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59"/>
        <w:gridCol w:w="2236"/>
        <w:gridCol w:w="3214"/>
        <w:gridCol w:w="2930"/>
      </w:tblGrid>
      <w:tr w:rsidR="0071724F">
        <w:trPr>
          <w:trHeight w:val="851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24F" w:rsidRDefault="0071724F">
            <w:pPr>
              <w:spacing w:after="80" w:line="340" w:lineRule="exact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724F" w:rsidRDefault="0071724F">
            <w:pPr>
              <w:spacing w:after="80" w:line="3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</w:t>
            </w:r>
            <w:r w:rsidR="002A233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2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724F" w:rsidRDefault="00CB3B72" w:rsidP="00CB3B72">
            <w:pPr>
              <w:suppressAutoHyphens w:val="0"/>
              <w:spacing w:after="20"/>
              <w:jc w:val="right"/>
            </w:pPr>
            <w:r w:rsidRPr="00CB3B72">
              <w:rPr>
                <w:sz w:val="40"/>
              </w:rPr>
              <w:t>CRC</w:t>
            </w:r>
            <w:r>
              <w:t>/C/SR.1829</w:t>
            </w:r>
          </w:p>
        </w:tc>
      </w:tr>
      <w:tr w:rsidR="0071724F">
        <w:trPr>
          <w:trHeight w:val="2835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71724F" w:rsidRDefault="0071724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71724F" w:rsidRDefault="0071724F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Convention</w:t>
            </w:r>
            <w:r w:rsidR="002A2330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on</w:t>
            </w:r>
            <w:r w:rsidR="002A2330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the</w:t>
            </w:r>
            <w:r>
              <w:rPr>
                <w:b/>
                <w:sz w:val="40"/>
                <w:szCs w:val="40"/>
              </w:rPr>
              <w:br/>
              <w:t>Rights</w:t>
            </w:r>
            <w:r w:rsidR="002A2330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of</w:t>
            </w:r>
            <w:r w:rsidR="002A2330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the</w:t>
            </w:r>
            <w:r w:rsidR="002A2330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Child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CB3B72" w:rsidRDefault="00CB3B72" w:rsidP="00CB3B72">
            <w:pPr>
              <w:suppressAutoHyphens w:val="0"/>
              <w:spacing w:before="240" w:line="240" w:lineRule="exact"/>
            </w:pPr>
            <w:r>
              <w:t>Distr.:</w:t>
            </w:r>
            <w:r w:rsidR="002A2330">
              <w:t xml:space="preserve"> </w:t>
            </w:r>
            <w:r>
              <w:t>General</w:t>
            </w:r>
          </w:p>
          <w:p w:rsidR="00CB3B72" w:rsidRDefault="00B97965" w:rsidP="00CB3B72">
            <w:pPr>
              <w:suppressAutoHyphens w:val="0"/>
            </w:pPr>
            <w:r>
              <w:t xml:space="preserve">6 </w:t>
            </w:r>
            <w:r w:rsidR="00CB3B72">
              <w:t>November</w:t>
            </w:r>
            <w:r w:rsidR="002A2330">
              <w:t xml:space="preserve"> </w:t>
            </w:r>
            <w:r w:rsidR="00CB3B72">
              <w:t>2013</w:t>
            </w:r>
          </w:p>
          <w:p w:rsidR="00CB3B72" w:rsidRDefault="00CB3B72" w:rsidP="00CB3B72">
            <w:pPr>
              <w:suppressAutoHyphens w:val="0"/>
            </w:pPr>
            <w:r>
              <w:t>English</w:t>
            </w:r>
          </w:p>
          <w:p w:rsidR="0071724F" w:rsidRDefault="00CB3B72" w:rsidP="00CB3B72">
            <w:pPr>
              <w:suppressAutoHyphens w:val="0"/>
            </w:pPr>
            <w:r>
              <w:t>Original:</w:t>
            </w:r>
            <w:r w:rsidR="002A2330">
              <w:t xml:space="preserve"> </w:t>
            </w:r>
            <w:r>
              <w:t>French</w:t>
            </w:r>
          </w:p>
        </w:tc>
      </w:tr>
    </w:tbl>
    <w:p w:rsidR="00CB3B72" w:rsidRDefault="00CB3B72" w:rsidP="00CB3B72">
      <w:pPr>
        <w:spacing w:before="120"/>
        <w:rPr>
          <w:b/>
          <w:sz w:val="24"/>
        </w:rPr>
      </w:pPr>
      <w:r>
        <w:rPr>
          <w:b/>
          <w:sz w:val="24"/>
        </w:rPr>
        <w:t>Committee</w:t>
      </w:r>
      <w:r w:rsidR="002A2330">
        <w:rPr>
          <w:b/>
          <w:sz w:val="24"/>
        </w:rPr>
        <w:t xml:space="preserve"> </w:t>
      </w:r>
      <w:r>
        <w:rPr>
          <w:b/>
          <w:sz w:val="24"/>
        </w:rPr>
        <w:t>on</w:t>
      </w:r>
      <w:r w:rsidR="002A2330">
        <w:rPr>
          <w:b/>
          <w:sz w:val="24"/>
        </w:rPr>
        <w:t xml:space="preserve"> </w:t>
      </w:r>
      <w:r>
        <w:rPr>
          <w:b/>
          <w:sz w:val="24"/>
        </w:rPr>
        <w:t>the</w:t>
      </w:r>
      <w:r w:rsidR="002A2330">
        <w:rPr>
          <w:b/>
          <w:sz w:val="24"/>
        </w:rPr>
        <w:t xml:space="preserve"> </w:t>
      </w:r>
      <w:r>
        <w:rPr>
          <w:b/>
          <w:sz w:val="24"/>
        </w:rPr>
        <w:t>Rights</w:t>
      </w:r>
      <w:r w:rsidR="002A2330">
        <w:rPr>
          <w:b/>
          <w:sz w:val="24"/>
        </w:rPr>
        <w:t xml:space="preserve"> </w:t>
      </w:r>
      <w:r>
        <w:rPr>
          <w:b/>
          <w:sz w:val="24"/>
        </w:rPr>
        <w:t>of</w:t>
      </w:r>
      <w:r w:rsidR="002A2330">
        <w:rPr>
          <w:b/>
          <w:sz w:val="24"/>
        </w:rPr>
        <w:t xml:space="preserve"> </w:t>
      </w:r>
      <w:r>
        <w:rPr>
          <w:b/>
          <w:sz w:val="24"/>
        </w:rPr>
        <w:t>the</w:t>
      </w:r>
      <w:r w:rsidR="002A2330">
        <w:rPr>
          <w:b/>
          <w:sz w:val="24"/>
        </w:rPr>
        <w:t xml:space="preserve"> </w:t>
      </w:r>
      <w:r>
        <w:rPr>
          <w:b/>
          <w:sz w:val="24"/>
        </w:rPr>
        <w:t>Child</w:t>
      </w:r>
    </w:p>
    <w:p w:rsidR="00CB3B72" w:rsidRDefault="00CB3B72" w:rsidP="00CB3B72">
      <w:pPr>
        <w:spacing w:after="120"/>
        <w:rPr>
          <w:b/>
        </w:rPr>
      </w:pPr>
      <w:r>
        <w:rPr>
          <w:b/>
        </w:rPr>
        <w:t>Sixty-fourth</w:t>
      </w:r>
      <w:r w:rsidR="002A2330">
        <w:rPr>
          <w:b/>
        </w:rPr>
        <w:t xml:space="preserve"> </w:t>
      </w:r>
      <w:r>
        <w:rPr>
          <w:b/>
        </w:rPr>
        <w:t>session</w:t>
      </w:r>
    </w:p>
    <w:p w:rsidR="00CB3B72" w:rsidRPr="00CB3B72" w:rsidRDefault="00CB3B72" w:rsidP="00CB3B72">
      <w:pPr>
        <w:rPr>
          <w:rStyle w:val="FootnoteReference"/>
          <w:vertAlign w:val="baseline"/>
        </w:rPr>
      </w:pPr>
      <w:r>
        <w:rPr>
          <w:b/>
        </w:rPr>
        <w:t>Summary</w:t>
      </w:r>
      <w:r w:rsidR="002A2330">
        <w:rPr>
          <w:b/>
        </w:rPr>
        <w:t xml:space="preserve"> </w:t>
      </w:r>
      <w:r>
        <w:rPr>
          <w:b/>
        </w:rPr>
        <w:t>record</w:t>
      </w:r>
      <w:r w:rsidR="002A2330">
        <w:rPr>
          <w:b/>
        </w:rPr>
        <w:t xml:space="preserve"> </w:t>
      </w:r>
      <w:r>
        <w:rPr>
          <w:b/>
        </w:rPr>
        <w:t>of</w:t>
      </w:r>
      <w:r w:rsidR="002A2330">
        <w:rPr>
          <w:b/>
        </w:rPr>
        <w:t xml:space="preserve"> </w:t>
      </w:r>
      <w:r>
        <w:rPr>
          <w:b/>
        </w:rPr>
        <w:t>the</w:t>
      </w:r>
      <w:r w:rsidR="002A2330">
        <w:rPr>
          <w:b/>
        </w:rPr>
        <w:t xml:space="preserve"> </w:t>
      </w:r>
      <w:r>
        <w:rPr>
          <w:b/>
        </w:rPr>
        <w:t>first</w:t>
      </w:r>
      <w:r w:rsidR="002A2330">
        <w:rPr>
          <w:b/>
        </w:rPr>
        <w:t xml:space="preserve"> </w:t>
      </w:r>
      <w:r>
        <w:rPr>
          <w:b/>
        </w:rPr>
        <w:t>part</w:t>
      </w:r>
      <w:r w:rsidR="002A2330">
        <w:rPr>
          <w:b/>
        </w:rPr>
        <w:t xml:space="preserve"> </w:t>
      </w:r>
      <w:r>
        <w:rPr>
          <w:b/>
        </w:rPr>
        <w:t>(public)</w:t>
      </w:r>
      <w:r>
        <w:t>*</w:t>
      </w:r>
      <w:r w:rsidR="002A2330">
        <w:t xml:space="preserve"> </w:t>
      </w:r>
      <w:r>
        <w:rPr>
          <w:b/>
        </w:rPr>
        <w:t>of</w:t>
      </w:r>
      <w:r w:rsidR="002A2330">
        <w:rPr>
          <w:b/>
        </w:rPr>
        <w:t xml:space="preserve"> </w:t>
      </w:r>
      <w:r>
        <w:rPr>
          <w:b/>
        </w:rPr>
        <w:t>the</w:t>
      </w:r>
      <w:r w:rsidR="002A2330">
        <w:rPr>
          <w:b/>
        </w:rPr>
        <w:t xml:space="preserve"> </w:t>
      </w:r>
      <w:r>
        <w:rPr>
          <w:b/>
        </w:rPr>
        <w:t>1829th</w:t>
      </w:r>
      <w:r w:rsidR="002A2330">
        <w:rPr>
          <w:b/>
        </w:rPr>
        <w:t xml:space="preserve"> </w:t>
      </w:r>
      <w:r>
        <w:rPr>
          <w:b/>
        </w:rPr>
        <w:t>meeting</w:t>
      </w:r>
      <w:r w:rsidR="000417B4" w:rsidRPr="000417B4">
        <w:t>**</w:t>
      </w:r>
    </w:p>
    <w:p w:rsidR="00CB3B72" w:rsidRDefault="00CB3B72" w:rsidP="00CB3B72">
      <w:pPr>
        <w:spacing w:after="120"/>
      </w:pPr>
      <w:r>
        <w:t>Held</w:t>
      </w:r>
      <w:r w:rsidR="002A2330">
        <w:t xml:space="preserve"> </w:t>
      </w:r>
      <w:r>
        <w:t>at</w:t>
      </w:r>
      <w:r w:rsidR="002A2330">
        <w:t xml:space="preserve"> </w:t>
      </w:r>
      <w:r>
        <w:t>the</w:t>
      </w:r>
      <w:r w:rsidR="002A2330">
        <w:t xml:space="preserve"> </w:t>
      </w:r>
      <w:r>
        <w:t>Palais</w:t>
      </w:r>
      <w:r w:rsidR="002A2330">
        <w:t xml:space="preserve"> </w:t>
      </w:r>
      <w:smartTag w:uri="urn:schemas-microsoft-com:office:smarttags" w:element="City">
        <w:r>
          <w:t>Wilson</w:t>
        </w:r>
      </w:smartTag>
      <w:r>
        <w:t>,</w:t>
      </w:r>
      <w:r w:rsidR="002A2330">
        <w:t xml:space="preserve"> </w:t>
      </w:r>
      <w:smartTag w:uri="urn:schemas-microsoft-com:office:smarttags" w:element="place">
        <w:smartTag w:uri="urn:schemas-microsoft-com:office:smarttags" w:element="City">
          <w:r w:rsidR="00CB02C1" w:rsidRPr="009D140B">
            <w:t>Geneva</w:t>
          </w:r>
        </w:smartTag>
      </w:smartTag>
      <w:r w:rsidR="00CB02C1" w:rsidRPr="009D140B">
        <w:t>,</w:t>
      </w:r>
      <w:r w:rsidR="002A2330">
        <w:t xml:space="preserve"> </w:t>
      </w:r>
      <w:r w:rsidR="00CB02C1" w:rsidRPr="009D140B">
        <w:t>on</w:t>
      </w:r>
      <w:r w:rsidR="002A2330">
        <w:t xml:space="preserve"> </w:t>
      </w:r>
      <w:r w:rsidR="00CB02C1" w:rsidRPr="009D140B">
        <w:t>Tuesday,</w:t>
      </w:r>
      <w:r w:rsidR="002A2330">
        <w:t xml:space="preserve"> </w:t>
      </w:r>
      <w:r w:rsidR="00CB02C1" w:rsidRPr="009D140B">
        <w:t>24</w:t>
      </w:r>
      <w:r w:rsidR="002A2330">
        <w:t xml:space="preserve"> </w:t>
      </w:r>
      <w:r w:rsidR="00CB02C1" w:rsidRPr="009D140B">
        <w:t>September</w:t>
      </w:r>
      <w:r w:rsidR="002A2330">
        <w:t xml:space="preserve"> </w:t>
      </w:r>
      <w:r w:rsidR="00CB02C1" w:rsidRPr="009D140B">
        <w:t>2013,</w:t>
      </w:r>
      <w:r w:rsidR="002A2330">
        <w:t xml:space="preserve"> </w:t>
      </w:r>
      <w:r w:rsidR="00CB02C1" w:rsidRPr="009D140B">
        <w:t>at</w:t>
      </w:r>
      <w:r w:rsidR="002A2330">
        <w:t xml:space="preserve"> </w:t>
      </w:r>
      <w:r w:rsidR="00CB02C1" w:rsidRPr="009D140B">
        <w:t>3</w:t>
      </w:r>
      <w:r w:rsidR="002A2330">
        <w:t xml:space="preserve"> </w:t>
      </w:r>
      <w:r w:rsidR="00CB02C1" w:rsidRPr="009D140B">
        <w:t>p.m.</w:t>
      </w:r>
    </w:p>
    <w:p w:rsidR="00CB3B72" w:rsidRDefault="00CB3B72" w:rsidP="00CB3B72">
      <w:pPr>
        <w:tabs>
          <w:tab w:val="right" w:pos="992"/>
          <w:tab w:val="left" w:pos="1276"/>
          <w:tab w:val="right" w:leader="dot" w:pos="8504"/>
        </w:tabs>
        <w:spacing w:after="120"/>
      </w:pPr>
      <w:r>
        <w:rPr>
          <w:i/>
        </w:rPr>
        <w:tab/>
        <w:t>Chairperson</w:t>
      </w:r>
      <w:r>
        <w:t>:</w:t>
      </w:r>
      <w:r>
        <w:tab/>
        <w:t>M</w:t>
      </w:r>
      <w:r w:rsidR="00CB02C1">
        <w:t>s</w:t>
      </w:r>
      <w:r>
        <w:t>.</w:t>
      </w:r>
      <w:r w:rsidR="002A2330">
        <w:t xml:space="preserve"> </w:t>
      </w:r>
      <w:r w:rsidR="00CB02C1" w:rsidRPr="009D140B">
        <w:t>Sandberg</w:t>
      </w:r>
      <w:r w:rsidR="002A2330">
        <w:t xml:space="preserve"> </w:t>
      </w:r>
    </w:p>
    <w:p w:rsidR="00CB3B72" w:rsidRDefault="00CB3B72" w:rsidP="00CB3B72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>
        <w:rPr>
          <w:sz w:val="28"/>
        </w:rPr>
        <w:t>Contents</w:t>
      </w:r>
    </w:p>
    <w:p w:rsidR="00CB02C1" w:rsidRDefault="00CB02C1" w:rsidP="00BB4F5F">
      <w:pPr>
        <w:pStyle w:val="SingleTxtG"/>
      </w:pPr>
      <w:r w:rsidRPr="009D140B">
        <w:t>Consideration</w:t>
      </w:r>
      <w:r w:rsidR="002A2330">
        <w:t xml:space="preserve"> </w:t>
      </w:r>
      <w:r w:rsidRPr="009D140B">
        <w:t>of</w:t>
      </w:r>
      <w:r w:rsidR="002A2330">
        <w:t xml:space="preserve"> </w:t>
      </w:r>
      <w:r w:rsidRPr="009D140B">
        <w:t>reports</w:t>
      </w:r>
      <w:r w:rsidR="002A2330">
        <w:t xml:space="preserve"> </w:t>
      </w:r>
      <w:r w:rsidRPr="009D140B">
        <w:t>submitted</w:t>
      </w:r>
      <w:r w:rsidR="002A2330">
        <w:t xml:space="preserve"> </w:t>
      </w:r>
      <w:r w:rsidRPr="009D140B">
        <w:t>by</w:t>
      </w:r>
      <w:r w:rsidR="002A2330">
        <w:t xml:space="preserve"> </w:t>
      </w:r>
      <w:r w:rsidRPr="009D140B">
        <w:t>States</w:t>
      </w:r>
      <w:r w:rsidR="002A2330">
        <w:t xml:space="preserve"> </w:t>
      </w:r>
      <w:r w:rsidRPr="009D140B">
        <w:t>parties</w:t>
      </w:r>
      <w:r w:rsidR="002A2330">
        <w:t xml:space="preserve"> </w:t>
      </w:r>
      <w:r w:rsidRPr="009D140B">
        <w:t>(</w:t>
      </w:r>
      <w:r w:rsidRPr="00BB4F5F">
        <w:rPr>
          <w:i/>
        </w:rPr>
        <w:t>continued</w:t>
      </w:r>
      <w:r w:rsidRPr="009D140B">
        <w:t>)</w:t>
      </w:r>
    </w:p>
    <w:p w:rsidR="00CB02C1" w:rsidRPr="00BB4F5F" w:rsidRDefault="00CB02C1" w:rsidP="00BB4F5F">
      <w:pPr>
        <w:pStyle w:val="SingleTxtG"/>
        <w:ind w:left="1701"/>
        <w:rPr>
          <w:i/>
        </w:rPr>
      </w:pPr>
      <w:r w:rsidRPr="00BB4F5F">
        <w:rPr>
          <w:i/>
        </w:rPr>
        <w:t>Initial</w:t>
      </w:r>
      <w:r w:rsidR="002A2330">
        <w:rPr>
          <w:i/>
        </w:rPr>
        <w:t xml:space="preserve"> </w:t>
      </w:r>
      <w:r w:rsidRPr="00BB4F5F">
        <w:rPr>
          <w:i/>
        </w:rPr>
        <w:t>report</w:t>
      </w:r>
      <w:r w:rsidR="002A2330">
        <w:rPr>
          <w:i/>
        </w:rPr>
        <w:t xml:space="preserve"> </w:t>
      </w:r>
      <w:r w:rsidRPr="00BB4F5F">
        <w:rPr>
          <w:i/>
        </w:rPr>
        <w:t>of</w:t>
      </w:r>
      <w:r w:rsidR="002A2330">
        <w:rPr>
          <w:i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BB4F5F">
            <w:rPr>
              <w:i/>
            </w:rPr>
            <w:t>Paraguay</w:t>
          </w:r>
        </w:smartTag>
      </w:smartTag>
      <w:r w:rsidR="002A2330">
        <w:rPr>
          <w:i/>
        </w:rPr>
        <w:t xml:space="preserve"> </w:t>
      </w:r>
      <w:r w:rsidRPr="00BB4F5F">
        <w:rPr>
          <w:i/>
        </w:rPr>
        <w:t>on</w:t>
      </w:r>
      <w:r w:rsidR="002A2330">
        <w:rPr>
          <w:i/>
        </w:rPr>
        <w:t xml:space="preserve"> </w:t>
      </w:r>
      <w:r w:rsidRPr="00BB4F5F">
        <w:rPr>
          <w:i/>
        </w:rPr>
        <w:t>the</w:t>
      </w:r>
      <w:r w:rsidR="002A2330">
        <w:rPr>
          <w:i/>
        </w:rPr>
        <w:t xml:space="preserve"> </w:t>
      </w:r>
      <w:r w:rsidRPr="00BB4F5F">
        <w:rPr>
          <w:i/>
        </w:rPr>
        <w:t>implementation</w:t>
      </w:r>
      <w:r w:rsidR="002A2330">
        <w:rPr>
          <w:i/>
        </w:rPr>
        <w:t xml:space="preserve"> </w:t>
      </w:r>
      <w:r w:rsidRPr="00BB4F5F">
        <w:rPr>
          <w:i/>
        </w:rPr>
        <w:t>of</w:t>
      </w:r>
      <w:r w:rsidR="002A2330">
        <w:rPr>
          <w:i/>
        </w:rPr>
        <w:t xml:space="preserve"> </w:t>
      </w:r>
      <w:r w:rsidRPr="00BB4F5F">
        <w:rPr>
          <w:i/>
        </w:rPr>
        <w:t>the</w:t>
      </w:r>
      <w:r w:rsidR="002A2330">
        <w:rPr>
          <w:i/>
        </w:rPr>
        <w:t xml:space="preserve"> </w:t>
      </w:r>
      <w:r w:rsidRPr="00BB4F5F">
        <w:rPr>
          <w:i/>
        </w:rPr>
        <w:t>Optional</w:t>
      </w:r>
      <w:r w:rsidR="002A2330">
        <w:rPr>
          <w:i/>
        </w:rPr>
        <w:t xml:space="preserve"> </w:t>
      </w:r>
      <w:r w:rsidRPr="00BB4F5F">
        <w:rPr>
          <w:i/>
        </w:rPr>
        <w:t>Protocol</w:t>
      </w:r>
      <w:r w:rsidR="002A2330">
        <w:rPr>
          <w:i/>
        </w:rPr>
        <w:t xml:space="preserve"> </w:t>
      </w:r>
      <w:r w:rsidRPr="00BB4F5F">
        <w:rPr>
          <w:i/>
        </w:rPr>
        <w:t>to</w:t>
      </w:r>
      <w:r w:rsidR="002A2330">
        <w:rPr>
          <w:i/>
        </w:rPr>
        <w:t xml:space="preserve"> </w:t>
      </w:r>
      <w:r w:rsidRPr="00BB4F5F">
        <w:rPr>
          <w:i/>
        </w:rPr>
        <w:t>the</w:t>
      </w:r>
      <w:r w:rsidR="002A2330">
        <w:rPr>
          <w:i/>
        </w:rPr>
        <w:t xml:space="preserve"> </w:t>
      </w:r>
      <w:r w:rsidRPr="00BB4F5F">
        <w:rPr>
          <w:i/>
        </w:rPr>
        <w:t>Convention</w:t>
      </w:r>
      <w:r w:rsidR="002A2330">
        <w:rPr>
          <w:i/>
        </w:rPr>
        <w:t xml:space="preserve"> </w:t>
      </w:r>
      <w:r w:rsidRPr="00BB4F5F">
        <w:rPr>
          <w:i/>
        </w:rPr>
        <w:t>on</w:t>
      </w:r>
      <w:r w:rsidR="002A2330">
        <w:rPr>
          <w:i/>
        </w:rPr>
        <w:t xml:space="preserve"> </w:t>
      </w:r>
      <w:r w:rsidRPr="00BB4F5F">
        <w:rPr>
          <w:i/>
        </w:rPr>
        <w:t>the</w:t>
      </w:r>
      <w:r w:rsidR="002A2330">
        <w:rPr>
          <w:i/>
        </w:rPr>
        <w:t xml:space="preserve"> </w:t>
      </w:r>
      <w:r w:rsidRPr="00BB4F5F">
        <w:rPr>
          <w:i/>
        </w:rPr>
        <w:t>Rights</w:t>
      </w:r>
      <w:r w:rsidR="002A2330">
        <w:rPr>
          <w:i/>
        </w:rPr>
        <w:t xml:space="preserve"> </w:t>
      </w:r>
      <w:r w:rsidRPr="00BB4F5F">
        <w:rPr>
          <w:i/>
        </w:rPr>
        <w:t>of</w:t>
      </w:r>
      <w:r w:rsidR="002A2330">
        <w:rPr>
          <w:i/>
        </w:rPr>
        <w:t xml:space="preserve"> </w:t>
      </w:r>
      <w:r w:rsidRPr="00BB4F5F">
        <w:rPr>
          <w:i/>
        </w:rPr>
        <w:t>the</w:t>
      </w:r>
      <w:r w:rsidR="002A2330">
        <w:rPr>
          <w:i/>
        </w:rPr>
        <w:t xml:space="preserve"> </w:t>
      </w:r>
      <w:r w:rsidRPr="00BB4F5F">
        <w:rPr>
          <w:i/>
        </w:rPr>
        <w:t>Child</w:t>
      </w:r>
      <w:r w:rsidR="002A2330">
        <w:rPr>
          <w:i/>
        </w:rPr>
        <w:t xml:space="preserve"> </w:t>
      </w:r>
      <w:r w:rsidRPr="00BB4F5F">
        <w:rPr>
          <w:i/>
        </w:rPr>
        <w:t>on</w:t>
      </w:r>
      <w:r w:rsidR="002A2330">
        <w:rPr>
          <w:i/>
        </w:rPr>
        <w:t xml:space="preserve"> </w:t>
      </w:r>
      <w:r w:rsidRPr="00BB4F5F">
        <w:rPr>
          <w:i/>
        </w:rPr>
        <w:t>the</w:t>
      </w:r>
      <w:r w:rsidR="002A2330">
        <w:rPr>
          <w:i/>
        </w:rPr>
        <w:t xml:space="preserve"> </w:t>
      </w:r>
      <w:r w:rsidRPr="00BB4F5F">
        <w:rPr>
          <w:i/>
        </w:rPr>
        <w:t>involvement</w:t>
      </w:r>
      <w:r w:rsidR="002A2330">
        <w:rPr>
          <w:i/>
        </w:rPr>
        <w:t xml:space="preserve"> </w:t>
      </w:r>
      <w:r w:rsidRPr="00BB4F5F">
        <w:rPr>
          <w:i/>
        </w:rPr>
        <w:t>of</w:t>
      </w:r>
      <w:r w:rsidR="002A2330">
        <w:rPr>
          <w:i/>
        </w:rPr>
        <w:t xml:space="preserve"> </w:t>
      </w:r>
      <w:r w:rsidRPr="00BB4F5F">
        <w:rPr>
          <w:i/>
        </w:rPr>
        <w:t>children</w:t>
      </w:r>
      <w:r w:rsidR="002A2330">
        <w:rPr>
          <w:i/>
        </w:rPr>
        <w:t xml:space="preserve"> </w:t>
      </w:r>
      <w:r w:rsidRPr="00BB4F5F">
        <w:rPr>
          <w:i/>
        </w:rPr>
        <w:t>in</w:t>
      </w:r>
      <w:r w:rsidR="002A2330">
        <w:rPr>
          <w:i/>
        </w:rPr>
        <w:t xml:space="preserve"> </w:t>
      </w:r>
      <w:r w:rsidRPr="00BB4F5F">
        <w:rPr>
          <w:i/>
        </w:rPr>
        <w:t>armed</w:t>
      </w:r>
      <w:r w:rsidR="002A2330">
        <w:rPr>
          <w:i/>
        </w:rPr>
        <w:t xml:space="preserve"> </w:t>
      </w:r>
      <w:r w:rsidRPr="00BB4F5F">
        <w:rPr>
          <w:i/>
        </w:rPr>
        <w:t>conflict</w:t>
      </w:r>
    </w:p>
    <w:p w:rsidR="00CB3B72" w:rsidRPr="00CB3B72" w:rsidRDefault="00CB02C1" w:rsidP="00BB4F5F">
      <w:pPr>
        <w:pStyle w:val="SingleTxtG"/>
        <w:ind w:left="1701"/>
      </w:pPr>
      <w:r w:rsidRPr="00BB4F5F">
        <w:rPr>
          <w:i/>
        </w:rPr>
        <w:t>Initial</w:t>
      </w:r>
      <w:r w:rsidR="002A2330">
        <w:rPr>
          <w:i/>
        </w:rPr>
        <w:t xml:space="preserve"> </w:t>
      </w:r>
      <w:r w:rsidRPr="00BB4F5F">
        <w:rPr>
          <w:i/>
        </w:rPr>
        <w:t>report</w:t>
      </w:r>
      <w:r w:rsidR="002A2330">
        <w:rPr>
          <w:i/>
        </w:rPr>
        <w:t xml:space="preserve"> </w:t>
      </w:r>
      <w:r w:rsidRPr="00BB4F5F">
        <w:rPr>
          <w:i/>
        </w:rPr>
        <w:t>of</w:t>
      </w:r>
      <w:r w:rsidR="002A2330">
        <w:rPr>
          <w:i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BB4F5F">
            <w:rPr>
              <w:i/>
            </w:rPr>
            <w:t>Paraguay</w:t>
          </w:r>
        </w:smartTag>
      </w:smartTag>
      <w:r w:rsidR="002A2330">
        <w:rPr>
          <w:i/>
        </w:rPr>
        <w:t xml:space="preserve"> </w:t>
      </w:r>
      <w:r w:rsidRPr="00BB4F5F">
        <w:rPr>
          <w:i/>
        </w:rPr>
        <w:t>on</w:t>
      </w:r>
      <w:r w:rsidR="002A2330">
        <w:rPr>
          <w:i/>
        </w:rPr>
        <w:t xml:space="preserve"> </w:t>
      </w:r>
      <w:r w:rsidRPr="00BB4F5F">
        <w:rPr>
          <w:i/>
        </w:rPr>
        <w:t>the</w:t>
      </w:r>
      <w:r w:rsidR="002A2330">
        <w:rPr>
          <w:i/>
        </w:rPr>
        <w:t xml:space="preserve"> </w:t>
      </w:r>
      <w:r w:rsidRPr="00BB4F5F">
        <w:rPr>
          <w:i/>
        </w:rPr>
        <w:t>implementation</w:t>
      </w:r>
      <w:r w:rsidR="002A2330">
        <w:rPr>
          <w:i/>
        </w:rPr>
        <w:t xml:space="preserve"> </w:t>
      </w:r>
      <w:r w:rsidRPr="00BB4F5F">
        <w:rPr>
          <w:i/>
        </w:rPr>
        <w:t>of</w:t>
      </w:r>
      <w:r w:rsidR="002A2330">
        <w:rPr>
          <w:i/>
        </w:rPr>
        <w:t xml:space="preserve"> </w:t>
      </w:r>
      <w:r w:rsidRPr="00BB4F5F">
        <w:rPr>
          <w:i/>
        </w:rPr>
        <w:t>the</w:t>
      </w:r>
      <w:r w:rsidR="002A2330">
        <w:rPr>
          <w:i/>
        </w:rPr>
        <w:t xml:space="preserve"> </w:t>
      </w:r>
      <w:r w:rsidRPr="00BB4F5F">
        <w:rPr>
          <w:i/>
        </w:rPr>
        <w:t>Optional</w:t>
      </w:r>
      <w:r w:rsidR="002A2330">
        <w:rPr>
          <w:i/>
        </w:rPr>
        <w:t xml:space="preserve"> </w:t>
      </w:r>
      <w:r w:rsidRPr="00BB4F5F">
        <w:rPr>
          <w:i/>
        </w:rPr>
        <w:t>Protocol</w:t>
      </w:r>
      <w:r w:rsidR="002A2330">
        <w:rPr>
          <w:i/>
        </w:rPr>
        <w:t xml:space="preserve"> </w:t>
      </w:r>
      <w:r w:rsidRPr="00BB4F5F">
        <w:rPr>
          <w:i/>
        </w:rPr>
        <w:t>to</w:t>
      </w:r>
      <w:r w:rsidR="002A2330">
        <w:rPr>
          <w:i/>
        </w:rPr>
        <w:t xml:space="preserve"> </w:t>
      </w:r>
      <w:r w:rsidRPr="00BB4F5F">
        <w:rPr>
          <w:i/>
        </w:rPr>
        <w:t>the</w:t>
      </w:r>
      <w:r w:rsidR="002A2330">
        <w:rPr>
          <w:i/>
        </w:rPr>
        <w:t xml:space="preserve"> </w:t>
      </w:r>
      <w:r w:rsidRPr="00BB4F5F">
        <w:rPr>
          <w:i/>
        </w:rPr>
        <w:t>Convention</w:t>
      </w:r>
      <w:r w:rsidR="002A2330">
        <w:rPr>
          <w:i/>
        </w:rPr>
        <w:t xml:space="preserve"> </w:t>
      </w:r>
      <w:r w:rsidRPr="00BB4F5F">
        <w:rPr>
          <w:i/>
        </w:rPr>
        <w:t>on</w:t>
      </w:r>
      <w:r w:rsidR="002A2330">
        <w:rPr>
          <w:i/>
        </w:rPr>
        <w:t xml:space="preserve"> </w:t>
      </w:r>
      <w:r w:rsidRPr="00BB4F5F">
        <w:rPr>
          <w:i/>
        </w:rPr>
        <w:t>the</w:t>
      </w:r>
      <w:r w:rsidR="002A2330">
        <w:rPr>
          <w:i/>
        </w:rPr>
        <w:t xml:space="preserve"> </w:t>
      </w:r>
      <w:r w:rsidRPr="00BB4F5F">
        <w:rPr>
          <w:i/>
        </w:rPr>
        <w:t>Rights</w:t>
      </w:r>
      <w:r w:rsidR="002A2330">
        <w:rPr>
          <w:i/>
        </w:rPr>
        <w:t xml:space="preserve"> </w:t>
      </w:r>
      <w:r w:rsidRPr="00BB4F5F">
        <w:rPr>
          <w:i/>
        </w:rPr>
        <w:t>of</w:t>
      </w:r>
      <w:r w:rsidR="002A2330">
        <w:rPr>
          <w:i/>
        </w:rPr>
        <w:t xml:space="preserve"> </w:t>
      </w:r>
      <w:r w:rsidRPr="00BB4F5F">
        <w:rPr>
          <w:i/>
        </w:rPr>
        <w:t>the</w:t>
      </w:r>
      <w:r w:rsidR="002A2330">
        <w:rPr>
          <w:i/>
        </w:rPr>
        <w:t xml:space="preserve"> </w:t>
      </w:r>
      <w:r w:rsidRPr="00BB4F5F">
        <w:rPr>
          <w:i/>
        </w:rPr>
        <w:t>Child</w:t>
      </w:r>
      <w:r w:rsidR="002A2330">
        <w:rPr>
          <w:i/>
        </w:rPr>
        <w:t xml:space="preserve"> </w:t>
      </w:r>
      <w:r w:rsidRPr="00BB4F5F">
        <w:rPr>
          <w:i/>
        </w:rPr>
        <w:t>on</w:t>
      </w:r>
      <w:r w:rsidR="002A2330">
        <w:rPr>
          <w:i/>
        </w:rPr>
        <w:t xml:space="preserve"> </w:t>
      </w:r>
      <w:r w:rsidRPr="00BB4F5F">
        <w:rPr>
          <w:i/>
        </w:rPr>
        <w:t>the</w:t>
      </w:r>
      <w:r w:rsidR="002A2330">
        <w:rPr>
          <w:i/>
        </w:rPr>
        <w:t xml:space="preserve"> </w:t>
      </w:r>
      <w:r w:rsidRPr="00BB4F5F">
        <w:rPr>
          <w:i/>
        </w:rPr>
        <w:t>sale</w:t>
      </w:r>
      <w:r w:rsidR="002A2330">
        <w:rPr>
          <w:i/>
        </w:rPr>
        <w:t xml:space="preserve"> </w:t>
      </w:r>
      <w:r w:rsidRPr="00BB4F5F">
        <w:rPr>
          <w:i/>
        </w:rPr>
        <w:t>of</w:t>
      </w:r>
      <w:r w:rsidR="002A2330">
        <w:rPr>
          <w:i/>
        </w:rPr>
        <w:t xml:space="preserve"> </w:t>
      </w:r>
      <w:r w:rsidRPr="00BB4F5F">
        <w:rPr>
          <w:i/>
        </w:rPr>
        <w:t>children,</w:t>
      </w:r>
      <w:r w:rsidR="002A2330">
        <w:rPr>
          <w:i/>
        </w:rPr>
        <w:t xml:space="preserve"> </w:t>
      </w:r>
      <w:r w:rsidRPr="00BB4F5F">
        <w:rPr>
          <w:i/>
        </w:rPr>
        <w:t>child</w:t>
      </w:r>
      <w:r w:rsidR="002A2330">
        <w:rPr>
          <w:i/>
        </w:rPr>
        <w:t xml:space="preserve"> </w:t>
      </w:r>
      <w:r w:rsidRPr="00BB4F5F">
        <w:rPr>
          <w:i/>
        </w:rPr>
        <w:t>prostitution</w:t>
      </w:r>
      <w:r w:rsidR="002A2330">
        <w:rPr>
          <w:i/>
        </w:rPr>
        <w:t xml:space="preserve"> </w:t>
      </w:r>
      <w:r w:rsidRPr="00BB4F5F">
        <w:rPr>
          <w:i/>
        </w:rPr>
        <w:t>and</w:t>
      </w:r>
      <w:r w:rsidR="002A2330">
        <w:rPr>
          <w:i/>
        </w:rPr>
        <w:t xml:space="preserve"> </w:t>
      </w:r>
      <w:r w:rsidRPr="00BB4F5F">
        <w:rPr>
          <w:i/>
        </w:rPr>
        <w:t>child</w:t>
      </w:r>
      <w:r w:rsidR="002A2330">
        <w:rPr>
          <w:i/>
        </w:rPr>
        <w:t xml:space="preserve"> </w:t>
      </w:r>
      <w:r w:rsidRPr="00BB4F5F">
        <w:rPr>
          <w:i/>
        </w:rPr>
        <w:t>pornography</w:t>
      </w:r>
    </w:p>
    <w:p w:rsidR="00CB02C1" w:rsidRPr="008541BB" w:rsidRDefault="00CB3B72" w:rsidP="00BB4F5F">
      <w:pPr>
        <w:pStyle w:val="SingleTxtG"/>
        <w:rPr>
          <w:i/>
        </w:rPr>
      </w:pPr>
      <w:r>
        <w:br w:type="page"/>
      </w:r>
      <w:r w:rsidR="00CB02C1" w:rsidRPr="008541BB">
        <w:rPr>
          <w:i/>
        </w:rPr>
        <w:t>The</w:t>
      </w:r>
      <w:r w:rsidR="002A2330">
        <w:rPr>
          <w:i/>
        </w:rPr>
        <w:t xml:space="preserve"> </w:t>
      </w:r>
      <w:r w:rsidR="00CB02C1" w:rsidRPr="008541BB">
        <w:rPr>
          <w:i/>
        </w:rPr>
        <w:t>meeting</w:t>
      </w:r>
      <w:r w:rsidR="002A2330">
        <w:rPr>
          <w:i/>
        </w:rPr>
        <w:t xml:space="preserve"> </w:t>
      </w:r>
      <w:r w:rsidR="00CB02C1" w:rsidRPr="008541BB">
        <w:rPr>
          <w:i/>
        </w:rPr>
        <w:t>was</w:t>
      </w:r>
      <w:r w:rsidR="002A2330">
        <w:rPr>
          <w:i/>
        </w:rPr>
        <w:t xml:space="preserve"> </w:t>
      </w:r>
      <w:r w:rsidR="00CB02C1" w:rsidRPr="008541BB">
        <w:rPr>
          <w:i/>
        </w:rPr>
        <w:t>called</w:t>
      </w:r>
      <w:r w:rsidR="002A2330">
        <w:rPr>
          <w:i/>
        </w:rPr>
        <w:t xml:space="preserve"> </w:t>
      </w:r>
      <w:r w:rsidR="00CB02C1" w:rsidRPr="008541BB">
        <w:rPr>
          <w:i/>
        </w:rPr>
        <w:t>to</w:t>
      </w:r>
      <w:r w:rsidR="002A2330">
        <w:rPr>
          <w:i/>
        </w:rPr>
        <w:t xml:space="preserve"> </w:t>
      </w:r>
      <w:r w:rsidR="00CB02C1" w:rsidRPr="008541BB">
        <w:rPr>
          <w:i/>
        </w:rPr>
        <w:t>order</w:t>
      </w:r>
      <w:r w:rsidR="002A2330">
        <w:rPr>
          <w:i/>
        </w:rPr>
        <w:t xml:space="preserve"> </w:t>
      </w:r>
      <w:r w:rsidR="00CB02C1" w:rsidRPr="008541BB">
        <w:rPr>
          <w:i/>
        </w:rPr>
        <w:t>at</w:t>
      </w:r>
      <w:r w:rsidR="002A2330">
        <w:rPr>
          <w:i/>
        </w:rPr>
        <w:t xml:space="preserve"> </w:t>
      </w:r>
      <w:r w:rsidR="00CB02C1" w:rsidRPr="008541BB">
        <w:rPr>
          <w:i/>
        </w:rPr>
        <w:t>3.05</w:t>
      </w:r>
      <w:r w:rsidR="002A2330">
        <w:rPr>
          <w:i/>
        </w:rPr>
        <w:t xml:space="preserve"> </w:t>
      </w:r>
      <w:r w:rsidR="00CB02C1" w:rsidRPr="008541BB">
        <w:rPr>
          <w:i/>
        </w:rPr>
        <w:t>p.m.</w:t>
      </w:r>
    </w:p>
    <w:p w:rsidR="00CB02C1" w:rsidRPr="00CB02C1" w:rsidRDefault="00CB02C1" w:rsidP="008541BB">
      <w:pPr>
        <w:pStyle w:val="H23G"/>
      </w:pPr>
      <w:r w:rsidRPr="00CB02C1">
        <w:tab/>
      </w:r>
      <w:r w:rsidR="008541BB">
        <w:tab/>
      </w:r>
      <w:r w:rsidRPr="00CB02C1">
        <w:t>Consideration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reports</w:t>
      </w:r>
      <w:r w:rsidR="002A2330">
        <w:t xml:space="preserve"> </w:t>
      </w:r>
      <w:r w:rsidRPr="00CB02C1">
        <w:t>submitted</w:t>
      </w:r>
      <w:r w:rsidR="002A2330">
        <w:t xml:space="preserve"> </w:t>
      </w:r>
      <w:r w:rsidRPr="00CB02C1">
        <w:t>by</w:t>
      </w:r>
      <w:r w:rsidR="002A2330">
        <w:t xml:space="preserve"> </w:t>
      </w:r>
      <w:r w:rsidRPr="00CB02C1">
        <w:t>States</w:t>
      </w:r>
      <w:r w:rsidR="002A2330">
        <w:t xml:space="preserve"> </w:t>
      </w:r>
      <w:r w:rsidRPr="00CB02C1">
        <w:t>parties</w:t>
      </w:r>
      <w:r w:rsidR="002A2330">
        <w:t xml:space="preserve"> </w:t>
      </w:r>
      <w:r w:rsidRPr="008541BB">
        <w:rPr>
          <w:b w:val="0"/>
        </w:rPr>
        <w:t>(</w:t>
      </w:r>
      <w:r w:rsidRPr="006B7C57">
        <w:rPr>
          <w:b w:val="0"/>
          <w:i/>
        </w:rPr>
        <w:t>continued</w:t>
      </w:r>
      <w:r w:rsidRPr="008541BB">
        <w:rPr>
          <w:b w:val="0"/>
        </w:rPr>
        <w:t>)</w:t>
      </w:r>
    </w:p>
    <w:p w:rsidR="00CB02C1" w:rsidRPr="00CB02C1" w:rsidRDefault="00CB02C1" w:rsidP="00551DB3">
      <w:pPr>
        <w:pStyle w:val="SingleTxtG"/>
        <w:ind w:left="1701" w:hanging="567"/>
        <w:jc w:val="left"/>
      </w:pPr>
      <w:r w:rsidRPr="00CB02C1">
        <w:tab/>
      </w:r>
      <w:r w:rsidRPr="006B7C57">
        <w:rPr>
          <w:i/>
        </w:rPr>
        <w:t>Initial</w:t>
      </w:r>
      <w:r w:rsidR="002A2330">
        <w:rPr>
          <w:i/>
        </w:rPr>
        <w:t xml:space="preserve"> </w:t>
      </w:r>
      <w:r w:rsidRPr="006B7C57">
        <w:rPr>
          <w:i/>
        </w:rPr>
        <w:t>report</w:t>
      </w:r>
      <w:r w:rsidR="002A2330">
        <w:rPr>
          <w:i/>
        </w:rPr>
        <w:t xml:space="preserve"> </w:t>
      </w:r>
      <w:r w:rsidRPr="006B7C57">
        <w:rPr>
          <w:i/>
        </w:rPr>
        <w:t>of</w:t>
      </w:r>
      <w:r w:rsidR="002A2330">
        <w:rPr>
          <w:i/>
        </w:rPr>
        <w:t xml:space="preserve"> </w:t>
      </w:r>
      <w:r w:rsidRPr="006B7C57">
        <w:rPr>
          <w:i/>
        </w:rPr>
        <w:t>Paraguay</w:t>
      </w:r>
      <w:r w:rsidR="002A2330">
        <w:rPr>
          <w:i/>
        </w:rPr>
        <w:t xml:space="preserve"> </w:t>
      </w:r>
      <w:r w:rsidRPr="006B7C57">
        <w:rPr>
          <w:i/>
        </w:rPr>
        <w:t>on</w:t>
      </w:r>
      <w:r w:rsidR="002A2330">
        <w:rPr>
          <w:i/>
        </w:rPr>
        <w:t xml:space="preserve"> </w:t>
      </w:r>
      <w:r w:rsidRPr="006B7C57">
        <w:rPr>
          <w:i/>
        </w:rPr>
        <w:t>the</w:t>
      </w:r>
      <w:r w:rsidR="002A2330">
        <w:rPr>
          <w:i/>
        </w:rPr>
        <w:t xml:space="preserve"> </w:t>
      </w:r>
      <w:r w:rsidRPr="006B7C57">
        <w:rPr>
          <w:i/>
        </w:rPr>
        <w:t>implementation</w:t>
      </w:r>
      <w:r w:rsidR="002A2330">
        <w:rPr>
          <w:i/>
        </w:rPr>
        <w:t xml:space="preserve"> </w:t>
      </w:r>
      <w:r w:rsidRPr="006B7C57">
        <w:rPr>
          <w:i/>
        </w:rPr>
        <w:t>of</w:t>
      </w:r>
      <w:r w:rsidR="002A2330">
        <w:rPr>
          <w:i/>
        </w:rPr>
        <w:t xml:space="preserve"> </w:t>
      </w:r>
      <w:r w:rsidRPr="006B7C57">
        <w:rPr>
          <w:i/>
        </w:rPr>
        <w:t>the</w:t>
      </w:r>
      <w:r w:rsidR="002A2330">
        <w:rPr>
          <w:i/>
        </w:rPr>
        <w:t xml:space="preserve"> </w:t>
      </w:r>
      <w:r w:rsidRPr="006B7C57">
        <w:rPr>
          <w:i/>
        </w:rPr>
        <w:t>Optional</w:t>
      </w:r>
      <w:r w:rsidR="002A2330">
        <w:rPr>
          <w:i/>
        </w:rPr>
        <w:t xml:space="preserve"> </w:t>
      </w:r>
      <w:r w:rsidRPr="006B7C57">
        <w:rPr>
          <w:i/>
        </w:rPr>
        <w:t>Protocol</w:t>
      </w:r>
      <w:r w:rsidR="002A2330">
        <w:rPr>
          <w:i/>
        </w:rPr>
        <w:t xml:space="preserve"> </w:t>
      </w:r>
      <w:r w:rsidRPr="006B7C57">
        <w:rPr>
          <w:i/>
        </w:rPr>
        <w:t>to</w:t>
      </w:r>
      <w:r w:rsidR="002A2330">
        <w:rPr>
          <w:i/>
        </w:rPr>
        <w:t xml:space="preserve"> </w:t>
      </w:r>
      <w:r w:rsidRPr="006B7C57">
        <w:rPr>
          <w:i/>
        </w:rPr>
        <w:t>the</w:t>
      </w:r>
      <w:r w:rsidR="002A2330">
        <w:rPr>
          <w:i/>
        </w:rPr>
        <w:t xml:space="preserve"> </w:t>
      </w:r>
      <w:r w:rsidRPr="006B7C57">
        <w:rPr>
          <w:i/>
        </w:rPr>
        <w:t>Convention</w:t>
      </w:r>
      <w:r w:rsidR="002A2330">
        <w:rPr>
          <w:i/>
        </w:rPr>
        <w:t xml:space="preserve"> </w:t>
      </w:r>
      <w:r w:rsidRPr="006B7C57">
        <w:rPr>
          <w:i/>
        </w:rPr>
        <w:t>on</w:t>
      </w:r>
      <w:r w:rsidR="002A2330">
        <w:rPr>
          <w:i/>
        </w:rPr>
        <w:t xml:space="preserve"> </w:t>
      </w:r>
      <w:r w:rsidRPr="006B7C57">
        <w:rPr>
          <w:i/>
        </w:rPr>
        <w:t>the</w:t>
      </w:r>
      <w:r w:rsidR="002A2330">
        <w:rPr>
          <w:i/>
        </w:rPr>
        <w:t xml:space="preserve"> </w:t>
      </w:r>
      <w:r w:rsidRPr="006B7C57">
        <w:rPr>
          <w:i/>
        </w:rPr>
        <w:t>Rights</w:t>
      </w:r>
      <w:r w:rsidR="002A2330">
        <w:rPr>
          <w:i/>
        </w:rPr>
        <w:t xml:space="preserve"> </w:t>
      </w:r>
      <w:r w:rsidRPr="006B7C57">
        <w:rPr>
          <w:i/>
        </w:rPr>
        <w:t>of</w:t>
      </w:r>
      <w:r w:rsidR="002A2330">
        <w:rPr>
          <w:i/>
        </w:rPr>
        <w:t xml:space="preserve"> </w:t>
      </w:r>
      <w:r w:rsidRPr="006B7C57">
        <w:rPr>
          <w:i/>
        </w:rPr>
        <w:t>the</w:t>
      </w:r>
      <w:r w:rsidR="002A2330">
        <w:rPr>
          <w:i/>
        </w:rPr>
        <w:t xml:space="preserve"> </w:t>
      </w:r>
      <w:r w:rsidRPr="006B7C57">
        <w:rPr>
          <w:i/>
        </w:rPr>
        <w:t>Child</w:t>
      </w:r>
      <w:r w:rsidR="002A2330">
        <w:rPr>
          <w:i/>
        </w:rPr>
        <w:t xml:space="preserve"> </w:t>
      </w:r>
      <w:r w:rsidRPr="006B7C57">
        <w:rPr>
          <w:i/>
        </w:rPr>
        <w:t>on</w:t>
      </w:r>
      <w:r w:rsidR="002A2330">
        <w:rPr>
          <w:i/>
        </w:rPr>
        <w:t xml:space="preserve"> </w:t>
      </w:r>
      <w:r w:rsidRPr="006B7C57">
        <w:rPr>
          <w:i/>
        </w:rPr>
        <w:t>the</w:t>
      </w:r>
      <w:r w:rsidR="002A2330">
        <w:rPr>
          <w:i/>
        </w:rPr>
        <w:t xml:space="preserve"> </w:t>
      </w:r>
      <w:r w:rsidRPr="006B7C57">
        <w:rPr>
          <w:i/>
        </w:rPr>
        <w:t>involvement</w:t>
      </w:r>
      <w:r w:rsidR="002A2330">
        <w:rPr>
          <w:i/>
        </w:rPr>
        <w:t xml:space="preserve"> </w:t>
      </w:r>
      <w:r w:rsidRPr="006B7C57">
        <w:rPr>
          <w:i/>
        </w:rPr>
        <w:t>of</w:t>
      </w:r>
      <w:r w:rsidR="002A2330">
        <w:rPr>
          <w:i/>
        </w:rPr>
        <w:t xml:space="preserve"> </w:t>
      </w:r>
      <w:r w:rsidRPr="006B7C57">
        <w:rPr>
          <w:i/>
        </w:rPr>
        <w:t>children</w:t>
      </w:r>
      <w:r w:rsidR="002A2330">
        <w:rPr>
          <w:i/>
        </w:rPr>
        <w:t xml:space="preserve"> </w:t>
      </w:r>
      <w:r w:rsidRPr="006B7C57">
        <w:rPr>
          <w:i/>
        </w:rPr>
        <w:t>in</w:t>
      </w:r>
      <w:r w:rsidR="002A2330">
        <w:rPr>
          <w:i/>
        </w:rPr>
        <w:t xml:space="preserve"> </w:t>
      </w:r>
      <w:r w:rsidRPr="006B7C57">
        <w:rPr>
          <w:i/>
        </w:rPr>
        <w:t>armed</w:t>
      </w:r>
      <w:r w:rsidR="002A2330">
        <w:rPr>
          <w:i/>
        </w:rPr>
        <w:t xml:space="preserve"> </w:t>
      </w:r>
      <w:r w:rsidRPr="006B7C57">
        <w:rPr>
          <w:i/>
        </w:rPr>
        <w:t>conflict</w:t>
      </w:r>
      <w:r w:rsidR="002A2330">
        <w:t xml:space="preserve"> </w:t>
      </w:r>
      <w:r w:rsidRPr="00CB02C1">
        <w:t>(CRC/C/OPAC/PRY/1,</w:t>
      </w:r>
      <w:r w:rsidR="002A2330">
        <w:t xml:space="preserve"> </w:t>
      </w:r>
      <w:r w:rsidRPr="00CB02C1">
        <w:t>CRC/C/OPAC/PRY/Q/1,</w:t>
      </w:r>
      <w:r w:rsidR="002A2330">
        <w:t xml:space="preserve"> </w:t>
      </w:r>
      <w:r w:rsidRPr="00CB02C1">
        <w:t>CRC/C/OPAC/PRY/Q/1/Add.1)</w:t>
      </w:r>
    </w:p>
    <w:p w:rsidR="00CB02C1" w:rsidRPr="00CB02C1" w:rsidRDefault="00CB02C1" w:rsidP="00551DB3">
      <w:pPr>
        <w:pStyle w:val="SingleTxtG"/>
        <w:ind w:left="1701" w:hanging="567"/>
        <w:jc w:val="left"/>
      </w:pPr>
      <w:r w:rsidRPr="00CB02C1">
        <w:tab/>
      </w:r>
      <w:r w:rsidRPr="006B7C57">
        <w:rPr>
          <w:i/>
        </w:rPr>
        <w:t>Initial</w:t>
      </w:r>
      <w:r w:rsidR="002A2330">
        <w:rPr>
          <w:i/>
        </w:rPr>
        <w:t xml:space="preserve"> </w:t>
      </w:r>
      <w:r w:rsidRPr="006B7C57">
        <w:rPr>
          <w:i/>
        </w:rPr>
        <w:t>report</w:t>
      </w:r>
      <w:r w:rsidR="002A2330">
        <w:rPr>
          <w:i/>
        </w:rPr>
        <w:t xml:space="preserve"> </w:t>
      </w:r>
      <w:r w:rsidRPr="006B7C57">
        <w:rPr>
          <w:i/>
        </w:rPr>
        <w:t>of</w:t>
      </w:r>
      <w:r w:rsidR="002A2330">
        <w:rPr>
          <w:i/>
        </w:rPr>
        <w:t xml:space="preserve"> </w:t>
      </w:r>
      <w:r w:rsidRPr="006B7C57">
        <w:rPr>
          <w:i/>
        </w:rPr>
        <w:t>Paraguay</w:t>
      </w:r>
      <w:r w:rsidR="002A2330">
        <w:rPr>
          <w:i/>
        </w:rPr>
        <w:t xml:space="preserve"> </w:t>
      </w:r>
      <w:r w:rsidRPr="006B7C57">
        <w:rPr>
          <w:i/>
        </w:rPr>
        <w:t>on</w:t>
      </w:r>
      <w:r w:rsidR="002A2330">
        <w:rPr>
          <w:i/>
        </w:rPr>
        <w:t xml:space="preserve"> </w:t>
      </w:r>
      <w:r w:rsidRPr="006B7C57">
        <w:rPr>
          <w:i/>
        </w:rPr>
        <w:t>the</w:t>
      </w:r>
      <w:r w:rsidR="002A2330">
        <w:rPr>
          <w:i/>
        </w:rPr>
        <w:t xml:space="preserve"> </w:t>
      </w:r>
      <w:r w:rsidRPr="006B7C57">
        <w:rPr>
          <w:i/>
        </w:rPr>
        <w:t>implementation</w:t>
      </w:r>
      <w:r w:rsidR="002A2330">
        <w:rPr>
          <w:i/>
        </w:rPr>
        <w:t xml:space="preserve"> </w:t>
      </w:r>
      <w:r w:rsidRPr="006B7C57">
        <w:rPr>
          <w:i/>
        </w:rPr>
        <w:t>of</w:t>
      </w:r>
      <w:r w:rsidR="002A2330">
        <w:rPr>
          <w:i/>
        </w:rPr>
        <w:t xml:space="preserve"> </w:t>
      </w:r>
      <w:r w:rsidRPr="006B7C57">
        <w:rPr>
          <w:i/>
        </w:rPr>
        <w:t>the</w:t>
      </w:r>
      <w:r w:rsidR="002A2330">
        <w:rPr>
          <w:i/>
        </w:rPr>
        <w:t xml:space="preserve"> </w:t>
      </w:r>
      <w:r w:rsidRPr="006B7C57">
        <w:rPr>
          <w:i/>
        </w:rPr>
        <w:t>Optional</w:t>
      </w:r>
      <w:r w:rsidR="002A2330">
        <w:rPr>
          <w:i/>
        </w:rPr>
        <w:t xml:space="preserve"> </w:t>
      </w:r>
      <w:r w:rsidRPr="006B7C57">
        <w:rPr>
          <w:i/>
        </w:rPr>
        <w:t>Protocol</w:t>
      </w:r>
      <w:r w:rsidR="002A2330">
        <w:rPr>
          <w:i/>
        </w:rPr>
        <w:t xml:space="preserve"> </w:t>
      </w:r>
      <w:r w:rsidRPr="006B7C57">
        <w:rPr>
          <w:i/>
        </w:rPr>
        <w:t>to</w:t>
      </w:r>
      <w:r w:rsidR="002A2330">
        <w:rPr>
          <w:i/>
        </w:rPr>
        <w:t xml:space="preserve"> </w:t>
      </w:r>
      <w:r w:rsidRPr="006B7C57">
        <w:rPr>
          <w:i/>
        </w:rPr>
        <w:t>the</w:t>
      </w:r>
      <w:r w:rsidR="002A2330">
        <w:rPr>
          <w:i/>
        </w:rPr>
        <w:t xml:space="preserve"> </w:t>
      </w:r>
      <w:r w:rsidRPr="006B7C57">
        <w:rPr>
          <w:i/>
        </w:rPr>
        <w:t>Convention</w:t>
      </w:r>
      <w:r w:rsidR="002A2330">
        <w:rPr>
          <w:i/>
        </w:rPr>
        <w:t xml:space="preserve"> </w:t>
      </w:r>
      <w:r w:rsidRPr="006B7C57">
        <w:rPr>
          <w:i/>
        </w:rPr>
        <w:t>on</w:t>
      </w:r>
      <w:r w:rsidR="002A2330">
        <w:rPr>
          <w:i/>
        </w:rPr>
        <w:t xml:space="preserve"> </w:t>
      </w:r>
      <w:r w:rsidRPr="006B7C57">
        <w:rPr>
          <w:i/>
        </w:rPr>
        <w:t>the</w:t>
      </w:r>
      <w:r w:rsidR="002A2330">
        <w:rPr>
          <w:i/>
        </w:rPr>
        <w:t xml:space="preserve"> </w:t>
      </w:r>
      <w:r w:rsidRPr="006B7C57">
        <w:rPr>
          <w:i/>
        </w:rPr>
        <w:t>Rights</w:t>
      </w:r>
      <w:r w:rsidR="002A2330">
        <w:rPr>
          <w:i/>
        </w:rPr>
        <w:t xml:space="preserve"> </w:t>
      </w:r>
      <w:r w:rsidRPr="006B7C57">
        <w:rPr>
          <w:i/>
        </w:rPr>
        <w:t>of</w:t>
      </w:r>
      <w:r w:rsidR="002A2330">
        <w:rPr>
          <w:i/>
        </w:rPr>
        <w:t xml:space="preserve"> </w:t>
      </w:r>
      <w:r w:rsidRPr="006B7C57">
        <w:rPr>
          <w:i/>
        </w:rPr>
        <w:t>the</w:t>
      </w:r>
      <w:r w:rsidR="002A2330">
        <w:rPr>
          <w:i/>
        </w:rPr>
        <w:t xml:space="preserve"> </w:t>
      </w:r>
      <w:r w:rsidRPr="006B7C57">
        <w:rPr>
          <w:i/>
        </w:rPr>
        <w:t>Child</w:t>
      </w:r>
      <w:r w:rsidR="002A2330">
        <w:rPr>
          <w:i/>
        </w:rPr>
        <w:t xml:space="preserve"> </w:t>
      </w:r>
      <w:r w:rsidRPr="006B7C57">
        <w:rPr>
          <w:i/>
        </w:rPr>
        <w:t>on</w:t>
      </w:r>
      <w:r w:rsidR="002A2330">
        <w:rPr>
          <w:i/>
        </w:rPr>
        <w:t xml:space="preserve"> </w:t>
      </w:r>
      <w:r w:rsidRPr="006B7C57">
        <w:rPr>
          <w:i/>
        </w:rPr>
        <w:t>the</w:t>
      </w:r>
      <w:r w:rsidR="002A2330">
        <w:rPr>
          <w:i/>
        </w:rPr>
        <w:t xml:space="preserve"> </w:t>
      </w:r>
      <w:r w:rsidRPr="006B7C57">
        <w:rPr>
          <w:i/>
        </w:rPr>
        <w:t>sale</w:t>
      </w:r>
      <w:r w:rsidR="002A2330">
        <w:rPr>
          <w:i/>
        </w:rPr>
        <w:t xml:space="preserve"> </w:t>
      </w:r>
      <w:r w:rsidRPr="006B7C57">
        <w:rPr>
          <w:i/>
        </w:rPr>
        <w:t>of</w:t>
      </w:r>
      <w:r w:rsidR="002A2330">
        <w:rPr>
          <w:i/>
        </w:rPr>
        <w:t xml:space="preserve"> </w:t>
      </w:r>
      <w:r w:rsidRPr="006B7C57">
        <w:rPr>
          <w:i/>
        </w:rPr>
        <w:t>children,</w:t>
      </w:r>
      <w:r w:rsidR="002A2330">
        <w:rPr>
          <w:i/>
        </w:rPr>
        <w:t xml:space="preserve"> </w:t>
      </w:r>
      <w:r w:rsidRPr="006B7C57">
        <w:rPr>
          <w:i/>
        </w:rPr>
        <w:t>child</w:t>
      </w:r>
      <w:r w:rsidR="002A2330">
        <w:rPr>
          <w:i/>
        </w:rPr>
        <w:t xml:space="preserve"> </w:t>
      </w:r>
      <w:r w:rsidRPr="006B7C57">
        <w:rPr>
          <w:i/>
        </w:rPr>
        <w:t>prostitution</w:t>
      </w:r>
      <w:r w:rsidR="002A2330">
        <w:rPr>
          <w:i/>
        </w:rPr>
        <w:t xml:space="preserve"> </w:t>
      </w:r>
      <w:r w:rsidRPr="006B7C57">
        <w:rPr>
          <w:i/>
        </w:rPr>
        <w:t>and</w:t>
      </w:r>
      <w:r w:rsidR="002A2330">
        <w:rPr>
          <w:i/>
        </w:rPr>
        <w:t xml:space="preserve"> </w:t>
      </w:r>
      <w:r w:rsidRPr="006B7C57">
        <w:rPr>
          <w:i/>
        </w:rPr>
        <w:t>child</w:t>
      </w:r>
      <w:r w:rsidR="002A2330">
        <w:rPr>
          <w:i/>
        </w:rPr>
        <w:t xml:space="preserve"> </w:t>
      </w:r>
      <w:r w:rsidRPr="006B7C57">
        <w:rPr>
          <w:i/>
        </w:rPr>
        <w:t>pornography</w:t>
      </w:r>
      <w:r w:rsidR="002A2330">
        <w:t xml:space="preserve"> </w:t>
      </w:r>
      <w:r w:rsidRPr="00CB02C1">
        <w:t>(CRC/C/OPSC/PRY/1,</w:t>
      </w:r>
      <w:r w:rsidR="002A2330">
        <w:t xml:space="preserve"> </w:t>
      </w:r>
      <w:r w:rsidRPr="00CB02C1">
        <w:t>CRC/C/OPSC/PRY/Q/1,</w:t>
      </w:r>
      <w:r w:rsidR="002A2330">
        <w:t xml:space="preserve"> </w:t>
      </w:r>
      <w:r w:rsidRPr="00CB02C1">
        <w:t>CRC/C/OPSC/PRY/Q/1/Add.1)</w:t>
      </w:r>
    </w:p>
    <w:p w:rsidR="00CB02C1" w:rsidRPr="00CB02C1" w:rsidRDefault="00CB02C1" w:rsidP="00BB4F5F">
      <w:pPr>
        <w:pStyle w:val="SingleTxtG"/>
      </w:pPr>
      <w:r w:rsidRPr="00CB02C1">
        <w:t>1.</w:t>
      </w:r>
      <w:r w:rsidRPr="00CB02C1">
        <w:tab/>
      </w:r>
      <w:r w:rsidRPr="006B7C57">
        <w:rPr>
          <w:i/>
        </w:rPr>
        <w:t>At</w:t>
      </w:r>
      <w:r w:rsidR="002A2330">
        <w:rPr>
          <w:i/>
        </w:rPr>
        <w:t xml:space="preserve"> </w:t>
      </w:r>
      <w:r w:rsidRPr="006B7C57">
        <w:rPr>
          <w:i/>
        </w:rPr>
        <w:t>the</w:t>
      </w:r>
      <w:r w:rsidR="002A2330">
        <w:rPr>
          <w:i/>
        </w:rPr>
        <w:t xml:space="preserve"> </w:t>
      </w:r>
      <w:r w:rsidRPr="006B7C57">
        <w:rPr>
          <w:i/>
        </w:rPr>
        <w:t>invitation</w:t>
      </w:r>
      <w:r w:rsidR="002A2330">
        <w:rPr>
          <w:i/>
        </w:rPr>
        <w:t xml:space="preserve"> </w:t>
      </w:r>
      <w:r w:rsidRPr="006B7C57">
        <w:rPr>
          <w:i/>
        </w:rPr>
        <w:t>of</w:t>
      </w:r>
      <w:r w:rsidR="002A2330">
        <w:rPr>
          <w:i/>
        </w:rPr>
        <w:t xml:space="preserve"> </w:t>
      </w:r>
      <w:r w:rsidRPr="006B7C57">
        <w:rPr>
          <w:i/>
        </w:rPr>
        <w:t>the</w:t>
      </w:r>
      <w:r w:rsidR="002A2330">
        <w:rPr>
          <w:i/>
        </w:rPr>
        <w:t xml:space="preserve"> </w:t>
      </w:r>
      <w:r w:rsidRPr="006B7C57">
        <w:rPr>
          <w:i/>
        </w:rPr>
        <w:t>Chairperson,</w:t>
      </w:r>
      <w:r w:rsidR="002A2330">
        <w:rPr>
          <w:i/>
        </w:rPr>
        <w:t xml:space="preserve"> </w:t>
      </w:r>
      <w:r w:rsidRPr="006B7C57">
        <w:rPr>
          <w:i/>
        </w:rPr>
        <w:t>the</w:t>
      </w:r>
      <w:r w:rsidR="002A2330">
        <w:rPr>
          <w:i/>
        </w:rPr>
        <w:t xml:space="preserve"> </w:t>
      </w:r>
      <w:r w:rsidRPr="006B7C57">
        <w:rPr>
          <w:i/>
        </w:rPr>
        <w:t>delegation</w:t>
      </w:r>
      <w:r w:rsidR="002A2330">
        <w:rPr>
          <w:i/>
        </w:rPr>
        <w:t xml:space="preserve"> </w:t>
      </w:r>
      <w:r w:rsidRPr="006B7C57">
        <w:rPr>
          <w:i/>
        </w:rPr>
        <w:t>of</w:t>
      </w:r>
      <w:r w:rsidR="002A2330">
        <w:rPr>
          <w:i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6B7C57">
            <w:rPr>
              <w:i/>
            </w:rPr>
            <w:t>Paraguay</w:t>
          </w:r>
        </w:smartTag>
      </w:smartTag>
      <w:r w:rsidR="002A2330">
        <w:rPr>
          <w:i/>
        </w:rPr>
        <w:t xml:space="preserve"> </w:t>
      </w:r>
      <w:r w:rsidRPr="006B7C57">
        <w:rPr>
          <w:i/>
        </w:rPr>
        <w:t>took</w:t>
      </w:r>
      <w:r w:rsidR="002A2330">
        <w:rPr>
          <w:i/>
        </w:rPr>
        <w:t xml:space="preserve"> </w:t>
      </w:r>
      <w:r w:rsidRPr="006B7C57">
        <w:rPr>
          <w:i/>
        </w:rPr>
        <w:t>places</w:t>
      </w:r>
      <w:r w:rsidR="002A2330">
        <w:rPr>
          <w:i/>
        </w:rPr>
        <w:t xml:space="preserve"> </w:t>
      </w:r>
      <w:r w:rsidRPr="006B7C57">
        <w:rPr>
          <w:i/>
        </w:rPr>
        <w:t>at</w:t>
      </w:r>
      <w:r w:rsidR="002A2330">
        <w:rPr>
          <w:i/>
        </w:rPr>
        <w:t xml:space="preserve"> </w:t>
      </w:r>
      <w:r w:rsidRPr="006B7C57">
        <w:rPr>
          <w:i/>
        </w:rPr>
        <w:t>the</w:t>
      </w:r>
      <w:r w:rsidR="002A2330">
        <w:rPr>
          <w:i/>
        </w:rPr>
        <w:t xml:space="preserve"> </w:t>
      </w:r>
      <w:r w:rsidRPr="006B7C57">
        <w:rPr>
          <w:i/>
        </w:rPr>
        <w:t>Committee</w:t>
      </w:r>
      <w:r w:rsidR="002A2330">
        <w:rPr>
          <w:i/>
        </w:rPr>
        <w:t xml:space="preserve"> </w:t>
      </w:r>
      <w:r w:rsidRPr="006B7C57">
        <w:rPr>
          <w:i/>
        </w:rPr>
        <w:t>table</w:t>
      </w:r>
      <w:r w:rsidRPr="00CB02C1">
        <w:t>.</w:t>
      </w:r>
    </w:p>
    <w:p w:rsidR="00CB02C1" w:rsidRPr="00CB02C1" w:rsidRDefault="00CB02C1" w:rsidP="00BB4F5F">
      <w:pPr>
        <w:pStyle w:val="SingleTxtG"/>
      </w:pPr>
      <w:r w:rsidRPr="00CB02C1">
        <w:t>2.</w:t>
      </w:r>
      <w:r w:rsidRPr="00CB02C1">
        <w:tab/>
      </w:r>
      <w:r w:rsidRPr="00947D53">
        <w:rPr>
          <w:b/>
        </w:rPr>
        <w:t>Mr.</w:t>
      </w:r>
      <w:r w:rsidR="002A2330">
        <w:rPr>
          <w:b/>
        </w:rPr>
        <w:t xml:space="preserve"> </w:t>
      </w:r>
      <w:proofErr w:type="spellStart"/>
      <w:r w:rsidRPr="00947D53">
        <w:rPr>
          <w:b/>
        </w:rPr>
        <w:t>Zárate</w:t>
      </w:r>
      <w:proofErr w:type="spellEnd"/>
      <w:r w:rsidR="002A2330">
        <w:rPr>
          <w:b/>
        </w:rPr>
        <w:t xml:space="preserve"> </w:t>
      </w:r>
      <w:proofErr w:type="spellStart"/>
      <w:r w:rsidRPr="00947D53">
        <w:rPr>
          <w:b/>
        </w:rPr>
        <w:t>Fleitas</w:t>
      </w:r>
      <w:proofErr w:type="spellEnd"/>
      <w:r w:rsidR="002A2330">
        <w:t xml:space="preserve"> </w:t>
      </w:r>
      <w:r w:rsidRPr="00CB02C1">
        <w:t>(Paraguay),</w:t>
      </w:r>
      <w:r w:rsidR="002A2330">
        <w:t xml:space="preserve"> </w:t>
      </w:r>
      <w:r w:rsidRPr="00CB02C1">
        <w:t>referring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Optional</w:t>
      </w:r>
      <w:r w:rsidR="002A2330">
        <w:t xml:space="preserve"> </w:t>
      </w:r>
      <w:r w:rsidRPr="00CB02C1">
        <w:t>Protocol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involvement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armed</w:t>
      </w:r>
      <w:r w:rsidR="002A2330">
        <w:t xml:space="preserve"> </w:t>
      </w:r>
      <w:r w:rsidRPr="00CB02C1">
        <w:t>conflict,</w:t>
      </w:r>
      <w:r w:rsidR="002A2330">
        <w:t xml:space="preserve"> </w:t>
      </w:r>
      <w:r w:rsidRPr="00CB02C1">
        <w:t>said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Paraguay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ratified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Rome</w:t>
      </w:r>
      <w:r w:rsidR="002A2330">
        <w:t xml:space="preserve"> </w:t>
      </w:r>
      <w:r w:rsidRPr="00CB02C1">
        <w:t>Statute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International</w:t>
      </w:r>
      <w:r w:rsidR="002A2330">
        <w:t xml:space="preserve"> </w:t>
      </w:r>
      <w:r w:rsidRPr="00CB02C1">
        <w:t>Criminal</w:t>
      </w:r>
      <w:r w:rsidR="002A2330">
        <w:t xml:space="preserve"> </w:t>
      </w:r>
      <w:r w:rsidRPr="00CB02C1">
        <w:t>Court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currently</w:t>
      </w:r>
      <w:r w:rsidR="002A2330">
        <w:t xml:space="preserve"> </w:t>
      </w:r>
      <w:r w:rsidRPr="00CB02C1">
        <w:t>examining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draft</w:t>
      </w:r>
      <w:r w:rsidR="002A2330">
        <w:t xml:space="preserve"> </w:t>
      </w:r>
      <w:r w:rsidRPr="00CB02C1">
        <w:t>bill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its</w:t>
      </w:r>
      <w:r w:rsidR="002A2330">
        <w:t xml:space="preserve"> </w:t>
      </w:r>
      <w:r w:rsidRPr="00CB02C1">
        <w:t>implementation.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Act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compulsory</w:t>
      </w:r>
      <w:r w:rsidR="002A2330">
        <w:t xml:space="preserve"> </w:t>
      </w:r>
      <w:r w:rsidRPr="00CB02C1">
        <w:t>military</w:t>
      </w:r>
      <w:r w:rsidR="002A2330">
        <w:t xml:space="preserve"> </w:t>
      </w:r>
      <w:r w:rsidRPr="00CB02C1">
        <w:t>service</w:t>
      </w:r>
      <w:r w:rsidR="002A2330">
        <w:t xml:space="preserve"> </w:t>
      </w:r>
      <w:r w:rsidRPr="00CB02C1">
        <w:t>prohibited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enrolment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minors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="006B7C57">
        <w:t>A</w:t>
      </w:r>
      <w:r w:rsidRPr="00CB02C1">
        <w:t>rmed</w:t>
      </w:r>
      <w:r w:rsidR="002A2330">
        <w:t xml:space="preserve"> </w:t>
      </w:r>
      <w:r w:rsidR="006B7C57">
        <w:t>F</w:t>
      </w:r>
      <w:r w:rsidRPr="00CB02C1">
        <w:t>orces.</w:t>
      </w:r>
      <w:r w:rsidR="002A2330">
        <w:t xml:space="preserve"> </w:t>
      </w:r>
      <w:r w:rsidRPr="00CB02C1">
        <w:t>All</w:t>
      </w:r>
      <w:r w:rsidR="002A2330">
        <w:t xml:space="preserve"> </w:t>
      </w:r>
      <w:r w:rsidRPr="00CB02C1">
        <w:t>military</w:t>
      </w:r>
      <w:r w:rsidR="002A2330">
        <w:t xml:space="preserve"> </w:t>
      </w:r>
      <w:r w:rsidRPr="00CB02C1">
        <w:t>training</w:t>
      </w:r>
      <w:r w:rsidR="002A2330">
        <w:t xml:space="preserve"> </w:t>
      </w:r>
      <w:r w:rsidRPr="00CB02C1">
        <w:t>establishments</w:t>
      </w:r>
      <w:r w:rsidR="002A2330">
        <w:t xml:space="preserve"> </w:t>
      </w:r>
      <w:r w:rsidRPr="00CB02C1">
        <w:t>provided</w:t>
      </w:r>
      <w:r w:rsidR="002A2330">
        <w:t xml:space="preserve"> </w:t>
      </w:r>
      <w:r w:rsidRPr="00CB02C1">
        <w:t>courses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international</w:t>
      </w:r>
      <w:r w:rsidR="002A2330">
        <w:t xml:space="preserve"> </w:t>
      </w:r>
      <w:r w:rsidRPr="00CB02C1">
        <w:t>humanitarian</w:t>
      </w:r>
      <w:r w:rsidR="002A2330">
        <w:t xml:space="preserve"> </w:t>
      </w:r>
      <w:r w:rsidRPr="00CB02C1">
        <w:t>law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human</w:t>
      </w:r>
      <w:r w:rsidR="002A2330">
        <w:t xml:space="preserve"> </w:t>
      </w:r>
      <w:r w:rsidRPr="00CB02C1">
        <w:t>rights,</w:t>
      </w:r>
      <w:r w:rsidR="002A2330">
        <w:t xml:space="preserve"> </w:t>
      </w:r>
      <w:r w:rsidRPr="00CB02C1">
        <w:t>during</w:t>
      </w:r>
      <w:r w:rsidR="002A2330">
        <w:t xml:space="preserve"> </w:t>
      </w:r>
      <w:r w:rsidRPr="00CB02C1">
        <w:t>which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Optional</w:t>
      </w:r>
      <w:r w:rsidR="002A2330">
        <w:t xml:space="preserve"> </w:t>
      </w:r>
      <w:r w:rsidRPr="00CB02C1">
        <w:t>Protocol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studied.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State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reached</w:t>
      </w:r>
      <w:r w:rsidR="002A2330">
        <w:t xml:space="preserve"> </w:t>
      </w:r>
      <w:r w:rsidRPr="00CB02C1">
        <w:t>four</w:t>
      </w:r>
      <w:r w:rsidR="002A2330">
        <w:t xml:space="preserve"> </w:t>
      </w:r>
      <w:r w:rsidRPr="00CB02C1">
        <w:t>amicable</w:t>
      </w:r>
      <w:r w:rsidR="002A2330">
        <w:t xml:space="preserve"> </w:t>
      </w:r>
      <w:r w:rsidRPr="00CB02C1">
        <w:t>settlement</w:t>
      </w:r>
      <w:r w:rsidR="002A2330">
        <w:t xml:space="preserve"> </w:t>
      </w:r>
      <w:r w:rsidRPr="00CB02C1">
        <w:t>agreements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cases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</w:t>
      </w:r>
      <w:r w:rsidR="002A2330">
        <w:t xml:space="preserve"> </w:t>
      </w:r>
      <w:r w:rsidRPr="00CB02C1">
        <w:t>soldiers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been</w:t>
      </w:r>
      <w:r w:rsidR="002A2330">
        <w:t xml:space="preserve"> </w:t>
      </w:r>
      <w:r w:rsidRPr="00CB02C1">
        <w:t>brought</w:t>
      </w:r>
      <w:r w:rsidR="002A2330">
        <w:t xml:space="preserve"> </w:t>
      </w:r>
      <w:r w:rsidRPr="00CB02C1">
        <w:t>before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Inter-American</w:t>
      </w:r>
      <w:r w:rsidR="002A2330">
        <w:t xml:space="preserve"> </w:t>
      </w:r>
      <w:r w:rsidRPr="00CB02C1">
        <w:t>Court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Human</w:t>
      </w:r>
      <w:r w:rsidR="002A2330">
        <w:t xml:space="preserve"> </w:t>
      </w:r>
      <w:r w:rsidRPr="00CB02C1">
        <w:t>Rights.</w:t>
      </w:r>
      <w:r w:rsidR="002A2330">
        <w:t xml:space="preserve"> </w:t>
      </w:r>
      <w:r w:rsidRPr="00CB02C1">
        <w:t>Consequently,</w:t>
      </w:r>
      <w:r w:rsidR="002A2330">
        <w:t xml:space="preserve"> </w:t>
      </w:r>
      <w:r w:rsidRPr="00CB02C1">
        <w:t>it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been</w:t>
      </w:r>
      <w:r w:rsidR="002A2330">
        <w:t xml:space="preserve"> </w:t>
      </w:r>
      <w:r w:rsidRPr="00CB02C1">
        <w:t>cited</w:t>
      </w:r>
      <w:r w:rsidR="002A2330">
        <w:t xml:space="preserve"> </w:t>
      </w:r>
      <w:r w:rsidRPr="00CB02C1">
        <w:t>as</w:t>
      </w:r>
      <w:r w:rsidR="002A2330">
        <w:t xml:space="preserve"> </w:t>
      </w:r>
      <w:r w:rsidRPr="00CB02C1">
        <w:t>an</w:t>
      </w:r>
      <w:r w:rsidR="002A2330">
        <w:t xml:space="preserve"> </w:t>
      </w:r>
      <w:r w:rsidRPr="00CB02C1">
        <w:t>example</w:t>
      </w:r>
      <w:r w:rsidR="002A2330">
        <w:t xml:space="preserve"> </w:t>
      </w:r>
      <w:r w:rsidRPr="00CB02C1">
        <w:t>at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regional</w:t>
      </w:r>
      <w:r w:rsidR="002A2330">
        <w:t xml:space="preserve"> </w:t>
      </w:r>
      <w:r w:rsidRPr="00CB02C1">
        <w:t>level.</w:t>
      </w:r>
    </w:p>
    <w:p w:rsidR="00CB02C1" w:rsidRPr="00CB02C1" w:rsidRDefault="00CB02C1" w:rsidP="00BB4F5F">
      <w:pPr>
        <w:pStyle w:val="SingleTxtG"/>
      </w:pPr>
      <w:r w:rsidRPr="00CB02C1">
        <w:t>3.</w:t>
      </w:r>
      <w:r w:rsidRPr="00CB02C1">
        <w:tab/>
        <w:t>The</w:t>
      </w:r>
      <w:r w:rsidR="002A2330">
        <w:t xml:space="preserve"> </w:t>
      </w:r>
      <w:r w:rsidRPr="00CB02C1">
        <w:t>State</w:t>
      </w:r>
      <w:r w:rsidR="002A2330">
        <w:t>’</w:t>
      </w:r>
      <w:r w:rsidRPr="00CB02C1">
        <w:t>s</w:t>
      </w:r>
      <w:r w:rsidR="002A2330">
        <w:t xml:space="preserve"> </w:t>
      </w:r>
      <w:r w:rsidRPr="00CB02C1">
        <w:t>actions</w:t>
      </w:r>
      <w:r w:rsidR="002A2330">
        <w:t xml:space="preserve"> </w:t>
      </w:r>
      <w:r w:rsidRPr="00CB02C1">
        <w:t>regarding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Optional</w:t>
      </w:r>
      <w:r w:rsidR="002A2330">
        <w:t xml:space="preserve"> </w:t>
      </w:r>
      <w:r w:rsidRPr="00CB02C1">
        <w:t>Protocol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sale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children,</w:t>
      </w:r>
      <w:r w:rsidR="002A2330">
        <w:t xml:space="preserve"> </w:t>
      </w:r>
      <w:r w:rsidRPr="00CB02C1">
        <w:t>child</w:t>
      </w:r>
      <w:r w:rsidR="002A2330">
        <w:t xml:space="preserve"> </w:t>
      </w:r>
      <w:r w:rsidRPr="00CB02C1">
        <w:t>prostitution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child</w:t>
      </w:r>
      <w:r w:rsidR="002A2330">
        <w:t xml:space="preserve"> </w:t>
      </w:r>
      <w:r w:rsidRPr="00CB02C1">
        <w:t>pornography</w:t>
      </w:r>
      <w:r w:rsidR="002A2330">
        <w:t xml:space="preserve"> </w:t>
      </w:r>
      <w:r w:rsidRPr="00CB02C1">
        <w:t>were</w:t>
      </w:r>
      <w:r w:rsidR="002A2330">
        <w:t xml:space="preserve"> </w:t>
      </w:r>
      <w:r w:rsidRPr="00CB02C1">
        <w:t>coordinated</w:t>
      </w:r>
      <w:r w:rsidR="002A2330">
        <w:t xml:space="preserve"> </w:t>
      </w:r>
      <w:r w:rsidRPr="00CB02C1">
        <w:t>by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National</w:t>
      </w:r>
      <w:r w:rsidR="002A2330">
        <w:t xml:space="preserve"> </w:t>
      </w:r>
      <w:r w:rsidRPr="00CB02C1">
        <w:t>Secretariat</w:t>
      </w:r>
      <w:r w:rsidR="002A2330">
        <w:t xml:space="preserve"> </w:t>
      </w:r>
      <w:r w:rsidRPr="00CB02C1">
        <w:t>for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Adolescents,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collaboration</w:t>
      </w:r>
      <w:r w:rsidR="002A2330">
        <w:t xml:space="preserve"> </w:t>
      </w:r>
      <w:r w:rsidRPr="00CB02C1">
        <w:t>with</w:t>
      </w:r>
      <w:r w:rsidR="002A2330">
        <w:t xml:space="preserve"> </w:t>
      </w:r>
      <w:r w:rsidRPr="00CB02C1">
        <w:t>civil</w:t>
      </w:r>
      <w:r w:rsidR="002A2330">
        <w:t xml:space="preserve"> </w:t>
      </w:r>
      <w:r w:rsidRPr="00CB02C1">
        <w:t>society.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President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Republic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signed</w:t>
      </w:r>
      <w:r w:rsidR="002A2330">
        <w:t xml:space="preserve"> </w:t>
      </w:r>
      <w:r w:rsidRPr="00CB02C1">
        <w:t>20</w:t>
      </w:r>
      <w:r w:rsidR="002A2330">
        <w:t xml:space="preserve"> </w:t>
      </w:r>
      <w:r w:rsidRPr="00CB02C1">
        <w:t>comm</w:t>
      </w:r>
      <w:r w:rsidR="006B7C57">
        <w:t>itments</w:t>
      </w:r>
      <w:r w:rsidR="002A2330">
        <w:t xml:space="preserve"> </w:t>
      </w:r>
      <w:r w:rsidR="006B7C57">
        <w:t>with</w:t>
      </w:r>
      <w:r w:rsidR="002A2330">
        <w:t xml:space="preserve"> </w:t>
      </w:r>
      <w:r w:rsidR="006B7C57">
        <w:t>the</w:t>
      </w:r>
      <w:r w:rsidR="002A2330">
        <w:t xml:space="preserve"> </w:t>
      </w:r>
      <w:r w:rsidR="006B7C57">
        <w:t>NGO</w:t>
      </w:r>
      <w:r w:rsidR="002A2330">
        <w:t xml:space="preserve"> </w:t>
      </w:r>
      <w:r w:rsidR="006B7C57">
        <w:t>coalition</w:t>
      </w:r>
      <w:r w:rsidR="002A2330">
        <w:t xml:space="preserve"> </w:t>
      </w:r>
      <w:proofErr w:type="spellStart"/>
      <w:r w:rsidRPr="00CB02C1">
        <w:t>Frente</w:t>
      </w:r>
      <w:proofErr w:type="spellEnd"/>
      <w:r w:rsidR="002A2330">
        <w:t xml:space="preserve"> </w:t>
      </w:r>
      <w:proofErr w:type="spellStart"/>
      <w:r w:rsidRPr="00CB02C1">
        <w:t>por</w:t>
      </w:r>
      <w:proofErr w:type="spellEnd"/>
      <w:r w:rsidR="002A2330">
        <w:t xml:space="preserve"> </w:t>
      </w:r>
      <w:r w:rsidRPr="00CB02C1">
        <w:t>la</w:t>
      </w:r>
      <w:r w:rsidR="002A2330">
        <w:t xml:space="preserve"> </w:t>
      </w:r>
      <w:proofErr w:type="spellStart"/>
      <w:r w:rsidRPr="00CB02C1">
        <w:t>Niñez</w:t>
      </w:r>
      <w:proofErr w:type="spellEnd"/>
      <w:r w:rsidR="002A2330">
        <w:t xml:space="preserve"> </w:t>
      </w:r>
      <w:r w:rsidR="006B7C57">
        <w:t>y</w:t>
      </w:r>
      <w:r w:rsidR="002A2330">
        <w:t xml:space="preserve"> </w:t>
      </w:r>
      <w:r w:rsidR="006B7C57">
        <w:t>la</w:t>
      </w:r>
      <w:r w:rsidR="002A2330">
        <w:t xml:space="preserve"> </w:t>
      </w:r>
      <w:proofErr w:type="spellStart"/>
      <w:r w:rsidR="006B7C57">
        <w:t>Adolescencia</w:t>
      </w:r>
      <w:proofErr w:type="spellEnd"/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United</w:t>
      </w:r>
      <w:r w:rsidR="002A2330">
        <w:t xml:space="preserve"> </w:t>
      </w:r>
      <w:r w:rsidRPr="00CB02C1">
        <w:t>Nations</w:t>
      </w:r>
      <w:r w:rsidR="002A2330">
        <w:t xml:space="preserve"> </w:t>
      </w:r>
      <w:r w:rsidRPr="00CB02C1">
        <w:t>Children</w:t>
      </w:r>
      <w:r w:rsidR="002A2330">
        <w:t>’</w:t>
      </w:r>
      <w:r w:rsidRPr="00CB02C1">
        <w:t>s</w:t>
      </w:r>
      <w:r w:rsidR="002A2330">
        <w:t xml:space="preserve"> </w:t>
      </w:r>
      <w:r w:rsidRPr="00CB02C1">
        <w:t>Fund</w:t>
      </w:r>
      <w:r w:rsidR="002A2330">
        <w:t xml:space="preserve"> </w:t>
      </w:r>
      <w:r w:rsidRPr="00CB02C1">
        <w:t>(UNICEF),</w:t>
      </w:r>
      <w:r w:rsidR="002A2330">
        <w:t xml:space="preserve"> </w:t>
      </w:r>
      <w:r w:rsidRPr="00CB02C1">
        <w:t>aimed</w:t>
      </w:r>
      <w:r w:rsidR="002A2330">
        <w:t xml:space="preserve"> </w:t>
      </w:r>
      <w:r w:rsidRPr="00CB02C1">
        <w:t>at</w:t>
      </w:r>
      <w:r w:rsidR="002A2330">
        <w:t xml:space="preserve"> </w:t>
      </w:r>
      <w:r w:rsidRPr="00CB02C1">
        <w:t>increasing</w:t>
      </w:r>
      <w:r w:rsidR="002A2330">
        <w:t xml:space="preserve"> </w:t>
      </w:r>
      <w:r w:rsidRPr="00CB02C1">
        <w:t>investment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childhood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adolescence,</w:t>
      </w:r>
      <w:r w:rsidR="002A2330">
        <w:t xml:space="preserve"> </w:t>
      </w:r>
      <w:r w:rsidRPr="00CB02C1">
        <w:t>particularly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areas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adoption,</w:t>
      </w:r>
      <w:r w:rsidR="002A2330">
        <w:t xml:space="preserve"> </w:t>
      </w:r>
      <w:r w:rsidRPr="00CB02C1">
        <w:t>alternative</w:t>
      </w:r>
      <w:r w:rsidR="002A2330">
        <w:t xml:space="preserve"> </w:t>
      </w:r>
      <w:r w:rsidRPr="00CB02C1">
        <w:t>care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combating</w:t>
      </w:r>
      <w:r w:rsidR="002A2330">
        <w:t xml:space="preserve"> </w:t>
      </w:r>
      <w:r w:rsidRPr="00CB02C1">
        <w:t>abuse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trafficking.</w:t>
      </w:r>
    </w:p>
    <w:p w:rsidR="00CB02C1" w:rsidRPr="00CB02C1" w:rsidRDefault="00CB02C1" w:rsidP="00BB4F5F">
      <w:pPr>
        <w:pStyle w:val="SingleTxtG"/>
      </w:pPr>
      <w:r w:rsidRPr="00CB02C1">
        <w:t>4.</w:t>
      </w:r>
      <w:r w:rsidRPr="00CB02C1">
        <w:tab/>
        <w:t>The</w:t>
      </w:r>
      <w:r w:rsidR="002A2330">
        <w:t xml:space="preserve"> </w:t>
      </w:r>
      <w:r w:rsidRPr="00CB02C1">
        <w:t>National</w:t>
      </w:r>
      <w:r w:rsidR="002A2330">
        <w:t xml:space="preserve"> </w:t>
      </w:r>
      <w:r w:rsidRPr="00CB02C1">
        <w:t>Policy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Special</w:t>
      </w:r>
      <w:r w:rsidR="002A2330">
        <w:t xml:space="preserve"> </w:t>
      </w:r>
      <w:r w:rsidRPr="00CB02C1">
        <w:t>Protection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Adolescents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been</w:t>
      </w:r>
      <w:r w:rsidR="002A2330">
        <w:t xml:space="preserve"> </w:t>
      </w:r>
      <w:r w:rsidRPr="00CB02C1">
        <w:t>adopted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2012</w:t>
      </w:r>
      <w:r w:rsidR="002A2330">
        <w:t xml:space="preserve"> </w:t>
      </w:r>
      <w:r w:rsidRPr="00CB02C1">
        <w:t>with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view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providing</w:t>
      </w:r>
      <w:r w:rsidR="002A2330">
        <w:t xml:space="preserve"> </w:t>
      </w:r>
      <w:r w:rsidRPr="00CB02C1">
        <w:t>comprehensive</w:t>
      </w:r>
      <w:r w:rsidR="002A2330">
        <w:t xml:space="preserve"> </w:t>
      </w:r>
      <w:r w:rsidRPr="00CB02C1">
        <w:t>assistance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separated</w:t>
      </w:r>
      <w:r w:rsidR="002A2330">
        <w:t xml:space="preserve"> </w:t>
      </w:r>
      <w:r w:rsidRPr="00CB02C1">
        <w:t>from</w:t>
      </w:r>
      <w:r w:rsidR="002A2330">
        <w:t xml:space="preserve"> </w:t>
      </w:r>
      <w:r w:rsidRPr="00CB02C1">
        <w:t>their</w:t>
      </w:r>
      <w:r w:rsidR="002A2330">
        <w:t xml:space="preserve"> </w:t>
      </w:r>
      <w:r w:rsidRPr="00CB02C1">
        <w:t>families.</w:t>
      </w:r>
      <w:r w:rsidR="002A2330">
        <w:t xml:space="preserve"> </w:t>
      </w:r>
      <w:r w:rsidRPr="00CB02C1">
        <w:t>At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same</w:t>
      </w:r>
      <w:r w:rsidR="002A2330">
        <w:t xml:space="preserve"> </w:t>
      </w:r>
      <w:r w:rsidRPr="00CB02C1">
        <w:t>time,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plan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decrease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number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institutional</w:t>
      </w:r>
      <w:r w:rsidR="002A2330">
        <w:t xml:space="preserve"> </w:t>
      </w:r>
      <w:r w:rsidRPr="00CB02C1">
        <w:t>care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been</w:t>
      </w:r>
      <w:r w:rsidR="002A2330">
        <w:t xml:space="preserve"> </w:t>
      </w:r>
      <w:r w:rsidRPr="00CB02C1">
        <w:t>implemented.</w:t>
      </w:r>
      <w:r w:rsidR="002A2330">
        <w:t xml:space="preserve"> </w:t>
      </w:r>
      <w:r w:rsidRPr="00CB02C1">
        <w:t>An</w:t>
      </w:r>
      <w:r w:rsidR="002A2330">
        <w:t xml:space="preserve"> </w:t>
      </w:r>
      <w:r w:rsidRPr="00CB02C1">
        <w:t>Act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human</w:t>
      </w:r>
      <w:r w:rsidR="002A2330">
        <w:t xml:space="preserve"> </w:t>
      </w:r>
      <w:r w:rsidRPr="00CB02C1">
        <w:t>trafficking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also</w:t>
      </w:r>
      <w:r w:rsidR="002A2330">
        <w:t xml:space="preserve"> </w:t>
      </w:r>
      <w:r w:rsidRPr="00CB02C1">
        <w:t>been</w:t>
      </w:r>
      <w:r w:rsidR="002A2330">
        <w:t xml:space="preserve"> </w:t>
      </w:r>
      <w:r w:rsidRPr="00CB02C1">
        <w:t>adopted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2012,</w:t>
      </w:r>
      <w:r w:rsidR="002A2330">
        <w:t xml:space="preserve"> </w:t>
      </w:r>
      <w:r w:rsidRPr="00CB02C1">
        <w:t>aiming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prevent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repress</w:t>
      </w:r>
      <w:r w:rsidR="002A2330">
        <w:t xml:space="preserve"> </w:t>
      </w:r>
      <w:r w:rsidRPr="00CB02C1">
        <w:t>all</w:t>
      </w:r>
      <w:r w:rsidR="002A2330">
        <w:t xml:space="preserve"> </w:t>
      </w:r>
      <w:r w:rsidRPr="00CB02C1">
        <w:t>forms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trafficking,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committed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Paraguay</w:t>
      </w:r>
      <w:r w:rsidR="002A2330">
        <w:t xml:space="preserve"> </w:t>
      </w:r>
      <w:r w:rsidRPr="00CB02C1">
        <w:t>or</w:t>
      </w:r>
      <w:r w:rsidR="002A2330">
        <w:t xml:space="preserve"> </w:t>
      </w:r>
      <w:r w:rsidRPr="00CB02C1">
        <w:t>abroad,</w:t>
      </w:r>
      <w:r w:rsidR="002A2330">
        <w:t xml:space="preserve"> </w:t>
      </w:r>
      <w:r w:rsidRPr="00CB02C1">
        <w:t>as</w:t>
      </w:r>
      <w:r w:rsidR="002A2330">
        <w:t xml:space="preserve"> </w:t>
      </w:r>
      <w:r w:rsidRPr="00CB02C1">
        <w:t>well</w:t>
      </w:r>
      <w:r w:rsidR="002A2330">
        <w:t xml:space="preserve"> </w:t>
      </w:r>
      <w:r w:rsidRPr="00CB02C1">
        <w:t>as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protect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assist</w:t>
      </w:r>
      <w:r w:rsidR="002A2330">
        <w:t xml:space="preserve"> </w:t>
      </w:r>
      <w:r w:rsidRPr="00CB02C1">
        <w:t>victims</w:t>
      </w:r>
      <w:r w:rsidR="002A2330">
        <w:t xml:space="preserve"> </w:t>
      </w:r>
      <w:r w:rsidRPr="00CB02C1">
        <w:t>and</w:t>
      </w:r>
      <w:r w:rsidR="002A2330">
        <w:t xml:space="preserve"> </w:t>
      </w:r>
      <w:r w:rsidR="006B7C57">
        <w:t>to</w:t>
      </w:r>
      <w:r w:rsidR="002A2330">
        <w:t xml:space="preserve"> </w:t>
      </w:r>
      <w:r w:rsidR="006B7C57">
        <w:t>set</w:t>
      </w:r>
      <w:r w:rsidR="002A2330">
        <w:t xml:space="preserve"> </w:t>
      </w:r>
      <w:r w:rsidR="006B7C57">
        <w:t>up</w:t>
      </w:r>
      <w:r w:rsidR="002A2330">
        <w:t xml:space="preserve"> </w:t>
      </w:r>
      <w:r w:rsidRPr="00CB02C1">
        <w:t>an</w:t>
      </w:r>
      <w:r w:rsidR="002A2330">
        <w:t xml:space="preserve"> </w:t>
      </w:r>
      <w:r w:rsidRPr="00CB02C1">
        <w:t>inter-agency</w:t>
      </w:r>
      <w:r w:rsidR="002A2330">
        <w:t xml:space="preserve"> </w:t>
      </w:r>
      <w:r w:rsidRPr="00CB02C1">
        <w:t>commission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="006B7C57">
        <w:t>issue</w:t>
      </w:r>
      <w:r w:rsidRPr="00CB02C1">
        <w:t>.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Public</w:t>
      </w:r>
      <w:r w:rsidR="002A2330">
        <w:t xml:space="preserve"> </w:t>
      </w:r>
      <w:r w:rsidRPr="00CB02C1">
        <w:t>Prosecution</w:t>
      </w:r>
      <w:r w:rsidR="002A2330">
        <w:t xml:space="preserve"> </w:t>
      </w:r>
      <w:r w:rsidRPr="00CB02C1">
        <w:t>Service</w:t>
      </w:r>
      <w:r w:rsidR="002A2330">
        <w:t xml:space="preserve"> </w:t>
      </w:r>
      <w:r w:rsidRPr="00CB02C1">
        <w:t>actively</w:t>
      </w:r>
      <w:r w:rsidR="002A2330">
        <w:t xml:space="preserve"> </w:t>
      </w:r>
      <w:r w:rsidRPr="00CB02C1">
        <w:t>combated</w:t>
      </w:r>
      <w:r w:rsidR="002A2330">
        <w:t xml:space="preserve"> </w:t>
      </w:r>
      <w:r w:rsidRPr="00CB02C1">
        <w:t>trafficking</w:t>
      </w:r>
      <w:r w:rsidR="002A2330">
        <w:t xml:space="preserve"> </w:t>
      </w:r>
      <w:r w:rsidRPr="00CB02C1">
        <w:t>through</w:t>
      </w:r>
      <w:r w:rsidR="002A2330">
        <w:t xml:space="preserve"> </w:t>
      </w:r>
      <w:r w:rsidRPr="00CB02C1">
        <w:t>its</w:t>
      </w:r>
      <w:r w:rsidR="002A2330">
        <w:t xml:space="preserve"> </w:t>
      </w:r>
      <w:r w:rsidRPr="00CB02C1">
        <w:t>special</w:t>
      </w:r>
      <w:r w:rsidR="002A2330">
        <w:t xml:space="preserve"> </w:t>
      </w:r>
      <w:r w:rsidRPr="00CB02C1">
        <w:t>unit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human</w:t>
      </w:r>
      <w:r w:rsidR="002A2330">
        <w:t xml:space="preserve"> </w:t>
      </w:r>
      <w:r w:rsidRPr="00CB02C1">
        <w:t>trafficking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sexual</w:t>
      </w:r>
      <w:r w:rsidR="002A2330">
        <w:t xml:space="preserve"> </w:t>
      </w:r>
      <w:r w:rsidRPr="00CB02C1">
        <w:t>exploitation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adolescents.</w:t>
      </w:r>
      <w:r w:rsidR="002A2330">
        <w:t xml:space="preserve"> </w:t>
      </w:r>
      <w:r w:rsidRPr="00CB02C1">
        <w:t>Furthermore,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July</w:t>
      </w:r>
      <w:r w:rsidR="002A2330">
        <w:t xml:space="preserve"> </w:t>
      </w:r>
      <w:r w:rsidRPr="00CB02C1">
        <w:t>2012</w:t>
      </w:r>
      <w:r w:rsidR="002A2330">
        <w:t xml:space="preserve"> </w:t>
      </w:r>
      <w:r w:rsidRPr="00CB02C1">
        <w:t>it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established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Directorate</w:t>
      </w:r>
      <w:r w:rsidR="002A2330">
        <w:t xml:space="preserve"> </w:t>
      </w:r>
      <w:r w:rsidRPr="00CB02C1">
        <w:t>of</w:t>
      </w:r>
      <w:r w:rsidR="002A2330">
        <w:t xml:space="preserve"> </w:t>
      </w:r>
      <w:r w:rsidR="006B7C57">
        <w:t>the</w:t>
      </w:r>
      <w:r w:rsidR="002A2330">
        <w:t xml:space="preserve"> </w:t>
      </w:r>
      <w:r w:rsidRPr="00CB02C1">
        <w:t>support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protection</w:t>
      </w:r>
      <w:r w:rsidR="002A2330">
        <w:t xml:space="preserve"> </w:t>
      </w:r>
      <w:r w:rsidRPr="00CB02C1">
        <w:t>programme</w:t>
      </w:r>
      <w:r w:rsidR="002A2330">
        <w:t xml:space="preserve"> </w:t>
      </w:r>
      <w:r w:rsidRPr="00CB02C1">
        <w:t>for</w:t>
      </w:r>
      <w:r w:rsidR="002A2330">
        <w:t xml:space="preserve"> </w:t>
      </w:r>
      <w:r w:rsidRPr="00CB02C1">
        <w:t>victims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witnesses</w:t>
      </w:r>
      <w:r w:rsidR="002A2330">
        <w:t xml:space="preserve"> </w:t>
      </w:r>
      <w:r w:rsidRPr="00CB02C1">
        <w:t>during</w:t>
      </w:r>
      <w:r w:rsidR="002A2330">
        <w:t xml:space="preserve"> </w:t>
      </w:r>
      <w:r w:rsidRPr="00CB02C1">
        <w:t>criminal</w:t>
      </w:r>
      <w:r w:rsidR="002A2330">
        <w:t xml:space="preserve"> </w:t>
      </w:r>
      <w:r w:rsidRPr="00CB02C1">
        <w:t>proceedings,</w:t>
      </w:r>
      <w:r w:rsidR="002A2330">
        <w:t xml:space="preserve"> </w:t>
      </w:r>
      <w:r w:rsidRPr="00CB02C1">
        <w:t>which</w:t>
      </w:r>
      <w:r w:rsidR="002A2330">
        <w:t xml:space="preserve"> </w:t>
      </w:r>
      <w:r w:rsidRPr="00CB02C1">
        <w:t>paid</w:t>
      </w:r>
      <w:r w:rsidR="002A2330">
        <w:t xml:space="preserve"> </w:t>
      </w:r>
      <w:r w:rsidRPr="00CB02C1">
        <w:t>particular</w:t>
      </w:r>
      <w:r w:rsidR="002A2330">
        <w:t xml:space="preserve"> </w:t>
      </w:r>
      <w:r w:rsidRPr="00CB02C1">
        <w:t>attention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who</w:t>
      </w:r>
      <w:r w:rsidR="002A2330">
        <w:t xml:space="preserve"> </w:t>
      </w:r>
      <w:r w:rsidRPr="00CB02C1">
        <w:t>were</w:t>
      </w:r>
      <w:r w:rsidR="002A2330">
        <w:t xml:space="preserve"> </w:t>
      </w:r>
      <w:r w:rsidRPr="00CB02C1">
        <w:t>victims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sexual</w:t>
      </w:r>
      <w:r w:rsidR="002A2330">
        <w:t xml:space="preserve"> </w:t>
      </w:r>
      <w:r w:rsidRPr="00CB02C1">
        <w:t>or</w:t>
      </w:r>
      <w:r w:rsidR="002A2330">
        <w:t xml:space="preserve"> </w:t>
      </w:r>
      <w:r w:rsidRPr="00CB02C1">
        <w:t>domestic</w:t>
      </w:r>
      <w:r w:rsidR="002A2330">
        <w:t xml:space="preserve"> </w:t>
      </w:r>
      <w:r w:rsidRPr="00CB02C1">
        <w:t>violence.</w:t>
      </w:r>
    </w:p>
    <w:p w:rsidR="00CB02C1" w:rsidRPr="00CB02C1" w:rsidRDefault="00CB02C1" w:rsidP="00BB4F5F">
      <w:pPr>
        <w:pStyle w:val="SingleTxtG"/>
      </w:pPr>
      <w:r w:rsidRPr="00CB02C1">
        <w:t>5.</w:t>
      </w:r>
      <w:r w:rsidRPr="00CB02C1">
        <w:tab/>
      </w:r>
      <w:smartTag w:uri="urn:schemas-microsoft-com:office:smarttags" w:element="country-region">
        <w:smartTag w:uri="urn:schemas-microsoft-com:office:smarttags" w:element="place">
          <w:r w:rsidRPr="00CB02C1">
            <w:t>Paraguay</w:t>
          </w:r>
        </w:smartTag>
      </w:smartTag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also</w:t>
      </w:r>
      <w:r w:rsidR="002A2330">
        <w:t xml:space="preserve"> </w:t>
      </w:r>
      <w:r w:rsidRPr="00CB02C1">
        <w:t>working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prevent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eradicate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worst</w:t>
      </w:r>
      <w:r w:rsidR="002A2330">
        <w:t xml:space="preserve"> </w:t>
      </w:r>
      <w:r w:rsidRPr="00CB02C1">
        <w:t>forms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</w:t>
      </w:r>
      <w:r w:rsidR="002A2330">
        <w:t xml:space="preserve"> </w:t>
      </w:r>
      <w:r w:rsidRPr="00CB02C1">
        <w:t>labour,</w:t>
      </w:r>
      <w:r w:rsidR="002A2330">
        <w:t xml:space="preserve"> </w:t>
      </w:r>
      <w:r w:rsidRPr="00CB02C1">
        <w:t>as</w:t>
      </w:r>
      <w:r w:rsidR="002A2330">
        <w:t xml:space="preserve"> </w:t>
      </w:r>
      <w:r w:rsidRPr="00CB02C1">
        <w:t>reflected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actions</w:t>
      </w:r>
      <w:r w:rsidR="002A2330">
        <w:t xml:space="preserve"> </w:t>
      </w:r>
      <w:r w:rsidRPr="00CB02C1">
        <w:t>undertaken</w:t>
      </w:r>
      <w:r w:rsidR="002A2330">
        <w:t xml:space="preserve"> </w:t>
      </w:r>
      <w:r w:rsidR="006B7C57">
        <w:t>in</w:t>
      </w:r>
      <w:r w:rsidR="002A2330">
        <w:t xml:space="preserve"> </w:t>
      </w:r>
      <w:r w:rsidR="006B7C57">
        <w:t>the</w:t>
      </w:r>
      <w:r w:rsidR="002A2330">
        <w:t xml:space="preserve"> </w:t>
      </w:r>
      <w:r w:rsidR="006B7C57">
        <w:t>context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National</w:t>
      </w:r>
      <w:r w:rsidR="002A2330">
        <w:t xml:space="preserve"> </w:t>
      </w:r>
      <w:r w:rsidRPr="00CB02C1">
        <w:t>Strategy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National</w:t>
      </w:r>
      <w:r w:rsidR="002A2330">
        <w:t xml:space="preserve"> </w:t>
      </w:r>
      <w:r w:rsidRPr="00CB02C1">
        <w:t>Commission</w:t>
      </w:r>
      <w:r w:rsidR="002A2330">
        <w:t xml:space="preserve"> </w:t>
      </w:r>
      <w:r w:rsidRPr="00CB02C1">
        <w:t>for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Prevention</w:t>
      </w:r>
      <w:r w:rsidR="002A2330">
        <w:t xml:space="preserve"> </w:t>
      </w:r>
      <w:r w:rsidRPr="00CB02C1">
        <w:t>and</w:t>
      </w:r>
      <w:r w:rsidR="002A2330">
        <w:t xml:space="preserve"> </w:t>
      </w:r>
      <w:r w:rsidR="006B7C57">
        <w:t>Elimination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</w:t>
      </w:r>
      <w:r w:rsidR="002A2330">
        <w:t xml:space="preserve"> </w:t>
      </w:r>
      <w:r w:rsidRPr="00CB02C1">
        <w:t>Labour</w:t>
      </w:r>
      <w:r w:rsidR="002A2330">
        <w:t xml:space="preserve"> </w:t>
      </w:r>
      <w:r w:rsidRPr="00CB02C1">
        <w:t>and</w:t>
      </w:r>
      <w:r w:rsidR="002A2330">
        <w:t xml:space="preserve"> </w:t>
      </w:r>
      <w:r w:rsidR="006B7C57">
        <w:t>the</w:t>
      </w:r>
      <w:r w:rsidR="002A2330">
        <w:t xml:space="preserve"> </w:t>
      </w:r>
      <w:r w:rsidR="006B7C57">
        <w:t>Protection</w:t>
      </w:r>
      <w:r w:rsidR="002A2330">
        <w:t xml:space="preserve"> </w:t>
      </w:r>
      <w:r w:rsidR="006B7C57">
        <w:t>of</w:t>
      </w:r>
      <w:r w:rsidR="002A2330">
        <w:t xml:space="preserve"> </w:t>
      </w:r>
      <w:r w:rsidRPr="00CB02C1">
        <w:t>Adolescent</w:t>
      </w:r>
      <w:r w:rsidR="002A2330">
        <w:t xml:space="preserve"> </w:t>
      </w:r>
      <w:r w:rsidR="006B7C57">
        <w:t>Workers</w:t>
      </w:r>
      <w:r w:rsidRPr="00CB02C1">
        <w:t>.</w:t>
      </w:r>
    </w:p>
    <w:p w:rsidR="00CB02C1" w:rsidRPr="00CB02C1" w:rsidRDefault="00CB02C1" w:rsidP="00BB4F5F">
      <w:pPr>
        <w:pStyle w:val="SingleTxtG"/>
      </w:pPr>
      <w:r w:rsidRPr="00CB02C1">
        <w:t>6.</w:t>
      </w:r>
      <w:r w:rsidRPr="00CB02C1">
        <w:tab/>
        <w:t>The</w:t>
      </w:r>
      <w:r w:rsidR="002A2330">
        <w:t xml:space="preserve"> </w:t>
      </w:r>
      <w:r w:rsidRPr="00CB02C1">
        <w:t>authorities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drawn</w:t>
      </w:r>
      <w:r w:rsidR="002A2330">
        <w:t xml:space="preserve"> </w:t>
      </w:r>
      <w:r w:rsidRPr="00CB02C1">
        <w:t>up</w:t>
      </w:r>
      <w:r w:rsidR="002A2330">
        <w:t xml:space="preserve"> </w:t>
      </w:r>
      <w:r w:rsidRPr="00CB02C1">
        <w:t>human</w:t>
      </w:r>
      <w:r w:rsidR="002A2330">
        <w:t xml:space="preserve"> </w:t>
      </w:r>
      <w:r w:rsidRPr="00CB02C1">
        <w:t>rights</w:t>
      </w:r>
      <w:r w:rsidR="002A2330">
        <w:t xml:space="preserve"> </w:t>
      </w:r>
      <w:r w:rsidRPr="00CB02C1">
        <w:t>indicators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areas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education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health.</w:t>
      </w:r>
      <w:r w:rsidR="002A2330">
        <w:t xml:space="preserve"> </w:t>
      </w:r>
      <w:r w:rsidRPr="00CB02C1">
        <w:t>They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also</w:t>
      </w:r>
      <w:r w:rsidR="002A2330">
        <w:t xml:space="preserve"> </w:t>
      </w:r>
      <w:r w:rsidRPr="00CB02C1">
        <w:t>initiated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project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follow</w:t>
      </w:r>
      <w:r w:rsidR="002A2330">
        <w:t xml:space="preserve"> </w:t>
      </w:r>
      <w:r w:rsidRPr="00CB02C1">
        <w:t>up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recommendations</w:t>
      </w:r>
      <w:r w:rsidR="002A2330">
        <w:t xml:space="preserve"> </w:t>
      </w:r>
      <w:r w:rsidRPr="00CB02C1">
        <w:t>of</w:t>
      </w:r>
      <w:r w:rsidR="002A2330">
        <w:t xml:space="preserve"> </w:t>
      </w:r>
      <w:r w:rsidR="006B7C57">
        <w:t>the</w:t>
      </w:r>
      <w:r w:rsidR="002A2330">
        <w:t xml:space="preserve"> </w:t>
      </w:r>
      <w:r w:rsidRPr="00CB02C1">
        <w:t>treaty</w:t>
      </w:r>
      <w:r w:rsidR="002A2330">
        <w:t xml:space="preserve"> </w:t>
      </w:r>
      <w:r w:rsidRPr="00CB02C1">
        <w:t>bodies,</w:t>
      </w:r>
      <w:r w:rsidR="002A2330">
        <w:t xml:space="preserve"> </w:t>
      </w:r>
      <w:r w:rsidRPr="00CB02C1">
        <w:t>which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been</w:t>
      </w:r>
      <w:r w:rsidR="002A2330">
        <w:t xml:space="preserve"> </w:t>
      </w:r>
      <w:r w:rsidRPr="00CB02C1">
        <w:t>established</w:t>
      </w:r>
      <w:r w:rsidR="002A2330">
        <w:t xml:space="preserve"> </w:t>
      </w:r>
      <w:r w:rsidRPr="00CB02C1">
        <w:t>with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technical</w:t>
      </w:r>
      <w:r w:rsidR="002A2330">
        <w:t xml:space="preserve"> </w:t>
      </w:r>
      <w:r w:rsidRPr="00CB02C1">
        <w:t>support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Human</w:t>
      </w:r>
      <w:r w:rsidR="002A2330">
        <w:t xml:space="preserve"> </w:t>
      </w:r>
      <w:r w:rsidRPr="00CB02C1">
        <w:t>Rights</w:t>
      </w:r>
      <w:r w:rsidR="002A2330">
        <w:t xml:space="preserve"> </w:t>
      </w:r>
      <w:r w:rsidRPr="00CB02C1">
        <w:t>Adviser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Office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High</w:t>
      </w:r>
      <w:r w:rsidR="002A2330">
        <w:t xml:space="preserve"> </w:t>
      </w:r>
      <w:r w:rsidRPr="00CB02C1">
        <w:t>Commissioner</w:t>
      </w:r>
      <w:r w:rsidR="002A2330">
        <w:t xml:space="preserve"> </w:t>
      </w:r>
      <w:r w:rsidRPr="00CB02C1">
        <w:t>for</w:t>
      </w:r>
      <w:r w:rsidR="002A2330">
        <w:t xml:space="preserve"> </w:t>
      </w:r>
      <w:r w:rsidRPr="00CB02C1">
        <w:t>Human</w:t>
      </w:r>
      <w:r w:rsidR="002A2330">
        <w:t xml:space="preserve"> </w:t>
      </w:r>
      <w:r w:rsidRPr="00CB02C1">
        <w:t>Rights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intended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guarantee</w:t>
      </w:r>
      <w:r w:rsidR="002A2330">
        <w:t xml:space="preserve"> </w:t>
      </w:r>
      <w:r w:rsidRPr="00CB02C1">
        <w:t>greater</w:t>
      </w:r>
      <w:r w:rsidR="002A2330">
        <w:t xml:space="preserve"> </w:t>
      </w:r>
      <w:r w:rsidRPr="00CB02C1">
        <w:t>transparency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Government</w:t>
      </w:r>
      <w:r w:rsidR="002A2330">
        <w:t>’</w:t>
      </w:r>
      <w:r w:rsidRPr="00CB02C1">
        <w:t>s</w:t>
      </w:r>
      <w:r w:rsidR="002A2330">
        <w:t xml:space="preserve"> </w:t>
      </w:r>
      <w:r w:rsidRPr="00CB02C1">
        <w:t>actions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better</w:t>
      </w:r>
      <w:r w:rsidR="002A2330">
        <w:t xml:space="preserve"> </w:t>
      </w:r>
      <w:r w:rsidRPr="00CB02C1">
        <w:t>dissemination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work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treaty</w:t>
      </w:r>
      <w:r w:rsidR="002A2330">
        <w:t xml:space="preserve"> </w:t>
      </w:r>
      <w:r w:rsidRPr="00CB02C1">
        <w:t>bodies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population.</w:t>
      </w:r>
    </w:p>
    <w:p w:rsidR="00CB02C1" w:rsidRPr="00CB02C1" w:rsidRDefault="00CB02C1" w:rsidP="00BB4F5F">
      <w:pPr>
        <w:pStyle w:val="SingleTxtG"/>
      </w:pPr>
      <w:r w:rsidRPr="00CB02C1">
        <w:t>7.</w:t>
      </w:r>
      <w:r w:rsidRPr="00CB02C1">
        <w:tab/>
        <w:t>Nevertheless,</w:t>
      </w:r>
      <w:r w:rsidR="002A2330">
        <w:t xml:space="preserve"> </w:t>
      </w:r>
      <w:r w:rsidRPr="00CB02C1">
        <w:t>much</w:t>
      </w:r>
      <w:r w:rsidR="002A2330">
        <w:t xml:space="preserve"> </w:t>
      </w:r>
      <w:r w:rsidRPr="00CB02C1">
        <w:t>remained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be</w:t>
      </w:r>
      <w:r w:rsidR="002A2330">
        <w:t xml:space="preserve"> </w:t>
      </w:r>
      <w:r w:rsidRPr="00CB02C1">
        <w:t>done,</w:t>
      </w:r>
      <w:r w:rsidR="002A2330">
        <w:t xml:space="preserve"> </w:t>
      </w:r>
      <w:r w:rsidRPr="00CB02C1">
        <w:t>particularly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area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legislation,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Committee</w:t>
      </w:r>
      <w:r w:rsidR="002A2330">
        <w:t>’</w:t>
      </w:r>
      <w:r w:rsidRPr="00CB02C1">
        <w:t>s</w:t>
      </w:r>
      <w:r w:rsidR="002A2330">
        <w:t xml:space="preserve"> </w:t>
      </w:r>
      <w:r w:rsidRPr="00CB02C1">
        <w:t>comments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recommendations</w:t>
      </w:r>
      <w:r w:rsidR="002A2330">
        <w:t xml:space="preserve"> </w:t>
      </w:r>
      <w:r w:rsidRPr="00CB02C1">
        <w:t>would</w:t>
      </w:r>
      <w:r w:rsidR="002A2330">
        <w:t xml:space="preserve"> </w:t>
      </w:r>
      <w:r w:rsidRPr="00CB02C1">
        <w:t>be</w:t>
      </w:r>
      <w:r w:rsidR="002A2330">
        <w:t xml:space="preserve"> </w:t>
      </w:r>
      <w:r w:rsidRPr="00CB02C1">
        <w:t>invaluable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Government.</w:t>
      </w:r>
      <w:r w:rsidR="002A2330">
        <w:t xml:space="preserve"> </w:t>
      </w:r>
    </w:p>
    <w:p w:rsidR="00CB02C1" w:rsidRPr="00CB02C1" w:rsidRDefault="006B7C57" w:rsidP="006B7C57">
      <w:pPr>
        <w:pStyle w:val="H4G"/>
      </w:pPr>
      <w:r>
        <w:tab/>
      </w:r>
      <w:r>
        <w:tab/>
      </w:r>
      <w:r w:rsidR="00CB02C1" w:rsidRPr="00CB02C1">
        <w:t>Optional</w:t>
      </w:r>
      <w:r w:rsidR="002A2330">
        <w:t xml:space="preserve"> </w:t>
      </w:r>
      <w:r w:rsidR="00CB02C1" w:rsidRPr="00CB02C1">
        <w:t>Protocol</w:t>
      </w:r>
      <w:r w:rsidR="002A2330">
        <w:t xml:space="preserve"> </w:t>
      </w:r>
      <w:r w:rsidR="00CB02C1" w:rsidRPr="00CB02C1">
        <w:t>to</w:t>
      </w:r>
      <w:r w:rsidR="002A2330">
        <w:t xml:space="preserve"> </w:t>
      </w:r>
      <w:r w:rsidR="00CB02C1" w:rsidRPr="00CB02C1">
        <w:t>the</w:t>
      </w:r>
      <w:r w:rsidR="002A2330">
        <w:t xml:space="preserve"> </w:t>
      </w:r>
      <w:r w:rsidR="00CB02C1" w:rsidRPr="00CB02C1">
        <w:t>Convention</w:t>
      </w:r>
      <w:r w:rsidR="002A2330">
        <w:t xml:space="preserve"> </w:t>
      </w:r>
      <w:r w:rsidR="00CB02C1" w:rsidRPr="00CB02C1">
        <w:t>on</w:t>
      </w:r>
      <w:r w:rsidR="002A2330">
        <w:t xml:space="preserve"> </w:t>
      </w:r>
      <w:r w:rsidR="00CB02C1" w:rsidRPr="00CB02C1">
        <w:t>the</w:t>
      </w:r>
      <w:r w:rsidR="002A2330">
        <w:t xml:space="preserve"> </w:t>
      </w:r>
      <w:r w:rsidR="00CB02C1" w:rsidRPr="00CB02C1">
        <w:t>Rights</w:t>
      </w:r>
      <w:r w:rsidR="002A2330">
        <w:t xml:space="preserve"> </w:t>
      </w:r>
      <w:r w:rsidR="00CB02C1" w:rsidRPr="00CB02C1">
        <w:t>of</w:t>
      </w:r>
      <w:r w:rsidR="002A2330">
        <w:t xml:space="preserve"> </w:t>
      </w:r>
      <w:r w:rsidR="00CB02C1" w:rsidRPr="00CB02C1">
        <w:t>the</w:t>
      </w:r>
      <w:r w:rsidR="002A2330">
        <w:t xml:space="preserve"> </w:t>
      </w:r>
      <w:r w:rsidR="00CB02C1" w:rsidRPr="00CB02C1">
        <w:t>Child</w:t>
      </w:r>
      <w:r w:rsidR="002A2330">
        <w:t xml:space="preserve"> </w:t>
      </w:r>
      <w:r w:rsidR="00CB02C1" w:rsidRPr="00CB02C1">
        <w:t>on</w:t>
      </w:r>
      <w:r w:rsidR="002A2330">
        <w:t xml:space="preserve"> </w:t>
      </w:r>
      <w:r w:rsidR="00CB02C1" w:rsidRPr="00CB02C1">
        <w:t>the</w:t>
      </w:r>
      <w:r w:rsidR="002A2330">
        <w:t xml:space="preserve"> </w:t>
      </w:r>
      <w:r w:rsidR="00CB02C1" w:rsidRPr="00CB02C1">
        <w:t>involvement</w:t>
      </w:r>
      <w:r w:rsidR="002A2330">
        <w:t xml:space="preserve"> </w:t>
      </w:r>
      <w:r w:rsidR="00CB02C1" w:rsidRPr="00CB02C1">
        <w:t>of</w:t>
      </w:r>
      <w:r w:rsidR="002A2330">
        <w:t xml:space="preserve"> </w:t>
      </w:r>
      <w:r w:rsidR="00CB02C1" w:rsidRPr="00CB02C1">
        <w:t>children</w:t>
      </w:r>
      <w:r w:rsidR="002A2330">
        <w:t xml:space="preserve"> </w:t>
      </w:r>
      <w:r w:rsidR="00CB02C1" w:rsidRPr="00CB02C1">
        <w:t>in</w:t>
      </w:r>
      <w:r w:rsidR="002A2330">
        <w:t xml:space="preserve"> </w:t>
      </w:r>
      <w:r w:rsidR="00CB02C1" w:rsidRPr="00CB02C1">
        <w:t>armed</w:t>
      </w:r>
      <w:r w:rsidR="002A2330">
        <w:t xml:space="preserve"> </w:t>
      </w:r>
      <w:r w:rsidR="00CB02C1" w:rsidRPr="00CB02C1">
        <w:t>conflict</w:t>
      </w:r>
    </w:p>
    <w:p w:rsidR="00CB02C1" w:rsidRPr="00CB02C1" w:rsidRDefault="00CB02C1" w:rsidP="00BB4F5F">
      <w:pPr>
        <w:pStyle w:val="SingleTxtG"/>
      </w:pPr>
      <w:r w:rsidRPr="00CB02C1">
        <w:t>8.</w:t>
      </w:r>
      <w:r w:rsidRPr="00CB02C1">
        <w:tab/>
      </w:r>
      <w:r w:rsidRPr="00947D53">
        <w:rPr>
          <w:b/>
        </w:rPr>
        <w:t>Mr.</w:t>
      </w:r>
      <w:r w:rsidR="002A2330">
        <w:rPr>
          <w:b/>
        </w:rPr>
        <w:t xml:space="preserve"> </w:t>
      </w:r>
      <w:proofErr w:type="spellStart"/>
      <w:r w:rsidRPr="00947D53">
        <w:rPr>
          <w:b/>
        </w:rPr>
        <w:t>Nogueira</w:t>
      </w:r>
      <w:proofErr w:type="spellEnd"/>
      <w:r w:rsidR="002A2330">
        <w:rPr>
          <w:b/>
        </w:rPr>
        <w:t xml:space="preserve"> </w:t>
      </w:r>
      <w:proofErr w:type="spellStart"/>
      <w:r w:rsidRPr="00947D53">
        <w:rPr>
          <w:b/>
        </w:rPr>
        <w:t>Neto</w:t>
      </w:r>
      <w:proofErr w:type="spellEnd"/>
      <w:r w:rsidR="002A2330">
        <w:t xml:space="preserve"> </w:t>
      </w:r>
      <w:r w:rsidRPr="00CB02C1">
        <w:t>(Country</w:t>
      </w:r>
      <w:r w:rsidR="002A2330">
        <w:t xml:space="preserve"> </w:t>
      </w:r>
      <w:r w:rsidRPr="00CB02C1">
        <w:t>Rapporteur)</w:t>
      </w:r>
      <w:r w:rsidR="002A2330">
        <w:t xml:space="preserve"> </w:t>
      </w:r>
      <w:r w:rsidRPr="00CB02C1">
        <w:t>asked</w:t>
      </w:r>
      <w:r w:rsidR="002A2330">
        <w:t xml:space="preserve"> </w:t>
      </w:r>
      <w:r w:rsidRPr="00CB02C1">
        <w:t>which</w:t>
      </w:r>
      <w:r w:rsidR="002A2330">
        <w:t xml:space="preserve"> </w:t>
      </w:r>
      <w:r w:rsidRPr="00CB02C1">
        <w:t>governmental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non-governmental</w:t>
      </w:r>
      <w:r w:rsidR="002A2330">
        <w:t xml:space="preserve"> </w:t>
      </w:r>
      <w:r w:rsidRPr="00CB02C1">
        <w:t>organizations</w:t>
      </w:r>
      <w:r w:rsidR="002A2330">
        <w:t xml:space="preserve"> </w:t>
      </w:r>
      <w:r w:rsidRPr="00CB02C1">
        <w:t>were</w:t>
      </w:r>
      <w:r w:rsidR="002A2330">
        <w:t xml:space="preserve"> </w:t>
      </w:r>
      <w:r w:rsidRPr="00CB02C1">
        <w:t>responsible</w:t>
      </w:r>
      <w:r w:rsidR="002A2330">
        <w:t xml:space="preserve"> </w:t>
      </w:r>
      <w:r w:rsidRPr="00CB02C1">
        <w:t>for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application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Protocol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were</w:t>
      </w:r>
      <w:r w:rsidR="002A2330">
        <w:t xml:space="preserve"> </w:t>
      </w:r>
      <w:r w:rsidR="00D026F4">
        <w:t>authorized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receive</w:t>
      </w:r>
      <w:r w:rsidR="002A2330">
        <w:t xml:space="preserve"> </w:t>
      </w:r>
      <w:r w:rsidRPr="00CB02C1">
        <w:t>complaints.</w:t>
      </w:r>
      <w:r w:rsidR="002A2330">
        <w:t xml:space="preserve"> </w:t>
      </w:r>
      <w:r w:rsidRPr="00CB02C1">
        <w:t>He</w:t>
      </w:r>
      <w:r w:rsidR="002A2330">
        <w:t xml:space="preserve"> </w:t>
      </w:r>
      <w:r w:rsidRPr="00CB02C1">
        <w:t>said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he</w:t>
      </w:r>
      <w:r w:rsidR="002A2330">
        <w:t xml:space="preserve"> </w:t>
      </w:r>
      <w:r w:rsidRPr="00CB02C1">
        <w:t>wished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know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population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aware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those</w:t>
      </w:r>
      <w:r w:rsidR="002A2330">
        <w:t xml:space="preserve"> </w:t>
      </w:r>
      <w:r w:rsidRPr="00CB02C1">
        <w:t>organizations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their</w:t>
      </w:r>
      <w:r w:rsidR="002A2330">
        <w:t xml:space="preserve"> </w:t>
      </w:r>
      <w:r w:rsidRPr="00CB02C1">
        <w:t>competences.</w:t>
      </w:r>
      <w:r w:rsidR="002A2330">
        <w:t xml:space="preserve"> </w:t>
      </w:r>
      <w:r w:rsidRPr="00CB02C1">
        <w:t>Lastly,</w:t>
      </w:r>
      <w:r w:rsidR="002A2330">
        <w:t xml:space="preserve"> </w:t>
      </w:r>
      <w:r w:rsidRPr="00CB02C1">
        <w:t>he</w:t>
      </w:r>
      <w:r w:rsidR="002A2330">
        <w:t xml:space="preserve"> </w:t>
      </w:r>
      <w:r w:rsidRPr="00CB02C1">
        <w:t>asked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international</w:t>
      </w:r>
      <w:r w:rsidR="002A2330">
        <w:t xml:space="preserve"> </w:t>
      </w:r>
      <w:r w:rsidRPr="00CB02C1">
        <w:t>cooperation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been</w:t>
      </w:r>
      <w:r w:rsidR="002A2330">
        <w:t xml:space="preserve"> </w:t>
      </w:r>
      <w:r w:rsidRPr="00CB02C1">
        <w:t>received</w:t>
      </w:r>
      <w:r w:rsidR="002A2330">
        <w:t xml:space="preserve"> </w:t>
      </w:r>
      <w:r w:rsidRPr="00CB02C1">
        <w:t>or</w:t>
      </w:r>
      <w:r w:rsidR="002A2330">
        <w:t xml:space="preserve"> </w:t>
      </w:r>
      <w:r w:rsidRPr="00CB02C1">
        <w:t>requested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areas</w:t>
      </w:r>
      <w:r w:rsidR="002A2330">
        <w:t xml:space="preserve"> </w:t>
      </w:r>
      <w:r w:rsidRPr="00CB02C1">
        <w:t>addressed</w:t>
      </w:r>
      <w:r w:rsidR="002A2330">
        <w:t xml:space="preserve"> </w:t>
      </w:r>
      <w:r w:rsidRPr="00CB02C1">
        <w:t>by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Protocol.</w:t>
      </w:r>
    </w:p>
    <w:p w:rsidR="00CB02C1" w:rsidRPr="00CB02C1" w:rsidRDefault="00CB02C1" w:rsidP="00BB4F5F">
      <w:pPr>
        <w:pStyle w:val="SingleTxtG"/>
      </w:pPr>
      <w:r w:rsidRPr="00CB02C1">
        <w:t>9.</w:t>
      </w:r>
      <w:r w:rsidRPr="00CB02C1">
        <w:tab/>
      </w:r>
      <w:r w:rsidRPr="00947D53">
        <w:rPr>
          <w:b/>
        </w:rPr>
        <w:t>Mr.</w:t>
      </w:r>
      <w:r w:rsidR="002A2330">
        <w:rPr>
          <w:b/>
        </w:rPr>
        <w:t xml:space="preserve"> </w:t>
      </w:r>
      <w:r w:rsidRPr="00947D53">
        <w:rPr>
          <w:b/>
        </w:rPr>
        <w:t>Cardona</w:t>
      </w:r>
      <w:r w:rsidR="002A2330">
        <w:rPr>
          <w:b/>
        </w:rPr>
        <w:t xml:space="preserve"> </w:t>
      </w:r>
      <w:proofErr w:type="spellStart"/>
      <w:r w:rsidRPr="00947D53">
        <w:rPr>
          <w:b/>
        </w:rPr>
        <w:t>Lloréns</w:t>
      </w:r>
      <w:proofErr w:type="spellEnd"/>
      <w:r w:rsidR="002A2330">
        <w:t xml:space="preserve"> </w:t>
      </w:r>
      <w:r w:rsidRPr="00CB02C1">
        <w:t>(Country</w:t>
      </w:r>
      <w:r w:rsidR="002A2330">
        <w:t xml:space="preserve"> </w:t>
      </w:r>
      <w:r w:rsidRPr="00CB02C1">
        <w:t>Rapporteur)</w:t>
      </w:r>
      <w:r w:rsidR="002A2330">
        <w:t xml:space="preserve"> </w:t>
      </w:r>
      <w:r w:rsidRPr="00CB02C1">
        <w:t>asked</w:t>
      </w:r>
      <w:r w:rsidR="002A2330">
        <w:t xml:space="preserve"> </w:t>
      </w:r>
      <w:r w:rsidRPr="00CB02C1">
        <w:t>how</w:t>
      </w:r>
      <w:r w:rsidR="002A2330">
        <w:t xml:space="preserve"> </w:t>
      </w:r>
      <w:r w:rsidRPr="00CB02C1">
        <w:t>many</w:t>
      </w:r>
      <w:r w:rsidR="002A2330">
        <w:t xml:space="preserve"> </w:t>
      </w:r>
      <w:r w:rsidRPr="00CB02C1">
        <w:t>secondary</w:t>
      </w:r>
      <w:r w:rsidR="002A2330">
        <w:t xml:space="preserve"> </w:t>
      </w:r>
      <w:r w:rsidRPr="00CB02C1">
        <w:t>schools</w:t>
      </w:r>
      <w:r w:rsidR="002A2330">
        <w:t xml:space="preserve"> </w:t>
      </w:r>
      <w:r w:rsidRPr="00CB02C1">
        <w:t>were</w:t>
      </w:r>
      <w:r w:rsidR="002A2330">
        <w:t xml:space="preserve"> </w:t>
      </w:r>
      <w:r w:rsidRPr="00CB02C1">
        <w:t>attached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Ministry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Defence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how</w:t>
      </w:r>
      <w:r w:rsidR="002A2330">
        <w:t xml:space="preserve"> </w:t>
      </w:r>
      <w:r w:rsidRPr="00CB02C1">
        <w:t>they</w:t>
      </w:r>
      <w:r w:rsidR="002A2330">
        <w:t xml:space="preserve"> </w:t>
      </w:r>
      <w:r w:rsidRPr="00CB02C1">
        <w:t>differed</w:t>
      </w:r>
      <w:r w:rsidR="002A2330">
        <w:t xml:space="preserve"> </w:t>
      </w:r>
      <w:r w:rsidR="00D026F4">
        <w:t>from</w:t>
      </w:r>
      <w:r w:rsidR="002A2330">
        <w:t xml:space="preserve"> </w:t>
      </w:r>
      <w:r w:rsidRPr="00CB02C1">
        <w:t>those</w:t>
      </w:r>
      <w:r w:rsidR="002A2330">
        <w:t xml:space="preserve"> </w:t>
      </w:r>
      <w:r w:rsidRPr="00CB02C1">
        <w:t>attached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Ministry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Education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Culture.</w:t>
      </w:r>
      <w:r w:rsidR="002A2330">
        <w:t xml:space="preserve"> </w:t>
      </w:r>
      <w:r w:rsidRPr="00CB02C1">
        <w:t>He</w:t>
      </w:r>
      <w:r w:rsidR="002A2330">
        <w:t xml:space="preserve"> </w:t>
      </w:r>
      <w:r w:rsidRPr="00CB02C1">
        <w:t>asked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State</w:t>
      </w:r>
      <w:r w:rsidR="002A2330">
        <w:t xml:space="preserve"> </w:t>
      </w:r>
      <w:r w:rsidRPr="00CB02C1">
        <w:t>party</w:t>
      </w:r>
      <w:r w:rsidR="002A2330">
        <w:t xml:space="preserve"> </w:t>
      </w:r>
      <w:r w:rsidRPr="00CB02C1">
        <w:t>could</w:t>
      </w:r>
      <w:r w:rsidR="002A2330">
        <w:t xml:space="preserve"> </w:t>
      </w:r>
      <w:r w:rsidRPr="00CB02C1">
        <w:t>exercise</w:t>
      </w:r>
      <w:r w:rsidR="002A2330">
        <w:t xml:space="preserve"> </w:t>
      </w:r>
      <w:r w:rsidRPr="00CB02C1">
        <w:t>its</w:t>
      </w:r>
      <w:r w:rsidR="002A2330">
        <w:t xml:space="preserve"> </w:t>
      </w:r>
      <w:r w:rsidRPr="00CB02C1">
        <w:t>extraterritorial</w:t>
      </w:r>
      <w:r w:rsidR="002A2330">
        <w:t xml:space="preserve"> </w:t>
      </w:r>
      <w:r w:rsidRPr="00CB02C1">
        <w:t>jurisdiction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cases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offences</w:t>
      </w:r>
      <w:r w:rsidR="002A2330">
        <w:t xml:space="preserve"> </w:t>
      </w:r>
      <w:r w:rsidRPr="00CB02C1">
        <w:t>addressed</w:t>
      </w:r>
      <w:r w:rsidR="002A2330">
        <w:t xml:space="preserve"> </w:t>
      </w:r>
      <w:r w:rsidRPr="00CB02C1">
        <w:t>by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Protocol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enrolment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minors</w:t>
      </w:r>
      <w:r w:rsidR="002A2330">
        <w:t xml:space="preserve"> </w:t>
      </w:r>
      <w:r w:rsidRPr="00CB02C1">
        <w:t>constituted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criminal</w:t>
      </w:r>
      <w:r w:rsidR="002A2330">
        <w:t xml:space="preserve"> </w:t>
      </w:r>
      <w:r w:rsidRPr="00CB02C1">
        <w:t>offence.</w:t>
      </w:r>
      <w:r w:rsidR="002A2330">
        <w:t xml:space="preserve"> </w:t>
      </w:r>
      <w:r w:rsidRPr="00CB02C1">
        <w:t>Lastly,</w:t>
      </w:r>
      <w:r w:rsidR="002A2330">
        <w:t xml:space="preserve"> </w:t>
      </w:r>
      <w:r w:rsidRPr="00CB02C1">
        <w:t>he</w:t>
      </w:r>
      <w:r w:rsidR="002A2330">
        <w:t xml:space="preserve"> </w:t>
      </w:r>
      <w:r w:rsidRPr="00CB02C1">
        <w:t>said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he</w:t>
      </w:r>
      <w:r w:rsidR="002A2330">
        <w:t xml:space="preserve"> </w:t>
      </w:r>
      <w:r w:rsidRPr="00CB02C1">
        <w:t>wished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know</w:t>
      </w:r>
      <w:r w:rsidR="002A2330">
        <w:t xml:space="preserve"> </w:t>
      </w:r>
      <w:r w:rsidRPr="00CB02C1">
        <w:t>what</w:t>
      </w:r>
      <w:r w:rsidR="002A2330">
        <w:t xml:space="preserve"> </w:t>
      </w:r>
      <w:r w:rsidRPr="00CB02C1">
        <w:t>rehabilitation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reintegration</w:t>
      </w:r>
      <w:r w:rsidR="002A2330">
        <w:t xml:space="preserve"> </w:t>
      </w:r>
      <w:r w:rsidRPr="00CB02C1">
        <w:t>measures</w:t>
      </w:r>
      <w:r w:rsidR="002A2330">
        <w:t xml:space="preserve"> </w:t>
      </w:r>
      <w:r w:rsidRPr="00CB02C1">
        <w:t>were</w:t>
      </w:r>
      <w:r w:rsidR="002A2330">
        <w:t xml:space="preserve"> </w:t>
      </w:r>
      <w:r w:rsidRPr="00CB02C1">
        <w:t>available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victims.</w:t>
      </w:r>
    </w:p>
    <w:p w:rsidR="00CB02C1" w:rsidRPr="00CB02C1" w:rsidRDefault="00CB02C1" w:rsidP="00BB4F5F">
      <w:pPr>
        <w:pStyle w:val="SingleTxtG"/>
      </w:pPr>
      <w:r w:rsidRPr="00CB02C1">
        <w:t>10.</w:t>
      </w:r>
      <w:r w:rsidRPr="00CB02C1">
        <w:tab/>
      </w:r>
      <w:r w:rsidRPr="00947D53">
        <w:rPr>
          <w:b/>
        </w:rPr>
        <w:t>Ms.</w:t>
      </w:r>
      <w:r w:rsidR="002A2330">
        <w:rPr>
          <w:b/>
        </w:rPr>
        <w:t xml:space="preserve"> </w:t>
      </w:r>
      <w:r w:rsidRPr="00947D53">
        <w:rPr>
          <w:b/>
        </w:rPr>
        <w:t>de</w:t>
      </w:r>
      <w:r w:rsidR="002A2330">
        <w:rPr>
          <w:b/>
        </w:rPr>
        <w:t xml:space="preserve"> </w:t>
      </w:r>
      <w:proofErr w:type="spellStart"/>
      <w:r w:rsidRPr="00947D53">
        <w:rPr>
          <w:b/>
        </w:rPr>
        <w:t>Jesús</w:t>
      </w:r>
      <w:proofErr w:type="spellEnd"/>
      <w:r w:rsidR="002A2330">
        <w:rPr>
          <w:b/>
        </w:rPr>
        <w:t xml:space="preserve"> </w:t>
      </w:r>
      <w:r w:rsidRPr="00947D53">
        <w:rPr>
          <w:b/>
        </w:rPr>
        <w:t>Oviedo</w:t>
      </w:r>
      <w:r w:rsidR="002A2330">
        <w:rPr>
          <w:b/>
        </w:rPr>
        <w:t xml:space="preserve"> </w:t>
      </w:r>
      <w:proofErr w:type="spellStart"/>
      <w:r w:rsidRPr="00947D53">
        <w:rPr>
          <w:b/>
        </w:rPr>
        <w:t>Fierro</w:t>
      </w:r>
      <w:proofErr w:type="spellEnd"/>
      <w:r w:rsidR="002A2330">
        <w:t xml:space="preserve"> </w:t>
      </w:r>
      <w:r w:rsidRPr="00CB02C1">
        <w:t>asked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military</w:t>
      </w:r>
      <w:r w:rsidR="002A2330">
        <w:t xml:space="preserve"> </w:t>
      </w:r>
      <w:r w:rsidRPr="00CB02C1">
        <w:t>secondary</w:t>
      </w:r>
      <w:r w:rsidR="002A2330">
        <w:t xml:space="preserve"> </w:t>
      </w:r>
      <w:r w:rsidRPr="00CB02C1">
        <w:t>schools</w:t>
      </w:r>
      <w:r w:rsidR="002A2330">
        <w:t xml:space="preserve"> </w:t>
      </w:r>
      <w:r w:rsidRPr="00CB02C1">
        <w:t>offered</w:t>
      </w:r>
      <w:r w:rsidR="002A2330">
        <w:t xml:space="preserve"> </w:t>
      </w:r>
      <w:r w:rsidRPr="00CB02C1">
        <w:t>extracurricular</w:t>
      </w:r>
      <w:r w:rsidR="002A2330">
        <w:t xml:space="preserve"> </w:t>
      </w:r>
      <w:r w:rsidRPr="00CB02C1">
        <w:t>activities.</w:t>
      </w:r>
      <w:r w:rsidR="002A2330">
        <w:t xml:space="preserve"> </w:t>
      </w:r>
      <w:r w:rsidRPr="00CB02C1">
        <w:t>She</w:t>
      </w:r>
      <w:r w:rsidR="002A2330">
        <w:t xml:space="preserve"> </w:t>
      </w:r>
      <w:r w:rsidRPr="00CB02C1">
        <w:t>said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she</w:t>
      </w:r>
      <w:r w:rsidR="002A2330">
        <w:t xml:space="preserve"> </w:t>
      </w:r>
      <w:r w:rsidRPr="00CB02C1">
        <w:t>would</w:t>
      </w:r>
      <w:r w:rsidR="002A2330">
        <w:t xml:space="preserve"> </w:t>
      </w:r>
      <w:r w:rsidRPr="00CB02C1">
        <w:t>like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hear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delegation</w:t>
      </w:r>
      <w:r w:rsidR="002A2330">
        <w:t>’</w:t>
      </w:r>
      <w:r w:rsidRPr="00CB02C1">
        <w:t>s</w:t>
      </w:r>
      <w:r w:rsidR="002A2330">
        <w:t xml:space="preserve"> </w:t>
      </w:r>
      <w:r w:rsidRPr="00CB02C1">
        <w:t>opinion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deeply-rooted</w:t>
      </w:r>
      <w:r w:rsidR="002A2330">
        <w:t xml:space="preserve"> </w:t>
      </w:r>
      <w:r w:rsidRPr="00CB02C1">
        <w:t>regional</w:t>
      </w:r>
      <w:r w:rsidR="002A2330">
        <w:t xml:space="preserve"> </w:t>
      </w:r>
      <w:r w:rsidRPr="00CB02C1">
        <w:t>tradition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military</w:t>
      </w:r>
      <w:r w:rsidR="002A2330">
        <w:t xml:space="preserve"> </w:t>
      </w:r>
      <w:r w:rsidRPr="00CB02C1">
        <w:t>bands</w:t>
      </w:r>
      <w:r w:rsidR="002A2330">
        <w:t xml:space="preserve"> </w:t>
      </w:r>
      <w:r w:rsidRPr="00CB02C1">
        <w:t>(</w:t>
      </w:r>
      <w:r w:rsidR="002A2330">
        <w:t>“</w:t>
      </w:r>
      <w:proofErr w:type="spellStart"/>
      <w:r w:rsidRPr="00D026F4">
        <w:rPr>
          <w:i/>
        </w:rPr>
        <w:t>bandas</w:t>
      </w:r>
      <w:proofErr w:type="spellEnd"/>
      <w:r w:rsidR="002A2330">
        <w:rPr>
          <w:i/>
        </w:rPr>
        <w:t xml:space="preserve"> </w:t>
      </w:r>
      <w:r w:rsidRPr="00D026F4">
        <w:rPr>
          <w:i/>
        </w:rPr>
        <w:t>de</w:t>
      </w:r>
      <w:r w:rsidR="002A2330">
        <w:rPr>
          <w:i/>
        </w:rPr>
        <w:t xml:space="preserve"> </w:t>
      </w:r>
      <w:proofErr w:type="spellStart"/>
      <w:r w:rsidRPr="00D026F4">
        <w:rPr>
          <w:i/>
        </w:rPr>
        <w:t>guerra</w:t>
      </w:r>
      <w:proofErr w:type="spellEnd"/>
      <w:r w:rsidR="002A2330">
        <w:t>”</w:t>
      </w:r>
      <w:r w:rsidRPr="00CB02C1">
        <w:t>).</w:t>
      </w:r>
      <w:r w:rsidR="002A2330">
        <w:t xml:space="preserve"> </w:t>
      </w:r>
      <w:r w:rsidRPr="00CB02C1">
        <w:t>Could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practice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requiring</w:t>
      </w:r>
      <w:r w:rsidR="002A2330">
        <w:t xml:space="preserve"> </w:t>
      </w:r>
      <w:r w:rsidRPr="00CB02C1">
        <w:t>minors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march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military</w:t>
      </w:r>
      <w:r w:rsidR="002A2330">
        <w:t xml:space="preserve"> </w:t>
      </w:r>
      <w:r w:rsidRPr="00CB02C1">
        <w:t>parades</w:t>
      </w:r>
      <w:r w:rsidR="002A2330">
        <w:t xml:space="preserve"> </w:t>
      </w:r>
      <w:r w:rsidRPr="00CB02C1">
        <w:t>be</w:t>
      </w:r>
      <w:r w:rsidR="002A2330">
        <w:t xml:space="preserve"> </w:t>
      </w:r>
      <w:r w:rsidRPr="00CB02C1">
        <w:t>called</w:t>
      </w:r>
      <w:r w:rsidR="002A2330">
        <w:t xml:space="preserve"> </w:t>
      </w:r>
      <w:r w:rsidRPr="00CB02C1">
        <w:t>into</w:t>
      </w:r>
      <w:r w:rsidR="002A2330">
        <w:t xml:space="preserve"> </w:t>
      </w:r>
      <w:r w:rsidRPr="00CB02C1">
        <w:t>question?</w:t>
      </w:r>
    </w:p>
    <w:p w:rsidR="00CB02C1" w:rsidRPr="00CB02C1" w:rsidRDefault="00CB02C1" w:rsidP="00BB4F5F">
      <w:pPr>
        <w:pStyle w:val="SingleTxtG"/>
      </w:pPr>
      <w:r w:rsidRPr="00CB02C1">
        <w:t>11.</w:t>
      </w:r>
      <w:r w:rsidRPr="00CB02C1">
        <w:tab/>
      </w:r>
      <w:r w:rsidRPr="00947D53">
        <w:rPr>
          <w:b/>
        </w:rPr>
        <w:t>Ms.</w:t>
      </w:r>
      <w:r w:rsidR="002A2330">
        <w:rPr>
          <w:b/>
        </w:rPr>
        <w:t xml:space="preserve"> </w:t>
      </w:r>
      <w:proofErr w:type="spellStart"/>
      <w:r w:rsidRPr="00947D53">
        <w:rPr>
          <w:b/>
        </w:rPr>
        <w:t>Aidoo</w:t>
      </w:r>
      <w:proofErr w:type="spellEnd"/>
      <w:r w:rsidR="002A2330">
        <w:t xml:space="preserve"> </w:t>
      </w:r>
      <w:r w:rsidRPr="00CB02C1">
        <w:t>asked</w:t>
      </w:r>
      <w:r w:rsidR="002A2330">
        <w:t xml:space="preserve"> </w:t>
      </w:r>
      <w:r w:rsidRPr="00CB02C1">
        <w:t>what</w:t>
      </w:r>
      <w:r w:rsidR="002A2330">
        <w:t xml:space="preserve"> </w:t>
      </w:r>
      <w:r w:rsidRPr="00CB02C1">
        <w:t>measures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been</w:t>
      </w:r>
      <w:r w:rsidR="002A2330">
        <w:t xml:space="preserve"> </w:t>
      </w:r>
      <w:r w:rsidRPr="00CB02C1">
        <w:t>taken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prevent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identify</w:t>
      </w:r>
      <w:r w:rsidR="002A2330">
        <w:t xml:space="preserve"> </w:t>
      </w:r>
      <w:r w:rsidRPr="00CB02C1">
        <w:t>false</w:t>
      </w:r>
      <w:r w:rsidR="002A2330">
        <w:t xml:space="preserve"> </w:t>
      </w:r>
      <w:r w:rsidRPr="00CB02C1">
        <w:t>birth</w:t>
      </w:r>
      <w:r w:rsidR="002A2330">
        <w:t xml:space="preserve"> </w:t>
      </w:r>
      <w:r w:rsidRPr="00CB02C1">
        <w:t>certificates.</w:t>
      </w:r>
    </w:p>
    <w:p w:rsidR="00CB02C1" w:rsidRPr="00D026F4" w:rsidRDefault="00CB02C1" w:rsidP="00BB4F5F">
      <w:pPr>
        <w:pStyle w:val="SingleTxtG"/>
        <w:rPr>
          <w:i/>
        </w:rPr>
      </w:pPr>
      <w:r w:rsidRPr="00D026F4">
        <w:rPr>
          <w:i/>
        </w:rPr>
        <w:t>The</w:t>
      </w:r>
      <w:r w:rsidR="002A2330">
        <w:rPr>
          <w:i/>
        </w:rPr>
        <w:t xml:space="preserve"> </w:t>
      </w:r>
      <w:r w:rsidRPr="00D026F4">
        <w:rPr>
          <w:i/>
        </w:rPr>
        <w:t>meeting</w:t>
      </w:r>
      <w:r w:rsidR="002A2330">
        <w:rPr>
          <w:i/>
        </w:rPr>
        <w:t xml:space="preserve"> </w:t>
      </w:r>
      <w:r w:rsidRPr="00D026F4">
        <w:rPr>
          <w:i/>
        </w:rPr>
        <w:t>was</w:t>
      </w:r>
      <w:r w:rsidR="002A2330">
        <w:rPr>
          <w:i/>
        </w:rPr>
        <w:t xml:space="preserve"> </w:t>
      </w:r>
      <w:r w:rsidRPr="00D026F4">
        <w:rPr>
          <w:i/>
        </w:rPr>
        <w:t>suspended</w:t>
      </w:r>
      <w:r w:rsidR="002A2330">
        <w:rPr>
          <w:i/>
        </w:rPr>
        <w:t xml:space="preserve"> </w:t>
      </w:r>
      <w:r w:rsidRPr="00D026F4">
        <w:rPr>
          <w:i/>
        </w:rPr>
        <w:t>at</w:t>
      </w:r>
      <w:r w:rsidR="002A2330">
        <w:rPr>
          <w:i/>
        </w:rPr>
        <w:t xml:space="preserve"> </w:t>
      </w:r>
      <w:r w:rsidRPr="00D026F4">
        <w:rPr>
          <w:i/>
        </w:rPr>
        <w:t>3.40</w:t>
      </w:r>
      <w:r w:rsidR="002A2330">
        <w:rPr>
          <w:i/>
        </w:rPr>
        <w:t xml:space="preserve"> </w:t>
      </w:r>
      <w:r w:rsidRPr="00D026F4">
        <w:rPr>
          <w:i/>
        </w:rPr>
        <w:t>p.m.</w:t>
      </w:r>
      <w:r w:rsidR="002A2330">
        <w:rPr>
          <w:i/>
        </w:rPr>
        <w:t xml:space="preserve"> </w:t>
      </w:r>
      <w:r w:rsidRPr="00D026F4">
        <w:rPr>
          <w:i/>
        </w:rPr>
        <w:t>and</w:t>
      </w:r>
      <w:r w:rsidR="002A2330">
        <w:rPr>
          <w:i/>
        </w:rPr>
        <w:t xml:space="preserve"> </w:t>
      </w:r>
      <w:r w:rsidRPr="00D026F4">
        <w:rPr>
          <w:i/>
        </w:rPr>
        <w:t>resumed</w:t>
      </w:r>
      <w:r w:rsidR="002A2330">
        <w:rPr>
          <w:i/>
        </w:rPr>
        <w:t xml:space="preserve"> </w:t>
      </w:r>
      <w:r w:rsidRPr="00D026F4">
        <w:rPr>
          <w:i/>
        </w:rPr>
        <w:t>at</w:t>
      </w:r>
      <w:r w:rsidR="002A2330">
        <w:rPr>
          <w:i/>
        </w:rPr>
        <w:t xml:space="preserve"> </w:t>
      </w:r>
      <w:r w:rsidRPr="00D026F4">
        <w:rPr>
          <w:i/>
        </w:rPr>
        <w:t>4.05</w:t>
      </w:r>
      <w:r w:rsidR="002A2330">
        <w:rPr>
          <w:i/>
        </w:rPr>
        <w:t xml:space="preserve"> </w:t>
      </w:r>
      <w:r w:rsidRPr="00D026F4">
        <w:rPr>
          <w:i/>
        </w:rPr>
        <w:t>p.m.</w:t>
      </w:r>
    </w:p>
    <w:p w:rsidR="00CB02C1" w:rsidRPr="00CB02C1" w:rsidRDefault="00CB02C1" w:rsidP="00BB4F5F">
      <w:pPr>
        <w:pStyle w:val="SingleTxtG"/>
      </w:pPr>
      <w:r w:rsidRPr="00CB02C1">
        <w:t>12.</w:t>
      </w:r>
      <w:r w:rsidRPr="00CB02C1">
        <w:tab/>
      </w:r>
      <w:r w:rsidRPr="00947D53">
        <w:rPr>
          <w:b/>
        </w:rPr>
        <w:t>Mr.</w:t>
      </w:r>
      <w:r w:rsidR="002A2330">
        <w:rPr>
          <w:b/>
        </w:rPr>
        <w:t xml:space="preserve"> </w:t>
      </w:r>
      <w:proofErr w:type="spellStart"/>
      <w:r w:rsidRPr="00947D53">
        <w:rPr>
          <w:b/>
        </w:rPr>
        <w:t>Zárate</w:t>
      </w:r>
      <w:proofErr w:type="spellEnd"/>
      <w:r w:rsidR="002A2330">
        <w:rPr>
          <w:b/>
        </w:rPr>
        <w:t xml:space="preserve"> </w:t>
      </w:r>
      <w:proofErr w:type="spellStart"/>
      <w:r w:rsidRPr="00947D53">
        <w:rPr>
          <w:b/>
        </w:rPr>
        <w:t>Fleitas</w:t>
      </w:r>
      <w:proofErr w:type="spellEnd"/>
      <w:r w:rsidR="002A2330">
        <w:t xml:space="preserve"> </w:t>
      </w:r>
      <w:r w:rsidRPr="00CB02C1">
        <w:t>(</w:t>
      </w:r>
      <w:smartTag w:uri="urn:schemas-microsoft-com:office:smarttags" w:element="country-region">
        <w:smartTag w:uri="urn:schemas-microsoft-com:office:smarttags" w:element="place">
          <w:r w:rsidRPr="00CB02C1">
            <w:t>Paraguay</w:t>
          </w:r>
        </w:smartTag>
      </w:smartTag>
      <w:r w:rsidRPr="00CB02C1">
        <w:t>)</w:t>
      </w:r>
      <w:r w:rsidR="002A2330">
        <w:t xml:space="preserve"> </w:t>
      </w:r>
      <w:r w:rsidRPr="00CB02C1">
        <w:t>said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all</w:t>
      </w:r>
      <w:r w:rsidR="002A2330">
        <w:t xml:space="preserve"> </w:t>
      </w:r>
      <w:r w:rsidRPr="00CB02C1">
        <w:t>municipalities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services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="00551DB3">
        <w:t>could</w:t>
      </w:r>
      <w:r w:rsidR="002A2330">
        <w:t xml:space="preserve"> </w:t>
      </w:r>
      <w:r w:rsidRPr="00CB02C1">
        <w:t>receive</w:t>
      </w:r>
      <w:r w:rsidR="002A2330">
        <w:t xml:space="preserve"> </w:t>
      </w:r>
      <w:r w:rsidRPr="00CB02C1">
        <w:t>inhabitants</w:t>
      </w:r>
      <w:r w:rsidR="002A2330">
        <w:t xml:space="preserve">’ </w:t>
      </w:r>
      <w:r w:rsidRPr="00CB02C1">
        <w:t>complaints.</w:t>
      </w:r>
      <w:r w:rsidR="002A2330">
        <w:t xml:space="preserve"> </w:t>
      </w:r>
      <w:r w:rsidRPr="00CB02C1">
        <w:t>Furthermore,</w:t>
      </w:r>
      <w:r w:rsidR="002A2330">
        <w:t xml:space="preserve"> </w:t>
      </w:r>
      <w:r w:rsidRPr="00CB02C1">
        <w:t>each</w:t>
      </w:r>
      <w:r w:rsidR="002A2330">
        <w:t xml:space="preserve"> </w:t>
      </w:r>
      <w:r w:rsidRPr="00CB02C1">
        <w:t>public</w:t>
      </w:r>
      <w:r w:rsidR="002A2330">
        <w:t xml:space="preserve"> </w:t>
      </w:r>
      <w:r w:rsidRPr="00CB02C1">
        <w:t>institution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its</w:t>
      </w:r>
      <w:r w:rsidR="002A2330">
        <w:t xml:space="preserve"> </w:t>
      </w:r>
      <w:r w:rsidRPr="00CB02C1">
        <w:t>own</w:t>
      </w:r>
      <w:r w:rsidR="002A2330">
        <w:t xml:space="preserve"> </w:t>
      </w:r>
      <w:r w:rsidRPr="00CB02C1">
        <w:t>human</w:t>
      </w:r>
      <w:r w:rsidR="002A2330">
        <w:t xml:space="preserve"> </w:t>
      </w:r>
      <w:r w:rsidRPr="00CB02C1">
        <w:t>rights</w:t>
      </w:r>
      <w:r w:rsidR="002A2330">
        <w:t xml:space="preserve"> </w:t>
      </w:r>
      <w:r w:rsidRPr="00CB02C1">
        <w:t>office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="00551DB3">
        <w:t xml:space="preserve">was authorized to </w:t>
      </w:r>
      <w:r w:rsidRPr="00CB02C1">
        <w:t>receive</w:t>
      </w:r>
      <w:r w:rsidR="002A2330">
        <w:t xml:space="preserve"> </w:t>
      </w:r>
      <w:r w:rsidRPr="00CB02C1">
        <w:t>complaints.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13.</w:t>
      </w:r>
      <w:r w:rsidRPr="00CB02C1">
        <w:tab/>
        <w:t>The</w:t>
      </w:r>
      <w:r w:rsidR="002A2330">
        <w:t xml:space="preserve"> </w:t>
      </w:r>
      <w:r w:rsidRPr="00CB02C1">
        <w:t>National</w:t>
      </w:r>
      <w:r w:rsidR="002A2330">
        <w:t xml:space="preserve"> </w:t>
      </w:r>
      <w:r w:rsidRPr="00CB02C1">
        <w:t>Mechanism</w:t>
      </w:r>
      <w:r w:rsidR="002A2330">
        <w:t xml:space="preserve"> </w:t>
      </w:r>
      <w:r w:rsidRPr="00CB02C1">
        <w:t>for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prevention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torture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other</w:t>
      </w:r>
      <w:r w:rsidR="002A2330">
        <w:t xml:space="preserve"> </w:t>
      </w:r>
      <w:r w:rsidRPr="00CB02C1">
        <w:t>cruel,</w:t>
      </w:r>
      <w:r w:rsidR="002A2330">
        <w:t xml:space="preserve"> </w:t>
      </w:r>
      <w:r w:rsidRPr="00CB02C1">
        <w:t>inhuman</w:t>
      </w:r>
      <w:r w:rsidR="002A2330">
        <w:t xml:space="preserve"> </w:t>
      </w:r>
      <w:r w:rsidRPr="00CB02C1">
        <w:t>or</w:t>
      </w:r>
      <w:r w:rsidR="002A2330">
        <w:t xml:space="preserve"> </w:t>
      </w:r>
      <w:r w:rsidRPr="00CB02C1">
        <w:t>degrading</w:t>
      </w:r>
      <w:r w:rsidR="002A2330">
        <w:t xml:space="preserve"> </w:t>
      </w:r>
      <w:r w:rsidRPr="00CB02C1">
        <w:t>treatment</w:t>
      </w:r>
      <w:r w:rsidR="002A2330">
        <w:t xml:space="preserve"> </w:t>
      </w:r>
      <w:r w:rsidRPr="00CB02C1">
        <w:t>or</w:t>
      </w:r>
      <w:r w:rsidR="002A2330">
        <w:t xml:space="preserve"> </w:t>
      </w:r>
      <w:r w:rsidRPr="00CB02C1">
        <w:t>punishment,</w:t>
      </w:r>
      <w:r w:rsidR="002A2330">
        <w:t xml:space="preserve"> </w:t>
      </w:r>
      <w:r w:rsidRPr="00CB02C1">
        <w:t>created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2011,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an</w:t>
      </w:r>
      <w:r w:rsidR="002A2330">
        <w:t xml:space="preserve"> </w:t>
      </w:r>
      <w:r w:rsidRPr="00CB02C1">
        <w:t>independent</w:t>
      </w:r>
      <w:r w:rsidR="002A2330">
        <w:t xml:space="preserve"> </w:t>
      </w:r>
      <w:r w:rsidRPr="00CB02C1">
        <w:t>body</w:t>
      </w:r>
      <w:r w:rsidR="002A2330">
        <w:t xml:space="preserve"> </w:t>
      </w:r>
      <w:r w:rsidRPr="00CB02C1">
        <w:t>responsible</w:t>
      </w:r>
      <w:r w:rsidR="002A2330">
        <w:t xml:space="preserve"> </w:t>
      </w:r>
      <w:r w:rsidRPr="00CB02C1">
        <w:t>for</w:t>
      </w:r>
      <w:r w:rsidR="002A2330">
        <w:t xml:space="preserve"> </w:t>
      </w:r>
      <w:r w:rsidRPr="00CB02C1">
        <w:t>monitoring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actions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State.</w:t>
      </w:r>
    </w:p>
    <w:p w:rsidR="00CB02C1" w:rsidRPr="00CB02C1" w:rsidRDefault="00CB02C1" w:rsidP="00BB4F5F">
      <w:pPr>
        <w:pStyle w:val="SingleTxtG"/>
      </w:pPr>
      <w:r w:rsidRPr="00CB02C1">
        <w:t>14.</w:t>
      </w:r>
      <w:r w:rsidRPr="00CB02C1">
        <w:tab/>
        <w:t>The</w:t>
      </w:r>
      <w:r w:rsidR="002A2330">
        <w:t xml:space="preserve"> </w:t>
      </w:r>
      <w:r w:rsidRPr="00CB02C1">
        <w:t>enrolment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minors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prohibited,</w:t>
      </w:r>
      <w:r w:rsidR="002A2330">
        <w:t xml:space="preserve"> </w:t>
      </w:r>
      <w:r w:rsidRPr="00CB02C1">
        <w:t>but</w:t>
      </w:r>
      <w:r w:rsidR="002A2330">
        <w:t xml:space="preserve"> </w:t>
      </w:r>
      <w:r w:rsidR="00D026F4">
        <w:t>had</w:t>
      </w:r>
      <w:r w:rsidR="002A2330">
        <w:t xml:space="preserve"> </w:t>
      </w:r>
      <w:r w:rsidRPr="00CB02C1">
        <w:t>not</w:t>
      </w:r>
      <w:r w:rsidR="002A2330">
        <w:t xml:space="preserve"> </w:t>
      </w:r>
      <w:r w:rsidRPr="00CB02C1">
        <w:t>yet</w:t>
      </w:r>
      <w:r w:rsidR="002A2330">
        <w:t xml:space="preserve"> </w:t>
      </w:r>
      <w:r w:rsidR="00D026F4">
        <w:t>been</w:t>
      </w:r>
      <w:r w:rsidR="002A2330">
        <w:t xml:space="preserve"> </w:t>
      </w:r>
      <w:r w:rsidR="00D026F4">
        <w:t>made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criminal</w:t>
      </w:r>
      <w:r w:rsidR="002A2330">
        <w:t xml:space="preserve"> </w:t>
      </w:r>
      <w:r w:rsidRPr="00CB02C1">
        <w:t>offence.</w:t>
      </w:r>
      <w:r w:rsidR="002A2330">
        <w:t xml:space="preserve"> </w:t>
      </w:r>
      <w:r w:rsidR="00D026F4">
        <w:t>However,</w:t>
      </w:r>
      <w:r w:rsidR="002A2330">
        <w:t xml:space="preserve"> </w:t>
      </w:r>
      <w:r w:rsidR="00D026F4">
        <w:t>that</w:t>
      </w:r>
      <w:r w:rsidR="002A2330">
        <w:t xml:space="preserve"> </w:t>
      </w:r>
      <w:r w:rsidR="00D026F4">
        <w:t>possibility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currently</w:t>
      </w:r>
      <w:r w:rsidR="002A2330">
        <w:t xml:space="preserve"> </w:t>
      </w:r>
      <w:r w:rsidRPr="00CB02C1">
        <w:t>being</w:t>
      </w:r>
      <w:r w:rsidR="002A2330">
        <w:t xml:space="preserve"> </w:t>
      </w:r>
      <w:r w:rsidRPr="00CB02C1">
        <w:t>examined.</w:t>
      </w:r>
      <w:r w:rsidR="002A2330">
        <w:t xml:space="preserve"> </w:t>
      </w:r>
      <w:smartTag w:uri="urn:schemas-microsoft-com:office:smarttags" w:element="country-region">
        <w:smartTag w:uri="urn:schemas-microsoft-com:office:smarttags" w:element="place">
          <w:r w:rsidRPr="00CB02C1">
            <w:t>Paraguay</w:t>
          </w:r>
        </w:smartTag>
      </w:smartTag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neither</w:t>
      </w:r>
      <w:r w:rsidR="002A2330">
        <w:t xml:space="preserve"> </w:t>
      </w:r>
      <w:r w:rsidRPr="00CB02C1">
        <w:t>received</w:t>
      </w:r>
      <w:r w:rsidR="002A2330">
        <w:t xml:space="preserve"> </w:t>
      </w:r>
      <w:r w:rsidRPr="00CB02C1">
        <w:t>nor</w:t>
      </w:r>
      <w:r w:rsidR="002A2330">
        <w:t xml:space="preserve"> </w:t>
      </w:r>
      <w:r w:rsidRPr="00CB02C1">
        <w:t>requested</w:t>
      </w:r>
      <w:r w:rsidR="002A2330">
        <w:t xml:space="preserve"> </w:t>
      </w:r>
      <w:r w:rsidRPr="00CB02C1">
        <w:t>international</w:t>
      </w:r>
      <w:r w:rsidR="002A2330">
        <w:t xml:space="preserve"> </w:t>
      </w:r>
      <w:r w:rsidRPr="00CB02C1">
        <w:t>cooperation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issues</w:t>
      </w:r>
      <w:r w:rsidR="002A2330">
        <w:t xml:space="preserve"> </w:t>
      </w:r>
      <w:r w:rsidRPr="00CB02C1">
        <w:t>addressed</w:t>
      </w:r>
      <w:r w:rsidR="002A2330">
        <w:t xml:space="preserve"> </w:t>
      </w:r>
      <w:r w:rsidRPr="00CB02C1">
        <w:t>by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Protocol,</w:t>
      </w:r>
      <w:r w:rsidR="002A2330">
        <w:t xml:space="preserve"> </w:t>
      </w:r>
      <w:r w:rsidRPr="00CB02C1">
        <w:t>but</w:t>
      </w:r>
      <w:r w:rsidR="002A2330">
        <w:t xml:space="preserve"> </w:t>
      </w:r>
      <w:r w:rsidRPr="00CB02C1">
        <w:t>it</w:t>
      </w:r>
      <w:r w:rsidR="002A2330">
        <w:t xml:space="preserve"> </w:t>
      </w:r>
      <w:r w:rsidRPr="00CB02C1">
        <w:t>would</w:t>
      </w:r>
      <w:r w:rsidR="002A2330">
        <w:t xml:space="preserve"> </w:t>
      </w:r>
      <w:r w:rsidRPr="00CB02C1">
        <w:t>be</w:t>
      </w:r>
      <w:r w:rsidR="002A2330">
        <w:t xml:space="preserve"> </w:t>
      </w:r>
      <w:r w:rsidRPr="00CB02C1">
        <w:t>open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such</w:t>
      </w:r>
      <w:r w:rsidR="002A2330">
        <w:t xml:space="preserve"> </w:t>
      </w:r>
      <w:r w:rsidRPr="00CB02C1">
        <w:t>proposals.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15.</w:t>
      </w:r>
      <w:r w:rsidRPr="00CB02C1">
        <w:tab/>
      </w:r>
      <w:r w:rsidRPr="004B2397">
        <w:rPr>
          <w:b/>
        </w:rPr>
        <w:t>Ms.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Peña</w:t>
      </w:r>
      <w:proofErr w:type="spellEnd"/>
      <w:r w:rsidR="002A2330">
        <w:t xml:space="preserve"> </w:t>
      </w:r>
      <w:r w:rsidRPr="00CB02C1">
        <w:t>(</w:t>
      </w:r>
      <w:smartTag w:uri="urn:schemas-microsoft-com:office:smarttags" w:element="country-region">
        <w:smartTag w:uri="urn:schemas-microsoft-com:office:smarttags" w:element="place">
          <w:r w:rsidRPr="00CB02C1">
            <w:t>Paraguay</w:t>
          </w:r>
        </w:smartTag>
      </w:smartTag>
      <w:r w:rsidRPr="00CB02C1">
        <w:t>)</w:t>
      </w:r>
      <w:r w:rsidR="002A2330">
        <w:t xml:space="preserve"> </w:t>
      </w:r>
      <w:r w:rsidRPr="00CB02C1">
        <w:t>said</w:t>
      </w:r>
      <w:r w:rsidR="002A2330">
        <w:t xml:space="preserve"> </w:t>
      </w:r>
      <w:r w:rsidRPr="00CB02C1">
        <w:t>that</w:t>
      </w:r>
      <w:r w:rsidR="00D026F4">
        <w:t>,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11</w:t>
      </w:r>
      <w:r w:rsidR="002A2330">
        <w:t xml:space="preserve"> </w:t>
      </w:r>
      <w:r w:rsidRPr="00CB02C1">
        <w:t>military</w:t>
      </w:r>
      <w:r w:rsidR="002A2330">
        <w:t xml:space="preserve"> </w:t>
      </w:r>
      <w:r w:rsidRPr="00CB02C1">
        <w:t>training</w:t>
      </w:r>
      <w:r w:rsidR="002A2330">
        <w:t xml:space="preserve"> </w:t>
      </w:r>
      <w:r w:rsidRPr="00CB02C1">
        <w:t>establishments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country,</w:t>
      </w:r>
      <w:r w:rsidR="002A2330">
        <w:t xml:space="preserve"> </w:t>
      </w:r>
      <w:r w:rsidRPr="00CB02C1">
        <w:t>all</w:t>
      </w:r>
      <w:r w:rsidR="002A2330">
        <w:t xml:space="preserve"> </w:t>
      </w:r>
      <w:r w:rsidRPr="00CB02C1">
        <w:t>were</w:t>
      </w:r>
      <w:r w:rsidR="002A2330">
        <w:t xml:space="preserve"> </w:t>
      </w:r>
      <w:r w:rsidRPr="00CB02C1">
        <w:t>public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only</w:t>
      </w:r>
      <w:r w:rsidR="002A2330">
        <w:t xml:space="preserve"> </w:t>
      </w:r>
      <w:r w:rsidR="003F6A71">
        <w:t>1</w:t>
      </w:r>
      <w:r w:rsidR="002A2330">
        <w:t xml:space="preserve"> </w:t>
      </w:r>
      <w:r w:rsidRPr="00CB02C1">
        <w:t>admitted</w:t>
      </w:r>
      <w:r w:rsidR="002A2330">
        <w:t xml:space="preserve"> </w:t>
      </w:r>
      <w:r w:rsidRPr="00CB02C1">
        <w:t>minors,</w:t>
      </w:r>
      <w:r w:rsidR="002A2330">
        <w:t xml:space="preserve"> </w:t>
      </w:r>
      <w:r w:rsidRPr="00CB02C1">
        <w:t>from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age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15.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accordance</w:t>
      </w:r>
      <w:r w:rsidR="002A2330">
        <w:t xml:space="preserve"> </w:t>
      </w:r>
      <w:r w:rsidRPr="00CB02C1">
        <w:t>with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directive</w:t>
      </w:r>
      <w:r w:rsidR="002A2330">
        <w:t xml:space="preserve"> </w:t>
      </w:r>
      <w:r w:rsidRPr="00CB02C1">
        <w:t>from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Ministry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Education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Culture,</w:t>
      </w:r>
      <w:r w:rsidR="002A2330">
        <w:t xml:space="preserve"> </w:t>
      </w:r>
      <w:r w:rsidRPr="00CB02C1">
        <w:t>minors</w:t>
      </w:r>
      <w:r w:rsidR="002A2330">
        <w:t xml:space="preserve"> </w:t>
      </w:r>
      <w:r w:rsidRPr="00CB02C1">
        <w:t>received</w:t>
      </w:r>
      <w:r w:rsidR="002A2330">
        <w:t xml:space="preserve"> </w:t>
      </w:r>
      <w:r w:rsidRPr="00CB02C1">
        <w:t>only</w:t>
      </w:r>
      <w:r w:rsidR="002A2330">
        <w:t xml:space="preserve"> </w:t>
      </w:r>
      <w:r w:rsidRPr="00CB02C1">
        <w:t>theoretical</w:t>
      </w:r>
      <w:r w:rsidR="002A2330">
        <w:t xml:space="preserve"> </w:t>
      </w:r>
      <w:r w:rsidRPr="00CB02C1">
        <w:t>military</w:t>
      </w:r>
      <w:r w:rsidR="002A2330">
        <w:t xml:space="preserve"> </w:t>
      </w:r>
      <w:r w:rsidRPr="00CB02C1">
        <w:t>training,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addition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general</w:t>
      </w:r>
      <w:r w:rsidR="002A2330">
        <w:t xml:space="preserve"> </w:t>
      </w:r>
      <w:r w:rsidRPr="00CB02C1">
        <w:t>education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followed</w:t>
      </w:r>
      <w:r w:rsidR="002A2330">
        <w:t xml:space="preserve"> </w:t>
      </w:r>
      <w:r w:rsidRPr="00CB02C1">
        <w:t>normal</w:t>
      </w:r>
      <w:r w:rsidR="002A2330">
        <w:t xml:space="preserve"> </w:t>
      </w:r>
      <w:r w:rsidRPr="00CB02C1">
        <w:t>national</w:t>
      </w:r>
      <w:r w:rsidR="002A2330">
        <w:t xml:space="preserve"> </w:t>
      </w:r>
      <w:r w:rsidRPr="00CB02C1">
        <w:t>education</w:t>
      </w:r>
      <w:r w:rsidR="002A2330">
        <w:t xml:space="preserve"> </w:t>
      </w:r>
      <w:r w:rsidRPr="00CB02C1">
        <w:t>programmes.</w:t>
      </w:r>
      <w:r w:rsidR="002A2330">
        <w:t xml:space="preserve"> </w:t>
      </w:r>
      <w:r w:rsidRPr="00CB02C1">
        <w:t>All</w:t>
      </w:r>
      <w:r w:rsidR="002A2330">
        <w:t xml:space="preserve"> </w:t>
      </w:r>
      <w:r w:rsidRPr="00CB02C1">
        <w:t>handling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weapons</w:t>
      </w:r>
      <w:r w:rsidR="002A2330">
        <w:t xml:space="preserve"> </w:t>
      </w:r>
      <w:r w:rsidRPr="00CB02C1">
        <w:t>by</w:t>
      </w:r>
      <w:r w:rsidR="002A2330">
        <w:t xml:space="preserve"> </w:t>
      </w:r>
      <w:r w:rsidRPr="00CB02C1">
        <w:t>minors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prohibited.</w:t>
      </w:r>
    </w:p>
    <w:p w:rsidR="00CB02C1" w:rsidRPr="00CB02C1" w:rsidRDefault="00CB02C1" w:rsidP="00BB4F5F">
      <w:pPr>
        <w:pStyle w:val="SingleTxtG"/>
      </w:pPr>
      <w:r w:rsidRPr="00CB02C1">
        <w:t>16.</w:t>
      </w:r>
      <w:r w:rsidRPr="00CB02C1">
        <w:tab/>
      </w:r>
      <w:r w:rsidRPr="004B2397">
        <w:rPr>
          <w:b/>
        </w:rPr>
        <w:t>Mr.</w:t>
      </w:r>
      <w:r w:rsidR="002A2330">
        <w:rPr>
          <w:b/>
        </w:rPr>
        <w:t xml:space="preserve"> </w:t>
      </w:r>
      <w:r w:rsidRPr="004B2397">
        <w:rPr>
          <w:b/>
        </w:rPr>
        <w:t>Cardona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Lloréns</w:t>
      </w:r>
      <w:proofErr w:type="spellEnd"/>
      <w:r w:rsidR="002A2330">
        <w:t xml:space="preserve"> </w:t>
      </w:r>
      <w:r w:rsidRPr="00CB02C1">
        <w:t>(Country</w:t>
      </w:r>
      <w:r w:rsidR="002A2330">
        <w:t xml:space="preserve"> </w:t>
      </w:r>
      <w:r w:rsidRPr="00CB02C1">
        <w:t>Rapporteur)</w:t>
      </w:r>
      <w:r w:rsidR="002A2330">
        <w:t xml:space="preserve"> </w:t>
      </w:r>
      <w:r w:rsidRPr="00CB02C1">
        <w:t>asked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human</w:t>
      </w:r>
      <w:r w:rsidR="002A2330">
        <w:t xml:space="preserve"> </w:t>
      </w:r>
      <w:r w:rsidRPr="00CB02C1">
        <w:t>rights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culture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peace</w:t>
      </w:r>
      <w:r w:rsidR="002A2330">
        <w:t xml:space="preserve"> </w:t>
      </w:r>
      <w:r w:rsidRPr="00CB02C1">
        <w:t>were</w:t>
      </w:r>
      <w:r w:rsidR="002A2330">
        <w:t xml:space="preserve"> </w:t>
      </w:r>
      <w:r w:rsidRPr="00CB02C1">
        <w:t>among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subjects</w:t>
      </w:r>
      <w:r w:rsidR="002A2330">
        <w:t xml:space="preserve"> </w:t>
      </w:r>
      <w:r w:rsidRPr="00CB02C1">
        <w:t>taught</w:t>
      </w:r>
      <w:r w:rsidR="002A2330">
        <w:t xml:space="preserve"> </w:t>
      </w:r>
      <w:r w:rsidRPr="00CB02C1">
        <w:t>at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military</w:t>
      </w:r>
      <w:r w:rsidR="002A2330">
        <w:t xml:space="preserve"> </w:t>
      </w:r>
      <w:r w:rsidRPr="00CB02C1">
        <w:t>secondary</w:t>
      </w:r>
      <w:r w:rsidR="002A2330">
        <w:t xml:space="preserve"> </w:t>
      </w:r>
      <w:r w:rsidRPr="00CB02C1">
        <w:t>school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disciplinary</w:t>
      </w:r>
      <w:r w:rsidR="002A2330">
        <w:t xml:space="preserve"> </w:t>
      </w:r>
      <w:r w:rsidRPr="00CB02C1">
        <w:t>methods</w:t>
      </w:r>
      <w:r w:rsidR="002A2330">
        <w:t xml:space="preserve"> </w:t>
      </w:r>
      <w:r w:rsidRPr="00CB02C1">
        <w:t>used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establishment</w:t>
      </w:r>
      <w:r w:rsidR="002A2330">
        <w:t xml:space="preserve"> </w:t>
      </w:r>
      <w:r w:rsidRPr="00CB02C1">
        <w:t>were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military</w:t>
      </w:r>
      <w:r w:rsidR="002A2330">
        <w:t xml:space="preserve"> </w:t>
      </w:r>
      <w:r w:rsidRPr="00CB02C1">
        <w:t>nature.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17.</w:t>
      </w:r>
      <w:r w:rsidRPr="00CB02C1">
        <w:tab/>
      </w:r>
      <w:r w:rsidRPr="004B2397">
        <w:rPr>
          <w:b/>
        </w:rPr>
        <w:t>Ms.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Peña</w:t>
      </w:r>
      <w:proofErr w:type="spellEnd"/>
      <w:r w:rsidR="002A2330">
        <w:t xml:space="preserve"> </w:t>
      </w:r>
      <w:r w:rsidRPr="00CB02C1">
        <w:t>(</w:t>
      </w:r>
      <w:smartTag w:uri="urn:schemas-microsoft-com:office:smarttags" w:element="place">
        <w:smartTag w:uri="urn:schemas-microsoft-com:office:smarttags" w:element="country-region">
          <w:r w:rsidRPr="00CB02C1">
            <w:t>Paraguay</w:t>
          </w:r>
        </w:smartTag>
      </w:smartTag>
      <w:r w:rsidRPr="00CB02C1">
        <w:t>)</w:t>
      </w:r>
      <w:r w:rsidR="002A2330">
        <w:t xml:space="preserve"> </w:t>
      </w:r>
      <w:r w:rsidRPr="00CB02C1">
        <w:t>said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when</w:t>
      </w:r>
      <w:r w:rsidR="002A2330">
        <w:t xml:space="preserve"> </w:t>
      </w:r>
      <w:r w:rsidRPr="00CB02C1">
        <w:t>they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finished</w:t>
      </w:r>
      <w:r w:rsidR="002A2330">
        <w:t xml:space="preserve"> </w:t>
      </w:r>
      <w:r w:rsidRPr="00CB02C1">
        <w:t>their</w:t>
      </w:r>
      <w:r w:rsidR="002A2330">
        <w:t xml:space="preserve"> </w:t>
      </w:r>
      <w:r w:rsidRPr="00CB02C1">
        <w:t>studies,</w:t>
      </w:r>
      <w:r w:rsidR="002A2330">
        <w:t xml:space="preserve"> </w:t>
      </w:r>
      <w:r w:rsidRPr="00CB02C1">
        <w:t>students</w:t>
      </w:r>
      <w:r w:rsidR="002A2330">
        <w:t xml:space="preserve"> </w:t>
      </w:r>
      <w:r w:rsidRPr="00CB02C1">
        <w:t>at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military</w:t>
      </w:r>
      <w:r w:rsidR="002A2330">
        <w:t xml:space="preserve"> </w:t>
      </w:r>
      <w:r w:rsidRPr="00CB02C1">
        <w:t>secondary</w:t>
      </w:r>
      <w:r w:rsidR="002A2330">
        <w:t xml:space="preserve"> </w:t>
      </w:r>
      <w:r w:rsidRPr="00CB02C1">
        <w:t>school</w:t>
      </w:r>
      <w:r w:rsidR="002A2330">
        <w:t xml:space="preserve"> </w:t>
      </w:r>
      <w:r w:rsidRPr="00CB02C1">
        <w:t>were</w:t>
      </w:r>
      <w:r w:rsidR="002A2330">
        <w:t xml:space="preserve"> </w:t>
      </w:r>
      <w:r w:rsidRPr="00CB02C1">
        <w:t>deemed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have</w:t>
      </w:r>
      <w:r w:rsidR="002A2330">
        <w:t xml:space="preserve"> </w:t>
      </w:r>
      <w:r w:rsidRPr="00CB02C1">
        <w:t>completed</w:t>
      </w:r>
      <w:r w:rsidR="002A2330">
        <w:t xml:space="preserve"> </w:t>
      </w:r>
      <w:r w:rsidRPr="00CB02C1">
        <w:t>their</w:t>
      </w:r>
      <w:r w:rsidR="002A2330">
        <w:t xml:space="preserve"> </w:t>
      </w:r>
      <w:r w:rsidRPr="00CB02C1">
        <w:t>military</w:t>
      </w:r>
      <w:r w:rsidR="002A2330">
        <w:t xml:space="preserve"> </w:t>
      </w:r>
      <w:r w:rsidRPr="00CB02C1">
        <w:t>service.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said,</w:t>
      </w:r>
      <w:r w:rsidR="002A2330">
        <w:t xml:space="preserve"> </w:t>
      </w:r>
      <w:r w:rsidRPr="00CB02C1">
        <w:t>it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necessary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be</w:t>
      </w:r>
      <w:r w:rsidR="002A2330">
        <w:t xml:space="preserve"> </w:t>
      </w:r>
      <w:r w:rsidRPr="00CB02C1">
        <w:t>over</w:t>
      </w:r>
      <w:r w:rsidR="002A2330">
        <w:t xml:space="preserve"> </w:t>
      </w:r>
      <w:r w:rsidRPr="00CB02C1">
        <w:t>18</w:t>
      </w:r>
      <w:r w:rsidR="002A2330">
        <w:t xml:space="preserve"> </w:t>
      </w:r>
      <w:r w:rsidRPr="00CB02C1">
        <w:t>years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age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join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army.</w:t>
      </w:r>
      <w:r w:rsidR="002A2330">
        <w:t xml:space="preserve"> </w:t>
      </w:r>
      <w:r w:rsidRPr="00CB02C1">
        <w:t>Human</w:t>
      </w:r>
      <w:r w:rsidR="002A2330">
        <w:t xml:space="preserve"> </w:t>
      </w:r>
      <w:r w:rsidRPr="00CB02C1">
        <w:t>rights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international</w:t>
      </w:r>
      <w:r w:rsidR="002A2330">
        <w:t xml:space="preserve"> </w:t>
      </w:r>
      <w:r w:rsidRPr="00CB02C1">
        <w:t>humanitarian</w:t>
      </w:r>
      <w:r w:rsidR="002A2330">
        <w:t xml:space="preserve"> </w:t>
      </w:r>
      <w:r w:rsidRPr="00CB02C1">
        <w:t>law</w:t>
      </w:r>
      <w:r w:rsidR="002A2330">
        <w:t xml:space="preserve"> </w:t>
      </w:r>
      <w:r w:rsidRPr="00CB02C1">
        <w:t>were</w:t>
      </w:r>
      <w:r w:rsidR="002A2330">
        <w:t xml:space="preserve"> </w:t>
      </w:r>
      <w:r w:rsidRPr="00CB02C1">
        <w:t>taught</w:t>
      </w:r>
      <w:r w:rsidR="002A2330">
        <w:t xml:space="preserve"> </w:t>
      </w:r>
      <w:r w:rsidRPr="00CB02C1">
        <w:t>at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school.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18.</w:t>
      </w:r>
      <w:r w:rsidRPr="00CB02C1">
        <w:tab/>
      </w:r>
      <w:r w:rsidR="002A2330">
        <w:t xml:space="preserve">  </w:t>
      </w:r>
      <w:r w:rsidRPr="004B2397">
        <w:rPr>
          <w:b/>
        </w:rPr>
        <w:t>Mr.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Zárate</w:t>
      </w:r>
      <w:proofErr w:type="spellEnd"/>
      <w:r w:rsidR="002A2330">
        <w:rPr>
          <w:b/>
        </w:rPr>
        <w:t xml:space="preserve"> </w:t>
      </w:r>
      <w:proofErr w:type="spellStart"/>
      <w:r w:rsidRPr="004B2397">
        <w:rPr>
          <w:b/>
        </w:rPr>
        <w:t>Fleitas</w:t>
      </w:r>
      <w:proofErr w:type="spellEnd"/>
      <w:r w:rsidR="002A2330">
        <w:t xml:space="preserve"> </w:t>
      </w:r>
      <w:r w:rsidRPr="00CB02C1">
        <w:t>(</w:t>
      </w:r>
      <w:smartTag w:uri="urn:schemas-microsoft-com:office:smarttags" w:element="place">
        <w:smartTag w:uri="urn:schemas-microsoft-com:office:smarttags" w:element="country-region">
          <w:r w:rsidRPr="00CB02C1">
            <w:t>Paraguay</w:t>
          </w:r>
        </w:smartTag>
      </w:smartTag>
      <w:r w:rsidRPr="00CB02C1">
        <w:t>)</w:t>
      </w:r>
      <w:r w:rsidR="002A2330">
        <w:t xml:space="preserve"> </w:t>
      </w:r>
      <w:r w:rsidRPr="00CB02C1">
        <w:t>said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physical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psychological</w:t>
      </w:r>
      <w:r w:rsidR="002A2330">
        <w:t xml:space="preserve"> </w:t>
      </w:r>
      <w:r w:rsidRPr="00CB02C1">
        <w:t>violence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prohibited</w:t>
      </w:r>
      <w:r w:rsidR="002A2330">
        <w:t xml:space="preserve"> </w:t>
      </w:r>
      <w:r w:rsidRPr="00CB02C1">
        <w:t>by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Code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Adolescents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by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Criminal</w:t>
      </w:r>
      <w:r w:rsidR="002A2330">
        <w:t xml:space="preserve"> </w:t>
      </w:r>
      <w:r w:rsidRPr="00CB02C1">
        <w:t>Code;</w:t>
      </w:r>
      <w:r w:rsidR="002A2330">
        <w:t xml:space="preserve"> </w:t>
      </w:r>
      <w:r w:rsidRPr="00CB02C1">
        <w:t>it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therefore</w:t>
      </w:r>
      <w:r w:rsidR="002A2330">
        <w:t xml:space="preserve"> </w:t>
      </w:r>
      <w:r w:rsidRPr="00CB02C1">
        <w:t>impossible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use</w:t>
      </w:r>
      <w:r w:rsidR="002A2330">
        <w:t xml:space="preserve"> </w:t>
      </w:r>
      <w:r w:rsidRPr="00CB02C1">
        <w:t>corporal</w:t>
      </w:r>
      <w:r w:rsidR="002A2330">
        <w:t xml:space="preserve"> </w:t>
      </w:r>
      <w:r w:rsidRPr="00CB02C1">
        <w:t>punishment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schools.</w:t>
      </w:r>
      <w:r w:rsidR="002A2330">
        <w:t xml:space="preserve"> </w:t>
      </w:r>
      <w:r w:rsidRPr="00CB02C1">
        <w:t>The</w:t>
      </w:r>
      <w:r w:rsidR="002A2330">
        <w:t xml:space="preserve"> </w:t>
      </w:r>
      <w:proofErr w:type="spellStart"/>
      <w:r w:rsidRPr="00CB02C1">
        <w:t>Asociación</w:t>
      </w:r>
      <w:proofErr w:type="spellEnd"/>
      <w:r w:rsidR="002A2330">
        <w:t xml:space="preserve"> </w:t>
      </w:r>
      <w:r w:rsidRPr="00CB02C1">
        <w:t>de</w:t>
      </w:r>
      <w:r w:rsidR="002A2330">
        <w:t xml:space="preserve"> </w:t>
      </w:r>
      <w:proofErr w:type="spellStart"/>
      <w:r w:rsidRPr="00CB02C1">
        <w:t>Familiares</w:t>
      </w:r>
      <w:proofErr w:type="spellEnd"/>
      <w:r w:rsidR="002A2330">
        <w:t xml:space="preserve"> </w:t>
      </w:r>
      <w:r w:rsidRPr="00CB02C1">
        <w:t>de</w:t>
      </w:r>
      <w:r w:rsidR="002A2330">
        <w:t xml:space="preserve"> </w:t>
      </w:r>
      <w:proofErr w:type="spellStart"/>
      <w:r w:rsidRPr="00CB02C1">
        <w:t>Víctimas</w:t>
      </w:r>
      <w:proofErr w:type="spellEnd"/>
      <w:r w:rsidR="002A2330">
        <w:t xml:space="preserve"> </w:t>
      </w:r>
      <w:smartTag w:uri="urn:schemas-microsoft-com:office:smarttags" w:element="place">
        <w:smartTag w:uri="urn:schemas-microsoft-com:office:smarttags" w:element="State">
          <w:r w:rsidRPr="00CB02C1">
            <w:t>del</w:t>
          </w:r>
        </w:smartTag>
      </w:smartTag>
      <w:r w:rsidR="002A2330">
        <w:t xml:space="preserve"> </w:t>
      </w:r>
      <w:proofErr w:type="spellStart"/>
      <w:r w:rsidRPr="00CB02C1">
        <w:t>Servicio</w:t>
      </w:r>
      <w:proofErr w:type="spellEnd"/>
      <w:r w:rsidR="002A2330">
        <w:t xml:space="preserve"> </w:t>
      </w:r>
      <w:proofErr w:type="spellStart"/>
      <w:r w:rsidRPr="00CB02C1">
        <w:t>Militar</w:t>
      </w:r>
      <w:proofErr w:type="spellEnd"/>
      <w:r w:rsidR="002A2330">
        <w:t xml:space="preserve"> </w:t>
      </w:r>
      <w:proofErr w:type="spellStart"/>
      <w:r w:rsidRPr="00CB02C1">
        <w:t>Obligatorio</w:t>
      </w:r>
      <w:proofErr w:type="spellEnd"/>
      <w:r w:rsidR="002A2330">
        <w:t xml:space="preserve"> </w:t>
      </w:r>
      <w:r w:rsidRPr="00CB02C1">
        <w:t>(Association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Relatives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Victims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Obligatory</w:t>
      </w:r>
      <w:r w:rsidR="002A2330">
        <w:t xml:space="preserve"> </w:t>
      </w:r>
      <w:r w:rsidRPr="00CB02C1">
        <w:t>Military</w:t>
      </w:r>
      <w:r w:rsidR="002A2330">
        <w:t xml:space="preserve"> </w:t>
      </w:r>
      <w:r w:rsidRPr="00CB02C1">
        <w:t>Service)</w:t>
      </w:r>
      <w:r w:rsidR="002A2330">
        <w:t xml:space="preserve"> </w:t>
      </w:r>
      <w:r w:rsidRPr="00CB02C1">
        <w:t>(AFAVISEM)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body</w:t>
      </w:r>
      <w:r w:rsidR="002A2330">
        <w:t xml:space="preserve"> </w:t>
      </w:r>
      <w:r w:rsidRPr="00CB02C1">
        <w:t>responsible</w:t>
      </w:r>
      <w:r w:rsidR="002A2330">
        <w:t xml:space="preserve"> </w:t>
      </w:r>
      <w:r w:rsidRPr="00CB02C1">
        <w:t>for</w:t>
      </w:r>
      <w:r w:rsidR="002A2330">
        <w:t xml:space="preserve"> </w:t>
      </w:r>
      <w:r w:rsidRPr="00CB02C1">
        <w:t>receiving</w:t>
      </w:r>
      <w:r w:rsidR="002A2330">
        <w:t xml:space="preserve"> </w:t>
      </w:r>
      <w:r w:rsidRPr="00CB02C1">
        <w:t>victims</w:t>
      </w:r>
      <w:r w:rsidR="002A2330">
        <w:t xml:space="preserve">’ </w:t>
      </w:r>
      <w:r w:rsidRPr="00CB02C1">
        <w:t>complaints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following</w:t>
      </w:r>
      <w:r w:rsidR="002A2330">
        <w:t xml:space="preserve"> </w:t>
      </w:r>
      <w:r w:rsidRPr="00CB02C1">
        <w:t>them</w:t>
      </w:r>
      <w:r w:rsidR="002A2330">
        <w:t xml:space="preserve"> </w:t>
      </w:r>
      <w:r w:rsidRPr="00CB02C1">
        <w:t>up.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Ministry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Public</w:t>
      </w:r>
      <w:r w:rsidR="002A2330">
        <w:t xml:space="preserve"> </w:t>
      </w:r>
      <w:r w:rsidRPr="00CB02C1">
        <w:t>Health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Social</w:t>
      </w:r>
      <w:r w:rsidR="002A2330">
        <w:t xml:space="preserve"> </w:t>
      </w:r>
      <w:r w:rsidRPr="00CB02C1">
        <w:t>Welfare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begun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process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identifying</w:t>
      </w:r>
      <w:r w:rsidR="002A2330">
        <w:t xml:space="preserve"> </w:t>
      </w:r>
      <w:r w:rsidRPr="00CB02C1">
        <w:t>all</w:t>
      </w:r>
      <w:r w:rsidR="002A2330">
        <w:t xml:space="preserve"> </w:t>
      </w:r>
      <w:r w:rsidRPr="00CB02C1">
        <w:t>those</w:t>
      </w:r>
      <w:r w:rsidR="002A2330">
        <w:t xml:space="preserve"> </w:t>
      </w:r>
      <w:r w:rsidRPr="00CB02C1">
        <w:t>who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suffered</w:t>
      </w:r>
      <w:r w:rsidR="002A2330">
        <w:t xml:space="preserve"> </w:t>
      </w:r>
      <w:r w:rsidR="00D026F4">
        <w:t>harm</w:t>
      </w:r>
      <w:r w:rsidR="002A2330">
        <w:t xml:space="preserve"> </w:t>
      </w:r>
      <w:r w:rsidRPr="00CB02C1">
        <w:t>during</w:t>
      </w:r>
      <w:r w:rsidR="002A2330">
        <w:t xml:space="preserve"> </w:t>
      </w:r>
      <w:r w:rsidRPr="00CB02C1">
        <w:t>their</w:t>
      </w:r>
      <w:r w:rsidR="002A2330">
        <w:t xml:space="preserve"> </w:t>
      </w:r>
      <w:r w:rsidRPr="00CB02C1">
        <w:t>military</w:t>
      </w:r>
      <w:r w:rsidR="002A2330">
        <w:t xml:space="preserve"> </w:t>
      </w:r>
      <w:r w:rsidRPr="00CB02C1">
        <w:t>service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order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offer</w:t>
      </w:r>
      <w:r w:rsidR="002A2330">
        <w:t xml:space="preserve"> </w:t>
      </w:r>
      <w:r w:rsidRPr="00CB02C1">
        <w:t>them</w:t>
      </w:r>
      <w:r w:rsidR="002A2330">
        <w:t xml:space="preserve"> </w:t>
      </w:r>
      <w:r w:rsidRPr="00CB02C1">
        <w:t>psychological</w:t>
      </w:r>
      <w:r w:rsidR="002A2330">
        <w:t xml:space="preserve"> </w:t>
      </w:r>
      <w:r w:rsidRPr="00CB02C1">
        <w:t>support,</w:t>
      </w:r>
      <w:r w:rsidR="002A2330">
        <w:t xml:space="preserve"> </w:t>
      </w:r>
      <w:r w:rsidRPr="00CB02C1">
        <w:t>even</w:t>
      </w:r>
      <w:r w:rsidR="002A2330">
        <w:t xml:space="preserve"> </w:t>
      </w:r>
      <w:r w:rsidRPr="00CB02C1">
        <w:t>reaching</w:t>
      </w:r>
      <w:r w:rsidR="002A2330">
        <w:t xml:space="preserve"> </w:t>
      </w:r>
      <w:r w:rsidRPr="00CB02C1">
        <w:t>victims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rural</w:t>
      </w:r>
      <w:r w:rsidR="002A2330">
        <w:t xml:space="preserve"> </w:t>
      </w:r>
      <w:r w:rsidRPr="00CB02C1">
        <w:t>areas</w:t>
      </w:r>
      <w:r w:rsidR="002A2330">
        <w:t xml:space="preserve"> </w:t>
      </w:r>
      <w:r w:rsidRPr="00CB02C1">
        <w:t>thanks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establish</w:t>
      </w:r>
      <w:r w:rsidR="00D026F4">
        <w:t>ment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community</w:t>
      </w:r>
      <w:r w:rsidR="002A2330">
        <w:t xml:space="preserve"> </w:t>
      </w:r>
      <w:r w:rsidRPr="00CB02C1">
        <w:t>services.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19.</w:t>
      </w:r>
      <w:r w:rsidRPr="00CB02C1">
        <w:tab/>
      </w:r>
      <w:r w:rsidRPr="004B2397">
        <w:rPr>
          <w:b/>
        </w:rPr>
        <w:t>Mr.</w:t>
      </w:r>
      <w:r w:rsidR="002A2330">
        <w:rPr>
          <w:b/>
        </w:rPr>
        <w:t xml:space="preserve"> </w:t>
      </w:r>
      <w:r w:rsidRPr="004B2397">
        <w:rPr>
          <w:b/>
        </w:rPr>
        <w:t>Cardona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Lloréns</w:t>
      </w:r>
      <w:proofErr w:type="spellEnd"/>
      <w:r w:rsidR="002A2330">
        <w:t xml:space="preserve"> </w:t>
      </w:r>
      <w:r w:rsidRPr="00CB02C1">
        <w:t>(Country</w:t>
      </w:r>
      <w:r w:rsidR="002A2330">
        <w:t xml:space="preserve"> </w:t>
      </w:r>
      <w:r w:rsidRPr="00CB02C1">
        <w:t>Rapporteur)</w:t>
      </w:r>
      <w:r w:rsidR="002A2330">
        <w:t xml:space="preserve"> </w:t>
      </w:r>
      <w:r w:rsidRPr="00CB02C1">
        <w:t>said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he</w:t>
      </w:r>
      <w:r w:rsidR="002A2330">
        <w:t xml:space="preserve"> </w:t>
      </w:r>
      <w:r w:rsidRPr="00CB02C1">
        <w:t>wished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know</w:t>
      </w:r>
      <w:r w:rsidR="002A2330">
        <w:t xml:space="preserve"> </w:t>
      </w:r>
      <w:r w:rsidRPr="00CB02C1">
        <w:t>more</w:t>
      </w:r>
      <w:r w:rsidR="002A2330">
        <w:t xml:space="preserve"> </w:t>
      </w:r>
      <w:r w:rsidRPr="00CB02C1">
        <w:t>about</w:t>
      </w:r>
      <w:r w:rsidR="002A2330">
        <w:t xml:space="preserve"> </w:t>
      </w:r>
      <w:r w:rsidRPr="00CB02C1">
        <w:t>measures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promote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culture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peace,</w:t>
      </w:r>
      <w:r w:rsidR="002A2330">
        <w:t xml:space="preserve"> </w:t>
      </w:r>
      <w:r w:rsidRPr="00CB02C1">
        <w:t>given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participation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uniformed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military</w:t>
      </w:r>
      <w:r w:rsidR="002A2330">
        <w:t xml:space="preserve"> </w:t>
      </w:r>
      <w:r w:rsidRPr="00CB02C1">
        <w:t>parades.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20.</w:t>
      </w:r>
      <w:r w:rsidRPr="00CB02C1">
        <w:tab/>
      </w:r>
      <w:r w:rsidRPr="004B2397">
        <w:rPr>
          <w:b/>
        </w:rPr>
        <w:t>Mr.</w:t>
      </w:r>
      <w:r w:rsidR="002A2330">
        <w:rPr>
          <w:b/>
        </w:rPr>
        <w:t xml:space="preserve"> </w:t>
      </w:r>
      <w:r w:rsidRPr="004B2397">
        <w:rPr>
          <w:b/>
        </w:rPr>
        <w:t>Aguirre</w:t>
      </w:r>
      <w:r w:rsidR="002A2330">
        <w:t xml:space="preserve"> </w:t>
      </w:r>
      <w:r w:rsidRPr="00CB02C1">
        <w:t>(</w:t>
      </w:r>
      <w:smartTag w:uri="urn:schemas-microsoft-com:office:smarttags" w:element="country-region">
        <w:r w:rsidRPr="00CB02C1">
          <w:t>Paraguay</w:t>
        </w:r>
      </w:smartTag>
      <w:r w:rsidRPr="00CB02C1">
        <w:t>)</w:t>
      </w:r>
      <w:r w:rsidR="002A2330">
        <w:t xml:space="preserve"> </w:t>
      </w:r>
      <w:r w:rsidRPr="00CB02C1">
        <w:t>said</w:t>
      </w:r>
      <w:r w:rsidR="002A2330">
        <w:t xml:space="preserve"> </w:t>
      </w:r>
      <w:r w:rsidRPr="00CB02C1">
        <w:t>that</w:t>
      </w:r>
      <w:r w:rsidR="002A2330">
        <w:t xml:space="preserve"> </w:t>
      </w:r>
      <w:smartTag w:uri="urn:schemas-microsoft-com:office:smarttags" w:element="country-region">
        <w:smartTag w:uri="urn:schemas-microsoft-com:office:smarttags" w:element="place">
          <w:r w:rsidRPr="00CB02C1">
            <w:t>Paraguay</w:t>
          </w:r>
        </w:smartTag>
      </w:smartTag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not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belligerent</w:t>
      </w:r>
      <w:r w:rsidR="002A2330">
        <w:t xml:space="preserve"> </w:t>
      </w:r>
      <w:r w:rsidRPr="00CB02C1">
        <w:t>or</w:t>
      </w:r>
      <w:r w:rsidR="002A2330">
        <w:t xml:space="preserve"> </w:t>
      </w:r>
      <w:r w:rsidRPr="00CB02C1">
        <w:t>warmongering</w:t>
      </w:r>
      <w:r w:rsidR="002A2330">
        <w:t xml:space="preserve"> </w:t>
      </w:r>
      <w:r w:rsidRPr="00CB02C1">
        <w:t>State,</w:t>
      </w:r>
      <w:r w:rsidR="002A2330">
        <w:t xml:space="preserve"> </w:t>
      </w:r>
      <w:r w:rsidRPr="00CB02C1">
        <w:t>but</w:t>
      </w:r>
      <w:r w:rsidR="002A2330">
        <w:t xml:space="preserve"> </w:t>
      </w:r>
      <w:r w:rsidRPr="00CB02C1">
        <w:t>throughout</w:t>
      </w:r>
      <w:r w:rsidR="002A2330">
        <w:t xml:space="preserve"> </w:t>
      </w:r>
      <w:r w:rsidRPr="00CB02C1">
        <w:t>its</w:t>
      </w:r>
      <w:r w:rsidR="002A2330">
        <w:t xml:space="preserve"> </w:t>
      </w:r>
      <w:r w:rsidRPr="00CB02C1">
        <w:t>history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often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repel</w:t>
      </w:r>
      <w:r w:rsidR="002A2330">
        <w:t xml:space="preserve"> </w:t>
      </w:r>
      <w:r w:rsidRPr="00CB02C1">
        <w:t>aggressors.</w:t>
      </w:r>
      <w:r w:rsidR="002A2330">
        <w:t xml:space="preserve"> </w:t>
      </w:r>
      <w:r w:rsidRPr="00CB02C1">
        <w:t>Additionally,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army</w:t>
      </w:r>
      <w:r w:rsidR="002A2330">
        <w:t xml:space="preserve"> </w:t>
      </w:r>
      <w:r w:rsidRPr="00CB02C1">
        <w:t>remained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very</w:t>
      </w:r>
      <w:r w:rsidR="002A2330">
        <w:t xml:space="preserve"> </w:t>
      </w:r>
      <w:r w:rsidRPr="00CB02C1">
        <w:t>prestigious</w:t>
      </w:r>
      <w:r w:rsidR="002A2330">
        <w:t xml:space="preserve"> </w:t>
      </w:r>
      <w:r w:rsidRPr="00CB02C1">
        <w:t>institution.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military</w:t>
      </w:r>
      <w:r w:rsidR="002A2330">
        <w:t xml:space="preserve"> </w:t>
      </w:r>
      <w:r w:rsidRPr="00CB02C1">
        <w:t>secondary</w:t>
      </w:r>
      <w:r w:rsidR="002A2330">
        <w:t xml:space="preserve"> </w:t>
      </w:r>
      <w:r w:rsidRPr="00CB02C1">
        <w:t>school</w:t>
      </w:r>
      <w:r w:rsidR="002A2330">
        <w:t xml:space="preserve"> </w:t>
      </w:r>
      <w:r w:rsidRPr="00CB02C1">
        <w:t>represented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best</w:t>
      </w:r>
      <w:r w:rsidR="002A2330">
        <w:t xml:space="preserve"> </w:t>
      </w:r>
      <w:r w:rsidRPr="00CB02C1">
        <w:t>route</w:t>
      </w:r>
      <w:r w:rsidR="002A2330">
        <w:t xml:space="preserve"> </w:t>
      </w:r>
      <w:r w:rsidRPr="00CB02C1">
        <w:t>for</w:t>
      </w:r>
      <w:r w:rsidR="002A2330">
        <w:t xml:space="preserve"> </w:t>
      </w:r>
      <w:r w:rsidRPr="00CB02C1">
        <w:t>anyone</w:t>
      </w:r>
      <w:r w:rsidR="002A2330">
        <w:t xml:space="preserve"> </w:t>
      </w:r>
      <w:r w:rsidRPr="00CB02C1">
        <w:t>who</w:t>
      </w:r>
      <w:r w:rsidR="002A2330">
        <w:t xml:space="preserve"> </w:t>
      </w:r>
      <w:r w:rsidRPr="00CB02C1">
        <w:t>later</w:t>
      </w:r>
      <w:r w:rsidR="002A2330">
        <w:t xml:space="preserve"> </w:t>
      </w:r>
      <w:r w:rsidRPr="00CB02C1">
        <w:t>wished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opt</w:t>
      </w:r>
      <w:r w:rsidR="002A2330">
        <w:t xml:space="preserve"> </w:t>
      </w:r>
      <w:r w:rsidRPr="00CB02C1">
        <w:t>for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military</w:t>
      </w:r>
      <w:r w:rsidR="002A2330">
        <w:t xml:space="preserve"> </w:t>
      </w:r>
      <w:r w:rsidRPr="00CB02C1">
        <w:t>career.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fact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marched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uniform</w:t>
      </w:r>
      <w:r w:rsidR="002A2330">
        <w:t xml:space="preserve"> </w:t>
      </w:r>
      <w:r w:rsidRPr="00CB02C1">
        <w:t>did</w:t>
      </w:r>
      <w:r w:rsidR="002A2330">
        <w:t xml:space="preserve"> </w:t>
      </w:r>
      <w:r w:rsidRPr="00CB02C1">
        <w:t>not</w:t>
      </w:r>
      <w:r w:rsidR="002A2330">
        <w:t xml:space="preserve"> </w:t>
      </w:r>
      <w:r w:rsidRPr="00CB02C1">
        <w:t>mean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they</w:t>
      </w:r>
      <w:r w:rsidR="002A2330">
        <w:t xml:space="preserve"> </w:t>
      </w:r>
      <w:r w:rsidRPr="00CB02C1">
        <w:t>were</w:t>
      </w:r>
      <w:r w:rsidR="002A2330">
        <w:t xml:space="preserve"> </w:t>
      </w:r>
      <w:r w:rsidRPr="00CB02C1">
        <w:t>subject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military</w:t>
      </w:r>
      <w:r w:rsidR="002A2330">
        <w:t xml:space="preserve"> </w:t>
      </w:r>
      <w:r w:rsidRPr="00CB02C1">
        <w:t>discipline,</w:t>
      </w:r>
      <w:r w:rsidR="002A2330">
        <w:t xml:space="preserve"> </w:t>
      </w:r>
      <w:r w:rsidRPr="00CB02C1">
        <w:t>or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any</w:t>
      </w:r>
      <w:r w:rsidR="002A2330">
        <w:t xml:space="preserve"> </w:t>
      </w:r>
      <w:r w:rsidRPr="00CB02C1">
        <w:t>war</w:t>
      </w:r>
      <w:r w:rsidR="002A2330">
        <w:t xml:space="preserve"> </w:t>
      </w:r>
      <w:r w:rsidRPr="00CB02C1">
        <w:t>culture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instilled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them.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21.</w:t>
      </w:r>
      <w:r w:rsidRPr="00CB02C1">
        <w:tab/>
      </w:r>
      <w:r w:rsidRPr="004B2397">
        <w:rPr>
          <w:b/>
        </w:rPr>
        <w:t>Mr.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Gurán</w:t>
      </w:r>
      <w:proofErr w:type="spellEnd"/>
      <w:r w:rsidR="002A2330">
        <w:t xml:space="preserve"> </w:t>
      </w:r>
      <w:r w:rsidRPr="00CB02C1">
        <w:t>asked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State</w:t>
      </w:r>
      <w:r w:rsidR="002A2330">
        <w:t xml:space="preserve"> </w:t>
      </w:r>
      <w:r w:rsidRPr="00CB02C1">
        <w:t>party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established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mechanism</w:t>
      </w:r>
      <w:r w:rsidR="002A2330">
        <w:t xml:space="preserve"> </w:t>
      </w:r>
      <w:r w:rsidRPr="00CB02C1">
        <w:t>allowing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identification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entering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country</w:t>
      </w:r>
      <w:r w:rsidR="002A2330">
        <w:t xml:space="preserve"> </w:t>
      </w:r>
      <w:r w:rsidRPr="00CB02C1">
        <w:t>who</w:t>
      </w:r>
      <w:r w:rsidR="002A2330">
        <w:t xml:space="preserve"> </w:t>
      </w:r>
      <w:r w:rsidRPr="00CB02C1">
        <w:t>may</w:t>
      </w:r>
      <w:r w:rsidR="002A2330">
        <w:t xml:space="preserve"> </w:t>
      </w:r>
      <w:r w:rsidRPr="00CB02C1">
        <w:t>have</w:t>
      </w:r>
      <w:r w:rsidR="002A2330">
        <w:t xml:space="preserve"> </w:t>
      </w:r>
      <w:r w:rsidRPr="00CB02C1">
        <w:t>taken</w:t>
      </w:r>
      <w:r w:rsidR="002A2330">
        <w:t xml:space="preserve"> </w:t>
      </w:r>
      <w:r w:rsidRPr="00CB02C1">
        <w:t>part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hostilities</w:t>
      </w:r>
      <w:r w:rsidR="002A2330">
        <w:t xml:space="preserve"> </w:t>
      </w:r>
      <w:r w:rsidRPr="00CB02C1">
        <w:t>abroad.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22.</w:t>
      </w:r>
      <w:r w:rsidRPr="00CB02C1">
        <w:tab/>
      </w:r>
      <w:r w:rsidRPr="004B2397">
        <w:rPr>
          <w:b/>
        </w:rPr>
        <w:t>Mr.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Nogueira</w:t>
      </w:r>
      <w:proofErr w:type="spellEnd"/>
      <w:r w:rsidR="002A2330">
        <w:rPr>
          <w:b/>
        </w:rPr>
        <w:t xml:space="preserve"> </w:t>
      </w:r>
      <w:proofErr w:type="spellStart"/>
      <w:r w:rsidRPr="004B2397">
        <w:rPr>
          <w:b/>
        </w:rPr>
        <w:t>Neto</w:t>
      </w:r>
      <w:proofErr w:type="spellEnd"/>
      <w:r w:rsidR="002A2330">
        <w:t xml:space="preserve"> </w:t>
      </w:r>
      <w:r w:rsidRPr="00CB02C1">
        <w:t>(Country</w:t>
      </w:r>
      <w:r w:rsidR="002A2330">
        <w:t xml:space="preserve"> </w:t>
      </w:r>
      <w:r w:rsidRPr="00CB02C1">
        <w:t>Rapporteur)</w:t>
      </w:r>
      <w:r w:rsidR="002A2330">
        <w:t xml:space="preserve"> </w:t>
      </w:r>
      <w:r w:rsidRPr="00CB02C1">
        <w:t>asked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children</w:t>
      </w:r>
      <w:r w:rsidR="002A2330">
        <w:t>’</w:t>
      </w:r>
      <w:r w:rsidRPr="00CB02C1">
        <w:t>s</w:t>
      </w:r>
      <w:r w:rsidR="002A2330">
        <w:t xml:space="preserve"> </w:t>
      </w:r>
      <w:r w:rsidRPr="00CB02C1">
        <w:t>points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view</w:t>
      </w:r>
      <w:r w:rsidR="002A2330">
        <w:t xml:space="preserve"> </w:t>
      </w:r>
      <w:r w:rsidRPr="00CB02C1">
        <w:t>were</w:t>
      </w:r>
      <w:r w:rsidR="002A2330">
        <w:t xml:space="preserve"> </w:t>
      </w:r>
      <w:r w:rsidRPr="00CB02C1">
        <w:t>systematically</w:t>
      </w:r>
      <w:r w:rsidR="002A2330">
        <w:t xml:space="preserve"> </w:t>
      </w:r>
      <w:r w:rsidRPr="00CB02C1">
        <w:t>taken</w:t>
      </w:r>
      <w:r w:rsidR="002A2330">
        <w:t xml:space="preserve"> </w:t>
      </w:r>
      <w:r w:rsidRPr="00CB02C1">
        <w:t>into</w:t>
      </w:r>
      <w:r w:rsidR="002A2330">
        <w:t xml:space="preserve"> </w:t>
      </w:r>
      <w:r w:rsidRPr="00CB02C1">
        <w:t>consideration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cases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sexual</w:t>
      </w:r>
      <w:r w:rsidR="002A2330">
        <w:t xml:space="preserve"> </w:t>
      </w:r>
      <w:r w:rsidRPr="00CB02C1">
        <w:t>exploitation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by</w:t>
      </w:r>
      <w:r w:rsidR="002A2330">
        <w:t xml:space="preserve"> </w:t>
      </w:r>
      <w:r w:rsidRPr="00CB02C1">
        <w:t>military</w:t>
      </w:r>
      <w:r w:rsidR="002A2330">
        <w:t xml:space="preserve"> </w:t>
      </w:r>
      <w:r w:rsidRPr="00CB02C1">
        <w:t>personnel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come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State</w:t>
      </w:r>
      <w:r w:rsidR="002A2330">
        <w:t xml:space="preserve"> </w:t>
      </w:r>
      <w:r w:rsidRPr="00CB02C1">
        <w:t>party</w:t>
      </w:r>
      <w:r w:rsidR="002A2330">
        <w:t>’</w:t>
      </w:r>
      <w:r w:rsidRPr="00CB02C1">
        <w:t>s</w:t>
      </w:r>
      <w:r w:rsidR="002A2330">
        <w:t xml:space="preserve"> </w:t>
      </w:r>
      <w:r w:rsidRPr="00CB02C1">
        <w:t>attention.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23.</w:t>
      </w:r>
      <w:r w:rsidRPr="00CB02C1">
        <w:tab/>
      </w:r>
      <w:r w:rsidRPr="004B2397">
        <w:rPr>
          <w:b/>
        </w:rPr>
        <w:t>The</w:t>
      </w:r>
      <w:r w:rsidR="002A2330">
        <w:rPr>
          <w:b/>
        </w:rPr>
        <w:t xml:space="preserve"> </w:t>
      </w:r>
      <w:r w:rsidRPr="004B2397">
        <w:rPr>
          <w:b/>
        </w:rPr>
        <w:t>Chairperson</w:t>
      </w:r>
      <w:r w:rsidR="002A2330">
        <w:t xml:space="preserve"> </w:t>
      </w:r>
      <w:r w:rsidRPr="00CB02C1">
        <w:t>asked</w:t>
      </w:r>
      <w:r w:rsidR="002A2330">
        <w:t xml:space="preserve"> </w:t>
      </w:r>
      <w:r w:rsidRPr="00CB02C1">
        <w:t>why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State</w:t>
      </w:r>
      <w:r w:rsidR="002A2330">
        <w:t xml:space="preserve"> </w:t>
      </w:r>
      <w:r w:rsidRPr="00CB02C1">
        <w:t>party</w:t>
      </w:r>
      <w:r w:rsidR="002A2330">
        <w:t xml:space="preserve"> </w:t>
      </w:r>
      <w:r w:rsidRPr="00CB02C1">
        <w:t>continued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support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existence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military</w:t>
      </w:r>
      <w:r w:rsidR="002A2330">
        <w:t xml:space="preserve"> </w:t>
      </w:r>
      <w:r w:rsidRPr="00CB02C1">
        <w:t>secondary</w:t>
      </w:r>
      <w:r w:rsidR="002A2330">
        <w:t xml:space="preserve"> </w:t>
      </w:r>
      <w:r w:rsidRPr="00CB02C1">
        <w:t>school.</w:t>
      </w:r>
      <w:r w:rsidR="002A2330">
        <w:t xml:space="preserve"> </w:t>
      </w:r>
      <w:r w:rsidRPr="00CB02C1">
        <w:t>She</w:t>
      </w:r>
      <w:r w:rsidR="002A2330">
        <w:t xml:space="preserve"> </w:t>
      </w:r>
      <w:r w:rsidRPr="00CB02C1">
        <w:t>said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it</w:t>
      </w:r>
      <w:r w:rsidR="002A2330">
        <w:t xml:space="preserve"> </w:t>
      </w:r>
      <w:r w:rsidRPr="00CB02C1">
        <w:t>would</w:t>
      </w:r>
      <w:r w:rsidR="002A2330">
        <w:t xml:space="preserve"> </w:t>
      </w:r>
      <w:r w:rsidRPr="00CB02C1">
        <w:t>be</w:t>
      </w:r>
      <w:r w:rsidR="002A2330">
        <w:t xml:space="preserve"> </w:t>
      </w:r>
      <w:r w:rsidRPr="00CB02C1">
        <w:t>preferable</w:t>
      </w:r>
      <w:r w:rsidR="002A2330">
        <w:t xml:space="preserve"> </w:t>
      </w:r>
      <w:r w:rsidRPr="00CB02C1">
        <w:t>if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students</w:t>
      </w:r>
      <w:r w:rsidR="002A2330">
        <w:t xml:space="preserve"> </w:t>
      </w:r>
      <w:r w:rsidRPr="00CB02C1">
        <w:t>were</w:t>
      </w:r>
      <w:r w:rsidR="002A2330">
        <w:t xml:space="preserve"> </w:t>
      </w:r>
      <w:r w:rsidRPr="00CB02C1">
        <w:t>adults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therefore</w:t>
      </w:r>
      <w:r w:rsidR="002A2330">
        <w:t xml:space="preserve"> </w:t>
      </w:r>
      <w:r w:rsidRPr="00CB02C1">
        <w:t>mature</w:t>
      </w:r>
      <w:r w:rsidR="002A2330">
        <w:t xml:space="preserve"> </w:t>
      </w:r>
      <w:r w:rsidRPr="00CB02C1">
        <w:t>enough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choose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military</w:t>
      </w:r>
      <w:r w:rsidR="002A2330">
        <w:t xml:space="preserve"> </w:t>
      </w:r>
      <w:r w:rsidRPr="00CB02C1">
        <w:t>career.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24.</w:t>
      </w:r>
      <w:r w:rsidRPr="00CB02C1">
        <w:tab/>
      </w:r>
      <w:r w:rsidRPr="004B2397">
        <w:rPr>
          <w:b/>
        </w:rPr>
        <w:t>Mr.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Martínez</w:t>
      </w:r>
      <w:proofErr w:type="spellEnd"/>
      <w:r w:rsidR="002A2330">
        <w:rPr>
          <w:b/>
        </w:rPr>
        <w:t xml:space="preserve"> </w:t>
      </w:r>
      <w:proofErr w:type="spellStart"/>
      <w:r w:rsidRPr="004B2397">
        <w:rPr>
          <w:b/>
        </w:rPr>
        <w:t>Fernández</w:t>
      </w:r>
      <w:proofErr w:type="spellEnd"/>
      <w:r w:rsidR="002A2330">
        <w:t xml:space="preserve"> </w:t>
      </w:r>
      <w:r w:rsidRPr="00CB02C1">
        <w:t>(</w:t>
      </w:r>
      <w:smartTag w:uri="urn:schemas-microsoft-com:office:smarttags" w:element="place">
        <w:smartTag w:uri="urn:schemas-microsoft-com:office:smarttags" w:element="country-region">
          <w:r w:rsidRPr="00CB02C1">
            <w:t>Paraguay</w:t>
          </w:r>
        </w:smartTag>
      </w:smartTag>
      <w:r w:rsidRPr="00CB02C1">
        <w:t>)</w:t>
      </w:r>
      <w:r w:rsidR="002A2330">
        <w:t xml:space="preserve"> </w:t>
      </w:r>
      <w:r w:rsidRPr="00CB02C1">
        <w:t>said</w:t>
      </w:r>
      <w:r w:rsidR="002A2330">
        <w:t xml:space="preserve"> </w:t>
      </w:r>
      <w:r w:rsidRPr="00CB02C1">
        <w:t>that,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initiative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Ministry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Justice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Labour,</w:t>
      </w:r>
      <w:r w:rsidR="002A2330">
        <w:t xml:space="preserve"> </w:t>
      </w:r>
      <w:r w:rsidRPr="00CB02C1">
        <w:t>an</w:t>
      </w:r>
      <w:r w:rsidR="002A2330">
        <w:t xml:space="preserve"> </w:t>
      </w:r>
      <w:r w:rsidRPr="00CB02C1">
        <w:t>extensive</w:t>
      </w:r>
      <w:r w:rsidR="002A2330">
        <w:t xml:space="preserve"> </w:t>
      </w:r>
      <w:r w:rsidRPr="00CB02C1">
        <w:t>birth</w:t>
      </w:r>
      <w:r w:rsidR="002A2330">
        <w:t xml:space="preserve"> </w:t>
      </w:r>
      <w:r w:rsidRPr="00CB02C1">
        <w:t>registration</w:t>
      </w:r>
      <w:r w:rsidR="002A2330">
        <w:t xml:space="preserve"> </w:t>
      </w:r>
      <w:r w:rsidRPr="00CB02C1">
        <w:t>campaign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been</w:t>
      </w:r>
      <w:r w:rsidR="002A2330">
        <w:t xml:space="preserve"> </w:t>
      </w:r>
      <w:r w:rsidRPr="00CB02C1">
        <w:t>led</w:t>
      </w:r>
      <w:r w:rsidR="002A2330">
        <w:t xml:space="preserve"> </w:t>
      </w:r>
      <w:r w:rsidRPr="00CB02C1">
        <w:t>with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participation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National</w:t>
      </w:r>
      <w:r w:rsidR="002A2330">
        <w:t xml:space="preserve"> </w:t>
      </w:r>
      <w:r w:rsidRPr="00CB02C1">
        <w:t>Secretariat</w:t>
      </w:r>
      <w:r w:rsidR="002A2330">
        <w:t xml:space="preserve"> </w:t>
      </w:r>
      <w:r w:rsidRPr="00CB02C1">
        <w:t>for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Adoles</w:t>
      </w:r>
      <w:r w:rsidR="00D026F4">
        <w:t>cents</w:t>
      </w:r>
      <w:r w:rsidR="002A2330">
        <w:t xml:space="preserve"> </w:t>
      </w:r>
      <w:r w:rsidR="00D026F4">
        <w:t>and</w:t>
      </w:r>
      <w:r w:rsidR="002A2330">
        <w:t xml:space="preserve"> </w:t>
      </w:r>
      <w:r w:rsidR="00D026F4">
        <w:t>the</w:t>
      </w:r>
      <w:r w:rsidR="002A2330">
        <w:t xml:space="preserve"> </w:t>
      </w:r>
      <w:r w:rsidR="00D026F4">
        <w:t>National</w:t>
      </w:r>
      <w:r w:rsidR="002A2330">
        <w:t xml:space="preserve"> </w:t>
      </w:r>
      <w:r w:rsidR="00D026F4">
        <w:t>Police.</w:t>
      </w:r>
      <w:r w:rsidR="002A2330">
        <w:t xml:space="preserve"> </w:t>
      </w:r>
      <w:r w:rsidR="00D026F4">
        <w:t>It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resulted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creation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digital</w:t>
      </w:r>
      <w:r w:rsidR="002A2330">
        <w:t xml:space="preserve"> </w:t>
      </w:r>
      <w:r w:rsidRPr="00CB02C1">
        <w:t>database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could</w:t>
      </w:r>
      <w:r w:rsidR="002A2330">
        <w:t xml:space="preserve"> </w:t>
      </w:r>
      <w:r w:rsidRPr="00CB02C1">
        <w:t>be</w:t>
      </w:r>
      <w:r w:rsidR="002A2330">
        <w:t xml:space="preserve"> </w:t>
      </w:r>
      <w:r w:rsidRPr="00CB02C1">
        <w:t>accessed</w:t>
      </w:r>
      <w:r w:rsidR="002A2330">
        <w:t xml:space="preserve"> </w:t>
      </w:r>
      <w:r w:rsidRPr="00CB02C1">
        <w:t>by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armed</w:t>
      </w:r>
      <w:r w:rsidR="002A2330">
        <w:t xml:space="preserve"> </w:t>
      </w:r>
      <w:r w:rsidRPr="00CB02C1">
        <w:t>services,</w:t>
      </w:r>
      <w:r w:rsidR="002A2330">
        <w:t xml:space="preserve"> </w:t>
      </w:r>
      <w:r w:rsidRPr="00CB02C1">
        <w:t>which</w:t>
      </w:r>
      <w:r w:rsidR="002A2330">
        <w:t xml:space="preserve"> </w:t>
      </w:r>
      <w:r w:rsidRPr="00CB02C1">
        <w:t>should</w:t>
      </w:r>
      <w:r w:rsidR="002A2330">
        <w:t xml:space="preserve"> </w:t>
      </w:r>
      <w:r w:rsidRPr="00CB02C1">
        <w:t>allow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problems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false</w:t>
      </w:r>
      <w:r w:rsidR="002A2330">
        <w:t xml:space="preserve"> </w:t>
      </w:r>
      <w:r w:rsidRPr="00CB02C1">
        <w:t>birth</w:t>
      </w:r>
      <w:r w:rsidR="002A2330">
        <w:t xml:space="preserve"> </w:t>
      </w:r>
      <w:r w:rsidRPr="00CB02C1">
        <w:t>certificates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enrolment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minors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="00D026F4">
        <w:t>A</w:t>
      </w:r>
      <w:r w:rsidRPr="00CB02C1">
        <w:t>rmed</w:t>
      </w:r>
      <w:r w:rsidR="002A2330">
        <w:t xml:space="preserve"> </w:t>
      </w:r>
      <w:r w:rsidR="00D026F4">
        <w:t>F</w:t>
      </w:r>
      <w:r w:rsidRPr="00CB02C1">
        <w:t>orces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be</w:t>
      </w:r>
      <w:r w:rsidR="002A2330">
        <w:t xml:space="preserve"> </w:t>
      </w:r>
      <w:r w:rsidRPr="00CB02C1">
        <w:t>resolved.</w:t>
      </w:r>
      <w:r w:rsidR="002A2330">
        <w:t xml:space="preserve"> </w:t>
      </w:r>
      <w:r w:rsidRPr="00CB02C1">
        <w:t>Furthermore,</w:t>
      </w:r>
      <w:r w:rsidR="002A2330">
        <w:t xml:space="preserve"> </w:t>
      </w:r>
      <w:r w:rsidRPr="00CB02C1">
        <w:t>providing</w:t>
      </w:r>
      <w:r w:rsidR="002A2330">
        <w:t xml:space="preserve"> </w:t>
      </w:r>
      <w:r w:rsidRPr="00CB02C1">
        <w:t>false</w:t>
      </w:r>
      <w:r w:rsidR="002A2330">
        <w:t xml:space="preserve"> </w:t>
      </w:r>
      <w:r w:rsidRPr="00CB02C1">
        <w:t>details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register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child</w:t>
      </w:r>
      <w:r w:rsidR="002A2330">
        <w:t xml:space="preserve"> </w:t>
      </w:r>
      <w:r w:rsidRPr="00CB02C1">
        <w:t>with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registry</w:t>
      </w:r>
      <w:r w:rsidR="002A2330">
        <w:t xml:space="preserve"> </w:t>
      </w:r>
      <w:r w:rsidRPr="00CB02C1">
        <w:t>office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punishable</w:t>
      </w:r>
      <w:r w:rsidR="002A2330">
        <w:t xml:space="preserve"> </w:t>
      </w:r>
      <w:r w:rsidRPr="00CB02C1">
        <w:t>by</w:t>
      </w:r>
      <w:r w:rsidR="002A2330">
        <w:t xml:space="preserve"> </w:t>
      </w:r>
      <w:r w:rsidRPr="00CB02C1">
        <w:t>15</w:t>
      </w:r>
      <w:r w:rsidR="002A2330">
        <w:t xml:space="preserve"> </w:t>
      </w:r>
      <w:r w:rsidRPr="00CB02C1">
        <w:t>years</w:t>
      </w:r>
      <w:r w:rsidR="002A2330">
        <w:t xml:space="preserve">’ </w:t>
      </w:r>
      <w:r w:rsidRPr="00CB02C1">
        <w:t>imprisonment.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25.</w:t>
      </w:r>
      <w:r w:rsidRPr="00CB02C1">
        <w:tab/>
        <w:t>AFAVISEM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not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only</w:t>
      </w:r>
      <w:r w:rsidR="002A2330">
        <w:t xml:space="preserve"> </w:t>
      </w:r>
      <w:r w:rsidRPr="00CB02C1">
        <w:t>body</w:t>
      </w:r>
      <w:r w:rsidR="002A2330">
        <w:t xml:space="preserve"> </w:t>
      </w:r>
      <w:r w:rsidRPr="00CB02C1">
        <w:t>able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receive</w:t>
      </w:r>
      <w:r w:rsidR="002A2330">
        <w:t xml:space="preserve"> </w:t>
      </w:r>
      <w:r w:rsidRPr="00CB02C1">
        <w:t>complaints</w:t>
      </w:r>
      <w:r w:rsidR="002A2330">
        <w:t xml:space="preserve"> </w:t>
      </w:r>
      <w:r w:rsidRPr="00CB02C1">
        <w:t>from</w:t>
      </w:r>
      <w:r w:rsidR="002A2330">
        <w:t xml:space="preserve"> </w:t>
      </w:r>
      <w:r w:rsidRPr="00CB02C1">
        <w:t>child</w:t>
      </w:r>
      <w:r w:rsidR="002A2330">
        <w:t xml:space="preserve"> </w:t>
      </w:r>
      <w:r w:rsidRPr="00CB02C1">
        <w:t>victims:</w:t>
      </w:r>
      <w:r w:rsidR="002A2330">
        <w:t xml:space="preserve"> </w:t>
      </w:r>
      <w:r w:rsidRPr="00CB02C1">
        <w:t>there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also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special</w:t>
      </w:r>
      <w:r w:rsidR="002A2330">
        <w:t xml:space="preserve"> </w:t>
      </w:r>
      <w:r w:rsidRPr="00CB02C1">
        <w:t>telephone</w:t>
      </w:r>
      <w:r w:rsidR="002A2330">
        <w:t xml:space="preserve"> </w:t>
      </w:r>
      <w:r w:rsidRPr="00CB02C1">
        <w:t>line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could</w:t>
      </w:r>
      <w:r w:rsidR="002A2330">
        <w:t xml:space="preserve"> </w:t>
      </w:r>
      <w:r w:rsidRPr="00CB02C1">
        <w:t>call,</w:t>
      </w:r>
      <w:r w:rsidR="002A2330">
        <w:t xml:space="preserve"> </w:t>
      </w:r>
      <w:r w:rsidRPr="00CB02C1">
        <w:t>including</w:t>
      </w:r>
      <w:r w:rsidR="002A2330">
        <w:t xml:space="preserve"> </w:t>
      </w:r>
      <w:r w:rsidRPr="00CB02C1">
        <w:t>from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mobile</w:t>
      </w:r>
      <w:r w:rsidR="002A2330">
        <w:t xml:space="preserve"> </w:t>
      </w:r>
      <w:r w:rsidRPr="00CB02C1">
        <w:t>telephone,</w:t>
      </w:r>
      <w:r w:rsidR="002A2330">
        <w:t xml:space="preserve"> </w:t>
      </w:r>
      <w:r w:rsidRPr="00CB02C1">
        <w:t>as</w:t>
      </w:r>
      <w:r w:rsidR="002A2330">
        <w:t xml:space="preserve"> </w:t>
      </w:r>
      <w:r w:rsidRPr="00CB02C1">
        <w:t>well</w:t>
      </w:r>
      <w:r w:rsidR="002A2330">
        <w:t xml:space="preserve"> </w:t>
      </w:r>
      <w:r w:rsidRPr="00CB02C1">
        <w:t>as</w:t>
      </w:r>
      <w:r w:rsidR="002A2330">
        <w:t xml:space="preserve"> </w:t>
      </w:r>
      <w:r w:rsidRPr="00CB02C1">
        <w:t>specialized</w:t>
      </w:r>
      <w:r w:rsidR="002A2330">
        <w:t xml:space="preserve"> </w:t>
      </w:r>
      <w:r w:rsidRPr="00CB02C1">
        <w:t>services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municipalities.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therefore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numerous</w:t>
      </w:r>
      <w:r w:rsidR="002A2330">
        <w:t xml:space="preserve"> </w:t>
      </w:r>
      <w:r w:rsidRPr="00CB02C1">
        <w:t>ways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report</w:t>
      </w:r>
      <w:r w:rsidR="002A2330">
        <w:t xml:space="preserve"> </w:t>
      </w:r>
      <w:r w:rsidRPr="00CB02C1">
        <w:t>possible</w:t>
      </w:r>
      <w:r w:rsidR="002A2330">
        <w:t xml:space="preserve"> </w:t>
      </w:r>
      <w:r w:rsidRPr="00CB02C1">
        <w:t>violations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their</w:t>
      </w:r>
      <w:r w:rsidR="002A2330">
        <w:t xml:space="preserve"> </w:t>
      </w:r>
      <w:r w:rsidRPr="00CB02C1">
        <w:t>rights</w:t>
      </w:r>
      <w:r w:rsidR="002A2330">
        <w:t xml:space="preserve"> </w:t>
      </w:r>
      <w:r w:rsidRPr="00CB02C1">
        <w:t>as</w:t>
      </w:r>
      <w:r w:rsidR="002A2330">
        <w:t xml:space="preserve"> </w:t>
      </w:r>
      <w:r w:rsidRPr="00CB02C1">
        <w:t>enshrined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Optional</w:t>
      </w:r>
      <w:r w:rsidR="002A2330">
        <w:t xml:space="preserve"> </w:t>
      </w:r>
      <w:r w:rsidRPr="00CB02C1">
        <w:t>Protocol.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26.</w:t>
      </w:r>
      <w:r w:rsidRPr="00CB02C1">
        <w:tab/>
        <w:t>The</w:t>
      </w:r>
      <w:r w:rsidR="002A2330">
        <w:t xml:space="preserve"> </w:t>
      </w:r>
      <w:r w:rsidRPr="00CB02C1">
        <w:t>delegation</w:t>
      </w:r>
      <w:r w:rsidR="002A2330">
        <w:t xml:space="preserve"> </w:t>
      </w:r>
      <w:r w:rsidRPr="00CB02C1">
        <w:t>would</w:t>
      </w:r>
      <w:r w:rsidR="002A2330">
        <w:t xml:space="preserve"> </w:t>
      </w:r>
      <w:r w:rsidRPr="00CB02C1">
        <w:t>convey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Government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Committee</w:t>
      </w:r>
      <w:r w:rsidR="002A2330">
        <w:t>’</w:t>
      </w:r>
      <w:r w:rsidRPr="00CB02C1">
        <w:t>s</w:t>
      </w:r>
      <w:r w:rsidR="002A2330">
        <w:t xml:space="preserve"> </w:t>
      </w:r>
      <w:r w:rsidRPr="00CB02C1">
        <w:t>proposal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creating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mechanism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identify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who</w:t>
      </w:r>
      <w:r w:rsidR="002A2330">
        <w:t xml:space="preserve"> </w:t>
      </w:r>
      <w:r w:rsidRPr="00CB02C1">
        <w:t>may</w:t>
      </w:r>
      <w:r w:rsidR="002A2330">
        <w:t xml:space="preserve"> </w:t>
      </w:r>
      <w:r w:rsidRPr="00CB02C1">
        <w:t>have</w:t>
      </w:r>
      <w:r w:rsidR="002A2330">
        <w:t xml:space="preserve"> </w:t>
      </w:r>
      <w:r w:rsidRPr="00CB02C1">
        <w:t>participated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hostilities</w:t>
      </w:r>
      <w:r w:rsidR="002A2330">
        <w:t xml:space="preserve"> </w:t>
      </w:r>
      <w:r w:rsidRPr="00CB02C1">
        <w:t>abroad.</w:t>
      </w:r>
      <w:r w:rsidR="002A2330">
        <w:t xml:space="preserve"> </w:t>
      </w:r>
      <w:r w:rsidRPr="00CB02C1">
        <w:t>All</w:t>
      </w:r>
      <w:r w:rsidR="002A2330">
        <w:t xml:space="preserve"> </w:t>
      </w:r>
      <w:r w:rsidRPr="00CB02C1">
        <w:t>legislation</w:t>
      </w:r>
      <w:r w:rsidR="002A2330">
        <w:t xml:space="preserve"> </w:t>
      </w:r>
      <w:r w:rsidR="00D026F4">
        <w:t>affirmed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principle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best</w:t>
      </w:r>
      <w:r w:rsidR="002A2330">
        <w:t xml:space="preserve"> </w:t>
      </w:r>
      <w:r w:rsidRPr="00CB02C1">
        <w:t>interests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child.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combat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phenomenon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working</w:t>
      </w:r>
      <w:r w:rsidR="002A2330">
        <w:t xml:space="preserve"> </w:t>
      </w:r>
      <w:r w:rsidRPr="00CB02C1">
        <w:t>as</w:t>
      </w:r>
      <w:r w:rsidR="002A2330">
        <w:t xml:space="preserve"> </w:t>
      </w:r>
      <w:r w:rsidRPr="00CB02C1">
        <w:t>unpaid</w:t>
      </w:r>
      <w:r w:rsidR="002A2330">
        <w:t xml:space="preserve"> </w:t>
      </w:r>
      <w:r w:rsidRPr="00CB02C1">
        <w:t>domestic</w:t>
      </w:r>
      <w:r w:rsidR="002A2330">
        <w:t xml:space="preserve"> </w:t>
      </w:r>
      <w:r w:rsidRPr="00CB02C1">
        <w:t>staff</w:t>
      </w:r>
      <w:r w:rsidR="002A2330">
        <w:t xml:space="preserve"> </w:t>
      </w:r>
      <w:r w:rsidRPr="00CB02C1">
        <w:t>(</w:t>
      </w:r>
      <w:bookmarkStart w:id="0" w:name="hit3"/>
      <w:bookmarkEnd w:id="0"/>
      <w:r w:rsidRPr="00CB02C1">
        <w:t>known</w:t>
      </w:r>
      <w:r w:rsidR="002A2330">
        <w:t xml:space="preserve"> </w:t>
      </w:r>
      <w:r w:rsidRPr="00CB02C1">
        <w:t>as</w:t>
      </w:r>
      <w:r w:rsidR="002A2330">
        <w:t xml:space="preserve"> </w:t>
      </w:r>
      <w:proofErr w:type="spellStart"/>
      <w:r w:rsidRPr="00D026F4">
        <w:rPr>
          <w:i/>
        </w:rPr>
        <w:t>criadazgo</w:t>
      </w:r>
      <w:proofErr w:type="spellEnd"/>
      <w:r w:rsidRPr="00CB02C1">
        <w:t>),</w:t>
      </w:r>
      <w:r w:rsidR="002A2330">
        <w:t xml:space="preserve"> </w:t>
      </w:r>
      <w:r w:rsidRPr="00CB02C1">
        <w:t>Paraguay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adopted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decree</w:t>
      </w:r>
      <w:r w:rsidR="002A2330">
        <w:t xml:space="preserve"> </w:t>
      </w:r>
      <w:r w:rsidRPr="00CB02C1">
        <w:t>prohibiting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worst</w:t>
      </w:r>
      <w:r w:rsidR="002A2330">
        <w:t xml:space="preserve"> </w:t>
      </w:r>
      <w:r w:rsidRPr="00CB02C1">
        <w:t>forms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</w:t>
      </w:r>
      <w:r w:rsidR="002A2330">
        <w:t xml:space="preserve"> </w:t>
      </w:r>
      <w:r w:rsidRPr="00CB02C1">
        <w:t>labour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2005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also</w:t>
      </w:r>
      <w:r w:rsidR="002A2330">
        <w:t xml:space="preserve"> </w:t>
      </w:r>
      <w:r w:rsidRPr="00CB02C1">
        <w:t>ratified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I</w:t>
      </w:r>
      <w:r w:rsidR="00D026F4">
        <w:t>nternational</w:t>
      </w:r>
      <w:r w:rsidR="002A2330">
        <w:t xml:space="preserve"> </w:t>
      </w:r>
      <w:r w:rsidRPr="00CB02C1">
        <w:t>L</w:t>
      </w:r>
      <w:r w:rsidR="00D026F4">
        <w:t>abour</w:t>
      </w:r>
      <w:r w:rsidR="002A2330">
        <w:t xml:space="preserve"> </w:t>
      </w:r>
      <w:r w:rsidRPr="00CB02C1">
        <w:t>O</w:t>
      </w:r>
      <w:r w:rsidR="00D026F4">
        <w:t>rganization</w:t>
      </w:r>
      <w:r w:rsidR="002A2330">
        <w:t xml:space="preserve"> </w:t>
      </w:r>
      <w:r w:rsidRPr="00CB02C1">
        <w:t>Worst</w:t>
      </w:r>
      <w:r w:rsidR="002A2330">
        <w:t xml:space="preserve"> </w:t>
      </w:r>
      <w:r w:rsidRPr="00CB02C1">
        <w:t>Forms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</w:t>
      </w:r>
      <w:r w:rsidR="002A2330">
        <w:t xml:space="preserve"> </w:t>
      </w:r>
      <w:r w:rsidRPr="00CB02C1">
        <w:t>Labour</w:t>
      </w:r>
      <w:r w:rsidR="002A2330">
        <w:t xml:space="preserve"> </w:t>
      </w:r>
      <w:r w:rsidRPr="00CB02C1">
        <w:t>Convention,</w:t>
      </w:r>
      <w:r w:rsidR="002A2330">
        <w:t xml:space="preserve"> </w:t>
      </w:r>
      <w:r w:rsidRPr="00CB02C1">
        <w:t>1999</w:t>
      </w:r>
      <w:r w:rsidR="002A2330">
        <w:t xml:space="preserve"> </w:t>
      </w:r>
      <w:r w:rsidRPr="00CB02C1">
        <w:t>(No.</w:t>
      </w:r>
      <w:r w:rsidR="002A2330">
        <w:t xml:space="preserve"> </w:t>
      </w:r>
      <w:r w:rsidRPr="00CB02C1">
        <w:t>182).</w:t>
      </w:r>
      <w:r w:rsidR="002A2330">
        <w:t xml:space="preserve"> </w:t>
      </w:r>
      <w:r w:rsidRPr="00CB02C1">
        <w:t>He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not</w:t>
      </w:r>
      <w:r w:rsidR="002A2330">
        <w:t xml:space="preserve"> </w:t>
      </w:r>
      <w:r w:rsidRPr="00CB02C1">
        <w:t>aware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any</w:t>
      </w:r>
      <w:r w:rsidR="002A2330">
        <w:t xml:space="preserve"> </w:t>
      </w:r>
      <w:r w:rsidRPr="00CB02C1">
        <w:t>cases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sexual</w:t>
      </w:r>
      <w:r w:rsidR="002A2330">
        <w:t xml:space="preserve"> </w:t>
      </w:r>
      <w:r w:rsidRPr="00CB02C1">
        <w:t>exploitation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by</w:t>
      </w:r>
      <w:r w:rsidR="002A2330">
        <w:t xml:space="preserve"> </w:t>
      </w:r>
      <w:r w:rsidRPr="00CB02C1">
        <w:t>members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="005D1029">
        <w:t>A</w:t>
      </w:r>
      <w:r w:rsidRPr="00CB02C1">
        <w:t>rmed</w:t>
      </w:r>
      <w:r w:rsidR="002A2330">
        <w:t xml:space="preserve"> </w:t>
      </w:r>
      <w:r w:rsidR="005D1029">
        <w:t>F</w:t>
      </w:r>
      <w:r w:rsidRPr="00CB02C1">
        <w:t>orces.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27.</w:t>
      </w:r>
      <w:r w:rsidRPr="00CB02C1">
        <w:tab/>
      </w:r>
      <w:r w:rsidRPr="004B2397">
        <w:rPr>
          <w:b/>
        </w:rPr>
        <w:t>Ms.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Aidoo</w:t>
      </w:r>
      <w:proofErr w:type="spellEnd"/>
      <w:r w:rsidR="002A2330">
        <w:t xml:space="preserve"> </w:t>
      </w:r>
      <w:r w:rsidRPr="00CB02C1">
        <w:t>said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she</w:t>
      </w:r>
      <w:r w:rsidR="002A2330">
        <w:t xml:space="preserve"> </w:t>
      </w:r>
      <w:r w:rsidRPr="00CB02C1">
        <w:t>would</w:t>
      </w:r>
      <w:r w:rsidR="002A2330">
        <w:t xml:space="preserve"> </w:t>
      </w:r>
      <w:r w:rsidRPr="00CB02C1">
        <w:t>like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know</w:t>
      </w:r>
      <w:r w:rsidR="002A2330">
        <w:t xml:space="preserve"> </w:t>
      </w:r>
      <w:r w:rsidRPr="00CB02C1">
        <w:t>how</w:t>
      </w:r>
      <w:r w:rsidR="002A2330">
        <w:t xml:space="preserve"> </w:t>
      </w:r>
      <w:r w:rsidRPr="00CB02C1">
        <w:t>many</w:t>
      </w:r>
      <w:r w:rsidR="002A2330">
        <w:t xml:space="preserve"> </w:t>
      </w:r>
      <w:r w:rsidRPr="00CB02C1">
        <w:t>people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been</w:t>
      </w:r>
      <w:r w:rsidR="002A2330">
        <w:t xml:space="preserve"> </w:t>
      </w:r>
      <w:r w:rsidRPr="00CB02C1">
        <w:t>convicted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enrolling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minor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="005D1029">
        <w:t>A</w:t>
      </w:r>
      <w:r w:rsidRPr="00CB02C1">
        <w:t>rmed</w:t>
      </w:r>
      <w:r w:rsidR="002A2330">
        <w:t xml:space="preserve"> </w:t>
      </w:r>
      <w:r w:rsidR="005D1029">
        <w:t>F</w:t>
      </w:r>
      <w:r w:rsidRPr="00CB02C1">
        <w:t>orces.</w:t>
      </w:r>
      <w:r w:rsidR="002A2330">
        <w:t xml:space="preserve"> </w:t>
      </w:r>
      <w:r w:rsidRPr="00CB02C1">
        <w:t>She</w:t>
      </w:r>
      <w:r w:rsidR="002A2330">
        <w:t xml:space="preserve"> </w:t>
      </w:r>
      <w:r w:rsidRPr="00CB02C1">
        <w:t>also</w:t>
      </w:r>
      <w:r w:rsidR="002A2330">
        <w:t xml:space="preserve"> </w:t>
      </w:r>
      <w:r w:rsidRPr="00CB02C1">
        <w:t>asked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complaints</w:t>
      </w:r>
      <w:r w:rsidR="002A2330">
        <w:t xml:space="preserve"> </w:t>
      </w:r>
      <w:r w:rsidRPr="00CB02C1">
        <w:t>mechanism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been</w:t>
      </w:r>
      <w:r w:rsidR="002A2330">
        <w:t xml:space="preserve"> </w:t>
      </w:r>
      <w:r w:rsidRPr="00CB02C1">
        <w:t>created</w:t>
      </w:r>
      <w:r w:rsidR="002A2330">
        <w:t xml:space="preserve"> </w:t>
      </w:r>
      <w:r w:rsidRPr="00CB02C1">
        <w:t>within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military</w:t>
      </w:r>
      <w:r w:rsidR="002A2330">
        <w:t xml:space="preserve"> </w:t>
      </w:r>
      <w:r w:rsidRPr="00CB02C1">
        <w:t>secondary</w:t>
      </w:r>
      <w:r w:rsidR="002A2330">
        <w:t xml:space="preserve"> </w:t>
      </w:r>
      <w:r w:rsidRPr="00CB02C1">
        <w:t>school</w:t>
      </w:r>
      <w:r w:rsidR="002A2330">
        <w:t xml:space="preserve"> </w:t>
      </w:r>
      <w:r w:rsidRPr="00CB02C1">
        <w:t>itself</w:t>
      </w:r>
      <w:r w:rsidR="002A2330">
        <w:t xml:space="preserve"> </w:t>
      </w:r>
      <w:r w:rsidRPr="00CB02C1">
        <w:t>so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students</w:t>
      </w:r>
      <w:r w:rsidR="002A2330">
        <w:t xml:space="preserve"> </w:t>
      </w:r>
      <w:r w:rsidRPr="00CB02C1">
        <w:t>could</w:t>
      </w:r>
      <w:r w:rsidR="002A2330">
        <w:t xml:space="preserve"> </w:t>
      </w:r>
      <w:r w:rsidRPr="00CB02C1">
        <w:t>easily</w:t>
      </w:r>
      <w:r w:rsidR="002A2330">
        <w:t xml:space="preserve"> </w:t>
      </w:r>
      <w:r w:rsidRPr="00CB02C1">
        <w:t>report</w:t>
      </w:r>
      <w:r w:rsidR="002A2330">
        <w:t xml:space="preserve"> </w:t>
      </w:r>
      <w:r w:rsidRPr="00CB02C1">
        <w:t>violations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their</w:t>
      </w:r>
      <w:r w:rsidR="002A2330">
        <w:t xml:space="preserve"> </w:t>
      </w:r>
      <w:r w:rsidRPr="00CB02C1">
        <w:t>rights.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28.</w:t>
      </w:r>
      <w:r w:rsidRPr="00CB02C1">
        <w:tab/>
      </w:r>
      <w:r w:rsidRPr="004B2397">
        <w:rPr>
          <w:b/>
        </w:rPr>
        <w:t>Mr.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Zárate</w:t>
      </w:r>
      <w:proofErr w:type="spellEnd"/>
      <w:r w:rsidR="002A2330">
        <w:rPr>
          <w:b/>
        </w:rPr>
        <w:t xml:space="preserve"> </w:t>
      </w:r>
      <w:proofErr w:type="spellStart"/>
      <w:r w:rsidRPr="004B2397">
        <w:rPr>
          <w:b/>
        </w:rPr>
        <w:t>Fleitas</w:t>
      </w:r>
      <w:proofErr w:type="spellEnd"/>
      <w:r w:rsidR="002A2330">
        <w:t xml:space="preserve"> </w:t>
      </w:r>
      <w:r w:rsidRPr="00CB02C1">
        <w:t>(</w:t>
      </w:r>
      <w:smartTag w:uri="urn:schemas-microsoft-com:office:smarttags" w:element="place">
        <w:smartTag w:uri="urn:schemas-microsoft-com:office:smarttags" w:element="country-region">
          <w:r w:rsidRPr="00CB02C1">
            <w:t>Paraguay</w:t>
          </w:r>
        </w:smartTag>
      </w:smartTag>
      <w:r w:rsidRPr="00CB02C1">
        <w:t>)</w:t>
      </w:r>
      <w:r w:rsidR="002A2330">
        <w:t xml:space="preserve"> </w:t>
      </w:r>
      <w:r w:rsidRPr="00CB02C1">
        <w:t>said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he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not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position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provide</w:t>
      </w:r>
      <w:r w:rsidR="002A2330">
        <w:t xml:space="preserve"> </w:t>
      </w:r>
      <w:r w:rsidRPr="00CB02C1">
        <w:t>exact</w:t>
      </w:r>
      <w:r w:rsidR="002A2330">
        <w:t xml:space="preserve"> </w:t>
      </w:r>
      <w:r w:rsidRPr="00CB02C1">
        <w:t>data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number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convictions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people</w:t>
      </w:r>
      <w:r w:rsidR="002A2330">
        <w:t xml:space="preserve"> </w:t>
      </w:r>
      <w:r w:rsidRPr="00CB02C1">
        <w:t>who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enrolled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="005D1029">
        <w:t>A</w:t>
      </w:r>
      <w:r w:rsidRPr="00CB02C1">
        <w:t>rmed</w:t>
      </w:r>
      <w:r w:rsidR="002A2330">
        <w:t xml:space="preserve"> </w:t>
      </w:r>
      <w:r w:rsidR="005D1029">
        <w:t>F</w:t>
      </w:r>
      <w:r w:rsidRPr="00CB02C1">
        <w:t>orces.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complaints</w:t>
      </w:r>
      <w:r w:rsidR="002A2330">
        <w:t xml:space="preserve"> </w:t>
      </w:r>
      <w:r w:rsidRPr="00CB02C1">
        <w:t>mechanisms</w:t>
      </w:r>
      <w:r w:rsidR="002A2330">
        <w:t xml:space="preserve"> </w:t>
      </w:r>
      <w:r w:rsidRPr="00CB02C1">
        <w:t>available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students</w:t>
      </w:r>
      <w:r w:rsidR="002A2330">
        <w:t xml:space="preserve"> </w:t>
      </w:r>
      <w:r w:rsidRPr="00CB02C1">
        <w:t>at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military</w:t>
      </w:r>
      <w:r w:rsidR="002A2330">
        <w:t xml:space="preserve"> </w:t>
      </w:r>
      <w:r w:rsidRPr="00CB02C1">
        <w:t>secondary</w:t>
      </w:r>
      <w:r w:rsidR="002A2330">
        <w:t xml:space="preserve"> </w:t>
      </w:r>
      <w:r w:rsidRPr="00CB02C1">
        <w:t>school</w:t>
      </w:r>
      <w:r w:rsidR="002A2330">
        <w:t xml:space="preserve"> </w:t>
      </w:r>
      <w:r w:rsidRPr="00CB02C1">
        <w:t>were</w:t>
      </w:r>
      <w:r w:rsidR="002A2330">
        <w:t xml:space="preserve"> </w:t>
      </w:r>
      <w:r w:rsidRPr="00CB02C1">
        <w:t>those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="005D1029">
        <w:t>A</w:t>
      </w:r>
      <w:r w:rsidRPr="00CB02C1">
        <w:t>rmed</w:t>
      </w:r>
      <w:r w:rsidR="002A2330">
        <w:t xml:space="preserve"> </w:t>
      </w:r>
      <w:r w:rsidR="005D1029">
        <w:t>F</w:t>
      </w:r>
      <w:r w:rsidRPr="00CB02C1">
        <w:t>orces.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29.</w:t>
      </w:r>
      <w:r w:rsidRPr="00CB02C1">
        <w:tab/>
      </w:r>
      <w:r w:rsidRPr="004B2397">
        <w:rPr>
          <w:b/>
        </w:rPr>
        <w:t>Mr.</w:t>
      </w:r>
      <w:r w:rsidR="002A2330">
        <w:rPr>
          <w:b/>
        </w:rPr>
        <w:t xml:space="preserve"> </w:t>
      </w:r>
      <w:r w:rsidRPr="004B2397">
        <w:rPr>
          <w:b/>
        </w:rPr>
        <w:t>Cardona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Lloréns</w:t>
      </w:r>
      <w:proofErr w:type="spellEnd"/>
      <w:r w:rsidR="002A2330">
        <w:t xml:space="preserve"> </w:t>
      </w:r>
      <w:r w:rsidRPr="00CB02C1">
        <w:t>(Country</w:t>
      </w:r>
      <w:r w:rsidR="002A2330">
        <w:t xml:space="preserve"> </w:t>
      </w:r>
      <w:r w:rsidRPr="00CB02C1">
        <w:t>Rapporteur)</w:t>
      </w:r>
      <w:r w:rsidR="002A2330">
        <w:t xml:space="preserve"> </w:t>
      </w:r>
      <w:r w:rsidRPr="00CB02C1">
        <w:t>requested</w:t>
      </w:r>
      <w:r w:rsidR="002A2330">
        <w:t xml:space="preserve"> </w:t>
      </w:r>
      <w:r w:rsidRPr="00CB02C1">
        <w:t>additional</w:t>
      </w:r>
      <w:r w:rsidR="002A2330">
        <w:t xml:space="preserve"> </w:t>
      </w:r>
      <w:r w:rsidRPr="00CB02C1">
        <w:t>information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prevailing</w:t>
      </w:r>
      <w:r w:rsidR="002A2330">
        <w:t xml:space="preserve"> </w:t>
      </w:r>
      <w:r w:rsidRPr="00CB02C1">
        <w:t>situation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north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country,</w:t>
      </w:r>
      <w:r w:rsidR="002A2330">
        <w:t xml:space="preserve"> </w:t>
      </w:r>
      <w:r w:rsidRPr="00CB02C1">
        <w:t>where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Paraguayan</w:t>
      </w:r>
      <w:r w:rsidR="002A2330">
        <w:t xml:space="preserve"> </w:t>
      </w:r>
      <w:r w:rsidRPr="00CB02C1">
        <w:t>People</w:t>
      </w:r>
      <w:r w:rsidR="002A2330">
        <w:t>’</w:t>
      </w:r>
      <w:r w:rsidRPr="00CB02C1">
        <w:t>s</w:t>
      </w:r>
      <w:r w:rsidR="002A2330">
        <w:t xml:space="preserve"> </w:t>
      </w:r>
      <w:r w:rsidRPr="00CB02C1">
        <w:t>Army</w:t>
      </w:r>
      <w:r w:rsidR="002A2330">
        <w:t xml:space="preserve"> </w:t>
      </w:r>
      <w:r w:rsidRPr="00CB02C1">
        <w:t>(EPP)</w:t>
      </w:r>
      <w:r w:rsidR="002A2330">
        <w:t xml:space="preserve"> </w:t>
      </w:r>
      <w:r w:rsidR="005D1029">
        <w:t>had</w:t>
      </w:r>
      <w:r w:rsidR="002A2330">
        <w:t xml:space="preserve"> </w:t>
      </w:r>
      <w:r w:rsidRPr="00CB02C1">
        <w:t>committed</w:t>
      </w:r>
      <w:r w:rsidR="002A2330">
        <w:t xml:space="preserve"> </w:t>
      </w:r>
      <w:r w:rsidRPr="00CB02C1">
        <w:t>many</w:t>
      </w:r>
      <w:r w:rsidR="002A2330">
        <w:t xml:space="preserve"> </w:t>
      </w:r>
      <w:r w:rsidRPr="00CB02C1">
        <w:t>crimes.</w:t>
      </w:r>
      <w:r w:rsidR="002A2330">
        <w:t xml:space="preserve"> </w:t>
      </w:r>
      <w:r w:rsidRPr="00CB02C1">
        <w:t>He</w:t>
      </w:r>
      <w:r w:rsidR="002A2330">
        <w:t xml:space="preserve"> </w:t>
      </w:r>
      <w:r w:rsidRPr="00CB02C1">
        <w:t>particularly</w:t>
      </w:r>
      <w:r w:rsidR="002A2330">
        <w:t xml:space="preserve"> </w:t>
      </w:r>
      <w:r w:rsidRPr="00CB02C1">
        <w:t>wished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know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special</w:t>
      </w:r>
      <w:r w:rsidR="002A2330">
        <w:t xml:space="preserve"> </w:t>
      </w:r>
      <w:r w:rsidRPr="00CB02C1">
        <w:t>measures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been</w:t>
      </w:r>
      <w:r w:rsidR="002A2330">
        <w:t xml:space="preserve"> </w:t>
      </w:r>
      <w:r w:rsidRPr="00CB02C1">
        <w:t>adopted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protect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living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region.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30.</w:t>
      </w:r>
      <w:r w:rsidRPr="00CB02C1">
        <w:tab/>
      </w:r>
      <w:r w:rsidRPr="004B2397">
        <w:rPr>
          <w:b/>
        </w:rPr>
        <w:t>Ms.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da</w:t>
      </w:r>
      <w:proofErr w:type="spellEnd"/>
      <w:r w:rsidR="002A2330">
        <w:rPr>
          <w:b/>
        </w:rPr>
        <w:t xml:space="preserve"> </w:t>
      </w:r>
      <w:r w:rsidRPr="004B2397">
        <w:rPr>
          <w:b/>
        </w:rPr>
        <w:t>Silva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Boschert</w:t>
      </w:r>
      <w:proofErr w:type="spellEnd"/>
      <w:r w:rsidR="002A2330">
        <w:t xml:space="preserve"> </w:t>
      </w:r>
      <w:r w:rsidRPr="00CB02C1">
        <w:t>(Paraguay)</w:t>
      </w:r>
      <w:r w:rsidR="002A2330">
        <w:t xml:space="preserve"> </w:t>
      </w:r>
      <w:r w:rsidRPr="00CB02C1">
        <w:t>said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members</w:t>
      </w:r>
      <w:r w:rsidR="002A2330">
        <w:t xml:space="preserve"> </w:t>
      </w:r>
      <w:r w:rsidRPr="00CB02C1">
        <w:t>of</w:t>
      </w:r>
      <w:r w:rsidR="002A2330">
        <w:t xml:space="preserve"> </w:t>
      </w:r>
      <w:r w:rsidR="005D1029">
        <w:t>the</w:t>
      </w:r>
      <w:r w:rsidR="002A2330">
        <w:t xml:space="preserve"> </w:t>
      </w:r>
      <w:r w:rsidRPr="00CB02C1">
        <w:t>law</w:t>
      </w:r>
      <w:r w:rsidR="002A2330">
        <w:t xml:space="preserve"> </w:t>
      </w:r>
      <w:r w:rsidRPr="00CB02C1">
        <w:t>enforcement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police</w:t>
      </w:r>
      <w:r w:rsidR="002A2330">
        <w:t xml:space="preserve"> </w:t>
      </w:r>
      <w:r w:rsidRPr="00CB02C1">
        <w:t>forces</w:t>
      </w:r>
      <w:r w:rsidR="002A2330">
        <w:t xml:space="preserve"> </w:t>
      </w:r>
      <w:r w:rsidR="005D1029">
        <w:t>that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been</w:t>
      </w:r>
      <w:r w:rsidR="002A2330">
        <w:t xml:space="preserve"> </w:t>
      </w:r>
      <w:r w:rsidRPr="00CB02C1">
        <w:t>deployed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region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protect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population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been</w:t>
      </w:r>
      <w:r w:rsidR="002A2330">
        <w:t xml:space="preserve"> </w:t>
      </w:r>
      <w:r w:rsidRPr="00CB02C1">
        <w:t>trained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principles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human</w:t>
      </w:r>
      <w:r w:rsidR="002A2330">
        <w:t xml:space="preserve"> </w:t>
      </w:r>
      <w:r w:rsidRPr="00CB02C1">
        <w:t>rights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international</w:t>
      </w:r>
      <w:r w:rsidR="002A2330">
        <w:t xml:space="preserve"> </w:t>
      </w:r>
      <w:r w:rsidRPr="00CB02C1">
        <w:t>humanitarian</w:t>
      </w:r>
      <w:r w:rsidR="002A2330">
        <w:t xml:space="preserve"> </w:t>
      </w:r>
      <w:r w:rsidRPr="00CB02C1">
        <w:t>law,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were</w:t>
      </w:r>
      <w:r w:rsidR="002A2330">
        <w:t xml:space="preserve"> </w:t>
      </w:r>
      <w:r w:rsidRPr="00CB02C1">
        <w:t>therefore</w:t>
      </w:r>
      <w:r w:rsidR="002A2330">
        <w:t xml:space="preserve"> </w:t>
      </w:r>
      <w:r w:rsidRPr="00CB02C1">
        <w:t>aware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should</w:t>
      </w:r>
      <w:r w:rsidR="002A2330">
        <w:t xml:space="preserve"> </w:t>
      </w:r>
      <w:r w:rsidRPr="00CB02C1">
        <w:t>not</w:t>
      </w:r>
      <w:r w:rsidR="002A2330">
        <w:t xml:space="preserve"> </w:t>
      </w:r>
      <w:r w:rsidRPr="00CB02C1">
        <w:t>be</w:t>
      </w:r>
      <w:r w:rsidR="002A2330">
        <w:t xml:space="preserve"> </w:t>
      </w:r>
      <w:r w:rsidRPr="00CB02C1">
        <w:t>interrogated</w:t>
      </w:r>
      <w:r w:rsidR="002A2330">
        <w:t xml:space="preserve"> </w:t>
      </w:r>
      <w:r w:rsidRPr="00CB02C1">
        <w:t>or</w:t>
      </w:r>
      <w:r w:rsidR="002A2330">
        <w:t xml:space="preserve"> </w:t>
      </w:r>
      <w:r w:rsidRPr="00CB02C1">
        <w:t>harassed.</w:t>
      </w:r>
      <w:r w:rsidR="002A2330">
        <w:t xml:space="preserve"> </w:t>
      </w:r>
      <w:r w:rsidRPr="00CB02C1">
        <w:t>Furthermore,</w:t>
      </w:r>
      <w:r w:rsidR="002A2330">
        <w:t xml:space="preserve"> </w:t>
      </w:r>
      <w:r w:rsidRPr="00CB02C1">
        <w:t>no</w:t>
      </w:r>
      <w:r w:rsidR="002A2330">
        <w:t xml:space="preserve"> </w:t>
      </w:r>
      <w:r w:rsidRPr="00CB02C1">
        <w:t>complaints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nature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been</w:t>
      </w:r>
      <w:r w:rsidR="002A2330">
        <w:t xml:space="preserve"> </w:t>
      </w:r>
      <w:r w:rsidRPr="00CB02C1">
        <w:t>made.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very</w:t>
      </w:r>
      <w:r w:rsidR="002A2330">
        <w:t xml:space="preserve"> </w:t>
      </w:r>
      <w:r w:rsidRPr="00CB02C1">
        <w:t>mission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those</w:t>
      </w:r>
      <w:r w:rsidR="002A2330">
        <w:t xml:space="preserve"> </w:t>
      </w:r>
      <w:r w:rsidRPr="00CB02C1">
        <w:t>services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protect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population</w:t>
      </w:r>
      <w:r w:rsidR="002A2330">
        <w:t xml:space="preserve"> </w:t>
      </w:r>
      <w:r w:rsidRPr="00CB02C1">
        <w:t>against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criminal</w:t>
      </w:r>
      <w:r w:rsidR="002A2330">
        <w:t xml:space="preserve"> </w:t>
      </w:r>
      <w:r w:rsidRPr="00CB02C1">
        <w:t>actions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EPP.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31.</w:t>
      </w:r>
      <w:r w:rsidRPr="00CB02C1">
        <w:tab/>
      </w:r>
      <w:r w:rsidRPr="004B2397">
        <w:rPr>
          <w:b/>
        </w:rPr>
        <w:t>Mr.</w:t>
      </w:r>
      <w:r w:rsidR="002A2330">
        <w:rPr>
          <w:b/>
        </w:rPr>
        <w:t xml:space="preserve"> </w:t>
      </w:r>
      <w:r w:rsidRPr="004B2397">
        <w:rPr>
          <w:b/>
        </w:rPr>
        <w:t>Cardona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Lloréns</w:t>
      </w:r>
      <w:proofErr w:type="spellEnd"/>
      <w:r w:rsidR="002A2330">
        <w:t xml:space="preserve"> </w:t>
      </w:r>
      <w:r w:rsidRPr="00CB02C1">
        <w:t>said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even</w:t>
      </w:r>
      <w:r w:rsidR="002A2330">
        <w:t xml:space="preserve"> </w:t>
      </w:r>
      <w:r w:rsidRPr="00CB02C1">
        <w:t>if</w:t>
      </w:r>
      <w:r w:rsidR="002A2330">
        <w:t xml:space="preserve"> </w:t>
      </w:r>
      <w:r w:rsidRPr="00CB02C1">
        <w:t>no</w:t>
      </w:r>
      <w:r w:rsidR="002A2330">
        <w:t xml:space="preserve"> </w:t>
      </w:r>
      <w:r w:rsidRPr="00CB02C1">
        <w:t>complaints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been</w:t>
      </w:r>
      <w:r w:rsidR="002A2330">
        <w:t xml:space="preserve"> </w:t>
      </w:r>
      <w:r w:rsidRPr="00CB02C1">
        <w:t>made,</w:t>
      </w:r>
      <w:r w:rsidR="002A2330">
        <w:t xml:space="preserve"> </w:t>
      </w:r>
      <w:r w:rsidRPr="00CB02C1">
        <w:t>there</w:t>
      </w:r>
      <w:r w:rsidR="002A2330">
        <w:t xml:space="preserve"> </w:t>
      </w:r>
      <w:r w:rsidRPr="00CB02C1">
        <w:t>were</w:t>
      </w:r>
      <w:r w:rsidR="002A2330">
        <w:t xml:space="preserve"> </w:t>
      </w:r>
      <w:r w:rsidRPr="00CB02C1">
        <w:t>reports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local</w:t>
      </w:r>
      <w:r w:rsidR="002A2330">
        <w:t xml:space="preserve"> </w:t>
      </w:r>
      <w:r w:rsidRPr="00CB02C1">
        <w:t>press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Internet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number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been</w:t>
      </w:r>
      <w:r w:rsidR="002A2330">
        <w:t xml:space="preserve"> </w:t>
      </w:r>
      <w:r w:rsidRPr="00CB02C1">
        <w:t>interrogated</w:t>
      </w:r>
      <w:r w:rsidR="002A2330">
        <w:t xml:space="preserve"> </w:t>
      </w:r>
      <w:r w:rsidRPr="00CB02C1">
        <w:t>by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police.</w:t>
      </w:r>
      <w:r w:rsidR="002A2330">
        <w:t xml:space="preserve"> </w:t>
      </w:r>
      <w:r w:rsidRPr="00CB02C1">
        <w:t>Given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circumstances,</w:t>
      </w:r>
      <w:r w:rsidR="002A2330">
        <w:t xml:space="preserve"> </w:t>
      </w:r>
      <w:r w:rsidRPr="00CB02C1">
        <w:t>he</w:t>
      </w:r>
      <w:r w:rsidR="002A2330">
        <w:t xml:space="preserve"> </w:t>
      </w:r>
      <w:r w:rsidRPr="00CB02C1">
        <w:t>emphasized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need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adopt</w:t>
      </w:r>
      <w:r w:rsidR="002A2330">
        <w:t xml:space="preserve"> </w:t>
      </w:r>
      <w:r w:rsidRPr="00CB02C1">
        <w:t>special</w:t>
      </w:r>
      <w:r w:rsidR="002A2330">
        <w:t xml:space="preserve"> </w:t>
      </w:r>
      <w:r w:rsidRPr="00CB02C1">
        <w:t>measures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protect</w:t>
      </w:r>
      <w:r w:rsidR="002A2330">
        <w:t xml:space="preserve"> </w:t>
      </w:r>
      <w:r w:rsidRPr="00CB02C1">
        <w:t>children.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32.</w:t>
      </w:r>
      <w:r w:rsidRPr="00CB02C1">
        <w:tab/>
      </w:r>
      <w:r w:rsidRPr="004B2397">
        <w:rPr>
          <w:b/>
        </w:rPr>
        <w:t>The</w:t>
      </w:r>
      <w:r w:rsidR="002A2330">
        <w:rPr>
          <w:b/>
        </w:rPr>
        <w:t xml:space="preserve"> </w:t>
      </w:r>
      <w:r w:rsidRPr="004B2397">
        <w:rPr>
          <w:b/>
        </w:rPr>
        <w:t>Chairperson</w:t>
      </w:r>
      <w:r w:rsidR="002A2330">
        <w:t xml:space="preserve"> </w:t>
      </w:r>
      <w:r w:rsidRPr="00CB02C1">
        <w:t>asked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State</w:t>
      </w:r>
      <w:r w:rsidR="002A2330">
        <w:t xml:space="preserve"> </w:t>
      </w:r>
      <w:r w:rsidRPr="00CB02C1">
        <w:t>party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established</w:t>
      </w:r>
      <w:r w:rsidR="002A2330">
        <w:t xml:space="preserve"> </w:t>
      </w:r>
      <w:r w:rsidRPr="00CB02C1">
        <w:t>extraterritorial</w:t>
      </w:r>
      <w:r w:rsidR="002A2330">
        <w:t xml:space="preserve"> </w:t>
      </w:r>
      <w:r w:rsidRPr="00CB02C1">
        <w:t>jurisdiction</w:t>
      </w:r>
      <w:r w:rsidR="002A2330">
        <w:t xml:space="preserve"> </w:t>
      </w:r>
      <w:r w:rsidRPr="00CB02C1">
        <w:t>for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offences</w:t>
      </w:r>
      <w:r w:rsidR="002A2330">
        <w:t xml:space="preserve"> </w:t>
      </w:r>
      <w:r w:rsidRPr="00CB02C1">
        <w:t>addressed</w:t>
      </w:r>
      <w:r w:rsidR="002A2330">
        <w:t xml:space="preserve"> </w:t>
      </w:r>
      <w:r w:rsidRPr="00CB02C1">
        <w:t>by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Optional</w:t>
      </w:r>
      <w:r w:rsidR="002A2330">
        <w:t xml:space="preserve"> </w:t>
      </w:r>
      <w:r w:rsidRPr="00CB02C1">
        <w:t>Protocol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it</w:t>
      </w:r>
      <w:r w:rsidR="002A2330">
        <w:t xml:space="preserve"> </w:t>
      </w:r>
      <w:r w:rsidRPr="00CB02C1">
        <w:t>planned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remove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requirement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double</w:t>
      </w:r>
      <w:r w:rsidR="002A2330">
        <w:t xml:space="preserve"> </w:t>
      </w:r>
      <w:r w:rsidRPr="00CB02C1">
        <w:t>criminality.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33.</w:t>
      </w:r>
      <w:r w:rsidRPr="00CB02C1">
        <w:tab/>
      </w:r>
      <w:r w:rsidRPr="004B2397">
        <w:rPr>
          <w:b/>
        </w:rPr>
        <w:t>Mr.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Zárate</w:t>
      </w:r>
      <w:proofErr w:type="spellEnd"/>
      <w:r w:rsidR="002A2330">
        <w:rPr>
          <w:b/>
        </w:rPr>
        <w:t xml:space="preserve"> </w:t>
      </w:r>
      <w:proofErr w:type="spellStart"/>
      <w:r w:rsidRPr="004B2397">
        <w:rPr>
          <w:b/>
        </w:rPr>
        <w:t>Fleitas</w:t>
      </w:r>
      <w:proofErr w:type="spellEnd"/>
      <w:r w:rsidR="002A2330">
        <w:t xml:space="preserve"> </w:t>
      </w:r>
      <w:r w:rsidRPr="00CB02C1">
        <w:t>(</w:t>
      </w:r>
      <w:smartTag w:uri="urn:schemas-microsoft-com:office:smarttags" w:element="place">
        <w:smartTag w:uri="urn:schemas-microsoft-com:office:smarttags" w:element="country-region">
          <w:r w:rsidRPr="00CB02C1">
            <w:t>Paraguay</w:t>
          </w:r>
        </w:smartTag>
      </w:smartTag>
      <w:r w:rsidRPr="00CB02C1">
        <w:t>)</w:t>
      </w:r>
      <w:r w:rsidR="002A2330">
        <w:t xml:space="preserve"> </w:t>
      </w:r>
      <w:r w:rsidRPr="00CB02C1">
        <w:t>said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enrolment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not</w:t>
      </w:r>
      <w:r w:rsidR="002A2330">
        <w:t xml:space="preserve"> </w:t>
      </w:r>
      <w:r w:rsidRPr="00CB02C1">
        <w:t>yet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criminal</w:t>
      </w:r>
      <w:r w:rsidR="002A2330">
        <w:t xml:space="preserve"> </w:t>
      </w:r>
      <w:r w:rsidRPr="00CB02C1">
        <w:t>offence,</w:t>
      </w:r>
      <w:r w:rsidR="002A2330">
        <w:t xml:space="preserve"> </w:t>
      </w:r>
      <w:r w:rsidRPr="00CB02C1">
        <w:t>but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Government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aware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need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proceed</w:t>
      </w:r>
      <w:r w:rsidR="002A2330">
        <w:t xml:space="preserve"> </w:t>
      </w:r>
      <w:r w:rsidRPr="00CB02C1">
        <w:t>with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necessary</w:t>
      </w:r>
      <w:r w:rsidR="002A2330">
        <w:t xml:space="preserve"> </w:t>
      </w:r>
      <w:r w:rsidRPr="00CB02C1">
        <w:t>legislative</w:t>
      </w:r>
      <w:r w:rsidR="002A2330">
        <w:t xml:space="preserve"> </w:t>
      </w:r>
      <w:r w:rsidRPr="00CB02C1">
        <w:t>reforms.</w:t>
      </w:r>
      <w:r w:rsidR="002A2330">
        <w:t xml:space="preserve"> </w:t>
      </w:r>
    </w:p>
    <w:p w:rsidR="00CB02C1" w:rsidRPr="00CB02C1" w:rsidRDefault="005D1029" w:rsidP="005D1029">
      <w:pPr>
        <w:pStyle w:val="H4G"/>
      </w:pPr>
      <w:r>
        <w:tab/>
      </w:r>
      <w:r>
        <w:tab/>
      </w:r>
      <w:r w:rsidR="00CB02C1" w:rsidRPr="00CB02C1">
        <w:t>Optional</w:t>
      </w:r>
      <w:r w:rsidR="002A2330">
        <w:t xml:space="preserve"> </w:t>
      </w:r>
      <w:r w:rsidR="00CB02C1" w:rsidRPr="00CB02C1">
        <w:t>Protocol</w:t>
      </w:r>
      <w:r w:rsidR="002A2330">
        <w:t xml:space="preserve"> </w:t>
      </w:r>
      <w:r w:rsidR="00CB02C1" w:rsidRPr="00CB02C1">
        <w:t>to</w:t>
      </w:r>
      <w:r w:rsidR="002A2330">
        <w:t xml:space="preserve"> </w:t>
      </w:r>
      <w:r w:rsidR="00CB02C1" w:rsidRPr="00CB02C1">
        <w:t>the</w:t>
      </w:r>
      <w:r w:rsidR="002A2330">
        <w:t xml:space="preserve"> </w:t>
      </w:r>
      <w:r w:rsidR="00CB02C1" w:rsidRPr="00CB02C1">
        <w:t>Convention</w:t>
      </w:r>
      <w:r w:rsidR="002A2330">
        <w:t xml:space="preserve"> </w:t>
      </w:r>
      <w:r w:rsidR="00CB02C1" w:rsidRPr="00CB02C1">
        <w:t>on</w:t>
      </w:r>
      <w:r w:rsidR="002A2330">
        <w:t xml:space="preserve"> </w:t>
      </w:r>
      <w:r w:rsidR="00CB02C1" w:rsidRPr="00CB02C1">
        <w:t>the</w:t>
      </w:r>
      <w:r w:rsidR="002A2330">
        <w:t xml:space="preserve"> </w:t>
      </w:r>
      <w:r w:rsidR="00CB02C1" w:rsidRPr="00CB02C1">
        <w:t>Rights</w:t>
      </w:r>
      <w:r w:rsidR="002A2330">
        <w:t xml:space="preserve"> </w:t>
      </w:r>
      <w:r w:rsidR="00CB02C1" w:rsidRPr="00CB02C1">
        <w:t>of</w:t>
      </w:r>
      <w:r w:rsidR="002A2330">
        <w:t xml:space="preserve"> </w:t>
      </w:r>
      <w:r w:rsidR="00CB02C1" w:rsidRPr="00CB02C1">
        <w:t>the</w:t>
      </w:r>
      <w:r w:rsidR="002A2330">
        <w:t xml:space="preserve"> </w:t>
      </w:r>
      <w:r w:rsidR="00CB02C1" w:rsidRPr="00CB02C1">
        <w:t>Child</w:t>
      </w:r>
      <w:r w:rsidR="002A2330">
        <w:t xml:space="preserve"> </w:t>
      </w:r>
      <w:r w:rsidR="00CB02C1" w:rsidRPr="00CB02C1">
        <w:t>on</w:t>
      </w:r>
      <w:r w:rsidR="002A2330">
        <w:t xml:space="preserve"> </w:t>
      </w:r>
      <w:r w:rsidR="00CB02C1" w:rsidRPr="00CB02C1">
        <w:t>the</w:t>
      </w:r>
      <w:r w:rsidR="002A2330">
        <w:t xml:space="preserve"> </w:t>
      </w:r>
      <w:r w:rsidR="00CB02C1" w:rsidRPr="00CB02C1">
        <w:t>sale</w:t>
      </w:r>
      <w:r w:rsidR="002A2330">
        <w:t xml:space="preserve"> </w:t>
      </w:r>
      <w:r w:rsidR="00CB02C1" w:rsidRPr="00CB02C1">
        <w:t>of</w:t>
      </w:r>
      <w:r w:rsidR="002A2330">
        <w:t xml:space="preserve"> </w:t>
      </w:r>
      <w:r w:rsidR="00CB02C1" w:rsidRPr="00CB02C1">
        <w:t>children,</w:t>
      </w:r>
      <w:r w:rsidR="002A2330">
        <w:t xml:space="preserve"> </w:t>
      </w:r>
      <w:r w:rsidR="00CB02C1" w:rsidRPr="00CB02C1">
        <w:t>child</w:t>
      </w:r>
      <w:r w:rsidR="002A2330">
        <w:t xml:space="preserve"> </w:t>
      </w:r>
      <w:r w:rsidR="00CB02C1" w:rsidRPr="00CB02C1">
        <w:t>prostitution</w:t>
      </w:r>
      <w:r w:rsidR="002A2330">
        <w:t xml:space="preserve"> </w:t>
      </w:r>
      <w:r w:rsidR="00CB02C1" w:rsidRPr="00CB02C1">
        <w:t>and</w:t>
      </w:r>
      <w:r w:rsidR="002A2330">
        <w:t xml:space="preserve"> </w:t>
      </w:r>
      <w:r w:rsidR="00CB02C1" w:rsidRPr="00CB02C1">
        <w:t>child</w:t>
      </w:r>
      <w:r w:rsidR="002A2330">
        <w:t xml:space="preserve"> </w:t>
      </w:r>
      <w:r w:rsidR="00CB02C1" w:rsidRPr="00CB02C1">
        <w:t>pornography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34.</w:t>
      </w:r>
      <w:r w:rsidRPr="00CB02C1">
        <w:tab/>
      </w:r>
      <w:r w:rsidRPr="004B2397">
        <w:rPr>
          <w:b/>
        </w:rPr>
        <w:t>Mr.</w:t>
      </w:r>
      <w:r w:rsidR="002A2330">
        <w:rPr>
          <w:b/>
        </w:rPr>
        <w:t xml:space="preserve"> </w:t>
      </w:r>
      <w:r w:rsidRPr="004B2397">
        <w:rPr>
          <w:b/>
        </w:rPr>
        <w:t>Cardona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Lloréns</w:t>
      </w:r>
      <w:proofErr w:type="spellEnd"/>
      <w:r w:rsidR="002A2330">
        <w:t xml:space="preserve"> </w:t>
      </w:r>
      <w:r w:rsidRPr="00CB02C1">
        <w:t>(Country</w:t>
      </w:r>
      <w:r w:rsidR="002A2330">
        <w:t xml:space="preserve"> </w:t>
      </w:r>
      <w:r w:rsidRPr="00CB02C1">
        <w:t>Rapporteur)</w:t>
      </w:r>
      <w:r w:rsidR="002A2330">
        <w:t xml:space="preserve"> </w:t>
      </w:r>
      <w:r w:rsidRPr="00CB02C1">
        <w:t>said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State</w:t>
      </w:r>
      <w:r w:rsidR="002A2330">
        <w:t xml:space="preserve"> </w:t>
      </w:r>
      <w:r w:rsidRPr="00CB02C1">
        <w:t>party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made</w:t>
      </w:r>
      <w:r w:rsidR="002A2330">
        <w:t xml:space="preserve"> </w:t>
      </w:r>
      <w:r w:rsidRPr="00CB02C1">
        <w:t>commendable</w:t>
      </w:r>
      <w:r w:rsidR="002A2330">
        <w:t xml:space="preserve"> </w:t>
      </w:r>
      <w:r w:rsidRPr="00CB02C1">
        <w:t>progress</w:t>
      </w:r>
      <w:r w:rsidR="002A2330">
        <w:t xml:space="preserve"> </w:t>
      </w:r>
      <w:r w:rsidRPr="00CB02C1">
        <w:t>since</w:t>
      </w:r>
      <w:r w:rsidR="002A2330">
        <w:t xml:space="preserve"> </w:t>
      </w:r>
      <w:r w:rsidRPr="00CB02C1">
        <w:t>2010,</w:t>
      </w:r>
      <w:r w:rsidR="002A2330">
        <w:t xml:space="preserve"> </w:t>
      </w:r>
      <w:r w:rsidRPr="00CB02C1">
        <w:t>particularly</w:t>
      </w:r>
      <w:r w:rsidR="002A2330">
        <w:t xml:space="preserve"> </w:t>
      </w:r>
      <w:r w:rsidRPr="00CB02C1">
        <w:t>with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adoption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legislation</w:t>
      </w:r>
      <w:r w:rsidR="002A2330">
        <w:t xml:space="preserve"> </w:t>
      </w:r>
      <w:r w:rsidRPr="00CB02C1">
        <w:t>aimed</w:t>
      </w:r>
      <w:r w:rsidR="002A2330">
        <w:t xml:space="preserve"> </w:t>
      </w:r>
      <w:r w:rsidRPr="00CB02C1">
        <w:t>at</w:t>
      </w:r>
      <w:r w:rsidR="002A2330">
        <w:t xml:space="preserve"> </w:t>
      </w:r>
      <w:r w:rsidRPr="00CB02C1">
        <w:t>combating</w:t>
      </w:r>
      <w:r w:rsidR="002A2330">
        <w:t xml:space="preserve"> </w:t>
      </w:r>
      <w:r w:rsidRPr="00CB02C1">
        <w:t>trafficking.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State</w:t>
      </w:r>
      <w:r w:rsidR="002A2330">
        <w:t xml:space="preserve"> </w:t>
      </w:r>
      <w:r w:rsidRPr="00CB02C1">
        <w:t>party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many</w:t>
      </w:r>
      <w:r w:rsidR="002A2330">
        <w:t xml:space="preserve"> </w:t>
      </w:r>
      <w:r w:rsidRPr="00CB02C1">
        <w:t>initiatives,</w:t>
      </w:r>
      <w:r w:rsidR="002A2330">
        <w:t xml:space="preserve"> </w:t>
      </w:r>
      <w:r w:rsidRPr="00CB02C1">
        <w:t>plans</w:t>
      </w:r>
      <w:r w:rsidR="002A2330">
        <w:t xml:space="preserve"> </w:t>
      </w:r>
      <w:r w:rsidRPr="00CB02C1">
        <w:t>and</w:t>
      </w:r>
      <w:r w:rsidR="002A2330">
        <w:t xml:space="preserve"> </w:t>
      </w:r>
      <w:proofErr w:type="spellStart"/>
      <w:r w:rsidRPr="00CB02C1">
        <w:t>sectoral</w:t>
      </w:r>
      <w:proofErr w:type="spellEnd"/>
      <w:r w:rsidR="002A2330">
        <w:t xml:space="preserve"> </w:t>
      </w:r>
      <w:r w:rsidRPr="00CB02C1">
        <w:t>programmes,</w:t>
      </w:r>
      <w:r w:rsidR="002A2330">
        <w:t xml:space="preserve"> </w:t>
      </w:r>
      <w:r w:rsidRPr="00CB02C1">
        <w:t>but</w:t>
      </w:r>
      <w:r w:rsidR="002A2330">
        <w:t xml:space="preserve"> </w:t>
      </w:r>
      <w:r w:rsidRPr="00CB02C1">
        <w:t>he</w:t>
      </w:r>
      <w:r w:rsidR="002A2330">
        <w:t xml:space="preserve"> </w:t>
      </w:r>
      <w:r w:rsidRPr="00CB02C1">
        <w:t>would</w:t>
      </w:r>
      <w:r w:rsidR="002A2330">
        <w:t xml:space="preserve"> </w:t>
      </w:r>
      <w:r w:rsidRPr="00CB02C1">
        <w:t>like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know</w:t>
      </w:r>
      <w:r w:rsidR="002A2330">
        <w:t xml:space="preserve"> </w:t>
      </w:r>
      <w:r w:rsidRPr="00CB02C1">
        <w:t>how</w:t>
      </w:r>
      <w:r w:rsidR="002A2330">
        <w:t xml:space="preserve"> </w:t>
      </w:r>
      <w:r w:rsidRPr="00CB02C1">
        <w:t>their</w:t>
      </w:r>
      <w:r w:rsidR="002A2330">
        <w:t xml:space="preserve"> </w:t>
      </w:r>
      <w:r w:rsidRPr="00CB02C1">
        <w:t>application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coordinated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why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comprehensive</w:t>
      </w:r>
      <w:r w:rsidR="002A2330">
        <w:t xml:space="preserve"> </w:t>
      </w:r>
      <w:r w:rsidRPr="00CB02C1">
        <w:t>national</w:t>
      </w:r>
      <w:r w:rsidR="002A2330">
        <w:t xml:space="preserve"> </w:t>
      </w:r>
      <w:r w:rsidRPr="00CB02C1">
        <w:t>plan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not</w:t>
      </w:r>
      <w:r w:rsidR="002A2330">
        <w:t xml:space="preserve"> </w:t>
      </w:r>
      <w:r w:rsidRPr="00CB02C1">
        <w:t>been</w:t>
      </w:r>
      <w:r w:rsidR="002A2330">
        <w:t xml:space="preserve"> </w:t>
      </w:r>
      <w:r w:rsidRPr="00CB02C1">
        <w:t>adopted.</w:t>
      </w:r>
      <w:r w:rsidR="002A2330">
        <w:t xml:space="preserve"> </w:t>
      </w:r>
      <w:r w:rsidRPr="00CB02C1">
        <w:t>He</w:t>
      </w:r>
      <w:r w:rsidR="002A2330">
        <w:t xml:space="preserve"> </w:t>
      </w:r>
      <w:r w:rsidRPr="00CB02C1">
        <w:t>would</w:t>
      </w:r>
      <w:r w:rsidR="002A2330">
        <w:t xml:space="preserve"> </w:t>
      </w:r>
      <w:r w:rsidRPr="00CB02C1">
        <w:t>also</w:t>
      </w:r>
      <w:r w:rsidR="002A2330">
        <w:t xml:space="preserve"> </w:t>
      </w:r>
      <w:r w:rsidRPr="00CB02C1">
        <w:t>like</w:t>
      </w:r>
      <w:r w:rsidR="002A2330">
        <w:t xml:space="preserve"> </w:t>
      </w:r>
      <w:r w:rsidRPr="00CB02C1">
        <w:t>information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number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complaints</w:t>
      </w:r>
      <w:r w:rsidR="002A2330">
        <w:t xml:space="preserve"> </w:t>
      </w:r>
      <w:r w:rsidRPr="00CB02C1">
        <w:t>received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rescued,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compensation</w:t>
      </w:r>
      <w:r w:rsidR="002A2330">
        <w:t xml:space="preserve"> </w:t>
      </w:r>
      <w:r w:rsidRPr="00CB02C1">
        <w:t>awarded.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35.</w:t>
      </w:r>
      <w:r w:rsidRPr="00CB02C1">
        <w:tab/>
        <w:t>He</w:t>
      </w:r>
      <w:r w:rsidR="002A2330">
        <w:t xml:space="preserve"> </w:t>
      </w:r>
      <w:r w:rsidRPr="00CB02C1">
        <w:t>asked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State</w:t>
      </w:r>
      <w:r w:rsidR="002A2330">
        <w:t xml:space="preserve"> </w:t>
      </w:r>
      <w:r w:rsidRPr="00CB02C1">
        <w:t>party</w:t>
      </w:r>
      <w:r w:rsidR="002A2330">
        <w:t xml:space="preserve"> </w:t>
      </w:r>
      <w:r w:rsidRPr="00CB02C1">
        <w:t>envisaged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express</w:t>
      </w:r>
      <w:r w:rsidR="002A2330">
        <w:t xml:space="preserve"> </w:t>
      </w:r>
      <w:r w:rsidRPr="00CB02C1">
        <w:t>prohibition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law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all</w:t>
      </w:r>
      <w:r w:rsidR="002A2330">
        <w:t xml:space="preserve"> </w:t>
      </w:r>
      <w:r w:rsidRPr="00CB02C1">
        <w:t>acts</w:t>
      </w:r>
      <w:r w:rsidR="002A2330">
        <w:t xml:space="preserve"> </w:t>
      </w:r>
      <w:r w:rsidRPr="00CB02C1">
        <w:t>addressed</w:t>
      </w:r>
      <w:r w:rsidR="002A2330">
        <w:t xml:space="preserve"> </w:t>
      </w:r>
      <w:r w:rsidRPr="00CB02C1">
        <w:t>by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Optional</w:t>
      </w:r>
      <w:r w:rsidR="002A2330">
        <w:t xml:space="preserve"> </w:t>
      </w:r>
      <w:r w:rsidRPr="00CB02C1">
        <w:t>Protocol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stricter</w:t>
      </w:r>
      <w:r w:rsidR="002A2330">
        <w:t xml:space="preserve"> </w:t>
      </w:r>
      <w:r w:rsidRPr="00CB02C1">
        <w:t>supervision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adoptions,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order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prevent</w:t>
      </w:r>
      <w:r w:rsidR="002A2330">
        <w:t xml:space="preserve"> </w:t>
      </w:r>
      <w:r w:rsidRPr="00CB02C1">
        <w:t>fraudulent</w:t>
      </w:r>
      <w:r w:rsidR="002A2330">
        <w:t xml:space="preserve"> </w:t>
      </w:r>
      <w:r w:rsidRPr="00CB02C1">
        <w:t>adoptions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could</w:t>
      </w:r>
      <w:r w:rsidR="002A2330">
        <w:t xml:space="preserve"> </w:t>
      </w:r>
      <w:r w:rsidRPr="00CB02C1">
        <w:t>lead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sale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children.</w:t>
      </w:r>
      <w:r w:rsidR="002A2330">
        <w:t xml:space="preserve"> </w:t>
      </w:r>
      <w:r w:rsidRPr="00CB02C1">
        <w:t>Additional</w:t>
      </w:r>
      <w:r w:rsidR="002A2330">
        <w:t xml:space="preserve"> </w:t>
      </w:r>
      <w:r w:rsidRPr="00CB02C1">
        <w:t>information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measures</w:t>
      </w:r>
      <w:r w:rsidR="002A2330">
        <w:t xml:space="preserve"> </w:t>
      </w:r>
      <w:r w:rsidRPr="00CB02C1">
        <w:t>taken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accelerate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resolution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cases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abduction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by</w:t>
      </w:r>
      <w:r w:rsidR="002A2330">
        <w:t xml:space="preserve"> </w:t>
      </w:r>
      <w:r w:rsidRPr="00CB02C1">
        <w:t>their</w:t>
      </w:r>
      <w:r w:rsidR="002A2330">
        <w:t xml:space="preserve"> </w:t>
      </w:r>
      <w:r w:rsidRPr="00CB02C1">
        <w:t>parents</w:t>
      </w:r>
      <w:r w:rsidR="002A2330">
        <w:t xml:space="preserve"> </w:t>
      </w:r>
      <w:r w:rsidRPr="00CB02C1">
        <w:t>would</w:t>
      </w:r>
      <w:r w:rsidR="002A2330">
        <w:t xml:space="preserve"> </w:t>
      </w:r>
      <w:r w:rsidRPr="00CB02C1">
        <w:t>be</w:t>
      </w:r>
      <w:r w:rsidR="002A2330">
        <w:t xml:space="preserve"> </w:t>
      </w:r>
      <w:r w:rsidRPr="00CB02C1">
        <w:t>useful.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36.</w:t>
      </w:r>
      <w:r w:rsidRPr="00CB02C1">
        <w:tab/>
        <w:t>He</w:t>
      </w:r>
      <w:r w:rsidR="002A2330">
        <w:t xml:space="preserve"> </w:t>
      </w:r>
      <w:r w:rsidRPr="00CB02C1">
        <w:t>requested</w:t>
      </w:r>
      <w:r w:rsidR="002A2330">
        <w:t xml:space="preserve"> </w:t>
      </w:r>
      <w:r w:rsidRPr="00CB02C1">
        <w:t>clarification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measures</w:t>
      </w:r>
      <w:r w:rsidR="002A2330">
        <w:t xml:space="preserve"> </w:t>
      </w:r>
      <w:r w:rsidRPr="00CB02C1">
        <w:t>taken</w:t>
      </w:r>
      <w:r w:rsidR="002A2330">
        <w:t xml:space="preserve"> </w:t>
      </w:r>
      <w:r w:rsidRPr="00CB02C1">
        <w:t>concerning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placement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as</w:t>
      </w:r>
      <w:r w:rsidR="002A2330">
        <w:t xml:space="preserve"> </w:t>
      </w:r>
      <w:r w:rsidRPr="00CB02C1">
        <w:t>domestic</w:t>
      </w:r>
      <w:r w:rsidR="002A2330">
        <w:t xml:space="preserve"> </w:t>
      </w:r>
      <w:r w:rsidRPr="00CB02C1">
        <w:t>workers</w:t>
      </w:r>
      <w:r w:rsidR="002A2330">
        <w:t xml:space="preserve"> </w:t>
      </w:r>
      <w:r w:rsidRPr="00CB02C1">
        <w:t>(</w:t>
      </w:r>
      <w:proofErr w:type="spellStart"/>
      <w:r w:rsidRPr="003F6A71">
        <w:rPr>
          <w:i/>
        </w:rPr>
        <w:t>criadazgo</w:t>
      </w:r>
      <w:proofErr w:type="spellEnd"/>
      <w:r w:rsidRPr="00CB02C1">
        <w:t>).</w:t>
      </w:r>
      <w:r w:rsidR="002A2330">
        <w:t xml:space="preserve"> </w:t>
      </w:r>
      <w:r w:rsidRPr="00CB02C1">
        <w:t>Additional</w:t>
      </w:r>
      <w:r w:rsidR="002A2330">
        <w:t xml:space="preserve"> </w:t>
      </w:r>
      <w:r w:rsidRPr="00CB02C1">
        <w:t>information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also</w:t>
      </w:r>
      <w:r w:rsidR="002A2330">
        <w:t xml:space="preserve"> </w:t>
      </w:r>
      <w:r w:rsidRPr="00CB02C1">
        <w:t>required</w:t>
      </w:r>
      <w:r w:rsidR="002A2330">
        <w:t xml:space="preserve"> </w:t>
      </w:r>
      <w:r w:rsidRPr="00CB02C1">
        <w:t>regarding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matter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prevention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sex</w:t>
      </w:r>
      <w:r w:rsidR="002A2330">
        <w:t xml:space="preserve"> </w:t>
      </w:r>
      <w:r w:rsidRPr="00CB02C1">
        <w:t>tourism,</w:t>
      </w:r>
      <w:r w:rsidR="002A2330">
        <w:t xml:space="preserve"> </w:t>
      </w:r>
      <w:r w:rsidRPr="00CB02C1">
        <w:t>particularly</w:t>
      </w:r>
      <w:r w:rsidR="002A2330">
        <w:t xml:space="preserve"> </w:t>
      </w:r>
      <w:r w:rsidRPr="00CB02C1">
        <w:t>prevalent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areas</w:t>
      </w:r>
      <w:r w:rsidR="002A2330">
        <w:t xml:space="preserve"> </w:t>
      </w:r>
      <w:r w:rsidRPr="00CB02C1">
        <w:t>near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border</w:t>
      </w:r>
      <w:r w:rsidR="002A2330">
        <w:t xml:space="preserve"> </w:t>
      </w:r>
      <w:r w:rsidRPr="00CB02C1">
        <w:t>with</w:t>
      </w:r>
      <w:r w:rsidR="002A2330">
        <w:t xml:space="preserve"> </w:t>
      </w:r>
      <w:smartTag w:uri="urn:schemas-microsoft-com:office:smarttags" w:element="place">
        <w:smartTag w:uri="urn:schemas-microsoft-com:office:smarttags" w:element="country-region">
          <w:r w:rsidRPr="00CB02C1">
            <w:t>Brazil</w:t>
          </w:r>
        </w:smartTag>
      </w:smartTag>
      <w:r w:rsidRPr="00CB02C1">
        <w:t>:</w:t>
      </w:r>
      <w:r w:rsidR="002A2330">
        <w:t xml:space="preserve"> </w:t>
      </w:r>
      <w:r w:rsidRPr="00CB02C1">
        <w:t>what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State</w:t>
      </w:r>
      <w:r w:rsidR="002A2330">
        <w:t xml:space="preserve"> </w:t>
      </w:r>
      <w:r w:rsidRPr="00CB02C1">
        <w:t>party</w:t>
      </w:r>
      <w:r w:rsidR="002A2330">
        <w:t xml:space="preserve"> </w:t>
      </w:r>
      <w:r w:rsidRPr="00CB02C1">
        <w:t>doing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prevent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phenomenon,</w:t>
      </w:r>
      <w:r w:rsidR="002A2330">
        <w:t xml:space="preserve"> </w:t>
      </w:r>
      <w:r w:rsidRPr="00CB02C1">
        <w:t>encourage</w:t>
      </w:r>
      <w:r w:rsidR="002A2330">
        <w:t xml:space="preserve"> </w:t>
      </w:r>
      <w:r w:rsidRPr="00CB02C1">
        <w:t>victims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bring</w:t>
      </w:r>
      <w:r w:rsidR="002A2330">
        <w:t xml:space="preserve"> </w:t>
      </w:r>
      <w:r w:rsidRPr="00CB02C1">
        <w:t>complaints,</w:t>
      </w:r>
      <w:r w:rsidR="002A2330">
        <w:t xml:space="preserve"> </w:t>
      </w:r>
      <w:r w:rsidRPr="00CB02C1">
        <w:t>offer</w:t>
      </w:r>
      <w:r w:rsidR="002A2330">
        <w:t xml:space="preserve"> </w:t>
      </w:r>
      <w:r w:rsidRPr="00CB02C1">
        <w:t>them</w:t>
      </w:r>
      <w:r w:rsidR="002A2330">
        <w:t xml:space="preserve"> </w:t>
      </w:r>
      <w:r w:rsidRPr="00CB02C1">
        <w:t>effective</w:t>
      </w:r>
      <w:r w:rsidR="002A2330">
        <w:t xml:space="preserve"> </w:t>
      </w:r>
      <w:r w:rsidRPr="00CB02C1">
        <w:t>remedies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combat</w:t>
      </w:r>
      <w:r w:rsidR="002A2330">
        <w:t xml:space="preserve"> </w:t>
      </w:r>
      <w:r w:rsidRPr="00CB02C1">
        <w:t>police</w:t>
      </w:r>
      <w:r w:rsidR="002A2330">
        <w:t xml:space="preserve"> </w:t>
      </w:r>
      <w:r w:rsidRPr="00CB02C1">
        <w:t>corruption?</w:t>
      </w:r>
      <w:r w:rsidR="002A2330">
        <w:t xml:space="preserve"> </w:t>
      </w:r>
      <w:r w:rsidRPr="00CB02C1">
        <w:t>Lastly,</w:t>
      </w:r>
      <w:r w:rsidR="002A2330">
        <w:t xml:space="preserve"> </w:t>
      </w:r>
      <w:r w:rsidRPr="00CB02C1">
        <w:t>he</w:t>
      </w:r>
      <w:r w:rsidR="002A2330">
        <w:t xml:space="preserve"> </w:t>
      </w:r>
      <w:r w:rsidRPr="00CB02C1">
        <w:t>asked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State</w:t>
      </w:r>
      <w:r w:rsidR="002A2330">
        <w:t xml:space="preserve"> </w:t>
      </w:r>
      <w:r w:rsidRPr="00CB02C1">
        <w:t>party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implemented</w:t>
      </w:r>
      <w:r w:rsidR="002A2330">
        <w:t xml:space="preserve"> </w:t>
      </w:r>
      <w:r w:rsidRPr="00CB02C1">
        <w:t>procedures</w:t>
      </w:r>
      <w:r w:rsidR="002A2330">
        <w:t xml:space="preserve"> </w:t>
      </w:r>
      <w:r w:rsidRPr="00CB02C1">
        <w:t>aimed</w:t>
      </w:r>
      <w:r w:rsidR="002A2330">
        <w:t xml:space="preserve"> </w:t>
      </w:r>
      <w:r w:rsidRPr="00CB02C1">
        <w:t>at</w:t>
      </w:r>
      <w:r w:rsidR="002A2330">
        <w:t xml:space="preserve"> </w:t>
      </w:r>
      <w:r w:rsidRPr="00CB02C1">
        <w:t>avoiding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secondary</w:t>
      </w:r>
      <w:r w:rsidR="002A2330">
        <w:t xml:space="preserve"> </w:t>
      </w:r>
      <w:r w:rsidRPr="00CB02C1">
        <w:t>victimization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who</w:t>
      </w:r>
      <w:r w:rsidR="002A2330">
        <w:t xml:space="preserve"> </w:t>
      </w:r>
      <w:r w:rsidRPr="00CB02C1">
        <w:t>were</w:t>
      </w:r>
      <w:r w:rsidR="002A2330">
        <w:t xml:space="preserve"> </w:t>
      </w:r>
      <w:r w:rsidRPr="00CB02C1">
        <w:t>victims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sexual</w:t>
      </w:r>
      <w:r w:rsidR="002A2330">
        <w:t xml:space="preserve"> </w:t>
      </w:r>
      <w:r w:rsidRPr="00CB02C1">
        <w:t>exploitation,</w:t>
      </w:r>
      <w:r w:rsidR="002A2330">
        <w:t xml:space="preserve"> </w:t>
      </w:r>
      <w:r w:rsidRPr="00CB02C1">
        <w:t>particularly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avoid</w:t>
      </w:r>
      <w:r w:rsidR="002A2330">
        <w:t xml:space="preserve"> </w:t>
      </w:r>
      <w:r w:rsidRPr="00CB02C1">
        <w:t>their</w:t>
      </w:r>
      <w:r w:rsidR="002A2330">
        <w:t xml:space="preserve"> </w:t>
      </w:r>
      <w:r w:rsidRPr="00CB02C1">
        <w:t>having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testify</w:t>
      </w:r>
      <w:r w:rsidR="002A2330">
        <w:t xml:space="preserve"> </w:t>
      </w:r>
      <w:r w:rsidRPr="00CB02C1">
        <w:t>repeatedly.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37.</w:t>
      </w:r>
      <w:r w:rsidRPr="00CB02C1">
        <w:tab/>
      </w:r>
      <w:r w:rsidRPr="004B2397">
        <w:rPr>
          <w:b/>
        </w:rPr>
        <w:t>Mr.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Nogueira</w:t>
      </w:r>
      <w:proofErr w:type="spellEnd"/>
      <w:r w:rsidR="002A2330">
        <w:rPr>
          <w:b/>
        </w:rPr>
        <w:t xml:space="preserve"> </w:t>
      </w:r>
      <w:proofErr w:type="spellStart"/>
      <w:r w:rsidRPr="004B2397">
        <w:rPr>
          <w:b/>
        </w:rPr>
        <w:t>Neto</w:t>
      </w:r>
      <w:proofErr w:type="spellEnd"/>
      <w:r w:rsidR="002A2330">
        <w:t xml:space="preserve"> </w:t>
      </w:r>
      <w:r w:rsidRPr="00CB02C1">
        <w:t>(Country</w:t>
      </w:r>
      <w:r w:rsidR="002A2330">
        <w:t xml:space="preserve"> </w:t>
      </w:r>
      <w:r w:rsidRPr="00CB02C1">
        <w:t>Rapporteur)</w:t>
      </w:r>
      <w:r w:rsidR="002A2330">
        <w:t xml:space="preserve"> </w:t>
      </w:r>
      <w:r w:rsidRPr="00CB02C1">
        <w:t>asked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awareness</w:t>
      </w:r>
      <w:r w:rsidR="002A2330">
        <w:t xml:space="preserve"> </w:t>
      </w:r>
      <w:r w:rsidRPr="00CB02C1">
        <w:t>campaigns</w:t>
      </w:r>
      <w:r w:rsidR="002A2330">
        <w:t xml:space="preserve"> </w:t>
      </w:r>
      <w:r w:rsidRPr="00CB02C1">
        <w:t>regarding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offences</w:t>
      </w:r>
      <w:r w:rsidR="002A2330">
        <w:t xml:space="preserve"> </w:t>
      </w:r>
      <w:r w:rsidRPr="00CB02C1">
        <w:t>addressed</w:t>
      </w:r>
      <w:r w:rsidR="002A2330">
        <w:t xml:space="preserve"> </w:t>
      </w:r>
      <w:r w:rsidRPr="00CB02C1">
        <w:t>by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Optional</w:t>
      </w:r>
      <w:r w:rsidR="002A2330">
        <w:t xml:space="preserve"> </w:t>
      </w:r>
      <w:r w:rsidRPr="00CB02C1">
        <w:t>Protocol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been</w:t>
      </w:r>
      <w:r w:rsidR="002A2330">
        <w:t xml:space="preserve"> </w:t>
      </w:r>
      <w:r w:rsidRPr="00CB02C1">
        <w:t>carried</w:t>
      </w:r>
      <w:r w:rsidR="002A2330">
        <w:t xml:space="preserve"> </w:t>
      </w:r>
      <w:r w:rsidRPr="00CB02C1">
        <w:t>out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border</w:t>
      </w:r>
      <w:r w:rsidR="002A2330">
        <w:t xml:space="preserve"> </w:t>
      </w:r>
      <w:r w:rsidRPr="00CB02C1">
        <w:t>areas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measures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been</w:t>
      </w:r>
      <w:r w:rsidR="002A2330">
        <w:t xml:space="preserve"> </w:t>
      </w:r>
      <w:r w:rsidRPr="00CB02C1">
        <w:t>taken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train</w:t>
      </w:r>
      <w:r w:rsidR="002A2330">
        <w:t xml:space="preserve"> </w:t>
      </w:r>
      <w:r w:rsidRPr="00CB02C1">
        <w:t>social</w:t>
      </w:r>
      <w:r w:rsidR="002A2330">
        <w:t xml:space="preserve"> </w:t>
      </w:r>
      <w:r w:rsidRPr="00CB02C1">
        <w:t>workers</w:t>
      </w:r>
      <w:r w:rsidR="002A2330">
        <w:t xml:space="preserve"> </w:t>
      </w:r>
      <w:r w:rsidRPr="00CB02C1">
        <w:t>who</w:t>
      </w:r>
      <w:r w:rsidR="002A2330">
        <w:t xml:space="preserve"> </w:t>
      </w:r>
      <w:r w:rsidRPr="00CB02C1">
        <w:t>worked</w:t>
      </w:r>
      <w:r w:rsidR="002A2330">
        <w:t xml:space="preserve"> </w:t>
      </w:r>
      <w:r w:rsidRPr="00CB02C1">
        <w:t>with</w:t>
      </w:r>
      <w:r w:rsidR="002A2330">
        <w:t xml:space="preserve"> </w:t>
      </w:r>
      <w:r w:rsidRPr="00CB02C1">
        <w:t>street</w:t>
      </w:r>
      <w:r w:rsidR="002A2330">
        <w:t xml:space="preserve"> </w:t>
      </w:r>
      <w:r w:rsidRPr="00CB02C1">
        <w:t>children.</w:t>
      </w:r>
    </w:p>
    <w:p w:rsidR="00CB02C1" w:rsidRPr="00CB02C1" w:rsidRDefault="00CB02C1" w:rsidP="00BB4F5F">
      <w:pPr>
        <w:pStyle w:val="SingleTxtG"/>
      </w:pPr>
      <w:r w:rsidRPr="00CB02C1">
        <w:t>38.</w:t>
      </w:r>
      <w:r w:rsidRPr="00CB02C1">
        <w:tab/>
      </w:r>
      <w:r w:rsidRPr="004B2397">
        <w:rPr>
          <w:b/>
        </w:rPr>
        <w:t>Mr.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Kotrane</w:t>
      </w:r>
      <w:proofErr w:type="spellEnd"/>
      <w:r w:rsidR="002A2330">
        <w:t xml:space="preserve"> </w:t>
      </w:r>
      <w:r w:rsidRPr="00CB02C1">
        <w:t>said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it</w:t>
      </w:r>
      <w:r w:rsidR="002A2330">
        <w:t xml:space="preserve"> </w:t>
      </w:r>
      <w:r w:rsidRPr="00CB02C1">
        <w:t>was</w:t>
      </w:r>
      <w:r w:rsidR="002A2330">
        <w:t xml:space="preserve"> </w:t>
      </w:r>
      <w:r w:rsidRPr="00CB02C1">
        <w:t>regrettable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domestic</w:t>
      </w:r>
      <w:r w:rsidR="002A2330">
        <w:t xml:space="preserve"> </w:t>
      </w:r>
      <w:r w:rsidRPr="00CB02C1">
        <w:t>legislation</w:t>
      </w:r>
      <w:r w:rsidR="002A2330">
        <w:t xml:space="preserve"> </w:t>
      </w:r>
      <w:r w:rsidRPr="00CB02C1">
        <w:t>d</w:t>
      </w:r>
      <w:r w:rsidR="005D1029">
        <w:t>id</w:t>
      </w:r>
      <w:r w:rsidR="002A2330">
        <w:t xml:space="preserve"> </w:t>
      </w:r>
      <w:r w:rsidR="005D1029">
        <w:t>not</w:t>
      </w:r>
      <w:r w:rsidR="002A2330">
        <w:t xml:space="preserve"> </w:t>
      </w:r>
      <w:r w:rsidR="005D1029">
        <w:t>contain</w:t>
      </w:r>
      <w:r w:rsidR="002A2330">
        <w:t xml:space="preserve"> </w:t>
      </w:r>
      <w:r w:rsidR="005D1029">
        <w:t>the</w:t>
      </w:r>
      <w:r w:rsidR="002A2330">
        <w:t xml:space="preserve"> </w:t>
      </w:r>
      <w:r w:rsidR="005D1029">
        <w:t>definitions</w:t>
      </w:r>
      <w:r w:rsidR="002A2330">
        <w:t xml:space="preserve"> </w:t>
      </w:r>
      <w:r w:rsidR="005D1029">
        <w:t>used</w:t>
      </w:r>
      <w:r w:rsidR="002A2330">
        <w:t xml:space="preserve"> </w:t>
      </w:r>
      <w:r w:rsidR="005D1029">
        <w:t>in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Optional</w:t>
      </w:r>
      <w:r w:rsidR="002A2330">
        <w:t xml:space="preserve"> </w:t>
      </w:r>
      <w:r w:rsidRPr="00CB02C1">
        <w:t>Protocol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did</w:t>
      </w:r>
      <w:r w:rsidR="002A2330">
        <w:t xml:space="preserve"> </w:t>
      </w:r>
      <w:r w:rsidRPr="00CB02C1">
        <w:t>not</w:t>
      </w:r>
      <w:r w:rsidR="002A2330">
        <w:t xml:space="preserve"> </w:t>
      </w:r>
      <w:r w:rsidRPr="00CB02C1">
        <w:t>criminalize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acts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it</w:t>
      </w:r>
      <w:r w:rsidR="002A2330">
        <w:t xml:space="preserve"> </w:t>
      </w:r>
      <w:r w:rsidRPr="00CB02C1">
        <w:t>addressed.</w:t>
      </w:r>
      <w:r w:rsidR="002A2330">
        <w:t xml:space="preserve"> </w:t>
      </w:r>
      <w:r w:rsidRPr="00CB02C1">
        <w:t>Furthermore,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State</w:t>
      </w:r>
      <w:r w:rsidR="002A2330">
        <w:t xml:space="preserve"> </w:t>
      </w:r>
      <w:r w:rsidRPr="00CB02C1">
        <w:t>party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taken</w:t>
      </w:r>
      <w:r w:rsidR="002A2330">
        <w:t xml:space="preserve"> </w:t>
      </w:r>
      <w:r w:rsidRPr="00CB02C1">
        <w:t>practically</w:t>
      </w:r>
      <w:r w:rsidR="002A2330">
        <w:t xml:space="preserve"> </w:t>
      </w:r>
      <w:r w:rsidRPr="00CB02C1">
        <w:t>no</w:t>
      </w:r>
      <w:r w:rsidR="002A2330">
        <w:t xml:space="preserve"> </w:t>
      </w:r>
      <w:r w:rsidRPr="00CB02C1">
        <w:t>measures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align</w:t>
      </w:r>
      <w:r w:rsidR="002A2330">
        <w:t xml:space="preserve"> </w:t>
      </w:r>
      <w:r w:rsidRPr="00CB02C1">
        <w:t>its</w:t>
      </w:r>
      <w:r w:rsidR="002A2330">
        <w:t xml:space="preserve"> </w:t>
      </w:r>
      <w:r w:rsidRPr="00CB02C1">
        <w:t>legislation</w:t>
      </w:r>
      <w:r w:rsidR="002A2330">
        <w:t xml:space="preserve"> </w:t>
      </w:r>
      <w:r w:rsidRPr="00CB02C1">
        <w:t>with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instrument.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delegation</w:t>
      </w:r>
      <w:r w:rsidR="002A2330">
        <w:t xml:space="preserve"> </w:t>
      </w:r>
      <w:r w:rsidRPr="00CB02C1">
        <w:t>could</w:t>
      </w:r>
      <w:r w:rsidR="002A2330">
        <w:t xml:space="preserve"> </w:t>
      </w:r>
      <w:r w:rsidRPr="00CB02C1">
        <w:t>perhaps</w:t>
      </w:r>
      <w:r w:rsidR="002A2330">
        <w:t xml:space="preserve"> </w:t>
      </w:r>
      <w:r w:rsidRPr="00CB02C1">
        <w:t>indicate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possession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</w:t>
      </w:r>
      <w:r w:rsidR="002A2330">
        <w:t xml:space="preserve"> </w:t>
      </w:r>
      <w:r w:rsidRPr="00CB02C1">
        <w:t>pornography</w:t>
      </w:r>
      <w:r w:rsidR="005D1029">
        <w:t>,</w:t>
      </w:r>
      <w:r w:rsidR="002A2330">
        <w:t xml:space="preserve"> </w:t>
      </w:r>
      <w:r w:rsidR="005D1029">
        <w:t>or</w:t>
      </w:r>
      <w:r w:rsidR="002A2330">
        <w:t xml:space="preserve"> </w:t>
      </w:r>
      <w:r w:rsidRPr="00CB02C1">
        <w:t>intermediation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adoptions</w:t>
      </w:r>
      <w:r w:rsidR="002A2330">
        <w:t xml:space="preserve"> </w:t>
      </w:r>
      <w:r w:rsidRPr="00CB02C1">
        <w:t>constituted</w:t>
      </w:r>
      <w:r w:rsidR="002A2330">
        <w:t xml:space="preserve"> </w:t>
      </w:r>
      <w:r w:rsidRPr="00CB02C1">
        <w:t>offences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explain</w:t>
      </w:r>
      <w:r w:rsidR="002A2330">
        <w:t xml:space="preserve"> </w:t>
      </w:r>
      <w:r w:rsidRPr="00CB02C1">
        <w:t>why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law</w:t>
      </w:r>
      <w:r w:rsidR="002A2330">
        <w:t xml:space="preserve"> </w:t>
      </w:r>
      <w:r w:rsidRPr="00CB02C1">
        <w:t>did</w:t>
      </w:r>
      <w:r w:rsidR="002A2330">
        <w:t xml:space="preserve"> </w:t>
      </w:r>
      <w:r w:rsidRPr="00CB02C1">
        <w:t>not</w:t>
      </w:r>
      <w:r w:rsidR="002A2330">
        <w:t xml:space="preserve"> </w:t>
      </w:r>
      <w:r w:rsidRPr="00CB02C1">
        <w:t>seem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contain</w:t>
      </w:r>
      <w:r w:rsidR="002A2330">
        <w:t xml:space="preserve"> </w:t>
      </w:r>
      <w:r w:rsidRPr="00CB02C1">
        <w:t>any</w:t>
      </w:r>
      <w:r w:rsidR="002A2330">
        <w:t xml:space="preserve"> </w:t>
      </w:r>
      <w:r w:rsidRPr="00CB02C1">
        <w:t>provision</w:t>
      </w:r>
      <w:r w:rsidR="002A2330">
        <w:t xml:space="preserve"> </w:t>
      </w:r>
      <w:r w:rsidR="005D1029" w:rsidRPr="00CB02C1">
        <w:t>specifically</w:t>
      </w:r>
      <w:r w:rsidR="002A2330">
        <w:t xml:space="preserve"> </w:t>
      </w:r>
      <w:r w:rsidRPr="00CB02C1">
        <w:t>aimed</w:t>
      </w:r>
      <w:r w:rsidR="002A2330">
        <w:t xml:space="preserve"> </w:t>
      </w:r>
      <w:r w:rsidRPr="00CB02C1">
        <w:t>at</w:t>
      </w:r>
      <w:r w:rsidR="002A2330">
        <w:t xml:space="preserve"> </w:t>
      </w:r>
      <w:r w:rsidRPr="00CB02C1">
        <w:t>protecting</w:t>
      </w:r>
      <w:r w:rsidR="002A2330">
        <w:t xml:space="preserve"> </w:t>
      </w:r>
      <w:r w:rsidRPr="00CB02C1">
        <w:t>minors</w:t>
      </w:r>
      <w:r w:rsidR="002A2330">
        <w:t xml:space="preserve"> </w:t>
      </w:r>
      <w:r w:rsidRPr="00CB02C1">
        <w:t>against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offences</w:t>
      </w:r>
      <w:r w:rsidR="002A2330">
        <w:t xml:space="preserve"> </w:t>
      </w:r>
      <w:r w:rsidRPr="00CB02C1">
        <w:t>addressed</w:t>
      </w:r>
      <w:r w:rsidR="002A2330">
        <w:t xml:space="preserve"> </w:t>
      </w:r>
      <w:r w:rsidRPr="00CB02C1">
        <w:t>by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Optional</w:t>
      </w:r>
      <w:r w:rsidR="002A2330">
        <w:t xml:space="preserve"> </w:t>
      </w:r>
      <w:r w:rsidRPr="00CB02C1">
        <w:t>Protocol.</w:t>
      </w:r>
      <w:r w:rsidR="002A2330">
        <w:t xml:space="preserve"> </w:t>
      </w:r>
      <w:r w:rsidRPr="00CB02C1">
        <w:t>Additionally,</w:t>
      </w:r>
      <w:r w:rsidR="002A2330">
        <w:t xml:space="preserve"> </w:t>
      </w:r>
      <w:r w:rsidRPr="00CB02C1">
        <w:t>he</w:t>
      </w:r>
      <w:r w:rsidR="002A2330">
        <w:t xml:space="preserve"> </w:t>
      </w:r>
      <w:r w:rsidRPr="00CB02C1">
        <w:t>asked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State</w:t>
      </w:r>
      <w:r w:rsidR="002A2330">
        <w:t xml:space="preserve"> </w:t>
      </w:r>
      <w:r w:rsidRPr="00CB02C1">
        <w:t>party</w:t>
      </w:r>
      <w:r w:rsidR="002A2330">
        <w:t xml:space="preserve"> </w:t>
      </w:r>
      <w:r w:rsidRPr="00CB02C1">
        <w:t>recognized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liability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legal</w:t>
      </w:r>
      <w:r w:rsidR="002A2330">
        <w:t xml:space="preserve"> </w:t>
      </w:r>
      <w:r w:rsidRPr="00CB02C1">
        <w:t>persons,</w:t>
      </w:r>
      <w:r w:rsidR="002A2330">
        <w:t xml:space="preserve"> </w:t>
      </w:r>
      <w:r w:rsidRPr="00CB02C1">
        <w:t>if</w:t>
      </w:r>
      <w:r w:rsidR="002A2330">
        <w:t xml:space="preserve"> </w:t>
      </w:r>
      <w:r w:rsidRPr="00CB02C1">
        <w:t>it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widened</w:t>
      </w:r>
      <w:r w:rsidR="002A2330">
        <w:t xml:space="preserve"> </w:t>
      </w:r>
      <w:r w:rsidRPr="00CB02C1">
        <w:t>its</w:t>
      </w:r>
      <w:r w:rsidR="002A2330">
        <w:t xml:space="preserve"> </w:t>
      </w:r>
      <w:r w:rsidRPr="00CB02C1">
        <w:t>jurisdiction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prosecute</w:t>
      </w:r>
      <w:r w:rsidR="002A2330">
        <w:t xml:space="preserve"> </w:t>
      </w:r>
      <w:r w:rsidRPr="00CB02C1">
        <w:t>offences</w:t>
      </w:r>
      <w:r w:rsidR="002A2330">
        <w:t xml:space="preserve"> </w:t>
      </w:r>
      <w:r w:rsidRPr="00CB02C1">
        <w:t>addressed</w:t>
      </w:r>
      <w:r w:rsidR="002A2330">
        <w:t xml:space="preserve"> </w:t>
      </w:r>
      <w:r w:rsidRPr="00CB02C1">
        <w:t>by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Optional</w:t>
      </w:r>
      <w:r w:rsidR="002A2330">
        <w:t xml:space="preserve"> </w:t>
      </w:r>
      <w:r w:rsidRPr="00CB02C1">
        <w:t>Protocol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been</w:t>
      </w:r>
      <w:r w:rsidR="002A2330">
        <w:t xml:space="preserve"> </w:t>
      </w:r>
      <w:r w:rsidRPr="00CB02C1">
        <w:t>committed</w:t>
      </w:r>
      <w:r w:rsidR="002A2330">
        <w:t xml:space="preserve"> </w:t>
      </w:r>
      <w:r w:rsidRPr="00CB02C1">
        <w:t>abroad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it</w:t>
      </w:r>
      <w:r w:rsidR="002A2330">
        <w:t xml:space="preserve"> </w:t>
      </w:r>
      <w:r w:rsidRPr="00CB02C1">
        <w:t>envisaged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possibility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extraditing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perpetrators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such</w:t>
      </w:r>
      <w:r w:rsidR="002A2330">
        <w:t xml:space="preserve"> </w:t>
      </w:r>
      <w:r w:rsidRPr="00CB02C1">
        <w:t>offences.</w:t>
      </w:r>
      <w:r w:rsidR="002A2330">
        <w:t xml:space="preserve"> </w:t>
      </w:r>
      <w:r w:rsidRPr="00CB02C1">
        <w:t>Lastly,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delegation</w:t>
      </w:r>
      <w:r w:rsidR="002A2330">
        <w:t xml:space="preserve"> </w:t>
      </w:r>
      <w:r w:rsidRPr="00CB02C1">
        <w:t>could</w:t>
      </w:r>
      <w:r w:rsidR="002A2330">
        <w:t xml:space="preserve"> </w:t>
      </w:r>
      <w:r w:rsidRPr="00CB02C1">
        <w:t>perhaps</w:t>
      </w:r>
      <w:r w:rsidR="002A2330">
        <w:t xml:space="preserve"> </w:t>
      </w:r>
      <w:r w:rsidRPr="00CB02C1">
        <w:t>indicate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="005D1029">
        <w:t>it</w:t>
      </w:r>
      <w:r w:rsidR="002A2330">
        <w:t xml:space="preserve"> </w:t>
      </w:r>
      <w:r w:rsidR="005D1029">
        <w:t>was</w:t>
      </w:r>
      <w:r w:rsidR="002A2330">
        <w:t xml:space="preserve"> </w:t>
      </w:r>
      <w:r w:rsidR="005D1029">
        <w:t>planned</w:t>
      </w:r>
      <w:r w:rsidR="002A2330">
        <w:t xml:space="preserve"> </w:t>
      </w:r>
      <w:r w:rsidR="005D1029">
        <w:t>to</w:t>
      </w:r>
      <w:r w:rsidR="002A2330">
        <w:t xml:space="preserve"> </w:t>
      </w:r>
      <w:r w:rsidRPr="00CB02C1">
        <w:t>criminaliz</w:t>
      </w:r>
      <w:r w:rsidR="005D1029">
        <w:t>e</w:t>
      </w:r>
      <w:r w:rsidR="002A2330">
        <w:t xml:space="preserve"> </w:t>
      </w:r>
      <w:r w:rsidR="005D1029">
        <w:t>and</w:t>
      </w:r>
      <w:r w:rsidR="002A2330">
        <w:t xml:space="preserve"> </w:t>
      </w:r>
      <w:r w:rsidR="005D1029">
        <w:t>punish</w:t>
      </w:r>
      <w:r w:rsidR="002A2330">
        <w:t xml:space="preserve"> </w:t>
      </w:r>
      <w:proofErr w:type="spellStart"/>
      <w:r w:rsidRPr="005D1029">
        <w:rPr>
          <w:i/>
        </w:rPr>
        <w:t>criadazgo</w:t>
      </w:r>
      <w:proofErr w:type="spellEnd"/>
      <w:r w:rsidR="002A2330">
        <w:t xml:space="preserve"> </w:t>
      </w:r>
      <w:r w:rsidR="005D1029">
        <w:t>as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sale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a</w:t>
      </w:r>
      <w:r w:rsidR="002A2330">
        <w:t xml:space="preserve"> </w:t>
      </w:r>
      <w:r w:rsidRPr="00CB02C1">
        <w:t>child.</w:t>
      </w:r>
    </w:p>
    <w:p w:rsidR="00CB02C1" w:rsidRPr="00CB02C1" w:rsidRDefault="00CB02C1" w:rsidP="00BB4F5F">
      <w:pPr>
        <w:pStyle w:val="SingleTxtG"/>
      </w:pPr>
      <w:r w:rsidRPr="00CB02C1">
        <w:t>39.</w:t>
      </w:r>
      <w:r w:rsidRPr="00CB02C1">
        <w:tab/>
      </w:r>
      <w:r w:rsidRPr="004B2397">
        <w:rPr>
          <w:b/>
        </w:rPr>
        <w:t>Ms.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Muhamad</w:t>
      </w:r>
      <w:proofErr w:type="spellEnd"/>
      <w:r w:rsidR="002A2330">
        <w:rPr>
          <w:b/>
        </w:rPr>
        <w:t xml:space="preserve"> </w:t>
      </w:r>
      <w:proofErr w:type="spellStart"/>
      <w:r w:rsidRPr="004B2397">
        <w:rPr>
          <w:b/>
        </w:rPr>
        <w:t>Shariff</w:t>
      </w:r>
      <w:proofErr w:type="spellEnd"/>
      <w:r w:rsidR="002A2330">
        <w:t xml:space="preserve"> </w:t>
      </w:r>
      <w:r w:rsidRPr="00CB02C1">
        <w:t>said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she</w:t>
      </w:r>
      <w:r w:rsidR="002A2330">
        <w:t xml:space="preserve"> </w:t>
      </w:r>
      <w:r w:rsidRPr="00CB02C1">
        <w:t>understood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draft</w:t>
      </w:r>
      <w:r w:rsidR="002A2330">
        <w:t xml:space="preserve"> </w:t>
      </w:r>
      <w:r w:rsidRPr="00CB02C1">
        <w:t>amendment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Act</w:t>
      </w:r>
      <w:r w:rsidR="002A2330">
        <w:t xml:space="preserve"> </w:t>
      </w:r>
      <w:r w:rsidRPr="00CB02C1">
        <w:t>No.</w:t>
      </w:r>
      <w:r w:rsidR="002A2330">
        <w:t xml:space="preserve"> </w:t>
      </w:r>
      <w:r w:rsidRPr="00CB02C1">
        <w:t>2861/06</w:t>
      </w:r>
      <w:r w:rsidR="002A2330">
        <w:t xml:space="preserve"> </w:t>
      </w:r>
      <w:r w:rsidRPr="00CB02C1">
        <w:t>criminalizing</w:t>
      </w:r>
      <w:r w:rsidR="002A2330">
        <w:t xml:space="preserve"> </w:t>
      </w:r>
      <w:r w:rsidRPr="00CB02C1">
        <w:t>child</w:t>
      </w:r>
      <w:r w:rsidR="002A2330">
        <w:t xml:space="preserve"> </w:t>
      </w:r>
      <w:r w:rsidRPr="00CB02C1">
        <w:t>pornography</w:t>
      </w:r>
      <w:r w:rsidR="002A2330">
        <w:t xml:space="preserve"> </w:t>
      </w:r>
      <w:r w:rsidRPr="00CB02C1">
        <w:t>seemed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relax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sanctions</w:t>
      </w:r>
      <w:r w:rsidR="002A2330">
        <w:t xml:space="preserve"> </w:t>
      </w:r>
      <w:r w:rsidRPr="00CB02C1">
        <w:t>against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perpetrators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such</w:t>
      </w:r>
      <w:r w:rsidR="002A2330">
        <w:t xml:space="preserve"> </w:t>
      </w:r>
      <w:r w:rsidRPr="00CB02C1">
        <w:t>infractions.</w:t>
      </w:r>
      <w:r w:rsidR="002A2330">
        <w:t xml:space="preserve"> </w:t>
      </w:r>
      <w:r w:rsidRPr="00CB02C1">
        <w:t>She</w:t>
      </w:r>
      <w:r w:rsidR="002A2330">
        <w:t xml:space="preserve"> </w:t>
      </w:r>
      <w:r w:rsidRPr="00CB02C1">
        <w:t>asked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delegation</w:t>
      </w:r>
      <w:r w:rsidR="002A2330">
        <w:t xml:space="preserve"> </w:t>
      </w:r>
      <w:r w:rsidRPr="00CB02C1">
        <w:t>for</w:t>
      </w:r>
      <w:r w:rsidR="002A2330">
        <w:t xml:space="preserve"> </w:t>
      </w:r>
      <w:r w:rsidRPr="00CB02C1">
        <w:t>clarification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matter.</w:t>
      </w:r>
    </w:p>
    <w:p w:rsidR="00CB02C1" w:rsidRPr="00CB02C1" w:rsidRDefault="00CB02C1" w:rsidP="00BB4F5F">
      <w:pPr>
        <w:pStyle w:val="SingleTxtG"/>
      </w:pPr>
      <w:r w:rsidRPr="00CB02C1">
        <w:t>40.</w:t>
      </w:r>
      <w:r w:rsidRPr="00CB02C1">
        <w:tab/>
      </w:r>
      <w:r w:rsidRPr="004B2397">
        <w:rPr>
          <w:b/>
        </w:rPr>
        <w:t>Ms.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Khazova</w:t>
      </w:r>
      <w:proofErr w:type="spellEnd"/>
      <w:r w:rsidRPr="00CB02C1">
        <w:t>,</w:t>
      </w:r>
      <w:r w:rsidR="002A2330">
        <w:t xml:space="preserve"> </w:t>
      </w:r>
      <w:r w:rsidRPr="00CB02C1">
        <w:t>noting</w:t>
      </w:r>
      <w:r w:rsidR="002A2330">
        <w:t xml:space="preserve"> </w:t>
      </w:r>
      <w:r w:rsidRPr="00CB02C1">
        <w:t>with</w:t>
      </w:r>
      <w:r w:rsidR="002A2330">
        <w:t xml:space="preserve"> </w:t>
      </w:r>
      <w:r w:rsidRPr="00CB02C1">
        <w:t>satisfaction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State</w:t>
      </w:r>
      <w:r w:rsidR="002A2330">
        <w:t xml:space="preserve"> </w:t>
      </w:r>
      <w:r w:rsidRPr="00CB02C1">
        <w:t>party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ratified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Hague</w:t>
      </w:r>
      <w:r w:rsidR="002A2330">
        <w:t xml:space="preserve"> </w:t>
      </w:r>
      <w:r w:rsidRPr="00CB02C1">
        <w:t>Convention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Protection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Cooperation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respect</w:t>
      </w:r>
      <w:r w:rsidR="002A2330">
        <w:t xml:space="preserve"> </w:t>
      </w:r>
      <w:r w:rsidRPr="00CB02C1">
        <w:t>of</w:t>
      </w:r>
      <w:r w:rsidR="002A2330">
        <w:t xml:space="preserve"> </w:t>
      </w:r>
      <w:proofErr w:type="spellStart"/>
      <w:r w:rsidRPr="00CB02C1">
        <w:t>Intercountry</w:t>
      </w:r>
      <w:proofErr w:type="spellEnd"/>
      <w:r w:rsidR="002A2330">
        <w:t xml:space="preserve"> </w:t>
      </w:r>
      <w:r w:rsidRPr="00CB02C1">
        <w:t>Adoption,</w:t>
      </w:r>
      <w:r w:rsidR="002A2330">
        <w:t xml:space="preserve"> </w:t>
      </w:r>
      <w:r w:rsidRPr="00CB02C1">
        <w:t>asked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State</w:t>
      </w:r>
      <w:r w:rsidR="002A2330">
        <w:t xml:space="preserve"> </w:t>
      </w:r>
      <w:r w:rsidRPr="00CB02C1">
        <w:t>party</w:t>
      </w:r>
      <w:r w:rsidR="002A2330">
        <w:t xml:space="preserve"> </w:t>
      </w:r>
      <w:r w:rsidRPr="00CB02C1">
        <w:t>intended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ensure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follow-up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monitoring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placement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adoptive</w:t>
      </w:r>
      <w:r w:rsidR="002A2330">
        <w:t xml:space="preserve"> </w:t>
      </w:r>
      <w:r w:rsidRPr="00CB02C1">
        <w:t>families.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41.</w:t>
      </w:r>
      <w:r w:rsidRPr="00CB02C1">
        <w:tab/>
      </w:r>
      <w:r w:rsidRPr="004B2397">
        <w:rPr>
          <w:b/>
        </w:rPr>
        <w:t>Mr.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Mezmur</w:t>
      </w:r>
      <w:proofErr w:type="spellEnd"/>
      <w:r w:rsidR="002A2330">
        <w:t xml:space="preserve"> </w:t>
      </w:r>
      <w:r w:rsidRPr="00CB02C1">
        <w:t>asked</w:t>
      </w:r>
      <w:r w:rsidR="002A2330">
        <w:t xml:space="preserve"> </w:t>
      </w:r>
      <w:r w:rsidRPr="00CB02C1">
        <w:t>whether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authorities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recorded</w:t>
      </w:r>
      <w:r w:rsidR="002A2330">
        <w:t xml:space="preserve"> </w:t>
      </w:r>
      <w:r w:rsidRPr="00CB02C1">
        <w:t>cases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sale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children</w:t>
      </w:r>
      <w:r w:rsidR="002A2330">
        <w:t xml:space="preserve"> </w:t>
      </w:r>
      <w:r w:rsidRPr="00CB02C1">
        <w:t>or</w:t>
      </w:r>
      <w:r w:rsidR="002A2330">
        <w:t xml:space="preserve"> </w:t>
      </w:r>
      <w:r w:rsidRPr="00CB02C1">
        <w:t>their</w:t>
      </w:r>
      <w:r w:rsidR="002A2330">
        <w:t xml:space="preserve"> </w:t>
      </w:r>
      <w:r w:rsidRPr="00CB02C1">
        <w:t>sexual</w:t>
      </w:r>
      <w:r w:rsidR="002A2330">
        <w:t xml:space="preserve"> </w:t>
      </w:r>
      <w:r w:rsidRPr="00CB02C1">
        <w:t>exploitation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context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early</w:t>
      </w:r>
      <w:r w:rsidR="002A2330">
        <w:t xml:space="preserve"> </w:t>
      </w:r>
      <w:r w:rsidRPr="00CB02C1">
        <w:t>marriages,</w:t>
      </w:r>
      <w:r w:rsidR="002A2330">
        <w:t xml:space="preserve"> </w:t>
      </w:r>
      <w:r w:rsidRPr="00CB02C1">
        <w:t>which</w:t>
      </w:r>
      <w:r w:rsidR="002A2330">
        <w:t xml:space="preserve"> </w:t>
      </w:r>
      <w:r w:rsidRPr="00CB02C1">
        <w:t>still</w:t>
      </w:r>
      <w:r w:rsidR="002A2330">
        <w:t xml:space="preserve"> </w:t>
      </w:r>
      <w:r w:rsidRPr="00CB02C1">
        <w:t>affected</w:t>
      </w:r>
      <w:r w:rsidR="002A2330">
        <w:t xml:space="preserve"> </w:t>
      </w:r>
      <w:r w:rsidRPr="00CB02C1">
        <w:t>18</w:t>
      </w:r>
      <w:r w:rsidR="002A2330">
        <w:t xml:space="preserve"> </w:t>
      </w:r>
      <w:r w:rsidRPr="00CB02C1">
        <w:t>per</w:t>
      </w:r>
      <w:r w:rsidR="002A2330">
        <w:t xml:space="preserve"> </w:t>
      </w:r>
      <w:r w:rsidRPr="00CB02C1">
        <w:t>cent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children.</w:t>
      </w:r>
      <w:r w:rsidR="002A2330">
        <w:t xml:space="preserve"> </w:t>
      </w:r>
      <w:r w:rsidRPr="00CB02C1">
        <w:t>He</w:t>
      </w:r>
      <w:r w:rsidR="002A2330">
        <w:t xml:space="preserve"> </w:t>
      </w:r>
      <w:r w:rsidRPr="00CB02C1">
        <w:t>said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sentences</w:t>
      </w:r>
      <w:r w:rsidR="002A2330">
        <w:t xml:space="preserve"> </w:t>
      </w:r>
      <w:r w:rsidRPr="00CB02C1">
        <w:t>provided</w:t>
      </w:r>
      <w:r w:rsidR="002A2330">
        <w:t xml:space="preserve"> </w:t>
      </w:r>
      <w:r w:rsidRPr="00CB02C1">
        <w:t>for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Criminal</w:t>
      </w:r>
      <w:r w:rsidR="002A2330">
        <w:t xml:space="preserve"> </w:t>
      </w:r>
      <w:r w:rsidRPr="00CB02C1">
        <w:t>Code</w:t>
      </w:r>
      <w:r w:rsidR="002A2330">
        <w:t xml:space="preserve"> </w:t>
      </w:r>
      <w:r w:rsidRPr="00CB02C1">
        <w:t>in</w:t>
      </w:r>
      <w:r w:rsidR="002A2330">
        <w:t xml:space="preserve"> </w:t>
      </w:r>
      <w:r w:rsidRPr="00CB02C1">
        <w:t>cases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possession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child</w:t>
      </w:r>
      <w:r w:rsidR="002A2330">
        <w:t xml:space="preserve"> </w:t>
      </w:r>
      <w:r w:rsidRPr="00CB02C1">
        <w:t>pornography</w:t>
      </w:r>
      <w:r w:rsidR="002A2330">
        <w:t xml:space="preserve"> </w:t>
      </w:r>
      <w:r w:rsidRPr="00CB02C1">
        <w:t>seemed</w:t>
      </w:r>
      <w:r w:rsidR="002A2330">
        <w:t xml:space="preserve"> </w:t>
      </w:r>
      <w:r w:rsidRPr="00CB02C1">
        <w:t>insufficient</w:t>
      </w:r>
      <w:r w:rsidR="002A2330">
        <w:t xml:space="preserve"> </w:t>
      </w:r>
      <w:r w:rsidRPr="00CB02C1">
        <w:t>given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offence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he</w:t>
      </w:r>
      <w:r w:rsidR="002A2330">
        <w:t xml:space="preserve"> </w:t>
      </w:r>
      <w:r w:rsidRPr="00CB02C1">
        <w:t>would</w:t>
      </w:r>
      <w:r w:rsidR="002A2330">
        <w:t xml:space="preserve"> </w:t>
      </w:r>
      <w:r w:rsidRPr="00CB02C1">
        <w:t>like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hear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delegation</w:t>
      </w:r>
      <w:r w:rsidR="002A2330">
        <w:t>’</w:t>
      </w:r>
      <w:r w:rsidRPr="00CB02C1">
        <w:t>s</w:t>
      </w:r>
      <w:r w:rsidR="002A2330">
        <w:t xml:space="preserve"> </w:t>
      </w:r>
      <w:r w:rsidRPr="00CB02C1">
        <w:t>comments</w:t>
      </w:r>
      <w:r w:rsidR="002A2330">
        <w:t xml:space="preserve"> </w:t>
      </w:r>
      <w:r w:rsidRPr="00CB02C1">
        <w:t>on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subject.</w:t>
      </w:r>
      <w:r w:rsidR="002A2330">
        <w:t xml:space="preserve"> </w:t>
      </w:r>
    </w:p>
    <w:p w:rsidR="00CB02C1" w:rsidRPr="00CB02C1" w:rsidRDefault="00CB02C1" w:rsidP="00BB4F5F">
      <w:pPr>
        <w:pStyle w:val="SingleTxtG"/>
      </w:pPr>
      <w:r w:rsidRPr="00CB02C1">
        <w:t>42.</w:t>
      </w:r>
      <w:r w:rsidRPr="00CB02C1">
        <w:tab/>
      </w:r>
      <w:r w:rsidRPr="004B2397">
        <w:rPr>
          <w:b/>
        </w:rPr>
        <w:t>Ms.</w:t>
      </w:r>
      <w:r w:rsidR="002A2330">
        <w:rPr>
          <w:b/>
        </w:rPr>
        <w:t xml:space="preserve"> </w:t>
      </w:r>
      <w:r w:rsidRPr="004B2397">
        <w:rPr>
          <w:b/>
        </w:rPr>
        <w:t>de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Jesús</w:t>
      </w:r>
      <w:proofErr w:type="spellEnd"/>
      <w:r w:rsidR="002A2330">
        <w:rPr>
          <w:b/>
        </w:rPr>
        <w:t xml:space="preserve"> </w:t>
      </w:r>
      <w:r w:rsidRPr="004B2397">
        <w:rPr>
          <w:b/>
        </w:rPr>
        <w:t>Oviedo</w:t>
      </w:r>
      <w:r w:rsidR="002A2330">
        <w:rPr>
          <w:b/>
        </w:rPr>
        <w:t xml:space="preserve"> </w:t>
      </w:r>
      <w:proofErr w:type="spellStart"/>
      <w:r w:rsidRPr="004B2397">
        <w:rPr>
          <w:b/>
        </w:rPr>
        <w:t>Fierro</w:t>
      </w:r>
      <w:proofErr w:type="spellEnd"/>
      <w:r w:rsidR="002A2330">
        <w:t xml:space="preserve"> </w:t>
      </w:r>
      <w:r w:rsidRPr="00CB02C1">
        <w:t>said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she</w:t>
      </w:r>
      <w:r w:rsidR="002A2330">
        <w:t xml:space="preserve"> </w:t>
      </w:r>
      <w:r w:rsidRPr="00CB02C1">
        <w:t>would</w:t>
      </w:r>
      <w:r w:rsidR="002A2330">
        <w:t xml:space="preserve"> </w:t>
      </w:r>
      <w:r w:rsidRPr="00CB02C1">
        <w:t>like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know</w:t>
      </w:r>
      <w:r w:rsidR="002A2330">
        <w:t xml:space="preserve"> </w:t>
      </w:r>
      <w:r w:rsidRPr="00CB02C1">
        <w:t>more</w:t>
      </w:r>
      <w:r w:rsidR="002A2330">
        <w:t xml:space="preserve"> </w:t>
      </w:r>
      <w:r w:rsidRPr="00CB02C1">
        <w:t>about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budget</w:t>
      </w:r>
      <w:r w:rsidR="002A2330">
        <w:t xml:space="preserve"> </w:t>
      </w:r>
      <w:r w:rsidRPr="00CB02C1">
        <w:t>that</w:t>
      </w:r>
      <w:r w:rsidR="002A2330">
        <w:t xml:space="preserve"> </w:t>
      </w:r>
      <w:r w:rsidRPr="00CB02C1">
        <w:t>had</w:t>
      </w:r>
      <w:r w:rsidR="002A2330">
        <w:t xml:space="preserve"> </w:t>
      </w:r>
      <w:r w:rsidRPr="00CB02C1">
        <w:t>been</w:t>
      </w:r>
      <w:r w:rsidR="002A2330">
        <w:t xml:space="preserve"> </w:t>
      </w:r>
      <w:r w:rsidRPr="00CB02C1">
        <w:t>allocated</w:t>
      </w:r>
      <w:r w:rsidR="002A2330">
        <w:t xml:space="preserve"> </w:t>
      </w:r>
      <w:r w:rsidRPr="00CB02C1">
        <w:t>for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implementation</w:t>
      </w:r>
      <w:r w:rsidR="002A2330">
        <w:t xml:space="preserve"> </w:t>
      </w:r>
      <w:r w:rsidRPr="00CB02C1">
        <w:t>of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plans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programmes</w:t>
      </w:r>
      <w:r w:rsidR="002A2330">
        <w:t xml:space="preserve"> </w:t>
      </w:r>
      <w:r w:rsidRPr="00CB02C1">
        <w:t>adopted</w:t>
      </w:r>
      <w:r w:rsidR="002A2330">
        <w:t xml:space="preserve"> </w:t>
      </w:r>
      <w:r w:rsidRPr="00CB02C1">
        <w:t>by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State</w:t>
      </w:r>
      <w:r w:rsidR="002A2330">
        <w:t xml:space="preserve"> </w:t>
      </w:r>
      <w:r w:rsidRPr="00CB02C1">
        <w:t>party,</w:t>
      </w:r>
      <w:r w:rsidR="002A2330">
        <w:t xml:space="preserve"> </w:t>
      </w:r>
      <w:r w:rsidRPr="00CB02C1">
        <w:t>as</w:t>
      </w:r>
      <w:r w:rsidR="002A2330">
        <w:t xml:space="preserve"> </w:t>
      </w:r>
      <w:r w:rsidRPr="00CB02C1">
        <w:t>well</w:t>
      </w:r>
      <w:r w:rsidR="002A2330">
        <w:t xml:space="preserve"> </w:t>
      </w:r>
      <w:r w:rsidRPr="00CB02C1">
        <w:t>as</w:t>
      </w:r>
      <w:r w:rsidR="002A2330">
        <w:t xml:space="preserve"> </w:t>
      </w:r>
      <w:r w:rsidRPr="00CB02C1">
        <w:t>about</w:t>
      </w:r>
      <w:r w:rsidR="002A2330">
        <w:t xml:space="preserve"> </w:t>
      </w:r>
      <w:r w:rsidRPr="00CB02C1">
        <w:t>the</w:t>
      </w:r>
      <w:r w:rsidR="002A2330">
        <w:t xml:space="preserve"> </w:t>
      </w:r>
      <w:r w:rsidRPr="00CB02C1">
        <w:t>structures</w:t>
      </w:r>
      <w:r w:rsidR="002A2330">
        <w:t xml:space="preserve"> </w:t>
      </w:r>
      <w:r w:rsidRPr="00CB02C1">
        <w:t>and</w:t>
      </w:r>
      <w:r w:rsidR="002A2330">
        <w:t xml:space="preserve"> </w:t>
      </w:r>
      <w:r w:rsidRPr="00CB02C1">
        <w:t>mechanisms</w:t>
      </w:r>
      <w:r w:rsidR="002A2330">
        <w:t xml:space="preserve"> </w:t>
      </w:r>
      <w:r w:rsidRPr="00CB02C1">
        <w:t>to</w:t>
      </w:r>
      <w:r w:rsidR="002A2330">
        <w:t xml:space="preserve"> </w:t>
      </w:r>
      <w:r w:rsidRPr="00CB02C1">
        <w:t>assist</w:t>
      </w:r>
      <w:r w:rsidR="002A2330">
        <w:t xml:space="preserve"> </w:t>
      </w:r>
      <w:r w:rsidRPr="00CB02C1">
        <w:t>victims.</w:t>
      </w:r>
    </w:p>
    <w:p w:rsidR="0071724F" w:rsidRPr="004B2397" w:rsidRDefault="00CB02C1" w:rsidP="00BB4F5F">
      <w:pPr>
        <w:pStyle w:val="SingleTxtG"/>
        <w:rPr>
          <w:i/>
        </w:rPr>
      </w:pPr>
      <w:r w:rsidRPr="004B2397">
        <w:rPr>
          <w:i/>
        </w:rPr>
        <w:t>The</w:t>
      </w:r>
      <w:r w:rsidR="002A2330">
        <w:rPr>
          <w:i/>
        </w:rPr>
        <w:t xml:space="preserve"> </w:t>
      </w:r>
      <w:r w:rsidRPr="004B2397">
        <w:rPr>
          <w:i/>
        </w:rPr>
        <w:t>first</w:t>
      </w:r>
      <w:r w:rsidR="002A2330">
        <w:rPr>
          <w:i/>
        </w:rPr>
        <w:t xml:space="preserve"> </w:t>
      </w:r>
      <w:r w:rsidRPr="004B2397">
        <w:rPr>
          <w:i/>
        </w:rPr>
        <w:t>part</w:t>
      </w:r>
      <w:r w:rsidR="002A2330">
        <w:rPr>
          <w:i/>
        </w:rPr>
        <w:t xml:space="preserve"> </w:t>
      </w:r>
      <w:r w:rsidRPr="004B2397">
        <w:rPr>
          <w:i/>
        </w:rPr>
        <w:t>(public)</w:t>
      </w:r>
      <w:r w:rsidR="002A2330">
        <w:rPr>
          <w:i/>
        </w:rPr>
        <w:t xml:space="preserve"> </w:t>
      </w:r>
      <w:r w:rsidRPr="004B2397">
        <w:rPr>
          <w:i/>
        </w:rPr>
        <w:t>of</w:t>
      </w:r>
      <w:r w:rsidR="002A2330">
        <w:rPr>
          <w:i/>
        </w:rPr>
        <w:t xml:space="preserve"> </w:t>
      </w:r>
      <w:r w:rsidRPr="004B2397">
        <w:rPr>
          <w:i/>
        </w:rPr>
        <w:t>the</w:t>
      </w:r>
      <w:r w:rsidR="002A2330">
        <w:rPr>
          <w:i/>
        </w:rPr>
        <w:t xml:space="preserve"> </w:t>
      </w:r>
      <w:r w:rsidRPr="004B2397">
        <w:rPr>
          <w:i/>
        </w:rPr>
        <w:t>meeting</w:t>
      </w:r>
      <w:r w:rsidR="002A2330">
        <w:rPr>
          <w:i/>
        </w:rPr>
        <w:t xml:space="preserve"> </w:t>
      </w:r>
      <w:r w:rsidRPr="004B2397">
        <w:rPr>
          <w:i/>
        </w:rPr>
        <w:t>rose</w:t>
      </w:r>
      <w:r w:rsidR="002A2330">
        <w:rPr>
          <w:i/>
        </w:rPr>
        <w:t xml:space="preserve"> </w:t>
      </w:r>
      <w:r w:rsidRPr="004B2397">
        <w:rPr>
          <w:i/>
        </w:rPr>
        <w:t>at</w:t>
      </w:r>
      <w:r w:rsidR="002A2330">
        <w:rPr>
          <w:i/>
        </w:rPr>
        <w:t xml:space="preserve"> </w:t>
      </w:r>
      <w:r w:rsidRPr="004B2397">
        <w:rPr>
          <w:i/>
        </w:rPr>
        <w:t>5.40</w:t>
      </w:r>
      <w:r w:rsidR="002A2330">
        <w:rPr>
          <w:i/>
        </w:rPr>
        <w:t xml:space="preserve"> </w:t>
      </w:r>
      <w:r w:rsidRPr="004B2397">
        <w:rPr>
          <w:i/>
        </w:rPr>
        <w:t>p.m</w:t>
      </w:r>
      <w:r w:rsidR="004B2397">
        <w:rPr>
          <w:i/>
        </w:rPr>
        <w:t>.</w:t>
      </w:r>
    </w:p>
    <w:sectPr w:rsidR="0071724F" w:rsidRPr="004B2397" w:rsidSect="00CB3B7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26F" w:rsidRDefault="005D126F"/>
  </w:endnote>
  <w:endnote w:type="continuationSeparator" w:id="0">
    <w:p w:rsidR="005D126F" w:rsidRDefault="005D126F"/>
  </w:endnote>
  <w:endnote w:type="continuationNotice" w:id="1">
    <w:p w:rsidR="005D126F" w:rsidRDefault="005D126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26F" w:rsidRPr="00CB3B72" w:rsidRDefault="005D126F" w:rsidP="00CB3B72">
    <w:pPr>
      <w:pStyle w:val="Footer"/>
      <w:tabs>
        <w:tab w:val="right" w:pos="9598"/>
      </w:tabs>
    </w:pPr>
    <w:r w:rsidRPr="00CB3B72">
      <w:rPr>
        <w:b/>
        <w:sz w:val="18"/>
      </w:rPr>
      <w:fldChar w:fldCharType="begin"/>
    </w:r>
    <w:r w:rsidRPr="00CB3B72">
      <w:rPr>
        <w:b/>
        <w:sz w:val="18"/>
      </w:rPr>
      <w:instrText xml:space="preserve"> PAGE  \* MERGEFORMAT </w:instrText>
    </w:r>
    <w:r w:rsidRPr="00CB3B72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CB3B72">
      <w:rPr>
        <w:b/>
        <w:sz w:val="18"/>
      </w:rPr>
      <w:fldChar w:fldCharType="end"/>
    </w:r>
    <w:r>
      <w:rPr>
        <w:sz w:val="18"/>
      </w:rPr>
      <w:tab/>
    </w:r>
    <w:r>
      <w:t>GE.13-46967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26F" w:rsidRPr="00CB3B72" w:rsidRDefault="005D126F" w:rsidP="00CB3B72">
    <w:pPr>
      <w:pStyle w:val="Footer"/>
      <w:tabs>
        <w:tab w:val="right" w:pos="9598"/>
      </w:tabs>
      <w:rPr>
        <w:b/>
        <w:sz w:val="18"/>
      </w:rPr>
    </w:pPr>
    <w:r>
      <w:t>GE.13-46967</w:t>
    </w:r>
    <w:r>
      <w:tab/>
    </w:r>
    <w:r w:rsidRPr="00CB3B72">
      <w:rPr>
        <w:b/>
        <w:sz w:val="18"/>
      </w:rPr>
      <w:fldChar w:fldCharType="begin"/>
    </w:r>
    <w:r w:rsidRPr="00CB3B72">
      <w:rPr>
        <w:b/>
        <w:sz w:val="18"/>
      </w:rPr>
      <w:instrText xml:space="preserve"> PAGE  \* MERGEFORMAT </w:instrText>
    </w:r>
    <w:r w:rsidRPr="00CB3B72">
      <w:rPr>
        <w:b/>
        <w:sz w:val="18"/>
      </w:rPr>
      <w:fldChar w:fldCharType="separate"/>
    </w:r>
    <w:r>
      <w:rPr>
        <w:b/>
        <w:noProof/>
        <w:sz w:val="18"/>
      </w:rPr>
      <w:t>5</w:t>
    </w:r>
    <w:r w:rsidRPr="00CB3B72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26F" w:rsidRDefault="005D126F" w:rsidP="00CB3B72">
    <w:pPr>
      <w:pStyle w:val="FootnoteText"/>
      <w:tabs>
        <w:tab w:val="clear" w:pos="1021"/>
        <w:tab w:val="right" w:pos="2154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:rsidR="005D126F" w:rsidRDefault="005D126F" w:rsidP="000975E5">
    <w:pPr>
      <w:pStyle w:val="FootnoteText"/>
      <w:tabs>
        <w:tab w:val="clear" w:pos="1021"/>
        <w:tab w:val="right" w:pos="1020"/>
      </w:tabs>
    </w:pPr>
    <w:r>
      <w:tab/>
      <w:t>*</w:t>
    </w:r>
    <w:r>
      <w:tab/>
      <w:t>No summary record was prepared for the second part (closed) of the meeting.</w:t>
    </w:r>
  </w:p>
  <w:p w:rsidR="005D126F" w:rsidRDefault="005D126F" w:rsidP="000975E5">
    <w:pPr>
      <w:pStyle w:val="FootnoteText"/>
      <w:tabs>
        <w:tab w:val="clear" w:pos="1021"/>
        <w:tab w:val="right" w:pos="1020"/>
      </w:tabs>
    </w:pPr>
    <w:r>
      <w:tab/>
      <w:t>**</w:t>
    </w:r>
    <w:r>
      <w:tab/>
      <w:t>No summary record was prepared for the 1828</w:t>
    </w:r>
    <w:r w:rsidRPr="000417B4">
      <w:t>th</w:t>
    </w:r>
    <w:r>
      <w:t xml:space="preserve"> meeting.</w:t>
    </w:r>
  </w:p>
  <w:p w:rsidR="005D126F" w:rsidRDefault="005D126F" w:rsidP="00CB3B72">
    <w:pPr>
      <w:pStyle w:val="FootnoteText"/>
      <w:pBdr>
        <w:bottom w:val="single" w:sz="4" w:space="1" w:color="auto"/>
      </w:pBdr>
      <w:tabs>
        <w:tab w:val="clear" w:pos="1021"/>
        <w:tab w:val="right" w:pos="1020"/>
      </w:tabs>
      <w:ind w:left="0" w:right="0" w:firstLine="0"/>
    </w:pPr>
  </w:p>
  <w:p w:rsidR="005D126F" w:rsidRDefault="005D126F" w:rsidP="00CB3B72">
    <w:pPr>
      <w:pStyle w:val="FootnoteText"/>
      <w:tabs>
        <w:tab w:val="clear" w:pos="1021"/>
      </w:tabs>
      <w:spacing w:after="120"/>
      <w:ind w:firstLine="0"/>
    </w:pPr>
    <w:r>
      <w:t>This record is subject to correction.</w:t>
    </w:r>
  </w:p>
  <w:p w:rsidR="005D126F" w:rsidRDefault="005D126F" w:rsidP="00CB3B72">
    <w:pPr>
      <w:pStyle w:val="FootnoteText"/>
      <w:tabs>
        <w:tab w:val="clear" w:pos="1021"/>
      </w:tabs>
      <w:spacing w:after="120"/>
      <w:ind w:firstLine="0"/>
    </w:pPr>
    <w:r>
      <w:t xml:space="preserve">Corrections should be submitted in one of the working languages. They should be set forth in a memorandum and also incorporated in a copy of the record. They should be sent </w:t>
    </w:r>
    <w:r>
      <w:rPr>
        <w:i/>
      </w:rPr>
      <w:t>within one week of the date of this document</w:t>
    </w:r>
    <w:r>
      <w:t xml:space="preserve"> to the Editing Unit, room E.4108, Palais des Nations, </w:t>
    </w:r>
    <w:smartTag w:uri="urn:schemas-microsoft-com:office:smarttags" w:element="place">
      <w:smartTag w:uri="urn:schemas-microsoft-com:office:smarttags" w:element="City">
        <w:r>
          <w:t>Geneva</w:t>
        </w:r>
      </w:smartTag>
    </w:smartTag>
    <w:r>
      <w:t>.</w:t>
    </w:r>
  </w:p>
  <w:p w:rsidR="005D126F" w:rsidRPr="00CB3B72" w:rsidRDefault="005D126F" w:rsidP="00CB3B72">
    <w:pPr>
      <w:pStyle w:val="FootnoteText"/>
      <w:tabs>
        <w:tab w:val="clear" w:pos="1021"/>
      </w:tabs>
      <w:spacing w:after="240"/>
      <w:ind w:firstLine="0"/>
    </w:pPr>
    <w:r>
      <w:t>Any corrections to the records of the public meetings of the Committee at this session will be consolidated in a single corrigendum, to be issued shortly after the end of the session.</w:t>
    </w:r>
  </w:p>
  <w:p w:rsidR="005D126F" w:rsidRDefault="005D126F">
    <w:pPr>
      <w:pStyle w:val="Footer"/>
      <w:rPr>
        <w:sz w:val="20"/>
      </w:rPr>
    </w:pPr>
    <w:r>
      <w:rPr>
        <w:sz w:val="20"/>
      </w:rPr>
      <w:t>GE.13-46967</w:t>
    </w:r>
    <w:r>
      <w:rPr>
        <w:noProof/>
        <w:sz w:val="20"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405.4pt;margin-top:-6.25pt;width:73.25pt;height:18.15pt;z-index:1;mso-position-horizontal-relative:text;mso-position-vertical-relative:text">
          <v:imagedata r:id="rId1" o:title="recycle_English"/>
          <w10:anchorlock/>
        </v:shape>
      </w:pict>
    </w:r>
    <w:r>
      <w:rPr>
        <w:sz w:val="20"/>
      </w:rPr>
      <w:t xml:space="preserve">  (E)    251013    061113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26F" w:rsidRDefault="005D126F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D126F" w:rsidRDefault="005D126F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5D126F" w:rsidRDefault="005D126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26F" w:rsidRPr="00CB3B72" w:rsidRDefault="005D126F" w:rsidP="00CB3B72">
    <w:pPr>
      <w:pStyle w:val="Header"/>
    </w:pPr>
    <w:r w:rsidRPr="00CB3B72">
      <w:t>CRC/C/SR.1829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26F" w:rsidRPr="00CB3B72" w:rsidRDefault="005D126F" w:rsidP="00CB3B72">
    <w:pPr>
      <w:pStyle w:val="Header"/>
      <w:jc w:val="right"/>
    </w:pPr>
    <w:r w:rsidRPr="00CB3B72">
      <w:t>CRC/C/SR.1829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4"/>
  </w:num>
  <w:num w:numId="12">
    <w:abstractNumId w:val="13"/>
  </w:num>
  <w:num w:numId="13">
    <w:abstractNumId w:val="10"/>
  </w:num>
  <w:num w:numId="14">
    <w:abstractNumId w:val="15"/>
  </w:num>
  <w:num w:numId="15">
    <w:abstractNumId w:val="12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GB" w:vendorID="64" w:dllVersion="131077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0BBF"/>
    <w:rsid w:val="000417B4"/>
    <w:rsid w:val="000975E5"/>
    <w:rsid w:val="00142C54"/>
    <w:rsid w:val="002170BE"/>
    <w:rsid w:val="002A2330"/>
    <w:rsid w:val="002A4E9B"/>
    <w:rsid w:val="00305688"/>
    <w:rsid w:val="003B6B1F"/>
    <w:rsid w:val="003F61AA"/>
    <w:rsid w:val="003F6A71"/>
    <w:rsid w:val="00486E10"/>
    <w:rsid w:val="004B2397"/>
    <w:rsid w:val="00551DB3"/>
    <w:rsid w:val="005D1029"/>
    <w:rsid w:val="005D126F"/>
    <w:rsid w:val="00692C83"/>
    <w:rsid w:val="006B7C57"/>
    <w:rsid w:val="0071724F"/>
    <w:rsid w:val="00820BBF"/>
    <w:rsid w:val="008541BB"/>
    <w:rsid w:val="008A59AC"/>
    <w:rsid w:val="00946897"/>
    <w:rsid w:val="00947D53"/>
    <w:rsid w:val="00A365A3"/>
    <w:rsid w:val="00AD6CAD"/>
    <w:rsid w:val="00B97965"/>
    <w:rsid w:val="00BB29F5"/>
    <w:rsid w:val="00BB4F5F"/>
    <w:rsid w:val="00C30BAD"/>
    <w:rsid w:val="00CB02C1"/>
    <w:rsid w:val="00CB3B72"/>
    <w:rsid w:val="00CD3FA1"/>
    <w:rsid w:val="00D026F4"/>
    <w:rsid w:val="00D342C9"/>
    <w:rsid w:val="00E84720"/>
    <w:rsid w:val="00F07598"/>
    <w:rsid w:val="00FE2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Stat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basedOn w:val="DefaultParagraphFont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</w:style>
  <w:style w:type="character" w:styleId="CommentReference">
    <w:name w:val="annotation reference"/>
    <w:basedOn w:val="DefaultParagraphFont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basedOn w:val="DefaultParagraphFont"/>
    <w:semiHidden/>
    <w:rPr>
      <w:sz w:val="14"/>
    </w:rPr>
  </w:style>
  <w:style w:type="paragraph" w:customStyle="1" w:styleId="Bullet2G">
    <w:name w:val="_Bullet 2_G"/>
    <w:basedOn w:val="Normal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pPr>
      <w:numPr>
        <w:numId w:val="14"/>
      </w:numPr>
    </w:pPr>
  </w:style>
  <w:style w:type="numbering" w:styleId="1ai">
    <w:name w:val="Outline List 1"/>
    <w:basedOn w:val="NoList"/>
    <w:semiHidden/>
    <w:pPr>
      <w:numPr>
        <w:numId w:val="15"/>
      </w:numPr>
    </w:p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pPr>
      <w:ind w:left="4252"/>
    </w:pPr>
  </w:style>
  <w:style w:type="paragraph" w:styleId="Date">
    <w:name w:val="Date"/>
    <w:basedOn w:val="Normal"/>
    <w:next w:val="Normal"/>
    <w:semiHidden/>
  </w:style>
  <w:style w:type="paragraph" w:styleId="E-mailSignature">
    <w:name w:val="E-mail Signature"/>
    <w:basedOn w:val="Normal"/>
    <w:semiHidden/>
  </w:style>
  <w:style w:type="character" w:styleId="Emphasis">
    <w:name w:val="Emphasis"/>
    <w:basedOn w:val="DefaultParagraphFont"/>
    <w:qFormat/>
    <w:rPr>
      <w:i/>
      <w:iCs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character" w:styleId="HTMLAcronym">
    <w:name w:val="HTML Acronym"/>
    <w:basedOn w:val="DefaultParagraphFont"/>
    <w:semiHidden/>
  </w:style>
  <w:style w:type="paragraph" w:styleId="HTMLAddress">
    <w:name w:val="HTML Address"/>
    <w:basedOn w:val="Normal"/>
    <w:semiHidden/>
    <w:rPr>
      <w:i/>
      <w:iCs/>
    </w:rPr>
  </w:style>
  <w:style w:type="character" w:styleId="HTMLCite">
    <w:name w:val="HTML Cite"/>
    <w:basedOn w:val="DefaultParagraphFont"/>
    <w:semiHidden/>
    <w:rPr>
      <w:i/>
      <w:iCs/>
    </w:rPr>
  </w:style>
  <w:style w:type="character" w:styleId="HTMLCode">
    <w:name w:val="HTML Code"/>
    <w:basedOn w:val="DefaultParagraphFont"/>
    <w:semiHidden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Pr>
      <w:i/>
      <w:iCs/>
    </w:rPr>
  </w:style>
  <w:style w:type="character" w:styleId="HTMLKeyboard">
    <w:name w:val="HTML Keyboard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character" w:styleId="HTMLSample">
    <w:name w:val="HTML Sample"/>
    <w:basedOn w:val="DefaultParagraphFont"/>
    <w:semiHidden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Pr>
      <w:i/>
      <w:iCs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ListBullet5">
    <w:name w:val="List Bullet 5"/>
    <w:basedOn w:val="Normal"/>
    <w:semiHidden/>
    <w:pPr>
      <w:numPr>
        <w:numId w:val="10"/>
      </w:numPr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numPr>
        <w:numId w:val="5"/>
      </w:numPr>
    </w:pPr>
  </w:style>
  <w:style w:type="paragraph" w:styleId="ListNumber2">
    <w:name w:val="List Number 2"/>
    <w:basedOn w:val="Normal"/>
    <w:semiHidden/>
    <w:pPr>
      <w:numPr>
        <w:numId w:val="4"/>
      </w:numPr>
    </w:pPr>
  </w:style>
  <w:style w:type="paragraph" w:styleId="ListNumber3">
    <w:name w:val="List Number 3"/>
    <w:basedOn w:val="Normal"/>
    <w:semiHidden/>
    <w:pPr>
      <w:numPr>
        <w:numId w:val="3"/>
      </w:numPr>
    </w:pPr>
  </w:style>
  <w:style w:type="paragraph" w:styleId="ListNumber4">
    <w:name w:val="List Number 4"/>
    <w:basedOn w:val="Normal"/>
    <w:semiHidden/>
    <w:pPr>
      <w:numPr>
        <w:numId w:val="1"/>
      </w:numPr>
    </w:pPr>
  </w:style>
  <w:style w:type="paragraph" w:styleId="ListNumber5">
    <w:name w:val="List Number 5"/>
    <w:basedOn w:val="Normal"/>
    <w:semiHidden/>
    <w:pPr>
      <w:numPr>
        <w:numId w:val="2"/>
      </w:numPr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Pr>
      <w:sz w:val="24"/>
      <w:szCs w:val="24"/>
    </w:rPr>
  </w:style>
  <w:style w:type="paragraph" w:styleId="NormalIndent">
    <w:name w:val="Normal Indent"/>
    <w:basedOn w:val="Normal"/>
    <w:semiHidden/>
    <w:pPr>
      <w:ind w:left="567"/>
    </w:pPr>
  </w:style>
  <w:style w:type="paragraph" w:styleId="NoteHeading">
    <w:name w:val="Note Heading"/>
    <w:basedOn w:val="Normal"/>
    <w:next w:val="Normal"/>
    <w:semiHidden/>
  </w:style>
  <w:style w:type="paragraph" w:styleId="Salutation">
    <w:name w:val="Salutation"/>
    <w:basedOn w:val="Normal"/>
    <w:next w:val="Normal"/>
    <w:semiHidden/>
  </w:style>
  <w:style w:type="paragraph" w:styleId="Signature">
    <w:name w:val="Signature"/>
    <w:basedOn w:val="Normal"/>
    <w:semiHidden/>
    <w:pPr>
      <w:ind w:left="4252"/>
    </w:pPr>
  </w:style>
  <w:style w:type="character" w:styleId="Strong">
    <w:name w:val="Strong"/>
    <w:basedOn w:val="DefaultParagraphFont"/>
    <w:qFormat/>
    <w:rPr>
      <w:b/>
      <w:bCs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pPr>
      <w:pBdr>
        <w:bottom w:val="single" w:sz="4" w:space="4" w:color="auto"/>
      </w:pBdr>
      <w:spacing w:line="240" w:lineRule="auto"/>
    </w:pPr>
    <w:rPr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6</Pages>
  <Words>2797</Words>
  <Characters>15250</Characters>
  <Application>Microsoft Office Outlook</Application>
  <DocSecurity>4</DocSecurity>
  <Lines>245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1346967</vt:lpstr>
    </vt:vector>
  </TitlesOfParts>
  <Company>CSD</Company>
  <LinksUpToDate>false</LinksUpToDate>
  <CharactersWithSpaces>17969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1346967</dc:title>
  <dc:subject/>
  <dc:creator>EKA</dc:creator>
  <cp:keywords>CRC/C/SR.1829</cp:keywords>
  <dc:description>Final</dc:description>
  <cp:lastModifiedBy>KAY-ATTIPOE</cp:lastModifiedBy>
  <cp:revision>2</cp:revision>
  <cp:lastPrinted>2013-11-06T08:13:00Z</cp:lastPrinted>
  <dcterms:created xsi:type="dcterms:W3CDTF">2013-11-06T09:20:00Z</dcterms:created>
  <dcterms:modified xsi:type="dcterms:W3CDTF">2013-11-06T09:20:00Z</dcterms:modified>
</cp:coreProperties>
</file>