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FC4" w:rsidRPr="00642D8B" w:rsidRDefault="00642D8B" w:rsidP="00642D8B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7C731F" w:rsidRDefault="007C731F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7C731F" w:rsidRDefault="007C731F">
      <w:pPr>
        <w:rPr>
          <w:b/>
          <w:spacing w:val="0"/>
          <w:w w:val="100"/>
          <w:kern w:val="0"/>
          <w:sz w:val="24"/>
          <w:lang w:val="en-US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E82552" w:rsidRPr="00E82552" w:rsidRDefault="00E82552" w:rsidP="00E82552">
      <w:pPr>
        <w:pStyle w:val="H23"/>
        <w:rPr>
          <w:lang w:val="ru-RU"/>
        </w:rPr>
      </w:pPr>
      <w:r>
        <w:rPr>
          <w:lang w:val="ru-RU"/>
        </w:rPr>
        <w:t>Сороковая сессия</w:t>
      </w:r>
    </w:p>
    <w:p w:rsidR="00CD08BD" w:rsidRPr="00CD08BD" w:rsidRDefault="00CD08BD" w:rsidP="00CD08BD">
      <w:pPr>
        <w:spacing w:line="240" w:lineRule="auto"/>
        <w:rPr>
          <w:sz w:val="12"/>
          <w:lang w:val="ru-RU"/>
        </w:rPr>
      </w:pPr>
    </w:p>
    <w:p w:rsidR="00CD08BD" w:rsidRPr="00FF0221" w:rsidRDefault="00CD08BD" w:rsidP="00CD08BD">
      <w:pPr>
        <w:pStyle w:val="H23"/>
        <w:rPr>
          <w:lang w:val="ru-RU"/>
        </w:rPr>
      </w:pPr>
      <w:r>
        <w:rPr>
          <w:lang w:val="ru-RU"/>
        </w:rPr>
        <w:t>Краткий</w:t>
      </w:r>
      <w:r w:rsidRPr="00FF0221">
        <w:rPr>
          <w:lang w:val="ru-RU"/>
        </w:rPr>
        <w:t xml:space="preserve"> </w:t>
      </w:r>
      <w:r>
        <w:rPr>
          <w:lang w:val="ru-RU"/>
        </w:rPr>
        <w:t>отчет</w:t>
      </w:r>
      <w:r w:rsidRPr="00FF0221">
        <w:rPr>
          <w:lang w:val="ru-RU"/>
        </w:rPr>
        <w:t xml:space="preserve"> </w:t>
      </w:r>
      <w:r>
        <w:rPr>
          <w:lang w:val="ru-RU"/>
        </w:rPr>
        <w:t>о</w:t>
      </w:r>
      <w:r w:rsidRPr="00FF0221">
        <w:rPr>
          <w:lang w:val="ru-RU"/>
        </w:rPr>
        <w:t xml:space="preserve"> 816</w:t>
      </w:r>
      <w:r>
        <w:rPr>
          <w:lang w:val="ru-RU"/>
        </w:rPr>
        <w:t>-м</w:t>
      </w:r>
      <w:r w:rsidRPr="00FF0221">
        <w:rPr>
          <w:lang w:val="ru-RU"/>
        </w:rPr>
        <w:t xml:space="preserve"> </w:t>
      </w:r>
      <w:r>
        <w:rPr>
          <w:lang w:val="ru-RU"/>
        </w:rPr>
        <w:t>заседании</w:t>
      </w:r>
      <w:r w:rsidRPr="00FF0221">
        <w:rPr>
          <w:lang w:val="ru-RU"/>
        </w:rPr>
        <w:t>,</w:t>
      </w:r>
    </w:p>
    <w:p w:rsidR="00CD08BD" w:rsidRPr="00FF0221" w:rsidRDefault="00CD08BD" w:rsidP="00CD08BD">
      <w:pPr>
        <w:rPr>
          <w:lang w:val="ru-RU"/>
        </w:rPr>
      </w:pPr>
      <w:r>
        <w:rPr>
          <w:lang w:val="ru-RU"/>
        </w:rPr>
        <w:t>состоявшемся</w:t>
      </w:r>
      <w:r w:rsidRPr="00FF0221">
        <w:rPr>
          <w:lang w:val="ru-RU"/>
        </w:rPr>
        <w:t xml:space="preserve"> </w:t>
      </w:r>
      <w:r>
        <w:rPr>
          <w:lang w:val="ru-RU"/>
        </w:rPr>
        <w:t>во</w:t>
      </w:r>
      <w:r w:rsidRPr="00FF0221">
        <w:rPr>
          <w:lang w:val="ru-RU"/>
        </w:rPr>
        <w:t xml:space="preserve"> </w:t>
      </w:r>
      <w:r>
        <w:rPr>
          <w:lang w:val="ru-RU"/>
        </w:rPr>
        <w:t>Дворце</w:t>
      </w:r>
      <w:r w:rsidRPr="00FF0221">
        <w:rPr>
          <w:lang w:val="ru-RU"/>
        </w:rPr>
        <w:t xml:space="preserve"> </w:t>
      </w:r>
      <w:r>
        <w:rPr>
          <w:lang w:val="ru-RU"/>
        </w:rPr>
        <w:t>Наций,</w:t>
      </w:r>
      <w:r w:rsidRPr="00FF0221">
        <w:rPr>
          <w:lang w:val="ru-RU"/>
        </w:rPr>
        <w:t xml:space="preserve"> </w:t>
      </w:r>
      <w:r>
        <w:rPr>
          <w:lang w:val="ru-RU"/>
        </w:rPr>
        <w:t>Женева,</w:t>
      </w:r>
      <w:r w:rsidRPr="00FF0221">
        <w:rPr>
          <w:lang w:val="ru-RU"/>
        </w:rPr>
        <w:t xml:space="preserve"> </w:t>
      </w:r>
      <w:r>
        <w:rPr>
          <w:lang w:val="ru-RU"/>
        </w:rPr>
        <w:t>в</w:t>
      </w:r>
      <w:r w:rsidRPr="00FF0221">
        <w:rPr>
          <w:lang w:val="ru-RU"/>
        </w:rPr>
        <w:t xml:space="preserve"> </w:t>
      </w:r>
      <w:r>
        <w:rPr>
          <w:lang w:val="ru-RU"/>
        </w:rPr>
        <w:t>четверг</w:t>
      </w:r>
      <w:r w:rsidRPr="00FF0221">
        <w:rPr>
          <w:lang w:val="ru-RU"/>
        </w:rPr>
        <w:t>, 17</w:t>
      </w:r>
      <w:r w:rsidR="000B77E2">
        <w:rPr>
          <w:lang w:val="ru-RU"/>
        </w:rPr>
        <w:t> </w:t>
      </w:r>
      <w:r>
        <w:rPr>
          <w:lang w:val="ru-RU"/>
        </w:rPr>
        <w:t>января</w:t>
      </w:r>
      <w:r w:rsidRPr="00FF0221">
        <w:rPr>
          <w:lang w:val="ru-RU"/>
        </w:rPr>
        <w:t xml:space="preserve"> 2008</w:t>
      </w:r>
      <w:r w:rsidR="000B77E2">
        <w:rPr>
          <w:lang w:val="ru-RU"/>
        </w:rPr>
        <w:t> </w:t>
      </w:r>
      <w:r>
        <w:rPr>
          <w:lang w:val="ru-RU"/>
        </w:rPr>
        <w:t>года</w:t>
      </w:r>
      <w:r w:rsidRPr="00FF0221">
        <w:rPr>
          <w:lang w:val="ru-RU"/>
        </w:rPr>
        <w:t xml:space="preserve">, </w:t>
      </w:r>
      <w:r>
        <w:rPr>
          <w:lang w:val="ru-RU"/>
        </w:rPr>
        <w:t>в</w:t>
      </w:r>
      <w:r w:rsidRPr="00FF0221">
        <w:rPr>
          <w:lang w:val="ru-RU"/>
        </w:rPr>
        <w:t xml:space="preserve"> 15</w:t>
      </w:r>
      <w:r w:rsidR="000B77E2">
        <w:rPr>
          <w:lang w:val="ru-RU"/>
        </w:rPr>
        <w:t> </w:t>
      </w:r>
      <w:r>
        <w:rPr>
          <w:lang w:val="ru-RU"/>
        </w:rPr>
        <w:t>ч</w:t>
      </w:r>
      <w:r w:rsidRPr="00FF0221">
        <w:rPr>
          <w:lang w:val="ru-RU"/>
        </w:rPr>
        <w:t>.</w:t>
      </w:r>
      <w:r w:rsidR="000B77E2">
        <w:rPr>
          <w:lang w:val="ru-RU"/>
        </w:rPr>
        <w:t> </w:t>
      </w:r>
      <w:r>
        <w:rPr>
          <w:lang w:val="ru-RU"/>
        </w:rPr>
        <w:t>00</w:t>
      </w:r>
      <w:r w:rsidR="000B77E2">
        <w:rPr>
          <w:lang w:val="ru-RU"/>
        </w:rPr>
        <w:t> </w:t>
      </w:r>
      <w:r>
        <w:rPr>
          <w:lang w:val="ru-RU"/>
        </w:rPr>
        <w:t>м.</w:t>
      </w:r>
    </w:p>
    <w:p w:rsidR="00CD08BD" w:rsidRPr="00FF0221" w:rsidRDefault="00CD08BD" w:rsidP="00CD08BD">
      <w:pPr>
        <w:spacing w:line="120" w:lineRule="exact"/>
        <w:rPr>
          <w:sz w:val="10"/>
          <w:lang w:val="ru-RU"/>
        </w:rPr>
      </w:pPr>
    </w:p>
    <w:p w:rsidR="00CD08BD" w:rsidRPr="00D91C99" w:rsidRDefault="00CD08BD" w:rsidP="00CD08BD">
      <w:pPr>
        <w:tabs>
          <w:tab w:val="right" w:pos="1350"/>
          <w:tab w:val="left" w:pos="1463"/>
          <w:tab w:val="right" w:leader="dot" w:pos="8568"/>
        </w:tabs>
        <w:ind w:left="1463" w:right="1267" w:hanging="1463"/>
        <w:rPr>
          <w:lang w:val="ru-RU"/>
        </w:rPr>
      </w:pPr>
      <w:r w:rsidRPr="00FF0221">
        <w:rPr>
          <w:i/>
          <w:lang w:val="ru-RU"/>
        </w:rPr>
        <w:tab/>
      </w:r>
      <w:r w:rsidR="00D91C99" w:rsidRPr="00D91C99">
        <w:rPr>
          <w:i/>
          <w:lang w:val="ru-RU"/>
        </w:rPr>
        <w:t>Председатель</w:t>
      </w:r>
      <w:r w:rsidR="00D91C99" w:rsidRPr="00D91C99">
        <w:rPr>
          <w:lang w:val="ru-RU"/>
        </w:rPr>
        <w:t>:</w:t>
      </w:r>
      <w:r w:rsidR="00D91C99" w:rsidRPr="00D91C99">
        <w:rPr>
          <w:lang w:val="ru-RU"/>
        </w:rPr>
        <w:tab/>
        <w:t>г</w:t>
      </w:r>
      <w:r w:rsidR="00D91C99" w:rsidRPr="00D91C99">
        <w:rPr>
          <w:lang w:val="ru-RU"/>
        </w:rPr>
        <w:noBreakHyphen/>
      </w:r>
      <w:r w:rsidR="00D91C99">
        <w:rPr>
          <w:lang w:val="ru-RU"/>
        </w:rPr>
        <w:t>жа</w:t>
      </w:r>
      <w:r w:rsidR="00D91C99" w:rsidRPr="00D91C99">
        <w:rPr>
          <w:lang w:val="ru-RU"/>
        </w:rPr>
        <w:t xml:space="preserve"> </w:t>
      </w:r>
      <w:r w:rsidR="00D91C99">
        <w:rPr>
          <w:lang w:val="ru-RU"/>
        </w:rPr>
        <w:t>Шимонович</w:t>
      </w:r>
    </w:p>
    <w:p w:rsidR="00CD08BD" w:rsidRPr="00FF0221" w:rsidRDefault="00CD08BD" w:rsidP="00CD08BD">
      <w:pPr>
        <w:tabs>
          <w:tab w:val="right" w:pos="907"/>
          <w:tab w:val="left" w:pos="1267"/>
          <w:tab w:val="right" w:leader="dot" w:pos="8568"/>
        </w:tabs>
        <w:ind w:right="1267"/>
        <w:rPr>
          <w:sz w:val="10"/>
          <w:lang w:val="ru-RU"/>
        </w:rPr>
      </w:pPr>
    </w:p>
    <w:p w:rsidR="00CD08BD" w:rsidRDefault="00CD08BD" w:rsidP="00CD08BD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CD08BD" w:rsidRPr="00FF0221" w:rsidRDefault="00CD08BD" w:rsidP="00CD08BD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7C731F" w:rsidRDefault="007C731F">
      <w:pPr>
        <w:pStyle w:val="Heading2"/>
        <w:spacing w:after="120"/>
      </w:pPr>
      <w:r>
        <w:t>Содержание</w:t>
      </w:r>
    </w:p>
    <w:p w:rsidR="007C731F" w:rsidRDefault="007C731F">
      <w:pPr>
        <w:spacing w:after="100"/>
        <w:ind w:left="1701" w:right="1185"/>
        <w:rPr>
          <w:rFonts w:cs="TimesNewRoman"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szCs w:val="28"/>
          <w:lang w:val="ru-RU"/>
        </w:rPr>
        <w:t>Рассмотрение докладов, представленных государствами-участниками в</w:t>
      </w:r>
      <w:r>
        <w:rPr>
          <w:spacing w:val="0"/>
          <w:w w:val="100"/>
          <w:kern w:val="0"/>
          <w:szCs w:val="28"/>
        </w:rPr>
        <w:t> </w:t>
      </w:r>
      <w:r>
        <w:rPr>
          <w:spacing w:val="0"/>
          <w:w w:val="100"/>
          <w:kern w:val="0"/>
          <w:szCs w:val="28"/>
          <w:lang w:val="ru-RU"/>
        </w:rPr>
        <w:t xml:space="preserve">соответствии со статьей 18 Конвенции </w:t>
      </w:r>
      <w:r>
        <w:rPr>
          <w:bCs/>
          <w:spacing w:val="0"/>
          <w:w w:val="100"/>
          <w:kern w:val="0"/>
          <w:szCs w:val="28"/>
          <w:lang w:val="ru-RU"/>
        </w:rPr>
        <w:t>(</w:t>
      </w:r>
      <w:r>
        <w:rPr>
          <w:bCs/>
          <w:i/>
          <w:spacing w:val="0"/>
          <w:w w:val="100"/>
          <w:kern w:val="0"/>
          <w:szCs w:val="28"/>
          <w:lang w:val="ru-RU"/>
        </w:rPr>
        <w:t>продолжение</w:t>
      </w:r>
      <w:r>
        <w:rPr>
          <w:bCs/>
          <w:spacing w:val="0"/>
          <w:w w:val="100"/>
          <w:kern w:val="0"/>
          <w:szCs w:val="28"/>
          <w:lang w:val="ru-RU"/>
        </w:rPr>
        <w:t>)</w:t>
      </w:r>
    </w:p>
    <w:p w:rsidR="007C731F" w:rsidRDefault="00CD08BD" w:rsidP="00CD08BD">
      <w:pPr>
        <w:ind w:left="2160" w:right="1185" w:hanging="459"/>
        <w:rPr>
          <w:rFonts w:cs="TimesNewRoman"/>
          <w:spacing w:val="0"/>
          <w:w w:val="100"/>
          <w:kern w:val="0"/>
          <w:lang w:val="ru-RU"/>
        </w:rPr>
      </w:pPr>
      <w:r w:rsidRPr="00AA1297">
        <w:rPr>
          <w:lang w:val="ru-RU"/>
        </w:rPr>
        <w:tab/>
      </w:r>
      <w:r>
        <w:rPr>
          <w:i/>
          <w:lang w:val="ru-RU"/>
        </w:rPr>
        <w:t>Объединенные</w:t>
      </w:r>
      <w:r w:rsidRPr="00AA1297">
        <w:rPr>
          <w:i/>
          <w:lang w:val="ru-RU"/>
        </w:rPr>
        <w:t xml:space="preserve"> </w:t>
      </w:r>
      <w:r>
        <w:rPr>
          <w:i/>
          <w:lang w:val="ru-RU"/>
        </w:rPr>
        <w:t>первоначальный</w:t>
      </w:r>
      <w:r w:rsidRPr="00AA1297">
        <w:rPr>
          <w:i/>
          <w:lang w:val="ru-RU"/>
        </w:rPr>
        <w:t xml:space="preserve"> </w:t>
      </w:r>
      <w:r>
        <w:rPr>
          <w:i/>
          <w:lang w:val="ru-RU"/>
        </w:rPr>
        <w:t>и</w:t>
      </w:r>
      <w:r w:rsidRPr="00AA1297">
        <w:rPr>
          <w:i/>
          <w:lang w:val="ru-RU"/>
        </w:rPr>
        <w:t xml:space="preserve"> </w:t>
      </w:r>
      <w:r>
        <w:rPr>
          <w:i/>
          <w:lang w:val="ru-RU"/>
        </w:rPr>
        <w:t>второй</w:t>
      </w:r>
      <w:r w:rsidRPr="00AA1297">
        <w:rPr>
          <w:i/>
          <w:lang w:val="ru-RU"/>
        </w:rPr>
        <w:t xml:space="preserve"> </w:t>
      </w:r>
      <w:r>
        <w:rPr>
          <w:i/>
          <w:lang w:val="ru-RU"/>
        </w:rPr>
        <w:t>периодический</w:t>
      </w:r>
      <w:r w:rsidRPr="00AA1297">
        <w:rPr>
          <w:i/>
          <w:lang w:val="ru-RU"/>
        </w:rPr>
        <w:t xml:space="preserve"> </w:t>
      </w:r>
      <w:r>
        <w:rPr>
          <w:i/>
          <w:lang w:val="ru-RU"/>
        </w:rPr>
        <w:t xml:space="preserve">доклады Саудовской Аравии </w:t>
      </w:r>
      <w:r w:rsidRPr="002170CD">
        <w:rPr>
          <w:lang w:val="ru-RU"/>
        </w:rPr>
        <w:t>(</w:t>
      </w:r>
      <w:r>
        <w:rPr>
          <w:i/>
          <w:lang w:val="ru-RU"/>
        </w:rPr>
        <w:t>продолжение</w:t>
      </w:r>
      <w:r w:rsidRPr="002170CD">
        <w:rPr>
          <w:lang w:val="ru-RU"/>
        </w:rPr>
        <w:t>)</w:t>
      </w:r>
    </w:p>
    <w:p w:rsidR="007C731F" w:rsidRDefault="007C731F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7C731F" w:rsidRDefault="007C731F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7C731F" w:rsidRDefault="007C731F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7C731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606997" w:rsidRPr="00606997" w:rsidRDefault="00606997" w:rsidP="0060699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 w:rsidRPr="00606997">
        <w:rPr>
          <w:lang w:val="ru-RU"/>
        </w:rPr>
        <w:t xml:space="preserve">Заседание открывается в </w:t>
      </w:r>
      <w:r>
        <w:rPr>
          <w:lang w:val="ru-RU"/>
        </w:rPr>
        <w:t>15</w:t>
      </w:r>
      <w:r>
        <w:t> </w:t>
      </w:r>
      <w:r w:rsidRPr="00606997">
        <w:rPr>
          <w:lang w:val="ru-RU"/>
        </w:rPr>
        <w:t>ч.</w:t>
      </w:r>
      <w:r>
        <w:t> </w:t>
      </w:r>
      <w:r>
        <w:rPr>
          <w:lang w:val="ru-RU"/>
        </w:rPr>
        <w:t>00</w:t>
      </w:r>
      <w:r>
        <w:t> </w:t>
      </w:r>
      <w:r w:rsidRPr="00606997">
        <w:rPr>
          <w:lang w:val="ru-RU"/>
        </w:rPr>
        <w:t>м.</w:t>
      </w:r>
    </w:p>
    <w:p w:rsidR="00606997" w:rsidRDefault="00606997" w:rsidP="00606997">
      <w:pPr>
        <w:tabs>
          <w:tab w:val="left" w:pos="480"/>
          <w:tab w:val="left" w:pos="960"/>
          <w:tab w:val="left" w:pos="1440"/>
          <w:tab w:val="left" w:pos="1915"/>
          <w:tab w:val="left" w:pos="2405"/>
          <w:tab w:val="left" w:pos="2880"/>
          <w:tab w:val="left" w:pos="3355"/>
        </w:tabs>
        <w:suppressAutoHyphens w:val="0"/>
        <w:spacing w:line="120" w:lineRule="exact"/>
        <w:jc w:val="both"/>
        <w:rPr>
          <w:sz w:val="10"/>
          <w:lang w:val="ru-RU"/>
        </w:rPr>
      </w:pPr>
    </w:p>
    <w:p w:rsidR="00AE3C2F" w:rsidRDefault="00AE3C2F" w:rsidP="00606997">
      <w:pPr>
        <w:tabs>
          <w:tab w:val="left" w:pos="480"/>
          <w:tab w:val="left" w:pos="960"/>
          <w:tab w:val="left" w:pos="1440"/>
          <w:tab w:val="left" w:pos="1915"/>
          <w:tab w:val="left" w:pos="2405"/>
          <w:tab w:val="left" w:pos="2880"/>
          <w:tab w:val="left" w:pos="3355"/>
        </w:tabs>
        <w:suppressAutoHyphens w:val="0"/>
        <w:spacing w:line="120" w:lineRule="exact"/>
        <w:jc w:val="both"/>
        <w:rPr>
          <w:sz w:val="10"/>
          <w:lang w:val="ru-RU"/>
        </w:rPr>
      </w:pPr>
    </w:p>
    <w:p w:rsidR="00606997" w:rsidRDefault="00606997" w:rsidP="00606997">
      <w:pPr>
        <w:keepNext/>
        <w:keepLines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outlineLvl w:val="1"/>
        <w:rPr>
          <w:lang w:val="ru-RU"/>
        </w:rPr>
      </w:pPr>
      <w:r w:rsidRPr="002170CD">
        <w:rPr>
          <w:b/>
          <w:lang w:val="ru-RU"/>
        </w:rPr>
        <w:t>Рассмотрение докладов, представленных государствами-участниками в соответствии со статьей 18 Конвенции</w:t>
      </w:r>
      <w:r w:rsidRPr="002170CD">
        <w:rPr>
          <w:lang w:val="ru-RU"/>
        </w:rPr>
        <w:t xml:space="preserve"> (</w:t>
      </w:r>
      <w:r w:rsidRPr="002170CD">
        <w:rPr>
          <w:i/>
          <w:lang w:val="ru-RU"/>
        </w:rPr>
        <w:t>продолжение</w:t>
      </w:r>
      <w:r w:rsidRPr="002170CD">
        <w:rPr>
          <w:lang w:val="ru-RU"/>
        </w:rPr>
        <w:t>)</w:t>
      </w:r>
    </w:p>
    <w:p w:rsidR="004706C5" w:rsidRPr="00AE3C2F" w:rsidRDefault="004706C5" w:rsidP="004706C5">
      <w:pPr>
        <w:pStyle w:val="DualTxt"/>
        <w:spacing w:after="0" w:line="120" w:lineRule="exact"/>
        <w:rPr>
          <w:sz w:val="10"/>
          <w:lang w:val="ru-RU"/>
        </w:rPr>
      </w:pPr>
    </w:p>
    <w:p w:rsidR="004706C5" w:rsidRPr="004706C5" w:rsidRDefault="004706C5" w:rsidP="004706C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6" w:right="0" w:hanging="476"/>
        <w:rPr>
          <w:i w:val="0"/>
          <w:lang w:val="ru-RU"/>
        </w:rPr>
      </w:pPr>
      <w:r w:rsidRPr="00AE3C2F">
        <w:rPr>
          <w:lang w:val="ru-RU"/>
        </w:rPr>
        <w:tab/>
      </w:r>
      <w:r w:rsidRPr="00AE3C2F">
        <w:rPr>
          <w:lang w:val="ru-RU"/>
        </w:rPr>
        <w:tab/>
      </w:r>
      <w:r w:rsidRPr="004706C5">
        <w:rPr>
          <w:lang w:val="ru-RU"/>
        </w:rPr>
        <w:t xml:space="preserve">Объединенные первоначальный и второй периодический доклады Саудовской Аравии </w:t>
      </w:r>
      <w:r w:rsidRPr="004706C5">
        <w:rPr>
          <w:lang w:val="ru-RU"/>
        </w:rPr>
        <w:br/>
      </w:r>
      <w:r w:rsidRPr="00285E38">
        <w:rPr>
          <w:i w:val="0"/>
          <w:lang w:val="ru-RU"/>
        </w:rPr>
        <w:t>(</w:t>
      </w:r>
      <w:r w:rsidRPr="004706C5">
        <w:rPr>
          <w:lang w:val="ru-RU"/>
        </w:rPr>
        <w:t>продолжение</w:t>
      </w:r>
      <w:r w:rsidRPr="004706C5">
        <w:rPr>
          <w:i w:val="0"/>
          <w:lang w:val="ru-RU"/>
        </w:rPr>
        <w:t>) (</w:t>
      </w:r>
      <w:r w:rsidRPr="004706C5">
        <w:rPr>
          <w:i w:val="0"/>
        </w:rPr>
        <w:t>CEDAW</w:t>
      </w:r>
      <w:r w:rsidRPr="004706C5">
        <w:rPr>
          <w:i w:val="0"/>
          <w:lang w:val="ru-RU"/>
        </w:rPr>
        <w:t>/</w:t>
      </w:r>
      <w:r w:rsidRPr="004706C5">
        <w:rPr>
          <w:i w:val="0"/>
        </w:rPr>
        <w:t>C</w:t>
      </w:r>
      <w:r w:rsidRPr="004706C5">
        <w:rPr>
          <w:i w:val="0"/>
          <w:lang w:val="ru-RU"/>
        </w:rPr>
        <w:t>/</w:t>
      </w:r>
      <w:r w:rsidRPr="004706C5">
        <w:rPr>
          <w:i w:val="0"/>
        </w:rPr>
        <w:t>SAU</w:t>
      </w:r>
      <w:r w:rsidRPr="004706C5">
        <w:rPr>
          <w:i w:val="0"/>
          <w:lang w:val="ru-RU"/>
        </w:rPr>
        <w:t xml:space="preserve">/2, </w:t>
      </w:r>
      <w:r w:rsidRPr="004706C5">
        <w:rPr>
          <w:i w:val="0"/>
        </w:rPr>
        <w:t>CEDAW</w:t>
      </w:r>
      <w:r w:rsidRPr="004706C5">
        <w:rPr>
          <w:i w:val="0"/>
          <w:lang w:val="ru-RU"/>
        </w:rPr>
        <w:t>/</w:t>
      </w:r>
      <w:r w:rsidRPr="004706C5">
        <w:rPr>
          <w:i w:val="0"/>
        </w:rPr>
        <w:t>C</w:t>
      </w:r>
      <w:r w:rsidRPr="004706C5">
        <w:rPr>
          <w:i w:val="0"/>
          <w:lang w:val="ru-RU"/>
        </w:rPr>
        <w:t>/</w:t>
      </w:r>
      <w:r w:rsidRPr="004706C5">
        <w:rPr>
          <w:i w:val="0"/>
        </w:rPr>
        <w:t>SAU</w:t>
      </w:r>
      <w:r w:rsidRPr="004706C5">
        <w:rPr>
          <w:i w:val="0"/>
          <w:lang w:val="ru-RU"/>
        </w:rPr>
        <w:t>/</w:t>
      </w:r>
      <w:r w:rsidRPr="004706C5">
        <w:rPr>
          <w:i w:val="0"/>
        </w:rPr>
        <w:t>Q</w:t>
      </w:r>
      <w:r w:rsidRPr="004706C5">
        <w:rPr>
          <w:i w:val="0"/>
          <w:lang w:val="ru-RU"/>
        </w:rPr>
        <w:t xml:space="preserve">/2 и </w:t>
      </w:r>
      <w:r w:rsidRPr="004706C5">
        <w:rPr>
          <w:i w:val="0"/>
        </w:rPr>
        <w:t>Add</w:t>
      </w:r>
      <w:r w:rsidRPr="004706C5">
        <w:rPr>
          <w:i w:val="0"/>
          <w:lang w:val="ru-RU"/>
        </w:rPr>
        <w:t>.1)</w:t>
      </w:r>
    </w:p>
    <w:p w:rsidR="004706C5" w:rsidRPr="004706C5" w:rsidRDefault="004706C5" w:rsidP="004706C5">
      <w:pPr>
        <w:pStyle w:val="DualTxt"/>
        <w:spacing w:after="0" w:line="120" w:lineRule="exact"/>
        <w:rPr>
          <w:sz w:val="10"/>
          <w:lang w:val="ru-RU"/>
        </w:rPr>
      </w:pPr>
    </w:p>
    <w:p w:rsidR="007C731F" w:rsidRDefault="007C731F" w:rsidP="00886548">
      <w:pPr>
        <w:pStyle w:val="DualTxt"/>
        <w:suppressAutoHyphens w:val="0"/>
        <w:rPr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>
        <w:rPr>
          <w:i/>
          <w:spacing w:val="0"/>
          <w:w w:val="100"/>
          <w:lang w:val="ru-RU"/>
        </w:rPr>
        <w:t xml:space="preserve">По приглашению Председателя члены делегации </w:t>
      </w:r>
      <w:r w:rsidR="002170CD">
        <w:rPr>
          <w:i/>
          <w:lang w:val="ru-RU"/>
        </w:rPr>
        <w:t>Саудовской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Аравии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занимают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места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за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столом</w:t>
      </w:r>
      <w:r w:rsidR="002170CD" w:rsidRPr="009F16FA">
        <w:rPr>
          <w:i/>
          <w:lang w:val="ru-RU"/>
        </w:rPr>
        <w:t xml:space="preserve"> </w:t>
      </w:r>
      <w:r w:rsidR="002170CD">
        <w:rPr>
          <w:i/>
          <w:lang w:val="ru-RU"/>
        </w:rPr>
        <w:t>Комитета</w:t>
      </w:r>
      <w:r w:rsidR="002170CD" w:rsidRPr="009F16FA">
        <w:rPr>
          <w:i/>
          <w:lang w:val="ru-RU"/>
        </w:rPr>
        <w:t>.</w:t>
      </w:r>
    </w:p>
    <w:p w:rsidR="004706C5" w:rsidRPr="009F16FA" w:rsidRDefault="004706C5" w:rsidP="004706C5">
      <w:pPr>
        <w:pStyle w:val="DualTxt"/>
        <w:spacing w:after="0" w:line="120" w:lineRule="exact"/>
        <w:rPr>
          <w:sz w:val="10"/>
          <w:lang w:val="ru-RU"/>
        </w:rPr>
      </w:pPr>
    </w:p>
    <w:p w:rsidR="004706C5" w:rsidRPr="009F16FA" w:rsidRDefault="004706C5" w:rsidP="004706C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9F16FA">
        <w:rPr>
          <w:lang w:val="ru-RU"/>
        </w:rPr>
        <w:t xml:space="preserve"> 5 </w:t>
      </w:r>
      <w:r>
        <w:rPr>
          <w:lang w:val="ru-RU"/>
        </w:rPr>
        <w:t>и</w:t>
      </w:r>
      <w:r w:rsidRPr="009F16FA">
        <w:rPr>
          <w:lang w:val="ru-RU"/>
        </w:rPr>
        <w:t xml:space="preserve"> 6 </w:t>
      </w:r>
      <w:r w:rsidRPr="009F16FA">
        <w:rPr>
          <w:i w:val="0"/>
          <w:lang w:val="ru-RU"/>
        </w:rPr>
        <w:t>(</w:t>
      </w:r>
      <w:r>
        <w:rPr>
          <w:lang w:val="ru-RU"/>
        </w:rPr>
        <w:t>продолжение</w:t>
      </w:r>
      <w:r w:rsidRPr="009F16FA">
        <w:rPr>
          <w:i w:val="0"/>
          <w:lang w:val="ru-RU"/>
        </w:rPr>
        <w:t>)</w:t>
      </w:r>
    </w:p>
    <w:p w:rsidR="004706C5" w:rsidRPr="009F16FA" w:rsidRDefault="004706C5" w:rsidP="004706C5">
      <w:pPr>
        <w:pStyle w:val="DualTxt"/>
        <w:spacing w:after="0" w:line="120" w:lineRule="exact"/>
        <w:rPr>
          <w:sz w:val="10"/>
          <w:lang w:val="ru-RU"/>
        </w:rPr>
      </w:pPr>
    </w:p>
    <w:p w:rsidR="009D19F9" w:rsidRDefault="009D19F9" w:rsidP="00886548">
      <w:pPr>
        <w:pStyle w:val="DualTxt"/>
        <w:suppressAutoHyphens w:val="0"/>
        <w:rPr>
          <w:lang w:val="ru-RU"/>
        </w:rPr>
      </w:pPr>
      <w:r w:rsidRPr="009D19F9">
        <w:rPr>
          <w:lang w:val="ru-RU"/>
        </w:rPr>
        <w:t>2.</w:t>
      </w:r>
      <w:r w:rsidRPr="009D19F9">
        <w:rPr>
          <w:lang w:val="ru-RU"/>
        </w:rPr>
        <w:tab/>
      </w:r>
      <w:r w:rsidR="00285E38" w:rsidRPr="00285E38">
        <w:rPr>
          <w:b/>
          <w:lang w:val="ru-RU"/>
        </w:rPr>
        <w:t>Д-р</w:t>
      </w:r>
      <w:r w:rsidR="00285E38">
        <w:rPr>
          <w:b/>
          <w:lang w:val="ru-RU"/>
        </w:rPr>
        <w:t> </w:t>
      </w:r>
      <w:r w:rsidR="00285E38" w:rsidRPr="00285E38">
        <w:rPr>
          <w:b/>
          <w:lang w:val="ru-RU"/>
        </w:rPr>
        <w:t>Аль-Ансари</w:t>
      </w:r>
      <w:r w:rsidR="00285E38" w:rsidRPr="00285E38">
        <w:rPr>
          <w:lang w:val="ru-RU"/>
        </w:rPr>
        <w:t xml:space="preserve"> (Саудовская Аравия) гов</w:t>
      </w:r>
      <w:r w:rsidR="00285E38" w:rsidRPr="00285E38">
        <w:rPr>
          <w:lang w:val="ru-RU"/>
        </w:rPr>
        <w:t>о</w:t>
      </w:r>
      <w:r w:rsidR="00285E38" w:rsidRPr="00285E38">
        <w:rPr>
          <w:lang w:val="ru-RU"/>
        </w:rPr>
        <w:t>рит, что, как разъяснила делегация его страны на утреннем заседании, не существует юридических оснований для опеки мужчин над женщинами. Взрослые женщины имеют право решать, подве</w:t>
      </w:r>
      <w:r w:rsidR="00285E38" w:rsidRPr="00285E38">
        <w:rPr>
          <w:lang w:val="ru-RU"/>
        </w:rPr>
        <w:t>р</w:t>
      </w:r>
      <w:r w:rsidR="00285E38" w:rsidRPr="00285E38">
        <w:rPr>
          <w:lang w:val="ru-RU"/>
        </w:rPr>
        <w:t>гаться ли им медицинским процедурам, включая хирургическое вмешательство; согласие мужа нео</w:t>
      </w:r>
      <w:r w:rsidR="00285E38" w:rsidRPr="00285E38">
        <w:rPr>
          <w:lang w:val="ru-RU"/>
        </w:rPr>
        <w:t>б</w:t>
      </w:r>
      <w:r w:rsidR="00285E38" w:rsidRPr="00285E38">
        <w:rPr>
          <w:lang w:val="ru-RU"/>
        </w:rPr>
        <w:t>ходимо только в вопросах, связанных с репроду</w:t>
      </w:r>
      <w:r w:rsidR="00285E38" w:rsidRPr="00285E38">
        <w:rPr>
          <w:lang w:val="ru-RU"/>
        </w:rPr>
        <w:t>к</w:t>
      </w:r>
      <w:r w:rsidR="00285E38" w:rsidRPr="00285E38">
        <w:rPr>
          <w:lang w:val="ru-RU"/>
        </w:rPr>
        <w:t>цией и фертильностью. Женщины также могут в</w:t>
      </w:r>
      <w:r w:rsidR="00285E38" w:rsidRPr="00285E38">
        <w:rPr>
          <w:lang w:val="ru-RU"/>
        </w:rPr>
        <w:t>ы</w:t>
      </w:r>
      <w:r w:rsidR="00285E38" w:rsidRPr="00285E38">
        <w:rPr>
          <w:lang w:val="ru-RU"/>
        </w:rPr>
        <w:t>зывать скорую помощь и давать согласие на пров</w:t>
      </w:r>
      <w:r w:rsidR="00285E38" w:rsidRPr="00285E38">
        <w:rPr>
          <w:lang w:val="ru-RU"/>
        </w:rPr>
        <w:t>е</w:t>
      </w:r>
      <w:r w:rsidR="00285E38" w:rsidRPr="00285E38">
        <w:rPr>
          <w:lang w:val="ru-RU"/>
        </w:rPr>
        <w:t>дение медицинских процедур с их детьми.</w:t>
      </w:r>
    </w:p>
    <w:p w:rsidR="00F63932" w:rsidRDefault="00F63932" w:rsidP="00886548">
      <w:pPr>
        <w:pStyle w:val="DualTxt"/>
        <w:suppressAutoHyphens w:val="0"/>
        <w:rPr>
          <w:lang w:val="ru-RU"/>
        </w:rPr>
      </w:pPr>
      <w:r>
        <w:rPr>
          <w:lang w:val="ru-RU"/>
        </w:rPr>
        <w:t>3.</w:t>
      </w:r>
      <w:r w:rsidR="00586F65">
        <w:rPr>
          <w:lang w:val="ru-RU"/>
        </w:rPr>
        <w:tab/>
      </w:r>
      <w:r w:rsidR="00586F65" w:rsidRPr="00586F65">
        <w:rPr>
          <w:b/>
          <w:lang w:val="ru-RU"/>
        </w:rPr>
        <w:t>Г-н</w:t>
      </w:r>
      <w:r w:rsidR="00586F65">
        <w:rPr>
          <w:b/>
          <w:lang w:val="ru-RU"/>
        </w:rPr>
        <w:t> </w:t>
      </w:r>
      <w:r w:rsidR="00586F65" w:rsidRPr="00586F65">
        <w:rPr>
          <w:b/>
          <w:lang w:val="ru-RU"/>
        </w:rPr>
        <w:t>Аль-Шамикх</w:t>
      </w:r>
      <w:r w:rsidR="00586F65" w:rsidRPr="00586F65">
        <w:rPr>
          <w:lang w:val="ru-RU"/>
        </w:rPr>
        <w:t xml:space="preserve"> (Саудовская Аравия) гов</w:t>
      </w:r>
      <w:r w:rsidR="00586F65" w:rsidRPr="00586F65">
        <w:rPr>
          <w:lang w:val="ru-RU"/>
        </w:rPr>
        <w:t>о</w:t>
      </w:r>
      <w:r w:rsidR="00586F65" w:rsidRPr="00586F65">
        <w:rPr>
          <w:lang w:val="ru-RU"/>
        </w:rPr>
        <w:t>рит, что жалобы, относящиеся к области прав чел</w:t>
      </w:r>
      <w:r w:rsidR="00586F65" w:rsidRPr="00586F65">
        <w:rPr>
          <w:lang w:val="ru-RU"/>
        </w:rPr>
        <w:t>о</w:t>
      </w:r>
      <w:r w:rsidR="00586F65" w:rsidRPr="00586F65">
        <w:rPr>
          <w:lang w:val="ru-RU"/>
        </w:rPr>
        <w:t>века, разбираются в соответствии со статьей</w:t>
      </w:r>
      <w:r w:rsidR="00586F65">
        <w:rPr>
          <w:lang w:val="ru-RU"/>
        </w:rPr>
        <w:t> </w:t>
      </w:r>
      <w:r w:rsidR="00586F65" w:rsidRPr="00586F65">
        <w:rPr>
          <w:lang w:val="ru-RU"/>
        </w:rPr>
        <w:t>5 О</w:t>
      </w:r>
      <w:r w:rsidR="00586F65" w:rsidRPr="00586F65">
        <w:rPr>
          <w:lang w:val="ru-RU"/>
        </w:rPr>
        <w:t>с</w:t>
      </w:r>
      <w:r w:rsidR="00586F65" w:rsidRPr="00586F65">
        <w:rPr>
          <w:lang w:val="ru-RU"/>
        </w:rPr>
        <w:t>новного низама о власти и рассматриваются дол</w:t>
      </w:r>
      <w:r w:rsidR="00586F65" w:rsidRPr="00586F65">
        <w:rPr>
          <w:lang w:val="ru-RU"/>
        </w:rPr>
        <w:t>ж</w:t>
      </w:r>
      <w:r w:rsidR="00586F65" w:rsidRPr="00586F65">
        <w:rPr>
          <w:lang w:val="ru-RU"/>
        </w:rPr>
        <w:t>ным образом соответствующими органами власти. Министерством социального обеспечения подг</w:t>
      </w:r>
      <w:r w:rsidR="00586F65" w:rsidRPr="00586F65">
        <w:rPr>
          <w:lang w:val="ru-RU"/>
        </w:rPr>
        <w:t>о</w:t>
      </w:r>
      <w:r w:rsidR="00586F65" w:rsidRPr="00586F65">
        <w:rPr>
          <w:lang w:val="ru-RU"/>
        </w:rPr>
        <w:t>товлен проект закона о благотворительных и других неправительственных организациях (НПО), и будет создан независимый орган с целью обеспечения б</w:t>
      </w:r>
      <w:r w:rsidR="00586F65" w:rsidRPr="00586F65">
        <w:rPr>
          <w:lang w:val="ru-RU"/>
        </w:rPr>
        <w:t>а</w:t>
      </w:r>
      <w:r w:rsidR="00586F65" w:rsidRPr="00586F65">
        <w:rPr>
          <w:lang w:val="ru-RU"/>
        </w:rPr>
        <w:t>зы для работы НПО.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9F16FA" w:rsidRDefault="00F63932" w:rsidP="00F639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9F16FA">
        <w:rPr>
          <w:lang w:val="ru-RU"/>
        </w:rPr>
        <w:t xml:space="preserve"> </w:t>
      </w:r>
      <w:r w:rsidR="00586F65">
        <w:rPr>
          <w:lang w:val="ru-RU"/>
        </w:rPr>
        <w:t>7</w:t>
      </w:r>
      <w:r w:rsidR="00D9285A" w:rsidRPr="00AE3C2F">
        <w:rPr>
          <w:lang w:val="ru-RU"/>
        </w:rPr>
        <w:t>–</w:t>
      </w:r>
      <w:r w:rsidR="00586F65">
        <w:rPr>
          <w:lang w:val="ru-RU"/>
        </w:rPr>
        <w:t>9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4.</w:t>
      </w:r>
      <w:r w:rsidRPr="00F63932">
        <w:rPr>
          <w:lang w:val="ru-RU"/>
        </w:rPr>
        <w:tab/>
      </w:r>
      <w:r w:rsidR="00586F65" w:rsidRPr="00586F65">
        <w:rPr>
          <w:b/>
          <w:lang w:val="ru-RU"/>
        </w:rPr>
        <w:t>Г-жа</w:t>
      </w:r>
      <w:r w:rsidR="00586F65">
        <w:rPr>
          <w:b/>
          <w:lang w:val="ru-RU"/>
        </w:rPr>
        <w:t> </w:t>
      </w:r>
      <w:r w:rsidR="00586F65" w:rsidRPr="00586F65">
        <w:rPr>
          <w:b/>
          <w:lang w:val="ru-RU"/>
        </w:rPr>
        <w:t>Цзоу</w:t>
      </w:r>
      <w:r w:rsidR="00586F65">
        <w:rPr>
          <w:b/>
          <w:lang w:val="ru-RU"/>
        </w:rPr>
        <w:t> </w:t>
      </w:r>
      <w:r w:rsidR="00586F65" w:rsidRPr="00586F65">
        <w:rPr>
          <w:b/>
          <w:lang w:val="ru-RU"/>
        </w:rPr>
        <w:t>Сяоцяо</w:t>
      </w:r>
      <w:r w:rsidR="00586F65" w:rsidRPr="00586F65">
        <w:rPr>
          <w:lang w:val="ru-RU"/>
        </w:rPr>
        <w:t xml:space="preserve"> </w:t>
      </w:r>
      <w:r w:rsidR="00763ABA" w:rsidRPr="00763ABA">
        <w:rPr>
          <w:lang w:val="ru-RU"/>
        </w:rPr>
        <w:t>просит предоставить д</w:t>
      </w:r>
      <w:r w:rsidR="00763ABA">
        <w:rPr>
          <w:lang w:val="ru-RU"/>
        </w:rPr>
        <w:t>о</w:t>
      </w:r>
      <w:r w:rsidR="00763ABA">
        <w:rPr>
          <w:lang w:val="ru-RU"/>
        </w:rPr>
        <w:t xml:space="preserve">полнительную </w:t>
      </w:r>
      <w:r w:rsidR="00763ABA" w:rsidRPr="00763ABA">
        <w:rPr>
          <w:lang w:val="ru-RU"/>
        </w:rPr>
        <w:t>информацию о действиях, предпр</w:t>
      </w:r>
      <w:r w:rsidR="00763ABA" w:rsidRPr="00763ABA">
        <w:rPr>
          <w:lang w:val="ru-RU"/>
        </w:rPr>
        <w:t>и</w:t>
      </w:r>
      <w:r w:rsidR="00763ABA" w:rsidRPr="00763ABA">
        <w:rPr>
          <w:lang w:val="ru-RU"/>
        </w:rPr>
        <w:t>нятых правительством, и о прогрессе, достигнутом в расширении участия женщин в общественной и политической жизни; было бы интересно узнать, будет ли правительство рассматривать вр</w:t>
      </w:r>
      <w:r w:rsidR="00763ABA" w:rsidRPr="00763ABA">
        <w:rPr>
          <w:lang w:val="ru-RU"/>
        </w:rPr>
        <w:t>е</w:t>
      </w:r>
      <w:r w:rsidR="00763ABA" w:rsidRPr="00763ABA">
        <w:rPr>
          <w:lang w:val="ru-RU"/>
        </w:rPr>
        <w:t>менные специальные меры. Кроме того, необходимо пр</w:t>
      </w:r>
      <w:r w:rsidR="00763ABA" w:rsidRPr="00763ABA">
        <w:rPr>
          <w:lang w:val="ru-RU"/>
        </w:rPr>
        <w:t>е</w:t>
      </w:r>
      <w:r w:rsidR="00763ABA" w:rsidRPr="00763ABA">
        <w:rPr>
          <w:lang w:val="ru-RU"/>
        </w:rPr>
        <w:t>доставить дополнительную информацию и да</w:t>
      </w:r>
      <w:r w:rsidR="00763ABA" w:rsidRPr="00763ABA">
        <w:rPr>
          <w:lang w:val="ru-RU"/>
        </w:rPr>
        <w:t>н</w:t>
      </w:r>
      <w:r w:rsidR="00763ABA" w:rsidRPr="00763ABA">
        <w:rPr>
          <w:lang w:val="ru-RU"/>
        </w:rPr>
        <w:t>ные относительно шагов, предпринятых в целях расш</w:t>
      </w:r>
      <w:r w:rsidR="00763ABA" w:rsidRPr="00763ABA">
        <w:rPr>
          <w:lang w:val="ru-RU"/>
        </w:rPr>
        <w:t>и</w:t>
      </w:r>
      <w:r w:rsidR="00763ABA" w:rsidRPr="00763ABA">
        <w:rPr>
          <w:lang w:val="ru-RU"/>
        </w:rPr>
        <w:t>рения возможностей карьерного роста же</w:t>
      </w:r>
      <w:r w:rsidR="00763ABA" w:rsidRPr="00763ABA">
        <w:rPr>
          <w:lang w:val="ru-RU"/>
        </w:rPr>
        <w:t>н</w:t>
      </w:r>
      <w:r w:rsidR="00763ABA" w:rsidRPr="00763ABA">
        <w:rPr>
          <w:lang w:val="ru-RU"/>
        </w:rPr>
        <w:t>щин.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5.</w:t>
      </w:r>
      <w:r w:rsidRPr="00F63932">
        <w:rPr>
          <w:lang w:val="ru-RU"/>
        </w:rPr>
        <w:tab/>
      </w:r>
      <w:r w:rsidR="00763ABA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763ABA">
        <w:rPr>
          <w:b/>
          <w:lang w:val="ru-RU"/>
        </w:rPr>
        <w:t>Бельмихуб-Зердани</w:t>
      </w:r>
      <w:r w:rsidR="00763ABA">
        <w:rPr>
          <w:lang w:val="ru-RU"/>
        </w:rPr>
        <w:t xml:space="preserve"> говорит, что </w:t>
      </w:r>
      <w:r w:rsidR="00763ABA" w:rsidRPr="00C03CA2">
        <w:rPr>
          <w:lang w:val="ru-RU"/>
        </w:rPr>
        <w:t xml:space="preserve">ответы </w:t>
      </w:r>
      <w:r w:rsidR="00763ABA">
        <w:rPr>
          <w:lang w:val="ru-RU"/>
        </w:rPr>
        <w:t>делегации отражают твердую приверженность пр</w:t>
      </w:r>
      <w:r w:rsidR="00763ABA">
        <w:rPr>
          <w:lang w:val="ru-RU"/>
        </w:rPr>
        <w:t>а</w:t>
      </w:r>
      <w:r w:rsidR="00763ABA">
        <w:rPr>
          <w:lang w:val="ru-RU"/>
        </w:rPr>
        <w:t>вительства вопросу гендерного равенства. Она н</w:t>
      </w:r>
      <w:r w:rsidR="00763ABA">
        <w:rPr>
          <w:lang w:val="ru-RU"/>
        </w:rPr>
        <w:t>а</w:t>
      </w:r>
      <w:r w:rsidR="00763ABA">
        <w:rPr>
          <w:lang w:val="ru-RU"/>
        </w:rPr>
        <w:t>деется, что в будущих докладах будет отражено б</w:t>
      </w:r>
      <w:r w:rsidR="00763ABA">
        <w:rPr>
          <w:lang w:val="ru-RU"/>
        </w:rPr>
        <w:t>о</w:t>
      </w:r>
      <w:r w:rsidR="00763ABA">
        <w:rPr>
          <w:lang w:val="ru-RU"/>
        </w:rPr>
        <w:t>лее широкое участие женщин в политических и о</w:t>
      </w:r>
      <w:r w:rsidR="00763ABA">
        <w:rPr>
          <w:lang w:val="ru-RU"/>
        </w:rPr>
        <w:t>б</w:t>
      </w:r>
      <w:r w:rsidR="00763ABA">
        <w:rPr>
          <w:lang w:val="ru-RU"/>
        </w:rPr>
        <w:t>щественных органах, включая судебные органы.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6.</w:t>
      </w:r>
      <w:r w:rsidRPr="00F63932">
        <w:rPr>
          <w:lang w:val="ru-RU"/>
        </w:rPr>
        <w:tab/>
      </w:r>
      <w:r w:rsidR="0085446F" w:rsidRPr="0085446F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85446F" w:rsidRPr="0085446F">
        <w:rPr>
          <w:b/>
          <w:lang w:val="ru-RU"/>
        </w:rPr>
        <w:t>Нойбауэр</w:t>
      </w:r>
      <w:r w:rsidR="0085446F" w:rsidRPr="0085446F">
        <w:rPr>
          <w:lang w:val="ru-RU"/>
        </w:rPr>
        <w:t xml:space="preserve"> говорит, что Комитет получил информацию о том, что женщинам препятствовали участвовать в муниципальных выборах 2004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года. Поэтому было бы интересно знать, какие шаги предпринимает правительство для преодоления препятствий, с которыми сталкиваются женщины, желающие баллотироваться на выборах. Она также интересуется, что делает правительство для изм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нения вредных культурных установок. Женщинам должно быть предоставлено право не только выр</w:t>
      </w:r>
      <w:r w:rsidR="0085446F" w:rsidRPr="0085446F">
        <w:rPr>
          <w:lang w:val="ru-RU"/>
        </w:rPr>
        <w:t>а</w:t>
      </w:r>
      <w:r w:rsidR="0085446F" w:rsidRPr="0085446F">
        <w:rPr>
          <w:lang w:val="ru-RU"/>
        </w:rPr>
        <w:t>жать свое мнение, но и принимать решения, и их следует поощрять к участию в международной п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литике и дипломатии.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7.</w:t>
      </w:r>
      <w:r w:rsidRPr="00F63932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Хуссейн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 доклад свидетельствует о наличии прогре</w:t>
      </w:r>
      <w:r w:rsidR="0085446F" w:rsidRPr="0085446F">
        <w:rPr>
          <w:lang w:val="ru-RU"/>
        </w:rPr>
        <w:t>с</w:t>
      </w:r>
      <w:r w:rsidR="0085446F" w:rsidRPr="0085446F">
        <w:rPr>
          <w:lang w:val="ru-RU"/>
        </w:rPr>
        <w:t>са и о том, что Саудовская Аравия предпринимает шаги к расширению участия женщин в процессе принятия решений и к изменению вредных кул</w:t>
      </w:r>
      <w:r w:rsidR="0085446F" w:rsidRPr="0085446F">
        <w:rPr>
          <w:lang w:val="ru-RU"/>
        </w:rPr>
        <w:t>ь</w:t>
      </w:r>
      <w:r w:rsidR="0085446F" w:rsidRPr="0085446F">
        <w:rPr>
          <w:lang w:val="ru-RU"/>
        </w:rPr>
        <w:t>турных установок.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8.</w:t>
      </w:r>
      <w:r w:rsidRPr="00F63932">
        <w:rPr>
          <w:lang w:val="ru-RU"/>
        </w:rPr>
        <w:tab/>
      </w:r>
      <w:r w:rsidR="0085446F" w:rsidRPr="0085446F">
        <w:rPr>
          <w:b/>
          <w:lang w:val="ru-RU"/>
        </w:rPr>
        <w:t>Д-р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Аль-Усайми</w:t>
      </w:r>
      <w:r w:rsidR="0085446F" w:rsidRPr="0085446F">
        <w:rPr>
          <w:lang w:val="ru-RU"/>
        </w:rPr>
        <w:t xml:space="preserve"> (Саудовская Аравия) завер</w:t>
      </w:r>
      <w:r w:rsidR="0085446F" w:rsidRPr="0085446F">
        <w:rPr>
          <w:lang w:val="ru-RU"/>
        </w:rPr>
        <w:t>я</w:t>
      </w:r>
      <w:r w:rsidR="0085446F" w:rsidRPr="0085446F">
        <w:rPr>
          <w:lang w:val="ru-RU"/>
        </w:rPr>
        <w:t>ет Комитет, что женщины постепенно станут играть более активную роль в политической и обществе</w:t>
      </w:r>
      <w:r w:rsidR="0085446F" w:rsidRPr="0085446F">
        <w:rPr>
          <w:lang w:val="ru-RU"/>
        </w:rPr>
        <w:t>н</w:t>
      </w:r>
      <w:r w:rsidR="0085446F" w:rsidRPr="0085446F">
        <w:rPr>
          <w:lang w:val="ru-RU"/>
        </w:rPr>
        <w:t>ной жизни и в работе международных организаций.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9.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85446F" w:rsidRPr="0085446F">
        <w:rPr>
          <w:b/>
          <w:lang w:val="ru-RU"/>
        </w:rPr>
        <w:t>Аль-Юсуф</w:t>
      </w:r>
      <w:r w:rsidR="0085446F" w:rsidRPr="0085446F">
        <w:rPr>
          <w:lang w:val="ru-RU"/>
        </w:rPr>
        <w:t xml:space="preserve"> (Саудовская Аравия) говорит, что женщины смогли расширить свое участие в академических и медицинских ассоциациях и на рынке труда. Министерство иностранных дел объ</w:t>
      </w:r>
      <w:r w:rsidR="0085446F" w:rsidRPr="0085446F">
        <w:rPr>
          <w:lang w:val="ru-RU"/>
        </w:rPr>
        <w:t>я</w:t>
      </w:r>
      <w:r w:rsidR="0085446F" w:rsidRPr="0085446F">
        <w:rPr>
          <w:lang w:val="ru-RU"/>
        </w:rPr>
        <w:t>вило о своем намерении назначать послов-женщин.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10.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Хуссейн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 женщины стали играть более значимую роль в процессе принятия решений, однако трудно изменить привычки и традиции.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11.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Г-жа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Аль-Захрани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 изменение обычаев представляет собой и</w:t>
      </w:r>
      <w:r w:rsidR="0085446F" w:rsidRPr="0085446F">
        <w:rPr>
          <w:lang w:val="ru-RU"/>
        </w:rPr>
        <w:t>с</w:t>
      </w:r>
      <w:r w:rsidR="0085446F" w:rsidRPr="0085446F">
        <w:rPr>
          <w:lang w:val="ru-RU"/>
        </w:rPr>
        <w:t>ключительно трудную задачу в такой большой и разнообразной стране. Тем не менее, Министерство социального обеспечения достигло значительного прогресса в изменении взглядов в общинах и сем</w:t>
      </w:r>
      <w:r w:rsidR="0085446F" w:rsidRPr="0085446F">
        <w:rPr>
          <w:lang w:val="ru-RU"/>
        </w:rPr>
        <w:t>ь</w:t>
      </w:r>
      <w:r w:rsidR="0085446F" w:rsidRPr="0085446F">
        <w:rPr>
          <w:lang w:val="ru-RU"/>
        </w:rPr>
        <w:t>ях в городских и сельских районах. Благотвор</w:t>
      </w:r>
      <w:r w:rsidR="0085446F" w:rsidRPr="0085446F">
        <w:rPr>
          <w:lang w:val="ru-RU"/>
        </w:rPr>
        <w:t>и</w:t>
      </w:r>
      <w:r w:rsidR="0085446F" w:rsidRPr="0085446F">
        <w:rPr>
          <w:lang w:val="ru-RU"/>
        </w:rPr>
        <w:t>тельные организации и гражданское общество та</w:t>
      </w:r>
      <w:r w:rsidR="0085446F" w:rsidRPr="0085446F">
        <w:rPr>
          <w:lang w:val="ru-RU"/>
        </w:rPr>
        <w:t>к</w:t>
      </w:r>
      <w:r w:rsidR="0085446F" w:rsidRPr="0085446F">
        <w:rPr>
          <w:lang w:val="ru-RU"/>
        </w:rPr>
        <w:t>же играют определенную роль в деле расширения прав и возможностей женщин, с тем чтобы они лучше понимали свои права и обязанности в рамках семейной ячейки.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12.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Г-жа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Аль-Тувейян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 особенно сложно изменить установки в о</w:t>
      </w:r>
      <w:r w:rsidR="0085446F" w:rsidRPr="0085446F">
        <w:rPr>
          <w:lang w:val="ru-RU"/>
        </w:rPr>
        <w:t>т</w:t>
      </w:r>
      <w:r w:rsidR="0085446F" w:rsidRPr="0085446F">
        <w:rPr>
          <w:lang w:val="ru-RU"/>
        </w:rPr>
        <w:t>даленных и изолированных общинах, некоторые из которых сопротивлялись открытию школ для дев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чек.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13.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Хуссейн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 правительство предпринимает шаги, чтобы убедить людей в необходимости изменений, пр</w:t>
      </w:r>
      <w:r w:rsidR="0085446F" w:rsidRPr="0085446F">
        <w:rPr>
          <w:lang w:val="ru-RU"/>
        </w:rPr>
        <w:t>и</w:t>
      </w:r>
      <w:r w:rsidR="0085446F" w:rsidRPr="0085446F">
        <w:rPr>
          <w:lang w:val="ru-RU"/>
        </w:rPr>
        <w:t>влекая их внимание к тому воздействию, которое эти изменения окажут на их жизнь.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14.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Аттар</w:t>
      </w:r>
      <w:r w:rsidR="0085446F" w:rsidRPr="0085446F">
        <w:rPr>
          <w:lang w:val="ru-RU"/>
        </w:rPr>
        <w:t xml:space="preserve"> (Саудовская Аравия), говоря о роли женщин в частном секторе, отмечает, что одним из базовых принципов ислама является то, что же</w:t>
      </w:r>
      <w:r w:rsidR="0085446F" w:rsidRPr="0085446F">
        <w:rPr>
          <w:lang w:val="ru-RU"/>
        </w:rPr>
        <w:t>н</w:t>
      </w:r>
      <w:r w:rsidR="0085446F" w:rsidRPr="0085446F">
        <w:rPr>
          <w:lang w:val="ru-RU"/>
        </w:rPr>
        <w:t>щины обладают независимым финансовым полож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нием, и что мужчины не имеют права вмешиваться в их финансовые дела. Число женщин, работающих в частном секторе, растет, и женщины входят в н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которые советы директоров.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15.</w:t>
      </w:r>
      <w:r w:rsidRPr="0085446F">
        <w:rPr>
          <w:lang w:val="ru-RU"/>
        </w:rPr>
        <w:tab/>
      </w:r>
      <w:r w:rsidR="0085446F" w:rsidRPr="0085446F">
        <w:rPr>
          <w:lang w:val="ru-RU"/>
        </w:rPr>
        <w:t>Председатель говорит, что члены делегации обратили внимание на тесную взаимосвязь между образованием и способностью женщин участвовать в политической и общественной жизни. Важно б</w:t>
      </w:r>
      <w:r w:rsidR="0085446F" w:rsidRPr="0085446F">
        <w:rPr>
          <w:lang w:val="ru-RU"/>
        </w:rPr>
        <w:t>ы</w:t>
      </w:r>
      <w:r w:rsidR="0085446F" w:rsidRPr="0085446F">
        <w:rPr>
          <w:lang w:val="ru-RU"/>
        </w:rPr>
        <w:t>стро изменить существующее положение, чтобы обеспечить доступ женщин к должностям, связа</w:t>
      </w:r>
      <w:r w:rsidR="0085446F" w:rsidRPr="0085446F">
        <w:rPr>
          <w:lang w:val="ru-RU"/>
        </w:rPr>
        <w:t>н</w:t>
      </w:r>
      <w:r w:rsidR="0085446F" w:rsidRPr="0085446F">
        <w:rPr>
          <w:lang w:val="ru-RU"/>
        </w:rPr>
        <w:t>ным с принятием решений. Правительству следует использовать статью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4, пункт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1 Конвенции и общую рекомендацию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№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25 о временных специальных м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рах в качестве основы для принятия действий по ускорению достижения фактического равенства и установления квот на участие женщин в общес</w:t>
      </w:r>
      <w:r w:rsidR="0085446F" w:rsidRPr="0085446F">
        <w:rPr>
          <w:lang w:val="ru-RU"/>
        </w:rPr>
        <w:t>т</w:t>
      </w:r>
      <w:r w:rsidR="0085446F" w:rsidRPr="0085446F">
        <w:rPr>
          <w:lang w:val="ru-RU"/>
        </w:rPr>
        <w:t>венной жизни.</w:t>
      </w:r>
    </w:p>
    <w:p w:rsidR="00F63932" w:rsidRPr="0085446F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16.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Флинтерман</w:t>
      </w:r>
      <w:r w:rsidR="0085446F" w:rsidRPr="0085446F">
        <w:rPr>
          <w:lang w:val="ru-RU"/>
        </w:rPr>
        <w:t xml:space="preserve"> спрашивает, сохранит ли свое собственное гражданство женщина из Саудо</w:t>
      </w:r>
      <w:r w:rsidR="0085446F" w:rsidRPr="0085446F">
        <w:rPr>
          <w:lang w:val="ru-RU"/>
        </w:rPr>
        <w:t>в</w:t>
      </w:r>
      <w:r w:rsidR="0085446F" w:rsidRPr="0085446F">
        <w:rPr>
          <w:lang w:val="ru-RU"/>
        </w:rPr>
        <w:t>ской Аравии, вышедшая замуж за иностранца или гражданина Саудовской Аравии, который затем сменил гражданство, даже если она приобретет гражданство своего мужа. Если это так, то прав</w:t>
      </w:r>
      <w:r w:rsidR="0085446F" w:rsidRPr="0085446F">
        <w:rPr>
          <w:lang w:val="ru-RU"/>
        </w:rPr>
        <w:t>и</w:t>
      </w:r>
      <w:r w:rsidR="0085446F" w:rsidRPr="0085446F">
        <w:rPr>
          <w:lang w:val="ru-RU"/>
        </w:rPr>
        <w:t>тельство могло бы рассмотреть возможность снятия своей оговорки к статье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9, пункту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2 Конвенции.</w:t>
      </w:r>
    </w:p>
    <w:p w:rsidR="00F63932" w:rsidRDefault="00F63932" w:rsidP="00886548">
      <w:pPr>
        <w:pStyle w:val="DualTxt"/>
        <w:suppressAutoHyphens w:val="0"/>
        <w:rPr>
          <w:lang w:val="ru-RU"/>
        </w:rPr>
      </w:pPr>
      <w:r w:rsidRPr="0085446F">
        <w:rPr>
          <w:lang w:val="ru-RU"/>
        </w:rPr>
        <w:t>17.</w:t>
      </w:r>
      <w:r w:rsidRPr="0085446F">
        <w:rPr>
          <w:lang w:val="ru-RU"/>
        </w:rPr>
        <w:tab/>
      </w:r>
      <w:r w:rsidR="0085446F" w:rsidRPr="0085446F">
        <w:rPr>
          <w:b/>
          <w:lang w:val="ru-RU"/>
        </w:rPr>
        <w:t>Г-н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Аль</w:t>
      </w:r>
      <w:r w:rsidR="0085446F">
        <w:rPr>
          <w:b/>
          <w:lang w:val="ru-RU"/>
        </w:rPr>
        <w:t> </w:t>
      </w:r>
      <w:r w:rsidR="0085446F" w:rsidRPr="0085446F">
        <w:rPr>
          <w:b/>
          <w:lang w:val="ru-RU"/>
        </w:rPr>
        <w:t>Сфайян</w:t>
      </w:r>
      <w:r w:rsidR="0085446F" w:rsidRPr="0085446F">
        <w:rPr>
          <w:lang w:val="ru-RU"/>
        </w:rPr>
        <w:t xml:space="preserve"> (Саудовская Аравия) гов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рит, что, поскольку внутреннее законодательство не предусматривает двойное гражданство, женщина из Саудовской Аравии, вышедшая замуж за иностра</w:t>
      </w:r>
      <w:r w:rsidR="0085446F" w:rsidRPr="0085446F">
        <w:rPr>
          <w:lang w:val="ru-RU"/>
        </w:rPr>
        <w:t>н</w:t>
      </w:r>
      <w:r w:rsidR="0085446F" w:rsidRPr="0085446F">
        <w:rPr>
          <w:lang w:val="ru-RU"/>
        </w:rPr>
        <w:t>ца, должна отказаться от своего собственного гра</w:t>
      </w:r>
      <w:r w:rsidR="0085446F" w:rsidRPr="0085446F">
        <w:rPr>
          <w:lang w:val="ru-RU"/>
        </w:rPr>
        <w:t>ж</w:t>
      </w:r>
      <w:r w:rsidR="0085446F" w:rsidRPr="0085446F">
        <w:rPr>
          <w:lang w:val="ru-RU"/>
        </w:rPr>
        <w:t>данства, если она принимает гражданство мужа. Оговорка к статье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9, пункту</w:t>
      </w:r>
      <w:r w:rsidR="0085446F">
        <w:rPr>
          <w:lang w:val="ru-RU"/>
        </w:rPr>
        <w:t> </w:t>
      </w:r>
      <w:r w:rsidR="0085446F" w:rsidRPr="0085446F">
        <w:rPr>
          <w:lang w:val="ru-RU"/>
        </w:rPr>
        <w:t>2 Конвенции была сд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лана для того, чтобы предотвратить приобретение двойного гражданства детьми из Саудовской Ар</w:t>
      </w:r>
      <w:r w:rsidR="0085446F" w:rsidRPr="0085446F">
        <w:rPr>
          <w:lang w:val="ru-RU"/>
        </w:rPr>
        <w:t>а</w:t>
      </w:r>
      <w:r w:rsidR="0085446F" w:rsidRPr="0085446F">
        <w:rPr>
          <w:lang w:val="ru-RU"/>
        </w:rPr>
        <w:t>вии, что, как всем известно, может создать пробл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мы. Ребенок женщины из Саудовской Аравии, кот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рая решает принять гражданство своего мужа, м</w:t>
      </w:r>
      <w:r w:rsidR="0085446F" w:rsidRPr="0085446F">
        <w:rPr>
          <w:lang w:val="ru-RU"/>
        </w:rPr>
        <w:t>о</w:t>
      </w:r>
      <w:r w:rsidR="0085446F" w:rsidRPr="0085446F">
        <w:rPr>
          <w:lang w:val="ru-RU"/>
        </w:rPr>
        <w:t>жет, тем не менее, подать заявление о предоставл</w:t>
      </w:r>
      <w:r w:rsidR="0085446F" w:rsidRPr="0085446F">
        <w:rPr>
          <w:lang w:val="ru-RU"/>
        </w:rPr>
        <w:t>е</w:t>
      </w:r>
      <w:r w:rsidR="0085446F" w:rsidRPr="0085446F">
        <w:rPr>
          <w:lang w:val="ru-RU"/>
        </w:rPr>
        <w:t>нии ему гражданства Саудовской Аравии позднее.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9F16FA" w:rsidRDefault="00F63932" w:rsidP="00F639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9F16FA">
        <w:rPr>
          <w:lang w:val="ru-RU"/>
        </w:rPr>
        <w:t xml:space="preserve"> </w:t>
      </w:r>
      <w:r w:rsidR="0011089D">
        <w:rPr>
          <w:lang w:val="ru-RU"/>
        </w:rPr>
        <w:t>10</w:t>
      </w:r>
      <w:r w:rsidR="00D9285A" w:rsidRPr="00012C71">
        <w:rPr>
          <w:lang w:val="ru-RU"/>
        </w:rPr>
        <w:t>–</w:t>
      </w:r>
      <w:r w:rsidR="0011089D">
        <w:rPr>
          <w:lang w:val="ru-RU"/>
        </w:rPr>
        <w:t>14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18.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Цзоу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Сяоцяо</w:t>
      </w:r>
      <w:r w:rsidR="00681708" w:rsidRPr="00681708">
        <w:rPr>
          <w:lang w:val="ru-RU"/>
        </w:rPr>
        <w:t xml:space="preserve"> спрашивает, почему ур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вень неграмотности в Саудовской Аравии так высок в сельской местности, влияет ли неграмотность о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рицательным образом на женщин Саудовской Ар</w:t>
      </w:r>
      <w:r w:rsidR="00681708" w:rsidRPr="00681708">
        <w:rPr>
          <w:lang w:val="ru-RU"/>
        </w:rPr>
        <w:t>а</w:t>
      </w:r>
      <w:r w:rsidR="00681708" w:rsidRPr="00681708">
        <w:rPr>
          <w:lang w:val="ru-RU"/>
        </w:rPr>
        <w:t>вии и женщин других национальностей, и какие меры принимаются для улучшения этой ситуации. На утреннем заседании делегация заявила, что в сельской местности созданы мобильные центры о</w:t>
      </w:r>
      <w:r w:rsidR="00681708" w:rsidRPr="00681708">
        <w:rPr>
          <w:lang w:val="ru-RU"/>
        </w:rPr>
        <w:t>б</w:t>
      </w:r>
      <w:r w:rsidR="00681708" w:rsidRPr="00681708">
        <w:rPr>
          <w:lang w:val="ru-RU"/>
        </w:rPr>
        <w:t>разования для взрослых; она интересуется, выд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ляются ли какие-либо средства на борьбу с негр</w:t>
      </w:r>
      <w:r w:rsidR="00681708" w:rsidRPr="00681708">
        <w:rPr>
          <w:lang w:val="ru-RU"/>
        </w:rPr>
        <w:t>а</w:t>
      </w:r>
      <w:r w:rsidR="00681708" w:rsidRPr="00681708">
        <w:rPr>
          <w:lang w:val="ru-RU"/>
        </w:rPr>
        <w:t>мотностью и повышение уровня образования среди женщин.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19.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Комитету стало известно, что женщины др</w:t>
      </w:r>
      <w:r w:rsidR="00681708" w:rsidRPr="00681708">
        <w:rPr>
          <w:lang w:val="ru-RU"/>
        </w:rPr>
        <w:t>у</w:t>
      </w:r>
      <w:r w:rsidR="00681708" w:rsidRPr="00681708">
        <w:rPr>
          <w:lang w:val="ru-RU"/>
        </w:rPr>
        <w:t>гих национальностей и их дети не имеют права на официальное проживание и поэтому им отказывают в получении образования. Она хотела бы получить дополнительную информацию и желает знать, пр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нимаются ли какие-либо конкретные меры или п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литика для решения этой проблемы.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20.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Г-н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Аль-Дхухейян</w:t>
      </w:r>
      <w:r w:rsidR="00681708" w:rsidRPr="00681708">
        <w:rPr>
          <w:lang w:val="ru-RU"/>
        </w:rPr>
        <w:t xml:space="preserve"> (Саудовская Аравия) гов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рит, что резиденты, не являющиеся уроженцами Саудовской Аравии, включая как мужчин, так и женщин, имеют право на получение всех услуг, включая образование. В королевстве уже предпр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няты шаги, направленные на снижение высокого уровня неграмотности среди женщин. Как показ</w:t>
      </w:r>
      <w:r w:rsidR="00681708" w:rsidRPr="00681708">
        <w:rPr>
          <w:lang w:val="ru-RU"/>
        </w:rPr>
        <w:t>ы</w:t>
      </w:r>
      <w:r w:rsidR="00681708" w:rsidRPr="00681708">
        <w:rPr>
          <w:lang w:val="ru-RU"/>
        </w:rPr>
        <w:t>вают ответы на список вопросов (</w:t>
      </w:r>
      <w:r w:rsidR="00681708" w:rsidRPr="00681708">
        <w:t>CEDAW</w:t>
      </w:r>
      <w:r w:rsidR="00681708" w:rsidRPr="00681708">
        <w:rPr>
          <w:lang w:val="ru-RU"/>
        </w:rPr>
        <w:t>/</w:t>
      </w:r>
      <w:r w:rsidR="00681708" w:rsidRPr="00681708">
        <w:t>C</w:t>
      </w:r>
      <w:r w:rsidR="00681708" w:rsidRPr="00681708">
        <w:rPr>
          <w:lang w:val="ru-RU"/>
        </w:rPr>
        <w:t>/</w:t>
      </w:r>
      <w:r w:rsidR="00681708" w:rsidRPr="00681708">
        <w:t>SAU</w:t>
      </w:r>
      <w:r w:rsidR="00681708" w:rsidRPr="00681708">
        <w:rPr>
          <w:lang w:val="ru-RU"/>
        </w:rPr>
        <w:t>/</w:t>
      </w:r>
      <w:r w:rsidR="00681708" w:rsidRPr="00681708">
        <w:t>Q</w:t>
      </w:r>
      <w:r w:rsidR="00681708" w:rsidRPr="00681708">
        <w:rPr>
          <w:lang w:val="ru-RU"/>
        </w:rPr>
        <w:t>/2/</w:t>
      </w:r>
      <w:r w:rsidR="00681708" w:rsidRPr="00681708">
        <w:t>Add</w:t>
      </w:r>
      <w:r w:rsidR="00681708" w:rsidRPr="00681708">
        <w:rPr>
          <w:lang w:val="ru-RU"/>
        </w:rPr>
        <w:t>.1), существует гораздо больше образовательных школ для взрослых 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щин, чем для мужчин. Мобильные центры образ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вания обеспечивают доступ к образованию всем женщинам, даже проживающим в отдаленных ра</w:t>
      </w:r>
      <w:r w:rsidR="00681708" w:rsidRPr="00681708">
        <w:rPr>
          <w:lang w:val="ru-RU"/>
        </w:rPr>
        <w:t>й</w:t>
      </w:r>
      <w:r w:rsidR="00681708" w:rsidRPr="00681708">
        <w:rPr>
          <w:lang w:val="ru-RU"/>
        </w:rPr>
        <w:t>онах.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21.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Д-р</w:t>
      </w:r>
      <w:r w:rsidR="00161999">
        <w:rPr>
          <w:b/>
          <w:lang w:val="ru-RU"/>
        </w:rPr>
        <w:t> </w:t>
      </w:r>
      <w:r w:rsidR="00681708" w:rsidRPr="00681708">
        <w:rPr>
          <w:b/>
          <w:lang w:val="ru-RU"/>
        </w:rPr>
        <w:t>Джамджум</w:t>
      </w:r>
      <w:r w:rsidR="00681708" w:rsidRPr="00681708">
        <w:rPr>
          <w:lang w:val="ru-RU"/>
        </w:rPr>
        <w:t xml:space="preserve"> (Саудовская Аравия) говорит, что образование является обязательным для всех детей в возрасте от 6 до 15</w:t>
      </w:r>
      <w:r w:rsidR="00681708">
        <w:rPr>
          <w:lang w:val="ru-RU"/>
        </w:rPr>
        <w:t> </w:t>
      </w:r>
      <w:r w:rsidR="00681708" w:rsidRPr="00681708">
        <w:rPr>
          <w:lang w:val="ru-RU"/>
        </w:rPr>
        <w:t>лет. Однако неграмо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ность среди взрослых женщин представляет собой проблему. Поскольку государственное образование для девочек было введено на 30</w:t>
      </w:r>
      <w:r w:rsidR="00681708">
        <w:rPr>
          <w:lang w:val="ru-RU"/>
        </w:rPr>
        <w:t> </w:t>
      </w:r>
      <w:r w:rsidR="00681708" w:rsidRPr="00681708">
        <w:rPr>
          <w:lang w:val="ru-RU"/>
        </w:rPr>
        <w:t>лет позднее, чем для мальчиков, некоторые женщины в Саудовской Аравии никогда не посещали школу. В настоящее время правительство сосредоточивает внимание на этих женщинах.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22.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Г-н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Аль-Сфайян</w:t>
      </w:r>
      <w:r w:rsidR="00681708" w:rsidRPr="00681708">
        <w:rPr>
          <w:lang w:val="ru-RU"/>
        </w:rPr>
        <w:t xml:space="preserve"> (Саудовская Аравия) гов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рит, что женщина из Саудовской Аравии, желающая выйти замуж за иностранца, должна обратиться за разрешением в Министерство внутренних дел. Д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ти, которые могут у них родиться, приобретают гражданство отца. По достижении ими соверше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нолетия матери выдается удостоверение личности, обеспечивающее ей такое же обращение, как и в отношении других женщин Саудовской Аравии. В то же время, муж-иностранец имеет определенные привилегии благодаря тому, что он женат на 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щине из Саудовской Аравии.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23.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Г-н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Аль-Маджаджи</w:t>
      </w:r>
      <w:r w:rsidR="00681708" w:rsidRPr="00681708">
        <w:rPr>
          <w:lang w:val="ru-RU"/>
        </w:rPr>
        <w:t xml:space="preserve"> (Саудовская Аравия) г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ворит, что, если женщине, не являющейся уроже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кой Саудовской Аравии, дают разрешение на пр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живание, ее дети также приобретают право на пр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живание.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24.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Габр</w:t>
      </w:r>
      <w:r w:rsidR="00681708" w:rsidRPr="00681708">
        <w:rPr>
          <w:lang w:val="ru-RU"/>
        </w:rPr>
        <w:t xml:space="preserve"> говорит, что, хотя она и приветс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вует растущую финансовую независимость 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щин, ей интересно знать, должны ли женщины Са</w:t>
      </w:r>
      <w:r w:rsidR="00681708" w:rsidRPr="00681708">
        <w:rPr>
          <w:lang w:val="ru-RU"/>
        </w:rPr>
        <w:t>у</w:t>
      </w:r>
      <w:r w:rsidR="00681708" w:rsidRPr="00681708">
        <w:rPr>
          <w:lang w:val="ru-RU"/>
        </w:rPr>
        <w:t>довской Аравии, занимающиеся бизнесом, по</w:t>
      </w:r>
      <w:r w:rsidR="008A1BDC" w:rsidRPr="008A1BDC">
        <w:rPr>
          <w:lang w:val="ru-RU"/>
        </w:rPr>
        <w:noBreakHyphen/>
      </w:r>
      <w:r w:rsidR="00681708" w:rsidRPr="00681708">
        <w:rPr>
          <w:lang w:val="ru-RU"/>
        </w:rPr>
        <w:t>прежнему быть представлены агентами. Отм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чая, что очень мало женщин работает на высших уровнях управления, она хотела бы знать, собирае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ся ли государство-участник рассмотреть вопрос о введении системы квот.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25.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Предприятия, на которых работает более 50</w:t>
      </w:r>
      <w:r w:rsidR="00681708">
        <w:rPr>
          <w:lang w:val="ru-RU"/>
        </w:rPr>
        <w:t> </w:t>
      </w:r>
      <w:r w:rsidR="00681708" w:rsidRPr="00681708">
        <w:rPr>
          <w:lang w:val="ru-RU"/>
        </w:rPr>
        <w:t>женщин, обычно обязаны открывать детские у</w:t>
      </w:r>
      <w:r w:rsidR="00681708" w:rsidRPr="00681708">
        <w:rPr>
          <w:lang w:val="ru-RU"/>
        </w:rPr>
        <w:t>ч</w:t>
      </w:r>
      <w:r w:rsidR="00681708" w:rsidRPr="00681708">
        <w:rPr>
          <w:lang w:val="ru-RU"/>
        </w:rPr>
        <w:t>реждения; она интересуется, существует ли такое положение в Саудовской Аравии. Если нет, то вв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дение такой системы стало бы хорошим примером для других стран.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26.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Приветствуя расширяющийся доступ женщин к образованию, она предупреждает, что возмо</w:t>
      </w:r>
      <w:r w:rsidR="00681708" w:rsidRPr="00681708">
        <w:rPr>
          <w:lang w:val="ru-RU"/>
        </w:rPr>
        <w:t>ж</w:t>
      </w:r>
      <w:r w:rsidR="00681708" w:rsidRPr="00681708">
        <w:rPr>
          <w:lang w:val="ru-RU"/>
        </w:rPr>
        <w:t>ность устройства на работу часто напрямую связана со специализацией, выбранной мужчиной или 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щиной. Поэтому для женщин в Саудовской Аравии важно специализироваться в областях, которые д</w:t>
      </w:r>
      <w:r w:rsidR="00681708" w:rsidRPr="00681708">
        <w:rPr>
          <w:lang w:val="ru-RU"/>
        </w:rPr>
        <w:t>а</w:t>
      </w:r>
      <w:r w:rsidR="00681708" w:rsidRPr="00681708">
        <w:rPr>
          <w:lang w:val="ru-RU"/>
        </w:rPr>
        <w:t>дут им доступ на рынок труда.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27.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Наконец, делегация должна уточнить, имеют ли право женщины, работающие в частном и гос</w:t>
      </w:r>
      <w:r w:rsidR="00681708" w:rsidRPr="00681708">
        <w:rPr>
          <w:lang w:val="ru-RU"/>
        </w:rPr>
        <w:t>у</w:t>
      </w:r>
      <w:r w:rsidR="00681708" w:rsidRPr="00681708">
        <w:rPr>
          <w:lang w:val="ru-RU"/>
        </w:rPr>
        <w:t>дарственном секторах, на одинаковые пособия по беременности и родам, и имеют ли муж и дети умершей женщины-пенсионерки те же права как бенефициары, что и жена и дети умершего мужч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ны-пенсионера.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28.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Паттен</w:t>
      </w:r>
      <w:r w:rsidR="00681708" w:rsidRPr="00681708">
        <w:rPr>
          <w:lang w:val="ru-RU"/>
        </w:rPr>
        <w:t xml:space="preserve"> спрашивает, что предпринимает государство-участник для расширения участия женщин на рынке труда и обеспечения их доступа ко всем видам работ, а не только к работе в трад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ционных секторах. Она приветствует усилия прав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тельства по достижению гендерного равенства и, в частности, отмену раздела</w:t>
      </w:r>
      <w:r w:rsidR="00681708">
        <w:rPr>
          <w:lang w:val="ru-RU"/>
        </w:rPr>
        <w:t> </w:t>
      </w:r>
      <w:r w:rsidR="00681708" w:rsidRPr="00681708">
        <w:rPr>
          <w:lang w:val="ru-RU"/>
        </w:rPr>
        <w:t>160 Трудового кодекса, который запрещает мужчинам и женщинам работать вместе. Тем не менее она хотела бы знать, провод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ло ли правительство какие-либо разъяснительные кампании</w:t>
      </w:r>
      <w:r w:rsidR="000B77E2">
        <w:rPr>
          <w:lang w:val="ru-RU"/>
        </w:rPr>
        <w:t xml:space="preserve"> </w:t>
      </w:r>
      <w:r w:rsidR="00681708" w:rsidRPr="00681708">
        <w:rPr>
          <w:lang w:val="ru-RU"/>
        </w:rPr>
        <w:t>для того, чтобы улучшить осуществление этих мер.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29.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Оратор призывает государство-участник обе</w:t>
      </w:r>
      <w:r w:rsidR="00681708" w:rsidRPr="00681708">
        <w:rPr>
          <w:lang w:val="ru-RU"/>
        </w:rPr>
        <w:t>с</w:t>
      </w:r>
      <w:r w:rsidR="00681708" w:rsidRPr="00681708">
        <w:rPr>
          <w:lang w:val="ru-RU"/>
        </w:rPr>
        <w:t>печить включение в свой следующий доклад бол</w:t>
      </w:r>
      <w:r w:rsidR="00681708" w:rsidRPr="00681708">
        <w:rPr>
          <w:lang w:val="ru-RU"/>
        </w:rPr>
        <w:t>ь</w:t>
      </w:r>
      <w:r w:rsidR="00681708" w:rsidRPr="00681708">
        <w:rPr>
          <w:lang w:val="ru-RU"/>
        </w:rPr>
        <w:t>ший объем информации о таких вопросах, как уч</w:t>
      </w:r>
      <w:r w:rsidR="00681708" w:rsidRPr="00681708">
        <w:rPr>
          <w:lang w:val="ru-RU"/>
        </w:rPr>
        <w:t>а</w:t>
      </w:r>
      <w:r w:rsidR="00681708" w:rsidRPr="00681708">
        <w:rPr>
          <w:lang w:val="ru-RU"/>
        </w:rPr>
        <w:t>стие женщин в государственном и частном сект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рах, различия в оплате труда мужчин и женщин и сексуальные домогательства на рабочем месте.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30.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В заключение она призывает государство-участник пересмотреть новый Трудовой кодекс и включить в него принцип равной оплаты за равный труд.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31.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 Аль-Юсуф</w:t>
      </w:r>
      <w:r w:rsidR="00681708" w:rsidRPr="00681708">
        <w:rPr>
          <w:lang w:val="ru-RU"/>
        </w:rPr>
        <w:t xml:space="preserve"> (Саудовская Аравия) говорит, что правительство недавно провело исследование препятствий, с которыми сталкиваются женщины на рабочем месте. Эти препятствия устранены.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32.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Законодательство требует, чтобы предприятия, на которых работает более 50</w:t>
      </w:r>
      <w:r w:rsidR="00681708">
        <w:rPr>
          <w:lang w:val="ru-RU"/>
        </w:rPr>
        <w:t> </w:t>
      </w:r>
      <w:r w:rsidR="00681708" w:rsidRPr="00681708">
        <w:rPr>
          <w:lang w:val="ru-RU"/>
        </w:rPr>
        <w:t>женщин, имели де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ские учреждения. В попытке увеличить число же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щин, занятых в частном секторе, правительство д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бивается, чтобы компании имели детские учрежд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ния для своих работников. У короля состоялся о</w:t>
      </w:r>
      <w:r w:rsidR="00681708" w:rsidRPr="00681708">
        <w:rPr>
          <w:lang w:val="ru-RU"/>
        </w:rPr>
        <w:t>т</w:t>
      </w:r>
      <w:r w:rsidR="00681708" w:rsidRPr="00681708">
        <w:rPr>
          <w:lang w:val="ru-RU"/>
        </w:rPr>
        <w:t>кровенной диалог с группой заинтересованных женщин, после которого он предложил ряд реш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ний.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33.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Г-н</w:t>
      </w:r>
      <w:r w:rsidR="00161999">
        <w:rPr>
          <w:b/>
          <w:lang w:val="ru-RU"/>
        </w:rPr>
        <w:t> </w:t>
      </w:r>
      <w:r w:rsidR="00681708" w:rsidRPr="00681708">
        <w:rPr>
          <w:b/>
          <w:lang w:val="ru-RU"/>
        </w:rPr>
        <w:t>Аль-Даххан</w:t>
      </w:r>
      <w:r w:rsidR="00681708" w:rsidRPr="00681708">
        <w:rPr>
          <w:lang w:val="ru-RU"/>
        </w:rPr>
        <w:t xml:space="preserve"> (Саудовская Аравия) говорит, что Трудовой кодекс не проводит различий между мужчинами и женщинами в отношении предоста</w:t>
      </w:r>
      <w:r w:rsidR="00681708" w:rsidRPr="00681708">
        <w:rPr>
          <w:lang w:val="ru-RU"/>
        </w:rPr>
        <w:t>в</w:t>
      </w:r>
      <w:r w:rsidR="00681708" w:rsidRPr="00681708">
        <w:rPr>
          <w:lang w:val="ru-RU"/>
        </w:rPr>
        <w:t>ления ежегодного отпуска. Однако женщины имеют право на 40-дневный отпуск по беременности и р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дам с полной оплатой.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34.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Указав, что цифры, представленные в докладе относительно участия женщин на рынке труда, не включают неформальную работу, которая широко распространена в Саудовской Аравии, он упоминает ряд правовых документов, принятых с целью</w:t>
      </w:r>
      <w:r w:rsidR="000B77E2">
        <w:rPr>
          <w:lang w:val="ru-RU"/>
        </w:rPr>
        <w:t xml:space="preserve"> </w:t>
      </w:r>
      <w:r w:rsidR="00681708" w:rsidRPr="00681708">
        <w:rPr>
          <w:lang w:val="ru-RU"/>
        </w:rPr>
        <w:t>ра</w:t>
      </w:r>
      <w:r w:rsidR="00681708" w:rsidRPr="00681708">
        <w:rPr>
          <w:lang w:val="ru-RU"/>
        </w:rPr>
        <w:t>с</w:t>
      </w:r>
      <w:r w:rsidR="00681708" w:rsidRPr="00681708">
        <w:rPr>
          <w:lang w:val="ru-RU"/>
        </w:rPr>
        <w:t>ширить возможности трудоустройства для женщин в государственном и частном секторах.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35.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Инициативы правительства включают созд</w:t>
      </w:r>
      <w:r w:rsidR="00681708" w:rsidRPr="00681708">
        <w:rPr>
          <w:lang w:val="ru-RU"/>
        </w:rPr>
        <w:t>а</w:t>
      </w:r>
      <w:r w:rsidR="00681708" w:rsidRPr="00681708">
        <w:rPr>
          <w:lang w:val="ru-RU"/>
        </w:rPr>
        <w:t>ние институтов технического обучения для женщин и фонда развития человеческого потенциала, кот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рый будет использоваться для обеспечения возмо</w:t>
      </w:r>
      <w:r w:rsidR="00681708" w:rsidRPr="00681708">
        <w:rPr>
          <w:lang w:val="ru-RU"/>
        </w:rPr>
        <w:t>ж</w:t>
      </w:r>
      <w:r w:rsidR="00681708" w:rsidRPr="00681708">
        <w:rPr>
          <w:lang w:val="ru-RU"/>
        </w:rPr>
        <w:t>ностей обучения. Частный сектор и гражданское общество также работают над проблемой повыш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ния квалификации</w:t>
      </w:r>
      <w:r w:rsidR="00681708">
        <w:rPr>
          <w:lang w:val="ru-RU"/>
        </w:rPr>
        <w:t xml:space="preserve"> женщин. </w:t>
      </w:r>
      <w:r w:rsidR="00681708" w:rsidRPr="00681708">
        <w:rPr>
          <w:lang w:val="ru-RU"/>
        </w:rPr>
        <w:t>Наконец, началось осуществление ряда программ в таких областях, как частичная занятость и работа вне предприятия.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36.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</w:t>
      </w:r>
      <w:r w:rsidR="00681708">
        <w:rPr>
          <w:b/>
          <w:lang w:val="ru-RU"/>
        </w:rPr>
        <w:t> </w:t>
      </w:r>
      <w:r w:rsidR="00681708" w:rsidRPr="00681708">
        <w:rPr>
          <w:b/>
          <w:lang w:val="ru-RU"/>
        </w:rPr>
        <w:t>Аль-Тувейян</w:t>
      </w:r>
      <w:r w:rsidR="00681708" w:rsidRPr="00681708">
        <w:rPr>
          <w:lang w:val="ru-RU"/>
        </w:rPr>
        <w:t xml:space="preserve"> (Саудовская Аравия) гов</w:t>
      </w:r>
      <w:r w:rsidR="00681708" w:rsidRPr="00681708">
        <w:rPr>
          <w:lang w:val="ru-RU"/>
        </w:rPr>
        <w:t>о</w:t>
      </w:r>
      <w:r w:rsidR="00681708" w:rsidRPr="00681708">
        <w:rPr>
          <w:lang w:val="ru-RU"/>
        </w:rPr>
        <w:t>рит, что бенефициары умершего пенсионера имеют одинаковые права независимо от пола пенсионера; они получают всю накопленную пенсию. В проти</w:t>
      </w:r>
      <w:r w:rsidR="00681708" w:rsidRPr="00681708">
        <w:rPr>
          <w:lang w:val="ru-RU"/>
        </w:rPr>
        <w:t>в</w:t>
      </w:r>
      <w:r w:rsidR="00681708" w:rsidRPr="00681708">
        <w:rPr>
          <w:lang w:val="ru-RU"/>
        </w:rPr>
        <w:t>ном случае они могут подать заявление в комиссию по рассмотрению жалоб.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37.</w:t>
      </w:r>
      <w:r w:rsidRPr="00F63932">
        <w:rPr>
          <w:lang w:val="ru-RU"/>
        </w:rPr>
        <w:tab/>
      </w:r>
      <w:r w:rsidR="00681708" w:rsidRPr="00681708">
        <w:rPr>
          <w:lang w:val="ru-RU"/>
        </w:rPr>
        <w:t>Женщины, работающие в государственном секторе, имеют право на шестинедельный отпуск по беременности и родам при представлении медици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ского свидетельства. Женщины, занятые в частном секторе, также имеют право на отпуск по береме</w:t>
      </w:r>
      <w:r w:rsidR="00681708" w:rsidRPr="00681708">
        <w:rPr>
          <w:lang w:val="ru-RU"/>
        </w:rPr>
        <w:t>н</w:t>
      </w:r>
      <w:r w:rsidR="00681708" w:rsidRPr="00681708">
        <w:rPr>
          <w:lang w:val="ru-RU"/>
        </w:rPr>
        <w:t>ности и родам при сохранении полной оплаты.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38.</w:t>
      </w:r>
      <w:r w:rsidRPr="00F63932">
        <w:rPr>
          <w:lang w:val="ru-RU"/>
        </w:rPr>
        <w:tab/>
      </w:r>
      <w:r w:rsidR="00681708" w:rsidRPr="00681708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681708" w:rsidRPr="00681708">
        <w:rPr>
          <w:b/>
          <w:lang w:val="ru-RU"/>
        </w:rPr>
        <w:t>Аль-Сеиф</w:t>
      </w:r>
      <w:r w:rsidR="00681708" w:rsidRPr="00681708">
        <w:rPr>
          <w:lang w:val="ru-RU"/>
        </w:rPr>
        <w:t xml:space="preserve"> (Саудовская Аравия) говорит, что правительство изучает взаимосвязь между о</w:t>
      </w:r>
      <w:r w:rsidR="00681708" w:rsidRPr="00681708">
        <w:rPr>
          <w:lang w:val="ru-RU"/>
        </w:rPr>
        <w:t>б</w:t>
      </w:r>
      <w:r w:rsidR="00681708" w:rsidRPr="00681708">
        <w:rPr>
          <w:lang w:val="ru-RU"/>
        </w:rPr>
        <w:t>разованием и работой. В попытке расширить доступ женщин к рынку труда прилагаются усилия по пр</w:t>
      </w:r>
      <w:r w:rsidR="00681708" w:rsidRPr="00681708">
        <w:rPr>
          <w:lang w:val="ru-RU"/>
        </w:rPr>
        <w:t>е</w:t>
      </w:r>
      <w:r w:rsidR="00681708" w:rsidRPr="00681708">
        <w:rPr>
          <w:lang w:val="ru-RU"/>
        </w:rPr>
        <w:t>доставлению им работы в соответствии с их спец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альностью. Кроме того, открываются новые ун</w:t>
      </w:r>
      <w:r w:rsidR="00681708" w:rsidRPr="00681708">
        <w:rPr>
          <w:lang w:val="ru-RU"/>
        </w:rPr>
        <w:t>и</w:t>
      </w:r>
      <w:r w:rsidR="00681708" w:rsidRPr="00681708">
        <w:rPr>
          <w:lang w:val="ru-RU"/>
        </w:rPr>
        <w:t>верситеты и предлагаются новые специаль</w:t>
      </w:r>
      <w:r w:rsidR="00012C71">
        <w:rPr>
          <w:lang w:val="ru-RU"/>
        </w:rPr>
        <w:t>ности. И</w:t>
      </w:r>
      <w:r w:rsidR="00681708" w:rsidRPr="00681708">
        <w:rPr>
          <w:lang w:val="ru-RU"/>
        </w:rPr>
        <w:t xml:space="preserve"> наконец, центры национального диалога дают во</w:t>
      </w:r>
      <w:r w:rsidR="00681708" w:rsidRPr="00681708">
        <w:rPr>
          <w:lang w:val="ru-RU"/>
        </w:rPr>
        <w:t>з</w:t>
      </w:r>
      <w:r w:rsidR="00681708" w:rsidRPr="00681708">
        <w:rPr>
          <w:lang w:val="ru-RU"/>
        </w:rPr>
        <w:t>можность представителям всех слоев общества о</w:t>
      </w:r>
      <w:r w:rsidR="00681708" w:rsidRPr="00681708">
        <w:rPr>
          <w:lang w:val="ru-RU"/>
        </w:rPr>
        <w:t>б</w:t>
      </w:r>
      <w:r w:rsidR="00681708" w:rsidRPr="00681708">
        <w:rPr>
          <w:lang w:val="ru-RU"/>
        </w:rPr>
        <w:t>суждать проблемы, с которыми они сталкиваются.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39.</w:t>
      </w:r>
      <w:r w:rsidRPr="00F63932">
        <w:rPr>
          <w:lang w:val="ru-RU"/>
        </w:rPr>
        <w:tab/>
      </w:r>
      <w:r w:rsidR="00DF7385" w:rsidRPr="00DF7385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DF7385" w:rsidRPr="00DF7385">
        <w:rPr>
          <w:b/>
          <w:lang w:val="ru-RU"/>
        </w:rPr>
        <w:t xml:space="preserve">Кокер-Аппиа </w:t>
      </w:r>
      <w:r w:rsidR="00DF7385" w:rsidRPr="00DF7385">
        <w:rPr>
          <w:lang w:val="ru-RU"/>
        </w:rPr>
        <w:t>говорит, что тот факт, что женщина из Саудовской Аравии не может передать свое гражданство своему ребенку, является дискр</w:t>
      </w:r>
      <w:r w:rsidR="00DF7385" w:rsidRPr="00DF7385">
        <w:rPr>
          <w:lang w:val="ru-RU"/>
        </w:rPr>
        <w:t>и</w:t>
      </w:r>
      <w:r w:rsidR="00DF7385" w:rsidRPr="00DF7385">
        <w:rPr>
          <w:lang w:val="ru-RU"/>
        </w:rPr>
        <w:t>минацией, и спрашивает, имеют ли иностранцы, з</w:t>
      </w:r>
      <w:r w:rsidR="00DF7385" w:rsidRPr="00DF7385">
        <w:rPr>
          <w:lang w:val="ru-RU"/>
        </w:rPr>
        <w:t>а</w:t>
      </w:r>
      <w:r w:rsidR="00DF7385" w:rsidRPr="00DF7385">
        <w:rPr>
          <w:lang w:val="ru-RU"/>
        </w:rPr>
        <w:t>раженные ВИЧ/СПИДом, право на такую же мед</w:t>
      </w:r>
      <w:r w:rsidR="00DF7385" w:rsidRPr="00DF7385">
        <w:rPr>
          <w:lang w:val="ru-RU"/>
        </w:rPr>
        <w:t>и</w:t>
      </w:r>
      <w:r w:rsidR="00DF7385" w:rsidRPr="00DF7385">
        <w:rPr>
          <w:lang w:val="ru-RU"/>
        </w:rPr>
        <w:t>цинскую помощь, как и граждане, включая доступ к бесплатным антиретровирусным препаратам.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40.</w:t>
      </w:r>
      <w:r w:rsidRPr="00F63932">
        <w:rPr>
          <w:lang w:val="ru-RU"/>
        </w:rPr>
        <w:tab/>
      </w:r>
      <w:r w:rsidR="00DF7385" w:rsidRPr="00DF7385">
        <w:rPr>
          <w:b/>
          <w:lang w:val="ru-RU"/>
        </w:rPr>
        <w:t>Г-жа</w:t>
      </w:r>
      <w:r w:rsidR="00AE3C2F">
        <w:rPr>
          <w:b/>
          <w:lang w:val="ru-RU"/>
        </w:rPr>
        <w:t> </w:t>
      </w:r>
      <w:r w:rsidR="00DF7385" w:rsidRPr="00DF7385">
        <w:rPr>
          <w:b/>
          <w:lang w:val="ru-RU"/>
        </w:rPr>
        <w:t>Пиментел</w:t>
      </w:r>
      <w:r w:rsidR="00DF7385" w:rsidRPr="00DF7385">
        <w:rPr>
          <w:lang w:val="ru-RU"/>
        </w:rPr>
        <w:t xml:space="preserve"> спрашивает о распределении противозачаточных средств, особенно среди бедных и сельских женщин; она хотела бы знать, уважается ли сфера личной жизни женщины, и предоставляе</w:t>
      </w:r>
      <w:r w:rsidR="00DF7385" w:rsidRPr="00DF7385">
        <w:rPr>
          <w:lang w:val="ru-RU"/>
        </w:rPr>
        <w:t>т</w:t>
      </w:r>
      <w:r w:rsidR="00DF7385" w:rsidRPr="00DF7385">
        <w:rPr>
          <w:lang w:val="ru-RU"/>
        </w:rPr>
        <w:t>ся ли половое воспитание молодым мужчинам и женщинам. Было бы полезно получить информацию о ситуациях, в которых разрешаются аборты, а та</w:t>
      </w:r>
      <w:r w:rsidR="00DF7385" w:rsidRPr="00DF7385">
        <w:rPr>
          <w:lang w:val="ru-RU"/>
        </w:rPr>
        <w:t>к</w:t>
      </w:r>
      <w:r w:rsidR="00DF7385" w:rsidRPr="00DF7385">
        <w:rPr>
          <w:lang w:val="ru-RU"/>
        </w:rPr>
        <w:t>же приблизительную оценку количества нелегал</w:t>
      </w:r>
      <w:r w:rsidR="00DF7385" w:rsidRPr="00DF7385">
        <w:rPr>
          <w:lang w:val="ru-RU"/>
        </w:rPr>
        <w:t>ь</w:t>
      </w:r>
      <w:r w:rsidR="00DF7385" w:rsidRPr="00DF7385">
        <w:rPr>
          <w:lang w:val="ru-RU"/>
        </w:rPr>
        <w:t>ных и рискованных абортов и их взаимосвязи с м</w:t>
      </w:r>
      <w:r w:rsidR="00DF7385" w:rsidRPr="00DF7385">
        <w:rPr>
          <w:lang w:val="ru-RU"/>
        </w:rPr>
        <w:t>а</w:t>
      </w:r>
      <w:r w:rsidR="00DF7385" w:rsidRPr="00DF7385">
        <w:rPr>
          <w:lang w:val="ru-RU"/>
        </w:rPr>
        <w:t>теринской смертностью.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41.</w:t>
      </w:r>
      <w:r w:rsidRPr="00F63932">
        <w:rPr>
          <w:lang w:val="ru-RU"/>
        </w:rPr>
        <w:tab/>
      </w:r>
      <w:r w:rsidR="00DF7385" w:rsidRPr="00DF7385">
        <w:rPr>
          <w:b/>
          <w:lang w:val="ru-RU"/>
        </w:rPr>
        <w:t>Г-жа</w:t>
      </w:r>
      <w:r w:rsidR="00DF7385">
        <w:rPr>
          <w:b/>
          <w:lang w:val="ru-RU"/>
        </w:rPr>
        <w:t> </w:t>
      </w:r>
      <w:r w:rsidR="00DF7385" w:rsidRPr="00DF7385">
        <w:rPr>
          <w:b/>
          <w:lang w:val="ru-RU"/>
        </w:rPr>
        <w:t>Дайриам</w:t>
      </w:r>
      <w:r w:rsidR="00DF7385" w:rsidRPr="00DF7385">
        <w:rPr>
          <w:lang w:val="ru-RU"/>
        </w:rPr>
        <w:t xml:space="preserve"> (Докладчик) просит предост</w:t>
      </w:r>
      <w:r w:rsidR="00DF7385" w:rsidRPr="00DF7385">
        <w:rPr>
          <w:lang w:val="ru-RU"/>
        </w:rPr>
        <w:t>а</w:t>
      </w:r>
      <w:r w:rsidR="00DF7385" w:rsidRPr="00DF7385">
        <w:rPr>
          <w:lang w:val="ru-RU"/>
        </w:rPr>
        <w:t>вить больший объем информации о качестве услуг здравоохранения, получаемых женщиной на прот</w:t>
      </w:r>
      <w:r w:rsidR="00DF7385" w:rsidRPr="00DF7385">
        <w:rPr>
          <w:lang w:val="ru-RU"/>
        </w:rPr>
        <w:t>я</w:t>
      </w:r>
      <w:r w:rsidR="00DF7385" w:rsidRPr="00DF7385">
        <w:rPr>
          <w:lang w:val="ru-RU"/>
        </w:rPr>
        <w:t>жении ее жизни; в докладе делается акцент на в</w:t>
      </w:r>
      <w:r w:rsidR="00DF7385" w:rsidRPr="00DF7385">
        <w:rPr>
          <w:lang w:val="ru-RU"/>
        </w:rPr>
        <w:t>о</w:t>
      </w:r>
      <w:r w:rsidR="00DF7385" w:rsidRPr="00DF7385">
        <w:rPr>
          <w:lang w:val="ru-RU"/>
        </w:rPr>
        <w:t>просах репродуктивного и материнского здоровья. Необходима информация о диабете, а также о се</w:t>
      </w:r>
      <w:r w:rsidR="00DF7385" w:rsidRPr="00DF7385">
        <w:rPr>
          <w:lang w:val="ru-RU"/>
        </w:rPr>
        <w:t>р</w:t>
      </w:r>
      <w:r w:rsidR="00DF7385" w:rsidRPr="00DF7385">
        <w:rPr>
          <w:lang w:val="ru-RU"/>
        </w:rPr>
        <w:t>дечно-сосудистых и иных заболеваниях, от которых страдают как мужчины, так и женщины, но с ра</w:t>
      </w:r>
      <w:r w:rsidR="00DF7385" w:rsidRPr="00DF7385">
        <w:rPr>
          <w:lang w:val="ru-RU"/>
        </w:rPr>
        <w:t>з</w:t>
      </w:r>
      <w:r w:rsidR="00DF7385" w:rsidRPr="00DF7385">
        <w:rPr>
          <w:lang w:val="ru-RU"/>
        </w:rPr>
        <w:t>ными факторами риска, темпами прогрессирования и эффектом лечения. Она спрашивает, есть ли у Специализированной клиники и научно-исследова</w:t>
      </w:r>
      <w:r w:rsidR="00012C71">
        <w:rPr>
          <w:lang w:val="ru-RU"/>
        </w:rPr>
        <w:softHyphen/>
      </w:r>
      <w:r w:rsidR="00DF7385" w:rsidRPr="00DF7385">
        <w:rPr>
          <w:lang w:val="ru-RU"/>
        </w:rPr>
        <w:t>тельского центра короля Фейсала потенциал для проведения исследований по этим и другим забол</w:t>
      </w:r>
      <w:r w:rsidR="00DF7385" w:rsidRPr="00DF7385">
        <w:rPr>
          <w:lang w:val="ru-RU"/>
        </w:rPr>
        <w:t>е</w:t>
      </w:r>
      <w:r w:rsidR="00DF7385" w:rsidRPr="00DF7385">
        <w:rPr>
          <w:lang w:val="ru-RU"/>
        </w:rPr>
        <w:t>ваниям, которые особенно затрагивают женщин. Она призывает делегацию обратиться к общей р</w:t>
      </w:r>
      <w:r w:rsidR="00DF7385" w:rsidRPr="00DF7385">
        <w:rPr>
          <w:lang w:val="ru-RU"/>
        </w:rPr>
        <w:t>е</w:t>
      </w:r>
      <w:r w:rsidR="00DF7385" w:rsidRPr="00DF7385">
        <w:rPr>
          <w:lang w:val="ru-RU"/>
        </w:rPr>
        <w:t>комендации</w:t>
      </w:r>
      <w:r w:rsidR="00DF7385">
        <w:rPr>
          <w:lang w:val="ru-RU"/>
        </w:rPr>
        <w:t> </w:t>
      </w:r>
      <w:r w:rsidR="00DF7385" w:rsidRPr="00DF7385">
        <w:rPr>
          <w:lang w:val="ru-RU"/>
        </w:rPr>
        <w:t>№</w:t>
      </w:r>
      <w:r w:rsidR="00DF7385">
        <w:rPr>
          <w:lang w:val="ru-RU"/>
        </w:rPr>
        <w:t> </w:t>
      </w:r>
      <w:r w:rsidR="00DF7385" w:rsidRPr="00DF7385">
        <w:rPr>
          <w:lang w:val="ru-RU"/>
        </w:rPr>
        <w:t>24, касающейся женщин и здоровья, для получения разъяснений по этим в</w:t>
      </w:r>
      <w:r w:rsidR="00DF7385" w:rsidRPr="00DF7385">
        <w:rPr>
          <w:lang w:val="ru-RU"/>
        </w:rPr>
        <w:t>о</w:t>
      </w:r>
      <w:r w:rsidR="00DF7385" w:rsidRPr="00DF7385">
        <w:rPr>
          <w:lang w:val="ru-RU"/>
        </w:rPr>
        <w:t>просам.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42.</w:t>
      </w:r>
      <w:r w:rsidRPr="00F63932">
        <w:rPr>
          <w:lang w:val="ru-RU"/>
        </w:rPr>
        <w:tab/>
      </w:r>
      <w:r w:rsidR="00501C81" w:rsidRPr="00501C81">
        <w:rPr>
          <w:lang w:val="ru-RU"/>
        </w:rPr>
        <w:t>Хотя не существует юридических оснований для того, чтобы требовать разрешения супруга на проведение медицинских процедур, на практике в больницах часто поступают по-другому, и она хот</w:t>
      </w:r>
      <w:r w:rsidR="00501C81" w:rsidRPr="00501C81">
        <w:rPr>
          <w:lang w:val="ru-RU"/>
        </w:rPr>
        <w:t>е</w:t>
      </w:r>
      <w:r w:rsidR="00501C81" w:rsidRPr="00501C81">
        <w:rPr>
          <w:lang w:val="ru-RU"/>
        </w:rPr>
        <w:t>ла бы знать, существует ли какой-либо механизм мониторинга. Не только пациенты-женщины, но также и персонал больниц должны быть осведо</w:t>
      </w:r>
      <w:r w:rsidR="00501C81" w:rsidRPr="00501C81">
        <w:rPr>
          <w:lang w:val="ru-RU"/>
        </w:rPr>
        <w:t>м</w:t>
      </w:r>
      <w:r w:rsidR="00501C81" w:rsidRPr="00501C81">
        <w:rPr>
          <w:lang w:val="ru-RU"/>
        </w:rPr>
        <w:t>лены о правах женщин. Она спрашивает, предпр</w:t>
      </w:r>
      <w:r w:rsidR="00501C81" w:rsidRPr="00501C81">
        <w:rPr>
          <w:lang w:val="ru-RU"/>
        </w:rPr>
        <w:t>и</w:t>
      </w:r>
      <w:r w:rsidR="00501C81" w:rsidRPr="00501C81">
        <w:rPr>
          <w:lang w:val="ru-RU"/>
        </w:rPr>
        <w:t>нимаются ли действия против администрации больниц или персонала, которые требуют такие разрешения.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43.</w:t>
      </w:r>
      <w:r w:rsidRPr="00F63932">
        <w:rPr>
          <w:lang w:val="ru-RU"/>
        </w:rPr>
        <w:tab/>
      </w:r>
      <w:r w:rsidR="00501C81" w:rsidRPr="00501C81">
        <w:rPr>
          <w:lang w:val="ru-RU"/>
        </w:rPr>
        <w:t>Вводит в заблуждение то, что в разных местах доклада делаются ссылки на «обоюдные права», «взаимодополняемость» ролей и «одинаковые пр</w:t>
      </w:r>
      <w:r w:rsidR="00501C81" w:rsidRPr="00501C81">
        <w:rPr>
          <w:lang w:val="ru-RU"/>
        </w:rPr>
        <w:t>а</w:t>
      </w:r>
      <w:r w:rsidR="00501C81" w:rsidRPr="00501C81">
        <w:rPr>
          <w:lang w:val="ru-RU"/>
        </w:rPr>
        <w:t>ва» для женщин и мужчин. Она рекомендует в срочном порядке провести диалог и консультации по вопросу о концепции и значении слова «равенс</w:t>
      </w:r>
      <w:r w:rsidR="00501C81" w:rsidRPr="00501C81">
        <w:rPr>
          <w:lang w:val="ru-RU"/>
        </w:rPr>
        <w:t>т</w:t>
      </w:r>
      <w:r w:rsidR="00501C81" w:rsidRPr="00501C81">
        <w:rPr>
          <w:lang w:val="ru-RU"/>
        </w:rPr>
        <w:t>во», чтобы обеспечить основу для всех законов и стратегий и для оказания услуг.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44.</w:t>
      </w:r>
      <w:r w:rsidRPr="00F63932">
        <w:rPr>
          <w:lang w:val="ru-RU"/>
        </w:rPr>
        <w:tab/>
      </w:r>
      <w:r w:rsidR="00501C81" w:rsidRPr="00501C81">
        <w:rPr>
          <w:b/>
          <w:lang w:val="ru-RU"/>
        </w:rPr>
        <w:t>Г-н Аль-Муниф</w:t>
      </w:r>
      <w:r w:rsidR="00501C81" w:rsidRPr="00501C81">
        <w:rPr>
          <w:lang w:val="ru-RU"/>
        </w:rPr>
        <w:t xml:space="preserve"> (Саудовская Аравия) говорит, что ВИЧ/СПИД не представляет собой большую проблему для Саудовской Аравии, и что больши</w:t>
      </w:r>
      <w:r w:rsidR="00501C81" w:rsidRPr="00501C81">
        <w:rPr>
          <w:lang w:val="ru-RU"/>
        </w:rPr>
        <w:t>н</w:t>
      </w:r>
      <w:r w:rsidR="00501C81" w:rsidRPr="00501C81">
        <w:rPr>
          <w:lang w:val="ru-RU"/>
        </w:rPr>
        <w:t>ство случаев приходится на лиц, не являющихся уроженцами Саудовской Аравии. Специалисты-медики в центрах инфекционного контроля предо</w:t>
      </w:r>
      <w:r w:rsidR="00501C81" w:rsidRPr="00501C81">
        <w:rPr>
          <w:lang w:val="ru-RU"/>
        </w:rPr>
        <w:t>с</w:t>
      </w:r>
      <w:r w:rsidR="00501C81" w:rsidRPr="00501C81">
        <w:rPr>
          <w:lang w:val="ru-RU"/>
        </w:rPr>
        <w:t>тавляют антиретровирусную терапию всем тем, кто в ней нуждается, как гражданам, так и иностра</w:t>
      </w:r>
      <w:r w:rsidR="00501C81" w:rsidRPr="00501C81">
        <w:rPr>
          <w:lang w:val="ru-RU"/>
        </w:rPr>
        <w:t>н</w:t>
      </w:r>
      <w:r w:rsidR="00501C81" w:rsidRPr="00501C81">
        <w:rPr>
          <w:lang w:val="ru-RU"/>
        </w:rPr>
        <w:t>цам.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45.</w:t>
      </w:r>
      <w:r w:rsidRPr="00F63932">
        <w:rPr>
          <w:lang w:val="ru-RU"/>
        </w:rPr>
        <w:tab/>
      </w:r>
      <w:r w:rsidR="00501C81" w:rsidRPr="00501C81">
        <w:rPr>
          <w:b/>
          <w:lang w:val="ru-RU"/>
        </w:rPr>
        <w:t>Д-р</w:t>
      </w:r>
      <w:r w:rsidR="00501C81">
        <w:rPr>
          <w:b/>
          <w:lang w:val="ru-RU"/>
        </w:rPr>
        <w:t> </w:t>
      </w:r>
      <w:r w:rsidR="00501C81" w:rsidRPr="00501C81">
        <w:rPr>
          <w:b/>
          <w:lang w:val="ru-RU"/>
        </w:rPr>
        <w:t>Аль-Ансари</w:t>
      </w:r>
      <w:r w:rsidR="00501C81" w:rsidRPr="00501C81">
        <w:rPr>
          <w:lang w:val="ru-RU"/>
        </w:rPr>
        <w:t xml:space="preserve"> (Саудовская Аравия) гов</w:t>
      </w:r>
      <w:r w:rsidR="00501C81" w:rsidRPr="00501C81">
        <w:rPr>
          <w:lang w:val="ru-RU"/>
        </w:rPr>
        <w:t>о</w:t>
      </w:r>
      <w:r w:rsidR="00501C81" w:rsidRPr="00501C81">
        <w:rPr>
          <w:lang w:val="ru-RU"/>
        </w:rPr>
        <w:t>рит, что средства контрацепции распределяются по низкой цене, и учреждениями здравоохранения также предоставляются консультации как в городах, так и сельских районах. Процент работников здр</w:t>
      </w:r>
      <w:r w:rsidR="00501C81" w:rsidRPr="00501C81">
        <w:rPr>
          <w:lang w:val="ru-RU"/>
        </w:rPr>
        <w:t>а</w:t>
      </w:r>
      <w:r w:rsidR="00501C81" w:rsidRPr="00501C81">
        <w:rPr>
          <w:lang w:val="ru-RU"/>
        </w:rPr>
        <w:t>воохранения-женщин в сельских районах примерно соответствует проценту их коллег-мужчин. Поэтому пациенты-женщины имеют доступ к врачам-женщинам, если они того пожелают.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46.</w:t>
      </w:r>
      <w:r w:rsidRPr="00F63932">
        <w:rPr>
          <w:lang w:val="ru-RU"/>
        </w:rPr>
        <w:tab/>
      </w:r>
      <w:r w:rsidR="00501C81" w:rsidRPr="00501C81">
        <w:rPr>
          <w:lang w:val="ru-RU"/>
        </w:rPr>
        <w:t>Половое воспитание пока не входит в школ</w:t>
      </w:r>
      <w:r w:rsidR="00501C81" w:rsidRPr="00501C81">
        <w:rPr>
          <w:lang w:val="ru-RU"/>
        </w:rPr>
        <w:t>ь</w:t>
      </w:r>
      <w:r w:rsidR="00501C81" w:rsidRPr="00501C81">
        <w:rPr>
          <w:lang w:val="ru-RU"/>
        </w:rPr>
        <w:t>ную программу, хотя сведения о биологии и стро</w:t>
      </w:r>
      <w:r w:rsidR="00501C81" w:rsidRPr="00501C81">
        <w:rPr>
          <w:lang w:val="ru-RU"/>
        </w:rPr>
        <w:t>е</w:t>
      </w:r>
      <w:r w:rsidR="00501C81" w:rsidRPr="00501C81">
        <w:rPr>
          <w:lang w:val="ru-RU"/>
        </w:rPr>
        <w:t>нии человеческого тела включены в курс естестве</w:t>
      </w:r>
      <w:r w:rsidR="00501C81" w:rsidRPr="00501C81">
        <w:rPr>
          <w:lang w:val="ru-RU"/>
        </w:rPr>
        <w:t>н</w:t>
      </w:r>
      <w:r w:rsidR="00501C81" w:rsidRPr="00501C81">
        <w:rPr>
          <w:lang w:val="ru-RU"/>
        </w:rPr>
        <w:t>ных наук и биологии, а некоторые частные школы предоставляют также и половое воспитание.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47.</w:t>
      </w:r>
      <w:r w:rsidRPr="00F63932">
        <w:rPr>
          <w:lang w:val="ru-RU"/>
        </w:rPr>
        <w:tab/>
      </w:r>
      <w:r w:rsidR="00501C81" w:rsidRPr="00501C81">
        <w:rPr>
          <w:lang w:val="ru-RU"/>
        </w:rPr>
        <w:t>В соответствии с фетвой (положение шариата), разрешается</w:t>
      </w:r>
      <w:r w:rsidR="000B77E2">
        <w:rPr>
          <w:lang w:val="ru-RU"/>
        </w:rPr>
        <w:t xml:space="preserve"> </w:t>
      </w:r>
      <w:r w:rsidR="00501C81" w:rsidRPr="00501C81">
        <w:rPr>
          <w:lang w:val="ru-RU"/>
        </w:rPr>
        <w:t>делать аборты женщинам, у которых беременность составляет менее шести недель, в случае насущной необходимости. При сроке более шести недель это разрешается только в случае угр</w:t>
      </w:r>
      <w:r w:rsidR="00501C81" w:rsidRPr="00501C81">
        <w:rPr>
          <w:lang w:val="ru-RU"/>
        </w:rPr>
        <w:t>о</w:t>
      </w:r>
      <w:r w:rsidR="00501C81" w:rsidRPr="00501C81">
        <w:rPr>
          <w:lang w:val="ru-RU"/>
        </w:rPr>
        <w:t>зы для жизни матери. Так защищаются права плода.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48.</w:t>
      </w:r>
      <w:r w:rsidRPr="00F63932">
        <w:rPr>
          <w:lang w:val="ru-RU"/>
        </w:rPr>
        <w:tab/>
      </w:r>
      <w:r w:rsidR="00501C81" w:rsidRPr="00501C81">
        <w:rPr>
          <w:lang w:val="ru-RU"/>
        </w:rPr>
        <w:t>Проводилось много обследований причин</w:t>
      </w:r>
      <w:r w:rsidR="000B77E2">
        <w:rPr>
          <w:lang w:val="ru-RU"/>
        </w:rPr>
        <w:t xml:space="preserve"> </w:t>
      </w:r>
      <w:r w:rsidR="00501C81" w:rsidRPr="00501C81">
        <w:rPr>
          <w:lang w:val="ru-RU"/>
        </w:rPr>
        <w:t>з</w:t>
      </w:r>
      <w:r w:rsidR="00501C81" w:rsidRPr="00501C81">
        <w:rPr>
          <w:lang w:val="ru-RU"/>
        </w:rPr>
        <w:t>а</w:t>
      </w:r>
      <w:r w:rsidR="00501C81" w:rsidRPr="00501C81">
        <w:rPr>
          <w:lang w:val="ru-RU"/>
        </w:rPr>
        <w:t>болеваемости различными болезнями и их распр</w:t>
      </w:r>
      <w:r w:rsidR="00501C81" w:rsidRPr="00501C81">
        <w:rPr>
          <w:lang w:val="ru-RU"/>
        </w:rPr>
        <w:t>о</w:t>
      </w:r>
      <w:r w:rsidR="00501C81" w:rsidRPr="00501C81">
        <w:rPr>
          <w:lang w:val="ru-RU"/>
        </w:rPr>
        <w:t>страненности, включая диабет и сердечно-сосудис</w:t>
      </w:r>
      <w:r w:rsidR="00012C71">
        <w:rPr>
          <w:lang w:val="ru-RU"/>
        </w:rPr>
        <w:softHyphen/>
      </w:r>
      <w:r w:rsidR="00501C81" w:rsidRPr="00501C81">
        <w:rPr>
          <w:lang w:val="ru-RU"/>
        </w:rPr>
        <w:t>тые заболевания. Вопрос качества медицинской п</w:t>
      </w:r>
      <w:r w:rsidR="00501C81" w:rsidRPr="00501C81">
        <w:rPr>
          <w:lang w:val="ru-RU"/>
        </w:rPr>
        <w:t>о</w:t>
      </w:r>
      <w:r w:rsidR="00501C81" w:rsidRPr="00501C81">
        <w:rPr>
          <w:lang w:val="ru-RU"/>
        </w:rPr>
        <w:t>мощи еще плохо изучен, однако немногие пров</w:t>
      </w:r>
      <w:r w:rsidR="00501C81" w:rsidRPr="00501C81">
        <w:rPr>
          <w:lang w:val="ru-RU"/>
        </w:rPr>
        <w:t>е</w:t>
      </w:r>
      <w:r w:rsidR="00501C81" w:rsidRPr="00501C81">
        <w:rPr>
          <w:lang w:val="ru-RU"/>
        </w:rPr>
        <w:t>денные исследования не обнаружили никакого ст</w:t>
      </w:r>
      <w:r w:rsidR="00501C81" w:rsidRPr="00501C81">
        <w:rPr>
          <w:lang w:val="ru-RU"/>
        </w:rPr>
        <w:t>а</w:t>
      </w:r>
      <w:r w:rsidR="00501C81" w:rsidRPr="00501C81">
        <w:rPr>
          <w:lang w:val="ru-RU"/>
        </w:rPr>
        <w:t>тистического различия в качестве жизни или мед</w:t>
      </w:r>
      <w:r w:rsidR="00501C81" w:rsidRPr="00501C81">
        <w:rPr>
          <w:lang w:val="ru-RU"/>
        </w:rPr>
        <w:t>и</w:t>
      </w:r>
      <w:r w:rsidR="00501C81" w:rsidRPr="00501C81">
        <w:rPr>
          <w:lang w:val="ru-RU"/>
        </w:rPr>
        <w:t>цинской помощи, предоставляемой мужчинам и женщинам.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49.</w:t>
      </w:r>
      <w:r w:rsidRPr="00F63932">
        <w:rPr>
          <w:lang w:val="ru-RU"/>
        </w:rPr>
        <w:tab/>
      </w:r>
      <w:r w:rsidR="00657C09" w:rsidRPr="00657C09">
        <w:rPr>
          <w:lang w:val="ru-RU"/>
        </w:rPr>
        <w:t>В области здравоохранения акцент прежде д</w:t>
      </w:r>
      <w:r w:rsidR="00657C09" w:rsidRPr="00657C09">
        <w:rPr>
          <w:lang w:val="ru-RU"/>
        </w:rPr>
        <w:t>е</w:t>
      </w:r>
      <w:r w:rsidR="00657C09" w:rsidRPr="00657C09">
        <w:rPr>
          <w:lang w:val="ru-RU"/>
        </w:rPr>
        <w:t>лался на современные методы диагностики и вед</w:t>
      </w:r>
      <w:r w:rsidR="00657C09" w:rsidRPr="00657C09">
        <w:rPr>
          <w:lang w:val="ru-RU"/>
        </w:rPr>
        <w:t>е</w:t>
      </w:r>
      <w:r w:rsidR="00657C09" w:rsidRPr="00657C09">
        <w:rPr>
          <w:lang w:val="ru-RU"/>
        </w:rPr>
        <w:t>ния заболеваний, однако в последнее время больше внимания стало уделяться медицинским исследов</w:t>
      </w:r>
      <w:r w:rsidR="00657C09" w:rsidRPr="00657C09">
        <w:rPr>
          <w:lang w:val="ru-RU"/>
        </w:rPr>
        <w:t>а</w:t>
      </w:r>
      <w:r w:rsidR="00657C09" w:rsidRPr="00657C09">
        <w:rPr>
          <w:lang w:val="ru-RU"/>
        </w:rPr>
        <w:t>ниям, на которые большинство университетов в</w:t>
      </w:r>
      <w:r w:rsidR="00657C09" w:rsidRPr="00657C09">
        <w:rPr>
          <w:lang w:val="ru-RU"/>
        </w:rPr>
        <w:t>ы</w:t>
      </w:r>
      <w:r w:rsidR="00657C09" w:rsidRPr="00657C09">
        <w:rPr>
          <w:lang w:val="ru-RU"/>
        </w:rPr>
        <w:t>деляют значительные средства.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50.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Вопрос о праве женщин давать согласие на проведение медицинских процедур будет рассма</w:t>
      </w:r>
      <w:r w:rsidR="008A1BDC" w:rsidRPr="008A1BDC">
        <w:rPr>
          <w:lang w:val="ru-RU"/>
        </w:rPr>
        <w:t>т</w:t>
      </w:r>
      <w:r w:rsidR="008A1BDC" w:rsidRPr="008A1BDC">
        <w:rPr>
          <w:lang w:val="ru-RU"/>
        </w:rPr>
        <w:t>риваться в контексте нового акцента на мониторинг качества медицинской помощи и безопасности п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циентов. Соответствующие документы имеются на веб-сайте Совета Саудовской Аравии по специал</w:t>
      </w:r>
      <w:r w:rsidR="008A1BDC" w:rsidRPr="008A1BDC">
        <w:rPr>
          <w:lang w:val="ru-RU"/>
        </w:rPr>
        <w:t>и</w:t>
      </w:r>
      <w:r w:rsidR="008A1BDC" w:rsidRPr="008A1BDC">
        <w:rPr>
          <w:lang w:val="ru-RU"/>
        </w:rPr>
        <w:t>зированным услугам здравоохранения, отвечающ</w:t>
      </w:r>
      <w:r w:rsidR="008A1BDC" w:rsidRPr="008A1BDC">
        <w:rPr>
          <w:lang w:val="ru-RU"/>
        </w:rPr>
        <w:t>е</w:t>
      </w:r>
      <w:r w:rsidR="008A1BDC" w:rsidRPr="008A1BDC">
        <w:rPr>
          <w:lang w:val="ru-RU"/>
        </w:rPr>
        <w:t>го за регистрацию работников здравоохранения.</w:t>
      </w:r>
      <w:r w:rsidR="000B77E2">
        <w:rPr>
          <w:lang w:val="ru-RU"/>
        </w:rPr>
        <w:t xml:space="preserve"> </w:t>
      </w:r>
      <w:r w:rsidR="008A1BDC" w:rsidRPr="008A1BDC">
        <w:rPr>
          <w:lang w:val="ru-RU"/>
        </w:rPr>
        <w:t>Все будущие выпускники медицинских университ</w:t>
      </w:r>
      <w:r w:rsidR="008A1BDC" w:rsidRPr="008A1BDC">
        <w:rPr>
          <w:lang w:val="ru-RU"/>
        </w:rPr>
        <w:t>е</w:t>
      </w:r>
      <w:r w:rsidR="008A1BDC" w:rsidRPr="008A1BDC">
        <w:rPr>
          <w:lang w:val="ru-RU"/>
        </w:rPr>
        <w:t>тов и училищ будут осведомлены о вопросах, к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сающихся согласия; обо всех случаях требований согласия без необходимости будет сообщаться, и они будут рассматриваться как ошибки медици</w:t>
      </w:r>
      <w:r w:rsidR="008A1BDC" w:rsidRPr="008A1BDC">
        <w:rPr>
          <w:lang w:val="ru-RU"/>
        </w:rPr>
        <w:t>н</w:t>
      </w:r>
      <w:r w:rsidR="008A1BDC" w:rsidRPr="008A1BDC">
        <w:rPr>
          <w:lang w:val="ru-RU"/>
        </w:rPr>
        <w:t>ского характера — область, которой уделяется все больше внимания.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51.</w:t>
      </w:r>
      <w:r w:rsidRPr="00F63932">
        <w:rPr>
          <w:lang w:val="ru-RU"/>
        </w:rPr>
        <w:tab/>
      </w:r>
      <w:r w:rsidR="008A1BDC" w:rsidRPr="008A1BDC">
        <w:rPr>
          <w:b/>
          <w:lang w:val="ru-RU"/>
        </w:rPr>
        <w:t>Г-жа</w:t>
      </w:r>
      <w:r w:rsidR="00012C71">
        <w:rPr>
          <w:b/>
          <w:lang w:val="ru-RU"/>
        </w:rPr>
        <w:t> </w:t>
      </w:r>
      <w:r w:rsidR="008A1BDC" w:rsidRPr="008A1BDC">
        <w:rPr>
          <w:b/>
          <w:lang w:val="ru-RU"/>
        </w:rPr>
        <w:t>Ароча-Домингес</w:t>
      </w:r>
      <w:r w:rsidR="008A1BDC" w:rsidRPr="008A1BDC">
        <w:rPr>
          <w:lang w:val="ru-RU"/>
        </w:rPr>
        <w:t xml:space="preserve"> говорит, что она хотела бы получить дополнительные сведения о причинах смертности и заболеваемости среди женщин в ц</w:t>
      </w:r>
      <w:r w:rsidR="008A1BDC" w:rsidRPr="008A1BDC">
        <w:rPr>
          <w:lang w:val="ru-RU"/>
        </w:rPr>
        <w:t>е</w:t>
      </w:r>
      <w:r w:rsidR="008A1BDC" w:rsidRPr="008A1BDC">
        <w:rPr>
          <w:lang w:val="ru-RU"/>
        </w:rPr>
        <w:t>лом, а не только в связи с сексуальным и репроду</w:t>
      </w:r>
      <w:r w:rsidR="008A1BDC" w:rsidRPr="008A1BDC">
        <w:rPr>
          <w:lang w:val="ru-RU"/>
        </w:rPr>
        <w:t>к</w:t>
      </w:r>
      <w:r w:rsidR="008A1BDC" w:rsidRPr="008A1BDC">
        <w:rPr>
          <w:lang w:val="ru-RU"/>
        </w:rPr>
        <w:t>тивным здоровьем. Ее особенно интересуют пр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граммы профилактики и лечения рака шейки матки и молочной железы. На нее производят большое впечатление низкие показатели материнской смер</w:t>
      </w:r>
      <w:r w:rsidR="008A1BDC" w:rsidRPr="008A1BDC">
        <w:rPr>
          <w:lang w:val="ru-RU"/>
        </w:rPr>
        <w:t>т</w:t>
      </w:r>
      <w:r w:rsidR="008A1BDC" w:rsidRPr="008A1BDC">
        <w:rPr>
          <w:lang w:val="ru-RU"/>
        </w:rPr>
        <w:t>ности, и она хотела бы получить сравнительные данные о саудовских женщинах и женщинах, не я</w:t>
      </w:r>
      <w:r w:rsidR="008A1BDC" w:rsidRPr="008A1BDC">
        <w:rPr>
          <w:lang w:val="ru-RU"/>
        </w:rPr>
        <w:t>в</w:t>
      </w:r>
      <w:r w:rsidR="008A1BDC" w:rsidRPr="008A1BDC">
        <w:rPr>
          <w:lang w:val="ru-RU"/>
        </w:rPr>
        <w:t>ляющихся уроженками страны.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52.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Саудовская Аравия не делала оговорку в о</w:t>
      </w:r>
      <w:r w:rsidR="008A1BDC" w:rsidRPr="008A1BDC">
        <w:rPr>
          <w:lang w:val="ru-RU"/>
        </w:rPr>
        <w:t>т</w:t>
      </w:r>
      <w:r w:rsidR="008A1BDC" w:rsidRPr="008A1BDC">
        <w:rPr>
          <w:lang w:val="ru-RU"/>
        </w:rPr>
        <w:t>ношении статьи</w:t>
      </w:r>
      <w:r w:rsidR="008A1BDC">
        <w:rPr>
          <w:lang w:val="ru-RU"/>
        </w:rPr>
        <w:t> </w:t>
      </w:r>
      <w:r w:rsidR="008A1BDC" w:rsidRPr="008A1BDC">
        <w:rPr>
          <w:lang w:val="ru-RU"/>
        </w:rPr>
        <w:t>16 Конвенции, однако ей хотелось бы знать, выходят ли женщины замуж, не имея до</w:t>
      </w:r>
      <w:r w:rsidR="008A1BDC" w:rsidRPr="008A1BDC">
        <w:rPr>
          <w:lang w:val="ru-RU"/>
        </w:rPr>
        <w:t>с</w:t>
      </w:r>
      <w:r w:rsidR="008A1BDC" w:rsidRPr="008A1BDC">
        <w:rPr>
          <w:lang w:val="ru-RU"/>
        </w:rPr>
        <w:t>тупа к информации о планировании семьи, п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скольку в докладе указывается, что большинство женщин, рожающих в больницах, получают такие консультации в послеродовой период.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53.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Она спрашивает, какие меры принимаются для мониторинга кровезаменителей, и проводятся ли исследования причин заболевания ВИЧ/СПИДом; вызывает опасения тот факт, что 31,4</w:t>
      </w:r>
      <w:r w:rsidR="008A1BDC">
        <w:rPr>
          <w:lang w:val="ru-RU"/>
        </w:rPr>
        <w:t> </w:t>
      </w:r>
      <w:r w:rsidR="008A1BDC" w:rsidRPr="008A1BDC">
        <w:rPr>
          <w:lang w:val="ru-RU"/>
        </w:rPr>
        <w:t>процента и</w:t>
      </w:r>
      <w:r w:rsidR="008A1BDC" w:rsidRPr="008A1BDC">
        <w:rPr>
          <w:lang w:val="ru-RU"/>
        </w:rPr>
        <w:t>н</w:t>
      </w:r>
      <w:r w:rsidR="008A1BDC" w:rsidRPr="008A1BDC">
        <w:rPr>
          <w:lang w:val="ru-RU"/>
        </w:rPr>
        <w:t>фицированных женщин заразились этим заболев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нием во время переливания крови, а 25</w:t>
      </w:r>
      <w:r w:rsidR="008A1BDC">
        <w:rPr>
          <w:lang w:val="ru-RU"/>
        </w:rPr>
        <w:t> </w:t>
      </w:r>
      <w:r w:rsidR="008A1BDC" w:rsidRPr="008A1BDC">
        <w:rPr>
          <w:lang w:val="ru-RU"/>
        </w:rPr>
        <w:t>процентов инфицированных женщин не знают, как они зараз</w:t>
      </w:r>
      <w:r w:rsidR="008A1BDC" w:rsidRPr="008A1BDC">
        <w:rPr>
          <w:lang w:val="ru-RU"/>
        </w:rPr>
        <w:t>и</w:t>
      </w:r>
      <w:r w:rsidR="008A1BDC" w:rsidRPr="008A1BDC">
        <w:rPr>
          <w:lang w:val="ru-RU"/>
        </w:rPr>
        <w:t>лись.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54.</w:t>
      </w:r>
      <w:r w:rsidRPr="00F63932">
        <w:rPr>
          <w:lang w:val="ru-RU"/>
        </w:rPr>
        <w:tab/>
      </w:r>
      <w:r w:rsidR="008A1BDC" w:rsidRPr="008A1BDC">
        <w:rPr>
          <w:b/>
          <w:lang w:val="ru-RU"/>
        </w:rPr>
        <w:t>Г-жа</w:t>
      </w:r>
      <w:r w:rsidR="004171EE">
        <w:rPr>
          <w:b/>
          <w:lang w:val="ru-RU"/>
        </w:rPr>
        <w:t> </w:t>
      </w:r>
      <w:r w:rsidR="008A1BDC" w:rsidRPr="008A1BDC">
        <w:rPr>
          <w:b/>
          <w:lang w:val="ru-RU"/>
        </w:rPr>
        <w:t>Ара Бегум</w:t>
      </w:r>
      <w:r w:rsidR="008A1BDC" w:rsidRPr="008A1BDC">
        <w:rPr>
          <w:lang w:val="ru-RU"/>
        </w:rPr>
        <w:t xml:space="preserve"> спрашивает, проводился ли анализ результатов осуществления пилотного пр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екта для сельских женщин, начатого в 2000</w:t>
      </w:r>
      <w:r w:rsidR="008A1BDC">
        <w:rPr>
          <w:lang w:val="ru-RU"/>
        </w:rPr>
        <w:t> </w:t>
      </w:r>
      <w:r w:rsidR="008A1BDC" w:rsidRPr="008A1BDC">
        <w:rPr>
          <w:lang w:val="ru-RU"/>
        </w:rPr>
        <w:t>году. Она хотела бы знать, сколько женщин охватил пр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ект, и охватил ли он все сельские районы. Необх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дима программа с четкими сроками по ликвидации неграмотности, особенно среди сельских женщин. Оратор просит представить данные об инициативах правительства по обеспечению занятости среди женщин в сельских районах, особенно в государс</w:t>
      </w:r>
      <w:r w:rsidR="008A1BDC" w:rsidRPr="008A1BDC">
        <w:rPr>
          <w:lang w:val="ru-RU"/>
        </w:rPr>
        <w:t>т</w:t>
      </w:r>
      <w:r w:rsidR="008A1BDC" w:rsidRPr="008A1BDC">
        <w:rPr>
          <w:lang w:val="ru-RU"/>
        </w:rPr>
        <w:t>венном секторе, и хотела бы знать, есть ли в н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чальных школах квоты для сельских девочек.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55.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Оратор спрашивает, имеются ли кредитные учреждения в сельских районах и имеют ли же</w:t>
      </w:r>
      <w:r w:rsidR="008A1BDC" w:rsidRPr="008A1BDC">
        <w:rPr>
          <w:lang w:val="ru-RU"/>
        </w:rPr>
        <w:t>н</w:t>
      </w:r>
      <w:r w:rsidR="008A1BDC" w:rsidRPr="008A1BDC">
        <w:rPr>
          <w:lang w:val="ru-RU"/>
        </w:rPr>
        <w:t>щины доступ к кредитам, ссудам и налоговым льг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там для вновь создаваемых предприятий.</w:t>
      </w:r>
      <w:r w:rsidR="000B77E2">
        <w:rPr>
          <w:lang w:val="ru-RU"/>
        </w:rPr>
        <w:t xml:space="preserve"> </w:t>
      </w:r>
      <w:r w:rsidR="008A1BDC" w:rsidRPr="008A1BDC">
        <w:rPr>
          <w:lang w:val="ru-RU"/>
        </w:rPr>
        <w:t>В закл</w:t>
      </w:r>
      <w:r w:rsidR="008A1BDC" w:rsidRPr="008A1BDC">
        <w:rPr>
          <w:lang w:val="ru-RU"/>
        </w:rPr>
        <w:t>ю</w:t>
      </w:r>
      <w:r w:rsidR="008A1BDC" w:rsidRPr="008A1BDC">
        <w:rPr>
          <w:lang w:val="ru-RU"/>
        </w:rPr>
        <w:t>чение, она выражает сожаление по поводу того, что доклад не содержит информации о социальных у</w:t>
      </w:r>
      <w:r w:rsidR="008A1BDC" w:rsidRPr="008A1BDC">
        <w:rPr>
          <w:lang w:val="ru-RU"/>
        </w:rPr>
        <w:t>с</w:t>
      </w:r>
      <w:r w:rsidR="008A1BDC" w:rsidRPr="008A1BDC">
        <w:rPr>
          <w:lang w:val="ru-RU"/>
        </w:rPr>
        <w:t>лугах для женщин среднего и пожилого возраста и женщин-инвалидов.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56.</w:t>
      </w:r>
      <w:r w:rsidRPr="00F63932">
        <w:rPr>
          <w:lang w:val="ru-RU"/>
        </w:rPr>
        <w:tab/>
      </w:r>
      <w:r w:rsidR="008A1BDC" w:rsidRPr="008A1BDC">
        <w:rPr>
          <w:b/>
          <w:lang w:val="ru-RU"/>
        </w:rPr>
        <w:t>Г-жа</w:t>
      </w:r>
      <w:r w:rsidR="008A1BDC">
        <w:rPr>
          <w:b/>
          <w:lang w:val="ru-RU"/>
        </w:rPr>
        <w:t> </w:t>
      </w:r>
      <w:r w:rsidR="008A1BDC" w:rsidRPr="008A1BDC">
        <w:rPr>
          <w:b/>
          <w:lang w:val="ru-RU"/>
        </w:rPr>
        <w:t>Тан</w:t>
      </w:r>
      <w:r w:rsidR="008A1BDC" w:rsidRPr="008A1BDC">
        <w:rPr>
          <w:lang w:val="ru-RU"/>
        </w:rPr>
        <w:t xml:space="preserve"> просит сообщить более подробные данные об услугах, предоставляемых пилотным проектом для сельских женщин. Она также желает знать, какие органы правительства и организации гражданского общества принимают участие в его осуществлении и сколько работников каждого из этих органов участвуют в оказании содействия сельским общинам.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57.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Она также спрашивает о праве женщин на владение землей; делегация должна объяснить, имеют ли они равные права, и разрешается ли им наследовать землю и управлять земельными ресу</w:t>
      </w:r>
      <w:r w:rsidR="008A1BDC" w:rsidRPr="008A1BDC">
        <w:rPr>
          <w:lang w:val="ru-RU"/>
        </w:rPr>
        <w:t>р</w:t>
      </w:r>
      <w:r w:rsidR="008A1BDC" w:rsidRPr="008A1BDC">
        <w:rPr>
          <w:lang w:val="ru-RU"/>
        </w:rPr>
        <w:t>сами на тех же основаниях, что и мужчинам. Если в настоящее время нет данных о землевладении в сельских районах с разбивкой по полу, возможно, они могут быть представлены в следующем докл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де.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58.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Оратор спрашивает, почему женщины получ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ют такую низкую долю субсидий, предоставляемых как мужчинам, так и женщинам Сельскохозяйс</w:t>
      </w:r>
      <w:r w:rsidR="008A1BDC" w:rsidRPr="008A1BDC">
        <w:rPr>
          <w:lang w:val="ru-RU"/>
        </w:rPr>
        <w:t>т</w:t>
      </w:r>
      <w:r w:rsidR="008A1BDC" w:rsidRPr="008A1BDC">
        <w:rPr>
          <w:lang w:val="ru-RU"/>
        </w:rPr>
        <w:t>венным банком Саудовской Аравии. Она интерес</w:t>
      </w:r>
      <w:r w:rsidR="008A1BDC" w:rsidRPr="008A1BDC">
        <w:rPr>
          <w:lang w:val="ru-RU"/>
        </w:rPr>
        <w:t>у</w:t>
      </w:r>
      <w:r w:rsidR="008A1BDC" w:rsidRPr="008A1BDC">
        <w:rPr>
          <w:lang w:val="ru-RU"/>
        </w:rPr>
        <w:t>ется, знают ли женщины о критериях приемлемости и о том, как подавать заявки.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59.</w:t>
      </w:r>
      <w:r w:rsidRPr="00F63932">
        <w:rPr>
          <w:lang w:val="ru-RU"/>
        </w:rPr>
        <w:tab/>
      </w:r>
      <w:r w:rsidR="008A1BDC" w:rsidRPr="008A1BDC">
        <w:rPr>
          <w:lang w:val="ru-RU"/>
        </w:rPr>
        <w:t>Приветствуются данные о разделении труда в сельских семьях и количестве женщин, занятых в различных видах деятельности, приносящих доход. Если существует гендерное разделение труда, она хотела бы знать, что делается для того, чтобы п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ощрять женщин к участию в деятельности, прин</w:t>
      </w:r>
      <w:r w:rsidR="008A1BDC" w:rsidRPr="008A1BDC">
        <w:rPr>
          <w:lang w:val="ru-RU"/>
        </w:rPr>
        <w:t>о</w:t>
      </w:r>
      <w:r w:rsidR="008A1BDC" w:rsidRPr="008A1BDC">
        <w:rPr>
          <w:lang w:val="ru-RU"/>
        </w:rPr>
        <w:t>сящей доход.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60.</w:t>
      </w:r>
      <w:r w:rsidRPr="00F63932">
        <w:rPr>
          <w:lang w:val="ru-RU"/>
        </w:rPr>
        <w:tab/>
      </w:r>
      <w:r w:rsidR="008A1BDC" w:rsidRPr="008A1BDC">
        <w:rPr>
          <w:b/>
          <w:lang w:val="ru-RU"/>
        </w:rPr>
        <w:t>Д-р</w:t>
      </w:r>
      <w:r w:rsidR="00C419F9">
        <w:rPr>
          <w:b/>
          <w:lang w:val="ru-RU"/>
        </w:rPr>
        <w:t> </w:t>
      </w:r>
      <w:r w:rsidR="008A1BDC" w:rsidRPr="008A1BDC">
        <w:rPr>
          <w:b/>
          <w:lang w:val="ru-RU"/>
        </w:rPr>
        <w:t>Аль-Муниф</w:t>
      </w:r>
      <w:r w:rsidR="008A1BDC" w:rsidRPr="008A1BDC">
        <w:rPr>
          <w:lang w:val="ru-RU"/>
        </w:rPr>
        <w:t xml:space="preserve"> (Саудовская Аравия) говорит, что цифры по ВИЧ/СПИДу в докладе</w:t>
      </w:r>
      <w:r w:rsidR="00C419F9" w:rsidRPr="00C419F9">
        <w:rPr>
          <w:lang w:val="ru-RU"/>
        </w:rPr>
        <w:t xml:space="preserve"> — </w:t>
      </w:r>
      <w:r w:rsidR="008A1BDC" w:rsidRPr="008A1BDC">
        <w:rPr>
          <w:lang w:val="ru-RU"/>
        </w:rPr>
        <w:t>сумма</w:t>
      </w:r>
      <w:r w:rsidR="008A1BDC" w:rsidRPr="008A1BDC">
        <w:rPr>
          <w:lang w:val="ru-RU"/>
        </w:rPr>
        <w:t>р</w:t>
      </w:r>
      <w:r w:rsidR="008A1BDC" w:rsidRPr="008A1BDC">
        <w:rPr>
          <w:lang w:val="ru-RU"/>
        </w:rPr>
        <w:t>ные. СПИД впервые появился в стране в 1983</w:t>
      </w:r>
      <w:r w:rsidR="00C419F9">
        <w:rPr>
          <w:lang w:val="ru-RU"/>
        </w:rPr>
        <w:t> </w:t>
      </w:r>
      <w:r w:rsidR="008A1BDC" w:rsidRPr="008A1BDC">
        <w:rPr>
          <w:lang w:val="ru-RU"/>
        </w:rPr>
        <w:t>году и все случаи, причиной которых является перелив</w:t>
      </w:r>
      <w:r w:rsidR="008A1BDC" w:rsidRPr="008A1BDC">
        <w:rPr>
          <w:lang w:val="ru-RU"/>
        </w:rPr>
        <w:t>а</w:t>
      </w:r>
      <w:r w:rsidR="008A1BDC" w:rsidRPr="008A1BDC">
        <w:rPr>
          <w:lang w:val="ru-RU"/>
        </w:rPr>
        <w:t>ние крови, датируются началом 80-х</w:t>
      </w:r>
      <w:r w:rsidR="00C419F9">
        <w:rPr>
          <w:lang w:val="ru-RU"/>
        </w:rPr>
        <w:t> </w:t>
      </w:r>
      <w:r w:rsidR="008A1BDC" w:rsidRPr="008A1BDC">
        <w:rPr>
          <w:lang w:val="ru-RU"/>
        </w:rPr>
        <w:t>годов, до вв</w:t>
      </w:r>
      <w:r w:rsidR="008A1BDC" w:rsidRPr="008A1BDC">
        <w:rPr>
          <w:lang w:val="ru-RU"/>
        </w:rPr>
        <w:t>е</w:t>
      </w:r>
      <w:r w:rsidR="008A1BDC" w:rsidRPr="008A1BDC">
        <w:rPr>
          <w:lang w:val="ru-RU"/>
        </w:rPr>
        <w:t>дения всеобщей проверки кровезаменителей. С 1985</w:t>
      </w:r>
      <w:r w:rsidR="00C419F9">
        <w:rPr>
          <w:lang w:val="ru-RU"/>
        </w:rPr>
        <w:t> </w:t>
      </w:r>
      <w:r w:rsidR="008A1BDC" w:rsidRPr="008A1BDC">
        <w:rPr>
          <w:lang w:val="ru-RU"/>
        </w:rPr>
        <w:t>года не наблюдалось случаев передачи СПИДа этим путем. Высокий процент пациентов, заявля</w:t>
      </w:r>
      <w:r w:rsidR="008A1BDC" w:rsidRPr="008A1BDC">
        <w:rPr>
          <w:lang w:val="ru-RU"/>
        </w:rPr>
        <w:t>ю</w:t>
      </w:r>
      <w:r w:rsidR="008A1BDC" w:rsidRPr="008A1BDC">
        <w:rPr>
          <w:lang w:val="ru-RU"/>
        </w:rPr>
        <w:t>щих о том, что они не знают, каким образом зараз</w:t>
      </w:r>
      <w:r w:rsidR="008A1BDC" w:rsidRPr="008A1BDC">
        <w:rPr>
          <w:lang w:val="ru-RU"/>
        </w:rPr>
        <w:t>и</w:t>
      </w:r>
      <w:r w:rsidR="008A1BDC" w:rsidRPr="008A1BDC">
        <w:rPr>
          <w:lang w:val="ru-RU"/>
        </w:rPr>
        <w:t>лись, отражает тот факт, что многие не хотят пр</w:t>
      </w:r>
      <w:r w:rsidR="008A1BDC" w:rsidRPr="008A1BDC">
        <w:rPr>
          <w:lang w:val="ru-RU"/>
        </w:rPr>
        <w:t>и</w:t>
      </w:r>
      <w:r w:rsidR="008A1BDC" w:rsidRPr="008A1BDC">
        <w:rPr>
          <w:lang w:val="ru-RU"/>
        </w:rPr>
        <w:t>знаваться в том, что у них были интимные отнош</w:t>
      </w:r>
      <w:r w:rsidR="008A1BDC" w:rsidRPr="008A1BDC">
        <w:rPr>
          <w:lang w:val="ru-RU"/>
        </w:rPr>
        <w:t>е</w:t>
      </w:r>
      <w:r w:rsidR="008A1BDC" w:rsidRPr="008A1BDC">
        <w:rPr>
          <w:lang w:val="ru-RU"/>
        </w:rPr>
        <w:t>ния вне брака.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61.</w:t>
      </w:r>
      <w:r w:rsidRPr="00F63932">
        <w:rPr>
          <w:lang w:val="ru-RU"/>
        </w:rPr>
        <w:tab/>
      </w:r>
      <w:r w:rsidR="00C419F9" w:rsidRPr="00C419F9">
        <w:rPr>
          <w:lang w:val="ru-RU"/>
        </w:rPr>
        <w:t>Что касается профилактики заболеваний, то в Саудовской Аравии очень высок охват детей имм</w:t>
      </w:r>
      <w:r w:rsidR="00C419F9" w:rsidRPr="00C419F9">
        <w:rPr>
          <w:lang w:val="ru-RU"/>
        </w:rPr>
        <w:t>у</w:t>
      </w:r>
      <w:r w:rsidR="00C419F9" w:rsidRPr="00C419F9">
        <w:rPr>
          <w:lang w:val="ru-RU"/>
        </w:rPr>
        <w:t>низацией, потому что свидетельства о рождении выдаются только после проведения всей необход</w:t>
      </w:r>
      <w:r w:rsidR="00C419F9" w:rsidRPr="00C419F9">
        <w:rPr>
          <w:lang w:val="ru-RU"/>
        </w:rPr>
        <w:t>и</w:t>
      </w:r>
      <w:r w:rsidR="00C419F9" w:rsidRPr="00C419F9">
        <w:rPr>
          <w:lang w:val="ru-RU"/>
        </w:rPr>
        <w:t>мой вакцинации. Таким образом, достигается почти 99-процентный охват вакцинацией в течение перв</w:t>
      </w:r>
      <w:r w:rsidR="00C419F9" w:rsidRPr="00C419F9">
        <w:rPr>
          <w:lang w:val="ru-RU"/>
        </w:rPr>
        <w:t>о</w:t>
      </w:r>
      <w:r w:rsidR="00C419F9" w:rsidRPr="00C419F9">
        <w:rPr>
          <w:lang w:val="ru-RU"/>
        </w:rPr>
        <w:t>го года жизни. Проводится также обследование на предмет обнаружения распространенных женских заболеваний, включая диабет и рак груди, а частный сектор финансировал проведение широкомасшта</w:t>
      </w:r>
      <w:r w:rsidR="00C419F9" w:rsidRPr="00C419F9">
        <w:rPr>
          <w:lang w:val="ru-RU"/>
        </w:rPr>
        <w:t>б</w:t>
      </w:r>
      <w:r w:rsidR="00C419F9" w:rsidRPr="00C419F9">
        <w:rPr>
          <w:lang w:val="ru-RU"/>
        </w:rPr>
        <w:t>ной кампании по повышению степени информир</w:t>
      </w:r>
      <w:r w:rsidR="00C419F9" w:rsidRPr="00C419F9">
        <w:rPr>
          <w:lang w:val="ru-RU"/>
        </w:rPr>
        <w:t>о</w:t>
      </w:r>
      <w:r w:rsidR="00C419F9" w:rsidRPr="00C419F9">
        <w:rPr>
          <w:lang w:val="ru-RU"/>
        </w:rPr>
        <w:t>ванности о маммографическом и общем обследов</w:t>
      </w:r>
      <w:r w:rsidR="00C419F9" w:rsidRPr="00C419F9">
        <w:rPr>
          <w:lang w:val="ru-RU"/>
        </w:rPr>
        <w:t>а</w:t>
      </w:r>
      <w:r w:rsidR="00C419F9" w:rsidRPr="00C419F9">
        <w:rPr>
          <w:lang w:val="ru-RU"/>
        </w:rPr>
        <w:t>нии, в том числе в сельских районах.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62.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Д-р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Аль-Усайми</w:t>
      </w:r>
      <w:r w:rsidR="00D9285A" w:rsidRPr="00D9285A">
        <w:rPr>
          <w:lang w:val="ru-RU"/>
        </w:rPr>
        <w:t xml:space="preserve"> (Саудовская Аравия) гов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рит, что правительство ее страны подписало Алма-атинскую декларацию о первичной медико-сани</w:t>
      </w:r>
      <w:r w:rsidR="00012C71">
        <w:rPr>
          <w:lang w:val="ru-RU"/>
        </w:rPr>
        <w:softHyphen/>
      </w:r>
      <w:r w:rsidR="00D9285A" w:rsidRPr="00D9285A">
        <w:rPr>
          <w:lang w:val="ru-RU"/>
        </w:rPr>
        <w:t>тарной помощи и предоставляет услуги здрав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охранения, включая предродовой и послеродовой уход, иммунизацию и санитарное просвещение, в соответствии со стандартами Всемирной организ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ции здравоохранения (ВОЗ). Существуют также центры для лечения диабета, гипертонии и рака. Информация о методах контрацепции предоставл</w:t>
      </w:r>
      <w:r w:rsidR="00D9285A" w:rsidRPr="00D9285A">
        <w:rPr>
          <w:lang w:val="ru-RU"/>
        </w:rPr>
        <w:t>я</w:t>
      </w:r>
      <w:r w:rsidR="00D9285A" w:rsidRPr="00D9285A">
        <w:rPr>
          <w:lang w:val="ru-RU"/>
        </w:rPr>
        <w:t>ется врачами и медсестрами в клиниках и учрежд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ниях первичной медико-санитарной помощи.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63.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Д-р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Аль-Ансари</w:t>
      </w:r>
      <w:r w:rsidR="00D9285A" w:rsidRPr="00D9285A">
        <w:rPr>
          <w:lang w:val="ru-RU"/>
        </w:rPr>
        <w:t xml:space="preserve"> (Саудовская Аравия) гов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рит, что правительство собирает информацию о с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стоянии здоровья женщин на национальном и на местном уровнях и включит эти статистические данные в свой следующий доклад. Большинство женщин рожает либо в больницах или клиниках, либо дома, в присутствии акушерки; она считает вероятным, что материнская и младенческая смер</w:t>
      </w:r>
      <w:r w:rsidR="00D9285A" w:rsidRPr="00D9285A">
        <w:rPr>
          <w:lang w:val="ru-RU"/>
        </w:rPr>
        <w:t>т</w:t>
      </w:r>
      <w:r w:rsidR="00D9285A" w:rsidRPr="00D9285A">
        <w:rPr>
          <w:lang w:val="ru-RU"/>
        </w:rPr>
        <w:t>ность одинаковы в обеих группах, однако</w:t>
      </w:r>
      <w:r w:rsidR="000B77E2">
        <w:rPr>
          <w:lang w:val="ru-RU"/>
        </w:rPr>
        <w:t xml:space="preserve"> </w:t>
      </w:r>
      <w:r w:rsidR="00D9285A" w:rsidRPr="00D9285A">
        <w:rPr>
          <w:lang w:val="ru-RU"/>
        </w:rPr>
        <w:t>провед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ние исследования может оказаться полезным. Же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щины, готовящиеся к замужеству, получают и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формацию о планировании семьи, если они просят об этом, однако такая информация не предлагается им до рождения первого ребенка, так как прав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тельство старается повысить рождаемость в стране.</w:t>
      </w:r>
    </w:p>
    <w:p w:rsid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64.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Г-жа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Аль-Бахут</w:t>
      </w:r>
      <w:r w:rsidR="00D9285A" w:rsidRPr="00D9285A">
        <w:rPr>
          <w:lang w:val="ru-RU"/>
        </w:rPr>
        <w:t xml:space="preserve"> (Саудовская Аравия) говорит, что в сельских районах ссуды предоставляются только мужчинам, потому что они являются осно</w:t>
      </w:r>
      <w:r w:rsidR="00D9285A" w:rsidRPr="00D9285A">
        <w:rPr>
          <w:lang w:val="ru-RU"/>
        </w:rPr>
        <w:t>в</w:t>
      </w:r>
      <w:r w:rsidR="00D9285A" w:rsidRPr="00D9285A">
        <w:rPr>
          <w:lang w:val="ru-RU"/>
        </w:rPr>
        <w:t>ными кормильцами; женщины, как правило, явл</w:t>
      </w:r>
      <w:r w:rsidR="00D9285A" w:rsidRPr="00D9285A">
        <w:rPr>
          <w:lang w:val="ru-RU"/>
        </w:rPr>
        <w:t>я</w:t>
      </w:r>
      <w:r w:rsidR="00D9285A" w:rsidRPr="00D9285A">
        <w:rPr>
          <w:lang w:val="ru-RU"/>
        </w:rPr>
        <w:t>ются домашними хозяйками. Пилотный проект для сельских женщин был начат благотворительной о</w:t>
      </w:r>
      <w:r w:rsidR="00D9285A" w:rsidRPr="00D9285A">
        <w:rPr>
          <w:lang w:val="ru-RU"/>
        </w:rPr>
        <w:t>р</w:t>
      </w:r>
      <w:r w:rsidR="00D9285A" w:rsidRPr="00D9285A">
        <w:rPr>
          <w:lang w:val="ru-RU"/>
        </w:rPr>
        <w:t>ганизацией и управляется через Министерство с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циального обеспечения. Проект обучает некоторых женщин поддержанию связей между сельскими женщинами и правительством; они передают и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формацию государственного и частного секторов по таким вопросам, как беспроцентные банковские займы, варианты кредитования через земельные ипотечные и сельскохозяйственные банки, а также по видам помощи, которые могут предоставляться женщинам среднего и пожилого возраста, женщ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нам-инвалидам или бедным женщинам. Женщины старшего возраста получают одинаковые услуги н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зависимо от того, проживают ли они в сельских районах или в городах. Частные банки выдают за</w:t>
      </w:r>
      <w:r w:rsidR="00D9285A" w:rsidRPr="00D9285A">
        <w:rPr>
          <w:lang w:val="ru-RU"/>
        </w:rPr>
        <w:t>й</w:t>
      </w:r>
      <w:r w:rsidR="00D9285A" w:rsidRPr="00D9285A">
        <w:rPr>
          <w:lang w:val="ru-RU"/>
        </w:rPr>
        <w:t>мы сельским женщинам, и было предоставлено большое число государственных субсидий и бе</w:t>
      </w:r>
      <w:r w:rsidR="00D9285A" w:rsidRPr="00D9285A">
        <w:rPr>
          <w:lang w:val="ru-RU"/>
        </w:rPr>
        <w:t>с</w:t>
      </w:r>
      <w:r w:rsidR="00D9285A" w:rsidRPr="00D9285A">
        <w:rPr>
          <w:lang w:val="ru-RU"/>
        </w:rPr>
        <w:t>процентных банковских займов, в том числе на женские микропроекты, осуществляемые как дома, так и вне дома.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9F16FA" w:rsidRDefault="00F63932" w:rsidP="00F639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9F16FA">
        <w:rPr>
          <w:lang w:val="ru-RU"/>
        </w:rPr>
        <w:t xml:space="preserve"> </w:t>
      </w:r>
      <w:r w:rsidR="00D9285A">
        <w:rPr>
          <w:lang w:val="ru-RU"/>
        </w:rPr>
        <w:t>1</w:t>
      </w:r>
      <w:r w:rsidRPr="009F16FA">
        <w:rPr>
          <w:lang w:val="ru-RU"/>
        </w:rPr>
        <w:t xml:space="preserve">5 </w:t>
      </w:r>
      <w:r>
        <w:rPr>
          <w:lang w:val="ru-RU"/>
        </w:rPr>
        <w:t>и</w:t>
      </w:r>
      <w:r w:rsidR="00D9285A">
        <w:rPr>
          <w:lang w:val="ru-RU"/>
        </w:rPr>
        <w:t xml:space="preserve"> 1</w:t>
      </w:r>
      <w:r w:rsidRPr="009F16FA">
        <w:rPr>
          <w:lang w:val="ru-RU"/>
        </w:rPr>
        <w:t>6</w:t>
      </w:r>
    </w:p>
    <w:p w:rsidR="00F63932" w:rsidRPr="009F16FA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65.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Г-жа</w:t>
      </w:r>
      <w:r w:rsidR="00161999">
        <w:rPr>
          <w:b/>
          <w:lang w:val="ru-RU"/>
        </w:rPr>
        <w:t> </w:t>
      </w:r>
      <w:r w:rsidR="00D9285A" w:rsidRPr="00D9285A">
        <w:rPr>
          <w:b/>
          <w:lang w:val="ru-RU"/>
        </w:rPr>
        <w:t>Гальперин-Каддари</w:t>
      </w:r>
      <w:r w:rsidR="00D9285A" w:rsidRPr="00D9285A">
        <w:rPr>
          <w:lang w:val="ru-RU"/>
        </w:rPr>
        <w:t xml:space="preserve"> подчеркивает, что, хотя делегация утверждала, что не существует юр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дических оснований для опеки мужчин над женщ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нами, перед ней находится королевский указ, в к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тором говорится, что, в то время как все граждане мужского пола в возрасте 15</w:t>
      </w:r>
      <w:r w:rsidR="004171EE">
        <w:rPr>
          <w:lang w:val="ru-RU"/>
        </w:rPr>
        <w:t> </w:t>
      </w:r>
      <w:r w:rsidR="00D9285A" w:rsidRPr="00D9285A">
        <w:rPr>
          <w:lang w:val="ru-RU"/>
        </w:rPr>
        <w:t>лет и старше должны иметь удостоверения личности, они не обязательны для женщин; более того, для женщины необходимо согласие ее опекуна, чтобы получить такое удост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верение. Точно так же, на веб-сайте Министерства внутренних дел она нашла заявление о том, что женщинам нужно согласие</w:t>
      </w:r>
      <w:r w:rsidR="000B77E2">
        <w:rPr>
          <w:lang w:val="ru-RU"/>
        </w:rPr>
        <w:t xml:space="preserve"> </w:t>
      </w:r>
      <w:r w:rsidR="00D9285A" w:rsidRPr="00D9285A">
        <w:rPr>
          <w:lang w:val="ru-RU"/>
        </w:rPr>
        <w:t>опекуна, для того чтобы получить разрешение на поездку. Право на удост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верение личности и право на свободу передвижения являются существенными компонентами равенства перед законом.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66.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По-видимому, многие работодатели не знают о том, что в Трудовом кодексе не содержится дискр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минационных положений против женщин в отн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шении устройства на работу; она спрашивает, что делается для решения этой проблемы.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67.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Насколько она понимает, среди судей в стране нет женщин, и интересуется, нет ли фактического запрета, несмотря на тот факт, что первые женщины получили дипломы юристов в 2007</w:t>
      </w:r>
      <w:r w:rsidR="00D9285A">
        <w:rPr>
          <w:lang w:val="ru-RU"/>
        </w:rPr>
        <w:t> </w:t>
      </w:r>
      <w:r w:rsidR="00D9285A" w:rsidRPr="00D9285A">
        <w:rPr>
          <w:lang w:val="ru-RU"/>
        </w:rPr>
        <w:t>году, на то, чт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бы женщины-юристы занимались профессионал</w:t>
      </w:r>
      <w:r w:rsidR="00D9285A" w:rsidRPr="00D9285A">
        <w:rPr>
          <w:lang w:val="ru-RU"/>
        </w:rPr>
        <w:t>ь</w:t>
      </w:r>
      <w:r w:rsidR="00D9285A" w:rsidRPr="00D9285A">
        <w:rPr>
          <w:lang w:val="ru-RU"/>
        </w:rPr>
        <w:t>ной практикой. Если это так, она хотела бы знать, разрешается ли женщинам представлять др</w:t>
      </w:r>
      <w:r w:rsidR="00D9285A" w:rsidRPr="00D9285A">
        <w:rPr>
          <w:lang w:val="ru-RU"/>
        </w:rPr>
        <w:t>у</w:t>
      </w:r>
      <w:r w:rsidR="00D9285A" w:rsidRPr="00D9285A">
        <w:rPr>
          <w:lang w:val="ru-RU"/>
        </w:rPr>
        <w:t>гих женщин в каком-то ином качестве в судах по семе</w:t>
      </w:r>
      <w:r w:rsidR="00D9285A" w:rsidRPr="00D9285A">
        <w:rPr>
          <w:lang w:val="ru-RU"/>
        </w:rPr>
        <w:t>й</w:t>
      </w:r>
      <w:r w:rsidR="00D9285A" w:rsidRPr="00D9285A">
        <w:rPr>
          <w:lang w:val="ru-RU"/>
        </w:rPr>
        <w:t>ным вопросам.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68.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В своих ответах на список вопросов прав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тельство утверждает, что вступление в брак и ра</w:t>
      </w:r>
      <w:r w:rsidR="00D9285A" w:rsidRPr="00D9285A">
        <w:rPr>
          <w:lang w:val="ru-RU"/>
        </w:rPr>
        <w:t>з</w:t>
      </w:r>
      <w:r w:rsidR="00D9285A" w:rsidRPr="00D9285A">
        <w:rPr>
          <w:lang w:val="ru-RU"/>
        </w:rPr>
        <w:t>вод регулируются законом шариата, который не подлежит толкованию. Она понимает это полож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ние, потому что ее страна, Израиль, также управл</w:t>
      </w:r>
      <w:r w:rsidR="00D9285A" w:rsidRPr="00D9285A">
        <w:rPr>
          <w:lang w:val="ru-RU"/>
        </w:rPr>
        <w:t>я</w:t>
      </w:r>
      <w:r w:rsidR="00D9285A" w:rsidRPr="00D9285A">
        <w:rPr>
          <w:lang w:val="ru-RU"/>
        </w:rPr>
        <w:t>ется религиозным законом; тем не менее, из докл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да следует, что изменения фактически возможны в рамках закона шариата. Кроме того, она читала, что в 2005</w:t>
      </w:r>
      <w:r w:rsidR="00D9285A">
        <w:rPr>
          <w:lang w:val="ru-RU"/>
        </w:rPr>
        <w:t> </w:t>
      </w:r>
      <w:r w:rsidR="00D9285A" w:rsidRPr="00D9285A">
        <w:rPr>
          <w:lang w:val="ru-RU"/>
        </w:rPr>
        <w:t>году Главный муфтий сказал, что брак по принуждению противоречит исламским законам, и что правительство установило, что женщина, кот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рую принудили к браку, имеет право расторгнуть его.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69.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Было бы полезно знать, поощряет ли прав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тельство внесение изменений в законодательство в отношении выбора женщиной</w:t>
      </w:r>
      <w:r w:rsidR="000B77E2">
        <w:rPr>
          <w:lang w:val="ru-RU"/>
        </w:rPr>
        <w:t xml:space="preserve"> </w:t>
      </w:r>
      <w:r w:rsidR="00D9285A" w:rsidRPr="00D9285A">
        <w:rPr>
          <w:lang w:val="ru-RU"/>
        </w:rPr>
        <w:t>мужа и ее права п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давать на развод; может ли женщина, которая з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ключила брак мисьяр, при котором муж и жена не живут вместе, развестись со своим мужем; какова позиция правительства в отношении полигамии; правда ли, что после развода дети обычно перед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ются на попечение отцов; и делится ли собстве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ность семьи поровну между разведенными супр</w:t>
      </w:r>
      <w:r w:rsidR="00D9285A" w:rsidRPr="00D9285A">
        <w:rPr>
          <w:lang w:val="ru-RU"/>
        </w:rPr>
        <w:t>у</w:t>
      </w:r>
      <w:r w:rsidR="00D9285A" w:rsidRPr="00D9285A">
        <w:rPr>
          <w:lang w:val="ru-RU"/>
        </w:rPr>
        <w:t>гами. Она также озабочена заявлением в ответах правительства на список вопросов о том, что не с</w:t>
      </w:r>
      <w:r w:rsidR="00D9285A" w:rsidRPr="00D9285A">
        <w:rPr>
          <w:lang w:val="ru-RU"/>
        </w:rPr>
        <w:t>у</w:t>
      </w:r>
      <w:r w:rsidR="00D9285A" w:rsidRPr="00D9285A">
        <w:rPr>
          <w:lang w:val="ru-RU"/>
        </w:rPr>
        <w:t>ществует минимального возраста для вступления в брак, что является нарушением положений как Ко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венции о ликвидации всех форм дискриминации в отношении женщин, так и Конвенции о правах р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бенка.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70.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Г-жа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Бельмихуб-Зердани</w:t>
      </w:r>
      <w:r w:rsidR="00D9285A" w:rsidRPr="00D9285A">
        <w:rPr>
          <w:lang w:val="ru-RU"/>
        </w:rPr>
        <w:t xml:space="preserve"> говорит, что она также хотела бы знать, свободны ли женщины в в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просах вступления в брак и выбора мужа; насколько она понимает, требуется согласие опекуна. Было бы также интересно знать, ведутся ли записи о всту</w:t>
      </w:r>
      <w:r w:rsidR="00D9285A" w:rsidRPr="00D9285A">
        <w:rPr>
          <w:lang w:val="ru-RU"/>
        </w:rPr>
        <w:t>п</w:t>
      </w:r>
      <w:r w:rsidR="00D9285A" w:rsidRPr="00D9285A">
        <w:rPr>
          <w:lang w:val="ru-RU"/>
        </w:rPr>
        <w:t>лении в брак в гражданских регистрационных кн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гах; является ли брачный контракт стандартным д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кументом или для каждого брака составляется о</w:t>
      </w:r>
      <w:r w:rsidR="00D9285A" w:rsidRPr="00D9285A">
        <w:rPr>
          <w:lang w:val="ru-RU"/>
        </w:rPr>
        <w:t>т</w:t>
      </w:r>
      <w:r w:rsidR="00D9285A" w:rsidRPr="00D9285A">
        <w:rPr>
          <w:lang w:val="ru-RU"/>
        </w:rPr>
        <w:t>дельный контракт; может ли попечение о детях п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редаваться разведенным женщинам, и в случае, е</w:t>
      </w:r>
      <w:r w:rsidR="00D9285A" w:rsidRPr="00D9285A">
        <w:rPr>
          <w:lang w:val="ru-RU"/>
        </w:rPr>
        <w:t>с</w:t>
      </w:r>
      <w:r w:rsidR="00D9285A" w:rsidRPr="00D9285A">
        <w:rPr>
          <w:lang w:val="ru-RU"/>
        </w:rPr>
        <w:t>ли это так, имеют ли они право на получение ал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ментов на содержание ребенка от своих бывших мужей; законны ли разводы, в результате которых женщины отказываются от всех своих прав; теряет ли разведенная женщина попечение над своими детьми, если она повторно выходит замуж; может ли вдова быть опекуном своих несовершеннолетних детей; правда ли, что женщинам закон запрещает водить машину; и если это так, каково обоснование такого запрета.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71.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Г-жа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Тан</w:t>
      </w:r>
      <w:r w:rsidR="00D9285A" w:rsidRPr="00D9285A">
        <w:rPr>
          <w:lang w:val="ru-RU"/>
        </w:rPr>
        <w:t xml:space="preserve"> просит предоставить статистич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ские данные о разводах, доля которых, по некот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рым сведениям, составляет 25</w:t>
      </w:r>
      <w:r w:rsidR="00D9285A">
        <w:rPr>
          <w:lang w:val="ru-RU"/>
        </w:rPr>
        <w:t> </w:t>
      </w:r>
      <w:r w:rsidR="00D9285A" w:rsidRPr="00D9285A">
        <w:rPr>
          <w:lang w:val="ru-RU"/>
        </w:rPr>
        <w:t>процентов, а также о количестве разводов, инициированных женщинами и мужчинами соответственно; она также хотела бы знать, проводились ли какие-либо исследования для установления наиболее частых причин разводов.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72.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Оратор интересуется, осведомлены ли женщ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ны о своих законных правах и предоставляется ли бесплатная правовая помощь женщинам, которые желают возбудить дело в суде по вопросам личного статуса.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73.</w:t>
      </w:r>
      <w:r w:rsidRPr="00F63932">
        <w:rPr>
          <w:lang w:val="ru-RU"/>
        </w:rPr>
        <w:tab/>
      </w:r>
      <w:r w:rsidR="00D9285A" w:rsidRPr="00D9285A">
        <w:rPr>
          <w:lang w:val="ru-RU"/>
        </w:rPr>
        <w:t>По-видимому,</w:t>
      </w:r>
      <w:r w:rsidR="000B77E2">
        <w:rPr>
          <w:lang w:val="ru-RU"/>
        </w:rPr>
        <w:t xml:space="preserve"> </w:t>
      </w:r>
      <w:r w:rsidR="00D9285A" w:rsidRPr="00D9285A">
        <w:rPr>
          <w:lang w:val="ru-RU"/>
        </w:rPr>
        <w:t>женщина из Саудовской Ар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вии, вышедшая замуж за мужчину из другой стр</w:t>
      </w:r>
      <w:r w:rsidR="00D9285A" w:rsidRPr="00D9285A">
        <w:rPr>
          <w:lang w:val="ru-RU"/>
        </w:rPr>
        <w:t>а</w:t>
      </w:r>
      <w:r w:rsidR="00D9285A" w:rsidRPr="00D9285A">
        <w:rPr>
          <w:lang w:val="ru-RU"/>
        </w:rPr>
        <w:t>ны, не имеет таких же прав, как иностранка, в</w:t>
      </w:r>
      <w:r w:rsidR="00D9285A" w:rsidRPr="00D9285A">
        <w:rPr>
          <w:lang w:val="ru-RU"/>
        </w:rPr>
        <w:t>ы</w:t>
      </w:r>
      <w:r w:rsidR="00D9285A" w:rsidRPr="00D9285A">
        <w:rPr>
          <w:lang w:val="ru-RU"/>
        </w:rPr>
        <w:t>шедшая замуж за мужчину из Саудовской Аравии; она слышала, что в случае развода иностранка должна покинуть страну, если только ее не фина</w:t>
      </w:r>
      <w:r w:rsidR="00D9285A" w:rsidRPr="00D9285A">
        <w:rPr>
          <w:lang w:val="ru-RU"/>
        </w:rPr>
        <w:t>н</w:t>
      </w:r>
      <w:r w:rsidR="00D9285A" w:rsidRPr="00D9285A">
        <w:rPr>
          <w:lang w:val="ru-RU"/>
        </w:rPr>
        <w:t>сирует ее бывший муж. Исследование показало, что основной причиной развода является полигамия; было бы полезно знать, все ли жены полигамного мужа имеют одинаковые права, есть ли положения в нешариатском внутреннем законодательстве отн</w:t>
      </w:r>
      <w:r w:rsidR="00D9285A" w:rsidRPr="00D9285A">
        <w:rPr>
          <w:lang w:val="ru-RU"/>
        </w:rPr>
        <w:t>о</w:t>
      </w:r>
      <w:r w:rsidR="00D9285A" w:rsidRPr="00D9285A">
        <w:rPr>
          <w:lang w:val="ru-RU"/>
        </w:rPr>
        <w:t>сительно полигамии, и есть ли какой-либо план п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ресмотра существующего законодательства с целью постепенной отмены этой практики.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74.</w:t>
      </w:r>
      <w:r w:rsidRPr="00F63932">
        <w:rPr>
          <w:lang w:val="ru-RU"/>
        </w:rPr>
        <w:tab/>
      </w:r>
      <w:r w:rsidR="00D9285A" w:rsidRPr="00D9285A">
        <w:rPr>
          <w:b/>
          <w:lang w:val="ru-RU"/>
        </w:rPr>
        <w:t>Д-р</w:t>
      </w:r>
      <w:r w:rsidR="00D9285A">
        <w:rPr>
          <w:b/>
          <w:lang w:val="ru-RU"/>
        </w:rPr>
        <w:t> </w:t>
      </w:r>
      <w:r w:rsidR="00D9285A" w:rsidRPr="00D9285A">
        <w:rPr>
          <w:b/>
          <w:lang w:val="ru-RU"/>
        </w:rPr>
        <w:t>Аль-Усайми</w:t>
      </w:r>
      <w:r w:rsidR="00D9285A" w:rsidRPr="00D9285A">
        <w:rPr>
          <w:lang w:val="ru-RU"/>
        </w:rPr>
        <w:t xml:space="preserve"> (Саудовская Аравия) объя</w:t>
      </w:r>
      <w:r w:rsidR="00D9285A" w:rsidRPr="00D9285A">
        <w:rPr>
          <w:lang w:val="ru-RU"/>
        </w:rPr>
        <w:t>с</w:t>
      </w:r>
      <w:r w:rsidR="00D9285A" w:rsidRPr="00D9285A">
        <w:rPr>
          <w:lang w:val="ru-RU"/>
        </w:rPr>
        <w:t>няет, что, согласно исламскому закону, женщина имеет право как выбирать мужа, так и подавать на развод. Разведенным женщинам предоставляется право собственности на их дома и, в случае если их дети находятся на их попечении, как это обычно бывает, также и право на получение алиментов на содержание ребенка; однако если они повторно в</w:t>
      </w:r>
      <w:r w:rsidR="00D9285A" w:rsidRPr="00D9285A">
        <w:rPr>
          <w:lang w:val="ru-RU"/>
        </w:rPr>
        <w:t>ы</w:t>
      </w:r>
      <w:r w:rsidR="00D9285A" w:rsidRPr="00D9285A">
        <w:rPr>
          <w:lang w:val="ru-RU"/>
        </w:rPr>
        <w:t>ходят замуж, то попечение передается отцу или иному мужчине-родственнику. Брачные контракты регистрируются судами по вопросам личного стат</w:t>
      </w:r>
      <w:r w:rsidR="00D9285A" w:rsidRPr="00D9285A">
        <w:rPr>
          <w:lang w:val="ru-RU"/>
        </w:rPr>
        <w:t>у</w:t>
      </w:r>
      <w:r w:rsidR="00D9285A" w:rsidRPr="00D9285A">
        <w:rPr>
          <w:lang w:val="ru-RU"/>
        </w:rPr>
        <w:t>са. Поскольку все больше молодежи учатся в ун</w:t>
      </w:r>
      <w:r w:rsidR="00D9285A" w:rsidRPr="00D9285A">
        <w:rPr>
          <w:lang w:val="ru-RU"/>
        </w:rPr>
        <w:t>и</w:t>
      </w:r>
      <w:r w:rsidR="00D9285A" w:rsidRPr="00D9285A">
        <w:rPr>
          <w:lang w:val="ru-RU"/>
        </w:rPr>
        <w:t>верситетах, средний возраст вступления в брак ра</w:t>
      </w:r>
      <w:r w:rsidR="00D9285A" w:rsidRPr="00D9285A">
        <w:rPr>
          <w:lang w:val="ru-RU"/>
        </w:rPr>
        <w:t>с</w:t>
      </w:r>
      <w:r w:rsidR="00D9285A" w:rsidRPr="00D9285A">
        <w:rPr>
          <w:lang w:val="ru-RU"/>
        </w:rPr>
        <w:t>тет; в настоящее время он составляет 21</w:t>
      </w:r>
      <w:r w:rsidR="00D9285A">
        <w:rPr>
          <w:lang w:val="ru-RU"/>
        </w:rPr>
        <w:t> </w:t>
      </w:r>
      <w:r w:rsidR="00D9285A" w:rsidRPr="00D9285A">
        <w:rPr>
          <w:lang w:val="ru-RU"/>
        </w:rPr>
        <w:t>год для женщин и 24</w:t>
      </w:r>
      <w:r w:rsidR="00D9285A">
        <w:rPr>
          <w:lang w:val="ru-RU"/>
        </w:rPr>
        <w:t> </w:t>
      </w:r>
      <w:r w:rsidR="00D9285A" w:rsidRPr="00D9285A">
        <w:rPr>
          <w:lang w:val="ru-RU"/>
        </w:rPr>
        <w:t>года для мужчин. В качестве условия вступления в брак требуется медицинское освид</w:t>
      </w:r>
      <w:r w:rsidR="00D9285A" w:rsidRPr="00D9285A">
        <w:rPr>
          <w:lang w:val="ru-RU"/>
        </w:rPr>
        <w:t>е</w:t>
      </w:r>
      <w:r w:rsidR="00D9285A" w:rsidRPr="00D9285A">
        <w:rPr>
          <w:lang w:val="ru-RU"/>
        </w:rPr>
        <w:t>тельствование, и если врач посчитает, что возраст девушки или юноши является препятствием, то брак не может состояться.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75.</w:t>
      </w:r>
      <w:r w:rsidRPr="00F63932">
        <w:rPr>
          <w:lang w:val="ru-RU"/>
        </w:rPr>
        <w:tab/>
      </w:r>
      <w:r w:rsidR="001741BB" w:rsidRPr="001741BB">
        <w:rPr>
          <w:b/>
          <w:lang w:val="ru-RU"/>
        </w:rPr>
        <w:t>Г-н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>Аль-Хадлак</w:t>
      </w:r>
      <w:r w:rsidR="001741BB" w:rsidRPr="001741BB">
        <w:rPr>
          <w:lang w:val="ru-RU"/>
        </w:rPr>
        <w:t xml:space="preserve"> (Саудовская Аравия) говорит, что в Саудовской Аравии применяются положения ислама, которые допускают полигамию, но ставят жесткие условия: мужчина может жениться на ч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тырех женщинах, но только в случае, если он ув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рен в том, что сможет содержать их и обращаться с ними одинаково. Все знают, что некоторые мужч</w:t>
      </w:r>
      <w:r w:rsidR="001741BB" w:rsidRPr="001741BB">
        <w:rPr>
          <w:lang w:val="ru-RU"/>
        </w:rPr>
        <w:t>и</w:t>
      </w:r>
      <w:r w:rsidR="001741BB" w:rsidRPr="001741BB">
        <w:rPr>
          <w:lang w:val="ru-RU"/>
        </w:rPr>
        <w:t>ны испытывают более сильное желание, чем их ж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ны могут удовлетворить; они должны иметь во</w:t>
      </w:r>
      <w:r w:rsidR="001741BB" w:rsidRPr="001741BB">
        <w:rPr>
          <w:lang w:val="ru-RU"/>
        </w:rPr>
        <w:t>з</w:t>
      </w:r>
      <w:r w:rsidR="001741BB" w:rsidRPr="001741BB">
        <w:rPr>
          <w:lang w:val="ru-RU"/>
        </w:rPr>
        <w:t>можность взять дополнительных жен, чтобы не б</w:t>
      </w:r>
      <w:r w:rsidR="001741BB" w:rsidRPr="001741BB">
        <w:rPr>
          <w:lang w:val="ru-RU"/>
        </w:rPr>
        <w:t>ы</w:t>
      </w:r>
      <w:r w:rsidR="001741BB" w:rsidRPr="001741BB">
        <w:rPr>
          <w:lang w:val="ru-RU"/>
        </w:rPr>
        <w:t>ло соблазна удовлетворять свои потребности вне брака, что запрещено по исламским законам. Др</w:t>
      </w:r>
      <w:r w:rsidR="001741BB" w:rsidRPr="001741BB">
        <w:rPr>
          <w:lang w:val="ru-RU"/>
        </w:rPr>
        <w:t>у</w:t>
      </w:r>
      <w:r w:rsidR="001741BB" w:rsidRPr="001741BB">
        <w:rPr>
          <w:lang w:val="ru-RU"/>
        </w:rPr>
        <w:t>гие мужчины хотят иметь детей, но женаты на бе</w:t>
      </w:r>
      <w:r w:rsidR="001741BB" w:rsidRPr="001741BB">
        <w:rPr>
          <w:lang w:val="ru-RU"/>
        </w:rPr>
        <w:t>с</w:t>
      </w:r>
      <w:r w:rsidR="001741BB" w:rsidRPr="001741BB">
        <w:rPr>
          <w:lang w:val="ru-RU"/>
        </w:rPr>
        <w:t>плодных женщинах. Полигамия также являлась р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шением в те времена, когда большое число мужчин умирало на войне; это давало возможность женщ</w:t>
      </w:r>
      <w:r w:rsidR="001741BB" w:rsidRPr="001741BB">
        <w:rPr>
          <w:lang w:val="ru-RU"/>
        </w:rPr>
        <w:t>и</w:t>
      </w:r>
      <w:r w:rsidR="001741BB" w:rsidRPr="001741BB">
        <w:rPr>
          <w:lang w:val="ru-RU"/>
        </w:rPr>
        <w:t>нам, которые иначе остались бы без мужей, пол</w:t>
      </w:r>
      <w:r w:rsidR="001741BB" w:rsidRPr="001741BB">
        <w:rPr>
          <w:lang w:val="ru-RU"/>
        </w:rPr>
        <w:t>у</w:t>
      </w:r>
      <w:r w:rsidR="001741BB" w:rsidRPr="001741BB">
        <w:rPr>
          <w:lang w:val="ru-RU"/>
        </w:rPr>
        <w:t>чить статус жены в обществе и стать обеспеченн</w:t>
      </w:r>
      <w:r w:rsidR="001741BB" w:rsidRPr="001741BB">
        <w:rPr>
          <w:lang w:val="ru-RU"/>
        </w:rPr>
        <w:t>ы</w:t>
      </w:r>
      <w:r w:rsidR="001741BB" w:rsidRPr="001741BB">
        <w:rPr>
          <w:lang w:val="ru-RU"/>
        </w:rPr>
        <w:t>ми с финансовой точки зрения. Многие западные ученые подтвердили обоснованность закона шари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та в таких вопросах.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76.</w:t>
      </w:r>
      <w:r w:rsidRPr="00F63932">
        <w:rPr>
          <w:lang w:val="ru-RU"/>
        </w:rPr>
        <w:tab/>
      </w:r>
      <w:r w:rsidR="001741BB" w:rsidRPr="001741BB">
        <w:rPr>
          <w:b/>
          <w:lang w:val="ru-RU"/>
        </w:rPr>
        <w:t>Г-н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>Аль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>Хуссейн</w:t>
      </w:r>
      <w:r w:rsidR="001741BB" w:rsidRPr="001741BB">
        <w:rPr>
          <w:lang w:val="ru-RU"/>
        </w:rPr>
        <w:t xml:space="preserve"> (Саудовская Аравия) гов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рит, что существует множество возможных толк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ваний закона шариата. Ислам придает большое зн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чение семье. Коран не поощряет полигамию и д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пускает ее только при условиях, упомянутых пр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дыдущим оратором; мужчина, который не может относиться справедливо к нескольким женам, до</w:t>
      </w:r>
      <w:r w:rsidR="001741BB" w:rsidRPr="001741BB">
        <w:rPr>
          <w:lang w:val="ru-RU"/>
        </w:rPr>
        <w:t>л</w:t>
      </w:r>
      <w:r w:rsidR="001741BB" w:rsidRPr="001741BB">
        <w:rPr>
          <w:lang w:val="ru-RU"/>
        </w:rPr>
        <w:t>жен жениться только на одной женщине. В Коране говорится, что Бог создал как мужчину, так и же</w:t>
      </w:r>
      <w:r w:rsidR="001741BB" w:rsidRPr="001741BB">
        <w:rPr>
          <w:lang w:val="ru-RU"/>
        </w:rPr>
        <w:t>н</w:t>
      </w:r>
      <w:r w:rsidR="001741BB" w:rsidRPr="001741BB">
        <w:rPr>
          <w:lang w:val="ru-RU"/>
        </w:rPr>
        <w:t>щину, и пожелал, чтобы отношения между ними были основаны на любви. Тем не менее, при опр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деленных обстоятельствах женщина может предп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честь полигамный брак, чем остаться одинокой. Следует также помнить о том, что общество в Са</w:t>
      </w:r>
      <w:r w:rsidR="001741BB" w:rsidRPr="001741BB">
        <w:rPr>
          <w:lang w:val="ru-RU"/>
        </w:rPr>
        <w:t>у</w:t>
      </w:r>
      <w:r w:rsidR="001741BB" w:rsidRPr="001741BB">
        <w:rPr>
          <w:lang w:val="ru-RU"/>
        </w:rPr>
        <w:t>довской Аравии происходит от бедуинов, и что у каждого племени были свои обычаи.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77.</w:t>
      </w:r>
      <w:r w:rsidRPr="00F63932">
        <w:rPr>
          <w:lang w:val="ru-RU"/>
        </w:rPr>
        <w:tab/>
      </w:r>
      <w:r w:rsidR="001741BB" w:rsidRPr="001741BB">
        <w:rPr>
          <w:lang w:val="ru-RU"/>
        </w:rPr>
        <w:t>В каждой культуре женщины сталкиваются с определенными неприемлемыми условиями, и в н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которых обществах на них смотрят как на бесп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лезные существа или как на товар. До принятия И</w:t>
      </w:r>
      <w:r w:rsidR="001741BB" w:rsidRPr="001741BB">
        <w:rPr>
          <w:lang w:val="ru-RU"/>
        </w:rPr>
        <w:t>с</w:t>
      </w:r>
      <w:r w:rsidR="001741BB" w:rsidRPr="001741BB">
        <w:rPr>
          <w:lang w:val="ru-RU"/>
        </w:rPr>
        <w:t>лама младенцев женского пола в арабском мире часто убивали; ислам дал женщинам достоинство.</w:t>
      </w:r>
      <w:r w:rsidR="000B77E2">
        <w:rPr>
          <w:lang w:val="ru-RU"/>
        </w:rPr>
        <w:t xml:space="preserve"> </w:t>
      </w:r>
      <w:r w:rsidR="001741BB" w:rsidRPr="001741BB">
        <w:rPr>
          <w:lang w:val="ru-RU"/>
        </w:rPr>
        <w:t>Кроме того, все религии открыты для толкования. В Саудовской Аравии вопрос вероисповедания оста</w:t>
      </w:r>
      <w:r w:rsidR="001741BB" w:rsidRPr="001741BB">
        <w:rPr>
          <w:lang w:val="ru-RU"/>
        </w:rPr>
        <w:t>в</w:t>
      </w:r>
      <w:r w:rsidR="001741BB" w:rsidRPr="001741BB">
        <w:rPr>
          <w:lang w:val="ru-RU"/>
        </w:rPr>
        <w:t>лен на усмотрение каждого человека, а система правосудия уважает права женщин, которые могут обращаться в суд или в Комиссию по правам чел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века.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78.</w:t>
      </w:r>
      <w:r w:rsidRPr="00F63932">
        <w:rPr>
          <w:lang w:val="ru-RU"/>
        </w:rPr>
        <w:tab/>
      </w:r>
      <w:r w:rsidR="001741BB" w:rsidRPr="001741BB">
        <w:rPr>
          <w:lang w:val="ru-RU"/>
        </w:rPr>
        <w:t>На раннем этапе ислама женщины ездили на ослах и верблюдах; вопрос об их праве на вождение машин охватывается не шариатом или светским з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конодательством, а скорее традиционным ментал</w:t>
      </w:r>
      <w:r w:rsidR="001741BB" w:rsidRPr="001741BB">
        <w:rPr>
          <w:lang w:val="ru-RU"/>
        </w:rPr>
        <w:t>и</w:t>
      </w:r>
      <w:r w:rsidR="001741BB" w:rsidRPr="001741BB">
        <w:rPr>
          <w:lang w:val="ru-RU"/>
        </w:rPr>
        <w:t>тетом, который влияет на лиц, принимающих реш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ния. Саудовская Аравия все еще во многом является родовым обществом и не очень открыта идее м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бильности. Когда эти установки изменятся, а он в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рит, что это произойдет скоро, женщины смогут в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дить машины. На самом деле многие люди поняли, что для женщины безопаснее водить самой, чем предоставлять это неквалифици</w:t>
      </w:r>
      <w:r w:rsidR="004171EE">
        <w:rPr>
          <w:lang w:val="ru-RU"/>
        </w:rPr>
        <w:softHyphen/>
      </w:r>
      <w:r w:rsidR="001741BB" w:rsidRPr="001741BB">
        <w:rPr>
          <w:lang w:val="ru-RU"/>
        </w:rPr>
        <w:t>рованным или нео</w:t>
      </w:r>
      <w:r w:rsidR="001741BB" w:rsidRPr="001741BB">
        <w:rPr>
          <w:lang w:val="ru-RU"/>
        </w:rPr>
        <w:t>с</w:t>
      </w:r>
      <w:r w:rsidR="001741BB" w:rsidRPr="001741BB">
        <w:rPr>
          <w:lang w:val="ru-RU"/>
        </w:rPr>
        <w:t>торожным водителям. Он напоминает о том, что, когда было введено образование для девочек, это также вызвало значительное сопротивление. Прав</w:t>
      </w:r>
      <w:r w:rsidR="001741BB" w:rsidRPr="001741BB">
        <w:rPr>
          <w:lang w:val="ru-RU"/>
        </w:rPr>
        <w:t>и</w:t>
      </w:r>
      <w:r w:rsidR="001741BB" w:rsidRPr="001741BB">
        <w:rPr>
          <w:lang w:val="ru-RU"/>
        </w:rPr>
        <w:t>тельству необходимо изучить этот вопрос и решать его постепенно, чтобы люди не подумали, что н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циональный суверенитет находится под угрозой.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79.</w:t>
      </w:r>
      <w:r w:rsidRPr="00F63932">
        <w:rPr>
          <w:lang w:val="ru-RU"/>
        </w:rPr>
        <w:tab/>
      </w:r>
      <w:r w:rsidR="001741BB" w:rsidRPr="001741BB">
        <w:rPr>
          <w:b/>
          <w:lang w:val="ru-RU"/>
        </w:rPr>
        <w:t>Д-р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>Аль-Усайми</w:t>
      </w:r>
      <w:r w:rsidR="001741BB" w:rsidRPr="001741BB">
        <w:rPr>
          <w:lang w:val="ru-RU"/>
        </w:rPr>
        <w:t xml:space="preserve"> (Саудовская Аравия) гов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рит, что королевский указ, устанавливающий, что женщине нельзя выдавать удостоверение личности без согласия ее опекуна, отменен новым указом; т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кое согласие больше не требуется.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80.</w:t>
      </w:r>
      <w:r w:rsidRPr="00F63932">
        <w:rPr>
          <w:lang w:val="ru-RU"/>
        </w:rPr>
        <w:tab/>
      </w:r>
      <w:r w:rsidR="001741BB" w:rsidRPr="001741BB">
        <w:rPr>
          <w:b/>
          <w:lang w:val="ru-RU"/>
        </w:rPr>
        <w:t>Г-н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>Аль</w:t>
      </w:r>
      <w:r w:rsidR="001741BB">
        <w:rPr>
          <w:b/>
          <w:lang w:val="ru-RU"/>
        </w:rPr>
        <w:t> </w:t>
      </w:r>
      <w:r w:rsidR="001741BB" w:rsidRPr="001741BB">
        <w:rPr>
          <w:b/>
          <w:lang w:val="ru-RU"/>
        </w:rPr>
        <w:t xml:space="preserve">Хуссейн </w:t>
      </w:r>
      <w:r w:rsidR="001741BB" w:rsidRPr="001741BB">
        <w:rPr>
          <w:lang w:val="ru-RU"/>
        </w:rPr>
        <w:t>(Саудовская Аравия) доба</w:t>
      </w:r>
      <w:r w:rsidR="001741BB" w:rsidRPr="001741BB">
        <w:rPr>
          <w:lang w:val="ru-RU"/>
        </w:rPr>
        <w:t>в</w:t>
      </w:r>
      <w:r w:rsidR="001741BB" w:rsidRPr="001741BB">
        <w:rPr>
          <w:lang w:val="ru-RU"/>
        </w:rPr>
        <w:t>ляет, что в сельской местности женщинам, которым необходимо водить машину, разрешается это д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лать; это запрещено только в городах, потому что власти озабочены безопасностью женщин.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81.</w:t>
      </w:r>
      <w:r w:rsidRPr="00F63932">
        <w:rPr>
          <w:lang w:val="ru-RU"/>
        </w:rPr>
        <w:tab/>
      </w:r>
      <w:r w:rsidR="001741BB" w:rsidRPr="001741BB">
        <w:rPr>
          <w:lang w:val="ru-RU"/>
        </w:rPr>
        <w:t>Он хочет подчеркнуть, что в Саудовской Ар</w:t>
      </w:r>
      <w:r w:rsidR="001741BB" w:rsidRPr="001741BB">
        <w:rPr>
          <w:lang w:val="ru-RU"/>
        </w:rPr>
        <w:t>а</w:t>
      </w:r>
      <w:r w:rsidR="001741BB" w:rsidRPr="001741BB">
        <w:rPr>
          <w:lang w:val="ru-RU"/>
        </w:rPr>
        <w:t>вии уважают женщин и защищают их права, и что принципы прав человека подкрепляются законами ислама. Мусульмане честны друг с другом, потому что они верят, что все предстанут перед судом Божьим. Понятие прав человека является новым для его общества, но правительство его страны привержено поддержке всех прав, закрепленных в международных конвенциях, стороной которых она является, за исключением тех случаев, когда она выдвинула оговорки при присоединении (как в сл</w:t>
      </w:r>
      <w:r w:rsidR="001741BB" w:rsidRPr="001741BB">
        <w:rPr>
          <w:lang w:val="ru-RU"/>
        </w:rPr>
        <w:t>у</w:t>
      </w:r>
      <w:r w:rsidR="001741BB" w:rsidRPr="001741BB">
        <w:rPr>
          <w:lang w:val="ru-RU"/>
        </w:rPr>
        <w:t>чае брака между гомосексуалистами). Вопросы, поднятые Комитетом, будут рассматриваться в сл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дующем докладе.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82.</w:t>
      </w:r>
      <w:r w:rsidRPr="00F63932">
        <w:rPr>
          <w:lang w:val="ru-RU"/>
        </w:rPr>
        <w:tab/>
      </w:r>
      <w:r w:rsidR="001741BB" w:rsidRPr="001741BB">
        <w:rPr>
          <w:b/>
          <w:lang w:val="ru-RU"/>
        </w:rPr>
        <w:t>Председатель</w:t>
      </w:r>
      <w:r w:rsidR="001741BB" w:rsidRPr="001741BB">
        <w:rPr>
          <w:lang w:val="ru-RU"/>
        </w:rPr>
        <w:t xml:space="preserve"> благодарит делегацию за откр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венный, конструктивный диалог, в котором она приняла участие. Она призывает правительство и</w:t>
      </w:r>
      <w:r w:rsidR="001741BB" w:rsidRPr="001741BB">
        <w:rPr>
          <w:lang w:val="ru-RU"/>
        </w:rPr>
        <w:t>с</w:t>
      </w:r>
      <w:r w:rsidR="001741BB" w:rsidRPr="001741BB">
        <w:rPr>
          <w:lang w:val="ru-RU"/>
        </w:rPr>
        <w:t>пользовать Конвенцию в качестве справочного д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кумента при пересмотре существующих законов и принятии новых и еще раз обратиться к общей ог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ворке, сделанной в момент присоединения к ней.</w:t>
      </w:r>
    </w:p>
    <w:p w:rsidR="00F63932" w:rsidRPr="00F63932" w:rsidRDefault="00F63932" w:rsidP="00886548">
      <w:pPr>
        <w:pStyle w:val="DualTxt"/>
        <w:suppressAutoHyphens w:val="0"/>
        <w:rPr>
          <w:lang w:val="ru-RU"/>
        </w:rPr>
      </w:pPr>
      <w:r w:rsidRPr="00F63932">
        <w:rPr>
          <w:lang w:val="ru-RU"/>
        </w:rPr>
        <w:t>83.</w:t>
      </w:r>
      <w:r w:rsidRPr="00F63932">
        <w:rPr>
          <w:lang w:val="ru-RU"/>
        </w:rPr>
        <w:tab/>
      </w:r>
      <w:r w:rsidR="001741BB" w:rsidRPr="001741BB">
        <w:rPr>
          <w:lang w:val="ru-RU"/>
        </w:rPr>
        <w:t>Многие эксперты поднимали вопросы, связа</w:t>
      </w:r>
      <w:r w:rsidR="001741BB" w:rsidRPr="001741BB">
        <w:rPr>
          <w:lang w:val="ru-RU"/>
        </w:rPr>
        <w:t>н</w:t>
      </w:r>
      <w:r w:rsidR="001741BB" w:rsidRPr="001741BB">
        <w:rPr>
          <w:lang w:val="ru-RU"/>
        </w:rPr>
        <w:t>ные с опекой, и важно признать, что такая практика может оказать воздействие на использование же</w:t>
      </w:r>
      <w:r w:rsidR="001741BB" w:rsidRPr="001741BB">
        <w:rPr>
          <w:lang w:val="ru-RU"/>
        </w:rPr>
        <w:t>н</w:t>
      </w:r>
      <w:r w:rsidR="001741BB" w:rsidRPr="001741BB">
        <w:rPr>
          <w:lang w:val="ru-RU"/>
        </w:rPr>
        <w:t>щинами их прав, и предпринять шаги для достиж</w:t>
      </w:r>
      <w:r w:rsidR="001741BB" w:rsidRPr="001741BB">
        <w:rPr>
          <w:lang w:val="ru-RU"/>
        </w:rPr>
        <w:t>е</w:t>
      </w:r>
      <w:r w:rsidR="001741BB" w:rsidRPr="001741BB">
        <w:rPr>
          <w:lang w:val="ru-RU"/>
        </w:rPr>
        <w:t>ния гендерного равенства, в том числе путем пр</w:t>
      </w:r>
      <w:r w:rsidR="001741BB" w:rsidRPr="001741BB">
        <w:rPr>
          <w:lang w:val="ru-RU"/>
        </w:rPr>
        <w:t>и</w:t>
      </w:r>
      <w:r w:rsidR="001741BB" w:rsidRPr="001741BB">
        <w:rPr>
          <w:lang w:val="ru-RU"/>
        </w:rPr>
        <w:t>ведения внутреннего законодательства в полное с</w:t>
      </w:r>
      <w:r w:rsidR="001741BB" w:rsidRPr="001741BB">
        <w:rPr>
          <w:lang w:val="ru-RU"/>
        </w:rPr>
        <w:t>о</w:t>
      </w:r>
      <w:r w:rsidR="001741BB" w:rsidRPr="001741BB">
        <w:rPr>
          <w:lang w:val="ru-RU"/>
        </w:rPr>
        <w:t>ответствие с положениями Конвенции.</w:t>
      </w:r>
    </w:p>
    <w:p w:rsidR="00F63932" w:rsidRPr="001741BB" w:rsidRDefault="00F63932" w:rsidP="00F63932">
      <w:pPr>
        <w:pStyle w:val="DualTxt"/>
        <w:spacing w:after="0" w:line="120" w:lineRule="exact"/>
        <w:rPr>
          <w:sz w:val="10"/>
          <w:lang w:val="ru-RU"/>
        </w:rPr>
      </w:pPr>
    </w:p>
    <w:p w:rsidR="00F63932" w:rsidRPr="00F63932" w:rsidRDefault="00F63932" w:rsidP="00F6393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 w:rsidRPr="00F63932">
        <w:rPr>
          <w:lang w:val="ru-RU"/>
        </w:rPr>
        <w:t xml:space="preserve">Заседание закрывается в </w:t>
      </w:r>
      <w:r w:rsidR="001741BB">
        <w:rPr>
          <w:lang w:val="ru-RU"/>
        </w:rPr>
        <w:t>5</w:t>
      </w:r>
      <w:r>
        <w:t> </w:t>
      </w:r>
      <w:r w:rsidRPr="00F63932">
        <w:rPr>
          <w:lang w:val="ru-RU"/>
        </w:rPr>
        <w:t>ч.</w:t>
      </w:r>
      <w:r>
        <w:t> </w:t>
      </w:r>
      <w:r w:rsidR="001741BB">
        <w:rPr>
          <w:lang w:val="ru-RU"/>
        </w:rPr>
        <w:t>35</w:t>
      </w:r>
      <w:r>
        <w:t> </w:t>
      </w:r>
      <w:r w:rsidRPr="00F63932">
        <w:rPr>
          <w:lang w:val="ru-RU"/>
        </w:rPr>
        <w:t>м.</w:t>
      </w:r>
    </w:p>
    <w:p w:rsidR="00F63932" w:rsidRPr="00F63932" w:rsidRDefault="00F63932" w:rsidP="00F63932">
      <w:pPr>
        <w:pStyle w:val="DualTxt"/>
        <w:rPr>
          <w:lang w:val="ru-RU"/>
        </w:rPr>
      </w:pPr>
    </w:p>
    <w:sectPr w:rsidR="00F63932" w:rsidRPr="00F63932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31T09:00:00Z" w:initials="Start">
    <w:p w:rsidR="002A6143" w:rsidRDefault="00653133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2A6143">
        <w:t>&lt;&lt;ODS JOB NO&gt;&gt;N0823204</w:t>
      </w:r>
      <w:r w:rsidR="00B7769C">
        <w:t>R</w:t>
      </w:r>
      <w:r w:rsidR="002A6143">
        <w:t>&lt;&lt;ODS JOB NO&gt;&gt;</w:t>
      </w:r>
    </w:p>
    <w:p w:rsidR="002A6143" w:rsidRDefault="002A6143">
      <w:pPr>
        <w:pStyle w:val="CommentText"/>
      </w:pPr>
      <w:r>
        <w:t>&lt;&lt;ODS DOC SYMBOL1&gt;&gt;CEDAW/C/SR.816&lt;&lt;ODS DOC SYMBOL1&gt;&gt;</w:t>
      </w:r>
    </w:p>
    <w:p w:rsidR="00653133" w:rsidRDefault="002A614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C86" w:rsidRDefault="00073C86">
      <w:r>
        <w:separator/>
      </w:r>
    </w:p>
  </w:endnote>
  <w:endnote w:type="continuationSeparator" w:id="0">
    <w:p w:rsidR="00073C86" w:rsidRDefault="00073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5313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53133" w:rsidRDefault="00653133">
          <w:pPr>
            <w:pStyle w:val="Footer"/>
            <w:jc w:val="right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</w:rPr>
            <w:t>08-23204</w:t>
          </w:r>
        </w:p>
      </w:tc>
      <w:tc>
        <w:tcPr>
          <w:tcW w:w="5033" w:type="dxa"/>
        </w:tcPr>
        <w:p w:rsidR="00653133" w:rsidRDefault="0065313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438DB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653133" w:rsidRDefault="006531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5313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53133" w:rsidRDefault="0065313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438DB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653133" w:rsidRDefault="00653133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08-23204</w:t>
          </w:r>
        </w:p>
      </w:tc>
    </w:tr>
  </w:tbl>
  <w:p w:rsidR="00653133" w:rsidRDefault="006531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133" w:rsidRDefault="00653133">
    <w:pPr>
      <w:pStyle w:val="Footer"/>
      <w:pBdr>
        <w:top w:val="single" w:sz="2" w:space="1" w:color="auto"/>
      </w:pBdr>
      <w:rPr>
        <w:sz w:val="2"/>
      </w:rPr>
    </w:pPr>
  </w:p>
  <w:p w:rsidR="00653133" w:rsidRDefault="00653133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653133" w:rsidRDefault="00653133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653133" w:rsidRDefault="00653133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  <w:lang w:val="ru-RU"/>
      </w:rPr>
      <w:t>р</w:t>
    </w:r>
    <w:r>
      <w:rPr>
        <w:spacing w:val="0"/>
        <w:w w:val="100"/>
        <w:kern w:val="0"/>
        <w:lang w:val="ru-RU"/>
      </w:rPr>
      <w:t>жащий только исправления, который будет издан вскоре после окончания сессии.</w:t>
    </w:r>
  </w:p>
  <w:p w:rsidR="00653133" w:rsidRDefault="00653133">
    <w:pPr>
      <w:pStyle w:val="Footer"/>
      <w:rPr>
        <w:b w:val="0"/>
        <w:sz w:val="20"/>
      </w:rPr>
    </w:pPr>
    <w:r>
      <w:rPr>
        <w:b w:val="0"/>
        <w:sz w:val="20"/>
      </w:rPr>
      <w:t>08-23204 (R)</w:t>
    </w:r>
  </w:p>
  <w:p w:rsidR="00653133" w:rsidRPr="00FA4FC4" w:rsidRDefault="00653133">
    <w:pPr>
      <w:pStyle w:val="Footer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*0823204*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C86" w:rsidRDefault="00073C86">
      <w:r>
        <w:separator/>
      </w:r>
    </w:p>
  </w:footnote>
  <w:footnote w:type="continuationSeparator" w:id="0">
    <w:p w:rsidR="00073C86" w:rsidRDefault="00073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53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653133" w:rsidRDefault="00653133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CEDAW/C/SR.816</w:t>
          </w:r>
        </w:p>
      </w:tc>
      <w:tc>
        <w:tcPr>
          <w:tcW w:w="5033" w:type="dxa"/>
          <w:vAlign w:val="bottom"/>
        </w:tcPr>
        <w:p w:rsidR="00653133" w:rsidRDefault="00653133">
          <w:pPr>
            <w:pStyle w:val="Header"/>
          </w:pPr>
        </w:p>
      </w:tc>
    </w:tr>
  </w:tbl>
  <w:p w:rsidR="00653133" w:rsidRDefault="006531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53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653133" w:rsidRDefault="00653133">
          <w:pPr>
            <w:pStyle w:val="Header"/>
          </w:pPr>
        </w:p>
      </w:tc>
      <w:tc>
        <w:tcPr>
          <w:tcW w:w="5033" w:type="dxa"/>
          <w:vAlign w:val="bottom"/>
        </w:tcPr>
        <w:p w:rsidR="00653133" w:rsidRDefault="0065313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CEDAW/C/SR.816</w:t>
          </w:r>
        </w:p>
      </w:tc>
    </w:tr>
  </w:tbl>
  <w:p w:rsidR="00653133" w:rsidRDefault="006531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6531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653133" w:rsidRDefault="00653133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653133" w:rsidRDefault="00653133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653133" w:rsidRPr="002A6143" w:rsidRDefault="00653133" w:rsidP="002A6143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653133" w:rsidRDefault="00653133">
          <w:pPr>
            <w:spacing w:after="80" w:line="240" w:lineRule="auto"/>
            <w:jc w:val="right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/C/SR.816</w:t>
          </w:r>
        </w:p>
      </w:tc>
    </w:tr>
    <w:tr w:rsidR="00653133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653133" w:rsidRDefault="00653133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53133" w:rsidRDefault="0065313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653133" w:rsidRDefault="00653133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653133" w:rsidRDefault="0065313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653133" w:rsidRDefault="00653133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653133" w:rsidRDefault="00653133">
          <w:pPr>
            <w:rPr>
              <w:spacing w:val="0"/>
              <w:w w:val="100"/>
              <w:kern w:val="0"/>
            </w:rPr>
          </w:pPr>
          <w:smartTag w:uri="urn:schemas-microsoft-com:office:smarttags" w:element="date">
            <w:smartTagPr>
              <w:attr w:name="Year" w:val="2008"/>
              <w:attr w:name="Day" w:val="5"/>
              <w:attr w:name="Month" w:val="4"/>
              <w:attr w:name="ls" w:val="trans"/>
            </w:smartTagPr>
            <w:r>
              <w:rPr>
                <w:spacing w:val="0"/>
                <w:w w:val="100"/>
                <w:kern w:val="0"/>
              </w:rPr>
              <w:t>5 April 2008</w:t>
            </w:r>
          </w:smartTag>
        </w:p>
        <w:p w:rsidR="00653133" w:rsidRDefault="00653133">
          <w:pPr>
            <w:rPr>
              <w:spacing w:val="0"/>
              <w:w w:val="100"/>
              <w:kern w:val="0"/>
            </w:rPr>
          </w:pPr>
        </w:p>
        <w:p w:rsidR="00653133" w:rsidRDefault="00653133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653133" w:rsidRDefault="00653133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653133" w:rsidRDefault="00653133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21"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20*"/>
    <w:docVar w:name="CreationDt" w:val="15/08/2007 09:31:58"/>
    <w:docVar w:name="DocCategory" w:val="SROthers"/>
    <w:docVar w:name="DocType" w:val="Final"/>
    <w:docVar w:name="FooterJN" w:val="08-2320"/>
    <w:docVar w:name="Jobn" w:val="08-2320 (R)"/>
    <w:docVar w:name="jobnDT" w:val="07-44122 (E)   150807"/>
    <w:docVar w:name="jobnDTDT" w:val="07-44122 (E)   150807   150807"/>
    <w:docVar w:name="JobNo" w:val="0823204"/>
    <w:docVar w:name="OandT" w:val=" "/>
    <w:docVar w:name="sss1" w:val="CEDAW/C/SR.816"/>
    <w:docVar w:name="sss2" w:val="-"/>
    <w:docVar w:name="Symbol1" w:val="CEDAW/C/SR.816"/>
    <w:docVar w:name="Symbol2" w:val="-"/>
  </w:docVars>
  <w:rsids>
    <w:rsidRoot w:val="007C731F"/>
    <w:rsid w:val="00012C71"/>
    <w:rsid w:val="00073C86"/>
    <w:rsid w:val="0009506B"/>
    <w:rsid w:val="000A426A"/>
    <w:rsid w:val="000B77E2"/>
    <w:rsid w:val="0011089D"/>
    <w:rsid w:val="00152E78"/>
    <w:rsid w:val="00161999"/>
    <w:rsid w:val="001741BB"/>
    <w:rsid w:val="002170CD"/>
    <w:rsid w:val="00285E38"/>
    <w:rsid w:val="002A6143"/>
    <w:rsid w:val="002C6689"/>
    <w:rsid w:val="00304E50"/>
    <w:rsid w:val="003B48A9"/>
    <w:rsid w:val="003F195C"/>
    <w:rsid w:val="004171EE"/>
    <w:rsid w:val="004438DB"/>
    <w:rsid w:val="004706C5"/>
    <w:rsid w:val="00501C81"/>
    <w:rsid w:val="00586F65"/>
    <w:rsid w:val="00606997"/>
    <w:rsid w:val="00642D8B"/>
    <w:rsid w:val="00653133"/>
    <w:rsid w:val="00657C09"/>
    <w:rsid w:val="00676C6C"/>
    <w:rsid w:val="00681708"/>
    <w:rsid w:val="00700901"/>
    <w:rsid w:val="00763ABA"/>
    <w:rsid w:val="007C731F"/>
    <w:rsid w:val="007E41B9"/>
    <w:rsid w:val="0085446F"/>
    <w:rsid w:val="00886548"/>
    <w:rsid w:val="008A1BDC"/>
    <w:rsid w:val="008B1570"/>
    <w:rsid w:val="009D19F9"/>
    <w:rsid w:val="00A211B2"/>
    <w:rsid w:val="00AC4E98"/>
    <w:rsid w:val="00AE3C2F"/>
    <w:rsid w:val="00B7769C"/>
    <w:rsid w:val="00C078B2"/>
    <w:rsid w:val="00C419F9"/>
    <w:rsid w:val="00CD08BD"/>
    <w:rsid w:val="00D87702"/>
    <w:rsid w:val="00D91C99"/>
    <w:rsid w:val="00D9285A"/>
    <w:rsid w:val="00DF7385"/>
    <w:rsid w:val="00E82552"/>
    <w:rsid w:val="00EC4961"/>
    <w:rsid w:val="00F204AA"/>
    <w:rsid w:val="00F23516"/>
    <w:rsid w:val="00F63932"/>
    <w:rsid w:val="00FA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5409</Words>
  <Characters>30832</Characters>
  <Application>Microsoft Office Word</Application>
  <DocSecurity>4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Maria.Griaznova_2</cp:lastModifiedBy>
  <cp:revision>10</cp:revision>
  <cp:lastPrinted>2007-11-07T14:02:00Z</cp:lastPrinted>
  <dcterms:created xsi:type="dcterms:W3CDTF">2008-03-28T14:28:00Z</dcterms:created>
  <dcterms:modified xsi:type="dcterms:W3CDTF">2008-03-31T07:07:00Z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0823204</vt:lpwstr>
  </property>
  <property fmtid="{D5CDD505-2E9C-101B-9397-08002B2CF9AE}" pid="5" name="Symbol1">
    <vt:lpwstr>CEDAW/C/SR.816</vt:lpwstr>
  </property>
  <property fmtid="{D5CDD505-2E9C-101B-9397-08002B2CF9AE}" pid="6" name="sss1">
    <vt:lpwstr>CEDAW/C/SR.816</vt:lpwstr>
  </property>
  <property fmtid="{D5CDD505-2E9C-101B-9397-08002B2CF9AE}" pid="7" name="Comment">
    <vt:lpwstr/>
  </property>
  <property fmtid="{D5CDD505-2E9C-101B-9397-08002B2CF9AE}" pid="8" name="DraftPages">
    <vt:lpwstr>7</vt:lpwstr>
  </property>
  <property fmtid="{D5CDD505-2E9C-101B-9397-08002B2CF9AE}" pid="9" name="Operator">
    <vt:lpwstr>external</vt:lpwstr>
  </property>
</Properties>
</file>