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E257A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257AD" w:rsidP="00E257AD">
            <w:pPr>
              <w:jc w:val="right"/>
            </w:pPr>
            <w:r w:rsidRPr="00E257AD">
              <w:rPr>
                <w:sz w:val="40"/>
              </w:rPr>
              <w:t>CRPD</w:t>
            </w:r>
            <w:r>
              <w:t>/C/SVK/QPR/2-3</w:t>
            </w:r>
          </w:p>
        </w:tc>
      </w:tr>
      <w:tr w:rsidR="002D5AAC" w:rsidRPr="00E257AD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257AD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E257AD" w:rsidRDefault="00E257AD" w:rsidP="00E257A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October 2019</w:t>
            </w:r>
          </w:p>
          <w:p w:rsidR="00E257AD" w:rsidRDefault="00E257AD" w:rsidP="00E257A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E257AD" w:rsidRPr="008934D2" w:rsidRDefault="00E257AD" w:rsidP="00E257A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English </w:t>
            </w:r>
            <w:r>
              <w:rPr>
                <w:lang w:val="en-US"/>
              </w:rPr>
              <w:br/>
              <w:t>English, Russian and Spanish only</w:t>
            </w:r>
          </w:p>
        </w:tc>
      </w:tr>
    </w:tbl>
    <w:p w:rsidR="00E257AD" w:rsidRPr="00E257AD" w:rsidRDefault="00E257AD" w:rsidP="00E257AD">
      <w:pPr>
        <w:spacing w:before="120"/>
        <w:rPr>
          <w:sz w:val="24"/>
          <w:szCs w:val="24"/>
        </w:rPr>
      </w:pPr>
      <w:r w:rsidRPr="00E257AD">
        <w:rPr>
          <w:b/>
          <w:bCs/>
          <w:sz w:val="24"/>
          <w:szCs w:val="24"/>
        </w:rPr>
        <w:t>Комитет по правам инвалидов</w:t>
      </w:r>
    </w:p>
    <w:p w:rsidR="00E257AD" w:rsidRPr="000922AA" w:rsidRDefault="00E257AD" w:rsidP="00E257AD">
      <w:pPr>
        <w:pStyle w:val="HChG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>Перечень вопросов, предваряющий представление объединенных второго и третьего периодических докладов Словакии</w:t>
      </w:r>
      <w:r w:rsidRPr="00FF3FC6">
        <w:rPr>
          <w:b w:val="0"/>
          <w:bCs/>
          <w:sz w:val="20"/>
        </w:rPr>
        <w:footnoteReference w:customMarkFollows="1" w:id="1"/>
        <w:t>*</w:t>
      </w:r>
    </w:p>
    <w:p w:rsidR="00E257AD" w:rsidRPr="000922AA" w:rsidRDefault="00E257AD" w:rsidP="00E257AD">
      <w:pPr>
        <w:pStyle w:val="H1G"/>
      </w:pPr>
      <w:r>
        <w:tab/>
        <w:t>A.</w:t>
      </w:r>
      <w:r>
        <w:tab/>
      </w:r>
      <w:r>
        <w:rPr>
          <w:bCs/>
        </w:rPr>
        <w:t>Цель и общие обязательства (статьи 1–4)</w:t>
      </w:r>
      <w:r>
        <w:t xml:space="preserve"> </w:t>
      </w:r>
    </w:p>
    <w:p w:rsidR="00E257AD" w:rsidRPr="000922AA" w:rsidRDefault="00E257AD" w:rsidP="00E257AD">
      <w:pPr>
        <w:pStyle w:val="SingleTxtG"/>
      </w:pPr>
      <w:r>
        <w:t>1.</w:t>
      </w:r>
      <w:r>
        <w:tab/>
        <w:t>Просьба сообщить Комитету обо всех мерах, принятых в целях осуществления рекомендаций, вынесенных Комитетом в его предыдущих заключительных замечаниях (CRPD/C/SVK/CO/1), в частности о мерах, принятых в целях:</w:t>
      </w:r>
    </w:p>
    <w:p w:rsidR="00E257AD" w:rsidRPr="004A2EEA" w:rsidRDefault="00E257AD" w:rsidP="00E257AD">
      <w:pPr>
        <w:pStyle w:val="SingleTxtG"/>
      </w:pPr>
      <w:r>
        <w:tab/>
      </w:r>
      <w:r>
        <w:tab/>
        <w:t>a)</w:t>
      </w:r>
      <w:r>
        <w:tab/>
        <w:t xml:space="preserve">создания и наращивания потенциала координационных центров и механизмов координации по осуществлению Конвенции на всех уровнях управления, а также о достигнутом в этой связи прогрессе; </w:t>
      </w:r>
    </w:p>
    <w:p w:rsidR="00E257AD" w:rsidRPr="000922AA" w:rsidRDefault="00E257AD" w:rsidP="00E257AD">
      <w:pPr>
        <w:pStyle w:val="SingleTxtG"/>
      </w:pPr>
      <w:r>
        <w:tab/>
      </w:r>
      <w:r>
        <w:tab/>
      </w:r>
      <w:r>
        <w:t>b)</w:t>
      </w:r>
      <w:r>
        <w:tab/>
        <w:t xml:space="preserve">пересмотра своего внутреннего законодательства и приведения его в соответствие с Конвенцией, включая положения, касающиеся режима опеки, психического здоровья, семейного и избирательного права, запрещения любых проявлений дискриминации в отношении инвалидов в законодательстве, нормативных положениях и на практике и обеспечения того, чтобы процедуры оценки инвалидности на всех уровнях государственного управления проводились в соответствии с ее правозащитной моделью; </w:t>
      </w:r>
    </w:p>
    <w:p w:rsidR="00E257AD" w:rsidRPr="000922AA" w:rsidRDefault="00E257AD" w:rsidP="00E257AD">
      <w:pPr>
        <w:pStyle w:val="SingleTxtG"/>
      </w:pPr>
      <w:r>
        <w:tab/>
      </w:r>
      <w:r>
        <w:tab/>
        <w:t>с)</w:t>
      </w:r>
      <w:r>
        <w:tab/>
        <w:t xml:space="preserve">принятия </w:t>
      </w:r>
      <w:proofErr w:type="spellStart"/>
      <w:r>
        <w:t>межсекторальных</w:t>
      </w:r>
      <w:proofErr w:type="spellEnd"/>
      <w:r>
        <w:t xml:space="preserve"> стратегий, учитывающих интересы инвалидов, и обеспечения защиты прав таких лиц, в том числе детей, рома и женщин, в рамках проводимой государством-участником политики, и информирования Комитета о прогрессе, достигнутом в рамках национальной программы развития условий жизни (на 2014–2020 годы) в отношении прав инвалидов.</w:t>
      </w:r>
    </w:p>
    <w:p w:rsidR="00E257AD" w:rsidRPr="000922AA" w:rsidRDefault="00E257AD" w:rsidP="00E257AD">
      <w:pPr>
        <w:pStyle w:val="SingleTxtG"/>
      </w:pPr>
      <w:r>
        <w:t>2.</w:t>
      </w:r>
      <w:r>
        <w:tab/>
        <w:t xml:space="preserve">Просьба сообщить о существующих механизмах для проведения консультаций непосредственно с инвалидами, их активного вовлечения в процессы принятия государственных решений по затрагивающим их вопросам через организации, представляющие их интересы, а также для содействия созданию и работе организаций инвалидов, особенно женщин и </w:t>
      </w:r>
      <w:proofErr w:type="gramStart"/>
      <w:r>
        <w:t>детей</w:t>
      </w:r>
      <w:proofErr w:type="gramEnd"/>
      <w:r>
        <w:t xml:space="preserve"> и лиц с умственными или психосоциальными расстройствами. </w:t>
      </w:r>
    </w:p>
    <w:p w:rsidR="00E257AD" w:rsidRPr="000922AA" w:rsidRDefault="00E257AD" w:rsidP="00E257AD">
      <w:pPr>
        <w:pStyle w:val="H1G"/>
      </w:pPr>
      <w:r>
        <w:tab/>
        <w:t>B.</w:t>
      </w:r>
      <w:r>
        <w:tab/>
      </w:r>
      <w:r>
        <w:rPr>
          <w:bCs/>
        </w:rPr>
        <w:t>Конкретные права (статьи 5–30)</w:t>
      </w:r>
    </w:p>
    <w:p w:rsidR="00E257AD" w:rsidRPr="000922AA" w:rsidRDefault="00E257AD" w:rsidP="00E257AD">
      <w:pPr>
        <w:pStyle w:val="H23G"/>
      </w:pPr>
      <w:r>
        <w:tab/>
      </w:r>
      <w:r>
        <w:tab/>
      </w:r>
      <w:r>
        <w:rPr>
          <w:bCs/>
        </w:rPr>
        <w:t xml:space="preserve">Равенство и </w:t>
      </w:r>
      <w:proofErr w:type="spellStart"/>
      <w:r>
        <w:rPr>
          <w:bCs/>
        </w:rPr>
        <w:t>недискриминация</w:t>
      </w:r>
      <w:proofErr w:type="spellEnd"/>
      <w:r>
        <w:rPr>
          <w:bCs/>
        </w:rPr>
        <w:t xml:space="preserve"> (статья 5)</w:t>
      </w:r>
      <w:r>
        <w:t xml:space="preserve"> </w:t>
      </w:r>
    </w:p>
    <w:p w:rsidR="00E257AD" w:rsidRPr="000922AA" w:rsidRDefault="00E257AD" w:rsidP="00E257AD">
      <w:pPr>
        <w:pStyle w:val="SingleTxtG"/>
      </w:pPr>
      <w:r>
        <w:t>3.</w:t>
      </w:r>
      <w:r>
        <w:tab/>
        <w:t xml:space="preserve">Просьба представить информацию о мерах, принятых для проведения исследований и </w:t>
      </w:r>
      <w:proofErr w:type="gramStart"/>
      <w:r>
        <w:t>сбора</w:t>
      </w:r>
      <w:proofErr w:type="gramEnd"/>
      <w:r>
        <w:t xml:space="preserve"> и анализа данных в целях выявления дискриминационной практики в отношении инвалидов в государстве-участнике в соответствии с принятым </w:t>
      </w:r>
      <w:r>
        <w:lastRenderedPageBreak/>
        <w:t xml:space="preserve">Комитетом замечанием общего порядка № 6 (2018 год) по вопросу равенства и </w:t>
      </w:r>
      <w:proofErr w:type="spellStart"/>
      <w:r>
        <w:t>недискриминации</w:t>
      </w:r>
      <w:proofErr w:type="spellEnd"/>
      <w:r>
        <w:t>.</w:t>
      </w:r>
    </w:p>
    <w:p w:rsidR="00E257AD" w:rsidRPr="000922AA" w:rsidRDefault="00E257AD" w:rsidP="00E257AD">
      <w:pPr>
        <w:pStyle w:val="SingleTxtG"/>
      </w:pPr>
      <w:r>
        <w:t>4.</w:t>
      </w:r>
      <w:r>
        <w:tab/>
      </w:r>
      <w:proofErr w:type="gramStart"/>
      <w:r>
        <w:t>В</w:t>
      </w:r>
      <w:proofErr w:type="gramEnd"/>
      <w:r>
        <w:t xml:space="preserve"> связи с отклонением парламентом в 2019 году предложения о внесении поправок в положения Закона о борьбе с дискриминацией, касающиеся дискриминации по признаку инвалидности, просьба проинформировать Комитет о мерах, принятых для: </w:t>
      </w:r>
    </w:p>
    <w:p w:rsidR="00E257AD" w:rsidRPr="000922AA" w:rsidRDefault="00E257AD" w:rsidP="00E257AD">
      <w:pPr>
        <w:pStyle w:val="SingleTxtG"/>
      </w:pPr>
      <w:r>
        <w:tab/>
      </w:r>
      <w:r>
        <w:tab/>
        <w:t>a)</w:t>
      </w:r>
      <w:r>
        <w:tab/>
        <w:t>обеспечения того, чтобы защита от дискриминации охватывала все формы дискриминации по признаку инвалидности, включая прямую и косвенную дискриминацию, отказ в разумном приспособлении,</w:t>
      </w:r>
      <w:r>
        <w:t xml:space="preserve"> дискриминацию по ассоциации, а </w:t>
      </w:r>
      <w:r>
        <w:t>также множественные и перекрестные формы дискриминации;</w:t>
      </w:r>
    </w:p>
    <w:p w:rsidR="00E257AD" w:rsidRPr="000922AA" w:rsidRDefault="00E257AD" w:rsidP="00E257AD">
      <w:pPr>
        <w:pStyle w:val="SingleTxtG"/>
      </w:pPr>
      <w:r>
        <w:tab/>
      </w:r>
      <w:r>
        <w:tab/>
      </w:r>
      <w:r>
        <w:t>b)</w:t>
      </w:r>
      <w:r>
        <w:tab/>
        <w:t>предоставления инвалидам индивидуальной поддержки во всех сферах жизни и ликвидации дискриминации, с которой сталкиваются инвалиды, в особенности дети, мигранты, беженцы, просители убежища, пожилые люди, женщины, интерсексуалы и лица, идентифицирующие себя как лесбиянки, гомосексуалы, бисексуалы или трансгендеры, независимо от их географического положения, места жительства или этнической принадлежности;</w:t>
      </w:r>
    </w:p>
    <w:p w:rsidR="00E257AD" w:rsidRPr="000922AA" w:rsidRDefault="00E257AD" w:rsidP="00E257AD">
      <w:pPr>
        <w:pStyle w:val="SingleTxtG"/>
      </w:pPr>
      <w:r>
        <w:tab/>
      </w:r>
      <w:r>
        <w:tab/>
        <w:t>с)</w:t>
      </w:r>
      <w:r>
        <w:tab/>
        <w:t>предоставления эффективных средств судебной защиты и внесения процессуальных коррективов при рассмотрении дел о дискриминации по причине инвалидности, в том числе со стороны частных субъектов. Просьба также проинформировать Комитет о количестве жалоб на дискриминацию по причине инвалидности, полученных в период после принятия предыдущих заключительных замечаний Комитета, о характере возмещения ущерба и о возрасте и поле заявителей.</w:t>
      </w:r>
    </w:p>
    <w:p w:rsidR="00E257AD" w:rsidRPr="000922AA" w:rsidRDefault="00E257AD" w:rsidP="00E257AD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  <w:r>
        <w:t xml:space="preserve"> </w:t>
      </w:r>
    </w:p>
    <w:p w:rsidR="00E257AD" w:rsidRPr="000922AA" w:rsidRDefault="00E257AD" w:rsidP="00E257AD">
      <w:pPr>
        <w:pStyle w:val="SingleTxtG"/>
      </w:pPr>
      <w:r>
        <w:t>5.</w:t>
      </w:r>
      <w:r>
        <w:tab/>
        <w:t>Просьба проинформировать Комитет о мерах, принятых для разработки конкретного законодательства и политики в отношении женщин и девочек с инвалидностью и для учета интересов инвалидов в законодательстве и политике, касающихся гендерного равенства. Просьба также сообщить о мерах, принятых для утверждения учитывающих гендерные аспекты бюджетов в целях достижения инклюзивного равенства для женщин и девочек с инвалидностью, в тесной консультации с ними через представляющие их организации.</w:t>
      </w:r>
    </w:p>
    <w:p w:rsidR="00E257AD" w:rsidRPr="004A2EEA" w:rsidRDefault="00E257AD" w:rsidP="00E257AD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:rsidR="00E257AD" w:rsidRPr="004A2EEA" w:rsidRDefault="00E257AD" w:rsidP="00E257AD">
      <w:pPr>
        <w:pStyle w:val="SingleTxtG"/>
      </w:pPr>
      <w:r>
        <w:t xml:space="preserve">6. </w:t>
      </w:r>
      <w:r>
        <w:tab/>
        <w:t xml:space="preserve">Просьба представить информацию о: </w:t>
      </w:r>
    </w:p>
    <w:p w:rsidR="00E257AD" w:rsidRPr="000922AA" w:rsidRDefault="00E257AD" w:rsidP="00E257AD">
      <w:pPr>
        <w:pStyle w:val="SingleTxtG"/>
      </w:pPr>
      <w:r>
        <w:tab/>
      </w:r>
      <w:r>
        <w:tab/>
        <w:t>a)</w:t>
      </w:r>
      <w:r>
        <w:tab/>
        <w:t>мерах, принятых для обеспечени</w:t>
      </w:r>
      <w:r>
        <w:t>я интеграции детей-инвалидов, в </w:t>
      </w:r>
      <w:r>
        <w:t xml:space="preserve">особенности из числа рома, в государственную политику и программы по защите прав ребенка во всех сферах жизни и во всех регионах и муниципалитетах; </w:t>
      </w:r>
    </w:p>
    <w:p w:rsidR="00E257AD" w:rsidRPr="000922AA" w:rsidRDefault="00E257AD" w:rsidP="00E257AD">
      <w:pPr>
        <w:pStyle w:val="SingleTxtG"/>
      </w:pPr>
      <w:r>
        <w:tab/>
      </w:r>
      <w:r>
        <w:tab/>
        <w:t>b)</w:t>
      </w:r>
      <w:r>
        <w:tab/>
        <w:t>статистических данных о доступе детей-инвалидов к услугам, предоставляемым населению, в разбивке по возрасту, полу, этническому происхождению и месту жительства;</w:t>
      </w:r>
    </w:p>
    <w:p w:rsidR="00E257AD" w:rsidRPr="000922AA" w:rsidRDefault="00E257AD" w:rsidP="00E257AD">
      <w:pPr>
        <w:pStyle w:val="SingleTxtG"/>
      </w:pPr>
      <w:r>
        <w:tab/>
      </w:r>
      <w:r>
        <w:tab/>
        <w:t>с)</w:t>
      </w:r>
      <w:r>
        <w:tab/>
        <w:t xml:space="preserve">принятых мерах по повышению осведомленности о правах детей-инвалидов среди самих детей, их родителей, в том числе воспитателей и приемных родителей, родственников и персонала, работающего с детьми, а также по обеспечению детям-инвалидам возможности свободного выражения своего мнения по всем затрагивающим их вопросам. </w:t>
      </w:r>
    </w:p>
    <w:p w:rsidR="00E257AD" w:rsidRPr="000922AA" w:rsidRDefault="00E257AD" w:rsidP="00E257AD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:rsidR="00E257AD" w:rsidRPr="000922AA" w:rsidRDefault="00E257AD" w:rsidP="00E257AD">
      <w:pPr>
        <w:pStyle w:val="SingleTxtG"/>
      </w:pPr>
      <w:r>
        <w:t>7.</w:t>
      </w:r>
      <w:r>
        <w:tab/>
        <w:t>Просьба сообщить о мерах, принятых для повышения осведомленности общества и семей о правах и достоинстве инвалидов, содействия уважительному отношению к ним, борьбы со стереотипами</w:t>
      </w:r>
      <w:r w:rsidR="00095BDB">
        <w:t>, связанными с инвалидностью, и </w:t>
      </w:r>
      <w:r>
        <w:t xml:space="preserve">гендерными стереотипами во всех сферах жизни и обеспечения равенства инвалидов перед законом. Просьба также проинформировать Комитет об участии инвалидов через представляющие их организации в разработке и осуществлении стратегий повышения осведомленности. </w:t>
      </w:r>
    </w:p>
    <w:p w:rsidR="00E257AD" w:rsidRPr="000922AA" w:rsidRDefault="00E257AD" w:rsidP="00E257AD">
      <w:pPr>
        <w:pStyle w:val="H23G"/>
      </w:pPr>
      <w:r>
        <w:lastRenderedPageBreak/>
        <w:tab/>
      </w:r>
      <w:r>
        <w:tab/>
      </w:r>
      <w:r>
        <w:rPr>
          <w:bCs/>
        </w:rPr>
        <w:t>Доступность (статья 9)</w:t>
      </w:r>
    </w:p>
    <w:p w:rsidR="00E257AD" w:rsidRPr="004A2EEA" w:rsidRDefault="00E257AD" w:rsidP="00E257AD">
      <w:pPr>
        <w:pStyle w:val="SingleTxtG"/>
      </w:pPr>
      <w:r>
        <w:t>8.</w:t>
      </w:r>
      <w:r>
        <w:tab/>
        <w:t>Просьба представить информацию о ходе работы над законопроектом о внесении поправок в Закон о землепользовании, планировании и строительстве (Закон о строительстве), а также о других мерах, принятых для обеспечения доступности для инвалидов новых и существующих зданий, открытых для общественного пользования, общественного транспорта и жилья. Просьба сообщить о мерах, принятых для обеспечения наличия доступного и недорогого социального жилья во всех регионах. Просьба также проинформировать Комитет о планах по транспонированию и осуществлению Европейского закона о доступности и директивы Европейского союза о доступности веб-сайтов.</w:t>
      </w:r>
    </w:p>
    <w:p w:rsidR="00E257AD" w:rsidRPr="000922AA" w:rsidRDefault="00E257AD" w:rsidP="00E257AD">
      <w:pPr>
        <w:pStyle w:val="SingleTxtG"/>
      </w:pPr>
      <w:r>
        <w:t>9.</w:t>
      </w:r>
      <w:r>
        <w:tab/>
      </w:r>
      <w:proofErr w:type="gramStart"/>
      <w:r>
        <w:t>В</w:t>
      </w:r>
      <w:proofErr w:type="gramEnd"/>
      <w:r>
        <w:t xml:space="preserve"> связи с предыдущими заключительными замечаниями Комитета (пункты 30 и 32) просьба представить информацию о мерах, принятых в целях:</w:t>
      </w:r>
    </w:p>
    <w:p w:rsidR="00E257AD" w:rsidRPr="000922AA" w:rsidRDefault="00E257AD" w:rsidP="00E257AD">
      <w:pPr>
        <w:pStyle w:val="SingleTxtG"/>
      </w:pPr>
      <w:r>
        <w:tab/>
      </w:r>
      <w:r>
        <w:tab/>
        <w:t>a)</w:t>
      </w:r>
      <w:r>
        <w:tab/>
        <w:t>того, чтобы предпринятые усилия, направленные на гарантирование доступности, включали использование и продвижение универсального дизайна;</w:t>
      </w:r>
    </w:p>
    <w:p w:rsidR="00E257AD" w:rsidRPr="000922AA" w:rsidRDefault="00E257AD" w:rsidP="00E257AD">
      <w:pPr>
        <w:pStyle w:val="SingleTxtG"/>
      </w:pPr>
      <w:r>
        <w:tab/>
      </w:r>
      <w:r>
        <w:tab/>
        <w:t>b)</w:t>
      </w:r>
      <w:r>
        <w:tab/>
        <w:t xml:space="preserve">обеспечения доступности зданий, транспорта и других объектов, находящихся в открытом доступе или предоставляемых для населения, в частности за счет вывесок и указателей со шрифтом Брайля и в форматах, удобных для чтения, услуг помощников, посредников и сопровождающих лиц, а также устройств для чтения, доступных киосков информации, автоматов для продажи билетов, веб-сайтов, </w:t>
      </w:r>
      <w:r w:rsidRPr="005D45E5">
        <w:t>мобильных приложений и предоставления услуг профессиональных переводчиков жестового языка.</w:t>
      </w:r>
    </w:p>
    <w:p w:rsidR="00E257AD" w:rsidRPr="000922AA" w:rsidRDefault="00E257AD" w:rsidP="00E257AD">
      <w:pPr>
        <w:pStyle w:val="H23G"/>
      </w:pPr>
      <w:r>
        <w:tab/>
      </w:r>
      <w:r>
        <w:tab/>
      </w:r>
      <w:r>
        <w:rPr>
          <w:bCs/>
        </w:rPr>
        <w:t>Право на жизнь (статья 10)</w:t>
      </w:r>
      <w:r>
        <w:t xml:space="preserve"> </w:t>
      </w:r>
    </w:p>
    <w:p w:rsidR="00E257AD" w:rsidRPr="000922AA" w:rsidRDefault="00E257AD" w:rsidP="00E257AD">
      <w:pPr>
        <w:pStyle w:val="SingleTxtG"/>
      </w:pPr>
      <w:r>
        <w:t>10.</w:t>
      </w:r>
      <w:r>
        <w:tab/>
        <w:t xml:space="preserve">Просьба представить информацию о мерах, принятых для предотвращения и расследования случаев смерти инвалидов в психиатрических больницах, в том числе в результате применения силы или средств сдерживания. </w:t>
      </w:r>
    </w:p>
    <w:p w:rsidR="00E257AD" w:rsidRPr="000922AA" w:rsidRDefault="00E257AD" w:rsidP="00E257AD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:rsidR="00E257AD" w:rsidRPr="000922AA" w:rsidRDefault="00E257AD" w:rsidP="00E257AD">
      <w:pPr>
        <w:pStyle w:val="SingleTxtG"/>
      </w:pPr>
      <w:r>
        <w:t>11.</w:t>
      </w:r>
      <w:r>
        <w:tab/>
        <w:t>Просьба представить Комитету информацию о:</w:t>
      </w:r>
    </w:p>
    <w:p w:rsidR="00E257AD" w:rsidRPr="000922AA" w:rsidRDefault="00E257AD" w:rsidP="00E257AD">
      <w:pPr>
        <w:pStyle w:val="SingleTxtG"/>
      </w:pPr>
      <w:r>
        <w:tab/>
      </w:r>
      <w:r>
        <w:tab/>
      </w:r>
      <w:r>
        <w:t>a)</w:t>
      </w:r>
      <w:r>
        <w:tab/>
        <w:t xml:space="preserve">мерах, принятых для создания систем раннего предупреждения во всех форматах, включая жестовый язык и электронный формат, с тем чтобы инвалиды могли подготовиться к чрезвычайным ситуациям и реагировать на них в соответствии с </w:t>
      </w:r>
      <w:proofErr w:type="spellStart"/>
      <w:r>
        <w:t>Сендайской</w:t>
      </w:r>
      <w:proofErr w:type="spellEnd"/>
      <w:r>
        <w:t xml:space="preserve"> рамочной программой по снижению риска бедствий на 2015–2030 годы;</w:t>
      </w:r>
    </w:p>
    <w:p w:rsidR="00E257AD" w:rsidRPr="000922AA" w:rsidRDefault="00E257AD" w:rsidP="00E257AD">
      <w:pPr>
        <w:pStyle w:val="SingleTxtG"/>
      </w:pPr>
      <w:r>
        <w:tab/>
      </w:r>
      <w:r>
        <w:tab/>
        <w:t>b)</w:t>
      </w:r>
      <w:r>
        <w:tab/>
        <w:t>мерах, принятых в целях обеспечения уважения и защиты прав инвалидов, являющихся просителями убежища, беженцами или лицами, находящимися в схожем с беженцами положе</w:t>
      </w:r>
      <w:r w:rsidR="00095BDB">
        <w:t>нии, включая детей-инвалидов, и </w:t>
      </w:r>
      <w:r>
        <w:t>инвалидов, содержащихся в местах лишения свободы, с указанием того, что было сделано для обеспечения учета гендерных аспектов и возраста вышеупомянутых лиц в рамках судебных и административных процедур и предоставления им доступной информации.</w:t>
      </w:r>
    </w:p>
    <w:p w:rsidR="00E257AD" w:rsidRPr="000922AA" w:rsidRDefault="00E257AD" w:rsidP="00E257AD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  <w:r>
        <w:t xml:space="preserve"> </w:t>
      </w:r>
    </w:p>
    <w:p w:rsidR="00E257AD" w:rsidRPr="000922AA" w:rsidRDefault="00E257AD" w:rsidP="00E257AD">
      <w:pPr>
        <w:pStyle w:val="SingleTxtG"/>
      </w:pPr>
      <w:r>
        <w:t>12.</w:t>
      </w:r>
      <w:r>
        <w:tab/>
        <w:t>Просьба представить информацию о:</w:t>
      </w:r>
    </w:p>
    <w:p w:rsidR="00E257AD" w:rsidRPr="000922AA" w:rsidRDefault="00E257AD" w:rsidP="00E257AD">
      <w:pPr>
        <w:pStyle w:val="SingleTxtG"/>
      </w:pPr>
      <w:r>
        <w:tab/>
      </w:r>
      <w:r>
        <w:tab/>
        <w:t>a)</w:t>
      </w:r>
      <w:r>
        <w:tab/>
        <w:t>мерах, принятых для отмены всех форм опеки, о ходе работы по внесению поправок в положения Гражданского кодекса, касающиеся опеки, а также о проведении консультаций с инвалидами и их вовлечении в этот процесс через представляющие их организации;</w:t>
      </w:r>
    </w:p>
    <w:p w:rsidR="00E257AD" w:rsidRPr="000922AA" w:rsidRDefault="00E257AD" w:rsidP="00E257AD">
      <w:pPr>
        <w:pStyle w:val="SingleTxtG"/>
      </w:pPr>
      <w:r>
        <w:tab/>
      </w:r>
      <w:r>
        <w:tab/>
        <w:t>b)</w:t>
      </w:r>
      <w:r>
        <w:tab/>
        <w:t xml:space="preserve">мерах, направленных на принятие механизмов </w:t>
      </w:r>
      <w:proofErr w:type="spellStart"/>
      <w:r>
        <w:t>суппортивного</w:t>
      </w:r>
      <w:proofErr w:type="spellEnd"/>
      <w:r>
        <w:t xml:space="preserve"> принятия решений во всех сферах жизни в соответствии с замечанием общего порядка № 1 (2014) Комитета о равенстве перед законом; </w:t>
      </w:r>
    </w:p>
    <w:p w:rsidR="00E257AD" w:rsidRPr="000922AA" w:rsidRDefault="00E257AD" w:rsidP="00E257AD">
      <w:pPr>
        <w:pStyle w:val="SingleTxtG"/>
      </w:pPr>
      <w:r>
        <w:tab/>
      </w:r>
      <w:r>
        <w:tab/>
        <w:t>с)</w:t>
      </w:r>
      <w:r>
        <w:tab/>
        <w:t>мерах, приняты</w:t>
      </w:r>
      <w:r w:rsidR="00095BDB">
        <w:t>х</w:t>
      </w:r>
      <w:r>
        <w:t xml:space="preserve"> в целях обеспечения в законодательстве и на практике соблюдения прав инвалидов на владение имуществом или его наследование, управление собственными финансовыми вопросами и доступ к банковским кредитам, </w:t>
      </w:r>
      <w:r>
        <w:lastRenderedPageBreak/>
        <w:t>ипотеке и другим формам финансового кредитования без какой-либо дискриминации, а также о мерах, принятых для вовлечения частного банковского сектора в эти усилия.</w:t>
      </w:r>
    </w:p>
    <w:p w:rsidR="00E257AD" w:rsidRPr="004A2EEA" w:rsidRDefault="00E257AD" w:rsidP="00E257AD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:rsidR="00E257AD" w:rsidRPr="000922AA" w:rsidRDefault="00E257AD" w:rsidP="00E257AD">
      <w:pPr>
        <w:pStyle w:val="SingleTxtG"/>
      </w:pPr>
      <w:r>
        <w:t>13.</w:t>
      </w:r>
      <w:r>
        <w:tab/>
        <w:t>Просьба проинформировать Комитет о мерах, принятых в целях:</w:t>
      </w:r>
    </w:p>
    <w:p w:rsidR="00E257AD" w:rsidRPr="000922AA" w:rsidRDefault="00E257AD" w:rsidP="00E257AD">
      <w:pPr>
        <w:pStyle w:val="SingleTxtG"/>
      </w:pPr>
      <w:r>
        <w:tab/>
      </w:r>
      <w:r>
        <w:tab/>
        <w:t>a)</w:t>
      </w:r>
      <w:r>
        <w:tab/>
        <w:t>внесения поправок в процессуальные нормы для обеспечения доступа к правосудию всем инвалидам, в том числе находящимся в специализированных учреждениях, таких как психиатрические больницы, без какой-либо дискриминации;</w:t>
      </w:r>
    </w:p>
    <w:p w:rsidR="00E257AD" w:rsidRPr="000922AA" w:rsidRDefault="00E257AD" w:rsidP="00E257AD">
      <w:pPr>
        <w:pStyle w:val="SingleTxtG"/>
      </w:pPr>
      <w:r>
        <w:tab/>
      </w:r>
      <w:r>
        <w:tab/>
        <w:t>b)</w:t>
      </w:r>
      <w:r>
        <w:tab/>
        <w:t>обеспечения доступности бесплатной юридической помощи для всех инвалидов в ходе судебных и административных разбирательств и предоставления инвалидам доступной информации об их праве на доступ к правосудию;</w:t>
      </w:r>
    </w:p>
    <w:p w:rsidR="00E257AD" w:rsidRPr="000922AA" w:rsidRDefault="00E257AD" w:rsidP="00E257AD">
      <w:pPr>
        <w:pStyle w:val="SingleTxtG"/>
      </w:pPr>
      <w:r>
        <w:tab/>
      </w:r>
      <w:r>
        <w:tab/>
        <w:t>с)</w:t>
      </w:r>
      <w:r>
        <w:tab/>
        <w:t xml:space="preserve">обеспечения непрерывного обучения и подготовки всех сотрудников системы отправления правосудия и охраны правопорядка по правам, закрепленным в Конвенции. </w:t>
      </w:r>
    </w:p>
    <w:p w:rsidR="00E257AD" w:rsidRPr="000922AA" w:rsidRDefault="00E257AD" w:rsidP="00E257AD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:rsidR="00E257AD" w:rsidRPr="000922AA" w:rsidRDefault="00E257AD" w:rsidP="00E257AD">
      <w:pPr>
        <w:pStyle w:val="SingleTxtG"/>
      </w:pPr>
      <w:r>
        <w:t>14.</w:t>
      </w:r>
      <w:r>
        <w:tab/>
      </w:r>
      <w:proofErr w:type="gramStart"/>
      <w:r>
        <w:t>В</w:t>
      </w:r>
      <w:proofErr w:type="gramEnd"/>
      <w:r>
        <w:t xml:space="preserve"> связи с предыдущими заключительными замечаниями Комитета (пункт 44) просьба представить информацию о мерах, принятых для отмены положений Закона об охране здоровья и Уголовного кодекса, допускающих ограничение свободы в социальных учреждениях или психиатрических больницах на основании предполагаемой или фактической инвалидности или предполагаемой опасности. Просьба проинформировать Комитет о средствах правовой защиты, доступных для инвалидов, желающих обжаловать свое лишение свободы. </w:t>
      </w:r>
    </w:p>
    <w:p w:rsidR="00E257AD" w:rsidRPr="000922AA" w:rsidRDefault="00E257AD" w:rsidP="00E257AD">
      <w:pPr>
        <w:pStyle w:val="SingleTxtG"/>
      </w:pPr>
      <w:r>
        <w:t>15.</w:t>
      </w:r>
      <w:r>
        <w:tab/>
        <w:t>Просьба представить информацию о мерах, принятых с целью воспрепятствовать принятию проекта дополнительного протокола к Конвенции о защите прав и достоинства человека в связи с применением достижений биологии и медицины, озаглавленного</w:t>
      </w:r>
      <w:r>
        <w:t xml:space="preserve"> «</w:t>
      </w:r>
      <w:r>
        <w:t>Защита прав человека и достоинства лиц с психическими расстройствами в связи с принудительным помещением в специализированные учреждения и принудительным лечением</w:t>
      </w:r>
      <w:r>
        <w:t>»</w:t>
      </w:r>
      <w:r>
        <w:t>, с учетом того что этот проект дополнительного протокола идет вразрез с рядом положений Конвенции о правах инвалидов.</w:t>
      </w:r>
    </w:p>
    <w:p w:rsidR="00E257AD" w:rsidRPr="000922AA" w:rsidRDefault="00E257AD" w:rsidP="00E257AD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:rsidR="00E257AD" w:rsidRPr="000922AA" w:rsidRDefault="00E257AD" w:rsidP="00E257AD">
      <w:pPr>
        <w:pStyle w:val="SingleTxtG"/>
      </w:pPr>
      <w:r>
        <w:t>16.</w:t>
      </w:r>
      <w:r>
        <w:tab/>
      </w:r>
      <w:proofErr w:type="gramStart"/>
      <w:r>
        <w:t>В</w:t>
      </w:r>
      <w:proofErr w:type="gramEnd"/>
      <w:r>
        <w:t xml:space="preserve"> связи с предыдущими заключительными замечаниями Комитета (пункт 46) просьба представить информацию о мерах, принятых для того, чтобы прекратить использование оборудованных сетками коек; применение механических и химических средств сдерживания в психиатрических учреждениях, включая электрошоковую терапию; и недобровольного или чрезмерного медикаментозного лечения. Просьба также сообщить о количестве и результатах проведенных расследований, судебном преследовании и вынесенных приговорах по делам о применении пыток или жестоком обращении, а также о возмещении, предоставленном пострадавшим инвалидам.</w:t>
      </w:r>
    </w:p>
    <w:p w:rsidR="00E257AD" w:rsidRPr="000922AA" w:rsidRDefault="00E257AD" w:rsidP="00E257AD">
      <w:pPr>
        <w:pStyle w:val="SingleTxtG"/>
      </w:pPr>
      <w:r>
        <w:t xml:space="preserve">17. </w:t>
      </w:r>
      <w:r>
        <w:tab/>
        <w:t xml:space="preserve">Просьба представить информацию о мерах, принятых в целях предотвращения и отмены принудительной стерилизации, контрацепции и операций по изменению пола инвалидов, включая детей интерсексуалов, и в целях возмещения ущерба. Просьба также сообщить о мерах, принятых для обеспечения того, чтобы женщины и девочки с инвалидностью могли самостоятельно принимать решения в отношении своего сексуального и репродуктивного здоровья, в том числе противостоять любому принудительному лечению по запросу третьих сторон, </w:t>
      </w:r>
      <w:proofErr w:type="gramStart"/>
      <w:r>
        <w:t>например</w:t>
      </w:r>
      <w:proofErr w:type="gramEnd"/>
      <w:r>
        <w:t xml:space="preserve"> опекунов или членов семьи.</w:t>
      </w:r>
    </w:p>
    <w:p w:rsidR="00E257AD" w:rsidRPr="000922AA" w:rsidRDefault="00E257AD" w:rsidP="001F7170">
      <w:pPr>
        <w:pStyle w:val="H23G"/>
      </w:pPr>
      <w:r>
        <w:lastRenderedPageBreak/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:rsidR="00E257AD" w:rsidRPr="000922AA" w:rsidRDefault="00E257AD" w:rsidP="001F7170">
      <w:pPr>
        <w:pStyle w:val="SingleTxtG"/>
        <w:keepNext/>
        <w:keepLines/>
      </w:pPr>
      <w:r>
        <w:t>18.</w:t>
      </w:r>
      <w:r>
        <w:tab/>
      </w:r>
      <w:proofErr w:type="gramStart"/>
      <w:r>
        <w:t>В</w:t>
      </w:r>
      <w:proofErr w:type="gramEnd"/>
      <w:r>
        <w:t xml:space="preserve"> связи с предыдущими заключительными замечаниями Комитета (пункт 48) просьба представить информацию о: </w:t>
      </w:r>
    </w:p>
    <w:p w:rsidR="00E257AD" w:rsidRPr="000922AA" w:rsidRDefault="00E257AD" w:rsidP="00E257AD">
      <w:pPr>
        <w:pStyle w:val="SingleTxtG"/>
      </w:pPr>
      <w:r>
        <w:tab/>
      </w:r>
      <w:r>
        <w:tab/>
        <w:t xml:space="preserve">a) </w:t>
      </w:r>
      <w:r>
        <w:tab/>
        <w:t>действующем законодательстве и политике по предотвращению любых форм эксплуатации, насилия и надругательства в отношении инвалидов, особенно женщин и девочек;</w:t>
      </w:r>
    </w:p>
    <w:p w:rsidR="00E257AD" w:rsidRPr="000922AA" w:rsidRDefault="00E257AD" w:rsidP="00E257AD">
      <w:pPr>
        <w:pStyle w:val="SingleTxtG"/>
      </w:pPr>
      <w:r>
        <w:tab/>
      </w:r>
      <w:r>
        <w:tab/>
        <w:t>b)</w:t>
      </w:r>
      <w:r>
        <w:tab/>
        <w:t>доступных механизмах и процедурах представления сообщений и жалоб для оперативного и беспристрастного расследования случаев насилия и жестокого обращения с инвалидами, службах поддержки жертв, особенно женщин и девочек с инвалидностью, и специализированной подготовке сотрудников полиции, судебных органов и прокуратуры;</w:t>
      </w:r>
    </w:p>
    <w:p w:rsidR="00E257AD" w:rsidRPr="000922AA" w:rsidRDefault="00E257AD" w:rsidP="00E257AD">
      <w:pPr>
        <w:pStyle w:val="SingleTxtG"/>
      </w:pPr>
      <w:r>
        <w:tab/>
      </w:r>
      <w:r>
        <w:tab/>
        <w:t>с)</w:t>
      </w:r>
      <w:r>
        <w:tab/>
        <w:t>шагах, предпринятых в целях ратификации Конвенции Совета Европы о предупреждении и борьбе с насилием в отношении женщин и домашним насилием;</w:t>
      </w:r>
    </w:p>
    <w:p w:rsidR="00E257AD" w:rsidRPr="000922AA" w:rsidRDefault="00E257AD" w:rsidP="00E257AD">
      <w:pPr>
        <w:pStyle w:val="SingleTxtG"/>
      </w:pPr>
      <w:r>
        <w:tab/>
      </w:r>
      <w:r>
        <w:tab/>
      </w:r>
      <w:r>
        <w:t>d)</w:t>
      </w:r>
      <w:r>
        <w:tab/>
        <w:t xml:space="preserve">доступных приютах для женщин и девочек с инвалидностью, подвергающихся риску насилия, а также об учитывающих гендерные и возрастные особенности службах психологической реабилитации и социальной </w:t>
      </w:r>
      <w:proofErr w:type="spellStart"/>
      <w:r>
        <w:t>реинтеграции</w:t>
      </w:r>
      <w:proofErr w:type="spellEnd"/>
      <w:r>
        <w:t xml:space="preserve"> для инвалидов, ставших жертвами насилия. </w:t>
      </w:r>
    </w:p>
    <w:p w:rsidR="00E257AD" w:rsidRPr="000922AA" w:rsidRDefault="00E257AD" w:rsidP="00E257AD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</w:t>
      </w:r>
      <w:r>
        <w:rPr>
          <w:bCs/>
        </w:rPr>
        <w:t>ть в местное сообщество (статья </w:t>
      </w:r>
      <w:r>
        <w:rPr>
          <w:bCs/>
        </w:rPr>
        <w:t>19)</w:t>
      </w:r>
      <w:r>
        <w:t xml:space="preserve"> </w:t>
      </w:r>
    </w:p>
    <w:p w:rsidR="00E257AD" w:rsidRPr="000922AA" w:rsidRDefault="00E257AD" w:rsidP="00E257AD">
      <w:pPr>
        <w:pStyle w:val="SingleTxtG"/>
      </w:pPr>
      <w:r>
        <w:t>19.</w:t>
      </w:r>
      <w:r>
        <w:tab/>
      </w:r>
      <w:proofErr w:type="gramStart"/>
      <w:r>
        <w:t>В</w:t>
      </w:r>
      <w:proofErr w:type="gramEnd"/>
      <w:r>
        <w:t xml:space="preserve"> связи с предыдущими заключительными замечаниями Комитета (пункты 56 и 58) просьба представить информацию о:</w:t>
      </w:r>
    </w:p>
    <w:p w:rsidR="00E257AD" w:rsidRPr="000922AA" w:rsidRDefault="00E257AD" w:rsidP="00E257AD">
      <w:pPr>
        <w:pStyle w:val="SingleTxtG"/>
      </w:pPr>
      <w:r>
        <w:tab/>
      </w:r>
      <w:r>
        <w:tab/>
        <w:t>a)</w:t>
      </w:r>
      <w:r>
        <w:tab/>
        <w:t xml:space="preserve">достигнутом прогрессе по </w:t>
      </w:r>
      <w:proofErr w:type="spellStart"/>
      <w:r>
        <w:t>деинституционализации</w:t>
      </w:r>
      <w:proofErr w:type="spellEnd"/>
      <w:r>
        <w:t xml:space="preserve"> инвалидов, подкрепленную данными в разбивке по возрасту, полу и этнической принадлежности, а также о лицах, которые были </w:t>
      </w:r>
      <w:proofErr w:type="spellStart"/>
      <w:r>
        <w:t>деинституционализированы</w:t>
      </w:r>
      <w:proofErr w:type="spellEnd"/>
      <w:r>
        <w:t>, и о числе тех, кто смог восстановить в результате этого свою правоспособность;</w:t>
      </w:r>
    </w:p>
    <w:p w:rsidR="00E257AD" w:rsidRPr="000922AA" w:rsidRDefault="00E257AD" w:rsidP="00E257AD">
      <w:pPr>
        <w:pStyle w:val="SingleTxtG"/>
      </w:pPr>
      <w:r>
        <w:tab/>
      </w:r>
      <w:r>
        <w:tab/>
        <w:t>b)</w:t>
      </w:r>
      <w:r>
        <w:tab/>
        <w:t xml:space="preserve">индивидуальной поддержке, включая персональную помощь, доступной для инвалидов, в том числе для тех, кто был </w:t>
      </w:r>
      <w:proofErr w:type="spellStart"/>
      <w:r>
        <w:t>деинституционализирован</w:t>
      </w:r>
      <w:proofErr w:type="spellEnd"/>
      <w:r>
        <w:t xml:space="preserve"> в последние пять лет и проживает в общине, а также об имеющемся персонале и технических и финансовых средствах, выделяемых на оказание таких вспомогательных услуг на национальном и местном уровнях;</w:t>
      </w:r>
    </w:p>
    <w:p w:rsidR="00E257AD" w:rsidRPr="000922AA" w:rsidRDefault="00E257AD" w:rsidP="00E257AD">
      <w:pPr>
        <w:pStyle w:val="SingleTxtG"/>
      </w:pPr>
      <w:r>
        <w:tab/>
      </w:r>
      <w:r>
        <w:tab/>
        <w:t>с)</w:t>
      </w:r>
      <w:r>
        <w:tab/>
        <w:t xml:space="preserve">мерах, принимаемых для предотвращения повторной институционализации инвалидов, включая помещение пожилых инвалидов в небольшие учреждения совместного проживания, такие как интернаты; </w:t>
      </w:r>
    </w:p>
    <w:p w:rsidR="00E257AD" w:rsidRPr="000922AA" w:rsidRDefault="00E257AD" w:rsidP="00E257AD">
      <w:pPr>
        <w:pStyle w:val="SingleTxtG"/>
      </w:pPr>
      <w:r>
        <w:tab/>
      </w:r>
      <w:r>
        <w:tab/>
        <w:t>d)</w:t>
      </w:r>
      <w:r>
        <w:tab/>
        <w:t xml:space="preserve">мерах, принятых для перенаправления бюджетных средств, выделяемых для специализированных учреждений, включая ассигнования из европейских структурных и инвестиционных фондов, на осуществление инициатив по поддержке интеграции в общество и обеспечение доступности коммунальных услуг, предоставляемых на муниципальном уровне. Просьба представить информацию о любых национальных целевых показателях по повышению доступности общинных услуг и о показателях достигнутого прогресса. </w:t>
      </w:r>
    </w:p>
    <w:p w:rsidR="00E257AD" w:rsidRPr="000922AA" w:rsidRDefault="00E257AD" w:rsidP="00E257AD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:rsidR="00E257AD" w:rsidRPr="000922AA" w:rsidRDefault="00E257AD" w:rsidP="00E257AD">
      <w:pPr>
        <w:pStyle w:val="SingleTxtG"/>
      </w:pPr>
      <w:r>
        <w:t>20.</w:t>
      </w:r>
      <w:r>
        <w:tab/>
        <w:t xml:space="preserve">Просьба представить информацию о мерах, принятых с целью: </w:t>
      </w:r>
    </w:p>
    <w:p w:rsidR="00E257AD" w:rsidRPr="000922AA" w:rsidRDefault="00E257AD" w:rsidP="00E257AD">
      <w:pPr>
        <w:pStyle w:val="SingleTxtG"/>
      </w:pPr>
      <w:r>
        <w:tab/>
      </w:r>
      <w:r>
        <w:tab/>
        <w:t xml:space="preserve">a) </w:t>
      </w:r>
      <w:r>
        <w:tab/>
        <w:t>предоставления инвалидам эффективного доступа к недорогим вспомогательным средствам, приспособлениям и другим технологиям для индивидуальной мобильности, а также о мерах по упрощению условий и процедур предоставления финансовой помощи и льгот инвалидам;</w:t>
      </w:r>
    </w:p>
    <w:p w:rsidR="00E257AD" w:rsidRPr="000922AA" w:rsidRDefault="00E257AD" w:rsidP="00E257AD">
      <w:pPr>
        <w:pStyle w:val="SingleTxtG"/>
      </w:pPr>
      <w:r>
        <w:tab/>
      </w:r>
      <w:r>
        <w:tab/>
        <w:t xml:space="preserve">b) </w:t>
      </w:r>
      <w:r>
        <w:tab/>
        <w:t xml:space="preserve">содействия индивидуальной мобильности инвалидов, в частности за счет проведения политики льготного проезда для них в общественном транспорте, включая внутренние железнодорожные перевозки, и предоставления бесплатного проезда сопровождающим их лицам. </w:t>
      </w:r>
    </w:p>
    <w:p w:rsidR="00E257AD" w:rsidRPr="000922AA" w:rsidRDefault="00E257AD" w:rsidP="00E257AD">
      <w:pPr>
        <w:pStyle w:val="H23G"/>
      </w:pPr>
      <w:r>
        <w:lastRenderedPageBreak/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:rsidR="00E257AD" w:rsidRPr="000922AA" w:rsidRDefault="00E257AD" w:rsidP="00E257AD">
      <w:pPr>
        <w:pStyle w:val="SingleTxtG"/>
        <w:keepNext/>
        <w:keepLines/>
      </w:pPr>
      <w:r>
        <w:t>21.</w:t>
      </w:r>
      <w:r>
        <w:tab/>
        <w:t>Просьба представить информацию о мерах, принятых с целью:</w:t>
      </w:r>
    </w:p>
    <w:p w:rsidR="00E257AD" w:rsidRPr="000922AA" w:rsidRDefault="00E257AD" w:rsidP="00E257AD">
      <w:pPr>
        <w:pStyle w:val="SingleTxtG"/>
      </w:pPr>
      <w:r>
        <w:tab/>
      </w:r>
      <w:r>
        <w:tab/>
        <w:t>a)</w:t>
      </w:r>
      <w:r>
        <w:tab/>
        <w:t>обеспечения доступа инвалидов ко всем веб-сайтам и мобильным приложениям, предназначенным или предоставляемым для населения, и приведения всех веб-сайтов и мобильных приложений государственных органов в соответ</w:t>
      </w:r>
      <w:r>
        <w:t>ствие с Европейским стандартом «</w:t>
      </w:r>
      <w:r>
        <w:t>Требования к доступности информационно-коммуникационных технологий продуктов и услуг в Европе</w:t>
      </w:r>
      <w:r>
        <w:t>»</w:t>
      </w:r>
      <w:r>
        <w:t xml:space="preserve"> (EN 301 54);</w:t>
      </w:r>
    </w:p>
    <w:p w:rsidR="00E257AD" w:rsidRPr="000922AA" w:rsidRDefault="00E257AD" w:rsidP="00E257AD">
      <w:pPr>
        <w:pStyle w:val="SingleTxtG"/>
      </w:pPr>
      <w:r>
        <w:tab/>
      </w:r>
      <w:r>
        <w:tab/>
        <w:t>b)</w:t>
      </w:r>
      <w:r>
        <w:tab/>
        <w:t>подготовки переводчиков жестового языка с указанием числа лиц, прошедших такую подготовку;</w:t>
      </w:r>
    </w:p>
    <w:p w:rsidR="00E257AD" w:rsidRPr="000922AA" w:rsidRDefault="00E257AD" w:rsidP="00E257AD">
      <w:pPr>
        <w:pStyle w:val="SingleTxtG"/>
      </w:pPr>
      <w:r>
        <w:tab/>
      </w:r>
      <w:r>
        <w:tab/>
        <w:t>с)</w:t>
      </w:r>
      <w:r>
        <w:tab/>
        <w:t xml:space="preserve">обеспечения того, чтобы инвалиды имели доступ к информации, предназначенной для широкой общественности и СМИ, и наличия такой информации в доступных форматах, включая </w:t>
      </w:r>
      <w:proofErr w:type="spellStart"/>
      <w:r>
        <w:t>аудиодескрипцию</w:t>
      </w:r>
      <w:proofErr w:type="spellEnd"/>
      <w:r>
        <w:t>, шрифт Брайля, форматы, удобные для чтения, простой язык и жестовый язык, а также устный перевод для слепоглухих;</w:t>
      </w:r>
    </w:p>
    <w:p w:rsidR="00E257AD" w:rsidRPr="000922AA" w:rsidRDefault="00E257AD" w:rsidP="00E257AD">
      <w:pPr>
        <w:pStyle w:val="SingleTxtG"/>
      </w:pPr>
      <w:r>
        <w:tab/>
      </w:r>
      <w:r>
        <w:tab/>
        <w:t>d)</w:t>
      </w:r>
      <w:r>
        <w:tab/>
        <w:t>внедрения систем синхронного перевода речи в текст и услуг устного онлайн-перевода.</w:t>
      </w:r>
    </w:p>
    <w:p w:rsidR="00E257AD" w:rsidRPr="000922AA" w:rsidRDefault="00E257AD" w:rsidP="00E257AD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:rsidR="00E257AD" w:rsidRPr="000922AA" w:rsidRDefault="00E257AD" w:rsidP="00E257AD">
      <w:pPr>
        <w:pStyle w:val="SingleTxtG"/>
      </w:pPr>
      <w:r>
        <w:t>22.</w:t>
      </w:r>
      <w:r>
        <w:tab/>
        <w:t>Просьба представить информацию о:</w:t>
      </w:r>
    </w:p>
    <w:p w:rsidR="00E257AD" w:rsidRPr="000922AA" w:rsidRDefault="00E257AD" w:rsidP="00E257AD">
      <w:pPr>
        <w:pStyle w:val="SingleTxtG"/>
      </w:pPr>
      <w:r>
        <w:tab/>
      </w:r>
      <w:r>
        <w:tab/>
        <w:t>a)</w:t>
      </w:r>
      <w:r>
        <w:tab/>
        <w:t>мерах, принятых для отмены статьи 12 Закона № 36/2005 о семье;</w:t>
      </w:r>
    </w:p>
    <w:p w:rsidR="00E257AD" w:rsidRPr="000922AA" w:rsidRDefault="00E257AD" w:rsidP="00E257AD">
      <w:pPr>
        <w:pStyle w:val="SingleTxtG"/>
      </w:pPr>
      <w:r>
        <w:tab/>
      </w:r>
      <w:r>
        <w:tab/>
        <w:t>b)</w:t>
      </w:r>
      <w:r>
        <w:tab/>
        <w:t>предоставлении поддержки родителям детей-инвалидов в целях обеспечения соблюдения их права на уважение дома и семьи, а также о мерах, принятых в целях недопущения сокрытия данных об инвалидности, отказов от детей-инвалидов, отсутствия заботы о них и их сегрегации и разлучения с родителями.</w:t>
      </w:r>
    </w:p>
    <w:p w:rsidR="00E257AD" w:rsidRPr="000922AA" w:rsidRDefault="00E257AD" w:rsidP="00E257AD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:rsidR="00E257AD" w:rsidRPr="000922AA" w:rsidRDefault="00E257AD" w:rsidP="00E257AD">
      <w:pPr>
        <w:pStyle w:val="SingleTxtG"/>
      </w:pPr>
      <w:r>
        <w:t>23.</w:t>
      </w:r>
      <w:r>
        <w:tab/>
        <w:t>Просьба представить информацию о:</w:t>
      </w:r>
    </w:p>
    <w:p w:rsidR="00E257AD" w:rsidRPr="000922AA" w:rsidRDefault="00E257AD" w:rsidP="00E257AD">
      <w:pPr>
        <w:pStyle w:val="SingleTxtG"/>
      </w:pPr>
      <w:r>
        <w:tab/>
      </w:r>
      <w:r>
        <w:tab/>
        <w:t>a)</w:t>
      </w:r>
      <w:r>
        <w:tab/>
        <w:t>мерах, принятых для разработки, принятия и осуществления стратегии обеспечения качественного инклюзивного образования и создания системы оказания поддержки учащимся-инвалидам, в том числе с интеллектуальными или психосоциальными нарушениями, в системе общего образования. Просьба включить информацию о контрольных параметрах, исходных данных и показателях, используемых для осуществления этой стратегии, и о ресурсах, выделенных на ее осуществление;</w:t>
      </w:r>
    </w:p>
    <w:p w:rsidR="00E257AD" w:rsidRPr="000922AA" w:rsidRDefault="00E257AD" w:rsidP="00E257AD">
      <w:pPr>
        <w:pStyle w:val="SingleTxtG"/>
      </w:pPr>
      <w:r>
        <w:tab/>
      </w:r>
      <w:r>
        <w:tab/>
        <w:t>b)</w:t>
      </w:r>
      <w:r>
        <w:tab/>
        <w:t>наличии и доступности инклюзивного дошкольного образования для детей-инвалидов, включая детей с интеллектуальными или психосоциальными нарушениями, и числе детей-инвалидов, зачисленных в инклюзивные общеобразовательные школы, специальные школы и другие сегрегированные школьные подразделения на всех уровнях образования, в процентах от общего числа детей-инвалидов, зачисленных в школу, в разбивке по полу, национальному или этническому происхождению и городским или сельским районам;</w:t>
      </w:r>
    </w:p>
    <w:p w:rsidR="00E257AD" w:rsidRPr="000922AA" w:rsidRDefault="00E257AD" w:rsidP="00E257AD">
      <w:pPr>
        <w:pStyle w:val="SingleTxtG"/>
      </w:pPr>
      <w:r>
        <w:tab/>
      </w:r>
      <w:r>
        <w:tab/>
        <w:t>с)</w:t>
      </w:r>
      <w:r>
        <w:tab/>
        <w:t>людских, технических и финансовых ресурсах, выделяемых на предоставление индивидуальной поддержки учащимся-инвалидам и на соблюдение применимых стандартов доступности инклюзивного образования, в том числе в отношении классных комнат, детских площадок, санитарно-технических средств, школьного транспорта, учебных материалов, информационно-коммуникационных технологий, педагогических методов, услуг и оборудования;</w:t>
      </w:r>
    </w:p>
    <w:p w:rsidR="00E257AD" w:rsidRPr="000922AA" w:rsidRDefault="00E257AD" w:rsidP="00E257AD">
      <w:pPr>
        <w:pStyle w:val="SingleTxtG"/>
      </w:pPr>
      <w:r>
        <w:tab/>
      </w:r>
      <w:r>
        <w:tab/>
        <w:t>d)</w:t>
      </w:r>
      <w:r>
        <w:tab/>
        <w:t>мерах, принятых для поощрения и обеспечения подготовки и принятия на работу преподавателей-инвалидов, а также для обучения преподавателей жестовому языку и навыкам ориентации и мобильности.</w:t>
      </w:r>
    </w:p>
    <w:p w:rsidR="00E257AD" w:rsidRPr="000922AA" w:rsidRDefault="00E257AD" w:rsidP="00E257AD">
      <w:pPr>
        <w:pStyle w:val="H23G"/>
      </w:pPr>
      <w:r>
        <w:lastRenderedPageBreak/>
        <w:tab/>
      </w:r>
      <w:r>
        <w:tab/>
      </w:r>
      <w:r>
        <w:rPr>
          <w:bCs/>
        </w:rPr>
        <w:t>Здоровье (статья 25)</w:t>
      </w:r>
    </w:p>
    <w:p w:rsidR="00E257AD" w:rsidRPr="000922AA" w:rsidRDefault="00E257AD" w:rsidP="00E257AD">
      <w:pPr>
        <w:pStyle w:val="SingleTxtG"/>
        <w:keepNext/>
        <w:keepLines/>
      </w:pPr>
      <w:r>
        <w:t>24.</w:t>
      </w:r>
      <w:r>
        <w:tab/>
        <w:t>Просьба представить информацию о мерах, принятых с целью:</w:t>
      </w:r>
    </w:p>
    <w:p w:rsidR="00E257AD" w:rsidRPr="000922AA" w:rsidRDefault="00E257AD" w:rsidP="00E257AD">
      <w:pPr>
        <w:pStyle w:val="SingleTxtG"/>
      </w:pPr>
      <w:r>
        <w:tab/>
      </w:r>
      <w:r>
        <w:tab/>
      </w:r>
      <w:r>
        <w:t>a)</w:t>
      </w:r>
      <w:r>
        <w:tab/>
        <w:t>обеспечения наличия и доступности медицинских учреждений, услуг и оборудования, включая услуги</w:t>
      </w:r>
      <w:r w:rsidRPr="00317B51">
        <w:t xml:space="preserve"> </w:t>
      </w:r>
      <w:r>
        <w:t xml:space="preserve">специалистов, для всех инвалидов, в особенности для лиц, нуждающихся в высоком уровне поддержки; </w:t>
      </w:r>
    </w:p>
    <w:p w:rsidR="00E257AD" w:rsidRPr="000922AA" w:rsidRDefault="00E257AD" w:rsidP="00E257AD">
      <w:pPr>
        <w:pStyle w:val="SingleTxtG"/>
      </w:pPr>
      <w:r>
        <w:tab/>
      </w:r>
      <w:r>
        <w:tab/>
      </w:r>
      <w:r>
        <w:t>b)</w:t>
      </w:r>
      <w:r>
        <w:tab/>
        <w:t>подготовки медицинских работников и вспомогательного персонала по вопросам правозащитной модели инвалидности и недопущения дискриминационного и негативного отношения и стереотипов в отношении инвалидов, особенно лиц с интеллектуальными или психосоциальными нарушениями;</w:t>
      </w:r>
    </w:p>
    <w:p w:rsidR="00E257AD" w:rsidRPr="000922AA" w:rsidRDefault="00E257AD" w:rsidP="00E257AD">
      <w:pPr>
        <w:pStyle w:val="SingleTxtG"/>
      </w:pPr>
      <w:r>
        <w:tab/>
      </w:r>
      <w:r>
        <w:tab/>
        <w:t>с)</w:t>
      </w:r>
      <w:r>
        <w:tab/>
        <w:t>обеспечения равного доступа женщин и девочек с инвалидностью к информации и услугам в области сексуального и репродуктивного здоровья.</w:t>
      </w:r>
    </w:p>
    <w:p w:rsidR="00E257AD" w:rsidRPr="000922AA" w:rsidRDefault="00E257AD" w:rsidP="00E257AD">
      <w:pPr>
        <w:pStyle w:val="H23G"/>
      </w:pPr>
      <w:r>
        <w:tab/>
      </w:r>
      <w:r>
        <w:tab/>
      </w:r>
      <w:proofErr w:type="spellStart"/>
      <w:r>
        <w:rPr>
          <w:bCs/>
        </w:rPr>
        <w:t>Абилитация</w:t>
      </w:r>
      <w:proofErr w:type="spellEnd"/>
      <w:r>
        <w:rPr>
          <w:bCs/>
        </w:rPr>
        <w:t xml:space="preserve"> и реабилитация (статья 26)</w:t>
      </w:r>
    </w:p>
    <w:p w:rsidR="00E257AD" w:rsidRPr="000922AA" w:rsidRDefault="00E257AD" w:rsidP="00E257AD">
      <w:pPr>
        <w:pStyle w:val="SingleTxtG"/>
      </w:pPr>
      <w:r>
        <w:t>25.</w:t>
      </w:r>
      <w:r>
        <w:tab/>
        <w:t xml:space="preserve">Просьба представить информацию о мерах, принятых для обеспечения того, чтобы предоставляемые инвалидам </w:t>
      </w:r>
      <w:proofErr w:type="spellStart"/>
      <w:r>
        <w:t>абилитационные</w:t>
      </w:r>
      <w:proofErr w:type="spellEnd"/>
      <w:r>
        <w:t xml:space="preserve"> и реабилитационные услуги предоставляли им возможность достичь и поддерживать: а) максимальную независимость</w:t>
      </w:r>
      <w:r w:rsidR="001F7170">
        <w:t>;</w:t>
      </w:r>
      <w:r>
        <w:t xml:space="preserve"> b) полные физические, умственные, социальные и профессиональные способности; и с) полную интеграцию и участие во всех аспектах жизни. Просьба также представить информацию о мерах, принятых для поощрения доступной и недорогостоящей </w:t>
      </w:r>
      <w:proofErr w:type="spellStart"/>
      <w:r>
        <w:t>абилитации</w:t>
      </w:r>
      <w:proofErr w:type="spellEnd"/>
      <w:r>
        <w:t xml:space="preserve"> и реабилитации.</w:t>
      </w:r>
    </w:p>
    <w:p w:rsidR="00E257AD" w:rsidRPr="000922AA" w:rsidRDefault="00E257AD" w:rsidP="00E257AD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  <w:r>
        <w:t xml:space="preserve"> </w:t>
      </w:r>
    </w:p>
    <w:p w:rsidR="00E257AD" w:rsidRPr="000922AA" w:rsidRDefault="00E257AD" w:rsidP="00E257AD">
      <w:pPr>
        <w:pStyle w:val="SingleTxtG"/>
      </w:pPr>
      <w:r>
        <w:t>26.</w:t>
      </w:r>
      <w:r>
        <w:tab/>
        <w:t>Просьба представить информацию о мерах, принятых для повышения уровня занятости инвалидов, особенно женщин, на открытом рынке труда, а также о национальных целевых показателях по созданию возможностей трудоустройства для инвалидов. Просьба также представить информацию о мерах, принятых с целью:</w:t>
      </w:r>
    </w:p>
    <w:p w:rsidR="00E257AD" w:rsidRPr="000922AA" w:rsidRDefault="00E257AD" w:rsidP="00E257AD">
      <w:pPr>
        <w:pStyle w:val="SingleTxtG"/>
      </w:pPr>
      <w:r>
        <w:tab/>
      </w:r>
      <w:r>
        <w:tab/>
        <w:t>a)</w:t>
      </w:r>
      <w:r>
        <w:tab/>
        <w:t>обеспечения перехода инвалидов, в том числе тех, кто находится в процессе перемещения из специализированных учреждений в общину, от безработицы или занятости в закрытых мастерских к трудоустройству на открытом рынке труда;</w:t>
      </w:r>
    </w:p>
    <w:p w:rsidR="00E257AD" w:rsidRPr="004549EE" w:rsidRDefault="00E257AD" w:rsidP="00E257AD">
      <w:pPr>
        <w:pStyle w:val="SingleTxtG"/>
      </w:pPr>
      <w:r>
        <w:tab/>
      </w:r>
      <w:r>
        <w:tab/>
        <w:t>b)</w:t>
      </w:r>
      <w:r>
        <w:tab/>
        <w:t>устранения препятствий и дискриминации в отношении инвалидов в процессе найма на работу и на рабочем месте, включая случаи, связанные с отказом в индивидуальном приспособлении.</w:t>
      </w:r>
    </w:p>
    <w:p w:rsidR="00E257AD" w:rsidRPr="000922AA" w:rsidRDefault="00E257AD" w:rsidP="00E257AD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  <w:r>
        <w:t xml:space="preserve"> </w:t>
      </w:r>
    </w:p>
    <w:p w:rsidR="00E257AD" w:rsidRPr="000922AA" w:rsidRDefault="00E257AD" w:rsidP="00E257AD">
      <w:pPr>
        <w:pStyle w:val="SingleTxtG"/>
      </w:pPr>
      <w:r>
        <w:t>27.</w:t>
      </w:r>
      <w:r>
        <w:tab/>
        <w:t>Просьба сообщить о мерах, принятых с целью:</w:t>
      </w:r>
    </w:p>
    <w:p w:rsidR="00E257AD" w:rsidRPr="000922AA" w:rsidRDefault="00E257AD" w:rsidP="00E257AD">
      <w:pPr>
        <w:pStyle w:val="SingleTxtG"/>
      </w:pPr>
      <w:r>
        <w:tab/>
      </w:r>
      <w:r>
        <w:tab/>
        <w:t>a)</w:t>
      </w:r>
      <w:r>
        <w:tab/>
        <w:t xml:space="preserve">включения вопросов интеграции инвалидов в стратегии по борьбе с нищетой с </w:t>
      </w:r>
      <w:proofErr w:type="spellStart"/>
      <w:r>
        <w:t>уделением</w:t>
      </w:r>
      <w:proofErr w:type="spellEnd"/>
      <w:r>
        <w:t xml:space="preserve"> особого внимания политике, направленной на улучшение положения женщин, детей и пожилых людей с инвалидностью;</w:t>
      </w:r>
    </w:p>
    <w:p w:rsidR="00E257AD" w:rsidRPr="000922AA" w:rsidRDefault="00E257AD" w:rsidP="00E257AD">
      <w:pPr>
        <w:pStyle w:val="SingleTxtG"/>
      </w:pPr>
      <w:r>
        <w:tab/>
      </w:r>
      <w:r>
        <w:tab/>
        <w:t>b)</w:t>
      </w:r>
      <w:r>
        <w:tab/>
        <w:t xml:space="preserve">разработки государственных жилищных программ, которые были бы доступны для инвалидов наравне с другими и приемлемы для них по цене; </w:t>
      </w:r>
    </w:p>
    <w:p w:rsidR="00E257AD" w:rsidRPr="000922AA" w:rsidRDefault="00E257AD" w:rsidP="00E257AD">
      <w:pPr>
        <w:pStyle w:val="SingleTxtG"/>
      </w:pPr>
      <w:r>
        <w:tab/>
      </w:r>
      <w:r>
        <w:tab/>
        <w:t>с)</w:t>
      </w:r>
      <w:r>
        <w:tab/>
        <w:t>обеспечения предоставления всех программ социальной защиты и вспомогательных услуг инвалидам без какой-либо дискриминации по признаку возраста, гендерной принадлежности или социал</w:t>
      </w:r>
      <w:r w:rsidR="00FE2067">
        <w:t>ьно-экономического положения, и </w:t>
      </w:r>
      <w:r>
        <w:t>охвата лиц старше 65 лет программами социальной защиты для инвалидов, покрывающими дополнительные расходы, связанные с инвалидностью;</w:t>
      </w:r>
    </w:p>
    <w:p w:rsidR="00E257AD" w:rsidRPr="000922AA" w:rsidRDefault="00E257AD" w:rsidP="00E257AD">
      <w:pPr>
        <w:pStyle w:val="SingleTxtG"/>
      </w:pPr>
      <w:r>
        <w:tab/>
      </w:r>
      <w:r>
        <w:tab/>
        <w:t xml:space="preserve">d) </w:t>
      </w:r>
      <w:r>
        <w:tab/>
        <w:t>сбора статистических данных о нищете в разбивке по инвалидности, возрасту, гендерной принадлежности, месту жительства и географическому положению и представления имеющихся данных Комитету.</w:t>
      </w:r>
    </w:p>
    <w:p w:rsidR="00E257AD" w:rsidRPr="000922AA" w:rsidRDefault="00E257AD" w:rsidP="00E257AD">
      <w:pPr>
        <w:pStyle w:val="H23G"/>
      </w:pPr>
      <w:r>
        <w:lastRenderedPageBreak/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:rsidR="00E257AD" w:rsidRPr="000922AA" w:rsidRDefault="00E257AD" w:rsidP="00E257AD">
      <w:pPr>
        <w:pStyle w:val="SingleTxtG"/>
        <w:keepNext/>
        <w:keepLines/>
      </w:pPr>
      <w:r>
        <w:t>28.</w:t>
      </w:r>
      <w:r>
        <w:tab/>
        <w:t>Просьба представить информацию о мерах, принятых с целью:</w:t>
      </w:r>
    </w:p>
    <w:p w:rsidR="00E257AD" w:rsidRPr="000922AA" w:rsidRDefault="00E257AD" w:rsidP="00E257AD">
      <w:pPr>
        <w:pStyle w:val="SingleTxtG"/>
      </w:pPr>
      <w:r>
        <w:tab/>
      </w:r>
      <w:r>
        <w:tab/>
      </w:r>
      <w:r>
        <w:t>a)</w:t>
      </w:r>
      <w:r>
        <w:tab/>
        <w:t xml:space="preserve">выполнения постановления Конституционного суда, касающегося права всех инвалидов голосовать, и отмены положений Закона о выборах, лишающих их права выдвигать свою кандидатуру на выборах; </w:t>
      </w:r>
    </w:p>
    <w:p w:rsidR="00E257AD" w:rsidRPr="000922AA" w:rsidRDefault="00E257AD" w:rsidP="00E257AD">
      <w:pPr>
        <w:pStyle w:val="SingleTxtG"/>
      </w:pPr>
      <w:r>
        <w:tab/>
      </w:r>
      <w:r>
        <w:tab/>
        <w:t>b)</w:t>
      </w:r>
      <w:r>
        <w:tab/>
        <w:t>обеспечения доступности и легкости для понимания и использования процедур, оборудования и материалов для голосования, а также того, чтобы меры по оказанию помощи избирателям с инвалидностью способствовали соблюдению тайны голосования.</w:t>
      </w:r>
    </w:p>
    <w:p w:rsidR="00E257AD" w:rsidRPr="000922AA" w:rsidRDefault="00E257AD" w:rsidP="00E257AD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:rsidR="00E257AD" w:rsidRPr="000922AA" w:rsidRDefault="00E257AD" w:rsidP="00E257AD">
      <w:pPr>
        <w:pStyle w:val="SingleTxtG"/>
      </w:pPr>
      <w:r>
        <w:t>29.</w:t>
      </w:r>
      <w:r>
        <w:tab/>
        <w:t>Просьба представить информацию о мерах, принятых для:</w:t>
      </w:r>
    </w:p>
    <w:p w:rsidR="00E257AD" w:rsidRPr="000922AA" w:rsidRDefault="00E257AD" w:rsidP="00E257AD">
      <w:pPr>
        <w:pStyle w:val="SingleTxtG"/>
      </w:pPr>
      <w:r>
        <w:tab/>
      </w:r>
      <w:r>
        <w:tab/>
        <w:t>a)</w:t>
      </w:r>
      <w:r>
        <w:tab/>
        <w:t>обеспечения доступности спортивных сооружений, музеев, объектов культурного и природного наследия и любых других мест, имеющих отношение к культурной жизни, для всех инвалидов, включая детей;</w:t>
      </w:r>
    </w:p>
    <w:p w:rsidR="00E257AD" w:rsidRPr="000922AA" w:rsidRDefault="00E257AD" w:rsidP="00E257AD">
      <w:pPr>
        <w:pStyle w:val="SingleTxtG"/>
      </w:pPr>
      <w:r>
        <w:tab/>
      </w:r>
      <w:r>
        <w:tab/>
        <w:t>b)</w:t>
      </w:r>
      <w:r>
        <w:tab/>
        <w:t>транспонирования и осуществления Директивы Европейского союза 2017/1564 о некоторых случаях разрешенного использования определенных произведений и других объектов, охраняемых авторским правом и смежными прав</w:t>
      </w:r>
      <w:bookmarkStart w:id="0" w:name="_GoBack"/>
      <w:bookmarkEnd w:id="0"/>
      <w:r>
        <w:t xml:space="preserve">ами, в интересах слепых, лиц с нарушениями зрения или с другими нарушениями, не позволяющими читать печатные материалы, и Регламента Европейского союза 2017/1563 об осуществлении </w:t>
      </w:r>
      <w:proofErr w:type="spellStart"/>
      <w:r>
        <w:t>Марракешского</w:t>
      </w:r>
      <w:proofErr w:type="spellEnd"/>
      <w:r>
        <w:t xml:space="preserve">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 </w:t>
      </w:r>
    </w:p>
    <w:p w:rsidR="00E257AD" w:rsidRPr="000922AA" w:rsidRDefault="00E257AD" w:rsidP="00E257AD">
      <w:pPr>
        <w:pStyle w:val="H1G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:rsidR="00E257AD" w:rsidRPr="000922AA" w:rsidRDefault="00E257AD" w:rsidP="00E257AD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:rsidR="00E257AD" w:rsidRPr="000922AA" w:rsidRDefault="00E257AD" w:rsidP="00E257AD">
      <w:pPr>
        <w:pStyle w:val="SingleTxtG"/>
      </w:pPr>
      <w:r>
        <w:t>30.</w:t>
      </w:r>
      <w:r>
        <w:tab/>
        <w:t xml:space="preserve">Просьба представить информацию о мерах, принятых для систематического сбора, анализа и распространения данных о положении инвалидов в разбивке по полу, возрасту, этнической принадлежности, образованию, статусу занятости, социально-экономическому положению и праву на социальную защиту, для информационного обеспечения разработки четких программ и политики. </w:t>
      </w:r>
    </w:p>
    <w:p w:rsidR="00E257AD" w:rsidRPr="000922AA" w:rsidRDefault="00E257AD" w:rsidP="00E257AD">
      <w:pPr>
        <w:pStyle w:val="SingleTxtG"/>
      </w:pPr>
      <w:r>
        <w:t>31.</w:t>
      </w:r>
      <w:r>
        <w:tab/>
        <w:t>Просьба также представить информацию об использовании краткого вопросника Вашингтонской группы по инвалидности при проведении следующей переписи населения.</w:t>
      </w:r>
    </w:p>
    <w:p w:rsidR="00E257AD" w:rsidRPr="000922AA" w:rsidRDefault="00E257AD" w:rsidP="00E257AD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  <w:r>
        <w:t xml:space="preserve"> </w:t>
      </w:r>
    </w:p>
    <w:p w:rsidR="00E257AD" w:rsidRPr="000922AA" w:rsidRDefault="00E257AD" w:rsidP="00E257AD">
      <w:pPr>
        <w:pStyle w:val="SingleTxtG"/>
      </w:pPr>
      <w:r>
        <w:t>32.</w:t>
      </w:r>
      <w:r>
        <w:tab/>
        <w:t>Просьба представить информацию о:</w:t>
      </w:r>
    </w:p>
    <w:p w:rsidR="00E257AD" w:rsidRPr="004A2EEA" w:rsidRDefault="00E257AD" w:rsidP="00E257AD">
      <w:pPr>
        <w:pStyle w:val="SingleTxtG"/>
      </w:pPr>
      <w:r>
        <w:tab/>
      </w:r>
      <w:r>
        <w:tab/>
        <w:t>a)</w:t>
      </w:r>
      <w:r>
        <w:tab/>
        <w:t>мерах и установленных сроках для осуществления положений Европейского консенсуса по развитию и дальнейшего укрепления прав инвалидов в рамках международного сотрудничества;</w:t>
      </w:r>
    </w:p>
    <w:p w:rsidR="00E257AD" w:rsidRPr="000922AA" w:rsidRDefault="00E257AD" w:rsidP="00E257AD">
      <w:pPr>
        <w:pStyle w:val="SingleTxtG"/>
      </w:pPr>
      <w:r>
        <w:tab/>
      </w:r>
      <w:r>
        <w:tab/>
        <w:t>b)</w:t>
      </w:r>
      <w:r>
        <w:tab/>
        <w:t>участии инвалидов через представляющие их организации в работе Совета правительства по Повестке дня в области устойчивого развития на период до 2030 года и процедурах принятия решений, связанных с национальной стратегией развития до 2030 года.</w:t>
      </w:r>
    </w:p>
    <w:p w:rsidR="00E257AD" w:rsidRPr="000922AA" w:rsidRDefault="00E257AD" w:rsidP="00E257AD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:rsidR="00E257AD" w:rsidRPr="000922AA" w:rsidRDefault="00E257AD" w:rsidP="00E257AD">
      <w:pPr>
        <w:pStyle w:val="SingleTxtG"/>
      </w:pPr>
      <w:r>
        <w:t>33.</w:t>
      </w:r>
      <w:r>
        <w:tab/>
        <w:t>Просьба представить информацию о мерах, принятых с целью:</w:t>
      </w:r>
    </w:p>
    <w:p w:rsidR="00E257AD" w:rsidRPr="000922AA" w:rsidRDefault="00E257AD" w:rsidP="00E257AD">
      <w:pPr>
        <w:pStyle w:val="SingleTxtG"/>
      </w:pPr>
      <w:r>
        <w:tab/>
      </w:r>
      <w:r>
        <w:tab/>
        <w:t>a)</w:t>
      </w:r>
      <w:r>
        <w:tab/>
        <w:t xml:space="preserve">выделения технических ресурсов и бюджетных средств и согласования деятельности координационных центров в целях осуществления Конвенции на национальном, региональном и муниципальном уровнях; </w:t>
      </w:r>
    </w:p>
    <w:p w:rsidR="00E257AD" w:rsidRPr="000922AA" w:rsidRDefault="00E257AD" w:rsidP="00E257AD">
      <w:pPr>
        <w:pStyle w:val="SingleTxtG"/>
      </w:pPr>
      <w:r>
        <w:lastRenderedPageBreak/>
        <w:tab/>
      </w:r>
      <w:r>
        <w:tab/>
        <w:t>b)</w:t>
      </w:r>
      <w:r>
        <w:tab/>
        <w:t>обеспечения финансирования оперативной деятельности, гарантирования независимости и получения статуса А Словацким национальным центром по правам человека в соответствии с принципами, касающимися статуса национальных учреждений, занимающихся поощрением и защитой прав человека;</w:t>
      </w:r>
    </w:p>
    <w:p w:rsidR="00381C24" w:rsidRPr="00E257AD" w:rsidRDefault="00E257AD" w:rsidP="00E257AD">
      <w:pPr>
        <w:pStyle w:val="SingleTxtG"/>
      </w:pPr>
      <w:r>
        <w:tab/>
      </w:r>
      <w:r>
        <w:tab/>
        <w:t>с)</w:t>
      </w:r>
      <w:r>
        <w:tab/>
        <w:t>обеспечения участия инвалидов, включая детей и женщин, и представляющих их организаций в работе независимого координационного механизма по осуществлению Конвенции и укрепления их потенциала для эффективного участия в процессе мониторинга.</w:t>
      </w:r>
    </w:p>
    <w:p w:rsidR="00E257AD" w:rsidRPr="00E257AD" w:rsidRDefault="00E257AD" w:rsidP="00E257A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257AD" w:rsidRPr="00E257AD" w:rsidSect="00E257A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0C27" w:rsidRPr="00A312BC" w:rsidRDefault="00660C27" w:rsidP="00A312BC"/>
  </w:endnote>
  <w:endnote w:type="continuationSeparator" w:id="0">
    <w:p w:rsidR="00660C27" w:rsidRPr="00A312BC" w:rsidRDefault="00660C2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7AD" w:rsidRPr="00E257AD" w:rsidRDefault="00E257AD">
    <w:pPr>
      <w:pStyle w:val="a8"/>
    </w:pPr>
    <w:r w:rsidRPr="00E257AD">
      <w:rPr>
        <w:b/>
        <w:sz w:val="18"/>
      </w:rPr>
      <w:fldChar w:fldCharType="begin"/>
    </w:r>
    <w:r w:rsidRPr="00E257AD">
      <w:rPr>
        <w:b/>
        <w:sz w:val="18"/>
      </w:rPr>
      <w:instrText xml:space="preserve"> PAGE  \* MERGEFORMAT </w:instrText>
    </w:r>
    <w:r w:rsidRPr="00E257AD">
      <w:rPr>
        <w:b/>
        <w:sz w:val="18"/>
      </w:rPr>
      <w:fldChar w:fldCharType="separate"/>
    </w:r>
    <w:r w:rsidR="00FF70FD">
      <w:rPr>
        <w:b/>
        <w:noProof/>
        <w:sz w:val="18"/>
      </w:rPr>
      <w:t>8</w:t>
    </w:r>
    <w:r w:rsidRPr="00E257AD">
      <w:rPr>
        <w:b/>
        <w:sz w:val="18"/>
      </w:rPr>
      <w:fldChar w:fldCharType="end"/>
    </w:r>
    <w:r>
      <w:rPr>
        <w:b/>
        <w:sz w:val="18"/>
      </w:rPr>
      <w:tab/>
    </w:r>
    <w:r>
      <w:t>GE.19-18314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7AD" w:rsidRPr="00E257AD" w:rsidRDefault="00E257AD" w:rsidP="00E257AD">
    <w:pPr>
      <w:pStyle w:val="a8"/>
      <w:tabs>
        <w:tab w:val="clear" w:pos="9639"/>
        <w:tab w:val="right" w:pos="9638"/>
      </w:tabs>
      <w:rPr>
        <w:b/>
        <w:sz w:val="18"/>
      </w:rPr>
    </w:pPr>
    <w:r>
      <w:t>GE.19-18314</w:t>
    </w:r>
    <w:r>
      <w:tab/>
    </w:r>
    <w:r w:rsidRPr="00E257AD">
      <w:rPr>
        <w:b/>
        <w:sz w:val="18"/>
      </w:rPr>
      <w:fldChar w:fldCharType="begin"/>
    </w:r>
    <w:r w:rsidRPr="00E257AD">
      <w:rPr>
        <w:b/>
        <w:sz w:val="18"/>
      </w:rPr>
      <w:instrText xml:space="preserve"> PAGE  \* MERGEFORMAT </w:instrText>
    </w:r>
    <w:r w:rsidRPr="00E257AD">
      <w:rPr>
        <w:b/>
        <w:sz w:val="18"/>
      </w:rPr>
      <w:fldChar w:fldCharType="separate"/>
    </w:r>
    <w:r w:rsidR="00FF70FD">
      <w:rPr>
        <w:b/>
        <w:noProof/>
        <w:sz w:val="18"/>
      </w:rPr>
      <w:t>9</w:t>
    </w:r>
    <w:r w:rsidRPr="00E257A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E257AD" w:rsidRDefault="00E257AD" w:rsidP="00E257AD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18314  (</w:t>
    </w:r>
    <w:proofErr w:type="gramEnd"/>
    <w:r>
      <w:t>R)</w:t>
    </w:r>
    <w:r>
      <w:rPr>
        <w:lang w:val="en-US"/>
      </w:rPr>
      <w:t xml:space="preserve">  251119  251119</w:t>
    </w:r>
    <w:r>
      <w:br/>
    </w:r>
    <w:r w:rsidRPr="00E257AD">
      <w:rPr>
        <w:rFonts w:ascii="C39T30Lfz" w:hAnsi="C39T30Lfz"/>
        <w:kern w:val="14"/>
        <w:sz w:val="56"/>
      </w:rPr>
      <w:t></w:t>
    </w:r>
    <w:r w:rsidRPr="00E257AD">
      <w:rPr>
        <w:rFonts w:ascii="C39T30Lfz" w:hAnsi="C39T30Lfz"/>
        <w:kern w:val="14"/>
        <w:sz w:val="56"/>
      </w:rPr>
      <w:t></w:t>
    </w:r>
    <w:r w:rsidRPr="00E257AD">
      <w:rPr>
        <w:rFonts w:ascii="C39T30Lfz" w:hAnsi="C39T30Lfz"/>
        <w:kern w:val="14"/>
        <w:sz w:val="56"/>
      </w:rPr>
      <w:t></w:t>
    </w:r>
    <w:r w:rsidRPr="00E257AD">
      <w:rPr>
        <w:rFonts w:ascii="C39T30Lfz" w:hAnsi="C39T30Lfz"/>
        <w:kern w:val="14"/>
        <w:sz w:val="56"/>
      </w:rPr>
      <w:t></w:t>
    </w:r>
    <w:r w:rsidRPr="00E257AD">
      <w:rPr>
        <w:rFonts w:ascii="C39T30Lfz" w:hAnsi="C39T30Lfz"/>
        <w:kern w:val="14"/>
        <w:sz w:val="56"/>
      </w:rPr>
      <w:t></w:t>
    </w:r>
    <w:r w:rsidRPr="00E257AD">
      <w:rPr>
        <w:rFonts w:ascii="C39T30Lfz" w:hAnsi="C39T30Lfz"/>
        <w:kern w:val="14"/>
        <w:sz w:val="56"/>
      </w:rPr>
      <w:t></w:t>
    </w:r>
    <w:r w:rsidRPr="00E257AD">
      <w:rPr>
        <w:rFonts w:ascii="C39T30Lfz" w:hAnsi="C39T30Lfz"/>
        <w:kern w:val="14"/>
        <w:sz w:val="56"/>
      </w:rPr>
      <w:t></w:t>
    </w:r>
    <w:r w:rsidRPr="00E257AD">
      <w:rPr>
        <w:rFonts w:ascii="C39T30Lfz" w:hAnsi="C39T30Lfz"/>
        <w:kern w:val="14"/>
        <w:sz w:val="56"/>
      </w:rPr>
      <w:t></w:t>
    </w:r>
    <w:r w:rsidRPr="00E257AD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SVK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SVK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0C27" w:rsidRPr="001075E9" w:rsidRDefault="00660C2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60C27" w:rsidRDefault="00660C2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E257AD" w:rsidRPr="004A2EEA" w:rsidRDefault="00E257AD" w:rsidP="00E257AD">
      <w:pPr>
        <w:pStyle w:val="ad"/>
      </w:pPr>
      <w:r>
        <w:tab/>
      </w:r>
      <w:r w:rsidRPr="00E257AD">
        <w:rPr>
          <w:sz w:val="20"/>
        </w:rPr>
        <w:t>*</w:t>
      </w:r>
      <w:r>
        <w:tab/>
        <w:t xml:space="preserve">Принят </w:t>
      </w:r>
      <w:proofErr w:type="spellStart"/>
      <w:r>
        <w:t>предсессионной</w:t>
      </w:r>
      <w:proofErr w:type="spellEnd"/>
      <w:r>
        <w:t xml:space="preserve"> рабочей группой на ее двенадцатой сессии (23–27 сентября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7AD" w:rsidRPr="00E257AD" w:rsidRDefault="00E257AD">
    <w:pPr>
      <w:pStyle w:val="a5"/>
    </w:pPr>
    <w:fldSimple w:instr=" TITLE  \* MERGEFORMAT ">
      <w:r w:rsidR="00FF70FD">
        <w:t>CRPD/C/SVK/QPR/2-3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7AD" w:rsidRPr="00E257AD" w:rsidRDefault="00E257AD" w:rsidP="00E257AD">
    <w:pPr>
      <w:pStyle w:val="a5"/>
      <w:jc w:val="right"/>
    </w:pPr>
    <w:fldSimple w:instr=" TITLE  \* MERGEFORMAT ">
      <w:r w:rsidR="00FF70FD">
        <w:t>CRPD/C/SVK/QPR/2-3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C27"/>
    <w:rsid w:val="00011089"/>
    <w:rsid w:val="00026643"/>
    <w:rsid w:val="00033EE1"/>
    <w:rsid w:val="00042B72"/>
    <w:rsid w:val="000558BD"/>
    <w:rsid w:val="00095BDB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1F7170"/>
    <w:rsid w:val="00203B82"/>
    <w:rsid w:val="00215062"/>
    <w:rsid w:val="0027441B"/>
    <w:rsid w:val="0028074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3170A"/>
    <w:rsid w:val="00634C53"/>
    <w:rsid w:val="00660C27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550BF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6721E"/>
    <w:rsid w:val="00D90028"/>
    <w:rsid w:val="00D90138"/>
    <w:rsid w:val="00DD78D1"/>
    <w:rsid w:val="00DE32CD"/>
    <w:rsid w:val="00DF71B9"/>
    <w:rsid w:val="00E257AD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2067"/>
    <w:rsid w:val="00FE447E"/>
    <w:rsid w:val="00FF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CE699E2"/>
  <w15:docId w15:val="{964D6787-9EEA-4D90-A697-F04D9B1DB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E257AD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DD21B-63DD-4176-B5F8-0EAE69B6C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8</TotalTime>
  <Pages>9</Pages>
  <Words>3088</Words>
  <Characters>21308</Characters>
  <Application>Microsoft Office Word</Application>
  <DocSecurity>0</DocSecurity>
  <Lines>391</Lines>
  <Paragraphs>128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CRPD/C/SVK/QPR/2-3</vt:lpstr>
      <vt:lpstr>A/</vt:lpstr>
      <vt:lpstr>A/</vt:lpstr>
    </vt:vector>
  </TitlesOfParts>
  <Company>DCM</Company>
  <LinksUpToDate>false</LinksUpToDate>
  <CharactersWithSpaces>24478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CRPD/C/SVK/QPR/2-3</dc:title>
  <dc:subject/>
  <dc:creator>Marina KOROTKOVA</dc:creator>
  <cp:keywords/>
  <cp:lastModifiedBy>Marina Korotkova</cp:lastModifiedBy>
  <cp:revision>3</cp:revision>
  <cp:lastPrinted>2019-11-25T12:00:00Z</cp:lastPrinted>
  <dcterms:created xsi:type="dcterms:W3CDTF">2019-11-25T12:00:00Z</dcterms:created>
  <dcterms:modified xsi:type="dcterms:W3CDTF">2019-11-25T12:08:00Z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