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BA08B0" w14:textId="77777777" w:rsidR="00483E94" w:rsidRPr="00891B47" w:rsidRDefault="00053667" w:rsidP="00483E94">
      <w:pPr>
        <w:spacing w:after="360"/>
        <w:jc w:val="right"/>
        <w:outlineLvl w:val="0"/>
        <w:rPr>
          <w:bCs/>
        </w:rPr>
      </w:pPr>
      <w:bookmarkStart w:id="0" w:name="_Hlk145940881"/>
      <w:r w:rsidRPr="00891B47">
        <w:rPr>
          <w:bCs/>
        </w:rPr>
        <w:t>A/78/40</w:t>
      </w:r>
    </w:p>
    <w:p w14:paraId="1FEC4273" w14:textId="77777777" w:rsidR="00483E94" w:rsidRPr="00891B47" w:rsidRDefault="001D12EC" w:rsidP="00483E94">
      <w:pPr>
        <w:ind w:left="1134"/>
      </w:pPr>
      <w:r w:rsidRPr="00891B47">
        <w:rPr>
          <w:noProof/>
          <w:lang w:eastAsia="fr-CH"/>
        </w:rPr>
        <w:drawing>
          <wp:inline distT="0" distB="0" distL="0" distR="0" wp14:anchorId="3F278D29" wp14:editId="6B5F30EA">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45BDE8A7" w14:textId="77777777" w:rsidR="00483E94" w:rsidRPr="00891B47" w:rsidRDefault="00C81366" w:rsidP="00C2512C">
      <w:pPr>
        <w:pStyle w:val="XLargeG"/>
        <w:spacing w:after="800"/>
      </w:pPr>
      <w:r w:rsidRPr="00891B47">
        <w:t>Naciones Unidas</w:t>
      </w:r>
    </w:p>
    <w:p w14:paraId="21933552" w14:textId="6FD77C2E" w:rsidR="00483E94" w:rsidRPr="00891B47" w:rsidRDefault="00053667" w:rsidP="00D944F3">
      <w:pPr>
        <w:pStyle w:val="STitleLG"/>
      </w:pPr>
      <w:r w:rsidRPr="00891B47">
        <w:t xml:space="preserve">Informe del Comité de </w:t>
      </w:r>
      <w:proofErr w:type="spellStart"/>
      <w:r w:rsidRPr="00C5271F">
        <w:rPr>
          <w:lang w:val="en-GB"/>
        </w:rPr>
        <w:t>Derechos</w:t>
      </w:r>
      <w:proofErr w:type="spellEnd"/>
      <w:r w:rsidRPr="00891B47">
        <w:t xml:space="preserve"> Humanos</w:t>
      </w:r>
    </w:p>
    <w:p w14:paraId="5ADEECAE" w14:textId="02D79D03" w:rsidR="00053667" w:rsidRPr="00891B47" w:rsidRDefault="00053667" w:rsidP="00C5271F">
      <w:pPr>
        <w:pStyle w:val="STitleMG"/>
        <w:spacing w:after="120"/>
        <w:rPr>
          <w:lang w:val="es-ES"/>
        </w:rPr>
      </w:pPr>
      <w:r w:rsidRPr="00891B47">
        <w:rPr>
          <w:lang w:val="es-ES"/>
        </w:rPr>
        <w:t>135º período de sesiones</w:t>
      </w:r>
      <w:r w:rsidRPr="00891B47">
        <w:rPr>
          <w:lang w:val="es-ES"/>
        </w:rPr>
        <w:br/>
        <w:t xml:space="preserve">(27 de junio a 27 de julio de </w:t>
      </w:r>
      <w:r w:rsidRPr="00C5271F">
        <w:rPr>
          <w:lang w:val="en-GB"/>
        </w:rPr>
        <w:t>2022</w:t>
      </w:r>
      <w:r w:rsidRPr="00891B47">
        <w:rPr>
          <w:lang w:val="es-ES"/>
        </w:rPr>
        <w:t>)</w:t>
      </w:r>
    </w:p>
    <w:p w14:paraId="43BD85B3" w14:textId="6F33C5AF" w:rsidR="00053667" w:rsidRPr="00891B47" w:rsidRDefault="00053667" w:rsidP="00C5271F">
      <w:pPr>
        <w:pStyle w:val="STitleMG"/>
        <w:spacing w:after="120"/>
        <w:rPr>
          <w:lang w:val="es-ES"/>
        </w:rPr>
      </w:pPr>
      <w:r w:rsidRPr="00891B47">
        <w:rPr>
          <w:lang w:val="es-ES"/>
        </w:rPr>
        <w:t>136º período de sesiones</w:t>
      </w:r>
      <w:r w:rsidRPr="00891B47">
        <w:rPr>
          <w:lang w:val="es-ES"/>
        </w:rPr>
        <w:br/>
        <w:t>(10 de octubre a 4 de noviembre de 2022)</w:t>
      </w:r>
    </w:p>
    <w:p w14:paraId="434E103F" w14:textId="5BC81E4C" w:rsidR="00D944F3" w:rsidRPr="00891B47" w:rsidRDefault="00053667" w:rsidP="00C5271F">
      <w:pPr>
        <w:pStyle w:val="STitleMG"/>
        <w:spacing w:after="120"/>
        <w:rPr>
          <w:lang w:val="es-ES"/>
        </w:rPr>
      </w:pPr>
      <w:r w:rsidRPr="00891B47">
        <w:rPr>
          <w:lang w:val="es-ES"/>
        </w:rPr>
        <w:t>137º período de sesiones</w:t>
      </w:r>
      <w:r w:rsidRPr="00891B47">
        <w:rPr>
          <w:lang w:val="es-ES"/>
        </w:rPr>
        <w:br/>
        <w:t xml:space="preserve">(27 de febrero a 24 de marzo de </w:t>
      </w:r>
      <w:r w:rsidRPr="00C5271F">
        <w:rPr>
          <w:lang w:val="en-GB"/>
        </w:rPr>
        <w:t>2023</w:t>
      </w:r>
      <w:r w:rsidRPr="00891B47">
        <w:rPr>
          <w:lang w:val="es-ES"/>
        </w:rPr>
        <w:t>)</w:t>
      </w:r>
    </w:p>
    <w:p w14:paraId="24D228D0" w14:textId="77777777" w:rsidR="00483E94" w:rsidRPr="00891B47" w:rsidRDefault="00C81366" w:rsidP="00FC4149">
      <w:pPr>
        <w:pStyle w:val="XLargeG"/>
        <w:spacing w:before="4000"/>
      </w:pPr>
      <w:r w:rsidRPr="00891B47">
        <w:t>Asamblea General</w:t>
      </w:r>
    </w:p>
    <w:p w14:paraId="2D748AEE" w14:textId="30C2290A" w:rsidR="003D346F" w:rsidRPr="00891B47" w:rsidRDefault="00C81366" w:rsidP="00FC4149">
      <w:pPr>
        <w:pStyle w:val="HChG"/>
        <w:tabs>
          <w:tab w:val="clear" w:pos="851"/>
        </w:tabs>
        <w:spacing w:before="0" w:after="0"/>
        <w:ind w:firstLine="0"/>
      </w:pPr>
      <w:r w:rsidRPr="00891B47">
        <w:t>Documentos oficiales</w:t>
      </w:r>
      <w:r w:rsidR="00FC4149" w:rsidRPr="00891B47">
        <w:br/>
      </w:r>
      <w:r w:rsidR="00053667" w:rsidRPr="00891B47">
        <w:t>Septuagésimo</w:t>
      </w:r>
      <w:r w:rsidR="00053667" w:rsidRPr="00891B47">
        <w:rPr>
          <w:bCs/>
        </w:rPr>
        <w:t xml:space="preserve"> octavo</w:t>
      </w:r>
      <w:r w:rsidR="00483E94" w:rsidRPr="00891B47">
        <w:t xml:space="preserve"> </w:t>
      </w:r>
      <w:r w:rsidRPr="00891B47">
        <w:t>período de sesiones</w:t>
      </w:r>
      <w:r w:rsidR="00FC4149" w:rsidRPr="00891B47">
        <w:br/>
      </w:r>
      <w:r w:rsidRPr="00891B47">
        <w:t>Suplemento n</w:t>
      </w:r>
      <w:r w:rsidR="009040DE" w:rsidRPr="00891B47">
        <w:t>ú</w:t>
      </w:r>
      <w:r w:rsidRPr="00891B47">
        <w:t>m</w:t>
      </w:r>
      <w:r w:rsidR="009040DE" w:rsidRPr="00891B47">
        <w:t>.</w:t>
      </w:r>
      <w:r w:rsidR="00483E94" w:rsidRPr="00891B47">
        <w:t xml:space="preserve"> </w:t>
      </w:r>
      <w:r w:rsidR="00053667" w:rsidRPr="00891B47">
        <w:t>40</w:t>
      </w:r>
    </w:p>
    <w:p w14:paraId="6B029E5B" w14:textId="77777777" w:rsidR="003D346F" w:rsidRPr="00891B47" w:rsidRDefault="003D346F">
      <w:pPr>
        <w:suppressAutoHyphens w:val="0"/>
        <w:kinsoku/>
        <w:overflowPunct/>
        <w:autoSpaceDE/>
        <w:autoSpaceDN/>
        <w:adjustRightInd/>
        <w:snapToGrid/>
        <w:spacing w:line="240" w:lineRule="auto"/>
        <w:rPr>
          <w:b/>
          <w:sz w:val="28"/>
          <w:szCs w:val="28"/>
        </w:rPr>
      </w:pPr>
      <w:r w:rsidRPr="00891B47">
        <w:rPr>
          <w:b/>
          <w:sz w:val="28"/>
          <w:szCs w:val="28"/>
        </w:rPr>
        <w:br w:type="page"/>
      </w:r>
    </w:p>
    <w:p w14:paraId="5E81F75A" w14:textId="77777777" w:rsidR="00483E94" w:rsidRPr="00891B47" w:rsidRDefault="00483E94" w:rsidP="003D346F"/>
    <w:p w14:paraId="3AFB1FEC" w14:textId="77777777" w:rsidR="00483E94" w:rsidRPr="00891B47" w:rsidRDefault="00483E94" w:rsidP="00C451B9">
      <w:pPr>
        <w:sectPr w:rsidR="00483E94" w:rsidRPr="00891B47" w:rsidSect="00053667">
          <w:headerReference w:type="even" r:id="rId9"/>
          <w:footerReference w:type="first" r:id="rId10"/>
          <w:endnotePr>
            <w:numFmt w:val="decimal"/>
          </w:endnotePr>
          <w:type w:val="oddPage"/>
          <w:pgSz w:w="11907" w:h="16840" w:code="9"/>
          <w:pgMar w:top="1417" w:right="1134" w:bottom="1134" w:left="1134" w:header="850" w:footer="567" w:gutter="0"/>
          <w:cols w:space="720"/>
          <w:titlePg/>
          <w:docGrid w:linePitch="272"/>
        </w:sect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D944F3" w:rsidRPr="00891B47" w14:paraId="04570C28" w14:textId="77777777" w:rsidTr="00D944F3">
        <w:tc>
          <w:tcPr>
            <w:tcW w:w="4814" w:type="dxa"/>
          </w:tcPr>
          <w:p w14:paraId="4F046D9C" w14:textId="77777777" w:rsidR="00C81366" w:rsidRPr="00891B47" w:rsidRDefault="00C81366" w:rsidP="00C81366">
            <w:pPr>
              <w:rPr>
                <w:b/>
                <w:sz w:val="24"/>
                <w:szCs w:val="24"/>
              </w:rPr>
            </w:pPr>
            <w:r w:rsidRPr="00891B47">
              <w:rPr>
                <w:b/>
                <w:sz w:val="24"/>
                <w:szCs w:val="24"/>
              </w:rPr>
              <w:lastRenderedPageBreak/>
              <w:t>Asamblea general</w:t>
            </w:r>
          </w:p>
          <w:p w14:paraId="77EDE172" w14:textId="77777777" w:rsidR="00C81366" w:rsidRPr="00891B47" w:rsidRDefault="00C81366" w:rsidP="00C81366">
            <w:pPr>
              <w:rPr>
                <w:sz w:val="24"/>
                <w:szCs w:val="24"/>
              </w:rPr>
            </w:pPr>
            <w:r w:rsidRPr="00891B47">
              <w:rPr>
                <w:sz w:val="24"/>
                <w:szCs w:val="24"/>
              </w:rPr>
              <w:t>Documentos Oficiales</w:t>
            </w:r>
          </w:p>
          <w:p w14:paraId="7BEEC234" w14:textId="3A6C37FF" w:rsidR="00C81366" w:rsidRPr="00891B47" w:rsidRDefault="00053667" w:rsidP="00C81366">
            <w:pPr>
              <w:rPr>
                <w:sz w:val="24"/>
                <w:szCs w:val="24"/>
              </w:rPr>
            </w:pPr>
            <w:r w:rsidRPr="00891B47">
              <w:rPr>
                <w:sz w:val="24"/>
                <w:szCs w:val="24"/>
              </w:rPr>
              <w:t>Septuagésimo octavo</w:t>
            </w:r>
            <w:r w:rsidR="00C81366" w:rsidRPr="00891B47">
              <w:rPr>
                <w:sz w:val="24"/>
                <w:szCs w:val="24"/>
              </w:rPr>
              <w:t xml:space="preserve"> período de sesiones</w:t>
            </w:r>
          </w:p>
          <w:p w14:paraId="119D4565" w14:textId="7C300C82" w:rsidR="00D944F3" w:rsidRPr="00891B47" w:rsidRDefault="00C81366" w:rsidP="00C81366">
            <w:r w:rsidRPr="00891B47">
              <w:rPr>
                <w:sz w:val="24"/>
                <w:szCs w:val="24"/>
              </w:rPr>
              <w:t xml:space="preserve">Suplemento núm. </w:t>
            </w:r>
            <w:r w:rsidR="00053667" w:rsidRPr="00891B47">
              <w:rPr>
                <w:sz w:val="24"/>
                <w:szCs w:val="24"/>
              </w:rPr>
              <w:t>40</w:t>
            </w:r>
          </w:p>
        </w:tc>
        <w:tc>
          <w:tcPr>
            <w:tcW w:w="4815" w:type="dxa"/>
          </w:tcPr>
          <w:p w14:paraId="597BFAF2" w14:textId="77777777" w:rsidR="00D944F3" w:rsidRPr="00891B47" w:rsidRDefault="00053667" w:rsidP="00D944F3">
            <w:pPr>
              <w:jc w:val="right"/>
            </w:pPr>
            <w:r w:rsidRPr="00891B47">
              <w:rPr>
                <w:bCs/>
              </w:rPr>
              <w:t>A/78/40</w:t>
            </w:r>
          </w:p>
        </w:tc>
      </w:tr>
    </w:tbl>
    <w:p w14:paraId="1A79FFC6" w14:textId="0511D75B" w:rsidR="00541BE4" w:rsidRPr="00891B47" w:rsidRDefault="00053667" w:rsidP="00D944F3">
      <w:pPr>
        <w:pStyle w:val="SMG"/>
        <w:spacing w:before="1134" w:after="480"/>
        <w:rPr>
          <w:szCs w:val="40"/>
        </w:rPr>
      </w:pPr>
      <w:r w:rsidRPr="00891B47">
        <w:t>Informe del Comité de Derechos Humanos</w:t>
      </w:r>
    </w:p>
    <w:p w14:paraId="1874620A" w14:textId="41CF07B4" w:rsidR="00053667" w:rsidRPr="00891B47" w:rsidRDefault="00053667" w:rsidP="00C5271F">
      <w:pPr>
        <w:pStyle w:val="SSG"/>
        <w:kinsoku/>
        <w:overflowPunct/>
        <w:autoSpaceDE/>
        <w:autoSpaceDN/>
        <w:adjustRightInd/>
        <w:snapToGrid/>
        <w:spacing w:after="120"/>
        <w:outlineLvl w:val="9"/>
      </w:pPr>
      <w:r w:rsidRPr="00891B47">
        <w:t>135º período de sesiones</w:t>
      </w:r>
      <w:r w:rsidR="00C5271F">
        <w:br/>
      </w:r>
      <w:r w:rsidRPr="00891B47">
        <w:tab/>
        <w:t>(27 de junio a 27 de julio de 2022)</w:t>
      </w:r>
    </w:p>
    <w:p w14:paraId="4B499D07" w14:textId="1F548692" w:rsidR="00053667" w:rsidRPr="00891B47" w:rsidRDefault="00053667" w:rsidP="00C5271F">
      <w:pPr>
        <w:pStyle w:val="SSG"/>
        <w:kinsoku/>
        <w:overflowPunct/>
        <w:autoSpaceDE/>
        <w:autoSpaceDN/>
        <w:adjustRightInd/>
        <w:snapToGrid/>
        <w:spacing w:after="120"/>
        <w:outlineLvl w:val="9"/>
      </w:pPr>
      <w:r w:rsidRPr="00891B47">
        <w:t>136º período de sesiones</w:t>
      </w:r>
      <w:r w:rsidR="00C5271F">
        <w:br/>
      </w:r>
      <w:r w:rsidRPr="00891B47">
        <w:tab/>
        <w:t>(10 de octubre a 4 de noviembre de 2022)</w:t>
      </w:r>
    </w:p>
    <w:p w14:paraId="613C6F37" w14:textId="181DD823" w:rsidR="00541BE4" w:rsidRPr="00891B47" w:rsidRDefault="00053667" w:rsidP="00C5271F">
      <w:pPr>
        <w:pStyle w:val="SSG"/>
      </w:pPr>
      <w:r w:rsidRPr="00891B47">
        <w:tab/>
        <w:t>137º período de sesiones</w:t>
      </w:r>
      <w:r w:rsidR="00C5271F">
        <w:br/>
      </w:r>
      <w:r w:rsidRPr="00891B47">
        <w:tab/>
        <w:t>(27 de febrero a 24 de marzo de 2023)</w:t>
      </w:r>
    </w:p>
    <w:p w14:paraId="66838B1D" w14:textId="77777777" w:rsidR="00DF4D0D" w:rsidRPr="00891B47" w:rsidRDefault="001D12EC" w:rsidP="00BF2362">
      <w:pPr>
        <w:spacing w:before="6400"/>
        <w:ind w:left="1134"/>
        <w:outlineLvl w:val="0"/>
      </w:pPr>
      <w:r w:rsidRPr="00891B47">
        <w:rPr>
          <w:noProof/>
          <w:lang w:eastAsia="fr-CH"/>
        </w:rPr>
        <w:drawing>
          <wp:inline distT="0" distB="0" distL="0" distR="0" wp14:anchorId="2BCBCC10" wp14:editId="44605848">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r w:rsidR="00DF4D0D" w:rsidRPr="00891B47">
        <w:t xml:space="preserve"> </w:t>
      </w:r>
    </w:p>
    <w:p w14:paraId="5F7CB438" w14:textId="482A992F" w:rsidR="00541BE4" w:rsidRPr="00891B47" w:rsidRDefault="00C81366" w:rsidP="00541BE4">
      <w:pPr>
        <w:ind w:left="1134"/>
        <w:outlineLvl w:val="0"/>
        <w:rPr>
          <w:bCs/>
          <w:sz w:val="24"/>
          <w:szCs w:val="24"/>
        </w:rPr>
      </w:pPr>
      <w:r w:rsidRPr="00891B47">
        <w:rPr>
          <w:bCs/>
          <w:noProof/>
          <w:sz w:val="28"/>
        </w:rPr>
        <w:t>Naciones Unidas</w:t>
      </w:r>
      <w:r w:rsidR="00541BE4" w:rsidRPr="00891B47">
        <w:rPr>
          <w:bCs/>
          <w:sz w:val="28"/>
        </w:rPr>
        <w:t xml:space="preserve"> • </w:t>
      </w:r>
      <w:r w:rsidRPr="00891B47">
        <w:rPr>
          <w:bCs/>
          <w:sz w:val="28"/>
        </w:rPr>
        <w:t>Nueva York</w:t>
      </w:r>
      <w:r w:rsidR="00541BE4" w:rsidRPr="00891B47">
        <w:rPr>
          <w:bCs/>
          <w:sz w:val="28"/>
        </w:rPr>
        <w:t xml:space="preserve">, </w:t>
      </w:r>
      <w:r w:rsidR="00053667" w:rsidRPr="00891B47">
        <w:rPr>
          <w:bCs/>
          <w:sz w:val="28"/>
        </w:rPr>
        <w:t>2023</w:t>
      </w:r>
    </w:p>
    <w:p w14:paraId="4E1ABCA2" w14:textId="77777777" w:rsidR="007B0ECA" w:rsidRPr="00891B47" w:rsidRDefault="00541BE4" w:rsidP="00541BE4">
      <w:pPr>
        <w:spacing w:before="4800" w:after="120"/>
        <w:ind w:left="1134"/>
      </w:pPr>
      <w:r w:rsidRPr="00891B47">
        <w:br w:type="page"/>
      </w:r>
    </w:p>
    <w:p w14:paraId="72C36917" w14:textId="77777777" w:rsidR="007B0ECA" w:rsidRPr="00891B47" w:rsidRDefault="007B0ECA" w:rsidP="005813E3">
      <w:pPr>
        <w:tabs>
          <w:tab w:val="left" w:pos="2035"/>
        </w:tabs>
        <w:spacing w:before="4800" w:after="120"/>
        <w:ind w:left="1134" w:firstLine="567"/>
      </w:pPr>
    </w:p>
    <w:p w14:paraId="4DA39A2E" w14:textId="77777777" w:rsidR="00541BE4" w:rsidRPr="00891B47" w:rsidRDefault="00541BE4" w:rsidP="007B0ECA">
      <w:pPr>
        <w:spacing w:before="1400" w:after="120"/>
        <w:ind w:left="1134"/>
        <w:rPr>
          <w:i/>
        </w:rPr>
      </w:pPr>
      <w:r w:rsidRPr="00891B47">
        <w:rPr>
          <w:i/>
        </w:rPr>
        <w:t>Not</w:t>
      </w:r>
      <w:r w:rsidR="00C81366" w:rsidRPr="00891B47">
        <w:rPr>
          <w:i/>
        </w:rPr>
        <w:t>a</w:t>
      </w:r>
    </w:p>
    <w:p w14:paraId="185EB63F" w14:textId="6239E14B" w:rsidR="00541BE4" w:rsidRPr="00891B47" w:rsidRDefault="00053667" w:rsidP="00C5271F">
      <w:pPr>
        <w:pStyle w:val="SingleTxtG"/>
        <w:tabs>
          <w:tab w:val="clear" w:pos="2835"/>
        </w:tabs>
        <w:kinsoku/>
        <w:overflowPunct/>
        <w:autoSpaceDE/>
        <w:autoSpaceDN/>
        <w:adjustRightInd/>
        <w:snapToGrid/>
        <w:spacing w:after="10920"/>
        <w:ind w:firstLine="567"/>
        <w:rPr>
          <w:bCs/>
        </w:rPr>
      </w:pPr>
      <w:r w:rsidRPr="00891B47">
        <w:t xml:space="preserve">La signatura de los documentos de las Naciones Unidas se compone de letras y cifras. La mención de una signatura significa que se hace referencia a un documento de las Naciones </w:t>
      </w:r>
      <w:proofErr w:type="spellStart"/>
      <w:r w:rsidRPr="00C5271F">
        <w:rPr>
          <w:rFonts w:eastAsia="SimSun"/>
          <w:lang w:val="en-GB" w:eastAsia="zh-CN"/>
        </w:rPr>
        <w:t>Unidas</w:t>
      </w:r>
      <w:proofErr w:type="spellEnd"/>
      <w:r w:rsidR="00C81366" w:rsidRPr="00891B47">
        <w:rPr>
          <w:bCs/>
        </w:rPr>
        <w:t>.</w:t>
      </w:r>
    </w:p>
    <w:p w14:paraId="6184F354" w14:textId="04805B90" w:rsidR="00053667" w:rsidRPr="00891B47" w:rsidRDefault="00053667" w:rsidP="00C5271F">
      <w:pPr>
        <w:pStyle w:val="SingleTxtG"/>
        <w:rPr>
          <w:bCs/>
        </w:rPr>
      </w:pPr>
    </w:p>
    <w:p w14:paraId="42CFCC8E" w14:textId="77777777" w:rsidR="00053667" w:rsidRPr="00891B47" w:rsidRDefault="00053667" w:rsidP="00270821">
      <w:pPr>
        <w:pStyle w:val="SingleTxtG"/>
        <w:ind w:firstLine="567"/>
      </w:pPr>
    </w:p>
    <w:p w14:paraId="04825912" w14:textId="77777777" w:rsidR="00541BE4" w:rsidRPr="00891B47" w:rsidRDefault="00541BE4" w:rsidP="00C451B9">
      <w:pPr>
        <w:sectPr w:rsidR="00541BE4" w:rsidRPr="00891B47" w:rsidSect="00053667">
          <w:headerReference w:type="even" r:id="rId12"/>
          <w:headerReference w:type="default" r:id="rId13"/>
          <w:footerReference w:type="even" r:id="rId14"/>
          <w:footerReference w:type="default" r:id="rId15"/>
          <w:headerReference w:type="first" r:id="rId16"/>
          <w:footerReference w:type="first" r:id="rId17"/>
          <w:endnotePr>
            <w:numFmt w:val="decimal"/>
          </w:endnotePr>
          <w:type w:val="oddPage"/>
          <w:pgSz w:w="11907" w:h="16840" w:code="9"/>
          <w:pgMar w:top="1417" w:right="1134" w:bottom="1134" w:left="1134" w:header="850" w:footer="567" w:gutter="0"/>
          <w:cols w:space="720"/>
          <w:titlePg/>
          <w:docGrid w:linePitch="272"/>
        </w:sectPr>
      </w:pPr>
    </w:p>
    <w:p w14:paraId="179FB446" w14:textId="21E86CE3" w:rsidR="00EF7D1D" w:rsidRPr="00891B47" w:rsidRDefault="00A669DA" w:rsidP="00A669DA">
      <w:pPr>
        <w:spacing w:after="480"/>
        <w:jc w:val="right"/>
      </w:pPr>
      <w:r w:rsidRPr="00891B47">
        <w:lastRenderedPageBreak/>
        <w:t>[</w:t>
      </w:r>
      <w:r w:rsidR="00053667" w:rsidRPr="00891B47">
        <w:t>28 de julio de 2023</w:t>
      </w:r>
      <w:r w:rsidRPr="00891B47">
        <w:t>]</w:t>
      </w:r>
    </w:p>
    <w:p w14:paraId="64D3A5C3" w14:textId="77777777" w:rsidR="00A669DA" w:rsidRPr="00891B47" w:rsidRDefault="00C81366" w:rsidP="0060322E">
      <w:pPr>
        <w:spacing w:after="120"/>
        <w:rPr>
          <w:sz w:val="28"/>
        </w:rPr>
      </w:pPr>
      <w:r w:rsidRPr="00891B47">
        <w:rPr>
          <w:sz w:val="28"/>
        </w:rPr>
        <w:t>Índice</w:t>
      </w:r>
    </w:p>
    <w:p w14:paraId="268B1CDB" w14:textId="77777777" w:rsidR="00A669DA" w:rsidRPr="00891B47" w:rsidRDefault="00A669DA" w:rsidP="0060322E">
      <w:pPr>
        <w:tabs>
          <w:tab w:val="right" w:pos="9638"/>
        </w:tabs>
        <w:spacing w:after="120"/>
        <w:ind w:left="283"/>
        <w:rPr>
          <w:sz w:val="18"/>
        </w:rPr>
      </w:pPr>
      <w:r w:rsidRPr="00891B47">
        <w:rPr>
          <w:i/>
          <w:sz w:val="18"/>
        </w:rPr>
        <w:tab/>
      </w:r>
      <w:r w:rsidR="00C81366" w:rsidRPr="00891B47">
        <w:rPr>
          <w:i/>
          <w:sz w:val="18"/>
        </w:rPr>
        <w:t>Página</w:t>
      </w:r>
    </w:p>
    <w:p w14:paraId="22010FC7" w14:textId="2B78910A" w:rsidR="00C5271F" w:rsidRPr="00D6495D" w:rsidRDefault="00C5271F" w:rsidP="00C5271F">
      <w:pPr>
        <w:tabs>
          <w:tab w:val="right" w:pos="850"/>
          <w:tab w:val="left" w:pos="1134"/>
          <w:tab w:val="left" w:pos="1559"/>
          <w:tab w:val="left" w:pos="1984"/>
          <w:tab w:val="left" w:leader="dot" w:pos="8929"/>
          <w:tab w:val="right" w:pos="9638"/>
        </w:tabs>
        <w:spacing w:after="120"/>
      </w:pPr>
      <w:r w:rsidRPr="00D6495D">
        <w:tab/>
        <w:t>I.</w:t>
      </w:r>
      <w:r w:rsidRPr="00D6495D">
        <w:tab/>
        <w:t>Jurisdicción y actividades</w:t>
      </w:r>
      <w:r>
        <w:tab/>
      </w:r>
      <w:r>
        <w:tab/>
      </w:r>
      <w:r w:rsidR="00856B3B">
        <w:t>1</w:t>
      </w:r>
    </w:p>
    <w:p w14:paraId="1DC70882" w14:textId="4B60FD71" w:rsidR="00C5271F" w:rsidRPr="00D6495D" w:rsidRDefault="00C5271F" w:rsidP="00C5271F">
      <w:pPr>
        <w:tabs>
          <w:tab w:val="right" w:pos="850"/>
          <w:tab w:val="left" w:pos="1134"/>
          <w:tab w:val="left" w:pos="1559"/>
          <w:tab w:val="left" w:pos="1984"/>
          <w:tab w:val="left" w:leader="dot" w:pos="8929"/>
          <w:tab w:val="right" w:pos="9638"/>
        </w:tabs>
        <w:spacing w:after="120"/>
        <w:ind w:left="1559" w:hanging="1559"/>
      </w:pPr>
      <w:r>
        <w:tab/>
      </w:r>
      <w:r w:rsidRPr="00D6495D">
        <w:tab/>
        <w:t>A.</w:t>
      </w:r>
      <w:r w:rsidRPr="00D6495D">
        <w:tab/>
        <w:t>Estados partes en el Pacto Internacional de Derechos Civiles y</w:t>
      </w:r>
      <w:r>
        <w:t xml:space="preserve"> </w:t>
      </w:r>
      <w:r w:rsidRPr="00D6495D">
        <w:t>Políticos</w:t>
      </w:r>
      <w:r>
        <w:t xml:space="preserve"> </w:t>
      </w:r>
      <w:r w:rsidRPr="00D6495D">
        <w:t xml:space="preserve">y en sus </w:t>
      </w:r>
      <w:r>
        <w:br/>
      </w:r>
      <w:r w:rsidRPr="00D6495D">
        <w:t>Protocolos Facultativos</w:t>
      </w:r>
      <w:r>
        <w:tab/>
      </w:r>
      <w:r>
        <w:tab/>
      </w:r>
      <w:r w:rsidR="00856B3B">
        <w:t>1</w:t>
      </w:r>
    </w:p>
    <w:p w14:paraId="779E1414" w14:textId="62E7C136" w:rsidR="00C5271F" w:rsidRPr="00D6495D" w:rsidRDefault="00C5271F" w:rsidP="00C5271F">
      <w:pPr>
        <w:tabs>
          <w:tab w:val="right" w:pos="850"/>
          <w:tab w:val="left" w:pos="1134"/>
          <w:tab w:val="left" w:pos="1559"/>
          <w:tab w:val="left" w:pos="1984"/>
          <w:tab w:val="left" w:leader="dot" w:pos="8929"/>
          <w:tab w:val="right" w:pos="9638"/>
        </w:tabs>
        <w:spacing w:after="120"/>
      </w:pPr>
      <w:r>
        <w:tab/>
      </w:r>
      <w:r w:rsidRPr="00D6495D">
        <w:tab/>
        <w:t>B.</w:t>
      </w:r>
      <w:r w:rsidRPr="00D6495D">
        <w:tab/>
        <w:t>Períodos de sesiones del Comité</w:t>
      </w:r>
      <w:r>
        <w:tab/>
      </w:r>
      <w:r>
        <w:tab/>
      </w:r>
      <w:r w:rsidR="00856B3B">
        <w:t>1</w:t>
      </w:r>
    </w:p>
    <w:p w14:paraId="06752D98" w14:textId="6FEC1F03" w:rsidR="00C5271F" w:rsidRPr="00D6495D" w:rsidRDefault="00C5271F" w:rsidP="00C5271F">
      <w:pPr>
        <w:tabs>
          <w:tab w:val="right" w:pos="850"/>
          <w:tab w:val="left" w:pos="1134"/>
          <w:tab w:val="left" w:pos="1559"/>
          <w:tab w:val="left" w:pos="1984"/>
          <w:tab w:val="left" w:leader="dot" w:pos="8929"/>
          <w:tab w:val="right" w:pos="9638"/>
        </w:tabs>
        <w:spacing w:after="120"/>
      </w:pPr>
      <w:r>
        <w:tab/>
      </w:r>
      <w:r w:rsidRPr="00D6495D">
        <w:tab/>
        <w:t>C.</w:t>
      </w:r>
      <w:r w:rsidRPr="00D6495D">
        <w:tab/>
        <w:t>Elección de la Mesa</w:t>
      </w:r>
      <w:r>
        <w:tab/>
      </w:r>
      <w:r>
        <w:tab/>
      </w:r>
      <w:r w:rsidR="00856B3B">
        <w:t>1</w:t>
      </w:r>
    </w:p>
    <w:p w14:paraId="5862CA1A" w14:textId="506EB398" w:rsidR="00C5271F" w:rsidRPr="00D6495D" w:rsidRDefault="00C5271F" w:rsidP="00C5271F">
      <w:pPr>
        <w:tabs>
          <w:tab w:val="right" w:pos="850"/>
          <w:tab w:val="left" w:pos="1134"/>
          <w:tab w:val="left" w:pos="1559"/>
          <w:tab w:val="left" w:pos="1984"/>
          <w:tab w:val="left" w:leader="dot" w:pos="8929"/>
          <w:tab w:val="right" w:pos="9638"/>
        </w:tabs>
        <w:spacing w:after="120"/>
      </w:pPr>
      <w:r>
        <w:tab/>
      </w:r>
      <w:r w:rsidRPr="00D6495D">
        <w:tab/>
        <w:t>D.</w:t>
      </w:r>
      <w:r w:rsidRPr="00D6495D">
        <w:tab/>
        <w:t>Relatores especiales</w:t>
      </w:r>
      <w:r>
        <w:tab/>
      </w:r>
      <w:r>
        <w:tab/>
      </w:r>
      <w:r w:rsidR="00856B3B">
        <w:t>1</w:t>
      </w:r>
    </w:p>
    <w:p w14:paraId="60F035E3" w14:textId="41ECB1A6" w:rsidR="00C5271F" w:rsidRPr="00D6495D" w:rsidRDefault="00C5271F" w:rsidP="00C5271F">
      <w:pPr>
        <w:tabs>
          <w:tab w:val="right" w:pos="850"/>
          <w:tab w:val="left" w:pos="1134"/>
          <w:tab w:val="left" w:pos="1559"/>
          <w:tab w:val="left" w:pos="1984"/>
          <w:tab w:val="left" w:leader="dot" w:pos="8929"/>
          <w:tab w:val="right" w:pos="9638"/>
        </w:tabs>
        <w:spacing w:after="120"/>
        <w:ind w:left="1559" w:hanging="1559"/>
      </w:pPr>
      <w:r>
        <w:tab/>
      </w:r>
      <w:r w:rsidRPr="00D6495D">
        <w:tab/>
        <w:t>E.</w:t>
      </w:r>
      <w:r w:rsidRPr="00D6495D">
        <w:tab/>
        <w:t>Equipos de tareas para los informes de los países y Grupo de</w:t>
      </w:r>
      <w:r>
        <w:t xml:space="preserve"> </w:t>
      </w:r>
      <w:r w:rsidRPr="00D6495D">
        <w:t>Trabajo</w:t>
      </w:r>
      <w:r>
        <w:t xml:space="preserve"> </w:t>
      </w:r>
      <w:r w:rsidRPr="00D6495D">
        <w:t xml:space="preserve">sobre las </w:t>
      </w:r>
      <w:r>
        <w:br/>
      </w:r>
      <w:r w:rsidRPr="00D6495D">
        <w:t>Comunicaciones</w:t>
      </w:r>
      <w:r>
        <w:tab/>
      </w:r>
      <w:r>
        <w:tab/>
      </w:r>
      <w:r w:rsidR="00856B3B">
        <w:t>2</w:t>
      </w:r>
    </w:p>
    <w:p w14:paraId="7A503BA0" w14:textId="30680892" w:rsidR="00C5271F" w:rsidRPr="00D6495D" w:rsidRDefault="00C5271F" w:rsidP="00C5271F">
      <w:pPr>
        <w:tabs>
          <w:tab w:val="right" w:pos="850"/>
          <w:tab w:val="left" w:pos="1134"/>
          <w:tab w:val="left" w:pos="1559"/>
          <w:tab w:val="left" w:pos="1984"/>
          <w:tab w:val="left" w:leader="dot" w:pos="8929"/>
          <w:tab w:val="right" w:pos="9638"/>
        </w:tabs>
        <w:spacing w:after="120"/>
      </w:pPr>
      <w:r>
        <w:tab/>
      </w:r>
      <w:r w:rsidRPr="00D6495D">
        <w:tab/>
        <w:t>F.</w:t>
      </w:r>
      <w:r w:rsidRPr="00D6495D">
        <w:tab/>
        <w:t>Suspensión de obligaciones en virtud del artículo 4 del Pacto</w:t>
      </w:r>
      <w:r>
        <w:tab/>
      </w:r>
      <w:r>
        <w:tab/>
      </w:r>
      <w:r w:rsidR="00856B3B">
        <w:t>2</w:t>
      </w:r>
    </w:p>
    <w:p w14:paraId="730C541F" w14:textId="221D85A9" w:rsidR="00C5271F" w:rsidRPr="00D6495D" w:rsidRDefault="00C5271F" w:rsidP="00C5271F">
      <w:pPr>
        <w:tabs>
          <w:tab w:val="right" w:pos="850"/>
          <w:tab w:val="left" w:pos="1134"/>
          <w:tab w:val="left" w:pos="1559"/>
          <w:tab w:val="left" w:pos="1984"/>
          <w:tab w:val="left" w:leader="dot" w:pos="8929"/>
          <w:tab w:val="right" w:pos="9638"/>
        </w:tabs>
        <w:spacing w:after="120"/>
      </w:pPr>
      <w:r>
        <w:tab/>
      </w:r>
      <w:r w:rsidRPr="00D6495D">
        <w:tab/>
        <w:t>G.</w:t>
      </w:r>
      <w:r w:rsidRPr="00D6495D">
        <w:tab/>
        <w:t>Observaciones finales y su seguimiento</w:t>
      </w:r>
      <w:r>
        <w:tab/>
      </w:r>
      <w:r>
        <w:tab/>
      </w:r>
      <w:r w:rsidR="00856B3B">
        <w:t>2</w:t>
      </w:r>
    </w:p>
    <w:p w14:paraId="3B0411CA" w14:textId="619D55D8" w:rsidR="00C5271F" w:rsidRPr="00D6495D" w:rsidRDefault="00C5271F" w:rsidP="00C5271F">
      <w:pPr>
        <w:tabs>
          <w:tab w:val="right" w:pos="850"/>
          <w:tab w:val="left" w:pos="1134"/>
          <w:tab w:val="left" w:pos="1559"/>
          <w:tab w:val="left" w:pos="1984"/>
          <w:tab w:val="left" w:leader="dot" w:pos="8929"/>
          <w:tab w:val="right" w:pos="9638"/>
        </w:tabs>
        <w:spacing w:after="120"/>
      </w:pPr>
      <w:r>
        <w:tab/>
      </w:r>
      <w:r w:rsidRPr="00D6495D">
        <w:tab/>
        <w:t>H.</w:t>
      </w:r>
      <w:r w:rsidRPr="00D6495D">
        <w:tab/>
        <w:t>Comunicaciones y seguimiento de los dictámenes</w:t>
      </w:r>
      <w:r>
        <w:tab/>
      </w:r>
      <w:r>
        <w:tab/>
      </w:r>
      <w:r w:rsidR="00856B3B">
        <w:t>3</w:t>
      </w:r>
    </w:p>
    <w:p w14:paraId="262B34D9" w14:textId="6BF33B2C" w:rsidR="00C5271F" w:rsidRPr="00D6495D" w:rsidRDefault="00C5271F" w:rsidP="00C5271F">
      <w:pPr>
        <w:tabs>
          <w:tab w:val="right" w:pos="850"/>
          <w:tab w:val="left" w:pos="1134"/>
          <w:tab w:val="left" w:pos="1559"/>
          <w:tab w:val="left" w:pos="1984"/>
          <w:tab w:val="left" w:leader="dot" w:pos="8929"/>
          <w:tab w:val="right" w:pos="9638"/>
        </w:tabs>
        <w:spacing w:after="120"/>
        <w:ind w:left="1559" w:hanging="1559"/>
      </w:pPr>
      <w:r>
        <w:tab/>
      </w:r>
      <w:r w:rsidRPr="00D6495D">
        <w:tab/>
        <w:t>I.</w:t>
      </w:r>
      <w:r w:rsidRPr="00D6495D">
        <w:tab/>
        <w:t>Recursos de personal, traducción de documentos oficiales y</w:t>
      </w:r>
      <w:r>
        <w:t xml:space="preserve"> </w:t>
      </w:r>
      <w:r w:rsidRPr="00D6495D">
        <w:t>tiempo</w:t>
      </w:r>
      <w:r>
        <w:t xml:space="preserve"> </w:t>
      </w:r>
      <w:r w:rsidRPr="00D6495D">
        <w:t xml:space="preserve">asignado a las </w:t>
      </w:r>
      <w:r>
        <w:br/>
      </w:r>
      <w:r w:rsidRPr="00D6495D">
        <w:t>reuniones</w:t>
      </w:r>
      <w:r>
        <w:tab/>
      </w:r>
      <w:r>
        <w:tab/>
      </w:r>
      <w:r w:rsidR="00856B3B">
        <w:t>6</w:t>
      </w:r>
    </w:p>
    <w:p w14:paraId="629720BA" w14:textId="6D3202EA" w:rsidR="00C5271F" w:rsidRPr="00D6495D" w:rsidRDefault="00C5271F" w:rsidP="00C5271F">
      <w:pPr>
        <w:tabs>
          <w:tab w:val="right" w:pos="850"/>
          <w:tab w:val="left" w:pos="1134"/>
          <w:tab w:val="left" w:pos="1559"/>
          <w:tab w:val="left" w:pos="1984"/>
          <w:tab w:val="left" w:leader="dot" w:pos="8929"/>
          <w:tab w:val="right" w:pos="9638"/>
        </w:tabs>
        <w:spacing w:after="120"/>
      </w:pPr>
      <w:r>
        <w:tab/>
      </w:r>
      <w:r w:rsidRPr="00D6495D">
        <w:tab/>
        <w:t>J.</w:t>
      </w:r>
      <w:r w:rsidRPr="00D6495D">
        <w:tab/>
        <w:t>Difusión de la labor del Comité</w:t>
      </w:r>
      <w:r>
        <w:tab/>
      </w:r>
      <w:r>
        <w:tab/>
      </w:r>
      <w:r w:rsidR="00856B3B">
        <w:t>7</w:t>
      </w:r>
    </w:p>
    <w:p w14:paraId="5ACF6CBD" w14:textId="32A6B5A2" w:rsidR="00C5271F" w:rsidRPr="00D6495D" w:rsidRDefault="00C5271F" w:rsidP="00C5271F">
      <w:pPr>
        <w:tabs>
          <w:tab w:val="right" w:pos="850"/>
          <w:tab w:val="left" w:pos="1134"/>
          <w:tab w:val="left" w:pos="1559"/>
          <w:tab w:val="left" w:pos="1984"/>
          <w:tab w:val="left" w:leader="dot" w:pos="8929"/>
          <w:tab w:val="right" w:pos="9638"/>
        </w:tabs>
        <w:spacing w:after="120"/>
      </w:pPr>
      <w:r>
        <w:tab/>
      </w:r>
      <w:r w:rsidRPr="00D6495D">
        <w:tab/>
        <w:t>K.</w:t>
      </w:r>
      <w:r w:rsidRPr="00D6495D">
        <w:tab/>
        <w:t>Presentación del informe anual del Comité a la Asamblea General</w:t>
      </w:r>
      <w:r>
        <w:tab/>
      </w:r>
      <w:r>
        <w:tab/>
      </w:r>
      <w:r w:rsidR="00856B3B">
        <w:t>7</w:t>
      </w:r>
    </w:p>
    <w:p w14:paraId="628B8173" w14:textId="4092CD9C" w:rsidR="00C5271F" w:rsidRPr="00D6495D" w:rsidRDefault="00C5271F" w:rsidP="00C5271F">
      <w:pPr>
        <w:tabs>
          <w:tab w:val="right" w:pos="850"/>
          <w:tab w:val="left" w:pos="1134"/>
          <w:tab w:val="left" w:pos="1559"/>
          <w:tab w:val="left" w:pos="1984"/>
          <w:tab w:val="left" w:leader="dot" w:pos="8929"/>
          <w:tab w:val="right" w:pos="9638"/>
        </w:tabs>
        <w:spacing w:after="120"/>
      </w:pPr>
      <w:r>
        <w:tab/>
      </w:r>
      <w:r w:rsidRPr="00D6495D">
        <w:tab/>
        <w:t>L.</w:t>
      </w:r>
      <w:r w:rsidRPr="00D6495D">
        <w:tab/>
        <w:t>Aprobación del informe</w:t>
      </w:r>
      <w:r>
        <w:tab/>
      </w:r>
      <w:r>
        <w:tab/>
      </w:r>
      <w:r w:rsidR="00856B3B">
        <w:t>7</w:t>
      </w:r>
    </w:p>
    <w:p w14:paraId="1CF1FD1C" w14:textId="5AE6B7A1" w:rsidR="00C5271F" w:rsidRPr="00D6495D" w:rsidRDefault="00C5271F" w:rsidP="00C5271F">
      <w:pPr>
        <w:tabs>
          <w:tab w:val="right" w:pos="850"/>
          <w:tab w:val="left" w:pos="1134"/>
          <w:tab w:val="left" w:pos="1559"/>
          <w:tab w:val="left" w:pos="1984"/>
          <w:tab w:val="left" w:leader="dot" w:pos="8929"/>
          <w:tab w:val="right" w:pos="9638"/>
        </w:tabs>
        <w:spacing w:after="120"/>
        <w:ind w:left="1134" w:hanging="1134"/>
      </w:pPr>
      <w:r w:rsidRPr="00D6495D">
        <w:tab/>
        <w:t>II.</w:t>
      </w:r>
      <w:r w:rsidRPr="00D6495D">
        <w:tab/>
        <w:t>Métodos de trabajo del Comité en virtud del artículo 40 del</w:t>
      </w:r>
      <w:r>
        <w:t xml:space="preserve"> </w:t>
      </w:r>
      <w:r w:rsidRPr="00D6495D">
        <w:t xml:space="preserve">Pacto y cooperación con otros </w:t>
      </w:r>
      <w:r>
        <w:br/>
      </w:r>
      <w:r w:rsidRPr="00D6495D">
        <w:t>órganos de</w:t>
      </w:r>
      <w:r>
        <w:t xml:space="preserve"> </w:t>
      </w:r>
      <w:r w:rsidRPr="00D6495D">
        <w:t>las</w:t>
      </w:r>
      <w:r>
        <w:t xml:space="preserve"> </w:t>
      </w:r>
      <w:r w:rsidRPr="00D6495D">
        <w:t>Naciones</w:t>
      </w:r>
      <w:r>
        <w:t xml:space="preserve"> </w:t>
      </w:r>
      <w:r w:rsidRPr="00D6495D">
        <w:t>Unidas</w:t>
      </w:r>
      <w:r>
        <w:tab/>
      </w:r>
      <w:r>
        <w:tab/>
      </w:r>
      <w:r w:rsidR="00856B3B">
        <w:t>8</w:t>
      </w:r>
    </w:p>
    <w:p w14:paraId="0A87D6F8" w14:textId="601F9326" w:rsidR="00C5271F" w:rsidRPr="00D6495D" w:rsidRDefault="00C5271F" w:rsidP="00C5271F">
      <w:pPr>
        <w:tabs>
          <w:tab w:val="right" w:pos="850"/>
          <w:tab w:val="left" w:pos="1134"/>
          <w:tab w:val="left" w:pos="1559"/>
          <w:tab w:val="left" w:pos="1984"/>
          <w:tab w:val="left" w:leader="dot" w:pos="8929"/>
          <w:tab w:val="right" w:pos="9638"/>
        </w:tabs>
        <w:spacing w:after="120"/>
      </w:pPr>
      <w:r>
        <w:tab/>
      </w:r>
      <w:r w:rsidRPr="00D6495D">
        <w:tab/>
        <w:t>A.</w:t>
      </w:r>
      <w:r w:rsidRPr="00D6495D">
        <w:tab/>
        <w:t>Cambios y decisiones recientes en materia de procedimientos</w:t>
      </w:r>
      <w:r>
        <w:tab/>
      </w:r>
      <w:r>
        <w:tab/>
      </w:r>
      <w:r w:rsidR="00856B3B">
        <w:t>8</w:t>
      </w:r>
    </w:p>
    <w:p w14:paraId="184E99A0" w14:textId="365CF5B7" w:rsidR="00C5271F" w:rsidRPr="00D6495D" w:rsidRDefault="00C5271F" w:rsidP="00C5271F">
      <w:pPr>
        <w:tabs>
          <w:tab w:val="right" w:pos="850"/>
          <w:tab w:val="left" w:pos="1134"/>
          <w:tab w:val="left" w:pos="1559"/>
          <w:tab w:val="left" w:pos="1984"/>
          <w:tab w:val="left" w:leader="dot" w:pos="8929"/>
          <w:tab w:val="right" w:pos="9638"/>
        </w:tabs>
        <w:spacing w:after="120"/>
      </w:pPr>
      <w:r>
        <w:tab/>
      </w:r>
      <w:r w:rsidRPr="00D6495D">
        <w:tab/>
        <w:t>B.</w:t>
      </w:r>
      <w:r w:rsidRPr="00D6495D">
        <w:tab/>
        <w:t>Vínculos con otros órganos</w:t>
      </w:r>
      <w:r>
        <w:tab/>
      </w:r>
      <w:r>
        <w:tab/>
      </w:r>
      <w:r w:rsidR="00856B3B">
        <w:t>8</w:t>
      </w:r>
    </w:p>
    <w:p w14:paraId="1A684513" w14:textId="274B5050" w:rsidR="00C5271F" w:rsidRPr="00D6495D" w:rsidRDefault="00C5271F" w:rsidP="00C5271F">
      <w:pPr>
        <w:tabs>
          <w:tab w:val="right" w:pos="850"/>
          <w:tab w:val="left" w:pos="1134"/>
          <w:tab w:val="left" w:pos="1559"/>
          <w:tab w:val="left" w:pos="1984"/>
          <w:tab w:val="left" w:leader="dot" w:pos="8929"/>
          <w:tab w:val="right" w:pos="9638"/>
        </w:tabs>
        <w:spacing w:after="120"/>
      </w:pPr>
      <w:r w:rsidRPr="00D6495D">
        <w:tab/>
        <w:t>III.</w:t>
      </w:r>
      <w:r w:rsidRPr="00D6495D">
        <w:tab/>
        <w:t>Presentación de informes por los Estados partes en virtud del</w:t>
      </w:r>
      <w:r>
        <w:t xml:space="preserve"> </w:t>
      </w:r>
      <w:r w:rsidRPr="00D6495D">
        <w:t>artículo 40 del Pacto</w:t>
      </w:r>
      <w:r>
        <w:tab/>
      </w:r>
      <w:r>
        <w:tab/>
      </w:r>
      <w:r w:rsidR="00856B3B">
        <w:t>9</w:t>
      </w:r>
    </w:p>
    <w:p w14:paraId="2D2EBB5A" w14:textId="0F54D6F2" w:rsidR="00C5271F" w:rsidRPr="00D6495D" w:rsidRDefault="00C5271F" w:rsidP="00C5271F">
      <w:pPr>
        <w:tabs>
          <w:tab w:val="right" w:pos="850"/>
          <w:tab w:val="left" w:pos="1134"/>
          <w:tab w:val="left" w:pos="1559"/>
          <w:tab w:val="left" w:pos="1984"/>
          <w:tab w:val="left" w:leader="dot" w:pos="8929"/>
          <w:tab w:val="right" w:pos="9638"/>
        </w:tabs>
        <w:spacing w:after="120"/>
        <w:ind w:left="1559" w:hanging="1559"/>
      </w:pPr>
      <w:r>
        <w:tab/>
      </w:r>
      <w:r w:rsidRPr="00D6495D">
        <w:tab/>
        <w:t>A.</w:t>
      </w:r>
      <w:r w:rsidRPr="00D6495D">
        <w:tab/>
        <w:t>Informes presentados al Secretario General entre el 25 de marzo de</w:t>
      </w:r>
      <w:r>
        <w:t xml:space="preserve"> </w:t>
      </w:r>
      <w:r w:rsidRPr="00D6495D">
        <w:t xml:space="preserve">2022 y el 24 de marzo </w:t>
      </w:r>
      <w:r>
        <w:br/>
      </w:r>
      <w:r w:rsidRPr="00D6495D">
        <w:t>de 2023</w:t>
      </w:r>
      <w:r>
        <w:tab/>
      </w:r>
      <w:r>
        <w:tab/>
      </w:r>
      <w:r w:rsidR="00856B3B">
        <w:t>9</w:t>
      </w:r>
    </w:p>
    <w:p w14:paraId="74D6302D" w14:textId="44C6B923" w:rsidR="00C5271F" w:rsidRPr="00D6495D" w:rsidRDefault="00C5271F" w:rsidP="00C5271F">
      <w:pPr>
        <w:tabs>
          <w:tab w:val="right" w:pos="850"/>
          <w:tab w:val="left" w:pos="1134"/>
          <w:tab w:val="left" w:pos="1559"/>
          <w:tab w:val="left" w:pos="1984"/>
          <w:tab w:val="left" w:leader="dot" w:pos="8929"/>
          <w:tab w:val="right" w:pos="9638"/>
        </w:tabs>
        <w:spacing w:after="120"/>
        <w:ind w:left="1559" w:hanging="1559"/>
      </w:pPr>
      <w:r>
        <w:tab/>
      </w:r>
      <w:r w:rsidRPr="00D6495D">
        <w:tab/>
        <w:t>B.</w:t>
      </w:r>
      <w:r w:rsidRPr="00D6495D">
        <w:tab/>
        <w:t>Informes atrasados e incumplimiento por los Estados partes de</w:t>
      </w:r>
      <w:r>
        <w:t xml:space="preserve"> </w:t>
      </w:r>
      <w:r w:rsidRPr="00D6495D">
        <w:t>las</w:t>
      </w:r>
      <w:r>
        <w:t xml:space="preserve"> </w:t>
      </w:r>
      <w:r w:rsidRPr="00D6495D">
        <w:t xml:space="preserve">obligaciones contraídas </w:t>
      </w:r>
      <w:r>
        <w:br/>
      </w:r>
      <w:r w:rsidRPr="00D6495D">
        <w:t>en virtud del artículo 40</w:t>
      </w:r>
      <w:r>
        <w:tab/>
      </w:r>
      <w:r>
        <w:tab/>
      </w:r>
      <w:r w:rsidR="00856B3B">
        <w:t>9</w:t>
      </w:r>
    </w:p>
    <w:p w14:paraId="58032F4C" w14:textId="16B94889" w:rsidR="00C5271F" w:rsidRPr="00D6495D" w:rsidRDefault="00C5271F" w:rsidP="00C5271F">
      <w:pPr>
        <w:tabs>
          <w:tab w:val="right" w:pos="850"/>
          <w:tab w:val="left" w:pos="1134"/>
          <w:tab w:val="left" w:pos="1559"/>
          <w:tab w:val="left" w:pos="1984"/>
          <w:tab w:val="left" w:leader="dot" w:pos="8929"/>
          <w:tab w:val="right" w:pos="9638"/>
        </w:tabs>
        <w:spacing w:after="120"/>
        <w:ind w:left="1559" w:hanging="1559"/>
      </w:pPr>
      <w:r>
        <w:tab/>
      </w:r>
      <w:r w:rsidRPr="00D6495D">
        <w:tab/>
        <w:t>C.</w:t>
      </w:r>
      <w:r w:rsidRPr="00D6495D">
        <w:tab/>
        <w:t>Fecha en que deben presentar su siguiente informe periódico los</w:t>
      </w:r>
      <w:r>
        <w:t xml:space="preserve"> </w:t>
      </w:r>
      <w:r w:rsidRPr="00D6495D">
        <w:t xml:space="preserve">Estados partes cuyo </w:t>
      </w:r>
      <w:r>
        <w:br/>
      </w:r>
      <w:r w:rsidRPr="00D6495D">
        <w:t>informe se examinó durante el período abarcado por el presente informe</w:t>
      </w:r>
      <w:r>
        <w:tab/>
      </w:r>
      <w:r>
        <w:tab/>
      </w:r>
      <w:r w:rsidR="00856B3B">
        <w:t>9</w:t>
      </w:r>
    </w:p>
    <w:p w14:paraId="12A252B4" w14:textId="77777777" w:rsidR="00C5271F" w:rsidRDefault="00C5271F" w:rsidP="00C5271F">
      <w:pPr>
        <w:pStyle w:val="H56G"/>
      </w:pPr>
      <w:r>
        <w:tab/>
      </w:r>
      <w:r w:rsidRPr="00D6495D">
        <w:t>Anexo</w:t>
      </w:r>
      <w:r>
        <w:t>s</w:t>
      </w:r>
    </w:p>
    <w:p w14:paraId="14A8355C" w14:textId="421890B1" w:rsidR="00C5271F" w:rsidRPr="00D6495D" w:rsidRDefault="00C5271F" w:rsidP="00C5271F">
      <w:pPr>
        <w:tabs>
          <w:tab w:val="right" w:pos="850"/>
          <w:tab w:val="left" w:pos="1134"/>
          <w:tab w:val="left" w:pos="1559"/>
          <w:tab w:val="left" w:pos="1984"/>
          <w:tab w:val="left" w:leader="dot" w:pos="8929"/>
          <w:tab w:val="right" w:pos="9638"/>
        </w:tabs>
        <w:spacing w:after="120"/>
      </w:pPr>
      <w:r>
        <w:tab/>
      </w:r>
      <w:r w:rsidRPr="00D6495D">
        <w:t>I</w:t>
      </w:r>
      <w:r>
        <w:t>.</w:t>
      </w:r>
      <w:r w:rsidRPr="00891B47">
        <w:tab/>
      </w:r>
      <w:r w:rsidRPr="00D6495D">
        <w:t>Miembros del Comité de Derechos Humanos, 2021-2022</w:t>
      </w:r>
      <w:r>
        <w:tab/>
      </w:r>
      <w:r>
        <w:tab/>
      </w:r>
      <w:r w:rsidR="00856B3B">
        <w:t>11</w:t>
      </w:r>
    </w:p>
    <w:p w14:paraId="585CC4B4" w14:textId="487863E8" w:rsidR="00C5271F" w:rsidRPr="00D6495D" w:rsidRDefault="00C5271F" w:rsidP="00C5271F">
      <w:pPr>
        <w:tabs>
          <w:tab w:val="right" w:pos="850"/>
          <w:tab w:val="left" w:pos="1134"/>
          <w:tab w:val="left" w:pos="1559"/>
          <w:tab w:val="left" w:pos="1984"/>
          <w:tab w:val="left" w:leader="dot" w:pos="8929"/>
          <w:tab w:val="right" w:pos="9638"/>
        </w:tabs>
        <w:spacing w:after="120"/>
      </w:pPr>
      <w:r>
        <w:tab/>
      </w:r>
      <w:r w:rsidRPr="00D6495D">
        <w:t>II</w:t>
      </w:r>
      <w:r>
        <w:t>.</w:t>
      </w:r>
      <w:r>
        <w:tab/>
      </w:r>
      <w:r w:rsidRPr="00D6495D">
        <w:tab/>
        <w:t>Miembros del Comité de Derechos Humanos, 2022</w:t>
      </w:r>
      <w:r w:rsidRPr="00891B47">
        <w:t>-</w:t>
      </w:r>
      <w:r w:rsidRPr="00D6495D">
        <w:t>2023</w:t>
      </w:r>
      <w:r>
        <w:tab/>
      </w:r>
      <w:r>
        <w:tab/>
      </w:r>
      <w:r w:rsidR="00856B3B">
        <w:t>12</w:t>
      </w:r>
    </w:p>
    <w:p w14:paraId="41DED06E" w14:textId="77777777" w:rsidR="00A669DA" w:rsidRPr="00891B47" w:rsidRDefault="00A669DA" w:rsidP="0060322E">
      <w:pPr>
        <w:tabs>
          <w:tab w:val="right" w:pos="850"/>
          <w:tab w:val="left" w:pos="1134"/>
          <w:tab w:val="left" w:pos="1559"/>
          <w:tab w:val="left" w:pos="1984"/>
          <w:tab w:val="left" w:leader="dot" w:pos="8929"/>
          <w:tab w:val="right" w:pos="9638"/>
        </w:tabs>
        <w:spacing w:after="120"/>
      </w:pPr>
    </w:p>
    <w:p w14:paraId="36578221" w14:textId="5047A23F" w:rsidR="00053667" w:rsidRPr="00891B47" w:rsidRDefault="00053667">
      <w:pPr>
        <w:suppressAutoHyphens w:val="0"/>
        <w:kinsoku/>
        <w:overflowPunct/>
        <w:autoSpaceDE/>
        <w:autoSpaceDN/>
        <w:adjustRightInd/>
        <w:snapToGrid/>
        <w:spacing w:line="240" w:lineRule="auto"/>
      </w:pPr>
    </w:p>
    <w:p w14:paraId="5627FDBC" w14:textId="77777777" w:rsidR="00053667" w:rsidRPr="00891B47" w:rsidRDefault="00053667" w:rsidP="00A669DA">
      <w:pPr>
        <w:sectPr w:rsidR="00053667" w:rsidRPr="00891B47" w:rsidSect="00053667">
          <w:headerReference w:type="even" r:id="rId18"/>
          <w:headerReference w:type="default" r:id="rId19"/>
          <w:footerReference w:type="even" r:id="rId20"/>
          <w:footerReference w:type="default" r:id="rId21"/>
          <w:headerReference w:type="first" r:id="rId22"/>
          <w:footerReference w:type="first" r:id="rId23"/>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712068AA" w14:textId="77777777" w:rsidR="00053667" w:rsidRPr="00891B47" w:rsidRDefault="00053667" w:rsidP="008E01F9">
      <w:pPr>
        <w:pStyle w:val="HChG"/>
        <w:spacing w:before="0"/>
      </w:pPr>
      <w:r w:rsidRPr="00891B47">
        <w:lastRenderedPageBreak/>
        <w:tab/>
        <w:t>I.</w:t>
      </w:r>
      <w:r w:rsidRPr="00891B47">
        <w:tab/>
        <w:t>Jurisdicción y actividades</w:t>
      </w:r>
      <w:bookmarkStart w:id="1" w:name="_Toc108626026"/>
      <w:bookmarkStart w:id="2" w:name="_Toc14335197"/>
      <w:bookmarkStart w:id="3" w:name="_Toc14248471"/>
      <w:bookmarkEnd w:id="1"/>
      <w:bookmarkEnd w:id="2"/>
      <w:bookmarkEnd w:id="3"/>
    </w:p>
    <w:p w14:paraId="035C482F" w14:textId="7F2F9B9D" w:rsidR="00053667" w:rsidRPr="00891B47" w:rsidRDefault="00053667" w:rsidP="00053667">
      <w:pPr>
        <w:pStyle w:val="H1G"/>
      </w:pPr>
      <w:bookmarkStart w:id="4" w:name="_Toc328666105"/>
      <w:bookmarkStart w:id="5" w:name="_Toc328746751"/>
      <w:bookmarkStart w:id="6" w:name="_Toc328984171"/>
      <w:bookmarkStart w:id="7" w:name="_Toc458504766"/>
      <w:bookmarkStart w:id="8" w:name="_Toc519673491"/>
      <w:bookmarkStart w:id="9" w:name="_Toc519676390"/>
      <w:r w:rsidRPr="00891B47">
        <w:tab/>
        <w:t>A.</w:t>
      </w:r>
      <w:r w:rsidRPr="00891B47">
        <w:tab/>
        <w:t>Estados partes en el Pacto Internacional de Derechos Civiles y Políticos y en sus Protocolos Facultativos</w:t>
      </w:r>
      <w:bookmarkStart w:id="10" w:name="_Toc47011652"/>
      <w:bookmarkStart w:id="11" w:name="_Toc32819981"/>
      <w:bookmarkStart w:id="12" w:name="_Toc14335198"/>
      <w:bookmarkStart w:id="13" w:name="_Toc14248472"/>
      <w:bookmarkStart w:id="14" w:name="_Toc108626027"/>
      <w:bookmarkEnd w:id="4"/>
      <w:bookmarkEnd w:id="5"/>
      <w:bookmarkEnd w:id="6"/>
      <w:bookmarkEnd w:id="7"/>
      <w:bookmarkEnd w:id="8"/>
      <w:bookmarkEnd w:id="9"/>
      <w:bookmarkEnd w:id="10"/>
      <w:bookmarkEnd w:id="11"/>
      <w:bookmarkEnd w:id="12"/>
      <w:bookmarkEnd w:id="13"/>
      <w:bookmarkEnd w:id="14"/>
    </w:p>
    <w:p w14:paraId="0649E175" w14:textId="45757F28" w:rsidR="00053667" w:rsidRPr="00891B47" w:rsidRDefault="00053667" w:rsidP="00053667">
      <w:pPr>
        <w:pStyle w:val="SingleTxtG"/>
      </w:pPr>
      <w:r w:rsidRPr="00891B47">
        <w:t>1.</w:t>
      </w:r>
      <w:r w:rsidRPr="00891B47">
        <w:tab/>
        <w:t xml:space="preserve">Al 23 de marzo de 2023, 173 Estados eran partes en el Pacto Internacional de Derechos Civiles y Políticos y 116 en el </w:t>
      </w:r>
      <w:r w:rsidR="008E01F9">
        <w:t>P</w:t>
      </w:r>
      <w:r w:rsidRPr="00891B47">
        <w:t>rimer Protocolo Facultativo del Pacto. Ambos instrumentos entraron en vigor el 23 de marzo de 1976. El Segundo Protocolo Facultativo del Pacto, destinado a abolir la pena de muerte, entró en vigor el 11 de julio de 1991. Al 23</w:t>
      </w:r>
      <w:r w:rsidR="001101CC">
        <w:t> </w:t>
      </w:r>
      <w:r w:rsidRPr="00891B47">
        <w:t>de marzo de 2023, 90 Estados eran partes en ese Protocolo.</w:t>
      </w:r>
    </w:p>
    <w:p w14:paraId="5B5B09B0" w14:textId="77777777" w:rsidR="00053667" w:rsidRPr="00891B47" w:rsidRDefault="00053667" w:rsidP="00053667">
      <w:pPr>
        <w:pStyle w:val="SingleTxtG"/>
      </w:pPr>
      <w:r w:rsidRPr="00891B47">
        <w:t>2.</w:t>
      </w:r>
      <w:r w:rsidRPr="00891B47">
        <w:tab/>
        <w:t>Asimismo, al 23 de marzo de 2023, 50 Estados habían hecho la declaración prevista en el artículo 41, párrafo 1, del Pacto. Al respecto, el Comité insta a los Estados partes a que hagan esa declaración y consideren la posibilidad de utilizar ese mecanismo con miras a lograr una aplicación más efectiva de las disposiciones del Pacto.</w:t>
      </w:r>
    </w:p>
    <w:p w14:paraId="4E8F8A04" w14:textId="3CB3FC35" w:rsidR="00053667" w:rsidRPr="00891B47" w:rsidRDefault="00053667" w:rsidP="00053667">
      <w:pPr>
        <w:pStyle w:val="SingleTxtG"/>
      </w:pPr>
      <w:r w:rsidRPr="00891B47">
        <w:t>3.</w:t>
      </w:r>
      <w:r w:rsidRPr="00891B47">
        <w:tab/>
        <w:t xml:space="preserve">Toda información relativa a la situación de los tratados, incluidas las reservas y declaraciones formuladas por los Estados partes, puede consultarse en la siguiente dirección: </w:t>
      </w:r>
      <w:hyperlink r:id="rId24" w:history="1">
        <w:r w:rsidRPr="00891B47">
          <w:rPr>
            <w:rStyle w:val="Hipervnculo"/>
          </w:rPr>
          <w:t>https://treaties.un.org/Pages/Treaties.aspx?id=4&amp;subid=A&amp;lang=en</w:t>
        </w:r>
      </w:hyperlink>
      <w:r w:rsidRPr="00891B47">
        <w:t>.</w:t>
      </w:r>
    </w:p>
    <w:p w14:paraId="73AE9690" w14:textId="77777777" w:rsidR="00053667" w:rsidRPr="00891B47" w:rsidRDefault="00053667" w:rsidP="00053667">
      <w:pPr>
        <w:pStyle w:val="H1G"/>
      </w:pPr>
      <w:r w:rsidRPr="00891B47">
        <w:tab/>
        <w:t>B.</w:t>
      </w:r>
      <w:r w:rsidRPr="00891B47">
        <w:tab/>
        <w:t>Períodos de sesiones del Comité</w:t>
      </w:r>
      <w:bookmarkStart w:id="15" w:name="_Toc47011653"/>
      <w:bookmarkStart w:id="16" w:name="_Toc32819982"/>
      <w:bookmarkStart w:id="17" w:name="_Toc14335199"/>
      <w:bookmarkStart w:id="18" w:name="_Toc14248473"/>
      <w:bookmarkStart w:id="19" w:name="_Toc519676391"/>
      <w:bookmarkStart w:id="20" w:name="_Toc519673492"/>
      <w:bookmarkStart w:id="21" w:name="_Toc458504767"/>
      <w:bookmarkStart w:id="22" w:name="_Toc328984172"/>
      <w:bookmarkStart w:id="23" w:name="_Toc328746752"/>
      <w:bookmarkStart w:id="24" w:name="_Toc328666106"/>
      <w:bookmarkStart w:id="25" w:name="_Toc108626028"/>
      <w:bookmarkEnd w:id="15"/>
      <w:bookmarkEnd w:id="16"/>
      <w:bookmarkEnd w:id="17"/>
      <w:bookmarkEnd w:id="18"/>
      <w:bookmarkEnd w:id="19"/>
      <w:bookmarkEnd w:id="20"/>
      <w:bookmarkEnd w:id="21"/>
      <w:bookmarkEnd w:id="22"/>
      <w:bookmarkEnd w:id="23"/>
      <w:bookmarkEnd w:id="24"/>
      <w:bookmarkEnd w:id="25"/>
    </w:p>
    <w:p w14:paraId="0BD30DB9" w14:textId="44F34999" w:rsidR="00053667" w:rsidRPr="00891B47" w:rsidRDefault="00053667" w:rsidP="00053667">
      <w:pPr>
        <w:pStyle w:val="SingleTxtG"/>
      </w:pPr>
      <w:r w:rsidRPr="00891B47">
        <w:t>4.</w:t>
      </w:r>
      <w:r w:rsidRPr="00891B47">
        <w:tab/>
        <w:t>Desde la aprobación de su anterior informe anual, el Comité ha celebrado tres períodos de sesiones. El 135º período de sesiones se celebró del 27 de junio al 27 de julio de 2022, el</w:t>
      </w:r>
      <w:r w:rsidR="001101CC">
        <w:t> </w:t>
      </w:r>
      <w:r w:rsidRPr="00891B47">
        <w:t>136º período de sesiones, del 10 de octubre al 4 de noviembre de 2022 y el 137º período de sesiones, del 27 de febrero al 24 de marzo de 2023.</w:t>
      </w:r>
    </w:p>
    <w:p w14:paraId="3AC22BFA" w14:textId="77777777" w:rsidR="00053667" w:rsidRPr="00891B47" w:rsidRDefault="00053667" w:rsidP="00053667">
      <w:pPr>
        <w:pStyle w:val="H1G"/>
      </w:pPr>
      <w:r w:rsidRPr="00891B47">
        <w:tab/>
        <w:t>C.</w:t>
      </w:r>
      <w:r w:rsidRPr="00891B47">
        <w:tab/>
        <w:t>Elección de la Mesa</w:t>
      </w:r>
      <w:bookmarkStart w:id="26" w:name="_Toc47011654"/>
      <w:bookmarkStart w:id="27" w:name="_Toc32819983"/>
      <w:bookmarkStart w:id="28" w:name="_Toc14335200"/>
      <w:bookmarkStart w:id="29" w:name="_Toc14248474"/>
      <w:bookmarkStart w:id="30" w:name="_Toc519676392"/>
      <w:bookmarkStart w:id="31" w:name="_Toc519673493"/>
      <w:bookmarkStart w:id="32" w:name="_Toc458504768"/>
      <w:bookmarkStart w:id="33" w:name="_Toc328984173"/>
      <w:bookmarkStart w:id="34" w:name="_Toc328746753"/>
      <w:bookmarkStart w:id="35" w:name="_Toc328666107"/>
      <w:bookmarkStart w:id="36" w:name="_Toc108626029"/>
      <w:bookmarkEnd w:id="26"/>
      <w:bookmarkEnd w:id="27"/>
      <w:bookmarkEnd w:id="28"/>
      <w:bookmarkEnd w:id="29"/>
      <w:bookmarkEnd w:id="30"/>
      <w:bookmarkEnd w:id="31"/>
      <w:bookmarkEnd w:id="32"/>
      <w:bookmarkEnd w:id="33"/>
      <w:bookmarkEnd w:id="34"/>
      <w:bookmarkEnd w:id="35"/>
      <w:bookmarkEnd w:id="36"/>
    </w:p>
    <w:p w14:paraId="461DF162" w14:textId="77777777" w:rsidR="00053667" w:rsidRPr="00891B47" w:rsidRDefault="00053667" w:rsidP="00053667">
      <w:pPr>
        <w:pStyle w:val="SingleTxtG"/>
      </w:pPr>
      <w:r w:rsidRPr="00891B47">
        <w:t>5.</w:t>
      </w:r>
      <w:r w:rsidRPr="00891B47">
        <w:tab/>
        <w:t>El 27 de febrero de 2023, el Comité eligió a los siguientes miembros de la Mesa por un período de dos años, conforme a lo dispuesto en el artículo 39, párrafo 1, del Pacto (véanse las listas de miembros anteriores y actuales del Comité en los anexos I y II):</w:t>
      </w:r>
      <w:bookmarkStart w:id="37" w:name="_Hlk32574327"/>
      <w:bookmarkEnd w:id="37"/>
    </w:p>
    <w:p w14:paraId="05C21519" w14:textId="5DD2636E" w:rsidR="00053667" w:rsidRPr="00891B47" w:rsidRDefault="00053667" w:rsidP="004D205E">
      <w:pPr>
        <w:pStyle w:val="SingleTxtG"/>
        <w:ind w:left="3402" w:hanging="1701"/>
      </w:pPr>
      <w:r w:rsidRPr="00891B47">
        <w:rPr>
          <w:i/>
          <w:iCs/>
        </w:rPr>
        <w:t>Presidenta:</w:t>
      </w:r>
      <w:r w:rsidRPr="00891B47">
        <w:tab/>
      </w:r>
      <w:r w:rsidR="004D205E" w:rsidRPr="00891B47">
        <w:tab/>
      </w:r>
      <w:r w:rsidRPr="00891B47">
        <w:t>Tania María Abdo Rocholl</w:t>
      </w:r>
    </w:p>
    <w:p w14:paraId="01B0010E" w14:textId="77777777" w:rsidR="00053667" w:rsidRPr="00891B47" w:rsidRDefault="00053667" w:rsidP="004D205E">
      <w:pPr>
        <w:pStyle w:val="SingleTxtG"/>
        <w:ind w:left="3402" w:hanging="1701"/>
      </w:pPr>
      <w:r w:rsidRPr="00891B47">
        <w:rPr>
          <w:i/>
          <w:iCs/>
        </w:rPr>
        <w:t>Vicepresidentes:</w:t>
      </w:r>
      <w:r w:rsidRPr="00891B47">
        <w:tab/>
        <w:t xml:space="preserve">José Manuel Santos Pais, Soh Changrok y Kobauyah </w:t>
      </w:r>
      <w:r w:rsidRPr="00891B47">
        <w:tab/>
        <w:t xml:space="preserve">Tchamdja Kpatcha </w:t>
      </w:r>
    </w:p>
    <w:p w14:paraId="58252690" w14:textId="6B3D4BF0" w:rsidR="00053667" w:rsidRPr="00891B47" w:rsidRDefault="00053667" w:rsidP="004D205E">
      <w:pPr>
        <w:pStyle w:val="SingleTxtG"/>
        <w:ind w:left="3402" w:hanging="1701"/>
      </w:pPr>
      <w:r w:rsidRPr="00891B47">
        <w:rPr>
          <w:i/>
          <w:iCs/>
        </w:rPr>
        <w:t>Relator:</w:t>
      </w:r>
      <w:r w:rsidRPr="00891B47">
        <w:tab/>
      </w:r>
      <w:r w:rsidR="004D205E" w:rsidRPr="00891B47">
        <w:tab/>
      </w:r>
      <w:r w:rsidRPr="00891B47">
        <w:t xml:space="preserve">Farid </w:t>
      </w:r>
      <w:proofErr w:type="spellStart"/>
      <w:r w:rsidRPr="00891B47">
        <w:t>Ahmadov</w:t>
      </w:r>
      <w:proofErr w:type="spellEnd"/>
    </w:p>
    <w:p w14:paraId="24455029" w14:textId="77777777" w:rsidR="00053667" w:rsidRPr="00891B47" w:rsidRDefault="00053667" w:rsidP="00053667">
      <w:pPr>
        <w:pStyle w:val="SingleTxtG"/>
      </w:pPr>
      <w:r w:rsidRPr="00891B47">
        <w:t>6.</w:t>
      </w:r>
      <w:r w:rsidRPr="00891B47">
        <w:tab/>
        <w:t xml:space="preserve">En los períodos de sesiones 135º, 136º y 137º, la Mesa del Comité celebró varias sesiones. En cumplimiento de lo acordado durante el </w:t>
      </w:r>
      <w:proofErr w:type="spellStart"/>
      <w:r w:rsidRPr="00891B47">
        <w:t>71</w:t>
      </w:r>
      <w:r w:rsidRPr="00891B47">
        <w:rPr>
          <w:vertAlign w:val="superscript"/>
        </w:rPr>
        <w:t>er</w:t>
      </w:r>
      <w:proofErr w:type="spellEnd"/>
      <w:r w:rsidRPr="00891B47">
        <w:t xml:space="preserve"> período de sesiones, la Mesa hace constar sus decisiones en minutas oficiales que se levantan a ese efecto.</w:t>
      </w:r>
    </w:p>
    <w:p w14:paraId="12210A51" w14:textId="77777777" w:rsidR="00053667" w:rsidRPr="00891B47" w:rsidRDefault="00053667" w:rsidP="004D205E">
      <w:pPr>
        <w:pStyle w:val="H1G"/>
      </w:pPr>
      <w:r w:rsidRPr="00891B47">
        <w:tab/>
        <w:t>D.</w:t>
      </w:r>
      <w:r w:rsidRPr="00891B47">
        <w:tab/>
        <w:t>Relatores especiales</w:t>
      </w:r>
      <w:bookmarkStart w:id="38" w:name="_Toc47011655"/>
      <w:bookmarkStart w:id="39" w:name="_Toc32819984"/>
      <w:bookmarkStart w:id="40" w:name="_Toc14335201"/>
      <w:bookmarkStart w:id="41" w:name="_Toc14248475"/>
      <w:bookmarkStart w:id="42" w:name="_Toc519676393"/>
      <w:bookmarkStart w:id="43" w:name="_Toc519673494"/>
      <w:bookmarkStart w:id="44" w:name="_Toc458504769"/>
      <w:bookmarkStart w:id="45" w:name="_Toc328984174"/>
      <w:bookmarkStart w:id="46" w:name="_Toc328746754"/>
      <w:bookmarkStart w:id="47" w:name="_Toc328666108"/>
      <w:bookmarkStart w:id="48" w:name="_Toc108626030"/>
      <w:bookmarkEnd w:id="38"/>
      <w:bookmarkEnd w:id="39"/>
      <w:bookmarkEnd w:id="40"/>
      <w:bookmarkEnd w:id="41"/>
      <w:bookmarkEnd w:id="42"/>
      <w:bookmarkEnd w:id="43"/>
      <w:bookmarkEnd w:id="44"/>
      <w:bookmarkEnd w:id="45"/>
      <w:bookmarkEnd w:id="46"/>
      <w:bookmarkEnd w:id="47"/>
      <w:bookmarkEnd w:id="48"/>
    </w:p>
    <w:p w14:paraId="18957B9A" w14:textId="7F4A48FD" w:rsidR="00053667" w:rsidRPr="00891B47" w:rsidRDefault="00053667" w:rsidP="00053667">
      <w:pPr>
        <w:pStyle w:val="SingleTxtG"/>
      </w:pPr>
      <w:r w:rsidRPr="00891B47">
        <w:t>7.</w:t>
      </w:r>
      <w:r w:rsidRPr="00891B47">
        <w:tab/>
        <w:t>En el período al que se refiere el presente informe, el Comité, por conducto de sus Relatores Especiales sobre nuevas comunicaciones y medidas provisionales, Arif Bulkan y Hélène Tigroudja en los períodos de sesiones 135º y 136º y Hélène Tigroudja en el 137º</w:t>
      </w:r>
      <w:r w:rsidR="001101CC">
        <w:t> </w:t>
      </w:r>
      <w:r w:rsidRPr="00891B47">
        <w:t xml:space="preserve">período de sesiones, registró 237 comunicaciones, que transmitió a los Estados partes interesados. También adoptó 122 decisiones en las que solicitaba la adopción de medidas provisionales de protección con arreglo al artículo 94 de su reglamento. En el 137º período de sesiones, Hélène Tigroudja fue nombrada de nuevo Relatora Especial sobre nuevas comunicaciones y medidas provisionales. </w:t>
      </w:r>
      <w:bookmarkStart w:id="49" w:name="_Hlk126142572"/>
      <w:bookmarkEnd w:id="49"/>
    </w:p>
    <w:p w14:paraId="39B382EF" w14:textId="7BB8B71F" w:rsidR="00053667" w:rsidRPr="00891B47" w:rsidRDefault="00053667" w:rsidP="00053667">
      <w:pPr>
        <w:pStyle w:val="SingleTxtG"/>
      </w:pPr>
      <w:r w:rsidRPr="00891B47">
        <w:t>8.</w:t>
      </w:r>
      <w:r w:rsidRPr="00891B47">
        <w:tab/>
        <w:t>La Relatora Especial para el seguimiento de las observaciones finales, Vasilka Sancin, el Relator Especial Adjunto para el seguimiento de las observaciones finales, Mahjoub El</w:t>
      </w:r>
      <w:r w:rsidR="008E01F9">
        <w:t> </w:t>
      </w:r>
      <w:r w:rsidRPr="00891B47">
        <w:t xml:space="preserve">Haiba, el Relator Especial para el seguimiento de los dictámenes, José Manuel Santos Pais, y el Relator Especial Adjunto para el seguimiento de los dictámenes, Furuya Shuichi, llevaron a cabo sus funciones durante el período que abarca el informe. En su 137º período </w:t>
      </w:r>
      <w:r w:rsidRPr="00891B47">
        <w:lastRenderedPageBreak/>
        <w:t>de sesiones, Imeru Tamerat Yigezu fue nombrado Relator Especial para el seguimiento de las observaciones finales y José Manuel Santos Pais fue nombrado nuevamente Relator Especial para el seguimiento de los dictámenes. Hernán Quezada Cabrera fue nombrado Relator sobre las represalias.</w:t>
      </w:r>
    </w:p>
    <w:p w14:paraId="36B2E94F" w14:textId="249384C2" w:rsidR="00053667" w:rsidRPr="00891B47" w:rsidRDefault="00053667" w:rsidP="004D205E">
      <w:pPr>
        <w:pStyle w:val="H1G"/>
      </w:pPr>
      <w:r w:rsidRPr="00891B47">
        <w:tab/>
        <w:t>E.</w:t>
      </w:r>
      <w:r w:rsidRPr="00891B47">
        <w:tab/>
        <w:t>Equipos de tareas para los informes de los países y Grupo de</w:t>
      </w:r>
      <w:r w:rsidR="004D205E" w:rsidRPr="00891B47">
        <w:t> </w:t>
      </w:r>
      <w:r w:rsidRPr="00891B47">
        <w:t>Trabajo</w:t>
      </w:r>
      <w:r w:rsidR="004D205E" w:rsidRPr="00891B47">
        <w:t> </w:t>
      </w:r>
      <w:r w:rsidRPr="00891B47">
        <w:t>sobre las Comunicaciones</w:t>
      </w:r>
      <w:bookmarkStart w:id="50" w:name="_Toc108626031"/>
      <w:bookmarkStart w:id="51" w:name="_Toc47011656"/>
      <w:bookmarkStart w:id="52" w:name="_Toc32819985"/>
      <w:bookmarkStart w:id="53" w:name="_Toc14335202"/>
      <w:bookmarkStart w:id="54" w:name="_Toc14248476"/>
      <w:bookmarkStart w:id="55" w:name="_Toc519676394"/>
      <w:bookmarkStart w:id="56" w:name="_Toc519673495"/>
      <w:bookmarkStart w:id="57" w:name="_Toc458504770"/>
      <w:bookmarkStart w:id="58" w:name="_Toc328984175"/>
      <w:bookmarkStart w:id="59" w:name="_Toc328746755"/>
      <w:bookmarkStart w:id="60" w:name="_Toc328666109"/>
      <w:bookmarkEnd w:id="50"/>
      <w:bookmarkEnd w:id="51"/>
      <w:bookmarkEnd w:id="52"/>
      <w:bookmarkEnd w:id="53"/>
      <w:bookmarkEnd w:id="54"/>
      <w:bookmarkEnd w:id="55"/>
      <w:bookmarkEnd w:id="56"/>
      <w:bookmarkEnd w:id="57"/>
      <w:bookmarkEnd w:id="58"/>
      <w:bookmarkEnd w:id="59"/>
      <w:bookmarkEnd w:id="60"/>
    </w:p>
    <w:p w14:paraId="08AD576A" w14:textId="77777777" w:rsidR="00053667" w:rsidRPr="00891B47" w:rsidRDefault="00053667" w:rsidP="00053667">
      <w:pPr>
        <w:pStyle w:val="SingleTxtG"/>
      </w:pPr>
      <w:r w:rsidRPr="00891B47">
        <w:t>9.</w:t>
      </w:r>
      <w:r w:rsidRPr="00891B47">
        <w:tab/>
        <w:t>Los equipos de tareas para los informes de los países se reunieron durante los períodos de sesiones 135º, 136º y 137º para examinar y aprobar las listas de cuestiones relativas a los informes de Colombia, el Estado de Palestina, Irán (República Islámica del), Kuwait, Namibia, la República Árabe Siria, Serbia, Uganda y Venezuela (República Bolivariana de) y la lista de cuestiones previa a la presentación del informe de Kazajstán.</w:t>
      </w:r>
    </w:p>
    <w:p w14:paraId="7CFF3D91" w14:textId="77777777" w:rsidR="00053667" w:rsidRPr="00891B47" w:rsidRDefault="00053667" w:rsidP="00053667">
      <w:pPr>
        <w:pStyle w:val="SingleTxtG"/>
      </w:pPr>
      <w:r w:rsidRPr="00891B47">
        <w:t>10.</w:t>
      </w:r>
      <w:r w:rsidRPr="00891B47">
        <w:tab/>
        <w:t>Antes de que se aprobaran las listas de cuestiones y las listas de cuestiones previas a la presentación de informes, la secretaría y el Centro para los Derechos Civiles y Políticos (Centro CCPR) organizaron sesiones para que los miembros del Comité recibieran información de diversas partes interesadas.</w:t>
      </w:r>
    </w:p>
    <w:p w14:paraId="66E9EF7D" w14:textId="77777777" w:rsidR="00053667" w:rsidRPr="00891B47" w:rsidRDefault="00053667" w:rsidP="00053667">
      <w:pPr>
        <w:pStyle w:val="SingleTxtG"/>
      </w:pPr>
      <w:r w:rsidRPr="00891B47">
        <w:t>11.</w:t>
      </w:r>
      <w:r w:rsidRPr="00891B47">
        <w:tab/>
        <w:t>En el 135º período de sesiones, el Grupo de Trabajo sobre las Comunicaciones estuvo integrado por Yadh Ben Achour, Photini Pazartzis, Vasilka Sancin, José Manuel Santos Pais, Hélène Tigroudja, Imeru Tamerat Yigezu y Gentian Zyberi. La Sra. Tigroudja fue designada Presidenta-Relatora. El Grupo de Trabajo se reunió del 20 al 24 de junio de 2022.</w:t>
      </w:r>
    </w:p>
    <w:p w14:paraId="37958C84" w14:textId="179ECFA5" w:rsidR="00053667" w:rsidRPr="00891B47" w:rsidRDefault="00053667" w:rsidP="00053667">
      <w:pPr>
        <w:pStyle w:val="SingleTxtG"/>
      </w:pPr>
      <w:r w:rsidRPr="00891B47">
        <w:t>12.</w:t>
      </w:r>
      <w:r w:rsidRPr="00891B47">
        <w:tab/>
        <w:t>En el 136º período de sesiones, el Grupo de Trabajo estuvo integrado por Wafaa Ashraf Moharram Bassim, Arif Bulkan, Mahjoub El Haiba, Photini Pazartzis, Vasilka Sancin, José Manuel Santos Pais y Hélène Tigroudja. El Sr. Bulkan fue designado Presidente</w:t>
      </w:r>
      <w:r w:rsidR="008E01F9">
        <w:noBreakHyphen/>
      </w:r>
      <w:r w:rsidRPr="00891B47">
        <w:t>Relator. El Grupo de Trabajo se reunió del 3 al 7 de octubre de 2022.</w:t>
      </w:r>
    </w:p>
    <w:p w14:paraId="7F3C7253" w14:textId="406A05ED" w:rsidR="00053667" w:rsidRPr="00891B47" w:rsidRDefault="00053667" w:rsidP="00053667">
      <w:pPr>
        <w:pStyle w:val="SingleTxtG"/>
      </w:pPr>
      <w:r w:rsidRPr="00891B47">
        <w:t>13.</w:t>
      </w:r>
      <w:r w:rsidRPr="00891B47">
        <w:tab/>
        <w:t>En el 137º período de sesiones, el Grupo de Trabajo estuvo integrado por Wafaa Ashraf Moharram Bassim, Mahjoub El Haiba, Marcia V. J. Kran, José Manuel Santos Pais, Kobauyah Tchamdja Kpatcha y Hélène Tigroudja. La Sra. Kran fue designada Presidenta</w:t>
      </w:r>
      <w:r w:rsidR="008E01F9">
        <w:noBreakHyphen/>
      </w:r>
      <w:r w:rsidRPr="00891B47">
        <w:t>Relatora. El Grupo de Trabajo se reunió del 20 al 24 de febrero de 2023.</w:t>
      </w:r>
    </w:p>
    <w:p w14:paraId="4CFADA34" w14:textId="77777777" w:rsidR="00053667" w:rsidRPr="00891B47" w:rsidRDefault="00053667" w:rsidP="004D205E">
      <w:pPr>
        <w:pStyle w:val="H1G"/>
      </w:pPr>
      <w:r w:rsidRPr="00891B47">
        <w:tab/>
        <w:t>F.</w:t>
      </w:r>
      <w:r w:rsidRPr="00891B47">
        <w:tab/>
        <w:t>Suspensión de obligaciones en virtud del artículo 4 del Pacto</w:t>
      </w:r>
      <w:bookmarkStart w:id="61" w:name="_Toc47011657"/>
      <w:bookmarkStart w:id="62" w:name="_Toc32819986"/>
      <w:bookmarkStart w:id="63" w:name="_Toc14335203"/>
      <w:bookmarkStart w:id="64" w:name="_Toc14248477"/>
      <w:bookmarkStart w:id="65" w:name="_Toc519676395"/>
      <w:bookmarkStart w:id="66" w:name="_Toc519673496"/>
      <w:bookmarkStart w:id="67" w:name="_Toc458504771"/>
      <w:bookmarkStart w:id="68" w:name="_Toc328984177"/>
      <w:bookmarkStart w:id="69" w:name="_Toc328746757"/>
      <w:bookmarkStart w:id="70" w:name="_Toc328666111"/>
      <w:bookmarkStart w:id="71" w:name="_Toc108626032"/>
      <w:bookmarkEnd w:id="61"/>
      <w:bookmarkEnd w:id="62"/>
      <w:bookmarkEnd w:id="63"/>
      <w:bookmarkEnd w:id="64"/>
      <w:bookmarkEnd w:id="65"/>
      <w:bookmarkEnd w:id="66"/>
      <w:bookmarkEnd w:id="67"/>
      <w:bookmarkEnd w:id="68"/>
      <w:bookmarkEnd w:id="69"/>
      <w:bookmarkEnd w:id="70"/>
      <w:bookmarkEnd w:id="71"/>
    </w:p>
    <w:p w14:paraId="4E91E710" w14:textId="047AF8BE" w:rsidR="00053667" w:rsidRPr="00F066BC" w:rsidRDefault="00053667" w:rsidP="00053667">
      <w:pPr>
        <w:pStyle w:val="SingleTxtG"/>
        <w:rPr>
          <w:spacing w:val="-1"/>
        </w:rPr>
      </w:pPr>
      <w:r w:rsidRPr="00F066BC">
        <w:rPr>
          <w:spacing w:val="-1"/>
        </w:rPr>
        <w:t>14.</w:t>
      </w:r>
      <w:r w:rsidRPr="00F066BC">
        <w:rPr>
          <w:spacing w:val="-1"/>
        </w:rPr>
        <w:tab/>
        <w:t>El artículo 4, párrafo 1, del Pacto dispone que, en situaciones excepcionales que pongan en peligro la vida de la nación, los Estados partes podrán adoptar disposiciones que suspendan algunas de las obligaciones contraídas en virtud del Pacto. Con arreglo al artículo</w:t>
      </w:r>
      <w:r w:rsidR="00F066BC">
        <w:rPr>
          <w:spacing w:val="-1"/>
        </w:rPr>
        <w:t xml:space="preserve"> </w:t>
      </w:r>
      <w:r w:rsidRPr="00F066BC">
        <w:rPr>
          <w:spacing w:val="-1"/>
        </w:rPr>
        <w:t>4, párrafo</w:t>
      </w:r>
      <w:r w:rsidR="00F066BC">
        <w:rPr>
          <w:spacing w:val="-1"/>
        </w:rPr>
        <w:t> </w:t>
      </w:r>
      <w:r w:rsidRPr="00F066BC">
        <w:rPr>
          <w:spacing w:val="-1"/>
        </w:rPr>
        <w:t>2, no se autoriza suspensión alguna de los artículos 6; 7; 8, párrafos 1 y 2; 11; 15; 16; y 18. Conforme al artículo 4, párrafo 3, cualquier suspensión debe ser notificada inmediatamente a los demás Estados partes por conducto del Secretario General. Se exige una nueva notificación al darse por terminada o al prorrogarse la suspensión</w:t>
      </w:r>
      <w:r w:rsidRPr="00F066BC">
        <w:rPr>
          <w:rStyle w:val="Refdenotaalpie"/>
          <w:spacing w:val="-1"/>
          <w:lang w:val="es-ES"/>
        </w:rPr>
        <w:footnoteReference w:id="2"/>
      </w:r>
      <w:r w:rsidRPr="00F066BC">
        <w:rPr>
          <w:spacing w:val="-1"/>
        </w:rPr>
        <w:t xml:space="preserve">. Durante el período que abarca el presente informe, el Ecuador, El Salvador y Guatemala realizaron esas notificaciones iniciales. Los Estados siguientes prorrogaron sus suspensiones iniciales: Ecuador, El Salvador, Guatemala, Perú y Ucrania. El Ecuador y el Paraguay notificaron la terminación de sus suspensiones. Todas esas notificaciones pueden consultarse en </w:t>
      </w:r>
      <w:hyperlink r:id="rId25" w:history="1">
        <w:r w:rsidRPr="00F066BC">
          <w:rPr>
            <w:rStyle w:val="Hipervnculo"/>
            <w:spacing w:val="-1"/>
          </w:rPr>
          <w:t>http://</w:t>
        </w:r>
        <w:proofErr w:type="spellStart"/>
        <w:r w:rsidRPr="00F066BC">
          <w:rPr>
            <w:rStyle w:val="Hipervnculo"/>
            <w:spacing w:val="-1"/>
          </w:rPr>
          <w:t>treaties.un.org</w:t>
        </w:r>
        <w:proofErr w:type="spellEnd"/>
      </w:hyperlink>
      <w:r w:rsidRPr="00F066BC">
        <w:rPr>
          <w:spacing w:val="-1"/>
        </w:rPr>
        <w:t>.</w:t>
      </w:r>
      <w:bookmarkStart w:id="72" w:name="_Toc328984179"/>
      <w:bookmarkStart w:id="73" w:name="_Toc328746759"/>
      <w:bookmarkStart w:id="74" w:name="_Toc328666113"/>
    </w:p>
    <w:p w14:paraId="4E5A3969" w14:textId="77777777" w:rsidR="00053667" w:rsidRPr="00891B47" w:rsidRDefault="00053667" w:rsidP="004D205E">
      <w:pPr>
        <w:pStyle w:val="H1G"/>
      </w:pPr>
      <w:bookmarkStart w:id="75" w:name="_Toc458504772"/>
      <w:r w:rsidRPr="00891B47">
        <w:tab/>
        <w:t>G.</w:t>
      </w:r>
      <w:r w:rsidRPr="00891B47">
        <w:tab/>
        <w:t>Observaciones finales y su seguimiento</w:t>
      </w:r>
      <w:bookmarkStart w:id="76" w:name="_Toc47011659"/>
      <w:bookmarkStart w:id="77" w:name="_Toc32819988"/>
      <w:bookmarkStart w:id="78" w:name="_Toc14335205"/>
      <w:bookmarkStart w:id="79" w:name="_Toc14248479"/>
      <w:bookmarkStart w:id="80" w:name="_Toc519676397"/>
      <w:bookmarkStart w:id="81" w:name="_Toc519673498"/>
      <w:bookmarkStart w:id="82" w:name="_Toc108626033"/>
      <w:bookmarkEnd w:id="75"/>
      <w:bookmarkEnd w:id="76"/>
      <w:bookmarkEnd w:id="77"/>
      <w:bookmarkEnd w:id="78"/>
      <w:bookmarkEnd w:id="79"/>
      <w:bookmarkEnd w:id="80"/>
      <w:bookmarkEnd w:id="81"/>
      <w:bookmarkEnd w:id="82"/>
    </w:p>
    <w:p w14:paraId="765960DC" w14:textId="242F9FF4" w:rsidR="00053667" w:rsidRPr="00891B47" w:rsidRDefault="00053667" w:rsidP="00053667">
      <w:pPr>
        <w:pStyle w:val="SingleTxtG"/>
      </w:pPr>
      <w:r w:rsidRPr="00891B47">
        <w:t>15.</w:t>
      </w:r>
      <w:r w:rsidRPr="00891B47">
        <w:tab/>
        <w:t>Desde su 44º período de sesiones, celebrado en marzo de 1992</w:t>
      </w:r>
      <w:r w:rsidRPr="00891B47">
        <w:rPr>
          <w:rStyle w:val="Refdenotaalpie"/>
          <w:lang w:val="es-ES"/>
        </w:rPr>
        <w:footnoteReference w:id="3"/>
      </w:r>
      <w:r w:rsidRPr="00891B47">
        <w:t xml:space="preserve">, el Comité aprueba observaciones finales. Considera que las observaciones finales constituyen un punto de partida para la elaboración de la lista de cuestiones que deben abordarse al examinar el siguiente informe del Estado parte. En el período que se examina se aprobaron observaciones finales en relación con 18 Estados partes. En su 135º período de sesiones, el Comité aprobó observaciones finales en relación con China (Hong Kong), China (Macao), Georgia, Irlanda, </w:t>
      </w:r>
      <w:r w:rsidRPr="00891B47">
        <w:lastRenderedPageBreak/>
        <w:t>Luxemburgo y el Uruguay</w:t>
      </w:r>
      <w:r w:rsidRPr="00891B47">
        <w:rPr>
          <w:rStyle w:val="Refdenotaalpie"/>
          <w:lang w:val="es-ES"/>
        </w:rPr>
        <w:footnoteReference w:id="4"/>
      </w:r>
      <w:r w:rsidRPr="00891B47">
        <w:t>. En su 136º período de sesiones, el Comité aprobó observaciones finales en relación con Etiopía, la Federación de Rusia, Filipinas, el Japón, Kirguistán y Nicaragua</w:t>
      </w:r>
      <w:r w:rsidRPr="00891B47">
        <w:rPr>
          <w:rStyle w:val="Refdenotaalpie"/>
          <w:lang w:val="es-ES"/>
        </w:rPr>
        <w:footnoteReference w:id="5"/>
      </w:r>
      <w:r w:rsidRPr="00891B47">
        <w:t>. En su 137º período de sesiones, el Comité aprobó observaciones finales en relación con Egipto, Panamá, el Perú, Sri Lanka, Turkmenistán y Zambia</w:t>
      </w:r>
      <w:r w:rsidRPr="00891B47">
        <w:rPr>
          <w:rStyle w:val="Refdenotaalpie"/>
          <w:lang w:val="es-ES"/>
        </w:rPr>
        <w:footnoteReference w:id="6"/>
      </w:r>
      <w:r w:rsidRPr="00891B47">
        <w:t>. Las observaciones finales pueden consultarse en la base de datos de los órganos de tratados (</w:t>
      </w:r>
      <w:hyperlink r:id="rId26" w:history="1">
        <w:r w:rsidRPr="00C5271F">
          <w:rPr>
            <w:rStyle w:val="Hipervnculo"/>
          </w:rPr>
          <w:t>https://tbinternet.ohchr.org/_layouts/15/TreatyBodyExternal/Home.aspx</w:t>
        </w:r>
      </w:hyperlink>
      <w:r w:rsidRPr="00891B47">
        <w:t>) y en el Sistema de Archivo de Documentos de las Naciones Unidas (</w:t>
      </w:r>
      <w:hyperlink r:id="rId27" w:history="1">
        <w:r w:rsidRPr="00C5271F">
          <w:rPr>
            <w:rStyle w:val="Hipervnculo"/>
          </w:rPr>
          <w:t>https://</w:t>
        </w:r>
        <w:proofErr w:type="spellStart"/>
        <w:r w:rsidRPr="00C5271F">
          <w:rPr>
            <w:rStyle w:val="Hipervnculo"/>
          </w:rPr>
          <w:t>documents.un.org</w:t>
        </w:r>
        <w:proofErr w:type="spellEnd"/>
      </w:hyperlink>
      <w:r w:rsidRPr="00891B47">
        <w:t>), bajo la signatura correspondiente.</w:t>
      </w:r>
    </w:p>
    <w:p w14:paraId="5DE5D174" w14:textId="3CBDF4F7" w:rsidR="00053667" w:rsidRPr="00891B47" w:rsidRDefault="00053667" w:rsidP="00053667">
      <w:pPr>
        <w:pStyle w:val="SingleTxtG"/>
      </w:pPr>
      <w:r w:rsidRPr="00891B47">
        <w:t>16.</w:t>
      </w:r>
      <w:r w:rsidRPr="00891B47">
        <w:tab/>
        <w:t xml:space="preserve">Durante los períodos de sesiones 135º, 136º y 137º, la Relatora Especial y el Relator Especial Adjunto para el seguimiento de las observaciones finales presentaron al Comité informes provisionales. En su 135º período de sesiones, el Comité examinó los siguientes Estados partes en relación con el proceso de seguimiento: </w:t>
      </w:r>
      <w:proofErr w:type="spellStart"/>
      <w:r w:rsidRPr="00891B47">
        <w:t>Bahrein</w:t>
      </w:r>
      <w:proofErr w:type="spellEnd"/>
      <w:r w:rsidRPr="00891B47">
        <w:t xml:space="preserve">, El Salvador, Lituania y Rumania. En su 136º período de sesiones, el Comité examinó los siguientes Estados partes en relación con el proceso de seguimiento: Angola, Argelia, Bulgaria y </w:t>
      </w:r>
      <w:proofErr w:type="spellStart"/>
      <w:r w:rsidRPr="00891B47">
        <w:t>Viet</w:t>
      </w:r>
      <w:proofErr w:type="spellEnd"/>
      <w:r w:rsidRPr="00891B47">
        <w:t xml:space="preserve"> </w:t>
      </w:r>
      <w:proofErr w:type="spellStart"/>
      <w:r w:rsidRPr="00891B47">
        <w:t>Nam</w:t>
      </w:r>
      <w:proofErr w:type="spellEnd"/>
      <w:r w:rsidRPr="00891B47">
        <w:t>. En su 137º</w:t>
      </w:r>
      <w:r w:rsidR="001101CC">
        <w:t> </w:t>
      </w:r>
      <w:r w:rsidRPr="00891B47">
        <w:t>período de sesiones, el Comité examinó los siguientes Estados partes en relación con el proceso de seguimiento: Belarús, Estonia, Países Bajos (Reino de los) y Tayikistán.</w:t>
      </w:r>
    </w:p>
    <w:p w14:paraId="54A140F5" w14:textId="77777777" w:rsidR="00053667" w:rsidRPr="00891B47" w:rsidRDefault="00053667" w:rsidP="00053667">
      <w:pPr>
        <w:pStyle w:val="SingleTxtG"/>
      </w:pPr>
      <w:r w:rsidRPr="00891B47">
        <w:t>17.</w:t>
      </w:r>
      <w:r w:rsidRPr="00891B47">
        <w:tab/>
        <w:t>Durante el período que se examina, se recibió información complementaria de algunos Estados partes y otros interesados.</w:t>
      </w:r>
    </w:p>
    <w:p w14:paraId="4945CD79" w14:textId="77777777" w:rsidR="00053667" w:rsidRPr="00891B47" w:rsidRDefault="00053667" w:rsidP="00053667">
      <w:pPr>
        <w:pStyle w:val="SingleTxtG"/>
      </w:pPr>
      <w:r w:rsidRPr="00891B47">
        <w:t>18.</w:t>
      </w:r>
      <w:r w:rsidRPr="00891B47">
        <w:tab/>
        <w:t>Toda la información relativa al seguimiento de las observaciones finales, incluidos los informes de seguimiento, puede consultarse en el sitio web de la Oficina del Alto Comisionado de las Naciones Unidas para los Derechos Humanos (ACNUDH)</w:t>
      </w:r>
      <w:r w:rsidRPr="00891B47">
        <w:rPr>
          <w:rStyle w:val="Refdenotaalpie"/>
          <w:lang w:val="es-ES"/>
        </w:rPr>
        <w:footnoteReference w:id="7"/>
      </w:r>
      <w:r w:rsidRPr="00891B47">
        <w:t>.</w:t>
      </w:r>
    </w:p>
    <w:p w14:paraId="15E865F7" w14:textId="77777777" w:rsidR="00053667" w:rsidRPr="00891B47" w:rsidRDefault="00053667" w:rsidP="004D205E">
      <w:pPr>
        <w:pStyle w:val="H1G"/>
      </w:pPr>
      <w:r w:rsidRPr="00891B47">
        <w:tab/>
        <w:t>H.</w:t>
      </w:r>
      <w:r w:rsidRPr="00891B47">
        <w:tab/>
        <w:t>Comunicaciones y seguimiento de los dictámenes</w:t>
      </w:r>
      <w:bookmarkStart w:id="83" w:name="_Toc519673499"/>
      <w:bookmarkStart w:id="84" w:name="_Toc519676398"/>
      <w:bookmarkStart w:id="85" w:name="_Toc14248480"/>
      <w:bookmarkStart w:id="86" w:name="_Toc14335206"/>
      <w:bookmarkStart w:id="87" w:name="_Toc32819989"/>
      <w:bookmarkStart w:id="88" w:name="_Toc47011660"/>
      <w:bookmarkStart w:id="89" w:name="_Toc108626034"/>
      <w:bookmarkStart w:id="90" w:name="_Hlk32576194"/>
      <w:bookmarkEnd w:id="83"/>
      <w:bookmarkEnd w:id="84"/>
      <w:bookmarkEnd w:id="85"/>
      <w:bookmarkEnd w:id="86"/>
      <w:bookmarkEnd w:id="87"/>
      <w:bookmarkEnd w:id="88"/>
      <w:bookmarkEnd w:id="89"/>
    </w:p>
    <w:bookmarkEnd w:id="90"/>
    <w:p w14:paraId="0F9C6164" w14:textId="77777777" w:rsidR="00053667" w:rsidRPr="00891B47" w:rsidRDefault="00053667" w:rsidP="00053667">
      <w:pPr>
        <w:pStyle w:val="SingleTxtG"/>
      </w:pPr>
      <w:r w:rsidRPr="00891B47">
        <w:t>19.</w:t>
      </w:r>
      <w:r w:rsidRPr="00891B47">
        <w:tab/>
        <w:t>Los particulares que estimen ser víctimas de la violación por un Estado parte de los derechos que se les reconocen en el Pacto y que hayan agotado todos los recursos internos disponibles podrán presentar al Comité comunicaciones escritas para que este las examine en virtud del Protocolo Facultativo. No se pueden considerar las comunicaciones a menos que se refieran a un Estado parte en el Pacto que haya reconocido la competencia del Comité haciéndose parte en el Protocolo Facultativo.</w:t>
      </w:r>
    </w:p>
    <w:p w14:paraId="7D50F6B1" w14:textId="77777777" w:rsidR="00053667" w:rsidRPr="00891B47" w:rsidRDefault="00053667" w:rsidP="00053667">
      <w:pPr>
        <w:pStyle w:val="SingleTxtG"/>
      </w:pPr>
      <w:r w:rsidRPr="00891B47">
        <w:t>20.</w:t>
      </w:r>
      <w:r w:rsidRPr="00891B47">
        <w:tab/>
        <w:t>El examen de las comunicaciones en virtud del Protocolo Facultativo es confidencial y se efectúa en sesiones privadas (art. 5, párr. 3). Las decisiones finales del Comité (dictámenes, decisiones de inadmisibilidad y decisiones de cesación de las actuaciones) se hacen públicas; también se revela el nombre de los autores, salvo que, a petición de estos, el Comité decida otra cosa.</w:t>
      </w:r>
    </w:p>
    <w:p w14:paraId="2614DB70" w14:textId="77777777" w:rsidR="00053667" w:rsidRPr="00891B47" w:rsidRDefault="00053667" w:rsidP="00053667">
      <w:pPr>
        <w:pStyle w:val="SingleTxtG"/>
      </w:pPr>
      <w:r w:rsidRPr="00891B47">
        <w:t>21.</w:t>
      </w:r>
      <w:r w:rsidRPr="00891B47">
        <w:tab/>
        <w:t>En la observación general núm. 33 (2008) del Comité se reseñan las obligaciones que incumben a los Estados partes en virtud del Protocolo Facultativo.</w:t>
      </w:r>
    </w:p>
    <w:p w14:paraId="09332A56" w14:textId="77777777" w:rsidR="00053667" w:rsidRPr="00891B47" w:rsidRDefault="00053667" w:rsidP="004D205E">
      <w:pPr>
        <w:pStyle w:val="H23G"/>
      </w:pPr>
      <w:bookmarkStart w:id="91" w:name="_Toc519673500"/>
      <w:bookmarkStart w:id="92" w:name="_Toc519676399"/>
      <w:bookmarkStart w:id="93" w:name="_Toc14248481"/>
      <w:bookmarkStart w:id="94" w:name="_Toc14335207"/>
      <w:r w:rsidRPr="00891B47">
        <w:tab/>
        <w:t>1.</w:t>
      </w:r>
      <w:r w:rsidRPr="00891B47">
        <w:tab/>
        <w:t>Marcha de los trabajos</w:t>
      </w:r>
      <w:bookmarkStart w:id="95" w:name="_Toc32819990"/>
      <w:bookmarkStart w:id="96" w:name="_Hlk32576163"/>
      <w:bookmarkEnd w:id="91"/>
      <w:bookmarkEnd w:id="92"/>
      <w:bookmarkEnd w:id="93"/>
      <w:bookmarkEnd w:id="94"/>
      <w:bookmarkEnd w:id="95"/>
      <w:bookmarkEnd w:id="96"/>
    </w:p>
    <w:p w14:paraId="0AEBE622" w14:textId="5A7F506E" w:rsidR="00053667" w:rsidRPr="00891B47" w:rsidRDefault="00053667" w:rsidP="00053667">
      <w:pPr>
        <w:pStyle w:val="SingleTxtG"/>
      </w:pPr>
      <w:r w:rsidRPr="00891B47">
        <w:t>22.</w:t>
      </w:r>
      <w:r w:rsidRPr="00891B47">
        <w:tab/>
        <w:t>El Comité inició su labor con arreglo al Protocolo Facultativo en su segundo período de sesiones, celebrado en 1977. Desde entonces, se han sometido a su consideración 4.408</w:t>
      </w:r>
      <w:r w:rsidR="001101CC">
        <w:t> </w:t>
      </w:r>
      <w:r w:rsidRPr="00891B47">
        <w:t>comunicaciones relativas a 94 Estados partes, de las que 237 se registraron en el período que abarca el presente informe. El estado de las 4.408 comunicaciones registradas actualmente es el siguiente:</w:t>
      </w:r>
      <w:bookmarkStart w:id="97" w:name="_Hlk45784517"/>
      <w:bookmarkStart w:id="98" w:name="_Hlk141275582"/>
    </w:p>
    <w:bookmarkEnd w:id="97"/>
    <w:p w14:paraId="16E8655E" w14:textId="7C98231D" w:rsidR="00053667" w:rsidRPr="00891B47" w:rsidRDefault="004D205E" w:rsidP="00053667">
      <w:pPr>
        <w:pStyle w:val="SingleTxtG"/>
      </w:pPr>
      <w:r w:rsidRPr="00891B47">
        <w:tab/>
      </w:r>
      <w:r w:rsidR="00053667" w:rsidRPr="00891B47">
        <w:t>a)</w:t>
      </w:r>
      <w:r w:rsidR="00053667" w:rsidRPr="00891B47">
        <w:tab/>
        <w:t>Examen finalizado con la aprobación de un dictamen a tenor del artículo 5, párrafo 4, del Protocolo Facultativo: 1.969, en 1.434 de las cuales se determinó la existencia de violaciones del Pacto;</w:t>
      </w:r>
    </w:p>
    <w:p w14:paraId="6C8597C5" w14:textId="73881654" w:rsidR="00053667" w:rsidRPr="00891B47" w:rsidRDefault="004D205E" w:rsidP="00053667">
      <w:pPr>
        <w:pStyle w:val="SingleTxtG"/>
      </w:pPr>
      <w:r w:rsidRPr="00891B47">
        <w:lastRenderedPageBreak/>
        <w:tab/>
      </w:r>
      <w:r w:rsidR="00053667" w:rsidRPr="00891B47">
        <w:t>b)</w:t>
      </w:r>
      <w:r w:rsidR="00053667" w:rsidRPr="00891B47">
        <w:tab/>
        <w:t>Comunicaciones declaradas inadmisibles: 831;</w:t>
      </w:r>
    </w:p>
    <w:p w14:paraId="5C1C4B7D" w14:textId="46CD8C07" w:rsidR="00053667" w:rsidRPr="00891B47" w:rsidRDefault="004D205E" w:rsidP="00053667">
      <w:pPr>
        <w:pStyle w:val="SingleTxtG"/>
      </w:pPr>
      <w:r w:rsidRPr="00891B47">
        <w:tab/>
      </w:r>
      <w:r w:rsidR="00053667" w:rsidRPr="00891B47">
        <w:t>c)</w:t>
      </w:r>
      <w:r w:rsidR="00053667" w:rsidRPr="00891B47">
        <w:tab/>
        <w:t>Comunicaciones canceladas o retiradas: 625;</w:t>
      </w:r>
    </w:p>
    <w:p w14:paraId="4488DC0B" w14:textId="3E721982" w:rsidR="00053667" w:rsidRPr="00891B47" w:rsidRDefault="004D205E" w:rsidP="00053667">
      <w:pPr>
        <w:pStyle w:val="SingleTxtG"/>
      </w:pPr>
      <w:r w:rsidRPr="00891B47">
        <w:tab/>
      </w:r>
      <w:r w:rsidR="00053667" w:rsidRPr="00891B47">
        <w:t>d)</w:t>
      </w:r>
      <w:r w:rsidR="00053667" w:rsidRPr="00891B47">
        <w:tab/>
        <w:t>Comunicaciones cuyo examen no ha finalizado: 983</w:t>
      </w:r>
      <w:r w:rsidR="008E01F9">
        <w:t>.</w:t>
      </w:r>
    </w:p>
    <w:bookmarkEnd w:id="98"/>
    <w:p w14:paraId="516E5F79" w14:textId="29B7DF55" w:rsidR="00053667" w:rsidRPr="00891B47" w:rsidRDefault="00053667" w:rsidP="00053667">
      <w:pPr>
        <w:pStyle w:val="SingleTxtG"/>
      </w:pPr>
      <w:r w:rsidRPr="00891B47">
        <w:t>23.</w:t>
      </w:r>
      <w:r w:rsidRPr="00891B47">
        <w:tab/>
        <w:t>En sus períodos de sesiones 135º, 136º y 137º, el Comité aprobó dictámenes respecto de 94 casos y concluyó el examen de 16 comunicaciones declarándolas inadmisibles. Los dictámenes aprobados y las decisiones finales adoptadas por el Comité en los períodos de sesiones pueden consultarse en la base de datos sobre jurisprudencia de los órganos de tratados (</w:t>
      </w:r>
      <w:hyperlink r:id="rId28" w:history="1">
        <w:r w:rsidRPr="00C5271F">
          <w:rPr>
            <w:rStyle w:val="Hipervnculo"/>
          </w:rPr>
          <w:t>https://</w:t>
        </w:r>
        <w:proofErr w:type="spellStart"/>
        <w:r w:rsidRPr="00C5271F">
          <w:rPr>
            <w:rStyle w:val="Hipervnculo"/>
          </w:rPr>
          <w:t>juris.ohchr.org</w:t>
        </w:r>
        <w:proofErr w:type="spellEnd"/>
      </w:hyperlink>
      <w:r w:rsidRPr="00891B47">
        <w:t>) y en la información sobre jurisprudencia publicada en el sitio web del ACNUDH (por período de sesiones)</w:t>
      </w:r>
      <w:r w:rsidRPr="00891B47">
        <w:rPr>
          <w:rStyle w:val="Refdenotaalpie"/>
          <w:lang w:val="es-ES"/>
        </w:rPr>
        <w:footnoteReference w:id="8"/>
      </w:r>
      <w:r w:rsidRPr="00891B47">
        <w:t>. También pueden consultarse en la base de datos de los órganos de tratados que figura en el sitio web del ACNUDH y en el Sistema de Archivo de Documentos de las Naciones Unidas.</w:t>
      </w:r>
    </w:p>
    <w:p w14:paraId="125177C2" w14:textId="77777777" w:rsidR="00053667" w:rsidRPr="00891B47" w:rsidRDefault="00053667" w:rsidP="00053667">
      <w:pPr>
        <w:pStyle w:val="SingleTxtG"/>
      </w:pPr>
      <w:r w:rsidRPr="00891B47">
        <w:t>24.</w:t>
      </w:r>
      <w:r w:rsidRPr="00891B47">
        <w:tab/>
        <w:t>Durante el período que se examina, el Comité decidió dar por terminado el examen de 63 comunicaciones porque los autores las habían retirado, porque los autores o sus abogados no respondieron al Comité pese a habérseles enviado varios recordatorios, o porque los autores sobre los que pendía una orden de expulsión habían sido al fin autorizados a permanecer en los países en cuestión.</w:t>
      </w:r>
    </w:p>
    <w:p w14:paraId="5A6BF5F0" w14:textId="6019F278" w:rsidR="00053667" w:rsidRPr="00891B47" w:rsidRDefault="00053667" w:rsidP="00053667">
      <w:pPr>
        <w:pStyle w:val="SingleTxtG"/>
      </w:pPr>
      <w:r w:rsidRPr="00891B47">
        <w:t>25.</w:t>
      </w:r>
      <w:r w:rsidRPr="00891B47">
        <w:tab/>
        <w:t>En el siguiente cuadro se muestra la labor realizada por el Comité en lo relativo a las comunicaciones durante los 12 últimos años (comunicaciones examinadas entre 2011 y el 31</w:t>
      </w:r>
      <w:r w:rsidR="00F066BC">
        <w:t> </w:t>
      </w:r>
      <w:r w:rsidRPr="00891B47">
        <w:t>de diciembre de 2022).</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993"/>
        <w:gridCol w:w="1841"/>
        <w:gridCol w:w="1715"/>
        <w:gridCol w:w="2821"/>
      </w:tblGrid>
      <w:tr w:rsidR="004D205E" w:rsidRPr="00891B47" w14:paraId="47B86F6E" w14:textId="77777777" w:rsidTr="004D205E">
        <w:trPr>
          <w:cantSplit/>
          <w:trHeight w:val="240"/>
          <w:tblHeader/>
        </w:trPr>
        <w:tc>
          <w:tcPr>
            <w:tcW w:w="993" w:type="dxa"/>
            <w:tcBorders>
              <w:top w:val="single" w:sz="4" w:space="0" w:color="auto"/>
              <w:bottom w:val="single" w:sz="12" w:space="0" w:color="auto"/>
            </w:tcBorders>
            <w:shd w:val="clear" w:color="auto" w:fill="auto"/>
            <w:vAlign w:val="bottom"/>
            <w:hideMark/>
          </w:tcPr>
          <w:p w14:paraId="7AC6D552" w14:textId="77777777" w:rsidR="00053667" w:rsidRPr="00891B47" w:rsidRDefault="00053667" w:rsidP="004D205E">
            <w:pPr>
              <w:suppressAutoHyphens w:val="0"/>
              <w:spacing w:before="80" w:after="80" w:line="200" w:lineRule="exact"/>
              <w:rPr>
                <w:i/>
                <w:sz w:val="16"/>
              </w:rPr>
            </w:pPr>
            <w:r w:rsidRPr="00891B47">
              <w:rPr>
                <w:i/>
                <w:sz w:val="16"/>
              </w:rPr>
              <w:t>Año</w:t>
            </w:r>
          </w:p>
        </w:tc>
        <w:tc>
          <w:tcPr>
            <w:tcW w:w="1841" w:type="dxa"/>
            <w:tcBorders>
              <w:top w:val="single" w:sz="4" w:space="0" w:color="auto"/>
              <w:bottom w:val="single" w:sz="12" w:space="0" w:color="auto"/>
            </w:tcBorders>
            <w:shd w:val="clear" w:color="auto" w:fill="auto"/>
            <w:vAlign w:val="bottom"/>
            <w:hideMark/>
          </w:tcPr>
          <w:p w14:paraId="38F2A286" w14:textId="77777777" w:rsidR="00053667" w:rsidRPr="00891B47" w:rsidRDefault="00053667" w:rsidP="004D205E">
            <w:pPr>
              <w:suppressAutoHyphens w:val="0"/>
              <w:spacing w:before="80" w:after="80" w:line="200" w:lineRule="exact"/>
              <w:ind w:left="113"/>
              <w:jc w:val="right"/>
              <w:rPr>
                <w:i/>
                <w:sz w:val="16"/>
              </w:rPr>
            </w:pPr>
            <w:r w:rsidRPr="00891B47">
              <w:rPr>
                <w:i/>
                <w:sz w:val="16"/>
              </w:rPr>
              <w:t>Nuevos casos registrados</w:t>
            </w:r>
          </w:p>
        </w:tc>
        <w:tc>
          <w:tcPr>
            <w:tcW w:w="1715" w:type="dxa"/>
            <w:tcBorders>
              <w:top w:val="single" w:sz="4" w:space="0" w:color="auto"/>
              <w:bottom w:val="single" w:sz="12" w:space="0" w:color="auto"/>
            </w:tcBorders>
            <w:shd w:val="clear" w:color="auto" w:fill="auto"/>
            <w:vAlign w:val="bottom"/>
            <w:hideMark/>
          </w:tcPr>
          <w:p w14:paraId="4F51D2B5" w14:textId="77777777" w:rsidR="00053667" w:rsidRPr="00891B47" w:rsidRDefault="00053667" w:rsidP="004D205E">
            <w:pPr>
              <w:suppressAutoHyphens w:val="0"/>
              <w:spacing w:before="80" w:after="80" w:line="200" w:lineRule="exact"/>
              <w:ind w:left="113"/>
              <w:jc w:val="right"/>
              <w:rPr>
                <w:i/>
                <w:sz w:val="16"/>
              </w:rPr>
            </w:pPr>
            <w:r w:rsidRPr="00891B47">
              <w:rPr>
                <w:i/>
                <w:sz w:val="16"/>
              </w:rPr>
              <w:t xml:space="preserve">Casos </w:t>
            </w:r>
            <w:proofErr w:type="spellStart"/>
            <w:r w:rsidRPr="00891B47">
              <w:rPr>
                <w:i/>
                <w:sz w:val="16"/>
              </w:rPr>
              <w:t>terminados</w:t>
            </w:r>
            <w:r w:rsidRPr="00891B47">
              <w:rPr>
                <w:i/>
                <w:sz w:val="18"/>
                <w:szCs w:val="22"/>
                <w:vertAlign w:val="superscript"/>
              </w:rPr>
              <w:t>a</w:t>
            </w:r>
            <w:proofErr w:type="spellEnd"/>
          </w:p>
        </w:tc>
        <w:tc>
          <w:tcPr>
            <w:tcW w:w="2821" w:type="dxa"/>
            <w:tcBorders>
              <w:top w:val="single" w:sz="4" w:space="0" w:color="auto"/>
              <w:bottom w:val="single" w:sz="12" w:space="0" w:color="auto"/>
            </w:tcBorders>
            <w:shd w:val="clear" w:color="auto" w:fill="auto"/>
            <w:vAlign w:val="bottom"/>
            <w:hideMark/>
          </w:tcPr>
          <w:p w14:paraId="110D5667" w14:textId="77777777" w:rsidR="00053667" w:rsidRPr="00891B47" w:rsidRDefault="00053667" w:rsidP="004D205E">
            <w:pPr>
              <w:suppressAutoHyphens w:val="0"/>
              <w:spacing w:before="80" w:after="80" w:line="200" w:lineRule="exact"/>
              <w:ind w:left="113"/>
              <w:jc w:val="right"/>
              <w:rPr>
                <w:i/>
                <w:sz w:val="16"/>
              </w:rPr>
            </w:pPr>
            <w:r w:rsidRPr="00891B47">
              <w:rPr>
                <w:i/>
                <w:sz w:val="16"/>
              </w:rPr>
              <w:t>Casos pendientes al 31 de diciembre</w:t>
            </w:r>
          </w:p>
        </w:tc>
      </w:tr>
      <w:tr w:rsidR="004D205E" w:rsidRPr="00891B47" w14:paraId="085A88DD" w14:textId="77777777" w:rsidTr="004D205E">
        <w:trPr>
          <w:cantSplit/>
          <w:trHeight w:val="240"/>
        </w:trPr>
        <w:tc>
          <w:tcPr>
            <w:tcW w:w="993" w:type="dxa"/>
            <w:tcBorders>
              <w:top w:val="single" w:sz="12" w:space="0" w:color="auto"/>
            </w:tcBorders>
            <w:shd w:val="clear" w:color="auto" w:fill="auto"/>
          </w:tcPr>
          <w:p w14:paraId="0997A9C7" w14:textId="77777777" w:rsidR="00053667" w:rsidRPr="00891B47" w:rsidRDefault="00053667" w:rsidP="004D205E">
            <w:pPr>
              <w:suppressAutoHyphens w:val="0"/>
              <w:spacing w:before="40" w:after="40" w:line="220" w:lineRule="exact"/>
              <w:rPr>
                <w:sz w:val="18"/>
              </w:rPr>
            </w:pPr>
            <w:r w:rsidRPr="00891B47">
              <w:rPr>
                <w:sz w:val="18"/>
              </w:rPr>
              <w:t>2022</w:t>
            </w:r>
          </w:p>
        </w:tc>
        <w:tc>
          <w:tcPr>
            <w:tcW w:w="1841" w:type="dxa"/>
            <w:tcBorders>
              <w:top w:val="single" w:sz="12" w:space="0" w:color="auto"/>
            </w:tcBorders>
            <w:shd w:val="clear" w:color="auto" w:fill="auto"/>
            <w:vAlign w:val="bottom"/>
          </w:tcPr>
          <w:p w14:paraId="1A58F077" w14:textId="77777777" w:rsidR="00053667" w:rsidRPr="00891B47" w:rsidRDefault="00053667" w:rsidP="004D205E">
            <w:pPr>
              <w:suppressAutoHyphens w:val="0"/>
              <w:spacing w:before="40" w:after="40" w:line="220" w:lineRule="exact"/>
              <w:ind w:left="113"/>
              <w:jc w:val="right"/>
              <w:rPr>
                <w:sz w:val="18"/>
              </w:rPr>
            </w:pPr>
            <w:r w:rsidRPr="00891B47">
              <w:rPr>
                <w:sz w:val="18"/>
              </w:rPr>
              <w:t>210</w:t>
            </w:r>
          </w:p>
        </w:tc>
        <w:tc>
          <w:tcPr>
            <w:tcW w:w="1715" w:type="dxa"/>
            <w:tcBorders>
              <w:top w:val="single" w:sz="12" w:space="0" w:color="auto"/>
            </w:tcBorders>
            <w:shd w:val="clear" w:color="auto" w:fill="auto"/>
            <w:vAlign w:val="bottom"/>
          </w:tcPr>
          <w:p w14:paraId="610DCF68" w14:textId="77777777" w:rsidR="00053667" w:rsidRPr="00891B47" w:rsidRDefault="00053667" w:rsidP="004D205E">
            <w:pPr>
              <w:suppressAutoHyphens w:val="0"/>
              <w:spacing w:before="40" w:after="40" w:line="220" w:lineRule="exact"/>
              <w:ind w:left="113"/>
              <w:jc w:val="right"/>
              <w:rPr>
                <w:sz w:val="18"/>
              </w:rPr>
            </w:pPr>
            <w:r w:rsidRPr="00891B47">
              <w:rPr>
                <w:sz w:val="18"/>
              </w:rPr>
              <w:t>175</w:t>
            </w:r>
          </w:p>
        </w:tc>
        <w:tc>
          <w:tcPr>
            <w:tcW w:w="2821" w:type="dxa"/>
            <w:tcBorders>
              <w:top w:val="single" w:sz="12" w:space="0" w:color="auto"/>
            </w:tcBorders>
            <w:shd w:val="clear" w:color="auto" w:fill="auto"/>
            <w:vAlign w:val="bottom"/>
          </w:tcPr>
          <w:p w14:paraId="69DAC23D" w14:textId="27C01885" w:rsidR="00053667" w:rsidRPr="00891B47" w:rsidRDefault="00053667" w:rsidP="004D205E">
            <w:pPr>
              <w:suppressAutoHyphens w:val="0"/>
              <w:spacing w:before="40" w:after="40" w:line="220" w:lineRule="exact"/>
              <w:ind w:left="113"/>
              <w:jc w:val="right"/>
              <w:rPr>
                <w:sz w:val="18"/>
              </w:rPr>
            </w:pPr>
            <w:r w:rsidRPr="00891B47">
              <w:rPr>
                <w:sz w:val="18"/>
              </w:rPr>
              <w:t>1</w:t>
            </w:r>
            <w:r w:rsidR="004D205E" w:rsidRPr="00891B47">
              <w:rPr>
                <w:sz w:val="18"/>
              </w:rPr>
              <w:t xml:space="preserve"> </w:t>
            </w:r>
            <w:r w:rsidRPr="00891B47">
              <w:rPr>
                <w:sz w:val="18"/>
              </w:rPr>
              <w:t>200</w:t>
            </w:r>
          </w:p>
        </w:tc>
      </w:tr>
      <w:tr w:rsidR="004D205E" w:rsidRPr="00891B47" w14:paraId="3B1DDAF4" w14:textId="77777777" w:rsidTr="004D205E">
        <w:trPr>
          <w:cantSplit/>
          <w:trHeight w:val="240"/>
        </w:trPr>
        <w:tc>
          <w:tcPr>
            <w:tcW w:w="993" w:type="dxa"/>
            <w:shd w:val="clear" w:color="auto" w:fill="auto"/>
          </w:tcPr>
          <w:p w14:paraId="14412C94" w14:textId="77777777" w:rsidR="00053667" w:rsidRPr="00891B47" w:rsidRDefault="00053667" w:rsidP="004D205E">
            <w:pPr>
              <w:suppressAutoHyphens w:val="0"/>
              <w:spacing w:before="40" w:after="40" w:line="220" w:lineRule="exact"/>
              <w:rPr>
                <w:sz w:val="18"/>
              </w:rPr>
            </w:pPr>
            <w:r w:rsidRPr="00891B47">
              <w:rPr>
                <w:sz w:val="18"/>
              </w:rPr>
              <w:t>2021</w:t>
            </w:r>
          </w:p>
        </w:tc>
        <w:tc>
          <w:tcPr>
            <w:tcW w:w="1841" w:type="dxa"/>
            <w:shd w:val="clear" w:color="auto" w:fill="auto"/>
            <w:vAlign w:val="bottom"/>
          </w:tcPr>
          <w:p w14:paraId="2357D646" w14:textId="77777777" w:rsidR="00053667" w:rsidRPr="00891B47" w:rsidRDefault="00053667" w:rsidP="004D205E">
            <w:pPr>
              <w:suppressAutoHyphens w:val="0"/>
              <w:spacing w:before="40" w:after="40" w:line="220" w:lineRule="exact"/>
              <w:ind w:left="113"/>
              <w:jc w:val="right"/>
              <w:rPr>
                <w:sz w:val="18"/>
              </w:rPr>
            </w:pPr>
            <w:r w:rsidRPr="00891B47">
              <w:rPr>
                <w:sz w:val="18"/>
              </w:rPr>
              <w:t>212</w:t>
            </w:r>
          </w:p>
        </w:tc>
        <w:tc>
          <w:tcPr>
            <w:tcW w:w="1715" w:type="dxa"/>
            <w:shd w:val="clear" w:color="auto" w:fill="auto"/>
            <w:vAlign w:val="bottom"/>
          </w:tcPr>
          <w:p w14:paraId="7BC41138" w14:textId="77777777" w:rsidR="00053667" w:rsidRPr="00891B47" w:rsidRDefault="00053667" w:rsidP="004D205E">
            <w:pPr>
              <w:suppressAutoHyphens w:val="0"/>
              <w:spacing w:before="40" w:after="40" w:line="220" w:lineRule="exact"/>
              <w:ind w:left="113"/>
              <w:jc w:val="right"/>
              <w:rPr>
                <w:sz w:val="18"/>
              </w:rPr>
            </w:pPr>
            <w:r w:rsidRPr="00891B47">
              <w:rPr>
                <w:sz w:val="18"/>
              </w:rPr>
              <w:t>132</w:t>
            </w:r>
          </w:p>
        </w:tc>
        <w:tc>
          <w:tcPr>
            <w:tcW w:w="2821" w:type="dxa"/>
            <w:shd w:val="clear" w:color="auto" w:fill="auto"/>
            <w:vAlign w:val="bottom"/>
          </w:tcPr>
          <w:p w14:paraId="2BD590B9" w14:textId="40F76A12" w:rsidR="00053667" w:rsidRPr="00891B47" w:rsidRDefault="00053667" w:rsidP="004D205E">
            <w:pPr>
              <w:suppressAutoHyphens w:val="0"/>
              <w:spacing w:before="40" w:after="40" w:line="220" w:lineRule="exact"/>
              <w:ind w:left="113"/>
              <w:jc w:val="right"/>
              <w:rPr>
                <w:sz w:val="18"/>
              </w:rPr>
            </w:pPr>
            <w:r w:rsidRPr="00891B47">
              <w:rPr>
                <w:sz w:val="18"/>
              </w:rPr>
              <w:t>1</w:t>
            </w:r>
            <w:r w:rsidR="004D205E" w:rsidRPr="00891B47">
              <w:rPr>
                <w:sz w:val="18"/>
              </w:rPr>
              <w:t xml:space="preserve"> </w:t>
            </w:r>
            <w:r w:rsidRPr="00891B47">
              <w:rPr>
                <w:sz w:val="18"/>
              </w:rPr>
              <w:t>273</w:t>
            </w:r>
          </w:p>
        </w:tc>
      </w:tr>
      <w:tr w:rsidR="004D205E" w:rsidRPr="00891B47" w14:paraId="5DC7BD38" w14:textId="77777777" w:rsidTr="004D205E">
        <w:trPr>
          <w:cantSplit/>
          <w:trHeight w:val="240"/>
        </w:trPr>
        <w:tc>
          <w:tcPr>
            <w:tcW w:w="993" w:type="dxa"/>
            <w:shd w:val="clear" w:color="auto" w:fill="auto"/>
          </w:tcPr>
          <w:p w14:paraId="0365A301" w14:textId="77777777" w:rsidR="00053667" w:rsidRPr="00891B47" w:rsidRDefault="00053667" w:rsidP="004D205E">
            <w:pPr>
              <w:suppressAutoHyphens w:val="0"/>
              <w:spacing w:before="40" w:after="40" w:line="220" w:lineRule="exact"/>
              <w:rPr>
                <w:sz w:val="18"/>
              </w:rPr>
            </w:pPr>
            <w:r w:rsidRPr="00891B47">
              <w:rPr>
                <w:sz w:val="18"/>
              </w:rPr>
              <w:t>2020</w:t>
            </w:r>
          </w:p>
        </w:tc>
        <w:tc>
          <w:tcPr>
            <w:tcW w:w="1841" w:type="dxa"/>
            <w:shd w:val="clear" w:color="auto" w:fill="auto"/>
            <w:vAlign w:val="bottom"/>
          </w:tcPr>
          <w:p w14:paraId="6D2B011A" w14:textId="77777777" w:rsidR="00053667" w:rsidRPr="00891B47" w:rsidRDefault="00053667" w:rsidP="004D205E">
            <w:pPr>
              <w:suppressAutoHyphens w:val="0"/>
              <w:spacing w:before="40" w:after="40" w:line="220" w:lineRule="exact"/>
              <w:ind w:left="113"/>
              <w:jc w:val="right"/>
              <w:rPr>
                <w:sz w:val="18"/>
              </w:rPr>
            </w:pPr>
            <w:r w:rsidRPr="00891B47">
              <w:rPr>
                <w:sz w:val="18"/>
              </w:rPr>
              <w:t>170</w:t>
            </w:r>
          </w:p>
        </w:tc>
        <w:tc>
          <w:tcPr>
            <w:tcW w:w="1715" w:type="dxa"/>
            <w:shd w:val="clear" w:color="auto" w:fill="auto"/>
            <w:vAlign w:val="bottom"/>
          </w:tcPr>
          <w:p w14:paraId="25D634F0" w14:textId="77777777" w:rsidR="00053667" w:rsidRPr="00891B47" w:rsidRDefault="00053667" w:rsidP="004D205E">
            <w:pPr>
              <w:suppressAutoHyphens w:val="0"/>
              <w:spacing w:before="40" w:after="40" w:line="220" w:lineRule="exact"/>
              <w:ind w:left="113"/>
              <w:jc w:val="right"/>
              <w:rPr>
                <w:sz w:val="18"/>
              </w:rPr>
            </w:pPr>
            <w:r w:rsidRPr="00891B47">
              <w:rPr>
                <w:sz w:val="18"/>
              </w:rPr>
              <w:t>155</w:t>
            </w:r>
          </w:p>
        </w:tc>
        <w:tc>
          <w:tcPr>
            <w:tcW w:w="2821" w:type="dxa"/>
            <w:shd w:val="clear" w:color="auto" w:fill="auto"/>
            <w:vAlign w:val="bottom"/>
          </w:tcPr>
          <w:p w14:paraId="25B9A3A5" w14:textId="7D0553D3" w:rsidR="00053667" w:rsidRPr="00891B47" w:rsidRDefault="00053667" w:rsidP="004D205E">
            <w:pPr>
              <w:suppressAutoHyphens w:val="0"/>
              <w:spacing w:before="40" w:after="40" w:line="220" w:lineRule="exact"/>
              <w:ind w:left="113"/>
              <w:jc w:val="right"/>
              <w:rPr>
                <w:sz w:val="18"/>
              </w:rPr>
            </w:pPr>
            <w:r w:rsidRPr="00891B47">
              <w:rPr>
                <w:sz w:val="18"/>
              </w:rPr>
              <w:t>1</w:t>
            </w:r>
            <w:r w:rsidR="004D205E" w:rsidRPr="00891B47">
              <w:rPr>
                <w:sz w:val="18"/>
              </w:rPr>
              <w:t xml:space="preserve"> </w:t>
            </w:r>
            <w:r w:rsidRPr="00891B47">
              <w:rPr>
                <w:sz w:val="18"/>
              </w:rPr>
              <w:t>193</w:t>
            </w:r>
          </w:p>
        </w:tc>
      </w:tr>
      <w:tr w:rsidR="004D205E" w:rsidRPr="00891B47" w14:paraId="53E0423E" w14:textId="77777777" w:rsidTr="004D205E">
        <w:trPr>
          <w:cantSplit/>
          <w:trHeight w:val="240"/>
        </w:trPr>
        <w:tc>
          <w:tcPr>
            <w:tcW w:w="993" w:type="dxa"/>
            <w:shd w:val="clear" w:color="auto" w:fill="auto"/>
            <w:hideMark/>
          </w:tcPr>
          <w:p w14:paraId="52B2E3BC" w14:textId="77777777" w:rsidR="00053667" w:rsidRPr="00891B47" w:rsidRDefault="00053667" w:rsidP="004D205E">
            <w:pPr>
              <w:suppressAutoHyphens w:val="0"/>
              <w:spacing w:before="40" w:after="40" w:line="220" w:lineRule="exact"/>
              <w:rPr>
                <w:sz w:val="18"/>
              </w:rPr>
            </w:pPr>
            <w:r w:rsidRPr="00891B47">
              <w:rPr>
                <w:sz w:val="18"/>
              </w:rPr>
              <w:t>2019</w:t>
            </w:r>
          </w:p>
        </w:tc>
        <w:tc>
          <w:tcPr>
            <w:tcW w:w="1841" w:type="dxa"/>
            <w:shd w:val="clear" w:color="auto" w:fill="auto"/>
            <w:vAlign w:val="bottom"/>
            <w:hideMark/>
          </w:tcPr>
          <w:p w14:paraId="33D78DB2" w14:textId="77777777" w:rsidR="00053667" w:rsidRPr="00891B47" w:rsidRDefault="00053667" w:rsidP="004D205E">
            <w:pPr>
              <w:suppressAutoHyphens w:val="0"/>
              <w:spacing w:before="40" w:after="40" w:line="220" w:lineRule="exact"/>
              <w:ind w:left="113"/>
              <w:jc w:val="right"/>
              <w:rPr>
                <w:sz w:val="18"/>
              </w:rPr>
            </w:pPr>
            <w:r w:rsidRPr="00891B47">
              <w:rPr>
                <w:sz w:val="18"/>
              </w:rPr>
              <w:t>413</w:t>
            </w:r>
          </w:p>
        </w:tc>
        <w:tc>
          <w:tcPr>
            <w:tcW w:w="1715" w:type="dxa"/>
            <w:shd w:val="clear" w:color="auto" w:fill="auto"/>
            <w:vAlign w:val="bottom"/>
            <w:hideMark/>
          </w:tcPr>
          <w:p w14:paraId="6F63BCCE" w14:textId="77777777" w:rsidR="00053667" w:rsidRPr="00891B47" w:rsidRDefault="00053667" w:rsidP="004D205E">
            <w:pPr>
              <w:suppressAutoHyphens w:val="0"/>
              <w:spacing w:before="40" w:after="40" w:line="220" w:lineRule="exact"/>
              <w:ind w:left="113"/>
              <w:jc w:val="right"/>
              <w:rPr>
                <w:sz w:val="18"/>
              </w:rPr>
            </w:pPr>
            <w:r w:rsidRPr="00891B47">
              <w:rPr>
                <w:sz w:val="18"/>
              </w:rPr>
              <w:t>134</w:t>
            </w:r>
          </w:p>
        </w:tc>
        <w:tc>
          <w:tcPr>
            <w:tcW w:w="2821" w:type="dxa"/>
            <w:shd w:val="clear" w:color="auto" w:fill="auto"/>
            <w:vAlign w:val="bottom"/>
            <w:hideMark/>
          </w:tcPr>
          <w:p w14:paraId="604F0E30" w14:textId="1E40B4D3" w:rsidR="00053667" w:rsidRPr="00891B47" w:rsidRDefault="00053667" w:rsidP="004D205E">
            <w:pPr>
              <w:suppressAutoHyphens w:val="0"/>
              <w:spacing w:before="40" w:after="40" w:line="220" w:lineRule="exact"/>
              <w:ind w:left="113"/>
              <w:jc w:val="right"/>
              <w:rPr>
                <w:sz w:val="18"/>
              </w:rPr>
            </w:pPr>
            <w:r w:rsidRPr="00891B47">
              <w:rPr>
                <w:sz w:val="18"/>
              </w:rPr>
              <w:t>1</w:t>
            </w:r>
            <w:r w:rsidR="004D205E" w:rsidRPr="00891B47">
              <w:rPr>
                <w:sz w:val="18"/>
              </w:rPr>
              <w:t xml:space="preserve"> </w:t>
            </w:r>
            <w:r w:rsidRPr="00891B47">
              <w:rPr>
                <w:sz w:val="18"/>
              </w:rPr>
              <w:t>178</w:t>
            </w:r>
          </w:p>
        </w:tc>
      </w:tr>
      <w:tr w:rsidR="004D205E" w:rsidRPr="00891B47" w14:paraId="314FE692" w14:textId="77777777" w:rsidTr="004D205E">
        <w:trPr>
          <w:cantSplit/>
          <w:trHeight w:val="240"/>
        </w:trPr>
        <w:tc>
          <w:tcPr>
            <w:tcW w:w="993" w:type="dxa"/>
            <w:shd w:val="clear" w:color="auto" w:fill="auto"/>
            <w:hideMark/>
          </w:tcPr>
          <w:p w14:paraId="5D5A398F" w14:textId="77777777" w:rsidR="00053667" w:rsidRPr="00891B47" w:rsidRDefault="00053667" w:rsidP="004D205E">
            <w:pPr>
              <w:suppressAutoHyphens w:val="0"/>
              <w:spacing w:before="40" w:after="40" w:line="220" w:lineRule="exact"/>
              <w:rPr>
                <w:sz w:val="18"/>
              </w:rPr>
            </w:pPr>
            <w:r w:rsidRPr="00891B47">
              <w:rPr>
                <w:sz w:val="18"/>
              </w:rPr>
              <w:t>2018</w:t>
            </w:r>
          </w:p>
        </w:tc>
        <w:tc>
          <w:tcPr>
            <w:tcW w:w="1841" w:type="dxa"/>
            <w:shd w:val="clear" w:color="auto" w:fill="auto"/>
            <w:vAlign w:val="bottom"/>
            <w:hideMark/>
          </w:tcPr>
          <w:p w14:paraId="695F1882" w14:textId="77777777" w:rsidR="00053667" w:rsidRPr="00891B47" w:rsidRDefault="00053667" w:rsidP="004D205E">
            <w:pPr>
              <w:suppressAutoHyphens w:val="0"/>
              <w:spacing w:before="40" w:after="40" w:line="220" w:lineRule="exact"/>
              <w:ind w:left="113"/>
              <w:jc w:val="right"/>
              <w:rPr>
                <w:sz w:val="18"/>
              </w:rPr>
            </w:pPr>
            <w:r w:rsidRPr="00891B47">
              <w:rPr>
                <w:sz w:val="18"/>
              </w:rPr>
              <w:t>190</w:t>
            </w:r>
          </w:p>
        </w:tc>
        <w:tc>
          <w:tcPr>
            <w:tcW w:w="1715" w:type="dxa"/>
            <w:shd w:val="clear" w:color="auto" w:fill="auto"/>
            <w:vAlign w:val="bottom"/>
            <w:hideMark/>
          </w:tcPr>
          <w:p w14:paraId="003C3335" w14:textId="77777777" w:rsidR="00053667" w:rsidRPr="00891B47" w:rsidRDefault="00053667" w:rsidP="004D205E">
            <w:pPr>
              <w:suppressAutoHyphens w:val="0"/>
              <w:spacing w:before="40" w:after="40" w:line="220" w:lineRule="exact"/>
              <w:ind w:left="113"/>
              <w:jc w:val="right"/>
              <w:rPr>
                <w:sz w:val="18"/>
              </w:rPr>
            </w:pPr>
            <w:r w:rsidRPr="00891B47">
              <w:rPr>
                <w:sz w:val="18"/>
              </w:rPr>
              <w:t>101</w:t>
            </w:r>
          </w:p>
        </w:tc>
        <w:tc>
          <w:tcPr>
            <w:tcW w:w="2821" w:type="dxa"/>
            <w:shd w:val="clear" w:color="auto" w:fill="auto"/>
            <w:vAlign w:val="bottom"/>
            <w:hideMark/>
          </w:tcPr>
          <w:p w14:paraId="20853506" w14:textId="77777777" w:rsidR="00053667" w:rsidRPr="00891B47" w:rsidRDefault="00053667" w:rsidP="004D205E">
            <w:pPr>
              <w:suppressAutoHyphens w:val="0"/>
              <w:spacing w:before="40" w:after="40" w:line="220" w:lineRule="exact"/>
              <w:ind w:left="113"/>
              <w:jc w:val="right"/>
              <w:rPr>
                <w:sz w:val="18"/>
              </w:rPr>
            </w:pPr>
            <w:r w:rsidRPr="00891B47">
              <w:rPr>
                <w:sz w:val="18"/>
              </w:rPr>
              <w:t>746</w:t>
            </w:r>
          </w:p>
        </w:tc>
      </w:tr>
      <w:tr w:rsidR="004D205E" w:rsidRPr="00891B47" w14:paraId="5F34B760" w14:textId="77777777" w:rsidTr="004D205E">
        <w:trPr>
          <w:cantSplit/>
          <w:trHeight w:val="240"/>
        </w:trPr>
        <w:tc>
          <w:tcPr>
            <w:tcW w:w="993" w:type="dxa"/>
            <w:shd w:val="clear" w:color="auto" w:fill="auto"/>
            <w:hideMark/>
          </w:tcPr>
          <w:p w14:paraId="614D4A86" w14:textId="77777777" w:rsidR="00053667" w:rsidRPr="00891B47" w:rsidRDefault="00053667" w:rsidP="004D205E">
            <w:pPr>
              <w:suppressAutoHyphens w:val="0"/>
              <w:spacing w:before="40" w:after="40" w:line="220" w:lineRule="exact"/>
              <w:rPr>
                <w:sz w:val="18"/>
              </w:rPr>
            </w:pPr>
            <w:r w:rsidRPr="00891B47">
              <w:rPr>
                <w:sz w:val="18"/>
              </w:rPr>
              <w:t>2017</w:t>
            </w:r>
          </w:p>
        </w:tc>
        <w:tc>
          <w:tcPr>
            <w:tcW w:w="1841" w:type="dxa"/>
            <w:shd w:val="clear" w:color="auto" w:fill="auto"/>
            <w:vAlign w:val="bottom"/>
            <w:hideMark/>
          </w:tcPr>
          <w:p w14:paraId="6D30EE90" w14:textId="77777777" w:rsidR="00053667" w:rsidRPr="00891B47" w:rsidRDefault="00053667" w:rsidP="004D205E">
            <w:pPr>
              <w:suppressAutoHyphens w:val="0"/>
              <w:spacing w:before="40" w:after="40" w:line="220" w:lineRule="exact"/>
              <w:ind w:left="113"/>
              <w:jc w:val="right"/>
              <w:rPr>
                <w:sz w:val="18"/>
              </w:rPr>
            </w:pPr>
            <w:r w:rsidRPr="00891B47">
              <w:rPr>
                <w:sz w:val="18"/>
              </w:rPr>
              <w:t>167</w:t>
            </w:r>
          </w:p>
        </w:tc>
        <w:tc>
          <w:tcPr>
            <w:tcW w:w="1715" w:type="dxa"/>
            <w:shd w:val="clear" w:color="auto" w:fill="auto"/>
            <w:vAlign w:val="bottom"/>
            <w:hideMark/>
          </w:tcPr>
          <w:p w14:paraId="093CFC22" w14:textId="77777777" w:rsidR="00053667" w:rsidRPr="00891B47" w:rsidRDefault="00053667" w:rsidP="004D205E">
            <w:pPr>
              <w:suppressAutoHyphens w:val="0"/>
              <w:spacing w:before="40" w:after="40" w:line="220" w:lineRule="exact"/>
              <w:ind w:left="113"/>
              <w:jc w:val="right"/>
              <w:rPr>
                <w:sz w:val="18"/>
              </w:rPr>
            </w:pPr>
            <w:r w:rsidRPr="00891B47">
              <w:rPr>
                <w:sz w:val="18"/>
              </w:rPr>
              <w:t>131</w:t>
            </w:r>
          </w:p>
        </w:tc>
        <w:tc>
          <w:tcPr>
            <w:tcW w:w="2821" w:type="dxa"/>
            <w:shd w:val="clear" w:color="auto" w:fill="auto"/>
            <w:vAlign w:val="bottom"/>
            <w:hideMark/>
          </w:tcPr>
          <w:p w14:paraId="03A15489" w14:textId="77777777" w:rsidR="00053667" w:rsidRPr="00891B47" w:rsidRDefault="00053667" w:rsidP="004D205E">
            <w:pPr>
              <w:suppressAutoHyphens w:val="0"/>
              <w:spacing w:before="40" w:after="40" w:line="220" w:lineRule="exact"/>
              <w:ind w:left="113"/>
              <w:jc w:val="right"/>
              <w:rPr>
                <w:sz w:val="18"/>
              </w:rPr>
            </w:pPr>
            <w:r w:rsidRPr="00891B47">
              <w:rPr>
                <w:sz w:val="18"/>
              </w:rPr>
              <w:t>635</w:t>
            </w:r>
          </w:p>
        </w:tc>
      </w:tr>
      <w:tr w:rsidR="004D205E" w:rsidRPr="00891B47" w14:paraId="0783D528" w14:textId="77777777" w:rsidTr="004D205E">
        <w:trPr>
          <w:cantSplit/>
          <w:trHeight w:val="240"/>
        </w:trPr>
        <w:tc>
          <w:tcPr>
            <w:tcW w:w="993" w:type="dxa"/>
            <w:shd w:val="clear" w:color="auto" w:fill="auto"/>
            <w:hideMark/>
          </w:tcPr>
          <w:p w14:paraId="046BD324" w14:textId="77777777" w:rsidR="00053667" w:rsidRPr="00891B47" w:rsidRDefault="00053667" w:rsidP="004D205E">
            <w:pPr>
              <w:suppressAutoHyphens w:val="0"/>
              <w:spacing w:before="40" w:after="40" w:line="220" w:lineRule="exact"/>
              <w:rPr>
                <w:sz w:val="18"/>
              </w:rPr>
            </w:pPr>
            <w:r w:rsidRPr="00891B47">
              <w:rPr>
                <w:sz w:val="18"/>
              </w:rPr>
              <w:t>2016</w:t>
            </w:r>
          </w:p>
        </w:tc>
        <w:tc>
          <w:tcPr>
            <w:tcW w:w="1841" w:type="dxa"/>
            <w:shd w:val="clear" w:color="auto" w:fill="auto"/>
            <w:vAlign w:val="bottom"/>
            <w:hideMark/>
          </w:tcPr>
          <w:p w14:paraId="378FC9D2" w14:textId="77777777" w:rsidR="00053667" w:rsidRPr="00891B47" w:rsidRDefault="00053667" w:rsidP="004D205E">
            <w:pPr>
              <w:suppressAutoHyphens w:val="0"/>
              <w:spacing w:before="40" w:after="40" w:line="220" w:lineRule="exact"/>
              <w:ind w:left="113"/>
              <w:jc w:val="right"/>
              <w:rPr>
                <w:sz w:val="18"/>
              </w:rPr>
            </w:pPr>
            <w:r w:rsidRPr="00891B47">
              <w:rPr>
                <w:sz w:val="18"/>
              </w:rPr>
              <w:t>211</w:t>
            </w:r>
          </w:p>
        </w:tc>
        <w:tc>
          <w:tcPr>
            <w:tcW w:w="1715" w:type="dxa"/>
            <w:shd w:val="clear" w:color="auto" w:fill="auto"/>
            <w:vAlign w:val="bottom"/>
            <w:hideMark/>
          </w:tcPr>
          <w:p w14:paraId="223E4A8B" w14:textId="77777777" w:rsidR="00053667" w:rsidRPr="00891B47" w:rsidRDefault="00053667" w:rsidP="004D205E">
            <w:pPr>
              <w:suppressAutoHyphens w:val="0"/>
              <w:spacing w:before="40" w:after="40" w:line="220" w:lineRule="exact"/>
              <w:ind w:left="113"/>
              <w:jc w:val="right"/>
              <w:rPr>
                <w:sz w:val="18"/>
              </w:rPr>
            </w:pPr>
            <w:r w:rsidRPr="00891B47">
              <w:rPr>
                <w:sz w:val="18"/>
              </w:rPr>
              <w:t>113</w:t>
            </w:r>
          </w:p>
        </w:tc>
        <w:tc>
          <w:tcPr>
            <w:tcW w:w="2821" w:type="dxa"/>
            <w:shd w:val="clear" w:color="auto" w:fill="auto"/>
            <w:vAlign w:val="bottom"/>
            <w:hideMark/>
          </w:tcPr>
          <w:p w14:paraId="4ABE7463" w14:textId="77777777" w:rsidR="00053667" w:rsidRPr="00891B47" w:rsidRDefault="00053667" w:rsidP="004D205E">
            <w:pPr>
              <w:suppressAutoHyphens w:val="0"/>
              <w:spacing w:before="40" w:after="40" w:line="220" w:lineRule="exact"/>
              <w:ind w:left="113"/>
              <w:jc w:val="right"/>
              <w:rPr>
                <w:sz w:val="18"/>
              </w:rPr>
            </w:pPr>
            <w:r w:rsidRPr="00891B47">
              <w:rPr>
                <w:sz w:val="18"/>
              </w:rPr>
              <w:t>599</w:t>
            </w:r>
          </w:p>
        </w:tc>
      </w:tr>
      <w:tr w:rsidR="004D205E" w:rsidRPr="00891B47" w14:paraId="7D27071A" w14:textId="77777777" w:rsidTr="004D205E">
        <w:trPr>
          <w:cantSplit/>
          <w:trHeight w:val="240"/>
        </w:trPr>
        <w:tc>
          <w:tcPr>
            <w:tcW w:w="993" w:type="dxa"/>
            <w:shd w:val="clear" w:color="auto" w:fill="auto"/>
            <w:hideMark/>
          </w:tcPr>
          <w:p w14:paraId="6795152E" w14:textId="77777777" w:rsidR="00053667" w:rsidRPr="00891B47" w:rsidRDefault="00053667" w:rsidP="004D205E">
            <w:pPr>
              <w:suppressAutoHyphens w:val="0"/>
              <w:spacing w:before="40" w:after="40" w:line="220" w:lineRule="exact"/>
              <w:rPr>
                <w:sz w:val="18"/>
              </w:rPr>
            </w:pPr>
            <w:r w:rsidRPr="00891B47">
              <w:rPr>
                <w:sz w:val="18"/>
              </w:rPr>
              <w:t>2015</w:t>
            </w:r>
          </w:p>
        </w:tc>
        <w:tc>
          <w:tcPr>
            <w:tcW w:w="1841" w:type="dxa"/>
            <w:shd w:val="clear" w:color="auto" w:fill="auto"/>
            <w:vAlign w:val="bottom"/>
            <w:hideMark/>
          </w:tcPr>
          <w:p w14:paraId="5D5A61A6" w14:textId="77777777" w:rsidR="00053667" w:rsidRPr="00891B47" w:rsidRDefault="00053667" w:rsidP="004D205E">
            <w:pPr>
              <w:suppressAutoHyphens w:val="0"/>
              <w:spacing w:before="40" w:after="40" w:line="220" w:lineRule="exact"/>
              <w:ind w:left="113"/>
              <w:jc w:val="right"/>
              <w:rPr>
                <w:sz w:val="18"/>
              </w:rPr>
            </w:pPr>
            <w:r w:rsidRPr="00891B47">
              <w:rPr>
                <w:sz w:val="18"/>
              </w:rPr>
              <w:t>196</w:t>
            </w:r>
          </w:p>
        </w:tc>
        <w:tc>
          <w:tcPr>
            <w:tcW w:w="1715" w:type="dxa"/>
            <w:shd w:val="clear" w:color="auto" w:fill="auto"/>
            <w:vAlign w:val="bottom"/>
            <w:hideMark/>
          </w:tcPr>
          <w:p w14:paraId="6F60F245" w14:textId="77777777" w:rsidR="00053667" w:rsidRPr="00891B47" w:rsidRDefault="00053667" w:rsidP="004D205E">
            <w:pPr>
              <w:suppressAutoHyphens w:val="0"/>
              <w:spacing w:before="40" w:after="40" w:line="220" w:lineRule="exact"/>
              <w:ind w:left="113"/>
              <w:jc w:val="right"/>
              <w:rPr>
                <w:sz w:val="18"/>
              </w:rPr>
            </w:pPr>
            <w:r w:rsidRPr="00891B47">
              <w:rPr>
                <w:sz w:val="18"/>
              </w:rPr>
              <w:t>101</w:t>
            </w:r>
          </w:p>
        </w:tc>
        <w:tc>
          <w:tcPr>
            <w:tcW w:w="2821" w:type="dxa"/>
            <w:shd w:val="clear" w:color="auto" w:fill="auto"/>
            <w:vAlign w:val="bottom"/>
            <w:hideMark/>
          </w:tcPr>
          <w:p w14:paraId="753B4084" w14:textId="77777777" w:rsidR="00053667" w:rsidRPr="00891B47" w:rsidRDefault="00053667" w:rsidP="004D205E">
            <w:pPr>
              <w:suppressAutoHyphens w:val="0"/>
              <w:spacing w:before="40" w:after="40" w:line="220" w:lineRule="exact"/>
              <w:ind w:left="113"/>
              <w:jc w:val="right"/>
              <w:rPr>
                <w:sz w:val="18"/>
              </w:rPr>
            </w:pPr>
            <w:r w:rsidRPr="00891B47">
              <w:rPr>
                <w:sz w:val="18"/>
              </w:rPr>
              <w:t>532</w:t>
            </w:r>
          </w:p>
        </w:tc>
      </w:tr>
      <w:tr w:rsidR="004D205E" w:rsidRPr="00891B47" w14:paraId="2C0160EB" w14:textId="77777777" w:rsidTr="004D205E">
        <w:trPr>
          <w:cantSplit/>
          <w:trHeight w:val="240"/>
        </w:trPr>
        <w:tc>
          <w:tcPr>
            <w:tcW w:w="993" w:type="dxa"/>
            <w:shd w:val="clear" w:color="auto" w:fill="auto"/>
            <w:hideMark/>
          </w:tcPr>
          <w:p w14:paraId="5D487A16" w14:textId="77777777" w:rsidR="00053667" w:rsidRPr="00891B47" w:rsidRDefault="00053667" w:rsidP="004D205E">
            <w:pPr>
              <w:suppressAutoHyphens w:val="0"/>
              <w:spacing w:before="40" w:after="40" w:line="220" w:lineRule="exact"/>
              <w:rPr>
                <w:sz w:val="18"/>
              </w:rPr>
            </w:pPr>
            <w:r w:rsidRPr="00891B47">
              <w:rPr>
                <w:sz w:val="18"/>
              </w:rPr>
              <w:t>2014</w:t>
            </w:r>
          </w:p>
        </w:tc>
        <w:tc>
          <w:tcPr>
            <w:tcW w:w="1841" w:type="dxa"/>
            <w:shd w:val="clear" w:color="auto" w:fill="auto"/>
            <w:vAlign w:val="bottom"/>
            <w:hideMark/>
          </w:tcPr>
          <w:p w14:paraId="408091C2" w14:textId="77777777" w:rsidR="00053667" w:rsidRPr="00891B47" w:rsidRDefault="00053667" w:rsidP="004D205E">
            <w:pPr>
              <w:suppressAutoHyphens w:val="0"/>
              <w:spacing w:before="40" w:after="40" w:line="220" w:lineRule="exact"/>
              <w:ind w:left="113"/>
              <w:jc w:val="right"/>
              <w:rPr>
                <w:sz w:val="18"/>
              </w:rPr>
            </w:pPr>
            <w:r w:rsidRPr="00891B47">
              <w:rPr>
                <w:sz w:val="18"/>
              </w:rPr>
              <w:t>191</w:t>
            </w:r>
          </w:p>
        </w:tc>
        <w:tc>
          <w:tcPr>
            <w:tcW w:w="1715" w:type="dxa"/>
            <w:shd w:val="clear" w:color="auto" w:fill="auto"/>
            <w:vAlign w:val="bottom"/>
            <w:hideMark/>
          </w:tcPr>
          <w:p w14:paraId="1F648B4E" w14:textId="77777777" w:rsidR="00053667" w:rsidRPr="00891B47" w:rsidRDefault="00053667" w:rsidP="004D205E">
            <w:pPr>
              <w:suppressAutoHyphens w:val="0"/>
              <w:spacing w:before="40" w:after="40" w:line="220" w:lineRule="exact"/>
              <w:ind w:left="113"/>
              <w:jc w:val="right"/>
              <w:rPr>
                <w:sz w:val="18"/>
              </w:rPr>
            </w:pPr>
            <w:r w:rsidRPr="00891B47">
              <w:rPr>
                <w:sz w:val="18"/>
              </w:rPr>
              <w:t>124</w:t>
            </w:r>
          </w:p>
        </w:tc>
        <w:tc>
          <w:tcPr>
            <w:tcW w:w="2821" w:type="dxa"/>
            <w:shd w:val="clear" w:color="auto" w:fill="auto"/>
            <w:vAlign w:val="bottom"/>
            <w:hideMark/>
          </w:tcPr>
          <w:p w14:paraId="6F410247" w14:textId="77777777" w:rsidR="00053667" w:rsidRPr="00891B47" w:rsidRDefault="00053667" w:rsidP="004D205E">
            <w:pPr>
              <w:suppressAutoHyphens w:val="0"/>
              <w:spacing w:before="40" w:after="40" w:line="220" w:lineRule="exact"/>
              <w:ind w:left="113"/>
              <w:jc w:val="right"/>
              <w:rPr>
                <w:sz w:val="18"/>
              </w:rPr>
            </w:pPr>
            <w:r w:rsidRPr="00891B47">
              <w:rPr>
                <w:sz w:val="18"/>
              </w:rPr>
              <w:t>456</w:t>
            </w:r>
          </w:p>
        </w:tc>
      </w:tr>
      <w:tr w:rsidR="004D205E" w:rsidRPr="00891B47" w14:paraId="52CF1E2B" w14:textId="77777777" w:rsidTr="004D205E">
        <w:trPr>
          <w:cantSplit/>
          <w:trHeight w:val="240"/>
        </w:trPr>
        <w:tc>
          <w:tcPr>
            <w:tcW w:w="993" w:type="dxa"/>
            <w:shd w:val="clear" w:color="auto" w:fill="auto"/>
            <w:hideMark/>
          </w:tcPr>
          <w:p w14:paraId="4BEFEC6A" w14:textId="77777777" w:rsidR="00053667" w:rsidRPr="00891B47" w:rsidRDefault="00053667" w:rsidP="004D205E">
            <w:pPr>
              <w:suppressAutoHyphens w:val="0"/>
              <w:spacing w:before="40" w:after="40" w:line="220" w:lineRule="exact"/>
              <w:rPr>
                <w:sz w:val="18"/>
              </w:rPr>
            </w:pPr>
            <w:r w:rsidRPr="00891B47">
              <w:rPr>
                <w:sz w:val="18"/>
              </w:rPr>
              <w:t>2013</w:t>
            </w:r>
          </w:p>
        </w:tc>
        <w:tc>
          <w:tcPr>
            <w:tcW w:w="1841" w:type="dxa"/>
            <w:shd w:val="clear" w:color="auto" w:fill="auto"/>
            <w:vAlign w:val="bottom"/>
            <w:hideMark/>
          </w:tcPr>
          <w:p w14:paraId="4E4D7E91" w14:textId="77777777" w:rsidR="00053667" w:rsidRPr="00891B47" w:rsidRDefault="00053667" w:rsidP="004D205E">
            <w:pPr>
              <w:suppressAutoHyphens w:val="0"/>
              <w:spacing w:before="40" w:after="40" w:line="220" w:lineRule="exact"/>
              <w:ind w:left="113"/>
              <w:jc w:val="right"/>
              <w:rPr>
                <w:sz w:val="18"/>
              </w:rPr>
            </w:pPr>
            <w:r w:rsidRPr="00891B47">
              <w:rPr>
                <w:sz w:val="18"/>
              </w:rPr>
              <w:t>93</w:t>
            </w:r>
          </w:p>
        </w:tc>
        <w:tc>
          <w:tcPr>
            <w:tcW w:w="1715" w:type="dxa"/>
            <w:shd w:val="clear" w:color="auto" w:fill="auto"/>
            <w:vAlign w:val="bottom"/>
            <w:hideMark/>
          </w:tcPr>
          <w:p w14:paraId="0DFD5546" w14:textId="77777777" w:rsidR="00053667" w:rsidRPr="00891B47" w:rsidRDefault="00053667" w:rsidP="004D205E">
            <w:pPr>
              <w:suppressAutoHyphens w:val="0"/>
              <w:spacing w:before="40" w:after="40" w:line="220" w:lineRule="exact"/>
              <w:ind w:left="113"/>
              <w:jc w:val="right"/>
              <w:rPr>
                <w:sz w:val="18"/>
              </w:rPr>
            </w:pPr>
            <w:r w:rsidRPr="00891B47">
              <w:rPr>
                <w:sz w:val="18"/>
              </w:rPr>
              <w:t>72</w:t>
            </w:r>
          </w:p>
        </w:tc>
        <w:tc>
          <w:tcPr>
            <w:tcW w:w="2821" w:type="dxa"/>
            <w:shd w:val="clear" w:color="auto" w:fill="auto"/>
            <w:vAlign w:val="bottom"/>
            <w:hideMark/>
          </w:tcPr>
          <w:p w14:paraId="4ABD14AD" w14:textId="77777777" w:rsidR="00053667" w:rsidRPr="00891B47" w:rsidRDefault="00053667" w:rsidP="004D205E">
            <w:pPr>
              <w:suppressAutoHyphens w:val="0"/>
              <w:spacing w:before="40" w:after="40" w:line="220" w:lineRule="exact"/>
              <w:ind w:left="113"/>
              <w:jc w:val="right"/>
              <w:rPr>
                <w:sz w:val="18"/>
              </w:rPr>
            </w:pPr>
            <w:r w:rsidRPr="00891B47">
              <w:rPr>
                <w:sz w:val="18"/>
              </w:rPr>
              <w:t>379</w:t>
            </w:r>
          </w:p>
        </w:tc>
      </w:tr>
      <w:tr w:rsidR="004D205E" w:rsidRPr="00891B47" w14:paraId="7CA47781" w14:textId="77777777" w:rsidTr="004D205E">
        <w:trPr>
          <w:cantSplit/>
          <w:trHeight w:val="240"/>
        </w:trPr>
        <w:tc>
          <w:tcPr>
            <w:tcW w:w="993" w:type="dxa"/>
            <w:shd w:val="clear" w:color="auto" w:fill="auto"/>
            <w:hideMark/>
          </w:tcPr>
          <w:p w14:paraId="6EC531FB" w14:textId="77777777" w:rsidR="00053667" w:rsidRPr="00891B47" w:rsidRDefault="00053667" w:rsidP="004D205E">
            <w:pPr>
              <w:suppressAutoHyphens w:val="0"/>
              <w:spacing w:before="40" w:after="40" w:line="220" w:lineRule="exact"/>
              <w:rPr>
                <w:sz w:val="18"/>
              </w:rPr>
            </w:pPr>
            <w:r w:rsidRPr="00891B47">
              <w:rPr>
                <w:sz w:val="18"/>
              </w:rPr>
              <w:t>2012</w:t>
            </w:r>
          </w:p>
        </w:tc>
        <w:tc>
          <w:tcPr>
            <w:tcW w:w="1841" w:type="dxa"/>
            <w:shd w:val="clear" w:color="auto" w:fill="auto"/>
            <w:vAlign w:val="bottom"/>
            <w:hideMark/>
          </w:tcPr>
          <w:p w14:paraId="1E1B6CA3" w14:textId="77777777" w:rsidR="00053667" w:rsidRPr="00891B47" w:rsidRDefault="00053667" w:rsidP="004D205E">
            <w:pPr>
              <w:suppressAutoHyphens w:val="0"/>
              <w:spacing w:before="40" w:after="40" w:line="220" w:lineRule="exact"/>
              <w:ind w:left="113"/>
              <w:jc w:val="right"/>
              <w:rPr>
                <w:sz w:val="18"/>
              </w:rPr>
            </w:pPr>
            <w:r w:rsidRPr="00891B47">
              <w:rPr>
                <w:sz w:val="18"/>
              </w:rPr>
              <w:t>102</w:t>
            </w:r>
          </w:p>
        </w:tc>
        <w:tc>
          <w:tcPr>
            <w:tcW w:w="1715" w:type="dxa"/>
            <w:shd w:val="clear" w:color="auto" w:fill="auto"/>
            <w:vAlign w:val="bottom"/>
            <w:hideMark/>
          </w:tcPr>
          <w:p w14:paraId="1D2365D6" w14:textId="77777777" w:rsidR="00053667" w:rsidRPr="00891B47" w:rsidRDefault="00053667" w:rsidP="004D205E">
            <w:pPr>
              <w:suppressAutoHyphens w:val="0"/>
              <w:spacing w:before="40" w:after="40" w:line="220" w:lineRule="exact"/>
              <w:ind w:left="113"/>
              <w:jc w:val="right"/>
              <w:rPr>
                <w:sz w:val="18"/>
              </w:rPr>
            </w:pPr>
            <w:r w:rsidRPr="00891B47">
              <w:rPr>
                <w:sz w:val="18"/>
              </w:rPr>
              <w:t>99</w:t>
            </w:r>
          </w:p>
        </w:tc>
        <w:tc>
          <w:tcPr>
            <w:tcW w:w="2821" w:type="dxa"/>
            <w:shd w:val="clear" w:color="auto" w:fill="auto"/>
            <w:vAlign w:val="bottom"/>
            <w:hideMark/>
          </w:tcPr>
          <w:p w14:paraId="72067431" w14:textId="77777777" w:rsidR="00053667" w:rsidRPr="00891B47" w:rsidRDefault="00053667" w:rsidP="004D205E">
            <w:pPr>
              <w:suppressAutoHyphens w:val="0"/>
              <w:spacing w:before="40" w:after="40" w:line="220" w:lineRule="exact"/>
              <w:ind w:left="113"/>
              <w:jc w:val="right"/>
              <w:rPr>
                <w:sz w:val="18"/>
              </w:rPr>
            </w:pPr>
            <w:r w:rsidRPr="00891B47">
              <w:rPr>
                <w:sz w:val="18"/>
              </w:rPr>
              <w:t>355</w:t>
            </w:r>
          </w:p>
        </w:tc>
      </w:tr>
      <w:tr w:rsidR="004D205E" w:rsidRPr="00891B47" w14:paraId="2856F71E" w14:textId="77777777" w:rsidTr="004D205E">
        <w:trPr>
          <w:cantSplit/>
          <w:trHeight w:val="240"/>
        </w:trPr>
        <w:tc>
          <w:tcPr>
            <w:tcW w:w="993" w:type="dxa"/>
            <w:tcBorders>
              <w:bottom w:val="single" w:sz="12" w:space="0" w:color="auto"/>
            </w:tcBorders>
            <w:shd w:val="clear" w:color="auto" w:fill="auto"/>
            <w:hideMark/>
          </w:tcPr>
          <w:p w14:paraId="4C898BDF" w14:textId="77777777" w:rsidR="00053667" w:rsidRPr="00891B47" w:rsidRDefault="00053667" w:rsidP="004D205E">
            <w:pPr>
              <w:suppressAutoHyphens w:val="0"/>
              <w:spacing w:before="40" w:after="40" w:line="220" w:lineRule="exact"/>
              <w:rPr>
                <w:sz w:val="18"/>
              </w:rPr>
            </w:pPr>
            <w:r w:rsidRPr="00891B47">
              <w:rPr>
                <w:sz w:val="18"/>
              </w:rPr>
              <w:t>2011</w:t>
            </w:r>
          </w:p>
        </w:tc>
        <w:tc>
          <w:tcPr>
            <w:tcW w:w="1841" w:type="dxa"/>
            <w:tcBorders>
              <w:bottom w:val="single" w:sz="12" w:space="0" w:color="auto"/>
            </w:tcBorders>
            <w:shd w:val="clear" w:color="auto" w:fill="auto"/>
            <w:vAlign w:val="bottom"/>
            <w:hideMark/>
          </w:tcPr>
          <w:p w14:paraId="53C7B52A" w14:textId="77777777" w:rsidR="00053667" w:rsidRPr="00891B47" w:rsidRDefault="00053667" w:rsidP="004D205E">
            <w:pPr>
              <w:suppressAutoHyphens w:val="0"/>
              <w:spacing w:before="40" w:after="40" w:line="220" w:lineRule="exact"/>
              <w:ind w:left="113"/>
              <w:jc w:val="right"/>
              <w:rPr>
                <w:sz w:val="18"/>
              </w:rPr>
            </w:pPr>
            <w:r w:rsidRPr="00891B47">
              <w:rPr>
                <w:sz w:val="18"/>
              </w:rPr>
              <w:t>106</w:t>
            </w:r>
          </w:p>
        </w:tc>
        <w:tc>
          <w:tcPr>
            <w:tcW w:w="1715" w:type="dxa"/>
            <w:tcBorders>
              <w:bottom w:val="single" w:sz="12" w:space="0" w:color="auto"/>
            </w:tcBorders>
            <w:shd w:val="clear" w:color="auto" w:fill="auto"/>
            <w:vAlign w:val="bottom"/>
            <w:hideMark/>
          </w:tcPr>
          <w:p w14:paraId="2F7DED37" w14:textId="77777777" w:rsidR="00053667" w:rsidRPr="00891B47" w:rsidRDefault="00053667" w:rsidP="004D205E">
            <w:pPr>
              <w:suppressAutoHyphens w:val="0"/>
              <w:spacing w:before="40" w:after="40" w:line="220" w:lineRule="exact"/>
              <w:ind w:left="113"/>
              <w:jc w:val="right"/>
              <w:rPr>
                <w:sz w:val="18"/>
              </w:rPr>
            </w:pPr>
            <w:r w:rsidRPr="00891B47">
              <w:rPr>
                <w:sz w:val="18"/>
              </w:rPr>
              <w:t>188</w:t>
            </w:r>
          </w:p>
        </w:tc>
        <w:tc>
          <w:tcPr>
            <w:tcW w:w="2821" w:type="dxa"/>
            <w:tcBorders>
              <w:bottom w:val="single" w:sz="12" w:space="0" w:color="auto"/>
            </w:tcBorders>
            <w:shd w:val="clear" w:color="auto" w:fill="auto"/>
            <w:vAlign w:val="bottom"/>
            <w:hideMark/>
          </w:tcPr>
          <w:p w14:paraId="0D023279" w14:textId="77777777" w:rsidR="00053667" w:rsidRPr="00891B47" w:rsidRDefault="00053667" w:rsidP="004D205E">
            <w:pPr>
              <w:suppressAutoHyphens w:val="0"/>
              <w:spacing w:before="40" w:after="40" w:line="220" w:lineRule="exact"/>
              <w:ind w:left="113"/>
              <w:jc w:val="right"/>
              <w:rPr>
                <w:sz w:val="18"/>
              </w:rPr>
            </w:pPr>
            <w:r w:rsidRPr="00891B47">
              <w:rPr>
                <w:sz w:val="18"/>
              </w:rPr>
              <w:t>352</w:t>
            </w:r>
          </w:p>
        </w:tc>
      </w:tr>
    </w:tbl>
    <w:p w14:paraId="2B53055A" w14:textId="3391058F" w:rsidR="00053667" w:rsidRPr="00891B47" w:rsidRDefault="00053667" w:rsidP="004D205E">
      <w:pPr>
        <w:pStyle w:val="SingleTxtG"/>
        <w:spacing w:before="120" w:after="240"/>
        <w:ind w:firstLine="170"/>
        <w:jc w:val="left"/>
        <w:rPr>
          <w:sz w:val="18"/>
          <w:szCs w:val="18"/>
        </w:rPr>
      </w:pPr>
      <w:proofErr w:type="gramStart"/>
      <w:r w:rsidRPr="00891B47">
        <w:rPr>
          <w:i/>
          <w:iCs/>
          <w:sz w:val="18"/>
          <w:szCs w:val="18"/>
          <w:vertAlign w:val="superscript"/>
        </w:rPr>
        <w:t>a</w:t>
      </w:r>
      <w:r w:rsidRPr="00891B47">
        <w:rPr>
          <w:i/>
          <w:iCs/>
          <w:sz w:val="18"/>
          <w:szCs w:val="18"/>
        </w:rPr>
        <w:t xml:space="preserve"> </w:t>
      </w:r>
      <w:r w:rsidR="004D205E" w:rsidRPr="00891B47">
        <w:rPr>
          <w:i/>
          <w:iCs/>
          <w:sz w:val="18"/>
          <w:szCs w:val="18"/>
        </w:rPr>
        <w:t xml:space="preserve"> </w:t>
      </w:r>
      <w:r w:rsidRPr="00891B47">
        <w:rPr>
          <w:sz w:val="18"/>
          <w:szCs w:val="18"/>
        </w:rPr>
        <w:t>Número</w:t>
      </w:r>
      <w:proofErr w:type="gramEnd"/>
      <w:r w:rsidRPr="00891B47">
        <w:rPr>
          <w:sz w:val="18"/>
          <w:szCs w:val="18"/>
        </w:rPr>
        <w:t xml:space="preserve"> total de casos que han sido objeto de una decisión (dictámenes, decisiones de inadmisibilidad y decisiones de cesación de las actuaciones).</w:t>
      </w:r>
    </w:p>
    <w:p w14:paraId="2B01242A" w14:textId="77777777" w:rsidR="00053667" w:rsidRPr="00891B47" w:rsidRDefault="00053667" w:rsidP="00053667">
      <w:pPr>
        <w:pStyle w:val="SingleTxtG"/>
      </w:pPr>
      <w:r w:rsidRPr="00891B47">
        <w:t>26.</w:t>
      </w:r>
      <w:r w:rsidRPr="00891B47">
        <w:tab/>
        <w:t>Al 31 de marzo de 2023, la secretaría debía preparar unas 658 comunicaciones para que el Comité adoptara una decisión sobre la admisibilidad o sobre el fondo. Sin embargo, si no se mejora sustancialmente la capacidad de la secretaría para tramitar las comunicaciones, el Comité seguirá viendo seriamente comprometida su capacidad para resolver el retraso acumulado al respecto.</w:t>
      </w:r>
      <w:bookmarkStart w:id="99" w:name="_Hlk46945515"/>
      <w:bookmarkEnd w:id="99"/>
    </w:p>
    <w:p w14:paraId="65D52A42" w14:textId="77777777" w:rsidR="00053667" w:rsidRPr="00891B47" w:rsidRDefault="00053667" w:rsidP="00053667">
      <w:pPr>
        <w:pStyle w:val="SingleTxtG"/>
      </w:pPr>
      <w:r w:rsidRPr="00891B47">
        <w:t>27.</w:t>
      </w:r>
      <w:r w:rsidRPr="00891B47">
        <w:tab/>
        <w:t>En el período al que se refiere el presente informe, el Comité, por conducto de sus Relatores Especiales sobre nuevas comunicaciones y medidas provisionales, transmitió a los Estados partes interesados 237 nuevas comunicaciones en virtud del artículo 92 del reglamento del Comité, en las que solicitaba información u observaciones en relación con las cuestiones de la admisibilidad y el fondo.</w:t>
      </w:r>
      <w:bookmarkStart w:id="100" w:name="_Hlk32576218"/>
      <w:bookmarkStart w:id="101" w:name="_Hlk45784710"/>
      <w:bookmarkEnd w:id="100"/>
    </w:p>
    <w:p w14:paraId="3DC31F5C" w14:textId="77777777" w:rsidR="00053667" w:rsidRPr="00891B47" w:rsidRDefault="00053667" w:rsidP="004D205E">
      <w:pPr>
        <w:pStyle w:val="H23G"/>
      </w:pPr>
      <w:bookmarkStart w:id="102" w:name="_Toc14335208"/>
      <w:bookmarkStart w:id="103" w:name="_Toc14248482"/>
      <w:bookmarkStart w:id="104" w:name="_Toc519676400"/>
      <w:bookmarkStart w:id="105" w:name="_Toc519673501"/>
      <w:bookmarkEnd w:id="101"/>
      <w:r w:rsidRPr="00891B47">
        <w:lastRenderedPageBreak/>
        <w:tab/>
        <w:t>2.</w:t>
      </w:r>
      <w:r w:rsidRPr="00891B47">
        <w:tab/>
        <w:t>Cooperación de los Estados partes en el examen de las comunicaciones</w:t>
      </w:r>
      <w:bookmarkStart w:id="106" w:name="_Toc32819991"/>
      <w:bookmarkEnd w:id="102"/>
      <w:bookmarkEnd w:id="103"/>
      <w:bookmarkEnd w:id="104"/>
      <w:bookmarkEnd w:id="105"/>
      <w:bookmarkEnd w:id="106"/>
    </w:p>
    <w:p w14:paraId="0196F028" w14:textId="77777777" w:rsidR="00053667" w:rsidRPr="00891B47" w:rsidRDefault="00053667" w:rsidP="00053667">
      <w:pPr>
        <w:pStyle w:val="SingleTxtG"/>
      </w:pPr>
      <w:r w:rsidRPr="00891B47">
        <w:t>28.</w:t>
      </w:r>
      <w:r w:rsidRPr="00891B47">
        <w:tab/>
        <w:t>En varios casos resueltos durante el período considerado, el Comité observó que los Estados partes no habían cooperado en el procedimiento al no proporcionar observaciones sobre la admisibilidad o sobre el fondo de las alegaciones de los autores o al hacer caso omiso de la solicitud de medidas provisionales para evitar daños irreparables a las presuntas víctimas. El Comité lamentó enérgicamente la situación y recordó que la aplicación de buena fe del Protocolo Facultativo requería que los Estados partes facilitaran al Comité toda la información de que dispusieran y atendieran la solicitud de medidas provisionales. En ausencia de respuesta de los Estados partes, el Comité debía dar el peso adecuado a las alegaciones del autor, en la medida en que se hubieran fundamentado suficientemente.</w:t>
      </w:r>
    </w:p>
    <w:p w14:paraId="1687D8F2" w14:textId="77777777" w:rsidR="00053667" w:rsidRPr="00891B47" w:rsidRDefault="00053667" w:rsidP="004D205E">
      <w:pPr>
        <w:pStyle w:val="H23G"/>
      </w:pPr>
      <w:r w:rsidRPr="00891B47">
        <w:tab/>
        <w:t>3.</w:t>
      </w:r>
      <w:r w:rsidRPr="00891B47">
        <w:tab/>
        <w:t>Cuestiones examinadas por el Comité</w:t>
      </w:r>
      <w:bookmarkStart w:id="107" w:name="_Toc32819992"/>
      <w:bookmarkStart w:id="108" w:name="_Toc14335209"/>
      <w:bookmarkStart w:id="109" w:name="_Toc14248483"/>
      <w:bookmarkStart w:id="110" w:name="_Toc519676401"/>
      <w:bookmarkStart w:id="111" w:name="_Toc519673502"/>
      <w:bookmarkEnd w:id="107"/>
      <w:bookmarkEnd w:id="108"/>
      <w:bookmarkEnd w:id="109"/>
      <w:bookmarkEnd w:id="110"/>
      <w:bookmarkEnd w:id="111"/>
    </w:p>
    <w:p w14:paraId="749A680C" w14:textId="77777777" w:rsidR="00053667" w:rsidRPr="00891B47" w:rsidRDefault="00053667" w:rsidP="00053667">
      <w:pPr>
        <w:pStyle w:val="SingleTxtG"/>
      </w:pPr>
      <w:r w:rsidRPr="00891B47">
        <w:t>29.</w:t>
      </w:r>
      <w:r w:rsidRPr="00891B47">
        <w:tab/>
        <w:t>El texto completo de los dictámenes aprobados por el Comité y de sus decisiones de inadmisibilidad adoptadas en virtud del Protocolo Facultativo puede consultarse en la base de datos de los órganos de tratados.</w:t>
      </w:r>
    </w:p>
    <w:p w14:paraId="6296792C" w14:textId="1BAAEA93" w:rsidR="00053667" w:rsidRPr="00891B47" w:rsidRDefault="00053667" w:rsidP="00053667">
      <w:pPr>
        <w:pStyle w:val="SingleTxtG"/>
        <w:rPr>
          <w:i/>
          <w:iCs/>
        </w:rPr>
      </w:pPr>
      <w:bookmarkStart w:id="112" w:name="_Hlk108098859"/>
      <w:r w:rsidRPr="00891B47">
        <w:t>30.</w:t>
      </w:r>
      <w:r w:rsidRPr="00891B47">
        <w:tab/>
        <w:t xml:space="preserve">Durante el período que abarca el informe, el Comité examinó las siguientes comunicaciones en las que determinó que se habían producido violaciones del Pacto: </w:t>
      </w:r>
      <w:r w:rsidR="00F066BC">
        <w:br/>
      </w:r>
      <w:r w:rsidRPr="00891B47">
        <w:rPr>
          <w:i/>
          <w:iCs/>
        </w:rPr>
        <w:t>J. S. c. Australia</w:t>
      </w:r>
      <w:r w:rsidRPr="00891B47">
        <w:t xml:space="preserve"> (</w:t>
      </w:r>
      <w:hyperlink r:id="rId29" w:history="1">
        <w:r w:rsidR="00C072BB">
          <w:rPr>
            <w:rStyle w:val="Hipervnculo"/>
          </w:rPr>
          <w:t>CCPR/C/135/D/2804/2016</w:t>
        </w:r>
      </w:hyperlink>
      <w:r w:rsidRPr="00891B47">
        <w:t xml:space="preserve">), </w:t>
      </w:r>
      <w:r w:rsidRPr="00891B47">
        <w:rPr>
          <w:i/>
          <w:iCs/>
        </w:rPr>
        <w:t xml:space="preserve">Dashkouski c. Belarús </w:t>
      </w:r>
      <w:r w:rsidRPr="00891B47">
        <w:t>(</w:t>
      </w:r>
      <w:hyperlink r:id="rId30" w:history="1">
        <w:r w:rsidR="00C072BB">
          <w:rPr>
            <w:rStyle w:val="Hipervnculo"/>
          </w:rPr>
          <w:t>CCPR/C/135/D/2616/2015</w:t>
        </w:r>
      </w:hyperlink>
      <w:r w:rsidRPr="00891B47">
        <w:t xml:space="preserve">), </w:t>
      </w:r>
      <w:proofErr w:type="spellStart"/>
      <w:r w:rsidRPr="00891B47">
        <w:rPr>
          <w:i/>
          <w:iCs/>
        </w:rPr>
        <w:t>Tsukanov</w:t>
      </w:r>
      <w:proofErr w:type="spellEnd"/>
      <w:r w:rsidRPr="00891B47">
        <w:rPr>
          <w:i/>
          <w:iCs/>
        </w:rPr>
        <w:t xml:space="preserve"> c. Kazajstán</w:t>
      </w:r>
      <w:r w:rsidRPr="00891B47">
        <w:t xml:space="preserve"> (</w:t>
      </w:r>
      <w:hyperlink r:id="rId31" w:history="1">
        <w:r w:rsidR="00C072BB">
          <w:rPr>
            <w:rStyle w:val="Hipervnculo"/>
          </w:rPr>
          <w:t>CCPR/C/135/D/2829/2016</w:t>
        </w:r>
      </w:hyperlink>
      <w:r w:rsidRPr="00891B47">
        <w:t xml:space="preserve">), </w:t>
      </w:r>
      <w:proofErr w:type="spellStart"/>
      <w:r w:rsidRPr="00891B47">
        <w:rPr>
          <w:i/>
          <w:iCs/>
        </w:rPr>
        <w:t>Likhovid</w:t>
      </w:r>
      <w:proofErr w:type="spellEnd"/>
      <w:r w:rsidRPr="00891B47">
        <w:rPr>
          <w:i/>
          <w:iCs/>
        </w:rPr>
        <w:t xml:space="preserve"> c. Belarús</w:t>
      </w:r>
      <w:r w:rsidRPr="00891B47">
        <w:t xml:space="preserve"> (</w:t>
      </w:r>
      <w:hyperlink r:id="rId32" w:history="1">
        <w:r w:rsidR="00C072BB">
          <w:rPr>
            <w:rStyle w:val="Hipervnculo"/>
          </w:rPr>
          <w:t>CCPR/C/135/D/2703/2015</w:t>
        </w:r>
      </w:hyperlink>
      <w:r w:rsidRPr="00891B47">
        <w:t xml:space="preserve">), </w:t>
      </w:r>
      <w:proofErr w:type="spellStart"/>
      <w:r w:rsidRPr="00891B47">
        <w:rPr>
          <w:i/>
          <w:iCs/>
        </w:rPr>
        <w:t>Shchiryakova</w:t>
      </w:r>
      <w:proofErr w:type="spellEnd"/>
      <w:r w:rsidRPr="00891B47">
        <w:rPr>
          <w:i/>
          <w:iCs/>
        </w:rPr>
        <w:t xml:space="preserve"> c. Belarús </w:t>
      </w:r>
      <w:r w:rsidRPr="00891B47">
        <w:t>(</w:t>
      </w:r>
      <w:hyperlink r:id="rId33" w:history="1">
        <w:r w:rsidR="00C072BB">
          <w:rPr>
            <w:rStyle w:val="Hipervnculo"/>
          </w:rPr>
          <w:t>CCPR/C/135/D/2848/2016</w:t>
        </w:r>
      </w:hyperlink>
      <w:r w:rsidRPr="00891B47">
        <w:t xml:space="preserve">), </w:t>
      </w:r>
      <w:proofErr w:type="spellStart"/>
      <w:r w:rsidRPr="00891B47">
        <w:rPr>
          <w:i/>
          <w:iCs/>
        </w:rPr>
        <w:t>Nurypbaev</w:t>
      </w:r>
      <w:proofErr w:type="spellEnd"/>
      <w:r w:rsidRPr="00891B47">
        <w:rPr>
          <w:i/>
          <w:iCs/>
        </w:rPr>
        <w:t xml:space="preserve"> c. Kazajstán</w:t>
      </w:r>
      <w:r w:rsidRPr="00891B47">
        <w:t xml:space="preserve"> (</w:t>
      </w:r>
      <w:hyperlink r:id="rId34" w:history="1">
        <w:r w:rsidR="00C072BB">
          <w:rPr>
            <w:rStyle w:val="Hipervnculo"/>
          </w:rPr>
          <w:t>CCPR/C/135/D/2827/2016</w:t>
        </w:r>
      </w:hyperlink>
      <w:r w:rsidRPr="00891B47">
        <w:t xml:space="preserve">), </w:t>
      </w:r>
      <w:r w:rsidRPr="00891B47">
        <w:rPr>
          <w:i/>
          <w:iCs/>
        </w:rPr>
        <w:t>Adyrkhayev y otros c. Tayikistán</w:t>
      </w:r>
      <w:r w:rsidRPr="00891B47">
        <w:t xml:space="preserve"> (</w:t>
      </w:r>
      <w:hyperlink r:id="rId35" w:history="1">
        <w:r w:rsidR="00C072BB">
          <w:rPr>
            <w:rStyle w:val="Hipervnculo"/>
          </w:rPr>
          <w:t>CCPR/C/135/D/2483/2014</w:t>
        </w:r>
      </w:hyperlink>
      <w:r w:rsidRPr="00891B47">
        <w:t xml:space="preserve">), </w:t>
      </w:r>
      <w:r w:rsidRPr="00891B47">
        <w:rPr>
          <w:i/>
          <w:iCs/>
        </w:rPr>
        <w:t>S. M. c. Bosnia y Herzegovina</w:t>
      </w:r>
      <w:r w:rsidRPr="00891B47">
        <w:t xml:space="preserve"> (</w:t>
      </w:r>
      <w:hyperlink r:id="rId36" w:history="1">
        <w:r w:rsidR="00C072BB">
          <w:rPr>
            <w:rStyle w:val="Hipervnculo"/>
          </w:rPr>
          <w:t>CCPR/C/135/D/3154/2018</w:t>
        </w:r>
      </w:hyperlink>
      <w:r w:rsidRPr="00891B47">
        <w:t>),</w:t>
      </w:r>
      <w:r w:rsidRPr="00891B47">
        <w:rPr>
          <w:i/>
          <w:iCs/>
        </w:rPr>
        <w:t xml:space="preserve"> Junqueras y otros c. España </w:t>
      </w:r>
      <w:r w:rsidRPr="00891B47">
        <w:t>(</w:t>
      </w:r>
      <w:hyperlink r:id="rId37" w:history="1">
        <w:r w:rsidR="00C072BB">
          <w:rPr>
            <w:rStyle w:val="Hipervnculo"/>
          </w:rPr>
          <w:t>CCPR/C/135/D/3297/2019</w:t>
        </w:r>
      </w:hyperlink>
      <w:r w:rsidRPr="00891B47">
        <w:t xml:space="preserve">), </w:t>
      </w:r>
      <w:proofErr w:type="spellStart"/>
      <w:r w:rsidRPr="00891B47">
        <w:rPr>
          <w:i/>
          <w:iCs/>
        </w:rPr>
        <w:t>Boutarsa</w:t>
      </w:r>
      <w:proofErr w:type="spellEnd"/>
      <w:r w:rsidRPr="00891B47">
        <w:rPr>
          <w:i/>
          <w:iCs/>
        </w:rPr>
        <w:t xml:space="preserve"> c. Argelia</w:t>
      </w:r>
      <w:r w:rsidRPr="00891B47">
        <w:t xml:space="preserve"> (</w:t>
      </w:r>
      <w:hyperlink r:id="rId38" w:history="1">
        <w:r w:rsidR="00C072BB">
          <w:rPr>
            <w:rStyle w:val="Hipervnculo"/>
          </w:rPr>
          <w:t>CCPR/C/135/D/3010/2017</w:t>
        </w:r>
      </w:hyperlink>
      <w:r w:rsidRPr="00891B47">
        <w:t xml:space="preserve">), </w:t>
      </w:r>
      <w:proofErr w:type="spellStart"/>
      <w:r w:rsidRPr="00891B47">
        <w:rPr>
          <w:i/>
          <w:iCs/>
        </w:rPr>
        <w:t>Ferhati</w:t>
      </w:r>
      <w:proofErr w:type="spellEnd"/>
      <w:r w:rsidRPr="00891B47">
        <w:rPr>
          <w:i/>
          <w:iCs/>
        </w:rPr>
        <w:t xml:space="preserve"> y </w:t>
      </w:r>
      <w:proofErr w:type="spellStart"/>
      <w:r w:rsidRPr="00891B47">
        <w:rPr>
          <w:i/>
          <w:iCs/>
        </w:rPr>
        <w:t>Ferhati</w:t>
      </w:r>
      <w:proofErr w:type="spellEnd"/>
      <w:r w:rsidRPr="00891B47">
        <w:rPr>
          <w:i/>
          <w:iCs/>
        </w:rPr>
        <w:t xml:space="preserve"> c. Argelia</w:t>
      </w:r>
      <w:r w:rsidRPr="00891B47">
        <w:t xml:space="preserve"> (</w:t>
      </w:r>
      <w:hyperlink r:id="rId39" w:history="1">
        <w:r w:rsidR="00C072BB">
          <w:rPr>
            <w:rStyle w:val="Hipervnculo"/>
          </w:rPr>
          <w:t>CCPR/C/135/D/3125/2018</w:t>
        </w:r>
      </w:hyperlink>
      <w:r w:rsidRPr="00891B47">
        <w:t xml:space="preserve">), </w:t>
      </w:r>
      <w:proofErr w:type="spellStart"/>
      <w:r w:rsidRPr="00891B47">
        <w:rPr>
          <w:i/>
          <w:iCs/>
        </w:rPr>
        <w:t>Drif</w:t>
      </w:r>
      <w:proofErr w:type="spellEnd"/>
      <w:r w:rsidRPr="00891B47">
        <w:rPr>
          <w:i/>
          <w:iCs/>
        </w:rPr>
        <w:t xml:space="preserve"> y </w:t>
      </w:r>
      <w:proofErr w:type="spellStart"/>
      <w:r w:rsidRPr="00891B47">
        <w:rPr>
          <w:i/>
          <w:iCs/>
        </w:rPr>
        <w:t>Rafraf</w:t>
      </w:r>
      <w:proofErr w:type="spellEnd"/>
      <w:r w:rsidRPr="00891B47">
        <w:rPr>
          <w:i/>
          <w:iCs/>
        </w:rPr>
        <w:t xml:space="preserve"> c. Argelia</w:t>
      </w:r>
      <w:r w:rsidRPr="00891B47">
        <w:t xml:space="preserve"> (</w:t>
      </w:r>
      <w:hyperlink r:id="rId40" w:history="1">
        <w:r w:rsidR="00C072BB" w:rsidRPr="000B28A0">
          <w:rPr>
            <w:rStyle w:val="Hipervnculo"/>
          </w:rPr>
          <w:t>CCPR/C/135/D/3321/2018</w:t>
        </w:r>
      </w:hyperlink>
      <w:r w:rsidRPr="00891B47">
        <w:t xml:space="preserve">), </w:t>
      </w:r>
      <w:proofErr w:type="spellStart"/>
      <w:r w:rsidRPr="00891B47">
        <w:rPr>
          <w:i/>
          <w:iCs/>
        </w:rPr>
        <w:t>Belenky</w:t>
      </w:r>
      <w:proofErr w:type="spellEnd"/>
      <w:r w:rsidRPr="00891B47">
        <w:rPr>
          <w:i/>
          <w:iCs/>
        </w:rPr>
        <w:t xml:space="preserve"> c. Belarús </w:t>
      </w:r>
      <w:r w:rsidRPr="00891B47">
        <w:t>(</w:t>
      </w:r>
      <w:hyperlink r:id="rId41" w:history="1">
        <w:r w:rsidR="00C072BB">
          <w:rPr>
            <w:rStyle w:val="Hipervnculo"/>
          </w:rPr>
          <w:t>CCPR/C/135/D/2860/2016</w:t>
        </w:r>
      </w:hyperlink>
      <w:r w:rsidRPr="00891B47">
        <w:t xml:space="preserve">), </w:t>
      </w:r>
      <w:proofErr w:type="spellStart"/>
      <w:r w:rsidRPr="00891B47">
        <w:rPr>
          <w:i/>
          <w:iCs/>
        </w:rPr>
        <w:t>Jaddoe</w:t>
      </w:r>
      <w:proofErr w:type="spellEnd"/>
      <w:r w:rsidRPr="00891B47">
        <w:rPr>
          <w:i/>
          <w:iCs/>
        </w:rPr>
        <w:t xml:space="preserve"> c. los Países Bajos</w:t>
      </w:r>
      <w:r w:rsidRPr="00891B47">
        <w:t xml:space="preserve"> (</w:t>
      </w:r>
      <w:hyperlink r:id="rId42" w:history="1">
        <w:r w:rsidR="00C072BB">
          <w:rPr>
            <w:rStyle w:val="Hipervnculo"/>
          </w:rPr>
          <w:t>CCPR/C/135/D/3256/2018</w:t>
        </w:r>
      </w:hyperlink>
      <w:r w:rsidRPr="00891B47">
        <w:t xml:space="preserve">), </w:t>
      </w:r>
      <w:proofErr w:type="spellStart"/>
      <w:r w:rsidRPr="00891B47">
        <w:rPr>
          <w:i/>
          <w:iCs/>
        </w:rPr>
        <w:t>Foumbi</w:t>
      </w:r>
      <w:proofErr w:type="spellEnd"/>
      <w:r w:rsidRPr="00891B47">
        <w:rPr>
          <w:i/>
          <w:iCs/>
        </w:rPr>
        <w:t xml:space="preserve"> c. el Camerún </w:t>
      </w:r>
      <w:r w:rsidRPr="00891B47">
        <w:t>(</w:t>
      </w:r>
      <w:hyperlink r:id="rId43" w:history="1">
        <w:r w:rsidR="00C072BB">
          <w:rPr>
            <w:rStyle w:val="Hipervnculo"/>
          </w:rPr>
          <w:t>CCPR/C/135/D/2825/2016</w:t>
        </w:r>
      </w:hyperlink>
      <w:r w:rsidRPr="00891B47">
        <w:t xml:space="preserve">), </w:t>
      </w:r>
      <w:r w:rsidRPr="00891B47">
        <w:rPr>
          <w:i/>
          <w:iCs/>
        </w:rPr>
        <w:t>Ali y otros c. Noruega</w:t>
      </w:r>
      <w:r w:rsidRPr="00891B47">
        <w:t xml:space="preserve"> (</w:t>
      </w:r>
      <w:hyperlink r:id="rId44" w:history="1">
        <w:r w:rsidR="00C072BB">
          <w:rPr>
            <w:rStyle w:val="Hipervnculo"/>
          </w:rPr>
          <w:t>CCPR/C/135/D/2926/2017</w:t>
        </w:r>
      </w:hyperlink>
      <w:r w:rsidRPr="00891B47">
        <w:t xml:space="preserve">), </w:t>
      </w:r>
      <w:proofErr w:type="spellStart"/>
      <w:r w:rsidRPr="00891B47">
        <w:rPr>
          <w:i/>
          <w:iCs/>
        </w:rPr>
        <w:t>Abdurasulov</w:t>
      </w:r>
      <w:proofErr w:type="spellEnd"/>
      <w:r w:rsidRPr="00891B47">
        <w:rPr>
          <w:i/>
          <w:iCs/>
        </w:rPr>
        <w:t xml:space="preserve"> y otros c. Kirguistán</w:t>
      </w:r>
      <w:r w:rsidRPr="00891B47">
        <w:t xml:space="preserve"> (</w:t>
      </w:r>
      <w:hyperlink r:id="rId45" w:history="1">
        <w:r w:rsidR="00C072BB">
          <w:rPr>
            <w:rStyle w:val="Hipervnculo"/>
          </w:rPr>
          <w:t>CCPR/C/135/D/3200/2018-3207/2018</w:t>
        </w:r>
      </w:hyperlink>
      <w:r w:rsidRPr="00891B47">
        <w:t xml:space="preserve">), </w:t>
      </w:r>
      <w:proofErr w:type="spellStart"/>
      <w:r w:rsidRPr="00891B47">
        <w:rPr>
          <w:i/>
          <w:iCs/>
        </w:rPr>
        <w:t>Yusupov</w:t>
      </w:r>
      <w:proofErr w:type="spellEnd"/>
      <w:r w:rsidRPr="00891B47">
        <w:rPr>
          <w:i/>
          <w:iCs/>
        </w:rPr>
        <w:t xml:space="preserve"> y otros c. Kirguistán</w:t>
      </w:r>
      <w:r w:rsidRPr="00891B47">
        <w:t xml:space="preserve"> (</w:t>
      </w:r>
      <w:hyperlink r:id="rId46" w:history="1">
        <w:r w:rsidR="00C072BB" w:rsidRPr="000B28A0">
          <w:rPr>
            <w:rStyle w:val="Hipervnculo"/>
          </w:rPr>
          <w:t>CCPR/C/135/D/3227/2018-3230/2018</w:t>
        </w:r>
      </w:hyperlink>
      <w:r w:rsidRPr="00891B47">
        <w:t xml:space="preserve">, </w:t>
      </w:r>
      <w:hyperlink r:id="rId47" w:history="1">
        <w:r w:rsidR="00C072BB" w:rsidRPr="000B28A0">
          <w:rPr>
            <w:rStyle w:val="Hipervnculo"/>
          </w:rPr>
          <w:t>CCPR/C/135/D/3293/2019</w:t>
        </w:r>
      </w:hyperlink>
      <w:r w:rsidRPr="00891B47">
        <w:t xml:space="preserve">, </w:t>
      </w:r>
      <w:hyperlink r:id="rId48" w:history="1">
        <w:r w:rsidR="00C072BB" w:rsidRPr="000B28A0">
          <w:rPr>
            <w:rStyle w:val="Hipervnculo"/>
          </w:rPr>
          <w:t>CCPR/C/135/D/3619/2019</w:t>
        </w:r>
      </w:hyperlink>
      <w:r w:rsidRPr="00891B47">
        <w:t xml:space="preserve">, </w:t>
      </w:r>
      <w:hyperlink r:id="rId49" w:history="1">
        <w:r w:rsidR="00C072BB" w:rsidRPr="000B28A0">
          <w:rPr>
            <w:rStyle w:val="Hipervnculo"/>
          </w:rPr>
          <w:t>CCPR/C/135/D/3621/2019</w:t>
        </w:r>
      </w:hyperlink>
      <w:r w:rsidRPr="00891B47">
        <w:t xml:space="preserve">, </w:t>
      </w:r>
      <w:hyperlink r:id="rId50" w:history="1">
        <w:r w:rsidR="00C072BB" w:rsidRPr="000B28A0">
          <w:rPr>
            <w:rStyle w:val="Hipervnculo"/>
          </w:rPr>
          <w:t>CCPR/C/135/D/3770/2020/Rev.1</w:t>
        </w:r>
      </w:hyperlink>
      <w:r w:rsidRPr="00891B47">
        <w:t xml:space="preserve">), </w:t>
      </w:r>
      <w:proofErr w:type="spellStart"/>
      <w:r w:rsidRPr="00891B47">
        <w:rPr>
          <w:i/>
          <w:iCs/>
        </w:rPr>
        <w:t>Alakus</w:t>
      </w:r>
      <w:proofErr w:type="spellEnd"/>
      <w:r w:rsidRPr="00891B47">
        <w:rPr>
          <w:i/>
          <w:iCs/>
        </w:rPr>
        <w:t xml:space="preserve"> c. Türkiye</w:t>
      </w:r>
      <w:r w:rsidRPr="00891B47">
        <w:t xml:space="preserve"> (</w:t>
      </w:r>
      <w:hyperlink r:id="rId51" w:history="1">
        <w:r w:rsidR="00C072BB">
          <w:rPr>
            <w:rStyle w:val="Hipervnculo"/>
          </w:rPr>
          <w:t>CCPR/C/135/D/3736/2020</w:t>
        </w:r>
      </w:hyperlink>
      <w:r w:rsidRPr="00891B47">
        <w:t xml:space="preserve">), </w:t>
      </w:r>
      <w:r w:rsidRPr="00891B47">
        <w:rPr>
          <w:i/>
          <w:iCs/>
        </w:rPr>
        <w:t xml:space="preserve">Dafnis c. Grecia </w:t>
      </w:r>
      <w:r w:rsidRPr="00891B47">
        <w:t>(</w:t>
      </w:r>
      <w:hyperlink r:id="rId52" w:history="1">
        <w:r w:rsidR="00C072BB">
          <w:rPr>
            <w:rStyle w:val="Hipervnculo"/>
          </w:rPr>
          <w:t>CCPR/C/135/D/3740/2020</w:t>
        </w:r>
      </w:hyperlink>
      <w:r w:rsidRPr="00891B47">
        <w:t xml:space="preserve">), </w:t>
      </w:r>
      <w:proofErr w:type="spellStart"/>
      <w:r w:rsidRPr="00891B47">
        <w:rPr>
          <w:i/>
          <w:iCs/>
        </w:rPr>
        <w:t>Savolaynen</w:t>
      </w:r>
      <w:proofErr w:type="spellEnd"/>
      <w:r w:rsidRPr="00891B47">
        <w:rPr>
          <w:i/>
          <w:iCs/>
        </w:rPr>
        <w:t xml:space="preserve"> c. la Federación de Rusia </w:t>
      </w:r>
      <w:r w:rsidRPr="00891B47">
        <w:t>(</w:t>
      </w:r>
      <w:hyperlink r:id="rId53" w:history="1">
        <w:r w:rsidR="00C072BB">
          <w:rPr>
            <w:rStyle w:val="Hipervnculo"/>
          </w:rPr>
          <w:t>CCPR/C/135/D/2830/2016</w:t>
        </w:r>
      </w:hyperlink>
      <w:r w:rsidRPr="00891B47">
        <w:t xml:space="preserve">), </w:t>
      </w:r>
      <w:proofErr w:type="spellStart"/>
      <w:r w:rsidRPr="00891B47">
        <w:rPr>
          <w:i/>
          <w:iCs/>
        </w:rPr>
        <w:t>Lapshin</w:t>
      </w:r>
      <w:proofErr w:type="spellEnd"/>
      <w:r w:rsidRPr="00891B47">
        <w:rPr>
          <w:i/>
          <w:iCs/>
        </w:rPr>
        <w:t xml:space="preserve"> c. Belarús</w:t>
      </w:r>
      <w:r w:rsidRPr="00891B47">
        <w:t xml:space="preserve"> (</w:t>
      </w:r>
      <w:hyperlink r:id="rId54" w:history="1">
        <w:r w:rsidR="00C072BB">
          <w:rPr>
            <w:rStyle w:val="Hipervnculo"/>
          </w:rPr>
          <w:t>CCPR/C/135/D/2945/2017</w:t>
        </w:r>
      </w:hyperlink>
      <w:r w:rsidRPr="00891B47">
        <w:t xml:space="preserve">), </w:t>
      </w:r>
      <w:r w:rsidRPr="00891B47">
        <w:rPr>
          <w:i/>
          <w:iCs/>
        </w:rPr>
        <w:t>Billy y otros c. Australia</w:t>
      </w:r>
      <w:r w:rsidRPr="00891B47">
        <w:t xml:space="preserve"> (</w:t>
      </w:r>
      <w:hyperlink r:id="rId55" w:history="1">
        <w:r w:rsidR="00C072BB" w:rsidRPr="000B28A0">
          <w:rPr>
            <w:rStyle w:val="Hipervnculo"/>
          </w:rPr>
          <w:t>CCPR/C/135/D/3624/2019</w:t>
        </w:r>
      </w:hyperlink>
      <w:r w:rsidRPr="00891B47">
        <w:t xml:space="preserve">), </w:t>
      </w:r>
      <w:r w:rsidRPr="00891B47">
        <w:rPr>
          <w:i/>
          <w:iCs/>
        </w:rPr>
        <w:t>A. B. y otros c. Polonia</w:t>
      </w:r>
      <w:r w:rsidRPr="00891B47">
        <w:t xml:space="preserve"> (</w:t>
      </w:r>
      <w:hyperlink r:id="rId56" w:history="1">
        <w:r w:rsidR="00C072BB">
          <w:rPr>
            <w:rStyle w:val="Hipervnculo"/>
          </w:rPr>
          <w:t>CCPR/C/135/D/3017/2017</w:t>
        </w:r>
      </w:hyperlink>
      <w:r w:rsidRPr="00891B47">
        <w:t xml:space="preserve">), </w:t>
      </w:r>
      <w:proofErr w:type="spellStart"/>
      <w:r w:rsidRPr="00891B47">
        <w:rPr>
          <w:i/>
          <w:iCs/>
        </w:rPr>
        <w:t>Aliev</w:t>
      </w:r>
      <w:proofErr w:type="spellEnd"/>
      <w:r w:rsidRPr="00891B47">
        <w:rPr>
          <w:i/>
          <w:iCs/>
        </w:rPr>
        <w:t xml:space="preserve"> c. Ucrania</w:t>
      </w:r>
      <w:r w:rsidRPr="00891B47">
        <w:t xml:space="preserve"> (</w:t>
      </w:r>
      <w:hyperlink r:id="rId57" w:history="1">
        <w:r w:rsidR="00C072BB" w:rsidRPr="000B28A0">
          <w:rPr>
            <w:rStyle w:val="Hipervnculo"/>
          </w:rPr>
          <w:t>CCPR/C/135/D/3809/2020</w:t>
        </w:r>
      </w:hyperlink>
      <w:r w:rsidRPr="00891B47">
        <w:t xml:space="preserve">), </w:t>
      </w:r>
      <w:r w:rsidRPr="00891B47">
        <w:rPr>
          <w:i/>
          <w:iCs/>
        </w:rPr>
        <w:t xml:space="preserve">Gulyak </w:t>
      </w:r>
      <w:r w:rsidR="00F066BC">
        <w:rPr>
          <w:i/>
          <w:iCs/>
        </w:rPr>
        <w:br/>
      </w:r>
      <w:r w:rsidRPr="00891B47">
        <w:rPr>
          <w:i/>
          <w:iCs/>
        </w:rPr>
        <w:t xml:space="preserve">c. Belarús </w:t>
      </w:r>
      <w:r w:rsidRPr="00891B47">
        <w:t>(</w:t>
      </w:r>
      <w:hyperlink r:id="rId58" w:history="1">
        <w:r w:rsidR="00C072BB">
          <w:rPr>
            <w:rStyle w:val="Hipervnculo"/>
          </w:rPr>
          <w:t>CCPR/C/135/D/2847/2016</w:t>
        </w:r>
      </w:hyperlink>
      <w:r w:rsidRPr="00891B47">
        <w:t xml:space="preserve">), </w:t>
      </w:r>
      <w:r w:rsidRPr="00891B47">
        <w:rPr>
          <w:i/>
          <w:iCs/>
        </w:rPr>
        <w:t>Govsha c. Belarús</w:t>
      </w:r>
      <w:r w:rsidRPr="00891B47">
        <w:t xml:space="preserve"> (</w:t>
      </w:r>
      <w:hyperlink r:id="rId59" w:history="1">
        <w:r w:rsidR="00C072BB">
          <w:rPr>
            <w:rStyle w:val="Hipervnculo"/>
          </w:rPr>
          <w:t>CCPR/C/135/D/2855/2016</w:t>
        </w:r>
      </w:hyperlink>
      <w:r w:rsidRPr="00891B47">
        <w:t xml:space="preserve">), </w:t>
      </w:r>
      <w:proofErr w:type="spellStart"/>
      <w:r w:rsidRPr="00891B47">
        <w:rPr>
          <w:i/>
          <w:iCs/>
        </w:rPr>
        <w:t>Romanchik</w:t>
      </w:r>
      <w:proofErr w:type="spellEnd"/>
      <w:r w:rsidRPr="00891B47">
        <w:rPr>
          <w:i/>
          <w:iCs/>
        </w:rPr>
        <w:t xml:space="preserve"> y </w:t>
      </w:r>
      <w:proofErr w:type="spellStart"/>
      <w:r w:rsidRPr="00891B47">
        <w:rPr>
          <w:i/>
          <w:iCs/>
        </w:rPr>
        <w:t>Shchukina</w:t>
      </w:r>
      <w:proofErr w:type="spellEnd"/>
      <w:r w:rsidRPr="00891B47">
        <w:rPr>
          <w:i/>
          <w:iCs/>
        </w:rPr>
        <w:t xml:space="preserve"> c. Belarús </w:t>
      </w:r>
      <w:r w:rsidRPr="00891B47">
        <w:t>(</w:t>
      </w:r>
      <w:hyperlink r:id="rId60" w:history="1">
        <w:r w:rsidR="00C072BB">
          <w:rPr>
            <w:rStyle w:val="Hipervnculo"/>
          </w:rPr>
          <w:t>CCPR/C/135/D/2917/2016</w:t>
        </w:r>
      </w:hyperlink>
      <w:r w:rsidRPr="00891B47">
        <w:t xml:space="preserve">), </w:t>
      </w:r>
      <w:proofErr w:type="spellStart"/>
      <w:r w:rsidRPr="00891B47">
        <w:rPr>
          <w:i/>
          <w:iCs/>
        </w:rPr>
        <w:t>Romanchik</w:t>
      </w:r>
      <w:proofErr w:type="spellEnd"/>
      <w:r w:rsidRPr="00891B47">
        <w:rPr>
          <w:i/>
          <w:iCs/>
        </w:rPr>
        <w:t xml:space="preserve"> c. Belarús</w:t>
      </w:r>
      <w:r w:rsidRPr="00891B47">
        <w:t xml:space="preserve"> (</w:t>
      </w:r>
      <w:hyperlink r:id="rId61" w:history="1">
        <w:r w:rsidR="00C072BB">
          <w:rPr>
            <w:rStyle w:val="Hipervnculo"/>
          </w:rPr>
          <w:t>CCPR/C/135/D/3240/2018</w:t>
        </w:r>
      </w:hyperlink>
      <w:r w:rsidRPr="00891B47">
        <w:t xml:space="preserve">), </w:t>
      </w:r>
      <w:proofErr w:type="spellStart"/>
      <w:r w:rsidRPr="00891B47">
        <w:rPr>
          <w:i/>
          <w:iCs/>
        </w:rPr>
        <w:t>Tolchin</w:t>
      </w:r>
      <w:proofErr w:type="spellEnd"/>
      <w:r w:rsidRPr="00891B47">
        <w:rPr>
          <w:i/>
          <w:iCs/>
        </w:rPr>
        <w:t xml:space="preserve"> c. Belarús</w:t>
      </w:r>
      <w:r w:rsidRPr="00891B47">
        <w:t xml:space="preserve"> (</w:t>
      </w:r>
      <w:hyperlink r:id="rId62" w:history="1">
        <w:r w:rsidR="00C072BB">
          <w:rPr>
            <w:rStyle w:val="Hipervnculo"/>
          </w:rPr>
          <w:t>CCPR/C/135/D/3241/2018</w:t>
        </w:r>
      </w:hyperlink>
      <w:r w:rsidRPr="00891B47">
        <w:t>),</w:t>
      </w:r>
      <w:r w:rsidRPr="00891B47">
        <w:rPr>
          <w:i/>
          <w:iCs/>
        </w:rPr>
        <w:t xml:space="preserve"> </w:t>
      </w:r>
      <w:proofErr w:type="spellStart"/>
      <w:r w:rsidRPr="00891B47">
        <w:rPr>
          <w:i/>
          <w:iCs/>
        </w:rPr>
        <w:t>Protsko</w:t>
      </w:r>
      <w:proofErr w:type="spellEnd"/>
      <w:r w:rsidRPr="00891B47">
        <w:rPr>
          <w:i/>
          <w:iCs/>
        </w:rPr>
        <w:t xml:space="preserve"> y otros c. Belarús</w:t>
      </w:r>
      <w:r w:rsidRPr="00891B47">
        <w:t xml:space="preserve"> (</w:t>
      </w:r>
      <w:hyperlink r:id="rId63" w:history="1">
        <w:r w:rsidR="00C072BB" w:rsidRPr="000B28A0">
          <w:rPr>
            <w:rStyle w:val="Hipervnculo"/>
          </w:rPr>
          <w:t>CCPR/C/136/D/2897/2016</w:t>
        </w:r>
      </w:hyperlink>
      <w:r w:rsidRPr="00891B47">
        <w:t xml:space="preserve">), </w:t>
      </w:r>
      <w:proofErr w:type="spellStart"/>
      <w:r w:rsidRPr="00891B47">
        <w:rPr>
          <w:i/>
          <w:iCs/>
        </w:rPr>
        <w:t>Fedynich</w:t>
      </w:r>
      <w:proofErr w:type="spellEnd"/>
      <w:r w:rsidRPr="00891B47">
        <w:rPr>
          <w:i/>
          <w:iCs/>
        </w:rPr>
        <w:t xml:space="preserve"> c. Belarús</w:t>
      </w:r>
      <w:r w:rsidRPr="00891B47">
        <w:t xml:space="preserve"> (</w:t>
      </w:r>
      <w:hyperlink r:id="rId64" w:history="1">
        <w:r w:rsidR="00C072BB">
          <w:rPr>
            <w:rStyle w:val="Hipervnculo"/>
          </w:rPr>
          <w:t>CCPR/C/136/D/2913/2016</w:t>
        </w:r>
      </w:hyperlink>
      <w:r w:rsidRPr="00891B47">
        <w:t xml:space="preserve">), </w:t>
      </w:r>
      <w:proofErr w:type="spellStart"/>
      <w:r w:rsidRPr="00891B47">
        <w:rPr>
          <w:i/>
          <w:iCs/>
        </w:rPr>
        <w:t>Dedok</w:t>
      </w:r>
      <w:proofErr w:type="spellEnd"/>
      <w:r w:rsidRPr="00891B47">
        <w:rPr>
          <w:i/>
          <w:iCs/>
        </w:rPr>
        <w:t xml:space="preserve"> c. Belarús </w:t>
      </w:r>
      <w:r w:rsidRPr="00891B47">
        <w:t>(</w:t>
      </w:r>
      <w:hyperlink r:id="rId65" w:history="1">
        <w:r w:rsidR="00C072BB" w:rsidRPr="000B28A0">
          <w:rPr>
            <w:rStyle w:val="Hipervnculo"/>
          </w:rPr>
          <w:t>CCPR/C/136/D/2903/2016</w:t>
        </w:r>
      </w:hyperlink>
      <w:r w:rsidRPr="00891B47">
        <w:t xml:space="preserve">), </w:t>
      </w:r>
      <w:r w:rsidRPr="00891B47">
        <w:rPr>
          <w:i/>
          <w:iCs/>
        </w:rPr>
        <w:t xml:space="preserve">Fedorova </w:t>
      </w:r>
      <w:r w:rsidR="00F066BC">
        <w:rPr>
          <w:i/>
          <w:iCs/>
        </w:rPr>
        <w:br/>
      </w:r>
      <w:r w:rsidRPr="00891B47">
        <w:rPr>
          <w:i/>
          <w:iCs/>
        </w:rPr>
        <w:t>c. Belarús</w:t>
      </w:r>
      <w:r w:rsidRPr="00891B47">
        <w:t xml:space="preserve"> (</w:t>
      </w:r>
      <w:hyperlink r:id="rId66" w:history="1">
        <w:r w:rsidR="00C072BB">
          <w:rPr>
            <w:rStyle w:val="Hipervnculo"/>
          </w:rPr>
          <w:t>CCPR/C/136/D/2919/2016</w:t>
        </w:r>
      </w:hyperlink>
      <w:r w:rsidRPr="00891B47">
        <w:t xml:space="preserve">), </w:t>
      </w:r>
      <w:r w:rsidRPr="00891B47">
        <w:rPr>
          <w:i/>
          <w:iCs/>
        </w:rPr>
        <w:t>Gryk c. Belarús</w:t>
      </w:r>
      <w:r w:rsidRPr="00891B47">
        <w:t xml:space="preserve"> (</w:t>
      </w:r>
      <w:hyperlink r:id="rId67" w:history="1">
        <w:r w:rsidR="00C072BB">
          <w:rPr>
            <w:rStyle w:val="Hipervnculo"/>
          </w:rPr>
          <w:t>CCPR/C/136/D/2961/2017</w:t>
        </w:r>
      </w:hyperlink>
      <w:r w:rsidRPr="00891B47">
        <w:t xml:space="preserve">), </w:t>
      </w:r>
      <w:proofErr w:type="spellStart"/>
      <w:r w:rsidRPr="00891B47">
        <w:rPr>
          <w:i/>
          <w:iCs/>
        </w:rPr>
        <w:t>Djaou</w:t>
      </w:r>
      <w:proofErr w:type="spellEnd"/>
      <w:r w:rsidRPr="00891B47">
        <w:rPr>
          <w:i/>
          <w:iCs/>
        </w:rPr>
        <w:t xml:space="preserve"> c. Argelia </w:t>
      </w:r>
      <w:r w:rsidRPr="00891B47">
        <w:t>(</w:t>
      </w:r>
      <w:hyperlink r:id="rId68" w:history="1">
        <w:r w:rsidR="00C072BB">
          <w:rPr>
            <w:rStyle w:val="Hipervnculo"/>
          </w:rPr>
          <w:t>CCPR/C/136/D/2808/2016</w:t>
        </w:r>
      </w:hyperlink>
      <w:r w:rsidRPr="00891B47">
        <w:t xml:space="preserve">), </w:t>
      </w:r>
      <w:proofErr w:type="spellStart"/>
      <w:r w:rsidRPr="00891B47">
        <w:rPr>
          <w:i/>
          <w:iCs/>
        </w:rPr>
        <w:t>Voronkov</w:t>
      </w:r>
      <w:proofErr w:type="spellEnd"/>
      <w:r w:rsidRPr="00891B47">
        <w:rPr>
          <w:i/>
          <w:iCs/>
        </w:rPr>
        <w:t xml:space="preserve"> c. la Federación de Rusia </w:t>
      </w:r>
      <w:r w:rsidRPr="00891B47">
        <w:t>(</w:t>
      </w:r>
      <w:hyperlink r:id="rId69" w:history="1">
        <w:r w:rsidR="00C072BB">
          <w:rPr>
            <w:rStyle w:val="Hipervnculo"/>
          </w:rPr>
          <w:t>CCPR/C/136/D/2951/2017</w:t>
        </w:r>
      </w:hyperlink>
      <w:r w:rsidRPr="00891B47">
        <w:t xml:space="preserve">), </w:t>
      </w:r>
      <w:r w:rsidRPr="00891B47">
        <w:rPr>
          <w:i/>
          <w:iCs/>
        </w:rPr>
        <w:t xml:space="preserve">Hermosilla Barrio c. España </w:t>
      </w:r>
      <w:r w:rsidRPr="00891B47">
        <w:t>(</w:t>
      </w:r>
      <w:hyperlink r:id="rId70" w:history="1">
        <w:r w:rsidR="00C072BB">
          <w:rPr>
            <w:rStyle w:val="Hipervnculo"/>
          </w:rPr>
          <w:t>CCPR/C/136/D/3102/2018</w:t>
        </w:r>
      </w:hyperlink>
      <w:r w:rsidRPr="00891B47">
        <w:t xml:space="preserve">), </w:t>
      </w:r>
      <w:r w:rsidR="00F066BC">
        <w:br/>
      </w:r>
      <w:r w:rsidRPr="00891B47">
        <w:rPr>
          <w:i/>
          <w:iCs/>
        </w:rPr>
        <w:t>J. S. K. N. c. Dinamarca</w:t>
      </w:r>
      <w:r w:rsidRPr="00891B47">
        <w:t xml:space="preserve"> (</w:t>
      </w:r>
      <w:hyperlink r:id="rId71" w:history="1">
        <w:r w:rsidR="00C072BB">
          <w:rPr>
            <w:rStyle w:val="Hipervnculo"/>
          </w:rPr>
          <w:t>CCPR/C/136/D/2754/2016</w:t>
        </w:r>
      </w:hyperlink>
      <w:r w:rsidRPr="00891B47">
        <w:t xml:space="preserve">), </w:t>
      </w:r>
      <w:r w:rsidRPr="00891B47">
        <w:rPr>
          <w:i/>
          <w:iCs/>
        </w:rPr>
        <w:t>A</w:t>
      </w:r>
      <w:r w:rsidR="008E01F9">
        <w:rPr>
          <w:i/>
          <w:iCs/>
        </w:rPr>
        <w:t>ç</w:t>
      </w:r>
      <w:r w:rsidRPr="00891B47">
        <w:rPr>
          <w:i/>
          <w:iCs/>
        </w:rPr>
        <w:t xml:space="preserve">ikkollu c. Türkiye </w:t>
      </w:r>
      <w:r w:rsidRPr="00891B47">
        <w:t>(</w:t>
      </w:r>
      <w:hyperlink r:id="rId72" w:history="1">
        <w:r w:rsidR="00C072BB">
          <w:rPr>
            <w:rStyle w:val="Hipervnculo"/>
          </w:rPr>
          <w:t>CCPR/C/136/D/3730/2020</w:t>
        </w:r>
      </w:hyperlink>
      <w:r w:rsidRPr="00891B47">
        <w:t xml:space="preserve">), </w:t>
      </w:r>
      <w:r w:rsidRPr="00891B47">
        <w:rPr>
          <w:i/>
          <w:iCs/>
        </w:rPr>
        <w:t>Pérez Barriga y otros c. el Ecuador</w:t>
      </w:r>
      <w:r w:rsidRPr="00891B47">
        <w:t xml:space="preserve"> (</w:t>
      </w:r>
      <w:hyperlink r:id="rId73" w:history="1">
        <w:r w:rsidR="00C072BB">
          <w:rPr>
            <w:rStyle w:val="Hipervnculo"/>
          </w:rPr>
          <w:t>CCPR/C/136/D/3267/2018</w:t>
        </w:r>
      </w:hyperlink>
      <w:r w:rsidRPr="00891B47">
        <w:t xml:space="preserve">), </w:t>
      </w:r>
      <w:proofErr w:type="spellStart"/>
      <w:r w:rsidRPr="00891B47">
        <w:rPr>
          <w:i/>
          <w:iCs/>
        </w:rPr>
        <w:t>Ruzimatov</w:t>
      </w:r>
      <w:proofErr w:type="spellEnd"/>
      <w:r w:rsidRPr="00891B47">
        <w:rPr>
          <w:i/>
          <w:iCs/>
        </w:rPr>
        <w:t xml:space="preserve"> y otros c. Turkmenistán </w:t>
      </w:r>
      <w:r w:rsidRPr="00891B47">
        <w:t>(</w:t>
      </w:r>
      <w:hyperlink r:id="rId74" w:history="1">
        <w:r w:rsidR="00C072BB">
          <w:rPr>
            <w:rStyle w:val="Hipervnculo"/>
          </w:rPr>
          <w:t>CCPR/C/136/D/3285/2019</w:t>
        </w:r>
      </w:hyperlink>
      <w:r w:rsidRPr="00891B47">
        <w:t xml:space="preserve">), </w:t>
      </w:r>
      <w:proofErr w:type="spellStart"/>
      <w:r w:rsidRPr="00891B47">
        <w:rPr>
          <w:i/>
          <w:iCs/>
        </w:rPr>
        <w:t>Mursalov</w:t>
      </w:r>
      <w:proofErr w:type="spellEnd"/>
      <w:r w:rsidRPr="00891B47">
        <w:rPr>
          <w:i/>
          <w:iCs/>
        </w:rPr>
        <w:t xml:space="preserve"> y otros c. Azerbaiyán </w:t>
      </w:r>
      <w:r w:rsidRPr="00891B47">
        <w:t>(</w:t>
      </w:r>
      <w:hyperlink r:id="rId75" w:history="1">
        <w:r w:rsidR="00C072BB">
          <w:rPr>
            <w:rStyle w:val="Hipervnculo"/>
          </w:rPr>
          <w:t>CCPR/C/136/D/3153/2018</w:t>
        </w:r>
      </w:hyperlink>
      <w:r w:rsidRPr="00891B47">
        <w:t xml:space="preserve">), </w:t>
      </w:r>
      <w:proofErr w:type="spellStart"/>
      <w:r w:rsidRPr="00891B47">
        <w:rPr>
          <w:i/>
          <w:iCs/>
        </w:rPr>
        <w:t>Rudurura</w:t>
      </w:r>
      <w:proofErr w:type="spellEnd"/>
      <w:r w:rsidRPr="00891B47">
        <w:rPr>
          <w:i/>
          <w:iCs/>
        </w:rPr>
        <w:t xml:space="preserve"> c. Suecia</w:t>
      </w:r>
      <w:r w:rsidRPr="00891B47">
        <w:t xml:space="preserve"> (</w:t>
      </w:r>
      <w:hyperlink r:id="rId76" w:history="1">
        <w:r w:rsidR="00C072BB" w:rsidRPr="000B28A0">
          <w:rPr>
            <w:rStyle w:val="Hipervnculo"/>
          </w:rPr>
          <w:t>CCPR/C/136/D/3706/2020</w:t>
        </w:r>
      </w:hyperlink>
      <w:r w:rsidRPr="00891B47">
        <w:t xml:space="preserve">), </w:t>
      </w:r>
      <w:proofErr w:type="spellStart"/>
      <w:r w:rsidRPr="00891B47">
        <w:rPr>
          <w:i/>
          <w:iCs/>
        </w:rPr>
        <w:t>Elmi</w:t>
      </w:r>
      <w:proofErr w:type="spellEnd"/>
      <w:r w:rsidRPr="00891B47">
        <w:rPr>
          <w:i/>
          <w:iCs/>
        </w:rPr>
        <w:t xml:space="preserve"> c. el Canadá </w:t>
      </w:r>
      <w:r w:rsidRPr="00891B47">
        <w:t>(</w:t>
      </w:r>
      <w:hyperlink r:id="rId77" w:history="1">
        <w:r w:rsidR="00C072BB">
          <w:rPr>
            <w:rStyle w:val="Hipervnculo"/>
          </w:rPr>
          <w:t>CCPR/C/136/D/3649/2019</w:t>
        </w:r>
      </w:hyperlink>
      <w:r w:rsidRPr="00891B47">
        <w:t xml:space="preserve">), </w:t>
      </w:r>
      <w:proofErr w:type="spellStart"/>
      <w:r w:rsidRPr="00891B47">
        <w:rPr>
          <w:i/>
          <w:iCs/>
        </w:rPr>
        <w:t>Lugumire</w:t>
      </w:r>
      <w:proofErr w:type="spellEnd"/>
      <w:r w:rsidRPr="00891B47">
        <w:rPr>
          <w:i/>
          <w:iCs/>
        </w:rPr>
        <w:t xml:space="preserve"> y </w:t>
      </w:r>
      <w:proofErr w:type="spellStart"/>
      <w:r w:rsidRPr="00891B47">
        <w:rPr>
          <w:i/>
          <w:iCs/>
        </w:rPr>
        <w:t>Barhatulirwa</w:t>
      </w:r>
      <w:proofErr w:type="spellEnd"/>
      <w:r w:rsidRPr="00891B47">
        <w:rPr>
          <w:i/>
          <w:iCs/>
        </w:rPr>
        <w:t xml:space="preserve"> c. la República Democrática del Congo</w:t>
      </w:r>
      <w:r w:rsidRPr="00891B47">
        <w:t xml:space="preserve"> (</w:t>
      </w:r>
      <w:hyperlink r:id="rId78" w:history="1">
        <w:r w:rsidR="00C072BB" w:rsidRPr="000B28A0">
          <w:rPr>
            <w:rStyle w:val="Hipervnculo"/>
          </w:rPr>
          <w:t>CCPR/C/137/D/2790/2016</w:t>
        </w:r>
      </w:hyperlink>
      <w:r w:rsidRPr="00891B47">
        <w:t xml:space="preserve">), </w:t>
      </w:r>
      <w:r w:rsidRPr="00891B47">
        <w:rPr>
          <w:i/>
          <w:iCs/>
        </w:rPr>
        <w:t>V. M. c. Sri Lanka</w:t>
      </w:r>
      <w:r w:rsidRPr="00891B47">
        <w:t xml:space="preserve"> (</w:t>
      </w:r>
      <w:hyperlink r:id="rId79" w:history="1">
        <w:r w:rsidR="00C072BB">
          <w:rPr>
            <w:rStyle w:val="Hipervnculo"/>
          </w:rPr>
          <w:t>CCPR/C/137/D/2406/2014</w:t>
        </w:r>
      </w:hyperlink>
      <w:r w:rsidRPr="00891B47">
        <w:t>),</w:t>
      </w:r>
      <w:r w:rsidRPr="00891B47">
        <w:rPr>
          <w:i/>
          <w:iCs/>
        </w:rPr>
        <w:t xml:space="preserve"> </w:t>
      </w:r>
      <w:proofErr w:type="spellStart"/>
      <w:r w:rsidRPr="00891B47">
        <w:rPr>
          <w:i/>
          <w:iCs/>
        </w:rPr>
        <w:t>Arkhangelskiy</w:t>
      </w:r>
      <w:proofErr w:type="spellEnd"/>
      <w:r w:rsidRPr="00891B47">
        <w:rPr>
          <w:i/>
          <w:iCs/>
        </w:rPr>
        <w:t xml:space="preserve"> y otros c. Kazajstán</w:t>
      </w:r>
      <w:r w:rsidRPr="00891B47">
        <w:t xml:space="preserve"> (</w:t>
      </w:r>
      <w:hyperlink r:id="rId80" w:history="1">
        <w:r w:rsidR="00C072BB">
          <w:rPr>
            <w:rStyle w:val="Hipervnculo"/>
          </w:rPr>
          <w:t>CCPR/C/137/D/2538/2015-2539/2015</w:t>
        </w:r>
      </w:hyperlink>
      <w:r w:rsidRPr="00891B47">
        <w:t xml:space="preserve">, </w:t>
      </w:r>
      <w:hyperlink r:id="rId81" w:history="1">
        <w:r w:rsidR="00C072BB">
          <w:rPr>
            <w:rStyle w:val="Hipervnculo"/>
          </w:rPr>
          <w:t>CCPR/C/137/D/2544/2015</w:t>
        </w:r>
      </w:hyperlink>
      <w:r w:rsidRPr="00891B47">
        <w:t xml:space="preserve">, </w:t>
      </w:r>
      <w:hyperlink r:id="rId82" w:history="1">
        <w:r w:rsidR="00C072BB" w:rsidRPr="000B28A0">
          <w:rPr>
            <w:rStyle w:val="Hipervnculo"/>
          </w:rPr>
          <w:t>CCPR/C/137/D/2549/2015-2550/2015</w:t>
        </w:r>
      </w:hyperlink>
      <w:r w:rsidRPr="00891B47">
        <w:t xml:space="preserve">), </w:t>
      </w:r>
      <w:r w:rsidRPr="00891B47">
        <w:rPr>
          <w:i/>
          <w:iCs/>
        </w:rPr>
        <w:t xml:space="preserve">Baydildayeva </w:t>
      </w:r>
      <w:r w:rsidR="00F066BC">
        <w:rPr>
          <w:i/>
          <w:iCs/>
        </w:rPr>
        <w:br/>
      </w:r>
      <w:r w:rsidRPr="00891B47">
        <w:rPr>
          <w:i/>
          <w:iCs/>
        </w:rPr>
        <w:t>c. Kazajstán</w:t>
      </w:r>
      <w:r w:rsidRPr="00891B47">
        <w:t xml:space="preserve"> (</w:t>
      </w:r>
      <w:hyperlink r:id="rId83" w:history="1">
        <w:r w:rsidR="00C072BB">
          <w:rPr>
            <w:rStyle w:val="Hipervnculo"/>
          </w:rPr>
          <w:t>CCPR/C/137/D/2545/2015</w:t>
        </w:r>
      </w:hyperlink>
      <w:r w:rsidRPr="00891B47">
        <w:t>),</w:t>
      </w:r>
      <w:r w:rsidRPr="00891B47">
        <w:rPr>
          <w:i/>
          <w:iCs/>
        </w:rPr>
        <w:t xml:space="preserve"> Abdiev c. Kazajstán</w:t>
      </w:r>
      <w:r w:rsidRPr="00891B47">
        <w:t xml:space="preserve"> (</w:t>
      </w:r>
      <w:hyperlink r:id="rId84" w:history="1">
        <w:r w:rsidR="00C072BB" w:rsidRPr="000B28A0">
          <w:rPr>
            <w:rStyle w:val="Hipervnculo"/>
          </w:rPr>
          <w:t>CCPR/C/137/D/2618/2016</w:t>
        </w:r>
      </w:hyperlink>
      <w:r w:rsidRPr="00891B47">
        <w:t xml:space="preserve">), </w:t>
      </w:r>
      <w:proofErr w:type="spellStart"/>
      <w:r w:rsidRPr="00891B47">
        <w:rPr>
          <w:i/>
          <w:iCs/>
        </w:rPr>
        <w:t>Vasilevich</w:t>
      </w:r>
      <w:proofErr w:type="spellEnd"/>
      <w:r w:rsidRPr="00891B47">
        <w:rPr>
          <w:i/>
          <w:iCs/>
        </w:rPr>
        <w:t xml:space="preserve"> y otros c. Belarús</w:t>
      </w:r>
      <w:r w:rsidRPr="00891B47">
        <w:t xml:space="preserve"> (</w:t>
      </w:r>
      <w:hyperlink r:id="rId85" w:history="1">
        <w:r w:rsidR="00C072BB" w:rsidRPr="000B28A0">
          <w:rPr>
            <w:rStyle w:val="Hipervnculo"/>
          </w:rPr>
          <w:t>CCPR/C/137/D/2693/2015</w:t>
        </w:r>
      </w:hyperlink>
      <w:r w:rsidRPr="00891B47">
        <w:t xml:space="preserve">, </w:t>
      </w:r>
      <w:hyperlink r:id="rId86" w:history="1">
        <w:r w:rsidR="00C072BB" w:rsidRPr="000B28A0">
          <w:rPr>
            <w:rStyle w:val="Hipervnculo"/>
          </w:rPr>
          <w:t>CCPR/C/137/D/2898/2016</w:t>
        </w:r>
      </w:hyperlink>
      <w:r w:rsidRPr="00891B47">
        <w:t xml:space="preserve">, </w:t>
      </w:r>
      <w:hyperlink r:id="rId87" w:history="1">
        <w:r w:rsidR="00C072BB" w:rsidRPr="000B28A0">
          <w:rPr>
            <w:rStyle w:val="Hipervnculo"/>
          </w:rPr>
          <w:t>CCPR/C/137/D/3002/2017</w:t>
        </w:r>
      </w:hyperlink>
      <w:r w:rsidRPr="00891B47">
        <w:t xml:space="preserve">, </w:t>
      </w:r>
      <w:hyperlink r:id="rId88" w:history="1">
        <w:r w:rsidR="00C072BB" w:rsidRPr="000B28A0">
          <w:rPr>
            <w:rStyle w:val="Hipervnculo"/>
          </w:rPr>
          <w:t>CCPR/C/137/D/3084/2017</w:t>
        </w:r>
      </w:hyperlink>
      <w:r w:rsidRPr="00891B47">
        <w:t xml:space="preserve">), </w:t>
      </w:r>
      <w:proofErr w:type="spellStart"/>
      <w:r w:rsidRPr="00891B47">
        <w:rPr>
          <w:i/>
          <w:iCs/>
        </w:rPr>
        <w:t>Kurmanbekov</w:t>
      </w:r>
      <w:proofErr w:type="spellEnd"/>
      <w:r w:rsidRPr="00891B47">
        <w:rPr>
          <w:i/>
          <w:iCs/>
        </w:rPr>
        <w:t xml:space="preserve"> c. Kirguistán</w:t>
      </w:r>
      <w:r w:rsidRPr="00891B47">
        <w:t xml:space="preserve"> (</w:t>
      </w:r>
      <w:hyperlink r:id="rId89" w:history="1">
        <w:r w:rsidR="00C072BB">
          <w:rPr>
            <w:rStyle w:val="Hipervnculo"/>
          </w:rPr>
          <w:t>CCPR/C/137/D/2723/2016</w:t>
        </w:r>
      </w:hyperlink>
      <w:r w:rsidRPr="00891B47">
        <w:t xml:space="preserve">), </w:t>
      </w:r>
      <w:proofErr w:type="spellStart"/>
      <w:r w:rsidRPr="00891B47">
        <w:rPr>
          <w:i/>
          <w:iCs/>
        </w:rPr>
        <w:t>Murne</w:t>
      </w:r>
      <w:proofErr w:type="spellEnd"/>
      <w:r w:rsidRPr="00891B47">
        <w:rPr>
          <w:i/>
          <w:iCs/>
        </w:rPr>
        <w:t xml:space="preserve"> y otros c. Suecia</w:t>
      </w:r>
      <w:r w:rsidRPr="00891B47">
        <w:t xml:space="preserve"> (</w:t>
      </w:r>
      <w:hyperlink r:id="rId90" w:history="1">
        <w:r w:rsidR="00C072BB">
          <w:rPr>
            <w:rStyle w:val="Hipervnculo"/>
          </w:rPr>
          <w:t>CCPR/C/137/D/2813/2016</w:t>
        </w:r>
      </w:hyperlink>
      <w:r w:rsidRPr="00891B47">
        <w:t xml:space="preserve">), </w:t>
      </w:r>
      <w:proofErr w:type="spellStart"/>
      <w:r w:rsidRPr="00891B47">
        <w:rPr>
          <w:i/>
          <w:iCs/>
        </w:rPr>
        <w:t>Elezaj</w:t>
      </w:r>
      <w:proofErr w:type="spellEnd"/>
      <w:r w:rsidRPr="00891B47">
        <w:rPr>
          <w:i/>
          <w:iCs/>
        </w:rPr>
        <w:t xml:space="preserve"> c. Dinamarca </w:t>
      </w:r>
      <w:r w:rsidRPr="00891B47">
        <w:t>(</w:t>
      </w:r>
      <w:hyperlink r:id="rId91" w:history="1">
        <w:r w:rsidR="00C072BB">
          <w:rPr>
            <w:rStyle w:val="Hipervnculo"/>
          </w:rPr>
          <w:t>CCPR/C/137/D/2858/2016</w:t>
        </w:r>
      </w:hyperlink>
      <w:r w:rsidRPr="00891B47">
        <w:t xml:space="preserve">), </w:t>
      </w:r>
      <w:proofErr w:type="spellStart"/>
      <w:r w:rsidRPr="00891B47">
        <w:rPr>
          <w:i/>
          <w:iCs/>
        </w:rPr>
        <w:t>Zibi</w:t>
      </w:r>
      <w:proofErr w:type="spellEnd"/>
      <w:r w:rsidRPr="00891B47">
        <w:rPr>
          <w:i/>
          <w:iCs/>
        </w:rPr>
        <w:t xml:space="preserve"> c. el Camerún </w:t>
      </w:r>
      <w:r w:rsidRPr="00891B47">
        <w:t>(</w:t>
      </w:r>
      <w:hyperlink r:id="rId92" w:history="1">
        <w:r w:rsidR="00C072BB">
          <w:rPr>
            <w:rStyle w:val="Hipervnculo"/>
          </w:rPr>
          <w:t>CCPR/C/137/D/2886/2016</w:t>
        </w:r>
      </w:hyperlink>
      <w:r w:rsidRPr="00891B47">
        <w:t xml:space="preserve">), </w:t>
      </w:r>
      <w:proofErr w:type="spellStart"/>
      <w:r w:rsidRPr="00891B47">
        <w:rPr>
          <w:i/>
          <w:iCs/>
        </w:rPr>
        <w:t>Turdukulov</w:t>
      </w:r>
      <w:proofErr w:type="spellEnd"/>
      <w:r w:rsidRPr="00891B47">
        <w:rPr>
          <w:i/>
          <w:iCs/>
        </w:rPr>
        <w:t xml:space="preserve"> c. Kirguistán </w:t>
      </w:r>
      <w:r w:rsidRPr="00891B47">
        <w:t>(</w:t>
      </w:r>
      <w:hyperlink r:id="rId93" w:history="1">
        <w:r w:rsidR="00C072BB">
          <w:rPr>
            <w:rStyle w:val="Hipervnculo"/>
          </w:rPr>
          <w:t>CCPR/C/137/D/2905/2016</w:t>
        </w:r>
      </w:hyperlink>
      <w:r w:rsidRPr="00891B47">
        <w:t xml:space="preserve">), </w:t>
      </w:r>
      <w:proofErr w:type="spellStart"/>
      <w:r w:rsidRPr="00891B47">
        <w:rPr>
          <w:i/>
          <w:iCs/>
        </w:rPr>
        <w:t>Shchiryakova</w:t>
      </w:r>
      <w:proofErr w:type="spellEnd"/>
      <w:r w:rsidRPr="00891B47">
        <w:rPr>
          <w:i/>
          <w:iCs/>
        </w:rPr>
        <w:t xml:space="preserve"> y otros c. Belarús </w:t>
      </w:r>
      <w:r w:rsidRPr="00891B47">
        <w:t>(</w:t>
      </w:r>
      <w:hyperlink r:id="rId94" w:history="1">
        <w:r w:rsidR="00C072BB" w:rsidRPr="00C072BB">
          <w:rPr>
            <w:rStyle w:val="Hipervnculo"/>
          </w:rPr>
          <w:t>CCPR/C/137/D/2911/2016</w:t>
        </w:r>
      </w:hyperlink>
      <w:r w:rsidRPr="00891B47">
        <w:t xml:space="preserve">, </w:t>
      </w:r>
      <w:hyperlink r:id="rId95" w:history="1">
        <w:r w:rsidR="00C072BB" w:rsidRPr="00C072BB">
          <w:rPr>
            <w:rStyle w:val="Hipervnculo"/>
          </w:rPr>
          <w:t>CCPR/C/137/D/3081/2017</w:t>
        </w:r>
      </w:hyperlink>
      <w:r w:rsidRPr="00891B47">
        <w:t xml:space="preserve">, </w:t>
      </w:r>
      <w:hyperlink r:id="rId96" w:history="1">
        <w:r w:rsidR="00C072BB" w:rsidRPr="00C072BB">
          <w:rPr>
            <w:rStyle w:val="Hipervnculo"/>
          </w:rPr>
          <w:t>CCPR/C/137/D/3137/2018</w:t>
        </w:r>
      </w:hyperlink>
      <w:r w:rsidRPr="00891B47">
        <w:t xml:space="preserve">, </w:t>
      </w:r>
      <w:hyperlink r:id="rId97" w:history="1">
        <w:r w:rsidR="00C072BB" w:rsidRPr="00C072BB">
          <w:rPr>
            <w:rStyle w:val="Hipervnculo"/>
          </w:rPr>
          <w:t>CCPR/C/137/D/3150/2018</w:t>
        </w:r>
      </w:hyperlink>
      <w:r w:rsidRPr="00891B47">
        <w:t xml:space="preserve">), </w:t>
      </w:r>
      <w:proofErr w:type="spellStart"/>
      <w:r w:rsidRPr="00891B47">
        <w:rPr>
          <w:i/>
          <w:iCs/>
        </w:rPr>
        <w:t>Katumbi</w:t>
      </w:r>
      <w:proofErr w:type="spellEnd"/>
      <w:r w:rsidRPr="00891B47">
        <w:rPr>
          <w:i/>
          <w:iCs/>
        </w:rPr>
        <w:t xml:space="preserve"> c. la República Democrática del Congo </w:t>
      </w:r>
      <w:r w:rsidRPr="00891B47">
        <w:t>(</w:t>
      </w:r>
      <w:hyperlink r:id="rId98" w:history="1">
        <w:r w:rsidR="00C072BB">
          <w:rPr>
            <w:rStyle w:val="Hipervnculo"/>
          </w:rPr>
          <w:t>CCPR/C/137/D/2990/2017</w:t>
        </w:r>
      </w:hyperlink>
      <w:r w:rsidRPr="00891B47">
        <w:t xml:space="preserve">), </w:t>
      </w:r>
      <w:proofErr w:type="spellStart"/>
      <w:r w:rsidRPr="00891B47">
        <w:rPr>
          <w:i/>
          <w:iCs/>
        </w:rPr>
        <w:t>Krikkerik</w:t>
      </w:r>
      <w:proofErr w:type="spellEnd"/>
      <w:r w:rsidRPr="00891B47">
        <w:rPr>
          <w:i/>
          <w:iCs/>
        </w:rPr>
        <w:t xml:space="preserve"> c. la Federación de Rusia</w:t>
      </w:r>
      <w:r w:rsidRPr="00891B47">
        <w:t xml:space="preserve"> (</w:t>
      </w:r>
      <w:hyperlink r:id="rId99" w:history="1">
        <w:r w:rsidR="00C072BB">
          <w:rPr>
            <w:rStyle w:val="Hipervnculo"/>
          </w:rPr>
          <w:t>CCPR/C/137/D/2992/2017</w:t>
        </w:r>
      </w:hyperlink>
      <w:r w:rsidRPr="00891B47">
        <w:t xml:space="preserve">), </w:t>
      </w:r>
      <w:r w:rsidRPr="00891B47">
        <w:rPr>
          <w:i/>
          <w:iCs/>
        </w:rPr>
        <w:t>Puigdemont c. España</w:t>
      </w:r>
      <w:r w:rsidRPr="00891B47">
        <w:t xml:space="preserve"> (</w:t>
      </w:r>
      <w:hyperlink r:id="rId100" w:history="1">
        <w:r w:rsidR="00C072BB" w:rsidRPr="00C072BB">
          <w:rPr>
            <w:rStyle w:val="Hipervnculo"/>
          </w:rPr>
          <w:t>CCPR/C/137/D/3165/2018</w:t>
        </w:r>
      </w:hyperlink>
      <w:r w:rsidRPr="00891B47">
        <w:t xml:space="preserve">), </w:t>
      </w:r>
      <w:r w:rsidRPr="00891B47">
        <w:rPr>
          <w:i/>
          <w:iCs/>
        </w:rPr>
        <w:t>Lazarov y Lazarov c. Bulgaria</w:t>
      </w:r>
      <w:r w:rsidRPr="00891B47">
        <w:t xml:space="preserve"> (</w:t>
      </w:r>
      <w:hyperlink r:id="rId101" w:history="1">
        <w:r w:rsidR="00C072BB" w:rsidRPr="00C072BB">
          <w:rPr>
            <w:rStyle w:val="Hipervnculo"/>
          </w:rPr>
          <w:t>CCPR/C/137/D/3171/2018</w:t>
        </w:r>
      </w:hyperlink>
      <w:r w:rsidRPr="00891B47">
        <w:t>),</w:t>
      </w:r>
      <w:r w:rsidRPr="00891B47">
        <w:rPr>
          <w:i/>
          <w:iCs/>
        </w:rPr>
        <w:t xml:space="preserve"> Rodríguez c. el Estado Plurinacional de Bolivia</w:t>
      </w:r>
      <w:r w:rsidRPr="00891B47">
        <w:t xml:space="preserve"> (</w:t>
      </w:r>
      <w:hyperlink r:id="rId102" w:history="1">
        <w:r w:rsidR="00C072BB">
          <w:rPr>
            <w:rStyle w:val="Hipervnculo"/>
          </w:rPr>
          <w:t>CCPR/C/137/D/3211/2018</w:t>
        </w:r>
      </w:hyperlink>
      <w:r w:rsidRPr="00891B47">
        <w:t xml:space="preserve">), </w:t>
      </w:r>
      <w:r w:rsidRPr="00891B47">
        <w:rPr>
          <w:i/>
          <w:iCs/>
        </w:rPr>
        <w:t xml:space="preserve">B c. Australia </w:t>
      </w:r>
      <w:r w:rsidRPr="00891B47">
        <w:t>(</w:t>
      </w:r>
      <w:hyperlink r:id="rId103" w:history="1">
        <w:r w:rsidR="00C072BB">
          <w:rPr>
            <w:rStyle w:val="Hipervnculo"/>
          </w:rPr>
          <w:t>CCPR/C/137/D/2999/2017</w:t>
        </w:r>
      </w:hyperlink>
      <w:r w:rsidRPr="00891B47">
        <w:t xml:space="preserve">) y </w:t>
      </w:r>
      <w:r w:rsidRPr="00891B47">
        <w:rPr>
          <w:i/>
          <w:iCs/>
        </w:rPr>
        <w:t xml:space="preserve">Miembros del Pueblo Indígena </w:t>
      </w:r>
      <w:proofErr w:type="spellStart"/>
      <w:r w:rsidRPr="00891B47">
        <w:rPr>
          <w:i/>
          <w:iCs/>
        </w:rPr>
        <w:t>Wunna</w:t>
      </w:r>
      <w:proofErr w:type="spellEnd"/>
      <w:r w:rsidRPr="00891B47">
        <w:rPr>
          <w:i/>
          <w:iCs/>
        </w:rPr>
        <w:t xml:space="preserve"> </w:t>
      </w:r>
      <w:proofErr w:type="spellStart"/>
      <w:r w:rsidRPr="00891B47">
        <w:rPr>
          <w:i/>
          <w:iCs/>
        </w:rPr>
        <w:t>Nyiyaparli</w:t>
      </w:r>
      <w:proofErr w:type="spellEnd"/>
      <w:r w:rsidRPr="00891B47">
        <w:rPr>
          <w:i/>
          <w:iCs/>
        </w:rPr>
        <w:t xml:space="preserve"> c. Australia</w:t>
      </w:r>
      <w:r w:rsidRPr="00891B47">
        <w:t xml:space="preserve"> (</w:t>
      </w:r>
      <w:hyperlink r:id="rId104" w:history="1">
        <w:r w:rsidR="00C072BB" w:rsidRPr="00C072BB">
          <w:rPr>
            <w:rStyle w:val="Hipervnculo"/>
          </w:rPr>
          <w:t>CCPR/C/137/D/3585/2019</w:t>
        </w:r>
      </w:hyperlink>
      <w:r w:rsidRPr="00891B47">
        <w:t>)</w:t>
      </w:r>
      <w:bookmarkEnd w:id="112"/>
      <w:r w:rsidR="008E01F9">
        <w:t>.</w:t>
      </w:r>
    </w:p>
    <w:p w14:paraId="41B3894A" w14:textId="339BA591" w:rsidR="00053667" w:rsidRPr="00891B47" w:rsidRDefault="00053667" w:rsidP="00053667">
      <w:pPr>
        <w:pStyle w:val="SingleTxtG"/>
      </w:pPr>
      <w:r w:rsidRPr="00891B47">
        <w:t>31.</w:t>
      </w:r>
      <w:r w:rsidRPr="00891B47">
        <w:tab/>
        <w:t xml:space="preserve">El Comité determinó que no se había violado el Pacto en las siguientes comunicaciones: </w:t>
      </w:r>
      <w:proofErr w:type="spellStart"/>
      <w:r w:rsidRPr="00891B47">
        <w:rPr>
          <w:i/>
          <w:iCs/>
        </w:rPr>
        <w:t>Cayzer</w:t>
      </w:r>
      <w:proofErr w:type="spellEnd"/>
      <w:r w:rsidRPr="00891B47">
        <w:rPr>
          <w:i/>
          <w:iCs/>
        </w:rPr>
        <w:t xml:space="preserve"> c. Australia</w:t>
      </w:r>
      <w:r w:rsidRPr="00891B47">
        <w:t xml:space="preserve"> (</w:t>
      </w:r>
      <w:hyperlink r:id="rId105" w:history="1">
        <w:r w:rsidR="00C072BB">
          <w:rPr>
            <w:rStyle w:val="Hipervnculo"/>
          </w:rPr>
          <w:t>CCPR/C/135/D/2981/2017</w:t>
        </w:r>
      </w:hyperlink>
      <w:r w:rsidRPr="00891B47">
        <w:t xml:space="preserve">) y </w:t>
      </w:r>
      <w:proofErr w:type="spellStart"/>
      <w:r w:rsidRPr="00891B47">
        <w:rPr>
          <w:i/>
          <w:iCs/>
        </w:rPr>
        <w:t>Mahjouba</w:t>
      </w:r>
      <w:proofErr w:type="spellEnd"/>
      <w:r w:rsidRPr="00891B47">
        <w:rPr>
          <w:i/>
          <w:iCs/>
        </w:rPr>
        <w:t xml:space="preserve"> c. Bélgica</w:t>
      </w:r>
      <w:r w:rsidRPr="00891B47">
        <w:t xml:space="preserve"> (</w:t>
      </w:r>
      <w:hyperlink r:id="rId106" w:history="1">
        <w:r w:rsidR="00C072BB">
          <w:rPr>
            <w:rStyle w:val="Hipervnculo"/>
          </w:rPr>
          <w:t>CCPR/C/137/D/2806/2016</w:t>
        </w:r>
      </w:hyperlink>
      <w:r w:rsidRPr="00891B47">
        <w:t xml:space="preserve">). </w:t>
      </w:r>
    </w:p>
    <w:p w14:paraId="1FA6C2D6" w14:textId="54BC138C" w:rsidR="00053667" w:rsidRPr="00891B47" w:rsidRDefault="00053667" w:rsidP="00053667">
      <w:pPr>
        <w:pStyle w:val="SingleTxtG"/>
      </w:pPr>
      <w:r w:rsidRPr="00891B47">
        <w:t>32.</w:t>
      </w:r>
      <w:r w:rsidRPr="00891B47">
        <w:tab/>
        <w:t xml:space="preserve">El Comité decidió que las comunicaciones siguientes eran inadmisibles: </w:t>
      </w:r>
      <w:r w:rsidRPr="00891B47">
        <w:rPr>
          <w:i/>
          <w:iCs/>
        </w:rPr>
        <w:t>M. L. A. c.</w:t>
      </w:r>
      <w:r w:rsidR="00F066BC">
        <w:rPr>
          <w:i/>
          <w:iCs/>
        </w:rPr>
        <w:t> </w:t>
      </w:r>
      <w:r w:rsidRPr="00891B47">
        <w:rPr>
          <w:i/>
          <w:iCs/>
        </w:rPr>
        <w:t>Suecia</w:t>
      </w:r>
      <w:r w:rsidRPr="00891B47">
        <w:t xml:space="preserve"> (</w:t>
      </w:r>
      <w:hyperlink r:id="rId107" w:history="1">
        <w:r w:rsidR="00C072BB">
          <w:rPr>
            <w:rStyle w:val="Hipervnculo"/>
          </w:rPr>
          <w:t>CCPR/C/135/D/3216/2018</w:t>
        </w:r>
      </w:hyperlink>
      <w:r w:rsidRPr="00891B47">
        <w:t xml:space="preserve">), </w:t>
      </w:r>
      <w:r w:rsidRPr="00891B47">
        <w:rPr>
          <w:i/>
          <w:iCs/>
        </w:rPr>
        <w:t>M. M. c. el Canadá</w:t>
      </w:r>
      <w:r w:rsidRPr="00891B47">
        <w:t xml:space="preserve"> (</w:t>
      </w:r>
      <w:hyperlink r:id="rId108" w:history="1">
        <w:r w:rsidR="00C072BB">
          <w:rPr>
            <w:rStyle w:val="Hipervnculo"/>
          </w:rPr>
          <w:t>CCPR/C/135/D/3645/2019</w:t>
        </w:r>
      </w:hyperlink>
      <w:r w:rsidRPr="00891B47">
        <w:t xml:space="preserve">), </w:t>
      </w:r>
      <w:r w:rsidR="00F066BC">
        <w:br/>
      </w:r>
      <w:r w:rsidRPr="00891B47">
        <w:rPr>
          <w:i/>
          <w:iCs/>
        </w:rPr>
        <w:t xml:space="preserve">A. I. c. Suecia </w:t>
      </w:r>
      <w:r w:rsidRPr="00891B47">
        <w:t>(</w:t>
      </w:r>
      <w:hyperlink r:id="rId109" w:history="1">
        <w:r w:rsidR="00C072BB">
          <w:rPr>
            <w:rStyle w:val="Hipervnculo"/>
          </w:rPr>
          <w:t>CCPR/C/135/D/3863/2020</w:t>
        </w:r>
      </w:hyperlink>
      <w:r w:rsidRPr="00891B47">
        <w:t xml:space="preserve">), </w:t>
      </w:r>
      <w:r w:rsidRPr="00891B47">
        <w:rPr>
          <w:i/>
          <w:iCs/>
        </w:rPr>
        <w:t>S. T. c. la República de Moldova</w:t>
      </w:r>
      <w:r w:rsidRPr="00891B47">
        <w:t xml:space="preserve"> (</w:t>
      </w:r>
      <w:hyperlink r:id="rId110" w:history="1">
        <w:r w:rsidR="00C072BB" w:rsidRPr="00C072BB">
          <w:rPr>
            <w:rStyle w:val="Hipervnculo"/>
          </w:rPr>
          <w:t>CCPR/C/135/D/3050/2017</w:t>
        </w:r>
      </w:hyperlink>
      <w:r w:rsidRPr="00891B47">
        <w:t xml:space="preserve">), </w:t>
      </w:r>
      <w:r w:rsidRPr="00891B47">
        <w:rPr>
          <w:i/>
          <w:iCs/>
        </w:rPr>
        <w:t xml:space="preserve">M. C. I. C. c. España </w:t>
      </w:r>
      <w:r w:rsidRPr="00891B47">
        <w:t>(</w:t>
      </w:r>
      <w:hyperlink r:id="rId111" w:history="1">
        <w:r w:rsidR="00C072BB" w:rsidRPr="00C072BB">
          <w:rPr>
            <w:rStyle w:val="Hipervnculo"/>
          </w:rPr>
          <w:t>CCPR/C/135/D/3142/2018</w:t>
        </w:r>
      </w:hyperlink>
      <w:r w:rsidRPr="00891B47">
        <w:t xml:space="preserve">), </w:t>
      </w:r>
      <w:r w:rsidRPr="00891B47">
        <w:rPr>
          <w:i/>
          <w:iCs/>
        </w:rPr>
        <w:t xml:space="preserve">C. C. N. </w:t>
      </w:r>
      <w:r w:rsidR="00F066BC">
        <w:rPr>
          <w:i/>
          <w:iCs/>
        </w:rPr>
        <w:br/>
      </w:r>
      <w:r w:rsidRPr="00891B47">
        <w:rPr>
          <w:i/>
          <w:iCs/>
        </w:rPr>
        <w:t>c. Suecia</w:t>
      </w:r>
      <w:r w:rsidRPr="00891B47">
        <w:t xml:space="preserve"> (</w:t>
      </w:r>
      <w:hyperlink r:id="rId112" w:history="1">
        <w:r w:rsidR="00C072BB">
          <w:rPr>
            <w:rStyle w:val="Hipervnculo"/>
          </w:rPr>
          <w:t>CCPR/C/136/D/3701/2020</w:t>
        </w:r>
      </w:hyperlink>
      <w:r w:rsidRPr="00891B47">
        <w:t xml:space="preserve">), </w:t>
      </w:r>
      <w:r w:rsidRPr="00891B47">
        <w:rPr>
          <w:i/>
          <w:iCs/>
        </w:rPr>
        <w:t>Y c. Dinamarca</w:t>
      </w:r>
      <w:r w:rsidRPr="00891B47">
        <w:t xml:space="preserve"> (</w:t>
      </w:r>
      <w:hyperlink r:id="rId113" w:history="1">
        <w:r w:rsidR="00C072BB">
          <w:rPr>
            <w:rStyle w:val="Hipervnculo"/>
          </w:rPr>
          <w:t>CCPR/C/136/D/2774/2016</w:t>
        </w:r>
      </w:hyperlink>
      <w:r w:rsidRPr="00891B47">
        <w:t xml:space="preserve">), </w:t>
      </w:r>
      <w:r w:rsidR="00F066BC">
        <w:br/>
      </w:r>
      <w:r w:rsidRPr="00891B47">
        <w:rPr>
          <w:i/>
          <w:iCs/>
        </w:rPr>
        <w:t>R. E. I. c. los Países Bajos</w:t>
      </w:r>
      <w:r w:rsidRPr="00891B47">
        <w:t xml:space="preserve"> (</w:t>
      </w:r>
      <w:hyperlink r:id="rId114" w:history="1">
        <w:r w:rsidR="00C072BB">
          <w:rPr>
            <w:rStyle w:val="Hipervnculo"/>
          </w:rPr>
          <w:t>CCPR/C/136/D/3015/2017</w:t>
        </w:r>
      </w:hyperlink>
      <w:r w:rsidRPr="00891B47">
        <w:t xml:space="preserve">), </w:t>
      </w:r>
      <w:r w:rsidRPr="00891B47">
        <w:rPr>
          <w:i/>
          <w:iCs/>
        </w:rPr>
        <w:t>X y otros c. Eslovenia</w:t>
      </w:r>
      <w:r w:rsidRPr="00891B47">
        <w:t xml:space="preserve"> (</w:t>
      </w:r>
      <w:hyperlink r:id="rId115" w:history="1">
        <w:r w:rsidR="00C072BB">
          <w:rPr>
            <w:rStyle w:val="Hipervnculo"/>
          </w:rPr>
          <w:t>CCPR/C/136/D/3024/2017</w:t>
        </w:r>
      </w:hyperlink>
      <w:r w:rsidRPr="00891B47">
        <w:t xml:space="preserve">), </w:t>
      </w:r>
      <w:r w:rsidRPr="00891B47">
        <w:rPr>
          <w:i/>
          <w:iCs/>
        </w:rPr>
        <w:t>X c. Letonia</w:t>
      </w:r>
      <w:r w:rsidRPr="00891B47">
        <w:t xml:space="preserve"> (</w:t>
      </w:r>
      <w:hyperlink r:id="rId116" w:history="1">
        <w:r w:rsidR="00C072BB">
          <w:rPr>
            <w:rStyle w:val="Hipervnculo"/>
          </w:rPr>
          <w:t>CCPR/C/136/D/3254/2018</w:t>
        </w:r>
      </w:hyperlink>
      <w:r w:rsidRPr="00891B47">
        <w:t xml:space="preserve">), </w:t>
      </w:r>
      <w:r w:rsidRPr="00891B47">
        <w:rPr>
          <w:i/>
          <w:iCs/>
        </w:rPr>
        <w:t>A. B. c. Dinamarca</w:t>
      </w:r>
      <w:r w:rsidRPr="00891B47">
        <w:t xml:space="preserve"> (</w:t>
      </w:r>
      <w:hyperlink r:id="rId117" w:history="1">
        <w:r w:rsidR="00C072BB" w:rsidRPr="00C072BB">
          <w:rPr>
            <w:rStyle w:val="Hipervnculo"/>
          </w:rPr>
          <w:t>CCPR/C/137/D/274</w:t>
        </w:r>
        <w:r w:rsidR="00C072BB" w:rsidRPr="00C072BB">
          <w:rPr>
            <w:rStyle w:val="Hipervnculo"/>
          </w:rPr>
          <w:t>8</w:t>
        </w:r>
        <w:r w:rsidR="00C072BB" w:rsidRPr="00C072BB">
          <w:rPr>
            <w:rStyle w:val="Hipervnculo"/>
          </w:rPr>
          <w:t>/2016</w:t>
        </w:r>
      </w:hyperlink>
      <w:r w:rsidRPr="00891B47">
        <w:t xml:space="preserve">), </w:t>
      </w:r>
      <w:r w:rsidRPr="00891B47">
        <w:rPr>
          <w:i/>
          <w:iCs/>
        </w:rPr>
        <w:t>Z c. Dinamarca</w:t>
      </w:r>
      <w:r w:rsidRPr="00891B47">
        <w:t xml:space="preserve"> (</w:t>
      </w:r>
      <w:hyperlink r:id="rId118" w:history="1">
        <w:r w:rsidR="00C072BB">
          <w:rPr>
            <w:rStyle w:val="Hipervnculo"/>
          </w:rPr>
          <w:t>CCPR/C/137/D/2795/2016</w:t>
        </w:r>
      </w:hyperlink>
      <w:r w:rsidRPr="00891B47">
        <w:t>),</w:t>
      </w:r>
      <w:r w:rsidRPr="00891B47">
        <w:rPr>
          <w:i/>
          <w:iCs/>
        </w:rPr>
        <w:t xml:space="preserve"> O. R. C. H. y otros c. la República Bolivariana de Venezuela</w:t>
      </w:r>
      <w:r w:rsidRPr="00891B47">
        <w:t xml:space="preserve"> (</w:t>
      </w:r>
      <w:hyperlink r:id="rId119" w:history="1">
        <w:r w:rsidR="00C072BB">
          <w:rPr>
            <w:rStyle w:val="Hipervnculo"/>
          </w:rPr>
          <w:t>CCPR/C/137/D/2888/2016</w:t>
        </w:r>
      </w:hyperlink>
      <w:r w:rsidRPr="00891B47">
        <w:t xml:space="preserve">), </w:t>
      </w:r>
      <w:r w:rsidRPr="00891B47">
        <w:rPr>
          <w:i/>
          <w:iCs/>
        </w:rPr>
        <w:t>A. D.-N. c. el Reino de los Países Bajos</w:t>
      </w:r>
      <w:r w:rsidRPr="00891B47">
        <w:t xml:space="preserve"> (</w:t>
      </w:r>
      <w:hyperlink r:id="rId120" w:history="1">
        <w:r w:rsidR="00C072BB">
          <w:rPr>
            <w:rStyle w:val="Hipervnculo"/>
          </w:rPr>
          <w:t>CCPR/C/137/D/2894/2016</w:t>
        </w:r>
      </w:hyperlink>
      <w:r w:rsidRPr="00891B47">
        <w:t xml:space="preserve">), </w:t>
      </w:r>
      <w:r w:rsidRPr="00891B47">
        <w:rPr>
          <w:i/>
          <w:iCs/>
        </w:rPr>
        <w:t>J. S. c. el Reino de los Países Bajos</w:t>
      </w:r>
      <w:r w:rsidRPr="00891B47">
        <w:t xml:space="preserve"> (</w:t>
      </w:r>
      <w:hyperlink r:id="rId121" w:history="1">
        <w:r w:rsidR="00C072BB">
          <w:rPr>
            <w:rStyle w:val="Hipervnculo"/>
          </w:rPr>
          <w:t>CCPR/C/137/D/3210/2018</w:t>
        </w:r>
      </w:hyperlink>
      <w:r w:rsidRPr="00891B47">
        <w:t xml:space="preserve">) y </w:t>
      </w:r>
      <w:r w:rsidRPr="00891B47">
        <w:rPr>
          <w:i/>
          <w:iCs/>
        </w:rPr>
        <w:t>G. A. P. c. Rumania</w:t>
      </w:r>
      <w:r w:rsidRPr="00891B47">
        <w:t xml:space="preserve"> (</w:t>
      </w:r>
      <w:hyperlink r:id="rId122" w:history="1">
        <w:r w:rsidR="00C072BB">
          <w:rPr>
            <w:rStyle w:val="Hipervnculo"/>
          </w:rPr>
          <w:t>CCPR/C/137/D/3662/2019</w:t>
        </w:r>
      </w:hyperlink>
      <w:r w:rsidRPr="00891B47">
        <w:t>).</w:t>
      </w:r>
    </w:p>
    <w:p w14:paraId="5B8D553F" w14:textId="77777777" w:rsidR="00053667" w:rsidRPr="00891B47" w:rsidRDefault="00053667" w:rsidP="004D205E">
      <w:pPr>
        <w:pStyle w:val="H23G"/>
      </w:pPr>
      <w:bookmarkStart w:id="113" w:name="_Toc32819994"/>
      <w:bookmarkStart w:id="114" w:name="_Toc14335211"/>
      <w:bookmarkStart w:id="115" w:name="_Toc14248485"/>
      <w:bookmarkStart w:id="116" w:name="_Toc519676403"/>
      <w:bookmarkStart w:id="117" w:name="_Toc519673504"/>
      <w:r w:rsidRPr="00891B47">
        <w:tab/>
        <w:t>4.</w:t>
      </w:r>
      <w:r w:rsidRPr="00891B47">
        <w:tab/>
        <w:t>Seguimiento de los dictámenes</w:t>
      </w:r>
      <w:bookmarkEnd w:id="113"/>
      <w:bookmarkEnd w:id="114"/>
      <w:bookmarkEnd w:id="115"/>
      <w:bookmarkEnd w:id="116"/>
      <w:bookmarkEnd w:id="117"/>
    </w:p>
    <w:p w14:paraId="580C32FE" w14:textId="77777777" w:rsidR="00053667" w:rsidRPr="00891B47" w:rsidRDefault="00053667" w:rsidP="00053667">
      <w:pPr>
        <w:pStyle w:val="SingleTxtG"/>
      </w:pPr>
      <w:r w:rsidRPr="00891B47">
        <w:t>33.</w:t>
      </w:r>
      <w:r w:rsidRPr="00891B47">
        <w:tab/>
        <w:t>En el período considerado, los Relatores Especiales para el seguimiento de los dictámenes presentaron dos informes, en los períodos de sesiones 135º y 137º.</w:t>
      </w:r>
    </w:p>
    <w:p w14:paraId="670D23B2" w14:textId="35428F0D" w:rsidR="00053667" w:rsidRPr="00891B47" w:rsidRDefault="00053667" w:rsidP="00053667">
      <w:pPr>
        <w:pStyle w:val="SingleTxtG"/>
      </w:pPr>
      <w:r w:rsidRPr="00891B47">
        <w:t>34.</w:t>
      </w:r>
      <w:r w:rsidRPr="00891B47">
        <w:tab/>
        <w:t>A la conclusión del 137º período de sesiones, el Comité había determinado que se había producido una violación del Pacto en 1.434 de los 1.969 dictámenes aprobados desde</w:t>
      </w:r>
      <w:r w:rsidR="00F066BC">
        <w:t> </w:t>
      </w:r>
      <w:r w:rsidRPr="00891B47">
        <w:t>1977. El Comité ha continuado la práctica, iniciada en su 109º período de sesiones (14</w:t>
      </w:r>
      <w:r w:rsidR="00F066BC">
        <w:t> </w:t>
      </w:r>
      <w:r w:rsidRPr="00891B47">
        <w:t>de octubre a 1 de noviembre de 2013), consistente en incluir en sus informes de seguimiento de los dictámenes una evaluación de las respuestas de los Estados partes o de las medidas adoptadas por estos; la evaluación se basa en los criterios establecidos para el procedimiento de seguimiento de las observaciones finales. En su 118º período de sesiones (17 de octubre a 4 de noviembre de 2016), el Comité decidió revisar sus criterios de evaluación. En su 121</w:t>
      </w:r>
      <w:r w:rsidRPr="00891B47">
        <w:rPr>
          <w:vertAlign w:val="superscript"/>
        </w:rPr>
        <w:t>er</w:t>
      </w:r>
      <w:r w:rsidRPr="00891B47">
        <w:t xml:space="preserve"> período de sesiones (16 de octubre a 20 de noviembre de 2017), el Comité decidió seguir revisando su metodología y procedimiento para vigilar el seguimiento de sus dictámenes. En su 136º período de sesiones (10 de octubre a 4 de noviembre de 2022), el Comité aprobó una nota con directrices sobre los informes de seguimiento de los dictámenes, que preparó con el fin de determinar qué medidas de aplicación adoptan los Estados partes para dar efecto a los dictámenes del Comité. El Comité sigue observando y lamenta que muchos Estados partes no han llevado a efecto los dictámenes emitidos en virtud del Primer Protocolo Facultativo.</w:t>
      </w:r>
      <w:bookmarkStart w:id="118" w:name="_Toc328984180"/>
      <w:bookmarkStart w:id="119" w:name="_Toc328746760"/>
      <w:bookmarkStart w:id="120" w:name="_Toc328666114"/>
      <w:bookmarkEnd w:id="72"/>
      <w:bookmarkEnd w:id="73"/>
      <w:bookmarkEnd w:id="74"/>
    </w:p>
    <w:p w14:paraId="7E1F534E" w14:textId="4C7962A5" w:rsidR="00053667" w:rsidRPr="00891B47" w:rsidRDefault="00053667" w:rsidP="004D205E">
      <w:pPr>
        <w:pStyle w:val="H1G"/>
      </w:pPr>
      <w:r w:rsidRPr="00891B47">
        <w:tab/>
        <w:t>I.</w:t>
      </w:r>
      <w:r w:rsidRPr="00891B47">
        <w:tab/>
        <w:t>Recursos de personal, traducción de documentos oficiales y</w:t>
      </w:r>
      <w:r w:rsidR="004D205E" w:rsidRPr="00891B47">
        <w:t> </w:t>
      </w:r>
      <w:r w:rsidRPr="00891B47">
        <w:t>tiempo</w:t>
      </w:r>
      <w:r w:rsidR="004D205E" w:rsidRPr="00891B47">
        <w:t> </w:t>
      </w:r>
      <w:r w:rsidRPr="00891B47">
        <w:t>asignado a las reuniones</w:t>
      </w:r>
      <w:bookmarkStart w:id="121" w:name="_Toc458504774"/>
      <w:bookmarkStart w:id="122" w:name="_Toc519673505"/>
      <w:bookmarkStart w:id="123" w:name="_Toc519676404"/>
      <w:bookmarkStart w:id="124" w:name="_Toc14248486"/>
      <w:bookmarkStart w:id="125" w:name="_Toc14335212"/>
      <w:bookmarkStart w:id="126" w:name="_Toc32819995"/>
      <w:bookmarkStart w:id="127" w:name="_Toc47011661"/>
      <w:bookmarkStart w:id="128" w:name="_Toc47011662"/>
      <w:bookmarkStart w:id="129" w:name="_Toc32819996"/>
      <w:bookmarkStart w:id="130" w:name="_Toc14335213"/>
      <w:bookmarkStart w:id="131" w:name="_Toc14248487"/>
      <w:bookmarkStart w:id="132" w:name="_Toc519676405"/>
      <w:bookmarkStart w:id="133" w:name="_Toc519673506"/>
      <w:bookmarkStart w:id="134" w:name="_Toc458504775"/>
      <w:bookmarkStart w:id="135" w:name="_Toc108626035"/>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14:paraId="12CBC9E8" w14:textId="77777777" w:rsidR="00053667" w:rsidRPr="00891B47" w:rsidRDefault="00053667" w:rsidP="00053667">
      <w:pPr>
        <w:pStyle w:val="SingleTxtG"/>
      </w:pPr>
      <w:r w:rsidRPr="00891B47">
        <w:t>35.</w:t>
      </w:r>
      <w:r w:rsidRPr="00891B47">
        <w:tab/>
        <w:t>En virtud del artículo 36 del Pacto, el Secretario General tiene el deber de proporcionar al Comité el personal y los servicios necesarios para el desempeño eficaz de sus funciones. El Comité reitera su preocupación por la escasez de recursos de personal y pone de relieve una vez más la importancia de asignar suficiente personal para prestar servicios en sus períodos de sesiones, lo cual comprende la preparación de documentos sobre la aplicación de las disposiciones del Pacto y el Protocolo Facultativo. El Comité reitera que, si no se mejora sustancialmente la capacidad del personal de la Dependencia de Peticiones de modo que en los años venideros pueda preparar un mayor número de comunicaciones para el examen del Comité, este continuará viendo seriamente comprometida su capacidad de resolver el retraso acumulado al respecto. A su vez, esta situación tendrá graves repercusiones en los derechos de las víctimas.</w:t>
      </w:r>
    </w:p>
    <w:p w14:paraId="2F0D726B" w14:textId="77777777" w:rsidR="00053667" w:rsidRPr="00891B47" w:rsidRDefault="00053667" w:rsidP="00053667">
      <w:pPr>
        <w:pStyle w:val="SingleTxtG"/>
      </w:pPr>
      <w:r w:rsidRPr="00891B47">
        <w:lastRenderedPageBreak/>
        <w:t>36.</w:t>
      </w:r>
      <w:r w:rsidRPr="00891B47">
        <w:tab/>
        <w:t>El Comité lamenta una vez más el estricto límite de palabras impuesto en virtud de la resolución 68/268 de la Asamblea General a documentos fundamentales, como las observaciones generales, los reglamentos y los dictámenes. Lamenta también la falta de capacidad para traducir ciertos documentos, puesto que la ausencia de traducciones sigue afectando negativamente a la labor del Comité.</w:t>
      </w:r>
    </w:p>
    <w:p w14:paraId="31EB41FF" w14:textId="4558433D" w:rsidR="00053667" w:rsidRPr="00891B47" w:rsidRDefault="00053667" w:rsidP="00F066BC">
      <w:pPr>
        <w:pStyle w:val="SingleTxtG"/>
      </w:pPr>
      <w:r w:rsidRPr="00891B47">
        <w:t>37.</w:t>
      </w:r>
      <w:r w:rsidRPr="00891B47">
        <w:tab/>
        <w:t>El Comité lamenta la decisión de la División de Gestión de Conferencias de volver a limitar a dos horas la duración de las reuniones cuando la participación remota supere los 30</w:t>
      </w:r>
      <w:r w:rsidR="00F066BC">
        <w:t> </w:t>
      </w:r>
      <w:r w:rsidRPr="00891B47">
        <w:t>minutos. Esa decisión afecta negativamente a la labor del Comité y a su uso eficaz y eficiente del tiempo de reunión que le corresponde.</w:t>
      </w:r>
    </w:p>
    <w:p w14:paraId="294FA649" w14:textId="77777777" w:rsidR="00053667" w:rsidRPr="00891B47" w:rsidRDefault="00053667" w:rsidP="004D205E">
      <w:pPr>
        <w:pStyle w:val="H1G"/>
      </w:pPr>
      <w:r w:rsidRPr="00891B47">
        <w:tab/>
        <w:t>J.</w:t>
      </w:r>
      <w:r w:rsidRPr="00891B47">
        <w:tab/>
        <w:t>Difusión de la labor del Comité</w:t>
      </w:r>
      <w:bookmarkStart w:id="136" w:name="_Toc47011663"/>
      <w:bookmarkStart w:id="137" w:name="_Toc32819997"/>
      <w:bookmarkStart w:id="138" w:name="_Toc14335214"/>
      <w:bookmarkStart w:id="139" w:name="_Toc14248488"/>
      <w:bookmarkStart w:id="140" w:name="_Toc519676406"/>
      <w:bookmarkStart w:id="141" w:name="_Toc519673507"/>
      <w:bookmarkStart w:id="142" w:name="_Toc458504776"/>
      <w:bookmarkStart w:id="143" w:name="_Toc328984181"/>
      <w:bookmarkStart w:id="144" w:name="_Toc328746761"/>
      <w:bookmarkStart w:id="145" w:name="_Toc328666115"/>
      <w:bookmarkStart w:id="146" w:name="_Toc108626036"/>
      <w:bookmarkEnd w:id="136"/>
      <w:bookmarkEnd w:id="137"/>
      <w:bookmarkEnd w:id="138"/>
      <w:bookmarkEnd w:id="139"/>
      <w:bookmarkEnd w:id="140"/>
      <w:bookmarkEnd w:id="141"/>
      <w:bookmarkEnd w:id="142"/>
      <w:bookmarkEnd w:id="143"/>
      <w:bookmarkEnd w:id="144"/>
      <w:bookmarkEnd w:id="145"/>
      <w:bookmarkEnd w:id="146"/>
    </w:p>
    <w:p w14:paraId="6FAAFF68" w14:textId="77777777" w:rsidR="00053667" w:rsidRPr="00891B47" w:rsidRDefault="00053667" w:rsidP="00053667">
      <w:pPr>
        <w:pStyle w:val="SingleTxtG"/>
      </w:pPr>
      <w:r w:rsidRPr="00891B47">
        <w:t>38.</w:t>
      </w:r>
      <w:r w:rsidRPr="00891B47">
        <w:tab/>
        <w:t>En su 94º período de sesiones, el Comité aprobó un documento sobre un enfoque estratégico de las relaciones públicas con los medios de comunicación</w:t>
      </w:r>
      <w:r w:rsidRPr="00891B47">
        <w:rPr>
          <w:rStyle w:val="Refdenotaalpie"/>
          <w:lang w:val="es-ES"/>
        </w:rPr>
        <w:footnoteReference w:id="9"/>
      </w:r>
      <w:r w:rsidRPr="00891B47">
        <w:t>. Desde entonces, el Comité ha seguido elaborando su estrategia de medios de comunicación, que ha incluido, entre otras cosas, la celebración de conferencias de prensa al final de cada período de sesiones, la emisión de comunicados de prensa sobre comunicaciones individuales pertinentes y la publicación de tuits.</w:t>
      </w:r>
    </w:p>
    <w:p w14:paraId="0E151E2A" w14:textId="0070E233" w:rsidR="00053667" w:rsidRPr="00891B47" w:rsidRDefault="00053667" w:rsidP="00053667">
      <w:pPr>
        <w:pStyle w:val="SingleTxtG"/>
      </w:pPr>
      <w:r w:rsidRPr="00891B47">
        <w:t>39.</w:t>
      </w:r>
      <w:r w:rsidRPr="00891B47">
        <w:tab/>
        <w:t xml:space="preserve">En los períodos de sesiones 135º, 136º y 137º, el ACNUDH proporcionó una transmisión web completa de las partes públicas de todos los trabajos del Comité, incluido el examen de todos los informes de los Estados partes. La transmisión web puede verse en </w:t>
      </w:r>
      <w:hyperlink r:id="rId123" w:history="1">
        <w:r w:rsidRPr="00C5271F">
          <w:rPr>
            <w:rStyle w:val="Hipervnculo"/>
          </w:rPr>
          <w:t>https://webtv.un.org</w:t>
        </w:r>
      </w:hyperlink>
      <w:r w:rsidRPr="00891B47">
        <w:t>.</w:t>
      </w:r>
    </w:p>
    <w:p w14:paraId="5B32DB97" w14:textId="77777777" w:rsidR="00053667" w:rsidRPr="00891B47" w:rsidRDefault="00053667" w:rsidP="004D205E">
      <w:pPr>
        <w:pStyle w:val="H1G"/>
      </w:pPr>
      <w:bookmarkStart w:id="147" w:name="_Toc458504777"/>
      <w:r w:rsidRPr="00891B47">
        <w:tab/>
        <w:t>K.</w:t>
      </w:r>
      <w:r w:rsidRPr="00891B47">
        <w:tab/>
        <w:t>Presentación del informe anual del Comité a la Asamblea General</w:t>
      </w:r>
      <w:bookmarkStart w:id="148" w:name="_Toc519673508"/>
      <w:bookmarkStart w:id="149" w:name="_Toc519676407"/>
      <w:bookmarkStart w:id="150" w:name="_Toc14248489"/>
      <w:bookmarkStart w:id="151" w:name="_Toc14335215"/>
      <w:bookmarkStart w:id="152" w:name="_Toc47011664"/>
      <w:bookmarkStart w:id="153" w:name="_Toc108626037"/>
      <w:bookmarkStart w:id="154" w:name="_Toc32819998"/>
      <w:bookmarkStart w:id="155" w:name="_Toc14335216"/>
      <w:bookmarkStart w:id="156" w:name="_Toc14248490"/>
      <w:bookmarkStart w:id="157" w:name="_Toc519676408"/>
      <w:bookmarkStart w:id="158" w:name="_Toc519673509"/>
      <w:bookmarkStart w:id="159" w:name="_Toc458504778"/>
      <w:bookmarkStart w:id="160" w:name="_Toc328984184"/>
      <w:bookmarkStart w:id="161" w:name="_Toc328746764"/>
      <w:bookmarkStart w:id="162" w:name="_Toc328666118"/>
      <w:bookmarkEnd w:id="147"/>
      <w:bookmarkEnd w:id="148"/>
      <w:bookmarkEnd w:id="149"/>
      <w:bookmarkEnd w:id="150"/>
      <w:bookmarkEnd w:id="151"/>
      <w:bookmarkEnd w:id="152"/>
      <w:bookmarkEnd w:id="153"/>
    </w:p>
    <w:p w14:paraId="491F21BF" w14:textId="77777777" w:rsidR="00053667" w:rsidRPr="00891B47" w:rsidRDefault="00053667" w:rsidP="00053667">
      <w:pPr>
        <w:pStyle w:val="SingleTxtG"/>
      </w:pPr>
      <w:r w:rsidRPr="00891B47">
        <w:t>40.</w:t>
      </w:r>
      <w:r w:rsidRPr="00891B47">
        <w:tab/>
        <w:t>El 13 de octubre de 2022, durante el 136º período de sesiones, el Presidente asistió al diálogo interactivo en línea con la Tercera Comisión, en el que presentó el informe anual del Comité.</w:t>
      </w:r>
    </w:p>
    <w:p w14:paraId="4A5E79D2" w14:textId="77777777" w:rsidR="00053667" w:rsidRPr="00891B47" w:rsidRDefault="00053667" w:rsidP="004D205E">
      <w:pPr>
        <w:pStyle w:val="H1G"/>
      </w:pPr>
      <w:r w:rsidRPr="00891B47">
        <w:tab/>
        <w:t>L.</w:t>
      </w:r>
      <w:r w:rsidRPr="00891B47">
        <w:tab/>
        <w:t>Aprobación del informe</w:t>
      </w:r>
      <w:bookmarkStart w:id="163" w:name="_Toc47011665"/>
      <w:bookmarkStart w:id="164" w:name="_Toc108626038"/>
      <w:bookmarkEnd w:id="154"/>
      <w:bookmarkEnd w:id="155"/>
      <w:bookmarkEnd w:id="156"/>
      <w:bookmarkEnd w:id="157"/>
      <w:bookmarkEnd w:id="158"/>
      <w:bookmarkEnd w:id="159"/>
      <w:bookmarkEnd w:id="160"/>
      <w:bookmarkEnd w:id="161"/>
      <w:bookmarkEnd w:id="162"/>
      <w:bookmarkEnd w:id="163"/>
      <w:bookmarkEnd w:id="164"/>
    </w:p>
    <w:p w14:paraId="25745A89" w14:textId="77777777" w:rsidR="00053667" w:rsidRPr="00891B47" w:rsidRDefault="00053667" w:rsidP="00053667">
      <w:pPr>
        <w:pStyle w:val="SingleTxtG"/>
      </w:pPr>
      <w:r w:rsidRPr="00891B47">
        <w:t>41.</w:t>
      </w:r>
      <w:r w:rsidRPr="00891B47">
        <w:tab/>
        <w:t>En su 3993ª sesión, celebrada el 24 de marzo de 2023, el Comité examinó el proyecto de su 65º informe anual sobre las actividades realizadas en sus períodos de sesiones 135º, 136º y 137º, celebrados en 2022 y 2023. El informe, con las modificaciones introducidas en el curso de los debates, fue aprobado por unanimidad. En virtud de su decisión 1985/105, de 8 de febrero de 1985, el Consejo Económico y Social autorizó al Secretario General a que transmitiese directamente a la Asamblea General el informe anual del Comité.</w:t>
      </w:r>
    </w:p>
    <w:p w14:paraId="7BC20D29" w14:textId="77777777" w:rsidR="00053667" w:rsidRPr="00891B47" w:rsidRDefault="00053667" w:rsidP="00053667">
      <w:pPr>
        <w:pStyle w:val="SingleTxtG"/>
      </w:pPr>
      <w:r w:rsidRPr="00891B47">
        <w:br w:type="page"/>
      </w:r>
    </w:p>
    <w:p w14:paraId="5E7FE477" w14:textId="7E14291F" w:rsidR="00053667" w:rsidRPr="00891B47" w:rsidRDefault="00053667" w:rsidP="004D205E">
      <w:pPr>
        <w:pStyle w:val="HChG"/>
      </w:pPr>
      <w:r w:rsidRPr="00891B47">
        <w:lastRenderedPageBreak/>
        <w:tab/>
        <w:t>II.</w:t>
      </w:r>
      <w:r w:rsidRPr="00891B47">
        <w:tab/>
        <w:t>Métodos de trabajo del Comité en virtud del artículo 40 del</w:t>
      </w:r>
      <w:r w:rsidR="004D205E" w:rsidRPr="00891B47">
        <w:t> </w:t>
      </w:r>
      <w:r w:rsidRPr="00891B47">
        <w:t>Pacto y cooperación con otros órganos de</w:t>
      </w:r>
      <w:r w:rsidR="004D205E" w:rsidRPr="00891B47">
        <w:t> </w:t>
      </w:r>
      <w:r w:rsidRPr="00891B47">
        <w:t>las</w:t>
      </w:r>
      <w:r w:rsidR="004D205E" w:rsidRPr="00891B47">
        <w:t> </w:t>
      </w:r>
      <w:r w:rsidRPr="00891B47">
        <w:t>Naciones</w:t>
      </w:r>
      <w:r w:rsidR="004D205E" w:rsidRPr="00891B47">
        <w:t> </w:t>
      </w:r>
      <w:r w:rsidRPr="00891B47">
        <w:t>Unidas</w:t>
      </w:r>
      <w:bookmarkStart w:id="165" w:name="_Toc47011666"/>
      <w:bookmarkStart w:id="166" w:name="_Toc32819999"/>
      <w:bookmarkStart w:id="167" w:name="_Toc14335217"/>
      <w:bookmarkStart w:id="168" w:name="_Toc14248491"/>
      <w:bookmarkStart w:id="169" w:name="_Toc519676409"/>
      <w:bookmarkStart w:id="170" w:name="_Toc519673510"/>
      <w:bookmarkStart w:id="171" w:name="_Toc458504779"/>
      <w:bookmarkStart w:id="172" w:name="_Toc328984185"/>
      <w:bookmarkStart w:id="173" w:name="_Toc328746765"/>
      <w:bookmarkStart w:id="174" w:name="_Toc328666119"/>
      <w:bookmarkStart w:id="175" w:name="_Toc108626039"/>
      <w:bookmarkEnd w:id="165"/>
      <w:bookmarkEnd w:id="166"/>
      <w:bookmarkEnd w:id="167"/>
      <w:bookmarkEnd w:id="168"/>
      <w:bookmarkEnd w:id="169"/>
      <w:bookmarkEnd w:id="170"/>
      <w:bookmarkEnd w:id="171"/>
      <w:bookmarkEnd w:id="172"/>
      <w:bookmarkEnd w:id="173"/>
      <w:bookmarkEnd w:id="174"/>
      <w:bookmarkEnd w:id="175"/>
    </w:p>
    <w:p w14:paraId="6B6C8BC2" w14:textId="77777777" w:rsidR="00053667" w:rsidRPr="00891B47" w:rsidRDefault="00053667" w:rsidP="004D205E">
      <w:pPr>
        <w:pStyle w:val="H1G"/>
      </w:pPr>
      <w:r w:rsidRPr="00891B47">
        <w:tab/>
        <w:t>A.</w:t>
      </w:r>
      <w:r w:rsidRPr="00891B47">
        <w:tab/>
        <w:t>Cambios y decisiones recientes en materia de procedimientos</w:t>
      </w:r>
      <w:bookmarkStart w:id="176" w:name="_Toc108626040"/>
      <w:bookmarkStart w:id="177" w:name="_Toc328666120"/>
      <w:bookmarkStart w:id="178" w:name="_Toc328746766"/>
      <w:bookmarkStart w:id="179" w:name="_Toc328984186"/>
      <w:bookmarkStart w:id="180" w:name="_Toc458504780"/>
      <w:bookmarkStart w:id="181" w:name="_Toc519673511"/>
      <w:bookmarkStart w:id="182" w:name="_Toc519676410"/>
      <w:bookmarkStart w:id="183" w:name="_Toc14248492"/>
      <w:bookmarkStart w:id="184" w:name="_Toc14335218"/>
      <w:bookmarkStart w:id="185" w:name="_Toc32820000"/>
      <w:bookmarkStart w:id="186" w:name="_Toc47011667"/>
      <w:bookmarkEnd w:id="176"/>
      <w:bookmarkEnd w:id="177"/>
      <w:bookmarkEnd w:id="178"/>
      <w:bookmarkEnd w:id="179"/>
      <w:bookmarkEnd w:id="180"/>
      <w:bookmarkEnd w:id="181"/>
      <w:bookmarkEnd w:id="182"/>
      <w:bookmarkEnd w:id="183"/>
      <w:bookmarkEnd w:id="184"/>
      <w:bookmarkEnd w:id="185"/>
      <w:bookmarkEnd w:id="186"/>
    </w:p>
    <w:p w14:paraId="3E3A8C36" w14:textId="77777777" w:rsidR="00053667" w:rsidRPr="00891B47" w:rsidRDefault="00053667" w:rsidP="00053667">
      <w:pPr>
        <w:pStyle w:val="SingleTxtG"/>
      </w:pPr>
      <w:r w:rsidRPr="00891B47">
        <w:t>42.</w:t>
      </w:r>
      <w:r w:rsidRPr="00891B47">
        <w:tab/>
        <w:t>En su 136º período de sesiones, el Comité aprobó directrices sobre los informes de seguimiento de los dictámenes.</w:t>
      </w:r>
      <w:bookmarkStart w:id="187" w:name="_Toc328666123"/>
      <w:bookmarkStart w:id="188" w:name="_Toc328746769"/>
      <w:bookmarkStart w:id="189" w:name="_Toc328984189"/>
      <w:bookmarkStart w:id="190" w:name="_Toc458504781"/>
      <w:bookmarkStart w:id="191" w:name="_Toc519673512"/>
      <w:bookmarkStart w:id="192" w:name="_Toc519676411"/>
      <w:bookmarkStart w:id="193" w:name="_Toc14248493"/>
      <w:bookmarkStart w:id="194" w:name="_Toc14335219"/>
      <w:bookmarkStart w:id="195" w:name="_Toc32820001"/>
      <w:bookmarkStart w:id="196" w:name="_Toc47011668"/>
    </w:p>
    <w:p w14:paraId="6721BB79" w14:textId="77777777" w:rsidR="00053667" w:rsidRPr="00891B47" w:rsidRDefault="00053667" w:rsidP="004D205E">
      <w:pPr>
        <w:pStyle w:val="H1G"/>
      </w:pPr>
      <w:r w:rsidRPr="00891B47">
        <w:tab/>
        <w:t>B.</w:t>
      </w:r>
      <w:r w:rsidRPr="00891B47">
        <w:tab/>
        <w:t>Vínculos con otros órganos</w:t>
      </w:r>
      <w:bookmarkStart w:id="197" w:name="_Toc108626041"/>
      <w:bookmarkEnd w:id="187"/>
      <w:bookmarkEnd w:id="188"/>
      <w:bookmarkEnd w:id="189"/>
      <w:bookmarkEnd w:id="190"/>
      <w:bookmarkEnd w:id="191"/>
      <w:bookmarkEnd w:id="192"/>
      <w:bookmarkEnd w:id="193"/>
      <w:bookmarkEnd w:id="194"/>
      <w:bookmarkEnd w:id="195"/>
      <w:bookmarkEnd w:id="196"/>
      <w:bookmarkEnd w:id="197"/>
    </w:p>
    <w:p w14:paraId="1421F238" w14:textId="6FBA1B1E" w:rsidR="00053667" w:rsidRPr="00891B47" w:rsidRDefault="00053667" w:rsidP="00053667">
      <w:pPr>
        <w:pStyle w:val="SingleTxtG"/>
      </w:pPr>
      <w:r w:rsidRPr="00891B47">
        <w:t>43.</w:t>
      </w:r>
      <w:r w:rsidRPr="00891B47">
        <w:tab/>
        <w:t>En un esfuerzo por fortalecer la relación con otros órganos de tratados y mecanismos regionales de derechos humanos, el Comité ha nombrado a los siguientes coordinadores: Bacre Waly Ndiaye para el Comité contra la Tortura y el Subcomité para la Prevención de la Tortura y Otros Tratos o Penas Crueles, Inhumanos o Degradantes; Yvonne Donders para el Comité de Derechos Económicos, Sociales y Culturales; Kobauyah Tchamdja Kpatcha para el Comité para la Eliminación de la Discriminación contra la Mujer; Marcia V.</w:t>
      </w:r>
      <w:r w:rsidR="00891B47">
        <w:t xml:space="preserve"> </w:t>
      </w:r>
      <w:r w:rsidRPr="00891B47">
        <w:t>J. Kran para el Comité contra la Desaparición Forzada; Teraya Koji para el Comité para la Eliminación de la Discriminación Racial; Wafaa Ashraf Moharram Bassim para el Comité de los Derechos del Niño; Mahjoub El Haiba para el sistema africano de derechos humanos; Tijana Šurlan para el Tribunal Europeo de Derechos Humanos; y Rodrigo A. Carazo para el sistema interamericano de derechos humanos.</w:t>
      </w:r>
    </w:p>
    <w:p w14:paraId="7555F8FA" w14:textId="77777777" w:rsidR="00053667" w:rsidRPr="00891B47" w:rsidRDefault="00053667" w:rsidP="00053667">
      <w:pPr>
        <w:pStyle w:val="SingleTxtG"/>
      </w:pPr>
      <w:r w:rsidRPr="00891B47">
        <w:br w:type="page"/>
      </w:r>
    </w:p>
    <w:p w14:paraId="7E3D7638" w14:textId="5291372D" w:rsidR="00053667" w:rsidRPr="00891B47" w:rsidRDefault="00053667" w:rsidP="004D205E">
      <w:pPr>
        <w:pStyle w:val="HChG"/>
      </w:pPr>
      <w:bookmarkStart w:id="198" w:name="_Toc47011669"/>
      <w:bookmarkStart w:id="199" w:name="_Toc32820002"/>
      <w:bookmarkStart w:id="200" w:name="_Toc14335220"/>
      <w:bookmarkStart w:id="201" w:name="_Toc14248494"/>
      <w:bookmarkStart w:id="202" w:name="_Toc519676412"/>
      <w:bookmarkStart w:id="203" w:name="_Toc519673513"/>
      <w:bookmarkStart w:id="204" w:name="_Toc458504782"/>
      <w:bookmarkStart w:id="205" w:name="_Toc328984191"/>
      <w:bookmarkStart w:id="206" w:name="_Toc328746771"/>
      <w:bookmarkStart w:id="207" w:name="_Toc328666125"/>
      <w:r w:rsidRPr="00891B47">
        <w:lastRenderedPageBreak/>
        <w:tab/>
        <w:t>III.</w:t>
      </w:r>
      <w:r w:rsidRPr="00891B47">
        <w:tab/>
        <w:t>Presentación de informes por los Estados partes en virtud del</w:t>
      </w:r>
      <w:r w:rsidR="004D205E" w:rsidRPr="00891B47">
        <w:t> </w:t>
      </w:r>
      <w:r w:rsidRPr="00891B47">
        <w:t>artículo 40 del Pacto</w:t>
      </w:r>
      <w:bookmarkStart w:id="208" w:name="_Toc108626042"/>
      <w:bookmarkEnd w:id="198"/>
      <w:bookmarkEnd w:id="199"/>
      <w:bookmarkEnd w:id="200"/>
      <w:bookmarkEnd w:id="201"/>
      <w:bookmarkEnd w:id="202"/>
      <w:bookmarkEnd w:id="203"/>
      <w:bookmarkEnd w:id="204"/>
      <w:bookmarkEnd w:id="205"/>
      <w:bookmarkEnd w:id="206"/>
      <w:bookmarkEnd w:id="207"/>
      <w:bookmarkEnd w:id="208"/>
    </w:p>
    <w:p w14:paraId="16ED35A9" w14:textId="346C48E9" w:rsidR="00053667" w:rsidRPr="00891B47" w:rsidRDefault="00053667" w:rsidP="004D205E">
      <w:pPr>
        <w:pStyle w:val="H1G"/>
      </w:pPr>
      <w:r w:rsidRPr="00891B47">
        <w:tab/>
        <w:t>A.</w:t>
      </w:r>
      <w:r w:rsidRPr="00891B47">
        <w:tab/>
        <w:t>Informes presentados al Secretario General entre el 25 de marzo de</w:t>
      </w:r>
      <w:r w:rsidR="004D205E" w:rsidRPr="00891B47">
        <w:t> </w:t>
      </w:r>
      <w:r w:rsidRPr="00891B47">
        <w:t>2022 y el 24 de marzo de 2023</w:t>
      </w:r>
      <w:bookmarkStart w:id="209" w:name="_Toc47011670"/>
      <w:bookmarkStart w:id="210" w:name="_Toc32820003"/>
      <w:bookmarkStart w:id="211" w:name="_Toc14335221"/>
      <w:bookmarkStart w:id="212" w:name="_Toc14248495"/>
      <w:bookmarkStart w:id="213" w:name="_Toc519676413"/>
      <w:bookmarkStart w:id="214" w:name="_Toc519673514"/>
      <w:bookmarkStart w:id="215" w:name="_Toc458504783"/>
      <w:bookmarkStart w:id="216" w:name="_Toc328984192"/>
      <w:bookmarkStart w:id="217" w:name="_Toc328746772"/>
      <w:bookmarkStart w:id="218" w:name="_Toc328666126"/>
      <w:bookmarkStart w:id="219" w:name="_Toc108626043"/>
      <w:bookmarkEnd w:id="209"/>
      <w:bookmarkEnd w:id="210"/>
      <w:bookmarkEnd w:id="211"/>
      <w:bookmarkEnd w:id="212"/>
      <w:bookmarkEnd w:id="213"/>
      <w:bookmarkEnd w:id="214"/>
      <w:bookmarkEnd w:id="215"/>
      <w:bookmarkEnd w:id="216"/>
      <w:bookmarkEnd w:id="217"/>
      <w:bookmarkEnd w:id="218"/>
      <w:bookmarkEnd w:id="219"/>
    </w:p>
    <w:p w14:paraId="25305CDA" w14:textId="77777777" w:rsidR="00053667" w:rsidRPr="00891B47" w:rsidRDefault="00053667" w:rsidP="00053667">
      <w:pPr>
        <w:pStyle w:val="SingleTxtG"/>
      </w:pPr>
      <w:r w:rsidRPr="00891B47">
        <w:t>44.</w:t>
      </w:r>
      <w:r w:rsidRPr="00891B47">
        <w:tab/>
        <w:t>Entre el 25 de marzo de 2022 y el 24 de marzo de 2023, se presentaron al Secretario General siete informes de los Estados partes siguientes: Albania (tercer informe periódico), Croacia (cuarto informe periódico), Ecuador (séptimo informe periódico), Francia (sexto informe periódico), Islandia (sexto informe periódico), Pakistán (segundo informe periódico) y Türkiye (segundo informe periódico).</w:t>
      </w:r>
    </w:p>
    <w:p w14:paraId="4B66E379" w14:textId="556959B2" w:rsidR="00053667" w:rsidRPr="00891B47" w:rsidRDefault="00053667" w:rsidP="004D205E">
      <w:pPr>
        <w:pStyle w:val="H1G"/>
      </w:pPr>
      <w:r w:rsidRPr="00891B47">
        <w:tab/>
        <w:t>B.</w:t>
      </w:r>
      <w:r w:rsidRPr="00891B47">
        <w:tab/>
        <w:t>Informes atrasados e incumplimiento por los Estados partes de</w:t>
      </w:r>
      <w:r w:rsidR="004D205E" w:rsidRPr="00891B47">
        <w:t> </w:t>
      </w:r>
      <w:r w:rsidRPr="00891B47">
        <w:t>las</w:t>
      </w:r>
      <w:r w:rsidR="004D205E" w:rsidRPr="00891B47">
        <w:t> </w:t>
      </w:r>
      <w:r w:rsidRPr="00891B47">
        <w:t>obligaciones contraídas en virtud del artículo 40</w:t>
      </w:r>
      <w:bookmarkStart w:id="220" w:name="_Toc47011671"/>
      <w:bookmarkStart w:id="221" w:name="_Toc32820004"/>
      <w:bookmarkStart w:id="222" w:name="_Toc14335222"/>
      <w:bookmarkStart w:id="223" w:name="_Toc14248496"/>
      <w:bookmarkStart w:id="224" w:name="_Toc519676414"/>
      <w:bookmarkStart w:id="225" w:name="_Toc519673515"/>
      <w:bookmarkStart w:id="226" w:name="_Toc458504784"/>
      <w:bookmarkStart w:id="227" w:name="_Toc328984193"/>
      <w:bookmarkStart w:id="228" w:name="_Toc328746773"/>
      <w:bookmarkStart w:id="229" w:name="_Toc328666127"/>
      <w:bookmarkStart w:id="230" w:name="_Toc108626044"/>
      <w:bookmarkEnd w:id="220"/>
      <w:bookmarkEnd w:id="221"/>
      <w:bookmarkEnd w:id="222"/>
      <w:bookmarkEnd w:id="223"/>
      <w:bookmarkEnd w:id="224"/>
      <w:bookmarkEnd w:id="225"/>
      <w:bookmarkEnd w:id="226"/>
      <w:bookmarkEnd w:id="227"/>
      <w:bookmarkEnd w:id="228"/>
      <w:bookmarkEnd w:id="229"/>
      <w:bookmarkEnd w:id="230"/>
    </w:p>
    <w:p w14:paraId="45316F59" w14:textId="77777777" w:rsidR="00053667" w:rsidRPr="00891B47" w:rsidRDefault="00053667" w:rsidP="00053667">
      <w:pPr>
        <w:pStyle w:val="SingleTxtG"/>
      </w:pPr>
      <w:r w:rsidRPr="00891B47">
        <w:t>45.</w:t>
      </w:r>
      <w:r w:rsidRPr="00891B47">
        <w:tab/>
        <w:t>El Comité desea reiterar que los Estados partes en el Pacto han de presentar a tiempo los informes previstos en el artículo 40 para que el Comité pueda desempeñar debidamente las funciones que se le asignan en ese artículo. Lamentablemente, desde la creación del Comité se han producido retrasos considerables. El Comité observa con preocupación que el hecho de que los Estados partes no presenten informes le impide desempeñar las funciones de vigilancia que se le encomiendan en el artículo 40 del Pacto. El Comité reitera que los Estados cuyos informes están atrasados han incurrido en incumplimiento de las obligaciones contraídas en virtud de ese artículo.</w:t>
      </w:r>
    </w:p>
    <w:p w14:paraId="148993BC" w14:textId="787D3E03" w:rsidR="00053667" w:rsidRPr="00891B47" w:rsidRDefault="00053667" w:rsidP="004D205E">
      <w:pPr>
        <w:pStyle w:val="H1G"/>
      </w:pPr>
      <w:r w:rsidRPr="00891B47">
        <w:tab/>
        <w:t>C.</w:t>
      </w:r>
      <w:r w:rsidRPr="00891B47">
        <w:tab/>
        <w:t>Fecha en que deben presentar su siguiente informe periódico los</w:t>
      </w:r>
      <w:r w:rsidR="004D205E" w:rsidRPr="00891B47">
        <w:t> </w:t>
      </w:r>
      <w:r w:rsidRPr="00891B47">
        <w:t>Estados partes cuyo informe se examinó durante el período abarcado por el presente informe</w:t>
      </w:r>
      <w:bookmarkStart w:id="231" w:name="_Toc47011672"/>
      <w:bookmarkStart w:id="232" w:name="_Toc32820005"/>
      <w:bookmarkStart w:id="233" w:name="_Toc14335223"/>
      <w:bookmarkStart w:id="234" w:name="_Toc14248497"/>
      <w:bookmarkStart w:id="235" w:name="_Toc519676415"/>
      <w:bookmarkStart w:id="236" w:name="_Toc519673516"/>
      <w:bookmarkStart w:id="237" w:name="_Toc458504785"/>
      <w:bookmarkStart w:id="238" w:name="_Toc328984194"/>
      <w:bookmarkStart w:id="239" w:name="_Toc328746774"/>
      <w:bookmarkStart w:id="240" w:name="_Toc328666128"/>
      <w:bookmarkStart w:id="241" w:name="_Toc108626045"/>
      <w:bookmarkEnd w:id="231"/>
      <w:bookmarkEnd w:id="232"/>
      <w:bookmarkEnd w:id="233"/>
      <w:bookmarkEnd w:id="234"/>
      <w:bookmarkEnd w:id="235"/>
      <w:bookmarkEnd w:id="236"/>
      <w:bookmarkEnd w:id="237"/>
      <w:bookmarkEnd w:id="238"/>
      <w:bookmarkEnd w:id="239"/>
      <w:bookmarkEnd w:id="240"/>
      <w:bookmarkEnd w:id="241"/>
    </w:p>
    <w:p w14:paraId="7CF54412" w14:textId="77777777" w:rsidR="00053667" w:rsidRPr="00891B47" w:rsidRDefault="00053667" w:rsidP="00053667">
      <w:pPr>
        <w:pStyle w:val="SingleTxtG"/>
      </w:pPr>
      <w:r w:rsidRPr="00891B47">
        <w:t>46.</w:t>
      </w:r>
      <w:r w:rsidRPr="00891B47">
        <w:tab/>
        <w:t>En el cuadro que figura a continuación se muestra la fecha del examen de los informes de los Estados partes que se examinaron durante el período que abarca el presente informe y la fecha en que han de presentar los siguientes informes.</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2268"/>
        <w:gridCol w:w="2701"/>
        <w:gridCol w:w="2401"/>
      </w:tblGrid>
      <w:tr w:rsidR="004D205E" w:rsidRPr="008E01F9" w14:paraId="0DBB4AD9" w14:textId="77777777" w:rsidTr="001101CC">
        <w:trPr>
          <w:trHeight w:val="240"/>
          <w:tblHeader/>
        </w:trPr>
        <w:tc>
          <w:tcPr>
            <w:tcW w:w="2268" w:type="dxa"/>
            <w:tcBorders>
              <w:top w:val="single" w:sz="4" w:space="0" w:color="auto"/>
              <w:bottom w:val="single" w:sz="12" w:space="0" w:color="auto"/>
            </w:tcBorders>
            <w:shd w:val="clear" w:color="auto" w:fill="auto"/>
            <w:vAlign w:val="bottom"/>
            <w:hideMark/>
          </w:tcPr>
          <w:p w14:paraId="68417041" w14:textId="77777777" w:rsidR="00053667" w:rsidRPr="008E01F9" w:rsidRDefault="00053667" w:rsidP="008E01F9">
            <w:pPr>
              <w:suppressAutoHyphens w:val="0"/>
              <w:spacing w:before="80" w:after="80" w:line="200" w:lineRule="exact"/>
              <w:rPr>
                <w:i/>
                <w:sz w:val="16"/>
              </w:rPr>
            </w:pPr>
            <w:r w:rsidRPr="008E01F9">
              <w:rPr>
                <w:i/>
                <w:sz w:val="16"/>
              </w:rPr>
              <w:t>Estado parte</w:t>
            </w:r>
          </w:p>
        </w:tc>
        <w:tc>
          <w:tcPr>
            <w:tcW w:w="2701" w:type="dxa"/>
            <w:tcBorders>
              <w:top w:val="single" w:sz="4" w:space="0" w:color="auto"/>
              <w:bottom w:val="single" w:sz="12" w:space="0" w:color="auto"/>
            </w:tcBorders>
            <w:shd w:val="clear" w:color="auto" w:fill="auto"/>
            <w:vAlign w:val="bottom"/>
            <w:hideMark/>
          </w:tcPr>
          <w:p w14:paraId="317C686C" w14:textId="77777777" w:rsidR="00053667" w:rsidRPr="008E01F9" w:rsidRDefault="00053667" w:rsidP="008E01F9">
            <w:pPr>
              <w:suppressAutoHyphens w:val="0"/>
              <w:spacing w:before="80" w:after="80" w:line="200" w:lineRule="exact"/>
              <w:rPr>
                <w:i/>
                <w:sz w:val="16"/>
              </w:rPr>
            </w:pPr>
            <w:r w:rsidRPr="008E01F9">
              <w:rPr>
                <w:i/>
                <w:sz w:val="16"/>
              </w:rPr>
              <w:t>Fecha del examen</w:t>
            </w:r>
          </w:p>
        </w:tc>
        <w:tc>
          <w:tcPr>
            <w:tcW w:w="2401" w:type="dxa"/>
            <w:tcBorders>
              <w:top w:val="single" w:sz="4" w:space="0" w:color="auto"/>
              <w:bottom w:val="single" w:sz="12" w:space="0" w:color="auto"/>
            </w:tcBorders>
            <w:shd w:val="clear" w:color="auto" w:fill="auto"/>
            <w:tcMar>
              <w:right w:w="0" w:type="dxa"/>
            </w:tcMar>
            <w:vAlign w:val="bottom"/>
            <w:hideMark/>
          </w:tcPr>
          <w:p w14:paraId="0CBEC5EA" w14:textId="77777777" w:rsidR="00053667" w:rsidRPr="008E01F9" w:rsidRDefault="00053667" w:rsidP="008E01F9">
            <w:pPr>
              <w:suppressAutoHyphens w:val="0"/>
              <w:spacing w:before="80" w:after="80" w:line="200" w:lineRule="exact"/>
              <w:rPr>
                <w:i/>
                <w:sz w:val="16"/>
              </w:rPr>
            </w:pPr>
            <w:r w:rsidRPr="008E01F9">
              <w:rPr>
                <w:i/>
                <w:sz w:val="16"/>
              </w:rPr>
              <w:t>Año de examen del siguiente informe</w:t>
            </w:r>
          </w:p>
        </w:tc>
      </w:tr>
      <w:tr w:rsidR="008E01F9" w:rsidRPr="008E01F9" w14:paraId="3B97F4B5" w14:textId="77777777" w:rsidTr="001101CC">
        <w:trPr>
          <w:trHeight w:hRule="exact" w:val="113"/>
        </w:trPr>
        <w:tc>
          <w:tcPr>
            <w:tcW w:w="2268" w:type="dxa"/>
            <w:tcBorders>
              <w:top w:val="single" w:sz="12" w:space="0" w:color="auto"/>
            </w:tcBorders>
            <w:shd w:val="clear" w:color="auto" w:fill="auto"/>
          </w:tcPr>
          <w:p w14:paraId="150878B5" w14:textId="77777777" w:rsidR="008E01F9" w:rsidRPr="008E01F9" w:rsidRDefault="008E01F9" w:rsidP="008E01F9">
            <w:pPr>
              <w:suppressAutoHyphens w:val="0"/>
              <w:spacing w:before="40" w:after="120"/>
            </w:pPr>
          </w:p>
        </w:tc>
        <w:tc>
          <w:tcPr>
            <w:tcW w:w="2701" w:type="dxa"/>
            <w:tcBorders>
              <w:top w:val="single" w:sz="12" w:space="0" w:color="auto"/>
            </w:tcBorders>
            <w:shd w:val="clear" w:color="auto" w:fill="auto"/>
          </w:tcPr>
          <w:p w14:paraId="010B7C05" w14:textId="77777777" w:rsidR="008E01F9" w:rsidRPr="008E01F9" w:rsidRDefault="008E01F9" w:rsidP="008E01F9">
            <w:pPr>
              <w:suppressAutoHyphens w:val="0"/>
              <w:spacing w:before="40" w:after="120"/>
            </w:pPr>
          </w:p>
        </w:tc>
        <w:tc>
          <w:tcPr>
            <w:tcW w:w="2401" w:type="dxa"/>
            <w:tcBorders>
              <w:top w:val="single" w:sz="12" w:space="0" w:color="auto"/>
            </w:tcBorders>
            <w:shd w:val="clear" w:color="auto" w:fill="auto"/>
            <w:tcMar>
              <w:right w:w="0" w:type="dxa"/>
            </w:tcMar>
          </w:tcPr>
          <w:p w14:paraId="30A16B23" w14:textId="77777777" w:rsidR="008E01F9" w:rsidRPr="008E01F9" w:rsidRDefault="008E01F9" w:rsidP="008E01F9">
            <w:pPr>
              <w:suppressAutoHyphens w:val="0"/>
              <w:spacing w:before="40" w:after="120"/>
            </w:pPr>
          </w:p>
        </w:tc>
      </w:tr>
      <w:tr w:rsidR="004D205E" w:rsidRPr="008E01F9" w14:paraId="15F286B0" w14:textId="77777777" w:rsidTr="001101CC">
        <w:trPr>
          <w:trHeight w:val="240"/>
        </w:trPr>
        <w:tc>
          <w:tcPr>
            <w:tcW w:w="2268" w:type="dxa"/>
            <w:shd w:val="clear" w:color="auto" w:fill="auto"/>
            <w:hideMark/>
          </w:tcPr>
          <w:p w14:paraId="65331A15" w14:textId="77777777" w:rsidR="00053667" w:rsidRPr="008E01F9" w:rsidRDefault="00053667" w:rsidP="008E01F9">
            <w:pPr>
              <w:suppressAutoHyphens w:val="0"/>
              <w:spacing w:before="40" w:after="120"/>
            </w:pPr>
            <w:r w:rsidRPr="008E01F9">
              <w:t>Luxemburgo</w:t>
            </w:r>
          </w:p>
        </w:tc>
        <w:tc>
          <w:tcPr>
            <w:tcW w:w="2701" w:type="dxa"/>
            <w:shd w:val="clear" w:color="auto" w:fill="auto"/>
            <w:hideMark/>
          </w:tcPr>
          <w:p w14:paraId="747C7AC2" w14:textId="2C9DF183" w:rsidR="00053667" w:rsidRPr="008E01F9" w:rsidRDefault="008E01F9" w:rsidP="008E01F9">
            <w:pPr>
              <w:suppressAutoHyphens w:val="0"/>
              <w:spacing w:before="40" w:after="120"/>
            </w:pPr>
            <w:r w:rsidRPr="008E01F9">
              <w:t>Junio/julio de 2022</w:t>
            </w:r>
          </w:p>
        </w:tc>
        <w:tc>
          <w:tcPr>
            <w:tcW w:w="2401" w:type="dxa"/>
            <w:shd w:val="clear" w:color="auto" w:fill="auto"/>
            <w:tcMar>
              <w:right w:w="0" w:type="dxa"/>
            </w:tcMar>
            <w:hideMark/>
          </w:tcPr>
          <w:p w14:paraId="667E4A3A" w14:textId="77777777" w:rsidR="00053667" w:rsidRPr="008E01F9" w:rsidRDefault="00053667" w:rsidP="008E01F9">
            <w:pPr>
              <w:suppressAutoHyphens w:val="0"/>
              <w:spacing w:before="40" w:after="120"/>
            </w:pPr>
            <w:r w:rsidRPr="008E01F9">
              <w:t>2030</w:t>
            </w:r>
          </w:p>
        </w:tc>
      </w:tr>
      <w:tr w:rsidR="004D205E" w:rsidRPr="008E01F9" w14:paraId="66D25EDA" w14:textId="77777777" w:rsidTr="001101CC">
        <w:trPr>
          <w:trHeight w:val="240"/>
        </w:trPr>
        <w:tc>
          <w:tcPr>
            <w:tcW w:w="2268" w:type="dxa"/>
            <w:shd w:val="clear" w:color="auto" w:fill="auto"/>
          </w:tcPr>
          <w:p w14:paraId="1425CBD5" w14:textId="77777777" w:rsidR="00053667" w:rsidRPr="008E01F9" w:rsidRDefault="00053667" w:rsidP="008E01F9">
            <w:pPr>
              <w:suppressAutoHyphens w:val="0"/>
              <w:spacing w:before="40" w:after="120"/>
            </w:pPr>
            <w:r w:rsidRPr="008E01F9">
              <w:t>Uruguay</w:t>
            </w:r>
          </w:p>
        </w:tc>
        <w:tc>
          <w:tcPr>
            <w:tcW w:w="2701" w:type="dxa"/>
            <w:shd w:val="clear" w:color="auto" w:fill="auto"/>
          </w:tcPr>
          <w:p w14:paraId="09095F35" w14:textId="351EEF0E" w:rsidR="00053667" w:rsidRPr="008E01F9" w:rsidRDefault="008E01F9" w:rsidP="008E01F9">
            <w:pPr>
              <w:suppressAutoHyphens w:val="0"/>
              <w:spacing w:before="40" w:after="120"/>
            </w:pPr>
            <w:r w:rsidRPr="008E01F9">
              <w:t>Junio/julio de 2022</w:t>
            </w:r>
          </w:p>
        </w:tc>
        <w:tc>
          <w:tcPr>
            <w:tcW w:w="2401" w:type="dxa"/>
            <w:shd w:val="clear" w:color="auto" w:fill="auto"/>
            <w:tcMar>
              <w:right w:w="0" w:type="dxa"/>
            </w:tcMar>
          </w:tcPr>
          <w:p w14:paraId="479629E7" w14:textId="77777777" w:rsidR="00053667" w:rsidRPr="008E01F9" w:rsidRDefault="00053667" w:rsidP="008E01F9">
            <w:pPr>
              <w:suppressAutoHyphens w:val="0"/>
              <w:spacing w:before="40" w:after="120"/>
            </w:pPr>
            <w:r w:rsidRPr="008E01F9">
              <w:t>2030</w:t>
            </w:r>
          </w:p>
        </w:tc>
      </w:tr>
      <w:tr w:rsidR="004D205E" w:rsidRPr="008E01F9" w14:paraId="183BA56A" w14:textId="77777777" w:rsidTr="001101CC">
        <w:trPr>
          <w:trHeight w:val="240"/>
        </w:trPr>
        <w:tc>
          <w:tcPr>
            <w:tcW w:w="2268" w:type="dxa"/>
            <w:shd w:val="clear" w:color="auto" w:fill="auto"/>
          </w:tcPr>
          <w:p w14:paraId="2F8DCC87" w14:textId="77777777" w:rsidR="00053667" w:rsidRPr="008E01F9" w:rsidRDefault="00053667" w:rsidP="008E01F9">
            <w:pPr>
              <w:suppressAutoHyphens w:val="0"/>
              <w:spacing w:before="40" w:after="120"/>
            </w:pPr>
            <w:r w:rsidRPr="008E01F9">
              <w:t>Hong Kong (China)</w:t>
            </w:r>
          </w:p>
        </w:tc>
        <w:tc>
          <w:tcPr>
            <w:tcW w:w="2701" w:type="dxa"/>
            <w:shd w:val="clear" w:color="auto" w:fill="auto"/>
          </w:tcPr>
          <w:p w14:paraId="6DEC3021" w14:textId="02753BB9" w:rsidR="00053667" w:rsidRPr="008E01F9" w:rsidRDefault="008E01F9" w:rsidP="008E01F9">
            <w:pPr>
              <w:suppressAutoHyphens w:val="0"/>
              <w:spacing w:before="40" w:after="120"/>
            </w:pPr>
            <w:r w:rsidRPr="008E01F9">
              <w:t>Julio de 2022</w:t>
            </w:r>
          </w:p>
        </w:tc>
        <w:tc>
          <w:tcPr>
            <w:tcW w:w="2401" w:type="dxa"/>
            <w:shd w:val="clear" w:color="auto" w:fill="auto"/>
            <w:tcMar>
              <w:right w:w="0" w:type="dxa"/>
            </w:tcMar>
          </w:tcPr>
          <w:p w14:paraId="18FF6112" w14:textId="77777777" w:rsidR="00053667" w:rsidRPr="008E01F9" w:rsidRDefault="00053667" w:rsidP="008E01F9">
            <w:pPr>
              <w:suppressAutoHyphens w:val="0"/>
              <w:spacing w:before="40" w:after="120"/>
            </w:pPr>
            <w:r w:rsidRPr="008E01F9">
              <w:t>2030</w:t>
            </w:r>
          </w:p>
        </w:tc>
      </w:tr>
      <w:tr w:rsidR="004D205E" w:rsidRPr="008E01F9" w14:paraId="7E35ECC5" w14:textId="77777777" w:rsidTr="001101CC">
        <w:trPr>
          <w:trHeight w:val="240"/>
        </w:trPr>
        <w:tc>
          <w:tcPr>
            <w:tcW w:w="2268" w:type="dxa"/>
            <w:shd w:val="clear" w:color="auto" w:fill="auto"/>
          </w:tcPr>
          <w:p w14:paraId="43459DFD" w14:textId="77777777" w:rsidR="00053667" w:rsidRPr="008E01F9" w:rsidRDefault="00053667" w:rsidP="008E01F9">
            <w:pPr>
              <w:suppressAutoHyphens w:val="0"/>
              <w:spacing w:before="40" w:after="120"/>
            </w:pPr>
            <w:r w:rsidRPr="008E01F9">
              <w:t>Macao (China)</w:t>
            </w:r>
          </w:p>
        </w:tc>
        <w:tc>
          <w:tcPr>
            <w:tcW w:w="2701" w:type="dxa"/>
            <w:shd w:val="clear" w:color="auto" w:fill="auto"/>
          </w:tcPr>
          <w:p w14:paraId="60CABB84" w14:textId="7AB78061" w:rsidR="00053667" w:rsidRPr="008E01F9" w:rsidRDefault="008E01F9" w:rsidP="008E01F9">
            <w:pPr>
              <w:suppressAutoHyphens w:val="0"/>
              <w:spacing w:before="40" w:after="120"/>
            </w:pPr>
            <w:r w:rsidRPr="008E01F9">
              <w:t>Julio de 2022</w:t>
            </w:r>
          </w:p>
        </w:tc>
        <w:tc>
          <w:tcPr>
            <w:tcW w:w="2401" w:type="dxa"/>
            <w:shd w:val="clear" w:color="auto" w:fill="auto"/>
            <w:tcMar>
              <w:right w:w="0" w:type="dxa"/>
            </w:tcMar>
          </w:tcPr>
          <w:p w14:paraId="5C88912A" w14:textId="77777777" w:rsidR="00053667" w:rsidRPr="008E01F9" w:rsidRDefault="00053667" w:rsidP="008E01F9">
            <w:pPr>
              <w:suppressAutoHyphens w:val="0"/>
              <w:spacing w:before="40" w:after="120"/>
            </w:pPr>
            <w:r w:rsidRPr="008E01F9">
              <w:t>2030</w:t>
            </w:r>
          </w:p>
        </w:tc>
      </w:tr>
      <w:tr w:rsidR="004D205E" w:rsidRPr="008E01F9" w14:paraId="0DA81720" w14:textId="77777777" w:rsidTr="001101CC">
        <w:trPr>
          <w:trHeight w:val="240"/>
        </w:trPr>
        <w:tc>
          <w:tcPr>
            <w:tcW w:w="2268" w:type="dxa"/>
            <w:shd w:val="clear" w:color="auto" w:fill="auto"/>
          </w:tcPr>
          <w:p w14:paraId="75C92CB6" w14:textId="77777777" w:rsidR="00053667" w:rsidRPr="008E01F9" w:rsidRDefault="00053667" w:rsidP="008E01F9">
            <w:pPr>
              <w:suppressAutoHyphens w:val="0"/>
              <w:spacing w:before="40" w:after="120"/>
            </w:pPr>
            <w:r w:rsidRPr="008E01F9">
              <w:t>Georgia</w:t>
            </w:r>
          </w:p>
        </w:tc>
        <w:tc>
          <w:tcPr>
            <w:tcW w:w="2701" w:type="dxa"/>
            <w:shd w:val="clear" w:color="auto" w:fill="auto"/>
          </w:tcPr>
          <w:p w14:paraId="41C538BB" w14:textId="5EA05EDE" w:rsidR="00053667" w:rsidRPr="008E01F9" w:rsidRDefault="008E01F9" w:rsidP="008E01F9">
            <w:pPr>
              <w:suppressAutoHyphens w:val="0"/>
              <w:spacing w:before="40" w:after="120"/>
            </w:pPr>
            <w:r w:rsidRPr="008E01F9">
              <w:t>Julio de 2022</w:t>
            </w:r>
          </w:p>
        </w:tc>
        <w:tc>
          <w:tcPr>
            <w:tcW w:w="2401" w:type="dxa"/>
            <w:shd w:val="clear" w:color="auto" w:fill="auto"/>
            <w:tcMar>
              <w:right w:w="0" w:type="dxa"/>
            </w:tcMar>
          </w:tcPr>
          <w:p w14:paraId="461E2617" w14:textId="77777777" w:rsidR="00053667" w:rsidRPr="008E01F9" w:rsidRDefault="00053667" w:rsidP="008E01F9">
            <w:pPr>
              <w:suppressAutoHyphens w:val="0"/>
              <w:spacing w:before="40" w:after="120"/>
            </w:pPr>
            <w:r w:rsidRPr="008E01F9">
              <w:t>2030</w:t>
            </w:r>
          </w:p>
        </w:tc>
      </w:tr>
      <w:tr w:rsidR="004D205E" w:rsidRPr="008E01F9" w14:paraId="68995163" w14:textId="77777777" w:rsidTr="001101CC">
        <w:trPr>
          <w:trHeight w:val="240"/>
        </w:trPr>
        <w:tc>
          <w:tcPr>
            <w:tcW w:w="2268" w:type="dxa"/>
            <w:shd w:val="clear" w:color="auto" w:fill="auto"/>
          </w:tcPr>
          <w:p w14:paraId="048BE724" w14:textId="77777777" w:rsidR="00053667" w:rsidRPr="008E01F9" w:rsidRDefault="00053667" w:rsidP="008E01F9">
            <w:pPr>
              <w:suppressAutoHyphens w:val="0"/>
              <w:spacing w:before="40" w:after="120"/>
            </w:pPr>
            <w:r w:rsidRPr="008E01F9">
              <w:t>Irlanda</w:t>
            </w:r>
          </w:p>
        </w:tc>
        <w:tc>
          <w:tcPr>
            <w:tcW w:w="2701" w:type="dxa"/>
            <w:shd w:val="clear" w:color="auto" w:fill="auto"/>
          </w:tcPr>
          <w:p w14:paraId="062F129E" w14:textId="28592D6D" w:rsidR="00053667" w:rsidRPr="008E01F9" w:rsidRDefault="008E01F9" w:rsidP="008E01F9">
            <w:pPr>
              <w:suppressAutoHyphens w:val="0"/>
              <w:spacing w:before="40" w:after="120"/>
            </w:pPr>
            <w:r w:rsidRPr="008E01F9">
              <w:t>Julio de 2022</w:t>
            </w:r>
          </w:p>
        </w:tc>
        <w:tc>
          <w:tcPr>
            <w:tcW w:w="2401" w:type="dxa"/>
            <w:shd w:val="clear" w:color="auto" w:fill="auto"/>
            <w:tcMar>
              <w:right w:w="0" w:type="dxa"/>
            </w:tcMar>
          </w:tcPr>
          <w:p w14:paraId="56E9F643" w14:textId="77777777" w:rsidR="00053667" w:rsidRPr="008E01F9" w:rsidRDefault="00053667" w:rsidP="008E01F9">
            <w:pPr>
              <w:suppressAutoHyphens w:val="0"/>
              <w:spacing w:before="40" w:after="120"/>
            </w:pPr>
            <w:r w:rsidRPr="008E01F9">
              <w:t>2030</w:t>
            </w:r>
          </w:p>
        </w:tc>
      </w:tr>
      <w:tr w:rsidR="008E01F9" w:rsidRPr="008E01F9" w14:paraId="1571BB46" w14:textId="77777777" w:rsidTr="001101CC">
        <w:trPr>
          <w:trHeight w:val="240"/>
        </w:trPr>
        <w:tc>
          <w:tcPr>
            <w:tcW w:w="2268" w:type="dxa"/>
            <w:shd w:val="clear" w:color="auto" w:fill="auto"/>
          </w:tcPr>
          <w:p w14:paraId="13672D5A" w14:textId="77777777" w:rsidR="008E01F9" w:rsidRPr="008E01F9" w:rsidRDefault="008E01F9" w:rsidP="008E01F9">
            <w:pPr>
              <w:suppressAutoHyphens w:val="0"/>
              <w:spacing w:before="40" w:after="120"/>
            </w:pPr>
            <w:r w:rsidRPr="008E01F9">
              <w:t>Etiopía</w:t>
            </w:r>
          </w:p>
        </w:tc>
        <w:tc>
          <w:tcPr>
            <w:tcW w:w="2701" w:type="dxa"/>
            <w:shd w:val="clear" w:color="auto" w:fill="auto"/>
          </w:tcPr>
          <w:p w14:paraId="78439BD3" w14:textId="77777777" w:rsidR="008E01F9" w:rsidRPr="008E01F9" w:rsidRDefault="008E01F9" w:rsidP="008E01F9">
            <w:pPr>
              <w:suppressAutoHyphens w:val="0"/>
              <w:spacing w:before="40" w:after="120"/>
            </w:pPr>
            <w:r w:rsidRPr="008E01F9">
              <w:t>Octubre de 2022</w:t>
            </w:r>
          </w:p>
        </w:tc>
        <w:tc>
          <w:tcPr>
            <w:tcW w:w="2401" w:type="dxa"/>
            <w:shd w:val="clear" w:color="auto" w:fill="auto"/>
            <w:tcMar>
              <w:right w:w="0" w:type="dxa"/>
            </w:tcMar>
          </w:tcPr>
          <w:p w14:paraId="54BDEE74" w14:textId="77777777" w:rsidR="008E01F9" w:rsidRPr="008E01F9" w:rsidRDefault="008E01F9" w:rsidP="008E01F9">
            <w:pPr>
              <w:suppressAutoHyphens w:val="0"/>
              <w:spacing w:before="40" w:after="120"/>
            </w:pPr>
            <w:r w:rsidRPr="008E01F9">
              <w:t>2030</w:t>
            </w:r>
          </w:p>
        </w:tc>
      </w:tr>
      <w:tr w:rsidR="008E01F9" w:rsidRPr="008E01F9" w14:paraId="5B8AEB5F" w14:textId="77777777" w:rsidTr="001101CC">
        <w:trPr>
          <w:trHeight w:val="240"/>
        </w:trPr>
        <w:tc>
          <w:tcPr>
            <w:tcW w:w="2268" w:type="dxa"/>
            <w:shd w:val="clear" w:color="auto" w:fill="auto"/>
          </w:tcPr>
          <w:p w14:paraId="472A2BD2" w14:textId="77777777" w:rsidR="008E01F9" w:rsidRPr="008E01F9" w:rsidDel="00AD187D" w:rsidRDefault="008E01F9" w:rsidP="008E01F9">
            <w:pPr>
              <w:suppressAutoHyphens w:val="0"/>
              <w:spacing w:before="40" w:after="120"/>
            </w:pPr>
            <w:r w:rsidRPr="008E01F9">
              <w:t>Federación de Rusia</w:t>
            </w:r>
          </w:p>
        </w:tc>
        <w:tc>
          <w:tcPr>
            <w:tcW w:w="2701" w:type="dxa"/>
            <w:shd w:val="clear" w:color="auto" w:fill="auto"/>
          </w:tcPr>
          <w:p w14:paraId="37DFE464" w14:textId="77777777" w:rsidR="008E01F9" w:rsidRPr="008E01F9" w:rsidRDefault="008E01F9" w:rsidP="008E01F9">
            <w:pPr>
              <w:suppressAutoHyphens w:val="0"/>
              <w:spacing w:before="40" w:after="120"/>
            </w:pPr>
            <w:r w:rsidRPr="008E01F9">
              <w:t>Octubre de 2022</w:t>
            </w:r>
          </w:p>
        </w:tc>
        <w:tc>
          <w:tcPr>
            <w:tcW w:w="2401" w:type="dxa"/>
            <w:shd w:val="clear" w:color="auto" w:fill="auto"/>
            <w:tcMar>
              <w:right w:w="0" w:type="dxa"/>
            </w:tcMar>
          </w:tcPr>
          <w:p w14:paraId="2349A6A6" w14:textId="77777777" w:rsidR="008E01F9" w:rsidRPr="008E01F9" w:rsidRDefault="008E01F9" w:rsidP="008E01F9">
            <w:pPr>
              <w:suppressAutoHyphens w:val="0"/>
              <w:spacing w:before="40" w:after="120"/>
            </w:pPr>
            <w:r w:rsidRPr="008E01F9">
              <w:t>2030</w:t>
            </w:r>
          </w:p>
        </w:tc>
      </w:tr>
      <w:tr w:rsidR="008E01F9" w:rsidRPr="008E01F9" w14:paraId="6AFCAA14" w14:textId="77777777" w:rsidTr="001101CC">
        <w:trPr>
          <w:trHeight w:val="240"/>
        </w:trPr>
        <w:tc>
          <w:tcPr>
            <w:tcW w:w="2268" w:type="dxa"/>
            <w:shd w:val="clear" w:color="auto" w:fill="auto"/>
          </w:tcPr>
          <w:p w14:paraId="7B7476C5" w14:textId="77777777" w:rsidR="008E01F9" w:rsidRPr="008E01F9" w:rsidDel="003633F8" w:rsidRDefault="008E01F9" w:rsidP="008E01F9">
            <w:pPr>
              <w:suppressAutoHyphens w:val="0"/>
              <w:spacing w:before="40" w:after="120"/>
            </w:pPr>
            <w:r w:rsidRPr="008E01F9">
              <w:t>Filipinas</w:t>
            </w:r>
          </w:p>
        </w:tc>
        <w:tc>
          <w:tcPr>
            <w:tcW w:w="2701" w:type="dxa"/>
            <w:shd w:val="clear" w:color="auto" w:fill="auto"/>
          </w:tcPr>
          <w:p w14:paraId="3DFD6CE9" w14:textId="77777777" w:rsidR="008E01F9" w:rsidRPr="008E01F9" w:rsidRDefault="008E01F9" w:rsidP="008E01F9">
            <w:pPr>
              <w:suppressAutoHyphens w:val="0"/>
              <w:spacing w:before="40" w:after="120"/>
            </w:pPr>
            <w:r w:rsidRPr="008E01F9">
              <w:t>Octubre de 2022</w:t>
            </w:r>
          </w:p>
        </w:tc>
        <w:tc>
          <w:tcPr>
            <w:tcW w:w="2401" w:type="dxa"/>
            <w:shd w:val="clear" w:color="auto" w:fill="auto"/>
            <w:tcMar>
              <w:right w:w="0" w:type="dxa"/>
            </w:tcMar>
          </w:tcPr>
          <w:p w14:paraId="3E47FE89" w14:textId="77777777" w:rsidR="008E01F9" w:rsidRPr="008E01F9" w:rsidRDefault="008E01F9" w:rsidP="008E01F9">
            <w:pPr>
              <w:suppressAutoHyphens w:val="0"/>
              <w:spacing w:before="40" w:after="120"/>
            </w:pPr>
            <w:r w:rsidRPr="008E01F9">
              <w:t>2030</w:t>
            </w:r>
          </w:p>
        </w:tc>
      </w:tr>
      <w:tr w:rsidR="008E01F9" w:rsidRPr="008E01F9" w14:paraId="4A8DF5FF" w14:textId="77777777" w:rsidTr="001101CC">
        <w:trPr>
          <w:trHeight w:val="240"/>
        </w:trPr>
        <w:tc>
          <w:tcPr>
            <w:tcW w:w="2268" w:type="dxa"/>
            <w:shd w:val="clear" w:color="auto" w:fill="auto"/>
          </w:tcPr>
          <w:p w14:paraId="7A15B913" w14:textId="77777777" w:rsidR="008E01F9" w:rsidRPr="008E01F9" w:rsidRDefault="008E01F9" w:rsidP="008E01F9">
            <w:pPr>
              <w:suppressAutoHyphens w:val="0"/>
              <w:spacing w:before="40" w:after="120"/>
            </w:pPr>
            <w:r w:rsidRPr="008E01F9">
              <w:t>Japón</w:t>
            </w:r>
          </w:p>
        </w:tc>
        <w:tc>
          <w:tcPr>
            <w:tcW w:w="2701" w:type="dxa"/>
            <w:shd w:val="clear" w:color="auto" w:fill="auto"/>
          </w:tcPr>
          <w:p w14:paraId="2E69F8D4" w14:textId="77777777" w:rsidR="008E01F9" w:rsidRPr="008E01F9" w:rsidRDefault="008E01F9" w:rsidP="008E01F9">
            <w:pPr>
              <w:suppressAutoHyphens w:val="0"/>
              <w:spacing w:before="40" w:after="120"/>
            </w:pPr>
            <w:r w:rsidRPr="008E01F9">
              <w:t>Octubre de 2022</w:t>
            </w:r>
          </w:p>
        </w:tc>
        <w:tc>
          <w:tcPr>
            <w:tcW w:w="2401" w:type="dxa"/>
            <w:shd w:val="clear" w:color="auto" w:fill="auto"/>
            <w:tcMar>
              <w:right w:w="0" w:type="dxa"/>
            </w:tcMar>
          </w:tcPr>
          <w:p w14:paraId="327B9849" w14:textId="77777777" w:rsidR="008E01F9" w:rsidRPr="008E01F9" w:rsidRDefault="008E01F9" w:rsidP="008E01F9">
            <w:pPr>
              <w:suppressAutoHyphens w:val="0"/>
              <w:spacing w:before="40" w:after="120"/>
            </w:pPr>
            <w:r w:rsidRPr="008E01F9">
              <w:t>2030</w:t>
            </w:r>
          </w:p>
        </w:tc>
      </w:tr>
      <w:tr w:rsidR="008E01F9" w:rsidRPr="008E01F9" w14:paraId="750C6FEC" w14:textId="77777777" w:rsidTr="001101CC">
        <w:trPr>
          <w:trHeight w:val="240"/>
        </w:trPr>
        <w:tc>
          <w:tcPr>
            <w:tcW w:w="2268" w:type="dxa"/>
            <w:shd w:val="clear" w:color="auto" w:fill="auto"/>
          </w:tcPr>
          <w:p w14:paraId="43230A6F" w14:textId="77777777" w:rsidR="008E01F9" w:rsidRPr="008E01F9" w:rsidDel="003633F8" w:rsidRDefault="008E01F9" w:rsidP="008E01F9">
            <w:pPr>
              <w:suppressAutoHyphens w:val="0"/>
              <w:spacing w:before="40" w:after="120"/>
            </w:pPr>
            <w:r w:rsidRPr="008E01F9">
              <w:t>Kirguistán</w:t>
            </w:r>
          </w:p>
        </w:tc>
        <w:tc>
          <w:tcPr>
            <w:tcW w:w="2701" w:type="dxa"/>
            <w:shd w:val="clear" w:color="auto" w:fill="auto"/>
          </w:tcPr>
          <w:p w14:paraId="32541326" w14:textId="77777777" w:rsidR="008E01F9" w:rsidRPr="008E01F9" w:rsidRDefault="008E01F9" w:rsidP="008E01F9">
            <w:pPr>
              <w:suppressAutoHyphens w:val="0"/>
              <w:spacing w:before="40" w:after="120"/>
            </w:pPr>
            <w:r w:rsidRPr="008E01F9">
              <w:t>Octubre de 2022</w:t>
            </w:r>
          </w:p>
        </w:tc>
        <w:tc>
          <w:tcPr>
            <w:tcW w:w="2401" w:type="dxa"/>
            <w:shd w:val="clear" w:color="auto" w:fill="auto"/>
            <w:tcMar>
              <w:right w:w="0" w:type="dxa"/>
            </w:tcMar>
          </w:tcPr>
          <w:p w14:paraId="5E6F75F0" w14:textId="77777777" w:rsidR="008E01F9" w:rsidRPr="008E01F9" w:rsidRDefault="008E01F9" w:rsidP="008E01F9">
            <w:pPr>
              <w:suppressAutoHyphens w:val="0"/>
              <w:spacing w:before="40" w:after="120"/>
            </w:pPr>
            <w:r w:rsidRPr="008E01F9">
              <w:t>2030</w:t>
            </w:r>
          </w:p>
        </w:tc>
      </w:tr>
      <w:tr w:rsidR="008E01F9" w:rsidRPr="008E01F9" w14:paraId="53BD0D67" w14:textId="77777777" w:rsidTr="001101CC">
        <w:trPr>
          <w:trHeight w:val="240"/>
        </w:trPr>
        <w:tc>
          <w:tcPr>
            <w:tcW w:w="2268" w:type="dxa"/>
            <w:shd w:val="clear" w:color="auto" w:fill="auto"/>
          </w:tcPr>
          <w:p w14:paraId="792E949C" w14:textId="77777777" w:rsidR="008E01F9" w:rsidRPr="008E01F9" w:rsidDel="00AD187D" w:rsidRDefault="008E01F9" w:rsidP="008E01F9">
            <w:pPr>
              <w:suppressAutoHyphens w:val="0"/>
              <w:spacing w:before="40" w:after="120"/>
            </w:pPr>
            <w:r w:rsidRPr="008E01F9">
              <w:t>Nicaragua</w:t>
            </w:r>
          </w:p>
        </w:tc>
        <w:tc>
          <w:tcPr>
            <w:tcW w:w="2701" w:type="dxa"/>
            <w:shd w:val="clear" w:color="auto" w:fill="auto"/>
          </w:tcPr>
          <w:p w14:paraId="0B0829D3" w14:textId="77777777" w:rsidR="008E01F9" w:rsidRPr="008E01F9" w:rsidRDefault="008E01F9" w:rsidP="008E01F9">
            <w:pPr>
              <w:suppressAutoHyphens w:val="0"/>
              <w:spacing w:before="40" w:after="120"/>
            </w:pPr>
            <w:r w:rsidRPr="008E01F9">
              <w:t>Octubre de 2022</w:t>
            </w:r>
          </w:p>
        </w:tc>
        <w:tc>
          <w:tcPr>
            <w:tcW w:w="2401" w:type="dxa"/>
            <w:shd w:val="clear" w:color="auto" w:fill="auto"/>
            <w:tcMar>
              <w:right w:w="0" w:type="dxa"/>
            </w:tcMar>
          </w:tcPr>
          <w:p w14:paraId="53392E96" w14:textId="77777777" w:rsidR="008E01F9" w:rsidRPr="008E01F9" w:rsidRDefault="008E01F9" w:rsidP="008E01F9">
            <w:pPr>
              <w:suppressAutoHyphens w:val="0"/>
              <w:spacing w:before="40" w:after="120"/>
            </w:pPr>
            <w:r w:rsidRPr="008E01F9">
              <w:t>2030</w:t>
            </w:r>
          </w:p>
        </w:tc>
      </w:tr>
      <w:tr w:rsidR="004D205E" w:rsidRPr="008E01F9" w14:paraId="26F6BEEE" w14:textId="77777777" w:rsidTr="001101CC">
        <w:trPr>
          <w:trHeight w:val="240"/>
        </w:trPr>
        <w:tc>
          <w:tcPr>
            <w:tcW w:w="2268" w:type="dxa"/>
            <w:shd w:val="clear" w:color="auto" w:fill="auto"/>
          </w:tcPr>
          <w:p w14:paraId="75846D0E" w14:textId="77777777" w:rsidR="00053667" w:rsidRPr="008E01F9" w:rsidRDefault="00053667" w:rsidP="008E01F9">
            <w:pPr>
              <w:suppressAutoHyphens w:val="0"/>
              <w:spacing w:before="40" w:after="120"/>
            </w:pPr>
            <w:r w:rsidRPr="008E01F9">
              <w:t>Egipto</w:t>
            </w:r>
          </w:p>
        </w:tc>
        <w:tc>
          <w:tcPr>
            <w:tcW w:w="2701" w:type="dxa"/>
            <w:shd w:val="clear" w:color="auto" w:fill="auto"/>
          </w:tcPr>
          <w:p w14:paraId="74589596" w14:textId="05E3E87F" w:rsidR="00053667" w:rsidRPr="008E01F9" w:rsidRDefault="008E01F9" w:rsidP="008E01F9">
            <w:pPr>
              <w:suppressAutoHyphens w:val="0"/>
              <w:spacing w:before="40" w:after="120"/>
            </w:pPr>
            <w:r w:rsidRPr="008E01F9">
              <w:t>Febrero/marzo de 2023</w:t>
            </w:r>
          </w:p>
        </w:tc>
        <w:tc>
          <w:tcPr>
            <w:tcW w:w="2401" w:type="dxa"/>
            <w:shd w:val="clear" w:color="auto" w:fill="auto"/>
            <w:tcMar>
              <w:right w:w="0" w:type="dxa"/>
            </w:tcMar>
          </w:tcPr>
          <w:p w14:paraId="056FA417" w14:textId="77777777" w:rsidR="00053667" w:rsidRPr="008E01F9" w:rsidRDefault="00053667" w:rsidP="008E01F9">
            <w:pPr>
              <w:suppressAutoHyphens w:val="0"/>
              <w:spacing w:before="40" w:after="120"/>
            </w:pPr>
            <w:r w:rsidRPr="008E01F9">
              <w:t>2031</w:t>
            </w:r>
          </w:p>
        </w:tc>
      </w:tr>
      <w:tr w:rsidR="004D205E" w:rsidRPr="008E01F9" w14:paraId="145FEDB0" w14:textId="77777777" w:rsidTr="001101CC">
        <w:trPr>
          <w:trHeight w:val="240"/>
        </w:trPr>
        <w:tc>
          <w:tcPr>
            <w:tcW w:w="2268" w:type="dxa"/>
            <w:shd w:val="clear" w:color="auto" w:fill="auto"/>
          </w:tcPr>
          <w:p w14:paraId="63076941" w14:textId="77777777" w:rsidR="00053667" w:rsidRPr="008E01F9" w:rsidRDefault="00053667" w:rsidP="008E01F9">
            <w:pPr>
              <w:suppressAutoHyphens w:val="0"/>
              <w:spacing w:before="40" w:after="120"/>
            </w:pPr>
            <w:r w:rsidRPr="008E01F9">
              <w:lastRenderedPageBreak/>
              <w:t>Panamá</w:t>
            </w:r>
          </w:p>
        </w:tc>
        <w:tc>
          <w:tcPr>
            <w:tcW w:w="2701" w:type="dxa"/>
            <w:shd w:val="clear" w:color="auto" w:fill="auto"/>
          </w:tcPr>
          <w:p w14:paraId="2E5DD6AE" w14:textId="252DB524" w:rsidR="00053667" w:rsidRPr="008E01F9" w:rsidRDefault="008E01F9" w:rsidP="008E01F9">
            <w:pPr>
              <w:suppressAutoHyphens w:val="0"/>
              <w:spacing w:before="40" w:after="120"/>
            </w:pPr>
            <w:r w:rsidRPr="008E01F9">
              <w:t>Marzo de 2023</w:t>
            </w:r>
          </w:p>
        </w:tc>
        <w:tc>
          <w:tcPr>
            <w:tcW w:w="2401" w:type="dxa"/>
            <w:shd w:val="clear" w:color="auto" w:fill="auto"/>
            <w:tcMar>
              <w:right w:w="0" w:type="dxa"/>
            </w:tcMar>
          </w:tcPr>
          <w:p w14:paraId="6101928C" w14:textId="77777777" w:rsidR="00053667" w:rsidRPr="008E01F9" w:rsidRDefault="00053667" w:rsidP="008E01F9">
            <w:pPr>
              <w:suppressAutoHyphens w:val="0"/>
              <w:spacing w:before="40" w:after="120"/>
            </w:pPr>
            <w:r w:rsidRPr="008E01F9">
              <w:t>2031</w:t>
            </w:r>
          </w:p>
        </w:tc>
      </w:tr>
      <w:tr w:rsidR="004D205E" w:rsidRPr="008E01F9" w14:paraId="7ABB65A1" w14:textId="77777777" w:rsidTr="001101CC">
        <w:trPr>
          <w:trHeight w:val="240"/>
        </w:trPr>
        <w:tc>
          <w:tcPr>
            <w:tcW w:w="2268" w:type="dxa"/>
            <w:shd w:val="clear" w:color="auto" w:fill="auto"/>
          </w:tcPr>
          <w:p w14:paraId="3F2E30D6" w14:textId="77777777" w:rsidR="00053667" w:rsidRPr="008E01F9" w:rsidRDefault="00053667" w:rsidP="008E01F9">
            <w:pPr>
              <w:suppressAutoHyphens w:val="0"/>
              <w:spacing w:before="40" w:after="120"/>
            </w:pPr>
            <w:r w:rsidRPr="008E01F9">
              <w:t>Perú</w:t>
            </w:r>
          </w:p>
        </w:tc>
        <w:tc>
          <w:tcPr>
            <w:tcW w:w="2701" w:type="dxa"/>
            <w:shd w:val="clear" w:color="auto" w:fill="auto"/>
          </w:tcPr>
          <w:p w14:paraId="6A14488C" w14:textId="1DA8CD27" w:rsidR="00053667" w:rsidRPr="008E01F9" w:rsidRDefault="008E01F9" w:rsidP="008E01F9">
            <w:pPr>
              <w:suppressAutoHyphens w:val="0"/>
              <w:spacing w:before="40" w:after="120"/>
            </w:pPr>
            <w:r w:rsidRPr="008E01F9">
              <w:t>Marzo de 2023</w:t>
            </w:r>
          </w:p>
        </w:tc>
        <w:tc>
          <w:tcPr>
            <w:tcW w:w="2401" w:type="dxa"/>
            <w:shd w:val="clear" w:color="auto" w:fill="auto"/>
            <w:tcMar>
              <w:right w:w="0" w:type="dxa"/>
            </w:tcMar>
          </w:tcPr>
          <w:p w14:paraId="273015A7" w14:textId="77777777" w:rsidR="00053667" w:rsidRPr="008E01F9" w:rsidRDefault="00053667" w:rsidP="008E01F9">
            <w:pPr>
              <w:suppressAutoHyphens w:val="0"/>
              <w:spacing w:before="40" w:after="120"/>
            </w:pPr>
            <w:r w:rsidRPr="008E01F9">
              <w:t>2031</w:t>
            </w:r>
          </w:p>
        </w:tc>
      </w:tr>
      <w:tr w:rsidR="004D205E" w:rsidRPr="008E01F9" w14:paraId="20984D57" w14:textId="77777777" w:rsidTr="001101CC">
        <w:trPr>
          <w:trHeight w:val="240"/>
        </w:trPr>
        <w:tc>
          <w:tcPr>
            <w:tcW w:w="2268" w:type="dxa"/>
            <w:shd w:val="clear" w:color="auto" w:fill="auto"/>
          </w:tcPr>
          <w:p w14:paraId="0236DA03" w14:textId="77777777" w:rsidR="00053667" w:rsidRPr="008E01F9" w:rsidRDefault="00053667" w:rsidP="008E01F9">
            <w:pPr>
              <w:suppressAutoHyphens w:val="0"/>
              <w:spacing w:before="40" w:after="120"/>
            </w:pPr>
            <w:r w:rsidRPr="008E01F9">
              <w:t>Sri Lanka</w:t>
            </w:r>
          </w:p>
        </w:tc>
        <w:tc>
          <w:tcPr>
            <w:tcW w:w="2701" w:type="dxa"/>
            <w:shd w:val="clear" w:color="auto" w:fill="auto"/>
          </w:tcPr>
          <w:p w14:paraId="0D5656C5" w14:textId="10349F49" w:rsidR="00053667" w:rsidRPr="008E01F9" w:rsidRDefault="008E01F9" w:rsidP="008E01F9">
            <w:pPr>
              <w:suppressAutoHyphens w:val="0"/>
              <w:spacing w:before="40" w:after="120"/>
            </w:pPr>
            <w:r w:rsidRPr="008E01F9">
              <w:t>Marzo de 2023</w:t>
            </w:r>
          </w:p>
        </w:tc>
        <w:tc>
          <w:tcPr>
            <w:tcW w:w="2401" w:type="dxa"/>
            <w:shd w:val="clear" w:color="auto" w:fill="auto"/>
            <w:tcMar>
              <w:right w:w="0" w:type="dxa"/>
            </w:tcMar>
          </w:tcPr>
          <w:p w14:paraId="444B8774" w14:textId="77777777" w:rsidR="00053667" w:rsidRPr="008E01F9" w:rsidRDefault="00053667" w:rsidP="008E01F9">
            <w:pPr>
              <w:suppressAutoHyphens w:val="0"/>
              <w:spacing w:before="40" w:after="120"/>
            </w:pPr>
            <w:r w:rsidRPr="008E01F9">
              <w:t>2031</w:t>
            </w:r>
          </w:p>
        </w:tc>
      </w:tr>
      <w:tr w:rsidR="004D205E" w:rsidRPr="008E01F9" w14:paraId="476C07FC" w14:textId="77777777" w:rsidTr="001101CC">
        <w:trPr>
          <w:trHeight w:val="240"/>
        </w:trPr>
        <w:tc>
          <w:tcPr>
            <w:tcW w:w="2268" w:type="dxa"/>
            <w:shd w:val="clear" w:color="auto" w:fill="auto"/>
          </w:tcPr>
          <w:p w14:paraId="0DDBD5DB" w14:textId="77777777" w:rsidR="00053667" w:rsidRPr="008E01F9" w:rsidRDefault="00053667" w:rsidP="008E01F9">
            <w:pPr>
              <w:suppressAutoHyphens w:val="0"/>
              <w:spacing w:before="40" w:after="120"/>
            </w:pPr>
            <w:r w:rsidRPr="008E01F9">
              <w:t>Turkmenistán</w:t>
            </w:r>
          </w:p>
        </w:tc>
        <w:tc>
          <w:tcPr>
            <w:tcW w:w="2701" w:type="dxa"/>
            <w:shd w:val="clear" w:color="auto" w:fill="auto"/>
          </w:tcPr>
          <w:p w14:paraId="45A7DE77" w14:textId="29728D84" w:rsidR="00053667" w:rsidRPr="008E01F9" w:rsidRDefault="008E01F9" w:rsidP="008E01F9">
            <w:pPr>
              <w:suppressAutoHyphens w:val="0"/>
              <w:spacing w:before="40" w:after="120"/>
            </w:pPr>
            <w:r w:rsidRPr="008E01F9">
              <w:t>Marzo de 2023</w:t>
            </w:r>
          </w:p>
        </w:tc>
        <w:tc>
          <w:tcPr>
            <w:tcW w:w="2401" w:type="dxa"/>
            <w:shd w:val="clear" w:color="auto" w:fill="auto"/>
            <w:tcMar>
              <w:right w:w="0" w:type="dxa"/>
            </w:tcMar>
          </w:tcPr>
          <w:p w14:paraId="540E6601" w14:textId="77777777" w:rsidR="00053667" w:rsidRPr="008E01F9" w:rsidRDefault="00053667" w:rsidP="008E01F9">
            <w:pPr>
              <w:suppressAutoHyphens w:val="0"/>
              <w:spacing w:before="40" w:after="120"/>
            </w:pPr>
            <w:r w:rsidRPr="008E01F9">
              <w:t>2031</w:t>
            </w:r>
          </w:p>
        </w:tc>
      </w:tr>
      <w:tr w:rsidR="004D205E" w:rsidRPr="008E01F9" w14:paraId="039CFF87" w14:textId="77777777" w:rsidTr="001101CC">
        <w:trPr>
          <w:trHeight w:val="240"/>
        </w:trPr>
        <w:tc>
          <w:tcPr>
            <w:tcW w:w="2268" w:type="dxa"/>
            <w:tcBorders>
              <w:bottom w:val="single" w:sz="12" w:space="0" w:color="auto"/>
            </w:tcBorders>
            <w:shd w:val="clear" w:color="auto" w:fill="auto"/>
          </w:tcPr>
          <w:p w14:paraId="167B1D4D" w14:textId="77777777" w:rsidR="00053667" w:rsidRPr="008E01F9" w:rsidRDefault="00053667" w:rsidP="008E01F9">
            <w:pPr>
              <w:suppressAutoHyphens w:val="0"/>
              <w:spacing w:before="40" w:after="120"/>
            </w:pPr>
            <w:r w:rsidRPr="008E01F9">
              <w:t>Zambia</w:t>
            </w:r>
          </w:p>
        </w:tc>
        <w:tc>
          <w:tcPr>
            <w:tcW w:w="2701" w:type="dxa"/>
            <w:tcBorders>
              <w:bottom w:val="single" w:sz="12" w:space="0" w:color="auto"/>
            </w:tcBorders>
            <w:shd w:val="clear" w:color="auto" w:fill="auto"/>
          </w:tcPr>
          <w:p w14:paraId="0C1FC2C8" w14:textId="1C23C45F" w:rsidR="00053667" w:rsidRPr="008E01F9" w:rsidRDefault="008E01F9" w:rsidP="008E01F9">
            <w:pPr>
              <w:suppressAutoHyphens w:val="0"/>
              <w:spacing w:before="40" w:after="120"/>
            </w:pPr>
            <w:r w:rsidRPr="008E01F9">
              <w:t>Marzo de 2023</w:t>
            </w:r>
          </w:p>
        </w:tc>
        <w:tc>
          <w:tcPr>
            <w:tcW w:w="2401" w:type="dxa"/>
            <w:tcBorders>
              <w:bottom w:val="single" w:sz="12" w:space="0" w:color="auto"/>
            </w:tcBorders>
            <w:shd w:val="clear" w:color="auto" w:fill="auto"/>
            <w:tcMar>
              <w:right w:w="0" w:type="dxa"/>
            </w:tcMar>
          </w:tcPr>
          <w:p w14:paraId="398021C9" w14:textId="77777777" w:rsidR="00053667" w:rsidRPr="008E01F9" w:rsidRDefault="00053667" w:rsidP="008E01F9">
            <w:pPr>
              <w:suppressAutoHyphens w:val="0"/>
              <w:spacing w:before="40" w:after="120"/>
            </w:pPr>
            <w:r w:rsidRPr="008E01F9">
              <w:t>2031</w:t>
            </w:r>
          </w:p>
        </w:tc>
      </w:tr>
    </w:tbl>
    <w:p w14:paraId="05DDF68C" w14:textId="1C2D1777" w:rsidR="00797BFD" w:rsidRDefault="00797BFD" w:rsidP="004D205E">
      <w:pPr>
        <w:pStyle w:val="HChG"/>
      </w:pPr>
    </w:p>
    <w:p w14:paraId="08E9FDA3" w14:textId="77777777" w:rsidR="00797BFD" w:rsidRDefault="00797BFD">
      <w:pPr>
        <w:suppressAutoHyphens w:val="0"/>
        <w:kinsoku/>
        <w:overflowPunct/>
        <w:autoSpaceDE/>
        <w:autoSpaceDN/>
        <w:adjustRightInd/>
        <w:snapToGrid/>
        <w:spacing w:line="240" w:lineRule="auto"/>
        <w:rPr>
          <w:b/>
          <w:sz w:val="28"/>
        </w:rPr>
      </w:pPr>
      <w:r>
        <w:br w:type="page"/>
      </w:r>
    </w:p>
    <w:p w14:paraId="390399E9" w14:textId="0B598F5F" w:rsidR="00053667" w:rsidRPr="00891B47" w:rsidRDefault="00053667" w:rsidP="00797BFD">
      <w:pPr>
        <w:pStyle w:val="HChG"/>
        <w:spacing w:before="0"/>
      </w:pPr>
      <w:r w:rsidRPr="00891B47">
        <w:lastRenderedPageBreak/>
        <w:t>Anexo I</w:t>
      </w:r>
      <w:bookmarkStart w:id="242" w:name="_Toc108626046"/>
      <w:bookmarkEnd w:id="242"/>
    </w:p>
    <w:p w14:paraId="5A345E81" w14:textId="042E3BCE" w:rsidR="00053667" w:rsidRPr="00891B47" w:rsidRDefault="00053667" w:rsidP="004D205E">
      <w:pPr>
        <w:pStyle w:val="HChG"/>
      </w:pPr>
      <w:r w:rsidRPr="00891B47">
        <w:tab/>
      </w:r>
      <w:r w:rsidR="004D205E" w:rsidRPr="00891B47">
        <w:tab/>
      </w:r>
      <w:r w:rsidRPr="00891B47">
        <w:t>Miembros del Comité de Derechos Humanos, 2021-2022</w:t>
      </w:r>
      <w:bookmarkStart w:id="243" w:name="_Toc47011674"/>
      <w:bookmarkStart w:id="244" w:name="_Toc32820007"/>
      <w:bookmarkStart w:id="245" w:name="_Toc14335225"/>
      <w:bookmarkStart w:id="246" w:name="_Toc14248499"/>
      <w:bookmarkStart w:id="247" w:name="_Toc519676417"/>
      <w:bookmarkStart w:id="248" w:name="_Toc519673518"/>
      <w:bookmarkStart w:id="249" w:name="_Toc108626047"/>
      <w:bookmarkEnd w:id="243"/>
      <w:bookmarkEnd w:id="244"/>
      <w:bookmarkEnd w:id="245"/>
      <w:bookmarkEnd w:id="246"/>
      <w:bookmarkEnd w:id="247"/>
      <w:bookmarkEnd w:id="248"/>
      <w:bookmarkEnd w:id="249"/>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Description w:val="List of Members"/>
      </w:tblPr>
      <w:tblGrid>
        <w:gridCol w:w="3444"/>
        <w:gridCol w:w="2617"/>
        <w:gridCol w:w="1309"/>
      </w:tblGrid>
      <w:tr w:rsidR="004D205E" w:rsidRPr="00891B47" w14:paraId="1EAA9EA8" w14:textId="77777777" w:rsidTr="001101CC">
        <w:trPr>
          <w:cantSplit/>
          <w:trHeight w:val="240"/>
          <w:tblHeader/>
        </w:trPr>
        <w:tc>
          <w:tcPr>
            <w:tcW w:w="3444" w:type="dxa"/>
            <w:tcBorders>
              <w:top w:val="single" w:sz="4" w:space="0" w:color="auto"/>
              <w:bottom w:val="single" w:sz="12" w:space="0" w:color="auto"/>
            </w:tcBorders>
            <w:shd w:val="clear" w:color="auto" w:fill="auto"/>
            <w:vAlign w:val="bottom"/>
            <w:hideMark/>
          </w:tcPr>
          <w:p w14:paraId="261A530E" w14:textId="62C45117" w:rsidR="00053667" w:rsidRPr="00891B47" w:rsidRDefault="00053667" w:rsidP="004D205E">
            <w:pPr>
              <w:suppressAutoHyphens w:val="0"/>
              <w:spacing w:before="80" w:after="80" w:line="200" w:lineRule="exact"/>
              <w:rPr>
                <w:i/>
                <w:sz w:val="16"/>
              </w:rPr>
            </w:pPr>
            <w:r w:rsidRPr="00891B47">
              <w:rPr>
                <w:i/>
                <w:sz w:val="16"/>
              </w:rPr>
              <w:t>Nombre</w:t>
            </w:r>
          </w:p>
        </w:tc>
        <w:tc>
          <w:tcPr>
            <w:tcW w:w="2617" w:type="dxa"/>
            <w:tcBorders>
              <w:top w:val="single" w:sz="4" w:space="0" w:color="auto"/>
              <w:bottom w:val="single" w:sz="12" w:space="0" w:color="auto"/>
            </w:tcBorders>
            <w:shd w:val="clear" w:color="auto" w:fill="auto"/>
            <w:vAlign w:val="bottom"/>
            <w:hideMark/>
          </w:tcPr>
          <w:p w14:paraId="5AF111E8" w14:textId="77777777" w:rsidR="00053667" w:rsidRPr="00891B47" w:rsidRDefault="00053667" w:rsidP="004D205E">
            <w:pPr>
              <w:suppressAutoHyphens w:val="0"/>
              <w:spacing w:before="80" w:after="80" w:line="200" w:lineRule="exact"/>
              <w:rPr>
                <w:i/>
                <w:sz w:val="16"/>
              </w:rPr>
            </w:pPr>
            <w:r w:rsidRPr="00891B47">
              <w:rPr>
                <w:i/>
                <w:sz w:val="16"/>
              </w:rPr>
              <w:t>País de nacionalidad</w:t>
            </w:r>
            <w:r w:rsidRPr="00891B47">
              <w:rPr>
                <w:i/>
                <w:sz w:val="18"/>
                <w:szCs w:val="22"/>
                <w:vertAlign w:val="superscript"/>
              </w:rPr>
              <w:t>a</w:t>
            </w:r>
          </w:p>
        </w:tc>
        <w:tc>
          <w:tcPr>
            <w:tcW w:w="1309" w:type="dxa"/>
            <w:tcBorders>
              <w:top w:val="single" w:sz="4" w:space="0" w:color="auto"/>
              <w:bottom w:val="single" w:sz="12" w:space="0" w:color="auto"/>
            </w:tcBorders>
            <w:shd w:val="clear" w:color="auto" w:fill="auto"/>
            <w:tcMar>
              <w:right w:w="0" w:type="dxa"/>
            </w:tcMar>
            <w:vAlign w:val="bottom"/>
            <w:hideMark/>
          </w:tcPr>
          <w:p w14:paraId="6D48D89B" w14:textId="77777777" w:rsidR="00053667" w:rsidRPr="00891B47" w:rsidRDefault="00053667" w:rsidP="004D205E">
            <w:pPr>
              <w:suppressAutoHyphens w:val="0"/>
              <w:spacing w:before="80" w:after="80" w:line="200" w:lineRule="exact"/>
              <w:rPr>
                <w:i/>
                <w:sz w:val="16"/>
              </w:rPr>
            </w:pPr>
            <w:r w:rsidRPr="00891B47">
              <w:rPr>
                <w:i/>
                <w:sz w:val="16"/>
              </w:rPr>
              <w:t>El mandato finaliza el 31 de diciembre</w:t>
            </w:r>
          </w:p>
        </w:tc>
      </w:tr>
      <w:tr w:rsidR="004D205E" w:rsidRPr="00891B47" w14:paraId="37110217" w14:textId="77777777" w:rsidTr="001101CC">
        <w:trPr>
          <w:cantSplit/>
          <w:trHeight w:hRule="exact" w:val="113"/>
        </w:trPr>
        <w:tc>
          <w:tcPr>
            <w:tcW w:w="3444" w:type="dxa"/>
            <w:tcBorders>
              <w:top w:val="single" w:sz="12" w:space="0" w:color="auto"/>
            </w:tcBorders>
            <w:shd w:val="clear" w:color="auto" w:fill="auto"/>
          </w:tcPr>
          <w:p w14:paraId="2842C2CC" w14:textId="77777777" w:rsidR="004D205E" w:rsidRPr="00891B47" w:rsidRDefault="004D205E" w:rsidP="004D205E">
            <w:pPr>
              <w:suppressAutoHyphens w:val="0"/>
              <w:spacing w:before="40" w:after="120"/>
            </w:pPr>
          </w:p>
        </w:tc>
        <w:tc>
          <w:tcPr>
            <w:tcW w:w="2617" w:type="dxa"/>
            <w:tcBorders>
              <w:top w:val="single" w:sz="12" w:space="0" w:color="auto"/>
            </w:tcBorders>
            <w:shd w:val="clear" w:color="auto" w:fill="auto"/>
          </w:tcPr>
          <w:p w14:paraId="2437C8E1" w14:textId="77777777" w:rsidR="004D205E" w:rsidRPr="00891B47" w:rsidRDefault="004D205E" w:rsidP="004D205E">
            <w:pPr>
              <w:suppressAutoHyphens w:val="0"/>
              <w:spacing w:before="40" w:after="120"/>
            </w:pPr>
          </w:p>
        </w:tc>
        <w:tc>
          <w:tcPr>
            <w:tcW w:w="1309" w:type="dxa"/>
            <w:tcBorders>
              <w:top w:val="single" w:sz="12" w:space="0" w:color="auto"/>
            </w:tcBorders>
            <w:shd w:val="clear" w:color="auto" w:fill="auto"/>
            <w:tcMar>
              <w:right w:w="0" w:type="dxa"/>
            </w:tcMar>
          </w:tcPr>
          <w:p w14:paraId="0B221F22" w14:textId="77777777" w:rsidR="004D205E" w:rsidRPr="00891B47" w:rsidRDefault="004D205E" w:rsidP="004D205E">
            <w:pPr>
              <w:suppressAutoHyphens w:val="0"/>
              <w:spacing w:before="40" w:after="120"/>
            </w:pPr>
          </w:p>
        </w:tc>
      </w:tr>
      <w:tr w:rsidR="004D205E" w:rsidRPr="00891B47" w14:paraId="5B7C7044" w14:textId="77777777" w:rsidTr="001101CC">
        <w:trPr>
          <w:cantSplit/>
          <w:trHeight w:val="240"/>
        </w:trPr>
        <w:tc>
          <w:tcPr>
            <w:tcW w:w="3444" w:type="dxa"/>
            <w:shd w:val="clear" w:color="auto" w:fill="auto"/>
            <w:hideMark/>
          </w:tcPr>
          <w:p w14:paraId="12955FB0" w14:textId="77777777" w:rsidR="00053667" w:rsidRPr="00891B47" w:rsidRDefault="00053667" w:rsidP="004D205E">
            <w:pPr>
              <w:suppressAutoHyphens w:val="0"/>
              <w:spacing w:before="40" w:after="120"/>
            </w:pPr>
            <w:r w:rsidRPr="00891B47">
              <w:t>Tania María Abdo Rocholl</w:t>
            </w:r>
          </w:p>
        </w:tc>
        <w:tc>
          <w:tcPr>
            <w:tcW w:w="2617" w:type="dxa"/>
            <w:shd w:val="clear" w:color="auto" w:fill="auto"/>
            <w:hideMark/>
          </w:tcPr>
          <w:p w14:paraId="07848F73" w14:textId="77777777" w:rsidR="00053667" w:rsidRPr="00891B47" w:rsidRDefault="00053667" w:rsidP="004D205E">
            <w:pPr>
              <w:suppressAutoHyphens w:val="0"/>
              <w:spacing w:before="40" w:after="120"/>
            </w:pPr>
            <w:r w:rsidRPr="00891B47">
              <w:t>Paraguay</w:t>
            </w:r>
          </w:p>
        </w:tc>
        <w:tc>
          <w:tcPr>
            <w:tcW w:w="1309" w:type="dxa"/>
            <w:shd w:val="clear" w:color="auto" w:fill="auto"/>
            <w:tcMar>
              <w:right w:w="0" w:type="dxa"/>
            </w:tcMar>
            <w:hideMark/>
          </w:tcPr>
          <w:p w14:paraId="037FDE36" w14:textId="77777777" w:rsidR="00053667" w:rsidRPr="00891B47" w:rsidRDefault="00053667" w:rsidP="004D205E">
            <w:pPr>
              <w:suppressAutoHyphens w:val="0"/>
              <w:spacing w:before="40" w:after="120"/>
            </w:pPr>
            <w:r w:rsidRPr="00891B47">
              <w:t>2024</w:t>
            </w:r>
            <w:r w:rsidRPr="00891B47">
              <w:rPr>
                <w:i/>
                <w:iCs/>
                <w:sz w:val="18"/>
                <w:szCs w:val="18"/>
                <w:vertAlign w:val="superscript"/>
              </w:rPr>
              <w:t>c</w:t>
            </w:r>
          </w:p>
        </w:tc>
      </w:tr>
      <w:tr w:rsidR="004D205E" w:rsidRPr="00891B47" w14:paraId="08840A3C" w14:textId="77777777" w:rsidTr="001101CC">
        <w:trPr>
          <w:cantSplit/>
          <w:trHeight w:val="240"/>
        </w:trPr>
        <w:tc>
          <w:tcPr>
            <w:tcW w:w="3444" w:type="dxa"/>
            <w:shd w:val="clear" w:color="auto" w:fill="auto"/>
            <w:hideMark/>
          </w:tcPr>
          <w:p w14:paraId="4FEBD8D0" w14:textId="77777777" w:rsidR="00053667" w:rsidRPr="00891B47" w:rsidRDefault="00053667" w:rsidP="004D205E">
            <w:pPr>
              <w:suppressAutoHyphens w:val="0"/>
              <w:spacing w:before="40" w:after="120"/>
            </w:pPr>
            <w:r w:rsidRPr="00891B47">
              <w:t>Wafaa Ashraf Moharram Bassim</w:t>
            </w:r>
          </w:p>
        </w:tc>
        <w:tc>
          <w:tcPr>
            <w:tcW w:w="2617" w:type="dxa"/>
            <w:shd w:val="clear" w:color="auto" w:fill="auto"/>
            <w:hideMark/>
          </w:tcPr>
          <w:p w14:paraId="25E983EC" w14:textId="77777777" w:rsidR="00053667" w:rsidRPr="00891B47" w:rsidRDefault="00053667" w:rsidP="004D205E">
            <w:pPr>
              <w:suppressAutoHyphens w:val="0"/>
              <w:spacing w:before="40" w:after="120"/>
            </w:pPr>
            <w:r w:rsidRPr="00891B47">
              <w:t>Egipto</w:t>
            </w:r>
          </w:p>
        </w:tc>
        <w:tc>
          <w:tcPr>
            <w:tcW w:w="1309" w:type="dxa"/>
            <w:shd w:val="clear" w:color="auto" w:fill="auto"/>
            <w:tcMar>
              <w:right w:w="0" w:type="dxa"/>
            </w:tcMar>
            <w:hideMark/>
          </w:tcPr>
          <w:p w14:paraId="0A76BED8" w14:textId="77777777" w:rsidR="00053667" w:rsidRPr="00891B47" w:rsidRDefault="00053667" w:rsidP="004D205E">
            <w:pPr>
              <w:suppressAutoHyphens w:val="0"/>
              <w:spacing w:before="40" w:after="120"/>
            </w:pPr>
            <w:r w:rsidRPr="00891B47">
              <w:t>2024</w:t>
            </w:r>
            <w:r w:rsidRPr="00891B47">
              <w:rPr>
                <w:i/>
                <w:iCs/>
                <w:sz w:val="18"/>
                <w:szCs w:val="18"/>
                <w:vertAlign w:val="superscript"/>
              </w:rPr>
              <w:t>c</w:t>
            </w:r>
          </w:p>
        </w:tc>
      </w:tr>
      <w:tr w:rsidR="004D205E" w:rsidRPr="00891B47" w14:paraId="241444BE" w14:textId="77777777" w:rsidTr="001101CC">
        <w:trPr>
          <w:cantSplit/>
          <w:trHeight w:val="240"/>
        </w:trPr>
        <w:tc>
          <w:tcPr>
            <w:tcW w:w="3444" w:type="dxa"/>
            <w:shd w:val="clear" w:color="auto" w:fill="auto"/>
            <w:hideMark/>
          </w:tcPr>
          <w:p w14:paraId="4C896841" w14:textId="77777777" w:rsidR="00053667" w:rsidRPr="00891B47" w:rsidRDefault="00053667" w:rsidP="004D205E">
            <w:pPr>
              <w:suppressAutoHyphens w:val="0"/>
              <w:spacing w:before="40" w:after="120"/>
            </w:pPr>
            <w:r w:rsidRPr="00891B47">
              <w:t>Yadh Ben Achour</w:t>
            </w:r>
          </w:p>
        </w:tc>
        <w:tc>
          <w:tcPr>
            <w:tcW w:w="2617" w:type="dxa"/>
            <w:shd w:val="clear" w:color="auto" w:fill="auto"/>
            <w:hideMark/>
          </w:tcPr>
          <w:p w14:paraId="4E7151E4" w14:textId="77777777" w:rsidR="00053667" w:rsidRPr="00891B47" w:rsidRDefault="00053667" w:rsidP="004D205E">
            <w:pPr>
              <w:suppressAutoHyphens w:val="0"/>
              <w:spacing w:before="40" w:after="120"/>
            </w:pPr>
            <w:r w:rsidRPr="00891B47">
              <w:t>Túnez</w:t>
            </w:r>
          </w:p>
        </w:tc>
        <w:tc>
          <w:tcPr>
            <w:tcW w:w="1309" w:type="dxa"/>
            <w:shd w:val="clear" w:color="auto" w:fill="auto"/>
            <w:tcMar>
              <w:right w:w="0" w:type="dxa"/>
            </w:tcMar>
            <w:hideMark/>
          </w:tcPr>
          <w:p w14:paraId="6C5F6E38" w14:textId="77777777" w:rsidR="00053667" w:rsidRPr="00891B47" w:rsidRDefault="00053667" w:rsidP="004D205E">
            <w:pPr>
              <w:suppressAutoHyphens w:val="0"/>
              <w:spacing w:before="40" w:after="120"/>
            </w:pPr>
            <w:r w:rsidRPr="00891B47">
              <w:t>2022</w:t>
            </w:r>
            <w:r w:rsidRPr="00891B47">
              <w:rPr>
                <w:i/>
                <w:iCs/>
                <w:sz w:val="18"/>
                <w:szCs w:val="18"/>
                <w:vertAlign w:val="superscript"/>
              </w:rPr>
              <w:t>b</w:t>
            </w:r>
          </w:p>
        </w:tc>
      </w:tr>
      <w:tr w:rsidR="004D205E" w:rsidRPr="00891B47" w14:paraId="740BBE9D" w14:textId="77777777" w:rsidTr="001101CC">
        <w:trPr>
          <w:cantSplit/>
          <w:trHeight w:val="240"/>
        </w:trPr>
        <w:tc>
          <w:tcPr>
            <w:tcW w:w="3444" w:type="dxa"/>
            <w:shd w:val="clear" w:color="auto" w:fill="auto"/>
            <w:hideMark/>
          </w:tcPr>
          <w:p w14:paraId="389E042A" w14:textId="77777777" w:rsidR="00053667" w:rsidRPr="00891B47" w:rsidRDefault="00053667" w:rsidP="004D205E">
            <w:pPr>
              <w:suppressAutoHyphens w:val="0"/>
              <w:spacing w:before="40" w:after="120"/>
            </w:pPr>
            <w:r w:rsidRPr="00891B47">
              <w:t>Arif Bulkan</w:t>
            </w:r>
          </w:p>
        </w:tc>
        <w:tc>
          <w:tcPr>
            <w:tcW w:w="2617" w:type="dxa"/>
            <w:shd w:val="clear" w:color="auto" w:fill="auto"/>
            <w:hideMark/>
          </w:tcPr>
          <w:p w14:paraId="2112A29D" w14:textId="77777777" w:rsidR="00053667" w:rsidRPr="00891B47" w:rsidRDefault="00053667" w:rsidP="004D205E">
            <w:pPr>
              <w:suppressAutoHyphens w:val="0"/>
              <w:spacing w:before="40" w:after="120"/>
            </w:pPr>
            <w:r w:rsidRPr="00891B47">
              <w:t>Guyana</w:t>
            </w:r>
          </w:p>
        </w:tc>
        <w:tc>
          <w:tcPr>
            <w:tcW w:w="1309" w:type="dxa"/>
            <w:shd w:val="clear" w:color="auto" w:fill="auto"/>
            <w:tcMar>
              <w:right w:w="0" w:type="dxa"/>
            </w:tcMar>
            <w:hideMark/>
          </w:tcPr>
          <w:p w14:paraId="62F53554" w14:textId="77777777" w:rsidR="00053667" w:rsidRPr="00891B47" w:rsidRDefault="00053667" w:rsidP="004D205E">
            <w:pPr>
              <w:suppressAutoHyphens w:val="0"/>
              <w:spacing w:before="40" w:after="120"/>
            </w:pPr>
            <w:r w:rsidRPr="00891B47">
              <w:t>2022</w:t>
            </w:r>
            <w:r w:rsidRPr="00891B47">
              <w:rPr>
                <w:i/>
                <w:iCs/>
                <w:sz w:val="18"/>
                <w:szCs w:val="18"/>
                <w:vertAlign w:val="superscript"/>
              </w:rPr>
              <w:t>b</w:t>
            </w:r>
          </w:p>
        </w:tc>
      </w:tr>
      <w:tr w:rsidR="004D205E" w:rsidRPr="00891B47" w14:paraId="769714BB" w14:textId="77777777" w:rsidTr="001101CC">
        <w:trPr>
          <w:cantSplit/>
          <w:trHeight w:val="240"/>
        </w:trPr>
        <w:tc>
          <w:tcPr>
            <w:tcW w:w="3444" w:type="dxa"/>
            <w:shd w:val="clear" w:color="auto" w:fill="auto"/>
            <w:hideMark/>
          </w:tcPr>
          <w:p w14:paraId="019C8AD8" w14:textId="77777777" w:rsidR="00053667" w:rsidRPr="00891B47" w:rsidRDefault="00053667" w:rsidP="004D205E">
            <w:pPr>
              <w:suppressAutoHyphens w:val="0"/>
              <w:spacing w:before="40" w:after="120"/>
            </w:pPr>
            <w:r w:rsidRPr="00891B47">
              <w:t>Mahjoub El Haiba</w:t>
            </w:r>
          </w:p>
        </w:tc>
        <w:tc>
          <w:tcPr>
            <w:tcW w:w="2617" w:type="dxa"/>
            <w:shd w:val="clear" w:color="auto" w:fill="auto"/>
            <w:hideMark/>
          </w:tcPr>
          <w:p w14:paraId="6D87330B" w14:textId="77777777" w:rsidR="00053667" w:rsidRPr="00891B47" w:rsidRDefault="00053667" w:rsidP="004D205E">
            <w:pPr>
              <w:suppressAutoHyphens w:val="0"/>
              <w:spacing w:before="40" w:after="120"/>
            </w:pPr>
            <w:r w:rsidRPr="00891B47">
              <w:t>Marruecos</w:t>
            </w:r>
          </w:p>
        </w:tc>
        <w:tc>
          <w:tcPr>
            <w:tcW w:w="1309" w:type="dxa"/>
            <w:shd w:val="clear" w:color="auto" w:fill="auto"/>
            <w:tcMar>
              <w:right w:w="0" w:type="dxa"/>
            </w:tcMar>
            <w:hideMark/>
          </w:tcPr>
          <w:p w14:paraId="76BE1E23" w14:textId="77777777" w:rsidR="00053667" w:rsidRPr="00891B47" w:rsidRDefault="00053667" w:rsidP="004D205E">
            <w:pPr>
              <w:suppressAutoHyphens w:val="0"/>
              <w:spacing w:before="40" w:after="120"/>
            </w:pPr>
            <w:r w:rsidRPr="00891B47">
              <w:t>2024</w:t>
            </w:r>
            <w:r w:rsidRPr="00891B47">
              <w:rPr>
                <w:i/>
                <w:iCs/>
                <w:sz w:val="18"/>
                <w:szCs w:val="18"/>
                <w:vertAlign w:val="superscript"/>
              </w:rPr>
              <w:t>c</w:t>
            </w:r>
          </w:p>
        </w:tc>
      </w:tr>
      <w:tr w:rsidR="004D205E" w:rsidRPr="00891B47" w14:paraId="365101F2" w14:textId="77777777" w:rsidTr="001101CC">
        <w:trPr>
          <w:cantSplit/>
          <w:trHeight w:val="240"/>
        </w:trPr>
        <w:tc>
          <w:tcPr>
            <w:tcW w:w="3444" w:type="dxa"/>
            <w:shd w:val="clear" w:color="auto" w:fill="auto"/>
            <w:hideMark/>
          </w:tcPr>
          <w:p w14:paraId="1D03390E" w14:textId="77777777" w:rsidR="00053667" w:rsidRPr="00891B47" w:rsidRDefault="00053667" w:rsidP="004D205E">
            <w:pPr>
              <w:suppressAutoHyphens w:val="0"/>
              <w:spacing w:before="40" w:after="120"/>
            </w:pPr>
            <w:r w:rsidRPr="00891B47">
              <w:t>Furuya Shuichi</w:t>
            </w:r>
          </w:p>
        </w:tc>
        <w:tc>
          <w:tcPr>
            <w:tcW w:w="2617" w:type="dxa"/>
            <w:shd w:val="clear" w:color="auto" w:fill="auto"/>
            <w:hideMark/>
          </w:tcPr>
          <w:p w14:paraId="1FB08FF3" w14:textId="77777777" w:rsidR="00053667" w:rsidRPr="00891B47" w:rsidRDefault="00053667" w:rsidP="004D205E">
            <w:pPr>
              <w:suppressAutoHyphens w:val="0"/>
              <w:spacing w:before="40" w:after="120"/>
            </w:pPr>
            <w:r w:rsidRPr="00891B47">
              <w:t>Japón</w:t>
            </w:r>
          </w:p>
        </w:tc>
        <w:tc>
          <w:tcPr>
            <w:tcW w:w="1309" w:type="dxa"/>
            <w:shd w:val="clear" w:color="auto" w:fill="auto"/>
            <w:tcMar>
              <w:right w:w="0" w:type="dxa"/>
            </w:tcMar>
            <w:hideMark/>
          </w:tcPr>
          <w:p w14:paraId="538F2A27" w14:textId="77777777" w:rsidR="00053667" w:rsidRPr="00891B47" w:rsidRDefault="00053667" w:rsidP="004D205E">
            <w:pPr>
              <w:suppressAutoHyphens w:val="0"/>
              <w:spacing w:before="40" w:after="120"/>
            </w:pPr>
            <w:r w:rsidRPr="00891B47">
              <w:t>2022</w:t>
            </w:r>
            <w:r w:rsidRPr="00891B47">
              <w:rPr>
                <w:i/>
                <w:iCs/>
                <w:sz w:val="18"/>
                <w:szCs w:val="18"/>
                <w:vertAlign w:val="superscript"/>
              </w:rPr>
              <w:t>b</w:t>
            </w:r>
          </w:p>
        </w:tc>
      </w:tr>
      <w:tr w:rsidR="004D205E" w:rsidRPr="00891B47" w14:paraId="0CB4CD1E" w14:textId="77777777" w:rsidTr="001101CC">
        <w:trPr>
          <w:cantSplit/>
          <w:trHeight w:val="240"/>
        </w:trPr>
        <w:tc>
          <w:tcPr>
            <w:tcW w:w="3444" w:type="dxa"/>
            <w:shd w:val="clear" w:color="auto" w:fill="auto"/>
            <w:hideMark/>
          </w:tcPr>
          <w:p w14:paraId="5CC46A58" w14:textId="77777777" w:rsidR="00053667" w:rsidRPr="00891B47" w:rsidRDefault="00053667" w:rsidP="004D205E">
            <w:pPr>
              <w:suppressAutoHyphens w:val="0"/>
              <w:spacing w:before="40" w:after="120"/>
            </w:pPr>
            <w:r w:rsidRPr="00891B47">
              <w:t>Carlos Gómez Martínez</w:t>
            </w:r>
          </w:p>
        </w:tc>
        <w:tc>
          <w:tcPr>
            <w:tcW w:w="2617" w:type="dxa"/>
            <w:shd w:val="clear" w:color="auto" w:fill="auto"/>
            <w:hideMark/>
          </w:tcPr>
          <w:p w14:paraId="76308C1B" w14:textId="77777777" w:rsidR="00053667" w:rsidRPr="00891B47" w:rsidRDefault="00053667" w:rsidP="004D205E">
            <w:pPr>
              <w:suppressAutoHyphens w:val="0"/>
              <w:spacing w:before="40" w:after="120"/>
            </w:pPr>
            <w:r w:rsidRPr="00891B47">
              <w:t>España</w:t>
            </w:r>
          </w:p>
        </w:tc>
        <w:tc>
          <w:tcPr>
            <w:tcW w:w="1309" w:type="dxa"/>
            <w:shd w:val="clear" w:color="auto" w:fill="auto"/>
            <w:tcMar>
              <w:right w:w="0" w:type="dxa"/>
            </w:tcMar>
            <w:hideMark/>
          </w:tcPr>
          <w:p w14:paraId="3F7BD55B" w14:textId="77777777" w:rsidR="00053667" w:rsidRPr="00891B47" w:rsidRDefault="00053667" w:rsidP="004D205E">
            <w:pPr>
              <w:suppressAutoHyphens w:val="0"/>
              <w:spacing w:before="40" w:after="120"/>
            </w:pPr>
            <w:r w:rsidRPr="00891B47">
              <w:t>2024</w:t>
            </w:r>
            <w:r w:rsidRPr="00891B47">
              <w:rPr>
                <w:i/>
                <w:iCs/>
                <w:sz w:val="18"/>
                <w:szCs w:val="18"/>
                <w:vertAlign w:val="superscript"/>
              </w:rPr>
              <w:t>c</w:t>
            </w:r>
          </w:p>
        </w:tc>
      </w:tr>
      <w:tr w:rsidR="004D205E" w:rsidRPr="00891B47" w14:paraId="38488ED1" w14:textId="77777777" w:rsidTr="001101CC">
        <w:trPr>
          <w:cantSplit/>
          <w:trHeight w:val="240"/>
        </w:trPr>
        <w:tc>
          <w:tcPr>
            <w:tcW w:w="3444" w:type="dxa"/>
            <w:shd w:val="clear" w:color="auto" w:fill="auto"/>
            <w:hideMark/>
          </w:tcPr>
          <w:p w14:paraId="0F2DAF33" w14:textId="77777777" w:rsidR="00053667" w:rsidRPr="00891B47" w:rsidRDefault="00053667" w:rsidP="004D205E">
            <w:pPr>
              <w:suppressAutoHyphens w:val="0"/>
              <w:spacing w:before="40" w:after="120"/>
            </w:pPr>
            <w:r w:rsidRPr="00891B47">
              <w:t>Marcia V. J. Kran</w:t>
            </w:r>
          </w:p>
        </w:tc>
        <w:tc>
          <w:tcPr>
            <w:tcW w:w="2617" w:type="dxa"/>
            <w:shd w:val="clear" w:color="auto" w:fill="auto"/>
            <w:hideMark/>
          </w:tcPr>
          <w:p w14:paraId="66A6ECF3" w14:textId="77777777" w:rsidR="00053667" w:rsidRPr="00891B47" w:rsidRDefault="00053667" w:rsidP="004D205E">
            <w:pPr>
              <w:suppressAutoHyphens w:val="0"/>
              <w:spacing w:before="40" w:after="120"/>
            </w:pPr>
            <w:r w:rsidRPr="00891B47">
              <w:t>Canadá</w:t>
            </w:r>
          </w:p>
        </w:tc>
        <w:tc>
          <w:tcPr>
            <w:tcW w:w="1309" w:type="dxa"/>
            <w:shd w:val="clear" w:color="auto" w:fill="auto"/>
            <w:tcMar>
              <w:right w:w="0" w:type="dxa"/>
            </w:tcMar>
            <w:hideMark/>
          </w:tcPr>
          <w:p w14:paraId="2CDD13AD" w14:textId="77777777" w:rsidR="00053667" w:rsidRPr="00891B47" w:rsidRDefault="00053667" w:rsidP="004D205E">
            <w:pPr>
              <w:suppressAutoHyphens w:val="0"/>
              <w:spacing w:before="40" w:after="120"/>
            </w:pPr>
            <w:r w:rsidRPr="00891B47">
              <w:t>2024</w:t>
            </w:r>
            <w:r w:rsidRPr="00891B47">
              <w:rPr>
                <w:i/>
                <w:iCs/>
                <w:sz w:val="18"/>
                <w:szCs w:val="18"/>
                <w:vertAlign w:val="superscript"/>
              </w:rPr>
              <w:t>c</w:t>
            </w:r>
          </w:p>
        </w:tc>
      </w:tr>
      <w:tr w:rsidR="004D205E" w:rsidRPr="00891B47" w14:paraId="34B14F5C" w14:textId="77777777" w:rsidTr="001101CC">
        <w:trPr>
          <w:cantSplit/>
          <w:trHeight w:val="240"/>
        </w:trPr>
        <w:tc>
          <w:tcPr>
            <w:tcW w:w="3444" w:type="dxa"/>
            <w:shd w:val="clear" w:color="auto" w:fill="auto"/>
            <w:hideMark/>
          </w:tcPr>
          <w:p w14:paraId="529BBFE4" w14:textId="77777777" w:rsidR="00053667" w:rsidRPr="00891B47" w:rsidRDefault="00053667" w:rsidP="004D205E">
            <w:pPr>
              <w:suppressAutoHyphens w:val="0"/>
              <w:spacing w:before="40" w:after="120"/>
            </w:pPr>
            <w:r w:rsidRPr="00891B47">
              <w:t>Duncan Laki Muhumuza</w:t>
            </w:r>
          </w:p>
        </w:tc>
        <w:tc>
          <w:tcPr>
            <w:tcW w:w="2617" w:type="dxa"/>
            <w:shd w:val="clear" w:color="auto" w:fill="auto"/>
            <w:hideMark/>
          </w:tcPr>
          <w:p w14:paraId="3C1D711C" w14:textId="77777777" w:rsidR="00053667" w:rsidRPr="00891B47" w:rsidRDefault="00053667" w:rsidP="004D205E">
            <w:pPr>
              <w:suppressAutoHyphens w:val="0"/>
              <w:spacing w:before="40" w:after="120"/>
            </w:pPr>
            <w:r w:rsidRPr="00891B47">
              <w:t>Uganda</w:t>
            </w:r>
          </w:p>
        </w:tc>
        <w:tc>
          <w:tcPr>
            <w:tcW w:w="1309" w:type="dxa"/>
            <w:shd w:val="clear" w:color="auto" w:fill="auto"/>
            <w:tcMar>
              <w:right w:w="0" w:type="dxa"/>
            </w:tcMar>
            <w:hideMark/>
          </w:tcPr>
          <w:p w14:paraId="50890C7F" w14:textId="77777777" w:rsidR="00053667" w:rsidRPr="00891B47" w:rsidRDefault="00053667" w:rsidP="004D205E">
            <w:pPr>
              <w:suppressAutoHyphens w:val="0"/>
              <w:spacing w:before="40" w:after="120"/>
            </w:pPr>
            <w:r w:rsidRPr="00891B47">
              <w:t>2022</w:t>
            </w:r>
            <w:r w:rsidRPr="00891B47">
              <w:rPr>
                <w:i/>
                <w:iCs/>
                <w:sz w:val="18"/>
                <w:szCs w:val="18"/>
                <w:vertAlign w:val="superscript"/>
              </w:rPr>
              <w:t>b</w:t>
            </w:r>
          </w:p>
        </w:tc>
      </w:tr>
      <w:tr w:rsidR="004D205E" w:rsidRPr="00891B47" w14:paraId="22FAAB69" w14:textId="77777777" w:rsidTr="001101CC">
        <w:trPr>
          <w:cantSplit/>
          <w:trHeight w:val="240"/>
        </w:trPr>
        <w:tc>
          <w:tcPr>
            <w:tcW w:w="3444" w:type="dxa"/>
            <w:shd w:val="clear" w:color="auto" w:fill="auto"/>
            <w:hideMark/>
          </w:tcPr>
          <w:p w14:paraId="113E537E" w14:textId="77777777" w:rsidR="00053667" w:rsidRPr="00891B47" w:rsidRDefault="00053667" w:rsidP="004D205E">
            <w:pPr>
              <w:suppressAutoHyphens w:val="0"/>
              <w:spacing w:before="40" w:after="120"/>
            </w:pPr>
            <w:r w:rsidRPr="00891B47">
              <w:t>Photini Pazartzis</w:t>
            </w:r>
          </w:p>
        </w:tc>
        <w:tc>
          <w:tcPr>
            <w:tcW w:w="2617" w:type="dxa"/>
            <w:shd w:val="clear" w:color="auto" w:fill="auto"/>
            <w:hideMark/>
          </w:tcPr>
          <w:p w14:paraId="1F15BECD" w14:textId="77777777" w:rsidR="00053667" w:rsidRPr="00891B47" w:rsidRDefault="00053667" w:rsidP="004D205E">
            <w:pPr>
              <w:suppressAutoHyphens w:val="0"/>
              <w:spacing w:before="40" w:after="120"/>
            </w:pPr>
            <w:r w:rsidRPr="00891B47">
              <w:t>Grecia</w:t>
            </w:r>
          </w:p>
        </w:tc>
        <w:tc>
          <w:tcPr>
            <w:tcW w:w="1309" w:type="dxa"/>
            <w:shd w:val="clear" w:color="auto" w:fill="auto"/>
            <w:tcMar>
              <w:right w:w="0" w:type="dxa"/>
            </w:tcMar>
            <w:hideMark/>
          </w:tcPr>
          <w:p w14:paraId="20457087" w14:textId="77777777" w:rsidR="00053667" w:rsidRPr="00891B47" w:rsidRDefault="00053667" w:rsidP="004D205E">
            <w:pPr>
              <w:suppressAutoHyphens w:val="0"/>
              <w:spacing w:before="40" w:after="120"/>
            </w:pPr>
            <w:r w:rsidRPr="00891B47">
              <w:t>2022</w:t>
            </w:r>
            <w:r w:rsidRPr="00891B47">
              <w:rPr>
                <w:i/>
                <w:iCs/>
                <w:sz w:val="18"/>
                <w:szCs w:val="18"/>
                <w:vertAlign w:val="superscript"/>
              </w:rPr>
              <w:t>b</w:t>
            </w:r>
          </w:p>
        </w:tc>
      </w:tr>
      <w:tr w:rsidR="004D205E" w:rsidRPr="00891B47" w14:paraId="03E7EFC0" w14:textId="77777777" w:rsidTr="001101CC">
        <w:trPr>
          <w:cantSplit/>
          <w:trHeight w:val="240"/>
        </w:trPr>
        <w:tc>
          <w:tcPr>
            <w:tcW w:w="3444" w:type="dxa"/>
            <w:shd w:val="clear" w:color="auto" w:fill="auto"/>
            <w:hideMark/>
          </w:tcPr>
          <w:p w14:paraId="058E8FC0" w14:textId="77777777" w:rsidR="00053667" w:rsidRPr="00891B47" w:rsidRDefault="00053667" w:rsidP="004D205E">
            <w:pPr>
              <w:suppressAutoHyphens w:val="0"/>
              <w:spacing w:before="40" w:after="120"/>
            </w:pPr>
            <w:r w:rsidRPr="00891B47">
              <w:t>Hernán Quezada Cabrera</w:t>
            </w:r>
          </w:p>
        </w:tc>
        <w:tc>
          <w:tcPr>
            <w:tcW w:w="2617" w:type="dxa"/>
            <w:shd w:val="clear" w:color="auto" w:fill="auto"/>
            <w:hideMark/>
          </w:tcPr>
          <w:p w14:paraId="492D597E" w14:textId="77777777" w:rsidR="00053667" w:rsidRPr="00891B47" w:rsidRDefault="00053667" w:rsidP="004D205E">
            <w:pPr>
              <w:suppressAutoHyphens w:val="0"/>
              <w:spacing w:before="40" w:after="120"/>
            </w:pPr>
            <w:r w:rsidRPr="00891B47">
              <w:t>Chile</w:t>
            </w:r>
          </w:p>
        </w:tc>
        <w:tc>
          <w:tcPr>
            <w:tcW w:w="1309" w:type="dxa"/>
            <w:shd w:val="clear" w:color="auto" w:fill="auto"/>
            <w:tcMar>
              <w:right w:w="0" w:type="dxa"/>
            </w:tcMar>
            <w:hideMark/>
          </w:tcPr>
          <w:p w14:paraId="6BCF1F12" w14:textId="77777777" w:rsidR="00053667" w:rsidRPr="00891B47" w:rsidRDefault="00053667" w:rsidP="004D205E">
            <w:pPr>
              <w:suppressAutoHyphens w:val="0"/>
              <w:spacing w:before="40" w:after="120"/>
            </w:pPr>
            <w:r w:rsidRPr="00891B47">
              <w:t>2022</w:t>
            </w:r>
            <w:r w:rsidRPr="00891B47">
              <w:rPr>
                <w:i/>
                <w:iCs/>
                <w:sz w:val="18"/>
                <w:szCs w:val="18"/>
                <w:vertAlign w:val="superscript"/>
              </w:rPr>
              <w:t>b</w:t>
            </w:r>
          </w:p>
        </w:tc>
      </w:tr>
      <w:tr w:rsidR="004D205E" w:rsidRPr="00891B47" w14:paraId="7C62233C" w14:textId="77777777" w:rsidTr="001101CC">
        <w:trPr>
          <w:cantSplit/>
          <w:trHeight w:val="240"/>
        </w:trPr>
        <w:tc>
          <w:tcPr>
            <w:tcW w:w="3444" w:type="dxa"/>
            <w:shd w:val="clear" w:color="auto" w:fill="auto"/>
            <w:hideMark/>
          </w:tcPr>
          <w:p w14:paraId="73E5561D" w14:textId="77777777" w:rsidR="00053667" w:rsidRPr="00891B47" w:rsidRDefault="00053667" w:rsidP="004D205E">
            <w:pPr>
              <w:suppressAutoHyphens w:val="0"/>
              <w:spacing w:before="40" w:after="120"/>
            </w:pPr>
            <w:r w:rsidRPr="00891B47">
              <w:t>Vasilka Sancin</w:t>
            </w:r>
          </w:p>
        </w:tc>
        <w:tc>
          <w:tcPr>
            <w:tcW w:w="2617" w:type="dxa"/>
            <w:shd w:val="clear" w:color="auto" w:fill="auto"/>
            <w:hideMark/>
          </w:tcPr>
          <w:p w14:paraId="40258DAC" w14:textId="77777777" w:rsidR="00053667" w:rsidRPr="00891B47" w:rsidRDefault="00053667" w:rsidP="004D205E">
            <w:pPr>
              <w:suppressAutoHyphens w:val="0"/>
              <w:spacing w:before="40" w:after="120"/>
            </w:pPr>
            <w:r w:rsidRPr="00891B47">
              <w:t>Eslovenia</w:t>
            </w:r>
          </w:p>
        </w:tc>
        <w:tc>
          <w:tcPr>
            <w:tcW w:w="1309" w:type="dxa"/>
            <w:shd w:val="clear" w:color="auto" w:fill="auto"/>
            <w:tcMar>
              <w:right w:w="0" w:type="dxa"/>
            </w:tcMar>
            <w:hideMark/>
          </w:tcPr>
          <w:p w14:paraId="7BB8D221" w14:textId="0437C4E8" w:rsidR="00053667" w:rsidRPr="00891B47" w:rsidRDefault="00053667" w:rsidP="004D205E">
            <w:pPr>
              <w:suppressAutoHyphens w:val="0"/>
              <w:spacing w:before="40" w:after="120"/>
            </w:pPr>
            <w:r w:rsidRPr="00891B47">
              <w:t>2022</w:t>
            </w:r>
            <w:r w:rsidR="004D205E" w:rsidRPr="00891B47">
              <w:rPr>
                <w:i/>
                <w:iCs/>
                <w:sz w:val="18"/>
                <w:szCs w:val="18"/>
                <w:vertAlign w:val="superscript"/>
              </w:rPr>
              <w:t>b d</w:t>
            </w:r>
          </w:p>
        </w:tc>
      </w:tr>
      <w:tr w:rsidR="004D205E" w:rsidRPr="00891B47" w14:paraId="3F060E46" w14:textId="77777777" w:rsidTr="001101CC">
        <w:trPr>
          <w:cantSplit/>
          <w:trHeight w:val="240"/>
        </w:trPr>
        <w:tc>
          <w:tcPr>
            <w:tcW w:w="3444" w:type="dxa"/>
            <w:shd w:val="clear" w:color="auto" w:fill="auto"/>
            <w:hideMark/>
          </w:tcPr>
          <w:p w14:paraId="5BEEC0B0" w14:textId="77777777" w:rsidR="00053667" w:rsidRPr="00891B47" w:rsidRDefault="00053667" w:rsidP="004D205E">
            <w:pPr>
              <w:suppressAutoHyphens w:val="0"/>
              <w:spacing w:before="40" w:after="120"/>
            </w:pPr>
            <w:r w:rsidRPr="00891B47">
              <w:t>José Manuel Santos Pais</w:t>
            </w:r>
          </w:p>
        </w:tc>
        <w:tc>
          <w:tcPr>
            <w:tcW w:w="2617" w:type="dxa"/>
            <w:shd w:val="clear" w:color="auto" w:fill="auto"/>
            <w:hideMark/>
          </w:tcPr>
          <w:p w14:paraId="7162FE92" w14:textId="77777777" w:rsidR="00053667" w:rsidRPr="00891B47" w:rsidRDefault="00053667" w:rsidP="004D205E">
            <w:pPr>
              <w:suppressAutoHyphens w:val="0"/>
              <w:spacing w:before="40" w:after="120"/>
            </w:pPr>
            <w:r w:rsidRPr="00891B47">
              <w:t>Portugal</w:t>
            </w:r>
          </w:p>
        </w:tc>
        <w:tc>
          <w:tcPr>
            <w:tcW w:w="1309" w:type="dxa"/>
            <w:shd w:val="clear" w:color="auto" w:fill="auto"/>
            <w:tcMar>
              <w:right w:w="0" w:type="dxa"/>
            </w:tcMar>
            <w:hideMark/>
          </w:tcPr>
          <w:p w14:paraId="7DCD10AF" w14:textId="77777777" w:rsidR="00053667" w:rsidRPr="00891B47" w:rsidRDefault="00053667" w:rsidP="004D205E">
            <w:pPr>
              <w:suppressAutoHyphens w:val="0"/>
              <w:spacing w:before="40" w:after="120"/>
            </w:pPr>
            <w:r w:rsidRPr="00891B47">
              <w:t>2024</w:t>
            </w:r>
            <w:r w:rsidRPr="00891B47">
              <w:rPr>
                <w:i/>
                <w:iCs/>
                <w:sz w:val="18"/>
                <w:szCs w:val="18"/>
                <w:vertAlign w:val="superscript"/>
              </w:rPr>
              <w:t>c</w:t>
            </w:r>
          </w:p>
        </w:tc>
      </w:tr>
      <w:tr w:rsidR="004D205E" w:rsidRPr="00891B47" w14:paraId="57902581" w14:textId="77777777" w:rsidTr="001101CC">
        <w:trPr>
          <w:cantSplit/>
          <w:trHeight w:val="240"/>
        </w:trPr>
        <w:tc>
          <w:tcPr>
            <w:tcW w:w="3444" w:type="dxa"/>
            <w:shd w:val="clear" w:color="auto" w:fill="auto"/>
            <w:hideMark/>
          </w:tcPr>
          <w:p w14:paraId="665E6147" w14:textId="77777777" w:rsidR="00053667" w:rsidRPr="00891B47" w:rsidRDefault="00053667" w:rsidP="004D205E">
            <w:pPr>
              <w:suppressAutoHyphens w:val="0"/>
              <w:spacing w:before="40" w:after="120"/>
            </w:pPr>
            <w:r w:rsidRPr="00891B47">
              <w:t xml:space="preserve">Soh Changrok </w:t>
            </w:r>
          </w:p>
        </w:tc>
        <w:tc>
          <w:tcPr>
            <w:tcW w:w="2617" w:type="dxa"/>
            <w:shd w:val="clear" w:color="auto" w:fill="auto"/>
            <w:hideMark/>
          </w:tcPr>
          <w:p w14:paraId="4DC6D66E" w14:textId="77777777" w:rsidR="00053667" w:rsidRPr="00891B47" w:rsidRDefault="00053667" w:rsidP="004D205E">
            <w:pPr>
              <w:suppressAutoHyphens w:val="0"/>
              <w:spacing w:before="40" w:after="120"/>
            </w:pPr>
            <w:r w:rsidRPr="00891B47">
              <w:t>República de Corea</w:t>
            </w:r>
          </w:p>
        </w:tc>
        <w:tc>
          <w:tcPr>
            <w:tcW w:w="1309" w:type="dxa"/>
            <w:shd w:val="clear" w:color="auto" w:fill="auto"/>
            <w:tcMar>
              <w:right w:w="0" w:type="dxa"/>
            </w:tcMar>
            <w:hideMark/>
          </w:tcPr>
          <w:p w14:paraId="601D1A8B" w14:textId="77777777" w:rsidR="00053667" w:rsidRPr="00891B47" w:rsidRDefault="00053667" w:rsidP="004D205E">
            <w:pPr>
              <w:suppressAutoHyphens w:val="0"/>
              <w:spacing w:before="40" w:after="120"/>
            </w:pPr>
            <w:r w:rsidRPr="00891B47">
              <w:t>2024</w:t>
            </w:r>
            <w:r w:rsidRPr="00891B47">
              <w:rPr>
                <w:i/>
                <w:iCs/>
                <w:sz w:val="18"/>
                <w:szCs w:val="18"/>
                <w:vertAlign w:val="superscript"/>
              </w:rPr>
              <w:t>c</w:t>
            </w:r>
          </w:p>
        </w:tc>
      </w:tr>
      <w:tr w:rsidR="004D205E" w:rsidRPr="00891B47" w14:paraId="291B5B5F" w14:textId="77777777" w:rsidTr="001101CC">
        <w:trPr>
          <w:cantSplit/>
          <w:trHeight w:val="240"/>
        </w:trPr>
        <w:tc>
          <w:tcPr>
            <w:tcW w:w="3444" w:type="dxa"/>
            <w:shd w:val="clear" w:color="auto" w:fill="auto"/>
            <w:hideMark/>
          </w:tcPr>
          <w:p w14:paraId="4FFBABFD" w14:textId="77777777" w:rsidR="00053667" w:rsidRPr="00891B47" w:rsidRDefault="00053667" w:rsidP="004D205E">
            <w:pPr>
              <w:suppressAutoHyphens w:val="0"/>
              <w:spacing w:before="40" w:after="120"/>
            </w:pPr>
            <w:r w:rsidRPr="00891B47">
              <w:t>Kobauyah Tchamdja Kpatcha</w:t>
            </w:r>
          </w:p>
        </w:tc>
        <w:tc>
          <w:tcPr>
            <w:tcW w:w="2617" w:type="dxa"/>
            <w:shd w:val="clear" w:color="auto" w:fill="auto"/>
            <w:hideMark/>
          </w:tcPr>
          <w:p w14:paraId="0501F8DB" w14:textId="77777777" w:rsidR="00053667" w:rsidRPr="00891B47" w:rsidRDefault="00053667" w:rsidP="004D205E">
            <w:pPr>
              <w:suppressAutoHyphens w:val="0"/>
              <w:spacing w:before="40" w:after="120"/>
            </w:pPr>
            <w:r w:rsidRPr="00891B47">
              <w:t>Togo</w:t>
            </w:r>
          </w:p>
        </w:tc>
        <w:tc>
          <w:tcPr>
            <w:tcW w:w="1309" w:type="dxa"/>
            <w:shd w:val="clear" w:color="auto" w:fill="auto"/>
            <w:tcMar>
              <w:right w:w="0" w:type="dxa"/>
            </w:tcMar>
            <w:hideMark/>
          </w:tcPr>
          <w:p w14:paraId="37B4AB46" w14:textId="77777777" w:rsidR="00053667" w:rsidRPr="00891B47" w:rsidRDefault="00053667" w:rsidP="004D205E">
            <w:pPr>
              <w:suppressAutoHyphens w:val="0"/>
              <w:spacing w:before="40" w:after="120"/>
            </w:pPr>
            <w:r w:rsidRPr="00891B47">
              <w:t>2024</w:t>
            </w:r>
            <w:r w:rsidRPr="00891B47">
              <w:rPr>
                <w:i/>
                <w:iCs/>
                <w:sz w:val="18"/>
                <w:szCs w:val="18"/>
                <w:vertAlign w:val="superscript"/>
              </w:rPr>
              <w:t>c</w:t>
            </w:r>
          </w:p>
        </w:tc>
      </w:tr>
      <w:tr w:rsidR="004D205E" w:rsidRPr="00891B47" w14:paraId="53E79A8F" w14:textId="77777777" w:rsidTr="001101CC">
        <w:trPr>
          <w:cantSplit/>
          <w:trHeight w:val="240"/>
        </w:trPr>
        <w:tc>
          <w:tcPr>
            <w:tcW w:w="3444" w:type="dxa"/>
            <w:shd w:val="clear" w:color="auto" w:fill="auto"/>
            <w:hideMark/>
          </w:tcPr>
          <w:p w14:paraId="198D152B" w14:textId="77777777" w:rsidR="00053667" w:rsidRPr="00891B47" w:rsidRDefault="00053667" w:rsidP="004D205E">
            <w:pPr>
              <w:suppressAutoHyphens w:val="0"/>
              <w:spacing w:before="40" w:after="120"/>
            </w:pPr>
            <w:r w:rsidRPr="00891B47">
              <w:t>Hélène Tigroudja</w:t>
            </w:r>
          </w:p>
        </w:tc>
        <w:tc>
          <w:tcPr>
            <w:tcW w:w="2617" w:type="dxa"/>
            <w:shd w:val="clear" w:color="auto" w:fill="auto"/>
            <w:hideMark/>
          </w:tcPr>
          <w:p w14:paraId="5471DB4D" w14:textId="77777777" w:rsidR="00053667" w:rsidRPr="00891B47" w:rsidRDefault="00053667" w:rsidP="004D205E">
            <w:pPr>
              <w:suppressAutoHyphens w:val="0"/>
              <w:spacing w:before="40" w:after="120"/>
            </w:pPr>
            <w:r w:rsidRPr="00891B47">
              <w:t>Francia</w:t>
            </w:r>
          </w:p>
        </w:tc>
        <w:tc>
          <w:tcPr>
            <w:tcW w:w="1309" w:type="dxa"/>
            <w:shd w:val="clear" w:color="auto" w:fill="auto"/>
            <w:tcMar>
              <w:right w:w="0" w:type="dxa"/>
            </w:tcMar>
            <w:hideMark/>
          </w:tcPr>
          <w:p w14:paraId="2EF6FA28" w14:textId="77777777" w:rsidR="00053667" w:rsidRPr="00891B47" w:rsidRDefault="00053667" w:rsidP="004D205E">
            <w:pPr>
              <w:suppressAutoHyphens w:val="0"/>
              <w:spacing w:before="40" w:after="120"/>
            </w:pPr>
            <w:r w:rsidRPr="00891B47">
              <w:t>2022</w:t>
            </w:r>
            <w:r w:rsidRPr="00891B47">
              <w:rPr>
                <w:i/>
                <w:iCs/>
                <w:sz w:val="18"/>
                <w:szCs w:val="18"/>
                <w:vertAlign w:val="superscript"/>
              </w:rPr>
              <w:t>b</w:t>
            </w:r>
          </w:p>
        </w:tc>
      </w:tr>
      <w:tr w:rsidR="004D205E" w:rsidRPr="00891B47" w14:paraId="42D6DC24" w14:textId="77777777" w:rsidTr="001101CC">
        <w:trPr>
          <w:cantSplit/>
          <w:trHeight w:val="240"/>
        </w:trPr>
        <w:tc>
          <w:tcPr>
            <w:tcW w:w="3444" w:type="dxa"/>
            <w:shd w:val="clear" w:color="auto" w:fill="auto"/>
            <w:hideMark/>
          </w:tcPr>
          <w:p w14:paraId="77214B78" w14:textId="77777777" w:rsidR="00053667" w:rsidRPr="00891B47" w:rsidRDefault="00053667" w:rsidP="004D205E">
            <w:pPr>
              <w:suppressAutoHyphens w:val="0"/>
              <w:spacing w:before="40" w:after="120"/>
            </w:pPr>
            <w:r w:rsidRPr="00891B47">
              <w:t>Imeru Tamerat Yigezu</w:t>
            </w:r>
          </w:p>
        </w:tc>
        <w:tc>
          <w:tcPr>
            <w:tcW w:w="2617" w:type="dxa"/>
            <w:shd w:val="clear" w:color="auto" w:fill="auto"/>
            <w:hideMark/>
          </w:tcPr>
          <w:p w14:paraId="53592D88" w14:textId="77777777" w:rsidR="00053667" w:rsidRPr="00891B47" w:rsidRDefault="00053667" w:rsidP="004D205E">
            <w:pPr>
              <w:suppressAutoHyphens w:val="0"/>
              <w:spacing w:before="40" w:after="120"/>
            </w:pPr>
            <w:r w:rsidRPr="00891B47">
              <w:t>Etiopía</w:t>
            </w:r>
          </w:p>
        </w:tc>
        <w:tc>
          <w:tcPr>
            <w:tcW w:w="1309" w:type="dxa"/>
            <w:shd w:val="clear" w:color="auto" w:fill="auto"/>
            <w:tcMar>
              <w:right w:w="0" w:type="dxa"/>
            </w:tcMar>
            <w:hideMark/>
          </w:tcPr>
          <w:p w14:paraId="1F34ACD3" w14:textId="77777777" w:rsidR="00053667" w:rsidRPr="00891B47" w:rsidRDefault="00053667" w:rsidP="004D205E">
            <w:pPr>
              <w:suppressAutoHyphens w:val="0"/>
              <w:spacing w:before="40" w:after="120"/>
            </w:pPr>
            <w:r w:rsidRPr="00891B47">
              <w:t>2024</w:t>
            </w:r>
            <w:r w:rsidRPr="00891B47">
              <w:rPr>
                <w:i/>
                <w:iCs/>
                <w:sz w:val="18"/>
                <w:szCs w:val="18"/>
                <w:vertAlign w:val="superscript"/>
              </w:rPr>
              <w:t>c</w:t>
            </w:r>
          </w:p>
        </w:tc>
      </w:tr>
      <w:tr w:rsidR="004D205E" w:rsidRPr="00891B47" w14:paraId="62BF30A4" w14:textId="77777777" w:rsidTr="001101CC">
        <w:trPr>
          <w:cantSplit/>
          <w:trHeight w:val="240"/>
        </w:trPr>
        <w:tc>
          <w:tcPr>
            <w:tcW w:w="3444" w:type="dxa"/>
            <w:tcBorders>
              <w:bottom w:val="single" w:sz="12" w:space="0" w:color="auto"/>
            </w:tcBorders>
            <w:shd w:val="clear" w:color="auto" w:fill="auto"/>
            <w:hideMark/>
          </w:tcPr>
          <w:p w14:paraId="47C8217A" w14:textId="77777777" w:rsidR="00053667" w:rsidRPr="00891B47" w:rsidRDefault="00053667" w:rsidP="004D205E">
            <w:pPr>
              <w:suppressAutoHyphens w:val="0"/>
              <w:spacing w:before="40" w:after="120"/>
            </w:pPr>
            <w:r w:rsidRPr="00891B47">
              <w:t>Gentian Zyberi</w:t>
            </w:r>
          </w:p>
        </w:tc>
        <w:tc>
          <w:tcPr>
            <w:tcW w:w="2617" w:type="dxa"/>
            <w:tcBorders>
              <w:bottom w:val="single" w:sz="12" w:space="0" w:color="auto"/>
            </w:tcBorders>
            <w:shd w:val="clear" w:color="auto" w:fill="auto"/>
            <w:hideMark/>
          </w:tcPr>
          <w:p w14:paraId="63B91B56" w14:textId="77777777" w:rsidR="00053667" w:rsidRPr="00891B47" w:rsidRDefault="00053667" w:rsidP="004D205E">
            <w:pPr>
              <w:suppressAutoHyphens w:val="0"/>
              <w:spacing w:before="40" w:after="120"/>
            </w:pPr>
            <w:r w:rsidRPr="00891B47">
              <w:t>Albania</w:t>
            </w:r>
          </w:p>
        </w:tc>
        <w:tc>
          <w:tcPr>
            <w:tcW w:w="1309" w:type="dxa"/>
            <w:tcBorders>
              <w:bottom w:val="single" w:sz="12" w:space="0" w:color="auto"/>
            </w:tcBorders>
            <w:shd w:val="clear" w:color="auto" w:fill="auto"/>
            <w:tcMar>
              <w:right w:w="0" w:type="dxa"/>
            </w:tcMar>
            <w:hideMark/>
          </w:tcPr>
          <w:p w14:paraId="4F5AA029" w14:textId="77777777" w:rsidR="00053667" w:rsidRPr="00891B47" w:rsidRDefault="00053667" w:rsidP="004D205E">
            <w:pPr>
              <w:suppressAutoHyphens w:val="0"/>
              <w:spacing w:before="40" w:after="120"/>
            </w:pPr>
            <w:r w:rsidRPr="00891B47">
              <w:t>2022</w:t>
            </w:r>
            <w:r w:rsidRPr="00891B47">
              <w:rPr>
                <w:i/>
                <w:iCs/>
                <w:sz w:val="18"/>
                <w:szCs w:val="18"/>
                <w:vertAlign w:val="superscript"/>
              </w:rPr>
              <w:t>b</w:t>
            </w:r>
          </w:p>
        </w:tc>
      </w:tr>
    </w:tbl>
    <w:p w14:paraId="5BB9E50F" w14:textId="553AC97E" w:rsidR="00053667" w:rsidRPr="00891B47" w:rsidRDefault="00053667" w:rsidP="004D205E">
      <w:pPr>
        <w:pStyle w:val="SingleTxtG"/>
        <w:spacing w:before="120" w:after="0"/>
        <w:ind w:firstLine="170"/>
        <w:jc w:val="left"/>
        <w:rPr>
          <w:sz w:val="18"/>
          <w:szCs w:val="18"/>
        </w:rPr>
      </w:pPr>
      <w:bookmarkStart w:id="250" w:name="_Hlk121742858"/>
      <w:r w:rsidRPr="00891B47">
        <w:rPr>
          <w:i/>
          <w:iCs/>
          <w:sz w:val="18"/>
          <w:szCs w:val="18"/>
        </w:rPr>
        <w:t>Nota</w:t>
      </w:r>
      <w:r w:rsidRPr="00891B47">
        <w:rPr>
          <w:i/>
          <w:sz w:val="18"/>
          <w:szCs w:val="18"/>
        </w:rPr>
        <w:t>:</w:t>
      </w:r>
      <w:r w:rsidRPr="00891B47">
        <w:rPr>
          <w:sz w:val="18"/>
          <w:szCs w:val="18"/>
        </w:rPr>
        <w:t xml:space="preserve"> La información sobre los miembros actuales y los antiguos miembros del Comité puede consultarse en </w:t>
      </w:r>
      <w:hyperlink r:id="rId124" w:history="1">
        <w:r w:rsidRPr="00C5271F">
          <w:rPr>
            <w:rStyle w:val="Hipervnculo"/>
            <w:sz w:val="18"/>
            <w:szCs w:val="18"/>
          </w:rPr>
          <w:t>https://www.ohchr.org/en/node/33623/membership</w:t>
        </w:r>
      </w:hyperlink>
      <w:r w:rsidRPr="00891B47">
        <w:rPr>
          <w:sz w:val="18"/>
          <w:szCs w:val="18"/>
        </w:rPr>
        <w:t>.</w:t>
      </w:r>
    </w:p>
    <w:p w14:paraId="0595565B" w14:textId="1FA85D7F" w:rsidR="00053667" w:rsidRPr="00891B47" w:rsidRDefault="00053667" w:rsidP="004D205E">
      <w:pPr>
        <w:pStyle w:val="SingleTxtG"/>
        <w:spacing w:after="0"/>
        <w:ind w:firstLine="170"/>
        <w:jc w:val="left"/>
        <w:rPr>
          <w:sz w:val="18"/>
          <w:szCs w:val="18"/>
        </w:rPr>
      </w:pPr>
      <w:r w:rsidRPr="00891B47">
        <w:rPr>
          <w:i/>
          <w:iCs/>
          <w:sz w:val="18"/>
          <w:szCs w:val="18"/>
          <w:vertAlign w:val="superscript"/>
        </w:rPr>
        <w:t>a</w:t>
      </w:r>
      <w:r w:rsidRPr="00891B47">
        <w:rPr>
          <w:sz w:val="18"/>
          <w:szCs w:val="18"/>
        </w:rPr>
        <w:t xml:space="preserve"> </w:t>
      </w:r>
      <w:r w:rsidR="004D205E" w:rsidRPr="00891B47">
        <w:rPr>
          <w:sz w:val="18"/>
          <w:szCs w:val="18"/>
        </w:rPr>
        <w:t xml:space="preserve"> </w:t>
      </w:r>
      <w:r w:rsidRPr="00891B47">
        <w:rPr>
          <w:sz w:val="18"/>
          <w:szCs w:val="18"/>
        </w:rPr>
        <w:t>De conformidad con el artículo 28, párrafo 3, del Pacto Internacional de Derechos Civiles y Políticos, los miembros del Comité serán elegidos y ejercerán sus funciones a título personal.</w:t>
      </w:r>
    </w:p>
    <w:p w14:paraId="4D1E95BC" w14:textId="191798D9" w:rsidR="00053667" w:rsidRPr="00891B47" w:rsidRDefault="00053667" w:rsidP="004D205E">
      <w:pPr>
        <w:pStyle w:val="SingleTxtG"/>
        <w:spacing w:after="0"/>
        <w:ind w:firstLine="170"/>
        <w:jc w:val="left"/>
        <w:rPr>
          <w:sz w:val="18"/>
          <w:szCs w:val="18"/>
        </w:rPr>
      </w:pPr>
      <w:r w:rsidRPr="00891B47">
        <w:rPr>
          <w:i/>
          <w:iCs/>
          <w:sz w:val="18"/>
          <w:szCs w:val="18"/>
          <w:vertAlign w:val="superscript"/>
        </w:rPr>
        <w:t>b</w:t>
      </w:r>
      <w:r w:rsidRPr="00891B47">
        <w:rPr>
          <w:sz w:val="18"/>
          <w:szCs w:val="18"/>
        </w:rPr>
        <w:t xml:space="preserve"> </w:t>
      </w:r>
      <w:r w:rsidR="004D205E" w:rsidRPr="00891B47">
        <w:rPr>
          <w:sz w:val="18"/>
          <w:szCs w:val="18"/>
        </w:rPr>
        <w:t xml:space="preserve"> </w:t>
      </w:r>
      <w:r w:rsidRPr="00891B47">
        <w:rPr>
          <w:sz w:val="18"/>
          <w:szCs w:val="18"/>
        </w:rPr>
        <w:t>Miembro elegido durante la 36ª reunión de los Estados partes, celebrada en Nueva York el 14 de junio de 2018.</w:t>
      </w:r>
    </w:p>
    <w:p w14:paraId="29631B60" w14:textId="394F69CA" w:rsidR="00053667" w:rsidRPr="00891B47" w:rsidRDefault="00053667" w:rsidP="004D205E">
      <w:pPr>
        <w:pStyle w:val="SingleTxtG"/>
        <w:spacing w:after="0"/>
        <w:ind w:firstLine="170"/>
        <w:jc w:val="left"/>
        <w:rPr>
          <w:sz w:val="18"/>
          <w:szCs w:val="18"/>
        </w:rPr>
      </w:pPr>
      <w:r w:rsidRPr="00891B47">
        <w:rPr>
          <w:i/>
          <w:iCs/>
          <w:sz w:val="18"/>
          <w:szCs w:val="18"/>
          <w:vertAlign w:val="superscript"/>
        </w:rPr>
        <w:t>c</w:t>
      </w:r>
      <w:r w:rsidRPr="00891B47">
        <w:rPr>
          <w:iCs/>
          <w:sz w:val="18"/>
          <w:szCs w:val="18"/>
        </w:rPr>
        <w:t xml:space="preserve"> </w:t>
      </w:r>
      <w:r w:rsidR="004D205E" w:rsidRPr="00891B47">
        <w:rPr>
          <w:iCs/>
          <w:sz w:val="18"/>
          <w:szCs w:val="18"/>
        </w:rPr>
        <w:t xml:space="preserve"> </w:t>
      </w:r>
      <w:r w:rsidRPr="00891B47">
        <w:rPr>
          <w:sz w:val="18"/>
          <w:szCs w:val="18"/>
        </w:rPr>
        <w:t>Miembro elegido durante la 38ª reunión de los Estados partes, celebrada en Nueva York el 17 de septiembre de 2020.</w:t>
      </w:r>
    </w:p>
    <w:bookmarkEnd w:id="250"/>
    <w:p w14:paraId="5A1DEFB1" w14:textId="369A43A0" w:rsidR="00053667" w:rsidRPr="00891B47" w:rsidRDefault="00053667" w:rsidP="004D205E">
      <w:pPr>
        <w:pStyle w:val="SingleTxtG"/>
        <w:spacing w:after="0"/>
        <w:ind w:firstLine="170"/>
        <w:jc w:val="left"/>
        <w:rPr>
          <w:sz w:val="18"/>
          <w:szCs w:val="18"/>
        </w:rPr>
      </w:pPr>
      <w:r w:rsidRPr="00891B47">
        <w:rPr>
          <w:i/>
          <w:iCs/>
          <w:sz w:val="18"/>
          <w:szCs w:val="18"/>
          <w:vertAlign w:val="superscript"/>
        </w:rPr>
        <w:t>d</w:t>
      </w:r>
      <w:r w:rsidRPr="00891B47">
        <w:rPr>
          <w:sz w:val="18"/>
          <w:szCs w:val="18"/>
        </w:rPr>
        <w:t xml:space="preserve"> </w:t>
      </w:r>
      <w:r w:rsidR="004D205E" w:rsidRPr="00891B47">
        <w:rPr>
          <w:sz w:val="18"/>
          <w:szCs w:val="18"/>
        </w:rPr>
        <w:t xml:space="preserve"> </w:t>
      </w:r>
      <w:r w:rsidRPr="00891B47">
        <w:rPr>
          <w:sz w:val="18"/>
          <w:szCs w:val="18"/>
        </w:rPr>
        <w:t>Presentó su dimisión, con efecto a partir del 1 de diciembre de 2022.</w:t>
      </w:r>
    </w:p>
    <w:p w14:paraId="49812D85" w14:textId="77777777" w:rsidR="00053667" w:rsidRPr="00891B47" w:rsidRDefault="00053667" w:rsidP="004D205E">
      <w:pPr>
        <w:pStyle w:val="SingleTxtG"/>
        <w:jc w:val="left"/>
      </w:pPr>
      <w:r w:rsidRPr="00891B47">
        <w:br w:type="page"/>
      </w:r>
    </w:p>
    <w:p w14:paraId="7BBC2772" w14:textId="5721116A" w:rsidR="00053667" w:rsidRPr="00891B47" w:rsidRDefault="00053667" w:rsidP="004D205E">
      <w:pPr>
        <w:pStyle w:val="HChG"/>
      </w:pPr>
      <w:r w:rsidRPr="00891B47">
        <w:lastRenderedPageBreak/>
        <w:t>Anexo II</w:t>
      </w:r>
    </w:p>
    <w:p w14:paraId="7C424256" w14:textId="39159718" w:rsidR="00053667" w:rsidRPr="00891B47" w:rsidRDefault="00053667" w:rsidP="004D205E">
      <w:pPr>
        <w:pStyle w:val="HChG"/>
      </w:pPr>
      <w:r w:rsidRPr="00891B47">
        <w:tab/>
      </w:r>
      <w:r w:rsidRPr="00891B47">
        <w:tab/>
        <w:t>Miembros del Comité de Derechos Humanos, 2022</w:t>
      </w:r>
      <w:r w:rsidR="004D205E" w:rsidRPr="00891B47">
        <w:t>-</w:t>
      </w:r>
      <w:r w:rsidRPr="00891B47">
        <w:t>2023</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Description w:val="List of Members"/>
      </w:tblPr>
      <w:tblGrid>
        <w:gridCol w:w="3262"/>
        <w:gridCol w:w="2813"/>
        <w:gridCol w:w="1295"/>
      </w:tblGrid>
      <w:tr w:rsidR="00891B47" w:rsidRPr="00891B47" w14:paraId="7A7D0578" w14:textId="77777777" w:rsidTr="001101CC">
        <w:trPr>
          <w:cantSplit/>
          <w:trHeight w:val="240"/>
          <w:tblHeader/>
        </w:trPr>
        <w:tc>
          <w:tcPr>
            <w:tcW w:w="3262" w:type="dxa"/>
            <w:tcBorders>
              <w:top w:val="single" w:sz="4" w:space="0" w:color="auto"/>
              <w:bottom w:val="single" w:sz="12" w:space="0" w:color="auto"/>
            </w:tcBorders>
            <w:shd w:val="clear" w:color="auto" w:fill="auto"/>
            <w:vAlign w:val="bottom"/>
            <w:hideMark/>
          </w:tcPr>
          <w:p w14:paraId="14F7DC40" w14:textId="37E8992B" w:rsidR="00053667" w:rsidRPr="00891B47" w:rsidRDefault="00053667" w:rsidP="00891B47">
            <w:pPr>
              <w:suppressAutoHyphens w:val="0"/>
              <w:spacing w:before="80" w:after="80" w:line="200" w:lineRule="exact"/>
              <w:rPr>
                <w:i/>
                <w:sz w:val="16"/>
              </w:rPr>
            </w:pPr>
            <w:r w:rsidRPr="00891B47">
              <w:rPr>
                <w:i/>
                <w:sz w:val="16"/>
              </w:rPr>
              <w:t>Nombre</w:t>
            </w:r>
          </w:p>
        </w:tc>
        <w:tc>
          <w:tcPr>
            <w:tcW w:w="2813" w:type="dxa"/>
            <w:tcBorders>
              <w:top w:val="single" w:sz="4" w:space="0" w:color="auto"/>
              <w:bottom w:val="single" w:sz="12" w:space="0" w:color="auto"/>
            </w:tcBorders>
            <w:shd w:val="clear" w:color="auto" w:fill="auto"/>
            <w:vAlign w:val="bottom"/>
            <w:hideMark/>
          </w:tcPr>
          <w:p w14:paraId="03C9323C" w14:textId="77777777" w:rsidR="00053667" w:rsidRPr="00891B47" w:rsidRDefault="00053667" w:rsidP="00891B47">
            <w:pPr>
              <w:suppressAutoHyphens w:val="0"/>
              <w:spacing w:before="80" w:after="80" w:line="200" w:lineRule="exact"/>
              <w:rPr>
                <w:i/>
                <w:sz w:val="16"/>
              </w:rPr>
            </w:pPr>
            <w:r w:rsidRPr="00891B47">
              <w:rPr>
                <w:i/>
                <w:sz w:val="16"/>
              </w:rPr>
              <w:t>País de nacionalidad</w:t>
            </w:r>
            <w:r w:rsidRPr="00891B47">
              <w:rPr>
                <w:i/>
                <w:sz w:val="18"/>
                <w:szCs w:val="22"/>
                <w:vertAlign w:val="superscript"/>
              </w:rPr>
              <w:t>a</w:t>
            </w:r>
          </w:p>
        </w:tc>
        <w:tc>
          <w:tcPr>
            <w:tcW w:w="1295" w:type="dxa"/>
            <w:tcBorders>
              <w:top w:val="single" w:sz="4" w:space="0" w:color="auto"/>
              <w:bottom w:val="single" w:sz="12" w:space="0" w:color="auto"/>
            </w:tcBorders>
            <w:shd w:val="clear" w:color="auto" w:fill="auto"/>
            <w:tcMar>
              <w:right w:w="0" w:type="dxa"/>
            </w:tcMar>
            <w:vAlign w:val="bottom"/>
            <w:hideMark/>
          </w:tcPr>
          <w:p w14:paraId="5898D700" w14:textId="77777777" w:rsidR="00053667" w:rsidRPr="00891B47" w:rsidRDefault="00053667" w:rsidP="00891B47">
            <w:pPr>
              <w:suppressAutoHyphens w:val="0"/>
              <w:spacing w:before="80" w:after="80" w:line="200" w:lineRule="exact"/>
              <w:rPr>
                <w:i/>
                <w:sz w:val="16"/>
              </w:rPr>
            </w:pPr>
            <w:r w:rsidRPr="00891B47">
              <w:rPr>
                <w:i/>
                <w:sz w:val="16"/>
              </w:rPr>
              <w:t>El mandato finaliza el 31 de diciembre</w:t>
            </w:r>
          </w:p>
        </w:tc>
      </w:tr>
      <w:tr w:rsidR="00891B47" w:rsidRPr="00891B47" w14:paraId="537F4950" w14:textId="77777777" w:rsidTr="001101CC">
        <w:trPr>
          <w:cantSplit/>
          <w:trHeight w:hRule="exact" w:val="113"/>
        </w:trPr>
        <w:tc>
          <w:tcPr>
            <w:tcW w:w="3262" w:type="dxa"/>
            <w:tcBorders>
              <w:top w:val="single" w:sz="12" w:space="0" w:color="auto"/>
            </w:tcBorders>
            <w:shd w:val="clear" w:color="auto" w:fill="auto"/>
          </w:tcPr>
          <w:p w14:paraId="32F2115F" w14:textId="77777777" w:rsidR="00891B47" w:rsidRPr="00891B47" w:rsidRDefault="00891B47" w:rsidP="00891B47">
            <w:pPr>
              <w:suppressAutoHyphens w:val="0"/>
              <w:spacing w:before="40" w:after="120"/>
            </w:pPr>
          </w:p>
        </w:tc>
        <w:tc>
          <w:tcPr>
            <w:tcW w:w="2813" w:type="dxa"/>
            <w:tcBorders>
              <w:top w:val="single" w:sz="12" w:space="0" w:color="auto"/>
            </w:tcBorders>
            <w:shd w:val="clear" w:color="auto" w:fill="auto"/>
          </w:tcPr>
          <w:p w14:paraId="0B91351E" w14:textId="77777777" w:rsidR="00891B47" w:rsidRPr="00891B47" w:rsidRDefault="00891B47" w:rsidP="00891B47">
            <w:pPr>
              <w:suppressAutoHyphens w:val="0"/>
              <w:spacing w:before="40" w:after="120"/>
            </w:pPr>
          </w:p>
        </w:tc>
        <w:tc>
          <w:tcPr>
            <w:tcW w:w="1295" w:type="dxa"/>
            <w:tcBorders>
              <w:top w:val="single" w:sz="12" w:space="0" w:color="auto"/>
            </w:tcBorders>
            <w:shd w:val="clear" w:color="auto" w:fill="auto"/>
            <w:tcMar>
              <w:right w:w="0" w:type="dxa"/>
            </w:tcMar>
          </w:tcPr>
          <w:p w14:paraId="5CAF7DF0" w14:textId="77777777" w:rsidR="00891B47" w:rsidRPr="00891B47" w:rsidRDefault="00891B47" w:rsidP="00891B47">
            <w:pPr>
              <w:suppressAutoHyphens w:val="0"/>
              <w:spacing w:before="40" w:after="120"/>
            </w:pPr>
          </w:p>
        </w:tc>
      </w:tr>
      <w:tr w:rsidR="00891B47" w:rsidRPr="00891B47" w14:paraId="54B57724" w14:textId="77777777" w:rsidTr="001101CC">
        <w:trPr>
          <w:cantSplit/>
          <w:trHeight w:val="240"/>
        </w:trPr>
        <w:tc>
          <w:tcPr>
            <w:tcW w:w="3262" w:type="dxa"/>
            <w:shd w:val="clear" w:color="auto" w:fill="auto"/>
            <w:hideMark/>
          </w:tcPr>
          <w:p w14:paraId="2947D112" w14:textId="77777777" w:rsidR="00053667" w:rsidRPr="00891B47" w:rsidRDefault="00053667" w:rsidP="00891B47">
            <w:pPr>
              <w:suppressAutoHyphens w:val="0"/>
              <w:spacing w:before="40" w:after="120"/>
            </w:pPr>
            <w:r w:rsidRPr="00891B47">
              <w:t>Tania María Abdo Rocholl</w:t>
            </w:r>
          </w:p>
        </w:tc>
        <w:tc>
          <w:tcPr>
            <w:tcW w:w="2813" w:type="dxa"/>
            <w:shd w:val="clear" w:color="auto" w:fill="auto"/>
            <w:hideMark/>
          </w:tcPr>
          <w:p w14:paraId="432C5869" w14:textId="77777777" w:rsidR="00053667" w:rsidRPr="00891B47" w:rsidRDefault="00053667" w:rsidP="00891B47">
            <w:pPr>
              <w:suppressAutoHyphens w:val="0"/>
              <w:spacing w:before="40" w:after="120"/>
            </w:pPr>
            <w:r w:rsidRPr="00891B47">
              <w:t>Paraguay</w:t>
            </w:r>
          </w:p>
        </w:tc>
        <w:tc>
          <w:tcPr>
            <w:tcW w:w="1295" w:type="dxa"/>
            <w:shd w:val="clear" w:color="auto" w:fill="auto"/>
            <w:tcMar>
              <w:right w:w="0" w:type="dxa"/>
            </w:tcMar>
            <w:hideMark/>
          </w:tcPr>
          <w:p w14:paraId="174888D1" w14:textId="77777777" w:rsidR="00053667" w:rsidRPr="00891B47" w:rsidRDefault="00053667" w:rsidP="00891B47">
            <w:pPr>
              <w:suppressAutoHyphens w:val="0"/>
              <w:spacing w:before="40" w:after="120"/>
            </w:pPr>
            <w:r w:rsidRPr="00891B47">
              <w:t>2024</w:t>
            </w:r>
            <w:r w:rsidRPr="00891B47">
              <w:rPr>
                <w:i/>
                <w:iCs/>
                <w:sz w:val="18"/>
                <w:szCs w:val="18"/>
                <w:vertAlign w:val="superscript"/>
              </w:rPr>
              <w:t>b</w:t>
            </w:r>
          </w:p>
        </w:tc>
      </w:tr>
      <w:tr w:rsidR="00891B47" w:rsidRPr="00891B47" w14:paraId="2D846EE9" w14:textId="77777777" w:rsidTr="001101CC">
        <w:trPr>
          <w:cantSplit/>
          <w:trHeight w:val="240"/>
        </w:trPr>
        <w:tc>
          <w:tcPr>
            <w:tcW w:w="3262" w:type="dxa"/>
            <w:shd w:val="clear" w:color="auto" w:fill="auto"/>
          </w:tcPr>
          <w:p w14:paraId="50A88947" w14:textId="77777777" w:rsidR="00053667" w:rsidRPr="00891B47" w:rsidRDefault="00053667" w:rsidP="00891B47">
            <w:pPr>
              <w:suppressAutoHyphens w:val="0"/>
              <w:spacing w:before="40" w:after="120"/>
            </w:pPr>
            <w:r w:rsidRPr="00891B47">
              <w:t>Farid Ahmadov</w:t>
            </w:r>
          </w:p>
        </w:tc>
        <w:tc>
          <w:tcPr>
            <w:tcW w:w="2813" w:type="dxa"/>
            <w:shd w:val="clear" w:color="auto" w:fill="auto"/>
          </w:tcPr>
          <w:p w14:paraId="6CA74387" w14:textId="77777777" w:rsidR="00053667" w:rsidRPr="00891B47" w:rsidRDefault="00053667" w:rsidP="00891B47">
            <w:pPr>
              <w:suppressAutoHyphens w:val="0"/>
              <w:spacing w:before="40" w:after="120"/>
            </w:pPr>
            <w:r w:rsidRPr="00891B47">
              <w:t>Azerbaiyán</w:t>
            </w:r>
          </w:p>
        </w:tc>
        <w:tc>
          <w:tcPr>
            <w:tcW w:w="1295" w:type="dxa"/>
            <w:shd w:val="clear" w:color="auto" w:fill="auto"/>
            <w:tcMar>
              <w:right w:w="0" w:type="dxa"/>
            </w:tcMar>
          </w:tcPr>
          <w:p w14:paraId="67D690F8" w14:textId="77777777" w:rsidR="00053667" w:rsidRPr="00891B47" w:rsidRDefault="00053667" w:rsidP="00891B47">
            <w:pPr>
              <w:suppressAutoHyphens w:val="0"/>
              <w:spacing w:before="40" w:after="120"/>
            </w:pPr>
            <w:r w:rsidRPr="00891B47">
              <w:t>2026</w:t>
            </w:r>
            <w:r w:rsidRPr="00891B47">
              <w:rPr>
                <w:i/>
                <w:iCs/>
                <w:sz w:val="18"/>
                <w:szCs w:val="18"/>
                <w:vertAlign w:val="superscript"/>
              </w:rPr>
              <w:t>c</w:t>
            </w:r>
          </w:p>
        </w:tc>
      </w:tr>
      <w:tr w:rsidR="00891B47" w:rsidRPr="00891B47" w14:paraId="36B0DAA9" w14:textId="77777777" w:rsidTr="001101CC">
        <w:trPr>
          <w:cantSplit/>
          <w:trHeight w:val="240"/>
        </w:trPr>
        <w:tc>
          <w:tcPr>
            <w:tcW w:w="3262" w:type="dxa"/>
            <w:shd w:val="clear" w:color="auto" w:fill="auto"/>
            <w:hideMark/>
          </w:tcPr>
          <w:p w14:paraId="4C9F9AF0" w14:textId="77777777" w:rsidR="00053667" w:rsidRPr="00891B47" w:rsidRDefault="00053667" w:rsidP="00891B47">
            <w:pPr>
              <w:suppressAutoHyphens w:val="0"/>
              <w:spacing w:before="40" w:after="120"/>
            </w:pPr>
            <w:r w:rsidRPr="00891B47">
              <w:t>Wafaa Ashraf Moharram Bassim</w:t>
            </w:r>
          </w:p>
        </w:tc>
        <w:tc>
          <w:tcPr>
            <w:tcW w:w="2813" w:type="dxa"/>
            <w:shd w:val="clear" w:color="auto" w:fill="auto"/>
            <w:hideMark/>
          </w:tcPr>
          <w:p w14:paraId="2207CF2B" w14:textId="77777777" w:rsidR="00053667" w:rsidRPr="00891B47" w:rsidRDefault="00053667" w:rsidP="00891B47">
            <w:pPr>
              <w:suppressAutoHyphens w:val="0"/>
              <w:spacing w:before="40" w:after="120"/>
            </w:pPr>
            <w:r w:rsidRPr="00891B47">
              <w:t>Egipto</w:t>
            </w:r>
          </w:p>
        </w:tc>
        <w:tc>
          <w:tcPr>
            <w:tcW w:w="1295" w:type="dxa"/>
            <w:shd w:val="clear" w:color="auto" w:fill="auto"/>
            <w:tcMar>
              <w:right w:w="0" w:type="dxa"/>
            </w:tcMar>
            <w:hideMark/>
          </w:tcPr>
          <w:p w14:paraId="20A36044" w14:textId="77777777" w:rsidR="00053667" w:rsidRPr="00891B47" w:rsidRDefault="00053667" w:rsidP="00891B47">
            <w:pPr>
              <w:suppressAutoHyphens w:val="0"/>
              <w:spacing w:before="40" w:after="120"/>
            </w:pPr>
            <w:r w:rsidRPr="00891B47">
              <w:t>2024</w:t>
            </w:r>
            <w:r w:rsidRPr="00891B47">
              <w:rPr>
                <w:i/>
                <w:iCs/>
                <w:sz w:val="18"/>
                <w:szCs w:val="18"/>
                <w:vertAlign w:val="superscript"/>
              </w:rPr>
              <w:t>b</w:t>
            </w:r>
          </w:p>
        </w:tc>
      </w:tr>
      <w:tr w:rsidR="00891B47" w:rsidRPr="00891B47" w14:paraId="16CF5CF4" w14:textId="77777777" w:rsidTr="001101CC">
        <w:trPr>
          <w:cantSplit/>
          <w:trHeight w:val="240"/>
        </w:trPr>
        <w:tc>
          <w:tcPr>
            <w:tcW w:w="3262" w:type="dxa"/>
            <w:shd w:val="clear" w:color="auto" w:fill="auto"/>
            <w:hideMark/>
          </w:tcPr>
          <w:p w14:paraId="39C14396" w14:textId="77777777" w:rsidR="00053667" w:rsidRPr="00891B47" w:rsidRDefault="00053667" w:rsidP="00891B47">
            <w:pPr>
              <w:suppressAutoHyphens w:val="0"/>
              <w:spacing w:before="40" w:after="120"/>
            </w:pPr>
            <w:r w:rsidRPr="00891B47">
              <w:t xml:space="preserve">Rodrigo A. Carazo </w:t>
            </w:r>
          </w:p>
        </w:tc>
        <w:tc>
          <w:tcPr>
            <w:tcW w:w="2813" w:type="dxa"/>
            <w:shd w:val="clear" w:color="auto" w:fill="auto"/>
            <w:hideMark/>
          </w:tcPr>
          <w:p w14:paraId="464AA231" w14:textId="77777777" w:rsidR="00053667" w:rsidRPr="00891B47" w:rsidRDefault="00053667" w:rsidP="00891B47">
            <w:pPr>
              <w:suppressAutoHyphens w:val="0"/>
              <w:spacing w:before="40" w:after="120"/>
            </w:pPr>
            <w:r w:rsidRPr="00891B47">
              <w:t>Costa Rica</w:t>
            </w:r>
          </w:p>
        </w:tc>
        <w:tc>
          <w:tcPr>
            <w:tcW w:w="1295" w:type="dxa"/>
            <w:shd w:val="clear" w:color="auto" w:fill="auto"/>
            <w:tcMar>
              <w:right w:w="0" w:type="dxa"/>
            </w:tcMar>
            <w:hideMark/>
          </w:tcPr>
          <w:p w14:paraId="383CFD54" w14:textId="77777777" w:rsidR="00053667" w:rsidRPr="00891B47" w:rsidRDefault="00053667" w:rsidP="00891B47">
            <w:pPr>
              <w:suppressAutoHyphens w:val="0"/>
              <w:spacing w:before="40" w:after="120"/>
            </w:pPr>
            <w:r w:rsidRPr="00891B47">
              <w:t>2026</w:t>
            </w:r>
            <w:r w:rsidRPr="00891B47">
              <w:rPr>
                <w:i/>
                <w:iCs/>
                <w:sz w:val="18"/>
                <w:szCs w:val="18"/>
                <w:vertAlign w:val="superscript"/>
              </w:rPr>
              <w:t>c</w:t>
            </w:r>
          </w:p>
        </w:tc>
      </w:tr>
      <w:tr w:rsidR="00891B47" w:rsidRPr="00891B47" w14:paraId="4B9840B4" w14:textId="77777777" w:rsidTr="001101CC">
        <w:trPr>
          <w:cantSplit/>
          <w:trHeight w:val="240"/>
        </w:trPr>
        <w:tc>
          <w:tcPr>
            <w:tcW w:w="3262" w:type="dxa"/>
            <w:shd w:val="clear" w:color="auto" w:fill="auto"/>
          </w:tcPr>
          <w:p w14:paraId="2C2DC386" w14:textId="77777777" w:rsidR="00053667" w:rsidRPr="00891B47" w:rsidRDefault="00053667" w:rsidP="00891B47">
            <w:pPr>
              <w:suppressAutoHyphens w:val="0"/>
              <w:spacing w:before="40" w:after="120"/>
            </w:pPr>
            <w:r w:rsidRPr="00891B47">
              <w:t>Yvonne Donders</w:t>
            </w:r>
          </w:p>
        </w:tc>
        <w:tc>
          <w:tcPr>
            <w:tcW w:w="2813" w:type="dxa"/>
            <w:shd w:val="clear" w:color="auto" w:fill="auto"/>
          </w:tcPr>
          <w:p w14:paraId="72B2BF12" w14:textId="77777777" w:rsidR="00053667" w:rsidRPr="00891B47" w:rsidRDefault="00053667" w:rsidP="00891B47">
            <w:pPr>
              <w:suppressAutoHyphens w:val="0"/>
              <w:spacing w:before="40" w:after="120"/>
            </w:pPr>
            <w:r w:rsidRPr="00891B47">
              <w:t>Países Bajos</w:t>
            </w:r>
          </w:p>
        </w:tc>
        <w:tc>
          <w:tcPr>
            <w:tcW w:w="1295" w:type="dxa"/>
            <w:shd w:val="clear" w:color="auto" w:fill="auto"/>
            <w:tcMar>
              <w:right w:w="0" w:type="dxa"/>
            </w:tcMar>
          </w:tcPr>
          <w:p w14:paraId="4E591C1C" w14:textId="77777777" w:rsidR="00053667" w:rsidRPr="00891B47" w:rsidRDefault="00053667" w:rsidP="00891B47">
            <w:pPr>
              <w:suppressAutoHyphens w:val="0"/>
              <w:spacing w:before="40" w:after="120"/>
            </w:pPr>
            <w:r w:rsidRPr="00891B47">
              <w:t>2026</w:t>
            </w:r>
            <w:r w:rsidRPr="00891B47">
              <w:rPr>
                <w:i/>
                <w:iCs/>
                <w:sz w:val="18"/>
                <w:szCs w:val="18"/>
                <w:vertAlign w:val="superscript"/>
              </w:rPr>
              <w:t>c</w:t>
            </w:r>
          </w:p>
        </w:tc>
      </w:tr>
      <w:tr w:rsidR="00891B47" w:rsidRPr="00891B47" w14:paraId="60E4D4F3" w14:textId="77777777" w:rsidTr="001101CC">
        <w:trPr>
          <w:cantSplit/>
          <w:trHeight w:val="240"/>
        </w:trPr>
        <w:tc>
          <w:tcPr>
            <w:tcW w:w="3262" w:type="dxa"/>
            <w:shd w:val="clear" w:color="auto" w:fill="auto"/>
            <w:hideMark/>
          </w:tcPr>
          <w:p w14:paraId="2AF70DC3" w14:textId="77777777" w:rsidR="00053667" w:rsidRPr="00891B47" w:rsidRDefault="00053667" w:rsidP="00891B47">
            <w:pPr>
              <w:suppressAutoHyphens w:val="0"/>
              <w:spacing w:before="40" w:after="120"/>
            </w:pPr>
            <w:r w:rsidRPr="00891B47">
              <w:t>Mahjoub El Haiba</w:t>
            </w:r>
          </w:p>
        </w:tc>
        <w:tc>
          <w:tcPr>
            <w:tcW w:w="2813" w:type="dxa"/>
            <w:shd w:val="clear" w:color="auto" w:fill="auto"/>
            <w:hideMark/>
          </w:tcPr>
          <w:p w14:paraId="62D7B98B" w14:textId="77777777" w:rsidR="00053667" w:rsidRPr="00891B47" w:rsidRDefault="00053667" w:rsidP="00891B47">
            <w:pPr>
              <w:suppressAutoHyphens w:val="0"/>
              <w:spacing w:before="40" w:after="120"/>
            </w:pPr>
            <w:r w:rsidRPr="00891B47">
              <w:t>Marruecos</w:t>
            </w:r>
          </w:p>
        </w:tc>
        <w:tc>
          <w:tcPr>
            <w:tcW w:w="1295" w:type="dxa"/>
            <w:shd w:val="clear" w:color="auto" w:fill="auto"/>
            <w:tcMar>
              <w:right w:w="0" w:type="dxa"/>
            </w:tcMar>
            <w:hideMark/>
          </w:tcPr>
          <w:p w14:paraId="08F6032F" w14:textId="77777777" w:rsidR="00053667" w:rsidRPr="00891B47" w:rsidRDefault="00053667" w:rsidP="00891B47">
            <w:pPr>
              <w:suppressAutoHyphens w:val="0"/>
              <w:spacing w:before="40" w:after="120"/>
            </w:pPr>
            <w:r w:rsidRPr="00891B47">
              <w:t>2024</w:t>
            </w:r>
            <w:r w:rsidRPr="00891B47">
              <w:rPr>
                <w:i/>
                <w:iCs/>
                <w:sz w:val="18"/>
                <w:szCs w:val="18"/>
                <w:vertAlign w:val="superscript"/>
              </w:rPr>
              <w:t>b</w:t>
            </w:r>
          </w:p>
        </w:tc>
      </w:tr>
      <w:tr w:rsidR="00891B47" w:rsidRPr="00891B47" w14:paraId="482BA6DC" w14:textId="77777777" w:rsidTr="001101CC">
        <w:trPr>
          <w:cantSplit/>
          <w:trHeight w:val="240"/>
        </w:trPr>
        <w:tc>
          <w:tcPr>
            <w:tcW w:w="3262" w:type="dxa"/>
            <w:shd w:val="clear" w:color="auto" w:fill="auto"/>
          </w:tcPr>
          <w:p w14:paraId="45CA54EE" w14:textId="77777777" w:rsidR="00053667" w:rsidRPr="00891B47" w:rsidRDefault="00053667" w:rsidP="00891B47">
            <w:pPr>
              <w:suppressAutoHyphens w:val="0"/>
              <w:spacing w:before="40" w:after="120"/>
            </w:pPr>
            <w:r w:rsidRPr="00891B47">
              <w:t>Carlos Gómez Martínez</w:t>
            </w:r>
          </w:p>
        </w:tc>
        <w:tc>
          <w:tcPr>
            <w:tcW w:w="2813" w:type="dxa"/>
            <w:shd w:val="clear" w:color="auto" w:fill="auto"/>
          </w:tcPr>
          <w:p w14:paraId="7E290274" w14:textId="77777777" w:rsidR="00053667" w:rsidRPr="00891B47" w:rsidRDefault="00053667" w:rsidP="00891B47">
            <w:pPr>
              <w:suppressAutoHyphens w:val="0"/>
              <w:spacing w:before="40" w:after="120"/>
            </w:pPr>
            <w:r w:rsidRPr="00891B47">
              <w:t>España</w:t>
            </w:r>
          </w:p>
        </w:tc>
        <w:tc>
          <w:tcPr>
            <w:tcW w:w="1295" w:type="dxa"/>
            <w:shd w:val="clear" w:color="auto" w:fill="auto"/>
            <w:tcMar>
              <w:right w:w="0" w:type="dxa"/>
            </w:tcMar>
          </w:tcPr>
          <w:p w14:paraId="06500DBC" w14:textId="77777777" w:rsidR="00053667" w:rsidRPr="00891B47" w:rsidRDefault="00053667" w:rsidP="00891B47">
            <w:pPr>
              <w:suppressAutoHyphens w:val="0"/>
              <w:spacing w:before="40" w:after="120"/>
            </w:pPr>
            <w:r w:rsidRPr="00891B47">
              <w:t>2024</w:t>
            </w:r>
            <w:r w:rsidRPr="00891B47">
              <w:rPr>
                <w:i/>
                <w:iCs/>
                <w:sz w:val="18"/>
                <w:szCs w:val="18"/>
                <w:vertAlign w:val="superscript"/>
              </w:rPr>
              <w:t>b</w:t>
            </w:r>
          </w:p>
        </w:tc>
      </w:tr>
      <w:tr w:rsidR="00891B47" w:rsidRPr="00891B47" w14:paraId="0041DBB9" w14:textId="77777777" w:rsidTr="001101CC">
        <w:trPr>
          <w:cantSplit/>
          <w:trHeight w:val="240"/>
        </w:trPr>
        <w:tc>
          <w:tcPr>
            <w:tcW w:w="3262" w:type="dxa"/>
            <w:shd w:val="clear" w:color="auto" w:fill="auto"/>
          </w:tcPr>
          <w:p w14:paraId="4DAD1D4A" w14:textId="77777777" w:rsidR="00053667" w:rsidRPr="00891B47" w:rsidRDefault="00053667" w:rsidP="00891B47">
            <w:pPr>
              <w:suppressAutoHyphens w:val="0"/>
              <w:spacing w:before="40" w:after="120"/>
            </w:pPr>
            <w:r w:rsidRPr="00891B47">
              <w:t>Laurence R. Helfer</w:t>
            </w:r>
          </w:p>
        </w:tc>
        <w:tc>
          <w:tcPr>
            <w:tcW w:w="2813" w:type="dxa"/>
            <w:shd w:val="clear" w:color="auto" w:fill="auto"/>
          </w:tcPr>
          <w:p w14:paraId="054971C9" w14:textId="77777777" w:rsidR="00053667" w:rsidRPr="00891B47" w:rsidRDefault="00053667" w:rsidP="00891B47">
            <w:pPr>
              <w:suppressAutoHyphens w:val="0"/>
              <w:spacing w:before="40" w:after="120"/>
            </w:pPr>
            <w:r w:rsidRPr="00891B47">
              <w:t>Estados Unidos de América</w:t>
            </w:r>
          </w:p>
        </w:tc>
        <w:tc>
          <w:tcPr>
            <w:tcW w:w="1295" w:type="dxa"/>
            <w:shd w:val="clear" w:color="auto" w:fill="auto"/>
            <w:tcMar>
              <w:right w:w="0" w:type="dxa"/>
            </w:tcMar>
          </w:tcPr>
          <w:p w14:paraId="6D9ECD96" w14:textId="77777777" w:rsidR="00053667" w:rsidRPr="00891B47" w:rsidRDefault="00053667" w:rsidP="00891B47">
            <w:pPr>
              <w:suppressAutoHyphens w:val="0"/>
              <w:spacing w:before="40" w:after="120"/>
            </w:pPr>
            <w:r w:rsidRPr="00891B47">
              <w:t>2026</w:t>
            </w:r>
            <w:r w:rsidRPr="00891B47">
              <w:rPr>
                <w:i/>
                <w:iCs/>
                <w:sz w:val="18"/>
                <w:szCs w:val="18"/>
                <w:vertAlign w:val="superscript"/>
              </w:rPr>
              <w:t>c</w:t>
            </w:r>
          </w:p>
        </w:tc>
      </w:tr>
      <w:tr w:rsidR="00891B47" w:rsidRPr="00891B47" w14:paraId="1ADFE250" w14:textId="77777777" w:rsidTr="001101CC">
        <w:trPr>
          <w:cantSplit/>
          <w:trHeight w:val="240"/>
        </w:trPr>
        <w:tc>
          <w:tcPr>
            <w:tcW w:w="3262" w:type="dxa"/>
            <w:shd w:val="clear" w:color="auto" w:fill="auto"/>
          </w:tcPr>
          <w:p w14:paraId="7996EECB" w14:textId="77777777" w:rsidR="00053667" w:rsidRPr="00891B47" w:rsidRDefault="00053667" w:rsidP="00891B47">
            <w:pPr>
              <w:suppressAutoHyphens w:val="0"/>
              <w:spacing w:before="40" w:after="120"/>
            </w:pPr>
            <w:r w:rsidRPr="00891B47">
              <w:t>Marcia V. J. Kran</w:t>
            </w:r>
          </w:p>
        </w:tc>
        <w:tc>
          <w:tcPr>
            <w:tcW w:w="2813" w:type="dxa"/>
            <w:shd w:val="clear" w:color="auto" w:fill="auto"/>
          </w:tcPr>
          <w:p w14:paraId="2E53D07E" w14:textId="77777777" w:rsidR="00053667" w:rsidRPr="00891B47" w:rsidRDefault="00053667" w:rsidP="00891B47">
            <w:pPr>
              <w:suppressAutoHyphens w:val="0"/>
              <w:spacing w:before="40" w:after="120"/>
            </w:pPr>
            <w:r w:rsidRPr="00891B47">
              <w:t>Canadá</w:t>
            </w:r>
          </w:p>
        </w:tc>
        <w:tc>
          <w:tcPr>
            <w:tcW w:w="1295" w:type="dxa"/>
            <w:shd w:val="clear" w:color="auto" w:fill="auto"/>
            <w:tcMar>
              <w:right w:w="0" w:type="dxa"/>
            </w:tcMar>
          </w:tcPr>
          <w:p w14:paraId="60724577" w14:textId="77777777" w:rsidR="00053667" w:rsidRPr="00891B47" w:rsidRDefault="00053667" w:rsidP="00891B47">
            <w:pPr>
              <w:suppressAutoHyphens w:val="0"/>
              <w:spacing w:before="40" w:after="120"/>
            </w:pPr>
            <w:r w:rsidRPr="00891B47">
              <w:t>2024</w:t>
            </w:r>
            <w:r w:rsidRPr="00891B47">
              <w:rPr>
                <w:i/>
                <w:iCs/>
                <w:sz w:val="18"/>
                <w:szCs w:val="18"/>
                <w:vertAlign w:val="superscript"/>
              </w:rPr>
              <w:t>b</w:t>
            </w:r>
          </w:p>
        </w:tc>
      </w:tr>
      <w:tr w:rsidR="00891B47" w:rsidRPr="00891B47" w14:paraId="27A7D307" w14:textId="77777777" w:rsidTr="001101CC">
        <w:trPr>
          <w:cantSplit/>
          <w:trHeight w:val="240"/>
        </w:trPr>
        <w:tc>
          <w:tcPr>
            <w:tcW w:w="3262" w:type="dxa"/>
            <w:shd w:val="clear" w:color="auto" w:fill="auto"/>
            <w:hideMark/>
          </w:tcPr>
          <w:p w14:paraId="19F9E91D" w14:textId="77777777" w:rsidR="00053667" w:rsidRPr="00891B47" w:rsidRDefault="00053667" w:rsidP="00891B47">
            <w:pPr>
              <w:suppressAutoHyphens w:val="0"/>
              <w:spacing w:before="40" w:after="120"/>
            </w:pPr>
            <w:r w:rsidRPr="00891B47">
              <w:t>Bacre Waly Ndiaye</w:t>
            </w:r>
          </w:p>
        </w:tc>
        <w:tc>
          <w:tcPr>
            <w:tcW w:w="2813" w:type="dxa"/>
            <w:shd w:val="clear" w:color="auto" w:fill="auto"/>
            <w:hideMark/>
          </w:tcPr>
          <w:p w14:paraId="2370AD0B" w14:textId="77777777" w:rsidR="00053667" w:rsidRPr="00891B47" w:rsidRDefault="00053667" w:rsidP="00891B47">
            <w:pPr>
              <w:suppressAutoHyphens w:val="0"/>
              <w:spacing w:before="40" w:after="120"/>
            </w:pPr>
            <w:r w:rsidRPr="00891B47">
              <w:t xml:space="preserve">Senegal </w:t>
            </w:r>
          </w:p>
        </w:tc>
        <w:tc>
          <w:tcPr>
            <w:tcW w:w="1295" w:type="dxa"/>
            <w:shd w:val="clear" w:color="auto" w:fill="auto"/>
            <w:tcMar>
              <w:right w:w="0" w:type="dxa"/>
            </w:tcMar>
            <w:hideMark/>
          </w:tcPr>
          <w:p w14:paraId="34AB389E" w14:textId="77777777" w:rsidR="00053667" w:rsidRPr="00891B47" w:rsidRDefault="00053667" w:rsidP="00891B47">
            <w:pPr>
              <w:suppressAutoHyphens w:val="0"/>
              <w:spacing w:before="40" w:after="120"/>
            </w:pPr>
            <w:r w:rsidRPr="00891B47">
              <w:t>2026</w:t>
            </w:r>
            <w:r w:rsidRPr="00891B47">
              <w:rPr>
                <w:i/>
                <w:iCs/>
                <w:sz w:val="18"/>
                <w:szCs w:val="18"/>
                <w:vertAlign w:val="superscript"/>
              </w:rPr>
              <w:t>c</w:t>
            </w:r>
          </w:p>
        </w:tc>
      </w:tr>
      <w:tr w:rsidR="00891B47" w:rsidRPr="00891B47" w14:paraId="10EFB92C" w14:textId="77777777" w:rsidTr="001101CC">
        <w:trPr>
          <w:cantSplit/>
          <w:trHeight w:val="240"/>
        </w:trPr>
        <w:tc>
          <w:tcPr>
            <w:tcW w:w="3262" w:type="dxa"/>
            <w:shd w:val="clear" w:color="auto" w:fill="auto"/>
            <w:hideMark/>
          </w:tcPr>
          <w:p w14:paraId="6C576DE9" w14:textId="77777777" w:rsidR="00053667" w:rsidRPr="00891B47" w:rsidRDefault="00053667" w:rsidP="00891B47">
            <w:pPr>
              <w:suppressAutoHyphens w:val="0"/>
              <w:spacing w:before="40" w:after="120"/>
            </w:pPr>
            <w:r w:rsidRPr="00891B47">
              <w:t>Hernán Quezada Cabrera</w:t>
            </w:r>
          </w:p>
        </w:tc>
        <w:tc>
          <w:tcPr>
            <w:tcW w:w="2813" w:type="dxa"/>
            <w:shd w:val="clear" w:color="auto" w:fill="auto"/>
            <w:hideMark/>
          </w:tcPr>
          <w:p w14:paraId="71207096" w14:textId="77777777" w:rsidR="00053667" w:rsidRPr="00891B47" w:rsidRDefault="00053667" w:rsidP="00891B47">
            <w:pPr>
              <w:suppressAutoHyphens w:val="0"/>
              <w:spacing w:before="40" w:after="120"/>
            </w:pPr>
            <w:r w:rsidRPr="00891B47">
              <w:t>Chile</w:t>
            </w:r>
          </w:p>
        </w:tc>
        <w:tc>
          <w:tcPr>
            <w:tcW w:w="1295" w:type="dxa"/>
            <w:shd w:val="clear" w:color="auto" w:fill="auto"/>
            <w:tcMar>
              <w:right w:w="0" w:type="dxa"/>
            </w:tcMar>
            <w:hideMark/>
          </w:tcPr>
          <w:p w14:paraId="048C2EE5" w14:textId="77777777" w:rsidR="00053667" w:rsidRPr="00891B47" w:rsidRDefault="00053667" w:rsidP="00891B47">
            <w:pPr>
              <w:suppressAutoHyphens w:val="0"/>
              <w:spacing w:before="40" w:after="120"/>
            </w:pPr>
            <w:r w:rsidRPr="00891B47">
              <w:t>2022</w:t>
            </w:r>
            <w:r w:rsidRPr="00891B47">
              <w:rPr>
                <w:i/>
                <w:iCs/>
                <w:sz w:val="18"/>
                <w:szCs w:val="18"/>
                <w:vertAlign w:val="superscript"/>
              </w:rPr>
              <w:t>b</w:t>
            </w:r>
          </w:p>
        </w:tc>
      </w:tr>
      <w:tr w:rsidR="00891B47" w:rsidRPr="00891B47" w14:paraId="1675ADED" w14:textId="77777777" w:rsidTr="001101CC">
        <w:trPr>
          <w:cantSplit/>
          <w:trHeight w:val="240"/>
        </w:trPr>
        <w:tc>
          <w:tcPr>
            <w:tcW w:w="3262" w:type="dxa"/>
            <w:shd w:val="clear" w:color="auto" w:fill="auto"/>
            <w:hideMark/>
          </w:tcPr>
          <w:p w14:paraId="579F8661" w14:textId="77777777" w:rsidR="00053667" w:rsidRPr="00891B47" w:rsidRDefault="00053667" w:rsidP="00891B47">
            <w:pPr>
              <w:suppressAutoHyphens w:val="0"/>
              <w:spacing w:before="40" w:after="120"/>
            </w:pPr>
            <w:r w:rsidRPr="00891B47">
              <w:t>José Manuel Santos Pais</w:t>
            </w:r>
          </w:p>
        </w:tc>
        <w:tc>
          <w:tcPr>
            <w:tcW w:w="2813" w:type="dxa"/>
            <w:shd w:val="clear" w:color="auto" w:fill="auto"/>
            <w:hideMark/>
          </w:tcPr>
          <w:p w14:paraId="1DF31653" w14:textId="77777777" w:rsidR="00053667" w:rsidRPr="00891B47" w:rsidRDefault="00053667" w:rsidP="00891B47">
            <w:pPr>
              <w:suppressAutoHyphens w:val="0"/>
              <w:spacing w:before="40" w:after="120"/>
            </w:pPr>
            <w:r w:rsidRPr="00891B47">
              <w:t>Portugal</w:t>
            </w:r>
          </w:p>
        </w:tc>
        <w:tc>
          <w:tcPr>
            <w:tcW w:w="1295" w:type="dxa"/>
            <w:shd w:val="clear" w:color="auto" w:fill="auto"/>
            <w:tcMar>
              <w:right w:w="0" w:type="dxa"/>
            </w:tcMar>
            <w:hideMark/>
          </w:tcPr>
          <w:p w14:paraId="11AC34E3" w14:textId="77777777" w:rsidR="00053667" w:rsidRPr="00891B47" w:rsidRDefault="00053667" w:rsidP="00891B47">
            <w:pPr>
              <w:suppressAutoHyphens w:val="0"/>
              <w:spacing w:before="40" w:after="120"/>
            </w:pPr>
            <w:r w:rsidRPr="00891B47">
              <w:t>2024</w:t>
            </w:r>
            <w:r w:rsidRPr="00891B47">
              <w:rPr>
                <w:i/>
                <w:iCs/>
                <w:sz w:val="18"/>
                <w:szCs w:val="18"/>
                <w:vertAlign w:val="superscript"/>
              </w:rPr>
              <w:t>b</w:t>
            </w:r>
          </w:p>
        </w:tc>
      </w:tr>
      <w:tr w:rsidR="00891B47" w:rsidRPr="00891B47" w14:paraId="0D807E04" w14:textId="77777777" w:rsidTr="001101CC">
        <w:trPr>
          <w:cantSplit/>
          <w:trHeight w:val="240"/>
        </w:trPr>
        <w:tc>
          <w:tcPr>
            <w:tcW w:w="3262" w:type="dxa"/>
            <w:shd w:val="clear" w:color="auto" w:fill="auto"/>
            <w:hideMark/>
          </w:tcPr>
          <w:p w14:paraId="3B9E1F2F" w14:textId="77777777" w:rsidR="00053667" w:rsidRPr="00891B47" w:rsidRDefault="00053667" w:rsidP="00891B47">
            <w:pPr>
              <w:suppressAutoHyphens w:val="0"/>
              <w:spacing w:before="40" w:after="120"/>
            </w:pPr>
            <w:r w:rsidRPr="00891B47">
              <w:t xml:space="preserve">Soh Changrok </w:t>
            </w:r>
          </w:p>
        </w:tc>
        <w:tc>
          <w:tcPr>
            <w:tcW w:w="2813" w:type="dxa"/>
            <w:shd w:val="clear" w:color="auto" w:fill="auto"/>
            <w:hideMark/>
          </w:tcPr>
          <w:p w14:paraId="3C1F2FDB" w14:textId="77777777" w:rsidR="00053667" w:rsidRPr="00891B47" w:rsidRDefault="00053667" w:rsidP="00891B47">
            <w:pPr>
              <w:suppressAutoHyphens w:val="0"/>
              <w:spacing w:before="40" w:after="120"/>
            </w:pPr>
            <w:r w:rsidRPr="00891B47">
              <w:t>República de Corea</w:t>
            </w:r>
          </w:p>
        </w:tc>
        <w:tc>
          <w:tcPr>
            <w:tcW w:w="1295" w:type="dxa"/>
            <w:shd w:val="clear" w:color="auto" w:fill="auto"/>
            <w:tcMar>
              <w:right w:w="0" w:type="dxa"/>
            </w:tcMar>
            <w:hideMark/>
          </w:tcPr>
          <w:p w14:paraId="137BBFF9" w14:textId="77777777" w:rsidR="00053667" w:rsidRPr="00891B47" w:rsidRDefault="00053667" w:rsidP="00891B47">
            <w:pPr>
              <w:suppressAutoHyphens w:val="0"/>
              <w:spacing w:before="40" w:after="120"/>
            </w:pPr>
            <w:r w:rsidRPr="00891B47">
              <w:t>2024</w:t>
            </w:r>
            <w:r w:rsidRPr="00891B47">
              <w:rPr>
                <w:i/>
                <w:iCs/>
                <w:sz w:val="18"/>
                <w:szCs w:val="18"/>
                <w:vertAlign w:val="superscript"/>
              </w:rPr>
              <w:t>b</w:t>
            </w:r>
          </w:p>
        </w:tc>
      </w:tr>
      <w:tr w:rsidR="00891B47" w:rsidRPr="00891B47" w14:paraId="06759E79" w14:textId="77777777" w:rsidTr="001101CC">
        <w:trPr>
          <w:cantSplit/>
          <w:trHeight w:val="240"/>
        </w:trPr>
        <w:tc>
          <w:tcPr>
            <w:tcW w:w="3262" w:type="dxa"/>
            <w:shd w:val="clear" w:color="auto" w:fill="auto"/>
          </w:tcPr>
          <w:p w14:paraId="156F08AB" w14:textId="77777777" w:rsidR="00053667" w:rsidRPr="00891B47" w:rsidRDefault="00053667" w:rsidP="00891B47">
            <w:pPr>
              <w:suppressAutoHyphens w:val="0"/>
              <w:spacing w:before="40" w:after="120"/>
            </w:pPr>
            <w:r w:rsidRPr="00891B47">
              <w:t xml:space="preserve">Tijana Šurlan </w:t>
            </w:r>
          </w:p>
        </w:tc>
        <w:tc>
          <w:tcPr>
            <w:tcW w:w="2813" w:type="dxa"/>
            <w:shd w:val="clear" w:color="auto" w:fill="auto"/>
          </w:tcPr>
          <w:p w14:paraId="5FAC37D9" w14:textId="77777777" w:rsidR="00053667" w:rsidRPr="00891B47" w:rsidRDefault="00053667" w:rsidP="00891B47">
            <w:pPr>
              <w:suppressAutoHyphens w:val="0"/>
              <w:spacing w:before="40" w:after="120"/>
            </w:pPr>
            <w:r w:rsidRPr="00891B47">
              <w:t>Serbia</w:t>
            </w:r>
          </w:p>
        </w:tc>
        <w:tc>
          <w:tcPr>
            <w:tcW w:w="1295" w:type="dxa"/>
            <w:shd w:val="clear" w:color="auto" w:fill="auto"/>
            <w:tcMar>
              <w:right w:w="0" w:type="dxa"/>
            </w:tcMar>
          </w:tcPr>
          <w:p w14:paraId="6CE774B8" w14:textId="77777777" w:rsidR="00053667" w:rsidRPr="00891B47" w:rsidRDefault="00053667" w:rsidP="00891B47">
            <w:pPr>
              <w:suppressAutoHyphens w:val="0"/>
              <w:spacing w:before="40" w:after="120"/>
            </w:pPr>
            <w:r w:rsidRPr="00891B47">
              <w:t>2026</w:t>
            </w:r>
            <w:r w:rsidRPr="00891B47">
              <w:rPr>
                <w:i/>
                <w:iCs/>
                <w:sz w:val="18"/>
                <w:szCs w:val="18"/>
                <w:vertAlign w:val="superscript"/>
              </w:rPr>
              <w:t>c</w:t>
            </w:r>
          </w:p>
        </w:tc>
      </w:tr>
      <w:tr w:rsidR="00891B47" w:rsidRPr="00891B47" w14:paraId="4FCCF2AB" w14:textId="77777777" w:rsidTr="001101CC">
        <w:trPr>
          <w:cantSplit/>
          <w:trHeight w:val="240"/>
        </w:trPr>
        <w:tc>
          <w:tcPr>
            <w:tcW w:w="3262" w:type="dxa"/>
            <w:shd w:val="clear" w:color="auto" w:fill="auto"/>
            <w:hideMark/>
          </w:tcPr>
          <w:p w14:paraId="694D4386" w14:textId="77777777" w:rsidR="00053667" w:rsidRPr="00891B47" w:rsidRDefault="00053667" w:rsidP="00891B47">
            <w:pPr>
              <w:suppressAutoHyphens w:val="0"/>
              <w:spacing w:before="40" w:after="120"/>
            </w:pPr>
            <w:r w:rsidRPr="00891B47">
              <w:t>Kobauyah Tchamdja Kpatcha</w:t>
            </w:r>
          </w:p>
        </w:tc>
        <w:tc>
          <w:tcPr>
            <w:tcW w:w="2813" w:type="dxa"/>
            <w:shd w:val="clear" w:color="auto" w:fill="auto"/>
            <w:hideMark/>
          </w:tcPr>
          <w:p w14:paraId="54245507" w14:textId="77777777" w:rsidR="00053667" w:rsidRPr="00891B47" w:rsidRDefault="00053667" w:rsidP="00891B47">
            <w:pPr>
              <w:suppressAutoHyphens w:val="0"/>
              <w:spacing w:before="40" w:after="120"/>
            </w:pPr>
            <w:r w:rsidRPr="00891B47">
              <w:t>Togo</w:t>
            </w:r>
          </w:p>
        </w:tc>
        <w:tc>
          <w:tcPr>
            <w:tcW w:w="1295" w:type="dxa"/>
            <w:shd w:val="clear" w:color="auto" w:fill="auto"/>
            <w:tcMar>
              <w:right w:w="0" w:type="dxa"/>
            </w:tcMar>
            <w:hideMark/>
          </w:tcPr>
          <w:p w14:paraId="10DED639" w14:textId="77777777" w:rsidR="00053667" w:rsidRPr="00891B47" w:rsidRDefault="00053667" w:rsidP="00891B47">
            <w:pPr>
              <w:suppressAutoHyphens w:val="0"/>
              <w:spacing w:before="40" w:after="120"/>
            </w:pPr>
            <w:r w:rsidRPr="00891B47">
              <w:t>2024</w:t>
            </w:r>
            <w:r w:rsidRPr="00891B47">
              <w:rPr>
                <w:i/>
                <w:iCs/>
                <w:sz w:val="18"/>
                <w:szCs w:val="18"/>
                <w:vertAlign w:val="superscript"/>
              </w:rPr>
              <w:t>b</w:t>
            </w:r>
          </w:p>
        </w:tc>
      </w:tr>
      <w:tr w:rsidR="00891B47" w:rsidRPr="00891B47" w14:paraId="7BBA4234" w14:textId="77777777" w:rsidTr="001101CC">
        <w:trPr>
          <w:cantSplit/>
          <w:trHeight w:val="240"/>
        </w:trPr>
        <w:tc>
          <w:tcPr>
            <w:tcW w:w="3262" w:type="dxa"/>
            <w:shd w:val="clear" w:color="auto" w:fill="auto"/>
          </w:tcPr>
          <w:p w14:paraId="0486592D" w14:textId="77777777" w:rsidR="00053667" w:rsidRPr="00891B47" w:rsidRDefault="00053667" w:rsidP="00891B47">
            <w:pPr>
              <w:suppressAutoHyphens w:val="0"/>
              <w:spacing w:before="40" w:after="120"/>
            </w:pPr>
            <w:r w:rsidRPr="00891B47">
              <w:t>Teraya Koji</w:t>
            </w:r>
          </w:p>
        </w:tc>
        <w:tc>
          <w:tcPr>
            <w:tcW w:w="2813" w:type="dxa"/>
            <w:shd w:val="clear" w:color="auto" w:fill="auto"/>
          </w:tcPr>
          <w:p w14:paraId="3117B8AA" w14:textId="77777777" w:rsidR="00053667" w:rsidRPr="00891B47" w:rsidRDefault="00053667" w:rsidP="00891B47">
            <w:pPr>
              <w:suppressAutoHyphens w:val="0"/>
              <w:spacing w:before="40" w:after="120"/>
            </w:pPr>
            <w:r w:rsidRPr="00891B47">
              <w:t>Japón</w:t>
            </w:r>
          </w:p>
        </w:tc>
        <w:tc>
          <w:tcPr>
            <w:tcW w:w="1295" w:type="dxa"/>
            <w:shd w:val="clear" w:color="auto" w:fill="auto"/>
            <w:tcMar>
              <w:right w:w="0" w:type="dxa"/>
            </w:tcMar>
          </w:tcPr>
          <w:p w14:paraId="761416C4" w14:textId="77777777" w:rsidR="00053667" w:rsidRPr="00891B47" w:rsidRDefault="00053667" w:rsidP="00891B47">
            <w:pPr>
              <w:suppressAutoHyphens w:val="0"/>
              <w:spacing w:before="40" w:after="120"/>
            </w:pPr>
            <w:r w:rsidRPr="00891B47">
              <w:t>2026</w:t>
            </w:r>
            <w:r w:rsidRPr="00891B47">
              <w:rPr>
                <w:i/>
                <w:iCs/>
                <w:sz w:val="18"/>
                <w:szCs w:val="18"/>
                <w:vertAlign w:val="superscript"/>
              </w:rPr>
              <w:t>c</w:t>
            </w:r>
          </w:p>
        </w:tc>
      </w:tr>
      <w:tr w:rsidR="00891B47" w:rsidRPr="00891B47" w14:paraId="48446FB3" w14:textId="77777777" w:rsidTr="001101CC">
        <w:trPr>
          <w:cantSplit/>
          <w:trHeight w:val="240"/>
        </w:trPr>
        <w:tc>
          <w:tcPr>
            <w:tcW w:w="3262" w:type="dxa"/>
            <w:shd w:val="clear" w:color="auto" w:fill="auto"/>
            <w:hideMark/>
          </w:tcPr>
          <w:p w14:paraId="338ABF66" w14:textId="77777777" w:rsidR="00053667" w:rsidRPr="00891B47" w:rsidRDefault="00053667" w:rsidP="00891B47">
            <w:pPr>
              <w:suppressAutoHyphens w:val="0"/>
              <w:spacing w:before="40" w:after="120"/>
            </w:pPr>
            <w:r w:rsidRPr="00891B47">
              <w:t>Hélène Tigroudja</w:t>
            </w:r>
          </w:p>
        </w:tc>
        <w:tc>
          <w:tcPr>
            <w:tcW w:w="2813" w:type="dxa"/>
            <w:shd w:val="clear" w:color="auto" w:fill="auto"/>
            <w:hideMark/>
          </w:tcPr>
          <w:p w14:paraId="6CDD854B" w14:textId="77777777" w:rsidR="00053667" w:rsidRPr="00891B47" w:rsidRDefault="00053667" w:rsidP="00891B47">
            <w:pPr>
              <w:suppressAutoHyphens w:val="0"/>
              <w:spacing w:before="40" w:after="120"/>
            </w:pPr>
            <w:r w:rsidRPr="00891B47">
              <w:t>Francia</w:t>
            </w:r>
          </w:p>
        </w:tc>
        <w:tc>
          <w:tcPr>
            <w:tcW w:w="1295" w:type="dxa"/>
            <w:shd w:val="clear" w:color="auto" w:fill="auto"/>
            <w:tcMar>
              <w:right w:w="0" w:type="dxa"/>
            </w:tcMar>
            <w:hideMark/>
          </w:tcPr>
          <w:p w14:paraId="094F74E7" w14:textId="77777777" w:rsidR="00053667" w:rsidRPr="00891B47" w:rsidRDefault="00053667" w:rsidP="00891B47">
            <w:pPr>
              <w:suppressAutoHyphens w:val="0"/>
              <w:spacing w:before="40" w:after="120"/>
            </w:pPr>
            <w:r w:rsidRPr="00891B47">
              <w:t>2022</w:t>
            </w:r>
            <w:r w:rsidRPr="00891B47">
              <w:rPr>
                <w:i/>
                <w:iCs/>
                <w:sz w:val="18"/>
                <w:szCs w:val="18"/>
                <w:vertAlign w:val="superscript"/>
              </w:rPr>
              <w:t>b</w:t>
            </w:r>
          </w:p>
        </w:tc>
      </w:tr>
      <w:tr w:rsidR="00891B47" w:rsidRPr="00891B47" w14:paraId="0AD3D91D" w14:textId="77777777" w:rsidTr="001101CC">
        <w:trPr>
          <w:cantSplit/>
          <w:trHeight w:val="240"/>
        </w:trPr>
        <w:tc>
          <w:tcPr>
            <w:tcW w:w="3262" w:type="dxa"/>
            <w:tcBorders>
              <w:bottom w:val="single" w:sz="12" w:space="0" w:color="auto"/>
            </w:tcBorders>
            <w:shd w:val="clear" w:color="auto" w:fill="auto"/>
            <w:hideMark/>
          </w:tcPr>
          <w:p w14:paraId="047DFF32" w14:textId="77777777" w:rsidR="00053667" w:rsidRPr="00891B47" w:rsidRDefault="00053667" w:rsidP="00891B47">
            <w:pPr>
              <w:suppressAutoHyphens w:val="0"/>
              <w:spacing w:before="40" w:after="120"/>
            </w:pPr>
            <w:r w:rsidRPr="00891B47">
              <w:t>Imeru Tamerat Yigezu</w:t>
            </w:r>
          </w:p>
        </w:tc>
        <w:tc>
          <w:tcPr>
            <w:tcW w:w="2813" w:type="dxa"/>
            <w:tcBorders>
              <w:bottom w:val="single" w:sz="12" w:space="0" w:color="auto"/>
            </w:tcBorders>
            <w:shd w:val="clear" w:color="auto" w:fill="auto"/>
            <w:hideMark/>
          </w:tcPr>
          <w:p w14:paraId="70B3DA7B" w14:textId="77777777" w:rsidR="00053667" w:rsidRPr="00891B47" w:rsidRDefault="00053667" w:rsidP="00891B47">
            <w:pPr>
              <w:suppressAutoHyphens w:val="0"/>
              <w:spacing w:before="40" w:after="120"/>
            </w:pPr>
            <w:r w:rsidRPr="00891B47">
              <w:t>Etiopía</w:t>
            </w:r>
          </w:p>
        </w:tc>
        <w:tc>
          <w:tcPr>
            <w:tcW w:w="1295" w:type="dxa"/>
            <w:tcBorders>
              <w:bottom w:val="single" w:sz="12" w:space="0" w:color="auto"/>
            </w:tcBorders>
            <w:shd w:val="clear" w:color="auto" w:fill="auto"/>
            <w:tcMar>
              <w:right w:w="0" w:type="dxa"/>
            </w:tcMar>
            <w:hideMark/>
          </w:tcPr>
          <w:p w14:paraId="3ED19F2A" w14:textId="77777777" w:rsidR="00053667" w:rsidRPr="00891B47" w:rsidRDefault="00053667" w:rsidP="00891B47">
            <w:pPr>
              <w:suppressAutoHyphens w:val="0"/>
              <w:spacing w:before="40" w:after="120"/>
            </w:pPr>
            <w:r w:rsidRPr="00891B47">
              <w:t>2024</w:t>
            </w:r>
            <w:r w:rsidRPr="00891B47">
              <w:rPr>
                <w:i/>
                <w:iCs/>
                <w:sz w:val="18"/>
                <w:szCs w:val="18"/>
                <w:vertAlign w:val="superscript"/>
              </w:rPr>
              <w:t>b</w:t>
            </w:r>
          </w:p>
        </w:tc>
      </w:tr>
    </w:tbl>
    <w:p w14:paraId="7C3CF29E" w14:textId="0E460233" w:rsidR="00053667" w:rsidRPr="00891B47" w:rsidRDefault="00053667" w:rsidP="00891B47">
      <w:pPr>
        <w:pStyle w:val="SingleTxtG"/>
        <w:spacing w:before="120" w:after="0"/>
        <w:ind w:firstLine="170"/>
        <w:jc w:val="left"/>
        <w:rPr>
          <w:sz w:val="18"/>
          <w:szCs w:val="18"/>
        </w:rPr>
      </w:pPr>
      <w:r w:rsidRPr="00891B47">
        <w:rPr>
          <w:i/>
          <w:iCs/>
          <w:sz w:val="18"/>
          <w:szCs w:val="18"/>
        </w:rPr>
        <w:t>Nota</w:t>
      </w:r>
      <w:r w:rsidRPr="00891B47">
        <w:rPr>
          <w:i/>
          <w:sz w:val="18"/>
          <w:szCs w:val="18"/>
        </w:rPr>
        <w:t>:</w:t>
      </w:r>
      <w:r w:rsidRPr="00891B47">
        <w:rPr>
          <w:sz w:val="18"/>
          <w:szCs w:val="18"/>
        </w:rPr>
        <w:t xml:space="preserve"> La información sobre los miembros actuales y los antiguos miembros del Comité puede consultarse en </w:t>
      </w:r>
      <w:hyperlink r:id="rId125" w:history="1">
        <w:r w:rsidRPr="00C5271F">
          <w:rPr>
            <w:rStyle w:val="Hipervnculo"/>
            <w:sz w:val="18"/>
            <w:szCs w:val="18"/>
          </w:rPr>
          <w:t>https://www.ohchr.org/en/node/33623/membership</w:t>
        </w:r>
      </w:hyperlink>
      <w:r w:rsidRPr="00891B47">
        <w:rPr>
          <w:sz w:val="18"/>
          <w:szCs w:val="18"/>
        </w:rPr>
        <w:t>.</w:t>
      </w:r>
    </w:p>
    <w:p w14:paraId="4934835F" w14:textId="485493E2" w:rsidR="00053667" w:rsidRPr="00891B47" w:rsidRDefault="00053667" w:rsidP="00891B47">
      <w:pPr>
        <w:pStyle w:val="SingleTxtG"/>
        <w:spacing w:after="0"/>
        <w:ind w:firstLine="170"/>
        <w:jc w:val="left"/>
        <w:rPr>
          <w:sz w:val="18"/>
          <w:szCs w:val="18"/>
        </w:rPr>
      </w:pPr>
      <w:r w:rsidRPr="00891B47">
        <w:rPr>
          <w:i/>
          <w:iCs/>
          <w:sz w:val="18"/>
          <w:szCs w:val="18"/>
          <w:vertAlign w:val="superscript"/>
        </w:rPr>
        <w:t>a</w:t>
      </w:r>
      <w:r w:rsidR="00891B47" w:rsidRPr="00891B47">
        <w:t xml:space="preserve">  </w:t>
      </w:r>
      <w:r w:rsidRPr="00891B47">
        <w:rPr>
          <w:sz w:val="18"/>
          <w:szCs w:val="18"/>
        </w:rPr>
        <w:t>De conformidad con el artículo 28, párrafo 3, del Pacto Internacional de Derechos Civiles y Políticos, los miembros del Comité serán elegidos y ejercerán sus funciones a título personal.</w:t>
      </w:r>
    </w:p>
    <w:p w14:paraId="7EA0A39B" w14:textId="519E9FFA" w:rsidR="00053667" w:rsidRPr="00891B47" w:rsidRDefault="00053667" w:rsidP="00891B47">
      <w:pPr>
        <w:pStyle w:val="SingleTxtG"/>
        <w:spacing w:after="0"/>
        <w:ind w:firstLine="170"/>
        <w:jc w:val="left"/>
        <w:rPr>
          <w:sz w:val="18"/>
          <w:szCs w:val="18"/>
        </w:rPr>
      </w:pPr>
      <w:r w:rsidRPr="00891B47">
        <w:rPr>
          <w:i/>
          <w:iCs/>
          <w:sz w:val="18"/>
          <w:szCs w:val="18"/>
          <w:vertAlign w:val="superscript"/>
        </w:rPr>
        <w:t>b</w:t>
      </w:r>
      <w:r w:rsidR="00891B47" w:rsidRPr="00891B47">
        <w:t xml:space="preserve">  </w:t>
      </w:r>
      <w:r w:rsidRPr="00891B47">
        <w:rPr>
          <w:sz w:val="18"/>
          <w:szCs w:val="18"/>
        </w:rPr>
        <w:t>Miembro elegido durante la 38ª reunión de los Estados partes, celebrada en Nueva York el 17 de septiembre de 2020.</w:t>
      </w:r>
    </w:p>
    <w:p w14:paraId="73B1782D" w14:textId="5765D9D5" w:rsidR="00053667" w:rsidRPr="00891B47" w:rsidRDefault="00053667" w:rsidP="00891B47">
      <w:pPr>
        <w:pStyle w:val="SingleTxtG"/>
        <w:spacing w:after="0"/>
        <w:ind w:firstLine="170"/>
        <w:jc w:val="left"/>
        <w:rPr>
          <w:sz w:val="18"/>
          <w:szCs w:val="18"/>
        </w:rPr>
      </w:pPr>
      <w:r w:rsidRPr="00891B47">
        <w:rPr>
          <w:i/>
          <w:iCs/>
          <w:sz w:val="18"/>
          <w:szCs w:val="18"/>
          <w:vertAlign w:val="superscript"/>
        </w:rPr>
        <w:t>c</w:t>
      </w:r>
      <w:r w:rsidRPr="00891B47">
        <w:t xml:space="preserve"> </w:t>
      </w:r>
      <w:r w:rsidR="00891B47" w:rsidRPr="00891B47">
        <w:t xml:space="preserve"> </w:t>
      </w:r>
      <w:r w:rsidRPr="00891B47">
        <w:rPr>
          <w:sz w:val="18"/>
          <w:szCs w:val="18"/>
        </w:rPr>
        <w:t>Miembro elegido durante la 39ª reunión de los Estados partes, celebrada en Nueva York el 17 de junio de 2022.</w:t>
      </w:r>
    </w:p>
    <w:p w14:paraId="573DF5A7" w14:textId="18E49E9A" w:rsidR="00A669DA" w:rsidRPr="00891B47" w:rsidRDefault="00053667" w:rsidP="00053667">
      <w:pPr>
        <w:pStyle w:val="SingleTxtG"/>
        <w:spacing w:before="240" w:after="0"/>
        <w:jc w:val="center"/>
        <w:rPr>
          <w:u w:val="single"/>
        </w:rPr>
      </w:pPr>
      <w:r w:rsidRPr="00891B47">
        <w:rPr>
          <w:u w:val="single"/>
        </w:rPr>
        <w:tab/>
      </w:r>
      <w:r w:rsidRPr="00891B47">
        <w:rPr>
          <w:u w:val="single"/>
        </w:rPr>
        <w:tab/>
      </w:r>
      <w:r w:rsidRPr="00891B47">
        <w:rPr>
          <w:u w:val="single"/>
        </w:rPr>
        <w:tab/>
      </w:r>
      <w:bookmarkEnd w:id="0"/>
    </w:p>
    <w:sectPr w:rsidR="00A669DA" w:rsidRPr="00891B47" w:rsidSect="00053667">
      <w:headerReference w:type="default" r:id="rId126"/>
      <w:footerReference w:type="default" r:id="rId127"/>
      <w:endnotePr>
        <w:numFmt w:val="decimal"/>
      </w:endnotePr>
      <w:type w:val="oddPage"/>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5F2F24" w14:textId="77777777" w:rsidR="00473664" w:rsidRDefault="00473664"/>
  </w:endnote>
  <w:endnote w:type="continuationSeparator" w:id="0">
    <w:p w14:paraId="4F82AEF2" w14:textId="77777777" w:rsidR="00473664" w:rsidRDefault="00473664">
      <w:pPr>
        <w:pStyle w:val="Piedepgina"/>
      </w:pPr>
    </w:p>
  </w:endnote>
  <w:endnote w:type="continuationNotice" w:id="1">
    <w:p w14:paraId="01D593FA" w14:textId="77777777" w:rsidR="00473664" w:rsidRPr="00C451B9" w:rsidRDefault="00473664"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7D43A" w14:textId="77777777" w:rsidR="00BD03A2" w:rsidRDefault="00053667">
    <w:pPr>
      <w:pStyle w:val="Piedepgina"/>
    </w:pPr>
    <w:r>
      <w:rPr>
        <w:noProof/>
      </w:rPr>
      <w:drawing>
        <wp:anchor distT="0" distB="0" distL="114300" distR="114300" simplePos="0" relativeHeight="251662336" behindDoc="0" locked="0" layoutInCell="1" allowOverlap="1" wp14:anchorId="5EB151E9" wp14:editId="53A03C33">
          <wp:simplePos x="0" y="0"/>
          <wp:positionH relativeFrom="margin">
            <wp:posOffset>5489575</wp:posOffset>
          </wp:positionH>
          <wp:positionV relativeFrom="margin">
            <wp:posOffset>8891905</wp:posOffset>
          </wp:positionV>
          <wp:extent cx="561975" cy="561975"/>
          <wp:effectExtent l="0" t="0" r="9525" b="9525"/>
          <wp:wrapNone/>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040DE">
      <w:rPr>
        <w:noProof/>
      </w:rPr>
      <w:drawing>
        <wp:anchor distT="0" distB="0" distL="114300" distR="114300" simplePos="0" relativeHeight="251661312" behindDoc="0" locked="1" layoutInCell="1" allowOverlap="1" wp14:anchorId="15542005" wp14:editId="575D2CB1">
          <wp:simplePos x="0" y="0"/>
          <wp:positionH relativeFrom="margin">
            <wp:posOffset>4319905</wp:posOffset>
          </wp:positionH>
          <wp:positionV relativeFrom="margin">
            <wp:posOffset>9144000</wp:posOffset>
          </wp:positionV>
          <wp:extent cx="1085850" cy="228600"/>
          <wp:effectExtent l="0" t="0" r="0" b="0"/>
          <wp:wrapNone/>
          <wp:docPr id="3" name="Imagen 3"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D6048" w14:textId="77777777" w:rsidR="00053667" w:rsidRDefault="0005366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C684E" w14:textId="77777777" w:rsidR="00B7180A" w:rsidRDefault="00B7180A">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D92BD" w14:textId="77777777" w:rsidR="00B7180A" w:rsidRDefault="00B7180A">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AEF11" w14:textId="77777777" w:rsidR="00053667" w:rsidRPr="00053667" w:rsidRDefault="00053667" w:rsidP="00053667">
    <w:pPr>
      <w:pStyle w:val="Piedepgina"/>
      <w:tabs>
        <w:tab w:val="right" w:pos="9638"/>
      </w:tabs>
    </w:pPr>
    <w:r w:rsidRPr="00053667">
      <w:rPr>
        <w:b/>
        <w:sz w:val="18"/>
      </w:rPr>
      <w:fldChar w:fldCharType="begin"/>
    </w:r>
    <w:r w:rsidRPr="00053667">
      <w:rPr>
        <w:b/>
        <w:sz w:val="18"/>
      </w:rPr>
      <w:instrText xml:space="preserve"> PAGE  \* MERGEFORMAT </w:instrText>
    </w:r>
    <w:r w:rsidRPr="00053667">
      <w:rPr>
        <w:b/>
        <w:sz w:val="18"/>
      </w:rPr>
      <w:fldChar w:fldCharType="separate"/>
    </w:r>
    <w:r w:rsidRPr="00053667">
      <w:rPr>
        <w:b/>
        <w:noProof/>
        <w:sz w:val="18"/>
      </w:rPr>
      <w:t>iv</w:t>
    </w:r>
    <w:r w:rsidRPr="00053667">
      <w:rPr>
        <w:b/>
        <w:sz w:val="18"/>
      </w:rPr>
      <w:fldChar w:fldCharType="end"/>
    </w:r>
    <w:r>
      <w:rPr>
        <w:b/>
        <w:sz w:val="18"/>
      </w:rPr>
      <w:tab/>
    </w:r>
    <w:r>
      <w:t>GE.23-12086</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E2C8A" w14:textId="77777777" w:rsidR="00B7180A" w:rsidRPr="00053667" w:rsidRDefault="00053667" w:rsidP="00053667">
    <w:pPr>
      <w:pStyle w:val="Piedepgina"/>
      <w:tabs>
        <w:tab w:val="right" w:pos="9638"/>
      </w:tabs>
      <w:rPr>
        <w:b/>
        <w:sz w:val="18"/>
      </w:rPr>
    </w:pPr>
    <w:r>
      <w:t>GE.23-12086</w:t>
    </w:r>
    <w:r>
      <w:tab/>
    </w:r>
    <w:r w:rsidRPr="00053667">
      <w:rPr>
        <w:b/>
        <w:sz w:val="18"/>
      </w:rPr>
      <w:fldChar w:fldCharType="begin"/>
    </w:r>
    <w:r w:rsidRPr="00053667">
      <w:rPr>
        <w:b/>
        <w:sz w:val="18"/>
      </w:rPr>
      <w:instrText xml:space="preserve"> PAGE  \* MERGEFORMAT </w:instrText>
    </w:r>
    <w:r w:rsidRPr="00053667">
      <w:rPr>
        <w:b/>
        <w:sz w:val="18"/>
      </w:rPr>
      <w:fldChar w:fldCharType="separate"/>
    </w:r>
    <w:r w:rsidRPr="00053667">
      <w:rPr>
        <w:b/>
        <w:noProof/>
        <w:sz w:val="18"/>
      </w:rPr>
      <w:t>v</w:t>
    </w:r>
    <w:r w:rsidRPr="00053667">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896B0" w14:textId="78916656" w:rsidR="00053667" w:rsidRPr="00053667" w:rsidRDefault="00053667" w:rsidP="00053667">
    <w:pPr>
      <w:pStyle w:val="Piedepgina"/>
      <w:tabs>
        <w:tab w:val="right" w:pos="9638"/>
      </w:tabs>
      <w:spacing w:before="120"/>
      <w:rPr>
        <w:b/>
        <w:sz w:val="18"/>
      </w:rPr>
    </w:pPr>
    <w:r>
      <w:rPr>
        <w:sz w:val="20"/>
      </w:rPr>
      <w:t>GE.23-12086  (S)</w:t>
    </w:r>
    <w:r w:rsidR="008E01F9">
      <w:rPr>
        <w:sz w:val="20"/>
      </w:rPr>
      <w:t xml:space="preserve">    180923    190923</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DDDFD" w14:textId="77777777" w:rsidR="00053667" w:rsidRPr="00053667" w:rsidRDefault="00053667" w:rsidP="00053667">
    <w:pPr>
      <w:pStyle w:val="Piedepgina"/>
      <w:tabs>
        <w:tab w:val="right" w:pos="9638"/>
      </w:tabs>
      <w:rPr>
        <w:b/>
        <w:sz w:val="18"/>
      </w:rPr>
    </w:pPr>
    <w:r>
      <w:t>GE.23-12086</w:t>
    </w:r>
    <w:r>
      <w:tab/>
    </w:r>
    <w:r w:rsidRPr="00053667">
      <w:rPr>
        <w:b/>
        <w:sz w:val="18"/>
      </w:rPr>
      <w:fldChar w:fldCharType="begin"/>
    </w:r>
    <w:r w:rsidRPr="00053667">
      <w:rPr>
        <w:b/>
        <w:sz w:val="18"/>
      </w:rPr>
      <w:instrText xml:space="preserve"> PAGE  \* MERGEFORMAT </w:instrText>
    </w:r>
    <w:r w:rsidRPr="00053667">
      <w:rPr>
        <w:b/>
        <w:sz w:val="18"/>
      </w:rPr>
      <w:fldChar w:fldCharType="separate"/>
    </w:r>
    <w:r w:rsidRPr="00053667">
      <w:rPr>
        <w:b/>
        <w:noProof/>
        <w:sz w:val="18"/>
      </w:rPr>
      <w:t>v</w:t>
    </w:r>
    <w:r w:rsidRPr="00053667">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464BD" w14:textId="77777777" w:rsidR="00473664" w:rsidRPr="00D27D5E" w:rsidRDefault="00473664" w:rsidP="00D27D5E">
      <w:pPr>
        <w:tabs>
          <w:tab w:val="right" w:pos="2155"/>
        </w:tabs>
        <w:spacing w:after="80"/>
        <w:ind w:left="680"/>
        <w:rPr>
          <w:u w:val="single"/>
        </w:rPr>
      </w:pPr>
      <w:r>
        <w:rPr>
          <w:u w:val="single"/>
        </w:rPr>
        <w:tab/>
      </w:r>
    </w:p>
  </w:footnote>
  <w:footnote w:type="continuationSeparator" w:id="0">
    <w:p w14:paraId="666A8FB0" w14:textId="77777777" w:rsidR="00473664" w:rsidRPr="00D171D4" w:rsidRDefault="00473664" w:rsidP="00D171D4">
      <w:pPr>
        <w:tabs>
          <w:tab w:val="right" w:pos="2155"/>
        </w:tabs>
        <w:spacing w:after="80"/>
        <w:ind w:left="680"/>
        <w:rPr>
          <w:u w:val="single"/>
        </w:rPr>
      </w:pPr>
      <w:r w:rsidRPr="00D171D4">
        <w:rPr>
          <w:u w:val="single"/>
        </w:rPr>
        <w:tab/>
      </w:r>
    </w:p>
  </w:footnote>
  <w:footnote w:type="continuationNotice" w:id="1">
    <w:p w14:paraId="1630E583" w14:textId="77777777" w:rsidR="00473664" w:rsidRPr="00C451B9" w:rsidRDefault="00473664" w:rsidP="00C451B9">
      <w:pPr>
        <w:spacing w:line="240" w:lineRule="auto"/>
        <w:rPr>
          <w:sz w:val="2"/>
          <w:szCs w:val="2"/>
        </w:rPr>
      </w:pPr>
    </w:p>
  </w:footnote>
  <w:footnote w:id="2">
    <w:p w14:paraId="7A5C54C0" w14:textId="412B4211" w:rsidR="00053667" w:rsidRPr="00891B47" w:rsidRDefault="00053667" w:rsidP="00053667">
      <w:pPr>
        <w:pStyle w:val="Textonotapie"/>
      </w:pPr>
      <w:r w:rsidRPr="00891B47">
        <w:tab/>
      </w:r>
      <w:r w:rsidRPr="00891B47">
        <w:rPr>
          <w:rStyle w:val="Refdenotaalpie"/>
          <w:lang w:val="es-ES"/>
        </w:rPr>
        <w:footnoteRef/>
      </w:r>
      <w:r w:rsidRPr="00891B47">
        <w:tab/>
      </w:r>
      <w:hyperlink r:id="rId1" w:history="1">
        <w:r w:rsidR="00C072BB">
          <w:rPr>
            <w:rStyle w:val="Hipervnculo"/>
          </w:rPr>
          <w:t>A/60/40 (vol. I)</w:t>
        </w:r>
      </w:hyperlink>
      <w:r w:rsidRPr="00891B47">
        <w:t>, cap. I, párr. 28.</w:t>
      </w:r>
    </w:p>
  </w:footnote>
  <w:footnote w:id="3">
    <w:p w14:paraId="432C3413" w14:textId="62206AE2" w:rsidR="00053667" w:rsidRPr="00891B47" w:rsidRDefault="00053667" w:rsidP="00053667">
      <w:pPr>
        <w:pStyle w:val="Textonotapie"/>
      </w:pPr>
      <w:r w:rsidRPr="00891B47">
        <w:rPr>
          <w:szCs w:val="18"/>
        </w:rPr>
        <w:tab/>
      </w:r>
      <w:r w:rsidRPr="00891B47">
        <w:rPr>
          <w:rStyle w:val="Refdenotaalpie"/>
          <w:lang w:val="es-ES"/>
        </w:rPr>
        <w:footnoteRef/>
      </w:r>
      <w:r w:rsidRPr="00891B47">
        <w:tab/>
      </w:r>
      <w:hyperlink r:id="rId2" w:history="1">
        <w:r w:rsidR="00C072BB" w:rsidRPr="000B28A0">
          <w:rPr>
            <w:rStyle w:val="Hipervnculo"/>
          </w:rPr>
          <w:t>A/47/40</w:t>
        </w:r>
      </w:hyperlink>
      <w:r w:rsidRPr="00891B47">
        <w:t>, cap. I, secc. E, párr. 18.</w:t>
      </w:r>
    </w:p>
  </w:footnote>
  <w:footnote w:id="4">
    <w:p w14:paraId="11D68D27" w14:textId="4750E6B7" w:rsidR="00053667" w:rsidRPr="00891B47" w:rsidRDefault="00053667" w:rsidP="00053667">
      <w:pPr>
        <w:pStyle w:val="Textonotapie"/>
      </w:pPr>
      <w:r w:rsidRPr="00891B47">
        <w:tab/>
      </w:r>
      <w:r w:rsidRPr="00891B47">
        <w:rPr>
          <w:rStyle w:val="Refdenotaalpie"/>
          <w:lang w:val="es-ES"/>
        </w:rPr>
        <w:footnoteRef/>
      </w:r>
      <w:r w:rsidRPr="00891B47">
        <w:tab/>
      </w:r>
      <w:hyperlink r:id="rId3" w:history="1">
        <w:r w:rsidR="00C072BB">
          <w:rPr>
            <w:rStyle w:val="Hipervnculo"/>
          </w:rPr>
          <w:t>CCPR/C/</w:t>
        </w:r>
        <w:proofErr w:type="spellStart"/>
        <w:r w:rsidR="00C072BB">
          <w:rPr>
            <w:rStyle w:val="Hipervnculo"/>
          </w:rPr>
          <w:t>CHN-HKG</w:t>
        </w:r>
        <w:proofErr w:type="spellEnd"/>
        <w:r w:rsidR="00C072BB">
          <w:rPr>
            <w:rStyle w:val="Hipervnculo"/>
          </w:rPr>
          <w:t>/CO/4</w:t>
        </w:r>
      </w:hyperlink>
      <w:r w:rsidRPr="00891B47">
        <w:t xml:space="preserve">, </w:t>
      </w:r>
      <w:hyperlink r:id="rId4" w:history="1">
        <w:r w:rsidR="00C072BB">
          <w:rPr>
            <w:rStyle w:val="Hipervnculo"/>
          </w:rPr>
          <w:t>CCPR/C/</w:t>
        </w:r>
        <w:proofErr w:type="spellStart"/>
        <w:r w:rsidR="00C072BB">
          <w:rPr>
            <w:rStyle w:val="Hipervnculo"/>
          </w:rPr>
          <w:t>CHN</w:t>
        </w:r>
        <w:proofErr w:type="spellEnd"/>
        <w:r w:rsidR="00C072BB">
          <w:rPr>
            <w:rStyle w:val="Hipervnculo"/>
          </w:rPr>
          <w:t>-MAC/CO/2</w:t>
        </w:r>
      </w:hyperlink>
      <w:r w:rsidRPr="00891B47">
        <w:t xml:space="preserve">, </w:t>
      </w:r>
      <w:hyperlink r:id="rId5" w:history="1">
        <w:r w:rsidR="00C072BB">
          <w:rPr>
            <w:rStyle w:val="Hipervnculo"/>
          </w:rPr>
          <w:t>CCPR/C/GEO/CO/5</w:t>
        </w:r>
      </w:hyperlink>
      <w:r w:rsidRPr="00891B47">
        <w:t xml:space="preserve">, </w:t>
      </w:r>
      <w:hyperlink r:id="rId6" w:history="1">
        <w:r w:rsidR="00C072BB">
          <w:rPr>
            <w:rStyle w:val="Hipervnculo"/>
          </w:rPr>
          <w:t>CCPR/C/</w:t>
        </w:r>
        <w:proofErr w:type="spellStart"/>
        <w:r w:rsidR="00C072BB">
          <w:rPr>
            <w:rStyle w:val="Hipervnculo"/>
          </w:rPr>
          <w:t>IRL</w:t>
        </w:r>
        <w:proofErr w:type="spellEnd"/>
        <w:r w:rsidR="00C072BB">
          <w:rPr>
            <w:rStyle w:val="Hipervnculo"/>
          </w:rPr>
          <w:t>/CO/5</w:t>
        </w:r>
      </w:hyperlink>
      <w:r w:rsidRPr="00891B47">
        <w:t xml:space="preserve">, </w:t>
      </w:r>
      <w:hyperlink r:id="rId7" w:history="1">
        <w:r w:rsidR="00C072BB">
          <w:rPr>
            <w:rStyle w:val="Hipervnculo"/>
          </w:rPr>
          <w:t>CCPR/C/LUX/CO/4</w:t>
        </w:r>
      </w:hyperlink>
      <w:r w:rsidRPr="00891B47">
        <w:t xml:space="preserve"> y </w:t>
      </w:r>
      <w:hyperlink r:id="rId8" w:history="1">
        <w:r w:rsidR="00C072BB">
          <w:rPr>
            <w:rStyle w:val="Hipervnculo"/>
          </w:rPr>
          <w:t>CCPR/C/</w:t>
        </w:r>
        <w:proofErr w:type="spellStart"/>
        <w:r w:rsidR="00C072BB">
          <w:rPr>
            <w:rStyle w:val="Hipervnculo"/>
          </w:rPr>
          <w:t>URY</w:t>
        </w:r>
        <w:proofErr w:type="spellEnd"/>
        <w:r w:rsidR="00C072BB">
          <w:rPr>
            <w:rStyle w:val="Hipervnculo"/>
          </w:rPr>
          <w:t>/CO/6</w:t>
        </w:r>
      </w:hyperlink>
      <w:r w:rsidRPr="00891B47">
        <w:t xml:space="preserve">. </w:t>
      </w:r>
    </w:p>
  </w:footnote>
  <w:footnote w:id="5">
    <w:p w14:paraId="6EF1D93F" w14:textId="56CEC7B7" w:rsidR="00053667" w:rsidRPr="00891B47" w:rsidRDefault="00053667" w:rsidP="00053667">
      <w:pPr>
        <w:pStyle w:val="Textonotapie"/>
      </w:pPr>
      <w:r w:rsidRPr="00891B47">
        <w:tab/>
      </w:r>
      <w:r w:rsidRPr="00891B47">
        <w:rPr>
          <w:rStyle w:val="Refdenotaalpie"/>
          <w:lang w:val="es-ES"/>
        </w:rPr>
        <w:footnoteRef/>
      </w:r>
      <w:r w:rsidRPr="00891B47">
        <w:tab/>
      </w:r>
      <w:hyperlink r:id="rId9" w:history="1">
        <w:r w:rsidR="00C072BB">
          <w:rPr>
            <w:rStyle w:val="Hipervnculo"/>
          </w:rPr>
          <w:t>CCPR/C/ETH/CO/2</w:t>
        </w:r>
      </w:hyperlink>
      <w:r w:rsidRPr="00891B47">
        <w:t xml:space="preserve">, </w:t>
      </w:r>
      <w:hyperlink r:id="rId10" w:history="1">
        <w:r w:rsidR="00C072BB">
          <w:rPr>
            <w:rStyle w:val="Hipervnculo"/>
          </w:rPr>
          <w:t>CCPR/C/JPN/CO/7</w:t>
        </w:r>
      </w:hyperlink>
      <w:r w:rsidRPr="00891B47">
        <w:t xml:space="preserve">, </w:t>
      </w:r>
      <w:hyperlink r:id="rId11" w:history="1">
        <w:r w:rsidR="00C072BB">
          <w:rPr>
            <w:rStyle w:val="Hipervnculo"/>
          </w:rPr>
          <w:t>CCPR/C/KGZ/CO/3</w:t>
        </w:r>
      </w:hyperlink>
      <w:r w:rsidRPr="00891B47">
        <w:t xml:space="preserve">, </w:t>
      </w:r>
      <w:hyperlink r:id="rId12" w:history="1">
        <w:r w:rsidR="00C072BB">
          <w:rPr>
            <w:rStyle w:val="Hipervnculo"/>
          </w:rPr>
          <w:t>CCPR/C/NIC/CO/4</w:t>
        </w:r>
      </w:hyperlink>
      <w:r w:rsidRPr="00891B47">
        <w:t xml:space="preserve">, </w:t>
      </w:r>
      <w:hyperlink r:id="rId13" w:history="1">
        <w:r w:rsidR="00C072BB">
          <w:rPr>
            <w:rStyle w:val="Hipervnculo"/>
          </w:rPr>
          <w:t>CCPR/C/PHL/CO/5</w:t>
        </w:r>
      </w:hyperlink>
      <w:r w:rsidRPr="00891B47">
        <w:t xml:space="preserve"> y </w:t>
      </w:r>
      <w:hyperlink r:id="rId14" w:history="1">
        <w:r w:rsidR="00C072BB">
          <w:rPr>
            <w:rStyle w:val="Hipervnculo"/>
          </w:rPr>
          <w:t>CCPR/C/RUS/CO/8</w:t>
        </w:r>
      </w:hyperlink>
      <w:r w:rsidRPr="00891B47">
        <w:t>.</w:t>
      </w:r>
    </w:p>
  </w:footnote>
  <w:footnote w:id="6">
    <w:p w14:paraId="4F283C0C" w14:textId="721C904E" w:rsidR="00053667" w:rsidRPr="00891B47" w:rsidRDefault="00053667" w:rsidP="00053667">
      <w:pPr>
        <w:pStyle w:val="Textonotapie"/>
      </w:pPr>
      <w:r w:rsidRPr="00891B47">
        <w:tab/>
      </w:r>
      <w:r w:rsidRPr="00891B47">
        <w:rPr>
          <w:rStyle w:val="Refdenotaalpie"/>
          <w:lang w:val="es-ES"/>
        </w:rPr>
        <w:footnoteRef/>
      </w:r>
      <w:r w:rsidRPr="00891B47">
        <w:tab/>
      </w:r>
      <w:hyperlink r:id="rId15" w:history="1">
        <w:r w:rsidR="00C072BB">
          <w:rPr>
            <w:rStyle w:val="Hipervnculo"/>
          </w:rPr>
          <w:t>CCPR/C/</w:t>
        </w:r>
        <w:proofErr w:type="spellStart"/>
        <w:r w:rsidR="00C072BB">
          <w:rPr>
            <w:rStyle w:val="Hipervnculo"/>
          </w:rPr>
          <w:t>EGY</w:t>
        </w:r>
        <w:proofErr w:type="spellEnd"/>
        <w:r w:rsidR="00C072BB">
          <w:rPr>
            <w:rStyle w:val="Hipervnculo"/>
          </w:rPr>
          <w:t>/CO/5</w:t>
        </w:r>
      </w:hyperlink>
      <w:r w:rsidRPr="00891B47">
        <w:t xml:space="preserve">, </w:t>
      </w:r>
      <w:hyperlink r:id="rId16" w:history="1">
        <w:r w:rsidR="00C072BB">
          <w:rPr>
            <w:rStyle w:val="Hipervnculo"/>
          </w:rPr>
          <w:t>CCPR/C/PAN/CO/4</w:t>
        </w:r>
      </w:hyperlink>
      <w:r w:rsidRPr="00891B47">
        <w:t xml:space="preserve">, </w:t>
      </w:r>
      <w:hyperlink r:id="rId17" w:history="1">
        <w:r w:rsidR="00C072BB">
          <w:rPr>
            <w:rStyle w:val="Hipervnculo"/>
          </w:rPr>
          <w:t>CCPR/C/PER/CO/6</w:t>
        </w:r>
      </w:hyperlink>
      <w:r w:rsidRPr="00891B47">
        <w:t xml:space="preserve">, </w:t>
      </w:r>
      <w:hyperlink r:id="rId18" w:history="1">
        <w:r w:rsidR="00C072BB">
          <w:rPr>
            <w:rStyle w:val="Hipervnculo"/>
          </w:rPr>
          <w:t>CCPR/C/</w:t>
        </w:r>
        <w:proofErr w:type="spellStart"/>
        <w:r w:rsidR="00C072BB">
          <w:rPr>
            <w:rStyle w:val="Hipervnculo"/>
          </w:rPr>
          <w:t>LKA</w:t>
        </w:r>
        <w:proofErr w:type="spellEnd"/>
        <w:r w:rsidR="00C072BB">
          <w:rPr>
            <w:rStyle w:val="Hipervnculo"/>
          </w:rPr>
          <w:t>/CO/6</w:t>
        </w:r>
      </w:hyperlink>
      <w:r w:rsidRPr="00891B47">
        <w:t xml:space="preserve">, </w:t>
      </w:r>
      <w:hyperlink r:id="rId19" w:history="1">
        <w:r w:rsidR="00C072BB">
          <w:rPr>
            <w:rStyle w:val="Hipervnculo"/>
          </w:rPr>
          <w:t>CCPR/C/</w:t>
        </w:r>
        <w:proofErr w:type="spellStart"/>
        <w:r w:rsidR="00C072BB">
          <w:rPr>
            <w:rStyle w:val="Hipervnculo"/>
          </w:rPr>
          <w:t>TKM</w:t>
        </w:r>
        <w:proofErr w:type="spellEnd"/>
        <w:r w:rsidR="00C072BB">
          <w:rPr>
            <w:rStyle w:val="Hipervnculo"/>
          </w:rPr>
          <w:t>/CO/3</w:t>
        </w:r>
      </w:hyperlink>
      <w:r w:rsidRPr="00891B47">
        <w:t xml:space="preserve"> y </w:t>
      </w:r>
      <w:hyperlink r:id="rId20" w:history="1">
        <w:r w:rsidR="00C072BB">
          <w:rPr>
            <w:rStyle w:val="Hipervnculo"/>
          </w:rPr>
          <w:t>CCPR/C/</w:t>
        </w:r>
        <w:proofErr w:type="spellStart"/>
        <w:r w:rsidR="00C072BB">
          <w:rPr>
            <w:rStyle w:val="Hipervnculo"/>
          </w:rPr>
          <w:t>ZMB</w:t>
        </w:r>
        <w:proofErr w:type="spellEnd"/>
        <w:r w:rsidR="00C072BB">
          <w:rPr>
            <w:rStyle w:val="Hipervnculo"/>
          </w:rPr>
          <w:t>/CO/4</w:t>
        </w:r>
      </w:hyperlink>
      <w:r w:rsidRPr="00891B47">
        <w:t>.</w:t>
      </w:r>
    </w:p>
  </w:footnote>
  <w:footnote w:id="7">
    <w:p w14:paraId="5594836E" w14:textId="5CB47482" w:rsidR="00053667" w:rsidRPr="00891B47" w:rsidRDefault="00053667" w:rsidP="00053667">
      <w:pPr>
        <w:pStyle w:val="Textonotapie"/>
      </w:pPr>
      <w:r w:rsidRPr="00891B47">
        <w:tab/>
      </w:r>
      <w:r w:rsidRPr="00891B47">
        <w:rPr>
          <w:rStyle w:val="Refdenotaalpie"/>
          <w:lang w:val="es-ES"/>
        </w:rPr>
        <w:footnoteRef/>
      </w:r>
      <w:r w:rsidRPr="00891B47">
        <w:tab/>
        <w:t xml:space="preserve">Véase </w:t>
      </w:r>
      <w:hyperlink r:id="rId21" w:history="1">
        <w:r w:rsidRPr="00C5271F">
          <w:rPr>
            <w:rStyle w:val="Hipervnculo"/>
          </w:rPr>
          <w:t>https://www.ohchr.org/es/treaty-bodies/ccpr</w:t>
        </w:r>
      </w:hyperlink>
      <w:r w:rsidRPr="00891B47">
        <w:t>.</w:t>
      </w:r>
    </w:p>
  </w:footnote>
  <w:footnote w:id="8">
    <w:p w14:paraId="3D830274" w14:textId="5237586B" w:rsidR="00053667" w:rsidRPr="00891B47" w:rsidRDefault="00053667" w:rsidP="00053667">
      <w:pPr>
        <w:pStyle w:val="Textonotapie"/>
      </w:pPr>
      <w:r w:rsidRPr="00891B47">
        <w:rPr>
          <w:szCs w:val="18"/>
        </w:rPr>
        <w:tab/>
      </w:r>
      <w:r w:rsidRPr="00891B47">
        <w:rPr>
          <w:rStyle w:val="Refdenotaalpie"/>
          <w:lang w:val="es-ES"/>
        </w:rPr>
        <w:footnoteRef/>
      </w:r>
      <w:r w:rsidRPr="00891B47">
        <w:tab/>
        <w:t xml:space="preserve">Véase </w:t>
      </w:r>
      <w:hyperlink r:id="rId22" w:history="1">
        <w:r w:rsidRPr="00C5271F">
          <w:rPr>
            <w:rStyle w:val="Hipervnculo"/>
          </w:rPr>
          <w:t>https://tbinternet.ohchr.org/_layouts/15/TreatyBodyExternal/SessionsList.aspx?Treaty=CCPR</w:t>
        </w:r>
      </w:hyperlink>
      <w:r w:rsidRPr="00891B47">
        <w:t>.</w:t>
      </w:r>
    </w:p>
  </w:footnote>
  <w:footnote w:id="9">
    <w:p w14:paraId="660200C4" w14:textId="6FE26E00" w:rsidR="00053667" w:rsidRPr="00891B47" w:rsidRDefault="00053667" w:rsidP="00053667">
      <w:pPr>
        <w:pStyle w:val="Textonotapie"/>
      </w:pPr>
      <w:r w:rsidRPr="00891B47">
        <w:tab/>
      </w:r>
      <w:r w:rsidRPr="00891B47">
        <w:rPr>
          <w:rStyle w:val="Refdenotaalpie"/>
          <w:lang w:val="es-ES"/>
        </w:rPr>
        <w:footnoteRef/>
      </w:r>
      <w:r w:rsidRPr="00891B47">
        <w:tab/>
      </w:r>
      <w:hyperlink r:id="rId23" w:history="1">
        <w:r w:rsidR="00C072BB">
          <w:rPr>
            <w:rStyle w:val="Hipervnculo"/>
          </w:rPr>
          <w:t>CCPR/C/94/3</w:t>
        </w:r>
      </w:hyperlink>
      <w:r w:rsidRPr="00891B4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760BB" w14:textId="5F2198AA" w:rsidR="00D71812" w:rsidRPr="00BC4613" w:rsidRDefault="00BF2362" w:rsidP="00D71812">
    <w:pPr>
      <w:framePr w:w="284" w:h="2835" w:hRule="exact" w:wrap="notBeside" w:vAnchor="page" w:hAnchor="page" w:x="11114" w:y="1475" w:anchorLock="1"/>
      <w:spacing w:line="240" w:lineRule="auto"/>
      <w:textDirection w:val="tbRl"/>
      <w:rPr>
        <w:sz w:val="17"/>
        <w:szCs w:val="17"/>
      </w:rPr>
    </w:pPr>
    <w:r w:rsidRPr="00BC4613">
      <w:rPr>
        <w:sz w:val="17"/>
        <w:szCs w:val="17"/>
      </w:rPr>
      <w:fldChar w:fldCharType="begin"/>
    </w:r>
    <w:r w:rsidRPr="00BC4613">
      <w:rPr>
        <w:sz w:val="17"/>
        <w:szCs w:val="17"/>
      </w:rPr>
      <w:instrText xml:space="preserve"> TITLE   \* MERGEFORMAT </w:instrText>
    </w:r>
    <w:r w:rsidRPr="00BC4613">
      <w:rPr>
        <w:sz w:val="17"/>
        <w:szCs w:val="17"/>
      </w:rPr>
      <w:fldChar w:fldCharType="separate"/>
    </w:r>
    <w:r w:rsidR="00F75A11">
      <w:rPr>
        <w:sz w:val="17"/>
        <w:szCs w:val="17"/>
      </w:rPr>
      <w:t>A/78/40</w:t>
    </w:r>
    <w:r w:rsidRPr="00BC4613">
      <w:rPr>
        <w:sz w:val="17"/>
        <w:szCs w:val="17"/>
      </w:rPr>
      <w:fldChar w:fldCharType="end"/>
    </w:r>
  </w:p>
  <w:p w14:paraId="7C76CB4F" w14:textId="77777777" w:rsidR="00D71812" w:rsidRPr="00BC4613" w:rsidRDefault="00D71812" w:rsidP="00D71812">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8A796" w14:textId="77777777" w:rsidR="00067141" w:rsidRPr="005813E3" w:rsidRDefault="00067141" w:rsidP="0005366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04756" w14:textId="77777777" w:rsidR="00B7180A" w:rsidRDefault="00B7180A" w:rsidP="00E37E2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BB74F" w14:textId="77777777" w:rsidR="00B7180A" w:rsidRDefault="00B7180A" w:rsidP="0005366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C91B4" w14:textId="13A048B7" w:rsidR="00053667" w:rsidRPr="00053667" w:rsidRDefault="00797BFD" w:rsidP="00053667">
    <w:pPr>
      <w:pStyle w:val="Encabezado"/>
    </w:pPr>
    <w:fldSimple w:instr=" TITLE  \* MERGEFORMAT ">
      <w:r w:rsidR="00F75A11">
        <w:t>A/78/40</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E147C" w14:textId="66563188" w:rsidR="00B7180A" w:rsidRDefault="00797BFD" w:rsidP="00053667">
    <w:pPr>
      <w:pStyle w:val="Encabezado"/>
      <w:jc w:val="right"/>
    </w:pPr>
    <w:fldSimple w:instr=" TITLE  \* MERGEFORMAT ">
      <w:r w:rsidR="00F75A11">
        <w:t>A/78/40</w:t>
      </w:r>
    </w:fldSimple>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16536" w14:textId="7361C0EA" w:rsidR="00053667" w:rsidRDefault="00797BFD" w:rsidP="00053667">
    <w:pPr>
      <w:pStyle w:val="Encabezado"/>
      <w:jc w:val="right"/>
    </w:pPr>
    <w:fldSimple w:instr=" TITLE  \* MERGEFORMAT ">
      <w:r w:rsidR="00F75A11">
        <w:t>A/78/40</w:t>
      </w:r>
    </w:fldSimple>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63E1D" w14:textId="1D1B7E33" w:rsidR="00053667" w:rsidRDefault="00797BFD" w:rsidP="00053667">
    <w:pPr>
      <w:pStyle w:val="Encabezado"/>
      <w:jc w:val="right"/>
    </w:pPr>
    <w:fldSimple w:instr=" TITLE  \* MERGEFORMAT ">
      <w:r w:rsidR="00F75A11">
        <w:t>A/78/40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A37442D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045C8C8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9112D56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75790373">
    <w:abstractNumId w:val="2"/>
  </w:num>
  <w:num w:numId="2" w16cid:durableId="1771315684">
    <w:abstractNumId w:val="1"/>
  </w:num>
  <w:num w:numId="3" w16cid:durableId="1561282985">
    <w:abstractNumId w:val="0"/>
  </w:num>
  <w:num w:numId="4" w16cid:durableId="163322106">
    <w:abstractNumId w:val="2"/>
  </w:num>
  <w:num w:numId="5" w16cid:durableId="1030381281">
    <w:abstractNumId w:val="1"/>
  </w:num>
  <w:num w:numId="6" w16cid:durableId="52849285">
    <w:abstractNumId w:val="0"/>
  </w:num>
  <w:num w:numId="7" w16cid:durableId="206070750">
    <w:abstractNumId w:val="2"/>
  </w:num>
  <w:num w:numId="8" w16cid:durableId="1796673177">
    <w:abstractNumId w:val="1"/>
  </w:num>
  <w:num w:numId="9" w16cid:durableId="1195731826">
    <w:abstractNumId w:val="0"/>
  </w:num>
  <w:num w:numId="10" w16cid:durableId="1998730718">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activeWritingStyle w:appName="MSWord" w:lang="fr-FR" w:vendorID="64" w:dllVersion="0" w:nlCheck="1" w:checkStyle="0"/>
  <w:activeWritingStyle w:appName="MSWord" w:lang="fr-CH" w:vendorID="64" w:dllVersion="0" w:nlCheck="1" w:checkStyle="0"/>
  <w:activeWritingStyle w:appName="MSWord" w:lang="es-ES"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664"/>
    <w:rsid w:val="000067A6"/>
    <w:rsid w:val="0001470D"/>
    <w:rsid w:val="00016165"/>
    <w:rsid w:val="00016AC5"/>
    <w:rsid w:val="00021907"/>
    <w:rsid w:val="000233A5"/>
    <w:rsid w:val="0002445D"/>
    <w:rsid w:val="00024C50"/>
    <w:rsid w:val="00025E92"/>
    <w:rsid w:val="000276A3"/>
    <w:rsid w:val="00031C3D"/>
    <w:rsid w:val="00032060"/>
    <w:rsid w:val="00040539"/>
    <w:rsid w:val="00040598"/>
    <w:rsid w:val="00047F10"/>
    <w:rsid w:val="00052157"/>
    <w:rsid w:val="0005346D"/>
    <w:rsid w:val="00053667"/>
    <w:rsid w:val="00055FE4"/>
    <w:rsid w:val="000641CE"/>
    <w:rsid w:val="00067141"/>
    <w:rsid w:val="00067310"/>
    <w:rsid w:val="00077E35"/>
    <w:rsid w:val="0008669E"/>
    <w:rsid w:val="00090599"/>
    <w:rsid w:val="00096270"/>
    <w:rsid w:val="000A097F"/>
    <w:rsid w:val="000A1501"/>
    <w:rsid w:val="000A2494"/>
    <w:rsid w:val="000A6B7E"/>
    <w:rsid w:val="000B28A0"/>
    <w:rsid w:val="000C6CDB"/>
    <w:rsid w:val="000D5C25"/>
    <w:rsid w:val="000E4F06"/>
    <w:rsid w:val="000E5601"/>
    <w:rsid w:val="000F41F2"/>
    <w:rsid w:val="0010373B"/>
    <w:rsid w:val="001101CC"/>
    <w:rsid w:val="00125446"/>
    <w:rsid w:val="00126DCC"/>
    <w:rsid w:val="001358D9"/>
    <w:rsid w:val="00141E26"/>
    <w:rsid w:val="00143EB9"/>
    <w:rsid w:val="00145051"/>
    <w:rsid w:val="0015389C"/>
    <w:rsid w:val="00160540"/>
    <w:rsid w:val="00166C68"/>
    <w:rsid w:val="00174814"/>
    <w:rsid w:val="00181A90"/>
    <w:rsid w:val="00190D5D"/>
    <w:rsid w:val="00192660"/>
    <w:rsid w:val="00192EEB"/>
    <w:rsid w:val="00194484"/>
    <w:rsid w:val="0019559B"/>
    <w:rsid w:val="001A2040"/>
    <w:rsid w:val="001A20FB"/>
    <w:rsid w:val="001A376F"/>
    <w:rsid w:val="001B09BB"/>
    <w:rsid w:val="001C3D8D"/>
    <w:rsid w:val="001C6497"/>
    <w:rsid w:val="001D12EC"/>
    <w:rsid w:val="001D6ED6"/>
    <w:rsid w:val="001D7F8A"/>
    <w:rsid w:val="001E0447"/>
    <w:rsid w:val="001E1495"/>
    <w:rsid w:val="001E34CB"/>
    <w:rsid w:val="001E3FEB"/>
    <w:rsid w:val="001E4541"/>
    <w:rsid w:val="001E4A02"/>
    <w:rsid w:val="001E4E3F"/>
    <w:rsid w:val="001E5979"/>
    <w:rsid w:val="001E653B"/>
    <w:rsid w:val="001E6DF0"/>
    <w:rsid w:val="001F3E68"/>
    <w:rsid w:val="001F4931"/>
    <w:rsid w:val="001F6DE4"/>
    <w:rsid w:val="001F6EA4"/>
    <w:rsid w:val="00200CBA"/>
    <w:rsid w:val="00204B66"/>
    <w:rsid w:val="002059CE"/>
    <w:rsid w:val="00206AD4"/>
    <w:rsid w:val="00224B8B"/>
    <w:rsid w:val="00225A8C"/>
    <w:rsid w:val="00231A7F"/>
    <w:rsid w:val="00242BBD"/>
    <w:rsid w:val="0024586F"/>
    <w:rsid w:val="00246BC8"/>
    <w:rsid w:val="00251F95"/>
    <w:rsid w:val="00252317"/>
    <w:rsid w:val="002659F1"/>
    <w:rsid w:val="00266208"/>
    <w:rsid w:val="00270821"/>
    <w:rsid w:val="00271E41"/>
    <w:rsid w:val="00284C19"/>
    <w:rsid w:val="00286E23"/>
    <w:rsid w:val="002876A1"/>
    <w:rsid w:val="00287CA6"/>
    <w:rsid w:val="00287E79"/>
    <w:rsid w:val="00290049"/>
    <w:rsid w:val="002928F9"/>
    <w:rsid w:val="00294D5B"/>
    <w:rsid w:val="002A2A2C"/>
    <w:rsid w:val="002A5D07"/>
    <w:rsid w:val="002D1BED"/>
    <w:rsid w:val="002D25CA"/>
    <w:rsid w:val="002D3DA4"/>
    <w:rsid w:val="002D64CF"/>
    <w:rsid w:val="002E2F5C"/>
    <w:rsid w:val="002F0C48"/>
    <w:rsid w:val="003016B7"/>
    <w:rsid w:val="00305BCD"/>
    <w:rsid w:val="0030754C"/>
    <w:rsid w:val="00317E54"/>
    <w:rsid w:val="00322DF1"/>
    <w:rsid w:val="00324EBF"/>
    <w:rsid w:val="0032556C"/>
    <w:rsid w:val="00330508"/>
    <w:rsid w:val="0033286A"/>
    <w:rsid w:val="00333130"/>
    <w:rsid w:val="0034168A"/>
    <w:rsid w:val="00346E32"/>
    <w:rsid w:val="003515AA"/>
    <w:rsid w:val="00364F13"/>
    <w:rsid w:val="0036776C"/>
    <w:rsid w:val="00372A7A"/>
    <w:rsid w:val="00372D1D"/>
    <w:rsid w:val="00374106"/>
    <w:rsid w:val="003759BF"/>
    <w:rsid w:val="0037679A"/>
    <w:rsid w:val="0038047C"/>
    <w:rsid w:val="00390EEF"/>
    <w:rsid w:val="00394410"/>
    <w:rsid w:val="003976D5"/>
    <w:rsid w:val="003B53B6"/>
    <w:rsid w:val="003C64A9"/>
    <w:rsid w:val="003D346F"/>
    <w:rsid w:val="003D3C77"/>
    <w:rsid w:val="003D6C68"/>
    <w:rsid w:val="003E01D0"/>
    <w:rsid w:val="003E49B9"/>
    <w:rsid w:val="003E5F12"/>
    <w:rsid w:val="003E786C"/>
    <w:rsid w:val="003F2A89"/>
    <w:rsid w:val="003F4433"/>
    <w:rsid w:val="003F4A54"/>
    <w:rsid w:val="0040144C"/>
    <w:rsid w:val="004067AE"/>
    <w:rsid w:val="00410521"/>
    <w:rsid w:val="00413BB0"/>
    <w:rsid w:val="004159D0"/>
    <w:rsid w:val="00417326"/>
    <w:rsid w:val="00422499"/>
    <w:rsid w:val="004342E2"/>
    <w:rsid w:val="00434354"/>
    <w:rsid w:val="00440BC8"/>
    <w:rsid w:val="00454F8D"/>
    <w:rsid w:val="004567EB"/>
    <w:rsid w:val="00460E72"/>
    <w:rsid w:val="00467412"/>
    <w:rsid w:val="00473664"/>
    <w:rsid w:val="00476265"/>
    <w:rsid w:val="00481132"/>
    <w:rsid w:val="00483E94"/>
    <w:rsid w:val="00490F56"/>
    <w:rsid w:val="00491F39"/>
    <w:rsid w:val="004A49A5"/>
    <w:rsid w:val="004A66A2"/>
    <w:rsid w:val="004B51CD"/>
    <w:rsid w:val="004C54C0"/>
    <w:rsid w:val="004C56B2"/>
    <w:rsid w:val="004D00B2"/>
    <w:rsid w:val="004D205E"/>
    <w:rsid w:val="004E4963"/>
    <w:rsid w:val="004E6809"/>
    <w:rsid w:val="004E7F24"/>
    <w:rsid w:val="004F49A4"/>
    <w:rsid w:val="005111B1"/>
    <w:rsid w:val="0051457E"/>
    <w:rsid w:val="00516D6F"/>
    <w:rsid w:val="0051714B"/>
    <w:rsid w:val="00520F80"/>
    <w:rsid w:val="005239FF"/>
    <w:rsid w:val="00523DB8"/>
    <w:rsid w:val="00533150"/>
    <w:rsid w:val="00541BE4"/>
    <w:rsid w:val="00543B57"/>
    <w:rsid w:val="00543C47"/>
    <w:rsid w:val="00543D5E"/>
    <w:rsid w:val="00550C89"/>
    <w:rsid w:val="00552260"/>
    <w:rsid w:val="00552777"/>
    <w:rsid w:val="00555494"/>
    <w:rsid w:val="00555CBA"/>
    <w:rsid w:val="005629D6"/>
    <w:rsid w:val="00565B29"/>
    <w:rsid w:val="00567F8A"/>
    <w:rsid w:val="00571BC1"/>
    <w:rsid w:val="00571F41"/>
    <w:rsid w:val="00575476"/>
    <w:rsid w:val="005813E3"/>
    <w:rsid w:val="00584373"/>
    <w:rsid w:val="00591DB3"/>
    <w:rsid w:val="005939ED"/>
    <w:rsid w:val="005947BC"/>
    <w:rsid w:val="00595E8A"/>
    <w:rsid w:val="005A0268"/>
    <w:rsid w:val="005A6014"/>
    <w:rsid w:val="005B473C"/>
    <w:rsid w:val="005C549A"/>
    <w:rsid w:val="005D7719"/>
    <w:rsid w:val="005E1B9B"/>
    <w:rsid w:val="005E32D1"/>
    <w:rsid w:val="005E5D1F"/>
    <w:rsid w:val="0061113B"/>
    <w:rsid w:val="00611D43"/>
    <w:rsid w:val="00612D48"/>
    <w:rsid w:val="00613A5E"/>
    <w:rsid w:val="00614FBD"/>
    <w:rsid w:val="00616B45"/>
    <w:rsid w:val="006241C6"/>
    <w:rsid w:val="00627593"/>
    <w:rsid w:val="00630D9B"/>
    <w:rsid w:val="00631953"/>
    <w:rsid w:val="0063208D"/>
    <w:rsid w:val="00643814"/>
    <w:rsid w:val="006439EC"/>
    <w:rsid w:val="00645090"/>
    <w:rsid w:val="00647059"/>
    <w:rsid w:val="00647162"/>
    <w:rsid w:val="0065029A"/>
    <w:rsid w:val="00650770"/>
    <w:rsid w:val="00661667"/>
    <w:rsid w:val="00661E96"/>
    <w:rsid w:val="00665786"/>
    <w:rsid w:val="00671C93"/>
    <w:rsid w:val="00671F00"/>
    <w:rsid w:val="006729C8"/>
    <w:rsid w:val="00675501"/>
    <w:rsid w:val="0068562A"/>
    <w:rsid w:val="006957F9"/>
    <w:rsid w:val="006A6B31"/>
    <w:rsid w:val="006A6C95"/>
    <w:rsid w:val="006A7B29"/>
    <w:rsid w:val="006B0EB2"/>
    <w:rsid w:val="006B0FF8"/>
    <w:rsid w:val="006B4590"/>
    <w:rsid w:val="006C340C"/>
    <w:rsid w:val="006E492F"/>
    <w:rsid w:val="006F1D0B"/>
    <w:rsid w:val="006F27A8"/>
    <w:rsid w:val="006F3493"/>
    <w:rsid w:val="006F3544"/>
    <w:rsid w:val="006F5A52"/>
    <w:rsid w:val="00702F0F"/>
    <w:rsid w:val="0070347C"/>
    <w:rsid w:val="007102D2"/>
    <w:rsid w:val="00714647"/>
    <w:rsid w:val="00714A66"/>
    <w:rsid w:val="007176C1"/>
    <w:rsid w:val="00720BC0"/>
    <w:rsid w:val="0072116B"/>
    <w:rsid w:val="00725063"/>
    <w:rsid w:val="00732E72"/>
    <w:rsid w:val="00741D90"/>
    <w:rsid w:val="007607B1"/>
    <w:rsid w:val="00765296"/>
    <w:rsid w:val="00766D28"/>
    <w:rsid w:val="007723C2"/>
    <w:rsid w:val="007815B9"/>
    <w:rsid w:val="00785F1F"/>
    <w:rsid w:val="00790B9D"/>
    <w:rsid w:val="00796316"/>
    <w:rsid w:val="00797BFD"/>
    <w:rsid w:val="007A1C58"/>
    <w:rsid w:val="007A20D2"/>
    <w:rsid w:val="007A79CD"/>
    <w:rsid w:val="007B0ECA"/>
    <w:rsid w:val="007D2668"/>
    <w:rsid w:val="007D3119"/>
    <w:rsid w:val="007F1867"/>
    <w:rsid w:val="007F1EC4"/>
    <w:rsid w:val="007F55CB"/>
    <w:rsid w:val="007F6597"/>
    <w:rsid w:val="007F768E"/>
    <w:rsid w:val="008021D4"/>
    <w:rsid w:val="008149F9"/>
    <w:rsid w:val="008245B7"/>
    <w:rsid w:val="0082755E"/>
    <w:rsid w:val="00831A18"/>
    <w:rsid w:val="00837345"/>
    <w:rsid w:val="00844750"/>
    <w:rsid w:val="00851A74"/>
    <w:rsid w:val="00853AB8"/>
    <w:rsid w:val="00854C34"/>
    <w:rsid w:val="0085586A"/>
    <w:rsid w:val="00856B3B"/>
    <w:rsid w:val="008729F8"/>
    <w:rsid w:val="00891B47"/>
    <w:rsid w:val="00895DE5"/>
    <w:rsid w:val="008A0FA8"/>
    <w:rsid w:val="008A1EC0"/>
    <w:rsid w:val="008B44C4"/>
    <w:rsid w:val="008B6DFA"/>
    <w:rsid w:val="008C322B"/>
    <w:rsid w:val="008C4B74"/>
    <w:rsid w:val="008D1156"/>
    <w:rsid w:val="008D59DB"/>
    <w:rsid w:val="008E01F9"/>
    <w:rsid w:val="008E0319"/>
    <w:rsid w:val="008E4DE2"/>
    <w:rsid w:val="008E7CE2"/>
    <w:rsid w:val="008E7FAE"/>
    <w:rsid w:val="009040DE"/>
    <w:rsid w:val="00911611"/>
    <w:rsid w:val="00911BF7"/>
    <w:rsid w:val="0091594A"/>
    <w:rsid w:val="009230F1"/>
    <w:rsid w:val="00935490"/>
    <w:rsid w:val="009418DE"/>
    <w:rsid w:val="009516B7"/>
    <w:rsid w:val="0095776B"/>
    <w:rsid w:val="00957CE5"/>
    <w:rsid w:val="009624E2"/>
    <w:rsid w:val="00977EC8"/>
    <w:rsid w:val="00983432"/>
    <w:rsid w:val="009A3048"/>
    <w:rsid w:val="009A6C26"/>
    <w:rsid w:val="009B17AD"/>
    <w:rsid w:val="009B3F8C"/>
    <w:rsid w:val="009B45E0"/>
    <w:rsid w:val="009B540F"/>
    <w:rsid w:val="009D3A8C"/>
    <w:rsid w:val="009E1BA9"/>
    <w:rsid w:val="009E2876"/>
    <w:rsid w:val="009E2F0B"/>
    <w:rsid w:val="009E7956"/>
    <w:rsid w:val="009F072F"/>
    <w:rsid w:val="009F26C1"/>
    <w:rsid w:val="009F3F95"/>
    <w:rsid w:val="00A023FC"/>
    <w:rsid w:val="00A0338D"/>
    <w:rsid w:val="00A05DD1"/>
    <w:rsid w:val="00A077E9"/>
    <w:rsid w:val="00A2492E"/>
    <w:rsid w:val="00A31163"/>
    <w:rsid w:val="00A34593"/>
    <w:rsid w:val="00A364DB"/>
    <w:rsid w:val="00A45E90"/>
    <w:rsid w:val="00A4770F"/>
    <w:rsid w:val="00A50D6B"/>
    <w:rsid w:val="00A51050"/>
    <w:rsid w:val="00A56945"/>
    <w:rsid w:val="00A57027"/>
    <w:rsid w:val="00A5750C"/>
    <w:rsid w:val="00A669DA"/>
    <w:rsid w:val="00A72C35"/>
    <w:rsid w:val="00A752BB"/>
    <w:rsid w:val="00A81F93"/>
    <w:rsid w:val="00A9247E"/>
    <w:rsid w:val="00AA7796"/>
    <w:rsid w:val="00AC67A1"/>
    <w:rsid w:val="00AC7977"/>
    <w:rsid w:val="00AC7E56"/>
    <w:rsid w:val="00AE2617"/>
    <w:rsid w:val="00AE352C"/>
    <w:rsid w:val="00AE79AC"/>
    <w:rsid w:val="00B01AAD"/>
    <w:rsid w:val="00B101DB"/>
    <w:rsid w:val="00B10DD9"/>
    <w:rsid w:val="00B21751"/>
    <w:rsid w:val="00B256F0"/>
    <w:rsid w:val="00B31D7D"/>
    <w:rsid w:val="00B32E2D"/>
    <w:rsid w:val="00B43741"/>
    <w:rsid w:val="00B45642"/>
    <w:rsid w:val="00B52F29"/>
    <w:rsid w:val="00B5388D"/>
    <w:rsid w:val="00B5722C"/>
    <w:rsid w:val="00B61990"/>
    <w:rsid w:val="00B6249B"/>
    <w:rsid w:val="00B70CCD"/>
    <w:rsid w:val="00B7180A"/>
    <w:rsid w:val="00B75E66"/>
    <w:rsid w:val="00B773BF"/>
    <w:rsid w:val="00B840C1"/>
    <w:rsid w:val="00B93C7D"/>
    <w:rsid w:val="00BB0DAE"/>
    <w:rsid w:val="00BC3F20"/>
    <w:rsid w:val="00BC4613"/>
    <w:rsid w:val="00BD03A2"/>
    <w:rsid w:val="00BD28B2"/>
    <w:rsid w:val="00BD5A8D"/>
    <w:rsid w:val="00BD7343"/>
    <w:rsid w:val="00BF0556"/>
    <w:rsid w:val="00BF2362"/>
    <w:rsid w:val="00BF37EE"/>
    <w:rsid w:val="00C024A1"/>
    <w:rsid w:val="00C02C42"/>
    <w:rsid w:val="00C031A5"/>
    <w:rsid w:val="00C072BB"/>
    <w:rsid w:val="00C10FB1"/>
    <w:rsid w:val="00C11282"/>
    <w:rsid w:val="00C12CA3"/>
    <w:rsid w:val="00C14108"/>
    <w:rsid w:val="00C2512C"/>
    <w:rsid w:val="00C261F8"/>
    <w:rsid w:val="00C27662"/>
    <w:rsid w:val="00C33100"/>
    <w:rsid w:val="00C451B9"/>
    <w:rsid w:val="00C467A6"/>
    <w:rsid w:val="00C51D9C"/>
    <w:rsid w:val="00C5271F"/>
    <w:rsid w:val="00C54DA4"/>
    <w:rsid w:val="00C55118"/>
    <w:rsid w:val="00C577D1"/>
    <w:rsid w:val="00C57A2D"/>
    <w:rsid w:val="00C6018C"/>
    <w:rsid w:val="00C63CC8"/>
    <w:rsid w:val="00C66C3B"/>
    <w:rsid w:val="00C67D23"/>
    <w:rsid w:val="00C71827"/>
    <w:rsid w:val="00C81366"/>
    <w:rsid w:val="00C825E5"/>
    <w:rsid w:val="00C872B4"/>
    <w:rsid w:val="00C95EB8"/>
    <w:rsid w:val="00CB02C5"/>
    <w:rsid w:val="00CB39CD"/>
    <w:rsid w:val="00CC7CE6"/>
    <w:rsid w:val="00CD044C"/>
    <w:rsid w:val="00CD1A71"/>
    <w:rsid w:val="00CD1FBB"/>
    <w:rsid w:val="00CE033D"/>
    <w:rsid w:val="00CE08E5"/>
    <w:rsid w:val="00CE0BC1"/>
    <w:rsid w:val="00D016B5"/>
    <w:rsid w:val="00D034F1"/>
    <w:rsid w:val="00D14F42"/>
    <w:rsid w:val="00D171D4"/>
    <w:rsid w:val="00D26F76"/>
    <w:rsid w:val="00D27D5E"/>
    <w:rsid w:val="00D32B08"/>
    <w:rsid w:val="00D407D1"/>
    <w:rsid w:val="00D43E5F"/>
    <w:rsid w:val="00D51CE6"/>
    <w:rsid w:val="00D639BD"/>
    <w:rsid w:val="00D65777"/>
    <w:rsid w:val="00D66E0D"/>
    <w:rsid w:val="00D71812"/>
    <w:rsid w:val="00D7425A"/>
    <w:rsid w:val="00D74F7E"/>
    <w:rsid w:val="00D7695F"/>
    <w:rsid w:val="00D83B6C"/>
    <w:rsid w:val="00D9039B"/>
    <w:rsid w:val="00D93582"/>
    <w:rsid w:val="00D944F3"/>
    <w:rsid w:val="00DA41A2"/>
    <w:rsid w:val="00DA43A1"/>
    <w:rsid w:val="00DA5E1D"/>
    <w:rsid w:val="00DC4F43"/>
    <w:rsid w:val="00DE6D90"/>
    <w:rsid w:val="00DF002F"/>
    <w:rsid w:val="00DF128E"/>
    <w:rsid w:val="00DF4D0D"/>
    <w:rsid w:val="00E0244D"/>
    <w:rsid w:val="00E026DF"/>
    <w:rsid w:val="00E02F48"/>
    <w:rsid w:val="00E03712"/>
    <w:rsid w:val="00E06B3F"/>
    <w:rsid w:val="00E10A73"/>
    <w:rsid w:val="00E14F27"/>
    <w:rsid w:val="00E171D2"/>
    <w:rsid w:val="00E25534"/>
    <w:rsid w:val="00E26EF3"/>
    <w:rsid w:val="00E319B6"/>
    <w:rsid w:val="00E32145"/>
    <w:rsid w:val="00E32F5A"/>
    <w:rsid w:val="00E37E21"/>
    <w:rsid w:val="00E510F3"/>
    <w:rsid w:val="00E60012"/>
    <w:rsid w:val="00E62CFF"/>
    <w:rsid w:val="00E665EE"/>
    <w:rsid w:val="00E679AE"/>
    <w:rsid w:val="00E71570"/>
    <w:rsid w:val="00E73B13"/>
    <w:rsid w:val="00E75C58"/>
    <w:rsid w:val="00E76819"/>
    <w:rsid w:val="00E81E94"/>
    <w:rsid w:val="00E82607"/>
    <w:rsid w:val="00E84A82"/>
    <w:rsid w:val="00E85025"/>
    <w:rsid w:val="00E9483E"/>
    <w:rsid w:val="00E96710"/>
    <w:rsid w:val="00EA3B1D"/>
    <w:rsid w:val="00EB77B9"/>
    <w:rsid w:val="00EB7D07"/>
    <w:rsid w:val="00ED3A26"/>
    <w:rsid w:val="00EF33E0"/>
    <w:rsid w:val="00EF70BB"/>
    <w:rsid w:val="00EF7D1D"/>
    <w:rsid w:val="00F02FA9"/>
    <w:rsid w:val="00F06660"/>
    <w:rsid w:val="00F066BC"/>
    <w:rsid w:val="00F115C8"/>
    <w:rsid w:val="00F116EB"/>
    <w:rsid w:val="00F1794E"/>
    <w:rsid w:val="00F17DC0"/>
    <w:rsid w:val="00F20801"/>
    <w:rsid w:val="00F211AF"/>
    <w:rsid w:val="00F25EC3"/>
    <w:rsid w:val="00F31AB9"/>
    <w:rsid w:val="00F32ADB"/>
    <w:rsid w:val="00F32C98"/>
    <w:rsid w:val="00F37E12"/>
    <w:rsid w:val="00F424BD"/>
    <w:rsid w:val="00F515AD"/>
    <w:rsid w:val="00F57DD7"/>
    <w:rsid w:val="00F636AD"/>
    <w:rsid w:val="00F70677"/>
    <w:rsid w:val="00F734D9"/>
    <w:rsid w:val="00F73F83"/>
    <w:rsid w:val="00F7416D"/>
    <w:rsid w:val="00F74902"/>
    <w:rsid w:val="00F75A11"/>
    <w:rsid w:val="00F85A4E"/>
    <w:rsid w:val="00F9353A"/>
    <w:rsid w:val="00F94EBB"/>
    <w:rsid w:val="00F965C2"/>
    <w:rsid w:val="00FA1D61"/>
    <w:rsid w:val="00FA27D4"/>
    <w:rsid w:val="00FA5A79"/>
    <w:rsid w:val="00FB0BFE"/>
    <w:rsid w:val="00FB1C8F"/>
    <w:rsid w:val="00FB4300"/>
    <w:rsid w:val="00FB4C51"/>
    <w:rsid w:val="00FB734D"/>
    <w:rsid w:val="00FC21B2"/>
    <w:rsid w:val="00FC4149"/>
    <w:rsid w:val="00FD02A2"/>
    <w:rsid w:val="00FD5E64"/>
    <w:rsid w:val="00FD7985"/>
    <w:rsid w:val="00FE6526"/>
    <w:rsid w:val="00FF1DBD"/>
    <w:rsid w:val="00FF1E4B"/>
    <w:rsid w:val="00FF1F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C886A14"/>
  <w15:docId w15:val="{935B0D2A-D944-429B-A492-A9A939E2C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iPriority="3"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3" w:unhideWhenUsed="1" w:qFormat="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lsdException w:name="List 2" w:semiHidden="1" w:uiPriority="99" w:unhideWhenUsed="1"/>
    <w:lsdException w:name="List 3" w:semiHidden="1" w:uiPriority="99" w:unhideWhenUsed="1"/>
    <w:lsdException w:name="List 4" w:semiHidden="1" w:uiPriority="99"/>
    <w:lsdException w:name="List 5" w:semiHidden="1"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uiPriority="99"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semiHidden="1" w:uiPriority="99" w:qFormat="1"/>
    <w:lsdException w:name="Salutation" w:semiHidden="1" w:uiPriority="99"/>
    <w:lsdException w:name="Date" w:semiHidden="1" w:uiPriority="99"/>
    <w:lsdException w:name="Body Text First Indent" w:semiHidden="1"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nhideWhenUsed="1"/>
    <w:lsdException w:name="Strong" w:semiHidden="1" w:uiPriority="99" w:qFormat="1"/>
    <w:lsdException w:name="Emphasis" w:semiHidden="1" w:uiPriority="99"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99" w:qFormat="1"/>
    <w:lsdException w:name="Intense Quote" w:semiHidden="1"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99" w:qFormat="1"/>
    <w:lsdException w:name="Subtle Reference" w:semiHidden="1" w:uiPriority="99" w:qFormat="1"/>
    <w:lsdException w:name="Intense Reference" w:semiHidden="1" w:uiPriority="99" w:qFormat="1"/>
    <w:lsdException w:name="Book Title" w:semiHidden="1" w:uiPriority="99"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66208"/>
    <w:pPr>
      <w:suppressAutoHyphens/>
      <w:kinsoku w:val="0"/>
      <w:overflowPunct w:val="0"/>
      <w:autoSpaceDE w:val="0"/>
      <w:autoSpaceDN w:val="0"/>
      <w:adjustRightInd w:val="0"/>
      <w:snapToGrid w:val="0"/>
      <w:spacing w:line="240" w:lineRule="atLeast"/>
    </w:pPr>
    <w:rPr>
      <w:rFonts w:eastAsiaTheme="minorHAnsi"/>
      <w:lang w:val="es-ES" w:eastAsia="en-US"/>
    </w:rPr>
  </w:style>
  <w:style w:type="paragraph" w:styleId="Ttulo1">
    <w:name w:val="heading 1"/>
    <w:aliases w:val="Table_G"/>
    <w:basedOn w:val="SingleTxtG"/>
    <w:next w:val="SingleTxtG"/>
    <w:link w:val="Ttulo1Car"/>
    <w:qFormat/>
    <w:rsid w:val="00266208"/>
    <w:pPr>
      <w:keepNext/>
      <w:keepLines/>
      <w:spacing w:after="0" w:line="240" w:lineRule="auto"/>
      <w:ind w:right="0"/>
      <w:jc w:val="left"/>
      <w:outlineLvl w:val="0"/>
    </w:pPr>
  </w:style>
  <w:style w:type="paragraph" w:styleId="Ttulo2">
    <w:name w:val="heading 2"/>
    <w:basedOn w:val="Normal"/>
    <w:next w:val="Normal"/>
    <w:link w:val="Ttulo2Car"/>
    <w:semiHidden/>
    <w:qFormat/>
    <w:rsid w:val="00266208"/>
    <w:pPr>
      <w:outlineLvl w:val="1"/>
    </w:pPr>
  </w:style>
  <w:style w:type="paragraph" w:styleId="Ttulo3">
    <w:name w:val="heading 3"/>
    <w:basedOn w:val="Normal"/>
    <w:next w:val="Normal"/>
    <w:link w:val="Ttulo3Car"/>
    <w:semiHidden/>
    <w:qFormat/>
    <w:rsid w:val="00266208"/>
    <w:pPr>
      <w:outlineLvl w:val="2"/>
    </w:pPr>
  </w:style>
  <w:style w:type="paragraph" w:styleId="Ttulo4">
    <w:name w:val="heading 4"/>
    <w:basedOn w:val="Normal"/>
    <w:next w:val="Normal"/>
    <w:link w:val="Ttulo4Car"/>
    <w:semiHidden/>
    <w:qFormat/>
    <w:rsid w:val="00266208"/>
    <w:pPr>
      <w:outlineLvl w:val="3"/>
    </w:pPr>
  </w:style>
  <w:style w:type="paragraph" w:styleId="Ttulo5">
    <w:name w:val="heading 5"/>
    <w:basedOn w:val="Normal"/>
    <w:next w:val="Normal"/>
    <w:link w:val="Ttulo5Car"/>
    <w:semiHidden/>
    <w:qFormat/>
    <w:rsid w:val="00266208"/>
    <w:pPr>
      <w:outlineLvl w:val="4"/>
    </w:pPr>
  </w:style>
  <w:style w:type="paragraph" w:styleId="Ttulo6">
    <w:name w:val="heading 6"/>
    <w:basedOn w:val="Normal"/>
    <w:next w:val="Normal"/>
    <w:link w:val="Ttulo6Car"/>
    <w:semiHidden/>
    <w:qFormat/>
    <w:rsid w:val="00266208"/>
    <w:pPr>
      <w:outlineLvl w:val="5"/>
    </w:pPr>
  </w:style>
  <w:style w:type="paragraph" w:styleId="Ttulo7">
    <w:name w:val="heading 7"/>
    <w:basedOn w:val="Normal"/>
    <w:next w:val="Normal"/>
    <w:link w:val="Ttulo7Car"/>
    <w:semiHidden/>
    <w:qFormat/>
    <w:rsid w:val="00266208"/>
    <w:pPr>
      <w:outlineLvl w:val="6"/>
    </w:pPr>
  </w:style>
  <w:style w:type="paragraph" w:styleId="Ttulo8">
    <w:name w:val="heading 8"/>
    <w:basedOn w:val="Normal"/>
    <w:next w:val="Normal"/>
    <w:link w:val="Ttulo8Car"/>
    <w:semiHidden/>
    <w:qFormat/>
    <w:rsid w:val="00266208"/>
    <w:pPr>
      <w:outlineLvl w:val="7"/>
    </w:pPr>
  </w:style>
  <w:style w:type="paragraph" w:styleId="Ttulo9">
    <w:name w:val="heading 9"/>
    <w:basedOn w:val="Normal"/>
    <w:next w:val="Normal"/>
    <w:link w:val="Ttulo9Car"/>
    <w:semiHidden/>
    <w:qFormat/>
    <w:rsid w:val="00266208"/>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gleTxtG">
    <w:name w:val="_ Single Txt_G"/>
    <w:basedOn w:val="Normal"/>
    <w:link w:val="SingleTxtGCar"/>
    <w:qFormat/>
    <w:rsid w:val="00266208"/>
    <w:pPr>
      <w:tabs>
        <w:tab w:val="left" w:pos="1701"/>
        <w:tab w:val="left" w:pos="2268"/>
        <w:tab w:val="left" w:pos="2835"/>
      </w:tabs>
      <w:spacing w:after="120"/>
      <w:ind w:left="1134" w:right="1134"/>
      <w:jc w:val="both"/>
    </w:pPr>
  </w:style>
  <w:style w:type="paragraph" w:styleId="Textonotaalfinal">
    <w:name w:val="endnote text"/>
    <w:aliases w:val="2_G"/>
    <w:basedOn w:val="Textonotapie"/>
    <w:link w:val="TextonotaalfinalCar"/>
    <w:qFormat/>
    <w:rsid w:val="00266208"/>
  </w:style>
  <w:style w:type="paragraph" w:styleId="Textonotapie">
    <w:name w:val="footnote text"/>
    <w:aliases w:val="5_G"/>
    <w:basedOn w:val="Normal"/>
    <w:link w:val="TextonotapieCar"/>
    <w:uiPriority w:val="3"/>
    <w:qFormat/>
    <w:rsid w:val="00266208"/>
    <w:pPr>
      <w:tabs>
        <w:tab w:val="right" w:pos="1021"/>
      </w:tabs>
      <w:spacing w:line="220" w:lineRule="exact"/>
      <w:ind w:left="1134" w:right="1134" w:hanging="1134"/>
    </w:pPr>
    <w:rPr>
      <w:sz w:val="18"/>
    </w:rPr>
  </w:style>
  <w:style w:type="paragraph" w:styleId="Piedepgina">
    <w:name w:val="footer"/>
    <w:aliases w:val="3_G"/>
    <w:basedOn w:val="Normal"/>
    <w:next w:val="Normal"/>
    <w:link w:val="PiedepginaCar"/>
    <w:qFormat/>
    <w:rsid w:val="00266208"/>
    <w:pPr>
      <w:spacing w:line="240" w:lineRule="auto"/>
    </w:pPr>
    <w:rPr>
      <w:sz w:val="16"/>
    </w:rPr>
  </w:style>
  <w:style w:type="character" w:styleId="Refdenotaalfinal">
    <w:name w:val="endnote reference"/>
    <w:aliases w:val="1_G"/>
    <w:basedOn w:val="Refdenotaalpie"/>
    <w:qFormat/>
    <w:rsid w:val="00266208"/>
    <w:rPr>
      <w:rFonts w:ascii="Times New Roman" w:hAnsi="Times New Roman"/>
      <w:sz w:val="18"/>
      <w:vertAlign w:val="superscript"/>
      <w:lang w:val="fr-CH"/>
    </w:rPr>
  </w:style>
  <w:style w:type="character" w:styleId="Refdenotaalpie">
    <w:name w:val="footnote reference"/>
    <w:aliases w:val="4_G"/>
    <w:basedOn w:val="Fuentedeprrafopredeter"/>
    <w:uiPriority w:val="3"/>
    <w:qFormat/>
    <w:rsid w:val="00266208"/>
    <w:rPr>
      <w:rFonts w:ascii="Times New Roman" w:hAnsi="Times New Roman"/>
      <w:sz w:val="18"/>
      <w:vertAlign w:val="superscript"/>
      <w:lang w:val="fr-CH"/>
    </w:rPr>
  </w:style>
  <w:style w:type="character" w:styleId="Nmerodepgina">
    <w:name w:val="page number"/>
    <w:aliases w:val="7_G"/>
    <w:basedOn w:val="Fuentedeprrafopredeter"/>
    <w:qFormat/>
    <w:rsid w:val="00266208"/>
    <w:rPr>
      <w:rFonts w:ascii="Times New Roman" w:hAnsi="Times New Roman"/>
      <w:b/>
      <w:sz w:val="18"/>
      <w:lang w:val="fr-CH"/>
    </w:rPr>
  </w:style>
  <w:style w:type="paragraph" w:styleId="Encabezado">
    <w:name w:val="header"/>
    <w:aliases w:val="6_G"/>
    <w:basedOn w:val="Normal"/>
    <w:next w:val="Normal"/>
    <w:link w:val="EncabezadoCar"/>
    <w:qFormat/>
    <w:rsid w:val="00266208"/>
    <w:pPr>
      <w:pBdr>
        <w:bottom w:val="single" w:sz="4" w:space="4" w:color="auto"/>
      </w:pBdr>
      <w:spacing w:line="240" w:lineRule="auto"/>
    </w:pPr>
    <w:rPr>
      <w:b/>
      <w:sz w:val="18"/>
    </w:rPr>
  </w:style>
  <w:style w:type="paragraph" w:customStyle="1" w:styleId="H1G">
    <w:name w:val="_ H_1_G"/>
    <w:basedOn w:val="Normal"/>
    <w:next w:val="Normal"/>
    <w:qFormat/>
    <w:rsid w:val="00266208"/>
    <w:pPr>
      <w:keepNext/>
      <w:keepLines/>
      <w:tabs>
        <w:tab w:val="right" w:pos="851"/>
      </w:tabs>
      <w:spacing w:before="360" w:after="240" w:line="270" w:lineRule="exact"/>
      <w:ind w:left="1134" w:right="1134" w:hanging="1134"/>
      <w:outlineLvl w:val="2"/>
    </w:pPr>
    <w:rPr>
      <w:b/>
      <w:sz w:val="24"/>
    </w:rPr>
  </w:style>
  <w:style w:type="paragraph" w:customStyle="1" w:styleId="HChG">
    <w:name w:val="_ H _Ch_G"/>
    <w:basedOn w:val="Normal"/>
    <w:next w:val="Normal"/>
    <w:qFormat/>
    <w:rsid w:val="00266208"/>
    <w:pPr>
      <w:keepNext/>
      <w:keepLines/>
      <w:tabs>
        <w:tab w:val="right" w:pos="851"/>
      </w:tabs>
      <w:spacing w:before="360" w:after="240" w:line="300" w:lineRule="exact"/>
      <w:ind w:left="1134" w:right="1134" w:hanging="1134"/>
      <w:outlineLvl w:val="1"/>
    </w:pPr>
    <w:rPr>
      <w:b/>
      <w:sz w:val="28"/>
    </w:rPr>
  </w:style>
  <w:style w:type="paragraph" w:customStyle="1" w:styleId="HMG">
    <w:name w:val="_ H __M_G"/>
    <w:basedOn w:val="Normal"/>
    <w:next w:val="Normal"/>
    <w:qFormat/>
    <w:rsid w:val="00266208"/>
    <w:pPr>
      <w:keepNext/>
      <w:keepLines/>
      <w:tabs>
        <w:tab w:val="right" w:pos="851"/>
      </w:tabs>
      <w:spacing w:before="240" w:after="240" w:line="360" w:lineRule="exact"/>
      <w:ind w:left="1134" w:right="1134" w:hanging="1134"/>
      <w:outlineLvl w:val="0"/>
    </w:pPr>
    <w:rPr>
      <w:b/>
      <w:sz w:val="34"/>
    </w:rPr>
  </w:style>
  <w:style w:type="paragraph" w:customStyle="1" w:styleId="H23G">
    <w:name w:val="_ H_2/3_G"/>
    <w:basedOn w:val="Normal"/>
    <w:next w:val="Normal"/>
    <w:qFormat/>
    <w:rsid w:val="0026620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26620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266208"/>
    <w:pPr>
      <w:keepNext/>
      <w:keepLines/>
      <w:tabs>
        <w:tab w:val="right" w:pos="851"/>
      </w:tabs>
      <w:spacing w:before="240" w:after="120" w:line="240" w:lineRule="exact"/>
      <w:ind w:left="1134" w:right="1134" w:hanging="1134"/>
      <w:outlineLvl w:val="5"/>
    </w:pPr>
  </w:style>
  <w:style w:type="paragraph" w:customStyle="1" w:styleId="SMG">
    <w:name w:val="__S_M_G"/>
    <w:basedOn w:val="Normal"/>
    <w:next w:val="Normal"/>
    <w:uiPriority w:val="2"/>
    <w:rsid w:val="00266208"/>
    <w:pPr>
      <w:keepNext/>
      <w:keepLines/>
      <w:spacing w:line="420" w:lineRule="exact"/>
      <w:ind w:left="1134" w:right="1134"/>
      <w:outlineLvl w:val="0"/>
    </w:pPr>
    <w:rPr>
      <w:b/>
      <w:sz w:val="40"/>
    </w:rPr>
  </w:style>
  <w:style w:type="paragraph" w:customStyle="1" w:styleId="SLG">
    <w:name w:val="__S_L_G"/>
    <w:basedOn w:val="Normal"/>
    <w:next w:val="Normal"/>
    <w:uiPriority w:val="2"/>
    <w:rsid w:val="00266208"/>
    <w:pPr>
      <w:keepNext/>
      <w:keepLines/>
      <w:spacing w:line="580" w:lineRule="exact"/>
      <w:ind w:left="1134" w:right="1134"/>
      <w:outlineLvl w:val="0"/>
    </w:pPr>
    <w:rPr>
      <w:b/>
      <w:sz w:val="57"/>
    </w:rPr>
  </w:style>
  <w:style w:type="paragraph" w:customStyle="1" w:styleId="SSG">
    <w:name w:val="__S_S_G"/>
    <w:basedOn w:val="Normal"/>
    <w:next w:val="Normal"/>
    <w:rsid w:val="00266208"/>
    <w:pPr>
      <w:keepNext/>
      <w:keepLines/>
      <w:spacing w:line="300" w:lineRule="exact"/>
      <w:ind w:left="1134" w:right="1134"/>
      <w:outlineLvl w:val="0"/>
    </w:pPr>
    <w:rPr>
      <w:b/>
      <w:sz w:val="28"/>
    </w:rPr>
  </w:style>
  <w:style w:type="paragraph" w:customStyle="1" w:styleId="XLargeG">
    <w:name w:val="__XLarge_G"/>
    <w:basedOn w:val="Normal"/>
    <w:next w:val="Normal"/>
    <w:uiPriority w:val="2"/>
    <w:rsid w:val="00266208"/>
    <w:pPr>
      <w:keepNext/>
      <w:keepLines/>
      <w:spacing w:line="420" w:lineRule="exact"/>
      <w:ind w:left="1134" w:right="1134"/>
      <w:outlineLvl w:val="0"/>
    </w:pPr>
    <w:rPr>
      <w:b/>
      <w:sz w:val="40"/>
    </w:rPr>
  </w:style>
  <w:style w:type="paragraph" w:customStyle="1" w:styleId="Bullet1G">
    <w:name w:val="_Bullet 1_G"/>
    <w:basedOn w:val="Normal"/>
    <w:qFormat/>
    <w:rsid w:val="00266208"/>
    <w:pPr>
      <w:numPr>
        <w:numId w:val="7"/>
      </w:numPr>
      <w:spacing w:after="120"/>
      <w:ind w:right="1134"/>
      <w:jc w:val="both"/>
    </w:pPr>
  </w:style>
  <w:style w:type="paragraph" w:customStyle="1" w:styleId="Bullet2G">
    <w:name w:val="_Bullet 2_G"/>
    <w:basedOn w:val="Normal"/>
    <w:qFormat/>
    <w:rsid w:val="00266208"/>
    <w:pPr>
      <w:numPr>
        <w:numId w:val="8"/>
      </w:numPr>
      <w:spacing w:after="120"/>
      <w:ind w:right="1134"/>
      <w:jc w:val="both"/>
    </w:pPr>
  </w:style>
  <w:style w:type="table" w:styleId="Tablaconcuadrcula">
    <w:name w:val="Table Grid"/>
    <w:basedOn w:val="Tablanormal"/>
    <w:rsid w:val="00266208"/>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Fuentedeprrafopredeter"/>
    <w:link w:val="SingleTxtG"/>
    <w:rsid w:val="00266208"/>
    <w:rPr>
      <w:rFonts w:eastAsiaTheme="minorHAnsi"/>
      <w:lang w:val="es-ES" w:eastAsia="en-US"/>
    </w:rPr>
  </w:style>
  <w:style w:type="character" w:styleId="Hipervnculo">
    <w:name w:val="Hyperlink"/>
    <w:basedOn w:val="Fuentedeprrafopredeter"/>
    <w:semiHidden/>
    <w:rsid w:val="00266208"/>
    <w:rPr>
      <w:color w:val="0000FF"/>
      <w:u w:val="none"/>
    </w:rPr>
  </w:style>
  <w:style w:type="character" w:styleId="Hipervnculovisitado">
    <w:name w:val="FollowedHyperlink"/>
    <w:basedOn w:val="Fuentedeprrafopredeter"/>
    <w:semiHidden/>
    <w:rsid w:val="00266208"/>
    <w:rPr>
      <w:color w:val="0000FF"/>
      <w:u w:val="none"/>
    </w:rPr>
  </w:style>
  <w:style w:type="paragraph" w:customStyle="1" w:styleId="ParNoG">
    <w:name w:val="_ParNo_G"/>
    <w:basedOn w:val="Normal"/>
    <w:qFormat/>
    <w:rsid w:val="00266208"/>
    <w:pPr>
      <w:numPr>
        <w:numId w:val="9"/>
      </w:numPr>
      <w:tabs>
        <w:tab w:val="left" w:pos="1701"/>
        <w:tab w:val="left" w:pos="2268"/>
        <w:tab w:val="left" w:pos="2835"/>
      </w:tabs>
      <w:spacing w:after="120"/>
      <w:ind w:right="1134"/>
      <w:jc w:val="both"/>
    </w:pPr>
  </w:style>
  <w:style w:type="paragraph" w:styleId="Textodeglobo">
    <w:name w:val="Balloon Text"/>
    <w:basedOn w:val="Normal"/>
    <w:link w:val="TextodegloboCar"/>
    <w:uiPriority w:val="99"/>
    <w:semiHidden/>
    <w:rsid w:val="00266208"/>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66208"/>
    <w:rPr>
      <w:rFonts w:ascii="Tahoma" w:eastAsiaTheme="minorHAnsi" w:hAnsi="Tahoma" w:cs="Tahoma"/>
      <w:sz w:val="16"/>
      <w:szCs w:val="16"/>
      <w:lang w:val="es-ES" w:eastAsia="en-US"/>
    </w:rPr>
  </w:style>
  <w:style w:type="character" w:customStyle="1" w:styleId="EncabezadoCar">
    <w:name w:val="Encabezado Car"/>
    <w:aliases w:val="6_G Car"/>
    <w:basedOn w:val="Fuentedeprrafopredeter"/>
    <w:link w:val="Encabezado"/>
    <w:rsid w:val="00266208"/>
    <w:rPr>
      <w:rFonts w:eastAsiaTheme="minorHAnsi"/>
      <w:b/>
      <w:sz w:val="18"/>
      <w:lang w:val="es-ES" w:eastAsia="en-US"/>
    </w:rPr>
  </w:style>
  <w:style w:type="character" w:customStyle="1" w:styleId="TextonotapieCar">
    <w:name w:val="Texto nota pie Car"/>
    <w:aliases w:val="5_G Car"/>
    <w:basedOn w:val="Fuentedeprrafopredeter"/>
    <w:link w:val="Textonotapie"/>
    <w:uiPriority w:val="3"/>
    <w:rsid w:val="00266208"/>
    <w:rPr>
      <w:rFonts w:eastAsiaTheme="minorHAnsi"/>
      <w:sz w:val="18"/>
      <w:lang w:val="es-ES" w:eastAsia="en-US"/>
    </w:rPr>
  </w:style>
  <w:style w:type="character" w:customStyle="1" w:styleId="TextonotaalfinalCar">
    <w:name w:val="Texto nota al final Car"/>
    <w:aliases w:val="2_G Car"/>
    <w:basedOn w:val="Fuentedeprrafopredeter"/>
    <w:link w:val="Textonotaalfinal"/>
    <w:rsid w:val="00266208"/>
    <w:rPr>
      <w:rFonts w:eastAsiaTheme="minorHAnsi"/>
      <w:sz w:val="18"/>
      <w:lang w:val="es-ES" w:eastAsia="en-US"/>
    </w:rPr>
  </w:style>
  <w:style w:type="character" w:customStyle="1" w:styleId="PiedepginaCar">
    <w:name w:val="Pie de página Car"/>
    <w:aliases w:val="3_G Car"/>
    <w:basedOn w:val="Fuentedeprrafopredeter"/>
    <w:link w:val="Piedepgina"/>
    <w:rsid w:val="00266208"/>
    <w:rPr>
      <w:rFonts w:eastAsiaTheme="minorHAnsi"/>
      <w:sz w:val="16"/>
      <w:lang w:val="es-ES" w:eastAsia="en-US"/>
    </w:rPr>
  </w:style>
  <w:style w:type="character" w:customStyle="1" w:styleId="Ttulo1Car">
    <w:name w:val="Título 1 Car"/>
    <w:aliases w:val="Table_G Car"/>
    <w:basedOn w:val="Fuentedeprrafopredeter"/>
    <w:link w:val="Ttulo1"/>
    <w:rsid w:val="00266208"/>
    <w:rPr>
      <w:rFonts w:eastAsiaTheme="minorHAnsi"/>
      <w:lang w:val="es-ES" w:eastAsia="en-US"/>
    </w:rPr>
  </w:style>
  <w:style w:type="character" w:customStyle="1" w:styleId="Ttulo2Car">
    <w:name w:val="Título 2 Car"/>
    <w:basedOn w:val="Fuentedeprrafopredeter"/>
    <w:link w:val="Ttulo2"/>
    <w:semiHidden/>
    <w:rsid w:val="00266208"/>
    <w:rPr>
      <w:rFonts w:eastAsiaTheme="minorHAnsi"/>
      <w:lang w:val="es-ES" w:eastAsia="en-US"/>
    </w:rPr>
  </w:style>
  <w:style w:type="character" w:customStyle="1" w:styleId="Ttulo3Car">
    <w:name w:val="Título 3 Car"/>
    <w:basedOn w:val="Fuentedeprrafopredeter"/>
    <w:link w:val="Ttulo3"/>
    <w:semiHidden/>
    <w:rsid w:val="00266208"/>
    <w:rPr>
      <w:rFonts w:eastAsiaTheme="minorHAnsi"/>
      <w:lang w:val="es-ES" w:eastAsia="en-US"/>
    </w:rPr>
  </w:style>
  <w:style w:type="character" w:customStyle="1" w:styleId="Ttulo4Car">
    <w:name w:val="Título 4 Car"/>
    <w:basedOn w:val="Fuentedeprrafopredeter"/>
    <w:link w:val="Ttulo4"/>
    <w:semiHidden/>
    <w:rsid w:val="00266208"/>
    <w:rPr>
      <w:rFonts w:eastAsiaTheme="minorHAnsi"/>
      <w:lang w:val="es-ES" w:eastAsia="en-US"/>
    </w:rPr>
  </w:style>
  <w:style w:type="character" w:customStyle="1" w:styleId="Ttulo5Car">
    <w:name w:val="Título 5 Car"/>
    <w:basedOn w:val="Fuentedeprrafopredeter"/>
    <w:link w:val="Ttulo5"/>
    <w:semiHidden/>
    <w:rsid w:val="00266208"/>
    <w:rPr>
      <w:rFonts w:eastAsiaTheme="minorHAnsi"/>
      <w:lang w:val="es-ES" w:eastAsia="en-US"/>
    </w:rPr>
  </w:style>
  <w:style w:type="character" w:customStyle="1" w:styleId="Ttulo6Car">
    <w:name w:val="Título 6 Car"/>
    <w:basedOn w:val="Fuentedeprrafopredeter"/>
    <w:link w:val="Ttulo6"/>
    <w:semiHidden/>
    <w:rsid w:val="00266208"/>
    <w:rPr>
      <w:rFonts w:eastAsiaTheme="minorHAnsi"/>
      <w:lang w:val="es-ES" w:eastAsia="en-US"/>
    </w:rPr>
  </w:style>
  <w:style w:type="character" w:customStyle="1" w:styleId="Ttulo7Car">
    <w:name w:val="Título 7 Car"/>
    <w:basedOn w:val="Fuentedeprrafopredeter"/>
    <w:link w:val="Ttulo7"/>
    <w:semiHidden/>
    <w:rsid w:val="00266208"/>
    <w:rPr>
      <w:rFonts w:eastAsiaTheme="minorHAnsi"/>
      <w:lang w:val="es-ES" w:eastAsia="en-US"/>
    </w:rPr>
  </w:style>
  <w:style w:type="character" w:customStyle="1" w:styleId="Ttulo8Car">
    <w:name w:val="Título 8 Car"/>
    <w:basedOn w:val="Fuentedeprrafopredeter"/>
    <w:link w:val="Ttulo8"/>
    <w:semiHidden/>
    <w:rsid w:val="00266208"/>
    <w:rPr>
      <w:rFonts w:eastAsiaTheme="minorHAnsi"/>
      <w:lang w:val="es-ES" w:eastAsia="en-US"/>
    </w:rPr>
  </w:style>
  <w:style w:type="character" w:customStyle="1" w:styleId="Ttulo9Car">
    <w:name w:val="Título 9 Car"/>
    <w:basedOn w:val="Fuentedeprrafopredeter"/>
    <w:link w:val="Ttulo9"/>
    <w:semiHidden/>
    <w:rsid w:val="00266208"/>
    <w:rPr>
      <w:rFonts w:eastAsiaTheme="minorHAnsi"/>
      <w:lang w:val="es-ES" w:eastAsia="en-US"/>
    </w:rPr>
  </w:style>
  <w:style w:type="paragraph" w:customStyle="1" w:styleId="STitleLG">
    <w:name w:val="S_Title_L_G"/>
    <w:basedOn w:val="SLG"/>
    <w:uiPriority w:val="2"/>
    <w:qFormat/>
    <w:rsid w:val="00266208"/>
    <w:pPr>
      <w:spacing w:after="240"/>
    </w:pPr>
    <w:rPr>
      <w:szCs w:val="57"/>
    </w:rPr>
  </w:style>
  <w:style w:type="paragraph" w:customStyle="1" w:styleId="STitleMG">
    <w:name w:val="S_Title_M_G"/>
    <w:basedOn w:val="SMG"/>
    <w:uiPriority w:val="2"/>
    <w:qFormat/>
    <w:rsid w:val="00266208"/>
    <w:rPr>
      <w:lang w:val="fr-FR"/>
    </w:rPr>
  </w:style>
  <w:style w:type="paragraph" w:customStyle="1" w:styleId="STitleSG">
    <w:name w:val="S_Title_S_G"/>
    <w:basedOn w:val="SSG"/>
    <w:uiPriority w:val="2"/>
    <w:qFormat/>
    <w:rsid w:val="00266208"/>
  </w:style>
  <w:style w:type="numbering" w:styleId="111111">
    <w:name w:val="Outline List 2"/>
    <w:basedOn w:val="Sinlista"/>
    <w:rsid w:val="00053667"/>
    <w:pPr>
      <w:numPr>
        <w:numId w:val="10"/>
      </w:numPr>
    </w:pPr>
  </w:style>
  <w:style w:type="character" w:customStyle="1" w:styleId="SingleTxtGChar">
    <w:name w:val="_ Single Txt_G Char"/>
    <w:uiPriority w:val="1"/>
    <w:rsid w:val="00053667"/>
    <w:rPr>
      <w:rFonts w:eastAsia="Times New Roman"/>
      <w:lang w:val="es-ES" w:eastAsia="es-ES"/>
    </w:rPr>
  </w:style>
  <w:style w:type="character" w:styleId="Mencinsinresolver">
    <w:name w:val="Unresolved Mention"/>
    <w:basedOn w:val="Fuentedeprrafopredeter"/>
    <w:uiPriority w:val="99"/>
    <w:semiHidden/>
    <w:unhideWhenUsed/>
    <w:rsid w:val="000536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tbinternet.ohchr.org/_layouts/15/TreatyBodyExternal/Home.aspx" TargetMode="External"/><Relationship Id="rId117" Type="http://schemas.openxmlformats.org/officeDocument/2006/relationships/hyperlink" Target="http://undocs.org/sp/CCPR/C/137/D/2748/2016" TargetMode="External"/><Relationship Id="rId21" Type="http://schemas.openxmlformats.org/officeDocument/2006/relationships/footer" Target="footer6.xml"/><Relationship Id="rId42" Type="http://schemas.openxmlformats.org/officeDocument/2006/relationships/hyperlink" Target="http://undocs.org/sp/CCPR/C/135/D/3256/2018" TargetMode="External"/><Relationship Id="rId47" Type="http://schemas.openxmlformats.org/officeDocument/2006/relationships/hyperlink" Target="http://undocs.org/sp/CCPR/C/135/D/3293/2019" TargetMode="External"/><Relationship Id="rId63" Type="http://schemas.openxmlformats.org/officeDocument/2006/relationships/hyperlink" Target="http://undocs.org/sp/CCPR/C/136/D/2897/2016" TargetMode="External"/><Relationship Id="rId68" Type="http://schemas.openxmlformats.org/officeDocument/2006/relationships/hyperlink" Target="http://undocs.org/sp/CCPR/C/136/D/2808/2016" TargetMode="External"/><Relationship Id="rId84" Type="http://schemas.openxmlformats.org/officeDocument/2006/relationships/hyperlink" Target="http://undocs.org/sp/CCPR/C/137/D/2618/2016" TargetMode="External"/><Relationship Id="rId89" Type="http://schemas.openxmlformats.org/officeDocument/2006/relationships/hyperlink" Target="http://undocs.org/sp/CCPR/C/137/D/2723/2016" TargetMode="External"/><Relationship Id="rId112" Type="http://schemas.openxmlformats.org/officeDocument/2006/relationships/hyperlink" Target="http://undocs.org/sp/CCPR/C/136/D/3701/2020" TargetMode="External"/><Relationship Id="rId16" Type="http://schemas.openxmlformats.org/officeDocument/2006/relationships/header" Target="header4.xml"/><Relationship Id="rId107" Type="http://schemas.openxmlformats.org/officeDocument/2006/relationships/hyperlink" Target="http://undocs.org/sp/CCPR/C/135/D/3216/2018" TargetMode="External"/><Relationship Id="rId11" Type="http://schemas.openxmlformats.org/officeDocument/2006/relationships/image" Target="media/image4.png"/><Relationship Id="rId32" Type="http://schemas.openxmlformats.org/officeDocument/2006/relationships/hyperlink" Target="http://undocs.org/sp/CCPR/C/135/D/2703/2015" TargetMode="External"/><Relationship Id="rId37" Type="http://schemas.openxmlformats.org/officeDocument/2006/relationships/hyperlink" Target="http://undocs.org/sp/CCPR/C/135/D/3297/2019" TargetMode="External"/><Relationship Id="rId53" Type="http://schemas.openxmlformats.org/officeDocument/2006/relationships/hyperlink" Target="http://undocs.org/sp/CCPR/C/135/D/2830/2016" TargetMode="External"/><Relationship Id="rId58" Type="http://schemas.openxmlformats.org/officeDocument/2006/relationships/hyperlink" Target="http://undocs.org/sp/CCPR/C/135/D/2847/2016" TargetMode="External"/><Relationship Id="rId74" Type="http://schemas.openxmlformats.org/officeDocument/2006/relationships/hyperlink" Target="http://undocs.org/sp/CCPR/C/136/D/3285/2019" TargetMode="External"/><Relationship Id="rId79" Type="http://schemas.openxmlformats.org/officeDocument/2006/relationships/hyperlink" Target="http://undocs.org/sp/CCPR/C/137/D/2406/2014" TargetMode="External"/><Relationship Id="rId102" Type="http://schemas.openxmlformats.org/officeDocument/2006/relationships/hyperlink" Target="http://undocs.org/sp/CCPR/C/137/D/3211/2018" TargetMode="External"/><Relationship Id="rId123" Type="http://schemas.openxmlformats.org/officeDocument/2006/relationships/hyperlink" Target="https://webtv.un.org" TargetMode="External"/><Relationship Id="rId128"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undocs.org/sp/CCPR/C/137/D/2813/2016" TargetMode="External"/><Relationship Id="rId95" Type="http://schemas.openxmlformats.org/officeDocument/2006/relationships/hyperlink" Target="http://undocs.org/sp/CCPR/C/137/D/3081/2017" TargetMode="External"/><Relationship Id="rId19" Type="http://schemas.openxmlformats.org/officeDocument/2006/relationships/header" Target="header6.xml"/><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hyperlink" Target="https://documents.un.org" TargetMode="External"/><Relationship Id="rId30" Type="http://schemas.openxmlformats.org/officeDocument/2006/relationships/hyperlink" Target="http://undocs.org/sp/CCPR/C/135/D/2616/2015" TargetMode="External"/><Relationship Id="rId35" Type="http://schemas.openxmlformats.org/officeDocument/2006/relationships/hyperlink" Target="http://undocs.org/sp/CCPR/C/135/D/2483/2014" TargetMode="External"/><Relationship Id="rId43" Type="http://schemas.openxmlformats.org/officeDocument/2006/relationships/hyperlink" Target="http://undocs.org/sp/CCPR/C/135/D/2825/2016" TargetMode="External"/><Relationship Id="rId48" Type="http://schemas.openxmlformats.org/officeDocument/2006/relationships/hyperlink" Target="http://undocs.org/sp/CCPR/C/135/D/3619/2019" TargetMode="External"/><Relationship Id="rId56" Type="http://schemas.openxmlformats.org/officeDocument/2006/relationships/hyperlink" Target="http://undocs.org/sp/CCPR/C/135/D/3017/2017" TargetMode="External"/><Relationship Id="rId64" Type="http://schemas.openxmlformats.org/officeDocument/2006/relationships/hyperlink" Target="http://undocs.org/sp/CCPR/C/136/D/2913/2016" TargetMode="External"/><Relationship Id="rId69" Type="http://schemas.openxmlformats.org/officeDocument/2006/relationships/hyperlink" Target="http://undocs.org/sp/CCPR/C/136/D/2951/2017" TargetMode="External"/><Relationship Id="rId77" Type="http://schemas.openxmlformats.org/officeDocument/2006/relationships/hyperlink" Target="http://undocs.org/sp/CCPR/C/136/D/3649/2019" TargetMode="External"/><Relationship Id="rId100" Type="http://schemas.openxmlformats.org/officeDocument/2006/relationships/hyperlink" Target="http://undocs.org/sp/CCPR/C/137/D/3165/2018" TargetMode="External"/><Relationship Id="rId105" Type="http://schemas.openxmlformats.org/officeDocument/2006/relationships/hyperlink" Target="http://undocs.org/sp/CCPR/C/135/D/2981/2017" TargetMode="External"/><Relationship Id="rId113" Type="http://schemas.openxmlformats.org/officeDocument/2006/relationships/hyperlink" Target="http://undocs.org/sp/CCPR/C/136/D/2774/2016" TargetMode="External"/><Relationship Id="rId118" Type="http://schemas.openxmlformats.org/officeDocument/2006/relationships/hyperlink" Target="http://undocs.org/sp/CCPR/C/137/D/2795/2016" TargetMode="External"/><Relationship Id="rId126" Type="http://schemas.openxmlformats.org/officeDocument/2006/relationships/header" Target="header8.xml"/><Relationship Id="rId8" Type="http://schemas.openxmlformats.org/officeDocument/2006/relationships/image" Target="media/image1.wmf"/><Relationship Id="rId51" Type="http://schemas.openxmlformats.org/officeDocument/2006/relationships/hyperlink" Target="http://undocs.org/sp/CCPR/C/135/D/3736/2020" TargetMode="External"/><Relationship Id="rId72" Type="http://schemas.openxmlformats.org/officeDocument/2006/relationships/hyperlink" Target="http://undocs.org/sp/CCPR/C/136/D/3730/2020" TargetMode="External"/><Relationship Id="rId80" Type="http://schemas.openxmlformats.org/officeDocument/2006/relationships/hyperlink" Target="http://undocs.org/sp/CCPR/C/137/D/2538/2015-2539/2015" TargetMode="External"/><Relationship Id="rId85" Type="http://schemas.openxmlformats.org/officeDocument/2006/relationships/hyperlink" Target="http://undocs.org/sp/CCPR/C/137/D/2693/2015" TargetMode="External"/><Relationship Id="rId93" Type="http://schemas.openxmlformats.org/officeDocument/2006/relationships/hyperlink" Target="http://undocs.org/sp/CCPR/C/137/D/2905/2016" TargetMode="External"/><Relationship Id="rId98" Type="http://schemas.openxmlformats.org/officeDocument/2006/relationships/hyperlink" Target="http://undocs.org/sp/CCPR/C/137/D/2990/2017" TargetMode="External"/><Relationship Id="rId121" Type="http://schemas.openxmlformats.org/officeDocument/2006/relationships/hyperlink" Target="http://undocs.org/sp/CCPR/C/137/D/3210/2018" TargetMode="Externa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yperlink" Target="http://treaties.un.org" TargetMode="External"/><Relationship Id="rId33" Type="http://schemas.openxmlformats.org/officeDocument/2006/relationships/hyperlink" Target="http://undocs.org/sp/CCPR/C/135/D/2848/2016" TargetMode="External"/><Relationship Id="rId38" Type="http://schemas.openxmlformats.org/officeDocument/2006/relationships/hyperlink" Target="http://undocs.org/sp/CCPR/C/135/D/3010/2017" TargetMode="External"/><Relationship Id="rId46" Type="http://schemas.openxmlformats.org/officeDocument/2006/relationships/hyperlink" Target="http://undocs.org/sp/CCPR/C/135/D/3227/2018-3230/2018" TargetMode="External"/><Relationship Id="rId59" Type="http://schemas.openxmlformats.org/officeDocument/2006/relationships/hyperlink" Target="http://undocs.org/sp/CCPR/C/135/D/2855/2016" TargetMode="External"/><Relationship Id="rId67" Type="http://schemas.openxmlformats.org/officeDocument/2006/relationships/hyperlink" Target="http://undocs.org/sp/CCPR/C/136/D/2961/2017" TargetMode="External"/><Relationship Id="rId103" Type="http://schemas.openxmlformats.org/officeDocument/2006/relationships/hyperlink" Target="http://undocs.org/sp/CCPR/C/137/D/2999/2017" TargetMode="External"/><Relationship Id="rId108" Type="http://schemas.openxmlformats.org/officeDocument/2006/relationships/hyperlink" Target="http://undocs.org/sp/CCPR/C/135/D/3645/2019" TargetMode="External"/><Relationship Id="rId116" Type="http://schemas.openxmlformats.org/officeDocument/2006/relationships/hyperlink" Target="http://undocs.org/sp/CCPR/C/136/D/3254/2018" TargetMode="External"/><Relationship Id="rId124" Type="http://schemas.openxmlformats.org/officeDocument/2006/relationships/hyperlink" Target="https://www.ohchr.org/en/node/33623/membership" TargetMode="External"/><Relationship Id="rId129" Type="http://schemas.openxmlformats.org/officeDocument/2006/relationships/theme" Target="theme/theme1.xml"/><Relationship Id="rId20" Type="http://schemas.openxmlformats.org/officeDocument/2006/relationships/footer" Target="footer5.xml"/><Relationship Id="rId41" Type="http://schemas.openxmlformats.org/officeDocument/2006/relationships/hyperlink" Target="http://undocs.org/sp/CCPR/C/135/D/2860/2016" TargetMode="External"/><Relationship Id="rId54" Type="http://schemas.openxmlformats.org/officeDocument/2006/relationships/hyperlink" Target="http://undocs.org/sp/CCPR/C/135/D/2945/2017" TargetMode="External"/><Relationship Id="rId62" Type="http://schemas.openxmlformats.org/officeDocument/2006/relationships/hyperlink" Target="http://undocs.org/sp/CCPR/C/135/D/3241/2018" TargetMode="External"/><Relationship Id="rId70" Type="http://schemas.openxmlformats.org/officeDocument/2006/relationships/hyperlink" Target="http://undocs.org/sp/CCPR/C/136/D/3102/2018" TargetMode="External"/><Relationship Id="rId75" Type="http://schemas.openxmlformats.org/officeDocument/2006/relationships/hyperlink" Target="http://undocs.org/sp/CCPR/C/136/D/3153/2018" TargetMode="External"/><Relationship Id="rId83" Type="http://schemas.openxmlformats.org/officeDocument/2006/relationships/hyperlink" Target="http://undocs.org/sp/CCPR/C/137/D/2545/2015" TargetMode="External"/><Relationship Id="rId88" Type="http://schemas.openxmlformats.org/officeDocument/2006/relationships/hyperlink" Target="http://undocs.org/sp/CCPR/C/137/D/3084/2017" TargetMode="External"/><Relationship Id="rId91" Type="http://schemas.openxmlformats.org/officeDocument/2006/relationships/hyperlink" Target="http://undocs.org/sp/CCPR/C/137/D/2858/2016" TargetMode="External"/><Relationship Id="rId96" Type="http://schemas.openxmlformats.org/officeDocument/2006/relationships/hyperlink" Target="http://undocs.org/sp/CCPR/C/137/D/3137/2018" TargetMode="External"/><Relationship Id="rId111" Type="http://schemas.openxmlformats.org/officeDocument/2006/relationships/hyperlink" Target="http://undocs.org/sp/CCPR/C/135/D/3142/2018"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yperlink" Target="https://juris.ohchr.org" TargetMode="External"/><Relationship Id="rId36" Type="http://schemas.openxmlformats.org/officeDocument/2006/relationships/hyperlink" Target="http://undocs.org/sp/CCPR/C/135/D/3154/2018" TargetMode="External"/><Relationship Id="rId49" Type="http://schemas.openxmlformats.org/officeDocument/2006/relationships/hyperlink" Target="http://undocs.org/sp/CCPR/C/135/D/3621/2019" TargetMode="External"/><Relationship Id="rId57" Type="http://schemas.openxmlformats.org/officeDocument/2006/relationships/hyperlink" Target="http://undocs.org/sp/CCPR/C/135/D/3809/2020" TargetMode="External"/><Relationship Id="rId106" Type="http://schemas.openxmlformats.org/officeDocument/2006/relationships/hyperlink" Target="http://undocs.org/sp/CCPR/C/137/D/2806/2016" TargetMode="External"/><Relationship Id="rId114" Type="http://schemas.openxmlformats.org/officeDocument/2006/relationships/hyperlink" Target="http://undocs.org/sp/CCPR/C/136/D/3015/2017" TargetMode="External"/><Relationship Id="rId119" Type="http://schemas.openxmlformats.org/officeDocument/2006/relationships/hyperlink" Target="http://undocs.org/sp/CCPR/C/137/D/2888/2016" TargetMode="External"/><Relationship Id="rId127" Type="http://schemas.openxmlformats.org/officeDocument/2006/relationships/footer" Target="footer8.xml"/><Relationship Id="rId10" Type="http://schemas.openxmlformats.org/officeDocument/2006/relationships/footer" Target="footer1.xml"/><Relationship Id="rId31" Type="http://schemas.openxmlformats.org/officeDocument/2006/relationships/hyperlink" Target="http://undocs.org/sp/CCPR/C/135/D/2829/2016" TargetMode="External"/><Relationship Id="rId44" Type="http://schemas.openxmlformats.org/officeDocument/2006/relationships/hyperlink" Target="http://undocs.org/sp/CCPR/C/135/D/2926/2017" TargetMode="External"/><Relationship Id="rId52" Type="http://schemas.openxmlformats.org/officeDocument/2006/relationships/hyperlink" Target="http://undocs.org/sp/CCPR/C/135/D/3740/2020" TargetMode="External"/><Relationship Id="rId60" Type="http://schemas.openxmlformats.org/officeDocument/2006/relationships/hyperlink" Target="http://undocs.org/sp/CCPR/C/135/D/2917/2016" TargetMode="External"/><Relationship Id="rId65" Type="http://schemas.openxmlformats.org/officeDocument/2006/relationships/hyperlink" Target="http://undocs.org/sp/CCPR/C/136/D/2903/2016" TargetMode="External"/><Relationship Id="rId73" Type="http://schemas.openxmlformats.org/officeDocument/2006/relationships/hyperlink" Target="http://undocs.org/sp/CCPR/C/136/D/3267/2018" TargetMode="External"/><Relationship Id="rId78" Type="http://schemas.openxmlformats.org/officeDocument/2006/relationships/hyperlink" Target="http://undocs.org/sp/CCPR/C/137/D/2790/2016" TargetMode="External"/><Relationship Id="rId81" Type="http://schemas.openxmlformats.org/officeDocument/2006/relationships/hyperlink" Target="http://undocs.org/sp/CCPR/C/137/D/2544/2015" TargetMode="External"/><Relationship Id="rId86" Type="http://schemas.openxmlformats.org/officeDocument/2006/relationships/hyperlink" Target="http://undocs.org/sp/CCPR/C/137/D/2898/2016" TargetMode="External"/><Relationship Id="rId94" Type="http://schemas.openxmlformats.org/officeDocument/2006/relationships/hyperlink" Target="http://undocs.org/sp/CCPR/C/137/D/2911/2016" TargetMode="External"/><Relationship Id="rId99" Type="http://schemas.openxmlformats.org/officeDocument/2006/relationships/hyperlink" Target="http://undocs.org/sp/CCPR/C/137/D/2992/2017" TargetMode="External"/><Relationship Id="rId101" Type="http://schemas.openxmlformats.org/officeDocument/2006/relationships/hyperlink" Target="http://undocs.org/sp/CCPR/C/137/D/3171/2018" TargetMode="External"/><Relationship Id="rId122" Type="http://schemas.openxmlformats.org/officeDocument/2006/relationships/hyperlink" Target="http://undocs.org/sp/CCPR/C/137/D/3662/2019"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5.xml"/><Relationship Id="rId39" Type="http://schemas.openxmlformats.org/officeDocument/2006/relationships/hyperlink" Target="http://undocs.org/sp/CCPR/C/135/D/3125/2018" TargetMode="External"/><Relationship Id="rId109" Type="http://schemas.openxmlformats.org/officeDocument/2006/relationships/hyperlink" Target="http://undocs.org/sp/CCPR/C/135/D/3863/2020" TargetMode="External"/><Relationship Id="rId34" Type="http://schemas.openxmlformats.org/officeDocument/2006/relationships/hyperlink" Target="http://undocs.org/sp/CCPR/C/135/D/2827/2016" TargetMode="External"/><Relationship Id="rId50" Type="http://schemas.openxmlformats.org/officeDocument/2006/relationships/hyperlink" Target="http://undocs.org/sp/CCPR/C/135/D/3770/2020/Rev.1" TargetMode="External"/><Relationship Id="rId55" Type="http://schemas.openxmlformats.org/officeDocument/2006/relationships/hyperlink" Target="http://undocs.org/sp/CCPR/C/135/D/3624/2019" TargetMode="External"/><Relationship Id="rId76" Type="http://schemas.openxmlformats.org/officeDocument/2006/relationships/hyperlink" Target="http://undocs.org/sp/CCPR/C/136/D/3706/2020" TargetMode="External"/><Relationship Id="rId97" Type="http://schemas.openxmlformats.org/officeDocument/2006/relationships/hyperlink" Target="http://undocs.org/sp/CCPR/C/137/D/3150/2018" TargetMode="External"/><Relationship Id="rId104" Type="http://schemas.openxmlformats.org/officeDocument/2006/relationships/hyperlink" Target="http://undocs.org/sp/CCPR/C/137/D/3585/2019" TargetMode="External"/><Relationship Id="rId120" Type="http://schemas.openxmlformats.org/officeDocument/2006/relationships/hyperlink" Target="http://undocs.org/sp/CCPR/C/137/D/2894/2016" TargetMode="External"/><Relationship Id="rId125" Type="http://schemas.openxmlformats.org/officeDocument/2006/relationships/hyperlink" Target="https://www.ohchr.org/en/node/33623/membership" TargetMode="External"/><Relationship Id="rId7" Type="http://schemas.openxmlformats.org/officeDocument/2006/relationships/endnotes" Target="endnotes.xml"/><Relationship Id="rId71" Type="http://schemas.openxmlformats.org/officeDocument/2006/relationships/hyperlink" Target="http://undocs.org/sp/CCPR/C/136/D/2754/2016" TargetMode="External"/><Relationship Id="rId92" Type="http://schemas.openxmlformats.org/officeDocument/2006/relationships/hyperlink" Target="http://undocs.org/sp/CCPR/C/137/D/2886/2016" TargetMode="External"/><Relationship Id="rId2" Type="http://schemas.openxmlformats.org/officeDocument/2006/relationships/numbering" Target="numbering.xml"/><Relationship Id="rId29" Type="http://schemas.openxmlformats.org/officeDocument/2006/relationships/hyperlink" Target="http://undocs.org/sp/CCPR/C/135/D/2804/2016" TargetMode="External"/><Relationship Id="rId24" Type="http://schemas.openxmlformats.org/officeDocument/2006/relationships/hyperlink" Target="https://treaties.un.org/Pages/Treaties.aspx?id=4&amp;subid=A&amp;lang=en" TargetMode="External"/><Relationship Id="rId40" Type="http://schemas.openxmlformats.org/officeDocument/2006/relationships/hyperlink" Target="http://undocs.org/sp/CCPR/C/135/D/3321/2018" TargetMode="External"/><Relationship Id="rId45" Type="http://schemas.openxmlformats.org/officeDocument/2006/relationships/hyperlink" Target="http://undocs.org/sp/CCPR/C/135/D/3200/2018-3207/2018" TargetMode="External"/><Relationship Id="rId66" Type="http://schemas.openxmlformats.org/officeDocument/2006/relationships/hyperlink" Target="http://undocs.org/sp/CCPR/C/136/D/2919/2016" TargetMode="External"/><Relationship Id="rId87" Type="http://schemas.openxmlformats.org/officeDocument/2006/relationships/hyperlink" Target="http://undocs.org/sp/CCPR/C/137/D/3002/2017" TargetMode="External"/><Relationship Id="rId110" Type="http://schemas.openxmlformats.org/officeDocument/2006/relationships/hyperlink" Target="http://undocs.org/sp/CCPR/C/135/D/3050/2017" TargetMode="External"/><Relationship Id="rId115" Type="http://schemas.openxmlformats.org/officeDocument/2006/relationships/hyperlink" Target="http://undocs.org/sp/CCPR/C/136/D/3024/2017" TargetMode="External"/><Relationship Id="rId61" Type="http://schemas.openxmlformats.org/officeDocument/2006/relationships/hyperlink" Target="http://undocs.org/sp/CCPR/C/135/D/3240/2018" TargetMode="External"/><Relationship Id="rId82" Type="http://schemas.openxmlformats.org/officeDocument/2006/relationships/hyperlink" Target="http://undocs.org/sp/CCPR/C/137/D/2549/2015-2550/2015"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CPR/C/URY/CO/6" TargetMode="External"/><Relationship Id="rId13" Type="http://schemas.openxmlformats.org/officeDocument/2006/relationships/hyperlink" Target="http://undocs.org/sp/CCPR/C/PHL/CO/5" TargetMode="External"/><Relationship Id="rId18" Type="http://schemas.openxmlformats.org/officeDocument/2006/relationships/hyperlink" Target="http://undocs.org/sp/CCPR/C/LKA/CO/6" TargetMode="External"/><Relationship Id="rId3" Type="http://schemas.openxmlformats.org/officeDocument/2006/relationships/hyperlink" Target="http://undocs.org/sp/CCPR/C/CHN-HKG/CO/4" TargetMode="External"/><Relationship Id="rId21" Type="http://schemas.openxmlformats.org/officeDocument/2006/relationships/hyperlink" Target="https://www.ohchr.org/es/treaty-bodies/ccpr" TargetMode="External"/><Relationship Id="rId7" Type="http://schemas.openxmlformats.org/officeDocument/2006/relationships/hyperlink" Target="http://undocs.org/sp/CCPR/C/LUX/CO/4" TargetMode="External"/><Relationship Id="rId12" Type="http://schemas.openxmlformats.org/officeDocument/2006/relationships/hyperlink" Target="http://undocs.org/sp/CCPR/C/NIC/CO/4" TargetMode="External"/><Relationship Id="rId17" Type="http://schemas.openxmlformats.org/officeDocument/2006/relationships/hyperlink" Target="http://undocs.org/sp/CCPR/C/PER/CO/6" TargetMode="External"/><Relationship Id="rId2" Type="http://schemas.openxmlformats.org/officeDocument/2006/relationships/hyperlink" Target="http://undocs.org/sp/A/47/40" TargetMode="External"/><Relationship Id="rId16" Type="http://schemas.openxmlformats.org/officeDocument/2006/relationships/hyperlink" Target="http://undocs.org/sp/CCPR/C/PAN/CO/4" TargetMode="External"/><Relationship Id="rId20" Type="http://schemas.openxmlformats.org/officeDocument/2006/relationships/hyperlink" Target="http://undocs.org/sp/CCPR/C/ZMB/CO/4" TargetMode="External"/><Relationship Id="rId1" Type="http://schemas.openxmlformats.org/officeDocument/2006/relationships/hyperlink" Target="http://undocs.org/sp/A/60/40(vol.I)" TargetMode="External"/><Relationship Id="rId6" Type="http://schemas.openxmlformats.org/officeDocument/2006/relationships/hyperlink" Target="http://undocs.org/sp/CCPR/C/IRL/CO/5" TargetMode="External"/><Relationship Id="rId11" Type="http://schemas.openxmlformats.org/officeDocument/2006/relationships/hyperlink" Target="http://undocs.org/sp/CCPR/C/KGZ/CO/3" TargetMode="External"/><Relationship Id="rId5" Type="http://schemas.openxmlformats.org/officeDocument/2006/relationships/hyperlink" Target="http://undocs.org/sp/CCPR/C/GEO/CO/5" TargetMode="External"/><Relationship Id="rId15" Type="http://schemas.openxmlformats.org/officeDocument/2006/relationships/hyperlink" Target="http://undocs.org/sp/CCPR/C/EGY/CO/5" TargetMode="External"/><Relationship Id="rId23" Type="http://schemas.openxmlformats.org/officeDocument/2006/relationships/hyperlink" Target="http://undocs.org/sp/CCPR/C/94/3" TargetMode="External"/><Relationship Id="rId10" Type="http://schemas.openxmlformats.org/officeDocument/2006/relationships/hyperlink" Target="http://undocs.org/sp/CCPR/C/JPN/CO/7" TargetMode="External"/><Relationship Id="rId19" Type="http://schemas.openxmlformats.org/officeDocument/2006/relationships/hyperlink" Target="http://undocs.org/sp/CCPR/C/TKM/CO/3" TargetMode="External"/><Relationship Id="rId4" Type="http://schemas.openxmlformats.org/officeDocument/2006/relationships/hyperlink" Target="http://undocs.org/sp/CCPR/C/CHN-MAC/CO/2" TargetMode="External"/><Relationship Id="rId9" Type="http://schemas.openxmlformats.org/officeDocument/2006/relationships/hyperlink" Target="http://undocs.org/sp/CCPR/C/ETH/CO/2" TargetMode="External"/><Relationship Id="rId14" Type="http://schemas.openxmlformats.org/officeDocument/2006/relationships/hyperlink" Target="http://undocs.org/sp/CCPR/C/RUS/CO/8" TargetMode="External"/><Relationship Id="rId22" Type="http://schemas.openxmlformats.org/officeDocument/2006/relationships/hyperlink" Target="https://tbinternet.ohchr.org/_layouts/15/TreatyBodyExternal/SessionsList.aspx?Treaty=CCP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Informe_AG.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E8A6B-693F-4263-A1F1-ED6084B6A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Informe_AG.dotm</Template>
  <TotalTime>3</TotalTime>
  <Pages>18</Pages>
  <Words>5030</Words>
  <Characters>27832</Characters>
  <Application>Microsoft Office Word</Application>
  <DocSecurity>0</DocSecurity>
  <Lines>689</Lines>
  <Paragraphs>360</Paragraphs>
  <ScaleCrop>false</ScaleCrop>
  <HeadingPairs>
    <vt:vector size="6" baseType="variant">
      <vt:variant>
        <vt:lpstr>Título</vt:lpstr>
      </vt:variant>
      <vt:variant>
        <vt:i4>1</vt:i4>
      </vt:variant>
      <vt:variant>
        <vt:lpstr>Titre</vt:lpstr>
      </vt:variant>
      <vt:variant>
        <vt:i4>1</vt:i4>
      </vt:variant>
      <vt:variant>
        <vt:lpstr>Title</vt:lpstr>
      </vt:variant>
      <vt:variant>
        <vt:i4>1</vt:i4>
      </vt:variant>
    </vt:vector>
  </HeadingPairs>
  <TitlesOfParts>
    <vt:vector size="3" baseType="lpstr">
      <vt:lpstr>A/78/40</vt:lpstr>
      <vt:lpstr>A/XX/XX</vt:lpstr>
      <vt:lpstr>A/…</vt:lpstr>
    </vt:vector>
  </TitlesOfParts>
  <Manager>Corinne</Manager>
  <Company>CSD</Company>
  <LinksUpToDate>false</LinksUpToDate>
  <CharactersWithSpaces>32630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A/78/40</dc:title>
  <dc:subject/>
  <dc:creator>Juan-Carlos KOROL</dc:creator>
  <cp:keywords/>
  <cp:lastModifiedBy>Juan Korol</cp:lastModifiedBy>
  <cp:revision>3</cp:revision>
  <cp:lastPrinted>2023-09-19T07:06:00Z</cp:lastPrinted>
  <dcterms:created xsi:type="dcterms:W3CDTF">2023-09-19T07:06:00Z</dcterms:created>
  <dcterms:modified xsi:type="dcterms:W3CDTF">2023-09-19T07:06:00Z</dcterms:modified>
</cp:coreProperties>
</file>