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1116CE">
        <w:trPr>
          <w:cantSplit/>
          <w:trHeight w:hRule="exact" w:val="851"/>
        </w:trPr>
        <w:tc>
          <w:tcPr>
            <w:tcW w:w="1276" w:type="dxa"/>
            <w:tcBorders>
              <w:bottom w:val="single" w:sz="4" w:space="0" w:color="auto"/>
            </w:tcBorders>
            <w:vAlign w:val="bottom"/>
          </w:tcPr>
          <w:p w:rsidR="00FF4E99" w:rsidRPr="001116CE" w:rsidRDefault="00FF4E99">
            <w:pPr>
              <w:pStyle w:val="SingleTxtG"/>
            </w:pPr>
          </w:p>
        </w:tc>
        <w:tc>
          <w:tcPr>
            <w:tcW w:w="2268" w:type="dxa"/>
            <w:tcBorders>
              <w:bottom w:val="single" w:sz="4" w:space="0" w:color="auto"/>
            </w:tcBorders>
            <w:vAlign w:val="bottom"/>
          </w:tcPr>
          <w:p w:rsidR="00FF4E99" w:rsidRPr="001116CE" w:rsidRDefault="00FF4E99">
            <w:pPr>
              <w:spacing w:after="80" w:line="300" w:lineRule="exact"/>
              <w:rPr>
                <w:b/>
                <w:sz w:val="24"/>
                <w:szCs w:val="24"/>
              </w:rPr>
            </w:pPr>
            <w:r w:rsidRPr="001116CE">
              <w:rPr>
                <w:sz w:val="28"/>
                <w:szCs w:val="28"/>
              </w:rPr>
              <w:t>United</w:t>
            </w:r>
            <w:r w:rsidR="0078685B" w:rsidRPr="001116CE">
              <w:rPr>
                <w:sz w:val="28"/>
                <w:szCs w:val="28"/>
              </w:rPr>
              <w:t xml:space="preserve"> </w:t>
            </w:r>
            <w:r w:rsidRPr="001116CE">
              <w:rPr>
                <w:sz w:val="28"/>
                <w:szCs w:val="28"/>
              </w:rPr>
              <w:t>Nations</w:t>
            </w:r>
          </w:p>
        </w:tc>
        <w:tc>
          <w:tcPr>
            <w:tcW w:w="6095" w:type="dxa"/>
            <w:gridSpan w:val="2"/>
            <w:tcBorders>
              <w:bottom w:val="single" w:sz="4" w:space="0" w:color="auto"/>
            </w:tcBorders>
            <w:vAlign w:val="bottom"/>
          </w:tcPr>
          <w:p w:rsidR="00FF4E99" w:rsidRPr="001116CE" w:rsidRDefault="000D6502" w:rsidP="000D6502">
            <w:pPr>
              <w:suppressAutoHyphens w:val="0"/>
              <w:spacing w:after="20"/>
              <w:jc w:val="right"/>
            </w:pPr>
            <w:r w:rsidRPr="001116CE">
              <w:rPr>
                <w:sz w:val="40"/>
              </w:rPr>
              <w:t>CEDAW</w:t>
            </w:r>
            <w:r w:rsidRPr="001116CE">
              <w:t>/C/SR.1134</w:t>
            </w:r>
          </w:p>
        </w:tc>
      </w:tr>
      <w:tr w:rsidR="00FF4E99" w:rsidRPr="001116CE">
        <w:trPr>
          <w:cantSplit/>
          <w:trHeight w:hRule="exact" w:val="2835"/>
        </w:trPr>
        <w:tc>
          <w:tcPr>
            <w:tcW w:w="1276" w:type="dxa"/>
            <w:tcBorders>
              <w:top w:val="single" w:sz="4" w:space="0" w:color="auto"/>
              <w:bottom w:val="single" w:sz="12" w:space="0" w:color="auto"/>
            </w:tcBorders>
          </w:tcPr>
          <w:p w:rsidR="00FF4E99" w:rsidRPr="001116CE" w:rsidRDefault="00FF4E99">
            <w:pPr>
              <w:spacing w:before="120"/>
              <w:jc w:val="center"/>
            </w:pPr>
            <w:r w:rsidRPr="001116C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1116CE" w:rsidRDefault="00FF4E99">
            <w:pPr>
              <w:spacing w:before="120" w:line="380" w:lineRule="exact"/>
              <w:rPr>
                <w:b/>
                <w:sz w:val="34"/>
                <w:szCs w:val="40"/>
              </w:rPr>
            </w:pPr>
            <w:r w:rsidRPr="001116CE">
              <w:rPr>
                <w:b/>
                <w:sz w:val="34"/>
                <w:szCs w:val="40"/>
              </w:rPr>
              <w:t>Convention</w:t>
            </w:r>
            <w:r w:rsidR="0078685B" w:rsidRPr="001116CE">
              <w:rPr>
                <w:b/>
                <w:sz w:val="34"/>
                <w:szCs w:val="40"/>
              </w:rPr>
              <w:t xml:space="preserve"> </w:t>
            </w:r>
            <w:r w:rsidRPr="001116CE">
              <w:rPr>
                <w:b/>
                <w:sz w:val="34"/>
                <w:szCs w:val="40"/>
              </w:rPr>
              <w:t>on</w:t>
            </w:r>
            <w:r w:rsidR="0078685B" w:rsidRPr="001116CE">
              <w:rPr>
                <w:b/>
                <w:sz w:val="34"/>
                <w:szCs w:val="40"/>
              </w:rPr>
              <w:t xml:space="preserve"> </w:t>
            </w:r>
            <w:r w:rsidRPr="001116CE">
              <w:rPr>
                <w:b/>
                <w:sz w:val="34"/>
                <w:szCs w:val="40"/>
              </w:rPr>
              <w:t>the</w:t>
            </w:r>
            <w:r w:rsidR="0078685B" w:rsidRPr="001116CE">
              <w:rPr>
                <w:b/>
                <w:sz w:val="34"/>
                <w:szCs w:val="40"/>
              </w:rPr>
              <w:t xml:space="preserve"> </w:t>
            </w:r>
            <w:r w:rsidRPr="001116CE">
              <w:rPr>
                <w:b/>
                <w:sz w:val="34"/>
                <w:szCs w:val="40"/>
              </w:rPr>
              <w:t>Elimination</w:t>
            </w:r>
            <w:r w:rsidRPr="001116CE">
              <w:rPr>
                <w:b/>
                <w:sz w:val="34"/>
                <w:szCs w:val="40"/>
              </w:rPr>
              <w:br/>
              <w:t>of</w:t>
            </w:r>
            <w:r w:rsidR="0078685B" w:rsidRPr="001116CE">
              <w:rPr>
                <w:b/>
                <w:sz w:val="34"/>
                <w:szCs w:val="40"/>
              </w:rPr>
              <w:t xml:space="preserve"> </w:t>
            </w:r>
            <w:r w:rsidRPr="001116CE">
              <w:rPr>
                <w:b/>
                <w:sz w:val="34"/>
                <w:szCs w:val="40"/>
              </w:rPr>
              <w:t>All</w:t>
            </w:r>
            <w:r w:rsidR="0078685B" w:rsidRPr="001116CE">
              <w:rPr>
                <w:b/>
                <w:sz w:val="34"/>
                <w:szCs w:val="40"/>
              </w:rPr>
              <w:t xml:space="preserve"> </w:t>
            </w:r>
            <w:r w:rsidRPr="001116CE">
              <w:rPr>
                <w:b/>
                <w:sz w:val="34"/>
                <w:szCs w:val="40"/>
              </w:rPr>
              <w:t>Forms</w:t>
            </w:r>
            <w:r w:rsidR="0078685B" w:rsidRPr="001116CE">
              <w:rPr>
                <w:b/>
                <w:sz w:val="34"/>
                <w:szCs w:val="40"/>
              </w:rPr>
              <w:t xml:space="preserve"> </w:t>
            </w:r>
            <w:r w:rsidRPr="001116CE">
              <w:rPr>
                <w:b/>
                <w:sz w:val="34"/>
                <w:szCs w:val="40"/>
              </w:rPr>
              <w:t>of</w:t>
            </w:r>
            <w:r w:rsidR="0078685B" w:rsidRPr="001116CE">
              <w:rPr>
                <w:b/>
                <w:sz w:val="34"/>
                <w:szCs w:val="40"/>
              </w:rPr>
              <w:t xml:space="preserve"> </w:t>
            </w:r>
            <w:r w:rsidRPr="001116CE">
              <w:rPr>
                <w:b/>
                <w:sz w:val="34"/>
                <w:szCs w:val="40"/>
              </w:rPr>
              <w:t>Discrimination</w:t>
            </w:r>
            <w:r w:rsidRPr="001116CE">
              <w:rPr>
                <w:b/>
                <w:sz w:val="34"/>
                <w:szCs w:val="40"/>
              </w:rPr>
              <w:br/>
              <w:t>against</w:t>
            </w:r>
            <w:r w:rsidR="0078685B" w:rsidRPr="001116CE">
              <w:rPr>
                <w:b/>
                <w:sz w:val="34"/>
                <w:szCs w:val="40"/>
              </w:rPr>
              <w:t xml:space="preserve"> </w:t>
            </w:r>
            <w:r w:rsidRPr="001116CE">
              <w:rPr>
                <w:b/>
                <w:sz w:val="34"/>
                <w:szCs w:val="40"/>
              </w:rPr>
              <w:t>Women</w:t>
            </w:r>
          </w:p>
          <w:p w:rsidR="00FF4E99" w:rsidRPr="001116CE" w:rsidRDefault="00FF4E99">
            <w:pPr>
              <w:spacing w:before="120" w:line="420" w:lineRule="exact"/>
            </w:pPr>
          </w:p>
        </w:tc>
        <w:tc>
          <w:tcPr>
            <w:tcW w:w="2835" w:type="dxa"/>
            <w:tcBorders>
              <w:top w:val="single" w:sz="4" w:space="0" w:color="auto"/>
              <w:bottom w:val="single" w:sz="12" w:space="0" w:color="auto"/>
            </w:tcBorders>
          </w:tcPr>
          <w:p w:rsidR="000D6502" w:rsidRPr="001116CE" w:rsidRDefault="000D6502" w:rsidP="000D6502">
            <w:pPr>
              <w:suppressAutoHyphens w:val="0"/>
              <w:spacing w:before="240" w:line="240" w:lineRule="exact"/>
            </w:pPr>
            <w:r w:rsidRPr="001116CE">
              <w:t>Distr.:</w:t>
            </w:r>
            <w:r w:rsidR="0078685B" w:rsidRPr="001116CE">
              <w:t xml:space="preserve"> </w:t>
            </w:r>
            <w:r w:rsidRPr="001116CE">
              <w:t>General</w:t>
            </w:r>
          </w:p>
          <w:p w:rsidR="000D6502" w:rsidRPr="001116CE" w:rsidRDefault="006F10E6" w:rsidP="000D6502">
            <w:pPr>
              <w:suppressAutoHyphens w:val="0"/>
            </w:pPr>
            <w:r>
              <w:t xml:space="preserve">31 </w:t>
            </w:r>
            <w:r w:rsidR="000D6502" w:rsidRPr="001116CE">
              <w:t>July</w:t>
            </w:r>
            <w:r w:rsidR="0078685B" w:rsidRPr="001116CE">
              <w:t xml:space="preserve"> </w:t>
            </w:r>
            <w:r w:rsidR="000D6502" w:rsidRPr="001116CE">
              <w:t>2013</w:t>
            </w:r>
          </w:p>
          <w:p w:rsidR="000D6502" w:rsidRPr="001116CE" w:rsidRDefault="000D6502" w:rsidP="000D6502">
            <w:pPr>
              <w:suppressAutoHyphens w:val="0"/>
            </w:pPr>
          </w:p>
          <w:p w:rsidR="00FF4E99" w:rsidRPr="001116CE" w:rsidRDefault="000D6502" w:rsidP="000D6502">
            <w:pPr>
              <w:suppressAutoHyphens w:val="0"/>
            </w:pPr>
            <w:r w:rsidRPr="001116CE">
              <w:t>English</w:t>
            </w:r>
            <w:r w:rsidR="0078685B" w:rsidRPr="001116CE">
              <w:t xml:space="preserve"> </w:t>
            </w:r>
            <w:r w:rsidRPr="001116CE">
              <w:t>only</w:t>
            </w:r>
          </w:p>
        </w:tc>
      </w:tr>
    </w:tbl>
    <w:p w:rsidR="000D6502" w:rsidRPr="001116CE" w:rsidRDefault="000D6502" w:rsidP="000D6502">
      <w:pPr>
        <w:spacing w:before="120"/>
        <w:rPr>
          <w:b/>
          <w:sz w:val="24"/>
        </w:rPr>
      </w:pPr>
      <w:r w:rsidRPr="001116CE">
        <w:rPr>
          <w:b/>
          <w:sz w:val="24"/>
        </w:rPr>
        <w:t>Committee</w:t>
      </w:r>
      <w:r w:rsidR="0078685B" w:rsidRPr="001116CE">
        <w:rPr>
          <w:b/>
          <w:sz w:val="24"/>
        </w:rPr>
        <w:t xml:space="preserve"> </w:t>
      </w:r>
      <w:r w:rsidRPr="001116CE">
        <w:rPr>
          <w:b/>
          <w:sz w:val="24"/>
        </w:rPr>
        <w:t>on</w:t>
      </w:r>
      <w:r w:rsidR="0078685B" w:rsidRPr="001116CE">
        <w:rPr>
          <w:b/>
          <w:sz w:val="24"/>
        </w:rPr>
        <w:t xml:space="preserve"> </w:t>
      </w:r>
      <w:r w:rsidRPr="001116CE">
        <w:rPr>
          <w:b/>
          <w:sz w:val="24"/>
        </w:rPr>
        <w:t>the</w:t>
      </w:r>
      <w:r w:rsidR="0078685B" w:rsidRPr="001116CE">
        <w:rPr>
          <w:b/>
          <w:sz w:val="24"/>
        </w:rPr>
        <w:t xml:space="preserve"> </w:t>
      </w:r>
      <w:r w:rsidRPr="001116CE">
        <w:rPr>
          <w:b/>
          <w:sz w:val="24"/>
        </w:rPr>
        <w:t>Elimination</w:t>
      </w:r>
      <w:r w:rsidR="0078685B" w:rsidRPr="001116CE">
        <w:rPr>
          <w:b/>
          <w:sz w:val="24"/>
        </w:rPr>
        <w:t xml:space="preserve"> </w:t>
      </w:r>
      <w:r w:rsidRPr="001116CE">
        <w:rPr>
          <w:b/>
          <w:sz w:val="24"/>
        </w:rPr>
        <w:t>of</w:t>
      </w:r>
      <w:r w:rsidR="0078685B" w:rsidRPr="001116CE">
        <w:rPr>
          <w:b/>
          <w:sz w:val="24"/>
        </w:rPr>
        <w:t xml:space="preserve"> </w:t>
      </w:r>
      <w:r w:rsidRPr="001116CE">
        <w:rPr>
          <w:b/>
          <w:sz w:val="24"/>
        </w:rPr>
        <w:t>Discrimination</w:t>
      </w:r>
      <w:r w:rsidRPr="001116CE">
        <w:rPr>
          <w:b/>
          <w:sz w:val="24"/>
        </w:rPr>
        <w:br/>
        <w:t>against</w:t>
      </w:r>
      <w:r w:rsidR="0078685B" w:rsidRPr="001116CE">
        <w:rPr>
          <w:b/>
          <w:sz w:val="24"/>
        </w:rPr>
        <w:t xml:space="preserve"> </w:t>
      </w:r>
      <w:r w:rsidRPr="001116CE">
        <w:rPr>
          <w:b/>
          <w:sz w:val="24"/>
        </w:rPr>
        <w:t>Women</w:t>
      </w:r>
    </w:p>
    <w:p w:rsidR="000D6502" w:rsidRPr="001116CE" w:rsidRDefault="000D6502" w:rsidP="000D6502">
      <w:pPr>
        <w:spacing w:after="120"/>
        <w:rPr>
          <w:b/>
        </w:rPr>
      </w:pPr>
      <w:r w:rsidRPr="001116CE">
        <w:rPr>
          <w:b/>
        </w:rPr>
        <w:t>Fifty-fifth</w:t>
      </w:r>
      <w:r w:rsidR="0078685B" w:rsidRPr="001116CE">
        <w:rPr>
          <w:b/>
        </w:rPr>
        <w:t xml:space="preserve"> </w:t>
      </w:r>
      <w:r w:rsidRPr="001116CE">
        <w:rPr>
          <w:b/>
        </w:rPr>
        <w:t>session</w:t>
      </w:r>
    </w:p>
    <w:p w:rsidR="000D6502" w:rsidRPr="001116CE" w:rsidRDefault="000D6502" w:rsidP="000D6502">
      <w:pPr>
        <w:rPr>
          <w:b/>
        </w:rPr>
      </w:pPr>
      <w:r w:rsidRPr="001116CE">
        <w:rPr>
          <w:b/>
        </w:rPr>
        <w:t>Summary</w:t>
      </w:r>
      <w:r w:rsidR="0078685B" w:rsidRPr="001116CE">
        <w:rPr>
          <w:b/>
        </w:rPr>
        <w:t xml:space="preserve"> </w:t>
      </w:r>
      <w:r w:rsidRPr="001116CE">
        <w:rPr>
          <w:b/>
        </w:rPr>
        <w:t>record</w:t>
      </w:r>
      <w:r w:rsidR="0078685B" w:rsidRPr="001116CE">
        <w:rPr>
          <w:b/>
        </w:rPr>
        <w:t xml:space="preserve"> </w:t>
      </w:r>
      <w:r w:rsidRPr="001116CE">
        <w:rPr>
          <w:b/>
        </w:rPr>
        <w:t>of</w:t>
      </w:r>
      <w:r w:rsidR="0078685B" w:rsidRPr="001116CE">
        <w:rPr>
          <w:b/>
        </w:rPr>
        <w:t xml:space="preserve"> </w:t>
      </w:r>
      <w:r w:rsidRPr="001116CE">
        <w:rPr>
          <w:b/>
        </w:rPr>
        <w:t>the</w:t>
      </w:r>
      <w:r w:rsidR="0078685B" w:rsidRPr="001116CE">
        <w:rPr>
          <w:b/>
        </w:rPr>
        <w:t xml:space="preserve"> </w:t>
      </w:r>
      <w:r w:rsidRPr="001116CE">
        <w:rPr>
          <w:b/>
        </w:rPr>
        <w:t>1134th</w:t>
      </w:r>
      <w:r w:rsidR="0078685B" w:rsidRPr="001116CE">
        <w:rPr>
          <w:b/>
        </w:rPr>
        <w:t xml:space="preserve"> </w:t>
      </w:r>
      <w:r w:rsidRPr="001116CE">
        <w:rPr>
          <w:b/>
        </w:rPr>
        <w:t>meeting</w:t>
      </w:r>
    </w:p>
    <w:p w:rsidR="000D6502" w:rsidRPr="001116CE" w:rsidRDefault="000D6502" w:rsidP="000D6502">
      <w:pPr>
        <w:spacing w:after="120"/>
      </w:pPr>
      <w:r w:rsidRPr="001116CE">
        <w:t>Held</w:t>
      </w:r>
      <w:r w:rsidR="0078685B" w:rsidRPr="001116CE">
        <w:t xml:space="preserve"> </w:t>
      </w:r>
      <w:r w:rsidRPr="001116CE">
        <w:t>at</w:t>
      </w:r>
      <w:r w:rsidR="0078685B" w:rsidRPr="001116CE">
        <w:t xml:space="preserve"> </w:t>
      </w:r>
      <w:r w:rsidRPr="001116CE">
        <w:t>the</w:t>
      </w:r>
      <w:r w:rsidR="0078685B" w:rsidRPr="001116CE">
        <w:t xml:space="preserve"> </w:t>
      </w:r>
      <w:r w:rsidRPr="001116CE">
        <w:t>Palais</w:t>
      </w:r>
      <w:r w:rsidR="0078685B" w:rsidRPr="001116CE">
        <w:t xml:space="preserve"> </w:t>
      </w:r>
      <w:r w:rsidRPr="001116CE">
        <w:t>des</w:t>
      </w:r>
      <w:r w:rsidR="0078685B" w:rsidRPr="001116CE">
        <w:t xml:space="preserve"> </w:t>
      </w:r>
      <w:r w:rsidRPr="001116CE">
        <w:t>Nations,</w:t>
      </w:r>
      <w:r w:rsidR="0078685B" w:rsidRPr="001116CE">
        <w:t xml:space="preserve"> </w:t>
      </w:r>
      <w:smartTag w:uri="urn:schemas-microsoft-com:office:smarttags" w:element="City">
        <w:smartTag w:uri="urn:schemas-microsoft-com:office:smarttags" w:element="place">
          <w:r w:rsidRPr="001116CE">
            <w:t>Geneva</w:t>
          </w:r>
        </w:smartTag>
      </w:smartTag>
      <w:r w:rsidRPr="001116CE">
        <w:t>,</w:t>
      </w:r>
      <w:r w:rsidR="0078685B" w:rsidRPr="001116CE">
        <w:t xml:space="preserve"> </w:t>
      </w:r>
      <w:r w:rsidRPr="001116CE">
        <w:t>on</w:t>
      </w:r>
      <w:r w:rsidR="0078685B" w:rsidRPr="001116CE">
        <w:t xml:space="preserve"> </w:t>
      </w:r>
      <w:r w:rsidRPr="001116CE">
        <w:t>Thursday,</w:t>
      </w:r>
      <w:r w:rsidR="0078685B" w:rsidRPr="001116CE">
        <w:t xml:space="preserve"> </w:t>
      </w:r>
      <w:r w:rsidRPr="001116CE">
        <w:t>11</w:t>
      </w:r>
      <w:r w:rsidR="0078685B" w:rsidRPr="001116CE">
        <w:t xml:space="preserve"> </w:t>
      </w:r>
      <w:r w:rsidRPr="001116CE">
        <w:t>July</w:t>
      </w:r>
      <w:r w:rsidR="0078685B" w:rsidRPr="001116CE">
        <w:t xml:space="preserve"> </w:t>
      </w:r>
      <w:r w:rsidRPr="001116CE">
        <w:t>2013,</w:t>
      </w:r>
      <w:r w:rsidR="0078685B" w:rsidRPr="001116CE">
        <w:t xml:space="preserve"> </w:t>
      </w:r>
      <w:r w:rsidRPr="001116CE">
        <w:t>at</w:t>
      </w:r>
      <w:r w:rsidR="0078685B" w:rsidRPr="001116CE">
        <w:t xml:space="preserve"> </w:t>
      </w:r>
      <w:r w:rsidRPr="001116CE">
        <w:t>10</w:t>
      </w:r>
      <w:r w:rsidR="0078685B" w:rsidRPr="001116CE">
        <w:t xml:space="preserve"> </w:t>
      </w:r>
      <w:r w:rsidRPr="001116CE">
        <w:t>a.m.</w:t>
      </w:r>
    </w:p>
    <w:p w:rsidR="000D6502" w:rsidRPr="001116CE" w:rsidRDefault="000D6502" w:rsidP="000D6502">
      <w:pPr>
        <w:tabs>
          <w:tab w:val="right" w:pos="992"/>
          <w:tab w:val="left" w:pos="1276"/>
          <w:tab w:val="right" w:leader="dot" w:pos="8504"/>
        </w:tabs>
        <w:spacing w:after="120"/>
      </w:pPr>
      <w:r w:rsidRPr="001116CE">
        <w:rPr>
          <w:i/>
        </w:rPr>
        <w:tab/>
        <w:t>Chairperson</w:t>
      </w:r>
      <w:r w:rsidRPr="001116CE">
        <w:t>:</w:t>
      </w:r>
      <w:r w:rsidRPr="001116CE">
        <w:tab/>
        <w:t>Ms.</w:t>
      </w:r>
      <w:r w:rsidR="0078685B" w:rsidRPr="001116CE">
        <w:t xml:space="preserve"> </w:t>
      </w:r>
      <w:r w:rsidRPr="001116CE">
        <w:t>Ameline</w:t>
      </w:r>
    </w:p>
    <w:p w:rsidR="000D6502" w:rsidRPr="001116CE" w:rsidRDefault="000D6502" w:rsidP="000D6502">
      <w:pPr>
        <w:tabs>
          <w:tab w:val="right" w:pos="992"/>
          <w:tab w:val="left" w:pos="1276"/>
          <w:tab w:val="right" w:leader="dot" w:pos="8504"/>
        </w:tabs>
        <w:spacing w:before="360" w:after="240"/>
        <w:rPr>
          <w:sz w:val="28"/>
        </w:rPr>
      </w:pPr>
      <w:r w:rsidRPr="001116CE">
        <w:rPr>
          <w:sz w:val="28"/>
        </w:rPr>
        <w:t>Contents</w:t>
      </w:r>
    </w:p>
    <w:p w:rsidR="000D6502" w:rsidRPr="001116CE" w:rsidRDefault="000D6502" w:rsidP="000D6502">
      <w:pPr>
        <w:pStyle w:val="SingleTxtG"/>
        <w:jc w:val="left"/>
      </w:pPr>
      <w:r w:rsidRPr="001116CE">
        <w:t>Consideration</w:t>
      </w:r>
      <w:r w:rsidR="0078685B" w:rsidRPr="001116CE">
        <w:t xml:space="preserve"> </w:t>
      </w:r>
      <w:r w:rsidRPr="001116CE">
        <w:t>of</w:t>
      </w:r>
      <w:r w:rsidR="0078685B" w:rsidRPr="001116CE">
        <w:t xml:space="preserve"> </w:t>
      </w:r>
      <w:r w:rsidRPr="001116CE">
        <w:t>reports</w:t>
      </w:r>
      <w:r w:rsidR="0078685B" w:rsidRPr="001116CE">
        <w:t xml:space="preserve"> </w:t>
      </w:r>
      <w:r w:rsidRPr="001116CE">
        <w:t>submitted</w:t>
      </w:r>
      <w:r w:rsidR="0078685B" w:rsidRPr="001116CE">
        <w:t xml:space="preserve"> </w:t>
      </w:r>
      <w:r w:rsidRPr="001116CE">
        <w:t>by</w:t>
      </w:r>
      <w:r w:rsidR="0078685B" w:rsidRPr="001116CE">
        <w:t xml:space="preserve"> </w:t>
      </w:r>
      <w:r w:rsidRPr="001116CE">
        <w:t>States</w:t>
      </w:r>
      <w:r w:rsidR="0078685B" w:rsidRPr="001116CE">
        <w:t xml:space="preserve"> </w:t>
      </w:r>
      <w:r w:rsidRPr="001116CE">
        <w:t>parties</w:t>
      </w:r>
      <w:r w:rsidR="0078685B" w:rsidRPr="001116CE">
        <w:t xml:space="preserve"> </w:t>
      </w:r>
      <w:r w:rsidRPr="001116CE">
        <w:t>under</w:t>
      </w:r>
      <w:r w:rsidR="0078685B" w:rsidRPr="001116CE">
        <w:t xml:space="preserve"> </w:t>
      </w:r>
      <w:r w:rsidRPr="001116CE">
        <w:t>article</w:t>
      </w:r>
      <w:r w:rsidR="0078685B" w:rsidRPr="001116CE">
        <w:t xml:space="preserve"> </w:t>
      </w:r>
      <w:r w:rsidRPr="001116CE">
        <w:t>18</w:t>
      </w:r>
      <w:r w:rsidR="0078685B" w:rsidRPr="001116CE">
        <w:t xml:space="preserve"> </w:t>
      </w:r>
      <w:r w:rsidRPr="001116CE">
        <w:t>of</w:t>
      </w:r>
      <w:r w:rsidR="0078685B" w:rsidRPr="001116CE">
        <w:t xml:space="preserve"> </w:t>
      </w:r>
      <w:r w:rsidRPr="001116CE">
        <w:t>the</w:t>
      </w:r>
      <w:r w:rsidR="0078685B" w:rsidRPr="001116CE">
        <w:t xml:space="preserve"> </w:t>
      </w:r>
      <w:r w:rsidRPr="001116CE">
        <w:t>Convention</w:t>
      </w:r>
      <w:r w:rsidR="0078685B" w:rsidRPr="001116CE">
        <w:t xml:space="preserve"> </w:t>
      </w:r>
      <w:r w:rsidRPr="001116CE">
        <w:t>(</w:t>
      </w:r>
      <w:r w:rsidRPr="001116CE">
        <w:rPr>
          <w:i/>
        </w:rPr>
        <w:t>continued</w:t>
      </w:r>
      <w:r w:rsidRPr="001116CE">
        <w:t>)</w:t>
      </w:r>
    </w:p>
    <w:p w:rsidR="000D6502" w:rsidRPr="001116CE" w:rsidRDefault="000D6502" w:rsidP="00F50754">
      <w:pPr>
        <w:pStyle w:val="SingleTxtG"/>
        <w:ind w:left="1701"/>
        <w:jc w:val="left"/>
        <w:rPr>
          <w:i/>
        </w:rPr>
      </w:pPr>
      <w:r w:rsidRPr="001116CE">
        <w:rPr>
          <w:i/>
        </w:rPr>
        <w:t>Combined</w:t>
      </w:r>
      <w:r w:rsidR="0078685B" w:rsidRPr="001116CE">
        <w:rPr>
          <w:i/>
        </w:rPr>
        <w:t xml:space="preserve"> </w:t>
      </w:r>
      <w:r w:rsidRPr="001116CE">
        <w:rPr>
          <w:i/>
        </w:rPr>
        <w:t>sixth</w:t>
      </w:r>
      <w:r w:rsidR="0078685B" w:rsidRPr="001116CE">
        <w:rPr>
          <w:i/>
        </w:rPr>
        <w:t xml:space="preserve"> </w:t>
      </w:r>
      <w:r w:rsidRPr="001116CE">
        <w:rPr>
          <w:i/>
        </w:rPr>
        <w:t>and</w:t>
      </w:r>
      <w:r w:rsidR="0078685B" w:rsidRPr="001116CE">
        <w:rPr>
          <w:i/>
        </w:rPr>
        <w:t xml:space="preserve"> </w:t>
      </w:r>
      <w:r w:rsidRPr="001116CE">
        <w:rPr>
          <w:i/>
        </w:rPr>
        <w:t>seventh</w:t>
      </w:r>
      <w:r w:rsidR="0078685B" w:rsidRPr="001116CE">
        <w:rPr>
          <w:i/>
        </w:rPr>
        <w:t xml:space="preserve"> </w:t>
      </w:r>
      <w:r w:rsidRPr="001116CE">
        <w:rPr>
          <w:i/>
        </w:rPr>
        <w:t>periodic</w:t>
      </w:r>
      <w:r w:rsidR="0078685B" w:rsidRPr="001116CE">
        <w:rPr>
          <w:i/>
        </w:rPr>
        <w:t xml:space="preserve"> </w:t>
      </w:r>
      <w:r w:rsidRPr="001116CE">
        <w:rPr>
          <w:i/>
        </w:rPr>
        <w:t>reports</w:t>
      </w:r>
      <w:r w:rsidR="0078685B" w:rsidRPr="001116CE">
        <w:rPr>
          <w:i/>
        </w:rPr>
        <w:t xml:space="preserve"> </w:t>
      </w:r>
      <w:r w:rsidRPr="001116CE">
        <w:rPr>
          <w:i/>
        </w:rPr>
        <w:t>of</w:t>
      </w:r>
      <w:r w:rsidR="0078685B" w:rsidRPr="001116CE">
        <w:rPr>
          <w:i/>
        </w:rPr>
        <w:t xml:space="preserve"> </w:t>
      </w:r>
      <w:r w:rsidRPr="001116CE">
        <w:rPr>
          <w:i/>
        </w:rPr>
        <w:t>the</w:t>
      </w:r>
      <w:r w:rsidR="0078685B" w:rsidRPr="001116CE">
        <w:rPr>
          <w:i/>
        </w:rPr>
        <w:t xml:space="preserve"> </w:t>
      </w:r>
      <w:r w:rsidRPr="001116CE">
        <w:rPr>
          <w:i/>
        </w:rPr>
        <w:t>Democratic</w:t>
      </w:r>
      <w:r w:rsidR="0078685B" w:rsidRPr="001116CE">
        <w:rPr>
          <w:i/>
        </w:rPr>
        <w:t xml:space="preserve"> </w:t>
      </w:r>
      <w:r w:rsidRPr="001116CE">
        <w:rPr>
          <w:i/>
        </w:rPr>
        <w:t>Republic</w:t>
      </w:r>
      <w:r w:rsidR="0078685B" w:rsidRPr="001116CE">
        <w:rPr>
          <w:i/>
        </w:rPr>
        <w:t xml:space="preserve"> </w:t>
      </w:r>
      <w:r w:rsidRPr="001116CE">
        <w:rPr>
          <w:i/>
        </w:rPr>
        <w:t>of</w:t>
      </w:r>
      <w:r w:rsidR="0078685B" w:rsidRPr="001116CE">
        <w:rPr>
          <w:i/>
        </w:rPr>
        <w:t xml:space="preserve"> </w:t>
      </w:r>
      <w:r w:rsidRPr="001116CE">
        <w:rPr>
          <w:i/>
        </w:rPr>
        <w:t>the</w:t>
      </w:r>
      <w:r w:rsidR="0078685B" w:rsidRPr="001116CE">
        <w:rPr>
          <w:i/>
        </w:rPr>
        <w:t xml:space="preserve"> </w:t>
      </w:r>
      <w:r w:rsidR="00F50754" w:rsidRPr="001116CE">
        <w:rPr>
          <w:i/>
        </w:rPr>
        <w:t>C</w:t>
      </w:r>
      <w:r w:rsidRPr="001116CE">
        <w:rPr>
          <w:i/>
        </w:rPr>
        <w:t>ongo</w:t>
      </w:r>
    </w:p>
    <w:p w:rsidR="00F84EFD" w:rsidRPr="001116CE" w:rsidRDefault="000D6502" w:rsidP="00F84EFD">
      <w:pPr>
        <w:pStyle w:val="ParaNoG"/>
        <w:numPr>
          <w:ilvl w:val="0"/>
          <w:numId w:val="0"/>
        </w:numPr>
        <w:ind w:left="1134"/>
        <w:rPr>
          <w:i/>
        </w:rPr>
      </w:pPr>
      <w:r w:rsidRPr="001116CE">
        <w:br w:type="page"/>
      </w:r>
      <w:r w:rsidR="00F84EFD" w:rsidRPr="001116CE">
        <w:rPr>
          <w:i/>
        </w:rPr>
        <w:t>The</w:t>
      </w:r>
      <w:r w:rsidR="0078685B" w:rsidRPr="001116CE">
        <w:rPr>
          <w:i/>
        </w:rPr>
        <w:t xml:space="preserve"> </w:t>
      </w:r>
      <w:r w:rsidR="00F84EFD" w:rsidRPr="001116CE">
        <w:rPr>
          <w:i/>
        </w:rPr>
        <w:t>meeting</w:t>
      </w:r>
      <w:r w:rsidR="0078685B" w:rsidRPr="001116CE">
        <w:rPr>
          <w:i/>
        </w:rPr>
        <w:t xml:space="preserve"> </w:t>
      </w:r>
      <w:r w:rsidR="00F84EFD" w:rsidRPr="001116CE">
        <w:rPr>
          <w:i/>
        </w:rPr>
        <w:t>was</w:t>
      </w:r>
      <w:r w:rsidR="0078685B" w:rsidRPr="001116CE">
        <w:rPr>
          <w:i/>
        </w:rPr>
        <w:t xml:space="preserve"> </w:t>
      </w:r>
      <w:r w:rsidR="00F84EFD" w:rsidRPr="001116CE">
        <w:rPr>
          <w:i/>
        </w:rPr>
        <w:t>called</w:t>
      </w:r>
      <w:r w:rsidR="0078685B" w:rsidRPr="001116CE">
        <w:rPr>
          <w:i/>
        </w:rPr>
        <w:t xml:space="preserve"> </w:t>
      </w:r>
      <w:r w:rsidR="00F84EFD" w:rsidRPr="001116CE">
        <w:rPr>
          <w:i/>
        </w:rPr>
        <w:t>to</w:t>
      </w:r>
      <w:r w:rsidR="0078685B" w:rsidRPr="001116CE">
        <w:rPr>
          <w:i/>
        </w:rPr>
        <w:t xml:space="preserve"> </w:t>
      </w:r>
      <w:r w:rsidR="00F84EFD" w:rsidRPr="001116CE">
        <w:rPr>
          <w:i/>
        </w:rPr>
        <w:t>order</w:t>
      </w:r>
      <w:r w:rsidR="0078685B" w:rsidRPr="001116CE">
        <w:rPr>
          <w:i/>
        </w:rPr>
        <w:t xml:space="preserve"> </w:t>
      </w:r>
      <w:r w:rsidR="00F84EFD" w:rsidRPr="001116CE">
        <w:rPr>
          <w:i/>
        </w:rPr>
        <w:t>at</w:t>
      </w:r>
      <w:r w:rsidR="0078685B" w:rsidRPr="001116CE">
        <w:rPr>
          <w:i/>
        </w:rPr>
        <w:t xml:space="preserve"> </w:t>
      </w:r>
      <w:r w:rsidR="00F84EFD" w:rsidRPr="001116CE">
        <w:rPr>
          <w:i/>
        </w:rPr>
        <w:t>10</w:t>
      </w:r>
      <w:r w:rsidR="0078685B" w:rsidRPr="001116CE">
        <w:rPr>
          <w:i/>
        </w:rPr>
        <w:t xml:space="preserve"> </w:t>
      </w:r>
      <w:r w:rsidR="00F84EFD" w:rsidRPr="001116CE">
        <w:rPr>
          <w:i/>
        </w:rPr>
        <w:t>a.m.</w:t>
      </w:r>
    </w:p>
    <w:p w:rsidR="00F84EFD" w:rsidRPr="001116CE" w:rsidRDefault="00F84EFD" w:rsidP="00F84EFD">
      <w:pPr>
        <w:pStyle w:val="H23G"/>
      </w:pPr>
      <w:r w:rsidRPr="001116CE">
        <w:tab/>
      </w:r>
      <w:r w:rsidRPr="001116CE">
        <w:tab/>
        <w:t>Consideration</w:t>
      </w:r>
      <w:r w:rsidR="0078685B" w:rsidRPr="001116CE">
        <w:t xml:space="preserve"> </w:t>
      </w:r>
      <w:r w:rsidRPr="001116CE">
        <w:t>of</w:t>
      </w:r>
      <w:r w:rsidR="0078685B" w:rsidRPr="001116CE">
        <w:t xml:space="preserve"> </w:t>
      </w:r>
      <w:r w:rsidRPr="001116CE">
        <w:t>reports</w:t>
      </w:r>
      <w:r w:rsidR="0078685B" w:rsidRPr="001116CE">
        <w:t xml:space="preserve"> </w:t>
      </w:r>
      <w:r w:rsidRPr="001116CE">
        <w:t>submitted</w:t>
      </w:r>
      <w:r w:rsidR="0078685B" w:rsidRPr="001116CE">
        <w:t xml:space="preserve"> </w:t>
      </w:r>
      <w:r w:rsidRPr="001116CE">
        <w:t>by</w:t>
      </w:r>
      <w:r w:rsidR="0078685B" w:rsidRPr="001116CE">
        <w:t xml:space="preserve"> </w:t>
      </w:r>
      <w:r w:rsidRPr="001116CE">
        <w:t>States</w:t>
      </w:r>
      <w:r w:rsidR="0078685B" w:rsidRPr="001116CE">
        <w:t xml:space="preserve"> </w:t>
      </w:r>
      <w:r w:rsidRPr="001116CE">
        <w:t>parties</w:t>
      </w:r>
      <w:r w:rsidR="0078685B" w:rsidRPr="001116CE">
        <w:t xml:space="preserve"> </w:t>
      </w:r>
      <w:r w:rsidRPr="001116CE">
        <w:t>under</w:t>
      </w:r>
      <w:r w:rsidR="0078685B" w:rsidRPr="001116CE">
        <w:t xml:space="preserve"> </w:t>
      </w:r>
      <w:r w:rsidRPr="001116CE">
        <w:t>article</w:t>
      </w:r>
      <w:r w:rsidR="0078685B" w:rsidRPr="001116CE">
        <w:t xml:space="preserve"> </w:t>
      </w:r>
      <w:r w:rsidRPr="001116CE">
        <w:t>18</w:t>
      </w:r>
      <w:r w:rsidR="0078685B" w:rsidRPr="001116CE">
        <w:t xml:space="preserve"> </w:t>
      </w:r>
      <w:r w:rsidRPr="001116CE">
        <w:t>of</w:t>
      </w:r>
      <w:r w:rsidR="0078685B" w:rsidRPr="001116CE">
        <w:t xml:space="preserve"> </w:t>
      </w:r>
      <w:r w:rsidRPr="001116CE">
        <w:t>the</w:t>
      </w:r>
      <w:r w:rsidR="0078685B" w:rsidRPr="001116CE">
        <w:t xml:space="preserve"> </w:t>
      </w:r>
      <w:r w:rsidRPr="001116CE">
        <w:t>Convention</w:t>
      </w:r>
      <w:r w:rsidR="0078685B" w:rsidRPr="001116CE">
        <w:t xml:space="preserve"> </w:t>
      </w:r>
      <w:r w:rsidRPr="001116CE">
        <w:rPr>
          <w:b w:val="0"/>
        </w:rPr>
        <w:t>(</w:t>
      </w:r>
      <w:r w:rsidRPr="001116CE">
        <w:rPr>
          <w:b w:val="0"/>
          <w:i/>
        </w:rPr>
        <w:t>continued</w:t>
      </w:r>
      <w:r w:rsidRPr="001116CE">
        <w:rPr>
          <w:b w:val="0"/>
        </w:rPr>
        <w:t>)</w:t>
      </w:r>
    </w:p>
    <w:p w:rsidR="00F84EFD" w:rsidRPr="001116CE" w:rsidRDefault="00F84EFD" w:rsidP="0078685B">
      <w:pPr>
        <w:pStyle w:val="SingleTxtG"/>
        <w:ind w:left="1701"/>
        <w:jc w:val="left"/>
      </w:pPr>
      <w:r w:rsidRPr="001116CE">
        <w:rPr>
          <w:i/>
        </w:rPr>
        <w:t>Combined</w:t>
      </w:r>
      <w:r w:rsidR="0078685B" w:rsidRPr="001116CE">
        <w:rPr>
          <w:i/>
        </w:rPr>
        <w:t xml:space="preserve"> </w:t>
      </w:r>
      <w:r w:rsidRPr="001116CE">
        <w:rPr>
          <w:i/>
        </w:rPr>
        <w:t>sixth</w:t>
      </w:r>
      <w:r w:rsidR="0078685B" w:rsidRPr="001116CE">
        <w:rPr>
          <w:i/>
        </w:rPr>
        <w:t xml:space="preserve"> </w:t>
      </w:r>
      <w:r w:rsidRPr="001116CE">
        <w:rPr>
          <w:i/>
        </w:rPr>
        <w:t>and</w:t>
      </w:r>
      <w:r w:rsidR="0078685B" w:rsidRPr="001116CE">
        <w:rPr>
          <w:i/>
        </w:rPr>
        <w:t xml:space="preserve"> </w:t>
      </w:r>
      <w:r w:rsidRPr="001116CE">
        <w:rPr>
          <w:i/>
        </w:rPr>
        <w:t>seventh</w:t>
      </w:r>
      <w:r w:rsidR="0078685B" w:rsidRPr="001116CE">
        <w:rPr>
          <w:i/>
        </w:rPr>
        <w:t xml:space="preserve"> </w:t>
      </w:r>
      <w:r w:rsidRPr="001116CE">
        <w:rPr>
          <w:i/>
        </w:rPr>
        <w:t>periodic</w:t>
      </w:r>
      <w:r w:rsidR="0078685B" w:rsidRPr="001116CE">
        <w:rPr>
          <w:i/>
        </w:rPr>
        <w:t xml:space="preserve"> </w:t>
      </w:r>
      <w:r w:rsidRPr="001116CE">
        <w:rPr>
          <w:i/>
        </w:rPr>
        <w:t>reports</w:t>
      </w:r>
      <w:r w:rsidR="0078685B" w:rsidRPr="001116CE">
        <w:rPr>
          <w:i/>
        </w:rPr>
        <w:t xml:space="preserve"> </w:t>
      </w:r>
      <w:r w:rsidRPr="001116CE">
        <w:rPr>
          <w:i/>
        </w:rPr>
        <w:t>of</w:t>
      </w:r>
      <w:r w:rsidR="0078685B" w:rsidRPr="001116CE">
        <w:rPr>
          <w:i/>
        </w:rPr>
        <w:t xml:space="preserve"> </w:t>
      </w:r>
      <w:r w:rsidRPr="001116CE">
        <w:rPr>
          <w:i/>
        </w:rPr>
        <w:t>the</w:t>
      </w:r>
      <w:r w:rsidR="0078685B" w:rsidRPr="001116CE">
        <w:rPr>
          <w:i/>
        </w:rPr>
        <w:t xml:space="preserve"> </w:t>
      </w:r>
      <w:smartTag w:uri="urn:schemas-microsoft-com:office:smarttags" w:element="country-region">
        <w:smartTag w:uri="urn:schemas-microsoft-com:office:smarttags" w:element="place">
          <w:r w:rsidRPr="001116CE">
            <w:rPr>
              <w:i/>
            </w:rPr>
            <w:t>Democratic</w:t>
          </w:r>
          <w:r w:rsidR="0078685B" w:rsidRPr="001116CE">
            <w:rPr>
              <w:i/>
            </w:rPr>
            <w:t xml:space="preserve"> </w:t>
          </w:r>
          <w:r w:rsidRPr="001116CE">
            <w:rPr>
              <w:i/>
            </w:rPr>
            <w:t>Republic</w:t>
          </w:r>
          <w:r w:rsidR="0078685B" w:rsidRPr="001116CE">
            <w:rPr>
              <w:i/>
            </w:rPr>
            <w:t xml:space="preserve"> </w:t>
          </w:r>
          <w:r w:rsidRPr="001116CE">
            <w:rPr>
              <w:i/>
            </w:rPr>
            <w:t>of</w:t>
          </w:r>
          <w:r w:rsidR="0078685B" w:rsidRPr="001116CE">
            <w:rPr>
              <w:i/>
            </w:rPr>
            <w:t xml:space="preserve"> </w:t>
          </w:r>
          <w:r w:rsidRPr="001116CE">
            <w:rPr>
              <w:i/>
            </w:rPr>
            <w:t>the</w:t>
          </w:r>
          <w:r w:rsidR="0078685B" w:rsidRPr="001116CE">
            <w:rPr>
              <w:i/>
            </w:rPr>
            <w:t xml:space="preserve"> </w:t>
          </w:r>
          <w:r w:rsidRPr="001116CE">
            <w:rPr>
              <w:i/>
            </w:rPr>
            <w:t>Congo</w:t>
          </w:r>
        </w:smartTag>
      </w:smartTag>
      <w:r w:rsidR="0078685B" w:rsidRPr="001116CE">
        <w:t xml:space="preserve"> </w:t>
      </w:r>
      <w:r w:rsidRPr="001116CE">
        <w:t>(CEDAW/C/COD/6-7;</w:t>
      </w:r>
      <w:r w:rsidR="0078685B" w:rsidRPr="001116CE">
        <w:t xml:space="preserve"> </w:t>
      </w:r>
      <w:r w:rsidRPr="001116CE">
        <w:t>CEDAW/C/COD/Q/6-7</w:t>
      </w:r>
      <w:r w:rsidR="0078685B" w:rsidRPr="001116CE">
        <w:t xml:space="preserve"> </w:t>
      </w:r>
      <w:r w:rsidRPr="001116CE">
        <w:t>and</w:t>
      </w:r>
      <w:r w:rsidR="0078685B" w:rsidRPr="001116CE">
        <w:t xml:space="preserve"> </w:t>
      </w:r>
      <w:r w:rsidRPr="001116CE">
        <w:t>Add.1)</w:t>
      </w:r>
    </w:p>
    <w:p w:rsidR="00F84EFD" w:rsidRPr="001116CE" w:rsidRDefault="00F84EFD" w:rsidP="00F84EFD">
      <w:pPr>
        <w:pStyle w:val="ParaNoG"/>
      </w:pPr>
      <w:r w:rsidRPr="001116CE">
        <w:rPr>
          <w:i/>
        </w:rPr>
        <w:t>At</w:t>
      </w:r>
      <w:r w:rsidR="0078685B" w:rsidRPr="001116CE">
        <w:rPr>
          <w:i/>
        </w:rPr>
        <w:t xml:space="preserve"> </w:t>
      </w:r>
      <w:r w:rsidRPr="001116CE">
        <w:rPr>
          <w:i/>
        </w:rPr>
        <w:t>the</w:t>
      </w:r>
      <w:r w:rsidR="0078685B" w:rsidRPr="001116CE">
        <w:rPr>
          <w:i/>
        </w:rPr>
        <w:t xml:space="preserve"> </w:t>
      </w:r>
      <w:r w:rsidRPr="001116CE">
        <w:rPr>
          <w:i/>
        </w:rPr>
        <w:t>invitation</w:t>
      </w:r>
      <w:r w:rsidR="0078685B" w:rsidRPr="001116CE">
        <w:rPr>
          <w:i/>
        </w:rPr>
        <w:t xml:space="preserve"> </w:t>
      </w:r>
      <w:r w:rsidRPr="001116CE">
        <w:rPr>
          <w:i/>
        </w:rPr>
        <w:t>of</w:t>
      </w:r>
      <w:r w:rsidR="0078685B" w:rsidRPr="001116CE">
        <w:rPr>
          <w:i/>
        </w:rPr>
        <w:t xml:space="preserve"> </w:t>
      </w:r>
      <w:r w:rsidRPr="001116CE">
        <w:rPr>
          <w:i/>
        </w:rPr>
        <w:t>the</w:t>
      </w:r>
      <w:r w:rsidR="0078685B" w:rsidRPr="001116CE">
        <w:rPr>
          <w:i/>
        </w:rPr>
        <w:t xml:space="preserve"> </w:t>
      </w:r>
      <w:r w:rsidRPr="001116CE">
        <w:rPr>
          <w:i/>
        </w:rPr>
        <w:t>Chairperson,</w:t>
      </w:r>
      <w:r w:rsidR="0078685B" w:rsidRPr="001116CE">
        <w:rPr>
          <w:i/>
        </w:rPr>
        <w:t xml:space="preserve"> </w:t>
      </w:r>
      <w:r w:rsidRPr="001116CE">
        <w:rPr>
          <w:i/>
        </w:rPr>
        <w:t>the</w:t>
      </w:r>
      <w:r w:rsidR="0078685B" w:rsidRPr="001116CE">
        <w:rPr>
          <w:i/>
        </w:rPr>
        <w:t xml:space="preserve"> </w:t>
      </w:r>
      <w:r w:rsidRPr="001116CE">
        <w:rPr>
          <w:i/>
        </w:rPr>
        <w:t>members</w:t>
      </w:r>
      <w:r w:rsidR="0078685B" w:rsidRPr="001116CE">
        <w:rPr>
          <w:i/>
        </w:rPr>
        <w:t xml:space="preserve"> </w:t>
      </w:r>
      <w:r w:rsidRPr="001116CE">
        <w:rPr>
          <w:i/>
        </w:rPr>
        <w:t>of</w:t>
      </w:r>
      <w:r w:rsidR="0078685B" w:rsidRPr="001116CE">
        <w:rPr>
          <w:i/>
        </w:rPr>
        <w:t xml:space="preserve"> </w:t>
      </w:r>
      <w:r w:rsidRPr="001116CE">
        <w:rPr>
          <w:i/>
        </w:rPr>
        <w:t>the</w:t>
      </w:r>
      <w:r w:rsidR="0078685B" w:rsidRPr="001116CE">
        <w:rPr>
          <w:i/>
        </w:rPr>
        <w:t xml:space="preserve"> </w:t>
      </w:r>
      <w:r w:rsidRPr="001116CE">
        <w:rPr>
          <w:i/>
        </w:rPr>
        <w:t>delegation</w:t>
      </w:r>
      <w:r w:rsidR="0078685B" w:rsidRPr="001116CE">
        <w:rPr>
          <w:i/>
        </w:rPr>
        <w:t xml:space="preserve"> </w:t>
      </w:r>
      <w:r w:rsidRPr="001116CE">
        <w:rPr>
          <w:i/>
        </w:rPr>
        <w:t>of</w:t>
      </w:r>
      <w:r w:rsidR="0078685B" w:rsidRPr="001116CE">
        <w:rPr>
          <w:i/>
        </w:rPr>
        <w:t xml:space="preserve"> </w:t>
      </w:r>
      <w:r w:rsidRPr="001116CE">
        <w:rPr>
          <w:i/>
        </w:rPr>
        <w:t>the</w:t>
      </w:r>
      <w:r w:rsidR="0078685B" w:rsidRPr="001116CE">
        <w:rPr>
          <w:i/>
        </w:rPr>
        <w:t xml:space="preserve"> </w:t>
      </w:r>
      <w:smartTag w:uri="urn:schemas-microsoft-com:office:smarttags" w:element="country-region">
        <w:smartTag w:uri="urn:schemas-microsoft-com:office:smarttags" w:element="place">
          <w:r w:rsidRPr="001116CE">
            <w:rPr>
              <w:i/>
            </w:rPr>
            <w:t>Democratic</w:t>
          </w:r>
          <w:r w:rsidR="0078685B" w:rsidRPr="001116CE">
            <w:rPr>
              <w:i/>
            </w:rPr>
            <w:t xml:space="preserve"> </w:t>
          </w:r>
          <w:r w:rsidRPr="001116CE">
            <w:rPr>
              <w:i/>
            </w:rPr>
            <w:t>Republic</w:t>
          </w:r>
          <w:r w:rsidR="0078685B" w:rsidRPr="001116CE">
            <w:rPr>
              <w:i/>
            </w:rPr>
            <w:t xml:space="preserve"> </w:t>
          </w:r>
          <w:r w:rsidRPr="001116CE">
            <w:rPr>
              <w:i/>
            </w:rPr>
            <w:t>of</w:t>
          </w:r>
          <w:r w:rsidR="0078685B" w:rsidRPr="001116CE">
            <w:rPr>
              <w:i/>
            </w:rPr>
            <w:t xml:space="preserve"> </w:t>
          </w:r>
          <w:r w:rsidRPr="001116CE">
            <w:rPr>
              <w:i/>
            </w:rPr>
            <w:t>the</w:t>
          </w:r>
          <w:r w:rsidR="0078685B" w:rsidRPr="001116CE">
            <w:rPr>
              <w:i/>
            </w:rPr>
            <w:t xml:space="preserve"> </w:t>
          </w:r>
          <w:r w:rsidRPr="001116CE">
            <w:rPr>
              <w:i/>
            </w:rPr>
            <w:t>Congo</w:t>
          </w:r>
        </w:smartTag>
      </w:smartTag>
      <w:r w:rsidR="0078685B" w:rsidRPr="001116CE">
        <w:rPr>
          <w:i/>
        </w:rPr>
        <w:t xml:space="preserve"> </w:t>
      </w:r>
      <w:r w:rsidRPr="001116CE">
        <w:rPr>
          <w:i/>
        </w:rPr>
        <w:t>took</w:t>
      </w:r>
      <w:r w:rsidR="0078685B" w:rsidRPr="001116CE">
        <w:rPr>
          <w:i/>
        </w:rPr>
        <w:t xml:space="preserve"> </w:t>
      </w:r>
      <w:r w:rsidRPr="001116CE">
        <w:rPr>
          <w:i/>
        </w:rPr>
        <w:t>places</w:t>
      </w:r>
      <w:r w:rsidR="0078685B" w:rsidRPr="001116CE">
        <w:rPr>
          <w:i/>
        </w:rPr>
        <w:t xml:space="preserve"> </w:t>
      </w:r>
      <w:r w:rsidRPr="001116CE">
        <w:rPr>
          <w:i/>
        </w:rPr>
        <w:t>at</w:t>
      </w:r>
      <w:r w:rsidR="0078685B" w:rsidRPr="001116CE">
        <w:rPr>
          <w:i/>
        </w:rPr>
        <w:t xml:space="preserve"> </w:t>
      </w:r>
      <w:r w:rsidRPr="001116CE">
        <w:rPr>
          <w:i/>
        </w:rPr>
        <w:t>the</w:t>
      </w:r>
      <w:r w:rsidR="0078685B" w:rsidRPr="001116CE">
        <w:rPr>
          <w:i/>
        </w:rPr>
        <w:t xml:space="preserve"> </w:t>
      </w:r>
      <w:r w:rsidRPr="001116CE">
        <w:rPr>
          <w:i/>
        </w:rPr>
        <w:t>Committee</w:t>
      </w:r>
      <w:r w:rsidR="0078685B" w:rsidRPr="001116CE">
        <w:rPr>
          <w:i/>
        </w:rPr>
        <w:t xml:space="preserve"> </w:t>
      </w:r>
      <w:r w:rsidRPr="001116CE">
        <w:rPr>
          <w:i/>
        </w:rPr>
        <w:t>table</w:t>
      </w:r>
      <w:r w:rsidRPr="001116CE">
        <w:t>.</w:t>
      </w:r>
    </w:p>
    <w:p w:rsidR="00F84EFD" w:rsidRPr="001116CE" w:rsidRDefault="00F84EFD" w:rsidP="00F84EFD">
      <w:pPr>
        <w:pStyle w:val="ParaNoG"/>
      </w:pPr>
      <w:r w:rsidRPr="001116CE">
        <w:rPr>
          <w:b/>
        </w:rPr>
        <w:t>Ms.</w:t>
      </w:r>
      <w:r w:rsidR="0078685B" w:rsidRPr="001116CE">
        <w:rPr>
          <w:b/>
        </w:rPr>
        <w:t xml:space="preserve"> </w:t>
      </w:r>
      <w:r w:rsidRPr="001116CE">
        <w:rPr>
          <w:b/>
        </w:rPr>
        <w:t>Mumba</w:t>
      </w:r>
      <w:r w:rsidR="0078685B" w:rsidRPr="001116CE">
        <w:rPr>
          <w:b/>
        </w:rPr>
        <w:t xml:space="preserve"> </w:t>
      </w:r>
      <w:r w:rsidRPr="001116CE">
        <w:rPr>
          <w:b/>
        </w:rPr>
        <w:t>Matipa</w:t>
      </w:r>
      <w:r w:rsidR="0078685B" w:rsidRPr="001116CE">
        <w:rPr>
          <w:b/>
        </w:rPr>
        <w:t xml:space="preserve"> </w:t>
      </w:r>
      <w:r w:rsidRPr="001116CE">
        <w:t>(</w:t>
      </w:r>
      <w:smartTag w:uri="urn:schemas-microsoft-com:office:smarttags" w:element="place">
        <w:smartTag w:uri="urn:schemas-microsoft-com:office:smarttags" w:element="country-region">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Pr="001116CE">
        <w:t>),</w:t>
      </w:r>
      <w:r w:rsidR="0078685B" w:rsidRPr="001116CE">
        <w:t xml:space="preserve"> </w:t>
      </w:r>
      <w:r w:rsidRPr="001116CE">
        <w:t>introducing</w:t>
      </w:r>
      <w:r w:rsidR="0078685B" w:rsidRPr="001116CE">
        <w:t xml:space="preserve"> </w:t>
      </w:r>
      <w:r w:rsidRPr="001116CE">
        <w:t>the</w:t>
      </w:r>
      <w:r w:rsidR="0078685B" w:rsidRPr="001116CE">
        <w:t xml:space="preserve"> </w:t>
      </w:r>
      <w:r w:rsidRPr="001116CE">
        <w:t>State</w:t>
      </w:r>
      <w:r w:rsidR="0078685B" w:rsidRPr="001116CE">
        <w:t xml:space="preserve"> </w:t>
      </w:r>
      <w:r w:rsidRPr="001116CE">
        <w:t>party</w:t>
      </w:r>
      <w:r w:rsidR="001116CE">
        <w:t>’</w:t>
      </w:r>
      <w:r w:rsidRPr="001116CE">
        <w:t>s</w:t>
      </w:r>
      <w:r w:rsidR="0078685B" w:rsidRPr="001116CE">
        <w:t xml:space="preserve"> </w:t>
      </w:r>
      <w:r w:rsidRPr="001116CE">
        <w:t>combined</w:t>
      </w:r>
      <w:r w:rsidR="0078685B" w:rsidRPr="001116CE">
        <w:t xml:space="preserve"> </w:t>
      </w:r>
      <w:r w:rsidRPr="001116CE">
        <w:t>sixth</w:t>
      </w:r>
      <w:r w:rsidR="0078685B" w:rsidRPr="001116CE">
        <w:t xml:space="preserve"> </w:t>
      </w:r>
      <w:r w:rsidRPr="001116CE">
        <w:t>and</w:t>
      </w:r>
      <w:r w:rsidR="0078685B" w:rsidRPr="001116CE">
        <w:t xml:space="preserve"> </w:t>
      </w:r>
      <w:r w:rsidRPr="001116CE">
        <w:t>seventh</w:t>
      </w:r>
      <w:r w:rsidR="0078685B" w:rsidRPr="001116CE">
        <w:t xml:space="preserve"> </w:t>
      </w:r>
      <w:r w:rsidRPr="001116CE">
        <w:t>periodic</w:t>
      </w:r>
      <w:r w:rsidR="0078685B" w:rsidRPr="001116CE">
        <w:t xml:space="preserve"> </w:t>
      </w:r>
      <w:r w:rsidRPr="001116CE">
        <w:t>reports</w:t>
      </w:r>
      <w:r w:rsidR="0078685B" w:rsidRPr="001116CE">
        <w:t xml:space="preserve"> </w:t>
      </w:r>
      <w:r w:rsidRPr="001116CE">
        <w:t>(CEDAW/C/COD/6-7),</w:t>
      </w:r>
      <w:r w:rsidR="0078685B" w:rsidRPr="001116CE">
        <w:t xml:space="preserve"> </w:t>
      </w:r>
      <w:r w:rsidRPr="001116CE">
        <w:t>reiterated</w:t>
      </w:r>
      <w:r w:rsidR="0078685B" w:rsidRPr="001116CE">
        <w:t xml:space="preserve"> </w:t>
      </w:r>
      <w:r w:rsidRPr="001116CE">
        <w:t>her</w:t>
      </w:r>
      <w:r w:rsidR="0078685B" w:rsidRPr="001116CE">
        <w:t xml:space="preserve"> </w:t>
      </w:r>
      <w:r w:rsidRPr="001116CE">
        <w:t>Government</w:t>
      </w:r>
      <w:r w:rsidR="001116CE">
        <w:t>’</w:t>
      </w:r>
      <w:r w:rsidRPr="001116CE">
        <w:t>s</w:t>
      </w:r>
      <w:r w:rsidR="0078685B" w:rsidRPr="001116CE">
        <w:t xml:space="preserve"> </w:t>
      </w:r>
      <w:r w:rsidRPr="001116CE">
        <w:t>commitment</w:t>
      </w:r>
      <w:r w:rsidR="0078685B" w:rsidRPr="001116CE">
        <w:t xml:space="preserve"> </w:t>
      </w:r>
      <w:r w:rsidRPr="001116CE">
        <w:t>to</w:t>
      </w:r>
      <w:r w:rsidR="0078685B" w:rsidRPr="001116CE">
        <w:t xml:space="preserve"> </w:t>
      </w:r>
      <w:r w:rsidRPr="001116CE">
        <w:t>working</w:t>
      </w:r>
      <w:r w:rsidR="0078685B" w:rsidRPr="001116CE">
        <w:t xml:space="preserve"> </w:t>
      </w:r>
      <w:r w:rsidRPr="001116CE">
        <w:t>closely</w:t>
      </w:r>
      <w:r w:rsidR="0078685B" w:rsidRPr="001116CE">
        <w:t xml:space="preserve"> </w:t>
      </w:r>
      <w:r w:rsidRPr="001116CE">
        <w:t>with</w:t>
      </w:r>
      <w:r w:rsidR="0078685B" w:rsidRPr="001116CE">
        <w:t xml:space="preserve"> </w:t>
      </w:r>
      <w:r w:rsidRPr="001116CE">
        <w:t>the</w:t>
      </w:r>
      <w:r w:rsidR="0078685B" w:rsidRPr="001116CE">
        <w:t xml:space="preserve"> </w:t>
      </w:r>
      <w:r w:rsidRPr="001116CE">
        <w:t>United</w:t>
      </w:r>
      <w:r w:rsidR="0078685B" w:rsidRPr="001116CE">
        <w:t xml:space="preserve"> </w:t>
      </w:r>
      <w:r w:rsidRPr="001116CE">
        <w:t>Nations</w:t>
      </w:r>
      <w:r w:rsidR="0078685B" w:rsidRPr="001116CE">
        <w:t xml:space="preserve"> </w:t>
      </w:r>
      <w:r w:rsidRPr="001116CE">
        <w:t>treaty</w:t>
      </w:r>
      <w:r w:rsidR="0078685B" w:rsidRPr="001116CE">
        <w:t xml:space="preserve"> </w:t>
      </w:r>
      <w:r w:rsidRPr="001116CE">
        <w:t>bodies,</w:t>
      </w:r>
      <w:r w:rsidR="0078685B" w:rsidRPr="001116CE">
        <w:t xml:space="preserve"> </w:t>
      </w:r>
      <w:r w:rsidRPr="001116CE">
        <w:t>and</w:t>
      </w:r>
      <w:r w:rsidR="0078685B" w:rsidRPr="001116CE">
        <w:t xml:space="preserve"> </w:t>
      </w:r>
      <w:r w:rsidRPr="001116CE">
        <w:t>particularly</w:t>
      </w:r>
      <w:r w:rsidR="0078685B" w:rsidRPr="001116CE">
        <w:t xml:space="preserve"> </w:t>
      </w:r>
      <w:r w:rsidRPr="001116CE">
        <w:t>with</w:t>
      </w:r>
      <w:r w:rsidR="0078685B" w:rsidRPr="001116CE">
        <w:t xml:space="preserve"> </w:t>
      </w:r>
      <w:r w:rsidRPr="001116CE">
        <w:t>the</w:t>
      </w:r>
      <w:r w:rsidR="0078685B" w:rsidRPr="001116CE">
        <w:t xml:space="preserve"> </w:t>
      </w:r>
      <w:r w:rsidRPr="001116CE">
        <w:t>Committee</w:t>
      </w:r>
      <w:r w:rsidR="0078685B" w:rsidRPr="001116CE">
        <w:t xml:space="preserve"> </w:t>
      </w:r>
      <w:r w:rsidRPr="001116CE">
        <w:t>on</w:t>
      </w:r>
      <w:r w:rsidR="0078685B" w:rsidRPr="001116CE">
        <w:t xml:space="preserve"> </w:t>
      </w:r>
      <w:r w:rsidRPr="001116CE">
        <w:t>the</w:t>
      </w:r>
      <w:r w:rsidR="0078685B" w:rsidRPr="001116CE">
        <w:t xml:space="preserve"> </w:t>
      </w:r>
      <w:r w:rsidRPr="001116CE">
        <w:t>Elimination</w:t>
      </w:r>
      <w:r w:rsidR="0078685B" w:rsidRPr="001116CE">
        <w:t xml:space="preserve"> </w:t>
      </w:r>
      <w:r w:rsidRPr="001116CE">
        <w:t>of</w:t>
      </w:r>
      <w:r w:rsidR="0078685B" w:rsidRPr="001116CE">
        <w:t xml:space="preserve"> </w:t>
      </w:r>
      <w:r w:rsidRPr="001116CE">
        <w:t>Discrimination</w:t>
      </w:r>
      <w:r w:rsidR="0078685B" w:rsidRPr="001116CE">
        <w:t xml:space="preserve"> </w:t>
      </w:r>
      <w:r w:rsidRPr="001116CE">
        <w:t>against</w:t>
      </w:r>
      <w:r w:rsidR="0078685B" w:rsidRPr="001116CE">
        <w:t xml:space="preserve"> </w:t>
      </w:r>
      <w:r w:rsidRPr="001116CE">
        <w:t>Women</w:t>
      </w:r>
      <w:r w:rsidR="0078685B" w:rsidRPr="001116CE">
        <w:t xml:space="preserve"> </w:t>
      </w:r>
      <w:r w:rsidRPr="001116CE">
        <w:t>to</w:t>
      </w:r>
      <w:r w:rsidR="0078685B" w:rsidRPr="001116CE">
        <w:t xml:space="preserve"> </w:t>
      </w:r>
      <w:r w:rsidRPr="001116CE">
        <w:t>ensure</w:t>
      </w:r>
      <w:r w:rsidR="0078685B" w:rsidRPr="001116CE">
        <w:t xml:space="preserve"> </w:t>
      </w:r>
      <w:r w:rsidRPr="001116CE">
        <w:t>effective</w:t>
      </w:r>
      <w:r w:rsidR="0078685B" w:rsidRPr="001116CE">
        <w:t xml:space="preserve"> </w:t>
      </w:r>
      <w:r w:rsidRPr="001116CE">
        <w:t>implementation</w:t>
      </w:r>
      <w:r w:rsidR="0078685B" w:rsidRPr="001116CE">
        <w:t xml:space="preserve"> </w:t>
      </w:r>
      <w:r w:rsidRPr="001116CE">
        <w:t>of</w:t>
      </w:r>
      <w:r w:rsidR="0078685B" w:rsidRPr="001116CE">
        <w:t xml:space="preserve"> </w:t>
      </w:r>
      <w:r w:rsidRPr="001116CE">
        <w:t>the</w:t>
      </w:r>
      <w:r w:rsidR="0078685B" w:rsidRPr="001116CE">
        <w:t xml:space="preserve"> </w:t>
      </w:r>
      <w:r w:rsidRPr="001116CE">
        <w:t>Convention.</w:t>
      </w:r>
    </w:p>
    <w:p w:rsidR="00F84EFD" w:rsidRPr="001116CE" w:rsidRDefault="00F84EFD" w:rsidP="00F84EFD">
      <w:pPr>
        <w:pStyle w:val="ParaNoG"/>
      </w:pPr>
      <w:r w:rsidRPr="001116CE">
        <w:t>War</w:t>
      </w:r>
      <w:r w:rsidR="0078685B" w:rsidRPr="001116CE">
        <w:t xml:space="preserve"> </w:t>
      </w:r>
      <w:r w:rsidRPr="001116CE">
        <w:t>had</w:t>
      </w:r>
      <w:r w:rsidR="0078685B" w:rsidRPr="001116CE">
        <w:t xml:space="preserve"> </w:t>
      </w:r>
      <w:r w:rsidRPr="001116CE">
        <w:t>plunged</w:t>
      </w:r>
      <w:r w:rsidR="0078685B" w:rsidRPr="001116CE">
        <w:t xml:space="preserve"> </w:t>
      </w:r>
      <w:r w:rsidRPr="001116CE">
        <w:t>the</w:t>
      </w:r>
      <w:r w:rsidR="0078685B" w:rsidRPr="001116CE">
        <w:t xml:space="preserve"> </w:t>
      </w:r>
      <w:r w:rsidRPr="001116CE">
        <w:t>country</w:t>
      </w:r>
      <w:r w:rsidR="0078685B" w:rsidRPr="001116CE">
        <w:t xml:space="preserve"> </w:t>
      </w:r>
      <w:r w:rsidRPr="001116CE">
        <w:t>into</w:t>
      </w:r>
      <w:r w:rsidR="0078685B" w:rsidRPr="001116CE">
        <w:t xml:space="preserve"> </w:t>
      </w:r>
      <w:r w:rsidRPr="001116CE">
        <w:t>crisis</w:t>
      </w:r>
      <w:r w:rsidR="0078685B" w:rsidRPr="001116CE">
        <w:t xml:space="preserve"> </w:t>
      </w:r>
      <w:r w:rsidRPr="001116CE">
        <w:t>on</w:t>
      </w:r>
      <w:r w:rsidR="0078685B" w:rsidRPr="001116CE">
        <w:t xml:space="preserve"> </w:t>
      </w:r>
      <w:r w:rsidRPr="001116CE">
        <w:t>many</w:t>
      </w:r>
      <w:r w:rsidR="0078685B" w:rsidRPr="001116CE">
        <w:t xml:space="preserve"> </w:t>
      </w:r>
      <w:r w:rsidRPr="001116CE">
        <w:t>levels.</w:t>
      </w:r>
      <w:r w:rsidR="0078685B" w:rsidRPr="001116CE">
        <w:t xml:space="preserve"> </w:t>
      </w:r>
      <w:r w:rsidRPr="001116CE">
        <w:t>The</w:t>
      </w:r>
      <w:r w:rsidR="0078685B" w:rsidRPr="001116CE">
        <w:t xml:space="preserve"> </w:t>
      </w:r>
      <w:r w:rsidRPr="001116CE">
        <w:t>Government</w:t>
      </w:r>
      <w:r w:rsidR="001116CE">
        <w:t>’</w:t>
      </w:r>
      <w:r w:rsidRPr="001116CE">
        <w:t>s</w:t>
      </w:r>
      <w:r w:rsidR="0078685B" w:rsidRPr="001116CE">
        <w:t xml:space="preserve"> </w:t>
      </w:r>
      <w:r w:rsidRPr="001116CE">
        <w:t>efforts</w:t>
      </w:r>
      <w:r w:rsidR="0078685B" w:rsidRPr="001116CE">
        <w:t xml:space="preserve"> </w:t>
      </w:r>
      <w:r w:rsidRPr="001116CE">
        <w:t>to</w:t>
      </w:r>
      <w:r w:rsidR="0078685B" w:rsidRPr="001116CE">
        <w:t xml:space="preserve"> </w:t>
      </w:r>
      <w:r w:rsidRPr="001116CE">
        <w:t>create</w:t>
      </w:r>
      <w:r w:rsidR="0078685B" w:rsidRPr="001116CE">
        <w:t xml:space="preserve"> </w:t>
      </w:r>
      <w:r w:rsidRPr="001116CE">
        <w:t>peace</w:t>
      </w:r>
      <w:r w:rsidR="0078685B" w:rsidRPr="001116CE">
        <w:t xml:space="preserve"> </w:t>
      </w:r>
      <w:r w:rsidRPr="001116CE">
        <w:t>had</w:t>
      </w:r>
      <w:r w:rsidR="0078685B" w:rsidRPr="001116CE">
        <w:t xml:space="preserve"> </w:t>
      </w:r>
      <w:r w:rsidRPr="001116CE">
        <w:t>brought</w:t>
      </w:r>
      <w:r w:rsidR="0078685B" w:rsidRPr="001116CE">
        <w:t xml:space="preserve"> </w:t>
      </w:r>
      <w:r w:rsidRPr="001116CE">
        <w:t>to</w:t>
      </w:r>
      <w:r w:rsidR="0078685B" w:rsidRPr="001116CE">
        <w:t xml:space="preserve"> </w:t>
      </w:r>
      <w:r w:rsidRPr="001116CE">
        <w:t>the</w:t>
      </w:r>
      <w:r w:rsidR="0078685B" w:rsidRPr="001116CE">
        <w:t xml:space="preserve"> </w:t>
      </w:r>
      <w:r w:rsidRPr="001116CE">
        <w:t>fore</w:t>
      </w:r>
      <w:r w:rsidR="0078685B" w:rsidRPr="001116CE">
        <w:t xml:space="preserve"> </w:t>
      </w:r>
      <w:r w:rsidRPr="001116CE">
        <w:t>the</w:t>
      </w:r>
      <w:r w:rsidR="0078685B" w:rsidRPr="001116CE">
        <w:t xml:space="preserve"> </w:t>
      </w:r>
      <w:r w:rsidRPr="001116CE">
        <w:t>importance</w:t>
      </w:r>
      <w:r w:rsidR="0078685B" w:rsidRPr="001116CE">
        <w:t xml:space="preserve"> </w:t>
      </w:r>
      <w:r w:rsidRPr="001116CE">
        <w:t>of</w:t>
      </w:r>
      <w:r w:rsidR="0078685B" w:rsidRPr="001116CE">
        <w:t xml:space="preserve"> </w:t>
      </w:r>
      <w:r w:rsidRPr="001116CE">
        <w:t>the</w:t>
      </w:r>
      <w:r w:rsidR="0078685B" w:rsidRPr="001116CE">
        <w:t xml:space="preserve"> </w:t>
      </w:r>
      <w:r w:rsidRPr="001116CE">
        <w:t>gender</w:t>
      </w:r>
      <w:r w:rsidR="0078685B" w:rsidRPr="001116CE">
        <w:t xml:space="preserve"> </w:t>
      </w:r>
      <w:r w:rsidRPr="001116CE">
        <w:t>perspective</w:t>
      </w:r>
      <w:r w:rsidR="0078685B" w:rsidRPr="001116CE">
        <w:t xml:space="preserve"> </w:t>
      </w:r>
      <w:r w:rsidRPr="001116CE">
        <w:t>in</w:t>
      </w:r>
      <w:r w:rsidR="0078685B" w:rsidRPr="001116CE">
        <w:t xml:space="preserve"> </w:t>
      </w:r>
      <w:r w:rsidRPr="001116CE">
        <w:t>conflict</w:t>
      </w:r>
      <w:r w:rsidR="0078685B" w:rsidRPr="001116CE">
        <w:t xml:space="preserve"> </w:t>
      </w:r>
      <w:r w:rsidRPr="001116CE">
        <w:t>prevention</w:t>
      </w:r>
      <w:r w:rsidR="0078685B" w:rsidRPr="001116CE">
        <w:t xml:space="preserve"> </w:t>
      </w:r>
      <w:r w:rsidRPr="001116CE">
        <w:t>and</w:t>
      </w:r>
      <w:r w:rsidR="0078685B" w:rsidRPr="001116CE">
        <w:t xml:space="preserve"> </w:t>
      </w:r>
      <w:r w:rsidRPr="001116CE">
        <w:t>resolution.</w:t>
      </w:r>
      <w:r w:rsidR="0078685B" w:rsidRPr="001116CE">
        <w:t xml:space="preserve"> </w:t>
      </w:r>
      <w:r w:rsidRPr="001116CE">
        <w:t>Since</w:t>
      </w:r>
      <w:r w:rsidR="0078685B" w:rsidRPr="001116CE">
        <w:t xml:space="preserve"> </w:t>
      </w:r>
      <w:r w:rsidRPr="001116CE">
        <w:t>2005</w:t>
      </w:r>
      <w:r w:rsidR="0078685B" w:rsidRPr="001116CE">
        <w:t xml:space="preserve"> </w:t>
      </w:r>
      <w:r w:rsidRPr="001116CE">
        <w:t>domestic</w:t>
      </w:r>
      <w:r w:rsidR="0078685B" w:rsidRPr="001116CE">
        <w:t xml:space="preserve"> </w:t>
      </w:r>
      <w:r w:rsidRPr="001116CE">
        <w:t>legislation</w:t>
      </w:r>
      <w:r w:rsidR="0078685B" w:rsidRPr="001116CE">
        <w:t xml:space="preserve"> </w:t>
      </w:r>
      <w:r w:rsidRPr="001116CE">
        <w:t>had</w:t>
      </w:r>
      <w:r w:rsidR="0078685B" w:rsidRPr="001116CE">
        <w:t xml:space="preserve"> </w:t>
      </w:r>
      <w:r w:rsidRPr="001116CE">
        <w:t>been</w:t>
      </w:r>
      <w:r w:rsidR="0078685B" w:rsidRPr="001116CE">
        <w:t xml:space="preserve"> </w:t>
      </w:r>
      <w:r w:rsidRPr="001116CE">
        <w:t>amended</w:t>
      </w:r>
      <w:r w:rsidR="0078685B" w:rsidRPr="001116CE">
        <w:t xml:space="preserve"> </w:t>
      </w:r>
      <w:r w:rsidRPr="001116CE">
        <w:t>and</w:t>
      </w:r>
      <w:r w:rsidR="0078685B" w:rsidRPr="001116CE">
        <w:t xml:space="preserve"> </w:t>
      </w:r>
      <w:r w:rsidRPr="001116CE">
        <w:t>laws</w:t>
      </w:r>
      <w:r w:rsidR="0078685B" w:rsidRPr="001116CE">
        <w:t xml:space="preserve"> </w:t>
      </w:r>
      <w:r w:rsidRPr="001116CE">
        <w:t>adopted</w:t>
      </w:r>
      <w:r w:rsidR="0078685B" w:rsidRPr="001116CE">
        <w:t xml:space="preserve"> </w:t>
      </w:r>
      <w:r w:rsidRPr="001116CE">
        <w:t>to</w:t>
      </w:r>
      <w:r w:rsidR="0078685B" w:rsidRPr="001116CE">
        <w:t xml:space="preserve"> </w:t>
      </w:r>
      <w:r w:rsidRPr="001116CE">
        <w:t>better</w:t>
      </w:r>
      <w:r w:rsidR="0078685B" w:rsidRPr="001116CE">
        <w:t xml:space="preserve"> </w:t>
      </w:r>
      <w:r w:rsidRPr="001116CE">
        <w:t>protect</w:t>
      </w:r>
      <w:r w:rsidR="0078685B" w:rsidRPr="001116CE">
        <w:t xml:space="preserve"> </w:t>
      </w:r>
      <w:r w:rsidRPr="001116CE">
        <w:t>women</w:t>
      </w:r>
      <w:r w:rsidR="0078685B" w:rsidRPr="001116CE">
        <w:t xml:space="preserve"> </w:t>
      </w:r>
      <w:r w:rsidRPr="001116CE">
        <w:t>and</w:t>
      </w:r>
      <w:r w:rsidR="0078685B" w:rsidRPr="001116CE">
        <w:t xml:space="preserve"> </w:t>
      </w:r>
      <w:r w:rsidRPr="001116CE">
        <w:t>eliminate</w:t>
      </w:r>
      <w:r w:rsidR="0078685B" w:rsidRPr="001116CE">
        <w:t xml:space="preserve"> </w:t>
      </w:r>
      <w:r w:rsidRPr="001116CE">
        <w:t>discrimination.</w:t>
      </w:r>
      <w:r w:rsidR="0078685B" w:rsidRPr="001116CE">
        <w:t xml:space="preserve"> </w:t>
      </w:r>
      <w:r w:rsidRPr="001116CE">
        <w:t>It</w:t>
      </w:r>
      <w:r w:rsidR="0078685B" w:rsidRPr="001116CE">
        <w:t xml:space="preserve"> </w:t>
      </w:r>
      <w:r w:rsidRPr="001116CE">
        <w:t>was</w:t>
      </w:r>
      <w:r w:rsidR="0078685B" w:rsidRPr="001116CE">
        <w:t xml:space="preserve"> </w:t>
      </w:r>
      <w:r w:rsidRPr="001116CE">
        <w:t>not</w:t>
      </w:r>
      <w:r w:rsidR="0078685B" w:rsidRPr="001116CE">
        <w:t xml:space="preserve"> </w:t>
      </w:r>
      <w:r w:rsidRPr="001116CE">
        <w:t>enough</w:t>
      </w:r>
      <w:r w:rsidR="0078685B" w:rsidRPr="001116CE">
        <w:t xml:space="preserve"> </w:t>
      </w:r>
      <w:r w:rsidRPr="001116CE">
        <w:t>to</w:t>
      </w:r>
      <w:r w:rsidR="0078685B" w:rsidRPr="001116CE">
        <w:t xml:space="preserve"> </w:t>
      </w:r>
      <w:r w:rsidRPr="001116CE">
        <w:t>adopt</w:t>
      </w:r>
      <w:r w:rsidR="0078685B" w:rsidRPr="001116CE">
        <w:t xml:space="preserve"> </w:t>
      </w:r>
      <w:r w:rsidRPr="001116CE">
        <w:t>legislation</w:t>
      </w:r>
      <w:r w:rsidR="0078685B" w:rsidRPr="001116CE">
        <w:t xml:space="preserve"> </w:t>
      </w:r>
      <w:r w:rsidRPr="001116CE">
        <w:t>and</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was</w:t>
      </w:r>
      <w:r w:rsidR="0078685B" w:rsidRPr="001116CE">
        <w:t xml:space="preserve"> </w:t>
      </w:r>
      <w:r w:rsidRPr="001116CE">
        <w:t>committed</w:t>
      </w:r>
      <w:r w:rsidR="0078685B" w:rsidRPr="001116CE">
        <w:t xml:space="preserve"> </w:t>
      </w:r>
      <w:r w:rsidRPr="001116CE">
        <w:t>to</w:t>
      </w:r>
      <w:r w:rsidR="0078685B" w:rsidRPr="001116CE">
        <w:t xml:space="preserve"> </w:t>
      </w:r>
      <w:r w:rsidRPr="001116CE">
        <w:t>achieving</w:t>
      </w:r>
      <w:r w:rsidR="0078685B" w:rsidRPr="001116CE">
        <w:t xml:space="preserve"> </w:t>
      </w:r>
      <w:r w:rsidRPr="001116CE">
        <w:t>results,</w:t>
      </w:r>
      <w:r w:rsidR="0078685B" w:rsidRPr="001116CE">
        <w:t xml:space="preserve"> </w:t>
      </w:r>
      <w:r w:rsidRPr="001116CE">
        <w:t>as</w:t>
      </w:r>
      <w:r w:rsidR="0078685B" w:rsidRPr="001116CE">
        <w:t xml:space="preserve"> </w:t>
      </w:r>
      <w:r w:rsidRPr="001116CE">
        <w:t>required</w:t>
      </w:r>
      <w:r w:rsidR="0078685B" w:rsidRPr="001116CE">
        <w:t xml:space="preserve"> </w:t>
      </w:r>
      <w:r w:rsidRPr="001116CE">
        <w:t>under</w:t>
      </w:r>
      <w:r w:rsidR="0078685B" w:rsidRPr="001116CE">
        <w:t xml:space="preserve"> </w:t>
      </w:r>
      <w:r w:rsidRPr="001116CE">
        <w:t>the</w:t>
      </w:r>
      <w:r w:rsidR="0078685B" w:rsidRPr="001116CE">
        <w:t xml:space="preserve"> </w:t>
      </w:r>
      <w:r w:rsidRPr="001116CE">
        <w:t>Convention,</w:t>
      </w:r>
      <w:r w:rsidR="0078685B" w:rsidRPr="001116CE">
        <w:t xml:space="preserve"> </w:t>
      </w:r>
      <w:r w:rsidRPr="001116CE">
        <w:t>taking</w:t>
      </w:r>
      <w:r w:rsidR="0078685B" w:rsidRPr="001116CE">
        <w:t xml:space="preserve"> </w:t>
      </w:r>
      <w:r w:rsidRPr="001116CE">
        <w:t>into</w:t>
      </w:r>
      <w:r w:rsidR="0078685B" w:rsidRPr="001116CE">
        <w:t xml:space="preserve"> </w:t>
      </w:r>
      <w:r w:rsidRPr="001116CE">
        <w:t>account</w:t>
      </w:r>
      <w:r w:rsidR="0078685B" w:rsidRPr="001116CE">
        <w:t xml:space="preserve"> </w:t>
      </w:r>
      <w:r w:rsidRPr="001116CE">
        <w:t>the</w:t>
      </w:r>
      <w:r w:rsidR="0078685B" w:rsidRPr="001116CE">
        <w:t xml:space="preserve"> </w:t>
      </w:r>
      <w:r w:rsidRPr="001116CE">
        <w:t>local</w:t>
      </w:r>
      <w:r w:rsidR="0078685B" w:rsidRPr="001116CE">
        <w:t xml:space="preserve"> </w:t>
      </w:r>
      <w:r w:rsidRPr="001116CE">
        <w:t>context</w:t>
      </w:r>
      <w:r w:rsidR="0078685B" w:rsidRPr="001116CE">
        <w:t xml:space="preserve"> </w:t>
      </w:r>
      <w:r w:rsidRPr="001116CE">
        <w:t>and</w:t>
      </w:r>
      <w:r w:rsidR="0078685B" w:rsidRPr="001116CE">
        <w:t xml:space="preserve"> </w:t>
      </w:r>
      <w:r w:rsidRPr="001116CE">
        <w:t>the</w:t>
      </w:r>
      <w:r w:rsidR="0078685B" w:rsidRPr="001116CE">
        <w:t xml:space="preserve"> </w:t>
      </w:r>
      <w:r w:rsidRPr="001116CE">
        <w:t>constraints</w:t>
      </w:r>
      <w:r w:rsidR="0078685B" w:rsidRPr="001116CE">
        <w:t xml:space="preserve"> </w:t>
      </w:r>
      <w:r w:rsidRPr="001116CE">
        <w:t>women</w:t>
      </w:r>
      <w:r w:rsidR="0078685B" w:rsidRPr="001116CE">
        <w:t xml:space="preserve"> </w:t>
      </w:r>
      <w:r w:rsidRPr="001116CE">
        <w:t>faced.</w:t>
      </w:r>
      <w:r w:rsidR="0078685B" w:rsidRPr="001116CE">
        <w:t xml:space="preserve"> </w:t>
      </w:r>
    </w:p>
    <w:p w:rsidR="00F84EFD" w:rsidRPr="001116CE" w:rsidRDefault="00F84EFD" w:rsidP="00F84EFD">
      <w:pPr>
        <w:pStyle w:val="ParaNoG"/>
      </w:pPr>
      <w:r w:rsidRPr="001116CE">
        <w:t>Regarding</w:t>
      </w:r>
      <w:r w:rsidR="0078685B" w:rsidRPr="001116CE">
        <w:t xml:space="preserve"> </w:t>
      </w:r>
      <w:r w:rsidRPr="001116CE">
        <w:t>education</w:t>
      </w:r>
      <w:r w:rsidR="0078685B" w:rsidRPr="001116CE">
        <w:t xml:space="preserve"> </w:t>
      </w:r>
      <w:r w:rsidRPr="001116CE">
        <w:t>preference</w:t>
      </w:r>
      <w:r w:rsidR="0078685B" w:rsidRPr="001116CE">
        <w:t xml:space="preserve"> </w:t>
      </w:r>
      <w:r w:rsidRPr="001116CE">
        <w:t>was</w:t>
      </w:r>
      <w:r w:rsidR="0078685B" w:rsidRPr="001116CE">
        <w:t xml:space="preserve"> </w:t>
      </w:r>
      <w:r w:rsidRPr="001116CE">
        <w:t>often</w:t>
      </w:r>
      <w:r w:rsidR="0078685B" w:rsidRPr="001116CE">
        <w:t xml:space="preserve"> </w:t>
      </w:r>
      <w:r w:rsidRPr="001116CE">
        <w:t>given</w:t>
      </w:r>
      <w:r w:rsidR="0078685B" w:rsidRPr="001116CE">
        <w:t xml:space="preserve"> </w:t>
      </w:r>
      <w:r w:rsidRPr="001116CE">
        <w:t>to</w:t>
      </w:r>
      <w:r w:rsidR="0078685B" w:rsidRPr="001116CE">
        <w:t xml:space="preserve"> </w:t>
      </w:r>
      <w:r w:rsidRPr="001116CE">
        <w:t>boys</w:t>
      </w:r>
      <w:r w:rsidR="0078685B" w:rsidRPr="001116CE">
        <w:t xml:space="preserve"> </w:t>
      </w:r>
      <w:r w:rsidRPr="001116CE">
        <w:t>over</w:t>
      </w:r>
      <w:r w:rsidR="0078685B" w:rsidRPr="001116CE">
        <w:t xml:space="preserve"> </w:t>
      </w:r>
      <w:r w:rsidRPr="001116CE">
        <w:t>their</w:t>
      </w:r>
      <w:r w:rsidR="0078685B" w:rsidRPr="001116CE">
        <w:t xml:space="preserve"> </w:t>
      </w:r>
      <w:r w:rsidRPr="001116CE">
        <w:t>female</w:t>
      </w:r>
      <w:r w:rsidR="0078685B" w:rsidRPr="001116CE">
        <w:t xml:space="preserve"> </w:t>
      </w:r>
      <w:r w:rsidRPr="001116CE">
        <w:t>siblings;</w:t>
      </w:r>
      <w:r w:rsidR="0078685B" w:rsidRPr="001116CE">
        <w:t xml:space="preserve"> </w:t>
      </w:r>
      <w:r w:rsidRPr="001116CE">
        <w:t>a</w:t>
      </w:r>
      <w:r w:rsidR="0078685B" w:rsidRPr="001116CE">
        <w:t xml:space="preserve"> </w:t>
      </w:r>
      <w:r w:rsidRPr="001116CE">
        <w:t>choice</w:t>
      </w:r>
      <w:r w:rsidR="0078685B" w:rsidRPr="001116CE">
        <w:t xml:space="preserve"> </w:t>
      </w:r>
      <w:r w:rsidRPr="001116CE">
        <w:t>imposed</w:t>
      </w:r>
      <w:r w:rsidR="0078685B" w:rsidRPr="001116CE">
        <w:t xml:space="preserve"> </w:t>
      </w:r>
      <w:r w:rsidRPr="001116CE">
        <w:t>on</w:t>
      </w:r>
      <w:r w:rsidR="0078685B" w:rsidRPr="001116CE">
        <w:t xml:space="preserve"> </w:t>
      </w:r>
      <w:r w:rsidRPr="001116CE">
        <w:t>families</w:t>
      </w:r>
      <w:r w:rsidR="0078685B" w:rsidRPr="001116CE">
        <w:t xml:space="preserve"> </w:t>
      </w:r>
      <w:r w:rsidRPr="001116CE">
        <w:t>because</w:t>
      </w:r>
      <w:r w:rsidR="0078685B" w:rsidRPr="001116CE">
        <w:t xml:space="preserve"> </w:t>
      </w:r>
      <w:r w:rsidRPr="001116CE">
        <w:t>of</w:t>
      </w:r>
      <w:r w:rsidR="0078685B" w:rsidRPr="001116CE">
        <w:t xml:space="preserve"> </w:t>
      </w:r>
      <w:r w:rsidRPr="001116CE">
        <w:t>poverty</w:t>
      </w:r>
      <w:r w:rsidR="0078685B" w:rsidRPr="001116CE">
        <w:t xml:space="preserve"> </w:t>
      </w:r>
      <w:r w:rsidRPr="001116CE">
        <w:t>and</w:t>
      </w:r>
      <w:r w:rsidR="0078685B" w:rsidRPr="001116CE">
        <w:t xml:space="preserve"> </w:t>
      </w:r>
      <w:r w:rsidRPr="001116CE">
        <w:t>the</w:t>
      </w:r>
      <w:r w:rsidR="0078685B" w:rsidRPr="001116CE">
        <w:t xml:space="preserve"> </w:t>
      </w:r>
      <w:r w:rsidRPr="001116CE">
        <w:t>fact</w:t>
      </w:r>
      <w:r w:rsidR="0078685B" w:rsidRPr="001116CE">
        <w:t xml:space="preserve"> </w:t>
      </w:r>
      <w:r w:rsidRPr="001116CE">
        <w:t>that</w:t>
      </w:r>
      <w:r w:rsidR="0078685B" w:rsidRPr="001116CE">
        <w:t xml:space="preserve"> </w:t>
      </w:r>
      <w:r w:rsidRPr="001116CE">
        <w:t>boys</w:t>
      </w:r>
      <w:r w:rsidR="0078685B" w:rsidRPr="001116CE">
        <w:t xml:space="preserve"> </w:t>
      </w:r>
      <w:r w:rsidRPr="001116CE">
        <w:t>would</w:t>
      </w:r>
      <w:r w:rsidR="0078685B" w:rsidRPr="001116CE">
        <w:t xml:space="preserve"> </w:t>
      </w:r>
      <w:r w:rsidRPr="001116CE">
        <w:t>one</w:t>
      </w:r>
      <w:r w:rsidR="0078685B" w:rsidRPr="001116CE">
        <w:t xml:space="preserve"> </w:t>
      </w:r>
      <w:r w:rsidRPr="001116CE">
        <w:t>day</w:t>
      </w:r>
      <w:r w:rsidR="0078685B" w:rsidRPr="001116CE">
        <w:t xml:space="preserve"> </w:t>
      </w:r>
      <w:r w:rsidRPr="001116CE">
        <w:t>head</w:t>
      </w:r>
      <w:r w:rsidR="0078685B" w:rsidRPr="001116CE">
        <w:t xml:space="preserve"> </w:t>
      </w:r>
      <w:r w:rsidRPr="001116CE">
        <w:t>a</w:t>
      </w:r>
      <w:r w:rsidR="0078685B" w:rsidRPr="001116CE">
        <w:t xml:space="preserve"> </w:t>
      </w:r>
      <w:r w:rsidRPr="001116CE">
        <w:t>household.</w:t>
      </w:r>
      <w:r w:rsidR="0078685B" w:rsidRPr="001116CE">
        <w:t xml:space="preserve"> </w:t>
      </w:r>
      <w:r w:rsidRPr="001116CE">
        <w:t>Education</w:t>
      </w:r>
      <w:r w:rsidR="0078685B" w:rsidRPr="001116CE">
        <w:t xml:space="preserve"> </w:t>
      </w:r>
      <w:r w:rsidRPr="001116CE">
        <w:t>was</w:t>
      </w:r>
      <w:r w:rsidR="0078685B" w:rsidRPr="001116CE">
        <w:t xml:space="preserve"> </w:t>
      </w:r>
      <w:r w:rsidRPr="001116CE">
        <w:t>a</w:t>
      </w:r>
      <w:r w:rsidR="0078685B" w:rsidRPr="001116CE">
        <w:t xml:space="preserve"> </w:t>
      </w:r>
      <w:r w:rsidRPr="001116CE">
        <w:t>public</w:t>
      </w:r>
      <w:r w:rsidR="0078685B" w:rsidRPr="001116CE">
        <w:t xml:space="preserve"> </w:t>
      </w:r>
      <w:r w:rsidRPr="001116CE">
        <w:t>asset</w:t>
      </w:r>
      <w:r w:rsidR="0078685B" w:rsidRPr="001116CE">
        <w:t xml:space="preserve"> </w:t>
      </w:r>
      <w:r w:rsidRPr="001116CE">
        <w:t>and</w:t>
      </w:r>
      <w:r w:rsidR="0078685B" w:rsidRPr="001116CE">
        <w:t xml:space="preserve"> </w:t>
      </w:r>
      <w:r w:rsidRPr="001116CE">
        <w:t>it</w:t>
      </w:r>
      <w:r w:rsidR="0078685B" w:rsidRPr="001116CE">
        <w:t xml:space="preserve"> </w:t>
      </w:r>
      <w:r w:rsidRPr="001116CE">
        <w:t>was</w:t>
      </w:r>
      <w:r w:rsidR="0078685B" w:rsidRPr="001116CE">
        <w:t xml:space="preserve"> </w:t>
      </w:r>
      <w:r w:rsidRPr="001116CE">
        <w:t>important</w:t>
      </w:r>
      <w:r w:rsidR="0078685B" w:rsidRPr="001116CE">
        <w:t xml:space="preserve"> </w:t>
      </w:r>
      <w:r w:rsidRPr="001116CE">
        <w:t>to</w:t>
      </w:r>
      <w:r w:rsidR="0078685B" w:rsidRPr="001116CE">
        <w:t xml:space="preserve"> </w:t>
      </w:r>
      <w:r w:rsidRPr="001116CE">
        <w:t>ensure</w:t>
      </w:r>
      <w:r w:rsidR="0078685B" w:rsidRPr="001116CE">
        <w:t xml:space="preserve"> </w:t>
      </w:r>
      <w:r w:rsidRPr="001116CE">
        <w:t>its</w:t>
      </w:r>
      <w:r w:rsidR="0078685B" w:rsidRPr="001116CE">
        <w:t xml:space="preserve"> </w:t>
      </w:r>
      <w:r w:rsidRPr="001116CE">
        <w:t>quality</w:t>
      </w:r>
      <w:r w:rsidR="0078685B" w:rsidRPr="001116CE">
        <w:t xml:space="preserve"> </w:t>
      </w:r>
      <w:r w:rsidRPr="001116CE">
        <w:t>and</w:t>
      </w:r>
      <w:r w:rsidR="0078685B" w:rsidRPr="001116CE">
        <w:t xml:space="preserve"> </w:t>
      </w:r>
      <w:r w:rsidRPr="001116CE">
        <w:t>that</w:t>
      </w:r>
      <w:r w:rsidR="0078685B" w:rsidRPr="001116CE">
        <w:t xml:space="preserve"> </w:t>
      </w:r>
      <w:r w:rsidRPr="001116CE">
        <w:t>it</w:t>
      </w:r>
      <w:r w:rsidR="0078685B" w:rsidRPr="001116CE">
        <w:t xml:space="preserve"> </w:t>
      </w:r>
      <w:r w:rsidRPr="001116CE">
        <w:t>was</w:t>
      </w:r>
      <w:r w:rsidR="0078685B" w:rsidRPr="001116CE">
        <w:t xml:space="preserve"> </w:t>
      </w:r>
      <w:r w:rsidRPr="001116CE">
        <w:t>available</w:t>
      </w:r>
      <w:r w:rsidR="0078685B" w:rsidRPr="001116CE">
        <w:t xml:space="preserve"> </w:t>
      </w:r>
      <w:r w:rsidRPr="001116CE">
        <w:t>for</w:t>
      </w:r>
      <w:r w:rsidR="0078685B" w:rsidRPr="001116CE">
        <w:t xml:space="preserve"> </w:t>
      </w:r>
      <w:r w:rsidRPr="001116CE">
        <w:t>all.</w:t>
      </w:r>
      <w:r w:rsidR="0078685B" w:rsidRPr="001116CE">
        <w:t xml:space="preserve"> </w:t>
      </w:r>
      <w:r w:rsidRPr="001116CE">
        <w:t>Measures</w:t>
      </w:r>
      <w:r w:rsidR="0078685B" w:rsidRPr="001116CE">
        <w:t xml:space="preserve"> </w:t>
      </w:r>
      <w:r w:rsidRPr="001116CE">
        <w:t>to</w:t>
      </w:r>
      <w:r w:rsidR="0078685B" w:rsidRPr="001116CE">
        <w:t xml:space="preserve"> </w:t>
      </w:r>
      <w:r w:rsidRPr="001116CE">
        <w:t>remove</w:t>
      </w:r>
      <w:r w:rsidR="0078685B" w:rsidRPr="001116CE">
        <w:t xml:space="preserve"> </w:t>
      </w:r>
      <w:r w:rsidRPr="001116CE">
        <w:t>obstacles</w:t>
      </w:r>
      <w:r w:rsidR="0078685B" w:rsidRPr="001116CE">
        <w:t xml:space="preserve"> </w:t>
      </w:r>
      <w:r w:rsidRPr="001116CE">
        <w:t>to</w:t>
      </w:r>
      <w:r w:rsidR="0078685B" w:rsidRPr="001116CE">
        <w:t xml:space="preserve"> </w:t>
      </w:r>
      <w:r w:rsidRPr="001116CE">
        <w:t>access</w:t>
      </w:r>
      <w:r w:rsidR="0078685B" w:rsidRPr="001116CE">
        <w:t xml:space="preserve"> </w:t>
      </w:r>
      <w:r w:rsidRPr="001116CE">
        <w:t>to</w:t>
      </w:r>
      <w:r w:rsidR="0078685B" w:rsidRPr="001116CE">
        <w:t xml:space="preserve"> </w:t>
      </w:r>
      <w:r w:rsidRPr="001116CE">
        <w:t>education</w:t>
      </w:r>
      <w:r w:rsidR="0078685B" w:rsidRPr="001116CE">
        <w:t xml:space="preserve"> </w:t>
      </w:r>
      <w:r w:rsidRPr="001116CE">
        <w:t>had</w:t>
      </w:r>
      <w:r w:rsidR="0078685B" w:rsidRPr="001116CE">
        <w:t xml:space="preserve"> </w:t>
      </w:r>
      <w:r w:rsidRPr="001116CE">
        <w:t>been</w:t>
      </w:r>
      <w:r w:rsidR="0078685B" w:rsidRPr="001116CE">
        <w:t xml:space="preserve"> </w:t>
      </w:r>
      <w:r w:rsidRPr="001116CE">
        <w:t>put</w:t>
      </w:r>
      <w:r w:rsidR="0078685B" w:rsidRPr="001116CE">
        <w:t xml:space="preserve"> </w:t>
      </w:r>
      <w:r w:rsidRPr="001116CE">
        <w:t>in</w:t>
      </w:r>
      <w:r w:rsidR="0078685B" w:rsidRPr="001116CE">
        <w:t xml:space="preserve"> </w:t>
      </w:r>
      <w:r w:rsidRPr="001116CE">
        <w:t>place</w:t>
      </w:r>
      <w:r w:rsidR="0078685B" w:rsidRPr="001116CE">
        <w:t xml:space="preserve"> </w:t>
      </w:r>
      <w:r w:rsidRPr="001116CE">
        <w:t>and</w:t>
      </w:r>
      <w:r w:rsidR="0078685B" w:rsidRPr="001116CE">
        <w:t xml:space="preserve"> </w:t>
      </w:r>
      <w:r w:rsidRPr="001116CE">
        <w:t>basic</w:t>
      </w:r>
      <w:r w:rsidR="0078685B" w:rsidRPr="001116CE">
        <w:t xml:space="preserve"> </w:t>
      </w:r>
      <w:r w:rsidRPr="001116CE">
        <w:t>literacy</w:t>
      </w:r>
      <w:r w:rsidR="0078685B" w:rsidRPr="001116CE">
        <w:t xml:space="preserve"> </w:t>
      </w:r>
      <w:r w:rsidRPr="001116CE">
        <w:t>levels</w:t>
      </w:r>
      <w:r w:rsidR="0078685B" w:rsidRPr="001116CE">
        <w:t xml:space="preserve"> </w:t>
      </w:r>
      <w:r w:rsidRPr="001116CE">
        <w:t>had</w:t>
      </w:r>
      <w:r w:rsidR="0078685B" w:rsidRPr="001116CE">
        <w:t xml:space="preserve"> </w:t>
      </w:r>
      <w:r w:rsidRPr="001116CE">
        <w:t>been</w:t>
      </w:r>
      <w:r w:rsidR="0078685B" w:rsidRPr="001116CE">
        <w:t xml:space="preserve"> </w:t>
      </w:r>
      <w:r w:rsidRPr="001116CE">
        <w:t>improved.</w:t>
      </w:r>
      <w:r w:rsidR="0078685B" w:rsidRPr="001116CE">
        <w:t xml:space="preserve"> </w:t>
      </w:r>
      <w:r w:rsidRPr="001116CE">
        <w:t>Measures</w:t>
      </w:r>
      <w:r w:rsidR="0078685B" w:rsidRPr="001116CE">
        <w:t xml:space="preserve"> </w:t>
      </w:r>
      <w:r w:rsidRPr="001116CE">
        <w:t>and</w:t>
      </w:r>
      <w:r w:rsidR="0078685B" w:rsidRPr="001116CE">
        <w:t xml:space="preserve"> </w:t>
      </w:r>
      <w:r w:rsidRPr="001116CE">
        <w:t>awareness-raising</w:t>
      </w:r>
      <w:r w:rsidR="0078685B" w:rsidRPr="001116CE">
        <w:t xml:space="preserve"> </w:t>
      </w:r>
      <w:r w:rsidRPr="001116CE">
        <w:t>campaigns</w:t>
      </w:r>
      <w:r w:rsidR="0078685B" w:rsidRPr="001116CE">
        <w:t xml:space="preserve"> </w:t>
      </w:r>
      <w:r w:rsidRPr="001116CE">
        <w:t>to</w:t>
      </w:r>
      <w:r w:rsidR="0078685B" w:rsidRPr="001116CE">
        <w:t xml:space="preserve"> </w:t>
      </w:r>
      <w:r w:rsidRPr="001116CE">
        <w:t>combat</w:t>
      </w:r>
      <w:r w:rsidR="0078685B" w:rsidRPr="001116CE">
        <w:t xml:space="preserve"> </w:t>
      </w:r>
      <w:r w:rsidRPr="001116CE">
        <w:t>discrimination</w:t>
      </w:r>
      <w:r w:rsidR="0078685B" w:rsidRPr="001116CE">
        <w:t xml:space="preserve"> </w:t>
      </w:r>
      <w:r w:rsidRPr="001116CE">
        <w:t>and</w:t>
      </w:r>
      <w:r w:rsidR="0078685B" w:rsidRPr="001116CE">
        <w:t xml:space="preserve"> </w:t>
      </w:r>
      <w:r w:rsidRPr="001116CE">
        <w:t>harassment</w:t>
      </w:r>
      <w:r w:rsidR="0078685B" w:rsidRPr="001116CE">
        <w:t xml:space="preserve"> </w:t>
      </w:r>
      <w:r w:rsidRPr="001116CE">
        <w:t>and</w:t>
      </w:r>
      <w:r w:rsidR="0078685B" w:rsidRPr="001116CE">
        <w:t xml:space="preserve"> </w:t>
      </w:r>
      <w:r w:rsidRPr="001116CE">
        <w:t>steps</w:t>
      </w:r>
      <w:r w:rsidR="0078685B" w:rsidRPr="001116CE">
        <w:t xml:space="preserve"> </w:t>
      </w:r>
      <w:r w:rsidRPr="001116CE">
        <w:t>to</w:t>
      </w:r>
      <w:r w:rsidR="0078685B" w:rsidRPr="001116CE">
        <w:t xml:space="preserve"> </w:t>
      </w:r>
      <w:r w:rsidRPr="001116CE">
        <w:t>encourage</w:t>
      </w:r>
      <w:r w:rsidR="0078685B" w:rsidRPr="001116CE">
        <w:t xml:space="preserve"> </w:t>
      </w:r>
      <w:r w:rsidRPr="001116CE">
        <w:t>pregnant</w:t>
      </w:r>
      <w:r w:rsidR="0078685B" w:rsidRPr="001116CE">
        <w:t xml:space="preserve"> </w:t>
      </w:r>
      <w:r w:rsidRPr="001116CE">
        <w:t>girls</w:t>
      </w:r>
      <w:r w:rsidR="0078685B" w:rsidRPr="001116CE">
        <w:t xml:space="preserve"> </w:t>
      </w:r>
      <w:r w:rsidRPr="001116CE">
        <w:t>or</w:t>
      </w:r>
      <w:r w:rsidR="0078685B" w:rsidRPr="001116CE">
        <w:t xml:space="preserve"> </w:t>
      </w:r>
      <w:r w:rsidRPr="001116CE">
        <w:t>young</w:t>
      </w:r>
      <w:r w:rsidR="0078685B" w:rsidRPr="001116CE">
        <w:t xml:space="preserve"> </w:t>
      </w:r>
      <w:r w:rsidRPr="001116CE">
        <w:t>mothers</w:t>
      </w:r>
      <w:r w:rsidR="0078685B" w:rsidRPr="001116CE">
        <w:t xml:space="preserve"> </w:t>
      </w:r>
      <w:r w:rsidRPr="001116CE">
        <w:t>to</w:t>
      </w:r>
      <w:r w:rsidR="0078685B" w:rsidRPr="001116CE">
        <w:t xml:space="preserve"> </w:t>
      </w:r>
      <w:r w:rsidRPr="001116CE">
        <w:t>attend</w:t>
      </w:r>
      <w:r w:rsidR="0078685B" w:rsidRPr="001116CE">
        <w:t xml:space="preserve"> </w:t>
      </w:r>
      <w:r w:rsidRPr="001116CE">
        <w:t>school</w:t>
      </w:r>
      <w:r w:rsidR="0078685B" w:rsidRPr="001116CE">
        <w:t xml:space="preserve"> </w:t>
      </w:r>
      <w:r w:rsidR="006F10E6">
        <w:t>had also been taken</w:t>
      </w:r>
      <w:r w:rsidRPr="001116CE">
        <w:t>.</w:t>
      </w:r>
      <w:r w:rsidR="0078685B" w:rsidRPr="001116CE">
        <w:t xml:space="preserve"> </w:t>
      </w:r>
      <w:r w:rsidRPr="001116CE">
        <w:t>Girls</w:t>
      </w:r>
      <w:r w:rsidR="001116CE">
        <w:t>’</w:t>
      </w:r>
      <w:r w:rsidR="0078685B" w:rsidRPr="001116CE">
        <w:t xml:space="preserve"> </w:t>
      </w:r>
      <w:r w:rsidRPr="001116CE">
        <w:t>school</w:t>
      </w:r>
      <w:r w:rsidR="0078685B" w:rsidRPr="001116CE">
        <w:t xml:space="preserve"> </w:t>
      </w:r>
      <w:r w:rsidRPr="001116CE">
        <w:t>completion</w:t>
      </w:r>
      <w:r w:rsidR="0078685B" w:rsidRPr="001116CE">
        <w:t xml:space="preserve"> </w:t>
      </w:r>
      <w:r w:rsidRPr="001116CE">
        <w:t>rates</w:t>
      </w:r>
      <w:r w:rsidR="0078685B" w:rsidRPr="001116CE">
        <w:t xml:space="preserve"> </w:t>
      </w:r>
      <w:r w:rsidRPr="001116CE">
        <w:t>had</w:t>
      </w:r>
      <w:r w:rsidR="0078685B" w:rsidRPr="001116CE">
        <w:t xml:space="preserve"> </w:t>
      </w:r>
      <w:r w:rsidRPr="001116CE">
        <w:t>also</w:t>
      </w:r>
      <w:r w:rsidR="0078685B" w:rsidRPr="001116CE">
        <w:t xml:space="preserve"> </w:t>
      </w:r>
      <w:r w:rsidRPr="001116CE">
        <w:t>improved</w:t>
      </w:r>
      <w:r w:rsidR="0078685B" w:rsidRPr="001116CE">
        <w:t xml:space="preserve"> </w:t>
      </w:r>
      <w:r w:rsidRPr="001116CE">
        <w:t>and</w:t>
      </w:r>
      <w:r w:rsidR="0078685B" w:rsidRPr="001116CE">
        <w:t xml:space="preserve"> </w:t>
      </w:r>
      <w:r w:rsidRPr="001116CE">
        <w:t>a</w:t>
      </w:r>
      <w:r w:rsidR="0078685B" w:rsidRPr="001116CE">
        <w:t xml:space="preserve"> </w:t>
      </w:r>
      <w:r w:rsidRPr="001116CE">
        <w:t>strategy</w:t>
      </w:r>
      <w:r w:rsidR="0078685B" w:rsidRPr="001116CE">
        <w:t xml:space="preserve"> </w:t>
      </w:r>
      <w:r w:rsidRPr="001116CE">
        <w:t>had</w:t>
      </w:r>
      <w:r w:rsidR="0078685B" w:rsidRPr="001116CE">
        <w:t xml:space="preserve"> </w:t>
      </w:r>
      <w:r w:rsidRPr="001116CE">
        <w:t>been</w:t>
      </w:r>
      <w:r w:rsidR="0078685B" w:rsidRPr="001116CE">
        <w:t xml:space="preserve"> </w:t>
      </w:r>
      <w:r w:rsidRPr="001116CE">
        <w:t>devised</w:t>
      </w:r>
      <w:r w:rsidR="0078685B" w:rsidRPr="001116CE">
        <w:t xml:space="preserve"> </w:t>
      </w:r>
      <w:r w:rsidRPr="001116CE">
        <w:t>to</w:t>
      </w:r>
      <w:r w:rsidR="0078685B" w:rsidRPr="001116CE">
        <w:t xml:space="preserve"> </w:t>
      </w:r>
      <w:r w:rsidRPr="001116CE">
        <w:t>encourage</w:t>
      </w:r>
      <w:r w:rsidR="0078685B" w:rsidRPr="001116CE">
        <w:t xml:space="preserve"> </w:t>
      </w:r>
      <w:r w:rsidRPr="001116CE">
        <w:t>girls</w:t>
      </w:r>
      <w:r w:rsidR="0078685B" w:rsidRPr="001116CE">
        <w:t xml:space="preserve"> </w:t>
      </w:r>
      <w:r w:rsidRPr="001116CE">
        <w:t>to</w:t>
      </w:r>
      <w:r w:rsidR="0078685B" w:rsidRPr="001116CE">
        <w:t xml:space="preserve"> </w:t>
      </w:r>
      <w:r w:rsidRPr="001116CE">
        <w:t>take</w:t>
      </w:r>
      <w:r w:rsidR="0078685B" w:rsidRPr="001116CE">
        <w:t xml:space="preserve"> </w:t>
      </w:r>
      <w:r w:rsidRPr="001116CE">
        <w:t>up</w:t>
      </w:r>
      <w:r w:rsidR="0078685B" w:rsidRPr="001116CE">
        <w:t xml:space="preserve"> </w:t>
      </w:r>
      <w:r w:rsidRPr="001116CE">
        <w:t>engineering</w:t>
      </w:r>
      <w:r w:rsidR="0078685B" w:rsidRPr="001116CE">
        <w:t xml:space="preserve"> </w:t>
      </w:r>
      <w:r w:rsidRPr="001116CE">
        <w:t>studies.</w:t>
      </w:r>
      <w:r w:rsidR="0078685B" w:rsidRPr="001116CE">
        <w:t xml:space="preserve"> </w:t>
      </w:r>
    </w:p>
    <w:p w:rsidR="00F84EFD" w:rsidRPr="001116CE" w:rsidRDefault="00F84EFD" w:rsidP="00F84EFD">
      <w:pPr>
        <w:pStyle w:val="ParaNoG"/>
      </w:pPr>
      <w:r w:rsidRPr="001116CE">
        <w:t>Health</w:t>
      </w:r>
      <w:r w:rsidR="0078685B" w:rsidRPr="001116CE">
        <w:t xml:space="preserve"> </w:t>
      </w:r>
      <w:r w:rsidRPr="001116CE">
        <w:t>interventions</w:t>
      </w:r>
      <w:r w:rsidR="0078685B" w:rsidRPr="001116CE">
        <w:t xml:space="preserve"> </w:t>
      </w:r>
      <w:r w:rsidR="006F10E6">
        <w:t xml:space="preserve">were </w:t>
      </w:r>
      <w:r w:rsidRPr="001116CE">
        <w:t>aimed</w:t>
      </w:r>
      <w:r w:rsidR="0078685B" w:rsidRPr="001116CE">
        <w:t xml:space="preserve"> </w:t>
      </w:r>
      <w:r w:rsidRPr="001116CE">
        <w:t>to</w:t>
      </w:r>
      <w:r w:rsidR="0078685B" w:rsidRPr="001116CE">
        <w:t xml:space="preserve"> </w:t>
      </w:r>
      <w:r w:rsidRPr="001116CE">
        <w:t>reduce</w:t>
      </w:r>
      <w:r w:rsidR="0078685B" w:rsidRPr="001116CE">
        <w:t xml:space="preserve"> </w:t>
      </w:r>
      <w:r w:rsidRPr="001116CE">
        <w:t>the</w:t>
      </w:r>
      <w:r w:rsidR="0078685B" w:rsidRPr="001116CE">
        <w:t xml:space="preserve"> </w:t>
      </w:r>
      <w:r w:rsidRPr="001116CE">
        <w:t>prevalence</w:t>
      </w:r>
      <w:r w:rsidR="0078685B" w:rsidRPr="001116CE">
        <w:t xml:space="preserve"> </w:t>
      </w:r>
      <w:r w:rsidRPr="001116CE">
        <w:t>of</w:t>
      </w:r>
      <w:r w:rsidR="0078685B" w:rsidRPr="001116CE">
        <w:t xml:space="preserve"> </w:t>
      </w:r>
      <w:r w:rsidRPr="001116CE">
        <w:t>cancer,</w:t>
      </w:r>
      <w:r w:rsidR="0078685B" w:rsidRPr="001116CE">
        <w:t xml:space="preserve"> </w:t>
      </w:r>
      <w:r w:rsidRPr="001116CE">
        <w:t>cardiovascular</w:t>
      </w:r>
      <w:r w:rsidR="0078685B" w:rsidRPr="001116CE">
        <w:t xml:space="preserve"> </w:t>
      </w:r>
      <w:r w:rsidRPr="001116CE">
        <w:t>disease,</w:t>
      </w:r>
      <w:r w:rsidR="0078685B" w:rsidRPr="001116CE">
        <w:t xml:space="preserve"> </w:t>
      </w:r>
      <w:r w:rsidRPr="001116CE">
        <w:t>HIV/AIDS</w:t>
      </w:r>
      <w:r w:rsidR="0078685B" w:rsidRPr="001116CE">
        <w:t xml:space="preserve"> </w:t>
      </w:r>
      <w:r w:rsidRPr="001116CE">
        <w:t>and</w:t>
      </w:r>
      <w:r w:rsidR="0078685B" w:rsidRPr="001116CE">
        <w:t xml:space="preserve"> </w:t>
      </w:r>
      <w:r w:rsidRPr="001116CE">
        <w:t>other</w:t>
      </w:r>
      <w:r w:rsidR="0078685B" w:rsidRPr="001116CE">
        <w:t xml:space="preserve"> </w:t>
      </w:r>
      <w:r w:rsidRPr="001116CE">
        <w:t>diseases.</w:t>
      </w:r>
      <w:r w:rsidR="0078685B" w:rsidRPr="001116CE">
        <w:t xml:space="preserve"> </w:t>
      </w:r>
      <w:r w:rsidRPr="001116CE">
        <w:t>Pregnant</w:t>
      </w:r>
      <w:r w:rsidR="0078685B" w:rsidRPr="001116CE">
        <w:t xml:space="preserve"> </w:t>
      </w:r>
      <w:r w:rsidRPr="001116CE">
        <w:t>women</w:t>
      </w:r>
      <w:r w:rsidR="0078685B" w:rsidRPr="001116CE">
        <w:t xml:space="preserve"> </w:t>
      </w:r>
      <w:r w:rsidRPr="001116CE">
        <w:t>received</w:t>
      </w:r>
      <w:r w:rsidR="0078685B" w:rsidRPr="001116CE">
        <w:t xml:space="preserve"> </w:t>
      </w:r>
      <w:r w:rsidRPr="001116CE">
        <w:t>health</w:t>
      </w:r>
      <w:r w:rsidR="0078685B" w:rsidRPr="001116CE">
        <w:t xml:space="preserve"> </w:t>
      </w:r>
      <w:r w:rsidRPr="001116CE">
        <w:t>care</w:t>
      </w:r>
      <w:r w:rsidR="0078685B" w:rsidRPr="001116CE">
        <w:t xml:space="preserve"> </w:t>
      </w:r>
      <w:r w:rsidRPr="001116CE">
        <w:t>to</w:t>
      </w:r>
      <w:r w:rsidR="0078685B" w:rsidRPr="001116CE">
        <w:t xml:space="preserve"> </w:t>
      </w:r>
      <w:r w:rsidRPr="001116CE">
        <w:t>improve</w:t>
      </w:r>
      <w:r w:rsidR="0078685B" w:rsidRPr="001116CE">
        <w:t xml:space="preserve"> </w:t>
      </w:r>
      <w:r w:rsidRPr="001116CE">
        <w:t>maternal</w:t>
      </w:r>
      <w:r w:rsidR="0078685B" w:rsidRPr="001116CE">
        <w:t xml:space="preserve"> </w:t>
      </w:r>
      <w:r w:rsidRPr="001116CE">
        <w:t>health</w:t>
      </w:r>
      <w:r w:rsidR="0078685B" w:rsidRPr="001116CE">
        <w:t xml:space="preserve"> </w:t>
      </w:r>
      <w:r w:rsidRPr="001116CE">
        <w:t>and</w:t>
      </w:r>
      <w:r w:rsidR="0078685B" w:rsidRPr="001116CE">
        <w:t xml:space="preserve"> </w:t>
      </w:r>
      <w:r w:rsidRPr="001116CE">
        <w:t>measures</w:t>
      </w:r>
      <w:r w:rsidR="0078685B" w:rsidRPr="001116CE">
        <w:t xml:space="preserve"> </w:t>
      </w:r>
      <w:r w:rsidRPr="001116CE">
        <w:t>had</w:t>
      </w:r>
      <w:r w:rsidR="0078685B" w:rsidRPr="001116CE">
        <w:t xml:space="preserve"> </w:t>
      </w:r>
      <w:r w:rsidRPr="001116CE">
        <w:t>been</w:t>
      </w:r>
      <w:r w:rsidR="0078685B" w:rsidRPr="001116CE">
        <w:t xml:space="preserve"> </w:t>
      </w:r>
      <w:r w:rsidRPr="001116CE">
        <w:t>adopted</w:t>
      </w:r>
      <w:r w:rsidR="0078685B" w:rsidRPr="001116CE">
        <w:t xml:space="preserve"> </w:t>
      </w:r>
      <w:r w:rsidRPr="001116CE">
        <w:t>to</w:t>
      </w:r>
      <w:r w:rsidR="0078685B" w:rsidRPr="001116CE">
        <w:t xml:space="preserve"> </w:t>
      </w:r>
      <w:r w:rsidRPr="001116CE">
        <w:t>reduce</w:t>
      </w:r>
      <w:r w:rsidR="0078685B" w:rsidRPr="001116CE">
        <w:t xml:space="preserve"> </w:t>
      </w:r>
      <w:r w:rsidRPr="001116CE">
        <w:t>mother-to-child</w:t>
      </w:r>
      <w:r w:rsidR="0078685B" w:rsidRPr="001116CE">
        <w:t xml:space="preserve"> </w:t>
      </w:r>
      <w:r w:rsidRPr="001116CE">
        <w:t>transmission</w:t>
      </w:r>
      <w:r w:rsidR="0078685B" w:rsidRPr="001116CE">
        <w:t xml:space="preserve"> </w:t>
      </w:r>
      <w:r w:rsidRPr="001116CE">
        <w:t>of</w:t>
      </w:r>
      <w:r w:rsidR="0078685B" w:rsidRPr="001116CE">
        <w:t xml:space="preserve"> </w:t>
      </w:r>
      <w:r w:rsidRPr="001116CE">
        <w:t>HIV.</w:t>
      </w:r>
      <w:r w:rsidR="0078685B" w:rsidRPr="001116CE">
        <w:t xml:space="preserve"> </w:t>
      </w:r>
      <w:r w:rsidRPr="001116CE">
        <w:t>Steps</w:t>
      </w:r>
      <w:r w:rsidR="0078685B" w:rsidRPr="001116CE">
        <w:t xml:space="preserve"> </w:t>
      </w:r>
      <w:r w:rsidRPr="001116CE">
        <w:t>were</w:t>
      </w:r>
      <w:r w:rsidR="0078685B" w:rsidRPr="001116CE">
        <w:t xml:space="preserve"> </w:t>
      </w:r>
      <w:r w:rsidRPr="001116CE">
        <w:t>being</w:t>
      </w:r>
      <w:r w:rsidR="0078685B" w:rsidRPr="001116CE">
        <w:t xml:space="preserve"> </w:t>
      </w:r>
      <w:r w:rsidRPr="001116CE">
        <w:t>taken</w:t>
      </w:r>
      <w:r w:rsidR="0078685B" w:rsidRPr="001116CE">
        <w:t xml:space="preserve"> </w:t>
      </w:r>
      <w:r w:rsidRPr="001116CE">
        <w:t>to</w:t>
      </w:r>
      <w:r w:rsidR="0078685B" w:rsidRPr="001116CE">
        <w:t xml:space="preserve"> </w:t>
      </w:r>
      <w:r w:rsidRPr="001116CE">
        <w:t>eradicate</w:t>
      </w:r>
      <w:r w:rsidR="0078685B" w:rsidRPr="001116CE">
        <w:t xml:space="preserve"> </w:t>
      </w:r>
      <w:r w:rsidRPr="001116CE">
        <w:t>harmful</w:t>
      </w:r>
      <w:r w:rsidR="0078685B" w:rsidRPr="001116CE">
        <w:t xml:space="preserve"> </w:t>
      </w:r>
      <w:r w:rsidRPr="001116CE">
        <w:t>practices</w:t>
      </w:r>
      <w:r w:rsidR="0078685B" w:rsidRPr="001116CE">
        <w:t xml:space="preserve"> </w:t>
      </w:r>
      <w:r w:rsidRPr="001116CE">
        <w:t>such</w:t>
      </w:r>
      <w:r w:rsidR="0078685B" w:rsidRPr="001116CE">
        <w:t xml:space="preserve"> </w:t>
      </w:r>
      <w:r w:rsidRPr="001116CE">
        <w:t>as</w:t>
      </w:r>
      <w:r w:rsidR="0078685B" w:rsidRPr="001116CE">
        <w:t xml:space="preserve"> </w:t>
      </w:r>
      <w:r w:rsidRPr="001116CE">
        <w:t>female</w:t>
      </w:r>
      <w:r w:rsidR="0078685B" w:rsidRPr="001116CE">
        <w:t xml:space="preserve"> </w:t>
      </w:r>
      <w:r w:rsidRPr="001116CE">
        <w:t>genital</w:t>
      </w:r>
      <w:r w:rsidR="0078685B" w:rsidRPr="001116CE">
        <w:t xml:space="preserve"> </w:t>
      </w:r>
      <w:r w:rsidRPr="001116CE">
        <w:t>mutilation</w:t>
      </w:r>
      <w:r w:rsidR="0078685B" w:rsidRPr="001116CE">
        <w:t xml:space="preserve"> </w:t>
      </w:r>
      <w:r w:rsidRPr="001116CE">
        <w:t>and</w:t>
      </w:r>
      <w:r w:rsidR="0078685B" w:rsidRPr="001116CE">
        <w:t xml:space="preserve"> </w:t>
      </w:r>
      <w:r w:rsidRPr="001116CE">
        <w:t>national</w:t>
      </w:r>
      <w:r w:rsidR="0078685B" w:rsidRPr="001116CE">
        <w:t xml:space="preserve"> </w:t>
      </w:r>
      <w:r w:rsidRPr="001116CE">
        <w:t>programmes</w:t>
      </w:r>
      <w:r w:rsidR="0078685B" w:rsidRPr="001116CE">
        <w:t xml:space="preserve"> </w:t>
      </w:r>
      <w:r w:rsidRPr="001116CE">
        <w:t>had</w:t>
      </w:r>
      <w:r w:rsidR="0078685B" w:rsidRPr="001116CE">
        <w:t xml:space="preserve"> </w:t>
      </w:r>
      <w:r w:rsidRPr="001116CE">
        <w:t>been</w:t>
      </w:r>
      <w:r w:rsidR="0078685B" w:rsidRPr="001116CE">
        <w:t xml:space="preserve"> </w:t>
      </w:r>
      <w:r w:rsidRPr="001116CE">
        <w:t>introduced</w:t>
      </w:r>
      <w:r w:rsidR="0078685B" w:rsidRPr="001116CE">
        <w:t xml:space="preserve"> </w:t>
      </w:r>
      <w:r w:rsidRPr="001116CE">
        <w:t>to</w:t>
      </w:r>
      <w:r w:rsidR="0078685B" w:rsidRPr="001116CE">
        <w:t xml:space="preserve"> </w:t>
      </w:r>
      <w:r w:rsidRPr="001116CE">
        <w:t>improve</w:t>
      </w:r>
      <w:r w:rsidR="0078685B" w:rsidRPr="001116CE">
        <w:t xml:space="preserve"> </w:t>
      </w:r>
      <w:r w:rsidRPr="001116CE">
        <w:t>maternal</w:t>
      </w:r>
      <w:r w:rsidR="0078685B" w:rsidRPr="001116CE">
        <w:t xml:space="preserve"> </w:t>
      </w:r>
      <w:r w:rsidRPr="001116CE">
        <w:t>health,</w:t>
      </w:r>
      <w:r w:rsidR="0078685B" w:rsidRPr="001116CE">
        <w:t xml:space="preserve"> </w:t>
      </w:r>
      <w:r w:rsidRPr="001116CE">
        <w:t>reproductive</w:t>
      </w:r>
      <w:r w:rsidR="0078685B" w:rsidRPr="001116CE">
        <w:t xml:space="preserve"> </w:t>
      </w:r>
      <w:r w:rsidRPr="001116CE">
        <w:t>health</w:t>
      </w:r>
      <w:r w:rsidR="0078685B" w:rsidRPr="001116CE">
        <w:t xml:space="preserve"> </w:t>
      </w:r>
      <w:r w:rsidRPr="001116CE">
        <w:t>and</w:t>
      </w:r>
      <w:r w:rsidR="0078685B" w:rsidRPr="001116CE">
        <w:t xml:space="preserve"> </w:t>
      </w:r>
      <w:r w:rsidRPr="001116CE">
        <w:t>family</w:t>
      </w:r>
      <w:r w:rsidR="0078685B" w:rsidRPr="001116CE">
        <w:t xml:space="preserve"> </w:t>
      </w:r>
      <w:r w:rsidRPr="001116CE">
        <w:t>well-being.</w:t>
      </w:r>
      <w:r w:rsidR="0078685B" w:rsidRPr="001116CE">
        <w:t xml:space="preserve"> </w:t>
      </w:r>
      <w:r w:rsidRPr="001116CE">
        <w:t>The</w:t>
      </w:r>
      <w:r w:rsidR="0078685B" w:rsidRPr="001116CE">
        <w:t xml:space="preserve"> </w:t>
      </w:r>
      <w:r w:rsidRPr="001116CE">
        <w:t>strategy</w:t>
      </w:r>
      <w:r w:rsidR="0078685B" w:rsidRPr="001116CE">
        <w:t xml:space="preserve"> </w:t>
      </w:r>
      <w:r w:rsidRPr="001116CE">
        <w:t>also</w:t>
      </w:r>
      <w:r w:rsidR="0078685B" w:rsidRPr="001116CE">
        <w:t xml:space="preserve"> </w:t>
      </w:r>
      <w:r w:rsidRPr="001116CE">
        <w:t>included</w:t>
      </w:r>
      <w:r w:rsidR="0078685B" w:rsidRPr="001116CE">
        <w:t xml:space="preserve"> </w:t>
      </w:r>
      <w:r w:rsidRPr="001116CE">
        <w:t>education</w:t>
      </w:r>
      <w:r w:rsidR="0078685B" w:rsidRPr="001116CE">
        <w:t xml:space="preserve"> </w:t>
      </w:r>
      <w:r w:rsidRPr="001116CE">
        <w:t>for</w:t>
      </w:r>
      <w:r w:rsidR="0078685B" w:rsidRPr="001116CE">
        <w:t xml:space="preserve"> </w:t>
      </w:r>
      <w:r w:rsidRPr="001116CE">
        <w:t>men</w:t>
      </w:r>
      <w:r w:rsidR="0078685B" w:rsidRPr="001116CE">
        <w:t xml:space="preserve"> </w:t>
      </w:r>
      <w:r w:rsidRPr="001116CE">
        <w:t>and</w:t>
      </w:r>
      <w:r w:rsidR="0078685B" w:rsidRPr="001116CE">
        <w:t xml:space="preserve"> </w:t>
      </w:r>
      <w:r w:rsidRPr="001116CE">
        <w:t>boys</w:t>
      </w:r>
      <w:r w:rsidR="0078685B" w:rsidRPr="001116CE">
        <w:t xml:space="preserve"> </w:t>
      </w:r>
      <w:r w:rsidRPr="001116CE">
        <w:t>on</w:t>
      </w:r>
      <w:r w:rsidR="0078685B" w:rsidRPr="001116CE">
        <w:t xml:space="preserve"> </w:t>
      </w:r>
      <w:r w:rsidRPr="001116CE">
        <w:t>sharing</w:t>
      </w:r>
      <w:r w:rsidR="0078685B" w:rsidRPr="001116CE">
        <w:t xml:space="preserve"> </w:t>
      </w:r>
      <w:r w:rsidRPr="001116CE">
        <w:t>responsibility</w:t>
      </w:r>
      <w:r w:rsidR="0078685B" w:rsidRPr="001116CE">
        <w:t xml:space="preserve"> </w:t>
      </w:r>
      <w:r w:rsidRPr="001116CE">
        <w:t>for</w:t>
      </w:r>
      <w:r w:rsidR="0078685B" w:rsidRPr="001116CE">
        <w:t xml:space="preserve"> </w:t>
      </w:r>
      <w:r w:rsidRPr="001116CE">
        <w:t>sexual</w:t>
      </w:r>
      <w:r w:rsidR="0078685B" w:rsidRPr="001116CE">
        <w:t xml:space="preserve"> </w:t>
      </w:r>
      <w:r w:rsidRPr="001116CE">
        <w:t>and</w:t>
      </w:r>
      <w:r w:rsidR="0078685B" w:rsidRPr="001116CE">
        <w:t xml:space="preserve"> </w:t>
      </w:r>
      <w:r w:rsidRPr="001116CE">
        <w:t>reproductive</w:t>
      </w:r>
      <w:r w:rsidR="0078685B" w:rsidRPr="001116CE">
        <w:t xml:space="preserve"> </w:t>
      </w:r>
      <w:r w:rsidRPr="001116CE">
        <w:t>health</w:t>
      </w:r>
      <w:r w:rsidR="0078685B" w:rsidRPr="001116CE">
        <w:t xml:space="preserve"> </w:t>
      </w:r>
      <w:r w:rsidRPr="001116CE">
        <w:t>and</w:t>
      </w:r>
      <w:r w:rsidR="0078685B" w:rsidRPr="001116CE">
        <w:t xml:space="preserve"> </w:t>
      </w:r>
      <w:r w:rsidRPr="001116CE">
        <w:t>contraception</w:t>
      </w:r>
      <w:r w:rsidR="0078685B" w:rsidRPr="001116CE">
        <w:t xml:space="preserve"> </w:t>
      </w:r>
      <w:r w:rsidRPr="001116CE">
        <w:t>and</w:t>
      </w:r>
      <w:r w:rsidR="0078685B" w:rsidRPr="001116CE">
        <w:t xml:space="preserve"> </w:t>
      </w:r>
      <w:r w:rsidRPr="001116CE">
        <w:t>measures</w:t>
      </w:r>
      <w:r w:rsidR="0078685B" w:rsidRPr="001116CE">
        <w:t xml:space="preserve"> </w:t>
      </w:r>
      <w:r w:rsidRPr="001116CE">
        <w:t>to</w:t>
      </w:r>
      <w:r w:rsidR="0078685B" w:rsidRPr="001116CE">
        <w:t xml:space="preserve"> </w:t>
      </w:r>
      <w:r w:rsidRPr="001116CE">
        <w:t>strengthen</w:t>
      </w:r>
      <w:r w:rsidR="0078685B" w:rsidRPr="001116CE">
        <w:t xml:space="preserve"> </w:t>
      </w:r>
      <w:r w:rsidRPr="001116CE">
        <w:t>the</w:t>
      </w:r>
      <w:r w:rsidR="0078685B" w:rsidRPr="001116CE">
        <w:t xml:space="preserve"> </w:t>
      </w:r>
      <w:r w:rsidRPr="001116CE">
        <w:t>socioeconomic</w:t>
      </w:r>
      <w:r w:rsidR="0078685B" w:rsidRPr="001116CE">
        <w:t xml:space="preserve"> </w:t>
      </w:r>
      <w:r w:rsidRPr="001116CE">
        <w:t>capacities</w:t>
      </w:r>
      <w:r w:rsidR="0078685B" w:rsidRPr="001116CE">
        <w:t xml:space="preserve"> </w:t>
      </w:r>
      <w:r w:rsidRPr="001116CE">
        <w:t>of</w:t>
      </w:r>
      <w:r w:rsidR="0078685B" w:rsidRPr="001116CE">
        <w:t xml:space="preserve"> </w:t>
      </w:r>
      <w:r w:rsidRPr="001116CE">
        <w:t>women</w:t>
      </w:r>
      <w:r w:rsidR="0078685B" w:rsidRPr="001116CE">
        <w:t xml:space="preserve"> </w:t>
      </w:r>
      <w:r w:rsidRPr="001116CE">
        <w:t>at</w:t>
      </w:r>
      <w:r w:rsidR="0078685B" w:rsidRPr="001116CE">
        <w:t xml:space="preserve"> </w:t>
      </w:r>
      <w:r w:rsidRPr="001116CE">
        <w:t>home.</w:t>
      </w:r>
      <w:r w:rsidR="0078685B" w:rsidRPr="001116CE">
        <w:t xml:space="preserve"> </w:t>
      </w:r>
    </w:p>
    <w:p w:rsidR="00F84EFD" w:rsidRPr="001116CE" w:rsidRDefault="00F84EFD" w:rsidP="00F84EFD">
      <w:pPr>
        <w:pStyle w:val="ParaNoG"/>
      </w:pPr>
      <w:r w:rsidRPr="001116CE">
        <w:t>Social</w:t>
      </w:r>
      <w:r w:rsidR="0078685B" w:rsidRPr="001116CE">
        <w:t xml:space="preserve"> </w:t>
      </w:r>
      <w:r w:rsidRPr="001116CE">
        <w:t>protection</w:t>
      </w:r>
      <w:r w:rsidR="0078685B" w:rsidRPr="001116CE">
        <w:t xml:space="preserve"> </w:t>
      </w:r>
      <w:r w:rsidRPr="001116CE">
        <w:t>had</w:t>
      </w:r>
      <w:r w:rsidR="0078685B" w:rsidRPr="001116CE">
        <w:t xml:space="preserve"> </w:t>
      </w:r>
      <w:r w:rsidRPr="001116CE">
        <w:t>been</w:t>
      </w:r>
      <w:r w:rsidR="0078685B" w:rsidRPr="001116CE">
        <w:t xml:space="preserve"> </w:t>
      </w:r>
      <w:r w:rsidRPr="001116CE">
        <w:t>extended</w:t>
      </w:r>
      <w:r w:rsidR="0078685B" w:rsidRPr="001116CE">
        <w:t xml:space="preserve"> </w:t>
      </w:r>
      <w:r w:rsidRPr="001116CE">
        <w:t>to</w:t>
      </w:r>
      <w:r w:rsidR="0078685B" w:rsidRPr="001116CE">
        <w:t xml:space="preserve"> </w:t>
      </w:r>
      <w:r w:rsidRPr="001116CE">
        <w:t>women</w:t>
      </w:r>
      <w:r w:rsidR="0078685B" w:rsidRPr="001116CE">
        <w:t xml:space="preserve"> </w:t>
      </w:r>
      <w:r w:rsidRPr="001116CE">
        <w:t>and</w:t>
      </w:r>
      <w:r w:rsidR="0078685B" w:rsidRPr="001116CE">
        <w:t xml:space="preserve"> </w:t>
      </w:r>
      <w:r w:rsidRPr="001116CE">
        <w:t>measures</w:t>
      </w:r>
      <w:r w:rsidR="0078685B" w:rsidRPr="001116CE">
        <w:t xml:space="preserve"> </w:t>
      </w:r>
      <w:r w:rsidRPr="001116CE">
        <w:t>adopted</w:t>
      </w:r>
      <w:r w:rsidR="0078685B" w:rsidRPr="001116CE">
        <w:t xml:space="preserve"> </w:t>
      </w:r>
      <w:r w:rsidRPr="001116CE">
        <w:t>to</w:t>
      </w:r>
      <w:r w:rsidR="0078685B" w:rsidRPr="001116CE">
        <w:t xml:space="preserve"> </w:t>
      </w:r>
      <w:r w:rsidRPr="001116CE">
        <w:t>ensure</w:t>
      </w:r>
      <w:r w:rsidR="0078685B" w:rsidRPr="001116CE">
        <w:t xml:space="preserve"> </w:t>
      </w:r>
      <w:r w:rsidRPr="001116CE">
        <w:t>that</w:t>
      </w:r>
      <w:r w:rsidR="0078685B" w:rsidRPr="001116CE">
        <w:t xml:space="preserve"> </w:t>
      </w:r>
      <w:r w:rsidRPr="001116CE">
        <w:t>they</w:t>
      </w:r>
      <w:r w:rsidR="0078685B" w:rsidRPr="001116CE">
        <w:t xml:space="preserve"> </w:t>
      </w:r>
      <w:r w:rsidRPr="001116CE">
        <w:t>had</w:t>
      </w:r>
      <w:r w:rsidR="0078685B" w:rsidRPr="001116CE">
        <w:t xml:space="preserve"> </w:t>
      </w:r>
      <w:r w:rsidRPr="001116CE">
        <w:t>equal</w:t>
      </w:r>
      <w:r w:rsidR="0078685B" w:rsidRPr="001116CE">
        <w:t xml:space="preserve"> </w:t>
      </w:r>
      <w:r w:rsidRPr="001116CE">
        <w:t>access</w:t>
      </w:r>
      <w:r w:rsidR="0078685B" w:rsidRPr="001116CE">
        <w:t xml:space="preserve"> </w:t>
      </w:r>
      <w:r w:rsidRPr="001116CE">
        <w:t>to</w:t>
      </w:r>
      <w:r w:rsidR="0078685B" w:rsidRPr="001116CE">
        <w:t xml:space="preserve"> </w:t>
      </w:r>
      <w:r w:rsidRPr="001116CE">
        <w:t>employment</w:t>
      </w:r>
      <w:r w:rsidR="0078685B" w:rsidRPr="001116CE">
        <w:t xml:space="preserve"> </w:t>
      </w:r>
      <w:r w:rsidRPr="001116CE">
        <w:t>and</w:t>
      </w:r>
      <w:r w:rsidR="0078685B" w:rsidRPr="001116CE">
        <w:t xml:space="preserve"> </w:t>
      </w:r>
      <w:r w:rsidRPr="001116CE">
        <w:t>commercial</w:t>
      </w:r>
      <w:r w:rsidR="0078685B" w:rsidRPr="001116CE">
        <w:t xml:space="preserve"> </w:t>
      </w:r>
      <w:r w:rsidRPr="001116CE">
        <w:t>opportunities.</w:t>
      </w:r>
      <w:r w:rsidR="0078685B" w:rsidRPr="001116CE">
        <w:t xml:space="preserve"> </w:t>
      </w:r>
      <w:r w:rsidRPr="001116CE">
        <w:t>Under</w:t>
      </w:r>
      <w:r w:rsidR="0078685B" w:rsidRPr="001116CE">
        <w:t xml:space="preserve"> </w:t>
      </w:r>
      <w:r w:rsidRPr="001116CE">
        <w:t>the</w:t>
      </w:r>
      <w:r w:rsidR="0078685B" w:rsidRPr="001116CE">
        <w:t xml:space="preserve"> </w:t>
      </w:r>
      <w:r w:rsidRPr="001116CE">
        <w:t>new</w:t>
      </w:r>
      <w:r w:rsidR="0078685B" w:rsidRPr="001116CE">
        <w:t xml:space="preserve"> </w:t>
      </w:r>
      <w:r w:rsidRPr="001116CE">
        <w:t>Family</w:t>
      </w:r>
      <w:r w:rsidR="0078685B" w:rsidRPr="001116CE">
        <w:t xml:space="preserve"> </w:t>
      </w:r>
      <w:r w:rsidRPr="001116CE">
        <w:t>Code</w:t>
      </w:r>
      <w:r w:rsidR="0078685B" w:rsidRPr="001116CE">
        <w:t xml:space="preserve"> </w:t>
      </w:r>
      <w:r w:rsidRPr="001116CE">
        <w:t>many</w:t>
      </w:r>
      <w:r w:rsidR="0078685B" w:rsidRPr="001116CE">
        <w:t xml:space="preserve"> </w:t>
      </w:r>
      <w:r w:rsidRPr="001116CE">
        <w:t>of</w:t>
      </w:r>
      <w:r w:rsidR="0078685B" w:rsidRPr="001116CE">
        <w:t xml:space="preserve"> </w:t>
      </w:r>
      <w:r w:rsidRPr="001116CE">
        <w:t>the</w:t>
      </w:r>
      <w:r w:rsidR="0078685B" w:rsidRPr="001116CE">
        <w:t xml:space="preserve"> </w:t>
      </w:r>
      <w:r w:rsidRPr="001116CE">
        <w:t>discriminatory</w:t>
      </w:r>
      <w:r w:rsidR="0078685B" w:rsidRPr="001116CE">
        <w:t xml:space="preserve"> </w:t>
      </w:r>
      <w:r w:rsidRPr="001116CE">
        <w:t>provisions</w:t>
      </w:r>
      <w:r w:rsidR="0078685B" w:rsidRPr="001116CE">
        <w:t xml:space="preserve"> </w:t>
      </w:r>
      <w:r w:rsidRPr="001116CE">
        <w:t>in</w:t>
      </w:r>
      <w:r w:rsidR="0078685B" w:rsidRPr="001116CE">
        <w:t xml:space="preserve"> </w:t>
      </w:r>
      <w:r w:rsidRPr="001116CE">
        <w:t>existing</w:t>
      </w:r>
      <w:r w:rsidR="0078685B" w:rsidRPr="001116CE">
        <w:t xml:space="preserve"> </w:t>
      </w:r>
      <w:r w:rsidRPr="001116CE">
        <w:t>legislation</w:t>
      </w:r>
      <w:r w:rsidR="0078685B" w:rsidRPr="001116CE">
        <w:t xml:space="preserve"> </w:t>
      </w:r>
      <w:r w:rsidRPr="001116CE">
        <w:t>on</w:t>
      </w:r>
      <w:r w:rsidR="0078685B" w:rsidRPr="001116CE">
        <w:t xml:space="preserve"> </w:t>
      </w:r>
      <w:r w:rsidRPr="001116CE">
        <w:t>gender</w:t>
      </w:r>
      <w:r w:rsidR="0078685B" w:rsidRPr="001116CE">
        <w:t xml:space="preserve"> </w:t>
      </w:r>
      <w:r w:rsidRPr="001116CE">
        <w:t>equality</w:t>
      </w:r>
      <w:r w:rsidR="0078685B" w:rsidRPr="001116CE">
        <w:t xml:space="preserve"> </w:t>
      </w:r>
      <w:r w:rsidRPr="001116CE">
        <w:t>would</w:t>
      </w:r>
      <w:r w:rsidR="0078685B" w:rsidRPr="001116CE">
        <w:t xml:space="preserve"> </w:t>
      </w:r>
      <w:r w:rsidRPr="001116CE">
        <w:t>disappear.</w:t>
      </w:r>
      <w:r w:rsidR="0078685B" w:rsidRPr="001116CE">
        <w:t xml:space="preserve"> </w:t>
      </w:r>
      <w:r w:rsidRPr="001116CE">
        <w:t>The</w:t>
      </w:r>
      <w:r w:rsidR="0078685B" w:rsidRPr="001116CE">
        <w:t xml:space="preserve"> </w:t>
      </w:r>
      <w:r w:rsidRPr="001116CE">
        <w:t>main</w:t>
      </w:r>
      <w:r w:rsidR="0078685B" w:rsidRPr="001116CE">
        <w:t xml:space="preserve"> </w:t>
      </w:r>
      <w:r w:rsidRPr="001116CE">
        <w:t>obstacle</w:t>
      </w:r>
      <w:r w:rsidR="0078685B" w:rsidRPr="001116CE">
        <w:t xml:space="preserve"> </w:t>
      </w:r>
      <w:r w:rsidRPr="001116CE">
        <w:t>hindering</w:t>
      </w:r>
      <w:r w:rsidR="0078685B" w:rsidRPr="001116CE">
        <w:t xml:space="preserve"> </w:t>
      </w:r>
      <w:r w:rsidRPr="001116CE">
        <w:t>government</w:t>
      </w:r>
      <w:r w:rsidR="0078685B" w:rsidRPr="001116CE">
        <w:t xml:space="preserve"> </w:t>
      </w:r>
      <w:r w:rsidRPr="001116CE">
        <w:t>efforts</w:t>
      </w:r>
      <w:r w:rsidR="0078685B" w:rsidRPr="001116CE">
        <w:t xml:space="preserve"> </w:t>
      </w:r>
      <w:r w:rsidRPr="001116CE">
        <w:t>was</w:t>
      </w:r>
      <w:r w:rsidR="0078685B" w:rsidRPr="001116CE">
        <w:t xml:space="preserve"> </w:t>
      </w:r>
      <w:r w:rsidRPr="001116CE">
        <w:t>a</w:t>
      </w:r>
      <w:r w:rsidR="0078685B" w:rsidRPr="001116CE">
        <w:t xml:space="preserve"> </w:t>
      </w:r>
      <w:r w:rsidRPr="001116CE">
        <w:t>lack</w:t>
      </w:r>
      <w:r w:rsidR="0078685B" w:rsidRPr="001116CE">
        <w:t xml:space="preserve"> </w:t>
      </w:r>
      <w:r w:rsidRPr="001116CE">
        <w:t>of</w:t>
      </w:r>
      <w:r w:rsidR="0078685B" w:rsidRPr="001116CE">
        <w:t xml:space="preserve"> </w:t>
      </w:r>
      <w:r w:rsidRPr="001116CE">
        <w:t>follow-up</w:t>
      </w:r>
      <w:r w:rsidR="0078685B" w:rsidRPr="001116CE">
        <w:t xml:space="preserve"> </w:t>
      </w:r>
      <w:r w:rsidRPr="001116CE">
        <w:t>mechanisms</w:t>
      </w:r>
      <w:r w:rsidR="0078685B" w:rsidRPr="001116CE">
        <w:t xml:space="preserve"> </w:t>
      </w:r>
      <w:r w:rsidRPr="001116CE">
        <w:t>and</w:t>
      </w:r>
      <w:r w:rsidR="0078685B" w:rsidRPr="001116CE">
        <w:t xml:space="preserve"> </w:t>
      </w:r>
      <w:r w:rsidRPr="001116CE">
        <w:t>implementation</w:t>
      </w:r>
      <w:r w:rsidR="0078685B" w:rsidRPr="001116CE">
        <w:t xml:space="preserve"> </w:t>
      </w:r>
      <w:r w:rsidRPr="001116CE">
        <w:t>of</w:t>
      </w:r>
      <w:r w:rsidR="0078685B" w:rsidRPr="001116CE">
        <w:t xml:space="preserve"> </w:t>
      </w:r>
      <w:r w:rsidRPr="001116CE">
        <w:t>initiatives</w:t>
      </w:r>
      <w:r w:rsidR="0078685B" w:rsidRPr="001116CE">
        <w:t xml:space="preserve"> </w:t>
      </w:r>
      <w:r w:rsidRPr="001116CE">
        <w:t>and</w:t>
      </w:r>
      <w:r w:rsidR="0078685B" w:rsidRPr="001116CE">
        <w:t xml:space="preserve"> </w:t>
      </w:r>
      <w:r w:rsidRPr="001116CE">
        <w:t>policies</w:t>
      </w:r>
      <w:r w:rsidR="0078685B" w:rsidRPr="001116CE">
        <w:t xml:space="preserve"> </w:t>
      </w:r>
      <w:r w:rsidRPr="001116CE">
        <w:t>to</w:t>
      </w:r>
      <w:r w:rsidR="0078685B" w:rsidRPr="001116CE">
        <w:t xml:space="preserve"> </w:t>
      </w:r>
      <w:r w:rsidRPr="001116CE">
        <w:t>address</w:t>
      </w:r>
      <w:r w:rsidR="0078685B" w:rsidRPr="001116CE">
        <w:t xml:space="preserve"> </w:t>
      </w:r>
      <w:r w:rsidRPr="001116CE">
        <w:t>gender</w:t>
      </w:r>
      <w:r w:rsidR="0078685B" w:rsidRPr="001116CE">
        <w:t xml:space="preserve"> </w:t>
      </w:r>
      <w:r w:rsidRPr="001116CE">
        <w:t>equality,</w:t>
      </w:r>
      <w:r w:rsidR="0078685B" w:rsidRPr="001116CE">
        <w:t xml:space="preserve"> </w:t>
      </w:r>
      <w:r w:rsidRPr="001116CE">
        <w:t>food</w:t>
      </w:r>
      <w:r w:rsidR="0078685B" w:rsidRPr="001116CE">
        <w:t xml:space="preserve"> </w:t>
      </w:r>
      <w:r w:rsidRPr="001116CE">
        <w:t>security,</w:t>
      </w:r>
      <w:r w:rsidR="0078685B" w:rsidRPr="001116CE">
        <w:t xml:space="preserve"> </w:t>
      </w:r>
      <w:r w:rsidRPr="001116CE">
        <w:t>poverty</w:t>
      </w:r>
      <w:r w:rsidR="0078685B" w:rsidRPr="001116CE">
        <w:t xml:space="preserve"> </w:t>
      </w:r>
      <w:r w:rsidRPr="001116CE">
        <w:t>and</w:t>
      </w:r>
      <w:r w:rsidR="0078685B" w:rsidRPr="001116CE">
        <w:t xml:space="preserve"> </w:t>
      </w:r>
      <w:r w:rsidRPr="001116CE">
        <w:t>equal</w:t>
      </w:r>
      <w:r w:rsidR="0078685B" w:rsidRPr="001116CE">
        <w:t xml:space="preserve"> </w:t>
      </w:r>
      <w:r w:rsidRPr="001116CE">
        <w:t>access</w:t>
      </w:r>
      <w:r w:rsidR="0078685B" w:rsidRPr="001116CE">
        <w:t xml:space="preserve"> </w:t>
      </w:r>
      <w:r w:rsidRPr="001116CE">
        <w:t>to</w:t>
      </w:r>
      <w:r w:rsidR="0078685B" w:rsidRPr="001116CE">
        <w:t xml:space="preserve"> </w:t>
      </w:r>
      <w:r w:rsidRPr="001116CE">
        <w:t>new</w:t>
      </w:r>
      <w:r w:rsidR="0078685B" w:rsidRPr="001116CE">
        <w:t xml:space="preserve"> </w:t>
      </w:r>
      <w:r w:rsidRPr="001116CE">
        <w:t>information</w:t>
      </w:r>
      <w:r w:rsidR="0078685B" w:rsidRPr="001116CE">
        <w:t xml:space="preserve"> </w:t>
      </w:r>
      <w:r w:rsidRPr="001116CE">
        <w:t>technology.</w:t>
      </w:r>
      <w:r w:rsidR="0078685B" w:rsidRPr="001116CE">
        <w:t xml:space="preserve"> </w:t>
      </w:r>
      <w:r w:rsidRPr="001116CE">
        <w:t>Microcredit</w:t>
      </w:r>
      <w:r w:rsidR="0078685B" w:rsidRPr="001116CE">
        <w:t xml:space="preserve"> </w:t>
      </w:r>
      <w:r w:rsidRPr="001116CE">
        <w:t>schemes</w:t>
      </w:r>
      <w:r w:rsidR="0078685B" w:rsidRPr="001116CE">
        <w:t xml:space="preserve"> </w:t>
      </w:r>
      <w:r w:rsidRPr="001116CE">
        <w:t>and</w:t>
      </w:r>
      <w:r w:rsidR="0078685B" w:rsidRPr="001116CE">
        <w:t xml:space="preserve"> </w:t>
      </w:r>
      <w:r w:rsidRPr="001116CE">
        <w:t>other</w:t>
      </w:r>
      <w:r w:rsidR="0078685B" w:rsidRPr="001116CE">
        <w:t xml:space="preserve"> </w:t>
      </w:r>
      <w:r w:rsidRPr="001116CE">
        <w:t>initiatives</w:t>
      </w:r>
      <w:r w:rsidR="0078685B" w:rsidRPr="001116CE">
        <w:t xml:space="preserve"> </w:t>
      </w:r>
      <w:r w:rsidRPr="001116CE">
        <w:t>to</w:t>
      </w:r>
      <w:r w:rsidR="0078685B" w:rsidRPr="001116CE">
        <w:t xml:space="preserve"> </w:t>
      </w:r>
      <w:r w:rsidRPr="001116CE">
        <w:t>increase</w:t>
      </w:r>
      <w:r w:rsidR="0078685B" w:rsidRPr="001116CE">
        <w:t xml:space="preserve"> </w:t>
      </w:r>
      <w:r w:rsidRPr="001116CE">
        <w:t>women</w:t>
      </w:r>
      <w:r w:rsidR="001116CE">
        <w:t>’</w:t>
      </w:r>
      <w:r w:rsidRPr="001116CE">
        <w:t>s</w:t>
      </w:r>
      <w:r w:rsidR="0078685B" w:rsidRPr="001116CE">
        <w:t xml:space="preserve"> </w:t>
      </w:r>
      <w:r w:rsidRPr="001116CE">
        <w:t>access</w:t>
      </w:r>
      <w:r w:rsidR="0078685B" w:rsidRPr="001116CE">
        <w:t xml:space="preserve"> </w:t>
      </w:r>
      <w:r w:rsidRPr="001116CE">
        <w:t>to</w:t>
      </w:r>
      <w:r w:rsidR="0078685B" w:rsidRPr="001116CE">
        <w:t xml:space="preserve"> </w:t>
      </w:r>
      <w:r w:rsidRPr="001116CE">
        <w:t>economic</w:t>
      </w:r>
      <w:r w:rsidR="0078685B" w:rsidRPr="001116CE">
        <w:t xml:space="preserve"> </w:t>
      </w:r>
      <w:r w:rsidRPr="001116CE">
        <w:t>activities</w:t>
      </w:r>
      <w:r w:rsidR="0078685B" w:rsidRPr="001116CE">
        <w:t xml:space="preserve"> </w:t>
      </w:r>
      <w:r w:rsidRPr="001116CE">
        <w:t>had</w:t>
      </w:r>
      <w:r w:rsidR="0078685B" w:rsidRPr="001116CE">
        <w:t xml:space="preserve"> </w:t>
      </w:r>
      <w:r w:rsidRPr="001116CE">
        <w:t>been</w:t>
      </w:r>
      <w:r w:rsidR="0078685B" w:rsidRPr="001116CE">
        <w:t xml:space="preserve"> </w:t>
      </w:r>
      <w:r w:rsidRPr="001116CE">
        <w:t>introduced.</w:t>
      </w:r>
      <w:r w:rsidR="0078685B" w:rsidRPr="001116CE">
        <w:t xml:space="preserve"> </w:t>
      </w:r>
    </w:p>
    <w:p w:rsidR="00F84EFD" w:rsidRPr="001116CE" w:rsidRDefault="00F84EFD" w:rsidP="00F84EFD">
      <w:pPr>
        <w:pStyle w:val="ParaNoG"/>
      </w:pPr>
      <w:r w:rsidRPr="001116CE">
        <w:t>Regarding</w:t>
      </w:r>
      <w:r w:rsidR="0078685B" w:rsidRPr="001116CE">
        <w:t xml:space="preserve"> </w:t>
      </w:r>
      <w:r w:rsidRPr="001116CE">
        <w:t>the</w:t>
      </w:r>
      <w:r w:rsidR="0078685B" w:rsidRPr="001116CE">
        <w:t xml:space="preserve"> </w:t>
      </w:r>
      <w:r w:rsidRPr="001116CE">
        <w:t>participation</w:t>
      </w:r>
      <w:r w:rsidR="0078685B" w:rsidRPr="001116CE">
        <w:t xml:space="preserve"> </w:t>
      </w:r>
      <w:r w:rsidRPr="001116CE">
        <w:t>of</w:t>
      </w:r>
      <w:r w:rsidR="0078685B" w:rsidRPr="001116CE">
        <w:t xml:space="preserve"> </w:t>
      </w:r>
      <w:r w:rsidRPr="001116CE">
        <w:t>women</w:t>
      </w:r>
      <w:r w:rsidR="0078685B" w:rsidRPr="001116CE">
        <w:t xml:space="preserve"> </w:t>
      </w:r>
      <w:r w:rsidRPr="001116CE">
        <w:t>in</w:t>
      </w:r>
      <w:r w:rsidR="0078685B" w:rsidRPr="001116CE">
        <w:t xml:space="preserve"> </w:t>
      </w:r>
      <w:r w:rsidRPr="001116CE">
        <w:t>political</w:t>
      </w:r>
      <w:r w:rsidR="0078685B" w:rsidRPr="001116CE">
        <w:t xml:space="preserve"> </w:t>
      </w:r>
      <w:r w:rsidRPr="001116CE">
        <w:t>life,</w:t>
      </w:r>
      <w:r w:rsidR="0078685B" w:rsidRPr="001116CE">
        <w:t xml:space="preserve"> </w:t>
      </w:r>
      <w:r w:rsidRPr="001116CE">
        <w:t>the</w:t>
      </w:r>
      <w:r w:rsidR="0078685B" w:rsidRPr="001116CE">
        <w:t xml:space="preserve"> </w:t>
      </w:r>
      <w:r w:rsidRPr="001116CE">
        <w:t>2006</w:t>
      </w:r>
      <w:r w:rsidR="0078685B" w:rsidRPr="001116CE">
        <w:t xml:space="preserve"> </w:t>
      </w:r>
      <w:r w:rsidRPr="001116CE">
        <w:t>Constitution</w:t>
      </w:r>
      <w:r w:rsidR="0078685B" w:rsidRPr="001116CE">
        <w:t xml:space="preserve"> </w:t>
      </w:r>
      <w:r w:rsidRPr="001116CE">
        <w:t>enshrined</w:t>
      </w:r>
      <w:r w:rsidR="0078685B" w:rsidRPr="001116CE">
        <w:t xml:space="preserve"> </w:t>
      </w:r>
      <w:r w:rsidRPr="001116CE">
        <w:t>the</w:t>
      </w:r>
      <w:r w:rsidR="0078685B" w:rsidRPr="001116CE">
        <w:t xml:space="preserve"> </w:t>
      </w:r>
      <w:r w:rsidRPr="001116CE">
        <w:t>principle</w:t>
      </w:r>
      <w:r w:rsidR="0078685B" w:rsidRPr="001116CE">
        <w:t xml:space="preserve"> </w:t>
      </w:r>
      <w:r w:rsidRPr="001116CE">
        <w:t>of</w:t>
      </w:r>
      <w:r w:rsidR="0078685B" w:rsidRPr="001116CE">
        <w:t xml:space="preserve"> </w:t>
      </w:r>
      <w:r w:rsidRPr="001116CE">
        <w:t>women</w:t>
      </w:r>
      <w:r w:rsidR="001116CE">
        <w:t>’</w:t>
      </w:r>
      <w:r w:rsidRPr="001116CE">
        <w:t>s</w:t>
      </w:r>
      <w:r w:rsidR="0078685B" w:rsidRPr="001116CE">
        <w:t xml:space="preserve"> </w:t>
      </w:r>
      <w:r w:rsidRPr="001116CE">
        <w:t>participation</w:t>
      </w:r>
      <w:r w:rsidR="0078685B" w:rsidRPr="001116CE">
        <w:t xml:space="preserve"> </w:t>
      </w:r>
      <w:r w:rsidRPr="001116CE">
        <w:t>in</w:t>
      </w:r>
      <w:r w:rsidR="0078685B" w:rsidRPr="001116CE">
        <w:t xml:space="preserve"> </w:t>
      </w:r>
      <w:r w:rsidRPr="001116CE">
        <w:t>politics,</w:t>
      </w:r>
      <w:r w:rsidR="0078685B" w:rsidRPr="001116CE">
        <w:t xml:space="preserve"> </w:t>
      </w:r>
      <w:r w:rsidRPr="001116CE">
        <w:t>but</w:t>
      </w:r>
      <w:r w:rsidR="0078685B" w:rsidRPr="001116CE">
        <w:t xml:space="preserve"> </w:t>
      </w:r>
      <w:r w:rsidRPr="001116CE">
        <w:t>much</w:t>
      </w:r>
      <w:r w:rsidR="0078685B" w:rsidRPr="001116CE">
        <w:t xml:space="preserve"> </w:t>
      </w:r>
      <w:r w:rsidRPr="001116CE">
        <w:t>remained</w:t>
      </w:r>
      <w:r w:rsidR="0078685B" w:rsidRPr="001116CE">
        <w:t xml:space="preserve"> </w:t>
      </w:r>
      <w:r w:rsidRPr="001116CE">
        <w:t>to</w:t>
      </w:r>
      <w:r w:rsidR="0078685B" w:rsidRPr="001116CE">
        <w:t xml:space="preserve"> </w:t>
      </w:r>
      <w:r w:rsidRPr="001116CE">
        <w:t>be</w:t>
      </w:r>
      <w:r w:rsidR="0078685B" w:rsidRPr="001116CE">
        <w:t xml:space="preserve"> </w:t>
      </w:r>
      <w:r w:rsidRPr="001116CE">
        <w:t>done.</w:t>
      </w:r>
      <w:r w:rsidR="00E71128" w:rsidRPr="001116CE">
        <w:t xml:space="preserve"> </w:t>
      </w:r>
      <w:r w:rsidRPr="001116CE">
        <w:t>Focal</w:t>
      </w:r>
      <w:r w:rsidR="0078685B" w:rsidRPr="001116CE">
        <w:t xml:space="preserve"> </w:t>
      </w:r>
      <w:r w:rsidRPr="001116CE">
        <w:t>points</w:t>
      </w:r>
      <w:r w:rsidR="0078685B" w:rsidRPr="001116CE">
        <w:t xml:space="preserve"> </w:t>
      </w:r>
      <w:r w:rsidRPr="001116CE">
        <w:t>had</w:t>
      </w:r>
      <w:r w:rsidR="0078685B" w:rsidRPr="001116CE">
        <w:t xml:space="preserve"> </w:t>
      </w:r>
      <w:r w:rsidRPr="001116CE">
        <w:t>been</w:t>
      </w:r>
      <w:r w:rsidR="0078685B" w:rsidRPr="001116CE">
        <w:t xml:space="preserve"> </w:t>
      </w:r>
      <w:r w:rsidRPr="001116CE">
        <w:t>established</w:t>
      </w:r>
      <w:r w:rsidR="0078685B" w:rsidRPr="001116CE">
        <w:t xml:space="preserve"> </w:t>
      </w:r>
      <w:r w:rsidRPr="001116CE">
        <w:t>within</w:t>
      </w:r>
      <w:r w:rsidR="0078685B" w:rsidRPr="001116CE">
        <w:t xml:space="preserve"> </w:t>
      </w:r>
      <w:r w:rsidRPr="001116CE">
        <w:t>public</w:t>
      </w:r>
      <w:r w:rsidR="0078685B" w:rsidRPr="001116CE">
        <w:t xml:space="preserve"> </w:t>
      </w:r>
      <w:r w:rsidRPr="001116CE">
        <w:t>bodies</w:t>
      </w:r>
      <w:r w:rsidR="0078685B" w:rsidRPr="001116CE">
        <w:t xml:space="preserve"> </w:t>
      </w:r>
      <w:r w:rsidRPr="001116CE">
        <w:t>to</w:t>
      </w:r>
      <w:r w:rsidR="0078685B" w:rsidRPr="001116CE">
        <w:t xml:space="preserve"> </w:t>
      </w:r>
      <w:r w:rsidRPr="001116CE">
        <w:t>promote</w:t>
      </w:r>
      <w:r w:rsidR="0078685B" w:rsidRPr="001116CE">
        <w:t xml:space="preserve"> </w:t>
      </w:r>
      <w:r w:rsidRPr="001116CE">
        <w:t>higher</w:t>
      </w:r>
      <w:r w:rsidR="0078685B" w:rsidRPr="001116CE">
        <w:t xml:space="preserve"> </w:t>
      </w:r>
      <w:r w:rsidRPr="001116CE">
        <w:t>female</w:t>
      </w:r>
      <w:r w:rsidR="0078685B" w:rsidRPr="001116CE">
        <w:t xml:space="preserve"> </w:t>
      </w:r>
      <w:r w:rsidRPr="001116CE">
        <w:t>representation</w:t>
      </w:r>
      <w:r w:rsidR="0078685B" w:rsidRPr="001116CE">
        <w:t xml:space="preserve"> </w:t>
      </w:r>
      <w:r w:rsidRPr="001116CE">
        <w:t>and</w:t>
      </w:r>
      <w:r w:rsidR="0078685B" w:rsidRPr="001116CE">
        <w:t xml:space="preserve"> </w:t>
      </w:r>
      <w:r w:rsidRPr="001116CE">
        <w:t>legislation</w:t>
      </w:r>
      <w:r w:rsidR="0078685B" w:rsidRPr="001116CE">
        <w:t xml:space="preserve"> </w:t>
      </w:r>
      <w:r w:rsidRPr="001116CE">
        <w:t>introduced</w:t>
      </w:r>
      <w:r w:rsidR="0078685B" w:rsidRPr="001116CE">
        <w:t xml:space="preserve"> </w:t>
      </w:r>
      <w:r w:rsidRPr="001116CE">
        <w:t>to</w:t>
      </w:r>
      <w:r w:rsidR="0078685B" w:rsidRPr="001116CE">
        <w:t xml:space="preserve"> </w:t>
      </w:r>
      <w:r w:rsidRPr="001116CE">
        <w:t>ensure</w:t>
      </w:r>
      <w:r w:rsidR="0078685B" w:rsidRPr="001116CE">
        <w:t xml:space="preserve"> </w:t>
      </w:r>
      <w:r w:rsidRPr="001116CE">
        <w:t>that</w:t>
      </w:r>
      <w:r w:rsidR="0078685B" w:rsidRPr="001116CE">
        <w:t xml:space="preserve"> </w:t>
      </w:r>
      <w:r w:rsidRPr="001116CE">
        <w:t>women</w:t>
      </w:r>
      <w:r w:rsidR="0078685B" w:rsidRPr="001116CE">
        <w:t xml:space="preserve"> </w:t>
      </w:r>
      <w:r w:rsidRPr="001116CE">
        <w:t>were</w:t>
      </w:r>
      <w:r w:rsidR="0078685B" w:rsidRPr="001116CE">
        <w:t xml:space="preserve"> </w:t>
      </w:r>
      <w:r w:rsidRPr="001116CE">
        <w:t>appointed</w:t>
      </w:r>
      <w:r w:rsidR="0078685B" w:rsidRPr="001116CE">
        <w:t xml:space="preserve"> </w:t>
      </w:r>
      <w:r w:rsidRPr="001116CE">
        <w:t>to</w:t>
      </w:r>
      <w:r w:rsidR="0078685B" w:rsidRPr="001116CE">
        <w:t xml:space="preserve"> </w:t>
      </w:r>
      <w:r w:rsidRPr="001116CE">
        <w:t>decision-making</w:t>
      </w:r>
      <w:r w:rsidR="0078685B" w:rsidRPr="001116CE">
        <w:t xml:space="preserve"> </w:t>
      </w:r>
      <w:r w:rsidRPr="001116CE">
        <w:t>posts.</w:t>
      </w:r>
    </w:p>
    <w:p w:rsidR="00F84EFD" w:rsidRPr="001116CE" w:rsidRDefault="00F84EFD" w:rsidP="00F84EFD">
      <w:pPr>
        <w:pStyle w:val="ParaNoG"/>
      </w:pPr>
      <w:r w:rsidRPr="001116CE">
        <w:t>Violence</w:t>
      </w:r>
      <w:r w:rsidR="0078685B" w:rsidRPr="001116CE">
        <w:t xml:space="preserve"> </w:t>
      </w:r>
      <w:r w:rsidRPr="001116CE">
        <w:t>against</w:t>
      </w:r>
      <w:r w:rsidR="0078685B" w:rsidRPr="001116CE">
        <w:t xml:space="preserve"> </w:t>
      </w:r>
      <w:r w:rsidRPr="001116CE">
        <w:t>women</w:t>
      </w:r>
      <w:r w:rsidR="0078685B" w:rsidRPr="001116CE">
        <w:t xml:space="preserve"> </w:t>
      </w:r>
      <w:r w:rsidRPr="001116CE">
        <w:t>was</w:t>
      </w:r>
      <w:r w:rsidR="0078685B" w:rsidRPr="001116CE">
        <w:t xml:space="preserve"> </w:t>
      </w:r>
      <w:r w:rsidRPr="001116CE">
        <w:t>a</w:t>
      </w:r>
      <w:r w:rsidR="0078685B" w:rsidRPr="001116CE">
        <w:t xml:space="preserve"> </w:t>
      </w:r>
      <w:r w:rsidRPr="001116CE">
        <w:t>serious</w:t>
      </w:r>
      <w:r w:rsidR="0078685B" w:rsidRPr="001116CE">
        <w:t xml:space="preserve"> </w:t>
      </w:r>
      <w:r w:rsidRPr="001116CE">
        <w:t>problem</w:t>
      </w:r>
      <w:r w:rsidR="0078685B" w:rsidRPr="001116CE">
        <w:t xml:space="preserve"> </w:t>
      </w:r>
      <w:r w:rsidRPr="001116CE">
        <w:t>in</w:t>
      </w:r>
      <w:r w:rsidR="0078685B" w:rsidRPr="001116CE">
        <w:t xml:space="preserve"> </w:t>
      </w:r>
      <w:r w:rsidRPr="001116CE">
        <w:t>the</w:t>
      </w:r>
      <w:r w:rsidR="0078685B" w:rsidRPr="001116CE">
        <w:t xml:space="preserve"> </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Pr="001116CE">
        <w:t>,</w:t>
      </w:r>
      <w:r w:rsidR="0078685B" w:rsidRPr="001116CE">
        <w:t xml:space="preserve"> </w:t>
      </w:r>
      <w:r w:rsidRPr="001116CE">
        <w:t>where</w:t>
      </w:r>
      <w:r w:rsidR="0078685B" w:rsidRPr="001116CE">
        <w:t xml:space="preserve"> </w:t>
      </w:r>
      <w:r w:rsidRPr="001116CE">
        <w:t>women</w:t>
      </w:r>
      <w:r w:rsidR="0078685B" w:rsidRPr="001116CE">
        <w:t xml:space="preserve"> </w:t>
      </w:r>
      <w:r w:rsidRPr="001116CE">
        <w:t>had</w:t>
      </w:r>
      <w:r w:rsidR="0078685B" w:rsidRPr="001116CE">
        <w:t xml:space="preserve"> </w:t>
      </w:r>
      <w:r w:rsidRPr="001116CE">
        <w:t>been</w:t>
      </w:r>
      <w:r w:rsidR="0078685B" w:rsidRPr="001116CE">
        <w:t xml:space="preserve"> </w:t>
      </w:r>
      <w:r w:rsidRPr="001116CE">
        <w:t>used</w:t>
      </w:r>
      <w:r w:rsidR="0078685B" w:rsidRPr="001116CE">
        <w:t xml:space="preserve"> </w:t>
      </w:r>
      <w:r w:rsidRPr="001116CE">
        <w:t>as</w:t>
      </w:r>
      <w:r w:rsidR="0078685B" w:rsidRPr="001116CE">
        <w:t xml:space="preserve"> </w:t>
      </w:r>
      <w:r w:rsidRPr="001116CE">
        <w:t>weapons</w:t>
      </w:r>
      <w:r w:rsidR="0078685B" w:rsidRPr="001116CE">
        <w:t xml:space="preserve"> </w:t>
      </w:r>
      <w:r w:rsidRPr="001116CE">
        <w:t>of</w:t>
      </w:r>
      <w:r w:rsidR="0078685B" w:rsidRPr="001116CE">
        <w:t xml:space="preserve"> </w:t>
      </w:r>
      <w:r w:rsidRPr="001116CE">
        <w:t>war,</w:t>
      </w:r>
      <w:r w:rsidR="0078685B" w:rsidRPr="001116CE">
        <w:t xml:space="preserve"> </w:t>
      </w:r>
      <w:r w:rsidRPr="001116CE">
        <w:t>and</w:t>
      </w:r>
      <w:r w:rsidR="0078685B" w:rsidRPr="001116CE">
        <w:t xml:space="preserve"> </w:t>
      </w:r>
      <w:r w:rsidRPr="001116CE">
        <w:t>the</w:t>
      </w:r>
      <w:r w:rsidR="0078685B" w:rsidRPr="001116CE">
        <w:t xml:space="preserve"> </w:t>
      </w:r>
      <w:r w:rsidRPr="001116CE">
        <w:t>restoration</w:t>
      </w:r>
      <w:r w:rsidR="0078685B" w:rsidRPr="001116CE">
        <w:t xml:space="preserve"> </w:t>
      </w:r>
      <w:r w:rsidRPr="001116CE">
        <w:t>of</w:t>
      </w:r>
      <w:r w:rsidR="0078685B" w:rsidRPr="001116CE">
        <w:t xml:space="preserve"> </w:t>
      </w:r>
      <w:r w:rsidRPr="001116CE">
        <w:t>the</w:t>
      </w:r>
      <w:r w:rsidR="0078685B" w:rsidRPr="001116CE">
        <w:t xml:space="preserve"> </w:t>
      </w:r>
      <w:r w:rsidRPr="001116CE">
        <w:t>rule</w:t>
      </w:r>
      <w:r w:rsidR="0078685B" w:rsidRPr="001116CE">
        <w:t xml:space="preserve"> </w:t>
      </w:r>
      <w:r w:rsidRPr="001116CE">
        <w:t>of</w:t>
      </w:r>
      <w:r w:rsidR="0078685B" w:rsidRPr="001116CE">
        <w:t xml:space="preserve"> </w:t>
      </w:r>
      <w:r w:rsidRPr="001116CE">
        <w:t>law</w:t>
      </w:r>
      <w:r w:rsidR="0078685B" w:rsidRPr="001116CE">
        <w:t xml:space="preserve"> </w:t>
      </w:r>
      <w:r w:rsidRPr="001116CE">
        <w:t>would</w:t>
      </w:r>
      <w:r w:rsidR="0078685B" w:rsidRPr="001116CE">
        <w:t xml:space="preserve"> </w:t>
      </w:r>
      <w:r w:rsidRPr="001116CE">
        <w:t>serve</w:t>
      </w:r>
      <w:r w:rsidR="0078685B" w:rsidRPr="001116CE">
        <w:t xml:space="preserve"> </w:t>
      </w:r>
      <w:r w:rsidRPr="001116CE">
        <w:t>as</w:t>
      </w:r>
      <w:r w:rsidR="0078685B" w:rsidRPr="001116CE">
        <w:t xml:space="preserve"> </w:t>
      </w:r>
      <w:r w:rsidRPr="001116CE">
        <w:t>the</w:t>
      </w:r>
      <w:r w:rsidR="0078685B" w:rsidRPr="001116CE">
        <w:t xml:space="preserve"> </w:t>
      </w:r>
      <w:r w:rsidRPr="001116CE">
        <w:t>basis</w:t>
      </w:r>
      <w:r w:rsidR="0078685B" w:rsidRPr="001116CE">
        <w:t xml:space="preserve"> </w:t>
      </w:r>
      <w:r w:rsidRPr="001116CE">
        <w:t>for</w:t>
      </w:r>
      <w:r w:rsidR="0078685B" w:rsidRPr="001116CE">
        <w:t xml:space="preserve"> </w:t>
      </w:r>
      <w:r w:rsidRPr="001116CE">
        <w:t>the</w:t>
      </w:r>
      <w:r w:rsidR="0078685B" w:rsidRPr="001116CE">
        <w:t xml:space="preserve"> </w:t>
      </w:r>
      <w:r w:rsidRPr="001116CE">
        <w:t>elimination</w:t>
      </w:r>
      <w:r w:rsidR="0078685B" w:rsidRPr="001116CE">
        <w:t xml:space="preserve"> </w:t>
      </w:r>
      <w:r w:rsidRPr="001116CE">
        <w:t>of</w:t>
      </w:r>
      <w:r w:rsidR="0078685B" w:rsidRPr="001116CE">
        <w:t xml:space="preserve"> </w:t>
      </w:r>
      <w:r w:rsidRPr="001116CE">
        <w:t>such</w:t>
      </w:r>
      <w:r w:rsidR="0078685B" w:rsidRPr="001116CE">
        <w:t xml:space="preserve"> </w:t>
      </w:r>
      <w:r w:rsidRPr="001116CE">
        <w:t>acts.</w:t>
      </w:r>
      <w:r w:rsidR="0078685B" w:rsidRPr="001116CE">
        <w:t xml:space="preserve"> </w:t>
      </w:r>
      <w:r w:rsidRPr="001116CE">
        <w:t>As</w:t>
      </w:r>
      <w:r w:rsidR="0078685B" w:rsidRPr="001116CE">
        <w:t xml:space="preserve"> </w:t>
      </w:r>
      <w:r w:rsidRPr="001116CE">
        <w:t>part</w:t>
      </w:r>
      <w:r w:rsidR="0078685B" w:rsidRPr="001116CE">
        <w:t xml:space="preserve"> </w:t>
      </w:r>
      <w:r w:rsidRPr="001116CE">
        <w:t>of</w:t>
      </w:r>
      <w:r w:rsidR="0078685B" w:rsidRPr="001116CE">
        <w:t xml:space="preserve"> </w:t>
      </w:r>
      <w:r w:rsidRPr="001116CE">
        <w:t>efforts</w:t>
      </w:r>
      <w:r w:rsidR="0078685B" w:rsidRPr="001116CE">
        <w:t xml:space="preserve"> </w:t>
      </w:r>
      <w:r w:rsidRPr="001116CE">
        <w:t>to</w:t>
      </w:r>
      <w:r w:rsidR="0078685B" w:rsidRPr="001116CE">
        <w:t xml:space="preserve"> </w:t>
      </w:r>
      <w:r w:rsidRPr="001116CE">
        <w:t>combat</w:t>
      </w:r>
      <w:r w:rsidR="0078685B" w:rsidRPr="001116CE">
        <w:t xml:space="preserve"> </w:t>
      </w:r>
      <w:r w:rsidRPr="001116CE">
        <w:t>gender-based</w:t>
      </w:r>
      <w:r w:rsidR="0078685B" w:rsidRPr="001116CE">
        <w:t xml:space="preserve"> </w:t>
      </w:r>
      <w:r w:rsidRPr="001116CE">
        <w:t>violence,</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had</w:t>
      </w:r>
      <w:r w:rsidR="0078685B" w:rsidRPr="001116CE">
        <w:t xml:space="preserve"> </w:t>
      </w:r>
      <w:r w:rsidRPr="001116CE">
        <w:t>created</w:t>
      </w:r>
      <w:r w:rsidR="0078685B" w:rsidRPr="001116CE">
        <w:t xml:space="preserve"> </w:t>
      </w:r>
      <w:r w:rsidRPr="001116CE">
        <w:t>a</w:t>
      </w:r>
      <w:r w:rsidR="0078685B" w:rsidRPr="001116CE">
        <w:t xml:space="preserve"> </w:t>
      </w:r>
      <w:r w:rsidRPr="001116CE">
        <w:t>national</w:t>
      </w:r>
      <w:r w:rsidR="0078685B" w:rsidRPr="001116CE">
        <w:t xml:space="preserve"> </w:t>
      </w:r>
      <w:r w:rsidRPr="001116CE">
        <w:t>strategy</w:t>
      </w:r>
      <w:r w:rsidR="0078685B" w:rsidRPr="001116CE">
        <w:t xml:space="preserve"> </w:t>
      </w:r>
      <w:r w:rsidRPr="001116CE">
        <w:t>and</w:t>
      </w:r>
      <w:r w:rsidR="0078685B" w:rsidRPr="001116CE">
        <w:t xml:space="preserve"> </w:t>
      </w:r>
      <w:r w:rsidRPr="001116CE">
        <w:t>action</w:t>
      </w:r>
      <w:r w:rsidR="0078685B" w:rsidRPr="001116CE">
        <w:t xml:space="preserve"> </w:t>
      </w:r>
      <w:r w:rsidRPr="001116CE">
        <w:t>plan</w:t>
      </w:r>
      <w:r w:rsidR="0078685B" w:rsidRPr="001116CE">
        <w:t xml:space="preserve"> </w:t>
      </w:r>
      <w:r w:rsidRPr="001116CE">
        <w:t>and</w:t>
      </w:r>
      <w:r w:rsidR="0078685B" w:rsidRPr="001116CE">
        <w:t xml:space="preserve"> </w:t>
      </w:r>
      <w:r w:rsidRPr="001116CE">
        <w:t>a</w:t>
      </w:r>
      <w:r w:rsidR="0078685B" w:rsidRPr="001116CE">
        <w:t xml:space="preserve"> </w:t>
      </w:r>
      <w:r w:rsidRPr="001116CE">
        <w:t>steering</w:t>
      </w:r>
      <w:r w:rsidR="0078685B" w:rsidRPr="001116CE">
        <w:t xml:space="preserve"> </w:t>
      </w:r>
      <w:r w:rsidRPr="001116CE">
        <w:t>committee</w:t>
      </w:r>
      <w:r w:rsidR="0078685B" w:rsidRPr="001116CE">
        <w:t xml:space="preserve"> </w:t>
      </w:r>
      <w:r w:rsidRPr="001116CE">
        <w:t>for</w:t>
      </w:r>
      <w:r w:rsidR="0078685B" w:rsidRPr="001116CE">
        <w:t xml:space="preserve"> </w:t>
      </w:r>
      <w:r w:rsidRPr="001116CE">
        <w:t>the</w:t>
      </w:r>
      <w:r w:rsidR="0078685B" w:rsidRPr="001116CE">
        <w:t xml:space="preserve"> </w:t>
      </w:r>
      <w:r w:rsidRPr="001116CE">
        <w:t>implementation</w:t>
      </w:r>
      <w:r w:rsidR="0078685B" w:rsidRPr="001116CE">
        <w:t xml:space="preserve"> </w:t>
      </w:r>
      <w:r w:rsidRPr="001116CE">
        <w:t>of</w:t>
      </w:r>
      <w:r w:rsidR="0078685B" w:rsidRPr="001116CE">
        <w:t xml:space="preserve"> </w:t>
      </w:r>
      <w:r w:rsidRPr="001116CE">
        <w:t>Security</w:t>
      </w:r>
      <w:r w:rsidR="0078685B" w:rsidRPr="001116CE">
        <w:t xml:space="preserve"> </w:t>
      </w:r>
      <w:r w:rsidRPr="001116CE">
        <w:t>Council</w:t>
      </w:r>
      <w:r w:rsidR="0078685B" w:rsidRPr="001116CE">
        <w:t xml:space="preserve"> </w:t>
      </w:r>
      <w:r w:rsidRPr="001116CE">
        <w:t>resolution</w:t>
      </w:r>
      <w:r w:rsidR="0078685B" w:rsidRPr="001116CE">
        <w:t xml:space="preserve"> </w:t>
      </w:r>
      <w:r w:rsidRPr="001116CE">
        <w:t>1325</w:t>
      </w:r>
      <w:r w:rsidR="0078685B" w:rsidRPr="001116CE">
        <w:t xml:space="preserve"> </w:t>
      </w:r>
      <w:r w:rsidRPr="001116CE">
        <w:t>(2000).</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was</w:t>
      </w:r>
      <w:r w:rsidR="0078685B" w:rsidRPr="001116CE">
        <w:t xml:space="preserve"> </w:t>
      </w:r>
      <w:r w:rsidRPr="001116CE">
        <w:t>working</w:t>
      </w:r>
      <w:r w:rsidR="0078685B" w:rsidRPr="001116CE">
        <w:t xml:space="preserve"> </w:t>
      </w:r>
      <w:r w:rsidRPr="001116CE">
        <w:t>closely</w:t>
      </w:r>
      <w:r w:rsidR="0078685B" w:rsidRPr="001116CE">
        <w:t xml:space="preserve"> </w:t>
      </w:r>
      <w:r w:rsidRPr="001116CE">
        <w:t>with</w:t>
      </w:r>
      <w:r w:rsidR="0078685B" w:rsidRPr="001116CE">
        <w:t xml:space="preserve"> </w:t>
      </w:r>
      <w:r w:rsidRPr="001116CE">
        <w:t>development</w:t>
      </w:r>
      <w:r w:rsidR="0078685B" w:rsidRPr="001116CE">
        <w:t xml:space="preserve"> </w:t>
      </w:r>
      <w:r w:rsidRPr="001116CE">
        <w:t>partners</w:t>
      </w:r>
      <w:r w:rsidR="0078685B" w:rsidRPr="001116CE">
        <w:t xml:space="preserve"> </w:t>
      </w:r>
      <w:r w:rsidRPr="001116CE">
        <w:t>and</w:t>
      </w:r>
      <w:r w:rsidR="0078685B" w:rsidRPr="001116CE">
        <w:t xml:space="preserve"> </w:t>
      </w:r>
      <w:r w:rsidRPr="001116CE">
        <w:t>civil</w:t>
      </w:r>
      <w:r w:rsidR="0078685B" w:rsidRPr="001116CE">
        <w:t xml:space="preserve"> </w:t>
      </w:r>
      <w:r w:rsidRPr="001116CE">
        <w:t>society</w:t>
      </w:r>
      <w:r w:rsidR="0078685B" w:rsidRPr="001116CE">
        <w:t xml:space="preserve"> </w:t>
      </w:r>
      <w:r w:rsidRPr="001116CE">
        <w:t>to</w:t>
      </w:r>
      <w:r w:rsidR="0078685B" w:rsidRPr="001116CE">
        <w:t xml:space="preserve"> </w:t>
      </w:r>
      <w:r w:rsidRPr="001116CE">
        <w:t>address</w:t>
      </w:r>
      <w:r w:rsidR="0078685B" w:rsidRPr="001116CE">
        <w:t xml:space="preserve"> </w:t>
      </w:r>
      <w:r w:rsidRPr="001116CE">
        <w:t>sexual</w:t>
      </w:r>
      <w:r w:rsidR="0078685B" w:rsidRPr="001116CE">
        <w:t xml:space="preserve"> </w:t>
      </w:r>
      <w:r w:rsidRPr="001116CE">
        <w:t>violence</w:t>
      </w:r>
      <w:r w:rsidR="0078685B" w:rsidRPr="001116CE">
        <w:t xml:space="preserve"> </w:t>
      </w:r>
      <w:r w:rsidRPr="001116CE">
        <w:t>aggravated</w:t>
      </w:r>
      <w:r w:rsidR="0078685B" w:rsidRPr="001116CE">
        <w:t xml:space="preserve"> </w:t>
      </w:r>
      <w:r w:rsidRPr="001116CE">
        <w:t>by</w:t>
      </w:r>
      <w:r w:rsidR="0078685B" w:rsidRPr="001116CE">
        <w:t xml:space="preserve"> </w:t>
      </w:r>
      <w:r w:rsidRPr="001116CE">
        <w:t>armed</w:t>
      </w:r>
      <w:r w:rsidR="0078685B" w:rsidRPr="001116CE">
        <w:t xml:space="preserve"> </w:t>
      </w:r>
      <w:r w:rsidRPr="001116CE">
        <w:t>conflict</w:t>
      </w:r>
      <w:r w:rsidR="0078685B" w:rsidRPr="001116CE">
        <w:t xml:space="preserve"> </w:t>
      </w:r>
      <w:r w:rsidRPr="001116CE">
        <w:t>and</w:t>
      </w:r>
      <w:r w:rsidR="0078685B" w:rsidRPr="001116CE">
        <w:t xml:space="preserve"> </w:t>
      </w:r>
      <w:r w:rsidRPr="001116CE">
        <w:t>to</w:t>
      </w:r>
      <w:r w:rsidR="0078685B" w:rsidRPr="001116CE">
        <w:t xml:space="preserve"> </w:t>
      </w:r>
      <w:r w:rsidRPr="001116CE">
        <w:t>provide</w:t>
      </w:r>
      <w:r w:rsidR="0078685B" w:rsidRPr="001116CE">
        <w:t xml:space="preserve"> </w:t>
      </w:r>
      <w:r w:rsidRPr="001116CE">
        <w:t>comprehensive</w:t>
      </w:r>
      <w:r w:rsidR="0078685B" w:rsidRPr="001116CE">
        <w:t xml:space="preserve"> </w:t>
      </w:r>
      <w:r w:rsidRPr="001116CE">
        <w:t>care</w:t>
      </w:r>
      <w:r w:rsidR="0078685B" w:rsidRPr="001116CE">
        <w:t xml:space="preserve"> </w:t>
      </w:r>
      <w:r w:rsidRPr="001116CE">
        <w:t>for</w:t>
      </w:r>
      <w:r w:rsidR="0078685B" w:rsidRPr="001116CE">
        <w:t xml:space="preserve"> </w:t>
      </w:r>
      <w:r w:rsidRPr="001116CE">
        <w:t>victims,</w:t>
      </w:r>
      <w:r w:rsidR="0078685B" w:rsidRPr="001116CE">
        <w:t xml:space="preserve"> </w:t>
      </w:r>
      <w:r w:rsidRPr="001116CE">
        <w:t>including</w:t>
      </w:r>
      <w:r w:rsidR="0078685B" w:rsidRPr="001116CE">
        <w:t xml:space="preserve"> </w:t>
      </w:r>
      <w:r w:rsidRPr="001116CE">
        <w:t>psychosocial</w:t>
      </w:r>
      <w:r w:rsidR="0078685B" w:rsidRPr="001116CE">
        <w:t xml:space="preserve"> </w:t>
      </w:r>
      <w:r w:rsidRPr="001116CE">
        <w:t>care.</w:t>
      </w:r>
      <w:r w:rsidR="0078685B" w:rsidRPr="001116CE">
        <w:t xml:space="preserve"> </w:t>
      </w:r>
    </w:p>
    <w:p w:rsidR="00F84EFD" w:rsidRPr="001116CE" w:rsidRDefault="00F84EFD" w:rsidP="00BD4F86">
      <w:pPr>
        <w:pStyle w:val="ParaNoG"/>
        <w:spacing w:after="80"/>
      </w:pPr>
      <w:r w:rsidRPr="001116CE">
        <w:t>Despite</w:t>
      </w:r>
      <w:r w:rsidR="0078685B" w:rsidRPr="001116CE">
        <w:t xml:space="preserve"> </w:t>
      </w:r>
      <w:r w:rsidRPr="001116CE">
        <w:t>financial</w:t>
      </w:r>
      <w:r w:rsidR="0078685B" w:rsidRPr="001116CE">
        <w:t xml:space="preserve"> </w:t>
      </w:r>
      <w:r w:rsidRPr="001116CE">
        <w:t>and</w:t>
      </w:r>
      <w:r w:rsidR="0078685B" w:rsidRPr="001116CE">
        <w:t xml:space="preserve"> </w:t>
      </w:r>
      <w:r w:rsidRPr="001116CE">
        <w:t>security</w:t>
      </w:r>
      <w:r w:rsidR="0078685B" w:rsidRPr="001116CE">
        <w:t xml:space="preserve"> </w:t>
      </w:r>
      <w:r w:rsidRPr="001116CE">
        <w:t>constraints,</w:t>
      </w:r>
      <w:r w:rsidR="0078685B" w:rsidRPr="001116CE">
        <w:t xml:space="preserve"> </w:t>
      </w:r>
      <w:r w:rsidRPr="001116CE">
        <w:t>combating</w:t>
      </w:r>
      <w:r w:rsidR="0078685B" w:rsidRPr="001116CE">
        <w:t xml:space="preserve"> </w:t>
      </w:r>
      <w:r w:rsidRPr="001116CE">
        <w:t>all</w:t>
      </w:r>
      <w:r w:rsidR="0078685B" w:rsidRPr="001116CE">
        <w:t xml:space="preserve"> </w:t>
      </w:r>
      <w:r w:rsidRPr="001116CE">
        <w:t>forms</w:t>
      </w:r>
      <w:r w:rsidR="0078685B" w:rsidRPr="001116CE">
        <w:t xml:space="preserve"> </w:t>
      </w:r>
      <w:r w:rsidRPr="001116CE">
        <w:t>of</w:t>
      </w:r>
      <w:r w:rsidR="0078685B" w:rsidRPr="001116CE">
        <w:t xml:space="preserve"> </w:t>
      </w:r>
      <w:r w:rsidRPr="001116CE">
        <w:t>discrimination</w:t>
      </w:r>
      <w:r w:rsidR="0078685B" w:rsidRPr="001116CE">
        <w:t xml:space="preserve"> </w:t>
      </w:r>
      <w:r w:rsidRPr="001116CE">
        <w:t>against</w:t>
      </w:r>
      <w:r w:rsidR="0078685B" w:rsidRPr="001116CE">
        <w:t xml:space="preserve"> </w:t>
      </w:r>
      <w:r w:rsidRPr="001116CE">
        <w:t>women</w:t>
      </w:r>
      <w:r w:rsidR="0078685B" w:rsidRPr="001116CE">
        <w:t xml:space="preserve"> </w:t>
      </w:r>
      <w:r w:rsidRPr="001116CE">
        <w:t>was</w:t>
      </w:r>
      <w:r w:rsidR="0078685B" w:rsidRPr="001116CE">
        <w:t xml:space="preserve"> </w:t>
      </w:r>
      <w:r w:rsidRPr="001116CE">
        <w:t>a</w:t>
      </w:r>
      <w:r w:rsidR="0078685B" w:rsidRPr="001116CE">
        <w:t xml:space="preserve"> </w:t>
      </w:r>
      <w:r w:rsidRPr="001116CE">
        <w:t>government</w:t>
      </w:r>
      <w:r w:rsidR="0078685B" w:rsidRPr="001116CE">
        <w:t xml:space="preserve"> </w:t>
      </w:r>
      <w:r w:rsidRPr="001116CE">
        <w:t>priority.</w:t>
      </w:r>
      <w:r w:rsidR="0078685B" w:rsidRPr="001116CE">
        <w:t xml:space="preserve"> </w:t>
      </w:r>
      <w:r w:rsidRPr="001116CE">
        <w:t>While</w:t>
      </w:r>
      <w:r w:rsidR="0078685B" w:rsidRPr="001116CE">
        <w:t xml:space="preserve"> </w:t>
      </w:r>
      <w:r w:rsidRPr="001116CE">
        <w:t>not</w:t>
      </w:r>
      <w:r w:rsidR="0078685B" w:rsidRPr="001116CE">
        <w:t xml:space="preserve"> </w:t>
      </w:r>
      <w:r w:rsidRPr="001116CE">
        <w:t>every</w:t>
      </w:r>
      <w:r w:rsidR="0078685B" w:rsidRPr="001116CE">
        <w:t xml:space="preserve"> </w:t>
      </w:r>
      <w:r w:rsidRPr="001116CE">
        <w:t>expected</w:t>
      </w:r>
      <w:r w:rsidR="0078685B" w:rsidRPr="001116CE">
        <w:t xml:space="preserve"> </w:t>
      </w:r>
      <w:r w:rsidRPr="001116CE">
        <w:t>outcome</w:t>
      </w:r>
      <w:r w:rsidR="0078685B" w:rsidRPr="001116CE">
        <w:t xml:space="preserve"> </w:t>
      </w:r>
      <w:r w:rsidRPr="001116CE">
        <w:t>had</w:t>
      </w:r>
      <w:r w:rsidR="0078685B" w:rsidRPr="001116CE">
        <w:t xml:space="preserve"> </w:t>
      </w:r>
      <w:r w:rsidRPr="001116CE">
        <w:t>been</w:t>
      </w:r>
      <w:r w:rsidR="0078685B" w:rsidRPr="001116CE">
        <w:t xml:space="preserve"> </w:t>
      </w:r>
      <w:r w:rsidRPr="001116CE">
        <w:t>achieved,</w:t>
      </w:r>
      <w:r w:rsidR="0078685B" w:rsidRPr="001116CE">
        <w:t xml:space="preserve"> </w:t>
      </w:r>
      <w:r w:rsidRPr="001116CE">
        <w:t>progress</w:t>
      </w:r>
      <w:r w:rsidR="0078685B" w:rsidRPr="001116CE">
        <w:t xml:space="preserve"> </w:t>
      </w:r>
      <w:r w:rsidRPr="001116CE">
        <w:t>had</w:t>
      </w:r>
      <w:r w:rsidR="0078685B" w:rsidRPr="001116CE">
        <w:t xml:space="preserve"> </w:t>
      </w:r>
      <w:r w:rsidRPr="001116CE">
        <w:t>been</w:t>
      </w:r>
      <w:r w:rsidR="0078685B" w:rsidRPr="001116CE">
        <w:t xml:space="preserve"> </w:t>
      </w:r>
      <w:r w:rsidRPr="001116CE">
        <w:t>made</w:t>
      </w:r>
      <w:r w:rsidR="0078685B" w:rsidRPr="001116CE">
        <w:t xml:space="preserve"> </w:t>
      </w:r>
      <w:r w:rsidRPr="001116CE">
        <w:t>in</w:t>
      </w:r>
      <w:r w:rsidR="0078685B" w:rsidRPr="001116CE">
        <w:t xml:space="preserve"> </w:t>
      </w:r>
      <w:r w:rsidRPr="001116CE">
        <w:t>the</w:t>
      </w:r>
      <w:r w:rsidR="0078685B" w:rsidRPr="001116CE">
        <w:t xml:space="preserve"> </w:t>
      </w:r>
      <w:r w:rsidRPr="001116CE">
        <w:t>legislative</w:t>
      </w:r>
      <w:r w:rsidR="0078685B" w:rsidRPr="001116CE">
        <w:t xml:space="preserve"> </w:t>
      </w:r>
      <w:r w:rsidRPr="001116CE">
        <w:t>area.</w:t>
      </w:r>
      <w:r w:rsidR="0078685B" w:rsidRPr="001116CE">
        <w:t xml:space="preserve"> </w:t>
      </w:r>
      <w:r w:rsidRPr="001116CE">
        <w:t>Social</w:t>
      </w:r>
      <w:r w:rsidR="0078685B" w:rsidRPr="001116CE">
        <w:t xml:space="preserve"> </w:t>
      </w:r>
      <w:r w:rsidRPr="001116CE">
        <w:t>and</w:t>
      </w:r>
      <w:r w:rsidR="0078685B" w:rsidRPr="001116CE">
        <w:t xml:space="preserve"> </w:t>
      </w:r>
      <w:r w:rsidRPr="001116CE">
        <w:t>religious</w:t>
      </w:r>
      <w:r w:rsidR="0078685B" w:rsidRPr="001116CE">
        <w:t xml:space="preserve"> </w:t>
      </w:r>
      <w:r w:rsidRPr="001116CE">
        <w:t>customs</w:t>
      </w:r>
      <w:r w:rsidR="0078685B" w:rsidRPr="001116CE">
        <w:t xml:space="preserve"> </w:t>
      </w:r>
      <w:r w:rsidRPr="001116CE">
        <w:t>and</w:t>
      </w:r>
      <w:r w:rsidR="0078685B" w:rsidRPr="001116CE">
        <w:t xml:space="preserve"> </w:t>
      </w:r>
      <w:r w:rsidRPr="001116CE">
        <w:t>traditions</w:t>
      </w:r>
      <w:r w:rsidR="0078685B" w:rsidRPr="001116CE">
        <w:t xml:space="preserve"> </w:t>
      </w:r>
      <w:r w:rsidRPr="001116CE">
        <w:t>continued</w:t>
      </w:r>
      <w:r w:rsidR="0078685B" w:rsidRPr="001116CE">
        <w:t xml:space="preserve"> </w:t>
      </w:r>
      <w:r w:rsidRPr="001116CE">
        <w:t>to</w:t>
      </w:r>
      <w:r w:rsidR="0078685B" w:rsidRPr="001116CE">
        <w:t xml:space="preserve"> </w:t>
      </w:r>
      <w:r w:rsidRPr="001116CE">
        <w:t>hold</w:t>
      </w:r>
      <w:r w:rsidR="0078685B" w:rsidRPr="001116CE">
        <w:t xml:space="preserve"> </w:t>
      </w:r>
      <w:r w:rsidRPr="001116CE">
        <w:t>women</w:t>
      </w:r>
      <w:r w:rsidR="0078685B" w:rsidRPr="001116CE">
        <w:t xml:space="preserve"> </w:t>
      </w:r>
      <w:r w:rsidRPr="001116CE">
        <w:t>back;</w:t>
      </w:r>
      <w:r w:rsidR="0078685B" w:rsidRPr="001116CE">
        <w:t xml:space="preserve"> </w:t>
      </w:r>
      <w:r w:rsidRPr="001116CE">
        <w:t>changing</w:t>
      </w:r>
      <w:r w:rsidR="0078685B" w:rsidRPr="001116CE">
        <w:t xml:space="preserve"> </w:t>
      </w:r>
      <w:r w:rsidRPr="001116CE">
        <w:t>attitudes</w:t>
      </w:r>
      <w:r w:rsidR="0078685B" w:rsidRPr="001116CE">
        <w:t xml:space="preserve"> </w:t>
      </w:r>
      <w:r w:rsidRPr="001116CE">
        <w:t>would</w:t>
      </w:r>
      <w:r w:rsidR="0078685B" w:rsidRPr="001116CE">
        <w:t xml:space="preserve"> </w:t>
      </w:r>
      <w:r w:rsidRPr="001116CE">
        <w:t>take</w:t>
      </w:r>
      <w:r w:rsidR="0078685B" w:rsidRPr="001116CE">
        <w:t xml:space="preserve"> </w:t>
      </w:r>
      <w:r w:rsidRPr="001116CE">
        <w:t>time</w:t>
      </w:r>
      <w:r w:rsidR="0078685B" w:rsidRPr="001116CE">
        <w:t xml:space="preserve"> </w:t>
      </w:r>
      <w:r w:rsidRPr="001116CE">
        <w:t>and</w:t>
      </w:r>
      <w:r w:rsidR="0078685B" w:rsidRPr="001116CE">
        <w:t xml:space="preserve"> </w:t>
      </w:r>
      <w:r w:rsidRPr="001116CE">
        <w:t>could</w:t>
      </w:r>
      <w:r w:rsidR="0078685B" w:rsidRPr="001116CE">
        <w:t xml:space="preserve"> </w:t>
      </w:r>
      <w:r w:rsidRPr="001116CE">
        <w:t>not</w:t>
      </w:r>
      <w:r w:rsidR="0078685B" w:rsidRPr="001116CE">
        <w:t xml:space="preserve"> </w:t>
      </w:r>
      <w:r w:rsidRPr="001116CE">
        <w:t>be</w:t>
      </w:r>
      <w:r w:rsidR="0078685B" w:rsidRPr="001116CE">
        <w:t xml:space="preserve"> </w:t>
      </w:r>
      <w:r w:rsidRPr="001116CE">
        <w:t>brought</w:t>
      </w:r>
      <w:r w:rsidR="0078685B" w:rsidRPr="001116CE">
        <w:t xml:space="preserve"> </w:t>
      </w:r>
      <w:r w:rsidRPr="001116CE">
        <w:t>about</w:t>
      </w:r>
      <w:r w:rsidR="0078685B" w:rsidRPr="001116CE">
        <w:t xml:space="preserve"> </w:t>
      </w:r>
      <w:r w:rsidRPr="001116CE">
        <w:t>through</w:t>
      </w:r>
      <w:r w:rsidR="0078685B" w:rsidRPr="001116CE">
        <w:t xml:space="preserve"> </w:t>
      </w:r>
      <w:r w:rsidRPr="001116CE">
        <w:t>law-making</w:t>
      </w:r>
      <w:r w:rsidR="0078685B" w:rsidRPr="001116CE">
        <w:t xml:space="preserve"> </w:t>
      </w:r>
      <w:r w:rsidRPr="001116CE">
        <w:t>alone.</w:t>
      </w:r>
      <w:r w:rsidR="0078685B" w:rsidRPr="001116CE">
        <w:t xml:space="preserve"> </w:t>
      </w:r>
    </w:p>
    <w:p w:rsidR="00F84EFD" w:rsidRPr="001116CE" w:rsidRDefault="0078685B" w:rsidP="0078685B">
      <w:pPr>
        <w:pStyle w:val="H4G"/>
      </w:pPr>
      <w:r w:rsidRPr="001116CE">
        <w:tab/>
      </w:r>
      <w:r w:rsidRPr="001116CE">
        <w:tab/>
      </w:r>
      <w:r w:rsidR="00F84EFD" w:rsidRPr="001116CE">
        <w:t>Articles</w:t>
      </w:r>
      <w:r w:rsidRPr="001116CE">
        <w:t xml:space="preserve"> </w:t>
      </w:r>
      <w:r w:rsidR="00F84EFD" w:rsidRPr="001116CE">
        <w:t>1</w:t>
      </w:r>
      <w:r w:rsidRPr="001116CE">
        <w:t xml:space="preserve"> </w:t>
      </w:r>
      <w:r w:rsidR="00F84EFD" w:rsidRPr="001116CE">
        <w:t>to</w:t>
      </w:r>
      <w:r w:rsidRPr="001116CE">
        <w:t xml:space="preserve"> </w:t>
      </w:r>
      <w:r w:rsidR="00F84EFD" w:rsidRPr="001116CE">
        <w:t>6</w:t>
      </w:r>
    </w:p>
    <w:p w:rsidR="00F84EFD" w:rsidRPr="001116CE" w:rsidRDefault="00F84EFD" w:rsidP="00F84EFD">
      <w:pPr>
        <w:pStyle w:val="ParaNoG"/>
      </w:pPr>
      <w:r w:rsidRPr="001116CE">
        <w:rPr>
          <w:b/>
        </w:rPr>
        <w:t>Ms.</w:t>
      </w:r>
      <w:r w:rsidR="0078685B" w:rsidRPr="001116CE">
        <w:rPr>
          <w:b/>
        </w:rPr>
        <w:t xml:space="preserve"> </w:t>
      </w:r>
      <w:r w:rsidRPr="001116CE">
        <w:rPr>
          <w:b/>
        </w:rPr>
        <w:t>Schulz</w:t>
      </w:r>
      <w:r w:rsidR="0078685B" w:rsidRPr="001116CE">
        <w:t xml:space="preserve"> </w:t>
      </w:r>
      <w:r w:rsidRPr="001116CE">
        <w:t>asked</w:t>
      </w:r>
      <w:r w:rsidR="0078685B" w:rsidRPr="001116CE">
        <w:t xml:space="preserve"> </w:t>
      </w:r>
      <w:r w:rsidRPr="001116CE">
        <w:t>whether</w:t>
      </w:r>
      <w:r w:rsidR="0078685B" w:rsidRPr="001116CE">
        <w:t xml:space="preserve"> </w:t>
      </w:r>
      <w:r w:rsidRPr="001116CE">
        <w:t>the</w:t>
      </w:r>
      <w:r w:rsidR="0078685B" w:rsidRPr="001116CE">
        <w:t xml:space="preserve"> </w:t>
      </w:r>
      <w:r w:rsidRPr="001116CE">
        <w:t>State</w:t>
      </w:r>
      <w:r w:rsidR="0078685B" w:rsidRPr="001116CE">
        <w:t xml:space="preserve"> </w:t>
      </w:r>
      <w:r w:rsidRPr="001116CE">
        <w:t>party</w:t>
      </w:r>
      <w:r w:rsidR="0078685B" w:rsidRPr="001116CE">
        <w:t xml:space="preserve"> </w:t>
      </w:r>
      <w:r w:rsidRPr="001116CE">
        <w:t>envisaged</w:t>
      </w:r>
      <w:r w:rsidR="0078685B" w:rsidRPr="001116CE">
        <w:t xml:space="preserve"> </w:t>
      </w:r>
      <w:r w:rsidRPr="001116CE">
        <w:t>withdrawing</w:t>
      </w:r>
      <w:r w:rsidR="0078685B" w:rsidRPr="001116CE">
        <w:t xml:space="preserve"> </w:t>
      </w:r>
      <w:r w:rsidRPr="001116CE">
        <w:t>all</w:t>
      </w:r>
      <w:r w:rsidR="0078685B" w:rsidRPr="001116CE">
        <w:t xml:space="preserve"> </w:t>
      </w:r>
      <w:r w:rsidRPr="001116CE">
        <w:t>discriminatory</w:t>
      </w:r>
      <w:r w:rsidR="0078685B" w:rsidRPr="001116CE">
        <w:t xml:space="preserve"> </w:t>
      </w:r>
      <w:r w:rsidRPr="001116CE">
        <w:t>provisions</w:t>
      </w:r>
      <w:r w:rsidR="0078685B" w:rsidRPr="001116CE">
        <w:t xml:space="preserve"> </w:t>
      </w:r>
      <w:r w:rsidRPr="001116CE">
        <w:t>from</w:t>
      </w:r>
      <w:r w:rsidR="0078685B" w:rsidRPr="001116CE">
        <w:t xml:space="preserve"> </w:t>
      </w:r>
      <w:r w:rsidRPr="001116CE">
        <w:t>national</w:t>
      </w:r>
      <w:r w:rsidR="0078685B" w:rsidRPr="001116CE">
        <w:t xml:space="preserve"> </w:t>
      </w:r>
      <w:r w:rsidRPr="001116CE">
        <w:t>legislation,</w:t>
      </w:r>
      <w:r w:rsidR="0078685B" w:rsidRPr="001116CE">
        <w:t xml:space="preserve"> </w:t>
      </w:r>
      <w:r w:rsidRPr="001116CE">
        <w:t>whether</w:t>
      </w:r>
      <w:r w:rsidR="0078685B" w:rsidRPr="001116CE">
        <w:t xml:space="preserve"> </w:t>
      </w:r>
      <w:r w:rsidRPr="001116CE">
        <w:t>a</w:t>
      </w:r>
      <w:r w:rsidR="0078685B" w:rsidRPr="001116CE">
        <w:t xml:space="preserve"> </w:t>
      </w:r>
      <w:r w:rsidRPr="001116CE">
        <w:t>timetable</w:t>
      </w:r>
      <w:r w:rsidR="0078685B" w:rsidRPr="001116CE">
        <w:t xml:space="preserve"> </w:t>
      </w:r>
      <w:r w:rsidRPr="001116CE">
        <w:t>had</w:t>
      </w:r>
      <w:r w:rsidR="0078685B" w:rsidRPr="001116CE">
        <w:t xml:space="preserve"> </w:t>
      </w:r>
      <w:r w:rsidRPr="001116CE">
        <w:t>been</w:t>
      </w:r>
      <w:r w:rsidR="0078685B" w:rsidRPr="001116CE">
        <w:t xml:space="preserve"> </w:t>
      </w:r>
      <w:r w:rsidRPr="001116CE">
        <w:t>set</w:t>
      </w:r>
      <w:r w:rsidR="0078685B" w:rsidRPr="001116CE">
        <w:t xml:space="preserve"> </w:t>
      </w:r>
      <w:r w:rsidRPr="001116CE">
        <w:t>for</w:t>
      </w:r>
      <w:r w:rsidR="0078685B" w:rsidRPr="001116CE">
        <w:t xml:space="preserve"> </w:t>
      </w:r>
      <w:r w:rsidRPr="001116CE">
        <w:t>the</w:t>
      </w:r>
      <w:r w:rsidR="0078685B" w:rsidRPr="001116CE">
        <w:t xml:space="preserve"> </w:t>
      </w:r>
      <w:r w:rsidRPr="001116CE">
        <w:t>review</w:t>
      </w:r>
      <w:r w:rsidR="0078685B" w:rsidRPr="001116CE">
        <w:t xml:space="preserve"> </w:t>
      </w:r>
      <w:r w:rsidRPr="001116CE">
        <w:t>of</w:t>
      </w:r>
      <w:r w:rsidR="0078685B" w:rsidRPr="001116CE">
        <w:t xml:space="preserve"> </w:t>
      </w:r>
      <w:r w:rsidRPr="001116CE">
        <w:t>the</w:t>
      </w:r>
      <w:r w:rsidR="0078685B" w:rsidRPr="001116CE">
        <w:t xml:space="preserve"> </w:t>
      </w:r>
      <w:r w:rsidRPr="001116CE">
        <w:t>Family</w:t>
      </w:r>
      <w:r w:rsidR="0078685B" w:rsidRPr="001116CE">
        <w:t xml:space="preserve"> </w:t>
      </w:r>
      <w:r w:rsidRPr="001116CE">
        <w:t>Code,</w:t>
      </w:r>
      <w:r w:rsidR="0078685B" w:rsidRPr="001116CE">
        <w:t xml:space="preserve"> </w:t>
      </w:r>
      <w:r w:rsidRPr="001116CE">
        <w:t>the</w:t>
      </w:r>
      <w:r w:rsidR="0078685B" w:rsidRPr="001116CE">
        <w:t xml:space="preserve"> </w:t>
      </w:r>
      <w:r w:rsidRPr="001116CE">
        <w:t>reform</w:t>
      </w:r>
      <w:r w:rsidR="0078685B" w:rsidRPr="001116CE">
        <w:t xml:space="preserve"> </w:t>
      </w:r>
      <w:r w:rsidRPr="001116CE">
        <w:t>of</w:t>
      </w:r>
      <w:r w:rsidR="0078685B" w:rsidRPr="001116CE">
        <w:t xml:space="preserve"> </w:t>
      </w:r>
      <w:r w:rsidRPr="001116CE">
        <w:t>the</w:t>
      </w:r>
      <w:r w:rsidR="0078685B" w:rsidRPr="001116CE">
        <w:t xml:space="preserve"> </w:t>
      </w:r>
      <w:r w:rsidRPr="001116CE">
        <w:t>justice</w:t>
      </w:r>
      <w:r w:rsidR="0078685B" w:rsidRPr="001116CE">
        <w:t xml:space="preserve"> </w:t>
      </w:r>
      <w:r w:rsidRPr="001116CE">
        <w:t>system</w:t>
      </w:r>
      <w:r w:rsidR="0078685B" w:rsidRPr="001116CE">
        <w:t xml:space="preserve"> </w:t>
      </w:r>
      <w:r w:rsidRPr="001116CE">
        <w:t>and</w:t>
      </w:r>
      <w:r w:rsidR="0078685B" w:rsidRPr="001116CE">
        <w:t xml:space="preserve"> </w:t>
      </w:r>
      <w:r w:rsidRPr="001116CE">
        <w:t>the</w:t>
      </w:r>
      <w:r w:rsidR="0078685B" w:rsidRPr="001116CE">
        <w:t xml:space="preserve"> </w:t>
      </w:r>
      <w:r w:rsidRPr="001116CE">
        <w:t>adoption</w:t>
      </w:r>
      <w:r w:rsidR="0078685B" w:rsidRPr="001116CE">
        <w:t xml:space="preserve"> </w:t>
      </w:r>
      <w:r w:rsidRPr="001116CE">
        <w:t>of</w:t>
      </w:r>
      <w:r w:rsidR="0078685B" w:rsidRPr="001116CE">
        <w:t xml:space="preserve"> </w:t>
      </w:r>
      <w:r w:rsidRPr="001116CE">
        <w:t>measures</w:t>
      </w:r>
      <w:r w:rsidR="0078685B" w:rsidRPr="001116CE">
        <w:t xml:space="preserve"> </w:t>
      </w:r>
      <w:r w:rsidRPr="001116CE">
        <w:t>to</w:t>
      </w:r>
      <w:r w:rsidR="0078685B" w:rsidRPr="001116CE">
        <w:t xml:space="preserve"> </w:t>
      </w:r>
      <w:r w:rsidRPr="001116CE">
        <w:t>increase</w:t>
      </w:r>
      <w:r w:rsidR="0078685B" w:rsidRPr="001116CE">
        <w:t xml:space="preserve"> </w:t>
      </w:r>
      <w:r w:rsidRPr="001116CE">
        <w:t>financial</w:t>
      </w:r>
      <w:r w:rsidR="0078685B" w:rsidRPr="001116CE">
        <w:t xml:space="preserve"> </w:t>
      </w:r>
      <w:r w:rsidRPr="001116CE">
        <w:t>and</w:t>
      </w:r>
      <w:r w:rsidR="0078685B" w:rsidRPr="001116CE">
        <w:t xml:space="preserve"> </w:t>
      </w:r>
      <w:r w:rsidRPr="001116CE">
        <w:t>human</w:t>
      </w:r>
      <w:r w:rsidR="0078685B" w:rsidRPr="001116CE">
        <w:t xml:space="preserve"> </w:t>
      </w:r>
      <w:r w:rsidRPr="001116CE">
        <w:t>resources</w:t>
      </w:r>
      <w:r w:rsidR="0078685B" w:rsidRPr="001116CE">
        <w:t xml:space="preserve"> </w:t>
      </w:r>
      <w:r w:rsidRPr="001116CE">
        <w:t>to</w:t>
      </w:r>
      <w:r w:rsidR="0078685B" w:rsidRPr="001116CE">
        <w:t xml:space="preserve"> </w:t>
      </w:r>
      <w:r w:rsidRPr="001116CE">
        <w:t>ensure</w:t>
      </w:r>
      <w:r w:rsidR="0078685B" w:rsidRPr="001116CE">
        <w:t xml:space="preserve"> </w:t>
      </w:r>
      <w:r w:rsidRPr="001116CE">
        <w:t>that</w:t>
      </w:r>
      <w:r w:rsidR="0078685B" w:rsidRPr="001116CE">
        <w:t xml:space="preserve"> </w:t>
      </w:r>
      <w:r w:rsidRPr="001116CE">
        <w:t>all</w:t>
      </w:r>
      <w:r w:rsidR="0078685B" w:rsidRPr="001116CE">
        <w:t xml:space="preserve"> </w:t>
      </w:r>
      <w:r w:rsidRPr="001116CE">
        <w:t>citizens</w:t>
      </w:r>
      <w:r w:rsidR="0078685B" w:rsidRPr="001116CE">
        <w:t xml:space="preserve"> </w:t>
      </w:r>
      <w:r w:rsidRPr="001116CE">
        <w:t>had</w:t>
      </w:r>
      <w:r w:rsidR="0078685B" w:rsidRPr="001116CE">
        <w:t xml:space="preserve"> </w:t>
      </w:r>
      <w:r w:rsidRPr="001116CE">
        <w:t>access</w:t>
      </w:r>
      <w:r w:rsidR="0078685B" w:rsidRPr="001116CE">
        <w:t xml:space="preserve"> </w:t>
      </w:r>
      <w:r w:rsidRPr="001116CE">
        <w:t>to</w:t>
      </w:r>
      <w:r w:rsidR="0078685B" w:rsidRPr="001116CE">
        <w:t xml:space="preserve"> </w:t>
      </w:r>
      <w:r w:rsidRPr="001116CE">
        <w:t>justice.</w:t>
      </w:r>
      <w:r w:rsidR="0078685B" w:rsidRPr="001116CE">
        <w:t xml:space="preserve"> </w:t>
      </w:r>
      <w:r w:rsidRPr="001116CE">
        <w:t>She</w:t>
      </w:r>
      <w:r w:rsidR="0078685B" w:rsidRPr="001116CE">
        <w:t xml:space="preserve"> </w:t>
      </w:r>
      <w:r w:rsidRPr="001116CE">
        <w:t>also</w:t>
      </w:r>
      <w:r w:rsidR="0078685B" w:rsidRPr="001116CE">
        <w:t xml:space="preserve"> </w:t>
      </w:r>
      <w:r w:rsidRPr="001116CE">
        <w:t>asked</w:t>
      </w:r>
      <w:r w:rsidR="0078685B" w:rsidRPr="001116CE">
        <w:t xml:space="preserve"> </w:t>
      </w:r>
      <w:r w:rsidRPr="001116CE">
        <w:t>how</w:t>
      </w:r>
      <w:r w:rsidR="0078685B" w:rsidRPr="001116CE">
        <w:t xml:space="preserve"> </w:t>
      </w:r>
      <w:r w:rsidRPr="001116CE">
        <w:t>many</w:t>
      </w:r>
      <w:r w:rsidR="0078685B" w:rsidRPr="001116CE">
        <w:t xml:space="preserve"> </w:t>
      </w:r>
      <w:r w:rsidRPr="001116CE">
        <w:t>cases</w:t>
      </w:r>
      <w:r w:rsidR="0078685B" w:rsidRPr="001116CE">
        <w:t xml:space="preserve"> </w:t>
      </w:r>
      <w:r w:rsidRPr="001116CE">
        <w:t>invoking</w:t>
      </w:r>
      <w:r w:rsidR="0078685B" w:rsidRPr="001116CE">
        <w:t xml:space="preserve"> </w:t>
      </w:r>
      <w:r w:rsidRPr="001116CE">
        <w:t>the</w:t>
      </w:r>
      <w:r w:rsidR="0078685B" w:rsidRPr="001116CE">
        <w:t xml:space="preserve"> </w:t>
      </w:r>
      <w:r w:rsidRPr="001116CE">
        <w:t>provisions</w:t>
      </w:r>
      <w:r w:rsidR="0078685B" w:rsidRPr="001116CE">
        <w:t xml:space="preserve"> </w:t>
      </w:r>
      <w:r w:rsidRPr="001116CE">
        <w:t>of</w:t>
      </w:r>
      <w:r w:rsidR="0078685B" w:rsidRPr="001116CE">
        <w:t xml:space="preserve"> </w:t>
      </w:r>
      <w:r w:rsidRPr="001116CE">
        <w:t>the</w:t>
      </w:r>
      <w:r w:rsidR="0078685B" w:rsidRPr="001116CE">
        <w:t xml:space="preserve"> </w:t>
      </w:r>
      <w:r w:rsidRPr="001116CE">
        <w:t>Convention</w:t>
      </w:r>
      <w:r w:rsidR="0078685B" w:rsidRPr="001116CE">
        <w:t xml:space="preserve"> </w:t>
      </w:r>
      <w:r w:rsidRPr="001116CE">
        <w:t>had</w:t>
      </w:r>
      <w:r w:rsidR="0078685B" w:rsidRPr="001116CE">
        <w:t xml:space="preserve"> </w:t>
      </w:r>
      <w:r w:rsidRPr="001116CE">
        <w:t>been</w:t>
      </w:r>
      <w:r w:rsidR="0078685B" w:rsidRPr="001116CE">
        <w:t xml:space="preserve"> </w:t>
      </w:r>
      <w:r w:rsidRPr="001116CE">
        <w:t>brought</w:t>
      </w:r>
      <w:r w:rsidR="0078685B" w:rsidRPr="001116CE">
        <w:t xml:space="preserve"> </w:t>
      </w:r>
      <w:r w:rsidRPr="001116CE">
        <w:t>before</w:t>
      </w:r>
      <w:r w:rsidR="0078685B" w:rsidRPr="001116CE">
        <w:t xml:space="preserve"> </w:t>
      </w:r>
      <w:r w:rsidRPr="001116CE">
        <w:t>the</w:t>
      </w:r>
      <w:r w:rsidR="0078685B" w:rsidRPr="001116CE">
        <w:t xml:space="preserve"> </w:t>
      </w:r>
      <w:r w:rsidRPr="001116CE">
        <w:t>courts.</w:t>
      </w:r>
      <w:r w:rsidR="0078685B" w:rsidRPr="001116CE">
        <w:t xml:space="preserve"> </w:t>
      </w:r>
      <w:r w:rsidRPr="001116CE">
        <w:t>What</w:t>
      </w:r>
      <w:r w:rsidR="0078685B" w:rsidRPr="001116CE">
        <w:t xml:space="preserve"> </w:t>
      </w:r>
      <w:r w:rsidRPr="001116CE">
        <w:t>training</w:t>
      </w:r>
      <w:r w:rsidR="0078685B" w:rsidRPr="001116CE">
        <w:t xml:space="preserve"> </w:t>
      </w:r>
      <w:r w:rsidRPr="001116CE">
        <w:t>had</w:t>
      </w:r>
      <w:r w:rsidR="0078685B" w:rsidRPr="001116CE">
        <w:t xml:space="preserve"> </w:t>
      </w:r>
      <w:r w:rsidRPr="001116CE">
        <w:t>been</w:t>
      </w:r>
      <w:r w:rsidR="0078685B" w:rsidRPr="001116CE">
        <w:t xml:space="preserve"> </w:t>
      </w:r>
      <w:r w:rsidRPr="001116CE">
        <w:t>provided</w:t>
      </w:r>
      <w:r w:rsidR="0078685B" w:rsidRPr="001116CE">
        <w:t xml:space="preserve"> </w:t>
      </w:r>
      <w:r w:rsidRPr="001116CE">
        <w:t>for</w:t>
      </w:r>
      <w:r w:rsidR="0078685B" w:rsidRPr="001116CE">
        <w:t xml:space="preserve"> </w:t>
      </w:r>
      <w:r w:rsidRPr="001116CE">
        <w:t>staff</w:t>
      </w:r>
      <w:r w:rsidR="0078685B" w:rsidRPr="001116CE">
        <w:t xml:space="preserve"> </w:t>
      </w:r>
      <w:r w:rsidRPr="001116CE">
        <w:t>working</w:t>
      </w:r>
      <w:r w:rsidR="0078685B" w:rsidRPr="001116CE">
        <w:t xml:space="preserve"> </w:t>
      </w:r>
      <w:r w:rsidRPr="001116CE">
        <w:t>in</w:t>
      </w:r>
      <w:r w:rsidR="0078685B" w:rsidRPr="001116CE">
        <w:t xml:space="preserve"> </w:t>
      </w:r>
      <w:r w:rsidRPr="001116CE">
        <w:t>the</w:t>
      </w:r>
      <w:r w:rsidR="0078685B" w:rsidRPr="001116CE">
        <w:t xml:space="preserve"> </w:t>
      </w:r>
      <w:r w:rsidRPr="001116CE">
        <w:t>customary</w:t>
      </w:r>
      <w:r w:rsidR="0078685B" w:rsidRPr="001116CE">
        <w:t xml:space="preserve"> </w:t>
      </w:r>
      <w:r w:rsidRPr="001116CE">
        <w:t>justice</w:t>
      </w:r>
      <w:r w:rsidR="0078685B" w:rsidRPr="001116CE">
        <w:t xml:space="preserve"> </w:t>
      </w:r>
      <w:r w:rsidRPr="001116CE">
        <w:t>system?</w:t>
      </w:r>
      <w:r w:rsidR="0078685B" w:rsidRPr="001116CE">
        <w:t xml:space="preserve"> </w:t>
      </w:r>
      <w:r w:rsidRPr="001116CE">
        <w:t>She</w:t>
      </w:r>
      <w:r w:rsidR="0078685B" w:rsidRPr="001116CE">
        <w:t xml:space="preserve"> </w:t>
      </w:r>
      <w:r w:rsidRPr="001116CE">
        <w:t>requested</w:t>
      </w:r>
      <w:r w:rsidR="0078685B" w:rsidRPr="001116CE">
        <w:t xml:space="preserve"> </w:t>
      </w:r>
      <w:r w:rsidRPr="001116CE">
        <w:t>an</w:t>
      </w:r>
      <w:r w:rsidR="0078685B" w:rsidRPr="001116CE">
        <w:t xml:space="preserve"> </w:t>
      </w:r>
      <w:r w:rsidRPr="001116CE">
        <w:t>update</w:t>
      </w:r>
      <w:r w:rsidR="0078685B" w:rsidRPr="001116CE">
        <w:t xml:space="preserve"> </w:t>
      </w:r>
      <w:r w:rsidRPr="001116CE">
        <w:t>on</w:t>
      </w:r>
      <w:r w:rsidR="0078685B" w:rsidRPr="001116CE">
        <w:t xml:space="preserve"> </w:t>
      </w:r>
      <w:r w:rsidRPr="001116CE">
        <w:t>the</w:t>
      </w:r>
      <w:r w:rsidR="0078685B" w:rsidRPr="001116CE">
        <w:t xml:space="preserve"> </w:t>
      </w:r>
      <w:r w:rsidRPr="001116CE">
        <w:t>ratification</w:t>
      </w:r>
      <w:r w:rsidR="0078685B" w:rsidRPr="001116CE">
        <w:t xml:space="preserve"> </w:t>
      </w:r>
      <w:r w:rsidRPr="001116CE">
        <w:t>of</w:t>
      </w:r>
      <w:r w:rsidR="0078685B" w:rsidRPr="001116CE">
        <w:t xml:space="preserve"> </w:t>
      </w:r>
      <w:r w:rsidRPr="001116CE">
        <w:t>the</w:t>
      </w:r>
      <w:r w:rsidR="0078685B" w:rsidRPr="001116CE">
        <w:t xml:space="preserve"> </w:t>
      </w:r>
      <w:r w:rsidRPr="001116CE">
        <w:t>Optional</w:t>
      </w:r>
      <w:r w:rsidR="0078685B" w:rsidRPr="001116CE">
        <w:t xml:space="preserve"> </w:t>
      </w:r>
      <w:r w:rsidRPr="001116CE">
        <w:t>Protocol</w:t>
      </w:r>
      <w:r w:rsidR="0078685B" w:rsidRPr="001116CE">
        <w:t xml:space="preserve"> </w:t>
      </w:r>
      <w:r w:rsidRPr="001116CE">
        <w:t>to</w:t>
      </w:r>
      <w:r w:rsidR="0078685B" w:rsidRPr="001116CE">
        <w:t xml:space="preserve"> </w:t>
      </w:r>
      <w:r w:rsidRPr="001116CE">
        <w:t>the</w:t>
      </w:r>
      <w:r w:rsidR="0078685B" w:rsidRPr="001116CE">
        <w:t xml:space="preserve"> </w:t>
      </w:r>
      <w:r w:rsidRPr="001116CE">
        <w:t>Convention.</w:t>
      </w:r>
      <w:r w:rsidR="0078685B" w:rsidRPr="001116CE">
        <w:t xml:space="preserve"> </w:t>
      </w:r>
      <w:r w:rsidRPr="001116CE">
        <w:t>She</w:t>
      </w:r>
      <w:r w:rsidR="0078685B" w:rsidRPr="001116CE">
        <w:t xml:space="preserve"> </w:t>
      </w:r>
      <w:r w:rsidRPr="001116CE">
        <w:t>enquired</w:t>
      </w:r>
      <w:r w:rsidR="0078685B" w:rsidRPr="001116CE">
        <w:t xml:space="preserve"> </w:t>
      </w:r>
      <w:r w:rsidRPr="001116CE">
        <w:t>about</w:t>
      </w:r>
      <w:r w:rsidR="0078685B" w:rsidRPr="001116CE">
        <w:t xml:space="preserve"> </w:t>
      </w:r>
      <w:r w:rsidRPr="001116CE">
        <w:t>measures</w:t>
      </w:r>
      <w:r w:rsidR="0078685B" w:rsidRPr="001116CE">
        <w:t xml:space="preserve"> </w:t>
      </w:r>
      <w:r w:rsidRPr="001116CE">
        <w:t>adopted</w:t>
      </w:r>
      <w:r w:rsidR="0078685B" w:rsidRPr="001116CE">
        <w:t xml:space="preserve"> </w:t>
      </w:r>
      <w:r w:rsidRPr="001116CE">
        <w:t>to</w:t>
      </w:r>
      <w:r w:rsidR="0078685B" w:rsidRPr="001116CE">
        <w:t xml:space="preserve"> </w:t>
      </w:r>
      <w:r w:rsidRPr="001116CE">
        <w:t>guarantee</w:t>
      </w:r>
      <w:r w:rsidR="0078685B" w:rsidRPr="001116CE">
        <w:t xml:space="preserve"> </w:t>
      </w:r>
      <w:r w:rsidRPr="001116CE">
        <w:t>the</w:t>
      </w:r>
      <w:r w:rsidR="0078685B" w:rsidRPr="001116CE">
        <w:t xml:space="preserve"> </w:t>
      </w:r>
      <w:r w:rsidRPr="001116CE">
        <w:t>rights</w:t>
      </w:r>
      <w:r w:rsidR="0078685B" w:rsidRPr="001116CE">
        <w:t xml:space="preserve"> </w:t>
      </w:r>
      <w:r w:rsidRPr="001116CE">
        <w:t>of</w:t>
      </w:r>
      <w:r w:rsidR="0078685B" w:rsidRPr="001116CE">
        <w:t xml:space="preserve"> </w:t>
      </w:r>
      <w:r w:rsidRPr="001116CE">
        <w:t>and</w:t>
      </w:r>
      <w:r w:rsidR="0078685B" w:rsidRPr="001116CE">
        <w:t xml:space="preserve"> </w:t>
      </w:r>
      <w:r w:rsidRPr="001116CE">
        <w:t>prevent</w:t>
      </w:r>
      <w:r w:rsidR="0078685B" w:rsidRPr="001116CE">
        <w:t xml:space="preserve"> </w:t>
      </w:r>
      <w:r w:rsidRPr="001116CE">
        <w:t>multiple</w:t>
      </w:r>
      <w:r w:rsidR="0078685B" w:rsidRPr="001116CE">
        <w:t xml:space="preserve"> </w:t>
      </w:r>
      <w:r w:rsidRPr="001116CE">
        <w:t>discrimination</w:t>
      </w:r>
      <w:r w:rsidR="0078685B" w:rsidRPr="001116CE">
        <w:t xml:space="preserve"> </w:t>
      </w:r>
      <w:r w:rsidRPr="001116CE">
        <w:t>against</w:t>
      </w:r>
      <w:r w:rsidR="0078685B" w:rsidRPr="001116CE">
        <w:t xml:space="preserve"> </w:t>
      </w:r>
      <w:r w:rsidRPr="001116CE">
        <w:t>women</w:t>
      </w:r>
      <w:r w:rsidR="0078685B" w:rsidRPr="001116CE">
        <w:t xml:space="preserve"> </w:t>
      </w:r>
      <w:r w:rsidRPr="001116CE">
        <w:t>from</w:t>
      </w:r>
      <w:r w:rsidR="0078685B" w:rsidRPr="001116CE">
        <w:t xml:space="preserve"> </w:t>
      </w:r>
      <w:r w:rsidRPr="001116CE">
        <w:t>indigenous</w:t>
      </w:r>
      <w:r w:rsidR="0078685B" w:rsidRPr="001116CE">
        <w:t xml:space="preserve"> </w:t>
      </w:r>
      <w:r w:rsidRPr="001116CE">
        <w:t>pygmy</w:t>
      </w:r>
      <w:r w:rsidR="0078685B" w:rsidRPr="001116CE">
        <w:t xml:space="preserve"> </w:t>
      </w:r>
      <w:r w:rsidRPr="001116CE">
        <w:t>communities.</w:t>
      </w:r>
      <w:r w:rsidR="0078685B" w:rsidRPr="001116CE">
        <w:t xml:space="preserve"> </w:t>
      </w:r>
      <w:r w:rsidRPr="001116CE">
        <w:t>Were</w:t>
      </w:r>
      <w:r w:rsidR="0078685B" w:rsidRPr="001116CE">
        <w:t xml:space="preserve"> </w:t>
      </w:r>
      <w:r w:rsidRPr="001116CE">
        <w:t>there</w:t>
      </w:r>
      <w:r w:rsidR="0078685B" w:rsidRPr="001116CE">
        <w:t xml:space="preserve"> </w:t>
      </w:r>
      <w:r w:rsidRPr="001116CE">
        <w:t>plans</w:t>
      </w:r>
      <w:r w:rsidR="0078685B" w:rsidRPr="001116CE">
        <w:t xml:space="preserve"> </w:t>
      </w:r>
      <w:r w:rsidRPr="001116CE">
        <w:t>to</w:t>
      </w:r>
      <w:r w:rsidR="0078685B" w:rsidRPr="001116CE">
        <w:t xml:space="preserve"> </w:t>
      </w:r>
      <w:r w:rsidRPr="001116CE">
        <w:t>recognize</w:t>
      </w:r>
      <w:r w:rsidR="0078685B" w:rsidRPr="001116CE">
        <w:t xml:space="preserve"> </w:t>
      </w:r>
      <w:r w:rsidRPr="001116CE">
        <w:t>the</w:t>
      </w:r>
      <w:r w:rsidR="0078685B" w:rsidRPr="001116CE">
        <w:t xml:space="preserve"> </w:t>
      </w:r>
      <w:r w:rsidRPr="001116CE">
        <w:t>rights</w:t>
      </w:r>
      <w:r w:rsidR="0078685B" w:rsidRPr="001116CE">
        <w:t xml:space="preserve"> </w:t>
      </w:r>
      <w:r w:rsidRPr="001116CE">
        <w:t>of</w:t>
      </w:r>
      <w:r w:rsidR="0078685B" w:rsidRPr="001116CE">
        <w:t xml:space="preserve"> </w:t>
      </w:r>
      <w:r w:rsidRPr="001116CE">
        <w:t>indigenous</w:t>
      </w:r>
      <w:r w:rsidR="0078685B" w:rsidRPr="001116CE">
        <w:t xml:space="preserve"> </w:t>
      </w:r>
      <w:r w:rsidRPr="001116CE">
        <w:t>women</w:t>
      </w:r>
      <w:r w:rsidR="0078685B" w:rsidRPr="001116CE">
        <w:t xml:space="preserve"> </w:t>
      </w:r>
      <w:r w:rsidRPr="001116CE">
        <w:t>to</w:t>
      </w:r>
      <w:r w:rsidR="0078685B" w:rsidRPr="001116CE">
        <w:t xml:space="preserve"> </w:t>
      </w:r>
      <w:r w:rsidRPr="001116CE">
        <w:t>their</w:t>
      </w:r>
      <w:r w:rsidR="0078685B" w:rsidRPr="001116CE">
        <w:t xml:space="preserve"> </w:t>
      </w:r>
      <w:r w:rsidRPr="001116CE">
        <w:t>ancestral</w:t>
      </w:r>
      <w:r w:rsidR="0078685B" w:rsidRPr="001116CE">
        <w:t xml:space="preserve"> </w:t>
      </w:r>
      <w:r w:rsidRPr="001116CE">
        <w:t>lands,</w:t>
      </w:r>
      <w:r w:rsidR="0078685B" w:rsidRPr="001116CE">
        <w:t xml:space="preserve"> </w:t>
      </w:r>
      <w:r w:rsidRPr="001116CE">
        <w:t>adopt</w:t>
      </w:r>
      <w:r w:rsidR="0078685B" w:rsidRPr="001116CE">
        <w:t xml:space="preserve"> </w:t>
      </w:r>
      <w:r w:rsidRPr="001116CE">
        <w:t>policies</w:t>
      </w:r>
      <w:r w:rsidR="0078685B" w:rsidRPr="001116CE">
        <w:t xml:space="preserve"> </w:t>
      </w:r>
      <w:r w:rsidRPr="001116CE">
        <w:t>to</w:t>
      </w:r>
      <w:r w:rsidR="0078685B" w:rsidRPr="001116CE">
        <w:t xml:space="preserve"> </w:t>
      </w:r>
      <w:r w:rsidRPr="001116CE">
        <w:t>ensure</w:t>
      </w:r>
      <w:r w:rsidR="0078685B" w:rsidRPr="001116CE">
        <w:t xml:space="preserve"> </w:t>
      </w:r>
      <w:r w:rsidRPr="001116CE">
        <w:t>equality</w:t>
      </w:r>
      <w:r w:rsidR="0078685B" w:rsidRPr="001116CE">
        <w:t xml:space="preserve"> </w:t>
      </w:r>
      <w:r w:rsidRPr="001116CE">
        <w:t>for</w:t>
      </w:r>
      <w:r w:rsidR="0078685B" w:rsidRPr="001116CE">
        <w:t xml:space="preserve"> </w:t>
      </w:r>
      <w:r w:rsidRPr="001116CE">
        <w:t>minority</w:t>
      </w:r>
      <w:r w:rsidR="0078685B" w:rsidRPr="001116CE">
        <w:t xml:space="preserve"> </w:t>
      </w:r>
      <w:r w:rsidRPr="001116CE">
        <w:t>groups</w:t>
      </w:r>
      <w:r w:rsidR="0078685B" w:rsidRPr="001116CE">
        <w:t xml:space="preserve"> </w:t>
      </w:r>
      <w:r w:rsidRPr="001116CE">
        <w:t>and</w:t>
      </w:r>
      <w:r w:rsidR="0078685B" w:rsidRPr="001116CE">
        <w:t xml:space="preserve"> </w:t>
      </w:r>
      <w:r w:rsidRPr="001116CE">
        <w:t>include</w:t>
      </w:r>
      <w:r w:rsidR="0078685B" w:rsidRPr="001116CE">
        <w:t xml:space="preserve"> </w:t>
      </w:r>
      <w:r w:rsidRPr="001116CE">
        <w:t>provisions</w:t>
      </w:r>
      <w:r w:rsidR="0078685B" w:rsidRPr="001116CE">
        <w:t xml:space="preserve"> </w:t>
      </w:r>
      <w:r w:rsidRPr="001116CE">
        <w:t>in</w:t>
      </w:r>
      <w:r w:rsidR="0078685B" w:rsidRPr="001116CE">
        <w:t xml:space="preserve"> </w:t>
      </w:r>
      <w:r w:rsidRPr="001116CE">
        <w:t>legislation</w:t>
      </w:r>
      <w:r w:rsidR="0078685B" w:rsidRPr="001116CE">
        <w:t xml:space="preserve"> </w:t>
      </w:r>
      <w:r w:rsidRPr="001116CE">
        <w:t>to</w:t>
      </w:r>
      <w:r w:rsidR="0078685B" w:rsidRPr="001116CE">
        <w:t xml:space="preserve"> </w:t>
      </w:r>
      <w:r w:rsidRPr="001116CE">
        <w:t>protect</w:t>
      </w:r>
      <w:r w:rsidR="0078685B" w:rsidRPr="001116CE">
        <w:t xml:space="preserve"> </w:t>
      </w:r>
      <w:r w:rsidRPr="001116CE">
        <w:t>and</w:t>
      </w:r>
      <w:r w:rsidR="0078685B" w:rsidRPr="001116CE">
        <w:t xml:space="preserve"> </w:t>
      </w:r>
      <w:r w:rsidRPr="001116CE">
        <w:t>involve</w:t>
      </w:r>
      <w:r w:rsidR="0078685B" w:rsidRPr="001116CE">
        <w:t xml:space="preserve"> </w:t>
      </w:r>
      <w:r w:rsidRPr="001116CE">
        <w:t>them</w:t>
      </w:r>
      <w:r w:rsidR="0078685B" w:rsidRPr="001116CE">
        <w:t xml:space="preserve"> </w:t>
      </w:r>
      <w:r w:rsidRPr="001116CE">
        <w:t>in</w:t>
      </w:r>
      <w:r w:rsidR="0078685B" w:rsidRPr="001116CE">
        <w:t xml:space="preserve"> </w:t>
      </w:r>
      <w:r w:rsidRPr="001116CE">
        <w:t>decision-making?</w:t>
      </w:r>
    </w:p>
    <w:p w:rsidR="00F84EFD" w:rsidRPr="001116CE" w:rsidRDefault="00F84EFD" w:rsidP="00F84EFD">
      <w:pPr>
        <w:pStyle w:val="ParaNoG"/>
      </w:pPr>
      <w:r w:rsidRPr="001116CE">
        <w:rPr>
          <w:b/>
        </w:rPr>
        <w:t>Ms.</w:t>
      </w:r>
      <w:r w:rsidR="0078685B" w:rsidRPr="001116CE">
        <w:rPr>
          <w:b/>
        </w:rPr>
        <w:t xml:space="preserve"> </w:t>
      </w:r>
      <w:r w:rsidRPr="001116CE">
        <w:rPr>
          <w:b/>
        </w:rPr>
        <w:t>Patten</w:t>
      </w:r>
      <w:r w:rsidR="0078685B" w:rsidRPr="001116CE">
        <w:t xml:space="preserve"> </w:t>
      </w:r>
      <w:r w:rsidR="006F10E6">
        <w:t xml:space="preserve">(Country Rapporteur) </w:t>
      </w:r>
      <w:r w:rsidRPr="001116CE">
        <w:t>asked</w:t>
      </w:r>
      <w:r w:rsidR="0078685B" w:rsidRPr="001116CE">
        <w:t xml:space="preserve"> </w:t>
      </w:r>
      <w:r w:rsidRPr="001116CE">
        <w:t>whether</w:t>
      </w:r>
      <w:r w:rsidR="0078685B" w:rsidRPr="001116CE">
        <w:t xml:space="preserve"> </w:t>
      </w:r>
      <w:r w:rsidRPr="001116CE">
        <w:t>the</w:t>
      </w:r>
      <w:r w:rsidR="0078685B" w:rsidRPr="001116CE">
        <w:t xml:space="preserve"> </w:t>
      </w:r>
      <w:r w:rsidRPr="001116CE">
        <w:t>State</w:t>
      </w:r>
      <w:r w:rsidR="0078685B" w:rsidRPr="001116CE">
        <w:t xml:space="preserve"> </w:t>
      </w:r>
      <w:r w:rsidRPr="001116CE">
        <w:t>party</w:t>
      </w:r>
      <w:r w:rsidR="0078685B" w:rsidRPr="001116CE">
        <w:t xml:space="preserve"> </w:t>
      </w:r>
      <w:r w:rsidRPr="001116CE">
        <w:t>intended</w:t>
      </w:r>
      <w:r w:rsidR="0078685B" w:rsidRPr="001116CE">
        <w:t xml:space="preserve"> </w:t>
      </w:r>
      <w:r w:rsidRPr="001116CE">
        <w:t>to</w:t>
      </w:r>
      <w:r w:rsidR="0078685B" w:rsidRPr="001116CE">
        <w:t xml:space="preserve"> </w:t>
      </w:r>
      <w:r w:rsidRPr="001116CE">
        <w:t>draw</w:t>
      </w:r>
      <w:r w:rsidR="0078685B" w:rsidRPr="001116CE">
        <w:t xml:space="preserve"> </w:t>
      </w:r>
      <w:r w:rsidRPr="001116CE">
        <w:t>up</w:t>
      </w:r>
      <w:r w:rsidR="0078685B" w:rsidRPr="001116CE">
        <w:t xml:space="preserve"> </w:t>
      </w:r>
      <w:r w:rsidRPr="001116CE">
        <w:t>a</w:t>
      </w:r>
      <w:r w:rsidR="0078685B" w:rsidRPr="001116CE">
        <w:t xml:space="preserve"> </w:t>
      </w:r>
      <w:r w:rsidRPr="001116CE">
        <w:t>national</w:t>
      </w:r>
      <w:r w:rsidR="0078685B" w:rsidRPr="001116CE">
        <w:t xml:space="preserve"> </w:t>
      </w:r>
      <w:r w:rsidRPr="001116CE">
        <w:t>action</w:t>
      </w:r>
      <w:r w:rsidR="0078685B" w:rsidRPr="001116CE">
        <w:t xml:space="preserve"> </w:t>
      </w:r>
      <w:r w:rsidRPr="001116CE">
        <w:t>plan,</w:t>
      </w:r>
      <w:r w:rsidR="0078685B" w:rsidRPr="001116CE">
        <w:t xml:space="preserve"> </w:t>
      </w:r>
      <w:r w:rsidRPr="001116CE">
        <w:t>with</w:t>
      </w:r>
      <w:r w:rsidR="0078685B" w:rsidRPr="001116CE">
        <w:t xml:space="preserve"> </w:t>
      </w:r>
      <w:r w:rsidRPr="001116CE">
        <w:t>a</w:t>
      </w:r>
      <w:r w:rsidR="0078685B" w:rsidRPr="001116CE">
        <w:t xml:space="preserve"> </w:t>
      </w:r>
      <w:r w:rsidRPr="001116CE">
        <w:t>specific</w:t>
      </w:r>
      <w:r w:rsidR="0078685B" w:rsidRPr="001116CE">
        <w:t xml:space="preserve"> </w:t>
      </w:r>
      <w:r w:rsidRPr="001116CE">
        <w:t>time</w:t>
      </w:r>
      <w:r w:rsidR="0078685B" w:rsidRPr="001116CE">
        <w:t xml:space="preserve"> </w:t>
      </w:r>
      <w:r w:rsidRPr="001116CE">
        <w:t>frame,</w:t>
      </w:r>
      <w:r w:rsidR="0078685B" w:rsidRPr="001116CE">
        <w:t xml:space="preserve"> </w:t>
      </w:r>
      <w:r w:rsidRPr="001116CE">
        <w:t>to</w:t>
      </w:r>
      <w:r w:rsidR="0078685B" w:rsidRPr="001116CE">
        <w:t xml:space="preserve"> </w:t>
      </w:r>
      <w:r w:rsidRPr="001116CE">
        <w:t>implement</w:t>
      </w:r>
      <w:r w:rsidR="0078685B" w:rsidRPr="001116CE">
        <w:t xml:space="preserve"> </w:t>
      </w:r>
      <w:r w:rsidRPr="001116CE">
        <w:t>the</w:t>
      </w:r>
      <w:r w:rsidR="0078685B" w:rsidRPr="001116CE">
        <w:t xml:space="preserve"> </w:t>
      </w:r>
      <w:r w:rsidRPr="001116CE">
        <w:t>Committee</w:t>
      </w:r>
      <w:r w:rsidR="001116CE">
        <w:t>’</w:t>
      </w:r>
      <w:r w:rsidRPr="001116CE">
        <w:t>s</w:t>
      </w:r>
      <w:r w:rsidR="0078685B" w:rsidRPr="001116CE">
        <w:t xml:space="preserve"> </w:t>
      </w:r>
      <w:r w:rsidRPr="001116CE">
        <w:t>concluding</w:t>
      </w:r>
      <w:r w:rsidR="0078685B" w:rsidRPr="001116CE">
        <w:t xml:space="preserve"> </w:t>
      </w:r>
      <w:r w:rsidRPr="001116CE">
        <w:t>observations</w:t>
      </w:r>
      <w:r w:rsidR="0078685B" w:rsidRPr="001116CE">
        <w:t xml:space="preserve"> </w:t>
      </w:r>
      <w:r w:rsidRPr="001116CE">
        <w:t>and</w:t>
      </w:r>
      <w:r w:rsidR="0078685B" w:rsidRPr="001116CE">
        <w:t xml:space="preserve"> </w:t>
      </w:r>
      <w:r w:rsidRPr="001116CE">
        <w:t>recommendations</w:t>
      </w:r>
      <w:r w:rsidR="0078685B" w:rsidRPr="001116CE">
        <w:t xml:space="preserve"> </w:t>
      </w:r>
      <w:r w:rsidRPr="001116CE">
        <w:t>and</w:t>
      </w:r>
      <w:r w:rsidR="0078685B" w:rsidRPr="001116CE">
        <w:t xml:space="preserve"> </w:t>
      </w:r>
      <w:r w:rsidRPr="001116CE">
        <w:t>whether</w:t>
      </w:r>
      <w:r w:rsidR="0078685B" w:rsidRPr="001116CE">
        <w:t xml:space="preserve"> </w:t>
      </w:r>
      <w:r w:rsidRPr="001116CE">
        <w:t>it</w:t>
      </w:r>
      <w:r w:rsidR="0078685B" w:rsidRPr="001116CE">
        <w:t xml:space="preserve"> </w:t>
      </w:r>
      <w:r w:rsidRPr="001116CE">
        <w:t>would</w:t>
      </w:r>
      <w:r w:rsidR="0078685B" w:rsidRPr="001116CE">
        <w:t xml:space="preserve"> </w:t>
      </w:r>
      <w:r w:rsidRPr="001116CE">
        <w:t>seek</w:t>
      </w:r>
      <w:r w:rsidR="0078685B" w:rsidRPr="001116CE">
        <w:t xml:space="preserve"> </w:t>
      </w:r>
      <w:r w:rsidRPr="001116CE">
        <w:t>technical</w:t>
      </w:r>
      <w:r w:rsidR="0078685B" w:rsidRPr="001116CE">
        <w:t xml:space="preserve"> </w:t>
      </w:r>
      <w:r w:rsidRPr="001116CE">
        <w:t>assistance</w:t>
      </w:r>
      <w:r w:rsidR="0078685B" w:rsidRPr="001116CE">
        <w:t xml:space="preserve"> </w:t>
      </w:r>
      <w:r w:rsidRPr="001116CE">
        <w:t>for</w:t>
      </w:r>
      <w:r w:rsidR="0078685B" w:rsidRPr="001116CE">
        <w:t xml:space="preserve"> </w:t>
      </w:r>
      <w:r w:rsidRPr="001116CE">
        <w:t>such</w:t>
      </w:r>
      <w:r w:rsidR="0078685B" w:rsidRPr="001116CE">
        <w:t xml:space="preserve"> </w:t>
      </w:r>
      <w:r w:rsidRPr="001116CE">
        <w:t>a</w:t>
      </w:r>
      <w:r w:rsidR="0078685B" w:rsidRPr="001116CE">
        <w:t xml:space="preserve"> </w:t>
      </w:r>
      <w:r w:rsidRPr="001116CE">
        <w:t>plan.</w:t>
      </w:r>
      <w:r w:rsidR="0078685B" w:rsidRPr="001116CE">
        <w:t xml:space="preserve"> </w:t>
      </w:r>
      <w:r w:rsidRPr="001116CE">
        <w:t>The</w:t>
      </w:r>
      <w:r w:rsidR="0078685B" w:rsidRPr="001116CE">
        <w:t xml:space="preserve"> </w:t>
      </w:r>
      <w:r w:rsidRPr="001116CE">
        <w:t>Committee</w:t>
      </w:r>
      <w:r w:rsidR="0078685B" w:rsidRPr="001116CE">
        <w:t xml:space="preserve"> </w:t>
      </w:r>
      <w:r w:rsidRPr="001116CE">
        <w:t>had</w:t>
      </w:r>
      <w:r w:rsidR="0078685B" w:rsidRPr="001116CE">
        <w:t xml:space="preserve"> </w:t>
      </w:r>
      <w:r w:rsidRPr="001116CE">
        <w:t>received</w:t>
      </w:r>
      <w:r w:rsidR="0078685B" w:rsidRPr="001116CE">
        <w:t xml:space="preserve"> </w:t>
      </w:r>
      <w:r w:rsidRPr="001116CE">
        <w:t>reports</w:t>
      </w:r>
      <w:r w:rsidR="0078685B" w:rsidRPr="001116CE">
        <w:t xml:space="preserve"> </w:t>
      </w:r>
      <w:r w:rsidRPr="001116CE">
        <w:t>that</w:t>
      </w:r>
      <w:r w:rsidR="0078685B" w:rsidRPr="001116CE">
        <w:t xml:space="preserve"> </w:t>
      </w:r>
      <w:r w:rsidRPr="001116CE">
        <w:t>the</w:t>
      </w:r>
      <w:r w:rsidR="0078685B" w:rsidRPr="001116CE">
        <w:t xml:space="preserve"> </w:t>
      </w:r>
      <w:r w:rsidRPr="001116CE">
        <w:t>justice</w:t>
      </w:r>
      <w:r w:rsidR="0078685B" w:rsidRPr="001116CE">
        <w:t xml:space="preserve"> </w:t>
      </w:r>
      <w:r w:rsidRPr="001116CE">
        <w:t>and</w:t>
      </w:r>
      <w:r w:rsidR="0078685B" w:rsidRPr="001116CE">
        <w:t xml:space="preserve"> </w:t>
      </w:r>
      <w:r w:rsidRPr="001116CE">
        <w:t>security</w:t>
      </w:r>
      <w:r w:rsidR="0078685B" w:rsidRPr="001116CE">
        <w:t xml:space="preserve"> </w:t>
      </w:r>
      <w:r w:rsidRPr="001116CE">
        <w:t>system</w:t>
      </w:r>
      <w:r w:rsidR="0078685B" w:rsidRPr="001116CE">
        <w:t xml:space="preserve"> </w:t>
      </w:r>
      <w:r w:rsidRPr="001116CE">
        <w:t>reforms</w:t>
      </w:r>
      <w:r w:rsidR="0078685B" w:rsidRPr="001116CE">
        <w:t xml:space="preserve"> </w:t>
      </w:r>
      <w:r w:rsidRPr="001116CE">
        <w:t>were</w:t>
      </w:r>
      <w:r w:rsidR="0078685B" w:rsidRPr="001116CE">
        <w:t xml:space="preserve"> </w:t>
      </w:r>
      <w:r w:rsidRPr="001116CE">
        <w:t>being</w:t>
      </w:r>
      <w:r w:rsidR="0078685B" w:rsidRPr="001116CE">
        <w:t xml:space="preserve"> </w:t>
      </w:r>
      <w:r w:rsidRPr="001116CE">
        <w:t>undermined</w:t>
      </w:r>
      <w:r w:rsidR="0078685B" w:rsidRPr="001116CE">
        <w:t xml:space="preserve"> </w:t>
      </w:r>
      <w:r w:rsidRPr="001116CE">
        <w:t>by</w:t>
      </w:r>
      <w:r w:rsidR="0078685B" w:rsidRPr="001116CE">
        <w:t xml:space="preserve"> </w:t>
      </w:r>
      <w:r w:rsidRPr="001116CE">
        <w:t>a</w:t>
      </w:r>
      <w:r w:rsidR="0078685B" w:rsidRPr="001116CE">
        <w:t xml:space="preserve"> </w:t>
      </w:r>
      <w:r w:rsidRPr="001116CE">
        <w:t>lack</w:t>
      </w:r>
      <w:r w:rsidR="0078685B" w:rsidRPr="001116CE">
        <w:t xml:space="preserve"> </w:t>
      </w:r>
      <w:r w:rsidRPr="001116CE">
        <w:t>of</w:t>
      </w:r>
      <w:r w:rsidR="0078685B" w:rsidRPr="001116CE">
        <w:t xml:space="preserve"> </w:t>
      </w:r>
      <w:r w:rsidRPr="001116CE">
        <w:t>will</w:t>
      </w:r>
      <w:r w:rsidR="0078685B" w:rsidRPr="001116CE">
        <w:t xml:space="preserve"> </w:t>
      </w:r>
      <w:r w:rsidRPr="001116CE">
        <w:t>to</w:t>
      </w:r>
      <w:r w:rsidR="0078685B" w:rsidRPr="001116CE">
        <w:t xml:space="preserve"> </w:t>
      </w:r>
      <w:r w:rsidRPr="001116CE">
        <w:t>implement</w:t>
      </w:r>
      <w:r w:rsidR="0078685B" w:rsidRPr="001116CE">
        <w:t xml:space="preserve"> </w:t>
      </w:r>
      <w:r w:rsidRPr="001116CE">
        <w:t>a</w:t>
      </w:r>
      <w:r w:rsidR="0078685B" w:rsidRPr="001116CE">
        <w:t xml:space="preserve"> </w:t>
      </w:r>
      <w:r w:rsidRPr="001116CE">
        <w:t>zero-tolerance</w:t>
      </w:r>
      <w:r w:rsidR="0078685B" w:rsidRPr="001116CE">
        <w:t xml:space="preserve"> </w:t>
      </w:r>
      <w:r w:rsidRPr="001116CE">
        <w:t>policy</w:t>
      </w:r>
      <w:r w:rsidR="0078685B" w:rsidRPr="001116CE">
        <w:t xml:space="preserve"> </w:t>
      </w:r>
      <w:r w:rsidRPr="001116CE">
        <w:t>against</w:t>
      </w:r>
      <w:r w:rsidR="0078685B" w:rsidRPr="001116CE">
        <w:t xml:space="preserve"> </w:t>
      </w:r>
      <w:r w:rsidRPr="001116CE">
        <w:t>individuals</w:t>
      </w:r>
      <w:r w:rsidR="0078685B" w:rsidRPr="001116CE">
        <w:t xml:space="preserve"> </w:t>
      </w:r>
      <w:r w:rsidRPr="001116CE">
        <w:t>suspected</w:t>
      </w:r>
      <w:r w:rsidR="0078685B" w:rsidRPr="001116CE">
        <w:t xml:space="preserve"> </w:t>
      </w:r>
      <w:r w:rsidRPr="001116CE">
        <w:t>of</w:t>
      </w:r>
      <w:r w:rsidR="0078685B" w:rsidRPr="001116CE">
        <w:t xml:space="preserve"> </w:t>
      </w:r>
      <w:r w:rsidRPr="001116CE">
        <w:t>serious</w:t>
      </w:r>
      <w:r w:rsidR="0078685B" w:rsidRPr="001116CE">
        <w:t xml:space="preserve"> </w:t>
      </w:r>
      <w:r w:rsidRPr="001116CE">
        <w:t>human</w:t>
      </w:r>
      <w:r w:rsidR="0078685B" w:rsidRPr="001116CE">
        <w:t xml:space="preserve"> </w:t>
      </w:r>
      <w:r w:rsidRPr="001116CE">
        <w:t>rights</w:t>
      </w:r>
      <w:r w:rsidR="0078685B" w:rsidRPr="001116CE">
        <w:t xml:space="preserve"> </w:t>
      </w:r>
      <w:r w:rsidRPr="001116CE">
        <w:t>violations.</w:t>
      </w:r>
      <w:r w:rsidR="0078685B" w:rsidRPr="001116CE">
        <w:t xml:space="preserve"> </w:t>
      </w:r>
      <w:r w:rsidRPr="001116CE">
        <w:t>What</w:t>
      </w:r>
      <w:r w:rsidR="0078685B" w:rsidRPr="001116CE">
        <w:t xml:space="preserve"> </w:t>
      </w:r>
      <w:r w:rsidRPr="001116CE">
        <w:t>steps</w:t>
      </w:r>
      <w:r w:rsidR="0078685B" w:rsidRPr="001116CE">
        <w:t xml:space="preserve"> </w:t>
      </w:r>
      <w:r w:rsidRPr="001116CE">
        <w:t>were</w:t>
      </w:r>
      <w:r w:rsidR="0078685B" w:rsidRPr="001116CE">
        <w:t xml:space="preserve"> </w:t>
      </w:r>
      <w:r w:rsidRPr="001116CE">
        <w:t>being</w:t>
      </w:r>
      <w:r w:rsidR="0078685B" w:rsidRPr="001116CE">
        <w:t xml:space="preserve"> </w:t>
      </w:r>
      <w:r w:rsidRPr="001116CE">
        <w:t>taken</w:t>
      </w:r>
      <w:r w:rsidR="0078685B" w:rsidRPr="001116CE">
        <w:t xml:space="preserve"> </w:t>
      </w:r>
      <w:r w:rsidRPr="001116CE">
        <w:t>to</w:t>
      </w:r>
      <w:r w:rsidR="0078685B" w:rsidRPr="001116CE">
        <w:t xml:space="preserve"> </w:t>
      </w:r>
      <w:r w:rsidRPr="001116CE">
        <w:t>address</w:t>
      </w:r>
      <w:r w:rsidR="0078685B" w:rsidRPr="001116CE">
        <w:t xml:space="preserve"> </w:t>
      </w:r>
      <w:r w:rsidRPr="001116CE">
        <w:t>impunity,</w:t>
      </w:r>
      <w:r w:rsidR="0078685B" w:rsidRPr="001116CE">
        <w:t xml:space="preserve"> </w:t>
      </w:r>
      <w:r w:rsidRPr="001116CE">
        <w:t>what</w:t>
      </w:r>
      <w:r w:rsidR="0078685B" w:rsidRPr="001116CE">
        <w:t xml:space="preserve"> </w:t>
      </w:r>
      <w:r w:rsidRPr="001116CE">
        <w:t>was</w:t>
      </w:r>
      <w:r w:rsidR="0078685B" w:rsidRPr="001116CE">
        <w:t xml:space="preserve"> </w:t>
      </w:r>
      <w:r w:rsidRPr="001116CE">
        <w:t>the</w:t>
      </w:r>
      <w:r w:rsidR="0078685B" w:rsidRPr="001116CE">
        <w:t xml:space="preserve"> </w:t>
      </w:r>
      <w:r w:rsidRPr="001116CE">
        <w:t>status</w:t>
      </w:r>
      <w:r w:rsidR="0078685B" w:rsidRPr="001116CE">
        <w:t xml:space="preserve"> </w:t>
      </w:r>
      <w:r w:rsidRPr="001116CE">
        <w:t>of</w:t>
      </w:r>
      <w:r w:rsidR="0078685B" w:rsidRPr="001116CE">
        <w:t xml:space="preserve"> </w:t>
      </w:r>
      <w:r w:rsidRPr="001116CE">
        <w:t>the</w:t>
      </w:r>
      <w:r w:rsidR="00E71128" w:rsidRPr="001116CE">
        <w:t xml:space="preserve"> </w:t>
      </w:r>
      <w:r w:rsidRPr="001116CE">
        <w:t>bill</w:t>
      </w:r>
      <w:r w:rsidR="0078685B" w:rsidRPr="001116CE">
        <w:t xml:space="preserve"> </w:t>
      </w:r>
      <w:r w:rsidRPr="001116CE">
        <w:t>on</w:t>
      </w:r>
      <w:r w:rsidR="0078685B" w:rsidRPr="001116CE">
        <w:t xml:space="preserve"> </w:t>
      </w:r>
      <w:r w:rsidRPr="001116CE">
        <w:t>the</w:t>
      </w:r>
      <w:r w:rsidR="0078685B" w:rsidRPr="001116CE">
        <w:t xml:space="preserve"> </w:t>
      </w:r>
      <w:r w:rsidRPr="001116CE">
        <w:t>creation</w:t>
      </w:r>
      <w:r w:rsidR="0078685B" w:rsidRPr="001116CE">
        <w:t xml:space="preserve"> </w:t>
      </w:r>
      <w:r w:rsidRPr="001116CE">
        <w:t>of</w:t>
      </w:r>
      <w:r w:rsidR="0078685B" w:rsidRPr="001116CE">
        <w:t xml:space="preserve"> </w:t>
      </w:r>
      <w:r w:rsidRPr="001116CE">
        <w:t>a</w:t>
      </w:r>
      <w:r w:rsidR="0078685B" w:rsidRPr="001116CE">
        <w:t xml:space="preserve"> </w:t>
      </w:r>
      <w:r w:rsidRPr="001116CE">
        <w:t>fund</w:t>
      </w:r>
      <w:r w:rsidR="0078685B" w:rsidRPr="001116CE">
        <w:t xml:space="preserve"> </w:t>
      </w:r>
      <w:r w:rsidRPr="001116CE">
        <w:t>to</w:t>
      </w:r>
      <w:r w:rsidR="0078685B" w:rsidRPr="001116CE">
        <w:t xml:space="preserve"> </w:t>
      </w:r>
      <w:r w:rsidRPr="001116CE">
        <w:t>compensate</w:t>
      </w:r>
      <w:r w:rsidR="0078685B" w:rsidRPr="001116CE">
        <w:t xml:space="preserve"> </w:t>
      </w:r>
      <w:r w:rsidRPr="001116CE">
        <w:t>victims</w:t>
      </w:r>
      <w:r w:rsidR="0078685B" w:rsidRPr="001116CE">
        <w:t xml:space="preserve"> </w:t>
      </w:r>
      <w:r w:rsidRPr="001116CE">
        <w:t>of</w:t>
      </w:r>
      <w:r w:rsidR="0078685B" w:rsidRPr="001116CE">
        <w:t xml:space="preserve"> </w:t>
      </w:r>
      <w:r w:rsidRPr="001116CE">
        <w:t>sexual</w:t>
      </w:r>
      <w:r w:rsidR="0078685B" w:rsidRPr="001116CE">
        <w:t xml:space="preserve"> </w:t>
      </w:r>
      <w:r w:rsidRPr="001116CE">
        <w:t>violence,</w:t>
      </w:r>
      <w:r w:rsidR="0078685B" w:rsidRPr="001116CE">
        <w:t xml:space="preserve"> </w:t>
      </w:r>
      <w:r w:rsidRPr="001116CE">
        <w:t>and</w:t>
      </w:r>
      <w:r w:rsidR="0078685B" w:rsidRPr="001116CE">
        <w:t xml:space="preserve"> </w:t>
      </w:r>
      <w:r w:rsidRPr="001116CE">
        <w:t>what</w:t>
      </w:r>
      <w:r w:rsidR="0078685B" w:rsidRPr="001116CE">
        <w:t xml:space="preserve"> </w:t>
      </w:r>
      <w:r w:rsidRPr="001116CE">
        <w:t>steps</w:t>
      </w:r>
      <w:r w:rsidR="0078685B" w:rsidRPr="001116CE">
        <w:t xml:space="preserve"> </w:t>
      </w:r>
      <w:r w:rsidRPr="001116CE">
        <w:t>would</w:t>
      </w:r>
      <w:r w:rsidR="0078685B" w:rsidRPr="001116CE">
        <w:t xml:space="preserve"> </w:t>
      </w:r>
      <w:r w:rsidRPr="001116CE">
        <w:t>be</w:t>
      </w:r>
      <w:r w:rsidR="0078685B" w:rsidRPr="001116CE">
        <w:t xml:space="preserve"> </w:t>
      </w:r>
      <w:r w:rsidRPr="001116CE">
        <w:t>taken</w:t>
      </w:r>
      <w:r w:rsidR="0078685B" w:rsidRPr="001116CE">
        <w:t xml:space="preserve"> </w:t>
      </w:r>
      <w:r w:rsidRPr="001116CE">
        <w:t>to</w:t>
      </w:r>
      <w:r w:rsidR="0078685B" w:rsidRPr="001116CE">
        <w:t xml:space="preserve"> </w:t>
      </w:r>
      <w:r w:rsidRPr="001116CE">
        <w:t>establish</w:t>
      </w:r>
      <w:r w:rsidR="0078685B" w:rsidRPr="001116CE">
        <w:t xml:space="preserve"> </w:t>
      </w:r>
      <w:r w:rsidRPr="001116CE">
        <w:t>a</w:t>
      </w:r>
      <w:r w:rsidR="0078685B" w:rsidRPr="001116CE">
        <w:t xml:space="preserve"> </w:t>
      </w:r>
      <w:r w:rsidRPr="001116CE">
        <w:t>comprehensive</w:t>
      </w:r>
      <w:r w:rsidR="0078685B" w:rsidRPr="001116CE">
        <w:t xml:space="preserve"> </w:t>
      </w:r>
      <w:r w:rsidRPr="001116CE">
        <w:t>and</w:t>
      </w:r>
      <w:r w:rsidR="0078685B" w:rsidRPr="001116CE">
        <w:t xml:space="preserve"> </w:t>
      </w:r>
      <w:r w:rsidRPr="001116CE">
        <w:t>adequately</w:t>
      </w:r>
      <w:r w:rsidR="0078685B" w:rsidRPr="001116CE">
        <w:t xml:space="preserve"> </w:t>
      </w:r>
      <w:r w:rsidRPr="001116CE">
        <w:t>resourced</w:t>
      </w:r>
      <w:r w:rsidR="0078685B" w:rsidRPr="001116CE">
        <w:t xml:space="preserve"> </w:t>
      </w:r>
      <w:r w:rsidRPr="001116CE">
        <w:t>screening</w:t>
      </w:r>
      <w:r w:rsidR="0078685B" w:rsidRPr="001116CE">
        <w:t xml:space="preserve"> </w:t>
      </w:r>
      <w:r w:rsidRPr="001116CE">
        <w:t>mechanism</w:t>
      </w:r>
      <w:r w:rsidR="0078685B" w:rsidRPr="001116CE">
        <w:t xml:space="preserve"> </w:t>
      </w:r>
      <w:r w:rsidRPr="001116CE">
        <w:t>to</w:t>
      </w:r>
      <w:r w:rsidR="0078685B" w:rsidRPr="001116CE">
        <w:t xml:space="preserve"> </w:t>
      </w:r>
      <w:r w:rsidRPr="001116CE">
        <w:t>verify</w:t>
      </w:r>
      <w:r w:rsidR="0078685B" w:rsidRPr="001116CE">
        <w:t xml:space="preserve"> </w:t>
      </w:r>
      <w:r w:rsidRPr="001116CE">
        <w:t>the</w:t>
      </w:r>
      <w:r w:rsidR="0078685B" w:rsidRPr="001116CE">
        <w:t xml:space="preserve"> </w:t>
      </w:r>
      <w:r w:rsidRPr="001116CE">
        <w:t>human</w:t>
      </w:r>
      <w:r w:rsidR="0078685B" w:rsidRPr="001116CE">
        <w:t xml:space="preserve"> </w:t>
      </w:r>
      <w:r w:rsidRPr="001116CE">
        <w:t>rights</w:t>
      </w:r>
      <w:r w:rsidR="0078685B" w:rsidRPr="001116CE">
        <w:t xml:space="preserve"> </w:t>
      </w:r>
      <w:r w:rsidRPr="001116CE">
        <w:t>records</w:t>
      </w:r>
      <w:r w:rsidR="0078685B" w:rsidRPr="001116CE">
        <w:t xml:space="preserve"> </w:t>
      </w:r>
      <w:r w:rsidRPr="001116CE">
        <w:t>of</w:t>
      </w:r>
      <w:r w:rsidR="0078685B" w:rsidRPr="001116CE">
        <w:t xml:space="preserve"> </w:t>
      </w:r>
      <w:r w:rsidRPr="001116CE">
        <w:t>combatants</w:t>
      </w:r>
      <w:r w:rsidR="0078685B" w:rsidRPr="001116CE">
        <w:t xml:space="preserve"> </w:t>
      </w:r>
      <w:r w:rsidRPr="001116CE">
        <w:t>and</w:t>
      </w:r>
      <w:r w:rsidR="0078685B" w:rsidRPr="001116CE">
        <w:t xml:space="preserve"> </w:t>
      </w:r>
      <w:r w:rsidRPr="001116CE">
        <w:t>commanders</w:t>
      </w:r>
      <w:r w:rsidR="0078685B" w:rsidRPr="001116CE">
        <w:t xml:space="preserve"> </w:t>
      </w:r>
      <w:r w:rsidRPr="001116CE">
        <w:t>in</w:t>
      </w:r>
      <w:r w:rsidR="0078685B" w:rsidRPr="001116CE">
        <w:t xml:space="preserve"> </w:t>
      </w:r>
      <w:r w:rsidRPr="001116CE">
        <w:t>the</w:t>
      </w:r>
      <w:r w:rsidR="0078685B" w:rsidRPr="001116CE">
        <w:t xml:space="preserve"> </w:t>
      </w:r>
      <w:r w:rsidRPr="001116CE">
        <w:t>Congolese</w:t>
      </w:r>
      <w:r w:rsidR="0078685B" w:rsidRPr="001116CE">
        <w:t xml:space="preserve"> </w:t>
      </w:r>
      <w:r w:rsidRPr="001116CE">
        <w:t>army?</w:t>
      </w:r>
      <w:r w:rsidR="0078685B" w:rsidRPr="001116CE">
        <w:t xml:space="preserve"> </w:t>
      </w:r>
    </w:p>
    <w:p w:rsidR="00F84EFD" w:rsidRPr="001116CE" w:rsidRDefault="00F84EFD" w:rsidP="00F84EFD">
      <w:pPr>
        <w:pStyle w:val="ParaNoG"/>
      </w:pPr>
      <w:r w:rsidRPr="001116CE">
        <w:rPr>
          <w:b/>
        </w:rPr>
        <w:t>The</w:t>
      </w:r>
      <w:r w:rsidR="0078685B" w:rsidRPr="001116CE">
        <w:rPr>
          <w:b/>
        </w:rPr>
        <w:t xml:space="preserve"> </w:t>
      </w:r>
      <w:r w:rsidRPr="001116CE">
        <w:rPr>
          <w:b/>
        </w:rPr>
        <w:t>Chairperson</w:t>
      </w:r>
      <w:r w:rsidRPr="001116CE">
        <w:t>,</w:t>
      </w:r>
      <w:r w:rsidR="0078685B" w:rsidRPr="001116CE">
        <w:t xml:space="preserve"> </w:t>
      </w:r>
      <w:r w:rsidRPr="001116CE">
        <w:t>speaking</w:t>
      </w:r>
      <w:r w:rsidR="0078685B" w:rsidRPr="001116CE">
        <w:t xml:space="preserve"> </w:t>
      </w:r>
      <w:r w:rsidRPr="001116CE">
        <w:t>in</w:t>
      </w:r>
      <w:r w:rsidR="0078685B" w:rsidRPr="001116CE">
        <w:t xml:space="preserve"> </w:t>
      </w:r>
      <w:r w:rsidRPr="001116CE">
        <w:t>her</w:t>
      </w:r>
      <w:r w:rsidR="0078685B" w:rsidRPr="001116CE">
        <w:t xml:space="preserve"> </w:t>
      </w:r>
      <w:r w:rsidRPr="001116CE">
        <w:t>capacity</w:t>
      </w:r>
      <w:r w:rsidR="0078685B" w:rsidRPr="001116CE">
        <w:t xml:space="preserve"> </w:t>
      </w:r>
      <w:r w:rsidRPr="001116CE">
        <w:t>as</w:t>
      </w:r>
      <w:r w:rsidR="0078685B" w:rsidRPr="001116CE">
        <w:t xml:space="preserve"> </w:t>
      </w:r>
      <w:r w:rsidRPr="001116CE">
        <w:t>an</w:t>
      </w:r>
      <w:r w:rsidR="0078685B" w:rsidRPr="001116CE">
        <w:t xml:space="preserve"> </w:t>
      </w:r>
      <w:r w:rsidRPr="001116CE">
        <w:t>expert,</w:t>
      </w:r>
      <w:r w:rsidR="0078685B" w:rsidRPr="001116CE">
        <w:t xml:space="preserve"> </w:t>
      </w:r>
      <w:r w:rsidRPr="001116CE">
        <w:t>asked</w:t>
      </w:r>
      <w:r w:rsidR="0078685B" w:rsidRPr="001116CE">
        <w:t xml:space="preserve"> </w:t>
      </w:r>
      <w:r w:rsidRPr="001116CE">
        <w:t>whether</w:t>
      </w:r>
      <w:r w:rsidR="0078685B" w:rsidRPr="001116CE">
        <w:t xml:space="preserve"> </w:t>
      </w:r>
      <w:r w:rsidRPr="001116CE">
        <w:t>there</w:t>
      </w:r>
      <w:r w:rsidR="0078685B" w:rsidRPr="001116CE">
        <w:t xml:space="preserve"> </w:t>
      </w:r>
      <w:r w:rsidRPr="001116CE">
        <w:t>were</w:t>
      </w:r>
      <w:r w:rsidR="0078685B" w:rsidRPr="001116CE">
        <w:t xml:space="preserve"> </w:t>
      </w:r>
      <w:r w:rsidRPr="001116CE">
        <w:t>plans</w:t>
      </w:r>
      <w:r w:rsidR="0078685B" w:rsidRPr="001116CE">
        <w:t xml:space="preserve"> </w:t>
      </w:r>
      <w:r w:rsidRPr="001116CE">
        <w:t>to</w:t>
      </w:r>
      <w:r w:rsidR="0078685B" w:rsidRPr="001116CE">
        <w:t xml:space="preserve"> </w:t>
      </w:r>
      <w:r w:rsidRPr="001116CE">
        <w:t>appoint</w:t>
      </w:r>
      <w:r w:rsidR="0078685B" w:rsidRPr="001116CE">
        <w:t xml:space="preserve"> </w:t>
      </w:r>
      <w:r w:rsidRPr="001116CE">
        <w:t>counsellors</w:t>
      </w:r>
      <w:r w:rsidR="0078685B" w:rsidRPr="001116CE">
        <w:t xml:space="preserve"> </w:t>
      </w:r>
      <w:r w:rsidRPr="001116CE">
        <w:t>to</w:t>
      </w:r>
      <w:r w:rsidR="0078685B" w:rsidRPr="001116CE">
        <w:t xml:space="preserve"> </w:t>
      </w:r>
      <w:r w:rsidRPr="001116CE">
        <w:t>advise</w:t>
      </w:r>
      <w:r w:rsidR="0078685B" w:rsidRPr="001116CE">
        <w:t xml:space="preserve"> </w:t>
      </w:r>
      <w:r w:rsidRPr="001116CE">
        <w:t>and</w:t>
      </w:r>
      <w:r w:rsidR="0078685B" w:rsidRPr="001116CE">
        <w:t xml:space="preserve"> </w:t>
      </w:r>
      <w:r w:rsidRPr="001116CE">
        <w:t>protect</w:t>
      </w:r>
      <w:r w:rsidR="0078685B" w:rsidRPr="001116CE">
        <w:t xml:space="preserve"> </w:t>
      </w:r>
      <w:r w:rsidRPr="001116CE">
        <w:t>women</w:t>
      </w:r>
      <w:r w:rsidR="0078685B" w:rsidRPr="001116CE">
        <w:t xml:space="preserve"> </w:t>
      </w:r>
      <w:r w:rsidRPr="001116CE">
        <w:t>and</w:t>
      </w:r>
      <w:r w:rsidR="0078685B" w:rsidRPr="001116CE">
        <w:t xml:space="preserve"> </w:t>
      </w:r>
      <w:r w:rsidRPr="001116CE">
        <w:t>whether</w:t>
      </w:r>
      <w:r w:rsidR="0078685B" w:rsidRPr="001116CE">
        <w:t xml:space="preserve"> </w:t>
      </w:r>
      <w:r w:rsidRPr="001116CE">
        <w:t>they</w:t>
      </w:r>
      <w:r w:rsidR="0078685B" w:rsidRPr="001116CE">
        <w:t xml:space="preserve"> </w:t>
      </w:r>
      <w:r w:rsidRPr="001116CE">
        <w:t>would</w:t>
      </w:r>
      <w:r w:rsidR="0078685B" w:rsidRPr="001116CE">
        <w:t xml:space="preserve"> </w:t>
      </w:r>
      <w:r w:rsidRPr="001116CE">
        <w:t>be</w:t>
      </w:r>
      <w:r w:rsidR="0078685B" w:rsidRPr="001116CE">
        <w:t xml:space="preserve"> </w:t>
      </w:r>
      <w:r w:rsidRPr="001116CE">
        <w:t>part</w:t>
      </w:r>
      <w:r w:rsidR="0078685B" w:rsidRPr="001116CE">
        <w:t xml:space="preserve"> </w:t>
      </w:r>
      <w:r w:rsidRPr="001116CE">
        <w:t>of</w:t>
      </w:r>
      <w:r w:rsidR="0078685B" w:rsidRPr="001116CE">
        <w:t xml:space="preserve"> </w:t>
      </w:r>
      <w:r w:rsidRPr="001116CE">
        <w:t>the</w:t>
      </w:r>
      <w:r w:rsidR="0078685B" w:rsidRPr="001116CE">
        <w:t xml:space="preserve"> </w:t>
      </w:r>
      <w:r w:rsidRPr="001116CE">
        <w:t>new</w:t>
      </w:r>
      <w:r w:rsidR="0078685B" w:rsidRPr="001116CE">
        <w:t xml:space="preserve"> </w:t>
      </w:r>
      <w:r w:rsidRPr="001116CE">
        <w:t>United</w:t>
      </w:r>
      <w:r w:rsidR="0078685B" w:rsidRPr="001116CE">
        <w:t xml:space="preserve"> </w:t>
      </w:r>
      <w:r w:rsidRPr="001116CE">
        <w:t>Nations</w:t>
      </w:r>
      <w:r w:rsidR="0078685B" w:rsidRPr="001116CE">
        <w:t xml:space="preserve"> </w:t>
      </w:r>
      <w:r w:rsidRPr="001116CE">
        <w:t>intervention</w:t>
      </w:r>
      <w:r w:rsidR="0078685B" w:rsidRPr="001116CE">
        <w:t xml:space="preserve"> </w:t>
      </w:r>
      <w:r w:rsidRPr="001116CE">
        <w:t>brigade.</w:t>
      </w:r>
      <w:r w:rsidR="0078685B" w:rsidRPr="001116CE">
        <w:t xml:space="preserve"> </w:t>
      </w:r>
      <w:r w:rsidRPr="001116CE">
        <w:t>She</w:t>
      </w:r>
      <w:r w:rsidR="0078685B" w:rsidRPr="001116CE">
        <w:t xml:space="preserve"> </w:t>
      </w:r>
      <w:r w:rsidRPr="001116CE">
        <w:t>wondered</w:t>
      </w:r>
      <w:r w:rsidR="0078685B" w:rsidRPr="001116CE">
        <w:t xml:space="preserve"> </w:t>
      </w:r>
      <w:r w:rsidRPr="001116CE">
        <w:t>whether</w:t>
      </w:r>
      <w:r w:rsidR="0078685B" w:rsidRPr="001116CE">
        <w:t xml:space="preserve"> </w:t>
      </w:r>
      <w:r w:rsidRPr="001116CE">
        <w:t>cooperation</w:t>
      </w:r>
      <w:r w:rsidR="0078685B" w:rsidRPr="001116CE">
        <w:t xml:space="preserve"> </w:t>
      </w:r>
      <w:r w:rsidRPr="001116CE">
        <w:t>with</w:t>
      </w:r>
      <w:r w:rsidR="0078685B" w:rsidRPr="001116CE">
        <w:t xml:space="preserve"> </w:t>
      </w:r>
      <w:r w:rsidRPr="001116CE">
        <w:t>the</w:t>
      </w:r>
      <w:r w:rsidR="0078685B" w:rsidRPr="001116CE">
        <w:t xml:space="preserve"> </w:t>
      </w:r>
      <w:r w:rsidRPr="001116CE">
        <w:t>International</w:t>
      </w:r>
      <w:r w:rsidR="0078685B" w:rsidRPr="001116CE">
        <w:t xml:space="preserve"> </w:t>
      </w:r>
      <w:r w:rsidRPr="001116CE">
        <w:t>Criminal</w:t>
      </w:r>
      <w:r w:rsidR="0078685B" w:rsidRPr="001116CE">
        <w:t xml:space="preserve"> </w:t>
      </w:r>
      <w:r w:rsidRPr="001116CE">
        <w:t>Court</w:t>
      </w:r>
      <w:r w:rsidR="0078685B" w:rsidRPr="001116CE">
        <w:t xml:space="preserve"> </w:t>
      </w:r>
      <w:r w:rsidRPr="001116CE">
        <w:t>and</w:t>
      </w:r>
      <w:r w:rsidR="0078685B" w:rsidRPr="001116CE">
        <w:t xml:space="preserve"> </w:t>
      </w:r>
      <w:r w:rsidRPr="001116CE">
        <w:t>the</w:t>
      </w:r>
      <w:r w:rsidR="0078685B" w:rsidRPr="001116CE">
        <w:t xml:space="preserve"> </w:t>
      </w:r>
      <w:r w:rsidRPr="001116CE">
        <w:t>United</w:t>
      </w:r>
      <w:r w:rsidR="0078685B" w:rsidRPr="001116CE">
        <w:t xml:space="preserve"> </w:t>
      </w:r>
      <w:r w:rsidRPr="001116CE">
        <w:t>Nations</w:t>
      </w:r>
      <w:r w:rsidR="0078685B" w:rsidRPr="001116CE">
        <w:t xml:space="preserve"> </w:t>
      </w:r>
      <w:r w:rsidRPr="001116CE">
        <w:t>on</w:t>
      </w:r>
      <w:r w:rsidR="0078685B" w:rsidRPr="001116CE">
        <w:t xml:space="preserve"> </w:t>
      </w:r>
      <w:r w:rsidRPr="001116CE">
        <w:t>efforts</w:t>
      </w:r>
      <w:r w:rsidR="0078685B" w:rsidRPr="001116CE">
        <w:t xml:space="preserve"> </w:t>
      </w:r>
      <w:r w:rsidRPr="001116CE">
        <w:t>to</w:t>
      </w:r>
      <w:r w:rsidR="0078685B" w:rsidRPr="001116CE">
        <w:t xml:space="preserve"> </w:t>
      </w:r>
      <w:r w:rsidRPr="001116CE">
        <w:t>prevent</w:t>
      </w:r>
      <w:r w:rsidR="0078685B" w:rsidRPr="001116CE">
        <w:t xml:space="preserve"> </w:t>
      </w:r>
      <w:r w:rsidRPr="001116CE">
        <w:t>violence</w:t>
      </w:r>
      <w:r w:rsidR="0078685B" w:rsidRPr="001116CE">
        <w:t xml:space="preserve"> </w:t>
      </w:r>
      <w:r w:rsidRPr="001116CE">
        <w:t>would</w:t>
      </w:r>
      <w:r w:rsidR="0078685B" w:rsidRPr="001116CE">
        <w:t xml:space="preserve"> </w:t>
      </w:r>
      <w:r w:rsidRPr="001116CE">
        <w:t>be</w:t>
      </w:r>
      <w:r w:rsidR="0078685B" w:rsidRPr="001116CE">
        <w:t xml:space="preserve"> </w:t>
      </w:r>
      <w:r w:rsidRPr="001116CE">
        <w:t>strengthened.</w:t>
      </w:r>
      <w:r w:rsidR="0078685B" w:rsidRPr="001116CE">
        <w:t xml:space="preserve"> </w:t>
      </w:r>
      <w:r w:rsidRPr="001116CE">
        <w:t>Would</w:t>
      </w:r>
      <w:r w:rsidR="0078685B" w:rsidRPr="001116CE">
        <w:t xml:space="preserve"> </w:t>
      </w:r>
      <w:r w:rsidRPr="001116CE">
        <w:t>greater</w:t>
      </w:r>
      <w:r w:rsidR="0078685B" w:rsidRPr="001116CE">
        <w:t xml:space="preserve"> </w:t>
      </w:r>
      <w:r w:rsidRPr="001116CE">
        <w:t>resources</w:t>
      </w:r>
      <w:r w:rsidR="0078685B" w:rsidRPr="001116CE">
        <w:t xml:space="preserve"> </w:t>
      </w:r>
      <w:r w:rsidRPr="001116CE">
        <w:t>be</w:t>
      </w:r>
      <w:r w:rsidR="0078685B" w:rsidRPr="001116CE">
        <w:t xml:space="preserve"> </w:t>
      </w:r>
      <w:r w:rsidRPr="001116CE">
        <w:t>allocated</w:t>
      </w:r>
      <w:r w:rsidR="0078685B" w:rsidRPr="001116CE">
        <w:t xml:space="preserve"> </w:t>
      </w:r>
      <w:r w:rsidRPr="001116CE">
        <w:t>to</w:t>
      </w:r>
      <w:r w:rsidR="0078685B" w:rsidRPr="001116CE">
        <w:t xml:space="preserve"> </w:t>
      </w:r>
      <w:r w:rsidRPr="001116CE">
        <w:t>the</w:t>
      </w:r>
      <w:r w:rsidR="0078685B" w:rsidRPr="001116CE">
        <w:t xml:space="preserve"> </w:t>
      </w:r>
      <w:r w:rsidRPr="001116CE">
        <w:t>military</w:t>
      </w:r>
      <w:r w:rsidR="0078685B" w:rsidRPr="001116CE">
        <w:t xml:space="preserve"> </w:t>
      </w:r>
      <w:r w:rsidRPr="001116CE">
        <w:t>justice</w:t>
      </w:r>
      <w:r w:rsidR="0078685B" w:rsidRPr="001116CE">
        <w:t xml:space="preserve"> </w:t>
      </w:r>
      <w:r w:rsidRPr="001116CE">
        <w:t>system?</w:t>
      </w:r>
      <w:r w:rsidR="0078685B" w:rsidRPr="001116CE">
        <w:t xml:space="preserve"> </w:t>
      </w:r>
      <w:r w:rsidRPr="001116CE">
        <w:t>Were</w:t>
      </w:r>
      <w:r w:rsidR="0078685B" w:rsidRPr="001116CE">
        <w:t xml:space="preserve"> </w:t>
      </w:r>
      <w:r w:rsidRPr="001116CE">
        <w:t>there</w:t>
      </w:r>
      <w:r w:rsidR="0078685B" w:rsidRPr="001116CE">
        <w:t xml:space="preserve"> </w:t>
      </w:r>
      <w:r w:rsidRPr="001116CE">
        <w:t>plans</w:t>
      </w:r>
      <w:r w:rsidR="0078685B" w:rsidRPr="001116CE">
        <w:t xml:space="preserve"> </w:t>
      </w:r>
      <w:r w:rsidRPr="001116CE">
        <w:t>to</w:t>
      </w:r>
      <w:r w:rsidR="0078685B" w:rsidRPr="001116CE">
        <w:t xml:space="preserve"> </w:t>
      </w:r>
      <w:r w:rsidRPr="001116CE">
        <w:t>have</w:t>
      </w:r>
      <w:r w:rsidR="0078685B" w:rsidRPr="001116CE">
        <w:t xml:space="preserve"> </w:t>
      </w:r>
      <w:r w:rsidRPr="001116CE">
        <w:t>a</w:t>
      </w:r>
      <w:r w:rsidR="0078685B" w:rsidRPr="001116CE">
        <w:t xml:space="preserve"> </w:t>
      </w:r>
      <w:r w:rsidRPr="001116CE">
        <w:t>mixed</w:t>
      </w:r>
      <w:r w:rsidR="0078685B" w:rsidRPr="001116CE">
        <w:t xml:space="preserve"> </w:t>
      </w:r>
      <w:r w:rsidRPr="001116CE">
        <w:t>court</w:t>
      </w:r>
      <w:r w:rsidR="0078685B" w:rsidRPr="001116CE">
        <w:t xml:space="preserve"> </w:t>
      </w:r>
      <w:r w:rsidRPr="001116CE">
        <w:t>in</w:t>
      </w:r>
      <w:r w:rsidR="0078685B" w:rsidRPr="001116CE">
        <w:t xml:space="preserve"> </w:t>
      </w:r>
      <w:r w:rsidRPr="001116CE">
        <w:t>the</w:t>
      </w:r>
      <w:r w:rsidR="0078685B" w:rsidRPr="001116CE">
        <w:t xml:space="preserve"> </w:t>
      </w:r>
      <w:r w:rsidRPr="001116CE">
        <w:t>future</w:t>
      </w:r>
      <w:r w:rsidR="0078685B" w:rsidRPr="001116CE">
        <w:t xml:space="preserve"> </w:t>
      </w:r>
      <w:r w:rsidRPr="001116CE">
        <w:t>and</w:t>
      </w:r>
      <w:r w:rsidR="0078685B" w:rsidRPr="001116CE">
        <w:t xml:space="preserve"> </w:t>
      </w:r>
      <w:r w:rsidRPr="001116CE">
        <w:t>hold</w:t>
      </w:r>
      <w:r w:rsidR="0078685B" w:rsidRPr="001116CE">
        <w:t xml:space="preserve"> </w:t>
      </w:r>
      <w:r w:rsidRPr="001116CE">
        <w:t>trials</w:t>
      </w:r>
      <w:r w:rsidR="0078685B" w:rsidRPr="001116CE">
        <w:t xml:space="preserve"> </w:t>
      </w:r>
      <w:r w:rsidRPr="001116CE">
        <w:t>at</w:t>
      </w:r>
      <w:r w:rsidR="0078685B" w:rsidRPr="001116CE">
        <w:t xml:space="preserve"> </w:t>
      </w:r>
      <w:r w:rsidRPr="001116CE">
        <w:t>locations</w:t>
      </w:r>
      <w:r w:rsidR="0078685B" w:rsidRPr="001116CE">
        <w:t xml:space="preserve"> </w:t>
      </w:r>
      <w:r w:rsidRPr="001116CE">
        <w:t>outside</w:t>
      </w:r>
      <w:r w:rsidR="0078685B" w:rsidRPr="001116CE">
        <w:t xml:space="preserve"> </w:t>
      </w:r>
      <w:r w:rsidRPr="001116CE">
        <w:t>the</w:t>
      </w:r>
      <w:r w:rsidR="0078685B" w:rsidRPr="001116CE">
        <w:t xml:space="preserve"> </w:t>
      </w:r>
      <w:r w:rsidRPr="001116CE">
        <w:t>areas</w:t>
      </w:r>
      <w:r w:rsidR="0078685B" w:rsidRPr="001116CE">
        <w:t xml:space="preserve"> </w:t>
      </w:r>
      <w:r w:rsidRPr="001116CE">
        <w:t>where</w:t>
      </w:r>
      <w:r w:rsidR="0078685B" w:rsidRPr="001116CE">
        <w:t xml:space="preserve"> </w:t>
      </w:r>
      <w:r w:rsidRPr="001116CE">
        <w:t>violations</w:t>
      </w:r>
      <w:r w:rsidR="0078685B" w:rsidRPr="001116CE">
        <w:t xml:space="preserve"> </w:t>
      </w:r>
      <w:r w:rsidRPr="001116CE">
        <w:t>had</w:t>
      </w:r>
      <w:r w:rsidR="0078685B" w:rsidRPr="001116CE">
        <w:t xml:space="preserve"> </w:t>
      </w:r>
      <w:r w:rsidRPr="001116CE">
        <w:t>occurred</w:t>
      </w:r>
      <w:r w:rsidR="0078685B" w:rsidRPr="001116CE">
        <w:t xml:space="preserve"> </w:t>
      </w:r>
      <w:r w:rsidRPr="001116CE">
        <w:t>to</w:t>
      </w:r>
      <w:r w:rsidR="0078685B" w:rsidRPr="001116CE">
        <w:t xml:space="preserve"> </w:t>
      </w:r>
      <w:r w:rsidRPr="001116CE">
        <w:t>expedite</w:t>
      </w:r>
      <w:r w:rsidR="0078685B" w:rsidRPr="001116CE">
        <w:t xml:space="preserve"> </w:t>
      </w:r>
      <w:r w:rsidRPr="001116CE">
        <w:t>cases?</w:t>
      </w:r>
      <w:r w:rsidR="0078685B" w:rsidRPr="001116CE">
        <w:t xml:space="preserve"> </w:t>
      </w:r>
      <w:r w:rsidRPr="001116CE">
        <w:t>With</w:t>
      </w:r>
      <w:r w:rsidR="0078685B" w:rsidRPr="001116CE">
        <w:t xml:space="preserve"> </w:t>
      </w:r>
      <w:r w:rsidRPr="001116CE">
        <w:t>regard</w:t>
      </w:r>
      <w:r w:rsidR="0078685B" w:rsidRPr="001116CE">
        <w:t xml:space="preserve"> </w:t>
      </w:r>
      <w:r w:rsidRPr="001116CE">
        <w:t>to</w:t>
      </w:r>
      <w:r w:rsidR="0078685B" w:rsidRPr="001116CE">
        <w:t xml:space="preserve"> </w:t>
      </w:r>
      <w:r w:rsidRPr="001116CE">
        <w:t>the</w:t>
      </w:r>
      <w:r w:rsidR="0078685B" w:rsidRPr="001116CE">
        <w:t xml:space="preserve"> </w:t>
      </w:r>
      <w:r w:rsidRPr="001116CE">
        <w:t>Geneva</w:t>
      </w:r>
      <w:r w:rsidR="0078685B" w:rsidRPr="001116CE">
        <w:t xml:space="preserve"> </w:t>
      </w:r>
      <w:r w:rsidRPr="001116CE">
        <w:t>Conventions,</w:t>
      </w:r>
      <w:r w:rsidR="0078685B" w:rsidRPr="001116CE">
        <w:t xml:space="preserve"> </w:t>
      </w:r>
      <w:r w:rsidRPr="001116CE">
        <w:t>what</w:t>
      </w:r>
      <w:r w:rsidR="0078685B" w:rsidRPr="001116CE">
        <w:t xml:space="preserve"> </w:t>
      </w:r>
      <w:r w:rsidRPr="001116CE">
        <w:t>immediate</w:t>
      </w:r>
      <w:r w:rsidR="0078685B" w:rsidRPr="001116CE">
        <w:t xml:space="preserve"> </w:t>
      </w:r>
      <w:r w:rsidRPr="001116CE">
        <w:t>support</w:t>
      </w:r>
      <w:r w:rsidR="0078685B" w:rsidRPr="001116CE">
        <w:t xml:space="preserve"> </w:t>
      </w:r>
      <w:r w:rsidRPr="001116CE">
        <w:t>and/or</w:t>
      </w:r>
      <w:r w:rsidR="0078685B" w:rsidRPr="001116CE">
        <w:t xml:space="preserve"> </w:t>
      </w:r>
      <w:r w:rsidRPr="001116CE">
        <w:t>emergency</w:t>
      </w:r>
      <w:r w:rsidR="0078685B" w:rsidRPr="001116CE">
        <w:t xml:space="preserve"> </w:t>
      </w:r>
      <w:r w:rsidRPr="001116CE">
        <w:t>services</w:t>
      </w:r>
      <w:r w:rsidR="0078685B" w:rsidRPr="001116CE">
        <w:t xml:space="preserve"> </w:t>
      </w:r>
      <w:r w:rsidRPr="001116CE">
        <w:t>were</w:t>
      </w:r>
      <w:r w:rsidR="0078685B" w:rsidRPr="001116CE">
        <w:t xml:space="preserve"> </w:t>
      </w:r>
      <w:r w:rsidRPr="001116CE">
        <w:t>provided</w:t>
      </w:r>
      <w:r w:rsidR="0078685B" w:rsidRPr="001116CE">
        <w:t xml:space="preserve"> </w:t>
      </w:r>
      <w:r w:rsidRPr="001116CE">
        <w:t>to</w:t>
      </w:r>
      <w:r w:rsidR="0078685B" w:rsidRPr="001116CE">
        <w:t xml:space="preserve"> </w:t>
      </w:r>
      <w:r w:rsidRPr="001116CE">
        <w:t>victims</w:t>
      </w:r>
      <w:r w:rsidR="0078685B" w:rsidRPr="001116CE">
        <w:t xml:space="preserve"> </w:t>
      </w:r>
      <w:r w:rsidRPr="001116CE">
        <w:t>of</w:t>
      </w:r>
      <w:r w:rsidR="0078685B" w:rsidRPr="001116CE">
        <w:t xml:space="preserve"> </w:t>
      </w:r>
      <w:r w:rsidRPr="001116CE">
        <w:t>human</w:t>
      </w:r>
      <w:r w:rsidR="0078685B" w:rsidRPr="001116CE">
        <w:t xml:space="preserve"> </w:t>
      </w:r>
      <w:r w:rsidRPr="001116CE">
        <w:t>rights</w:t>
      </w:r>
      <w:r w:rsidR="0078685B" w:rsidRPr="001116CE">
        <w:t xml:space="preserve"> </w:t>
      </w:r>
      <w:r w:rsidRPr="001116CE">
        <w:t>violations,</w:t>
      </w:r>
      <w:r w:rsidR="0078685B" w:rsidRPr="001116CE">
        <w:t xml:space="preserve"> </w:t>
      </w:r>
      <w:r w:rsidRPr="001116CE">
        <w:t>for</w:t>
      </w:r>
      <w:r w:rsidR="0078685B" w:rsidRPr="001116CE">
        <w:t xml:space="preserve"> </w:t>
      </w:r>
      <w:r w:rsidRPr="001116CE">
        <w:t>example</w:t>
      </w:r>
      <w:r w:rsidR="0078685B" w:rsidRPr="001116CE">
        <w:t xml:space="preserve"> </w:t>
      </w:r>
      <w:r w:rsidRPr="001116CE">
        <w:t>the</w:t>
      </w:r>
      <w:r w:rsidR="0078685B" w:rsidRPr="001116CE">
        <w:t xml:space="preserve"> </w:t>
      </w:r>
      <w:r w:rsidRPr="001116CE">
        <w:t>victims</w:t>
      </w:r>
      <w:r w:rsidR="0078685B" w:rsidRPr="001116CE">
        <w:t xml:space="preserve"> </w:t>
      </w:r>
      <w:r w:rsidRPr="001116CE">
        <w:t>of</w:t>
      </w:r>
      <w:r w:rsidR="0078685B" w:rsidRPr="001116CE">
        <w:t xml:space="preserve"> </w:t>
      </w:r>
      <w:r w:rsidRPr="001116CE">
        <w:t>the</w:t>
      </w:r>
      <w:r w:rsidR="0078685B" w:rsidRPr="001116CE">
        <w:t xml:space="preserve"> </w:t>
      </w:r>
      <w:r w:rsidRPr="001116CE">
        <w:t>squadrons</w:t>
      </w:r>
      <w:r w:rsidR="0078685B" w:rsidRPr="001116CE">
        <w:t xml:space="preserve"> </w:t>
      </w:r>
      <w:r w:rsidRPr="001116CE">
        <w:t>deployed</w:t>
      </w:r>
      <w:r w:rsidR="0078685B" w:rsidRPr="001116CE">
        <w:t xml:space="preserve"> </w:t>
      </w:r>
      <w:r w:rsidRPr="001116CE">
        <w:t>to</w:t>
      </w:r>
      <w:r w:rsidR="0078685B" w:rsidRPr="001116CE">
        <w:t xml:space="preserve"> </w:t>
      </w:r>
      <w:r w:rsidRPr="001116CE">
        <w:t>transmit</w:t>
      </w:r>
      <w:r w:rsidR="0078685B" w:rsidRPr="001116CE">
        <w:t xml:space="preserve"> </w:t>
      </w:r>
      <w:r w:rsidRPr="001116CE">
        <w:t>HIV</w:t>
      </w:r>
      <w:r w:rsidR="0078685B" w:rsidRPr="001116CE">
        <w:t xml:space="preserve"> </w:t>
      </w:r>
      <w:r w:rsidRPr="001116CE">
        <w:t>deliberately</w:t>
      </w:r>
      <w:r w:rsidR="0078685B" w:rsidRPr="001116CE">
        <w:t xml:space="preserve"> </w:t>
      </w:r>
      <w:r w:rsidRPr="001116CE">
        <w:t>to</w:t>
      </w:r>
      <w:r w:rsidR="0078685B" w:rsidRPr="001116CE">
        <w:t xml:space="preserve"> </w:t>
      </w:r>
      <w:r w:rsidRPr="001116CE">
        <w:t>certain</w:t>
      </w:r>
      <w:r w:rsidR="0078685B" w:rsidRPr="001116CE">
        <w:t xml:space="preserve"> </w:t>
      </w:r>
      <w:r w:rsidRPr="001116CE">
        <w:t>groups</w:t>
      </w:r>
      <w:r w:rsidR="0078685B" w:rsidRPr="001116CE">
        <w:t xml:space="preserve"> </w:t>
      </w:r>
      <w:r w:rsidRPr="001116CE">
        <w:t>of</w:t>
      </w:r>
      <w:r w:rsidR="0078685B" w:rsidRPr="001116CE">
        <w:t xml:space="preserve"> </w:t>
      </w:r>
      <w:r w:rsidRPr="001116CE">
        <w:t>women?</w:t>
      </w:r>
    </w:p>
    <w:p w:rsidR="00F84EFD" w:rsidRPr="001116CE" w:rsidRDefault="00F84EFD" w:rsidP="00F84EFD">
      <w:pPr>
        <w:pStyle w:val="ParaNoG"/>
      </w:pPr>
      <w:r w:rsidRPr="001116CE">
        <w:rPr>
          <w:b/>
        </w:rPr>
        <w:t>Ms.</w:t>
      </w:r>
      <w:r w:rsidR="0078685B" w:rsidRPr="001116CE">
        <w:rPr>
          <w:b/>
        </w:rPr>
        <w:t xml:space="preserve"> </w:t>
      </w:r>
      <w:r w:rsidRPr="001116CE">
        <w:rPr>
          <w:b/>
        </w:rPr>
        <w:t>Mumba</w:t>
      </w:r>
      <w:r w:rsidR="0078685B" w:rsidRPr="001116CE">
        <w:rPr>
          <w:b/>
        </w:rPr>
        <w:t xml:space="preserve"> </w:t>
      </w:r>
      <w:r w:rsidRPr="001116CE">
        <w:rPr>
          <w:b/>
        </w:rPr>
        <w:t>Matipa</w:t>
      </w:r>
      <w:r w:rsidR="0078685B" w:rsidRPr="001116CE">
        <w:t xml:space="preserve"> </w:t>
      </w:r>
      <w:r w:rsidRPr="001116CE">
        <w:t>(</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0078685B" w:rsidRPr="001116CE">
        <w:t xml:space="preserve">) </w:t>
      </w:r>
      <w:r w:rsidRPr="001116CE">
        <w:t>said</w:t>
      </w:r>
      <w:r w:rsidR="0078685B" w:rsidRPr="001116CE">
        <w:t xml:space="preserve"> </w:t>
      </w:r>
      <w:r w:rsidRPr="001116CE">
        <w:t>that</w:t>
      </w:r>
      <w:r w:rsidR="0078685B" w:rsidRPr="001116CE">
        <w:t xml:space="preserve"> </w:t>
      </w:r>
      <w:r w:rsidRPr="001116CE">
        <w:t>the</w:t>
      </w:r>
      <w:r w:rsidR="0078685B" w:rsidRPr="001116CE">
        <w:t xml:space="preserve"> </w:t>
      </w:r>
      <w:r w:rsidRPr="001116CE">
        <w:t>review</w:t>
      </w:r>
      <w:r w:rsidR="0078685B" w:rsidRPr="001116CE">
        <w:t xml:space="preserve"> </w:t>
      </w:r>
      <w:r w:rsidRPr="001116CE">
        <w:t>of</w:t>
      </w:r>
      <w:r w:rsidR="0078685B" w:rsidRPr="001116CE">
        <w:t xml:space="preserve"> </w:t>
      </w:r>
      <w:r w:rsidRPr="001116CE">
        <w:t>the</w:t>
      </w:r>
      <w:r w:rsidR="0078685B" w:rsidRPr="001116CE">
        <w:t xml:space="preserve"> </w:t>
      </w:r>
      <w:r w:rsidRPr="001116CE">
        <w:t>Family</w:t>
      </w:r>
      <w:r w:rsidR="0078685B" w:rsidRPr="001116CE">
        <w:t xml:space="preserve"> </w:t>
      </w:r>
      <w:r w:rsidRPr="001116CE">
        <w:t>Code</w:t>
      </w:r>
      <w:r w:rsidR="0078685B" w:rsidRPr="001116CE">
        <w:t xml:space="preserve"> </w:t>
      </w:r>
      <w:r w:rsidRPr="001116CE">
        <w:t>had</w:t>
      </w:r>
      <w:r w:rsidR="0078685B" w:rsidRPr="001116CE">
        <w:t xml:space="preserve"> </w:t>
      </w:r>
      <w:r w:rsidRPr="001116CE">
        <w:t>begun</w:t>
      </w:r>
      <w:r w:rsidR="0078685B" w:rsidRPr="001116CE">
        <w:t xml:space="preserve"> </w:t>
      </w:r>
      <w:r w:rsidRPr="001116CE">
        <w:t>in</w:t>
      </w:r>
      <w:r w:rsidR="0078685B" w:rsidRPr="001116CE">
        <w:t xml:space="preserve"> </w:t>
      </w:r>
      <w:r w:rsidRPr="001116CE">
        <w:t>2003</w:t>
      </w:r>
      <w:r w:rsidR="0078685B" w:rsidRPr="001116CE">
        <w:t xml:space="preserve"> </w:t>
      </w:r>
      <w:r w:rsidRPr="001116CE">
        <w:t>and</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had</w:t>
      </w:r>
      <w:r w:rsidR="0078685B" w:rsidRPr="001116CE">
        <w:t xml:space="preserve"> </w:t>
      </w:r>
      <w:r w:rsidRPr="001116CE">
        <w:t>given</w:t>
      </w:r>
      <w:r w:rsidR="0078685B" w:rsidRPr="001116CE">
        <w:t xml:space="preserve"> </w:t>
      </w:r>
      <w:r w:rsidRPr="001116CE">
        <w:t>its</w:t>
      </w:r>
      <w:r w:rsidR="0078685B" w:rsidRPr="001116CE">
        <w:t xml:space="preserve"> </w:t>
      </w:r>
      <w:r w:rsidRPr="001116CE">
        <w:t>assurance</w:t>
      </w:r>
      <w:r w:rsidR="0078685B" w:rsidRPr="001116CE">
        <w:t xml:space="preserve"> </w:t>
      </w:r>
      <w:r w:rsidRPr="001116CE">
        <w:t>that</w:t>
      </w:r>
      <w:r w:rsidR="0078685B" w:rsidRPr="001116CE">
        <w:t xml:space="preserve"> </w:t>
      </w:r>
      <w:r w:rsidRPr="001116CE">
        <w:t>the</w:t>
      </w:r>
      <w:r w:rsidR="0078685B" w:rsidRPr="001116CE">
        <w:t xml:space="preserve"> </w:t>
      </w:r>
      <w:r w:rsidRPr="001116CE">
        <w:t>process</w:t>
      </w:r>
      <w:r w:rsidR="0078685B" w:rsidRPr="001116CE">
        <w:t xml:space="preserve"> </w:t>
      </w:r>
      <w:r w:rsidRPr="001116CE">
        <w:t>would</w:t>
      </w:r>
      <w:r w:rsidR="0078685B" w:rsidRPr="001116CE">
        <w:t xml:space="preserve"> </w:t>
      </w:r>
      <w:r w:rsidRPr="001116CE">
        <w:t>be</w:t>
      </w:r>
      <w:r w:rsidR="0078685B" w:rsidRPr="001116CE">
        <w:t xml:space="preserve"> </w:t>
      </w:r>
      <w:r w:rsidRPr="001116CE">
        <w:t>expedited.</w:t>
      </w:r>
      <w:r w:rsidR="0078685B" w:rsidRPr="001116CE">
        <w:t xml:space="preserve"> </w:t>
      </w:r>
      <w:r w:rsidRPr="001116CE">
        <w:t>The</w:t>
      </w:r>
      <w:r w:rsidR="0078685B" w:rsidRPr="001116CE">
        <w:t xml:space="preserve"> </w:t>
      </w:r>
      <w:r w:rsidRPr="001116CE">
        <w:t>draft</w:t>
      </w:r>
      <w:r w:rsidR="0078685B" w:rsidRPr="001116CE">
        <w:t xml:space="preserve"> </w:t>
      </w:r>
      <w:r w:rsidRPr="001116CE">
        <w:t>code</w:t>
      </w:r>
      <w:r w:rsidR="0078685B" w:rsidRPr="001116CE">
        <w:t xml:space="preserve"> </w:t>
      </w:r>
      <w:r w:rsidRPr="001116CE">
        <w:t>was</w:t>
      </w:r>
      <w:r w:rsidR="0078685B" w:rsidRPr="001116CE">
        <w:t xml:space="preserve"> </w:t>
      </w:r>
      <w:r w:rsidRPr="001116CE">
        <w:t>currently</w:t>
      </w:r>
      <w:r w:rsidR="0078685B" w:rsidRPr="001116CE">
        <w:t xml:space="preserve"> </w:t>
      </w:r>
      <w:r w:rsidRPr="001116CE">
        <w:t>before</w:t>
      </w:r>
      <w:r w:rsidR="0078685B" w:rsidRPr="001116CE">
        <w:t xml:space="preserve"> </w:t>
      </w:r>
      <w:r w:rsidRPr="001116CE">
        <w:t>parliament,</w:t>
      </w:r>
      <w:r w:rsidR="0078685B" w:rsidRPr="001116CE">
        <w:t xml:space="preserve"> </w:t>
      </w:r>
      <w:r w:rsidRPr="001116CE">
        <w:t>which</w:t>
      </w:r>
      <w:r w:rsidR="0078685B" w:rsidRPr="001116CE">
        <w:t xml:space="preserve"> </w:t>
      </w:r>
      <w:r w:rsidRPr="001116CE">
        <w:t>would</w:t>
      </w:r>
      <w:r w:rsidR="0078685B" w:rsidRPr="001116CE">
        <w:t xml:space="preserve"> </w:t>
      </w:r>
      <w:r w:rsidRPr="001116CE">
        <w:t>not</w:t>
      </w:r>
      <w:r w:rsidR="0078685B" w:rsidRPr="001116CE">
        <w:t xml:space="preserve"> </w:t>
      </w:r>
      <w:r w:rsidRPr="001116CE">
        <w:t>meet</w:t>
      </w:r>
      <w:r w:rsidR="0078685B" w:rsidRPr="001116CE">
        <w:t xml:space="preserve"> </w:t>
      </w:r>
      <w:r w:rsidRPr="001116CE">
        <w:t>again</w:t>
      </w:r>
      <w:r w:rsidR="0078685B" w:rsidRPr="001116CE">
        <w:t xml:space="preserve"> </w:t>
      </w:r>
      <w:r w:rsidRPr="001116CE">
        <w:t>until</w:t>
      </w:r>
      <w:r w:rsidR="0078685B" w:rsidRPr="001116CE">
        <w:t xml:space="preserve"> </w:t>
      </w:r>
      <w:r w:rsidRPr="001116CE">
        <w:t>September</w:t>
      </w:r>
      <w:r w:rsidR="0078685B" w:rsidRPr="001116CE">
        <w:t xml:space="preserve"> </w:t>
      </w:r>
      <w:r w:rsidRPr="001116CE">
        <w:t>2013;</w:t>
      </w:r>
      <w:r w:rsidR="0078685B" w:rsidRPr="001116CE">
        <w:t xml:space="preserve"> </w:t>
      </w:r>
      <w:r w:rsidRPr="001116CE">
        <w:t>therefore</w:t>
      </w:r>
      <w:r w:rsidR="0078685B" w:rsidRPr="001116CE">
        <w:t xml:space="preserve"> </w:t>
      </w:r>
      <w:r w:rsidRPr="001116CE">
        <w:t>she</w:t>
      </w:r>
      <w:r w:rsidR="0078685B" w:rsidRPr="001116CE">
        <w:t xml:space="preserve"> </w:t>
      </w:r>
      <w:r w:rsidRPr="001116CE">
        <w:t>could</w:t>
      </w:r>
      <w:r w:rsidR="0078685B" w:rsidRPr="001116CE">
        <w:t xml:space="preserve"> </w:t>
      </w:r>
      <w:r w:rsidRPr="001116CE">
        <w:t>not</w:t>
      </w:r>
      <w:r w:rsidR="0078685B" w:rsidRPr="001116CE">
        <w:t xml:space="preserve"> </w:t>
      </w:r>
      <w:r w:rsidRPr="001116CE">
        <w:t>give</w:t>
      </w:r>
      <w:r w:rsidR="0078685B" w:rsidRPr="001116CE">
        <w:t xml:space="preserve"> </w:t>
      </w:r>
      <w:r w:rsidRPr="001116CE">
        <w:t>a</w:t>
      </w:r>
      <w:r w:rsidR="0078685B" w:rsidRPr="001116CE">
        <w:t xml:space="preserve"> </w:t>
      </w:r>
      <w:r w:rsidRPr="001116CE">
        <w:t>precise</w:t>
      </w:r>
      <w:r w:rsidR="0078685B" w:rsidRPr="001116CE">
        <w:t xml:space="preserve"> </w:t>
      </w:r>
      <w:r w:rsidRPr="001116CE">
        <w:t>timetable</w:t>
      </w:r>
      <w:r w:rsidR="0078685B" w:rsidRPr="001116CE">
        <w:t xml:space="preserve"> </w:t>
      </w:r>
      <w:r w:rsidRPr="001116CE">
        <w:t>for</w:t>
      </w:r>
      <w:r w:rsidR="0078685B" w:rsidRPr="001116CE">
        <w:t xml:space="preserve"> </w:t>
      </w:r>
      <w:r w:rsidRPr="001116CE">
        <w:t>the</w:t>
      </w:r>
      <w:r w:rsidR="0078685B" w:rsidRPr="001116CE">
        <w:t xml:space="preserve"> </w:t>
      </w:r>
      <w:r w:rsidRPr="001116CE">
        <w:t>review.</w:t>
      </w:r>
      <w:r w:rsidR="0078685B" w:rsidRPr="001116CE">
        <w:t xml:space="preserve"> </w:t>
      </w:r>
      <w:r w:rsidRPr="001116CE">
        <w:t>A</w:t>
      </w:r>
      <w:r w:rsidR="0078685B" w:rsidRPr="001116CE">
        <w:t xml:space="preserve"> </w:t>
      </w:r>
      <w:r w:rsidRPr="001116CE">
        <w:t>proposal</w:t>
      </w:r>
      <w:r w:rsidR="0078685B" w:rsidRPr="001116CE">
        <w:t xml:space="preserve"> </w:t>
      </w:r>
      <w:r w:rsidRPr="001116CE">
        <w:t>had</w:t>
      </w:r>
      <w:r w:rsidR="0078685B" w:rsidRPr="001116CE">
        <w:t xml:space="preserve"> </w:t>
      </w:r>
      <w:r w:rsidRPr="001116CE">
        <w:t>been</w:t>
      </w:r>
      <w:r w:rsidR="0078685B" w:rsidRPr="001116CE">
        <w:t xml:space="preserve"> </w:t>
      </w:r>
      <w:r w:rsidRPr="001116CE">
        <w:t>put</w:t>
      </w:r>
      <w:r w:rsidR="0078685B" w:rsidRPr="001116CE">
        <w:t xml:space="preserve"> </w:t>
      </w:r>
      <w:r w:rsidRPr="001116CE">
        <w:t>forward</w:t>
      </w:r>
      <w:r w:rsidR="0078685B" w:rsidRPr="001116CE">
        <w:t xml:space="preserve"> </w:t>
      </w:r>
      <w:r w:rsidRPr="001116CE">
        <w:t>to</w:t>
      </w:r>
      <w:r w:rsidR="0078685B" w:rsidRPr="001116CE">
        <w:t xml:space="preserve"> </w:t>
      </w:r>
      <w:r w:rsidRPr="001116CE">
        <w:t>remove</w:t>
      </w:r>
      <w:r w:rsidR="0078685B" w:rsidRPr="001116CE">
        <w:t xml:space="preserve"> </w:t>
      </w:r>
      <w:r w:rsidRPr="001116CE">
        <w:t>all</w:t>
      </w:r>
      <w:r w:rsidR="0078685B" w:rsidRPr="001116CE">
        <w:t xml:space="preserve"> </w:t>
      </w:r>
      <w:r w:rsidRPr="001116CE">
        <w:t>provisions</w:t>
      </w:r>
      <w:r w:rsidR="0078685B" w:rsidRPr="001116CE">
        <w:t xml:space="preserve"> </w:t>
      </w:r>
      <w:r w:rsidRPr="001116CE">
        <w:t>from</w:t>
      </w:r>
      <w:r w:rsidR="0078685B" w:rsidRPr="001116CE">
        <w:t xml:space="preserve"> </w:t>
      </w:r>
      <w:r w:rsidRPr="001116CE">
        <w:t>legislation</w:t>
      </w:r>
      <w:r w:rsidR="0078685B" w:rsidRPr="001116CE">
        <w:t xml:space="preserve"> </w:t>
      </w:r>
      <w:r w:rsidRPr="001116CE">
        <w:t>that</w:t>
      </w:r>
      <w:r w:rsidR="0078685B" w:rsidRPr="001116CE">
        <w:t xml:space="preserve"> </w:t>
      </w:r>
      <w:r w:rsidRPr="001116CE">
        <w:t>were</w:t>
      </w:r>
      <w:r w:rsidR="0078685B" w:rsidRPr="001116CE">
        <w:t xml:space="preserve"> </w:t>
      </w:r>
      <w:r w:rsidRPr="001116CE">
        <w:t>discriminatory</w:t>
      </w:r>
      <w:r w:rsidR="0078685B" w:rsidRPr="001116CE">
        <w:t xml:space="preserve"> </w:t>
      </w:r>
      <w:r w:rsidRPr="001116CE">
        <w:t>against</w:t>
      </w:r>
      <w:r w:rsidR="0078685B" w:rsidRPr="001116CE">
        <w:t xml:space="preserve"> </w:t>
      </w:r>
      <w:r w:rsidRPr="001116CE">
        <w:t>women.</w:t>
      </w:r>
      <w:r w:rsidR="00E71128" w:rsidRPr="001116CE">
        <w:t xml:space="preserve"> </w:t>
      </w:r>
      <w:r w:rsidRPr="001116CE">
        <w:t>Access</w:t>
      </w:r>
      <w:r w:rsidR="0078685B" w:rsidRPr="001116CE">
        <w:t xml:space="preserve"> </w:t>
      </w:r>
      <w:r w:rsidRPr="001116CE">
        <w:t>to</w:t>
      </w:r>
      <w:r w:rsidR="0078685B" w:rsidRPr="001116CE">
        <w:t xml:space="preserve"> </w:t>
      </w:r>
      <w:r w:rsidRPr="001116CE">
        <w:t>justice</w:t>
      </w:r>
      <w:r w:rsidR="0078685B" w:rsidRPr="001116CE">
        <w:t xml:space="preserve"> </w:t>
      </w:r>
      <w:r w:rsidRPr="001116CE">
        <w:t>for</w:t>
      </w:r>
      <w:r w:rsidR="0078685B" w:rsidRPr="001116CE">
        <w:t xml:space="preserve"> </w:t>
      </w:r>
      <w:r w:rsidRPr="001116CE">
        <w:t>all</w:t>
      </w:r>
      <w:r w:rsidR="0078685B" w:rsidRPr="001116CE">
        <w:t xml:space="preserve"> </w:t>
      </w:r>
      <w:r w:rsidRPr="001116CE">
        <w:t>was</w:t>
      </w:r>
      <w:r w:rsidR="0078685B" w:rsidRPr="001116CE">
        <w:t xml:space="preserve"> </w:t>
      </w:r>
      <w:r w:rsidRPr="001116CE">
        <w:t>a</w:t>
      </w:r>
      <w:r w:rsidR="0078685B" w:rsidRPr="001116CE">
        <w:t xml:space="preserve"> </w:t>
      </w:r>
      <w:r w:rsidRPr="001116CE">
        <w:t>challenge</w:t>
      </w:r>
      <w:r w:rsidR="0078685B" w:rsidRPr="001116CE">
        <w:t xml:space="preserve"> </w:t>
      </w:r>
      <w:r w:rsidRPr="001116CE">
        <w:t>in</w:t>
      </w:r>
      <w:r w:rsidR="0078685B" w:rsidRPr="001116CE">
        <w:t xml:space="preserve"> </w:t>
      </w:r>
      <w:r w:rsidRPr="001116CE">
        <w:t>such</w:t>
      </w:r>
      <w:r w:rsidR="0078685B" w:rsidRPr="001116CE">
        <w:t xml:space="preserve"> </w:t>
      </w:r>
      <w:r w:rsidRPr="001116CE">
        <w:t>a</w:t>
      </w:r>
      <w:r w:rsidR="0078685B" w:rsidRPr="001116CE">
        <w:t xml:space="preserve"> </w:t>
      </w:r>
      <w:r w:rsidRPr="001116CE">
        <w:t>large</w:t>
      </w:r>
      <w:r w:rsidR="0078685B" w:rsidRPr="001116CE">
        <w:t xml:space="preserve"> </w:t>
      </w:r>
      <w:r w:rsidRPr="001116CE">
        <w:t>country</w:t>
      </w:r>
      <w:r w:rsidR="0078685B" w:rsidRPr="001116CE">
        <w:t xml:space="preserve"> </w:t>
      </w:r>
      <w:r w:rsidRPr="001116CE">
        <w:t>with</w:t>
      </w:r>
      <w:r w:rsidR="0078685B" w:rsidRPr="001116CE">
        <w:t xml:space="preserve"> </w:t>
      </w:r>
      <w:r w:rsidRPr="001116CE">
        <w:t>a</w:t>
      </w:r>
      <w:r w:rsidR="0078685B" w:rsidRPr="001116CE">
        <w:t xml:space="preserve"> </w:t>
      </w:r>
      <w:r w:rsidRPr="001116CE">
        <w:t>limited</w:t>
      </w:r>
      <w:r w:rsidR="0078685B" w:rsidRPr="001116CE">
        <w:t xml:space="preserve"> </w:t>
      </w:r>
      <w:r w:rsidRPr="001116CE">
        <w:t>budget.</w:t>
      </w:r>
      <w:r w:rsidR="0078685B" w:rsidRPr="001116CE">
        <w:t xml:space="preserve"> </w:t>
      </w:r>
      <w:r w:rsidRPr="001116CE">
        <w:t>Nevertheless,</w:t>
      </w:r>
      <w:r w:rsidR="0078685B" w:rsidRPr="001116CE">
        <w:t xml:space="preserve"> </w:t>
      </w:r>
      <w:r w:rsidRPr="001116CE">
        <w:t>a</w:t>
      </w:r>
      <w:r w:rsidR="0078685B" w:rsidRPr="001116CE">
        <w:t xml:space="preserve"> </w:t>
      </w:r>
      <w:r w:rsidRPr="001116CE">
        <w:t>plan</w:t>
      </w:r>
      <w:r w:rsidR="0078685B" w:rsidRPr="001116CE">
        <w:t xml:space="preserve"> </w:t>
      </w:r>
      <w:r w:rsidRPr="001116CE">
        <w:t>of</w:t>
      </w:r>
      <w:r w:rsidR="0078685B" w:rsidRPr="001116CE">
        <w:t xml:space="preserve"> </w:t>
      </w:r>
      <w:r w:rsidRPr="001116CE">
        <w:t>action</w:t>
      </w:r>
      <w:r w:rsidR="0078685B" w:rsidRPr="001116CE">
        <w:t xml:space="preserve"> </w:t>
      </w:r>
      <w:r w:rsidRPr="001116CE">
        <w:t>and</w:t>
      </w:r>
      <w:r w:rsidR="0078685B" w:rsidRPr="001116CE">
        <w:t xml:space="preserve"> </w:t>
      </w:r>
      <w:r w:rsidRPr="001116CE">
        <w:t>timetable</w:t>
      </w:r>
      <w:r w:rsidR="0078685B" w:rsidRPr="001116CE">
        <w:t xml:space="preserve"> </w:t>
      </w:r>
      <w:r w:rsidRPr="001116CE">
        <w:t>for</w:t>
      </w:r>
      <w:r w:rsidR="0078685B" w:rsidRPr="001116CE">
        <w:t xml:space="preserve"> </w:t>
      </w:r>
      <w:r w:rsidRPr="001116CE">
        <w:t>justice</w:t>
      </w:r>
      <w:r w:rsidR="0078685B" w:rsidRPr="001116CE">
        <w:t xml:space="preserve"> </w:t>
      </w:r>
      <w:r w:rsidRPr="001116CE">
        <w:t>reform</w:t>
      </w:r>
      <w:r w:rsidR="0078685B" w:rsidRPr="001116CE">
        <w:t xml:space="preserve"> </w:t>
      </w:r>
      <w:r w:rsidRPr="001116CE">
        <w:t>had</w:t>
      </w:r>
      <w:r w:rsidR="0078685B" w:rsidRPr="001116CE">
        <w:t xml:space="preserve"> </w:t>
      </w:r>
      <w:r w:rsidRPr="001116CE">
        <w:t>been</w:t>
      </w:r>
      <w:r w:rsidR="0078685B" w:rsidRPr="001116CE">
        <w:t xml:space="preserve"> </w:t>
      </w:r>
      <w:r w:rsidRPr="001116CE">
        <w:t>prepared</w:t>
      </w:r>
      <w:r w:rsidR="0078685B" w:rsidRPr="001116CE">
        <w:t xml:space="preserve"> </w:t>
      </w:r>
      <w:r w:rsidRPr="001116CE">
        <w:t>for</w:t>
      </w:r>
      <w:r w:rsidR="0078685B" w:rsidRPr="001116CE">
        <w:t xml:space="preserve"> </w:t>
      </w:r>
      <w:r w:rsidRPr="001116CE">
        <w:t>submission</w:t>
      </w:r>
      <w:r w:rsidR="0078685B" w:rsidRPr="001116CE">
        <w:t xml:space="preserve"> </w:t>
      </w:r>
      <w:r w:rsidRPr="001116CE">
        <w:t>to</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which</w:t>
      </w:r>
      <w:r w:rsidR="0078685B" w:rsidRPr="001116CE">
        <w:t xml:space="preserve"> </w:t>
      </w:r>
      <w:r w:rsidRPr="001116CE">
        <w:t>would</w:t>
      </w:r>
      <w:r w:rsidR="0078685B" w:rsidRPr="001116CE">
        <w:t xml:space="preserve"> </w:t>
      </w:r>
      <w:r w:rsidRPr="001116CE">
        <w:t>be</w:t>
      </w:r>
      <w:r w:rsidR="0078685B" w:rsidRPr="001116CE">
        <w:t xml:space="preserve"> </w:t>
      </w:r>
      <w:r w:rsidRPr="001116CE">
        <w:t>urged</w:t>
      </w:r>
      <w:r w:rsidR="0078685B" w:rsidRPr="001116CE">
        <w:t xml:space="preserve"> </w:t>
      </w:r>
      <w:r w:rsidRPr="001116CE">
        <w:t>to</w:t>
      </w:r>
      <w:r w:rsidR="0078685B" w:rsidRPr="001116CE">
        <w:t xml:space="preserve"> </w:t>
      </w:r>
      <w:r w:rsidRPr="001116CE">
        <w:t>give</w:t>
      </w:r>
      <w:r w:rsidR="0078685B" w:rsidRPr="001116CE">
        <w:t xml:space="preserve"> </w:t>
      </w:r>
      <w:r w:rsidRPr="001116CE">
        <w:t>priority</w:t>
      </w:r>
      <w:r w:rsidR="0078685B" w:rsidRPr="001116CE">
        <w:t xml:space="preserve"> </w:t>
      </w:r>
      <w:r w:rsidRPr="001116CE">
        <w:t>to</w:t>
      </w:r>
      <w:r w:rsidR="0078685B" w:rsidRPr="001116CE">
        <w:t xml:space="preserve"> </w:t>
      </w:r>
      <w:r w:rsidRPr="001116CE">
        <w:t>the</w:t>
      </w:r>
      <w:r w:rsidR="0078685B" w:rsidRPr="001116CE">
        <w:t xml:space="preserve"> </w:t>
      </w:r>
      <w:r w:rsidRPr="001116CE">
        <w:t>matter.</w:t>
      </w:r>
      <w:r w:rsidR="0078685B" w:rsidRPr="001116CE">
        <w:t xml:space="preserve"> </w:t>
      </w:r>
      <w:r w:rsidRPr="001116CE">
        <w:t>Nationwide</w:t>
      </w:r>
      <w:r w:rsidR="0078685B" w:rsidRPr="001116CE">
        <w:t xml:space="preserve"> </w:t>
      </w:r>
      <w:r w:rsidRPr="001116CE">
        <w:t>programmes</w:t>
      </w:r>
      <w:r w:rsidR="0078685B" w:rsidRPr="001116CE">
        <w:t xml:space="preserve"> </w:t>
      </w:r>
      <w:r w:rsidRPr="001116CE">
        <w:t>had</w:t>
      </w:r>
      <w:r w:rsidR="0078685B" w:rsidRPr="001116CE">
        <w:t xml:space="preserve"> </w:t>
      </w:r>
      <w:r w:rsidRPr="001116CE">
        <w:t>been</w:t>
      </w:r>
      <w:r w:rsidR="0078685B" w:rsidRPr="001116CE">
        <w:t xml:space="preserve"> </w:t>
      </w:r>
      <w:r w:rsidRPr="001116CE">
        <w:t>launched</w:t>
      </w:r>
      <w:r w:rsidR="0078685B" w:rsidRPr="001116CE">
        <w:t xml:space="preserve"> </w:t>
      </w:r>
      <w:r w:rsidRPr="001116CE">
        <w:t>to</w:t>
      </w:r>
      <w:r w:rsidR="0078685B" w:rsidRPr="001116CE">
        <w:t xml:space="preserve"> </w:t>
      </w:r>
      <w:r w:rsidRPr="001116CE">
        <w:t>train</w:t>
      </w:r>
      <w:r w:rsidR="0078685B" w:rsidRPr="001116CE">
        <w:t xml:space="preserve"> </w:t>
      </w:r>
      <w:r w:rsidRPr="001116CE">
        <w:t>more</w:t>
      </w:r>
      <w:r w:rsidR="0078685B" w:rsidRPr="001116CE">
        <w:t xml:space="preserve"> </w:t>
      </w:r>
      <w:r w:rsidRPr="001116CE">
        <w:t>judges;</w:t>
      </w:r>
      <w:r w:rsidR="0078685B" w:rsidRPr="001116CE">
        <w:t xml:space="preserve"> </w:t>
      </w:r>
      <w:r w:rsidRPr="001116CE">
        <w:t>there</w:t>
      </w:r>
      <w:r w:rsidR="0078685B" w:rsidRPr="001116CE">
        <w:t xml:space="preserve"> </w:t>
      </w:r>
      <w:r w:rsidRPr="001116CE">
        <w:t>were</w:t>
      </w:r>
      <w:r w:rsidR="0078685B" w:rsidRPr="001116CE">
        <w:t xml:space="preserve"> </w:t>
      </w:r>
      <w:r w:rsidRPr="001116CE">
        <w:t>currently</w:t>
      </w:r>
      <w:r w:rsidR="0078685B" w:rsidRPr="001116CE">
        <w:t xml:space="preserve"> </w:t>
      </w:r>
      <w:r w:rsidRPr="001116CE">
        <w:t>4,000</w:t>
      </w:r>
      <w:r w:rsidR="0078685B" w:rsidRPr="001116CE">
        <w:t xml:space="preserve"> </w:t>
      </w:r>
      <w:r w:rsidRPr="001116CE">
        <w:t>trained</w:t>
      </w:r>
      <w:r w:rsidR="0078685B" w:rsidRPr="001116CE">
        <w:t xml:space="preserve"> </w:t>
      </w:r>
      <w:r w:rsidRPr="001116CE">
        <w:t>judges,</w:t>
      </w:r>
      <w:r w:rsidR="0078685B" w:rsidRPr="001116CE">
        <w:t xml:space="preserve"> </w:t>
      </w:r>
      <w:r w:rsidRPr="001116CE">
        <w:t>400</w:t>
      </w:r>
      <w:r w:rsidR="0078685B" w:rsidRPr="001116CE">
        <w:t xml:space="preserve"> </w:t>
      </w:r>
      <w:r w:rsidRPr="001116CE">
        <w:t>of</w:t>
      </w:r>
      <w:r w:rsidR="0078685B" w:rsidRPr="001116CE">
        <w:t xml:space="preserve"> </w:t>
      </w:r>
      <w:r w:rsidRPr="001116CE">
        <w:t>whom</w:t>
      </w:r>
      <w:r w:rsidR="0078685B" w:rsidRPr="001116CE">
        <w:t xml:space="preserve"> </w:t>
      </w:r>
      <w:r w:rsidRPr="001116CE">
        <w:t>were</w:t>
      </w:r>
      <w:r w:rsidR="0078685B" w:rsidRPr="001116CE">
        <w:t xml:space="preserve"> </w:t>
      </w:r>
      <w:r w:rsidRPr="001116CE">
        <w:t>women,</w:t>
      </w:r>
      <w:r w:rsidR="0078685B" w:rsidRPr="001116CE">
        <w:t xml:space="preserve"> </w:t>
      </w:r>
      <w:r w:rsidRPr="001116CE">
        <w:t>and</w:t>
      </w:r>
      <w:r w:rsidR="0078685B" w:rsidRPr="001116CE">
        <w:t xml:space="preserve"> </w:t>
      </w:r>
      <w:r w:rsidRPr="001116CE">
        <w:t>continuing</w:t>
      </w:r>
      <w:r w:rsidR="0078685B" w:rsidRPr="001116CE">
        <w:t xml:space="preserve"> </w:t>
      </w:r>
      <w:r w:rsidRPr="001116CE">
        <w:t>professional</w:t>
      </w:r>
      <w:r w:rsidR="0078685B" w:rsidRPr="001116CE">
        <w:t xml:space="preserve"> </w:t>
      </w:r>
      <w:r w:rsidRPr="001116CE">
        <w:t>development</w:t>
      </w:r>
      <w:r w:rsidR="0078685B" w:rsidRPr="001116CE">
        <w:t xml:space="preserve"> </w:t>
      </w:r>
      <w:r w:rsidRPr="001116CE">
        <w:t>programmes</w:t>
      </w:r>
      <w:r w:rsidR="0078685B" w:rsidRPr="001116CE">
        <w:t xml:space="preserve"> </w:t>
      </w:r>
      <w:r w:rsidRPr="001116CE">
        <w:t>were</w:t>
      </w:r>
      <w:r w:rsidR="0078685B" w:rsidRPr="001116CE">
        <w:t xml:space="preserve"> </w:t>
      </w:r>
      <w:r w:rsidRPr="001116CE">
        <w:t>provided</w:t>
      </w:r>
      <w:r w:rsidR="0078685B" w:rsidRPr="001116CE">
        <w:t xml:space="preserve"> </w:t>
      </w:r>
      <w:r w:rsidRPr="001116CE">
        <w:t>for</w:t>
      </w:r>
      <w:r w:rsidR="0078685B" w:rsidRPr="001116CE">
        <w:t xml:space="preserve"> </w:t>
      </w:r>
      <w:r w:rsidRPr="001116CE">
        <w:t>existing</w:t>
      </w:r>
      <w:r w:rsidR="0078685B" w:rsidRPr="001116CE">
        <w:t xml:space="preserve"> </w:t>
      </w:r>
      <w:r w:rsidRPr="001116CE">
        <w:t>judges.</w:t>
      </w:r>
      <w:r w:rsidR="0078685B" w:rsidRPr="001116CE">
        <w:t xml:space="preserve"> </w:t>
      </w:r>
      <w:r w:rsidRPr="001116CE">
        <w:t>The</w:t>
      </w:r>
      <w:r w:rsidR="0078685B" w:rsidRPr="001116CE">
        <w:t xml:space="preserve"> </w:t>
      </w:r>
      <w:r w:rsidRPr="001116CE">
        <w:t>Convention</w:t>
      </w:r>
      <w:r w:rsidR="0078685B" w:rsidRPr="001116CE">
        <w:t xml:space="preserve"> </w:t>
      </w:r>
      <w:r w:rsidRPr="001116CE">
        <w:t>took</w:t>
      </w:r>
      <w:r w:rsidR="0078685B" w:rsidRPr="001116CE">
        <w:t xml:space="preserve"> </w:t>
      </w:r>
      <w:r w:rsidRPr="001116CE">
        <w:t>precedence</w:t>
      </w:r>
      <w:r w:rsidR="0078685B" w:rsidRPr="001116CE">
        <w:t xml:space="preserve"> </w:t>
      </w:r>
      <w:r w:rsidRPr="001116CE">
        <w:t>over</w:t>
      </w:r>
      <w:r w:rsidR="0078685B" w:rsidRPr="001116CE">
        <w:t xml:space="preserve"> </w:t>
      </w:r>
      <w:r w:rsidRPr="001116CE">
        <w:t>national</w:t>
      </w:r>
      <w:r w:rsidR="0078685B" w:rsidRPr="001116CE">
        <w:t xml:space="preserve"> </w:t>
      </w:r>
      <w:r w:rsidRPr="001116CE">
        <w:t>legislation</w:t>
      </w:r>
      <w:r w:rsidR="0078685B" w:rsidRPr="001116CE">
        <w:t xml:space="preserve"> </w:t>
      </w:r>
      <w:r w:rsidRPr="001116CE">
        <w:t>and</w:t>
      </w:r>
      <w:r w:rsidR="0078685B" w:rsidRPr="001116CE">
        <w:t xml:space="preserve"> </w:t>
      </w:r>
      <w:r w:rsidRPr="001116CE">
        <w:t>could</w:t>
      </w:r>
      <w:r w:rsidR="0078685B" w:rsidRPr="001116CE">
        <w:t xml:space="preserve"> </w:t>
      </w:r>
      <w:r w:rsidRPr="001116CE">
        <w:t>be</w:t>
      </w:r>
      <w:r w:rsidR="0078685B" w:rsidRPr="001116CE">
        <w:t xml:space="preserve"> </w:t>
      </w:r>
      <w:r w:rsidRPr="001116CE">
        <w:t>invoked</w:t>
      </w:r>
      <w:r w:rsidR="0078685B" w:rsidRPr="001116CE">
        <w:t xml:space="preserve"> </w:t>
      </w:r>
      <w:r w:rsidRPr="001116CE">
        <w:t>directly,</w:t>
      </w:r>
      <w:r w:rsidR="0078685B" w:rsidRPr="001116CE">
        <w:t xml:space="preserve"> </w:t>
      </w:r>
      <w:r w:rsidRPr="001116CE">
        <w:t>but</w:t>
      </w:r>
      <w:r w:rsidR="0078685B" w:rsidRPr="001116CE">
        <w:t xml:space="preserve"> </w:t>
      </w:r>
      <w:r w:rsidRPr="001116CE">
        <w:t>she</w:t>
      </w:r>
      <w:r w:rsidR="0078685B" w:rsidRPr="001116CE">
        <w:t xml:space="preserve"> </w:t>
      </w:r>
      <w:r w:rsidRPr="001116CE">
        <w:t>had</w:t>
      </w:r>
      <w:r w:rsidR="0078685B" w:rsidRPr="001116CE">
        <w:t xml:space="preserve"> </w:t>
      </w:r>
      <w:r w:rsidRPr="001116CE">
        <w:t>no</w:t>
      </w:r>
      <w:r w:rsidR="0078685B" w:rsidRPr="001116CE">
        <w:t xml:space="preserve"> </w:t>
      </w:r>
      <w:r w:rsidRPr="001116CE">
        <w:t>statistics</w:t>
      </w:r>
      <w:r w:rsidR="0078685B" w:rsidRPr="001116CE">
        <w:t xml:space="preserve"> </w:t>
      </w:r>
      <w:r w:rsidRPr="001116CE">
        <w:t>on</w:t>
      </w:r>
      <w:r w:rsidR="0078685B" w:rsidRPr="001116CE">
        <w:t xml:space="preserve"> </w:t>
      </w:r>
      <w:r w:rsidRPr="001116CE">
        <w:t>how</w:t>
      </w:r>
      <w:r w:rsidR="0078685B" w:rsidRPr="001116CE">
        <w:t xml:space="preserve"> </w:t>
      </w:r>
      <w:r w:rsidRPr="001116CE">
        <w:t>many</w:t>
      </w:r>
      <w:r w:rsidR="0078685B" w:rsidRPr="001116CE">
        <w:t xml:space="preserve"> </w:t>
      </w:r>
      <w:r w:rsidRPr="001116CE">
        <w:t>cases</w:t>
      </w:r>
      <w:r w:rsidR="0078685B" w:rsidRPr="001116CE">
        <w:t xml:space="preserve"> </w:t>
      </w:r>
      <w:r w:rsidRPr="001116CE">
        <w:t>had</w:t>
      </w:r>
      <w:r w:rsidR="0078685B" w:rsidRPr="001116CE">
        <w:t xml:space="preserve"> </w:t>
      </w:r>
      <w:r w:rsidRPr="001116CE">
        <w:t>been</w:t>
      </w:r>
      <w:r w:rsidR="0078685B" w:rsidRPr="001116CE">
        <w:t xml:space="preserve"> </w:t>
      </w:r>
      <w:r w:rsidRPr="001116CE">
        <w:t>brought</w:t>
      </w:r>
      <w:r w:rsidR="0078685B" w:rsidRPr="001116CE">
        <w:t xml:space="preserve"> </w:t>
      </w:r>
      <w:r w:rsidRPr="001116CE">
        <w:t>before</w:t>
      </w:r>
      <w:r w:rsidR="0078685B" w:rsidRPr="001116CE">
        <w:t xml:space="preserve"> </w:t>
      </w:r>
      <w:r w:rsidRPr="001116CE">
        <w:t>the</w:t>
      </w:r>
      <w:r w:rsidR="0078685B" w:rsidRPr="001116CE">
        <w:t xml:space="preserve"> </w:t>
      </w:r>
      <w:r w:rsidRPr="001116CE">
        <w:t>courts.</w:t>
      </w:r>
      <w:r w:rsidR="0078685B" w:rsidRPr="001116CE">
        <w:t xml:space="preserve"> </w:t>
      </w:r>
      <w:r w:rsidRPr="001116CE">
        <w:t>No</w:t>
      </w:r>
      <w:r w:rsidR="0078685B" w:rsidRPr="001116CE">
        <w:t xml:space="preserve"> </w:t>
      </w:r>
      <w:r w:rsidRPr="001116CE">
        <w:t>time</w:t>
      </w:r>
      <w:r w:rsidR="0078685B" w:rsidRPr="001116CE">
        <w:t xml:space="preserve"> </w:t>
      </w:r>
      <w:r w:rsidRPr="001116CE">
        <w:t>frame</w:t>
      </w:r>
      <w:r w:rsidR="0078685B" w:rsidRPr="001116CE">
        <w:t xml:space="preserve"> </w:t>
      </w:r>
      <w:r w:rsidRPr="001116CE">
        <w:t>had</w:t>
      </w:r>
      <w:r w:rsidR="0078685B" w:rsidRPr="001116CE">
        <w:t xml:space="preserve"> </w:t>
      </w:r>
      <w:r w:rsidRPr="001116CE">
        <w:t>been</w:t>
      </w:r>
      <w:r w:rsidR="0078685B" w:rsidRPr="001116CE">
        <w:t xml:space="preserve"> </w:t>
      </w:r>
      <w:r w:rsidRPr="001116CE">
        <w:t>set</w:t>
      </w:r>
      <w:r w:rsidR="0078685B" w:rsidRPr="001116CE">
        <w:t xml:space="preserve"> </w:t>
      </w:r>
      <w:r w:rsidRPr="001116CE">
        <w:t>for</w:t>
      </w:r>
      <w:r w:rsidR="0078685B" w:rsidRPr="001116CE">
        <w:t xml:space="preserve"> </w:t>
      </w:r>
      <w:r w:rsidRPr="001116CE">
        <w:t>ratifying</w:t>
      </w:r>
      <w:r w:rsidR="0078685B" w:rsidRPr="001116CE">
        <w:t xml:space="preserve"> </w:t>
      </w:r>
      <w:r w:rsidRPr="001116CE">
        <w:t>the</w:t>
      </w:r>
      <w:r w:rsidR="0078685B" w:rsidRPr="001116CE">
        <w:t xml:space="preserve"> </w:t>
      </w:r>
      <w:r w:rsidRPr="001116CE">
        <w:t>Optional</w:t>
      </w:r>
      <w:r w:rsidR="0078685B" w:rsidRPr="001116CE">
        <w:t xml:space="preserve"> </w:t>
      </w:r>
      <w:r w:rsidRPr="001116CE">
        <w:t>Protocol</w:t>
      </w:r>
      <w:r w:rsidR="0078685B" w:rsidRPr="001116CE">
        <w:t xml:space="preserve"> </w:t>
      </w:r>
      <w:r w:rsidRPr="001116CE">
        <w:t>to</w:t>
      </w:r>
      <w:r w:rsidR="0078685B" w:rsidRPr="001116CE">
        <w:t xml:space="preserve"> </w:t>
      </w:r>
      <w:r w:rsidRPr="001116CE">
        <w:t>the</w:t>
      </w:r>
      <w:r w:rsidR="0078685B" w:rsidRPr="001116CE">
        <w:t xml:space="preserve"> </w:t>
      </w:r>
      <w:r w:rsidRPr="001116CE">
        <w:t>Convention,</w:t>
      </w:r>
      <w:r w:rsidR="0078685B" w:rsidRPr="001116CE">
        <w:t xml:space="preserve"> </w:t>
      </w:r>
      <w:r w:rsidRPr="001116CE">
        <w:t>but</w:t>
      </w:r>
      <w:r w:rsidR="0078685B" w:rsidRPr="001116CE">
        <w:t xml:space="preserve"> </w:t>
      </w:r>
      <w:r w:rsidRPr="001116CE">
        <w:t>the</w:t>
      </w:r>
      <w:r w:rsidR="0078685B" w:rsidRPr="001116CE">
        <w:t xml:space="preserve"> </w:t>
      </w:r>
      <w:r w:rsidRPr="001116CE">
        <w:t>matter</w:t>
      </w:r>
      <w:r w:rsidR="0078685B" w:rsidRPr="001116CE">
        <w:t xml:space="preserve"> </w:t>
      </w:r>
      <w:r w:rsidRPr="001116CE">
        <w:t>would</w:t>
      </w:r>
      <w:r w:rsidR="0078685B" w:rsidRPr="001116CE">
        <w:t xml:space="preserve"> </w:t>
      </w:r>
      <w:r w:rsidRPr="001116CE">
        <w:t>be</w:t>
      </w:r>
      <w:r w:rsidR="0078685B" w:rsidRPr="001116CE">
        <w:t xml:space="preserve"> </w:t>
      </w:r>
      <w:r w:rsidRPr="001116CE">
        <w:t>taken</w:t>
      </w:r>
      <w:r w:rsidR="0078685B" w:rsidRPr="001116CE">
        <w:t xml:space="preserve"> </w:t>
      </w:r>
      <w:r w:rsidRPr="001116CE">
        <w:t>up</w:t>
      </w:r>
      <w:r w:rsidR="0078685B" w:rsidRPr="001116CE">
        <w:t xml:space="preserve"> </w:t>
      </w:r>
      <w:r w:rsidRPr="001116CE">
        <w:t>by</w:t>
      </w:r>
      <w:r w:rsidR="0078685B" w:rsidRPr="001116CE">
        <w:t xml:space="preserve"> </w:t>
      </w:r>
      <w:r w:rsidRPr="001116CE">
        <w:t>parliament</w:t>
      </w:r>
      <w:r w:rsidR="0078685B" w:rsidRPr="001116CE">
        <w:t xml:space="preserve"> </w:t>
      </w:r>
      <w:r w:rsidRPr="001116CE">
        <w:t>in</w:t>
      </w:r>
      <w:r w:rsidR="0078685B" w:rsidRPr="001116CE">
        <w:t xml:space="preserve"> </w:t>
      </w:r>
      <w:r w:rsidRPr="001116CE">
        <w:t>due</w:t>
      </w:r>
      <w:r w:rsidR="0078685B" w:rsidRPr="001116CE">
        <w:t xml:space="preserve"> </w:t>
      </w:r>
      <w:r w:rsidRPr="001116CE">
        <w:t>course.</w:t>
      </w:r>
      <w:r w:rsidR="0078685B" w:rsidRPr="001116CE">
        <w:t xml:space="preserve"> </w:t>
      </w:r>
    </w:p>
    <w:p w:rsidR="00F84EFD" w:rsidRPr="001116CE" w:rsidRDefault="00F84EFD" w:rsidP="00F84EFD">
      <w:pPr>
        <w:pStyle w:val="ParaNoG"/>
      </w:pPr>
      <w:r w:rsidRPr="001116CE">
        <w:t>She</w:t>
      </w:r>
      <w:r w:rsidR="0078685B" w:rsidRPr="001116CE">
        <w:t xml:space="preserve"> </w:t>
      </w:r>
      <w:r w:rsidRPr="001116CE">
        <w:t>was</w:t>
      </w:r>
      <w:r w:rsidR="0078685B" w:rsidRPr="001116CE">
        <w:t xml:space="preserve"> </w:t>
      </w:r>
      <w:r w:rsidRPr="001116CE">
        <w:t>surprised</w:t>
      </w:r>
      <w:r w:rsidR="0078685B" w:rsidRPr="001116CE">
        <w:t xml:space="preserve"> </w:t>
      </w:r>
      <w:r w:rsidRPr="001116CE">
        <w:t>at</w:t>
      </w:r>
      <w:r w:rsidR="0078685B" w:rsidRPr="001116CE">
        <w:t xml:space="preserve"> </w:t>
      </w:r>
      <w:r w:rsidRPr="001116CE">
        <w:t>the</w:t>
      </w:r>
      <w:r w:rsidR="0078685B" w:rsidRPr="001116CE">
        <w:t xml:space="preserve"> </w:t>
      </w:r>
      <w:r w:rsidRPr="001116CE">
        <w:t>comment</w:t>
      </w:r>
      <w:r w:rsidR="0078685B" w:rsidRPr="001116CE">
        <w:t xml:space="preserve"> </w:t>
      </w:r>
      <w:r w:rsidRPr="001116CE">
        <w:t>about</w:t>
      </w:r>
      <w:r w:rsidR="0078685B" w:rsidRPr="001116CE">
        <w:t xml:space="preserve"> </w:t>
      </w:r>
      <w:r w:rsidRPr="001116CE">
        <w:t>indigenous</w:t>
      </w:r>
      <w:r w:rsidR="0078685B" w:rsidRPr="001116CE">
        <w:t xml:space="preserve"> </w:t>
      </w:r>
      <w:r w:rsidRPr="001116CE">
        <w:t>minority</w:t>
      </w:r>
      <w:r w:rsidR="0078685B" w:rsidRPr="001116CE">
        <w:t xml:space="preserve"> </w:t>
      </w:r>
      <w:r w:rsidRPr="001116CE">
        <w:t>groups</w:t>
      </w:r>
      <w:r w:rsidR="0078685B" w:rsidRPr="001116CE">
        <w:t xml:space="preserve"> </w:t>
      </w:r>
      <w:r w:rsidRPr="001116CE">
        <w:t>because</w:t>
      </w:r>
      <w:r w:rsidR="0078685B" w:rsidRPr="001116CE">
        <w:t xml:space="preserve"> </w:t>
      </w:r>
      <w:r w:rsidRPr="001116CE">
        <w:t>the</w:t>
      </w:r>
      <w:r w:rsidR="0078685B" w:rsidRPr="001116CE">
        <w:t xml:space="preserve"> </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0078685B" w:rsidRPr="001116CE">
        <w:t xml:space="preserve"> </w:t>
      </w:r>
      <w:r w:rsidRPr="001116CE">
        <w:t>was</w:t>
      </w:r>
      <w:r w:rsidR="0078685B" w:rsidRPr="001116CE">
        <w:t xml:space="preserve"> </w:t>
      </w:r>
      <w:r w:rsidRPr="001116CE">
        <w:t>not</w:t>
      </w:r>
      <w:r w:rsidR="0078685B" w:rsidRPr="001116CE">
        <w:t xml:space="preserve"> </w:t>
      </w:r>
      <w:r w:rsidRPr="001116CE">
        <w:t>a</w:t>
      </w:r>
      <w:r w:rsidR="0078685B" w:rsidRPr="001116CE">
        <w:t xml:space="preserve"> </w:t>
      </w:r>
      <w:r w:rsidRPr="001116CE">
        <w:t>single</w:t>
      </w:r>
      <w:r w:rsidR="0078685B" w:rsidRPr="001116CE">
        <w:t xml:space="preserve"> </w:t>
      </w:r>
      <w:r w:rsidRPr="001116CE">
        <w:t>homogenous</w:t>
      </w:r>
      <w:r w:rsidR="0078685B" w:rsidRPr="001116CE">
        <w:t xml:space="preserve"> </w:t>
      </w:r>
      <w:r w:rsidRPr="001116CE">
        <w:t>society.</w:t>
      </w:r>
      <w:r w:rsidR="0078685B" w:rsidRPr="001116CE">
        <w:t xml:space="preserve"> </w:t>
      </w:r>
      <w:r w:rsidRPr="001116CE">
        <w:t>The</w:t>
      </w:r>
      <w:r w:rsidR="0078685B" w:rsidRPr="001116CE">
        <w:t xml:space="preserve"> </w:t>
      </w:r>
      <w:r w:rsidRPr="001116CE">
        <w:t>whole</w:t>
      </w:r>
      <w:r w:rsidR="0078685B" w:rsidRPr="001116CE">
        <w:t xml:space="preserve"> </w:t>
      </w:r>
      <w:r w:rsidRPr="001116CE">
        <w:t>population</w:t>
      </w:r>
      <w:r w:rsidR="0078685B" w:rsidRPr="001116CE">
        <w:t xml:space="preserve"> </w:t>
      </w:r>
      <w:r w:rsidRPr="001116CE">
        <w:t>was</w:t>
      </w:r>
      <w:r w:rsidR="0078685B" w:rsidRPr="001116CE">
        <w:t xml:space="preserve"> </w:t>
      </w:r>
      <w:r w:rsidRPr="001116CE">
        <w:t>indigenous</w:t>
      </w:r>
      <w:r w:rsidR="0078685B" w:rsidRPr="001116CE">
        <w:t xml:space="preserve"> </w:t>
      </w:r>
      <w:r w:rsidRPr="001116CE">
        <w:t>and</w:t>
      </w:r>
      <w:r w:rsidR="0078685B" w:rsidRPr="001116CE">
        <w:t xml:space="preserve"> </w:t>
      </w:r>
      <w:r w:rsidRPr="001116CE">
        <w:t>there</w:t>
      </w:r>
      <w:r w:rsidR="0078685B" w:rsidRPr="001116CE">
        <w:t xml:space="preserve"> </w:t>
      </w:r>
      <w:r w:rsidRPr="001116CE">
        <w:t>were</w:t>
      </w:r>
      <w:r w:rsidR="0078685B" w:rsidRPr="001116CE">
        <w:t xml:space="preserve"> </w:t>
      </w:r>
      <w:r w:rsidRPr="001116CE">
        <w:t>many</w:t>
      </w:r>
      <w:r w:rsidR="0078685B" w:rsidRPr="001116CE">
        <w:t xml:space="preserve"> </w:t>
      </w:r>
      <w:r w:rsidRPr="001116CE">
        <w:t>minority</w:t>
      </w:r>
      <w:r w:rsidR="0078685B" w:rsidRPr="001116CE">
        <w:t xml:space="preserve"> </w:t>
      </w:r>
      <w:r w:rsidRPr="001116CE">
        <w:t>groups,</w:t>
      </w:r>
      <w:r w:rsidR="0078685B" w:rsidRPr="001116CE">
        <w:t xml:space="preserve"> </w:t>
      </w:r>
      <w:r w:rsidRPr="001116CE">
        <w:t>thus</w:t>
      </w:r>
      <w:r w:rsidR="0078685B" w:rsidRPr="001116CE">
        <w:t xml:space="preserve"> </w:t>
      </w:r>
      <w:r w:rsidRPr="001116CE">
        <w:t>the</w:t>
      </w:r>
      <w:r w:rsidR="0078685B" w:rsidRPr="001116CE">
        <w:t xml:space="preserve"> </w:t>
      </w:r>
      <w:r w:rsidRPr="001116CE">
        <w:t>pygmy</w:t>
      </w:r>
      <w:r w:rsidR="0078685B" w:rsidRPr="001116CE">
        <w:t xml:space="preserve"> </w:t>
      </w:r>
      <w:r w:rsidRPr="001116CE">
        <w:t>community</w:t>
      </w:r>
      <w:r w:rsidR="0078685B" w:rsidRPr="001116CE">
        <w:t xml:space="preserve"> </w:t>
      </w:r>
      <w:r w:rsidRPr="001116CE">
        <w:t>should</w:t>
      </w:r>
      <w:r w:rsidR="0078685B" w:rsidRPr="001116CE">
        <w:t xml:space="preserve"> </w:t>
      </w:r>
      <w:r w:rsidRPr="001116CE">
        <w:t>not</w:t>
      </w:r>
      <w:r w:rsidR="0078685B" w:rsidRPr="001116CE">
        <w:t xml:space="preserve"> </w:t>
      </w:r>
      <w:r w:rsidRPr="001116CE">
        <w:t>receive</w:t>
      </w:r>
      <w:r w:rsidR="0078685B" w:rsidRPr="001116CE">
        <w:t xml:space="preserve"> </w:t>
      </w:r>
      <w:r w:rsidRPr="001116CE">
        <w:t>special</w:t>
      </w:r>
      <w:r w:rsidR="0078685B" w:rsidRPr="001116CE">
        <w:t xml:space="preserve"> </w:t>
      </w:r>
      <w:r w:rsidRPr="001116CE">
        <w:t>attention.</w:t>
      </w:r>
      <w:r w:rsidR="0078685B" w:rsidRPr="001116CE">
        <w:t xml:space="preserve"> </w:t>
      </w:r>
      <w:r w:rsidRPr="001116CE">
        <w:t>Dispossession</w:t>
      </w:r>
      <w:r w:rsidR="0078685B" w:rsidRPr="001116CE">
        <w:t xml:space="preserve"> </w:t>
      </w:r>
      <w:r w:rsidRPr="001116CE">
        <w:t>of</w:t>
      </w:r>
      <w:r w:rsidR="0078685B" w:rsidRPr="001116CE">
        <w:t xml:space="preserve"> </w:t>
      </w:r>
      <w:r w:rsidRPr="001116CE">
        <w:t>ancestral</w:t>
      </w:r>
      <w:r w:rsidR="0078685B" w:rsidRPr="001116CE">
        <w:t xml:space="preserve"> </w:t>
      </w:r>
      <w:r w:rsidRPr="001116CE">
        <w:t>lands</w:t>
      </w:r>
      <w:r w:rsidR="0078685B" w:rsidRPr="001116CE">
        <w:t xml:space="preserve"> </w:t>
      </w:r>
      <w:r w:rsidRPr="001116CE">
        <w:t>was</w:t>
      </w:r>
      <w:r w:rsidR="0078685B" w:rsidRPr="001116CE">
        <w:t xml:space="preserve"> </w:t>
      </w:r>
      <w:r w:rsidRPr="001116CE">
        <w:t>an</w:t>
      </w:r>
      <w:r w:rsidR="0078685B" w:rsidRPr="001116CE">
        <w:t xml:space="preserve"> </w:t>
      </w:r>
      <w:r w:rsidRPr="001116CE">
        <w:t>issue</w:t>
      </w:r>
      <w:r w:rsidR="0078685B" w:rsidRPr="001116CE">
        <w:t xml:space="preserve"> </w:t>
      </w:r>
      <w:r w:rsidRPr="001116CE">
        <w:t>affecting</w:t>
      </w:r>
      <w:r w:rsidR="0078685B" w:rsidRPr="001116CE">
        <w:t xml:space="preserve"> </w:t>
      </w:r>
      <w:r w:rsidRPr="001116CE">
        <w:t>all</w:t>
      </w:r>
      <w:r w:rsidR="0078685B" w:rsidRPr="001116CE">
        <w:t xml:space="preserve"> </w:t>
      </w:r>
      <w:r w:rsidRPr="001116CE">
        <w:t>populations</w:t>
      </w:r>
      <w:r w:rsidR="0078685B" w:rsidRPr="001116CE">
        <w:t xml:space="preserve"> </w:t>
      </w:r>
      <w:r w:rsidRPr="001116CE">
        <w:t>living</w:t>
      </w:r>
      <w:r w:rsidR="0078685B" w:rsidRPr="001116CE">
        <w:t xml:space="preserve"> </w:t>
      </w:r>
      <w:r w:rsidRPr="001116CE">
        <w:t>in</w:t>
      </w:r>
      <w:r w:rsidR="0078685B" w:rsidRPr="001116CE">
        <w:t xml:space="preserve"> </w:t>
      </w:r>
      <w:r w:rsidRPr="001116CE">
        <w:t>areas</w:t>
      </w:r>
      <w:r w:rsidR="0078685B" w:rsidRPr="001116CE">
        <w:t xml:space="preserve"> </w:t>
      </w:r>
      <w:r w:rsidRPr="001116CE">
        <w:t>where</w:t>
      </w:r>
      <w:r w:rsidR="0078685B" w:rsidRPr="001116CE">
        <w:t xml:space="preserve"> </w:t>
      </w:r>
      <w:r w:rsidRPr="001116CE">
        <w:t>there</w:t>
      </w:r>
      <w:r w:rsidR="0078685B" w:rsidRPr="001116CE">
        <w:t xml:space="preserve"> </w:t>
      </w:r>
      <w:r w:rsidRPr="001116CE">
        <w:t>were</w:t>
      </w:r>
      <w:r w:rsidR="0078685B" w:rsidRPr="001116CE">
        <w:t xml:space="preserve"> </w:t>
      </w:r>
      <w:r w:rsidRPr="001116CE">
        <w:t>natural</w:t>
      </w:r>
      <w:r w:rsidR="0078685B" w:rsidRPr="001116CE">
        <w:t xml:space="preserve"> </w:t>
      </w:r>
      <w:r w:rsidRPr="001116CE">
        <w:t>resources</w:t>
      </w:r>
      <w:r w:rsidR="0078685B" w:rsidRPr="001116CE">
        <w:t xml:space="preserve"> </w:t>
      </w:r>
      <w:r w:rsidRPr="001116CE">
        <w:t>that</w:t>
      </w:r>
      <w:r w:rsidR="0078685B" w:rsidRPr="001116CE">
        <w:t xml:space="preserve"> </w:t>
      </w:r>
      <w:r w:rsidRPr="001116CE">
        <w:t>were</w:t>
      </w:r>
      <w:r w:rsidR="0078685B" w:rsidRPr="001116CE">
        <w:t xml:space="preserve"> </w:t>
      </w:r>
      <w:r w:rsidRPr="001116CE">
        <w:t>subject</w:t>
      </w:r>
      <w:r w:rsidR="0078685B" w:rsidRPr="001116CE">
        <w:t xml:space="preserve"> </w:t>
      </w:r>
      <w:r w:rsidRPr="001116CE">
        <w:t>to</w:t>
      </w:r>
      <w:r w:rsidR="0078685B" w:rsidRPr="001116CE">
        <w:t xml:space="preserve"> </w:t>
      </w:r>
      <w:r w:rsidRPr="001116CE">
        <w:t>exploitation</w:t>
      </w:r>
      <w:r w:rsidR="0078685B" w:rsidRPr="001116CE">
        <w:t xml:space="preserve"> </w:t>
      </w:r>
      <w:r w:rsidRPr="001116CE">
        <w:t>and</w:t>
      </w:r>
      <w:r w:rsidR="0078685B" w:rsidRPr="001116CE">
        <w:t xml:space="preserve"> </w:t>
      </w:r>
      <w:r w:rsidRPr="001116CE">
        <w:t>development</w:t>
      </w:r>
      <w:r w:rsidR="0078685B" w:rsidRPr="001116CE">
        <w:t xml:space="preserve"> </w:t>
      </w:r>
      <w:r w:rsidRPr="001116CE">
        <w:t>projects,</w:t>
      </w:r>
      <w:r w:rsidR="0078685B" w:rsidRPr="001116CE">
        <w:t xml:space="preserve"> </w:t>
      </w:r>
      <w:r w:rsidRPr="001116CE">
        <w:t>not</w:t>
      </w:r>
      <w:r w:rsidR="0078685B" w:rsidRPr="001116CE">
        <w:t xml:space="preserve"> </w:t>
      </w:r>
      <w:r w:rsidRPr="001116CE">
        <w:t>only</w:t>
      </w:r>
      <w:r w:rsidR="0078685B" w:rsidRPr="001116CE">
        <w:t xml:space="preserve"> </w:t>
      </w:r>
      <w:r w:rsidRPr="001116CE">
        <w:t>the</w:t>
      </w:r>
      <w:r w:rsidR="0078685B" w:rsidRPr="001116CE">
        <w:t xml:space="preserve"> </w:t>
      </w:r>
      <w:r w:rsidRPr="001116CE">
        <w:t>pygmy</w:t>
      </w:r>
      <w:r w:rsidR="0078685B" w:rsidRPr="001116CE">
        <w:t xml:space="preserve"> </w:t>
      </w:r>
      <w:r w:rsidRPr="001116CE">
        <w:t>communities.</w:t>
      </w:r>
    </w:p>
    <w:p w:rsidR="00F84EFD" w:rsidRPr="001116CE" w:rsidRDefault="00F84EFD" w:rsidP="00F84EFD">
      <w:pPr>
        <w:pStyle w:val="ParaNoG"/>
      </w:pPr>
      <w:r w:rsidRPr="001116CE">
        <w:rPr>
          <w:b/>
        </w:rPr>
        <w:t>Mr.</w:t>
      </w:r>
      <w:r w:rsidR="0078685B" w:rsidRPr="001116CE">
        <w:rPr>
          <w:b/>
        </w:rPr>
        <w:t xml:space="preserve"> </w:t>
      </w:r>
      <w:r w:rsidRPr="001116CE">
        <w:rPr>
          <w:b/>
        </w:rPr>
        <w:t>Kudura</w:t>
      </w:r>
      <w:r w:rsidR="0078685B" w:rsidRPr="001116CE">
        <w:rPr>
          <w:b/>
        </w:rPr>
        <w:t xml:space="preserve"> </w:t>
      </w:r>
      <w:r w:rsidRPr="001116CE">
        <w:rPr>
          <w:b/>
        </w:rPr>
        <w:t>Bin</w:t>
      </w:r>
      <w:r w:rsidR="0078685B" w:rsidRPr="001116CE">
        <w:rPr>
          <w:b/>
        </w:rPr>
        <w:t xml:space="preserve"> </w:t>
      </w:r>
      <w:r w:rsidRPr="001116CE">
        <w:rPr>
          <w:b/>
        </w:rPr>
        <w:t>Issa</w:t>
      </w:r>
      <w:r w:rsidR="0078685B" w:rsidRPr="001116CE">
        <w:t xml:space="preserve"> </w:t>
      </w:r>
      <w:r w:rsidRPr="001116CE">
        <w:t>(</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Pr="001116CE">
        <w:t>)</w:t>
      </w:r>
      <w:r w:rsidR="0078685B" w:rsidRPr="001116CE">
        <w:t xml:space="preserve"> </w:t>
      </w:r>
      <w:r w:rsidRPr="001116CE">
        <w:t>said</w:t>
      </w:r>
      <w:r w:rsidR="0078685B" w:rsidRPr="001116CE">
        <w:t xml:space="preserve"> </w:t>
      </w:r>
      <w:r w:rsidRPr="001116CE">
        <w:t>that</w:t>
      </w:r>
      <w:r w:rsidR="0078685B" w:rsidRPr="001116CE">
        <w:t xml:space="preserve"> </w:t>
      </w:r>
      <w:r w:rsidRPr="001116CE">
        <w:t>all</w:t>
      </w:r>
      <w:r w:rsidR="0078685B" w:rsidRPr="001116CE">
        <w:t xml:space="preserve"> </w:t>
      </w:r>
      <w:r w:rsidRPr="001116CE">
        <w:t>land</w:t>
      </w:r>
      <w:r w:rsidR="0078685B" w:rsidRPr="001116CE">
        <w:t xml:space="preserve"> </w:t>
      </w:r>
      <w:r w:rsidRPr="001116CE">
        <w:t>was</w:t>
      </w:r>
      <w:r w:rsidR="0078685B" w:rsidRPr="001116CE">
        <w:t xml:space="preserve"> </w:t>
      </w:r>
      <w:r w:rsidRPr="001116CE">
        <w:t>the</w:t>
      </w:r>
      <w:r w:rsidR="0078685B" w:rsidRPr="001116CE">
        <w:t xml:space="preserve"> </w:t>
      </w:r>
      <w:r w:rsidRPr="001116CE">
        <w:t>exclusive</w:t>
      </w:r>
      <w:r w:rsidR="0078685B" w:rsidRPr="001116CE">
        <w:t xml:space="preserve"> </w:t>
      </w:r>
      <w:r w:rsidRPr="001116CE">
        <w:t>and</w:t>
      </w:r>
      <w:r w:rsidR="0078685B" w:rsidRPr="001116CE">
        <w:t xml:space="preserve"> </w:t>
      </w:r>
      <w:r w:rsidRPr="001116CE">
        <w:t>inalienable</w:t>
      </w:r>
      <w:r w:rsidR="0078685B" w:rsidRPr="001116CE">
        <w:t xml:space="preserve"> </w:t>
      </w:r>
      <w:r w:rsidRPr="001116CE">
        <w:t>property</w:t>
      </w:r>
      <w:r w:rsidR="0078685B" w:rsidRPr="001116CE">
        <w:t xml:space="preserve"> </w:t>
      </w:r>
      <w:r w:rsidRPr="001116CE">
        <w:t>of</w:t>
      </w:r>
      <w:r w:rsidR="0078685B" w:rsidRPr="001116CE">
        <w:t xml:space="preserve"> </w:t>
      </w:r>
      <w:r w:rsidRPr="001116CE">
        <w:t>the</w:t>
      </w:r>
      <w:r w:rsidR="0078685B" w:rsidRPr="001116CE">
        <w:t xml:space="preserve"> </w:t>
      </w:r>
      <w:r w:rsidRPr="001116CE">
        <w:t>State</w:t>
      </w:r>
      <w:r w:rsidR="0078685B" w:rsidRPr="001116CE">
        <w:t xml:space="preserve"> </w:t>
      </w:r>
      <w:r w:rsidRPr="001116CE">
        <w:t>and</w:t>
      </w:r>
      <w:r w:rsidR="0078685B" w:rsidRPr="001116CE">
        <w:t xml:space="preserve"> </w:t>
      </w:r>
      <w:r w:rsidRPr="001116CE">
        <w:t>therefore</w:t>
      </w:r>
      <w:r w:rsidR="0078685B" w:rsidRPr="001116CE">
        <w:t xml:space="preserve"> </w:t>
      </w:r>
      <w:r w:rsidRPr="001116CE">
        <w:t>no</w:t>
      </w:r>
      <w:r w:rsidR="0078685B" w:rsidRPr="001116CE">
        <w:t xml:space="preserve"> </w:t>
      </w:r>
      <w:r w:rsidRPr="001116CE">
        <w:t>person,</w:t>
      </w:r>
      <w:r w:rsidR="0078685B" w:rsidRPr="001116CE">
        <w:t xml:space="preserve"> </w:t>
      </w:r>
      <w:r w:rsidRPr="001116CE">
        <w:t>or</w:t>
      </w:r>
      <w:r w:rsidR="0078685B" w:rsidRPr="001116CE">
        <w:t xml:space="preserve"> </w:t>
      </w:r>
      <w:r w:rsidRPr="001116CE">
        <w:t>group</w:t>
      </w:r>
      <w:r w:rsidR="0078685B" w:rsidRPr="001116CE">
        <w:t xml:space="preserve"> </w:t>
      </w:r>
      <w:r w:rsidRPr="001116CE">
        <w:t>of</w:t>
      </w:r>
      <w:r w:rsidR="0078685B" w:rsidRPr="001116CE">
        <w:t xml:space="preserve"> </w:t>
      </w:r>
      <w:r w:rsidRPr="001116CE">
        <w:t>persons,</w:t>
      </w:r>
      <w:r w:rsidR="0078685B" w:rsidRPr="001116CE">
        <w:t xml:space="preserve"> </w:t>
      </w:r>
      <w:r w:rsidRPr="001116CE">
        <w:t>could</w:t>
      </w:r>
      <w:r w:rsidR="0078685B" w:rsidRPr="001116CE">
        <w:t xml:space="preserve"> </w:t>
      </w:r>
      <w:r w:rsidRPr="001116CE">
        <w:t>claim</w:t>
      </w:r>
      <w:r w:rsidR="0078685B" w:rsidRPr="001116CE">
        <w:t xml:space="preserve"> </w:t>
      </w:r>
      <w:r w:rsidRPr="001116CE">
        <w:t>ownership.</w:t>
      </w:r>
      <w:r w:rsidR="0078685B" w:rsidRPr="001116CE">
        <w:t xml:space="preserve"> </w:t>
      </w:r>
      <w:r w:rsidRPr="001116CE">
        <w:t>However,</w:t>
      </w:r>
      <w:r w:rsidR="0078685B" w:rsidRPr="001116CE">
        <w:t xml:space="preserve"> </w:t>
      </w:r>
      <w:r w:rsidRPr="001116CE">
        <w:t>the</w:t>
      </w:r>
      <w:r w:rsidR="0078685B" w:rsidRPr="001116CE">
        <w:t xml:space="preserve"> </w:t>
      </w:r>
      <w:r w:rsidRPr="001116CE">
        <w:t>pygmy</w:t>
      </w:r>
      <w:r w:rsidR="0078685B" w:rsidRPr="001116CE">
        <w:t xml:space="preserve"> </w:t>
      </w:r>
      <w:r w:rsidRPr="001116CE">
        <w:t>community</w:t>
      </w:r>
      <w:r w:rsidR="0078685B" w:rsidRPr="001116CE">
        <w:t xml:space="preserve"> </w:t>
      </w:r>
      <w:r w:rsidRPr="001116CE">
        <w:t>was</w:t>
      </w:r>
      <w:r w:rsidR="0078685B" w:rsidRPr="001116CE">
        <w:t xml:space="preserve"> </w:t>
      </w:r>
      <w:r w:rsidRPr="001116CE">
        <w:t>entitled</w:t>
      </w:r>
      <w:r w:rsidR="0078685B" w:rsidRPr="001116CE">
        <w:t xml:space="preserve"> </w:t>
      </w:r>
      <w:r w:rsidRPr="001116CE">
        <w:t>to</w:t>
      </w:r>
      <w:r w:rsidR="0078685B" w:rsidRPr="001116CE">
        <w:t xml:space="preserve"> </w:t>
      </w:r>
      <w:r w:rsidRPr="001116CE">
        <w:t>community</w:t>
      </w:r>
      <w:r w:rsidR="0078685B" w:rsidRPr="001116CE">
        <w:t xml:space="preserve"> </w:t>
      </w:r>
      <w:r w:rsidRPr="001116CE">
        <w:t>land.</w:t>
      </w:r>
      <w:r w:rsidR="0078685B" w:rsidRPr="001116CE">
        <w:t xml:space="preserve"> </w:t>
      </w:r>
      <w:r w:rsidRPr="001116CE">
        <w:t>Legislation</w:t>
      </w:r>
      <w:r w:rsidR="0078685B" w:rsidRPr="001116CE">
        <w:t xml:space="preserve"> </w:t>
      </w:r>
      <w:r w:rsidRPr="001116CE">
        <w:t>on</w:t>
      </w:r>
      <w:r w:rsidR="0078685B" w:rsidRPr="001116CE">
        <w:t xml:space="preserve"> </w:t>
      </w:r>
      <w:r w:rsidRPr="001116CE">
        <w:t>forestry</w:t>
      </w:r>
      <w:r w:rsidR="0078685B" w:rsidRPr="001116CE">
        <w:t xml:space="preserve"> </w:t>
      </w:r>
      <w:r w:rsidRPr="001116CE">
        <w:t>and</w:t>
      </w:r>
      <w:r w:rsidR="0078685B" w:rsidRPr="001116CE">
        <w:t xml:space="preserve"> </w:t>
      </w:r>
      <w:r w:rsidRPr="001116CE">
        <w:t>land</w:t>
      </w:r>
      <w:r w:rsidR="0078685B" w:rsidRPr="001116CE">
        <w:t xml:space="preserve"> </w:t>
      </w:r>
      <w:r w:rsidRPr="001116CE">
        <w:t>use</w:t>
      </w:r>
      <w:r w:rsidR="0078685B" w:rsidRPr="001116CE">
        <w:t xml:space="preserve"> </w:t>
      </w:r>
      <w:r w:rsidRPr="001116CE">
        <w:t>and</w:t>
      </w:r>
      <w:r w:rsidR="0078685B" w:rsidRPr="001116CE">
        <w:t xml:space="preserve"> </w:t>
      </w:r>
      <w:r w:rsidRPr="001116CE">
        <w:t>management</w:t>
      </w:r>
      <w:r w:rsidR="0078685B" w:rsidRPr="001116CE">
        <w:t xml:space="preserve"> </w:t>
      </w:r>
      <w:r w:rsidRPr="001116CE">
        <w:t>was</w:t>
      </w:r>
      <w:r w:rsidR="0078685B" w:rsidRPr="001116CE">
        <w:t xml:space="preserve"> </w:t>
      </w:r>
      <w:r w:rsidRPr="001116CE">
        <w:t>currently</w:t>
      </w:r>
      <w:r w:rsidR="0078685B" w:rsidRPr="001116CE">
        <w:t xml:space="preserve"> </w:t>
      </w:r>
      <w:r w:rsidRPr="001116CE">
        <w:t>under</w:t>
      </w:r>
      <w:r w:rsidR="0078685B" w:rsidRPr="001116CE">
        <w:t xml:space="preserve"> </w:t>
      </w:r>
      <w:r w:rsidRPr="001116CE">
        <w:t>review.</w:t>
      </w:r>
      <w:r w:rsidR="0078685B" w:rsidRPr="001116CE">
        <w:t xml:space="preserve"> </w:t>
      </w:r>
    </w:p>
    <w:p w:rsidR="00F84EFD" w:rsidRPr="001116CE" w:rsidRDefault="00F84EFD" w:rsidP="00F84EFD">
      <w:pPr>
        <w:pStyle w:val="ParaNoG"/>
      </w:pPr>
      <w:r w:rsidRPr="001116CE">
        <w:rPr>
          <w:b/>
        </w:rPr>
        <w:t>Ms.</w:t>
      </w:r>
      <w:r w:rsidR="0078685B" w:rsidRPr="001116CE">
        <w:rPr>
          <w:b/>
        </w:rPr>
        <w:t xml:space="preserve"> </w:t>
      </w:r>
      <w:r w:rsidRPr="001116CE">
        <w:rPr>
          <w:b/>
        </w:rPr>
        <w:t>Mumba</w:t>
      </w:r>
      <w:r w:rsidR="0078685B" w:rsidRPr="001116CE">
        <w:rPr>
          <w:b/>
        </w:rPr>
        <w:t xml:space="preserve"> </w:t>
      </w:r>
      <w:r w:rsidRPr="001116CE">
        <w:rPr>
          <w:b/>
        </w:rPr>
        <w:t>Matipa</w:t>
      </w:r>
      <w:r w:rsidR="0078685B" w:rsidRPr="001116CE">
        <w:t xml:space="preserve"> </w:t>
      </w:r>
      <w:r w:rsidRPr="001116CE">
        <w:t>(</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Pr="001116CE">
        <w:t>)</w:t>
      </w:r>
      <w:r w:rsidR="0078685B" w:rsidRPr="001116CE">
        <w:t xml:space="preserve"> </w:t>
      </w:r>
      <w:r w:rsidRPr="001116CE">
        <w:t>said</w:t>
      </w:r>
      <w:r w:rsidR="0078685B" w:rsidRPr="001116CE">
        <w:t xml:space="preserve"> </w:t>
      </w:r>
      <w:r w:rsidRPr="001116CE">
        <w:t>that</w:t>
      </w:r>
      <w:r w:rsidR="0078685B" w:rsidRPr="001116CE">
        <w:t xml:space="preserve"> </w:t>
      </w:r>
      <w:r w:rsidRPr="001116CE">
        <w:t>in</w:t>
      </w:r>
      <w:r w:rsidR="0078685B" w:rsidRPr="001116CE">
        <w:t xml:space="preserve"> </w:t>
      </w:r>
      <w:r w:rsidRPr="001116CE">
        <w:t>recent</w:t>
      </w:r>
      <w:r w:rsidR="0078685B" w:rsidRPr="001116CE">
        <w:t xml:space="preserve"> </w:t>
      </w:r>
      <w:r w:rsidRPr="001116CE">
        <w:t>years,</w:t>
      </w:r>
      <w:r w:rsidR="0078685B" w:rsidRPr="001116CE">
        <w:t xml:space="preserve"> </w:t>
      </w:r>
      <w:r w:rsidRPr="001116CE">
        <w:t>considerable</w:t>
      </w:r>
      <w:r w:rsidR="0078685B" w:rsidRPr="001116CE">
        <w:t xml:space="preserve"> </w:t>
      </w:r>
      <w:r w:rsidRPr="001116CE">
        <w:t>work</w:t>
      </w:r>
      <w:r w:rsidR="0078685B" w:rsidRPr="001116CE">
        <w:t xml:space="preserve"> </w:t>
      </w:r>
      <w:r w:rsidRPr="001116CE">
        <w:t>had</w:t>
      </w:r>
      <w:r w:rsidR="0078685B" w:rsidRPr="001116CE">
        <w:t xml:space="preserve"> </w:t>
      </w:r>
      <w:r w:rsidRPr="001116CE">
        <w:t>been</w:t>
      </w:r>
      <w:r w:rsidR="0078685B" w:rsidRPr="001116CE">
        <w:t xml:space="preserve"> </w:t>
      </w:r>
      <w:r w:rsidRPr="001116CE">
        <w:t>done</w:t>
      </w:r>
      <w:r w:rsidR="0078685B" w:rsidRPr="001116CE">
        <w:t xml:space="preserve"> </w:t>
      </w:r>
      <w:r w:rsidRPr="001116CE">
        <w:t>with</w:t>
      </w:r>
      <w:r w:rsidR="0078685B" w:rsidRPr="001116CE">
        <w:t xml:space="preserve"> </w:t>
      </w:r>
      <w:r w:rsidRPr="001116CE">
        <w:t>development</w:t>
      </w:r>
      <w:r w:rsidR="0078685B" w:rsidRPr="001116CE">
        <w:t xml:space="preserve"> </w:t>
      </w:r>
      <w:r w:rsidRPr="001116CE">
        <w:t>partners,</w:t>
      </w:r>
      <w:r w:rsidR="0078685B" w:rsidRPr="001116CE">
        <w:t xml:space="preserve"> </w:t>
      </w:r>
      <w:r w:rsidRPr="001116CE">
        <w:t>particularly</w:t>
      </w:r>
      <w:r w:rsidR="0078685B" w:rsidRPr="001116CE">
        <w:t xml:space="preserve"> </w:t>
      </w:r>
      <w:r w:rsidRPr="001116CE">
        <w:t>in</w:t>
      </w:r>
      <w:r w:rsidR="0078685B" w:rsidRPr="001116CE">
        <w:t xml:space="preserve"> </w:t>
      </w:r>
      <w:r w:rsidRPr="001116CE">
        <w:t>the</w:t>
      </w:r>
      <w:r w:rsidR="0078685B" w:rsidRPr="001116CE">
        <w:t xml:space="preserve"> </w:t>
      </w:r>
      <w:r w:rsidRPr="001116CE">
        <w:t>east</w:t>
      </w:r>
      <w:r w:rsidR="0078685B" w:rsidRPr="001116CE">
        <w:t xml:space="preserve"> </w:t>
      </w:r>
      <w:r w:rsidRPr="001116CE">
        <w:t>of</w:t>
      </w:r>
      <w:r w:rsidR="0078685B" w:rsidRPr="001116CE">
        <w:t xml:space="preserve"> </w:t>
      </w:r>
      <w:r w:rsidRPr="001116CE">
        <w:t>the</w:t>
      </w:r>
      <w:r w:rsidR="0078685B" w:rsidRPr="001116CE">
        <w:t xml:space="preserve"> </w:t>
      </w:r>
      <w:r w:rsidRPr="001116CE">
        <w:t>country,</w:t>
      </w:r>
      <w:r w:rsidR="0078685B" w:rsidRPr="001116CE">
        <w:t xml:space="preserve"> </w:t>
      </w:r>
      <w:r w:rsidRPr="001116CE">
        <w:t>to</w:t>
      </w:r>
      <w:r w:rsidR="0078685B" w:rsidRPr="001116CE">
        <w:t xml:space="preserve"> </w:t>
      </w:r>
      <w:r w:rsidRPr="001116CE">
        <w:t>strengthen</w:t>
      </w:r>
      <w:r w:rsidR="0078685B" w:rsidRPr="001116CE">
        <w:t xml:space="preserve"> </w:t>
      </w:r>
      <w:r w:rsidRPr="001116CE">
        <w:t>the</w:t>
      </w:r>
      <w:r w:rsidR="0078685B" w:rsidRPr="001116CE">
        <w:t xml:space="preserve"> </w:t>
      </w:r>
      <w:r w:rsidRPr="001116CE">
        <w:t>military</w:t>
      </w:r>
      <w:r w:rsidR="0078685B" w:rsidRPr="001116CE">
        <w:t xml:space="preserve"> </w:t>
      </w:r>
      <w:r w:rsidRPr="001116CE">
        <w:t>justice</w:t>
      </w:r>
      <w:r w:rsidR="0078685B" w:rsidRPr="001116CE">
        <w:t xml:space="preserve"> </w:t>
      </w:r>
      <w:r w:rsidRPr="001116CE">
        <w:t>system</w:t>
      </w:r>
      <w:r w:rsidR="0078685B" w:rsidRPr="001116CE">
        <w:t xml:space="preserve"> </w:t>
      </w:r>
      <w:r w:rsidRPr="001116CE">
        <w:t>and</w:t>
      </w:r>
      <w:r w:rsidR="0078685B" w:rsidRPr="001116CE">
        <w:t xml:space="preserve"> </w:t>
      </w:r>
      <w:r w:rsidRPr="001116CE">
        <w:t>that</w:t>
      </w:r>
      <w:r w:rsidR="0078685B" w:rsidRPr="001116CE">
        <w:t xml:space="preserve"> </w:t>
      </w:r>
      <w:r w:rsidRPr="001116CE">
        <w:t>the</w:t>
      </w:r>
      <w:r w:rsidR="0078685B" w:rsidRPr="001116CE">
        <w:t xml:space="preserve"> </w:t>
      </w:r>
      <w:r w:rsidRPr="001116CE">
        <w:t>bulk</w:t>
      </w:r>
      <w:r w:rsidR="0078685B" w:rsidRPr="001116CE">
        <w:t xml:space="preserve"> </w:t>
      </w:r>
      <w:r w:rsidRPr="001116CE">
        <w:t>of</w:t>
      </w:r>
      <w:r w:rsidR="0078685B" w:rsidRPr="001116CE">
        <w:t xml:space="preserve"> </w:t>
      </w:r>
      <w:r w:rsidRPr="001116CE">
        <w:t>aid</w:t>
      </w:r>
      <w:r w:rsidR="0078685B" w:rsidRPr="001116CE">
        <w:t xml:space="preserve"> </w:t>
      </w:r>
      <w:r w:rsidRPr="001116CE">
        <w:t>had</w:t>
      </w:r>
      <w:r w:rsidR="0078685B" w:rsidRPr="001116CE">
        <w:t xml:space="preserve"> </w:t>
      </w:r>
      <w:r w:rsidRPr="001116CE">
        <w:t>been</w:t>
      </w:r>
      <w:r w:rsidR="0078685B" w:rsidRPr="001116CE">
        <w:t xml:space="preserve"> </w:t>
      </w:r>
      <w:r w:rsidRPr="001116CE">
        <w:t>allocated</w:t>
      </w:r>
      <w:r w:rsidR="0078685B" w:rsidRPr="001116CE">
        <w:t xml:space="preserve"> </w:t>
      </w:r>
      <w:r w:rsidRPr="001116CE">
        <w:t>for</w:t>
      </w:r>
      <w:r w:rsidR="0078685B" w:rsidRPr="001116CE">
        <w:t xml:space="preserve"> </w:t>
      </w:r>
      <w:r w:rsidRPr="001116CE">
        <w:t>that</w:t>
      </w:r>
      <w:r w:rsidR="0078685B" w:rsidRPr="001116CE">
        <w:t xml:space="preserve"> </w:t>
      </w:r>
      <w:r w:rsidRPr="001116CE">
        <w:t>purpose.</w:t>
      </w:r>
      <w:r w:rsidR="0078685B" w:rsidRPr="001116CE">
        <w:t xml:space="preserve"> </w:t>
      </w:r>
      <w:r w:rsidRPr="001116CE">
        <w:t>However,</w:t>
      </w:r>
      <w:r w:rsidR="0078685B" w:rsidRPr="001116CE">
        <w:t xml:space="preserve"> </w:t>
      </w:r>
      <w:r w:rsidRPr="001116CE">
        <w:t>since</w:t>
      </w:r>
      <w:r w:rsidR="0078685B" w:rsidRPr="001116CE">
        <w:t xml:space="preserve"> </w:t>
      </w:r>
      <w:r w:rsidRPr="001116CE">
        <w:t>there</w:t>
      </w:r>
      <w:r w:rsidR="0078685B" w:rsidRPr="001116CE">
        <w:t xml:space="preserve"> </w:t>
      </w:r>
      <w:r w:rsidRPr="001116CE">
        <w:t>had</w:t>
      </w:r>
      <w:r w:rsidR="0078685B" w:rsidRPr="001116CE">
        <w:t xml:space="preserve"> </w:t>
      </w:r>
      <w:r w:rsidRPr="001116CE">
        <w:t>been</w:t>
      </w:r>
      <w:r w:rsidR="0078685B" w:rsidRPr="001116CE">
        <w:t xml:space="preserve"> </w:t>
      </w:r>
      <w:r w:rsidRPr="001116CE">
        <w:t>at</w:t>
      </w:r>
      <w:r w:rsidR="0078685B" w:rsidRPr="001116CE">
        <w:t xml:space="preserve"> </w:t>
      </w:r>
      <w:r w:rsidRPr="001116CE">
        <w:t>least</w:t>
      </w:r>
      <w:r w:rsidR="0078685B" w:rsidRPr="001116CE">
        <w:t xml:space="preserve"> </w:t>
      </w:r>
      <w:r w:rsidRPr="001116CE">
        <w:t>one</w:t>
      </w:r>
      <w:r w:rsidR="0078685B" w:rsidRPr="001116CE">
        <w:t xml:space="preserve"> </w:t>
      </w:r>
      <w:r w:rsidRPr="001116CE">
        <w:t>case,</w:t>
      </w:r>
      <w:r w:rsidR="0078685B" w:rsidRPr="001116CE">
        <w:t xml:space="preserve"> </w:t>
      </w:r>
      <w:r w:rsidRPr="001116CE">
        <w:t>in</w:t>
      </w:r>
      <w:r w:rsidR="0078685B" w:rsidRPr="001116CE">
        <w:t xml:space="preserve"> </w:t>
      </w:r>
      <w:r w:rsidRPr="001116CE">
        <w:t>Goma,</w:t>
      </w:r>
      <w:r w:rsidR="0078685B" w:rsidRPr="001116CE">
        <w:t xml:space="preserve"> </w:t>
      </w:r>
      <w:r w:rsidRPr="001116CE">
        <w:t>where</w:t>
      </w:r>
      <w:r w:rsidR="0078685B" w:rsidRPr="001116CE">
        <w:t xml:space="preserve"> </w:t>
      </w:r>
      <w:r w:rsidRPr="001116CE">
        <w:t>the</w:t>
      </w:r>
      <w:r w:rsidR="0078685B" w:rsidRPr="001116CE">
        <w:t xml:space="preserve"> </w:t>
      </w:r>
      <w:r w:rsidRPr="001116CE">
        <w:t>military</w:t>
      </w:r>
      <w:r w:rsidR="0078685B" w:rsidRPr="001116CE">
        <w:t xml:space="preserve"> </w:t>
      </w:r>
      <w:r w:rsidRPr="001116CE">
        <w:t>court</w:t>
      </w:r>
      <w:r w:rsidR="0078685B" w:rsidRPr="001116CE">
        <w:t xml:space="preserve"> </w:t>
      </w:r>
      <w:r w:rsidRPr="001116CE">
        <w:t>had</w:t>
      </w:r>
      <w:r w:rsidR="0078685B" w:rsidRPr="001116CE">
        <w:t xml:space="preserve"> </w:t>
      </w:r>
      <w:r w:rsidRPr="001116CE">
        <w:t>been</w:t>
      </w:r>
      <w:r w:rsidR="0078685B" w:rsidRPr="001116CE">
        <w:t xml:space="preserve"> </w:t>
      </w:r>
      <w:r w:rsidRPr="001116CE">
        <w:t>pillaged</w:t>
      </w:r>
      <w:r w:rsidR="0078685B" w:rsidRPr="001116CE">
        <w:t xml:space="preserve"> </w:t>
      </w:r>
      <w:r w:rsidRPr="001116CE">
        <w:t>by</w:t>
      </w:r>
      <w:r w:rsidR="0078685B" w:rsidRPr="001116CE">
        <w:t xml:space="preserve"> </w:t>
      </w:r>
      <w:r w:rsidRPr="001116CE">
        <w:t>armed</w:t>
      </w:r>
      <w:r w:rsidR="0078685B" w:rsidRPr="001116CE">
        <w:t xml:space="preserve"> </w:t>
      </w:r>
      <w:r w:rsidRPr="001116CE">
        <w:t>militias</w:t>
      </w:r>
      <w:r w:rsidR="0078685B" w:rsidRPr="001116CE">
        <w:t xml:space="preserve"> </w:t>
      </w:r>
      <w:r w:rsidRPr="001116CE">
        <w:t>the</w:t>
      </w:r>
      <w:r w:rsidR="0078685B" w:rsidRPr="001116CE">
        <w:t xml:space="preserve"> </w:t>
      </w:r>
      <w:r w:rsidRPr="001116CE">
        <w:t>military</w:t>
      </w:r>
      <w:r w:rsidR="0078685B" w:rsidRPr="001116CE">
        <w:t xml:space="preserve"> </w:t>
      </w:r>
      <w:r w:rsidRPr="001116CE">
        <w:t>justice</w:t>
      </w:r>
      <w:r w:rsidR="0078685B" w:rsidRPr="001116CE">
        <w:t xml:space="preserve"> </w:t>
      </w:r>
      <w:r w:rsidRPr="001116CE">
        <w:t>system</w:t>
      </w:r>
      <w:r w:rsidR="0078685B" w:rsidRPr="001116CE">
        <w:t xml:space="preserve"> </w:t>
      </w:r>
      <w:r w:rsidRPr="001116CE">
        <w:t>clearly</w:t>
      </w:r>
      <w:r w:rsidR="0078685B" w:rsidRPr="001116CE">
        <w:t xml:space="preserve"> </w:t>
      </w:r>
      <w:r w:rsidRPr="001116CE">
        <w:t>required</w:t>
      </w:r>
      <w:r w:rsidR="0078685B" w:rsidRPr="001116CE">
        <w:t xml:space="preserve"> </w:t>
      </w:r>
      <w:r w:rsidRPr="001116CE">
        <w:t>further</w:t>
      </w:r>
      <w:r w:rsidR="0078685B" w:rsidRPr="001116CE">
        <w:t xml:space="preserve"> </w:t>
      </w:r>
      <w:r w:rsidRPr="001116CE">
        <w:t>strengthening.</w:t>
      </w:r>
      <w:r w:rsidR="0078685B" w:rsidRPr="001116CE">
        <w:t xml:space="preserve"> </w:t>
      </w:r>
      <w:r w:rsidRPr="001116CE">
        <w:t>Draft</w:t>
      </w:r>
      <w:r w:rsidR="0078685B" w:rsidRPr="001116CE">
        <w:t xml:space="preserve"> </w:t>
      </w:r>
      <w:r w:rsidRPr="001116CE">
        <w:t>legislation</w:t>
      </w:r>
      <w:r w:rsidR="0078685B" w:rsidRPr="001116CE">
        <w:t xml:space="preserve"> </w:t>
      </w:r>
      <w:r w:rsidRPr="001116CE">
        <w:t>on</w:t>
      </w:r>
      <w:r w:rsidR="0078685B" w:rsidRPr="001116CE">
        <w:t xml:space="preserve"> </w:t>
      </w:r>
      <w:r w:rsidRPr="001116CE">
        <w:t>mixed</w:t>
      </w:r>
      <w:r w:rsidR="0078685B" w:rsidRPr="001116CE">
        <w:t xml:space="preserve"> </w:t>
      </w:r>
      <w:r w:rsidRPr="001116CE">
        <w:t>courts</w:t>
      </w:r>
      <w:r w:rsidR="0078685B" w:rsidRPr="001116CE">
        <w:t xml:space="preserve"> </w:t>
      </w:r>
      <w:r w:rsidRPr="001116CE">
        <w:t>and</w:t>
      </w:r>
      <w:r w:rsidR="0078685B" w:rsidRPr="001116CE">
        <w:t xml:space="preserve"> </w:t>
      </w:r>
      <w:r w:rsidRPr="001116CE">
        <w:t>separate</w:t>
      </w:r>
      <w:r w:rsidR="0078685B" w:rsidRPr="001116CE">
        <w:t xml:space="preserve"> </w:t>
      </w:r>
      <w:r w:rsidRPr="001116CE">
        <w:t>draft</w:t>
      </w:r>
      <w:r w:rsidR="0078685B" w:rsidRPr="001116CE">
        <w:t xml:space="preserve"> </w:t>
      </w:r>
      <w:r w:rsidRPr="001116CE">
        <w:t>legislation</w:t>
      </w:r>
      <w:r w:rsidR="0078685B" w:rsidRPr="001116CE">
        <w:t xml:space="preserve"> </w:t>
      </w:r>
      <w:r w:rsidRPr="001116CE">
        <w:t>on</w:t>
      </w:r>
      <w:r w:rsidR="0078685B" w:rsidRPr="001116CE">
        <w:t xml:space="preserve"> </w:t>
      </w:r>
      <w:r w:rsidRPr="001116CE">
        <w:t>the</w:t>
      </w:r>
      <w:r w:rsidR="0078685B" w:rsidRPr="001116CE">
        <w:t xml:space="preserve"> </w:t>
      </w:r>
      <w:r w:rsidRPr="001116CE">
        <w:t>implementation</w:t>
      </w:r>
      <w:r w:rsidR="0078685B" w:rsidRPr="001116CE">
        <w:t xml:space="preserve"> </w:t>
      </w:r>
      <w:r w:rsidRPr="001116CE">
        <w:t>of</w:t>
      </w:r>
      <w:r w:rsidR="0078685B" w:rsidRPr="001116CE">
        <w:t xml:space="preserve"> </w:t>
      </w:r>
      <w:r w:rsidRPr="001116CE">
        <w:t>the</w:t>
      </w:r>
      <w:r w:rsidR="0078685B" w:rsidRPr="001116CE">
        <w:t xml:space="preserve"> </w:t>
      </w:r>
      <w:r w:rsidRPr="001116CE">
        <w:t>Rome</w:t>
      </w:r>
      <w:r w:rsidR="0078685B" w:rsidRPr="001116CE">
        <w:t xml:space="preserve"> </w:t>
      </w:r>
      <w:r w:rsidRPr="001116CE">
        <w:t>Statute</w:t>
      </w:r>
      <w:r w:rsidR="0078685B" w:rsidRPr="001116CE">
        <w:t xml:space="preserve"> </w:t>
      </w:r>
      <w:r w:rsidRPr="001116CE">
        <w:t>of</w:t>
      </w:r>
      <w:r w:rsidR="0078685B" w:rsidRPr="001116CE">
        <w:t xml:space="preserve"> </w:t>
      </w:r>
      <w:r w:rsidRPr="001116CE">
        <w:t>the</w:t>
      </w:r>
      <w:r w:rsidR="0078685B" w:rsidRPr="001116CE">
        <w:t xml:space="preserve"> </w:t>
      </w:r>
      <w:r w:rsidRPr="001116CE">
        <w:t>International</w:t>
      </w:r>
      <w:r w:rsidR="0078685B" w:rsidRPr="001116CE">
        <w:t xml:space="preserve"> </w:t>
      </w:r>
      <w:r w:rsidRPr="001116CE">
        <w:t>Criminal</w:t>
      </w:r>
      <w:r w:rsidR="0078685B" w:rsidRPr="001116CE">
        <w:t xml:space="preserve"> </w:t>
      </w:r>
      <w:r w:rsidRPr="001116CE">
        <w:t>Court</w:t>
      </w:r>
      <w:r w:rsidR="0078685B" w:rsidRPr="001116CE">
        <w:t xml:space="preserve"> </w:t>
      </w:r>
      <w:r w:rsidRPr="001116CE">
        <w:t>were</w:t>
      </w:r>
      <w:r w:rsidR="0078685B" w:rsidRPr="001116CE">
        <w:t xml:space="preserve"> </w:t>
      </w:r>
      <w:r w:rsidRPr="001116CE">
        <w:t>still</w:t>
      </w:r>
      <w:r w:rsidR="0078685B" w:rsidRPr="001116CE">
        <w:t xml:space="preserve"> </w:t>
      </w:r>
      <w:r w:rsidRPr="001116CE">
        <w:t>under</w:t>
      </w:r>
      <w:r w:rsidR="0078685B" w:rsidRPr="001116CE">
        <w:t xml:space="preserve"> </w:t>
      </w:r>
      <w:r w:rsidRPr="001116CE">
        <w:t>consideration</w:t>
      </w:r>
      <w:r w:rsidR="0078685B" w:rsidRPr="001116CE">
        <w:t xml:space="preserve"> </w:t>
      </w:r>
      <w:r w:rsidRPr="001116CE">
        <w:t>by</w:t>
      </w:r>
      <w:r w:rsidR="0078685B" w:rsidRPr="001116CE">
        <w:t xml:space="preserve"> </w:t>
      </w:r>
      <w:r w:rsidRPr="001116CE">
        <w:t>parliament.</w:t>
      </w:r>
      <w:r w:rsidR="0078685B" w:rsidRPr="001116CE">
        <w:t xml:space="preserve"> </w:t>
      </w:r>
      <w:r w:rsidRPr="001116CE">
        <w:t>In</w:t>
      </w:r>
      <w:r w:rsidR="0078685B" w:rsidRPr="001116CE">
        <w:t xml:space="preserve"> </w:t>
      </w:r>
      <w:r w:rsidRPr="001116CE">
        <w:t>addition,</w:t>
      </w:r>
      <w:r w:rsidR="0078685B" w:rsidRPr="001116CE">
        <w:t xml:space="preserve"> </w:t>
      </w:r>
      <w:r w:rsidRPr="001116CE">
        <w:t>legislation</w:t>
      </w:r>
      <w:r w:rsidR="0078685B" w:rsidRPr="001116CE">
        <w:t xml:space="preserve"> </w:t>
      </w:r>
      <w:r w:rsidRPr="001116CE">
        <w:t>on</w:t>
      </w:r>
      <w:r w:rsidR="0078685B" w:rsidRPr="001116CE">
        <w:t xml:space="preserve"> </w:t>
      </w:r>
      <w:r w:rsidRPr="001116CE">
        <w:t>the</w:t>
      </w:r>
      <w:r w:rsidR="0078685B" w:rsidRPr="001116CE">
        <w:t xml:space="preserve"> </w:t>
      </w:r>
      <w:r w:rsidRPr="001116CE">
        <w:t>organization</w:t>
      </w:r>
      <w:r w:rsidR="0078685B" w:rsidRPr="001116CE">
        <w:t xml:space="preserve"> </w:t>
      </w:r>
      <w:r w:rsidRPr="001116CE">
        <w:t>of</w:t>
      </w:r>
      <w:r w:rsidR="0078685B" w:rsidRPr="001116CE">
        <w:t xml:space="preserve"> </w:t>
      </w:r>
      <w:r w:rsidRPr="001116CE">
        <w:t>the</w:t>
      </w:r>
      <w:r w:rsidR="0078685B" w:rsidRPr="001116CE">
        <w:t xml:space="preserve"> </w:t>
      </w:r>
      <w:r w:rsidRPr="001116CE">
        <w:t>judicial</w:t>
      </w:r>
      <w:r w:rsidR="0078685B" w:rsidRPr="001116CE">
        <w:t xml:space="preserve"> </w:t>
      </w:r>
      <w:r w:rsidRPr="001116CE">
        <w:t>system</w:t>
      </w:r>
      <w:r w:rsidR="0078685B" w:rsidRPr="001116CE">
        <w:t xml:space="preserve"> </w:t>
      </w:r>
      <w:r w:rsidRPr="001116CE">
        <w:t>that</w:t>
      </w:r>
      <w:r w:rsidR="0078685B" w:rsidRPr="001116CE">
        <w:t xml:space="preserve"> </w:t>
      </w:r>
      <w:r w:rsidRPr="001116CE">
        <w:t>also</w:t>
      </w:r>
      <w:r w:rsidR="0078685B" w:rsidRPr="001116CE">
        <w:t xml:space="preserve"> </w:t>
      </w:r>
      <w:r w:rsidRPr="001116CE">
        <w:t>covered</w:t>
      </w:r>
      <w:r w:rsidR="0078685B" w:rsidRPr="001116CE">
        <w:t xml:space="preserve"> </w:t>
      </w:r>
      <w:r w:rsidRPr="001116CE">
        <w:t>humanitarian</w:t>
      </w:r>
      <w:r w:rsidR="0078685B" w:rsidRPr="001116CE">
        <w:t xml:space="preserve"> </w:t>
      </w:r>
      <w:r w:rsidRPr="001116CE">
        <w:t>and</w:t>
      </w:r>
      <w:r w:rsidR="0078685B" w:rsidRPr="001116CE">
        <w:t xml:space="preserve"> </w:t>
      </w:r>
      <w:r w:rsidRPr="001116CE">
        <w:t>war</w:t>
      </w:r>
      <w:r w:rsidR="0078685B" w:rsidRPr="001116CE">
        <w:t xml:space="preserve"> </w:t>
      </w:r>
      <w:r w:rsidRPr="001116CE">
        <w:t>crimes</w:t>
      </w:r>
      <w:r w:rsidR="0078685B" w:rsidRPr="001116CE">
        <w:t xml:space="preserve"> </w:t>
      </w:r>
      <w:r w:rsidRPr="001116CE">
        <w:t>had</w:t>
      </w:r>
      <w:r w:rsidR="0078685B" w:rsidRPr="001116CE">
        <w:t xml:space="preserve"> </w:t>
      </w:r>
      <w:r w:rsidRPr="001116CE">
        <w:t>been</w:t>
      </w:r>
      <w:r w:rsidR="0078685B" w:rsidRPr="001116CE">
        <w:t xml:space="preserve"> </w:t>
      </w:r>
      <w:r w:rsidRPr="001116CE">
        <w:t>promulgated.</w:t>
      </w:r>
      <w:r w:rsidR="0078685B" w:rsidRPr="001116CE">
        <w:t xml:space="preserve"> </w:t>
      </w:r>
      <w:r w:rsidRPr="001116CE">
        <w:t>One</w:t>
      </w:r>
      <w:r w:rsidR="0078685B" w:rsidRPr="001116CE">
        <w:t xml:space="preserve"> </w:t>
      </w:r>
      <w:r w:rsidRPr="001116CE">
        <w:t>major</w:t>
      </w:r>
      <w:r w:rsidR="0078685B" w:rsidRPr="001116CE">
        <w:t xml:space="preserve"> </w:t>
      </w:r>
      <w:r w:rsidRPr="001116CE">
        <w:t>concern</w:t>
      </w:r>
      <w:r w:rsidR="0078685B" w:rsidRPr="001116CE">
        <w:t xml:space="preserve"> </w:t>
      </w:r>
      <w:r w:rsidRPr="001116CE">
        <w:t>was</w:t>
      </w:r>
      <w:r w:rsidR="0078685B" w:rsidRPr="001116CE">
        <w:t xml:space="preserve"> </w:t>
      </w:r>
      <w:r w:rsidRPr="001116CE">
        <w:t>whether</w:t>
      </w:r>
      <w:r w:rsidR="0078685B" w:rsidRPr="001116CE">
        <w:t xml:space="preserve"> </w:t>
      </w:r>
      <w:r w:rsidRPr="001116CE">
        <w:t>the</w:t>
      </w:r>
      <w:r w:rsidR="0078685B" w:rsidRPr="001116CE">
        <w:t xml:space="preserve"> </w:t>
      </w:r>
      <w:r w:rsidRPr="001116CE">
        <w:t>International</w:t>
      </w:r>
      <w:r w:rsidR="0078685B" w:rsidRPr="001116CE">
        <w:t xml:space="preserve"> </w:t>
      </w:r>
      <w:r w:rsidRPr="001116CE">
        <w:t>Criminal</w:t>
      </w:r>
      <w:r w:rsidR="0078685B" w:rsidRPr="001116CE">
        <w:t xml:space="preserve"> </w:t>
      </w:r>
      <w:r w:rsidRPr="001116CE">
        <w:t>Court</w:t>
      </w:r>
      <w:r w:rsidR="0078685B" w:rsidRPr="001116CE">
        <w:t xml:space="preserve"> </w:t>
      </w:r>
      <w:r w:rsidRPr="001116CE">
        <w:t>was</w:t>
      </w:r>
      <w:r w:rsidR="0078685B" w:rsidRPr="001116CE">
        <w:t xml:space="preserve"> </w:t>
      </w:r>
      <w:r w:rsidRPr="001116CE">
        <w:t>the</w:t>
      </w:r>
      <w:r w:rsidR="0078685B" w:rsidRPr="001116CE">
        <w:t xml:space="preserve"> </w:t>
      </w:r>
      <w:r w:rsidRPr="001116CE">
        <w:t>best</w:t>
      </w:r>
      <w:r w:rsidR="0078685B" w:rsidRPr="001116CE">
        <w:t xml:space="preserve"> </w:t>
      </w:r>
      <w:r w:rsidRPr="001116CE">
        <w:t>solution</w:t>
      </w:r>
      <w:r w:rsidR="0078685B" w:rsidRPr="001116CE">
        <w:t xml:space="preserve"> </w:t>
      </w:r>
      <w:r w:rsidRPr="001116CE">
        <w:t>for</w:t>
      </w:r>
      <w:r w:rsidR="0078685B" w:rsidRPr="001116CE">
        <w:t xml:space="preserve"> </w:t>
      </w:r>
      <w:r w:rsidRPr="001116CE">
        <w:t>tackling</w:t>
      </w:r>
      <w:r w:rsidR="0078685B" w:rsidRPr="001116CE">
        <w:t xml:space="preserve"> </w:t>
      </w:r>
      <w:r w:rsidRPr="001116CE">
        <w:t>impunity</w:t>
      </w:r>
      <w:r w:rsidR="0078685B" w:rsidRPr="001116CE">
        <w:t xml:space="preserve"> </w:t>
      </w:r>
      <w:r w:rsidRPr="001116CE">
        <w:t>since</w:t>
      </w:r>
      <w:r w:rsidR="0078685B" w:rsidRPr="001116CE">
        <w:t xml:space="preserve"> </w:t>
      </w:r>
      <w:r w:rsidRPr="001116CE">
        <w:t>it</w:t>
      </w:r>
      <w:r w:rsidR="0078685B" w:rsidRPr="001116CE">
        <w:t xml:space="preserve"> </w:t>
      </w:r>
      <w:r w:rsidRPr="001116CE">
        <w:t>raised</w:t>
      </w:r>
      <w:r w:rsidR="0078685B" w:rsidRPr="001116CE">
        <w:t xml:space="preserve"> </w:t>
      </w:r>
      <w:r w:rsidRPr="001116CE">
        <w:t>issues</w:t>
      </w:r>
      <w:r w:rsidR="0078685B" w:rsidRPr="001116CE">
        <w:t xml:space="preserve"> </w:t>
      </w:r>
      <w:r w:rsidRPr="001116CE">
        <w:t>of</w:t>
      </w:r>
      <w:r w:rsidR="0078685B" w:rsidRPr="001116CE">
        <w:t xml:space="preserve"> </w:t>
      </w:r>
      <w:r w:rsidRPr="001116CE">
        <w:t>State</w:t>
      </w:r>
      <w:r w:rsidR="0078685B" w:rsidRPr="001116CE">
        <w:t xml:space="preserve"> </w:t>
      </w:r>
      <w:r w:rsidRPr="001116CE">
        <w:t>sovereignty.</w:t>
      </w:r>
      <w:r w:rsidR="0078685B" w:rsidRPr="001116CE">
        <w:t xml:space="preserve"> </w:t>
      </w:r>
      <w:r w:rsidRPr="001116CE">
        <w:t>It</w:t>
      </w:r>
      <w:r w:rsidR="0078685B" w:rsidRPr="001116CE">
        <w:t xml:space="preserve"> </w:t>
      </w:r>
      <w:r w:rsidRPr="001116CE">
        <w:t>was</w:t>
      </w:r>
      <w:r w:rsidR="0078685B" w:rsidRPr="001116CE">
        <w:t xml:space="preserve"> </w:t>
      </w:r>
      <w:r w:rsidRPr="001116CE">
        <w:t>considered</w:t>
      </w:r>
      <w:r w:rsidR="0078685B" w:rsidRPr="001116CE">
        <w:t xml:space="preserve"> </w:t>
      </w:r>
      <w:r w:rsidRPr="001116CE">
        <w:t>that</w:t>
      </w:r>
      <w:r w:rsidR="0078685B" w:rsidRPr="001116CE">
        <w:t xml:space="preserve"> </w:t>
      </w:r>
      <w:r w:rsidRPr="001116CE">
        <w:t>specialized</w:t>
      </w:r>
      <w:r w:rsidR="0078685B" w:rsidRPr="001116CE">
        <w:t xml:space="preserve"> </w:t>
      </w:r>
      <w:r w:rsidRPr="001116CE">
        <w:t>courts</w:t>
      </w:r>
      <w:r w:rsidR="0078685B" w:rsidRPr="001116CE">
        <w:t xml:space="preserve"> </w:t>
      </w:r>
      <w:r w:rsidRPr="001116CE">
        <w:t>would</w:t>
      </w:r>
      <w:r w:rsidR="0078685B" w:rsidRPr="001116CE">
        <w:t xml:space="preserve"> </w:t>
      </w:r>
      <w:r w:rsidRPr="001116CE">
        <w:t>be</w:t>
      </w:r>
      <w:r w:rsidR="0078685B" w:rsidRPr="001116CE">
        <w:t xml:space="preserve"> </w:t>
      </w:r>
      <w:r w:rsidRPr="001116CE">
        <w:t>preferable,</w:t>
      </w:r>
      <w:r w:rsidR="0078685B" w:rsidRPr="001116CE">
        <w:t xml:space="preserve"> </w:t>
      </w:r>
      <w:r w:rsidRPr="001116CE">
        <w:t>not</w:t>
      </w:r>
      <w:r w:rsidR="0078685B" w:rsidRPr="001116CE">
        <w:t xml:space="preserve"> </w:t>
      </w:r>
      <w:r w:rsidRPr="001116CE">
        <w:t>only</w:t>
      </w:r>
      <w:r w:rsidR="0078685B" w:rsidRPr="001116CE">
        <w:t xml:space="preserve"> </w:t>
      </w:r>
      <w:r w:rsidRPr="001116CE">
        <w:t>because</w:t>
      </w:r>
      <w:r w:rsidR="0078685B" w:rsidRPr="001116CE">
        <w:t xml:space="preserve"> </w:t>
      </w:r>
      <w:r w:rsidRPr="001116CE">
        <w:t>they</w:t>
      </w:r>
      <w:r w:rsidR="0078685B" w:rsidRPr="001116CE">
        <w:t xml:space="preserve"> </w:t>
      </w:r>
      <w:r w:rsidRPr="001116CE">
        <w:t>would</w:t>
      </w:r>
      <w:r w:rsidR="0078685B" w:rsidRPr="001116CE">
        <w:t xml:space="preserve"> </w:t>
      </w:r>
      <w:r w:rsidRPr="001116CE">
        <w:t>form</w:t>
      </w:r>
      <w:r w:rsidR="0078685B" w:rsidRPr="001116CE">
        <w:t xml:space="preserve"> </w:t>
      </w:r>
      <w:r w:rsidRPr="001116CE">
        <w:t>part</w:t>
      </w:r>
      <w:r w:rsidR="0078685B" w:rsidRPr="001116CE">
        <w:t xml:space="preserve"> </w:t>
      </w:r>
      <w:r w:rsidRPr="001116CE">
        <w:t>of</w:t>
      </w:r>
      <w:r w:rsidR="0078685B" w:rsidRPr="001116CE">
        <w:t xml:space="preserve"> </w:t>
      </w:r>
      <w:r w:rsidRPr="001116CE">
        <w:t>the</w:t>
      </w:r>
      <w:r w:rsidR="0078685B" w:rsidRPr="001116CE">
        <w:t xml:space="preserve"> </w:t>
      </w:r>
      <w:r w:rsidRPr="001116CE">
        <w:t>national</w:t>
      </w:r>
      <w:r w:rsidR="0078685B" w:rsidRPr="001116CE">
        <w:t xml:space="preserve"> </w:t>
      </w:r>
      <w:r w:rsidRPr="001116CE">
        <w:t>justice</w:t>
      </w:r>
      <w:r w:rsidR="0078685B" w:rsidRPr="001116CE">
        <w:t xml:space="preserve"> </w:t>
      </w:r>
      <w:r w:rsidRPr="001116CE">
        <w:t>system,</w:t>
      </w:r>
      <w:r w:rsidR="0078685B" w:rsidRPr="001116CE">
        <w:t xml:space="preserve"> </w:t>
      </w:r>
      <w:r w:rsidRPr="001116CE">
        <w:t>enabling</w:t>
      </w:r>
      <w:r w:rsidR="0078685B" w:rsidRPr="001116CE">
        <w:t xml:space="preserve"> </w:t>
      </w:r>
      <w:r w:rsidRPr="001116CE">
        <w:t>perpetrators</w:t>
      </w:r>
      <w:r w:rsidR="0078685B" w:rsidRPr="001116CE">
        <w:t xml:space="preserve"> </w:t>
      </w:r>
      <w:r w:rsidRPr="001116CE">
        <w:t>of</w:t>
      </w:r>
      <w:r w:rsidR="0078685B" w:rsidRPr="001116CE">
        <w:t xml:space="preserve"> </w:t>
      </w:r>
      <w:r w:rsidRPr="001116CE">
        <w:t>international</w:t>
      </w:r>
      <w:r w:rsidR="0078685B" w:rsidRPr="001116CE">
        <w:t xml:space="preserve"> </w:t>
      </w:r>
      <w:r w:rsidRPr="001116CE">
        <w:t>crimes</w:t>
      </w:r>
      <w:r w:rsidR="0078685B" w:rsidRPr="001116CE">
        <w:t xml:space="preserve"> </w:t>
      </w:r>
      <w:r w:rsidRPr="001116CE">
        <w:t>to</w:t>
      </w:r>
      <w:r w:rsidR="0078685B" w:rsidRPr="001116CE">
        <w:t xml:space="preserve"> </w:t>
      </w:r>
      <w:r w:rsidRPr="001116CE">
        <w:t>be</w:t>
      </w:r>
      <w:r w:rsidR="0078685B" w:rsidRPr="001116CE">
        <w:t xml:space="preserve"> </w:t>
      </w:r>
      <w:r w:rsidRPr="001116CE">
        <w:t>tried</w:t>
      </w:r>
      <w:r w:rsidR="0078685B" w:rsidRPr="001116CE">
        <w:t xml:space="preserve"> </w:t>
      </w:r>
      <w:r w:rsidRPr="001116CE">
        <w:t>in</w:t>
      </w:r>
      <w:r w:rsidR="0078685B" w:rsidRPr="001116CE">
        <w:t xml:space="preserve"> </w:t>
      </w:r>
      <w:r w:rsidRPr="001116CE">
        <w:t>the</w:t>
      </w:r>
      <w:r w:rsidR="0078685B" w:rsidRPr="001116CE">
        <w:t xml:space="preserve"> </w:t>
      </w:r>
      <w:r w:rsidRPr="001116CE">
        <w:t>presence</w:t>
      </w:r>
      <w:r w:rsidR="0078685B" w:rsidRPr="001116CE">
        <w:t xml:space="preserve"> </w:t>
      </w:r>
      <w:r w:rsidRPr="001116CE">
        <w:t>of</w:t>
      </w:r>
      <w:r w:rsidR="0078685B" w:rsidRPr="001116CE">
        <w:t xml:space="preserve"> </w:t>
      </w:r>
      <w:r w:rsidRPr="001116CE">
        <w:t>their</w:t>
      </w:r>
      <w:r w:rsidR="0078685B" w:rsidRPr="001116CE">
        <w:t xml:space="preserve"> </w:t>
      </w:r>
      <w:r w:rsidRPr="001116CE">
        <w:t>victims,</w:t>
      </w:r>
      <w:r w:rsidR="0078685B" w:rsidRPr="001116CE">
        <w:t xml:space="preserve"> </w:t>
      </w:r>
      <w:r w:rsidRPr="001116CE">
        <w:t>but,</w:t>
      </w:r>
      <w:r w:rsidR="0078685B" w:rsidRPr="001116CE">
        <w:t xml:space="preserve"> </w:t>
      </w:r>
      <w:r w:rsidRPr="001116CE">
        <w:t>above</w:t>
      </w:r>
      <w:r w:rsidR="0078685B" w:rsidRPr="001116CE">
        <w:t xml:space="preserve"> </w:t>
      </w:r>
      <w:r w:rsidRPr="001116CE">
        <w:t>all,</w:t>
      </w:r>
      <w:r w:rsidR="0078685B" w:rsidRPr="001116CE">
        <w:t xml:space="preserve"> </w:t>
      </w:r>
      <w:r w:rsidRPr="001116CE">
        <w:t>because</w:t>
      </w:r>
      <w:r w:rsidR="0078685B" w:rsidRPr="001116CE">
        <w:t xml:space="preserve"> </w:t>
      </w:r>
      <w:r w:rsidRPr="001116CE">
        <w:t>they</w:t>
      </w:r>
      <w:r w:rsidR="0078685B" w:rsidRPr="001116CE">
        <w:t xml:space="preserve"> </w:t>
      </w:r>
      <w:r w:rsidRPr="001116CE">
        <w:t>would</w:t>
      </w:r>
      <w:r w:rsidR="0078685B" w:rsidRPr="001116CE">
        <w:t xml:space="preserve"> </w:t>
      </w:r>
      <w:r w:rsidRPr="001116CE">
        <w:t>avoid</w:t>
      </w:r>
      <w:r w:rsidR="0078685B" w:rsidRPr="001116CE">
        <w:t xml:space="preserve"> </w:t>
      </w:r>
      <w:r w:rsidRPr="001116CE">
        <w:t>issues</w:t>
      </w:r>
      <w:r w:rsidR="00E71128" w:rsidRPr="001116CE">
        <w:t xml:space="preserve"> </w:t>
      </w:r>
      <w:r w:rsidRPr="001116CE">
        <w:t>relating</w:t>
      </w:r>
      <w:r w:rsidR="0078685B" w:rsidRPr="001116CE">
        <w:t xml:space="preserve"> </w:t>
      </w:r>
      <w:r w:rsidRPr="001116CE">
        <w:t>to</w:t>
      </w:r>
      <w:r w:rsidR="0078685B" w:rsidRPr="001116CE">
        <w:t xml:space="preserve"> </w:t>
      </w:r>
      <w:r w:rsidRPr="001116CE">
        <w:t>State</w:t>
      </w:r>
      <w:r w:rsidR="0078685B" w:rsidRPr="001116CE">
        <w:t xml:space="preserve"> </w:t>
      </w:r>
      <w:r w:rsidRPr="001116CE">
        <w:t>sovereignty.</w:t>
      </w:r>
      <w:r w:rsidR="0078685B" w:rsidRPr="001116CE">
        <w:t xml:space="preserve"> </w:t>
      </w:r>
      <w:r w:rsidRPr="001116CE">
        <w:t>Cases</w:t>
      </w:r>
      <w:r w:rsidR="0078685B" w:rsidRPr="001116CE">
        <w:t xml:space="preserve"> </w:t>
      </w:r>
      <w:r w:rsidRPr="001116CE">
        <w:t>would</w:t>
      </w:r>
      <w:r w:rsidR="0078685B" w:rsidRPr="001116CE">
        <w:t xml:space="preserve"> </w:t>
      </w:r>
      <w:r w:rsidRPr="001116CE">
        <w:t>be</w:t>
      </w:r>
      <w:r w:rsidR="0078685B" w:rsidRPr="001116CE">
        <w:t xml:space="preserve"> </w:t>
      </w:r>
      <w:r w:rsidRPr="001116CE">
        <w:t>dealt</w:t>
      </w:r>
      <w:r w:rsidR="0078685B" w:rsidRPr="001116CE">
        <w:t xml:space="preserve"> </w:t>
      </w:r>
      <w:r w:rsidRPr="001116CE">
        <w:t>with</w:t>
      </w:r>
      <w:r w:rsidR="0078685B" w:rsidRPr="001116CE">
        <w:t xml:space="preserve"> </w:t>
      </w:r>
      <w:r w:rsidRPr="001116CE">
        <w:t>by</w:t>
      </w:r>
      <w:r w:rsidR="0078685B" w:rsidRPr="001116CE">
        <w:t xml:space="preserve"> </w:t>
      </w:r>
      <w:r w:rsidRPr="001116CE">
        <w:t>Congolese</w:t>
      </w:r>
      <w:r w:rsidR="0078685B" w:rsidRPr="001116CE">
        <w:t xml:space="preserve"> </w:t>
      </w:r>
      <w:r w:rsidRPr="001116CE">
        <w:t>judges</w:t>
      </w:r>
      <w:r w:rsidR="0078685B" w:rsidRPr="001116CE">
        <w:t xml:space="preserve"> </w:t>
      </w:r>
      <w:r w:rsidRPr="001116CE">
        <w:t>with</w:t>
      </w:r>
      <w:r w:rsidR="0078685B" w:rsidRPr="001116CE">
        <w:t xml:space="preserve"> </w:t>
      </w:r>
      <w:r w:rsidRPr="001116CE">
        <w:t>the</w:t>
      </w:r>
      <w:r w:rsidR="0078685B" w:rsidRPr="001116CE">
        <w:t xml:space="preserve"> </w:t>
      </w:r>
      <w:r w:rsidRPr="001116CE">
        <w:t>assistance</w:t>
      </w:r>
      <w:r w:rsidR="0078685B" w:rsidRPr="001116CE">
        <w:t xml:space="preserve"> </w:t>
      </w:r>
      <w:r w:rsidRPr="001116CE">
        <w:t>of</w:t>
      </w:r>
      <w:r w:rsidR="0078685B" w:rsidRPr="001116CE">
        <w:t xml:space="preserve"> </w:t>
      </w:r>
      <w:r w:rsidRPr="001116CE">
        <w:t>foreign</w:t>
      </w:r>
      <w:r w:rsidR="0078685B" w:rsidRPr="001116CE">
        <w:t xml:space="preserve"> </w:t>
      </w:r>
      <w:r w:rsidRPr="001116CE">
        <w:t>judges,</w:t>
      </w:r>
      <w:r w:rsidR="0078685B" w:rsidRPr="001116CE">
        <w:t xml:space="preserve"> </w:t>
      </w:r>
      <w:r w:rsidRPr="001116CE">
        <w:t>if</w:t>
      </w:r>
      <w:r w:rsidR="0078685B" w:rsidRPr="001116CE">
        <w:t xml:space="preserve"> </w:t>
      </w:r>
      <w:r w:rsidRPr="001116CE">
        <w:t>necessary.</w:t>
      </w:r>
      <w:r w:rsidR="0078685B" w:rsidRPr="001116CE">
        <w:t xml:space="preserve"> </w:t>
      </w:r>
      <w:r w:rsidRPr="001116CE">
        <w:t>However,</w:t>
      </w:r>
      <w:r w:rsidR="0078685B" w:rsidRPr="001116CE">
        <w:t xml:space="preserve"> </w:t>
      </w:r>
      <w:r w:rsidRPr="001116CE">
        <w:t>since</w:t>
      </w:r>
      <w:r w:rsidR="0078685B" w:rsidRPr="001116CE">
        <w:t xml:space="preserve"> </w:t>
      </w:r>
      <w:r w:rsidRPr="001116CE">
        <w:t>all</w:t>
      </w:r>
      <w:r w:rsidR="0078685B" w:rsidRPr="001116CE">
        <w:t xml:space="preserve"> </w:t>
      </w:r>
      <w:r w:rsidRPr="001116CE">
        <w:t>the</w:t>
      </w:r>
      <w:r w:rsidR="0078685B" w:rsidRPr="001116CE">
        <w:t xml:space="preserve"> </w:t>
      </w:r>
      <w:r w:rsidRPr="001116CE">
        <w:t>legislation</w:t>
      </w:r>
      <w:r w:rsidR="0078685B" w:rsidRPr="001116CE">
        <w:t xml:space="preserve"> </w:t>
      </w:r>
      <w:r w:rsidRPr="001116CE">
        <w:t>in</w:t>
      </w:r>
      <w:r w:rsidR="0078685B" w:rsidRPr="001116CE">
        <w:t xml:space="preserve"> </w:t>
      </w:r>
      <w:r w:rsidRPr="001116CE">
        <w:t>question</w:t>
      </w:r>
      <w:r w:rsidR="0078685B" w:rsidRPr="001116CE">
        <w:t xml:space="preserve"> </w:t>
      </w:r>
      <w:r w:rsidRPr="001116CE">
        <w:t>covered</w:t>
      </w:r>
      <w:r w:rsidR="0078685B" w:rsidRPr="001116CE">
        <w:t xml:space="preserve"> </w:t>
      </w:r>
      <w:r w:rsidRPr="001116CE">
        <w:t>the</w:t>
      </w:r>
      <w:r w:rsidR="0078685B" w:rsidRPr="001116CE">
        <w:t xml:space="preserve"> </w:t>
      </w:r>
      <w:r w:rsidRPr="001116CE">
        <w:t>same</w:t>
      </w:r>
      <w:r w:rsidR="0078685B" w:rsidRPr="001116CE">
        <w:t xml:space="preserve"> </w:t>
      </w:r>
      <w:r w:rsidRPr="001116CE">
        <w:t>issues,</w:t>
      </w:r>
      <w:r w:rsidR="0078685B" w:rsidRPr="001116CE">
        <w:t xml:space="preserve"> </w:t>
      </w:r>
      <w:r w:rsidRPr="001116CE">
        <w:t>recently,</w:t>
      </w:r>
      <w:r w:rsidR="0078685B" w:rsidRPr="001116CE">
        <w:t xml:space="preserve"> </w:t>
      </w:r>
      <w:r w:rsidRPr="001116CE">
        <w:t>it</w:t>
      </w:r>
      <w:r w:rsidR="0078685B" w:rsidRPr="001116CE">
        <w:t xml:space="preserve"> </w:t>
      </w:r>
      <w:r w:rsidRPr="001116CE">
        <w:t>had</w:t>
      </w:r>
      <w:r w:rsidR="0078685B" w:rsidRPr="001116CE">
        <w:t xml:space="preserve"> </w:t>
      </w:r>
      <w:r w:rsidRPr="001116CE">
        <w:t>been</w:t>
      </w:r>
      <w:r w:rsidR="0078685B" w:rsidRPr="001116CE">
        <w:t xml:space="preserve"> </w:t>
      </w:r>
      <w:r w:rsidRPr="001116CE">
        <w:t>realized</w:t>
      </w:r>
      <w:r w:rsidR="0078685B" w:rsidRPr="001116CE">
        <w:t xml:space="preserve"> </w:t>
      </w:r>
      <w:r w:rsidRPr="001116CE">
        <w:t>that</w:t>
      </w:r>
      <w:r w:rsidR="0078685B" w:rsidRPr="001116CE">
        <w:t xml:space="preserve"> </w:t>
      </w:r>
      <w:r w:rsidRPr="001116CE">
        <w:t>it</w:t>
      </w:r>
      <w:r w:rsidR="0078685B" w:rsidRPr="001116CE">
        <w:t xml:space="preserve"> </w:t>
      </w:r>
      <w:r w:rsidRPr="001116CE">
        <w:t>might</w:t>
      </w:r>
      <w:r w:rsidR="0078685B" w:rsidRPr="001116CE">
        <w:t xml:space="preserve"> </w:t>
      </w:r>
      <w:r w:rsidRPr="001116CE">
        <w:t>be</w:t>
      </w:r>
      <w:r w:rsidR="0078685B" w:rsidRPr="001116CE">
        <w:t xml:space="preserve"> </w:t>
      </w:r>
      <w:r w:rsidRPr="001116CE">
        <w:t>better</w:t>
      </w:r>
      <w:r w:rsidR="0078685B" w:rsidRPr="001116CE">
        <w:t xml:space="preserve"> </w:t>
      </w:r>
      <w:r w:rsidRPr="001116CE">
        <w:t>to</w:t>
      </w:r>
      <w:r w:rsidR="0078685B" w:rsidRPr="001116CE">
        <w:t xml:space="preserve"> </w:t>
      </w:r>
      <w:r w:rsidRPr="001116CE">
        <w:t>harmonize</w:t>
      </w:r>
      <w:r w:rsidR="0078685B" w:rsidRPr="001116CE">
        <w:t xml:space="preserve"> </w:t>
      </w:r>
      <w:r w:rsidRPr="001116CE">
        <w:t>them</w:t>
      </w:r>
      <w:r w:rsidR="0078685B" w:rsidRPr="001116CE">
        <w:t xml:space="preserve"> </w:t>
      </w:r>
      <w:r w:rsidRPr="001116CE">
        <w:t>and</w:t>
      </w:r>
      <w:r w:rsidR="0078685B" w:rsidRPr="001116CE">
        <w:t xml:space="preserve"> </w:t>
      </w:r>
      <w:r w:rsidRPr="001116CE">
        <w:t>civil</w:t>
      </w:r>
      <w:r w:rsidR="0078685B" w:rsidRPr="001116CE">
        <w:t xml:space="preserve"> </w:t>
      </w:r>
      <w:r w:rsidRPr="001116CE">
        <w:t>society</w:t>
      </w:r>
      <w:r w:rsidR="0078685B" w:rsidRPr="001116CE">
        <w:t xml:space="preserve"> </w:t>
      </w:r>
      <w:r w:rsidRPr="001116CE">
        <w:t>had</w:t>
      </w:r>
      <w:r w:rsidR="0078685B" w:rsidRPr="001116CE">
        <w:t xml:space="preserve"> </w:t>
      </w:r>
      <w:r w:rsidRPr="001116CE">
        <w:t>been</w:t>
      </w:r>
      <w:r w:rsidR="0078685B" w:rsidRPr="001116CE">
        <w:t xml:space="preserve"> </w:t>
      </w:r>
      <w:r w:rsidRPr="001116CE">
        <w:t>involved</w:t>
      </w:r>
      <w:r w:rsidR="0078685B" w:rsidRPr="001116CE">
        <w:t xml:space="preserve"> </w:t>
      </w:r>
      <w:r w:rsidRPr="001116CE">
        <w:t>in</w:t>
      </w:r>
      <w:r w:rsidR="0078685B" w:rsidRPr="001116CE">
        <w:t xml:space="preserve"> </w:t>
      </w:r>
      <w:r w:rsidRPr="001116CE">
        <w:t>that</w:t>
      </w:r>
      <w:r w:rsidR="0078685B" w:rsidRPr="001116CE">
        <w:t xml:space="preserve"> </w:t>
      </w:r>
      <w:r w:rsidRPr="001116CE">
        <w:t>process.</w:t>
      </w:r>
      <w:r w:rsidR="0078685B" w:rsidRPr="001116CE">
        <w:t xml:space="preserve"> </w:t>
      </w:r>
      <w:r w:rsidRPr="001116CE">
        <w:t>Mobile</w:t>
      </w:r>
      <w:r w:rsidR="0078685B" w:rsidRPr="001116CE">
        <w:t xml:space="preserve"> </w:t>
      </w:r>
      <w:r w:rsidRPr="001116CE">
        <w:t>court</w:t>
      </w:r>
      <w:r w:rsidR="0078685B" w:rsidRPr="001116CE">
        <w:t xml:space="preserve"> </w:t>
      </w:r>
      <w:r w:rsidRPr="001116CE">
        <w:t>hearings</w:t>
      </w:r>
      <w:r w:rsidR="0078685B" w:rsidRPr="001116CE">
        <w:t xml:space="preserve"> </w:t>
      </w:r>
      <w:r w:rsidRPr="001116CE">
        <w:t>were</w:t>
      </w:r>
      <w:r w:rsidR="0078685B" w:rsidRPr="001116CE">
        <w:t xml:space="preserve"> </w:t>
      </w:r>
      <w:r w:rsidRPr="001116CE">
        <w:t>essential,</w:t>
      </w:r>
      <w:r w:rsidR="0078685B" w:rsidRPr="001116CE">
        <w:t xml:space="preserve"> </w:t>
      </w:r>
      <w:r w:rsidRPr="001116CE">
        <w:t>as</w:t>
      </w:r>
      <w:r w:rsidR="0078685B" w:rsidRPr="001116CE">
        <w:t xml:space="preserve"> </w:t>
      </w:r>
      <w:r w:rsidRPr="001116CE">
        <w:t>peace</w:t>
      </w:r>
      <w:r w:rsidR="0078685B" w:rsidRPr="001116CE">
        <w:t xml:space="preserve"> </w:t>
      </w:r>
      <w:r w:rsidRPr="001116CE">
        <w:t>tribunals</w:t>
      </w:r>
      <w:r w:rsidR="0078685B" w:rsidRPr="001116CE">
        <w:t xml:space="preserve"> </w:t>
      </w:r>
      <w:r w:rsidRPr="001116CE">
        <w:t>had</w:t>
      </w:r>
      <w:r w:rsidR="0078685B" w:rsidRPr="001116CE">
        <w:t xml:space="preserve"> </w:t>
      </w:r>
      <w:r w:rsidRPr="001116CE">
        <w:t>not</w:t>
      </w:r>
      <w:r w:rsidR="0078685B" w:rsidRPr="001116CE">
        <w:t xml:space="preserve"> </w:t>
      </w:r>
      <w:r w:rsidRPr="001116CE">
        <w:t>been</w:t>
      </w:r>
      <w:r w:rsidR="0078685B" w:rsidRPr="001116CE">
        <w:t xml:space="preserve"> </w:t>
      </w:r>
      <w:r w:rsidRPr="001116CE">
        <w:t>established</w:t>
      </w:r>
      <w:r w:rsidR="0078685B" w:rsidRPr="001116CE">
        <w:t xml:space="preserve"> </w:t>
      </w:r>
      <w:r w:rsidRPr="001116CE">
        <w:t>throughout</w:t>
      </w:r>
      <w:r w:rsidR="0078685B" w:rsidRPr="001116CE">
        <w:t xml:space="preserve"> </w:t>
      </w:r>
      <w:r w:rsidRPr="001116CE">
        <w:t>the</w:t>
      </w:r>
      <w:r w:rsidR="0078685B" w:rsidRPr="001116CE">
        <w:t xml:space="preserve"> </w:t>
      </w:r>
      <w:r w:rsidRPr="001116CE">
        <w:t>country.</w:t>
      </w:r>
      <w:r w:rsidR="0078685B" w:rsidRPr="001116CE">
        <w:t xml:space="preserve"> </w:t>
      </w:r>
      <w:r w:rsidRPr="001116CE">
        <w:t>Although</w:t>
      </w:r>
      <w:r w:rsidR="0078685B" w:rsidRPr="001116CE">
        <w:t xml:space="preserve"> </w:t>
      </w:r>
      <w:r w:rsidRPr="001116CE">
        <w:t>the</w:t>
      </w:r>
      <w:r w:rsidR="0078685B" w:rsidRPr="001116CE">
        <w:t xml:space="preserve"> </w:t>
      </w:r>
      <w:r w:rsidRPr="001116CE">
        <w:t>hearings</w:t>
      </w:r>
      <w:r w:rsidR="0078685B" w:rsidRPr="001116CE">
        <w:t xml:space="preserve"> </w:t>
      </w:r>
      <w:r w:rsidRPr="001116CE">
        <w:t>were</w:t>
      </w:r>
      <w:r w:rsidR="0078685B" w:rsidRPr="001116CE">
        <w:t xml:space="preserve"> </w:t>
      </w:r>
      <w:r w:rsidRPr="001116CE">
        <w:t>not</w:t>
      </w:r>
      <w:r w:rsidR="0078685B" w:rsidRPr="001116CE">
        <w:t xml:space="preserve"> </w:t>
      </w:r>
      <w:r w:rsidRPr="001116CE">
        <w:t>a</w:t>
      </w:r>
      <w:r w:rsidR="0078685B" w:rsidRPr="001116CE">
        <w:t xml:space="preserve"> </w:t>
      </w:r>
      <w:r w:rsidRPr="001116CE">
        <w:t>permanent</w:t>
      </w:r>
      <w:r w:rsidR="0078685B" w:rsidRPr="001116CE">
        <w:t xml:space="preserve"> </w:t>
      </w:r>
      <w:r w:rsidRPr="001116CE">
        <w:t>solution</w:t>
      </w:r>
      <w:r w:rsidR="0078685B" w:rsidRPr="001116CE">
        <w:t xml:space="preserve"> </w:t>
      </w:r>
      <w:r w:rsidRPr="001116CE">
        <w:t>and</w:t>
      </w:r>
      <w:r w:rsidR="0078685B" w:rsidRPr="001116CE">
        <w:t xml:space="preserve"> </w:t>
      </w:r>
      <w:r w:rsidRPr="001116CE">
        <w:t>were</w:t>
      </w:r>
      <w:r w:rsidR="0078685B" w:rsidRPr="001116CE">
        <w:t xml:space="preserve"> </w:t>
      </w:r>
      <w:r w:rsidRPr="001116CE">
        <w:t>costly,</w:t>
      </w:r>
      <w:r w:rsidR="0078685B" w:rsidRPr="001116CE">
        <w:t xml:space="preserve"> </w:t>
      </w:r>
      <w:r w:rsidRPr="001116CE">
        <w:t>they</w:t>
      </w:r>
      <w:r w:rsidR="0078685B" w:rsidRPr="001116CE">
        <w:t xml:space="preserve"> </w:t>
      </w:r>
      <w:r w:rsidRPr="001116CE">
        <w:t>played</w:t>
      </w:r>
      <w:r w:rsidR="0078685B" w:rsidRPr="001116CE">
        <w:t xml:space="preserve"> </w:t>
      </w:r>
      <w:r w:rsidRPr="001116CE">
        <w:t>an</w:t>
      </w:r>
      <w:r w:rsidR="0078685B" w:rsidRPr="001116CE">
        <w:t xml:space="preserve"> </w:t>
      </w:r>
      <w:r w:rsidRPr="001116CE">
        <w:t>important</w:t>
      </w:r>
      <w:r w:rsidR="0078685B" w:rsidRPr="001116CE">
        <w:t xml:space="preserve"> </w:t>
      </w:r>
      <w:r w:rsidRPr="001116CE">
        <w:t>part</w:t>
      </w:r>
      <w:r w:rsidR="0078685B" w:rsidRPr="001116CE">
        <w:t xml:space="preserve"> </w:t>
      </w:r>
      <w:r w:rsidRPr="001116CE">
        <w:t>in</w:t>
      </w:r>
      <w:r w:rsidR="0078685B" w:rsidRPr="001116CE">
        <w:t xml:space="preserve"> </w:t>
      </w:r>
      <w:r w:rsidRPr="001116CE">
        <w:t>clearing</w:t>
      </w:r>
      <w:r w:rsidR="0078685B" w:rsidRPr="001116CE">
        <w:t xml:space="preserve"> </w:t>
      </w:r>
      <w:r w:rsidRPr="001116CE">
        <w:t>the</w:t>
      </w:r>
      <w:r w:rsidR="0078685B" w:rsidRPr="001116CE">
        <w:t xml:space="preserve"> </w:t>
      </w:r>
      <w:r w:rsidRPr="001116CE">
        <w:t>backlog</w:t>
      </w:r>
      <w:r w:rsidR="0078685B" w:rsidRPr="001116CE">
        <w:t xml:space="preserve"> </w:t>
      </w:r>
      <w:r w:rsidRPr="001116CE">
        <w:t>of</w:t>
      </w:r>
      <w:r w:rsidR="0078685B" w:rsidRPr="001116CE">
        <w:t xml:space="preserve"> </w:t>
      </w:r>
      <w:r w:rsidRPr="001116CE">
        <w:t>cases,</w:t>
      </w:r>
      <w:r w:rsidR="0078685B" w:rsidRPr="001116CE">
        <w:t xml:space="preserve"> </w:t>
      </w:r>
      <w:r w:rsidRPr="001116CE">
        <w:t>including</w:t>
      </w:r>
      <w:r w:rsidR="0078685B" w:rsidRPr="001116CE">
        <w:t xml:space="preserve"> </w:t>
      </w:r>
      <w:r w:rsidRPr="001116CE">
        <w:t>those</w:t>
      </w:r>
      <w:r w:rsidR="0078685B" w:rsidRPr="001116CE">
        <w:t xml:space="preserve"> </w:t>
      </w:r>
      <w:r w:rsidRPr="001116CE">
        <w:t>relating</w:t>
      </w:r>
      <w:r w:rsidR="0078685B" w:rsidRPr="001116CE">
        <w:t xml:space="preserve"> </w:t>
      </w:r>
      <w:r w:rsidRPr="001116CE">
        <w:t>to</w:t>
      </w:r>
      <w:r w:rsidR="0078685B" w:rsidRPr="001116CE">
        <w:t xml:space="preserve"> </w:t>
      </w:r>
      <w:r w:rsidRPr="001116CE">
        <w:t>sexual</w:t>
      </w:r>
      <w:r w:rsidR="0078685B" w:rsidRPr="001116CE">
        <w:t xml:space="preserve"> </w:t>
      </w:r>
      <w:r w:rsidRPr="001116CE">
        <w:t>violence,</w:t>
      </w:r>
      <w:r w:rsidR="0078685B" w:rsidRPr="001116CE">
        <w:t xml:space="preserve"> </w:t>
      </w:r>
      <w:r w:rsidRPr="001116CE">
        <w:t>and</w:t>
      </w:r>
      <w:r w:rsidR="0078685B" w:rsidRPr="001116CE">
        <w:t xml:space="preserve"> </w:t>
      </w:r>
      <w:r w:rsidRPr="001116CE">
        <w:t>in</w:t>
      </w:r>
      <w:r w:rsidR="0078685B" w:rsidRPr="001116CE">
        <w:t xml:space="preserve"> </w:t>
      </w:r>
      <w:r w:rsidRPr="001116CE">
        <w:t>expediting</w:t>
      </w:r>
      <w:r w:rsidR="0078685B" w:rsidRPr="001116CE">
        <w:t xml:space="preserve"> </w:t>
      </w:r>
      <w:r w:rsidRPr="001116CE">
        <w:t>justice.</w:t>
      </w:r>
      <w:r w:rsidR="0078685B" w:rsidRPr="001116CE">
        <w:t xml:space="preserve"> </w:t>
      </w:r>
    </w:p>
    <w:p w:rsidR="00F84EFD" w:rsidRPr="001116CE" w:rsidRDefault="00F84EFD" w:rsidP="00F84EFD">
      <w:pPr>
        <w:pStyle w:val="ParaNoG"/>
      </w:pPr>
      <w:r w:rsidRPr="001116CE">
        <w:t>The</w:t>
      </w:r>
      <w:r w:rsidR="0078685B" w:rsidRPr="001116CE">
        <w:t xml:space="preserve"> </w:t>
      </w:r>
      <w:r w:rsidRPr="001116CE">
        <w:t>difficulties</w:t>
      </w:r>
      <w:r w:rsidR="0078685B" w:rsidRPr="001116CE">
        <w:t xml:space="preserve"> </w:t>
      </w:r>
      <w:r w:rsidRPr="001116CE">
        <w:t>encountered</w:t>
      </w:r>
      <w:r w:rsidR="0078685B" w:rsidRPr="001116CE">
        <w:t xml:space="preserve"> </w:t>
      </w:r>
      <w:r w:rsidRPr="001116CE">
        <w:t>in</w:t>
      </w:r>
      <w:r w:rsidR="0078685B" w:rsidRPr="001116CE">
        <w:t xml:space="preserve"> </w:t>
      </w:r>
      <w:r w:rsidRPr="001116CE">
        <w:t>responding</w:t>
      </w:r>
      <w:r w:rsidR="0078685B" w:rsidRPr="001116CE">
        <w:t xml:space="preserve"> </w:t>
      </w:r>
      <w:r w:rsidRPr="001116CE">
        <w:t>to</w:t>
      </w:r>
      <w:r w:rsidR="0078685B" w:rsidRPr="001116CE">
        <w:t xml:space="preserve"> </w:t>
      </w:r>
      <w:r w:rsidRPr="001116CE">
        <w:t>the</w:t>
      </w:r>
      <w:r w:rsidR="0078685B" w:rsidRPr="001116CE">
        <w:t xml:space="preserve"> </w:t>
      </w:r>
      <w:r w:rsidRPr="001116CE">
        <w:t>needs</w:t>
      </w:r>
      <w:r w:rsidR="0078685B" w:rsidRPr="001116CE">
        <w:t xml:space="preserve"> </w:t>
      </w:r>
      <w:r w:rsidRPr="001116CE">
        <w:t>of</w:t>
      </w:r>
      <w:r w:rsidR="0078685B" w:rsidRPr="001116CE">
        <w:t xml:space="preserve"> </w:t>
      </w:r>
      <w:r w:rsidRPr="001116CE">
        <w:t>victims</w:t>
      </w:r>
      <w:r w:rsidR="0078685B" w:rsidRPr="001116CE">
        <w:t xml:space="preserve"> </w:t>
      </w:r>
      <w:r w:rsidRPr="001116CE">
        <w:t>of</w:t>
      </w:r>
      <w:r w:rsidR="0078685B" w:rsidRPr="001116CE">
        <w:t xml:space="preserve"> </w:t>
      </w:r>
      <w:r w:rsidRPr="001116CE">
        <w:t>sexual</w:t>
      </w:r>
      <w:r w:rsidR="0078685B" w:rsidRPr="001116CE">
        <w:t xml:space="preserve"> </w:t>
      </w:r>
      <w:r w:rsidRPr="001116CE">
        <w:t>violence</w:t>
      </w:r>
      <w:r w:rsidR="0078685B" w:rsidRPr="001116CE">
        <w:t xml:space="preserve"> </w:t>
      </w:r>
      <w:r w:rsidRPr="001116CE">
        <w:t>stemmed</w:t>
      </w:r>
      <w:r w:rsidR="0078685B" w:rsidRPr="001116CE">
        <w:t xml:space="preserve"> </w:t>
      </w:r>
      <w:r w:rsidRPr="001116CE">
        <w:t>mainly</w:t>
      </w:r>
      <w:r w:rsidR="0078685B" w:rsidRPr="001116CE">
        <w:t xml:space="preserve"> </w:t>
      </w:r>
      <w:r w:rsidRPr="001116CE">
        <w:t>from</w:t>
      </w:r>
      <w:r w:rsidR="0078685B" w:rsidRPr="001116CE">
        <w:t xml:space="preserve"> </w:t>
      </w:r>
      <w:r w:rsidRPr="001116CE">
        <w:t>a</w:t>
      </w:r>
      <w:r w:rsidR="0078685B" w:rsidRPr="001116CE">
        <w:t xml:space="preserve"> </w:t>
      </w:r>
      <w:r w:rsidRPr="001116CE">
        <w:t>lack</w:t>
      </w:r>
      <w:r w:rsidR="0078685B" w:rsidRPr="001116CE">
        <w:t xml:space="preserve"> </w:t>
      </w:r>
      <w:r w:rsidRPr="001116CE">
        <w:t>financial</w:t>
      </w:r>
      <w:r w:rsidR="0078685B" w:rsidRPr="001116CE">
        <w:t xml:space="preserve"> </w:t>
      </w:r>
      <w:r w:rsidRPr="001116CE">
        <w:t>resources;</w:t>
      </w:r>
      <w:r w:rsidR="0078685B" w:rsidRPr="001116CE">
        <w:t xml:space="preserve"> </w:t>
      </w:r>
      <w:r w:rsidRPr="001116CE">
        <w:t>the</w:t>
      </w:r>
      <w:r w:rsidR="0078685B" w:rsidRPr="001116CE">
        <w:t xml:space="preserve"> </w:t>
      </w:r>
      <w:r w:rsidRPr="001116CE">
        <w:t>budget</w:t>
      </w:r>
      <w:r w:rsidR="0078685B" w:rsidRPr="001116CE">
        <w:t xml:space="preserve"> </w:t>
      </w:r>
      <w:r w:rsidRPr="001116CE">
        <w:t>available</w:t>
      </w:r>
      <w:r w:rsidR="0078685B" w:rsidRPr="001116CE">
        <w:t xml:space="preserve"> </w:t>
      </w:r>
      <w:r w:rsidRPr="001116CE">
        <w:t>for</w:t>
      </w:r>
      <w:r w:rsidR="0078685B" w:rsidRPr="001116CE">
        <w:t xml:space="preserve"> </w:t>
      </w:r>
      <w:r w:rsidRPr="001116CE">
        <w:t>compensation</w:t>
      </w:r>
      <w:r w:rsidR="0078685B" w:rsidRPr="001116CE">
        <w:t xml:space="preserve"> </w:t>
      </w:r>
      <w:r w:rsidRPr="001116CE">
        <w:t>in</w:t>
      </w:r>
      <w:r w:rsidR="0078685B" w:rsidRPr="001116CE">
        <w:t xml:space="preserve"> </w:t>
      </w:r>
      <w:r w:rsidRPr="001116CE">
        <w:t>general</w:t>
      </w:r>
      <w:r w:rsidR="0078685B" w:rsidRPr="001116CE">
        <w:t xml:space="preserve"> </w:t>
      </w:r>
      <w:r w:rsidRPr="001116CE">
        <w:t>was</w:t>
      </w:r>
      <w:r w:rsidR="0078685B" w:rsidRPr="001116CE">
        <w:t xml:space="preserve"> </w:t>
      </w:r>
      <w:r w:rsidRPr="001116CE">
        <w:t>very</w:t>
      </w:r>
      <w:r w:rsidR="0078685B" w:rsidRPr="001116CE">
        <w:t xml:space="preserve"> </w:t>
      </w:r>
      <w:r w:rsidRPr="001116CE">
        <w:t>low.</w:t>
      </w:r>
      <w:r w:rsidR="0078685B" w:rsidRPr="001116CE">
        <w:t xml:space="preserve"> </w:t>
      </w:r>
      <w:r w:rsidRPr="001116CE">
        <w:t>Moreover,</w:t>
      </w:r>
      <w:r w:rsidR="0078685B" w:rsidRPr="001116CE">
        <w:t xml:space="preserve"> </w:t>
      </w:r>
      <w:r w:rsidRPr="001116CE">
        <w:t>very</w:t>
      </w:r>
      <w:r w:rsidR="0078685B" w:rsidRPr="001116CE">
        <w:t xml:space="preserve"> </w:t>
      </w:r>
      <w:r w:rsidRPr="001116CE">
        <w:t>few</w:t>
      </w:r>
      <w:r w:rsidR="0078685B" w:rsidRPr="001116CE">
        <w:t xml:space="preserve"> </w:t>
      </w:r>
      <w:r w:rsidRPr="001116CE">
        <w:t>requests</w:t>
      </w:r>
      <w:r w:rsidR="0078685B" w:rsidRPr="001116CE">
        <w:t xml:space="preserve"> </w:t>
      </w:r>
      <w:r w:rsidRPr="001116CE">
        <w:t>for</w:t>
      </w:r>
      <w:r w:rsidR="0078685B" w:rsidRPr="001116CE">
        <w:t xml:space="preserve"> </w:t>
      </w:r>
      <w:r w:rsidRPr="001116CE">
        <w:t>compensation</w:t>
      </w:r>
      <w:r w:rsidR="0078685B" w:rsidRPr="001116CE">
        <w:t xml:space="preserve"> </w:t>
      </w:r>
      <w:r w:rsidRPr="001116CE">
        <w:t>were</w:t>
      </w:r>
      <w:r w:rsidR="0078685B" w:rsidRPr="001116CE">
        <w:t xml:space="preserve"> </w:t>
      </w:r>
      <w:r w:rsidRPr="001116CE">
        <w:t>received</w:t>
      </w:r>
      <w:r w:rsidR="0078685B" w:rsidRPr="001116CE">
        <w:t xml:space="preserve"> </w:t>
      </w:r>
      <w:r w:rsidRPr="001116CE">
        <w:t>from</w:t>
      </w:r>
      <w:r w:rsidR="0078685B" w:rsidRPr="001116CE">
        <w:t xml:space="preserve"> </w:t>
      </w:r>
      <w:r w:rsidRPr="001116CE">
        <w:t>victims</w:t>
      </w:r>
      <w:r w:rsidR="0078685B" w:rsidRPr="001116CE">
        <w:t xml:space="preserve"> </w:t>
      </w:r>
      <w:r w:rsidRPr="001116CE">
        <w:t>of</w:t>
      </w:r>
      <w:r w:rsidR="0078685B" w:rsidRPr="001116CE">
        <w:t xml:space="preserve"> </w:t>
      </w:r>
      <w:r w:rsidRPr="001116CE">
        <w:t>sexual</w:t>
      </w:r>
      <w:r w:rsidR="0078685B" w:rsidRPr="001116CE">
        <w:t xml:space="preserve"> </w:t>
      </w:r>
      <w:r w:rsidR="00E71128" w:rsidRPr="001116CE">
        <w:t>violence.</w:t>
      </w:r>
      <w:r w:rsidR="0078685B" w:rsidRPr="001116CE">
        <w:t xml:space="preserve"> </w:t>
      </w:r>
      <w:r w:rsidRPr="001116CE">
        <w:t>The</w:t>
      </w:r>
      <w:r w:rsidR="0078685B" w:rsidRPr="001116CE">
        <w:t xml:space="preserve"> </w:t>
      </w:r>
      <w:r w:rsidRPr="001116CE">
        <w:t>Ministry</w:t>
      </w:r>
      <w:r w:rsidR="0078685B" w:rsidRPr="001116CE">
        <w:t xml:space="preserve"> </w:t>
      </w:r>
      <w:r w:rsidRPr="001116CE">
        <w:t>of</w:t>
      </w:r>
      <w:r w:rsidR="0078685B" w:rsidRPr="001116CE">
        <w:t xml:space="preserve"> </w:t>
      </w:r>
      <w:r w:rsidRPr="001116CE">
        <w:t>Justice</w:t>
      </w:r>
      <w:r w:rsidR="0078685B" w:rsidRPr="001116CE">
        <w:t xml:space="preserve"> </w:t>
      </w:r>
      <w:r w:rsidRPr="001116CE">
        <w:t>and</w:t>
      </w:r>
      <w:r w:rsidR="0078685B" w:rsidRPr="001116CE">
        <w:t xml:space="preserve"> </w:t>
      </w:r>
      <w:r w:rsidRPr="001116CE">
        <w:t>Human</w:t>
      </w:r>
      <w:r w:rsidR="0078685B" w:rsidRPr="001116CE">
        <w:t xml:space="preserve"> </w:t>
      </w:r>
      <w:r w:rsidRPr="001116CE">
        <w:t>Rights</w:t>
      </w:r>
      <w:r w:rsidR="0078685B" w:rsidRPr="001116CE">
        <w:t xml:space="preserve"> </w:t>
      </w:r>
      <w:r w:rsidRPr="001116CE">
        <w:t>was</w:t>
      </w:r>
      <w:r w:rsidR="0078685B" w:rsidRPr="001116CE">
        <w:t xml:space="preserve"> </w:t>
      </w:r>
      <w:r w:rsidRPr="001116CE">
        <w:t>working</w:t>
      </w:r>
      <w:r w:rsidR="0078685B" w:rsidRPr="001116CE">
        <w:t xml:space="preserve"> </w:t>
      </w:r>
      <w:r w:rsidRPr="001116CE">
        <w:t>to</w:t>
      </w:r>
      <w:r w:rsidR="0078685B" w:rsidRPr="001116CE">
        <w:t xml:space="preserve"> </w:t>
      </w:r>
      <w:r w:rsidRPr="001116CE">
        <w:t>raise</w:t>
      </w:r>
      <w:r w:rsidR="0078685B" w:rsidRPr="001116CE">
        <w:t xml:space="preserve"> </w:t>
      </w:r>
      <w:r w:rsidRPr="001116CE">
        <w:t>awareness</w:t>
      </w:r>
      <w:r w:rsidR="0078685B" w:rsidRPr="001116CE">
        <w:t xml:space="preserve"> </w:t>
      </w:r>
      <w:r w:rsidRPr="001116CE">
        <w:t>of</w:t>
      </w:r>
      <w:r w:rsidR="0078685B" w:rsidRPr="001116CE">
        <w:t xml:space="preserve"> </w:t>
      </w:r>
      <w:r w:rsidRPr="001116CE">
        <w:t>the</w:t>
      </w:r>
      <w:r w:rsidR="0078685B" w:rsidRPr="001116CE">
        <w:t xml:space="preserve"> </w:t>
      </w:r>
      <w:r w:rsidRPr="001116CE">
        <w:t>need</w:t>
      </w:r>
      <w:r w:rsidR="0078685B" w:rsidRPr="001116CE">
        <w:t xml:space="preserve"> </w:t>
      </w:r>
      <w:r w:rsidRPr="001116CE">
        <w:t>for</w:t>
      </w:r>
      <w:r w:rsidR="0078685B" w:rsidRPr="001116CE">
        <w:t xml:space="preserve"> </w:t>
      </w:r>
      <w:r w:rsidRPr="001116CE">
        <w:t>greater</w:t>
      </w:r>
      <w:r w:rsidR="0078685B" w:rsidRPr="001116CE">
        <w:t xml:space="preserve"> </w:t>
      </w:r>
      <w:r w:rsidRPr="001116CE">
        <w:t>resources</w:t>
      </w:r>
      <w:r w:rsidR="0078685B" w:rsidRPr="001116CE">
        <w:t xml:space="preserve"> </w:t>
      </w:r>
      <w:r w:rsidRPr="001116CE">
        <w:t>for</w:t>
      </w:r>
      <w:r w:rsidR="0078685B" w:rsidRPr="001116CE">
        <w:t xml:space="preserve"> </w:t>
      </w:r>
      <w:r w:rsidRPr="001116CE">
        <w:t>compensation</w:t>
      </w:r>
      <w:r w:rsidR="0078685B" w:rsidRPr="001116CE">
        <w:t xml:space="preserve"> </w:t>
      </w:r>
      <w:r w:rsidRPr="001116CE">
        <w:t>and</w:t>
      </w:r>
      <w:r w:rsidR="0078685B" w:rsidRPr="001116CE">
        <w:t xml:space="preserve"> </w:t>
      </w:r>
      <w:r w:rsidRPr="001116CE">
        <w:t>assistance</w:t>
      </w:r>
      <w:r w:rsidR="0078685B" w:rsidRPr="001116CE">
        <w:t xml:space="preserve"> </w:t>
      </w:r>
      <w:r w:rsidRPr="001116CE">
        <w:t>to</w:t>
      </w:r>
      <w:r w:rsidR="0078685B" w:rsidRPr="001116CE">
        <w:t xml:space="preserve"> </w:t>
      </w:r>
      <w:r w:rsidRPr="001116CE">
        <w:t>victims</w:t>
      </w:r>
      <w:r w:rsidR="0078685B" w:rsidRPr="001116CE">
        <w:t xml:space="preserve"> </w:t>
      </w:r>
      <w:r w:rsidRPr="001116CE">
        <w:t>of</w:t>
      </w:r>
      <w:r w:rsidR="0078685B" w:rsidRPr="001116CE">
        <w:t xml:space="preserve"> </w:t>
      </w:r>
      <w:r w:rsidRPr="001116CE">
        <w:t>sexual</w:t>
      </w:r>
      <w:r w:rsidR="0078685B" w:rsidRPr="001116CE">
        <w:t xml:space="preserve"> </w:t>
      </w:r>
      <w:r w:rsidRPr="001116CE">
        <w:t>violence.</w:t>
      </w:r>
      <w:r w:rsidR="0078685B" w:rsidRPr="001116CE">
        <w:t xml:space="preserve"> </w:t>
      </w:r>
      <w:r w:rsidRPr="001116CE">
        <w:t>Discussions</w:t>
      </w:r>
      <w:r w:rsidR="0078685B" w:rsidRPr="001116CE">
        <w:t xml:space="preserve"> </w:t>
      </w:r>
      <w:r w:rsidRPr="001116CE">
        <w:t>were</w:t>
      </w:r>
      <w:r w:rsidR="0078685B" w:rsidRPr="001116CE">
        <w:t xml:space="preserve"> </w:t>
      </w:r>
      <w:r w:rsidRPr="001116CE">
        <w:t>under</w:t>
      </w:r>
      <w:r w:rsidR="0078685B" w:rsidRPr="001116CE">
        <w:t xml:space="preserve"> </w:t>
      </w:r>
      <w:r w:rsidRPr="001116CE">
        <w:t>way</w:t>
      </w:r>
      <w:r w:rsidR="0078685B" w:rsidRPr="001116CE">
        <w:t xml:space="preserve"> </w:t>
      </w:r>
      <w:r w:rsidRPr="001116CE">
        <w:t>regarding</w:t>
      </w:r>
      <w:r w:rsidR="0078685B" w:rsidRPr="001116CE">
        <w:t xml:space="preserve"> </w:t>
      </w:r>
      <w:r w:rsidRPr="001116CE">
        <w:t>the</w:t>
      </w:r>
      <w:r w:rsidR="0078685B" w:rsidRPr="001116CE">
        <w:t xml:space="preserve"> </w:t>
      </w:r>
      <w:r w:rsidRPr="001116CE">
        <w:t>establishment</w:t>
      </w:r>
      <w:r w:rsidR="0078685B" w:rsidRPr="001116CE">
        <w:t xml:space="preserve"> </w:t>
      </w:r>
      <w:r w:rsidRPr="001116CE">
        <w:t>of</w:t>
      </w:r>
      <w:r w:rsidR="0078685B" w:rsidRPr="001116CE">
        <w:t xml:space="preserve"> </w:t>
      </w:r>
      <w:r w:rsidRPr="001116CE">
        <w:t>a</w:t>
      </w:r>
      <w:r w:rsidR="0078685B" w:rsidRPr="001116CE">
        <w:t xml:space="preserve"> </w:t>
      </w:r>
      <w:r w:rsidRPr="001116CE">
        <w:t>fund</w:t>
      </w:r>
      <w:r w:rsidR="0078685B" w:rsidRPr="001116CE">
        <w:t xml:space="preserve"> </w:t>
      </w:r>
      <w:r w:rsidRPr="001116CE">
        <w:t>for</w:t>
      </w:r>
      <w:r w:rsidR="0078685B" w:rsidRPr="001116CE">
        <w:t xml:space="preserve"> </w:t>
      </w:r>
      <w:r w:rsidRPr="001116CE">
        <w:t>victims</w:t>
      </w:r>
      <w:r w:rsidR="0078685B" w:rsidRPr="001116CE">
        <w:t xml:space="preserve"> </w:t>
      </w:r>
      <w:r w:rsidRPr="001116CE">
        <w:t>of</w:t>
      </w:r>
      <w:r w:rsidR="0078685B" w:rsidRPr="001116CE">
        <w:t xml:space="preserve"> </w:t>
      </w:r>
      <w:r w:rsidRPr="001116CE">
        <w:t>sexual</w:t>
      </w:r>
      <w:r w:rsidR="0078685B" w:rsidRPr="001116CE">
        <w:t xml:space="preserve"> </w:t>
      </w:r>
      <w:r w:rsidRPr="001116CE">
        <w:t>violence,</w:t>
      </w:r>
      <w:r w:rsidR="0078685B" w:rsidRPr="001116CE">
        <w:t xml:space="preserve"> </w:t>
      </w:r>
      <w:r w:rsidRPr="001116CE">
        <w:t>but</w:t>
      </w:r>
      <w:r w:rsidR="0078685B" w:rsidRPr="001116CE">
        <w:t xml:space="preserve"> </w:t>
      </w:r>
      <w:r w:rsidRPr="001116CE">
        <w:t>there</w:t>
      </w:r>
      <w:r w:rsidR="0078685B" w:rsidRPr="001116CE">
        <w:t xml:space="preserve"> </w:t>
      </w:r>
      <w:r w:rsidRPr="001116CE">
        <w:t>was</w:t>
      </w:r>
      <w:r w:rsidR="0078685B" w:rsidRPr="001116CE">
        <w:t xml:space="preserve"> </w:t>
      </w:r>
      <w:r w:rsidRPr="001116CE">
        <w:t>disagreement</w:t>
      </w:r>
      <w:r w:rsidR="0078685B" w:rsidRPr="001116CE">
        <w:t xml:space="preserve"> </w:t>
      </w:r>
      <w:r w:rsidRPr="001116CE">
        <w:t>among</w:t>
      </w:r>
      <w:r w:rsidR="0078685B" w:rsidRPr="001116CE">
        <w:t xml:space="preserve"> </w:t>
      </w:r>
      <w:r w:rsidRPr="001116CE">
        <w:t>development</w:t>
      </w:r>
      <w:r w:rsidR="0078685B" w:rsidRPr="001116CE">
        <w:t xml:space="preserve"> </w:t>
      </w:r>
      <w:r w:rsidRPr="001116CE">
        <w:t>partners,</w:t>
      </w:r>
      <w:r w:rsidR="0078685B" w:rsidRPr="001116CE">
        <w:t xml:space="preserve"> </w:t>
      </w:r>
      <w:r w:rsidRPr="001116CE">
        <w:t>the</w:t>
      </w:r>
      <w:r w:rsidR="0078685B" w:rsidRPr="001116CE">
        <w:t xml:space="preserve"> </w:t>
      </w:r>
      <w:r w:rsidRPr="001116CE">
        <w:t>various</w:t>
      </w:r>
      <w:r w:rsidR="0078685B" w:rsidRPr="001116CE">
        <w:t xml:space="preserve"> </w:t>
      </w:r>
      <w:r w:rsidRPr="001116CE">
        <w:t>ministries</w:t>
      </w:r>
      <w:r w:rsidR="0078685B" w:rsidRPr="001116CE">
        <w:t xml:space="preserve"> </w:t>
      </w:r>
      <w:r w:rsidRPr="001116CE">
        <w:t>concerned</w:t>
      </w:r>
      <w:r w:rsidR="0078685B" w:rsidRPr="001116CE">
        <w:t xml:space="preserve"> </w:t>
      </w:r>
      <w:r w:rsidRPr="001116CE">
        <w:t>and</w:t>
      </w:r>
      <w:r w:rsidR="0078685B" w:rsidRPr="001116CE">
        <w:t xml:space="preserve"> </w:t>
      </w:r>
      <w:r w:rsidRPr="001116CE">
        <w:t>other</w:t>
      </w:r>
      <w:r w:rsidR="0078685B" w:rsidRPr="001116CE">
        <w:t xml:space="preserve"> </w:t>
      </w:r>
      <w:r w:rsidRPr="001116CE">
        <w:t>stakeholders</w:t>
      </w:r>
      <w:r w:rsidR="0078685B" w:rsidRPr="001116CE">
        <w:t xml:space="preserve"> </w:t>
      </w:r>
      <w:r w:rsidRPr="001116CE">
        <w:t>over</w:t>
      </w:r>
      <w:r w:rsidR="0078685B" w:rsidRPr="001116CE">
        <w:t xml:space="preserve"> </w:t>
      </w:r>
      <w:r w:rsidRPr="001116CE">
        <w:t>who</w:t>
      </w:r>
      <w:r w:rsidR="0078685B" w:rsidRPr="001116CE">
        <w:t xml:space="preserve"> </w:t>
      </w:r>
      <w:r w:rsidRPr="001116CE">
        <w:t>should</w:t>
      </w:r>
      <w:r w:rsidR="0078685B" w:rsidRPr="001116CE">
        <w:t xml:space="preserve"> </w:t>
      </w:r>
      <w:r w:rsidRPr="001116CE">
        <w:t>manage</w:t>
      </w:r>
      <w:r w:rsidR="0078685B" w:rsidRPr="001116CE">
        <w:t xml:space="preserve"> </w:t>
      </w:r>
      <w:r w:rsidRPr="001116CE">
        <w:t>the</w:t>
      </w:r>
      <w:r w:rsidR="0078685B" w:rsidRPr="001116CE">
        <w:t xml:space="preserve"> </w:t>
      </w:r>
      <w:r w:rsidRPr="001116CE">
        <w:t>fund.</w:t>
      </w:r>
      <w:r w:rsidR="0078685B" w:rsidRPr="001116CE">
        <w:t xml:space="preserve"> </w:t>
      </w:r>
      <w:r w:rsidRPr="001116CE">
        <w:t>Lastly,</w:t>
      </w:r>
      <w:r w:rsidR="0078685B" w:rsidRPr="001116CE">
        <w:t xml:space="preserve"> </w:t>
      </w:r>
      <w:r w:rsidRPr="001116CE">
        <w:t>she</w:t>
      </w:r>
      <w:r w:rsidR="0078685B" w:rsidRPr="001116CE">
        <w:t xml:space="preserve"> </w:t>
      </w:r>
      <w:r w:rsidRPr="001116CE">
        <w:t>said</w:t>
      </w:r>
      <w:r w:rsidR="0078685B" w:rsidRPr="001116CE">
        <w:t xml:space="preserve"> </w:t>
      </w:r>
      <w:r w:rsidRPr="001116CE">
        <w:t>that</w:t>
      </w:r>
      <w:r w:rsidR="0078685B" w:rsidRPr="001116CE">
        <w:t xml:space="preserve"> </w:t>
      </w:r>
      <w:r w:rsidRPr="001116CE">
        <w:t>any</w:t>
      </w:r>
      <w:r w:rsidR="0078685B" w:rsidRPr="001116CE">
        <w:t xml:space="preserve"> </w:t>
      </w:r>
      <w:r w:rsidRPr="001116CE">
        <w:t>guidance</w:t>
      </w:r>
      <w:r w:rsidR="0078685B" w:rsidRPr="001116CE">
        <w:t xml:space="preserve"> </w:t>
      </w:r>
      <w:r w:rsidRPr="001116CE">
        <w:t>on</w:t>
      </w:r>
      <w:r w:rsidR="0078685B" w:rsidRPr="001116CE">
        <w:t xml:space="preserve"> </w:t>
      </w:r>
      <w:r w:rsidRPr="001116CE">
        <w:t>how</w:t>
      </w:r>
      <w:r w:rsidR="0078685B" w:rsidRPr="001116CE">
        <w:t xml:space="preserve"> </w:t>
      </w:r>
      <w:r w:rsidRPr="001116CE">
        <w:t>to</w:t>
      </w:r>
      <w:r w:rsidR="0078685B" w:rsidRPr="001116CE">
        <w:t xml:space="preserve"> </w:t>
      </w:r>
      <w:r w:rsidRPr="001116CE">
        <w:t>draft</w:t>
      </w:r>
      <w:r w:rsidR="0078685B" w:rsidRPr="001116CE">
        <w:t xml:space="preserve"> </w:t>
      </w:r>
      <w:r w:rsidRPr="001116CE">
        <w:t>an</w:t>
      </w:r>
      <w:r w:rsidR="0078685B" w:rsidRPr="001116CE">
        <w:t xml:space="preserve"> </w:t>
      </w:r>
      <w:r w:rsidRPr="001116CE">
        <w:t>action</w:t>
      </w:r>
      <w:r w:rsidR="0078685B" w:rsidRPr="001116CE">
        <w:t xml:space="preserve"> </w:t>
      </w:r>
      <w:r w:rsidRPr="001116CE">
        <w:t>plan</w:t>
      </w:r>
      <w:r w:rsidR="0078685B" w:rsidRPr="001116CE">
        <w:t xml:space="preserve"> </w:t>
      </w:r>
      <w:r w:rsidRPr="001116CE">
        <w:t>and</w:t>
      </w:r>
      <w:r w:rsidR="0078685B" w:rsidRPr="001116CE">
        <w:t xml:space="preserve"> </w:t>
      </w:r>
      <w:r w:rsidRPr="001116CE">
        <w:t>better</w:t>
      </w:r>
      <w:r w:rsidR="0078685B" w:rsidRPr="001116CE">
        <w:t xml:space="preserve"> </w:t>
      </w:r>
      <w:r w:rsidRPr="001116CE">
        <w:t>implement</w:t>
      </w:r>
      <w:r w:rsidR="0078685B" w:rsidRPr="001116CE">
        <w:t xml:space="preserve"> </w:t>
      </w:r>
      <w:r w:rsidRPr="001116CE">
        <w:t>the</w:t>
      </w:r>
      <w:r w:rsidR="0078685B" w:rsidRPr="001116CE">
        <w:t xml:space="preserve"> </w:t>
      </w:r>
      <w:r w:rsidRPr="001116CE">
        <w:t>Convention</w:t>
      </w:r>
      <w:r w:rsidR="0078685B" w:rsidRPr="001116CE">
        <w:t xml:space="preserve"> </w:t>
      </w:r>
      <w:r w:rsidRPr="001116CE">
        <w:t>would</w:t>
      </w:r>
      <w:r w:rsidR="0078685B" w:rsidRPr="001116CE">
        <w:t xml:space="preserve"> </w:t>
      </w:r>
      <w:r w:rsidRPr="001116CE">
        <w:t>be</w:t>
      </w:r>
      <w:r w:rsidR="0078685B" w:rsidRPr="001116CE">
        <w:t xml:space="preserve"> </w:t>
      </w:r>
      <w:r w:rsidRPr="001116CE">
        <w:t>welcome.</w:t>
      </w:r>
    </w:p>
    <w:p w:rsidR="00F84EFD" w:rsidRPr="001116CE" w:rsidRDefault="00F84EFD" w:rsidP="00F84EFD">
      <w:pPr>
        <w:pStyle w:val="ParaNoG"/>
      </w:pPr>
      <w:r w:rsidRPr="001116CE">
        <w:rPr>
          <w:b/>
        </w:rPr>
        <w:t>Ms.</w:t>
      </w:r>
      <w:r w:rsidR="0078685B" w:rsidRPr="001116CE">
        <w:rPr>
          <w:b/>
        </w:rPr>
        <w:t xml:space="preserve"> </w:t>
      </w:r>
      <w:r w:rsidRPr="001116CE">
        <w:rPr>
          <w:b/>
        </w:rPr>
        <w:t>Haidar</w:t>
      </w:r>
      <w:r w:rsidR="0078685B" w:rsidRPr="001116CE">
        <w:t xml:space="preserve"> </w:t>
      </w:r>
      <w:r w:rsidRPr="001116CE">
        <w:t>said</w:t>
      </w:r>
      <w:r w:rsidR="0078685B" w:rsidRPr="001116CE">
        <w:t xml:space="preserve"> </w:t>
      </w:r>
      <w:r w:rsidRPr="001116CE">
        <w:t>that</w:t>
      </w:r>
      <w:r w:rsidR="0078685B" w:rsidRPr="001116CE">
        <w:t xml:space="preserve"> </w:t>
      </w:r>
      <w:r w:rsidRPr="001116CE">
        <w:t>although</w:t>
      </w:r>
      <w:r w:rsidR="0078685B" w:rsidRPr="001116CE">
        <w:t xml:space="preserve"> </w:t>
      </w:r>
      <w:r w:rsidRPr="001116CE">
        <w:t>the</w:t>
      </w:r>
      <w:r w:rsidR="0078685B" w:rsidRPr="001116CE">
        <w:t xml:space="preserve"> </w:t>
      </w:r>
      <w:r w:rsidRPr="001116CE">
        <w:t>State</w:t>
      </w:r>
      <w:r w:rsidR="0078685B" w:rsidRPr="001116CE">
        <w:t xml:space="preserve"> </w:t>
      </w:r>
      <w:r w:rsidRPr="001116CE">
        <w:t>party</w:t>
      </w:r>
      <w:r w:rsidR="0078685B" w:rsidRPr="001116CE">
        <w:t xml:space="preserve"> </w:t>
      </w:r>
      <w:r w:rsidRPr="001116CE">
        <w:t>had</w:t>
      </w:r>
      <w:r w:rsidR="0078685B" w:rsidRPr="001116CE">
        <w:t xml:space="preserve"> </w:t>
      </w:r>
      <w:r w:rsidRPr="001116CE">
        <w:t>made</w:t>
      </w:r>
      <w:r w:rsidR="0078685B" w:rsidRPr="001116CE">
        <w:t xml:space="preserve"> </w:t>
      </w:r>
      <w:r w:rsidRPr="001116CE">
        <w:t>progress</w:t>
      </w:r>
      <w:r w:rsidR="0078685B" w:rsidRPr="001116CE">
        <w:t xml:space="preserve"> </w:t>
      </w:r>
      <w:r w:rsidRPr="001116CE">
        <w:t>during</w:t>
      </w:r>
      <w:r w:rsidR="0078685B" w:rsidRPr="001116CE">
        <w:t xml:space="preserve"> </w:t>
      </w:r>
      <w:r w:rsidRPr="001116CE">
        <w:t>the</w:t>
      </w:r>
      <w:r w:rsidR="0078685B" w:rsidRPr="001116CE">
        <w:t xml:space="preserve"> </w:t>
      </w:r>
      <w:r w:rsidRPr="001116CE">
        <w:t>reporting</w:t>
      </w:r>
      <w:r w:rsidR="0078685B" w:rsidRPr="001116CE">
        <w:t xml:space="preserve"> </w:t>
      </w:r>
      <w:r w:rsidRPr="001116CE">
        <w:t>period,</w:t>
      </w:r>
      <w:r w:rsidR="0078685B" w:rsidRPr="001116CE">
        <w:t xml:space="preserve"> </w:t>
      </w:r>
      <w:r w:rsidRPr="001116CE">
        <w:t>she</w:t>
      </w:r>
      <w:r w:rsidR="0078685B" w:rsidRPr="001116CE">
        <w:t xml:space="preserve"> </w:t>
      </w:r>
      <w:r w:rsidRPr="001116CE">
        <w:t>was</w:t>
      </w:r>
      <w:r w:rsidR="0078685B" w:rsidRPr="001116CE">
        <w:t xml:space="preserve"> </w:t>
      </w:r>
      <w:r w:rsidRPr="001116CE">
        <w:t>concerned</w:t>
      </w:r>
      <w:r w:rsidR="0078685B" w:rsidRPr="001116CE">
        <w:t xml:space="preserve"> </w:t>
      </w:r>
      <w:r w:rsidRPr="001116CE">
        <w:t>about</w:t>
      </w:r>
      <w:r w:rsidR="0078685B" w:rsidRPr="001116CE">
        <w:t xml:space="preserve"> </w:t>
      </w:r>
      <w:r w:rsidRPr="001116CE">
        <w:t>the</w:t>
      </w:r>
      <w:r w:rsidR="0078685B" w:rsidRPr="001116CE">
        <w:t xml:space="preserve"> </w:t>
      </w:r>
      <w:r w:rsidRPr="001116CE">
        <w:t>time</w:t>
      </w:r>
      <w:r w:rsidR="0078685B" w:rsidRPr="001116CE">
        <w:t xml:space="preserve"> </w:t>
      </w:r>
      <w:r w:rsidRPr="001116CE">
        <w:t>lapse</w:t>
      </w:r>
      <w:r w:rsidR="0078685B" w:rsidRPr="001116CE">
        <w:t xml:space="preserve"> </w:t>
      </w:r>
      <w:r w:rsidRPr="001116CE">
        <w:t>between</w:t>
      </w:r>
      <w:r w:rsidR="0078685B" w:rsidRPr="001116CE">
        <w:t xml:space="preserve"> </w:t>
      </w:r>
      <w:r w:rsidRPr="001116CE">
        <w:t>declarations</w:t>
      </w:r>
      <w:r w:rsidR="0078685B" w:rsidRPr="001116CE">
        <w:t xml:space="preserve"> </w:t>
      </w:r>
      <w:r w:rsidRPr="001116CE">
        <w:t>of</w:t>
      </w:r>
      <w:r w:rsidR="0078685B" w:rsidRPr="001116CE">
        <w:t xml:space="preserve"> </w:t>
      </w:r>
      <w:r w:rsidRPr="001116CE">
        <w:t>intent</w:t>
      </w:r>
      <w:r w:rsidR="0078685B" w:rsidRPr="001116CE">
        <w:t xml:space="preserve"> </w:t>
      </w:r>
      <w:r w:rsidRPr="001116CE">
        <w:t>to</w:t>
      </w:r>
      <w:r w:rsidR="0078685B" w:rsidRPr="001116CE">
        <w:t xml:space="preserve"> </w:t>
      </w:r>
      <w:r w:rsidRPr="001116CE">
        <w:t>act</w:t>
      </w:r>
      <w:r w:rsidR="0078685B" w:rsidRPr="001116CE">
        <w:t xml:space="preserve"> </w:t>
      </w:r>
      <w:r w:rsidRPr="001116CE">
        <w:t>and</w:t>
      </w:r>
      <w:r w:rsidR="0078685B" w:rsidRPr="001116CE">
        <w:t xml:space="preserve"> </w:t>
      </w:r>
      <w:r w:rsidRPr="001116CE">
        <w:t>the</w:t>
      </w:r>
      <w:r w:rsidR="0078685B" w:rsidRPr="001116CE">
        <w:t xml:space="preserve"> </w:t>
      </w:r>
      <w:r w:rsidRPr="001116CE">
        <w:t>actual</w:t>
      </w:r>
      <w:r w:rsidR="0078685B" w:rsidRPr="001116CE">
        <w:t xml:space="preserve"> </w:t>
      </w:r>
      <w:r w:rsidRPr="001116CE">
        <w:t>implementation.</w:t>
      </w:r>
      <w:r w:rsidR="0078685B" w:rsidRPr="001116CE">
        <w:t xml:space="preserve"> </w:t>
      </w:r>
      <w:r w:rsidRPr="001116CE">
        <w:t>She</w:t>
      </w:r>
      <w:r w:rsidR="0078685B" w:rsidRPr="001116CE">
        <w:t xml:space="preserve"> </w:t>
      </w:r>
      <w:r w:rsidRPr="001116CE">
        <w:t>asked</w:t>
      </w:r>
      <w:r w:rsidR="0078685B" w:rsidRPr="001116CE">
        <w:t xml:space="preserve"> </w:t>
      </w:r>
      <w:r w:rsidRPr="001116CE">
        <w:t>whether</w:t>
      </w:r>
      <w:r w:rsidR="0078685B" w:rsidRPr="001116CE">
        <w:t xml:space="preserve"> </w:t>
      </w:r>
      <w:r w:rsidRPr="001116CE">
        <w:t>the</w:t>
      </w:r>
      <w:r w:rsidR="0078685B" w:rsidRPr="001116CE">
        <w:t xml:space="preserve"> </w:t>
      </w:r>
      <w:r w:rsidRPr="001116CE">
        <w:t>change</w:t>
      </w:r>
      <w:r w:rsidR="0078685B" w:rsidRPr="001116CE">
        <w:t xml:space="preserve"> </w:t>
      </w:r>
      <w:r w:rsidRPr="001116CE">
        <w:t>to</w:t>
      </w:r>
      <w:r w:rsidR="0078685B" w:rsidRPr="001116CE">
        <w:t xml:space="preserve"> </w:t>
      </w:r>
      <w:r w:rsidRPr="001116CE">
        <w:t>the</w:t>
      </w:r>
      <w:r w:rsidR="0078685B" w:rsidRPr="001116CE">
        <w:t xml:space="preserve"> </w:t>
      </w:r>
      <w:r w:rsidRPr="001116CE">
        <w:t>name</w:t>
      </w:r>
      <w:r w:rsidR="0078685B" w:rsidRPr="001116CE">
        <w:t xml:space="preserve"> </w:t>
      </w:r>
      <w:r w:rsidRPr="001116CE">
        <w:t>of</w:t>
      </w:r>
      <w:r w:rsidR="0078685B" w:rsidRPr="001116CE">
        <w:t xml:space="preserve"> </w:t>
      </w:r>
      <w:r w:rsidRPr="001116CE">
        <w:t>the</w:t>
      </w:r>
      <w:r w:rsidR="0078685B" w:rsidRPr="001116CE">
        <w:t xml:space="preserve"> </w:t>
      </w:r>
      <w:r w:rsidRPr="001116CE">
        <w:t>Ministry</w:t>
      </w:r>
      <w:r w:rsidR="0078685B" w:rsidRPr="001116CE">
        <w:t xml:space="preserve"> </w:t>
      </w:r>
      <w:r w:rsidRPr="001116CE">
        <w:t>for</w:t>
      </w:r>
      <w:r w:rsidR="0078685B" w:rsidRPr="001116CE">
        <w:t xml:space="preserve"> </w:t>
      </w:r>
      <w:r w:rsidRPr="001116CE">
        <w:t>Gender</w:t>
      </w:r>
      <w:r w:rsidR="0078685B" w:rsidRPr="001116CE">
        <w:t xml:space="preserve"> </w:t>
      </w:r>
      <w:r w:rsidRPr="001116CE">
        <w:t>Issues,</w:t>
      </w:r>
      <w:r w:rsidR="0078685B" w:rsidRPr="001116CE">
        <w:t xml:space="preserve"> </w:t>
      </w:r>
      <w:r w:rsidRPr="001116CE">
        <w:t>the</w:t>
      </w:r>
      <w:r w:rsidR="0078685B" w:rsidRPr="001116CE">
        <w:t xml:space="preserve"> </w:t>
      </w:r>
      <w:r w:rsidRPr="001116CE">
        <w:t>Family</w:t>
      </w:r>
      <w:r w:rsidR="0078685B" w:rsidRPr="001116CE">
        <w:t xml:space="preserve"> </w:t>
      </w:r>
      <w:r w:rsidRPr="001116CE">
        <w:t>and</w:t>
      </w:r>
      <w:r w:rsidR="0078685B" w:rsidRPr="001116CE">
        <w:t xml:space="preserve"> </w:t>
      </w:r>
      <w:r w:rsidRPr="001116CE">
        <w:t>Children</w:t>
      </w:r>
      <w:r w:rsidR="0078685B" w:rsidRPr="001116CE">
        <w:t xml:space="preserve"> </w:t>
      </w:r>
      <w:r w:rsidRPr="001116CE">
        <w:t>had</w:t>
      </w:r>
      <w:r w:rsidR="0078685B" w:rsidRPr="001116CE">
        <w:t xml:space="preserve"> </w:t>
      </w:r>
      <w:r w:rsidRPr="001116CE">
        <w:t>reduced</w:t>
      </w:r>
      <w:r w:rsidR="0078685B" w:rsidRPr="001116CE">
        <w:t xml:space="preserve"> </w:t>
      </w:r>
      <w:r w:rsidRPr="001116CE">
        <w:t>the</w:t>
      </w:r>
      <w:r w:rsidR="0078685B" w:rsidRPr="001116CE">
        <w:t xml:space="preserve"> </w:t>
      </w:r>
      <w:r w:rsidRPr="001116CE">
        <w:t>focus</w:t>
      </w:r>
      <w:r w:rsidR="0078685B" w:rsidRPr="001116CE">
        <w:t xml:space="preserve"> </w:t>
      </w:r>
      <w:r w:rsidRPr="001116CE">
        <w:t>on</w:t>
      </w:r>
      <w:r w:rsidR="0078685B" w:rsidRPr="001116CE">
        <w:t xml:space="preserve"> </w:t>
      </w:r>
      <w:r w:rsidRPr="001116CE">
        <w:t>gender</w:t>
      </w:r>
      <w:r w:rsidR="0078685B" w:rsidRPr="001116CE">
        <w:t xml:space="preserve"> </w:t>
      </w:r>
      <w:r w:rsidRPr="001116CE">
        <w:t>issues</w:t>
      </w:r>
      <w:r w:rsidR="0078685B" w:rsidRPr="001116CE">
        <w:t xml:space="preserve"> </w:t>
      </w:r>
      <w:r w:rsidRPr="001116CE">
        <w:t>and</w:t>
      </w:r>
      <w:r w:rsidR="0078685B" w:rsidRPr="001116CE">
        <w:t xml:space="preserve"> </w:t>
      </w:r>
      <w:r w:rsidRPr="001116CE">
        <w:t>how</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approached</w:t>
      </w:r>
      <w:r w:rsidR="0078685B" w:rsidRPr="001116CE">
        <w:t xml:space="preserve"> </w:t>
      </w:r>
      <w:r w:rsidRPr="001116CE">
        <w:t>the</w:t>
      </w:r>
      <w:r w:rsidR="0078685B" w:rsidRPr="001116CE">
        <w:t xml:space="preserve"> </w:t>
      </w:r>
      <w:r w:rsidRPr="001116CE">
        <w:t>implementation</w:t>
      </w:r>
      <w:r w:rsidR="0078685B" w:rsidRPr="001116CE">
        <w:t xml:space="preserve"> </w:t>
      </w:r>
      <w:r w:rsidRPr="001116CE">
        <w:t>of</w:t>
      </w:r>
      <w:r w:rsidR="0078685B" w:rsidRPr="001116CE">
        <w:t xml:space="preserve"> </w:t>
      </w:r>
      <w:r w:rsidRPr="001116CE">
        <w:t>activities</w:t>
      </w:r>
      <w:r w:rsidR="0078685B" w:rsidRPr="001116CE">
        <w:t xml:space="preserve"> </w:t>
      </w:r>
      <w:r w:rsidRPr="001116CE">
        <w:t>at</w:t>
      </w:r>
      <w:r w:rsidR="0078685B" w:rsidRPr="001116CE">
        <w:t xml:space="preserve"> </w:t>
      </w:r>
      <w:r w:rsidRPr="001116CE">
        <w:t>the</w:t>
      </w:r>
      <w:r w:rsidR="0078685B" w:rsidRPr="001116CE">
        <w:t xml:space="preserve"> </w:t>
      </w:r>
      <w:r w:rsidRPr="001116CE">
        <w:t>provincial</w:t>
      </w:r>
      <w:r w:rsidR="0078685B" w:rsidRPr="001116CE">
        <w:t xml:space="preserve"> </w:t>
      </w:r>
      <w:r w:rsidRPr="001116CE">
        <w:t>level.</w:t>
      </w:r>
      <w:r w:rsidR="0078685B" w:rsidRPr="001116CE">
        <w:t xml:space="preserve"> </w:t>
      </w:r>
      <w:r w:rsidRPr="001116CE">
        <w:t>She</w:t>
      </w:r>
      <w:r w:rsidR="0078685B" w:rsidRPr="001116CE">
        <w:t xml:space="preserve"> </w:t>
      </w:r>
      <w:r w:rsidRPr="001116CE">
        <w:t>urged</w:t>
      </w:r>
      <w:r w:rsidR="0078685B" w:rsidRPr="001116CE">
        <w:t xml:space="preserve"> </w:t>
      </w:r>
      <w:r w:rsidRPr="001116CE">
        <w:t>for</w:t>
      </w:r>
      <w:r w:rsidR="0078685B" w:rsidRPr="001116CE">
        <w:t xml:space="preserve"> </w:t>
      </w:r>
      <w:r w:rsidRPr="001116CE">
        <w:t>greater</w:t>
      </w:r>
      <w:r w:rsidR="0078685B" w:rsidRPr="001116CE">
        <w:t xml:space="preserve"> </w:t>
      </w:r>
      <w:r w:rsidRPr="001116CE">
        <w:t>synergy</w:t>
      </w:r>
      <w:r w:rsidR="0078685B" w:rsidRPr="001116CE">
        <w:t xml:space="preserve"> </w:t>
      </w:r>
      <w:r w:rsidRPr="001116CE">
        <w:t>and</w:t>
      </w:r>
      <w:r w:rsidR="0078685B" w:rsidRPr="001116CE">
        <w:t xml:space="preserve"> </w:t>
      </w:r>
      <w:r w:rsidRPr="001116CE">
        <w:t>cooperation</w:t>
      </w:r>
      <w:r w:rsidR="0078685B" w:rsidRPr="001116CE">
        <w:t xml:space="preserve"> </w:t>
      </w:r>
      <w:r w:rsidRPr="001116CE">
        <w:t>between</w:t>
      </w:r>
      <w:r w:rsidR="0078685B" w:rsidRPr="001116CE">
        <w:t xml:space="preserve"> </w:t>
      </w:r>
      <w:r w:rsidRPr="001116CE">
        <w:t>the</w:t>
      </w:r>
      <w:r w:rsidR="0078685B" w:rsidRPr="001116CE">
        <w:t xml:space="preserve"> </w:t>
      </w:r>
      <w:r w:rsidRPr="001116CE">
        <w:t>Ministry</w:t>
      </w:r>
      <w:r w:rsidR="0078685B" w:rsidRPr="001116CE">
        <w:t xml:space="preserve"> </w:t>
      </w:r>
      <w:r w:rsidRPr="001116CE">
        <w:t>of</w:t>
      </w:r>
      <w:r w:rsidR="0078685B" w:rsidRPr="001116CE">
        <w:t xml:space="preserve"> </w:t>
      </w:r>
      <w:r w:rsidRPr="001116CE">
        <w:t>Justice</w:t>
      </w:r>
      <w:r w:rsidR="0078685B" w:rsidRPr="001116CE">
        <w:t xml:space="preserve"> </w:t>
      </w:r>
      <w:r w:rsidRPr="001116CE">
        <w:t>and</w:t>
      </w:r>
      <w:r w:rsidR="0078685B" w:rsidRPr="001116CE">
        <w:t xml:space="preserve"> </w:t>
      </w:r>
      <w:r w:rsidRPr="001116CE">
        <w:t>Human</w:t>
      </w:r>
      <w:r w:rsidR="0078685B" w:rsidRPr="001116CE">
        <w:t xml:space="preserve"> </w:t>
      </w:r>
      <w:r w:rsidRPr="001116CE">
        <w:t>Rights</w:t>
      </w:r>
      <w:r w:rsidR="0078685B" w:rsidRPr="001116CE">
        <w:t xml:space="preserve"> </w:t>
      </w:r>
      <w:r w:rsidRPr="001116CE">
        <w:t>and</w:t>
      </w:r>
      <w:r w:rsidR="0078685B" w:rsidRPr="001116CE">
        <w:t xml:space="preserve"> </w:t>
      </w:r>
      <w:r w:rsidRPr="001116CE">
        <w:t>the</w:t>
      </w:r>
      <w:r w:rsidR="0078685B" w:rsidRPr="001116CE">
        <w:t xml:space="preserve"> </w:t>
      </w:r>
      <w:r w:rsidRPr="001116CE">
        <w:t>Ministry</w:t>
      </w:r>
      <w:r w:rsidR="0078685B" w:rsidRPr="001116CE">
        <w:t xml:space="preserve"> </w:t>
      </w:r>
      <w:r w:rsidRPr="001116CE">
        <w:t>for</w:t>
      </w:r>
      <w:r w:rsidR="0078685B" w:rsidRPr="001116CE">
        <w:t xml:space="preserve"> </w:t>
      </w:r>
      <w:r w:rsidRPr="001116CE">
        <w:t>Gender</w:t>
      </w:r>
      <w:r w:rsidR="0078685B" w:rsidRPr="001116CE">
        <w:t xml:space="preserve"> </w:t>
      </w:r>
      <w:r w:rsidRPr="001116CE">
        <w:t>Issues,</w:t>
      </w:r>
      <w:r w:rsidR="0078685B" w:rsidRPr="001116CE">
        <w:t xml:space="preserve"> </w:t>
      </w:r>
      <w:r w:rsidRPr="001116CE">
        <w:t>the</w:t>
      </w:r>
      <w:r w:rsidR="0078685B" w:rsidRPr="001116CE">
        <w:t xml:space="preserve"> </w:t>
      </w:r>
      <w:r w:rsidRPr="001116CE">
        <w:t>Family</w:t>
      </w:r>
      <w:r w:rsidR="0078685B" w:rsidRPr="001116CE">
        <w:t xml:space="preserve"> </w:t>
      </w:r>
      <w:r w:rsidRPr="001116CE">
        <w:t>and</w:t>
      </w:r>
      <w:r w:rsidR="0078685B" w:rsidRPr="001116CE">
        <w:t xml:space="preserve"> </w:t>
      </w:r>
      <w:r w:rsidRPr="001116CE">
        <w:t>Children,</w:t>
      </w:r>
      <w:r w:rsidR="0078685B" w:rsidRPr="001116CE">
        <w:t xml:space="preserve"> </w:t>
      </w:r>
      <w:r w:rsidRPr="001116CE">
        <w:t>stressing</w:t>
      </w:r>
      <w:r w:rsidR="0078685B" w:rsidRPr="001116CE">
        <w:t xml:space="preserve"> </w:t>
      </w:r>
      <w:r w:rsidRPr="001116CE">
        <w:t>the</w:t>
      </w:r>
      <w:r w:rsidR="0078685B" w:rsidRPr="001116CE">
        <w:t xml:space="preserve"> </w:t>
      </w:r>
      <w:r w:rsidRPr="001116CE">
        <w:t>importance</w:t>
      </w:r>
      <w:r w:rsidR="0078685B" w:rsidRPr="001116CE">
        <w:t xml:space="preserve"> </w:t>
      </w:r>
      <w:r w:rsidRPr="001116CE">
        <w:t>of</w:t>
      </w:r>
      <w:r w:rsidR="0078685B" w:rsidRPr="001116CE">
        <w:t xml:space="preserve"> </w:t>
      </w:r>
      <w:r w:rsidRPr="001116CE">
        <w:t>a</w:t>
      </w:r>
      <w:r w:rsidR="0078685B" w:rsidRPr="001116CE">
        <w:t xml:space="preserve"> </w:t>
      </w:r>
      <w:r w:rsidRPr="001116CE">
        <w:t>multi-sectoral</w:t>
      </w:r>
      <w:r w:rsidR="0078685B" w:rsidRPr="001116CE">
        <w:t xml:space="preserve"> </w:t>
      </w:r>
      <w:r w:rsidRPr="001116CE">
        <w:t>approach</w:t>
      </w:r>
      <w:r w:rsidR="0078685B" w:rsidRPr="001116CE">
        <w:t xml:space="preserve"> </w:t>
      </w:r>
      <w:r w:rsidRPr="001116CE">
        <w:t>to</w:t>
      </w:r>
      <w:r w:rsidR="0078685B" w:rsidRPr="001116CE">
        <w:t xml:space="preserve"> </w:t>
      </w:r>
      <w:r w:rsidRPr="001116CE">
        <w:t>women</w:t>
      </w:r>
      <w:r w:rsidR="001116CE">
        <w:t>’</w:t>
      </w:r>
      <w:r w:rsidRPr="001116CE">
        <w:t>s</w:t>
      </w:r>
      <w:r w:rsidR="0078685B" w:rsidRPr="001116CE">
        <w:t xml:space="preserve"> </w:t>
      </w:r>
      <w:r w:rsidRPr="001116CE">
        <w:t>issues.</w:t>
      </w:r>
      <w:r w:rsidR="0078685B" w:rsidRPr="001116CE">
        <w:t xml:space="preserve"> </w:t>
      </w:r>
      <w:r w:rsidRPr="001116CE">
        <w:t>She</w:t>
      </w:r>
      <w:r w:rsidR="0078685B" w:rsidRPr="001116CE">
        <w:t xml:space="preserve"> </w:t>
      </w:r>
      <w:r w:rsidRPr="001116CE">
        <w:t>hoped</w:t>
      </w:r>
      <w:r w:rsidR="0078685B" w:rsidRPr="001116CE">
        <w:t xml:space="preserve"> </w:t>
      </w:r>
      <w:r w:rsidRPr="001116CE">
        <w:t>that</w:t>
      </w:r>
      <w:r w:rsidR="0078685B" w:rsidRPr="001116CE">
        <w:t xml:space="preserve"> </w:t>
      </w:r>
      <w:r w:rsidRPr="001116CE">
        <w:t>the</w:t>
      </w:r>
      <w:r w:rsidR="0078685B" w:rsidRPr="001116CE">
        <w:t xml:space="preserve"> </w:t>
      </w:r>
      <w:r w:rsidRPr="001116CE">
        <w:t>Committee</w:t>
      </w:r>
      <w:r w:rsidR="001116CE">
        <w:t>’</w:t>
      </w:r>
      <w:r w:rsidRPr="001116CE">
        <w:t>s</w:t>
      </w:r>
      <w:r w:rsidR="0078685B" w:rsidRPr="001116CE">
        <w:t xml:space="preserve"> </w:t>
      </w:r>
      <w:r w:rsidRPr="001116CE">
        <w:t>recommendations</w:t>
      </w:r>
      <w:r w:rsidR="0078685B" w:rsidRPr="001116CE">
        <w:t xml:space="preserve"> </w:t>
      </w:r>
      <w:r w:rsidRPr="001116CE">
        <w:t>concerning</w:t>
      </w:r>
      <w:r w:rsidR="0078685B" w:rsidRPr="001116CE">
        <w:t xml:space="preserve"> </w:t>
      </w:r>
      <w:r w:rsidRPr="001116CE">
        <w:t>the</w:t>
      </w:r>
      <w:r w:rsidR="0078685B" w:rsidRPr="001116CE">
        <w:t xml:space="preserve"> </w:t>
      </w:r>
      <w:r w:rsidRPr="001116CE">
        <w:t>need</w:t>
      </w:r>
      <w:r w:rsidR="0078685B" w:rsidRPr="001116CE">
        <w:t xml:space="preserve"> </w:t>
      </w:r>
      <w:r w:rsidRPr="001116CE">
        <w:t>to</w:t>
      </w:r>
      <w:r w:rsidR="0078685B" w:rsidRPr="001116CE">
        <w:t xml:space="preserve"> </w:t>
      </w:r>
      <w:r w:rsidRPr="001116CE">
        <w:t>mobilize</w:t>
      </w:r>
      <w:r w:rsidR="0078685B" w:rsidRPr="001116CE">
        <w:t xml:space="preserve"> </w:t>
      </w:r>
      <w:r w:rsidRPr="001116CE">
        <w:t>additional</w:t>
      </w:r>
      <w:r w:rsidR="0078685B" w:rsidRPr="001116CE">
        <w:t xml:space="preserve"> </w:t>
      </w:r>
      <w:r w:rsidRPr="001116CE">
        <w:t>resources</w:t>
      </w:r>
      <w:r w:rsidR="0078685B" w:rsidRPr="001116CE">
        <w:t xml:space="preserve"> </w:t>
      </w:r>
      <w:r w:rsidRPr="001116CE">
        <w:t>and</w:t>
      </w:r>
      <w:r w:rsidR="0078685B" w:rsidRPr="001116CE">
        <w:t xml:space="preserve"> </w:t>
      </w:r>
      <w:r w:rsidRPr="001116CE">
        <w:t>support</w:t>
      </w:r>
      <w:r w:rsidR="0078685B" w:rsidRPr="001116CE">
        <w:t xml:space="preserve"> </w:t>
      </w:r>
      <w:r w:rsidRPr="001116CE">
        <w:t>would</w:t>
      </w:r>
      <w:r w:rsidR="0078685B" w:rsidRPr="001116CE">
        <w:t xml:space="preserve"> </w:t>
      </w:r>
      <w:r w:rsidRPr="001116CE">
        <w:t>be</w:t>
      </w:r>
      <w:r w:rsidR="0078685B" w:rsidRPr="001116CE">
        <w:t xml:space="preserve"> </w:t>
      </w:r>
      <w:r w:rsidRPr="001116CE">
        <w:t>used</w:t>
      </w:r>
      <w:r w:rsidR="0078685B" w:rsidRPr="001116CE">
        <w:t xml:space="preserve"> </w:t>
      </w:r>
      <w:r w:rsidRPr="001116CE">
        <w:t>by</w:t>
      </w:r>
      <w:r w:rsidR="0078685B" w:rsidRPr="001116CE">
        <w:t xml:space="preserve"> </w:t>
      </w:r>
      <w:r w:rsidRPr="001116CE">
        <w:t>the</w:t>
      </w:r>
      <w:r w:rsidR="0078685B" w:rsidRPr="001116CE">
        <w:t xml:space="preserve"> </w:t>
      </w:r>
      <w:r w:rsidRPr="001116CE">
        <w:t>State</w:t>
      </w:r>
      <w:r w:rsidR="0078685B" w:rsidRPr="001116CE">
        <w:t xml:space="preserve"> </w:t>
      </w:r>
      <w:r w:rsidRPr="001116CE">
        <w:t>party</w:t>
      </w:r>
      <w:r w:rsidR="0078685B" w:rsidRPr="001116CE">
        <w:t xml:space="preserve"> </w:t>
      </w:r>
      <w:r w:rsidRPr="001116CE">
        <w:t>to</w:t>
      </w:r>
      <w:r w:rsidR="0078685B" w:rsidRPr="001116CE">
        <w:t xml:space="preserve"> </w:t>
      </w:r>
      <w:r w:rsidRPr="001116CE">
        <w:t>bring</w:t>
      </w:r>
      <w:r w:rsidR="0078685B" w:rsidRPr="001116CE">
        <w:t xml:space="preserve"> </w:t>
      </w:r>
      <w:r w:rsidRPr="001116CE">
        <w:t>greater</w:t>
      </w:r>
      <w:r w:rsidR="0078685B" w:rsidRPr="001116CE">
        <w:t xml:space="preserve"> </w:t>
      </w:r>
      <w:r w:rsidRPr="001116CE">
        <w:t>pressure</w:t>
      </w:r>
      <w:r w:rsidR="0078685B" w:rsidRPr="001116CE">
        <w:t xml:space="preserve"> </w:t>
      </w:r>
      <w:r w:rsidRPr="001116CE">
        <w:t>to</w:t>
      </w:r>
      <w:r w:rsidR="0078685B" w:rsidRPr="001116CE">
        <w:t xml:space="preserve"> </w:t>
      </w:r>
      <w:r w:rsidRPr="001116CE">
        <w:t>bear</w:t>
      </w:r>
      <w:r w:rsidR="0078685B" w:rsidRPr="001116CE">
        <w:t xml:space="preserve"> </w:t>
      </w:r>
      <w:r w:rsidRPr="001116CE">
        <w:t>on</w:t>
      </w:r>
      <w:r w:rsidR="0078685B" w:rsidRPr="001116CE">
        <w:t xml:space="preserve"> </w:t>
      </w:r>
      <w:r w:rsidRPr="001116CE">
        <w:t>relevant</w:t>
      </w:r>
      <w:r w:rsidR="0078685B" w:rsidRPr="001116CE">
        <w:t xml:space="preserve"> </w:t>
      </w:r>
      <w:r w:rsidRPr="001116CE">
        <w:t>bodies</w:t>
      </w:r>
      <w:r w:rsidR="0078685B" w:rsidRPr="001116CE">
        <w:t xml:space="preserve"> </w:t>
      </w:r>
      <w:r w:rsidRPr="001116CE">
        <w:t>so</w:t>
      </w:r>
      <w:r w:rsidR="0078685B" w:rsidRPr="001116CE">
        <w:t xml:space="preserve"> </w:t>
      </w:r>
      <w:r w:rsidRPr="001116CE">
        <w:t>as</w:t>
      </w:r>
      <w:r w:rsidR="0078685B" w:rsidRPr="001116CE">
        <w:t xml:space="preserve"> </w:t>
      </w:r>
      <w:r w:rsidRPr="001116CE">
        <w:t>to</w:t>
      </w:r>
      <w:r w:rsidR="0078685B" w:rsidRPr="001116CE">
        <w:t xml:space="preserve"> </w:t>
      </w:r>
      <w:r w:rsidRPr="001116CE">
        <w:t>ensure</w:t>
      </w:r>
      <w:r w:rsidR="0078685B" w:rsidRPr="001116CE">
        <w:t xml:space="preserve"> </w:t>
      </w:r>
      <w:r w:rsidRPr="001116CE">
        <w:t>the</w:t>
      </w:r>
      <w:r w:rsidR="0078685B" w:rsidRPr="001116CE">
        <w:t xml:space="preserve"> </w:t>
      </w:r>
      <w:r w:rsidRPr="001116CE">
        <w:t>effective</w:t>
      </w:r>
      <w:r w:rsidR="0078685B" w:rsidRPr="001116CE">
        <w:t xml:space="preserve"> </w:t>
      </w:r>
      <w:r w:rsidRPr="001116CE">
        <w:t>implementation</w:t>
      </w:r>
      <w:r w:rsidR="0078685B" w:rsidRPr="001116CE">
        <w:t xml:space="preserve"> </w:t>
      </w:r>
      <w:r w:rsidRPr="001116CE">
        <w:t>of</w:t>
      </w:r>
      <w:r w:rsidR="0078685B" w:rsidRPr="001116CE">
        <w:t xml:space="preserve"> </w:t>
      </w:r>
      <w:r w:rsidRPr="001116CE">
        <w:t>strategies,</w:t>
      </w:r>
      <w:r w:rsidR="0078685B" w:rsidRPr="001116CE">
        <w:t xml:space="preserve"> </w:t>
      </w:r>
      <w:r w:rsidRPr="001116CE">
        <w:t>programmes</w:t>
      </w:r>
      <w:r w:rsidR="0078685B" w:rsidRPr="001116CE">
        <w:t xml:space="preserve"> </w:t>
      </w:r>
      <w:r w:rsidRPr="001116CE">
        <w:t>and</w:t>
      </w:r>
      <w:r w:rsidR="0078685B" w:rsidRPr="001116CE">
        <w:t xml:space="preserve"> </w:t>
      </w:r>
      <w:r w:rsidRPr="001116CE">
        <w:t>policies.</w:t>
      </w:r>
      <w:r w:rsidR="0078685B" w:rsidRPr="001116CE">
        <w:t xml:space="preserve"> </w:t>
      </w:r>
      <w:r w:rsidRPr="001116CE">
        <w:t>In</w:t>
      </w:r>
      <w:r w:rsidR="0078685B" w:rsidRPr="001116CE">
        <w:t xml:space="preserve"> </w:t>
      </w:r>
      <w:r w:rsidRPr="001116CE">
        <w:t>that</w:t>
      </w:r>
      <w:r w:rsidR="0078685B" w:rsidRPr="001116CE">
        <w:t xml:space="preserve"> </w:t>
      </w:r>
      <w:r w:rsidRPr="001116CE">
        <w:t>connection,</w:t>
      </w:r>
      <w:r w:rsidR="0078685B" w:rsidRPr="001116CE">
        <w:t xml:space="preserve"> </w:t>
      </w:r>
      <w:r w:rsidRPr="001116CE">
        <w:t>while</w:t>
      </w:r>
      <w:r w:rsidR="0078685B" w:rsidRPr="001116CE">
        <w:t xml:space="preserve"> </w:t>
      </w:r>
      <w:r w:rsidRPr="001116CE">
        <w:t>welcoming</w:t>
      </w:r>
      <w:r w:rsidR="0078685B" w:rsidRPr="001116CE">
        <w:t xml:space="preserve"> </w:t>
      </w:r>
      <w:r w:rsidRPr="001116CE">
        <w:t>the</w:t>
      </w:r>
      <w:r w:rsidR="0078685B" w:rsidRPr="001116CE">
        <w:t xml:space="preserve"> </w:t>
      </w:r>
      <w:r w:rsidRPr="001116CE">
        <w:t>establishment</w:t>
      </w:r>
      <w:r w:rsidR="0078685B" w:rsidRPr="001116CE">
        <w:t xml:space="preserve"> </w:t>
      </w:r>
      <w:r w:rsidRPr="001116CE">
        <w:t>of</w:t>
      </w:r>
      <w:r w:rsidR="0078685B" w:rsidRPr="001116CE">
        <w:t xml:space="preserve"> </w:t>
      </w:r>
      <w:r w:rsidRPr="001116CE">
        <w:t>the</w:t>
      </w:r>
      <w:r w:rsidR="0078685B" w:rsidRPr="001116CE">
        <w:t xml:space="preserve"> </w:t>
      </w:r>
      <w:r w:rsidRPr="001116CE">
        <w:t>National</w:t>
      </w:r>
      <w:r w:rsidR="0078685B" w:rsidRPr="001116CE">
        <w:t xml:space="preserve"> </w:t>
      </w:r>
      <w:r w:rsidRPr="001116CE">
        <w:t>Council</w:t>
      </w:r>
      <w:r w:rsidR="0078685B" w:rsidRPr="001116CE">
        <w:t xml:space="preserve"> </w:t>
      </w:r>
      <w:r w:rsidRPr="001116CE">
        <w:t>of</w:t>
      </w:r>
      <w:r w:rsidR="0078685B" w:rsidRPr="001116CE">
        <w:t xml:space="preserve"> </w:t>
      </w:r>
      <w:r w:rsidRPr="001116CE">
        <w:t>Women,</w:t>
      </w:r>
      <w:r w:rsidR="0078685B" w:rsidRPr="001116CE">
        <w:t xml:space="preserve"> </w:t>
      </w:r>
      <w:r w:rsidRPr="001116CE">
        <w:t>she</w:t>
      </w:r>
      <w:r w:rsidR="0078685B" w:rsidRPr="001116CE">
        <w:t xml:space="preserve"> </w:t>
      </w:r>
      <w:r w:rsidRPr="001116CE">
        <w:t>expressed</w:t>
      </w:r>
      <w:r w:rsidR="0078685B" w:rsidRPr="001116CE">
        <w:t xml:space="preserve"> </w:t>
      </w:r>
      <w:r w:rsidRPr="001116CE">
        <w:t>concern</w:t>
      </w:r>
      <w:r w:rsidR="0078685B" w:rsidRPr="001116CE">
        <w:t xml:space="preserve"> </w:t>
      </w:r>
      <w:r w:rsidRPr="001116CE">
        <w:t>that</w:t>
      </w:r>
      <w:r w:rsidR="0078685B" w:rsidRPr="001116CE">
        <w:t xml:space="preserve"> </w:t>
      </w:r>
      <w:r w:rsidRPr="001116CE">
        <w:t>no</w:t>
      </w:r>
      <w:r w:rsidR="0078685B" w:rsidRPr="001116CE">
        <w:t xml:space="preserve"> </w:t>
      </w:r>
      <w:r w:rsidRPr="001116CE">
        <w:t>resources</w:t>
      </w:r>
      <w:r w:rsidR="0078685B" w:rsidRPr="001116CE">
        <w:t xml:space="preserve"> </w:t>
      </w:r>
      <w:r w:rsidRPr="001116CE">
        <w:t>appeared</w:t>
      </w:r>
      <w:r w:rsidR="0078685B" w:rsidRPr="001116CE">
        <w:t xml:space="preserve"> </w:t>
      </w:r>
      <w:r w:rsidRPr="001116CE">
        <w:t>to</w:t>
      </w:r>
      <w:r w:rsidR="0078685B" w:rsidRPr="001116CE">
        <w:t xml:space="preserve"> </w:t>
      </w:r>
      <w:r w:rsidRPr="001116CE">
        <w:t>have</w:t>
      </w:r>
      <w:r w:rsidR="0078685B" w:rsidRPr="001116CE">
        <w:t xml:space="preserve"> </w:t>
      </w:r>
      <w:r w:rsidRPr="001116CE">
        <w:t>been</w:t>
      </w:r>
      <w:r w:rsidR="0078685B" w:rsidRPr="001116CE">
        <w:t xml:space="preserve"> </w:t>
      </w:r>
      <w:r w:rsidRPr="001116CE">
        <w:t>allocated</w:t>
      </w:r>
      <w:r w:rsidR="0078685B" w:rsidRPr="001116CE">
        <w:t xml:space="preserve"> </w:t>
      </w:r>
      <w:r w:rsidRPr="001116CE">
        <w:t>to</w:t>
      </w:r>
      <w:r w:rsidR="0078685B" w:rsidRPr="001116CE">
        <w:t xml:space="preserve"> </w:t>
      </w:r>
      <w:r w:rsidRPr="001116CE">
        <w:t>it.</w:t>
      </w:r>
    </w:p>
    <w:p w:rsidR="00F84EFD" w:rsidRPr="001116CE" w:rsidRDefault="00F84EFD" w:rsidP="00F84EFD">
      <w:pPr>
        <w:pStyle w:val="ParaNoG"/>
      </w:pPr>
      <w:r w:rsidRPr="001116CE">
        <w:rPr>
          <w:b/>
        </w:rPr>
        <w:t>Ms.</w:t>
      </w:r>
      <w:r w:rsidR="0078685B" w:rsidRPr="001116CE">
        <w:rPr>
          <w:b/>
        </w:rPr>
        <w:t xml:space="preserve"> </w:t>
      </w:r>
      <w:r w:rsidRPr="001116CE">
        <w:rPr>
          <w:b/>
        </w:rPr>
        <w:t>Mumba</w:t>
      </w:r>
      <w:r w:rsidR="0078685B" w:rsidRPr="001116CE">
        <w:rPr>
          <w:b/>
        </w:rPr>
        <w:t xml:space="preserve"> </w:t>
      </w:r>
      <w:r w:rsidRPr="001116CE">
        <w:rPr>
          <w:b/>
        </w:rPr>
        <w:t>Matipa</w:t>
      </w:r>
      <w:r w:rsidR="0078685B" w:rsidRPr="001116CE">
        <w:t xml:space="preserve"> </w:t>
      </w:r>
      <w:r w:rsidRPr="001116CE">
        <w:t>(</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Pr="001116CE">
        <w:t>)</w:t>
      </w:r>
      <w:r w:rsidR="0078685B" w:rsidRPr="001116CE">
        <w:t xml:space="preserve"> </w:t>
      </w:r>
      <w:r w:rsidRPr="001116CE">
        <w:t>said</w:t>
      </w:r>
      <w:r w:rsidR="0078685B" w:rsidRPr="001116CE">
        <w:t xml:space="preserve"> </w:t>
      </w:r>
      <w:r w:rsidRPr="001116CE">
        <w:t>that</w:t>
      </w:r>
      <w:r w:rsidR="0078685B" w:rsidRPr="001116CE">
        <w:t xml:space="preserve"> </w:t>
      </w:r>
      <w:r w:rsidRPr="001116CE">
        <w:t>the</w:t>
      </w:r>
      <w:r w:rsidR="0078685B" w:rsidRPr="001116CE">
        <w:t xml:space="preserve"> </w:t>
      </w:r>
      <w:r w:rsidRPr="001116CE">
        <w:t>budgetary</w:t>
      </w:r>
      <w:r w:rsidR="0078685B" w:rsidRPr="001116CE">
        <w:t xml:space="preserve"> </w:t>
      </w:r>
      <w:r w:rsidRPr="001116CE">
        <w:t>issues</w:t>
      </w:r>
      <w:r w:rsidR="0078685B" w:rsidRPr="001116CE">
        <w:t xml:space="preserve"> </w:t>
      </w:r>
      <w:r w:rsidRPr="001116CE">
        <w:t>affected</w:t>
      </w:r>
      <w:r w:rsidR="0078685B" w:rsidRPr="001116CE">
        <w:t xml:space="preserve"> </w:t>
      </w:r>
      <w:r w:rsidRPr="001116CE">
        <w:t>both</w:t>
      </w:r>
      <w:r w:rsidR="0078685B" w:rsidRPr="001116CE">
        <w:t xml:space="preserve"> </w:t>
      </w:r>
      <w:r w:rsidRPr="001116CE">
        <w:t>the</w:t>
      </w:r>
      <w:r w:rsidR="0078685B" w:rsidRPr="001116CE">
        <w:t xml:space="preserve"> </w:t>
      </w:r>
      <w:r w:rsidRPr="001116CE">
        <w:t>Ministry</w:t>
      </w:r>
      <w:r w:rsidR="0078685B" w:rsidRPr="001116CE">
        <w:t xml:space="preserve"> </w:t>
      </w:r>
      <w:r w:rsidRPr="001116CE">
        <w:t>of</w:t>
      </w:r>
      <w:r w:rsidR="0078685B" w:rsidRPr="001116CE">
        <w:t xml:space="preserve"> </w:t>
      </w:r>
      <w:r w:rsidRPr="001116CE">
        <w:t>Justice</w:t>
      </w:r>
      <w:r w:rsidR="0078685B" w:rsidRPr="001116CE">
        <w:t xml:space="preserve"> </w:t>
      </w:r>
      <w:r w:rsidRPr="001116CE">
        <w:t>and</w:t>
      </w:r>
      <w:r w:rsidR="0078685B" w:rsidRPr="001116CE">
        <w:t xml:space="preserve"> </w:t>
      </w:r>
      <w:r w:rsidRPr="001116CE">
        <w:t>Human</w:t>
      </w:r>
      <w:r w:rsidR="0078685B" w:rsidRPr="001116CE">
        <w:t xml:space="preserve"> </w:t>
      </w:r>
      <w:r w:rsidRPr="001116CE">
        <w:t>Rights</w:t>
      </w:r>
      <w:r w:rsidR="0078685B" w:rsidRPr="001116CE">
        <w:t xml:space="preserve"> </w:t>
      </w:r>
      <w:r w:rsidRPr="001116CE">
        <w:t>and</w:t>
      </w:r>
      <w:r w:rsidR="0078685B" w:rsidRPr="001116CE">
        <w:t xml:space="preserve"> </w:t>
      </w:r>
      <w:r w:rsidRPr="001116CE">
        <w:t>the</w:t>
      </w:r>
      <w:r w:rsidR="0078685B" w:rsidRPr="001116CE">
        <w:t xml:space="preserve"> </w:t>
      </w:r>
      <w:r w:rsidRPr="001116CE">
        <w:t>Ministry</w:t>
      </w:r>
      <w:r w:rsidR="0078685B" w:rsidRPr="001116CE">
        <w:t xml:space="preserve"> </w:t>
      </w:r>
      <w:r w:rsidRPr="001116CE">
        <w:t>for</w:t>
      </w:r>
      <w:r w:rsidR="0078685B" w:rsidRPr="001116CE">
        <w:t xml:space="preserve"> </w:t>
      </w:r>
      <w:r w:rsidRPr="001116CE">
        <w:t>Gender</w:t>
      </w:r>
      <w:r w:rsidR="0078685B" w:rsidRPr="001116CE">
        <w:t xml:space="preserve"> </w:t>
      </w:r>
      <w:r w:rsidRPr="001116CE">
        <w:t>Issues,</w:t>
      </w:r>
      <w:r w:rsidR="0078685B" w:rsidRPr="001116CE">
        <w:t xml:space="preserve"> </w:t>
      </w:r>
      <w:r w:rsidRPr="001116CE">
        <w:t>the</w:t>
      </w:r>
      <w:r w:rsidR="0078685B" w:rsidRPr="001116CE">
        <w:t xml:space="preserve"> </w:t>
      </w:r>
      <w:r w:rsidRPr="001116CE">
        <w:t>Family</w:t>
      </w:r>
      <w:r w:rsidR="0078685B" w:rsidRPr="001116CE">
        <w:t xml:space="preserve"> </w:t>
      </w:r>
      <w:r w:rsidRPr="001116CE">
        <w:t>and</w:t>
      </w:r>
      <w:r w:rsidR="0078685B" w:rsidRPr="001116CE">
        <w:t xml:space="preserve"> </w:t>
      </w:r>
      <w:r w:rsidRPr="001116CE">
        <w:t>Children.</w:t>
      </w:r>
    </w:p>
    <w:p w:rsidR="00F84EFD" w:rsidRPr="001116CE" w:rsidRDefault="00F84EFD" w:rsidP="00BD4F86">
      <w:pPr>
        <w:pStyle w:val="ParaNoG"/>
        <w:spacing w:after="100"/>
      </w:pPr>
      <w:r w:rsidRPr="001116CE">
        <w:rPr>
          <w:b/>
        </w:rPr>
        <w:t>Ms.</w:t>
      </w:r>
      <w:r w:rsidR="0078685B" w:rsidRPr="001116CE">
        <w:rPr>
          <w:b/>
        </w:rPr>
        <w:t xml:space="preserve"> </w:t>
      </w:r>
      <w:r w:rsidRPr="001116CE">
        <w:rPr>
          <w:b/>
        </w:rPr>
        <w:t>Kenda</w:t>
      </w:r>
      <w:r w:rsidR="0078685B" w:rsidRPr="001116CE">
        <w:rPr>
          <w:b/>
        </w:rPr>
        <w:t xml:space="preserve"> </w:t>
      </w:r>
      <w:r w:rsidRPr="001116CE">
        <w:rPr>
          <w:b/>
        </w:rPr>
        <w:t>Bakajika</w:t>
      </w:r>
      <w:r w:rsidR="0078685B" w:rsidRPr="001116CE">
        <w:t xml:space="preserve"> </w:t>
      </w:r>
      <w:r w:rsidRPr="001116CE">
        <w:t>(</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Pr="001116CE">
        <w:t>)</w:t>
      </w:r>
      <w:r w:rsidR="0078685B" w:rsidRPr="001116CE">
        <w:t xml:space="preserve"> </w:t>
      </w:r>
      <w:r w:rsidRPr="001116CE">
        <w:t>said</w:t>
      </w:r>
      <w:r w:rsidR="0078685B" w:rsidRPr="001116CE">
        <w:t xml:space="preserve"> </w:t>
      </w:r>
      <w:r w:rsidRPr="001116CE">
        <w:t>that</w:t>
      </w:r>
      <w:r w:rsidR="0078685B" w:rsidRPr="001116CE">
        <w:t xml:space="preserve"> </w:t>
      </w:r>
      <w:r w:rsidRPr="001116CE">
        <w:t>one</w:t>
      </w:r>
      <w:r w:rsidR="0078685B" w:rsidRPr="001116CE">
        <w:t xml:space="preserve"> </w:t>
      </w:r>
      <w:r w:rsidRPr="001116CE">
        <w:t>of</w:t>
      </w:r>
      <w:r w:rsidR="0078685B" w:rsidRPr="001116CE">
        <w:t xml:space="preserve"> </w:t>
      </w:r>
      <w:r w:rsidRPr="001116CE">
        <w:t>the</w:t>
      </w:r>
      <w:r w:rsidR="0078685B" w:rsidRPr="001116CE">
        <w:t xml:space="preserve"> </w:t>
      </w:r>
      <w:r w:rsidRPr="001116CE">
        <w:t>key</w:t>
      </w:r>
      <w:r w:rsidR="0078685B" w:rsidRPr="001116CE">
        <w:t xml:space="preserve"> </w:t>
      </w:r>
      <w:r w:rsidRPr="001116CE">
        <w:t>challenges</w:t>
      </w:r>
      <w:r w:rsidR="0078685B" w:rsidRPr="001116CE">
        <w:t xml:space="preserve"> </w:t>
      </w:r>
      <w:r w:rsidRPr="001116CE">
        <w:t>for</w:t>
      </w:r>
      <w:r w:rsidR="0078685B" w:rsidRPr="001116CE">
        <w:t xml:space="preserve"> </w:t>
      </w:r>
      <w:r w:rsidRPr="001116CE">
        <w:t>the</w:t>
      </w:r>
      <w:r w:rsidR="0078685B" w:rsidRPr="001116CE">
        <w:t xml:space="preserve"> </w:t>
      </w:r>
      <w:r w:rsidRPr="001116CE">
        <w:t>Ministry</w:t>
      </w:r>
      <w:r w:rsidR="0078685B" w:rsidRPr="001116CE">
        <w:t xml:space="preserve"> </w:t>
      </w:r>
      <w:r w:rsidRPr="001116CE">
        <w:t>for</w:t>
      </w:r>
      <w:r w:rsidR="0078685B" w:rsidRPr="001116CE">
        <w:t xml:space="preserve"> </w:t>
      </w:r>
      <w:r w:rsidRPr="001116CE">
        <w:t>Gender</w:t>
      </w:r>
      <w:r w:rsidR="0078685B" w:rsidRPr="001116CE">
        <w:t xml:space="preserve"> </w:t>
      </w:r>
      <w:r w:rsidRPr="001116CE">
        <w:t>Issues,</w:t>
      </w:r>
      <w:r w:rsidR="0078685B" w:rsidRPr="001116CE">
        <w:t xml:space="preserve"> </w:t>
      </w:r>
      <w:r w:rsidRPr="001116CE">
        <w:t>the</w:t>
      </w:r>
      <w:r w:rsidR="0078685B" w:rsidRPr="001116CE">
        <w:t xml:space="preserve"> </w:t>
      </w:r>
      <w:r w:rsidRPr="001116CE">
        <w:t>Family</w:t>
      </w:r>
      <w:r w:rsidR="0078685B" w:rsidRPr="001116CE">
        <w:t xml:space="preserve"> </w:t>
      </w:r>
      <w:r w:rsidRPr="001116CE">
        <w:t>and</w:t>
      </w:r>
      <w:r w:rsidR="0078685B" w:rsidRPr="001116CE">
        <w:t xml:space="preserve"> </w:t>
      </w:r>
      <w:r w:rsidRPr="001116CE">
        <w:t>Children</w:t>
      </w:r>
      <w:r w:rsidR="0078685B" w:rsidRPr="001116CE">
        <w:t xml:space="preserve"> </w:t>
      </w:r>
      <w:r w:rsidRPr="001116CE">
        <w:t>was</w:t>
      </w:r>
      <w:r w:rsidR="0078685B" w:rsidRPr="001116CE">
        <w:t xml:space="preserve"> </w:t>
      </w:r>
      <w:r w:rsidRPr="001116CE">
        <w:t>to</w:t>
      </w:r>
      <w:r w:rsidR="0078685B" w:rsidRPr="001116CE">
        <w:t xml:space="preserve"> </w:t>
      </w:r>
      <w:r w:rsidRPr="001116CE">
        <w:t>ensure</w:t>
      </w:r>
      <w:r w:rsidR="0078685B" w:rsidRPr="001116CE">
        <w:t xml:space="preserve"> </w:t>
      </w:r>
      <w:r w:rsidRPr="001116CE">
        <w:t>that</w:t>
      </w:r>
      <w:r w:rsidR="0078685B" w:rsidRPr="001116CE">
        <w:t xml:space="preserve"> </w:t>
      </w:r>
      <w:r w:rsidRPr="001116CE">
        <w:t>it</w:t>
      </w:r>
      <w:r w:rsidR="0078685B" w:rsidRPr="001116CE">
        <w:t xml:space="preserve"> </w:t>
      </w:r>
      <w:r w:rsidRPr="001116CE">
        <w:t>was</w:t>
      </w:r>
      <w:r w:rsidR="0078685B" w:rsidRPr="001116CE">
        <w:t xml:space="preserve"> </w:t>
      </w:r>
      <w:r w:rsidRPr="001116CE">
        <w:t>able</w:t>
      </w:r>
      <w:r w:rsidR="0078685B" w:rsidRPr="001116CE">
        <w:t xml:space="preserve"> </w:t>
      </w:r>
      <w:r w:rsidRPr="001116CE">
        <w:t>to</w:t>
      </w:r>
      <w:r w:rsidR="0078685B" w:rsidRPr="001116CE">
        <w:t xml:space="preserve"> </w:t>
      </w:r>
      <w:r w:rsidRPr="001116CE">
        <w:t>implement</w:t>
      </w:r>
      <w:r w:rsidR="0078685B" w:rsidRPr="001116CE">
        <w:t xml:space="preserve"> </w:t>
      </w:r>
      <w:r w:rsidRPr="001116CE">
        <w:t>its</w:t>
      </w:r>
      <w:r w:rsidR="0078685B" w:rsidRPr="001116CE">
        <w:t xml:space="preserve"> </w:t>
      </w:r>
      <w:r w:rsidRPr="001116CE">
        <w:t>policies</w:t>
      </w:r>
      <w:r w:rsidR="0078685B" w:rsidRPr="001116CE">
        <w:t xml:space="preserve"> </w:t>
      </w:r>
      <w:r w:rsidRPr="001116CE">
        <w:t>and</w:t>
      </w:r>
      <w:r w:rsidR="0078685B" w:rsidRPr="001116CE">
        <w:t xml:space="preserve"> </w:t>
      </w:r>
      <w:r w:rsidRPr="001116CE">
        <w:t>strategies.</w:t>
      </w:r>
      <w:r w:rsidR="0078685B" w:rsidRPr="001116CE">
        <w:t xml:space="preserve"> </w:t>
      </w:r>
      <w:r w:rsidRPr="001116CE">
        <w:t>A</w:t>
      </w:r>
      <w:r w:rsidR="0078685B" w:rsidRPr="001116CE">
        <w:t xml:space="preserve"> </w:t>
      </w:r>
      <w:r w:rsidRPr="001116CE">
        <w:t>strategy</w:t>
      </w:r>
      <w:r w:rsidR="0078685B" w:rsidRPr="001116CE">
        <w:t xml:space="preserve"> </w:t>
      </w:r>
      <w:r w:rsidRPr="001116CE">
        <w:t>on</w:t>
      </w:r>
      <w:r w:rsidR="0078685B" w:rsidRPr="001116CE">
        <w:t xml:space="preserve"> </w:t>
      </w:r>
      <w:r w:rsidRPr="001116CE">
        <w:t>collaboration</w:t>
      </w:r>
      <w:r w:rsidR="0078685B" w:rsidRPr="001116CE">
        <w:t xml:space="preserve"> </w:t>
      </w:r>
      <w:r w:rsidRPr="001116CE">
        <w:t>with</w:t>
      </w:r>
      <w:r w:rsidR="0078685B" w:rsidRPr="001116CE">
        <w:t xml:space="preserve"> </w:t>
      </w:r>
      <w:r w:rsidRPr="001116CE">
        <w:t>the</w:t>
      </w:r>
      <w:r w:rsidR="0078685B" w:rsidRPr="001116CE">
        <w:t xml:space="preserve"> </w:t>
      </w:r>
      <w:r w:rsidRPr="001116CE">
        <w:t>international</w:t>
      </w:r>
      <w:r w:rsidR="0078685B" w:rsidRPr="001116CE">
        <w:t xml:space="preserve"> </w:t>
      </w:r>
      <w:r w:rsidRPr="001116CE">
        <w:t>community</w:t>
      </w:r>
      <w:r w:rsidR="0078685B" w:rsidRPr="001116CE">
        <w:t xml:space="preserve"> </w:t>
      </w:r>
      <w:r w:rsidRPr="001116CE">
        <w:t>and</w:t>
      </w:r>
      <w:r w:rsidR="0078685B" w:rsidRPr="001116CE">
        <w:t xml:space="preserve"> </w:t>
      </w:r>
      <w:r w:rsidRPr="001116CE">
        <w:t>civil</w:t>
      </w:r>
      <w:r w:rsidR="0078685B" w:rsidRPr="001116CE">
        <w:t xml:space="preserve"> </w:t>
      </w:r>
      <w:r w:rsidRPr="001116CE">
        <w:t>society</w:t>
      </w:r>
      <w:r w:rsidR="0078685B" w:rsidRPr="001116CE">
        <w:t xml:space="preserve"> </w:t>
      </w:r>
      <w:r w:rsidRPr="001116CE">
        <w:t>had</w:t>
      </w:r>
      <w:r w:rsidR="0078685B" w:rsidRPr="001116CE">
        <w:t xml:space="preserve"> </w:t>
      </w:r>
      <w:r w:rsidRPr="001116CE">
        <w:t>been</w:t>
      </w:r>
      <w:r w:rsidR="0078685B" w:rsidRPr="001116CE">
        <w:t xml:space="preserve"> </w:t>
      </w:r>
      <w:r w:rsidRPr="001116CE">
        <w:t>devised</w:t>
      </w:r>
      <w:r w:rsidR="0078685B" w:rsidRPr="001116CE">
        <w:t xml:space="preserve"> </w:t>
      </w:r>
      <w:r w:rsidRPr="001116CE">
        <w:t>and</w:t>
      </w:r>
      <w:r w:rsidR="0078685B" w:rsidRPr="001116CE">
        <w:t xml:space="preserve"> </w:t>
      </w:r>
      <w:r w:rsidRPr="001116CE">
        <w:t>work</w:t>
      </w:r>
      <w:r w:rsidR="0078685B" w:rsidRPr="001116CE">
        <w:t xml:space="preserve"> </w:t>
      </w:r>
      <w:r w:rsidRPr="001116CE">
        <w:t>was</w:t>
      </w:r>
      <w:r w:rsidR="0078685B" w:rsidRPr="001116CE">
        <w:t xml:space="preserve"> </w:t>
      </w:r>
      <w:r w:rsidRPr="001116CE">
        <w:t>under</w:t>
      </w:r>
      <w:r w:rsidR="0078685B" w:rsidRPr="001116CE">
        <w:t xml:space="preserve"> </w:t>
      </w:r>
      <w:r w:rsidRPr="001116CE">
        <w:t>way</w:t>
      </w:r>
      <w:r w:rsidR="0078685B" w:rsidRPr="001116CE">
        <w:t xml:space="preserve"> </w:t>
      </w:r>
      <w:r w:rsidRPr="001116CE">
        <w:t>to</w:t>
      </w:r>
      <w:r w:rsidR="0078685B" w:rsidRPr="001116CE">
        <w:t xml:space="preserve"> </w:t>
      </w:r>
      <w:r w:rsidRPr="001116CE">
        <w:t>ensure</w:t>
      </w:r>
      <w:r w:rsidR="0078685B" w:rsidRPr="001116CE">
        <w:t xml:space="preserve"> </w:t>
      </w:r>
      <w:r w:rsidRPr="001116CE">
        <w:t>sufficient</w:t>
      </w:r>
      <w:r w:rsidR="0078685B" w:rsidRPr="001116CE">
        <w:t xml:space="preserve"> </w:t>
      </w:r>
      <w:r w:rsidRPr="001116CE">
        <w:t>mobilization</w:t>
      </w:r>
      <w:r w:rsidR="0078685B" w:rsidRPr="001116CE">
        <w:t xml:space="preserve"> </w:t>
      </w:r>
      <w:r w:rsidRPr="001116CE">
        <w:t>of</w:t>
      </w:r>
      <w:r w:rsidR="0078685B" w:rsidRPr="001116CE">
        <w:t xml:space="preserve"> </w:t>
      </w:r>
      <w:r w:rsidRPr="001116CE">
        <w:t>resources</w:t>
      </w:r>
      <w:r w:rsidR="0078685B" w:rsidRPr="001116CE">
        <w:t xml:space="preserve"> </w:t>
      </w:r>
      <w:r w:rsidRPr="001116CE">
        <w:t>to</w:t>
      </w:r>
      <w:r w:rsidR="0078685B" w:rsidRPr="001116CE">
        <w:t xml:space="preserve"> </w:t>
      </w:r>
      <w:r w:rsidRPr="001116CE">
        <w:t>implement</w:t>
      </w:r>
      <w:r w:rsidR="0078685B" w:rsidRPr="001116CE">
        <w:t xml:space="preserve"> </w:t>
      </w:r>
      <w:r w:rsidRPr="001116CE">
        <w:t>the</w:t>
      </w:r>
      <w:r w:rsidR="0078685B" w:rsidRPr="001116CE">
        <w:t xml:space="preserve"> </w:t>
      </w:r>
      <w:r w:rsidRPr="001116CE">
        <w:t>National</w:t>
      </w:r>
      <w:r w:rsidR="0078685B" w:rsidRPr="001116CE">
        <w:t xml:space="preserve"> </w:t>
      </w:r>
      <w:r w:rsidRPr="001116CE">
        <w:t>Policy</w:t>
      </w:r>
      <w:r w:rsidR="0078685B" w:rsidRPr="001116CE">
        <w:t xml:space="preserve"> </w:t>
      </w:r>
      <w:r w:rsidRPr="001116CE">
        <w:t>on</w:t>
      </w:r>
      <w:r w:rsidR="0078685B" w:rsidRPr="001116CE">
        <w:t xml:space="preserve"> </w:t>
      </w:r>
      <w:r w:rsidRPr="001116CE">
        <w:t>Gender</w:t>
      </w:r>
      <w:r w:rsidR="0078685B" w:rsidRPr="001116CE">
        <w:t xml:space="preserve"> </w:t>
      </w:r>
      <w:r w:rsidRPr="001116CE">
        <w:t>Issues</w:t>
      </w:r>
      <w:r w:rsidR="0078685B" w:rsidRPr="001116CE">
        <w:t xml:space="preserve"> </w:t>
      </w:r>
      <w:r w:rsidRPr="001116CE">
        <w:t>and</w:t>
      </w:r>
      <w:r w:rsidR="0078685B" w:rsidRPr="001116CE">
        <w:t xml:space="preserve"> </w:t>
      </w:r>
      <w:r w:rsidRPr="001116CE">
        <w:t>the</w:t>
      </w:r>
      <w:r w:rsidR="0078685B" w:rsidRPr="001116CE">
        <w:t xml:space="preserve"> </w:t>
      </w:r>
      <w:r w:rsidRPr="001116CE">
        <w:t>National</w:t>
      </w:r>
      <w:r w:rsidR="0078685B" w:rsidRPr="001116CE">
        <w:t xml:space="preserve"> </w:t>
      </w:r>
      <w:r w:rsidRPr="001116CE">
        <w:t>Strategy</w:t>
      </w:r>
      <w:r w:rsidR="0078685B" w:rsidRPr="001116CE">
        <w:t xml:space="preserve"> </w:t>
      </w:r>
      <w:r w:rsidRPr="001116CE">
        <w:t>against</w:t>
      </w:r>
      <w:r w:rsidR="0078685B" w:rsidRPr="001116CE">
        <w:t xml:space="preserve"> </w:t>
      </w:r>
      <w:r w:rsidRPr="001116CE">
        <w:t>gender-based</w:t>
      </w:r>
      <w:r w:rsidR="0078685B" w:rsidRPr="001116CE">
        <w:t xml:space="preserve"> </w:t>
      </w:r>
      <w:r w:rsidRPr="001116CE">
        <w:t>violence.</w:t>
      </w:r>
      <w:r w:rsidR="0078685B" w:rsidRPr="001116CE">
        <w:t xml:space="preserve"> </w:t>
      </w:r>
      <w:r w:rsidRPr="001116CE">
        <w:t>Moreover,</w:t>
      </w:r>
      <w:r w:rsidR="0078685B" w:rsidRPr="001116CE">
        <w:t xml:space="preserve"> </w:t>
      </w:r>
      <w:r w:rsidRPr="001116CE">
        <w:t>a</w:t>
      </w:r>
      <w:r w:rsidR="0078685B" w:rsidRPr="001116CE">
        <w:t xml:space="preserve"> </w:t>
      </w:r>
      <w:r w:rsidRPr="001116CE">
        <w:t>gender</w:t>
      </w:r>
      <w:r w:rsidR="0078685B" w:rsidRPr="001116CE">
        <w:t xml:space="preserve"> </w:t>
      </w:r>
      <w:r w:rsidRPr="001116CE">
        <w:t>audit</w:t>
      </w:r>
      <w:r w:rsidR="0078685B" w:rsidRPr="001116CE">
        <w:t xml:space="preserve"> </w:t>
      </w:r>
      <w:r w:rsidRPr="001116CE">
        <w:t>had</w:t>
      </w:r>
      <w:r w:rsidR="0078685B" w:rsidRPr="001116CE">
        <w:t xml:space="preserve"> </w:t>
      </w:r>
      <w:r w:rsidRPr="001116CE">
        <w:t>been</w:t>
      </w:r>
      <w:r w:rsidR="0078685B" w:rsidRPr="001116CE">
        <w:t xml:space="preserve"> </w:t>
      </w:r>
      <w:r w:rsidRPr="001116CE">
        <w:t>carried</w:t>
      </w:r>
      <w:r w:rsidR="0078685B" w:rsidRPr="001116CE">
        <w:t xml:space="preserve"> </w:t>
      </w:r>
      <w:r w:rsidRPr="001116CE">
        <w:t>out</w:t>
      </w:r>
      <w:r w:rsidR="0078685B" w:rsidRPr="001116CE">
        <w:t xml:space="preserve"> </w:t>
      </w:r>
      <w:r w:rsidRPr="001116CE">
        <w:t>by</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in</w:t>
      </w:r>
      <w:r w:rsidR="0078685B" w:rsidRPr="001116CE">
        <w:t xml:space="preserve"> </w:t>
      </w:r>
      <w:r w:rsidRPr="001116CE">
        <w:t>cooperation</w:t>
      </w:r>
      <w:r w:rsidR="0078685B" w:rsidRPr="001116CE">
        <w:t xml:space="preserve"> </w:t>
      </w:r>
      <w:r w:rsidRPr="001116CE">
        <w:t>with</w:t>
      </w:r>
      <w:r w:rsidR="0078685B" w:rsidRPr="001116CE">
        <w:t xml:space="preserve"> </w:t>
      </w:r>
      <w:r w:rsidRPr="001116CE">
        <w:t>the</w:t>
      </w:r>
      <w:r w:rsidR="0078685B" w:rsidRPr="001116CE">
        <w:t xml:space="preserve"> </w:t>
      </w:r>
      <w:r w:rsidRPr="001116CE">
        <w:t>European</w:t>
      </w:r>
      <w:r w:rsidR="0078685B" w:rsidRPr="001116CE">
        <w:t xml:space="preserve"> </w:t>
      </w:r>
      <w:r w:rsidRPr="001116CE">
        <w:t>Union</w:t>
      </w:r>
      <w:r w:rsidR="0078685B" w:rsidRPr="001116CE">
        <w:t xml:space="preserve"> </w:t>
      </w:r>
      <w:r w:rsidRPr="001116CE">
        <w:t>in</w:t>
      </w:r>
      <w:r w:rsidR="0078685B" w:rsidRPr="001116CE">
        <w:t xml:space="preserve"> </w:t>
      </w:r>
      <w:r w:rsidRPr="001116CE">
        <w:t>order</w:t>
      </w:r>
      <w:r w:rsidR="0078685B" w:rsidRPr="001116CE">
        <w:t xml:space="preserve"> </w:t>
      </w:r>
      <w:r w:rsidRPr="001116CE">
        <w:t>to</w:t>
      </w:r>
      <w:r w:rsidR="0078685B" w:rsidRPr="001116CE">
        <w:t xml:space="preserve"> </w:t>
      </w:r>
      <w:r w:rsidRPr="001116CE">
        <w:t>assess</w:t>
      </w:r>
      <w:r w:rsidR="0078685B" w:rsidRPr="001116CE">
        <w:t xml:space="preserve"> </w:t>
      </w:r>
      <w:r w:rsidRPr="001116CE">
        <w:t>how</w:t>
      </w:r>
      <w:r w:rsidR="0078685B" w:rsidRPr="001116CE">
        <w:t xml:space="preserve"> </w:t>
      </w:r>
      <w:r w:rsidRPr="001116CE">
        <w:t>the</w:t>
      </w:r>
      <w:r w:rsidR="0078685B" w:rsidRPr="001116CE">
        <w:t xml:space="preserve"> </w:t>
      </w:r>
      <w:r w:rsidRPr="001116CE">
        <w:t>National</w:t>
      </w:r>
      <w:r w:rsidR="0078685B" w:rsidRPr="001116CE">
        <w:t xml:space="preserve"> </w:t>
      </w:r>
      <w:r w:rsidRPr="001116CE">
        <w:t>Policy</w:t>
      </w:r>
      <w:r w:rsidR="0078685B" w:rsidRPr="001116CE">
        <w:t xml:space="preserve"> </w:t>
      </w:r>
      <w:r w:rsidRPr="001116CE">
        <w:t>on</w:t>
      </w:r>
      <w:r w:rsidR="0078685B" w:rsidRPr="001116CE">
        <w:t xml:space="preserve"> </w:t>
      </w:r>
      <w:r w:rsidRPr="001116CE">
        <w:t>Gender</w:t>
      </w:r>
      <w:r w:rsidR="0078685B" w:rsidRPr="001116CE">
        <w:t xml:space="preserve"> </w:t>
      </w:r>
      <w:r w:rsidRPr="001116CE">
        <w:t>Issues</w:t>
      </w:r>
      <w:r w:rsidR="0078685B" w:rsidRPr="001116CE">
        <w:t xml:space="preserve"> </w:t>
      </w:r>
      <w:r w:rsidRPr="001116CE">
        <w:t>could</w:t>
      </w:r>
      <w:r w:rsidR="0078685B" w:rsidRPr="001116CE">
        <w:t xml:space="preserve"> </w:t>
      </w:r>
      <w:r w:rsidRPr="001116CE">
        <w:t>be</w:t>
      </w:r>
      <w:r w:rsidR="0078685B" w:rsidRPr="001116CE">
        <w:t xml:space="preserve"> </w:t>
      </w:r>
      <w:r w:rsidRPr="001116CE">
        <w:t>applied</w:t>
      </w:r>
      <w:r w:rsidR="0078685B" w:rsidRPr="001116CE">
        <w:t xml:space="preserve"> </w:t>
      </w:r>
      <w:r w:rsidRPr="001116CE">
        <w:t>in</w:t>
      </w:r>
      <w:r w:rsidR="0078685B" w:rsidRPr="001116CE">
        <w:t xml:space="preserve"> </w:t>
      </w:r>
      <w:r w:rsidRPr="001116CE">
        <w:t>all</w:t>
      </w:r>
      <w:r w:rsidR="0078685B" w:rsidRPr="001116CE">
        <w:t xml:space="preserve"> </w:t>
      </w:r>
      <w:r w:rsidRPr="001116CE">
        <w:t>sectors</w:t>
      </w:r>
      <w:r w:rsidR="0078685B" w:rsidRPr="001116CE">
        <w:t xml:space="preserve"> </w:t>
      </w:r>
      <w:r w:rsidRPr="001116CE">
        <w:t>and</w:t>
      </w:r>
      <w:r w:rsidR="0078685B" w:rsidRPr="001116CE">
        <w:t xml:space="preserve"> </w:t>
      </w:r>
      <w:r w:rsidRPr="001116CE">
        <w:t>how</w:t>
      </w:r>
      <w:r w:rsidR="0078685B" w:rsidRPr="001116CE">
        <w:t xml:space="preserve"> </w:t>
      </w:r>
      <w:r w:rsidRPr="001116CE">
        <w:t>to</w:t>
      </w:r>
      <w:r w:rsidR="0078685B" w:rsidRPr="001116CE">
        <w:t xml:space="preserve"> </w:t>
      </w:r>
      <w:r w:rsidRPr="001116CE">
        <w:t>strengthen</w:t>
      </w:r>
      <w:r w:rsidR="0078685B" w:rsidRPr="001116CE">
        <w:t xml:space="preserve"> </w:t>
      </w:r>
      <w:r w:rsidRPr="001116CE">
        <w:t>the</w:t>
      </w:r>
      <w:r w:rsidR="0078685B" w:rsidRPr="001116CE">
        <w:t xml:space="preserve"> </w:t>
      </w:r>
      <w:r w:rsidRPr="001116CE">
        <w:t>capacity</w:t>
      </w:r>
      <w:r w:rsidR="0078685B" w:rsidRPr="001116CE">
        <w:t xml:space="preserve"> </w:t>
      </w:r>
      <w:r w:rsidRPr="001116CE">
        <w:t>of</w:t>
      </w:r>
      <w:r w:rsidR="0078685B" w:rsidRPr="001116CE">
        <w:t xml:space="preserve"> </w:t>
      </w:r>
      <w:r w:rsidRPr="001116CE">
        <w:t>the</w:t>
      </w:r>
      <w:r w:rsidR="0078685B" w:rsidRPr="001116CE">
        <w:t xml:space="preserve"> </w:t>
      </w:r>
      <w:r w:rsidRPr="001116CE">
        <w:t>Ministry</w:t>
      </w:r>
      <w:r w:rsidR="0078685B" w:rsidRPr="001116CE">
        <w:t xml:space="preserve"> </w:t>
      </w:r>
      <w:r w:rsidRPr="001116CE">
        <w:t>for</w:t>
      </w:r>
      <w:r w:rsidR="0078685B" w:rsidRPr="001116CE">
        <w:t xml:space="preserve"> </w:t>
      </w:r>
      <w:r w:rsidRPr="001116CE">
        <w:t>Gender</w:t>
      </w:r>
      <w:r w:rsidR="0078685B" w:rsidRPr="001116CE">
        <w:t xml:space="preserve"> </w:t>
      </w:r>
      <w:r w:rsidRPr="001116CE">
        <w:t>Issues</w:t>
      </w:r>
      <w:r w:rsidR="00115902" w:rsidRPr="001116CE">
        <w:t>.</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had</w:t>
      </w:r>
      <w:r w:rsidR="0078685B" w:rsidRPr="001116CE">
        <w:t xml:space="preserve"> </w:t>
      </w:r>
      <w:r w:rsidRPr="001116CE">
        <w:t>also</w:t>
      </w:r>
      <w:r w:rsidR="0078685B" w:rsidRPr="001116CE">
        <w:t xml:space="preserve"> </w:t>
      </w:r>
      <w:r w:rsidRPr="001116CE">
        <w:t>taken</w:t>
      </w:r>
      <w:r w:rsidR="0078685B" w:rsidRPr="001116CE">
        <w:t xml:space="preserve"> </w:t>
      </w:r>
      <w:r w:rsidRPr="001116CE">
        <w:t>account</w:t>
      </w:r>
      <w:r w:rsidR="0078685B" w:rsidRPr="001116CE">
        <w:t xml:space="preserve"> </w:t>
      </w:r>
      <w:r w:rsidRPr="001116CE">
        <w:t>of</w:t>
      </w:r>
      <w:r w:rsidR="0078685B" w:rsidRPr="001116CE">
        <w:t xml:space="preserve"> </w:t>
      </w:r>
      <w:r w:rsidRPr="001116CE">
        <w:t>the</w:t>
      </w:r>
      <w:r w:rsidR="0078685B" w:rsidRPr="001116CE">
        <w:t xml:space="preserve"> </w:t>
      </w:r>
      <w:r w:rsidRPr="001116CE">
        <w:t>National</w:t>
      </w:r>
      <w:r w:rsidR="0078685B" w:rsidRPr="001116CE">
        <w:t xml:space="preserve"> </w:t>
      </w:r>
      <w:r w:rsidRPr="001116CE">
        <w:t>Council</w:t>
      </w:r>
      <w:r w:rsidR="0078685B" w:rsidRPr="001116CE">
        <w:t xml:space="preserve"> </w:t>
      </w:r>
      <w:r w:rsidRPr="001116CE">
        <w:t>of</w:t>
      </w:r>
      <w:r w:rsidR="0078685B" w:rsidRPr="001116CE">
        <w:t xml:space="preserve"> </w:t>
      </w:r>
      <w:r w:rsidRPr="001116CE">
        <w:t>Women</w:t>
      </w:r>
      <w:r w:rsidR="0078685B" w:rsidRPr="001116CE">
        <w:t xml:space="preserve"> </w:t>
      </w:r>
      <w:r w:rsidRPr="001116CE">
        <w:t>and</w:t>
      </w:r>
      <w:r w:rsidR="0078685B" w:rsidRPr="001116CE">
        <w:t xml:space="preserve"> </w:t>
      </w:r>
      <w:r w:rsidRPr="001116CE">
        <w:t>the</w:t>
      </w:r>
      <w:r w:rsidR="0078685B" w:rsidRPr="001116CE">
        <w:t xml:space="preserve"> </w:t>
      </w:r>
      <w:r w:rsidRPr="001116CE">
        <w:t>steering</w:t>
      </w:r>
      <w:r w:rsidR="0078685B" w:rsidRPr="001116CE">
        <w:t xml:space="preserve"> </w:t>
      </w:r>
      <w:r w:rsidRPr="001116CE">
        <w:t>committee</w:t>
      </w:r>
      <w:r w:rsidR="0078685B" w:rsidRPr="001116CE">
        <w:t xml:space="preserve"> </w:t>
      </w:r>
      <w:r w:rsidRPr="001116CE">
        <w:t>for</w:t>
      </w:r>
      <w:r w:rsidR="0078685B" w:rsidRPr="001116CE">
        <w:t xml:space="preserve"> </w:t>
      </w:r>
      <w:r w:rsidRPr="001116CE">
        <w:t>the</w:t>
      </w:r>
      <w:r w:rsidR="0078685B" w:rsidRPr="001116CE">
        <w:t xml:space="preserve"> </w:t>
      </w:r>
      <w:r w:rsidRPr="001116CE">
        <w:t>implementation</w:t>
      </w:r>
      <w:r w:rsidR="0078685B" w:rsidRPr="001116CE">
        <w:t xml:space="preserve"> </w:t>
      </w:r>
      <w:r w:rsidRPr="001116CE">
        <w:t>of</w:t>
      </w:r>
      <w:r w:rsidR="0078685B" w:rsidRPr="001116CE">
        <w:t xml:space="preserve"> </w:t>
      </w:r>
      <w:r w:rsidRPr="001116CE">
        <w:t>Security</w:t>
      </w:r>
      <w:r w:rsidR="0078685B" w:rsidRPr="001116CE">
        <w:t xml:space="preserve"> </w:t>
      </w:r>
      <w:r w:rsidRPr="001116CE">
        <w:t>Council</w:t>
      </w:r>
      <w:r w:rsidR="0078685B" w:rsidRPr="001116CE">
        <w:t xml:space="preserve"> </w:t>
      </w:r>
      <w:r w:rsidRPr="001116CE">
        <w:t>resolution</w:t>
      </w:r>
      <w:r w:rsidR="0078685B" w:rsidRPr="001116CE">
        <w:t xml:space="preserve"> </w:t>
      </w:r>
      <w:r w:rsidRPr="001116CE">
        <w:t>1325</w:t>
      </w:r>
      <w:r w:rsidR="0078685B" w:rsidRPr="001116CE">
        <w:t xml:space="preserve"> </w:t>
      </w:r>
      <w:r w:rsidRPr="001116CE">
        <w:t>(2000)</w:t>
      </w:r>
      <w:r w:rsidR="0078685B" w:rsidRPr="001116CE">
        <w:t xml:space="preserve"> </w:t>
      </w:r>
      <w:r w:rsidRPr="001116CE">
        <w:t>in</w:t>
      </w:r>
      <w:r w:rsidR="0078685B" w:rsidRPr="001116CE">
        <w:t xml:space="preserve"> </w:t>
      </w:r>
      <w:r w:rsidRPr="001116CE">
        <w:t>its</w:t>
      </w:r>
      <w:r w:rsidR="0078685B" w:rsidRPr="001116CE">
        <w:t xml:space="preserve"> </w:t>
      </w:r>
      <w:r w:rsidRPr="001116CE">
        <w:t>budgetary</w:t>
      </w:r>
      <w:r w:rsidR="0078685B" w:rsidRPr="001116CE">
        <w:t xml:space="preserve"> </w:t>
      </w:r>
      <w:r w:rsidRPr="001116CE">
        <w:t>planning</w:t>
      </w:r>
      <w:r w:rsidR="0078685B" w:rsidRPr="001116CE">
        <w:t xml:space="preserve"> </w:t>
      </w:r>
      <w:r w:rsidRPr="001116CE">
        <w:t>and</w:t>
      </w:r>
      <w:r w:rsidR="0078685B" w:rsidRPr="001116CE">
        <w:t xml:space="preserve"> </w:t>
      </w:r>
      <w:r w:rsidRPr="001116CE">
        <w:t>allocation</w:t>
      </w:r>
      <w:r w:rsidR="0078685B" w:rsidRPr="001116CE">
        <w:t xml:space="preserve"> </w:t>
      </w:r>
      <w:r w:rsidRPr="001116CE">
        <w:t>of</w:t>
      </w:r>
      <w:r w:rsidR="0078685B" w:rsidRPr="001116CE">
        <w:t xml:space="preserve"> </w:t>
      </w:r>
      <w:r w:rsidRPr="001116CE">
        <w:t>resources.</w:t>
      </w:r>
    </w:p>
    <w:p w:rsidR="00F84EFD" w:rsidRPr="001116CE" w:rsidRDefault="00F84EFD" w:rsidP="00BD4F86">
      <w:pPr>
        <w:pStyle w:val="ParaNoG"/>
        <w:spacing w:after="100"/>
      </w:pPr>
      <w:r w:rsidRPr="001116CE">
        <w:rPr>
          <w:b/>
        </w:rPr>
        <w:t>Ms.</w:t>
      </w:r>
      <w:r w:rsidR="0078685B" w:rsidRPr="001116CE">
        <w:rPr>
          <w:b/>
        </w:rPr>
        <w:t xml:space="preserve"> </w:t>
      </w:r>
      <w:r w:rsidRPr="001116CE">
        <w:rPr>
          <w:b/>
        </w:rPr>
        <w:t>Mumba</w:t>
      </w:r>
      <w:r w:rsidR="0078685B" w:rsidRPr="001116CE">
        <w:rPr>
          <w:b/>
        </w:rPr>
        <w:t xml:space="preserve"> </w:t>
      </w:r>
      <w:r w:rsidRPr="001116CE">
        <w:rPr>
          <w:b/>
        </w:rPr>
        <w:t>Matipa</w:t>
      </w:r>
      <w:r w:rsidR="0078685B" w:rsidRPr="001116CE">
        <w:t xml:space="preserve"> </w:t>
      </w:r>
      <w:r w:rsidRPr="001116CE">
        <w:t>(</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Pr="001116CE">
        <w:t>)</w:t>
      </w:r>
      <w:r w:rsidR="0078685B" w:rsidRPr="001116CE">
        <w:t xml:space="preserve"> </w:t>
      </w:r>
      <w:r w:rsidRPr="001116CE">
        <w:t>said</w:t>
      </w:r>
      <w:r w:rsidR="0078685B" w:rsidRPr="001116CE">
        <w:t xml:space="preserve"> </w:t>
      </w:r>
      <w:r w:rsidRPr="001116CE">
        <w:t>that</w:t>
      </w:r>
      <w:r w:rsidR="0078685B" w:rsidRPr="001116CE">
        <w:t xml:space="preserve"> </w:t>
      </w:r>
      <w:r w:rsidRPr="001116CE">
        <w:t>the</w:t>
      </w:r>
      <w:r w:rsidR="0078685B" w:rsidRPr="001116CE">
        <w:t xml:space="preserve"> </w:t>
      </w:r>
      <w:r w:rsidRPr="001116CE">
        <w:t>name</w:t>
      </w:r>
      <w:r w:rsidR="0078685B" w:rsidRPr="001116CE">
        <w:t xml:space="preserve"> </w:t>
      </w:r>
      <w:r w:rsidRPr="001116CE">
        <w:t>of</w:t>
      </w:r>
      <w:r w:rsidR="0078685B" w:rsidRPr="001116CE">
        <w:t xml:space="preserve"> </w:t>
      </w:r>
      <w:r w:rsidRPr="001116CE">
        <w:t>a</w:t>
      </w:r>
      <w:r w:rsidR="0078685B" w:rsidRPr="001116CE">
        <w:t xml:space="preserve"> </w:t>
      </w:r>
      <w:r w:rsidRPr="001116CE">
        <w:t>ministry</w:t>
      </w:r>
      <w:r w:rsidR="0078685B" w:rsidRPr="001116CE">
        <w:t xml:space="preserve"> </w:t>
      </w:r>
      <w:r w:rsidRPr="001116CE">
        <w:t>was</w:t>
      </w:r>
      <w:r w:rsidR="0078685B" w:rsidRPr="001116CE">
        <w:t xml:space="preserve"> </w:t>
      </w:r>
      <w:r w:rsidRPr="001116CE">
        <w:t>not</w:t>
      </w:r>
      <w:r w:rsidR="0078685B" w:rsidRPr="001116CE">
        <w:t xml:space="preserve"> </w:t>
      </w:r>
      <w:r w:rsidRPr="001116CE">
        <w:t>important;</w:t>
      </w:r>
      <w:r w:rsidR="0078685B" w:rsidRPr="001116CE">
        <w:t xml:space="preserve"> </w:t>
      </w:r>
      <w:r w:rsidRPr="001116CE">
        <w:t>what</w:t>
      </w:r>
      <w:r w:rsidR="0078685B" w:rsidRPr="001116CE">
        <w:t xml:space="preserve"> </w:t>
      </w:r>
      <w:r w:rsidRPr="001116CE">
        <w:t>mattered</w:t>
      </w:r>
      <w:r w:rsidR="0078685B" w:rsidRPr="001116CE">
        <w:t xml:space="preserve"> </w:t>
      </w:r>
      <w:r w:rsidRPr="001116CE">
        <w:t>was</w:t>
      </w:r>
      <w:r w:rsidR="0078685B" w:rsidRPr="001116CE">
        <w:t xml:space="preserve"> </w:t>
      </w:r>
      <w:r w:rsidRPr="001116CE">
        <w:t>how</w:t>
      </w:r>
      <w:r w:rsidR="0078685B" w:rsidRPr="001116CE">
        <w:t xml:space="preserve"> </w:t>
      </w:r>
      <w:r w:rsidRPr="001116CE">
        <w:t>the</w:t>
      </w:r>
      <w:r w:rsidR="0078685B" w:rsidRPr="001116CE">
        <w:t xml:space="preserve"> </w:t>
      </w:r>
      <w:r w:rsidRPr="001116CE">
        <w:t>ministry</w:t>
      </w:r>
      <w:r w:rsidR="0078685B" w:rsidRPr="001116CE">
        <w:t xml:space="preserve"> </w:t>
      </w:r>
      <w:r w:rsidRPr="001116CE">
        <w:t>in</w:t>
      </w:r>
      <w:r w:rsidR="0078685B" w:rsidRPr="001116CE">
        <w:t xml:space="preserve"> </w:t>
      </w:r>
      <w:r w:rsidRPr="001116CE">
        <w:t>question</w:t>
      </w:r>
      <w:r w:rsidR="0078685B" w:rsidRPr="001116CE">
        <w:t xml:space="preserve"> </w:t>
      </w:r>
      <w:r w:rsidRPr="001116CE">
        <w:t>was</w:t>
      </w:r>
      <w:r w:rsidR="0078685B" w:rsidRPr="001116CE">
        <w:t xml:space="preserve"> </w:t>
      </w:r>
      <w:r w:rsidRPr="001116CE">
        <w:t>used</w:t>
      </w:r>
      <w:r w:rsidR="0078685B" w:rsidRPr="001116CE">
        <w:t xml:space="preserve"> </w:t>
      </w:r>
      <w:r w:rsidRPr="001116CE">
        <w:t>to</w:t>
      </w:r>
      <w:r w:rsidR="0078685B" w:rsidRPr="001116CE">
        <w:t xml:space="preserve"> </w:t>
      </w:r>
      <w:r w:rsidRPr="001116CE">
        <w:t>achieve</w:t>
      </w:r>
      <w:r w:rsidR="0078685B" w:rsidRPr="001116CE">
        <w:t xml:space="preserve"> </w:t>
      </w:r>
      <w:r w:rsidRPr="001116CE">
        <w:t>its</w:t>
      </w:r>
      <w:r w:rsidR="0078685B" w:rsidRPr="001116CE">
        <w:t xml:space="preserve"> </w:t>
      </w:r>
      <w:r w:rsidRPr="001116CE">
        <w:t>goals.</w:t>
      </w:r>
      <w:r w:rsidR="0078685B" w:rsidRPr="001116CE">
        <w:t xml:space="preserve"> </w:t>
      </w:r>
      <w:r w:rsidRPr="001116CE">
        <w:t>The</w:t>
      </w:r>
      <w:r w:rsidR="0078685B" w:rsidRPr="001116CE">
        <w:t xml:space="preserve"> </w:t>
      </w:r>
      <w:r w:rsidRPr="001116CE">
        <w:t>current</w:t>
      </w:r>
      <w:r w:rsidR="0078685B" w:rsidRPr="001116CE">
        <w:t xml:space="preserve"> </w:t>
      </w:r>
      <w:r w:rsidRPr="001116CE">
        <w:t>Minister</w:t>
      </w:r>
      <w:r w:rsidR="0078685B" w:rsidRPr="001116CE">
        <w:t xml:space="preserve"> </w:t>
      </w:r>
      <w:r w:rsidRPr="001116CE">
        <w:t>for</w:t>
      </w:r>
      <w:r w:rsidR="0078685B" w:rsidRPr="001116CE">
        <w:t xml:space="preserve"> </w:t>
      </w:r>
      <w:r w:rsidRPr="001116CE">
        <w:t>Gender</w:t>
      </w:r>
      <w:r w:rsidR="0078685B" w:rsidRPr="001116CE">
        <w:t xml:space="preserve"> </w:t>
      </w:r>
      <w:r w:rsidRPr="001116CE">
        <w:t>Issues,</w:t>
      </w:r>
      <w:r w:rsidR="0078685B" w:rsidRPr="001116CE">
        <w:t xml:space="preserve"> </w:t>
      </w:r>
      <w:r w:rsidRPr="001116CE">
        <w:t>the</w:t>
      </w:r>
      <w:r w:rsidR="0078685B" w:rsidRPr="001116CE">
        <w:t xml:space="preserve"> </w:t>
      </w:r>
      <w:r w:rsidRPr="001116CE">
        <w:t>Family</w:t>
      </w:r>
      <w:r w:rsidR="0078685B" w:rsidRPr="001116CE">
        <w:t xml:space="preserve"> </w:t>
      </w:r>
      <w:r w:rsidRPr="001116CE">
        <w:t>and</w:t>
      </w:r>
      <w:r w:rsidR="0078685B" w:rsidRPr="001116CE">
        <w:t xml:space="preserve"> </w:t>
      </w:r>
      <w:r w:rsidRPr="001116CE">
        <w:t>Children</w:t>
      </w:r>
      <w:r w:rsidR="0078685B" w:rsidRPr="001116CE">
        <w:t xml:space="preserve"> </w:t>
      </w:r>
      <w:r w:rsidRPr="001116CE">
        <w:t>was</w:t>
      </w:r>
      <w:r w:rsidR="0078685B" w:rsidRPr="001116CE">
        <w:t xml:space="preserve"> </w:t>
      </w:r>
      <w:r w:rsidRPr="001116CE">
        <w:t>extremely</w:t>
      </w:r>
      <w:r w:rsidR="0078685B" w:rsidRPr="001116CE">
        <w:t xml:space="preserve"> </w:t>
      </w:r>
      <w:r w:rsidRPr="001116CE">
        <w:t>active</w:t>
      </w:r>
      <w:r w:rsidR="0078685B" w:rsidRPr="001116CE">
        <w:t xml:space="preserve"> </w:t>
      </w:r>
      <w:r w:rsidRPr="001116CE">
        <w:t>and</w:t>
      </w:r>
      <w:r w:rsidR="0078685B" w:rsidRPr="001116CE">
        <w:t xml:space="preserve"> </w:t>
      </w:r>
      <w:r w:rsidRPr="001116CE">
        <w:t>always</w:t>
      </w:r>
      <w:r w:rsidR="0078685B" w:rsidRPr="001116CE">
        <w:t xml:space="preserve"> </w:t>
      </w:r>
      <w:r w:rsidRPr="001116CE">
        <w:t>promoted</w:t>
      </w:r>
      <w:r w:rsidR="0078685B" w:rsidRPr="001116CE">
        <w:t xml:space="preserve"> </w:t>
      </w:r>
      <w:r w:rsidRPr="001116CE">
        <w:t>gender</w:t>
      </w:r>
      <w:r w:rsidR="0078685B" w:rsidRPr="001116CE">
        <w:t xml:space="preserve"> </w:t>
      </w:r>
      <w:r w:rsidRPr="001116CE">
        <w:t>issues,</w:t>
      </w:r>
      <w:r w:rsidR="0078685B" w:rsidRPr="001116CE">
        <w:t xml:space="preserve"> </w:t>
      </w:r>
      <w:r w:rsidRPr="001116CE">
        <w:t>particularly</w:t>
      </w:r>
      <w:r w:rsidR="0078685B" w:rsidRPr="001116CE">
        <w:t xml:space="preserve"> </w:t>
      </w:r>
      <w:r w:rsidRPr="001116CE">
        <w:t>with</w:t>
      </w:r>
      <w:r w:rsidR="0078685B" w:rsidRPr="001116CE">
        <w:t xml:space="preserve"> </w:t>
      </w:r>
      <w:r w:rsidRPr="001116CE">
        <w:t>regard</w:t>
      </w:r>
      <w:r w:rsidR="0078685B" w:rsidRPr="001116CE">
        <w:t xml:space="preserve"> </w:t>
      </w:r>
      <w:r w:rsidRPr="001116CE">
        <w:t>to</w:t>
      </w:r>
      <w:r w:rsidR="0078685B" w:rsidRPr="001116CE">
        <w:t xml:space="preserve"> </w:t>
      </w:r>
      <w:r w:rsidRPr="001116CE">
        <w:t>the</w:t>
      </w:r>
      <w:r w:rsidR="0078685B" w:rsidRPr="001116CE">
        <w:t xml:space="preserve"> </w:t>
      </w:r>
      <w:r w:rsidRPr="001116CE">
        <w:t>better</w:t>
      </w:r>
      <w:r w:rsidR="0078685B" w:rsidRPr="001116CE">
        <w:t xml:space="preserve"> </w:t>
      </w:r>
      <w:r w:rsidRPr="001116CE">
        <w:t>representation</w:t>
      </w:r>
      <w:r w:rsidR="0078685B" w:rsidRPr="001116CE">
        <w:t xml:space="preserve"> </w:t>
      </w:r>
      <w:r w:rsidRPr="001116CE">
        <w:t>of</w:t>
      </w:r>
      <w:r w:rsidR="0078685B" w:rsidRPr="001116CE">
        <w:t xml:space="preserve"> </w:t>
      </w:r>
      <w:r w:rsidRPr="001116CE">
        <w:t>women.</w:t>
      </w:r>
      <w:r w:rsidR="0078685B" w:rsidRPr="001116CE">
        <w:t xml:space="preserve"> </w:t>
      </w:r>
      <w:r w:rsidRPr="001116CE">
        <w:t>Some</w:t>
      </w:r>
      <w:r w:rsidR="0078685B" w:rsidRPr="001116CE">
        <w:t xml:space="preserve"> </w:t>
      </w:r>
      <w:r w:rsidRPr="001116CE">
        <w:t>progress</w:t>
      </w:r>
      <w:r w:rsidR="0078685B" w:rsidRPr="001116CE">
        <w:t xml:space="preserve"> </w:t>
      </w:r>
      <w:r w:rsidRPr="001116CE">
        <w:t>had</w:t>
      </w:r>
      <w:r w:rsidR="0078685B" w:rsidRPr="001116CE">
        <w:t xml:space="preserve"> </w:t>
      </w:r>
      <w:r w:rsidRPr="001116CE">
        <w:t>been</w:t>
      </w:r>
      <w:r w:rsidR="0078685B" w:rsidRPr="001116CE">
        <w:t xml:space="preserve"> </w:t>
      </w:r>
      <w:r w:rsidRPr="001116CE">
        <w:t>made</w:t>
      </w:r>
      <w:r w:rsidR="0078685B" w:rsidRPr="001116CE">
        <w:t xml:space="preserve"> </w:t>
      </w:r>
      <w:r w:rsidRPr="001116CE">
        <w:t>in</w:t>
      </w:r>
      <w:r w:rsidR="0078685B" w:rsidRPr="001116CE">
        <w:t xml:space="preserve"> </w:t>
      </w:r>
      <w:r w:rsidRPr="001116CE">
        <w:t>that</w:t>
      </w:r>
      <w:r w:rsidR="0078685B" w:rsidRPr="001116CE">
        <w:t xml:space="preserve"> </w:t>
      </w:r>
      <w:r w:rsidRPr="001116CE">
        <w:t>respect;</w:t>
      </w:r>
      <w:r w:rsidR="0078685B" w:rsidRPr="001116CE">
        <w:t xml:space="preserve"> </w:t>
      </w:r>
      <w:r w:rsidRPr="001116CE">
        <w:t>for</w:t>
      </w:r>
      <w:r w:rsidR="0078685B" w:rsidRPr="001116CE">
        <w:t xml:space="preserve"> </w:t>
      </w:r>
      <w:r w:rsidRPr="001116CE">
        <w:t>example,</w:t>
      </w:r>
      <w:r w:rsidR="0078685B" w:rsidRPr="001116CE">
        <w:t xml:space="preserve"> </w:t>
      </w:r>
      <w:r w:rsidRPr="001116CE">
        <w:t>four</w:t>
      </w:r>
      <w:r w:rsidR="0078685B" w:rsidRPr="001116CE">
        <w:t xml:space="preserve"> </w:t>
      </w:r>
      <w:r w:rsidRPr="001116CE">
        <w:t>women</w:t>
      </w:r>
      <w:r w:rsidR="0078685B" w:rsidRPr="001116CE">
        <w:t xml:space="preserve"> </w:t>
      </w:r>
      <w:r w:rsidRPr="001116CE">
        <w:t>had</w:t>
      </w:r>
      <w:r w:rsidR="0078685B" w:rsidRPr="001116CE">
        <w:t xml:space="preserve"> </w:t>
      </w:r>
      <w:r w:rsidRPr="001116CE">
        <w:t>been</w:t>
      </w:r>
      <w:r w:rsidR="0078685B" w:rsidRPr="001116CE">
        <w:t xml:space="preserve"> </w:t>
      </w:r>
      <w:r w:rsidRPr="001116CE">
        <w:t>elected</w:t>
      </w:r>
      <w:r w:rsidR="0078685B" w:rsidRPr="001116CE">
        <w:t xml:space="preserve"> </w:t>
      </w:r>
      <w:r w:rsidRPr="001116CE">
        <w:t>to</w:t>
      </w:r>
      <w:r w:rsidR="0078685B" w:rsidRPr="001116CE">
        <w:t xml:space="preserve"> </w:t>
      </w:r>
      <w:r w:rsidRPr="001116CE">
        <w:t>the</w:t>
      </w:r>
      <w:r w:rsidR="0078685B" w:rsidRPr="001116CE">
        <w:t xml:space="preserve"> </w:t>
      </w:r>
      <w:r w:rsidRPr="001116CE">
        <w:t>National</w:t>
      </w:r>
      <w:r w:rsidR="0078685B" w:rsidRPr="001116CE">
        <w:t xml:space="preserve"> </w:t>
      </w:r>
      <w:r w:rsidRPr="001116CE">
        <w:t>Independent</w:t>
      </w:r>
      <w:r w:rsidR="0078685B" w:rsidRPr="001116CE">
        <w:t xml:space="preserve"> </w:t>
      </w:r>
      <w:r w:rsidRPr="001116CE">
        <w:t>Electoral</w:t>
      </w:r>
      <w:r w:rsidR="0078685B" w:rsidRPr="001116CE">
        <w:t xml:space="preserve"> </w:t>
      </w:r>
      <w:r w:rsidRPr="001116CE">
        <w:t>Commission</w:t>
      </w:r>
      <w:r w:rsidR="00115902" w:rsidRPr="001116CE">
        <w:t>.</w:t>
      </w:r>
    </w:p>
    <w:p w:rsidR="00F84EFD" w:rsidRPr="001116CE" w:rsidRDefault="00F84EFD" w:rsidP="00BD4F86">
      <w:pPr>
        <w:pStyle w:val="ParaNoG"/>
        <w:spacing w:after="100"/>
      </w:pPr>
      <w:r w:rsidRPr="001116CE">
        <w:t>Turning</w:t>
      </w:r>
      <w:r w:rsidR="0078685B" w:rsidRPr="001116CE">
        <w:t xml:space="preserve"> </w:t>
      </w:r>
      <w:r w:rsidRPr="001116CE">
        <w:t>to</w:t>
      </w:r>
      <w:r w:rsidR="0078685B" w:rsidRPr="001116CE">
        <w:t xml:space="preserve"> </w:t>
      </w:r>
      <w:r w:rsidRPr="001116CE">
        <w:t>the</w:t>
      </w:r>
      <w:r w:rsidR="0078685B" w:rsidRPr="001116CE">
        <w:t xml:space="preserve"> </w:t>
      </w:r>
      <w:r w:rsidRPr="001116CE">
        <w:t>issue</w:t>
      </w:r>
      <w:r w:rsidR="0078685B" w:rsidRPr="001116CE">
        <w:t xml:space="preserve"> </w:t>
      </w:r>
      <w:r w:rsidRPr="001116CE">
        <w:t>of</w:t>
      </w:r>
      <w:r w:rsidR="0078685B" w:rsidRPr="001116CE">
        <w:t xml:space="preserve"> </w:t>
      </w:r>
      <w:r w:rsidRPr="001116CE">
        <w:t>impunity,</w:t>
      </w:r>
      <w:r w:rsidR="0078685B" w:rsidRPr="001116CE">
        <w:t xml:space="preserve"> </w:t>
      </w:r>
      <w:r w:rsidRPr="001116CE">
        <w:t>she</w:t>
      </w:r>
      <w:r w:rsidR="0078685B" w:rsidRPr="001116CE">
        <w:t xml:space="preserve"> </w:t>
      </w:r>
      <w:r w:rsidRPr="001116CE">
        <w:t>said</w:t>
      </w:r>
      <w:r w:rsidR="0078685B" w:rsidRPr="001116CE">
        <w:t xml:space="preserve"> </w:t>
      </w:r>
      <w:r w:rsidRPr="001116CE">
        <w:t>that</w:t>
      </w:r>
      <w:r w:rsidR="0078685B" w:rsidRPr="001116CE">
        <w:t xml:space="preserve"> </w:t>
      </w:r>
      <w:r w:rsidRPr="001116CE">
        <w:t>although</w:t>
      </w:r>
      <w:r w:rsidR="0078685B" w:rsidRPr="001116CE">
        <w:t xml:space="preserve"> </w:t>
      </w:r>
      <w:r w:rsidRPr="001116CE">
        <w:t>there</w:t>
      </w:r>
      <w:r w:rsidR="0078685B" w:rsidRPr="001116CE">
        <w:t xml:space="preserve"> </w:t>
      </w:r>
      <w:r w:rsidRPr="001116CE">
        <w:t>had</w:t>
      </w:r>
      <w:r w:rsidR="0078685B" w:rsidRPr="001116CE">
        <w:t xml:space="preserve"> </w:t>
      </w:r>
      <w:r w:rsidRPr="001116CE">
        <w:t>been</w:t>
      </w:r>
      <w:r w:rsidR="0078685B" w:rsidRPr="001116CE">
        <w:t xml:space="preserve"> </w:t>
      </w:r>
      <w:r w:rsidRPr="001116CE">
        <w:t>few</w:t>
      </w:r>
      <w:r w:rsidR="0078685B" w:rsidRPr="001116CE">
        <w:t xml:space="preserve"> </w:t>
      </w:r>
      <w:r w:rsidRPr="001116CE">
        <w:t>prosecutions</w:t>
      </w:r>
      <w:r w:rsidR="0078685B" w:rsidRPr="001116CE">
        <w:t xml:space="preserve"> </w:t>
      </w:r>
      <w:r w:rsidRPr="001116CE">
        <w:t>for</w:t>
      </w:r>
      <w:r w:rsidR="0078685B" w:rsidRPr="001116CE">
        <w:t xml:space="preserve"> </w:t>
      </w:r>
      <w:r w:rsidRPr="001116CE">
        <w:t>cases</w:t>
      </w:r>
      <w:r w:rsidR="0078685B" w:rsidRPr="001116CE">
        <w:t xml:space="preserve"> </w:t>
      </w:r>
      <w:r w:rsidRPr="001116CE">
        <w:t>of</w:t>
      </w:r>
      <w:r w:rsidR="0078685B" w:rsidRPr="001116CE">
        <w:t xml:space="preserve"> </w:t>
      </w:r>
      <w:r w:rsidRPr="001116CE">
        <w:t>sexual</w:t>
      </w:r>
      <w:r w:rsidR="0078685B" w:rsidRPr="001116CE">
        <w:t xml:space="preserve"> </w:t>
      </w:r>
      <w:r w:rsidRPr="001116CE">
        <w:t>violence,</w:t>
      </w:r>
      <w:r w:rsidR="0078685B" w:rsidRPr="001116CE">
        <w:t xml:space="preserve"> </w:t>
      </w:r>
      <w:r w:rsidRPr="001116CE">
        <w:t>as</w:t>
      </w:r>
      <w:r w:rsidR="0078685B" w:rsidRPr="001116CE">
        <w:t xml:space="preserve"> </w:t>
      </w:r>
      <w:r w:rsidRPr="001116CE">
        <w:t>was</w:t>
      </w:r>
      <w:r w:rsidR="0078685B" w:rsidRPr="001116CE">
        <w:t xml:space="preserve"> </w:t>
      </w:r>
      <w:r w:rsidRPr="001116CE">
        <w:t>borne</w:t>
      </w:r>
      <w:r w:rsidR="0078685B" w:rsidRPr="001116CE">
        <w:t xml:space="preserve"> </w:t>
      </w:r>
      <w:r w:rsidRPr="001116CE">
        <w:t>out</w:t>
      </w:r>
      <w:r w:rsidR="0078685B" w:rsidRPr="001116CE">
        <w:t xml:space="preserve"> </w:t>
      </w:r>
      <w:r w:rsidRPr="001116CE">
        <w:t>by</w:t>
      </w:r>
      <w:r w:rsidR="0078685B" w:rsidRPr="001116CE">
        <w:t xml:space="preserve"> </w:t>
      </w:r>
      <w:r w:rsidRPr="001116CE">
        <w:t>relevant</w:t>
      </w:r>
      <w:r w:rsidR="0078685B" w:rsidRPr="001116CE">
        <w:t xml:space="preserve"> </w:t>
      </w:r>
      <w:r w:rsidRPr="001116CE">
        <w:t>statistics,</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was</w:t>
      </w:r>
      <w:r w:rsidR="0078685B" w:rsidRPr="001116CE">
        <w:t xml:space="preserve"> </w:t>
      </w:r>
      <w:r w:rsidRPr="001116CE">
        <w:t>committed</w:t>
      </w:r>
      <w:r w:rsidR="0078685B" w:rsidRPr="001116CE">
        <w:t xml:space="preserve"> </w:t>
      </w:r>
      <w:r w:rsidRPr="001116CE">
        <w:t>to</w:t>
      </w:r>
      <w:r w:rsidR="0078685B" w:rsidRPr="001116CE">
        <w:t xml:space="preserve"> </w:t>
      </w:r>
      <w:r w:rsidRPr="001116CE">
        <w:t>prosecuting</w:t>
      </w:r>
      <w:r w:rsidR="0078685B" w:rsidRPr="001116CE">
        <w:t xml:space="preserve"> </w:t>
      </w:r>
      <w:r w:rsidRPr="001116CE">
        <w:t>the</w:t>
      </w:r>
      <w:r w:rsidR="0078685B" w:rsidRPr="001116CE">
        <w:t xml:space="preserve"> </w:t>
      </w:r>
      <w:r w:rsidRPr="001116CE">
        <w:t>military</w:t>
      </w:r>
      <w:r w:rsidR="0078685B" w:rsidRPr="001116CE">
        <w:t xml:space="preserve"> </w:t>
      </w:r>
      <w:r w:rsidRPr="001116CE">
        <w:t>personnel</w:t>
      </w:r>
      <w:r w:rsidR="0078685B" w:rsidRPr="001116CE">
        <w:t xml:space="preserve"> </w:t>
      </w:r>
      <w:r w:rsidRPr="001116CE">
        <w:t>responsible</w:t>
      </w:r>
      <w:r w:rsidR="0078685B" w:rsidRPr="001116CE">
        <w:t xml:space="preserve"> </w:t>
      </w:r>
      <w:r w:rsidRPr="001116CE">
        <w:t>for</w:t>
      </w:r>
      <w:r w:rsidR="0078685B" w:rsidRPr="001116CE">
        <w:t xml:space="preserve"> </w:t>
      </w:r>
      <w:r w:rsidRPr="001116CE">
        <w:t>such</w:t>
      </w:r>
      <w:r w:rsidR="0078685B" w:rsidRPr="001116CE">
        <w:t xml:space="preserve"> </w:t>
      </w:r>
      <w:r w:rsidRPr="001116CE">
        <w:t>acts.</w:t>
      </w:r>
      <w:r w:rsidR="0078685B" w:rsidRPr="001116CE">
        <w:t xml:space="preserve"> </w:t>
      </w:r>
      <w:r w:rsidRPr="001116CE">
        <w:t>However,</w:t>
      </w:r>
      <w:r w:rsidR="0078685B" w:rsidRPr="001116CE">
        <w:t xml:space="preserve"> </w:t>
      </w:r>
      <w:r w:rsidRPr="001116CE">
        <w:t>the</w:t>
      </w:r>
      <w:r w:rsidR="0078685B" w:rsidRPr="001116CE">
        <w:t xml:space="preserve"> </w:t>
      </w:r>
      <w:r w:rsidRPr="001116CE">
        <w:t>situation</w:t>
      </w:r>
      <w:r w:rsidR="0078685B" w:rsidRPr="001116CE">
        <w:t xml:space="preserve"> </w:t>
      </w:r>
      <w:r w:rsidRPr="001116CE">
        <w:t>posed</w:t>
      </w:r>
      <w:r w:rsidR="0078685B" w:rsidRPr="001116CE">
        <w:t xml:space="preserve"> </w:t>
      </w:r>
      <w:r w:rsidRPr="001116CE">
        <w:t>many</w:t>
      </w:r>
      <w:r w:rsidR="0078685B" w:rsidRPr="001116CE">
        <w:t xml:space="preserve"> </w:t>
      </w:r>
      <w:r w:rsidRPr="001116CE">
        <w:t>challenges,</w:t>
      </w:r>
      <w:r w:rsidR="0078685B" w:rsidRPr="001116CE">
        <w:t xml:space="preserve"> </w:t>
      </w:r>
      <w:r w:rsidRPr="001116CE">
        <w:t>particularly</w:t>
      </w:r>
      <w:r w:rsidR="0078685B" w:rsidRPr="001116CE">
        <w:t xml:space="preserve"> </w:t>
      </w:r>
      <w:r w:rsidRPr="001116CE">
        <w:t>with</w:t>
      </w:r>
      <w:r w:rsidR="0078685B" w:rsidRPr="001116CE">
        <w:t xml:space="preserve"> </w:t>
      </w:r>
      <w:r w:rsidRPr="001116CE">
        <w:t>regard</w:t>
      </w:r>
      <w:r w:rsidR="0078685B" w:rsidRPr="001116CE">
        <w:t xml:space="preserve"> </w:t>
      </w:r>
      <w:r w:rsidRPr="001116CE">
        <w:t>to</w:t>
      </w:r>
      <w:r w:rsidR="0078685B" w:rsidRPr="001116CE">
        <w:t xml:space="preserve"> </w:t>
      </w:r>
      <w:r w:rsidRPr="001116CE">
        <w:t>the</w:t>
      </w:r>
      <w:r w:rsidR="0078685B" w:rsidRPr="001116CE">
        <w:t xml:space="preserve"> </w:t>
      </w:r>
      <w:r w:rsidRPr="001116CE">
        <w:t>gathering</w:t>
      </w:r>
      <w:r w:rsidR="0078685B" w:rsidRPr="001116CE">
        <w:t xml:space="preserve"> </w:t>
      </w:r>
      <w:r w:rsidRPr="001116CE">
        <w:t>and</w:t>
      </w:r>
      <w:r w:rsidR="0078685B" w:rsidRPr="001116CE">
        <w:t xml:space="preserve"> </w:t>
      </w:r>
      <w:r w:rsidRPr="001116CE">
        <w:t>preserving</w:t>
      </w:r>
      <w:r w:rsidR="0078685B" w:rsidRPr="001116CE">
        <w:t xml:space="preserve"> </w:t>
      </w:r>
      <w:r w:rsidRPr="001116CE">
        <w:t>of</w:t>
      </w:r>
      <w:r w:rsidR="0078685B" w:rsidRPr="001116CE">
        <w:t xml:space="preserve"> </w:t>
      </w:r>
      <w:r w:rsidRPr="001116CE">
        <w:t>evidence,</w:t>
      </w:r>
      <w:r w:rsidR="0078685B" w:rsidRPr="001116CE">
        <w:t xml:space="preserve"> </w:t>
      </w:r>
      <w:r w:rsidRPr="001116CE">
        <w:t>which</w:t>
      </w:r>
      <w:r w:rsidR="0078685B" w:rsidRPr="001116CE">
        <w:t xml:space="preserve"> </w:t>
      </w:r>
      <w:r w:rsidRPr="001116CE">
        <w:t>was</w:t>
      </w:r>
      <w:r w:rsidR="0078685B" w:rsidRPr="001116CE">
        <w:t xml:space="preserve"> </w:t>
      </w:r>
      <w:r w:rsidRPr="001116CE">
        <w:t>especially</w:t>
      </w:r>
      <w:r w:rsidR="0078685B" w:rsidRPr="001116CE">
        <w:t xml:space="preserve"> </w:t>
      </w:r>
      <w:r w:rsidRPr="001116CE">
        <w:t>difficult</w:t>
      </w:r>
      <w:r w:rsidR="0078685B" w:rsidRPr="001116CE">
        <w:t xml:space="preserve"> </w:t>
      </w:r>
      <w:r w:rsidRPr="001116CE">
        <w:t>as</w:t>
      </w:r>
      <w:r w:rsidR="0078685B" w:rsidRPr="001116CE">
        <w:t xml:space="preserve"> </w:t>
      </w:r>
      <w:r w:rsidRPr="001116CE">
        <w:t>the</w:t>
      </w:r>
      <w:r w:rsidR="0078685B" w:rsidRPr="001116CE">
        <w:t xml:space="preserve"> </w:t>
      </w:r>
      <w:r w:rsidRPr="001116CE">
        <w:t>majority</w:t>
      </w:r>
      <w:r w:rsidR="0078685B" w:rsidRPr="001116CE">
        <w:t xml:space="preserve"> </w:t>
      </w:r>
      <w:r w:rsidRPr="001116CE">
        <w:t>of</w:t>
      </w:r>
      <w:r w:rsidR="0078685B" w:rsidRPr="001116CE">
        <w:t xml:space="preserve"> </w:t>
      </w:r>
      <w:r w:rsidRPr="001116CE">
        <w:t>sexual</w:t>
      </w:r>
      <w:r w:rsidR="0078685B" w:rsidRPr="001116CE">
        <w:t xml:space="preserve"> </w:t>
      </w:r>
      <w:r w:rsidRPr="001116CE">
        <w:t>violence</w:t>
      </w:r>
      <w:r w:rsidR="0078685B" w:rsidRPr="001116CE">
        <w:t xml:space="preserve"> </w:t>
      </w:r>
      <w:r w:rsidRPr="001116CE">
        <w:t>occurred</w:t>
      </w:r>
      <w:r w:rsidR="0078685B" w:rsidRPr="001116CE">
        <w:t xml:space="preserve"> </w:t>
      </w:r>
      <w:r w:rsidRPr="001116CE">
        <w:t>in</w:t>
      </w:r>
      <w:r w:rsidR="0078685B" w:rsidRPr="001116CE">
        <w:t xml:space="preserve"> </w:t>
      </w:r>
      <w:r w:rsidRPr="001116CE">
        <w:t>regions</w:t>
      </w:r>
      <w:r w:rsidR="0078685B" w:rsidRPr="001116CE">
        <w:t xml:space="preserve"> </w:t>
      </w:r>
      <w:r w:rsidRPr="001116CE">
        <w:t>outside</w:t>
      </w:r>
      <w:r w:rsidR="0078685B" w:rsidRPr="001116CE">
        <w:t xml:space="preserve"> </w:t>
      </w:r>
      <w:r w:rsidRPr="001116CE">
        <w:t>the</w:t>
      </w:r>
      <w:r w:rsidR="0078685B" w:rsidRPr="001116CE">
        <w:t xml:space="preserve"> </w:t>
      </w:r>
      <w:r w:rsidRPr="001116CE">
        <w:t>Government</w:t>
      </w:r>
      <w:r w:rsidR="001116CE">
        <w:t>’</w:t>
      </w:r>
      <w:r w:rsidRPr="001116CE">
        <w:t>s</w:t>
      </w:r>
      <w:r w:rsidR="0078685B" w:rsidRPr="001116CE">
        <w:t xml:space="preserve"> </w:t>
      </w:r>
      <w:r w:rsidRPr="001116CE">
        <w:t>control.</w:t>
      </w:r>
      <w:r w:rsidR="0078685B" w:rsidRPr="001116CE">
        <w:t xml:space="preserve"> </w:t>
      </w:r>
      <w:r w:rsidRPr="001116CE">
        <w:t>The</w:t>
      </w:r>
      <w:r w:rsidR="0078685B" w:rsidRPr="001116CE">
        <w:t xml:space="preserve"> </w:t>
      </w:r>
      <w:r w:rsidRPr="001116CE">
        <w:t>problems</w:t>
      </w:r>
      <w:r w:rsidR="0078685B" w:rsidRPr="001116CE">
        <w:t xml:space="preserve"> </w:t>
      </w:r>
      <w:r w:rsidRPr="001116CE">
        <w:t>related</w:t>
      </w:r>
      <w:r w:rsidR="0078685B" w:rsidRPr="001116CE">
        <w:t xml:space="preserve"> </w:t>
      </w:r>
      <w:r w:rsidRPr="001116CE">
        <w:t>to</w:t>
      </w:r>
      <w:r w:rsidR="0078685B" w:rsidRPr="001116CE">
        <w:t xml:space="preserve"> </w:t>
      </w:r>
      <w:r w:rsidRPr="001116CE">
        <w:t>human</w:t>
      </w:r>
      <w:r w:rsidR="0078685B" w:rsidRPr="001116CE">
        <w:t xml:space="preserve"> </w:t>
      </w:r>
      <w:r w:rsidRPr="001116CE">
        <w:t>rights</w:t>
      </w:r>
      <w:r w:rsidR="0078685B" w:rsidRPr="001116CE">
        <w:t xml:space="preserve"> </w:t>
      </w:r>
      <w:r w:rsidRPr="001116CE">
        <w:t>and</w:t>
      </w:r>
      <w:r w:rsidR="0078685B" w:rsidRPr="001116CE">
        <w:t xml:space="preserve"> </w:t>
      </w:r>
      <w:r w:rsidRPr="001116CE">
        <w:t>sexual</w:t>
      </w:r>
      <w:r w:rsidR="0078685B" w:rsidRPr="001116CE">
        <w:t xml:space="preserve"> </w:t>
      </w:r>
      <w:r w:rsidRPr="001116CE">
        <w:t>violence</w:t>
      </w:r>
      <w:r w:rsidR="0078685B" w:rsidRPr="001116CE">
        <w:t xml:space="preserve"> </w:t>
      </w:r>
      <w:r w:rsidR="006F10E6">
        <w:t xml:space="preserve">were </w:t>
      </w:r>
      <w:r w:rsidRPr="001116CE">
        <w:t>all</w:t>
      </w:r>
      <w:r w:rsidR="0078685B" w:rsidRPr="001116CE">
        <w:t xml:space="preserve"> </w:t>
      </w:r>
      <w:r w:rsidRPr="001116CE">
        <w:t>linked</w:t>
      </w:r>
      <w:r w:rsidR="0078685B" w:rsidRPr="001116CE">
        <w:t xml:space="preserve"> </w:t>
      </w:r>
      <w:r w:rsidRPr="001116CE">
        <w:t>to</w:t>
      </w:r>
      <w:r w:rsidR="0078685B" w:rsidRPr="001116CE">
        <w:t xml:space="preserve"> </w:t>
      </w:r>
      <w:r w:rsidRPr="001116CE">
        <w:t>the</w:t>
      </w:r>
      <w:r w:rsidR="0078685B" w:rsidRPr="001116CE">
        <w:t xml:space="preserve"> </w:t>
      </w:r>
      <w:r w:rsidRPr="001116CE">
        <w:t>war,</w:t>
      </w:r>
      <w:r w:rsidR="0078685B" w:rsidRPr="001116CE">
        <w:t xml:space="preserve"> </w:t>
      </w:r>
      <w:r w:rsidRPr="001116CE">
        <w:t>and,</w:t>
      </w:r>
      <w:r w:rsidR="0078685B" w:rsidRPr="001116CE">
        <w:t xml:space="preserve"> </w:t>
      </w:r>
      <w:r w:rsidRPr="001116CE">
        <w:t>in</w:t>
      </w:r>
      <w:r w:rsidR="0078685B" w:rsidRPr="001116CE">
        <w:t xml:space="preserve"> </w:t>
      </w:r>
      <w:r w:rsidRPr="001116CE">
        <w:t>order</w:t>
      </w:r>
      <w:r w:rsidR="0078685B" w:rsidRPr="001116CE">
        <w:t xml:space="preserve"> </w:t>
      </w:r>
      <w:r w:rsidRPr="001116CE">
        <w:t>to</w:t>
      </w:r>
      <w:r w:rsidR="0078685B" w:rsidRPr="001116CE">
        <w:t xml:space="preserve"> </w:t>
      </w:r>
      <w:r w:rsidRPr="001116CE">
        <w:t>address</w:t>
      </w:r>
      <w:r w:rsidR="0078685B" w:rsidRPr="001116CE">
        <w:t xml:space="preserve"> </w:t>
      </w:r>
      <w:r w:rsidRPr="001116CE">
        <w:t>those</w:t>
      </w:r>
      <w:r w:rsidR="0078685B" w:rsidRPr="001116CE">
        <w:t xml:space="preserve"> </w:t>
      </w:r>
      <w:r w:rsidRPr="001116CE">
        <w:t>problems,</w:t>
      </w:r>
      <w:r w:rsidR="0078685B" w:rsidRPr="001116CE">
        <w:t xml:space="preserve"> </w:t>
      </w:r>
      <w:r w:rsidRPr="001116CE">
        <w:t>lasting</w:t>
      </w:r>
      <w:r w:rsidR="0078685B" w:rsidRPr="001116CE">
        <w:t xml:space="preserve"> </w:t>
      </w:r>
      <w:r w:rsidRPr="001116CE">
        <w:t>peace</w:t>
      </w:r>
      <w:r w:rsidR="0078685B" w:rsidRPr="001116CE">
        <w:t xml:space="preserve"> </w:t>
      </w:r>
      <w:r w:rsidRPr="001116CE">
        <w:t>was</w:t>
      </w:r>
      <w:r w:rsidR="0078685B" w:rsidRPr="001116CE">
        <w:t xml:space="preserve"> </w:t>
      </w:r>
      <w:r w:rsidRPr="001116CE">
        <w:t>needed</w:t>
      </w:r>
      <w:r w:rsidR="0078685B" w:rsidRPr="001116CE">
        <w:t xml:space="preserve"> </w:t>
      </w:r>
      <w:r w:rsidRPr="001116CE">
        <w:t>in</w:t>
      </w:r>
      <w:r w:rsidR="0078685B" w:rsidRPr="001116CE">
        <w:t xml:space="preserve"> </w:t>
      </w:r>
      <w:r w:rsidRPr="001116CE">
        <w:t>the</w:t>
      </w:r>
      <w:r w:rsidR="0078685B" w:rsidRPr="001116CE">
        <w:t xml:space="preserve"> </w:t>
      </w:r>
      <w:r w:rsidRPr="001116CE">
        <w:t>country.</w:t>
      </w:r>
      <w:r w:rsidR="0078685B" w:rsidRPr="001116CE">
        <w:t xml:space="preserve"> </w:t>
      </w:r>
      <w:r w:rsidRPr="001116CE">
        <w:t>The</w:t>
      </w:r>
      <w:r w:rsidR="0078685B" w:rsidRPr="001116CE">
        <w:t xml:space="preserve"> </w:t>
      </w:r>
      <w:r w:rsidRPr="001116CE">
        <w:t>Republic</w:t>
      </w:r>
      <w:r w:rsidR="0078685B" w:rsidRPr="001116CE">
        <w:t xml:space="preserve"> </w:t>
      </w:r>
      <w:r w:rsidRPr="001116CE">
        <w:t>would</w:t>
      </w:r>
      <w:r w:rsidR="0078685B" w:rsidRPr="001116CE">
        <w:t xml:space="preserve"> </w:t>
      </w:r>
      <w:r w:rsidRPr="001116CE">
        <w:t>pursue</w:t>
      </w:r>
      <w:r w:rsidR="0078685B" w:rsidRPr="001116CE">
        <w:t xml:space="preserve"> </w:t>
      </w:r>
      <w:r w:rsidRPr="001116CE">
        <w:t>its</w:t>
      </w:r>
      <w:r w:rsidR="0078685B" w:rsidRPr="001116CE">
        <w:t xml:space="preserve"> </w:t>
      </w:r>
      <w:r w:rsidRPr="001116CE">
        <w:t>cooperation</w:t>
      </w:r>
      <w:r w:rsidR="0078685B" w:rsidRPr="001116CE">
        <w:t xml:space="preserve"> </w:t>
      </w:r>
      <w:r w:rsidRPr="001116CE">
        <w:t>with</w:t>
      </w:r>
      <w:r w:rsidR="0078685B" w:rsidRPr="001116CE">
        <w:t xml:space="preserve"> </w:t>
      </w:r>
      <w:r w:rsidRPr="001116CE">
        <w:t>the</w:t>
      </w:r>
      <w:r w:rsidR="0078685B" w:rsidRPr="001116CE">
        <w:t xml:space="preserve"> </w:t>
      </w:r>
      <w:r w:rsidRPr="001116CE">
        <w:t>International</w:t>
      </w:r>
      <w:r w:rsidR="0078685B" w:rsidRPr="001116CE">
        <w:t xml:space="preserve"> </w:t>
      </w:r>
      <w:r w:rsidRPr="001116CE">
        <w:t>Criminal</w:t>
      </w:r>
      <w:r w:rsidR="0078685B" w:rsidRPr="001116CE">
        <w:t xml:space="preserve"> </w:t>
      </w:r>
      <w:r w:rsidRPr="001116CE">
        <w:t>Court</w:t>
      </w:r>
      <w:r w:rsidR="0078685B" w:rsidRPr="001116CE">
        <w:t xml:space="preserve"> </w:t>
      </w:r>
      <w:r w:rsidRPr="001116CE">
        <w:t>and</w:t>
      </w:r>
      <w:r w:rsidR="0078685B" w:rsidRPr="001116CE">
        <w:t xml:space="preserve"> </w:t>
      </w:r>
      <w:r w:rsidRPr="001116CE">
        <w:t>seek</w:t>
      </w:r>
      <w:r w:rsidR="0078685B" w:rsidRPr="001116CE">
        <w:t xml:space="preserve"> </w:t>
      </w:r>
      <w:r w:rsidRPr="001116CE">
        <w:t>the</w:t>
      </w:r>
      <w:r w:rsidR="0078685B" w:rsidRPr="001116CE">
        <w:t xml:space="preserve"> </w:t>
      </w:r>
      <w:r w:rsidRPr="001116CE">
        <w:t>assistance</w:t>
      </w:r>
      <w:r w:rsidR="0078685B" w:rsidRPr="001116CE">
        <w:t xml:space="preserve"> </w:t>
      </w:r>
      <w:r w:rsidRPr="001116CE">
        <w:t>of</w:t>
      </w:r>
      <w:r w:rsidR="0078685B" w:rsidRPr="001116CE">
        <w:t xml:space="preserve"> </w:t>
      </w:r>
      <w:r w:rsidRPr="001116CE">
        <w:t>the</w:t>
      </w:r>
      <w:r w:rsidR="0078685B" w:rsidRPr="001116CE">
        <w:t xml:space="preserve"> </w:t>
      </w:r>
      <w:r w:rsidRPr="001116CE">
        <w:t>international</w:t>
      </w:r>
      <w:r w:rsidR="0078685B" w:rsidRPr="001116CE">
        <w:t xml:space="preserve"> </w:t>
      </w:r>
      <w:r w:rsidRPr="001116CE">
        <w:t>community</w:t>
      </w:r>
      <w:r w:rsidR="0078685B" w:rsidRPr="001116CE">
        <w:t xml:space="preserve"> </w:t>
      </w:r>
      <w:r w:rsidRPr="001116CE">
        <w:t>to</w:t>
      </w:r>
      <w:r w:rsidR="0078685B" w:rsidRPr="001116CE">
        <w:t xml:space="preserve"> </w:t>
      </w:r>
      <w:r w:rsidRPr="001116CE">
        <w:t>ensure</w:t>
      </w:r>
      <w:r w:rsidR="0078685B" w:rsidRPr="001116CE">
        <w:t xml:space="preserve"> </w:t>
      </w:r>
      <w:r w:rsidRPr="001116CE">
        <w:t>that</w:t>
      </w:r>
      <w:r w:rsidR="0078685B" w:rsidRPr="001116CE">
        <w:t xml:space="preserve"> </w:t>
      </w:r>
      <w:r w:rsidRPr="001116CE">
        <w:t>perpetrators</w:t>
      </w:r>
      <w:r w:rsidR="0078685B" w:rsidRPr="001116CE">
        <w:t xml:space="preserve"> </w:t>
      </w:r>
      <w:r w:rsidRPr="001116CE">
        <w:t>currently</w:t>
      </w:r>
      <w:r w:rsidR="0078685B" w:rsidRPr="001116CE">
        <w:t xml:space="preserve"> </w:t>
      </w:r>
      <w:r w:rsidRPr="001116CE">
        <w:t>residing</w:t>
      </w:r>
      <w:r w:rsidR="0078685B" w:rsidRPr="001116CE">
        <w:t xml:space="preserve"> </w:t>
      </w:r>
      <w:r w:rsidRPr="001116CE">
        <w:t>in</w:t>
      </w:r>
      <w:r w:rsidR="0078685B" w:rsidRPr="001116CE">
        <w:t xml:space="preserve"> </w:t>
      </w:r>
      <w:r w:rsidRPr="001116CE">
        <w:t>States</w:t>
      </w:r>
      <w:r w:rsidR="0078685B" w:rsidRPr="001116CE">
        <w:t xml:space="preserve"> </w:t>
      </w:r>
      <w:r w:rsidRPr="001116CE">
        <w:t>that</w:t>
      </w:r>
      <w:r w:rsidR="0078685B" w:rsidRPr="001116CE">
        <w:t xml:space="preserve"> </w:t>
      </w:r>
      <w:r w:rsidRPr="001116CE">
        <w:t>did</w:t>
      </w:r>
      <w:r w:rsidR="0078685B" w:rsidRPr="001116CE">
        <w:t xml:space="preserve"> </w:t>
      </w:r>
      <w:r w:rsidRPr="001116CE">
        <w:t>not</w:t>
      </w:r>
      <w:r w:rsidR="0078685B" w:rsidRPr="001116CE">
        <w:t xml:space="preserve"> </w:t>
      </w:r>
      <w:r w:rsidRPr="001116CE">
        <w:t>recognize</w:t>
      </w:r>
      <w:r w:rsidR="0078685B" w:rsidRPr="001116CE">
        <w:t xml:space="preserve"> </w:t>
      </w:r>
      <w:r w:rsidRPr="001116CE">
        <w:t>the</w:t>
      </w:r>
      <w:r w:rsidR="0078685B" w:rsidRPr="001116CE">
        <w:t xml:space="preserve"> </w:t>
      </w:r>
      <w:r w:rsidRPr="001116CE">
        <w:t>Court</w:t>
      </w:r>
      <w:r w:rsidR="001116CE">
        <w:t>’</w:t>
      </w:r>
      <w:r w:rsidRPr="001116CE">
        <w:t>s</w:t>
      </w:r>
      <w:r w:rsidR="0078685B" w:rsidRPr="001116CE">
        <w:t xml:space="preserve"> </w:t>
      </w:r>
      <w:r w:rsidRPr="001116CE">
        <w:t>jurisdiction</w:t>
      </w:r>
      <w:r w:rsidR="0078685B" w:rsidRPr="001116CE">
        <w:t xml:space="preserve"> </w:t>
      </w:r>
      <w:r w:rsidRPr="001116CE">
        <w:t>would</w:t>
      </w:r>
      <w:r w:rsidR="0078685B" w:rsidRPr="001116CE">
        <w:t xml:space="preserve"> </w:t>
      </w:r>
      <w:r w:rsidRPr="001116CE">
        <w:t>be</w:t>
      </w:r>
      <w:r w:rsidR="0078685B" w:rsidRPr="001116CE">
        <w:t xml:space="preserve"> </w:t>
      </w:r>
      <w:r w:rsidRPr="001116CE">
        <w:t>brought</w:t>
      </w:r>
      <w:r w:rsidR="0078685B" w:rsidRPr="001116CE">
        <w:t xml:space="preserve"> </w:t>
      </w:r>
      <w:r w:rsidRPr="001116CE">
        <w:t>to</w:t>
      </w:r>
      <w:r w:rsidR="0078685B" w:rsidRPr="001116CE">
        <w:t xml:space="preserve"> </w:t>
      </w:r>
      <w:r w:rsidRPr="001116CE">
        <w:t>justice.</w:t>
      </w:r>
      <w:r w:rsidR="0078685B" w:rsidRPr="001116CE">
        <w:t xml:space="preserve"> </w:t>
      </w:r>
      <w:r w:rsidRPr="001116CE">
        <w:t>She</w:t>
      </w:r>
      <w:r w:rsidR="0078685B" w:rsidRPr="001116CE">
        <w:t xml:space="preserve"> </w:t>
      </w:r>
      <w:r w:rsidRPr="001116CE">
        <w:t>assured</w:t>
      </w:r>
      <w:r w:rsidR="0078685B" w:rsidRPr="001116CE">
        <w:t xml:space="preserve"> </w:t>
      </w:r>
      <w:r w:rsidRPr="001116CE">
        <w:t>the</w:t>
      </w:r>
      <w:r w:rsidR="0078685B" w:rsidRPr="001116CE">
        <w:t xml:space="preserve"> </w:t>
      </w:r>
      <w:r w:rsidRPr="001116CE">
        <w:t>Committee</w:t>
      </w:r>
      <w:r w:rsidR="0078685B" w:rsidRPr="001116CE">
        <w:t xml:space="preserve"> </w:t>
      </w:r>
      <w:r w:rsidRPr="001116CE">
        <w:t>that</w:t>
      </w:r>
      <w:r w:rsidR="0078685B" w:rsidRPr="001116CE">
        <w:t xml:space="preserve"> </w:t>
      </w:r>
      <w:r w:rsidRPr="001116CE">
        <w:t>no</w:t>
      </w:r>
      <w:r w:rsidR="0078685B" w:rsidRPr="001116CE">
        <w:t xml:space="preserve"> </w:t>
      </w:r>
      <w:r w:rsidRPr="001116CE">
        <w:t>sector</w:t>
      </w:r>
      <w:r w:rsidR="0078685B" w:rsidRPr="001116CE">
        <w:t xml:space="preserve"> </w:t>
      </w:r>
      <w:r w:rsidRPr="001116CE">
        <w:t>of</w:t>
      </w:r>
      <w:r w:rsidR="0078685B" w:rsidRPr="001116CE">
        <w:t xml:space="preserve"> </w:t>
      </w:r>
      <w:r w:rsidRPr="001116CE">
        <w:t>the</w:t>
      </w:r>
      <w:r w:rsidR="0078685B" w:rsidRPr="001116CE">
        <w:t xml:space="preserve"> </w:t>
      </w:r>
      <w:r w:rsidRPr="001116CE">
        <w:t>population</w:t>
      </w:r>
      <w:r w:rsidR="0078685B" w:rsidRPr="001116CE">
        <w:t xml:space="preserve"> </w:t>
      </w:r>
      <w:r w:rsidRPr="001116CE">
        <w:t>was</w:t>
      </w:r>
      <w:r w:rsidR="0078685B" w:rsidRPr="001116CE">
        <w:t xml:space="preserve"> </w:t>
      </w:r>
      <w:r w:rsidRPr="001116CE">
        <w:t>exempt</w:t>
      </w:r>
      <w:r w:rsidR="0078685B" w:rsidRPr="001116CE">
        <w:t xml:space="preserve"> </w:t>
      </w:r>
      <w:r w:rsidRPr="001116CE">
        <w:t>from</w:t>
      </w:r>
      <w:r w:rsidR="0078685B" w:rsidRPr="001116CE">
        <w:t xml:space="preserve"> </w:t>
      </w:r>
      <w:r w:rsidRPr="001116CE">
        <w:t>prosecution</w:t>
      </w:r>
      <w:r w:rsidR="0078685B" w:rsidRPr="001116CE">
        <w:t xml:space="preserve"> </w:t>
      </w:r>
      <w:r w:rsidRPr="001116CE">
        <w:t>for</w:t>
      </w:r>
      <w:r w:rsidR="0078685B" w:rsidRPr="001116CE">
        <w:t xml:space="preserve"> </w:t>
      </w:r>
      <w:r w:rsidRPr="001116CE">
        <w:t>sexual</w:t>
      </w:r>
      <w:r w:rsidR="0078685B" w:rsidRPr="001116CE">
        <w:t xml:space="preserve"> </w:t>
      </w:r>
      <w:r w:rsidRPr="001116CE">
        <w:t>violence.</w:t>
      </w:r>
    </w:p>
    <w:p w:rsidR="00F84EFD" w:rsidRPr="001116CE" w:rsidRDefault="00F84EFD" w:rsidP="00BD4F86">
      <w:pPr>
        <w:pStyle w:val="ParaNoG"/>
        <w:spacing w:after="80"/>
      </w:pPr>
      <w:r w:rsidRPr="001116CE">
        <w:rPr>
          <w:b/>
        </w:rPr>
        <w:t>The</w:t>
      </w:r>
      <w:r w:rsidR="0078685B" w:rsidRPr="001116CE">
        <w:rPr>
          <w:b/>
        </w:rPr>
        <w:t xml:space="preserve"> </w:t>
      </w:r>
      <w:r w:rsidRPr="001116CE">
        <w:rPr>
          <w:b/>
        </w:rPr>
        <w:t>Chairperson</w:t>
      </w:r>
      <w:r w:rsidR="0078685B" w:rsidRPr="001116CE">
        <w:t xml:space="preserve"> </w:t>
      </w:r>
      <w:r w:rsidRPr="001116CE">
        <w:t>suggested</w:t>
      </w:r>
      <w:r w:rsidR="0078685B" w:rsidRPr="001116CE">
        <w:t xml:space="preserve"> </w:t>
      </w:r>
      <w:r w:rsidRPr="001116CE">
        <w:t>that</w:t>
      </w:r>
      <w:r w:rsidR="0078685B" w:rsidRPr="001116CE">
        <w:t xml:space="preserve"> </w:t>
      </w:r>
      <w:r w:rsidRPr="001116CE">
        <w:t>the</w:t>
      </w:r>
      <w:r w:rsidR="0078685B" w:rsidRPr="001116CE">
        <w:t xml:space="preserve"> </w:t>
      </w:r>
      <w:r w:rsidRPr="001116CE">
        <w:t>intervention</w:t>
      </w:r>
      <w:r w:rsidR="0078685B" w:rsidRPr="001116CE">
        <w:t xml:space="preserve"> </w:t>
      </w:r>
      <w:r w:rsidRPr="001116CE">
        <w:t>brigade</w:t>
      </w:r>
      <w:r w:rsidR="0078685B" w:rsidRPr="001116CE">
        <w:t xml:space="preserve"> </w:t>
      </w:r>
      <w:r w:rsidRPr="001116CE">
        <w:t>being</w:t>
      </w:r>
      <w:r w:rsidR="0078685B" w:rsidRPr="001116CE">
        <w:t xml:space="preserve"> </w:t>
      </w:r>
      <w:r w:rsidRPr="001116CE">
        <w:t>set</w:t>
      </w:r>
      <w:r w:rsidR="0078685B" w:rsidRPr="001116CE">
        <w:t xml:space="preserve"> </w:t>
      </w:r>
      <w:r w:rsidRPr="001116CE">
        <w:t>up</w:t>
      </w:r>
      <w:r w:rsidR="0078685B" w:rsidRPr="001116CE">
        <w:t xml:space="preserve"> </w:t>
      </w:r>
      <w:r w:rsidRPr="001116CE">
        <w:t>by</w:t>
      </w:r>
      <w:r w:rsidR="0078685B" w:rsidRPr="001116CE">
        <w:t xml:space="preserve"> </w:t>
      </w:r>
      <w:r w:rsidRPr="001116CE">
        <w:t>the</w:t>
      </w:r>
      <w:r w:rsidR="0078685B" w:rsidRPr="001116CE">
        <w:t xml:space="preserve"> </w:t>
      </w:r>
      <w:r w:rsidRPr="001116CE">
        <w:t>United</w:t>
      </w:r>
      <w:r w:rsidR="0078685B" w:rsidRPr="001116CE">
        <w:t xml:space="preserve"> </w:t>
      </w:r>
      <w:r w:rsidRPr="001116CE">
        <w:t>Nations</w:t>
      </w:r>
      <w:r w:rsidR="0078685B" w:rsidRPr="001116CE">
        <w:t xml:space="preserve"> </w:t>
      </w:r>
      <w:r w:rsidRPr="001116CE">
        <w:t>Organization</w:t>
      </w:r>
      <w:r w:rsidR="0078685B" w:rsidRPr="001116CE">
        <w:t xml:space="preserve"> </w:t>
      </w:r>
      <w:r w:rsidRPr="001116CE">
        <w:t>Stabilization</w:t>
      </w:r>
      <w:r w:rsidR="0078685B" w:rsidRPr="001116CE">
        <w:t xml:space="preserve"> </w:t>
      </w:r>
      <w:r w:rsidRPr="001116CE">
        <w:t>Mission</w:t>
      </w:r>
      <w:r w:rsidR="0078685B" w:rsidRPr="001116CE">
        <w:t xml:space="preserve"> </w:t>
      </w:r>
      <w:r w:rsidRPr="001116CE">
        <w:t>in</w:t>
      </w:r>
      <w:r w:rsidR="0078685B" w:rsidRPr="001116CE">
        <w:t xml:space="preserve"> </w:t>
      </w:r>
      <w:r w:rsidRPr="001116CE">
        <w:t>the</w:t>
      </w:r>
      <w:r w:rsidR="0078685B" w:rsidRPr="001116CE">
        <w:t xml:space="preserve"> </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0078685B" w:rsidRPr="001116CE">
        <w:t xml:space="preserve"> </w:t>
      </w:r>
      <w:r w:rsidRPr="001116CE">
        <w:t>should</w:t>
      </w:r>
      <w:r w:rsidR="0078685B" w:rsidRPr="001116CE">
        <w:t xml:space="preserve"> </w:t>
      </w:r>
      <w:r w:rsidRPr="001116CE">
        <w:t>include</w:t>
      </w:r>
      <w:r w:rsidR="0078685B" w:rsidRPr="001116CE">
        <w:t xml:space="preserve"> </w:t>
      </w:r>
      <w:r w:rsidRPr="001116CE">
        <w:t>experts</w:t>
      </w:r>
      <w:r w:rsidR="0078685B" w:rsidRPr="001116CE">
        <w:t xml:space="preserve"> </w:t>
      </w:r>
      <w:r w:rsidRPr="001116CE">
        <w:t>on</w:t>
      </w:r>
      <w:r w:rsidR="0078685B" w:rsidRPr="001116CE">
        <w:t xml:space="preserve"> </w:t>
      </w:r>
      <w:r w:rsidRPr="001116CE">
        <w:t>gender</w:t>
      </w:r>
      <w:r w:rsidR="0078685B" w:rsidRPr="001116CE">
        <w:t xml:space="preserve"> </w:t>
      </w:r>
      <w:r w:rsidRPr="001116CE">
        <w:t>issues.</w:t>
      </w:r>
    </w:p>
    <w:p w:rsidR="00F84EFD" w:rsidRPr="001116CE" w:rsidRDefault="00F84EFD" w:rsidP="00F84EFD">
      <w:pPr>
        <w:pStyle w:val="ParaNoG"/>
      </w:pPr>
      <w:r w:rsidRPr="001116CE">
        <w:rPr>
          <w:b/>
        </w:rPr>
        <w:t>Ms.</w:t>
      </w:r>
      <w:r w:rsidR="0078685B" w:rsidRPr="001116CE">
        <w:rPr>
          <w:b/>
        </w:rPr>
        <w:t xml:space="preserve"> </w:t>
      </w:r>
      <w:r w:rsidRPr="001116CE">
        <w:rPr>
          <w:b/>
        </w:rPr>
        <w:t>Patten</w:t>
      </w:r>
      <w:r w:rsidR="0078685B" w:rsidRPr="001116CE">
        <w:t xml:space="preserve"> </w:t>
      </w:r>
      <w:r w:rsidRPr="001116CE">
        <w:t>expressed</w:t>
      </w:r>
      <w:r w:rsidR="0078685B" w:rsidRPr="001116CE">
        <w:t xml:space="preserve"> </w:t>
      </w:r>
      <w:r w:rsidRPr="001116CE">
        <w:t>concern</w:t>
      </w:r>
      <w:r w:rsidR="0078685B" w:rsidRPr="001116CE">
        <w:t xml:space="preserve"> </w:t>
      </w:r>
      <w:r w:rsidRPr="001116CE">
        <w:t>about</w:t>
      </w:r>
      <w:r w:rsidR="0078685B" w:rsidRPr="001116CE">
        <w:t xml:space="preserve"> </w:t>
      </w:r>
      <w:r w:rsidRPr="001116CE">
        <w:t>the</w:t>
      </w:r>
      <w:r w:rsidR="0078685B" w:rsidRPr="001116CE">
        <w:t xml:space="preserve"> </w:t>
      </w:r>
      <w:r w:rsidRPr="001116CE">
        <w:t>discrimination</w:t>
      </w:r>
      <w:r w:rsidR="0078685B" w:rsidRPr="001116CE">
        <w:t xml:space="preserve"> </w:t>
      </w:r>
      <w:r w:rsidRPr="001116CE">
        <w:t>faced</w:t>
      </w:r>
      <w:r w:rsidR="0078685B" w:rsidRPr="001116CE">
        <w:t xml:space="preserve"> </w:t>
      </w:r>
      <w:r w:rsidRPr="001116CE">
        <w:t>by</w:t>
      </w:r>
      <w:r w:rsidR="0078685B" w:rsidRPr="001116CE">
        <w:t xml:space="preserve"> </w:t>
      </w:r>
      <w:r w:rsidRPr="001116CE">
        <w:t>indigenous</w:t>
      </w:r>
      <w:r w:rsidR="0078685B" w:rsidRPr="001116CE">
        <w:t xml:space="preserve"> </w:t>
      </w:r>
      <w:r w:rsidRPr="001116CE">
        <w:t>women,</w:t>
      </w:r>
      <w:r w:rsidR="0078685B" w:rsidRPr="001116CE">
        <w:t xml:space="preserve"> </w:t>
      </w:r>
      <w:r w:rsidRPr="001116CE">
        <w:t>especially</w:t>
      </w:r>
      <w:r w:rsidR="0078685B" w:rsidRPr="001116CE">
        <w:t xml:space="preserve"> </w:t>
      </w:r>
      <w:r w:rsidRPr="001116CE">
        <w:t>within</w:t>
      </w:r>
      <w:r w:rsidR="0078685B" w:rsidRPr="001116CE">
        <w:t xml:space="preserve"> </w:t>
      </w:r>
      <w:r w:rsidRPr="001116CE">
        <w:t>the</w:t>
      </w:r>
      <w:r w:rsidR="0078685B" w:rsidRPr="001116CE">
        <w:t xml:space="preserve"> </w:t>
      </w:r>
      <w:r w:rsidRPr="001116CE">
        <w:t>pygmy</w:t>
      </w:r>
      <w:r w:rsidR="0078685B" w:rsidRPr="001116CE">
        <w:t xml:space="preserve"> </w:t>
      </w:r>
      <w:r w:rsidRPr="001116CE">
        <w:t>community.</w:t>
      </w:r>
      <w:r w:rsidR="0078685B" w:rsidRPr="001116CE">
        <w:t xml:space="preserve"> </w:t>
      </w:r>
      <w:r w:rsidRPr="001116CE">
        <w:t>The</w:t>
      </w:r>
      <w:r w:rsidR="0078685B" w:rsidRPr="001116CE">
        <w:t xml:space="preserve"> </w:t>
      </w:r>
      <w:r w:rsidRPr="001116CE">
        <w:t>Committee</w:t>
      </w:r>
      <w:r w:rsidR="0078685B" w:rsidRPr="001116CE">
        <w:t xml:space="preserve"> </w:t>
      </w:r>
      <w:r w:rsidRPr="001116CE">
        <w:t>had</w:t>
      </w:r>
      <w:r w:rsidR="0078685B" w:rsidRPr="001116CE">
        <w:t xml:space="preserve"> </w:t>
      </w:r>
      <w:r w:rsidRPr="001116CE">
        <w:t>received</w:t>
      </w:r>
      <w:r w:rsidR="0078685B" w:rsidRPr="001116CE">
        <w:t xml:space="preserve"> </w:t>
      </w:r>
      <w:r w:rsidRPr="001116CE">
        <w:t>information</w:t>
      </w:r>
      <w:r w:rsidR="0078685B" w:rsidRPr="001116CE">
        <w:t xml:space="preserve"> </w:t>
      </w:r>
      <w:r w:rsidRPr="001116CE">
        <w:t>according</w:t>
      </w:r>
      <w:r w:rsidR="0078685B" w:rsidRPr="001116CE">
        <w:t xml:space="preserve"> </w:t>
      </w:r>
      <w:r w:rsidRPr="001116CE">
        <w:t>to</w:t>
      </w:r>
      <w:r w:rsidR="0078685B" w:rsidRPr="001116CE">
        <w:t xml:space="preserve"> </w:t>
      </w:r>
      <w:r w:rsidRPr="001116CE">
        <w:t>which</w:t>
      </w:r>
      <w:r w:rsidR="0078685B" w:rsidRPr="001116CE">
        <w:t xml:space="preserve"> </w:t>
      </w:r>
      <w:r w:rsidRPr="001116CE">
        <w:t>they</w:t>
      </w:r>
      <w:r w:rsidR="0078685B" w:rsidRPr="001116CE">
        <w:t xml:space="preserve"> </w:t>
      </w:r>
      <w:r w:rsidRPr="001116CE">
        <w:t>suffered</w:t>
      </w:r>
      <w:r w:rsidR="0078685B" w:rsidRPr="001116CE">
        <w:t xml:space="preserve"> </w:t>
      </w:r>
      <w:r w:rsidRPr="001116CE">
        <w:t>marginalization</w:t>
      </w:r>
      <w:r w:rsidR="0078685B" w:rsidRPr="001116CE">
        <w:t xml:space="preserve"> </w:t>
      </w:r>
      <w:r w:rsidRPr="001116CE">
        <w:t>in</w:t>
      </w:r>
      <w:r w:rsidR="0078685B" w:rsidRPr="001116CE">
        <w:t xml:space="preserve"> </w:t>
      </w:r>
      <w:r w:rsidRPr="001116CE">
        <w:t>terms</w:t>
      </w:r>
      <w:r w:rsidR="0078685B" w:rsidRPr="001116CE">
        <w:t xml:space="preserve"> </w:t>
      </w:r>
      <w:r w:rsidRPr="001116CE">
        <w:t>of</w:t>
      </w:r>
      <w:r w:rsidR="0078685B" w:rsidRPr="001116CE">
        <w:t xml:space="preserve"> </w:t>
      </w:r>
      <w:r w:rsidRPr="001116CE">
        <w:t>access</w:t>
      </w:r>
      <w:r w:rsidR="0078685B" w:rsidRPr="001116CE">
        <w:t xml:space="preserve"> </w:t>
      </w:r>
      <w:r w:rsidRPr="001116CE">
        <w:t>to</w:t>
      </w:r>
      <w:r w:rsidR="0078685B" w:rsidRPr="001116CE">
        <w:t xml:space="preserve"> </w:t>
      </w:r>
      <w:r w:rsidRPr="001116CE">
        <w:t>education,</w:t>
      </w:r>
      <w:r w:rsidR="0078685B" w:rsidRPr="001116CE">
        <w:t xml:space="preserve"> </w:t>
      </w:r>
      <w:r w:rsidRPr="001116CE">
        <w:t>health</w:t>
      </w:r>
      <w:r w:rsidR="0078685B" w:rsidRPr="001116CE">
        <w:t xml:space="preserve"> </w:t>
      </w:r>
      <w:r w:rsidRPr="001116CE">
        <w:t>care</w:t>
      </w:r>
      <w:r w:rsidR="0078685B" w:rsidRPr="001116CE">
        <w:t xml:space="preserve"> </w:t>
      </w:r>
      <w:r w:rsidRPr="001116CE">
        <w:t>and</w:t>
      </w:r>
      <w:r w:rsidR="0078685B" w:rsidRPr="001116CE">
        <w:t xml:space="preserve"> </w:t>
      </w:r>
      <w:r w:rsidRPr="001116CE">
        <w:t>employment,</w:t>
      </w:r>
      <w:r w:rsidR="0078685B" w:rsidRPr="001116CE">
        <w:t xml:space="preserve"> </w:t>
      </w:r>
      <w:r w:rsidRPr="001116CE">
        <w:t>and</w:t>
      </w:r>
      <w:r w:rsidR="0078685B" w:rsidRPr="001116CE">
        <w:t xml:space="preserve"> </w:t>
      </w:r>
      <w:r w:rsidRPr="001116CE">
        <w:t>that</w:t>
      </w:r>
      <w:r w:rsidR="0078685B" w:rsidRPr="001116CE">
        <w:t xml:space="preserve"> </w:t>
      </w:r>
      <w:r w:rsidRPr="001116CE">
        <w:t>they</w:t>
      </w:r>
      <w:r w:rsidR="0078685B" w:rsidRPr="001116CE">
        <w:t xml:space="preserve"> </w:t>
      </w:r>
      <w:r w:rsidRPr="001116CE">
        <w:t>continued</w:t>
      </w:r>
      <w:r w:rsidR="0078685B" w:rsidRPr="001116CE">
        <w:t xml:space="preserve"> </w:t>
      </w:r>
      <w:r w:rsidRPr="001116CE">
        <w:t>to</w:t>
      </w:r>
      <w:r w:rsidR="0078685B" w:rsidRPr="001116CE">
        <w:t xml:space="preserve"> </w:t>
      </w:r>
      <w:r w:rsidRPr="001116CE">
        <w:t>be</w:t>
      </w:r>
      <w:r w:rsidR="0078685B" w:rsidRPr="001116CE">
        <w:t xml:space="preserve"> </w:t>
      </w:r>
      <w:r w:rsidRPr="001116CE">
        <w:t>subjected</w:t>
      </w:r>
      <w:r w:rsidR="0078685B" w:rsidRPr="001116CE">
        <w:t xml:space="preserve"> </w:t>
      </w:r>
      <w:r w:rsidRPr="001116CE">
        <w:t>to</w:t>
      </w:r>
      <w:r w:rsidR="0078685B" w:rsidRPr="001116CE">
        <w:t xml:space="preserve"> </w:t>
      </w:r>
      <w:r w:rsidRPr="001116CE">
        <w:t>mass</w:t>
      </w:r>
      <w:r w:rsidR="0078685B" w:rsidRPr="001116CE">
        <w:t xml:space="preserve"> </w:t>
      </w:r>
      <w:r w:rsidRPr="001116CE">
        <w:t>rape.</w:t>
      </w:r>
      <w:r w:rsidR="0078685B" w:rsidRPr="001116CE">
        <w:t xml:space="preserve"> </w:t>
      </w:r>
      <w:r w:rsidRPr="001116CE">
        <w:t>She</w:t>
      </w:r>
      <w:r w:rsidR="0078685B" w:rsidRPr="001116CE">
        <w:t xml:space="preserve"> </w:t>
      </w:r>
      <w:r w:rsidRPr="001116CE">
        <w:t>asked</w:t>
      </w:r>
      <w:r w:rsidR="0078685B" w:rsidRPr="001116CE">
        <w:t xml:space="preserve"> </w:t>
      </w:r>
      <w:r w:rsidRPr="001116CE">
        <w:t>what</w:t>
      </w:r>
      <w:r w:rsidR="0078685B" w:rsidRPr="001116CE">
        <w:t xml:space="preserve"> </w:t>
      </w:r>
      <w:r w:rsidRPr="001116CE">
        <w:t>attention</w:t>
      </w:r>
      <w:r w:rsidR="0078685B" w:rsidRPr="001116CE">
        <w:t xml:space="preserve"> </w:t>
      </w:r>
      <w:r w:rsidRPr="001116CE">
        <w:t>was</w:t>
      </w:r>
      <w:r w:rsidR="0078685B" w:rsidRPr="001116CE">
        <w:t xml:space="preserve"> </w:t>
      </w:r>
      <w:r w:rsidRPr="001116CE">
        <w:t>paid</w:t>
      </w:r>
      <w:r w:rsidR="0078685B" w:rsidRPr="001116CE">
        <w:t xml:space="preserve"> </w:t>
      </w:r>
      <w:r w:rsidRPr="001116CE">
        <w:t>to</w:t>
      </w:r>
      <w:r w:rsidR="0078685B" w:rsidRPr="001116CE">
        <w:t xml:space="preserve"> </w:t>
      </w:r>
      <w:r w:rsidRPr="001116CE">
        <w:t>vulnerable</w:t>
      </w:r>
      <w:r w:rsidR="0078685B" w:rsidRPr="001116CE">
        <w:t xml:space="preserve"> </w:t>
      </w:r>
      <w:r w:rsidRPr="001116CE">
        <w:t>groups</w:t>
      </w:r>
      <w:r w:rsidR="0078685B" w:rsidRPr="001116CE">
        <w:t xml:space="preserve"> </w:t>
      </w:r>
      <w:r w:rsidRPr="001116CE">
        <w:t>of</w:t>
      </w:r>
      <w:r w:rsidR="0078685B" w:rsidRPr="001116CE">
        <w:t xml:space="preserve"> </w:t>
      </w:r>
      <w:r w:rsidRPr="001116CE">
        <w:t>women,</w:t>
      </w:r>
      <w:r w:rsidR="0078685B" w:rsidRPr="001116CE">
        <w:t xml:space="preserve"> </w:t>
      </w:r>
      <w:r w:rsidRPr="001116CE">
        <w:t>such</w:t>
      </w:r>
      <w:r w:rsidR="0078685B" w:rsidRPr="001116CE">
        <w:t xml:space="preserve"> </w:t>
      </w:r>
      <w:r w:rsidRPr="001116CE">
        <w:t>as</w:t>
      </w:r>
      <w:r w:rsidR="0078685B" w:rsidRPr="001116CE">
        <w:t xml:space="preserve"> </w:t>
      </w:r>
      <w:r w:rsidRPr="001116CE">
        <w:t>women</w:t>
      </w:r>
      <w:r w:rsidR="0078685B" w:rsidRPr="001116CE">
        <w:t xml:space="preserve"> </w:t>
      </w:r>
      <w:r w:rsidRPr="001116CE">
        <w:t>with</w:t>
      </w:r>
      <w:r w:rsidR="0078685B" w:rsidRPr="001116CE">
        <w:t xml:space="preserve"> </w:t>
      </w:r>
      <w:r w:rsidRPr="001116CE">
        <w:t>disabilities,</w:t>
      </w:r>
      <w:r w:rsidR="0078685B" w:rsidRPr="001116CE">
        <w:t xml:space="preserve"> </w:t>
      </w:r>
      <w:r w:rsidRPr="001116CE">
        <w:t>the</w:t>
      </w:r>
      <w:r w:rsidR="0078685B" w:rsidRPr="001116CE">
        <w:t xml:space="preserve"> </w:t>
      </w:r>
      <w:r w:rsidRPr="001116CE">
        <w:t>elderly,</w:t>
      </w:r>
      <w:r w:rsidR="0078685B" w:rsidRPr="001116CE">
        <w:t xml:space="preserve"> </w:t>
      </w:r>
      <w:r w:rsidRPr="001116CE">
        <w:t>widows,</w:t>
      </w:r>
      <w:r w:rsidR="0078685B" w:rsidRPr="001116CE">
        <w:t xml:space="preserve"> </w:t>
      </w:r>
      <w:r w:rsidRPr="001116CE">
        <w:t>women</w:t>
      </w:r>
      <w:r w:rsidR="0078685B" w:rsidRPr="001116CE">
        <w:t xml:space="preserve"> </w:t>
      </w:r>
      <w:r w:rsidRPr="001116CE">
        <w:t>and</w:t>
      </w:r>
      <w:r w:rsidR="0078685B" w:rsidRPr="001116CE">
        <w:t xml:space="preserve"> </w:t>
      </w:r>
      <w:r w:rsidRPr="001116CE">
        <w:t>children</w:t>
      </w:r>
      <w:r w:rsidR="0078685B" w:rsidRPr="001116CE">
        <w:t xml:space="preserve"> </w:t>
      </w:r>
      <w:r w:rsidRPr="001116CE">
        <w:t>accused</w:t>
      </w:r>
      <w:r w:rsidR="0078685B" w:rsidRPr="001116CE">
        <w:t xml:space="preserve"> </w:t>
      </w:r>
      <w:r w:rsidRPr="001116CE">
        <w:t>of</w:t>
      </w:r>
      <w:r w:rsidR="0078685B" w:rsidRPr="001116CE">
        <w:t xml:space="preserve"> </w:t>
      </w:r>
      <w:r w:rsidRPr="001116CE">
        <w:t>witchcraft,</w:t>
      </w:r>
      <w:r w:rsidR="0078685B" w:rsidRPr="001116CE">
        <w:t xml:space="preserve"> </w:t>
      </w:r>
      <w:r w:rsidRPr="001116CE">
        <w:t>and</w:t>
      </w:r>
      <w:r w:rsidR="0078685B" w:rsidRPr="001116CE">
        <w:t xml:space="preserve"> </w:t>
      </w:r>
      <w:r w:rsidRPr="001116CE">
        <w:t>women</w:t>
      </w:r>
      <w:r w:rsidR="0078685B" w:rsidRPr="001116CE">
        <w:t xml:space="preserve"> </w:t>
      </w:r>
      <w:r w:rsidRPr="001116CE">
        <w:t>and</w:t>
      </w:r>
      <w:r w:rsidR="0078685B" w:rsidRPr="001116CE">
        <w:t xml:space="preserve"> </w:t>
      </w:r>
      <w:r w:rsidRPr="001116CE">
        <w:t>children</w:t>
      </w:r>
      <w:r w:rsidR="0078685B" w:rsidRPr="001116CE">
        <w:t xml:space="preserve"> </w:t>
      </w:r>
      <w:r w:rsidRPr="001116CE">
        <w:t>living</w:t>
      </w:r>
      <w:r w:rsidR="0078685B" w:rsidRPr="001116CE">
        <w:t xml:space="preserve"> </w:t>
      </w:r>
      <w:r w:rsidRPr="001116CE">
        <w:t>on</w:t>
      </w:r>
      <w:r w:rsidR="0078685B" w:rsidRPr="001116CE">
        <w:t xml:space="preserve"> </w:t>
      </w:r>
      <w:r w:rsidRPr="001116CE">
        <w:t>the</w:t>
      </w:r>
      <w:r w:rsidR="0078685B" w:rsidRPr="001116CE">
        <w:t xml:space="preserve"> </w:t>
      </w:r>
      <w:r w:rsidRPr="001116CE">
        <w:t>street.</w:t>
      </w:r>
      <w:r w:rsidR="0078685B" w:rsidRPr="001116CE">
        <w:t xml:space="preserve"> </w:t>
      </w:r>
      <w:r w:rsidRPr="001116CE">
        <w:t>She</w:t>
      </w:r>
      <w:r w:rsidR="0078685B" w:rsidRPr="001116CE">
        <w:t xml:space="preserve"> </w:t>
      </w:r>
      <w:r w:rsidRPr="001116CE">
        <w:t>enquired</w:t>
      </w:r>
      <w:r w:rsidR="0078685B" w:rsidRPr="001116CE">
        <w:t xml:space="preserve"> </w:t>
      </w:r>
      <w:r w:rsidRPr="001116CE">
        <w:t>about</w:t>
      </w:r>
      <w:r w:rsidR="0078685B" w:rsidRPr="001116CE">
        <w:t xml:space="preserve"> </w:t>
      </w:r>
      <w:r w:rsidRPr="001116CE">
        <w:t>the</w:t>
      </w:r>
      <w:r w:rsidR="0078685B" w:rsidRPr="001116CE">
        <w:t xml:space="preserve"> </w:t>
      </w:r>
      <w:r w:rsidRPr="001116CE">
        <w:t>status</w:t>
      </w:r>
      <w:r w:rsidR="0078685B" w:rsidRPr="001116CE">
        <w:t xml:space="preserve"> </w:t>
      </w:r>
      <w:r w:rsidRPr="001116CE">
        <w:t>of</w:t>
      </w:r>
      <w:r w:rsidR="0078685B" w:rsidRPr="001116CE">
        <w:t xml:space="preserve"> </w:t>
      </w:r>
      <w:r w:rsidRPr="001116CE">
        <w:t>the</w:t>
      </w:r>
      <w:r w:rsidR="0078685B" w:rsidRPr="001116CE">
        <w:t xml:space="preserve"> </w:t>
      </w:r>
      <w:r w:rsidRPr="001116CE">
        <w:t>bill</w:t>
      </w:r>
      <w:r w:rsidR="0078685B" w:rsidRPr="001116CE">
        <w:t xml:space="preserve"> </w:t>
      </w:r>
      <w:r w:rsidRPr="001116CE">
        <w:t>on</w:t>
      </w:r>
      <w:r w:rsidR="0078685B" w:rsidRPr="001116CE">
        <w:t xml:space="preserve"> </w:t>
      </w:r>
      <w:r w:rsidRPr="001116CE">
        <w:t>forced</w:t>
      </w:r>
      <w:r w:rsidR="0078685B" w:rsidRPr="001116CE">
        <w:t xml:space="preserve"> </w:t>
      </w:r>
      <w:r w:rsidRPr="001116CE">
        <w:t>labour</w:t>
      </w:r>
      <w:r w:rsidR="0078685B" w:rsidRPr="001116CE">
        <w:t xml:space="preserve"> </w:t>
      </w:r>
      <w:r w:rsidRPr="001116CE">
        <w:t>and</w:t>
      </w:r>
      <w:r w:rsidR="0078685B" w:rsidRPr="001116CE">
        <w:t xml:space="preserve"> </w:t>
      </w:r>
      <w:r w:rsidRPr="001116CE">
        <w:t>sexual</w:t>
      </w:r>
      <w:r w:rsidR="0078685B" w:rsidRPr="001116CE">
        <w:t xml:space="preserve"> </w:t>
      </w:r>
      <w:r w:rsidRPr="001116CE">
        <w:t>slavery</w:t>
      </w:r>
      <w:r w:rsidR="0078685B" w:rsidRPr="001116CE">
        <w:t xml:space="preserve"> </w:t>
      </w:r>
      <w:r w:rsidRPr="001116CE">
        <w:t>in</w:t>
      </w:r>
      <w:r w:rsidR="0078685B" w:rsidRPr="001116CE">
        <w:t xml:space="preserve"> </w:t>
      </w:r>
      <w:r w:rsidRPr="001116CE">
        <w:t>the</w:t>
      </w:r>
      <w:r w:rsidR="0078685B" w:rsidRPr="001116CE">
        <w:t xml:space="preserve"> </w:t>
      </w:r>
      <w:r w:rsidRPr="001116CE">
        <w:t>context</w:t>
      </w:r>
      <w:r w:rsidR="0078685B" w:rsidRPr="001116CE">
        <w:t xml:space="preserve"> </w:t>
      </w:r>
      <w:r w:rsidRPr="001116CE">
        <w:t>of</w:t>
      </w:r>
      <w:r w:rsidR="0078685B" w:rsidRPr="001116CE">
        <w:t xml:space="preserve"> </w:t>
      </w:r>
      <w:r w:rsidRPr="001116CE">
        <w:t>armed</w:t>
      </w:r>
      <w:r w:rsidR="0078685B" w:rsidRPr="001116CE">
        <w:t xml:space="preserve"> </w:t>
      </w:r>
      <w:r w:rsidRPr="001116CE">
        <w:t>conflict.</w:t>
      </w:r>
      <w:r w:rsidR="0078685B" w:rsidRPr="001116CE">
        <w:t xml:space="preserve"> </w:t>
      </w:r>
      <w:r w:rsidRPr="001116CE">
        <w:t>She</w:t>
      </w:r>
      <w:r w:rsidR="0078685B" w:rsidRPr="001116CE">
        <w:t xml:space="preserve"> </w:t>
      </w:r>
      <w:r w:rsidRPr="001116CE">
        <w:t>wished</w:t>
      </w:r>
      <w:r w:rsidR="0078685B" w:rsidRPr="001116CE">
        <w:t xml:space="preserve"> </w:t>
      </w:r>
      <w:r w:rsidRPr="001116CE">
        <w:t>to</w:t>
      </w:r>
      <w:r w:rsidR="0078685B" w:rsidRPr="001116CE">
        <w:t xml:space="preserve"> </w:t>
      </w:r>
      <w:r w:rsidRPr="001116CE">
        <w:t>know</w:t>
      </w:r>
      <w:r w:rsidR="0078685B" w:rsidRPr="001116CE">
        <w:t xml:space="preserve"> </w:t>
      </w:r>
      <w:r w:rsidRPr="001116CE">
        <w:t>whether</w:t>
      </w:r>
      <w:r w:rsidR="0078685B" w:rsidRPr="001116CE">
        <w:t xml:space="preserve"> </w:t>
      </w:r>
      <w:r w:rsidRPr="001116CE">
        <w:t>there</w:t>
      </w:r>
      <w:r w:rsidR="0078685B" w:rsidRPr="001116CE">
        <w:t xml:space="preserve"> </w:t>
      </w:r>
      <w:r w:rsidRPr="001116CE">
        <w:t>were</w:t>
      </w:r>
      <w:r w:rsidR="0078685B" w:rsidRPr="001116CE">
        <w:t xml:space="preserve"> </w:t>
      </w:r>
      <w:r w:rsidRPr="001116CE">
        <w:t>plans</w:t>
      </w:r>
      <w:r w:rsidR="0078685B" w:rsidRPr="001116CE">
        <w:t xml:space="preserve"> </w:t>
      </w:r>
      <w:r w:rsidRPr="001116CE">
        <w:t>to</w:t>
      </w:r>
      <w:r w:rsidR="0078685B" w:rsidRPr="001116CE">
        <w:t xml:space="preserve"> </w:t>
      </w:r>
      <w:r w:rsidRPr="001116CE">
        <w:t>strengthen</w:t>
      </w:r>
      <w:r w:rsidR="0078685B" w:rsidRPr="001116CE">
        <w:t xml:space="preserve"> </w:t>
      </w:r>
      <w:r w:rsidRPr="001116CE">
        <w:t>the</w:t>
      </w:r>
      <w:r w:rsidR="0078685B" w:rsidRPr="001116CE">
        <w:t xml:space="preserve"> </w:t>
      </w:r>
      <w:r w:rsidRPr="001116CE">
        <w:t>rules</w:t>
      </w:r>
      <w:r w:rsidR="0078685B" w:rsidRPr="001116CE">
        <w:t xml:space="preserve"> </w:t>
      </w:r>
      <w:r w:rsidRPr="001116CE">
        <w:t>to</w:t>
      </w:r>
      <w:r w:rsidR="0078685B" w:rsidRPr="001116CE">
        <w:t xml:space="preserve"> </w:t>
      </w:r>
      <w:r w:rsidRPr="001116CE">
        <w:t>regulate</w:t>
      </w:r>
      <w:r w:rsidR="0078685B" w:rsidRPr="001116CE">
        <w:t xml:space="preserve"> </w:t>
      </w:r>
      <w:r w:rsidRPr="001116CE">
        <w:t>the</w:t>
      </w:r>
      <w:r w:rsidR="0078685B" w:rsidRPr="001116CE">
        <w:t xml:space="preserve"> </w:t>
      </w:r>
      <w:r w:rsidRPr="001116CE">
        <w:t>arms</w:t>
      </w:r>
      <w:r w:rsidR="0078685B" w:rsidRPr="001116CE">
        <w:t xml:space="preserve"> </w:t>
      </w:r>
      <w:r w:rsidRPr="001116CE">
        <w:t>trade</w:t>
      </w:r>
      <w:r w:rsidR="0078685B" w:rsidRPr="001116CE">
        <w:t xml:space="preserve"> </w:t>
      </w:r>
      <w:r w:rsidRPr="001116CE">
        <w:t>and</w:t>
      </w:r>
      <w:r w:rsidR="0078685B" w:rsidRPr="001116CE">
        <w:t xml:space="preserve"> </w:t>
      </w:r>
      <w:r w:rsidRPr="001116CE">
        <w:t>to</w:t>
      </w:r>
      <w:r w:rsidR="0078685B" w:rsidRPr="001116CE">
        <w:t xml:space="preserve"> </w:t>
      </w:r>
      <w:r w:rsidRPr="001116CE">
        <w:t>ratify</w:t>
      </w:r>
      <w:r w:rsidR="0078685B" w:rsidRPr="001116CE">
        <w:t xml:space="preserve"> </w:t>
      </w:r>
      <w:r w:rsidRPr="001116CE">
        <w:t>the</w:t>
      </w:r>
      <w:r w:rsidR="0078685B" w:rsidRPr="001116CE">
        <w:t xml:space="preserve"> </w:t>
      </w:r>
      <w:r w:rsidRPr="001116CE">
        <w:t>Arms</w:t>
      </w:r>
      <w:r w:rsidR="0078685B" w:rsidRPr="001116CE">
        <w:t xml:space="preserve"> </w:t>
      </w:r>
      <w:r w:rsidRPr="001116CE">
        <w:t>Trade</w:t>
      </w:r>
      <w:r w:rsidR="0078685B" w:rsidRPr="001116CE">
        <w:t xml:space="preserve"> </w:t>
      </w:r>
      <w:r w:rsidRPr="001116CE">
        <w:t>Treaty.</w:t>
      </w:r>
    </w:p>
    <w:p w:rsidR="00F84EFD" w:rsidRPr="001116CE" w:rsidRDefault="00F84EFD" w:rsidP="00F84EFD">
      <w:pPr>
        <w:pStyle w:val="ParaNoG"/>
      </w:pPr>
      <w:r w:rsidRPr="001116CE">
        <w:rPr>
          <w:b/>
        </w:rPr>
        <w:t>Ms.</w:t>
      </w:r>
      <w:r w:rsidR="0078685B" w:rsidRPr="001116CE">
        <w:rPr>
          <w:b/>
        </w:rPr>
        <w:t xml:space="preserve"> </w:t>
      </w:r>
      <w:r w:rsidRPr="001116CE">
        <w:rPr>
          <w:b/>
        </w:rPr>
        <w:t>Schulz</w:t>
      </w:r>
      <w:r w:rsidRPr="001116CE">
        <w:t>,</w:t>
      </w:r>
      <w:r w:rsidR="0078685B" w:rsidRPr="001116CE">
        <w:t xml:space="preserve"> </w:t>
      </w:r>
      <w:r w:rsidRPr="001116CE">
        <w:t>emphasizing</w:t>
      </w:r>
      <w:r w:rsidR="0078685B" w:rsidRPr="001116CE">
        <w:t xml:space="preserve"> </w:t>
      </w:r>
      <w:r w:rsidRPr="001116CE">
        <w:t>the</w:t>
      </w:r>
      <w:r w:rsidR="0078685B" w:rsidRPr="001116CE">
        <w:t xml:space="preserve"> </w:t>
      </w:r>
      <w:r w:rsidRPr="001116CE">
        <w:t>severity</w:t>
      </w:r>
      <w:r w:rsidR="0078685B" w:rsidRPr="001116CE">
        <w:t xml:space="preserve"> </w:t>
      </w:r>
      <w:r w:rsidRPr="001116CE">
        <w:t>of</w:t>
      </w:r>
      <w:r w:rsidR="0078685B" w:rsidRPr="001116CE">
        <w:t xml:space="preserve"> </w:t>
      </w:r>
      <w:r w:rsidRPr="001116CE">
        <w:t>multiple</w:t>
      </w:r>
      <w:r w:rsidR="0078685B" w:rsidRPr="001116CE">
        <w:t xml:space="preserve"> </w:t>
      </w:r>
      <w:r w:rsidRPr="001116CE">
        <w:t>discrimination,</w:t>
      </w:r>
      <w:r w:rsidR="0078685B" w:rsidRPr="001116CE">
        <w:t xml:space="preserve"> </w:t>
      </w:r>
      <w:r w:rsidRPr="001116CE">
        <w:t>asked</w:t>
      </w:r>
      <w:r w:rsidR="0078685B" w:rsidRPr="001116CE">
        <w:t xml:space="preserve"> </w:t>
      </w:r>
      <w:r w:rsidRPr="001116CE">
        <w:t>whether</w:t>
      </w:r>
      <w:r w:rsidR="0078685B" w:rsidRPr="001116CE">
        <w:t xml:space="preserve"> </w:t>
      </w:r>
      <w:r w:rsidRPr="001116CE">
        <w:t>the</w:t>
      </w:r>
      <w:r w:rsidR="0078685B" w:rsidRPr="001116CE">
        <w:t xml:space="preserve"> </w:t>
      </w:r>
      <w:r w:rsidRPr="001116CE">
        <w:t>State</w:t>
      </w:r>
      <w:r w:rsidR="0078685B" w:rsidRPr="001116CE">
        <w:t xml:space="preserve"> </w:t>
      </w:r>
      <w:r w:rsidRPr="001116CE">
        <w:t>party</w:t>
      </w:r>
      <w:r w:rsidR="0078685B" w:rsidRPr="001116CE">
        <w:t xml:space="preserve"> </w:t>
      </w:r>
      <w:r w:rsidRPr="001116CE">
        <w:t>was</w:t>
      </w:r>
      <w:r w:rsidR="0078685B" w:rsidRPr="001116CE">
        <w:t xml:space="preserve"> </w:t>
      </w:r>
      <w:r w:rsidRPr="001116CE">
        <w:t>in</w:t>
      </w:r>
      <w:r w:rsidR="0078685B" w:rsidRPr="001116CE">
        <w:t xml:space="preserve"> </w:t>
      </w:r>
      <w:r w:rsidRPr="001116CE">
        <w:t>a</w:t>
      </w:r>
      <w:r w:rsidR="0078685B" w:rsidRPr="001116CE">
        <w:t xml:space="preserve"> </w:t>
      </w:r>
      <w:r w:rsidRPr="001116CE">
        <w:t>position</w:t>
      </w:r>
      <w:r w:rsidR="0078685B" w:rsidRPr="001116CE">
        <w:t xml:space="preserve"> </w:t>
      </w:r>
      <w:r w:rsidRPr="001116CE">
        <w:t>to</w:t>
      </w:r>
      <w:r w:rsidR="0078685B" w:rsidRPr="001116CE">
        <w:t xml:space="preserve"> </w:t>
      </w:r>
      <w:r w:rsidRPr="001116CE">
        <w:t>implement</w:t>
      </w:r>
      <w:r w:rsidR="0078685B" w:rsidRPr="001116CE">
        <w:t xml:space="preserve"> </w:t>
      </w:r>
      <w:r w:rsidRPr="001116CE">
        <w:t>the</w:t>
      </w:r>
      <w:r w:rsidR="0078685B" w:rsidRPr="001116CE">
        <w:t xml:space="preserve"> </w:t>
      </w:r>
      <w:r w:rsidRPr="001116CE">
        <w:t>United</w:t>
      </w:r>
      <w:r w:rsidR="0078685B" w:rsidRPr="001116CE">
        <w:t xml:space="preserve"> </w:t>
      </w:r>
      <w:r w:rsidRPr="001116CE">
        <w:t>Nations</w:t>
      </w:r>
      <w:r w:rsidR="0078685B" w:rsidRPr="001116CE">
        <w:t xml:space="preserve"> </w:t>
      </w:r>
      <w:r w:rsidRPr="001116CE">
        <w:t>Rules</w:t>
      </w:r>
      <w:r w:rsidR="0078685B" w:rsidRPr="001116CE">
        <w:t xml:space="preserve"> </w:t>
      </w:r>
      <w:r w:rsidRPr="001116CE">
        <w:t>for</w:t>
      </w:r>
      <w:r w:rsidR="0078685B" w:rsidRPr="001116CE">
        <w:t xml:space="preserve"> </w:t>
      </w:r>
      <w:r w:rsidRPr="001116CE">
        <w:t>the</w:t>
      </w:r>
      <w:r w:rsidR="0078685B" w:rsidRPr="001116CE">
        <w:t xml:space="preserve"> </w:t>
      </w:r>
      <w:r w:rsidRPr="001116CE">
        <w:t>Treatment</w:t>
      </w:r>
      <w:r w:rsidR="0078685B" w:rsidRPr="001116CE">
        <w:t xml:space="preserve"> </w:t>
      </w:r>
      <w:r w:rsidRPr="001116CE">
        <w:t>of</w:t>
      </w:r>
      <w:r w:rsidR="0078685B" w:rsidRPr="001116CE">
        <w:t xml:space="preserve"> </w:t>
      </w:r>
      <w:r w:rsidRPr="001116CE">
        <w:t>Women</w:t>
      </w:r>
      <w:r w:rsidR="0078685B" w:rsidRPr="001116CE">
        <w:t xml:space="preserve"> </w:t>
      </w:r>
      <w:r w:rsidRPr="001116CE">
        <w:t>Prisoners</w:t>
      </w:r>
      <w:r w:rsidR="0078685B" w:rsidRPr="001116CE">
        <w:t xml:space="preserve"> </w:t>
      </w:r>
      <w:r w:rsidRPr="001116CE">
        <w:t>and</w:t>
      </w:r>
      <w:r w:rsidR="0078685B" w:rsidRPr="001116CE">
        <w:t xml:space="preserve"> </w:t>
      </w:r>
      <w:r w:rsidRPr="001116CE">
        <w:t>Non-custodial</w:t>
      </w:r>
      <w:r w:rsidR="0078685B" w:rsidRPr="001116CE">
        <w:t xml:space="preserve"> </w:t>
      </w:r>
      <w:r w:rsidRPr="001116CE">
        <w:t>Measures</w:t>
      </w:r>
      <w:r w:rsidR="0078685B" w:rsidRPr="001116CE">
        <w:t xml:space="preserve"> </w:t>
      </w:r>
      <w:r w:rsidRPr="001116CE">
        <w:t>for</w:t>
      </w:r>
      <w:r w:rsidR="0078685B" w:rsidRPr="001116CE">
        <w:t xml:space="preserve"> </w:t>
      </w:r>
      <w:r w:rsidRPr="001116CE">
        <w:t>Women</w:t>
      </w:r>
      <w:r w:rsidR="0078685B" w:rsidRPr="001116CE">
        <w:t xml:space="preserve"> </w:t>
      </w:r>
      <w:r w:rsidRPr="001116CE">
        <w:t>Offenders</w:t>
      </w:r>
      <w:r w:rsidR="0078685B" w:rsidRPr="001116CE">
        <w:t xml:space="preserve"> </w:t>
      </w:r>
      <w:r w:rsidRPr="001116CE">
        <w:t>(the</w:t>
      </w:r>
      <w:r w:rsidR="0078685B" w:rsidRPr="001116CE">
        <w:t xml:space="preserve"> </w:t>
      </w:r>
      <w:r w:rsidRPr="001116CE">
        <w:t>Bangkok</w:t>
      </w:r>
      <w:r w:rsidR="0078685B" w:rsidRPr="001116CE">
        <w:t xml:space="preserve"> </w:t>
      </w:r>
      <w:r w:rsidRPr="001116CE">
        <w:t>Rules),</w:t>
      </w:r>
      <w:r w:rsidR="0078685B" w:rsidRPr="001116CE">
        <w:t xml:space="preserve"> </w:t>
      </w:r>
      <w:r w:rsidRPr="001116CE">
        <w:t>which,</w:t>
      </w:r>
      <w:r w:rsidR="0078685B" w:rsidRPr="001116CE">
        <w:t xml:space="preserve"> </w:t>
      </w:r>
      <w:r w:rsidRPr="001116CE">
        <w:t>inter</w:t>
      </w:r>
      <w:r w:rsidR="0078685B" w:rsidRPr="001116CE">
        <w:t xml:space="preserve"> </w:t>
      </w:r>
      <w:r w:rsidRPr="001116CE">
        <w:t>alia,</w:t>
      </w:r>
      <w:r w:rsidR="0078685B" w:rsidRPr="001116CE">
        <w:t xml:space="preserve"> </w:t>
      </w:r>
      <w:r w:rsidRPr="001116CE">
        <w:t>required</w:t>
      </w:r>
      <w:r w:rsidR="0078685B" w:rsidRPr="001116CE">
        <w:t xml:space="preserve"> </w:t>
      </w:r>
      <w:r w:rsidRPr="001116CE">
        <w:t>women</w:t>
      </w:r>
      <w:r w:rsidR="0078685B" w:rsidRPr="001116CE">
        <w:t xml:space="preserve"> </w:t>
      </w:r>
      <w:r w:rsidRPr="001116CE">
        <w:t>to</w:t>
      </w:r>
      <w:r w:rsidR="0078685B" w:rsidRPr="001116CE">
        <w:t xml:space="preserve"> </w:t>
      </w:r>
      <w:r w:rsidRPr="001116CE">
        <w:t>be</w:t>
      </w:r>
      <w:r w:rsidR="0078685B" w:rsidRPr="001116CE">
        <w:t xml:space="preserve"> </w:t>
      </w:r>
      <w:r w:rsidRPr="001116CE">
        <w:t>kept</w:t>
      </w:r>
      <w:r w:rsidR="0078685B" w:rsidRPr="001116CE">
        <w:t xml:space="preserve"> </w:t>
      </w:r>
      <w:r w:rsidRPr="001116CE">
        <w:t>in</w:t>
      </w:r>
      <w:r w:rsidR="0078685B" w:rsidRPr="001116CE">
        <w:t xml:space="preserve"> </w:t>
      </w:r>
      <w:r w:rsidRPr="001116CE">
        <w:t>separate</w:t>
      </w:r>
      <w:r w:rsidR="0078685B" w:rsidRPr="001116CE">
        <w:t xml:space="preserve"> </w:t>
      </w:r>
      <w:r w:rsidRPr="001116CE">
        <w:t>cells</w:t>
      </w:r>
      <w:r w:rsidR="0078685B" w:rsidRPr="001116CE">
        <w:t xml:space="preserve"> </w:t>
      </w:r>
      <w:r w:rsidRPr="001116CE">
        <w:t>from</w:t>
      </w:r>
      <w:r w:rsidR="0078685B" w:rsidRPr="001116CE">
        <w:t xml:space="preserve"> </w:t>
      </w:r>
      <w:r w:rsidRPr="001116CE">
        <w:t>men</w:t>
      </w:r>
      <w:r w:rsidR="0078685B" w:rsidRPr="001116CE">
        <w:t xml:space="preserve"> </w:t>
      </w:r>
      <w:r w:rsidRPr="001116CE">
        <w:t>and</w:t>
      </w:r>
      <w:r w:rsidR="0078685B" w:rsidRPr="001116CE">
        <w:t xml:space="preserve"> </w:t>
      </w:r>
      <w:r w:rsidRPr="001116CE">
        <w:t>to</w:t>
      </w:r>
      <w:r w:rsidR="0078685B" w:rsidRPr="001116CE">
        <w:t xml:space="preserve"> </w:t>
      </w:r>
      <w:r w:rsidRPr="001116CE">
        <w:t>have</w:t>
      </w:r>
      <w:r w:rsidR="0078685B" w:rsidRPr="001116CE">
        <w:t xml:space="preserve"> </w:t>
      </w:r>
      <w:r w:rsidRPr="001116CE">
        <w:t>contact</w:t>
      </w:r>
      <w:r w:rsidR="0078685B" w:rsidRPr="001116CE">
        <w:t xml:space="preserve"> </w:t>
      </w:r>
      <w:r w:rsidRPr="001116CE">
        <w:t>with</w:t>
      </w:r>
      <w:r w:rsidR="0078685B" w:rsidRPr="001116CE">
        <w:t xml:space="preserve"> </w:t>
      </w:r>
      <w:r w:rsidRPr="001116CE">
        <w:t>female</w:t>
      </w:r>
      <w:r w:rsidR="0078685B" w:rsidRPr="001116CE">
        <w:t xml:space="preserve"> </w:t>
      </w:r>
      <w:r w:rsidRPr="001116CE">
        <w:t>prison</w:t>
      </w:r>
      <w:r w:rsidR="0078685B" w:rsidRPr="001116CE">
        <w:t xml:space="preserve"> </w:t>
      </w:r>
      <w:r w:rsidRPr="001116CE">
        <w:t>personnel</w:t>
      </w:r>
      <w:r w:rsidR="0078685B" w:rsidRPr="001116CE">
        <w:t xml:space="preserve"> </w:t>
      </w:r>
      <w:r w:rsidRPr="001116CE">
        <w:t>only.</w:t>
      </w:r>
      <w:r w:rsidR="0078685B" w:rsidRPr="001116CE">
        <w:t xml:space="preserve"> </w:t>
      </w:r>
      <w:r w:rsidRPr="001116CE">
        <w:t>Were</w:t>
      </w:r>
      <w:r w:rsidR="0078685B" w:rsidRPr="001116CE">
        <w:t xml:space="preserve"> </w:t>
      </w:r>
      <w:r w:rsidRPr="001116CE">
        <w:t>there</w:t>
      </w:r>
      <w:r w:rsidR="0078685B" w:rsidRPr="001116CE">
        <w:t xml:space="preserve"> </w:t>
      </w:r>
      <w:r w:rsidRPr="001116CE">
        <w:t>any</w:t>
      </w:r>
      <w:r w:rsidR="0078685B" w:rsidRPr="001116CE">
        <w:t xml:space="preserve"> </w:t>
      </w:r>
      <w:r w:rsidRPr="001116CE">
        <w:t>plans</w:t>
      </w:r>
      <w:r w:rsidR="0078685B" w:rsidRPr="001116CE">
        <w:t xml:space="preserve"> </w:t>
      </w:r>
      <w:r w:rsidRPr="001116CE">
        <w:t>to</w:t>
      </w:r>
      <w:r w:rsidR="0078685B" w:rsidRPr="001116CE">
        <w:t xml:space="preserve"> </w:t>
      </w:r>
      <w:r w:rsidRPr="001116CE">
        <w:t>improve</w:t>
      </w:r>
      <w:r w:rsidR="0078685B" w:rsidRPr="001116CE">
        <w:t xml:space="preserve"> </w:t>
      </w:r>
      <w:r w:rsidRPr="001116CE">
        <w:t>both</w:t>
      </w:r>
      <w:r w:rsidR="0078685B" w:rsidRPr="001116CE">
        <w:t xml:space="preserve"> </w:t>
      </w:r>
      <w:r w:rsidRPr="001116CE">
        <w:t>pretrial</w:t>
      </w:r>
      <w:r w:rsidR="0078685B" w:rsidRPr="001116CE">
        <w:t xml:space="preserve"> </w:t>
      </w:r>
      <w:r w:rsidRPr="001116CE">
        <w:t>and</w:t>
      </w:r>
      <w:r w:rsidR="0078685B" w:rsidRPr="001116CE">
        <w:t xml:space="preserve"> </w:t>
      </w:r>
      <w:r w:rsidRPr="001116CE">
        <w:t>post-trial</w:t>
      </w:r>
      <w:r w:rsidR="0078685B" w:rsidRPr="001116CE">
        <w:t xml:space="preserve"> </w:t>
      </w:r>
      <w:r w:rsidRPr="001116CE">
        <w:t>detention</w:t>
      </w:r>
      <w:r w:rsidR="0078685B" w:rsidRPr="001116CE">
        <w:t xml:space="preserve"> </w:t>
      </w:r>
      <w:r w:rsidRPr="001116CE">
        <w:t>conditions?</w:t>
      </w:r>
    </w:p>
    <w:p w:rsidR="00F84EFD" w:rsidRPr="001116CE" w:rsidRDefault="00F84EFD" w:rsidP="00F84EFD">
      <w:pPr>
        <w:pStyle w:val="ParaNoG"/>
      </w:pPr>
      <w:r w:rsidRPr="001116CE">
        <w:rPr>
          <w:b/>
        </w:rPr>
        <w:t>Ms.</w:t>
      </w:r>
      <w:r w:rsidR="0078685B" w:rsidRPr="001116CE">
        <w:rPr>
          <w:b/>
        </w:rPr>
        <w:t xml:space="preserve"> </w:t>
      </w:r>
      <w:r w:rsidRPr="001116CE">
        <w:rPr>
          <w:b/>
        </w:rPr>
        <w:t>Mumba</w:t>
      </w:r>
      <w:r w:rsidR="0078685B" w:rsidRPr="001116CE">
        <w:rPr>
          <w:b/>
        </w:rPr>
        <w:t xml:space="preserve"> </w:t>
      </w:r>
      <w:r w:rsidRPr="001116CE">
        <w:rPr>
          <w:b/>
        </w:rPr>
        <w:t>Matipa</w:t>
      </w:r>
      <w:r w:rsidR="0078685B" w:rsidRPr="001116CE">
        <w:t xml:space="preserve"> </w:t>
      </w:r>
      <w:r w:rsidRPr="001116CE">
        <w:t>(</w:t>
      </w:r>
      <w:smartTag w:uri="urn:schemas-microsoft-com:office:smarttags" w:element="country-region">
        <w:smartTag w:uri="urn:schemas-microsoft-com:office:smarttags" w:element="place">
          <w:r w:rsidRPr="001116CE">
            <w:t>Democratic</w:t>
          </w:r>
          <w:r w:rsidR="0078685B" w:rsidRPr="001116CE">
            <w:t xml:space="preserve"> </w:t>
          </w:r>
          <w:r w:rsidRPr="001116CE">
            <w:t>Republic</w:t>
          </w:r>
          <w:r w:rsidR="0078685B" w:rsidRPr="001116CE">
            <w:t xml:space="preserve"> </w:t>
          </w:r>
          <w:r w:rsidRPr="001116CE">
            <w:t>of</w:t>
          </w:r>
          <w:r w:rsidR="0078685B" w:rsidRPr="001116CE">
            <w:t xml:space="preserve"> </w:t>
          </w:r>
          <w:r w:rsidRPr="001116CE">
            <w:t>the</w:t>
          </w:r>
          <w:r w:rsidR="0078685B" w:rsidRPr="001116CE">
            <w:t xml:space="preserve"> </w:t>
          </w:r>
          <w:r w:rsidRPr="001116CE">
            <w:t>Congo</w:t>
          </w:r>
        </w:smartTag>
      </w:smartTag>
      <w:r w:rsidRPr="001116CE">
        <w:t>)</w:t>
      </w:r>
      <w:r w:rsidR="0078685B" w:rsidRPr="001116CE">
        <w:t xml:space="preserve"> </w:t>
      </w:r>
      <w:r w:rsidRPr="001116CE">
        <w:t>said</w:t>
      </w:r>
      <w:r w:rsidR="0078685B" w:rsidRPr="001116CE">
        <w:t xml:space="preserve"> </w:t>
      </w:r>
      <w:r w:rsidRPr="001116CE">
        <w:t>that</w:t>
      </w:r>
      <w:r w:rsidR="0078685B" w:rsidRPr="001116CE">
        <w:t xml:space="preserve"> </w:t>
      </w:r>
      <w:r w:rsidRPr="001116CE">
        <w:t>the</w:t>
      </w:r>
      <w:r w:rsidR="0078685B" w:rsidRPr="001116CE">
        <w:t xml:space="preserve"> </w:t>
      </w:r>
      <w:r w:rsidRPr="001116CE">
        <w:t>Government</w:t>
      </w:r>
      <w:r w:rsidR="0078685B" w:rsidRPr="001116CE">
        <w:t xml:space="preserve"> </w:t>
      </w:r>
      <w:r w:rsidRPr="001116CE">
        <w:t>had</w:t>
      </w:r>
      <w:r w:rsidR="0078685B" w:rsidRPr="001116CE">
        <w:t xml:space="preserve"> </w:t>
      </w:r>
      <w:r w:rsidRPr="001116CE">
        <w:t>an</w:t>
      </w:r>
      <w:r w:rsidR="0078685B" w:rsidRPr="001116CE">
        <w:t xml:space="preserve"> </w:t>
      </w:r>
      <w:r w:rsidRPr="001116CE">
        <w:t>action</w:t>
      </w:r>
      <w:r w:rsidR="0078685B" w:rsidRPr="001116CE">
        <w:t xml:space="preserve"> </w:t>
      </w:r>
      <w:r w:rsidRPr="001116CE">
        <w:t>plan</w:t>
      </w:r>
      <w:r w:rsidR="0078685B" w:rsidRPr="001116CE">
        <w:t xml:space="preserve"> </w:t>
      </w:r>
      <w:r w:rsidRPr="001116CE">
        <w:t>on</w:t>
      </w:r>
      <w:r w:rsidR="0078685B" w:rsidRPr="001116CE">
        <w:t xml:space="preserve"> </w:t>
      </w:r>
      <w:r w:rsidRPr="001116CE">
        <w:t>penal</w:t>
      </w:r>
      <w:r w:rsidR="0078685B" w:rsidRPr="001116CE">
        <w:t xml:space="preserve"> </w:t>
      </w:r>
      <w:r w:rsidRPr="001116CE">
        <w:t>reform</w:t>
      </w:r>
      <w:r w:rsidR="0078685B" w:rsidRPr="001116CE">
        <w:t xml:space="preserve"> </w:t>
      </w:r>
      <w:r w:rsidRPr="001116CE">
        <w:t>and</w:t>
      </w:r>
      <w:r w:rsidR="0078685B" w:rsidRPr="001116CE">
        <w:t xml:space="preserve"> </w:t>
      </w:r>
      <w:r w:rsidRPr="001116CE">
        <w:t>endeavoured</w:t>
      </w:r>
      <w:r w:rsidR="0078685B" w:rsidRPr="001116CE">
        <w:t xml:space="preserve"> </w:t>
      </w:r>
      <w:r w:rsidRPr="001116CE">
        <w:t>to</w:t>
      </w:r>
      <w:r w:rsidR="0078685B" w:rsidRPr="001116CE">
        <w:t xml:space="preserve"> </w:t>
      </w:r>
      <w:r w:rsidRPr="001116CE">
        <w:t>implement</w:t>
      </w:r>
      <w:r w:rsidR="0078685B" w:rsidRPr="001116CE">
        <w:t xml:space="preserve"> </w:t>
      </w:r>
      <w:r w:rsidRPr="001116CE">
        <w:t>the</w:t>
      </w:r>
      <w:r w:rsidR="0078685B" w:rsidRPr="001116CE">
        <w:t xml:space="preserve"> </w:t>
      </w:r>
      <w:r w:rsidRPr="001116CE">
        <w:t>Bangkok</w:t>
      </w:r>
      <w:r w:rsidR="0078685B" w:rsidRPr="001116CE">
        <w:t xml:space="preserve"> </w:t>
      </w:r>
      <w:r w:rsidRPr="001116CE">
        <w:t>Rules.</w:t>
      </w:r>
      <w:r w:rsidR="0078685B" w:rsidRPr="001116CE">
        <w:t xml:space="preserve"> </w:t>
      </w:r>
      <w:r w:rsidRPr="001116CE">
        <w:t>In</w:t>
      </w:r>
      <w:r w:rsidR="0078685B" w:rsidRPr="001116CE">
        <w:t xml:space="preserve"> </w:t>
      </w:r>
      <w:r w:rsidRPr="001116CE">
        <w:t>the</w:t>
      </w:r>
      <w:r w:rsidR="0078685B" w:rsidRPr="001116CE">
        <w:t xml:space="preserve"> </w:t>
      </w:r>
      <w:r w:rsidRPr="001116CE">
        <w:t>prisons</w:t>
      </w:r>
      <w:r w:rsidR="0078685B" w:rsidRPr="001116CE">
        <w:t xml:space="preserve"> </w:t>
      </w:r>
      <w:r w:rsidRPr="001116CE">
        <w:t>she</w:t>
      </w:r>
      <w:r w:rsidR="0078685B" w:rsidRPr="001116CE">
        <w:t xml:space="preserve"> </w:t>
      </w:r>
      <w:r w:rsidRPr="001116CE">
        <w:t>had</w:t>
      </w:r>
      <w:r w:rsidR="0078685B" w:rsidRPr="001116CE">
        <w:t xml:space="preserve"> </w:t>
      </w:r>
      <w:r w:rsidRPr="001116CE">
        <w:t>visited,</w:t>
      </w:r>
      <w:r w:rsidR="0078685B" w:rsidRPr="001116CE">
        <w:t xml:space="preserve"> </w:t>
      </w:r>
      <w:r w:rsidRPr="001116CE">
        <w:t>in</w:t>
      </w:r>
      <w:r w:rsidR="0078685B" w:rsidRPr="001116CE">
        <w:t xml:space="preserve"> </w:t>
      </w:r>
      <w:r w:rsidRPr="001116CE">
        <w:t>her</w:t>
      </w:r>
      <w:r w:rsidR="0078685B" w:rsidRPr="001116CE">
        <w:t xml:space="preserve"> </w:t>
      </w:r>
      <w:r w:rsidRPr="001116CE">
        <w:t>capacity</w:t>
      </w:r>
      <w:r w:rsidR="0078685B" w:rsidRPr="001116CE">
        <w:t xml:space="preserve"> </w:t>
      </w:r>
      <w:r w:rsidRPr="001116CE">
        <w:t>as</w:t>
      </w:r>
      <w:r w:rsidR="0078685B" w:rsidRPr="001116CE">
        <w:t xml:space="preserve"> </w:t>
      </w:r>
      <w:r w:rsidRPr="001116CE">
        <w:t>Minister</w:t>
      </w:r>
      <w:r w:rsidR="0078685B" w:rsidRPr="001116CE">
        <w:t xml:space="preserve"> </w:t>
      </w:r>
      <w:r w:rsidRPr="001116CE">
        <w:t>of</w:t>
      </w:r>
      <w:r w:rsidR="0078685B" w:rsidRPr="001116CE">
        <w:t xml:space="preserve"> </w:t>
      </w:r>
      <w:r w:rsidRPr="001116CE">
        <w:t>Justice</w:t>
      </w:r>
      <w:r w:rsidR="0078685B" w:rsidRPr="001116CE">
        <w:t xml:space="preserve"> </w:t>
      </w:r>
      <w:r w:rsidRPr="001116CE">
        <w:t>and</w:t>
      </w:r>
      <w:r w:rsidR="0078685B" w:rsidRPr="001116CE">
        <w:t xml:space="preserve"> </w:t>
      </w:r>
      <w:r w:rsidRPr="001116CE">
        <w:t>Human</w:t>
      </w:r>
      <w:r w:rsidR="0078685B" w:rsidRPr="001116CE">
        <w:t xml:space="preserve"> </w:t>
      </w:r>
      <w:r w:rsidRPr="001116CE">
        <w:t>Rights,</w:t>
      </w:r>
      <w:r w:rsidR="0078685B" w:rsidRPr="001116CE">
        <w:t xml:space="preserve"> </w:t>
      </w:r>
      <w:r w:rsidRPr="001116CE">
        <w:t>the</w:t>
      </w:r>
      <w:r w:rsidR="0078685B" w:rsidRPr="001116CE">
        <w:t xml:space="preserve"> </w:t>
      </w:r>
      <w:r w:rsidRPr="001116CE">
        <w:t>women</w:t>
      </w:r>
      <w:r w:rsidR="0078685B" w:rsidRPr="001116CE">
        <w:t xml:space="preserve"> </w:t>
      </w:r>
      <w:r w:rsidRPr="001116CE">
        <w:t>had</w:t>
      </w:r>
      <w:r w:rsidR="0078685B" w:rsidRPr="001116CE">
        <w:t xml:space="preserve"> </w:t>
      </w:r>
      <w:r w:rsidRPr="001116CE">
        <w:t>been</w:t>
      </w:r>
      <w:r w:rsidR="0078685B" w:rsidRPr="001116CE">
        <w:t xml:space="preserve"> </w:t>
      </w:r>
      <w:r w:rsidRPr="001116CE">
        <w:t>detained</w:t>
      </w:r>
      <w:r w:rsidR="0078685B" w:rsidRPr="001116CE">
        <w:t xml:space="preserve"> </w:t>
      </w:r>
      <w:r w:rsidRPr="001116CE">
        <w:t>in</w:t>
      </w:r>
      <w:r w:rsidR="0078685B" w:rsidRPr="001116CE">
        <w:t xml:space="preserve"> </w:t>
      </w:r>
      <w:r w:rsidRPr="001116CE">
        <w:t>separate</w:t>
      </w:r>
      <w:r w:rsidR="0078685B" w:rsidRPr="001116CE">
        <w:t xml:space="preserve"> </w:t>
      </w:r>
      <w:r w:rsidRPr="001116CE">
        <w:t>cells</w:t>
      </w:r>
      <w:r w:rsidR="0078685B" w:rsidRPr="001116CE">
        <w:t xml:space="preserve"> </w:t>
      </w:r>
      <w:r w:rsidRPr="001116CE">
        <w:t>from</w:t>
      </w:r>
      <w:r w:rsidR="0078685B" w:rsidRPr="001116CE">
        <w:t xml:space="preserve"> </w:t>
      </w:r>
      <w:r w:rsidRPr="001116CE">
        <w:t>the</w:t>
      </w:r>
      <w:r w:rsidR="0078685B" w:rsidRPr="001116CE">
        <w:t xml:space="preserve"> </w:t>
      </w:r>
      <w:r w:rsidRPr="001116CE">
        <w:t>men;</w:t>
      </w:r>
      <w:r w:rsidR="0078685B" w:rsidRPr="001116CE">
        <w:t xml:space="preserve"> </w:t>
      </w:r>
      <w:r w:rsidRPr="001116CE">
        <w:t>although</w:t>
      </w:r>
      <w:r w:rsidR="0078685B" w:rsidRPr="001116CE">
        <w:t xml:space="preserve"> </w:t>
      </w:r>
      <w:r w:rsidRPr="001116CE">
        <w:t>in</w:t>
      </w:r>
      <w:r w:rsidR="0078685B" w:rsidRPr="001116CE">
        <w:t xml:space="preserve"> </w:t>
      </w:r>
      <w:r w:rsidRPr="001116CE">
        <w:t>some</w:t>
      </w:r>
      <w:r w:rsidR="0078685B" w:rsidRPr="001116CE">
        <w:t xml:space="preserve"> </w:t>
      </w:r>
      <w:r w:rsidRPr="001116CE">
        <w:t>cases,</w:t>
      </w:r>
      <w:r w:rsidR="0078685B" w:rsidRPr="001116CE">
        <w:t xml:space="preserve"> </w:t>
      </w:r>
      <w:r w:rsidRPr="001116CE">
        <w:t>women</w:t>
      </w:r>
      <w:r w:rsidR="0078685B" w:rsidRPr="001116CE">
        <w:t xml:space="preserve"> </w:t>
      </w:r>
      <w:r w:rsidRPr="001116CE">
        <w:t>and</w:t>
      </w:r>
      <w:r w:rsidR="0078685B" w:rsidRPr="001116CE">
        <w:t xml:space="preserve"> </w:t>
      </w:r>
      <w:r w:rsidRPr="001116CE">
        <w:t>minors</w:t>
      </w:r>
      <w:r w:rsidR="0078685B" w:rsidRPr="001116CE">
        <w:t xml:space="preserve"> </w:t>
      </w:r>
      <w:r w:rsidRPr="001116CE">
        <w:t>had</w:t>
      </w:r>
      <w:r w:rsidR="0078685B" w:rsidRPr="001116CE">
        <w:t xml:space="preserve"> </w:t>
      </w:r>
      <w:r w:rsidRPr="001116CE">
        <w:t>shared</w:t>
      </w:r>
      <w:r w:rsidR="0078685B" w:rsidRPr="001116CE">
        <w:t xml:space="preserve"> </w:t>
      </w:r>
      <w:r w:rsidRPr="001116CE">
        <w:t>the</w:t>
      </w:r>
      <w:r w:rsidR="0078685B" w:rsidRPr="001116CE">
        <w:t xml:space="preserve"> </w:t>
      </w:r>
      <w:r w:rsidRPr="001116CE">
        <w:t>same</w:t>
      </w:r>
      <w:r w:rsidR="0078685B" w:rsidRPr="001116CE">
        <w:t xml:space="preserve"> </w:t>
      </w:r>
      <w:r w:rsidRPr="001116CE">
        <w:t>yards.</w:t>
      </w:r>
      <w:r w:rsidR="0078685B" w:rsidRPr="001116CE">
        <w:t xml:space="preserve"> </w:t>
      </w:r>
      <w:r w:rsidRPr="001116CE">
        <w:t>However,</w:t>
      </w:r>
      <w:r w:rsidR="0078685B" w:rsidRPr="001116CE">
        <w:t xml:space="preserve"> </w:t>
      </w:r>
      <w:r w:rsidRPr="001116CE">
        <w:t>she</w:t>
      </w:r>
      <w:r w:rsidR="0078685B" w:rsidRPr="001116CE">
        <w:t xml:space="preserve"> </w:t>
      </w:r>
      <w:r w:rsidRPr="001116CE">
        <w:t>could</w:t>
      </w:r>
      <w:r w:rsidR="0078685B" w:rsidRPr="001116CE">
        <w:t xml:space="preserve"> </w:t>
      </w:r>
      <w:r w:rsidRPr="001116CE">
        <w:t>not</w:t>
      </w:r>
      <w:r w:rsidR="0078685B" w:rsidRPr="001116CE">
        <w:t xml:space="preserve"> </w:t>
      </w:r>
      <w:r w:rsidRPr="001116CE">
        <w:t>categorically</w:t>
      </w:r>
      <w:r w:rsidR="0078685B" w:rsidRPr="001116CE">
        <w:t xml:space="preserve"> </w:t>
      </w:r>
      <w:r w:rsidRPr="001116CE">
        <w:t>state</w:t>
      </w:r>
      <w:r w:rsidR="0078685B" w:rsidRPr="001116CE">
        <w:t xml:space="preserve"> </w:t>
      </w:r>
      <w:r w:rsidRPr="001116CE">
        <w:t>that</w:t>
      </w:r>
      <w:r w:rsidR="0078685B" w:rsidRPr="001116CE">
        <w:t xml:space="preserve"> </w:t>
      </w:r>
      <w:r w:rsidRPr="001116CE">
        <w:t>the</w:t>
      </w:r>
      <w:r w:rsidR="0078685B" w:rsidRPr="001116CE">
        <w:t xml:space="preserve"> </w:t>
      </w:r>
      <w:r w:rsidRPr="001116CE">
        <w:t>situation</w:t>
      </w:r>
      <w:r w:rsidR="0078685B" w:rsidRPr="001116CE">
        <w:t xml:space="preserve"> </w:t>
      </w:r>
      <w:r w:rsidRPr="001116CE">
        <w:t>was</w:t>
      </w:r>
      <w:r w:rsidR="0078685B" w:rsidRPr="001116CE">
        <w:t xml:space="preserve"> </w:t>
      </w:r>
      <w:r w:rsidRPr="001116CE">
        <w:t>the</w:t>
      </w:r>
      <w:r w:rsidR="0078685B" w:rsidRPr="001116CE">
        <w:t xml:space="preserve"> </w:t>
      </w:r>
      <w:r w:rsidRPr="001116CE">
        <w:t>same</w:t>
      </w:r>
      <w:r w:rsidR="0078685B" w:rsidRPr="001116CE">
        <w:t xml:space="preserve"> </w:t>
      </w:r>
      <w:r w:rsidRPr="001116CE">
        <w:t>throughout</w:t>
      </w:r>
      <w:r w:rsidR="0078685B" w:rsidRPr="001116CE">
        <w:t xml:space="preserve"> </w:t>
      </w:r>
      <w:r w:rsidRPr="001116CE">
        <w:t>the</w:t>
      </w:r>
      <w:r w:rsidR="0078685B" w:rsidRPr="001116CE">
        <w:t xml:space="preserve"> </w:t>
      </w:r>
      <w:r w:rsidRPr="001116CE">
        <w:t>country,</w:t>
      </w:r>
      <w:r w:rsidR="0078685B" w:rsidRPr="001116CE">
        <w:t xml:space="preserve"> </w:t>
      </w:r>
      <w:r w:rsidRPr="001116CE">
        <w:t>particularly</w:t>
      </w:r>
      <w:r w:rsidR="0078685B" w:rsidRPr="001116CE">
        <w:t xml:space="preserve"> </w:t>
      </w:r>
      <w:r w:rsidRPr="001116CE">
        <w:t>for</w:t>
      </w:r>
      <w:r w:rsidR="0078685B" w:rsidRPr="001116CE">
        <w:t xml:space="preserve"> </w:t>
      </w:r>
      <w:r w:rsidRPr="001116CE">
        <w:t>pretrial</w:t>
      </w:r>
      <w:r w:rsidR="0078685B" w:rsidRPr="001116CE">
        <w:t xml:space="preserve"> </w:t>
      </w:r>
      <w:r w:rsidRPr="001116CE">
        <w:t>detention,</w:t>
      </w:r>
      <w:r w:rsidR="0078685B" w:rsidRPr="001116CE">
        <w:t xml:space="preserve"> </w:t>
      </w:r>
      <w:r w:rsidRPr="001116CE">
        <w:t>although</w:t>
      </w:r>
      <w:r w:rsidR="0078685B" w:rsidRPr="001116CE">
        <w:t xml:space="preserve"> </w:t>
      </w:r>
      <w:r w:rsidRPr="001116CE">
        <w:t>the</w:t>
      </w:r>
      <w:r w:rsidR="0078685B" w:rsidRPr="001116CE">
        <w:t xml:space="preserve"> </w:t>
      </w:r>
      <w:r w:rsidRPr="001116CE">
        <w:t>Ministry</w:t>
      </w:r>
      <w:r w:rsidR="0078685B" w:rsidRPr="001116CE">
        <w:t xml:space="preserve"> </w:t>
      </w:r>
      <w:r w:rsidRPr="001116CE">
        <w:t>was</w:t>
      </w:r>
      <w:r w:rsidR="0078685B" w:rsidRPr="001116CE">
        <w:t xml:space="preserve"> </w:t>
      </w:r>
      <w:r w:rsidRPr="001116CE">
        <w:t>striving</w:t>
      </w:r>
      <w:r w:rsidR="0078685B" w:rsidRPr="001116CE">
        <w:t xml:space="preserve"> </w:t>
      </w:r>
      <w:r w:rsidRPr="001116CE">
        <w:t>to</w:t>
      </w:r>
      <w:r w:rsidR="0078685B" w:rsidRPr="001116CE">
        <w:t xml:space="preserve"> </w:t>
      </w:r>
      <w:r w:rsidRPr="001116CE">
        <w:t>improve</w:t>
      </w:r>
      <w:r w:rsidR="0078685B" w:rsidRPr="001116CE">
        <w:t xml:space="preserve"> </w:t>
      </w:r>
      <w:r w:rsidRPr="001116CE">
        <w:t>the</w:t>
      </w:r>
      <w:r w:rsidR="0078685B" w:rsidRPr="001116CE">
        <w:t xml:space="preserve"> </w:t>
      </w:r>
      <w:r w:rsidRPr="001116CE">
        <w:t>situation.</w:t>
      </w:r>
      <w:r w:rsidR="0078685B" w:rsidRPr="001116CE">
        <w:t xml:space="preserve"> </w:t>
      </w:r>
      <w:r w:rsidRPr="001116CE">
        <w:t>She</w:t>
      </w:r>
      <w:r w:rsidR="0078685B" w:rsidRPr="001116CE">
        <w:t xml:space="preserve"> </w:t>
      </w:r>
      <w:r w:rsidRPr="001116CE">
        <w:t>acknowledged</w:t>
      </w:r>
      <w:r w:rsidR="0078685B" w:rsidRPr="001116CE">
        <w:t xml:space="preserve"> </w:t>
      </w:r>
      <w:r w:rsidRPr="001116CE">
        <w:t>that</w:t>
      </w:r>
      <w:r w:rsidR="0078685B" w:rsidRPr="001116CE">
        <w:t xml:space="preserve"> </w:t>
      </w:r>
      <w:r w:rsidRPr="001116CE">
        <w:t>the</w:t>
      </w:r>
      <w:r w:rsidR="0078685B" w:rsidRPr="001116CE">
        <w:t xml:space="preserve"> </w:t>
      </w:r>
      <w:r w:rsidRPr="001116CE">
        <w:t>prison</w:t>
      </w:r>
      <w:r w:rsidR="0078685B" w:rsidRPr="001116CE">
        <w:t xml:space="preserve"> </w:t>
      </w:r>
      <w:r w:rsidRPr="001116CE">
        <w:t>conditions</w:t>
      </w:r>
      <w:r w:rsidR="0078685B" w:rsidRPr="001116CE">
        <w:t xml:space="preserve"> </w:t>
      </w:r>
      <w:r w:rsidRPr="001116CE">
        <w:t>were</w:t>
      </w:r>
      <w:r w:rsidR="0078685B" w:rsidRPr="001116CE">
        <w:t xml:space="preserve"> </w:t>
      </w:r>
      <w:r w:rsidRPr="001116CE">
        <w:t>not</w:t>
      </w:r>
      <w:r w:rsidR="0078685B" w:rsidRPr="001116CE">
        <w:t xml:space="preserve"> </w:t>
      </w:r>
      <w:r w:rsidRPr="001116CE">
        <w:t>optimal,</w:t>
      </w:r>
      <w:r w:rsidR="0078685B" w:rsidRPr="001116CE">
        <w:t xml:space="preserve"> </w:t>
      </w:r>
      <w:r w:rsidRPr="001116CE">
        <w:t>but</w:t>
      </w:r>
      <w:r w:rsidR="0078685B" w:rsidRPr="001116CE">
        <w:t xml:space="preserve"> </w:t>
      </w:r>
      <w:r w:rsidRPr="001116CE">
        <w:t>said</w:t>
      </w:r>
      <w:r w:rsidR="0078685B" w:rsidRPr="001116CE">
        <w:t xml:space="preserve"> </w:t>
      </w:r>
      <w:r w:rsidRPr="001116CE">
        <w:t>that</w:t>
      </w:r>
      <w:r w:rsidR="0078685B" w:rsidRPr="001116CE">
        <w:t xml:space="preserve"> </w:t>
      </w:r>
      <w:r w:rsidRPr="001116CE">
        <w:t>poverty</w:t>
      </w:r>
      <w:r w:rsidR="0078685B" w:rsidRPr="001116CE">
        <w:t xml:space="preserve"> </w:t>
      </w:r>
      <w:r w:rsidRPr="001116CE">
        <w:t>was</w:t>
      </w:r>
      <w:r w:rsidR="0078685B" w:rsidRPr="001116CE">
        <w:t xml:space="preserve"> </w:t>
      </w:r>
      <w:r w:rsidRPr="001116CE">
        <w:t>a</w:t>
      </w:r>
      <w:r w:rsidR="0078685B" w:rsidRPr="001116CE">
        <w:t xml:space="preserve"> </w:t>
      </w:r>
      <w:r w:rsidRPr="001116CE">
        <w:t>contributing</w:t>
      </w:r>
      <w:r w:rsidR="0078685B" w:rsidRPr="001116CE">
        <w:t xml:space="preserve"> </w:t>
      </w:r>
      <w:r w:rsidRPr="001116CE">
        <w:t>factor.</w:t>
      </w:r>
      <w:r w:rsidR="0078685B" w:rsidRPr="001116CE">
        <w:t xml:space="preserve"> </w:t>
      </w:r>
    </w:p>
    <w:p w:rsidR="00F84EFD" w:rsidRPr="001116CE" w:rsidRDefault="00F84EFD" w:rsidP="00F84EFD">
      <w:pPr>
        <w:pStyle w:val="ParaNoG"/>
      </w:pPr>
      <w:r w:rsidRPr="001116CE">
        <w:t>The</w:t>
      </w:r>
      <w:r w:rsidR="0078685B" w:rsidRPr="001116CE">
        <w:t xml:space="preserve"> </w:t>
      </w:r>
      <w:r w:rsidRPr="001116CE">
        <w:t>law</w:t>
      </w:r>
      <w:r w:rsidR="0078685B" w:rsidRPr="001116CE">
        <w:t xml:space="preserve"> </w:t>
      </w:r>
      <w:r w:rsidRPr="001116CE">
        <w:t>establishing</w:t>
      </w:r>
      <w:r w:rsidR="0078685B" w:rsidRPr="001116CE">
        <w:t xml:space="preserve"> </w:t>
      </w:r>
      <w:r w:rsidRPr="001116CE">
        <w:t>a</w:t>
      </w:r>
      <w:r w:rsidR="0078685B" w:rsidRPr="001116CE">
        <w:t xml:space="preserve"> </w:t>
      </w:r>
      <w:r w:rsidRPr="001116CE">
        <w:t>human</w:t>
      </w:r>
      <w:r w:rsidR="0078685B" w:rsidRPr="001116CE">
        <w:t xml:space="preserve"> </w:t>
      </w:r>
      <w:r w:rsidRPr="001116CE">
        <w:t>rights</w:t>
      </w:r>
      <w:r w:rsidR="0078685B" w:rsidRPr="001116CE">
        <w:t xml:space="preserve"> </w:t>
      </w:r>
      <w:r w:rsidRPr="001116CE">
        <w:t>commission</w:t>
      </w:r>
      <w:r w:rsidR="0078685B" w:rsidRPr="001116CE">
        <w:t xml:space="preserve"> </w:t>
      </w:r>
      <w:r w:rsidRPr="001116CE">
        <w:t>had</w:t>
      </w:r>
      <w:r w:rsidR="0078685B" w:rsidRPr="001116CE">
        <w:t xml:space="preserve"> </w:t>
      </w:r>
      <w:r w:rsidRPr="001116CE">
        <w:t>been</w:t>
      </w:r>
      <w:r w:rsidR="0078685B" w:rsidRPr="001116CE">
        <w:t xml:space="preserve"> </w:t>
      </w:r>
      <w:r w:rsidRPr="001116CE">
        <w:t>promulgated</w:t>
      </w:r>
      <w:r w:rsidR="0078685B" w:rsidRPr="001116CE">
        <w:t xml:space="preserve"> </w:t>
      </w:r>
      <w:r w:rsidRPr="001116CE">
        <w:t>and</w:t>
      </w:r>
      <w:r w:rsidR="0078685B" w:rsidRPr="001116CE">
        <w:t xml:space="preserve"> </w:t>
      </w:r>
      <w:r w:rsidRPr="001116CE">
        <w:t>parliament</w:t>
      </w:r>
      <w:r w:rsidR="0078685B" w:rsidRPr="001116CE">
        <w:t xml:space="preserve"> </w:t>
      </w:r>
      <w:r w:rsidRPr="001116CE">
        <w:t>was</w:t>
      </w:r>
      <w:r w:rsidR="0078685B" w:rsidRPr="001116CE">
        <w:t xml:space="preserve"> </w:t>
      </w:r>
      <w:r w:rsidRPr="001116CE">
        <w:t>in</w:t>
      </w:r>
      <w:r w:rsidR="0078685B" w:rsidRPr="001116CE">
        <w:t xml:space="preserve"> </w:t>
      </w:r>
      <w:r w:rsidRPr="001116CE">
        <w:t>the</w:t>
      </w:r>
      <w:r w:rsidR="0078685B" w:rsidRPr="001116CE">
        <w:t xml:space="preserve"> </w:t>
      </w:r>
      <w:r w:rsidRPr="001116CE">
        <w:t>process</w:t>
      </w:r>
      <w:r w:rsidR="0078685B" w:rsidRPr="001116CE">
        <w:t xml:space="preserve"> </w:t>
      </w:r>
      <w:r w:rsidRPr="001116CE">
        <w:t>of</w:t>
      </w:r>
      <w:r w:rsidR="0078685B" w:rsidRPr="001116CE">
        <w:t xml:space="preserve"> </w:t>
      </w:r>
      <w:r w:rsidRPr="001116CE">
        <w:t>discussing</w:t>
      </w:r>
      <w:r w:rsidR="0078685B" w:rsidRPr="001116CE">
        <w:t xml:space="preserve"> </w:t>
      </w:r>
      <w:r w:rsidRPr="001116CE">
        <w:t>and</w:t>
      </w:r>
      <w:r w:rsidR="0078685B" w:rsidRPr="001116CE">
        <w:t xml:space="preserve"> </w:t>
      </w:r>
      <w:r w:rsidRPr="001116CE">
        <w:t>appointing</w:t>
      </w:r>
      <w:r w:rsidR="0078685B" w:rsidRPr="001116CE">
        <w:t xml:space="preserve"> </w:t>
      </w:r>
      <w:r w:rsidRPr="001116CE">
        <w:t>members</w:t>
      </w:r>
      <w:r w:rsidR="0078685B" w:rsidRPr="001116CE">
        <w:t xml:space="preserve"> </w:t>
      </w:r>
      <w:r w:rsidRPr="001116CE">
        <w:t>to</w:t>
      </w:r>
      <w:r w:rsidR="0078685B" w:rsidRPr="001116CE">
        <w:t xml:space="preserve"> </w:t>
      </w:r>
      <w:r w:rsidRPr="001116CE">
        <w:t>that</w:t>
      </w:r>
      <w:r w:rsidR="0078685B" w:rsidRPr="001116CE">
        <w:t xml:space="preserve"> </w:t>
      </w:r>
      <w:r w:rsidRPr="001116CE">
        <w:t>commission,</w:t>
      </w:r>
      <w:r w:rsidR="0078685B" w:rsidRPr="001116CE">
        <w:t xml:space="preserve"> </w:t>
      </w:r>
      <w:r w:rsidRPr="001116CE">
        <w:t>paying</w:t>
      </w:r>
      <w:r w:rsidR="0078685B" w:rsidRPr="001116CE">
        <w:t xml:space="preserve"> </w:t>
      </w:r>
      <w:r w:rsidRPr="001116CE">
        <w:t>particular</w:t>
      </w:r>
      <w:r w:rsidR="0078685B" w:rsidRPr="001116CE">
        <w:t xml:space="preserve"> </w:t>
      </w:r>
      <w:r w:rsidRPr="001116CE">
        <w:t>attention</w:t>
      </w:r>
      <w:r w:rsidR="0078685B" w:rsidRPr="001116CE">
        <w:t xml:space="preserve"> </w:t>
      </w:r>
      <w:r w:rsidRPr="001116CE">
        <w:t>to</w:t>
      </w:r>
      <w:r w:rsidR="0078685B" w:rsidRPr="001116CE">
        <w:t xml:space="preserve"> </w:t>
      </w:r>
      <w:r w:rsidRPr="001116CE">
        <w:t>avoiding</w:t>
      </w:r>
      <w:r w:rsidR="0078685B" w:rsidRPr="001116CE">
        <w:t xml:space="preserve"> </w:t>
      </w:r>
      <w:r w:rsidRPr="001116CE">
        <w:t>conflicts</w:t>
      </w:r>
      <w:r w:rsidR="0078685B" w:rsidRPr="001116CE">
        <w:t xml:space="preserve"> </w:t>
      </w:r>
      <w:r w:rsidRPr="001116CE">
        <w:t>of</w:t>
      </w:r>
      <w:r w:rsidR="0078685B" w:rsidRPr="001116CE">
        <w:t xml:space="preserve"> </w:t>
      </w:r>
      <w:r w:rsidRPr="001116CE">
        <w:t>interest.</w:t>
      </w:r>
      <w:r w:rsidR="0078685B" w:rsidRPr="001116CE">
        <w:t xml:space="preserve"> </w:t>
      </w:r>
      <w:r w:rsidRPr="001116CE">
        <w:t>She</w:t>
      </w:r>
      <w:r w:rsidR="0078685B" w:rsidRPr="001116CE">
        <w:t xml:space="preserve"> </w:t>
      </w:r>
      <w:r w:rsidRPr="001116CE">
        <w:t>had</w:t>
      </w:r>
      <w:r w:rsidR="0078685B" w:rsidRPr="001116CE">
        <w:t xml:space="preserve"> </w:t>
      </w:r>
      <w:r w:rsidRPr="001116CE">
        <w:t>written</w:t>
      </w:r>
      <w:r w:rsidR="0078685B" w:rsidRPr="001116CE">
        <w:t xml:space="preserve"> </w:t>
      </w:r>
      <w:r w:rsidRPr="001116CE">
        <w:t>a</w:t>
      </w:r>
      <w:r w:rsidR="0078685B" w:rsidRPr="001116CE">
        <w:t xml:space="preserve"> </w:t>
      </w:r>
      <w:r w:rsidRPr="001116CE">
        <w:t>letter</w:t>
      </w:r>
      <w:r w:rsidR="0078685B" w:rsidRPr="001116CE">
        <w:t xml:space="preserve"> </w:t>
      </w:r>
      <w:r w:rsidRPr="001116CE">
        <w:t>to</w:t>
      </w:r>
      <w:r w:rsidR="0078685B" w:rsidRPr="001116CE">
        <w:t xml:space="preserve"> </w:t>
      </w:r>
      <w:r w:rsidRPr="001116CE">
        <w:t>parliament</w:t>
      </w:r>
      <w:r w:rsidR="0078685B" w:rsidRPr="001116CE">
        <w:t xml:space="preserve"> </w:t>
      </w:r>
      <w:r w:rsidRPr="001116CE">
        <w:t>urging</w:t>
      </w:r>
      <w:r w:rsidR="0078685B" w:rsidRPr="001116CE">
        <w:t xml:space="preserve"> </w:t>
      </w:r>
      <w:r w:rsidRPr="001116CE">
        <w:t>it</w:t>
      </w:r>
      <w:r w:rsidR="0078685B" w:rsidRPr="001116CE">
        <w:t xml:space="preserve"> </w:t>
      </w:r>
      <w:r w:rsidRPr="001116CE">
        <w:t>to</w:t>
      </w:r>
      <w:r w:rsidR="0078685B" w:rsidRPr="001116CE">
        <w:t xml:space="preserve"> </w:t>
      </w:r>
      <w:r w:rsidRPr="001116CE">
        <w:t>expedite</w:t>
      </w:r>
      <w:r w:rsidR="0078685B" w:rsidRPr="001116CE">
        <w:t xml:space="preserve"> </w:t>
      </w:r>
      <w:r w:rsidRPr="001116CE">
        <w:t>the</w:t>
      </w:r>
      <w:r w:rsidR="0078685B" w:rsidRPr="001116CE">
        <w:t xml:space="preserve"> </w:t>
      </w:r>
      <w:r w:rsidRPr="001116CE">
        <w:t>process</w:t>
      </w:r>
      <w:r w:rsidR="0078685B" w:rsidRPr="001116CE">
        <w:t xml:space="preserve"> </w:t>
      </w:r>
      <w:r w:rsidRPr="001116CE">
        <w:t>and</w:t>
      </w:r>
      <w:r w:rsidR="0078685B" w:rsidRPr="001116CE">
        <w:t xml:space="preserve"> </w:t>
      </w:r>
      <w:r w:rsidRPr="001116CE">
        <w:t>believed</w:t>
      </w:r>
      <w:r w:rsidR="0078685B" w:rsidRPr="001116CE">
        <w:t xml:space="preserve"> </w:t>
      </w:r>
      <w:r w:rsidRPr="001116CE">
        <w:t>that</w:t>
      </w:r>
      <w:r w:rsidR="0078685B" w:rsidRPr="001116CE">
        <w:t xml:space="preserve"> </w:t>
      </w:r>
      <w:r w:rsidRPr="001116CE">
        <w:t>when</w:t>
      </w:r>
      <w:r w:rsidR="0078685B" w:rsidRPr="001116CE">
        <w:t xml:space="preserve"> </w:t>
      </w:r>
      <w:r w:rsidRPr="001116CE">
        <w:t>it</w:t>
      </w:r>
      <w:r w:rsidR="0078685B" w:rsidRPr="001116CE">
        <w:t xml:space="preserve"> </w:t>
      </w:r>
      <w:r w:rsidRPr="001116CE">
        <w:t>reconvened</w:t>
      </w:r>
      <w:r w:rsidR="0078685B" w:rsidRPr="001116CE">
        <w:t xml:space="preserve"> </w:t>
      </w:r>
      <w:r w:rsidRPr="001116CE">
        <w:t>in</w:t>
      </w:r>
      <w:r w:rsidR="0078685B" w:rsidRPr="001116CE">
        <w:t xml:space="preserve"> </w:t>
      </w:r>
      <w:r w:rsidRPr="001116CE">
        <w:t>September</w:t>
      </w:r>
      <w:r w:rsidR="0078685B" w:rsidRPr="001116CE">
        <w:t xml:space="preserve"> </w:t>
      </w:r>
      <w:r w:rsidRPr="001116CE">
        <w:t>2013,</w:t>
      </w:r>
      <w:r w:rsidR="0078685B" w:rsidRPr="001116CE">
        <w:t xml:space="preserve"> </w:t>
      </w:r>
      <w:r w:rsidRPr="001116CE">
        <w:t>the</w:t>
      </w:r>
      <w:r w:rsidR="0078685B" w:rsidRPr="001116CE">
        <w:t xml:space="preserve"> </w:t>
      </w:r>
      <w:r w:rsidRPr="001116CE">
        <w:t>matter</w:t>
      </w:r>
      <w:r w:rsidR="0078685B" w:rsidRPr="001116CE">
        <w:t xml:space="preserve"> </w:t>
      </w:r>
      <w:r w:rsidRPr="001116CE">
        <w:t>would</w:t>
      </w:r>
      <w:r w:rsidR="0078685B" w:rsidRPr="001116CE">
        <w:t xml:space="preserve"> </w:t>
      </w:r>
      <w:r w:rsidRPr="001116CE">
        <w:t>be</w:t>
      </w:r>
      <w:r w:rsidR="0078685B" w:rsidRPr="001116CE">
        <w:t xml:space="preserve"> </w:t>
      </w:r>
      <w:r w:rsidRPr="001116CE">
        <w:t>taken</w:t>
      </w:r>
      <w:r w:rsidR="0078685B" w:rsidRPr="001116CE">
        <w:t xml:space="preserve"> </w:t>
      </w:r>
      <w:r w:rsidRPr="001116CE">
        <w:t>up.</w:t>
      </w:r>
      <w:r w:rsidR="0078685B" w:rsidRPr="001116CE">
        <w:t xml:space="preserve"> </w:t>
      </w:r>
    </w:p>
    <w:p w:rsidR="00EC3620" w:rsidRPr="001116CE" w:rsidRDefault="00EC3620" w:rsidP="00EC3620">
      <w:pPr>
        <w:pStyle w:val="SingleTxtG"/>
      </w:pPr>
      <w:r w:rsidRPr="001116CE">
        <w:t>28.</w:t>
      </w:r>
      <w:r w:rsidRPr="001116CE">
        <w:tab/>
      </w:r>
      <w:r w:rsidRPr="001116CE">
        <w:rPr>
          <w:b/>
        </w:rPr>
        <w:t>Ms. Kenda Bakajika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said that the Ministry of Social Affairs, Humanitarian Action, and National Solidarity ran programmes to support vulnerable women, including indigenous women, women with disabilities, women, children and young mothers living in the street and victims of prostitution. Strategic plans had also been drawn up to provide holistic support to such women, and a group of NGOs was working with the Government and received government funds to provide educational, medical and social care for them. There was also a group of organizations working with the Ministry on indigenous issues, including a university network whose aim was to carry out surveys on the treatment of indigenous women and pygmies, the results of which would be used by the Government. The situation of indigenous and pygmy women was a sensitive issue and affected many women in the Republic; numerous activities and strategies had been introduced to deal with the situation. Ratification of the Optional Protocol to the Convention was under discussion and training had been dispensed to members of the National Council of Women to enable them to raise awareness of the Protocol</w:t>
      </w:r>
      <w:r w:rsidR="001116CE">
        <w:t>’</w:t>
      </w:r>
      <w:r w:rsidRPr="001116CE">
        <w:t>s provisions.</w:t>
      </w:r>
    </w:p>
    <w:p w:rsidR="00EC3620" w:rsidRPr="001116CE" w:rsidRDefault="00EC3620" w:rsidP="00EC3620">
      <w:pPr>
        <w:pStyle w:val="SingleTxtG"/>
      </w:pPr>
      <w:r w:rsidRPr="001116CE">
        <w:t>29.</w:t>
      </w:r>
      <w:r w:rsidRPr="001116CE">
        <w:tab/>
      </w:r>
      <w:r w:rsidRPr="001116CE">
        <w:rPr>
          <w:b/>
        </w:rPr>
        <w:t>Ms. Schulz</w:t>
      </w:r>
      <w:r w:rsidRPr="001116CE">
        <w:t xml:space="preserve"> said that the review of the Family Code, which was profoundly discriminatory, as well as the amendments to the Criminal Code and the Code of Criminal Procedure referred to in the State party</w:t>
      </w:r>
      <w:r w:rsidR="001116CE">
        <w:t>’</w:t>
      </w:r>
      <w:r w:rsidRPr="001116CE">
        <w:t>s report as coming under article 4 were not in fact temporary special measures; however, the measures described to support young women who had children out of wedlock did come under article 4. Acknowledging the information provided on measures</w:t>
      </w:r>
      <w:r w:rsidR="006F10E6">
        <w:t>,</w:t>
      </w:r>
      <w:r w:rsidRPr="001116CE">
        <w:t xml:space="preserve"> to ensure gender parity </w:t>
      </w:r>
      <w:r w:rsidR="006F10E6">
        <w:t xml:space="preserve">including legislation </w:t>
      </w:r>
      <w:r w:rsidRPr="001116CE">
        <w:t xml:space="preserve">that had not yielded results, she asked whether there were plans to strengthen that legislation so as to ensure that 50 per cent of the seats in parliament were held by women. She also asked whether the State party envisaged introducing other temporary special measures, </w:t>
      </w:r>
      <w:r w:rsidR="006F10E6">
        <w:t xml:space="preserve">such as </w:t>
      </w:r>
      <w:r w:rsidRPr="001116CE">
        <w:t>indicators and a timetable to increase female representation in the judiciary, the police and the armed forces. Welcoming the progress already made, including the recruitment of female judges, she enquired whether there was a comprehensive system to promote gender parity in all State services at the national, provincial and local levels. Lastly, she wished to know whether any temporary special measures had been introduced to address the situation of indigenous women, particularly pygmy women, in the areas of education and health care, and to provide physical and mental support to women that were victims of sexual violence.</w:t>
      </w:r>
    </w:p>
    <w:p w:rsidR="00EC3620" w:rsidRPr="001116CE" w:rsidRDefault="00EC3620" w:rsidP="00EC3620">
      <w:pPr>
        <w:pStyle w:val="SingleTxtG"/>
      </w:pPr>
      <w:r w:rsidRPr="001116CE">
        <w:t>30.</w:t>
      </w:r>
      <w:r w:rsidRPr="001116CE">
        <w:tab/>
      </w:r>
      <w:r w:rsidRPr="001116CE">
        <w:rPr>
          <w:b/>
        </w:rPr>
        <w:t>Ms. Patten</w:t>
      </w:r>
      <w:r w:rsidRPr="001116CE">
        <w:t xml:space="preserve"> asked whether consideration had been given to implementing the recommendations made by the United Nations High Commissioner for Human Rights and the Special Representative of the Secretary-General on Sexual Violence in Conflict regarding the abolition of fees for forensic medical certificates and the exemption from legal fees for women who had been victims of sexual violence. She expressed concern at the reported attitudes towards sexual violence in the courts of the province of South Kivu, which was indicative of the impunity enjoyed by perpetrators, and suggested that the law introduced in 2006 was not being properly applied. Had the suggestion that an investigating judge should be appointed specifically to deal with cases of sexual violence in each prosecutor</w:t>
      </w:r>
      <w:r w:rsidR="001116CE">
        <w:t>’</w:t>
      </w:r>
      <w:r w:rsidRPr="001116CE">
        <w:t xml:space="preserve">s office been followed up? </w:t>
      </w:r>
    </w:p>
    <w:p w:rsidR="00EC3620" w:rsidRPr="001116CE" w:rsidRDefault="00EC3620" w:rsidP="00EC3620">
      <w:pPr>
        <w:pStyle w:val="SingleTxtG"/>
      </w:pPr>
      <w:r w:rsidRPr="001116CE">
        <w:t>31.</w:t>
      </w:r>
      <w:r w:rsidRPr="001116CE">
        <w:tab/>
        <w:t>Expressing concern about the proliferation of out-of-court settlements for cases of sexual violence and an increase in police and military involvement in judicial proceedings leading to such settlements, she asked what the Government was doing to remedy the problem, which was the result of underrepresentation of women in the judicial sphere, the predominantly patriarchal nature of society and a perceived tolerance of sexual violence. She expressed the hope that the revision of the Family Code would include article 444, since it stated that a wife owed her obedience to her husband, which contributed to the pervasive nature of domestic violence in the State party. Were there any plans to draft a specific law on domestic violence? Lastly, she wished to know how the Government was responding to reports that attacks by vigilantes against women accused of being witches were going unpunished.</w:t>
      </w:r>
    </w:p>
    <w:p w:rsidR="00EC3620" w:rsidRPr="001116CE" w:rsidRDefault="00EC3620" w:rsidP="00EC3620">
      <w:pPr>
        <w:pStyle w:val="SingleTxtG"/>
      </w:pPr>
      <w:r w:rsidRPr="001116CE">
        <w:t>32.</w:t>
      </w:r>
      <w:r w:rsidRPr="001116CE">
        <w:tab/>
      </w:r>
      <w:r w:rsidRPr="001116CE">
        <w:rPr>
          <w:b/>
        </w:rPr>
        <w:t>Ms. Šimonović</w:t>
      </w:r>
      <w:r w:rsidRPr="001116CE">
        <w:t xml:space="preserve"> asked how many of the 100 peace tribunals planned had been established and were operational. She expressed concern that despite the appointment of 4,000 judges</w:t>
      </w:r>
      <w:r w:rsidR="006F10E6">
        <w:t>,</w:t>
      </w:r>
      <w:r w:rsidRPr="001116CE">
        <w:t xml:space="preserve"> the number of prosecutions compared with the number of complaints remained low and asked how the State party planned to tackle the problem of impunity in the long term taking into account the current structural issues. </w:t>
      </w:r>
      <w:r w:rsidR="006F10E6">
        <w:t>After a</w:t>
      </w:r>
      <w:r w:rsidRPr="001116CE">
        <w:t>cknowledging the explanation given by the State party in its replies to the list of issues (CEDAW/C/COD/6-7/Add.1) regarding the difficulties faced in collecting and verifying the data needed to produce the exceptional report on rape and violence against women in conflict requested by the Committee, she requested clarification on future plans for data collection. Lastly, she asked for the opinion of the delegation on the potential success of the intervention brigade established by the United Nations Security Council.</w:t>
      </w:r>
    </w:p>
    <w:p w:rsidR="00EC3620" w:rsidRPr="001116CE" w:rsidRDefault="00EC3620" w:rsidP="00EC3620">
      <w:pPr>
        <w:pStyle w:val="SingleTxtG"/>
      </w:pPr>
      <w:r w:rsidRPr="001116CE">
        <w:t>33.</w:t>
      </w:r>
      <w:r w:rsidRPr="001116CE">
        <w:tab/>
      </w:r>
      <w:r w:rsidRPr="001116CE">
        <w:rPr>
          <w:b/>
        </w:rPr>
        <w:t>Ms. Gabr</w:t>
      </w:r>
      <w:r w:rsidRPr="001116CE">
        <w:t xml:space="preserve"> expressed concern about the statement in the report to the effect that trafficking was not a widespread phenomenon in the State party; trafficking was a phenomenon experienced by all countries and was exacerbated in those experiencing conflict. She hoped that the State party would acknowledge the existence of trafficking and would take legislative and other measures to remedy the situation. She acknowledged that the State party</w:t>
      </w:r>
      <w:r w:rsidR="001116CE">
        <w:t>’</w:t>
      </w:r>
      <w:r w:rsidRPr="001116CE">
        <w:t>s plan to carry out a detailed study into trafficking in women and prostitution was hampered by a lack of resources</w:t>
      </w:r>
      <w:r w:rsidR="006F10E6">
        <w:t>,</w:t>
      </w:r>
      <w:r w:rsidRPr="001116CE">
        <w:t xml:space="preserve"> and asked whether it intended to approach the United Nations Children</w:t>
      </w:r>
      <w:r w:rsidR="001116CE">
        <w:t>’</w:t>
      </w:r>
      <w:r w:rsidRPr="001116CE">
        <w:t>s Fund or the International Organization for Migration (IOM) for assistance. She asked whether it planned to ratify the Protocol to Prevent, Suppress and Punish Trafficking in Persons, especially Women and Children, supplementing the United Nations Convention against Transnational Organized Crime</w:t>
      </w:r>
      <w:r w:rsidRPr="001116CE" w:rsidDel="008368D6">
        <w:t xml:space="preserve"> </w:t>
      </w:r>
      <w:r w:rsidRPr="001116CE">
        <w:t xml:space="preserve">and to draft a national strategy and relevant legislation. Experts from the African Region would be able to provide guidance in that connection and a dedicated national institution would be vital for coordinating efforts. However, any legislation drafted should adopt a human rights-based approach and should ensure respect for the rights of victims. </w:t>
      </w:r>
    </w:p>
    <w:p w:rsidR="00EC3620" w:rsidRPr="001116CE" w:rsidRDefault="00EC3620" w:rsidP="00EC3620">
      <w:pPr>
        <w:pStyle w:val="SingleTxtG"/>
      </w:pPr>
      <w:r w:rsidRPr="001116CE">
        <w:t>34.</w:t>
      </w:r>
      <w:r w:rsidRPr="001116CE">
        <w:tab/>
      </w:r>
      <w:r w:rsidRPr="001116CE">
        <w:rPr>
          <w:b/>
        </w:rPr>
        <w:t>Ms. Mumba Matipa</w:t>
      </w:r>
      <w:r w:rsidRPr="001116CE">
        <w:t xml:space="preserve"> (</w:t>
      </w:r>
      <w:smartTag w:uri="urn:schemas-microsoft-com:office:smarttags" w:element="place">
        <w:smartTag w:uri="urn:schemas-microsoft-com:office:smarttags" w:element="country-region">
          <w:r w:rsidRPr="001116CE">
            <w:t>Democratic Republic of the Congo</w:t>
          </w:r>
        </w:smartTag>
      </w:smartTag>
      <w:r w:rsidRPr="001116CE">
        <w:t>) said that although there was trafficking in women in the Republic and it was a criminal offence</w:t>
      </w:r>
      <w:r w:rsidR="006F10E6">
        <w:t>,</w:t>
      </w:r>
      <w:r w:rsidRPr="001116CE">
        <w:t xml:space="preserve"> it was not an acute problem and was increasingly carried out by armed groups. A matter of concern</w:t>
      </w:r>
      <w:r w:rsidR="006F10E6">
        <w:t>, however,</w:t>
      </w:r>
      <w:r w:rsidRPr="001116CE">
        <w:t xml:space="preserve"> was that adoption was sometimes used as a means of trafficking children. Appropriate steps were being taken to remedy the situation</w:t>
      </w:r>
      <w:r w:rsidRPr="001116CE" w:rsidDel="006A036F">
        <w:t xml:space="preserve"> </w:t>
      </w:r>
      <w:r w:rsidRPr="001116CE">
        <w:t>and IOM was carrying out a study with a view to the amendment of the relevant legislation.</w:t>
      </w:r>
    </w:p>
    <w:p w:rsidR="00EC3620" w:rsidRPr="001116CE" w:rsidRDefault="00EC3620" w:rsidP="00EC3620">
      <w:pPr>
        <w:pStyle w:val="SingleTxtG"/>
      </w:pPr>
      <w:r w:rsidRPr="001116CE">
        <w:t>35.</w:t>
      </w:r>
      <w:r w:rsidRPr="001116CE">
        <w:tab/>
      </w:r>
      <w:r w:rsidRPr="001116CE">
        <w:rPr>
          <w:b/>
        </w:rPr>
        <w:t>Ms. Kenda Bakajika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said that one of the problems the Republic faced with regard to trafficking issues was the fact that it had borders with many other countries. More investigations were needed to understand the scale of human trafficking and to draft a strategy and policies with a view to ratifying relevant international instruments. National representatives had participated in African and international conferences on the subject. Children living on the street were indeed potential victims and measures were being put in place to protect them, in cooperation with NGOs.</w:t>
      </w:r>
    </w:p>
    <w:p w:rsidR="00EC3620" w:rsidRPr="001116CE" w:rsidRDefault="00EC3620" w:rsidP="00EC3620">
      <w:pPr>
        <w:pStyle w:val="SingleTxtG"/>
      </w:pPr>
      <w:r w:rsidRPr="001116CE">
        <w:t>36.</w:t>
      </w:r>
      <w:r w:rsidRPr="001116CE">
        <w:tab/>
      </w:r>
      <w:r w:rsidRPr="001116CE">
        <w:rPr>
          <w:b/>
        </w:rPr>
        <w:t>Mr. Mpinda Munuina</w:t>
      </w:r>
      <w:r w:rsidRPr="001116CE">
        <w:t xml:space="preserve"> (</w:t>
      </w:r>
      <w:smartTag w:uri="urn:schemas-microsoft-com:office:smarttags" w:element="place">
        <w:smartTag w:uri="urn:schemas-microsoft-com:office:smarttags" w:element="country-region">
          <w:r w:rsidRPr="001116CE">
            <w:t>Democratic Republic of the Congo</w:t>
          </w:r>
        </w:smartTag>
      </w:smartTag>
      <w:r w:rsidRPr="001116CE">
        <w:t>) said that temporary special measures had been introduced, above all in the areas of women</w:t>
      </w:r>
      <w:r w:rsidR="001116CE">
        <w:t>’</w:t>
      </w:r>
      <w:r w:rsidRPr="001116CE">
        <w:t xml:space="preserve">s health and education, although that had not been mentioned in the report. Various initiatives had been taken targeted specifically at women, covering, inter alia, food security, reproductive health, the reduction of neonatal and maternal mortality and HIV screening and antiretroviral drugs. In the field of education, measures adopted included reducing female illiteracy, providing support to vulnerable groups and increasing the number of girls enrolled in primary and secondary education. </w:t>
      </w:r>
    </w:p>
    <w:p w:rsidR="00EC3620" w:rsidRPr="001116CE" w:rsidRDefault="00EC3620" w:rsidP="00EC3620">
      <w:pPr>
        <w:pStyle w:val="SingleTxtG"/>
      </w:pPr>
      <w:r w:rsidRPr="001116CE">
        <w:t>37.</w:t>
      </w:r>
      <w:r w:rsidRPr="001116CE">
        <w:tab/>
      </w:r>
      <w:r w:rsidRPr="001116CE">
        <w:rPr>
          <w:b/>
        </w:rPr>
        <w:t>Ms. Mumba Matipa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expressed concern about the veracity of some statistics regarding sexual violence, in particular the figure of more than 1 million cases of sexual violence reported in 2009. There was a tendency for certain international organizations to inflate statistics, for their own purposes, thereby thwarting the authorities</w:t>
      </w:r>
      <w:r w:rsidR="001116CE">
        <w:t>’</w:t>
      </w:r>
      <w:r w:rsidRPr="001116CE">
        <w:t xml:space="preserve"> efforts to tackle the real issues. It had also been difficult for the authorities to compile accurate statistics in areas of conflict, such as the </w:t>
      </w:r>
      <w:smartTag w:uri="urn:schemas-microsoft-com:office:smarttags" w:element="place">
        <w:smartTag w:uri="urn:schemas-microsoft-com:office:smarttags" w:element="PlaceType">
          <w:r w:rsidRPr="001116CE">
            <w:t>province</w:t>
          </w:r>
        </w:smartTag>
        <w:r w:rsidRPr="001116CE">
          <w:t xml:space="preserve"> of </w:t>
        </w:r>
        <w:smartTag w:uri="urn:schemas-microsoft-com:office:smarttags" w:element="PlaceName">
          <w:r w:rsidRPr="001116CE">
            <w:t>North Kivu</w:t>
          </w:r>
        </w:smartTag>
      </w:smartTag>
      <w:r w:rsidRPr="001116CE">
        <w:t>, where personnel could not work in safe conditions. She acknowledged that forensic medical certificates should be free for victims of rape; clinics for rape victims had been established, but more were needed and there were problems relating to gathering of evidence and testimony. As to legal fees, work was under way with lawyers and other State officials to assess how best to assist women who claimed damages in criminal proceedings. including ways to reduce costs. In any case, there were schemes to assist persons without sufficient means and, on the whole, legal fees in criminal proceedings were minimal.</w:t>
      </w:r>
    </w:p>
    <w:p w:rsidR="00EC3620" w:rsidRPr="001116CE" w:rsidRDefault="00EC3620" w:rsidP="00EC3620">
      <w:pPr>
        <w:pStyle w:val="SingleTxtG"/>
      </w:pPr>
      <w:r w:rsidRPr="001116CE">
        <w:t>38.</w:t>
      </w:r>
      <w:r w:rsidRPr="001116CE">
        <w:tab/>
      </w:r>
      <w:r w:rsidRPr="001116CE">
        <w:rPr>
          <w:b/>
        </w:rPr>
        <w:t>The Chairperson</w:t>
      </w:r>
      <w:r w:rsidRPr="001116CE">
        <w:t xml:space="preserve"> suggested that the best way of dealing with the apparent discrepancy in the statistics would be for the State party to improve its own information system and take appropriate judicial action. Moreover, since the issue at stake was the seriousness of the sexual offences, she wondered whether they might not be considered under articles 6 and 7 of the Rome Statute of the International Criminal Court, given that they were tantamount to torture. </w:t>
      </w:r>
    </w:p>
    <w:p w:rsidR="00EC3620" w:rsidRPr="001116CE" w:rsidRDefault="00EC3620" w:rsidP="00EC3620">
      <w:pPr>
        <w:pStyle w:val="SingleTxtG"/>
      </w:pPr>
      <w:r w:rsidRPr="001116CE">
        <w:t>39.</w:t>
      </w:r>
      <w:r w:rsidRPr="001116CE">
        <w:tab/>
      </w:r>
      <w:r w:rsidRPr="001116CE">
        <w:rPr>
          <w:b/>
        </w:rPr>
        <w:t>Ms. Šimonović</w:t>
      </w:r>
      <w:r w:rsidRPr="001116CE">
        <w:t xml:space="preserve"> said that the figure regarding sexual violence at issue appeared in the State party</w:t>
      </w:r>
      <w:r w:rsidR="001116CE">
        <w:t>’</w:t>
      </w:r>
      <w:r w:rsidRPr="001116CE">
        <w:t>s report and recalled the need for clear and reliable statistics.</w:t>
      </w:r>
    </w:p>
    <w:p w:rsidR="00EC3620" w:rsidRPr="001116CE" w:rsidRDefault="00EC3620" w:rsidP="00EC3620">
      <w:pPr>
        <w:pStyle w:val="SingleTxtG"/>
      </w:pPr>
      <w:r w:rsidRPr="001116CE">
        <w:t>40.</w:t>
      </w:r>
      <w:r w:rsidRPr="001116CE">
        <w:tab/>
      </w:r>
      <w:r w:rsidRPr="001116CE">
        <w:rPr>
          <w:b/>
        </w:rPr>
        <w:t>Ms. Gabr</w:t>
      </w:r>
      <w:r w:rsidRPr="001116CE">
        <w:t xml:space="preserve"> said that two additional factors to be considered in connection with trafficking were the scale of prostitution, in particular among young women, in the State party and forced labour.</w:t>
      </w:r>
    </w:p>
    <w:p w:rsidR="00EC3620" w:rsidRPr="001116CE" w:rsidRDefault="00EC3620" w:rsidP="00EC3620">
      <w:pPr>
        <w:pStyle w:val="SingleTxtG"/>
      </w:pPr>
      <w:r w:rsidRPr="001116CE">
        <w:t>41.</w:t>
      </w:r>
      <w:r w:rsidRPr="001116CE">
        <w:tab/>
      </w:r>
      <w:r w:rsidRPr="001116CE">
        <w:rPr>
          <w:b/>
        </w:rPr>
        <w:t>Ms. Schulz</w:t>
      </w:r>
      <w:r w:rsidRPr="001116CE">
        <w:t xml:space="preserve"> said that the delegation had not answered her questions under article 4 of the Convention about strengthening existing legislation to ensure gender parity in parliament, the introduction of temporary special measures to increase the representation of women in all the State services, access to health and education services, especially for the pygmy community, and special support measures for women victims of sexual violence.</w:t>
      </w:r>
    </w:p>
    <w:p w:rsidR="00EC3620" w:rsidRPr="001116CE" w:rsidRDefault="00EC3620" w:rsidP="00EC3620">
      <w:pPr>
        <w:pStyle w:val="SingleTxtG"/>
      </w:pPr>
      <w:r w:rsidRPr="001116CE">
        <w:t>42.</w:t>
      </w:r>
      <w:r w:rsidRPr="001116CE">
        <w:tab/>
      </w:r>
      <w:r w:rsidRPr="001116CE">
        <w:rPr>
          <w:b/>
        </w:rPr>
        <w:t>Ms. Patten</w:t>
      </w:r>
      <w:r w:rsidRPr="001116CE">
        <w:t xml:space="preserve"> asked how the Government was using the Peace, Security and Cooperation Framework for the </w:t>
      </w:r>
      <w:smartTag w:uri="urn:schemas-microsoft-com:office:smarttags" w:element="country-region">
        <w:smartTag w:uri="urn:schemas-microsoft-com:office:smarttags" w:element="place">
          <w:r w:rsidRPr="001116CE">
            <w:t>Democratic Republic of the Congo</w:t>
          </w:r>
        </w:smartTag>
      </w:smartTag>
      <w:r w:rsidRPr="001116CE">
        <w:t xml:space="preserve"> and the Region to end the cycle of violence. She also asked what was being done to combat gun violence and the proliferation of small arms, and whether the Arms Trade Treaty had been ratified.</w:t>
      </w:r>
    </w:p>
    <w:p w:rsidR="00EC3620" w:rsidRPr="001116CE" w:rsidRDefault="00EC3620" w:rsidP="00EC3620">
      <w:pPr>
        <w:pStyle w:val="SingleTxtG"/>
      </w:pPr>
      <w:r w:rsidRPr="001116CE">
        <w:t>43.</w:t>
      </w:r>
      <w:r w:rsidRPr="001116CE">
        <w:tab/>
      </w:r>
      <w:r w:rsidRPr="001116CE">
        <w:rPr>
          <w:b/>
        </w:rPr>
        <w:t>Ms. Mumba Matipa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xml:space="preserve">) said that there was an interministerial commission responsible for small arms that issued regular reports. There was also an institution that ran campaigns and provided incentives for the collection of small arms. The Peace, Security and Cooperation Framework would provide an excellent opportunity to consider possible solutions for lasting peace. The President had scheduled national consultations for August 2013, where the representation of women was guaranteed. The law on gender parity had not yet been enacted but had been considered by the Senate. Originally it had established a 50 per cent quota for representation of women, but the Senate had reduced that quota to 30 per cent. A new bill stipulating a 50 per cent quota had still to be considered by the National Assembly, and it was hoped that it would be passed. </w:t>
      </w:r>
    </w:p>
    <w:p w:rsidR="00EC3620" w:rsidRPr="001116CE" w:rsidRDefault="00EC3620" w:rsidP="00EC3620">
      <w:pPr>
        <w:pStyle w:val="SingleTxtG"/>
      </w:pPr>
      <w:r w:rsidRPr="001116CE">
        <w:t>44.</w:t>
      </w:r>
      <w:r w:rsidRPr="001116CE">
        <w:tab/>
      </w:r>
      <w:r w:rsidRPr="001116CE">
        <w:rPr>
          <w:b/>
        </w:rPr>
        <w:t>Ms. Schulz</w:t>
      </w:r>
      <w:r w:rsidRPr="001116CE">
        <w:t xml:space="preserve"> asked if there was a comprehensive plan to ensure a gradual increase in the representation of women in all State services; the State party</w:t>
      </w:r>
      <w:r w:rsidR="001116CE">
        <w:t>’</w:t>
      </w:r>
      <w:r w:rsidRPr="001116CE">
        <w:t>s documentation was vague on that point.</w:t>
      </w:r>
    </w:p>
    <w:p w:rsidR="00EC3620" w:rsidRPr="001116CE" w:rsidRDefault="00EC3620" w:rsidP="00EC3620">
      <w:pPr>
        <w:pStyle w:val="SingleTxtG"/>
      </w:pPr>
      <w:r w:rsidRPr="001116CE">
        <w:t>45.</w:t>
      </w:r>
      <w:r w:rsidRPr="001116CE">
        <w:tab/>
      </w:r>
      <w:r w:rsidRPr="001116CE">
        <w:rPr>
          <w:b/>
        </w:rPr>
        <w:t>Ms. Kenda Bakajika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said that there was a comprehensive national gender policy that had been adopted at all levels, as well as an implementation plan for progressive equality. There was also a temporary special measure whereby at least one of the three candidates put forward by political parties must be a woman. In response to the concern expressed about prostitution among young women, she said that the child protection law prohibited child marriage, child prostitution and paedophilia and that the State party had ratified the Optional Protocol to the Convention on the Rights of the Child on the sale of children, child prostitution and child pornography. Several projects were already being rolled out to combat child prostitution, but poverty levels posed a challenge as many girls had no access to education. For that reason, the Ministry of Primary, Secondary and Vocational Education planned to build 1,000 schools in areas where access to education was difficult and to ensure that basic education was free of charge.</w:t>
      </w:r>
    </w:p>
    <w:p w:rsidR="00EC3620" w:rsidRPr="001116CE" w:rsidRDefault="00EC3620" w:rsidP="00EC3620">
      <w:pPr>
        <w:pStyle w:val="SingleTxtG"/>
      </w:pPr>
      <w:r w:rsidRPr="001116CE">
        <w:t>46.</w:t>
      </w:r>
      <w:r w:rsidRPr="001116CE">
        <w:tab/>
      </w:r>
      <w:r w:rsidRPr="001116CE">
        <w:rPr>
          <w:b/>
        </w:rPr>
        <w:t>Mr. Mpinda Munuina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xml:space="preserve">) said that there was no segregation in the Republic on racial, tribal or ethnic grounds. The pygmy community thus enjoyed the same social, economic and political rights as all citizens, including title to land under the relevant provisions of the Forestry Code. New schools and health centres were being planned for areas where the pygmy community lived. </w:t>
      </w:r>
    </w:p>
    <w:p w:rsidR="00EC3620" w:rsidRPr="001116CE" w:rsidRDefault="00EC3620" w:rsidP="00EC3620">
      <w:pPr>
        <w:pStyle w:val="SingleTxtG"/>
      </w:pPr>
      <w:r w:rsidRPr="001116CE">
        <w:t>47.</w:t>
      </w:r>
      <w:r w:rsidRPr="001116CE">
        <w:tab/>
      </w:r>
      <w:r w:rsidRPr="001116CE">
        <w:rPr>
          <w:b/>
        </w:rPr>
        <w:t>Ms. Mumba Matipa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xml:space="preserve">) said that the difficulties experienced by the pygmy community stemmed mainly from their geographic isolation. Forced labour was prohibited and there was a unit at the Ministry of Employment dealing with the matter. </w:t>
      </w:r>
    </w:p>
    <w:p w:rsidR="00EC3620" w:rsidRPr="001116CE" w:rsidRDefault="00EC3620" w:rsidP="00EC3620">
      <w:pPr>
        <w:pStyle w:val="SingleTxtG"/>
      </w:pPr>
      <w:r w:rsidRPr="001116CE">
        <w:t>48.</w:t>
      </w:r>
      <w:r w:rsidRPr="001116CE">
        <w:tab/>
      </w:r>
      <w:r w:rsidRPr="001116CE">
        <w:rPr>
          <w:b/>
        </w:rPr>
        <w:t>The Chairperson</w:t>
      </w:r>
      <w:r w:rsidRPr="001116CE">
        <w:t xml:space="preserve"> urged the delegation to ensure that the Government accorded priority to women</w:t>
      </w:r>
      <w:r w:rsidR="001116CE">
        <w:t>’</w:t>
      </w:r>
      <w:r w:rsidRPr="001116CE">
        <w:t>s rights in the financial and judicial spheres.</w:t>
      </w:r>
    </w:p>
    <w:p w:rsidR="00EC3620" w:rsidRPr="001116CE" w:rsidRDefault="00EC3620" w:rsidP="00BD4F86">
      <w:pPr>
        <w:pStyle w:val="H4G"/>
        <w:spacing w:before="200"/>
      </w:pPr>
      <w:r w:rsidRPr="001116CE">
        <w:tab/>
      </w:r>
      <w:r w:rsidRPr="001116CE">
        <w:tab/>
        <w:t>Articles 7 and 8</w:t>
      </w:r>
    </w:p>
    <w:p w:rsidR="00EC3620" w:rsidRPr="001116CE" w:rsidRDefault="00EC3620" w:rsidP="00EC3620">
      <w:pPr>
        <w:pStyle w:val="SingleTxtG"/>
      </w:pPr>
      <w:r w:rsidRPr="001116CE">
        <w:t>49.</w:t>
      </w:r>
      <w:r w:rsidRPr="001116CE">
        <w:tab/>
      </w:r>
      <w:r w:rsidRPr="001116CE">
        <w:rPr>
          <w:b/>
        </w:rPr>
        <w:t>Ms. Nwankwo</w:t>
      </w:r>
      <w:r w:rsidRPr="001116CE">
        <w:t xml:space="preserve"> said that, according to the statistics provided by the State party and alternative sources women were still poorly represented in public and political life and asked what measures were being taken to remedy the situation. In particular, she asked for information on the national strategy for the participation of women in democratic governance, as well as on the gender parity bill. The fact that there were so few women in leadership roles in political parties meant that women</w:t>
      </w:r>
      <w:r w:rsidR="001116CE">
        <w:t>’</w:t>
      </w:r>
      <w:r w:rsidRPr="001116CE">
        <w:t>s issues were not accorded priority. She asked how gender parity was being mainstreamed into political life, whether the legislation governing political parties provided for</w:t>
      </w:r>
      <w:r w:rsidR="006F10E6">
        <w:t xml:space="preserve"> penalties</w:t>
      </w:r>
      <w:r w:rsidRPr="001116CE">
        <w:t>, and, in that case, whether they had ever been applied. Noting the low participation of women in the peace negotiations, she asked whether the Government was taking account of women</w:t>
      </w:r>
      <w:r w:rsidR="001116CE">
        <w:t>’</w:t>
      </w:r>
      <w:r w:rsidRPr="001116CE">
        <w:t>s post-conflict needs and what it was doing to ensure women</w:t>
      </w:r>
      <w:r w:rsidR="001116CE">
        <w:t>’</w:t>
      </w:r>
      <w:r w:rsidRPr="001116CE">
        <w:t>s equal participation in decision-making on post-conflict reconstruction, in accordance with Security Council resolution 1325 (2000).</w:t>
      </w:r>
    </w:p>
    <w:p w:rsidR="00EC3620" w:rsidRPr="001116CE" w:rsidRDefault="00EC3620" w:rsidP="00EC3620">
      <w:pPr>
        <w:pStyle w:val="SingleTxtG"/>
      </w:pPr>
      <w:r w:rsidRPr="001116CE">
        <w:t>50.</w:t>
      </w:r>
      <w:r w:rsidRPr="001116CE">
        <w:tab/>
      </w:r>
      <w:r w:rsidRPr="001116CE">
        <w:rPr>
          <w:b/>
        </w:rPr>
        <w:t>The Chairperson</w:t>
      </w:r>
      <w:r w:rsidRPr="001116CE">
        <w:t>, speaking in her capacity as an expert, underlined the importance of women</w:t>
      </w:r>
      <w:r w:rsidR="001116CE">
        <w:t>’</w:t>
      </w:r>
      <w:r w:rsidRPr="001116CE">
        <w:t>s role in the peace and reconstruction process. In that connection she wondered how NGOs could be supported so as to enable the emergence of a new political class that was ready to stand for election and be elected. She asked how human rights in general and women</w:t>
      </w:r>
      <w:r w:rsidR="001116CE">
        <w:t>’</w:t>
      </w:r>
      <w:r w:rsidRPr="001116CE">
        <w:t>s civil and political rights in particular were being promoted in the State party.</w:t>
      </w:r>
    </w:p>
    <w:p w:rsidR="00EC3620" w:rsidRPr="001116CE" w:rsidRDefault="00EC3620" w:rsidP="00EC3620">
      <w:pPr>
        <w:pStyle w:val="SingleTxtG"/>
      </w:pPr>
      <w:r w:rsidRPr="001116CE">
        <w:t>51.</w:t>
      </w:r>
      <w:r w:rsidRPr="001116CE">
        <w:tab/>
      </w:r>
      <w:r w:rsidRPr="001116CE">
        <w:rPr>
          <w:b/>
        </w:rPr>
        <w:t>Ms. Mumba Matipa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said it was true that there were very few women in decision-making positions. The political will was there, but there were social and cultural factors to be considered. It was not so much a question of supporting NGOs but of supporting women, first and foremost through their education so as to combat deep-rooted cultural stereotypes. However, access to education for girls was limited by poverty, and when families had to make a choice regarding education they tended to favour boys. Free primary education went some way to resolving that problem, but the Government had to support women at all levels of education. By law, there was no discrimination against women in employment; however it was not the case in reality. The current President was promoting women, but the battle could not be waged alone and changing attitudes within society would take a long time. For example, the reference to obedience had been removed from article 444 of the proposed new Family Code submitted to parliament</w:t>
      </w:r>
      <w:r w:rsidR="006F10E6">
        <w:t xml:space="preserve"> for consideration</w:t>
      </w:r>
      <w:r w:rsidRPr="001116CE">
        <w:t xml:space="preserve">, but how the members of parliament would react </w:t>
      </w:r>
      <w:r w:rsidR="006F10E6">
        <w:t xml:space="preserve">to that proposal </w:t>
      </w:r>
      <w:r w:rsidRPr="001116CE">
        <w:t>was another matter. For that reason women must demonstrate solidarity and be more proactive. It was precisely through the establishment of women</w:t>
      </w:r>
      <w:r w:rsidR="001116CE">
        <w:t>’</w:t>
      </w:r>
      <w:r w:rsidRPr="001116CE">
        <w:t xml:space="preserve">s lobby groups that there were now women representatives in peacebuilding consultations. </w:t>
      </w:r>
    </w:p>
    <w:p w:rsidR="00EC3620" w:rsidRPr="001116CE" w:rsidRDefault="00EC3620" w:rsidP="00EC3620">
      <w:pPr>
        <w:pStyle w:val="SingleTxtG"/>
      </w:pPr>
      <w:r w:rsidRPr="001116CE">
        <w:t>52.</w:t>
      </w:r>
      <w:r w:rsidRPr="001116CE">
        <w:tab/>
      </w:r>
      <w:r w:rsidRPr="001116CE">
        <w:rPr>
          <w:b/>
        </w:rPr>
        <w:t>The Chairperson</w:t>
      </w:r>
      <w:r w:rsidRPr="001116CE">
        <w:t xml:space="preserve"> said that the process of increasing the representation of women in political and public life could be accelerated by the introduction of laws establishing quotas; awaiting a change of attitudes or generation could take too long.</w:t>
      </w:r>
    </w:p>
    <w:p w:rsidR="00EC3620" w:rsidRPr="001116CE" w:rsidRDefault="00EC3620" w:rsidP="00EC3620">
      <w:pPr>
        <w:pStyle w:val="SingleTxtG"/>
      </w:pPr>
      <w:r w:rsidRPr="001116CE">
        <w:t>53.</w:t>
      </w:r>
      <w:r w:rsidRPr="001116CE">
        <w:tab/>
      </w:r>
      <w:r w:rsidRPr="001116CE">
        <w:rPr>
          <w:b/>
        </w:rPr>
        <w:t>Ms. Mumba Matipa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said that steps to accelerate the process had already been taken. The new Family Code represented a great leap forward compared with prevailing attitudes in Congolese society; similarly the bill on gender parity had yet to go through parliament, where women were in the minority. Education was of paramount importance. If women were better educated they could make their voices heard and bring pressure to bear in order to effect change.</w:t>
      </w:r>
    </w:p>
    <w:p w:rsidR="00EC3620" w:rsidRPr="001116CE" w:rsidRDefault="00EC3620" w:rsidP="00EC3620">
      <w:pPr>
        <w:pStyle w:val="SingleTxtG"/>
      </w:pPr>
      <w:r w:rsidRPr="001116CE">
        <w:t>54.</w:t>
      </w:r>
      <w:r w:rsidRPr="001116CE">
        <w:tab/>
      </w:r>
      <w:r w:rsidRPr="001116CE">
        <w:rPr>
          <w:b/>
        </w:rPr>
        <w:t>Ms. Patten</w:t>
      </w:r>
      <w:r w:rsidRPr="001116CE">
        <w:t>, while endorsing the delegation</w:t>
      </w:r>
      <w:r w:rsidR="001116CE">
        <w:t>’</w:t>
      </w:r>
      <w:r w:rsidRPr="001116CE">
        <w:t>s comments on the need for women</w:t>
      </w:r>
      <w:r w:rsidR="001116CE">
        <w:t>’</w:t>
      </w:r>
      <w:r w:rsidRPr="001116CE">
        <w:t>s groups to be more proactive, invited it to comment on the apparently worsening situation of human rights defenders.</w:t>
      </w:r>
    </w:p>
    <w:p w:rsidR="00EC3620" w:rsidRPr="001116CE" w:rsidRDefault="00EC3620" w:rsidP="006F10E6">
      <w:pPr>
        <w:pStyle w:val="SingleTxtG"/>
      </w:pPr>
      <w:r w:rsidRPr="001116CE">
        <w:t>55.</w:t>
      </w:r>
      <w:r w:rsidRPr="001116CE">
        <w:tab/>
      </w:r>
      <w:r w:rsidRPr="001116CE">
        <w:rPr>
          <w:b/>
        </w:rPr>
        <w:t>Ms. Mumba Matipa</w:t>
      </w:r>
      <w:r w:rsidRPr="001116CE">
        <w:t xml:space="preserve"> (</w:t>
      </w:r>
      <w:smartTag w:uri="urn:schemas-microsoft-com:office:smarttags" w:element="country-region">
        <w:smartTag w:uri="urn:schemas-microsoft-com:office:smarttags" w:element="place">
          <w:r w:rsidRPr="001116CE">
            <w:t>Democratic Republic of the Congo</w:t>
          </w:r>
        </w:smartTag>
      </w:smartTag>
      <w:r w:rsidRPr="001116CE">
        <w:t xml:space="preserve">) said that she would need examples of specific cases to be able to comment. However, it should be noted that there was a draft bill on the protection of human rights defenders which was due to be considered by parliament. </w:t>
      </w:r>
    </w:p>
    <w:p w:rsidR="00EC3620" w:rsidRPr="001116CE" w:rsidRDefault="00EC3620" w:rsidP="00EC3620">
      <w:pPr>
        <w:pStyle w:val="SingleTxtG"/>
        <w:rPr>
          <w:i/>
        </w:rPr>
      </w:pPr>
      <w:bookmarkStart w:id="0" w:name="_GoBack"/>
      <w:bookmarkEnd w:id="0"/>
      <w:r w:rsidRPr="001116CE">
        <w:rPr>
          <w:i/>
        </w:rPr>
        <w:t>The meeting rose at 1 p.m.</w:t>
      </w:r>
    </w:p>
    <w:sectPr w:rsidR="00EC3620" w:rsidRPr="001116CE" w:rsidSect="00BD4F8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644"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BA4" w:rsidRDefault="00797BA4"/>
  </w:endnote>
  <w:endnote w:type="continuationSeparator" w:id="0">
    <w:p w:rsidR="00797BA4" w:rsidRDefault="00797BA4"/>
  </w:endnote>
  <w:endnote w:type="continuationNotice" w:id="1">
    <w:p w:rsidR="00797BA4" w:rsidRDefault="00797B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FB" w:rsidRPr="000D6502" w:rsidRDefault="002475FB" w:rsidP="000D6502">
    <w:pPr>
      <w:pStyle w:val="Footer"/>
      <w:tabs>
        <w:tab w:val="right" w:pos="9598"/>
      </w:tabs>
    </w:pPr>
    <w:r w:rsidRPr="000D6502">
      <w:rPr>
        <w:b/>
        <w:sz w:val="18"/>
      </w:rPr>
      <w:fldChar w:fldCharType="begin"/>
    </w:r>
    <w:r w:rsidRPr="000D6502">
      <w:rPr>
        <w:b/>
        <w:sz w:val="18"/>
      </w:rPr>
      <w:instrText xml:space="preserve"> PAGE  \* MERGEFORMAT </w:instrText>
    </w:r>
    <w:r w:rsidRPr="000D6502">
      <w:rPr>
        <w:b/>
        <w:sz w:val="18"/>
      </w:rPr>
      <w:fldChar w:fldCharType="separate"/>
    </w:r>
    <w:r w:rsidR="00C0115A">
      <w:rPr>
        <w:b/>
        <w:noProof/>
        <w:sz w:val="18"/>
      </w:rPr>
      <w:t>10</w:t>
    </w:r>
    <w:r w:rsidRPr="000D6502">
      <w:rPr>
        <w:b/>
        <w:sz w:val="18"/>
      </w:rPr>
      <w:fldChar w:fldCharType="end"/>
    </w:r>
    <w:r>
      <w:rPr>
        <w:sz w:val="18"/>
      </w:rPr>
      <w:tab/>
    </w:r>
    <w:r>
      <w:t>GE.13-45434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FB" w:rsidRPr="000D6502" w:rsidRDefault="002475FB" w:rsidP="000D6502">
    <w:pPr>
      <w:pStyle w:val="Footer"/>
      <w:tabs>
        <w:tab w:val="right" w:pos="9598"/>
      </w:tabs>
      <w:rPr>
        <w:b/>
        <w:sz w:val="18"/>
      </w:rPr>
    </w:pPr>
    <w:r>
      <w:t>GE.13-45434</w:t>
    </w:r>
    <w:r>
      <w:tab/>
    </w:r>
    <w:r w:rsidRPr="000D6502">
      <w:rPr>
        <w:b/>
        <w:sz w:val="18"/>
      </w:rPr>
      <w:fldChar w:fldCharType="begin"/>
    </w:r>
    <w:r w:rsidRPr="000D6502">
      <w:rPr>
        <w:b/>
        <w:sz w:val="18"/>
      </w:rPr>
      <w:instrText xml:space="preserve"> PAGE  \* MERGEFORMAT </w:instrText>
    </w:r>
    <w:r w:rsidRPr="000D6502">
      <w:rPr>
        <w:b/>
        <w:sz w:val="18"/>
      </w:rPr>
      <w:fldChar w:fldCharType="separate"/>
    </w:r>
    <w:r w:rsidR="00C0115A">
      <w:rPr>
        <w:b/>
        <w:noProof/>
        <w:sz w:val="18"/>
      </w:rPr>
      <w:t>9</w:t>
    </w:r>
    <w:r w:rsidRPr="000D650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FB" w:rsidRDefault="002475FB" w:rsidP="000D6502">
    <w:pPr>
      <w:pStyle w:val="FootnoteText"/>
      <w:pBdr>
        <w:bottom w:val="single" w:sz="4" w:space="1" w:color="auto"/>
      </w:pBdr>
      <w:tabs>
        <w:tab w:val="clear" w:pos="1021"/>
      </w:tabs>
      <w:ind w:left="0" w:right="0" w:firstLine="0"/>
    </w:pPr>
  </w:p>
  <w:p w:rsidR="002475FB" w:rsidRDefault="002475FB" w:rsidP="000D6502">
    <w:pPr>
      <w:pStyle w:val="FootnoteText"/>
      <w:spacing w:after="120"/>
      <w:ind w:firstLine="0"/>
    </w:pPr>
    <w:r>
      <w:t>This record is subject to correction.</w:t>
    </w:r>
  </w:p>
  <w:p w:rsidR="002475FB" w:rsidRDefault="002475FB" w:rsidP="000D650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475FB" w:rsidRPr="000D6502" w:rsidRDefault="002475FB" w:rsidP="000D6502">
    <w:pPr>
      <w:pStyle w:val="FootnoteText"/>
      <w:spacing w:after="240"/>
      <w:ind w:firstLine="0"/>
    </w:pPr>
    <w:r>
      <w:t>Any corrections to the records of this session will be consolidated in a single corrigendum, to be issued shortly after the end of the session.</w:t>
    </w:r>
  </w:p>
  <w:p w:rsidR="002475FB" w:rsidRDefault="002475FB">
    <w:pPr>
      <w:pStyle w:val="Footer"/>
    </w:pPr>
    <w:r>
      <w:rPr>
        <w:sz w:val="20"/>
      </w:rPr>
      <w:t>GE.13-45434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250713    310713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BA4" w:rsidRDefault="00797BA4">
      <w:pPr>
        <w:tabs>
          <w:tab w:val="right" w:pos="2155"/>
        </w:tabs>
        <w:spacing w:after="80"/>
        <w:ind w:left="680"/>
        <w:rPr>
          <w:u w:val="single"/>
        </w:rPr>
      </w:pPr>
      <w:r>
        <w:rPr>
          <w:u w:val="single"/>
        </w:rPr>
        <w:tab/>
      </w:r>
    </w:p>
  </w:footnote>
  <w:footnote w:type="continuationSeparator" w:id="0">
    <w:p w:rsidR="00797BA4" w:rsidRDefault="00797BA4">
      <w:pPr>
        <w:tabs>
          <w:tab w:val="left" w:pos="2155"/>
        </w:tabs>
        <w:spacing w:after="80"/>
        <w:ind w:left="680"/>
        <w:rPr>
          <w:u w:val="single"/>
        </w:rPr>
      </w:pPr>
      <w:r>
        <w:rPr>
          <w:u w:val="single"/>
        </w:rPr>
        <w:tab/>
      </w:r>
    </w:p>
  </w:footnote>
  <w:footnote w:type="continuationNotice" w:id="1">
    <w:p w:rsidR="00797BA4" w:rsidRDefault="00797B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FB" w:rsidRPr="000D6502" w:rsidRDefault="002475FB" w:rsidP="000D6502">
    <w:pPr>
      <w:pStyle w:val="Header"/>
    </w:pPr>
    <w:r w:rsidRPr="000D6502">
      <w:t>CEDAW/C/SR.1134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FB" w:rsidRPr="000D6502" w:rsidRDefault="002475FB" w:rsidP="000D6502">
    <w:pPr>
      <w:pStyle w:val="Header"/>
      <w:jc w:val="right"/>
    </w:pPr>
    <w:r w:rsidRPr="000D6502">
      <w:t>CEDAW/C/SR.1134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5E1F"/>
    <w:rsid w:val="0008746E"/>
    <w:rsid w:val="000D6502"/>
    <w:rsid w:val="0011112C"/>
    <w:rsid w:val="001116CE"/>
    <w:rsid w:val="00115902"/>
    <w:rsid w:val="001940E6"/>
    <w:rsid w:val="002475FB"/>
    <w:rsid w:val="00285DAD"/>
    <w:rsid w:val="002F30A7"/>
    <w:rsid w:val="00367C44"/>
    <w:rsid w:val="003864DB"/>
    <w:rsid w:val="003C52EA"/>
    <w:rsid w:val="00435E1F"/>
    <w:rsid w:val="005914BC"/>
    <w:rsid w:val="005920C2"/>
    <w:rsid w:val="005A36B6"/>
    <w:rsid w:val="005D6557"/>
    <w:rsid w:val="00607369"/>
    <w:rsid w:val="00675426"/>
    <w:rsid w:val="006F10E6"/>
    <w:rsid w:val="00713E7B"/>
    <w:rsid w:val="00722070"/>
    <w:rsid w:val="007311D6"/>
    <w:rsid w:val="0078685B"/>
    <w:rsid w:val="00797BA4"/>
    <w:rsid w:val="007C4DC2"/>
    <w:rsid w:val="007F7666"/>
    <w:rsid w:val="00876627"/>
    <w:rsid w:val="008A3936"/>
    <w:rsid w:val="00980550"/>
    <w:rsid w:val="00B36085"/>
    <w:rsid w:val="00BD4F86"/>
    <w:rsid w:val="00C0115A"/>
    <w:rsid w:val="00C1228C"/>
    <w:rsid w:val="00C2174A"/>
    <w:rsid w:val="00C93C19"/>
    <w:rsid w:val="00CE56B7"/>
    <w:rsid w:val="00DC62BB"/>
    <w:rsid w:val="00E71128"/>
    <w:rsid w:val="00EA5F17"/>
    <w:rsid w:val="00EC3620"/>
    <w:rsid w:val="00F50754"/>
    <w:rsid w:val="00F84EFD"/>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10</Pages>
  <Words>5837</Words>
  <Characters>31408</Characters>
  <Application>Microsoft Office Outlook</Application>
  <DocSecurity>4</DocSecurity>
  <Lines>468</Lines>
  <Paragraphs>88</Paragraphs>
  <ScaleCrop>false</ScaleCrop>
  <HeadingPairs>
    <vt:vector size="2" baseType="variant">
      <vt:variant>
        <vt:lpstr>Title</vt:lpstr>
      </vt:variant>
      <vt:variant>
        <vt:i4>1</vt:i4>
      </vt:variant>
    </vt:vector>
  </HeadingPairs>
  <TitlesOfParts>
    <vt:vector size="1" baseType="lpstr">
      <vt:lpstr>1345434</vt:lpstr>
    </vt:vector>
  </TitlesOfParts>
  <Company>CSD</Company>
  <LinksUpToDate>false</LinksUpToDate>
  <CharactersWithSpaces>37157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1345434</dc:title>
  <dc:subject/>
  <dc:creator>BAC</dc:creator>
  <cp:keywords>CEDAW/C/SR.1134</cp:keywords>
  <dc:description>Final</dc:description>
  <cp:lastModifiedBy>Giltsoff</cp:lastModifiedBy>
  <cp:revision>2</cp:revision>
  <cp:lastPrinted>2013-07-31T09:31:00Z</cp:lastPrinted>
  <dcterms:created xsi:type="dcterms:W3CDTF">2013-07-31T09:34:00Z</dcterms:created>
  <dcterms:modified xsi:type="dcterms:W3CDTF">2013-07-31T09:34:00Z</dcterms:modified>
</cp:coreProperties>
</file>