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0645" w:rsidRDefault="00A80645">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A80645" w:rsidRDefault="00A80645">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09273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A80645" w:rsidRDefault="00A80645">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A80645" w:rsidRDefault="00A80645">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A80645" w:rsidRDefault="00A80645">
      <w:pPr>
        <w:rPr>
          <w:lang w:val="es-ES_tradnl"/>
        </w:rPr>
      </w:pPr>
    </w:p>
    <w:p w:rsidR="00A80645" w:rsidRDefault="00A80645">
      <w:pPr>
        <w:rPr>
          <w:lang w:val="es-ES_tradnl"/>
        </w:rPr>
      </w:pPr>
    </w:p>
    <w:p w:rsidR="00E12DA6" w:rsidRPr="00F27E61" w:rsidRDefault="00E12DA6" w:rsidP="00E12DA6">
      <w:pPr>
        <w:snapToGrid w:val="0"/>
        <w:spacing w:after="240"/>
        <w:ind w:left="7237"/>
      </w:pPr>
      <w:r w:rsidRPr="00F27E61">
        <w:t>Distr.</w:t>
      </w:r>
      <w:r w:rsidRPr="00F27E61">
        <w:br/>
        <w:t>GENERAL</w:t>
      </w:r>
    </w:p>
    <w:p w:rsidR="00E12DA6" w:rsidRPr="00F27E61" w:rsidRDefault="00E12DA6" w:rsidP="00E12DA6">
      <w:pPr>
        <w:snapToGrid w:val="0"/>
        <w:spacing w:after="240"/>
        <w:ind w:left="7237"/>
      </w:pPr>
      <w:r w:rsidRPr="00F27E61">
        <w:t>CAT/C/40/1</w:t>
      </w:r>
      <w:r w:rsidRPr="00F27E61">
        <w:br/>
        <w:t>7 de abril de 2008</w:t>
      </w:r>
    </w:p>
    <w:p w:rsidR="00E12DA6" w:rsidRPr="00F27E61" w:rsidRDefault="00E12DA6" w:rsidP="00E12DA6">
      <w:pPr>
        <w:snapToGrid w:val="0"/>
        <w:spacing w:after="560"/>
        <w:ind w:left="7235"/>
      </w:pPr>
      <w:r w:rsidRPr="00F27E61">
        <w:t>ESPAÑOL</w:t>
      </w:r>
      <w:r w:rsidRPr="00F27E61">
        <w:br/>
        <w:t>Original:  INGLÉS</w:t>
      </w:r>
    </w:p>
    <w:p w:rsidR="00E12DA6" w:rsidRPr="00F27E61" w:rsidRDefault="00E12DA6" w:rsidP="00E12DA6">
      <w:r w:rsidRPr="00F27E61">
        <w:t>COMITÉ CONTRA LA TORTURA</w:t>
      </w:r>
    </w:p>
    <w:p w:rsidR="00E12DA6" w:rsidRPr="00F27E61" w:rsidRDefault="00E12DA6" w:rsidP="00E12DA6">
      <w:r w:rsidRPr="00F27E61">
        <w:t>40º período de sesiones</w:t>
      </w:r>
    </w:p>
    <w:p w:rsidR="00E12DA6" w:rsidRPr="00F27E61" w:rsidRDefault="00E12DA6" w:rsidP="00E12DA6">
      <w:pPr>
        <w:spacing w:after="840"/>
      </w:pPr>
      <w:r w:rsidRPr="00F27E61">
        <w:t>Ginebra, 28 de abril a 16 de mayo de 2008</w:t>
      </w:r>
    </w:p>
    <w:p w:rsidR="00E12DA6" w:rsidRPr="00F27E61" w:rsidRDefault="00E12DA6" w:rsidP="00E12DA6">
      <w:pPr>
        <w:spacing w:after="240"/>
        <w:jc w:val="center"/>
        <w:rPr>
          <w:b/>
          <w:bCs/>
        </w:rPr>
      </w:pPr>
      <w:r w:rsidRPr="00F27E61">
        <w:rPr>
          <w:b/>
          <w:bCs/>
        </w:rPr>
        <w:t>PROGRAMA PROVISIONAL Y ANOTACIONES</w:t>
      </w:r>
    </w:p>
    <w:p w:rsidR="00E12DA6" w:rsidRPr="00F27E61" w:rsidRDefault="00E12DA6" w:rsidP="00E12DA6">
      <w:pPr>
        <w:spacing w:after="240"/>
        <w:jc w:val="center"/>
        <w:rPr>
          <w:b/>
          <w:bCs/>
        </w:rPr>
      </w:pPr>
      <w:r w:rsidRPr="00F27E61">
        <w:rPr>
          <w:b/>
          <w:bCs/>
        </w:rPr>
        <w:t>Nota del Secretario General</w:t>
      </w:r>
    </w:p>
    <w:p w:rsidR="00E12DA6" w:rsidRPr="00F27E61" w:rsidRDefault="00E12DA6" w:rsidP="00E12DA6">
      <w:pPr>
        <w:spacing w:after="240"/>
      </w:pPr>
      <w:r>
        <w:t>1.</w:t>
      </w:r>
      <w:r>
        <w:tab/>
      </w:r>
      <w:r w:rsidRPr="00F27E61">
        <w:t>El 40º período de sesiones del Comité contra la Tortura se celebrará en la Oficina de las Naciones Unidas en Ginebra (Palais Wilson) del 28 de abril al 16 de mayo de 2008.  La primera sesión comenzará el lunes 28 de abril a las 10.30 horas.</w:t>
      </w:r>
    </w:p>
    <w:p w:rsidR="00E12DA6" w:rsidRPr="00F27E61" w:rsidRDefault="00E12DA6" w:rsidP="00E12DA6">
      <w:pPr>
        <w:spacing w:after="240"/>
      </w:pPr>
      <w:r w:rsidRPr="00F27E61">
        <w:t>2.</w:t>
      </w:r>
      <w:r>
        <w:tab/>
      </w:r>
      <w:r w:rsidRPr="00F27E61">
        <w:t>De conformidad con el artículo 6 del reglamento, el Secretario General ha preparado, en consulta con el Presidente interino del Comité, el programa provisional del período de sesiones que figura adjunto.  Se incluyen también las anotaciones al programa provisional.</w:t>
      </w:r>
    </w:p>
    <w:p w:rsidR="00E12DA6" w:rsidRPr="00F27E61" w:rsidRDefault="00E12DA6" w:rsidP="00E12DA6">
      <w:pPr>
        <w:spacing w:after="240"/>
      </w:pPr>
      <w:r>
        <w:t>3.</w:t>
      </w:r>
      <w:r>
        <w:tab/>
      </w:r>
      <w:r w:rsidRPr="00F27E61">
        <w:t>En cumplimiento del artículo 31 del reglamento, las sesiones del Comité serán públicas, a menos que el Comité decida otra cosa o que de las disposiciones pertinentes de la Convención se infiera que las sesiones deban celebrarse a puerta cerrada.</w:t>
      </w:r>
    </w:p>
    <w:p w:rsidR="00E12DA6" w:rsidRPr="00F27E61" w:rsidRDefault="00E12DA6" w:rsidP="00E12DA6">
      <w:pPr>
        <w:spacing w:after="240"/>
      </w:pPr>
      <w:r>
        <w:t>4.</w:t>
      </w:r>
      <w:r>
        <w:tab/>
      </w:r>
      <w:r w:rsidRPr="00F27E61">
        <w:t>Se señalan a la atención de los Estados Partes, en particular, las anotaciones al tema 5, donde figura el calendario provisional para el examen de los informes.  De conformidad con el artículo 66 del reglamento, se invita a los representantes de los Estados Partes a estar presentes en las sesiones del Comité en que se examinen sus informes.</w:t>
      </w:r>
    </w:p>
    <w:p w:rsidR="00E12DA6" w:rsidRPr="0031277D" w:rsidRDefault="00E12DA6" w:rsidP="00E12DA6">
      <w:pPr>
        <w:spacing w:after="240"/>
        <w:jc w:val="center"/>
        <w:rPr>
          <w:b/>
        </w:rPr>
      </w:pPr>
      <w:r w:rsidRPr="0031277D">
        <w:rPr>
          <w:b/>
        </w:rPr>
        <w:t>Programa provisional</w:t>
      </w:r>
    </w:p>
    <w:p w:rsidR="00E12DA6" w:rsidRPr="00F27E61" w:rsidRDefault="00E12DA6" w:rsidP="00E12DA6">
      <w:pPr>
        <w:spacing w:after="240"/>
      </w:pPr>
      <w:r>
        <w:t>1.</w:t>
      </w:r>
      <w:r>
        <w:tab/>
      </w:r>
      <w:r w:rsidRPr="00F27E61">
        <w:t>Apertura del período de sesiones por el representante del Secretario General.</w:t>
      </w:r>
    </w:p>
    <w:p w:rsidR="00E12DA6" w:rsidRDefault="00E12DA6" w:rsidP="000C31B8">
      <w:pPr>
        <w:spacing w:after="760"/>
      </w:pPr>
      <w:r>
        <w:t>2.</w:t>
      </w:r>
      <w:r>
        <w:tab/>
      </w:r>
      <w:r w:rsidRPr="00F27E61">
        <w:t>Declaración solemne de los miembros del Comité recientemente elegidos.</w:t>
      </w:r>
    </w:p>
    <w:p w:rsidR="00E12DA6" w:rsidRPr="00F27E61" w:rsidRDefault="00E12DA6" w:rsidP="00E12DA6">
      <w:pPr>
        <w:spacing w:before="480"/>
      </w:pPr>
      <w:r>
        <w:t>GE.08-41115  (S)    140408    160408</w:t>
      </w:r>
    </w:p>
    <w:p w:rsidR="00E12DA6" w:rsidRPr="00F27E61" w:rsidRDefault="00E12DA6" w:rsidP="00E12DA6">
      <w:pPr>
        <w:keepNext/>
        <w:spacing w:after="240"/>
      </w:pPr>
      <w:r>
        <w:t>3.</w:t>
      </w:r>
      <w:r>
        <w:tab/>
      </w:r>
      <w:r w:rsidRPr="00F27E61">
        <w:t>Elección de la Mesa del Comité.</w:t>
      </w:r>
    </w:p>
    <w:p w:rsidR="00E12DA6" w:rsidRPr="00F27E61" w:rsidRDefault="00E12DA6" w:rsidP="00E12DA6">
      <w:pPr>
        <w:spacing w:after="240"/>
      </w:pPr>
      <w:r>
        <w:t>4.</w:t>
      </w:r>
      <w:r>
        <w:tab/>
      </w:r>
      <w:r w:rsidRPr="00F27E61">
        <w:t>Aprobación del programa.</w:t>
      </w:r>
    </w:p>
    <w:p w:rsidR="00E12DA6" w:rsidRDefault="00E12DA6" w:rsidP="00E12DA6">
      <w:pPr>
        <w:spacing w:after="240"/>
      </w:pPr>
      <w:r>
        <w:t>5.</w:t>
      </w:r>
      <w:r>
        <w:tab/>
      </w:r>
      <w:r w:rsidRPr="00F27E61">
        <w:t>Cuestiones de organización y otros asuntos.</w:t>
      </w:r>
    </w:p>
    <w:p w:rsidR="00E12DA6" w:rsidRPr="00F27E61" w:rsidRDefault="00E12DA6" w:rsidP="00E12DA6">
      <w:pPr>
        <w:spacing w:after="240"/>
      </w:pPr>
      <w:r>
        <w:t>6.</w:t>
      </w:r>
      <w:r>
        <w:tab/>
      </w:r>
      <w:r w:rsidRPr="00F27E61">
        <w:t>Presentación de informes por los Estados Partes en virtud del artículo 19 de la Convención.</w:t>
      </w:r>
    </w:p>
    <w:p w:rsidR="00E12DA6" w:rsidRPr="00F27E61" w:rsidRDefault="00E12DA6" w:rsidP="00E12DA6">
      <w:pPr>
        <w:spacing w:after="240"/>
        <w:ind w:left="567" w:hanging="567"/>
      </w:pPr>
      <w:r>
        <w:t>7.</w:t>
      </w:r>
      <w:r>
        <w:tab/>
      </w:r>
      <w:r w:rsidRPr="00F27E61">
        <w:t>Examen de los informes presentados por los Estados Partes en virtud del artículo 19 de la Convención.</w:t>
      </w:r>
    </w:p>
    <w:p w:rsidR="00E12DA6" w:rsidRPr="00F27E61" w:rsidRDefault="00E12DA6" w:rsidP="00E12DA6">
      <w:pPr>
        <w:spacing w:after="240"/>
      </w:pPr>
      <w:r>
        <w:t>8.</w:t>
      </w:r>
      <w:r>
        <w:tab/>
      </w:r>
      <w:r w:rsidRPr="00F27E61">
        <w:t>Examen de la información recibida en virtud del artículo 20 de la Convención.</w:t>
      </w:r>
    </w:p>
    <w:p w:rsidR="00E12DA6" w:rsidRPr="00F27E61" w:rsidRDefault="00E12DA6" w:rsidP="00E12DA6">
      <w:pPr>
        <w:spacing w:after="240"/>
      </w:pPr>
      <w:r>
        <w:t>9.</w:t>
      </w:r>
      <w:r>
        <w:tab/>
      </w:r>
      <w:r w:rsidRPr="00F27E61">
        <w:t>Examen de las comunicaciones presentadas en virtud del artículo 22 de la Convención.</w:t>
      </w:r>
    </w:p>
    <w:p w:rsidR="00E12DA6" w:rsidRPr="0031277D" w:rsidRDefault="00E12DA6" w:rsidP="00E12DA6">
      <w:pPr>
        <w:spacing w:after="240"/>
        <w:jc w:val="center"/>
        <w:rPr>
          <w:b/>
        </w:rPr>
      </w:pPr>
      <w:r>
        <w:rPr>
          <w:b/>
        </w:rPr>
        <w:t>A</w:t>
      </w:r>
      <w:r w:rsidRPr="0031277D">
        <w:rPr>
          <w:b/>
        </w:rPr>
        <w:t>notaciones</w:t>
      </w:r>
    </w:p>
    <w:p w:rsidR="00E12DA6" w:rsidRPr="0031277D" w:rsidRDefault="00E12DA6" w:rsidP="00E12DA6">
      <w:pPr>
        <w:spacing w:after="240"/>
        <w:rPr>
          <w:b/>
        </w:rPr>
      </w:pPr>
      <w:r w:rsidRPr="0031277D">
        <w:rPr>
          <w:b/>
        </w:rPr>
        <w:t>1.</w:t>
      </w:r>
      <w:r w:rsidRPr="0031277D">
        <w:rPr>
          <w:b/>
        </w:rPr>
        <w:tab/>
        <w:t>Apertura del período de sesiones por el representante del Secretario General</w:t>
      </w:r>
    </w:p>
    <w:p w:rsidR="00E12DA6" w:rsidRPr="00F27E61" w:rsidRDefault="00E12DA6" w:rsidP="00E12DA6">
      <w:pPr>
        <w:spacing w:after="240"/>
      </w:pPr>
      <w:r>
        <w:tab/>
      </w:r>
      <w:r w:rsidRPr="00F27E61">
        <w:t>El representante del Secretario General inaugurará el 40º período de sesiones.</w:t>
      </w:r>
    </w:p>
    <w:p w:rsidR="00E12DA6" w:rsidRPr="0031277D" w:rsidRDefault="00E12DA6" w:rsidP="00E12DA6">
      <w:pPr>
        <w:spacing w:after="240"/>
        <w:rPr>
          <w:b/>
        </w:rPr>
      </w:pPr>
      <w:r w:rsidRPr="0031277D">
        <w:rPr>
          <w:b/>
        </w:rPr>
        <w:t>2.</w:t>
      </w:r>
      <w:r w:rsidRPr="0031277D">
        <w:rPr>
          <w:b/>
        </w:rPr>
        <w:tab/>
        <w:t>Declaración solemne de los miembros del Comité recientemente elegidos</w:t>
      </w:r>
    </w:p>
    <w:p w:rsidR="00E12DA6" w:rsidRPr="00F27E61" w:rsidRDefault="00E12DA6" w:rsidP="00E12DA6">
      <w:pPr>
        <w:spacing w:after="240"/>
      </w:pPr>
      <w:r>
        <w:tab/>
      </w:r>
      <w:r w:rsidRPr="00F27E61">
        <w:t>De conformidad con el artículo 14 del reglamento (CAT/C/3/Rev.4), los nuevos miembros del Comité elegidos el 8 de octubre de 2007 en la 11ª reunión de los Estados Partes en la Convención harán la siguiente declaración solemne:</w:t>
      </w:r>
    </w:p>
    <w:p w:rsidR="00E12DA6" w:rsidRPr="00F27E61" w:rsidRDefault="00E12DA6" w:rsidP="00E12DA6">
      <w:pPr>
        <w:spacing w:after="240"/>
        <w:ind w:left="567"/>
      </w:pPr>
      <w:r>
        <w:tab/>
      </w:r>
      <w:r w:rsidRPr="00F27E61">
        <w:t>"Declaro solemnemente que, en el desempeño de mis funciones y en el ejercicio de mis facultades como miembro del Comité contra la Tortura, actuaré en forma honorable, fiel, imparcial y concienzuda."</w:t>
      </w:r>
    </w:p>
    <w:p w:rsidR="00E12DA6" w:rsidRPr="00061719" w:rsidRDefault="00E12DA6" w:rsidP="00E12DA6">
      <w:pPr>
        <w:spacing w:after="240"/>
        <w:rPr>
          <w:b/>
        </w:rPr>
      </w:pPr>
      <w:r w:rsidRPr="00061719">
        <w:rPr>
          <w:b/>
        </w:rPr>
        <w:t>3.</w:t>
      </w:r>
      <w:r w:rsidRPr="00061719">
        <w:rPr>
          <w:b/>
        </w:rPr>
        <w:tab/>
        <w:t>Elección de la Mesa del Comité</w:t>
      </w:r>
    </w:p>
    <w:p w:rsidR="00E12DA6" w:rsidRPr="00F27E61" w:rsidRDefault="00E12DA6" w:rsidP="00E12DA6">
      <w:pPr>
        <w:spacing w:after="240"/>
      </w:pPr>
      <w:r>
        <w:tab/>
      </w:r>
      <w:r w:rsidRPr="00F27E61">
        <w:t>De conformidad con el párrafo 1 del artículo 18 de la Conv</w:t>
      </w:r>
      <w:r>
        <w:t>ención y con los artículos 15 y </w:t>
      </w:r>
      <w:r w:rsidRPr="00F27E61">
        <w:t>16 del reglamento, el Comité elegirá entre sus miembros un Presidente, tres Vicepresidentes y un Relator.  La Mesa del Comité será elegida por un mandato de dos años.</w:t>
      </w:r>
    </w:p>
    <w:p w:rsidR="00E12DA6" w:rsidRPr="00061719" w:rsidRDefault="00E12DA6" w:rsidP="00E12DA6">
      <w:pPr>
        <w:spacing w:after="240"/>
        <w:rPr>
          <w:b/>
        </w:rPr>
      </w:pPr>
      <w:r w:rsidRPr="00061719">
        <w:rPr>
          <w:b/>
        </w:rPr>
        <w:t>4.</w:t>
      </w:r>
      <w:r w:rsidRPr="00061719">
        <w:rPr>
          <w:b/>
        </w:rPr>
        <w:tab/>
        <w:t>Aprobación del programa</w:t>
      </w:r>
    </w:p>
    <w:p w:rsidR="00E12DA6" w:rsidRPr="00F27E61" w:rsidRDefault="00E12DA6" w:rsidP="00E12DA6">
      <w:pPr>
        <w:spacing w:after="240"/>
      </w:pPr>
      <w:r>
        <w:tab/>
      </w:r>
      <w:r w:rsidRPr="00F27E61">
        <w:t>Con arreglo al artículo 8 del reglamento, el primer tema del programa de todos los períodos de sesiones deberá ser la aprobación del programa, salvo la elección de los miembros de la Mesa prevista en el artículo 15.  De conformidad con el artículo 9, durante un período de sesiones el Comité podrá revisar el programa y, según corresponda, aplazar o suprimir temas; sólo se podrán añadir al programa temas urgentes e importantes.</w:t>
      </w:r>
    </w:p>
    <w:p w:rsidR="00E12DA6" w:rsidRPr="00061719" w:rsidRDefault="00E12DA6" w:rsidP="00E12DA6">
      <w:pPr>
        <w:spacing w:after="240"/>
        <w:rPr>
          <w:b/>
        </w:rPr>
      </w:pPr>
      <w:r w:rsidRPr="00061719">
        <w:rPr>
          <w:b/>
        </w:rPr>
        <w:t>5.</w:t>
      </w:r>
      <w:r w:rsidRPr="00061719">
        <w:rPr>
          <w:b/>
        </w:rPr>
        <w:tab/>
        <w:t>Cuestiones de organización y otros asuntos</w:t>
      </w:r>
    </w:p>
    <w:p w:rsidR="00E12DA6" w:rsidRPr="00F27E61" w:rsidRDefault="00E12DA6" w:rsidP="00E12DA6">
      <w:pPr>
        <w:spacing w:after="240"/>
      </w:pPr>
      <w:r>
        <w:tab/>
      </w:r>
      <w:r w:rsidRPr="00F27E61">
        <w:t>En relación con este tema, el Comité tal vez desee examinar su programa de trabajo del período de sesiones, los métodos de trabajo y cualquier otro asunto relativo a la forma de desempeñar las funciones que se le encomiendan en la Convención.</w:t>
      </w:r>
    </w:p>
    <w:p w:rsidR="00E12DA6" w:rsidRPr="00061719" w:rsidRDefault="00E12DA6" w:rsidP="00E12DA6">
      <w:pPr>
        <w:spacing w:after="240"/>
        <w:ind w:left="567" w:hanging="567"/>
        <w:rPr>
          <w:b/>
        </w:rPr>
      </w:pPr>
      <w:r w:rsidRPr="00061719">
        <w:rPr>
          <w:b/>
        </w:rPr>
        <w:t>6.</w:t>
      </w:r>
      <w:r w:rsidRPr="00061719">
        <w:rPr>
          <w:b/>
        </w:rPr>
        <w:tab/>
        <w:t>Presentación de informes por los Estados Partes en virtud del artículo 19 de la Convención</w:t>
      </w:r>
    </w:p>
    <w:p w:rsidR="00E12DA6" w:rsidRPr="00061719" w:rsidRDefault="00E12DA6" w:rsidP="00E12DA6">
      <w:pPr>
        <w:spacing w:after="240"/>
        <w:jc w:val="center"/>
        <w:rPr>
          <w:b/>
        </w:rPr>
      </w:pPr>
      <w:r w:rsidRPr="00061719">
        <w:rPr>
          <w:b/>
        </w:rPr>
        <w:t>A.  Informes recibidos</w:t>
      </w:r>
    </w:p>
    <w:p w:rsidR="00E12DA6" w:rsidRPr="00F27E61" w:rsidRDefault="00E12DA6" w:rsidP="00E12DA6">
      <w:pPr>
        <w:spacing w:after="100" w:afterAutospacing="1"/>
      </w:pPr>
      <w:r>
        <w:tab/>
      </w:r>
      <w:r w:rsidRPr="00F27E61">
        <w:t>Además de los informes que está previsto que examine el Comité en su 40º período de sesiones, el Secretario General había recibido, hasta el 12 de marzo de 2008, los informes de los siguientes Estados Partes:</w:t>
      </w:r>
    </w:p>
    <w:tbl>
      <w:tblPr>
        <w:tblW w:w="0" w:type="auto"/>
        <w:tblLook w:val="01E0" w:firstRow="1" w:lastRow="1" w:firstColumn="1" w:lastColumn="1" w:noHBand="0" w:noVBand="0"/>
      </w:tblPr>
      <w:tblGrid>
        <w:gridCol w:w="4747"/>
        <w:gridCol w:w="4747"/>
      </w:tblGrid>
      <w:tr w:rsidR="00E12DA6" w:rsidRPr="00F27E61" w:rsidTr="00993446">
        <w:tc>
          <w:tcPr>
            <w:tcW w:w="9494" w:type="dxa"/>
            <w:gridSpan w:val="2"/>
          </w:tcPr>
          <w:p w:rsidR="00E12DA6" w:rsidRPr="00061719" w:rsidRDefault="00E12DA6" w:rsidP="00993446">
            <w:pPr>
              <w:spacing w:after="240"/>
              <w:jc w:val="center"/>
              <w:rPr>
                <w:b/>
              </w:rPr>
            </w:pPr>
            <w:r w:rsidRPr="00061719">
              <w:rPr>
                <w:b/>
              </w:rPr>
              <w:t>Informes iniciales</w:t>
            </w:r>
          </w:p>
        </w:tc>
      </w:tr>
      <w:tr w:rsidR="00E12DA6" w:rsidRPr="0031277D" w:rsidTr="00993446">
        <w:trPr>
          <w:trHeight w:val="20"/>
        </w:trPr>
        <w:tc>
          <w:tcPr>
            <w:tcW w:w="4747" w:type="dxa"/>
          </w:tcPr>
          <w:p w:rsidR="00E12DA6" w:rsidRPr="00F27E61" w:rsidRDefault="00E12DA6" w:rsidP="00993446">
            <w:pPr>
              <w:ind w:left="567"/>
            </w:pPr>
            <w:r w:rsidRPr="00F27E61">
              <w:t>Kenya</w:t>
            </w:r>
          </w:p>
          <w:p w:rsidR="00E12DA6" w:rsidRPr="00F27E61" w:rsidRDefault="00E12DA6" w:rsidP="00993446">
            <w:pPr>
              <w:ind w:left="567"/>
            </w:pPr>
            <w:r w:rsidRPr="00F27E61">
              <w:t>Nicaragua</w:t>
            </w:r>
          </w:p>
        </w:tc>
        <w:tc>
          <w:tcPr>
            <w:tcW w:w="4747" w:type="dxa"/>
          </w:tcPr>
          <w:p w:rsidR="00E12DA6" w:rsidRPr="0031277D" w:rsidRDefault="00E12DA6" w:rsidP="00993446">
            <w:pPr>
              <w:rPr>
                <w:lang w:val="en-GB"/>
              </w:rPr>
            </w:pPr>
            <w:r w:rsidRPr="0031277D">
              <w:rPr>
                <w:lang w:val="en-GB"/>
              </w:rPr>
              <w:t>CAT/C/KNY/1</w:t>
            </w:r>
          </w:p>
          <w:p w:rsidR="00E12DA6" w:rsidRPr="0031277D" w:rsidRDefault="00E12DA6" w:rsidP="00993446">
            <w:pPr>
              <w:spacing w:after="240"/>
              <w:rPr>
                <w:lang w:val="en-GB"/>
              </w:rPr>
            </w:pPr>
            <w:r w:rsidRPr="0031277D">
              <w:rPr>
                <w:lang w:val="en-GB"/>
              </w:rPr>
              <w:t>CAT/C/NIC/1</w:t>
            </w:r>
          </w:p>
        </w:tc>
      </w:tr>
      <w:tr w:rsidR="00E12DA6" w:rsidRPr="00F27E61" w:rsidTr="00993446">
        <w:trPr>
          <w:trHeight w:val="499"/>
        </w:trPr>
        <w:tc>
          <w:tcPr>
            <w:tcW w:w="9494" w:type="dxa"/>
            <w:gridSpan w:val="2"/>
            <w:vAlign w:val="center"/>
          </w:tcPr>
          <w:p w:rsidR="00E12DA6" w:rsidRPr="00061719" w:rsidRDefault="00E12DA6" w:rsidP="00993446">
            <w:pPr>
              <w:spacing w:after="240"/>
              <w:jc w:val="center"/>
              <w:rPr>
                <w:b/>
              </w:rPr>
            </w:pPr>
            <w:r w:rsidRPr="00061719">
              <w:rPr>
                <w:b/>
              </w:rPr>
              <w:t>Segundos informes periódicos</w:t>
            </w:r>
          </w:p>
        </w:tc>
      </w:tr>
      <w:tr w:rsidR="00E12DA6" w:rsidRPr="00B50474" w:rsidTr="00993446">
        <w:trPr>
          <w:trHeight w:val="1052"/>
        </w:trPr>
        <w:tc>
          <w:tcPr>
            <w:tcW w:w="4747" w:type="dxa"/>
          </w:tcPr>
          <w:p w:rsidR="00E12DA6" w:rsidRPr="00F27E61" w:rsidRDefault="00E12DA6" w:rsidP="00993446">
            <w:pPr>
              <w:ind w:left="567"/>
            </w:pPr>
            <w:r w:rsidRPr="00F27E61">
              <w:t>Bélgica</w:t>
            </w:r>
          </w:p>
          <w:p w:rsidR="00E12DA6" w:rsidRPr="00F27E61" w:rsidRDefault="00E12DA6" w:rsidP="00993446">
            <w:pPr>
              <w:ind w:left="567"/>
            </w:pPr>
            <w:r w:rsidRPr="00F27E61">
              <w:t>El Salvador</w:t>
            </w:r>
          </w:p>
          <w:p w:rsidR="00E12DA6" w:rsidRPr="00F27E61" w:rsidRDefault="00E12DA6" w:rsidP="00993446">
            <w:pPr>
              <w:ind w:left="567"/>
            </w:pPr>
            <w:r w:rsidRPr="00F27E61">
              <w:t>Filipinas</w:t>
            </w:r>
          </w:p>
          <w:p w:rsidR="00E12DA6" w:rsidRPr="00F27E61" w:rsidRDefault="00E12DA6" w:rsidP="00993446">
            <w:pPr>
              <w:ind w:left="567"/>
            </w:pPr>
            <w:r w:rsidRPr="00F27E61">
              <w:t>Kazajstán</w:t>
            </w:r>
          </w:p>
          <w:p w:rsidR="00E12DA6" w:rsidRPr="00F27E61" w:rsidRDefault="00E12DA6" w:rsidP="00993446">
            <w:pPr>
              <w:ind w:left="567"/>
            </w:pPr>
            <w:r w:rsidRPr="00F27E61">
              <w:t>Lituania</w:t>
            </w:r>
          </w:p>
          <w:p w:rsidR="00E12DA6" w:rsidRPr="00F27E61" w:rsidRDefault="00E12DA6" w:rsidP="00993446">
            <w:pPr>
              <w:ind w:left="567"/>
            </w:pPr>
            <w:r w:rsidRPr="00F27E61">
              <w:t>Montenegro</w:t>
            </w:r>
          </w:p>
          <w:p w:rsidR="00E12DA6" w:rsidRPr="00F27E61" w:rsidRDefault="00E12DA6" w:rsidP="00993446">
            <w:pPr>
              <w:ind w:left="567"/>
            </w:pPr>
            <w:r w:rsidRPr="00F27E61">
              <w:t>Serbia</w:t>
            </w:r>
          </w:p>
          <w:p w:rsidR="00E12DA6" w:rsidRPr="00F27E61" w:rsidRDefault="00E12DA6" w:rsidP="00993446">
            <w:pPr>
              <w:ind w:left="567"/>
            </w:pPr>
            <w:r w:rsidRPr="00F27E61">
              <w:t>Eslovaquia</w:t>
            </w:r>
          </w:p>
        </w:tc>
        <w:tc>
          <w:tcPr>
            <w:tcW w:w="4747" w:type="dxa"/>
          </w:tcPr>
          <w:p w:rsidR="00E12DA6" w:rsidRPr="0031277D" w:rsidRDefault="00E12DA6" w:rsidP="00993446">
            <w:pPr>
              <w:rPr>
                <w:lang w:val="en-GB"/>
              </w:rPr>
            </w:pPr>
            <w:r w:rsidRPr="0031277D">
              <w:rPr>
                <w:lang w:val="en-GB"/>
              </w:rPr>
              <w:t>CAT/C/BEL/2</w:t>
            </w:r>
          </w:p>
          <w:p w:rsidR="00E12DA6" w:rsidRDefault="00E12DA6" w:rsidP="00993446">
            <w:pPr>
              <w:rPr>
                <w:lang w:val="en-GB"/>
              </w:rPr>
            </w:pPr>
            <w:r w:rsidRPr="0031277D">
              <w:rPr>
                <w:lang w:val="en-GB"/>
              </w:rPr>
              <w:t>CAT/C/SLV/2</w:t>
            </w:r>
          </w:p>
          <w:p w:rsidR="00E12DA6" w:rsidRPr="00B50474" w:rsidRDefault="00E12DA6" w:rsidP="00993446">
            <w:pPr>
              <w:rPr>
                <w:lang w:val="en-GB"/>
              </w:rPr>
            </w:pPr>
            <w:r w:rsidRPr="00B50474">
              <w:rPr>
                <w:lang w:val="en-GB"/>
              </w:rPr>
              <w:t>CAT/C/PHI/2</w:t>
            </w:r>
          </w:p>
          <w:p w:rsidR="00E12DA6" w:rsidRPr="00B50474" w:rsidRDefault="00E12DA6" w:rsidP="00993446">
            <w:pPr>
              <w:rPr>
                <w:lang w:val="en-GB"/>
              </w:rPr>
            </w:pPr>
            <w:r w:rsidRPr="00B50474">
              <w:rPr>
                <w:lang w:val="en-GB"/>
              </w:rPr>
              <w:t>CAT/C/KAZ/2</w:t>
            </w:r>
          </w:p>
          <w:p w:rsidR="00E12DA6" w:rsidRPr="00B50474" w:rsidRDefault="00E12DA6" w:rsidP="00993446">
            <w:pPr>
              <w:rPr>
                <w:lang w:val="en-GB"/>
              </w:rPr>
            </w:pPr>
            <w:r w:rsidRPr="00B50474">
              <w:rPr>
                <w:lang w:val="en-GB"/>
              </w:rPr>
              <w:t>CAT/C/LTU/2</w:t>
            </w:r>
          </w:p>
          <w:p w:rsidR="00E12DA6" w:rsidRPr="00B50474" w:rsidRDefault="00E12DA6" w:rsidP="00993446">
            <w:pPr>
              <w:rPr>
                <w:lang w:val="en-GB"/>
              </w:rPr>
            </w:pPr>
            <w:r w:rsidRPr="00B50474">
              <w:rPr>
                <w:lang w:val="en-GB"/>
              </w:rPr>
              <w:t>CAT/C/MTN/2</w:t>
            </w:r>
          </w:p>
          <w:p w:rsidR="00E12DA6" w:rsidRPr="00B50474" w:rsidRDefault="00E12DA6" w:rsidP="00993446">
            <w:pPr>
              <w:rPr>
                <w:lang w:val="en-GB"/>
              </w:rPr>
            </w:pPr>
            <w:r w:rsidRPr="00B50474">
              <w:rPr>
                <w:lang w:val="en-GB"/>
              </w:rPr>
              <w:t>CAT/C/SCG/2</w:t>
            </w:r>
          </w:p>
          <w:p w:rsidR="00E12DA6" w:rsidRPr="00B50474" w:rsidRDefault="00E12DA6" w:rsidP="00993446">
            <w:pPr>
              <w:spacing w:after="240"/>
              <w:rPr>
                <w:lang w:val="en-GB"/>
              </w:rPr>
            </w:pPr>
            <w:r w:rsidRPr="00B50474">
              <w:rPr>
                <w:lang w:val="en-GB"/>
              </w:rPr>
              <w:t>CAT/C/SVK/2</w:t>
            </w:r>
          </w:p>
        </w:tc>
      </w:tr>
      <w:tr w:rsidR="00E12DA6" w:rsidRPr="00F27E61" w:rsidTr="00993446">
        <w:trPr>
          <w:trHeight w:val="517"/>
        </w:trPr>
        <w:tc>
          <w:tcPr>
            <w:tcW w:w="9494" w:type="dxa"/>
            <w:gridSpan w:val="2"/>
          </w:tcPr>
          <w:p w:rsidR="00E12DA6" w:rsidRPr="00061719" w:rsidRDefault="00E12DA6" w:rsidP="00993446">
            <w:pPr>
              <w:jc w:val="center"/>
              <w:rPr>
                <w:b/>
              </w:rPr>
            </w:pPr>
            <w:r w:rsidRPr="00061719">
              <w:rPr>
                <w:b/>
              </w:rPr>
              <w:t>Terceros informes periódicos</w:t>
            </w:r>
          </w:p>
        </w:tc>
      </w:tr>
      <w:tr w:rsidR="00E12DA6" w:rsidRPr="00F27E61" w:rsidTr="00993446">
        <w:trPr>
          <w:trHeight w:val="524"/>
        </w:trPr>
        <w:tc>
          <w:tcPr>
            <w:tcW w:w="4747" w:type="dxa"/>
          </w:tcPr>
          <w:p w:rsidR="00E12DA6" w:rsidRPr="00F27E61" w:rsidRDefault="00E12DA6" w:rsidP="00993446">
            <w:pPr>
              <w:ind w:left="567"/>
            </w:pPr>
            <w:r w:rsidRPr="00F27E61">
              <w:t>Azerbaiyán</w:t>
            </w:r>
          </w:p>
        </w:tc>
        <w:tc>
          <w:tcPr>
            <w:tcW w:w="4747" w:type="dxa"/>
          </w:tcPr>
          <w:p w:rsidR="00E12DA6" w:rsidRPr="00F27E61" w:rsidRDefault="00E12DA6" w:rsidP="00993446">
            <w:r w:rsidRPr="00F27E61">
              <w:t>CAT/C/AZE/3</w:t>
            </w:r>
          </w:p>
        </w:tc>
      </w:tr>
      <w:tr w:rsidR="00E12DA6" w:rsidRPr="00F27E61" w:rsidTr="00993446">
        <w:trPr>
          <w:trHeight w:val="524"/>
        </w:trPr>
        <w:tc>
          <w:tcPr>
            <w:tcW w:w="9494" w:type="dxa"/>
            <w:gridSpan w:val="2"/>
          </w:tcPr>
          <w:p w:rsidR="00E12DA6" w:rsidRPr="00061719" w:rsidRDefault="00E12DA6" w:rsidP="00993446">
            <w:pPr>
              <w:jc w:val="center"/>
              <w:rPr>
                <w:b/>
              </w:rPr>
            </w:pPr>
            <w:r w:rsidRPr="00061719">
              <w:rPr>
                <w:b/>
              </w:rPr>
              <w:t>Cuartos informes periódicos</w:t>
            </w:r>
          </w:p>
        </w:tc>
      </w:tr>
      <w:tr w:rsidR="00E12DA6" w:rsidRPr="0031277D" w:rsidTr="00993446">
        <w:trPr>
          <w:trHeight w:val="524"/>
        </w:trPr>
        <w:tc>
          <w:tcPr>
            <w:tcW w:w="4747" w:type="dxa"/>
          </w:tcPr>
          <w:p w:rsidR="00E12DA6" w:rsidRPr="00F27E61" w:rsidRDefault="00E12DA6" w:rsidP="00993446">
            <w:pPr>
              <w:ind w:left="567"/>
            </w:pPr>
            <w:r w:rsidRPr="00F27E61">
              <w:t>China</w:t>
            </w:r>
          </w:p>
          <w:p w:rsidR="00E12DA6" w:rsidRPr="00F27E61" w:rsidRDefault="00E12DA6" w:rsidP="00993446">
            <w:pPr>
              <w:ind w:left="567"/>
            </w:pPr>
            <w:r w:rsidRPr="00F27E61">
              <w:t>Colombia</w:t>
            </w:r>
          </w:p>
          <w:p w:rsidR="00E12DA6" w:rsidRPr="00F27E61" w:rsidRDefault="00E12DA6" w:rsidP="00993446">
            <w:pPr>
              <w:ind w:left="567"/>
            </w:pPr>
            <w:r w:rsidRPr="00F27E61">
              <w:t>Israel</w:t>
            </w:r>
          </w:p>
        </w:tc>
        <w:tc>
          <w:tcPr>
            <w:tcW w:w="4747" w:type="dxa"/>
          </w:tcPr>
          <w:p w:rsidR="00E12DA6" w:rsidRPr="0031277D" w:rsidRDefault="00E12DA6" w:rsidP="00993446">
            <w:pPr>
              <w:rPr>
                <w:lang w:val="en-GB"/>
              </w:rPr>
            </w:pPr>
            <w:r w:rsidRPr="0031277D">
              <w:rPr>
                <w:lang w:val="en-GB"/>
              </w:rPr>
              <w:t>CAT/C/CHN/4</w:t>
            </w:r>
          </w:p>
          <w:p w:rsidR="00E12DA6" w:rsidRPr="0031277D" w:rsidRDefault="00E12DA6" w:rsidP="00993446">
            <w:pPr>
              <w:rPr>
                <w:lang w:val="en-GB"/>
              </w:rPr>
            </w:pPr>
            <w:r w:rsidRPr="0031277D">
              <w:rPr>
                <w:lang w:val="en-GB"/>
              </w:rPr>
              <w:t>CAT/C/COL/4</w:t>
            </w:r>
          </w:p>
          <w:p w:rsidR="00E12DA6" w:rsidRPr="0031277D" w:rsidRDefault="00E12DA6" w:rsidP="00993446">
            <w:pPr>
              <w:spacing w:after="240"/>
              <w:rPr>
                <w:lang w:val="en-GB"/>
              </w:rPr>
            </w:pPr>
            <w:r w:rsidRPr="0031277D">
              <w:rPr>
                <w:lang w:val="en-GB"/>
              </w:rPr>
              <w:t>CAT/C/ISR/4</w:t>
            </w:r>
          </w:p>
        </w:tc>
      </w:tr>
      <w:tr w:rsidR="00E12DA6" w:rsidRPr="00F27E61" w:rsidTr="00993446">
        <w:trPr>
          <w:trHeight w:val="524"/>
        </w:trPr>
        <w:tc>
          <w:tcPr>
            <w:tcW w:w="9494" w:type="dxa"/>
            <w:gridSpan w:val="2"/>
          </w:tcPr>
          <w:p w:rsidR="00E12DA6" w:rsidRPr="00061719" w:rsidRDefault="00E12DA6" w:rsidP="00993446">
            <w:pPr>
              <w:jc w:val="center"/>
              <w:rPr>
                <w:b/>
              </w:rPr>
            </w:pPr>
            <w:r w:rsidRPr="00061719">
              <w:rPr>
                <w:b/>
              </w:rPr>
              <w:t>Quintos informes periódicos</w:t>
            </w:r>
          </w:p>
        </w:tc>
      </w:tr>
      <w:tr w:rsidR="00E12DA6" w:rsidRPr="00F27E61" w:rsidTr="00993446">
        <w:trPr>
          <w:trHeight w:val="524"/>
        </w:trPr>
        <w:tc>
          <w:tcPr>
            <w:tcW w:w="4747" w:type="dxa"/>
          </w:tcPr>
          <w:p w:rsidR="00E12DA6" w:rsidRPr="00F27E61" w:rsidRDefault="00E12DA6" w:rsidP="00993446">
            <w:pPr>
              <w:ind w:left="567"/>
            </w:pPr>
            <w:r w:rsidRPr="00F27E61">
              <w:t>Chile</w:t>
            </w:r>
          </w:p>
          <w:p w:rsidR="00E12DA6" w:rsidRPr="00F27E61" w:rsidRDefault="00E12DA6" w:rsidP="00993446">
            <w:pPr>
              <w:ind w:left="567"/>
            </w:pPr>
            <w:r w:rsidRPr="00F27E61">
              <w:t>España</w:t>
            </w:r>
          </w:p>
        </w:tc>
        <w:tc>
          <w:tcPr>
            <w:tcW w:w="4747" w:type="dxa"/>
          </w:tcPr>
          <w:p w:rsidR="00E12DA6" w:rsidRPr="00F27E61" w:rsidRDefault="00E12DA6" w:rsidP="00993446">
            <w:r w:rsidRPr="00F27E61">
              <w:t>CAT/C/CHL/5</w:t>
            </w:r>
          </w:p>
          <w:p w:rsidR="00E12DA6" w:rsidRPr="00F27E61" w:rsidRDefault="00E12DA6" w:rsidP="00993446">
            <w:r w:rsidRPr="00F27E61">
              <w:t>CAT/C/SPN/5</w:t>
            </w:r>
          </w:p>
        </w:tc>
      </w:tr>
    </w:tbl>
    <w:p w:rsidR="00E12DA6" w:rsidRPr="00061719" w:rsidRDefault="00E12DA6" w:rsidP="00E12DA6">
      <w:pPr>
        <w:keepNext/>
        <w:spacing w:after="240"/>
        <w:jc w:val="center"/>
        <w:rPr>
          <w:b/>
        </w:rPr>
      </w:pPr>
      <w:r w:rsidRPr="00061719">
        <w:rPr>
          <w:b/>
        </w:rPr>
        <w:t>B.  Informes atrasados</w:t>
      </w:r>
    </w:p>
    <w:p w:rsidR="00E12DA6" w:rsidRPr="00F27E61" w:rsidRDefault="00E12DA6" w:rsidP="000C31B8">
      <w:pPr>
        <w:keepNext/>
        <w:spacing w:after="240"/>
      </w:pPr>
      <w:r>
        <w:tab/>
      </w:r>
      <w:r w:rsidRPr="00F27E61">
        <w:t xml:space="preserve">La situación con respecto a los informes </w:t>
      </w:r>
      <w:r>
        <w:t>a</w:t>
      </w:r>
      <w:r w:rsidRPr="00F27E61">
        <w:t>trasados, al 12 de marzo de 2008, es la siguiente:</w:t>
      </w:r>
    </w:p>
    <w:tbl>
      <w:tblPr>
        <w:tblW w:w="5123" w:type="pct"/>
        <w:tblLook w:val="0000" w:firstRow="0" w:lastRow="0" w:firstColumn="0" w:lastColumn="0" w:noHBand="0" w:noVBand="0"/>
      </w:tblPr>
      <w:tblGrid>
        <w:gridCol w:w="3650"/>
        <w:gridCol w:w="3093"/>
        <w:gridCol w:w="3063"/>
      </w:tblGrid>
      <w:tr w:rsidR="00E12DA6" w:rsidRPr="00011989" w:rsidTr="00993446">
        <w:tblPrEx>
          <w:tblCellMar>
            <w:top w:w="0" w:type="dxa"/>
            <w:bottom w:w="0" w:type="dxa"/>
          </w:tblCellMar>
        </w:tblPrEx>
        <w:trPr>
          <w:tblHeader/>
        </w:trPr>
        <w:tc>
          <w:tcPr>
            <w:tcW w:w="1861" w:type="pct"/>
            <w:vAlign w:val="bottom"/>
          </w:tcPr>
          <w:p w:rsidR="00E12DA6" w:rsidRPr="00011989" w:rsidRDefault="00E12DA6" w:rsidP="00993446">
            <w:pPr>
              <w:keepNext/>
              <w:spacing w:after="240"/>
              <w:jc w:val="center"/>
              <w:rPr>
                <w:b/>
              </w:rPr>
            </w:pPr>
            <w:r w:rsidRPr="00011989">
              <w:rPr>
                <w:b/>
              </w:rPr>
              <w:t>Estado Parte</w:t>
            </w:r>
          </w:p>
        </w:tc>
        <w:tc>
          <w:tcPr>
            <w:tcW w:w="1577" w:type="pct"/>
            <w:vAlign w:val="center"/>
          </w:tcPr>
          <w:p w:rsidR="00E12DA6" w:rsidRPr="00011989" w:rsidRDefault="00E12DA6" w:rsidP="00993446">
            <w:pPr>
              <w:keepNext/>
              <w:spacing w:after="240"/>
              <w:jc w:val="center"/>
              <w:rPr>
                <w:b/>
              </w:rPr>
            </w:pPr>
            <w:r w:rsidRPr="00011989">
              <w:rPr>
                <w:b/>
              </w:rPr>
              <w:t>Fecha en que debía presentarse el informe</w:t>
            </w:r>
          </w:p>
        </w:tc>
        <w:tc>
          <w:tcPr>
            <w:tcW w:w="1562" w:type="pct"/>
            <w:vAlign w:val="bottom"/>
          </w:tcPr>
          <w:p w:rsidR="00E12DA6" w:rsidRPr="00011989" w:rsidRDefault="00E12DA6" w:rsidP="00993446">
            <w:pPr>
              <w:keepNext/>
              <w:spacing w:after="240"/>
              <w:jc w:val="center"/>
              <w:rPr>
                <w:b/>
              </w:rPr>
            </w:pPr>
            <w:r w:rsidRPr="00011989">
              <w:rPr>
                <w:b/>
              </w:rPr>
              <w:t>Fecha revisada</w:t>
            </w:r>
            <w:r w:rsidRPr="004F0A6D">
              <w:rPr>
                <w:rStyle w:val="FootnoteReference"/>
              </w:rPr>
              <w:footnoteReference w:customMarkFollows="1" w:id="1"/>
              <w:t>*</w:t>
            </w:r>
          </w:p>
        </w:tc>
      </w:tr>
      <w:tr w:rsidR="00E12DA6" w:rsidRPr="00F27E61" w:rsidTr="00993446">
        <w:tblPrEx>
          <w:tblCellMar>
            <w:top w:w="0" w:type="dxa"/>
            <w:bottom w:w="0" w:type="dxa"/>
          </w:tblCellMar>
        </w:tblPrEx>
        <w:tc>
          <w:tcPr>
            <w:tcW w:w="5000" w:type="pct"/>
            <w:gridSpan w:val="3"/>
          </w:tcPr>
          <w:p w:rsidR="00E12DA6" w:rsidRPr="00F27E61" w:rsidRDefault="00E12DA6" w:rsidP="00993446">
            <w:pPr>
              <w:pStyle w:val="Header"/>
              <w:keepNext/>
              <w:tabs>
                <w:tab w:val="clear" w:pos="4252"/>
                <w:tab w:val="center" w:pos="4830"/>
              </w:tabs>
              <w:spacing w:after="120"/>
              <w:jc w:val="center"/>
            </w:pPr>
            <w:r w:rsidRPr="00011989">
              <w:rPr>
                <w:b/>
              </w:rPr>
              <w:t>Informes iniciales</w:t>
            </w:r>
          </w:p>
        </w:tc>
      </w:tr>
      <w:tr w:rsidR="00E12DA6" w:rsidRPr="00F27E61" w:rsidTr="00993446">
        <w:tblPrEx>
          <w:tblCellMar>
            <w:top w:w="0" w:type="dxa"/>
            <w:bottom w:w="0" w:type="dxa"/>
          </w:tblCellMar>
        </w:tblPrEx>
        <w:tc>
          <w:tcPr>
            <w:tcW w:w="1861" w:type="pct"/>
          </w:tcPr>
          <w:p w:rsidR="00E12DA6" w:rsidRPr="00F27E61" w:rsidRDefault="00E12DA6" w:rsidP="00993446">
            <w:pPr>
              <w:keepNext/>
              <w:ind w:left="567"/>
            </w:pPr>
            <w:r w:rsidRPr="00F27E61">
              <w:t>Guinea</w:t>
            </w:r>
          </w:p>
        </w:tc>
        <w:tc>
          <w:tcPr>
            <w:tcW w:w="1577" w:type="pct"/>
          </w:tcPr>
          <w:p w:rsidR="00E12DA6" w:rsidRPr="00F27E61" w:rsidRDefault="00E12DA6" w:rsidP="00993446">
            <w:pPr>
              <w:pStyle w:val="Header"/>
              <w:keepNext/>
              <w:ind w:left="259"/>
            </w:pPr>
            <w:r w:rsidRPr="00F27E61">
              <w:t>8 de noviembre de 1990</w:t>
            </w:r>
          </w:p>
        </w:tc>
        <w:tc>
          <w:tcPr>
            <w:tcW w:w="1562" w:type="pct"/>
          </w:tcPr>
          <w:p w:rsidR="00E12DA6" w:rsidRPr="00F27E61" w:rsidRDefault="00E12DA6" w:rsidP="00993446">
            <w:pPr>
              <w:pStyle w:val="Header"/>
              <w:keepNext/>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Somalia</w:t>
            </w:r>
          </w:p>
        </w:tc>
        <w:tc>
          <w:tcPr>
            <w:tcW w:w="1577" w:type="pct"/>
          </w:tcPr>
          <w:p w:rsidR="00E12DA6" w:rsidRPr="00F27E61" w:rsidRDefault="00E12DA6" w:rsidP="00993446">
            <w:pPr>
              <w:pStyle w:val="Header"/>
              <w:keepNext/>
              <w:ind w:left="259"/>
            </w:pPr>
            <w:r w:rsidRPr="00F27E61">
              <w:t>22 de febrero de 1991</w:t>
            </w: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Seychelles</w:t>
            </w:r>
          </w:p>
        </w:tc>
        <w:tc>
          <w:tcPr>
            <w:tcW w:w="1577" w:type="pct"/>
          </w:tcPr>
          <w:p w:rsidR="00E12DA6" w:rsidRPr="00F27E61" w:rsidRDefault="00E12DA6" w:rsidP="00993446">
            <w:pPr>
              <w:pStyle w:val="Header"/>
              <w:keepNext/>
              <w:ind w:left="259"/>
            </w:pPr>
            <w:r w:rsidRPr="00F27E61">
              <w:t>3 de junio de 1993</w:t>
            </w: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Cabo Verde</w:t>
            </w:r>
          </w:p>
        </w:tc>
        <w:tc>
          <w:tcPr>
            <w:tcW w:w="1577" w:type="pct"/>
          </w:tcPr>
          <w:p w:rsidR="00E12DA6" w:rsidRPr="00F27E61" w:rsidRDefault="00E12DA6" w:rsidP="00993446">
            <w:pPr>
              <w:pStyle w:val="Header"/>
              <w:keepNext/>
              <w:ind w:left="259"/>
            </w:pPr>
            <w:r w:rsidRPr="00F27E61">
              <w:t>3 de julio de 1993</w:t>
            </w: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Antigua y Barbuda</w:t>
            </w:r>
          </w:p>
        </w:tc>
        <w:tc>
          <w:tcPr>
            <w:tcW w:w="1577" w:type="pct"/>
          </w:tcPr>
          <w:p w:rsidR="00E12DA6" w:rsidRPr="00F27E61" w:rsidRDefault="00E12DA6" w:rsidP="00993446">
            <w:pPr>
              <w:pStyle w:val="Header"/>
              <w:keepNext/>
              <w:ind w:left="259"/>
            </w:pPr>
            <w:r w:rsidRPr="00F27E61">
              <w:t>17 de agosto de 1994</w:t>
            </w: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p>
        </w:tc>
        <w:tc>
          <w:tcPr>
            <w:tcW w:w="1577" w:type="pct"/>
          </w:tcPr>
          <w:p w:rsidR="00E12DA6" w:rsidRPr="00F27E61" w:rsidRDefault="00E12DA6" w:rsidP="00993446">
            <w:pPr>
              <w:pStyle w:val="Header"/>
              <w:keepNext/>
              <w:ind w:left="259"/>
            </w:pP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Etiopía</w:t>
            </w:r>
          </w:p>
        </w:tc>
        <w:tc>
          <w:tcPr>
            <w:tcW w:w="1577" w:type="pct"/>
          </w:tcPr>
          <w:p w:rsidR="00E12DA6" w:rsidRPr="00F27E61" w:rsidRDefault="00E12DA6" w:rsidP="00993446">
            <w:pPr>
              <w:pStyle w:val="Header"/>
              <w:keepNext/>
              <w:ind w:left="259"/>
            </w:pPr>
            <w:r w:rsidRPr="00F27E61">
              <w:t>12 de abril de 1995</w:t>
            </w: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Chad</w:t>
            </w:r>
          </w:p>
        </w:tc>
        <w:tc>
          <w:tcPr>
            <w:tcW w:w="1577" w:type="pct"/>
          </w:tcPr>
          <w:p w:rsidR="00E12DA6" w:rsidRPr="00F27E61" w:rsidRDefault="00E12DA6" w:rsidP="00993446">
            <w:pPr>
              <w:pStyle w:val="Header"/>
              <w:keepNext/>
              <w:ind w:left="259"/>
            </w:pPr>
            <w:r w:rsidRPr="00F27E61">
              <w:t xml:space="preserve">9 de julio de 1996 </w:t>
            </w: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Côte d’Ivoire</w:t>
            </w:r>
          </w:p>
        </w:tc>
        <w:tc>
          <w:tcPr>
            <w:tcW w:w="1577" w:type="pct"/>
          </w:tcPr>
          <w:p w:rsidR="00E12DA6" w:rsidRPr="00F27E61" w:rsidRDefault="00E12DA6" w:rsidP="00993446">
            <w:pPr>
              <w:pStyle w:val="Header"/>
              <w:keepNext/>
              <w:ind w:left="259"/>
            </w:pPr>
            <w:r w:rsidRPr="00F27E61">
              <w:t>16 de enero de 1997</w:t>
            </w: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Malawi</w:t>
            </w:r>
          </w:p>
        </w:tc>
        <w:tc>
          <w:tcPr>
            <w:tcW w:w="1577" w:type="pct"/>
          </w:tcPr>
          <w:p w:rsidR="00E12DA6" w:rsidRPr="00F27E61" w:rsidRDefault="00E12DA6" w:rsidP="00993446">
            <w:pPr>
              <w:pStyle w:val="Header"/>
              <w:keepNext/>
              <w:ind w:left="259"/>
            </w:pPr>
            <w:r w:rsidRPr="00F27E61">
              <w:t>10 de julio de 1997</w:t>
            </w: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Honduras</w:t>
            </w:r>
          </w:p>
        </w:tc>
        <w:tc>
          <w:tcPr>
            <w:tcW w:w="1577" w:type="pct"/>
          </w:tcPr>
          <w:p w:rsidR="00E12DA6" w:rsidRPr="00F27E61" w:rsidRDefault="00E12DA6" w:rsidP="00993446">
            <w:pPr>
              <w:pStyle w:val="Header"/>
              <w:keepNext/>
              <w:ind w:left="259"/>
            </w:pPr>
            <w:r w:rsidRPr="00F27E61">
              <w:t>3 de enero de 1998</w:t>
            </w: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p>
        </w:tc>
        <w:tc>
          <w:tcPr>
            <w:tcW w:w="1577" w:type="pct"/>
          </w:tcPr>
          <w:p w:rsidR="00E12DA6" w:rsidRPr="00F27E61" w:rsidRDefault="00E12DA6" w:rsidP="00993446">
            <w:pPr>
              <w:pStyle w:val="Header"/>
              <w:keepNext/>
              <w:ind w:left="259"/>
            </w:pP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Bangladesh</w:t>
            </w:r>
          </w:p>
        </w:tc>
        <w:tc>
          <w:tcPr>
            <w:tcW w:w="1577" w:type="pct"/>
          </w:tcPr>
          <w:p w:rsidR="00E12DA6" w:rsidRPr="00F27E61" w:rsidRDefault="00E12DA6" w:rsidP="00993446">
            <w:pPr>
              <w:pStyle w:val="Header"/>
              <w:keepNext/>
              <w:ind w:left="259"/>
            </w:pPr>
            <w:r w:rsidRPr="00F27E61">
              <w:t>4 de noviembre de 1999</w:t>
            </w: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Níger</w:t>
            </w:r>
          </w:p>
        </w:tc>
        <w:tc>
          <w:tcPr>
            <w:tcW w:w="1577" w:type="pct"/>
          </w:tcPr>
          <w:p w:rsidR="00E12DA6" w:rsidRPr="00F27E61" w:rsidRDefault="00E12DA6" w:rsidP="00993446">
            <w:pPr>
              <w:pStyle w:val="Header"/>
              <w:keepNext/>
              <w:ind w:left="259"/>
            </w:pPr>
            <w:r w:rsidRPr="00F27E61">
              <w:t>3 de noviembre de 1999</w:t>
            </w: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Burkina Faso</w:t>
            </w:r>
          </w:p>
        </w:tc>
        <w:tc>
          <w:tcPr>
            <w:tcW w:w="1577" w:type="pct"/>
          </w:tcPr>
          <w:p w:rsidR="00E12DA6" w:rsidRPr="00F27E61" w:rsidRDefault="00E12DA6" w:rsidP="00993446">
            <w:pPr>
              <w:pStyle w:val="Header"/>
              <w:keepNext/>
              <w:ind w:left="259"/>
            </w:pPr>
            <w:r w:rsidRPr="00F27E61">
              <w:t>2 de febrero de 2000</w:t>
            </w: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t>Malí</w:t>
            </w:r>
          </w:p>
        </w:tc>
        <w:tc>
          <w:tcPr>
            <w:tcW w:w="1577" w:type="pct"/>
          </w:tcPr>
          <w:p w:rsidR="00E12DA6" w:rsidRPr="00F27E61" w:rsidRDefault="00E12DA6" w:rsidP="00993446">
            <w:pPr>
              <w:pStyle w:val="Header"/>
              <w:keepNext/>
              <w:ind w:left="259"/>
            </w:pPr>
            <w:r w:rsidRPr="00F27E61">
              <w:t>27 de marzo de 2000</w:t>
            </w: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Turkmenistán</w:t>
            </w:r>
          </w:p>
        </w:tc>
        <w:tc>
          <w:tcPr>
            <w:tcW w:w="1577" w:type="pct"/>
          </w:tcPr>
          <w:p w:rsidR="00E12DA6" w:rsidRPr="00F27E61" w:rsidRDefault="00E12DA6" w:rsidP="00993446">
            <w:pPr>
              <w:pStyle w:val="Header"/>
              <w:keepNext/>
              <w:ind w:left="259"/>
            </w:pPr>
            <w:r w:rsidRPr="00F27E61">
              <w:t>25 de julio de 2000</w:t>
            </w: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p>
        </w:tc>
        <w:tc>
          <w:tcPr>
            <w:tcW w:w="1577" w:type="pct"/>
          </w:tcPr>
          <w:p w:rsidR="00E12DA6" w:rsidRPr="00F27E61" w:rsidRDefault="00E12DA6" w:rsidP="00993446">
            <w:pPr>
              <w:pStyle w:val="Header"/>
              <w:keepNext/>
              <w:ind w:left="259"/>
            </w:pP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Mozambique</w:t>
            </w:r>
          </w:p>
        </w:tc>
        <w:tc>
          <w:tcPr>
            <w:tcW w:w="1577" w:type="pct"/>
          </w:tcPr>
          <w:p w:rsidR="00E12DA6" w:rsidRPr="00F27E61" w:rsidRDefault="00E12DA6" w:rsidP="00993446">
            <w:pPr>
              <w:pStyle w:val="Header"/>
              <w:keepNext/>
              <w:ind w:left="259"/>
            </w:pPr>
            <w:r w:rsidRPr="00F27E61">
              <w:t>14 de octubre de 2000</w:t>
            </w: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Ghana</w:t>
            </w:r>
          </w:p>
        </w:tc>
        <w:tc>
          <w:tcPr>
            <w:tcW w:w="1577" w:type="pct"/>
          </w:tcPr>
          <w:p w:rsidR="00E12DA6" w:rsidRPr="00F27E61" w:rsidRDefault="00E12DA6" w:rsidP="00993446">
            <w:pPr>
              <w:pStyle w:val="Header"/>
              <w:keepNext/>
              <w:ind w:left="259"/>
            </w:pPr>
            <w:r w:rsidRPr="00F27E61">
              <w:t>6 de octubre de 2001</w:t>
            </w: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Botswana</w:t>
            </w:r>
          </w:p>
        </w:tc>
        <w:tc>
          <w:tcPr>
            <w:tcW w:w="1577" w:type="pct"/>
          </w:tcPr>
          <w:p w:rsidR="00E12DA6" w:rsidRPr="00F27E61" w:rsidRDefault="00E12DA6" w:rsidP="00993446">
            <w:pPr>
              <w:pStyle w:val="Header"/>
              <w:keepNext/>
              <w:ind w:left="259"/>
            </w:pPr>
            <w:r w:rsidRPr="00F27E61">
              <w:t>7 de octubre de 2001</w:t>
            </w: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Gabón</w:t>
            </w:r>
          </w:p>
        </w:tc>
        <w:tc>
          <w:tcPr>
            <w:tcW w:w="1577" w:type="pct"/>
          </w:tcPr>
          <w:p w:rsidR="00E12DA6" w:rsidRPr="00F27E61" w:rsidRDefault="00E12DA6" w:rsidP="00993446">
            <w:pPr>
              <w:pStyle w:val="Header"/>
              <w:keepNext/>
              <w:ind w:left="259"/>
            </w:pPr>
            <w:r w:rsidRPr="00F27E61">
              <w:t>7 de octubre de 2001</w:t>
            </w: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Líbano</w:t>
            </w:r>
          </w:p>
        </w:tc>
        <w:tc>
          <w:tcPr>
            <w:tcW w:w="1577" w:type="pct"/>
          </w:tcPr>
          <w:p w:rsidR="00E12DA6" w:rsidRPr="00F27E61" w:rsidRDefault="00E12DA6" w:rsidP="00993446">
            <w:pPr>
              <w:pStyle w:val="Header"/>
              <w:keepNext/>
              <w:ind w:left="259"/>
            </w:pPr>
            <w:r w:rsidRPr="00F27E61">
              <w:t>3 de noviembre de 2001</w:t>
            </w: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p>
        </w:tc>
        <w:tc>
          <w:tcPr>
            <w:tcW w:w="1577" w:type="pct"/>
          </w:tcPr>
          <w:p w:rsidR="00E12DA6" w:rsidRPr="00F27E61" w:rsidRDefault="00E12DA6" w:rsidP="00993446">
            <w:pPr>
              <w:pStyle w:val="Header"/>
              <w:keepNext/>
              <w:ind w:left="259"/>
            </w:pP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Sierra Leona</w:t>
            </w:r>
          </w:p>
        </w:tc>
        <w:tc>
          <w:tcPr>
            <w:tcW w:w="1577" w:type="pct"/>
          </w:tcPr>
          <w:p w:rsidR="00E12DA6" w:rsidRPr="00F27E61" w:rsidRDefault="00E12DA6" w:rsidP="00993446">
            <w:pPr>
              <w:pStyle w:val="Header"/>
              <w:keepNext/>
              <w:ind w:left="259"/>
            </w:pPr>
            <w:r w:rsidRPr="00F27E61">
              <w:t>25 de mayo de 2002</w:t>
            </w: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Nigeria</w:t>
            </w:r>
          </w:p>
        </w:tc>
        <w:tc>
          <w:tcPr>
            <w:tcW w:w="1577" w:type="pct"/>
          </w:tcPr>
          <w:p w:rsidR="00E12DA6" w:rsidRPr="00F27E61" w:rsidRDefault="00E12DA6" w:rsidP="00993446">
            <w:pPr>
              <w:pStyle w:val="Header"/>
              <w:keepNext/>
              <w:ind w:left="259"/>
            </w:pPr>
            <w:r w:rsidRPr="00F27E61">
              <w:t>28 de junio de 2002</w:t>
            </w: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San Vicente y las Granadinas</w:t>
            </w:r>
          </w:p>
        </w:tc>
        <w:tc>
          <w:tcPr>
            <w:tcW w:w="1577" w:type="pct"/>
          </w:tcPr>
          <w:p w:rsidR="00E12DA6" w:rsidRPr="00F27E61" w:rsidRDefault="00E12DA6" w:rsidP="00993446">
            <w:pPr>
              <w:pStyle w:val="Header"/>
              <w:keepNext/>
              <w:ind w:left="259"/>
            </w:pPr>
            <w:r w:rsidRPr="00F27E61">
              <w:t>30 de agosto de 2002</w:t>
            </w: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Lesotho</w:t>
            </w:r>
          </w:p>
        </w:tc>
        <w:tc>
          <w:tcPr>
            <w:tcW w:w="1577" w:type="pct"/>
          </w:tcPr>
          <w:p w:rsidR="00E12DA6" w:rsidRPr="00F27E61" w:rsidRDefault="00E12DA6" w:rsidP="00993446">
            <w:pPr>
              <w:pStyle w:val="Header"/>
              <w:keepNext/>
              <w:ind w:left="259"/>
            </w:pPr>
            <w:r w:rsidRPr="00F27E61">
              <w:t>11 de diciembre de 2002</w:t>
            </w: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p>
        </w:tc>
        <w:tc>
          <w:tcPr>
            <w:tcW w:w="1577" w:type="pct"/>
          </w:tcPr>
          <w:p w:rsidR="00E12DA6" w:rsidRPr="00F27E61" w:rsidRDefault="00E12DA6" w:rsidP="00993446">
            <w:pPr>
              <w:pStyle w:val="Header"/>
              <w:keepNext/>
              <w:ind w:left="259"/>
            </w:pP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Mongolia</w:t>
            </w:r>
          </w:p>
        </w:tc>
        <w:tc>
          <w:tcPr>
            <w:tcW w:w="1577" w:type="pct"/>
          </w:tcPr>
          <w:p w:rsidR="00E12DA6" w:rsidRPr="00F27E61" w:rsidRDefault="00E12DA6" w:rsidP="00993446">
            <w:pPr>
              <w:pStyle w:val="Header"/>
              <w:keepNext/>
              <w:ind w:left="259"/>
            </w:pPr>
            <w:r w:rsidRPr="00F27E61">
              <w:t>23 de febrero de 2003</w:t>
            </w: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Irlanda</w:t>
            </w:r>
          </w:p>
        </w:tc>
        <w:tc>
          <w:tcPr>
            <w:tcW w:w="1577" w:type="pct"/>
          </w:tcPr>
          <w:p w:rsidR="00E12DA6" w:rsidRPr="00F27E61" w:rsidRDefault="00E12DA6" w:rsidP="00993446">
            <w:pPr>
              <w:pStyle w:val="Header"/>
              <w:keepNext/>
              <w:ind w:left="259"/>
            </w:pPr>
            <w:r w:rsidRPr="00F27E61">
              <w:t>11 de mayo de 2003</w:t>
            </w: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Santa Sede</w:t>
            </w:r>
          </w:p>
        </w:tc>
        <w:tc>
          <w:tcPr>
            <w:tcW w:w="1577" w:type="pct"/>
          </w:tcPr>
          <w:p w:rsidR="00E12DA6" w:rsidRPr="00F27E61" w:rsidRDefault="00E12DA6" w:rsidP="00993446">
            <w:pPr>
              <w:pStyle w:val="Header"/>
              <w:keepNext/>
              <w:ind w:left="259"/>
            </w:pPr>
            <w:r w:rsidRPr="00F27E61">
              <w:t>25 de julio de 2003</w:t>
            </w: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Guinea Ecuatorial</w:t>
            </w:r>
          </w:p>
        </w:tc>
        <w:tc>
          <w:tcPr>
            <w:tcW w:w="1577" w:type="pct"/>
          </w:tcPr>
          <w:p w:rsidR="00E12DA6" w:rsidRPr="00F27E61" w:rsidRDefault="00E12DA6" w:rsidP="00993446">
            <w:pPr>
              <w:pStyle w:val="Header"/>
              <w:keepNext/>
              <w:ind w:left="259"/>
            </w:pPr>
            <w:r w:rsidRPr="00F27E61">
              <w:t>6 de noviembre de 2003</w:t>
            </w: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Djibouti</w:t>
            </w:r>
          </w:p>
        </w:tc>
        <w:tc>
          <w:tcPr>
            <w:tcW w:w="1577" w:type="pct"/>
          </w:tcPr>
          <w:p w:rsidR="00E12DA6" w:rsidRPr="00F27E61" w:rsidRDefault="00E12DA6" w:rsidP="00993446">
            <w:pPr>
              <w:pStyle w:val="Header"/>
              <w:keepNext/>
              <w:ind w:left="259"/>
            </w:pPr>
            <w:r w:rsidRPr="00F27E61">
              <w:t>5 de diciembre de 2003</w:t>
            </w: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p>
        </w:tc>
        <w:tc>
          <w:tcPr>
            <w:tcW w:w="1577" w:type="pct"/>
          </w:tcPr>
          <w:p w:rsidR="00E12DA6" w:rsidRPr="00F27E61" w:rsidRDefault="00E12DA6" w:rsidP="00993446">
            <w:pPr>
              <w:pStyle w:val="Header"/>
              <w:keepNext/>
              <w:ind w:left="259"/>
            </w:pP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Timor Leste</w:t>
            </w:r>
          </w:p>
        </w:tc>
        <w:tc>
          <w:tcPr>
            <w:tcW w:w="1577" w:type="pct"/>
          </w:tcPr>
          <w:p w:rsidR="00E12DA6" w:rsidRPr="00F27E61" w:rsidRDefault="00E12DA6" w:rsidP="00993446">
            <w:pPr>
              <w:pStyle w:val="Header"/>
              <w:keepNext/>
              <w:ind w:left="259"/>
            </w:pPr>
            <w:r w:rsidRPr="00F27E61">
              <w:t>16 de mayo de 2004</w:t>
            </w: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Congo</w:t>
            </w:r>
          </w:p>
        </w:tc>
        <w:tc>
          <w:tcPr>
            <w:tcW w:w="1577" w:type="pct"/>
          </w:tcPr>
          <w:p w:rsidR="00E12DA6" w:rsidRPr="00F27E61" w:rsidRDefault="00E12DA6" w:rsidP="00993446">
            <w:pPr>
              <w:pStyle w:val="Header"/>
              <w:keepNext/>
              <w:ind w:left="259"/>
            </w:pPr>
            <w:r w:rsidRPr="00F27E61">
              <w:t>30 de agosto de 2004</w:t>
            </w: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Swazilandia</w:t>
            </w:r>
          </w:p>
        </w:tc>
        <w:tc>
          <w:tcPr>
            <w:tcW w:w="1577" w:type="pct"/>
          </w:tcPr>
          <w:p w:rsidR="00E12DA6" w:rsidRPr="00F27E61" w:rsidRDefault="00E12DA6" w:rsidP="00993446">
            <w:pPr>
              <w:pStyle w:val="Header"/>
              <w:keepNext/>
              <w:ind w:left="259"/>
            </w:pPr>
            <w:r w:rsidRPr="00F27E61">
              <w:t xml:space="preserve">25 de abril de 2005 </w:t>
            </w: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 xml:space="preserve">Maldivas </w:t>
            </w:r>
          </w:p>
        </w:tc>
        <w:tc>
          <w:tcPr>
            <w:tcW w:w="1577" w:type="pct"/>
          </w:tcPr>
          <w:p w:rsidR="00E12DA6" w:rsidRPr="00F27E61" w:rsidRDefault="00E12DA6" w:rsidP="00993446">
            <w:pPr>
              <w:pStyle w:val="Header"/>
              <w:keepNext/>
              <w:ind w:left="259"/>
            </w:pPr>
            <w:r w:rsidRPr="00F27E61">
              <w:t xml:space="preserve">20 de mayo de 2005 </w:t>
            </w: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Liberia</w:t>
            </w:r>
          </w:p>
        </w:tc>
        <w:tc>
          <w:tcPr>
            <w:tcW w:w="1577" w:type="pct"/>
          </w:tcPr>
          <w:p w:rsidR="00E12DA6" w:rsidRPr="00F27E61" w:rsidRDefault="00E12DA6" w:rsidP="00993446">
            <w:pPr>
              <w:pStyle w:val="Header"/>
              <w:keepNext/>
              <w:ind w:left="259"/>
            </w:pPr>
            <w:r w:rsidRPr="00F27E61">
              <w:t>22 de octubre de 2005</w:t>
            </w: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p>
        </w:tc>
        <w:tc>
          <w:tcPr>
            <w:tcW w:w="1577" w:type="pct"/>
          </w:tcPr>
          <w:p w:rsidR="00E12DA6" w:rsidRPr="00F27E61" w:rsidRDefault="00E12DA6" w:rsidP="00993446">
            <w:pPr>
              <w:pStyle w:val="Header"/>
              <w:keepNext/>
              <w:ind w:left="259"/>
            </w:pP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 xml:space="preserve">Mauritania </w:t>
            </w:r>
          </w:p>
        </w:tc>
        <w:tc>
          <w:tcPr>
            <w:tcW w:w="1577" w:type="pct"/>
          </w:tcPr>
          <w:p w:rsidR="00E12DA6" w:rsidRPr="00F27E61" w:rsidRDefault="00E12DA6" w:rsidP="00993446">
            <w:pPr>
              <w:pStyle w:val="Header"/>
              <w:keepNext/>
              <w:ind w:left="259"/>
            </w:pPr>
            <w:r w:rsidRPr="00F27E61">
              <w:t xml:space="preserve">17 de diciembre de 2005 </w:t>
            </w: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 xml:space="preserve">Madagascar </w:t>
            </w:r>
          </w:p>
        </w:tc>
        <w:tc>
          <w:tcPr>
            <w:tcW w:w="1577" w:type="pct"/>
          </w:tcPr>
          <w:p w:rsidR="00E12DA6" w:rsidRPr="00F27E61" w:rsidRDefault="00E12DA6" w:rsidP="00993446">
            <w:pPr>
              <w:pStyle w:val="Header"/>
              <w:keepNext/>
              <w:ind w:left="259"/>
            </w:pPr>
            <w:r w:rsidRPr="00F27E61">
              <w:t xml:space="preserve">13 de enero de 2007 </w:t>
            </w: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Andorra</w:t>
            </w:r>
          </w:p>
        </w:tc>
        <w:tc>
          <w:tcPr>
            <w:tcW w:w="1577" w:type="pct"/>
          </w:tcPr>
          <w:p w:rsidR="00E12DA6" w:rsidRPr="00F27E61" w:rsidRDefault="00E12DA6" w:rsidP="00993446">
            <w:pPr>
              <w:pStyle w:val="Header"/>
              <w:keepNext/>
              <w:ind w:left="259"/>
            </w:pPr>
            <w:r w:rsidRPr="00F27E61">
              <w:t>22 de septiembre de 2007</w:t>
            </w:r>
          </w:p>
        </w:tc>
        <w:tc>
          <w:tcPr>
            <w:tcW w:w="1562" w:type="pct"/>
          </w:tcPr>
          <w:p w:rsidR="00E12DA6" w:rsidRPr="00F27E61"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San Marino</w:t>
            </w:r>
          </w:p>
        </w:tc>
        <w:tc>
          <w:tcPr>
            <w:tcW w:w="1577" w:type="pct"/>
          </w:tcPr>
          <w:p w:rsidR="00E12DA6" w:rsidRPr="00F27E61" w:rsidRDefault="00E12DA6" w:rsidP="00993446">
            <w:pPr>
              <w:pStyle w:val="Header"/>
              <w:keepNext/>
              <w:ind w:left="259"/>
            </w:pPr>
            <w:r w:rsidRPr="00F27E61">
              <w:t>28 de noviembre de 2007</w:t>
            </w:r>
          </w:p>
        </w:tc>
        <w:tc>
          <w:tcPr>
            <w:tcW w:w="1562" w:type="pct"/>
          </w:tcPr>
          <w:p w:rsidR="00E12DA6" w:rsidRPr="00F27E61" w:rsidRDefault="00E12DA6" w:rsidP="00993446">
            <w:pPr>
              <w:pStyle w:val="Header"/>
              <w:spacing w:after="240"/>
            </w:pPr>
          </w:p>
        </w:tc>
      </w:tr>
      <w:tr w:rsidR="00E12DA6" w:rsidRPr="00F27E61" w:rsidTr="00993446">
        <w:tblPrEx>
          <w:tblCellMar>
            <w:top w:w="0" w:type="dxa"/>
            <w:bottom w:w="0" w:type="dxa"/>
          </w:tblCellMar>
        </w:tblPrEx>
        <w:tc>
          <w:tcPr>
            <w:tcW w:w="5000" w:type="pct"/>
            <w:gridSpan w:val="3"/>
          </w:tcPr>
          <w:p w:rsidR="00E12DA6" w:rsidRPr="00F27E61" w:rsidRDefault="00E12DA6" w:rsidP="00993446">
            <w:pPr>
              <w:pStyle w:val="Header"/>
              <w:spacing w:after="240"/>
              <w:jc w:val="center"/>
            </w:pPr>
            <w:r w:rsidRPr="00011989">
              <w:rPr>
                <w:b/>
              </w:rPr>
              <w:t>Segundos informes periódicos</w:t>
            </w: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Afganistán</w:t>
            </w:r>
          </w:p>
        </w:tc>
        <w:tc>
          <w:tcPr>
            <w:tcW w:w="1577" w:type="pct"/>
          </w:tcPr>
          <w:p w:rsidR="00E12DA6" w:rsidRPr="002C6A6B" w:rsidRDefault="00E12DA6" w:rsidP="00993446">
            <w:pPr>
              <w:pStyle w:val="Header"/>
              <w:keepNext/>
              <w:ind w:left="261"/>
            </w:pPr>
            <w:r w:rsidRPr="002C6A6B">
              <w:t>25 de junio de 1992</w:t>
            </w:r>
          </w:p>
        </w:tc>
        <w:tc>
          <w:tcPr>
            <w:tcW w:w="1562" w:type="pct"/>
          </w:tcPr>
          <w:p w:rsidR="00E12DA6" w:rsidRPr="00F27E61" w:rsidRDefault="00E12DA6" w:rsidP="00993446">
            <w:pPr>
              <w:tabs>
                <w:tab w:val="left" w:pos="2230"/>
              </w:tabs>
              <w:rPr>
                <w:bCs/>
              </w:rP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Belice</w:t>
            </w:r>
          </w:p>
        </w:tc>
        <w:tc>
          <w:tcPr>
            <w:tcW w:w="1577" w:type="pct"/>
          </w:tcPr>
          <w:p w:rsidR="00E12DA6" w:rsidRPr="002C6A6B" w:rsidRDefault="00E12DA6" w:rsidP="00993446">
            <w:pPr>
              <w:pStyle w:val="Header"/>
              <w:keepNext/>
              <w:ind w:left="261"/>
            </w:pPr>
            <w:r w:rsidRPr="002C6A6B">
              <w:t>25 de junio de 1992</w:t>
            </w:r>
          </w:p>
        </w:tc>
        <w:tc>
          <w:tcPr>
            <w:tcW w:w="1562" w:type="pct"/>
          </w:tcPr>
          <w:p w:rsidR="00E12DA6" w:rsidRPr="00F27E61" w:rsidRDefault="00E12DA6" w:rsidP="00993446">
            <w:pPr>
              <w:tabs>
                <w:tab w:val="left" w:pos="2230"/>
              </w:tabs>
              <w:rPr>
                <w:bCs/>
              </w:rP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Uganda</w:t>
            </w:r>
          </w:p>
        </w:tc>
        <w:tc>
          <w:tcPr>
            <w:tcW w:w="1577" w:type="pct"/>
          </w:tcPr>
          <w:p w:rsidR="00E12DA6" w:rsidRPr="002C6A6B" w:rsidRDefault="00E12DA6" w:rsidP="00993446">
            <w:pPr>
              <w:pStyle w:val="Header"/>
              <w:keepNext/>
              <w:ind w:left="261"/>
            </w:pPr>
            <w:r w:rsidRPr="002C6A6B">
              <w:t>25 de junio de 1992</w:t>
            </w:r>
          </w:p>
        </w:tc>
        <w:tc>
          <w:tcPr>
            <w:tcW w:w="1562" w:type="pct"/>
          </w:tcPr>
          <w:p w:rsidR="00E12DA6" w:rsidRPr="00F27E61" w:rsidRDefault="00E12DA6" w:rsidP="00993446">
            <w:pPr>
              <w:tabs>
                <w:tab w:val="left" w:pos="2230"/>
              </w:tabs>
              <w:ind w:left="227" w:right="480"/>
              <w:rPr>
                <w:bCs/>
              </w:rPr>
            </w:pPr>
            <w:r w:rsidRPr="00F27E61">
              <w:rPr>
                <w:bCs/>
              </w:rPr>
              <w:t xml:space="preserve">[25 </w:t>
            </w:r>
            <w:r>
              <w:rPr>
                <w:bCs/>
              </w:rPr>
              <w:t xml:space="preserve">de junio de </w:t>
            </w:r>
            <w:r w:rsidRPr="00F27E61">
              <w:rPr>
                <w:bCs/>
              </w:rPr>
              <w:t>2008]</w:t>
            </w: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Togo</w:t>
            </w:r>
          </w:p>
        </w:tc>
        <w:tc>
          <w:tcPr>
            <w:tcW w:w="1577" w:type="pct"/>
          </w:tcPr>
          <w:p w:rsidR="00E12DA6" w:rsidRPr="002C6A6B" w:rsidRDefault="00E12DA6" w:rsidP="00993446">
            <w:pPr>
              <w:pStyle w:val="Header"/>
              <w:keepNext/>
              <w:ind w:left="261"/>
            </w:pPr>
            <w:r w:rsidRPr="002C6A6B">
              <w:t>17 de diciembre de 1992</w:t>
            </w:r>
          </w:p>
        </w:tc>
        <w:tc>
          <w:tcPr>
            <w:tcW w:w="1562" w:type="pct"/>
          </w:tcPr>
          <w:p w:rsidR="00E12DA6" w:rsidRPr="00F27E61" w:rsidRDefault="00E12DA6" w:rsidP="00993446">
            <w:pPr>
              <w:tabs>
                <w:tab w:val="left" w:pos="2230"/>
              </w:tabs>
              <w:ind w:left="227"/>
              <w:rPr>
                <w:bCs/>
              </w:rPr>
            </w:pPr>
            <w:r w:rsidRPr="00F27E61">
              <w:rPr>
                <w:bCs/>
              </w:rPr>
              <w:t>[17 de diciembre de 2008]</w:t>
            </w: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p>
        </w:tc>
        <w:tc>
          <w:tcPr>
            <w:tcW w:w="1577" w:type="pct"/>
          </w:tcPr>
          <w:p w:rsidR="00E12DA6" w:rsidRPr="002C6A6B" w:rsidRDefault="00E12DA6" w:rsidP="00993446">
            <w:pPr>
              <w:pStyle w:val="Header"/>
              <w:keepNext/>
              <w:ind w:left="261"/>
            </w:pPr>
          </w:p>
        </w:tc>
        <w:tc>
          <w:tcPr>
            <w:tcW w:w="1562" w:type="pct"/>
          </w:tcPr>
          <w:p w:rsidR="00E12DA6" w:rsidRPr="00F27E61" w:rsidRDefault="00E12DA6" w:rsidP="00993446">
            <w:pPr>
              <w:tabs>
                <w:tab w:val="left" w:pos="2230"/>
              </w:tabs>
              <w:ind w:left="227"/>
              <w:rPr>
                <w:bCs/>
              </w:rP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Guyana</w:t>
            </w:r>
          </w:p>
        </w:tc>
        <w:tc>
          <w:tcPr>
            <w:tcW w:w="1577" w:type="pct"/>
          </w:tcPr>
          <w:p w:rsidR="00E12DA6" w:rsidRPr="002C6A6B" w:rsidRDefault="00E12DA6" w:rsidP="00993446">
            <w:pPr>
              <w:pStyle w:val="Header"/>
              <w:keepNext/>
              <w:ind w:left="261"/>
            </w:pPr>
            <w:r w:rsidRPr="002C6A6B">
              <w:t>17 de junio de 1993</w:t>
            </w:r>
          </w:p>
        </w:tc>
        <w:tc>
          <w:tcPr>
            <w:tcW w:w="1562" w:type="pct"/>
          </w:tcPr>
          <w:p w:rsidR="00E12DA6" w:rsidRPr="00F27E61" w:rsidRDefault="00E12DA6" w:rsidP="00993446">
            <w:pPr>
              <w:tabs>
                <w:tab w:val="left" w:pos="2230"/>
              </w:tabs>
              <w:ind w:left="227"/>
              <w:rPr>
                <w:bCs/>
              </w:rPr>
            </w:pPr>
            <w:r w:rsidRPr="00F27E61">
              <w:rPr>
                <w:bCs/>
              </w:rPr>
              <w:t>[31 de diciembre de 2008]</w:t>
            </w: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Brasil</w:t>
            </w:r>
          </w:p>
        </w:tc>
        <w:tc>
          <w:tcPr>
            <w:tcW w:w="1577" w:type="pct"/>
          </w:tcPr>
          <w:p w:rsidR="00E12DA6" w:rsidRPr="002C6A6B" w:rsidRDefault="00E12DA6" w:rsidP="00993446">
            <w:pPr>
              <w:pStyle w:val="Header"/>
              <w:keepNext/>
              <w:ind w:left="261"/>
            </w:pPr>
            <w:r w:rsidRPr="002C6A6B">
              <w:t>27 de octubre de 1994</w:t>
            </w:r>
          </w:p>
        </w:tc>
        <w:tc>
          <w:tcPr>
            <w:tcW w:w="1562" w:type="pct"/>
          </w:tcPr>
          <w:p w:rsidR="00E12DA6" w:rsidRPr="00F27E61" w:rsidRDefault="00E12DA6" w:rsidP="00993446">
            <w:pPr>
              <w:tabs>
                <w:tab w:val="left" w:pos="2230"/>
              </w:tabs>
              <w:ind w:left="227"/>
              <w:rPr>
                <w:bCs/>
              </w:rP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Guinea</w:t>
            </w:r>
          </w:p>
        </w:tc>
        <w:tc>
          <w:tcPr>
            <w:tcW w:w="1577" w:type="pct"/>
          </w:tcPr>
          <w:p w:rsidR="00E12DA6" w:rsidRPr="002C6A6B" w:rsidRDefault="00E12DA6" w:rsidP="00993446">
            <w:pPr>
              <w:pStyle w:val="Header"/>
              <w:keepNext/>
              <w:ind w:left="261"/>
            </w:pPr>
            <w:r w:rsidRPr="002C6A6B">
              <w:t>8 de noviembre de 1994</w:t>
            </w:r>
          </w:p>
        </w:tc>
        <w:tc>
          <w:tcPr>
            <w:tcW w:w="1562" w:type="pct"/>
          </w:tcPr>
          <w:p w:rsidR="00E12DA6" w:rsidRPr="00F27E61" w:rsidRDefault="00E12DA6" w:rsidP="00993446">
            <w:pPr>
              <w:tabs>
                <w:tab w:val="left" w:pos="2230"/>
              </w:tabs>
              <w:ind w:left="227"/>
              <w:rPr>
                <w:bCs/>
              </w:rP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Somalia</w:t>
            </w:r>
          </w:p>
        </w:tc>
        <w:tc>
          <w:tcPr>
            <w:tcW w:w="1577" w:type="pct"/>
          </w:tcPr>
          <w:p w:rsidR="00E12DA6" w:rsidRPr="002C6A6B" w:rsidRDefault="00E12DA6" w:rsidP="00993446">
            <w:pPr>
              <w:pStyle w:val="Header"/>
              <w:keepNext/>
              <w:ind w:left="261"/>
            </w:pPr>
            <w:r w:rsidRPr="002C6A6B">
              <w:t>22 de febrero de 1995</w:t>
            </w:r>
          </w:p>
        </w:tc>
        <w:tc>
          <w:tcPr>
            <w:tcW w:w="1562" w:type="pct"/>
          </w:tcPr>
          <w:p w:rsidR="00E12DA6" w:rsidRPr="00F27E61" w:rsidRDefault="00E12DA6" w:rsidP="00993446">
            <w:pPr>
              <w:tabs>
                <w:tab w:val="left" w:pos="2230"/>
              </w:tabs>
              <w:ind w:left="227"/>
              <w:rPr>
                <w:bCs/>
              </w:rP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Rumania</w:t>
            </w:r>
          </w:p>
        </w:tc>
        <w:tc>
          <w:tcPr>
            <w:tcW w:w="1577" w:type="pct"/>
          </w:tcPr>
          <w:p w:rsidR="00E12DA6" w:rsidRPr="002C6A6B" w:rsidRDefault="00E12DA6" w:rsidP="00993446">
            <w:pPr>
              <w:pStyle w:val="Header"/>
              <w:keepNext/>
              <w:ind w:left="261"/>
            </w:pPr>
            <w:r w:rsidRPr="002C6A6B">
              <w:t>16 de enero de 1996</w:t>
            </w:r>
          </w:p>
        </w:tc>
        <w:tc>
          <w:tcPr>
            <w:tcW w:w="1562" w:type="pct"/>
          </w:tcPr>
          <w:p w:rsidR="00E12DA6" w:rsidRPr="00F27E61" w:rsidRDefault="00E12DA6" w:rsidP="00993446">
            <w:pPr>
              <w:tabs>
                <w:tab w:val="left" w:pos="2230"/>
              </w:tabs>
              <w:ind w:left="227"/>
              <w:rPr>
                <w:bCs/>
              </w:rP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p>
        </w:tc>
        <w:tc>
          <w:tcPr>
            <w:tcW w:w="1577" w:type="pct"/>
          </w:tcPr>
          <w:p w:rsidR="00E12DA6" w:rsidRPr="002C6A6B" w:rsidRDefault="00E12DA6" w:rsidP="00993446">
            <w:pPr>
              <w:pStyle w:val="Header"/>
              <w:keepNext/>
              <w:ind w:left="261"/>
            </w:pPr>
          </w:p>
        </w:tc>
        <w:tc>
          <w:tcPr>
            <w:tcW w:w="1562" w:type="pct"/>
          </w:tcPr>
          <w:p w:rsidR="00E12DA6" w:rsidRPr="00F27E61" w:rsidRDefault="00E12DA6" w:rsidP="00993446">
            <w:pPr>
              <w:tabs>
                <w:tab w:val="left" w:pos="2230"/>
              </w:tabs>
              <w:ind w:left="227"/>
              <w:rPr>
                <w:bCs/>
              </w:rP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Yemen</w:t>
            </w:r>
          </w:p>
        </w:tc>
        <w:tc>
          <w:tcPr>
            <w:tcW w:w="1577" w:type="pct"/>
          </w:tcPr>
          <w:p w:rsidR="00E12DA6" w:rsidRPr="002C6A6B" w:rsidRDefault="00E12DA6" w:rsidP="00993446">
            <w:pPr>
              <w:pStyle w:val="Header"/>
              <w:keepNext/>
              <w:ind w:left="261"/>
            </w:pPr>
            <w:r w:rsidRPr="002C6A6B">
              <w:t>4 de diciembre de 1996</w:t>
            </w:r>
          </w:p>
        </w:tc>
        <w:tc>
          <w:tcPr>
            <w:tcW w:w="1562" w:type="pct"/>
          </w:tcPr>
          <w:p w:rsidR="00E12DA6" w:rsidRPr="00F27E61" w:rsidRDefault="00E12DA6" w:rsidP="00993446">
            <w:pPr>
              <w:tabs>
                <w:tab w:val="left" w:pos="2230"/>
              </w:tabs>
              <w:ind w:left="227"/>
              <w:rPr>
                <w:bCs/>
              </w:rP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Jordania</w:t>
            </w:r>
          </w:p>
        </w:tc>
        <w:tc>
          <w:tcPr>
            <w:tcW w:w="1577" w:type="pct"/>
          </w:tcPr>
          <w:p w:rsidR="00E12DA6" w:rsidRPr="002C6A6B" w:rsidRDefault="00E12DA6" w:rsidP="00993446">
            <w:pPr>
              <w:pStyle w:val="Header"/>
              <w:keepNext/>
              <w:ind w:left="261"/>
            </w:pPr>
            <w:r w:rsidRPr="002C6A6B">
              <w:t>12 de diciembre de 1996</w:t>
            </w:r>
          </w:p>
        </w:tc>
        <w:tc>
          <w:tcPr>
            <w:tcW w:w="1562" w:type="pct"/>
          </w:tcPr>
          <w:p w:rsidR="00E12DA6" w:rsidRPr="00F27E61" w:rsidRDefault="00E12DA6" w:rsidP="00993446">
            <w:pPr>
              <w:tabs>
                <w:tab w:val="left" w:pos="2230"/>
              </w:tabs>
              <w:ind w:left="227"/>
              <w:rPr>
                <w:bCs/>
              </w:rP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Bosnia y Herzegovina</w:t>
            </w:r>
          </w:p>
        </w:tc>
        <w:tc>
          <w:tcPr>
            <w:tcW w:w="1577" w:type="pct"/>
          </w:tcPr>
          <w:p w:rsidR="00E12DA6" w:rsidRPr="002C6A6B" w:rsidRDefault="00E12DA6" w:rsidP="00993446">
            <w:pPr>
              <w:pStyle w:val="Header"/>
              <w:keepNext/>
              <w:ind w:left="261"/>
            </w:pPr>
            <w:r w:rsidRPr="002C6A6B">
              <w:t>5 de marzo de 1997</w:t>
            </w:r>
          </w:p>
        </w:tc>
        <w:tc>
          <w:tcPr>
            <w:tcW w:w="1562" w:type="pct"/>
          </w:tcPr>
          <w:p w:rsidR="00E12DA6" w:rsidRPr="00F27E61" w:rsidRDefault="00E12DA6" w:rsidP="00993446">
            <w:pPr>
              <w:tabs>
                <w:tab w:val="left" w:pos="2230"/>
              </w:tabs>
              <w:ind w:left="227"/>
              <w:rPr>
                <w:bCs/>
              </w:rPr>
            </w:pPr>
            <w:r>
              <w:rPr>
                <w:bCs/>
              </w:rPr>
              <w:t>[</w:t>
            </w:r>
            <w:r w:rsidRPr="00F27E61">
              <w:rPr>
                <w:bCs/>
              </w:rPr>
              <w:t xml:space="preserve">5 </w:t>
            </w:r>
            <w:r>
              <w:rPr>
                <w:bCs/>
              </w:rPr>
              <w:t>de marzo de</w:t>
            </w:r>
            <w:r w:rsidRPr="00F27E61">
              <w:rPr>
                <w:bCs/>
              </w:rPr>
              <w:t xml:space="preserve"> 2009]</w:t>
            </w: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Seychelles</w:t>
            </w:r>
          </w:p>
        </w:tc>
        <w:tc>
          <w:tcPr>
            <w:tcW w:w="1577" w:type="pct"/>
          </w:tcPr>
          <w:p w:rsidR="00E12DA6" w:rsidRPr="002C6A6B" w:rsidRDefault="00E12DA6" w:rsidP="00993446">
            <w:pPr>
              <w:pStyle w:val="Header"/>
              <w:keepNext/>
              <w:ind w:left="261"/>
            </w:pPr>
            <w:r>
              <w:t xml:space="preserve">3 de junio de </w:t>
            </w:r>
            <w:r w:rsidRPr="002C6A6B">
              <w:t>1997</w:t>
            </w:r>
          </w:p>
        </w:tc>
        <w:tc>
          <w:tcPr>
            <w:tcW w:w="1562" w:type="pct"/>
          </w:tcPr>
          <w:p w:rsidR="00E12DA6" w:rsidRPr="00F27E61" w:rsidRDefault="00E12DA6" w:rsidP="00993446">
            <w:pPr>
              <w:tabs>
                <w:tab w:val="left" w:pos="2230"/>
              </w:tabs>
              <w:ind w:left="227"/>
              <w:rPr>
                <w:bCs/>
              </w:rP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Cabo Verde</w:t>
            </w:r>
          </w:p>
        </w:tc>
        <w:tc>
          <w:tcPr>
            <w:tcW w:w="1577" w:type="pct"/>
          </w:tcPr>
          <w:p w:rsidR="00E12DA6" w:rsidRPr="002C6A6B" w:rsidRDefault="00E12DA6" w:rsidP="00993446">
            <w:pPr>
              <w:pStyle w:val="Header"/>
              <w:keepNext/>
              <w:ind w:left="261"/>
            </w:pPr>
            <w:r w:rsidRPr="002C6A6B">
              <w:t>3 de julio de 1997</w:t>
            </w:r>
          </w:p>
        </w:tc>
        <w:tc>
          <w:tcPr>
            <w:tcW w:w="1562" w:type="pct"/>
          </w:tcPr>
          <w:p w:rsidR="00E12DA6" w:rsidRPr="00F27E61" w:rsidRDefault="00E12DA6" w:rsidP="00993446">
            <w:pPr>
              <w:tabs>
                <w:tab w:val="left" w:pos="2230"/>
              </w:tabs>
              <w:ind w:left="227"/>
              <w:rPr>
                <w:bCs/>
              </w:rPr>
            </w:pPr>
          </w:p>
        </w:tc>
      </w:tr>
      <w:tr w:rsidR="00E12DA6" w:rsidRPr="00F27E61" w:rsidTr="00993446">
        <w:tblPrEx>
          <w:tblCellMar>
            <w:top w:w="0" w:type="dxa"/>
            <w:bottom w:w="0" w:type="dxa"/>
          </w:tblCellMar>
        </w:tblPrEx>
        <w:tc>
          <w:tcPr>
            <w:tcW w:w="1861" w:type="pct"/>
          </w:tcPr>
          <w:p w:rsidR="00E12DA6" w:rsidRDefault="00E12DA6" w:rsidP="00993446">
            <w:pPr>
              <w:ind w:left="567"/>
            </w:pPr>
          </w:p>
        </w:tc>
        <w:tc>
          <w:tcPr>
            <w:tcW w:w="1577" w:type="pct"/>
          </w:tcPr>
          <w:p w:rsidR="00E12DA6" w:rsidRPr="002C6A6B" w:rsidRDefault="00E12DA6" w:rsidP="00993446">
            <w:pPr>
              <w:pStyle w:val="Header"/>
              <w:keepNext/>
              <w:ind w:left="261"/>
            </w:pPr>
          </w:p>
        </w:tc>
        <w:tc>
          <w:tcPr>
            <w:tcW w:w="1562" w:type="pct"/>
          </w:tcPr>
          <w:p w:rsidR="00E12DA6" w:rsidRPr="00F27E61" w:rsidRDefault="00E12DA6" w:rsidP="00993446">
            <w:pPr>
              <w:tabs>
                <w:tab w:val="left" w:pos="2230"/>
              </w:tabs>
              <w:ind w:left="227"/>
              <w:rPr>
                <w:bCs/>
              </w:rP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t>Camboya</w:t>
            </w:r>
          </w:p>
        </w:tc>
        <w:tc>
          <w:tcPr>
            <w:tcW w:w="1577" w:type="pct"/>
          </w:tcPr>
          <w:p w:rsidR="00E12DA6" w:rsidRPr="002C6A6B" w:rsidRDefault="00E12DA6" w:rsidP="00993446">
            <w:pPr>
              <w:pStyle w:val="Header"/>
              <w:keepNext/>
              <w:ind w:left="261"/>
            </w:pPr>
            <w:r w:rsidRPr="002C6A6B">
              <w:t>13 de noviembre de 1997</w:t>
            </w:r>
          </w:p>
        </w:tc>
        <w:tc>
          <w:tcPr>
            <w:tcW w:w="1562" w:type="pct"/>
          </w:tcPr>
          <w:p w:rsidR="00E12DA6" w:rsidRPr="00F27E61" w:rsidRDefault="00E12DA6" w:rsidP="00993446">
            <w:pPr>
              <w:tabs>
                <w:tab w:val="left" w:pos="2230"/>
              </w:tabs>
              <w:ind w:left="227"/>
              <w:rPr>
                <w:bCs/>
              </w:rP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Burundi</w:t>
            </w:r>
          </w:p>
        </w:tc>
        <w:tc>
          <w:tcPr>
            <w:tcW w:w="1577" w:type="pct"/>
          </w:tcPr>
          <w:p w:rsidR="00E12DA6" w:rsidRPr="002C6A6B" w:rsidRDefault="00E12DA6" w:rsidP="00993446">
            <w:pPr>
              <w:pStyle w:val="Header"/>
              <w:keepNext/>
              <w:ind w:left="261"/>
            </w:pPr>
            <w:r w:rsidRPr="002C6A6B">
              <w:t>19 de marzo de 1998</w:t>
            </w:r>
          </w:p>
        </w:tc>
        <w:tc>
          <w:tcPr>
            <w:tcW w:w="1562" w:type="pct"/>
          </w:tcPr>
          <w:p w:rsidR="00E12DA6" w:rsidRPr="00F27E61" w:rsidRDefault="00E12DA6" w:rsidP="00993446">
            <w:pPr>
              <w:tabs>
                <w:tab w:val="left" w:pos="2230"/>
              </w:tabs>
              <w:ind w:left="227"/>
              <w:rPr>
                <w:bCs/>
              </w:rPr>
            </w:pPr>
            <w:r w:rsidRPr="00F27E61">
              <w:rPr>
                <w:bCs/>
              </w:rPr>
              <w:t>[31 de diciembre de 2008]</w:t>
            </w: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Antigua y Barbuda</w:t>
            </w:r>
          </w:p>
        </w:tc>
        <w:tc>
          <w:tcPr>
            <w:tcW w:w="1577" w:type="pct"/>
          </w:tcPr>
          <w:p w:rsidR="00E12DA6" w:rsidRPr="002C6A6B" w:rsidRDefault="00E12DA6" w:rsidP="00993446">
            <w:pPr>
              <w:pStyle w:val="Header"/>
              <w:keepNext/>
              <w:ind w:left="261"/>
            </w:pPr>
            <w:r w:rsidRPr="002C6A6B">
              <w:t>17 de agosto de 1998</w:t>
            </w:r>
          </w:p>
        </w:tc>
        <w:tc>
          <w:tcPr>
            <w:tcW w:w="1562" w:type="pct"/>
          </w:tcPr>
          <w:p w:rsidR="00E12DA6" w:rsidRPr="00F27E61" w:rsidRDefault="00E12DA6" w:rsidP="00993446">
            <w:pPr>
              <w:tabs>
                <w:tab w:val="left" w:pos="2230"/>
              </w:tabs>
              <w:ind w:left="227"/>
              <w:rPr>
                <w:bCs/>
              </w:rP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Etiopía</w:t>
            </w:r>
          </w:p>
        </w:tc>
        <w:tc>
          <w:tcPr>
            <w:tcW w:w="1577" w:type="pct"/>
          </w:tcPr>
          <w:p w:rsidR="00E12DA6" w:rsidRPr="002C6A6B" w:rsidRDefault="00E12DA6" w:rsidP="00993446">
            <w:pPr>
              <w:pStyle w:val="Header"/>
              <w:keepNext/>
              <w:ind w:left="261"/>
            </w:pPr>
            <w:r w:rsidRPr="002C6A6B">
              <w:t>12 de abril de 1999</w:t>
            </w:r>
          </w:p>
        </w:tc>
        <w:tc>
          <w:tcPr>
            <w:tcW w:w="1562" w:type="pct"/>
          </w:tcPr>
          <w:p w:rsidR="00E12DA6" w:rsidRPr="00F27E61" w:rsidRDefault="00E12DA6" w:rsidP="00993446">
            <w:pPr>
              <w:tabs>
                <w:tab w:val="left" w:pos="2230"/>
              </w:tabs>
              <w:ind w:left="227"/>
              <w:rPr>
                <w:bCs/>
              </w:rP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p>
        </w:tc>
        <w:tc>
          <w:tcPr>
            <w:tcW w:w="1577" w:type="pct"/>
          </w:tcPr>
          <w:p w:rsidR="00E12DA6" w:rsidRPr="002C6A6B" w:rsidRDefault="00E12DA6" w:rsidP="00993446">
            <w:pPr>
              <w:pStyle w:val="Header"/>
              <w:keepNext/>
              <w:ind w:left="261"/>
            </w:pPr>
          </w:p>
        </w:tc>
        <w:tc>
          <w:tcPr>
            <w:tcW w:w="1562" w:type="pct"/>
          </w:tcPr>
          <w:p w:rsidR="00E12DA6" w:rsidRDefault="00E12DA6" w:rsidP="00993446">
            <w:pPr>
              <w:tabs>
                <w:tab w:val="left" w:pos="2230"/>
              </w:tabs>
              <w:ind w:left="227"/>
              <w:rPr>
                <w:bCs/>
              </w:rP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Albania</w:t>
            </w:r>
          </w:p>
        </w:tc>
        <w:tc>
          <w:tcPr>
            <w:tcW w:w="1577" w:type="pct"/>
          </w:tcPr>
          <w:p w:rsidR="00E12DA6" w:rsidRPr="002C6A6B" w:rsidRDefault="00E12DA6" w:rsidP="00993446">
            <w:pPr>
              <w:pStyle w:val="Header"/>
              <w:keepNext/>
              <w:ind w:left="261"/>
            </w:pPr>
            <w:r w:rsidRPr="002C6A6B">
              <w:t>9 de junio de 1999</w:t>
            </w:r>
          </w:p>
        </w:tc>
        <w:tc>
          <w:tcPr>
            <w:tcW w:w="1562" w:type="pct"/>
          </w:tcPr>
          <w:p w:rsidR="00E12DA6" w:rsidRPr="00F27E61" w:rsidRDefault="00E12DA6" w:rsidP="00993446">
            <w:pPr>
              <w:tabs>
                <w:tab w:val="left" w:pos="2230"/>
              </w:tabs>
              <w:ind w:left="227"/>
              <w:rPr>
                <w:bCs/>
              </w:rPr>
            </w:pPr>
            <w:r>
              <w:rPr>
                <w:bCs/>
              </w:rPr>
              <w:t>[</w:t>
            </w:r>
            <w:r w:rsidRPr="00F27E61">
              <w:rPr>
                <w:bCs/>
              </w:rPr>
              <w:t xml:space="preserve">9 </w:t>
            </w:r>
            <w:r>
              <w:rPr>
                <w:bCs/>
              </w:rPr>
              <w:t>de junio de</w:t>
            </w:r>
            <w:r w:rsidRPr="00F27E61">
              <w:rPr>
                <w:bCs/>
              </w:rPr>
              <w:t xml:space="preserve"> 2007]</w:t>
            </w: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Namibia</w:t>
            </w:r>
          </w:p>
        </w:tc>
        <w:tc>
          <w:tcPr>
            <w:tcW w:w="1577" w:type="pct"/>
          </w:tcPr>
          <w:p w:rsidR="00E12DA6" w:rsidRPr="002C6A6B" w:rsidRDefault="00E12DA6" w:rsidP="00993446">
            <w:pPr>
              <w:pStyle w:val="Header"/>
              <w:keepNext/>
              <w:ind w:left="261"/>
            </w:pPr>
            <w:r w:rsidRPr="002C6A6B">
              <w:t>27 de diciembre de 1999</w:t>
            </w:r>
          </w:p>
        </w:tc>
        <w:tc>
          <w:tcPr>
            <w:tcW w:w="1562" w:type="pct"/>
          </w:tcPr>
          <w:p w:rsidR="00E12DA6" w:rsidRPr="00F27E61" w:rsidRDefault="00E12DA6" w:rsidP="00993446">
            <w:pPr>
              <w:tabs>
                <w:tab w:val="left" w:pos="2230"/>
              </w:tabs>
              <w:ind w:left="227"/>
              <w:rPr>
                <w:bCs/>
              </w:rP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Tayikistán</w:t>
            </w:r>
          </w:p>
        </w:tc>
        <w:tc>
          <w:tcPr>
            <w:tcW w:w="1577" w:type="pct"/>
          </w:tcPr>
          <w:p w:rsidR="00E12DA6" w:rsidRPr="002C6A6B" w:rsidRDefault="00E12DA6" w:rsidP="00993446">
            <w:pPr>
              <w:pStyle w:val="Header"/>
              <w:keepNext/>
              <w:ind w:left="261"/>
            </w:pPr>
            <w:r w:rsidRPr="002C6A6B">
              <w:t>9 de febrero de 2000</w:t>
            </w:r>
          </w:p>
        </w:tc>
        <w:tc>
          <w:tcPr>
            <w:tcW w:w="1562" w:type="pct"/>
          </w:tcPr>
          <w:p w:rsidR="00E12DA6" w:rsidRPr="00F27E61" w:rsidRDefault="00E12DA6" w:rsidP="00993446">
            <w:pPr>
              <w:tabs>
                <w:tab w:val="left" w:pos="2230"/>
              </w:tabs>
              <w:ind w:left="227"/>
              <w:rPr>
                <w:bCs/>
              </w:rPr>
            </w:pPr>
            <w:r w:rsidRPr="00F27E61">
              <w:rPr>
                <w:bCs/>
              </w:rPr>
              <w:t>[31 de diciembre de 2008]</w:t>
            </w: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Cuba</w:t>
            </w:r>
          </w:p>
        </w:tc>
        <w:tc>
          <w:tcPr>
            <w:tcW w:w="1577" w:type="pct"/>
          </w:tcPr>
          <w:p w:rsidR="00E12DA6" w:rsidRPr="002C6A6B" w:rsidRDefault="00E12DA6" w:rsidP="00993446">
            <w:pPr>
              <w:pStyle w:val="Header"/>
              <w:keepNext/>
              <w:ind w:left="261"/>
            </w:pPr>
            <w:r w:rsidRPr="002C6A6B">
              <w:t>15 de junio de 2000</w:t>
            </w:r>
          </w:p>
        </w:tc>
        <w:tc>
          <w:tcPr>
            <w:tcW w:w="1562" w:type="pct"/>
          </w:tcPr>
          <w:p w:rsidR="00E12DA6" w:rsidRPr="00F27E61" w:rsidRDefault="00E12DA6" w:rsidP="00993446">
            <w:pPr>
              <w:tabs>
                <w:tab w:val="left" w:pos="2230"/>
              </w:tabs>
              <w:ind w:left="227"/>
              <w:rPr>
                <w:bCs/>
              </w:rP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Chad</w:t>
            </w:r>
          </w:p>
        </w:tc>
        <w:tc>
          <w:tcPr>
            <w:tcW w:w="1577" w:type="pct"/>
          </w:tcPr>
          <w:p w:rsidR="00E12DA6" w:rsidRPr="002C6A6B" w:rsidRDefault="00E12DA6" w:rsidP="00993446">
            <w:pPr>
              <w:pStyle w:val="Header"/>
              <w:keepNext/>
              <w:ind w:left="261"/>
            </w:pPr>
            <w:r w:rsidRPr="002C6A6B">
              <w:t>9 de julio de 2000</w:t>
            </w:r>
          </w:p>
        </w:tc>
        <w:tc>
          <w:tcPr>
            <w:tcW w:w="1562" w:type="pct"/>
          </w:tcPr>
          <w:p w:rsidR="00E12DA6" w:rsidRPr="00F27E61" w:rsidRDefault="00E12DA6" w:rsidP="00993446">
            <w:pPr>
              <w:tabs>
                <w:tab w:val="left" w:pos="2230"/>
              </w:tabs>
              <w:ind w:left="227"/>
              <w:rPr>
                <w:bCs/>
              </w:rPr>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p>
        </w:tc>
        <w:tc>
          <w:tcPr>
            <w:tcW w:w="1577" w:type="pct"/>
          </w:tcPr>
          <w:p w:rsidR="00E12DA6" w:rsidRPr="002C6A6B" w:rsidRDefault="00E12DA6" w:rsidP="00993446">
            <w:pPr>
              <w:pStyle w:val="Header"/>
              <w:keepNext/>
              <w:ind w:left="261"/>
            </w:pPr>
          </w:p>
        </w:tc>
        <w:tc>
          <w:tcPr>
            <w:tcW w:w="1562" w:type="pct"/>
          </w:tcPr>
          <w:p w:rsidR="00E12DA6" w:rsidRPr="00F27E61" w:rsidRDefault="00E12DA6" w:rsidP="00993446">
            <w:pPr>
              <w:tabs>
                <w:tab w:val="left" w:pos="2230"/>
              </w:tabs>
              <w:ind w:left="227"/>
              <w:rPr>
                <w:bCs/>
              </w:rPr>
            </w:pPr>
          </w:p>
        </w:tc>
      </w:tr>
      <w:tr w:rsidR="00E12DA6" w:rsidRPr="00F27E61" w:rsidTr="00993446">
        <w:tblPrEx>
          <w:tblCellMar>
            <w:top w:w="0" w:type="dxa"/>
            <w:bottom w:w="0" w:type="dxa"/>
          </w:tblCellMar>
        </w:tblPrEx>
        <w:tc>
          <w:tcPr>
            <w:tcW w:w="1861" w:type="pct"/>
          </w:tcPr>
          <w:p w:rsidR="00E12DA6" w:rsidRPr="00F27E61" w:rsidRDefault="00E12DA6" w:rsidP="00993446">
            <w:pPr>
              <w:keepNext/>
              <w:ind w:left="567"/>
            </w:pPr>
            <w:r w:rsidRPr="00F27E61">
              <w:t>Moldova</w:t>
            </w:r>
          </w:p>
        </w:tc>
        <w:tc>
          <w:tcPr>
            <w:tcW w:w="1577" w:type="pct"/>
          </w:tcPr>
          <w:p w:rsidR="00E12DA6" w:rsidRPr="002C6A6B" w:rsidRDefault="00E12DA6" w:rsidP="00993446">
            <w:pPr>
              <w:pStyle w:val="Header"/>
              <w:keepNext/>
              <w:ind w:left="261"/>
            </w:pPr>
            <w:r w:rsidRPr="002C6A6B">
              <w:t>27 de diciembre de 2000</w:t>
            </w:r>
          </w:p>
        </w:tc>
        <w:tc>
          <w:tcPr>
            <w:tcW w:w="1562" w:type="pct"/>
          </w:tcPr>
          <w:p w:rsidR="00E12DA6" w:rsidRPr="00F27E61" w:rsidRDefault="00E12DA6" w:rsidP="00993446">
            <w:pPr>
              <w:keepNext/>
              <w:tabs>
                <w:tab w:val="left" w:pos="2230"/>
              </w:tabs>
              <w:ind w:left="227"/>
              <w:rPr>
                <w:bCs/>
              </w:rPr>
            </w:pPr>
            <w:r w:rsidRPr="00F27E61">
              <w:rPr>
                <w:bCs/>
              </w:rPr>
              <w:t>[27 de diciembre de 2004]</w:t>
            </w:r>
          </w:p>
        </w:tc>
      </w:tr>
      <w:tr w:rsidR="00E12DA6" w:rsidRPr="00F27E61" w:rsidTr="00993446">
        <w:tblPrEx>
          <w:tblCellMar>
            <w:top w:w="0" w:type="dxa"/>
            <w:bottom w:w="0" w:type="dxa"/>
          </w:tblCellMar>
        </w:tblPrEx>
        <w:tc>
          <w:tcPr>
            <w:tcW w:w="1861" w:type="pct"/>
          </w:tcPr>
          <w:p w:rsidR="00E12DA6" w:rsidRPr="00F27E61" w:rsidRDefault="00E12DA6" w:rsidP="00993446">
            <w:pPr>
              <w:keepNext/>
              <w:ind w:left="567"/>
            </w:pPr>
            <w:r w:rsidRPr="00F27E61">
              <w:t>Côte d’Ivoire</w:t>
            </w:r>
          </w:p>
        </w:tc>
        <w:tc>
          <w:tcPr>
            <w:tcW w:w="1577" w:type="pct"/>
          </w:tcPr>
          <w:p w:rsidR="00E12DA6" w:rsidRPr="002C6A6B" w:rsidRDefault="00E12DA6" w:rsidP="00993446">
            <w:pPr>
              <w:pStyle w:val="Header"/>
              <w:keepNext/>
              <w:ind w:left="261"/>
            </w:pPr>
            <w:r w:rsidRPr="002C6A6B">
              <w:t>16 de enero de 2001</w:t>
            </w:r>
          </w:p>
        </w:tc>
        <w:tc>
          <w:tcPr>
            <w:tcW w:w="1562" w:type="pct"/>
          </w:tcPr>
          <w:p w:rsidR="00E12DA6" w:rsidRPr="00F27E61" w:rsidRDefault="00E12DA6" w:rsidP="00993446">
            <w:pPr>
              <w:keepNext/>
              <w:tabs>
                <w:tab w:val="left" w:pos="2230"/>
              </w:tabs>
              <w:ind w:left="227"/>
              <w:rPr>
                <w:bCs/>
              </w:rPr>
            </w:pPr>
          </w:p>
        </w:tc>
      </w:tr>
      <w:tr w:rsidR="00E12DA6" w:rsidRPr="00F27E61" w:rsidTr="00993446">
        <w:tblPrEx>
          <w:tblCellMar>
            <w:top w:w="0" w:type="dxa"/>
            <w:bottom w:w="0" w:type="dxa"/>
          </w:tblCellMar>
        </w:tblPrEx>
        <w:tc>
          <w:tcPr>
            <w:tcW w:w="1861" w:type="pct"/>
          </w:tcPr>
          <w:p w:rsidR="00E12DA6" w:rsidRPr="00F27E61" w:rsidRDefault="00E12DA6" w:rsidP="00993446">
            <w:pPr>
              <w:keepNext/>
              <w:ind w:left="851" w:hanging="284"/>
            </w:pPr>
            <w:r w:rsidRPr="00F27E61">
              <w:t>República Democrática del Congo</w:t>
            </w:r>
          </w:p>
        </w:tc>
        <w:tc>
          <w:tcPr>
            <w:tcW w:w="1577" w:type="pct"/>
          </w:tcPr>
          <w:p w:rsidR="00E12DA6" w:rsidRPr="002C6A6B" w:rsidRDefault="00E12DA6" w:rsidP="00993446">
            <w:pPr>
              <w:pStyle w:val="Header"/>
              <w:keepNext/>
              <w:ind w:left="261"/>
            </w:pPr>
            <w:r w:rsidRPr="002C6A6B">
              <w:t>16 de abril de 2001</w:t>
            </w:r>
          </w:p>
        </w:tc>
        <w:tc>
          <w:tcPr>
            <w:tcW w:w="1562" w:type="pct"/>
          </w:tcPr>
          <w:p w:rsidR="00E12DA6" w:rsidRPr="00615225" w:rsidRDefault="00E12DA6" w:rsidP="00993446">
            <w:pPr>
              <w:pStyle w:val="Header"/>
              <w:keepNext/>
              <w:ind w:left="227"/>
            </w:pPr>
            <w:r w:rsidRPr="00615225">
              <w:t>[16 de abril de 2009]</w:t>
            </w: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Kuwait</w:t>
            </w:r>
          </w:p>
        </w:tc>
        <w:tc>
          <w:tcPr>
            <w:tcW w:w="1577" w:type="pct"/>
          </w:tcPr>
          <w:p w:rsidR="00E12DA6" w:rsidRPr="002C6A6B" w:rsidRDefault="00E12DA6" w:rsidP="00993446">
            <w:pPr>
              <w:pStyle w:val="Header"/>
              <w:keepNext/>
              <w:ind w:left="261"/>
            </w:pPr>
            <w:r w:rsidRPr="002C6A6B">
              <w:t>6 de abril de 2001</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Malawi</w:t>
            </w:r>
          </w:p>
        </w:tc>
        <w:tc>
          <w:tcPr>
            <w:tcW w:w="1577" w:type="pct"/>
          </w:tcPr>
          <w:p w:rsidR="00E12DA6" w:rsidRPr="002C6A6B" w:rsidRDefault="00E12DA6" w:rsidP="00993446">
            <w:pPr>
              <w:pStyle w:val="Header"/>
              <w:keepNext/>
              <w:ind w:left="261"/>
            </w:pPr>
            <w:r w:rsidRPr="002C6A6B">
              <w:t>10 de julio de 2002</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p>
        </w:tc>
        <w:tc>
          <w:tcPr>
            <w:tcW w:w="1577" w:type="pct"/>
          </w:tcPr>
          <w:p w:rsidR="00E12DA6" w:rsidRPr="002C6A6B" w:rsidRDefault="00E12DA6" w:rsidP="00993446">
            <w:pPr>
              <w:pStyle w:val="Header"/>
              <w:keepNext/>
              <w:ind w:left="261"/>
            </w:pP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Honduras</w:t>
            </w:r>
          </w:p>
        </w:tc>
        <w:tc>
          <w:tcPr>
            <w:tcW w:w="1577" w:type="pct"/>
          </w:tcPr>
          <w:p w:rsidR="00E12DA6" w:rsidRPr="002C6A6B" w:rsidRDefault="00E12DA6" w:rsidP="00993446">
            <w:pPr>
              <w:pStyle w:val="Header"/>
              <w:keepNext/>
              <w:ind w:left="261"/>
            </w:pPr>
            <w:r w:rsidRPr="002C6A6B">
              <w:t>3 de enero de 2002</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Kenya</w:t>
            </w:r>
          </w:p>
        </w:tc>
        <w:tc>
          <w:tcPr>
            <w:tcW w:w="1577" w:type="pct"/>
          </w:tcPr>
          <w:p w:rsidR="00E12DA6" w:rsidRPr="002C6A6B" w:rsidRDefault="00E12DA6" w:rsidP="00993446">
            <w:pPr>
              <w:pStyle w:val="Header"/>
              <w:keepNext/>
              <w:ind w:left="261"/>
            </w:pPr>
            <w:r w:rsidRPr="002C6A6B">
              <w:t>22 de marzo de 2002</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Kirguistán</w:t>
            </w:r>
          </w:p>
        </w:tc>
        <w:tc>
          <w:tcPr>
            <w:tcW w:w="1577" w:type="pct"/>
          </w:tcPr>
          <w:p w:rsidR="00E12DA6" w:rsidRPr="002C6A6B" w:rsidRDefault="00E12DA6" w:rsidP="00993446">
            <w:pPr>
              <w:pStyle w:val="Header"/>
              <w:keepNext/>
              <w:ind w:left="261"/>
            </w:pPr>
            <w:r w:rsidRPr="002C6A6B">
              <w:t>4 de octubre de 2002</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Arabia Saudita</w:t>
            </w:r>
          </w:p>
        </w:tc>
        <w:tc>
          <w:tcPr>
            <w:tcW w:w="1577" w:type="pct"/>
          </w:tcPr>
          <w:p w:rsidR="00E12DA6" w:rsidRPr="002C6A6B" w:rsidRDefault="00E12DA6" w:rsidP="00993446">
            <w:pPr>
              <w:pStyle w:val="Header"/>
              <w:keepNext/>
              <w:ind w:left="261"/>
            </w:pPr>
            <w:r w:rsidRPr="002C6A6B">
              <w:t>21 de octubre de 2002</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Bahrein</w:t>
            </w:r>
          </w:p>
        </w:tc>
        <w:tc>
          <w:tcPr>
            <w:tcW w:w="1577" w:type="pct"/>
          </w:tcPr>
          <w:p w:rsidR="00E12DA6" w:rsidRPr="002C6A6B" w:rsidRDefault="00E12DA6" w:rsidP="00993446">
            <w:pPr>
              <w:pStyle w:val="Header"/>
              <w:keepNext/>
              <w:ind w:left="261"/>
            </w:pPr>
            <w:r w:rsidRPr="002C6A6B">
              <w:t>4 de abril de 2003</w:t>
            </w:r>
          </w:p>
        </w:tc>
        <w:tc>
          <w:tcPr>
            <w:tcW w:w="1562" w:type="pct"/>
          </w:tcPr>
          <w:p w:rsidR="00E12DA6" w:rsidRPr="00615225" w:rsidRDefault="00E12DA6" w:rsidP="00993446">
            <w:pPr>
              <w:pStyle w:val="Header"/>
              <w:ind w:left="227"/>
            </w:pPr>
            <w:r>
              <w:t>[</w:t>
            </w:r>
            <w:r w:rsidRPr="00615225">
              <w:t>4 de abril de 2007]</w:t>
            </w: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p>
        </w:tc>
        <w:tc>
          <w:tcPr>
            <w:tcW w:w="1577" w:type="pct"/>
          </w:tcPr>
          <w:p w:rsidR="00E12DA6" w:rsidRPr="002C6A6B" w:rsidRDefault="00E12DA6" w:rsidP="00993446">
            <w:pPr>
              <w:pStyle w:val="Header"/>
              <w:keepNext/>
              <w:ind w:left="261"/>
            </w:pP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Bangladesh</w:t>
            </w:r>
          </w:p>
        </w:tc>
        <w:tc>
          <w:tcPr>
            <w:tcW w:w="1577" w:type="pct"/>
          </w:tcPr>
          <w:p w:rsidR="00E12DA6" w:rsidRPr="002C6A6B" w:rsidRDefault="00E12DA6" w:rsidP="00993446">
            <w:pPr>
              <w:pStyle w:val="Header"/>
              <w:keepNext/>
              <w:ind w:left="261"/>
            </w:pPr>
            <w:r w:rsidRPr="002C6A6B">
              <w:t>3 de noviembre de 2003</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Níger</w:t>
            </w:r>
          </w:p>
        </w:tc>
        <w:tc>
          <w:tcPr>
            <w:tcW w:w="1577" w:type="pct"/>
          </w:tcPr>
          <w:p w:rsidR="00E12DA6" w:rsidRPr="002C6A6B" w:rsidRDefault="00E12DA6" w:rsidP="00993446">
            <w:pPr>
              <w:pStyle w:val="Header"/>
              <w:keepNext/>
              <w:ind w:left="261"/>
            </w:pPr>
            <w:r w:rsidRPr="002C6A6B">
              <w:t>3 de noviembre de 2003</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567"/>
            </w:pPr>
            <w:r w:rsidRPr="00F27E61">
              <w:t>Sudáfrica</w:t>
            </w:r>
          </w:p>
        </w:tc>
        <w:tc>
          <w:tcPr>
            <w:tcW w:w="1577" w:type="pct"/>
          </w:tcPr>
          <w:p w:rsidR="00E12DA6" w:rsidRPr="002C6A6B" w:rsidRDefault="00E12DA6" w:rsidP="00993446">
            <w:pPr>
              <w:pStyle w:val="Header"/>
              <w:keepNext/>
              <w:ind w:left="261"/>
            </w:pPr>
            <w:r w:rsidRPr="002C6A6B">
              <w:t>8 de enero de 2004</w:t>
            </w:r>
          </w:p>
        </w:tc>
        <w:tc>
          <w:tcPr>
            <w:tcW w:w="1562" w:type="pct"/>
          </w:tcPr>
          <w:p w:rsidR="00E12DA6" w:rsidRPr="00615225" w:rsidRDefault="00E12DA6" w:rsidP="00993446">
            <w:pPr>
              <w:pStyle w:val="Header"/>
              <w:ind w:left="227"/>
            </w:pPr>
            <w:r w:rsidRPr="00615225">
              <w:t>[31 de diciembre de 2009]</w:t>
            </w: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Burkina Faso</w:t>
            </w:r>
          </w:p>
        </w:tc>
        <w:tc>
          <w:tcPr>
            <w:tcW w:w="1577" w:type="pct"/>
          </w:tcPr>
          <w:p w:rsidR="00E12DA6" w:rsidRPr="002C6A6B" w:rsidRDefault="00E12DA6" w:rsidP="00993446">
            <w:pPr>
              <w:pStyle w:val="Header"/>
              <w:keepNext/>
              <w:ind w:left="261"/>
            </w:pPr>
            <w:r w:rsidRPr="002C6A6B">
              <w:t>2 de febrero de 2004</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Malí</w:t>
            </w:r>
          </w:p>
        </w:tc>
        <w:tc>
          <w:tcPr>
            <w:tcW w:w="1577" w:type="pct"/>
          </w:tcPr>
          <w:p w:rsidR="00E12DA6" w:rsidRPr="002C6A6B" w:rsidRDefault="00E12DA6" w:rsidP="00993446">
            <w:pPr>
              <w:pStyle w:val="Header"/>
              <w:keepNext/>
              <w:ind w:left="261"/>
            </w:pPr>
            <w:r w:rsidRPr="002C6A6B">
              <w:t>27 de marzo de 2004</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p>
        </w:tc>
        <w:tc>
          <w:tcPr>
            <w:tcW w:w="1577" w:type="pct"/>
          </w:tcPr>
          <w:p w:rsidR="00E12DA6" w:rsidRPr="002C6A6B" w:rsidRDefault="00E12DA6" w:rsidP="00993446">
            <w:pPr>
              <w:pStyle w:val="Header"/>
              <w:keepNext/>
              <w:ind w:left="261"/>
            </w:pP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Bolivia</w:t>
            </w:r>
          </w:p>
        </w:tc>
        <w:tc>
          <w:tcPr>
            <w:tcW w:w="1577" w:type="pct"/>
          </w:tcPr>
          <w:p w:rsidR="00E12DA6" w:rsidRPr="002C6A6B" w:rsidRDefault="00E12DA6" w:rsidP="00993446">
            <w:pPr>
              <w:pStyle w:val="Header"/>
              <w:keepNext/>
              <w:ind w:left="261"/>
            </w:pPr>
            <w:r w:rsidRPr="002C6A6B">
              <w:t>11 de mayo de 2004</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 xml:space="preserve">Turkmenistán </w:t>
            </w:r>
          </w:p>
        </w:tc>
        <w:tc>
          <w:tcPr>
            <w:tcW w:w="1577" w:type="pct"/>
          </w:tcPr>
          <w:p w:rsidR="00E12DA6" w:rsidRPr="002C6A6B" w:rsidRDefault="00E12DA6" w:rsidP="00993446">
            <w:pPr>
              <w:pStyle w:val="Header"/>
              <w:keepNext/>
              <w:ind w:left="261"/>
            </w:pPr>
            <w:r w:rsidRPr="002C6A6B">
              <w:t>24 de julio de 2004</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Japón</w:t>
            </w:r>
          </w:p>
        </w:tc>
        <w:tc>
          <w:tcPr>
            <w:tcW w:w="1577" w:type="pct"/>
          </w:tcPr>
          <w:p w:rsidR="00E12DA6" w:rsidRPr="002C6A6B" w:rsidRDefault="00E12DA6" w:rsidP="00993446">
            <w:pPr>
              <w:pStyle w:val="Header"/>
              <w:keepNext/>
              <w:ind w:left="261"/>
            </w:pPr>
            <w:r w:rsidRPr="002C6A6B">
              <w:t>29 de julio de 2004</w:t>
            </w:r>
          </w:p>
        </w:tc>
        <w:tc>
          <w:tcPr>
            <w:tcW w:w="1562" w:type="pct"/>
          </w:tcPr>
          <w:p w:rsidR="00E12DA6" w:rsidRPr="00615225" w:rsidRDefault="00E12DA6" w:rsidP="00993446">
            <w:pPr>
              <w:pStyle w:val="Header"/>
              <w:ind w:left="227"/>
            </w:pPr>
            <w:r w:rsidRPr="00615225">
              <w:t>[30 de junio de 2011]</w:t>
            </w: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Mozambique</w:t>
            </w:r>
          </w:p>
        </w:tc>
        <w:tc>
          <w:tcPr>
            <w:tcW w:w="1577" w:type="pct"/>
          </w:tcPr>
          <w:p w:rsidR="00E12DA6" w:rsidRPr="002C6A6B" w:rsidRDefault="00E12DA6" w:rsidP="00993446">
            <w:pPr>
              <w:pStyle w:val="Header"/>
              <w:keepNext/>
              <w:ind w:left="261"/>
            </w:pPr>
            <w:r w:rsidRPr="002C6A6B">
              <w:t>13 de octubre de 2004</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Qatar</w:t>
            </w:r>
          </w:p>
        </w:tc>
        <w:tc>
          <w:tcPr>
            <w:tcW w:w="1577" w:type="pct"/>
          </w:tcPr>
          <w:p w:rsidR="00E12DA6" w:rsidRPr="002C6A6B" w:rsidRDefault="00E12DA6" w:rsidP="00993446">
            <w:pPr>
              <w:pStyle w:val="Header"/>
              <w:keepNext/>
              <w:ind w:left="261"/>
            </w:pPr>
            <w:r w:rsidRPr="002C6A6B">
              <w:t>10 de febrero de 2004</w:t>
            </w:r>
          </w:p>
        </w:tc>
        <w:tc>
          <w:tcPr>
            <w:tcW w:w="1562" w:type="pct"/>
          </w:tcPr>
          <w:p w:rsidR="00E12DA6" w:rsidRPr="00615225" w:rsidRDefault="00E12DA6" w:rsidP="00993446">
            <w:pPr>
              <w:pStyle w:val="Header"/>
              <w:ind w:left="227"/>
            </w:pPr>
            <w:r w:rsidRPr="00615225">
              <w:t>[10 de febrero de 2005]</w:t>
            </w: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p>
        </w:tc>
        <w:tc>
          <w:tcPr>
            <w:tcW w:w="1577" w:type="pct"/>
          </w:tcPr>
          <w:p w:rsidR="00E12DA6" w:rsidRPr="002C6A6B" w:rsidRDefault="00E12DA6" w:rsidP="00993446">
            <w:pPr>
              <w:pStyle w:val="Header"/>
              <w:keepNext/>
              <w:ind w:left="261"/>
            </w:pP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Botswana</w:t>
            </w:r>
          </w:p>
        </w:tc>
        <w:tc>
          <w:tcPr>
            <w:tcW w:w="1577" w:type="pct"/>
          </w:tcPr>
          <w:p w:rsidR="00E12DA6" w:rsidRPr="002C6A6B" w:rsidRDefault="00E12DA6" w:rsidP="00993446">
            <w:pPr>
              <w:pStyle w:val="Header"/>
              <w:keepNext/>
              <w:ind w:left="261"/>
            </w:pPr>
            <w:r w:rsidRPr="002C6A6B">
              <w:t>7 de octubre de 2005</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Gabón</w:t>
            </w:r>
          </w:p>
        </w:tc>
        <w:tc>
          <w:tcPr>
            <w:tcW w:w="1577" w:type="pct"/>
          </w:tcPr>
          <w:p w:rsidR="00E12DA6" w:rsidRPr="002C6A6B" w:rsidRDefault="00E12DA6" w:rsidP="00993446">
            <w:pPr>
              <w:pStyle w:val="Header"/>
              <w:keepNext/>
              <w:ind w:left="261"/>
            </w:pPr>
            <w:r w:rsidRPr="002C6A6B">
              <w:t>8 de octubre de 2005</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Líbano</w:t>
            </w:r>
          </w:p>
        </w:tc>
        <w:tc>
          <w:tcPr>
            <w:tcW w:w="1577" w:type="pct"/>
          </w:tcPr>
          <w:p w:rsidR="00E12DA6" w:rsidRPr="002C6A6B" w:rsidRDefault="00E12DA6" w:rsidP="00993446">
            <w:pPr>
              <w:pStyle w:val="Header"/>
              <w:keepNext/>
              <w:ind w:left="261"/>
            </w:pPr>
            <w:r w:rsidRPr="002C6A6B">
              <w:t>5 de octubre de 2005</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Ghana</w:t>
            </w:r>
          </w:p>
        </w:tc>
        <w:tc>
          <w:tcPr>
            <w:tcW w:w="1577" w:type="pct"/>
          </w:tcPr>
          <w:p w:rsidR="00E12DA6" w:rsidRPr="002C6A6B" w:rsidRDefault="00E12DA6" w:rsidP="00993446">
            <w:pPr>
              <w:pStyle w:val="Header"/>
              <w:keepNext/>
              <w:ind w:left="261"/>
            </w:pPr>
            <w:r w:rsidRPr="002C6A6B">
              <w:t>18 de diciembre de 2005</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 xml:space="preserve">Sierra Leona </w:t>
            </w:r>
          </w:p>
        </w:tc>
        <w:tc>
          <w:tcPr>
            <w:tcW w:w="1577" w:type="pct"/>
          </w:tcPr>
          <w:p w:rsidR="00E12DA6" w:rsidRPr="002C6A6B" w:rsidRDefault="00E12DA6" w:rsidP="00993446">
            <w:pPr>
              <w:pStyle w:val="Header"/>
              <w:keepNext/>
              <w:ind w:left="261"/>
            </w:pPr>
            <w:r w:rsidRPr="002C6A6B">
              <w:t>25 de mayo de 2006</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p>
        </w:tc>
        <w:tc>
          <w:tcPr>
            <w:tcW w:w="1577" w:type="pct"/>
          </w:tcPr>
          <w:p w:rsidR="00E12DA6" w:rsidRPr="002C6A6B" w:rsidRDefault="00E12DA6" w:rsidP="00993446">
            <w:pPr>
              <w:pStyle w:val="Header"/>
              <w:keepNext/>
              <w:ind w:left="261"/>
            </w:pP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 xml:space="preserve">Nigeria </w:t>
            </w:r>
          </w:p>
        </w:tc>
        <w:tc>
          <w:tcPr>
            <w:tcW w:w="1577" w:type="pct"/>
          </w:tcPr>
          <w:p w:rsidR="00E12DA6" w:rsidRPr="002C6A6B" w:rsidRDefault="00E12DA6" w:rsidP="00993446">
            <w:pPr>
              <w:pStyle w:val="Header"/>
              <w:keepNext/>
              <w:ind w:left="261"/>
            </w:pPr>
            <w:r w:rsidRPr="002C6A6B">
              <w:t>28 de julio de 2006</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San Vicente y las Granadinas</w:t>
            </w:r>
          </w:p>
        </w:tc>
        <w:tc>
          <w:tcPr>
            <w:tcW w:w="1577" w:type="pct"/>
          </w:tcPr>
          <w:p w:rsidR="00E12DA6" w:rsidRPr="002C6A6B" w:rsidRDefault="00E12DA6" w:rsidP="00993446">
            <w:pPr>
              <w:pStyle w:val="Header"/>
              <w:keepNext/>
              <w:ind w:left="261"/>
            </w:pPr>
            <w:r w:rsidRPr="002C6A6B">
              <w:t>31 de agosto de 2006</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 xml:space="preserve">Lesotho </w:t>
            </w:r>
          </w:p>
        </w:tc>
        <w:tc>
          <w:tcPr>
            <w:tcW w:w="1577" w:type="pct"/>
          </w:tcPr>
          <w:p w:rsidR="00E12DA6" w:rsidRPr="002C6A6B" w:rsidRDefault="00E12DA6" w:rsidP="00993446">
            <w:pPr>
              <w:pStyle w:val="Header"/>
              <w:keepNext/>
              <w:ind w:left="261"/>
            </w:pPr>
            <w:r w:rsidRPr="002C6A6B">
              <w:t>12 de diciembre de 2006</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 xml:space="preserve">Mongolia </w:t>
            </w:r>
          </w:p>
        </w:tc>
        <w:tc>
          <w:tcPr>
            <w:tcW w:w="1577" w:type="pct"/>
          </w:tcPr>
          <w:p w:rsidR="00E12DA6" w:rsidRPr="002C6A6B" w:rsidRDefault="00E12DA6" w:rsidP="00993446">
            <w:pPr>
              <w:pStyle w:val="Header"/>
              <w:keepNext/>
              <w:ind w:left="261"/>
            </w:pPr>
            <w:r w:rsidRPr="002C6A6B">
              <w:t>23 de febrero de 2007</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p>
        </w:tc>
        <w:tc>
          <w:tcPr>
            <w:tcW w:w="1577" w:type="pct"/>
          </w:tcPr>
          <w:p w:rsidR="00E12DA6" w:rsidRPr="002C6A6B" w:rsidRDefault="00E12DA6" w:rsidP="00993446">
            <w:pPr>
              <w:pStyle w:val="Header"/>
              <w:keepNext/>
              <w:ind w:left="261"/>
            </w:pP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Irlanda</w:t>
            </w:r>
          </w:p>
        </w:tc>
        <w:tc>
          <w:tcPr>
            <w:tcW w:w="1577" w:type="pct"/>
          </w:tcPr>
          <w:p w:rsidR="00E12DA6" w:rsidRPr="002C6A6B" w:rsidRDefault="00E12DA6" w:rsidP="00993446">
            <w:pPr>
              <w:pStyle w:val="Header"/>
              <w:keepNext/>
              <w:ind w:left="261"/>
            </w:pPr>
            <w:r w:rsidRPr="002C6A6B">
              <w:t>11 de mayo de 2007</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Santa Sede</w:t>
            </w:r>
          </w:p>
        </w:tc>
        <w:tc>
          <w:tcPr>
            <w:tcW w:w="1577" w:type="pct"/>
          </w:tcPr>
          <w:p w:rsidR="00E12DA6" w:rsidRPr="002C6A6B" w:rsidRDefault="00E12DA6" w:rsidP="00993446">
            <w:pPr>
              <w:pStyle w:val="Header"/>
              <w:keepNext/>
              <w:ind w:left="261"/>
            </w:pPr>
            <w:r w:rsidRPr="002C6A6B">
              <w:t>25 de julio de 2007</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Guinea Ecuatorial</w:t>
            </w:r>
          </w:p>
        </w:tc>
        <w:tc>
          <w:tcPr>
            <w:tcW w:w="1577" w:type="pct"/>
          </w:tcPr>
          <w:p w:rsidR="00E12DA6" w:rsidRPr="002C6A6B" w:rsidRDefault="00E12DA6" w:rsidP="00993446">
            <w:pPr>
              <w:pStyle w:val="Header"/>
              <w:keepNext/>
              <w:ind w:left="261"/>
            </w:pPr>
            <w:r w:rsidRPr="002C6A6B">
              <w:t>6 de noviembre de 2007</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Djibouti</w:t>
            </w:r>
          </w:p>
        </w:tc>
        <w:tc>
          <w:tcPr>
            <w:tcW w:w="1577" w:type="pct"/>
          </w:tcPr>
          <w:p w:rsidR="00E12DA6" w:rsidRPr="002C6A6B" w:rsidRDefault="00E12DA6" w:rsidP="00993446">
            <w:pPr>
              <w:pStyle w:val="Header"/>
              <w:keepNext/>
              <w:spacing w:after="240"/>
              <w:ind w:left="261"/>
            </w:pPr>
            <w:r w:rsidRPr="002C6A6B">
              <w:t>5 de diciembre de 2007</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5000" w:type="pct"/>
            <w:gridSpan w:val="3"/>
          </w:tcPr>
          <w:p w:rsidR="00E12DA6" w:rsidRPr="00615225" w:rsidRDefault="00E12DA6" w:rsidP="00993446">
            <w:pPr>
              <w:pStyle w:val="Header"/>
              <w:spacing w:after="240"/>
              <w:jc w:val="center"/>
            </w:pPr>
            <w:r w:rsidRPr="00011989">
              <w:rPr>
                <w:b/>
              </w:rPr>
              <w:t xml:space="preserve">Terceros informes </w:t>
            </w:r>
            <w:r w:rsidRPr="00CA69BA">
              <w:rPr>
                <w:b/>
              </w:rPr>
              <w:t>periódicos</w:t>
            </w: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Afganistán</w:t>
            </w:r>
          </w:p>
        </w:tc>
        <w:tc>
          <w:tcPr>
            <w:tcW w:w="1577" w:type="pct"/>
          </w:tcPr>
          <w:p w:rsidR="00E12DA6" w:rsidRPr="002C6A6B" w:rsidRDefault="00E12DA6" w:rsidP="00993446">
            <w:pPr>
              <w:pStyle w:val="Header"/>
              <w:keepNext/>
              <w:ind w:left="261"/>
            </w:pPr>
            <w:r w:rsidRPr="002C6A6B">
              <w:t>25 de junio de 1996</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Belice</w:t>
            </w:r>
          </w:p>
        </w:tc>
        <w:tc>
          <w:tcPr>
            <w:tcW w:w="1577" w:type="pct"/>
          </w:tcPr>
          <w:p w:rsidR="00E12DA6" w:rsidRPr="002C6A6B" w:rsidRDefault="00E12DA6" w:rsidP="00993446">
            <w:pPr>
              <w:pStyle w:val="Header"/>
              <w:keepNext/>
              <w:ind w:left="261"/>
            </w:pPr>
            <w:r w:rsidRPr="002C6A6B">
              <w:t>25 de junio de 1996</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Filipinas</w:t>
            </w:r>
          </w:p>
        </w:tc>
        <w:tc>
          <w:tcPr>
            <w:tcW w:w="1577" w:type="pct"/>
          </w:tcPr>
          <w:p w:rsidR="00E12DA6" w:rsidRPr="002C6A6B" w:rsidRDefault="00E12DA6" w:rsidP="00993446">
            <w:pPr>
              <w:pStyle w:val="Header"/>
              <w:keepNext/>
              <w:ind w:left="261"/>
            </w:pPr>
            <w:r>
              <w:t>25 de junio de</w:t>
            </w:r>
            <w:r w:rsidRPr="002C6A6B">
              <w:t xml:space="preserve"> 1996</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Senegal</w:t>
            </w:r>
          </w:p>
        </w:tc>
        <w:tc>
          <w:tcPr>
            <w:tcW w:w="1577" w:type="pct"/>
          </w:tcPr>
          <w:p w:rsidR="00E12DA6" w:rsidRPr="002C6A6B" w:rsidRDefault="00E12DA6" w:rsidP="00993446">
            <w:pPr>
              <w:pStyle w:val="Header"/>
              <w:keepNext/>
              <w:ind w:left="261"/>
            </w:pPr>
            <w:r>
              <w:t xml:space="preserve">25 de junio de </w:t>
            </w:r>
            <w:r w:rsidRPr="002C6A6B">
              <w:t>1996</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Uruguay</w:t>
            </w:r>
          </w:p>
        </w:tc>
        <w:tc>
          <w:tcPr>
            <w:tcW w:w="1577" w:type="pct"/>
          </w:tcPr>
          <w:p w:rsidR="00E12DA6" w:rsidRPr="002C6A6B" w:rsidRDefault="00E12DA6" w:rsidP="00993446">
            <w:pPr>
              <w:pStyle w:val="Header"/>
              <w:keepNext/>
              <w:ind w:left="261"/>
            </w:pPr>
            <w:r>
              <w:t xml:space="preserve">25 de junio de </w:t>
            </w:r>
            <w:r w:rsidRPr="002C6A6B">
              <w:t>1996</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p>
        </w:tc>
        <w:tc>
          <w:tcPr>
            <w:tcW w:w="1577" w:type="pct"/>
          </w:tcPr>
          <w:p w:rsidR="00E12DA6" w:rsidRPr="002C6A6B" w:rsidRDefault="00E12DA6" w:rsidP="00993446">
            <w:pPr>
              <w:pStyle w:val="Header"/>
              <w:keepNext/>
              <w:ind w:left="261"/>
            </w:pP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Turquía</w:t>
            </w:r>
          </w:p>
        </w:tc>
        <w:tc>
          <w:tcPr>
            <w:tcW w:w="1577" w:type="pct"/>
          </w:tcPr>
          <w:p w:rsidR="00E12DA6" w:rsidRPr="002C6A6B" w:rsidRDefault="00E12DA6" w:rsidP="00993446">
            <w:pPr>
              <w:pStyle w:val="Header"/>
              <w:keepNext/>
              <w:ind w:left="261"/>
            </w:pPr>
            <w:r w:rsidRPr="002C6A6B">
              <w:t>31 de agosto de 1997</w:t>
            </w:r>
          </w:p>
        </w:tc>
        <w:tc>
          <w:tcPr>
            <w:tcW w:w="1562" w:type="pct"/>
          </w:tcPr>
          <w:p w:rsidR="00E12DA6" w:rsidRPr="00615225" w:rsidRDefault="00E12DA6" w:rsidP="00993446">
            <w:pPr>
              <w:pStyle w:val="Header"/>
              <w:ind w:left="227"/>
            </w:pPr>
            <w:r w:rsidRPr="00615225">
              <w:t>[31 de agosto de 2005]</w:t>
            </w: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Túnez</w:t>
            </w:r>
          </w:p>
        </w:tc>
        <w:tc>
          <w:tcPr>
            <w:tcW w:w="1577" w:type="pct"/>
          </w:tcPr>
          <w:p w:rsidR="00E12DA6" w:rsidRPr="002C6A6B" w:rsidRDefault="00E12DA6" w:rsidP="00993446">
            <w:pPr>
              <w:pStyle w:val="Header"/>
              <w:keepNext/>
              <w:ind w:left="261"/>
            </w:pPr>
            <w:r w:rsidRPr="002C6A6B">
              <w:t>22 de octubre de 1997</w:t>
            </w:r>
          </w:p>
        </w:tc>
        <w:tc>
          <w:tcPr>
            <w:tcW w:w="1562" w:type="pct"/>
          </w:tcPr>
          <w:p w:rsidR="00E12DA6" w:rsidRPr="00615225" w:rsidRDefault="00E12DA6" w:rsidP="00993446">
            <w:pPr>
              <w:pStyle w:val="Header"/>
              <w:ind w:left="227"/>
            </w:pPr>
            <w:r w:rsidRPr="00615225">
              <w:t>[30 de noviembre de 1999]</w:t>
            </w: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Brasil</w:t>
            </w:r>
          </w:p>
        </w:tc>
        <w:tc>
          <w:tcPr>
            <w:tcW w:w="1577" w:type="pct"/>
          </w:tcPr>
          <w:p w:rsidR="00E12DA6" w:rsidRPr="002C6A6B" w:rsidRDefault="00E12DA6" w:rsidP="00993446">
            <w:pPr>
              <w:pStyle w:val="Header"/>
              <w:keepNext/>
              <w:ind w:left="261"/>
            </w:pPr>
            <w:r w:rsidRPr="002C6A6B">
              <w:t>27 de octubre de 1998</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Guinea</w:t>
            </w:r>
          </w:p>
        </w:tc>
        <w:tc>
          <w:tcPr>
            <w:tcW w:w="1577" w:type="pct"/>
          </w:tcPr>
          <w:p w:rsidR="00E12DA6" w:rsidRPr="002C6A6B" w:rsidRDefault="00E12DA6" w:rsidP="00993446">
            <w:pPr>
              <w:pStyle w:val="Header"/>
              <w:keepNext/>
              <w:ind w:left="261"/>
            </w:pPr>
            <w:r w:rsidRPr="002C6A6B">
              <w:t>8 de noviembre de 1998</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Somalia</w:t>
            </w:r>
          </w:p>
        </w:tc>
        <w:tc>
          <w:tcPr>
            <w:tcW w:w="1577" w:type="pct"/>
          </w:tcPr>
          <w:p w:rsidR="00E12DA6" w:rsidRPr="002C6A6B" w:rsidRDefault="00E12DA6" w:rsidP="00993446">
            <w:pPr>
              <w:pStyle w:val="Header"/>
              <w:keepNext/>
              <w:ind w:left="261"/>
            </w:pPr>
            <w:r w:rsidRPr="002C6A6B">
              <w:t>22 de febrero de 1999</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p>
        </w:tc>
        <w:tc>
          <w:tcPr>
            <w:tcW w:w="1577" w:type="pct"/>
          </w:tcPr>
          <w:p w:rsidR="00E12DA6" w:rsidRPr="002C6A6B" w:rsidRDefault="00E12DA6" w:rsidP="00993446">
            <w:pPr>
              <w:pStyle w:val="Header"/>
              <w:keepNext/>
              <w:ind w:left="261"/>
            </w:pPr>
          </w:p>
        </w:tc>
        <w:tc>
          <w:tcPr>
            <w:tcW w:w="1562" w:type="pct"/>
          </w:tcPr>
          <w:p w:rsidR="00E12DA6"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Malta</w:t>
            </w:r>
          </w:p>
        </w:tc>
        <w:tc>
          <w:tcPr>
            <w:tcW w:w="1577" w:type="pct"/>
          </w:tcPr>
          <w:p w:rsidR="00E12DA6" w:rsidRPr="002C6A6B" w:rsidRDefault="00E12DA6" w:rsidP="00993446">
            <w:pPr>
              <w:pStyle w:val="Header"/>
              <w:keepNext/>
              <w:ind w:left="261"/>
            </w:pPr>
            <w:r w:rsidRPr="002C6A6B">
              <w:t>12 de octubre de 1999</w:t>
            </w:r>
          </w:p>
        </w:tc>
        <w:tc>
          <w:tcPr>
            <w:tcW w:w="1562" w:type="pct"/>
          </w:tcPr>
          <w:p w:rsidR="00E12DA6" w:rsidRPr="00615225" w:rsidRDefault="00E12DA6" w:rsidP="00993446">
            <w:pPr>
              <w:pStyle w:val="Header"/>
              <w:ind w:left="227"/>
            </w:pPr>
            <w:r>
              <w:t>[</w:t>
            </w:r>
            <w:r w:rsidRPr="00615225">
              <w:t>1º de diciembre de 2000]</w:t>
            </w: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Liechtenstein</w:t>
            </w:r>
          </w:p>
        </w:tc>
        <w:tc>
          <w:tcPr>
            <w:tcW w:w="1577" w:type="pct"/>
          </w:tcPr>
          <w:p w:rsidR="00E12DA6" w:rsidRPr="002C6A6B" w:rsidRDefault="00E12DA6" w:rsidP="00993446">
            <w:pPr>
              <w:pStyle w:val="Header"/>
              <w:keepNext/>
              <w:ind w:left="261"/>
            </w:pPr>
            <w:r w:rsidRPr="002C6A6B">
              <w:t>1º de diciembre de 1999</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Rumania</w:t>
            </w:r>
          </w:p>
        </w:tc>
        <w:tc>
          <w:tcPr>
            <w:tcW w:w="1577" w:type="pct"/>
          </w:tcPr>
          <w:p w:rsidR="00E12DA6" w:rsidRPr="002C6A6B" w:rsidRDefault="00E12DA6" w:rsidP="00993446">
            <w:pPr>
              <w:pStyle w:val="Header"/>
              <w:keepNext/>
              <w:ind w:left="261"/>
            </w:pPr>
            <w:r w:rsidRPr="002C6A6B">
              <w:t>16 de enero de 2000</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Nepal</w:t>
            </w:r>
          </w:p>
        </w:tc>
        <w:tc>
          <w:tcPr>
            <w:tcW w:w="1577" w:type="pct"/>
          </w:tcPr>
          <w:p w:rsidR="00E12DA6" w:rsidRPr="002C6A6B" w:rsidRDefault="00E12DA6" w:rsidP="00993446">
            <w:pPr>
              <w:pStyle w:val="Header"/>
              <w:keepNext/>
              <w:ind w:left="261"/>
            </w:pPr>
            <w:r w:rsidRPr="002C6A6B">
              <w:t>12 de junio de 2000</w:t>
            </w:r>
          </w:p>
        </w:tc>
        <w:tc>
          <w:tcPr>
            <w:tcW w:w="1562" w:type="pct"/>
          </w:tcPr>
          <w:p w:rsidR="00E12DA6" w:rsidRPr="00615225" w:rsidRDefault="00E12DA6" w:rsidP="00993446">
            <w:pPr>
              <w:pStyle w:val="Header"/>
              <w:ind w:left="227"/>
            </w:pPr>
            <w:r w:rsidRPr="00615225">
              <w:t>[12 de junio de 2008]</w:t>
            </w: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 xml:space="preserve">Serbia </w:t>
            </w:r>
          </w:p>
        </w:tc>
        <w:tc>
          <w:tcPr>
            <w:tcW w:w="1577" w:type="pct"/>
          </w:tcPr>
          <w:p w:rsidR="00E12DA6" w:rsidRPr="002C6A6B" w:rsidRDefault="00E12DA6" w:rsidP="00993446">
            <w:pPr>
              <w:pStyle w:val="Header"/>
              <w:keepNext/>
              <w:ind w:left="261"/>
            </w:pPr>
            <w:r w:rsidRPr="002C6A6B">
              <w:t>3 de septiembre de 2000</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p>
        </w:tc>
        <w:tc>
          <w:tcPr>
            <w:tcW w:w="1577" w:type="pct"/>
          </w:tcPr>
          <w:p w:rsidR="00E12DA6" w:rsidRPr="002C6A6B" w:rsidRDefault="00E12DA6" w:rsidP="00993446">
            <w:pPr>
              <w:pStyle w:val="Header"/>
              <w:keepNext/>
              <w:ind w:left="261"/>
            </w:pP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Yemen</w:t>
            </w:r>
          </w:p>
        </w:tc>
        <w:tc>
          <w:tcPr>
            <w:tcW w:w="1577" w:type="pct"/>
          </w:tcPr>
          <w:p w:rsidR="00E12DA6" w:rsidRPr="002C6A6B" w:rsidRDefault="00E12DA6" w:rsidP="00993446">
            <w:pPr>
              <w:pStyle w:val="Header"/>
              <w:keepNext/>
              <w:ind w:left="261"/>
            </w:pPr>
            <w:r w:rsidRPr="002C6A6B">
              <w:t>4 de diciembre de 2000</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Jordania</w:t>
            </w:r>
          </w:p>
        </w:tc>
        <w:tc>
          <w:tcPr>
            <w:tcW w:w="1577" w:type="pct"/>
          </w:tcPr>
          <w:p w:rsidR="00E12DA6" w:rsidRPr="002C6A6B" w:rsidRDefault="00E12DA6" w:rsidP="00993446">
            <w:pPr>
              <w:pStyle w:val="Header"/>
              <w:keepNext/>
              <w:ind w:left="261"/>
            </w:pPr>
            <w:r w:rsidRPr="002C6A6B">
              <w:t>12 de diciembre de 2000</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Bosnia y Herzegovina</w:t>
            </w:r>
          </w:p>
        </w:tc>
        <w:tc>
          <w:tcPr>
            <w:tcW w:w="1577" w:type="pct"/>
          </w:tcPr>
          <w:p w:rsidR="00E12DA6" w:rsidRPr="002C6A6B" w:rsidRDefault="00E12DA6" w:rsidP="00993446">
            <w:pPr>
              <w:pStyle w:val="Header"/>
              <w:keepNext/>
              <w:ind w:left="261"/>
            </w:pPr>
            <w:r w:rsidRPr="002C6A6B">
              <w:t>5 de marzo de 2001</w:t>
            </w:r>
          </w:p>
        </w:tc>
        <w:tc>
          <w:tcPr>
            <w:tcW w:w="1562" w:type="pct"/>
          </w:tcPr>
          <w:p w:rsidR="00E12DA6" w:rsidRPr="00615225" w:rsidRDefault="00E12DA6" w:rsidP="00993446">
            <w:pPr>
              <w:pStyle w:val="Header"/>
              <w:ind w:left="227"/>
            </w:pPr>
            <w:r>
              <w:t>[</w:t>
            </w:r>
            <w:r w:rsidRPr="00615225">
              <w:t>5 de marzo de 2009]</w:t>
            </w: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Benin</w:t>
            </w:r>
          </w:p>
        </w:tc>
        <w:tc>
          <w:tcPr>
            <w:tcW w:w="1577" w:type="pct"/>
          </w:tcPr>
          <w:p w:rsidR="00E12DA6" w:rsidRPr="002C6A6B" w:rsidRDefault="00E12DA6" w:rsidP="00993446">
            <w:pPr>
              <w:pStyle w:val="Header"/>
              <w:keepNext/>
              <w:ind w:left="261"/>
            </w:pPr>
            <w:r w:rsidRPr="002C6A6B">
              <w:t>10 de abril de 2001</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Seychelles</w:t>
            </w:r>
          </w:p>
        </w:tc>
        <w:tc>
          <w:tcPr>
            <w:tcW w:w="1577" w:type="pct"/>
          </w:tcPr>
          <w:p w:rsidR="00E12DA6" w:rsidRPr="002C6A6B" w:rsidRDefault="00E12DA6" w:rsidP="00993446">
            <w:pPr>
              <w:pStyle w:val="Header"/>
              <w:keepNext/>
              <w:ind w:left="261"/>
            </w:pPr>
            <w:r w:rsidRPr="002C6A6B">
              <w:t>3 de junio de 2001</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p>
        </w:tc>
        <w:tc>
          <w:tcPr>
            <w:tcW w:w="1577" w:type="pct"/>
          </w:tcPr>
          <w:p w:rsidR="00E12DA6" w:rsidRPr="002C6A6B" w:rsidRDefault="00E12DA6" w:rsidP="00993446">
            <w:pPr>
              <w:pStyle w:val="Header"/>
              <w:keepNext/>
              <w:ind w:left="261"/>
            </w:pP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Cabo Verde</w:t>
            </w:r>
          </w:p>
        </w:tc>
        <w:tc>
          <w:tcPr>
            <w:tcW w:w="1577" w:type="pct"/>
          </w:tcPr>
          <w:p w:rsidR="00E12DA6" w:rsidRPr="002C6A6B" w:rsidRDefault="00E12DA6" w:rsidP="00993446">
            <w:pPr>
              <w:pStyle w:val="Header"/>
              <w:keepNext/>
              <w:ind w:left="261"/>
            </w:pPr>
            <w:r w:rsidRPr="002C6A6B">
              <w:t>3 de julio de 2001</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Camboya</w:t>
            </w:r>
          </w:p>
        </w:tc>
        <w:tc>
          <w:tcPr>
            <w:tcW w:w="1577" w:type="pct"/>
          </w:tcPr>
          <w:p w:rsidR="00E12DA6" w:rsidRPr="002C6A6B" w:rsidRDefault="00E12DA6" w:rsidP="00993446">
            <w:pPr>
              <w:pStyle w:val="Header"/>
              <w:keepNext/>
              <w:ind w:left="261"/>
            </w:pPr>
            <w:r w:rsidRPr="002C6A6B">
              <w:t>13 de noviembre de 2001</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Mauricio</w:t>
            </w:r>
          </w:p>
        </w:tc>
        <w:tc>
          <w:tcPr>
            <w:tcW w:w="1577" w:type="pct"/>
          </w:tcPr>
          <w:p w:rsidR="00E12DA6" w:rsidRPr="002C6A6B" w:rsidRDefault="00E12DA6" w:rsidP="00993446">
            <w:pPr>
              <w:pStyle w:val="Header"/>
              <w:keepNext/>
              <w:ind w:left="261"/>
            </w:pPr>
            <w:r w:rsidRPr="002C6A6B">
              <w:t>7 de enero de 2002</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Eslovaquia</w:t>
            </w:r>
          </w:p>
        </w:tc>
        <w:tc>
          <w:tcPr>
            <w:tcW w:w="1577" w:type="pct"/>
          </w:tcPr>
          <w:p w:rsidR="00E12DA6" w:rsidRPr="002C6A6B" w:rsidRDefault="00E12DA6" w:rsidP="00993446">
            <w:pPr>
              <w:pStyle w:val="Header"/>
              <w:keepNext/>
              <w:ind w:left="261"/>
            </w:pPr>
            <w:r w:rsidRPr="002C6A6B">
              <w:t>27 de mayo de 2002</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Antigua y Barbuda</w:t>
            </w:r>
          </w:p>
        </w:tc>
        <w:tc>
          <w:tcPr>
            <w:tcW w:w="1577" w:type="pct"/>
          </w:tcPr>
          <w:p w:rsidR="00E12DA6" w:rsidRPr="002C6A6B" w:rsidRDefault="00E12DA6" w:rsidP="00993446">
            <w:pPr>
              <w:pStyle w:val="Header"/>
              <w:keepNext/>
              <w:ind w:left="261"/>
            </w:pPr>
            <w:r w:rsidRPr="002C6A6B">
              <w:t>17 de agosto de 2002</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p>
        </w:tc>
        <w:tc>
          <w:tcPr>
            <w:tcW w:w="1577" w:type="pct"/>
          </w:tcPr>
          <w:p w:rsidR="00E12DA6" w:rsidRPr="002C6A6B" w:rsidRDefault="00E12DA6" w:rsidP="00993446">
            <w:pPr>
              <w:pStyle w:val="Header"/>
              <w:keepNext/>
              <w:ind w:left="261"/>
            </w:pP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Armenia</w:t>
            </w:r>
          </w:p>
        </w:tc>
        <w:tc>
          <w:tcPr>
            <w:tcW w:w="1577" w:type="pct"/>
          </w:tcPr>
          <w:p w:rsidR="00E12DA6" w:rsidRPr="002C6A6B" w:rsidRDefault="00E12DA6" w:rsidP="00993446">
            <w:pPr>
              <w:pStyle w:val="Header"/>
              <w:keepNext/>
              <w:ind w:left="261"/>
            </w:pPr>
            <w:r w:rsidRPr="002C6A6B">
              <w:t>12 de octubre de 2002</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Costa Rica</w:t>
            </w:r>
          </w:p>
        </w:tc>
        <w:tc>
          <w:tcPr>
            <w:tcW w:w="1577" w:type="pct"/>
          </w:tcPr>
          <w:p w:rsidR="00E12DA6" w:rsidRPr="002C6A6B" w:rsidRDefault="00E12DA6" w:rsidP="00993446">
            <w:pPr>
              <w:pStyle w:val="Header"/>
              <w:keepNext/>
              <w:ind w:left="261"/>
            </w:pPr>
            <w:r w:rsidRPr="002C6A6B">
              <w:t>10 de diciembre de 2002</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Sri Lanka</w:t>
            </w:r>
          </w:p>
        </w:tc>
        <w:tc>
          <w:tcPr>
            <w:tcW w:w="1577" w:type="pct"/>
          </w:tcPr>
          <w:p w:rsidR="00E12DA6" w:rsidRPr="002C6A6B" w:rsidRDefault="00E12DA6" w:rsidP="00993446">
            <w:pPr>
              <w:pStyle w:val="Header"/>
              <w:keepNext/>
              <w:ind w:left="261"/>
            </w:pPr>
            <w:r w:rsidRPr="002C6A6B">
              <w:t>1º de febrero de 2003</w:t>
            </w:r>
          </w:p>
        </w:tc>
        <w:tc>
          <w:tcPr>
            <w:tcW w:w="1562" w:type="pct"/>
          </w:tcPr>
          <w:p w:rsidR="00E12DA6" w:rsidRPr="00615225" w:rsidRDefault="00E12DA6" w:rsidP="00993446">
            <w:pPr>
              <w:pStyle w:val="Header"/>
              <w:ind w:left="227"/>
            </w:pPr>
            <w:r w:rsidRPr="00615225">
              <w:t>[1º de febrero de 2007]</w:t>
            </w: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Etiopía</w:t>
            </w:r>
          </w:p>
        </w:tc>
        <w:tc>
          <w:tcPr>
            <w:tcW w:w="1577" w:type="pct"/>
          </w:tcPr>
          <w:p w:rsidR="00E12DA6" w:rsidRPr="002C6A6B" w:rsidRDefault="00E12DA6" w:rsidP="00993446">
            <w:pPr>
              <w:pStyle w:val="Header"/>
              <w:keepNext/>
              <w:ind w:left="261"/>
            </w:pPr>
            <w:r w:rsidRPr="002C6A6B">
              <w:t>12 de abril de 2003</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ex República Yugoslava de Macedonia</w:t>
            </w:r>
          </w:p>
        </w:tc>
        <w:tc>
          <w:tcPr>
            <w:tcW w:w="1577" w:type="pct"/>
          </w:tcPr>
          <w:p w:rsidR="00E12DA6" w:rsidRPr="002C6A6B" w:rsidRDefault="00E12DA6" w:rsidP="00993446">
            <w:pPr>
              <w:pStyle w:val="Header"/>
              <w:keepNext/>
              <w:ind w:left="261"/>
            </w:pPr>
            <w:r w:rsidRPr="002C6A6B">
              <w:t>11 de diciembre de 2003</w:t>
            </w:r>
          </w:p>
        </w:tc>
        <w:tc>
          <w:tcPr>
            <w:tcW w:w="1562" w:type="pct"/>
          </w:tcPr>
          <w:p w:rsidR="00E12DA6" w:rsidRPr="00615225" w:rsidRDefault="00E12DA6" w:rsidP="00993446">
            <w:pPr>
              <w:pStyle w:val="Header"/>
              <w:keepNext/>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p>
        </w:tc>
        <w:tc>
          <w:tcPr>
            <w:tcW w:w="1577" w:type="pct"/>
          </w:tcPr>
          <w:p w:rsidR="00E12DA6" w:rsidRPr="002C6A6B" w:rsidRDefault="00E12DA6" w:rsidP="00993446">
            <w:pPr>
              <w:pStyle w:val="Header"/>
              <w:keepNext/>
              <w:ind w:left="261"/>
            </w:pP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Namibia</w:t>
            </w:r>
          </w:p>
        </w:tc>
        <w:tc>
          <w:tcPr>
            <w:tcW w:w="1577" w:type="pct"/>
          </w:tcPr>
          <w:p w:rsidR="00E12DA6" w:rsidRPr="002C6A6B" w:rsidRDefault="00E12DA6" w:rsidP="00993446">
            <w:pPr>
              <w:pStyle w:val="Header"/>
              <w:keepNext/>
              <w:ind w:left="261"/>
            </w:pPr>
            <w:r w:rsidRPr="002C6A6B">
              <w:t>27 de diciembre de 2003</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República de Corea</w:t>
            </w:r>
          </w:p>
        </w:tc>
        <w:tc>
          <w:tcPr>
            <w:tcW w:w="1577" w:type="pct"/>
          </w:tcPr>
          <w:p w:rsidR="00E12DA6" w:rsidRPr="002C6A6B" w:rsidRDefault="00E12DA6" w:rsidP="00993446">
            <w:pPr>
              <w:pStyle w:val="Header"/>
              <w:keepNext/>
              <w:ind w:left="261"/>
            </w:pPr>
            <w:r w:rsidRPr="002C6A6B">
              <w:t>7 de febrero de 2004</w:t>
            </w:r>
          </w:p>
        </w:tc>
        <w:tc>
          <w:tcPr>
            <w:tcW w:w="1562" w:type="pct"/>
          </w:tcPr>
          <w:p w:rsidR="00E12DA6" w:rsidRPr="00615225" w:rsidRDefault="00E12DA6" w:rsidP="00993446">
            <w:pPr>
              <w:pStyle w:val="Header"/>
              <w:ind w:left="227"/>
            </w:pPr>
            <w:r>
              <w:t>[</w:t>
            </w:r>
            <w:r w:rsidRPr="00615225">
              <w:t>7 de febrero de 2012]</w:t>
            </w: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Cuba</w:t>
            </w:r>
          </w:p>
        </w:tc>
        <w:tc>
          <w:tcPr>
            <w:tcW w:w="1577" w:type="pct"/>
          </w:tcPr>
          <w:p w:rsidR="00E12DA6" w:rsidRPr="002C6A6B" w:rsidRDefault="00E12DA6" w:rsidP="00993446">
            <w:pPr>
              <w:pStyle w:val="Header"/>
              <w:keepNext/>
              <w:ind w:left="261"/>
            </w:pPr>
            <w:r>
              <w:t xml:space="preserve">15 de junio de </w:t>
            </w:r>
            <w:r w:rsidRPr="002C6A6B">
              <w:t>2004</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Chad</w:t>
            </w:r>
          </w:p>
        </w:tc>
        <w:tc>
          <w:tcPr>
            <w:tcW w:w="1577" w:type="pct"/>
          </w:tcPr>
          <w:p w:rsidR="00E12DA6" w:rsidRPr="002C6A6B" w:rsidRDefault="00E12DA6" w:rsidP="00993446">
            <w:pPr>
              <w:pStyle w:val="Header"/>
              <w:keepNext/>
              <w:ind w:left="261"/>
            </w:pPr>
            <w:r w:rsidRPr="002C6A6B">
              <w:t>9 de julio de 2004</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Côte d’Ivoire</w:t>
            </w:r>
          </w:p>
        </w:tc>
        <w:tc>
          <w:tcPr>
            <w:tcW w:w="1577" w:type="pct"/>
          </w:tcPr>
          <w:p w:rsidR="00E12DA6" w:rsidRPr="002C6A6B" w:rsidRDefault="00E12DA6" w:rsidP="00993446">
            <w:pPr>
              <w:pStyle w:val="Header"/>
              <w:keepNext/>
              <w:ind w:left="261"/>
            </w:pPr>
            <w:r w:rsidRPr="002C6A6B">
              <w:t>16 de enero de 2005</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p>
        </w:tc>
        <w:tc>
          <w:tcPr>
            <w:tcW w:w="1577" w:type="pct"/>
          </w:tcPr>
          <w:p w:rsidR="00E12DA6" w:rsidRPr="002C6A6B" w:rsidRDefault="00E12DA6" w:rsidP="00993446">
            <w:pPr>
              <w:pStyle w:val="Header"/>
              <w:keepNext/>
              <w:ind w:left="261"/>
            </w:pP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Lituania</w:t>
            </w:r>
          </w:p>
        </w:tc>
        <w:tc>
          <w:tcPr>
            <w:tcW w:w="1577" w:type="pct"/>
          </w:tcPr>
          <w:p w:rsidR="00E12DA6" w:rsidRPr="002C6A6B" w:rsidRDefault="00E12DA6" w:rsidP="00993446">
            <w:pPr>
              <w:pStyle w:val="Header"/>
              <w:keepNext/>
              <w:ind w:left="261"/>
            </w:pPr>
            <w:r w:rsidRPr="002C6A6B">
              <w:t>1º de marzo de 2005</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Kuwait</w:t>
            </w:r>
          </w:p>
        </w:tc>
        <w:tc>
          <w:tcPr>
            <w:tcW w:w="1577" w:type="pct"/>
          </w:tcPr>
          <w:p w:rsidR="00E12DA6" w:rsidRPr="002C6A6B" w:rsidRDefault="00E12DA6" w:rsidP="00993446">
            <w:pPr>
              <w:pStyle w:val="Header"/>
              <w:keepNext/>
              <w:ind w:left="261"/>
            </w:pPr>
            <w:r w:rsidRPr="002C6A6B">
              <w:t>5 de abril de 2005</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keepNext/>
              <w:ind w:left="851" w:hanging="284"/>
            </w:pPr>
            <w:r>
              <w:t xml:space="preserve">República Democrática del </w:t>
            </w:r>
            <w:r w:rsidRPr="00F27E61">
              <w:t>Congo</w:t>
            </w:r>
          </w:p>
        </w:tc>
        <w:tc>
          <w:tcPr>
            <w:tcW w:w="1577" w:type="pct"/>
          </w:tcPr>
          <w:p w:rsidR="00E12DA6" w:rsidRPr="002C6A6B" w:rsidRDefault="00E12DA6" w:rsidP="00993446">
            <w:pPr>
              <w:pStyle w:val="Header"/>
              <w:keepNext/>
              <w:ind w:left="261"/>
            </w:pPr>
            <w:r w:rsidRPr="002C6A6B">
              <w:t xml:space="preserve">16 de abril de 2005 </w:t>
            </w:r>
          </w:p>
        </w:tc>
        <w:tc>
          <w:tcPr>
            <w:tcW w:w="1562" w:type="pct"/>
          </w:tcPr>
          <w:p w:rsidR="00E12DA6" w:rsidRPr="00615225" w:rsidRDefault="00E12DA6" w:rsidP="00993446">
            <w:pPr>
              <w:pStyle w:val="Header"/>
              <w:ind w:left="227"/>
            </w:pPr>
            <w:r w:rsidRPr="00615225">
              <w:t>[16 de abril de 2009]</w:t>
            </w:r>
          </w:p>
        </w:tc>
      </w:tr>
      <w:tr w:rsidR="00E12DA6" w:rsidRPr="00F27E61" w:rsidTr="00993446">
        <w:tblPrEx>
          <w:tblCellMar>
            <w:top w:w="0" w:type="dxa"/>
            <w:bottom w:w="0" w:type="dxa"/>
          </w:tblCellMar>
        </w:tblPrEx>
        <w:tc>
          <w:tcPr>
            <w:tcW w:w="1861" w:type="pct"/>
          </w:tcPr>
          <w:p w:rsidR="00E12DA6" w:rsidRPr="00F27E61" w:rsidRDefault="00E12DA6" w:rsidP="00993446">
            <w:pPr>
              <w:keepNext/>
              <w:ind w:left="851" w:hanging="284"/>
            </w:pPr>
            <w:r w:rsidRPr="00F27E61">
              <w:t>El Salvador</w:t>
            </w:r>
          </w:p>
        </w:tc>
        <w:tc>
          <w:tcPr>
            <w:tcW w:w="1577" w:type="pct"/>
          </w:tcPr>
          <w:p w:rsidR="00E12DA6" w:rsidRPr="002C6A6B" w:rsidRDefault="00E12DA6" w:rsidP="00993446">
            <w:pPr>
              <w:pStyle w:val="Header"/>
              <w:keepNext/>
              <w:ind w:left="261"/>
            </w:pPr>
            <w:r w:rsidRPr="002C6A6B">
              <w:t>16 de julio de 2005</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p>
        </w:tc>
        <w:tc>
          <w:tcPr>
            <w:tcW w:w="1577" w:type="pct"/>
          </w:tcPr>
          <w:p w:rsidR="00E12DA6" w:rsidRPr="002C6A6B" w:rsidRDefault="00E12DA6" w:rsidP="00993446">
            <w:pPr>
              <w:pStyle w:val="Header"/>
              <w:keepNext/>
              <w:ind w:left="261"/>
            </w:pP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Honduras</w:t>
            </w:r>
          </w:p>
        </w:tc>
        <w:tc>
          <w:tcPr>
            <w:tcW w:w="1577" w:type="pct"/>
          </w:tcPr>
          <w:p w:rsidR="00E12DA6" w:rsidRPr="002C6A6B" w:rsidRDefault="00E12DA6" w:rsidP="00993446">
            <w:pPr>
              <w:pStyle w:val="Header"/>
              <w:keepNext/>
              <w:ind w:left="261"/>
            </w:pPr>
            <w:r w:rsidRPr="002C6A6B">
              <w:t>3 de enero de 2006</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Kenya</w:t>
            </w:r>
          </w:p>
        </w:tc>
        <w:tc>
          <w:tcPr>
            <w:tcW w:w="1577" w:type="pct"/>
          </w:tcPr>
          <w:p w:rsidR="00E12DA6" w:rsidRPr="002C6A6B" w:rsidRDefault="00E12DA6" w:rsidP="00993446">
            <w:pPr>
              <w:pStyle w:val="Header"/>
              <w:keepNext/>
              <w:ind w:left="261"/>
            </w:pPr>
            <w:r w:rsidRPr="002C6A6B">
              <w:t>22 de marzo de 2006</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Malawi</w:t>
            </w:r>
          </w:p>
        </w:tc>
        <w:tc>
          <w:tcPr>
            <w:tcW w:w="1577" w:type="pct"/>
          </w:tcPr>
          <w:p w:rsidR="00E12DA6" w:rsidRPr="002C6A6B" w:rsidRDefault="00E12DA6" w:rsidP="00993446">
            <w:pPr>
              <w:pStyle w:val="Header"/>
              <w:keepNext/>
              <w:ind w:left="261"/>
            </w:pPr>
            <w:r w:rsidRPr="002C6A6B">
              <w:t>10 de julio de 2006</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Eslovenia</w:t>
            </w:r>
          </w:p>
        </w:tc>
        <w:tc>
          <w:tcPr>
            <w:tcW w:w="1577" w:type="pct"/>
          </w:tcPr>
          <w:p w:rsidR="00E12DA6" w:rsidRPr="002C6A6B" w:rsidRDefault="00E12DA6" w:rsidP="00993446">
            <w:pPr>
              <w:pStyle w:val="Header"/>
              <w:keepNext/>
              <w:ind w:left="261"/>
            </w:pPr>
            <w:r w:rsidRPr="002C6A6B">
              <w:t>14 de agosto de 2006</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 xml:space="preserve">Kirguistán </w:t>
            </w:r>
          </w:p>
        </w:tc>
        <w:tc>
          <w:tcPr>
            <w:tcW w:w="1577" w:type="pct"/>
          </w:tcPr>
          <w:p w:rsidR="00E12DA6" w:rsidRPr="002C6A6B" w:rsidRDefault="00E12DA6" w:rsidP="00993446">
            <w:pPr>
              <w:pStyle w:val="Header"/>
              <w:keepNext/>
              <w:ind w:left="261"/>
            </w:pPr>
            <w:r w:rsidRPr="002C6A6B">
              <w:t xml:space="preserve">4 de octubre de 2006 </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p>
        </w:tc>
        <w:tc>
          <w:tcPr>
            <w:tcW w:w="1577" w:type="pct"/>
          </w:tcPr>
          <w:p w:rsidR="00E12DA6" w:rsidRPr="002C6A6B" w:rsidRDefault="00E12DA6" w:rsidP="00993446">
            <w:pPr>
              <w:pStyle w:val="Header"/>
              <w:keepNext/>
              <w:ind w:left="261"/>
            </w:pP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Arabia Saudita</w:t>
            </w:r>
          </w:p>
        </w:tc>
        <w:tc>
          <w:tcPr>
            <w:tcW w:w="1577" w:type="pct"/>
          </w:tcPr>
          <w:p w:rsidR="00E12DA6" w:rsidRPr="002C6A6B" w:rsidRDefault="00E12DA6" w:rsidP="00993446">
            <w:pPr>
              <w:pStyle w:val="Header"/>
              <w:keepNext/>
              <w:ind w:left="261"/>
            </w:pPr>
            <w:r w:rsidRPr="002C6A6B">
              <w:t xml:space="preserve">20 de octubre de 2006 </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Bangladesh</w:t>
            </w:r>
          </w:p>
        </w:tc>
        <w:tc>
          <w:tcPr>
            <w:tcW w:w="1577" w:type="pct"/>
          </w:tcPr>
          <w:p w:rsidR="00E12DA6" w:rsidRPr="002C6A6B" w:rsidRDefault="00E12DA6" w:rsidP="00993446">
            <w:pPr>
              <w:pStyle w:val="Header"/>
              <w:keepNext/>
              <w:ind w:left="261"/>
            </w:pPr>
            <w:r w:rsidRPr="002C6A6B">
              <w:t>3 de noviembre de 2007</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Níger</w:t>
            </w:r>
          </w:p>
        </w:tc>
        <w:tc>
          <w:tcPr>
            <w:tcW w:w="1577" w:type="pct"/>
          </w:tcPr>
          <w:p w:rsidR="00E12DA6" w:rsidRPr="002C6A6B" w:rsidRDefault="00E12DA6" w:rsidP="00993446">
            <w:pPr>
              <w:pStyle w:val="Header"/>
              <w:keepNext/>
              <w:ind w:left="261"/>
            </w:pPr>
            <w:r>
              <w:t xml:space="preserve">3 de noviembre de </w:t>
            </w:r>
            <w:r w:rsidRPr="002C6A6B">
              <w:t>2007</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Burkina Faso</w:t>
            </w:r>
          </w:p>
        </w:tc>
        <w:tc>
          <w:tcPr>
            <w:tcW w:w="1577" w:type="pct"/>
          </w:tcPr>
          <w:p w:rsidR="00E12DA6" w:rsidRPr="002C6A6B" w:rsidRDefault="00E12DA6" w:rsidP="00993446">
            <w:pPr>
              <w:pStyle w:val="Header"/>
              <w:keepNext/>
              <w:spacing w:after="240"/>
              <w:ind w:left="261"/>
            </w:pPr>
            <w:r w:rsidRPr="002C6A6B">
              <w:t>2 de febrero de 2008</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5000" w:type="pct"/>
            <w:gridSpan w:val="3"/>
          </w:tcPr>
          <w:p w:rsidR="00E12DA6" w:rsidRPr="00615225" w:rsidRDefault="00E12DA6" w:rsidP="00993446">
            <w:pPr>
              <w:pStyle w:val="Header"/>
              <w:spacing w:after="240"/>
              <w:jc w:val="center"/>
            </w:pPr>
            <w:r w:rsidRPr="00011989">
              <w:rPr>
                <w:b/>
              </w:rPr>
              <w:t>Cuartos informes periódicos</w:t>
            </w: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Afganistán</w:t>
            </w:r>
          </w:p>
        </w:tc>
        <w:tc>
          <w:tcPr>
            <w:tcW w:w="1577" w:type="pct"/>
          </w:tcPr>
          <w:p w:rsidR="00E12DA6" w:rsidRPr="002C6A6B" w:rsidRDefault="00E12DA6" w:rsidP="00993446">
            <w:pPr>
              <w:pStyle w:val="Header"/>
              <w:keepNext/>
              <w:ind w:left="261"/>
            </w:pPr>
            <w:r>
              <w:t xml:space="preserve">25 de junio de </w:t>
            </w:r>
            <w:r w:rsidRPr="002C6A6B">
              <w:t>2000</w:t>
            </w:r>
          </w:p>
        </w:tc>
        <w:tc>
          <w:tcPr>
            <w:tcW w:w="1562" w:type="pct"/>
          </w:tcPr>
          <w:p w:rsidR="00E12DA6" w:rsidRPr="00F27E61" w:rsidRDefault="00E12DA6" w:rsidP="00993446">
            <w:pPr>
              <w:pStyle w:val="Header"/>
              <w:rPr>
                <w:bCs/>
              </w:rP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Belarús</w:t>
            </w:r>
          </w:p>
        </w:tc>
        <w:tc>
          <w:tcPr>
            <w:tcW w:w="1577" w:type="pct"/>
          </w:tcPr>
          <w:p w:rsidR="00E12DA6" w:rsidRPr="002C6A6B" w:rsidRDefault="00E12DA6" w:rsidP="00993446">
            <w:pPr>
              <w:pStyle w:val="Header"/>
              <w:keepNext/>
              <w:ind w:left="261"/>
            </w:pPr>
            <w:r w:rsidRPr="002C6A6B">
              <w:t>25 de junio de 2000</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Belice</w:t>
            </w:r>
          </w:p>
        </w:tc>
        <w:tc>
          <w:tcPr>
            <w:tcW w:w="1577" w:type="pct"/>
          </w:tcPr>
          <w:p w:rsidR="00E12DA6" w:rsidRPr="002C6A6B" w:rsidRDefault="00E12DA6" w:rsidP="00993446">
            <w:pPr>
              <w:pStyle w:val="Header"/>
              <w:keepNext/>
              <w:ind w:left="261"/>
            </w:pPr>
            <w:r w:rsidRPr="002C6A6B">
              <w:t>25 de junio de 2000</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Franc</w:t>
            </w:r>
            <w:r>
              <w:t>ia</w:t>
            </w:r>
          </w:p>
        </w:tc>
        <w:tc>
          <w:tcPr>
            <w:tcW w:w="1577" w:type="pct"/>
          </w:tcPr>
          <w:p w:rsidR="00E12DA6" w:rsidRPr="002C6A6B" w:rsidRDefault="00E12DA6" w:rsidP="00993446">
            <w:pPr>
              <w:pStyle w:val="Header"/>
              <w:keepNext/>
              <w:ind w:left="261"/>
            </w:pPr>
            <w:r w:rsidRPr="002C6A6B">
              <w:t>25 de junio de 2000</w:t>
            </w:r>
          </w:p>
        </w:tc>
        <w:tc>
          <w:tcPr>
            <w:tcW w:w="1562" w:type="pct"/>
          </w:tcPr>
          <w:p w:rsidR="00E12DA6" w:rsidRPr="00615225" w:rsidRDefault="00E12DA6" w:rsidP="00993446">
            <w:pPr>
              <w:pStyle w:val="Header"/>
              <w:ind w:left="227"/>
            </w:pPr>
            <w:r w:rsidRPr="00615225">
              <w:t>[25 de junio de 2008]</w:t>
            </w: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Filipina</w:t>
            </w:r>
            <w:r>
              <w:t>s</w:t>
            </w:r>
          </w:p>
        </w:tc>
        <w:tc>
          <w:tcPr>
            <w:tcW w:w="1577" w:type="pct"/>
          </w:tcPr>
          <w:p w:rsidR="00E12DA6" w:rsidRPr="002C6A6B" w:rsidRDefault="00E12DA6" w:rsidP="00993446">
            <w:pPr>
              <w:pStyle w:val="Header"/>
              <w:keepNext/>
              <w:ind w:left="261"/>
            </w:pPr>
            <w:r w:rsidRPr="002C6A6B">
              <w:t>25 de junio de 2000</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p>
        </w:tc>
        <w:tc>
          <w:tcPr>
            <w:tcW w:w="1577" w:type="pct"/>
          </w:tcPr>
          <w:p w:rsidR="00E12DA6" w:rsidRPr="002C6A6B" w:rsidRDefault="00E12DA6" w:rsidP="00993446">
            <w:pPr>
              <w:pStyle w:val="Header"/>
              <w:keepNext/>
              <w:ind w:left="261"/>
            </w:pP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Senegal</w:t>
            </w:r>
          </w:p>
        </w:tc>
        <w:tc>
          <w:tcPr>
            <w:tcW w:w="1577" w:type="pct"/>
          </w:tcPr>
          <w:p w:rsidR="00E12DA6" w:rsidRPr="002C6A6B" w:rsidRDefault="00E12DA6" w:rsidP="00993446">
            <w:pPr>
              <w:pStyle w:val="Header"/>
              <w:keepNext/>
              <w:ind w:left="261"/>
            </w:pPr>
            <w:r w:rsidRPr="002C6A6B">
              <w:t>25 de junio de 2000</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Uruguay</w:t>
            </w:r>
          </w:p>
        </w:tc>
        <w:tc>
          <w:tcPr>
            <w:tcW w:w="1577" w:type="pct"/>
          </w:tcPr>
          <w:p w:rsidR="00E12DA6" w:rsidRPr="002C6A6B" w:rsidRDefault="00E12DA6" w:rsidP="00993446">
            <w:pPr>
              <w:pStyle w:val="Header"/>
              <w:keepNext/>
              <w:ind w:left="261"/>
            </w:pPr>
            <w:r w:rsidRPr="002C6A6B">
              <w:t>25 de junio de 2000</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Austria</w:t>
            </w:r>
          </w:p>
        </w:tc>
        <w:tc>
          <w:tcPr>
            <w:tcW w:w="1577" w:type="pct"/>
          </w:tcPr>
          <w:p w:rsidR="00E12DA6" w:rsidRPr="002C6A6B" w:rsidRDefault="00E12DA6" w:rsidP="00993446">
            <w:pPr>
              <w:pStyle w:val="Header"/>
              <w:keepNext/>
              <w:ind w:left="261"/>
            </w:pPr>
            <w:r w:rsidRPr="002C6A6B">
              <w:t>27 de agosto de 2000</w:t>
            </w:r>
          </w:p>
        </w:tc>
        <w:tc>
          <w:tcPr>
            <w:tcW w:w="1562" w:type="pct"/>
          </w:tcPr>
          <w:p w:rsidR="00E12DA6" w:rsidRPr="00615225" w:rsidRDefault="00E12DA6" w:rsidP="00993446">
            <w:pPr>
              <w:pStyle w:val="Header"/>
              <w:ind w:left="227"/>
            </w:pPr>
            <w:r w:rsidRPr="00615225">
              <w:t>[31 de diciembre de 2008]</w:t>
            </w: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Panamá</w:t>
            </w:r>
          </w:p>
        </w:tc>
        <w:tc>
          <w:tcPr>
            <w:tcW w:w="1577" w:type="pct"/>
          </w:tcPr>
          <w:p w:rsidR="00E12DA6" w:rsidRPr="002C6A6B" w:rsidRDefault="00E12DA6" w:rsidP="00993446">
            <w:pPr>
              <w:pStyle w:val="Header"/>
              <w:keepNext/>
              <w:ind w:left="261"/>
            </w:pPr>
            <w:r w:rsidRPr="002C6A6B">
              <w:t>22 de septiembre de 2000</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Colombia</w:t>
            </w:r>
          </w:p>
        </w:tc>
        <w:tc>
          <w:tcPr>
            <w:tcW w:w="1577" w:type="pct"/>
          </w:tcPr>
          <w:p w:rsidR="00E12DA6" w:rsidRPr="002C6A6B" w:rsidRDefault="00E12DA6" w:rsidP="00993446">
            <w:pPr>
              <w:pStyle w:val="Header"/>
              <w:keepNext/>
              <w:ind w:left="261"/>
            </w:pPr>
            <w:r w:rsidRPr="002C6A6B">
              <w:t>6 de enero de 2001</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p>
        </w:tc>
        <w:tc>
          <w:tcPr>
            <w:tcW w:w="1577" w:type="pct"/>
          </w:tcPr>
          <w:p w:rsidR="00E12DA6" w:rsidRPr="002C6A6B" w:rsidRDefault="00E12DA6" w:rsidP="00993446">
            <w:pPr>
              <w:pStyle w:val="Header"/>
              <w:keepNext/>
              <w:ind w:left="261"/>
            </w:pP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Ecuador</w:t>
            </w:r>
          </w:p>
        </w:tc>
        <w:tc>
          <w:tcPr>
            <w:tcW w:w="1577" w:type="pct"/>
          </w:tcPr>
          <w:p w:rsidR="00E12DA6" w:rsidRPr="002C6A6B" w:rsidRDefault="00E12DA6" w:rsidP="00993446">
            <w:pPr>
              <w:pStyle w:val="Header"/>
              <w:keepNext/>
              <w:ind w:left="261"/>
            </w:pPr>
            <w:r w:rsidRPr="002C6A6B">
              <w:t>28 de abril de 2001</w:t>
            </w:r>
          </w:p>
        </w:tc>
        <w:tc>
          <w:tcPr>
            <w:tcW w:w="1562" w:type="pct"/>
          </w:tcPr>
          <w:p w:rsidR="00E12DA6" w:rsidRPr="00615225" w:rsidRDefault="00E12DA6" w:rsidP="00993446">
            <w:pPr>
              <w:pStyle w:val="Header"/>
              <w:ind w:left="227"/>
            </w:pPr>
            <w:r w:rsidRPr="00615225">
              <w:t>[28 de abril de 2009]</w:t>
            </w: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Jamahiriya Árabe Libia</w:t>
            </w:r>
          </w:p>
        </w:tc>
        <w:tc>
          <w:tcPr>
            <w:tcW w:w="1577" w:type="pct"/>
          </w:tcPr>
          <w:p w:rsidR="00E12DA6" w:rsidRPr="002C6A6B" w:rsidRDefault="00E12DA6" w:rsidP="00993446">
            <w:pPr>
              <w:pStyle w:val="Header"/>
              <w:keepNext/>
              <w:ind w:left="261"/>
            </w:pPr>
            <w:r>
              <w:t xml:space="preserve">14 de junio de </w:t>
            </w:r>
            <w:r w:rsidRPr="002C6A6B">
              <w:t>2002</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Argelia</w:t>
            </w:r>
          </w:p>
        </w:tc>
        <w:tc>
          <w:tcPr>
            <w:tcW w:w="1577" w:type="pct"/>
          </w:tcPr>
          <w:p w:rsidR="00E12DA6" w:rsidRPr="002C6A6B" w:rsidRDefault="00E12DA6" w:rsidP="00993446">
            <w:pPr>
              <w:pStyle w:val="Header"/>
              <w:keepNext/>
              <w:ind w:left="261"/>
            </w:pPr>
            <w:r w:rsidRPr="002C6A6B">
              <w:t>11 de octubre de 2002</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Brasil</w:t>
            </w:r>
          </w:p>
        </w:tc>
        <w:tc>
          <w:tcPr>
            <w:tcW w:w="1577" w:type="pct"/>
          </w:tcPr>
          <w:p w:rsidR="00E12DA6" w:rsidRPr="002C6A6B" w:rsidRDefault="00E12DA6" w:rsidP="00993446">
            <w:pPr>
              <w:pStyle w:val="Header"/>
              <w:keepNext/>
              <w:ind w:left="261"/>
            </w:pPr>
            <w:r w:rsidRPr="002C6A6B">
              <w:t>27 de octubre de 2002</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Guinea</w:t>
            </w:r>
          </w:p>
        </w:tc>
        <w:tc>
          <w:tcPr>
            <w:tcW w:w="1577" w:type="pct"/>
          </w:tcPr>
          <w:p w:rsidR="00E12DA6" w:rsidRPr="002C6A6B" w:rsidRDefault="00E12DA6" w:rsidP="00993446">
            <w:pPr>
              <w:pStyle w:val="Header"/>
              <w:keepNext/>
              <w:ind w:left="261"/>
            </w:pPr>
            <w:r w:rsidRPr="002C6A6B">
              <w:t>8 de noviembre de 2002</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p>
        </w:tc>
        <w:tc>
          <w:tcPr>
            <w:tcW w:w="1577" w:type="pct"/>
          </w:tcPr>
          <w:p w:rsidR="00E12DA6" w:rsidRPr="002C6A6B" w:rsidRDefault="00E12DA6" w:rsidP="00993446">
            <w:pPr>
              <w:pStyle w:val="Header"/>
              <w:keepNext/>
              <w:ind w:left="261"/>
            </w:pP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Somalia</w:t>
            </w:r>
          </w:p>
        </w:tc>
        <w:tc>
          <w:tcPr>
            <w:tcW w:w="1577" w:type="pct"/>
          </w:tcPr>
          <w:p w:rsidR="00E12DA6" w:rsidRPr="002C6A6B" w:rsidRDefault="00E12DA6" w:rsidP="00993446">
            <w:pPr>
              <w:pStyle w:val="Header"/>
              <w:keepNext/>
              <w:ind w:left="261"/>
            </w:pPr>
            <w:r w:rsidRPr="002C6A6B">
              <w:t>22 de febrero de 2003</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Paraguay</w:t>
            </w:r>
          </w:p>
        </w:tc>
        <w:tc>
          <w:tcPr>
            <w:tcW w:w="1577" w:type="pct"/>
          </w:tcPr>
          <w:p w:rsidR="00E12DA6" w:rsidRPr="002C6A6B" w:rsidRDefault="00E12DA6" w:rsidP="00993446">
            <w:pPr>
              <w:pStyle w:val="Header"/>
              <w:keepNext/>
              <w:ind w:left="261"/>
            </w:pPr>
            <w:r w:rsidRPr="002C6A6B">
              <w:t>10 de abril de 2003</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Túnez</w:t>
            </w:r>
          </w:p>
        </w:tc>
        <w:tc>
          <w:tcPr>
            <w:tcW w:w="1577" w:type="pct"/>
          </w:tcPr>
          <w:p w:rsidR="00E12DA6" w:rsidRPr="002C6A6B" w:rsidRDefault="00E12DA6" w:rsidP="00993446">
            <w:pPr>
              <w:pStyle w:val="Header"/>
              <w:keepNext/>
              <w:ind w:left="261"/>
            </w:pPr>
            <w:r w:rsidRPr="002C6A6B">
              <w:t>22 de octubre de 2003</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Liechtenstein</w:t>
            </w:r>
          </w:p>
        </w:tc>
        <w:tc>
          <w:tcPr>
            <w:tcW w:w="1577" w:type="pct"/>
          </w:tcPr>
          <w:p w:rsidR="00E12DA6" w:rsidRPr="002C6A6B" w:rsidRDefault="00E12DA6" w:rsidP="00993446">
            <w:pPr>
              <w:pStyle w:val="Header"/>
              <w:keepNext/>
              <w:ind w:left="261"/>
            </w:pPr>
            <w:r w:rsidRPr="002C6A6B">
              <w:t>1º de diciembre de 2003</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Rumania</w:t>
            </w:r>
          </w:p>
        </w:tc>
        <w:tc>
          <w:tcPr>
            <w:tcW w:w="1577" w:type="pct"/>
          </w:tcPr>
          <w:p w:rsidR="00E12DA6" w:rsidRPr="002C6A6B" w:rsidRDefault="00E12DA6" w:rsidP="00993446">
            <w:pPr>
              <w:pStyle w:val="Header"/>
              <w:keepNext/>
              <w:ind w:left="261"/>
            </w:pPr>
            <w:r w:rsidRPr="002C6A6B">
              <w:t>16 de enero de 2004</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p>
        </w:tc>
        <w:tc>
          <w:tcPr>
            <w:tcW w:w="1577" w:type="pct"/>
          </w:tcPr>
          <w:p w:rsidR="00E12DA6" w:rsidRPr="002C6A6B" w:rsidRDefault="00E12DA6" w:rsidP="00993446">
            <w:pPr>
              <w:pStyle w:val="Header"/>
              <w:keepNext/>
              <w:ind w:left="261"/>
            </w:pP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Nepal</w:t>
            </w:r>
          </w:p>
        </w:tc>
        <w:tc>
          <w:tcPr>
            <w:tcW w:w="1577" w:type="pct"/>
          </w:tcPr>
          <w:p w:rsidR="00E12DA6" w:rsidRPr="002C6A6B" w:rsidRDefault="00E12DA6" w:rsidP="00993446">
            <w:pPr>
              <w:pStyle w:val="Header"/>
              <w:keepNext/>
              <w:ind w:left="261"/>
            </w:pPr>
            <w:r w:rsidRPr="002C6A6B">
              <w:t>12 de ju</w:t>
            </w:r>
            <w:r>
              <w:t xml:space="preserve">nio de </w:t>
            </w:r>
            <w:r w:rsidRPr="002C6A6B">
              <w:t>2004</w:t>
            </w:r>
            <w:r w:rsidRPr="002C6A6B">
              <w:tab/>
            </w:r>
          </w:p>
        </w:tc>
        <w:tc>
          <w:tcPr>
            <w:tcW w:w="1562" w:type="pct"/>
          </w:tcPr>
          <w:p w:rsidR="00E12DA6" w:rsidRPr="00615225" w:rsidRDefault="00E12DA6" w:rsidP="00993446">
            <w:pPr>
              <w:pStyle w:val="Header"/>
              <w:ind w:left="227"/>
            </w:pPr>
            <w:r w:rsidRPr="00615225">
              <w:t>[12 de junio de 2008]</w:t>
            </w: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Bulgaria</w:t>
            </w:r>
          </w:p>
        </w:tc>
        <w:tc>
          <w:tcPr>
            <w:tcW w:w="1577" w:type="pct"/>
          </w:tcPr>
          <w:p w:rsidR="00E12DA6" w:rsidRPr="002C6A6B" w:rsidRDefault="00E12DA6" w:rsidP="00993446">
            <w:pPr>
              <w:pStyle w:val="Header"/>
              <w:keepNext/>
              <w:ind w:left="261"/>
            </w:pPr>
            <w:r w:rsidRPr="002C6A6B">
              <w:t>25 de junio de 2004</w:t>
            </w:r>
            <w:r w:rsidRPr="002C6A6B">
              <w:tab/>
            </w:r>
          </w:p>
        </w:tc>
        <w:tc>
          <w:tcPr>
            <w:tcW w:w="1562" w:type="pct"/>
          </w:tcPr>
          <w:p w:rsidR="00E12DA6" w:rsidRPr="00615225" w:rsidRDefault="00E12DA6" w:rsidP="00993446">
            <w:pPr>
              <w:pStyle w:val="Header"/>
              <w:ind w:left="227"/>
            </w:pPr>
            <w:r w:rsidRPr="00615225">
              <w:t>[25 de junio de 2008]</w:t>
            </w: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Camerún</w:t>
            </w:r>
          </w:p>
        </w:tc>
        <w:tc>
          <w:tcPr>
            <w:tcW w:w="1577" w:type="pct"/>
          </w:tcPr>
          <w:p w:rsidR="00E12DA6" w:rsidRPr="002C6A6B" w:rsidRDefault="00E12DA6" w:rsidP="00993446">
            <w:pPr>
              <w:pStyle w:val="Header"/>
              <w:keepNext/>
              <w:ind w:left="261"/>
            </w:pPr>
            <w:r w:rsidRPr="002C6A6B">
              <w:t>25 de junio de 2004</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Chipre</w:t>
            </w:r>
          </w:p>
        </w:tc>
        <w:tc>
          <w:tcPr>
            <w:tcW w:w="1577" w:type="pct"/>
          </w:tcPr>
          <w:p w:rsidR="00E12DA6" w:rsidRPr="002C6A6B" w:rsidRDefault="00E12DA6" w:rsidP="00993446">
            <w:pPr>
              <w:pStyle w:val="Header"/>
              <w:keepNext/>
              <w:ind w:left="261"/>
            </w:pPr>
            <w:r w:rsidRPr="002C6A6B">
              <w:t>16 de agosto de 2004</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Venezuela</w:t>
            </w:r>
          </w:p>
        </w:tc>
        <w:tc>
          <w:tcPr>
            <w:tcW w:w="1577" w:type="pct"/>
          </w:tcPr>
          <w:p w:rsidR="00E12DA6" w:rsidRPr="002C6A6B" w:rsidRDefault="00E12DA6" w:rsidP="00993446">
            <w:pPr>
              <w:pStyle w:val="Header"/>
              <w:keepNext/>
              <w:ind w:left="261"/>
            </w:pPr>
            <w:r w:rsidRPr="002C6A6B">
              <w:t>20 de agosto de 2004</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p>
        </w:tc>
        <w:tc>
          <w:tcPr>
            <w:tcW w:w="1577" w:type="pct"/>
          </w:tcPr>
          <w:p w:rsidR="00E12DA6" w:rsidRPr="002C6A6B" w:rsidRDefault="00E12DA6" w:rsidP="00993446">
            <w:pPr>
              <w:pStyle w:val="Header"/>
              <w:keepNext/>
              <w:ind w:left="261"/>
            </w:pPr>
          </w:p>
        </w:tc>
        <w:tc>
          <w:tcPr>
            <w:tcW w:w="1562" w:type="pct"/>
          </w:tcPr>
          <w:p w:rsidR="00E12DA6"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keepNext/>
              <w:keepLines/>
              <w:ind w:left="851" w:hanging="284"/>
            </w:pPr>
            <w:r w:rsidRPr="00F27E61">
              <w:t>Croacia</w:t>
            </w:r>
          </w:p>
        </w:tc>
        <w:tc>
          <w:tcPr>
            <w:tcW w:w="1577" w:type="pct"/>
          </w:tcPr>
          <w:p w:rsidR="00E12DA6" w:rsidRPr="002C6A6B" w:rsidRDefault="00E12DA6" w:rsidP="00993446">
            <w:pPr>
              <w:pStyle w:val="Header"/>
              <w:keepNext/>
              <w:keepLines/>
              <w:ind w:left="261"/>
            </w:pPr>
            <w:r w:rsidRPr="002C6A6B">
              <w:t>7 de octubre de 2004</w:t>
            </w:r>
          </w:p>
        </w:tc>
        <w:tc>
          <w:tcPr>
            <w:tcW w:w="1562" w:type="pct"/>
          </w:tcPr>
          <w:p w:rsidR="00E12DA6" w:rsidRPr="00615225" w:rsidRDefault="00E12DA6" w:rsidP="00993446">
            <w:pPr>
              <w:pStyle w:val="Header"/>
              <w:keepNext/>
              <w:keepLines/>
              <w:ind w:left="227"/>
            </w:pPr>
            <w:r>
              <w:t>[</w:t>
            </w:r>
            <w:r w:rsidRPr="00615225">
              <w:t>7 de octubre de 2008]</w:t>
            </w: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 xml:space="preserve">Serbia </w:t>
            </w:r>
          </w:p>
        </w:tc>
        <w:tc>
          <w:tcPr>
            <w:tcW w:w="1577" w:type="pct"/>
          </w:tcPr>
          <w:p w:rsidR="00E12DA6" w:rsidRPr="002C6A6B" w:rsidRDefault="00E12DA6" w:rsidP="00993446">
            <w:pPr>
              <w:pStyle w:val="Header"/>
              <w:keepNext/>
              <w:ind w:left="261"/>
            </w:pPr>
            <w:r w:rsidRPr="002C6A6B">
              <w:t>3 de septiembre de 2004</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Yemen</w:t>
            </w:r>
          </w:p>
        </w:tc>
        <w:tc>
          <w:tcPr>
            <w:tcW w:w="1577" w:type="pct"/>
          </w:tcPr>
          <w:p w:rsidR="00E12DA6" w:rsidRPr="002C6A6B" w:rsidRDefault="00E12DA6" w:rsidP="00993446">
            <w:pPr>
              <w:pStyle w:val="Header"/>
              <w:keepNext/>
              <w:ind w:left="261"/>
            </w:pPr>
            <w:r w:rsidRPr="002C6A6B">
              <w:t>4 de diciembre de 2004</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Jordan</w:t>
            </w:r>
            <w:r>
              <w:t>i</w:t>
            </w:r>
            <w:r w:rsidRPr="00F27E61">
              <w:t>a</w:t>
            </w:r>
          </w:p>
        </w:tc>
        <w:tc>
          <w:tcPr>
            <w:tcW w:w="1577" w:type="pct"/>
          </w:tcPr>
          <w:p w:rsidR="00E12DA6" w:rsidRPr="002C6A6B" w:rsidRDefault="00E12DA6" w:rsidP="00993446">
            <w:pPr>
              <w:pStyle w:val="Header"/>
              <w:keepNext/>
              <w:ind w:left="261"/>
            </w:pPr>
            <w:r w:rsidRPr="002C6A6B">
              <w:t>12 de diciembre de 2004</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Mónaco</w:t>
            </w:r>
          </w:p>
        </w:tc>
        <w:tc>
          <w:tcPr>
            <w:tcW w:w="1577" w:type="pct"/>
          </w:tcPr>
          <w:p w:rsidR="00E12DA6" w:rsidRPr="002C6A6B" w:rsidRDefault="00E12DA6" w:rsidP="00993446">
            <w:pPr>
              <w:pStyle w:val="Header"/>
              <w:keepNext/>
              <w:ind w:left="261"/>
            </w:pPr>
            <w:r w:rsidRPr="002C6A6B">
              <w:t>4 de enero de 2005</w:t>
            </w:r>
          </w:p>
        </w:tc>
        <w:tc>
          <w:tcPr>
            <w:tcW w:w="1562" w:type="pct"/>
          </w:tcPr>
          <w:p w:rsidR="00E12DA6" w:rsidRPr="00615225" w:rsidRDefault="00E12DA6" w:rsidP="00993446">
            <w:pPr>
              <w:pStyle w:val="Header"/>
              <w:ind w:left="227"/>
            </w:pPr>
            <w:r w:rsidRPr="00615225">
              <w:t>[4 de enero de 2009]</w:t>
            </w: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p>
        </w:tc>
        <w:tc>
          <w:tcPr>
            <w:tcW w:w="1577" w:type="pct"/>
          </w:tcPr>
          <w:p w:rsidR="00E12DA6" w:rsidRPr="002C6A6B" w:rsidRDefault="00E12DA6" w:rsidP="00993446">
            <w:pPr>
              <w:pStyle w:val="Header"/>
              <w:keepNext/>
              <w:ind w:left="261"/>
            </w:pP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Colombia</w:t>
            </w:r>
          </w:p>
        </w:tc>
        <w:tc>
          <w:tcPr>
            <w:tcW w:w="1577" w:type="pct"/>
          </w:tcPr>
          <w:p w:rsidR="00E12DA6" w:rsidRPr="002C6A6B" w:rsidRDefault="00E12DA6" w:rsidP="00993446">
            <w:pPr>
              <w:pStyle w:val="Header"/>
              <w:keepNext/>
              <w:ind w:left="261"/>
            </w:pPr>
            <w:r w:rsidRPr="002C6A6B">
              <w:t>6 de enero de 2001</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t xml:space="preserve">Bosnia y </w:t>
            </w:r>
            <w:r w:rsidRPr="00F27E61">
              <w:t>Herzegovina</w:t>
            </w:r>
          </w:p>
        </w:tc>
        <w:tc>
          <w:tcPr>
            <w:tcW w:w="1577" w:type="pct"/>
          </w:tcPr>
          <w:p w:rsidR="00E12DA6" w:rsidRPr="002C6A6B" w:rsidRDefault="00E12DA6" w:rsidP="00993446">
            <w:pPr>
              <w:pStyle w:val="Header"/>
              <w:keepNext/>
              <w:ind w:left="261"/>
            </w:pPr>
            <w:r w:rsidRPr="002C6A6B">
              <w:t>5 de marzo de 2005</w:t>
            </w:r>
          </w:p>
        </w:tc>
        <w:tc>
          <w:tcPr>
            <w:tcW w:w="1562" w:type="pct"/>
          </w:tcPr>
          <w:p w:rsidR="00E12DA6" w:rsidRPr="00615225" w:rsidRDefault="00E12DA6" w:rsidP="00993446">
            <w:pPr>
              <w:pStyle w:val="Header"/>
              <w:ind w:left="227"/>
            </w:pPr>
            <w:r>
              <w:t>[</w:t>
            </w:r>
            <w:r w:rsidRPr="00615225">
              <w:t>5 de marzo de 2009]</w:t>
            </w: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Benin</w:t>
            </w:r>
          </w:p>
        </w:tc>
        <w:tc>
          <w:tcPr>
            <w:tcW w:w="1577" w:type="pct"/>
          </w:tcPr>
          <w:p w:rsidR="00E12DA6" w:rsidRPr="002C6A6B" w:rsidRDefault="00E12DA6" w:rsidP="00993446">
            <w:pPr>
              <w:pStyle w:val="Header"/>
              <w:keepNext/>
              <w:ind w:left="261"/>
            </w:pPr>
            <w:r w:rsidRPr="002C6A6B">
              <w:t>10 de abril de 2005</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Cabo Verde</w:t>
            </w:r>
          </w:p>
        </w:tc>
        <w:tc>
          <w:tcPr>
            <w:tcW w:w="1577" w:type="pct"/>
          </w:tcPr>
          <w:p w:rsidR="00E12DA6" w:rsidRPr="002C6A6B" w:rsidRDefault="00E12DA6" w:rsidP="00993446">
            <w:pPr>
              <w:pStyle w:val="Header"/>
              <w:keepNext/>
              <w:ind w:left="261"/>
            </w:pPr>
            <w:r w:rsidRPr="002C6A6B">
              <w:t>3 de julio de 2005</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Camboya</w:t>
            </w:r>
          </w:p>
        </w:tc>
        <w:tc>
          <w:tcPr>
            <w:tcW w:w="1577" w:type="pct"/>
          </w:tcPr>
          <w:p w:rsidR="00E12DA6" w:rsidRPr="002C6A6B" w:rsidRDefault="00E12DA6" w:rsidP="00993446">
            <w:pPr>
              <w:pStyle w:val="Header"/>
              <w:keepNext/>
              <w:ind w:left="261"/>
            </w:pPr>
            <w:r w:rsidRPr="002C6A6B">
              <w:t>13 de noviembre de 2005</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Default="00E12DA6" w:rsidP="00993446">
            <w:pPr>
              <w:ind w:left="851" w:hanging="284"/>
            </w:pPr>
          </w:p>
        </w:tc>
        <w:tc>
          <w:tcPr>
            <w:tcW w:w="1577" w:type="pct"/>
          </w:tcPr>
          <w:p w:rsidR="00E12DA6" w:rsidRPr="002C6A6B" w:rsidRDefault="00E12DA6" w:rsidP="00993446">
            <w:pPr>
              <w:pStyle w:val="Header"/>
              <w:keepNext/>
              <w:ind w:left="261"/>
            </w:pP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t>República Checa</w:t>
            </w:r>
          </w:p>
        </w:tc>
        <w:tc>
          <w:tcPr>
            <w:tcW w:w="1577" w:type="pct"/>
          </w:tcPr>
          <w:p w:rsidR="00E12DA6" w:rsidRPr="002C6A6B" w:rsidRDefault="00E12DA6" w:rsidP="00993446">
            <w:pPr>
              <w:pStyle w:val="Header"/>
              <w:keepNext/>
              <w:ind w:left="261"/>
            </w:pPr>
            <w:r w:rsidRPr="002C6A6B">
              <w:t>31 de diciembre de 2005</w:t>
            </w:r>
          </w:p>
        </w:tc>
        <w:tc>
          <w:tcPr>
            <w:tcW w:w="1562" w:type="pct"/>
          </w:tcPr>
          <w:p w:rsidR="00E12DA6" w:rsidRPr="00615225" w:rsidRDefault="00E12DA6" w:rsidP="00993446">
            <w:pPr>
              <w:pStyle w:val="Header"/>
              <w:ind w:left="227"/>
            </w:pPr>
            <w:r w:rsidRPr="00615225">
              <w:t>[31 de diciembre de 2009]</w:t>
            </w: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Mauricio</w:t>
            </w:r>
          </w:p>
        </w:tc>
        <w:tc>
          <w:tcPr>
            <w:tcW w:w="1577" w:type="pct"/>
          </w:tcPr>
          <w:p w:rsidR="00E12DA6" w:rsidRPr="002C6A6B" w:rsidRDefault="00E12DA6" w:rsidP="00993446">
            <w:pPr>
              <w:pStyle w:val="Header"/>
              <w:keepNext/>
              <w:ind w:left="261"/>
            </w:pPr>
            <w:r w:rsidRPr="002C6A6B">
              <w:t>7 de enero de 2006</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 xml:space="preserve">Eslovaquia </w:t>
            </w:r>
          </w:p>
        </w:tc>
        <w:tc>
          <w:tcPr>
            <w:tcW w:w="1577" w:type="pct"/>
          </w:tcPr>
          <w:p w:rsidR="00E12DA6" w:rsidRPr="002C6A6B" w:rsidRDefault="00E12DA6" w:rsidP="00993446">
            <w:pPr>
              <w:pStyle w:val="Header"/>
              <w:keepNext/>
              <w:ind w:left="261"/>
            </w:pPr>
            <w:r w:rsidRPr="002C6A6B">
              <w:t xml:space="preserve">27 de mayo de 2006 </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 xml:space="preserve">Marruecos </w:t>
            </w:r>
          </w:p>
        </w:tc>
        <w:tc>
          <w:tcPr>
            <w:tcW w:w="1577" w:type="pct"/>
          </w:tcPr>
          <w:p w:rsidR="00E12DA6" w:rsidRPr="002C6A6B" w:rsidRDefault="00E12DA6" w:rsidP="00993446">
            <w:pPr>
              <w:pStyle w:val="Header"/>
              <w:keepNext/>
              <w:ind w:left="261"/>
            </w:pPr>
            <w:r w:rsidRPr="002C6A6B">
              <w:t xml:space="preserve">20 de julio de 2006 </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t xml:space="preserve">Antigua y </w:t>
            </w:r>
            <w:r w:rsidRPr="00F27E61">
              <w:t xml:space="preserve">Barbuda </w:t>
            </w:r>
          </w:p>
        </w:tc>
        <w:tc>
          <w:tcPr>
            <w:tcW w:w="1577" w:type="pct"/>
          </w:tcPr>
          <w:p w:rsidR="00E12DA6" w:rsidRPr="002C6A6B" w:rsidRDefault="00E12DA6" w:rsidP="00993446">
            <w:pPr>
              <w:pStyle w:val="Header"/>
              <w:keepNext/>
              <w:ind w:left="261"/>
            </w:pPr>
            <w:r w:rsidRPr="002C6A6B">
              <w:t>17 de agosto de 2006</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p>
        </w:tc>
        <w:tc>
          <w:tcPr>
            <w:tcW w:w="1577" w:type="pct"/>
          </w:tcPr>
          <w:p w:rsidR="00E12DA6" w:rsidRPr="002C6A6B" w:rsidRDefault="00E12DA6" w:rsidP="00993446">
            <w:pPr>
              <w:pStyle w:val="Header"/>
              <w:keepNext/>
              <w:ind w:left="261"/>
            </w:pP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 xml:space="preserve">Costa Rica </w:t>
            </w:r>
          </w:p>
        </w:tc>
        <w:tc>
          <w:tcPr>
            <w:tcW w:w="1577" w:type="pct"/>
          </w:tcPr>
          <w:p w:rsidR="00E12DA6" w:rsidRPr="002C6A6B" w:rsidRDefault="00E12DA6" w:rsidP="00993446">
            <w:pPr>
              <w:pStyle w:val="Header"/>
              <w:keepNext/>
              <w:ind w:left="261"/>
            </w:pPr>
            <w:r w:rsidRPr="002C6A6B">
              <w:t>10 de diciembre de 2006</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 xml:space="preserve">Sri Lanka </w:t>
            </w:r>
          </w:p>
        </w:tc>
        <w:tc>
          <w:tcPr>
            <w:tcW w:w="1577" w:type="pct"/>
          </w:tcPr>
          <w:p w:rsidR="00E12DA6" w:rsidRPr="002C6A6B" w:rsidRDefault="00E12DA6" w:rsidP="00993446">
            <w:pPr>
              <w:pStyle w:val="Header"/>
              <w:keepNext/>
              <w:ind w:left="261"/>
            </w:pPr>
            <w:r w:rsidRPr="002C6A6B">
              <w:t xml:space="preserve">1º de febrero de 2003 </w:t>
            </w:r>
          </w:p>
        </w:tc>
        <w:tc>
          <w:tcPr>
            <w:tcW w:w="1562" w:type="pct"/>
          </w:tcPr>
          <w:p w:rsidR="00E12DA6" w:rsidRPr="00615225" w:rsidRDefault="00E12DA6" w:rsidP="00993446">
            <w:pPr>
              <w:pStyle w:val="Header"/>
              <w:ind w:left="227"/>
            </w:pPr>
            <w:r>
              <w:t>[</w:t>
            </w:r>
            <w:r w:rsidRPr="00615225">
              <w:t>1º de febrero de 2007]</w:t>
            </w: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Etiopía</w:t>
            </w:r>
          </w:p>
        </w:tc>
        <w:tc>
          <w:tcPr>
            <w:tcW w:w="1577" w:type="pct"/>
          </w:tcPr>
          <w:p w:rsidR="00E12DA6" w:rsidRPr="002C6A6B" w:rsidRDefault="00E12DA6" w:rsidP="00993446">
            <w:pPr>
              <w:pStyle w:val="Header"/>
              <w:keepNext/>
              <w:ind w:left="261"/>
            </w:pPr>
            <w:r w:rsidRPr="002C6A6B">
              <w:t>12 de abril de 2007</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 xml:space="preserve">ex República Yugoslava </w:t>
            </w:r>
            <w:r>
              <w:t>de M</w:t>
            </w:r>
            <w:r w:rsidRPr="00F27E61">
              <w:t>acedonia</w:t>
            </w:r>
          </w:p>
        </w:tc>
        <w:tc>
          <w:tcPr>
            <w:tcW w:w="1577" w:type="pct"/>
          </w:tcPr>
          <w:p w:rsidR="00E12DA6" w:rsidRPr="002C6A6B" w:rsidRDefault="00E12DA6" w:rsidP="00993446">
            <w:pPr>
              <w:pStyle w:val="Header"/>
              <w:keepNext/>
              <w:ind w:left="261"/>
            </w:pPr>
            <w:r w:rsidRPr="002C6A6B">
              <w:t>11 de diciembre de 2007</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Namibia</w:t>
            </w:r>
          </w:p>
        </w:tc>
        <w:tc>
          <w:tcPr>
            <w:tcW w:w="1577" w:type="pct"/>
          </w:tcPr>
          <w:p w:rsidR="00E12DA6" w:rsidRPr="00F27E61" w:rsidRDefault="00E12DA6" w:rsidP="00993446">
            <w:pPr>
              <w:pStyle w:val="Header"/>
              <w:keepNext/>
              <w:spacing w:after="240"/>
              <w:ind w:left="261"/>
              <w:rPr>
                <w:bCs/>
              </w:rPr>
            </w:pPr>
            <w:r w:rsidRPr="00F27E61">
              <w:rPr>
                <w:bCs/>
              </w:rPr>
              <w:t>27 de diciembre de 2007</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5000" w:type="pct"/>
            <w:gridSpan w:val="3"/>
          </w:tcPr>
          <w:p w:rsidR="00E12DA6" w:rsidRPr="00615225" w:rsidRDefault="00E12DA6" w:rsidP="00993446">
            <w:pPr>
              <w:pStyle w:val="Header"/>
              <w:spacing w:after="240"/>
              <w:jc w:val="center"/>
            </w:pPr>
            <w:r w:rsidRPr="00615225">
              <w:rPr>
                <w:b/>
              </w:rPr>
              <w:t>Quintos informes periódicos</w:t>
            </w: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Afganistán</w:t>
            </w:r>
          </w:p>
        </w:tc>
        <w:tc>
          <w:tcPr>
            <w:tcW w:w="1577" w:type="pct"/>
          </w:tcPr>
          <w:p w:rsidR="00E12DA6" w:rsidRPr="00F27E61" w:rsidRDefault="00E12DA6" w:rsidP="00993446">
            <w:pPr>
              <w:pStyle w:val="Header"/>
              <w:keepNext/>
              <w:ind w:left="261"/>
              <w:rPr>
                <w:bCs/>
              </w:rPr>
            </w:pPr>
            <w:r w:rsidRPr="00F27E61">
              <w:rPr>
                <w:bCs/>
              </w:rPr>
              <w:t>25 de junio de 2004</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 xml:space="preserve">Argentina </w:t>
            </w:r>
          </w:p>
        </w:tc>
        <w:tc>
          <w:tcPr>
            <w:tcW w:w="1577" w:type="pct"/>
          </w:tcPr>
          <w:p w:rsidR="00E12DA6" w:rsidRPr="00F27E61" w:rsidRDefault="00E12DA6" w:rsidP="00993446">
            <w:pPr>
              <w:pStyle w:val="Header"/>
              <w:keepNext/>
              <w:ind w:left="261"/>
              <w:rPr>
                <w:bCs/>
              </w:rPr>
            </w:pPr>
            <w:r w:rsidRPr="00F27E61">
              <w:rPr>
                <w:bCs/>
              </w:rPr>
              <w:t>25 de junio de 2004</w:t>
            </w:r>
          </w:p>
        </w:tc>
        <w:tc>
          <w:tcPr>
            <w:tcW w:w="1562" w:type="pct"/>
          </w:tcPr>
          <w:p w:rsidR="00E12DA6" w:rsidRPr="00615225" w:rsidRDefault="00E12DA6" w:rsidP="00993446">
            <w:pPr>
              <w:pStyle w:val="Header"/>
              <w:ind w:left="227"/>
            </w:pPr>
            <w:r w:rsidRPr="00615225">
              <w:t>[25 de junio de 2008]</w:t>
            </w: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Belarús</w:t>
            </w:r>
          </w:p>
        </w:tc>
        <w:tc>
          <w:tcPr>
            <w:tcW w:w="1577" w:type="pct"/>
          </w:tcPr>
          <w:p w:rsidR="00E12DA6" w:rsidRPr="00F27E61" w:rsidRDefault="00E12DA6" w:rsidP="00993446">
            <w:pPr>
              <w:pStyle w:val="Header"/>
              <w:keepNext/>
              <w:ind w:left="261"/>
              <w:rPr>
                <w:bCs/>
              </w:rPr>
            </w:pPr>
            <w:r w:rsidRPr="00F27E61">
              <w:rPr>
                <w:bCs/>
              </w:rPr>
              <w:t>25 de junio de 2004</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Belice</w:t>
            </w:r>
          </w:p>
        </w:tc>
        <w:tc>
          <w:tcPr>
            <w:tcW w:w="1577" w:type="pct"/>
          </w:tcPr>
          <w:p w:rsidR="00E12DA6" w:rsidRPr="00F27E61" w:rsidRDefault="00E12DA6" w:rsidP="00993446">
            <w:pPr>
              <w:pStyle w:val="Header"/>
              <w:keepNext/>
              <w:ind w:left="261"/>
              <w:rPr>
                <w:bCs/>
              </w:rPr>
            </w:pPr>
            <w:r w:rsidRPr="00F27E61">
              <w:rPr>
                <w:bCs/>
              </w:rPr>
              <w:t>25 de junio de 2004</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Egipto</w:t>
            </w:r>
          </w:p>
        </w:tc>
        <w:tc>
          <w:tcPr>
            <w:tcW w:w="1577" w:type="pct"/>
          </w:tcPr>
          <w:p w:rsidR="00E12DA6" w:rsidRPr="00F27E61" w:rsidRDefault="00E12DA6" w:rsidP="00993446">
            <w:pPr>
              <w:pStyle w:val="Header"/>
              <w:keepNext/>
              <w:ind w:left="261"/>
              <w:rPr>
                <w:bCs/>
              </w:rPr>
            </w:pPr>
            <w:r w:rsidRPr="00F27E61">
              <w:rPr>
                <w:bCs/>
              </w:rPr>
              <w:t>25 de junio de 2004</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p>
        </w:tc>
        <w:tc>
          <w:tcPr>
            <w:tcW w:w="1577" w:type="pct"/>
          </w:tcPr>
          <w:p w:rsidR="00E12DA6" w:rsidRPr="00F27E61" w:rsidRDefault="00E12DA6" w:rsidP="00993446">
            <w:pPr>
              <w:pStyle w:val="Header"/>
              <w:keepNext/>
              <w:ind w:left="261"/>
              <w:rPr>
                <w:bCs/>
              </w:rPr>
            </w:pP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Francia</w:t>
            </w:r>
          </w:p>
        </w:tc>
        <w:tc>
          <w:tcPr>
            <w:tcW w:w="1577" w:type="pct"/>
          </w:tcPr>
          <w:p w:rsidR="00E12DA6" w:rsidRPr="00F27E61" w:rsidRDefault="00E12DA6" w:rsidP="00993446">
            <w:pPr>
              <w:pStyle w:val="Header"/>
              <w:keepNext/>
              <w:ind w:left="261"/>
              <w:rPr>
                <w:bCs/>
              </w:rPr>
            </w:pPr>
            <w:r w:rsidRPr="00F27E61">
              <w:rPr>
                <w:bCs/>
              </w:rPr>
              <w:t>25 de junio de 2004</w:t>
            </w:r>
          </w:p>
        </w:tc>
        <w:tc>
          <w:tcPr>
            <w:tcW w:w="1562" w:type="pct"/>
          </w:tcPr>
          <w:p w:rsidR="00E12DA6" w:rsidRPr="00615225" w:rsidRDefault="00E12DA6" w:rsidP="00993446">
            <w:pPr>
              <w:pStyle w:val="Header"/>
              <w:ind w:left="227"/>
            </w:pPr>
            <w:r w:rsidRPr="00615225">
              <w:t>[25 de junio de 2008]</w:t>
            </w: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Hungría</w:t>
            </w:r>
          </w:p>
        </w:tc>
        <w:tc>
          <w:tcPr>
            <w:tcW w:w="1577" w:type="pct"/>
          </w:tcPr>
          <w:p w:rsidR="00E12DA6" w:rsidRPr="00F27E61" w:rsidRDefault="00E12DA6" w:rsidP="00993446">
            <w:pPr>
              <w:pStyle w:val="Header"/>
              <w:keepNext/>
              <w:ind w:left="261"/>
              <w:rPr>
                <w:bCs/>
              </w:rPr>
            </w:pPr>
            <w:r w:rsidRPr="00F27E61">
              <w:rPr>
                <w:bCs/>
              </w:rPr>
              <w:t>25 de junio de 2004</w:t>
            </w:r>
          </w:p>
        </w:tc>
        <w:tc>
          <w:tcPr>
            <w:tcW w:w="1562" w:type="pct"/>
          </w:tcPr>
          <w:p w:rsidR="00E12DA6" w:rsidRPr="00615225" w:rsidRDefault="00E12DA6" w:rsidP="00993446">
            <w:pPr>
              <w:pStyle w:val="Header"/>
              <w:ind w:left="227"/>
            </w:pPr>
            <w:r w:rsidRPr="00615225">
              <w:t>[31 de diciembre de 2010]</w:t>
            </w: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México</w:t>
            </w:r>
          </w:p>
        </w:tc>
        <w:tc>
          <w:tcPr>
            <w:tcW w:w="1577" w:type="pct"/>
          </w:tcPr>
          <w:p w:rsidR="00E12DA6" w:rsidRPr="00F27E61" w:rsidRDefault="00E12DA6" w:rsidP="00993446">
            <w:pPr>
              <w:pStyle w:val="Header"/>
              <w:keepNext/>
              <w:ind w:left="261"/>
              <w:rPr>
                <w:bCs/>
              </w:rPr>
            </w:pPr>
            <w:r w:rsidRPr="00F27E61">
              <w:rPr>
                <w:bCs/>
              </w:rPr>
              <w:t>25 de junio de 2004</w:t>
            </w:r>
          </w:p>
        </w:tc>
        <w:tc>
          <w:tcPr>
            <w:tcW w:w="1562" w:type="pct"/>
          </w:tcPr>
          <w:p w:rsidR="00E12DA6" w:rsidRPr="00615225" w:rsidRDefault="00E12DA6" w:rsidP="00993446">
            <w:pPr>
              <w:pStyle w:val="Header"/>
              <w:ind w:left="227"/>
            </w:pPr>
            <w:r w:rsidRPr="00615225">
              <w:t>[31 de diciembre de 2010]</w:t>
            </w: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Filipinas</w:t>
            </w:r>
          </w:p>
        </w:tc>
        <w:tc>
          <w:tcPr>
            <w:tcW w:w="1577" w:type="pct"/>
          </w:tcPr>
          <w:p w:rsidR="00E12DA6" w:rsidRPr="00F27E61" w:rsidRDefault="00E12DA6" w:rsidP="00993446">
            <w:pPr>
              <w:pStyle w:val="Header"/>
              <w:keepNext/>
              <w:ind w:left="261"/>
              <w:rPr>
                <w:bCs/>
              </w:rPr>
            </w:pPr>
            <w:r>
              <w:rPr>
                <w:bCs/>
              </w:rPr>
              <w:t xml:space="preserve">25 de junio de </w:t>
            </w:r>
            <w:r w:rsidRPr="00F27E61">
              <w:rPr>
                <w:bCs/>
              </w:rPr>
              <w:t>2004</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Federación de Rusia</w:t>
            </w:r>
          </w:p>
        </w:tc>
        <w:tc>
          <w:tcPr>
            <w:tcW w:w="1577" w:type="pct"/>
          </w:tcPr>
          <w:p w:rsidR="00E12DA6" w:rsidRPr="00F27E61" w:rsidRDefault="00E12DA6" w:rsidP="00993446">
            <w:pPr>
              <w:pStyle w:val="Header"/>
              <w:keepNext/>
              <w:ind w:left="261"/>
              <w:rPr>
                <w:bCs/>
              </w:rPr>
            </w:pPr>
            <w:r w:rsidRPr="00F27E61">
              <w:rPr>
                <w:bCs/>
              </w:rPr>
              <w:t>25 de junio de 2004</w:t>
            </w:r>
          </w:p>
        </w:tc>
        <w:tc>
          <w:tcPr>
            <w:tcW w:w="1562" w:type="pct"/>
          </w:tcPr>
          <w:p w:rsidR="00E12DA6" w:rsidRPr="00615225" w:rsidRDefault="00E12DA6" w:rsidP="00993446">
            <w:pPr>
              <w:pStyle w:val="Header"/>
              <w:ind w:left="227"/>
            </w:pPr>
            <w:r w:rsidRPr="00615225">
              <w:t>[31 de diciembre de 2010]</w:t>
            </w: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p>
        </w:tc>
        <w:tc>
          <w:tcPr>
            <w:tcW w:w="1577" w:type="pct"/>
          </w:tcPr>
          <w:p w:rsidR="00E12DA6" w:rsidRPr="00F27E61" w:rsidRDefault="00E12DA6" w:rsidP="00993446">
            <w:pPr>
              <w:pStyle w:val="Header"/>
              <w:keepNext/>
              <w:ind w:left="261"/>
              <w:rPr>
                <w:bCs/>
              </w:rPr>
            </w:pP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Senegal</w:t>
            </w:r>
          </w:p>
        </w:tc>
        <w:tc>
          <w:tcPr>
            <w:tcW w:w="1577" w:type="pct"/>
          </w:tcPr>
          <w:p w:rsidR="00E12DA6" w:rsidRPr="00F27E61" w:rsidRDefault="00E12DA6" w:rsidP="00993446">
            <w:pPr>
              <w:pStyle w:val="Header"/>
              <w:keepNext/>
              <w:ind w:left="261"/>
              <w:rPr>
                <w:bCs/>
              </w:rPr>
            </w:pPr>
            <w:r w:rsidRPr="00F27E61">
              <w:rPr>
                <w:bCs/>
              </w:rPr>
              <w:t>25 de junio de 2004</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Suiza</w:t>
            </w:r>
          </w:p>
        </w:tc>
        <w:tc>
          <w:tcPr>
            <w:tcW w:w="1577" w:type="pct"/>
          </w:tcPr>
          <w:p w:rsidR="00E12DA6" w:rsidRPr="00F27E61" w:rsidRDefault="00E12DA6" w:rsidP="00993446">
            <w:pPr>
              <w:pStyle w:val="Header"/>
              <w:keepNext/>
              <w:ind w:left="261"/>
              <w:rPr>
                <w:bCs/>
              </w:rPr>
            </w:pPr>
            <w:r w:rsidRPr="00F27E61">
              <w:rPr>
                <w:bCs/>
              </w:rPr>
              <w:t>25 de junio de 2004</w:t>
            </w:r>
          </w:p>
        </w:tc>
        <w:tc>
          <w:tcPr>
            <w:tcW w:w="1562" w:type="pct"/>
          </w:tcPr>
          <w:p w:rsidR="00E12DA6" w:rsidRPr="00615225" w:rsidRDefault="00E12DA6" w:rsidP="00993446">
            <w:pPr>
              <w:pStyle w:val="Header"/>
              <w:ind w:left="227"/>
            </w:pPr>
            <w:r w:rsidRPr="00615225">
              <w:t>[25 de junio de 2008]</w:t>
            </w: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Uruguay</w:t>
            </w:r>
          </w:p>
        </w:tc>
        <w:tc>
          <w:tcPr>
            <w:tcW w:w="1577" w:type="pct"/>
          </w:tcPr>
          <w:p w:rsidR="00E12DA6" w:rsidRPr="00F27E61" w:rsidRDefault="00E12DA6" w:rsidP="00993446">
            <w:pPr>
              <w:pStyle w:val="Header"/>
              <w:keepNext/>
              <w:ind w:left="261"/>
              <w:rPr>
                <w:bCs/>
              </w:rPr>
            </w:pPr>
            <w:r>
              <w:rPr>
                <w:bCs/>
              </w:rPr>
              <w:t xml:space="preserve">25 de junio de </w:t>
            </w:r>
            <w:r w:rsidRPr="00F27E61">
              <w:rPr>
                <w:bCs/>
              </w:rPr>
              <w:t>2004</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Austria</w:t>
            </w:r>
          </w:p>
        </w:tc>
        <w:tc>
          <w:tcPr>
            <w:tcW w:w="1577" w:type="pct"/>
          </w:tcPr>
          <w:p w:rsidR="00E12DA6" w:rsidRPr="00F27E61" w:rsidRDefault="00E12DA6" w:rsidP="00993446">
            <w:pPr>
              <w:pStyle w:val="Header"/>
              <w:keepNext/>
              <w:ind w:left="261"/>
              <w:rPr>
                <w:bCs/>
              </w:rPr>
            </w:pPr>
            <w:r w:rsidRPr="00F27E61">
              <w:rPr>
                <w:bCs/>
              </w:rPr>
              <w:t>27 de agosto de 2004</w:t>
            </w:r>
          </w:p>
        </w:tc>
        <w:tc>
          <w:tcPr>
            <w:tcW w:w="1562" w:type="pct"/>
          </w:tcPr>
          <w:p w:rsidR="00E12DA6" w:rsidRPr="00615225" w:rsidRDefault="00E12DA6" w:rsidP="00993446">
            <w:pPr>
              <w:pStyle w:val="Header"/>
              <w:ind w:left="227"/>
            </w:pPr>
            <w:r w:rsidRPr="00615225">
              <w:t>[31 de diciembre de 2008]</w:t>
            </w: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Panamá</w:t>
            </w:r>
          </w:p>
        </w:tc>
        <w:tc>
          <w:tcPr>
            <w:tcW w:w="1577" w:type="pct"/>
          </w:tcPr>
          <w:p w:rsidR="00E12DA6" w:rsidRPr="00F27E61" w:rsidRDefault="00E12DA6" w:rsidP="00993446">
            <w:pPr>
              <w:pStyle w:val="Header"/>
              <w:keepNext/>
              <w:ind w:left="261"/>
              <w:rPr>
                <w:bCs/>
              </w:rPr>
            </w:pPr>
            <w:r w:rsidRPr="00F27E61">
              <w:rPr>
                <w:bCs/>
              </w:rPr>
              <w:t xml:space="preserve">27 de septiembre de 2004 </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p>
        </w:tc>
        <w:tc>
          <w:tcPr>
            <w:tcW w:w="1577" w:type="pct"/>
          </w:tcPr>
          <w:p w:rsidR="00E12DA6" w:rsidRPr="00F27E61" w:rsidRDefault="00E12DA6" w:rsidP="00993446">
            <w:pPr>
              <w:pStyle w:val="Header"/>
              <w:keepNext/>
              <w:ind w:left="261"/>
              <w:rPr>
                <w:bCs/>
              </w:rPr>
            </w:pP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Colombia</w:t>
            </w:r>
          </w:p>
        </w:tc>
        <w:tc>
          <w:tcPr>
            <w:tcW w:w="1577" w:type="pct"/>
          </w:tcPr>
          <w:p w:rsidR="00E12DA6" w:rsidRPr="00F27E61" w:rsidRDefault="00E12DA6" w:rsidP="00993446">
            <w:pPr>
              <w:pStyle w:val="Header"/>
              <w:keepNext/>
              <w:ind w:left="261"/>
              <w:rPr>
                <w:bCs/>
              </w:rPr>
            </w:pPr>
            <w:r w:rsidRPr="00F27E61">
              <w:rPr>
                <w:bCs/>
              </w:rPr>
              <w:t>6 de enero de 2005</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Ecuador</w:t>
            </w:r>
          </w:p>
        </w:tc>
        <w:tc>
          <w:tcPr>
            <w:tcW w:w="1577" w:type="pct"/>
          </w:tcPr>
          <w:p w:rsidR="00E12DA6" w:rsidRPr="00F27E61" w:rsidRDefault="00E12DA6" w:rsidP="00993446">
            <w:pPr>
              <w:pStyle w:val="Header"/>
              <w:keepNext/>
              <w:ind w:left="261"/>
              <w:rPr>
                <w:bCs/>
              </w:rPr>
            </w:pPr>
            <w:r w:rsidRPr="00F27E61">
              <w:rPr>
                <w:bCs/>
              </w:rPr>
              <w:t>25 de abril de 2005</w:t>
            </w:r>
          </w:p>
        </w:tc>
        <w:tc>
          <w:tcPr>
            <w:tcW w:w="1562" w:type="pct"/>
          </w:tcPr>
          <w:p w:rsidR="00E12DA6" w:rsidRPr="00615225" w:rsidRDefault="00E12DA6" w:rsidP="00993446">
            <w:pPr>
              <w:pStyle w:val="Header"/>
              <w:ind w:left="227"/>
            </w:pPr>
            <w:r w:rsidRPr="00615225">
              <w:t>[28 de abril de 2009]</w:t>
            </w: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Grecia</w:t>
            </w:r>
          </w:p>
        </w:tc>
        <w:tc>
          <w:tcPr>
            <w:tcW w:w="1577" w:type="pct"/>
          </w:tcPr>
          <w:p w:rsidR="00E12DA6" w:rsidRPr="00F27E61" w:rsidRDefault="00E12DA6" w:rsidP="00993446">
            <w:pPr>
              <w:pStyle w:val="Header"/>
              <w:keepNext/>
              <w:ind w:left="261"/>
              <w:rPr>
                <w:bCs/>
              </w:rPr>
            </w:pPr>
            <w:r w:rsidRPr="00F27E61">
              <w:rPr>
                <w:bCs/>
              </w:rPr>
              <w:t>4 de noviembre de 2005</w:t>
            </w:r>
          </w:p>
        </w:tc>
        <w:tc>
          <w:tcPr>
            <w:tcW w:w="1562" w:type="pct"/>
          </w:tcPr>
          <w:p w:rsidR="00E12DA6" w:rsidRPr="00615225" w:rsidRDefault="00E12DA6" w:rsidP="00993446">
            <w:pPr>
              <w:pStyle w:val="Header"/>
              <w:ind w:left="227"/>
            </w:pPr>
            <w:r>
              <w:t>[</w:t>
            </w:r>
            <w:r w:rsidRPr="00615225">
              <w:t>4 de noviembre de 2009]</w:t>
            </w: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China</w:t>
            </w:r>
          </w:p>
        </w:tc>
        <w:tc>
          <w:tcPr>
            <w:tcW w:w="1577" w:type="pct"/>
          </w:tcPr>
          <w:p w:rsidR="00E12DA6" w:rsidRPr="00F27E61" w:rsidRDefault="00E12DA6" w:rsidP="00993446">
            <w:pPr>
              <w:pStyle w:val="Header"/>
              <w:keepNext/>
              <w:ind w:left="261"/>
              <w:rPr>
                <w:bCs/>
              </w:rPr>
            </w:pPr>
            <w:r w:rsidRPr="00F27E61">
              <w:rPr>
                <w:bCs/>
              </w:rPr>
              <w:t>2 de noviembre de 2005</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p>
        </w:tc>
        <w:tc>
          <w:tcPr>
            <w:tcW w:w="1577" w:type="pct"/>
          </w:tcPr>
          <w:p w:rsidR="00E12DA6" w:rsidRPr="00F27E61" w:rsidRDefault="00E12DA6" w:rsidP="00993446">
            <w:pPr>
              <w:pStyle w:val="Header"/>
              <w:keepNext/>
              <w:ind w:left="261"/>
              <w:rPr>
                <w:bCs/>
              </w:rPr>
            </w:pP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Jamahiriya Árabe Libia</w:t>
            </w:r>
          </w:p>
        </w:tc>
        <w:tc>
          <w:tcPr>
            <w:tcW w:w="1577" w:type="pct"/>
          </w:tcPr>
          <w:p w:rsidR="00E12DA6" w:rsidRPr="00F27E61" w:rsidRDefault="00E12DA6" w:rsidP="00993446">
            <w:pPr>
              <w:pStyle w:val="Header"/>
              <w:keepNext/>
              <w:ind w:left="261"/>
              <w:rPr>
                <w:bCs/>
              </w:rPr>
            </w:pPr>
            <w:r w:rsidRPr="00F27E61">
              <w:rPr>
                <w:bCs/>
              </w:rPr>
              <w:t xml:space="preserve">14 de junio </w:t>
            </w:r>
            <w:r>
              <w:rPr>
                <w:bCs/>
              </w:rPr>
              <w:t xml:space="preserve">de </w:t>
            </w:r>
            <w:r w:rsidRPr="00F27E61">
              <w:rPr>
                <w:bCs/>
              </w:rPr>
              <w:t xml:space="preserve">2006 </w:t>
            </w:r>
          </w:p>
        </w:tc>
        <w:tc>
          <w:tcPr>
            <w:tcW w:w="1562" w:type="pct"/>
          </w:tcPr>
          <w:p w:rsidR="00E12DA6" w:rsidRPr="00615225" w:rsidRDefault="00E12DA6" w:rsidP="00993446">
            <w:pPr>
              <w:pStyle w:val="Header"/>
              <w:ind w:left="227"/>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Estados Unidos de América</w:t>
            </w:r>
          </w:p>
        </w:tc>
        <w:tc>
          <w:tcPr>
            <w:tcW w:w="1577" w:type="pct"/>
          </w:tcPr>
          <w:p w:rsidR="00E12DA6" w:rsidRPr="00F27E61" w:rsidRDefault="00E12DA6" w:rsidP="00993446">
            <w:pPr>
              <w:pStyle w:val="Header"/>
              <w:keepNext/>
              <w:ind w:left="261"/>
              <w:rPr>
                <w:bCs/>
              </w:rPr>
            </w:pPr>
            <w:r w:rsidRPr="00F27E61">
              <w:rPr>
                <w:bCs/>
              </w:rPr>
              <w:t xml:space="preserve">19 de noviembre de 2005 </w:t>
            </w:r>
          </w:p>
        </w:tc>
        <w:tc>
          <w:tcPr>
            <w:tcW w:w="1562" w:type="pct"/>
          </w:tcPr>
          <w:p w:rsidR="00E12DA6" w:rsidRPr="00615225" w:rsidRDefault="00E12DA6" w:rsidP="00993446">
            <w:pPr>
              <w:pStyle w:val="Header"/>
              <w:ind w:left="227"/>
            </w:pPr>
            <w:r w:rsidRPr="00615225">
              <w:t>[19 de noviembre de 2011]</w:t>
            </w: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Reino Unido de Gran Bretaña e Irlanda del Norte</w:t>
            </w:r>
          </w:p>
        </w:tc>
        <w:tc>
          <w:tcPr>
            <w:tcW w:w="1577" w:type="pct"/>
          </w:tcPr>
          <w:p w:rsidR="00E12DA6" w:rsidRPr="00F27E61" w:rsidRDefault="00E12DA6" w:rsidP="00993446">
            <w:pPr>
              <w:pStyle w:val="Header"/>
              <w:keepNext/>
              <w:ind w:left="261"/>
              <w:rPr>
                <w:bCs/>
              </w:rPr>
            </w:pPr>
            <w:r w:rsidRPr="00F27E61">
              <w:rPr>
                <w:bCs/>
              </w:rPr>
              <w:t xml:space="preserve">6 de enero de 2006 </w:t>
            </w:r>
          </w:p>
        </w:tc>
        <w:tc>
          <w:tcPr>
            <w:tcW w:w="1562" w:type="pct"/>
          </w:tcPr>
          <w:p w:rsidR="00E12DA6" w:rsidRPr="00615225" w:rsidRDefault="00E12DA6" w:rsidP="00993446">
            <w:pPr>
              <w:pStyle w:val="Header"/>
              <w:ind w:left="227"/>
            </w:pPr>
            <w:r>
              <w:t>[</w:t>
            </w:r>
            <w:r w:rsidRPr="00615225">
              <w:t>6 de enero de 2008]</w:t>
            </w: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Finlandia</w:t>
            </w:r>
          </w:p>
        </w:tc>
        <w:tc>
          <w:tcPr>
            <w:tcW w:w="1577" w:type="pct"/>
          </w:tcPr>
          <w:p w:rsidR="00E12DA6" w:rsidRPr="00F27E61" w:rsidRDefault="00E12DA6" w:rsidP="00993446">
            <w:pPr>
              <w:pStyle w:val="Header"/>
              <w:keepNext/>
              <w:ind w:left="261"/>
              <w:rPr>
                <w:bCs/>
              </w:rPr>
            </w:pPr>
            <w:r w:rsidRPr="00F27E61">
              <w:rPr>
                <w:bCs/>
              </w:rPr>
              <w:t>28 de septiembre de 2006</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p>
        </w:tc>
        <w:tc>
          <w:tcPr>
            <w:tcW w:w="1577" w:type="pct"/>
          </w:tcPr>
          <w:p w:rsidR="00E12DA6" w:rsidRPr="00F27E61" w:rsidRDefault="00E12DA6" w:rsidP="00993446">
            <w:pPr>
              <w:pStyle w:val="Header"/>
              <w:keepNext/>
              <w:ind w:left="261"/>
              <w:rPr>
                <w:bCs/>
              </w:rPr>
            </w:pP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 xml:space="preserve">Argelia </w:t>
            </w:r>
          </w:p>
        </w:tc>
        <w:tc>
          <w:tcPr>
            <w:tcW w:w="1577" w:type="pct"/>
          </w:tcPr>
          <w:p w:rsidR="00E12DA6" w:rsidRPr="00F27E61" w:rsidRDefault="00E12DA6" w:rsidP="00993446">
            <w:pPr>
              <w:pStyle w:val="Header"/>
              <w:keepNext/>
              <w:ind w:left="261"/>
              <w:rPr>
                <w:bCs/>
              </w:rPr>
            </w:pPr>
            <w:r w:rsidRPr="00F27E61">
              <w:rPr>
                <w:bCs/>
              </w:rPr>
              <w:t xml:space="preserve">11 de octubre de 2006 </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 xml:space="preserve">Brasil </w:t>
            </w:r>
          </w:p>
        </w:tc>
        <w:tc>
          <w:tcPr>
            <w:tcW w:w="1577" w:type="pct"/>
          </w:tcPr>
          <w:p w:rsidR="00E12DA6" w:rsidRPr="00F27E61" w:rsidRDefault="00E12DA6" w:rsidP="00993446">
            <w:pPr>
              <w:pStyle w:val="Header"/>
              <w:keepNext/>
              <w:ind w:left="261"/>
              <w:rPr>
                <w:bCs/>
              </w:rPr>
            </w:pPr>
            <w:r w:rsidRPr="00F27E61">
              <w:rPr>
                <w:bCs/>
              </w:rPr>
              <w:t xml:space="preserve">27 de octubre de 2006 </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 xml:space="preserve">Guinea </w:t>
            </w:r>
          </w:p>
        </w:tc>
        <w:tc>
          <w:tcPr>
            <w:tcW w:w="1577" w:type="pct"/>
          </w:tcPr>
          <w:p w:rsidR="00E12DA6" w:rsidRPr="00F27E61" w:rsidRDefault="00E12DA6" w:rsidP="00993446">
            <w:pPr>
              <w:pStyle w:val="Header"/>
              <w:keepNext/>
              <w:ind w:left="261"/>
              <w:rPr>
                <w:bCs/>
              </w:rPr>
            </w:pPr>
            <w:r w:rsidRPr="00F27E61">
              <w:rPr>
                <w:bCs/>
              </w:rPr>
              <w:t xml:space="preserve">8 de noviembre de 2006 </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 xml:space="preserve">Somalia </w:t>
            </w:r>
          </w:p>
        </w:tc>
        <w:tc>
          <w:tcPr>
            <w:tcW w:w="1577" w:type="pct"/>
          </w:tcPr>
          <w:p w:rsidR="00E12DA6" w:rsidRPr="00F27E61" w:rsidRDefault="00E12DA6" w:rsidP="00993446">
            <w:pPr>
              <w:pStyle w:val="Header"/>
              <w:keepNext/>
              <w:ind w:left="261"/>
              <w:rPr>
                <w:bCs/>
              </w:rPr>
            </w:pPr>
            <w:r w:rsidRPr="00F27E61">
              <w:rPr>
                <w:bCs/>
              </w:rPr>
              <w:t xml:space="preserve">22 de febrero de 2007 </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Paraguay</w:t>
            </w:r>
          </w:p>
        </w:tc>
        <w:tc>
          <w:tcPr>
            <w:tcW w:w="1577" w:type="pct"/>
          </w:tcPr>
          <w:p w:rsidR="00E12DA6" w:rsidRPr="00F27E61" w:rsidRDefault="00E12DA6" w:rsidP="00993446">
            <w:pPr>
              <w:pStyle w:val="Header"/>
              <w:keepNext/>
              <w:ind w:left="261"/>
              <w:rPr>
                <w:bCs/>
              </w:rPr>
            </w:pPr>
            <w:r w:rsidRPr="00F27E61">
              <w:rPr>
                <w:bCs/>
              </w:rPr>
              <w:t>10 de abril de 2007</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p>
        </w:tc>
        <w:tc>
          <w:tcPr>
            <w:tcW w:w="1577" w:type="pct"/>
          </w:tcPr>
          <w:p w:rsidR="00E12DA6" w:rsidRPr="00F27E61" w:rsidRDefault="00E12DA6" w:rsidP="00993446">
            <w:pPr>
              <w:pStyle w:val="Header"/>
              <w:keepNext/>
              <w:ind w:left="261"/>
              <w:rPr>
                <w:bCs/>
              </w:rPr>
            </w:pP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Túnez</w:t>
            </w:r>
          </w:p>
        </w:tc>
        <w:tc>
          <w:tcPr>
            <w:tcW w:w="1577" w:type="pct"/>
          </w:tcPr>
          <w:p w:rsidR="00E12DA6" w:rsidRPr="00F27E61" w:rsidRDefault="00E12DA6" w:rsidP="00993446">
            <w:pPr>
              <w:pStyle w:val="Header"/>
              <w:keepNext/>
              <w:ind w:left="261"/>
              <w:rPr>
                <w:bCs/>
              </w:rPr>
            </w:pPr>
            <w:r w:rsidRPr="00F27E61">
              <w:rPr>
                <w:bCs/>
              </w:rPr>
              <w:t>22 de octubre de 2007</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Liechtenstein</w:t>
            </w:r>
          </w:p>
        </w:tc>
        <w:tc>
          <w:tcPr>
            <w:tcW w:w="1577" w:type="pct"/>
          </w:tcPr>
          <w:p w:rsidR="00E12DA6" w:rsidRPr="00F27E61" w:rsidRDefault="00E12DA6" w:rsidP="00993446">
            <w:pPr>
              <w:pStyle w:val="Header"/>
              <w:keepNext/>
              <w:ind w:left="261"/>
              <w:rPr>
                <w:bCs/>
              </w:rPr>
            </w:pPr>
            <w:r w:rsidRPr="00F27E61">
              <w:rPr>
                <w:bCs/>
              </w:rPr>
              <w:t>1</w:t>
            </w:r>
            <w:r>
              <w:rPr>
                <w:bCs/>
              </w:rPr>
              <w:t>º</w:t>
            </w:r>
            <w:r w:rsidRPr="00F27E61">
              <w:rPr>
                <w:bCs/>
              </w:rPr>
              <w:t xml:space="preserve"> de diciembre de 2007</w:t>
            </w:r>
          </w:p>
        </w:tc>
        <w:tc>
          <w:tcPr>
            <w:tcW w:w="1562" w:type="pct"/>
          </w:tcPr>
          <w:p w:rsidR="00E12DA6" w:rsidRPr="00615225" w:rsidRDefault="00E12DA6" w:rsidP="00993446">
            <w:pPr>
              <w:pStyle w:val="Header"/>
            </w:pPr>
          </w:p>
        </w:tc>
      </w:tr>
      <w:tr w:rsidR="00E12DA6" w:rsidRPr="00F27E61" w:rsidTr="00993446">
        <w:tblPrEx>
          <w:tblCellMar>
            <w:top w:w="0" w:type="dxa"/>
            <w:bottom w:w="0" w:type="dxa"/>
          </w:tblCellMar>
        </w:tblPrEx>
        <w:tc>
          <w:tcPr>
            <w:tcW w:w="1861" w:type="pct"/>
          </w:tcPr>
          <w:p w:rsidR="00E12DA6" w:rsidRPr="00F27E61" w:rsidRDefault="00E12DA6" w:rsidP="00993446">
            <w:pPr>
              <w:ind w:left="851" w:hanging="284"/>
            </w:pPr>
            <w:r w:rsidRPr="00F27E61">
              <w:t>Rumania</w:t>
            </w:r>
          </w:p>
        </w:tc>
        <w:tc>
          <w:tcPr>
            <w:tcW w:w="1577" w:type="pct"/>
          </w:tcPr>
          <w:p w:rsidR="00E12DA6" w:rsidRPr="00F27E61" w:rsidRDefault="00E12DA6" w:rsidP="00993446">
            <w:pPr>
              <w:pStyle w:val="Header"/>
              <w:keepNext/>
              <w:ind w:left="261"/>
              <w:rPr>
                <w:bCs/>
              </w:rPr>
            </w:pPr>
            <w:r w:rsidRPr="00F27E61">
              <w:rPr>
                <w:bCs/>
              </w:rPr>
              <w:t>16 de enero de 2008</w:t>
            </w:r>
          </w:p>
        </w:tc>
        <w:tc>
          <w:tcPr>
            <w:tcW w:w="1562" w:type="pct"/>
          </w:tcPr>
          <w:p w:rsidR="00E12DA6" w:rsidRPr="00615225" w:rsidRDefault="00E12DA6" w:rsidP="00993446">
            <w:pPr>
              <w:pStyle w:val="Header"/>
            </w:pPr>
          </w:p>
        </w:tc>
      </w:tr>
    </w:tbl>
    <w:p w:rsidR="00E12DA6" w:rsidRPr="00F27E61" w:rsidRDefault="00E12DA6" w:rsidP="00E12DA6">
      <w:pPr>
        <w:spacing w:after="240"/>
      </w:pPr>
    </w:p>
    <w:p w:rsidR="00E12DA6" w:rsidRPr="00F8135D" w:rsidRDefault="00E12DA6" w:rsidP="00E12DA6">
      <w:pPr>
        <w:spacing w:after="240"/>
        <w:ind w:left="567" w:hanging="567"/>
        <w:rPr>
          <w:b/>
        </w:rPr>
      </w:pPr>
      <w:r w:rsidRPr="00F8135D">
        <w:rPr>
          <w:b/>
        </w:rPr>
        <w:t>7.</w:t>
      </w:r>
      <w:r w:rsidRPr="00F8135D">
        <w:rPr>
          <w:b/>
        </w:rPr>
        <w:tab/>
        <w:t>Examen de los informes presentados por los Estados Partes en virtud del artículo 19 de la Convención</w:t>
      </w:r>
    </w:p>
    <w:p w:rsidR="00E12DA6" w:rsidRPr="00F27E61" w:rsidRDefault="00E12DA6" w:rsidP="00E12DA6">
      <w:pPr>
        <w:spacing w:after="240"/>
      </w:pPr>
      <w:r>
        <w:tab/>
      </w:r>
      <w:r w:rsidRPr="00F27E61">
        <w:t xml:space="preserve">Se presenta a continuación un calendario provisional para </w:t>
      </w:r>
      <w:r>
        <w:t>el examen de los informes en el </w:t>
      </w:r>
      <w:r w:rsidRPr="00F27E61">
        <w:t>40º período de sesiones.</w:t>
      </w:r>
    </w:p>
    <w:tbl>
      <w:tblPr>
        <w:tblW w:w="0" w:type="auto"/>
        <w:tblInd w:w="108" w:type="dxa"/>
        <w:tblLook w:val="0000" w:firstRow="0" w:lastRow="0" w:firstColumn="0" w:lastColumn="0" w:noHBand="0" w:noVBand="0"/>
      </w:tblPr>
      <w:tblGrid>
        <w:gridCol w:w="3120"/>
        <w:gridCol w:w="4080"/>
        <w:gridCol w:w="2160"/>
      </w:tblGrid>
      <w:tr w:rsidR="00E12DA6" w:rsidRPr="00755EC6" w:rsidTr="00993446">
        <w:tblPrEx>
          <w:tblCellMar>
            <w:top w:w="0" w:type="dxa"/>
            <w:bottom w:w="0" w:type="dxa"/>
          </w:tblCellMar>
        </w:tblPrEx>
        <w:tc>
          <w:tcPr>
            <w:tcW w:w="3120" w:type="dxa"/>
          </w:tcPr>
          <w:p w:rsidR="00E12DA6" w:rsidRPr="00755EC6" w:rsidRDefault="00E12DA6" w:rsidP="00993446">
            <w:pPr>
              <w:ind w:left="567"/>
              <w:rPr>
                <w:b/>
                <w:bCs/>
              </w:rPr>
            </w:pPr>
            <w:r w:rsidRPr="00755EC6">
              <w:rPr>
                <w:b/>
                <w:bCs/>
              </w:rPr>
              <w:t>Martes, 29 de abril</w:t>
            </w:r>
          </w:p>
        </w:tc>
        <w:tc>
          <w:tcPr>
            <w:tcW w:w="4080" w:type="dxa"/>
          </w:tcPr>
          <w:p w:rsidR="00E12DA6" w:rsidRPr="00755EC6" w:rsidRDefault="00E12DA6" w:rsidP="00993446">
            <w:pPr>
              <w:rPr>
                <w:b/>
              </w:rPr>
            </w:pPr>
          </w:p>
        </w:tc>
        <w:tc>
          <w:tcPr>
            <w:tcW w:w="2160" w:type="dxa"/>
          </w:tcPr>
          <w:p w:rsidR="00E12DA6" w:rsidRPr="00755EC6" w:rsidRDefault="00E12DA6" w:rsidP="00993446">
            <w:pPr>
              <w:rPr>
                <w:b/>
              </w:rPr>
            </w:pPr>
          </w:p>
        </w:tc>
      </w:tr>
      <w:tr w:rsidR="00E12DA6" w:rsidTr="00993446">
        <w:tblPrEx>
          <w:tblCellMar>
            <w:top w:w="0" w:type="dxa"/>
            <w:bottom w:w="0" w:type="dxa"/>
          </w:tblCellMar>
        </w:tblPrEx>
        <w:tc>
          <w:tcPr>
            <w:tcW w:w="3120" w:type="dxa"/>
          </w:tcPr>
          <w:p w:rsidR="00E12DA6" w:rsidRPr="00B84101" w:rsidRDefault="00E12DA6" w:rsidP="00993446">
            <w:pPr>
              <w:ind w:left="567"/>
            </w:pPr>
            <w:r>
              <w:t>10.</w:t>
            </w:r>
            <w:r w:rsidRPr="00B84101">
              <w:t>00 horas</w:t>
            </w:r>
          </w:p>
        </w:tc>
        <w:tc>
          <w:tcPr>
            <w:tcW w:w="4080" w:type="dxa"/>
          </w:tcPr>
          <w:p w:rsidR="00E12DA6" w:rsidRDefault="00E12DA6" w:rsidP="00993446">
            <w:r>
              <w:t>Australia:  tercer informe periódico</w:t>
            </w:r>
          </w:p>
        </w:tc>
        <w:tc>
          <w:tcPr>
            <w:tcW w:w="2160" w:type="dxa"/>
          </w:tcPr>
          <w:p w:rsidR="00E12DA6" w:rsidRDefault="00E12DA6" w:rsidP="00993446">
            <w:r w:rsidRPr="00F25AD8">
              <w:t>CAT/C/67/Add.7</w:t>
            </w:r>
            <w:r>
              <w:t xml:space="preserve"> </w:t>
            </w:r>
          </w:p>
        </w:tc>
      </w:tr>
      <w:tr w:rsidR="00E12DA6" w:rsidTr="00993446">
        <w:tblPrEx>
          <w:tblCellMar>
            <w:top w:w="0" w:type="dxa"/>
            <w:bottom w:w="0" w:type="dxa"/>
          </w:tblCellMar>
        </w:tblPrEx>
        <w:tc>
          <w:tcPr>
            <w:tcW w:w="3120" w:type="dxa"/>
          </w:tcPr>
          <w:p w:rsidR="00E12DA6" w:rsidRPr="00B84101" w:rsidRDefault="00E12DA6" w:rsidP="00993446">
            <w:pPr>
              <w:ind w:left="567"/>
              <w:rPr>
                <w:bCs/>
              </w:rPr>
            </w:pPr>
            <w:r>
              <w:t>15.</w:t>
            </w:r>
            <w:r w:rsidRPr="00B84101">
              <w:t>00 horas</w:t>
            </w:r>
          </w:p>
        </w:tc>
        <w:tc>
          <w:tcPr>
            <w:tcW w:w="4080" w:type="dxa"/>
          </w:tcPr>
          <w:p w:rsidR="00E12DA6" w:rsidRDefault="00E12DA6" w:rsidP="00993446">
            <w:r>
              <w:t xml:space="preserve">Suecia:  quinto informe periódico </w:t>
            </w:r>
          </w:p>
        </w:tc>
        <w:tc>
          <w:tcPr>
            <w:tcW w:w="2160" w:type="dxa"/>
          </w:tcPr>
          <w:p w:rsidR="00E12DA6" w:rsidRDefault="00E12DA6" w:rsidP="00993446">
            <w:r>
              <w:rPr>
                <w:color w:val="000000"/>
              </w:rPr>
              <w:t>CAT/C/SWE/5</w:t>
            </w:r>
          </w:p>
        </w:tc>
      </w:tr>
      <w:tr w:rsidR="00E12DA6" w:rsidTr="00993446">
        <w:tblPrEx>
          <w:tblCellMar>
            <w:top w:w="0" w:type="dxa"/>
            <w:bottom w:w="0" w:type="dxa"/>
          </w:tblCellMar>
        </w:tblPrEx>
        <w:tc>
          <w:tcPr>
            <w:tcW w:w="3120" w:type="dxa"/>
          </w:tcPr>
          <w:p w:rsidR="00E12DA6" w:rsidRPr="00B84101" w:rsidRDefault="00E12DA6" w:rsidP="00993446">
            <w:pPr>
              <w:ind w:left="567"/>
            </w:pPr>
          </w:p>
        </w:tc>
        <w:tc>
          <w:tcPr>
            <w:tcW w:w="4080" w:type="dxa"/>
          </w:tcPr>
          <w:p w:rsidR="00E12DA6" w:rsidRDefault="00E12DA6" w:rsidP="00993446"/>
        </w:tc>
        <w:tc>
          <w:tcPr>
            <w:tcW w:w="2160" w:type="dxa"/>
          </w:tcPr>
          <w:p w:rsidR="00E12DA6" w:rsidRDefault="00E12DA6" w:rsidP="00993446">
            <w:pPr>
              <w:rPr>
                <w:color w:val="000000"/>
              </w:rPr>
            </w:pPr>
          </w:p>
        </w:tc>
      </w:tr>
      <w:tr w:rsidR="00E12DA6" w:rsidRPr="00755EC6" w:rsidTr="00993446">
        <w:tblPrEx>
          <w:tblCellMar>
            <w:top w:w="0" w:type="dxa"/>
            <w:bottom w:w="0" w:type="dxa"/>
          </w:tblCellMar>
        </w:tblPrEx>
        <w:tc>
          <w:tcPr>
            <w:tcW w:w="3120" w:type="dxa"/>
          </w:tcPr>
          <w:p w:rsidR="00E12DA6" w:rsidRPr="00755EC6" w:rsidRDefault="00E12DA6" w:rsidP="00993446">
            <w:pPr>
              <w:ind w:left="567"/>
              <w:rPr>
                <w:b/>
              </w:rPr>
            </w:pPr>
            <w:r w:rsidRPr="00755EC6">
              <w:rPr>
                <w:b/>
                <w:bCs/>
              </w:rPr>
              <w:t>Miércoles</w:t>
            </w:r>
            <w:r w:rsidRPr="00755EC6">
              <w:rPr>
                <w:b/>
              </w:rPr>
              <w:t xml:space="preserve">, </w:t>
            </w:r>
            <w:r w:rsidRPr="00755EC6">
              <w:rPr>
                <w:b/>
                <w:bCs/>
              </w:rPr>
              <w:t>30 de abril</w:t>
            </w:r>
          </w:p>
        </w:tc>
        <w:tc>
          <w:tcPr>
            <w:tcW w:w="4080" w:type="dxa"/>
          </w:tcPr>
          <w:p w:rsidR="00E12DA6" w:rsidRPr="00755EC6" w:rsidRDefault="00E12DA6" w:rsidP="00993446">
            <w:pPr>
              <w:rPr>
                <w:b/>
              </w:rPr>
            </w:pPr>
          </w:p>
        </w:tc>
        <w:tc>
          <w:tcPr>
            <w:tcW w:w="2160" w:type="dxa"/>
          </w:tcPr>
          <w:p w:rsidR="00E12DA6" w:rsidRPr="00755EC6" w:rsidRDefault="00E12DA6" w:rsidP="00993446">
            <w:pPr>
              <w:rPr>
                <w:b/>
              </w:rPr>
            </w:pPr>
          </w:p>
        </w:tc>
      </w:tr>
      <w:tr w:rsidR="00E12DA6" w:rsidTr="00993446">
        <w:tblPrEx>
          <w:tblCellMar>
            <w:top w:w="0" w:type="dxa"/>
            <w:bottom w:w="0" w:type="dxa"/>
          </w:tblCellMar>
        </w:tblPrEx>
        <w:tc>
          <w:tcPr>
            <w:tcW w:w="3120" w:type="dxa"/>
          </w:tcPr>
          <w:p w:rsidR="00E12DA6" w:rsidRPr="00B84101" w:rsidRDefault="00E12DA6" w:rsidP="00993446">
            <w:pPr>
              <w:ind w:left="567"/>
            </w:pPr>
            <w:r>
              <w:t>10.</w:t>
            </w:r>
            <w:r w:rsidRPr="00B84101">
              <w:t>00 horas</w:t>
            </w:r>
          </w:p>
        </w:tc>
        <w:tc>
          <w:tcPr>
            <w:tcW w:w="4080" w:type="dxa"/>
          </w:tcPr>
          <w:p w:rsidR="00E12DA6" w:rsidRDefault="00E12DA6" w:rsidP="00993446">
            <w:r>
              <w:t>Suecia:  respuestas</w:t>
            </w:r>
            <w:r w:rsidDel="0027336F">
              <w:t xml:space="preserve"> </w:t>
            </w:r>
          </w:p>
        </w:tc>
        <w:tc>
          <w:tcPr>
            <w:tcW w:w="2160" w:type="dxa"/>
          </w:tcPr>
          <w:p w:rsidR="00E12DA6" w:rsidRDefault="00E12DA6" w:rsidP="00993446"/>
        </w:tc>
      </w:tr>
      <w:tr w:rsidR="00E12DA6" w:rsidTr="00993446">
        <w:tblPrEx>
          <w:tblCellMar>
            <w:top w:w="0" w:type="dxa"/>
            <w:bottom w:w="0" w:type="dxa"/>
          </w:tblCellMar>
        </w:tblPrEx>
        <w:tc>
          <w:tcPr>
            <w:tcW w:w="3120" w:type="dxa"/>
          </w:tcPr>
          <w:p w:rsidR="00E12DA6" w:rsidRPr="00B84101" w:rsidRDefault="00E12DA6" w:rsidP="00993446">
            <w:pPr>
              <w:ind w:left="567"/>
            </w:pPr>
            <w:r>
              <w:t>15.</w:t>
            </w:r>
            <w:r w:rsidRPr="00B84101">
              <w:t>00 horas</w:t>
            </w:r>
          </w:p>
        </w:tc>
        <w:tc>
          <w:tcPr>
            <w:tcW w:w="4080" w:type="dxa"/>
          </w:tcPr>
          <w:p w:rsidR="00E12DA6" w:rsidRDefault="00E12DA6" w:rsidP="00993446">
            <w:r>
              <w:t>Australia:  respuestas</w:t>
            </w:r>
            <w:r w:rsidDel="0027336F">
              <w:t xml:space="preserve"> </w:t>
            </w:r>
          </w:p>
        </w:tc>
        <w:tc>
          <w:tcPr>
            <w:tcW w:w="2160" w:type="dxa"/>
          </w:tcPr>
          <w:p w:rsidR="00E12DA6" w:rsidRDefault="00E12DA6" w:rsidP="00993446"/>
        </w:tc>
      </w:tr>
      <w:tr w:rsidR="00E12DA6" w:rsidTr="00993446">
        <w:tblPrEx>
          <w:tblCellMar>
            <w:top w:w="0" w:type="dxa"/>
            <w:bottom w:w="0" w:type="dxa"/>
          </w:tblCellMar>
        </w:tblPrEx>
        <w:tc>
          <w:tcPr>
            <w:tcW w:w="3120" w:type="dxa"/>
          </w:tcPr>
          <w:p w:rsidR="00E12DA6" w:rsidRPr="00B84101" w:rsidRDefault="00E12DA6" w:rsidP="00993446">
            <w:pPr>
              <w:ind w:left="567"/>
            </w:pPr>
          </w:p>
        </w:tc>
        <w:tc>
          <w:tcPr>
            <w:tcW w:w="4080" w:type="dxa"/>
          </w:tcPr>
          <w:p w:rsidR="00E12DA6" w:rsidRDefault="00E12DA6" w:rsidP="00993446"/>
        </w:tc>
        <w:tc>
          <w:tcPr>
            <w:tcW w:w="2160" w:type="dxa"/>
          </w:tcPr>
          <w:p w:rsidR="00E12DA6" w:rsidRDefault="00E12DA6" w:rsidP="00993446"/>
        </w:tc>
      </w:tr>
      <w:tr w:rsidR="00E12DA6" w:rsidRPr="00755EC6" w:rsidTr="00993446">
        <w:tblPrEx>
          <w:tblCellMar>
            <w:top w:w="0" w:type="dxa"/>
            <w:bottom w:w="0" w:type="dxa"/>
          </w:tblCellMar>
        </w:tblPrEx>
        <w:tc>
          <w:tcPr>
            <w:tcW w:w="3120" w:type="dxa"/>
          </w:tcPr>
          <w:p w:rsidR="00E12DA6" w:rsidRPr="00755EC6" w:rsidRDefault="00E12DA6" w:rsidP="00993446">
            <w:pPr>
              <w:ind w:left="567"/>
              <w:rPr>
                <w:b/>
              </w:rPr>
            </w:pPr>
            <w:r w:rsidRPr="00755EC6">
              <w:rPr>
                <w:b/>
                <w:bCs/>
              </w:rPr>
              <w:t>Viernes, 2 de mayo</w:t>
            </w:r>
          </w:p>
        </w:tc>
        <w:tc>
          <w:tcPr>
            <w:tcW w:w="4080" w:type="dxa"/>
          </w:tcPr>
          <w:p w:rsidR="00E12DA6" w:rsidRPr="00755EC6" w:rsidRDefault="00E12DA6" w:rsidP="00993446">
            <w:pPr>
              <w:rPr>
                <w:b/>
              </w:rPr>
            </w:pPr>
          </w:p>
        </w:tc>
        <w:tc>
          <w:tcPr>
            <w:tcW w:w="2160" w:type="dxa"/>
          </w:tcPr>
          <w:p w:rsidR="00E12DA6" w:rsidRPr="00755EC6" w:rsidRDefault="00E12DA6" w:rsidP="00993446">
            <w:pPr>
              <w:rPr>
                <w:b/>
              </w:rPr>
            </w:pPr>
          </w:p>
        </w:tc>
      </w:tr>
      <w:tr w:rsidR="00E12DA6" w:rsidTr="00993446">
        <w:tblPrEx>
          <w:tblCellMar>
            <w:top w:w="0" w:type="dxa"/>
            <w:bottom w:w="0" w:type="dxa"/>
          </w:tblCellMar>
        </w:tblPrEx>
        <w:tc>
          <w:tcPr>
            <w:tcW w:w="3120" w:type="dxa"/>
          </w:tcPr>
          <w:p w:rsidR="00E12DA6" w:rsidRPr="00B84101" w:rsidRDefault="00E12DA6" w:rsidP="00993446">
            <w:pPr>
              <w:ind w:left="567"/>
            </w:pPr>
            <w:r>
              <w:t>10.</w:t>
            </w:r>
            <w:r w:rsidRPr="00B84101">
              <w:t>00 horas</w:t>
            </w:r>
          </w:p>
        </w:tc>
        <w:tc>
          <w:tcPr>
            <w:tcW w:w="4080" w:type="dxa"/>
          </w:tcPr>
          <w:p w:rsidR="00E12DA6" w:rsidRDefault="00E12DA6" w:rsidP="00993446">
            <w:r>
              <w:t>Argelia:  tercer informe periódico</w:t>
            </w:r>
          </w:p>
        </w:tc>
        <w:tc>
          <w:tcPr>
            <w:tcW w:w="2160" w:type="dxa"/>
          </w:tcPr>
          <w:p w:rsidR="00E12DA6" w:rsidRDefault="00E12DA6" w:rsidP="00993446">
            <w:r>
              <w:t>CAT/C/DZA/3</w:t>
            </w:r>
          </w:p>
        </w:tc>
      </w:tr>
      <w:tr w:rsidR="00E12DA6" w:rsidTr="00993446">
        <w:tblPrEx>
          <w:tblCellMar>
            <w:top w:w="0" w:type="dxa"/>
            <w:bottom w:w="0" w:type="dxa"/>
          </w:tblCellMar>
        </w:tblPrEx>
        <w:tc>
          <w:tcPr>
            <w:tcW w:w="3120" w:type="dxa"/>
          </w:tcPr>
          <w:p w:rsidR="00E12DA6" w:rsidRPr="00B84101" w:rsidRDefault="00E12DA6" w:rsidP="00993446">
            <w:pPr>
              <w:ind w:left="567"/>
              <w:rPr>
                <w:bCs/>
              </w:rPr>
            </w:pPr>
          </w:p>
        </w:tc>
        <w:tc>
          <w:tcPr>
            <w:tcW w:w="4080" w:type="dxa"/>
          </w:tcPr>
          <w:p w:rsidR="00E12DA6" w:rsidRDefault="00E12DA6" w:rsidP="00993446"/>
        </w:tc>
        <w:tc>
          <w:tcPr>
            <w:tcW w:w="2160" w:type="dxa"/>
          </w:tcPr>
          <w:p w:rsidR="00E12DA6" w:rsidRDefault="00E12DA6" w:rsidP="00993446"/>
        </w:tc>
      </w:tr>
      <w:tr w:rsidR="00E12DA6" w:rsidRPr="00755EC6" w:rsidTr="00993446">
        <w:tblPrEx>
          <w:tblCellMar>
            <w:top w:w="0" w:type="dxa"/>
            <w:bottom w:w="0" w:type="dxa"/>
          </w:tblCellMar>
        </w:tblPrEx>
        <w:tc>
          <w:tcPr>
            <w:tcW w:w="3120" w:type="dxa"/>
          </w:tcPr>
          <w:p w:rsidR="00E12DA6" w:rsidRPr="00755EC6" w:rsidRDefault="00E12DA6" w:rsidP="00993446">
            <w:pPr>
              <w:keepNext/>
              <w:keepLines/>
              <w:ind w:left="567"/>
              <w:rPr>
                <w:b/>
              </w:rPr>
            </w:pPr>
            <w:r w:rsidRPr="00755EC6">
              <w:rPr>
                <w:b/>
                <w:bCs/>
              </w:rPr>
              <w:t>Lunes,</w:t>
            </w:r>
            <w:r w:rsidRPr="00755EC6">
              <w:rPr>
                <w:b/>
              </w:rPr>
              <w:t xml:space="preserve"> </w:t>
            </w:r>
            <w:r w:rsidRPr="00755EC6">
              <w:rPr>
                <w:b/>
                <w:bCs/>
              </w:rPr>
              <w:t>5 de mayo</w:t>
            </w:r>
          </w:p>
        </w:tc>
        <w:tc>
          <w:tcPr>
            <w:tcW w:w="4080" w:type="dxa"/>
          </w:tcPr>
          <w:p w:rsidR="00E12DA6" w:rsidRPr="00755EC6" w:rsidRDefault="00E12DA6" w:rsidP="00993446">
            <w:pPr>
              <w:keepNext/>
              <w:keepLines/>
              <w:rPr>
                <w:b/>
              </w:rPr>
            </w:pPr>
          </w:p>
        </w:tc>
        <w:tc>
          <w:tcPr>
            <w:tcW w:w="2160" w:type="dxa"/>
          </w:tcPr>
          <w:p w:rsidR="00E12DA6" w:rsidRPr="00755EC6" w:rsidRDefault="00E12DA6" w:rsidP="00993446">
            <w:pPr>
              <w:keepNext/>
              <w:keepLines/>
              <w:rPr>
                <w:b/>
              </w:rPr>
            </w:pPr>
          </w:p>
        </w:tc>
      </w:tr>
      <w:tr w:rsidR="00E12DA6" w:rsidTr="00993446">
        <w:tblPrEx>
          <w:tblCellMar>
            <w:top w:w="0" w:type="dxa"/>
            <w:bottom w:w="0" w:type="dxa"/>
          </w:tblCellMar>
        </w:tblPrEx>
        <w:tc>
          <w:tcPr>
            <w:tcW w:w="3120" w:type="dxa"/>
          </w:tcPr>
          <w:p w:rsidR="00E12DA6" w:rsidRPr="00B84101" w:rsidRDefault="00E12DA6" w:rsidP="00993446">
            <w:pPr>
              <w:ind w:left="567"/>
            </w:pPr>
            <w:r>
              <w:t>10.</w:t>
            </w:r>
            <w:r w:rsidRPr="00B84101">
              <w:t>00 horas</w:t>
            </w:r>
          </w:p>
        </w:tc>
        <w:tc>
          <w:tcPr>
            <w:tcW w:w="4080" w:type="dxa"/>
          </w:tcPr>
          <w:p w:rsidR="00E12DA6" w:rsidRPr="00E85A3C" w:rsidRDefault="00E12DA6" w:rsidP="00993446">
            <w:r w:rsidRPr="00E85A3C">
              <w:t xml:space="preserve">Costa Rica:  </w:t>
            </w:r>
            <w:r>
              <w:t>segundo</w:t>
            </w:r>
            <w:r w:rsidRPr="00E85A3C">
              <w:t xml:space="preserve"> </w:t>
            </w:r>
            <w:r>
              <w:t>informe periódico</w:t>
            </w:r>
          </w:p>
        </w:tc>
        <w:tc>
          <w:tcPr>
            <w:tcW w:w="2160" w:type="dxa"/>
          </w:tcPr>
          <w:p w:rsidR="00E12DA6" w:rsidRDefault="00E12DA6" w:rsidP="00993446">
            <w:r>
              <w:t>CAT/C/CRI/2</w:t>
            </w:r>
          </w:p>
        </w:tc>
      </w:tr>
      <w:tr w:rsidR="00E12DA6" w:rsidTr="00993446">
        <w:tblPrEx>
          <w:tblCellMar>
            <w:top w:w="0" w:type="dxa"/>
            <w:bottom w:w="0" w:type="dxa"/>
          </w:tblCellMar>
        </w:tblPrEx>
        <w:tc>
          <w:tcPr>
            <w:tcW w:w="3120" w:type="dxa"/>
          </w:tcPr>
          <w:p w:rsidR="00E12DA6" w:rsidRPr="00B84101" w:rsidRDefault="00E12DA6" w:rsidP="00993446">
            <w:pPr>
              <w:ind w:left="567"/>
            </w:pPr>
            <w:r>
              <w:t>15.</w:t>
            </w:r>
            <w:r w:rsidRPr="00B84101">
              <w:t>00 horas</w:t>
            </w:r>
          </w:p>
        </w:tc>
        <w:tc>
          <w:tcPr>
            <w:tcW w:w="4080" w:type="dxa"/>
          </w:tcPr>
          <w:p w:rsidR="00E12DA6" w:rsidRDefault="00E12DA6" w:rsidP="00993446">
            <w:pPr>
              <w:rPr>
                <w:b/>
                <w:bCs/>
              </w:rPr>
            </w:pPr>
            <w:r>
              <w:t>Argelia:</w:t>
            </w:r>
            <w:r w:rsidRPr="00E40B4E">
              <w:t xml:space="preserve">  </w:t>
            </w:r>
            <w:r>
              <w:t>respuestas</w:t>
            </w:r>
          </w:p>
        </w:tc>
        <w:tc>
          <w:tcPr>
            <w:tcW w:w="2160" w:type="dxa"/>
          </w:tcPr>
          <w:p w:rsidR="00E12DA6" w:rsidRDefault="00E12DA6" w:rsidP="00993446"/>
        </w:tc>
      </w:tr>
      <w:tr w:rsidR="00E12DA6" w:rsidTr="00993446">
        <w:tblPrEx>
          <w:tblCellMar>
            <w:top w:w="0" w:type="dxa"/>
            <w:bottom w:w="0" w:type="dxa"/>
          </w:tblCellMar>
        </w:tblPrEx>
        <w:trPr>
          <w:trHeight w:val="252"/>
        </w:trPr>
        <w:tc>
          <w:tcPr>
            <w:tcW w:w="3120" w:type="dxa"/>
          </w:tcPr>
          <w:p w:rsidR="00E12DA6" w:rsidRPr="00B84101" w:rsidRDefault="00E12DA6" w:rsidP="00993446">
            <w:pPr>
              <w:ind w:left="567"/>
              <w:rPr>
                <w:bCs/>
              </w:rPr>
            </w:pPr>
          </w:p>
        </w:tc>
        <w:tc>
          <w:tcPr>
            <w:tcW w:w="4080" w:type="dxa"/>
          </w:tcPr>
          <w:p w:rsidR="00E12DA6" w:rsidRDefault="00E12DA6" w:rsidP="00993446"/>
        </w:tc>
        <w:tc>
          <w:tcPr>
            <w:tcW w:w="2160" w:type="dxa"/>
          </w:tcPr>
          <w:p w:rsidR="00E12DA6" w:rsidRDefault="00E12DA6" w:rsidP="00993446"/>
        </w:tc>
      </w:tr>
      <w:tr w:rsidR="00E12DA6" w:rsidRPr="00755EC6" w:rsidTr="00993446">
        <w:tblPrEx>
          <w:tblCellMar>
            <w:top w:w="0" w:type="dxa"/>
            <w:bottom w:w="0" w:type="dxa"/>
          </w:tblCellMar>
        </w:tblPrEx>
        <w:trPr>
          <w:trHeight w:val="252"/>
        </w:trPr>
        <w:tc>
          <w:tcPr>
            <w:tcW w:w="3120" w:type="dxa"/>
          </w:tcPr>
          <w:p w:rsidR="00E12DA6" w:rsidRPr="00755EC6" w:rsidRDefault="00E12DA6" w:rsidP="00993446">
            <w:pPr>
              <w:keepNext/>
              <w:keepLines/>
              <w:ind w:left="567"/>
              <w:rPr>
                <w:b/>
              </w:rPr>
            </w:pPr>
            <w:r w:rsidRPr="00755EC6">
              <w:rPr>
                <w:b/>
                <w:bCs/>
              </w:rPr>
              <w:t>Martes,</w:t>
            </w:r>
            <w:r w:rsidRPr="00755EC6">
              <w:rPr>
                <w:b/>
              </w:rPr>
              <w:t xml:space="preserve"> 6</w:t>
            </w:r>
            <w:r w:rsidRPr="00755EC6">
              <w:rPr>
                <w:b/>
                <w:bCs/>
              </w:rPr>
              <w:t xml:space="preserve"> de mayo</w:t>
            </w:r>
          </w:p>
        </w:tc>
        <w:tc>
          <w:tcPr>
            <w:tcW w:w="4080" w:type="dxa"/>
          </w:tcPr>
          <w:p w:rsidR="00E12DA6" w:rsidRPr="00755EC6" w:rsidRDefault="00E12DA6" w:rsidP="00993446">
            <w:pPr>
              <w:keepNext/>
              <w:keepLines/>
              <w:rPr>
                <w:b/>
              </w:rPr>
            </w:pPr>
          </w:p>
        </w:tc>
        <w:tc>
          <w:tcPr>
            <w:tcW w:w="2160" w:type="dxa"/>
          </w:tcPr>
          <w:p w:rsidR="00E12DA6" w:rsidRPr="00755EC6" w:rsidRDefault="00E12DA6" w:rsidP="00993446">
            <w:pPr>
              <w:keepNext/>
              <w:keepLines/>
              <w:rPr>
                <w:b/>
              </w:rPr>
            </w:pPr>
          </w:p>
        </w:tc>
      </w:tr>
      <w:tr w:rsidR="00E12DA6" w:rsidTr="00993446">
        <w:tblPrEx>
          <w:tblCellMar>
            <w:top w:w="0" w:type="dxa"/>
            <w:bottom w:w="0" w:type="dxa"/>
          </w:tblCellMar>
        </w:tblPrEx>
        <w:tc>
          <w:tcPr>
            <w:tcW w:w="3120" w:type="dxa"/>
          </w:tcPr>
          <w:p w:rsidR="00E12DA6" w:rsidRPr="00B84101" w:rsidRDefault="00E12DA6" w:rsidP="00993446">
            <w:pPr>
              <w:keepNext/>
              <w:keepLines/>
              <w:ind w:left="567"/>
            </w:pPr>
            <w:r>
              <w:t>10.</w:t>
            </w:r>
            <w:r w:rsidRPr="00B84101">
              <w:t>00 horas</w:t>
            </w:r>
          </w:p>
        </w:tc>
        <w:tc>
          <w:tcPr>
            <w:tcW w:w="4080" w:type="dxa"/>
          </w:tcPr>
          <w:p w:rsidR="00E12DA6" w:rsidRDefault="00E12DA6" w:rsidP="00993446">
            <w:pPr>
              <w:keepNext/>
              <w:keepLines/>
            </w:pPr>
            <w:r>
              <w:t>Indonesia:  segundo informe periódico</w:t>
            </w:r>
          </w:p>
        </w:tc>
        <w:tc>
          <w:tcPr>
            <w:tcW w:w="2160" w:type="dxa"/>
          </w:tcPr>
          <w:p w:rsidR="00E12DA6" w:rsidRDefault="00E12DA6" w:rsidP="00993446">
            <w:pPr>
              <w:keepNext/>
              <w:keepLines/>
            </w:pPr>
            <w:r>
              <w:t>CAT/C/72/Add.1</w:t>
            </w:r>
          </w:p>
        </w:tc>
      </w:tr>
      <w:tr w:rsidR="00E12DA6" w:rsidTr="00993446">
        <w:tblPrEx>
          <w:tblCellMar>
            <w:top w:w="0" w:type="dxa"/>
            <w:bottom w:w="0" w:type="dxa"/>
          </w:tblCellMar>
        </w:tblPrEx>
        <w:tc>
          <w:tcPr>
            <w:tcW w:w="3120" w:type="dxa"/>
          </w:tcPr>
          <w:p w:rsidR="00E12DA6" w:rsidRPr="00B84101" w:rsidRDefault="00E12DA6" w:rsidP="00993446">
            <w:pPr>
              <w:ind w:left="567"/>
            </w:pPr>
            <w:r>
              <w:t>15.</w:t>
            </w:r>
            <w:r w:rsidRPr="00B84101">
              <w:t>00 horas</w:t>
            </w:r>
          </w:p>
        </w:tc>
        <w:tc>
          <w:tcPr>
            <w:tcW w:w="4080" w:type="dxa"/>
          </w:tcPr>
          <w:p w:rsidR="00E12DA6" w:rsidRDefault="00E12DA6" w:rsidP="00993446">
            <w:r>
              <w:t>Costa Rica:  respuestas</w:t>
            </w:r>
          </w:p>
        </w:tc>
        <w:tc>
          <w:tcPr>
            <w:tcW w:w="2160" w:type="dxa"/>
          </w:tcPr>
          <w:p w:rsidR="00E12DA6" w:rsidRDefault="00E12DA6" w:rsidP="00993446"/>
        </w:tc>
      </w:tr>
      <w:tr w:rsidR="00E12DA6" w:rsidTr="00993446">
        <w:tblPrEx>
          <w:tblCellMar>
            <w:top w:w="0" w:type="dxa"/>
            <w:bottom w:w="0" w:type="dxa"/>
          </w:tblCellMar>
        </w:tblPrEx>
        <w:tc>
          <w:tcPr>
            <w:tcW w:w="3120" w:type="dxa"/>
          </w:tcPr>
          <w:p w:rsidR="00E12DA6" w:rsidRPr="00B84101" w:rsidRDefault="00E12DA6" w:rsidP="00993446">
            <w:pPr>
              <w:ind w:left="567"/>
              <w:rPr>
                <w:bCs/>
              </w:rPr>
            </w:pPr>
          </w:p>
        </w:tc>
        <w:tc>
          <w:tcPr>
            <w:tcW w:w="4080" w:type="dxa"/>
          </w:tcPr>
          <w:p w:rsidR="00E12DA6" w:rsidRDefault="00E12DA6" w:rsidP="00993446"/>
        </w:tc>
        <w:tc>
          <w:tcPr>
            <w:tcW w:w="2160" w:type="dxa"/>
          </w:tcPr>
          <w:p w:rsidR="00E12DA6" w:rsidRDefault="00E12DA6" w:rsidP="00993446"/>
        </w:tc>
      </w:tr>
      <w:tr w:rsidR="00E12DA6" w:rsidRPr="00755EC6" w:rsidTr="00993446">
        <w:tblPrEx>
          <w:tblCellMar>
            <w:top w:w="0" w:type="dxa"/>
            <w:bottom w:w="0" w:type="dxa"/>
          </w:tblCellMar>
        </w:tblPrEx>
        <w:tc>
          <w:tcPr>
            <w:tcW w:w="3120" w:type="dxa"/>
          </w:tcPr>
          <w:p w:rsidR="00E12DA6" w:rsidRPr="00755EC6" w:rsidRDefault="00E12DA6" w:rsidP="00993446">
            <w:pPr>
              <w:ind w:left="567"/>
              <w:rPr>
                <w:b/>
              </w:rPr>
            </w:pPr>
            <w:r w:rsidRPr="00755EC6">
              <w:rPr>
                <w:b/>
                <w:bCs/>
              </w:rPr>
              <w:t>Miércoles</w:t>
            </w:r>
            <w:r w:rsidRPr="00755EC6">
              <w:rPr>
                <w:b/>
              </w:rPr>
              <w:t>, 7</w:t>
            </w:r>
            <w:r w:rsidRPr="00755EC6">
              <w:rPr>
                <w:b/>
                <w:bCs/>
              </w:rPr>
              <w:t xml:space="preserve"> de mayo</w:t>
            </w:r>
          </w:p>
        </w:tc>
        <w:tc>
          <w:tcPr>
            <w:tcW w:w="4080" w:type="dxa"/>
          </w:tcPr>
          <w:p w:rsidR="00E12DA6" w:rsidRPr="00755EC6" w:rsidRDefault="00E12DA6" w:rsidP="00993446">
            <w:pPr>
              <w:rPr>
                <w:b/>
              </w:rPr>
            </w:pPr>
          </w:p>
        </w:tc>
        <w:tc>
          <w:tcPr>
            <w:tcW w:w="2160" w:type="dxa"/>
          </w:tcPr>
          <w:p w:rsidR="00E12DA6" w:rsidRPr="00755EC6" w:rsidRDefault="00E12DA6" w:rsidP="00993446">
            <w:pPr>
              <w:rPr>
                <w:b/>
              </w:rPr>
            </w:pPr>
          </w:p>
        </w:tc>
      </w:tr>
      <w:tr w:rsidR="00E12DA6" w:rsidTr="00993446">
        <w:tblPrEx>
          <w:tblCellMar>
            <w:top w:w="0" w:type="dxa"/>
            <w:bottom w:w="0" w:type="dxa"/>
          </w:tblCellMar>
        </w:tblPrEx>
        <w:tc>
          <w:tcPr>
            <w:tcW w:w="3120" w:type="dxa"/>
          </w:tcPr>
          <w:p w:rsidR="00E12DA6" w:rsidRPr="00B84101" w:rsidRDefault="00E12DA6" w:rsidP="00993446">
            <w:pPr>
              <w:ind w:left="567"/>
            </w:pPr>
            <w:r>
              <w:t>10.</w:t>
            </w:r>
            <w:r w:rsidRPr="00B84101">
              <w:t>00 horas</w:t>
            </w:r>
          </w:p>
        </w:tc>
        <w:tc>
          <w:tcPr>
            <w:tcW w:w="4080" w:type="dxa"/>
          </w:tcPr>
          <w:p w:rsidR="00E12DA6" w:rsidRDefault="00D75470" w:rsidP="00993446">
            <w:r>
              <w:t>e</w:t>
            </w:r>
            <w:r w:rsidR="00E12DA6">
              <w:t>x República Yugoslava de Macedonia:  segundo informe periódico</w:t>
            </w:r>
          </w:p>
        </w:tc>
        <w:tc>
          <w:tcPr>
            <w:tcW w:w="2160" w:type="dxa"/>
          </w:tcPr>
          <w:p w:rsidR="00E12DA6" w:rsidRDefault="00E12DA6" w:rsidP="00993446">
            <w:r>
              <w:t>CAT/C/MKD/2</w:t>
            </w:r>
          </w:p>
        </w:tc>
      </w:tr>
      <w:tr w:rsidR="00E12DA6" w:rsidTr="00993446">
        <w:tblPrEx>
          <w:tblCellMar>
            <w:top w:w="0" w:type="dxa"/>
            <w:bottom w:w="0" w:type="dxa"/>
          </w:tblCellMar>
        </w:tblPrEx>
        <w:tc>
          <w:tcPr>
            <w:tcW w:w="3120" w:type="dxa"/>
          </w:tcPr>
          <w:p w:rsidR="00E12DA6" w:rsidRPr="00B84101" w:rsidRDefault="00E12DA6" w:rsidP="00993446">
            <w:pPr>
              <w:ind w:left="567"/>
            </w:pPr>
            <w:r>
              <w:t>15.</w:t>
            </w:r>
            <w:r w:rsidRPr="00B84101">
              <w:t>00 horas</w:t>
            </w:r>
          </w:p>
        </w:tc>
        <w:tc>
          <w:tcPr>
            <w:tcW w:w="4080" w:type="dxa"/>
          </w:tcPr>
          <w:p w:rsidR="00E12DA6" w:rsidRDefault="00E12DA6" w:rsidP="00993446">
            <w:pPr>
              <w:pStyle w:val="Header"/>
            </w:pPr>
            <w:r>
              <w:t>Indonesia:  respuestas</w:t>
            </w:r>
          </w:p>
        </w:tc>
        <w:tc>
          <w:tcPr>
            <w:tcW w:w="2160" w:type="dxa"/>
          </w:tcPr>
          <w:p w:rsidR="00E12DA6" w:rsidRDefault="00E12DA6" w:rsidP="00993446"/>
        </w:tc>
      </w:tr>
      <w:tr w:rsidR="00E12DA6" w:rsidTr="00993446">
        <w:tblPrEx>
          <w:tblCellMar>
            <w:top w:w="0" w:type="dxa"/>
            <w:bottom w:w="0" w:type="dxa"/>
          </w:tblCellMar>
        </w:tblPrEx>
        <w:tc>
          <w:tcPr>
            <w:tcW w:w="3120" w:type="dxa"/>
          </w:tcPr>
          <w:p w:rsidR="00E12DA6" w:rsidRPr="00B84101" w:rsidRDefault="00E12DA6" w:rsidP="00993446">
            <w:pPr>
              <w:ind w:left="567"/>
            </w:pPr>
          </w:p>
        </w:tc>
        <w:tc>
          <w:tcPr>
            <w:tcW w:w="4080" w:type="dxa"/>
          </w:tcPr>
          <w:p w:rsidR="00E12DA6" w:rsidRDefault="00E12DA6" w:rsidP="00993446"/>
        </w:tc>
        <w:tc>
          <w:tcPr>
            <w:tcW w:w="2160" w:type="dxa"/>
          </w:tcPr>
          <w:p w:rsidR="00E12DA6" w:rsidRDefault="00E12DA6" w:rsidP="00993446"/>
        </w:tc>
      </w:tr>
      <w:tr w:rsidR="00E12DA6" w:rsidRPr="00755EC6" w:rsidTr="00993446">
        <w:tblPrEx>
          <w:tblCellMar>
            <w:top w:w="0" w:type="dxa"/>
            <w:bottom w:w="0" w:type="dxa"/>
          </w:tblCellMar>
        </w:tblPrEx>
        <w:tc>
          <w:tcPr>
            <w:tcW w:w="3120" w:type="dxa"/>
          </w:tcPr>
          <w:p w:rsidR="00E12DA6" w:rsidRPr="00755EC6" w:rsidRDefault="00E12DA6" w:rsidP="00993446">
            <w:pPr>
              <w:ind w:left="567"/>
              <w:rPr>
                <w:b/>
              </w:rPr>
            </w:pPr>
            <w:r w:rsidRPr="00755EC6">
              <w:rPr>
                <w:b/>
                <w:bCs/>
              </w:rPr>
              <w:t>Jueves,</w:t>
            </w:r>
            <w:r w:rsidRPr="00755EC6">
              <w:rPr>
                <w:b/>
              </w:rPr>
              <w:t xml:space="preserve"> 8</w:t>
            </w:r>
            <w:r w:rsidRPr="00755EC6">
              <w:rPr>
                <w:b/>
                <w:bCs/>
              </w:rPr>
              <w:t xml:space="preserve"> de mayo</w:t>
            </w:r>
          </w:p>
        </w:tc>
        <w:tc>
          <w:tcPr>
            <w:tcW w:w="4080" w:type="dxa"/>
          </w:tcPr>
          <w:p w:rsidR="00E12DA6" w:rsidRPr="00755EC6" w:rsidRDefault="00E12DA6" w:rsidP="00993446">
            <w:pPr>
              <w:rPr>
                <w:b/>
              </w:rPr>
            </w:pPr>
          </w:p>
        </w:tc>
        <w:tc>
          <w:tcPr>
            <w:tcW w:w="2160" w:type="dxa"/>
          </w:tcPr>
          <w:p w:rsidR="00E12DA6" w:rsidRPr="00755EC6" w:rsidRDefault="00E12DA6" w:rsidP="00993446">
            <w:pPr>
              <w:rPr>
                <w:b/>
              </w:rPr>
            </w:pPr>
          </w:p>
        </w:tc>
      </w:tr>
      <w:tr w:rsidR="00E12DA6" w:rsidTr="00993446">
        <w:tblPrEx>
          <w:tblCellMar>
            <w:top w:w="0" w:type="dxa"/>
            <w:bottom w:w="0" w:type="dxa"/>
          </w:tblCellMar>
        </w:tblPrEx>
        <w:trPr>
          <w:trHeight w:val="20"/>
        </w:trPr>
        <w:tc>
          <w:tcPr>
            <w:tcW w:w="3120" w:type="dxa"/>
          </w:tcPr>
          <w:p w:rsidR="00E12DA6" w:rsidRPr="00B84101" w:rsidRDefault="00E12DA6" w:rsidP="00993446">
            <w:pPr>
              <w:ind w:left="567"/>
            </w:pPr>
            <w:r>
              <w:t>10.</w:t>
            </w:r>
            <w:r w:rsidRPr="00B84101">
              <w:t>00 horas</w:t>
            </w:r>
          </w:p>
        </w:tc>
        <w:tc>
          <w:tcPr>
            <w:tcW w:w="4080" w:type="dxa"/>
          </w:tcPr>
          <w:p w:rsidR="00E12DA6" w:rsidRDefault="00E12DA6" w:rsidP="00993446">
            <w:r>
              <w:t xml:space="preserve">Zambia:  segundo informe periódico </w:t>
            </w:r>
          </w:p>
        </w:tc>
        <w:tc>
          <w:tcPr>
            <w:tcW w:w="2160" w:type="dxa"/>
          </w:tcPr>
          <w:p w:rsidR="00E12DA6" w:rsidRDefault="00E12DA6" w:rsidP="00993446">
            <w:r>
              <w:t>CAT/C/ZMB/2</w:t>
            </w:r>
          </w:p>
        </w:tc>
      </w:tr>
      <w:tr w:rsidR="00E12DA6" w:rsidTr="00993446">
        <w:tblPrEx>
          <w:tblCellMar>
            <w:top w:w="0" w:type="dxa"/>
            <w:bottom w:w="0" w:type="dxa"/>
          </w:tblCellMar>
        </w:tblPrEx>
        <w:tc>
          <w:tcPr>
            <w:tcW w:w="3120" w:type="dxa"/>
          </w:tcPr>
          <w:p w:rsidR="00E12DA6" w:rsidRPr="00B84101" w:rsidRDefault="00E12DA6" w:rsidP="00993446">
            <w:pPr>
              <w:ind w:left="567"/>
            </w:pPr>
            <w:r>
              <w:t>15.</w:t>
            </w:r>
            <w:r w:rsidRPr="00B84101">
              <w:t>00 horas</w:t>
            </w:r>
          </w:p>
        </w:tc>
        <w:tc>
          <w:tcPr>
            <w:tcW w:w="4080" w:type="dxa"/>
          </w:tcPr>
          <w:p w:rsidR="00E12DA6" w:rsidRDefault="00D75470" w:rsidP="00993446">
            <w:r>
              <w:t>e</w:t>
            </w:r>
            <w:r w:rsidR="00E12DA6">
              <w:t>x República Yugoslava de Macedonia:  respuestas</w:t>
            </w:r>
          </w:p>
        </w:tc>
        <w:tc>
          <w:tcPr>
            <w:tcW w:w="2160" w:type="dxa"/>
          </w:tcPr>
          <w:p w:rsidR="00E12DA6" w:rsidRDefault="00E12DA6" w:rsidP="00993446"/>
        </w:tc>
      </w:tr>
      <w:tr w:rsidR="00E12DA6" w:rsidTr="00993446">
        <w:tblPrEx>
          <w:tblCellMar>
            <w:top w:w="0" w:type="dxa"/>
            <w:bottom w:w="0" w:type="dxa"/>
          </w:tblCellMar>
        </w:tblPrEx>
        <w:tc>
          <w:tcPr>
            <w:tcW w:w="3120" w:type="dxa"/>
          </w:tcPr>
          <w:p w:rsidR="00E12DA6" w:rsidRPr="00B84101" w:rsidRDefault="00E12DA6" w:rsidP="00993446">
            <w:pPr>
              <w:ind w:left="567"/>
              <w:rPr>
                <w:bCs/>
              </w:rPr>
            </w:pPr>
          </w:p>
        </w:tc>
        <w:tc>
          <w:tcPr>
            <w:tcW w:w="4080" w:type="dxa"/>
          </w:tcPr>
          <w:p w:rsidR="00E12DA6" w:rsidRDefault="00E12DA6" w:rsidP="00993446"/>
        </w:tc>
        <w:tc>
          <w:tcPr>
            <w:tcW w:w="2160" w:type="dxa"/>
          </w:tcPr>
          <w:p w:rsidR="00E12DA6" w:rsidRDefault="00E12DA6" w:rsidP="00993446"/>
        </w:tc>
      </w:tr>
      <w:tr w:rsidR="00E12DA6" w:rsidRPr="00755EC6" w:rsidTr="00993446">
        <w:tblPrEx>
          <w:tblCellMar>
            <w:top w:w="0" w:type="dxa"/>
            <w:bottom w:w="0" w:type="dxa"/>
          </w:tblCellMar>
        </w:tblPrEx>
        <w:tc>
          <w:tcPr>
            <w:tcW w:w="3120" w:type="dxa"/>
          </w:tcPr>
          <w:p w:rsidR="00E12DA6" w:rsidRPr="00755EC6" w:rsidRDefault="00E12DA6" w:rsidP="00993446">
            <w:pPr>
              <w:ind w:left="567"/>
              <w:rPr>
                <w:b/>
              </w:rPr>
            </w:pPr>
            <w:r w:rsidRPr="00755EC6">
              <w:rPr>
                <w:b/>
                <w:bCs/>
              </w:rPr>
              <w:t>Viernes, 9 de mayo</w:t>
            </w:r>
          </w:p>
        </w:tc>
        <w:tc>
          <w:tcPr>
            <w:tcW w:w="4080" w:type="dxa"/>
          </w:tcPr>
          <w:p w:rsidR="00E12DA6" w:rsidRPr="00755EC6" w:rsidRDefault="00E12DA6" w:rsidP="00993446">
            <w:pPr>
              <w:rPr>
                <w:b/>
              </w:rPr>
            </w:pPr>
          </w:p>
        </w:tc>
        <w:tc>
          <w:tcPr>
            <w:tcW w:w="2160" w:type="dxa"/>
          </w:tcPr>
          <w:p w:rsidR="00E12DA6" w:rsidRPr="00755EC6" w:rsidRDefault="00E12DA6" w:rsidP="00993446">
            <w:pPr>
              <w:rPr>
                <w:b/>
              </w:rPr>
            </w:pPr>
          </w:p>
        </w:tc>
      </w:tr>
      <w:tr w:rsidR="00E12DA6" w:rsidTr="00993446">
        <w:tblPrEx>
          <w:tblCellMar>
            <w:top w:w="0" w:type="dxa"/>
            <w:bottom w:w="0" w:type="dxa"/>
          </w:tblCellMar>
        </w:tblPrEx>
        <w:tc>
          <w:tcPr>
            <w:tcW w:w="3120" w:type="dxa"/>
          </w:tcPr>
          <w:p w:rsidR="00E12DA6" w:rsidRPr="00B84101" w:rsidRDefault="00E12DA6" w:rsidP="00993446">
            <w:pPr>
              <w:ind w:left="567"/>
            </w:pPr>
            <w:r>
              <w:t>10.</w:t>
            </w:r>
            <w:r w:rsidRPr="00B84101">
              <w:t>00 horas</w:t>
            </w:r>
          </w:p>
        </w:tc>
        <w:tc>
          <w:tcPr>
            <w:tcW w:w="4080" w:type="dxa"/>
          </w:tcPr>
          <w:p w:rsidR="00E12DA6" w:rsidRDefault="00E12DA6" w:rsidP="00993446">
            <w:r>
              <w:t>Islandia:  tercer informe periódico</w:t>
            </w:r>
          </w:p>
        </w:tc>
        <w:tc>
          <w:tcPr>
            <w:tcW w:w="2160" w:type="dxa"/>
          </w:tcPr>
          <w:p w:rsidR="00E12DA6" w:rsidRDefault="00E12DA6" w:rsidP="00993446">
            <w:r>
              <w:t>CAT/C/ISL/3</w:t>
            </w:r>
          </w:p>
        </w:tc>
      </w:tr>
      <w:tr w:rsidR="00E12DA6" w:rsidTr="00993446">
        <w:tblPrEx>
          <w:tblCellMar>
            <w:top w:w="0" w:type="dxa"/>
            <w:bottom w:w="0" w:type="dxa"/>
          </w:tblCellMar>
        </w:tblPrEx>
        <w:tc>
          <w:tcPr>
            <w:tcW w:w="3120" w:type="dxa"/>
          </w:tcPr>
          <w:p w:rsidR="00E12DA6" w:rsidRPr="00B84101" w:rsidRDefault="00E12DA6" w:rsidP="00993446">
            <w:pPr>
              <w:ind w:left="567"/>
            </w:pPr>
            <w:r>
              <w:t>15.</w:t>
            </w:r>
            <w:r w:rsidRPr="00B84101">
              <w:t xml:space="preserve">00 horas </w:t>
            </w:r>
          </w:p>
        </w:tc>
        <w:tc>
          <w:tcPr>
            <w:tcW w:w="4080" w:type="dxa"/>
          </w:tcPr>
          <w:p w:rsidR="00E12DA6" w:rsidRDefault="00E12DA6" w:rsidP="00993446">
            <w:r>
              <w:t>Zambia:  respuestas</w:t>
            </w:r>
          </w:p>
        </w:tc>
        <w:tc>
          <w:tcPr>
            <w:tcW w:w="2160" w:type="dxa"/>
          </w:tcPr>
          <w:p w:rsidR="00E12DA6" w:rsidRDefault="00E12DA6" w:rsidP="00993446"/>
        </w:tc>
      </w:tr>
      <w:tr w:rsidR="00E12DA6" w:rsidTr="00993446">
        <w:tblPrEx>
          <w:tblCellMar>
            <w:top w:w="0" w:type="dxa"/>
            <w:bottom w:w="0" w:type="dxa"/>
          </w:tblCellMar>
        </w:tblPrEx>
        <w:tc>
          <w:tcPr>
            <w:tcW w:w="3120" w:type="dxa"/>
          </w:tcPr>
          <w:p w:rsidR="00E12DA6" w:rsidRPr="00B84101" w:rsidRDefault="00E12DA6" w:rsidP="00993446">
            <w:pPr>
              <w:ind w:left="567"/>
            </w:pPr>
            <w:r>
              <w:t>17.</w:t>
            </w:r>
            <w:r w:rsidRPr="00B84101">
              <w:t>00 horas</w:t>
            </w:r>
          </w:p>
        </w:tc>
        <w:tc>
          <w:tcPr>
            <w:tcW w:w="4080" w:type="dxa"/>
          </w:tcPr>
          <w:p w:rsidR="00E12DA6" w:rsidRDefault="00E12DA6" w:rsidP="00993446">
            <w:r>
              <w:t>Islandia:  respuestas (por confirmar)</w:t>
            </w:r>
          </w:p>
        </w:tc>
        <w:tc>
          <w:tcPr>
            <w:tcW w:w="2160" w:type="dxa"/>
          </w:tcPr>
          <w:p w:rsidR="00E12DA6" w:rsidRDefault="00E12DA6" w:rsidP="00993446"/>
        </w:tc>
      </w:tr>
    </w:tbl>
    <w:p w:rsidR="00E12DA6" w:rsidRPr="00F8135D" w:rsidRDefault="00E12DA6" w:rsidP="000C31B8">
      <w:pPr>
        <w:spacing w:before="240" w:after="240"/>
        <w:rPr>
          <w:b/>
        </w:rPr>
      </w:pPr>
      <w:r w:rsidRPr="00F8135D">
        <w:rPr>
          <w:b/>
        </w:rPr>
        <w:t>8.</w:t>
      </w:r>
      <w:r w:rsidRPr="00F8135D">
        <w:rPr>
          <w:b/>
        </w:rPr>
        <w:tab/>
        <w:t>Examen de la información recibida en virtud del artículo 20 de la Convención</w:t>
      </w:r>
    </w:p>
    <w:p w:rsidR="00E12DA6" w:rsidRPr="00F27E61" w:rsidRDefault="00E12DA6" w:rsidP="000C31B8">
      <w:pPr>
        <w:spacing w:after="240"/>
      </w:pPr>
      <w:r>
        <w:tab/>
      </w:r>
      <w:r w:rsidRPr="00F27E61">
        <w:t>Con arreglo a lo dispuesto en el capítulo XVII de su reglamento, el Comité examinará en relación con este tema del programa la información que se haya presentado o parezca haberse presentado para su examen de conformidad con el artículo 20 de la Convención.</w:t>
      </w:r>
    </w:p>
    <w:p w:rsidR="00E12DA6" w:rsidRPr="00F27E61" w:rsidRDefault="00E12DA6" w:rsidP="000C31B8">
      <w:pPr>
        <w:spacing w:after="240"/>
      </w:pPr>
      <w:r>
        <w:tab/>
      </w:r>
      <w:r w:rsidRPr="00F27E61">
        <w:t>Con arreglo a lo dispuesto en el párrafo 5 del artículo 20 de la Convención y en los artículos 72 y 73 del reglamento, todos los documentos y procedimientos del Comité relativos a sus funciones previstas en el artículo 20 de la Convención tendrán carácter confidencial y todas las sesiones relativas a sus actuaciones previstas en dicho artículo serán privadas.</w:t>
      </w:r>
    </w:p>
    <w:p w:rsidR="00E12DA6" w:rsidRPr="00F8135D" w:rsidRDefault="00E12DA6" w:rsidP="000C31B8">
      <w:pPr>
        <w:spacing w:after="240"/>
        <w:rPr>
          <w:b/>
        </w:rPr>
      </w:pPr>
      <w:r w:rsidRPr="00F8135D">
        <w:rPr>
          <w:b/>
        </w:rPr>
        <w:t>9.</w:t>
      </w:r>
      <w:r w:rsidRPr="00F8135D">
        <w:rPr>
          <w:b/>
        </w:rPr>
        <w:tab/>
        <w:t>Examen de las comunicaciones presentadas en virtud del artículo 22 de la Convención</w:t>
      </w:r>
    </w:p>
    <w:p w:rsidR="00E12DA6" w:rsidRPr="00F27E61" w:rsidRDefault="00E12DA6" w:rsidP="000C31B8">
      <w:pPr>
        <w:spacing w:after="240"/>
      </w:pPr>
      <w:r>
        <w:tab/>
      </w:r>
      <w:r w:rsidRPr="00F27E61">
        <w:t>Con arreglo a lo dispuesto en el capítulo XIX de su reglamento, el Comité examinará en relación con este tema del programa las comunicaciones que se le hayan presentado o parezcan habérsele presentado de conformidad con el artículo 22 de la Convención.</w:t>
      </w:r>
    </w:p>
    <w:p w:rsidR="00E12DA6" w:rsidRPr="00F27E61" w:rsidRDefault="00E12DA6" w:rsidP="000C31B8">
      <w:pPr>
        <w:spacing w:after="240"/>
      </w:pPr>
      <w:r>
        <w:tab/>
      </w:r>
      <w:r w:rsidRPr="00F27E61">
        <w:t>Con arreglo al párrafo 6 del artículo 22 de la Convención y el párrafo 1 del artículo 101 del reglamento, las sesiones del Comité o de sus órganos auxiliares en las que se examinen las comunicaciones recibidas de conformidad con el artículo 22 de la Convención serán privadas.</w:t>
      </w:r>
    </w:p>
    <w:p w:rsidR="00941D4E" w:rsidRPr="00C820BE" w:rsidRDefault="00E12DA6" w:rsidP="000C31B8">
      <w:pPr>
        <w:adjustRightInd w:val="0"/>
        <w:snapToGrid w:val="0"/>
        <w:spacing w:after="240"/>
        <w:jc w:val="center"/>
        <w:rPr>
          <w:snapToGrid w:val="0"/>
        </w:rPr>
      </w:pPr>
      <w:r>
        <w:rPr>
          <w:snapToGrid w:val="0"/>
        </w:rPr>
        <w:t>-----</w:t>
      </w:r>
    </w:p>
    <w:sectPr w:rsidR="00941D4E" w:rsidRPr="00C820BE" w:rsidSect="00A80645">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6CF2" w:rsidRDefault="005A6CF2">
      <w:r>
        <w:separator/>
      </w:r>
    </w:p>
  </w:endnote>
  <w:endnote w:type="continuationSeparator" w:id="0">
    <w:p w:rsidR="005A6CF2" w:rsidRDefault="005A6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6CF2" w:rsidRDefault="005A6CF2">
      <w:r>
        <w:separator/>
      </w:r>
    </w:p>
  </w:footnote>
  <w:footnote w:type="continuationSeparator" w:id="0">
    <w:p w:rsidR="005A6CF2" w:rsidRDefault="005A6CF2">
      <w:r>
        <w:continuationSeparator/>
      </w:r>
    </w:p>
  </w:footnote>
  <w:footnote w:id="1">
    <w:p w:rsidR="00E12DA6" w:rsidRDefault="00E12DA6" w:rsidP="00E12DA6">
      <w:pPr>
        <w:pStyle w:val="FootnoteText"/>
        <w:spacing w:line="240" w:lineRule="auto"/>
      </w:pPr>
      <w:r>
        <w:rPr>
          <w:rStyle w:val="FootnoteReference"/>
        </w:rPr>
        <w:t>*</w:t>
      </w:r>
      <w:r>
        <w:t xml:space="preserve"> La fecha que figura entre corchetes junto a la fecha en que debía presentarse el informe es la nueva fecha de presentación del informe del Estado Parte, de conformidad con la decisión adoptada por el Comité durante la aprobación de las recomendaciones formuladas después del examen del informe anterior del 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645" w:rsidRDefault="00A80645">
    <w:pPr>
      <w:pStyle w:val="Header"/>
    </w:pPr>
    <w:r>
      <w:t xml:space="preserve">CAT/C/40/1 </w:t>
    </w:r>
  </w:p>
  <w:p w:rsidR="00A80645" w:rsidRDefault="00A80645">
    <w:pPr>
      <w:pStyle w:val="Header"/>
    </w:pPr>
    <w:r>
      <w:t xml:space="preserve">página </w:t>
    </w:r>
    <w:r>
      <w:fldChar w:fldCharType="begin"/>
    </w:r>
    <w:r>
      <w:instrText xml:space="preserve"> PAGE  \* MERGEFORMAT </w:instrText>
    </w:r>
    <w:r>
      <w:fldChar w:fldCharType="separate"/>
    </w:r>
    <w:r w:rsidR="00304B20">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0645" w:rsidRDefault="00A80645" w:rsidP="006B04A8">
    <w:pPr>
      <w:tabs>
        <w:tab w:val="left" w:pos="8091"/>
      </w:tabs>
    </w:pPr>
    <w:r>
      <w:tab/>
      <w:t xml:space="preserve">CAT/C/40/1 </w:t>
    </w:r>
  </w:p>
  <w:p w:rsidR="00D948AD" w:rsidRDefault="00A80645" w:rsidP="006B04A8">
    <w:pPr>
      <w:tabs>
        <w:tab w:val="left" w:pos="8091"/>
      </w:tabs>
    </w:pPr>
    <w:r>
      <w:tab/>
      <w:t xml:space="preserve">página </w:t>
    </w:r>
    <w:r>
      <w:fldChar w:fldCharType="begin"/>
    </w:r>
    <w:r>
      <w:instrText xml:space="preserve"> PAGE  \* MERGEFORMAT </w:instrText>
    </w:r>
    <w:r>
      <w:fldChar w:fldCharType="separate"/>
    </w:r>
    <w:r w:rsidR="00D75470">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2C80"/>
    <w:rsid w:val="000C31B8"/>
    <w:rsid w:val="000F18F3"/>
    <w:rsid w:val="001E79FD"/>
    <w:rsid w:val="001E7D80"/>
    <w:rsid w:val="002009CB"/>
    <w:rsid w:val="002426E2"/>
    <w:rsid w:val="00273020"/>
    <w:rsid w:val="00304B20"/>
    <w:rsid w:val="00493B79"/>
    <w:rsid w:val="005A6CF2"/>
    <w:rsid w:val="006541BE"/>
    <w:rsid w:val="006B04A8"/>
    <w:rsid w:val="006C222A"/>
    <w:rsid w:val="00716E4C"/>
    <w:rsid w:val="0077727F"/>
    <w:rsid w:val="007E1504"/>
    <w:rsid w:val="007E7BD0"/>
    <w:rsid w:val="008C2547"/>
    <w:rsid w:val="00941D4E"/>
    <w:rsid w:val="00993446"/>
    <w:rsid w:val="00A528E7"/>
    <w:rsid w:val="00A80645"/>
    <w:rsid w:val="00AA0CDD"/>
    <w:rsid w:val="00AE40CB"/>
    <w:rsid w:val="00BE1186"/>
    <w:rsid w:val="00C820BE"/>
    <w:rsid w:val="00D75470"/>
    <w:rsid w:val="00D948AD"/>
    <w:rsid w:val="00E01E15"/>
    <w:rsid w:val="00E12DA6"/>
    <w:rsid w:val="00E22C80"/>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A80645"/>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2446</Words>
  <Characters>13455</Characters>
  <Application>Microsoft Office Word</Application>
  <DocSecurity>4</DocSecurity>
  <Lines>112</Lines>
  <Paragraphs>31</Paragraphs>
  <ScaleCrop>false</ScaleCrop>
  <HeadingPairs>
    <vt:vector size="2" baseType="variant">
      <vt:variant>
        <vt:lpstr>Título</vt:lpstr>
      </vt:variant>
      <vt:variant>
        <vt:i4>1</vt:i4>
      </vt:variant>
    </vt:vector>
  </HeadingPairs>
  <TitlesOfParts>
    <vt:vector size="1" baseType="lpstr">
      <vt:lpstr>CAT/C/40/1  -08-41115</vt:lpstr>
    </vt:vector>
  </TitlesOfParts>
  <Company>CSD</Company>
  <LinksUpToDate>false</LinksUpToDate>
  <CharactersWithSpaces>15870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CAT/C/40/1  -08-41115</dc:title>
  <dc:subject>Final</dc:subject>
  <dc:creator>Romina Meriño</dc:creator>
  <cp:keywords/>
  <dc:description/>
  <cp:lastModifiedBy>Admieng</cp:lastModifiedBy>
  <cp:revision>2</cp:revision>
  <cp:lastPrinted>2008-04-16T10:42:00Z</cp:lastPrinted>
  <dcterms:created xsi:type="dcterms:W3CDTF">2008-04-16T13:51:00Z</dcterms:created>
  <dcterms:modified xsi:type="dcterms:W3CDTF">2008-04-16T13:51:00Z</dcterms:modified>
</cp:coreProperties>
</file>