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1D413A">
              <w:rPr>
                <w:sz w:val="20"/>
                <w:lang w:val="en-US"/>
              </w:rPr>
              <w:t>C/JPN/Q/2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1D413A">
              <w:rPr>
                <w:sz w:val="20"/>
                <w:lang w:val="en-US"/>
              </w:rPr>
              <w:fldChar w:fldCharType="separate"/>
            </w:r>
            <w:r w:rsidR="001D413A">
              <w:rPr>
                <w:sz w:val="20"/>
                <w:lang w:val="en-US"/>
              </w:rPr>
              <w:t>19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D7DA2" w:rsidRPr="00BF2603" w:rsidRDefault="00BD7DA2" w:rsidP="00BD7DA2">
      <w:pPr>
        <w:spacing w:before="120"/>
        <w:rPr>
          <w:b/>
          <w:sz w:val="24"/>
          <w:szCs w:val="24"/>
        </w:rPr>
      </w:pPr>
      <w:r w:rsidRPr="00BF2603">
        <w:rPr>
          <w:b/>
          <w:sz w:val="24"/>
          <w:szCs w:val="24"/>
        </w:rPr>
        <w:t>Комитет против пыток</w:t>
      </w:r>
    </w:p>
    <w:p w:rsidR="00BD7DA2" w:rsidRPr="00BF2603" w:rsidRDefault="00BD7DA2" w:rsidP="00BD7DA2">
      <w:pPr>
        <w:rPr>
          <w:b/>
        </w:rPr>
      </w:pPr>
      <w:r>
        <w:rPr>
          <w:b/>
        </w:rPr>
        <w:t>Сорок</w:t>
      </w:r>
      <w:r w:rsidRPr="00BF2603">
        <w:rPr>
          <w:b/>
        </w:rPr>
        <w:t xml:space="preserve"> третья сессия</w:t>
      </w:r>
    </w:p>
    <w:p w:rsidR="00BD7DA2" w:rsidRPr="00EA660D" w:rsidRDefault="00BD7DA2" w:rsidP="00BD7DA2">
      <w:r w:rsidRPr="00EA660D">
        <w:t>2</w:t>
      </w:r>
      <w:r w:rsidRPr="00BD7DA2">
        <w:t>−</w:t>
      </w:r>
      <w:r w:rsidRPr="00EA660D">
        <w:t>20 ноября 2009 года</w:t>
      </w:r>
    </w:p>
    <w:p w:rsidR="00BD7DA2" w:rsidRPr="00EA660D" w:rsidRDefault="00AD6E69" w:rsidP="00AD6E69">
      <w:pPr>
        <w:pStyle w:val="H23GR"/>
      </w:pPr>
      <w:r>
        <w:rPr>
          <w:lang w:val="en-US"/>
        </w:rPr>
        <w:tab/>
      </w:r>
      <w:r w:rsidR="00BD7DA2" w:rsidRPr="008B5580">
        <w:tab/>
      </w:r>
      <w:r w:rsidR="00BD7DA2" w:rsidRPr="00EA660D">
        <w:t>Перечень вопросов, пре</w:t>
      </w:r>
      <w:r w:rsidR="00BD7DA2">
        <w:t>два</w:t>
      </w:r>
      <w:r w:rsidR="00BD7DA2" w:rsidRPr="00EA660D">
        <w:t>ряющий представление второго периодического доклада Японии</w:t>
      </w:r>
      <w:r w:rsidR="001C65B5" w:rsidRPr="001C65B5">
        <w:t xml:space="preserve"> (</w:t>
      </w:r>
      <w:r w:rsidR="001C65B5">
        <w:rPr>
          <w:lang w:val="en-US"/>
        </w:rPr>
        <w:t>CAN</w:t>
      </w:r>
      <w:r w:rsidR="001C65B5" w:rsidRPr="001C65B5">
        <w:t>/</w:t>
      </w:r>
      <w:r w:rsidR="001C65B5">
        <w:rPr>
          <w:lang w:val="en-US"/>
        </w:rPr>
        <w:t>C</w:t>
      </w:r>
      <w:r w:rsidR="001C65B5" w:rsidRPr="001C65B5">
        <w:t>/</w:t>
      </w:r>
      <w:r w:rsidR="001C65B5">
        <w:rPr>
          <w:lang w:val="en-US"/>
        </w:rPr>
        <w:t>JPN</w:t>
      </w:r>
      <w:r w:rsidR="001C65B5" w:rsidRPr="001C65B5">
        <w:t>/2)</w:t>
      </w:r>
      <w:r w:rsidR="00BD7DA2" w:rsidRPr="00EA660D">
        <w:rPr>
          <w:vertAlign w:val="superscript"/>
        </w:rPr>
        <w:footnoteReference w:id="1"/>
      </w:r>
    </w:p>
    <w:p w:rsidR="00BD7DA2" w:rsidRPr="00EA660D" w:rsidRDefault="00AD6E69" w:rsidP="00AD6E69">
      <w:pPr>
        <w:pStyle w:val="HChGR"/>
      </w:pPr>
      <w:r>
        <w:rPr>
          <w:lang w:val="en-US"/>
        </w:rPr>
        <w:tab/>
      </w:r>
      <w:r w:rsidR="00BD7DA2" w:rsidRPr="008B5580">
        <w:tab/>
      </w:r>
      <w:r w:rsidR="00BD7DA2" w:rsidRPr="00EA660D">
        <w:t xml:space="preserve">Конкретная информация об осуществлении </w:t>
      </w:r>
      <w:r w:rsidR="007E38D7" w:rsidRPr="007E38D7">
        <w:br/>
      </w:r>
      <w:r w:rsidR="00BD7DA2" w:rsidRPr="00EA660D">
        <w:t>статей 1</w:t>
      </w:r>
      <w:r w:rsidR="00BD7DA2" w:rsidRPr="007C712A">
        <w:t>−</w:t>
      </w:r>
      <w:r w:rsidR="00BD7DA2" w:rsidRPr="00EA660D">
        <w:t>16 К</w:t>
      </w:r>
      <w:r w:rsidR="00E77BA2">
        <w:t>онвенции, в том числе в связи с</w:t>
      </w:r>
      <w:r w:rsidR="00E77BA2">
        <w:rPr>
          <w:lang w:val="en-US"/>
        </w:rPr>
        <w:t> </w:t>
      </w:r>
      <w:r w:rsidR="00BD7DA2" w:rsidRPr="00EA660D">
        <w:t>предыдущими рекомендациями Комитета</w:t>
      </w:r>
    </w:p>
    <w:p w:rsidR="00BD7DA2" w:rsidRPr="00EA660D" w:rsidRDefault="00BD7DA2" w:rsidP="00BD7DA2">
      <w:pPr>
        <w:pStyle w:val="H1GR"/>
      </w:pPr>
      <w:r w:rsidRPr="00BF2603">
        <w:tab/>
      </w:r>
      <w:r w:rsidR="00A33434">
        <w:tab/>
      </w:r>
      <w:r w:rsidRPr="00EA660D">
        <w:t>Статьи 1 и 4</w:t>
      </w:r>
    </w:p>
    <w:p w:rsidR="00BD7DA2" w:rsidRPr="00EA660D" w:rsidRDefault="00BD7DA2" w:rsidP="00BD7DA2">
      <w:pPr>
        <w:pStyle w:val="SingleTxtGR"/>
      </w:pPr>
      <w:r w:rsidRPr="00EA660D">
        <w:t>1.</w:t>
      </w:r>
      <w:r w:rsidRPr="00EA660D">
        <w:tab/>
        <w:t>Просьба представить информацию о принятых мерах по включению во внутреннее законодательство определения пытк</w:t>
      </w:r>
      <w:r w:rsidR="00A33434">
        <w:t>и</w:t>
      </w:r>
      <w:r w:rsidRPr="00EA660D">
        <w:t>, содержащегося в статье 1 Конвенции, как это было рекомендовано Комитетом в его предыдущих закл</w:t>
      </w:r>
      <w:r w:rsidRPr="00EA660D">
        <w:t>ю</w:t>
      </w:r>
      <w:r w:rsidRPr="00EA660D">
        <w:t>чительных замечаниях</w:t>
      </w:r>
      <w:r w:rsidR="00A33434">
        <w:t xml:space="preserve"> </w:t>
      </w:r>
      <w:r w:rsidR="00A33434" w:rsidRPr="00A33434">
        <w:t>(</w:t>
      </w:r>
      <w:r w:rsidR="00A33434">
        <w:rPr>
          <w:lang w:val="en-US"/>
        </w:rPr>
        <w:t>CA</w:t>
      </w:r>
      <w:r w:rsidR="002B0C36">
        <w:rPr>
          <w:lang w:val="en-US"/>
        </w:rPr>
        <w:t>T</w:t>
      </w:r>
      <w:r w:rsidR="00A33434" w:rsidRPr="00A33434">
        <w:t>/</w:t>
      </w:r>
      <w:r w:rsidR="00A33434">
        <w:rPr>
          <w:lang w:val="en-US"/>
        </w:rPr>
        <w:t>C</w:t>
      </w:r>
      <w:r w:rsidR="00A33434" w:rsidRPr="00A33434">
        <w:t>/</w:t>
      </w:r>
      <w:r w:rsidR="00A33434">
        <w:rPr>
          <w:lang w:val="en-US"/>
        </w:rPr>
        <w:t>JPN</w:t>
      </w:r>
      <w:r w:rsidR="00A33434" w:rsidRPr="00A33434">
        <w:t>/</w:t>
      </w:r>
      <w:r w:rsidR="00A33434">
        <w:rPr>
          <w:lang w:val="en-US"/>
        </w:rPr>
        <w:t>CO</w:t>
      </w:r>
      <w:r w:rsidR="00A33434" w:rsidRPr="00A33434">
        <w:t>/1, пункт 10)</w:t>
      </w:r>
      <w:r w:rsidRPr="00EA660D">
        <w:t>. Просьба, в частности, представить информацию о содержащемся в Уголовном кодексе определении "психологическая пытка" и о предусмотренных наказаниях за совершение п</w:t>
      </w:r>
      <w:r w:rsidRPr="00EA660D">
        <w:t>о</w:t>
      </w:r>
      <w:r w:rsidRPr="00EA660D">
        <w:t>добных деяний. Кроме того, просьба указать, распространя</w:t>
      </w:r>
      <w:r>
        <w:t>е</w:t>
      </w:r>
      <w:r w:rsidRPr="00EA660D">
        <w:t>тся ли действи</w:t>
      </w:r>
      <w:r>
        <w:t>е</w:t>
      </w:r>
      <w:r w:rsidRPr="00EA660D">
        <w:t xml:space="preserve"> Уголовного кодекса государства-участника на все категории государственных должностных лиц, лиц, выступающих в официальном качестве, или лиц, дейс</w:t>
      </w:r>
      <w:r w:rsidRPr="00EA660D">
        <w:t>т</w:t>
      </w:r>
      <w:r w:rsidRPr="00EA660D">
        <w:t>вующих по их подстрекательству</w:t>
      </w:r>
      <w:r>
        <w:t>, с</w:t>
      </w:r>
      <w:r w:rsidRPr="00EA660D">
        <w:t xml:space="preserve"> их ведома или молчаливого согласия, или других лиц, де</w:t>
      </w:r>
      <w:r w:rsidRPr="00EA660D">
        <w:t>й</w:t>
      </w:r>
      <w:r w:rsidRPr="00EA660D">
        <w:t>ствующих в официальном качестве.</w:t>
      </w:r>
    </w:p>
    <w:p w:rsidR="00BD7DA2" w:rsidRPr="00EA660D" w:rsidRDefault="00BD7DA2" w:rsidP="00BD7DA2">
      <w:pPr>
        <w:pStyle w:val="H1GR"/>
      </w:pPr>
      <w:r w:rsidRPr="00BD7DA2">
        <w:br w:type="page"/>
      </w:r>
      <w:r w:rsidRPr="008B5580">
        <w:tab/>
      </w:r>
      <w:r w:rsidRPr="008B5580">
        <w:tab/>
      </w:r>
      <w:r w:rsidRPr="00EA660D">
        <w:t>Статья 2</w:t>
      </w:r>
    </w:p>
    <w:p w:rsidR="00BD7DA2" w:rsidRPr="00EA660D" w:rsidRDefault="00BD7DA2" w:rsidP="00BD7DA2">
      <w:pPr>
        <w:pStyle w:val="SingleTxtGR"/>
      </w:pPr>
      <w:r w:rsidRPr="00EA660D">
        <w:t>2.</w:t>
      </w:r>
      <w:r w:rsidRPr="00EA660D">
        <w:tab/>
        <w:t xml:space="preserve">В своих предыдущих заключительных замечаниях Комитет выразил </w:t>
      </w:r>
      <w:r>
        <w:t>гл</w:t>
      </w:r>
      <w:r>
        <w:t>у</w:t>
      </w:r>
      <w:r>
        <w:t>бокую</w:t>
      </w:r>
      <w:r w:rsidRPr="00EA660D">
        <w:t xml:space="preserve"> обеспокоенность в связи с повсеместным систематическим использов</w:t>
      </w:r>
      <w:r w:rsidRPr="00EA660D">
        <w:t>а</w:t>
      </w:r>
      <w:r w:rsidRPr="00EA660D">
        <w:t>нием альтернативных тюрем (</w:t>
      </w:r>
      <w:proofErr w:type="spellStart"/>
      <w:r w:rsidRPr="00EA660D">
        <w:t>Дайо</w:t>
      </w:r>
      <w:proofErr w:type="spellEnd"/>
      <w:r w:rsidRPr="00EA660D">
        <w:t xml:space="preserve"> </w:t>
      </w:r>
      <w:proofErr w:type="spellStart"/>
      <w:r w:rsidRPr="00EA660D">
        <w:t>Кангоку</w:t>
      </w:r>
      <w:proofErr w:type="spellEnd"/>
      <w:r w:rsidRPr="00EA660D">
        <w:t>) в целях длительного содержания под стражей арестованных лиц</w:t>
      </w:r>
      <w:r w:rsidR="00F25AC5">
        <w:t xml:space="preserve"> (CA</w:t>
      </w:r>
      <w:r w:rsidR="002B0C36">
        <w:rPr>
          <w:lang w:val="en-US"/>
        </w:rPr>
        <w:t>T</w:t>
      </w:r>
      <w:r w:rsidR="00F25AC5">
        <w:t>/</w:t>
      </w:r>
      <w:r w:rsidR="00F25AC5">
        <w:rPr>
          <w:lang w:val="en-US"/>
        </w:rPr>
        <w:t>C</w:t>
      </w:r>
      <w:r w:rsidR="00F25AC5" w:rsidRPr="00F25AC5">
        <w:t>/</w:t>
      </w:r>
      <w:r w:rsidR="00F25AC5">
        <w:t>JPN/</w:t>
      </w:r>
      <w:r w:rsidR="00F25AC5">
        <w:rPr>
          <w:lang w:val="en-US"/>
        </w:rPr>
        <w:t>CO</w:t>
      </w:r>
      <w:r w:rsidR="00F25AC5" w:rsidRPr="00F25AC5">
        <w:t>/1, пункт 15)</w:t>
      </w:r>
      <w:r w:rsidRPr="00EA660D">
        <w:t>. Просьба предст</w:t>
      </w:r>
      <w:r w:rsidRPr="00EA660D">
        <w:t>а</w:t>
      </w:r>
      <w:r w:rsidRPr="00EA660D">
        <w:t>вить обновленную информацию о принятых государством-участником мерах по решению этой проблемы. Просьба, в частности, представить информацию о принятых мерах в ц</w:t>
      </w:r>
      <w:r w:rsidRPr="00EA660D">
        <w:t>е</w:t>
      </w:r>
      <w:r w:rsidRPr="00EA660D">
        <w:t>лях:</w:t>
      </w:r>
    </w:p>
    <w:p w:rsidR="00BD7DA2" w:rsidRPr="00EA660D" w:rsidRDefault="00BD7DA2" w:rsidP="00BD7DA2">
      <w:pPr>
        <w:pStyle w:val="SingleTxtGR"/>
      </w:pPr>
      <w:r w:rsidRPr="00EA660D">
        <w:tab/>
        <w:t>а)</w:t>
      </w:r>
      <w:r w:rsidRPr="00EA660D">
        <w:tab/>
        <w:t>осуществления принципа разделения на практике функций следс</w:t>
      </w:r>
      <w:r w:rsidRPr="00EA660D">
        <w:t>т</w:t>
      </w:r>
      <w:r w:rsidRPr="00EA660D">
        <w:t>вия и содержания под стражей, как это предусмотрено в Законе о пенитенциа</w:t>
      </w:r>
      <w:r w:rsidRPr="00EA660D">
        <w:t>р</w:t>
      </w:r>
      <w:r w:rsidRPr="00EA660D">
        <w:t>ных учреждениях и местах содержания под стражей, об обращении с заключе</w:t>
      </w:r>
      <w:r w:rsidRPr="00EA660D">
        <w:t>н</w:t>
      </w:r>
      <w:r w:rsidRPr="00EA660D">
        <w:t>ными и задержанными лицами. В этой связи просьба подробно сообщить о с</w:t>
      </w:r>
      <w:r w:rsidRPr="00EA660D">
        <w:t>о</w:t>
      </w:r>
      <w:r w:rsidRPr="00EA660D">
        <w:t xml:space="preserve">держании данного </w:t>
      </w:r>
      <w:r>
        <w:t>з</w:t>
      </w:r>
      <w:r w:rsidRPr="00EA660D">
        <w:t>акона с точки зрения разделения этих функций;</w:t>
      </w:r>
    </w:p>
    <w:p w:rsidR="00BD7DA2" w:rsidRPr="00EA660D" w:rsidRDefault="00BD7DA2" w:rsidP="00BD7DA2">
      <w:pPr>
        <w:pStyle w:val="SingleTxtGR"/>
      </w:pPr>
      <w:r w:rsidRPr="00EA660D">
        <w:tab/>
        <w:t>b)</w:t>
      </w:r>
      <w:r w:rsidRPr="00EA660D">
        <w:tab/>
        <w:t>сокращения количества дней, в течение которых задержанные м</w:t>
      </w:r>
      <w:r w:rsidRPr="00EA660D">
        <w:t>о</w:t>
      </w:r>
      <w:r w:rsidRPr="00EA660D">
        <w:t xml:space="preserve">гут содержаться под стражей в полиции, с тем чтобы привести этот срок </w:t>
      </w:r>
      <w:r>
        <w:t>в соо</w:t>
      </w:r>
      <w:r>
        <w:t>т</w:t>
      </w:r>
      <w:r>
        <w:t xml:space="preserve">ветствии </w:t>
      </w:r>
      <w:r w:rsidRPr="00EA660D">
        <w:t>с международными минимальными нормами;</w:t>
      </w:r>
    </w:p>
    <w:p w:rsidR="00BD7DA2" w:rsidRPr="00EA660D" w:rsidRDefault="00BD7DA2" w:rsidP="00BD7DA2">
      <w:pPr>
        <w:pStyle w:val="SingleTxtGR"/>
      </w:pPr>
      <w:r w:rsidRPr="00EA660D">
        <w:tab/>
        <w:t>с)</w:t>
      </w:r>
      <w:r w:rsidRPr="00EA660D">
        <w:tab/>
        <w:t>обеспечени</w:t>
      </w:r>
      <w:r>
        <w:t>я</w:t>
      </w:r>
      <w:r w:rsidRPr="00EA660D">
        <w:t xml:space="preserve"> предоставления правовой помощи всем задержанным с момента их ареста, независимо от категории преступлений, в которых их о</w:t>
      </w:r>
      <w:r w:rsidRPr="00EA660D">
        <w:t>б</w:t>
      </w:r>
      <w:r w:rsidRPr="00EA660D">
        <w:t>виняют;</w:t>
      </w:r>
    </w:p>
    <w:p w:rsidR="00BD7DA2" w:rsidRPr="00EA660D" w:rsidRDefault="00BD7DA2" w:rsidP="00BD7DA2">
      <w:pPr>
        <w:pStyle w:val="SingleTxtGR"/>
      </w:pPr>
      <w:r w:rsidRPr="00EA660D">
        <w:tab/>
      </w:r>
      <w:proofErr w:type="spellStart"/>
      <w:r w:rsidRPr="00EA660D">
        <w:t>d</w:t>
      </w:r>
      <w:proofErr w:type="spellEnd"/>
      <w:r w:rsidRPr="00EA660D">
        <w:t>)</w:t>
      </w:r>
      <w:r w:rsidRPr="00EA660D">
        <w:tab/>
        <w:t>обеспечени</w:t>
      </w:r>
      <w:r>
        <w:t>я</w:t>
      </w:r>
      <w:r w:rsidRPr="00EA660D">
        <w:t xml:space="preserve"> предоставления всем задержанным в системе дос</w:t>
      </w:r>
      <w:r w:rsidRPr="00EA660D">
        <w:t>у</w:t>
      </w:r>
      <w:r w:rsidRPr="00EA660D">
        <w:t>дебного содержания под стражей эффективного доступа к адвокату на практике, а также присутствия адвоката во время пр</w:t>
      </w:r>
      <w:r w:rsidRPr="00EA660D">
        <w:t>о</w:t>
      </w:r>
      <w:r w:rsidRPr="00EA660D">
        <w:t>ведения допросов;</w:t>
      </w:r>
    </w:p>
    <w:p w:rsidR="00BD7DA2" w:rsidRPr="00EA660D" w:rsidRDefault="00BD7DA2" w:rsidP="00BD7DA2">
      <w:pPr>
        <w:pStyle w:val="SingleTxtGR"/>
      </w:pPr>
      <w:r w:rsidRPr="00EA660D">
        <w:tab/>
        <w:t>е)</w:t>
      </w:r>
      <w:r w:rsidRPr="00EA660D">
        <w:tab/>
        <w:t>предоставлени</w:t>
      </w:r>
      <w:r>
        <w:t>я</w:t>
      </w:r>
      <w:r w:rsidRPr="00EA660D">
        <w:t xml:space="preserve"> адвокату доступа ко всем соответствующим мат</w:t>
      </w:r>
      <w:r w:rsidRPr="00EA660D">
        <w:t>е</w:t>
      </w:r>
      <w:r w:rsidRPr="00EA660D">
        <w:t>риалам полицейских протоколов после предъявления обвинения, с тем чтобы он имел возможность подготовить защиту. Просьба, в частности, сообщить, к</w:t>
      </w:r>
      <w:r w:rsidRPr="00EA660D">
        <w:t>а</w:t>
      </w:r>
      <w:r w:rsidRPr="00EA660D">
        <w:t>кие меры были приняты в связи с вызвавшим обеспокоенность правом прок</w:t>
      </w:r>
      <w:r w:rsidRPr="00EA660D">
        <w:t>у</w:t>
      </w:r>
      <w:r w:rsidRPr="00EA660D">
        <w:t>роров решать, какие доказательства подлежат огласке после предъявления о</w:t>
      </w:r>
      <w:r w:rsidRPr="00EA660D">
        <w:t>б</w:t>
      </w:r>
      <w:r w:rsidRPr="00EA660D">
        <w:t>винения;</w:t>
      </w:r>
    </w:p>
    <w:p w:rsidR="00BD7DA2" w:rsidRPr="00EA660D" w:rsidRDefault="00BD7DA2" w:rsidP="00BD7DA2">
      <w:pPr>
        <w:pStyle w:val="SingleTxtGR"/>
      </w:pPr>
      <w:r w:rsidRPr="00EA660D">
        <w:tab/>
      </w:r>
      <w:proofErr w:type="spellStart"/>
      <w:r w:rsidRPr="00EA660D">
        <w:t>f</w:t>
      </w:r>
      <w:proofErr w:type="spellEnd"/>
      <w:r w:rsidRPr="00EA660D">
        <w:t>)</w:t>
      </w:r>
      <w:r w:rsidRPr="00EA660D">
        <w:tab/>
      </w:r>
      <w:r>
        <w:t>обеспечения</w:t>
      </w:r>
      <w:r w:rsidRPr="00EA660D">
        <w:t xml:space="preserve"> лицам, содержащимся под стражей в полиции, нез</w:t>
      </w:r>
      <w:r w:rsidRPr="00EA660D">
        <w:t>а</w:t>
      </w:r>
      <w:r w:rsidRPr="00EA660D">
        <w:t>медлительного доступа к надлежащей медицинской помощи. Просьба предст</w:t>
      </w:r>
      <w:r w:rsidRPr="00EA660D">
        <w:t>а</w:t>
      </w:r>
      <w:r w:rsidRPr="00EA660D">
        <w:t>вить обновленную информацию о количестве случаев предоставления заде</w:t>
      </w:r>
      <w:r w:rsidRPr="00EA660D">
        <w:t>р</w:t>
      </w:r>
      <w:r w:rsidRPr="00EA660D">
        <w:t>жанным лицам врачебной помощи за 2007, 2008 и 2009 годы;</w:t>
      </w:r>
    </w:p>
    <w:p w:rsidR="00BD7DA2" w:rsidRDefault="00BD7DA2" w:rsidP="00BD7DA2">
      <w:pPr>
        <w:pStyle w:val="SingleTxtGR"/>
      </w:pPr>
      <w:r w:rsidRPr="00EA660D">
        <w:tab/>
      </w:r>
      <w:proofErr w:type="spellStart"/>
      <w:r w:rsidRPr="00EA660D">
        <w:t>g</w:t>
      </w:r>
      <w:proofErr w:type="spellEnd"/>
      <w:r w:rsidRPr="00EA660D">
        <w:t>)</w:t>
      </w:r>
      <w:r w:rsidRPr="00EA660D">
        <w:tab/>
        <w:t>введения мер пресечения, альтернативных содержанию под стр</w:t>
      </w:r>
      <w:r w:rsidRPr="00EA660D">
        <w:t>а</w:t>
      </w:r>
      <w:r w:rsidRPr="00EA660D">
        <w:t>жей до суда, а также установления системы досудебного освобождения под з</w:t>
      </w:r>
      <w:r w:rsidRPr="00EA660D">
        <w:t>а</w:t>
      </w:r>
      <w:r w:rsidRPr="00EA660D">
        <w:t>лог.</w:t>
      </w:r>
    </w:p>
    <w:p w:rsidR="00F25AC5" w:rsidRDefault="00F25AC5" w:rsidP="00BD7DA2">
      <w:pPr>
        <w:pStyle w:val="SingleTxtGR"/>
      </w:pPr>
      <w:r>
        <w:t>3.</w:t>
      </w:r>
      <w:r>
        <w:tab/>
        <w:t>Комитет против пыток и Комитет по</w:t>
      </w:r>
      <w:r w:rsidR="00461A59">
        <w:t xml:space="preserve"> правам человека выразили серье</w:t>
      </w:r>
      <w:r w:rsidR="00461A59">
        <w:t>з</w:t>
      </w:r>
      <w:r w:rsidR="00461A59">
        <w:t>ную обеспокоенность по поводу большого числа обвинительных приговоров по уголовным делам на основе признательных показаний, в частности в свете о</w:t>
      </w:r>
      <w:r w:rsidR="00461A59">
        <w:t>т</w:t>
      </w:r>
      <w:r w:rsidR="00461A59">
        <w:t>сутствия эффективного судебного контроля за содержанием под стражей до с</w:t>
      </w:r>
      <w:r w:rsidR="00461A59">
        <w:t>у</w:t>
      </w:r>
      <w:r w:rsidR="00461A59">
        <w:t>да, и несоразмерно высокого числа осуждений по сравнению с оправдательн</w:t>
      </w:r>
      <w:r w:rsidR="00461A59">
        <w:t>ы</w:t>
      </w:r>
      <w:r w:rsidR="00461A59">
        <w:t>ми приговорами (CA</w:t>
      </w:r>
      <w:r w:rsidR="002B0C36">
        <w:rPr>
          <w:lang w:val="en-US"/>
        </w:rPr>
        <w:t>T</w:t>
      </w:r>
      <w:r w:rsidR="00461A59">
        <w:t>/C/JPN/CO/1, пункт 16 и CCPR</w:t>
      </w:r>
      <w:r w:rsidR="00461A59" w:rsidRPr="00461A59">
        <w:t>/</w:t>
      </w:r>
      <w:r w:rsidR="00461A59">
        <w:rPr>
          <w:lang w:val="en-US"/>
        </w:rPr>
        <w:t>C</w:t>
      </w:r>
      <w:r w:rsidR="00461A59" w:rsidRPr="00461A59">
        <w:t>/</w:t>
      </w:r>
      <w:r w:rsidR="00461A59">
        <w:rPr>
          <w:lang w:val="en-US"/>
        </w:rPr>
        <w:t>JPN</w:t>
      </w:r>
      <w:r w:rsidR="00461A59" w:rsidRPr="00461A59">
        <w:t>/</w:t>
      </w:r>
      <w:r w:rsidR="00461A59">
        <w:rPr>
          <w:lang w:val="en-US"/>
        </w:rPr>
        <w:t>CO</w:t>
      </w:r>
      <w:r w:rsidR="00461A59" w:rsidRPr="00461A59">
        <w:t>/5</w:t>
      </w:r>
      <w:r w:rsidR="00461A59">
        <w:t>, пункт 19).</w:t>
      </w:r>
      <w:r w:rsidR="00362E4F">
        <w:t xml:space="preserve"> Просьба представить информацию о мерах, принятых государством-участником для решения этих проблем.</w:t>
      </w:r>
    </w:p>
    <w:p w:rsidR="00BD7DA2" w:rsidRPr="00EA660D" w:rsidRDefault="00362E4F" w:rsidP="00BD7DA2">
      <w:pPr>
        <w:pStyle w:val="SingleTxtGR"/>
      </w:pPr>
      <w:r>
        <w:t>4.</w:t>
      </w:r>
      <w:r w:rsidR="00BD7DA2" w:rsidRPr="00EA660D">
        <w:tab/>
        <w:t>С учетом предыдущих заключительных замечаний Комитета просьба представить информацию о принятых мерах по обеспечению независимости внешнего мониторинга полицейских изоляторов</w:t>
      </w:r>
      <w:r w:rsidR="00155711">
        <w:t xml:space="preserve"> (CA</w:t>
      </w:r>
      <w:r w:rsidR="002B0C36">
        <w:rPr>
          <w:lang w:val="en-US"/>
        </w:rPr>
        <w:t>T</w:t>
      </w:r>
      <w:r w:rsidR="00155711">
        <w:t>/C/JPN/CO/1, пункт 15)</w:t>
      </w:r>
      <w:r w:rsidR="00BD7DA2" w:rsidRPr="00EA660D">
        <w:t>. В этой связи просьба представить подробные сведения о составе и функци</w:t>
      </w:r>
      <w:r w:rsidR="00BD7DA2">
        <w:t>онир</w:t>
      </w:r>
      <w:r w:rsidR="00BD7DA2">
        <w:t>о</w:t>
      </w:r>
      <w:r w:rsidR="00BD7DA2">
        <w:t>вании Совета</w:t>
      </w:r>
      <w:r w:rsidR="00BD7DA2" w:rsidRPr="00EA660D">
        <w:t xml:space="preserve"> </w:t>
      </w:r>
      <w:r w:rsidR="00BD7DA2">
        <w:t>и</w:t>
      </w:r>
      <w:r w:rsidR="00BD7DA2" w:rsidRPr="00EA660D">
        <w:t>нспек</w:t>
      </w:r>
      <w:r w:rsidR="00BD7DA2">
        <w:t>торов</w:t>
      </w:r>
      <w:r w:rsidR="00BD7DA2" w:rsidRPr="00EA660D">
        <w:t xml:space="preserve"> полицейских изоляторов.</w:t>
      </w:r>
    </w:p>
    <w:p w:rsidR="00BD7DA2" w:rsidRPr="00EA660D" w:rsidRDefault="00155711" w:rsidP="00BD7DA2">
      <w:pPr>
        <w:pStyle w:val="SingleTxtGR"/>
      </w:pPr>
      <w:r>
        <w:t>5</w:t>
      </w:r>
      <w:r w:rsidR="00BD7DA2" w:rsidRPr="00EA660D">
        <w:t>.</w:t>
      </w:r>
      <w:r w:rsidR="00BD7DA2" w:rsidRPr="00EA660D">
        <w:tab/>
        <w:t>Просьба представить обновленную информацию о позиции государства-участника в отношении безотлагательного введения моратория на смертн</w:t>
      </w:r>
      <w:r w:rsidR="00BD7DA2">
        <w:t>ую</w:t>
      </w:r>
      <w:r w:rsidR="00BD7DA2" w:rsidRPr="00EA660D">
        <w:t xml:space="preserve"> казн</w:t>
      </w:r>
      <w:r w:rsidR="00BD7DA2">
        <w:t>ь</w:t>
      </w:r>
      <w:r w:rsidR="00BD7DA2" w:rsidRPr="00EA660D">
        <w:t xml:space="preserve">. Просьба также указать, были ли </w:t>
      </w:r>
      <w:r>
        <w:t>осуществлены или рассмотрены</w:t>
      </w:r>
      <w:r w:rsidR="00BD7DA2" w:rsidRPr="00EA660D">
        <w:t xml:space="preserve"> сл</w:t>
      </w:r>
      <w:r w:rsidR="00BD7DA2" w:rsidRPr="00EA660D">
        <w:t>е</w:t>
      </w:r>
      <w:r w:rsidR="00BD7DA2" w:rsidRPr="00EA660D">
        <w:t xml:space="preserve">дующие процедурные изменения: </w:t>
      </w:r>
    </w:p>
    <w:p w:rsidR="00BD7DA2" w:rsidRDefault="00BD7DA2" w:rsidP="00BD7DA2">
      <w:pPr>
        <w:pStyle w:val="SingleTxtGR"/>
        <w:rPr>
          <w:lang w:val="en-US"/>
        </w:rPr>
      </w:pPr>
      <w:r w:rsidRPr="00EA660D">
        <w:tab/>
        <w:t>а)</w:t>
      </w:r>
      <w:r w:rsidRPr="00EA660D">
        <w:tab/>
        <w:t>Пользуются ли лица, приговоренные к смертной казни, подлинным правом на помилование, смягчение наказания и отсрочку исполнения пригов</w:t>
      </w:r>
      <w:r w:rsidRPr="00EA660D">
        <w:t>о</w:t>
      </w:r>
      <w:r w:rsidRPr="00EA660D">
        <w:t>ра? Сколько таких случаев имело место за период после рассмотрения пред</w:t>
      </w:r>
      <w:r w:rsidRPr="00EA660D">
        <w:t>ы</w:t>
      </w:r>
      <w:r w:rsidRPr="00EA660D">
        <w:t xml:space="preserve">дущего </w:t>
      </w:r>
      <w:r>
        <w:t xml:space="preserve">доклада </w:t>
      </w:r>
      <w:r w:rsidRPr="00EA660D">
        <w:t>государства-участника?</w:t>
      </w:r>
    </w:p>
    <w:p w:rsidR="00134993" w:rsidRPr="00EA660D" w:rsidRDefault="00134993" w:rsidP="00944085">
      <w:pPr>
        <w:pStyle w:val="SingleTxtGR"/>
      </w:pPr>
      <w:r w:rsidRPr="00EA660D">
        <w:tab/>
        <w:t>b)</w:t>
      </w:r>
      <w:r w:rsidRPr="00EA660D">
        <w:tab/>
        <w:t>Является ли право на обжалование приговора обязательным во всех случаях вынесения смертного приговора?</w:t>
      </w:r>
    </w:p>
    <w:p w:rsidR="00134993" w:rsidRPr="00EA660D" w:rsidRDefault="00134993" w:rsidP="00944085">
      <w:pPr>
        <w:pStyle w:val="SingleTxtGR"/>
      </w:pPr>
      <w:r w:rsidRPr="00EA660D">
        <w:tab/>
        <w:t>с)</w:t>
      </w:r>
      <w:r w:rsidRPr="00EA660D">
        <w:tab/>
        <w:t>Предусматривает ли процедура повторного судебного разбирател</w:t>
      </w:r>
      <w:r w:rsidRPr="00EA660D">
        <w:t>ь</w:t>
      </w:r>
      <w:r w:rsidRPr="00EA660D">
        <w:t>ства или просьба о помиловании приостановление приведения приговора в и</w:t>
      </w:r>
      <w:r w:rsidRPr="00EA660D">
        <w:t>с</w:t>
      </w:r>
      <w:r w:rsidRPr="00EA660D">
        <w:t xml:space="preserve">полнение? Просьба сообщить о </w:t>
      </w:r>
      <w:r>
        <w:t>состоянии</w:t>
      </w:r>
      <w:r w:rsidRPr="00EA660D">
        <w:t xml:space="preserve"> и содержании предложения, сформ</w:t>
      </w:r>
      <w:r w:rsidRPr="00EA660D">
        <w:t>у</w:t>
      </w:r>
      <w:r w:rsidRPr="00EA660D">
        <w:t>лированного в сентябре 2007 года министром юстиции, об упорядочении св</w:t>
      </w:r>
      <w:r w:rsidRPr="00EA660D">
        <w:t>я</w:t>
      </w:r>
      <w:r w:rsidRPr="00EA660D">
        <w:t>занных со смертной казнью процедур. Означает ли это, что заключенные, нах</w:t>
      </w:r>
      <w:r w:rsidRPr="00EA660D">
        <w:t>о</w:t>
      </w:r>
      <w:r w:rsidRPr="00EA660D">
        <w:t>дящиеся в камере смертников, будут автоматически казнены в течение шести месяцев после окончания процесса рассмотрения их апелляций?</w:t>
      </w:r>
    </w:p>
    <w:p w:rsidR="00134993" w:rsidRPr="00EA660D" w:rsidRDefault="00134993" w:rsidP="00944085">
      <w:pPr>
        <w:pStyle w:val="SingleTxtGR"/>
      </w:pPr>
      <w:r w:rsidRPr="00EA660D">
        <w:tab/>
      </w:r>
      <w:proofErr w:type="spellStart"/>
      <w:r w:rsidRPr="00EA660D">
        <w:t>d</w:t>
      </w:r>
      <w:proofErr w:type="spellEnd"/>
      <w:r w:rsidRPr="00EA660D">
        <w:t>)</w:t>
      </w:r>
      <w:r w:rsidRPr="00EA660D">
        <w:tab/>
        <w:t>Соблюдается ли строгая конфиденциальность всех встреч между помещенными в камеру смертников заключенными и их адвокатами в рамках подготовки ходатайства о повторном судебном разбирательстве</w:t>
      </w:r>
      <w:r>
        <w:t>?</w:t>
      </w:r>
    </w:p>
    <w:p w:rsidR="00134993" w:rsidRPr="00EA660D" w:rsidRDefault="00134993" w:rsidP="00944085">
      <w:pPr>
        <w:pStyle w:val="SingleTxtGR"/>
      </w:pPr>
      <w:r w:rsidRPr="003F1EE2">
        <w:t>6</w:t>
      </w:r>
      <w:r w:rsidRPr="00EA660D">
        <w:t>.</w:t>
      </w:r>
      <w:r w:rsidRPr="00EA660D">
        <w:tab/>
        <w:t xml:space="preserve">Просьба </w:t>
      </w:r>
      <w:r>
        <w:t>сообщить о шагах, предпринятых</w:t>
      </w:r>
      <w:r w:rsidRPr="00EA660D">
        <w:t xml:space="preserve"> государством-участником </w:t>
      </w:r>
      <w:r>
        <w:t>для</w:t>
      </w:r>
      <w:r w:rsidRPr="00EA660D">
        <w:t xml:space="preserve"> создани</w:t>
      </w:r>
      <w:r>
        <w:t>я</w:t>
      </w:r>
      <w:r w:rsidRPr="00EA660D">
        <w:t xml:space="preserve"> независимого национального правозащитного учреждения в соотве</w:t>
      </w:r>
      <w:r w:rsidRPr="00EA660D">
        <w:t>т</w:t>
      </w:r>
      <w:r w:rsidRPr="00EA660D">
        <w:t>ствии с Парижскими принципами.</w:t>
      </w:r>
    </w:p>
    <w:p w:rsidR="00134993" w:rsidRPr="00EA660D" w:rsidRDefault="00134993" w:rsidP="00944085">
      <w:pPr>
        <w:pStyle w:val="H1GR"/>
      </w:pPr>
      <w:r w:rsidRPr="009C38BD">
        <w:tab/>
      </w:r>
      <w:r w:rsidRPr="009C38BD">
        <w:tab/>
      </w:r>
      <w:r w:rsidRPr="00EA660D">
        <w:t>Статья 3</w:t>
      </w:r>
    </w:p>
    <w:p w:rsidR="00134993" w:rsidRPr="00EA660D" w:rsidRDefault="00134993" w:rsidP="00944085">
      <w:pPr>
        <w:pStyle w:val="SingleTxtGR"/>
      </w:pPr>
      <w:r>
        <w:t>7</w:t>
      </w:r>
      <w:r w:rsidRPr="00EA660D">
        <w:t>.</w:t>
      </w:r>
      <w:r w:rsidRPr="00EA660D">
        <w:tab/>
        <w:t xml:space="preserve">В связи с предыдущими заключительными замечаниями Комитета и </w:t>
      </w:r>
      <w:r>
        <w:t>з</w:t>
      </w:r>
      <w:r>
        <w:t>а</w:t>
      </w:r>
      <w:r>
        <w:t>просом</w:t>
      </w:r>
      <w:r w:rsidRPr="00EA660D">
        <w:t xml:space="preserve"> о разъяснениях, направленн</w:t>
      </w:r>
      <w:r>
        <w:t>ым</w:t>
      </w:r>
      <w:r w:rsidRPr="00EA660D">
        <w:t xml:space="preserve"> Докладчиком по </w:t>
      </w:r>
      <w:r>
        <w:t>вопросу о последу</w:t>
      </w:r>
      <w:r>
        <w:t>ю</w:t>
      </w:r>
      <w:r>
        <w:t>щих действиях в связи с выводами и рекомендациями</w:t>
      </w:r>
      <w:r w:rsidRPr="00EA660D">
        <w:t>, просьба представить о</w:t>
      </w:r>
      <w:r w:rsidRPr="00EA660D">
        <w:t>б</w:t>
      </w:r>
      <w:r w:rsidRPr="00EA660D">
        <w:t>новленную информацию о принятых государством-участником мерах по вкл</w:t>
      </w:r>
      <w:r w:rsidRPr="00EA660D">
        <w:t>ю</w:t>
      </w:r>
      <w:r w:rsidRPr="005E1680">
        <w:t>чению принципа отказа от принудительной высылки, составляющего основу</w:t>
      </w:r>
      <w:r w:rsidRPr="00EA660D">
        <w:rPr>
          <w:i/>
        </w:rPr>
        <w:t xml:space="preserve"> </w:t>
      </w:r>
      <w:r w:rsidRPr="00EA660D">
        <w:t>статьи 3 Конвенции, во внутреннее законодательство с целью обеспечения того, чтобы просители убежища не высылались в страны, если существуют серье</w:t>
      </w:r>
      <w:r w:rsidRPr="00EA660D">
        <w:t>з</w:t>
      </w:r>
      <w:r w:rsidRPr="00EA660D">
        <w:t xml:space="preserve">ные основания полагать, что </w:t>
      </w:r>
      <w:r>
        <w:t>им</w:t>
      </w:r>
      <w:r w:rsidRPr="00EA660D">
        <w:t xml:space="preserve"> там будет угрожать прим</w:t>
      </w:r>
      <w:r w:rsidRPr="00EA660D">
        <w:t>е</w:t>
      </w:r>
      <w:r w:rsidRPr="00EA660D">
        <w:t>нение пыток</w:t>
      </w:r>
      <w:r>
        <w:t xml:space="preserve"> (</w:t>
      </w:r>
      <w:r>
        <w:rPr>
          <w:lang w:val="en-US"/>
        </w:rPr>
        <w:t>CAT</w:t>
      </w:r>
      <w:r w:rsidRPr="00163772">
        <w:t>/</w:t>
      </w:r>
      <w:r>
        <w:rPr>
          <w:lang w:val="en-US"/>
        </w:rPr>
        <w:t>C</w:t>
      </w:r>
      <w:r w:rsidRPr="00163772">
        <w:t>/</w:t>
      </w:r>
      <w:r>
        <w:rPr>
          <w:lang w:val="en-US"/>
        </w:rPr>
        <w:t>JPN</w:t>
      </w:r>
      <w:r w:rsidRPr="00163772">
        <w:t>/</w:t>
      </w:r>
      <w:r>
        <w:rPr>
          <w:lang w:val="en-US"/>
        </w:rPr>
        <w:t>CO</w:t>
      </w:r>
      <w:r w:rsidRPr="00163772">
        <w:t xml:space="preserve">/1, </w:t>
      </w:r>
      <w:r>
        <w:t>пункт 14)</w:t>
      </w:r>
      <w:r w:rsidRPr="00EA660D">
        <w:t>.</w:t>
      </w:r>
    </w:p>
    <w:p w:rsidR="00134993" w:rsidRPr="00EA660D" w:rsidRDefault="00134993" w:rsidP="00944085">
      <w:pPr>
        <w:pStyle w:val="SingleTxtGR"/>
      </w:pPr>
      <w:r>
        <w:t>8</w:t>
      </w:r>
      <w:r w:rsidRPr="00EA660D">
        <w:t>.</w:t>
      </w:r>
      <w:r w:rsidRPr="00EA660D">
        <w:tab/>
        <w:t xml:space="preserve">Просьба сообщить о любых полученных запросах </w:t>
      </w:r>
      <w:r>
        <w:t>о выдаче</w:t>
      </w:r>
      <w:r w:rsidRPr="00EA660D">
        <w:t xml:space="preserve"> и предст</w:t>
      </w:r>
      <w:r w:rsidRPr="00EA660D">
        <w:t>а</w:t>
      </w:r>
      <w:r w:rsidRPr="00EA660D">
        <w:t>вить подробную информацию по всем случаям выдачи, возвращения или высылки, которые имели место за период после пред</w:t>
      </w:r>
      <w:r w:rsidRPr="00EA660D">
        <w:t>ы</w:t>
      </w:r>
      <w:r w:rsidRPr="00EA660D">
        <w:t>дущего доклада.</w:t>
      </w:r>
    </w:p>
    <w:p w:rsidR="00134993" w:rsidRPr="00EA660D" w:rsidRDefault="00134993" w:rsidP="00944085">
      <w:pPr>
        <w:pStyle w:val="SingleTxtGR"/>
      </w:pPr>
      <w:r>
        <w:t>9</w:t>
      </w:r>
      <w:r w:rsidRPr="00EA660D">
        <w:t>.</w:t>
      </w:r>
      <w:r w:rsidRPr="00EA660D">
        <w:tab/>
        <w:t>а)</w:t>
      </w:r>
      <w:r w:rsidRPr="00EA660D">
        <w:tab/>
        <w:t>Просьба представить подробную информацию о принятых мерах по обеспечению надлежащего рассмотрения ходатайств о предоставлении уб</w:t>
      </w:r>
      <w:r w:rsidRPr="00EA660D">
        <w:t>е</w:t>
      </w:r>
      <w:r w:rsidRPr="00EA660D">
        <w:t>жища и адекватного порядка высылки, включая доступ к адвокату, правовой помощи и услугам переводчика.</w:t>
      </w:r>
    </w:p>
    <w:p w:rsidR="00134993" w:rsidRPr="00EA660D" w:rsidRDefault="00134993" w:rsidP="00944085">
      <w:pPr>
        <w:pStyle w:val="SingleTxtGR"/>
      </w:pPr>
      <w:r w:rsidRPr="00EA660D">
        <w:tab/>
        <w:t>b)</w:t>
      </w:r>
      <w:r w:rsidRPr="00EA660D">
        <w:tab/>
        <w:t>Просьба сообщить о принятых мерах по созданию полностью нез</w:t>
      </w:r>
      <w:r w:rsidRPr="00EA660D">
        <w:t>а</w:t>
      </w:r>
      <w:r w:rsidRPr="00EA660D">
        <w:t>висимого апелляционного механизма по пересмотру решений сотрудников и</w:t>
      </w:r>
      <w:r w:rsidRPr="00EA660D">
        <w:t>м</w:t>
      </w:r>
      <w:r w:rsidRPr="00EA660D">
        <w:t>миграционной службы. В этой связи просьба указать, назначаются ли советн</w:t>
      </w:r>
      <w:r w:rsidRPr="00EA660D">
        <w:t>и</w:t>
      </w:r>
      <w:r w:rsidRPr="00EA660D">
        <w:t>ки по вопросам, касающимся беженцев, на независимой основе и уполномоч</w:t>
      </w:r>
      <w:r w:rsidRPr="00EA660D">
        <w:t>е</w:t>
      </w:r>
      <w:r w:rsidRPr="00EA660D">
        <w:t>ны ли они принимать обязательные к исполнению решения.</w:t>
      </w:r>
    </w:p>
    <w:p w:rsidR="00134993" w:rsidRPr="00EA660D" w:rsidRDefault="00134993" w:rsidP="00944085">
      <w:pPr>
        <w:pStyle w:val="SingleTxtGR"/>
      </w:pPr>
      <w:r w:rsidRPr="00EA660D">
        <w:tab/>
        <w:t>с)</w:t>
      </w:r>
      <w:r w:rsidRPr="00EA660D">
        <w:tab/>
        <w:t>Просьба представить информацию о принятых мерах по гарант</w:t>
      </w:r>
      <w:r w:rsidRPr="00EA660D">
        <w:t>и</w:t>
      </w:r>
      <w:r w:rsidRPr="00EA660D">
        <w:t>рованию всем просителям убежища доступа к процедурам судебного пересмо</w:t>
      </w:r>
      <w:r w:rsidRPr="00EA660D">
        <w:t>т</w:t>
      </w:r>
      <w:r w:rsidRPr="00EA660D">
        <w:t>ра. В этой связи просьба сообщить о принятых мерах в связи с сообщениями о том, что просители убежища, чьи ходатайства были отклонены, сразу же выс</w:t>
      </w:r>
      <w:r w:rsidRPr="00EA660D">
        <w:t>ы</w:t>
      </w:r>
      <w:r w:rsidRPr="00EA660D">
        <w:t>лаются из страны, прежде чем они могут обжаловать решение об отказе в пр</w:t>
      </w:r>
      <w:r w:rsidRPr="00EA660D">
        <w:t>е</w:t>
      </w:r>
      <w:r w:rsidRPr="00EA660D">
        <w:t>доставлении убеж</w:t>
      </w:r>
      <w:r w:rsidRPr="00EA660D">
        <w:t>и</w:t>
      </w:r>
      <w:r w:rsidRPr="00EA660D">
        <w:t>ща.</w:t>
      </w:r>
    </w:p>
    <w:p w:rsidR="00134993" w:rsidRPr="00EA660D" w:rsidRDefault="00134993" w:rsidP="00944085">
      <w:pPr>
        <w:pStyle w:val="SingleTxtGR"/>
      </w:pPr>
      <w:r w:rsidRPr="00EA660D">
        <w:tab/>
      </w:r>
      <w:proofErr w:type="spellStart"/>
      <w:r w:rsidRPr="00EA660D">
        <w:t>d</w:t>
      </w:r>
      <w:proofErr w:type="spellEnd"/>
      <w:r w:rsidRPr="00EA660D">
        <w:t>)</w:t>
      </w:r>
      <w:r w:rsidRPr="00EA660D">
        <w:tab/>
        <w:t>Просьба сообщить, обнародовало ли государство-участник инфо</w:t>
      </w:r>
      <w:r w:rsidRPr="00EA660D">
        <w:t>р</w:t>
      </w:r>
      <w:r w:rsidRPr="00EA660D">
        <w:t>мацию, касающуюся тр</w:t>
      </w:r>
      <w:r w:rsidRPr="00EA660D">
        <w:t>е</w:t>
      </w:r>
      <w:r w:rsidRPr="00EA660D">
        <w:t>бования о содержании под стражей после выдачи письменного постановления о высылке.</w:t>
      </w:r>
    </w:p>
    <w:p w:rsidR="00134993" w:rsidRPr="00EA660D" w:rsidRDefault="00134993" w:rsidP="00944085">
      <w:pPr>
        <w:pStyle w:val="H1GR"/>
      </w:pPr>
      <w:r w:rsidRPr="009C38BD">
        <w:tab/>
      </w:r>
      <w:r w:rsidRPr="009C38BD">
        <w:tab/>
      </w:r>
      <w:r w:rsidRPr="00EA660D">
        <w:t>Статьи 5 и 7</w:t>
      </w:r>
    </w:p>
    <w:p w:rsidR="00134993" w:rsidRPr="00EA660D" w:rsidRDefault="00134993" w:rsidP="00944085">
      <w:pPr>
        <w:pStyle w:val="SingleTxtGR"/>
      </w:pPr>
      <w:r>
        <w:t>10</w:t>
      </w:r>
      <w:r w:rsidRPr="00EA660D">
        <w:t>.</w:t>
      </w:r>
      <w:r w:rsidRPr="00EA660D">
        <w:tab/>
        <w:t>Просьба указать, осуществляет ли государство-участник универсальную юрисдикцию в связи с актами пыток. Просьба сообщить, отклоняло ли госуда</w:t>
      </w:r>
      <w:r w:rsidRPr="00EA660D">
        <w:t>р</w:t>
      </w:r>
      <w:r w:rsidRPr="00EA660D">
        <w:t xml:space="preserve">ство-участник по тем или иным причинам </w:t>
      </w:r>
      <w:r>
        <w:t xml:space="preserve">в период </w:t>
      </w:r>
      <w:r w:rsidRPr="00EA660D">
        <w:t>после рассмотрения пред</w:t>
      </w:r>
      <w:r w:rsidRPr="00EA660D">
        <w:t>ы</w:t>
      </w:r>
      <w:r w:rsidRPr="00EA660D">
        <w:t>дущего доклада какой-либо запрос третьего государства о выдаче лица, подо</w:t>
      </w:r>
      <w:r w:rsidRPr="00EA660D">
        <w:t>з</w:t>
      </w:r>
      <w:r w:rsidRPr="00EA660D">
        <w:t xml:space="preserve">реваемого в совершении преступления пыток, и, таким образом, проводило ли оно в результате этого свое собственное расследование. Если да, </w:t>
      </w:r>
      <w:r>
        <w:t xml:space="preserve">то </w:t>
      </w:r>
      <w:r w:rsidRPr="00EA660D">
        <w:t>просьба указать, каково положен</w:t>
      </w:r>
      <w:r>
        <w:t>ие дел с такими расследованиями</w:t>
      </w:r>
      <w:r w:rsidRPr="00EA660D">
        <w:t xml:space="preserve"> и каковы их результ</w:t>
      </w:r>
      <w:r w:rsidRPr="00EA660D">
        <w:t>а</w:t>
      </w:r>
      <w:r w:rsidRPr="00EA660D">
        <w:t>ты.</w:t>
      </w:r>
    </w:p>
    <w:p w:rsidR="00134993" w:rsidRPr="00EA660D" w:rsidRDefault="00134993" w:rsidP="00944085">
      <w:pPr>
        <w:pStyle w:val="H1GR"/>
      </w:pPr>
      <w:r w:rsidRPr="00872041">
        <w:tab/>
      </w:r>
      <w:r w:rsidRPr="00872041">
        <w:tab/>
      </w:r>
      <w:r w:rsidRPr="00EA660D">
        <w:t>Статья 10</w:t>
      </w:r>
    </w:p>
    <w:p w:rsidR="00134993" w:rsidRPr="00EA660D" w:rsidRDefault="00134993" w:rsidP="00944085">
      <w:pPr>
        <w:pStyle w:val="SingleTxtGR"/>
      </w:pPr>
      <w:r w:rsidRPr="00EA660D">
        <w:t>1</w:t>
      </w:r>
      <w:r>
        <w:t>1</w:t>
      </w:r>
      <w:r w:rsidRPr="00EA660D">
        <w:t>.</w:t>
      </w:r>
      <w:r w:rsidRPr="00EA660D">
        <w:tab/>
        <w:t xml:space="preserve">С учетом предыдущих </w:t>
      </w:r>
      <w:r>
        <w:t xml:space="preserve">заключительных </w:t>
      </w:r>
      <w:r w:rsidRPr="00EA660D">
        <w:t>замечаний Комитета просьба представить информацию о принятых мерах по обеспечению того, чтобы все материалы, касающиеся программ подготовки сотрудников правоохранител</w:t>
      </w:r>
      <w:r w:rsidRPr="00EA660D">
        <w:t>ь</w:t>
      </w:r>
      <w:r w:rsidRPr="00EA660D">
        <w:t>ных органов, и, в частности следователей, соответствовали положениям Ко</w:t>
      </w:r>
      <w:r w:rsidRPr="00EA660D">
        <w:t>н</w:t>
      </w:r>
      <w:r w:rsidRPr="00EA660D">
        <w:t>венции и находились в открытом доступе</w:t>
      </w:r>
      <w:r>
        <w:t xml:space="preserve"> (</w:t>
      </w:r>
      <w:r>
        <w:rPr>
          <w:lang w:val="en-US"/>
        </w:rPr>
        <w:t>CAT</w:t>
      </w:r>
      <w:r w:rsidRPr="00163772">
        <w:t>/</w:t>
      </w:r>
      <w:r>
        <w:rPr>
          <w:lang w:val="en-US"/>
        </w:rPr>
        <w:t>C</w:t>
      </w:r>
      <w:r w:rsidRPr="00163772">
        <w:t>/</w:t>
      </w:r>
      <w:r>
        <w:rPr>
          <w:lang w:val="en-US"/>
        </w:rPr>
        <w:t>JPN</w:t>
      </w:r>
      <w:r w:rsidRPr="00163772">
        <w:t>/</w:t>
      </w:r>
      <w:r>
        <w:rPr>
          <w:lang w:val="en-US"/>
        </w:rPr>
        <w:t>CO</w:t>
      </w:r>
      <w:r w:rsidRPr="00163772">
        <w:t>/1,</w:t>
      </w:r>
      <w:r>
        <w:t xml:space="preserve"> пункт 22)</w:t>
      </w:r>
      <w:r w:rsidRPr="00EA660D">
        <w:t>.</w:t>
      </w:r>
    </w:p>
    <w:p w:rsidR="00134993" w:rsidRPr="00EA660D" w:rsidRDefault="00134993" w:rsidP="00944085">
      <w:pPr>
        <w:pStyle w:val="SingleTxtGR"/>
      </w:pPr>
      <w:r w:rsidRPr="00EA660D">
        <w:t>1</w:t>
      </w:r>
      <w:r>
        <w:t>2</w:t>
      </w:r>
      <w:r w:rsidRPr="00EA660D">
        <w:t>.</w:t>
      </w:r>
      <w:r w:rsidRPr="00EA660D">
        <w:tab/>
        <w:t>а)</w:t>
      </w:r>
      <w:r w:rsidRPr="00EA660D">
        <w:tab/>
        <w:t>Просьба представить информацию о программах дальнейшего об</w:t>
      </w:r>
      <w:r w:rsidRPr="00EA660D">
        <w:t>у</w:t>
      </w:r>
      <w:r w:rsidRPr="00EA660D">
        <w:t>чения, разработанных и осуществленных государством-участником для обесп</w:t>
      </w:r>
      <w:r w:rsidRPr="00EA660D">
        <w:t>е</w:t>
      </w:r>
      <w:r w:rsidRPr="00EA660D">
        <w:t>чения того, чтобы все категории сотрудников право</w:t>
      </w:r>
      <w:r>
        <w:t>охранительных</w:t>
      </w:r>
      <w:r w:rsidRPr="00EA660D">
        <w:t xml:space="preserve"> органов, а также судьи, прокуроры и работники иммиграционной службы, проходили р</w:t>
      </w:r>
      <w:r w:rsidRPr="00EA660D">
        <w:t>е</w:t>
      </w:r>
      <w:r w:rsidRPr="00EA660D">
        <w:t xml:space="preserve">гулярную подготовку </w:t>
      </w:r>
      <w:r>
        <w:t xml:space="preserve">по вопросам </w:t>
      </w:r>
      <w:r w:rsidRPr="00EA660D">
        <w:t>правозащитных последствий их деятельн</w:t>
      </w:r>
      <w:r w:rsidRPr="00EA660D">
        <w:t>о</w:t>
      </w:r>
      <w:r w:rsidRPr="00EA660D">
        <w:t xml:space="preserve">сти </w:t>
      </w:r>
      <w:r>
        <w:t>с</w:t>
      </w:r>
      <w:r w:rsidRPr="00EA660D">
        <w:t xml:space="preserve"> </w:t>
      </w:r>
      <w:proofErr w:type="spellStart"/>
      <w:r w:rsidRPr="00EA660D">
        <w:t>уделени</w:t>
      </w:r>
      <w:r>
        <w:t>ем</w:t>
      </w:r>
      <w:proofErr w:type="spellEnd"/>
      <w:r w:rsidRPr="00EA660D">
        <w:t xml:space="preserve"> особого внимания положениям Конвенции, вопросам пред</w:t>
      </w:r>
      <w:r w:rsidRPr="00EA660D">
        <w:t>у</w:t>
      </w:r>
      <w:r w:rsidRPr="00EA660D">
        <w:t>преждения пыток и правам детей и женщин.</w:t>
      </w:r>
    </w:p>
    <w:p w:rsidR="00134993" w:rsidRPr="00EA660D" w:rsidRDefault="00134993" w:rsidP="00944085">
      <w:pPr>
        <w:pStyle w:val="SingleTxtGR"/>
      </w:pPr>
      <w:r w:rsidRPr="00EA660D">
        <w:tab/>
        <w:t>b)</w:t>
      </w:r>
      <w:r w:rsidRPr="00EA660D">
        <w:tab/>
        <w:t>Какие меры были приняты для обеспечения того, чтобы весь соо</w:t>
      </w:r>
      <w:r w:rsidRPr="00EA660D">
        <w:t>т</w:t>
      </w:r>
      <w:r w:rsidRPr="00EA660D">
        <w:t>ветствующий персонал прошел конкретную подготовку по методам установл</w:t>
      </w:r>
      <w:r w:rsidRPr="00EA660D">
        <w:t>е</w:t>
      </w:r>
      <w:r w:rsidRPr="00EA660D">
        <w:t>ния признаков применения пыток и неправомерного обращения? Просьба ук</w:t>
      </w:r>
      <w:r w:rsidRPr="00EA660D">
        <w:t>а</w:t>
      </w:r>
      <w:r w:rsidRPr="00EA660D">
        <w:t>зать, является ли на практике Стамбульский протокол 1999 года неотъемлемой частью подготовки, предоставляемой врачам. Сколько врачей было охвачено т</w:t>
      </w:r>
      <w:r w:rsidRPr="00EA660D">
        <w:t>а</w:t>
      </w:r>
      <w:r w:rsidRPr="00EA660D">
        <w:t>кой подготовкой?</w:t>
      </w:r>
    </w:p>
    <w:p w:rsidR="00134993" w:rsidRPr="009C38BD" w:rsidRDefault="00134993" w:rsidP="00944085">
      <w:pPr>
        <w:pStyle w:val="SingleTxtGR"/>
      </w:pPr>
      <w:r w:rsidRPr="00EA660D">
        <w:tab/>
        <w:t>с)</w:t>
      </w:r>
      <w:r w:rsidRPr="00EA660D">
        <w:tab/>
        <w:t>Кроме того, просьба указать, разработало ли государство-участник и применяет ли оно на практике метод</w:t>
      </w:r>
      <w:r>
        <w:t>ику</w:t>
      </w:r>
      <w:r w:rsidRPr="00EA660D">
        <w:t xml:space="preserve"> для оценки эффективности своих программ </w:t>
      </w:r>
      <w:r>
        <w:t xml:space="preserve">обучения/профессиональной </w:t>
      </w:r>
      <w:r w:rsidRPr="00EA660D">
        <w:t xml:space="preserve">подготовки </w:t>
      </w:r>
      <w:r>
        <w:t xml:space="preserve">и </w:t>
      </w:r>
      <w:r w:rsidRPr="00EA660D">
        <w:t>их воздействия на сокр</w:t>
      </w:r>
      <w:r w:rsidRPr="00EA660D">
        <w:t>а</w:t>
      </w:r>
      <w:r w:rsidRPr="00EA660D">
        <w:t xml:space="preserve">щение числа случаев </w:t>
      </w:r>
      <w:r>
        <w:t xml:space="preserve">применения </w:t>
      </w:r>
      <w:r w:rsidRPr="00EA660D">
        <w:t>пыток и неправомерного обращения. Если да, то просьба представить информацию о содержании такой метод</w:t>
      </w:r>
      <w:r>
        <w:t>ологии</w:t>
      </w:r>
      <w:r w:rsidRPr="00EA660D">
        <w:t>, п</w:t>
      </w:r>
      <w:r w:rsidRPr="00EA660D">
        <w:t>о</w:t>
      </w:r>
      <w:r w:rsidRPr="00EA660D">
        <w:t>рядке ее применения, а также о р</w:t>
      </w:r>
      <w:r w:rsidRPr="00EA660D">
        <w:t>е</w:t>
      </w:r>
      <w:r w:rsidRPr="00EA660D">
        <w:t>зультатах принятых мер.</w:t>
      </w:r>
    </w:p>
    <w:p w:rsidR="00134993" w:rsidRPr="00EC4885" w:rsidRDefault="00134993" w:rsidP="00944085">
      <w:pPr>
        <w:pStyle w:val="H1GR"/>
      </w:pPr>
      <w:r w:rsidRPr="00EC4885">
        <w:tab/>
      </w:r>
      <w:r w:rsidRPr="00EC4885">
        <w:tab/>
      </w:r>
      <w:r>
        <w:t>Статья</w:t>
      </w:r>
      <w:r w:rsidRPr="00EC4885">
        <w:t xml:space="preserve"> 11</w:t>
      </w:r>
    </w:p>
    <w:p w:rsidR="00134993" w:rsidRDefault="00134993" w:rsidP="00944085">
      <w:pPr>
        <w:pStyle w:val="SingleTxtGR"/>
      </w:pPr>
      <w:r>
        <w:t>13.</w:t>
      </w:r>
      <w:r>
        <w:tab/>
        <w:t>Просьба представить информацию о любых новых правилах, инструкц</w:t>
      </w:r>
      <w:r>
        <w:t>и</w:t>
      </w:r>
      <w:r>
        <w:t>ях, методах и практике проведения допросов, а также о порядке заключения под стражу, которые были введены в действие после рассмотрения предыдущего периодического доклада. Просьба также указать, как часто они пересматрив</w:t>
      </w:r>
      <w:r>
        <w:t>а</w:t>
      </w:r>
      <w:r>
        <w:t>ются.</w:t>
      </w:r>
    </w:p>
    <w:p w:rsidR="00134993" w:rsidRDefault="00134993" w:rsidP="00944085">
      <w:pPr>
        <w:pStyle w:val="SingleTxtGR"/>
      </w:pPr>
      <w:r>
        <w:t>14.</w:t>
      </w:r>
      <w:r>
        <w:tab/>
      </w:r>
      <w:proofErr w:type="spellStart"/>
      <w:r>
        <w:t>a</w:t>
      </w:r>
      <w:proofErr w:type="spellEnd"/>
      <w:r>
        <w:t>)</w:t>
      </w:r>
      <w:r>
        <w:tab/>
        <w:t>Просьба представить обновленную информацию о принятых мерах по обеспечению того, чтобы допросы лиц, содержащихся под стражей в пол</w:t>
      </w:r>
      <w:r>
        <w:t>и</w:t>
      </w:r>
      <w:r>
        <w:t>ции или в альтернативных тюрьмах, систематически контролировались с пом</w:t>
      </w:r>
      <w:r>
        <w:t>о</w:t>
      </w:r>
      <w:r>
        <w:t>щью таких средств, как электронное наблюдение и видеозапись всех допр</w:t>
      </w:r>
      <w:r>
        <w:t>о</w:t>
      </w:r>
      <w:r>
        <w:t>сов, чтобы задержанным гарантировался доступ к услугам адвоката и его присутс</w:t>
      </w:r>
      <w:r>
        <w:t>т</w:t>
      </w:r>
      <w:r>
        <w:t>вие на допросах и чтобы записи допросов можно было использовать в рамках уголовного судопроизводства. В этой связи просьба подробно сообщить о с</w:t>
      </w:r>
      <w:r>
        <w:t>о</w:t>
      </w:r>
      <w:r>
        <w:t>держании и соблюдении руководящих принципов проведения допросов, прин</w:t>
      </w:r>
      <w:r>
        <w:t>я</w:t>
      </w:r>
      <w:r>
        <w:t>тых Национальным упра</w:t>
      </w:r>
      <w:r>
        <w:t>в</w:t>
      </w:r>
      <w:r>
        <w:t>лением полиции в январе 2008 года.</w:t>
      </w:r>
    </w:p>
    <w:p w:rsidR="00134993" w:rsidRDefault="00134993" w:rsidP="00944085">
      <w:pPr>
        <w:pStyle w:val="SingleTxtGR"/>
        <w:rPr>
          <w:lang w:val="en-US"/>
        </w:rPr>
      </w:pPr>
      <w:r>
        <w:tab/>
        <w:t>b)</w:t>
      </w:r>
      <w:r>
        <w:tab/>
        <w:t>Просьба указать, приняло ли государство-участник другие альте</w:t>
      </w:r>
      <w:r>
        <w:t>р</w:t>
      </w:r>
      <w:r>
        <w:t>нативные меры для обеспечения того, чтобы допросы подозреваемых лиц пр</w:t>
      </w:r>
      <w:r>
        <w:t>о</w:t>
      </w:r>
      <w:r>
        <w:t xml:space="preserve">водились в соответствии с Конвенцией, а также установило ли оно строгие нормы относительно продолжительности проведения допросов и надлежащие санкции за несоблюдение этих норм. Просьба также представить подробные сведения о документе для внутреннего пользования, который был подготовлен  полицией префектуры </w:t>
      </w:r>
      <w:proofErr w:type="spellStart"/>
      <w:r>
        <w:t>Эхиме</w:t>
      </w:r>
      <w:proofErr w:type="spellEnd"/>
      <w:r>
        <w:t xml:space="preserve"> и который содержит инструкции по "ослаблению" подозреваемых, которые отвергают предъявленные обвинения, путем провед</w:t>
      </w:r>
      <w:r>
        <w:t>е</w:t>
      </w:r>
      <w:r>
        <w:t>ния многочасовых допросов с целью получения признаний. Просьба сообщить о любых принятых мерах после того, как стало известно о содержании этого документа.</w:t>
      </w:r>
    </w:p>
    <w:p w:rsidR="00134993" w:rsidRDefault="00134993" w:rsidP="00944085">
      <w:pPr>
        <w:pStyle w:val="H1GR"/>
      </w:pPr>
      <w:r>
        <w:tab/>
      </w:r>
      <w:r>
        <w:tab/>
        <w:t>Статьи 12 и 13</w:t>
      </w:r>
    </w:p>
    <w:p w:rsidR="00134993" w:rsidRDefault="00134993" w:rsidP="00944085">
      <w:pPr>
        <w:pStyle w:val="SingleTxtGR"/>
      </w:pPr>
      <w:r>
        <w:t>1</w:t>
      </w:r>
      <w:r w:rsidRPr="00B401C9">
        <w:t>5</w:t>
      </w:r>
      <w:r>
        <w:t>.</w:t>
      </w:r>
      <w:r>
        <w:tab/>
        <w:t>С учетом предыдущих заключительных замечаний Комитета просьба с</w:t>
      </w:r>
      <w:r>
        <w:t>о</w:t>
      </w:r>
      <w:r>
        <w:t>общить, проводится ли пересмотр норм и положений о сроке давности уголо</w:t>
      </w:r>
      <w:r>
        <w:t>в</w:t>
      </w:r>
      <w:r>
        <w:t>ного преследования с целью их приведения в полное соответствие с обязател</w:t>
      </w:r>
      <w:r>
        <w:t>ь</w:t>
      </w:r>
      <w:r>
        <w:t>ствами государства-участника по Конвенции, с тем чтобы деяния, связанные с применением пыток и жестокого обращения, включая покушения на примен</w:t>
      </w:r>
      <w:r>
        <w:t>е</w:t>
      </w:r>
      <w:r>
        <w:t>ние пыток и действия какого-либо лица, представляющие собой соучастие или участие в применении пыток, могли быть расследованы, рассмотрены судом и наказаны без каких-либо вр</w:t>
      </w:r>
      <w:r>
        <w:t>е</w:t>
      </w:r>
      <w:r>
        <w:t>менны</w:t>
      </w:r>
      <w:r>
        <w:rPr>
          <w:rFonts w:ascii="Tahoma" w:hAnsi="Tahoma"/>
        </w:rPr>
        <w:t></w:t>
      </w:r>
      <w:r>
        <w:t xml:space="preserve">х ограничений </w:t>
      </w:r>
      <w:r w:rsidRPr="00454B12">
        <w:t>(</w:t>
      </w:r>
      <w:r>
        <w:rPr>
          <w:lang w:val="en-US"/>
        </w:rPr>
        <w:t>CAT</w:t>
      </w:r>
      <w:r w:rsidRPr="00454B12">
        <w:t>/</w:t>
      </w:r>
      <w:r>
        <w:rPr>
          <w:lang w:val="en-US"/>
        </w:rPr>
        <w:t>C</w:t>
      </w:r>
      <w:r w:rsidRPr="00454B12">
        <w:t>/</w:t>
      </w:r>
      <w:r>
        <w:rPr>
          <w:lang w:val="en-US"/>
        </w:rPr>
        <w:t>JPN</w:t>
      </w:r>
      <w:r w:rsidRPr="00454B12">
        <w:t>/</w:t>
      </w:r>
      <w:r>
        <w:rPr>
          <w:lang w:val="en-US"/>
        </w:rPr>
        <w:t>CO</w:t>
      </w:r>
      <w:r w:rsidRPr="00454B12">
        <w:t xml:space="preserve">/1, </w:t>
      </w:r>
      <w:r>
        <w:t>пункт</w:t>
      </w:r>
      <w:r w:rsidRPr="00454B12">
        <w:t xml:space="preserve"> 12)</w:t>
      </w:r>
      <w:r>
        <w:t>.</w:t>
      </w:r>
    </w:p>
    <w:p w:rsidR="00134993" w:rsidRDefault="00134993" w:rsidP="00944085">
      <w:pPr>
        <w:pStyle w:val="SingleTxtGR"/>
      </w:pPr>
      <w:r>
        <w:t>16.</w:t>
      </w:r>
      <w:r>
        <w:tab/>
        <w:t>а)</w:t>
      </w:r>
      <w:r>
        <w:tab/>
        <w:t>Просьба указать, был ли создан независимый орган для рассмотр</w:t>
      </w:r>
      <w:r>
        <w:t>е</w:t>
      </w:r>
      <w:r>
        <w:t>ния жалоб на жестокое обращение в центрах иммиграционной службы, как это было рекомендовано Комитетом в его предыдущих заключительных замечан</w:t>
      </w:r>
      <w:r>
        <w:t>и</w:t>
      </w:r>
      <w:r>
        <w:t>ях (</w:t>
      </w:r>
      <w:r>
        <w:rPr>
          <w:lang w:val="en-US"/>
        </w:rPr>
        <w:t>CAT</w:t>
      </w:r>
      <w:r w:rsidRPr="006212B3">
        <w:t>/</w:t>
      </w:r>
      <w:r>
        <w:rPr>
          <w:lang w:val="en-US"/>
        </w:rPr>
        <w:t>C</w:t>
      </w:r>
      <w:r w:rsidRPr="006212B3">
        <w:t>/</w:t>
      </w:r>
      <w:r>
        <w:rPr>
          <w:lang w:val="en-US"/>
        </w:rPr>
        <w:t>JPN</w:t>
      </w:r>
      <w:r w:rsidRPr="006212B3">
        <w:t>/</w:t>
      </w:r>
      <w:r>
        <w:rPr>
          <w:lang w:val="en-US"/>
        </w:rPr>
        <w:t>CO</w:t>
      </w:r>
      <w:r w:rsidRPr="006212B3">
        <w:t xml:space="preserve">/1, </w:t>
      </w:r>
      <w:r>
        <w:t>пункт 14).</w:t>
      </w:r>
    </w:p>
    <w:p w:rsidR="00134993" w:rsidRDefault="00134993" w:rsidP="00944085">
      <w:pPr>
        <w:pStyle w:val="SingleTxtGR"/>
      </w:pPr>
      <w:r>
        <w:tab/>
        <w:t>b)</w:t>
      </w:r>
      <w:r>
        <w:tab/>
        <w:t>В своих комментариях к предыдущим заключительным замечаниям Комитета государство-участник указало, что "Бюро по вопросам иммиграции Министерства юстиции собирает информацию о деятельности комитетов по надзору за пенитенциарными учреждениями и о накопленном за границей оп</w:t>
      </w:r>
      <w:r>
        <w:t>ы</w:t>
      </w:r>
      <w:r>
        <w:t>те, а также проводит обзоры и исследования для анализа позитивных и нег</w:t>
      </w:r>
      <w:r>
        <w:t>а</w:t>
      </w:r>
      <w:r>
        <w:t>тивных аспектов и создания независимой системы контроля за обращением с задержанными". Просьба представить обновленную информацию о ходе ос</w:t>
      </w:r>
      <w:r>
        <w:t>у</w:t>
      </w:r>
      <w:r>
        <w:t xml:space="preserve">ществления этого процесса и его результатах. </w:t>
      </w:r>
    </w:p>
    <w:p w:rsidR="00134993" w:rsidRDefault="00134993" w:rsidP="00944085">
      <w:pPr>
        <w:pStyle w:val="SingleTxtGR"/>
      </w:pPr>
      <w:r>
        <w:t>17.</w:t>
      </w:r>
      <w:r>
        <w:tab/>
        <w:t>a)</w:t>
      </w:r>
      <w:r>
        <w:tab/>
        <w:t>В связи с предыдущими заключительными замечаниями Комитета просьба представить обновленную информацию о принятых мерах с целью со</w:t>
      </w:r>
      <w:r>
        <w:t>з</w:t>
      </w:r>
      <w:r>
        <w:t>дания независимого механизма, уполномоченного быстро, беспристрастно и эффективно расследовать все заявления и жалобы о пытках и жестоком обр</w:t>
      </w:r>
      <w:r>
        <w:t>а</w:t>
      </w:r>
      <w:r>
        <w:t>щении, поступающие как от лиц, содержащихся под стражей в ожидании суда в полицейских изоляторах и пенитенциарных учреждениях, так и от заключе</w:t>
      </w:r>
      <w:r>
        <w:t>н</w:t>
      </w:r>
      <w:r>
        <w:t>ных в тюрьмах (</w:t>
      </w:r>
      <w:r>
        <w:rPr>
          <w:lang w:val="en-US"/>
        </w:rPr>
        <w:t>CAT</w:t>
      </w:r>
      <w:r w:rsidRPr="00891E6D">
        <w:t>/</w:t>
      </w:r>
      <w:r>
        <w:rPr>
          <w:lang w:val="en-US"/>
        </w:rPr>
        <w:t>C</w:t>
      </w:r>
      <w:r w:rsidRPr="00891E6D">
        <w:t>/</w:t>
      </w:r>
      <w:r>
        <w:rPr>
          <w:lang w:val="en-US"/>
        </w:rPr>
        <w:t>JPN</w:t>
      </w:r>
      <w:r w:rsidRPr="00891E6D">
        <w:t>/</w:t>
      </w:r>
      <w:r>
        <w:rPr>
          <w:lang w:val="en-US"/>
        </w:rPr>
        <w:t>CO</w:t>
      </w:r>
      <w:r w:rsidRPr="00891E6D">
        <w:t xml:space="preserve">/1, </w:t>
      </w:r>
      <w:r>
        <w:t>пункт 21). В этой связи просьба сообщить, располагает ли такой механизм надлежащими ресурсами и персоналом и имеет ли он полный доступ ко всей соответствующей информации, с тем чтобы э</w:t>
      </w:r>
      <w:r>
        <w:t>ф</w:t>
      </w:r>
      <w:r>
        <w:t>фективно выполнять свои функции.</w:t>
      </w:r>
    </w:p>
    <w:p w:rsidR="00134993" w:rsidRDefault="00134993" w:rsidP="00944085">
      <w:pPr>
        <w:pStyle w:val="SingleTxtGR"/>
      </w:pPr>
      <w:r>
        <w:tab/>
        <w:t>b)</w:t>
      </w:r>
      <w:r>
        <w:tab/>
        <w:t>Просьба представить информацию о принятых мерах для обесп</w:t>
      </w:r>
      <w:r>
        <w:t>е</w:t>
      </w:r>
      <w:r>
        <w:t>чения того, чтобы заключенные могли в полной мере пользоваться правом на подачу жалоб. Предусматривают ли такие меры предоставление заключенным возможности получать помощь адвоката для подачи жалоб, создание мех</w:t>
      </w:r>
      <w:r>
        <w:t>а</w:t>
      </w:r>
      <w:r>
        <w:t>низма защиты от запугивания свидетелей и пересмотр всех норм, ограничивающих право ходатайствовать о компенсации?</w:t>
      </w:r>
    </w:p>
    <w:p w:rsidR="00134993" w:rsidRDefault="00134993" w:rsidP="00944085">
      <w:pPr>
        <w:pStyle w:val="SingleTxtGR"/>
      </w:pPr>
      <w:r>
        <w:tab/>
        <w:t>c)</w:t>
      </w:r>
      <w:r>
        <w:tab/>
        <w:t>Просьба представить подробные статистические данные в разбивке по составу преступлений, этнической принадлежности, возрасту и полу в о</w:t>
      </w:r>
      <w:r>
        <w:t>т</w:t>
      </w:r>
      <w:r>
        <w:t>ношении жалоб на акты пыток и жестокого обращения, предположительно с</w:t>
      </w:r>
      <w:r>
        <w:t>о</w:t>
      </w:r>
      <w:r>
        <w:t>вершенные сотрудниками правоохранительных органов, а также о связанных с ними расследованиях, преследованиях и уголовных или дисциплинарных нак</w:t>
      </w:r>
      <w:r>
        <w:t>а</w:t>
      </w:r>
      <w:r>
        <w:t>заниях, равно как и о любой предоставленной жертвам компенс</w:t>
      </w:r>
      <w:r>
        <w:t>а</w:t>
      </w:r>
      <w:r>
        <w:t>ции.</w:t>
      </w:r>
    </w:p>
    <w:p w:rsidR="00134993" w:rsidRDefault="00134993" w:rsidP="00944085">
      <w:pPr>
        <w:pStyle w:val="H1GR"/>
      </w:pPr>
      <w:r>
        <w:tab/>
      </w:r>
      <w:r>
        <w:tab/>
        <w:t>Статья 14</w:t>
      </w:r>
    </w:p>
    <w:p w:rsidR="00134993" w:rsidRDefault="00134993" w:rsidP="00944085">
      <w:pPr>
        <w:pStyle w:val="SingleTxtGR"/>
      </w:pPr>
      <w:r>
        <w:t>18.</w:t>
      </w:r>
      <w:r>
        <w:tab/>
        <w:t>a)</w:t>
      </w:r>
      <w:r>
        <w:tab/>
        <w:t>В соответствии с предыдущими заключительными замечаниями Комитета просьба предст</w:t>
      </w:r>
      <w:r>
        <w:t>а</w:t>
      </w:r>
      <w:r>
        <w:t>вить информацию о принятых мерах по обеспечению того, чтобы все жертвы актов пыток или жестокого обращения могли в полной мере пользоваться своим правом на восстановление прав, включая компенс</w:t>
      </w:r>
      <w:r>
        <w:t>а</w:t>
      </w:r>
      <w:r>
        <w:t xml:space="preserve">цию и реабилитацию </w:t>
      </w:r>
      <w:r w:rsidRPr="00A933F8">
        <w:t>(</w:t>
      </w:r>
      <w:r>
        <w:rPr>
          <w:lang w:val="en-US"/>
        </w:rPr>
        <w:t>CAT</w:t>
      </w:r>
      <w:r w:rsidRPr="00A933F8">
        <w:t>/</w:t>
      </w:r>
      <w:r>
        <w:rPr>
          <w:lang w:val="en-US"/>
        </w:rPr>
        <w:t>C</w:t>
      </w:r>
      <w:r w:rsidRPr="00A933F8">
        <w:t>/</w:t>
      </w:r>
      <w:r>
        <w:rPr>
          <w:lang w:val="en-US"/>
        </w:rPr>
        <w:t>JPN</w:t>
      </w:r>
      <w:r w:rsidRPr="00A933F8">
        <w:t>/</w:t>
      </w:r>
      <w:r>
        <w:rPr>
          <w:lang w:val="en-US"/>
        </w:rPr>
        <w:t>CO</w:t>
      </w:r>
      <w:r w:rsidRPr="00A933F8">
        <w:t xml:space="preserve">/1, </w:t>
      </w:r>
      <w:r>
        <w:t>пункт 23). Просьба подробно сообщить о созданных в государстве-участнике реабилит</w:t>
      </w:r>
      <w:r>
        <w:t>а</w:t>
      </w:r>
      <w:r>
        <w:t xml:space="preserve">ционных службах. </w:t>
      </w:r>
    </w:p>
    <w:p w:rsidR="00134993" w:rsidRDefault="00134993" w:rsidP="00944085">
      <w:pPr>
        <w:pStyle w:val="SingleTxtGR"/>
      </w:pPr>
      <w:r>
        <w:tab/>
        <w:t>b)</w:t>
      </w:r>
      <w:r>
        <w:tab/>
        <w:t>Просьба представить данные о количестве поданных ходатайств о компенсации, количес</w:t>
      </w:r>
      <w:r>
        <w:t>т</w:t>
      </w:r>
      <w:r>
        <w:t xml:space="preserve">ве удовлетворенных ходатайств, а также о назначенных и фактически выплаченных в каждом случае суммах. </w:t>
      </w:r>
    </w:p>
    <w:p w:rsidR="00134993" w:rsidRDefault="00134993" w:rsidP="00944085">
      <w:pPr>
        <w:pStyle w:val="SingleTxtGR"/>
      </w:pPr>
      <w:r>
        <w:t>19.</w:t>
      </w:r>
      <w:r>
        <w:tab/>
        <w:t>В своих предыдущих заключительных замечаниях Комитет выразил обеспокоенность по поводу того, что ввиду отказа государства-участника от преследования виновных лиц и необеспечения адекватной реабилитации жер</w:t>
      </w:r>
      <w:r>
        <w:t>т</w:t>
      </w:r>
      <w:r>
        <w:t>вам сексуального насилия, пострадавшим во время второй мировой войны, эти жертвы сталкиваются с постоянными злоупотреблениями и новыми испыт</w:t>
      </w:r>
      <w:r>
        <w:t>а</w:t>
      </w:r>
      <w:r>
        <w:t>ниями (</w:t>
      </w:r>
      <w:r>
        <w:rPr>
          <w:lang w:val="en-US"/>
        </w:rPr>
        <w:t>CAT</w:t>
      </w:r>
      <w:r w:rsidRPr="00D75EFE">
        <w:t>/</w:t>
      </w:r>
      <w:r>
        <w:rPr>
          <w:lang w:val="en-US"/>
        </w:rPr>
        <w:t>C</w:t>
      </w:r>
      <w:r w:rsidRPr="00D75EFE">
        <w:t>/</w:t>
      </w:r>
      <w:r>
        <w:rPr>
          <w:lang w:val="en-US"/>
        </w:rPr>
        <w:t>JPN</w:t>
      </w:r>
      <w:r w:rsidRPr="00D75EFE">
        <w:t>/</w:t>
      </w:r>
      <w:r>
        <w:rPr>
          <w:lang w:val="en-US"/>
        </w:rPr>
        <w:t>CO</w:t>
      </w:r>
      <w:r w:rsidRPr="00D75EFE">
        <w:t>/1,</w:t>
      </w:r>
      <w:r>
        <w:t xml:space="preserve"> пункт 24). Просьба представить информацию о пр</w:t>
      </w:r>
      <w:r>
        <w:t>и</w:t>
      </w:r>
      <w:r>
        <w:t>нятых мерах по решению данной проблемы. Приняло ли государство-участник эффективные законодательные и административные меры в целях предоставл</w:t>
      </w:r>
      <w:r>
        <w:t>е</w:t>
      </w:r>
      <w:r>
        <w:t>ния официальной компенсации всем оставшимся в живых жертвам допуще</w:t>
      </w:r>
      <w:r>
        <w:t>н</w:t>
      </w:r>
      <w:r>
        <w:t>ных в военное время злоупотреблений, проведения расследований и преследования лиц, виновных в принуждении к сексуальному рабству, и просвещения учащи</w:t>
      </w:r>
      <w:r>
        <w:t>х</w:t>
      </w:r>
      <w:r>
        <w:t>ся и широких слоев населения в интересах ликвидации дискриминационных мотивов сексуального и гендерного насилия? Просьба представить информ</w:t>
      </w:r>
      <w:r>
        <w:t>а</w:t>
      </w:r>
      <w:r>
        <w:t>цию о шагах, предпринятых государством-участником для публичного осужд</w:t>
      </w:r>
      <w:r>
        <w:t>е</w:t>
      </w:r>
      <w:r>
        <w:t>ния любых попыток опорочить жертв сексуальных надругательств военного времени или попыток отрицать происшедшие соб</w:t>
      </w:r>
      <w:r>
        <w:t>ы</w:t>
      </w:r>
      <w:r>
        <w:t>тия и применения в этой связи соответствующих мер наказания.</w:t>
      </w:r>
    </w:p>
    <w:p w:rsidR="00134993" w:rsidRDefault="00134993" w:rsidP="00944085">
      <w:pPr>
        <w:pStyle w:val="H1GR"/>
      </w:pPr>
      <w:r>
        <w:tab/>
      </w:r>
      <w:r>
        <w:tab/>
      </w:r>
      <w:r w:rsidRPr="00DF3CA0">
        <w:t>Статья 1</w:t>
      </w:r>
      <w:r>
        <w:t>5</w:t>
      </w:r>
    </w:p>
    <w:p w:rsidR="00134993" w:rsidRDefault="00134993" w:rsidP="00944085">
      <w:pPr>
        <w:pStyle w:val="SingleTxtGR"/>
      </w:pPr>
      <w:r>
        <w:t>20.</w:t>
      </w:r>
      <w:r>
        <w:tab/>
        <w:t>a)</w:t>
      </w:r>
      <w:r>
        <w:tab/>
        <w:t>Просьба представить запрошенную Докладчиком по последующим мерам подробную информацию о неприемлемости признаний, полученных в результате пыток или неправомерного обраще</w:t>
      </w:r>
      <w:r w:rsidR="00197B17">
        <w:t>ния, что предусмотрено в пун</w:t>
      </w:r>
      <w:r w:rsidR="00197B17">
        <w:t>к</w:t>
      </w:r>
      <w:r w:rsidR="00197B17">
        <w:t>те</w:t>
      </w:r>
      <w:r w:rsidR="00197B17">
        <w:rPr>
          <w:lang w:val="en-US"/>
        </w:rPr>
        <w:t> </w:t>
      </w:r>
      <w:r>
        <w:t>1 статьи 319 Уголовно-процессуального кодекса, а также о ее соблюдении и осуществлении на практике.</w:t>
      </w:r>
    </w:p>
    <w:p w:rsidR="00134993" w:rsidRDefault="00134993" w:rsidP="00944085">
      <w:pPr>
        <w:pStyle w:val="SingleTxtGR"/>
      </w:pPr>
      <w:r>
        <w:tab/>
        <w:t>b)</w:t>
      </w:r>
      <w:r>
        <w:tab/>
        <w:t>Просьба представить обновленные данные о количестве жалоб на предполагаемые случаи неправомерного обращения в ходе проведения допр</w:t>
      </w:r>
      <w:r>
        <w:t>о</w:t>
      </w:r>
      <w:r>
        <w:t>сов и жалоб на применение пыток с целью получения признаний, количестве таких дел, переданных в суд, и итогах проведенных в этой связи судебных ра</w:t>
      </w:r>
      <w:r>
        <w:t>з</w:t>
      </w:r>
      <w:r>
        <w:t>бирательств, включая информацию о видах назначенных наказаний и предо</w:t>
      </w:r>
      <w:r>
        <w:t>с</w:t>
      </w:r>
      <w:r>
        <w:t>тавленной жертвам</w:t>
      </w:r>
      <w:r w:rsidRPr="00F50ACF">
        <w:t xml:space="preserve"> </w:t>
      </w:r>
      <w:r>
        <w:t>компе</w:t>
      </w:r>
      <w:r>
        <w:t>н</w:t>
      </w:r>
      <w:r>
        <w:t xml:space="preserve">сации. </w:t>
      </w:r>
    </w:p>
    <w:p w:rsidR="00134993" w:rsidRDefault="00134993" w:rsidP="00944085">
      <w:pPr>
        <w:pStyle w:val="H1GR"/>
      </w:pPr>
      <w:r>
        <w:tab/>
      </w:r>
      <w:r>
        <w:tab/>
      </w:r>
      <w:r w:rsidRPr="00DF3CA0">
        <w:t>Статья 16</w:t>
      </w:r>
    </w:p>
    <w:p w:rsidR="00134993" w:rsidRDefault="00134993" w:rsidP="00944085">
      <w:pPr>
        <w:pStyle w:val="SingleTxtGR"/>
      </w:pPr>
      <w:r>
        <w:t>21.</w:t>
      </w:r>
      <w:r>
        <w:tab/>
        <w:t>a)</w:t>
      </w:r>
      <w:r>
        <w:tab/>
        <w:t>С учетом предыдущих заключительных замечаний Комит</w:t>
      </w:r>
      <w:r>
        <w:t>е</w:t>
      </w:r>
      <w:r>
        <w:t>та просьба представить информацию о принятых мерах по улучшению условий содержания под стражей в помещениях Службы береговой охраны и в це</w:t>
      </w:r>
      <w:r>
        <w:t>н</w:t>
      </w:r>
      <w:r>
        <w:t>трах Иммиграционной службы, в том числе с учетом утверждений о насилии и отсу</w:t>
      </w:r>
      <w:r w:rsidRPr="005F6366">
        <w:rPr>
          <w:spacing w:val="6"/>
        </w:rPr>
        <w:t>тстви</w:t>
      </w:r>
      <w:r>
        <w:t>и доступа к над</w:t>
      </w:r>
      <w:r w:rsidRPr="005F6366">
        <w:rPr>
          <w:spacing w:val="6"/>
        </w:rPr>
        <w:t>лежащ</w:t>
      </w:r>
      <w:r>
        <w:t>им медицинским услугам (</w:t>
      </w:r>
      <w:r>
        <w:rPr>
          <w:lang w:val="en-US"/>
        </w:rPr>
        <w:t>CAT</w:t>
      </w:r>
      <w:r w:rsidRPr="007B2B0C">
        <w:t>/</w:t>
      </w:r>
      <w:r>
        <w:rPr>
          <w:lang w:val="en-US"/>
        </w:rPr>
        <w:t>C</w:t>
      </w:r>
      <w:r w:rsidRPr="007B2B0C">
        <w:t>/</w:t>
      </w:r>
      <w:r>
        <w:rPr>
          <w:lang w:val="en-US"/>
        </w:rPr>
        <w:t>JPN</w:t>
      </w:r>
      <w:r w:rsidRPr="007B2B0C">
        <w:t>/</w:t>
      </w:r>
      <w:r>
        <w:rPr>
          <w:lang w:val="en-US"/>
        </w:rPr>
        <w:t>CO</w:t>
      </w:r>
      <w:r w:rsidRPr="007B2B0C">
        <w:t>/1,</w:t>
      </w:r>
      <w:r>
        <w:t> пункт 14). Следует также представить информацию о прин</w:t>
      </w:r>
      <w:r>
        <w:t>я</w:t>
      </w:r>
      <w:r>
        <w:t>тых мерах по обеспечению раздельного содержания под стражей несоверше</w:t>
      </w:r>
      <w:r>
        <w:t>н</w:t>
      </w:r>
      <w:r>
        <w:t>нолетних и взрослых.</w:t>
      </w:r>
    </w:p>
    <w:p w:rsidR="00134993" w:rsidRPr="007F7553" w:rsidRDefault="00134993" w:rsidP="00944085">
      <w:pPr>
        <w:pStyle w:val="SingleTxtGR"/>
      </w:pPr>
      <w:r>
        <w:tab/>
        <w:t>b)</w:t>
      </w:r>
      <w:r>
        <w:tab/>
        <w:t>Просьба сообщить о принятых мерах для решения проблемы, св</w:t>
      </w:r>
      <w:r>
        <w:t>я</w:t>
      </w:r>
      <w:r>
        <w:t>занной с чрезмерной пр</w:t>
      </w:r>
      <w:r>
        <w:t>о</w:t>
      </w:r>
      <w:r>
        <w:t>должительностью сроков содержания под стражей просителей убежища, чьи ходатайства были отклонены или находятся на ра</w:t>
      </w:r>
      <w:r>
        <w:t>с</w:t>
      </w:r>
      <w:r>
        <w:t>смотрении. Следует также представить статистическую информацию о продо</w:t>
      </w:r>
      <w:r>
        <w:t>л</w:t>
      </w:r>
      <w:r>
        <w:t>жительности пребывания под стражей просителей убежища в 2008 и 2009 годах в разбивке по возрасту, полу, гражданству и месту пребывания под стражей. Кроме того, просьба представить за 2007, 2008 и 2009 годы информацию о чи</w:t>
      </w:r>
      <w:r>
        <w:t>с</w:t>
      </w:r>
      <w:r>
        <w:t>ле заявителей, которые были временно освобождены из-под стражи до вынес</w:t>
      </w:r>
      <w:r>
        <w:t>е</w:t>
      </w:r>
      <w:r>
        <w:t>ния постановлений о высылке с учетом соображений их возраста, состояния здоровья или других гуманитарных соображений.</w:t>
      </w:r>
    </w:p>
    <w:p w:rsidR="00EC1438" w:rsidRDefault="00EC1438" w:rsidP="00944085">
      <w:pPr>
        <w:pStyle w:val="SingleTxtGR"/>
      </w:pPr>
      <w:r>
        <w:t>22.</w:t>
      </w:r>
      <w:r>
        <w:tab/>
        <w:t>Просьба сообщить, отменило ли государство-участник практику испол</w:t>
      </w:r>
      <w:r>
        <w:t>ь</w:t>
      </w:r>
      <w:r>
        <w:t>зования залогов в полицейских изоляторах, как это было рекомендовано Ком</w:t>
      </w:r>
      <w:r>
        <w:t>и</w:t>
      </w:r>
      <w:r>
        <w:t>тетом в его предыдущих заключительных замечаниях (</w:t>
      </w:r>
      <w:r w:rsidRPr="00301BB4">
        <w:rPr>
          <w:lang w:val="en-US"/>
        </w:rPr>
        <w:t>CAT</w:t>
      </w:r>
      <w:r w:rsidRPr="00301BB4">
        <w:t>/</w:t>
      </w:r>
      <w:r w:rsidRPr="00301BB4">
        <w:rPr>
          <w:lang w:val="en-US"/>
        </w:rPr>
        <w:t>C</w:t>
      </w:r>
      <w:r w:rsidRPr="00301BB4">
        <w:t>/</w:t>
      </w:r>
      <w:r w:rsidRPr="00301BB4">
        <w:rPr>
          <w:lang w:val="en-US"/>
        </w:rPr>
        <w:t>JPN</w:t>
      </w:r>
      <w:r w:rsidRPr="00301BB4">
        <w:t>/</w:t>
      </w:r>
      <w:r w:rsidRPr="00301BB4">
        <w:rPr>
          <w:lang w:val="en-US"/>
        </w:rPr>
        <w:t>CO</w:t>
      </w:r>
      <w:r w:rsidRPr="00301BB4">
        <w:t xml:space="preserve">/1, </w:t>
      </w:r>
      <w:r>
        <w:br/>
        <w:t>пункт</w:t>
      </w:r>
      <w:r w:rsidRPr="00301BB4">
        <w:t xml:space="preserve"> 15</w:t>
      </w:r>
      <w:r>
        <w:t>).</w:t>
      </w:r>
    </w:p>
    <w:p w:rsidR="00EC1438" w:rsidRPr="007F7553" w:rsidRDefault="00EC1438" w:rsidP="00944085">
      <w:pPr>
        <w:pStyle w:val="SingleTxtGR"/>
      </w:pPr>
      <w:r>
        <w:t>23.</w:t>
      </w:r>
      <w:r>
        <w:tab/>
      </w:r>
      <w:proofErr w:type="spellStart"/>
      <w:r>
        <w:t>a</w:t>
      </w:r>
      <w:proofErr w:type="spellEnd"/>
      <w:r>
        <w:t>)</w:t>
      </w:r>
      <w:r>
        <w:tab/>
        <w:t>С учетом предыдущих заключительных замечаний Комитета просьба сообщить о мерах, принятых для улучшения условий содержания в местах лишения свободы с целью их приведения в соответствие с междунаро</w:t>
      </w:r>
      <w:r>
        <w:t>д</w:t>
      </w:r>
      <w:r>
        <w:t>ными минимальными стандартами</w:t>
      </w:r>
      <w:r w:rsidRPr="0004521D">
        <w:t>,</w:t>
      </w:r>
      <w:r>
        <w:t xml:space="preserve"> и в частности решить проблему перепо</w:t>
      </w:r>
      <w:r>
        <w:t>л</w:t>
      </w:r>
      <w:r>
        <w:t>ненности тюрем (</w:t>
      </w:r>
      <w:r w:rsidRPr="00301BB4">
        <w:rPr>
          <w:lang w:val="en-US"/>
        </w:rPr>
        <w:t>CAT</w:t>
      </w:r>
      <w:r w:rsidRPr="00301BB4">
        <w:t>/</w:t>
      </w:r>
      <w:r w:rsidRPr="00301BB4">
        <w:rPr>
          <w:lang w:val="en-US"/>
        </w:rPr>
        <w:t>C</w:t>
      </w:r>
      <w:r w:rsidRPr="00301BB4">
        <w:t>/</w:t>
      </w:r>
      <w:r w:rsidRPr="00301BB4">
        <w:rPr>
          <w:lang w:val="en-US"/>
        </w:rPr>
        <w:t>JPN</w:t>
      </w:r>
      <w:r w:rsidRPr="00301BB4">
        <w:t>/</w:t>
      </w:r>
      <w:r w:rsidRPr="00301BB4">
        <w:rPr>
          <w:lang w:val="en-US"/>
        </w:rPr>
        <w:t>CO</w:t>
      </w:r>
      <w:r w:rsidRPr="00301BB4">
        <w:t>/1,</w:t>
      </w:r>
      <w:r>
        <w:t xml:space="preserve"> пункт</w:t>
      </w:r>
      <w:r w:rsidRPr="00301BB4">
        <w:t xml:space="preserve"> 1</w:t>
      </w:r>
      <w:r>
        <w:t>7).</w:t>
      </w:r>
    </w:p>
    <w:p w:rsidR="00EC1438" w:rsidRPr="0094691A" w:rsidRDefault="00EC1438" w:rsidP="00944085">
      <w:pPr>
        <w:pStyle w:val="SingleTxtGR"/>
      </w:pPr>
      <w:r w:rsidRPr="0094691A">
        <w:tab/>
      </w:r>
      <w:r w:rsidRPr="0094691A">
        <w:rPr>
          <w:lang w:val="en-GB"/>
        </w:rPr>
        <w:t>b</w:t>
      </w:r>
      <w:r w:rsidRPr="0094691A">
        <w:t>)</w:t>
      </w:r>
      <w:r w:rsidRPr="0094691A">
        <w:tab/>
        <w:t>В связи с этим просьба представить подробные сведения о соде</w:t>
      </w:r>
      <w:r w:rsidRPr="0094691A">
        <w:t>р</w:t>
      </w:r>
      <w:r w:rsidRPr="0094691A">
        <w:t xml:space="preserve">жании и осуществлении Закона о пенитенциарных учреждениях и обращении с заключенными и </w:t>
      </w:r>
      <w:r>
        <w:t xml:space="preserve">о </w:t>
      </w:r>
      <w:r w:rsidRPr="0094691A">
        <w:t>поправк</w:t>
      </w:r>
      <w:r>
        <w:t>ах</w:t>
      </w:r>
      <w:r w:rsidRPr="0094691A">
        <w:t xml:space="preserve"> к нему.</w:t>
      </w:r>
      <w:r>
        <w:t xml:space="preserve"> </w:t>
      </w:r>
      <w:r w:rsidRPr="0094691A">
        <w:t>Следует также представить информацию о</w:t>
      </w:r>
      <w:r>
        <w:t>б</w:t>
      </w:r>
      <w:r w:rsidRPr="0094691A">
        <w:t xml:space="preserve"> эффективности этих мер</w:t>
      </w:r>
      <w:r w:rsidRPr="003132E1">
        <w:t xml:space="preserve"> </w:t>
      </w:r>
      <w:r w:rsidRPr="0094691A">
        <w:t xml:space="preserve">и </w:t>
      </w:r>
      <w:r>
        <w:t xml:space="preserve">их </w:t>
      </w:r>
      <w:r w:rsidRPr="0094691A">
        <w:t>воздействии на улучшение условий содерж</w:t>
      </w:r>
      <w:r w:rsidRPr="0094691A">
        <w:t>а</w:t>
      </w:r>
      <w:r w:rsidRPr="0094691A">
        <w:t>ния под стражей.</w:t>
      </w:r>
    </w:p>
    <w:p w:rsidR="00EC1438" w:rsidRPr="0094691A" w:rsidRDefault="00EC1438" w:rsidP="00944085">
      <w:pPr>
        <w:pStyle w:val="SingleTxtGR"/>
      </w:pPr>
      <w:r w:rsidRPr="0094691A">
        <w:tab/>
        <w:t>с)</w:t>
      </w:r>
      <w:r w:rsidRPr="0094691A">
        <w:tab/>
        <w:t>Просьба указать, осуществляется ли строгий контроль за примен</w:t>
      </w:r>
      <w:r w:rsidRPr="0094691A">
        <w:t>е</w:t>
      </w:r>
      <w:r w:rsidRPr="0094691A">
        <w:t xml:space="preserve">нием средств </w:t>
      </w:r>
      <w:r>
        <w:t xml:space="preserve">ограничения свободы движения </w:t>
      </w:r>
      <w:r w:rsidRPr="0094691A">
        <w:t>и приняло ли гос</w:t>
      </w:r>
      <w:r w:rsidRPr="0094691A">
        <w:t>у</w:t>
      </w:r>
      <w:r w:rsidRPr="0094691A">
        <w:t xml:space="preserve">дарство-участник меры для предотвращения использования таких средств </w:t>
      </w:r>
      <w:r>
        <w:t>в</w:t>
      </w:r>
      <w:r w:rsidRPr="0094691A">
        <w:t xml:space="preserve"> цел</w:t>
      </w:r>
      <w:r>
        <w:t>ях</w:t>
      </w:r>
      <w:r w:rsidRPr="0094691A">
        <w:t xml:space="preserve"> нак</w:t>
      </w:r>
      <w:r w:rsidRPr="0094691A">
        <w:t>а</w:t>
      </w:r>
      <w:r w:rsidRPr="0094691A">
        <w:t>зания.</w:t>
      </w:r>
      <w:r>
        <w:t xml:space="preserve"> </w:t>
      </w:r>
      <w:r w:rsidRPr="0094691A">
        <w:t>В этой связи просьба также представить информацию об использ</w:t>
      </w:r>
      <w:r w:rsidRPr="0094691A">
        <w:t>о</w:t>
      </w:r>
      <w:r w:rsidRPr="0094691A">
        <w:t xml:space="preserve">вании наручников и смирительных рубашек нового типа в качестве средств </w:t>
      </w:r>
      <w:r>
        <w:t>огранич</w:t>
      </w:r>
      <w:r>
        <w:t>е</w:t>
      </w:r>
      <w:r>
        <w:t xml:space="preserve">ния свободы движения </w:t>
      </w:r>
      <w:r w:rsidRPr="0094691A">
        <w:t>заключенных.</w:t>
      </w:r>
    </w:p>
    <w:p w:rsidR="00EC1438" w:rsidRPr="0094691A" w:rsidRDefault="00EC1438" w:rsidP="00944085">
      <w:pPr>
        <w:pStyle w:val="SingleTxtGR"/>
      </w:pPr>
      <w:r>
        <w:t>24</w:t>
      </w:r>
      <w:r w:rsidRPr="0094691A">
        <w:t>.</w:t>
      </w:r>
      <w:r w:rsidRPr="0094691A">
        <w:tab/>
      </w:r>
      <w:r>
        <w:t>С учетом</w:t>
      </w:r>
      <w:r w:rsidRPr="0094691A">
        <w:t xml:space="preserve"> предыдущи</w:t>
      </w:r>
      <w:r>
        <w:t>х</w:t>
      </w:r>
      <w:r w:rsidRPr="0094691A">
        <w:t xml:space="preserve"> заключительны</w:t>
      </w:r>
      <w:r>
        <w:t>х</w:t>
      </w:r>
      <w:r w:rsidRPr="0094691A">
        <w:t xml:space="preserve"> замечани</w:t>
      </w:r>
      <w:r>
        <w:t>й</w:t>
      </w:r>
      <w:r w:rsidRPr="0094691A">
        <w:t xml:space="preserve"> Комитета просьба представить информацию о принятых мерах по представлению адекватной, н</w:t>
      </w:r>
      <w:r w:rsidRPr="0094691A">
        <w:t>е</w:t>
      </w:r>
      <w:r w:rsidRPr="0094691A">
        <w:t>зависимой и безотлагательной медицинской помощи всем заключенным без н</w:t>
      </w:r>
      <w:r w:rsidRPr="0094691A">
        <w:t>е</w:t>
      </w:r>
      <w:r w:rsidRPr="0094691A">
        <w:t>обоснованной задержки</w:t>
      </w:r>
      <w:r>
        <w:t xml:space="preserve">  (</w:t>
      </w:r>
      <w:r w:rsidRPr="00301BB4">
        <w:rPr>
          <w:lang w:val="en-US"/>
        </w:rPr>
        <w:t>CAT</w:t>
      </w:r>
      <w:r w:rsidRPr="00301BB4">
        <w:t>/</w:t>
      </w:r>
      <w:r w:rsidRPr="00301BB4">
        <w:rPr>
          <w:lang w:val="en-US"/>
        </w:rPr>
        <w:t>C</w:t>
      </w:r>
      <w:r w:rsidRPr="00301BB4">
        <w:t>/</w:t>
      </w:r>
      <w:r w:rsidRPr="00301BB4">
        <w:rPr>
          <w:lang w:val="en-US"/>
        </w:rPr>
        <w:t>JPN</w:t>
      </w:r>
      <w:r w:rsidRPr="00301BB4">
        <w:t>/</w:t>
      </w:r>
      <w:r w:rsidRPr="00301BB4">
        <w:rPr>
          <w:lang w:val="en-US"/>
        </w:rPr>
        <w:t>CO</w:t>
      </w:r>
      <w:r w:rsidRPr="00301BB4">
        <w:t>/1,</w:t>
      </w:r>
      <w:r>
        <w:t xml:space="preserve"> пункт</w:t>
      </w:r>
      <w:r w:rsidRPr="00301BB4">
        <w:t xml:space="preserve"> 1</w:t>
      </w:r>
      <w:r>
        <w:t xml:space="preserve">8). </w:t>
      </w:r>
      <w:r w:rsidRPr="0094691A">
        <w:t xml:space="preserve">В этой связи просьба указать, была ли </w:t>
      </w:r>
      <w:r>
        <w:t>произведена передача</w:t>
      </w:r>
      <w:r w:rsidRPr="0094691A">
        <w:t xml:space="preserve"> </w:t>
      </w:r>
      <w:r>
        <w:t xml:space="preserve">действующих в </w:t>
      </w:r>
      <w:r w:rsidRPr="0094691A">
        <w:t>тюр</w:t>
      </w:r>
      <w:r>
        <w:t>ьмах</w:t>
      </w:r>
      <w:r w:rsidRPr="0094691A">
        <w:t xml:space="preserve"> медицинск</w:t>
      </w:r>
      <w:r>
        <w:t>их служб</w:t>
      </w:r>
      <w:r w:rsidRPr="0094691A">
        <w:t xml:space="preserve"> в ведение Министерства здр</w:t>
      </w:r>
      <w:r w:rsidRPr="0094691A">
        <w:t>а</w:t>
      </w:r>
      <w:r w:rsidRPr="0094691A">
        <w:t>воохранения.</w:t>
      </w:r>
    </w:p>
    <w:p w:rsidR="00EC1438" w:rsidRPr="0094691A" w:rsidRDefault="00EC1438" w:rsidP="00944085">
      <w:pPr>
        <w:pStyle w:val="SingleTxtGR"/>
      </w:pPr>
      <w:r>
        <w:t>25</w:t>
      </w:r>
      <w:r w:rsidRPr="0094691A">
        <w:t>.</w:t>
      </w:r>
      <w:r w:rsidRPr="0094691A">
        <w:tab/>
        <w:t>а)</w:t>
      </w:r>
      <w:r w:rsidRPr="0094691A">
        <w:tab/>
        <w:t>В соответствии с предыдущими заключительными замечаниями Комитета просьба сообщить, изменило ли государство-участник свое законод</w:t>
      </w:r>
      <w:r w:rsidRPr="0094691A">
        <w:t>а</w:t>
      </w:r>
      <w:r w:rsidRPr="0094691A">
        <w:t xml:space="preserve">тельство для обеспечения того, чтобы </w:t>
      </w:r>
      <w:r>
        <w:t>согласно</w:t>
      </w:r>
      <w:r w:rsidRPr="0094691A">
        <w:t xml:space="preserve"> международным</w:t>
      </w:r>
      <w:r>
        <w:t xml:space="preserve"> </w:t>
      </w:r>
      <w:r w:rsidRPr="0094691A">
        <w:t>минимальн</w:t>
      </w:r>
      <w:r w:rsidRPr="0094691A">
        <w:t>ы</w:t>
      </w:r>
      <w:r w:rsidRPr="0094691A">
        <w:t xml:space="preserve">м стандартам одиночное заключение </w:t>
      </w:r>
      <w:r>
        <w:t>использовалось в качестве исключительной и</w:t>
      </w:r>
      <w:r w:rsidRPr="006D772D">
        <w:t xml:space="preserve"> </w:t>
      </w:r>
      <w:r>
        <w:t>ограниченной по своей продолжительности меры (</w:t>
      </w:r>
      <w:r w:rsidRPr="00301BB4">
        <w:rPr>
          <w:lang w:val="en-US"/>
        </w:rPr>
        <w:t>CAT</w:t>
      </w:r>
      <w:r w:rsidRPr="00301BB4">
        <w:t>/</w:t>
      </w:r>
      <w:r w:rsidRPr="00301BB4">
        <w:rPr>
          <w:lang w:val="en-US"/>
        </w:rPr>
        <w:t>C</w:t>
      </w:r>
      <w:r w:rsidRPr="00301BB4">
        <w:t>/</w:t>
      </w:r>
      <w:r w:rsidRPr="00301BB4">
        <w:rPr>
          <w:lang w:val="en-US"/>
        </w:rPr>
        <w:t>JPN</w:t>
      </w:r>
      <w:r w:rsidRPr="00301BB4">
        <w:t>/</w:t>
      </w:r>
      <w:r w:rsidRPr="00301BB4">
        <w:rPr>
          <w:lang w:val="en-US"/>
        </w:rPr>
        <w:t>CO</w:t>
      </w:r>
      <w:r w:rsidRPr="00301BB4">
        <w:t>/1,</w:t>
      </w:r>
      <w:r>
        <w:t xml:space="preserve"> </w:t>
      </w:r>
      <w:r>
        <w:br/>
        <w:t>пункт</w:t>
      </w:r>
      <w:r w:rsidRPr="00301BB4">
        <w:t xml:space="preserve"> 1</w:t>
      </w:r>
      <w:r>
        <w:t xml:space="preserve">8). </w:t>
      </w:r>
      <w:r w:rsidRPr="0094691A">
        <w:t>Предусматривает ли измененное законодательство, в частности</w:t>
      </w:r>
      <w:r>
        <w:t>,</w:t>
      </w:r>
      <w:r w:rsidRPr="0094691A">
        <w:t xml:space="preserve"> </w:t>
      </w:r>
      <w:r>
        <w:t>вв</w:t>
      </w:r>
      <w:r>
        <w:t>е</w:t>
      </w:r>
      <w:r>
        <w:t>дение временных</w:t>
      </w:r>
      <w:r w:rsidRPr="00754907">
        <w:t xml:space="preserve"> </w:t>
      </w:r>
      <w:r>
        <w:t>ограничений для</w:t>
      </w:r>
      <w:r w:rsidRPr="0094691A">
        <w:t xml:space="preserve"> одиночного заключения, требование о пре</w:t>
      </w:r>
      <w:r w:rsidRPr="0094691A">
        <w:t>д</w:t>
      </w:r>
      <w:r w:rsidRPr="0094691A">
        <w:t>варительном физическом и психическом обследовании, а также доступ к мех</w:t>
      </w:r>
      <w:r w:rsidRPr="0094691A">
        <w:t>а</w:t>
      </w:r>
      <w:r w:rsidRPr="0094691A">
        <w:t>низмам обжалования решений о применении одиночного заключения к лицам, отбывающим сроки тюремного з</w:t>
      </w:r>
      <w:r w:rsidRPr="0094691A">
        <w:t>а</w:t>
      </w:r>
      <w:r w:rsidRPr="0094691A">
        <w:t>ключения?</w:t>
      </w:r>
    </w:p>
    <w:p w:rsidR="00EC1438" w:rsidRPr="0094691A" w:rsidRDefault="00EC1438" w:rsidP="00944085">
      <w:pPr>
        <w:pStyle w:val="SingleTxtGR"/>
      </w:pPr>
      <w:r w:rsidRPr="0094691A">
        <w:tab/>
      </w:r>
      <w:r w:rsidRPr="0094691A">
        <w:rPr>
          <w:lang w:val="en-GB"/>
        </w:rPr>
        <w:t>b</w:t>
      </w:r>
      <w:r w:rsidRPr="0094691A">
        <w:t>)</w:t>
      </w:r>
      <w:r w:rsidRPr="0094691A">
        <w:tab/>
        <w:t>Просьба представить информацию о принятых мерах по систем</w:t>
      </w:r>
      <w:r w:rsidRPr="0094691A">
        <w:t>а</w:t>
      </w:r>
      <w:r w:rsidRPr="0094691A">
        <w:t>тическому рассмотрению всех случаев продолжительного одиночного заключ</w:t>
      </w:r>
      <w:r w:rsidRPr="0094691A">
        <w:t>е</w:t>
      </w:r>
      <w:r w:rsidRPr="0094691A">
        <w:t>ния с проведением специальной психологической и психиатрической эксперт</w:t>
      </w:r>
      <w:r w:rsidRPr="0094691A">
        <w:t>и</w:t>
      </w:r>
      <w:r w:rsidRPr="0094691A">
        <w:t>зы для освобождения тех лиц, одиночное заключение которых может быть кв</w:t>
      </w:r>
      <w:r w:rsidRPr="0094691A">
        <w:t>а</w:t>
      </w:r>
      <w:r w:rsidRPr="0094691A">
        <w:t>лифицировано как нарушение Конвенции.</w:t>
      </w:r>
      <w:r>
        <w:t xml:space="preserve"> </w:t>
      </w:r>
      <w:r w:rsidRPr="0094691A">
        <w:t xml:space="preserve">Следует представить информацию </w:t>
      </w:r>
      <w:r>
        <w:t>о количестве</w:t>
      </w:r>
      <w:r w:rsidRPr="0094691A">
        <w:t xml:space="preserve"> рассмотренных случаев и </w:t>
      </w:r>
      <w:r>
        <w:t>числе лиц,</w:t>
      </w:r>
      <w:r w:rsidRPr="0094691A">
        <w:t xml:space="preserve"> освобожденных от одиночного заключения в резул</w:t>
      </w:r>
      <w:r w:rsidRPr="0094691A">
        <w:t>ь</w:t>
      </w:r>
      <w:r w:rsidRPr="0094691A">
        <w:t>тате такого рассмотрения.</w:t>
      </w:r>
    </w:p>
    <w:p w:rsidR="00EC1438" w:rsidRPr="0094691A" w:rsidRDefault="00EC1438" w:rsidP="00944085">
      <w:pPr>
        <w:pStyle w:val="SingleTxtGR"/>
      </w:pPr>
      <w:r>
        <w:t>26</w:t>
      </w:r>
      <w:r w:rsidRPr="0094691A">
        <w:t>.</w:t>
      </w:r>
      <w:r w:rsidRPr="0094691A">
        <w:tab/>
        <w:t xml:space="preserve">Просьба представить обновленную информацию о принятых мерах по улучшению условий содержания заключенных в камерах смертников </w:t>
      </w:r>
      <w:r>
        <w:t>с целью</w:t>
      </w:r>
      <w:r w:rsidRPr="0094691A">
        <w:t xml:space="preserve"> приведения этих условий в соответствие с международными минимальными стандартами.</w:t>
      </w:r>
      <w:r>
        <w:t xml:space="preserve"> </w:t>
      </w:r>
      <w:r w:rsidRPr="0094691A">
        <w:t>В частности, просьба представить информацию о мерах, прин</w:t>
      </w:r>
      <w:r w:rsidRPr="0094691A">
        <w:t>я</w:t>
      </w:r>
      <w:r w:rsidRPr="0094691A">
        <w:t xml:space="preserve">тых </w:t>
      </w:r>
      <w:r>
        <w:t>для</w:t>
      </w:r>
      <w:r w:rsidRPr="0094691A">
        <w:t xml:space="preserve"> обеспечения того, чтобы:</w:t>
      </w:r>
    </w:p>
    <w:p w:rsidR="00EC1438" w:rsidRPr="0094691A" w:rsidRDefault="00EC1438" w:rsidP="00944085">
      <w:pPr>
        <w:pStyle w:val="SingleTxtGR"/>
      </w:pPr>
      <w:r w:rsidRPr="0094691A">
        <w:tab/>
        <w:t>а)</w:t>
      </w:r>
      <w:r w:rsidRPr="0094691A">
        <w:tab/>
        <w:t>заключенные в камерах смертников и их семьи должным образом уведомлялись о времени казни;</w:t>
      </w:r>
    </w:p>
    <w:p w:rsidR="00EC1438" w:rsidRPr="0094691A" w:rsidRDefault="00EC1438" w:rsidP="00944085">
      <w:pPr>
        <w:pStyle w:val="SingleTxtGR"/>
      </w:pPr>
      <w:r w:rsidRPr="0094691A">
        <w:tab/>
      </w:r>
      <w:r w:rsidRPr="0094691A">
        <w:rPr>
          <w:lang w:val="en-GB"/>
        </w:rPr>
        <w:t>b</w:t>
      </w:r>
      <w:r w:rsidRPr="0094691A">
        <w:t>)</w:t>
      </w:r>
      <w:r w:rsidRPr="0094691A">
        <w:tab/>
        <w:t xml:space="preserve">отсутствовали </w:t>
      </w:r>
      <w:r>
        <w:t xml:space="preserve">количественные и персональные </w:t>
      </w:r>
      <w:r w:rsidRPr="0094691A">
        <w:t>ограничения в о</w:t>
      </w:r>
      <w:r w:rsidRPr="0094691A">
        <w:t>т</w:t>
      </w:r>
      <w:r w:rsidRPr="0094691A">
        <w:t xml:space="preserve">ношении </w:t>
      </w:r>
      <w:r>
        <w:t>лиц,</w:t>
      </w:r>
      <w:r w:rsidRPr="0094691A">
        <w:t xml:space="preserve"> желающих получить свидание с заключенными, находящимися в камерах смертников;</w:t>
      </w:r>
    </w:p>
    <w:p w:rsidR="00EC1438" w:rsidRPr="0094691A" w:rsidRDefault="00EC1438" w:rsidP="00944085">
      <w:pPr>
        <w:pStyle w:val="SingleTxtGR"/>
      </w:pPr>
      <w:r w:rsidRPr="0094691A">
        <w:tab/>
        <w:t>с)</w:t>
      </w:r>
      <w:r w:rsidRPr="0094691A">
        <w:tab/>
        <w:t>заключенные в камерах смертников не содержались в одиночном заключении в течение продолжительных периодов времени;</w:t>
      </w:r>
    </w:p>
    <w:p w:rsidR="00EC1438" w:rsidRPr="0094691A" w:rsidRDefault="00EC1438" w:rsidP="00944085">
      <w:pPr>
        <w:pStyle w:val="SingleTxtGR"/>
      </w:pPr>
      <w:r w:rsidRPr="0094691A">
        <w:tab/>
      </w:r>
      <w:r w:rsidRPr="0094691A">
        <w:rPr>
          <w:lang w:val="en-GB"/>
        </w:rPr>
        <w:t>d</w:t>
      </w:r>
      <w:r w:rsidRPr="0094691A">
        <w:t>)</w:t>
      </w:r>
      <w:r w:rsidRPr="0094691A">
        <w:tab/>
        <w:t xml:space="preserve">в связи с казнью лиц пожилого возраста или </w:t>
      </w:r>
      <w:r>
        <w:t xml:space="preserve">лиц </w:t>
      </w:r>
      <w:r w:rsidRPr="0094691A">
        <w:t>с психическими отклонениями применялся б</w:t>
      </w:r>
      <w:r w:rsidRPr="0094691A">
        <w:t>о</w:t>
      </w:r>
      <w:r w:rsidRPr="0094691A">
        <w:t>лее гуманный подход.</w:t>
      </w:r>
    </w:p>
    <w:p w:rsidR="00EC1438" w:rsidRPr="0094691A" w:rsidRDefault="00EC1438" w:rsidP="00944085">
      <w:pPr>
        <w:pStyle w:val="SingleTxtGR"/>
      </w:pPr>
      <w:r>
        <w:t>27</w:t>
      </w:r>
      <w:r w:rsidRPr="0094691A">
        <w:t>.</w:t>
      </w:r>
      <w:r w:rsidRPr="0094691A">
        <w:tab/>
        <w:t>С учетом предыдущих заключительных замечаний Комитета просьба представить информацию о принятых мерах для обеспечения эффективного и строгого судебного контроля за процедурами содержания в государственных и частных психиатрических больницах</w:t>
      </w:r>
      <w:r>
        <w:t xml:space="preserve">  (</w:t>
      </w:r>
      <w:r w:rsidRPr="00301BB4">
        <w:rPr>
          <w:lang w:val="en-US"/>
        </w:rPr>
        <w:t>CAT</w:t>
      </w:r>
      <w:r w:rsidRPr="00301BB4">
        <w:t>/</w:t>
      </w:r>
      <w:r w:rsidRPr="00301BB4">
        <w:rPr>
          <w:lang w:val="en-US"/>
        </w:rPr>
        <w:t>C</w:t>
      </w:r>
      <w:r w:rsidRPr="00301BB4">
        <w:t>/</w:t>
      </w:r>
      <w:r w:rsidRPr="00301BB4">
        <w:rPr>
          <w:lang w:val="en-US"/>
        </w:rPr>
        <w:t>JPN</w:t>
      </w:r>
      <w:r w:rsidRPr="00301BB4">
        <w:t>/</w:t>
      </w:r>
      <w:r w:rsidRPr="00301BB4">
        <w:rPr>
          <w:lang w:val="en-US"/>
        </w:rPr>
        <w:t>CO</w:t>
      </w:r>
      <w:r w:rsidRPr="00301BB4">
        <w:t>/1,</w:t>
      </w:r>
      <w:r>
        <w:t xml:space="preserve"> пункт</w:t>
      </w:r>
      <w:r w:rsidRPr="00301BB4">
        <w:t xml:space="preserve"> </w:t>
      </w:r>
      <w:r>
        <w:t>26).</w:t>
      </w:r>
    </w:p>
    <w:p w:rsidR="00EC1438" w:rsidRPr="0094691A" w:rsidRDefault="00EC1438" w:rsidP="00944085">
      <w:pPr>
        <w:pStyle w:val="SingleTxtGR"/>
      </w:pPr>
      <w:r w:rsidRPr="0094691A">
        <w:t>2</w:t>
      </w:r>
      <w:r>
        <w:t>8</w:t>
      </w:r>
      <w:r w:rsidRPr="0094691A">
        <w:t>.</w:t>
      </w:r>
      <w:r w:rsidRPr="0094691A">
        <w:tab/>
        <w:t>а)</w:t>
      </w:r>
      <w:r w:rsidRPr="0094691A">
        <w:tab/>
        <w:t>С учетом предыдущих заключительных замечаний Комитета просьба представить информацию о принятых мерах для предупреждения л</w:t>
      </w:r>
      <w:r w:rsidRPr="0094691A">
        <w:t>ю</w:t>
      </w:r>
      <w:r w:rsidRPr="0094691A">
        <w:t xml:space="preserve">бых форм насилия в отношении женщин, включая </w:t>
      </w:r>
      <w:r>
        <w:t>бытовое</w:t>
      </w:r>
      <w:r w:rsidRPr="0094691A">
        <w:t xml:space="preserve"> и </w:t>
      </w:r>
      <w:proofErr w:type="spellStart"/>
      <w:r w:rsidRPr="0094691A">
        <w:t>гендерное</w:t>
      </w:r>
      <w:proofErr w:type="spellEnd"/>
      <w:r w:rsidRPr="0094691A">
        <w:t xml:space="preserve"> нас</w:t>
      </w:r>
      <w:r w:rsidRPr="0094691A">
        <w:t>и</w:t>
      </w:r>
      <w:r w:rsidRPr="0094691A">
        <w:t xml:space="preserve">лие, </w:t>
      </w:r>
      <w:r>
        <w:t>а также</w:t>
      </w:r>
      <w:r w:rsidRPr="0094691A">
        <w:t xml:space="preserve"> для оперативного, эффективного и беспристрастного расследов</w:t>
      </w:r>
      <w:r w:rsidRPr="0094691A">
        <w:t>а</w:t>
      </w:r>
      <w:r w:rsidRPr="0094691A">
        <w:t xml:space="preserve">ния всех </w:t>
      </w:r>
      <w:r>
        <w:t>заявлений</w:t>
      </w:r>
      <w:r w:rsidRPr="0094691A">
        <w:t xml:space="preserve"> о применении пыток или жестокого обращения в целях пр</w:t>
      </w:r>
      <w:r w:rsidRPr="0094691A">
        <w:t>и</w:t>
      </w:r>
      <w:r w:rsidRPr="0094691A">
        <w:t>влечения к ответственности виновных лиц</w:t>
      </w:r>
      <w:r>
        <w:t xml:space="preserve"> (</w:t>
      </w:r>
      <w:r w:rsidRPr="00301BB4">
        <w:rPr>
          <w:lang w:val="en-US"/>
        </w:rPr>
        <w:t>CAT</w:t>
      </w:r>
      <w:r w:rsidRPr="00301BB4">
        <w:t>/</w:t>
      </w:r>
      <w:r w:rsidRPr="00301BB4">
        <w:rPr>
          <w:lang w:val="en-US"/>
        </w:rPr>
        <w:t>C</w:t>
      </w:r>
      <w:r w:rsidRPr="00301BB4">
        <w:t>/</w:t>
      </w:r>
      <w:r w:rsidRPr="00301BB4">
        <w:rPr>
          <w:lang w:val="en-US"/>
        </w:rPr>
        <w:t>JPN</w:t>
      </w:r>
      <w:r w:rsidRPr="00301BB4">
        <w:t>/</w:t>
      </w:r>
      <w:r w:rsidRPr="00301BB4">
        <w:rPr>
          <w:lang w:val="en-US"/>
        </w:rPr>
        <w:t>CO</w:t>
      </w:r>
      <w:r w:rsidRPr="00301BB4">
        <w:t>/1,</w:t>
      </w:r>
      <w:r>
        <w:t xml:space="preserve"> пункт</w:t>
      </w:r>
      <w:r w:rsidRPr="00301BB4">
        <w:t xml:space="preserve"> </w:t>
      </w:r>
      <w:r>
        <w:t xml:space="preserve">25). </w:t>
      </w:r>
      <w:r w:rsidRPr="0094691A">
        <w:t>В</w:t>
      </w:r>
      <w:r>
        <w:t xml:space="preserve"> </w:t>
      </w:r>
      <w:r w:rsidRPr="0094691A">
        <w:t xml:space="preserve">этой связи просьба сообщить, какие меры были приняты государством-участником </w:t>
      </w:r>
      <w:r>
        <w:t>с целью обеспечения представления информации о</w:t>
      </w:r>
      <w:r w:rsidRPr="0094691A">
        <w:t xml:space="preserve"> случа</w:t>
      </w:r>
      <w:r>
        <w:t>ях</w:t>
      </w:r>
      <w:r w:rsidRPr="0094691A">
        <w:t xml:space="preserve"> такого насилия</w:t>
      </w:r>
      <w:r>
        <w:t>, а также</w:t>
      </w:r>
      <w:r w:rsidRPr="0094691A">
        <w:t xml:space="preserve"> защиты жерт</w:t>
      </w:r>
      <w:r>
        <w:t>в</w:t>
      </w:r>
      <w:r w:rsidRPr="0094691A">
        <w:t xml:space="preserve"> и надлежащего </w:t>
      </w:r>
      <w:r>
        <w:t xml:space="preserve">за ними </w:t>
      </w:r>
      <w:r w:rsidRPr="0094691A">
        <w:t>ухода, включая, в частности, до</w:t>
      </w:r>
      <w:r w:rsidRPr="0094691A">
        <w:t>с</w:t>
      </w:r>
      <w:r w:rsidRPr="0094691A">
        <w:t>туп к безопасному жилищу, приютам и психосоциальной пом</w:t>
      </w:r>
      <w:r w:rsidRPr="0094691A">
        <w:t>о</w:t>
      </w:r>
      <w:r w:rsidRPr="0094691A">
        <w:t>щи.</w:t>
      </w:r>
    </w:p>
    <w:p w:rsidR="00EC1438" w:rsidRPr="0094691A" w:rsidRDefault="00EC1438" w:rsidP="00944085">
      <w:pPr>
        <w:pStyle w:val="SingleTxtGR"/>
      </w:pPr>
      <w:r w:rsidRPr="0094691A">
        <w:tab/>
      </w:r>
      <w:r w:rsidRPr="0094691A">
        <w:rPr>
          <w:lang w:val="en-GB"/>
        </w:rPr>
        <w:t>b</w:t>
      </w:r>
      <w:r w:rsidRPr="0094691A">
        <w:t>)</w:t>
      </w:r>
      <w:r w:rsidRPr="0094691A">
        <w:tab/>
        <w:t>Просьба представить информацию о принятых мерах по предо</w:t>
      </w:r>
      <w:r w:rsidRPr="0094691A">
        <w:t>с</w:t>
      </w:r>
      <w:r w:rsidRPr="0094691A">
        <w:t>тавлению всем жертвам возможности ходатайствовать о возмещении в судах, включая лиц, пострадавших от расквартированных на военных базах иностра</w:t>
      </w:r>
      <w:r w:rsidRPr="0094691A">
        <w:t>н</w:t>
      </w:r>
      <w:r w:rsidRPr="0094691A">
        <w:t>ных военнослужащих.</w:t>
      </w:r>
      <w:r>
        <w:t xml:space="preserve"> </w:t>
      </w:r>
      <w:r w:rsidRPr="0094691A">
        <w:t>Такая информация должна содержать сведения о колич</w:t>
      </w:r>
      <w:r w:rsidRPr="0094691A">
        <w:t>е</w:t>
      </w:r>
      <w:r w:rsidRPr="0094691A">
        <w:t>стве поданных ходатайств, количестве удовлетворенных ходатайств, а также о назначенных и фа</w:t>
      </w:r>
      <w:r w:rsidRPr="0094691A">
        <w:t>к</w:t>
      </w:r>
      <w:r w:rsidRPr="0094691A">
        <w:t xml:space="preserve">тически выплаченных в каждом </w:t>
      </w:r>
      <w:r>
        <w:t xml:space="preserve">отдельном </w:t>
      </w:r>
      <w:r w:rsidRPr="0094691A">
        <w:t>случае</w:t>
      </w:r>
      <w:r w:rsidRPr="00543302">
        <w:t xml:space="preserve"> </w:t>
      </w:r>
      <w:r w:rsidRPr="0094691A">
        <w:t>суммах.</w:t>
      </w:r>
    </w:p>
    <w:p w:rsidR="00EC1438" w:rsidRPr="0094691A" w:rsidRDefault="00EC1438" w:rsidP="00944085">
      <w:pPr>
        <w:pStyle w:val="SingleTxtGR"/>
      </w:pPr>
      <w:r w:rsidRPr="0094691A">
        <w:tab/>
        <w:t>с)</w:t>
      </w:r>
      <w:r w:rsidRPr="0094691A">
        <w:tab/>
        <w:t>Просьба представить подробные сведения о существующих пр</w:t>
      </w:r>
      <w:r w:rsidRPr="0094691A">
        <w:t>о</w:t>
      </w:r>
      <w:r w:rsidRPr="0094691A">
        <w:t xml:space="preserve">граммах подготовки сотрудников </w:t>
      </w:r>
      <w:r>
        <w:t>правоохранительных</w:t>
      </w:r>
      <w:r w:rsidRPr="0094691A">
        <w:t xml:space="preserve"> </w:t>
      </w:r>
      <w:r>
        <w:t xml:space="preserve">и судебных </w:t>
      </w:r>
      <w:r w:rsidRPr="0094691A">
        <w:t>органов и для обеспечения того, чтобы они были в полной мере ознакомлены с соответс</w:t>
      </w:r>
      <w:r w:rsidRPr="0094691A">
        <w:t>т</w:t>
      </w:r>
      <w:r w:rsidRPr="0094691A">
        <w:t>вующими правовыми положениями и информированы обо всех формах насилия в отношении женщин, а также о правах и потребностях жертв.</w:t>
      </w:r>
    </w:p>
    <w:p w:rsidR="00EC1438" w:rsidRPr="0094691A" w:rsidRDefault="00EC1438" w:rsidP="00944085">
      <w:pPr>
        <w:pStyle w:val="SingleTxtGR"/>
      </w:pPr>
      <w:r w:rsidRPr="0094691A">
        <w:tab/>
      </w:r>
      <w:r w:rsidRPr="0094691A">
        <w:rPr>
          <w:lang w:val="en-GB"/>
        </w:rPr>
        <w:t>d</w:t>
      </w:r>
      <w:r w:rsidRPr="0094691A">
        <w:t>)</w:t>
      </w:r>
      <w:r w:rsidRPr="0094691A">
        <w:tab/>
        <w:t>Просьба представить информацию о результативности и эффекти</w:t>
      </w:r>
      <w:r w:rsidRPr="0094691A">
        <w:t>в</w:t>
      </w:r>
      <w:r w:rsidRPr="0094691A">
        <w:t>ности таких мер с точки зрения сокращения случаев насилия в отношении женщин.</w:t>
      </w:r>
      <w:r>
        <w:t xml:space="preserve"> </w:t>
      </w:r>
      <w:r w:rsidRPr="0094691A">
        <w:t xml:space="preserve">Следует также представить статистические данные </w:t>
      </w:r>
      <w:r>
        <w:t>о количестве</w:t>
      </w:r>
      <w:r w:rsidRPr="0094691A">
        <w:t xml:space="preserve"> ж</w:t>
      </w:r>
      <w:r w:rsidRPr="0094691A">
        <w:t>а</w:t>
      </w:r>
      <w:r w:rsidRPr="0094691A">
        <w:t>лоб, касающихся насилия в отношении женщин</w:t>
      </w:r>
      <w:r>
        <w:t>,</w:t>
      </w:r>
      <w:r w:rsidRPr="0094691A">
        <w:t xml:space="preserve"> и о соответствующих рассл</w:t>
      </w:r>
      <w:r w:rsidRPr="0094691A">
        <w:t>е</w:t>
      </w:r>
      <w:r w:rsidRPr="0094691A">
        <w:t>дованиях, преследованиях и санкциях, а также о защите, предоставленной жер</w:t>
      </w:r>
      <w:r w:rsidRPr="0094691A">
        <w:t>т</w:t>
      </w:r>
      <w:r w:rsidRPr="0094691A">
        <w:t>вам.</w:t>
      </w:r>
    </w:p>
    <w:p w:rsidR="00EC1438" w:rsidRPr="0094691A" w:rsidRDefault="00EC1438" w:rsidP="00944085">
      <w:pPr>
        <w:pStyle w:val="SingleTxtGR"/>
      </w:pPr>
      <w:r>
        <w:t>29</w:t>
      </w:r>
      <w:r w:rsidRPr="0094691A">
        <w:t>.</w:t>
      </w:r>
      <w:r w:rsidRPr="0094691A">
        <w:tab/>
        <w:t xml:space="preserve">Просьба указать, какие меры были приняты с целью расширения рамок содержащегося в статье 177 Уголовного кодекса определения изнасилования с целью </w:t>
      </w:r>
      <w:r>
        <w:t>его</w:t>
      </w:r>
      <w:r w:rsidRPr="0094691A">
        <w:t xml:space="preserve"> распространения на случаи кровосмешения, сексуальных надруг</w:t>
      </w:r>
      <w:r w:rsidRPr="0094691A">
        <w:t>а</w:t>
      </w:r>
      <w:r w:rsidRPr="0094691A">
        <w:t xml:space="preserve">тельств помимо фактического полового акта, а также </w:t>
      </w:r>
      <w:r>
        <w:t xml:space="preserve">на случаи </w:t>
      </w:r>
      <w:r w:rsidRPr="0094691A">
        <w:t>изнасилования мужчин.</w:t>
      </w:r>
      <w:r>
        <w:t xml:space="preserve"> </w:t>
      </w:r>
      <w:r w:rsidRPr="0094691A">
        <w:t xml:space="preserve">Кроме того, просьба представить информацию о принятых мерах по </w:t>
      </w:r>
      <w:r>
        <w:t>отмене требования</w:t>
      </w:r>
      <w:r w:rsidRPr="0094691A">
        <w:t xml:space="preserve"> о том, что для уголовного преследования виновных в секс</w:t>
      </w:r>
      <w:r w:rsidRPr="0094691A">
        <w:t>у</w:t>
      </w:r>
      <w:r w:rsidRPr="0094691A">
        <w:t xml:space="preserve">альном насилии </w:t>
      </w:r>
      <w:r>
        <w:t>необходима</w:t>
      </w:r>
      <w:r w:rsidRPr="0094691A">
        <w:t xml:space="preserve"> жалоба потерпевших.</w:t>
      </w:r>
    </w:p>
    <w:p w:rsidR="00EC1438" w:rsidRPr="0094691A" w:rsidRDefault="00EC1438" w:rsidP="00944085">
      <w:pPr>
        <w:pStyle w:val="SingleTxtGR"/>
      </w:pPr>
      <w:r>
        <w:t>30</w:t>
      </w:r>
      <w:r w:rsidRPr="0094691A">
        <w:t>.</w:t>
      </w:r>
      <w:r w:rsidRPr="0094691A">
        <w:tab/>
        <w:t>а)</w:t>
      </w:r>
      <w:r w:rsidRPr="0094691A">
        <w:tab/>
        <w:t>В связи с предыдущими заключительными замечаниями Комитета просьба представить и</w:t>
      </w:r>
      <w:r w:rsidRPr="0094691A">
        <w:t>н</w:t>
      </w:r>
      <w:r w:rsidRPr="0094691A">
        <w:t>формацию о принятых мерах по борьбе с торговлей людьми</w:t>
      </w:r>
      <w:r>
        <w:t xml:space="preserve"> (</w:t>
      </w:r>
      <w:r w:rsidRPr="00301BB4">
        <w:rPr>
          <w:lang w:val="en-US"/>
        </w:rPr>
        <w:t>CAT</w:t>
      </w:r>
      <w:r w:rsidRPr="00301BB4">
        <w:t>/</w:t>
      </w:r>
      <w:r w:rsidRPr="00301BB4">
        <w:rPr>
          <w:lang w:val="en-US"/>
        </w:rPr>
        <w:t>C</w:t>
      </w:r>
      <w:r w:rsidRPr="00301BB4">
        <w:t>/</w:t>
      </w:r>
      <w:r w:rsidRPr="00301BB4">
        <w:rPr>
          <w:lang w:val="en-US"/>
        </w:rPr>
        <w:t>JPN</w:t>
      </w:r>
      <w:r w:rsidRPr="00301BB4">
        <w:t>/</w:t>
      </w:r>
      <w:r w:rsidRPr="00301BB4">
        <w:rPr>
          <w:lang w:val="en-US"/>
        </w:rPr>
        <w:t>CO</w:t>
      </w:r>
      <w:r w:rsidRPr="00301BB4">
        <w:t>/1,</w:t>
      </w:r>
      <w:r>
        <w:t xml:space="preserve"> пункт</w:t>
      </w:r>
      <w:r w:rsidRPr="00301BB4">
        <w:t xml:space="preserve"> </w:t>
      </w:r>
      <w:r>
        <w:t>25)</w:t>
      </w:r>
      <w:r w:rsidRPr="0094691A">
        <w:t>.</w:t>
      </w:r>
      <w:r>
        <w:t xml:space="preserve"> </w:t>
      </w:r>
      <w:r w:rsidRPr="0094691A">
        <w:t>В этой связи просьба указать, ограничило ли государство-участник использование гостевых виз и осуществляет ли оно строгий контроль за выд</w:t>
      </w:r>
      <w:r w:rsidRPr="0094691A">
        <w:t>а</w:t>
      </w:r>
      <w:r w:rsidRPr="0094691A">
        <w:t>чей виз по линии программ стажировки и учебной подготовки.</w:t>
      </w:r>
      <w:r>
        <w:t xml:space="preserve"> </w:t>
      </w:r>
      <w:r w:rsidRPr="0094691A">
        <w:t>Просьба сообщить о принятых мерах по ратификации всех соо</w:t>
      </w:r>
      <w:r w:rsidRPr="0094691A">
        <w:t>т</w:t>
      </w:r>
      <w:r w:rsidRPr="0094691A">
        <w:t>ветствующих международных договоров, таких как Протокол о предупрежд</w:t>
      </w:r>
      <w:r w:rsidRPr="0094691A">
        <w:t>е</w:t>
      </w:r>
      <w:r w:rsidRPr="0094691A">
        <w:t>нии и пресечении торговли людьми, особенно женщинами и детьми, и наказ</w:t>
      </w:r>
      <w:r w:rsidRPr="0094691A">
        <w:t>а</w:t>
      </w:r>
      <w:r w:rsidRPr="0094691A">
        <w:t xml:space="preserve">нии за нее. </w:t>
      </w:r>
    </w:p>
    <w:p w:rsidR="00EC1438" w:rsidRPr="007F7553" w:rsidRDefault="00EC1438" w:rsidP="00944085">
      <w:pPr>
        <w:pStyle w:val="SingleTxtGR"/>
      </w:pPr>
      <w:r w:rsidRPr="0094691A">
        <w:tab/>
      </w:r>
      <w:r w:rsidRPr="0094691A">
        <w:rPr>
          <w:lang w:val="en-GB"/>
        </w:rPr>
        <w:t>b</w:t>
      </w:r>
      <w:r w:rsidRPr="0094691A">
        <w:t>)</w:t>
      </w:r>
      <w:r w:rsidRPr="0094691A">
        <w:tab/>
        <w:t>Просьба указать, эффективно</w:t>
      </w:r>
      <w:r>
        <w:t xml:space="preserve"> ли</w:t>
      </w:r>
      <w:r w:rsidRPr="0094691A">
        <w:t xml:space="preserve"> соблюд</w:t>
      </w:r>
      <w:r>
        <w:t>ает</w:t>
      </w:r>
      <w:r w:rsidRPr="0094691A">
        <w:t xml:space="preserve"> государство-участник соответствующе</w:t>
      </w:r>
      <w:r>
        <w:t>е</w:t>
      </w:r>
      <w:r w:rsidRPr="0094691A">
        <w:t xml:space="preserve"> уголовно</w:t>
      </w:r>
      <w:r>
        <w:t>е законодательство</w:t>
      </w:r>
      <w:r w:rsidRPr="0094691A">
        <w:t>.</w:t>
      </w:r>
      <w:r>
        <w:t xml:space="preserve"> </w:t>
      </w:r>
      <w:r w:rsidRPr="0094691A">
        <w:t>В этой связи просьба предст</w:t>
      </w:r>
      <w:r w:rsidRPr="0094691A">
        <w:t>а</w:t>
      </w:r>
      <w:r w:rsidRPr="0094691A">
        <w:t xml:space="preserve">вить </w:t>
      </w:r>
      <w:r>
        <w:t>обновленную и</w:t>
      </w:r>
      <w:r w:rsidRPr="0094691A">
        <w:t xml:space="preserve">нформацию о </w:t>
      </w:r>
      <w:r>
        <w:t xml:space="preserve">реализации </w:t>
      </w:r>
      <w:r w:rsidRPr="0094691A">
        <w:t>и результатах выполнения Н</w:t>
      </w:r>
      <w:r w:rsidRPr="0094691A">
        <w:t>а</w:t>
      </w:r>
      <w:r w:rsidRPr="0094691A">
        <w:t>ционального плана действий по борьбе с торговлей людьми, утвержденного в декабре 2004</w:t>
      </w:r>
      <w:r>
        <w:t xml:space="preserve"> </w:t>
      </w:r>
      <w:r w:rsidRPr="0094691A">
        <w:t>года, поправок к соответствующим законам и положениям Уг</w:t>
      </w:r>
      <w:r w:rsidRPr="0094691A">
        <w:t>о</w:t>
      </w:r>
      <w:r w:rsidRPr="0094691A">
        <w:t>ловного кодекса, а также Закона об иммиграционном контроле и признании б</w:t>
      </w:r>
      <w:r w:rsidRPr="0094691A">
        <w:t>е</w:t>
      </w:r>
      <w:r w:rsidRPr="0094691A">
        <w:t>женцев.</w:t>
      </w:r>
    </w:p>
    <w:p w:rsidR="00EC1438" w:rsidRPr="0094691A" w:rsidRDefault="00EC1438" w:rsidP="00944085">
      <w:pPr>
        <w:pStyle w:val="SingleTxtGR"/>
      </w:pPr>
      <w:r w:rsidRPr="0094691A">
        <w:tab/>
        <w:t>с)</w:t>
      </w:r>
      <w:r w:rsidRPr="0094691A">
        <w:tab/>
        <w:t xml:space="preserve">Просьба представить информацию о </w:t>
      </w:r>
      <w:r>
        <w:t xml:space="preserve">мерах, </w:t>
      </w:r>
      <w:r w:rsidRPr="0094691A">
        <w:t xml:space="preserve">принятых </w:t>
      </w:r>
      <w:r>
        <w:t>в связи с в</w:t>
      </w:r>
      <w:r>
        <w:t>ы</w:t>
      </w:r>
      <w:r>
        <w:t>сказанной озабоченностью по поводу того,</w:t>
      </w:r>
      <w:r w:rsidRPr="0094691A">
        <w:t xml:space="preserve"> что на практике защита жертв то</w:t>
      </w:r>
      <w:r w:rsidRPr="0094691A">
        <w:t>р</w:t>
      </w:r>
      <w:r w:rsidRPr="0094691A">
        <w:t>говли людьми по</w:t>
      </w:r>
      <w:r>
        <w:t>-</w:t>
      </w:r>
      <w:r w:rsidRPr="0094691A">
        <w:t xml:space="preserve">прежнему </w:t>
      </w:r>
      <w:r>
        <w:t>является</w:t>
      </w:r>
      <w:r w:rsidRPr="0094691A">
        <w:t xml:space="preserve"> недостаточной.</w:t>
      </w:r>
    </w:p>
    <w:p w:rsidR="00EC1438" w:rsidRPr="0094691A" w:rsidRDefault="00EC1438" w:rsidP="00944085">
      <w:pPr>
        <w:pStyle w:val="SingleTxtGR"/>
      </w:pPr>
      <w:r w:rsidRPr="0094691A">
        <w:tab/>
      </w:r>
      <w:r w:rsidRPr="0094691A">
        <w:rPr>
          <w:lang w:val="en-GB"/>
        </w:rPr>
        <w:t>d</w:t>
      </w:r>
      <w:r w:rsidRPr="0094691A">
        <w:t>)</w:t>
      </w:r>
      <w:r w:rsidRPr="0094691A">
        <w:tab/>
        <w:t xml:space="preserve">Просьба представить информацию об эффективности и </w:t>
      </w:r>
      <w:r>
        <w:t>результ</w:t>
      </w:r>
      <w:r>
        <w:t>а</w:t>
      </w:r>
      <w:r>
        <w:t xml:space="preserve">тивности этих мер с точки зрения сокращения числа случаев </w:t>
      </w:r>
      <w:r w:rsidRPr="0094691A">
        <w:t>торговли людьми.</w:t>
      </w:r>
      <w:r>
        <w:t xml:space="preserve"> </w:t>
      </w:r>
      <w:r w:rsidRPr="0094691A">
        <w:t xml:space="preserve">Просьба представить данные о </w:t>
      </w:r>
      <w:r>
        <w:t>числе</w:t>
      </w:r>
      <w:r w:rsidRPr="0094691A">
        <w:t xml:space="preserve"> лиц, оказавшихся в государс</w:t>
      </w:r>
      <w:r w:rsidRPr="0094691A">
        <w:t>т</w:t>
      </w:r>
      <w:r w:rsidRPr="0094691A">
        <w:t>ве-участнике в качестве жертв торговли людьми и находящихся в транзите на его территории.</w:t>
      </w:r>
      <w:r>
        <w:t xml:space="preserve"> </w:t>
      </w:r>
      <w:r w:rsidRPr="0094691A">
        <w:t>Следует</w:t>
      </w:r>
      <w:r>
        <w:t xml:space="preserve"> </w:t>
      </w:r>
      <w:r w:rsidRPr="0094691A">
        <w:t>также представить статистические данные о количестве</w:t>
      </w:r>
      <w:r>
        <w:t xml:space="preserve"> жалоб</w:t>
      </w:r>
      <w:r w:rsidRPr="0094691A">
        <w:t>, каса</w:t>
      </w:r>
      <w:r w:rsidRPr="0094691A">
        <w:t>ю</w:t>
      </w:r>
      <w:r w:rsidRPr="0094691A">
        <w:t>щихся торговли людьми, и о соответствующих расследованиях, преследованиях и санкциях, а также о защите, предоставленной жертвам.</w:t>
      </w:r>
    </w:p>
    <w:p w:rsidR="00EC1438" w:rsidRPr="0094691A" w:rsidRDefault="00EC1438" w:rsidP="00944085">
      <w:pPr>
        <w:pStyle w:val="SingleTxtGR"/>
      </w:pPr>
      <w:r w:rsidRPr="0094691A">
        <w:t>3</w:t>
      </w:r>
      <w:r>
        <w:t>1</w:t>
      </w:r>
      <w:r w:rsidRPr="0094691A">
        <w:t>.</w:t>
      </w:r>
      <w:r w:rsidRPr="0094691A">
        <w:tab/>
        <w:t xml:space="preserve">Просьба представить информацию о принятых государством-участником мерах по запрещению телесных наказаний в семье. </w:t>
      </w:r>
    </w:p>
    <w:p w:rsidR="00EC1438" w:rsidRPr="0094691A" w:rsidRDefault="00EC1438" w:rsidP="00944085">
      <w:pPr>
        <w:pStyle w:val="H1GR"/>
      </w:pPr>
      <w:r>
        <w:tab/>
      </w:r>
      <w:r>
        <w:tab/>
      </w:r>
      <w:r w:rsidRPr="0094691A">
        <w:t>Прочие вопросы</w:t>
      </w:r>
    </w:p>
    <w:p w:rsidR="00EC1438" w:rsidRDefault="00EC1438" w:rsidP="00944085">
      <w:pPr>
        <w:pStyle w:val="SingleTxtGR"/>
      </w:pPr>
      <w:r>
        <w:t>32</w:t>
      </w:r>
      <w:r w:rsidRPr="0094691A">
        <w:t>.</w:t>
      </w:r>
      <w:r w:rsidRPr="0094691A">
        <w:tab/>
        <w:t xml:space="preserve">Просьба указать, какие меры были приняты государством-участником для признания компетенции Комитета в соответствии со статьей 22 Конвенции, а также </w:t>
      </w:r>
      <w:r>
        <w:t xml:space="preserve">для </w:t>
      </w:r>
      <w:r w:rsidRPr="0094691A">
        <w:t>ратификации Факультативного протокола к Конвенции, как это было рекомендовано Комитетом в его предыдущих заключительных замечаниях</w:t>
      </w:r>
      <w:r>
        <w:t xml:space="preserve"> (</w:t>
      </w:r>
      <w:r>
        <w:rPr>
          <w:lang w:val="en-US"/>
        </w:rPr>
        <w:t>CAT</w:t>
      </w:r>
      <w:r w:rsidRPr="004A2B01">
        <w:t>/</w:t>
      </w:r>
      <w:r>
        <w:rPr>
          <w:lang w:val="en-US"/>
        </w:rPr>
        <w:t>C</w:t>
      </w:r>
      <w:r w:rsidRPr="004A2B01">
        <w:t>/</w:t>
      </w:r>
      <w:r>
        <w:rPr>
          <w:lang w:val="en-US"/>
        </w:rPr>
        <w:t>JPN</w:t>
      </w:r>
      <w:r w:rsidRPr="004A2B01">
        <w:t>/</w:t>
      </w:r>
      <w:r>
        <w:rPr>
          <w:lang w:val="en-US"/>
        </w:rPr>
        <w:t>CO</w:t>
      </w:r>
      <w:r w:rsidRPr="004A2B01">
        <w:t xml:space="preserve">/1, </w:t>
      </w:r>
      <w:r>
        <w:t>пункт 27).</w:t>
      </w:r>
    </w:p>
    <w:p w:rsidR="00EC1438" w:rsidRPr="0094691A" w:rsidRDefault="00EC1438" w:rsidP="00944085">
      <w:pPr>
        <w:pStyle w:val="SingleTxtGR"/>
      </w:pPr>
      <w:r>
        <w:t>33.</w:t>
      </w:r>
      <w:r>
        <w:tab/>
        <w:t>Просьба представить обновленную информацию о мерах, принимаемых государством-участником в ответ на любые угрозы терроризма, и сообщить, з</w:t>
      </w:r>
      <w:r>
        <w:t>а</w:t>
      </w:r>
      <w:r>
        <w:t>трагивают ли эти меры и в какой степени гарантии прав человека в законод</w:t>
      </w:r>
      <w:r>
        <w:t>а</w:t>
      </w:r>
      <w:r>
        <w:t>тельстве и на практике и каким образом государство-участник обеспечивает с</w:t>
      </w:r>
      <w:r>
        <w:t>о</w:t>
      </w:r>
      <w:r>
        <w:t>ответствие принимаемых мер по борьбе с терроризмом всем своим обязательс</w:t>
      </w:r>
      <w:r>
        <w:t>т</w:t>
      </w:r>
      <w:r>
        <w:t>вам в области международного права.  Просьба сообщить о соответствующей профессиональной подготовке, которую проходят сотрудники правоохран</w:t>
      </w:r>
      <w:r>
        <w:t>и</w:t>
      </w:r>
      <w:r>
        <w:t>тельных органов, числе и видах обвинительных приговоров, вынесенных на основе этого законодательства, средствах правовой защиты, имеющихся в ра</w:t>
      </w:r>
      <w:r>
        <w:t>с</w:t>
      </w:r>
      <w:r>
        <w:t>поряжении лиц, в отношении которых действуют антитеррористические меры, а также о том, имеются ли жалобы на несоблюдение международных станда</w:t>
      </w:r>
      <w:r>
        <w:t>р</w:t>
      </w:r>
      <w:r>
        <w:t>тов, и об итогах рассмотрения этих жалоб.</w:t>
      </w:r>
    </w:p>
    <w:p w:rsidR="00EC1438" w:rsidRPr="0094691A" w:rsidRDefault="00EC1438" w:rsidP="00944085">
      <w:pPr>
        <w:pStyle w:val="H1GR"/>
      </w:pPr>
      <w:r>
        <w:tab/>
      </w:r>
      <w:r>
        <w:tab/>
      </w:r>
      <w:r w:rsidRPr="0094691A">
        <w:t>Общая информация о положении в области прав человека в стране, включая новые меры и изменения, касающиеся осуществления Конвенции</w:t>
      </w:r>
    </w:p>
    <w:p w:rsidR="00EC1438" w:rsidRPr="0094691A" w:rsidRDefault="00EC1438" w:rsidP="00944085">
      <w:pPr>
        <w:pStyle w:val="SingleTxtGR"/>
      </w:pPr>
      <w:r w:rsidRPr="0094691A">
        <w:t>3</w:t>
      </w:r>
      <w:r>
        <w:t>4</w:t>
      </w:r>
      <w:r w:rsidRPr="0094691A">
        <w:t>.</w:t>
      </w:r>
      <w:r w:rsidRPr="0094691A">
        <w:tab/>
        <w:t xml:space="preserve">Просьба представить подробную информацию о соответствующих новых изменениях в правовых и институциональных основах поощрения и защиты прав человека на национальном уровне, </w:t>
      </w:r>
      <w:r>
        <w:t>которые произошли после представл</w:t>
      </w:r>
      <w:r>
        <w:t>е</w:t>
      </w:r>
      <w:r>
        <w:t xml:space="preserve">ния предыдущего периодического доклада, </w:t>
      </w:r>
      <w:r w:rsidRPr="0094691A">
        <w:t>включая любые соответствующие судебные решения.</w:t>
      </w:r>
    </w:p>
    <w:p w:rsidR="00EC1438" w:rsidRPr="0094691A" w:rsidRDefault="00EC1438" w:rsidP="00944085">
      <w:pPr>
        <w:pStyle w:val="SingleTxtGR"/>
      </w:pPr>
      <w:r>
        <w:t>35</w:t>
      </w:r>
      <w:r w:rsidRPr="0094691A">
        <w:t>.</w:t>
      </w:r>
      <w:r w:rsidRPr="0094691A">
        <w:tab/>
        <w:t xml:space="preserve">Просьба представить подробную соответствующую информацию о новых политических, административных и </w:t>
      </w:r>
      <w:r>
        <w:t>прочих мерах, которые были приняты в ц</w:t>
      </w:r>
      <w:r>
        <w:t>е</w:t>
      </w:r>
      <w:r>
        <w:t>лях поощрения</w:t>
      </w:r>
      <w:r w:rsidRPr="0094691A">
        <w:t xml:space="preserve"> и защиты прав человека на национальном уровне</w:t>
      </w:r>
      <w:r>
        <w:t xml:space="preserve"> после пре</w:t>
      </w:r>
      <w:r>
        <w:t>д</w:t>
      </w:r>
      <w:r>
        <w:t>ставления предыдущего периодического доклада, в том числе о любых наци</w:t>
      </w:r>
      <w:r>
        <w:t>о</w:t>
      </w:r>
      <w:r>
        <w:t xml:space="preserve">нальных планах и программах по правам </w:t>
      </w:r>
      <w:r w:rsidRPr="0094691A">
        <w:t>человека, выделенных на их осущес</w:t>
      </w:r>
      <w:r w:rsidRPr="0094691A">
        <w:t>т</w:t>
      </w:r>
      <w:r w:rsidRPr="0094691A">
        <w:t>вление ресурсах, имеющихся в их распоряжении средствах, их целях и резул</w:t>
      </w:r>
      <w:r w:rsidRPr="0094691A">
        <w:t>ь</w:t>
      </w:r>
      <w:r w:rsidRPr="0094691A">
        <w:t>татах.</w:t>
      </w:r>
    </w:p>
    <w:p w:rsidR="00EC1438" w:rsidRPr="0094691A" w:rsidRDefault="00EC1438" w:rsidP="00944085">
      <w:pPr>
        <w:pStyle w:val="SingleTxtGR"/>
      </w:pPr>
      <w:r>
        <w:t>36</w:t>
      </w:r>
      <w:r w:rsidRPr="0094691A">
        <w:t>.</w:t>
      </w:r>
      <w:r w:rsidRPr="0094691A">
        <w:tab/>
        <w:t>Просьба представить любую другую информацию о новых мерах и изм</w:t>
      </w:r>
      <w:r w:rsidRPr="0094691A">
        <w:t>е</w:t>
      </w:r>
      <w:r w:rsidRPr="0094691A">
        <w:t>нениях</w:t>
      </w:r>
      <w:r>
        <w:t>, которые были направлены на</w:t>
      </w:r>
      <w:r w:rsidRPr="0094691A">
        <w:t xml:space="preserve"> осуществление Конвенции и рекоменд</w:t>
      </w:r>
      <w:r w:rsidRPr="0094691A">
        <w:t>а</w:t>
      </w:r>
      <w:r w:rsidRPr="0094691A">
        <w:t>ци</w:t>
      </w:r>
      <w:r>
        <w:t>й</w:t>
      </w:r>
      <w:r w:rsidRPr="0094691A">
        <w:t xml:space="preserve"> Комитета</w:t>
      </w:r>
      <w:r>
        <w:t xml:space="preserve"> в период после рассмотрения предыдущего периодического до</w:t>
      </w:r>
      <w:r>
        <w:t>к</w:t>
      </w:r>
      <w:r>
        <w:t>лада в 2007 году, в том числе необходимые статистические данные, а также и</w:t>
      </w:r>
      <w:r>
        <w:t>н</w:t>
      </w:r>
      <w:r>
        <w:t xml:space="preserve">формацию о </w:t>
      </w:r>
      <w:r w:rsidRPr="0094691A">
        <w:t>любых событиях, которые произошли в государстве-участнике и имеют отношение к Ко</w:t>
      </w:r>
      <w:r w:rsidRPr="0094691A">
        <w:t>н</w:t>
      </w:r>
      <w:r w:rsidRPr="0094691A">
        <w:t>венции.</w:t>
      </w:r>
    </w:p>
    <w:p w:rsidR="00EC1438" w:rsidRPr="000024E9" w:rsidRDefault="00EC1438" w:rsidP="00944085">
      <w:pPr>
        <w:spacing w:before="240"/>
        <w:jc w:val="center"/>
        <w:rPr>
          <w:u w:val="single"/>
        </w:rPr>
      </w:pPr>
      <w:r w:rsidRPr="000024E9">
        <w:rPr>
          <w:u w:val="single"/>
        </w:rPr>
        <w:tab/>
      </w:r>
      <w:r w:rsidRPr="000024E9">
        <w:rPr>
          <w:u w:val="single"/>
        </w:rPr>
        <w:tab/>
      </w:r>
      <w:r w:rsidRPr="000024E9">
        <w:rPr>
          <w:u w:val="single"/>
        </w:rPr>
        <w:tab/>
      </w:r>
    </w:p>
    <w:p w:rsidR="00EC1438" w:rsidRPr="007F7553" w:rsidRDefault="00EC1438" w:rsidP="00944085">
      <w:pPr>
        <w:pStyle w:val="SingleTxtGR"/>
      </w:pPr>
    </w:p>
    <w:p w:rsidR="00EC1438" w:rsidRPr="007F7553" w:rsidRDefault="00EC1438" w:rsidP="00C90723"/>
    <w:p w:rsidR="00134993" w:rsidRPr="00EC1438" w:rsidRDefault="00134993" w:rsidP="00944085">
      <w:pPr>
        <w:pStyle w:val="SingleTxtGR"/>
      </w:pPr>
    </w:p>
    <w:sectPr w:rsidR="00134993" w:rsidRPr="00EC1438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085" w:rsidRDefault="00944085">
      <w:r>
        <w:rPr>
          <w:lang w:val="en-US"/>
        </w:rPr>
        <w:tab/>
      </w:r>
      <w:r>
        <w:separator/>
      </w:r>
    </w:p>
  </w:endnote>
  <w:endnote w:type="continuationSeparator" w:id="0">
    <w:p w:rsidR="00944085" w:rsidRDefault="00944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85" w:rsidRPr="00B74BE2" w:rsidRDefault="0094408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GE.10-40349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85" w:rsidRPr="00B74BE2" w:rsidRDefault="00944085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GE.10-40349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85" w:rsidRPr="00B74BE2" w:rsidRDefault="00944085">
    <w:pPr>
      <w:pStyle w:val="Footer"/>
      <w:rPr>
        <w:sz w:val="20"/>
        <w:lang w:val="en-US"/>
      </w:rPr>
    </w:pPr>
    <w:r>
      <w:rPr>
        <w:sz w:val="20"/>
        <w:lang w:val="en-US"/>
      </w:rPr>
      <w:t>GE.10-40349  (R)  100210  260210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085" w:rsidRPr="00F71F63" w:rsidRDefault="0094408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44085" w:rsidRPr="00F71F63" w:rsidRDefault="0094408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44085" w:rsidRPr="00635E86" w:rsidRDefault="00944085" w:rsidP="00635E86">
      <w:pPr>
        <w:pStyle w:val="Footer"/>
      </w:pPr>
    </w:p>
  </w:footnote>
  <w:footnote w:id="1">
    <w:p w:rsidR="00944085" w:rsidRPr="00A30DBA" w:rsidRDefault="00944085" w:rsidP="00BD7DA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30DBA">
        <w:rPr>
          <w:lang w:val="ru-RU"/>
        </w:rPr>
        <w:tab/>
      </w:r>
      <w:r>
        <w:rPr>
          <w:lang w:val="ru-RU"/>
        </w:rPr>
        <w:t>Настоящий перечень вопросов был утвержден Комитетом на его сорок третьей сессии в соответствии с установленной Комитетом на его тридцать восьмой сессии новой факультативной процедурой, которая предусматривает подготовку и утверждение перечней вопросов, препровождаемых государствам-участникам до представления ими соответствующих периодических докладов. Ответы государства-участника на этот перечень вопросов станут его докладом по статье 19 Конвенции.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85" w:rsidRPr="008C469F" w:rsidRDefault="00944085">
    <w:pPr>
      <w:pStyle w:val="Header"/>
      <w:rPr>
        <w:lang w:val="en-US"/>
      </w:rPr>
    </w:pPr>
    <w:r>
      <w:rPr>
        <w:lang w:val="en-US"/>
      </w:rPr>
      <w:t>CAT/C/JPN/Q/2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85" w:rsidRPr="00B74BE2" w:rsidRDefault="00944085">
    <w:pPr>
      <w:pStyle w:val="Header"/>
      <w:rPr>
        <w:lang w:val="en-US"/>
      </w:rPr>
    </w:pPr>
    <w:r>
      <w:rPr>
        <w:lang w:val="en-US"/>
      </w:rPr>
      <w:tab/>
      <w:t>CAT/C/JPN/Q/2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413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5AF2"/>
    <w:rsid w:val="000D6863"/>
    <w:rsid w:val="00117AEE"/>
    <w:rsid w:val="00134993"/>
    <w:rsid w:val="001463F7"/>
    <w:rsid w:val="00155711"/>
    <w:rsid w:val="0015769C"/>
    <w:rsid w:val="00180752"/>
    <w:rsid w:val="00185076"/>
    <w:rsid w:val="0018543C"/>
    <w:rsid w:val="00190231"/>
    <w:rsid w:val="00192ABD"/>
    <w:rsid w:val="00197B17"/>
    <w:rsid w:val="001A75D5"/>
    <w:rsid w:val="001A7D40"/>
    <w:rsid w:val="001C65B5"/>
    <w:rsid w:val="001D07F7"/>
    <w:rsid w:val="001D413A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0C36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2E4F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3550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1A59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38D7"/>
    <w:rsid w:val="007E549E"/>
    <w:rsid w:val="007E71C9"/>
    <w:rsid w:val="007F7553"/>
    <w:rsid w:val="0080755E"/>
    <w:rsid w:val="008120D4"/>
    <w:rsid w:val="008139A5"/>
    <w:rsid w:val="008159EB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46F6"/>
    <w:rsid w:val="00915B0A"/>
    <w:rsid w:val="00926904"/>
    <w:rsid w:val="009372F0"/>
    <w:rsid w:val="00944085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0DBA"/>
    <w:rsid w:val="00A325A9"/>
    <w:rsid w:val="00A33434"/>
    <w:rsid w:val="00A4025D"/>
    <w:rsid w:val="00A800D1"/>
    <w:rsid w:val="00A92699"/>
    <w:rsid w:val="00AB5BF0"/>
    <w:rsid w:val="00AC1C95"/>
    <w:rsid w:val="00AC2CCB"/>
    <w:rsid w:val="00AC443A"/>
    <w:rsid w:val="00AD6E69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D7DA2"/>
    <w:rsid w:val="00C07C0F"/>
    <w:rsid w:val="00C145C4"/>
    <w:rsid w:val="00C20D2F"/>
    <w:rsid w:val="00C2131B"/>
    <w:rsid w:val="00C2795D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7A24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7BA2"/>
    <w:rsid w:val="00E8167D"/>
    <w:rsid w:val="00E907E9"/>
    <w:rsid w:val="00E96BE7"/>
    <w:rsid w:val="00EA2CD0"/>
    <w:rsid w:val="00EC0044"/>
    <w:rsid w:val="00EC1438"/>
    <w:rsid w:val="00EC6B9F"/>
    <w:rsid w:val="00EE516D"/>
    <w:rsid w:val="00EF4D1B"/>
    <w:rsid w:val="00EF7295"/>
    <w:rsid w:val="00F069D1"/>
    <w:rsid w:val="00F1503D"/>
    <w:rsid w:val="00F22712"/>
    <w:rsid w:val="00F25AC5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3555</Words>
  <Characters>24600</Characters>
  <Application>Microsoft Office Word</Application>
  <DocSecurity>4</DocSecurity>
  <Lines>461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40349.01</vt:lpstr>
    </vt:vector>
  </TitlesOfParts>
  <Company>CSD</Company>
  <LinksUpToDate>false</LinksUpToDate>
  <CharactersWithSpaces>28142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40349.01</dc:title>
  <dc:subject>tepliakov</dc:subject>
  <dc:creator>Ковальская</dc:creator>
  <cp:keywords/>
  <dc:description/>
  <cp:lastModifiedBy>Любовь Катаева</cp:lastModifiedBy>
  <cp:revision>2</cp:revision>
  <cp:lastPrinted>2010-02-26T08:59:00Z</cp:lastPrinted>
  <dcterms:created xsi:type="dcterms:W3CDTF">2010-02-26T09:02:00Z</dcterms:created>
  <dcterms:modified xsi:type="dcterms:W3CDTF">2010-02-26T09:02:00Z</dcterms:modified>
</cp:coreProperties>
</file>