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912C49">
                <w:t>C/PER/CO/1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912C49">
                <w:rPr>
                  <w:sz w:val="20"/>
                  <w:lang w:val="en-US"/>
                </w:rPr>
                <w:t>16 May 2012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AA6A05" w:rsidRPr="0056676F" w:rsidRDefault="00AA6A05" w:rsidP="00AA6A05">
      <w:pPr>
        <w:spacing w:before="120"/>
        <w:rPr>
          <w:b/>
          <w:sz w:val="24"/>
        </w:rPr>
      </w:pPr>
      <w:r w:rsidRPr="0056676F">
        <w:rPr>
          <w:b/>
          <w:sz w:val="24"/>
        </w:rPr>
        <w:t>Комитет по правам инвалидов</w:t>
      </w:r>
    </w:p>
    <w:p w:rsidR="00AA6A05" w:rsidRPr="00AA6A05" w:rsidRDefault="00AA6A05" w:rsidP="00AA6A05">
      <w:pPr>
        <w:rPr>
          <w:b/>
        </w:rPr>
      </w:pPr>
      <w:r w:rsidRPr="00AA6A05">
        <w:rPr>
          <w:b/>
        </w:rPr>
        <w:t>Седьмая сессия</w:t>
      </w:r>
    </w:p>
    <w:p w:rsidR="00AA6A05" w:rsidRPr="00AA6A05" w:rsidRDefault="00AA6A05" w:rsidP="00AA6A05">
      <w:r w:rsidRPr="00AA6A05">
        <w:t>16−20 апреля 2012 года</w:t>
      </w:r>
    </w:p>
    <w:p w:rsidR="00AA6A05" w:rsidRPr="0056676F" w:rsidRDefault="00AA6A05" w:rsidP="00AA6A05">
      <w:pPr>
        <w:pStyle w:val="HChGR"/>
      </w:pPr>
      <w:r>
        <w:tab/>
      </w:r>
      <w:r>
        <w:tab/>
      </w:r>
      <w:r w:rsidRPr="0056676F">
        <w:t>Рассмотрение докладов, представленных государствами-участниками в соответствии со</w:t>
      </w:r>
      <w:r>
        <w:t> </w:t>
      </w:r>
      <w:r w:rsidRPr="0056676F">
        <w:t>статьей 35 Конвенции</w:t>
      </w:r>
    </w:p>
    <w:p w:rsidR="00AA6A05" w:rsidRPr="0056676F" w:rsidRDefault="00426E02" w:rsidP="00AA6A05">
      <w:pPr>
        <w:pStyle w:val="H1GR"/>
      </w:pPr>
      <w:r>
        <w:tab/>
      </w:r>
      <w:r>
        <w:tab/>
      </w:r>
      <w:r w:rsidR="00AA6A05" w:rsidRPr="0056676F">
        <w:t>Заключительные замечания Комитета по правам инвалидов</w:t>
      </w:r>
    </w:p>
    <w:p w:rsidR="00AA6A05" w:rsidRPr="0056676F" w:rsidRDefault="00426E02" w:rsidP="00AA6A05">
      <w:pPr>
        <w:pStyle w:val="HChGR"/>
      </w:pPr>
      <w:r>
        <w:tab/>
      </w:r>
      <w:r>
        <w:tab/>
      </w:r>
      <w:r w:rsidR="00AA6A05" w:rsidRPr="0056676F">
        <w:t>Перу</w:t>
      </w:r>
    </w:p>
    <w:p w:rsidR="00AA6A05" w:rsidRDefault="00AA6A05" w:rsidP="00AA6A05">
      <w:pPr>
        <w:pStyle w:val="SingleTxtGR"/>
      </w:pPr>
      <w:r>
        <w:t>1.</w:t>
      </w:r>
      <w:r>
        <w:tab/>
        <w:t xml:space="preserve">Комитет рассмотрел первоначальный доклад Перу на </w:t>
      </w:r>
      <w:r w:rsidR="00111DA0">
        <w:t xml:space="preserve">своих </w:t>
      </w:r>
      <w:r>
        <w:t xml:space="preserve">66-м и </w:t>
      </w:r>
      <w:r w:rsidR="00111DA0">
        <w:br/>
      </w:r>
      <w:r>
        <w:t>67-м заседаниях, состоявшихся 17 апреля 2012 года, и на 72-м заседании, с</w:t>
      </w:r>
      <w:r>
        <w:t>о</w:t>
      </w:r>
      <w:r>
        <w:t>стоявшемся 20 апреля 2012 года, принял следующие заключительные замеч</w:t>
      </w:r>
      <w:r>
        <w:t>а</w:t>
      </w:r>
      <w:r>
        <w:t xml:space="preserve">ния. </w:t>
      </w:r>
    </w:p>
    <w:p w:rsidR="00AA6A05" w:rsidRPr="0001107C" w:rsidRDefault="00426E02" w:rsidP="00426E02">
      <w:pPr>
        <w:pStyle w:val="HChGR"/>
      </w:pPr>
      <w:r>
        <w:tab/>
      </w:r>
      <w:r w:rsidR="00AA6A05" w:rsidRPr="00426E02">
        <w:t>I</w:t>
      </w:r>
      <w:r w:rsidR="00AA6A05" w:rsidRPr="0001107C">
        <w:t>.</w:t>
      </w:r>
      <w:r w:rsidR="00AA6A05" w:rsidRPr="0001107C">
        <w:tab/>
        <w:t>Введение</w:t>
      </w:r>
    </w:p>
    <w:p w:rsidR="00AA6A05" w:rsidRDefault="00AA6A05" w:rsidP="00AA6A05">
      <w:pPr>
        <w:pStyle w:val="SingleTxtGR"/>
      </w:pPr>
      <w:r>
        <w:t>2.</w:t>
      </w:r>
      <w:r>
        <w:tab/>
        <w:t>Комитет выражает признательность государству-участнику за его перв</w:t>
      </w:r>
      <w:r>
        <w:t>о</w:t>
      </w:r>
      <w:r>
        <w:t>начальный доклад, который был подготовлен в соответствии с руководящими принципами Комитета относительно представления докладов (</w:t>
      </w:r>
      <w:r>
        <w:rPr>
          <w:lang w:val="en-US"/>
        </w:rPr>
        <w:t>CRPD</w:t>
      </w:r>
      <w:r w:rsidRPr="0036675E">
        <w:t>/</w:t>
      </w:r>
      <w:r>
        <w:rPr>
          <w:lang w:val="en-US"/>
        </w:rPr>
        <w:t>C</w:t>
      </w:r>
      <w:r w:rsidRPr="0036675E">
        <w:t>/2/3</w:t>
      </w:r>
      <w:r>
        <w:t>), а</w:t>
      </w:r>
      <w:r w:rsidR="00111DA0">
        <w:t> </w:t>
      </w:r>
      <w:r>
        <w:t>также за письменные ответы на перечень вопросов (</w:t>
      </w:r>
      <w:r>
        <w:rPr>
          <w:lang w:val="en-US"/>
        </w:rPr>
        <w:t>CRPD</w:t>
      </w:r>
      <w:r w:rsidRPr="002A1592">
        <w:t>/</w:t>
      </w:r>
      <w:r>
        <w:rPr>
          <w:lang w:val="en-US"/>
        </w:rPr>
        <w:t>C</w:t>
      </w:r>
      <w:r w:rsidRPr="002A1592">
        <w:t>/</w:t>
      </w:r>
      <w:r>
        <w:rPr>
          <w:lang w:val="en-US"/>
        </w:rPr>
        <w:t>PER</w:t>
      </w:r>
      <w:r w:rsidRPr="002A1592">
        <w:t>/</w:t>
      </w:r>
      <w:r>
        <w:rPr>
          <w:lang w:val="en-US"/>
        </w:rPr>
        <w:t>Q</w:t>
      </w:r>
      <w:r w:rsidRPr="002A1592">
        <w:t>/1/</w:t>
      </w:r>
      <w:r>
        <w:rPr>
          <w:lang w:val="en-US"/>
        </w:rPr>
        <w:t>Add</w:t>
      </w:r>
      <w:r w:rsidRPr="002A1592">
        <w:t>.1)</w:t>
      </w:r>
      <w:r>
        <w:t>.</w:t>
      </w:r>
    </w:p>
    <w:p w:rsidR="00AA6A05" w:rsidRDefault="00AA6A05" w:rsidP="00AA6A05">
      <w:pPr>
        <w:pStyle w:val="SingleTxtGR"/>
      </w:pPr>
      <w:r>
        <w:t>3.</w:t>
      </w:r>
      <w:r>
        <w:tab/>
        <w:t xml:space="preserve">Комитет выражает </w:t>
      </w:r>
      <w:r w:rsidR="00111DA0">
        <w:t xml:space="preserve">свое удовлетворение в связи с </w:t>
      </w:r>
      <w:r>
        <w:t>конструктивны</w:t>
      </w:r>
      <w:r w:rsidR="00111DA0">
        <w:t>м</w:t>
      </w:r>
      <w:r>
        <w:t xml:space="preserve"> диал</w:t>
      </w:r>
      <w:r>
        <w:t>о</w:t>
      </w:r>
      <w:r>
        <w:t>г</w:t>
      </w:r>
      <w:r w:rsidR="00111DA0">
        <w:t>ом</w:t>
      </w:r>
      <w:r>
        <w:t>, состоявши</w:t>
      </w:r>
      <w:r w:rsidR="00111DA0">
        <w:t>м</w:t>
      </w:r>
      <w:r>
        <w:t>ся между делегацией и членами Комитата. Комитет приветс</w:t>
      </w:r>
      <w:r>
        <w:t>т</w:t>
      </w:r>
      <w:r>
        <w:t>вует присутствие высокопоставленной делегации, включавшей</w:t>
      </w:r>
      <w:r w:rsidR="00111DA0">
        <w:t>, в частности,</w:t>
      </w:r>
      <w:r>
        <w:t xml:space="preserve"> заместителя </w:t>
      </w:r>
      <w:r w:rsidR="00111DA0">
        <w:t>М</w:t>
      </w:r>
      <w:r>
        <w:t xml:space="preserve">инистра по делам женщин и уязвимых групп населения и </w:t>
      </w:r>
      <w:r w:rsidR="00111DA0">
        <w:t>Пре</w:t>
      </w:r>
      <w:r w:rsidR="00111DA0">
        <w:t>д</w:t>
      </w:r>
      <w:r w:rsidR="00111DA0">
        <w:t>седателя</w:t>
      </w:r>
      <w:r>
        <w:t xml:space="preserve"> КОНАДИС (Национального совета по интеграции инвалидов), кот</w:t>
      </w:r>
      <w:r>
        <w:t>о</w:t>
      </w:r>
      <w:r>
        <w:t xml:space="preserve">рый является экспертом по вопросам инвалидности. </w:t>
      </w:r>
    </w:p>
    <w:p w:rsidR="00AA6A05" w:rsidRDefault="00AA6A05" w:rsidP="00AA6A05">
      <w:pPr>
        <w:pStyle w:val="SingleTxtGR"/>
      </w:pPr>
      <w:r>
        <w:t>4.</w:t>
      </w:r>
      <w:r>
        <w:tab/>
        <w:t xml:space="preserve">Комитет отдает должное государству-участнику за ратификацию </w:t>
      </w:r>
      <w:r w:rsidR="00776092">
        <w:t>в</w:t>
      </w:r>
      <w:r w:rsidR="00776092">
        <w:rPr>
          <w:lang w:val="en-US"/>
        </w:rPr>
        <w:t> </w:t>
      </w:r>
      <w:r w:rsidR="00111DA0">
        <w:t xml:space="preserve">2007 году </w:t>
      </w:r>
      <w:r>
        <w:t>Факул</w:t>
      </w:r>
      <w:r>
        <w:t>ь</w:t>
      </w:r>
      <w:r>
        <w:t>тативного протокола к Конвенции.</w:t>
      </w:r>
    </w:p>
    <w:p w:rsidR="00AA6A05" w:rsidRPr="0001107C" w:rsidRDefault="00426E02" w:rsidP="00776092">
      <w:pPr>
        <w:pStyle w:val="HChGR"/>
        <w:pageBreakBefore/>
      </w:pPr>
      <w:r>
        <w:tab/>
      </w:r>
      <w:r w:rsidR="00AA6A05" w:rsidRPr="00426E02">
        <w:t>II</w:t>
      </w:r>
      <w:r w:rsidR="00AA6A05" w:rsidRPr="0001107C">
        <w:t>.</w:t>
      </w:r>
      <w:r w:rsidR="00AA6A05" w:rsidRPr="0001107C">
        <w:tab/>
        <w:t>Позитивные аспекты</w:t>
      </w:r>
    </w:p>
    <w:p w:rsidR="00AA6A05" w:rsidRDefault="00AA6A05" w:rsidP="00AA6A05">
      <w:pPr>
        <w:pStyle w:val="SingleTxtGR"/>
      </w:pPr>
      <w:r>
        <w:t>5.</w:t>
      </w:r>
      <w:r>
        <w:tab/>
        <w:t>Комитет с удовлетворением отмечает усилия, предпринятые государс</w:t>
      </w:r>
      <w:r>
        <w:t>т</w:t>
      </w:r>
      <w:r>
        <w:t>вом-участником по осуществлению Конвенции посредством принятия законов, полити</w:t>
      </w:r>
      <w:r w:rsidR="00A37DC6">
        <w:t>ки</w:t>
      </w:r>
      <w:r>
        <w:t>, планов и программ, включая следующее:</w:t>
      </w:r>
    </w:p>
    <w:p w:rsidR="00AA6A05" w:rsidRPr="006D12FE" w:rsidRDefault="00AA6A05" w:rsidP="00AA6A05">
      <w:pPr>
        <w:pStyle w:val="SingleTxtGR"/>
      </w:pPr>
      <w:r>
        <w:tab/>
        <w:t>а)</w:t>
      </w:r>
      <w:r>
        <w:tab/>
        <w:t xml:space="preserve">принятие в августе 2009 года Закона № 29392, </w:t>
      </w:r>
      <w:r w:rsidR="009F158B">
        <w:t>определя</w:t>
      </w:r>
      <w:r>
        <w:t>ющего пр</w:t>
      </w:r>
      <w:r>
        <w:t>а</w:t>
      </w:r>
      <w:r>
        <w:t>вонарушения и меры наказания за нарушение Общего закона об инвалидах;</w:t>
      </w:r>
    </w:p>
    <w:p w:rsidR="00AA6A05" w:rsidRPr="00124E3F" w:rsidRDefault="00AA6A05" w:rsidP="00AA6A05">
      <w:pPr>
        <w:pStyle w:val="SingleTxtGR"/>
      </w:pPr>
      <w:r>
        <w:tab/>
      </w:r>
      <w:r>
        <w:rPr>
          <w:lang w:val="en-US"/>
        </w:rPr>
        <w:t>b</w:t>
      </w:r>
      <w:r w:rsidRPr="00124E3F">
        <w:t>)</w:t>
      </w:r>
      <w:r w:rsidRPr="00124E3F">
        <w:tab/>
      </w:r>
      <w:r>
        <w:t>принятие Плана по обеспечению равенства возможностей для и</w:t>
      </w:r>
      <w:r>
        <w:t>н</w:t>
      </w:r>
      <w:r>
        <w:t>валидов на 2009−2018 годы;</w:t>
      </w:r>
    </w:p>
    <w:p w:rsidR="00AA6A05" w:rsidRPr="00124E3F" w:rsidRDefault="00AA6A05" w:rsidP="00AA6A05">
      <w:pPr>
        <w:pStyle w:val="SingleTxtGR"/>
      </w:pPr>
      <w:r w:rsidRPr="00124E3F">
        <w:tab/>
      </w:r>
      <w:r>
        <w:rPr>
          <w:lang w:val="en-US"/>
        </w:rPr>
        <w:t>c</w:t>
      </w:r>
      <w:r w:rsidRPr="00124E3F">
        <w:t>)</w:t>
      </w:r>
      <w:r w:rsidRPr="00124E3F">
        <w:tab/>
      </w:r>
      <w:r>
        <w:t>принятие экспериментальной программы психосоциальной инт</w:t>
      </w:r>
      <w:r>
        <w:t>е</w:t>
      </w:r>
      <w:r>
        <w:t>грации инвалидов в регионе Тумбес;</w:t>
      </w:r>
    </w:p>
    <w:p w:rsidR="00AA6A05" w:rsidRPr="00124E3F" w:rsidRDefault="00AA6A05" w:rsidP="00AA6A05">
      <w:pPr>
        <w:pStyle w:val="SingleTxtGR"/>
      </w:pPr>
      <w:r w:rsidRPr="00124E3F">
        <w:tab/>
      </w:r>
      <w:r>
        <w:rPr>
          <w:lang w:val="en-US"/>
        </w:rPr>
        <w:t>d</w:t>
      </w:r>
      <w:r w:rsidRPr="00124E3F">
        <w:t>)</w:t>
      </w:r>
      <w:r w:rsidRPr="00124E3F">
        <w:tab/>
      </w:r>
      <w:r>
        <w:t xml:space="preserve">законопроект о правах инвалидов, представленный в </w:t>
      </w:r>
      <w:r w:rsidR="009F158B">
        <w:t>К</w:t>
      </w:r>
      <w:r w:rsidR="00776092">
        <w:t>онгресс в</w:t>
      </w:r>
      <w:r w:rsidR="00776092">
        <w:rPr>
          <w:lang w:val="en-US"/>
        </w:rPr>
        <w:t> </w:t>
      </w:r>
      <w:r>
        <w:t>марте 2011 года;</w:t>
      </w:r>
    </w:p>
    <w:p w:rsidR="00AA6A05" w:rsidRPr="00124E3F" w:rsidRDefault="00AA6A05" w:rsidP="00AA6A05">
      <w:pPr>
        <w:pStyle w:val="SingleTxtGR"/>
      </w:pPr>
      <w:r w:rsidRPr="00124E3F">
        <w:tab/>
      </w:r>
      <w:r>
        <w:rPr>
          <w:lang w:val="en-US"/>
        </w:rPr>
        <w:t>e</w:t>
      </w:r>
      <w:r w:rsidRPr="00124E3F">
        <w:t>)</w:t>
      </w:r>
      <w:r w:rsidRPr="00124E3F">
        <w:tab/>
      </w:r>
      <w:r>
        <w:t>принятие Закона 29535 о языке жестов;</w:t>
      </w:r>
    </w:p>
    <w:p w:rsidR="00AA6A05" w:rsidRDefault="00AA6A05" w:rsidP="00AA6A05">
      <w:pPr>
        <w:pStyle w:val="SingleTxtGR"/>
      </w:pPr>
      <w:r w:rsidRPr="00124E3F">
        <w:tab/>
      </w:r>
      <w:r>
        <w:rPr>
          <w:lang w:val="en-US"/>
        </w:rPr>
        <w:t>f</w:t>
      </w:r>
      <w:r w:rsidRPr="006646D1">
        <w:t>)</w:t>
      </w:r>
      <w:r w:rsidRPr="006646D1">
        <w:tab/>
      </w:r>
      <w:r>
        <w:t>увеличение ассигнований на осуществление программ в интересах инвал</w:t>
      </w:r>
      <w:r>
        <w:t>и</w:t>
      </w:r>
      <w:r>
        <w:t>дов.</w:t>
      </w:r>
    </w:p>
    <w:p w:rsidR="00AA6A05" w:rsidRPr="0001107C" w:rsidRDefault="00426E02" w:rsidP="00426E02">
      <w:pPr>
        <w:pStyle w:val="HChGR"/>
      </w:pPr>
      <w:r>
        <w:tab/>
      </w:r>
      <w:r w:rsidR="00AA6A05" w:rsidRPr="00426E02">
        <w:t>III</w:t>
      </w:r>
      <w:r w:rsidR="00AA6A05" w:rsidRPr="0001107C">
        <w:t>.</w:t>
      </w:r>
      <w:r w:rsidR="00AA6A05" w:rsidRPr="0001107C">
        <w:tab/>
        <w:t>Основные вопросы, вызывающие озабоченность</w:t>
      </w:r>
      <w:r w:rsidR="009F158B">
        <w:t>,</w:t>
      </w:r>
      <w:r w:rsidR="00AA6A05" w:rsidRPr="0001107C">
        <w:t xml:space="preserve"> и</w:t>
      </w:r>
      <w:r w:rsidR="009F158B">
        <w:t> </w:t>
      </w:r>
      <w:r w:rsidR="00AA6A05" w:rsidRPr="0001107C">
        <w:t>рекомендации</w:t>
      </w:r>
    </w:p>
    <w:p w:rsidR="00AA6A05" w:rsidRPr="0001107C" w:rsidRDefault="00426E02" w:rsidP="002F3653">
      <w:pPr>
        <w:pStyle w:val="H1GR"/>
      </w:pPr>
      <w:r>
        <w:tab/>
      </w:r>
      <w:r w:rsidR="00AA6A05" w:rsidRPr="0001107C">
        <w:t>А.</w:t>
      </w:r>
      <w:r w:rsidR="00AA6A05" w:rsidRPr="0001107C">
        <w:tab/>
        <w:t>Общие принципы и обязательства (статьи 1−4)</w:t>
      </w:r>
    </w:p>
    <w:p w:rsidR="00AA6A05" w:rsidRDefault="00AA6A05" w:rsidP="00AA6A05">
      <w:pPr>
        <w:pStyle w:val="SingleTxtGR"/>
      </w:pPr>
      <w:r>
        <w:t>6.</w:t>
      </w:r>
      <w:r>
        <w:tab/>
        <w:t xml:space="preserve">Комитет обеспокоен отсутствием </w:t>
      </w:r>
      <w:r w:rsidR="009F158B">
        <w:t>согласованной</w:t>
      </w:r>
      <w:r>
        <w:t xml:space="preserve"> и всеобъемлющей стр</w:t>
      </w:r>
      <w:r>
        <w:t>а</w:t>
      </w:r>
      <w:r>
        <w:t xml:space="preserve">тегии </w:t>
      </w:r>
      <w:r w:rsidR="000C2161">
        <w:t xml:space="preserve">реализации </w:t>
      </w:r>
      <w:r>
        <w:t>социальной модели, установленной Конвенцией, включая п</w:t>
      </w:r>
      <w:r>
        <w:t>о</w:t>
      </w:r>
      <w:r>
        <w:t>зитивные меры по достижению фактического равенства инвалидов и осущест</w:t>
      </w:r>
      <w:r>
        <w:t>в</w:t>
      </w:r>
      <w:r>
        <w:t>лени</w:t>
      </w:r>
      <w:r w:rsidR="000C2161">
        <w:t>ю в полной мере закрепленных</w:t>
      </w:r>
      <w:r>
        <w:t xml:space="preserve"> в Конвенции </w:t>
      </w:r>
      <w:r w:rsidR="000C2161">
        <w:t xml:space="preserve">прав </w:t>
      </w:r>
      <w:r>
        <w:t>на всех уровнях, в том числе в сельской местности. Комитет также обеспокоен тем, что законодател</w:t>
      </w:r>
      <w:r>
        <w:t>ь</w:t>
      </w:r>
      <w:r>
        <w:t xml:space="preserve">ная база государства-участника </w:t>
      </w:r>
      <w:r w:rsidR="000C2161">
        <w:t xml:space="preserve">в сфере </w:t>
      </w:r>
      <w:r>
        <w:t>инвалидности пока не полностью соо</w:t>
      </w:r>
      <w:r>
        <w:t>т</w:t>
      </w:r>
      <w:r>
        <w:t>ветствует Конвенции, в частн</w:t>
      </w:r>
      <w:r>
        <w:t>о</w:t>
      </w:r>
      <w:r>
        <w:t>сти:</w:t>
      </w:r>
    </w:p>
    <w:p w:rsidR="00AA6A05" w:rsidRPr="002D3BB0" w:rsidRDefault="00AA6A05" w:rsidP="00AA6A05">
      <w:pPr>
        <w:pStyle w:val="SingleTxtGR"/>
      </w:pPr>
      <w:r w:rsidRPr="00AA6A05">
        <w:tab/>
      </w:r>
      <w:r>
        <w:rPr>
          <w:lang w:val="en-US"/>
        </w:rPr>
        <w:t>a</w:t>
      </w:r>
      <w:r w:rsidRPr="002D3BB0">
        <w:t>)</w:t>
      </w:r>
      <w:r w:rsidRPr="002D3BB0">
        <w:tab/>
      </w:r>
      <w:r w:rsidR="000C2161">
        <w:t>З</w:t>
      </w:r>
      <w:r>
        <w:t xml:space="preserve">акон </w:t>
      </w:r>
      <w:r w:rsidR="00776092">
        <w:t xml:space="preserve">№ </w:t>
      </w:r>
      <w:r>
        <w:t xml:space="preserve">27050 об инвалидах </w:t>
      </w:r>
      <w:r w:rsidR="000C2161">
        <w:t>рассматривает инвалидность с мед</w:t>
      </w:r>
      <w:r w:rsidR="000C2161">
        <w:t>и</w:t>
      </w:r>
      <w:r w:rsidR="000C2161">
        <w:t>цинской, а не социальной точки зрения и не содержит ссылок на основные принц</w:t>
      </w:r>
      <w:r w:rsidR="000C2161">
        <w:t>и</w:t>
      </w:r>
      <w:r w:rsidR="000C2161">
        <w:t xml:space="preserve">пы, закрепленные </w:t>
      </w:r>
      <w:r>
        <w:t>в статьях 2 и 3 Конвенции;</w:t>
      </w:r>
    </w:p>
    <w:p w:rsidR="00AA6A05" w:rsidRPr="008939D5" w:rsidRDefault="00AA6A05" w:rsidP="00AA6A05">
      <w:pPr>
        <w:pStyle w:val="SingleTxtGR"/>
      </w:pPr>
      <w:r w:rsidRPr="002D3BB0">
        <w:tab/>
      </w:r>
      <w:r>
        <w:rPr>
          <w:lang w:val="en-US"/>
        </w:rPr>
        <w:t>b</w:t>
      </w:r>
      <w:r w:rsidRPr="008939D5">
        <w:t>)</w:t>
      </w:r>
      <w:r w:rsidRPr="008939D5">
        <w:tab/>
      </w:r>
      <w:r>
        <w:t xml:space="preserve">отсутствие </w:t>
      </w:r>
      <w:r w:rsidR="00D329B8">
        <w:t>в законодательстве у</w:t>
      </w:r>
      <w:r>
        <w:t xml:space="preserve">поминания </w:t>
      </w:r>
      <w:r w:rsidR="00D329B8">
        <w:t xml:space="preserve">об </w:t>
      </w:r>
      <w:r>
        <w:t>отказ</w:t>
      </w:r>
      <w:r w:rsidR="00D329B8">
        <w:t>е</w:t>
      </w:r>
      <w:r>
        <w:t xml:space="preserve"> в </w:t>
      </w:r>
      <w:r w:rsidR="00D329B8">
        <w:t xml:space="preserve">обеспечении разумного приспособления и косвенной </w:t>
      </w:r>
      <w:r>
        <w:t>дискриминаци</w:t>
      </w:r>
      <w:r w:rsidR="00D329B8">
        <w:t xml:space="preserve">и </w:t>
      </w:r>
      <w:r>
        <w:t>как формы дискрим</w:t>
      </w:r>
      <w:r>
        <w:t>и</w:t>
      </w:r>
      <w:r>
        <w:t>нации по пр</w:t>
      </w:r>
      <w:r>
        <w:t>и</w:t>
      </w:r>
      <w:r>
        <w:t>знаку инвалидности;</w:t>
      </w:r>
    </w:p>
    <w:p w:rsidR="00AA6A05" w:rsidRDefault="00AA6A05" w:rsidP="00AA6A05">
      <w:pPr>
        <w:pStyle w:val="SingleTxtGR"/>
      </w:pPr>
      <w:r w:rsidRPr="008939D5">
        <w:tab/>
      </w:r>
      <w:r>
        <w:rPr>
          <w:lang w:val="en-US"/>
        </w:rPr>
        <w:t>c</w:t>
      </w:r>
      <w:r w:rsidRPr="008939D5">
        <w:t>)</w:t>
      </w:r>
      <w:r w:rsidRPr="008939D5">
        <w:tab/>
      </w:r>
      <w:r>
        <w:t>наличие</w:t>
      </w:r>
      <w:r w:rsidR="00D329B8">
        <w:t xml:space="preserve"> в законодательстве</w:t>
      </w:r>
      <w:r w:rsidR="007D5568">
        <w:t xml:space="preserve"> дискриминационных требований</w:t>
      </w:r>
      <w:r w:rsidR="007D5568">
        <w:br/>
      </w:r>
      <w:r>
        <w:t xml:space="preserve">о </w:t>
      </w:r>
      <w:r w:rsidR="00D329B8">
        <w:t>приобретении</w:t>
      </w:r>
      <w:r>
        <w:t xml:space="preserve"> гражданства Перу, </w:t>
      </w:r>
      <w:r w:rsidR="00D329B8">
        <w:t xml:space="preserve">запрещающих </w:t>
      </w:r>
      <w:r>
        <w:t>его получ</w:t>
      </w:r>
      <w:r w:rsidR="00D329B8">
        <w:t>ение</w:t>
      </w:r>
      <w:r>
        <w:t xml:space="preserve"> лицам</w:t>
      </w:r>
      <w:r w:rsidR="00D329B8">
        <w:t>и</w:t>
      </w:r>
      <w:r>
        <w:t xml:space="preserve"> с пс</w:t>
      </w:r>
      <w:r>
        <w:t>и</w:t>
      </w:r>
      <w:r>
        <w:t>хическими и психосоциальными расстро</w:t>
      </w:r>
      <w:r>
        <w:t>й</w:t>
      </w:r>
      <w:r>
        <w:t>ствами.</w:t>
      </w:r>
    </w:p>
    <w:p w:rsidR="00AA6A05" w:rsidRPr="0001107C" w:rsidRDefault="00AA6A05" w:rsidP="00776092">
      <w:pPr>
        <w:pStyle w:val="SingleTxtGR"/>
        <w:spacing w:after="60"/>
        <w:rPr>
          <w:b/>
        </w:rPr>
      </w:pPr>
      <w:r w:rsidRPr="002A24AA">
        <w:t>7.</w:t>
      </w:r>
      <w:r w:rsidRPr="002A24AA">
        <w:tab/>
      </w:r>
      <w:r w:rsidRPr="0001107C">
        <w:rPr>
          <w:b/>
        </w:rPr>
        <w:t xml:space="preserve">Комитет рекомендует государству-участнику принять </w:t>
      </w:r>
      <w:r w:rsidR="00A960D6">
        <w:rPr>
          <w:b/>
        </w:rPr>
        <w:t xml:space="preserve">перспективную </w:t>
      </w:r>
      <w:r w:rsidRPr="0001107C">
        <w:rPr>
          <w:b/>
        </w:rPr>
        <w:t xml:space="preserve">стратегию </w:t>
      </w:r>
      <w:r w:rsidR="00A960D6">
        <w:rPr>
          <w:b/>
        </w:rPr>
        <w:t xml:space="preserve">в целях </w:t>
      </w:r>
      <w:r w:rsidRPr="0001107C">
        <w:rPr>
          <w:b/>
        </w:rPr>
        <w:t>осуществлени</w:t>
      </w:r>
      <w:r w:rsidR="00A960D6">
        <w:rPr>
          <w:b/>
        </w:rPr>
        <w:t>я</w:t>
      </w:r>
      <w:r w:rsidRPr="0001107C">
        <w:rPr>
          <w:b/>
        </w:rPr>
        <w:t xml:space="preserve"> всех прав, </w:t>
      </w:r>
      <w:r w:rsidR="00A960D6">
        <w:rPr>
          <w:b/>
        </w:rPr>
        <w:t>закрепл</w:t>
      </w:r>
      <w:r w:rsidR="007D5568">
        <w:rPr>
          <w:b/>
        </w:rPr>
        <w:t>енных в Конвенции,</w:t>
      </w:r>
      <w:r w:rsidR="007D5568">
        <w:rPr>
          <w:b/>
        </w:rPr>
        <w:br/>
      </w:r>
      <w:r w:rsidRPr="0001107C">
        <w:rPr>
          <w:b/>
        </w:rPr>
        <w:t xml:space="preserve">и ускорить пересмотр его законодательной базы </w:t>
      </w:r>
      <w:r w:rsidR="00A960D6">
        <w:rPr>
          <w:b/>
        </w:rPr>
        <w:t xml:space="preserve">для </w:t>
      </w:r>
      <w:r w:rsidRPr="0001107C">
        <w:rPr>
          <w:b/>
        </w:rPr>
        <w:t>приведения ее в по</w:t>
      </w:r>
      <w:r w:rsidRPr="0001107C">
        <w:rPr>
          <w:b/>
        </w:rPr>
        <w:t>л</w:t>
      </w:r>
      <w:r w:rsidRPr="0001107C">
        <w:rPr>
          <w:b/>
        </w:rPr>
        <w:t>ное соответствие со всеми положениями Конвенции, включая ее осно</w:t>
      </w:r>
      <w:r w:rsidRPr="0001107C">
        <w:rPr>
          <w:b/>
        </w:rPr>
        <w:t>в</w:t>
      </w:r>
      <w:r w:rsidRPr="0001107C">
        <w:rPr>
          <w:b/>
        </w:rPr>
        <w:t>ные принципы, и в частности:</w:t>
      </w:r>
    </w:p>
    <w:p w:rsidR="00AA6A05" w:rsidRPr="0001107C" w:rsidRDefault="00AA6A05" w:rsidP="00AA6A05">
      <w:pPr>
        <w:pStyle w:val="SingleTxtGR"/>
        <w:rPr>
          <w:b/>
        </w:rPr>
      </w:pPr>
      <w:r w:rsidRPr="00AA6A05">
        <w:rPr>
          <w:b/>
        </w:rPr>
        <w:tab/>
      </w:r>
      <w:r w:rsidRPr="0001107C">
        <w:rPr>
          <w:b/>
          <w:lang w:val="en-US"/>
        </w:rPr>
        <w:t>a</w:t>
      </w:r>
      <w:r w:rsidRPr="0001107C">
        <w:rPr>
          <w:b/>
        </w:rPr>
        <w:t>)</w:t>
      </w:r>
      <w:r w:rsidRPr="0001107C">
        <w:rPr>
          <w:b/>
        </w:rPr>
        <w:tab/>
      </w:r>
      <w:r w:rsidR="00A960D6" w:rsidRPr="0001107C">
        <w:rPr>
          <w:b/>
        </w:rPr>
        <w:t>внес</w:t>
      </w:r>
      <w:r w:rsidR="00A960D6">
        <w:rPr>
          <w:b/>
        </w:rPr>
        <w:t>ти изменения</w:t>
      </w:r>
      <w:r w:rsidR="00A960D6" w:rsidRPr="0001107C">
        <w:rPr>
          <w:b/>
        </w:rPr>
        <w:t xml:space="preserve"> </w:t>
      </w:r>
      <w:r w:rsidRPr="0001107C">
        <w:rPr>
          <w:b/>
        </w:rPr>
        <w:t xml:space="preserve">в Закон </w:t>
      </w:r>
      <w:r w:rsidR="00776092">
        <w:rPr>
          <w:b/>
        </w:rPr>
        <w:t xml:space="preserve">№ </w:t>
      </w:r>
      <w:r w:rsidRPr="0001107C">
        <w:rPr>
          <w:b/>
        </w:rPr>
        <w:t xml:space="preserve">27050 с целью включения </w:t>
      </w:r>
      <w:r w:rsidR="00A960D6">
        <w:rPr>
          <w:b/>
        </w:rPr>
        <w:t xml:space="preserve">в него </w:t>
      </w:r>
      <w:r w:rsidR="002F3653">
        <w:rPr>
          <w:b/>
        </w:rPr>
        <w:t>в</w:t>
      </w:r>
      <w:r w:rsidRPr="0001107C">
        <w:rPr>
          <w:b/>
        </w:rPr>
        <w:t>сеобъемлющего о</w:t>
      </w:r>
      <w:r w:rsidRPr="0001107C">
        <w:rPr>
          <w:b/>
        </w:rPr>
        <w:t>п</w:t>
      </w:r>
      <w:r w:rsidRPr="0001107C">
        <w:rPr>
          <w:b/>
        </w:rPr>
        <w:t>ределения инвалидов;</w:t>
      </w:r>
    </w:p>
    <w:p w:rsidR="00AA6A05" w:rsidRPr="0001107C" w:rsidRDefault="00AA6A05" w:rsidP="00AA6A05">
      <w:pPr>
        <w:pStyle w:val="SingleTxtGR"/>
        <w:rPr>
          <w:b/>
        </w:rPr>
      </w:pPr>
      <w:r w:rsidRPr="0001107C">
        <w:rPr>
          <w:b/>
        </w:rPr>
        <w:tab/>
      </w:r>
      <w:r w:rsidRPr="0001107C">
        <w:rPr>
          <w:b/>
          <w:lang w:val="en-US"/>
        </w:rPr>
        <w:t>b</w:t>
      </w:r>
      <w:r w:rsidRPr="0001107C">
        <w:rPr>
          <w:b/>
        </w:rPr>
        <w:t>)</w:t>
      </w:r>
      <w:r w:rsidRPr="0001107C">
        <w:rPr>
          <w:b/>
        </w:rPr>
        <w:tab/>
      </w:r>
      <w:r w:rsidR="00D100E1">
        <w:rPr>
          <w:b/>
        </w:rPr>
        <w:t xml:space="preserve">внести в законодательство </w:t>
      </w:r>
      <w:r w:rsidRPr="0001107C">
        <w:rPr>
          <w:b/>
        </w:rPr>
        <w:t>определени</w:t>
      </w:r>
      <w:r w:rsidR="00D100E1">
        <w:rPr>
          <w:b/>
        </w:rPr>
        <w:t>я</w:t>
      </w:r>
      <w:r w:rsidRPr="0001107C">
        <w:rPr>
          <w:b/>
        </w:rPr>
        <w:t xml:space="preserve"> отказов</w:t>
      </w:r>
      <w:r w:rsidR="00B73FB9">
        <w:rPr>
          <w:b/>
        </w:rPr>
        <w:t xml:space="preserve"> в обеспечении разумного приспособления и косвенной </w:t>
      </w:r>
      <w:r w:rsidRPr="0001107C">
        <w:rPr>
          <w:b/>
        </w:rPr>
        <w:t>дискриминации в качестве форм дискриминации по признаку и</w:t>
      </w:r>
      <w:r w:rsidRPr="0001107C">
        <w:rPr>
          <w:b/>
        </w:rPr>
        <w:t>н</w:t>
      </w:r>
      <w:r w:rsidRPr="0001107C">
        <w:rPr>
          <w:b/>
        </w:rPr>
        <w:t>валидности;</w:t>
      </w:r>
    </w:p>
    <w:p w:rsidR="00AA6A05" w:rsidRPr="0001107C" w:rsidRDefault="00AA6A05" w:rsidP="00AA6A05">
      <w:pPr>
        <w:pStyle w:val="SingleTxtGR"/>
        <w:rPr>
          <w:b/>
        </w:rPr>
      </w:pPr>
      <w:r w:rsidRPr="0001107C">
        <w:rPr>
          <w:b/>
        </w:rPr>
        <w:tab/>
      </w:r>
      <w:r w:rsidRPr="0001107C">
        <w:rPr>
          <w:b/>
          <w:lang w:val="en-US"/>
        </w:rPr>
        <w:t>c</w:t>
      </w:r>
      <w:r w:rsidRPr="0001107C">
        <w:rPr>
          <w:b/>
        </w:rPr>
        <w:t>)</w:t>
      </w:r>
      <w:r w:rsidRPr="0001107C">
        <w:rPr>
          <w:b/>
        </w:rPr>
        <w:tab/>
      </w:r>
      <w:r w:rsidR="00B73FB9">
        <w:rPr>
          <w:b/>
        </w:rPr>
        <w:t xml:space="preserve">внести изменения в </w:t>
      </w:r>
      <w:r w:rsidRPr="0001107C">
        <w:rPr>
          <w:b/>
        </w:rPr>
        <w:t>Закон об иностранцах с целью отмены тр</w:t>
      </w:r>
      <w:r w:rsidRPr="0001107C">
        <w:rPr>
          <w:b/>
        </w:rPr>
        <w:t>е</w:t>
      </w:r>
      <w:r w:rsidRPr="0001107C">
        <w:rPr>
          <w:b/>
        </w:rPr>
        <w:t xml:space="preserve">бований, </w:t>
      </w:r>
      <w:r w:rsidR="001858CE">
        <w:rPr>
          <w:b/>
        </w:rPr>
        <w:t>являющихся</w:t>
      </w:r>
      <w:r w:rsidRPr="0001107C">
        <w:rPr>
          <w:b/>
        </w:rPr>
        <w:t xml:space="preserve"> дискриминаци</w:t>
      </w:r>
      <w:r w:rsidR="001858CE">
        <w:rPr>
          <w:b/>
        </w:rPr>
        <w:t>онным</w:t>
      </w:r>
      <w:r w:rsidRPr="0001107C">
        <w:rPr>
          <w:b/>
        </w:rPr>
        <w:t xml:space="preserve">и </w:t>
      </w:r>
      <w:r w:rsidR="001858CE">
        <w:rPr>
          <w:b/>
        </w:rPr>
        <w:t>по</w:t>
      </w:r>
      <w:r w:rsidRPr="0001107C">
        <w:rPr>
          <w:b/>
        </w:rPr>
        <w:t xml:space="preserve"> отношени</w:t>
      </w:r>
      <w:r w:rsidR="001858CE">
        <w:rPr>
          <w:b/>
        </w:rPr>
        <w:t>ю к</w:t>
      </w:r>
      <w:r w:rsidRPr="0001107C">
        <w:rPr>
          <w:b/>
        </w:rPr>
        <w:t xml:space="preserve"> лиц</w:t>
      </w:r>
      <w:r w:rsidR="001858CE">
        <w:rPr>
          <w:b/>
        </w:rPr>
        <w:t>ам</w:t>
      </w:r>
      <w:r w:rsidRPr="0001107C">
        <w:rPr>
          <w:b/>
        </w:rPr>
        <w:t xml:space="preserve"> с пс</w:t>
      </w:r>
      <w:r w:rsidRPr="0001107C">
        <w:rPr>
          <w:b/>
        </w:rPr>
        <w:t>и</w:t>
      </w:r>
      <w:r w:rsidRPr="0001107C">
        <w:rPr>
          <w:b/>
        </w:rPr>
        <w:t>хическими и</w:t>
      </w:r>
      <w:r w:rsidR="001858CE">
        <w:rPr>
          <w:b/>
        </w:rPr>
        <w:t>ли</w:t>
      </w:r>
      <w:r w:rsidRPr="0001107C">
        <w:rPr>
          <w:b/>
        </w:rPr>
        <w:t xml:space="preserve"> психосоциальными расстройствами.</w:t>
      </w:r>
    </w:p>
    <w:p w:rsidR="00AA6A05" w:rsidRDefault="00AA6A05" w:rsidP="00AA6A05">
      <w:pPr>
        <w:pStyle w:val="SingleTxtGR"/>
      </w:pPr>
      <w:r>
        <w:t>8.</w:t>
      </w:r>
      <w:r>
        <w:tab/>
      </w:r>
      <w:r w:rsidR="001858CE">
        <w:t>Признавая т</w:t>
      </w:r>
      <w:r>
        <w:t xml:space="preserve">акие положительные изменения, как </w:t>
      </w:r>
      <w:r w:rsidR="001858CE">
        <w:t>создание</w:t>
      </w:r>
      <w:r>
        <w:t xml:space="preserve"> Постоянной межотраслевой комиссии и КОНАДИС (Национального совета по интеграции инвалидов), Комитет </w:t>
      </w:r>
      <w:r w:rsidR="001858CE">
        <w:t xml:space="preserve">в то же время </w:t>
      </w:r>
      <w:r>
        <w:t>сожале</w:t>
      </w:r>
      <w:r w:rsidR="001858CE">
        <w:t xml:space="preserve">ет об </w:t>
      </w:r>
      <w:r>
        <w:t>отсутстви</w:t>
      </w:r>
      <w:r w:rsidR="001858CE">
        <w:t>и</w:t>
      </w:r>
      <w:r>
        <w:t xml:space="preserve"> реального участия инвалидов, в частности детей и женщин-инвалидов, и представляющих их о</w:t>
      </w:r>
      <w:r>
        <w:t>р</w:t>
      </w:r>
      <w:r>
        <w:t>ганизаций в разработке законодательства, а также в других процессах вырабо</w:t>
      </w:r>
      <w:r>
        <w:t>т</w:t>
      </w:r>
      <w:r>
        <w:t>ки политики и принятия решений.</w:t>
      </w:r>
    </w:p>
    <w:p w:rsidR="00AA6A05" w:rsidRPr="002A24AA" w:rsidRDefault="00AA6A05" w:rsidP="00AA6A05">
      <w:pPr>
        <w:pStyle w:val="SingleTxtGR"/>
        <w:rPr>
          <w:b/>
        </w:rPr>
      </w:pPr>
      <w:r>
        <w:t>9.</w:t>
      </w:r>
      <w:r>
        <w:tab/>
      </w:r>
      <w:r w:rsidRPr="002A24AA">
        <w:rPr>
          <w:b/>
        </w:rPr>
        <w:t>Комитет рекомендует государству-участнику принять конкретные меры по обеспечению активного у</w:t>
      </w:r>
      <w:r w:rsidR="007D5568">
        <w:rPr>
          <w:b/>
        </w:rPr>
        <w:t>частия инвалидов, включая детей</w:t>
      </w:r>
      <w:r w:rsidR="007D5568">
        <w:rPr>
          <w:b/>
        </w:rPr>
        <w:br/>
      </w:r>
      <w:r w:rsidRPr="002A24AA">
        <w:rPr>
          <w:b/>
        </w:rPr>
        <w:t>и женщин-инвалидов</w:t>
      </w:r>
      <w:r w:rsidR="00EE1AC7">
        <w:rPr>
          <w:b/>
        </w:rPr>
        <w:t>,</w:t>
      </w:r>
      <w:r w:rsidRPr="002A24AA">
        <w:rPr>
          <w:b/>
        </w:rPr>
        <w:t xml:space="preserve"> в планировании, осуществлении и </w:t>
      </w:r>
      <w:r w:rsidR="00EE1AC7">
        <w:rPr>
          <w:b/>
        </w:rPr>
        <w:t xml:space="preserve">мониторинге </w:t>
      </w:r>
      <w:r w:rsidRPr="002A24AA">
        <w:rPr>
          <w:b/>
        </w:rPr>
        <w:t>г</w:t>
      </w:r>
      <w:r w:rsidRPr="002A24AA">
        <w:rPr>
          <w:b/>
        </w:rPr>
        <w:t>о</w:t>
      </w:r>
      <w:r w:rsidRPr="002A24AA">
        <w:rPr>
          <w:b/>
        </w:rPr>
        <w:t>сударственных процессов принятия решений на всех уровнях</w:t>
      </w:r>
      <w:r>
        <w:rPr>
          <w:b/>
        </w:rPr>
        <w:t>,</w:t>
      </w:r>
      <w:r w:rsidRPr="002A24AA">
        <w:rPr>
          <w:b/>
        </w:rPr>
        <w:t xml:space="preserve"> </w:t>
      </w:r>
      <w:r w:rsidR="007D5568">
        <w:rPr>
          <w:b/>
        </w:rPr>
        <w:t>особенно</w:t>
      </w:r>
      <w:r w:rsidR="007D5568">
        <w:rPr>
          <w:b/>
        </w:rPr>
        <w:br/>
      </w:r>
      <w:r w:rsidRPr="002A24AA">
        <w:rPr>
          <w:b/>
        </w:rPr>
        <w:t>по затрагивающим</w:t>
      </w:r>
      <w:r w:rsidR="00EE1AC7" w:rsidRPr="00EE1AC7">
        <w:rPr>
          <w:b/>
        </w:rPr>
        <w:t xml:space="preserve"> </w:t>
      </w:r>
      <w:r w:rsidR="00EE1AC7" w:rsidRPr="002A24AA">
        <w:rPr>
          <w:b/>
        </w:rPr>
        <w:t>их вопросам</w:t>
      </w:r>
      <w:r w:rsidRPr="002A24AA">
        <w:rPr>
          <w:b/>
        </w:rPr>
        <w:t>.</w:t>
      </w:r>
    </w:p>
    <w:p w:rsidR="00AA6A05" w:rsidRDefault="00AA6A05" w:rsidP="00AA6A05">
      <w:pPr>
        <w:pStyle w:val="SingleTxtGR"/>
      </w:pPr>
      <w:r>
        <w:t>10.</w:t>
      </w:r>
      <w:r>
        <w:tab/>
      </w:r>
      <w:r w:rsidR="00EE1AC7">
        <w:t>С</w:t>
      </w:r>
      <w:r>
        <w:t xml:space="preserve"> удовлетворением</w:t>
      </w:r>
      <w:r w:rsidR="00EE1AC7" w:rsidRPr="00EE1AC7">
        <w:t xml:space="preserve"> </w:t>
      </w:r>
      <w:r w:rsidR="00EE1AC7">
        <w:t>отмечая</w:t>
      </w:r>
      <w:r>
        <w:t xml:space="preserve"> принятие ряда положений, в том числе </w:t>
      </w:r>
      <w:r w:rsidR="00EE1AC7">
        <w:t>зак</w:t>
      </w:r>
      <w:r w:rsidR="00EE1AC7">
        <w:t>о</w:t>
      </w:r>
      <w:r w:rsidR="00EE1AC7">
        <w:t>нов о государственном бюджете</w:t>
      </w:r>
      <w:r>
        <w:t>, позволяющих местным и региональным орг</w:t>
      </w:r>
      <w:r>
        <w:t>а</w:t>
      </w:r>
      <w:r>
        <w:t>нам власти выделять 0,5% сво</w:t>
      </w:r>
      <w:r w:rsidR="00EE1AC7">
        <w:t xml:space="preserve">его </w:t>
      </w:r>
      <w:r>
        <w:t>бюджет</w:t>
      </w:r>
      <w:r w:rsidR="00EE1AC7">
        <w:t>а</w:t>
      </w:r>
      <w:r>
        <w:t xml:space="preserve"> на </w:t>
      </w:r>
      <w:r w:rsidR="00EE1AC7">
        <w:t xml:space="preserve">улучшение </w:t>
      </w:r>
      <w:r>
        <w:t xml:space="preserve">или </w:t>
      </w:r>
      <w:r w:rsidR="00EE1AC7">
        <w:t>обеспечение во</w:t>
      </w:r>
      <w:r w:rsidR="00EE1AC7">
        <w:t>з</w:t>
      </w:r>
      <w:r w:rsidR="00EE1AC7">
        <w:t xml:space="preserve">можностей </w:t>
      </w:r>
      <w:r>
        <w:t>доступ</w:t>
      </w:r>
      <w:r w:rsidR="00EE1AC7">
        <w:t>а</w:t>
      </w:r>
      <w:r>
        <w:t>, Комитет обеспокоен отсутствием информации о соблюд</w:t>
      </w:r>
      <w:r>
        <w:t>е</w:t>
      </w:r>
      <w:r>
        <w:t>нии таких нормативных требований м</w:t>
      </w:r>
      <w:r>
        <w:t>у</w:t>
      </w:r>
      <w:r>
        <w:t>ниципалитетами.</w:t>
      </w:r>
    </w:p>
    <w:p w:rsidR="00AA6A05" w:rsidRPr="002A24AA" w:rsidRDefault="00AA6A05" w:rsidP="00AA6A05">
      <w:pPr>
        <w:pStyle w:val="SingleTxtGR"/>
        <w:rPr>
          <w:b/>
        </w:rPr>
      </w:pPr>
      <w:r>
        <w:t>11.</w:t>
      </w:r>
      <w:r>
        <w:tab/>
      </w:r>
      <w:r w:rsidRPr="002A24AA">
        <w:rPr>
          <w:b/>
        </w:rPr>
        <w:t xml:space="preserve">Комитет настоятельно призывает государство-участник осуществить положения Конвенции на всей своей территории и </w:t>
      </w:r>
      <w:r w:rsidR="00DC20AE">
        <w:rPr>
          <w:b/>
        </w:rPr>
        <w:t>регулярно</w:t>
      </w:r>
      <w:r w:rsidRPr="002A24AA">
        <w:rPr>
          <w:b/>
        </w:rPr>
        <w:t xml:space="preserve"> оцен</w:t>
      </w:r>
      <w:r w:rsidR="00DC20AE">
        <w:rPr>
          <w:b/>
        </w:rPr>
        <w:t>ивать</w:t>
      </w:r>
      <w:r w:rsidRPr="002A24AA">
        <w:rPr>
          <w:b/>
        </w:rPr>
        <w:t xml:space="preserve"> соблюдени</w:t>
      </w:r>
      <w:r w:rsidR="00DC20AE">
        <w:rPr>
          <w:b/>
        </w:rPr>
        <w:t>е</w:t>
      </w:r>
      <w:r w:rsidRPr="002A24AA">
        <w:rPr>
          <w:b/>
        </w:rPr>
        <w:t xml:space="preserve"> и влияни</w:t>
      </w:r>
      <w:r w:rsidR="00DC20AE">
        <w:rPr>
          <w:b/>
        </w:rPr>
        <w:t>е</w:t>
      </w:r>
      <w:r w:rsidRPr="002A24AA">
        <w:rPr>
          <w:b/>
        </w:rPr>
        <w:t xml:space="preserve"> политики и программ, направленных на дальне</w:t>
      </w:r>
      <w:r w:rsidRPr="002A24AA">
        <w:rPr>
          <w:b/>
        </w:rPr>
        <w:t>й</w:t>
      </w:r>
      <w:r w:rsidRPr="002A24AA">
        <w:rPr>
          <w:b/>
        </w:rPr>
        <w:t xml:space="preserve">шее обеспечение равенства возможностей </w:t>
      </w:r>
      <w:r w:rsidR="007C73FE">
        <w:rPr>
          <w:b/>
        </w:rPr>
        <w:t>для инвалидов, в том числе</w:t>
      </w:r>
      <w:r w:rsidR="007C73FE">
        <w:rPr>
          <w:b/>
        </w:rPr>
        <w:br/>
      </w:r>
      <w:r w:rsidRPr="002A24AA">
        <w:rPr>
          <w:b/>
        </w:rPr>
        <w:t>на региональном и м</w:t>
      </w:r>
      <w:r w:rsidRPr="002A24AA">
        <w:rPr>
          <w:b/>
        </w:rPr>
        <w:t>е</w:t>
      </w:r>
      <w:r w:rsidRPr="002A24AA">
        <w:rPr>
          <w:b/>
        </w:rPr>
        <w:t>стном уровнях.</w:t>
      </w:r>
    </w:p>
    <w:p w:rsidR="00AA6A05" w:rsidRPr="002A24AA" w:rsidRDefault="00DC20AE" w:rsidP="00DC20AE">
      <w:pPr>
        <w:pStyle w:val="H1GR"/>
      </w:pPr>
      <w:r>
        <w:tab/>
      </w:r>
      <w:r w:rsidR="00AA6A05" w:rsidRPr="002A24AA">
        <w:rPr>
          <w:lang w:val="en-US"/>
        </w:rPr>
        <w:t>B</w:t>
      </w:r>
      <w:r w:rsidR="00AA6A05" w:rsidRPr="002A24AA">
        <w:t>.</w:t>
      </w:r>
      <w:r w:rsidR="00AA6A05" w:rsidRPr="002A24AA">
        <w:tab/>
        <w:t>Конкретные права (статьи 5−30)</w:t>
      </w:r>
    </w:p>
    <w:p w:rsidR="00AA6A05" w:rsidRPr="002A24AA" w:rsidRDefault="00DC20AE" w:rsidP="00DC20AE">
      <w:pPr>
        <w:pStyle w:val="H23GR"/>
      </w:pPr>
      <w:r>
        <w:tab/>
      </w:r>
      <w:r>
        <w:tab/>
      </w:r>
      <w:r w:rsidR="00AA6A05" w:rsidRPr="002A24AA">
        <w:t>Равенство и недискриминация (статья 5)</w:t>
      </w:r>
    </w:p>
    <w:p w:rsidR="00AA6A05" w:rsidRDefault="00AA6A05" w:rsidP="00AA6A05">
      <w:pPr>
        <w:pStyle w:val="SingleTxtGR"/>
      </w:pPr>
      <w:r>
        <w:t>12.</w:t>
      </w:r>
      <w:r>
        <w:tab/>
        <w:t>Комитет обеспокоен тем, что, несмотря на существование в Перу бол</w:t>
      </w:r>
      <w:r>
        <w:t>ь</w:t>
      </w:r>
      <w:r>
        <w:t xml:space="preserve">шого </w:t>
      </w:r>
      <w:r w:rsidR="00DC20AE">
        <w:t>количества</w:t>
      </w:r>
      <w:r>
        <w:t xml:space="preserve"> различных этнических групп, инвалиды</w:t>
      </w:r>
      <w:r w:rsidR="00DC20AE">
        <w:t xml:space="preserve"> из числа </w:t>
      </w:r>
      <w:r>
        <w:t>корен</w:t>
      </w:r>
      <w:r w:rsidR="00DC20AE">
        <w:t>ных</w:t>
      </w:r>
      <w:r>
        <w:t xml:space="preserve"> народ</w:t>
      </w:r>
      <w:r w:rsidR="00DC20AE">
        <w:t>ов</w:t>
      </w:r>
      <w:r>
        <w:t xml:space="preserve"> и меньшинств</w:t>
      </w:r>
      <w:r w:rsidR="00DC20AE">
        <w:t xml:space="preserve"> не относятся к категории лиц, которые могут подве</w:t>
      </w:r>
      <w:r w:rsidR="00DC20AE">
        <w:t>р</w:t>
      </w:r>
      <w:r w:rsidR="00DC20AE">
        <w:t xml:space="preserve">гаться </w:t>
      </w:r>
      <w:r>
        <w:t xml:space="preserve">высокой степени </w:t>
      </w:r>
      <w:r w:rsidR="00DC20AE">
        <w:t xml:space="preserve">опасности </w:t>
      </w:r>
      <w:r>
        <w:t>множественной дискриминации, и что да</w:t>
      </w:r>
      <w:r>
        <w:t>н</w:t>
      </w:r>
      <w:r>
        <w:t>ных об их числе</w:t>
      </w:r>
      <w:r w:rsidR="00DC20AE">
        <w:t>нности</w:t>
      </w:r>
      <w:r>
        <w:t xml:space="preserve"> и положении не существует. В этой связи Комитет в</w:t>
      </w:r>
      <w:r>
        <w:t>ы</w:t>
      </w:r>
      <w:r>
        <w:t>ражает озабоченность по поводу положения инвалидов</w:t>
      </w:r>
      <w:r w:rsidR="00DC20AE">
        <w:t xml:space="preserve"> из числа </w:t>
      </w:r>
      <w:r>
        <w:t>коренны</w:t>
      </w:r>
      <w:r w:rsidR="00DC20AE">
        <w:t>х</w:t>
      </w:r>
      <w:r>
        <w:t xml:space="preserve"> н</w:t>
      </w:r>
      <w:r>
        <w:t>а</w:t>
      </w:r>
      <w:r>
        <w:t>род</w:t>
      </w:r>
      <w:r w:rsidR="00DC20AE">
        <w:t>ов</w:t>
      </w:r>
      <w:r>
        <w:t xml:space="preserve"> и меньшинств, в частности женщин</w:t>
      </w:r>
      <w:r w:rsidR="007C73FE">
        <w:t xml:space="preserve"> и детей-инвалидов, проживающих</w:t>
      </w:r>
      <w:r w:rsidR="007C73FE">
        <w:br/>
      </w:r>
      <w:r>
        <w:t xml:space="preserve">в сельских районах, а также инвалидов </w:t>
      </w:r>
      <w:r w:rsidR="00DC20AE">
        <w:t xml:space="preserve">из группы лиц </w:t>
      </w:r>
      <w:r>
        <w:t>африканского происхо</w:t>
      </w:r>
      <w:r>
        <w:t>ж</w:t>
      </w:r>
      <w:r>
        <w:t xml:space="preserve">дения. </w:t>
      </w:r>
    </w:p>
    <w:p w:rsidR="00AA6A05" w:rsidRPr="002A24AA" w:rsidRDefault="00AA6A05" w:rsidP="00AA6A05">
      <w:pPr>
        <w:pStyle w:val="SingleTxtGR"/>
        <w:rPr>
          <w:b/>
        </w:rPr>
      </w:pPr>
      <w:r>
        <w:t>13.</w:t>
      </w:r>
      <w:r>
        <w:tab/>
      </w:r>
      <w:r w:rsidRPr="002A24AA">
        <w:rPr>
          <w:b/>
        </w:rPr>
        <w:t>Комитет настоятельно призывает государство-участник усоверше</w:t>
      </w:r>
      <w:r w:rsidRPr="002A24AA">
        <w:rPr>
          <w:b/>
        </w:rPr>
        <w:t>н</w:t>
      </w:r>
      <w:r w:rsidRPr="002A24AA">
        <w:rPr>
          <w:b/>
        </w:rPr>
        <w:t>ствовать процесс сбора данных с целью получения достоверных статист</w:t>
      </w:r>
      <w:r w:rsidRPr="002A24AA">
        <w:rPr>
          <w:b/>
        </w:rPr>
        <w:t>и</w:t>
      </w:r>
      <w:r w:rsidRPr="002A24AA">
        <w:rPr>
          <w:b/>
        </w:rPr>
        <w:t>ческих данных об инвалидах</w:t>
      </w:r>
      <w:r w:rsidR="00FC3F63">
        <w:rPr>
          <w:b/>
        </w:rPr>
        <w:t xml:space="preserve"> из числа коренных народов </w:t>
      </w:r>
      <w:r w:rsidRPr="002A24AA">
        <w:rPr>
          <w:b/>
        </w:rPr>
        <w:t xml:space="preserve">и меньшинств. Комитет рекомендует государству-участнику </w:t>
      </w:r>
      <w:r w:rsidR="00FC3F63">
        <w:rPr>
          <w:b/>
        </w:rPr>
        <w:t xml:space="preserve">уделить внимание </w:t>
      </w:r>
      <w:r w:rsidRPr="002A24AA">
        <w:rPr>
          <w:b/>
        </w:rPr>
        <w:t>разрабо</w:t>
      </w:r>
      <w:r w:rsidRPr="002A24AA">
        <w:rPr>
          <w:b/>
        </w:rPr>
        <w:t>т</w:t>
      </w:r>
      <w:r w:rsidRPr="002A24AA">
        <w:rPr>
          <w:b/>
        </w:rPr>
        <w:t>к</w:t>
      </w:r>
      <w:r w:rsidR="00FC3F63">
        <w:rPr>
          <w:b/>
        </w:rPr>
        <w:t>е</w:t>
      </w:r>
      <w:r w:rsidRPr="002A24AA">
        <w:rPr>
          <w:b/>
        </w:rPr>
        <w:t xml:space="preserve"> политики и программ в интересах инвалидов </w:t>
      </w:r>
      <w:r w:rsidR="00FC3F63">
        <w:rPr>
          <w:b/>
        </w:rPr>
        <w:t xml:space="preserve">из числа </w:t>
      </w:r>
      <w:r w:rsidRPr="002A24AA">
        <w:rPr>
          <w:b/>
        </w:rPr>
        <w:t>коренны</w:t>
      </w:r>
      <w:r w:rsidR="00FC3F63">
        <w:rPr>
          <w:b/>
        </w:rPr>
        <w:t>х</w:t>
      </w:r>
      <w:r w:rsidRPr="002A24AA">
        <w:rPr>
          <w:b/>
        </w:rPr>
        <w:t xml:space="preserve"> народ</w:t>
      </w:r>
      <w:r w:rsidR="00FC3F63">
        <w:rPr>
          <w:b/>
        </w:rPr>
        <w:t>ов</w:t>
      </w:r>
      <w:r w:rsidR="007C73FE">
        <w:rPr>
          <w:b/>
        </w:rPr>
        <w:br/>
      </w:r>
      <w:r w:rsidRPr="002A24AA">
        <w:rPr>
          <w:b/>
        </w:rPr>
        <w:t>и меньшинств, в частности женщин</w:t>
      </w:r>
      <w:r w:rsidR="007C73FE">
        <w:rPr>
          <w:b/>
        </w:rPr>
        <w:t xml:space="preserve"> и детей-инвалидов, проживающих</w:t>
      </w:r>
      <w:r w:rsidR="007C73FE">
        <w:rPr>
          <w:b/>
        </w:rPr>
        <w:br/>
      </w:r>
      <w:r w:rsidRPr="002A24AA">
        <w:rPr>
          <w:b/>
        </w:rPr>
        <w:t>в сельских районах, а также в интересах</w:t>
      </w:r>
      <w:r w:rsidR="00FC3F63">
        <w:rPr>
          <w:b/>
        </w:rPr>
        <w:t xml:space="preserve"> инвалидов из числа</w:t>
      </w:r>
      <w:r w:rsidRPr="002A24AA">
        <w:rPr>
          <w:b/>
        </w:rPr>
        <w:t xml:space="preserve"> лиц африка</w:t>
      </w:r>
      <w:r w:rsidRPr="002A24AA">
        <w:rPr>
          <w:b/>
        </w:rPr>
        <w:t>н</w:t>
      </w:r>
      <w:r w:rsidRPr="002A24AA">
        <w:rPr>
          <w:b/>
        </w:rPr>
        <w:t xml:space="preserve">ского происхождения с целью решения проблемы множественных форм дискриминации, с которыми могут сталкиваться </w:t>
      </w:r>
      <w:r w:rsidR="00FC3F63">
        <w:rPr>
          <w:b/>
        </w:rPr>
        <w:t>эти</w:t>
      </w:r>
      <w:r w:rsidRPr="002A24AA">
        <w:rPr>
          <w:b/>
        </w:rPr>
        <w:t xml:space="preserve"> лица. </w:t>
      </w:r>
    </w:p>
    <w:p w:rsidR="00AA6A05" w:rsidRPr="002A24AA" w:rsidRDefault="00FC3F63" w:rsidP="00FC3F63">
      <w:pPr>
        <w:pStyle w:val="H23GR"/>
      </w:pPr>
      <w:r>
        <w:tab/>
      </w:r>
      <w:r>
        <w:tab/>
      </w:r>
      <w:r w:rsidR="00AA6A05" w:rsidRPr="002A24AA">
        <w:t>Женщины-инвалиды (статья 6)</w:t>
      </w:r>
    </w:p>
    <w:p w:rsidR="00AA6A05" w:rsidRDefault="00AA6A05" w:rsidP="00AA6A05">
      <w:pPr>
        <w:pStyle w:val="SingleTxtGR"/>
      </w:pPr>
      <w:r>
        <w:t>14.</w:t>
      </w:r>
      <w:r>
        <w:tab/>
        <w:t xml:space="preserve">Комитет обеспокоен </w:t>
      </w:r>
      <w:r w:rsidR="00FC3F63">
        <w:t xml:space="preserve">тем, что </w:t>
      </w:r>
      <w:r>
        <w:t xml:space="preserve">в Законе </w:t>
      </w:r>
      <w:r w:rsidR="00776092">
        <w:t xml:space="preserve">№ </w:t>
      </w:r>
      <w:r>
        <w:t>27050 и в Национальном плане в</w:t>
      </w:r>
      <w:r w:rsidR="000837EB">
        <w:t> </w:t>
      </w:r>
      <w:r>
        <w:t>интересах инвалидов на 2009−2018 годы</w:t>
      </w:r>
      <w:r w:rsidR="008416D9">
        <w:t xml:space="preserve"> не предусмотрены меры, ориентир</w:t>
      </w:r>
      <w:r w:rsidR="008416D9">
        <w:t>о</w:t>
      </w:r>
      <w:r w:rsidR="008416D9">
        <w:t>ванные на женщин-инвалидов</w:t>
      </w:r>
      <w:r>
        <w:t xml:space="preserve">. Комитет </w:t>
      </w:r>
      <w:r w:rsidR="008416D9">
        <w:t xml:space="preserve">хотел бы напомнить </w:t>
      </w:r>
      <w:r>
        <w:t>гос</w:t>
      </w:r>
      <w:r>
        <w:t>у</w:t>
      </w:r>
      <w:r>
        <w:t>дарству-участнику</w:t>
      </w:r>
      <w:r w:rsidR="008416D9">
        <w:t xml:space="preserve"> о том</w:t>
      </w:r>
      <w:r>
        <w:t>, что женщины могут подвергаться множественным формам дискриминации</w:t>
      </w:r>
      <w:r w:rsidR="009654D8">
        <w:t>,</w:t>
      </w:r>
      <w:r>
        <w:t xml:space="preserve"> как отмечалось Комитетом по ликвидации дискриминации в</w:t>
      </w:r>
      <w:r w:rsidR="00902367">
        <w:t> </w:t>
      </w:r>
      <w:r>
        <w:t>отношении же</w:t>
      </w:r>
      <w:r>
        <w:t>н</w:t>
      </w:r>
      <w:r>
        <w:t>щин в его последних заключительных замечаниях (</w:t>
      </w:r>
      <w:r>
        <w:rPr>
          <w:lang w:val="en-US"/>
        </w:rPr>
        <w:t>CEDAW</w:t>
      </w:r>
      <w:r w:rsidRPr="007F1501">
        <w:t>/</w:t>
      </w:r>
      <w:r>
        <w:rPr>
          <w:lang w:val="en-US"/>
        </w:rPr>
        <w:t>C</w:t>
      </w:r>
      <w:r w:rsidRPr="007F1501">
        <w:t>/</w:t>
      </w:r>
      <w:r>
        <w:rPr>
          <w:lang w:val="en-US"/>
        </w:rPr>
        <w:t>PER</w:t>
      </w:r>
      <w:r w:rsidRPr="007F1501">
        <w:t>/</w:t>
      </w:r>
      <w:r>
        <w:rPr>
          <w:lang w:val="en-US"/>
        </w:rPr>
        <w:t>CO</w:t>
      </w:r>
      <w:r w:rsidRPr="007F1501">
        <w:t>/6</w:t>
      </w:r>
      <w:r>
        <w:t xml:space="preserve">). Комитет по правам инвалидов далее </w:t>
      </w:r>
      <w:r w:rsidR="009654D8">
        <w:t xml:space="preserve">с </w:t>
      </w:r>
      <w:r>
        <w:t>озабоченностью</w:t>
      </w:r>
      <w:r w:rsidR="009654D8">
        <w:t xml:space="preserve"> отмечает</w:t>
      </w:r>
      <w:r>
        <w:t>, что женщины-инвалиды не пользуются особ</w:t>
      </w:r>
      <w:r w:rsidR="009654D8">
        <w:t xml:space="preserve">ой </w:t>
      </w:r>
      <w:r>
        <w:t>защит</w:t>
      </w:r>
      <w:r w:rsidR="009654D8">
        <w:t>ой</w:t>
      </w:r>
      <w:r>
        <w:t>, предусмо</w:t>
      </w:r>
      <w:r>
        <w:t>т</w:t>
      </w:r>
      <w:r>
        <w:t>ренн</w:t>
      </w:r>
      <w:r w:rsidR="009654D8">
        <w:t>ой</w:t>
      </w:r>
      <w:r>
        <w:t xml:space="preserve"> в Национальном плане борьбы с насилием в отношении женщин на 2009−2015 годы.</w:t>
      </w:r>
    </w:p>
    <w:p w:rsidR="00AA6A05" w:rsidRPr="002A24AA" w:rsidRDefault="00AA6A05" w:rsidP="00AA6A05">
      <w:pPr>
        <w:pStyle w:val="SingleTxtGR"/>
        <w:rPr>
          <w:b/>
        </w:rPr>
      </w:pPr>
      <w:r>
        <w:t>15.</w:t>
      </w:r>
      <w:r>
        <w:tab/>
      </w:r>
      <w:r w:rsidRPr="002A24AA">
        <w:rPr>
          <w:b/>
        </w:rPr>
        <w:t xml:space="preserve">Комитет настоятельно призывает государство-участник </w:t>
      </w:r>
      <w:r w:rsidR="009654D8">
        <w:rPr>
          <w:b/>
        </w:rPr>
        <w:t>активизир</w:t>
      </w:r>
      <w:r w:rsidR="009654D8">
        <w:rPr>
          <w:b/>
        </w:rPr>
        <w:t>о</w:t>
      </w:r>
      <w:r w:rsidR="009654D8">
        <w:rPr>
          <w:b/>
        </w:rPr>
        <w:t xml:space="preserve">вать усилия </w:t>
      </w:r>
      <w:r w:rsidRPr="002A24AA">
        <w:rPr>
          <w:b/>
        </w:rPr>
        <w:t>по искоренению и предотвращению дискриминации в отнош</w:t>
      </w:r>
      <w:r w:rsidRPr="002A24AA">
        <w:rPr>
          <w:b/>
        </w:rPr>
        <w:t>е</w:t>
      </w:r>
      <w:r w:rsidRPr="002A24AA">
        <w:rPr>
          <w:b/>
        </w:rPr>
        <w:t xml:space="preserve">нии женщин и девочек-инвалидов, включив гендерные аспекты и </w:t>
      </w:r>
      <w:r w:rsidR="00D13CAA">
        <w:rPr>
          <w:b/>
        </w:rPr>
        <w:t>пробл</w:t>
      </w:r>
      <w:r w:rsidR="00D13CAA">
        <w:rPr>
          <w:b/>
        </w:rPr>
        <w:t>е</w:t>
      </w:r>
      <w:r w:rsidR="00D13CAA">
        <w:rPr>
          <w:b/>
        </w:rPr>
        <w:t xml:space="preserve">матику </w:t>
      </w:r>
      <w:r w:rsidRPr="002A24AA">
        <w:rPr>
          <w:b/>
        </w:rPr>
        <w:t>инвалид</w:t>
      </w:r>
      <w:r w:rsidR="00D13CAA">
        <w:rPr>
          <w:b/>
        </w:rPr>
        <w:t xml:space="preserve">ности </w:t>
      </w:r>
      <w:r w:rsidRPr="002A24AA">
        <w:rPr>
          <w:b/>
        </w:rPr>
        <w:t>во все программ</w:t>
      </w:r>
      <w:r w:rsidR="00D13CAA">
        <w:rPr>
          <w:b/>
        </w:rPr>
        <w:t>ы</w:t>
      </w:r>
      <w:r w:rsidR="007C73FE">
        <w:rPr>
          <w:b/>
        </w:rPr>
        <w:t>, а также обеспечив их полное</w:t>
      </w:r>
      <w:r w:rsidR="007C73FE">
        <w:rPr>
          <w:b/>
        </w:rPr>
        <w:br/>
      </w:r>
      <w:r w:rsidRPr="002A24AA">
        <w:rPr>
          <w:b/>
        </w:rPr>
        <w:t xml:space="preserve">и равное участие в процессе принятия решений. Комитет настоятельно призывает государство-участник внести поправки в </w:t>
      </w:r>
      <w:r w:rsidR="00D13CAA">
        <w:rPr>
          <w:b/>
        </w:rPr>
        <w:t xml:space="preserve">свою </w:t>
      </w:r>
      <w:r w:rsidRPr="002A24AA">
        <w:rPr>
          <w:b/>
        </w:rPr>
        <w:t xml:space="preserve">законодательную базу </w:t>
      </w:r>
      <w:r w:rsidR="00D13CAA">
        <w:rPr>
          <w:b/>
        </w:rPr>
        <w:t xml:space="preserve">для </w:t>
      </w:r>
      <w:r w:rsidRPr="002A24AA">
        <w:rPr>
          <w:b/>
        </w:rPr>
        <w:t>обеспечения особ</w:t>
      </w:r>
      <w:r w:rsidR="00D13CAA">
        <w:rPr>
          <w:b/>
        </w:rPr>
        <w:t xml:space="preserve">ой </w:t>
      </w:r>
      <w:r w:rsidRPr="002A24AA">
        <w:rPr>
          <w:b/>
        </w:rPr>
        <w:t>защиты женщин и девочек-инвалидов, а та</w:t>
      </w:r>
      <w:r w:rsidRPr="002A24AA">
        <w:rPr>
          <w:b/>
        </w:rPr>
        <w:t>к</w:t>
      </w:r>
      <w:r w:rsidRPr="002A24AA">
        <w:rPr>
          <w:b/>
        </w:rPr>
        <w:t>же приняти</w:t>
      </w:r>
      <w:r w:rsidR="00D13CAA">
        <w:rPr>
          <w:b/>
        </w:rPr>
        <w:t>я</w:t>
      </w:r>
      <w:r w:rsidRPr="002A24AA">
        <w:rPr>
          <w:b/>
        </w:rPr>
        <w:t xml:space="preserve"> действенных мер по предупреждению насилия в отношении женщин и девочек-инвалидов и возмещению </w:t>
      </w:r>
      <w:r w:rsidR="00D13CAA">
        <w:rPr>
          <w:b/>
        </w:rPr>
        <w:t>нанесенного ущерба</w:t>
      </w:r>
      <w:r w:rsidRPr="002A24AA">
        <w:rPr>
          <w:b/>
        </w:rPr>
        <w:t xml:space="preserve">. </w:t>
      </w:r>
    </w:p>
    <w:p w:rsidR="00AA6A05" w:rsidRPr="002A24AA" w:rsidRDefault="00D13CAA" w:rsidP="00D13CAA">
      <w:pPr>
        <w:pStyle w:val="H23GR"/>
      </w:pPr>
      <w:r>
        <w:tab/>
      </w:r>
      <w:r>
        <w:tab/>
      </w:r>
      <w:r w:rsidR="00AA6A05" w:rsidRPr="002A24AA">
        <w:t>Дети-инвалиды (статья 7)</w:t>
      </w:r>
    </w:p>
    <w:p w:rsidR="00AA6A05" w:rsidRDefault="00AA6A05" w:rsidP="00AA6A05">
      <w:pPr>
        <w:pStyle w:val="SingleTxtGR"/>
      </w:pPr>
      <w:r>
        <w:t>16.</w:t>
      </w:r>
      <w:r>
        <w:tab/>
        <w:t xml:space="preserve">Отмечая, что в Кодексе </w:t>
      </w:r>
      <w:r w:rsidR="00D13CAA">
        <w:t xml:space="preserve">законов о детях и </w:t>
      </w:r>
      <w:r>
        <w:t>подростк</w:t>
      </w:r>
      <w:r w:rsidR="00D13CAA">
        <w:t>ах</w:t>
      </w:r>
      <w:r>
        <w:t xml:space="preserve"> (Закон </w:t>
      </w:r>
      <w:r w:rsidR="00776092">
        <w:t xml:space="preserve">№ </w:t>
      </w:r>
      <w:r>
        <w:t xml:space="preserve">27337) признаются некоторые права детей-инвалидов, Комитет </w:t>
      </w:r>
      <w:r w:rsidR="00202A5D">
        <w:t>в то же время обесп</w:t>
      </w:r>
      <w:r w:rsidR="00202A5D">
        <w:t>о</w:t>
      </w:r>
      <w:r w:rsidR="00202A5D">
        <w:t xml:space="preserve">коен вопросом </w:t>
      </w:r>
      <w:r>
        <w:t xml:space="preserve">фактического осуществления ими </w:t>
      </w:r>
      <w:r w:rsidR="00202A5D">
        <w:t xml:space="preserve">этих </w:t>
      </w:r>
      <w:r>
        <w:t>прав. Комитет обеспок</w:t>
      </w:r>
      <w:r>
        <w:t>о</w:t>
      </w:r>
      <w:r>
        <w:t xml:space="preserve">ен </w:t>
      </w:r>
      <w:r w:rsidR="00202A5D">
        <w:t>тем, что в статистических данных государства-участника практически не ф</w:t>
      </w:r>
      <w:r w:rsidR="00202A5D">
        <w:t>и</w:t>
      </w:r>
      <w:r w:rsidR="00202A5D">
        <w:t>гурируют дети-инвалиды</w:t>
      </w:r>
      <w:r>
        <w:t>, в частности дет</w:t>
      </w:r>
      <w:r w:rsidR="00202A5D">
        <w:t xml:space="preserve">и из числа </w:t>
      </w:r>
      <w:r>
        <w:t>коре</w:t>
      </w:r>
      <w:r>
        <w:t>н</w:t>
      </w:r>
      <w:r>
        <w:t>ны</w:t>
      </w:r>
      <w:r w:rsidR="00202A5D">
        <w:t>х</w:t>
      </w:r>
      <w:r>
        <w:t xml:space="preserve"> народ</w:t>
      </w:r>
      <w:r w:rsidR="00202A5D">
        <w:t>ов</w:t>
      </w:r>
      <w:r>
        <w:t xml:space="preserve">. </w:t>
      </w:r>
    </w:p>
    <w:p w:rsidR="00AA6A05" w:rsidRPr="00F1218C" w:rsidRDefault="00AA6A05" w:rsidP="00AA6A05">
      <w:pPr>
        <w:pStyle w:val="SingleTxtGR"/>
        <w:rPr>
          <w:b/>
        </w:rPr>
      </w:pPr>
      <w:r>
        <w:t>17.</w:t>
      </w:r>
      <w:r>
        <w:tab/>
      </w:r>
      <w:r w:rsidRPr="00F1218C">
        <w:rPr>
          <w:b/>
        </w:rPr>
        <w:t xml:space="preserve">Комитет рекомендует государству-участнику </w:t>
      </w:r>
      <w:r w:rsidR="00202A5D">
        <w:rPr>
          <w:b/>
        </w:rPr>
        <w:t xml:space="preserve">уделять первоочередное внимание вопросам особого ухода и помощи </w:t>
      </w:r>
      <w:r w:rsidRPr="00F1218C">
        <w:rPr>
          <w:b/>
        </w:rPr>
        <w:t xml:space="preserve">детям-инвалидам, в </w:t>
      </w:r>
      <w:r w:rsidR="00202A5D">
        <w:rPr>
          <w:b/>
        </w:rPr>
        <w:t>особенн</w:t>
      </w:r>
      <w:r w:rsidR="00202A5D">
        <w:rPr>
          <w:b/>
        </w:rPr>
        <w:t>о</w:t>
      </w:r>
      <w:r w:rsidR="00202A5D">
        <w:rPr>
          <w:b/>
        </w:rPr>
        <w:t xml:space="preserve">сти </w:t>
      </w:r>
      <w:r w:rsidRPr="00F1218C">
        <w:rPr>
          <w:b/>
        </w:rPr>
        <w:t>детям</w:t>
      </w:r>
      <w:r w:rsidR="00202A5D">
        <w:rPr>
          <w:b/>
        </w:rPr>
        <w:t xml:space="preserve"> из числа коренных народов</w:t>
      </w:r>
      <w:r w:rsidRPr="00F1218C">
        <w:rPr>
          <w:b/>
        </w:rPr>
        <w:t xml:space="preserve">, в максимальной степени </w:t>
      </w:r>
      <w:r w:rsidR="00202A5D">
        <w:rPr>
          <w:b/>
        </w:rPr>
        <w:t>инвестир</w:t>
      </w:r>
      <w:r w:rsidR="00202A5D">
        <w:rPr>
          <w:b/>
        </w:rPr>
        <w:t>о</w:t>
      </w:r>
      <w:r w:rsidR="00202A5D">
        <w:rPr>
          <w:b/>
        </w:rPr>
        <w:t xml:space="preserve">вать </w:t>
      </w:r>
      <w:r w:rsidRPr="00F1218C">
        <w:rPr>
          <w:b/>
        </w:rPr>
        <w:t xml:space="preserve">имеющиеся ресурсы </w:t>
      </w:r>
      <w:r w:rsidR="00202A5D">
        <w:rPr>
          <w:b/>
        </w:rPr>
        <w:t xml:space="preserve">в деятельность </w:t>
      </w:r>
      <w:r w:rsidR="007C73FE">
        <w:rPr>
          <w:b/>
        </w:rPr>
        <w:t>по ликвидации дискриминации</w:t>
      </w:r>
      <w:r w:rsidR="007C73FE">
        <w:rPr>
          <w:b/>
        </w:rPr>
        <w:br/>
      </w:r>
      <w:r w:rsidRPr="00F1218C">
        <w:rPr>
          <w:b/>
        </w:rPr>
        <w:t xml:space="preserve">в их отношении, а также собирать </w:t>
      </w:r>
      <w:r w:rsidR="00202A5D">
        <w:rPr>
          <w:b/>
        </w:rPr>
        <w:t>точ</w:t>
      </w:r>
      <w:r w:rsidRPr="00F1218C">
        <w:rPr>
          <w:b/>
        </w:rPr>
        <w:t>ные данные, позволяющие контр</w:t>
      </w:r>
      <w:r w:rsidRPr="00F1218C">
        <w:rPr>
          <w:b/>
        </w:rPr>
        <w:t>о</w:t>
      </w:r>
      <w:r w:rsidRPr="00F1218C">
        <w:rPr>
          <w:b/>
        </w:rPr>
        <w:t xml:space="preserve">лировать защиту их прав. Комитет </w:t>
      </w:r>
      <w:r w:rsidR="00202A5D">
        <w:rPr>
          <w:b/>
        </w:rPr>
        <w:t>далее</w:t>
      </w:r>
      <w:r w:rsidRPr="00F1218C">
        <w:rPr>
          <w:b/>
        </w:rPr>
        <w:t xml:space="preserve"> рекомендует государству-участнику принять меры по предупреждению насилия, </w:t>
      </w:r>
      <w:r w:rsidR="00202A5D">
        <w:rPr>
          <w:b/>
        </w:rPr>
        <w:t>жестокого обращ</w:t>
      </w:r>
      <w:r w:rsidR="00202A5D">
        <w:rPr>
          <w:b/>
        </w:rPr>
        <w:t>е</w:t>
      </w:r>
      <w:r w:rsidR="00202A5D">
        <w:rPr>
          <w:b/>
        </w:rPr>
        <w:t xml:space="preserve">ния </w:t>
      </w:r>
      <w:r w:rsidRPr="00F1218C">
        <w:rPr>
          <w:b/>
        </w:rPr>
        <w:t>и кра</w:t>
      </w:r>
      <w:r w:rsidRPr="00F1218C">
        <w:rPr>
          <w:b/>
        </w:rPr>
        <w:t>й</w:t>
      </w:r>
      <w:r w:rsidRPr="00F1218C">
        <w:rPr>
          <w:b/>
        </w:rPr>
        <w:t>них случаев отказа от детей-инвалидов.</w:t>
      </w:r>
    </w:p>
    <w:p w:rsidR="00776092" w:rsidRPr="00401AC0" w:rsidRDefault="00776092" w:rsidP="00776092">
      <w:pPr>
        <w:pStyle w:val="H23GR"/>
      </w:pPr>
      <w:r>
        <w:tab/>
      </w:r>
      <w:r>
        <w:tab/>
      </w:r>
      <w:r w:rsidRPr="00401AC0">
        <w:t>Просветительно-воспитательная работа (статья 8)</w:t>
      </w:r>
    </w:p>
    <w:p w:rsidR="00776092" w:rsidRPr="00401AC0" w:rsidRDefault="00776092" w:rsidP="00776092">
      <w:pPr>
        <w:pStyle w:val="SingleTxtGR"/>
      </w:pPr>
      <w:r w:rsidRPr="00401AC0">
        <w:t>18.</w:t>
      </w:r>
      <w:r w:rsidRPr="00401AC0">
        <w:tab/>
        <w:t>Отмечая некоторые меры, принятые государством-участником для пов</w:t>
      </w:r>
      <w:r w:rsidRPr="00401AC0">
        <w:t>ы</w:t>
      </w:r>
      <w:r w:rsidRPr="00401AC0">
        <w:t xml:space="preserve">шения осведомленности о правах инвалидов, </w:t>
      </w:r>
      <w:r>
        <w:t>например трансляцию</w:t>
      </w:r>
      <w:r w:rsidRPr="00401AC0">
        <w:t xml:space="preserve"> общен</w:t>
      </w:r>
      <w:r w:rsidRPr="00401AC0">
        <w:t>а</w:t>
      </w:r>
      <w:r w:rsidRPr="00401AC0">
        <w:t>циональны</w:t>
      </w:r>
      <w:r>
        <w:t>х</w:t>
      </w:r>
      <w:r w:rsidRPr="00401AC0">
        <w:t xml:space="preserve"> ра</w:t>
      </w:r>
      <w:r>
        <w:t>диопередач</w:t>
      </w:r>
      <w:r w:rsidRPr="00401AC0">
        <w:t xml:space="preserve">, Комитет </w:t>
      </w:r>
      <w:r>
        <w:t xml:space="preserve">в то же время </w:t>
      </w:r>
      <w:r w:rsidRPr="00401AC0">
        <w:t>по-прежнему обеспокоен н</w:t>
      </w:r>
      <w:r w:rsidRPr="00401AC0">
        <w:t>е</w:t>
      </w:r>
      <w:r w:rsidRPr="00401AC0">
        <w:t>достаточностью таких мер</w:t>
      </w:r>
      <w:r>
        <w:t>, а также</w:t>
      </w:r>
      <w:r w:rsidRPr="00401AC0">
        <w:t xml:space="preserve"> существованием частных инициатив по сб</w:t>
      </w:r>
      <w:r w:rsidRPr="00401AC0">
        <w:t>о</w:t>
      </w:r>
      <w:r w:rsidRPr="00401AC0">
        <w:t>ру средств, в которых используются негативные стереотипы и применяется по</w:t>
      </w:r>
      <w:r w:rsidRPr="00401AC0">
        <w:t>д</w:t>
      </w:r>
      <w:r w:rsidRPr="00401AC0">
        <w:t xml:space="preserve">ход, основанный на благотворительности (например, "Перуанский </w:t>
      </w:r>
      <w:r>
        <w:t>марафон</w:t>
      </w:r>
      <w:r w:rsidRPr="00401AC0">
        <w:t xml:space="preserve">"). Комитет обращает внимание государства-участника на тот факт, что </w:t>
      </w:r>
      <w:r>
        <w:t>такие ка</w:t>
      </w:r>
      <w:r>
        <w:t>м</w:t>
      </w:r>
      <w:r>
        <w:t>пании</w:t>
      </w:r>
      <w:r w:rsidRPr="00401AC0">
        <w:t xml:space="preserve"> не </w:t>
      </w:r>
      <w:r>
        <w:t xml:space="preserve">только не </w:t>
      </w:r>
      <w:r w:rsidRPr="00401AC0">
        <w:t>содейству</w:t>
      </w:r>
      <w:r>
        <w:t>ют</w:t>
      </w:r>
      <w:r w:rsidRPr="00401AC0">
        <w:t xml:space="preserve"> осуществлению прав инвалидов и </w:t>
      </w:r>
      <w:r>
        <w:t>расширению их</w:t>
      </w:r>
      <w:r w:rsidRPr="00401AC0">
        <w:t xml:space="preserve"> возможност</w:t>
      </w:r>
      <w:r>
        <w:t>ей</w:t>
      </w:r>
      <w:r w:rsidRPr="00401AC0">
        <w:t xml:space="preserve">, </w:t>
      </w:r>
      <w:r>
        <w:t>но, напротив, закрепляют и</w:t>
      </w:r>
      <w:r w:rsidRPr="00401AC0">
        <w:t xml:space="preserve"> увековечивают стигматизацию и</w:t>
      </w:r>
      <w:r>
        <w:t>, таким образом,</w:t>
      </w:r>
      <w:r w:rsidRPr="00401AC0">
        <w:t xml:space="preserve"> препятствуют возможности </w:t>
      </w:r>
      <w:r>
        <w:t>формирования</w:t>
      </w:r>
      <w:r w:rsidRPr="00401AC0">
        <w:t xml:space="preserve"> культуры, </w:t>
      </w:r>
      <w:r>
        <w:t>при</w:t>
      </w:r>
      <w:r w:rsidRPr="00401AC0">
        <w:t xml:space="preserve"> кот</w:t>
      </w:r>
      <w:r w:rsidRPr="00401AC0">
        <w:t>о</w:t>
      </w:r>
      <w:r w:rsidRPr="00401AC0">
        <w:t xml:space="preserve">рой инвалиды признаются как элемент </w:t>
      </w:r>
      <w:r>
        <w:t>мног</w:t>
      </w:r>
      <w:r w:rsidRPr="00401AC0">
        <w:t>ообразия человечества и общества.</w:t>
      </w:r>
    </w:p>
    <w:p w:rsidR="00776092" w:rsidRPr="00B06889" w:rsidRDefault="00776092" w:rsidP="007523D6">
      <w:pPr>
        <w:pStyle w:val="SingleTxtGR"/>
        <w:pageBreakBefore/>
        <w:rPr>
          <w:b/>
        </w:rPr>
      </w:pPr>
      <w:r w:rsidRPr="00401AC0">
        <w:t>19.</w:t>
      </w:r>
      <w:r w:rsidRPr="00401AC0">
        <w:tab/>
      </w:r>
      <w:r w:rsidRPr="00B06889">
        <w:rPr>
          <w:b/>
        </w:rPr>
        <w:t>Комитет призывает государство-участник принять активные меры по повышению осведомленности о Конвенции и Факультативном проток</w:t>
      </w:r>
      <w:r w:rsidRPr="00B06889">
        <w:rPr>
          <w:b/>
        </w:rPr>
        <w:t>о</w:t>
      </w:r>
      <w:r w:rsidRPr="00B06889">
        <w:rPr>
          <w:b/>
        </w:rPr>
        <w:t>ле к ней на всех уровнях, разработать политику и программы для обесп</w:t>
      </w:r>
      <w:r w:rsidRPr="00B06889">
        <w:rPr>
          <w:b/>
        </w:rPr>
        <w:t>е</w:t>
      </w:r>
      <w:r w:rsidRPr="00B06889">
        <w:rPr>
          <w:b/>
        </w:rPr>
        <w:t>чения искоренения стереотипов и уделения внимания человеческому до</w:t>
      </w:r>
      <w:r w:rsidRPr="00B06889">
        <w:rPr>
          <w:b/>
        </w:rPr>
        <w:t>с</w:t>
      </w:r>
      <w:r w:rsidRPr="00B06889">
        <w:rPr>
          <w:b/>
        </w:rPr>
        <w:t>тоинству, способностям и вкладу инвалидов в общество.</w:t>
      </w:r>
    </w:p>
    <w:p w:rsidR="00776092" w:rsidRPr="00401AC0" w:rsidRDefault="00776092" w:rsidP="00776092">
      <w:pPr>
        <w:pStyle w:val="H23GR"/>
      </w:pPr>
      <w:r>
        <w:tab/>
      </w:r>
      <w:r>
        <w:tab/>
      </w:r>
      <w:r w:rsidRPr="00401AC0">
        <w:t>Доступность (статья 9)</w:t>
      </w:r>
    </w:p>
    <w:p w:rsidR="00776092" w:rsidRPr="00401AC0" w:rsidRDefault="00776092" w:rsidP="00776092">
      <w:pPr>
        <w:pStyle w:val="SingleTxtGR"/>
      </w:pPr>
      <w:r w:rsidRPr="00401AC0">
        <w:t>20.</w:t>
      </w:r>
      <w:r w:rsidRPr="00401AC0">
        <w:tab/>
        <w:t xml:space="preserve">Комитет сожалеет </w:t>
      </w:r>
      <w:r>
        <w:t>об</w:t>
      </w:r>
      <w:r w:rsidRPr="00401AC0">
        <w:t xml:space="preserve"> отсутстви</w:t>
      </w:r>
      <w:r>
        <w:t>и</w:t>
      </w:r>
      <w:r w:rsidRPr="00401AC0">
        <w:t xml:space="preserve"> информации о степени </w:t>
      </w:r>
      <w:r>
        <w:t>прогресса в деле реализации</w:t>
      </w:r>
      <w:r w:rsidRPr="00401AC0">
        <w:t xml:space="preserve"> поставленной государством задачи</w:t>
      </w:r>
      <w:r>
        <w:t xml:space="preserve"> обеспечить, чтобы к 2010 году 60</w:t>
      </w:r>
      <w:r w:rsidRPr="00401AC0">
        <w:t xml:space="preserve">% государственных объектов были </w:t>
      </w:r>
      <w:r>
        <w:t>доступны</w:t>
      </w:r>
      <w:r w:rsidRPr="00401AC0">
        <w:t xml:space="preserve"> для инвалидов, а также отсутс</w:t>
      </w:r>
      <w:r w:rsidRPr="00401AC0">
        <w:t>т</w:t>
      </w:r>
      <w:r w:rsidRPr="00401AC0">
        <w:t>ви</w:t>
      </w:r>
      <w:r>
        <w:t>и</w:t>
      </w:r>
      <w:r w:rsidRPr="00401AC0">
        <w:t xml:space="preserve"> информации о соблюдении норм доступности частными комп</w:t>
      </w:r>
      <w:r w:rsidRPr="00401AC0">
        <w:t>а</w:t>
      </w:r>
      <w:r w:rsidRPr="00401AC0">
        <w:t>ниями.</w:t>
      </w:r>
    </w:p>
    <w:p w:rsidR="00776092" w:rsidRPr="002077B7" w:rsidRDefault="00776092" w:rsidP="00776092">
      <w:pPr>
        <w:pStyle w:val="SingleTxtGR"/>
        <w:rPr>
          <w:b/>
        </w:rPr>
      </w:pPr>
      <w:r w:rsidRPr="00401AC0">
        <w:t>21.</w:t>
      </w:r>
      <w:r w:rsidRPr="00401AC0">
        <w:tab/>
      </w:r>
      <w:r w:rsidRPr="002077B7">
        <w:rPr>
          <w:b/>
        </w:rPr>
        <w:t>Комитет настоятельно призывает государство-участник ускорить реализацию планов и программ, направленных на то, чтобы государстве</w:t>
      </w:r>
      <w:r w:rsidRPr="002077B7">
        <w:rPr>
          <w:b/>
        </w:rPr>
        <w:t>н</w:t>
      </w:r>
      <w:r w:rsidRPr="002077B7">
        <w:rPr>
          <w:b/>
        </w:rPr>
        <w:t>ные объекты, коммуникационные службы и общественный транспорт</w:t>
      </w:r>
      <w:r w:rsidR="007C73FE">
        <w:rPr>
          <w:b/>
        </w:rPr>
        <w:br/>
      </w:r>
      <w:r w:rsidRPr="002077B7">
        <w:rPr>
          <w:b/>
        </w:rPr>
        <w:t>в городских и сельских районах были доступны для инвалидов, и обесп</w:t>
      </w:r>
      <w:r w:rsidRPr="002077B7">
        <w:rPr>
          <w:b/>
        </w:rPr>
        <w:t>е</w:t>
      </w:r>
      <w:r w:rsidRPr="002077B7">
        <w:rPr>
          <w:b/>
        </w:rPr>
        <w:t>чить, чтобы частные субъекты надлежащим образом учитывали все аспе</w:t>
      </w:r>
      <w:r w:rsidRPr="002077B7">
        <w:rPr>
          <w:b/>
        </w:rPr>
        <w:t>к</w:t>
      </w:r>
      <w:r w:rsidRPr="002077B7">
        <w:rPr>
          <w:b/>
        </w:rPr>
        <w:t>ты доступности для инв</w:t>
      </w:r>
      <w:r w:rsidRPr="002077B7">
        <w:rPr>
          <w:b/>
        </w:rPr>
        <w:t>а</w:t>
      </w:r>
      <w:r w:rsidRPr="002077B7">
        <w:rPr>
          <w:b/>
        </w:rPr>
        <w:t>лидов.</w:t>
      </w:r>
    </w:p>
    <w:p w:rsidR="00776092" w:rsidRPr="00401AC0" w:rsidRDefault="00776092" w:rsidP="00776092">
      <w:pPr>
        <w:pStyle w:val="H23GR"/>
      </w:pPr>
      <w:r>
        <w:tab/>
      </w:r>
      <w:r>
        <w:tab/>
        <w:t>Р</w:t>
      </w:r>
      <w:r w:rsidRPr="00401AC0">
        <w:t>авенств</w:t>
      </w:r>
      <w:r>
        <w:t>о</w:t>
      </w:r>
      <w:r w:rsidRPr="00401AC0">
        <w:t xml:space="preserve"> перед законом (статья 12)</w:t>
      </w:r>
    </w:p>
    <w:p w:rsidR="00776092" w:rsidRPr="00401AC0" w:rsidRDefault="00776092" w:rsidP="00776092">
      <w:pPr>
        <w:pStyle w:val="SingleTxtGR"/>
      </w:pPr>
      <w:r w:rsidRPr="00401AC0">
        <w:t>22.</w:t>
      </w:r>
      <w:r w:rsidRPr="00401AC0">
        <w:tab/>
        <w:t xml:space="preserve">Комитет обеспокоен сообщениями о том, что </w:t>
      </w:r>
      <w:r>
        <w:t>некоторые</w:t>
      </w:r>
      <w:r w:rsidRPr="00401AC0">
        <w:t xml:space="preserve"> инвалид</w:t>
      </w:r>
      <w:r>
        <w:t>ы</w:t>
      </w:r>
      <w:r w:rsidRPr="00401AC0">
        <w:t>, ос</w:t>
      </w:r>
      <w:r w:rsidRPr="00401AC0">
        <w:t>о</w:t>
      </w:r>
      <w:r w:rsidRPr="00401AC0">
        <w:t>бенно проживающи</w:t>
      </w:r>
      <w:r>
        <w:t>е</w:t>
      </w:r>
      <w:r w:rsidRPr="00401AC0">
        <w:t xml:space="preserve"> в сельской местности и учреждениях долговременного ухода, не имеют удостоверений личности, а иногда и имен.</w:t>
      </w:r>
    </w:p>
    <w:p w:rsidR="00776092" w:rsidRPr="002077B7" w:rsidRDefault="00776092" w:rsidP="00776092">
      <w:pPr>
        <w:pStyle w:val="SingleTxtGR"/>
        <w:rPr>
          <w:b/>
        </w:rPr>
      </w:pPr>
      <w:r w:rsidRPr="00401AC0">
        <w:t>23.</w:t>
      </w:r>
      <w:r w:rsidRPr="00401AC0">
        <w:tab/>
      </w:r>
      <w:r w:rsidRPr="002077B7">
        <w:rPr>
          <w:b/>
        </w:rPr>
        <w:t>Комитет настоятельно призывает государство-участник оперативно приступить к осуществлению программ выдачи удостоверений личности инвалидам, в том числе в сельской местности и учреждениях долгосрочн</w:t>
      </w:r>
      <w:r w:rsidRPr="002077B7">
        <w:rPr>
          <w:b/>
        </w:rPr>
        <w:t>о</w:t>
      </w:r>
      <w:r w:rsidRPr="002077B7">
        <w:rPr>
          <w:b/>
        </w:rPr>
        <w:t>го ухода, а также собрать полные и точные данные об инвалидах, наход</w:t>
      </w:r>
      <w:r w:rsidRPr="002077B7">
        <w:rPr>
          <w:b/>
        </w:rPr>
        <w:t>я</w:t>
      </w:r>
      <w:r w:rsidRPr="002077B7">
        <w:rPr>
          <w:b/>
        </w:rPr>
        <w:t>щихся в учреждениях по уходу, которые в настоящее время не имеют док</w:t>
      </w:r>
      <w:r w:rsidRPr="002077B7">
        <w:rPr>
          <w:b/>
        </w:rPr>
        <w:t>у</w:t>
      </w:r>
      <w:r w:rsidRPr="002077B7">
        <w:rPr>
          <w:b/>
        </w:rPr>
        <w:t>ментов и/или не пол</w:t>
      </w:r>
      <w:r w:rsidRPr="002077B7">
        <w:rPr>
          <w:b/>
        </w:rPr>
        <w:t>ь</w:t>
      </w:r>
      <w:r w:rsidRPr="002077B7">
        <w:rPr>
          <w:b/>
        </w:rPr>
        <w:t>зуются своим правом иметь имя.</w:t>
      </w:r>
    </w:p>
    <w:p w:rsidR="00776092" w:rsidRPr="00401AC0" w:rsidRDefault="00776092" w:rsidP="00776092">
      <w:pPr>
        <w:pStyle w:val="SingleTxtGR"/>
      </w:pPr>
      <w:r w:rsidRPr="00401AC0">
        <w:t>24.</w:t>
      </w:r>
      <w:r w:rsidRPr="00401AC0">
        <w:tab/>
        <w:t>Комитет с обеспокоенностью отмечает, что законодательство государства-участника (статья 7 Конституции и статьи 564 и 565 Гражданского кодекса) не соответствует статье 12 Конвенции, поскольку оно устанавливает субс</w:t>
      </w:r>
      <w:r>
        <w:t>ти</w:t>
      </w:r>
      <w:r w:rsidRPr="00401AC0">
        <w:t>ту</w:t>
      </w:r>
      <w:r>
        <w:t>т</w:t>
      </w:r>
      <w:r w:rsidRPr="00401AC0">
        <w:t>и</w:t>
      </w:r>
      <w:r w:rsidRPr="00401AC0">
        <w:t>в</w:t>
      </w:r>
      <w:r w:rsidRPr="00401AC0">
        <w:t xml:space="preserve">ную модель принятия решений вместо </w:t>
      </w:r>
      <w:r>
        <w:t>ассистивной модели</w:t>
      </w:r>
      <w:r w:rsidRPr="00401AC0">
        <w:t xml:space="preserve"> и позволя</w:t>
      </w:r>
      <w:r>
        <w:t>е</w:t>
      </w:r>
      <w:r w:rsidRPr="00401AC0">
        <w:t>т прио</w:t>
      </w:r>
      <w:r w:rsidRPr="00401AC0">
        <w:t>с</w:t>
      </w:r>
      <w:r w:rsidRPr="00401AC0">
        <w:t xml:space="preserve">танавливать </w:t>
      </w:r>
      <w:r>
        <w:t xml:space="preserve">действие </w:t>
      </w:r>
      <w:r w:rsidRPr="00401AC0">
        <w:t>граждански</w:t>
      </w:r>
      <w:r>
        <w:t>х прав</w:t>
      </w:r>
      <w:r w:rsidRPr="00401AC0">
        <w:t xml:space="preserve"> инвали</w:t>
      </w:r>
      <w:r>
        <w:t>дов</w:t>
      </w:r>
      <w:r w:rsidRPr="00401AC0">
        <w:t xml:space="preserve"> </w:t>
      </w:r>
      <w:r>
        <w:t>по решению суда</w:t>
      </w:r>
      <w:r w:rsidRPr="00401AC0">
        <w:t>. Комитет также обеспокоен отсутстви</w:t>
      </w:r>
      <w:r>
        <w:t>ем</w:t>
      </w:r>
      <w:r w:rsidRPr="00401AC0">
        <w:t xml:space="preserve"> информации о числе лиц, которы</w:t>
      </w:r>
      <w:r>
        <w:t>е</w:t>
      </w:r>
      <w:r w:rsidRPr="00401AC0">
        <w:t xml:space="preserve"> были </w:t>
      </w:r>
      <w:r>
        <w:t>напра</w:t>
      </w:r>
      <w:r>
        <w:t>в</w:t>
      </w:r>
      <w:r>
        <w:t>лены под</w:t>
      </w:r>
      <w:r w:rsidRPr="00401AC0">
        <w:t xml:space="preserve"> опеку и попечите</w:t>
      </w:r>
      <w:r>
        <w:t>льство</w:t>
      </w:r>
      <w:r w:rsidRPr="00401AC0">
        <w:t>, а также отсутстви</w:t>
      </w:r>
      <w:r>
        <w:t>ем</w:t>
      </w:r>
      <w:r w:rsidRPr="00401AC0">
        <w:t xml:space="preserve"> гарантий и средств пр</w:t>
      </w:r>
      <w:r w:rsidRPr="00401AC0">
        <w:t>а</w:t>
      </w:r>
      <w:r w:rsidRPr="00401AC0">
        <w:t xml:space="preserve">вовой защиты, включая независимый </w:t>
      </w:r>
      <w:r>
        <w:t>пересмотр судебных решений</w:t>
      </w:r>
      <w:r w:rsidRPr="00401AC0">
        <w:t xml:space="preserve"> и право на обжалование, которые позволяли бы отменять подобные </w:t>
      </w:r>
      <w:r>
        <w:t>судебные постановл</w:t>
      </w:r>
      <w:r>
        <w:t>е</w:t>
      </w:r>
      <w:r>
        <w:t>ния</w:t>
      </w:r>
      <w:r w:rsidRPr="00401AC0">
        <w:t>.</w:t>
      </w:r>
    </w:p>
    <w:p w:rsidR="00776092" w:rsidRPr="00A6472D" w:rsidRDefault="00776092" w:rsidP="00776092">
      <w:pPr>
        <w:pStyle w:val="SingleTxtGR"/>
        <w:rPr>
          <w:b/>
        </w:rPr>
      </w:pPr>
      <w:r w:rsidRPr="00401AC0">
        <w:t>25.</w:t>
      </w:r>
      <w:r w:rsidRPr="00401AC0">
        <w:tab/>
      </w:r>
      <w:r w:rsidRPr="00A6472D">
        <w:rPr>
          <w:b/>
        </w:rPr>
        <w:t>Комитет рекомендует государству-участнику отказаться от практики лишения дееспособности по решению суда и пересмотреть законы, допу</w:t>
      </w:r>
      <w:r w:rsidRPr="00A6472D">
        <w:rPr>
          <w:b/>
        </w:rPr>
        <w:t>с</w:t>
      </w:r>
      <w:r w:rsidRPr="00A6472D">
        <w:rPr>
          <w:b/>
        </w:rPr>
        <w:t>кающие передачу под опеку и попечительство, с целью обеспечения их полного соответствия статье 12 Конвенции, а также принять меры по з</w:t>
      </w:r>
      <w:r w:rsidRPr="00A6472D">
        <w:rPr>
          <w:b/>
        </w:rPr>
        <w:t>а</w:t>
      </w:r>
      <w:r w:rsidRPr="00A6472D">
        <w:rPr>
          <w:b/>
        </w:rPr>
        <w:t>мене субститутивной модели принятия решений на ассистивную модель, учитывающую независимость, волю и предпочтения инвал</w:t>
      </w:r>
      <w:r w:rsidRPr="00A6472D">
        <w:rPr>
          <w:b/>
        </w:rPr>
        <w:t>и</w:t>
      </w:r>
      <w:r w:rsidRPr="00A6472D">
        <w:rPr>
          <w:b/>
        </w:rPr>
        <w:t>дов.</w:t>
      </w:r>
    </w:p>
    <w:p w:rsidR="00776092" w:rsidRPr="00401AC0" w:rsidRDefault="00776092" w:rsidP="00776092">
      <w:pPr>
        <w:pStyle w:val="SingleTxtGR"/>
      </w:pPr>
      <w:r w:rsidRPr="00401AC0">
        <w:t>2</w:t>
      </w:r>
      <w:r>
        <w:t>6.</w:t>
      </w:r>
      <w:r>
        <w:tab/>
        <w:t>Комитет обеспокоен тем, что</w:t>
      </w:r>
      <w:r w:rsidRPr="00401AC0">
        <w:t xml:space="preserve"> Гражданск</w:t>
      </w:r>
      <w:r>
        <w:t>ий кодекс</w:t>
      </w:r>
      <w:r w:rsidRPr="00401AC0">
        <w:t xml:space="preserve"> государства-участника отказ</w:t>
      </w:r>
      <w:r>
        <w:t>ывает</w:t>
      </w:r>
      <w:r w:rsidRPr="00401AC0">
        <w:t xml:space="preserve"> в возможности </w:t>
      </w:r>
      <w:r>
        <w:t xml:space="preserve">осуществления права на </w:t>
      </w:r>
      <w:r w:rsidRPr="00401AC0">
        <w:t>вступлени</w:t>
      </w:r>
      <w:r>
        <w:t>е</w:t>
      </w:r>
      <w:r w:rsidRPr="00401AC0">
        <w:t xml:space="preserve"> в брак "глух</w:t>
      </w:r>
      <w:r w:rsidRPr="00401AC0">
        <w:t>о</w:t>
      </w:r>
      <w:r>
        <w:t>немым, слепоглухим и слепо</w:t>
      </w:r>
      <w:r w:rsidRPr="00401AC0">
        <w:t xml:space="preserve">немым лицам, а также </w:t>
      </w:r>
      <w:r>
        <w:t>психически неполноце</w:t>
      </w:r>
      <w:r>
        <w:t>н</w:t>
      </w:r>
      <w:r>
        <w:t xml:space="preserve">ным </w:t>
      </w:r>
      <w:r w:rsidRPr="00401AC0">
        <w:t xml:space="preserve">лицам </w:t>
      </w:r>
      <w:r>
        <w:t xml:space="preserve">и лицам </w:t>
      </w:r>
      <w:r w:rsidRPr="00401AC0">
        <w:t>с психическими расстройствами".</w:t>
      </w:r>
    </w:p>
    <w:p w:rsidR="00776092" w:rsidRPr="009107A2" w:rsidRDefault="00776092" w:rsidP="00776092">
      <w:pPr>
        <w:pStyle w:val="SingleTxtGR"/>
        <w:rPr>
          <w:b/>
        </w:rPr>
      </w:pPr>
      <w:r w:rsidRPr="00401AC0">
        <w:t>27.</w:t>
      </w:r>
      <w:r w:rsidRPr="00401AC0">
        <w:tab/>
      </w:r>
      <w:r w:rsidRPr="009107A2">
        <w:rPr>
          <w:b/>
        </w:rPr>
        <w:t>Комитет настоятельно призывает государство-участник внести п</w:t>
      </w:r>
      <w:r w:rsidRPr="009107A2">
        <w:rPr>
          <w:b/>
        </w:rPr>
        <w:t>о</w:t>
      </w:r>
      <w:r w:rsidRPr="009107A2">
        <w:rPr>
          <w:b/>
        </w:rPr>
        <w:t>правки в Гражданский кодекс, с тем чтобы надлежащим образом гарант</w:t>
      </w:r>
      <w:r w:rsidRPr="009107A2">
        <w:rPr>
          <w:b/>
        </w:rPr>
        <w:t>и</w:t>
      </w:r>
      <w:r w:rsidRPr="009107A2">
        <w:rPr>
          <w:b/>
        </w:rPr>
        <w:t>ровать всем инвалидам осущ</w:t>
      </w:r>
      <w:r w:rsidRPr="009107A2">
        <w:rPr>
          <w:b/>
        </w:rPr>
        <w:t>е</w:t>
      </w:r>
      <w:r w:rsidRPr="009107A2">
        <w:rPr>
          <w:b/>
        </w:rPr>
        <w:t>ствление</w:t>
      </w:r>
      <w:r>
        <w:rPr>
          <w:b/>
        </w:rPr>
        <w:t xml:space="preserve"> гражданских прав, в частности</w:t>
      </w:r>
      <w:r w:rsidRPr="009107A2">
        <w:rPr>
          <w:b/>
        </w:rPr>
        <w:t xml:space="preserve"> права на вступление в брак.</w:t>
      </w:r>
    </w:p>
    <w:p w:rsidR="00776092" w:rsidRPr="00401AC0" w:rsidRDefault="00776092" w:rsidP="00776092">
      <w:pPr>
        <w:pStyle w:val="H23GR"/>
      </w:pPr>
      <w:r>
        <w:tab/>
      </w:r>
      <w:r>
        <w:tab/>
      </w:r>
      <w:r w:rsidRPr="00401AC0">
        <w:t>Свобода и личная неприкосновенность (статья 14)</w:t>
      </w:r>
    </w:p>
    <w:p w:rsidR="00776092" w:rsidRPr="00401AC0" w:rsidRDefault="00776092" w:rsidP="00776092">
      <w:pPr>
        <w:pStyle w:val="SingleTxtGR"/>
      </w:pPr>
      <w:r w:rsidRPr="00401AC0">
        <w:t>28.</w:t>
      </w:r>
      <w:r w:rsidRPr="00401AC0">
        <w:tab/>
        <w:t>Комитет с обеспокоенностью отмечает, что статья 11 Общего зак</w:t>
      </w:r>
      <w:r w:rsidRPr="00401AC0">
        <w:t>о</w:t>
      </w:r>
      <w:r w:rsidRPr="00401AC0">
        <w:t>на</w:t>
      </w:r>
      <w:r>
        <w:t> </w:t>
      </w:r>
      <w:r w:rsidRPr="00401AC0">
        <w:t xml:space="preserve">№ 26842 о здравоохранении допускает </w:t>
      </w:r>
      <w:r>
        <w:t>принудительное</w:t>
      </w:r>
      <w:r w:rsidRPr="00401AC0">
        <w:t xml:space="preserve"> содержание в </w:t>
      </w:r>
      <w:r>
        <w:t>сп</w:t>
      </w:r>
      <w:r>
        <w:t>е</w:t>
      </w:r>
      <w:r>
        <w:t xml:space="preserve">циализированных </w:t>
      </w:r>
      <w:r w:rsidRPr="00401AC0">
        <w:t>учреждениях лиц, имеющих "проблемы с психическим зд</w:t>
      </w:r>
      <w:r w:rsidRPr="00401AC0">
        <w:t>о</w:t>
      </w:r>
      <w:r w:rsidRPr="00401AC0">
        <w:t>ровьем", которые, согласно определению, включают лиц с психосоциальными расстройствами, а также лиц с "</w:t>
      </w:r>
      <w:r>
        <w:t>предполагаемой инвалидностью</w:t>
      </w:r>
      <w:r w:rsidRPr="00401AC0">
        <w:t>" (лиц, стр</w:t>
      </w:r>
      <w:r w:rsidRPr="00401AC0">
        <w:t>а</w:t>
      </w:r>
      <w:r w:rsidRPr="00401AC0">
        <w:t>дающих от наркомании и</w:t>
      </w:r>
      <w:r>
        <w:t>ли</w:t>
      </w:r>
      <w:r w:rsidRPr="00401AC0">
        <w:t xml:space="preserve"> алкоголизма).</w:t>
      </w:r>
    </w:p>
    <w:p w:rsidR="00776092" w:rsidRPr="009107A2" w:rsidRDefault="00776092" w:rsidP="00776092">
      <w:pPr>
        <w:pStyle w:val="SingleTxtGR"/>
        <w:rPr>
          <w:b/>
        </w:rPr>
      </w:pPr>
      <w:r w:rsidRPr="00401AC0">
        <w:t>29.</w:t>
      </w:r>
      <w:r w:rsidRPr="00401AC0">
        <w:tab/>
      </w:r>
      <w:r w:rsidRPr="009107A2">
        <w:rPr>
          <w:b/>
        </w:rPr>
        <w:t>Комитет призывает государство-участник отменить Закон 29737, к</w:t>
      </w:r>
      <w:r w:rsidRPr="009107A2">
        <w:rPr>
          <w:b/>
        </w:rPr>
        <w:t>о</w:t>
      </w:r>
      <w:r w:rsidRPr="009107A2">
        <w:rPr>
          <w:b/>
        </w:rPr>
        <w:t>торый вносит изменения в статью 11 Общего закона о здравоохранении</w:t>
      </w:r>
      <w:r>
        <w:rPr>
          <w:b/>
        </w:rPr>
        <w:t>,</w:t>
      </w:r>
      <w:r w:rsidRPr="009107A2">
        <w:rPr>
          <w:b/>
        </w:rPr>
        <w:t xml:space="preserve"> с</w:t>
      </w:r>
      <w:r>
        <w:rPr>
          <w:b/>
        </w:rPr>
        <w:t> тем</w:t>
      </w:r>
      <w:r w:rsidRPr="009107A2">
        <w:rPr>
          <w:b/>
        </w:rPr>
        <w:t xml:space="preserve"> чтобы запретить лишение свободы на основании инвалидности, включая психосоциальную, интеллектуальную или предполагаемую инв</w:t>
      </w:r>
      <w:r w:rsidRPr="009107A2">
        <w:rPr>
          <w:b/>
        </w:rPr>
        <w:t>а</w:t>
      </w:r>
      <w:r w:rsidRPr="009107A2">
        <w:rPr>
          <w:b/>
        </w:rPr>
        <w:t>лидность.</w:t>
      </w:r>
    </w:p>
    <w:p w:rsidR="00776092" w:rsidRPr="00401AC0" w:rsidRDefault="00776092" w:rsidP="00776092">
      <w:pPr>
        <w:pStyle w:val="H23GR"/>
      </w:pPr>
      <w:r>
        <w:tab/>
      </w:r>
      <w:r>
        <w:tab/>
      </w:r>
      <w:r w:rsidRPr="00401AC0">
        <w:t>Свобода от пыток (статья 15)</w:t>
      </w:r>
    </w:p>
    <w:p w:rsidR="00776092" w:rsidRPr="00401AC0" w:rsidRDefault="00776092" w:rsidP="00776092">
      <w:pPr>
        <w:pStyle w:val="SingleTxtGR"/>
      </w:pPr>
      <w:r w:rsidRPr="00401AC0">
        <w:t>30.</w:t>
      </w:r>
      <w:r w:rsidRPr="00401AC0">
        <w:tab/>
        <w:t xml:space="preserve">Комитет обеспокоен </w:t>
      </w:r>
      <w:r>
        <w:t>постоянно поступающими</w:t>
      </w:r>
      <w:r w:rsidRPr="00401AC0">
        <w:t xml:space="preserve"> сообщени</w:t>
      </w:r>
      <w:r>
        <w:t>ями</w:t>
      </w:r>
      <w:r w:rsidRPr="00401AC0">
        <w:t xml:space="preserve"> о </w:t>
      </w:r>
      <w:r>
        <w:t>принуд</w:t>
      </w:r>
      <w:r>
        <w:t>и</w:t>
      </w:r>
      <w:r>
        <w:t>тельном введении</w:t>
      </w:r>
      <w:r w:rsidRPr="00401AC0">
        <w:t xml:space="preserve"> медицинских препаратов, включая нейролептики, и </w:t>
      </w:r>
      <w:r>
        <w:t>плохими</w:t>
      </w:r>
      <w:r w:rsidRPr="00401AC0">
        <w:t xml:space="preserve"> материальными условиями в психиатрических лечебницах, включая больницу </w:t>
      </w:r>
      <w:r>
        <w:t xml:space="preserve">им. </w:t>
      </w:r>
      <w:r w:rsidRPr="00401AC0">
        <w:t xml:space="preserve">Ларко </w:t>
      </w:r>
      <w:r>
        <w:t>Эрреры</w:t>
      </w:r>
      <w:r w:rsidRPr="00401AC0">
        <w:t xml:space="preserve">, где некоторые </w:t>
      </w:r>
      <w:r>
        <w:t xml:space="preserve">пациенты содержатся более чем </w:t>
      </w:r>
      <w:r w:rsidRPr="00401AC0">
        <w:t xml:space="preserve">10 лет без </w:t>
      </w:r>
      <w:r>
        <w:t>получения</w:t>
      </w:r>
      <w:r w:rsidRPr="00401AC0">
        <w:t xml:space="preserve"> надлежащих ре</w:t>
      </w:r>
      <w:r w:rsidRPr="00401AC0">
        <w:t>а</w:t>
      </w:r>
      <w:r w:rsidRPr="00401AC0">
        <w:t>били</w:t>
      </w:r>
      <w:r>
        <w:t xml:space="preserve">тационных </w:t>
      </w:r>
      <w:r w:rsidRPr="00401AC0">
        <w:t>услуг.</w:t>
      </w:r>
    </w:p>
    <w:p w:rsidR="00776092" w:rsidRPr="004253B8" w:rsidRDefault="00776092" w:rsidP="00776092">
      <w:pPr>
        <w:pStyle w:val="SingleTxtGR"/>
        <w:rPr>
          <w:b/>
        </w:rPr>
      </w:pPr>
      <w:r w:rsidRPr="00401AC0">
        <w:t>31.</w:t>
      </w:r>
      <w:r w:rsidRPr="00401AC0">
        <w:tab/>
      </w:r>
      <w:r w:rsidRPr="004253B8">
        <w:rPr>
          <w:b/>
        </w:rPr>
        <w:t>Комитет настоятельно призывает государство-участник в неотло</w:t>
      </w:r>
      <w:r w:rsidRPr="004253B8">
        <w:rPr>
          <w:b/>
        </w:rPr>
        <w:t>ж</w:t>
      </w:r>
      <w:r w:rsidRPr="004253B8">
        <w:rPr>
          <w:b/>
        </w:rPr>
        <w:t>ном п</w:t>
      </w:r>
      <w:r w:rsidRPr="004253B8">
        <w:rPr>
          <w:b/>
        </w:rPr>
        <w:t>о</w:t>
      </w:r>
      <w:r w:rsidRPr="004253B8">
        <w:rPr>
          <w:b/>
        </w:rPr>
        <w:t>рядке расследовать утверждения о жестоком, бесчеловечном или унижающем достоинство обращении или наказании в психиатрических больницах, тщател</w:t>
      </w:r>
      <w:r w:rsidRPr="004253B8">
        <w:rPr>
          <w:b/>
        </w:rPr>
        <w:t>ь</w:t>
      </w:r>
      <w:r w:rsidRPr="004253B8">
        <w:rPr>
          <w:b/>
        </w:rPr>
        <w:t>но изучить вопрос о законности помещения пациентов в эти учреждения, а также создать добровольные службы лечения психич</w:t>
      </w:r>
      <w:r w:rsidRPr="004253B8">
        <w:rPr>
          <w:b/>
        </w:rPr>
        <w:t>е</w:t>
      </w:r>
      <w:r w:rsidRPr="004253B8">
        <w:rPr>
          <w:b/>
        </w:rPr>
        <w:t>ских заболеваний для интеграции инвалидов в жизнь общества и их осв</w:t>
      </w:r>
      <w:r w:rsidRPr="004253B8">
        <w:rPr>
          <w:b/>
        </w:rPr>
        <w:t>о</w:t>
      </w:r>
      <w:r w:rsidRPr="004253B8">
        <w:rPr>
          <w:b/>
        </w:rPr>
        <w:t>бождения из специализирова</w:t>
      </w:r>
      <w:r w:rsidRPr="004253B8">
        <w:rPr>
          <w:b/>
        </w:rPr>
        <w:t>н</w:t>
      </w:r>
      <w:r w:rsidRPr="004253B8">
        <w:rPr>
          <w:b/>
        </w:rPr>
        <w:t>ных учреждений.</w:t>
      </w:r>
    </w:p>
    <w:p w:rsidR="00776092" w:rsidRPr="00401AC0" w:rsidRDefault="00776092" w:rsidP="00776092">
      <w:pPr>
        <w:pStyle w:val="H23GR"/>
      </w:pPr>
      <w:r>
        <w:tab/>
      </w:r>
      <w:r>
        <w:tab/>
      </w:r>
      <w:r w:rsidRPr="00401AC0">
        <w:t>Право на самостоятельный образ жизни и вовлеченность в местное сообщество (статья 19)</w:t>
      </w:r>
    </w:p>
    <w:p w:rsidR="00776092" w:rsidRPr="00401AC0" w:rsidRDefault="00776092" w:rsidP="00776092">
      <w:pPr>
        <w:pStyle w:val="SingleTxtGR"/>
      </w:pPr>
      <w:r w:rsidRPr="00401AC0">
        <w:t>32.</w:t>
      </w:r>
      <w:r w:rsidRPr="00401AC0">
        <w:tab/>
        <w:t>Комитет обеспокоен отсутствием ресурсов и услуг, гарантирующих право инвалидов на самостоятельный образ жизни</w:t>
      </w:r>
      <w:r>
        <w:t xml:space="preserve"> и</w:t>
      </w:r>
      <w:r w:rsidRPr="00401AC0">
        <w:t xml:space="preserve"> вовлеченность в местное соо</w:t>
      </w:r>
      <w:r w:rsidRPr="00401AC0">
        <w:t>б</w:t>
      </w:r>
      <w:r>
        <w:t>щество, в частности</w:t>
      </w:r>
      <w:r w:rsidRPr="00401AC0">
        <w:t xml:space="preserve"> в сельской местности.</w:t>
      </w:r>
    </w:p>
    <w:p w:rsidR="00776092" w:rsidRPr="004253B8" w:rsidRDefault="00776092" w:rsidP="00776092">
      <w:pPr>
        <w:pStyle w:val="SingleTxtGR"/>
        <w:rPr>
          <w:b/>
        </w:rPr>
      </w:pPr>
      <w:r w:rsidRPr="00401AC0">
        <w:t>33.</w:t>
      </w:r>
      <w:r w:rsidRPr="00401AC0">
        <w:tab/>
      </w:r>
      <w:r w:rsidRPr="004253B8">
        <w:rPr>
          <w:b/>
        </w:rPr>
        <w:t>Комитет настоятельно призывает государство-участник приступить к осуществлению всеобъемлющих программ, предоставляющих инвалидам доступ к широкому кругу вспомогательных услуг на дому, по месту ж</w:t>
      </w:r>
      <w:r w:rsidRPr="004253B8">
        <w:rPr>
          <w:b/>
        </w:rPr>
        <w:t>и</w:t>
      </w:r>
      <w:r w:rsidRPr="004253B8">
        <w:rPr>
          <w:b/>
        </w:rPr>
        <w:t>тельства и в местных общинах, включая оказание личной помощи, необх</w:t>
      </w:r>
      <w:r w:rsidRPr="004253B8">
        <w:rPr>
          <w:b/>
        </w:rPr>
        <w:t>о</w:t>
      </w:r>
      <w:r w:rsidRPr="004253B8">
        <w:rPr>
          <w:b/>
        </w:rPr>
        <w:t>димой для поддержки их жизни и вовлеченности в местное сообщество, а</w:t>
      </w:r>
      <w:r>
        <w:rPr>
          <w:b/>
        </w:rPr>
        <w:t> </w:t>
      </w:r>
      <w:r w:rsidRPr="004253B8">
        <w:rPr>
          <w:b/>
        </w:rPr>
        <w:t>также для предотвращения изоляции и сегрегации от местного сообщес</w:t>
      </w:r>
      <w:r w:rsidRPr="004253B8">
        <w:rPr>
          <w:b/>
        </w:rPr>
        <w:t>т</w:t>
      </w:r>
      <w:r w:rsidRPr="004253B8">
        <w:rPr>
          <w:b/>
        </w:rPr>
        <w:t>ва, особенно в сельской м</w:t>
      </w:r>
      <w:r w:rsidRPr="004253B8">
        <w:rPr>
          <w:b/>
        </w:rPr>
        <w:t>е</w:t>
      </w:r>
      <w:r w:rsidRPr="004253B8">
        <w:rPr>
          <w:b/>
        </w:rPr>
        <w:t>стности.</w:t>
      </w:r>
    </w:p>
    <w:p w:rsidR="00776092" w:rsidRPr="00401AC0" w:rsidRDefault="00776092" w:rsidP="00776092">
      <w:pPr>
        <w:pStyle w:val="H23GR"/>
      </w:pPr>
      <w:r>
        <w:tab/>
      </w:r>
      <w:r>
        <w:tab/>
      </w:r>
      <w:r w:rsidRPr="00401AC0">
        <w:t>Уважение дома и семьи (статья 23)</w:t>
      </w:r>
    </w:p>
    <w:p w:rsidR="00776092" w:rsidRPr="00401AC0" w:rsidRDefault="00776092" w:rsidP="00776092">
      <w:pPr>
        <w:pStyle w:val="SingleTxtGR"/>
      </w:pPr>
      <w:r w:rsidRPr="00401AC0">
        <w:t>34.</w:t>
      </w:r>
      <w:r w:rsidRPr="00401AC0">
        <w:tab/>
        <w:t>Комитет глубоко обеспокоен тем, что в соответствии с технической но</w:t>
      </w:r>
      <w:r w:rsidRPr="00401AC0">
        <w:t>р</w:t>
      </w:r>
      <w:r w:rsidRPr="00401AC0">
        <w:t>мой по планированию семьи 536/2005 − МИНСА от 26 июля 2005 года "псих</w:t>
      </w:r>
      <w:r w:rsidRPr="00401AC0">
        <w:t>и</w:t>
      </w:r>
      <w:r w:rsidRPr="00401AC0">
        <w:t xml:space="preserve">чески некомпетентные" лица могут быть </w:t>
      </w:r>
      <w:r w:rsidR="007C73FE">
        <w:t>стерилизованы без их свободного</w:t>
      </w:r>
      <w:r w:rsidR="007C73FE">
        <w:br/>
      </w:r>
      <w:r w:rsidRPr="00401AC0">
        <w:t xml:space="preserve">и осознанного согласия в качестве </w:t>
      </w:r>
      <w:r>
        <w:t>метода контрацепции</w:t>
      </w:r>
      <w:r w:rsidRPr="00401AC0">
        <w:t>.</w:t>
      </w:r>
    </w:p>
    <w:p w:rsidR="00776092" w:rsidRPr="00512751" w:rsidRDefault="00776092" w:rsidP="00776092">
      <w:pPr>
        <w:pStyle w:val="SingleTxtGR"/>
        <w:rPr>
          <w:b/>
        </w:rPr>
      </w:pPr>
      <w:r w:rsidRPr="00401AC0">
        <w:t>35.</w:t>
      </w:r>
      <w:r w:rsidRPr="00401AC0">
        <w:tab/>
      </w:r>
      <w:r w:rsidRPr="00512751">
        <w:rPr>
          <w:b/>
        </w:rPr>
        <w:t>Комитет настоятельно призывает государство-участник отменить административные директивы, касающиеся принудительной стерилизации инвал</w:t>
      </w:r>
      <w:r w:rsidRPr="00512751">
        <w:rPr>
          <w:b/>
        </w:rPr>
        <w:t>и</w:t>
      </w:r>
      <w:r w:rsidRPr="00512751">
        <w:rPr>
          <w:b/>
        </w:rPr>
        <w:t>дов.</w:t>
      </w:r>
    </w:p>
    <w:p w:rsidR="00776092" w:rsidRPr="00401AC0" w:rsidRDefault="00776092" w:rsidP="00776092">
      <w:pPr>
        <w:pStyle w:val="H23GR"/>
      </w:pPr>
      <w:r>
        <w:tab/>
      </w:r>
      <w:r>
        <w:tab/>
      </w:r>
      <w:r w:rsidRPr="00401AC0">
        <w:t>Образование (статья 24)</w:t>
      </w:r>
    </w:p>
    <w:p w:rsidR="00776092" w:rsidRPr="00401AC0" w:rsidRDefault="00776092" w:rsidP="00776092">
      <w:pPr>
        <w:pStyle w:val="SingleTxtGR"/>
      </w:pPr>
      <w:r w:rsidRPr="00401AC0">
        <w:t>36.</w:t>
      </w:r>
      <w:r w:rsidRPr="00401AC0">
        <w:tab/>
        <w:t>С удовлетворением отмечая ряд постановлений министерств, направле</w:t>
      </w:r>
      <w:r w:rsidRPr="00401AC0">
        <w:t>н</w:t>
      </w:r>
      <w:r w:rsidRPr="00401AC0">
        <w:t xml:space="preserve">ных на создание </w:t>
      </w:r>
      <w:r>
        <w:t>структуры инклюзивной</w:t>
      </w:r>
      <w:r w:rsidRPr="00401AC0">
        <w:t xml:space="preserve"> системы образования, Комитет </w:t>
      </w:r>
      <w:r>
        <w:t>в то же время</w:t>
      </w:r>
      <w:r w:rsidRPr="00401AC0">
        <w:t xml:space="preserve"> обеспокоен существующими пробелами в фактическо</w:t>
      </w:r>
      <w:r>
        <w:t>й</w:t>
      </w:r>
      <w:r w:rsidRPr="00401AC0">
        <w:t xml:space="preserve"> </w:t>
      </w:r>
      <w:r>
        <w:t>реализации</w:t>
      </w:r>
      <w:r w:rsidRPr="00401AC0">
        <w:t xml:space="preserve"> данных положений, особенно в </w:t>
      </w:r>
      <w:r>
        <w:t>свете</w:t>
      </w:r>
      <w:r w:rsidRPr="00401AC0">
        <w:t xml:space="preserve"> показател</w:t>
      </w:r>
      <w:r>
        <w:t>ей</w:t>
      </w:r>
      <w:r w:rsidRPr="00401AC0">
        <w:t xml:space="preserve"> неграмотности среди </w:t>
      </w:r>
      <w:r>
        <w:t xml:space="preserve">общин </w:t>
      </w:r>
      <w:r w:rsidRPr="00401AC0">
        <w:t xml:space="preserve">коренных народов и афроперуанцев, а также тех последствий, которые </w:t>
      </w:r>
      <w:r>
        <w:t xml:space="preserve">это </w:t>
      </w:r>
      <w:r w:rsidRPr="00401AC0">
        <w:t>м</w:t>
      </w:r>
      <w:r w:rsidRPr="00401AC0">
        <w:t>о</w:t>
      </w:r>
      <w:r w:rsidRPr="00401AC0">
        <w:t>жет иметь для детей-инвалидов из числа коренных народов и мен</w:t>
      </w:r>
      <w:r w:rsidRPr="00401AC0">
        <w:t>ь</w:t>
      </w:r>
      <w:r w:rsidRPr="00401AC0">
        <w:t>шинств.</w:t>
      </w:r>
    </w:p>
    <w:p w:rsidR="00776092" w:rsidRPr="00512751" w:rsidRDefault="00776092" w:rsidP="00776092">
      <w:pPr>
        <w:pStyle w:val="SingleTxtGR"/>
        <w:rPr>
          <w:b/>
        </w:rPr>
      </w:pPr>
      <w:r w:rsidRPr="00401AC0">
        <w:t>37.</w:t>
      </w:r>
      <w:r w:rsidRPr="00401AC0">
        <w:tab/>
      </w:r>
      <w:r w:rsidRPr="00512751">
        <w:rPr>
          <w:b/>
        </w:rPr>
        <w:t>Комитет рекомендует государству-участнику выделить достаточные бюджетные средства для достижения прогресса в деле создания инклюзи</w:t>
      </w:r>
      <w:r w:rsidRPr="00512751">
        <w:rPr>
          <w:b/>
        </w:rPr>
        <w:t>в</w:t>
      </w:r>
      <w:r w:rsidRPr="00512751">
        <w:rPr>
          <w:b/>
        </w:rPr>
        <w:t>ной системы образования для детей и подростков-инвалидов, а также пр</w:t>
      </w:r>
      <w:r w:rsidRPr="00512751">
        <w:rPr>
          <w:b/>
        </w:rPr>
        <w:t>и</w:t>
      </w:r>
      <w:r w:rsidRPr="00512751">
        <w:rPr>
          <w:b/>
        </w:rPr>
        <w:t>нять надлежащие меры по выявлению и сокращению числа неграмотных среди детей-инвалидов, особенно из числа коренных народов и афропер</w:t>
      </w:r>
      <w:r w:rsidRPr="00512751">
        <w:rPr>
          <w:b/>
        </w:rPr>
        <w:t>у</w:t>
      </w:r>
      <w:r w:rsidRPr="00512751">
        <w:rPr>
          <w:b/>
        </w:rPr>
        <w:t>анцев.</w:t>
      </w:r>
    </w:p>
    <w:p w:rsidR="00776092" w:rsidRPr="00401AC0" w:rsidRDefault="00776092" w:rsidP="00776092">
      <w:pPr>
        <w:pStyle w:val="H23GR"/>
      </w:pPr>
      <w:r>
        <w:tab/>
      </w:r>
      <w:r>
        <w:tab/>
      </w:r>
      <w:r w:rsidRPr="00401AC0">
        <w:t>Право на здоровье (статья 25)</w:t>
      </w:r>
    </w:p>
    <w:p w:rsidR="00776092" w:rsidRPr="00401AC0" w:rsidRDefault="00776092" w:rsidP="00776092">
      <w:pPr>
        <w:pStyle w:val="SingleTxtGR"/>
      </w:pPr>
      <w:r w:rsidRPr="00401AC0">
        <w:t>38.</w:t>
      </w:r>
      <w:r w:rsidRPr="00401AC0">
        <w:tab/>
        <w:t>Комитет обеспокоен тем, что</w:t>
      </w:r>
      <w:r>
        <w:t xml:space="preserve">, согласно </w:t>
      </w:r>
      <w:r w:rsidRPr="00401AC0">
        <w:t>ответ</w:t>
      </w:r>
      <w:r>
        <w:t>ам</w:t>
      </w:r>
      <w:r w:rsidRPr="00401AC0">
        <w:t xml:space="preserve"> государства-участни</w:t>
      </w:r>
      <w:r>
        <w:t>ка на перечень вопросов, для 81</w:t>
      </w:r>
      <w:r w:rsidRPr="00401AC0">
        <w:t>% инвалидов реабилитационных услуг не существ</w:t>
      </w:r>
      <w:r w:rsidRPr="00401AC0">
        <w:t>у</w:t>
      </w:r>
      <w:r>
        <w:t>ет и лишь 1,42</w:t>
      </w:r>
      <w:r w:rsidRPr="00401AC0">
        <w:t xml:space="preserve">% инвалидов охвачены программами социального </w:t>
      </w:r>
      <w:r>
        <w:t>обеспечения</w:t>
      </w:r>
      <w:r w:rsidRPr="00401AC0">
        <w:t>. К</w:t>
      </w:r>
      <w:r w:rsidRPr="00401AC0">
        <w:t>о</w:t>
      </w:r>
      <w:r>
        <w:t xml:space="preserve">митет также </w:t>
      </w:r>
      <w:r w:rsidRPr="00401AC0">
        <w:t xml:space="preserve">обеспокоен отсутствием </w:t>
      </w:r>
      <w:r>
        <w:t xml:space="preserve">медицинских </w:t>
      </w:r>
      <w:r w:rsidRPr="00401AC0">
        <w:t>услуг, в частно</w:t>
      </w:r>
      <w:r>
        <w:t>сти</w:t>
      </w:r>
      <w:r w:rsidRPr="00401AC0">
        <w:t xml:space="preserve"> в сел</w:t>
      </w:r>
      <w:r w:rsidRPr="00401AC0">
        <w:t>ь</w:t>
      </w:r>
      <w:r w:rsidRPr="00401AC0">
        <w:t xml:space="preserve">ских районах, </w:t>
      </w:r>
      <w:r>
        <w:t>и</w:t>
      </w:r>
      <w:r w:rsidRPr="00401AC0">
        <w:t xml:space="preserve"> многочисленными ограничениями, с которыми сталкиваются инвалиды в результате </w:t>
      </w:r>
      <w:r>
        <w:t>принятия Верховного указа 004-</w:t>
      </w:r>
      <w:r w:rsidRPr="00401AC0">
        <w:t>2007</w:t>
      </w:r>
      <w:r>
        <w:t>-</w:t>
      </w:r>
      <w:r w:rsidRPr="00401AC0">
        <w:t>SA о всеобщем м</w:t>
      </w:r>
      <w:r w:rsidRPr="00401AC0">
        <w:t>е</w:t>
      </w:r>
      <w:r w:rsidRPr="00401AC0">
        <w:t>дицинском страховании. Он также сожале</w:t>
      </w:r>
      <w:r>
        <w:t>ет</w:t>
      </w:r>
      <w:r w:rsidRPr="00401AC0">
        <w:t xml:space="preserve"> </w:t>
      </w:r>
      <w:r>
        <w:t>об</w:t>
      </w:r>
      <w:r w:rsidRPr="00401AC0">
        <w:t xml:space="preserve"> отсутстви</w:t>
      </w:r>
      <w:r>
        <w:t>и</w:t>
      </w:r>
      <w:r w:rsidRPr="00401AC0">
        <w:t xml:space="preserve"> программ раннего обнаружения глухоты детей с целью сведения к минимуму и предотвращения </w:t>
      </w:r>
      <w:r>
        <w:t>развития</w:t>
      </w:r>
      <w:r w:rsidRPr="00401AC0">
        <w:t xml:space="preserve"> инвалидности.</w:t>
      </w:r>
    </w:p>
    <w:p w:rsidR="00776092" w:rsidRPr="00401AC0" w:rsidRDefault="00776092" w:rsidP="00776092">
      <w:pPr>
        <w:pStyle w:val="SingleTxtGR"/>
      </w:pPr>
      <w:r w:rsidRPr="00401AC0">
        <w:t>39.</w:t>
      </w:r>
      <w:r w:rsidRPr="00401AC0">
        <w:tab/>
      </w:r>
      <w:r w:rsidRPr="00440903">
        <w:rPr>
          <w:b/>
        </w:rPr>
        <w:t>Комитет настоятельно призывает государство-участник разработать вс</w:t>
      </w:r>
      <w:r w:rsidRPr="00440903">
        <w:rPr>
          <w:b/>
        </w:rPr>
        <w:t>е</w:t>
      </w:r>
      <w:r w:rsidRPr="00440903">
        <w:rPr>
          <w:b/>
        </w:rPr>
        <w:t>объемлющие программы в области здравоохранения, ориентированные непосредственно на инвалидов и предоставление им доступа к реабилит</w:t>
      </w:r>
      <w:r w:rsidRPr="00440903">
        <w:rPr>
          <w:b/>
        </w:rPr>
        <w:t>а</w:t>
      </w:r>
      <w:r w:rsidRPr="00440903">
        <w:rPr>
          <w:b/>
        </w:rPr>
        <w:t>ционным и общим медицинским услугам. Комитет далее рекомендует гос</w:t>
      </w:r>
      <w:r w:rsidRPr="00440903">
        <w:rPr>
          <w:b/>
        </w:rPr>
        <w:t>у</w:t>
      </w:r>
      <w:r w:rsidRPr="00440903">
        <w:rPr>
          <w:b/>
        </w:rPr>
        <w:t>дарству-участнику:</w:t>
      </w:r>
    </w:p>
    <w:p w:rsidR="00776092" w:rsidRPr="00440903" w:rsidRDefault="00776092" w:rsidP="00776092">
      <w:pPr>
        <w:pStyle w:val="SingleTxtGR"/>
        <w:rPr>
          <w:b/>
        </w:rPr>
      </w:pPr>
      <w:r w:rsidRPr="00401AC0">
        <w:tab/>
      </w:r>
      <w:r w:rsidRPr="00440903">
        <w:rPr>
          <w:b/>
        </w:rPr>
        <w:t>а)</w:t>
      </w:r>
      <w:r w:rsidRPr="00440903">
        <w:rPr>
          <w:b/>
        </w:rPr>
        <w:tab/>
        <w:t>пересмотреть свою правовую базу для обеспечения того, чтобы страховые компании и другие частные субъекты не дискриминировали инвалидов;</w:t>
      </w:r>
    </w:p>
    <w:p w:rsidR="00776092" w:rsidRPr="00440903" w:rsidRDefault="00776092" w:rsidP="00776092">
      <w:pPr>
        <w:pStyle w:val="SingleTxtGR"/>
        <w:rPr>
          <w:b/>
        </w:rPr>
      </w:pPr>
      <w:r w:rsidRPr="00440903">
        <w:rPr>
          <w:b/>
        </w:rPr>
        <w:tab/>
      </w:r>
      <w:r w:rsidRPr="00691EFA">
        <w:rPr>
          <w:b/>
        </w:rPr>
        <w:t>b</w:t>
      </w:r>
      <w:r w:rsidRPr="00440903">
        <w:rPr>
          <w:b/>
        </w:rPr>
        <w:t>)</w:t>
      </w:r>
      <w:r w:rsidRPr="00440903">
        <w:rPr>
          <w:b/>
        </w:rPr>
        <w:tab/>
        <w:t>выделить бюджетные средства и обеспечить подготовку квал</w:t>
      </w:r>
      <w:r w:rsidRPr="00440903">
        <w:rPr>
          <w:b/>
        </w:rPr>
        <w:t>и</w:t>
      </w:r>
      <w:r w:rsidRPr="00440903">
        <w:rPr>
          <w:b/>
        </w:rPr>
        <w:t>фицированного медицинского персонала, с тем чтобы эффективно осущ</w:t>
      </w:r>
      <w:r w:rsidRPr="00440903">
        <w:rPr>
          <w:b/>
        </w:rPr>
        <w:t>е</w:t>
      </w:r>
      <w:r w:rsidRPr="00440903">
        <w:rPr>
          <w:b/>
        </w:rPr>
        <w:t>ствлять право на здравоохранение инвалидов, обеспечив до</w:t>
      </w:r>
      <w:r w:rsidRPr="00440903">
        <w:rPr>
          <w:b/>
        </w:rPr>
        <w:t>с</w:t>
      </w:r>
      <w:r w:rsidRPr="00440903">
        <w:rPr>
          <w:b/>
        </w:rPr>
        <w:t>тупность больниц и мед</w:t>
      </w:r>
      <w:r w:rsidRPr="00440903">
        <w:rPr>
          <w:b/>
        </w:rPr>
        <w:t>и</w:t>
      </w:r>
      <w:r w:rsidRPr="00440903">
        <w:rPr>
          <w:b/>
        </w:rPr>
        <w:t>цинских центров для инвалидов;</w:t>
      </w:r>
    </w:p>
    <w:p w:rsidR="00776092" w:rsidRPr="00440903" w:rsidRDefault="00776092" w:rsidP="00776092">
      <w:pPr>
        <w:pStyle w:val="SingleTxtGR"/>
        <w:rPr>
          <w:b/>
        </w:rPr>
      </w:pPr>
      <w:r w:rsidRPr="00440903">
        <w:rPr>
          <w:b/>
        </w:rPr>
        <w:tab/>
        <w:t>с)</w:t>
      </w:r>
      <w:r w:rsidRPr="00440903">
        <w:rPr>
          <w:b/>
        </w:rPr>
        <w:tab/>
        <w:t>обеспечить предоставление услуг по раннему выявлению инв</w:t>
      </w:r>
      <w:r w:rsidRPr="00440903">
        <w:rPr>
          <w:b/>
        </w:rPr>
        <w:t>а</w:t>
      </w:r>
      <w:r w:rsidRPr="00440903">
        <w:rPr>
          <w:b/>
        </w:rPr>
        <w:t>лидности, в частности глухоты, с целью сведения к минимуму и предо</w:t>
      </w:r>
      <w:r w:rsidRPr="00440903">
        <w:rPr>
          <w:b/>
        </w:rPr>
        <w:t>т</w:t>
      </w:r>
      <w:r w:rsidRPr="00440903">
        <w:rPr>
          <w:b/>
        </w:rPr>
        <w:t>вращения развития инвалидности, в том числе ср</w:t>
      </w:r>
      <w:r w:rsidRPr="00440903">
        <w:rPr>
          <w:b/>
        </w:rPr>
        <w:t>е</w:t>
      </w:r>
      <w:r w:rsidRPr="00440903">
        <w:rPr>
          <w:b/>
        </w:rPr>
        <w:t>ди детей.</w:t>
      </w:r>
    </w:p>
    <w:p w:rsidR="007523D6" w:rsidRPr="000B7F58" w:rsidRDefault="007523D6" w:rsidP="007523D6">
      <w:pPr>
        <w:pStyle w:val="H23GR"/>
      </w:pPr>
      <w:r>
        <w:tab/>
      </w:r>
      <w:r>
        <w:tab/>
      </w:r>
      <w:r w:rsidRPr="000B7F58">
        <w:t>Труд и занятость (статья 27)</w:t>
      </w:r>
    </w:p>
    <w:p w:rsidR="007523D6" w:rsidRPr="000B7F58" w:rsidRDefault="007523D6" w:rsidP="007523D6">
      <w:pPr>
        <w:pStyle w:val="SingleTxtGR"/>
      </w:pPr>
      <w:r w:rsidRPr="000B7F58">
        <w:t>40.</w:t>
      </w:r>
      <w:r w:rsidRPr="000B7F58">
        <w:tab/>
        <w:t xml:space="preserve">С удовлетворением отмечая </w:t>
      </w:r>
      <w:r>
        <w:t>усилия государства-участника по</w:t>
      </w:r>
      <w:r>
        <w:br/>
      </w:r>
      <w:r w:rsidRPr="000B7F58">
        <w:t>повыш</w:t>
      </w:r>
      <w:r w:rsidRPr="000B7F58">
        <w:t>е</w:t>
      </w:r>
      <w:r w:rsidRPr="000B7F58">
        <w:t xml:space="preserve">нию уровня занятости инвалидов, в частности </w:t>
      </w:r>
      <w:r>
        <w:t>Верховный указ № 027</w:t>
      </w:r>
      <w:r>
        <w:noBreakHyphen/>
        <w:t>2007</w:t>
      </w:r>
      <w:r>
        <w:noBreakHyphen/>
      </w:r>
      <w:r w:rsidRPr="000B7F58">
        <w:t>РСМ, который требует от учреждений государственного се</w:t>
      </w:r>
      <w:r w:rsidRPr="000B7F58">
        <w:t>к</w:t>
      </w:r>
      <w:r w:rsidRPr="000B7F58">
        <w:t xml:space="preserve">тора наличия в штате, по меньшей мере, 3% инвалидов, Комитет по-прежнему обеспокоен высоким уровнем безработицы и </w:t>
      </w:r>
      <w:r>
        <w:t>неполной занятости инвалидов, которые</w:t>
      </w:r>
      <w:r w:rsidRPr="000B7F58">
        <w:t xml:space="preserve">, </w:t>
      </w:r>
      <w:r>
        <w:t>согласно ответам</w:t>
      </w:r>
      <w:r w:rsidRPr="000B7F58">
        <w:t xml:space="preserve"> государст</w:t>
      </w:r>
      <w:r>
        <w:t>ва-участника</w:t>
      </w:r>
      <w:r w:rsidRPr="000B7F58">
        <w:t xml:space="preserve"> на пере</w:t>
      </w:r>
      <w:r w:rsidR="007C73FE">
        <w:t>чень вопросов,</w:t>
      </w:r>
      <w:r w:rsidR="007C73FE">
        <w:br/>
      </w:r>
      <w:r>
        <w:t>составляю</w:t>
      </w:r>
      <w:r w:rsidRPr="000B7F58">
        <w:t>т почти 60% и 35,3%, соответстве</w:t>
      </w:r>
      <w:r w:rsidRPr="000B7F58">
        <w:t>н</w:t>
      </w:r>
      <w:r w:rsidRPr="000B7F58">
        <w:t>но.</w:t>
      </w:r>
    </w:p>
    <w:p w:rsidR="007523D6" w:rsidRPr="007D4FB9" w:rsidRDefault="007523D6" w:rsidP="007523D6">
      <w:pPr>
        <w:pStyle w:val="SingleTxtGR"/>
        <w:rPr>
          <w:b/>
        </w:rPr>
      </w:pPr>
      <w:r w:rsidRPr="000B7F58">
        <w:t>41.</w:t>
      </w:r>
      <w:r w:rsidRPr="000B7F58">
        <w:tab/>
      </w:r>
      <w:r w:rsidRPr="007D4FB9">
        <w:rPr>
          <w:b/>
        </w:rPr>
        <w:t>Комитет настоятельно призывает государство-участник разработать новые стратегии, содействующие выходу инвалидов на рынок труда, кот</w:t>
      </w:r>
      <w:r w:rsidRPr="007D4FB9">
        <w:rPr>
          <w:b/>
        </w:rPr>
        <w:t>о</w:t>
      </w:r>
      <w:r w:rsidRPr="007D4FB9">
        <w:rPr>
          <w:b/>
        </w:rPr>
        <w:t>рые могут включать налоговые стимулы для компаний и лиц, нанима</w:t>
      </w:r>
      <w:r w:rsidRPr="007D4FB9">
        <w:rPr>
          <w:b/>
        </w:rPr>
        <w:t>ю</w:t>
      </w:r>
      <w:r w:rsidRPr="007D4FB9">
        <w:rPr>
          <w:b/>
        </w:rPr>
        <w:t>щих инвалидов, набор инвалидов на работу в органы государственной а</w:t>
      </w:r>
      <w:r w:rsidRPr="007D4FB9">
        <w:rPr>
          <w:b/>
        </w:rPr>
        <w:t>д</w:t>
      </w:r>
      <w:r w:rsidRPr="007D4FB9">
        <w:rPr>
          <w:b/>
        </w:rPr>
        <w:t>министрации и разработку программ самозанятости. Комитет далее рек</w:t>
      </w:r>
      <w:r w:rsidRPr="007D4FB9">
        <w:rPr>
          <w:b/>
        </w:rPr>
        <w:t>о</w:t>
      </w:r>
      <w:r w:rsidRPr="007D4FB9">
        <w:rPr>
          <w:b/>
        </w:rPr>
        <w:t>мендует государству-участнику принять программы в области образов</w:t>
      </w:r>
      <w:r w:rsidRPr="007D4FB9">
        <w:rPr>
          <w:b/>
        </w:rPr>
        <w:t>а</w:t>
      </w:r>
      <w:r w:rsidRPr="007D4FB9">
        <w:rPr>
          <w:b/>
        </w:rPr>
        <w:t>ния, направленные на пр</w:t>
      </w:r>
      <w:r w:rsidRPr="007D4FB9">
        <w:rPr>
          <w:b/>
        </w:rPr>
        <w:t>о</w:t>
      </w:r>
      <w:r w:rsidRPr="007D4FB9">
        <w:rPr>
          <w:b/>
        </w:rPr>
        <w:t>фессиональную подготовку инвалидов, с тем чтобы они могли участвовать в рынке тр</w:t>
      </w:r>
      <w:r w:rsidRPr="007D4FB9">
        <w:rPr>
          <w:b/>
        </w:rPr>
        <w:t>у</w:t>
      </w:r>
      <w:r w:rsidRPr="007D4FB9">
        <w:rPr>
          <w:b/>
        </w:rPr>
        <w:t>да.</w:t>
      </w:r>
    </w:p>
    <w:p w:rsidR="007523D6" w:rsidRPr="000B7F58" w:rsidRDefault="007523D6" w:rsidP="007523D6">
      <w:pPr>
        <w:pStyle w:val="SingleTxtGR"/>
      </w:pPr>
      <w:r w:rsidRPr="000B7F58">
        <w:t>42.</w:t>
      </w:r>
      <w:r w:rsidRPr="000B7F58">
        <w:tab/>
        <w:t>Комитет с удовлетворением отмеч</w:t>
      </w:r>
      <w:r>
        <w:t>ает обеспокоенность государства</w:t>
      </w:r>
      <w:r w:rsidR="007D5568">
        <w:t>-</w:t>
      </w:r>
      <w:r w:rsidRPr="000B7F58">
        <w:t>учас</w:t>
      </w:r>
      <w:r w:rsidRPr="000B7F58">
        <w:t>т</w:t>
      </w:r>
      <w:r w:rsidRPr="000B7F58">
        <w:t>ника по поводу широко распространенной бедности среди инвалидов.</w:t>
      </w:r>
    </w:p>
    <w:p w:rsidR="007523D6" w:rsidRPr="000B7F58" w:rsidRDefault="007523D6" w:rsidP="007523D6">
      <w:pPr>
        <w:pStyle w:val="SingleTxtGR"/>
        <w:rPr>
          <w:b/>
        </w:rPr>
      </w:pPr>
      <w:r w:rsidRPr="000B7F58">
        <w:t>43.</w:t>
      </w:r>
      <w:r w:rsidRPr="000B7F58">
        <w:tab/>
      </w:r>
      <w:r w:rsidRPr="000B7F58">
        <w:rPr>
          <w:b/>
        </w:rPr>
        <w:t xml:space="preserve">Комитет настоятельно призывает государство-участник </w:t>
      </w:r>
      <w:r>
        <w:rPr>
          <w:b/>
        </w:rPr>
        <w:t>устранить негативное воздействие</w:t>
      </w:r>
      <w:r w:rsidRPr="000B7F58">
        <w:rPr>
          <w:b/>
        </w:rPr>
        <w:t xml:space="preserve"> бедности посредством актуализации </w:t>
      </w:r>
      <w:r>
        <w:rPr>
          <w:b/>
        </w:rPr>
        <w:t xml:space="preserve">инклюзивного </w:t>
      </w:r>
      <w:r w:rsidRPr="000B7F58">
        <w:rPr>
          <w:b/>
        </w:rPr>
        <w:t>социально-экономического развития</w:t>
      </w:r>
      <w:r>
        <w:rPr>
          <w:b/>
        </w:rPr>
        <w:t xml:space="preserve"> </w:t>
      </w:r>
      <w:r w:rsidRPr="000B7F58">
        <w:rPr>
          <w:b/>
        </w:rPr>
        <w:t>инвал</w:t>
      </w:r>
      <w:r w:rsidRPr="000B7F58">
        <w:rPr>
          <w:b/>
        </w:rPr>
        <w:t>и</w:t>
      </w:r>
      <w:r w:rsidRPr="000B7F58">
        <w:rPr>
          <w:b/>
        </w:rPr>
        <w:t>дов.</w:t>
      </w:r>
    </w:p>
    <w:p w:rsidR="007523D6" w:rsidRPr="000B7F58" w:rsidRDefault="007523D6" w:rsidP="007523D6">
      <w:pPr>
        <w:pStyle w:val="H23GR"/>
        <w:rPr>
          <w:b w:val="0"/>
        </w:rPr>
      </w:pPr>
      <w:r w:rsidRPr="000B7F58">
        <w:rPr>
          <w:b w:val="0"/>
        </w:rPr>
        <w:tab/>
      </w:r>
      <w:r w:rsidRPr="000B7F58">
        <w:rPr>
          <w:b w:val="0"/>
        </w:rPr>
        <w:tab/>
      </w:r>
      <w:r w:rsidRPr="00485291">
        <w:t>Участие в политической и общественной жизни (статья 29)</w:t>
      </w:r>
    </w:p>
    <w:p w:rsidR="007523D6" w:rsidRPr="000B7F58" w:rsidRDefault="007523D6" w:rsidP="007523D6">
      <w:pPr>
        <w:pStyle w:val="SingleTxtGR"/>
      </w:pPr>
      <w:r w:rsidRPr="000B7F58">
        <w:t>44.</w:t>
      </w:r>
      <w:r w:rsidRPr="000B7F58">
        <w:tab/>
        <w:t xml:space="preserve">Комитет высоко оценивает принятие государством-участником в октябре 2011 года </w:t>
      </w:r>
      <w:r>
        <w:t>решения</w:t>
      </w:r>
      <w:r w:rsidRPr="000B7F58">
        <w:t>, о</w:t>
      </w:r>
      <w:r w:rsidRPr="000B7F58">
        <w:t>т</w:t>
      </w:r>
      <w:r w:rsidRPr="000B7F58">
        <w:t>меняю</w:t>
      </w:r>
      <w:r>
        <w:t>щего</w:t>
      </w:r>
      <w:r w:rsidRPr="000B7F58">
        <w:t xml:space="preserve"> ранее существовавшую политику исключения лиц с некоторыми видами психосоциальных и умственных расстройств из сп</w:t>
      </w:r>
      <w:r w:rsidRPr="000B7F58">
        <w:t>и</w:t>
      </w:r>
      <w:r w:rsidRPr="000B7F58">
        <w:t xml:space="preserve">сков избирателей, а также </w:t>
      </w:r>
      <w:r>
        <w:t>обновление</w:t>
      </w:r>
      <w:r w:rsidRPr="000B7F58">
        <w:t xml:space="preserve"> Нацио</w:t>
      </w:r>
      <w:r>
        <w:t>нального</w:t>
      </w:r>
      <w:r w:rsidRPr="000B7F58">
        <w:t xml:space="preserve"> реестр</w:t>
      </w:r>
      <w:r>
        <w:t>а</w:t>
      </w:r>
      <w:r w:rsidRPr="000B7F58">
        <w:t xml:space="preserve"> данных о личн</w:t>
      </w:r>
      <w:r w:rsidRPr="000B7F58">
        <w:t>о</w:t>
      </w:r>
      <w:r w:rsidRPr="000B7F58">
        <w:t>сти и гражданском со</w:t>
      </w:r>
      <w:r>
        <w:t>стоянии (РЕНИЕК). В то же время</w:t>
      </w:r>
      <w:r w:rsidRPr="000B7F58">
        <w:t xml:space="preserve"> Комитет по-прежнему обеспокоен:</w:t>
      </w:r>
    </w:p>
    <w:p w:rsidR="007523D6" w:rsidRPr="000B7F58" w:rsidRDefault="007523D6" w:rsidP="007523D6">
      <w:pPr>
        <w:pStyle w:val="SingleTxtGR"/>
      </w:pPr>
      <w:r w:rsidRPr="00225DEC">
        <w:tab/>
      </w:r>
      <w:r w:rsidRPr="000B7F58">
        <w:t>а)</w:t>
      </w:r>
      <w:r w:rsidRPr="000B7F58">
        <w:tab/>
        <w:t xml:space="preserve">тем фактом, что инвалиды, </w:t>
      </w:r>
      <w:r>
        <w:t xml:space="preserve">находящиеся под судебным запретом, </w:t>
      </w:r>
      <w:r w:rsidRPr="000B7F58">
        <w:t>по-прежнему не имеют права голоса и что восстановление инвалидов в наци</w:t>
      </w:r>
      <w:r w:rsidRPr="000B7F58">
        <w:t>о</w:t>
      </w:r>
      <w:r w:rsidRPr="000B7F58">
        <w:t>нальном избирательном реестре пока</w:t>
      </w:r>
      <w:r>
        <w:t xml:space="preserve"> еще </w:t>
      </w:r>
      <w:r w:rsidRPr="000B7F58">
        <w:t>полностью не осущест</w:t>
      </w:r>
      <w:r w:rsidRPr="000B7F58">
        <w:t>в</w:t>
      </w:r>
      <w:r w:rsidRPr="000B7F58">
        <w:t>лено;</w:t>
      </w:r>
    </w:p>
    <w:p w:rsidR="007523D6" w:rsidRPr="000B7F58" w:rsidRDefault="007523D6" w:rsidP="007523D6">
      <w:pPr>
        <w:pStyle w:val="SingleTxtGR"/>
      </w:pPr>
      <w:r w:rsidRPr="000B7F58">
        <w:tab/>
        <w:t>b)</w:t>
      </w:r>
      <w:r w:rsidRPr="000B7F58">
        <w:tab/>
        <w:t>отсутствием информации о мерах</w:t>
      </w:r>
      <w:r>
        <w:t xml:space="preserve"> по информированию</w:t>
      </w:r>
      <w:r w:rsidR="007C73FE">
        <w:t xml:space="preserve"> инвалидов</w:t>
      </w:r>
      <w:r w:rsidR="007C73FE">
        <w:br/>
      </w:r>
      <w:r w:rsidRPr="000B7F58">
        <w:t>о вышеупомянутых измене</w:t>
      </w:r>
      <w:r>
        <w:t>ниях и предотвращению</w:t>
      </w:r>
      <w:r w:rsidRPr="000B7F58">
        <w:t xml:space="preserve"> подобных нарушений в б</w:t>
      </w:r>
      <w:r w:rsidRPr="000B7F58">
        <w:t>у</w:t>
      </w:r>
      <w:r w:rsidRPr="000B7F58">
        <w:t>дущем;</w:t>
      </w:r>
    </w:p>
    <w:p w:rsidR="007523D6" w:rsidRPr="000B7F58" w:rsidRDefault="007523D6" w:rsidP="007523D6">
      <w:pPr>
        <w:pStyle w:val="SingleTxtGR"/>
      </w:pPr>
      <w:r w:rsidRPr="000B7F58">
        <w:tab/>
        <w:t>с)</w:t>
      </w:r>
      <w:r w:rsidRPr="000B7F58">
        <w:tab/>
        <w:t xml:space="preserve">многочисленными случаями, когда лица, содержащиеся в </w:t>
      </w:r>
      <w:r>
        <w:t>специ</w:t>
      </w:r>
      <w:r>
        <w:t>а</w:t>
      </w:r>
      <w:r>
        <w:t xml:space="preserve">лизированных </w:t>
      </w:r>
      <w:r w:rsidRPr="000B7F58">
        <w:t>учреждениях, не имеют возможности</w:t>
      </w:r>
      <w:r>
        <w:t xml:space="preserve"> осуществлять свое право голоса</w:t>
      </w:r>
      <w:r w:rsidRPr="000B7F58">
        <w:t xml:space="preserve"> </w:t>
      </w:r>
      <w:r>
        <w:t>в силу отсутствия удостоверений</w:t>
      </w:r>
      <w:r w:rsidRPr="000B7F58">
        <w:t xml:space="preserve"> личности или </w:t>
      </w:r>
      <w:r>
        <w:t>из-за запрета</w:t>
      </w:r>
      <w:r w:rsidRPr="000B7F58">
        <w:t xml:space="preserve"> покидать такие учреждения, </w:t>
      </w:r>
      <w:r>
        <w:t>отсутствия</w:t>
      </w:r>
      <w:r w:rsidRPr="000B7F58">
        <w:t xml:space="preserve"> доступа к специальной помощи или в силу ра</w:t>
      </w:r>
      <w:r w:rsidRPr="000B7F58">
        <w:t>с</w:t>
      </w:r>
      <w:r w:rsidRPr="000B7F58">
        <w:t>стояния до из</w:t>
      </w:r>
      <w:r>
        <w:t>бирательного участка</w:t>
      </w:r>
      <w:r w:rsidRPr="000B7F58">
        <w:t>.</w:t>
      </w:r>
    </w:p>
    <w:p w:rsidR="007523D6" w:rsidRPr="000B7F58" w:rsidRDefault="007523D6" w:rsidP="007523D6">
      <w:pPr>
        <w:pStyle w:val="SingleTxtGR"/>
        <w:rPr>
          <w:b/>
        </w:rPr>
      </w:pPr>
      <w:r w:rsidRPr="000B7F58">
        <w:t>45.</w:t>
      </w:r>
      <w:r w:rsidRPr="000B7F58">
        <w:tab/>
      </w:r>
      <w:r w:rsidRPr="00485291">
        <w:rPr>
          <w:b/>
        </w:rPr>
        <w:t>Комитет</w:t>
      </w:r>
      <w:r w:rsidRPr="000B7F58">
        <w:rPr>
          <w:b/>
        </w:rPr>
        <w:t xml:space="preserve"> </w:t>
      </w:r>
      <w:r w:rsidRPr="00485291">
        <w:rPr>
          <w:b/>
        </w:rPr>
        <w:t>рекомендует</w:t>
      </w:r>
      <w:r w:rsidRPr="000B7F58">
        <w:rPr>
          <w:b/>
        </w:rPr>
        <w:t xml:space="preserve"> государству-участнику</w:t>
      </w:r>
    </w:p>
    <w:p w:rsidR="007523D6" w:rsidRPr="00225DEC" w:rsidRDefault="007523D6" w:rsidP="007523D6">
      <w:pPr>
        <w:pStyle w:val="SingleTxtGR"/>
        <w:rPr>
          <w:b/>
          <w:bCs/>
        </w:rPr>
      </w:pPr>
      <w:r w:rsidRPr="00225DEC">
        <w:rPr>
          <w:b/>
          <w:bCs/>
        </w:rPr>
        <w:tab/>
        <w:t>а)</w:t>
      </w:r>
      <w:r w:rsidRPr="00225DEC">
        <w:rPr>
          <w:b/>
          <w:bCs/>
        </w:rPr>
        <w:tab/>
        <w:t>восстановить право голоса всех инвалидов, исключенных из национального реестра избирателей, включая инвалидов, наход</w:t>
      </w:r>
      <w:r w:rsidRPr="00225DEC">
        <w:rPr>
          <w:b/>
          <w:bCs/>
        </w:rPr>
        <w:t>я</w:t>
      </w:r>
      <w:r w:rsidRPr="00225DEC">
        <w:rPr>
          <w:b/>
          <w:bCs/>
        </w:rPr>
        <w:t>щихся под судебным запретом;</w:t>
      </w:r>
    </w:p>
    <w:p w:rsidR="007523D6" w:rsidRPr="00225DEC" w:rsidRDefault="007523D6" w:rsidP="007523D6">
      <w:pPr>
        <w:pStyle w:val="SingleTxtGR"/>
        <w:rPr>
          <w:b/>
          <w:bCs/>
        </w:rPr>
      </w:pPr>
      <w:r w:rsidRPr="00225DEC">
        <w:rPr>
          <w:b/>
          <w:bCs/>
        </w:rPr>
        <w:tab/>
        <w:t>b)</w:t>
      </w:r>
      <w:r w:rsidRPr="00225DEC">
        <w:rPr>
          <w:b/>
          <w:bCs/>
        </w:rPr>
        <w:tab/>
        <w:t>распространить изменения на уязвимых лиц и защитить инв</w:t>
      </w:r>
      <w:r w:rsidRPr="00225DEC">
        <w:rPr>
          <w:b/>
          <w:bCs/>
        </w:rPr>
        <w:t>а</w:t>
      </w:r>
      <w:r w:rsidRPr="00225DEC">
        <w:rPr>
          <w:b/>
          <w:bCs/>
        </w:rPr>
        <w:t>лидов от подобных нарушений в будущем, в том числе путем надл</w:t>
      </w:r>
      <w:r w:rsidRPr="00225DEC">
        <w:rPr>
          <w:b/>
          <w:bCs/>
        </w:rPr>
        <w:t>е</w:t>
      </w:r>
      <w:r w:rsidRPr="00225DEC">
        <w:rPr>
          <w:b/>
          <w:bCs/>
        </w:rPr>
        <w:t>жащего обучения;</w:t>
      </w:r>
    </w:p>
    <w:p w:rsidR="007523D6" w:rsidRPr="00225DEC" w:rsidRDefault="007523D6" w:rsidP="007523D6">
      <w:pPr>
        <w:pStyle w:val="SingleTxtGR"/>
        <w:rPr>
          <w:b/>
          <w:bCs/>
        </w:rPr>
      </w:pPr>
      <w:r w:rsidRPr="00225DEC">
        <w:rPr>
          <w:b/>
          <w:bCs/>
        </w:rPr>
        <w:tab/>
        <w:t>с)</w:t>
      </w:r>
      <w:r w:rsidRPr="00225DEC">
        <w:rPr>
          <w:b/>
          <w:bCs/>
        </w:rPr>
        <w:tab/>
        <w:t>гарантировать право голоса инвалидам, находящимся в сп</w:t>
      </w:r>
      <w:r w:rsidRPr="00225DEC">
        <w:rPr>
          <w:b/>
          <w:bCs/>
        </w:rPr>
        <w:t>е</w:t>
      </w:r>
      <w:r w:rsidRPr="00225DEC">
        <w:rPr>
          <w:b/>
          <w:bCs/>
        </w:rPr>
        <w:t>циализированных учреждениях, обеспечив для них физическую возмо</w:t>
      </w:r>
      <w:r w:rsidRPr="00225DEC">
        <w:rPr>
          <w:b/>
          <w:bCs/>
        </w:rPr>
        <w:t>ж</w:t>
      </w:r>
      <w:r w:rsidRPr="00225DEC">
        <w:rPr>
          <w:b/>
          <w:bCs/>
        </w:rPr>
        <w:t>ность добраться до избирательных участков, к кото</w:t>
      </w:r>
      <w:r w:rsidR="007C73FE">
        <w:rPr>
          <w:b/>
          <w:bCs/>
        </w:rPr>
        <w:t>рым они приписаны,</w:t>
      </w:r>
      <w:r w:rsidR="007C73FE">
        <w:rPr>
          <w:b/>
          <w:bCs/>
        </w:rPr>
        <w:br/>
      </w:r>
      <w:r w:rsidRPr="00225DEC">
        <w:rPr>
          <w:b/>
          <w:bCs/>
        </w:rPr>
        <w:t>и оказать им необходимую поддержку либо же предоставить им альтерн</w:t>
      </w:r>
      <w:r w:rsidRPr="00225DEC">
        <w:rPr>
          <w:b/>
          <w:bCs/>
        </w:rPr>
        <w:t>а</w:t>
      </w:r>
      <w:r w:rsidRPr="00225DEC">
        <w:rPr>
          <w:b/>
          <w:bCs/>
        </w:rPr>
        <w:t>тивные варианты.</w:t>
      </w:r>
    </w:p>
    <w:p w:rsidR="007523D6" w:rsidRPr="000B7F58" w:rsidRDefault="007523D6" w:rsidP="007523D6">
      <w:pPr>
        <w:pStyle w:val="H1GR"/>
      </w:pPr>
      <w:r w:rsidRPr="000B7F58">
        <w:tab/>
        <w:t>С.</w:t>
      </w:r>
      <w:r w:rsidRPr="000B7F58">
        <w:tab/>
        <w:t>Конкретные обязательства (статьи 31−33)</w:t>
      </w:r>
    </w:p>
    <w:p w:rsidR="007523D6" w:rsidRPr="000B7F58" w:rsidRDefault="007523D6" w:rsidP="007523D6">
      <w:pPr>
        <w:pStyle w:val="H23GR"/>
      </w:pPr>
      <w:r w:rsidRPr="000B7F58">
        <w:tab/>
      </w:r>
      <w:r w:rsidRPr="000B7F58">
        <w:tab/>
        <w:t>Статистика и сбор данных (статья 31)</w:t>
      </w:r>
    </w:p>
    <w:p w:rsidR="007523D6" w:rsidRPr="000B7F58" w:rsidRDefault="007523D6" w:rsidP="007523D6">
      <w:pPr>
        <w:pStyle w:val="SingleTxtGR"/>
      </w:pPr>
      <w:r w:rsidRPr="000B7F58">
        <w:t>46.</w:t>
      </w:r>
      <w:r w:rsidRPr="000B7F58">
        <w:tab/>
        <w:t>Комитет выражает сожаление в связи с низким уровнем дезагрегирова</w:t>
      </w:r>
      <w:r w:rsidRPr="000B7F58">
        <w:t>н</w:t>
      </w:r>
      <w:r w:rsidRPr="000B7F58">
        <w:t>ных данных об инвалидах. Комитет напоминает, что такая информация необх</w:t>
      </w:r>
      <w:r w:rsidRPr="000B7F58">
        <w:t>о</w:t>
      </w:r>
      <w:r w:rsidRPr="000B7F58">
        <w:t xml:space="preserve">дима для понимания положения конкретных групп инвалидов, которые могут подвергаться в государстве-участнике различной степени </w:t>
      </w:r>
      <w:r>
        <w:t>маргинализации</w:t>
      </w:r>
      <w:r w:rsidRPr="000B7F58">
        <w:t>, ос</w:t>
      </w:r>
      <w:r w:rsidRPr="000B7F58">
        <w:t>о</w:t>
      </w:r>
      <w:r w:rsidRPr="000B7F58">
        <w:t>бенно инва</w:t>
      </w:r>
      <w:r>
        <w:t>лиды из числа коренных народов</w:t>
      </w:r>
      <w:r w:rsidRPr="000B7F58">
        <w:t>, женщин</w:t>
      </w:r>
      <w:r>
        <w:t>ы и дети</w:t>
      </w:r>
      <w:r w:rsidR="007D5568">
        <w:t>-</w:t>
      </w:r>
      <w:r w:rsidRPr="000B7F58">
        <w:t>инвали</w:t>
      </w:r>
      <w:r>
        <w:t>ды</w:t>
      </w:r>
      <w:r w:rsidRPr="000B7F58">
        <w:t>, а та</w:t>
      </w:r>
      <w:r w:rsidRPr="000B7F58">
        <w:t>к</w:t>
      </w:r>
      <w:r w:rsidRPr="000B7F58">
        <w:t>же инвали</w:t>
      </w:r>
      <w:r>
        <w:t>ды</w:t>
      </w:r>
      <w:r w:rsidRPr="000B7F58">
        <w:t>, прожи</w:t>
      </w:r>
      <w:r>
        <w:t>вающие</w:t>
      </w:r>
      <w:r w:rsidRPr="000B7F58">
        <w:t xml:space="preserve"> в сельской местности; </w:t>
      </w:r>
      <w:r>
        <w:t xml:space="preserve">для </w:t>
      </w:r>
      <w:r w:rsidRPr="000B7F58">
        <w:t xml:space="preserve">разработки законов, стратегий и программ, адаптированных к </w:t>
      </w:r>
      <w:r>
        <w:t>их ситуациям</w:t>
      </w:r>
      <w:r w:rsidRPr="000B7F58">
        <w:t xml:space="preserve">; и </w:t>
      </w:r>
      <w:r>
        <w:t xml:space="preserve">для </w:t>
      </w:r>
      <w:r w:rsidRPr="000B7F58">
        <w:t>оценки осущес</w:t>
      </w:r>
      <w:r w:rsidRPr="000B7F58">
        <w:t>т</w:t>
      </w:r>
      <w:r w:rsidRPr="000B7F58">
        <w:t>вления Конвенции.</w:t>
      </w:r>
    </w:p>
    <w:p w:rsidR="007523D6" w:rsidRPr="000B7F58" w:rsidRDefault="007523D6" w:rsidP="007523D6">
      <w:pPr>
        <w:pStyle w:val="SingleTxtGR"/>
        <w:rPr>
          <w:b/>
        </w:rPr>
      </w:pPr>
      <w:r w:rsidRPr="000B7F58">
        <w:t>47.</w:t>
      </w:r>
      <w:r w:rsidRPr="000B7F58">
        <w:tab/>
      </w:r>
      <w:r w:rsidRPr="000B7F58">
        <w:rPr>
          <w:b/>
        </w:rPr>
        <w:t xml:space="preserve">Комитет рекомендует государству-участнику систематизировать сбор, </w:t>
      </w:r>
      <w:r>
        <w:rPr>
          <w:b/>
        </w:rPr>
        <w:t>анализ и распространение данных</w:t>
      </w:r>
      <w:r w:rsidRPr="000B7F58">
        <w:rPr>
          <w:b/>
        </w:rPr>
        <w:t xml:space="preserve"> </w:t>
      </w:r>
      <w:r>
        <w:rPr>
          <w:b/>
        </w:rPr>
        <w:t>в разбивке</w:t>
      </w:r>
      <w:r w:rsidRPr="000B7F58">
        <w:rPr>
          <w:b/>
        </w:rPr>
        <w:t xml:space="preserve"> по полу, возрасту и виду и</w:t>
      </w:r>
      <w:r w:rsidRPr="000B7F58">
        <w:rPr>
          <w:b/>
        </w:rPr>
        <w:t>н</w:t>
      </w:r>
      <w:r w:rsidRPr="000B7F58">
        <w:rPr>
          <w:b/>
        </w:rPr>
        <w:t>валидности; активизировать в этой связи наращивание потенциала; и ра</w:t>
      </w:r>
      <w:r w:rsidRPr="000B7F58">
        <w:rPr>
          <w:b/>
        </w:rPr>
        <w:t>з</w:t>
      </w:r>
      <w:r w:rsidRPr="000B7F58">
        <w:rPr>
          <w:b/>
        </w:rPr>
        <w:t>работать учитывающие гендерные аспекты показатели для поддержки з</w:t>
      </w:r>
      <w:r w:rsidRPr="000B7F58">
        <w:rPr>
          <w:b/>
        </w:rPr>
        <w:t>а</w:t>
      </w:r>
      <w:r w:rsidRPr="000B7F58">
        <w:rPr>
          <w:b/>
        </w:rPr>
        <w:t xml:space="preserve">конодательных изменений, </w:t>
      </w:r>
      <w:r>
        <w:rPr>
          <w:b/>
        </w:rPr>
        <w:t>формирования политики</w:t>
      </w:r>
      <w:r w:rsidRPr="000B7F58">
        <w:rPr>
          <w:b/>
        </w:rPr>
        <w:t xml:space="preserve"> и укрепления инст</w:t>
      </w:r>
      <w:r w:rsidRPr="000B7F58">
        <w:rPr>
          <w:b/>
        </w:rPr>
        <w:t>и</w:t>
      </w:r>
      <w:r w:rsidRPr="000B7F58">
        <w:rPr>
          <w:b/>
        </w:rPr>
        <w:t>туциональной базы с целью мониторинга и представл</w:t>
      </w:r>
      <w:r w:rsidR="007C73FE">
        <w:rPr>
          <w:b/>
        </w:rPr>
        <w:t>ения информации</w:t>
      </w:r>
      <w:r w:rsidR="007C73FE">
        <w:rPr>
          <w:b/>
        </w:rPr>
        <w:br/>
      </w:r>
      <w:r w:rsidRPr="000B7F58">
        <w:rPr>
          <w:b/>
        </w:rPr>
        <w:t>о достигнутом прогрессе в деле осуществления различных положений Ко</w:t>
      </w:r>
      <w:r w:rsidRPr="000B7F58">
        <w:rPr>
          <w:b/>
        </w:rPr>
        <w:t>н</w:t>
      </w:r>
      <w:r w:rsidRPr="000B7F58">
        <w:rPr>
          <w:b/>
        </w:rPr>
        <w:t>венции с учетом перехода от медицинской к социальной мод</w:t>
      </w:r>
      <w:r w:rsidRPr="000B7F58">
        <w:rPr>
          <w:b/>
        </w:rPr>
        <w:t>е</w:t>
      </w:r>
      <w:r w:rsidRPr="000B7F58">
        <w:rPr>
          <w:b/>
        </w:rPr>
        <w:t>ли.</w:t>
      </w:r>
    </w:p>
    <w:p w:rsidR="007523D6" w:rsidRPr="000B7F58" w:rsidRDefault="007523D6" w:rsidP="007523D6">
      <w:pPr>
        <w:pStyle w:val="H23GR"/>
      </w:pPr>
      <w:r w:rsidRPr="000B7F58">
        <w:tab/>
      </w:r>
      <w:r w:rsidRPr="000B7F58">
        <w:tab/>
        <w:t>Национальное осуществление и мониторинг (статья 33)</w:t>
      </w:r>
    </w:p>
    <w:p w:rsidR="007523D6" w:rsidRPr="000B7F58" w:rsidRDefault="007523D6" w:rsidP="007523D6">
      <w:pPr>
        <w:pStyle w:val="SingleTxtGR"/>
      </w:pPr>
      <w:r w:rsidRPr="000B7F58">
        <w:t>48.</w:t>
      </w:r>
      <w:r w:rsidRPr="000B7F58">
        <w:tab/>
        <w:t>Комитет обеспокоен отсутствием ясности в отношении функций и ра</w:t>
      </w:r>
      <w:r w:rsidRPr="000B7F58">
        <w:t>с</w:t>
      </w:r>
      <w:r w:rsidRPr="000B7F58">
        <w:t>пределения обязанностей между Меж</w:t>
      </w:r>
      <w:r w:rsidR="007C73FE">
        <w:t>отраслевой постоянной комиссией</w:t>
      </w:r>
      <w:r w:rsidR="007C73FE">
        <w:br/>
      </w:r>
      <w:r w:rsidRPr="000B7F58">
        <w:t>и КОНАДИС, а также тем фактом, что они не соответствуют Парижским при</w:t>
      </w:r>
      <w:r w:rsidRPr="000B7F58">
        <w:t>н</w:t>
      </w:r>
      <w:r w:rsidRPr="000B7F58">
        <w:t>ципам.</w:t>
      </w:r>
    </w:p>
    <w:p w:rsidR="007523D6" w:rsidRPr="000B7F58" w:rsidRDefault="007523D6" w:rsidP="007523D6">
      <w:pPr>
        <w:pStyle w:val="SingleTxtGR"/>
        <w:rPr>
          <w:b/>
        </w:rPr>
      </w:pPr>
      <w:r w:rsidRPr="000B7F58">
        <w:t>49.</w:t>
      </w:r>
      <w:r w:rsidRPr="000B7F58">
        <w:tab/>
      </w:r>
      <w:r w:rsidRPr="000B7F58">
        <w:rPr>
          <w:b/>
        </w:rPr>
        <w:t>Комитет рекомендует государству-участнику назначить конкретный национальный мех</w:t>
      </w:r>
      <w:r w:rsidRPr="000B7F58">
        <w:rPr>
          <w:b/>
        </w:rPr>
        <w:t>а</w:t>
      </w:r>
      <w:r w:rsidRPr="000B7F58">
        <w:rPr>
          <w:b/>
        </w:rPr>
        <w:t xml:space="preserve">низм мониторинга, соответствующий Парижским принципам, и в </w:t>
      </w:r>
      <w:r>
        <w:rPr>
          <w:b/>
        </w:rPr>
        <w:t>срочном порядке</w:t>
      </w:r>
      <w:r w:rsidRPr="000B7F58">
        <w:rPr>
          <w:b/>
        </w:rPr>
        <w:t xml:space="preserve"> обеспечить всемерное участие в процессе мониторинга инвалидов и представляющих их орган</w:t>
      </w:r>
      <w:r w:rsidRPr="000B7F58">
        <w:rPr>
          <w:b/>
        </w:rPr>
        <w:t>и</w:t>
      </w:r>
      <w:r w:rsidRPr="000B7F58">
        <w:rPr>
          <w:b/>
        </w:rPr>
        <w:t>заций.</w:t>
      </w:r>
    </w:p>
    <w:p w:rsidR="007523D6" w:rsidRPr="000B7F58" w:rsidRDefault="007523D6" w:rsidP="007523D6">
      <w:pPr>
        <w:pStyle w:val="H23GR"/>
      </w:pPr>
      <w:r w:rsidRPr="000B7F58">
        <w:tab/>
      </w:r>
      <w:r w:rsidRPr="000B7F58">
        <w:tab/>
        <w:t>Последующая деятельность по заключительным замечаниям и распространение и</w:t>
      </w:r>
      <w:r w:rsidRPr="000B7F58">
        <w:t>н</w:t>
      </w:r>
      <w:r w:rsidRPr="000B7F58">
        <w:t>формации</w:t>
      </w:r>
    </w:p>
    <w:p w:rsidR="007523D6" w:rsidRPr="000B7F58" w:rsidRDefault="007523D6" w:rsidP="007523D6">
      <w:pPr>
        <w:pStyle w:val="SingleTxtGR"/>
      </w:pPr>
      <w:r w:rsidRPr="000B7F58">
        <w:t>50.</w:t>
      </w:r>
      <w:r w:rsidRPr="000B7F58">
        <w:tab/>
        <w:t>Комитет предлагает государству-участнику выполнить рекомендации К</w:t>
      </w:r>
      <w:r w:rsidRPr="000B7F58">
        <w:t>о</w:t>
      </w:r>
      <w:r w:rsidRPr="000B7F58">
        <w:t>митета, содержащиеся в настоящих заключительных замечаниях. Комитет р</w:t>
      </w:r>
      <w:r w:rsidRPr="000B7F58">
        <w:t>е</w:t>
      </w:r>
      <w:r w:rsidRPr="000B7F58">
        <w:t>комендует государству-участнику препроводить эти заключительные замечания для их рассмотрения и принятия членам правительства и парламента, должн</w:t>
      </w:r>
      <w:r w:rsidRPr="000B7F58">
        <w:t>о</w:t>
      </w:r>
      <w:r w:rsidRPr="000B7F58">
        <w:t xml:space="preserve">стным лицам в соответствующих министерствах, судебным органам и членам </w:t>
      </w:r>
      <w:r>
        <w:t xml:space="preserve">таких </w:t>
      </w:r>
      <w:r w:rsidRPr="000B7F58">
        <w:t>соответствующих про</w:t>
      </w:r>
      <w:r>
        <w:t xml:space="preserve">фессиональных групп, </w:t>
      </w:r>
      <w:r w:rsidRPr="000B7F58">
        <w:t>как преподаватели, мед</w:t>
      </w:r>
      <w:r w:rsidRPr="000B7F58">
        <w:t>и</w:t>
      </w:r>
      <w:r w:rsidRPr="000B7F58">
        <w:t>цинские работники и юристы, местным органам вл</w:t>
      </w:r>
      <w:r w:rsidRPr="000B7F58">
        <w:t>а</w:t>
      </w:r>
      <w:r w:rsidR="007C73FE">
        <w:t>сти, частному сектору</w:t>
      </w:r>
      <w:r w:rsidR="007C73FE">
        <w:br/>
      </w:r>
      <w:r w:rsidRPr="000B7F58">
        <w:t>и средствам массовой информации с использованием современных социальных коммуникационных стратегий.</w:t>
      </w:r>
    </w:p>
    <w:p w:rsidR="007523D6" w:rsidRPr="000B7F58" w:rsidRDefault="007523D6" w:rsidP="007523D6">
      <w:pPr>
        <w:pStyle w:val="SingleTxtGR"/>
      </w:pPr>
      <w:r w:rsidRPr="000B7F58">
        <w:t>51.</w:t>
      </w:r>
      <w:r w:rsidRPr="000B7F58">
        <w:tab/>
        <w:t>Комитет предлагает государству-участнику широко распространить н</w:t>
      </w:r>
      <w:r w:rsidRPr="000B7F58">
        <w:t>а</w:t>
      </w:r>
      <w:r w:rsidRPr="000B7F58">
        <w:t>стоящие заключительные замечания, в том числе среди неправительственных организаций, организаций, представляющих инвалидов, а также среди самих инвалидов и членов их семей в доступных форматах.</w:t>
      </w:r>
    </w:p>
    <w:p w:rsidR="007523D6" w:rsidRPr="000B7F58" w:rsidRDefault="007523D6" w:rsidP="007523D6">
      <w:pPr>
        <w:pStyle w:val="SingleTxtGR"/>
      </w:pPr>
      <w:r w:rsidRPr="000B7F58">
        <w:t>52.</w:t>
      </w:r>
      <w:r w:rsidRPr="000B7F58">
        <w:tab/>
        <w:t>Комитет настоятельно призывает государство-участник задействовать о</w:t>
      </w:r>
      <w:r w:rsidRPr="000B7F58">
        <w:t>р</w:t>
      </w:r>
      <w:r w:rsidRPr="000B7F58">
        <w:t>ганизации гражданского общества, в частности организации инвалидов, в по</w:t>
      </w:r>
      <w:r w:rsidRPr="000B7F58">
        <w:t>д</w:t>
      </w:r>
      <w:r w:rsidRPr="000B7F58">
        <w:t>готовке своего второго периодического доклада.</w:t>
      </w:r>
    </w:p>
    <w:p w:rsidR="007523D6" w:rsidRPr="000B7F58" w:rsidRDefault="007523D6" w:rsidP="007523D6">
      <w:pPr>
        <w:pStyle w:val="SingleTxtGR"/>
      </w:pPr>
      <w:r w:rsidRPr="000B7F58">
        <w:t>53.</w:t>
      </w:r>
      <w:r w:rsidRPr="000B7F58">
        <w:tab/>
        <w:t>Комитет предлагает государству-участнику представить в течение двух лет и в с</w:t>
      </w:r>
      <w:r>
        <w:t xml:space="preserve">оответствии с пунктом 2 статьи </w:t>
      </w:r>
      <w:r w:rsidRPr="006F06DA">
        <w:t>3</w:t>
      </w:r>
      <w:r w:rsidRPr="000B7F58">
        <w:t>5 Конвенции письменную информ</w:t>
      </w:r>
      <w:r w:rsidRPr="000B7F58">
        <w:t>а</w:t>
      </w:r>
      <w:r w:rsidRPr="000B7F58">
        <w:t>цию о принятых мерах по осуществл</w:t>
      </w:r>
      <w:r w:rsidR="007C73FE">
        <w:t>ению рекомендаций, содержащихся</w:t>
      </w:r>
      <w:r w:rsidR="007C73FE">
        <w:br/>
      </w:r>
      <w:r w:rsidRPr="000B7F58">
        <w:t>в пун</w:t>
      </w:r>
      <w:r w:rsidRPr="000B7F58">
        <w:t>к</w:t>
      </w:r>
      <w:r w:rsidRPr="000B7F58">
        <w:t>тах 23, 29 и 35.</w:t>
      </w:r>
    </w:p>
    <w:p w:rsidR="007523D6" w:rsidRPr="00485291" w:rsidRDefault="007523D6" w:rsidP="007523D6">
      <w:pPr>
        <w:pStyle w:val="H23GR"/>
      </w:pPr>
      <w:r w:rsidRPr="000B7F58">
        <w:rPr>
          <w:b w:val="0"/>
        </w:rPr>
        <w:tab/>
      </w:r>
      <w:r>
        <w:rPr>
          <w:b w:val="0"/>
        </w:rPr>
        <w:tab/>
      </w:r>
      <w:r w:rsidRPr="00485291">
        <w:t>Техническое сотрудничество</w:t>
      </w:r>
    </w:p>
    <w:p w:rsidR="007523D6" w:rsidRPr="000B7F58" w:rsidRDefault="007523D6" w:rsidP="007523D6">
      <w:pPr>
        <w:pStyle w:val="SingleTxtGR"/>
      </w:pPr>
      <w:r>
        <w:t>54</w:t>
      </w:r>
      <w:r w:rsidRPr="000B7F58">
        <w:t>.</w:t>
      </w:r>
      <w:r w:rsidRPr="000B7F58">
        <w:tab/>
        <w:t>Комитет рекомендует государству-участ</w:t>
      </w:r>
      <w:r>
        <w:t>нику воспользоваться технич</w:t>
      </w:r>
      <w:r>
        <w:t>е</w:t>
      </w:r>
      <w:r>
        <w:t>ской</w:t>
      </w:r>
      <w:r w:rsidRPr="000B7F58">
        <w:t xml:space="preserve"> </w:t>
      </w:r>
      <w:r>
        <w:t>помощью</w:t>
      </w:r>
      <w:r w:rsidRPr="000B7F58">
        <w:t xml:space="preserve"> со стороны организаций − членов Межучрежденческой группы поддержки (МУГП) по Конвенции с целью получ</w:t>
      </w:r>
      <w:r w:rsidRPr="000B7F58">
        <w:t>е</w:t>
      </w:r>
      <w:r w:rsidRPr="000B7F58">
        <w:t>ния руководящих указаний и помощи в отношении осуществления Конвенции и настоящих заключ</w:t>
      </w:r>
      <w:r w:rsidRPr="000B7F58">
        <w:t>и</w:t>
      </w:r>
      <w:r w:rsidRPr="000B7F58">
        <w:t>тельных замечаний.</w:t>
      </w:r>
    </w:p>
    <w:p w:rsidR="007523D6" w:rsidRPr="00485291" w:rsidRDefault="007523D6" w:rsidP="007523D6">
      <w:pPr>
        <w:pStyle w:val="H23GR"/>
      </w:pPr>
      <w:r w:rsidRPr="000B7F58">
        <w:rPr>
          <w:b w:val="0"/>
        </w:rPr>
        <w:tab/>
      </w:r>
      <w:r w:rsidRPr="000B7F58">
        <w:rPr>
          <w:b w:val="0"/>
        </w:rPr>
        <w:tab/>
      </w:r>
      <w:r w:rsidRPr="00485291">
        <w:t>Следующий доклад</w:t>
      </w:r>
    </w:p>
    <w:p w:rsidR="007523D6" w:rsidRPr="000B7F58" w:rsidRDefault="007523D6" w:rsidP="007523D6">
      <w:pPr>
        <w:pStyle w:val="SingleTxtGR"/>
      </w:pPr>
      <w:r w:rsidRPr="000B7F58">
        <w:t>55.</w:t>
      </w:r>
      <w:r w:rsidRPr="000B7F58">
        <w:tab/>
        <w:t>Комитет просит государство-участник представить свой следующий п</w:t>
      </w:r>
      <w:r w:rsidRPr="000B7F58">
        <w:t>е</w:t>
      </w:r>
      <w:r w:rsidRPr="000B7F58">
        <w:t>риодический доклад к а</w:t>
      </w:r>
      <w:r w:rsidRPr="000B7F58">
        <w:t>п</w:t>
      </w:r>
      <w:r w:rsidRPr="000B7F58">
        <w:t>релю 2016 года.</w:t>
      </w:r>
    </w:p>
    <w:p w:rsidR="007523D6" w:rsidRPr="004178E3" w:rsidRDefault="007523D6" w:rsidP="007523D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523D6" w:rsidRPr="004178E3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54D" w:rsidRDefault="002B054D">
      <w:r>
        <w:rPr>
          <w:lang w:val="en-US"/>
        </w:rPr>
        <w:tab/>
      </w:r>
      <w:r>
        <w:separator/>
      </w:r>
    </w:p>
  </w:endnote>
  <w:endnote w:type="continuationSeparator" w:id="0">
    <w:p w:rsidR="002B054D" w:rsidRDefault="002B05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54D" w:rsidRPr="00A37DC6" w:rsidRDefault="002B054D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F5E3F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42777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54D" w:rsidRPr="009A6F4A" w:rsidRDefault="002B054D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42777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F5E3F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54D" w:rsidRPr="009A6F4A" w:rsidRDefault="002B054D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42777</w:t>
    </w:r>
    <w:r>
      <w:rPr>
        <w:sz w:val="20"/>
        <w:lang w:val="en-US"/>
      </w:rPr>
      <w:t xml:space="preserve">  (R)  200612  200612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54D" w:rsidRPr="00F71F63" w:rsidRDefault="002B054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B054D" w:rsidRPr="00F71F63" w:rsidRDefault="002B054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B054D" w:rsidRPr="00635E86" w:rsidRDefault="002B054D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54D" w:rsidRPr="00A37DC6" w:rsidRDefault="002B054D">
    <w:pPr>
      <w:pStyle w:val="Header"/>
      <w:rPr>
        <w:lang w:val="ru-RU"/>
      </w:rPr>
    </w:pPr>
    <w:r>
      <w:rPr>
        <w:lang w:val="en-US"/>
      </w:rPr>
      <w:t>CRPD/</w:t>
    </w:r>
    <w:r w:rsidRPr="00A37DC6">
      <w:rPr>
        <w:lang w:val="en-US"/>
      </w:rPr>
      <w:t>C</w:t>
    </w:r>
    <w:r w:rsidRPr="00A37DC6">
      <w:rPr>
        <w:lang w:val="ru-RU"/>
      </w:rPr>
      <w:t>/</w:t>
    </w:r>
    <w:r w:rsidRPr="00A37DC6">
      <w:rPr>
        <w:lang w:val="en-US"/>
      </w:rPr>
      <w:t>PER</w:t>
    </w:r>
    <w:r w:rsidRPr="00A37DC6">
      <w:rPr>
        <w:lang w:val="ru-RU"/>
      </w:rPr>
      <w:t>/</w:t>
    </w:r>
    <w:r w:rsidRPr="00A37DC6">
      <w:rPr>
        <w:lang w:val="en-US"/>
      </w:rPr>
      <w:t>CO</w:t>
    </w:r>
    <w:r>
      <w:rPr>
        <w:lang w:val="ru-RU"/>
      </w:rPr>
      <w:t>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54D" w:rsidRPr="002F3653" w:rsidRDefault="002B054D">
    <w:pPr>
      <w:pStyle w:val="Header"/>
      <w:rPr>
        <w:lang w:val="ru-RU"/>
      </w:rPr>
    </w:pPr>
    <w:r>
      <w:rPr>
        <w:lang w:val="en-US"/>
      </w:rPr>
      <w:tab/>
      <w:t>CRPD/</w:t>
    </w:r>
    <w:r w:rsidRPr="00A37DC6">
      <w:rPr>
        <w:lang w:val="en-US"/>
      </w:rPr>
      <w:t>C</w:t>
    </w:r>
    <w:r w:rsidRPr="00A37DC6">
      <w:rPr>
        <w:lang w:val="ru-RU"/>
      </w:rPr>
      <w:t>/</w:t>
    </w:r>
    <w:r w:rsidRPr="00A37DC6">
      <w:rPr>
        <w:lang w:val="en-US"/>
      </w:rPr>
      <w:t>PER</w:t>
    </w:r>
    <w:r w:rsidRPr="00A37DC6">
      <w:rPr>
        <w:lang w:val="ru-RU"/>
      </w:rPr>
      <w:t>/</w:t>
    </w:r>
    <w:r w:rsidRPr="00A37DC6">
      <w:rPr>
        <w:lang w:val="en-US"/>
      </w:rPr>
      <w:t>CO</w:t>
    </w:r>
    <w:r>
      <w:rPr>
        <w:lang w:val="ru-RU"/>
      </w:rPr>
      <w:t>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2C4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37EB"/>
    <w:rsid w:val="00086182"/>
    <w:rsid w:val="00090891"/>
    <w:rsid w:val="00092C41"/>
    <w:rsid w:val="00092E62"/>
    <w:rsid w:val="00097975"/>
    <w:rsid w:val="000A3DDF"/>
    <w:rsid w:val="000A60A0"/>
    <w:rsid w:val="000C2161"/>
    <w:rsid w:val="000C3688"/>
    <w:rsid w:val="000D6863"/>
    <w:rsid w:val="00111DA0"/>
    <w:rsid w:val="00117AEE"/>
    <w:rsid w:val="001463F7"/>
    <w:rsid w:val="0015769C"/>
    <w:rsid w:val="00180752"/>
    <w:rsid w:val="00185076"/>
    <w:rsid w:val="0018543C"/>
    <w:rsid w:val="001858CE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2A5D"/>
    <w:rsid w:val="00232D42"/>
    <w:rsid w:val="00237334"/>
    <w:rsid w:val="002444F4"/>
    <w:rsid w:val="002629A0"/>
    <w:rsid w:val="0028492B"/>
    <w:rsid w:val="00291C8F"/>
    <w:rsid w:val="002B054D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2F3653"/>
    <w:rsid w:val="003215F5"/>
    <w:rsid w:val="00332891"/>
    <w:rsid w:val="003531D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26E02"/>
    <w:rsid w:val="0043033D"/>
    <w:rsid w:val="00435FE4"/>
    <w:rsid w:val="00457634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19C9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5677"/>
    <w:rsid w:val="006D5E4E"/>
    <w:rsid w:val="006E6860"/>
    <w:rsid w:val="006E7183"/>
    <w:rsid w:val="006F5FBF"/>
    <w:rsid w:val="0070327E"/>
    <w:rsid w:val="00707B5F"/>
    <w:rsid w:val="00735602"/>
    <w:rsid w:val="007511D7"/>
    <w:rsid w:val="007523D6"/>
    <w:rsid w:val="0075279B"/>
    <w:rsid w:val="00753748"/>
    <w:rsid w:val="00762446"/>
    <w:rsid w:val="00776092"/>
    <w:rsid w:val="00781ACB"/>
    <w:rsid w:val="007A79EB"/>
    <w:rsid w:val="007C73FE"/>
    <w:rsid w:val="007D4CA0"/>
    <w:rsid w:val="007D5568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16D9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2367"/>
    <w:rsid w:val="00912C49"/>
    <w:rsid w:val="00915B0A"/>
    <w:rsid w:val="00926904"/>
    <w:rsid w:val="009372F0"/>
    <w:rsid w:val="00955022"/>
    <w:rsid w:val="00957B4D"/>
    <w:rsid w:val="00964EEA"/>
    <w:rsid w:val="009654D8"/>
    <w:rsid w:val="00980C86"/>
    <w:rsid w:val="009B1D9B"/>
    <w:rsid w:val="009B4074"/>
    <w:rsid w:val="009C30BB"/>
    <w:rsid w:val="009C556F"/>
    <w:rsid w:val="009C60BE"/>
    <w:rsid w:val="009E6279"/>
    <w:rsid w:val="009F00A6"/>
    <w:rsid w:val="009F158B"/>
    <w:rsid w:val="009F56A7"/>
    <w:rsid w:val="009F5B05"/>
    <w:rsid w:val="009F5E3F"/>
    <w:rsid w:val="00A026CA"/>
    <w:rsid w:val="00A07232"/>
    <w:rsid w:val="00A14800"/>
    <w:rsid w:val="00A156DE"/>
    <w:rsid w:val="00A157ED"/>
    <w:rsid w:val="00A2446A"/>
    <w:rsid w:val="00A37DC6"/>
    <w:rsid w:val="00A4025D"/>
    <w:rsid w:val="00A800D1"/>
    <w:rsid w:val="00A92699"/>
    <w:rsid w:val="00A960D6"/>
    <w:rsid w:val="00AA6A05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2ECB"/>
    <w:rsid w:val="00B73FB9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67E4"/>
    <w:rsid w:val="00C663A3"/>
    <w:rsid w:val="00C75CB2"/>
    <w:rsid w:val="00C90723"/>
    <w:rsid w:val="00C90D5C"/>
    <w:rsid w:val="00CA609E"/>
    <w:rsid w:val="00CA7DA4"/>
    <w:rsid w:val="00CA7E43"/>
    <w:rsid w:val="00CB31FB"/>
    <w:rsid w:val="00CE3D6F"/>
    <w:rsid w:val="00CE79A5"/>
    <w:rsid w:val="00CF0042"/>
    <w:rsid w:val="00CF262F"/>
    <w:rsid w:val="00D025D5"/>
    <w:rsid w:val="00D100E1"/>
    <w:rsid w:val="00D13CAA"/>
    <w:rsid w:val="00D15390"/>
    <w:rsid w:val="00D26B13"/>
    <w:rsid w:val="00D26CC1"/>
    <w:rsid w:val="00D30662"/>
    <w:rsid w:val="00D329B8"/>
    <w:rsid w:val="00D32A0B"/>
    <w:rsid w:val="00D6236B"/>
    <w:rsid w:val="00D809D1"/>
    <w:rsid w:val="00D84ECF"/>
    <w:rsid w:val="00DA2851"/>
    <w:rsid w:val="00DA2B7C"/>
    <w:rsid w:val="00DA5686"/>
    <w:rsid w:val="00DB2FC0"/>
    <w:rsid w:val="00DC20AE"/>
    <w:rsid w:val="00DF18FA"/>
    <w:rsid w:val="00DF49CA"/>
    <w:rsid w:val="00DF775B"/>
    <w:rsid w:val="00E007F3"/>
    <w:rsid w:val="00E00DEA"/>
    <w:rsid w:val="00E06EF0"/>
    <w:rsid w:val="00E11679"/>
    <w:rsid w:val="00E1566B"/>
    <w:rsid w:val="00E307D1"/>
    <w:rsid w:val="00E42C14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1AC7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3232"/>
    <w:rsid w:val="00F622A8"/>
    <w:rsid w:val="00F654DD"/>
    <w:rsid w:val="00F71F63"/>
    <w:rsid w:val="00F87506"/>
    <w:rsid w:val="00F92C41"/>
    <w:rsid w:val="00FA5522"/>
    <w:rsid w:val="00FA6E4A"/>
    <w:rsid w:val="00FB2B35"/>
    <w:rsid w:val="00FC3F63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10</Pages>
  <Words>3626</Words>
  <Characters>20670</Characters>
  <Application>Microsoft Office Outlook</Application>
  <DocSecurity>4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1242777</vt:lpstr>
    </vt:vector>
  </TitlesOfParts>
  <Company>CSD</Company>
  <LinksUpToDate>false</LinksUpToDate>
  <CharactersWithSpaces>24248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1242777</dc:title>
  <dc:subject>МУРАВЬЕВ</dc:subject>
  <dc:creator>Людмила Цепелева</dc:creator>
  <cp:keywords/>
  <dc:description/>
  <cp:lastModifiedBy>Анна Киселева</cp:lastModifiedBy>
  <cp:revision>2</cp:revision>
  <cp:lastPrinted>2012-06-20T11:36:00Z</cp:lastPrinted>
  <dcterms:created xsi:type="dcterms:W3CDTF">2012-06-20T13:42:00Z</dcterms:created>
  <dcterms:modified xsi:type="dcterms:W3CDTF">2012-06-20T13:42:00Z</dcterms:modified>
</cp:coreProperties>
</file>