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4E69F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E69FC" w:rsidP="004E69FC">
            <w:pPr>
              <w:jc w:val="right"/>
            </w:pPr>
            <w:r w:rsidRPr="004E69FC">
              <w:rPr>
                <w:sz w:val="40"/>
              </w:rPr>
              <w:t>CERD</w:t>
            </w:r>
            <w:r>
              <w:t>/C/92/2</w:t>
            </w:r>
          </w:p>
        </w:tc>
      </w:tr>
      <w:tr w:rsidR="002D5AAC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E69FC" w:rsidP="00213632">
            <w:pPr>
              <w:spacing w:before="240"/>
            </w:pPr>
            <w:r>
              <w:t>Distr. general</w:t>
            </w:r>
          </w:p>
          <w:p w:rsidR="004E69FC" w:rsidRDefault="004E69FC" w:rsidP="004E69FC">
            <w:pPr>
              <w:spacing w:line="240" w:lineRule="exact"/>
            </w:pPr>
            <w:r>
              <w:t>3 de marzo de 2017</w:t>
            </w:r>
          </w:p>
          <w:p w:rsidR="004E69FC" w:rsidRDefault="004E69FC" w:rsidP="004E69FC">
            <w:pPr>
              <w:spacing w:line="240" w:lineRule="exact"/>
            </w:pPr>
            <w:r>
              <w:t>Español</w:t>
            </w:r>
          </w:p>
          <w:p w:rsidR="004E69FC" w:rsidRDefault="004E69FC" w:rsidP="004E69FC">
            <w:pPr>
              <w:spacing w:line="240" w:lineRule="exact"/>
            </w:pPr>
            <w:r>
              <w:t>Original: inglés</w:t>
            </w:r>
          </w:p>
          <w:p w:rsidR="004E69FC" w:rsidRDefault="004E69FC" w:rsidP="004E69FC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0613F3" w:rsidRPr="000613F3" w:rsidRDefault="000613F3" w:rsidP="000613F3">
      <w:pPr>
        <w:spacing w:before="120"/>
        <w:rPr>
          <w:b/>
          <w:sz w:val="24"/>
        </w:rPr>
      </w:pPr>
      <w:r w:rsidRPr="000613F3">
        <w:rPr>
          <w:b/>
          <w:sz w:val="24"/>
        </w:rPr>
        <w:t>Comité para la Eliminación de la Discriminación Racial</w:t>
      </w:r>
    </w:p>
    <w:p w:rsidR="000613F3" w:rsidRPr="000613F3" w:rsidRDefault="000613F3" w:rsidP="000613F3">
      <w:pPr>
        <w:rPr>
          <w:b/>
        </w:rPr>
      </w:pPr>
      <w:r w:rsidRPr="000613F3">
        <w:rPr>
          <w:b/>
        </w:rPr>
        <w:t>92º período de sesiones</w:t>
      </w:r>
    </w:p>
    <w:p w:rsidR="000613F3" w:rsidRPr="00B12050" w:rsidRDefault="007D477B" w:rsidP="000613F3">
      <w:r>
        <w:t>2</w:t>
      </w:r>
      <w:r w:rsidR="000613F3" w:rsidRPr="00B12050">
        <w:t>4 de abril a 12 de mayo de 2017</w:t>
      </w:r>
    </w:p>
    <w:p w:rsidR="000613F3" w:rsidRPr="00B12050" w:rsidRDefault="000613F3" w:rsidP="000613F3">
      <w:r w:rsidRPr="00B12050">
        <w:t>Tema 5 del programa provisional</w:t>
      </w:r>
    </w:p>
    <w:p w:rsidR="000613F3" w:rsidRPr="000613F3" w:rsidRDefault="000613F3" w:rsidP="000613F3">
      <w:pPr>
        <w:rPr>
          <w:b/>
        </w:rPr>
      </w:pPr>
      <w:r w:rsidRPr="000613F3">
        <w:rPr>
          <w:b/>
        </w:rPr>
        <w:t xml:space="preserve">Presentación de informes por los Estados partes en virtud </w:t>
      </w:r>
      <w:r w:rsidRPr="000613F3">
        <w:rPr>
          <w:b/>
        </w:rPr>
        <w:br/>
        <w:t>del artículo 9, párrafo 1, de la Convención</w:t>
      </w:r>
    </w:p>
    <w:p w:rsidR="000613F3" w:rsidRPr="00B12050" w:rsidRDefault="000613F3" w:rsidP="000613F3">
      <w:pPr>
        <w:pStyle w:val="HChG"/>
      </w:pPr>
      <w:r w:rsidRPr="00B12050">
        <w:tab/>
      </w:r>
      <w:r w:rsidRPr="00B12050">
        <w:tab/>
        <w:t>Situación de la presentación de informes por los Estados</w:t>
      </w:r>
      <w:r>
        <w:t> </w:t>
      </w:r>
      <w:r w:rsidRPr="00B12050">
        <w:t>partes en virtud del artículo 9, párrafo 1, de</w:t>
      </w:r>
      <w:r>
        <w:t> </w:t>
      </w:r>
      <w:r w:rsidRPr="00B12050">
        <w:t>la</w:t>
      </w:r>
      <w:r>
        <w:t> </w:t>
      </w:r>
      <w:r w:rsidRPr="00B12050">
        <w:t>Convención</w:t>
      </w:r>
    </w:p>
    <w:p w:rsidR="000613F3" w:rsidRPr="00B12050" w:rsidRDefault="000613F3" w:rsidP="000613F3">
      <w:pPr>
        <w:pStyle w:val="H1G"/>
      </w:pPr>
      <w:r w:rsidRPr="00B12050">
        <w:tab/>
      </w:r>
      <w:r w:rsidRPr="00B12050">
        <w:tab/>
        <w:t>Informe del Secretario General</w:t>
      </w:r>
    </w:p>
    <w:p w:rsidR="000613F3" w:rsidRPr="00B12050" w:rsidRDefault="000613F3" w:rsidP="000613F3">
      <w:pPr>
        <w:pStyle w:val="SingleTxtG"/>
      </w:pPr>
      <w:r w:rsidRPr="00B12050">
        <w:t>1.</w:t>
      </w:r>
      <w:r w:rsidRPr="00B12050">
        <w:tab/>
        <w:t>Los Estados partes se comprometen a presentar al Secretario General, para su examen por el Comité, un informe sobre las medidas legislativas, judiciales, administrativas o de otra índole que hayan adoptado y que sirvan para hacer efectivas las disposiciones de la Convención dentro del plazo de un año después de la fecha de entrada en vigor de esta para ese Estado; y en lo sucesivo, cada dos años y cuando el Comité lo solicite, de conformidad con el artículo 9, párrafo 1, de la Convención.</w:t>
      </w:r>
    </w:p>
    <w:p w:rsidR="000613F3" w:rsidRPr="00B12050" w:rsidRDefault="000613F3" w:rsidP="000613F3">
      <w:pPr>
        <w:pStyle w:val="SingleTxtG"/>
      </w:pPr>
      <w:r w:rsidRPr="00B12050">
        <w:t>2.</w:t>
      </w:r>
      <w:r w:rsidRPr="00B12050">
        <w:tab/>
        <w:t>El presente informe contiene información sobre la situación general con respecto a la presentación de informes por los Estados partes de conformidad con el artículo 9 de la Convención. En el cuadro 1 se enumeran los informes recibidos cuyo examen por el Comité está pendiente; en el cuadro 2 se enumeran los Estados partes de los que quedan por recibir informes. La información que figura en el presente informe refleja la situación al</w:t>
      </w:r>
      <w:r w:rsidR="007C0408">
        <w:t xml:space="preserve"> </w:t>
      </w:r>
      <w:r w:rsidRPr="00B12050">
        <w:t>27</w:t>
      </w:r>
      <w:r w:rsidR="006546AD">
        <w:t> </w:t>
      </w:r>
      <w:r w:rsidRPr="00B12050">
        <w:t>de febrero de 2017.</w:t>
      </w:r>
    </w:p>
    <w:p w:rsidR="000613F3" w:rsidRDefault="000613F3" w:rsidP="000613F3">
      <w:pPr>
        <w:pStyle w:val="Ttulo1"/>
      </w:pPr>
      <w:r w:rsidRPr="00B12050">
        <w:t>Cuadro 1</w:t>
      </w:r>
    </w:p>
    <w:p w:rsidR="000613F3" w:rsidRPr="000613F3" w:rsidRDefault="000613F3" w:rsidP="000613F3">
      <w:pPr>
        <w:pStyle w:val="SingleTxtG"/>
        <w:rPr>
          <w:b/>
        </w:rPr>
      </w:pPr>
      <w:r w:rsidRPr="000613F3">
        <w:rPr>
          <w:b/>
        </w:rPr>
        <w:t>Informes recibidos que aún no han sido examinados por el Comité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</w:tblGrid>
      <w:tr w:rsidR="000613F3" w:rsidRPr="000613F3" w:rsidTr="006E534A">
        <w:trPr>
          <w:trHeight w:val="240"/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613F3" w:rsidRPr="000613F3" w:rsidRDefault="000613F3" w:rsidP="000613F3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0613F3">
              <w:rPr>
                <w:i/>
                <w:sz w:val="16"/>
              </w:rPr>
              <w:t>Estado parte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:rsidR="000613F3" w:rsidRPr="000613F3" w:rsidRDefault="000613F3" w:rsidP="000613F3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0613F3">
              <w:rPr>
                <w:i/>
                <w:sz w:val="16"/>
              </w:rPr>
              <w:t>Informes recibidos</w:t>
            </w:r>
          </w:p>
        </w:tc>
      </w:tr>
      <w:tr w:rsidR="000613F3" w:rsidRPr="000613F3" w:rsidTr="006E534A">
        <w:trPr>
          <w:trHeight w:hRule="exact" w:val="113"/>
          <w:tblHeader/>
        </w:trPr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0613F3" w:rsidRPr="000613F3" w:rsidRDefault="000613F3" w:rsidP="000613F3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5669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</w:tcPr>
          <w:p w:rsidR="000613F3" w:rsidRPr="000613F3" w:rsidRDefault="000613F3" w:rsidP="000613F3">
            <w:pPr>
              <w:pStyle w:val="SingleTxtG"/>
              <w:spacing w:before="40"/>
              <w:ind w:left="0" w:right="0"/>
              <w:jc w:val="left"/>
            </w:pP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Arabia Saudita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 xml:space="preserve">Informes periódicos cuarto a noveno que debían presentarse en 2006, presentados en 2016 </w:t>
            </w:r>
            <w:r w:rsidRPr="000613F3">
              <w:rPr>
                <w:bCs/>
              </w:rPr>
              <w:t>(CERD/C/SAU/4-9)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Argelia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 xml:space="preserve">Informes periódicos 20º y 21º que debían presentarse en 2015, presentados en 2016 </w:t>
            </w:r>
            <w:r w:rsidRPr="000613F3">
              <w:rPr>
                <w:bCs/>
              </w:rPr>
              <w:t>(CERD/C/DZA/20-21)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Armenia</w:t>
            </w:r>
            <w:r w:rsidRPr="000613F3">
              <w:rPr>
                <w:i/>
                <w:sz w:val="18"/>
                <w:vertAlign w:val="superscript"/>
              </w:rPr>
              <w:t>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7º a 11º que debían presentarse en 2014, presentados en 2015 (CERD/C/ARM/7-11)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Australia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18º a 20º que debían presentarse en 2014, presentados en 2016 (CERD/C/AUS/18-20)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6546AD">
            <w:pPr>
              <w:pStyle w:val="SingleTxtG"/>
              <w:keepNext/>
              <w:spacing w:before="40"/>
              <w:ind w:left="0" w:right="0"/>
              <w:jc w:val="left"/>
            </w:pPr>
            <w:r w:rsidRPr="000613F3">
              <w:lastRenderedPageBreak/>
              <w:t>Belarús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6546AD">
            <w:pPr>
              <w:pStyle w:val="SingleTxtG"/>
              <w:keepNext/>
              <w:spacing w:before="40"/>
              <w:ind w:left="0" w:right="0"/>
              <w:jc w:val="left"/>
            </w:pPr>
            <w:r w:rsidRPr="000613F3">
              <w:t xml:space="preserve">Informes periódicos 20º a 23º que debían presentarse en 2016, presentados en 2016 </w:t>
            </w:r>
            <w:r w:rsidRPr="000613F3">
              <w:rPr>
                <w:bCs/>
              </w:rPr>
              <w:t>(CERD/C/BLR/20-23)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Bulgaria</w:t>
            </w:r>
            <w:r w:rsidRPr="000613F3">
              <w:rPr>
                <w:i/>
                <w:sz w:val="18"/>
                <w:vertAlign w:val="superscript"/>
              </w:rPr>
              <w:t>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20º a 22º que debían presentarse en 2014, presentados en 2016 (CERD/C/BGR/20-22)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Canadá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21º a 23º que debían presentarse en 2015, presentados en 2016 (CERD/C/CAN/21-23)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Chipre</w:t>
            </w:r>
            <w:r w:rsidRPr="000613F3">
              <w:rPr>
                <w:i/>
                <w:sz w:val="18"/>
                <w:vertAlign w:val="superscript"/>
              </w:rPr>
              <w:t>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23º y 24º que debían presentarse en 2016, presentados en 2015 (CERD/C/CYP/23-24)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Cuba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 xml:space="preserve">Informes periódicos 19º a 21º que debían presentarse en 2013, presentados en 2016 </w:t>
            </w:r>
            <w:r w:rsidRPr="000613F3">
              <w:rPr>
                <w:bCs/>
              </w:rPr>
              <w:t>(CERD/C/CUB/19-21)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Djibouti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inicial y segundo que debían presentarse en</w:t>
            </w:r>
            <w:r>
              <w:t xml:space="preserve"> </w:t>
            </w:r>
            <w:r w:rsidRPr="000613F3">
              <w:t>2014, presentados en 2016 (CERD/C/DJI/1-2)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Ecuador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23º y 24º que debían presentarse en 2016, presentados en 2016 (CERD/C/ECU/23-24)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Emiratos Árabes Unidos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18º a 21º que debían presentarse en 2015, presentados en 2016 (CERD/C/ARE/18-21)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Eslovaquia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 xml:space="preserve">Informes periódicos 11º y 12º que debían presentarse en 2016, presentados en 2016 </w:t>
            </w:r>
            <w:r w:rsidRPr="000613F3">
              <w:rPr>
                <w:bCs/>
              </w:rPr>
              <w:t>(CERD/C/SVK/11-12)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Federación de</w:t>
            </w:r>
            <w:r>
              <w:t xml:space="preserve"> </w:t>
            </w:r>
            <w:r w:rsidRPr="000613F3">
              <w:t>Rusia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23º y 24º que debían presentarse en 2016, presentados en 2016 (CERD/C/RUS/23-24)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Finlandia</w:t>
            </w:r>
            <w:r w:rsidRPr="000613F3">
              <w:rPr>
                <w:i/>
                <w:sz w:val="18"/>
                <w:vertAlign w:val="superscript"/>
              </w:rPr>
              <w:t>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6546AD">
            <w:pPr>
              <w:pStyle w:val="SingleTxtG"/>
              <w:spacing w:before="40"/>
              <w:ind w:left="0" w:right="0"/>
              <w:jc w:val="left"/>
            </w:pPr>
            <w:r w:rsidRPr="000613F3">
              <w:t>23</w:t>
            </w:r>
            <w:r w:rsidRPr="006E534A">
              <w:rPr>
                <w:vertAlign w:val="superscript"/>
              </w:rPr>
              <w:t>er</w:t>
            </w:r>
            <w:r w:rsidRPr="000613F3">
              <w:t xml:space="preserve"> informe periódico que debía presentarse en 2015, presentado en</w:t>
            </w:r>
            <w:r w:rsidR="006546AD">
              <w:t> </w:t>
            </w:r>
            <w:r w:rsidRPr="000613F3">
              <w:t>2015 (CERD/C/FIN/23)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Jordania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 xml:space="preserve">Informes periódicos 18º a 20º que debían presentarse en 2015, presentados en 2016 </w:t>
            </w:r>
            <w:r w:rsidRPr="000613F3">
              <w:rPr>
                <w:iCs/>
              </w:rPr>
              <w:t>(CERD/C/JOR/18-20)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Kenya</w:t>
            </w:r>
            <w:r w:rsidRPr="000613F3">
              <w:rPr>
                <w:i/>
                <w:sz w:val="18"/>
                <w:vertAlign w:val="superscript"/>
              </w:rPr>
              <w:t>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quinto a séptimo que debían presentarse en</w:t>
            </w:r>
            <w:r>
              <w:t xml:space="preserve"> </w:t>
            </w:r>
            <w:r w:rsidRPr="000613F3">
              <w:t>2014, presentados en 2015</w:t>
            </w:r>
            <w:r>
              <w:t xml:space="preserve"> </w:t>
            </w:r>
            <w:r w:rsidRPr="000613F3">
              <w:t>(CERD/C/KEN/5-7)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Kirguistán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octavo a décimo que debían presentarse en 2016, presentados en 2016 (CERD/C/KGZ/8-10)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Kuwait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21º a 24º que debían presentarse en 2016, presentados en 2016 (CERD/C/KWT/21-24)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Mauritania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8º a 14º que debían presentarse en 2008, presentados en 2017 (CERC/C/MRT/8-14)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Nepal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17º a 23º que debían presentarse en 2008, presentados en 2017 (CERD/C/NPL/17-23)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Nueva Zelandia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21º y 22º que debían presentarse en 2015, presentados en 2016 (CERD/C/NZL/21-22)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Perú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22º y 23º que debían presentarse en 2016, presentados en 2017</w:t>
            </w:r>
            <w:r>
              <w:t xml:space="preserve"> (CERD/C/PER/22-23)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República de Moldova</w:t>
            </w:r>
            <w:r w:rsidRPr="000613F3">
              <w:rPr>
                <w:i/>
                <w:sz w:val="18"/>
                <w:vertAlign w:val="superscript"/>
              </w:rPr>
              <w:t>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10º y 11º que debían presentarse en 2014, presentados en 2016 (CERD/C/MDA/10-11)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Serbia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segundo a quinto que debían presentarse en</w:t>
            </w:r>
            <w:r>
              <w:t xml:space="preserve"> </w:t>
            </w:r>
            <w:r w:rsidRPr="000613F3">
              <w:t xml:space="preserve">2014, presentados en 2016 </w:t>
            </w:r>
            <w:r w:rsidRPr="000613F3">
              <w:rPr>
                <w:bCs/>
              </w:rPr>
              <w:t>(CERD/C/SRB/2-5)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bookmarkStart w:id="0" w:name="_GoBack"/>
            <w:bookmarkEnd w:id="0"/>
            <w:r w:rsidRPr="000613F3">
              <w:lastRenderedPageBreak/>
              <w:t>Suecia</w:t>
            </w:r>
          </w:p>
        </w:tc>
        <w:tc>
          <w:tcPr>
            <w:tcW w:w="5669" w:type="dxa"/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 xml:space="preserve">Informes periódicos 22º </w:t>
            </w:r>
            <w:r>
              <w:t>y</w:t>
            </w:r>
            <w:r w:rsidRPr="000613F3">
              <w:t xml:space="preserve"> 23º que debían presentarse en 2017, presentados en 2017 (CERD/C/SWE/22-23)</w:t>
            </w:r>
          </w:p>
        </w:tc>
      </w:tr>
      <w:tr w:rsidR="00EE5386" w:rsidRPr="000613F3" w:rsidTr="006E534A">
        <w:trPr>
          <w:trHeight w:val="240"/>
        </w:trPr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Tayikistán</w:t>
            </w:r>
          </w:p>
        </w:tc>
        <w:tc>
          <w:tcPr>
            <w:tcW w:w="5669" w:type="dxa"/>
            <w:tcBorders>
              <w:bottom w:val="single" w:sz="12" w:space="0" w:color="auto"/>
            </w:tcBorders>
            <w:shd w:val="clear" w:color="auto" w:fill="auto"/>
            <w:tcMar>
              <w:right w:w="28" w:type="dxa"/>
            </w:tcMar>
          </w:tcPr>
          <w:p w:rsidR="00EE5386" w:rsidRPr="000613F3" w:rsidRDefault="00EE5386" w:rsidP="00EE5386">
            <w:pPr>
              <w:pStyle w:val="SingleTxtG"/>
              <w:spacing w:before="40"/>
              <w:ind w:left="0" w:right="0"/>
              <w:jc w:val="left"/>
            </w:pPr>
            <w:r w:rsidRPr="000613F3">
              <w:t>Informes periódicos 9º a 11º que debían presentarse en 2016, presentados en 2016 (CERD/C/TJK/9-11)</w:t>
            </w:r>
          </w:p>
        </w:tc>
      </w:tr>
    </w:tbl>
    <w:p w:rsidR="007C0408" w:rsidRPr="007C0408" w:rsidRDefault="007C0408" w:rsidP="007C0408">
      <w:pPr>
        <w:pStyle w:val="SingleTxtG"/>
        <w:spacing w:before="120" w:after="240"/>
        <w:ind w:firstLine="170"/>
        <w:jc w:val="left"/>
        <w:rPr>
          <w:sz w:val="18"/>
        </w:rPr>
      </w:pPr>
      <w:r w:rsidRPr="007C0408">
        <w:rPr>
          <w:i/>
          <w:sz w:val="18"/>
          <w:vertAlign w:val="superscript"/>
        </w:rPr>
        <w:t>a</w:t>
      </w:r>
      <w:r w:rsidRPr="001805A3">
        <w:rPr>
          <w:i/>
          <w:sz w:val="18"/>
        </w:rPr>
        <w:t xml:space="preserve">  </w:t>
      </w:r>
      <w:r w:rsidRPr="007C0408">
        <w:rPr>
          <w:sz w:val="18"/>
        </w:rPr>
        <w:t>Examen previsto para el presente período de sesiones.</w:t>
      </w:r>
    </w:p>
    <w:p w:rsidR="007C0408" w:rsidRDefault="007C0408" w:rsidP="007C0408">
      <w:pPr>
        <w:pStyle w:val="Ttulo1"/>
      </w:pPr>
      <w:r w:rsidRPr="00B12050">
        <w:t>Cuadro 2</w:t>
      </w:r>
    </w:p>
    <w:p w:rsidR="007C0408" w:rsidRPr="007C0408" w:rsidRDefault="007C0408" w:rsidP="007C0408">
      <w:pPr>
        <w:pStyle w:val="SingleTxtG"/>
        <w:rPr>
          <w:b/>
        </w:rPr>
      </w:pPr>
      <w:r w:rsidRPr="007C0408">
        <w:rPr>
          <w:b/>
        </w:rPr>
        <w:t>Estados partes de los que quedan por recibir informes</w:t>
      </w:r>
    </w:p>
    <w:tbl>
      <w:tblPr>
        <w:tblW w:w="0" w:type="auto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113" w:type="dxa"/>
        </w:tblCellMar>
        <w:tblLook w:val="0000" w:firstRow="0" w:lastRow="0" w:firstColumn="0" w:lastColumn="0" w:noHBand="0" w:noVBand="0"/>
      </w:tblPr>
      <w:tblGrid>
        <w:gridCol w:w="2268"/>
        <w:gridCol w:w="2977"/>
        <w:gridCol w:w="2125"/>
      </w:tblGrid>
      <w:tr w:rsidR="006E534A" w:rsidRPr="006E534A" w:rsidTr="00EE5386">
        <w:trPr>
          <w:trHeight w:val="240"/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0408" w:rsidRPr="006E534A" w:rsidRDefault="007C0408" w:rsidP="006E534A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6E534A">
              <w:rPr>
                <w:i/>
                <w:sz w:val="16"/>
              </w:rPr>
              <w:t>Estado parte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0408" w:rsidRPr="006E534A" w:rsidRDefault="007C0408" w:rsidP="006E534A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6E534A">
              <w:rPr>
                <w:i/>
                <w:sz w:val="16"/>
              </w:rPr>
              <w:t>Informe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:rsidR="007C0408" w:rsidRPr="006E534A" w:rsidRDefault="007C0408" w:rsidP="006E534A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6E534A">
              <w:rPr>
                <w:i/>
                <w:sz w:val="16"/>
              </w:rPr>
              <w:t>Fecha en que debía presentarse</w:t>
            </w:r>
          </w:p>
        </w:tc>
      </w:tr>
      <w:tr w:rsidR="006E534A" w:rsidRPr="006E534A" w:rsidTr="00EE5386">
        <w:trPr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7C0408" w:rsidRPr="006E534A" w:rsidRDefault="007C0408" w:rsidP="006E534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77" w:type="dxa"/>
            <w:tcBorders>
              <w:top w:val="single" w:sz="12" w:space="0" w:color="auto"/>
            </w:tcBorders>
            <w:shd w:val="clear" w:color="auto" w:fill="auto"/>
          </w:tcPr>
          <w:p w:rsidR="007C0408" w:rsidRPr="006E534A" w:rsidRDefault="007C0408" w:rsidP="006E534A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125" w:type="dxa"/>
            <w:tcBorders>
              <w:top w:val="single" w:sz="12" w:space="0" w:color="auto"/>
            </w:tcBorders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before="4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Afganistán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1986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1988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1990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1992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1994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Séptimo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1996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1998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="006E534A"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agosto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Albania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9º a 11º,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10 de junio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Andorra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Informe inicial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 de octubre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 de octubre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 de octubre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 de octubre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 de octubre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Antigua y Barbuda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10º y 11º,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 de noviembre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 de noviembre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="006E534A"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 de noviembre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 de noviembre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Austria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21º y 22º,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junio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Bahamas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15º y 16º,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septiembre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septiembre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18º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septiembre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septiembre de 2012</w:t>
            </w:r>
          </w:p>
        </w:tc>
      </w:tr>
      <w:tr w:rsidR="00533288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septiembre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septie</w:t>
            </w:r>
            <w:r w:rsidR="006E534A">
              <w:t>m</w:t>
            </w:r>
            <w:r w:rsidRPr="006E534A">
              <w:t>bre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Bahrein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EE5386">
            <w:pPr>
              <w:pStyle w:val="SingleTxtG"/>
              <w:spacing w:after="0"/>
              <w:ind w:left="0" w:right="0"/>
              <w:jc w:val="left"/>
            </w:pPr>
            <w:r w:rsidRPr="006E534A">
              <w:t>Informes octavo y noveno, que se</w:t>
            </w:r>
            <w:r w:rsidR="00EE5386">
              <w:t> </w:t>
            </w:r>
            <w:r w:rsidRPr="006E534A">
              <w:t>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abril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abril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abril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abril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abril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Bangladesh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Barbados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17º y 18º,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diciembre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diciembre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diciembre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diciembre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diciembre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Belice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diciembre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diciembre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diciembre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diciembre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diciembre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diciembre de 2012</w:t>
            </w:r>
          </w:p>
        </w:tc>
      </w:tr>
      <w:tr w:rsidR="00533288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diciembre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diciembre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Benin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diciembre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diciembre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diciembre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diciembre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diciembre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diciembre de 2012</w:t>
            </w:r>
          </w:p>
        </w:tc>
      </w:tr>
      <w:tr w:rsidR="00533288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diciembre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diciembre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Bolivia (Estado Plurinacional de)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21º a 24º,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octubre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octubre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Botswana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Informes 17º y 18º, que se presentarán conjuntamente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 de marzo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 de marzo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 de marzo de 2013</w:t>
            </w:r>
          </w:p>
        </w:tc>
      </w:tr>
      <w:tr w:rsidR="00533288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 de marzo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 de marzo de 2017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Brasil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18º a 20º,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  <w:r w:rsidRPr="006E534A">
              <w:lastRenderedPageBreak/>
              <w:t>Burundi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  <w:r w:rsidRPr="006E534A">
              <w:t>26 de noviembre de 1998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14º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15º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2012</w:t>
            </w:r>
          </w:p>
        </w:tc>
      </w:tr>
      <w:tr w:rsidR="00533288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Cabo Verde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13º y 14º,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 de noviembre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 de noviembre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 de noviembre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17º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 de noviembre de 2012</w:t>
            </w:r>
          </w:p>
        </w:tc>
      </w:tr>
      <w:tr w:rsidR="00533288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533288" w:rsidRPr="006E534A" w:rsidRDefault="00B2123D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533288" w:rsidRPr="006E534A" w:rsidRDefault="00B2123D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 de noviembre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 de noviembre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Camboya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14º y 15º,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diciembre de 2012</w:t>
            </w:r>
          </w:p>
        </w:tc>
      </w:tr>
      <w:tr w:rsidR="00533288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diciembre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diciembre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China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14º a 16º,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Comoras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27 de octubre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27 de octubre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27 de octubre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27 de octubre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27 de octubre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27 de octubre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Congo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10º y 11º,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Côte d</w:t>
            </w:r>
            <w:r w:rsidR="00B2123D">
              <w:t>’</w:t>
            </w:r>
            <w:r w:rsidRPr="006E534A">
              <w:t>Ivoire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15º a 17º,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febrero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febrero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febrero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febrero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febrero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febrero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Croacia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EE5386">
            <w:pPr>
              <w:pStyle w:val="SingleTxtG"/>
              <w:spacing w:after="0"/>
              <w:ind w:left="0" w:right="0"/>
              <w:jc w:val="left"/>
            </w:pPr>
            <w:r w:rsidRPr="006E534A">
              <w:t>Informes noveno y décimo, que se</w:t>
            </w:r>
            <w:r w:rsidR="00EE5386">
              <w:t> </w:t>
            </w:r>
            <w:r w:rsidRPr="006E534A">
              <w:t>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octubre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octubre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octubre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Eritrea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agosto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agosto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agosto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agosto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agosto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agosto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agosto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agosto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Estado de Palestina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 de mayo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Etiopía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17º a 19º,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 de julio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 de julio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Filipinas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21º y 22º,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24º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Gabón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1999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2001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2003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30 de marzo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Gambia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1982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1984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1986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1988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1990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1992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1994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1996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1998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Ghana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18º y 19º,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</w:t>
            </w:r>
            <w:r w:rsidR="006E534A">
              <w:t>3</w:t>
            </w:r>
            <w:r w:rsidR="006E534A"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Granada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10 de junio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10 de junio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  <w:r w:rsidRPr="006E534A">
              <w:lastRenderedPageBreak/>
              <w:t>Guinea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  <w:r w:rsidRPr="006E534A">
              <w:t>13 de abril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 de abril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 de abril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 de abril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 de abril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 de abril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 de abril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 de abril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 de abril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Guinea-Bissau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 de diciembre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Segundo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 de diciembre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Tercer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 de diciembre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Guinea Ecuatorial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noviembre de 2003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Segundo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noviembre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noviembre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noviembre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noviembre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noviembre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8 de noviembre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Guyana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15º y 16º,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Haití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enero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enero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enero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enero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enero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enero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enero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Hungría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India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20º y 21º,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Indonesia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cuarto a sexto,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julio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julio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  <w:r w:rsidRPr="006E534A">
              <w:t>25 de julio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julio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EE5386">
            <w:pPr>
              <w:pStyle w:val="SingleTxtG"/>
              <w:spacing w:after="0"/>
              <w:ind w:left="0" w:right="0"/>
              <w:jc w:val="left"/>
            </w:pPr>
            <w:r w:rsidRPr="006E534A">
              <w:t>Irán (República Islámica</w:t>
            </w:r>
            <w:r w:rsidR="00EE5386">
              <w:t> </w:t>
            </w:r>
            <w:r w:rsidRPr="006E534A">
              <w:t>del)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20º a 22º,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Irlanda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EE5386">
            <w:pPr>
              <w:pStyle w:val="SingleTxtG"/>
              <w:spacing w:after="0"/>
              <w:ind w:left="0" w:right="0"/>
              <w:jc w:val="left"/>
            </w:pPr>
            <w:r w:rsidRPr="006E534A">
              <w:t>Informes quinto a séptimo, que se</w:t>
            </w:r>
            <w:r w:rsidR="00EE5386">
              <w:t> </w:t>
            </w:r>
            <w:r w:rsidRPr="006E534A">
              <w:t>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28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Islandia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21º a 23º,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2013</w:t>
            </w:r>
          </w:p>
        </w:tc>
      </w:tr>
      <w:tr w:rsidR="00533288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Islas Salomón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1985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1987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1989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1991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1993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1995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1997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1999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2001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2003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Lesotho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diciembre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diciembre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diciembre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diciembre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diciembre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20º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diciembre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diciembre de 2012</w:t>
            </w:r>
          </w:p>
        </w:tc>
      </w:tr>
      <w:tr w:rsidR="00533288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diciembre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533288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diciembre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Letonia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sexto a octavo,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mayo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mayo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mayo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mayo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 de mayo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Liberia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1977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1979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1981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1983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1985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1987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1989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1991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1993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1995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1997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1999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2001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2003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diciembre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Libia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18º y 19º,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Madagascar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19º y 20º,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9 de marzo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9 de marzo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9 de marzo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9 de marzo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9 de marzo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Malawi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1997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1999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2001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2003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julio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Maldivas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13º a 15º,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 de mayo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Malí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15º y 16º,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agosto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agosto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agosto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agosto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agosto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agosto de 2015</w:t>
            </w:r>
          </w:p>
        </w:tc>
      </w:tr>
      <w:tr w:rsidR="00EE5386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EE5386" w:rsidRPr="006E534A" w:rsidRDefault="00EE5386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EE5386" w:rsidRPr="006E534A" w:rsidRDefault="00EE5386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EE5386" w:rsidRPr="006E534A" w:rsidRDefault="00EE5386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Malta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21º y 22º,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junio de 2014</w:t>
            </w:r>
          </w:p>
        </w:tc>
      </w:tr>
      <w:tr w:rsidR="00533288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junio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  <w:r w:rsidRPr="006E534A">
              <w:lastRenderedPageBreak/>
              <w:t>Marruecos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  <w:r w:rsidRPr="006E534A">
              <w:t>Informes 19º a 21º,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1805A3">
            <w:pPr>
              <w:pStyle w:val="SingleTxtG"/>
              <w:keepNext/>
              <w:spacing w:after="0"/>
              <w:ind w:left="0" w:right="0"/>
              <w:jc w:val="left"/>
            </w:pPr>
            <w:r w:rsidRPr="006E534A">
              <w:t>17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22º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Mauricio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20º a 22º,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29 de junio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Mónaco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EE5386">
            <w:pPr>
              <w:pStyle w:val="SingleTxtG"/>
              <w:spacing w:after="0"/>
              <w:ind w:left="0" w:right="0"/>
              <w:jc w:val="left"/>
            </w:pPr>
            <w:r w:rsidRPr="006E534A">
              <w:t>Informes séptimo a noveno, que se</w:t>
            </w:r>
            <w:r w:rsidR="00EE5386">
              <w:t> </w:t>
            </w:r>
            <w:r w:rsidRPr="006E534A">
              <w:t>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27 de octubre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27 de octubre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Mozambique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13º y 14º,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mayo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mayo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mayo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 de mayo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Nicaragua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15º a 17º,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Nigeria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19º y 20º,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Panamá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21º a 23º,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2013</w:t>
            </w:r>
          </w:p>
        </w:tc>
      </w:tr>
      <w:tr w:rsidR="00533288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533288" w:rsidRPr="006E534A" w:rsidRDefault="0053328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Papua Nueva Guinea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1985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1987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1989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1991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1993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1995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1997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1999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2001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2003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febrero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Qatar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17º a 20º,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agosto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vMerge w:val="restart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República Árabe Siria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vMerge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vMerge w:val="restart"/>
            <w:shd w:val="clear" w:color="auto" w:fill="auto"/>
          </w:tcPr>
          <w:p w:rsidR="007C0408" w:rsidRPr="006E534A" w:rsidRDefault="007C0408" w:rsidP="00EE5386">
            <w:pPr>
              <w:pStyle w:val="SingleTxtG"/>
              <w:spacing w:after="0"/>
              <w:ind w:left="0" w:right="0"/>
              <w:jc w:val="left"/>
            </w:pPr>
            <w:r w:rsidRPr="006E534A">
              <w:t>República</w:t>
            </w:r>
            <w:r w:rsidR="00EE5386">
              <w:br/>
            </w:r>
            <w:r w:rsidRPr="006E534A">
              <w:t>Centroafricana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1986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vMerge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1988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1990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1992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1994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1996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1998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20º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abril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República Democrática del Congo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16º a 18º,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mayo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República Democrática Popular Lao 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Informes 19º a 21º, que se presentarán conjuntamente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 de marzo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República Unida de Tanzanía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17º y 18º,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26 de noviembre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Rumania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Informes 20º a 22º, que se presentarán conjuntamente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octubre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 xml:space="preserve">er </w:t>
            </w:r>
            <w:r w:rsidRPr="006E534A">
              <w:t>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 de octubre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Saint Kitts y Nevis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Informe inicial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noviembre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noviembre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noviembre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noviembre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noviembre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San Marino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abril de 2003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abril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abril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abril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abril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abril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 de abril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533288">
            <w:pPr>
              <w:pStyle w:val="SingleTxtG"/>
              <w:spacing w:after="0"/>
              <w:ind w:left="0" w:right="0"/>
              <w:jc w:val="left"/>
            </w:pPr>
            <w:r w:rsidRPr="006E534A">
              <w:lastRenderedPageBreak/>
              <w:t>San Vicente y las Granadinas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11º a 13º,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9 de diciembre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9 de diciembre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9 de diciembre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9 de diciembre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9 de diciembre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Santa Lucía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1991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1993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1995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1997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1999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2001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2003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marzo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Senegal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18º y 19º,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 de mayo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Seychelles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1989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Séptimo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1991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1993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1995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6 de abril de 1997 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1999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2001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2003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6 de abril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Sierra Leona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suplementario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31 de marzo de 1975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1976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1978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1980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1982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1984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1986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1988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1990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1992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1994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1996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1998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Somalia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1984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1986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Séptimo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1988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1990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1992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Décimo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1994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1996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1998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533288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25 de septiembre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Swazilandia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7 de mayo de 1998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7 de mayo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7 de mayo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7 de mayo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7 de mayo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7 de mayo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7 de mayo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7 de mayo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7 de mayo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7 de mayo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Timor-Leste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 inicial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Segundo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Tercer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Cuarto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Quinto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 de abril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Tonga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15º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2001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2003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marzo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Trinidad y Tabago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15º y 16º,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noviembre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noviembre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noviembre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19º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noviembre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20º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noviembre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3 de noviembre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lastRenderedPageBreak/>
              <w:t>Túnez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20º a 22º,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 periódico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24º informe periódico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4 de enero de 2016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Uganda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11º a 13º,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diciembre de 2005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14º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diciembre de 2007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15º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diciembre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16º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diciembre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diciembre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18º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 de diciembre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Viet Nam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15º y 17º,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9 de julio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Yemen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Informes 19º y 20º, que se presentarán conjuntamente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noviembre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17 de noviembre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Zambia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Informes 17º a 19º, que se presentarán conjuntamente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marzo de 2009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20º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marzo de 2011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marzo de 2013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22º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5 de marzo de 2015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Zimbabwe</w:t>
            </w: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Quinto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junio de 2000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Sexto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junio de 2002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Séptimo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junio de 2004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Octavo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junio de 2006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Noveno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junio de 2008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 xml:space="preserve">Décimo informe 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junio de 2010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11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junio de 2012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</w:p>
        </w:tc>
        <w:tc>
          <w:tcPr>
            <w:tcW w:w="2977" w:type="dxa"/>
            <w:shd w:val="clear" w:color="auto" w:fill="auto"/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12º informe</w:t>
            </w:r>
          </w:p>
        </w:tc>
        <w:tc>
          <w:tcPr>
            <w:tcW w:w="2125" w:type="dxa"/>
            <w:shd w:val="clear" w:color="auto" w:fill="auto"/>
            <w:tcMar>
              <w:right w:w="28" w:type="dxa"/>
            </w:tcMar>
          </w:tcPr>
          <w:p w:rsidR="007C0408" w:rsidRPr="006E534A" w:rsidRDefault="007C0408" w:rsidP="006E534A">
            <w:pPr>
              <w:pStyle w:val="SingleTxtG"/>
              <w:spacing w:after="0"/>
              <w:ind w:left="0" w:right="0"/>
              <w:jc w:val="left"/>
            </w:pPr>
            <w:r w:rsidRPr="006E534A">
              <w:t>12 de junio de 2014</w:t>
            </w:r>
          </w:p>
        </w:tc>
      </w:tr>
      <w:tr w:rsidR="006E534A" w:rsidRPr="006E534A" w:rsidTr="00EE5386">
        <w:trPr>
          <w:trHeight w:val="240"/>
        </w:trPr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:rsidR="007C0408" w:rsidRPr="006E534A" w:rsidRDefault="007C0408" w:rsidP="00533288">
            <w:pPr>
              <w:pStyle w:val="SingleTxtG"/>
              <w:ind w:left="0" w:right="0"/>
              <w:jc w:val="left"/>
            </w:pPr>
          </w:p>
        </w:tc>
        <w:tc>
          <w:tcPr>
            <w:tcW w:w="2977" w:type="dxa"/>
            <w:tcBorders>
              <w:bottom w:val="single" w:sz="12" w:space="0" w:color="auto"/>
            </w:tcBorders>
            <w:shd w:val="clear" w:color="auto" w:fill="auto"/>
          </w:tcPr>
          <w:p w:rsidR="007C0408" w:rsidRPr="006E534A" w:rsidRDefault="007C0408" w:rsidP="00533288">
            <w:pPr>
              <w:pStyle w:val="SingleTxtG"/>
              <w:ind w:left="0" w:right="0"/>
              <w:jc w:val="left"/>
            </w:pPr>
            <w:r w:rsidRPr="006E534A">
              <w:t>13</w:t>
            </w:r>
            <w:r w:rsidRPr="006E534A">
              <w:rPr>
                <w:vertAlign w:val="superscript"/>
              </w:rPr>
              <w:t>er</w:t>
            </w:r>
            <w:r w:rsidRPr="006E534A">
              <w:t xml:space="preserve"> informe</w:t>
            </w:r>
          </w:p>
        </w:tc>
        <w:tc>
          <w:tcPr>
            <w:tcW w:w="2125" w:type="dxa"/>
            <w:tcBorders>
              <w:bottom w:val="single" w:sz="12" w:space="0" w:color="auto"/>
            </w:tcBorders>
            <w:shd w:val="clear" w:color="auto" w:fill="auto"/>
            <w:tcMar>
              <w:right w:w="28" w:type="dxa"/>
            </w:tcMar>
          </w:tcPr>
          <w:p w:rsidR="007C0408" w:rsidRPr="006E534A" w:rsidRDefault="007C0408" w:rsidP="00533288">
            <w:pPr>
              <w:pStyle w:val="SingleTxtG"/>
              <w:ind w:left="0" w:right="0"/>
              <w:jc w:val="left"/>
            </w:pPr>
            <w:r w:rsidRPr="006E534A">
              <w:t>12 de junio de 2016</w:t>
            </w:r>
          </w:p>
        </w:tc>
      </w:tr>
    </w:tbl>
    <w:p w:rsidR="00381C24" w:rsidRPr="00B2123D" w:rsidRDefault="00B2123D" w:rsidP="00B2123D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2123D" w:rsidSect="004E69F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6AD" w:rsidRPr="00D43FF0" w:rsidRDefault="006546AD" w:rsidP="00D43FF0">
      <w:pPr>
        <w:pStyle w:val="Piedepgina"/>
      </w:pPr>
    </w:p>
  </w:endnote>
  <w:endnote w:type="continuationSeparator" w:id="0">
    <w:p w:rsidR="006546AD" w:rsidRPr="00D43FF0" w:rsidRDefault="006546AD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6AD" w:rsidRPr="004E69FC" w:rsidRDefault="006546AD" w:rsidP="004E69FC">
    <w:pPr>
      <w:pStyle w:val="Piedepgina"/>
      <w:tabs>
        <w:tab w:val="right" w:pos="9638"/>
      </w:tabs>
    </w:pPr>
    <w:r w:rsidRPr="004E69FC">
      <w:rPr>
        <w:b/>
        <w:sz w:val="18"/>
      </w:rPr>
      <w:fldChar w:fldCharType="begin"/>
    </w:r>
    <w:r w:rsidRPr="004E69FC">
      <w:rPr>
        <w:b/>
        <w:sz w:val="18"/>
      </w:rPr>
      <w:instrText xml:space="preserve"> PAGE  \* MERGEFORMAT </w:instrText>
    </w:r>
    <w:r w:rsidRPr="004E69FC">
      <w:rPr>
        <w:b/>
        <w:sz w:val="18"/>
      </w:rPr>
      <w:fldChar w:fldCharType="separate"/>
    </w:r>
    <w:r w:rsidR="00FE6B51">
      <w:rPr>
        <w:b/>
        <w:noProof/>
        <w:sz w:val="18"/>
      </w:rPr>
      <w:t>2</w:t>
    </w:r>
    <w:r w:rsidRPr="004E69FC">
      <w:rPr>
        <w:b/>
        <w:sz w:val="18"/>
      </w:rPr>
      <w:fldChar w:fldCharType="end"/>
    </w:r>
    <w:r>
      <w:rPr>
        <w:b/>
        <w:sz w:val="18"/>
      </w:rPr>
      <w:tab/>
    </w:r>
    <w:r>
      <w:t>GE.17-03541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6AD" w:rsidRPr="004E69FC" w:rsidRDefault="006546AD" w:rsidP="004E69FC">
    <w:pPr>
      <w:pStyle w:val="Piedepgina"/>
      <w:tabs>
        <w:tab w:val="right" w:pos="9638"/>
      </w:tabs>
      <w:rPr>
        <w:b/>
        <w:sz w:val="18"/>
      </w:rPr>
    </w:pPr>
    <w:r>
      <w:t>GE.17-03541</w:t>
    </w:r>
    <w:r>
      <w:tab/>
    </w:r>
    <w:r w:rsidRPr="004E69FC">
      <w:rPr>
        <w:b/>
        <w:sz w:val="18"/>
      </w:rPr>
      <w:fldChar w:fldCharType="begin"/>
    </w:r>
    <w:r w:rsidRPr="004E69FC">
      <w:rPr>
        <w:b/>
        <w:sz w:val="18"/>
      </w:rPr>
      <w:instrText xml:space="preserve"> PAGE  \* MERGEFORMAT </w:instrText>
    </w:r>
    <w:r w:rsidRPr="004E69FC">
      <w:rPr>
        <w:b/>
        <w:sz w:val="18"/>
      </w:rPr>
      <w:fldChar w:fldCharType="separate"/>
    </w:r>
    <w:r w:rsidR="00FE6B51">
      <w:rPr>
        <w:b/>
        <w:noProof/>
        <w:sz w:val="18"/>
      </w:rPr>
      <w:t>3</w:t>
    </w:r>
    <w:r w:rsidRPr="004E69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6AD" w:rsidRPr="004E69FC" w:rsidRDefault="006546AD" w:rsidP="004E69FC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>
      <w:rPr>
        <w:noProof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17-03541  (S)    140317    170317</w:t>
    </w:r>
    <w:r>
      <w:rPr>
        <w:sz w:val="20"/>
      </w:rPr>
      <w:br/>
    </w:r>
    <w:r w:rsidRPr="004E69FC">
      <w:rPr>
        <w:rFonts w:ascii="C39T30Lfz" w:hAnsi="C39T30Lfz"/>
        <w:sz w:val="56"/>
      </w:rPr>
      <w:t></w:t>
    </w:r>
    <w:r w:rsidRPr="004E69FC">
      <w:rPr>
        <w:rFonts w:ascii="C39T30Lfz" w:hAnsi="C39T30Lfz"/>
        <w:sz w:val="56"/>
      </w:rPr>
      <w:t></w:t>
    </w:r>
    <w:r w:rsidRPr="004E69FC">
      <w:rPr>
        <w:rFonts w:ascii="C39T30Lfz" w:hAnsi="C39T30Lfz"/>
        <w:sz w:val="56"/>
      </w:rPr>
      <w:t></w:t>
    </w:r>
    <w:r w:rsidRPr="004E69FC">
      <w:rPr>
        <w:rFonts w:ascii="C39T30Lfz" w:hAnsi="C39T30Lfz"/>
        <w:sz w:val="56"/>
      </w:rPr>
      <w:t></w:t>
    </w:r>
    <w:r w:rsidRPr="004E69FC">
      <w:rPr>
        <w:rFonts w:ascii="C39T30Lfz" w:hAnsi="C39T30Lfz"/>
        <w:sz w:val="56"/>
      </w:rPr>
      <w:t></w:t>
    </w:r>
    <w:r w:rsidRPr="004E69FC">
      <w:rPr>
        <w:rFonts w:ascii="C39T30Lfz" w:hAnsi="C39T30Lfz"/>
        <w:sz w:val="56"/>
      </w:rPr>
      <w:t></w:t>
    </w:r>
    <w:r w:rsidRPr="004E69FC">
      <w:rPr>
        <w:rFonts w:ascii="C39T30Lfz" w:hAnsi="C39T30Lfz"/>
        <w:sz w:val="56"/>
      </w:rPr>
      <w:t></w:t>
    </w:r>
    <w:r w:rsidRPr="004E69FC">
      <w:rPr>
        <w:rFonts w:ascii="C39T30Lfz" w:hAnsi="C39T30Lfz"/>
        <w:sz w:val="56"/>
      </w:rPr>
      <w:t></w:t>
    </w:r>
    <w:r w:rsidRPr="004E69FC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://undocs.org/m2/QRCode.ashx?DS=CERD/C/92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92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6AD" w:rsidRPr="001075E9" w:rsidRDefault="006546A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546AD" w:rsidRDefault="006546AD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6AD" w:rsidRPr="004E69FC" w:rsidRDefault="00FE6B51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CERD/C/92/2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6AD" w:rsidRPr="004E69FC" w:rsidRDefault="00FE6B51" w:rsidP="004E69FC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CERD/C/92/2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2" w15:restartNumberingAfterBreak="0">
    <w:nsid w:val="20330AD0"/>
    <w:multiLevelType w:val="hybridMultilevel"/>
    <w:tmpl w:val="076AB328"/>
    <w:lvl w:ilvl="0" w:tplc="7E46B9FA">
      <w:start w:val="1"/>
      <w:numFmt w:val="bullet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13" w15:restartNumberingAfterBreak="0">
    <w:nsid w:val="267D4DE4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 w15:restartNumberingAfterBreak="0">
    <w:nsid w:val="35245BD7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E669A5"/>
    <w:multiLevelType w:val="multilevel"/>
    <w:tmpl w:val="7D1632E0"/>
    <w:lvl w:ilvl="0">
      <w:start w:val="1"/>
      <w:numFmt w:val="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7" w15:restartNumberingAfterBreak="0">
    <w:nsid w:val="51376339"/>
    <w:multiLevelType w:val="hybridMultilevel"/>
    <w:tmpl w:val="BF64E6CC"/>
    <w:lvl w:ilvl="0" w:tplc="967CBD4C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62022005"/>
    <w:multiLevelType w:val="hybridMultilevel"/>
    <w:tmpl w:val="33C2FB06"/>
    <w:lvl w:ilvl="0" w:tplc="0338D746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20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0759A2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730A22AC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4" w15:restartNumberingAfterBreak="0">
    <w:nsid w:val="754C3D4A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8B46ECB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20"/>
  </w:num>
  <w:num w:numId="2">
    <w:abstractNumId w:val="15"/>
  </w:num>
  <w:num w:numId="3">
    <w:abstractNumId w:val="26"/>
  </w:num>
  <w:num w:numId="4">
    <w:abstractNumId w:val="22"/>
  </w:num>
  <w:num w:numId="5">
    <w:abstractNumId w:val="18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3"/>
  </w:num>
  <w:num w:numId="17">
    <w:abstractNumId w:val="24"/>
  </w:num>
  <w:num w:numId="18">
    <w:abstractNumId w:val="21"/>
  </w:num>
  <w:num w:numId="19">
    <w:abstractNumId w:val="10"/>
  </w:num>
  <w:num w:numId="20">
    <w:abstractNumId w:val="11"/>
  </w:num>
  <w:num w:numId="21">
    <w:abstractNumId w:val="16"/>
  </w:num>
  <w:num w:numId="22">
    <w:abstractNumId w:val="19"/>
  </w:num>
  <w:num w:numId="23">
    <w:abstractNumId w:val="12"/>
  </w:num>
  <w:num w:numId="24">
    <w:abstractNumId w:val="17"/>
  </w:num>
  <w:num w:numId="25">
    <w:abstractNumId w:val="13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</w:num>
  <w:num w:numId="28">
    <w:abstractNumId w:val="3"/>
    <w:lvlOverride w:ilvl="0">
      <w:startOverride w:val="1"/>
    </w:lvlOverride>
  </w:num>
  <w:num w:numId="29">
    <w:abstractNumId w:val="2"/>
    <w:lvlOverride w:ilvl="0">
      <w:startOverride w:val="1"/>
    </w:lvlOverride>
  </w:num>
  <w:num w:numId="30">
    <w:abstractNumId w:val="1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14"/>
  </w:num>
  <w:num w:numId="33">
    <w:abstractNumId w:val="2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attachedTemplate r:id="rId1"/>
  <w:stylePaneFormatFilter w:val="3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F45"/>
    <w:rsid w:val="00006BB9"/>
    <w:rsid w:val="000107A1"/>
    <w:rsid w:val="0002339D"/>
    <w:rsid w:val="00036733"/>
    <w:rsid w:val="000441ED"/>
    <w:rsid w:val="000613F3"/>
    <w:rsid w:val="000B57E7"/>
    <w:rsid w:val="000F09DF"/>
    <w:rsid w:val="000F61B2"/>
    <w:rsid w:val="00100EA7"/>
    <w:rsid w:val="00103A93"/>
    <w:rsid w:val="001075E9"/>
    <w:rsid w:val="00133DFF"/>
    <w:rsid w:val="001404D7"/>
    <w:rsid w:val="00145F2F"/>
    <w:rsid w:val="00160FF7"/>
    <w:rsid w:val="00180183"/>
    <w:rsid w:val="001805A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611F7"/>
    <w:rsid w:val="00471CB3"/>
    <w:rsid w:val="004E69FC"/>
    <w:rsid w:val="0050108D"/>
    <w:rsid w:val="0051740C"/>
    <w:rsid w:val="00533288"/>
    <w:rsid w:val="00572E19"/>
    <w:rsid w:val="005F0B42"/>
    <w:rsid w:val="00634841"/>
    <w:rsid w:val="006546AD"/>
    <w:rsid w:val="00655A21"/>
    <w:rsid w:val="006630AA"/>
    <w:rsid w:val="0067198A"/>
    <w:rsid w:val="006725B3"/>
    <w:rsid w:val="006808A9"/>
    <w:rsid w:val="006D631C"/>
    <w:rsid w:val="006E534A"/>
    <w:rsid w:val="006F35EE"/>
    <w:rsid w:val="007021FF"/>
    <w:rsid w:val="007076CB"/>
    <w:rsid w:val="007967DF"/>
    <w:rsid w:val="007C0408"/>
    <w:rsid w:val="007D477B"/>
    <w:rsid w:val="00834B71"/>
    <w:rsid w:val="0086445C"/>
    <w:rsid w:val="00865A80"/>
    <w:rsid w:val="00865FAC"/>
    <w:rsid w:val="008728CD"/>
    <w:rsid w:val="008A08D7"/>
    <w:rsid w:val="008A13F9"/>
    <w:rsid w:val="008B12AC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13B9"/>
    <w:rsid w:val="00AB4B51"/>
    <w:rsid w:val="00B066FC"/>
    <w:rsid w:val="00B10CC7"/>
    <w:rsid w:val="00B2123D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CC5F45"/>
    <w:rsid w:val="00D05347"/>
    <w:rsid w:val="00D43FF0"/>
    <w:rsid w:val="00D90138"/>
    <w:rsid w:val="00DA26B8"/>
    <w:rsid w:val="00DD4E25"/>
    <w:rsid w:val="00E2656E"/>
    <w:rsid w:val="00E73F76"/>
    <w:rsid w:val="00EA31D8"/>
    <w:rsid w:val="00EA5579"/>
    <w:rsid w:val="00EE5386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E6B51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5E43D16-F919-4468-9CB9-0E09FBE1B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iPriority="99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3F3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uiPriority w:val="9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uiPriority w:val="99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styleId="nfasisintenso">
    <w:name w:val="Intense Emphasis"/>
    <w:uiPriority w:val="21"/>
    <w:rsid w:val="007C0408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C040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C0408"/>
    <w:rPr>
      <w:b/>
      <w:bCs/>
      <w:i/>
      <w:iCs/>
      <w:color w:val="4F81BD"/>
      <w:lang w:val="es-ES" w:eastAsia="es-ES"/>
    </w:rPr>
  </w:style>
  <w:style w:type="character" w:customStyle="1" w:styleId="Ttulo1Car">
    <w:name w:val="Título 1 Car"/>
    <w:aliases w:val="Table_G Car,Cuadro_G Car"/>
    <w:basedOn w:val="Fuentedeprrafopredeter"/>
    <w:link w:val="Ttulo1"/>
    <w:uiPriority w:val="9"/>
    <w:rsid w:val="007C0408"/>
    <w:rPr>
      <w:rFonts w:cs="Arial"/>
      <w:bCs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7C0408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7C0408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C0408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C0408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0408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C0408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C0408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C0408"/>
    <w:rPr>
      <w:rFonts w:ascii="Arial" w:hAnsi="Arial" w:cs="Arial"/>
      <w:sz w:val="22"/>
      <w:szCs w:val="22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99"/>
    <w:rsid w:val="007C0408"/>
    <w:rPr>
      <w:b/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7C0408"/>
    <w:rPr>
      <w:sz w:val="16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7C0408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7C0408"/>
    <w:rPr>
      <w:sz w:val="18"/>
      <w:lang w:val="es-ES" w:eastAsia="es-ES"/>
    </w:rPr>
  </w:style>
  <w:style w:type="paragraph" w:styleId="Revisin">
    <w:name w:val="Revision"/>
    <w:hidden/>
    <w:uiPriority w:val="99"/>
    <w:semiHidden/>
    <w:rsid w:val="007C0408"/>
    <w:rPr>
      <w:rFonts w:eastAsia="Calibri"/>
      <w:spacing w:val="4"/>
      <w:w w:val="103"/>
      <w:szCs w:val="22"/>
      <w:lang w:val="es-ES" w:eastAsia="en-US"/>
    </w:rPr>
  </w:style>
  <w:style w:type="character" w:styleId="Refdecomentario">
    <w:name w:val="annotation reference"/>
    <w:basedOn w:val="Fuentedeprrafopredeter"/>
    <w:uiPriority w:val="99"/>
    <w:unhideWhenUsed/>
    <w:rsid w:val="007C040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C0408"/>
    <w:pPr>
      <w:spacing w:before="120" w:after="120" w:line="360" w:lineRule="auto"/>
      <w:jc w:val="both"/>
    </w:pPr>
    <w:rPr>
      <w:rFonts w:ascii="Calibri" w:eastAsia="Calibri" w:hAnsi="Calibri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C0408"/>
    <w:rPr>
      <w:rFonts w:ascii="Calibri" w:eastAsia="Calibri" w:hAnsi="Calibri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040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0408"/>
    <w:rPr>
      <w:rFonts w:ascii="Calibri" w:eastAsia="Calibri" w:hAnsi="Calibri"/>
      <w:b/>
      <w:bCs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9BE03-C508-445E-8252-6C8A02618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14</Pages>
  <Words>4113</Words>
  <Characters>22626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CERD/C/92/2</vt:lpstr>
    </vt:vector>
  </TitlesOfParts>
  <Company/>
  <LinksUpToDate>false</LinksUpToDate>
  <CharactersWithSpaces>26686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CERD/C/92/2</dc:title>
  <dc:subject/>
  <dc:creator>Juan-Carlos KOROL</dc:creator>
  <cp:keywords/>
  <cp:lastModifiedBy>Maria  DE LA PLAZA</cp:lastModifiedBy>
  <cp:revision>3</cp:revision>
  <cp:lastPrinted>2017-03-17T11:11:00Z</cp:lastPrinted>
  <dcterms:created xsi:type="dcterms:W3CDTF">2017-03-17T11:11:00Z</dcterms:created>
  <dcterms:modified xsi:type="dcterms:W3CDTF">2017-03-17T11:12:00Z</dcterms:modified>
</cp:coreProperties>
</file>