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7914" w:rsidRPr="00DB58B5" w14:paraId="0B7C9664" w14:textId="77777777" w:rsidTr="00DD35C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5556D91F" w14:textId="77777777" w:rsidR="003D7914" w:rsidRPr="00DB58B5" w:rsidRDefault="003D7914" w:rsidP="007A5B2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FD45CF0" w14:textId="77777777" w:rsidR="003D7914" w:rsidRPr="00DB58B5" w:rsidRDefault="003D7914" w:rsidP="00DD35CF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0FE6BDC" w14:textId="6E0BBBDB" w:rsidR="003D7914" w:rsidRPr="00DB58B5" w:rsidRDefault="007A5B23" w:rsidP="007A5B23">
            <w:pPr>
              <w:jc w:val="right"/>
            </w:pPr>
            <w:r w:rsidRPr="007A5B23">
              <w:rPr>
                <w:sz w:val="40"/>
              </w:rPr>
              <w:t>CMW</w:t>
            </w:r>
            <w:r>
              <w:t>/SP/20</w:t>
            </w:r>
          </w:p>
        </w:tc>
      </w:tr>
      <w:tr w:rsidR="003D7914" w:rsidRPr="00DB58B5" w14:paraId="50F6F103" w14:textId="77777777" w:rsidTr="00DD35C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5A22809" w14:textId="77777777" w:rsidR="003D7914" w:rsidRPr="00DB58B5" w:rsidRDefault="003D7914" w:rsidP="00DD35CF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76584EC" wp14:editId="2CA9157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8E6B376" w14:textId="78D376CB" w:rsidR="003D7914" w:rsidRPr="00740562" w:rsidRDefault="003D7914" w:rsidP="00DD35CF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</w:t>
            </w:r>
            <w:r w:rsidR="007A5B23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br/>
              <w:t>sur la protection des droits</w:t>
            </w:r>
            <w:r w:rsidR="007A5B23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br/>
              <w:t>de tous les travailleurs</w:t>
            </w:r>
            <w:r w:rsidR="007A5B23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br/>
              <w:t>migrants et des membres</w:t>
            </w:r>
            <w:r w:rsidR="007A5B23">
              <w:rPr>
                <w:b/>
                <w:sz w:val="34"/>
                <w:szCs w:val="34"/>
              </w:rPr>
              <w:t xml:space="preserve"> </w:t>
            </w:r>
            <w:r>
              <w:rPr>
                <w:b/>
                <w:sz w:val="34"/>
                <w:szCs w:val="34"/>
              </w:rPr>
              <w:br/>
              <w:t>de leur famille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C71F84D" w14:textId="77777777" w:rsidR="003D7914" w:rsidRDefault="007A5B23" w:rsidP="00DD35CF">
            <w:pPr>
              <w:spacing w:before="240"/>
            </w:pPr>
            <w:r>
              <w:t>Distr. générale</w:t>
            </w:r>
          </w:p>
          <w:p w14:paraId="44ED56AA" w14:textId="39FB69A9" w:rsidR="007A5B23" w:rsidRDefault="007A5B23" w:rsidP="007A5B23">
            <w:pPr>
              <w:spacing w:line="240" w:lineRule="exact"/>
            </w:pPr>
            <w:r>
              <w:t>26 avril 2021</w:t>
            </w:r>
          </w:p>
          <w:p w14:paraId="648CE6BE" w14:textId="77777777" w:rsidR="007A5B23" w:rsidRDefault="007A5B23" w:rsidP="007A5B23">
            <w:pPr>
              <w:spacing w:line="240" w:lineRule="exact"/>
            </w:pPr>
            <w:r>
              <w:t>Français</w:t>
            </w:r>
          </w:p>
          <w:p w14:paraId="457FC009" w14:textId="1964DDD0" w:rsidR="007A5B23" w:rsidRPr="00DB58B5" w:rsidRDefault="007A5B23" w:rsidP="007A5B23">
            <w:pPr>
              <w:spacing w:line="240" w:lineRule="exact"/>
            </w:pPr>
            <w:r>
              <w:t>Original : anglais</w:t>
            </w:r>
          </w:p>
        </w:tc>
      </w:tr>
    </w:tbl>
    <w:p w14:paraId="0B6F5C1C" w14:textId="77777777" w:rsidR="007A5B23" w:rsidRPr="00BE62A7" w:rsidRDefault="007A5B23" w:rsidP="007A5B2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Réunion des États parties à la Convention internationale </w:t>
      </w:r>
      <w:r>
        <w:rPr>
          <w:b/>
          <w:sz w:val="24"/>
          <w:szCs w:val="24"/>
        </w:rPr>
        <w:br/>
        <w:t xml:space="preserve">sur la protection des droits de tous les travailleurs </w:t>
      </w:r>
      <w:r>
        <w:rPr>
          <w:b/>
          <w:sz w:val="24"/>
          <w:szCs w:val="24"/>
        </w:rPr>
        <w:br/>
        <w:t>migrants et des membres de leur famille</w:t>
      </w:r>
    </w:p>
    <w:p w14:paraId="4A2D6667" w14:textId="77777777" w:rsidR="007A5B23" w:rsidRPr="00BE62A7" w:rsidRDefault="007A5B23" w:rsidP="007A5B23">
      <w:pPr>
        <w:rPr>
          <w:b/>
          <w:bCs/>
        </w:rPr>
      </w:pPr>
      <w:r>
        <w:rPr>
          <w:b/>
          <w:bCs/>
        </w:rPr>
        <w:t>Dixième</w:t>
      </w:r>
      <w:r w:rsidRPr="00BE62A7">
        <w:rPr>
          <w:b/>
          <w:bCs/>
        </w:rPr>
        <w:t xml:space="preserve"> </w:t>
      </w:r>
      <w:r>
        <w:rPr>
          <w:b/>
          <w:bCs/>
        </w:rPr>
        <w:t>réunion</w:t>
      </w:r>
    </w:p>
    <w:p w14:paraId="4ABE5B27" w14:textId="70D88E93" w:rsidR="007A5B23" w:rsidRPr="00BE62A7" w:rsidRDefault="007A5B23" w:rsidP="007A5B23">
      <w:r>
        <w:t>New</w:t>
      </w:r>
      <w:r>
        <w:t> </w:t>
      </w:r>
      <w:r>
        <w:t>York, 29</w:t>
      </w:r>
      <w:r>
        <w:t> </w:t>
      </w:r>
      <w:r>
        <w:t>juin 2021</w:t>
      </w:r>
    </w:p>
    <w:p w14:paraId="03BBC9ED" w14:textId="77777777" w:rsidR="007A5B23" w:rsidRPr="00BE62A7" w:rsidRDefault="007A5B23" w:rsidP="007A5B23">
      <w:r>
        <w:t>Point 3</w:t>
      </w:r>
      <w:r w:rsidRPr="00BE62A7">
        <w:t xml:space="preserve"> de l</w:t>
      </w:r>
      <w:r>
        <w:t>’</w:t>
      </w:r>
      <w:r w:rsidRPr="00BE62A7">
        <w:t>ordre du jour provisoire</w:t>
      </w:r>
    </w:p>
    <w:p w14:paraId="563E4C02" w14:textId="77777777" w:rsidR="007A5B23" w:rsidRPr="00BE62A7" w:rsidRDefault="007A5B23" w:rsidP="007A5B23">
      <w:pPr>
        <w:rPr>
          <w:b/>
          <w:bCs/>
        </w:rPr>
      </w:pPr>
      <w:r>
        <w:rPr>
          <w:rFonts w:ascii="Times New Roman Bold" w:hAnsi="Times New Roman Bold"/>
          <w:b/>
        </w:rPr>
        <w:t>Adoption de l’ordre du jour</w:t>
      </w:r>
    </w:p>
    <w:p w14:paraId="2EF6CA6F" w14:textId="77777777" w:rsidR="007A5B23" w:rsidRPr="000C2996" w:rsidRDefault="007A5B23" w:rsidP="007A5B23">
      <w:pPr>
        <w:pStyle w:val="HChG"/>
      </w:pPr>
      <w:r w:rsidRPr="000C2996">
        <w:tab/>
      </w:r>
      <w:r w:rsidRPr="000C2996">
        <w:tab/>
      </w:r>
      <w:r w:rsidRPr="00402828">
        <w:t>Ordre</w:t>
      </w:r>
      <w:r w:rsidRPr="000C2996">
        <w:t xml:space="preserve"> du jour provisoire</w:t>
      </w:r>
    </w:p>
    <w:p w14:paraId="4CC0D8C5" w14:textId="77777777" w:rsidR="007A5B23" w:rsidRPr="000C2996" w:rsidRDefault="007A5B23" w:rsidP="007A5B23">
      <w:pPr>
        <w:pStyle w:val="SingleTxtG"/>
        <w:jc w:val="left"/>
      </w:pPr>
      <w:r w:rsidRPr="000C2996">
        <w:t>1.</w:t>
      </w:r>
      <w:r w:rsidRPr="000C2996">
        <w:tab/>
        <w:t>Ouverture de la réunion par le Représentant du Secrétaire général.</w:t>
      </w:r>
    </w:p>
    <w:p w14:paraId="1D48CC3E" w14:textId="77777777" w:rsidR="007A5B23" w:rsidRPr="000C2996" w:rsidRDefault="007A5B23" w:rsidP="007A5B23">
      <w:pPr>
        <w:pStyle w:val="SingleTxtG"/>
        <w:jc w:val="left"/>
      </w:pPr>
      <w:r w:rsidRPr="000C2996">
        <w:t>2.</w:t>
      </w:r>
      <w:r w:rsidRPr="000C2996">
        <w:tab/>
        <w:t>Élection du Président.</w:t>
      </w:r>
    </w:p>
    <w:p w14:paraId="0CD035BA" w14:textId="77777777" w:rsidR="007A5B23" w:rsidRPr="000C2996" w:rsidRDefault="007A5B23" w:rsidP="007A5B23">
      <w:pPr>
        <w:pStyle w:val="SingleTxtG"/>
        <w:jc w:val="left"/>
      </w:pPr>
      <w:r w:rsidRPr="000C2996">
        <w:t>3.</w:t>
      </w:r>
      <w:r w:rsidRPr="000C2996">
        <w:tab/>
        <w:t>Adoption de l</w:t>
      </w:r>
      <w:r>
        <w:t>’</w:t>
      </w:r>
      <w:r w:rsidRPr="000C2996">
        <w:t>ordre du jour.</w:t>
      </w:r>
    </w:p>
    <w:p w14:paraId="2AA9D3D3" w14:textId="77777777" w:rsidR="007A5B23" w:rsidRPr="000C2996" w:rsidRDefault="007A5B23" w:rsidP="007A5B23">
      <w:pPr>
        <w:pStyle w:val="SingleTxtG"/>
        <w:jc w:val="left"/>
      </w:pPr>
      <w:r w:rsidRPr="000C2996">
        <w:t>4.</w:t>
      </w:r>
      <w:r w:rsidRPr="000C2996">
        <w:tab/>
        <w:t>Élection des autres membres du Bureau.</w:t>
      </w:r>
    </w:p>
    <w:p w14:paraId="5030026B" w14:textId="09E8B965" w:rsidR="007A5B23" w:rsidRPr="000C2996" w:rsidRDefault="007A5B23" w:rsidP="007A5B23">
      <w:pPr>
        <w:pStyle w:val="SingleTxtG"/>
        <w:ind w:left="1701" w:hanging="567"/>
        <w:jc w:val="left"/>
      </w:pPr>
      <w:r w:rsidRPr="000C2996">
        <w:t>5.</w:t>
      </w:r>
      <w:r w:rsidRPr="000C2996">
        <w:tab/>
        <w:t xml:space="preserve">Élection, conformément </w:t>
      </w:r>
      <w:r>
        <w:t>à</w:t>
      </w:r>
      <w:r w:rsidRPr="000C2996">
        <w:t xml:space="preserve"> l</w:t>
      </w:r>
      <w:r>
        <w:t>’</w:t>
      </w:r>
      <w:r w:rsidRPr="000C2996">
        <w:t>article 72</w:t>
      </w:r>
      <w:r>
        <w:t xml:space="preserve"> (par.</w:t>
      </w:r>
      <w:r>
        <w:t> </w:t>
      </w:r>
      <w:r>
        <w:t>1 à 5)</w:t>
      </w:r>
      <w:r w:rsidRPr="000C2996">
        <w:t xml:space="preserve"> de la</w:t>
      </w:r>
      <w:r>
        <w:t xml:space="preserve"> </w:t>
      </w:r>
      <w:r w:rsidRPr="000C2996">
        <w:t>Convention, de sept membres du Comité pour la protection des droits de tous les travailleurs migrants et des membres de leur famille, pour remplacer les membres dont le mandat viendra à</w:t>
      </w:r>
      <w:r>
        <w:t> </w:t>
      </w:r>
      <w:r w:rsidRPr="000C2996">
        <w:t>expiration le 31 décembre 20</w:t>
      </w:r>
      <w:r>
        <w:t>21</w:t>
      </w:r>
      <w:r w:rsidRPr="000C2996">
        <w:t>.</w:t>
      </w:r>
    </w:p>
    <w:p w14:paraId="2C88CE77" w14:textId="5CD9A89F" w:rsidR="007A5B23" w:rsidRDefault="007A5B23" w:rsidP="007A5B23">
      <w:pPr>
        <w:pStyle w:val="SingleTxtG"/>
        <w:jc w:val="left"/>
      </w:pPr>
      <w:r w:rsidRPr="000C2996">
        <w:t>6.</w:t>
      </w:r>
      <w:r w:rsidRPr="000C2996">
        <w:tab/>
        <w:t>Questions diverses.</w:t>
      </w:r>
    </w:p>
    <w:p w14:paraId="001B4E95" w14:textId="74C399C3" w:rsidR="00446FE5" w:rsidRPr="007A5B23" w:rsidRDefault="007A5B23" w:rsidP="007A5B2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6FE5" w:rsidRPr="007A5B23" w:rsidSect="007A5B2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F487E4" w14:textId="77777777" w:rsidR="000C6B80" w:rsidRDefault="000C6B80" w:rsidP="00F95C08">
      <w:pPr>
        <w:spacing w:line="240" w:lineRule="auto"/>
      </w:pPr>
    </w:p>
  </w:endnote>
  <w:endnote w:type="continuationSeparator" w:id="0">
    <w:p w14:paraId="5B0CA363" w14:textId="77777777" w:rsidR="000C6B80" w:rsidRPr="00AC3823" w:rsidRDefault="000C6B80" w:rsidP="00AC3823">
      <w:pPr>
        <w:pStyle w:val="Pieddepage"/>
      </w:pPr>
    </w:p>
  </w:endnote>
  <w:endnote w:type="continuationNotice" w:id="1">
    <w:p w14:paraId="7E5A7FCC" w14:textId="77777777" w:rsidR="000C6B80" w:rsidRDefault="000C6B8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12A4D9" w14:textId="04CBA04C" w:rsidR="007A5B23" w:rsidRPr="007A5B23" w:rsidRDefault="007A5B23" w:rsidP="007A5B23">
    <w:pPr>
      <w:pStyle w:val="Pieddepage"/>
      <w:tabs>
        <w:tab w:val="right" w:pos="9638"/>
      </w:tabs>
    </w:pPr>
    <w:r w:rsidRPr="007A5B23">
      <w:rPr>
        <w:b/>
        <w:sz w:val="18"/>
      </w:rPr>
      <w:fldChar w:fldCharType="begin"/>
    </w:r>
    <w:r w:rsidRPr="007A5B23">
      <w:rPr>
        <w:b/>
        <w:sz w:val="18"/>
      </w:rPr>
      <w:instrText xml:space="preserve"> PAGE  \* MERGEFORMAT </w:instrText>
    </w:r>
    <w:r w:rsidRPr="007A5B23">
      <w:rPr>
        <w:b/>
        <w:sz w:val="18"/>
      </w:rPr>
      <w:fldChar w:fldCharType="separate"/>
    </w:r>
    <w:r w:rsidRPr="007A5B23">
      <w:rPr>
        <w:b/>
        <w:noProof/>
        <w:sz w:val="18"/>
      </w:rPr>
      <w:t>2</w:t>
    </w:r>
    <w:r w:rsidRPr="007A5B23">
      <w:rPr>
        <w:b/>
        <w:sz w:val="18"/>
      </w:rPr>
      <w:fldChar w:fldCharType="end"/>
    </w:r>
    <w:r>
      <w:rPr>
        <w:b/>
        <w:sz w:val="18"/>
      </w:rPr>
      <w:tab/>
    </w:r>
    <w:r>
      <w:t>GE.21-05498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BE9722" w14:textId="39068AF6" w:rsidR="007A5B23" w:rsidRPr="007A5B23" w:rsidRDefault="007A5B23" w:rsidP="007A5B23">
    <w:pPr>
      <w:pStyle w:val="Pieddepage"/>
      <w:tabs>
        <w:tab w:val="right" w:pos="9638"/>
      </w:tabs>
      <w:rPr>
        <w:b/>
        <w:sz w:val="18"/>
      </w:rPr>
    </w:pPr>
    <w:r>
      <w:t>GE.21-05498</w:t>
    </w:r>
    <w:r>
      <w:tab/>
    </w:r>
    <w:r w:rsidRPr="007A5B23">
      <w:rPr>
        <w:b/>
        <w:sz w:val="18"/>
      </w:rPr>
      <w:fldChar w:fldCharType="begin"/>
    </w:r>
    <w:r w:rsidRPr="007A5B23">
      <w:rPr>
        <w:b/>
        <w:sz w:val="18"/>
      </w:rPr>
      <w:instrText xml:space="preserve"> PAGE  \* MERGEFORMAT </w:instrText>
    </w:r>
    <w:r w:rsidRPr="007A5B23">
      <w:rPr>
        <w:b/>
        <w:sz w:val="18"/>
      </w:rPr>
      <w:fldChar w:fldCharType="separate"/>
    </w:r>
    <w:r w:rsidRPr="007A5B23">
      <w:rPr>
        <w:b/>
        <w:noProof/>
        <w:sz w:val="18"/>
      </w:rPr>
      <w:t>3</w:t>
    </w:r>
    <w:r w:rsidRPr="007A5B2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C58BAC" w14:textId="61841624" w:rsidR="003D7914" w:rsidRPr="007A5B23" w:rsidRDefault="007A5B23" w:rsidP="007A5B23">
    <w:pPr>
      <w:pStyle w:val="Pieddepage"/>
      <w:spacing w:before="120"/>
      <w:rPr>
        <w:sz w:val="20"/>
      </w:rPr>
    </w:pPr>
    <w:r>
      <w:rPr>
        <w:sz w:val="20"/>
      </w:rPr>
      <w:t>GE.</w:t>
    </w:r>
    <w:r w:rsidR="003D791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4F7E2AE9" wp14:editId="0002D5F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21-05498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9B88547" wp14:editId="72727069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040521    050521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A97E39" w14:textId="77777777" w:rsidR="000C6B80" w:rsidRPr="00AC3823" w:rsidRDefault="000C6B8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0BE81CE" w14:textId="77777777" w:rsidR="000C6B80" w:rsidRPr="00AC3823" w:rsidRDefault="000C6B8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198FA7A" w14:textId="77777777" w:rsidR="000C6B80" w:rsidRPr="00AC3823" w:rsidRDefault="000C6B8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2F4845" w14:textId="01E6F2C9" w:rsidR="007A5B23" w:rsidRPr="007A5B23" w:rsidRDefault="007A5B23">
    <w:pPr>
      <w:pStyle w:val="En-tte"/>
    </w:pPr>
    <w:fldSimple w:instr=" TITLE  \* MERGEFORMAT ">
      <w:r w:rsidR="00FB5908">
        <w:t>CMW/SP/20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EEEDA" w14:textId="621762F7" w:rsidR="007A5B23" w:rsidRPr="007A5B23" w:rsidRDefault="007A5B23" w:rsidP="007A5B23">
    <w:pPr>
      <w:pStyle w:val="En-tte"/>
      <w:jc w:val="right"/>
    </w:pPr>
    <w:fldSimple w:instr=" TITLE  \* MERGEFORMAT ">
      <w:r w:rsidR="00FB5908">
        <w:t>CMW/SP/20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340E35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7F668D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D794D89A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B80"/>
    <w:rsid w:val="00017F94"/>
    <w:rsid w:val="00023842"/>
    <w:rsid w:val="000334F9"/>
    <w:rsid w:val="00045960"/>
    <w:rsid w:val="0007796D"/>
    <w:rsid w:val="000B7790"/>
    <w:rsid w:val="000C6B80"/>
    <w:rsid w:val="00111F2F"/>
    <w:rsid w:val="0014365E"/>
    <w:rsid w:val="00176178"/>
    <w:rsid w:val="001F525A"/>
    <w:rsid w:val="002001BB"/>
    <w:rsid w:val="00223272"/>
    <w:rsid w:val="0024779E"/>
    <w:rsid w:val="00287FA6"/>
    <w:rsid w:val="00352072"/>
    <w:rsid w:val="003D7914"/>
    <w:rsid w:val="00446FE5"/>
    <w:rsid w:val="00452396"/>
    <w:rsid w:val="005505B7"/>
    <w:rsid w:val="0056260A"/>
    <w:rsid w:val="00573BE5"/>
    <w:rsid w:val="00586ED3"/>
    <w:rsid w:val="00596AA9"/>
    <w:rsid w:val="005E445F"/>
    <w:rsid w:val="0071601D"/>
    <w:rsid w:val="007A5B23"/>
    <w:rsid w:val="007A62E6"/>
    <w:rsid w:val="0080684C"/>
    <w:rsid w:val="00871C75"/>
    <w:rsid w:val="008776DC"/>
    <w:rsid w:val="008F572B"/>
    <w:rsid w:val="0092121E"/>
    <w:rsid w:val="009705C8"/>
    <w:rsid w:val="00A30353"/>
    <w:rsid w:val="00A73CD0"/>
    <w:rsid w:val="00AA06AE"/>
    <w:rsid w:val="00AC3823"/>
    <w:rsid w:val="00AE323C"/>
    <w:rsid w:val="00B00181"/>
    <w:rsid w:val="00B765F7"/>
    <w:rsid w:val="00BA0CA9"/>
    <w:rsid w:val="00C02897"/>
    <w:rsid w:val="00D3439C"/>
    <w:rsid w:val="00DB1831"/>
    <w:rsid w:val="00DD35CF"/>
    <w:rsid w:val="00DD3BFD"/>
    <w:rsid w:val="00DF6678"/>
    <w:rsid w:val="00E06211"/>
    <w:rsid w:val="00E85286"/>
    <w:rsid w:val="00F660DF"/>
    <w:rsid w:val="00F95C08"/>
    <w:rsid w:val="00FB5908"/>
    <w:rsid w:val="00FD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D2C5D92"/>
  <w15:docId w15:val="{95452A1E-66F7-4E9A-B3B7-BF2A7A6D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21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E0621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FD0BE6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E0621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E0621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E0621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E0621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E06211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E06211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E06211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E0621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E0621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E06211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E0621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E0621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E0621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E0621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E0621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E0621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E0621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E06211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E06211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E0621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E0621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E0621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E0621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E0621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E0621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E06211"/>
  </w:style>
  <w:style w:type="character" w:customStyle="1" w:styleId="NotedefinCar">
    <w:name w:val="Note de fin Car"/>
    <w:aliases w:val="2_G Car"/>
    <w:basedOn w:val="Policepardfaut"/>
    <w:link w:val="Notedefin"/>
    <w:rsid w:val="00E0621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E0621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E0621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FD0BE6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D79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D7914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8F572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rsid w:val="008F572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1GChar">
    <w:name w:val="_ H_1_G Char"/>
    <w:link w:val="H1G"/>
    <w:locked/>
    <w:rsid w:val="008F572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8F572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0</TotalTime>
  <Pages>1</Pages>
  <Words>156</Words>
  <Characters>798</Characters>
  <Application>Microsoft Office Word</Application>
  <DocSecurity>0</DocSecurity>
  <Lines>31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CMW/SP/20</dc:title>
  <dc:subject/>
  <dc:creator>Marie DESCHAMPS</dc:creator>
  <cp:keywords/>
  <cp:lastModifiedBy>Marie DESCHAMPS</cp:lastModifiedBy>
  <cp:revision>2</cp:revision>
  <cp:lastPrinted>2014-05-14T10:59:00Z</cp:lastPrinted>
  <dcterms:created xsi:type="dcterms:W3CDTF">2021-05-05T06:59:00Z</dcterms:created>
  <dcterms:modified xsi:type="dcterms:W3CDTF">2021-05-05T06:59:00Z</dcterms:modified>
</cp:coreProperties>
</file>