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9D2797">
                <w:t>C/MKD/8-10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9D2797">
                <w:rPr>
                  <w:sz w:val="20"/>
                  <w:lang w:val="en-US"/>
                </w:rPr>
                <w:t xml:space="preserve">22 </w:t>
              </w:r>
              <w:r w:rsidR="00A52C5F">
                <w:rPr>
                  <w:sz w:val="20"/>
                  <w:lang w:val="en-US"/>
                </w:rPr>
                <w:t>November</w:t>
              </w:r>
              <w:r w:rsidR="009D2797">
                <w:rPr>
                  <w:sz w:val="20"/>
                  <w:lang w:val="en-US"/>
                </w:rPr>
                <w:t xml:space="preserve">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95B95" w:rsidRPr="00F924C9" w:rsidRDefault="00D95B95" w:rsidP="00D95B95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Комитет по ликвидации </w:t>
      </w:r>
      <w:r w:rsidR="00A52C5F" w:rsidRPr="00A52C5F">
        <w:rPr>
          <w:b/>
          <w:sz w:val="24"/>
          <w:szCs w:val="24"/>
        </w:rPr>
        <w:br/>
      </w:r>
      <w:r>
        <w:rPr>
          <w:b/>
          <w:sz w:val="24"/>
          <w:szCs w:val="24"/>
        </w:rPr>
        <w:t>расовой дискриминации</w:t>
      </w:r>
    </w:p>
    <w:p w:rsidR="00D95B95" w:rsidRPr="00DD6497" w:rsidRDefault="00D95B95" w:rsidP="00D95B95">
      <w:pPr>
        <w:pStyle w:val="HMG"/>
        <w:rPr>
          <w:lang w:val="ru-RU"/>
        </w:rPr>
      </w:pPr>
      <w:r w:rsidRPr="00A52C5F">
        <w:rPr>
          <w:lang w:val="ru-RU"/>
        </w:rPr>
        <w:tab/>
      </w:r>
      <w:r w:rsidRPr="00A52C5F">
        <w:rPr>
          <w:lang w:val="ru-RU"/>
        </w:rPr>
        <w:tab/>
      </w:r>
      <w:r>
        <w:rPr>
          <w:lang w:val="ru-RU"/>
        </w:rPr>
        <w:t>Рассмотрение докладов, представленных государствами-участниками в соответствии со статьей 9 Конвенции</w:t>
      </w:r>
    </w:p>
    <w:p w:rsidR="00D95B95" w:rsidRPr="00DD6497" w:rsidRDefault="00D95B95" w:rsidP="00D95B95">
      <w:pPr>
        <w:pStyle w:val="HChG"/>
        <w:rPr>
          <w:lang w:val="ru-RU"/>
        </w:rPr>
      </w:pPr>
      <w:r w:rsidRPr="00DD6497">
        <w:rPr>
          <w:lang w:val="ru-RU"/>
        </w:rPr>
        <w:tab/>
      </w:r>
      <w:r w:rsidRPr="00DD6497">
        <w:rPr>
          <w:lang w:val="ru-RU"/>
        </w:rPr>
        <w:tab/>
      </w:r>
      <w:r>
        <w:rPr>
          <w:lang w:val="ru-RU"/>
        </w:rPr>
        <w:t>Восьмой</w:t>
      </w:r>
      <w:r w:rsidR="00A52C5F" w:rsidRPr="00A52C5F">
        <w:rPr>
          <w:lang w:val="ru-RU"/>
        </w:rPr>
        <w:t>−</w:t>
      </w:r>
      <w:r>
        <w:rPr>
          <w:lang w:val="ru-RU"/>
        </w:rPr>
        <w:t>десятый периодически</w:t>
      </w:r>
      <w:r w:rsidR="00A52C5F">
        <w:rPr>
          <w:lang w:val="ru-RU"/>
        </w:rPr>
        <w:t>е</w:t>
      </w:r>
      <w:r>
        <w:rPr>
          <w:lang w:val="ru-RU"/>
        </w:rPr>
        <w:t xml:space="preserve"> доклады государств-участников, подлежавшие представлению в 2010 году</w:t>
      </w:r>
      <w:r w:rsidRPr="00DD6497">
        <w:rPr>
          <w:lang w:val="ru-RU"/>
        </w:rPr>
        <w:t xml:space="preserve"> </w:t>
      </w:r>
    </w:p>
    <w:p w:rsidR="00D95B95" w:rsidRPr="00DD6497" w:rsidRDefault="00D95B95" w:rsidP="0044469C">
      <w:pPr>
        <w:pStyle w:val="HMGR"/>
      </w:pPr>
      <w:r w:rsidRPr="00DD6497">
        <w:tab/>
      </w:r>
      <w:r w:rsidRPr="00DD6497">
        <w:tab/>
      </w:r>
      <w:r>
        <w:t>Бывшая югославская Республика Македония</w:t>
      </w:r>
      <w:r w:rsidRPr="00DD6497">
        <w:rPr>
          <w:sz w:val="20"/>
        </w:rPr>
        <w:footnoteReference w:customMarkFollows="1" w:id="1"/>
        <w:t xml:space="preserve">* </w:t>
      </w:r>
      <w:r w:rsidRPr="00DD6497">
        <w:rPr>
          <w:sz w:val="20"/>
        </w:rPr>
        <w:footnoteReference w:customMarkFollows="1" w:id="2"/>
        <w:t>**</w:t>
      </w:r>
    </w:p>
    <w:p w:rsidR="00D95B95" w:rsidRPr="00FA337E" w:rsidRDefault="00D95B95" w:rsidP="00D95B95">
      <w:pPr>
        <w:pStyle w:val="SingleTxtG"/>
        <w:jc w:val="right"/>
      </w:pPr>
      <w:r>
        <w:t xml:space="preserve">[17 </w:t>
      </w:r>
      <w:r>
        <w:rPr>
          <w:lang w:val="ru-RU"/>
        </w:rPr>
        <w:t>июля</w:t>
      </w:r>
      <w:r>
        <w:t xml:space="preserve"> 2013</w:t>
      </w:r>
      <w:r>
        <w:rPr>
          <w:lang w:val="ru-RU"/>
        </w:rPr>
        <w:t xml:space="preserve"> года</w:t>
      </w:r>
      <w:r>
        <w:t>]</w:t>
      </w:r>
    </w:p>
    <w:p w:rsidR="00927EB5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 w:val="28"/>
        </w:rPr>
      </w:pPr>
      <w:r w:rsidRPr="00C579E8">
        <w:br w:type="page"/>
      </w:r>
      <w:r w:rsidR="00927EB5">
        <w:rPr>
          <w:sz w:val="28"/>
        </w:rPr>
        <w:t>Содержание</w:t>
      </w:r>
    </w:p>
    <w:p w:rsidR="00927EB5" w:rsidRDefault="00927EB5" w:rsidP="00927EB5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27EB5">
        <w:rPr>
          <w:lang w:val="en-US"/>
        </w:rPr>
        <w:tab/>
        <w:t>I</w:t>
      </w:r>
      <w:r w:rsidRPr="00F25DD3">
        <w:t>.</w:t>
      </w:r>
      <w:r w:rsidRPr="00F25DD3">
        <w:tab/>
        <w:t>Введение</w:t>
      </w:r>
      <w:r w:rsidRPr="00F25DD3">
        <w:tab/>
      </w:r>
      <w:r w:rsidRPr="00F25DD3">
        <w:tab/>
      </w:r>
      <w:r w:rsidR="00927EB5" w:rsidRPr="00F25DD3">
        <w:t>1–5</w:t>
      </w:r>
      <w:r w:rsidR="00927EB5" w:rsidRPr="00F25DD3">
        <w:tab/>
      </w:r>
      <w:r w:rsidR="00F25DD3" w:rsidRPr="00F25DD3">
        <w:t>3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25DD3">
        <w:tab/>
      </w:r>
      <w:r w:rsidRPr="00927EB5">
        <w:rPr>
          <w:lang w:val="en-US"/>
        </w:rPr>
        <w:t>II</w:t>
      </w:r>
      <w:r w:rsidRPr="00F25DD3">
        <w:t>.</w:t>
      </w:r>
      <w:r w:rsidRPr="00F25DD3">
        <w:tab/>
        <w:t xml:space="preserve">Статьи </w:t>
      </w:r>
      <w:r w:rsidR="00927EB5" w:rsidRPr="00F25DD3">
        <w:t>Конвенции</w:t>
      </w:r>
      <w:r w:rsidR="00927EB5" w:rsidRPr="00F25DD3">
        <w:tab/>
      </w:r>
      <w:r w:rsidR="00927EB5" w:rsidRPr="00F25DD3">
        <w:tab/>
        <w:t>6–122</w:t>
      </w:r>
      <w:r w:rsidR="00927EB5" w:rsidRPr="00F25DD3">
        <w:tab/>
      </w:r>
      <w:r w:rsidR="00F25DD3" w:rsidRPr="00F25DD3">
        <w:t>3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25DD3">
        <w:tab/>
      </w:r>
      <w:r w:rsidRPr="00F25DD3">
        <w:tab/>
        <w:t>Статья 2 – Ликвидация расовой дискриминации во всех ее формах</w:t>
      </w:r>
      <w:r w:rsidR="00927EB5" w:rsidRPr="00F25DD3">
        <w:tab/>
      </w:r>
      <w:r w:rsidR="00927EB5" w:rsidRPr="00F25DD3">
        <w:tab/>
        <w:t>6–25</w:t>
      </w:r>
      <w:r w:rsidR="00927EB5" w:rsidRPr="00F25DD3">
        <w:tab/>
      </w:r>
      <w:r w:rsidR="00F25DD3" w:rsidRPr="00F25DD3">
        <w:t>3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25DD3">
        <w:tab/>
      </w:r>
      <w:r w:rsidRPr="00F25DD3">
        <w:tab/>
        <w:t>Статья 3 – Запрещение расовой сегрегации и апартеида</w:t>
      </w:r>
      <w:r w:rsidR="00927EB5" w:rsidRPr="00F25DD3">
        <w:tab/>
      </w:r>
      <w:r w:rsidR="00927EB5" w:rsidRPr="00F25DD3">
        <w:tab/>
        <w:t>26</w:t>
      </w:r>
      <w:r w:rsidR="00927EB5" w:rsidRPr="00F25DD3">
        <w:tab/>
      </w:r>
      <w:r w:rsidR="00F25DD3" w:rsidRPr="00F25DD3">
        <w:t>8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25DD3">
        <w:tab/>
      </w:r>
      <w:r w:rsidRPr="00F25DD3">
        <w:tab/>
      </w:r>
      <w:r w:rsidRPr="00927EB5">
        <w:t>Статья 4 –</w:t>
      </w:r>
      <w:r w:rsidR="00927EB5" w:rsidRPr="00927EB5">
        <w:t xml:space="preserve"> </w:t>
      </w:r>
      <w:r w:rsidRPr="00927EB5">
        <w:t xml:space="preserve">Законодательные, административные и иные меры, </w:t>
      </w:r>
      <w:r w:rsidR="00927EB5" w:rsidRPr="00927EB5">
        <w:br/>
      </w:r>
      <w:r w:rsidR="00927EB5" w:rsidRPr="00927EB5">
        <w:tab/>
      </w:r>
      <w:r w:rsidR="00927EB5" w:rsidRPr="00927EB5">
        <w:tab/>
      </w:r>
      <w:r w:rsidRPr="00927EB5">
        <w:t>принятые с целью ликвидации любой формы пропаганды, основанной</w:t>
      </w:r>
      <w:r w:rsidR="00927EB5" w:rsidRPr="00927EB5">
        <w:br/>
      </w:r>
      <w:r w:rsidR="00927EB5" w:rsidRPr="00927EB5">
        <w:tab/>
      </w:r>
      <w:r w:rsidR="00927EB5" w:rsidRPr="00927EB5">
        <w:tab/>
      </w:r>
      <w:r w:rsidRPr="00927EB5">
        <w:t>на идеях расового превосход</w:t>
      </w:r>
      <w:r w:rsidR="00D37C63">
        <w:t>ства, ненависти и дискриминации</w:t>
      </w:r>
      <w:r w:rsidRPr="00927EB5">
        <w:tab/>
      </w:r>
      <w:r w:rsidRPr="00927EB5">
        <w:tab/>
        <w:t>27–35</w:t>
      </w:r>
      <w:r w:rsidRPr="00927EB5">
        <w:tab/>
      </w:r>
      <w:r w:rsidR="00F25DD3" w:rsidRPr="00F25DD3">
        <w:t>8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27EB5">
        <w:tab/>
      </w:r>
      <w:r w:rsidRPr="00927EB5">
        <w:tab/>
      </w:r>
      <w:r w:rsidRPr="00F25DD3">
        <w:t>Статья 5 – Права, гарантируемые Конвенцией</w:t>
      </w:r>
      <w:r w:rsidRPr="00F25DD3">
        <w:tab/>
      </w:r>
      <w:r w:rsidRPr="00F25DD3">
        <w:tab/>
        <w:t>36–96</w:t>
      </w:r>
      <w:r w:rsidRPr="00F25DD3">
        <w:tab/>
      </w:r>
      <w:r w:rsidR="00F25DD3" w:rsidRPr="00F25DD3">
        <w:t>10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25DD3">
        <w:tab/>
      </w:r>
      <w:r w:rsidRPr="00F25DD3">
        <w:tab/>
        <w:t>Статья 6 –Защита от любых актов расовой дискриминации</w:t>
      </w:r>
      <w:r w:rsidRPr="00F25DD3">
        <w:tab/>
      </w:r>
      <w:r w:rsidRPr="00F25DD3">
        <w:tab/>
        <w:t>97–100</w:t>
      </w:r>
      <w:r w:rsidRPr="00F25DD3">
        <w:tab/>
      </w:r>
      <w:r w:rsidR="00F25DD3" w:rsidRPr="00F25DD3">
        <w:t>19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25DD3">
        <w:tab/>
      </w:r>
      <w:r w:rsidR="00927EB5" w:rsidRPr="00F25DD3">
        <w:tab/>
      </w:r>
      <w:r w:rsidRPr="00927EB5">
        <w:t xml:space="preserve">Статья 7 –Меры, принятые в областях преподавания, воспитания, </w:t>
      </w:r>
      <w:r w:rsidR="00927EB5" w:rsidRPr="00927EB5">
        <w:br/>
      </w:r>
      <w:r w:rsidR="00927EB5" w:rsidRPr="00927EB5">
        <w:tab/>
      </w:r>
      <w:r w:rsidR="00927EB5" w:rsidRPr="00927EB5">
        <w:tab/>
      </w:r>
      <w:r w:rsidRPr="00927EB5">
        <w:t xml:space="preserve">культуры и информации, с целью борьбы с предрассудками, </w:t>
      </w:r>
      <w:r w:rsidR="00927EB5" w:rsidRPr="00927EB5">
        <w:br/>
      </w:r>
      <w:r w:rsidR="00927EB5" w:rsidRPr="00927EB5">
        <w:tab/>
      </w:r>
      <w:r w:rsidR="00927EB5" w:rsidRPr="00927EB5">
        <w:tab/>
      </w:r>
      <w:r w:rsidRPr="00927EB5">
        <w:t>ведущими к расовой дискриминации</w:t>
      </w:r>
      <w:r w:rsidR="00927EB5" w:rsidRPr="00927EB5">
        <w:tab/>
      </w:r>
      <w:r w:rsidR="00927EB5" w:rsidRPr="00927EB5">
        <w:tab/>
        <w:t>101–122</w:t>
      </w:r>
      <w:r w:rsidR="00927EB5" w:rsidRPr="00927EB5">
        <w:tab/>
      </w:r>
      <w:r w:rsidR="00F25DD3" w:rsidRPr="00F25DD3">
        <w:t>20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27EB5">
        <w:tab/>
      </w:r>
      <w:r w:rsidRPr="00927EB5">
        <w:rPr>
          <w:lang w:val="en-US"/>
        </w:rPr>
        <w:t>III</w:t>
      </w:r>
      <w:r w:rsidRPr="00927EB5">
        <w:t>.</w:t>
      </w:r>
      <w:r w:rsidRPr="00927EB5">
        <w:tab/>
        <w:t xml:space="preserve">Ответы на заключительные замечания Комитета по ликвидации </w:t>
      </w:r>
      <w:r w:rsidR="00927EB5" w:rsidRPr="00927EB5">
        <w:br/>
      </w:r>
      <w:r w:rsidR="00927EB5" w:rsidRPr="00927EB5">
        <w:tab/>
      </w:r>
      <w:r w:rsidR="00927EB5" w:rsidRPr="00927EB5">
        <w:tab/>
      </w:r>
      <w:r w:rsidRPr="00927EB5">
        <w:t>расовой</w:t>
      </w:r>
      <w:r w:rsidR="00927EB5" w:rsidRPr="00927EB5">
        <w:t xml:space="preserve"> </w:t>
      </w:r>
      <w:r w:rsidRPr="00927EB5">
        <w:t>дискриминации</w:t>
      </w:r>
      <w:r w:rsidR="00927EB5" w:rsidRPr="00927EB5">
        <w:tab/>
      </w:r>
      <w:r w:rsidR="00927EB5" w:rsidRPr="00927EB5">
        <w:tab/>
        <w:t>123–213</w:t>
      </w:r>
      <w:r w:rsidR="00927EB5" w:rsidRPr="00927EB5">
        <w:tab/>
      </w:r>
      <w:r w:rsidR="00F25DD3" w:rsidRPr="00F25DD3">
        <w:t>24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27EB5">
        <w:tab/>
      </w:r>
      <w:r w:rsidR="00927EB5" w:rsidRPr="00F25DD3">
        <w:tab/>
      </w:r>
      <w:r w:rsidRPr="00927EB5">
        <w:t xml:space="preserve">Ответ на рекомендацию, содержащуюся в пункте 9 предыдущих </w:t>
      </w:r>
      <w:r w:rsidR="00927EB5" w:rsidRPr="00927EB5">
        <w:br/>
      </w:r>
      <w:r w:rsidR="00927EB5" w:rsidRPr="00927EB5">
        <w:tab/>
      </w:r>
      <w:r w:rsidR="00927EB5" w:rsidRPr="00927EB5">
        <w:tab/>
      </w:r>
      <w:r w:rsidRPr="00927EB5">
        <w:t>заключительных замечаний Комитета (</w:t>
      </w:r>
      <w:r w:rsidRPr="00927EB5">
        <w:rPr>
          <w:lang w:val="en-US"/>
        </w:rPr>
        <w:t>CERD</w:t>
      </w:r>
      <w:r w:rsidRPr="00927EB5">
        <w:t>/</w:t>
      </w:r>
      <w:r w:rsidRPr="00927EB5">
        <w:rPr>
          <w:lang w:val="en-US"/>
        </w:rPr>
        <w:t>C</w:t>
      </w:r>
      <w:r w:rsidRPr="00927EB5">
        <w:t>/</w:t>
      </w:r>
      <w:r w:rsidRPr="00927EB5">
        <w:rPr>
          <w:lang w:val="en-US"/>
        </w:rPr>
        <w:t>MKD</w:t>
      </w:r>
      <w:r w:rsidRPr="00927EB5">
        <w:t>/</w:t>
      </w:r>
      <w:r w:rsidRPr="00927EB5">
        <w:rPr>
          <w:lang w:val="en-US"/>
        </w:rPr>
        <w:t>CO</w:t>
      </w:r>
      <w:r w:rsidRPr="00927EB5">
        <w:t>/7)</w:t>
      </w:r>
      <w:r w:rsidRPr="00927EB5">
        <w:tab/>
      </w:r>
      <w:r w:rsidRPr="00927EB5">
        <w:tab/>
        <w:t>123</w:t>
      </w:r>
      <w:r w:rsidRPr="00927EB5">
        <w:tab/>
      </w:r>
      <w:r w:rsidR="00F25DD3" w:rsidRPr="00F25DD3">
        <w:t>24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27EB5">
        <w:tab/>
      </w:r>
      <w:r w:rsidRPr="00927EB5">
        <w:tab/>
        <w:t xml:space="preserve">Ответ на рекомендацию, содержащуюся в пункте 10 предыдущих </w:t>
      </w:r>
      <w:r w:rsidR="00927EB5" w:rsidRPr="00927EB5">
        <w:br/>
      </w:r>
      <w:r w:rsidR="00927EB5" w:rsidRPr="00927EB5">
        <w:tab/>
      </w:r>
      <w:r w:rsidR="00927EB5" w:rsidRPr="00927EB5">
        <w:tab/>
      </w:r>
      <w:r w:rsidRPr="00927EB5">
        <w:t>заключительных замечаний Комитета</w:t>
      </w:r>
      <w:r w:rsidRPr="00927EB5">
        <w:tab/>
      </w:r>
      <w:r w:rsidRPr="00927EB5">
        <w:tab/>
      </w:r>
      <w:r w:rsidR="00927EB5" w:rsidRPr="00927EB5">
        <w:t>124–126</w:t>
      </w:r>
      <w:r w:rsidR="00927EB5" w:rsidRPr="00927EB5">
        <w:tab/>
      </w:r>
      <w:r w:rsidR="00F25DD3" w:rsidRPr="00F25DD3">
        <w:t>24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27EB5">
        <w:tab/>
      </w:r>
      <w:r w:rsidRPr="00927EB5">
        <w:tab/>
      </w:r>
      <w:r w:rsidRPr="00193C7C">
        <w:t xml:space="preserve">Ответ на рекомендацию, содержащуюся в пункте 11 предыдущих </w:t>
      </w:r>
      <w:r w:rsidR="00193C7C" w:rsidRPr="00193C7C">
        <w:br/>
      </w:r>
      <w:r w:rsidR="00193C7C" w:rsidRPr="00193C7C">
        <w:tab/>
      </w:r>
      <w:r w:rsidR="00193C7C" w:rsidRPr="00193C7C">
        <w:tab/>
      </w:r>
      <w:r w:rsidRPr="00193C7C">
        <w:t>заключительных замечаний Комитета</w:t>
      </w:r>
      <w:r w:rsidRPr="00193C7C">
        <w:tab/>
      </w:r>
      <w:r w:rsidRPr="00193C7C">
        <w:tab/>
      </w:r>
      <w:r w:rsidR="00927EB5" w:rsidRPr="00193C7C">
        <w:t>127–136</w:t>
      </w:r>
      <w:r w:rsidR="00927EB5" w:rsidRPr="00193C7C">
        <w:tab/>
      </w:r>
      <w:r w:rsidR="00F25DD3" w:rsidRPr="00F25DD3">
        <w:t>24</w:t>
      </w:r>
    </w:p>
    <w:p w:rsidR="00D95B95" w:rsidRPr="00F25DD3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93C7C">
        <w:tab/>
      </w:r>
      <w:r w:rsidRPr="00193C7C">
        <w:tab/>
        <w:t xml:space="preserve">Ответ на рекомендацию, содержащуюся в пункте 12 предыдущих </w:t>
      </w:r>
      <w:r w:rsidR="00193C7C" w:rsidRPr="00193C7C">
        <w:br/>
      </w:r>
      <w:r w:rsidR="00193C7C" w:rsidRPr="00193C7C">
        <w:tab/>
      </w:r>
      <w:r w:rsidR="00193C7C" w:rsidRPr="00193C7C">
        <w:tab/>
      </w:r>
      <w:r w:rsidRPr="00193C7C">
        <w:t>заключительных замечаний Комитета</w:t>
      </w:r>
      <w:r w:rsidRPr="00193C7C">
        <w:tab/>
      </w:r>
      <w:r w:rsidRPr="00193C7C">
        <w:tab/>
      </w:r>
      <w:r w:rsidR="00927EB5" w:rsidRPr="00193C7C">
        <w:t>137–139</w:t>
      </w:r>
      <w:r w:rsidR="00927EB5" w:rsidRPr="00193C7C">
        <w:tab/>
      </w:r>
      <w:r w:rsidR="00F25DD3" w:rsidRPr="00F25DD3">
        <w:t>26</w:t>
      </w:r>
    </w:p>
    <w:p w:rsidR="00D95B95" w:rsidRPr="0074040F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93C7C">
        <w:tab/>
      </w:r>
      <w:r w:rsidRPr="00193C7C">
        <w:tab/>
        <w:t>Ответ на рекомендацию, содержащуюся в пункте 13 предыдущих</w:t>
      </w:r>
      <w:r w:rsidR="00193C7C" w:rsidRPr="00193C7C">
        <w:br/>
      </w:r>
      <w:r w:rsidR="00193C7C" w:rsidRPr="00193C7C">
        <w:tab/>
      </w:r>
      <w:r w:rsidR="00193C7C" w:rsidRPr="00193C7C">
        <w:tab/>
      </w:r>
      <w:r w:rsidRPr="00193C7C">
        <w:t>заключительных замечаний Комитета</w:t>
      </w:r>
      <w:r w:rsidRPr="00193C7C">
        <w:tab/>
      </w:r>
      <w:r w:rsidRPr="00193C7C">
        <w:tab/>
      </w:r>
      <w:r w:rsidR="00927EB5" w:rsidRPr="00193C7C">
        <w:t>140–141</w:t>
      </w:r>
      <w:r w:rsidR="00927EB5" w:rsidRPr="00193C7C">
        <w:tab/>
      </w:r>
      <w:r w:rsidR="0074040F" w:rsidRPr="0074040F">
        <w:t>27</w:t>
      </w:r>
    </w:p>
    <w:p w:rsidR="00D95B95" w:rsidRPr="0074040F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93C7C">
        <w:tab/>
      </w:r>
      <w:r w:rsidRPr="00193C7C">
        <w:tab/>
        <w:t xml:space="preserve">Ответ на рекомендацию, содержащуюся в пункте 14 предыдущих </w:t>
      </w:r>
      <w:r w:rsidR="00193C7C" w:rsidRPr="00193C7C">
        <w:br/>
      </w:r>
      <w:r w:rsidR="00193C7C" w:rsidRPr="00193C7C">
        <w:tab/>
      </w:r>
      <w:r w:rsidR="00193C7C" w:rsidRPr="00193C7C">
        <w:tab/>
      </w:r>
      <w:r w:rsidRPr="00193C7C">
        <w:t>заключительных замечаний Комитета</w:t>
      </w:r>
      <w:r w:rsidRPr="00193C7C">
        <w:tab/>
      </w:r>
      <w:r w:rsidRPr="00193C7C">
        <w:tab/>
      </w:r>
      <w:r w:rsidR="00927EB5" w:rsidRPr="00193C7C">
        <w:t>142–153</w:t>
      </w:r>
      <w:r w:rsidR="00927EB5" w:rsidRPr="00193C7C">
        <w:tab/>
      </w:r>
      <w:r w:rsidR="0074040F" w:rsidRPr="0074040F">
        <w:t>28</w:t>
      </w:r>
    </w:p>
    <w:p w:rsidR="00D95B95" w:rsidRPr="0074040F" w:rsidRDefault="00D95B95" w:rsidP="00927EB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93C7C">
        <w:tab/>
      </w:r>
      <w:r w:rsidRPr="00193C7C">
        <w:tab/>
        <w:t xml:space="preserve">Ответ на рекомендацию, содержащуюся в пункте 15 предыдущих </w:t>
      </w:r>
      <w:r w:rsidR="00193C7C" w:rsidRPr="00193C7C">
        <w:br/>
      </w:r>
      <w:r w:rsidR="00193C7C" w:rsidRPr="00193C7C">
        <w:tab/>
      </w:r>
      <w:r w:rsidR="00193C7C" w:rsidRPr="00193C7C">
        <w:tab/>
      </w:r>
      <w:r w:rsidRPr="00193C7C">
        <w:t>заключительных замечаний Комитета</w:t>
      </w:r>
      <w:r w:rsidRPr="00193C7C">
        <w:tab/>
      </w:r>
      <w:r w:rsidRPr="00193C7C">
        <w:tab/>
      </w:r>
      <w:r w:rsidR="00927EB5" w:rsidRPr="00193C7C">
        <w:t>154–171</w:t>
      </w:r>
      <w:r w:rsidR="00927EB5" w:rsidRPr="00193C7C">
        <w:tab/>
      </w:r>
      <w:r w:rsidR="0074040F" w:rsidRPr="0074040F">
        <w:t>29</w:t>
      </w:r>
    </w:p>
    <w:p w:rsidR="00193C7C" w:rsidRPr="0074040F" w:rsidRDefault="00D95B95" w:rsidP="00193C7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93C7C">
        <w:tab/>
      </w:r>
      <w:r w:rsidRPr="00193C7C">
        <w:tab/>
        <w:t xml:space="preserve">Ответ на рекомендацию, содержащуюся в пункте 16 предыдущих </w:t>
      </w:r>
      <w:r w:rsidR="00193C7C" w:rsidRPr="00193C7C">
        <w:br/>
      </w:r>
      <w:r w:rsidR="00193C7C" w:rsidRPr="00193C7C">
        <w:tab/>
      </w:r>
      <w:r w:rsidR="00193C7C" w:rsidRPr="00193C7C">
        <w:tab/>
      </w:r>
      <w:r w:rsidRPr="00193C7C">
        <w:t>заключительных замечаний Комитета</w:t>
      </w:r>
      <w:r w:rsidRPr="00193C7C">
        <w:tab/>
      </w:r>
      <w:r w:rsidRPr="00193C7C">
        <w:tab/>
      </w:r>
      <w:r w:rsidR="00927EB5" w:rsidRPr="00193C7C">
        <w:t>172–175</w:t>
      </w:r>
      <w:r w:rsidR="00927EB5" w:rsidRPr="00193C7C">
        <w:tab/>
      </w:r>
      <w:r w:rsidR="0074040F" w:rsidRPr="0074040F">
        <w:t>31</w:t>
      </w:r>
    </w:p>
    <w:p w:rsidR="00193C7C" w:rsidRPr="0074040F" w:rsidRDefault="00193C7C" w:rsidP="00193C7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4040F">
        <w:tab/>
      </w:r>
      <w:r w:rsidRPr="0074040F">
        <w:tab/>
      </w:r>
      <w:r w:rsidR="00D95B95" w:rsidRPr="00997EAF">
        <w:t xml:space="preserve">Ответ на рекомендации, содержащиеся в пунктах 17 и 18 предыдущих </w:t>
      </w:r>
      <w:r w:rsidRPr="00193C7C">
        <w:br/>
      </w:r>
      <w:r w:rsidRPr="00193C7C">
        <w:tab/>
      </w:r>
      <w:r w:rsidRPr="00193C7C">
        <w:tab/>
      </w:r>
      <w:r w:rsidR="00D95B95" w:rsidRPr="00997EAF">
        <w:t>заключительных зам</w:t>
      </w:r>
      <w:r w:rsidR="00D95B95" w:rsidRPr="00997EAF">
        <w:t>е</w:t>
      </w:r>
      <w:r w:rsidR="00D95B95" w:rsidRPr="00997EAF">
        <w:t xml:space="preserve">чаний Комитета </w:t>
      </w:r>
      <w:r w:rsidR="00D95B95" w:rsidRPr="00997EAF">
        <w:tab/>
      </w:r>
      <w:r w:rsidR="00D95B95">
        <w:tab/>
      </w:r>
      <w:r>
        <w:t>176–208</w:t>
      </w:r>
      <w:r>
        <w:tab/>
      </w:r>
      <w:r w:rsidR="0074040F" w:rsidRPr="0074040F">
        <w:t>32</w:t>
      </w:r>
    </w:p>
    <w:p w:rsidR="00D95B95" w:rsidRPr="0074040F" w:rsidRDefault="00193C7C" w:rsidP="00193C7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4040F">
        <w:tab/>
      </w:r>
      <w:r w:rsidRPr="0074040F">
        <w:tab/>
      </w:r>
      <w:r w:rsidR="00D95B95">
        <w:t>Ответ</w:t>
      </w:r>
      <w:r w:rsidR="00D95B95" w:rsidRPr="00A12974">
        <w:t xml:space="preserve"> </w:t>
      </w:r>
      <w:r w:rsidR="00D95B95">
        <w:t>на</w:t>
      </w:r>
      <w:r w:rsidR="00D95B95" w:rsidRPr="00A12974">
        <w:t xml:space="preserve"> </w:t>
      </w:r>
      <w:r w:rsidR="00D95B95">
        <w:t>рекомендацию</w:t>
      </w:r>
      <w:r w:rsidR="00D95B95" w:rsidRPr="00A12974">
        <w:t xml:space="preserve">, </w:t>
      </w:r>
      <w:r w:rsidR="00D95B95">
        <w:t>содержащуюся</w:t>
      </w:r>
      <w:r w:rsidR="00D95B95" w:rsidRPr="00A12974">
        <w:t xml:space="preserve"> </w:t>
      </w:r>
      <w:r w:rsidR="00D95B95">
        <w:t>в</w:t>
      </w:r>
      <w:r w:rsidR="00D95B95" w:rsidRPr="00A12974">
        <w:t xml:space="preserve"> </w:t>
      </w:r>
      <w:r w:rsidR="00D95B95">
        <w:t>пункте</w:t>
      </w:r>
      <w:r w:rsidR="00D95B95" w:rsidRPr="00A12974">
        <w:t xml:space="preserve"> 19 </w:t>
      </w:r>
      <w:r w:rsidR="00D95B95">
        <w:t>предыдущих</w:t>
      </w:r>
      <w:r w:rsidR="00D95B95" w:rsidRPr="00A12974">
        <w:t xml:space="preserve"> </w:t>
      </w:r>
      <w:r w:rsidRPr="00193C7C">
        <w:br/>
      </w:r>
      <w:r w:rsidRPr="00193C7C">
        <w:tab/>
      </w:r>
      <w:r w:rsidRPr="00193C7C">
        <w:tab/>
      </w:r>
      <w:r w:rsidR="00D95B95">
        <w:t>заключительных</w:t>
      </w:r>
      <w:r w:rsidR="00D95B95" w:rsidRPr="00A12974">
        <w:t xml:space="preserve"> </w:t>
      </w:r>
      <w:r w:rsidR="00D95B95">
        <w:t>замечаний</w:t>
      </w:r>
      <w:r w:rsidR="00D95B95" w:rsidRPr="00A12974">
        <w:t xml:space="preserve"> </w:t>
      </w:r>
      <w:r w:rsidR="00D95B95">
        <w:t>Комитета</w:t>
      </w:r>
      <w:r w:rsidR="00D95B95">
        <w:tab/>
      </w:r>
      <w:r w:rsidR="00D95B95">
        <w:tab/>
      </w:r>
      <w:r>
        <w:t>209–213</w:t>
      </w:r>
      <w:r>
        <w:tab/>
      </w:r>
      <w:r w:rsidR="0074040F" w:rsidRPr="0074040F">
        <w:t>40</w:t>
      </w:r>
    </w:p>
    <w:p w:rsidR="00D95B95" w:rsidRPr="0050201B" w:rsidRDefault="00D95B95" w:rsidP="00D95B9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</w:pPr>
      <w:r w:rsidRPr="00A12974">
        <w:tab/>
      </w:r>
      <w:r>
        <w:t>Приложение</w:t>
      </w:r>
    </w:p>
    <w:p w:rsidR="00D95B95" w:rsidRPr="0074040F" w:rsidRDefault="00D95B95" w:rsidP="00D95B95">
      <w:pPr>
        <w:tabs>
          <w:tab w:val="right" w:pos="850"/>
          <w:tab w:val="left" w:pos="1134"/>
          <w:tab w:val="left" w:pos="1559"/>
          <w:tab w:val="left" w:pos="1984"/>
          <w:tab w:val="left" w:leader="dot" w:pos="8931"/>
          <w:tab w:val="right" w:pos="9638"/>
        </w:tabs>
        <w:spacing w:after="120"/>
      </w:pPr>
      <w:r w:rsidRPr="00732CE0">
        <w:tab/>
      </w:r>
      <w:r w:rsidRPr="00732CE0">
        <w:tab/>
      </w:r>
      <w:r>
        <w:t>Статьи Закона, вносящего изменения в Уголовный кодекс</w:t>
      </w:r>
      <w:r w:rsidRPr="00732CE0">
        <w:tab/>
      </w:r>
      <w:r w:rsidRPr="00732CE0">
        <w:tab/>
      </w:r>
      <w:r w:rsidR="0074040F">
        <w:t>4</w:t>
      </w:r>
      <w:r w:rsidR="0074040F" w:rsidRPr="0074040F">
        <w:t>1</w:t>
      </w:r>
    </w:p>
    <w:p w:rsidR="00D95B95" w:rsidRPr="00732CE0" w:rsidRDefault="00D95B95" w:rsidP="00D95B95">
      <w:pPr>
        <w:tabs>
          <w:tab w:val="right" w:pos="850"/>
          <w:tab w:val="left" w:pos="1134"/>
          <w:tab w:val="left" w:pos="1559"/>
          <w:tab w:val="left" w:pos="1984"/>
          <w:tab w:val="left" w:leader="dot" w:pos="8931"/>
          <w:tab w:val="right" w:pos="9638"/>
        </w:tabs>
        <w:spacing w:after="120"/>
      </w:pPr>
      <w:r w:rsidRPr="00732CE0">
        <w:tab/>
      </w:r>
    </w:p>
    <w:p w:rsidR="008F37AC" w:rsidRPr="008F4BE1" w:rsidRDefault="00D95B95" w:rsidP="008F37AC">
      <w:pPr>
        <w:pStyle w:val="HChGR"/>
      </w:pPr>
      <w:r w:rsidRPr="00732CE0">
        <w:br w:type="page"/>
      </w:r>
      <w:r w:rsidR="008F37AC" w:rsidRPr="00732CE0">
        <w:tab/>
      </w:r>
      <w:r w:rsidR="008F37AC">
        <w:t>I.</w:t>
      </w:r>
      <w:r w:rsidR="008F37AC">
        <w:tab/>
        <w:t xml:space="preserve">Введение </w:t>
      </w:r>
    </w:p>
    <w:p w:rsidR="008F37AC" w:rsidRDefault="008F37AC" w:rsidP="008F37AC">
      <w:pPr>
        <w:pStyle w:val="SingleTxtGR"/>
      </w:pPr>
      <w:r>
        <w:t>1.</w:t>
      </w:r>
      <w:r>
        <w:tab/>
        <w:t>Республика</w:t>
      </w:r>
      <w:r w:rsidRPr="00717A06">
        <w:t xml:space="preserve"> </w:t>
      </w:r>
      <w:r>
        <w:t>Македония</w:t>
      </w:r>
      <w:r w:rsidRPr="00717A06">
        <w:t xml:space="preserve"> </w:t>
      </w:r>
      <w:r>
        <w:t>присоединилась</w:t>
      </w:r>
      <w:r w:rsidRPr="00FA337E">
        <w:t xml:space="preserve"> </w:t>
      </w:r>
      <w:r>
        <w:t>к</w:t>
      </w:r>
      <w:r w:rsidRPr="00717A06">
        <w:t xml:space="preserve"> </w:t>
      </w:r>
      <w:r>
        <w:t>Международной</w:t>
      </w:r>
      <w:r w:rsidRPr="00717A06">
        <w:t xml:space="preserve"> </w:t>
      </w:r>
      <w:r>
        <w:t>конвенции</w:t>
      </w:r>
      <w:r w:rsidRPr="00717A06">
        <w:t xml:space="preserve"> </w:t>
      </w:r>
      <w:r>
        <w:t>о</w:t>
      </w:r>
      <w:r w:rsidRPr="00717A06">
        <w:t xml:space="preserve"> </w:t>
      </w:r>
      <w:r>
        <w:t>ликвидации</w:t>
      </w:r>
      <w:r w:rsidRPr="00717A06">
        <w:t xml:space="preserve"> </w:t>
      </w:r>
      <w:r>
        <w:t>всех</w:t>
      </w:r>
      <w:r w:rsidRPr="00717A06">
        <w:t xml:space="preserve"> </w:t>
      </w:r>
      <w:r>
        <w:t>форм</w:t>
      </w:r>
      <w:r w:rsidRPr="00717A06">
        <w:t xml:space="preserve"> </w:t>
      </w:r>
      <w:r>
        <w:t>расовой</w:t>
      </w:r>
      <w:r w:rsidRPr="00717A06">
        <w:t xml:space="preserve"> </w:t>
      </w:r>
      <w:r>
        <w:t>дискриминации</w:t>
      </w:r>
      <w:r w:rsidRPr="00717A06">
        <w:t xml:space="preserve"> (</w:t>
      </w:r>
      <w:r>
        <w:t>Конвенции</w:t>
      </w:r>
      <w:r w:rsidRPr="00717A06">
        <w:t xml:space="preserve">) </w:t>
      </w:r>
      <w:r>
        <w:t>в порядке прее</w:t>
      </w:r>
      <w:r>
        <w:t>м</w:t>
      </w:r>
      <w:r>
        <w:t>ственности</w:t>
      </w:r>
      <w:r w:rsidRPr="00FA337E">
        <w:t xml:space="preserve">. </w:t>
      </w:r>
      <w:r>
        <w:t>В соответствии с пунктом 1 статьи 9 Конвенции Республика</w:t>
      </w:r>
      <w:r w:rsidRPr="007C2DF1">
        <w:t xml:space="preserve"> </w:t>
      </w:r>
      <w:r>
        <w:t>Мак</w:t>
      </w:r>
      <w:r>
        <w:t>е</w:t>
      </w:r>
      <w:r>
        <w:t>дония</w:t>
      </w:r>
      <w:r w:rsidRPr="007C2DF1">
        <w:t xml:space="preserve"> </w:t>
      </w:r>
      <w:r>
        <w:t>настоящим</w:t>
      </w:r>
      <w:r w:rsidRPr="007C2DF1">
        <w:t xml:space="preserve"> </w:t>
      </w:r>
      <w:r>
        <w:t>представляет</w:t>
      </w:r>
      <w:r w:rsidRPr="007C2DF1">
        <w:t xml:space="preserve"> </w:t>
      </w:r>
      <w:r w:rsidRPr="00FA337E">
        <w:t xml:space="preserve"> </w:t>
      </w:r>
      <w:r>
        <w:t>сведенные в один документ восьмой</w:t>
      </w:r>
      <w:r w:rsidRPr="00FA337E">
        <w:t xml:space="preserve">, </w:t>
      </w:r>
      <w:r>
        <w:t>девятый</w:t>
      </w:r>
      <w:r w:rsidRPr="00FA337E">
        <w:t xml:space="preserve"> </w:t>
      </w:r>
      <w:r>
        <w:t>и</w:t>
      </w:r>
      <w:r w:rsidRPr="00FA337E">
        <w:t xml:space="preserve"> </w:t>
      </w:r>
      <w:r>
        <w:t>десятый периодические доклады.</w:t>
      </w:r>
    </w:p>
    <w:p w:rsidR="008F37AC" w:rsidRDefault="008F37AC" w:rsidP="008F37AC">
      <w:pPr>
        <w:pStyle w:val="SingleTxtGR"/>
      </w:pPr>
      <w:r>
        <w:t>2.</w:t>
      </w:r>
      <w:r>
        <w:tab/>
        <w:t>Доклад</w:t>
      </w:r>
      <w:r w:rsidRPr="00EE1935">
        <w:t xml:space="preserve"> </w:t>
      </w:r>
      <w:r>
        <w:t>содержит</w:t>
      </w:r>
      <w:r w:rsidRPr="00EE1935">
        <w:t xml:space="preserve"> </w:t>
      </w:r>
      <w:r>
        <w:t>информацию</w:t>
      </w:r>
      <w:r w:rsidRPr="00EE1935">
        <w:t xml:space="preserve"> </w:t>
      </w:r>
      <w:r>
        <w:t>о</w:t>
      </w:r>
      <w:r w:rsidRPr="00EE1935">
        <w:t xml:space="preserve"> </w:t>
      </w:r>
      <w:r>
        <w:t>законодательных</w:t>
      </w:r>
      <w:r w:rsidRPr="00EE1935">
        <w:t xml:space="preserve">, </w:t>
      </w:r>
      <w:r>
        <w:t>судебных</w:t>
      </w:r>
      <w:r w:rsidRPr="00EE1935">
        <w:t xml:space="preserve">, </w:t>
      </w:r>
      <w:r>
        <w:t>админис</w:t>
      </w:r>
      <w:r>
        <w:t>т</w:t>
      </w:r>
      <w:r>
        <w:t>ративных</w:t>
      </w:r>
      <w:r w:rsidRPr="00EE1935">
        <w:t xml:space="preserve"> </w:t>
      </w:r>
      <w:r>
        <w:t>и</w:t>
      </w:r>
      <w:r w:rsidRPr="00EE1935">
        <w:t xml:space="preserve"> </w:t>
      </w:r>
      <w:r>
        <w:t>иных</w:t>
      </w:r>
      <w:r w:rsidRPr="00EE1935">
        <w:t xml:space="preserve"> </w:t>
      </w:r>
      <w:r>
        <w:t>мерах</w:t>
      </w:r>
      <w:r w:rsidRPr="00EE1935">
        <w:t xml:space="preserve">, </w:t>
      </w:r>
      <w:r>
        <w:t>принятых</w:t>
      </w:r>
      <w:r w:rsidRPr="00EE1935">
        <w:t xml:space="preserve"> </w:t>
      </w:r>
      <w:r>
        <w:t>для</w:t>
      </w:r>
      <w:r w:rsidRPr="00EE1935">
        <w:t xml:space="preserve"> </w:t>
      </w:r>
      <w:r>
        <w:t>осуществления</w:t>
      </w:r>
      <w:r w:rsidRPr="00EE1935">
        <w:t xml:space="preserve"> </w:t>
      </w:r>
      <w:r>
        <w:t>Конвенции</w:t>
      </w:r>
      <w:r w:rsidRPr="00EE1935">
        <w:t xml:space="preserve"> </w:t>
      </w:r>
      <w:r>
        <w:t>в</w:t>
      </w:r>
      <w:r w:rsidRPr="00EE1935">
        <w:t xml:space="preserve"> </w:t>
      </w:r>
      <w:r>
        <w:t>период</w:t>
      </w:r>
      <w:r w:rsidRPr="00EE1935">
        <w:t xml:space="preserve"> </w:t>
      </w:r>
      <w:r>
        <w:t>п</w:t>
      </w:r>
      <w:r>
        <w:t>о</w:t>
      </w:r>
      <w:r>
        <w:t>сле</w:t>
      </w:r>
      <w:r w:rsidRPr="00EE1935">
        <w:t xml:space="preserve"> </w:t>
      </w:r>
      <w:r>
        <w:t>представления</w:t>
      </w:r>
      <w:r w:rsidRPr="00EE1935">
        <w:t xml:space="preserve"> </w:t>
      </w:r>
      <w:r>
        <w:t>сведенных</w:t>
      </w:r>
      <w:r w:rsidRPr="00EE1935">
        <w:t xml:space="preserve"> </w:t>
      </w:r>
      <w:r>
        <w:t>в</w:t>
      </w:r>
      <w:r w:rsidRPr="00EE1935">
        <w:t xml:space="preserve"> </w:t>
      </w:r>
      <w:r>
        <w:t>один</w:t>
      </w:r>
      <w:r w:rsidRPr="00EE1935">
        <w:t xml:space="preserve"> </w:t>
      </w:r>
      <w:r>
        <w:t>доклад</w:t>
      </w:r>
      <w:r w:rsidRPr="00EE1935">
        <w:t xml:space="preserve"> </w:t>
      </w:r>
      <w:r>
        <w:t>четвертого</w:t>
      </w:r>
      <w:r w:rsidRPr="00EE1935">
        <w:t xml:space="preserve">, </w:t>
      </w:r>
      <w:r>
        <w:t>пятого</w:t>
      </w:r>
      <w:r w:rsidRPr="00EE1935">
        <w:t xml:space="preserve">, </w:t>
      </w:r>
      <w:r>
        <w:t>шестого</w:t>
      </w:r>
      <w:r w:rsidRPr="00EE1935">
        <w:t xml:space="preserve"> </w:t>
      </w:r>
      <w:r>
        <w:t>и</w:t>
      </w:r>
      <w:r w:rsidRPr="00EE1935">
        <w:t xml:space="preserve"> </w:t>
      </w:r>
      <w:r>
        <w:t>седьмого</w:t>
      </w:r>
      <w:r w:rsidRPr="00EE1935">
        <w:t xml:space="preserve"> </w:t>
      </w:r>
      <w:r>
        <w:t>докладов</w:t>
      </w:r>
      <w:r w:rsidRPr="00EE1935">
        <w:t xml:space="preserve"> </w:t>
      </w:r>
      <w:r>
        <w:t>Республики</w:t>
      </w:r>
      <w:r w:rsidRPr="00EE1935">
        <w:t xml:space="preserve"> </w:t>
      </w:r>
      <w:r w:rsidR="00D37C63">
        <w:t>Македония</w:t>
      </w:r>
      <w:r w:rsidRPr="00EE1935">
        <w:t xml:space="preserve"> </w:t>
      </w:r>
      <w:r>
        <w:t>(CERD/C/MKD/7), которые были представлены</w:t>
      </w:r>
      <w:r w:rsidRPr="00EE1935">
        <w:t xml:space="preserve"> </w:t>
      </w:r>
      <w:r>
        <w:t>на</w:t>
      </w:r>
      <w:r w:rsidRPr="00EE1935">
        <w:t xml:space="preserve"> </w:t>
      </w:r>
      <w:r>
        <w:t>1798</w:t>
      </w:r>
      <w:r w:rsidRPr="00EE1935">
        <w:t>-</w:t>
      </w:r>
      <w:r>
        <w:t>м</w:t>
      </w:r>
      <w:r w:rsidRPr="00FA337E">
        <w:t xml:space="preserve"> </w:t>
      </w:r>
      <w:r>
        <w:t>и 1799</w:t>
      </w:r>
      <w:r w:rsidRPr="00EE1935">
        <w:t>-</w:t>
      </w:r>
      <w:r>
        <w:t>м</w:t>
      </w:r>
      <w:r w:rsidRPr="00EE1935">
        <w:t xml:space="preserve"> </w:t>
      </w:r>
      <w:r>
        <w:t>заседаниях</w:t>
      </w:r>
      <w:r w:rsidRPr="00EE1935">
        <w:t xml:space="preserve"> </w:t>
      </w:r>
      <w:r>
        <w:t>Комитета по ликвидации рас</w:t>
      </w:r>
      <w:r>
        <w:t>о</w:t>
      </w:r>
      <w:r>
        <w:t>вой дискр</w:t>
      </w:r>
      <w:r>
        <w:t>и</w:t>
      </w:r>
      <w:r>
        <w:t>минации, состоявшихся соответственно 26 и 27 февраля 2007 года.</w:t>
      </w:r>
    </w:p>
    <w:p w:rsidR="008F37AC" w:rsidRDefault="008F37AC" w:rsidP="008F37AC">
      <w:pPr>
        <w:pStyle w:val="SingleTxtGR"/>
      </w:pPr>
      <w:r>
        <w:t>3.</w:t>
      </w:r>
      <w:r>
        <w:tab/>
        <w:t>Доклад</w:t>
      </w:r>
      <w:r w:rsidRPr="006D743D">
        <w:t xml:space="preserve"> </w:t>
      </w:r>
      <w:r>
        <w:t>об</w:t>
      </w:r>
      <w:r w:rsidRPr="006D743D">
        <w:t xml:space="preserve"> </w:t>
      </w:r>
      <w:r>
        <w:t>осуществлении</w:t>
      </w:r>
      <w:r w:rsidRPr="006D743D">
        <w:t xml:space="preserve"> </w:t>
      </w:r>
      <w:r>
        <w:t>положений</w:t>
      </w:r>
      <w:r w:rsidRPr="006D743D">
        <w:t xml:space="preserve"> </w:t>
      </w:r>
      <w:r>
        <w:t>Конвенции</w:t>
      </w:r>
      <w:r w:rsidRPr="006D743D">
        <w:t xml:space="preserve"> </w:t>
      </w:r>
      <w:r>
        <w:t>был</w:t>
      </w:r>
      <w:r w:rsidRPr="006D743D">
        <w:t xml:space="preserve"> </w:t>
      </w:r>
      <w:r>
        <w:t>подготовлен</w:t>
      </w:r>
      <w:r w:rsidRPr="006D743D">
        <w:t xml:space="preserve"> </w:t>
      </w:r>
      <w:r>
        <w:t>в</w:t>
      </w:r>
      <w:r w:rsidRPr="006D743D">
        <w:t xml:space="preserve"> </w:t>
      </w:r>
      <w:r>
        <w:t>с</w:t>
      </w:r>
      <w:r>
        <w:t>о</w:t>
      </w:r>
      <w:r>
        <w:t>ответс</w:t>
      </w:r>
      <w:r>
        <w:t>т</w:t>
      </w:r>
      <w:r>
        <w:t>вии</w:t>
      </w:r>
      <w:r w:rsidRPr="006D743D">
        <w:t xml:space="preserve"> </w:t>
      </w:r>
      <w:r>
        <w:t>с</w:t>
      </w:r>
      <w:r w:rsidRPr="00FA337E">
        <w:t xml:space="preserve"> </w:t>
      </w:r>
      <w:r>
        <w:t xml:space="preserve">руководящими принципами подготовки документа по КЛРД </w:t>
      </w:r>
      <w:r w:rsidRPr="00FA337E">
        <w:t>(CERD</w:t>
      </w:r>
      <w:r>
        <w:t>/C/2007/1) от 13 июня 2008 года.</w:t>
      </w:r>
    </w:p>
    <w:p w:rsidR="008F37AC" w:rsidRDefault="008F37AC" w:rsidP="008F37AC">
      <w:pPr>
        <w:pStyle w:val="SingleTxtGR"/>
      </w:pPr>
      <w:r>
        <w:t>4.</w:t>
      </w:r>
      <w:r>
        <w:tab/>
        <w:t>При</w:t>
      </w:r>
      <w:r w:rsidRPr="00932EB8">
        <w:t xml:space="preserve"> </w:t>
      </w:r>
      <w:r>
        <w:t>подготовке</w:t>
      </w:r>
      <w:r w:rsidRPr="00932EB8">
        <w:t xml:space="preserve"> </w:t>
      </w:r>
      <w:r>
        <w:t>доклада</w:t>
      </w:r>
      <w:r w:rsidRPr="00932EB8">
        <w:t xml:space="preserve"> </w:t>
      </w:r>
      <w:r>
        <w:t>особое</w:t>
      </w:r>
      <w:r w:rsidRPr="00932EB8">
        <w:t xml:space="preserve"> </w:t>
      </w:r>
      <w:r>
        <w:t>внимание</w:t>
      </w:r>
      <w:r w:rsidRPr="00932EB8">
        <w:t xml:space="preserve"> </w:t>
      </w:r>
      <w:r>
        <w:t>было</w:t>
      </w:r>
      <w:r w:rsidRPr="00932EB8">
        <w:t xml:space="preserve"> </w:t>
      </w:r>
      <w:r>
        <w:t>уделено</w:t>
      </w:r>
      <w:r w:rsidRPr="00932EB8">
        <w:t xml:space="preserve"> </w:t>
      </w:r>
      <w:r>
        <w:t>комментариям</w:t>
      </w:r>
      <w:r w:rsidRPr="00932EB8">
        <w:t xml:space="preserve"> </w:t>
      </w:r>
      <w:r>
        <w:t>и</w:t>
      </w:r>
      <w:r w:rsidRPr="00932EB8">
        <w:t xml:space="preserve"> </w:t>
      </w:r>
      <w:r>
        <w:t>р</w:t>
      </w:r>
      <w:r>
        <w:t>е</w:t>
      </w:r>
      <w:r>
        <w:t>комендациям</w:t>
      </w:r>
      <w:r w:rsidRPr="00932EB8">
        <w:t xml:space="preserve">, </w:t>
      </w:r>
      <w:r>
        <w:t>содержащимся</w:t>
      </w:r>
      <w:r w:rsidRPr="00932EB8">
        <w:t xml:space="preserve"> </w:t>
      </w:r>
      <w:r>
        <w:t>в</w:t>
      </w:r>
      <w:r w:rsidRPr="00932EB8">
        <w:t xml:space="preserve"> </w:t>
      </w:r>
      <w:r>
        <w:t>заключительных</w:t>
      </w:r>
      <w:r w:rsidRPr="00932EB8">
        <w:t xml:space="preserve"> </w:t>
      </w:r>
      <w:r>
        <w:t>замечаниях</w:t>
      </w:r>
      <w:r w:rsidRPr="00932EB8">
        <w:t xml:space="preserve"> </w:t>
      </w:r>
      <w:r w:rsidRPr="00FA337E">
        <w:t>(CERD/C/MKD/</w:t>
      </w:r>
      <w:r w:rsidR="00D37C63">
        <w:t xml:space="preserve"> </w:t>
      </w:r>
      <w:r w:rsidRPr="00FA337E">
        <w:t xml:space="preserve">CO/7) </w:t>
      </w:r>
      <w:r>
        <w:t>Комитета</w:t>
      </w:r>
      <w:r w:rsidRPr="00932EB8">
        <w:t xml:space="preserve">, </w:t>
      </w:r>
      <w:r>
        <w:t>принятых</w:t>
      </w:r>
      <w:r w:rsidRPr="00932EB8">
        <w:t xml:space="preserve"> </w:t>
      </w:r>
      <w:r>
        <w:t>на</w:t>
      </w:r>
      <w:r w:rsidRPr="00932EB8">
        <w:t xml:space="preserve"> </w:t>
      </w:r>
      <w:r>
        <w:t>его</w:t>
      </w:r>
      <w:r w:rsidRPr="00932EB8">
        <w:t xml:space="preserve"> 1813</w:t>
      </w:r>
      <w:r w:rsidR="00D37C63">
        <w:t>-</w:t>
      </w:r>
      <w:r>
        <w:t>м заседании 8 марта 2007 года.</w:t>
      </w:r>
    </w:p>
    <w:p w:rsidR="008F37AC" w:rsidRPr="00FA337E" w:rsidRDefault="008F37AC" w:rsidP="008F37AC">
      <w:pPr>
        <w:pStyle w:val="SingleTxtGR"/>
      </w:pPr>
      <w:r>
        <w:t>5.</w:t>
      </w:r>
      <w:r>
        <w:tab/>
        <w:t>Перед</w:t>
      </w:r>
      <w:r w:rsidRPr="00932EB8">
        <w:t xml:space="preserve"> </w:t>
      </w:r>
      <w:r>
        <w:t>представлением</w:t>
      </w:r>
      <w:r w:rsidRPr="00932EB8">
        <w:t xml:space="preserve"> </w:t>
      </w:r>
      <w:r>
        <w:t>правительству</w:t>
      </w:r>
      <w:r w:rsidRPr="00932EB8">
        <w:t xml:space="preserve"> </w:t>
      </w:r>
      <w:r>
        <w:t>для</w:t>
      </w:r>
      <w:r w:rsidRPr="00932EB8">
        <w:t xml:space="preserve"> </w:t>
      </w:r>
      <w:r>
        <w:t>утверждения</w:t>
      </w:r>
      <w:r w:rsidRPr="00FA337E">
        <w:t xml:space="preserve"> </w:t>
      </w:r>
      <w:r>
        <w:t>проект доклада был направлен ряду организаций гражданского общества</w:t>
      </w:r>
      <w:r w:rsidRPr="00FA337E">
        <w:t xml:space="preserve">. </w:t>
      </w:r>
      <w:r>
        <w:t>Одна</w:t>
      </w:r>
      <w:r w:rsidRPr="00D861DC">
        <w:t xml:space="preserve"> </w:t>
      </w:r>
      <w:r>
        <w:t>из</w:t>
      </w:r>
      <w:r w:rsidRPr="00D861DC">
        <w:t xml:space="preserve"> </w:t>
      </w:r>
      <w:r>
        <w:t>них</w:t>
      </w:r>
      <w:r w:rsidRPr="00D861DC">
        <w:t xml:space="preserve"> </w:t>
      </w:r>
      <w:r>
        <w:t>прислала</w:t>
      </w:r>
      <w:r w:rsidRPr="00D861DC">
        <w:t xml:space="preserve"> </w:t>
      </w:r>
      <w:r>
        <w:t>замечания</w:t>
      </w:r>
      <w:r w:rsidRPr="00D861DC">
        <w:t xml:space="preserve">, </w:t>
      </w:r>
      <w:r>
        <w:t>которые</w:t>
      </w:r>
      <w:r w:rsidRPr="00D861DC">
        <w:t xml:space="preserve"> </w:t>
      </w:r>
      <w:r>
        <w:t>в</w:t>
      </w:r>
      <w:r w:rsidRPr="00D861DC">
        <w:t xml:space="preserve"> </w:t>
      </w:r>
      <w:r>
        <w:t>основном</w:t>
      </w:r>
      <w:r w:rsidRPr="00D861DC">
        <w:t xml:space="preserve"> </w:t>
      </w:r>
      <w:r>
        <w:t>касались</w:t>
      </w:r>
      <w:r w:rsidRPr="00D861DC">
        <w:t xml:space="preserve"> </w:t>
      </w:r>
      <w:r>
        <w:t>Закона</w:t>
      </w:r>
      <w:r w:rsidRPr="00D861DC">
        <w:t xml:space="preserve"> </w:t>
      </w:r>
      <w:r>
        <w:t>о</w:t>
      </w:r>
      <w:r w:rsidRPr="00D861DC">
        <w:t xml:space="preserve"> </w:t>
      </w:r>
      <w:r>
        <w:t>предупреждении</w:t>
      </w:r>
      <w:r w:rsidRPr="00D861DC">
        <w:t xml:space="preserve"> </w:t>
      </w:r>
      <w:r>
        <w:t>дискрим</w:t>
      </w:r>
      <w:r>
        <w:t>и</w:t>
      </w:r>
      <w:r>
        <w:t>нации и защите от нее</w:t>
      </w:r>
      <w:r w:rsidRPr="00FA337E">
        <w:t>.</w:t>
      </w:r>
    </w:p>
    <w:p w:rsidR="008F37AC" w:rsidRPr="00FB1545" w:rsidRDefault="008F37AC" w:rsidP="008F37AC">
      <w:pPr>
        <w:pStyle w:val="HChGR"/>
      </w:pPr>
      <w:r w:rsidRPr="00D861DC">
        <w:tab/>
      </w:r>
      <w:r>
        <w:t>II</w:t>
      </w:r>
      <w:r w:rsidRPr="00FB1545">
        <w:t>.</w:t>
      </w:r>
      <w:r w:rsidRPr="00FB1545">
        <w:tab/>
      </w:r>
      <w:r>
        <w:t>Статьи</w:t>
      </w:r>
      <w:r w:rsidRPr="00FB1545">
        <w:t xml:space="preserve"> </w:t>
      </w:r>
      <w:r>
        <w:t>Конвенции</w:t>
      </w:r>
    </w:p>
    <w:p w:rsidR="008F37AC" w:rsidRPr="00457CA4" w:rsidRDefault="008F37AC" w:rsidP="008F37AC">
      <w:pPr>
        <w:pStyle w:val="H1GR"/>
        <w:rPr>
          <w:highlight w:val="lightGray"/>
        </w:rPr>
      </w:pPr>
      <w:r w:rsidRPr="00FB1545">
        <w:tab/>
      </w:r>
      <w:r w:rsidRPr="00FB1545">
        <w:tab/>
      </w:r>
      <w:r>
        <w:t>Статья</w:t>
      </w:r>
      <w:r w:rsidRPr="00457CA4">
        <w:t xml:space="preserve"> 2</w:t>
      </w:r>
      <w:r w:rsidRPr="00457CA4">
        <w:br/>
      </w:r>
      <w:r>
        <w:t>Ликвидация расовой дискриминации во всех ее формах</w:t>
      </w:r>
      <w:r w:rsidRPr="00457CA4">
        <w:rPr>
          <w:highlight w:val="lightGray"/>
        </w:rPr>
        <w:t xml:space="preserve"> </w:t>
      </w:r>
    </w:p>
    <w:p w:rsidR="008F37AC" w:rsidRPr="00D861DC" w:rsidRDefault="008F37AC" w:rsidP="008F37AC">
      <w:pPr>
        <w:pStyle w:val="H23GR"/>
      </w:pPr>
      <w:r w:rsidRPr="00457CA4">
        <w:tab/>
      </w:r>
      <w:r w:rsidRPr="00D861DC">
        <w:t>1.</w:t>
      </w:r>
      <w:r w:rsidRPr="00D861DC">
        <w:tab/>
      </w:r>
      <w:r>
        <w:t>Краткое описание законодательной базы и общей политики по ли</w:t>
      </w:r>
      <w:r>
        <w:t>к</w:t>
      </w:r>
      <w:r>
        <w:t>видации расовой дискриминации</w:t>
      </w:r>
    </w:p>
    <w:p w:rsidR="008F37AC" w:rsidRDefault="00357083" w:rsidP="008F37AC">
      <w:pPr>
        <w:pStyle w:val="SingleTxtGR"/>
      </w:pPr>
      <w:r>
        <w:t>6.</w:t>
      </w:r>
      <w:r>
        <w:tab/>
      </w:r>
      <w:r w:rsidR="008F37AC">
        <w:t>Республика</w:t>
      </w:r>
      <w:r w:rsidR="008F37AC" w:rsidRPr="00824ADC">
        <w:t xml:space="preserve"> </w:t>
      </w:r>
      <w:r w:rsidR="008F37AC">
        <w:t>Македония</w:t>
      </w:r>
      <w:r w:rsidR="008F37AC" w:rsidRPr="00824ADC">
        <w:t xml:space="preserve"> </w:t>
      </w:r>
      <w:r w:rsidR="008F37AC">
        <w:t>твердо</w:t>
      </w:r>
      <w:r w:rsidR="008F37AC" w:rsidRPr="00824ADC">
        <w:t xml:space="preserve"> </w:t>
      </w:r>
      <w:r w:rsidR="008F37AC">
        <w:t>привержена</w:t>
      </w:r>
      <w:r w:rsidR="008F37AC" w:rsidRPr="00824ADC">
        <w:t xml:space="preserve"> </w:t>
      </w:r>
      <w:r w:rsidR="008F37AC">
        <w:t>делу</w:t>
      </w:r>
      <w:r w:rsidR="008F37AC" w:rsidRPr="00824ADC">
        <w:t xml:space="preserve"> </w:t>
      </w:r>
      <w:r w:rsidR="008F37AC">
        <w:t>ликвидации</w:t>
      </w:r>
      <w:r w:rsidR="008F37AC" w:rsidRPr="00824ADC">
        <w:t xml:space="preserve"> </w:t>
      </w:r>
      <w:r w:rsidR="008F37AC">
        <w:t>всех</w:t>
      </w:r>
      <w:r w:rsidR="008F37AC" w:rsidRPr="00824ADC">
        <w:t xml:space="preserve"> </w:t>
      </w:r>
      <w:r w:rsidR="008F37AC">
        <w:t>форм</w:t>
      </w:r>
      <w:r w:rsidR="008F37AC" w:rsidRPr="00824ADC">
        <w:t xml:space="preserve"> </w:t>
      </w:r>
      <w:r w:rsidR="008F37AC">
        <w:t>расизма</w:t>
      </w:r>
      <w:r w:rsidR="008F37AC" w:rsidRPr="00824ADC">
        <w:t xml:space="preserve"> </w:t>
      </w:r>
      <w:r w:rsidR="008F37AC">
        <w:t>и</w:t>
      </w:r>
      <w:r w:rsidR="008F37AC" w:rsidRPr="00824ADC">
        <w:t xml:space="preserve"> </w:t>
      </w:r>
      <w:r w:rsidR="008F37AC">
        <w:t>основанной</w:t>
      </w:r>
      <w:r w:rsidR="008F37AC" w:rsidRPr="00824ADC">
        <w:t xml:space="preserve"> </w:t>
      </w:r>
      <w:r w:rsidR="008F37AC">
        <w:t>на</w:t>
      </w:r>
      <w:r w:rsidR="008F37AC" w:rsidRPr="00824ADC">
        <w:t xml:space="preserve"> </w:t>
      </w:r>
      <w:r w:rsidR="008F37AC">
        <w:t>расизме</w:t>
      </w:r>
      <w:r w:rsidR="008F37AC" w:rsidRPr="00824ADC">
        <w:t xml:space="preserve"> </w:t>
      </w:r>
      <w:r w:rsidR="008F37AC">
        <w:t>нетерпимости</w:t>
      </w:r>
      <w:r w:rsidR="008F37AC" w:rsidRPr="00824ADC">
        <w:t xml:space="preserve">, </w:t>
      </w:r>
      <w:r w:rsidR="008F37AC">
        <w:t>а</w:t>
      </w:r>
      <w:r w:rsidR="008F37AC" w:rsidRPr="00824ADC">
        <w:t xml:space="preserve"> </w:t>
      </w:r>
      <w:r w:rsidR="008F37AC">
        <w:t>также</w:t>
      </w:r>
      <w:r w:rsidR="008F37AC" w:rsidRPr="00824ADC">
        <w:t xml:space="preserve"> </w:t>
      </w:r>
      <w:r w:rsidR="008F37AC">
        <w:t>обязуется проводить политику, направленную на недопущение расовой дискриминации, нетерпим</w:t>
      </w:r>
      <w:r w:rsidR="008F37AC">
        <w:t>о</w:t>
      </w:r>
      <w:r w:rsidR="008F37AC">
        <w:t>сти и насилия</w:t>
      </w:r>
      <w:r w:rsidR="008F37AC" w:rsidRPr="00FA337E">
        <w:t xml:space="preserve">. </w:t>
      </w:r>
      <w:r w:rsidR="008F37AC">
        <w:t>Конституция</w:t>
      </w:r>
      <w:r w:rsidR="008F37AC" w:rsidRPr="002128EE">
        <w:t xml:space="preserve"> </w:t>
      </w:r>
      <w:r w:rsidR="008F37AC">
        <w:t>Республики</w:t>
      </w:r>
      <w:r w:rsidR="008F37AC" w:rsidRPr="002128EE">
        <w:t xml:space="preserve"> </w:t>
      </w:r>
      <w:r w:rsidR="008F37AC">
        <w:t>Македони</w:t>
      </w:r>
      <w:r w:rsidR="00D37C63">
        <w:t>я</w:t>
      </w:r>
      <w:r w:rsidR="008F37AC" w:rsidRPr="002128EE">
        <w:t xml:space="preserve"> </w:t>
      </w:r>
      <w:r w:rsidR="008F37AC">
        <w:t>гарантирует</w:t>
      </w:r>
      <w:r w:rsidR="008F37AC" w:rsidRPr="002128EE">
        <w:t xml:space="preserve"> </w:t>
      </w:r>
      <w:r w:rsidR="008F37AC">
        <w:t>принцип</w:t>
      </w:r>
      <w:r w:rsidR="008F37AC" w:rsidRPr="002128EE">
        <w:t xml:space="preserve"> </w:t>
      </w:r>
      <w:r w:rsidR="008F37AC">
        <w:t>ра</w:t>
      </w:r>
      <w:r w:rsidR="008F37AC">
        <w:t>в</w:t>
      </w:r>
      <w:r w:rsidR="008F37AC">
        <w:t>ноправия, согласно которому все граждане равны в пользовании своими прав</w:t>
      </w:r>
      <w:r w:rsidR="008F37AC">
        <w:t>а</w:t>
      </w:r>
      <w:r w:rsidR="008F37AC">
        <w:t>ми и свободами независимо от пола, расы, цвета кожи, этнического и социал</w:t>
      </w:r>
      <w:r w:rsidR="008F37AC">
        <w:t>ь</w:t>
      </w:r>
      <w:r w:rsidR="008F37AC">
        <w:t>ного происхождения, политических и религиозных убеждений, имущественного и общественного положения (статья 9)</w:t>
      </w:r>
      <w:r w:rsidR="008F37AC" w:rsidRPr="00FA337E">
        <w:t xml:space="preserve">. </w:t>
      </w:r>
      <w:r w:rsidR="008F37AC">
        <w:t>Поправки</w:t>
      </w:r>
      <w:r w:rsidR="008F37AC" w:rsidRPr="00596BBF">
        <w:t xml:space="preserve"> </w:t>
      </w:r>
      <w:r w:rsidR="008F37AC">
        <w:t>к</w:t>
      </w:r>
      <w:r w:rsidR="008F37AC" w:rsidRPr="00596BBF">
        <w:t xml:space="preserve"> </w:t>
      </w:r>
      <w:r w:rsidR="008F37AC">
        <w:t>Конституции</w:t>
      </w:r>
      <w:r w:rsidR="008F37AC" w:rsidRPr="00596BBF">
        <w:t xml:space="preserve"> 2001 </w:t>
      </w:r>
      <w:r w:rsidR="008F37AC">
        <w:t>года</w:t>
      </w:r>
      <w:r w:rsidR="008F37AC" w:rsidRPr="00596BBF">
        <w:t xml:space="preserve"> (</w:t>
      </w:r>
      <w:r w:rsidR="008F37AC">
        <w:t>П</w:t>
      </w:r>
      <w:r w:rsidR="008F37AC">
        <w:t>о</w:t>
      </w:r>
      <w:r w:rsidR="008F37AC">
        <w:t>правки</w:t>
      </w:r>
      <w:r w:rsidR="00D37C63">
        <w:t> </w:t>
      </w:r>
      <w:r w:rsidR="008F37AC" w:rsidRPr="00FA337E">
        <w:t>IV-XIX</w:t>
      </w:r>
      <w:r w:rsidR="008F37AC" w:rsidRPr="00596BBF">
        <w:t xml:space="preserve">) </w:t>
      </w:r>
      <w:r w:rsidR="008F37AC">
        <w:t>ввели</w:t>
      </w:r>
      <w:r w:rsidR="008F37AC" w:rsidRPr="00596BBF">
        <w:t xml:space="preserve"> </w:t>
      </w:r>
      <w:r w:rsidR="008F37AC">
        <w:t>понятие</w:t>
      </w:r>
      <w:r w:rsidR="00D37C63">
        <w:t> </w:t>
      </w:r>
      <w:r w:rsidR="008F37AC">
        <w:t>положительной</w:t>
      </w:r>
      <w:r w:rsidR="00D37C63">
        <w:t> </w:t>
      </w:r>
      <w:r w:rsidR="008F37AC">
        <w:t>дискриминации</w:t>
      </w:r>
      <w:r w:rsidR="008F37AC" w:rsidRPr="00596BBF">
        <w:t xml:space="preserve">, </w:t>
      </w:r>
      <w:r w:rsidR="008F37AC">
        <w:t>предусматр</w:t>
      </w:r>
      <w:r w:rsidR="008F37AC">
        <w:t>и</w:t>
      </w:r>
      <w:r w:rsidR="008F37AC">
        <w:t>вающей</w:t>
      </w:r>
      <w:r w:rsidR="008F37AC" w:rsidRPr="00596BBF">
        <w:t xml:space="preserve"> </w:t>
      </w:r>
      <w:r w:rsidR="008F37AC">
        <w:t>принцип</w:t>
      </w:r>
      <w:r w:rsidR="008F37AC" w:rsidRPr="00596BBF">
        <w:t xml:space="preserve"> </w:t>
      </w:r>
      <w:r w:rsidR="008F37AC">
        <w:t>равного</w:t>
      </w:r>
      <w:r w:rsidR="008F37AC" w:rsidRPr="00596BBF">
        <w:t xml:space="preserve"> </w:t>
      </w:r>
      <w:r w:rsidR="008F37AC">
        <w:t>представительства</w:t>
      </w:r>
      <w:r w:rsidR="008F37AC" w:rsidRPr="00596BBF">
        <w:t xml:space="preserve"> </w:t>
      </w:r>
      <w:r w:rsidR="008F37AC">
        <w:t>всех</w:t>
      </w:r>
      <w:r w:rsidR="008F37AC" w:rsidRPr="00596BBF">
        <w:t xml:space="preserve"> </w:t>
      </w:r>
      <w:r w:rsidR="008F37AC">
        <w:t>лиц</w:t>
      </w:r>
      <w:r w:rsidR="008F37AC" w:rsidRPr="00596BBF">
        <w:t xml:space="preserve">, </w:t>
      </w:r>
      <w:r w:rsidR="008F37AC">
        <w:t>принадлежащих</w:t>
      </w:r>
      <w:r w:rsidR="008F37AC" w:rsidRPr="00596BBF">
        <w:t xml:space="preserve"> </w:t>
      </w:r>
      <w:r w:rsidR="008F37AC">
        <w:t>к</w:t>
      </w:r>
      <w:r w:rsidR="008F37AC" w:rsidRPr="00596BBF">
        <w:t xml:space="preserve"> </w:t>
      </w:r>
      <w:r w:rsidR="008F37AC">
        <w:t>ра</w:t>
      </w:r>
      <w:r w:rsidR="008F37AC">
        <w:t>з</w:t>
      </w:r>
      <w:r w:rsidR="008F37AC">
        <w:t>личным</w:t>
      </w:r>
      <w:r w:rsidR="008F37AC" w:rsidRPr="00596BBF">
        <w:t xml:space="preserve"> </w:t>
      </w:r>
      <w:r w:rsidR="008F37AC">
        <w:t>общинам</w:t>
      </w:r>
      <w:r w:rsidR="008F37AC" w:rsidRPr="00596BBF">
        <w:t xml:space="preserve">, </w:t>
      </w:r>
      <w:r w:rsidR="008F37AC">
        <w:t>что</w:t>
      </w:r>
      <w:r w:rsidR="00515C10">
        <w:t> </w:t>
      </w:r>
      <w:r w:rsidR="008F37AC">
        <w:t>подчеркивает многонациональный состав страны и ее стратегическое обязательство содействовать осуществлению прав лиц, прина</w:t>
      </w:r>
      <w:r w:rsidR="008F37AC">
        <w:t>д</w:t>
      </w:r>
      <w:r w:rsidR="008F37AC">
        <w:t>лежащих к этим общинам.</w:t>
      </w:r>
    </w:p>
    <w:p w:rsidR="008F37AC" w:rsidRDefault="008B6C29" w:rsidP="008F37AC">
      <w:pPr>
        <w:pStyle w:val="SingleTxtGR"/>
      </w:pPr>
      <w:r>
        <w:br w:type="page"/>
      </w:r>
      <w:r w:rsidR="00357083">
        <w:t>7.</w:t>
      </w:r>
      <w:r w:rsidR="00357083">
        <w:tab/>
      </w:r>
      <w:r w:rsidR="008F37AC">
        <w:t>Законодательство Республики Македони</w:t>
      </w:r>
      <w:r w:rsidR="00D37C63">
        <w:t>я</w:t>
      </w:r>
      <w:r w:rsidR="008F37AC">
        <w:t xml:space="preserve"> содержит многочисленные а</w:t>
      </w:r>
      <w:r w:rsidR="008F37AC">
        <w:t>н</w:t>
      </w:r>
      <w:r w:rsidR="008F37AC">
        <w:t>тидискриминационные положения, запрещающие дискриминацию в определе</w:t>
      </w:r>
      <w:r w:rsidR="008F37AC">
        <w:t>н</w:t>
      </w:r>
      <w:r w:rsidR="008F37AC">
        <w:t>ных областях общественной  жизни</w:t>
      </w:r>
      <w:r w:rsidR="008F37AC" w:rsidRPr="00FA337E">
        <w:t xml:space="preserve"> </w:t>
      </w:r>
      <w:r w:rsidR="008F37AC">
        <w:t>и дискриминацию по конкретным дискр</w:t>
      </w:r>
      <w:r w:rsidR="008F37AC">
        <w:t>и</w:t>
      </w:r>
      <w:r w:rsidR="008F37AC">
        <w:t>минационным признакам.</w:t>
      </w:r>
    </w:p>
    <w:p w:rsidR="008F37AC" w:rsidRDefault="00E60B3E" w:rsidP="008F37AC">
      <w:pPr>
        <w:pStyle w:val="SingleTxtGR"/>
      </w:pPr>
      <w:r>
        <w:t>8.</w:t>
      </w:r>
      <w:r>
        <w:tab/>
      </w:r>
      <w:r w:rsidR="008F37AC">
        <w:t>В</w:t>
      </w:r>
      <w:r w:rsidR="008F37AC" w:rsidRPr="003336D7">
        <w:t xml:space="preserve"> </w:t>
      </w:r>
      <w:r w:rsidR="008F37AC">
        <w:t>апреле</w:t>
      </w:r>
      <w:r w:rsidR="008F37AC" w:rsidRPr="00FA337E">
        <w:t xml:space="preserve"> 2010</w:t>
      </w:r>
      <w:r w:rsidR="008F37AC">
        <w:t xml:space="preserve"> года Республика Македония приняла Закон о предупре</w:t>
      </w:r>
      <w:r w:rsidR="008F37AC">
        <w:t>ж</w:t>
      </w:r>
      <w:r w:rsidR="008F37AC">
        <w:t>дении дискриминации и защите от нее (Официальный вестник Республики М</w:t>
      </w:r>
      <w:r w:rsidR="008F37AC">
        <w:t>а</w:t>
      </w:r>
      <w:r w:rsidR="00515C10">
        <w:t>кедония</w:t>
      </w:r>
      <w:r w:rsidR="008F37AC" w:rsidRPr="00FA337E">
        <w:t xml:space="preserve"> </w:t>
      </w:r>
      <w:r>
        <w:t xml:space="preserve">№ </w:t>
      </w:r>
      <w:r w:rsidR="008F37AC" w:rsidRPr="00FA337E">
        <w:t>50</w:t>
      </w:r>
      <w:r>
        <w:t xml:space="preserve"> от</w:t>
      </w:r>
      <w:r w:rsidR="008F37AC" w:rsidRPr="00FA337E">
        <w:t xml:space="preserve"> 13</w:t>
      </w:r>
      <w:r w:rsidR="008F37AC">
        <w:t> апреля</w:t>
      </w:r>
      <w:r w:rsidR="008F37AC" w:rsidRPr="00FA337E">
        <w:t xml:space="preserve"> 2010</w:t>
      </w:r>
      <w:r w:rsidR="008F37AC">
        <w:t xml:space="preserve"> года</w:t>
      </w:r>
      <w:r w:rsidR="008F37AC" w:rsidRPr="00FA337E">
        <w:t xml:space="preserve">). </w:t>
      </w:r>
      <w:r w:rsidR="008F37AC">
        <w:t>Закон</w:t>
      </w:r>
      <w:r w:rsidR="008F37AC" w:rsidRPr="004E379B">
        <w:t xml:space="preserve"> </w:t>
      </w:r>
      <w:r w:rsidR="008F37AC">
        <w:t>вступил</w:t>
      </w:r>
      <w:r w:rsidR="008F37AC" w:rsidRPr="004E379B">
        <w:t xml:space="preserve"> </w:t>
      </w:r>
      <w:r w:rsidR="008F37AC">
        <w:t>в</w:t>
      </w:r>
      <w:r w:rsidR="008F37AC" w:rsidRPr="004E379B">
        <w:t xml:space="preserve"> </w:t>
      </w:r>
      <w:r w:rsidR="008F37AC">
        <w:t>силу</w:t>
      </w:r>
      <w:r w:rsidR="00515C10">
        <w:t xml:space="preserve"> </w:t>
      </w:r>
      <w:r w:rsidR="008F37AC" w:rsidRPr="004E379B">
        <w:t xml:space="preserve">1 </w:t>
      </w:r>
      <w:r w:rsidR="008F37AC">
        <w:t>января</w:t>
      </w:r>
      <w:r w:rsidR="008F37AC" w:rsidRPr="004E379B">
        <w:t xml:space="preserve"> 2011 </w:t>
      </w:r>
      <w:r w:rsidR="008F37AC">
        <w:t>г</w:t>
      </w:r>
      <w:r w:rsidR="008F37AC">
        <w:t>о</w:t>
      </w:r>
      <w:r w:rsidR="008F37AC">
        <w:t>да.</w:t>
      </w:r>
    </w:p>
    <w:p w:rsidR="008F37AC" w:rsidRDefault="00E45B18" w:rsidP="008F37AC">
      <w:pPr>
        <w:pStyle w:val="SingleTxtGR"/>
      </w:pPr>
      <w:r>
        <w:t>9.</w:t>
      </w:r>
      <w:r>
        <w:tab/>
      </w:r>
      <w:r w:rsidR="008F37AC">
        <w:t>Статья</w:t>
      </w:r>
      <w:r w:rsidR="008F37AC" w:rsidRPr="00D77185">
        <w:t xml:space="preserve"> 3 </w:t>
      </w:r>
      <w:r w:rsidR="008F37AC">
        <w:t>этого</w:t>
      </w:r>
      <w:r w:rsidR="008F37AC" w:rsidRPr="00D77185">
        <w:t xml:space="preserve"> </w:t>
      </w:r>
      <w:r w:rsidR="008F37AC">
        <w:t>Закона</w:t>
      </w:r>
      <w:r w:rsidR="008F37AC" w:rsidRPr="00D77185">
        <w:t xml:space="preserve"> </w:t>
      </w:r>
      <w:r w:rsidR="008F37AC">
        <w:t>запрещает</w:t>
      </w:r>
      <w:r w:rsidR="008F37AC" w:rsidRPr="00D77185">
        <w:t xml:space="preserve"> </w:t>
      </w:r>
      <w:r w:rsidR="008F37AC">
        <w:t>любую</w:t>
      </w:r>
      <w:r w:rsidR="008F37AC" w:rsidRPr="00D77185">
        <w:t xml:space="preserve"> </w:t>
      </w:r>
      <w:r w:rsidR="008F37AC">
        <w:t>прямую</w:t>
      </w:r>
      <w:r w:rsidR="008F37AC" w:rsidRPr="00D77185">
        <w:t xml:space="preserve"> </w:t>
      </w:r>
      <w:r w:rsidR="008F37AC">
        <w:t>или</w:t>
      </w:r>
      <w:r w:rsidR="008F37AC" w:rsidRPr="00D77185">
        <w:t xml:space="preserve"> </w:t>
      </w:r>
      <w:r w:rsidR="008F37AC">
        <w:t>косвенную</w:t>
      </w:r>
      <w:r w:rsidR="008F37AC" w:rsidRPr="00D77185">
        <w:t xml:space="preserve"> </w:t>
      </w:r>
      <w:r w:rsidR="008F37AC">
        <w:t>дискр</w:t>
      </w:r>
      <w:r w:rsidR="008F37AC">
        <w:t>и</w:t>
      </w:r>
      <w:r w:rsidR="008F37AC">
        <w:t>минацию</w:t>
      </w:r>
      <w:r w:rsidR="008F37AC" w:rsidRPr="00D77185">
        <w:t xml:space="preserve">, </w:t>
      </w:r>
      <w:r w:rsidR="008F37AC">
        <w:t>подстрекательство</w:t>
      </w:r>
      <w:r w:rsidR="008F37AC" w:rsidRPr="00D77185">
        <w:t xml:space="preserve"> </w:t>
      </w:r>
      <w:r w:rsidR="008F37AC">
        <w:t>к</w:t>
      </w:r>
      <w:r w:rsidR="008F37AC" w:rsidRPr="00D77185">
        <w:t xml:space="preserve"> </w:t>
      </w:r>
      <w:r w:rsidR="008F37AC">
        <w:t>дискриминации</w:t>
      </w:r>
      <w:r w:rsidR="008F37AC" w:rsidRPr="00D77185">
        <w:t xml:space="preserve"> </w:t>
      </w:r>
      <w:r w:rsidR="008F37AC">
        <w:t>и</w:t>
      </w:r>
      <w:r w:rsidR="008F37AC" w:rsidRPr="00D77185">
        <w:t xml:space="preserve"> </w:t>
      </w:r>
      <w:r w:rsidR="008F37AC">
        <w:t>поощрение</w:t>
      </w:r>
      <w:r w:rsidR="008F37AC" w:rsidRPr="00D77185">
        <w:t xml:space="preserve"> </w:t>
      </w:r>
      <w:r w:rsidR="008F37AC">
        <w:t>дискриминации</w:t>
      </w:r>
      <w:r w:rsidR="008F37AC" w:rsidRPr="00D77185">
        <w:t xml:space="preserve">, </w:t>
      </w:r>
      <w:r w:rsidR="008F37AC">
        <w:t>а</w:t>
      </w:r>
      <w:r w:rsidR="008F37AC" w:rsidRPr="00D77185">
        <w:t xml:space="preserve"> </w:t>
      </w:r>
      <w:r w:rsidR="008F37AC">
        <w:t>также</w:t>
      </w:r>
      <w:r w:rsidR="008F37AC" w:rsidRPr="00D77185">
        <w:t xml:space="preserve"> </w:t>
      </w:r>
      <w:r w:rsidR="008F37AC">
        <w:t>пособничество</w:t>
      </w:r>
      <w:r w:rsidR="008F37AC" w:rsidRPr="00D77185">
        <w:t xml:space="preserve"> </w:t>
      </w:r>
      <w:r w:rsidR="008F37AC">
        <w:t>дискриминационному</w:t>
      </w:r>
      <w:r w:rsidR="008F37AC" w:rsidRPr="00D77185">
        <w:t xml:space="preserve"> </w:t>
      </w:r>
      <w:r w:rsidR="008F37AC">
        <w:t>обращению</w:t>
      </w:r>
      <w:r w:rsidR="008F37AC" w:rsidRPr="00D77185">
        <w:t xml:space="preserve"> </w:t>
      </w:r>
      <w:r w:rsidR="008F37AC">
        <w:t>по</w:t>
      </w:r>
      <w:r w:rsidR="008F37AC" w:rsidRPr="00D77185">
        <w:t xml:space="preserve"> </w:t>
      </w:r>
      <w:r w:rsidR="008F37AC">
        <w:t>признаку</w:t>
      </w:r>
      <w:r w:rsidR="008F37AC" w:rsidRPr="00D77185">
        <w:t xml:space="preserve"> </w:t>
      </w:r>
      <w:r w:rsidR="008F37AC">
        <w:t>пола</w:t>
      </w:r>
      <w:r w:rsidR="008F37AC" w:rsidRPr="00D77185">
        <w:t xml:space="preserve">, </w:t>
      </w:r>
      <w:r w:rsidR="008F37AC">
        <w:t>р</w:t>
      </w:r>
      <w:r w:rsidR="008F37AC">
        <w:t>а</w:t>
      </w:r>
      <w:r w:rsidR="008F37AC">
        <w:t>сы</w:t>
      </w:r>
      <w:r w:rsidR="008F37AC" w:rsidRPr="00D77185">
        <w:t xml:space="preserve">, </w:t>
      </w:r>
      <w:r w:rsidR="008F37AC">
        <w:t>цвета</w:t>
      </w:r>
      <w:r w:rsidR="008F37AC" w:rsidRPr="00D77185">
        <w:t xml:space="preserve"> </w:t>
      </w:r>
      <w:r w:rsidR="008F37AC">
        <w:t>кожи</w:t>
      </w:r>
      <w:r w:rsidR="008F37AC" w:rsidRPr="00D77185">
        <w:t xml:space="preserve">, </w:t>
      </w:r>
      <w:r w:rsidR="008F37AC">
        <w:t>гендера</w:t>
      </w:r>
      <w:r w:rsidR="008F37AC" w:rsidRPr="00D77185">
        <w:t xml:space="preserve">, </w:t>
      </w:r>
      <w:r w:rsidR="008F37AC">
        <w:t>принадлежности</w:t>
      </w:r>
      <w:r w:rsidR="008F37AC" w:rsidRPr="00D77185">
        <w:t xml:space="preserve"> </w:t>
      </w:r>
      <w:r w:rsidR="008F37AC">
        <w:t>к</w:t>
      </w:r>
      <w:r w:rsidR="008F37AC" w:rsidRPr="00D77185">
        <w:t xml:space="preserve"> </w:t>
      </w:r>
      <w:r w:rsidR="008F37AC">
        <w:t>маргинализованным</w:t>
      </w:r>
      <w:r w:rsidR="008F37AC" w:rsidRPr="00D77185">
        <w:t xml:space="preserve"> </w:t>
      </w:r>
      <w:r w:rsidR="008F37AC">
        <w:t>группам</w:t>
      </w:r>
      <w:r w:rsidR="008F37AC" w:rsidRPr="00D77185">
        <w:t xml:space="preserve">, </w:t>
      </w:r>
      <w:r w:rsidR="008F37AC">
        <w:t>этн</w:t>
      </w:r>
      <w:r w:rsidR="008F37AC">
        <w:t>и</w:t>
      </w:r>
      <w:r w:rsidR="008F37AC">
        <w:t>ческого</w:t>
      </w:r>
      <w:r w:rsidR="008F37AC" w:rsidRPr="00D77185">
        <w:t xml:space="preserve"> </w:t>
      </w:r>
      <w:r w:rsidR="008F37AC">
        <w:t>происхождения</w:t>
      </w:r>
      <w:r w:rsidR="008F37AC" w:rsidRPr="00D77185">
        <w:t xml:space="preserve">, </w:t>
      </w:r>
      <w:r w:rsidR="008F37AC">
        <w:t>языка</w:t>
      </w:r>
      <w:r w:rsidR="008F37AC" w:rsidRPr="00D77185">
        <w:t xml:space="preserve">, </w:t>
      </w:r>
      <w:r w:rsidR="008F37AC">
        <w:t>гражданства</w:t>
      </w:r>
      <w:r w:rsidR="008F37AC" w:rsidRPr="00D77185">
        <w:t xml:space="preserve">, </w:t>
      </w:r>
      <w:r w:rsidR="008F37AC">
        <w:t>социального</w:t>
      </w:r>
      <w:r w:rsidR="008F37AC" w:rsidRPr="00D77185">
        <w:t xml:space="preserve"> </w:t>
      </w:r>
      <w:r w:rsidR="008F37AC">
        <w:t>происхождения</w:t>
      </w:r>
      <w:r w:rsidR="008F37AC" w:rsidRPr="00D77185">
        <w:t xml:space="preserve">, </w:t>
      </w:r>
      <w:r>
        <w:t>в</w:t>
      </w:r>
      <w:r>
        <w:t>е</w:t>
      </w:r>
      <w:r>
        <w:t>роисповедания</w:t>
      </w:r>
      <w:r w:rsidR="008F37AC" w:rsidRPr="00D77185">
        <w:t xml:space="preserve"> </w:t>
      </w:r>
      <w:r w:rsidR="008F37AC">
        <w:t>или</w:t>
      </w:r>
      <w:r w:rsidR="008F37AC" w:rsidRPr="00D77185">
        <w:t xml:space="preserve"> </w:t>
      </w:r>
      <w:r w:rsidR="008F37AC">
        <w:t>религиозных убеждений, других убеждений, образования, политической принадлежности, личного или социального статуса, имуществе</w:t>
      </w:r>
      <w:r w:rsidR="008F37AC">
        <w:t>н</w:t>
      </w:r>
      <w:r w:rsidR="008F37AC">
        <w:t xml:space="preserve">ного положения, инвалидности при </w:t>
      </w:r>
      <w:r w:rsidR="002D4D27">
        <w:t xml:space="preserve">наличии </w:t>
      </w:r>
      <w:r w:rsidR="008F37AC">
        <w:t xml:space="preserve">психических и физических </w:t>
      </w:r>
      <w:r w:rsidR="002D4D27">
        <w:t>нар</w:t>
      </w:r>
      <w:r w:rsidR="002D4D27">
        <w:t>у</w:t>
      </w:r>
      <w:r w:rsidR="002D4D27">
        <w:t>шений</w:t>
      </w:r>
      <w:r w:rsidR="008F37AC">
        <w:t>, возраста, семейного положения, состояния здоровья или любым др</w:t>
      </w:r>
      <w:r w:rsidR="008F37AC">
        <w:t>у</w:t>
      </w:r>
      <w:r w:rsidR="008F37AC">
        <w:t>гим основаниям, указанным в законодательстве или ратифицированных междун</w:t>
      </w:r>
      <w:r w:rsidR="008F37AC">
        <w:t>а</w:t>
      </w:r>
      <w:r w:rsidR="008F37AC">
        <w:t>родных соглашениях. Запрещение</w:t>
      </w:r>
      <w:r w:rsidR="008F37AC" w:rsidRPr="00E17A8E">
        <w:t xml:space="preserve"> </w:t>
      </w:r>
      <w:r w:rsidR="008F37AC">
        <w:t>дискриминации</w:t>
      </w:r>
      <w:r w:rsidR="008F37AC" w:rsidRPr="00E17A8E">
        <w:t xml:space="preserve"> </w:t>
      </w:r>
      <w:r w:rsidR="008F37AC">
        <w:t>и</w:t>
      </w:r>
      <w:r w:rsidR="008F37AC" w:rsidRPr="00E17A8E">
        <w:t xml:space="preserve"> </w:t>
      </w:r>
      <w:r w:rsidR="008F37AC">
        <w:t>защита</w:t>
      </w:r>
      <w:r w:rsidR="008F37AC" w:rsidRPr="00E17A8E">
        <w:t xml:space="preserve"> </w:t>
      </w:r>
      <w:r w:rsidR="008F37AC">
        <w:t>от</w:t>
      </w:r>
      <w:r w:rsidR="008F37AC" w:rsidRPr="00E17A8E">
        <w:t xml:space="preserve"> </w:t>
      </w:r>
      <w:r w:rsidR="008F37AC">
        <w:t>нее</w:t>
      </w:r>
      <w:r w:rsidR="008F37AC" w:rsidRPr="00E17A8E">
        <w:t xml:space="preserve"> </w:t>
      </w:r>
      <w:r w:rsidR="008F37AC">
        <w:t>касается</w:t>
      </w:r>
      <w:r w:rsidR="008F37AC" w:rsidRPr="00E17A8E">
        <w:t xml:space="preserve"> </w:t>
      </w:r>
      <w:r w:rsidR="008F37AC">
        <w:t>всех</w:t>
      </w:r>
      <w:r w:rsidR="008F37AC" w:rsidRPr="00E17A8E">
        <w:t xml:space="preserve"> </w:t>
      </w:r>
      <w:r w:rsidR="008F37AC">
        <w:t>физических</w:t>
      </w:r>
      <w:r w:rsidR="008F37AC" w:rsidRPr="00E17A8E">
        <w:t xml:space="preserve"> </w:t>
      </w:r>
      <w:r w:rsidR="008F37AC">
        <w:t>и</w:t>
      </w:r>
      <w:r w:rsidR="008F37AC" w:rsidRPr="00E17A8E">
        <w:t xml:space="preserve"> </w:t>
      </w:r>
      <w:r w:rsidR="008F37AC">
        <w:t>юридических лиц.</w:t>
      </w:r>
    </w:p>
    <w:p w:rsidR="008F37AC" w:rsidRDefault="002D4D27" w:rsidP="008F37AC">
      <w:pPr>
        <w:pStyle w:val="SingleTxtGR"/>
      </w:pPr>
      <w:r>
        <w:t>10.</w:t>
      </w:r>
      <w:r>
        <w:tab/>
      </w:r>
      <w:r w:rsidR="008F37AC">
        <w:t>Кроме</w:t>
      </w:r>
      <w:r w:rsidR="008F37AC" w:rsidRPr="00285BA1">
        <w:t xml:space="preserve"> </w:t>
      </w:r>
      <w:r w:rsidR="008F37AC">
        <w:t>того</w:t>
      </w:r>
      <w:r w:rsidR="008F37AC" w:rsidRPr="00FA337E">
        <w:t xml:space="preserve">, </w:t>
      </w:r>
      <w:r w:rsidR="008F37AC">
        <w:t>Закон</w:t>
      </w:r>
      <w:r w:rsidR="008F37AC" w:rsidRPr="00285BA1">
        <w:t xml:space="preserve"> </w:t>
      </w:r>
      <w:r w:rsidR="008F37AC">
        <w:t>вводит</w:t>
      </w:r>
      <w:r w:rsidR="008F37AC" w:rsidRPr="00285BA1">
        <w:t xml:space="preserve"> </w:t>
      </w:r>
      <w:r w:rsidR="008F37AC">
        <w:t>санкции</w:t>
      </w:r>
      <w:r w:rsidR="008F37AC" w:rsidRPr="00285BA1">
        <w:t xml:space="preserve"> </w:t>
      </w:r>
      <w:r w:rsidR="008F37AC">
        <w:t>за</w:t>
      </w:r>
      <w:r w:rsidR="008F37AC" w:rsidRPr="00285BA1">
        <w:t xml:space="preserve"> </w:t>
      </w:r>
      <w:r w:rsidR="008F37AC">
        <w:t>подстрекательство</w:t>
      </w:r>
      <w:r w:rsidR="008F37AC" w:rsidRPr="00285BA1">
        <w:t xml:space="preserve"> </w:t>
      </w:r>
      <w:r w:rsidR="008F37AC">
        <w:t>к</w:t>
      </w:r>
      <w:r w:rsidR="008F37AC" w:rsidRPr="00285BA1">
        <w:t xml:space="preserve"> </w:t>
      </w:r>
      <w:r w:rsidR="008F37AC">
        <w:t>дискримин</w:t>
      </w:r>
      <w:r w:rsidR="008F37AC">
        <w:t>а</w:t>
      </w:r>
      <w:r w:rsidR="008F37AC">
        <w:t>ции</w:t>
      </w:r>
      <w:r w:rsidR="008F37AC" w:rsidRPr="00285BA1">
        <w:t xml:space="preserve">, </w:t>
      </w:r>
      <w:r w:rsidR="008F37AC">
        <w:t>ее</w:t>
      </w:r>
      <w:r w:rsidR="008F37AC" w:rsidRPr="00285BA1">
        <w:t xml:space="preserve"> </w:t>
      </w:r>
      <w:r w:rsidR="008F37AC">
        <w:t>поощрение</w:t>
      </w:r>
      <w:r w:rsidR="008F37AC" w:rsidRPr="00285BA1">
        <w:t xml:space="preserve"> </w:t>
      </w:r>
      <w:r w:rsidR="008F37AC">
        <w:t>и</w:t>
      </w:r>
      <w:r w:rsidR="008F37AC" w:rsidRPr="00285BA1">
        <w:t xml:space="preserve"> </w:t>
      </w:r>
      <w:r w:rsidR="008F37AC">
        <w:t>пособничество дискриминационному обращению, особе</w:t>
      </w:r>
      <w:r w:rsidR="008F37AC">
        <w:t>н</w:t>
      </w:r>
      <w:r w:rsidR="008F37AC">
        <w:t>но действия, заключающиеся в притеснении, виктимизации и сегрегации</w:t>
      </w:r>
      <w:r w:rsidR="008F37AC" w:rsidRPr="00FA337E">
        <w:t>.</w:t>
      </w:r>
      <w:r w:rsidR="008F37AC">
        <w:t xml:space="preserve"> Закон</w:t>
      </w:r>
      <w:r w:rsidR="008F37AC" w:rsidRPr="000A6FF3">
        <w:t xml:space="preserve"> </w:t>
      </w:r>
      <w:r w:rsidR="008F37AC">
        <w:t>содержит</w:t>
      </w:r>
      <w:r w:rsidR="008F37AC" w:rsidRPr="000A6FF3">
        <w:t xml:space="preserve"> </w:t>
      </w:r>
      <w:r w:rsidR="008F37AC">
        <w:t>многочисленные</w:t>
      </w:r>
      <w:r w:rsidR="008F37AC" w:rsidRPr="000A6FF3">
        <w:t xml:space="preserve"> </w:t>
      </w:r>
      <w:r w:rsidR="008F37AC">
        <w:t>процессуальные</w:t>
      </w:r>
      <w:r w:rsidR="008F37AC" w:rsidRPr="000A6FF3">
        <w:t xml:space="preserve"> </w:t>
      </w:r>
      <w:r w:rsidR="008F37AC">
        <w:t>гарантии</w:t>
      </w:r>
      <w:r w:rsidR="008F37AC" w:rsidRPr="000A6FF3">
        <w:t xml:space="preserve">, </w:t>
      </w:r>
      <w:r w:rsidR="008F37AC">
        <w:t>включая</w:t>
      </w:r>
      <w:r w:rsidR="008F37AC" w:rsidRPr="000A6FF3">
        <w:t xml:space="preserve"> </w:t>
      </w:r>
      <w:r w:rsidR="008F37AC">
        <w:t>положения</w:t>
      </w:r>
      <w:r w:rsidR="008F37AC" w:rsidRPr="000A6FF3">
        <w:t xml:space="preserve">, </w:t>
      </w:r>
      <w:r w:rsidR="008F37AC">
        <w:t>р</w:t>
      </w:r>
      <w:r w:rsidR="008F37AC">
        <w:t>е</w:t>
      </w:r>
      <w:r w:rsidR="008F37AC">
        <w:t>гулирующие</w:t>
      </w:r>
      <w:r w:rsidR="008F37AC" w:rsidRPr="000A6FF3">
        <w:t xml:space="preserve"> </w:t>
      </w:r>
      <w:r w:rsidR="008F37AC">
        <w:t>бремя</w:t>
      </w:r>
      <w:r w:rsidR="008F37AC" w:rsidRPr="000A6FF3">
        <w:t xml:space="preserve"> </w:t>
      </w:r>
      <w:r w:rsidR="008F37AC">
        <w:t>доказывания</w:t>
      </w:r>
      <w:r w:rsidR="008F37AC" w:rsidRPr="000A6FF3">
        <w:t xml:space="preserve">, </w:t>
      </w:r>
      <w:r w:rsidR="008F37AC">
        <w:t>при</w:t>
      </w:r>
      <w:r w:rsidR="008F37AC" w:rsidRPr="000A6FF3">
        <w:t xml:space="preserve"> </w:t>
      </w:r>
      <w:r w:rsidR="008F37AC">
        <w:t>этом</w:t>
      </w:r>
      <w:r w:rsidR="008F37AC" w:rsidRPr="000A6FF3">
        <w:t xml:space="preserve"> </w:t>
      </w:r>
      <w:r w:rsidR="008F37AC">
        <w:t>Закон</w:t>
      </w:r>
      <w:r w:rsidR="008F37AC" w:rsidRPr="000A6FF3">
        <w:t xml:space="preserve"> </w:t>
      </w:r>
      <w:r w:rsidR="008F37AC">
        <w:t>предусматривает, что специ</w:t>
      </w:r>
      <w:r w:rsidR="008F37AC">
        <w:t>а</w:t>
      </w:r>
      <w:r w:rsidR="008F37AC">
        <w:t>лизированные НПО могут действовать в качестве посредников третьих сторон или в некоторых обстоятельствах могут выступать в качестве истцов или соис</w:t>
      </w:r>
      <w:r w:rsidR="008F37AC">
        <w:t>т</w:t>
      </w:r>
      <w:r w:rsidR="008F37AC">
        <w:t>цов</w:t>
      </w:r>
      <w:r w:rsidR="008F37AC" w:rsidRPr="00FA337E">
        <w:t xml:space="preserve">. </w:t>
      </w:r>
      <w:r w:rsidR="008F37AC">
        <w:t>Закон также предусматривает создание Комиссии по предупреждению ди</w:t>
      </w:r>
      <w:r w:rsidR="008F37AC">
        <w:t>с</w:t>
      </w:r>
      <w:r w:rsidR="008F37AC">
        <w:t>криминации и защиты от нее</w:t>
      </w:r>
      <w:r w:rsidR="008F37AC" w:rsidRPr="00FA337E">
        <w:t xml:space="preserve">. </w:t>
      </w:r>
      <w:r w:rsidR="008F37AC">
        <w:t>Этот Закон имеет большое значение для Респу</w:t>
      </w:r>
      <w:r w:rsidR="008F37AC">
        <w:t>б</w:t>
      </w:r>
      <w:r w:rsidR="00515C10">
        <w:t>лики Македония</w:t>
      </w:r>
      <w:r w:rsidR="008F37AC">
        <w:t>, поскольку это первый закон</w:t>
      </w:r>
      <w:r>
        <w:t>одательный акт</w:t>
      </w:r>
      <w:r w:rsidR="008F37AC">
        <w:t>, который предп</w:t>
      </w:r>
      <w:r w:rsidR="008F37AC">
        <w:t>и</w:t>
      </w:r>
      <w:r w:rsidR="008F37AC">
        <w:t>сывает полное запр</w:t>
      </w:r>
      <w:r w:rsidR="008F37AC">
        <w:t>е</w:t>
      </w:r>
      <w:r w:rsidR="008F37AC">
        <w:t>щение дискриминации.</w:t>
      </w:r>
    </w:p>
    <w:p w:rsidR="008F37AC" w:rsidRDefault="00F43C6B" w:rsidP="008F37AC">
      <w:pPr>
        <w:pStyle w:val="SingleTxtGR"/>
      </w:pPr>
      <w:r>
        <w:t>11.</w:t>
      </w:r>
      <w:r>
        <w:tab/>
      </w:r>
      <w:r w:rsidR="008F37AC">
        <w:t>В</w:t>
      </w:r>
      <w:r w:rsidR="008F37AC" w:rsidRPr="006F367C">
        <w:t xml:space="preserve"> </w:t>
      </w:r>
      <w:r w:rsidR="008F37AC">
        <w:t>дополнение</w:t>
      </w:r>
      <w:r w:rsidR="008F37AC" w:rsidRPr="006F367C">
        <w:t xml:space="preserve"> </w:t>
      </w:r>
      <w:r w:rsidR="008F37AC">
        <w:t>к</w:t>
      </w:r>
      <w:r w:rsidR="008F37AC" w:rsidRPr="006F367C">
        <w:t xml:space="preserve"> </w:t>
      </w:r>
      <w:r w:rsidR="008F37AC">
        <w:t>этому</w:t>
      </w:r>
      <w:r w:rsidR="008F37AC" w:rsidRPr="006F367C">
        <w:t xml:space="preserve"> </w:t>
      </w:r>
      <w:r w:rsidR="008F37AC">
        <w:t>Закону</w:t>
      </w:r>
      <w:r w:rsidR="008F37AC" w:rsidRPr="006F367C">
        <w:t xml:space="preserve"> </w:t>
      </w:r>
      <w:r w:rsidR="008F37AC">
        <w:t>и</w:t>
      </w:r>
      <w:r w:rsidR="008F37AC" w:rsidRPr="006F367C">
        <w:t xml:space="preserve"> </w:t>
      </w:r>
      <w:r w:rsidR="008F37AC">
        <w:t>до</w:t>
      </w:r>
      <w:r w:rsidR="008F37AC" w:rsidRPr="006F367C">
        <w:t xml:space="preserve"> </w:t>
      </w:r>
      <w:r w:rsidR="008F37AC">
        <w:t>его</w:t>
      </w:r>
      <w:r w:rsidR="008F37AC" w:rsidRPr="006F367C">
        <w:t xml:space="preserve"> </w:t>
      </w:r>
      <w:r w:rsidR="008F37AC">
        <w:t>принятия</w:t>
      </w:r>
      <w:r w:rsidR="008F37AC" w:rsidRPr="006F367C">
        <w:t xml:space="preserve"> </w:t>
      </w:r>
      <w:r w:rsidR="008F37AC">
        <w:t>в</w:t>
      </w:r>
      <w:r w:rsidR="008F37AC" w:rsidRPr="006F367C">
        <w:t xml:space="preserve"> </w:t>
      </w:r>
      <w:r w:rsidR="008F37AC">
        <w:t>Республике</w:t>
      </w:r>
      <w:r w:rsidR="008F37AC" w:rsidRPr="006F367C">
        <w:t xml:space="preserve"> </w:t>
      </w:r>
      <w:r w:rsidR="00515C10">
        <w:t>Македония</w:t>
      </w:r>
      <w:r w:rsidR="008F37AC" w:rsidRPr="006F367C">
        <w:t xml:space="preserve"> </w:t>
      </w:r>
      <w:r w:rsidR="008F37AC">
        <w:t>действовал</w:t>
      </w:r>
      <w:r w:rsidR="008F37AC" w:rsidRPr="006F367C">
        <w:t xml:space="preserve"> </w:t>
      </w:r>
      <w:r w:rsidR="008F37AC">
        <w:t>ряд</w:t>
      </w:r>
      <w:r w:rsidR="008F37AC" w:rsidRPr="006F367C">
        <w:t xml:space="preserve"> </w:t>
      </w:r>
      <w:r w:rsidR="008F37AC">
        <w:t>законов, содержащих положения о недискриминации</w:t>
      </w:r>
      <w:r w:rsidR="008F37AC" w:rsidRPr="00FA337E">
        <w:t>.</w:t>
      </w:r>
      <w:r w:rsidR="008F37AC">
        <w:t xml:space="preserve"> Эти зак</w:t>
      </w:r>
      <w:r w:rsidR="008F37AC">
        <w:t>о</w:t>
      </w:r>
      <w:r w:rsidR="008F37AC">
        <w:t>ны применяются в различных областях и их можно подразделить на две гру</w:t>
      </w:r>
      <w:r w:rsidR="008F37AC">
        <w:t>п</w:t>
      </w:r>
      <w:r w:rsidR="008F37AC">
        <w:t>пы. К</w:t>
      </w:r>
      <w:r w:rsidR="008F37AC" w:rsidRPr="00876CED">
        <w:t xml:space="preserve"> </w:t>
      </w:r>
      <w:r w:rsidR="008F37AC">
        <w:t>первой</w:t>
      </w:r>
      <w:r w:rsidR="008F37AC" w:rsidRPr="00876CED">
        <w:t xml:space="preserve"> </w:t>
      </w:r>
      <w:r w:rsidR="008F37AC">
        <w:t>группе</w:t>
      </w:r>
      <w:r w:rsidR="008F37AC" w:rsidRPr="00876CED">
        <w:t xml:space="preserve"> </w:t>
      </w:r>
      <w:r w:rsidR="008F37AC">
        <w:t>можно</w:t>
      </w:r>
      <w:r w:rsidR="008F37AC" w:rsidRPr="00876CED">
        <w:t xml:space="preserve"> </w:t>
      </w:r>
      <w:r w:rsidR="008F37AC">
        <w:t>отнести</w:t>
      </w:r>
      <w:r w:rsidR="008F37AC" w:rsidRPr="00876CED">
        <w:t xml:space="preserve"> </w:t>
      </w:r>
      <w:r w:rsidR="008F37AC">
        <w:t>законы</w:t>
      </w:r>
      <w:r w:rsidR="008F37AC" w:rsidRPr="00876CED">
        <w:t xml:space="preserve">, </w:t>
      </w:r>
      <w:r w:rsidR="008F37AC">
        <w:t>запрещающие</w:t>
      </w:r>
      <w:r w:rsidR="008F37AC" w:rsidRPr="00876CED">
        <w:t xml:space="preserve"> </w:t>
      </w:r>
      <w:r w:rsidR="008F37AC">
        <w:t>дискриминацию</w:t>
      </w:r>
      <w:r w:rsidR="008F37AC" w:rsidRPr="00876CED">
        <w:t xml:space="preserve"> </w:t>
      </w:r>
      <w:r w:rsidR="008F37AC">
        <w:t>в</w:t>
      </w:r>
      <w:r w:rsidR="008F37AC" w:rsidRPr="00876CED">
        <w:t xml:space="preserve"> </w:t>
      </w:r>
      <w:r w:rsidR="008F37AC">
        <w:t>конкретных</w:t>
      </w:r>
      <w:r w:rsidR="008F37AC" w:rsidRPr="00876CED">
        <w:t xml:space="preserve"> </w:t>
      </w:r>
      <w:r w:rsidR="008F37AC">
        <w:t>областях</w:t>
      </w:r>
      <w:r w:rsidR="008F37AC" w:rsidRPr="00876CED">
        <w:t xml:space="preserve">, </w:t>
      </w:r>
      <w:r w:rsidR="008F37AC">
        <w:t>которые</w:t>
      </w:r>
      <w:r w:rsidR="008F37AC" w:rsidRPr="00876CED">
        <w:t xml:space="preserve"> </w:t>
      </w:r>
      <w:r w:rsidR="008F37AC">
        <w:t>они</w:t>
      </w:r>
      <w:r w:rsidR="008F37AC" w:rsidRPr="00876CED">
        <w:t xml:space="preserve"> </w:t>
      </w:r>
      <w:r w:rsidR="008F37AC">
        <w:t>регулируют</w:t>
      </w:r>
      <w:r w:rsidR="008F37AC" w:rsidRPr="00FA337E">
        <w:t>.</w:t>
      </w:r>
      <w:r w:rsidR="008F37AC">
        <w:t xml:space="preserve"> Такими</w:t>
      </w:r>
      <w:r w:rsidR="008F37AC" w:rsidRPr="00876CED">
        <w:t xml:space="preserve"> </w:t>
      </w:r>
      <w:r w:rsidR="008F37AC">
        <w:t>законами</w:t>
      </w:r>
      <w:r w:rsidR="008F37AC" w:rsidRPr="00876CED">
        <w:t xml:space="preserve"> </w:t>
      </w:r>
      <w:r w:rsidR="008F37AC">
        <w:t>являются</w:t>
      </w:r>
      <w:r w:rsidR="008F37AC" w:rsidRPr="00876CED">
        <w:t xml:space="preserve">: </w:t>
      </w:r>
      <w:r w:rsidR="008F37AC">
        <w:t>З</w:t>
      </w:r>
      <w:r w:rsidR="008F37AC">
        <w:t>а</w:t>
      </w:r>
      <w:r w:rsidR="008F37AC">
        <w:t>кон</w:t>
      </w:r>
      <w:r w:rsidR="008F37AC" w:rsidRPr="00876CED">
        <w:t xml:space="preserve"> </w:t>
      </w:r>
      <w:r w:rsidR="008F37AC">
        <w:t>о</w:t>
      </w:r>
      <w:r w:rsidR="008F37AC" w:rsidRPr="00876CED">
        <w:t xml:space="preserve"> </w:t>
      </w:r>
      <w:r w:rsidR="008F37AC">
        <w:t>трудовых</w:t>
      </w:r>
      <w:r w:rsidR="008F37AC" w:rsidRPr="00876CED">
        <w:t xml:space="preserve"> </w:t>
      </w:r>
      <w:r w:rsidR="008F37AC">
        <w:t>отношениях</w:t>
      </w:r>
      <w:r w:rsidR="008F37AC" w:rsidRPr="00876CED">
        <w:t xml:space="preserve">, </w:t>
      </w:r>
      <w:r w:rsidR="008F37AC">
        <w:t>Закон</w:t>
      </w:r>
      <w:r w:rsidR="008F37AC" w:rsidRPr="00876CED">
        <w:t xml:space="preserve"> </w:t>
      </w:r>
      <w:r w:rsidR="008F37AC">
        <w:t>о</w:t>
      </w:r>
      <w:r w:rsidR="008F37AC" w:rsidRPr="00876CED">
        <w:t xml:space="preserve"> </w:t>
      </w:r>
      <w:r w:rsidR="008F37AC">
        <w:t>социальной</w:t>
      </w:r>
      <w:r w:rsidR="008F37AC" w:rsidRPr="00876CED">
        <w:t xml:space="preserve"> </w:t>
      </w:r>
      <w:r w:rsidR="008F37AC">
        <w:t>защите</w:t>
      </w:r>
      <w:r w:rsidR="008F37AC" w:rsidRPr="00876CED">
        <w:t>,</w:t>
      </w:r>
      <w:r w:rsidR="008F37AC" w:rsidRPr="00FA337E">
        <w:t xml:space="preserve"> </w:t>
      </w:r>
      <w:r w:rsidR="008F37AC">
        <w:t>Закон</w:t>
      </w:r>
      <w:r w:rsidR="008F37AC" w:rsidRPr="00876CED">
        <w:t xml:space="preserve"> </w:t>
      </w:r>
      <w:r w:rsidR="008F37AC">
        <w:t>о</w:t>
      </w:r>
      <w:r w:rsidR="008F37AC" w:rsidRPr="00876CED">
        <w:t xml:space="preserve"> </w:t>
      </w:r>
      <w:r w:rsidR="008F37AC">
        <w:t>медицинском обслуживании</w:t>
      </w:r>
      <w:r w:rsidR="008F37AC" w:rsidRPr="00876CED">
        <w:t xml:space="preserve">, </w:t>
      </w:r>
      <w:r w:rsidR="008F37AC">
        <w:t>Закон</w:t>
      </w:r>
      <w:r w:rsidR="008F37AC" w:rsidRPr="00876CED">
        <w:t xml:space="preserve"> </w:t>
      </w:r>
      <w:r w:rsidR="008F37AC">
        <w:t>о</w:t>
      </w:r>
      <w:r w:rsidR="008F37AC" w:rsidRPr="00876CED">
        <w:t xml:space="preserve"> </w:t>
      </w:r>
      <w:r w:rsidR="008F37AC">
        <w:t>медицинском</w:t>
      </w:r>
      <w:r w:rsidR="008F37AC" w:rsidRPr="00876CED">
        <w:t xml:space="preserve"> </w:t>
      </w:r>
      <w:r w:rsidR="008F37AC">
        <w:t>страховании</w:t>
      </w:r>
      <w:r w:rsidR="008F37AC" w:rsidRPr="00876CED">
        <w:t xml:space="preserve">, </w:t>
      </w:r>
      <w:r w:rsidR="008F37AC">
        <w:t>Закон</w:t>
      </w:r>
      <w:r w:rsidR="008F37AC" w:rsidRPr="00876CED">
        <w:t xml:space="preserve"> </w:t>
      </w:r>
      <w:r w:rsidR="008F37AC">
        <w:t>о</w:t>
      </w:r>
      <w:r w:rsidR="008F37AC" w:rsidRPr="00876CED">
        <w:t xml:space="preserve"> </w:t>
      </w:r>
      <w:r w:rsidR="008F37AC">
        <w:t>защите</w:t>
      </w:r>
      <w:r w:rsidR="008F37AC" w:rsidRPr="00876CED">
        <w:t xml:space="preserve"> </w:t>
      </w:r>
      <w:r w:rsidR="008F37AC">
        <w:t>прав</w:t>
      </w:r>
      <w:r w:rsidR="008F37AC" w:rsidRPr="00876CED">
        <w:t xml:space="preserve"> </w:t>
      </w:r>
      <w:r w:rsidR="008F37AC">
        <w:t>пацие</w:t>
      </w:r>
      <w:r w:rsidR="008F37AC">
        <w:t>н</w:t>
      </w:r>
      <w:r w:rsidR="008F37AC">
        <w:t>тов</w:t>
      </w:r>
      <w:r w:rsidR="008F37AC" w:rsidRPr="00876CED">
        <w:t xml:space="preserve">, </w:t>
      </w:r>
      <w:r w:rsidR="008F37AC">
        <w:t>Закон</w:t>
      </w:r>
      <w:r w:rsidR="008F37AC" w:rsidRPr="00876CED">
        <w:t xml:space="preserve"> </w:t>
      </w:r>
      <w:r w:rsidR="008F37AC">
        <w:t>о</w:t>
      </w:r>
      <w:r w:rsidR="008F37AC" w:rsidRPr="00876CED">
        <w:t xml:space="preserve"> </w:t>
      </w:r>
      <w:r w:rsidR="008F37AC">
        <w:t>начальном</w:t>
      </w:r>
      <w:r w:rsidR="008F37AC" w:rsidRPr="00876CED">
        <w:t xml:space="preserve"> </w:t>
      </w:r>
      <w:r w:rsidR="008F37AC">
        <w:t>образовании</w:t>
      </w:r>
      <w:r w:rsidR="008F37AC" w:rsidRPr="00876CED">
        <w:t xml:space="preserve">, </w:t>
      </w:r>
      <w:r w:rsidR="008F37AC">
        <w:t>Закон</w:t>
      </w:r>
      <w:r w:rsidR="008F37AC" w:rsidRPr="00876CED">
        <w:t xml:space="preserve"> </w:t>
      </w:r>
      <w:r w:rsidR="008F37AC">
        <w:t>о</w:t>
      </w:r>
      <w:r w:rsidR="008F37AC" w:rsidRPr="00876CED">
        <w:t xml:space="preserve"> </w:t>
      </w:r>
      <w:r w:rsidR="008F37AC">
        <w:t>среднем</w:t>
      </w:r>
      <w:r w:rsidR="008F37AC" w:rsidRPr="00876CED">
        <w:t xml:space="preserve"> </w:t>
      </w:r>
      <w:r w:rsidR="008F37AC">
        <w:t>образовании, Закон об университетском образовании, Закон о волонтерской деятельности, Закон об общественном здравоохранении, Закон о судах, Закон о равных возможностях для женщин и мужчин, Закон о пользовании языками, Закон об использовании ф</w:t>
      </w:r>
      <w:r w:rsidR="00515C10">
        <w:t>лагов общин Республики Македония</w:t>
      </w:r>
      <w:r w:rsidR="008F37AC">
        <w:t xml:space="preserve"> и подобные законы.</w:t>
      </w:r>
    </w:p>
    <w:p w:rsidR="008F37AC" w:rsidRDefault="00F43C6B" w:rsidP="008F37AC">
      <w:pPr>
        <w:pStyle w:val="SingleTxtGR"/>
      </w:pPr>
      <w:r>
        <w:t>12.</w:t>
      </w:r>
      <w:r>
        <w:tab/>
      </w:r>
      <w:r w:rsidR="008F37AC">
        <w:t>Вторая</w:t>
      </w:r>
      <w:r w:rsidR="008F37AC" w:rsidRPr="00AC2C3D">
        <w:t xml:space="preserve"> </w:t>
      </w:r>
      <w:r w:rsidR="008F37AC">
        <w:t>группа</w:t>
      </w:r>
      <w:r w:rsidR="008F37AC" w:rsidRPr="00AC2C3D">
        <w:t xml:space="preserve"> </w:t>
      </w:r>
      <w:r w:rsidR="008F37AC">
        <w:t>законов</w:t>
      </w:r>
      <w:r w:rsidR="008F37AC" w:rsidRPr="00AC2C3D">
        <w:t xml:space="preserve"> </w:t>
      </w:r>
      <w:r w:rsidR="008F37AC">
        <w:t>охватывает</w:t>
      </w:r>
      <w:r w:rsidR="008F37AC" w:rsidRPr="00AC2C3D">
        <w:t xml:space="preserve"> </w:t>
      </w:r>
      <w:r w:rsidR="008F37AC">
        <w:t>законы</w:t>
      </w:r>
      <w:r w:rsidR="008F37AC" w:rsidRPr="00AC2C3D">
        <w:t xml:space="preserve">, </w:t>
      </w:r>
      <w:r w:rsidR="008F37AC">
        <w:t>касающиеся</w:t>
      </w:r>
      <w:r w:rsidR="008F37AC" w:rsidRPr="00AC2C3D">
        <w:t xml:space="preserve">  </w:t>
      </w:r>
      <w:r w:rsidR="008F37AC">
        <w:t>дискриминац</w:t>
      </w:r>
      <w:r w:rsidR="008F37AC">
        <w:t>и</w:t>
      </w:r>
      <w:r w:rsidR="008F37AC">
        <w:t>онных преступлений и правон</w:t>
      </w:r>
      <w:r w:rsidR="00515C10">
        <w:t>арушений, процессуальные законы</w:t>
      </w:r>
      <w:r w:rsidR="008F37AC">
        <w:t xml:space="preserve"> или законы, касающиеся учреждений, обладающих компетенцией в области недискримин</w:t>
      </w:r>
      <w:r w:rsidR="008F37AC">
        <w:t>а</w:t>
      </w:r>
      <w:r w:rsidR="008F37AC">
        <w:t>ции</w:t>
      </w:r>
      <w:r w:rsidR="008F37AC" w:rsidRPr="00FA337E">
        <w:t xml:space="preserve">. </w:t>
      </w:r>
      <w:r w:rsidR="008F37AC">
        <w:t>К</w:t>
      </w:r>
      <w:r w:rsidR="008F37AC" w:rsidRPr="00AC2C3D">
        <w:t xml:space="preserve"> </w:t>
      </w:r>
      <w:r w:rsidR="008F37AC">
        <w:t>таким</w:t>
      </w:r>
      <w:r w:rsidR="008F37AC" w:rsidRPr="00AC2C3D">
        <w:t xml:space="preserve"> </w:t>
      </w:r>
      <w:r w:rsidR="008F37AC">
        <w:t>законам</w:t>
      </w:r>
      <w:r w:rsidR="008F37AC" w:rsidRPr="00AC2C3D">
        <w:t xml:space="preserve"> </w:t>
      </w:r>
      <w:r w:rsidR="008F37AC">
        <w:t>относятся</w:t>
      </w:r>
      <w:r w:rsidR="008F37AC" w:rsidRPr="00AC2C3D">
        <w:t xml:space="preserve">: </w:t>
      </w:r>
      <w:r w:rsidR="008F37AC">
        <w:t>Уголовный</w:t>
      </w:r>
      <w:r w:rsidR="008F37AC" w:rsidRPr="00AC2C3D">
        <w:t xml:space="preserve"> </w:t>
      </w:r>
      <w:r w:rsidR="008F37AC">
        <w:t>кодекс</w:t>
      </w:r>
      <w:r w:rsidR="008F37AC" w:rsidRPr="00AC2C3D">
        <w:t xml:space="preserve">, </w:t>
      </w:r>
      <w:r w:rsidR="008F37AC">
        <w:t>Закон</w:t>
      </w:r>
      <w:r w:rsidR="008F37AC" w:rsidRPr="00AC2C3D">
        <w:t xml:space="preserve"> </w:t>
      </w:r>
      <w:r w:rsidR="008F37AC">
        <w:t>о</w:t>
      </w:r>
      <w:r w:rsidR="008F37AC" w:rsidRPr="00AC2C3D">
        <w:t xml:space="preserve"> </w:t>
      </w:r>
      <w:r w:rsidR="008F37AC">
        <w:t>правонарушениях</w:t>
      </w:r>
      <w:r w:rsidR="008F37AC" w:rsidRPr="00AC2C3D">
        <w:t xml:space="preserve">, </w:t>
      </w:r>
      <w:r w:rsidR="008F37AC">
        <w:t>Закон</w:t>
      </w:r>
      <w:r w:rsidR="008F37AC" w:rsidRPr="00AC2C3D">
        <w:t xml:space="preserve"> </w:t>
      </w:r>
      <w:r w:rsidR="008F37AC">
        <w:t>о</w:t>
      </w:r>
      <w:r w:rsidR="008F37AC" w:rsidRPr="00AC2C3D">
        <w:t xml:space="preserve"> </w:t>
      </w:r>
      <w:r w:rsidR="008F37AC">
        <w:t>гражданском судопроизводстве, Закон об уголовном судопроизводстве, Закон об административном судопроизводстве и Закон об омбудсмене.</w:t>
      </w:r>
    </w:p>
    <w:p w:rsidR="008F37AC" w:rsidRPr="00A12C01" w:rsidRDefault="008B6C29" w:rsidP="008F37AC">
      <w:pPr>
        <w:pStyle w:val="SingleTxtGR"/>
      </w:pPr>
      <w:r>
        <w:br w:type="page"/>
      </w:r>
      <w:r w:rsidR="00F43C6B">
        <w:t>13.</w:t>
      </w:r>
      <w:r w:rsidR="00F43C6B">
        <w:tab/>
      </w:r>
      <w:r w:rsidR="008F37AC">
        <w:t>Кроме</w:t>
      </w:r>
      <w:r w:rsidR="008F37AC" w:rsidRPr="00FB1C8C">
        <w:t xml:space="preserve"> </w:t>
      </w:r>
      <w:r w:rsidR="008F37AC">
        <w:t>национального</w:t>
      </w:r>
      <w:r w:rsidR="008F37AC" w:rsidRPr="00FB1C8C">
        <w:t xml:space="preserve"> </w:t>
      </w:r>
      <w:r w:rsidR="008F37AC">
        <w:t>законодательства</w:t>
      </w:r>
      <w:r w:rsidR="008F37AC" w:rsidRPr="00FB1C8C">
        <w:t xml:space="preserve"> </w:t>
      </w:r>
      <w:r w:rsidR="008F37AC">
        <w:t>следует</w:t>
      </w:r>
      <w:r w:rsidR="008F37AC" w:rsidRPr="00FB1C8C">
        <w:t xml:space="preserve"> </w:t>
      </w:r>
      <w:r w:rsidR="008F37AC">
        <w:t>также</w:t>
      </w:r>
      <w:r w:rsidR="008F37AC" w:rsidRPr="00FB1C8C">
        <w:t xml:space="preserve"> </w:t>
      </w:r>
      <w:r w:rsidR="008F37AC">
        <w:t>учитывать</w:t>
      </w:r>
      <w:r w:rsidR="008F37AC" w:rsidRPr="00FB1C8C">
        <w:t xml:space="preserve"> </w:t>
      </w:r>
      <w:r w:rsidR="008F37AC">
        <w:t>межд</w:t>
      </w:r>
      <w:r w:rsidR="008F37AC">
        <w:t>у</w:t>
      </w:r>
      <w:r w:rsidR="008F37AC">
        <w:t>народные</w:t>
      </w:r>
      <w:r w:rsidR="008F37AC" w:rsidRPr="00FB1C8C">
        <w:t xml:space="preserve"> </w:t>
      </w:r>
      <w:r w:rsidR="008F37AC">
        <w:t>обязательства</w:t>
      </w:r>
      <w:r w:rsidR="008F37AC" w:rsidRPr="00FB1C8C">
        <w:t xml:space="preserve">, </w:t>
      </w:r>
      <w:r w:rsidR="008F37AC">
        <w:t>которые</w:t>
      </w:r>
      <w:r w:rsidR="008F37AC" w:rsidRPr="00FB1C8C">
        <w:t xml:space="preserve"> </w:t>
      </w:r>
      <w:r w:rsidR="008F37AC">
        <w:t>Республика</w:t>
      </w:r>
      <w:r w:rsidR="008F37AC" w:rsidRPr="00FB1C8C">
        <w:t xml:space="preserve"> </w:t>
      </w:r>
      <w:r w:rsidR="008F37AC">
        <w:t>Македония</w:t>
      </w:r>
      <w:r w:rsidR="008F37AC" w:rsidRPr="00FB1C8C">
        <w:t xml:space="preserve"> </w:t>
      </w:r>
      <w:r w:rsidR="008F37AC">
        <w:t>взяла на себя в соо</w:t>
      </w:r>
      <w:r w:rsidR="008F37AC">
        <w:t>т</w:t>
      </w:r>
      <w:r w:rsidR="008F37AC">
        <w:t>ветствии с всеобщими и региональным</w:t>
      </w:r>
      <w:r w:rsidR="00515C10">
        <w:t>и правозащитными системами (см. </w:t>
      </w:r>
      <w:r w:rsidR="008F37AC">
        <w:t>Часть</w:t>
      </w:r>
      <w:r w:rsidR="00F43C6B">
        <w:t> </w:t>
      </w:r>
      <w:r w:rsidR="008F37AC" w:rsidRPr="00FB1545">
        <w:t xml:space="preserve">2 </w:t>
      </w:r>
      <w:r w:rsidR="008F37AC">
        <w:t>обновленного</w:t>
      </w:r>
      <w:r w:rsidR="008F37AC" w:rsidRPr="00FB1545">
        <w:t xml:space="preserve"> </w:t>
      </w:r>
      <w:r w:rsidR="008F37AC">
        <w:t>Базового</w:t>
      </w:r>
      <w:r w:rsidR="008F37AC" w:rsidRPr="00FB1545">
        <w:t xml:space="preserve"> </w:t>
      </w:r>
      <w:r w:rsidR="008F37AC">
        <w:t>документа</w:t>
      </w:r>
      <w:r w:rsidR="008F37AC" w:rsidRPr="00FB1545">
        <w:t xml:space="preserve"> – 2. </w:t>
      </w:r>
      <w:r w:rsidR="008F37AC">
        <w:t>Общая</w:t>
      </w:r>
      <w:r w:rsidR="008F37AC" w:rsidRPr="008E78F9">
        <w:t xml:space="preserve"> </w:t>
      </w:r>
      <w:r w:rsidR="008F37AC">
        <w:t>основа</w:t>
      </w:r>
      <w:r w:rsidR="008F37AC" w:rsidRPr="008E78F9">
        <w:t xml:space="preserve"> </w:t>
      </w:r>
      <w:r w:rsidR="008F37AC">
        <w:t>защиты</w:t>
      </w:r>
      <w:r w:rsidR="008F37AC" w:rsidRPr="008E78F9">
        <w:t xml:space="preserve"> </w:t>
      </w:r>
      <w:r w:rsidR="008F37AC">
        <w:t>и</w:t>
      </w:r>
      <w:r w:rsidR="008F37AC" w:rsidRPr="008E78F9">
        <w:t xml:space="preserve"> </w:t>
      </w:r>
      <w:r w:rsidR="008F37AC">
        <w:t>п</w:t>
      </w:r>
      <w:r w:rsidR="008F37AC">
        <w:t>о</w:t>
      </w:r>
      <w:r w:rsidR="008F37AC">
        <w:t>ощрения</w:t>
      </w:r>
      <w:r w:rsidR="008F37AC" w:rsidRPr="008E78F9">
        <w:t xml:space="preserve"> </w:t>
      </w:r>
      <w:r w:rsidR="008F37AC">
        <w:t>прав</w:t>
      </w:r>
      <w:r w:rsidR="008F37AC" w:rsidRPr="008E78F9">
        <w:t xml:space="preserve"> </w:t>
      </w:r>
      <w:r w:rsidR="008F37AC">
        <w:t>человека</w:t>
      </w:r>
      <w:r w:rsidR="008F37AC" w:rsidRPr="00FA337E">
        <w:t xml:space="preserve">; </w:t>
      </w:r>
      <w:r w:rsidR="008F37AC" w:rsidRPr="00A12C01">
        <w:rPr>
          <w:rFonts w:eastAsia="Arial"/>
        </w:rPr>
        <w:t>C. </w:t>
      </w:r>
      <w:r w:rsidR="008F37AC">
        <w:rPr>
          <w:rFonts w:eastAsia="Arial"/>
        </w:rPr>
        <w:t>Связь с другими международными документами по правам челов</w:t>
      </w:r>
      <w:r w:rsidR="008F37AC">
        <w:rPr>
          <w:rFonts w:eastAsia="Arial"/>
        </w:rPr>
        <w:t>е</w:t>
      </w:r>
      <w:r w:rsidR="008F37AC">
        <w:rPr>
          <w:rFonts w:eastAsia="Arial"/>
        </w:rPr>
        <w:t>ка</w:t>
      </w:r>
      <w:r w:rsidR="008F37AC" w:rsidRPr="00A12C01">
        <w:rPr>
          <w:rFonts w:eastAsia="Arial"/>
        </w:rPr>
        <w:t>).</w:t>
      </w:r>
    </w:p>
    <w:p w:rsidR="008F37AC" w:rsidRPr="00FA337E" w:rsidRDefault="00F43C6B" w:rsidP="008F37AC">
      <w:pPr>
        <w:pStyle w:val="SingleTxtGR"/>
      </w:pPr>
      <w:r>
        <w:t>14.</w:t>
      </w:r>
      <w:r>
        <w:tab/>
        <w:t>В дополнение к о</w:t>
      </w:r>
      <w:r w:rsidR="008F37AC">
        <w:t>бязательств</w:t>
      </w:r>
      <w:r>
        <w:t>ам</w:t>
      </w:r>
      <w:r w:rsidR="008F37AC" w:rsidRPr="00C906E7">
        <w:t xml:space="preserve">, </w:t>
      </w:r>
      <w:r w:rsidR="008F37AC">
        <w:t>вытекающи</w:t>
      </w:r>
      <w:r>
        <w:t>м</w:t>
      </w:r>
      <w:r w:rsidR="008F37AC" w:rsidRPr="00C906E7">
        <w:t xml:space="preserve"> </w:t>
      </w:r>
      <w:r w:rsidR="008F37AC">
        <w:t>из</w:t>
      </w:r>
      <w:r w:rsidR="008F37AC" w:rsidRPr="00C906E7">
        <w:t xml:space="preserve"> </w:t>
      </w:r>
      <w:r w:rsidR="008F37AC">
        <w:t>членства</w:t>
      </w:r>
      <w:r w:rsidR="008F37AC" w:rsidRPr="00C906E7">
        <w:t xml:space="preserve"> </w:t>
      </w:r>
      <w:r w:rsidR="008F37AC">
        <w:t>в</w:t>
      </w:r>
      <w:r w:rsidR="008F37AC" w:rsidRPr="00C906E7">
        <w:t xml:space="preserve"> </w:t>
      </w:r>
      <w:r w:rsidR="008F37AC">
        <w:t>Совете</w:t>
      </w:r>
      <w:r w:rsidR="008F37AC" w:rsidRPr="00C906E7">
        <w:t xml:space="preserve"> </w:t>
      </w:r>
      <w:r w:rsidR="008F37AC">
        <w:t>Евр</w:t>
      </w:r>
      <w:r w:rsidR="008F37AC">
        <w:t>о</w:t>
      </w:r>
      <w:r w:rsidR="008F37AC">
        <w:t>пы</w:t>
      </w:r>
      <w:r w:rsidR="008F37AC" w:rsidRPr="00C906E7">
        <w:t xml:space="preserve"> </w:t>
      </w:r>
      <w:r w:rsidR="008F37AC">
        <w:t>и</w:t>
      </w:r>
      <w:r w:rsidR="008F37AC" w:rsidRPr="00C906E7">
        <w:t xml:space="preserve"> </w:t>
      </w:r>
      <w:r w:rsidR="008F37AC">
        <w:t>ООН</w:t>
      </w:r>
      <w:r w:rsidR="008F37AC" w:rsidRPr="00C906E7">
        <w:t>,</w:t>
      </w:r>
      <w:r>
        <w:t xml:space="preserve"> Республика Македония, являющаяся </w:t>
      </w:r>
      <w:r w:rsidR="008F37AC">
        <w:t>кандидатом</w:t>
      </w:r>
      <w:r w:rsidR="008F37AC" w:rsidRPr="00C906E7">
        <w:t xml:space="preserve"> </w:t>
      </w:r>
      <w:r w:rsidR="008F37AC">
        <w:t>на</w:t>
      </w:r>
      <w:r w:rsidR="008F37AC" w:rsidRPr="00C906E7">
        <w:t xml:space="preserve"> </w:t>
      </w:r>
      <w:r w:rsidR="008F37AC">
        <w:t>вступление</w:t>
      </w:r>
      <w:r w:rsidR="008F37AC" w:rsidRPr="00C906E7">
        <w:t xml:space="preserve"> </w:t>
      </w:r>
      <w:r w:rsidR="008F37AC">
        <w:t>в</w:t>
      </w:r>
      <w:r w:rsidR="008F37AC" w:rsidRPr="00C906E7">
        <w:t xml:space="preserve"> </w:t>
      </w:r>
      <w:r w:rsidR="008F37AC">
        <w:t>ЕС</w:t>
      </w:r>
      <w:r w:rsidR="008F37AC" w:rsidRPr="00C906E7">
        <w:t xml:space="preserve">, </w:t>
      </w:r>
      <w:r w:rsidR="008F37AC">
        <w:t>обязана</w:t>
      </w:r>
      <w:r w:rsidR="008F37AC" w:rsidRPr="00C906E7">
        <w:t xml:space="preserve"> </w:t>
      </w:r>
      <w:r w:rsidR="008F37AC">
        <w:t>привести</w:t>
      </w:r>
      <w:r w:rsidR="008F37AC" w:rsidRPr="00C906E7">
        <w:t xml:space="preserve"> </w:t>
      </w:r>
      <w:r w:rsidR="008F37AC">
        <w:t>свое</w:t>
      </w:r>
      <w:r w:rsidR="008F37AC" w:rsidRPr="00C906E7">
        <w:t xml:space="preserve"> </w:t>
      </w:r>
      <w:r w:rsidR="008F37AC">
        <w:t>законодательство</w:t>
      </w:r>
      <w:r w:rsidR="008F37AC" w:rsidRPr="00C906E7">
        <w:t xml:space="preserve"> </w:t>
      </w:r>
      <w:r w:rsidR="008F37AC">
        <w:t>в</w:t>
      </w:r>
      <w:r w:rsidR="008F37AC" w:rsidRPr="00C906E7">
        <w:t xml:space="preserve"> </w:t>
      </w:r>
      <w:r w:rsidR="008F37AC">
        <w:t>соответствие</w:t>
      </w:r>
      <w:r w:rsidR="008F37AC" w:rsidRPr="00C906E7">
        <w:t xml:space="preserve"> </w:t>
      </w:r>
      <w:r w:rsidR="008F37AC">
        <w:t>с</w:t>
      </w:r>
      <w:r w:rsidR="008F37AC" w:rsidRPr="00C906E7">
        <w:t xml:space="preserve"> </w:t>
      </w:r>
      <w:r w:rsidR="008F37AC">
        <w:t>законодательн</w:t>
      </w:r>
      <w:r w:rsidR="008F37AC">
        <w:t>ы</w:t>
      </w:r>
      <w:r w:rsidR="008F37AC">
        <w:t xml:space="preserve">ми актами ЕС, </w:t>
      </w:r>
      <w:r w:rsidR="00541BAD">
        <w:t>что</w:t>
      </w:r>
      <w:r w:rsidR="008F37AC">
        <w:t xml:space="preserve"> предусматривает запрещение дискриминации (две антиди</w:t>
      </w:r>
      <w:r w:rsidR="008F37AC">
        <w:t>с</w:t>
      </w:r>
      <w:r w:rsidR="008F37AC">
        <w:t xml:space="preserve">криминационные директивы: Директива </w:t>
      </w:r>
      <w:r w:rsidR="008F37AC" w:rsidRPr="00FA337E">
        <w:t>2000/43/Е</w:t>
      </w:r>
      <w:r w:rsidR="00972B87">
        <w:rPr>
          <w:lang w:val="en-US"/>
        </w:rPr>
        <w:t>C</w:t>
      </w:r>
      <w:r w:rsidR="008F37AC" w:rsidRPr="00FA337E">
        <w:t xml:space="preserve"> </w:t>
      </w:r>
      <w:r w:rsidR="008F37AC">
        <w:t>и</w:t>
      </w:r>
      <w:r w:rsidR="008F37AC" w:rsidRPr="00FA337E">
        <w:t xml:space="preserve"> </w:t>
      </w:r>
      <w:r w:rsidR="008F37AC">
        <w:t xml:space="preserve">Директива </w:t>
      </w:r>
      <w:r w:rsidR="008F37AC" w:rsidRPr="00FA337E">
        <w:t>2000/78/ЕC</w:t>
      </w:r>
      <w:r w:rsidR="008F37AC">
        <w:t xml:space="preserve">, </w:t>
      </w:r>
      <w:r w:rsidR="00541BAD">
        <w:t xml:space="preserve">а </w:t>
      </w:r>
      <w:r w:rsidR="008F37AC">
        <w:t>также директивы, касающиеся запрещения гендерной дискриминации</w:t>
      </w:r>
      <w:r w:rsidR="008F37AC" w:rsidRPr="00FA337E">
        <w:t xml:space="preserve">, </w:t>
      </w:r>
      <w:r w:rsidR="008F37AC">
        <w:t>Дире</w:t>
      </w:r>
      <w:r w:rsidR="008F37AC">
        <w:t>к</w:t>
      </w:r>
      <w:r w:rsidR="008F37AC">
        <w:t>тива Совета</w:t>
      </w:r>
      <w:r w:rsidR="008F37AC" w:rsidRPr="00FA337E">
        <w:t xml:space="preserve"> 2004/113/ЕC </w:t>
      </w:r>
      <w:r w:rsidR="008F37AC">
        <w:t>и</w:t>
      </w:r>
      <w:r w:rsidR="008F37AC" w:rsidRPr="00FA337E">
        <w:t xml:space="preserve"> </w:t>
      </w:r>
      <w:r w:rsidR="008F37AC">
        <w:t>Директива Совета</w:t>
      </w:r>
      <w:r w:rsidR="008F37AC" w:rsidRPr="00FA337E">
        <w:t xml:space="preserve"> 2006/54/ЕC</w:t>
      </w:r>
      <w:r w:rsidR="008F37AC">
        <w:t xml:space="preserve"> и Хартия основных прав, продолжая при этом</w:t>
      </w:r>
      <w:r w:rsidR="008F37AC" w:rsidRPr="00FA337E">
        <w:t xml:space="preserve"> </w:t>
      </w:r>
      <w:r w:rsidR="008F37AC">
        <w:t>прилага</w:t>
      </w:r>
      <w:r w:rsidR="00F52602">
        <w:t>ть усилия для принятия проекта "</w:t>
      </w:r>
      <w:r w:rsidR="008F37AC">
        <w:t>горизо</w:t>
      </w:r>
      <w:r w:rsidR="008F37AC">
        <w:t>н</w:t>
      </w:r>
      <w:r w:rsidR="008F37AC">
        <w:t>тальной</w:t>
      </w:r>
      <w:r w:rsidR="00F52602">
        <w:t>"</w:t>
      </w:r>
      <w:r w:rsidR="008F37AC">
        <w:t xml:space="preserve"> Директивы о равном обращ</w:t>
      </w:r>
      <w:r w:rsidR="008F37AC">
        <w:t>е</w:t>
      </w:r>
      <w:r w:rsidR="008F37AC">
        <w:t>нии)</w:t>
      </w:r>
      <w:r w:rsidR="008F37AC" w:rsidRPr="00FA337E">
        <w:t>.</w:t>
      </w:r>
    </w:p>
    <w:p w:rsidR="008F37AC" w:rsidRPr="002115AF" w:rsidRDefault="008F37AC" w:rsidP="00F52602">
      <w:pPr>
        <w:pStyle w:val="H23GR"/>
      </w:pPr>
      <w:r w:rsidRPr="00C906E7">
        <w:tab/>
      </w:r>
      <w:r w:rsidRPr="002115AF">
        <w:t>2.</w:t>
      </w:r>
      <w:r w:rsidRPr="002115AF">
        <w:tab/>
      </w:r>
      <w:r>
        <w:t>Конкретная</w:t>
      </w:r>
      <w:r w:rsidRPr="002115AF">
        <w:t xml:space="preserve"> </w:t>
      </w:r>
      <w:r>
        <w:t>и</w:t>
      </w:r>
      <w:r w:rsidRPr="002115AF">
        <w:t xml:space="preserve"> </w:t>
      </w:r>
      <w:r>
        <w:t>подробная</w:t>
      </w:r>
      <w:r w:rsidRPr="002115AF">
        <w:t xml:space="preserve"> </w:t>
      </w:r>
      <w:r>
        <w:t>информация</w:t>
      </w:r>
      <w:r w:rsidRPr="002115AF">
        <w:t xml:space="preserve"> </w:t>
      </w:r>
      <w:r>
        <w:t>о</w:t>
      </w:r>
      <w:r w:rsidRPr="002115AF">
        <w:t xml:space="preserve"> </w:t>
      </w:r>
      <w:r>
        <w:t>мерах</w:t>
      </w:r>
      <w:r w:rsidRPr="002115AF">
        <w:t xml:space="preserve">, </w:t>
      </w:r>
      <w:r>
        <w:t>принятых</w:t>
      </w:r>
      <w:r w:rsidRPr="002115AF">
        <w:t xml:space="preserve"> </w:t>
      </w:r>
      <w:r>
        <w:t xml:space="preserve">в отношении законодательства, судебной системы и </w:t>
      </w:r>
      <w:r w:rsidRPr="002115AF">
        <w:t xml:space="preserve"> </w:t>
      </w:r>
      <w:r>
        <w:t>административных структур и т.д.</w:t>
      </w:r>
    </w:p>
    <w:p w:rsidR="008F37AC" w:rsidRDefault="00422B53" w:rsidP="008F37AC">
      <w:pPr>
        <w:pStyle w:val="SingleTxtGR"/>
      </w:pPr>
      <w:r>
        <w:t>15.</w:t>
      </w:r>
      <w:r>
        <w:tab/>
      </w:r>
      <w:r w:rsidR="008F37AC">
        <w:t>В</w:t>
      </w:r>
      <w:r w:rsidR="008F37AC" w:rsidRPr="0029249A">
        <w:t xml:space="preserve"> </w:t>
      </w:r>
      <w:r w:rsidR="008F37AC">
        <w:t>мае</w:t>
      </w:r>
      <w:r w:rsidR="008F37AC" w:rsidRPr="00FA337E">
        <w:t xml:space="preserve"> 2012</w:t>
      </w:r>
      <w:r w:rsidR="008F37AC">
        <w:t xml:space="preserve"> года правительство Республики Македони</w:t>
      </w:r>
      <w:r w:rsidR="00364744">
        <w:t>я</w:t>
      </w:r>
      <w:r w:rsidR="008F37AC">
        <w:t xml:space="preserve"> приняло Наци</w:t>
      </w:r>
      <w:r w:rsidR="008F37AC">
        <w:t>о</w:t>
      </w:r>
      <w:r w:rsidR="008F37AC">
        <w:t xml:space="preserve">нальную стратегию равенства и недискриминации по признакам этнической принадлежности, возраста, инвалидности при </w:t>
      </w:r>
      <w:r w:rsidR="00F52602">
        <w:t xml:space="preserve">наличии </w:t>
      </w:r>
      <w:r w:rsidR="008F37AC">
        <w:t>психическ</w:t>
      </w:r>
      <w:r w:rsidR="00F52602">
        <w:t>их</w:t>
      </w:r>
      <w:r w:rsidR="008F37AC">
        <w:t xml:space="preserve"> и физич</w:t>
      </w:r>
      <w:r w:rsidR="008F37AC">
        <w:t>е</w:t>
      </w:r>
      <w:r w:rsidR="008F37AC">
        <w:t>ск</w:t>
      </w:r>
      <w:r w:rsidR="00F52602">
        <w:t>их</w:t>
      </w:r>
      <w:r w:rsidR="008F37AC">
        <w:t xml:space="preserve"> </w:t>
      </w:r>
      <w:r w:rsidR="00F52602">
        <w:t>нарушений</w:t>
      </w:r>
      <w:r w:rsidR="008F37AC">
        <w:t xml:space="preserve"> и ге</w:t>
      </w:r>
      <w:r w:rsidR="00F52602">
        <w:t>ндера (охватывающую период 2012−</w:t>
      </w:r>
      <w:r w:rsidR="008F37AC">
        <w:t>2015 годов)</w:t>
      </w:r>
      <w:r w:rsidR="008F37AC" w:rsidRPr="00FA337E">
        <w:t xml:space="preserve">. </w:t>
      </w:r>
      <w:r w:rsidR="008F37AC">
        <w:t>Осно</w:t>
      </w:r>
      <w:r w:rsidR="008F37AC">
        <w:t>в</w:t>
      </w:r>
      <w:r w:rsidR="008F37AC">
        <w:t>ная</w:t>
      </w:r>
      <w:r w:rsidR="008F37AC" w:rsidRPr="00887CBD">
        <w:t xml:space="preserve"> </w:t>
      </w:r>
      <w:r w:rsidR="008F37AC">
        <w:t>цель</w:t>
      </w:r>
      <w:r w:rsidR="008F37AC" w:rsidRPr="00887CBD">
        <w:t xml:space="preserve"> </w:t>
      </w:r>
      <w:r w:rsidR="008F37AC">
        <w:t>этой</w:t>
      </w:r>
      <w:r w:rsidR="008F37AC" w:rsidRPr="00887CBD">
        <w:t xml:space="preserve"> </w:t>
      </w:r>
      <w:r w:rsidR="008F37AC">
        <w:t>Стратегии</w:t>
      </w:r>
      <w:r w:rsidR="008F37AC" w:rsidRPr="00887CBD">
        <w:t xml:space="preserve"> </w:t>
      </w:r>
      <w:r w:rsidR="008F37AC">
        <w:t>заключается</w:t>
      </w:r>
      <w:r w:rsidR="008F37AC" w:rsidRPr="00887CBD">
        <w:t xml:space="preserve"> </w:t>
      </w:r>
      <w:r w:rsidR="008F37AC">
        <w:t>в</w:t>
      </w:r>
      <w:r w:rsidR="008F37AC" w:rsidRPr="00887CBD">
        <w:t xml:space="preserve"> </w:t>
      </w:r>
      <w:r w:rsidR="008F37AC">
        <w:t>том</w:t>
      </w:r>
      <w:r w:rsidR="008F37AC" w:rsidRPr="00887CBD">
        <w:t xml:space="preserve">, </w:t>
      </w:r>
      <w:r w:rsidR="008F37AC">
        <w:t>чтобы</w:t>
      </w:r>
      <w:r w:rsidR="008F37AC" w:rsidRPr="00887CBD">
        <w:t xml:space="preserve"> </w:t>
      </w:r>
      <w:r w:rsidR="008F37AC">
        <w:t>улучшить</w:t>
      </w:r>
      <w:r w:rsidR="008F37AC" w:rsidRPr="00887CBD">
        <w:t xml:space="preserve"> </w:t>
      </w:r>
      <w:r w:rsidR="008F37AC">
        <w:t>положение</w:t>
      </w:r>
      <w:r w:rsidR="008F37AC" w:rsidRPr="00887CBD">
        <w:t xml:space="preserve"> </w:t>
      </w:r>
      <w:r w:rsidR="008F37AC">
        <w:t>уязвимых</w:t>
      </w:r>
      <w:r w:rsidR="008F37AC" w:rsidRPr="00887CBD">
        <w:t xml:space="preserve"> </w:t>
      </w:r>
      <w:r w:rsidR="008F37AC">
        <w:t>групп</w:t>
      </w:r>
      <w:r w:rsidR="008F37AC" w:rsidRPr="00887CBD">
        <w:t xml:space="preserve"> </w:t>
      </w:r>
      <w:r w:rsidR="008F37AC">
        <w:t>граждан</w:t>
      </w:r>
      <w:r w:rsidR="008F37AC" w:rsidRPr="00887CBD">
        <w:t xml:space="preserve"> </w:t>
      </w:r>
      <w:r w:rsidR="008F37AC">
        <w:t>и</w:t>
      </w:r>
      <w:r w:rsidR="008F37AC" w:rsidRPr="00887CBD">
        <w:t xml:space="preserve"> </w:t>
      </w:r>
      <w:r w:rsidR="008F37AC">
        <w:t>обеспечить</w:t>
      </w:r>
      <w:r w:rsidR="008F37AC" w:rsidRPr="00887CBD">
        <w:t xml:space="preserve"> </w:t>
      </w:r>
      <w:r w:rsidR="008F37AC">
        <w:t>непрерывный прогресс в деле достижения раве</w:t>
      </w:r>
      <w:r w:rsidR="008F37AC">
        <w:t>н</w:t>
      </w:r>
      <w:r w:rsidR="008F37AC">
        <w:t>ства и недискриминации</w:t>
      </w:r>
      <w:r w:rsidR="008F37AC" w:rsidRPr="00FA337E">
        <w:t>.</w:t>
      </w:r>
      <w:r w:rsidR="008F37AC">
        <w:t xml:space="preserve"> Опыт</w:t>
      </w:r>
      <w:r w:rsidR="008F37AC" w:rsidRPr="00425936">
        <w:t xml:space="preserve">, </w:t>
      </w:r>
      <w:r w:rsidR="008F37AC">
        <w:t>приобретенный</w:t>
      </w:r>
      <w:r w:rsidR="008F37AC" w:rsidRPr="00425936">
        <w:t xml:space="preserve"> </w:t>
      </w:r>
      <w:r w:rsidR="008F37AC">
        <w:t>при</w:t>
      </w:r>
      <w:r w:rsidR="008F37AC" w:rsidRPr="00425936">
        <w:t xml:space="preserve"> </w:t>
      </w:r>
      <w:r w:rsidR="008F37AC">
        <w:t>осуществлении</w:t>
      </w:r>
      <w:r w:rsidR="008F37AC" w:rsidRPr="00425936">
        <w:t xml:space="preserve"> </w:t>
      </w:r>
      <w:r w:rsidR="008F37AC">
        <w:t>предыд</w:t>
      </w:r>
      <w:r w:rsidR="008F37AC">
        <w:t>у</w:t>
      </w:r>
      <w:r w:rsidR="008F37AC">
        <w:t>щей</w:t>
      </w:r>
      <w:r w:rsidR="008F37AC" w:rsidRPr="00425936">
        <w:t xml:space="preserve"> </w:t>
      </w:r>
      <w:r w:rsidR="008F37AC">
        <w:t>п</w:t>
      </w:r>
      <w:r w:rsidR="008F37AC">
        <w:t>о</w:t>
      </w:r>
      <w:r w:rsidR="008F37AC">
        <w:t>литики</w:t>
      </w:r>
      <w:r w:rsidR="008F37AC" w:rsidRPr="00425936">
        <w:t xml:space="preserve"> </w:t>
      </w:r>
      <w:r w:rsidR="008F37AC">
        <w:t>и</w:t>
      </w:r>
      <w:r w:rsidR="008F37AC" w:rsidRPr="00425936">
        <w:t xml:space="preserve"> </w:t>
      </w:r>
      <w:r w:rsidR="008F37AC">
        <w:t>мер</w:t>
      </w:r>
      <w:r w:rsidR="008F37AC" w:rsidRPr="00425936">
        <w:t xml:space="preserve"> </w:t>
      </w:r>
      <w:r w:rsidR="008F37AC">
        <w:t>по</w:t>
      </w:r>
      <w:r w:rsidR="008F37AC" w:rsidRPr="00425936">
        <w:t xml:space="preserve"> </w:t>
      </w:r>
      <w:r w:rsidR="008F37AC">
        <w:t>обеспечению</w:t>
      </w:r>
      <w:r w:rsidR="008F37AC" w:rsidRPr="00425936">
        <w:t xml:space="preserve"> </w:t>
      </w:r>
      <w:r w:rsidR="008F37AC">
        <w:t>равных</w:t>
      </w:r>
      <w:r w:rsidR="008F37AC" w:rsidRPr="00425936">
        <w:t xml:space="preserve"> </w:t>
      </w:r>
      <w:r w:rsidR="008F37AC">
        <w:t>возможностей</w:t>
      </w:r>
      <w:r w:rsidR="008F37AC" w:rsidRPr="00425936">
        <w:t xml:space="preserve"> </w:t>
      </w:r>
      <w:r w:rsidR="008F37AC">
        <w:t>для</w:t>
      </w:r>
      <w:r w:rsidR="008F37AC" w:rsidRPr="00425936">
        <w:t xml:space="preserve"> </w:t>
      </w:r>
      <w:r w:rsidR="008F37AC">
        <w:t>вех</w:t>
      </w:r>
      <w:r w:rsidR="008F37AC" w:rsidRPr="00425936">
        <w:t xml:space="preserve"> </w:t>
      </w:r>
      <w:r w:rsidR="008F37AC">
        <w:t>граждан</w:t>
      </w:r>
      <w:r w:rsidR="008F37AC" w:rsidRPr="00425936">
        <w:t xml:space="preserve"> </w:t>
      </w:r>
      <w:r w:rsidR="008F37AC">
        <w:t>Республики</w:t>
      </w:r>
      <w:r w:rsidR="008F37AC" w:rsidRPr="00425936">
        <w:t xml:space="preserve"> </w:t>
      </w:r>
      <w:r w:rsidR="00214194">
        <w:t>Македония</w:t>
      </w:r>
      <w:r w:rsidR="008F37AC" w:rsidRPr="00425936">
        <w:t xml:space="preserve">, </w:t>
      </w:r>
      <w:r w:rsidR="008F37AC">
        <w:t>свидетельствует</w:t>
      </w:r>
      <w:r w:rsidR="008F37AC" w:rsidRPr="00425936">
        <w:t xml:space="preserve"> </w:t>
      </w:r>
      <w:r w:rsidR="008F37AC">
        <w:t>о</w:t>
      </w:r>
      <w:r w:rsidR="008F37AC" w:rsidRPr="00425936">
        <w:t xml:space="preserve"> </w:t>
      </w:r>
      <w:r w:rsidR="008F37AC">
        <w:t>том</w:t>
      </w:r>
      <w:r w:rsidR="008F37AC" w:rsidRPr="00425936">
        <w:t xml:space="preserve">, </w:t>
      </w:r>
      <w:r w:rsidR="008F37AC">
        <w:t>что</w:t>
      </w:r>
      <w:r w:rsidR="008F37AC" w:rsidRPr="00425936">
        <w:t xml:space="preserve"> </w:t>
      </w:r>
      <w:r w:rsidR="008F37AC">
        <w:t>выполнение</w:t>
      </w:r>
      <w:r w:rsidR="008F37AC" w:rsidRPr="00425936">
        <w:t xml:space="preserve"> </w:t>
      </w:r>
      <w:r w:rsidR="008F37AC">
        <w:t>обязательств</w:t>
      </w:r>
      <w:r w:rsidR="008F37AC" w:rsidRPr="00425936">
        <w:t xml:space="preserve"> </w:t>
      </w:r>
      <w:r w:rsidR="008F37AC">
        <w:t>требует</w:t>
      </w:r>
      <w:r w:rsidR="008F37AC" w:rsidRPr="00425936">
        <w:t xml:space="preserve"> </w:t>
      </w:r>
      <w:r w:rsidR="008F37AC" w:rsidRPr="00FA337E">
        <w:t xml:space="preserve"> </w:t>
      </w:r>
      <w:r w:rsidR="008F37AC">
        <w:t>самоотверженных</w:t>
      </w:r>
      <w:r w:rsidR="008F37AC" w:rsidRPr="00425936">
        <w:t xml:space="preserve"> </w:t>
      </w:r>
      <w:r w:rsidR="008F37AC">
        <w:t>усилий</w:t>
      </w:r>
      <w:r w:rsidR="008F37AC" w:rsidRPr="00425936">
        <w:t xml:space="preserve">, </w:t>
      </w:r>
      <w:r w:rsidR="008F37AC">
        <w:t>сотрудничества</w:t>
      </w:r>
      <w:r w:rsidR="008F37AC" w:rsidRPr="00425936">
        <w:t xml:space="preserve">, </w:t>
      </w:r>
      <w:r w:rsidR="008F37AC">
        <w:t>партнерства</w:t>
      </w:r>
      <w:r w:rsidR="008F37AC" w:rsidRPr="00425936">
        <w:t xml:space="preserve"> </w:t>
      </w:r>
      <w:r w:rsidR="008F37AC">
        <w:t>и</w:t>
      </w:r>
      <w:r w:rsidR="008F37AC" w:rsidRPr="00425936">
        <w:t xml:space="preserve"> </w:t>
      </w:r>
      <w:r w:rsidR="008F37AC">
        <w:t>применения</w:t>
      </w:r>
      <w:r w:rsidR="008F37AC" w:rsidRPr="00425936">
        <w:t xml:space="preserve"> </w:t>
      </w:r>
      <w:r w:rsidR="008F37AC">
        <w:t>принципов</w:t>
      </w:r>
      <w:r w:rsidR="008F37AC" w:rsidRPr="00425936">
        <w:t xml:space="preserve"> </w:t>
      </w:r>
      <w:r w:rsidR="008F37AC">
        <w:t>транспарентности и участия всех заинтересованных сторон в эк</w:t>
      </w:r>
      <w:r w:rsidR="008F37AC">
        <w:t>о</w:t>
      </w:r>
      <w:r w:rsidR="008F37AC">
        <w:t>номической, общественной и политической жизни</w:t>
      </w:r>
      <w:r w:rsidR="008F37AC" w:rsidRPr="00FA337E">
        <w:t>.</w:t>
      </w:r>
      <w:r w:rsidR="008F37AC">
        <w:t xml:space="preserve"> Упомянутая</w:t>
      </w:r>
      <w:r w:rsidR="008F37AC" w:rsidRPr="00425936">
        <w:t xml:space="preserve"> </w:t>
      </w:r>
      <w:r w:rsidR="008F37AC">
        <w:t>Стратегия</w:t>
      </w:r>
      <w:r w:rsidR="008F37AC" w:rsidRPr="00425936">
        <w:t xml:space="preserve"> </w:t>
      </w:r>
      <w:r w:rsidR="008F37AC">
        <w:t>была</w:t>
      </w:r>
      <w:r w:rsidR="008F37AC" w:rsidRPr="00425936">
        <w:t xml:space="preserve"> </w:t>
      </w:r>
      <w:r w:rsidR="008F37AC">
        <w:t>подготовлена</w:t>
      </w:r>
      <w:r w:rsidR="008F37AC" w:rsidRPr="00425936">
        <w:t xml:space="preserve"> </w:t>
      </w:r>
      <w:r w:rsidR="008F37AC">
        <w:t>после</w:t>
      </w:r>
      <w:r w:rsidR="008F37AC" w:rsidRPr="00425936">
        <w:t xml:space="preserve"> </w:t>
      </w:r>
      <w:r w:rsidR="008F37AC">
        <w:t>нескольких месяцев консультаций между представителями правительственных учреждений, гражданского общества и международных о</w:t>
      </w:r>
      <w:r w:rsidR="008F37AC">
        <w:t>р</w:t>
      </w:r>
      <w:r w:rsidR="008F37AC">
        <w:t>ганизаций, р</w:t>
      </w:r>
      <w:r w:rsidR="00214194">
        <w:t>аботающих в Республике Македония</w:t>
      </w:r>
      <w:r w:rsidR="008F37AC">
        <w:t xml:space="preserve"> по этой проблематике</w:t>
      </w:r>
      <w:r w:rsidR="008F37AC" w:rsidRPr="00FA337E">
        <w:t xml:space="preserve">. </w:t>
      </w:r>
      <w:r w:rsidR="008F37AC">
        <w:t>В</w:t>
      </w:r>
      <w:r w:rsidR="008F37AC" w:rsidRPr="00EA7C95">
        <w:t xml:space="preserve"> </w:t>
      </w:r>
      <w:r w:rsidR="008F37AC">
        <w:t>о</w:t>
      </w:r>
      <w:r w:rsidR="008F37AC">
        <w:t>с</w:t>
      </w:r>
      <w:r w:rsidR="008F37AC">
        <w:t>нову</w:t>
      </w:r>
      <w:r w:rsidR="008F37AC" w:rsidRPr="00EA7C95">
        <w:t xml:space="preserve"> </w:t>
      </w:r>
      <w:r w:rsidR="008F37AC">
        <w:t>этой</w:t>
      </w:r>
      <w:r w:rsidR="008F37AC" w:rsidRPr="00EA7C95">
        <w:t xml:space="preserve"> </w:t>
      </w:r>
      <w:r w:rsidR="008F37AC">
        <w:t>Стратегии</w:t>
      </w:r>
      <w:r w:rsidR="008F37AC" w:rsidRPr="00EA7C95">
        <w:t xml:space="preserve"> </w:t>
      </w:r>
      <w:r w:rsidR="008F37AC">
        <w:t>были</w:t>
      </w:r>
      <w:r w:rsidR="008F37AC" w:rsidRPr="00EA7C95">
        <w:t xml:space="preserve"> </w:t>
      </w:r>
      <w:r w:rsidR="008F37AC">
        <w:t>положены</w:t>
      </w:r>
      <w:r w:rsidR="008F37AC" w:rsidRPr="00EA7C95">
        <w:t xml:space="preserve"> </w:t>
      </w:r>
      <w:r w:rsidR="008F37AC">
        <w:t>Соглашение</w:t>
      </w:r>
      <w:r w:rsidR="008F37AC" w:rsidRPr="00EA7C95">
        <w:t xml:space="preserve"> </w:t>
      </w:r>
      <w:r w:rsidR="008F37AC">
        <w:t>о</w:t>
      </w:r>
      <w:r w:rsidR="008F37AC" w:rsidRPr="00EA7C95">
        <w:t xml:space="preserve"> </w:t>
      </w:r>
      <w:r w:rsidR="008F37AC">
        <w:t>стабилизации</w:t>
      </w:r>
      <w:r w:rsidR="008F37AC" w:rsidRPr="00EA7C95">
        <w:t xml:space="preserve"> </w:t>
      </w:r>
      <w:r w:rsidR="008F37AC">
        <w:t>и</w:t>
      </w:r>
      <w:r w:rsidR="008F37AC" w:rsidRPr="00EA7C95">
        <w:t xml:space="preserve"> </w:t>
      </w:r>
      <w:r w:rsidR="008F37AC">
        <w:t>ассоциации</w:t>
      </w:r>
      <w:r w:rsidR="008F37AC" w:rsidRPr="00EA7C95">
        <w:t xml:space="preserve"> </w:t>
      </w:r>
      <w:r w:rsidR="008F37AC">
        <w:t>с</w:t>
      </w:r>
      <w:r w:rsidR="008F37AC" w:rsidRPr="00EA7C95">
        <w:t xml:space="preserve"> </w:t>
      </w:r>
      <w:r w:rsidR="008F37AC">
        <w:t>Европейским</w:t>
      </w:r>
      <w:r w:rsidR="008F37AC" w:rsidRPr="00EA7C95">
        <w:t xml:space="preserve"> </w:t>
      </w:r>
      <w:r w:rsidR="008F37AC">
        <w:t>союзом</w:t>
      </w:r>
      <w:r w:rsidR="008F37AC" w:rsidRPr="00EA7C95">
        <w:t xml:space="preserve">, </w:t>
      </w:r>
      <w:r w:rsidR="008F37AC">
        <w:t>обязательства</w:t>
      </w:r>
      <w:r w:rsidR="008F37AC" w:rsidRPr="00EA7C95">
        <w:t xml:space="preserve">, </w:t>
      </w:r>
      <w:r w:rsidR="008F37AC">
        <w:t>вытекающие</w:t>
      </w:r>
      <w:r w:rsidR="008F37AC" w:rsidRPr="00EA7C95">
        <w:t xml:space="preserve"> </w:t>
      </w:r>
      <w:r w:rsidR="008F37AC">
        <w:t>из</w:t>
      </w:r>
      <w:r w:rsidR="008F37AC" w:rsidRPr="00EA7C95">
        <w:t xml:space="preserve"> </w:t>
      </w:r>
      <w:r w:rsidR="008F37AC">
        <w:t>процесса</w:t>
      </w:r>
      <w:r w:rsidR="008F37AC" w:rsidRPr="00EA7C95">
        <w:t xml:space="preserve"> </w:t>
      </w:r>
      <w:r w:rsidR="008F37AC">
        <w:t>европейской</w:t>
      </w:r>
      <w:r w:rsidR="008F37AC" w:rsidRPr="00EA7C95">
        <w:t xml:space="preserve"> </w:t>
      </w:r>
      <w:r w:rsidR="008F37AC">
        <w:t>интеграции</w:t>
      </w:r>
      <w:r w:rsidR="008F37AC" w:rsidRPr="00EA7C95">
        <w:t xml:space="preserve"> </w:t>
      </w:r>
      <w:r w:rsidR="008F37AC">
        <w:t>и</w:t>
      </w:r>
      <w:r w:rsidR="008F37AC" w:rsidRPr="00EA7C95">
        <w:t xml:space="preserve"> </w:t>
      </w:r>
      <w:r w:rsidR="008F37AC">
        <w:t>процесса</w:t>
      </w:r>
      <w:r w:rsidR="008F37AC" w:rsidRPr="00EA7C95">
        <w:t xml:space="preserve"> </w:t>
      </w:r>
      <w:r w:rsidR="008F37AC">
        <w:t>приведения</w:t>
      </w:r>
      <w:r w:rsidR="008F37AC" w:rsidRPr="00EA7C95">
        <w:t xml:space="preserve"> </w:t>
      </w:r>
      <w:r w:rsidR="008F37AC">
        <w:t>законодательства</w:t>
      </w:r>
      <w:r w:rsidR="008F37AC" w:rsidRPr="00EA7C95">
        <w:t xml:space="preserve"> </w:t>
      </w:r>
      <w:r w:rsidR="008F37AC">
        <w:t>Республики</w:t>
      </w:r>
      <w:r w:rsidR="008F37AC" w:rsidRPr="00EA7C95">
        <w:t xml:space="preserve"> </w:t>
      </w:r>
      <w:r w:rsidR="008F37AC">
        <w:t>Македони</w:t>
      </w:r>
      <w:r w:rsidR="00214194">
        <w:t>я</w:t>
      </w:r>
      <w:r w:rsidR="008F37AC" w:rsidRPr="00EA7C95">
        <w:t xml:space="preserve"> </w:t>
      </w:r>
      <w:r w:rsidR="00972B87">
        <w:t>в</w:t>
      </w:r>
      <w:r w:rsidR="00972B87" w:rsidRPr="00EA7C95">
        <w:t xml:space="preserve"> </w:t>
      </w:r>
      <w:r w:rsidR="00972B87">
        <w:t>соответствие</w:t>
      </w:r>
      <w:r w:rsidR="00972B87" w:rsidRPr="00EA7C95">
        <w:t xml:space="preserve"> </w:t>
      </w:r>
      <w:r w:rsidR="008F37AC">
        <w:t xml:space="preserve">с законодательными актами Европейского союза и их сближения с учетом </w:t>
      </w:r>
      <w:r w:rsidR="00972B87">
        <w:t>и</w:t>
      </w:r>
      <w:r w:rsidR="008F37AC">
        <w:t xml:space="preserve"> других международных обязательств страны</w:t>
      </w:r>
      <w:r w:rsidR="008F37AC" w:rsidRPr="00FA337E">
        <w:t>.</w:t>
      </w:r>
      <w:r w:rsidR="008F37AC">
        <w:t xml:space="preserve"> Таким</w:t>
      </w:r>
      <w:r w:rsidR="008F37AC" w:rsidRPr="00E92EE1">
        <w:t xml:space="preserve"> </w:t>
      </w:r>
      <w:r w:rsidR="008F37AC">
        <w:t>образом, Наци</w:t>
      </w:r>
      <w:r w:rsidR="008F37AC">
        <w:t>о</w:t>
      </w:r>
      <w:r w:rsidR="008F37AC">
        <w:t>нальная</w:t>
      </w:r>
      <w:r w:rsidR="008F37AC" w:rsidRPr="00E92EE1">
        <w:t xml:space="preserve"> </w:t>
      </w:r>
      <w:r w:rsidR="008F37AC">
        <w:t>стратегия</w:t>
      </w:r>
      <w:r w:rsidR="008F37AC" w:rsidRPr="00E92EE1">
        <w:t xml:space="preserve"> </w:t>
      </w:r>
      <w:r w:rsidR="008F37AC">
        <w:t>ориентирована</w:t>
      </w:r>
      <w:r w:rsidR="008F37AC" w:rsidRPr="00E92EE1">
        <w:t xml:space="preserve"> </w:t>
      </w:r>
      <w:r w:rsidR="008F37AC">
        <w:t>на ликвидацию</w:t>
      </w:r>
      <w:r w:rsidR="008F37AC" w:rsidRPr="00E92EE1">
        <w:t xml:space="preserve"> </w:t>
      </w:r>
      <w:r w:rsidR="008F37AC">
        <w:t>дискриминации</w:t>
      </w:r>
      <w:r w:rsidR="008F37AC" w:rsidRPr="00E92EE1">
        <w:t xml:space="preserve"> </w:t>
      </w:r>
      <w:r w:rsidR="008F37AC">
        <w:t>по</w:t>
      </w:r>
      <w:r w:rsidR="008F37AC" w:rsidRPr="00E92EE1">
        <w:t xml:space="preserve"> </w:t>
      </w:r>
      <w:r w:rsidR="008F37AC">
        <w:t>четырем</w:t>
      </w:r>
      <w:r w:rsidR="008F37AC" w:rsidRPr="00E92EE1">
        <w:t xml:space="preserve"> </w:t>
      </w:r>
      <w:r w:rsidR="008F37AC">
        <w:t>признакам</w:t>
      </w:r>
      <w:r w:rsidR="008F37AC" w:rsidRPr="00E92EE1">
        <w:t xml:space="preserve"> (</w:t>
      </w:r>
      <w:r w:rsidR="008F37AC">
        <w:t>инвалидности</w:t>
      </w:r>
      <w:r w:rsidR="008F37AC" w:rsidRPr="00E92EE1">
        <w:t xml:space="preserve"> </w:t>
      </w:r>
      <w:r w:rsidR="008F37AC">
        <w:t>при</w:t>
      </w:r>
      <w:r w:rsidR="008F37AC" w:rsidRPr="00E92EE1">
        <w:t xml:space="preserve"> </w:t>
      </w:r>
      <w:r>
        <w:t xml:space="preserve">наличии </w:t>
      </w:r>
      <w:r w:rsidR="008F37AC">
        <w:t>психических</w:t>
      </w:r>
      <w:r w:rsidR="008F37AC" w:rsidRPr="00E92EE1">
        <w:t xml:space="preserve"> </w:t>
      </w:r>
      <w:r w:rsidR="008F37AC">
        <w:t>и</w:t>
      </w:r>
      <w:r w:rsidR="008F37AC" w:rsidRPr="00E92EE1">
        <w:t xml:space="preserve"> </w:t>
      </w:r>
      <w:r w:rsidR="008F37AC">
        <w:t>физических</w:t>
      </w:r>
      <w:r w:rsidR="008F37AC" w:rsidRPr="00E92EE1">
        <w:t xml:space="preserve"> </w:t>
      </w:r>
      <w:r>
        <w:t>нарушений</w:t>
      </w:r>
      <w:r w:rsidR="008F37AC" w:rsidRPr="00E92EE1">
        <w:t>,</w:t>
      </w:r>
      <w:r w:rsidR="008F37AC">
        <w:t xml:space="preserve"> этнической принадлежности</w:t>
      </w:r>
      <w:r w:rsidR="008F37AC" w:rsidRPr="00FA337E">
        <w:t>,</w:t>
      </w:r>
      <w:r w:rsidR="008F37AC">
        <w:t xml:space="preserve"> возрасту и гендеру), устанавливая при этом стр</w:t>
      </w:r>
      <w:r w:rsidR="008F37AC">
        <w:t>а</w:t>
      </w:r>
      <w:r w:rsidR="008F37AC">
        <w:t xml:space="preserve">тегические цели и </w:t>
      </w:r>
      <w:r w:rsidR="008F37AC" w:rsidRPr="00FA337E">
        <w:t xml:space="preserve"> </w:t>
      </w:r>
      <w:r w:rsidR="008F37AC">
        <w:t>виды деятельности для реализации этой Стратегии, опред</w:t>
      </w:r>
      <w:r w:rsidR="008F37AC">
        <w:t>е</w:t>
      </w:r>
      <w:r w:rsidR="008F37AC">
        <w:t>ляя также показатели успеха и органы, ответственные за ее осуществление</w:t>
      </w:r>
      <w:r w:rsidR="008F37AC" w:rsidRPr="00FA337E">
        <w:t xml:space="preserve">. </w:t>
      </w:r>
      <w:r w:rsidR="008F37AC">
        <w:t>Н</w:t>
      </w:r>
      <w:r w:rsidR="008F37AC">
        <w:t>а</w:t>
      </w:r>
      <w:r w:rsidR="008F37AC">
        <w:t>циональная</w:t>
      </w:r>
      <w:r w:rsidR="008F37AC" w:rsidRPr="00F35921">
        <w:t xml:space="preserve"> </w:t>
      </w:r>
      <w:r w:rsidR="008F37AC">
        <w:t>стратегия</w:t>
      </w:r>
      <w:r w:rsidR="008F37AC" w:rsidRPr="00F35921">
        <w:t xml:space="preserve"> </w:t>
      </w:r>
      <w:r w:rsidR="008F37AC">
        <w:t>открывает</w:t>
      </w:r>
      <w:r w:rsidR="008F37AC" w:rsidRPr="00F35921">
        <w:t xml:space="preserve"> </w:t>
      </w:r>
      <w:r w:rsidR="008F37AC">
        <w:t>Республике</w:t>
      </w:r>
      <w:r w:rsidR="008F37AC" w:rsidRPr="00F35921">
        <w:t xml:space="preserve"> </w:t>
      </w:r>
      <w:r w:rsidR="008F37AC">
        <w:t>Македони</w:t>
      </w:r>
      <w:r w:rsidR="00214194">
        <w:t>я</w:t>
      </w:r>
      <w:r w:rsidR="008F37AC" w:rsidRPr="00F35921">
        <w:t xml:space="preserve"> </w:t>
      </w:r>
      <w:r w:rsidR="008F37AC">
        <w:t>путь</w:t>
      </w:r>
      <w:r w:rsidR="008F37AC" w:rsidRPr="00F35921">
        <w:t xml:space="preserve"> </w:t>
      </w:r>
      <w:r w:rsidR="008F37AC">
        <w:t>к</w:t>
      </w:r>
      <w:r w:rsidR="008F37AC" w:rsidRPr="00F35921">
        <w:t xml:space="preserve"> </w:t>
      </w:r>
      <w:r w:rsidR="008F37AC">
        <w:t>дальнейшей</w:t>
      </w:r>
      <w:r w:rsidR="008F37AC" w:rsidRPr="00F35921">
        <w:t xml:space="preserve"> </w:t>
      </w:r>
      <w:r w:rsidR="008F37AC">
        <w:t>р</w:t>
      </w:r>
      <w:r w:rsidR="008F37AC">
        <w:t>а</w:t>
      </w:r>
      <w:r w:rsidR="008F37AC">
        <w:t>боте</w:t>
      </w:r>
      <w:r w:rsidR="008F37AC" w:rsidRPr="00F35921">
        <w:t xml:space="preserve">, </w:t>
      </w:r>
      <w:r w:rsidR="008F37AC">
        <w:t>сотрудничеству</w:t>
      </w:r>
      <w:r w:rsidR="008F37AC" w:rsidRPr="00F35921">
        <w:t xml:space="preserve"> </w:t>
      </w:r>
      <w:r>
        <w:t>и мероприятиям по признанию</w:t>
      </w:r>
      <w:r w:rsidR="008F37AC" w:rsidRPr="00FA337E">
        <w:t xml:space="preserve"> </w:t>
      </w:r>
      <w:r w:rsidR="008F37AC">
        <w:t>дискриминации</w:t>
      </w:r>
      <w:r w:rsidR="008F37AC" w:rsidRPr="00FB1545">
        <w:t xml:space="preserve"> </w:t>
      </w:r>
      <w:r w:rsidR="008F37AC">
        <w:t>в</w:t>
      </w:r>
      <w:r w:rsidR="008F37AC" w:rsidRPr="00FB1545">
        <w:t xml:space="preserve"> </w:t>
      </w:r>
      <w:r w:rsidR="008F37AC">
        <w:t>качестве</w:t>
      </w:r>
      <w:r w:rsidR="008F37AC" w:rsidRPr="00FB1545">
        <w:t xml:space="preserve"> </w:t>
      </w:r>
      <w:r w:rsidR="008F37AC">
        <w:t>одного</w:t>
      </w:r>
      <w:r w:rsidR="008F37AC" w:rsidRPr="00FB1545">
        <w:t xml:space="preserve"> </w:t>
      </w:r>
      <w:r w:rsidR="008F37AC">
        <w:t>из</w:t>
      </w:r>
      <w:r w:rsidR="008F37AC" w:rsidRPr="00FB1545">
        <w:t xml:space="preserve"> </w:t>
      </w:r>
      <w:r w:rsidR="008F37AC">
        <w:t>грубейших</w:t>
      </w:r>
      <w:r w:rsidR="008F37AC" w:rsidRPr="00FB1545">
        <w:t xml:space="preserve"> </w:t>
      </w:r>
      <w:r w:rsidR="008F37AC">
        <w:t>нарушений</w:t>
      </w:r>
      <w:r w:rsidR="008F37AC" w:rsidRPr="00FB1545">
        <w:t xml:space="preserve"> </w:t>
      </w:r>
      <w:r w:rsidR="008F37AC">
        <w:t>прав</w:t>
      </w:r>
      <w:r w:rsidR="008F37AC" w:rsidRPr="00FB1545">
        <w:t xml:space="preserve"> </w:t>
      </w:r>
      <w:r w:rsidR="008F37AC">
        <w:t>человека</w:t>
      </w:r>
      <w:r w:rsidR="008F37AC" w:rsidRPr="00FA337E">
        <w:t>.</w:t>
      </w:r>
      <w:r w:rsidR="008F37AC">
        <w:t xml:space="preserve"> Кроме</w:t>
      </w:r>
      <w:r w:rsidR="008F37AC" w:rsidRPr="004C6A62">
        <w:t xml:space="preserve"> </w:t>
      </w:r>
      <w:r w:rsidR="008F37AC">
        <w:t>того</w:t>
      </w:r>
      <w:r w:rsidR="008F37AC" w:rsidRPr="004C6A62">
        <w:t xml:space="preserve">, </w:t>
      </w:r>
      <w:r w:rsidR="008F37AC">
        <w:t>в</w:t>
      </w:r>
      <w:r w:rsidR="008F37AC" w:rsidRPr="004C6A62">
        <w:t xml:space="preserve"> </w:t>
      </w:r>
      <w:r w:rsidR="008F37AC">
        <w:t>Стратегии</w:t>
      </w:r>
      <w:r w:rsidR="008F37AC" w:rsidRPr="004C6A62">
        <w:t xml:space="preserve"> </w:t>
      </w:r>
      <w:r w:rsidR="008F37AC">
        <w:t>опр</w:t>
      </w:r>
      <w:r w:rsidR="008F37AC">
        <w:t>е</w:t>
      </w:r>
      <w:r w:rsidR="008F37AC">
        <w:t>деляется</w:t>
      </w:r>
      <w:r w:rsidR="008F37AC" w:rsidRPr="004C6A62">
        <w:t xml:space="preserve"> </w:t>
      </w:r>
      <w:r w:rsidR="008F37AC">
        <w:t>подход</w:t>
      </w:r>
      <w:r w:rsidR="008F37AC" w:rsidRPr="004C6A62">
        <w:t xml:space="preserve"> </w:t>
      </w:r>
      <w:r w:rsidR="008F37AC">
        <w:t>к</w:t>
      </w:r>
      <w:r w:rsidR="008F37AC" w:rsidRPr="004C6A62">
        <w:t xml:space="preserve"> </w:t>
      </w:r>
      <w:r w:rsidR="008F37AC">
        <w:t>осуществлению</w:t>
      </w:r>
      <w:r w:rsidR="008F37AC" w:rsidRPr="004C6A62">
        <w:t xml:space="preserve"> </w:t>
      </w:r>
      <w:r w:rsidR="008F37AC">
        <w:t>предусмотренных</w:t>
      </w:r>
      <w:r w:rsidR="008F37AC" w:rsidRPr="004C6A62">
        <w:t xml:space="preserve"> </w:t>
      </w:r>
      <w:r w:rsidR="008F37AC">
        <w:t>мер</w:t>
      </w:r>
      <w:r w:rsidR="008F37AC" w:rsidRPr="004C6A62">
        <w:t xml:space="preserve"> </w:t>
      </w:r>
      <w:r w:rsidR="008F37AC">
        <w:t>в</w:t>
      </w:r>
      <w:r w:rsidR="008F37AC" w:rsidRPr="004C6A62">
        <w:t xml:space="preserve"> </w:t>
      </w:r>
      <w:r w:rsidR="008F37AC">
        <w:t>рамках</w:t>
      </w:r>
      <w:r w:rsidR="008F37AC" w:rsidRPr="004C6A62">
        <w:t xml:space="preserve"> </w:t>
      </w:r>
      <w:r w:rsidR="008F37AC" w:rsidRPr="00FA337E">
        <w:t xml:space="preserve"> </w:t>
      </w:r>
      <w:r w:rsidR="008F37AC">
        <w:t>разработа</w:t>
      </w:r>
      <w:r w:rsidR="008F37AC">
        <w:t>н</w:t>
      </w:r>
      <w:r w:rsidR="008F37AC">
        <w:t>ных</w:t>
      </w:r>
      <w:r w:rsidR="008F37AC" w:rsidRPr="004C6A62">
        <w:t xml:space="preserve"> </w:t>
      </w:r>
      <w:r w:rsidR="008F37AC">
        <w:t>планов</w:t>
      </w:r>
      <w:r w:rsidR="008F37AC" w:rsidRPr="004C6A62">
        <w:t xml:space="preserve"> </w:t>
      </w:r>
      <w:r w:rsidR="008F37AC">
        <w:t>действий, в которых устанавливаются ежегодные первоочередные задачи, порядок осуществления, сроки, соответствующие органы-исполнители, выделенный бюджет, ожидаемые результаты, а также качественные и количес</w:t>
      </w:r>
      <w:r w:rsidR="008F37AC">
        <w:t>т</w:t>
      </w:r>
      <w:r w:rsidR="008F37AC">
        <w:t>венные показатели успеха</w:t>
      </w:r>
      <w:r w:rsidR="008F37AC" w:rsidRPr="00FA337E">
        <w:t xml:space="preserve">. </w:t>
      </w:r>
      <w:r w:rsidR="008F37AC">
        <w:t>Меры</w:t>
      </w:r>
      <w:r w:rsidR="008F37AC" w:rsidRPr="00065021">
        <w:t xml:space="preserve">, </w:t>
      </w:r>
      <w:r w:rsidR="008F37AC">
        <w:t>определенные</w:t>
      </w:r>
      <w:r w:rsidR="008F37AC" w:rsidRPr="00065021">
        <w:t xml:space="preserve"> </w:t>
      </w:r>
      <w:r w:rsidR="008F37AC">
        <w:t>в</w:t>
      </w:r>
      <w:r w:rsidR="008F37AC" w:rsidRPr="00065021">
        <w:t xml:space="preserve"> </w:t>
      </w:r>
      <w:r w:rsidR="008F37AC">
        <w:t>этой</w:t>
      </w:r>
      <w:r w:rsidR="008F37AC" w:rsidRPr="00065021">
        <w:t xml:space="preserve"> </w:t>
      </w:r>
      <w:r w:rsidR="008F37AC">
        <w:t>Страт</w:t>
      </w:r>
      <w:r w:rsidR="008F37AC">
        <w:t>е</w:t>
      </w:r>
      <w:r w:rsidR="008F37AC">
        <w:t>гии</w:t>
      </w:r>
      <w:r w:rsidR="008F37AC" w:rsidRPr="00065021">
        <w:t xml:space="preserve">, </w:t>
      </w:r>
      <w:r w:rsidR="008F37AC">
        <w:t>будут</w:t>
      </w:r>
      <w:r w:rsidR="008F37AC" w:rsidRPr="00065021">
        <w:t xml:space="preserve"> </w:t>
      </w:r>
      <w:r w:rsidR="008F37AC">
        <w:t>также</w:t>
      </w:r>
      <w:r w:rsidR="008F37AC" w:rsidRPr="00065021">
        <w:t xml:space="preserve"> </w:t>
      </w:r>
      <w:r w:rsidR="008F37AC">
        <w:t>увязываться</w:t>
      </w:r>
      <w:r w:rsidR="008F37AC" w:rsidRPr="00065021">
        <w:t xml:space="preserve"> </w:t>
      </w:r>
      <w:r w:rsidR="008F37AC">
        <w:t>с</w:t>
      </w:r>
      <w:r w:rsidR="008F37AC" w:rsidRPr="00065021">
        <w:t xml:space="preserve"> </w:t>
      </w:r>
      <w:r w:rsidR="008F37AC">
        <w:t>текущим</w:t>
      </w:r>
      <w:r w:rsidR="008F37AC" w:rsidRPr="00065021">
        <w:t xml:space="preserve"> </w:t>
      </w:r>
      <w:r w:rsidR="008F37AC">
        <w:t>процессом</w:t>
      </w:r>
      <w:r w:rsidR="008F37AC" w:rsidRPr="00FA337E">
        <w:t xml:space="preserve"> </w:t>
      </w:r>
      <w:r w:rsidR="008F37AC">
        <w:t>на</w:t>
      </w:r>
      <w:r w:rsidR="008F37AC" w:rsidRPr="00065021">
        <w:t xml:space="preserve"> </w:t>
      </w:r>
      <w:r w:rsidR="00214194">
        <w:t>административно</w:t>
      </w:r>
      <w:r w:rsidR="008F37AC">
        <w:t>м</w:t>
      </w:r>
      <w:r w:rsidR="008F37AC" w:rsidRPr="00065021">
        <w:t xml:space="preserve"> </w:t>
      </w:r>
      <w:r w:rsidR="008F37AC">
        <w:t>уровне – стратегич</w:t>
      </w:r>
      <w:r w:rsidR="008F37AC">
        <w:t>е</w:t>
      </w:r>
      <w:r w:rsidR="00214194">
        <w:t>ски</w:t>
      </w:r>
      <w:r>
        <w:t>м</w:t>
      </w:r>
      <w:r w:rsidR="008F37AC">
        <w:t xml:space="preserve"> планирование</w:t>
      </w:r>
      <w:r>
        <w:t>м</w:t>
      </w:r>
      <w:r w:rsidR="008F37AC">
        <w:t>, планирование</w:t>
      </w:r>
      <w:r>
        <w:t>м</w:t>
      </w:r>
      <w:r w:rsidR="008F37AC">
        <w:t xml:space="preserve"> бюджета и осуществление</w:t>
      </w:r>
      <w:r>
        <w:t>м</w:t>
      </w:r>
      <w:r w:rsidR="008F37AC">
        <w:t xml:space="preserve"> Национал</w:t>
      </w:r>
      <w:r w:rsidR="008F37AC">
        <w:t>ь</w:t>
      </w:r>
      <w:r w:rsidR="008F37AC">
        <w:t>ного плана принятия законодательных актов Европейского союза</w:t>
      </w:r>
      <w:r w:rsidR="008F37AC" w:rsidRPr="00FA337E">
        <w:t>.</w:t>
      </w:r>
      <w:r w:rsidR="008F37AC">
        <w:t xml:space="preserve"> Это обесп</w:t>
      </w:r>
      <w:r w:rsidR="008F37AC">
        <w:t>е</w:t>
      </w:r>
      <w:r w:rsidR="008F37AC">
        <w:t xml:space="preserve">чит </w:t>
      </w:r>
      <w:r w:rsidR="008F37AC" w:rsidRPr="00FA337E">
        <w:t xml:space="preserve"> </w:t>
      </w:r>
      <w:r w:rsidR="008F37AC">
        <w:t>последовательность, синергизм и рациональное использование ресурсов, а также практическую реализацию принципа недискриминации и норм и пр</w:t>
      </w:r>
      <w:r w:rsidR="008F37AC">
        <w:t>о</w:t>
      </w:r>
      <w:r w:rsidR="008F37AC">
        <w:t>грамм в области равных во</w:t>
      </w:r>
      <w:r w:rsidR="008F37AC">
        <w:t>з</w:t>
      </w:r>
      <w:r w:rsidR="008F37AC">
        <w:t>можностей.</w:t>
      </w:r>
    </w:p>
    <w:p w:rsidR="008F37AC" w:rsidRDefault="00422B53" w:rsidP="008F37AC">
      <w:pPr>
        <w:pStyle w:val="SingleTxtGR"/>
      </w:pPr>
      <w:r>
        <w:rPr>
          <w:color w:val="000000"/>
        </w:rPr>
        <w:t>16.</w:t>
      </w:r>
      <w:r>
        <w:rPr>
          <w:color w:val="000000"/>
        </w:rPr>
        <w:tab/>
      </w:r>
      <w:r w:rsidR="008F37AC" w:rsidRPr="00CE5EAF">
        <w:rPr>
          <w:color w:val="000000"/>
        </w:rPr>
        <w:t>Статья 20 Закона о социальной защите (Официаль</w:t>
      </w:r>
      <w:r w:rsidR="008F37AC">
        <w:rPr>
          <w:color w:val="000000"/>
        </w:rPr>
        <w:t>ный вестник Республ</w:t>
      </w:r>
      <w:r w:rsidR="008F37AC">
        <w:rPr>
          <w:color w:val="000000"/>
        </w:rPr>
        <w:t>и</w:t>
      </w:r>
      <w:r w:rsidR="008F37AC">
        <w:rPr>
          <w:color w:val="000000"/>
        </w:rPr>
        <w:t>ки</w:t>
      </w:r>
      <w:r w:rsidR="00214194">
        <w:rPr>
          <w:color w:val="000000"/>
        </w:rPr>
        <w:t xml:space="preserve"> Македония</w:t>
      </w:r>
      <w:r>
        <w:rPr>
          <w:color w:val="000000"/>
        </w:rPr>
        <w:t xml:space="preserve"> </w:t>
      </w:r>
      <w:r w:rsidR="00B12974">
        <w:rPr>
          <w:color w:val="000000"/>
        </w:rPr>
        <w:t>№</w:t>
      </w:r>
      <w:r>
        <w:rPr>
          <w:color w:val="000000"/>
        </w:rPr>
        <w:t xml:space="preserve"> 79</w:t>
      </w:r>
      <w:r w:rsidR="008F37AC" w:rsidRPr="00CE5EAF">
        <w:rPr>
          <w:color w:val="000000"/>
        </w:rPr>
        <w:t xml:space="preserve"> от 24 июня 2009 года и поправки к нему, опубликованные в</w:t>
      </w:r>
      <w:r w:rsidR="008F37AC" w:rsidRPr="0050201B">
        <w:t xml:space="preserve"> </w:t>
      </w:r>
      <w:r w:rsidR="008F37AC">
        <w:t>Официальном</w:t>
      </w:r>
      <w:r w:rsidR="008F37AC" w:rsidRPr="0050201B">
        <w:t xml:space="preserve"> </w:t>
      </w:r>
      <w:r w:rsidR="008F37AC">
        <w:t xml:space="preserve">вестнике </w:t>
      </w:r>
      <w:r w:rsidR="00FB2246">
        <w:t>№</w:t>
      </w:r>
      <w:r w:rsidR="008F37AC">
        <w:t> </w:t>
      </w:r>
      <w:r w:rsidR="008F37AC" w:rsidRPr="00FA337E">
        <w:t xml:space="preserve">36/11 </w:t>
      </w:r>
      <w:r w:rsidR="008F37AC">
        <w:t>и</w:t>
      </w:r>
      <w:r w:rsidR="008F37AC" w:rsidRPr="00FA337E">
        <w:t xml:space="preserve"> 51/11 2011</w:t>
      </w:r>
      <w:r w:rsidR="008F37AC" w:rsidRPr="0050201B">
        <w:t xml:space="preserve"> </w:t>
      </w:r>
      <w:r w:rsidR="008F37AC">
        <w:t>года</w:t>
      </w:r>
      <w:r w:rsidR="008F37AC" w:rsidRPr="00FA337E">
        <w:t>)</w:t>
      </w:r>
      <w:r w:rsidR="00214194">
        <w:t xml:space="preserve"> </w:t>
      </w:r>
      <w:r w:rsidR="008F37AC">
        <w:t>запрещает прямую или ко</w:t>
      </w:r>
      <w:r w:rsidR="008F37AC">
        <w:t>с</w:t>
      </w:r>
      <w:r w:rsidR="008F37AC">
        <w:t>венную дискриминацию на основании гендера, расы,</w:t>
      </w:r>
      <w:r w:rsidR="008F37AC" w:rsidRPr="00FA337E">
        <w:t xml:space="preserve"> </w:t>
      </w:r>
      <w:r w:rsidR="008F37AC">
        <w:t>цвета кожи, национал</w:t>
      </w:r>
      <w:r w:rsidR="008F37AC">
        <w:t>ь</w:t>
      </w:r>
      <w:r w:rsidR="008F37AC">
        <w:t xml:space="preserve">ной, этнической, социальной, политической, религиозной, культурной, </w:t>
      </w:r>
      <w:r w:rsidR="00212A63">
        <w:t>язык</w:t>
      </w:r>
      <w:r w:rsidR="00212A63">
        <w:t>о</w:t>
      </w:r>
      <w:r w:rsidR="00212A63">
        <w:t>вой</w:t>
      </w:r>
      <w:r w:rsidR="008F37AC">
        <w:t>, имущественной или общественной принадлежности, инвалидности и пр</w:t>
      </w:r>
      <w:r w:rsidR="008F37AC">
        <w:t>о</w:t>
      </w:r>
      <w:r w:rsidR="008F37AC">
        <w:t>исхождения в том, что касается осуществления прав на социальную защ</w:t>
      </w:r>
      <w:r w:rsidR="008F37AC">
        <w:t>и</w:t>
      </w:r>
      <w:r w:rsidR="008F37AC">
        <w:t>ту, предусмотренную в этом Законе</w:t>
      </w:r>
      <w:r w:rsidR="008F37AC" w:rsidRPr="00FA337E">
        <w:t>.</w:t>
      </w:r>
    </w:p>
    <w:p w:rsidR="008F37AC" w:rsidRPr="00FA337E" w:rsidRDefault="00212A63" w:rsidP="008F37AC">
      <w:pPr>
        <w:pStyle w:val="SingleTxtGR"/>
      </w:pPr>
      <w:r>
        <w:t>17.</w:t>
      </w:r>
      <w:r>
        <w:tab/>
      </w:r>
      <w:r w:rsidR="008F37AC">
        <w:t>В</w:t>
      </w:r>
      <w:r w:rsidR="008F37AC" w:rsidRPr="008566B7">
        <w:t xml:space="preserve"> </w:t>
      </w:r>
      <w:r w:rsidR="008F37AC">
        <w:t>марте</w:t>
      </w:r>
      <w:r w:rsidR="008F37AC" w:rsidRPr="00FA337E">
        <w:t xml:space="preserve"> 2007</w:t>
      </w:r>
      <w:r w:rsidR="008F37AC" w:rsidRPr="008566B7">
        <w:t xml:space="preserve"> </w:t>
      </w:r>
      <w:r w:rsidR="008F37AC">
        <w:t>года</w:t>
      </w:r>
      <w:r w:rsidR="008F37AC" w:rsidRPr="008566B7">
        <w:t xml:space="preserve"> </w:t>
      </w:r>
      <w:r w:rsidR="008F37AC">
        <w:t>правительство</w:t>
      </w:r>
      <w:r w:rsidR="008F37AC" w:rsidRPr="008566B7">
        <w:t xml:space="preserve"> </w:t>
      </w:r>
      <w:r w:rsidR="008F37AC">
        <w:t>Республики</w:t>
      </w:r>
      <w:r w:rsidR="008F37AC" w:rsidRPr="008566B7">
        <w:t xml:space="preserve"> </w:t>
      </w:r>
      <w:r w:rsidR="008F37AC">
        <w:t>Мак</w:t>
      </w:r>
      <w:r w:rsidR="00214194">
        <w:t>едония</w:t>
      </w:r>
      <w:r w:rsidR="008F37AC" w:rsidRPr="008566B7">
        <w:t xml:space="preserve"> </w:t>
      </w:r>
      <w:r w:rsidR="008F37AC">
        <w:t>учредило в М</w:t>
      </w:r>
      <w:r w:rsidR="008F37AC">
        <w:t>и</w:t>
      </w:r>
      <w:r w:rsidR="008F37AC">
        <w:t>нистерстве труда и социальной политики Отдел равных возможностей</w:t>
      </w:r>
      <w:r w:rsidR="008F37AC" w:rsidRPr="00FA337E">
        <w:t xml:space="preserve">. </w:t>
      </w:r>
      <w:r w:rsidR="008F37AC">
        <w:t>Осно</w:t>
      </w:r>
      <w:r w:rsidR="008F37AC">
        <w:t>в</w:t>
      </w:r>
      <w:r w:rsidR="008F37AC">
        <w:t>ная</w:t>
      </w:r>
      <w:r w:rsidR="008F37AC" w:rsidRPr="00B155F7">
        <w:t xml:space="preserve"> </w:t>
      </w:r>
      <w:r w:rsidR="008F37AC">
        <w:t>задача</w:t>
      </w:r>
      <w:r w:rsidR="008F37AC" w:rsidRPr="00B155F7">
        <w:t xml:space="preserve"> </w:t>
      </w:r>
      <w:r w:rsidR="008F37AC">
        <w:t>этого</w:t>
      </w:r>
      <w:r w:rsidR="008F37AC" w:rsidRPr="00B155F7">
        <w:t xml:space="preserve"> </w:t>
      </w:r>
      <w:r w:rsidR="008F37AC">
        <w:t>Отдела</w:t>
      </w:r>
      <w:r w:rsidR="008F37AC" w:rsidRPr="00B155F7">
        <w:t xml:space="preserve"> </w:t>
      </w:r>
      <w:r w:rsidR="008F37AC">
        <w:t>заключается</w:t>
      </w:r>
      <w:r w:rsidR="008F37AC" w:rsidRPr="00B155F7">
        <w:t xml:space="preserve"> </w:t>
      </w:r>
      <w:r w:rsidR="008F37AC">
        <w:t>в</w:t>
      </w:r>
      <w:r w:rsidR="008F37AC" w:rsidRPr="00B155F7">
        <w:t xml:space="preserve"> </w:t>
      </w:r>
      <w:r w:rsidR="008F37AC">
        <w:t>том</w:t>
      </w:r>
      <w:r w:rsidR="008F37AC" w:rsidRPr="00B155F7">
        <w:t xml:space="preserve">, </w:t>
      </w:r>
      <w:r w:rsidR="008F37AC">
        <w:t>чтобы</w:t>
      </w:r>
      <w:r w:rsidR="008F37AC" w:rsidRPr="00B155F7">
        <w:t xml:space="preserve"> </w:t>
      </w:r>
      <w:r w:rsidR="008F37AC">
        <w:t>реализовывать</w:t>
      </w:r>
      <w:r w:rsidR="008F37AC" w:rsidRPr="00B155F7">
        <w:t xml:space="preserve"> </w:t>
      </w:r>
      <w:r w:rsidR="008F37AC" w:rsidRPr="00FA337E">
        <w:t xml:space="preserve"> </w:t>
      </w:r>
      <w:r w:rsidR="008F37AC">
        <w:t>мероприятия</w:t>
      </w:r>
      <w:r w:rsidR="008F37AC" w:rsidRPr="00B155F7">
        <w:t xml:space="preserve">, </w:t>
      </w:r>
      <w:r w:rsidR="008F37AC">
        <w:t>содействующие</w:t>
      </w:r>
      <w:r w:rsidR="008F37AC" w:rsidRPr="00B155F7">
        <w:t xml:space="preserve"> </w:t>
      </w:r>
      <w:r w:rsidR="008F37AC">
        <w:t>созданию</w:t>
      </w:r>
      <w:r w:rsidR="008F37AC" w:rsidRPr="00B155F7">
        <w:t xml:space="preserve"> </w:t>
      </w:r>
      <w:r w:rsidR="008F37AC">
        <w:t>равных</w:t>
      </w:r>
      <w:r w:rsidR="008F37AC" w:rsidRPr="00B155F7">
        <w:t xml:space="preserve"> </w:t>
      </w:r>
      <w:r w:rsidR="008F37AC">
        <w:t>возможностей</w:t>
      </w:r>
      <w:r w:rsidR="008F37AC" w:rsidRPr="00B155F7">
        <w:t xml:space="preserve"> </w:t>
      </w:r>
      <w:r w:rsidR="008F37AC">
        <w:t>и</w:t>
      </w:r>
      <w:r w:rsidR="008F37AC" w:rsidRPr="00B155F7">
        <w:t xml:space="preserve"> </w:t>
      </w:r>
      <w:r w:rsidR="008F37AC">
        <w:t>равенства</w:t>
      </w:r>
      <w:r w:rsidR="008F37AC" w:rsidRPr="00B155F7">
        <w:t xml:space="preserve">, </w:t>
      </w:r>
      <w:r w:rsidR="008F37AC">
        <w:t>а</w:t>
      </w:r>
      <w:r w:rsidR="008F37AC" w:rsidRPr="00B155F7">
        <w:t xml:space="preserve"> </w:t>
      </w:r>
      <w:r w:rsidR="008F37AC">
        <w:t>также</w:t>
      </w:r>
      <w:r w:rsidR="008F37AC" w:rsidRPr="00B155F7">
        <w:t xml:space="preserve"> </w:t>
      </w:r>
      <w:r w:rsidR="008F37AC">
        <w:t>мер</w:t>
      </w:r>
      <w:r w:rsidR="008F37AC" w:rsidRPr="00B155F7">
        <w:t xml:space="preserve">, </w:t>
      </w:r>
      <w:r w:rsidR="008F37AC">
        <w:t>н</w:t>
      </w:r>
      <w:r w:rsidR="008F37AC">
        <w:t>а</w:t>
      </w:r>
      <w:r w:rsidR="008F37AC">
        <w:t>правленных</w:t>
      </w:r>
      <w:r w:rsidR="008F37AC" w:rsidRPr="00B155F7">
        <w:t xml:space="preserve"> </w:t>
      </w:r>
      <w:r w:rsidR="008F37AC">
        <w:t>на</w:t>
      </w:r>
      <w:r w:rsidR="008F37AC" w:rsidRPr="00B155F7">
        <w:t xml:space="preserve"> </w:t>
      </w:r>
      <w:r w:rsidR="008F37AC">
        <w:t>недопущение</w:t>
      </w:r>
      <w:r w:rsidR="008F37AC" w:rsidRPr="00B155F7">
        <w:t xml:space="preserve"> </w:t>
      </w:r>
      <w:r w:rsidR="008F37AC">
        <w:t>любых</w:t>
      </w:r>
      <w:r w:rsidR="008F37AC" w:rsidRPr="008B3155">
        <w:t xml:space="preserve"> </w:t>
      </w:r>
      <w:r w:rsidR="008F37AC">
        <w:t>форм</w:t>
      </w:r>
      <w:r w:rsidR="008F37AC" w:rsidRPr="008B3155">
        <w:t xml:space="preserve"> </w:t>
      </w:r>
      <w:r w:rsidR="008F37AC">
        <w:t>насилия</w:t>
      </w:r>
      <w:r w:rsidR="008F37AC" w:rsidRPr="008B3155">
        <w:t xml:space="preserve"> </w:t>
      </w:r>
      <w:r w:rsidR="008F37AC">
        <w:t>и</w:t>
      </w:r>
      <w:r w:rsidR="008F37AC" w:rsidRPr="008B3155">
        <w:t xml:space="preserve"> </w:t>
      </w:r>
      <w:r w:rsidR="008F37AC">
        <w:t>дискриминации</w:t>
      </w:r>
      <w:r w:rsidR="008F37AC" w:rsidRPr="008B3155">
        <w:t xml:space="preserve"> </w:t>
      </w:r>
      <w:r w:rsidR="008F37AC">
        <w:t>на</w:t>
      </w:r>
      <w:r w:rsidR="008F37AC" w:rsidRPr="008B3155">
        <w:t xml:space="preserve"> </w:t>
      </w:r>
      <w:r w:rsidR="008F37AC">
        <w:t>осн</w:t>
      </w:r>
      <w:r w:rsidR="008F37AC">
        <w:t>о</w:t>
      </w:r>
      <w:r w:rsidR="008F37AC">
        <w:t>вании</w:t>
      </w:r>
      <w:r w:rsidR="008F37AC" w:rsidRPr="008B3155">
        <w:t xml:space="preserve"> </w:t>
      </w:r>
      <w:r w:rsidR="008F37AC">
        <w:t>гендера</w:t>
      </w:r>
      <w:r w:rsidR="008F37AC" w:rsidRPr="008B3155">
        <w:t xml:space="preserve">, </w:t>
      </w:r>
      <w:r w:rsidR="008F37AC">
        <w:t>возраста</w:t>
      </w:r>
      <w:r w:rsidR="008F37AC" w:rsidRPr="008B3155">
        <w:t xml:space="preserve">, </w:t>
      </w:r>
      <w:r w:rsidR="008F37AC">
        <w:t>этнической</w:t>
      </w:r>
      <w:r w:rsidR="008F37AC" w:rsidRPr="008B3155">
        <w:t xml:space="preserve"> </w:t>
      </w:r>
      <w:r w:rsidR="008F37AC">
        <w:t>принадлежности</w:t>
      </w:r>
      <w:r w:rsidR="008F37AC" w:rsidRPr="008B3155">
        <w:t xml:space="preserve">, </w:t>
      </w:r>
      <w:r w:rsidR="008F37AC">
        <w:t>инвалидности</w:t>
      </w:r>
      <w:r w:rsidR="008F37AC" w:rsidRPr="008B3155">
        <w:t xml:space="preserve"> </w:t>
      </w:r>
      <w:r w:rsidR="008F37AC">
        <w:t>при</w:t>
      </w:r>
      <w:r w:rsidR="008F37AC" w:rsidRPr="008B3155">
        <w:t xml:space="preserve"> </w:t>
      </w:r>
      <w:r>
        <w:t>нал</w:t>
      </w:r>
      <w:r>
        <w:t>и</w:t>
      </w:r>
      <w:r>
        <w:t xml:space="preserve">чии </w:t>
      </w:r>
      <w:r w:rsidR="008F37AC">
        <w:t>психических</w:t>
      </w:r>
      <w:r w:rsidR="008F37AC" w:rsidRPr="008B3155">
        <w:t xml:space="preserve"> </w:t>
      </w:r>
      <w:r w:rsidR="008F37AC">
        <w:t>и</w:t>
      </w:r>
      <w:r w:rsidR="008F37AC" w:rsidRPr="008B3155">
        <w:t xml:space="preserve"> </w:t>
      </w:r>
      <w:r w:rsidR="008F37AC">
        <w:t>физических</w:t>
      </w:r>
      <w:r w:rsidR="008F37AC" w:rsidRPr="008B3155">
        <w:t xml:space="preserve"> </w:t>
      </w:r>
      <w:r>
        <w:t>нарушений</w:t>
      </w:r>
      <w:r w:rsidR="008F37AC" w:rsidRPr="008B3155">
        <w:t xml:space="preserve">, </w:t>
      </w:r>
      <w:r w:rsidR="008F37AC">
        <w:t>двойной</w:t>
      </w:r>
      <w:r w:rsidR="008F37AC" w:rsidRPr="008B3155">
        <w:t xml:space="preserve"> </w:t>
      </w:r>
      <w:r w:rsidR="008F37AC">
        <w:t>дискриминации</w:t>
      </w:r>
      <w:r w:rsidR="008F37AC" w:rsidRPr="008B3155">
        <w:t xml:space="preserve"> </w:t>
      </w:r>
      <w:r w:rsidR="008F37AC">
        <w:t>и</w:t>
      </w:r>
      <w:r w:rsidR="008F37AC" w:rsidRPr="008B3155">
        <w:t xml:space="preserve"> </w:t>
      </w:r>
      <w:r w:rsidR="008F37AC">
        <w:t>т</w:t>
      </w:r>
      <w:r w:rsidR="008F37AC" w:rsidRPr="008B3155">
        <w:t>.</w:t>
      </w:r>
      <w:r w:rsidR="008F37AC">
        <w:t>д</w:t>
      </w:r>
      <w:r w:rsidR="008F37AC" w:rsidRPr="008B3155">
        <w:t xml:space="preserve">. </w:t>
      </w:r>
      <w:r w:rsidR="008F37AC">
        <w:t>во</w:t>
      </w:r>
      <w:r w:rsidR="008F37AC" w:rsidRPr="008B3155">
        <w:t xml:space="preserve"> </w:t>
      </w:r>
      <w:r w:rsidR="008F37AC">
        <w:t>всех</w:t>
      </w:r>
      <w:r w:rsidR="008F37AC" w:rsidRPr="008B3155">
        <w:t xml:space="preserve"> </w:t>
      </w:r>
      <w:r w:rsidR="008F37AC">
        <w:t>областях</w:t>
      </w:r>
      <w:r w:rsidR="008F37AC" w:rsidRPr="008B3155">
        <w:t xml:space="preserve"> </w:t>
      </w:r>
      <w:r w:rsidR="008F37AC">
        <w:t>общественной</w:t>
      </w:r>
      <w:r w:rsidR="008F37AC" w:rsidRPr="008B3155">
        <w:t xml:space="preserve"> </w:t>
      </w:r>
      <w:r w:rsidR="008F37AC">
        <w:t>жизни</w:t>
      </w:r>
      <w:r w:rsidR="008F37AC" w:rsidRPr="008B3155">
        <w:t xml:space="preserve"> </w:t>
      </w:r>
      <w:r w:rsidR="008F37AC">
        <w:t>на</w:t>
      </w:r>
      <w:r w:rsidR="008F37AC" w:rsidRPr="008B3155">
        <w:t xml:space="preserve"> </w:t>
      </w:r>
      <w:r w:rsidR="008F37AC">
        <w:t>национальном</w:t>
      </w:r>
      <w:r w:rsidR="008F37AC" w:rsidRPr="008B3155">
        <w:t xml:space="preserve"> </w:t>
      </w:r>
      <w:r w:rsidR="008F37AC">
        <w:t>и</w:t>
      </w:r>
      <w:r w:rsidR="008F37AC" w:rsidRPr="008B3155">
        <w:t xml:space="preserve"> </w:t>
      </w:r>
      <w:r w:rsidR="008F37AC">
        <w:t>местном уровнях</w:t>
      </w:r>
      <w:r w:rsidR="008F37AC" w:rsidRPr="00FA337E">
        <w:t>.</w:t>
      </w:r>
      <w:r w:rsidR="008F37AC">
        <w:t xml:space="preserve"> Кр</w:t>
      </w:r>
      <w:r w:rsidR="008F37AC">
        <w:t>о</w:t>
      </w:r>
      <w:r w:rsidR="008F37AC">
        <w:t>ме</w:t>
      </w:r>
      <w:r w:rsidR="008F37AC" w:rsidRPr="008B3155">
        <w:t xml:space="preserve"> </w:t>
      </w:r>
      <w:r w:rsidR="008F37AC">
        <w:t>того</w:t>
      </w:r>
      <w:r w:rsidR="008F37AC" w:rsidRPr="00FA337E">
        <w:t xml:space="preserve">, </w:t>
      </w:r>
      <w:r w:rsidR="008F37AC">
        <w:t>на</w:t>
      </w:r>
      <w:r w:rsidR="008F37AC" w:rsidRPr="008B3155">
        <w:t xml:space="preserve"> </w:t>
      </w:r>
      <w:r w:rsidR="008F37AC">
        <w:t>Отдел</w:t>
      </w:r>
      <w:r w:rsidR="008F37AC" w:rsidRPr="008B3155">
        <w:t xml:space="preserve"> </w:t>
      </w:r>
      <w:r w:rsidR="008F37AC">
        <w:t>равных</w:t>
      </w:r>
      <w:r w:rsidR="008F37AC" w:rsidRPr="008B3155">
        <w:t xml:space="preserve"> </w:t>
      </w:r>
      <w:r w:rsidR="008F37AC">
        <w:t>возможностей</w:t>
      </w:r>
      <w:r w:rsidR="008F37AC" w:rsidRPr="008B3155">
        <w:t xml:space="preserve"> </w:t>
      </w:r>
      <w:r w:rsidR="008F37AC">
        <w:t>возложена ответственность за обесп</w:t>
      </w:r>
      <w:r w:rsidR="008F37AC">
        <w:t>е</w:t>
      </w:r>
      <w:r w:rsidR="008F37AC">
        <w:t>чение межведомственного сотрудничества, а также сотрудничества с гражда</w:t>
      </w:r>
      <w:r w:rsidR="008F37AC">
        <w:t>н</w:t>
      </w:r>
      <w:r w:rsidR="008F37AC">
        <w:t>ским сектором и социальными партнерами</w:t>
      </w:r>
      <w:r w:rsidR="008F37AC" w:rsidRPr="00FA337E">
        <w:t xml:space="preserve">. </w:t>
      </w:r>
      <w:r w:rsidR="008F37AC">
        <w:t>Отдел</w:t>
      </w:r>
      <w:r w:rsidR="008F37AC" w:rsidRPr="00C67E9F">
        <w:t xml:space="preserve"> </w:t>
      </w:r>
      <w:r w:rsidR="008F37AC">
        <w:t>также</w:t>
      </w:r>
      <w:r w:rsidR="008F37AC" w:rsidRPr="00C67E9F">
        <w:t xml:space="preserve"> </w:t>
      </w:r>
      <w:r>
        <w:t xml:space="preserve">контролирует </w:t>
      </w:r>
      <w:r w:rsidR="008F37AC">
        <w:t>осущ</w:t>
      </w:r>
      <w:r w:rsidR="008F37AC">
        <w:t>е</w:t>
      </w:r>
      <w:r w:rsidR="008F37AC">
        <w:t>ствлени</w:t>
      </w:r>
      <w:r>
        <w:t>е</w:t>
      </w:r>
      <w:r w:rsidR="008F37AC" w:rsidRPr="00C67E9F">
        <w:t xml:space="preserve"> </w:t>
      </w:r>
      <w:r w:rsidR="008F37AC">
        <w:t>Закона</w:t>
      </w:r>
      <w:r w:rsidR="008F37AC" w:rsidRPr="00C67E9F">
        <w:t xml:space="preserve"> </w:t>
      </w:r>
      <w:r w:rsidR="008F37AC">
        <w:t>о</w:t>
      </w:r>
      <w:r w:rsidR="008F37AC" w:rsidRPr="00C67E9F">
        <w:t xml:space="preserve"> </w:t>
      </w:r>
      <w:r w:rsidR="008F37AC">
        <w:t>равных</w:t>
      </w:r>
      <w:r w:rsidR="008F37AC" w:rsidRPr="00C67E9F">
        <w:t xml:space="preserve"> </w:t>
      </w:r>
      <w:r w:rsidR="008F37AC">
        <w:t>возможностях</w:t>
      </w:r>
      <w:r w:rsidR="008F37AC" w:rsidRPr="00C67E9F">
        <w:t xml:space="preserve"> </w:t>
      </w:r>
      <w:r w:rsidR="008F37AC">
        <w:t>для</w:t>
      </w:r>
      <w:r w:rsidR="008F37AC" w:rsidRPr="00C67E9F">
        <w:t xml:space="preserve"> </w:t>
      </w:r>
      <w:r w:rsidR="008F37AC">
        <w:t>женщин</w:t>
      </w:r>
      <w:r w:rsidR="008F37AC" w:rsidRPr="00C67E9F">
        <w:t xml:space="preserve"> </w:t>
      </w:r>
      <w:r w:rsidR="008F37AC">
        <w:t>и</w:t>
      </w:r>
      <w:r w:rsidR="008F37AC" w:rsidRPr="00C67E9F">
        <w:t xml:space="preserve"> </w:t>
      </w:r>
      <w:r w:rsidR="008F37AC">
        <w:t>мужчин</w:t>
      </w:r>
      <w:r w:rsidR="008F37AC" w:rsidRPr="00C67E9F">
        <w:t xml:space="preserve">, </w:t>
      </w:r>
      <w:r w:rsidR="008F37AC">
        <w:t>Закона</w:t>
      </w:r>
      <w:r w:rsidR="008F37AC" w:rsidRPr="00C67E9F">
        <w:t xml:space="preserve"> </w:t>
      </w:r>
      <w:r w:rsidR="008F37AC">
        <w:t>о</w:t>
      </w:r>
      <w:r w:rsidR="008F37AC" w:rsidRPr="00C67E9F">
        <w:t xml:space="preserve"> </w:t>
      </w:r>
      <w:r w:rsidR="008F37AC">
        <w:t>пр</w:t>
      </w:r>
      <w:r w:rsidR="008F37AC">
        <w:t>е</w:t>
      </w:r>
      <w:r w:rsidR="008F37AC">
        <w:t>дупреждении</w:t>
      </w:r>
      <w:r w:rsidR="008F37AC" w:rsidRPr="00C67E9F">
        <w:t xml:space="preserve"> </w:t>
      </w:r>
      <w:r w:rsidR="008F37AC">
        <w:t>дискриминации</w:t>
      </w:r>
      <w:r w:rsidR="008F37AC" w:rsidRPr="00C67E9F">
        <w:t xml:space="preserve"> </w:t>
      </w:r>
      <w:r w:rsidR="008F37AC">
        <w:t>и</w:t>
      </w:r>
      <w:r w:rsidR="008F37AC" w:rsidRPr="00C67E9F">
        <w:t xml:space="preserve"> </w:t>
      </w:r>
      <w:r w:rsidR="008F37AC">
        <w:t>защите</w:t>
      </w:r>
      <w:r w:rsidR="008F37AC" w:rsidRPr="00C67E9F">
        <w:t xml:space="preserve"> </w:t>
      </w:r>
      <w:r w:rsidR="008F37AC">
        <w:t>от</w:t>
      </w:r>
      <w:r w:rsidR="008F37AC" w:rsidRPr="00C67E9F">
        <w:t xml:space="preserve"> </w:t>
      </w:r>
      <w:r w:rsidR="008F37AC">
        <w:t>нее</w:t>
      </w:r>
      <w:r w:rsidR="008F37AC" w:rsidRPr="00C67E9F">
        <w:t xml:space="preserve">, </w:t>
      </w:r>
      <w:r w:rsidR="008F37AC">
        <w:t>а</w:t>
      </w:r>
      <w:r w:rsidR="008F37AC" w:rsidRPr="00C67E9F">
        <w:t xml:space="preserve"> </w:t>
      </w:r>
      <w:r w:rsidR="008F37AC">
        <w:t>также</w:t>
      </w:r>
      <w:r w:rsidR="008F37AC" w:rsidRPr="00C67E9F">
        <w:t xml:space="preserve"> </w:t>
      </w:r>
      <w:r w:rsidR="008F37AC">
        <w:t>других</w:t>
      </w:r>
      <w:r w:rsidR="008F37AC" w:rsidRPr="00C67E9F">
        <w:t xml:space="preserve"> </w:t>
      </w:r>
      <w:r w:rsidR="008F37AC">
        <w:t>законов</w:t>
      </w:r>
      <w:r w:rsidR="008F37AC" w:rsidRPr="00C67E9F">
        <w:t xml:space="preserve"> </w:t>
      </w:r>
      <w:r w:rsidR="008F37AC">
        <w:t>и</w:t>
      </w:r>
      <w:r w:rsidR="008F37AC" w:rsidRPr="00C67E9F">
        <w:t xml:space="preserve"> </w:t>
      </w:r>
      <w:r w:rsidR="008F37AC">
        <w:t>пр</w:t>
      </w:r>
      <w:r w:rsidR="008F37AC">
        <w:t>о</w:t>
      </w:r>
      <w:r w:rsidR="008F37AC">
        <w:t>грамм</w:t>
      </w:r>
      <w:r w:rsidR="008F37AC" w:rsidRPr="00C67E9F">
        <w:t xml:space="preserve"> </w:t>
      </w:r>
      <w:r w:rsidR="008F37AC">
        <w:t>в</w:t>
      </w:r>
      <w:r w:rsidR="008F37AC" w:rsidRPr="00C67E9F">
        <w:t xml:space="preserve"> </w:t>
      </w:r>
      <w:r w:rsidR="008F37AC">
        <w:t>этой</w:t>
      </w:r>
      <w:r w:rsidR="008F37AC" w:rsidRPr="00C67E9F">
        <w:t xml:space="preserve"> </w:t>
      </w:r>
      <w:r w:rsidR="008F37AC">
        <w:t>области</w:t>
      </w:r>
      <w:r w:rsidR="008F37AC" w:rsidRPr="00FA337E">
        <w:t xml:space="preserve">. </w:t>
      </w:r>
      <w:r w:rsidR="008F37AC">
        <w:t>Отдел также координирует всю деятельность в этой о</w:t>
      </w:r>
      <w:r w:rsidR="008F37AC">
        <w:t>б</w:t>
      </w:r>
      <w:r w:rsidR="008F37AC">
        <w:t>ласти и контролирует реализацию политики, мер и мероприятий.</w:t>
      </w:r>
    </w:p>
    <w:p w:rsidR="008F37AC" w:rsidRPr="00C67E9F" w:rsidRDefault="008F37AC" w:rsidP="00A421A5">
      <w:pPr>
        <w:pStyle w:val="H23GR"/>
      </w:pPr>
      <w:r w:rsidRPr="00C67E9F">
        <w:tab/>
        <w:t>3.</w:t>
      </w:r>
      <w:r w:rsidRPr="00C67E9F">
        <w:tab/>
      </w:r>
      <w:r>
        <w:t>Информация о национальных правозащитных учреждениях, обл</w:t>
      </w:r>
      <w:r>
        <w:t>а</w:t>
      </w:r>
      <w:r>
        <w:t>дающих компетенцией по борьбе с расовой дискриминацией</w:t>
      </w:r>
      <w:r w:rsidRPr="00C67E9F">
        <w:t xml:space="preserve"> </w:t>
      </w:r>
    </w:p>
    <w:p w:rsidR="008F37AC" w:rsidRPr="00FA337E" w:rsidRDefault="00A421A5" w:rsidP="008F37AC">
      <w:pPr>
        <w:pStyle w:val="SingleTxtGR"/>
      </w:pPr>
      <w:r>
        <w:t>18.</w:t>
      </w:r>
      <w:r>
        <w:tab/>
      </w:r>
      <w:r w:rsidR="008F37AC">
        <w:t>См</w:t>
      </w:r>
      <w:r w:rsidR="008F37AC" w:rsidRPr="00C67E9F">
        <w:t xml:space="preserve">. </w:t>
      </w:r>
      <w:r w:rsidR="008F37AC">
        <w:t>обновленный</w:t>
      </w:r>
      <w:r w:rsidR="008F37AC" w:rsidRPr="00C67E9F">
        <w:t xml:space="preserve"> </w:t>
      </w:r>
      <w:r w:rsidR="008F37AC" w:rsidRPr="00FA337E">
        <w:t xml:space="preserve"> </w:t>
      </w:r>
      <w:r w:rsidR="008F37AC">
        <w:t>базовый</w:t>
      </w:r>
      <w:r w:rsidR="008F37AC" w:rsidRPr="00C67E9F">
        <w:t xml:space="preserve"> </w:t>
      </w:r>
      <w:r w:rsidR="008F37AC">
        <w:t>документ</w:t>
      </w:r>
      <w:r w:rsidR="008F37AC" w:rsidRPr="00C67E9F">
        <w:t xml:space="preserve"> – </w:t>
      </w:r>
      <w:r w:rsidR="008F37AC">
        <w:t>Часть</w:t>
      </w:r>
      <w:r w:rsidR="008F37AC" w:rsidRPr="00C67E9F">
        <w:t xml:space="preserve"> </w:t>
      </w:r>
      <w:r w:rsidR="008F37AC">
        <w:t>Е</w:t>
      </w:r>
      <w:r w:rsidR="008F37AC" w:rsidRPr="00C67E9F">
        <w:t>.</w:t>
      </w:r>
      <w:r w:rsidR="008F37AC">
        <w:t xml:space="preserve"> Основа поощрения прав человека на национальном уровне – </w:t>
      </w:r>
      <w:r w:rsidR="008F37AC">
        <w:rPr>
          <w:lang w:val="en-US"/>
        </w:rPr>
        <w:t>III</w:t>
      </w:r>
      <w:r w:rsidR="008F37AC" w:rsidRPr="00040A93">
        <w:t xml:space="preserve"> </w:t>
      </w:r>
      <w:r w:rsidR="008F37AC">
        <w:t>Независимые правозащитные учрежд</w:t>
      </w:r>
      <w:r w:rsidR="008F37AC">
        <w:t>е</w:t>
      </w:r>
      <w:r w:rsidR="008F37AC">
        <w:t>ния</w:t>
      </w:r>
      <w:r w:rsidR="008F37AC" w:rsidRPr="00FA337E">
        <w:rPr>
          <w:rFonts w:eastAsia="Arial"/>
        </w:rPr>
        <w:t>.</w:t>
      </w:r>
    </w:p>
    <w:p w:rsidR="008F37AC" w:rsidRPr="00C503ED" w:rsidRDefault="008F37AC" w:rsidP="00A421A5">
      <w:pPr>
        <w:pStyle w:val="H23GR"/>
      </w:pPr>
      <w:r w:rsidRPr="00C67E9F">
        <w:tab/>
      </w:r>
      <w:r w:rsidRPr="00C503ED">
        <w:t>4.</w:t>
      </w:r>
      <w:r w:rsidRPr="00C503ED">
        <w:tab/>
      </w:r>
      <w:r>
        <w:t>Информация</w:t>
      </w:r>
      <w:r w:rsidRPr="00C503ED">
        <w:t xml:space="preserve"> </w:t>
      </w:r>
      <w:r>
        <w:t>о</w:t>
      </w:r>
      <w:r w:rsidRPr="00C503ED">
        <w:t xml:space="preserve"> </w:t>
      </w:r>
      <w:r>
        <w:t>группах</w:t>
      </w:r>
      <w:r w:rsidRPr="00C503ED">
        <w:t xml:space="preserve"> </w:t>
      </w:r>
      <w:r>
        <w:t>и</w:t>
      </w:r>
      <w:r w:rsidRPr="00C503ED">
        <w:t xml:space="preserve"> </w:t>
      </w:r>
      <w:r>
        <w:t>физических</w:t>
      </w:r>
      <w:r w:rsidRPr="00C503ED">
        <w:t xml:space="preserve"> </w:t>
      </w:r>
      <w:r>
        <w:t>лицах</w:t>
      </w:r>
      <w:r w:rsidRPr="00C503ED">
        <w:t xml:space="preserve">, </w:t>
      </w:r>
      <w:r>
        <w:t>пользующихся</w:t>
      </w:r>
      <w:r w:rsidRPr="00C503ED">
        <w:t xml:space="preserve"> </w:t>
      </w:r>
      <w:r>
        <w:t>защитой</w:t>
      </w:r>
      <w:r w:rsidRPr="00C503ED">
        <w:t xml:space="preserve"> </w:t>
      </w:r>
      <w:r>
        <w:t>особых</w:t>
      </w:r>
      <w:r w:rsidRPr="00C503ED">
        <w:t xml:space="preserve"> </w:t>
      </w:r>
      <w:r>
        <w:t>и</w:t>
      </w:r>
      <w:r w:rsidRPr="00C503ED">
        <w:t xml:space="preserve"> </w:t>
      </w:r>
      <w:r>
        <w:t>конкретных</w:t>
      </w:r>
      <w:r w:rsidRPr="00C503ED">
        <w:t xml:space="preserve"> </w:t>
      </w:r>
      <w:r>
        <w:t>мер</w:t>
      </w:r>
      <w:r w:rsidRPr="00C503ED">
        <w:t xml:space="preserve">, </w:t>
      </w:r>
      <w:r>
        <w:t>принятых</w:t>
      </w:r>
      <w:r w:rsidRPr="00C503ED">
        <w:t xml:space="preserve"> </w:t>
      </w:r>
      <w:r>
        <w:t>в</w:t>
      </w:r>
      <w:r w:rsidRPr="00C503ED">
        <w:t xml:space="preserve"> </w:t>
      </w:r>
      <w:r>
        <w:t>социальной, экономической, культурной и других областях в соответствии с пунктом 2 статьи 2 Конвенции</w:t>
      </w:r>
    </w:p>
    <w:p w:rsidR="008F37AC" w:rsidRPr="00FA337E" w:rsidRDefault="002E1AB2" w:rsidP="008F37AC">
      <w:pPr>
        <w:pStyle w:val="SingleTxtGR"/>
      </w:pPr>
      <w:r>
        <w:t>19.</w:t>
      </w:r>
      <w:r>
        <w:tab/>
      </w:r>
      <w:r w:rsidR="008F37AC">
        <w:t>В</w:t>
      </w:r>
      <w:r w:rsidR="008F37AC" w:rsidRPr="00B421C6">
        <w:t xml:space="preserve"> </w:t>
      </w:r>
      <w:r w:rsidR="008F37AC">
        <w:t>соответствии</w:t>
      </w:r>
      <w:r w:rsidR="008F37AC" w:rsidRPr="00B421C6">
        <w:t xml:space="preserve"> </w:t>
      </w:r>
      <w:r w:rsidR="008F37AC">
        <w:t>с</w:t>
      </w:r>
      <w:r w:rsidR="008F37AC" w:rsidRPr="00B421C6">
        <w:t xml:space="preserve"> </w:t>
      </w:r>
      <w:r w:rsidR="008F37AC">
        <w:t>Охридским</w:t>
      </w:r>
      <w:r w:rsidR="008F37AC" w:rsidRPr="00B421C6">
        <w:t xml:space="preserve"> </w:t>
      </w:r>
      <w:r w:rsidR="008F37AC">
        <w:t>рамочным</w:t>
      </w:r>
      <w:r w:rsidR="008F37AC" w:rsidRPr="00B421C6">
        <w:t xml:space="preserve"> </w:t>
      </w:r>
      <w:r w:rsidR="008F37AC">
        <w:t>соглашением</w:t>
      </w:r>
      <w:r w:rsidR="008F37AC" w:rsidRPr="00B421C6">
        <w:t xml:space="preserve"> </w:t>
      </w:r>
      <w:r w:rsidR="008F37AC">
        <w:t>в</w:t>
      </w:r>
      <w:r w:rsidR="008F37AC" w:rsidRPr="00B421C6">
        <w:t xml:space="preserve"> </w:t>
      </w:r>
      <w:r w:rsidR="008F37AC">
        <w:t>Конституции Ре</w:t>
      </w:r>
      <w:r w:rsidR="008F37AC">
        <w:t>с</w:t>
      </w:r>
      <w:r w:rsidR="008F37AC">
        <w:t>публики</w:t>
      </w:r>
      <w:r w:rsidR="008F37AC" w:rsidRPr="00B421C6">
        <w:t xml:space="preserve"> </w:t>
      </w:r>
      <w:r w:rsidR="008F37AC">
        <w:t>Македонии</w:t>
      </w:r>
      <w:r w:rsidR="008F37AC" w:rsidRPr="00B421C6">
        <w:t xml:space="preserve"> </w:t>
      </w:r>
      <w:r w:rsidR="008F37AC">
        <w:t xml:space="preserve">(Поправка </w:t>
      </w:r>
      <w:r w:rsidR="008F37AC" w:rsidRPr="00FA337E">
        <w:t>VI</w:t>
      </w:r>
      <w:r w:rsidR="008F37AC">
        <w:t>, т.е. подпункт 2 статьи 8) был</w:t>
      </w:r>
      <w:r w:rsidR="008F37AC" w:rsidRPr="00FA337E">
        <w:t xml:space="preserve"> </w:t>
      </w:r>
      <w:r w:rsidR="008F37AC">
        <w:t>закреплен</w:t>
      </w:r>
      <w:r w:rsidR="008F37AC" w:rsidRPr="00B421C6">
        <w:t xml:space="preserve"> </w:t>
      </w:r>
      <w:r w:rsidR="008F37AC">
        <w:t>принцип</w:t>
      </w:r>
      <w:r w:rsidR="008F37AC" w:rsidRPr="00B421C6">
        <w:t xml:space="preserve"> </w:t>
      </w:r>
      <w:r w:rsidR="008F37AC">
        <w:t>равного</w:t>
      </w:r>
      <w:r w:rsidR="008F37AC" w:rsidRPr="00B421C6">
        <w:t xml:space="preserve"> </w:t>
      </w:r>
      <w:r w:rsidR="008F37AC">
        <w:t>представительства. Это</w:t>
      </w:r>
      <w:r w:rsidR="008F37AC" w:rsidRPr="00CD7022">
        <w:t xml:space="preserve"> </w:t>
      </w:r>
      <w:r w:rsidR="008F37AC">
        <w:t>положение</w:t>
      </w:r>
      <w:r w:rsidR="008F37AC" w:rsidRPr="00CD7022">
        <w:t xml:space="preserve"> </w:t>
      </w:r>
      <w:r w:rsidR="008F37AC">
        <w:t>гласит</w:t>
      </w:r>
      <w:r w:rsidR="008F37AC" w:rsidRPr="00CD7022">
        <w:t xml:space="preserve">: </w:t>
      </w:r>
      <w:r w:rsidR="008F37AC">
        <w:t>Равное</w:t>
      </w:r>
      <w:r w:rsidR="008F37AC" w:rsidRPr="00CD7022">
        <w:t xml:space="preserve"> </w:t>
      </w:r>
      <w:r w:rsidR="008F37AC">
        <w:t>представ</w:t>
      </w:r>
      <w:r w:rsidR="008F37AC">
        <w:t>и</w:t>
      </w:r>
      <w:r w:rsidR="008F37AC">
        <w:t>тельство</w:t>
      </w:r>
      <w:r w:rsidR="008F37AC" w:rsidRPr="00CD7022">
        <w:t xml:space="preserve"> </w:t>
      </w:r>
      <w:r w:rsidR="008F37AC">
        <w:t>лиц</w:t>
      </w:r>
      <w:r w:rsidR="008F37AC" w:rsidRPr="00CD7022">
        <w:t xml:space="preserve">, </w:t>
      </w:r>
      <w:r w:rsidR="008F37AC">
        <w:t>принадлежащих</w:t>
      </w:r>
      <w:r w:rsidR="008F37AC" w:rsidRPr="00CD7022">
        <w:t xml:space="preserve"> </w:t>
      </w:r>
      <w:r w:rsidR="008F37AC">
        <w:t>ко</w:t>
      </w:r>
      <w:r w:rsidR="008F37AC" w:rsidRPr="00CD7022">
        <w:t xml:space="preserve"> </w:t>
      </w:r>
      <w:r w:rsidR="008F37AC">
        <w:t>всем</w:t>
      </w:r>
      <w:r w:rsidR="008F37AC" w:rsidRPr="00CD7022">
        <w:t xml:space="preserve"> </w:t>
      </w:r>
      <w:r w:rsidR="008F37AC">
        <w:t>общинам</w:t>
      </w:r>
      <w:r w:rsidR="008F37AC" w:rsidRPr="00CD7022">
        <w:t xml:space="preserve">, </w:t>
      </w:r>
      <w:r w:rsidR="008F37AC">
        <w:t>в</w:t>
      </w:r>
      <w:r w:rsidR="008F37AC" w:rsidRPr="00CD7022">
        <w:t xml:space="preserve"> </w:t>
      </w:r>
      <w:r w:rsidR="008F37AC">
        <w:t>государственных</w:t>
      </w:r>
      <w:r w:rsidR="008F37AC" w:rsidRPr="00CD7022">
        <w:t xml:space="preserve"> </w:t>
      </w:r>
      <w:r w:rsidR="008F37AC">
        <w:t>органах</w:t>
      </w:r>
      <w:r w:rsidR="008F37AC" w:rsidRPr="00CD7022">
        <w:t xml:space="preserve"> </w:t>
      </w:r>
      <w:r w:rsidR="008F37AC">
        <w:t>на</w:t>
      </w:r>
      <w:r w:rsidR="008F37AC" w:rsidRPr="00CD7022">
        <w:t xml:space="preserve"> </w:t>
      </w:r>
      <w:r w:rsidR="008F37AC">
        <w:t>всех</w:t>
      </w:r>
      <w:r w:rsidR="008F37AC" w:rsidRPr="00CD7022">
        <w:t xml:space="preserve"> </w:t>
      </w:r>
      <w:r w:rsidR="008F37AC">
        <w:t>уровнях</w:t>
      </w:r>
      <w:r w:rsidR="008F37AC" w:rsidRPr="00CD7022">
        <w:t xml:space="preserve"> </w:t>
      </w:r>
      <w:r w:rsidR="008F37AC">
        <w:t>и</w:t>
      </w:r>
      <w:r w:rsidR="008F37AC" w:rsidRPr="00CD7022">
        <w:t xml:space="preserve"> </w:t>
      </w:r>
      <w:r w:rsidR="008F37AC">
        <w:t>других</w:t>
      </w:r>
      <w:r w:rsidR="008F37AC" w:rsidRPr="00CD7022">
        <w:t xml:space="preserve"> </w:t>
      </w:r>
      <w:r w:rsidR="008F37AC">
        <w:t>областях</w:t>
      </w:r>
      <w:r w:rsidR="008F37AC" w:rsidRPr="00CD7022">
        <w:t xml:space="preserve"> </w:t>
      </w:r>
      <w:r w:rsidR="008F37AC">
        <w:t>общественной</w:t>
      </w:r>
      <w:r w:rsidR="008F37AC" w:rsidRPr="00CD7022">
        <w:t xml:space="preserve"> </w:t>
      </w:r>
      <w:r w:rsidR="008F37AC">
        <w:t>жизни. Применение</w:t>
      </w:r>
      <w:r w:rsidR="008F37AC" w:rsidRPr="00925677">
        <w:t xml:space="preserve"> </w:t>
      </w:r>
      <w:r w:rsidR="008F37AC">
        <w:t>этого</w:t>
      </w:r>
      <w:r w:rsidR="008F37AC" w:rsidRPr="00925677">
        <w:t xml:space="preserve"> </w:t>
      </w:r>
      <w:r w:rsidR="008F37AC">
        <w:t>вкл</w:t>
      </w:r>
      <w:r w:rsidR="008F37AC">
        <w:t>ю</w:t>
      </w:r>
      <w:r w:rsidR="008F37AC">
        <w:t>ченного</w:t>
      </w:r>
      <w:r w:rsidR="008F37AC" w:rsidRPr="00925677">
        <w:t xml:space="preserve"> </w:t>
      </w:r>
      <w:r w:rsidR="008F37AC">
        <w:t>в</w:t>
      </w:r>
      <w:r w:rsidR="008F37AC" w:rsidRPr="00925677">
        <w:t xml:space="preserve"> </w:t>
      </w:r>
      <w:r w:rsidR="008F37AC">
        <w:t>Конституцию</w:t>
      </w:r>
      <w:r w:rsidR="008F37AC" w:rsidRPr="00925677">
        <w:t xml:space="preserve"> </w:t>
      </w:r>
      <w:r w:rsidR="008F37AC">
        <w:t>принципа</w:t>
      </w:r>
      <w:r w:rsidR="008F37AC" w:rsidRPr="00925677">
        <w:t xml:space="preserve"> </w:t>
      </w:r>
      <w:r w:rsidR="008F37AC">
        <w:t>обусловило</w:t>
      </w:r>
      <w:r w:rsidR="008F37AC" w:rsidRPr="00925677">
        <w:t xml:space="preserve"> </w:t>
      </w:r>
      <w:r w:rsidR="008F37AC">
        <w:t>внесение</w:t>
      </w:r>
      <w:r w:rsidR="008F37AC" w:rsidRPr="00925677">
        <w:t xml:space="preserve"> </w:t>
      </w:r>
      <w:r w:rsidR="008F37AC">
        <w:t>поправок</w:t>
      </w:r>
      <w:r w:rsidR="008F37AC" w:rsidRPr="00925677">
        <w:t xml:space="preserve"> </w:t>
      </w:r>
      <w:r w:rsidR="008F37AC">
        <w:t>в</w:t>
      </w:r>
      <w:r w:rsidR="008F37AC" w:rsidRPr="00925677">
        <w:t xml:space="preserve"> </w:t>
      </w:r>
      <w:r w:rsidR="008F37AC">
        <w:t>ряд</w:t>
      </w:r>
      <w:r w:rsidR="008F37AC" w:rsidRPr="00925677">
        <w:t xml:space="preserve"> </w:t>
      </w:r>
      <w:r w:rsidR="008F37AC">
        <w:t>законов</w:t>
      </w:r>
      <w:r w:rsidR="008F37AC" w:rsidRPr="00925677">
        <w:t xml:space="preserve">, </w:t>
      </w:r>
      <w:r w:rsidR="008F37AC">
        <w:t>в</w:t>
      </w:r>
      <w:r w:rsidR="008F37AC" w:rsidRPr="00925677">
        <w:t xml:space="preserve"> </w:t>
      </w:r>
      <w:r w:rsidR="008F37AC">
        <w:t>частности</w:t>
      </w:r>
      <w:r w:rsidR="008F37AC" w:rsidRPr="00925677">
        <w:t xml:space="preserve"> </w:t>
      </w:r>
      <w:r w:rsidR="008F37AC">
        <w:t>в</w:t>
      </w:r>
      <w:r w:rsidR="008F37AC" w:rsidRPr="00925677">
        <w:t xml:space="preserve"> </w:t>
      </w:r>
      <w:r w:rsidR="008F37AC">
        <w:t>Закон</w:t>
      </w:r>
      <w:r w:rsidR="008F37AC" w:rsidRPr="00925677">
        <w:t xml:space="preserve"> </w:t>
      </w:r>
      <w:r w:rsidR="008F37AC">
        <w:t>о</w:t>
      </w:r>
      <w:r w:rsidR="008F37AC" w:rsidRPr="00925677">
        <w:t xml:space="preserve"> </w:t>
      </w:r>
      <w:r w:rsidR="008F37AC">
        <w:t>гражданских</w:t>
      </w:r>
      <w:r w:rsidR="008F37AC" w:rsidRPr="00925677">
        <w:t xml:space="preserve"> </w:t>
      </w:r>
      <w:r w:rsidR="008F37AC">
        <w:t>служащих</w:t>
      </w:r>
      <w:r w:rsidR="008F37AC" w:rsidRPr="00925677">
        <w:t xml:space="preserve">, </w:t>
      </w:r>
      <w:r w:rsidR="008F37AC">
        <w:t>Закон</w:t>
      </w:r>
      <w:r w:rsidR="008F37AC" w:rsidRPr="00925677">
        <w:t xml:space="preserve"> </w:t>
      </w:r>
      <w:r w:rsidR="008F37AC">
        <w:t>о</w:t>
      </w:r>
      <w:r w:rsidR="008F37AC" w:rsidRPr="00925677">
        <w:t xml:space="preserve"> </w:t>
      </w:r>
      <w:r w:rsidR="008F37AC">
        <w:t>трудовых</w:t>
      </w:r>
      <w:r w:rsidR="008F37AC" w:rsidRPr="00925677">
        <w:t xml:space="preserve"> </w:t>
      </w:r>
      <w:r w:rsidR="008F37AC">
        <w:t>отношениях</w:t>
      </w:r>
      <w:r w:rsidR="008F37AC" w:rsidRPr="00925677">
        <w:t xml:space="preserve">, </w:t>
      </w:r>
      <w:r w:rsidR="008F37AC">
        <w:t>Закон о местном самоуправлении, Закон о статусе города Скопье, Закон об о</w:t>
      </w:r>
      <w:r w:rsidR="008F37AC">
        <w:t>м</w:t>
      </w:r>
      <w:r w:rsidR="008F37AC">
        <w:t>будсмене и т.д.</w:t>
      </w:r>
      <w:r w:rsidR="008F37AC" w:rsidRPr="00FA337E">
        <w:t xml:space="preserve"> </w:t>
      </w:r>
      <w:r w:rsidR="008F37AC">
        <w:t>В</w:t>
      </w:r>
      <w:r w:rsidR="008F37AC" w:rsidRPr="00FA337E">
        <w:t xml:space="preserve"> 2007</w:t>
      </w:r>
      <w:r w:rsidR="008F37AC" w:rsidRPr="00411316">
        <w:t xml:space="preserve"> </w:t>
      </w:r>
      <w:r w:rsidR="008F37AC">
        <w:t>году</w:t>
      </w:r>
      <w:r w:rsidR="008F37AC" w:rsidRPr="00411316">
        <w:t xml:space="preserve"> </w:t>
      </w:r>
      <w:r w:rsidR="008F37AC">
        <w:t>Секретариат</w:t>
      </w:r>
      <w:r w:rsidR="008F37AC" w:rsidRPr="00411316">
        <w:t xml:space="preserve"> </w:t>
      </w:r>
      <w:r w:rsidR="008F37AC">
        <w:t>по</w:t>
      </w:r>
      <w:r w:rsidR="008F37AC" w:rsidRPr="00411316">
        <w:t xml:space="preserve"> </w:t>
      </w:r>
      <w:r w:rsidR="008F37AC">
        <w:t>осуществлению</w:t>
      </w:r>
      <w:r w:rsidR="008F37AC" w:rsidRPr="00411316">
        <w:t xml:space="preserve"> </w:t>
      </w:r>
      <w:r w:rsidR="008F37AC">
        <w:t>Охридского</w:t>
      </w:r>
      <w:r w:rsidR="008F37AC" w:rsidRPr="00411316">
        <w:t xml:space="preserve"> </w:t>
      </w:r>
      <w:r w:rsidR="008F37AC">
        <w:t>рамо</w:t>
      </w:r>
      <w:r w:rsidR="008F37AC">
        <w:t>ч</w:t>
      </w:r>
      <w:r w:rsidR="008F37AC">
        <w:t>ного</w:t>
      </w:r>
      <w:r w:rsidR="008F37AC" w:rsidRPr="00411316">
        <w:t xml:space="preserve"> </w:t>
      </w:r>
      <w:r w:rsidR="008F37AC">
        <w:t>соглашения</w:t>
      </w:r>
      <w:r w:rsidR="008F37AC" w:rsidRPr="00411316">
        <w:t xml:space="preserve"> </w:t>
      </w:r>
      <w:r w:rsidR="008F37AC">
        <w:t>принял</w:t>
      </w:r>
      <w:r w:rsidR="008F37AC" w:rsidRPr="00411316">
        <w:t xml:space="preserve"> </w:t>
      </w:r>
      <w:r w:rsidR="008F37AC">
        <w:t>Стратегию</w:t>
      </w:r>
      <w:r w:rsidR="008F37AC" w:rsidRPr="00411316">
        <w:t xml:space="preserve"> </w:t>
      </w:r>
      <w:r w:rsidR="008F37AC">
        <w:t>равного</w:t>
      </w:r>
      <w:r w:rsidR="008F37AC" w:rsidRPr="00411316">
        <w:t xml:space="preserve"> </w:t>
      </w:r>
      <w:r w:rsidR="008F37AC">
        <w:t>представительства</w:t>
      </w:r>
      <w:r w:rsidR="008F37AC" w:rsidRPr="00411316">
        <w:t xml:space="preserve"> </w:t>
      </w:r>
      <w:r w:rsidR="008F37AC">
        <w:t>в</w:t>
      </w:r>
      <w:r w:rsidR="008F37AC" w:rsidRPr="00411316">
        <w:t xml:space="preserve"> </w:t>
      </w:r>
      <w:r w:rsidR="008F37AC">
        <w:t>отношении</w:t>
      </w:r>
      <w:r w:rsidR="008F37AC" w:rsidRPr="00411316">
        <w:t xml:space="preserve"> </w:t>
      </w:r>
      <w:r w:rsidR="008F37AC">
        <w:t>лиц</w:t>
      </w:r>
      <w:r w:rsidR="008F37AC" w:rsidRPr="00411316">
        <w:t xml:space="preserve">, </w:t>
      </w:r>
      <w:r w:rsidR="008F37AC">
        <w:t>принадлежащих</w:t>
      </w:r>
      <w:r w:rsidR="008F37AC" w:rsidRPr="00411316">
        <w:t xml:space="preserve"> </w:t>
      </w:r>
      <w:r w:rsidR="008F37AC">
        <w:t>к</w:t>
      </w:r>
      <w:r w:rsidR="008F37AC" w:rsidRPr="00411316">
        <w:t xml:space="preserve"> </w:t>
      </w:r>
      <w:r w:rsidR="008F37AC">
        <w:t>общинам</w:t>
      </w:r>
      <w:r w:rsidR="008F37AC" w:rsidRPr="00411316">
        <w:t xml:space="preserve"> </w:t>
      </w:r>
      <w:r w:rsidR="008F37AC">
        <w:t>этнических</w:t>
      </w:r>
      <w:r w:rsidR="008F37AC" w:rsidRPr="00411316">
        <w:t xml:space="preserve"> </w:t>
      </w:r>
      <w:r w:rsidR="008F37AC">
        <w:t>меньшинств</w:t>
      </w:r>
      <w:r w:rsidR="008F37AC" w:rsidRPr="00411316">
        <w:t xml:space="preserve"> </w:t>
      </w:r>
      <w:r w:rsidR="008F37AC">
        <w:t>Республики</w:t>
      </w:r>
      <w:r w:rsidR="008F37AC" w:rsidRPr="00411316">
        <w:t xml:space="preserve"> </w:t>
      </w:r>
      <w:r w:rsidR="008F37AC">
        <w:t>Макед</w:t>
      </w:r>
      <w:r w:rsidR="008F37AC">
        <w:t>о</w:t>
      </w:r>
      <w:r w:rsidR="00214194">
        <w:t>ния</w:t>
      </w:r>
      <w:r w:rsidR="008F37AC" w:rsidRPr="00FA337E">
        <w:t xml:space="preserve">, </w:t>
      </w:r>
      <w:r w:rsidR="008F37AC">
        <w:t>в которой прописаны меры и мероприятия, направленные на улучшение положения с равным представительством в</w:t>
      </w:r>
      <w:r w:rsidR="00214194">
        <w:t>сех общин в Республике Македония</w:t>
      </w:r>
      <w:r w:rsidR="008F37AC">
        <w:t>. Управление омбудсмена является органом, которому поручена защита принц</w:t>
      </w:r>
      <w:r w:rsidR="008F37AC">
        <w:t>и</w:t>
      </w:r>
      <w:r w:rsidR="008F37AC">
        <w:t>пов равенства и равного представительства</w:t>
      </w:r>
      <w:r w:rsidR="008F37AC" w:rsidRPr="00FA337E">
        <w:t xml:space="preserve">. </w:t>
      </w:r>
      <w:r w:rsidR="008F37AC">
        <w:t>Информация</w:t>
      </w:r>
      <w:r w:rsidR="008F37AC" w:rsidRPr="008716B7">
        <w:t xml:space="preserve"> </w:t>
      </w:r>
      <w:r w:rsidR="008F37AC">
        <w:t>о</w:t>
      </w:r>
      <w:r w:rsidR="008F37AC" w:rsidRPr="008716B7">
        <w:t xml:space="preserve"> </w:t>
      </w:r>
      <w:r w:rsidR="008F37AC">
        <w:t>прогрессе</w:t>
      </w:r>
      <w:r w:rsidR="008F37AC" w:rsidRPr="008716B7">
        <w:t xml:space="preserve">, </w:t>
      </w:r>
      <w:r w:rsidR="008F37AC">
        <w:t>дости</w:t>
      </w:r>
      <w:r w:rsidR="008F37AC">
        <w:t>г</w:t>
      </w:r>
      <w:r w:rsidR="008F37AC">
        <w:t>нутом</w:t>
      </w:r>
      <w:r w:rsidR="008F37AC" w:rsidRPr="008716B7">
        <w:t xml:space="preserve"> </w:t>
      </w:r>
      <w:r w:rsidR="008F37AC">
        <w:t>в</w:t>
      </w:r>
      <w:r w:rsidR="008F37AC" w:rsidRPr="008716B7">
        <w:t xml:space="preserve"> </w:t>
      </w:r>
      <w:r w:rsidR="008F37AC">
        <w:t>деле</w:t>
      </w:r>
      <w:r w:rsidR="008F37AC" w:rsidRPr="008716B7">
        <w:t xml:space="preserve"> </w:t>
      </w:r>
      <w:r w:rsidR="008F37AC">
        <w:t>применения</w:t>
      </w:r>
      <w:r w:rsidR="008F37AC" w:rsidRPr="008716B7">
        <w:t xml:space="preserve"> </w:t>
      </w:r>
      <w:r w:rsidR="008F37AC">
        <w:t>принципа</w:t>
      </w:r>
      <w:r w:rsidR="008F37AC" w:rsidRPr="008716B7">
        <w:t xml:space="preserve"> </w:t>
      </w:r>
      <w:r w:rsidR="008F37AC">
        <w:t>равного</w:t>
      </w:r>
      <w:r w:rsidR="008F37AC" w:rsidRPr="008716B7">
        <w:t xml:space="preserve"> </w:t>
      </w:r>
      <w:r w:rsidR="008F37AC">
        <w:t>представительства</w:t>
      </w:r>
      <w:r w:rsidR="008F37AC" w:rsidRPr="008716B7">
        <w:t xml:space="preserve">, </w:t>
      </w:r>
      <w:r w:rsidR="008F37AC">
        <w:t>приводится</w:t>
      </w:r>
      <w:r w:rsidR="008F37AC" w:rsidRPr="008716B7">
        <w:t xml:space="preserve"> </w:t>
      </w:r>
      <w:r w:rsidR="008F37AC">
        <w:t>в</w:t>
      </w:r>
      <w:r w:rsidR="008F37AC" w:rsidRPr="008716B7">
        <w:t xml:space="preserve"> </w:t>
      </w:r>
      <w:r w:rsidR="008F37AC">
        <w:t>Ежего</w:t>
      </w:r>
      <w:r w:rsidR="008F37AC">
        <w:t>д</w:t>
      </w:r>
      <w:r w:rsidR="008F37AC">
        <w:t>ном докладе о равном представительстве в государственном секторе Республи</w:t>
      </w:r>
      <w:r w:rsidR="00214194">
        <w:t>ки Македония</w:t>
      </w:r>
      <w:r w:rsidR="008F37AC">
        <w:t>. Кроме</w:t>
      </w:r>
      <w:r w:rsidR="008F37AC" w:rsidRPr="00393D60">
        <w:t xml:space="preserve"> </w:t>
      </w:r>
      <w:r w:rsidR="008F37AC">
        <w:t>того</w:t>
      </w:r>
      <w:r w:rsidR="008F37AC" w:rsidRPr="00393D60">
        <w:t xml:space="preserve">, </w:t>
      </w:r>
      <w:r w:rsidR="008F37AC">
        <w:t>в</w:t>
      </w:r>
      <w:r w:rsidR="008F37AC" w:rsidRPr="00393D60">
        <w:t xml:space="preserve"> </w:t>
      </w:r>
      <w:r w:rsidR="008F37AC">
        <w:t>статье</w:t>
      </w:r>
      <w:r w:rsidR="008F37AC" w:rsidRPr="00393D60">
        <w:t xml:space="preserve"> 2 </w:t>
      </w:r>
      <w:r w:rsidR="008F37AC">
        <w:t>Закона, вносящего</w:t>
      </w:r>
      <w:r w:rsidR="008F37AC" w:rsidRPr="00393D60">
        <w:t xml:space="preserve"> </w:t>
      </w:r>
      <w:r w:rsidR="008F37AC">
        <w:t>изменения</w:t>
      </w:r>
      <w:r w:rsidR="008F37AC" w:rsidRPr="00393D60">
        <w:t xml:space="preserve"> </w:t>
      </w:r>
      <w:r w:rsidR="008F37AC">
        <w:t>в</w:t>
      </w:r>
      <w:r w:rsidR="008F37AC" w:rsidRPr="00393D60">
        <w:t xml:space="preserve"> </w:t>
      </w:r>
      <w:r w:rsidR="008F37AC">
        <w:t>Закон</w:t>
      </w:r>
      <w:r w:rsidR="008F37AC" w:rsidRPr="00393D60">
        <w:t xml:space="preserve"> </w:t>
      </w:r>
      <w:r w:rsidR="008F37AC">
        <w:t>о</w:t>
      </w:r>
      <w:r w:rsidR="008F37AC" w:rsidRPr="00393D60">
        <w:t xml:space="preserve"> </w:t>
      </w:r>
      <w:r w:rsidR="008F37AC">
        <w:t>гражданских</w:t>
      </w:r>
      <w:r w:rsidR="008F37AC" w:rsidRPr="00393D60">
        <w:t xml:space="preserve"> </w:t>
      </w:r>
      <w:r w:rsidR="008F37AC">
        <w:t>служащих</w:t>
      </w:r>
      <w:r w:rsidR="008F37AC" w:rsidRPr="00393D60">
        <w:t xml:space="preserve"> (</w:t>
      </w:r>
      <w:r w:rsidR="008F37AC">
        <w:t>Официальный</w:t>
      </w:r>
      <w:r w:rsidR="008F37AC" w:rsidRPr="00393D60">
        <w:t xml:space="preserve"> </w:t>
      </w:r>
      <w:r w:rsidR="008F37AC">
        <w:t>вестник</w:t>
      </w:r>
      <w:r w:rsidR="008F37AC" w:rsidRPr="00393D60">
        <w:t xml:space="preserve"> </w:t>
      </w:r>
      <w:r w:rsidR="008F37AC">
        <w:t>Республики</w:t>
      </w:r>
      <w:r w:rsidR="008F37AC" w:rsidRPr="00393D60">
        <w:t xml:space="preserve"> </w:t>
      </w:r>
      <w:r w:rsidR="008F37AC">
        <w:t>Макед</w:t>
      </w:r>
      <w:r w:rsidR="008F37AC">
        <w:t>о</w:t>
      </w:r>
      <w:r w:rsidR="00214194">
        <w:t>ния</w:t>
      </w:r>
      <w:r>
        <w:t> № </w:t>
      </w:r>
      <w:r w:rsidR="008F37AC" w:rsidRPr="00FA337E">
        <w:t>40/3</w:t>
      </w:r>
      <w:r w:rsidR="008F37AC">
        <w:t>) предусматривается обязанность органов государственного упра</w:t>
      </w:r>
      <w:r w:rsidR="008F37AC">
        <w:t>в</w:t>
      </w:r>
      <w:r w:rsidR="008F37AC">
        <w:t>ления составлять годовые планы равного представительства общин</w:t>
      </w:r>
      <w:r w:rsidR="008F37AC" w:rsidRPr="00FA337E">
        <w:t xml:space="preserve">. </w:t>
      </w:r>
      <w:r w:rsidR="008F37AC">
        <w:t>Такие</w:t>
      </w:r>
      <w:r w:rsidR="008F37AC" w:rsidRPr="00393D60">
        <w:t xml:space="preserve"> </w:t>
      </w:r>
      <w:r w:rsidR="008F37AC">
        <w:t>пл</w:t>
      </w:r>
      <w:r w:rsidR="008F37AC">
        <w:t>а</w:t>
      </w:r>
      <w:r w:rsidR="008F37AC">
        <w:t>ны</w:t>
      </w:r>
      <w:r w:rsidR="008F37AC" w:rsidRPr="00393D60">
        <w:t xml:space="preserve"> </w:t>
      </w:r>
      <w:r w:rsidR="008F37AC">
        <w:t>содержат</w:t>
      </w:r>
      <w:r w:rsidR="008F37AC" w:rsidRPr="00393D60">
        <w:t xml:space="preserve"> </w:t>
      </w:r>
      <w:r w:rsidR="008F37AC">
        <w:t>информацию</w:t>
      </w:r>
      <w:r w:rsidR="008F37AC" w:rsidRPr="00393D60">
        <w:t xml:space="preserve"> </w:t>
      </w:r>
      <w:r w:rsidR="008F37AC">
        <w:t>о</w:t>
      </w:r>
      <w:r w:rsidR="008F37AC" w:rsidRPr="00393D60">
        <w:t xml:space="preserve"> </w:t>
      </w:r>
      <w:r w:rsidR="008F37AC">
        <w:t>положении</w:t>
      </w:r>
      <w:r w:rsidR="008F37AC" w:rsidRPr="00393D60">
        <w:t xml:space="preserve"> </w:t>
      </w:r>
      <w:r w:rsidR="008F37AC">
        <w:t>дел</w:t>
      </w:r>
      <w:r w:rsidR="008F37AC" w:rsidRPr="00393D60">
        <w:t xml:space="preserve"> </w:t>
      </w:r>
      <w:r w:rsidR="008F37AC">
        <w:t>с</w:t>
      </w:r>
      <w:r w:rsidR="008F37AC" w:rsidRPr="00393D60">
        <w:t xml:space="preserve"> </w:t>
      </w:r>
      <w:r w:rsidR="008F37AC">
        <w:t>равным</w:t>
      </w:r>
      <w:r w:rsidR="008F37AC" w:rsidRPr="00393D60">
        <w:t xml:space="preserve"> </w:t>
      </w:r>
      <w:r w:rsidR="008F37AC">
        <w:t>представительством</w:t>
      </w:r>
      <w:r w:rsidR="008F37AC" w:rsidRPr="00393D60">
        <w:t xml:space="preserve">, </w:t>
      </w:r>
      <w:r w:rsidR="008F37AC" w:rsidRPr="00FA337E">
        <w:t xml:space="preserve"> </w:t>
      </w:r>
      <w:r w:rsidR="008F37AC">
        <w:t>и</w:t>
      </w:r>
      <w:r w:rsidR="008F37AC">
        <w:t>н</w:t>
      </w:r>
      <w:r w:rsidR="008F37AC">
        <w:t>формацию</w:t>
      </w:r>
      <w:r w:rsidR="008F37AC" w:rsidRPr="00393D60">
        <w:t xml:space="preserve"> </w:t>
      </w:r>
      <w:r w:rsidR="008F37AC">
        <w:t>о</w:t>
      </w:r>
      <w:r w:rsidR="008F37AC" w:rsidRPr="00393D60">
        <w:t xml:space="preserve"> </w:t>
      </w:r>
      <w:r w:rsidR="008F37AC">
        <w:t>планах</w:t>
      </w:r>
      <w:r w:rsidR="008F37AC" w:rsidRPr="00393D60">
        <w:t xml:space="preserve"> </w:t>
      </w:r>
      <w:r w:rsidR="008F37AC">
        <w:t>набора</w:t>
      </w:r>
      <w:r w:rsidR="008F37AC" w:rsidRPr="00393D60">
        <w:t xml:space="preserve"> </w:t>
      </w:r>
      <w:r w:rsidR="008F37AC">
        <w:t>сотрудников</w:t>
      </w:r>
      <w:r w:rsidR="008F37AC" w:rsidRPr="00393D60">
        <w:t>,</w:t>
      </w:r>
      <w:r w:rsidR="008F37AC">
        <w:t xml:space="preserve"> повышения по службе и професси</w:t>
      </w:r>
      <w:r w:rsidR="008F37AC">
        <w:t>о</w:t>
      </w:r>
      <w:r w:rsidR="008F37AC">
        <w:t>нальной подготовки и оценки финансовых последствий</w:t>
      </w:r>
      <w:r w:rsidR="008F37AC" w:rsidRPr="00FA337E">
        <w:t xml:space="preserve">. </w:t>
      </w:r>
      <w:r w:rsidR="008F37AC">
        <w:t>Поэтому</w:t>
      </w:r>
      <w:r w:rsidR="008F37AC" w:rsidRPr="00066876">
        <w:t xml:space="preserve"> </w:t>
      </w:r>
      <w:r w:rsidR="008F37AC">
        <w:t>при</w:t>
      </w:r>
      <w:r w:rsidR="008F37AC" w:rsidRPr="00066876">
        <w:t xml:space="preserve"> </w:t>
      </w:r>
      <w:r w:rsidR="008F37AC">
        <w:t>найме</w:t>
      </w:r>
      <w:r w:rsidR="008F37AC" w:rsidRPr="00066876">
        <w:t xml:space="preserve"> </w:t>
      </w:r>
      <w:r w:rsidR="008F37AC">
        <w:t>гражданских</w:t>
      </w:r>
      <w:r w:rsidR="008F37AC" w:rsidRPr="00066876">
        <w:t xml:space="preserve"> </w:t>
      </w:r>
      <w:r w:rsidR="008F37AC">
        <w:t>служащих</w:t>
      </w:r>
      <w:r w:rsidR="008F37AC" w:rsidRPr="00066876">
        <w:t xml:space="preserve"> </w:t>
      </w:r>
      <w:r w:rsidR="008F37AC">
        <w:t>в</w:t>
      </w:r>
      <w:r w:rsidR="008F37AC" w:rsidRPr="00066876">
        <w:t xml:space="preserve"> </w:t>
      </w:r>
      <w:r w:rsidR="008F37AC">
        <w:t>дополнение</w:t>
      </w:r>
      <w:r w:rsidR="008F37AC" w:rsidRPr="00066876">
        <w:t xml:space="preserve"> </w:t>
      </w:r>
      <w:r w:rsidR="008F37AC">
        <w:t>к</w:t>
      </w:r>
      <w:r w:rsidR="008F37AC" w:rsidRPr="00066876">
        <w:t xml:space="preserve"> </w:t>
      </w:r>
      <w:r w:rsidR="008F37AC">
        <w:t>конституционному</w:t>
      </w:r>
      <w:r w:rsidR="008F37AC" w:rsidRPr="00066876">
        <w:t xml:space="preserve"> </w:t>
      </w:r>
      <w:r w:rsidR="008F37AC">
        <w:t>принципу</w:t>
      </w:r>
      <w:r w:rsidR="008F37AC" w:rsidRPr="00066876">
        <w:t xml:space="preserve"> </w:t>
      </w:r>
      <w:r w:rsidR="008F37AC">
        <w:t>равного</w:t>
      </w:r>
      <w:r w:rsidR="008F37AC" w:rsidRPr="00066876">
        <w:t xml:space="preserve"> </w:t>
      </w:r>
      <w:r w:rsidR="008F37AC">
        <w:t>доступа</w:t>
      </w:r>
      <w:r w:rsidR="008F37AC" w:rsidRPr="00066876">
        <w:t xml:space="preserve"> </w:t>
      </w:r>
      <w:r w:rsidR="008F37AC">
        <w:t>к</w:t>
      </w:r>
      <w:r w:rsidR="008F37AC" w:rsidRPr="00066876">
        <w:t xml:space="preserve"> </w:t>
      </w:r>
      <w:r w:rsidR="008F37AC">
        <w:t>трудоустройству, основанного на профессионализме и компетенции, также применяется принцип равного представительства</w:t>
      </w:r>
      <w:r w:rsidR="008F37AC" w:rsidRPr="00FA337E">
        <w:t xml:space="preserve"> (</w:t>
      </w:r>
      <w:r w:rsidR="008F37AC">
        <w:t>статья</w:t>
      </w:r>
      <w:r w:rsidR="008F37AC" w:rsidRPr="00FA337E">
        <w:t xml:space="preserve"> 12 </w:t>
      </w:r>
      <w:r w:rsidR="008F37AC">
        <w:t>Закона о гражда</w:t>
      </w:r>
      <w:r w:rsidR="008F37AC">
        <w:t>н</w:t>
      </w:r>
      <w:r w:rsidR="008F37AC">
        <w:t>ских служащих).</w:t>
      </w:r>
      <w:r w:rsidR="008F37AC" w:rsidRPr="00FA337E">
        <w:t xml:space="preserve"> </w:t>
      </w:r>
    </w:p>
    <w:p w:rsidR="008F37AC" w:rsidRPr="00FA337E" w:rsidRDefault="002E1AB2" w:rsidP="002E1AB2">
      <w:pPr>
        <w:pStyle w:val="H23GR"/>
      </w:pPr>
      <w:r>
        <w:tab/>
      </w:r>
      <w:r>
        <w:tab/>
      </w:r>
      <w:r w:rsidR="008F37AC">
        <w:t>Положение народности рома</w:t>
      </w:r>
      <w:r w:rsidR="008F37AC" w:rsidRPr="00FA337E">
        <w:t xml:space="preserve"> </w:t>
      </w:r>
    </w:p>
    <w:p w:rsidR="008F37AC" w:rsidRPr="00FA337E" w:rsidRDefault="00BF3A1D" w:rsidP="008F37AC">
      <w:pPr>
        <w:pStyle w:val="SingleTxtGR"/>
      </w:pPr>
      <w:r>
        <w:t>20.</w:t>
      </w:r>
      <w:r>
        <w:tab/>
      </w:r>
      <w:r w:rsidR="008F37AC">
        <w:t>Республика</w:t>
      </w:r>
      <w:r w:rsidR="008F37AC" w:rsidRPr="00EB5200">
        <w:t xml:space="preserve"> </w:t>
      </w:r>
      <w:r w:rsidR="008F37AC">
        <w:t>Македония</w:t>
      </w:r>
      <w:r w:rsidR="008F37AC" w:rsidRPr="00EB5200">
        <w:t xml:space="preserve"> </w:t>
      </w:r>
      <w:r w:rsidR="008F37AC">
        <w:t>разработала</w:t>
      </w:r>
      <w:r w:rsidR="008F37AC" w:rsidRPr="00EB5200">
        <w:t xml:space="preserve"> </w:t>
      </w:r>
      <w:r w:rsidR="008F37AC">
        <w:t>стратегию</w:t>
      </w:r>
      <w:r w:rsidR="008F37AC" w:rsidRPr="00EB5200">
        <w:t xml:space="preserve"> </w:t>
      </w:r>
      <w:r w:rsidR="008F37AC">
        <w:t>в интересах</w:t>
      </w:r>
      <w:r w:rsidR="008F37AC" w:rsidRPr="00EB5200">
        <w:t xml:space="preserve"> </w:t>
      </w:r>
      <w:r w:rsidR="008F37AC">
        <w:t>народности</w:t>
      </w:r>
      <w:r w:rsidR="008F37AC" w:rsidRPr="00EB5200">
        <w:t xml:space="preserve"> </w:t>
      </w:r>
      <w:r w:rsidR="008F37AC">
        <w:t>рома</w:t>
      </w:r>
      <w:r w:rsidR="008F37AC" w:rsidRPr="00EB5200">
        <w:t xml:space="preserve"> </w:t>
      </w:r>
      <w:r w:rsidR="008F37AC">
        <w:t>в</w:t>
      </w:r>
      <w:r w:rsidR="008F37AC" w:rsidRPr="00EB5200">
        <w:t xml:space="preserve"> </w:t>
      </w:r>
      <w:r w:rsidR="008F37AC">
        <w:t>Республике</w:t>
      </w:r>
      <w:r w:rsidR="008F37AC" w:rsidRPr="00EB5200">
        <w:t xml:space="preserve"> </w:t>
      </w:r>
      <w:r w:rsidR="004A39C8">
        <w:t>Македония</w:t>
      </w:r>
      <w:r w:rsidR="008F37AC" w:rsidRPr="00FA337E">
        <w:t xml:space="preserve">. </w:t>
      </w:r>
      <w:r w:rsidR="008F37AC">
        <w:t>В</w:t>
      </w:r>
      <w:r w:rsidR="008F37AC" w:rsidRPr="00C53618">
        <w:t xml:space="preserve"> </w:t>
      </w:r>
      <w:r w:rsidR="008F37AC">
        <w:t>соответствии</w:t>
      </w:r>
      <w:r w:rsidR="008F37AC" w:rsidRPr="00C53618">
        <w:t xml:space="preserve"> </w:t>
      </w:r>
      <w:r w:rsidR="008F37AC">
        <w:t>со</w:t>
      </w:r>
      <w:r w:rsidR="008F37AC" w:rsidRPr="00C53618">
        <w:t xml:space="preserve"> </w:t>
      </w:r>
      <w:r w:rsidR="008F37AC">
        <w:t>Стратегией</w:t>
      </w:r>
      <w:r w:rsidR="008F37AC" w:rsidRPr="00C53618">
        <w:t xml:space="preserve"> </w:t>
      </w:r>
      <w:r w:rsidR="008F37AC">
        <w:t>и</w:t>
      </w:r>
      <w:r w:rsidR="008F37AC" w:rsidRPr="00C53618">
        <w:t xml:space="preserve"> </w:t>
      </w:r>
      <w:r w:rsidR="008F37AC">
        <w:t>Десятилетием</w:t>
      </w:r>
      <w:r w:rsidR="008F37AC" w:rsidRPr="00C53618">
        <w:t xml:space="preserve"> </w:t>
      </w:r>
      <w:r w:rsidR="008F37AC">
        <w:t>социальной</w:t>
      </w:r>
      <w:r w:rsidR="008F37AC" w:rsidRPr="00C53618">
        <w:t xml:space="preserve"> </w:t>
      </w:r>
      <w:r w:rsidR="008F37AC">
        <w:t>интеграции</w:t>
      </w:r>
      <w:r w:rsidR="008F37AC" w:rsidRPr="00C53618">
        <w:t xml:space="preserve"> </w:t>
      </w:r>
      <w:r w:rsidR="008F37AC">
        <w:t>рома</w:t>
      </w:r>
      <w:r w:rsidR="004A39C8">
        <w:t xml:space="preserve"> 2005−</w:t>
      </w:r>
      <w:r w:rsidR="008F37AC" w:rsidRPr="00C53618">
        <w:t xml:space="preserve">2015 </w:t>
      </w:r>
      <w:r w:rsidR="008F37AC">
        <w:t>годов были подготовлены национал</w:t>
      </w:r>
      <w:r w:rsidR="008F37AC">
        <w:t>ь</w:t>
      </w:r>
      <w:r w:rsidR="008F37AC">
        <w:t>ные планы действий</w:t>
      </w:r>
      <w:r w:rsidR="008F37AC" w:rsidRPr="00FA337E">
        <w:t xml:space="preserve">. </w:t>
      </w:r>
      <w:r w:rsidR="008F37AC">
        <w:t>Муниципалитеты с преобладающим населением рома (крупные муниципалитеты, т.е. т</w:t>
      </w:r>
      <w:r w:rsidR="004A39C8">
        <w:t>акие города Республики Македония</w:t>
      </w:r>
      <w:r w:rsidR="008F37AC">
        <w:t>, как Тет</w:t>
      </w:r>
      <w:r w:rsidR="008F37AC">
        <w:t>о</w:t>
      </w:r>
      <w:r w:rsidR="008F37AC">
        <w:t xml:space="preserve">во, </w:t>
      </w:r>
      <w:r>
        <w:t xml:space="preserve">Гостивар, </w:t>
      </w:r>
      <w:r w:rsidR="008F37AC">
        <w:t>Штип, Делчево, Кочани, Прилеп и т.д.) подготовили местные пл</w:t>
      </w:r>
      <w:r w:rsidR="008F37AC">
        <w:t>а</w:t>
      </w:r>
      <w:r w:rsidR="008F37AC">
        <w:t>ны действий, увязанные с национальными планами</w:t>
      </w:r>
      <w:r w:rsidR="008F37AC" w:rsidRPr="00FA337E">
        <w:t xml:space="preserve">. </w:t>
      </w:r>
      <w:r w:rsidR="008F37AC">
        <w:t>Реализация</w:t>
      </w:r>
      <w:r w:rsidR="008F37AC" w:rsidRPr="008039C5">
        <w:t xml:space="preserve"> </w:t>
      </w:r>
      <w:r w:rsidR="008F37AC">
        <w:t>местных</w:t>
      </w:r>
      <w:r w:rsidR="008F37AC" w:rsidRPr="008039C5">
        <w:t xml:space="preserve"> </w:t>
      </w:r>
      <w:r w:rsidR="008F37AC">
        <w:t>пл</w:t>
      </w:r>
      <w:r w:rsidR="008F37AC">
        <w:t>а</w:t>
      </w:r>
      <w:r w:rsidR="008F37AC">
        <w:t>нов</w:t>
      </w:r>
      <w:r w:rsidR="008F37AC" w:rsidRPr="008039C5">
        <w:t xml:space="preserve"> </w:t>
      </w:r>
      <w:r w:rsidR="008F37AC">
        <w:t>действий финансируется из местных бюджетов</w:t>
      </w:r>
      <w:r w:rsidR="008F37AC" w:rsidRPr="00FA337E">
        <w:t xml:space="preserve">. </w:t>
      </w:r>
    </w:p>
    <w:p w:rsidR="008F37AC" w:rsidRPr="00FA337E" w:rsidRDefault="00BF3A1D" w:rsidP="008F37AC">
      <w:pPr>
        <w:pStyle w:val="SingleTxtGR"/>
      </w:pPr>
      <w:r>
        <w:t>21.</w:t>
      </w:r>
      <w:r>
        <w:tab/>
      </w:r>
      <w:r w:rsidR="008F37AC">
        <w:t>В</w:t>
      </w:r>
      <w:r w:rsidR="008F37AC" w:rsidRPr="003F5DE1">
        <w:t xml:space="preserve"> </w:t>
      </w:r>
      <w:r w:rsidR="008F37AC">
        <w:t>период</w:t>
      </w:r>
      <w:r w:rsidR="008F37AC" w:rsidRPr="003F5DE1">
        <w:t xml:space="preserve"> </w:t>
      </w:r>
      <w:r w:rsidR="008F37AC">
        <w:t>с</w:t>
      </w:r>
      <w:r w:rsidR="008F37AC" w:rsidRPr="003F5DE1">
        <w:t xml:space="preserve"> </w:t>
      </w:r>
      <w:r w:rsidR="008F37AC">
        <w:t>января</w:t>
      </w:r>
      <w:r w:rsidR="008F37AC" w:rsidRPr="003F5DE1">
        <w:t xml:space="preserve"> 2011 </w:t>
      </w:r>
      <w:r w:rsidR="008F37AC">
        <w:t>года</w:t>
      </w:r>
      <w:r w:rsidR="008F37AC" w:rsidRPr="003F5DE1">
        <w:t xml:space="preserve"> </w:t>
      </w:r>
      <w:r w:rsidR="008F37AC">
        <w:t>по</w:t>
      </w:r>
      <w:r w:rsidR="008F37AC" w:rsidRPr="003F5DE1">
        <w:t xml:space="preserve"> </w:t>
      </w:r>
      <w:r w:rsidR="004A39C8">
        <w:t>июль</w:t>
      </w:r>
      <w:r w:rsidR="008F37AC" w:rsidRPr="003F5DE1">
        <w:t xml:space="preserve"> 2012 </w:t>
      </w:r>
      <w:r w:rsidR="008F37AC">
        <w:t>года</w:t>
      </w:r>
      <w:r w:rsidR="008F37AC" w:rsidRPr="003F5DE1">
        <w:t xml:space="preserve"> </w:t>
      </w:r>
      <w:r w:rsidR="008F37AC">
        <w:t>благодаря</w:t>
      </w:r>
      <w:r w:rsidR="008F37AC" w:rsidRPr="003F5DE1">
        <w:t xml:space="preserve"> </w:t>
      </w:r>
      <w:r w:rsidR="008F37AC">
        <w:t>финансиров</w:t>
      </w:r>
      <w:r w:rsidR="008F37AC">
        <w:t>а</w:t>
      </w:r>
      <w:r w:rsidR="008F37AC">
        <w:t>нию</w:t>
      </w:r>
      <w:r w:rsidR="008F37AC" w:rsidRPr="003F5DE1">
        <w:t xml:space="preserve"> </w:t>
      </w:r>
      <w:r w:rsidR="008F37AC">
        <w:t>ЕС</w:t>
      </w:r>
      <w:r w:rsidR="008F37AC" w:rsidRPr="003F5DE1">
        <w:t xml:space="preserve"> (</w:t>
      </w:r>
      <w:r w:rsidR="008F37AC">
        <w:t>примерно</w:t>
      </w:r>
      <w:r w:rsidR="008F37AC" w:rsidRPr="003F5DE1">
        <w:t xml:space="preserve"> </w:t>
      </w:r>
      <w:r w:rsidR="008F37AC">
        <w:t>на</w:t>
      </w:r>
      <w:r w:rsidR="008F37AC" w:rsidRPr="003F5DE1">
        <w:t xml:space="preserve"> </w:t>
      </w:r>
      <w:r w:rsidR="008F37AC">
        <w:t>сумму</w:t>
      </w:r>
      <w:r w:rsidR="008F37AC" w:rsidRPr="003F5DE1">
        <w:t xml:space="preserve"> 600</w:t>
      </w:r>
      <w:r w:rsidR="008F37AC" w:rsidRPr="003F5DE1">
        <w:rPr>
          <w:lang w:val="en-US"/>
        </w:rPr>
        <w:t> </w:t>
      </w:r>
      <w:r w:rsidR="008F37AC" w:rsidRPr="003F5DE1">
        <w:t xml:space="preserve">000 </w:t>
      </w:r>
      <w:r w:rsidR="008F37AC">
        <w:t>евро</w:t>
      </w:r>
      <w:r w:rsidR="008F37AC" w:rsidRPr="003F5DE1">
        <w:t xml:space="preserve">) </w:t>
      </w:r>
      <w:r w:rsidR="008F37AC">
        <w:t>был</w:t>
      </w:r>
      <w:r w:rsidR="008F37AC" w:rsidRPr="003F5DE1">
        <w:t xml:space="preserve"> </w:t>
      </w:r>
      <w:r w:rsidR="008F37AC">
        <w:t>осуществлен</w:t>
      </w:r>
      <w:r w:rsidR="008F37AC" w:rsidRPr="003F5DE1">
        <w:t xml:space="preserve"> </w:t>
      </w:r>
      <w:r w:rsidR="008F37AC">
        <w:t>проект, озагла</w:t>
      </w:r>
      <w:r w:rsidR="008F37AC">
        <w:t>в</w:t>
      </w:r>
      <w:r w:rsidR="008F37AC">
        <w:t xml:space="preserve">ленный </w:t>
      </w:r>
      <w:r w:rsidR="00D85A0A">
        <w:t>"</w:t>
      </w:r>
      <w:r w:rsidR="008F37AC">
        <w:t>Поддержка осуществлению Стратегии</w:t>
      </w:r>
      <w:r w:rsidR="008F37AC" w:rsidRPr="00CF4F22">
        <w:t xml:space="preserve"> </w:t>
      </w:r>
      <w:r w:rsidR="008F37AC">
        <w:t>в</w:t>
      </w:r>
      <w:r w:rsidR="008F37AC" w:rsidRPr="00CF4F22">
        <w:t xml:space="preserve"> </w:t>
      </w:r>
      <w:r w:rsidR="008F37AC">
        <w:t>интересах</w:t>
      </w:r>
      <w:r w:rsidR="008F37AC" w:rsidRPr="00CF4F22">
        <w:t xml:space="preserve"> </w:t>
      </w:r>
      <w:r w:rsidR="008F37AC">
        <w:t>рома</w:t>
      </w:r>
      <w:r w:rsidR="00265BB2">
        <w:t>"</w:t>
      </w:r>
      <w:r w:rsidR="008F37AC" w:rsidRPr="00CF4F22">
        <w:t xml:space="preserve">, </w:t>
      </w:r>
      <w:r w:rsidR="008F37AC">
        <w:t>который</w:t>
      </w:r>
      <w:r w:rsidR="008F37AC" w:rsidRPr="00CF4F22">
        <w:t xml:space="preserve"> </w:t>
      </w:r>
      <w:r w:rsidR="008F37AC">
        <w:t>преследовал</w:t>
      </w:r>
      <w:r w:rsidR="004A39C8">
        <w:t> </w:t>
      </w:r>
      <w:r w:rsidR="008F37AC">
        <w:t>цель</w:t>
      </w:r>
      <w:r w:rsidR="008F37AC" w:rsidRPr="00CF4F22">
        <w:t xml:space="preserve"> </w:t>
      </w:r>
      <w:r w:rsidR="008F37AC">
        <w:t>укрепить</w:t>
      </w:r>
      <w:r w:rsidR="008F37AC" w:rsidRPr="00CF4F22">
        <w:t xml:space="preserve"> </w:t>
      </w:r>
      <w:r w:rsidR="008F37AC">
        <w:t>институциональный</w:t>
      </w:r>
      <w:r w:rsidR="004A39C8">
        <w:t> </w:t>
      </w:r>
      <w:r w:rsidR="008F37AC">
        <w:t>потенциал</w:t>
      </w:r>
      <w:r w:rsidR="008F37AC" w:rsidRPr="00CF4F22">
        <w:t xml:space="preserve"> </w:t>
      </w:r>
      <w:r w:rsidR="008F37AC">
        <w:t>органов</w:t>
      </w:r>
      <w:r w:rsidR="008F37AC" w:rsidRPr="00CF4F22">
        <w:t xml:space="preserve">, </w:t>
      </w:r>
      <w:r w:rsidR="008F37AC">
        <w:t>отвеча</w:t>
      </w:r>
      <w:r w:rsidR="008F37AC">
        <w:t>ю</w:t>
      </w:r>
      <w:r w:rsidR="008F37AC">
        <w:t>щих</w:t>
      </w:r>
      <w:r w:rsidR="008F37AC" w:rsidRPr="00CF4F22">
        <w:t xml:space="preserve"> </w:t>
      </w:r>
      <w:r w:rsidR="008F37AC">
        <w:t>за</w:t>
      </w:r>
      <w:r w:rsidR="008F37AC" w:rsidRPr="00CF4F22">
        <w:t xml:space="preserve"> </w:t>
      </w:r>
      <w:r w:rsidR="008F37AC">
        <w:t>ос</w:t>
      </w:r>
      <w:r w:rsidR="008F37AC">
        <w:t>у</w:t>
      </w:r>
      <w:r w:rsidR="008F37AC">
        <w:t>ществление</w:t>
      </w:r>
      <w:r w:rsidR="008F37AC" w:rsidRPr="00CF4F22">
        <w:t xml:space="preserve"> </w:t>
      </w:r>
      <w:r w:rsidR="008F37AC">
        <w:t>Национальной</w:t>
      </w:r>
      <w:r w:rsidR="008F37AC" w:rsidRPr="00CF4F22">
        <w:t xml:space="preserve"> </w:t>
      </w:r>
      <w:r w:rsidR="008F37AC">
        <w:t>стратегии</w:t>
      </w:r>
      <w:r w:rsidR="008F37AC" w:rsidRPr="00CF4F22">
        <w:t xml:space="preserve"> </w:t>
      </w:r>
      <w:r w:rsidR="008F37AC">
        <w:t>в</w:t>
      </w:r>
      <w:r w:rsidR="008F37AC" w:rsidRPr="00CF4F22">
        <w:t xml:space="preserve"> </w:t>
      </w:r>
      <w:r w:rsidR="008F37AC">
        <w:t>интересах</w:t>
      </w:r>
      <w:r w:rsidR="008F37AC" w:rsidRPr="00CF4F22">
        <w:t xml:space="preserve"> </w:t>
      </w:r>
      <w:r w:rsidR="008F37AC">
        <w:t>рома</w:t>
      </w:r>
      <w:r w:rsidR="008F37AC" w:rsidRPr="00CF4F22">
        <w:t xml:space="preserve">, </w:t>
      </w:r>
      <w:r w:rsidR="008F37AC">
        <w:t>а это</w:t>
      </w:r>
      <w:r w:rsidR="008F37AC" w:rsidRPr="00CF4F22">
        <w:t xml:space="preserve"> </w:t>
      </w:r>
      <w:r w:rsidR="008F37AC">
        <w:t>явилось</w:t>
      </w:r>
      <w:r w:rsidR="008F37AC" w:rsidRPr="00CF4F22">
        <w:t xml:space="preserve"> </w:t>
      </w:r>
      <w:r w:rsidR="008F37AC">
        <w:t>бы предварительным</w:t>
      </w:r>
      <w:r w:rsidR="008F37AC" w:rsidRPr="00CF4F22">
        <w:t xml:space="preserve"> </w:t>
      </w:r>
      <w:r w:rsidR="008F37AC">
        <w:t>условием</w:t>
      </w:r>
      <w:r w:rsidR="008F37AC" w:rsidRPr="00CF4F22">
        <w:t xml:space="preserve"> </w:t>
      </w:r>
      <w:r w:rsidR="008F37AC">
        <w:t>улучшения</w:t>
      </w:r>
      <w:r w:rsidR="008F37AC" w:rsidRPr="00CF4F22">
        <w:t xml:space="preserve"> </w:t>
      </w:r>
      <w:r w:rsidR="008F37AC">
        <w:t>положения</w:t>
      </w:r>
      <w:r w:rsidR="008F37AC" w:rsidRPr="00CF4F22">
        <w:t xml:space="preserve"> </w:t>
      </w:r>
      <w:r w:rsidR="008F37AC">
        <w:t>рома</w:t>
      </w:r>
      <w:r w:rsidR="008F37AC" w:rsidRPr="00CF4F22">
        <w:t xml:space="preserve"> </w:t>
      </w:r>
      <w:r w:rsidR="008F37AC">
        <w:t>страны</w:t>
      </w:r>
      <w:r w:rsidR="008F37AC" w:rsidRPr="00FA337E">
        <w:t xml:space="preserve"> </w:t>
      </w:r>
      <w:r w:rsidR="008F37AC">
        <w:t>в четырех ключевых областях, а именно в жилищном секторе, здравоохранении, образ</w:t>
      </w:r>
      <w:r w:rsidR="008F37AC">
        <w:t>о</w:t>
      </w:r>
      <w:r w:rsidR="008F37AC">
        <w:t>вании и зан</w:t>
      </w:r>
      <w:r w:rsidR="008F37AC">
        <w:t>я</w:t>
      </w:r>
      <w:r w:rsidR="008F37AC">
        <w:t>тости</w:t>
      </w:r>
      <w:r w:rsidR="008F37AC" w:rsidRPr="00FA337E">
        <w:t>.</w:t>
      </w:r>
      <w:r w:rsidR="008F37AC">
        <w:t xml:space="preserve"> </w:t>
      </w:r>
    </w:p>
    <w:p w:rsidR="008F37AC" w:rsidRPr="00FA337E" w:rsidRDefault="007B4182" w:rsidP="008F37AC">
      <w:pPr>
        <w:pStyle w:val="SingleTxtGR"/>
      </w:pPr>
      <w:r>
        <w:t>22.</w:t>
      </w:r>
      <w:r>
        <w:tab/>
      </w:r>
      <w:r w:rsidR="008F37AC">
        <w:t>В</w:t>
      </w:r>
      <w:r w:rsidR="008F37AC" w:rsidRPr="00703DB8">
        <w:t xml:space="preserve"> </w:t>
      </w:r>
      <w:r w:rsidR="008F37AC">
        <w:t>рамках</w:t>
      </w:r>
      <w:r w:rsidR="008F37AC" w:rsidRPr="00703DB8">
        <w:t xml:space="preserve"> </w:t>
      </w:r>
      <w:r w:rsidR="008F37AC">
        <w:t>этого проекта поддержка оказывается двум ключевым комп</w:t>
      </w:r>
      <w:r w:rsidR="008F37AC">
        <w:t>о</w:t>
      </w:r>
      <w:r w:rsidR="008F37AC">
        <w:t>нентам:</w:t>
      </w:r>
    </w:p>
    <w:p w:rsidR="008F37AC" w:rsidRPr="00703DB8" w:rsidRDefault="008F37AC" w:rsidP="007B4182">
      <w:pPr>
        <w:pStyle w:val="Bullet1GR"/>
      </w:pPr>
      <w:r>
        <w:t>укреплению</w:t>
      </w:r>
      <w:r w:rsidRPr="00703DB8">
        <w:t xml:space="preserve"> </w:t>
      </w:r>
      <w:r>
        <w:t>операционной и координационной структуры осуществления Стр</w:t>
      </w:r>
      <w:r>
        <w:t>а</w:t>
      </w:r>
      <w:r>
        <w:t>тегии в интересах рома; и</w:t>
      </w:r>
      <w:r w:rsidRPr="00703DB8">
        <w:t xml:space="preserve"> </w:t>
      </w:r>
    </w:p>
    <w:p w:rsidR="008F37AC" w:rsidRPr="00703DB8" w:rsidRDefault="008F37AC" w:rsidP="007B4182">
      <w:pPr>
        <w:pStyle w:val="Bullet1GR"/>
      </w:pPr>
      <w:r>
        <w:t>осуществлению планов действий с особым упором на местные планы действий</w:t>
      </w:r>
      <w:r w:rsidRPr="00703DB8">
        <w:t>.</w:t>
      </w:r>
    </w:p>
    <w:p w:rsidR="008F37AC" w:rsidRDefault="007B4182" w:rsidP="008F37AC">
      <w:pPr>
        <w:pStyle w:val="SingleTxtGR"/>
      </w:pPr>
      <w:r>
        <w:t>23.</w:t>
      </w:r>
      <w:r>
        <w:tab/>
      </w:r>
      <w:r w:rsidR="008F37AC">
        <w:t>В</w:t>
      </w:r>
      <w:r w:rsidR="008F37AC" w:rsidRPr="009F7F01">
        <w:t xml:space="preserve"> </w:t>
      </w:r>
      <w:r w:rsidR="008F37AC">
        <w:t>рамках</w:t>
      </w:r>
      <w:r w:rsidR="008F37AC" w:rsidRPr="009F7F01">
        <w:t xml:space="preserve"> </w:t>
      </w:r>
      <w:r w:rsidR="008F37AC">
        <w:t>этого</w:t>
      </w:r>
      <w:r w:rsidR="008F37AC" w:rsidRPr="009F7F01">
        <w:t xml:space="preserve"> </w:t>
      </w:r>
      <w:r w:rsidR="008F37AC">
        <w:t>проекта</w:t>
      </w:r>
      <w:r w:rsidR="008F37AC" w:rsidRPr="009F7F01">
        <w:t xml:space="preserve"> </w:t>
      </w:r>
      <w:r w:rsidR="008F37AC">
        <w:t>был</w:t>
      </w:r>
      <w:r w:rsidR="008F37AC" w:rsidRPr="009F7F01">
        <w:t xml:space="preserve"> </w:t>
      </w:r>
      <w:r w:rsidR="008F37AC">
        <w:t>укреплен</w:t>
      </w:r>
      <w:r w:rsidR="008F37AC" w:rsidRPr="009F7F01">
        <w:t xml:space="preserve"> </w:t>
      </w:r>
      <w:r w:rsidR="008F37AC">
        <w:t>потенциал</w:t>
      </w:r>
      <w:r w:rsidR="008F37AC" w:rsidRPr="009F7F01">
        <w:t xml:space="preserve"> </w:t>
      </w:r>
      <w:r w:rsidR="008F37AC">
        <w:t>следующих</w:t>
      </w:r>
      <w:r w:rsidR="008F37AC" w:rsidRPr="009F7F01">
        <w:t xml:space="preserve"> </w:t>
      </w:r>
      <w:r w:rsidR="008F37AC">
        <w:t>учреждений</w:t>
      </w:r>
      <w:r w:rsidR="008F37AC" w:rsidRPr="009F7F01">
        <w:t xml:space="preserve"> </w:t>
      </w:r>
      <w:r w:rsidR="008F37AC">
        <w:t>и</w:t>
      </w:r>
      <w:r w:rsidR="008F37AC" w:rsidRPr="009F7F01">
        <w:t xml:space="preserve"> </w:t>
      </w:r>
      <w:r w:rsidR="008F37AC">
        <w:t>органов</w:t>
      </w:r>
      <w:r w:rsidR="008F37AC" w:rsidRPr="009F7F01">
        <w:t xml:space="preserve">: </w:t>
      </w:r>
      <w:r w:rsidR="008F37AC">
        <w:t>Отдела по осуществлению Стратегии</w:t>
      </w:r>
      <w:r w:rsidR="008F37AC" w:rsidRPr="00111D92">
        <w:t xml:space="preserve"> </w:t>
      </w:r>
      <w:r w:rsidR="008F37AC">
        <w:t>в</w:t>
      </w:r>
      <w:r w:rsidR="008F37AC" w:rsidRPr="00111D92">
        <w:t xml:space="preserve"> </w:t>
      </w:r>
      <w:r w:rsidR="008F37AC">
        <w:t>интересах</w:t>
      </w:r>
      <w:r w:rsidR="008F37AC" w:rsidRPr="00111D92">
        <w:t xml:space="preserve"> </w:t>
      </w:r>
      <w:r w:rsidR="008F37AC">
        <w:t>рома</w:t>
      </w:r>
      <w:r w:rsidR="008F37AC" w:rsidRPr="00111D92">
        <w:t xml:space="preserve"> </w:t>
      </w:r>
      <w:r w:rsidR="008F37AC">
        <w:t>Министерс</w:t>
      </w:r>
      <w:r w:rsidR="008F37AC">
        <w:t>т</w:t>
      </w:r>
      <w:r w:rsidR="008F37AC">
        <w:t>ва</w:t>
      </w:r>
      <w:r w:rsidR="008F37AC" w:rsidRPr="00111D92">
        <w:t xml:space="preserve"> </w:t>
      </w:r>
      <w:r w:rsidR="008F37AC">
        <w:t>труда</w:t>
      </w:r>
      <w:r w:rsidR="008F37AC" w:rsidRPr="00111D92">
        <w:t xml:space="preserve"> </w:t>
      </w:r>
      <w:r w:rsidR="008F37AC">
        <w:t>и</w:t>
      </w:r>
      <w:r w:rsidR="008F37AC" w:rsidRPr="00111D92">
        <w:t xml:space="preserve"> </w:t>
      </w:r>
      <w:r w:rsidR="008F37AC">
        <w:t>социальной</w:t>
      </w:r>
      <w:r w:rsidR="008F37AC" w:rsidRPr="00111D92">
        <w:t xml:space="preserve"> </w:t>
      </w:r>
      <w:r w:rsidR="008F37AC">
        <w:t>политики</w:t>
      </w:r>
      <w:r w:rsidR="008F37AC" w:rsidRPr="00111D92">
        <w:t xml:space="preserve">, </w:t>
      </w:r>
      <w:r w:rsidR="008F37AC">
        <w:t>аппарата</w:t>
      </w:r>
      <w:r w:rsidR="008F37AC" w:rsidRPr="00111D92">
        <w:t xml:space="preserve"> </w:t>
      </w:r>
      <w:r w:rsidR="008F37AC">
        <w:t>министра</w:t>
      </w:r>
      <w:r w:rsidR="008F37AC" w:rsidRPr="00111D92">
        <w:t xml:space="preserve"> </w:t>
      </w:r>
      <w:r w:rsidR="008F37AC">
        <w:t>без</w:t>
      </w:r>
      <w:r w:rsidR="008F37AC" w:rsidRPr="00111D92">
        <w:t xml:space="preserve"> </w:t>
      </w:r>
      <w:r w:rsidR="008F37AC">
        <w:t>портфеля</w:t>
      </w:r>
      <w:r w:rsidR="008F37AC" w:rsidRPr="00111D92">
        <w:t xml:space="preserve">, </w:t>
      </w:r>
      <w:r w:rsidR="008F37AC">
        <w:t>который</w:t>
      </w:r>
      <w:r w:rsidR="008F37AC" w:rsidRPr="00111D92">
        <w:t xml:space="preserve"> </w:t>
      </w:r>
      <w:r w:rsidR="008F37AC">
        <w:t>я</w:t>
      </w:r>
      <w:r w:rsidR="008F37AC">
        <w:t>в</w:t>
      </w:r>
      <w:r w:rsidR="008F37AC">
        <w:t>ляется</w:t>
      </w:r>
      <w:r w:rsidR="008F37AC" w:rsidRPr="00111D92">
        <w:t xml:space="preserve"> </w:t>
      </w:r>
      <w:r w:rsidR="008F37AC">
        <w:t>координатором</w:t>
      </w:r>
      <w:r w:rsidR="008F37AC" w:rsidRPr="00111D92">
        <w:t xml:space="preserve"> </w:t>
      </w:r>
      <w:r w:rsidR="008F37AC">
        <w:t>Стратегии</w:t>
      </w:r>
      <w:r w:rsidR="008F37AC" w:rsidRPr="00111D92">
        <w:t xml:space="preserve"> </w:t>
      </w:r>
      <w:r w:rsidR="008F37AC">
        <w:t>в</w:t>
      </w:r>
      <w:r w:rsidR="008F37AC" w:rsidRPr="00111D92">
        <w:t xml:space="preserve"> </w:t>
      </w:r>
      <w:r w:rsidR="008F37AC">
        <w:t>интересах</w:t>
      </w:r>
      <w:r w:rsidR="008F37AC" w:rsidRPr="00111D92">
        <w:t xml:space="preserve"> </w:t>
      </w:r>
      <w:r w:rsidR="008F37AC">
        <w:t>рома</w:t>
      </w:r>
      <w:r w:rsidR="008F37AC" w:rsidRPr="00111D92">
        <w:t xml:space="preserve"> </w:t>
      </w:r>
      <w:r w:rsidR="008F37AC">
        <w:t>и</w:t>
      </w:r>
      <w:r w:rsidR="008F37AC" w:rsidRPr="00111D92">
        <w:t xml:space="preserve"> </w:t>
      </w:r>
      <w:r w:rsidR="008F37AC">
        <w:t>Десятилетия</w:t>
      </w:r>
      <w:r w:rsidR="008F37AC" w:rsidRPr="00111D92">
        <w:t xml:space="preserve"> </w:t>
      </w:r>
      <w:r w:rsidR="008F37AC">
        <w:t>социальной</w:t>
      </w:r>
      <w:r w:rsidR="008F37AC" w:rsidRPr="00111D92">
        <w:t xml:space="preserve"> </w:t>
      </w:r>
      <w:r w:rsidR="008F37AC">
        <w:t>интеграции</w:t>
      </w:r>
      <w:r w:rsidR="008F37AC" w:rsidRPr="00111D92">
        <w:t xml:space="preserve"> </w:t>
      </w:r>
      <w:r w:rsidR="008F37AC">
        <w:t>рома, и Национального координационного органа по осуществл</w:t>
      </w:r>
      <w:r w:rsidR="008F37AC">
        <w:t>е</w:t>
      </w:r>
      <w:r w:rsidR="008F37AC">
        <w:t>нию Стратегии</w:t>
      </w:r>
      <w:r w:rsidR="008F37AC" w:rsidRPr="00FB1545">
        <w:t xml:space="preserve"> </w:t>
      </w:r>
      <w:r w:rsidR="008F37AC">
        <w:t>в</w:t>
      </w:r>
      <w:r w:rsidR="008F37AC" w:rsidRPr="00FB1545">
        <w:t xml:space="preserve"> </w:t>
      </w:r>
      <w:r w:rsidR="008F37AC">
        <w:t>интересах</w:t>
      </w:r>
      <w:r w:rsidR="008F37AC" w:rsidRPr="00FB1545">
        <w:t xml:space="preserve"> </w:t>
      </w:r>
      <w:r w:rsidR="008F37AC">
        <w:t>рома.</w:t>
      </w:r>
    </w:p>
    <w:p w:rsidR="008F37AC" w:rsidRPr="00FA337E" w:rsidRDefault="007B4182" w:rsidP="008F37AC">
      <w:pPr>
        <w:pStyle w:val="SingleTxtGR"/>
      </w:pPr>
      <w:r>
        <w:t>24.</w:t>
      </w:r>
      <w:r>
        <w:tab/>
      </w:r>
      <w:r w:rsidR="008F37AC">
        <w:t>В</w:t>
      </w:r>
      <w:r w:rsidR="008F37AC" w:rsidRPr="005E56A4">
        <w:t xml:space="preserve"> </w:t>
      </w:r>
      <w:r w:rsidR="008F37AC">
        <w:t>период</w:t>
      </w:r>
      <w:r w:rsidR="008F37AC" w:rsidRPr="005E56A4">
        <w:t xml:space="preserve"> </w:t>
      </w:r>
      <w:r w:rsidR="008F37AC">
        <w:t>с</w:t>
      </w:r>
      <w:r w:rsidR="008F37AC" w:rsidRPr="005E56A4">
        <w:t xml:space="preserve"> 1 </w:t>
      </w:r>
      <w:r w:rsidR="008F37AC">
        <w:t>июля</w:t>
      </w:r>
      <w:r w:rsidR="008F37AC" w:rsidRPr="005E56A4">
        <w:t xml:space="preserve"> 2011 </w:t>
      </w:r>
      <w:r w:rsidR="008F37AC">
        <w:t>года</w:t>
      </w:r>
      <w:r w:rsidR="008F37AC" w:rsidRPr="005E56A4">
        <w:t xml:space="preserve"> </w:t>
      </w:r>
      <w:r w:rsidR="008F37AC">
        <w:t>по</w:t>
      </w:r>
      <w:r w:rsidR="008F37AC" w:rsidRPr="005E56A4">
        <w:t xml:space="preserve"> 30 </w:t>
      </w:r>
      <w:r w:rsidR="008F37AC">
        <w:t>июня</w:t>
      </w:r>
      <w:r w:rsidR="008F37AC" w:rsidRPr="005E56A4">
        <w:t xml:space="preserve"> 2012 </w:t>
      </w:r>
      <w:r w:rsidR="008F37AC">
        <w:t>года</w:t>
      </w:r>
      <w:r w:rsidR="008F37AC" w:rsidRPr="005E56A4">
        <w:t xml:space="preserve"> </w:t>
      </w:r>
      <w:r w:rsidR="008F37AC">
        <w:t>Республика</w:t>
      </w:r>
      <w:r w:rsidR="008F37AC" w:rsidRPr="005E56A4">
        <w:t xml:space="preserve"> </w:t>
      </w:r>
      <w:r w:rsidR="008F37AC">
        <w:t>Македония</w:t>
      </w:r>
      <w:r w:rsidR="008F37AC" w:rsidRPr="005E56A4">
        <w:t xml:space="preserve"> </w:t>
      </w:r>
      <w:r w:rsidR="008F37AC">
        <w:t>была</w:t>
      </w:r>
      <w:r w:rsidR="008F37AC" w:rsidRPr="005E56A4">
        <w:t xml:space="preserve"> </w:t>
      </w:r>
      <w:r w:rsidR="008F37AC">
        <w:t>страной</w:t>
      </w:r>
      <w:r w:rsidR="008F37AC" w:rsidRPr="005E56A4">
        <w:t>-</w:t>
      </w:r>
      <w:r w:rsidR="008F37AC">
        <w:t>председателем</w:t>
      </w:r>
      <w:r w:rsidR="008F37AC" w:rsidRPr="005E56A4">
        <w:t xml:space="preserve"> </w:t>
      </w:r>
      <w:r w:rsidR="008F37AC">
        <w:t>Д</w:t>
      </w:r>
      <w:r>
        <w:t>есятилетия интеграции рома 2005−</w:t>
      </w:r>
      <w:r w:rsidR="008F37AC">
        <w:t>2015 годов</w:t>
      </w:r>
      <w:r w:rsidR="008F37AC" w:rsidRPr="00FA337E">
        <w:t xml:space="preserve">. </w:t>
      </w:r>
      <w:r w:rsidR="008F37AC">
        <w:t xml:space="preserve">Десятилетие интеграции рома </w:t>
      </w:r>
      <w:r>
        <w:t>2005−</w:t>
      </w:r>
      <w:r w:rsidR="008F37AC" w:rsidRPr="00FA337E">
        <w:t xml:space="preserve">2015 </w:t>
      </w:r>
      <w:r w:rsidR="008F37AC">
        <w:t>годов является политическим обяз</w:t>
      </w:r>
      <w:r w:rsidR="008F37AC">
        <w:t>а</w:t>
      </w:r>
      <w:r w:rsidR="008F37AC">
        <w:t>тель</w:t>
      </w:r>
      <w:r>
        <w:t xml:space="preserve">ством правительств, </w:t>
      </w:r>
      <w:r w:rsidR="008F37AC">
        <w:t>подписавших международную инициативу, цель кот</w:t>
      </w:r>
      <w:r w:rsidR="008F37AC">
        <w:t>о</w:t>
      </w:r>
      <w:r w:rsidR="008F37AC">
        <w:t>рой заключается в том, чтобы сократить масштабы нищеты, маргинализации и дискрим</w:t>
      </w:r>
      <w:r w:rsidR="008F37AC">
        <w:t>и</w:t>
      </w:r>
      <w:r w:rsidR="008F37AC">
        <w:t xml:space="preserve">нации рома в границах региона. </w:t>
      </w:r>
    </w:p>
    <w:p w:rsidR="008F37AC" w:rsidRPr="00FA337E" w:rsidRDefault="007B4182" w:rsidP="008F37AC">
      <w:pPr>
        <w:pStyle w:val="SingleTxtGR"/>
      </w:pPr>
      <w:r>
        <w:t>25.</w:t>
      </w:r>
      <w:r>
        <w:tab/>
      </w:r>
      <w:r w:rsidR="008F37AC">
        <w:t>С</w:t>
      </w:r>
      <w:r w:rsidR="008F37AC" w:rsidRPr="00AF451B">
        <w:t xml:space="preserve"> </w:t>
      </w:r>
      <w:r w:rsidR="008F37AC">
        <w:t>более</w:t>
      </w:r>
      <w:r w:rsidR="008F37AC" w:rsidRPr="00AF451B">
        <w:t xml:space="preserve"> </w:t>
      </w:r>
      <w:r w:rsidR="008F37AC">
        <w:t>подробной</w:t>
      </w:r>
      <w:r w:rsidR="008F37AC" w:rsidRPr="00AF451B">
        <w:t xml:space="preserve"> </w:t>
      </w:r>
      <w:r w:rsidR="008F37AC">
        <w:t>информацией можно ознакомиться в соответству</w:t>
      </w:r>
      <w:r w:rsidR="008F37AC">
        <w:t>ю</w:t>
      </w:r>
      <w:r w:rsidR="008F37AC">
        <w:t>щей части Базового документа, т.е. Часть 3. Информация о равенстве и неди</w:t>
      </w:r>
      <w:r w:rsidR="008F37AC">
        <w:t>с</w:t>
      </w:r>
      <w:r w:rsidR="008F37AC">
        <w:t xml:space="preserve">криминации и эффективные правовые средства защиты; </w:t>
      </w:r>
      <w:r w:rsidR="008F37AC" w:rsidRPr="00AF451B">
        <w:t xml:space="preserve"> </w:t>
      </w:r>
      <w:r w:rsidR="008F37AC">
        <w:t>II. Уязвимые</w:t>
      </w:r>
      <w:r w:rsidR="008F37AC" w:rsidRPr="00AF451B">
        <w:t xml:space="preserve"> </w:t>
      </w:r>
      <w:r w:rsidR="008F37AC">
        <w:t>группы.</w:t>
      </w:r>
      <w:r w:rsidR="008F37AC" w:rsidRPr="00FA337E">
        <w:t xml:space="preserve"> </w:t>
      </w:r>
    </w:p>
    <w:p w:rsidR="008F37AC" w:rsidRPr="009912CE" w:rsidRDefault="008F37AC" w:rsidP="007B4182">
      <w:pPr>
        <w:pStyle w:val="H1GR"/>
      </w:pPr>
      <w:r w:rsidRPr="00AF451B">
        <w:tab/>
      </w:r>
      <w:r w:rsidRPr="00AF451B">
        <w:tab/>
      </w:r>
      <w:r>
        <w:t>Статья</w:t>
      </w:r>
      <w:r w:rsidRPr="009912CE">
        <w:t xml:space="preserve"> 3</w:t>
      </w:r>
      <w:r w:rsidRPr="009912CE">
        <w:br/>
      </w:r>
      <w:r>
        <w:t>Запрещение</w:t>
      </w:r>
      <w:r w:rsidRPr="009912CE">
        <w:t xml:space="preserve">  </w:t>
      </w:r>
      <w:r>
        <w:t>расовой сегрегации и апартеида</w:t>
      </w:r>
      <w:r w:rsidRPr="009912CE">
        <w:t xml:space="preserve"> </w:t>
      </w:r>
    </w:p>
    <w:p w:rsidR="008F37AC" w:rsidRPr="00CB419C" w:rsidRDefault="007B4182" w:rsidP="008F37AC">
      <w:pPr>
        <w:pStyle w:val="SingleTxtGR"/>
      </w:pPr>
      <w:r>
        <w:t>26.</w:t>
      </w:r>
      <w:r>
        <w:tab/>
      </w:r>
      <w:r w:rsidR="008F37AC">
        <w:t>Соответствующие элементы, касающиеся этой статьи, были подробно и</w:t>
      </w:r>
      <w:r w:rsidR="008F37AC">
        <w:t>з</w:t>
      </w:r>
      <w:r w:rsidR="008F37AC">
        <w:t>ложены в четвертом, пятом, шестом и седьмом периодических докладах Ре</w:t>
      </w:r>
      <w:r w:rsidR="008F37AC">
        <w:t>с</w:t>
      </w:r>
      <w:r w:rsidR="004A39C8">
        <w:t>публики Македония</w:t>
      </w:r>
      <w:r w:rsidR="008F37AC" w:rsidRPr="00CB419C">
        <w:t>.</w:t>
      </w:r>
    </w:p>
    <w:p w:rsidR="008F37AC" w:rsidRPr="00AF451B" w:rsidRDefault="008F37AC" w:rsidP="007B4182">
      <w:pPr>
        <w:pStyle w:val="H1GR"/>
      </w:pPr>
      <w:r w:rsidRPr="00F2076C">
        <w:tab/>
      </w:r>
      <w:r w:rsidRPr="00F2076C">
        <w:tab/>
      </w:r>
      <w:r>
        <w:t>Статья</w:t>
      </w:r>
      <w:r w:rsidRPr="00AF451B">
        <w:t xml:space="preserve"> 4</w:t>
      </w:r>
      <w:r w:rsidRPr="00AF451B">
        <w:br/>
      </w:r>
      <w:r>
        <w:t>Законодательные</w:t>
      </w:r>
      <w:r w:rsidRPr="00AF451B">
        <w:t xml:space="preserve">, </w:t>
      </w:r>
      <w:r>
        <w:t>административные</w:t>
      </w:r>
      <w:r w:rsidRPr="00AF451B">
        <w:t xml:space="preserve"> </w:t>
      </w:r>
      <w:r>
        <w:t>и</w:t>
      </w:r>
      <w:r w:rsidRPr="00AF451B">
        <w:t xml:space="preserve"> </w:t>
      </w:r>
      <w:r>
        <w:t>иные</w:t>
      </w:r>
      <w:r w:rsidRPr="00AF451B">
        <w:t xml:space="preserve"> </w:t>
      </w:r>
      <w:r>
        <w:t>меры, принятые с целью ликвид</w:t>
      </w:r>
      <w:r>
        <w:t>а</w:t>
      </w:r>
      <w:r>
        <w:t>ции любой формы пропаганды, основанной на идеях расового превосходства, ненависти и дискриминации</w:t>
      </w:r>
    </w:p>
    <w:p w:rsidR="008F37AC" w:rsidRPr="00D16AD2" w:rsidRDefault="007B4182" w:rsidP="008F37AC">
      <w:pPr>
        <w:pStyle w:val="SingleTxtGR"/>
      </w:pPr>
      <w:r>
        <w:t>27.</w:t>
      </w:r>
      <w:r>
        <w:tab/>
      </w:r>
      <w:r w:rsidR="008F37AC">
        <w:t>Уголовный</w:t>
      </w:r>
      <w:r w:rsidR="008F37AC" w:rsidRPr="00C16117">
        <w:t xml:space="preserve"> </w:t>
      </w:r>
      <w:r w:rsidR="008F37AC">
        <w:t>кодекс</w:t>
      </w:r>
      <w:r w:rsidR="008F37AC" w:rsidRPr="00C16117">
        <w:t xml:space="preserve"> (</w:t>
      </w:r>
      <w:r w:rsidR="008F37AC">
        <w:t>Официальный</w:t>
      </w:r>
      <w:r w:rsidR="008F37AC" w:rsidRPr="00C16117">
        <w:t xml:space="preserve"> </w:t>
      </w:r>
      <w:r w:rsidR="008F37AC">
        <w:t>вестник</w:t>
      </w:r>
      <w:r w:rsidR="008F37AC" w:rsidRPr="00C16117">
        <w:t xml:space="preserve"> </w:t>
      </w:r>
      <w:r w:rsidR="008F37AC">
        <w:t>Республики</w:t>
      </w:r>
      <w:r w:rsidR="008F37AC" w:rsidRPr="00C16117">
        <w:t xml:space="preserve"> </w:t>
      </w:r>
      <w:r w:rsidR="004A39C8">
        <w:t>Македония</w:t>
      </w:r>
      <w:r w:rsidR="008F37AC" w:rsidRPr="00D16AD2">
        <w:t xml:space="preserve"> </w:t>
      </w:r>
      <w:r w:rsidR="00FB2246">
        <w:t>№</w:t>
      </w:r>
      <w:r w:rsidR="008F37AC">
        <w:t> </w:t>
      </w:r>
      <w:r w:rsidR="008F37AC" w:rsidRPr="00D16AD2">
        <w:t xml:space="preserve">37/96, 80/99, 4/2002, 43/2003, 19/2004, 81/2005, 60/2006, 73/2006, 87/2007, 7/2008, 139/2008, 114/2009, 51/2011, 135/2011, 185/2011 </w:t>
      </w:r>
      <w:r w:rsidR="008F37AC">
        <w:t>и</w:t>
      </w:r>
      <w:r w:rsidR="008F37AC" w:rsidRPr="00D16AD2">
        <w:t xml:space="preserve"> 142/2012) </w:t>
      </w:r>
      <w:r w:rsidR="008F37AC">
        <w:t>устанавл</w:t>
      </w:r>
      <w:r w:rsidR="008F37AC">
        <w:t>и</w:t>
      </w:r>
      <w:r w:rsidR="008F37AC">
        <w:t>вает</w:t>
      </w:r>
      <w:r w:rsidR="008F37AC" w:rsidRPr="00C16117">
        <w:t xml:space="preserve"> </w:t>
      </w:r>
      <w:r w:rsidR="008F37AC">
        <w:t>уголовные</w:t>
      </w:r>
      <w:r w:rsidR="008F37AC" w:rsidRPr="00C16117">
        <w:t xml:space="preserve"> </w:t>
      </w:r>
      <w:r w:rsidR="008F37AC">
        <w:t>санкции</w:t>
      </w:r>
      <w:r w:rsidR="008F37AC" w:rsidRPr="00C16117">
        <w:t xml:space="preserve"> </w:t>
      </w:r>
      <w:r w:rsidR="008F37AC">
        <w:t>за</w:t>
      </w:r>
      <w:r w:rsidR="008F37AC" w:rsidRPr="00C16117">
        <w:t xml:space="preserve"> </w:t>
      </w:r>
      <w:r w:rsidR="008F37AC">
        <w:t>преступления</w:t>
      </w:r>
      <w:r w:rsidR="008F37AC" w:rsidRPr="00C16117">
        <w:t xml:space="preserve">, </w:t>
      </w:r>
      <w:r w:rsidR="008F37AC">
        <w:t>предусмотренные</w:t>
      </w:r>
      <w:r w:rsidR="008F37AC" w:rsidRPr="00C16117">
        <w:t xml:space="preserve"> </w:t>
      </w:r>
      <w:r w:rsidR="008F37AC">
        <w:t xml:space="preserve"> статьей</w:t>
      </w:r>
      <w:r w:rsidR="008F37AC" w:rsidRPr="00C16117">
        <w:t xml:space="preserve"> 137 – </w:t>
      </w:r>
      <w:r w:rsidR="008F37AC">
        <w:t>Н</w:t>
      </w:r>
      <w:r w:rsidR="008F37AC">
        <w:t>а</w:t>
      </w:r>
      <w:r w:rsidR="008F37AC">
        <w:t>рушение равенства прав граждан; статьей 144 – Посягательство на личную безопасность; статьей 319 – Разжигание национальной, расовой или религио</w:t>
      </w:r>
      <w:r w:rsidR="008F37AC">
        <w:t>з</w:t>
      </w:r>
      <w:r w:rsidR="008F37AC">
        <w:t>ной ненависти, розни и нетерпимости; статьей 394-</w:t>
      </w:r>
      <w:r w:rsidR="008F37AC">
        <w:rPr>
          <w:lang w:val="en-US"/>
        </w:rPr>
        <w:t>d</w:t>
      </w:r>
      <w:r w:rsidR="004A39C8">
        <w:t xml:space="preserve"> −</w:t>
      </w:r>
      <w:r w:rsidR="008F37AC">
        <w:t xml:space="preserve"> Распространение рас</w:t>
      </w:r>
      <w:r w:rsidR="008F37AC">
        <w:t>и</w:t>
      </w:r>
      <w:r w:rsidR="008F37AC">
        <w:t>стских и ксенофобских материалов через комп</w:t>
      </w:r>
      <w:r w:rsidR="004A39C8">
        <w:t>ьютерные системы; и стат</w:t>
      </w:r>
      <w:r w:rsidR="004A39C8">
        <w:t>ь</w:t>
      </w:r>
      <w:r w:rsidR="004A39C8">
        <w:t>ей 417 </w:t>
      </w:r>
      <w:r w:rsidR="008F37AC">
        <w:t>– Расовая и иная дискриминация (см.</w:t>
      </w:r>
      <w:r w:rsidR="008F37AC" w:rsidRPr="00D16AD2">
        <w:t xml:space="preserve"> </w:t>
      </w:r>
      <w:r w:rsidR="008F37AC">
        <w:t>Приложение</w:t>
      </w:r>
      <w:r w:rsidR="008F37AC" w:rsidRPr="00D16AD2">
        <w:t xml:space="preserve"> 1). </w:t>
      </w:r>
    </w:p>
    <w:p w:rsidR="008F37AC" w:rsidRPr="00FA337E" w:rsidRDefault="00FF6AC7" w:rsidP="008F37AC">
      <w:pPr>
        <w:pStyle w:val="SingleTxtGR"/>
      </w:pPr>
      <w:r>
        <w:t>28.</w:t>
      </w:r>
      <w:r>
        <w:tab/>
        <w:t>З</w:t>
      </w:r>
      <w:r w:rsidR="008F37AC">
        <w:t>акон</w:t>
      </w:r>
      <w:r w:rsidR="008F37AC" w:rsidRPr="005E730B">
        <w:t xml:space="preserve"> </w:t>
      </w:r>
      <w:r w:rsidR="008F37AC">
        <w:t>об</w:t>
      </w:r>
      <w:r w:rsidR="008F37AC" w:rsidRPr="005E730B">
        <w:t xml:space="preserve"> </w:t>
      </w:r>
      <w:r w:rsidR="008F37AC">
        <w:t>объединениях</w:t>
      </w:r>
      <w:r w:rsidR="008F37AC" w:rsidRPr="005E730B">
        <w:t xml:space="preserve"> </w:t>
      </w:r>
      <w:r w:rsidR="008F37AC">
        <w:t>и</w:t>
      </w:r>
      <w:r w:rsidR="008F37AC" w:rsidRPr="005E730B">
        <w:t xml:space="preserve"> </w:t>
      </w:r>
      <w:r w:rsidR="008F37AC">
        <w:t>фондах</w:t>
      </w:r>
      <w:r w:rsidR="008F37AC" w:rsidRPr="005E730B">
        <w:t xml:space="preserve"> </w:t>
      </w:r>
      <w:r w:rsidR="008F37AC" w:rsidRPr="00FA337E">
        <w:t>(</w:t>
      </w:r>
      <w:r w:rsidR="008F37AC">
        <w:t>Официальный вестник Республики М</w:t>
      </w:r>
      <w:r w:rsidR="008F37AC">
        <w:t>а</w:t>
      </w:r>
      <w:r w:rsidR="004A39C8">
        <w:t>кедония</w:t>
      </w:r>
      <w:r w:rsidR="008F37AC" w:rsidRPr="00FA337E">
        <w:t xml:space="preserve"> </w:t>
      </w:r>
      <w:r>
        <w:t>№</w:t>
      </w:r>
      <w:r w:rsidR="008F37AC" w:rsidRPr="00FA337E">
        <w:t xml:space="preserve"> 52/2010 </w:t>
      </w:r>
      <w:r w:rsidR="008F37AC">
        <w:t>и</w:t>
      </w:r>
      <w:r w:rsidR="008F37AC" w:rsidRPr="00FA337E">
        <w:t xml:space="preserve"> 135/2011) </w:t>
      </w:r>
      <w:r w:rsidR="008F37AC">
        <w:t>гарантирует право</w:t>
      </w:r>
      <w:r w:rsidR="008F37AC" w:rsidRPr="00FA337E">
        <w:t xml:space="preserve"> </w:t>
      </w:r>
      <w:r w:rsidR="008F37AC">
        <w:t>на ассоциацию</w:t>
      </w:r>
      <w:r w:rsidR="008F37AC" w:rsidRPr="00FA337E">
        <w:t xml:space="preserve">. </w:t>
      </w:r>
      <w:r w:rsidR="008F37AC">
        <w:t>В частности</w:t>
      </w:r>
      <w:r w:rsidR="004A39C8">
        <w:t>,</w:t>
      </w:r>
      <w:r w:rsidR="008F37AC">
        <w:t xml:space="preserve"> согласно статье 4 этого Закона:</w:t>
      </w:r>
    </w:p>
    <w:p w:rsidR="008F37AC" w:rsidRPr="00FA337E" w:rsidRDefault="00FF6AC7" w:rsidP="00FF6AC7">
      <w:pPr>
        <w:pStyle w:val="SingleTxtGR"/>
        <w:ind w:left="1701" w:hanging="567"/>
      </w:pPr>
      <w:r>
        <w:tab/>
        <w:t>"</w:t>
      </w:r>
      <w:r w:rsidR="008F37AC" w:rsidRPr="00FA337E">
        <w:t>(1)</w:t>
      </w:r>
      <w:r w:rsidR="008F37AC">
        <w:tab/>
        <w:t>Право</w:t>
      </w:r>
      <w:r w:rsidR="008F37AC" w:rsidRPr="003E2F18">
        <w:t xml:space="preserve"> </w:t>
      </w:r>
      <w:r w:rsidR="008F37AC">
        <w:t>на</w:t>
      </w:r>
      <w:r w:rsidR="008F37AC" w:rsidRPr="003E2F18">
        <w:t xml:space="preserve"> </w:t>
      </w:r>
      <w:r w:rsidR="008F37AC">
        <w:t>свободу</w:t>
      </w:r>
      <w:r w:rsidR="008F37AC" w:rsidRPr="003E2F18">
        <w:t xml:space="preserve"> </w:t>
      </w:r>
      <w:r w:rsidR="008F37AC">
        <w:t>ассоциации</w:t>
      </w:r>
      <w:r w:rsidR="008F37AC" w:rsidRPr="003E2F18">
        <w:t xml:space="preserve"> </w:t>
      </w:r>
      <w:r w:rsidR="008F37AC">
        <w:t>осуществляется</w:t>
      </w:r>
      <w:r w:rsidR="008F37AC" w:rsidRPr="003E2F18">
        <w:t xml:space="preserve"> </w:t>
      </w:r>
      <w:r w:rsidR="008F37AC">
        <w:t>путем</w:t>
      </w:r>
      <w:r w:rsidR="008F37AC" w:rsidRPr="003E2F18">
        <w:t xml:space="preserve"> </w:t>
      </w:r>
      <w:r w:rsidR="008F37AC">
        <w:t>вступления</w:t>
      </w:r>
      <w:r w:rsidR="008F37AC" w:rsidRPr="003E2F18">
        <w:t xml:space="preserve"> </w:t>
      </w:r>
      <w:r w:rsidR="008F37AC">
        <w:t>в</w:t>
      </w:r>
      <w:r w:rsidR="008F37AC" w:rsidRPr="003E2F18">
        <w:t xml:space="preserve"> </w:t>
      </w:r>
      <w:r w:rsidR="008F37AC">
        <w:t>объединения</w:t>
      </w:r>
      <w:r w:rsidR="008F37AC" w:rsidRPr="003E2F18">
        <w:t xml:space="preserve">, </w:t>
      </w:r>
      <w:r w:rsidR="008F37AC">
        <w:t>фонды</w:t>
      </w:r>
      <w:r w:rsidR="008F37AC" w:rsidRPr="003E2F18">
        <w:t xml:space="preserve">, </w:t>
      </w:r>
      <w:r w:rsidR="008F37AC">
        <w:t>союзы</w:t>
      </w:r>
      <w:r w:rsidR="008F37AC" w:rsidRPr="003E2F18">
        <w:t xml:space="preserve"> </w:t>
      </w:r>
      <w:r w:rsidR="008F37AC">
        <w:t>и</w:t>
      </w:r>
      <w:r w:rsidR="008F37AC" w:rsidRPr="003E2F18">
        <w:t xml:space="preserve"> </w:t>
      </w:r>
      <w:r w:rsidR="008F37AC">
        <w:t>организационные</w:t>
      </w:r>
      <w:r w:rsidR="008F37AC" w:rsidRPr="003E2F18">
        <w:t xml:space="preserve"> </w:t>
      </w:r>
      <w:r w:rsidR="008F37AC">
        <w:t>формы</w:t>
      </w:r>
      <w:r w:rsidR="008F37AC" w:rsidRPr="003E2F18">
        <w:t xml:space="preserve"> </w:t>
      </w:r>
      <w:r w:rsidR="008F37AC">
        <w:t>иностранных</w:t>
      </w:r>
      <w:r w:rsidR="008F37AC" w:rsidRPr="003E2F18">
        <w:t xml:space="preserve"> </w:t>
      </w:r>
      <w:r w:rsidR="008F37AC">
        <w:t>о</w:t>
      </w:r>
      <w:r w:rsidR="008F37AC">
        <w:t>р</w:t>
      </w:r>
      <w:r w:rsidR="008F37AC">
        <w:t>ганизаций</w:t>
      </w:r>
      <w:r w:rsidR="008F37AC" w:rsidRPr="003E2F18">
        <w:t xml:space="preserve"> </w:t>
      </w:r>
      <w:r w:rsidR="008F37AC">
        <w:t>для</w:t>
      </w:r>
      <w:r w:rsidR="008F37AC" w:rsidRPr="003E2F18">
        <w:t xml:space="preserve"> </w:t>
      </w:r>
      <w:r w:rsidR="008F37AC">
        <w:t>достижения</w:t>
      </w:r>
      <w:r w:rsidR="008F37AC" w:rsidRPr="003E2F18">
        <w:t xml:space="preserve"> </w:t>
      </w:r>
      <w:r w:rsidR="008F37AC">
        <w:t>соответствующих</w:t>
      </w:r>
      <w:r w:rsidR="008F37AC" w:rsidRPr="003E2F18">
        <w:t xml:space="preserve"> </w:t>
      </w:r>
      <w:r w:rsidR="008F37AC">
        <w:t>целей</w:t>
      </w:r>
      <w:r w:rsidR="008F37AC" w:rsidRPr="003E2F18">
        <w:t xml:space="preserve"> </w:t>
      </w:r>
      <w:r w:rsidR="008F37AC">
        <w:t>и</w:t>
      </w:r>
      <w:r w:rsidR="008F37AC" w:rsidRPr="00FA337E">
        <w:t xml:space="preserve"> </w:t>
      </w:r>
      <w:r w:rsidR="008F37AC">
        <w:t>проведения</w:t>
      </w:r>
      <w:r w:rsidR="008F37AC" w:rsidRPr="003E2F18">
        <w:t xml:space="preserve"> </w:t>
      </w:r>
      <w:r w:rsidR="008F37AC">
        <w:t>мер</w:t>
      </w:r>
      <w:r w:rsidR="008F37AC">
        <w:t>о</w:t>
      </w:r>
      <w:r w:rsidR="008F37AC">
        <w:t>приятий</w:t>
      </w:r>
      <w:r w:rsidR="008F37AC" w:rsidRPr="003E2F18">
        <w:t xml:space="preserve"> </w:t>
      </w:r>
      <w:r w:rsidR="008F37AC">
        <w:t>уп</w:t>
      </w:r>
      <w:r w:rsidR="008F37AC">
        <w:t>о</w:t>
      </w:r>
      <w:r w:rsidR="008F37AC">
        <w:t>мянутых</w:t>
      </w:r>
      <w:r w:rsidR="008F37AC" w:rsidRPr="003E2F18">
        <w:t xml:space="preserve"> </w:t>
      </w:r>
      <w:r w:rsidR="008F37AC">
        <w:t>организаций</w:t>
      </w:r>
      <w:r w:rsidR="008F37AC" w:rsidRPr="003E2F18">
        <w:t xml:space="preserve"> </w:t>
      </w:r>
      <w:r w:rsidR="008F37AC">
        <w:t>и защиты прав, интересов и убеждений в соответствии с Ко</w:t>
      </w:r>
      <w:r w:rsidR="008F37AC">
        <w:t>н</w:t>
      </w:r>
      <w:r w:rsidR="008F37AC">
        <w:t>ституцией и законом</w:t>
      </w:r>
      <w:r w:rsidR="008F37AC" w:rsidRPr="00FA337E">
        <w:t xml:space="preserve">. </w:t>
      </w:r>
    </w:p>
    <w:p w:rsidR="008F37AC" w:rsidRPr="00FA337E" w:rsidRDefault="00FF6AC7" w:rsidP="00FF6AC7">
      <w:pPr>
        <w:pStyle w:val="SingleTxtGR"/>
        <w:ind w:left="1701" w:hanging="567"/>
      </w:pPr>
      <w:r>
        <w:tab/>
      </w:r>
      <w:r w:rsidR="008F37AC" w:rsidRPr="00FA337E">
        <w:t>(2)</w:t>
      </w:r>
      <w:r w:rsidR="008F37AC">
        <w:tab/>
        <w:t>Запрещается</w:t>
      </w:r>
      <w:r w:rsidR="008F37AC" w:rsidRPr="009A5C35">
        <w:t xml:space="preserve"> </w:t>
      </w:r>
      <w:r w:rsidR="008F37AC">
        <w:t>создавать</w:t>
      </w:r>
      <w:r w:rsidR="008F37AC" w:rsidRPr="009A5C35">
        <w:t xml:space="preserve"> </w:t>
      </w:r>
      <w:r w:rsidR="008F37AC">
        <w:t>любую</w:t>
      </w:r>
      <w:r w:rsidR="008F37AC" w:rsidRPr="009A5C35">
        <w:t xml:space="preserve"> </w:t>
      </w:r>
      <w:r w:rsidR="008F37AC">
        <w:t>организацию</w:t>
      </w:r>
      <w:r w:rsidR="008F37AC" w:rsidRPr="009A5C35">
        <w:t xml:space="preserve">, </w:t>
      </w:r>
      <w:r w:rsidR="008F37AC">
        <w:t>программа</w:t>
      </w:r>
      <w:r w:rsidR="008F37AC" w:rsidRPr="009A5C35">
        <w:t xml:space="preserve"> </w:t>
      </w:r>
      <w:r w:rsidR="008F37AC">
        <w:t>работы</w:t>
      </w:r>
      <w:r w:rsidR="008F37AC" w:rsidRPr="009A5C35">
        <w:t xml:space="preserve"> </w:t>
      </w:r>
      <w:r w:rsidR="008F37AC">
        <w:t>и</w:t>
      </w:r>
      <w:r w:rsidR="008F37AC" w:rsidRPr="009A5C35">
        <w:t xml:space="preserve"> </w:t>
      </w:r>
      <w:r w:rsidR="008F37AC">
        <w:t>деятельность</w:t>
      </w:r>
      <w:r w:rsidR="008F37AC" w:rsidRPr="009A5C35">
        <w:t xml:space="preserve"> </w:t>
      </w:r>
      <w:r w:rsidR="008F37AC">
        <w:t>которой</w:t>
      </w:r>
      <w:r w:rsidR="008F37AC" w:rsidRPr="009A5C35">
        <w:t xml:space="preserve"> </w:t>
      </w:r>
      <w:r w:rsidR="008F37AC">
        <w:t>преследуют</w:t>
      </w:r>
      <w:r w:rsidR="008F37AC" w:rsidRPr="009A5C35">
        <w:t xml:space="preserve"> </w:t>
      </w:r>
      <w:r w:rsidR="008F37AC">
        <w:t>насильственное</w:t>
      </w:r>
      <w:r w:rsidR="008F37AC" w:rsidRPr="009A5C35">
        <w:t xml:space="preserve"> </w:t>
      </w:r>
      <w:r w:rsidR="008F37AC">
        <w:t>свержение</w:t>
      </w:r>
      <w:r w:rsidR="008F37AC" w:rsidRPr="009A5C35">
        <w:t xml:space="preserve"> </w:t>
      </w:r>
      <w:r w:rsidR="008F37AC">
        <w:t>констит</w:t>
      </w:r>
      <w:r w:rsidR="008F37AC">
        <w:t>у</w:t>
      </w:r>
      <w:r w:rsidR="008F37AC">
        <w:t>ционного</w:t>
      </w:r>
      <w:r w:rsidR="008F37AC" w:rsidRPr="009A5C35">
        <w:t xml:space="preserve"> </w:t>
      </w:r>
      <w:r w:rsidR="008F37AC">
        <w:t>строя</w:t>
      </w:r>
      <w:r w:rsidR="008F37AC" w:rsidRPr="009A5C35">
        <w:t xml:space="preserve"> </w:t>
      </w:r>
      <w:r w:rsidR="008F37AC">
        <w:t>Республики</w:t>
      </w:r>
      <w:r w:rsidR="008F37AC" w:rsidRPr="009A5C35">
        <w:t xml:space="preserve"> </w:t>
      </w:r>
      <w:r w:rsidR="004A39C8">
        <w:t>Македония</w:t>
      </w:r>
      <w:r w:rsidR="008F37AC" w:rsidRPr="009A5C35">
        <w:t xml:space="preserve">, </w:t>
      </w:r>
      <w:r w:rsidR="008F37AC">
        <w:t>поощряют</w:t>
      </w:r>
      <w:r w:rsidR="008F37AC" w:rsidRPr="009A5C35">
        <w:t xml:space="preserve"> </w:t>
      </w:r>
      <w:r w:rsidR="008F37AC">
        <w:t>военную</w:t>
      </w:r>
      <w:r w:rsidR="008F37AC" w:rsidRPr="009A5C35">
        <w:t xml:space="preserve"> </w:t>
      </w:r>
      <w:r w:rsidR="008F37AC">
        <w:t>агрессию</w:t>
      </w:r>
      <w:r w:rsidR="008F37AC" w:rsidRPr="009A5C35">
        <w:t xml:space="preserve"> </w:t>
      </w:r>
      <w:r w:rsidR="008F37AC">
        <w:t>и</w:t>
      </w:r>
      <w:r w:rsidR="008F37AC" w:rsidRPr="009A5C35">
        <w:t xml:space="preserve"> </w:t>
      </w:r>
      <w:r w:rsidR="008F37AC">
        <w:t>призывают</w:t>
      </w:r>
      <w:r w:rsidR="008F37AC" w:rsidRPr="009A5C35">
        <w:t xml:space="preserve"> </w:t>
      </w:r>
      <w:r w:rsidR="008F37AC">
        <w:t>к</w:t>
      </w:r>
      <w:r w:rsidR="008F37AC" w:rsidRPr="009A5C35">
        <w:t xml:space="preserve"> </w:t>
      </w:r>
      <w:r w:rsidR="008F37AC">
        <w:t>ней</w:t>
      </w:r>
      <w:r w:rsidR="008F37AC" w:rsidRPr="009A5C35">
        <w:t xml:space="preserve"> </w:t>
      </w:r>
      <w:r w:rsidR="008F37AC">
        <w:t>и</w:t>
      </w:r>
      <w:r w:rsidR="008F37AC" w:rsidRPr="009A5C35">
        <w:t xml:space="preserve"> </w:t>
      </w:r>
      <w:r w:rsidR="008F37AC">
        <w:t>разжигают</w:t>
      </w:r>
      <w:r w:rsidR="008F37AC" w:rsidRPr="009A5C35">
        <w:t xml:space="preserve"> </w:t>
      </w:r>
      <w:r w:rsidR="008F37AC">
        <w:t>национальную</w:t>
      </w:r>
      <w:r w:rsidR="008F37AC" w:rsidRPr="009A5C35">
        <w:t xml:space="preserve">, </w:t>
      </w:r>
      <w:r w:rsidR="008F37AC">
        <w:t>расовую</w:t>
      </w:r>
      <w:r w:rsidR="008F37AC" w:rsidRPr="009A5C35">
        <w:t xml:space="preserve"> </w:t>
      </w:r>
      <w:r w:rsidR="008F37AC">
        <w:t>или</w:t>
      </w:r>
      <w:r w:rsidR="008F37AC" w:rsidRPr="009A5C35">
        <w:t xml:space="preserve"> </w:t>
      </w:r>
      <w:r w:rsidR="008F37AC">
        <w:t>религиозную</w:t>
      </w:r>
      <w:r w:rsidR="008F37AC" w:rsidRPr="009A5C35">
        <w:t xml:space="preserve"> </w:t>
      </w:r>
      <w:r w:rsidR="008F37AC">
        <w:t>ненависть</w:t>
      </w:r>
      <w:r w:rsidR="008F37AC" w:rsidRPr="009A5C35">
        <w:t xml:space="preserve"> </w:t>
      </w:r>
      <w:r w:rsidR="008F37AC">
        <w:t>или</w:t>
      </w:r>
      <w:r w:rsidR="008F37AC" w:rsidRPr="009A5C35">
        <w:t xml:space="preserve"> </w:t>
      </w:r>
      <w:r w:rsidR="008F37AC">
        <w:t>нетерпимость</w:t>
      </w:r>
      <w:r w:rsidR="008F37AC" w:rsidRPr="009A5C35">
        <w:t xml:space="preserve">, </w:t>
      </w:r>
      <w:r w:rsidR="008F37AC">
        <w:t>призывают к деятельности террористич</w:t>
      </w:r>
      <w:r w:rsidR="008F37AC">
        <w:t>е</w:t>
      </w:r>
      <w:r w:rsidR="008F37AC">
        <w:t>ской направленности, а</w:t>
      </w:r>
      <w:r w:rsidR="008F37AC" w:rsidRPr="009A5C35">
        <w:t xml:space="preserve"> </w:t>
      </w:r>
      <w:r w:rsidR="008F37AC">
        <w:t>также</w:t>
      </w:r>
      <w:r w:rsidR="008F37AC" w:rsidRPr="009A5C35">
        <w:t xml:space="preserve"> </w:t>
      </w:r>
      <w:r w:rsidR="008F37AC">
        <w:t>учреждать организации, деятельность к</w:t>
      </w:r>
      <w:r w:rsidR="008F37AC">
        <w:t>о</w:t>
      </w:r>
      <w:r w:rsidR="008F37AC">
        <w:t>торых противоречит Конституции или закону или нарушает права и св</w:t>
      </w:r>
      <w:r w:rsidR="008F37AC">
        <w:t>о</w:t>
      </w:r>
      <w:r w:rsidR="008F37AC">
        <w:t>боды других людей.</w:t>
      </w:r>
      <w:r w:rsidR="00EA1B91">
        <w:t>"</w:t>
      </w:r>
      <w:r w:rsidR="008F37AC">
        <w:t>.</w:t>
      </w:r>
    </w:p>
    <w:p w:rsidR="008F37AC" w:rsidRPr="00FA337E" w:rsidRDefault="00EA1B91" w:rsidP="008F37AC">
      <w:pPr>
        <w:pStyle w:val="SingleTxtGR"/>
      </w:pPr>
      <w:r>
        <w:t>29.</w:t>
      </w:r>
      <w:r>
        <w:tab/>
      </w:r>
      <w:r w:rsidR="008F37AC">
        <w:t>Кроме</w:t>
      </w:r>
      <w:r w:rsidR="008F37AC" w:rsidRPr="009A5C35">
        <w:t xml:space="preserve"> </w:t>
      </w:r>
      <w:r w:rsidR="008F37AC">
        <w:t>того</w:t>
      </w:r>
      <w:r w:rsidR="008F37AC" w:rsidRPr="009A5C35">
        <w:t xml:space="preserve">, </w:t>
      </w:r>
      <w:r w:rsidR="008F37AC">
        <w:t>согласно</w:t>
      </w:r>
      <w:r w:rsidR="008F37AC" w:rsidRPr="009A5C35">
        <w:t xml:space="preserve"> </w:t>
      </w:r>
      <w:r w:rsidR="008F37AC">
        <w:t>статье</w:t>
      </w:r>
      <w:r w:rsidR="008F37AC" w:rsidRPr="00FA337E">
        <w:t xml:space="preserve"> 65 </w:t>
      </w:r>
      <w:r w:rsidR="008F37AC">
        <w:t>этого Закона</w:t>
      </w:r>
      <w:r w:rsidR="008F37AC" w:rsidRPr="00FA337E">
        <w:t>:</w:t>
      </w:r>
    </w:p>
    <w:p w:rsidR="008F37AC" w:rsidRPr="009A5C35" w:rsidRDefault="00EA1B91" w:rsidP="008F37AC">
      <w:pPr>
        <w:pStyle w:val="SingleTxtGR"/>
      </w:pPr>
      <w:r>
        <w:tab/>
        <w:t>"</w:t>
      </w:r>
      <w:r w:rsidR="008F37AC">
        <w:t>Деятельность</w:t>
      </w:r>
      <w:r w:rsidR="008F37AC" w:rsidRPr="009A5C35">
        <w:t xml:space="preserve"> </w:t>
      </w:r>
      <w:r w:rsidR="008F37AC">
        <w:t>организации</w:t>
      </w:r>
      <w:r w:rsidR="008F37AC" w:rsidRPr="009A5C35">
        <w:t xml:space="preserve"> </w:t>
      </w:r>
      <w:r w:rsidR="008F37AC">
        <w:t>запрещается</w:t>
      </w:r>
      <w:r w:rsidR="008F37AC" w:rsidRPr="009A5C35">
        <w:t xml:space="preserve">, </w:t>
      </w:r>
      <w:r w:rsidR="008F37AC">
        <w:t>если</w:t>
      </w:r>
      <w:r w:rsidR="008F37AC" w:rsidRPr="009A5C35">
        <w:t xml:space="preserve"> </w:t>
      </w:r>
      <w:r w:rsidR="008F37AC">
        <w:t>она</w:t>
      </w:r>
      <w:r w:rsidR="008F37AC" w:rsidRPr="009A5C35">
        <w:t xml:space="preserve"> </w:t>
      </w:r>
      <w:r w:rsidR="008F37AC">
        <w:t>направлена</w:t>
      </w:r>
      <w:r w:rsidR="008F37AC" w:rsidRPr="009A5C35">
        <w:t xml:space="preserve"> </w:t>
      </w:r>
      <w:r w:rsidR="008F37AC">
        <w:t>на</w:t>
      </w:r>
      <w:r w:rsidR="008F37AC" w:rsidRPr="009A5C35">
        <w:t>:</w:t>
      </w:r>
    </w:p>
    <w:p w:rsidR="008F37AC" w:rsidRPr="009A5C35" w:rsidRDefault="008F37AC" w:rsidP="00EA1B91">
      <w:pPr>
        <w:pStyle w:val="Bullet1GR"/>
      </w:pPr>
      <w:r>
        <w:t>насильственное свержение конституционного строя Республики Макед</w:t>
      </w:r>
      <w:r>
        <w:t>о</w:t>
      </w:r>
      <w:r w:rsidR="004A39C8">
        <w:t>ния</w:t>
      </w:r>
      <w:r w:rsidRPr="009A5C35">
        <w:t>;</w:t>
      </w:r>
    </w:p>
    <w:p w:rsidR="008F37AC" w:rsidRPr="008657AF" w:rsidRDefault="008F37AC" w:rsidP="00EA1B91">
      <w:pPr>
        <w:pStyle w:val="Bullet1GR"/>
      </w:pPr>
      <w:r>
        <w:t>поощрение</w:t>
      </w:r>
      <w:r w:rsidRPr="008657AF">
        <w:t xml:space="preserve"> </w:t>
      </w:r>
      <w:r>
        <w:t>военной</w:t>
      </w:r>
      <w:r w:rsidRPr="008657AF">
        <w:t xml:space="preserve"> </w:t>
      </w:r>
      <w:r>
        <w:t>агрессии</w:t>
      </w:r>
      <w:r w:rsidRPr="008657AF">
        <w:t xml:space="preserve"> </w:t>
      </w:r>
      <w:r>
        <w:t>и</w:t>
      </w:r>
      <w:r w:rsidRPr="008657AF">
        <w:t xml:space="preserve">  </w:t>
      </w:r>
      <w:r>
        <w:t>призывы к ней и разжигание национал</w:t>
      </w:r>
      <w:r>
        <w:t>ь</w:t>
      </w:r>
      <w:r>
        <w:t>ной, р</w:t>
      </w:r>
      <w:r>
        <w:t>а</w:t>
      </w:r>
      <w:r>
        <w:t>совой или религиозной ненависти или нетерпимости</w:t>
      </w:r>
      <w:r w:rsidRPr="008657AF">
        <w:t>;</w:t>
      </w:r>
    </w:p>
    <w:p w:rsidR="008F37AC" w:rsidRPr="008657AF" w:rsidRDefault="008F37AC" w:rsidP="00EA1B91">
      <w:pPr>
        <w:pStyle w:val="Bullet1GR"/>
      </w:pPr>
      <w:r>
        <w:t>деятельность террористической направленности</w:t>
      </w:r>
      <w:r w:rsidRPr="008657AF">
        <w:t>;</w:t>
      </w:r>
    </w:p>
    <w:p w:rsidR="008F37AC" w:rsidRPr="008657AF" w:rsidRDefault="008F37AC" w:rsidP="00EA1B91">
      <w:pPr>
        <w:pStyle w:val="Bullet1GR"/>
      </w:pPr>
      <w:r w:rsidRPr="008657AF">
        <w:t xml:space="preserve"> </w:t>
      </w:r>
      <w:r>
        <w:t>если</w:t>
      </w:r>
      <w:r w:rsidRPr="008657AF">
        <w:t xml:space="preserve"> </w:t>
      </w:r>
      <w:r>
        <w:t>организация</w:t>
      </w:r>
      <w:r w:rsidRPr="008657AF">
        <w:t xml:space="preserve"> </w:t>
      </w:r>
      <w:r>
        <w:t>проводит</w:t>
      </w:r>
      <w:r w:rsidRPr="008657AF">
        <w:t xml:space="preserve"> </w:t>
      </w:r>
      <w:r>
        <w:t>деятельность</w:t>
      </w:r>
      <w:r w:rsidRPr="008657AF">
        <w:t xml:space="preserve">, </w:t>
      </w:r>
      <w:r>
        <w:t>противоречащую Конституции или закону; и</w:t>
      </w:r>
    </w:p>
    <w:p w:rsidR="008F37AC" w:rsidRPr="0048411B" w:rsidRDefault="008F37AC" w:rsidP="00EA1B91">
      <w:pPr>
        <w:pStyle w:val="Bullet1GR"/>
      </w:pPr>
      <w:r>
        <w:t>если</w:t>
      </w:r>
      <w:r w:rsidRPr="0048411B">
        <w:t xml:space="preserve"> </w:t>
      </w:r>
      <w:r>
        <w:t>организация</w:t>
      </w:r>
      <w:r w:rsidRPr="0048411B">
        <w:t xml:space="preserve"> </w:t>
      </w:r>
      <w:r>
        <w:t>нарушает</w:t>
      </w:r>
      <w:r w:rsidRPr="0048411B">
        <w:t xml:space="preserve"> </w:t>
      </w:r>
      <w:r>
        <w:t>права</w:t>
      </w:r>
      <w:r w:rsidRPr="0048411B">
        <w:t xml:space="preserve"> </w:t>
      </w:r>
      <w:r>
        <w:t>и</w:t>
      </w:r>
      <w:r w:rsidRPr="0048411B">
        <w:t xml:space="preserve"> </w:t>
      </w:r>
      <w:r>
        <w:t>свободы</w:t>
      </w:r>
      <w:r w:rsidRPr="0048411B">
        <w:t xml:space="preserve"> </w:t>
      </w:r>
      <w:r>
        <w:t>других</w:t>
      </w:r>
      <w:r w:rsidR="00EA1B91">
        <w:t>"</w:t>
      </w:r>
      <w:r w:rsidRPr="0048411B">
        <w:t>.</w:t>
      </w:r>
    </w:p>
    <w:p w:rsidR="008F37AC" w:rsidRPr="00FA337E" w:rsidRDefault="00EA1B91" w:rsidP="008F37AC">
      <w:pPr>
        <w:pStyle w:val="SingleTxtGR"/>
      </w:pPr>
      <w:r>
        <w:t>30.</w:t>
      </w:r>
      <w:r>
        <w:tab/>
      </w:r>
      <w:r w:rsidR="008F37AC">
        <w:t>Что</w:t>
      </w:r>
      <w:r w:rsidR="008F37AC" w:rsidRPr="00813EAC">
        <w:t xml:space="preserve"> </w:t>
      </w:r>
      <w:r w:rsidR="008F37AC">
        <w:t>касается</w:t>
      </w:r>
      <w:r w:rsidR="008F37AC" w:rsidRPr="00813EAC">
        <w:t xml:space="preserve"> </w:t>
      </w:r>
      <w:r w:rsidR="008F37AC">
        <w:t>расовой</w:t>
      </w:r>
      <w:r w:rsidR="008F37AC" w:rsidRPr="00813EAC">
        <w:t xml:space="preserve"> </w:t>
      </w:r>
      <w:r w:rsidR="008F37AC">
        <w:t>дискриминации</w:t>
      </w:r>
      <w:r w:rsidR="008F37AC" w:rsidRPr="00813EAC">
        <w:t xml:space="preserve"> </w:t>
      </w:r>
      <w:r w:rsidR="008F37AC">
        <w:t>как</w:t>
      </w:r>
      <w:r w:rsidR="008F37AC" w:rsidRPr="00813EAC">
        <w:t xml:space="preserve"> </w:t>
      </w:r>
      <w:r w:rsidR="008F37AC">
        <w:t>отягчающего</w:t>
      </w:r>
      <w:r w:rsidR="008F37AC" w:rsidRPr="00813EAC">
        <w:t xml:space="preserve"> </w:t>
      </w:r>
      <w:r w:rsidR="008F37AC">
        <w:t>обстоятельства</w:t>
      </w:r>
      <w:r w:rsidR="008F37AC" w:rsidRPr="00813EAC">
        <w:t xml:space="preserve"> </w:t>
      </w:r>
      <w:r w:rsidR="008F37AC">
        <w:t>в</w:t>
      </w:r>
      <w:r w:rsidR="008F37AC" w:rsidRPr="00813EAC">
        <w:t xml:space="preserve"> </w:t>
      </w:r>
      <w:r w:rsidR="008F37AC">
        <w:t>уг</w:t>
      </w:r>
      <w:r w:rsidR="008F37AC">
        <w:t>о</w:t>
      </w:r>
      <w:r w:rsidR="008F37AC">
        <w:t>ловном</w:t>
      </w:r>
      <w:r w:rsidR="008F37AC" w:rsidRPr="00813EAC">
        <w:t xml:space="preserve"> </w:t>
      </w:r>
      <w:r w:rsidR="008F37AC">
        <w:t>судопроизводстве</w:t>
      </w:r>
      <w:r w:rsidR="008F37AC" w:rsidRPr="00813EAC">
        <w:t xml:space="preserve">, </w:t>
      </w:r>
      <w:r w:rsidR="008F37AC">
        <w:t>то</w:t>
      </w:r>
      <w:r w:rsidR="008F37AC" w:rsidRPr="00813EAC">
        <w:t xml:space="preserve"> </w:t>
      </w:r>
      <w:r w:rsidR="008F37AC">
        <w:t>после</w:t>
      </w:r>
      <w:r w:rsidR="008F37AC" w:rsidRPr="00813EAC">
        <w:t xml:space="preserve"> </w:t>
      </w:r>
      <w:r w:rsidR="008F37AC">
        <w:t>принятия</w:t>
      </w:r>
      <w:r w:rsidR="008F37AC" w:rsidRPr="00813EAC">
        <w:t xml:space="preserve"> </w:t>
      </w:r>
      <w:r w:rsidR="008F37AC">
        <w:t>Закона</w:t>
      </w:r>
      <w:r w:rsidR="008F37AC" w:rsidRPr="00813EAC">
        <w:t xml:space="preserve">, </w:t>
      </w:r>
      <w:r w:rsidR="008F37AC">
        <w:t>вносящего</w:t>
      </w:r>
      <w:r w:rsidR="008F37AC" w:rsidRPr="00813EAC">
        <w:t xml:space="preserve"> </w:t>
      </w:r>
      <w:r w:rsidR="008F37AC">
        <w:t>изменения</w:t>
      </w:r>
      <w:r w:rsidR="008F37AC" w:rsidRPr="00813EAC">
        <w:t xml:space="preserve"> </w:t>
      </w:r>
      <w:r w:rsidR="008F37AC">
        <w:t>и</w:t>
      </w:r>
      <w:r w:rsidR="008F37AC" w:rsidRPr="00813EAC">
        <w:t xml:space="preserve"> </w:t>
      </w:r>
      <w:r w:rsidR="008F37AC">
        <w:t>дополнения</w:t>
      </w:r>
      <w:r w:rsidR="008F37AC" w:rsidRPr="00813EAC">
        <w:t xml:space="preserve"> </w:t>
      </w:r>
      <w:r w:rsidR="008F37AC">
        <w:t>в</w:t>
      </w:r>
      <w:r w:rsidR="008F37AC" w:rsidRPr="00813EAC">
        <w:t xml:space="preserve"> </w:t>
      </w:r>
      <w:r w:rsidR="008F37AC">
        <w:t>Уголовный</w:t>
      </w:r>
      <w:r w:rsidR="008F37AC" w:rsidRPr="00813EAC">
        <w:t xml:space="preserve"> </w:t>
      </w:r>
      <w:r w:rsidR="008F37AC">
        <w:t>кодекс</w:t>
      </w:r>
      <w:r w:rsidR="008F37AC" w:rsidRPr="00813EAC">
        <w:t xml:space="preserve"> (</w:t>
      </w:r>
      <w:r w:rsidR="008F37AC">
        <w:t>Официальный</w:t>
      </w:r>
      <w:r w:rsidR="008F37AC" w:rsidRPr="00813EAC">
        <w:t xml:space="preserve"> </w:t>
      </w:r>
      <w:r w:rsidR="008F37AC">
        <w:t>вестник</w:t>
      </w:r>
      <w:r w:rsidR="008F37AC" w:rsidRPr="00813EAC">
        <w:t xml:space="preserve"> </w:t>
      </w:r>
      <w:r w:rsidR="008F37AC">
        <w:t>Республики</w:t>
      </w:r>
      <w:r w:rsidR="008F37AC" w:rsidRPr="00813EAC">
        <w:t xml:space="preserve"> </w:t>
      </w:r>
      <w:r w:rsidR="008F37AC">
        <w:t>Макед</w:t>
      </w:r>
      <w:r w:rsidR="008F37AC">
        <w:t>о</w:t>
      </w:r>
      <w:r w:rsidR="008F37AC">
        <w:t>нии</w:t>
      </w:r>
      <w:r w:rsidR="008F37AC" w:rsidRPr="00FA337E">
        <w:t xml:space="preserve"> </w:t>
      </w:r>
      <w:r>
        <w:t>№</w:t>
      </w:r>
      <w:r w:rsidR="008F37AC" w:rsidRPr="00FA337E">
        <w:t xml:space="preserve"> 114/2009)</w:t>
      </w:r>
      <w:r w:rsidR="008F37AC">
        <w:t>, от сентября</w:t>
      </w:r>
      <w:r w:rsidR="008F37AC" w:rsidRPr="00FA337E">
        <w:t xml:space="preserve"> 2009</w:t>
      </w:r>
      <w:r w:rsidR="008F37AC">
        <w:t xml:space="preserve"> года в пункт 5 статьи 39 Уголовного коде</w:t>
      </w:r>
      <w:r w:rsidR="008F37AC">
        <w:t>к</w:t>
      </w:r>
      <w:r w:rsidR="008F37AC">
        <w:t>са были внесены поправки</w:t>
      </w:r>
      <w:r w:rsidR="008F37AC" w:rsidRPr="00FA337E">
        <w:t>,</w:t>
      </w:r>
      <w:r w:rsidR="008F37AC">
        <w:t xml:space="preserve"> касающиеся ужесточения приговора</w:t>
      </w:r>
      <w:r w:rsidR="008F37AC" w:rsidRPr="00FA337E">
        <w:t xml:space="preserve">. </w:t>
      </w:r>
      <w:r w:rsidR="008F37AC">
        <w:t>Поэтому</w:t>
      </w:r>
      <w:r w:rsidR="008F37AC" w:rsidRPr="00186968">
        <w:t xml:space="preserve"> </w:t>
      </w:r>
      <w:r w:rsidR="008F37AC">
        <w:t>в</w:t>
      </w:r>
      <w:r w:rsidR="008F37AC" w:rsidRPr="00186968">
        <w:t xml:space="preserve"> </w:t>
      </w:r>
      <w:r w:rsidR="008F37AC">
        <w:t>соо</w:t>
      </w:r>
      <w:r w:rsidR="008F37AC">
        <w:t>т</w:t>
      </w:r>
      <w:r w:rsidR="008F37AC">
        <w:t>ветствии</w:t>
      </w:r>
      <w:r w:rsidR="008F37AC" w:rsidRPr="00186968">
        <w:t xml:space="preserve"> </w:t>
      </w:r>
      <w:r w:rsidR="008F37AC">
        <w:t>с</w:t>
      </w:r>
      <w:r w:rsidR="008F37AC" w:rsidRPr="00186968">
        <w:t xml:space="preserve"> </w:t>
      </w:r>
      <w:r w:rsidR="008F37AC">
        <w:t>упомянутым</w:t>
      </w:r>
      <w:r w:rsidR="008F37AC" w:rsidRPr="00186968">
        <w:t xml:space="preserve"> </w:t>
      </w:r>
      <w:r w:rsidR="008F37AC">
        <w:t>пунктом</w:t>
      </w:r>
      <w:r w:rsidR="008F37AC" w:rsidRPr="00186968">
        <w:t xml:space="preserve"> 5 </w:t>
      </w:r>
      <w:r w:rsidR="003F7AE1">
        <w:t>"</w:t>
      </w:r>
      <w:r w:rsidR="008F37AC">
        <w:t>при</w:t>
      </w:r>
      <w:r w:rsidR="008F37AC" w:rsidRPr="00186968">
        <w:t xml:space="preserve"> </w:t>
      </w:r>
      <w:r w:rsidR="008F37AC">
        <w:t>вынесении</w:t>
      </w:r>
      <w:r w:rsidR="008F37AC" w:rsidRPr="00186968">
        <w:t xml:space="preserve"> </w:t>
      </w:r>
      <w:r w:rsidR="008F37AC">
        <w:t>приговора</w:t>
      </w:r>
      <w:r w:rsidR="008F37AC" w:rsidRPr="00186968">
        <w:t xml:space="preserve"> </w:t>
      </w:r>
      <w:r w:rsidR="008F37AC">
        <w:t>суд</w:t>
      </w:r>
      <w:r w:rsidR="008F37AC" w:rsidRPr="00186968">
        <w:t xml:space="preserve"> </w:t>
      </w:r>
      <w:r w:rsidR="008F37AC">
        <w:t>особо</w:t>
      </w:r>
      <w:r w:rsidR="008F37AC" w:rsidRPr="00186968">
        <w:t xml:space="preserve"> </w:t>
      </w:r>
      <w:r w:rsidR="008F37AC">
        <w:t>учит</w:t>
      </w:r>
      <w:r w:rsidR="008F37AC">
        <w:t>ы</w:t>
      </w:r>
      <w:r w:rsidR="008F37AC">
        <w:t>вает</w:t>
      </w:r>
      <w:r w:rsidR="008F37AC" w:rsidRPr="00186968">
        <w:t xml:space="preserve">, </w:t>
      </w:r>
      <w:r w:rsidR="008F37AC">
        <w:t>было</w:t>
      </w:r>
      <w:r w:rsidR="008F37AC" w:rsidRPr="00186968">
        <w:t xml:space="preserve"> </w:t>
      </w:r>
      <w:r w:rsidR="008F37AC">
        <w:t>ли</w:t>
      </w:r>
      <w:r w:rsidR="008F37AC" w:rsidRPr="00186968">
        <w:t xml:space="preserve"> </w:t>
      </w:r>
      <w:r w:rsidR="008F37AC">
        <w:t>преступление</w:t>
      </w:r>
      <w:r w:rsidR="008F37AC" w:rsidRPr="00186968">
        <w:t xml:space="preserve"> </w:t>
      </w:r>
      <w:r w:rsidR="008F37AC">
        <w:t>совершено</w:t>
      </w:r>
      <w:r w:rsidR="008F37AC" w:rsidRPr="00186968">
        <w:t xml:space="preserve"> </w:t>
      </w:r>
      <w:r w:rsidR="008F37AC">
        <w:t>против лица или группы лиц или их имущества, прямо или косвенно,</w:t>
      </w:r>
      <w:r w:rsidR="008F37AC" w:rsidRPr="00FA337E">
        <w:t xml:space="preserve"> </w:t>
      </w:r>
      <w:r w:rsidR="008F37AC">
        <w:t>из-за его/ее или их национального и социал</w:t>
      </w:r>
      <w:r w:rsidR="008F37AC">
        <w:t>ь</w:t>
      </w:r>
      <w:r w:rsidR="008F37AC">
        <w:t>ного происхождения, политических и религиозных убеждений, имущес</w:t>
      </w:r>
      <w:r w:rsidR="008F37AC">
        <w:t>т</w:t>
      </w:r>
      <w:r w:rsidR="008F37AC">
        <w:t>венного и общественного положения, гендера, расы или цвета кожи</w:t>
      </w:r>
      <w:r w:rsidR="003F7AE1">
        <w:t>".</w:t>
      </w:r>
    </w:p>
    <w:p w:rsidR="008F37AC" w:rsidRPr="00FA337E" w:rsidRDefault="00EA1B91" w:rsidP="00EA1B91">
      <w:pPr>
        <w:pStyle w:val="H23GR"/>
      </w:pPr>
      <w:r>
        <w:tab/>
      </w:r>
      <w:r>
        <w:tab/>
      </w:r>
      <w:r w:rsidR="008F37AC">
        <w:t xml:space="preserve">Информация о решениях, принятых национальными судами и иными государственными учреждениями </w:t>
      </w:r>
      <w:r w:rsidR="008F37AC" w:rsidRPr="00FA337E">
        <w:t xml:space="preserve"> </w:t>
      </w:r>
      <w:r w:rsidR="008F37AC">
        <w:t>в связи с правонарушениями, образующими расовую дискриминацию</w:t>
      </w:r>
    </w:p>
    <w:p w:rsidR="008F37AC" w:rsidRDefault="00EA1B91" w:rsidP="008F37AC">
      <w:pPr>
        <w:pStyle w:val="SingleTxtGR"/>
      </w:pPr>
      <w:r>
        <w:t>31.</w:t>
      </w:r>
      <w:r>
        <w:tab/>
      </w:r>
      <w:r w:rsidR="008F37AC">
        <w:t>В</w:t>
      </w:r>
      <w:r w:rsidR="008F37AC" w:rsidRPr="00FA337E">
        <w:t xml:space="preserve"> 2011</w:t>
      </w:r>
      <w:r w:rsidR="008F37AC" w:rsidRPr="00541DF5">
        <w:t xml:space="preserve"> </w:t>
      </w:r>
      <w:r w:rsidR="008F37AC">
        <w:t>году</w:t>
      </w:r>
      <w:r w:rsidR="008F37AC" w:rsidRPr="00541DF5">
        <w:t xml:space="preserve"> </w:t>
      </w:r>
      <w:r w:rsidR="008F37AC">
        <w:t>Комиссия</w:t>
      </w:r>
      <w:r w:rsidR="008F37AC" w:rsidRPr="00541DF5">
        <w:t xml:space="preserve"> </w:t>
      </w:r>
      <w:r w:rsidR="008F37AC">
        <w:t>по</w:t>
      </w:r>
      <w:r w:rsidR="008F37AC" w:rsidRPr="00541DF5">
        <w:t xml:space="preserve"> </w:t>
      </w:r>
      <w:r w:rsidR="008F37AC">
        <w:t>защите</w:t>
      </w:r>
      <w:r w:rsidR="008F37AC" w:rsidRPr="00541DF5">
        <w:t xml:space="preserve"> </w:t>
      </w:r>
      <w:r w:rsidR="008F37AC">
        <w:t>от</w:t>
      </w:r>
      <w:r w:rsidR="008F37AC" w:rsidRPr="00541DF5">
        <w:t xml:space="preserve"> </w:t>
      </w:r>
      <w:r w:rsidR="008F37AC">
        <w:t>дискриминации</w:t>
      </w:r>
      <w:r w:rsidR="008F37AC" w:rsidRPr="00541DF5">
        <w:t xml:space="preserve"> </w:t>
      </w:r>
      <w:r w:rsidR="008F37AC">
        <w:t>получила</w:t>
      </w:r>
      <w:r w:rsidR="008F37AC" w:rsidRPr="00541DF5">
        <w:t xml:space="preserve"> </w:t>
      </w:r>
      <w:r w:rsidR="008F37AC">
        <w:t>в</w:t>
      </w:r>
      <w:r w:rsidR="008F37AC" w:rsidRPr="00541DF5">
        <w:t xml:space="preserve"> </w:t>
      </w:r>
      <w:r w:rsidR="008F37AC">
        <w:t>общей</w:t>
      </w:r>
      <w:r w:rsidR="008F37AC" w:rsidRPr="00541DF5">
        <w:t xml:space="preserve"> </w:t>
      </w:r>
      <w:r w:rsidR="008F37AC">
        <w:t>сложности</w:t>
      </w:r>
      <w:r w:rsidR="008F37AC" w:rsidRPr="00541DF5">
        <w:t xml:space="preserve"> 63 </w:t>
      </w:r>
      <w:r w:rsidR="008F37AC">
        <w:t>заявления</w:t>
      </w:r>
      <w:r w:rsidR="008F37AC" w:rsidRPr="00FA337E">
        <w:t xml:space="preserve">, </w:t>
      </w:r>
      <w:r w:rsidR="008F37AC">
        <w:t>из</w:t>
      </w:r>
      <w:r w:rsidR="008F37AC" w:rsidRPr="00541DF5">
        <w:t xml:space="preserve"> </w:t>
      </w:r>
      <w:r w:rsidR="008F37AC">
        <w:t>которых</w:t>
      </w:r>
      <w:r w:rsidR="008F37AC" w:rsidRPr="00541DF5">
        <w:t xml:space="preserve"> 16 </w:t>
      </w:r>
      <w:r w:rsidR="008F37AC">
        <w:t>не</w:t>
      </w:r>
      <w:r w:rsidR="008F37AC" w:rsidRPr="00541DF5">
        <w:t xml:space="preserve"> </w:t>
      </w:r>
      <w:r w:rsidR="008F37AC">
        <w:t>были</w:t>
      </w:r>
      <w:r w:rsidR="008F37AC" w:rsidRPr="00541DF5">
        <w:t xml:space="preserve"> </w:t>
      </w:r>
      <w:r w:rsidR="008F37AC">
        <w:t>рассмотрены</w:t>
      </w:r>
      <w:r w:rsidR="008F37AC" w:rsidRPr="00541DF5">
        <w:t xml:space="preserve">; </w:t>
      </w:r>
      <w:r w:rsidR="008F37AC">
        <w:t>в</w:t>
      </w:r>
      <w:r w:rsidR="008F37AC" w:rsidRPr="00541DF5">
        <w:t xml:space="preserve"> 4 </w:t>
      </w:r>
      <w:r w:rsidR="008F37AC">
        <w:t>случаях</w:t>
      </w:r>
      <w:r w:rsidR="008F37AC" w:rsidRPr="00541DF5">
        <w:t xml:space="preserve"> </w:t>
      </w:r>
      <w:r w:rsidR="008F37AC">
        <w:t>был</w:t>
      </w:r>
      <w:r w:rsidR="008F37AC" w:rsidRPr="00541DF5">
        <w:t xml:space="preserve"> </w:t>
      </w:r>
      <w:r w:rsidR="008F37AC">
        <w:t>установлен</w:t>
      </w:r>
      <w:r w:rsidR="008F37AC" w:rsidRPr="00541DF5">
        <w:t xml:space="preserve"> </w:t>
      </w:r>
      <w:r w:rsidR="008F37AC">
        <w:t>факт</w:t>
      </w:r>
      <w:r w:rsidR="008F37AC" w:rsidRPr="00541DF5">
        <w:t xml:space="preserve"> </w:t>
      </w:r>
      <w:r w:rsidR="008F37AC">
        <w:t>дискриминации</w:t>
      </w:r>
      <w:r w:rsidR="008F37AC" w:rsidRPr="00541DF5">
        <w:t xml:space="preserve">; 2 </w:t>
      </w:r>
      <w:r w:rsidR="008F37AC">
        <w:t>заявления</w:t>
      </w:r>
      <w:r w:rsidR="008F37AC" w:rsidRPr="00541DF5">
        <w:t xml:space="preserve"> </w:t>
      </w:r>
      <w:r w:rsidR="003F7AE1">
        <w:t>были</w:t>
      </w:r>
      <w:r w:rsidR="008F37AC" w:rsidRPr="00541DF5">
        <w:t xml:space="preserve"> </w:t>
      </w:r>
      <w:r w:rsidR="008F37AC">
        <w:t>урегулирован</w:t>
      </w:r>
      <w:r w:rsidR="003F7AE1">
        <w:t>ы</w:t>
      </w:r>
      <w:r w:rsidR="008F37AC" w:rsidRPr="00541DF5">
        <w:t xml:space="preserve"> </w:t>
      </w:r>
      <w:r w:rsidR="008F37AC">
        <w:t>на</w:t>
      </w:r>
      <w:r w:rsidR="008F37AC" w:rsidRPr="00541DF5">
        <w:t xml:space="preserve"> </w:t>
      </w:r>
      <w:r w:rsidR="008F37AC">
        <w:t>основе</w:t>
      </w:r>
      <w:r w:rsidR="008F37AC" w:rsidRPr="00541DF5">
        <w:t xml:space="preserve"> </w:t>
      </w:r>
      <w:r w:rsidR="008F37AC">
        <w:t>взаимного</w:t>
      </w:r>
      <w:r w:rsidR="008F37AC" w:rsidRPr="00541DF5">
        <w:t xml:space="preserve"> </w:t>
      </w:r>
      <w:r w:rsidR="008F37AC">
        <w:t>согласия</w:t>
      </w:r>
      <w:r w:rsidR="008F37AC" w:rsidRPr="00541DF5">
        <w:t xml:space="preserve">, </w:t>
      </w:r>
      <w:r w:rsidR="008F37AC">
        <w:t>судопроизводство</w:t>
      </w:r>
      <w:r w:rsidR="008F37AC" w:rsidRPr="00541DF5">
        <w:t xml:space="preserve"> </w:t>
      </w:r>
      <w:r w:rsidR="008F37AC">
        <w:t>было приостановлено</w:t>
      </w:r>
      <w:r w:rsidR="008F37AC" w:rsidRPr="00541DF5">
        <w:t xml:space="preserve"> </w:t>
      </w:r>
      <w:r w:rsidR="008F37AC">
        <w:t>по</w:t>
      </w:r>
      <w:r w:rsidR="008F37AC" w:rsidRPr="00541DF5">
        <w:t xml:space="preserve"> 5 </w:t>
      </w:r>
      <w:r w:rsidR="008F37AC">
        <w:t>жалобам</w:t>
      </w:r>
      <w:r w:rsidR="008F37AC" w:rsidRPr="00541DF5">
        <w:t xml:space="preserve">, </w:t>
      </w:r>
      <w:r w:rsidR="008F37AC">
        <w:t>а</w:t>
      </w:r>
      <w:r w:rsidR="008F37AC" w:rsidRPr="00541DF5">
        <w:t xml:space="preserve"> </w:t>
      </w:r>
      <w:r w:rsidR="008F37AC">
        <w:t>в</w:t>
      </w:r>
      <w:r w:rsidR="008F37AC" w:rsidRPr="00541DF5">
        <w:t xml:space="preserve"> 20 </w:t>
      </w:r>
      <w:r w:rsidR="008F37AC">
        <w:t>случаях</w:t>
      </w:r>
      <w:r w:rsidR="008F37AC" w:rsidRPr="00541DF5">
        <w:t xml:space="preserve"> </w:t>
      </w:r>
      <w:r w:rsidR="008F37AC">
        <w:t>дискриминации</w:t>
      </w:r>
      <w:r w:rsidR="008F37AC" w:rsidRPr="00541DF5">
        <w:t xml:space="preserve"> </w:t>
      </w:r>
      <w:r w:rsidR="008F37AC">
        <w:t>установлено</w:t>
      </w:r>
      <w:r w:rsidR="008F37AC" w:rsidRPr="00541DF5">
        <w:t xml:space="preserve"> </w:t>
      </w:r>
      <w:r w:rsidR="008F37AC">
        <w:t>не</w:t>
      </w:r>
      <w:r w:rsidR="008F37AC" w:rsidRPr="00541DF5">
        <w:t xml:space="preserve"> </w:t>
      </w:r>
      <w:r w:rsidR="008F37AC">
        <w:t>было</w:t>
      </w:r>
      <w:r w:rsidR="008F37AC" w:rsidRPr="00FA337E">
        <w:t xml:space="preserve">. </w:t>
      </w:r>
      <w:r w:rsidR="008F37AC">
        <w:t>В</w:t>
      </w:r>
      <w:r w:rsidR="008F37AC" w:rsidRPr="00FA337E">
        <w:t xml:space="preserve"> 2012</w:t>
      </w:r>
      <w:r w:rsidR="008F37AC" w:rsidRPr="00A723BE">
        <w:t xml:space="preserve"> </w:t>
      </w:r>
      <w:r w:rsidR="008F37AC">
        <w:t>году</w:t>
      </w:r>
      <w:r w:rsidR="008F37AC" w:rsidRPr="00A723BE">
        <w:t xml:space="preserve"> </w:t>
      </w:r>
      <w:r w:rsidR="008F37AC">
        <w:t>Комиссия</w:t>
      </w:r>
      <w:r w:rsidR="008F37AC" w:rsidRPr="00A723BE">
        <w:t xml:space="preserve"> </w:t>
      </w:r>
      <w:r w:rsidR="008F37AC">
        <w:t>пол</w:t>
      </w:r>
      <w:r w:rsidR="008F37AC">
        <w:t>у</w:t>
      </w:r>
      <w:r w:rsidR="008F37AC">
        <w:t>чила</w:t>
      </w:r>
      <w:r w:rsidR="008F37AC" w:rsidRPr="00A723BE">
        <w:t xml:space="preserve"> 74 </w:t>
      </w:r>
      <w:r w:rsidR="008F37AC">
        <w:t>заявления, из которых 14 заявлений были оставлены без рассмотрения, а в 26 случаях факт дискриминации установлен не был.</w:t>
      </w:r>
      <w:r w:rsidR="008F37AC" w:rsidRPr="00A723BE">
        <w:t xml:space="preserve"> </w:t>
      </w:r>
    </w:p>
    <w:p w:rsidR="008F37AC" w:rsidRDefault="00EA1B91" w:rsidP="008F37AC">
      <w:pPr>
        <w:pStyle w:val="SingleTxtGR"/>
      </w:pPr>
      <w:r>
        <w:t>32.</w:t>
      </w:r>
      <w:r>
        <w:tab/>
      </w:r>
      <w:r w:rsidR="008F37AC">
        <w:t>Согласно</w:t>
      </w:r>
      <w:r w:rsidR="008F37AC" w:rsidRPr="00463897">
        <w:t xml:space="preserve"> </w:t>
      </w:r>
      <w:r w:rsidR="008F37AC">
        <w:t>информации</w:t>
      </w:r>
      <w:r w:rsidR="008F37AC" w:rsidRPr="00463897">
        <w:t xml:space="preserve"> </w:t>
      </w:r>
      <w:r w:rsidR="008F37AC">
        <w:t>Конституционного</w:t>
      </w:r>
      <w:r w:rsidR="008F37AC" w:rsidRPr="00463897">
        <w:t xml:space="preserve"> </w:t>
      </w:r>
      <w:r w:rsidR="008F37AC">
        <w:t>суда</w:t>
      </w:r>
      <w:r w:rsidR="008F37AC" w:rsidRPr="00463897">
        <w:t xml:space="preserve"> </w:t>
      </w:r>
      <w:r w:rsidR="008F37AC">
        <w:t>в</w:t>
      </w:r>
      <w:r w:rsidR="008F37AC" w:rsidRPr="00463897">
        <w:t xml:space="preserve"> 2008 </w:t>
      </w:r>
      <w:r w:rsidR="008F37AC">
        <w:t>году</w:t>
      </w:r>
      <w:r w:rsidR="008F37AC" w:rsidRPr="00463897">
        <w:t xml:space="preserve"> </w:t>
      </w:r>
      <w:r w:rsidR="008F37AC">
        <w:t>из</w:t>
      </w:r>
      <w:r w:rsidR="008F37AC" w:rsidRPr="00463897">
        <w:t xml:space="preserve"> 6 </w:t>
      </w:r>
      <w:r w:rsidR="008F37AC">
        <w:t>заявлений</w:t>
      </w:r>
      <w:r w:rsidR="008F37AC" w:rsidRPr="00463897">
        <w:t xml:space="preserve"> </w:t>
      </w:r>
      <w:r w:rsidR="008F37AC">
        <w:t>о</w:t>
      </w:r>
      <w:r w:rsidR="008F37AC" w:rsidRPr="00463897">
        <w:t xml:space="preserve"> </w:t>
      </w:r>
      <w:r w:rsidR="008F37AC">
        <w:t>защите</w:t>
      </w:r>
      <w:r w:rsidR="008F37AC" w:rsidRPr="00463897">
        <w:t xml:space="preserve"> </w:t>
      </w:r>
      <w:r w:rsidR="008F37AC">
        <w:t>прав</w:t>
      </w:r>
      <w:r w:rsidR="008F37AC" w:rsidRPr="00463897">
        <w:t xml:space="preserve"> </w:t>
      </w:r>
      <w:r w:rsidR="008F37AC">
        <w:t>и</w:t>
      </w:r>
      <w:r w:rsidR="008F37AC" w:rsidRPr="00463897">
        <w:t xml:space="preserve"> </w:t>
      </w:r>
      <w:r w:rsidR="008F37AC">
        <w:t>свобод, поданных в Суд, 5 заявлений касались защиты от ди</w:t>
      </w:r>
      <w:r w:rsidR="008F37AC">
        <w:t>с</w:t>
      </w:r>
      <w:r w:rsidR="008F37AC">
        <w:t>криминации</w:t>
      </w:r>
      <w:r w:rsidR="008F37AC" w:rsidRPr="00FA337E">
        <w:t xml:space="preserve">. </w:t>
      </w:r>
      <w:r w:rsidR="008F37AC">
        <w:t>Одно</w:t>
      </w:r>
      <w:r w:rsidR="003F7AE1">
        <w:t> </w:t>
      </w:r>
      <w:r w:rsidR="008F37AC">
        <w:t>из</w:t>
      </w:r>
      <w:r w:rsidR="008F37AC" w:rsidRPr="00C9723A">
        <w:t xml:space="preserve"> </w:t>
      </w:r>
      <w:r w:rsidR="008F37AC">
        <w:t>этих</w:t>
      </w:r>
      <w:r w:rsidR="003F7AE1">
        <w:t> </w:t>
      </w:r>
      <w:r w:rsidR="008F37AC">
        <w:t>заявлений</w:t>
      </w:r>
      <w:r w:rsidR="008F37AC" w:rsidRPr="00C9723A">
        <w:t xml:space="preserve"> </w:t>
      </w:r>
      <w:r w:rsidR="008F37AC">
        <w:t>было</w:t>
      </w:r>
      <w:r w:rsidR="003F7AE1">
        <w:t> оставлено </w:t>
      </w:r>
      <w:r w:rsidR="008F37AC">
        <w:t>без рассмотрения</w:t>
      </w:r>
      <w:r w:rsidR="008F37AC" w:rsidRPr="00C9723A">
        <w:t xml:space="preserve">, </w:t>
      </w:r>
      <w:r w:rsidR="008F37AC">
        <w:t>п</w:t>
      </w:r>
      <w:r w:rsidR="008F37AC">
        <w:t>о</w:t>
      </w:r>
      <w:r w:rsidR="008F37AC">
        <w:t>скольку</w:t>
      </w:r>
      <w:r w:rsidR="008F37AC" w:rsidRPr="00C9723A">
        <w:t xml:space="preserve"> </w:t>
      </w:r>
      <w:r w:rsidR="008F37AC">
        <w:t>в</w:t>
      </w:r>
      <w:r w:rsidR="008F37AC" w:rsidRPr="00C9723A">
        <w:t xml:space="preserve"> </w:t>
      </w:r>
      <w:r w:rsidR="008F37AC">
        <w:t>этом</w:t>
      </w:r>
      <w:r w:rsidR="008F37AC" w:rsidRPr="00C9723A">
        <w:t xml:space="preserve"> </w:t>
      </w:r>
      <w:r w:rsidR="008F37AC">
        <w:t>деле</w:t>
      </w:r>
      <w:r w:rsidR="008F37AC" w:rsidRPr="00C9723A">
        <w:t xml:space="preserve"> </w:t>
      </w:r>
      <w:r w:rsidR="008F37AC">
        <w:t>Суд</w:t>
      </w:r>
      <w:r w:rsidR="008F37AC" w:rsidRPr="00C9723A">
        <w:t xml:space="preserve"> </w:t>
      </w:r>
      <w:r w:rsidR="008F37AC">
        <w:t>не</w:t>
      </w:r>
      <w:r w:rsidR="008F37AC" w:rsidRPr="00C9723A">
        <w:t xml:space="preserve"> </w:t>
      </w:r>
      <w:r w:rsidR="008F37AC">
        <w:t>нашел</w:t>
      </w:r>
      <w:r w:rsidR="008F37AC" w:rsidRPr="00C9723A">
        <w:t xml:space="preserve"> </w:t>
      </w:r>
      <w:r w:rsidR="008F37AC">
        <w:t>признаков</w:t>
      </w:r>
      <w:r w:rsidR="008F37AC" w:rsidRPr="00C9723A">
        <w:t xml:space="preserve"> </w:t>
      </w:r>
      <w:r w:rsidR="008F37AC">
        <w:t>дискриминации, а 4 заявления б</w:t>
      </w:r>
      <w:r w:rsidR="008F37AC">
        <w:t>ы</w:t>
      </w:r>
      <w:r w:rsidR="008F37AC">
        <w:t>ли отклонены</w:t>
      </w:r>
      <w:r w:rsidR="008F37AC" w:rsidRPr="00FA337E">
        <w:t xml:space="preserve">. </w:t>
      </w:r>
      <w:r w:rsidR="008F37AC">
        <w:t>В</w:t>
      </w:r>
      <w:r w:rsidR="008F37AC" w:rsidRPr="00FA337E">
        <w:t xml:space="preserve"> 2009</w:t>
      </w:r>
      <w:r w:rsidR="008F37AC" w:rsidRPr="00C9723A">
        <w:t xml:space="preserve"> </w:t>
      </w:r>
      <w:r w:rsidR="008F37AC">
        <w:t>году</w:t>
      </w:r>
      <w:r w:rsidR="008F37AC" w:rsidRPr="00C9723A">
        <w:t xml:space="preserve"> </w:t>
      </w:r>
      <w:r w:rsidR="008F37AC">
        <w:t>из</w:t>
      </w:r>
      <w:r w:rsidR="008F37AC" w:rsidRPr="00C9723A">
        <w:t xml:space="preserve"> 14 </w:t>
      </w:r>
      <w:r w:rsidR="008F37AC">
        <w:t>заявлений</w:t>
      </w:r>
      <w:r w:rsidR="008F37AC" w:rsidRPr="00C9723A">
        <w:t xml:space="preserve"> </w:t>
      </w:r>
      <w:r w:rsidR="008F37AC">
        <w:t>о</w:t>
      </w:r>
      <w:r w:rsidR="008F37AC" w:rsidRPr="00C9723A">
        <w:t xml:space="preserve"> </w:t>
      </w:r>
      <w:r w:rsidR="008F37AC">
        <w:t>защите</w:t>
      </w:r>
      <w:r w:rsidR="008F37AC" w:rsidRPr="00C9723A">
        <w:t xml:space="preserve"> </w:t>
      </w:r>
      <w:r w:rsidR="008F37AC">
        <w:t>прав и свобод 9 заявл</w:t>
      </w:r>
      <w:r w:rsidR="008F37AC">
        <w:t>е</w:t>
      </w:r>
      <w:r w:rsidR="008F37AC">
        <w:t>ний касались дискриминации, причем все из них были отклонены</w:t>
      </w:r>
      <w:r w:rsidR="008F37AC" w:rsidRPr="00FA337E">
        <w:t xml:space="preserve">. </w:t>
      </w:r>
      <w:r w:rsidR="008F37AC">
        <w:t>В</w:t>
      </w:r>
      <w:r w:rsidR="008F37AC" w:rsidRPr="00FA337E">
        <w:t xml:space="preserve"> 2010</w:t>
      </w:r>
      <w:r w:rsidR="008F37AC" w:rsidRPr="00747032">
        <w:t xml:space="preserve"> </w:t>
      </w:r>
      <w:r w:rsidR="008F37AC">
        <w:t>году</w:t>
      </w:r>
      <w:r w:rsidR="008F37AC" w:rsidRPr="00747032">
        <w:t xml:space="preserve"> </w:t>
      </w:r>
      <w:r w:rsidR="008F37AC">
        <w:t>из</w:t>
      </w:r>
      <w:r w:rsidR="003F7AE1">
        <w:t xml:space="preserve"> 6 </w:t>
      </w:r>
      <w:r w:rsidR="008F37AC">
        <w:t>заявлений</w:t>
      </w:r>
      <w:r w:rsidR="008F37AC" w:rsidRPr="00747032">
        <w:t xml:space="preserve"> </w:t>
      </w:r>
      <w:r w:rsidR="008F37AC">
        <w:t>о</w:t>
      </w:r>
      <w:r w:rsidR="008F37AC" w:rsidRPr="00747032">
        <w:t xml:space="preserve"> </w:t>
      </w:r>
      <w:r w:rsidR="008F37AC">
        <w:t>защите</w:t>
      </w:r>
      <w:r w:rsidR="008F37AC" w:rsidRPr="00747032">
        <w:t xml:space="preserve"> </w:t>
      </w:r>
      <w:r w:rsidR="008F37AC">
        <w:t>прав</w:t>
      </w:r>
      <w:r w:rsidR="008F37AC" w:rsidRPr="00747032">
        <w:t xml:space="preserve"> </w:t>
      </w:r>
      <w:r w:rsidR="008F37AC">
        <w:t>и</w:t>
      </w:r>
      <w:r w:rsidR="008F37AC" w:rsidRPr="00747032">
        <w:t xml:space="preserve"> </w:t>
      </w:r>
      <w:r w:rsidR="008F37AC">
        <w:t>свобод</w:t>
      </w:r>
      <w:r w:rsidR="008F37AC" w:rsidRPr="00747032">
        <w:t xml:space="preserve"> 3 </w:t>
      </w:r>
      <w:r w:rsidR="008F37AC">
        <w:t>заявления</w:t>
      </w:r>
      <w:r w:rsidR="008F37AC" w:rsidRPr="00747032">
        <w:t xml:space="preserve"> </w:t>
      </w:r>
      <w:r w:rsidR="008F37AC">
        <w:t>касались</w:t>
      </w:r>
      <w:r w:rsidR="008F37AC" w:rsidRPr="00747032">
        <w:t xml:space="preserve"> </w:t>
      </w:r>
      <w:r w:rsidR="008F37AC">
        <w:t>дискриминации</w:t>
      </w:r>
      <w:r w:rsidR="008F37AC" w:rsidRPr="00747032">
        <w:t xml:space="preserve"> </w:t>
      </w:r>
      <w:r w:rsidR="008F37AC">
        <w:t>и</w:t>
      </w:r>
      <w:r w:rsidR="008F37AC" w:rsidRPr="00747032">
        <w:t xml:space="preserve"> </w:t>
      </w:r>
      <w:r w:rsidR="008F37AC">
        <w:t>все</w:t>
      </w:r>
      <w:r w:rsidR="008F37AC" w:rsidRPr="00747032">
        <w:t xml:space="preserve"> </w:t>
      </w:r>
      <w:r w:rsidR="008F37AC">
        <w:t>были</w:t>
      </w:r>
      <w:r w:rsidR="008F37AC" w:rsidRPr="00747032">
        <w:t xml:space="preserve"> </w:t>
      </w:r>
      <w:r w:rsidR="008F37AC">
        <w:t>отклонены.</w:t>
      </w:r>
    </w:p>
    <w:p w:rsidR="008F37AC" w:rsidRDefault="00EA1B91" w:rsidP="008F37AC">
      <w:pPr>
        <w:pStyle w:val="SingleTxtGR"/>
      </w:pPr>
      <w:r>
        <w:t>33.</w:t>
      </w:r>
      <w:r>
        <w:tab/>
      </w:r>
      <w:r w:rsidR="008F37AC">
        <w:t>Ниже</w:t>
      </w:r>
      <w:r w:rsidR="008F37AC" w:rsidRPr="00747032">
        <w:t xml:space="preserve"> </w:t>
      </w:r>
      <w:r w:rsidR="008F37AC">
        <w:t>в</w:t>
      </w:r>
      <w:r w:rsidR="008F37AC" w:rsidRPr="00747032">
        <w:t xml:space="preserve"> </w:t>
      </w:r>
      <w:r w:rsidR="008F37AC">
        <w:t>таблице</w:t>
      </w:r>
      <w:r w:rsidR="008F37AC" w:rsidRPr="00747032">
        <w:t xml:space="preserve"> </w:t>
      </w:r>
      <w:r w:rsidR="008F37AC">
        <w:t>приводится количество полученных заявлений, количес</w:t>
      </w:r>
      <w:r w:rsidR="008F37AC">
        <w:t>т</w:t>
      </w:r>
      <w:r w:rsidR="008F37AC">
        <w:t>во возбужденных и урегулированных дел Управ</w:t>
      </w:r>
      <w:r w:rsidR="003F7AE1">
        <w:t>лением омбудсмена в период 2007−</w:t>
      </w:r>
      <w:r w:rsidR="008F37AC">
        <w:t>2012 годов, а также общее количество закрытых дел и дел, перенесенных на следующий год.</w:t>
      </w:r>
    </w:p>
    <w:p w:rsidR="008F37AC" w:rsidRDefault="00EA1B91" w:rsidP="008F37AC">
      <w:pPr>
        <w:pStyle w:val="SingleTxtGR"/>
      </w:pPr>
      <w:r>
        <w:t>34.</w:t>
      </w:r>
      <w:r>
        <w:tab/>
      </w:r>
      <w:r w:rsidR="008F37AC">
        <w:t>Что</w:t>
      </w:r>
      <w:r w:rsidR="008F37AC" w:rsidRPr="00FF1962">
        <w:t xml:space="preserve"> </w:t>
      </w:r>
      <w:r w:rsidR="008F37AC">
        <w:t>касается</w:t>
      </w:r>
      <w:r w:rsidR="008F37AC" w:rsidRPr="00FF1962">
        <w:t xml:space="preserve"> </w:t>
      </w:r>
      <w:r w:rsidR="008F37AC">
        <w:t>порядка</w:t>
      </w:r>
      <w:r w:rsidR="008F37AC" w:rsidRPr="00FF1962">
        <w:t xml:space="preserve"> </w:t>
      </w:r>
      <w:r w:rsidR="008F37AC">
        <w:t>рассмотрения</w:t>
      </w:r>
      <w:r w:rsidR="008F37AC" w:rsidRPr="00FF1962">
        <w:t xml:space="preserve"> </w:t>
      </w:r>
      <w:r w:rsidR="008F37AC">
        <w:t>дел</w:t>
      </w:r>
      <w:r w:rsidR="008F37AC" w:rsidRPr="00FF1962">
        <w:t xml:space="preserve">, </w:t>
      </w:r>
      <w:r w:rsidR="008F37AC">
        <w:t>связанных</w:t>
      </w:r>
      <w:r w:rsidR="008F37AC" w:rsidRPr="00FF1962">
        <w:t xml:space="preserve"> </w:t>
      </w:r>
      <w:r w:rsidR="008F37AC">
        <w:t>с</w:t>
      </w:r>
      <w:r w:rsidR="008F37AC" w:rsidRPr="00FF1962">
        <w:t xml:space="preserve"> </w:t>
      </w:r>
      <w:r w:rsidR="008F37AC">
        <w:t>дискриминацией</w:t>
      </w:r>
      <w:r w:rsidR="008F37AC" w:rsidRPr="00FF1962">
        <w:t xml:space="preserve"> </w:t>
      </w:r>
      <w:r w:rsidR="008F37AC">
        <w:t>и</w:t>
      </w:r>
      <w:r w:rsidR="008F37AC" w:rsidRPr="00FF1962">
        <w:t xml:space="preserve"> </w:t>
      </w:r>
      <w:r w:rsidR="008F37AC">
        <w:t>равным</w:t>
      </w:r>
      <w:r w:rsidR="008F37AC" w:rsidRPr="00FF1962">
        <w:t xml:space="preserve"> </w:t>
      </w:r>
      <w:r w:rsidR="008F37AC">
        <w:t>представительством</w:t>
      </w:r>
      <w:r w:rsidR="008F37AC" w:rsidRPr="00FF1962">
        <w:t xml:space="preserve">, </w:t>
      </w:r>
      <w:r w:rsidR="008F37AC">
        <w:t>то</w:t>
      </w:r>
      <w:r w:rsidR="008F37AC" w:rsidRPr="00FF1962">
        <w:t xml:space="preserve"> </w:t>
      </w:r>
      <w:r w:rsidR="008F37AC">
        <w:t>в</w:t>
      </w:r>
      <w:r w:rsidR="008F37AC" w:rsidRPr="00FF1962">
        <w:t xml:space="preserve"> 2009 </w:t>
      </w:r>
      <w:r w:rsidR="008F37AC">
        <w:t>году</w:t>
      </w:r>
      <w:r w:rsidR="008F37AC" w:rsidRPr="00FF1962">
        <w:t xml:space="preserve"> </w:t>
      </w:r>
      <w:r w:rsidR="008F37AC">
        <w:t>Управление</w:t>
      </w:r>
      <w:r w:rsidR="008F37AC" w:rsidRPr="00FF1962">
        <w:t xml:space="preserve"> </w:t>
      </w:r>
      <w:r w:rsidR="008F37AC">
        <w:t>омбудсмена</w:t>
      </w:r>
      <w:r w:rsidR="008F37AC" w:rsidRPr="00FF1962">
        <w:t xml:space="preserve"> </w:t>
      </w:r>
      <w:r w:rsidR="008F37AC">
        <w:t>внедрило</w:t>
      </w:r>
      <w:r w:rsidR="008F37AC" w:rsidRPr="00FF1962">
        <w:t xml:space="preserve"> </w:t>
      </w:r>
      <w:r w:rsidR="008F37AC">
        <w:t>электронную</w:t>
      </w:r>
      <w:r w:rsidR="008F37AC" w:rsidRPr="00FF1962">
        <w:t xml:space="preserve"> </w:t>
      </w:r>
      <w:r w:rsidR="008F37AC">
        <w:t>систему</w:t>
      </w:r>
      <w:r w:rsidR="008F37AC" w:rsidRPr="00FF1962">
        <w:t xml:space="preserve"> </w:t>
      </w:r>
      <w:r w:rsidR="008F37AC">
        <w:t>записи</w:t>
      </w:r>
      <w:r w:rsidR="008F37AC" w:rsidRPr="00FF1962">
        <w:t xml:space="preserve"> </w:t>
      </w:r>
      <w:r w:rsidR="008F37AC">
        <w:t>информации</w:t>
      </w:r>
      <w:r w:rsidR="008F37AC" w:rsidRPr="00FF1962">
        <w:t xml:space="preserve"> </w:t>
      </w:r>
      <w:r w:rsidR="008F37AC">
        <w:t>о</w:t>
      </w:r>
      <w:r w:rsidR="008F37AC" w:rsidRPr="00FF1962">
        <w:t xml:space="preserve"> </w:t>
      </w:r>
      <w:r w:rsidR="008F37AC">
        <w:t>полученных</w:t>
      </w:r>
      <w:r w:rsidR="008F37AC" w:rsidRPr="00FF1962">
        <w:t xml:space="preserve"> </w:t>
      </w:r>
      <w:r w:rsidR="008F37AC">
        <w:t>заявлениях</w:t>
      </w:r>
      <w:r w:rsidR="008F37AC" w:rsidRPr="00FF1962">
        <w:t xml:space="preserve"> </w:t>
      </w:r>
      <w:r w:rsidR="008F37AC">
        <w:t>и</w:t>
      </w:r>
      <w:r w:rsidR="008F37AC" w:rsidRPr="00FF1962">
        <w:t xml:space="preserve"> </w:t>
      </w:r>
      <w:r w:rsidR="008F37AC">
        <w:t>задейс</w:t>
      </w:r>
      <w:r w:rsidR="008F37AC">
        <w:t>т</w:t>
      </w:r>
      <w:r w:rsidR="008F37AC">
        <w:t>вовало процедуры рассмотрения дел по вопросам, предусмотренных законом и Правилами процедуры, которых придерживалось Управление омбудсмена</w:t>
      </w:r>
      <w:r w:rsidR="008F37AC" w:rsidRPr="00A050CA">
        <w:t xml:space="preserve">. </w:t>
      </w:r>
      <w:r w:rsidR="008F37AC">
        <w:t>В</w:t>
      </w:r>
      <w:r w:rsidR="008F37AC" w:rsidRPr="00FF1962">
        <w:t xml:space="preserve"> </w:t>
      </w:r>
      <w:r w:rsidR="008F37AC">
        <w:t>этих</w:t>
      </w:r>
      <w:r w:rsidR="008F37AC" w:rsidRPr="00FF1962">
        <w:t xml:space="preserve"> </w:t>
      </w:r>
      <w:r w:rsidR="008F37AC">
        <w:t>статистических</w:t>
      </w:r>
      <w:r w:rsidR="008F37AC" w:rsidRPr="00FF1962">
        <w:t xml:space="preserve"> </w:t>
      </w:r>
      <w:r w:rsidR="008F37AC">
        <w:t>данных</w:t>
      </w:r>
      <w:r w:rsidR="008F37AC" w:rsidRPr="00FF1962">
        <w:t xml:space="preserve"> </w:t>
      </w:r>
      <w:r w:rsidR="008F37AC">
        <w:t>не</w:t>
      </w:r>
      <w:r w:rsidR="008F37AC" w:rsidRPr="00FF1962">
        <w:t xml:space="preserve"> </w:t>
      </w:r>
      <w:r w:rsidR="008F37AC">
        <w:t>отражены</w:t>
      </w:r>
      <w:r w:rsidR="008F37AC" w:rsidRPr="00FF1962">
        <w:t xml:space="preserve"> </w:t>
      </w:r>
      <w:r w:rsidR="008F37AC">
        <w:t>основания</w:t>
      </w:r>
      <w:r w:rsidR="008F37AC" w:rsidRPr="00FF1962">
        <w:t xml:space="preserve"> </w:t>
      </w:r>
      <w:r w:rsidR="008F37AC">
        <w:t>для</w:t>
      </w:r>
      <w:r w:rsidR="008F37AC" w:rsidRPr="00FF1962">
        <w:t xml:space="preserve"> </w:t>
      </w:r>
      <w:r w:rsidR="008F37AC">
        <w:t>дискриминации</w:t>
      </w:r>
      <w:r w:rsidR="008F37AC" w:rsidRPr="00FF1962">
        <w:t xml:space="preserve">, </w:t>
      </w:r>
      <w:r w:rsidR="008F37AC">
        <w:t>пр</w:t>
      </w:r>
      <w:r w:rsidR="008F37AC">
        <w:t>е</w:t>
      </w:r>
      <w:r w:rsidR="008F37AC">
        <w:t>дусмотренные</w:t>
      </w:r>
      <w:r w:rsidR="008F37AC" w:rsidRPr="00FF1962">
        <w:t xml:space="preserve"> </w:t>
      </w:r>
      <w:r w:rsidR="008F37AC">
        <w:t>Законом</w:t>
      </w:r>
      <w:r w:rsidR="008F37AC" w:rsidRPr="00FF1962">
        <w:t xml:space="preserve"> </w:t>
      </w:r>
      <w:r w:rsidR="008F37AC">
        <w:t>о</w:t>
      </w:r>
      <w:r w:rsidR="008F37AC" w:rsidRPr="00FF1962">
        <w:t xml:space="preserve"> </w:t>
      </w:r>
      <w:r w:rsidR="008F37AC">
        <w:t>предупреждении</w:t>
      </w:r>
      <w:r w:rsidR="008F37AC" w:rsidRPr="00FF1962">
        <w:t xml:space="preserve"> </w:t>
      </w:r>
      <w:r w:rsidR="008F37AC">
        <w:t>дискриминации</w:t>
      </w:r>
      <w:r w:rsidR="008F37AC" w:rsidRPr="00FF1962">
        <w:t xml:space="preserve"> </w:t>
      </w:r>
      <w:r w:rsidR="008F37AC">
        <w:t>и</w:t>
      </w:r>
      <w:r w:rsidR="008F37AC" w:rsidRPr="00FF1962">
        <w:t xml:space="preserve"> </w:t>
      </w:r>
      <w:r w:rsidR="008F37AC">
        <w:t>защите</w:t>
      </w:r>
      <w:r w:rsidR="008F37AC" w:rsidRPr="00FF1962">
        <w:t xml:space="preserve"> </w:t>
      </w:r>
      <w:r w:rsidR="008F37AC">
        <w:t>от</w:t>
      </w:r>
      <w:r w:rsidR="008F37AC" w:rsidRPr="00FF1962">
        <w:t xml:space="preserve"> </w:t>
      </w:r>
      <w:r w:rsidR="008F37AC">
        <w:t>нее, п</w:t>
      </w:r>
      <w:r w:rsidR="008F37AC">
        <w:t>о</w:t>
      </w:r>
      <w:r w:rsidR="008F37AC">
        <w:t>скольку этот Закон был принят только в 2010 году</w:t>
      </w:r>
      <w:r w:rsidR="008F37AC" w:rsidRPr="00A050CA">
        <w:t>.</w:t>
      </w:r>
    </w:p>
    <w:p w:rsidR="008F37AC" w:rsidRPr="00A050CA" w:rsidRDefault="00EA1B91" w:rsidP="008F37AC">
      <w:pPr>
        <w:pStyle w:val="SingleTxtGR"/>
      </w:pPr>
      <w:r>
        <w:t>35.</w:t>
      </w:r>
      <w:r>
        <w:tab/>
      </w:r>
      <w:r w:rsidR="008F37AC">
        <w:t>Согласно</w:t>
      </w:r>
      <w:r w:rsidR="008F37AC" w:rsidRPr="00E8145E">
        <w:t xml:space="preserve"> </w:t>
      </w:r>
      <w:r w:rsidR="008F37AC">
        <w:t>данным</w:t>
      </w:r>
      <w:r w:rsidR="008F37AC" w:rsidRPr="00E8145E">
        <w:t xml:space="preserve"> </w:t>
      </w:r>
      <w:r w:rsidR="008F37AC">
        <w:t>Государственного</w:t>
      </w:r>
      <w:r w:rsidR="008F37AC" w:rsidRPr="00E8145E">
        <w:t xml:space="preserve"> </w:t>
      </w:r>
      <w:r w:rsidR="008F37AC">
        <w:t>статистического</w:t>
      </w:r>
      <w:r w:rsidR="008F37AC" w:rsidRPr="00E8145E">
        <w:t xml:space="preserve"> </w:t>
      </w:r>
      <w:r w:rsidR="008F37AC">
        <w:t>управления</w:t>
      </w:r>
      <w:r w:rsidR="008F37AC" w:rsidRPr="00E8145E">
        <w:t xml:space="preserve"> </w:t>
      </w:r>
      <w:r w:rsidR="008F37AC">
        <w:t>в 2009 и 2010 годах никто не был осужден за эти преступления</w:t>
      </w:r>
      <w:r w:rsidR="008F37AC" w:rsidRPr="00A050CA">
        <w:t xml:space="preserve">. </w:t>
      </w:r>
    </w:p>
    <w:p w:rsidR="008F37AC" w:rsidRPr="00EA1B91" w:rsidRDefault="008F37AC" w:rsidP="003F7AE1">
      <w:pPr>
        <w:pStyle w:val="SingleTxtGR"/>
        <w:ind w:left="0"/>
        <w:jc w:val="left"/>
        <w:rPr>
          <w:b/>
        </w:rPr>
      </w:pPr>
      <w:r>
        <w:t>Таблица 1</w:t>
      </w:r>
      <w:r>
        <w:rPr>
          <w:b/>
        </w:rPr>
        <w:br/>
      </w:r>
      <w:r w:rsidRPr="00EA1B91">
        <w:rPr>
          <w:b/>
        </w:rPr>
        <w:t>Обзор полученных заявлений, урегулированных и текущих дел, касающихся неди</w:t>
      </w:r>
      <w:r w:rsidRPr="00EA1B91">
        <w:rPr>
          <w:b/>
        </w:rPr>
        <w:t>с</w:t>
      </w:r>
      <w:r w:rsidRPr="00EA1B91">
        <w:rPr>
          <w:b/>
        </w:rPr>
        <w:t>криминации и равного представительства</w:t>
      </w:r>
    </w:p>
    <w:tbl>
      <w:tblPr>
        <w:tblStyle w:val="TabNum"/>
        <w:tblW w:w="9637" w:type="dxa"/>
        <w:tblLayout w:type="fixed"/>
        <w:tblLook w:val="01E0"/>
      </w:tblPr>
      <w:tblGrid>
        <w:gridCol w:w="2842"/>
        <w:gridCol w:w="347"/>
        <w:gridCol w:w="348"/>
        <w:gridCol w:w="348"/>
        <w:gridCol w:w="347"/>
        <w:gridCol w:w="348"/>
        <w:gridCol w:w="348"/>
        <w:gridCol w:w="434"/>
        <w:gridCol w:w="308"/>
        <w:gridCol w:w="475"/>
        <w:gridCol w:w="476"/>
        <w:gridCol w:w="504"/>
        <w:gridCol w:w="504"/>
        <w:gridCol w:w="406"/>
        <w:gridCol w:w="392"/>
        <w:gridCol w:w="490"/>
        <w:gridCol w:w="364"/>
        <w:gridCol w:w="356"/>
      </w:tblGrid>
      <w:tr w:rsidR="00972694" w:rsidRPr="00417912" w:rsidTr="009D4E43">
        <w:trPr>
          <w:trHeight w:val="191"/>
        </w:trPr>
        <w:tc>
          <w:tcPr>
            <w:cnfStyle w:val="001000000000"/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972694">
            <w:pPr>
              <w:spacing w:before="0" w:after="0" w:line="160" w:lineRule="exact"/>
              <w:rPr>
                <w:b/>
                <w:i/>
                <w:sz w:val="13"/>
                <w:szCs w:val="13"/>
              </w:rPr>
            </w:pPr>
            <w:r w:rsidRPr="00417912">
              <w:rPr>
                <w:b/>
                <w:i/>
                <w:sz w:val="13"/>
                <w:szCs w:val="13"/>
              </w:rPr>
              <w:t>Область</w:t>
            </w:r>
          </w:p>
        </w:tc>
        <w:tc>
          <w:tcPr>
            <w:tcW w:w="34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П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л</w:t>
            </w:r>
            <w:r w:rsidRPr="00417912">
              <w:rPr>
                <w:i/>
                <w:sz w:val="13"/>
                <w:szCs w:val="13"/>
              </w:rPr>
              <w:t>у</w:t>
            </w:r>
            <w:r w:rsidRPr="00417912">
              <w:rPr>
                <w:i/>
                <w:sz w:val="13"/>
                <w:szCs w:val="13"/>
              </w:rPr>
              <w:t>ченные за год</w:t>
            </w:r>
          </w:p>
        </w:tc>
        <w:tc>
          <w:tcPr>
            <w:tcW w:w="3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К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л</w:t>
            </w: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ч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ство з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я</w:t>
            </w:r>
            <w:r w:rsidRPr="00417912">
              <w:rPr>
                <w:i/>
                <w:sz w:val="13"/>
                <w:szCs w:val="13"/>
              </w:rPr>
              <w:t>в</w:t>
            </w:r>
            <w:r w:rsidRPr="00417912">
              <w:rPr>
                <w:i/>
                <w:sz w:val="13"/>
                <w:szCs w:val="13"/>
              </w:rPr>
              <w:t>л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ний</w:t>
            </w:r>
          </w:p>
        </w:tc>
        <w:tc>
          <w:tcPr>
            <w:tcW w:w="3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П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р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сенные с пр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д</w:t>
            </w:r>
            <w:r w:rsidRPr="00417912">
              <w:rPr>
                <w:i/>
                <w:sz w:val="13"/>
                <w:szCs w:val="13"/>
              </w:rPr>
              <w:t>ы</w:t>
            </w:r>
            <w:r w:rsidRPr="00417912">
              <w:rPr>
                <w:i/>
                <w:sz w:val="13"/>
                <w:szCs w:val="13"/>
              </w:rPr>
              <w:t>д</w:t>
            </w:r>
            <w:r w:rsidRPr="00417912">
              <w:rPr>
                <w:i/>
                <w:sz w:val="13"/>
                <w:szCs w:val="13"/>
              </w:rPr>
              <w:t>у</w:t>
            </w:r>
            <w:r w:rsidRPr="00417912">
              <w:rPr>
                <w:i/>
                <w:sz w:val="13"/>
                <w:szCs w:val="13"/>
              </w:rPr>
              <w:t>щ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го г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да</w:t>
            </w:r>
          </w:p>
        </w:tc>
        <w:tc>
          <w:tcPr>
            <w:tcW w:w="34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Общее к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л</w:t>
            </w: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ч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ство ра</w:t>
            </w:r>
            <w:r w:rsidRPr="00417912">
              <w:rPr>
                <w:i/>
                <w:sz w:val="13"/>
                <w:szCs w:val="13"/>
              </w:rPr>
              <w:t>с</w:t>
            </w:r>
            <w:r w:rsidRPr="00417912">
              <w:rPr>
                <w:i/>
                <w:sz w:val="13"/>
                <w:szCs w:val="13"/>
              </w:rPr>
              <w:t>смотре</w:t>
            </w:r>
            <w:r w:rsidRPr="00417912">
              <w:rPr>
                <w:i/>
                <w:sz w:val="13"/>
                <w:szCs w:val="13"/>
              </w:rPr>
              <w:t>н</w:t>
            </w:r>
            <w:r w:rsidR="00735E3B">
              <w:rPr>
                <w:i/>
                <w:sz w:val="13"/>
                <w:szCs w:val="13"/>
              </w:rPr>
              <w:t>ных</w:t>
            </w:r>
            <w:r w:rsidRPr="00417912">
              <w:rPr>
                <w:i/>
                <w:sz w:val="13"/>
                <w:szCs w:val="13"/>
              </w:rPr>
              <w:t xml:space="preserve"> дел</w:t>
            </w:r>
          </w:p>
        </w:tc>
        <w:tc>
          <w:tcPr>
            <w:tcW w:w="3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 xml:space="preserve">Анонимные </w:t>
            </w:r>
          </w:p>
        </w:tc>
        <w:tc>
          <w:tcPr>
            <w:tcW w:w="3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Д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ла, во</w:t>
            </w:r>
            <w:r w:rsidRPr="00417912">
              <w:rPr>
                <w:i/>
                <w:sz w:val="13"/>
                <w:szCs w:val="13"/>
              </w:rPr>
              <w:t>з</w:t>
            </w:r>
            <w:r w:rsidRPr="00417912">
              <w:rPr>
                <w:i/>
                <w:sz w:val="13"/>
                <w:szCs w:val="13"/>
              </w:rPr>
              <w:t>б</w:t>
            </w:r>
            <w:r w:rsidRPr="00417912">
              <w:rPr>
                <w:i/>
                <w:sz w:val="13"/>
                <w:szCs w:val="13"/>
              </w:rPr>
              <w:t>у</w:t>
            </w:r>
            <w:r w:rsidRPr="00417912">
              <w:rPr>
                <w:i/>
                <w:sz w:val="13"/>
                <w:szCs w:val="13"/>
              </w:rPr>
              <w:t>жде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ные по ин</w:t>
            </w: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ци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т</w:t>
            </w: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ве</w:t>
            </w:r>
            <w:r w:rsidR="002553F5">
              <w:rPr>
                <w:i/>
                <w:sz w:val="13"/>
                <w:szCs w:val="13"/>
              </w:rPr>
              <w:br/>
            </w:r>
            <w:r w:rsidRPr="00417912">
              <w:rPr>
                <w:i/>
                <w:sz w:val="13"/>
                <w:szCs w:val="13"/>
              </w:rPr>
              <w:t>Упра</w:t>
            </w:r>
            <w:r w:rsidRPr="00417912">
              <w:rPr>
                <w:i/>
                <w:sz w:val="13"/>
                <w:szCs w:val="13"/>
              </w:rPr>
              <w:t>в</w:t>
            </w:r>
            <w:r w:rsidRPr="00417912">
              <w:rPr>
                <w:i/>
                <w:sz w:val="13"/>
                <w:szCs w:val="13"/>
              </w:rPr>
              <w:t>л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ния о</w:t>
            </w:r>
            <w:r w:rsidRPr="00417912">
              <w:rPr>
                <w:i/>
                <w:sz w:val="13"/>
                <w:szCs w:val="13"/>
              </w:rPr>
              <w:t>м</w:t>
            </w:r>
            <w:r w:rsidRPr="00417912">
              <w:rPr>
                <w:i/>
                <w:sz w:val="13"/>
                <w:szCs w:val="13"/>
              </w:rPr>
              <w:t>бу</w:t>
            </w:r>
            <w:r w:rsidRPr="00417912">
              <w:rPr>
                <w:i/>
                <w:sz w:val="13"/>
                <w:szCs w:val="13"/>
              </w:rPr>
              <w:t>д</w:t>
            </w:r>
            <w:r w:rsidRPr="00417912">
              <w:rPr>
                <w:i/>
                <w:sz w:val="13"/>
                <w:szCs w:val="13"/>
              </w:rPr>
              <w:t xml:space="preserve">смена </w:t>
            </w:r>
          </w:p>
        </w:tc>
        <w:tc>
          <w:tcPr>
            <w:tcW w:w="2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center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Порядок урегулирования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4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фо</w:t>
            </w:r>
            <w:r w:rsidRPr="00417912">
              <w:rPr>
                <w:i/>
                <w:sz w:val="13"/>
                <w:szCs w:val="13"/>
              </w:rPr>
              <w:t>р</w:t>
            </w:r>
            <w:r w:rsidRPr="00417912">
              <w:rPr>
                <w:i/>
                <w:sz w:val="13"/>
                <w:szCs w:val="13"/>
              </w:rPr>
              <w:t>м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ция, пр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до</w:t>
            </w:r>
            <w:r w:rsidRPr="00417912">
              <w:rPr>
                <w:i/>
                <w:sz w:val="13"/>
                <w:szCs w:val="13"/>
              </w:rPr>
              <w:t>с</w:t>
            </w:r>
            <w:r w:rsidRPr="00417912">
              <w:rPr>
                <w:i/>
                <w:sz w:val="13"/>
                <w:szCs w:val="13"/>
              </w:rPr>
              <w:t>та</w:t>
            </w:r>
            <w:r w:rsidRPr="00417912">
              <w:rPr>
                <w:i/>
                <w:sz w:val="13"/>
                <w:szCs w:val="13"/>
              </w:rPr>
              <w:t>в</w:t>
            </w:r>
            <w:r w:rsidRPr="00417912">
              <w:rPr>
                <w:i/>
                <w:sz w:val="13"/>
                <w:szCs w:val="13"/>
              </w:rPr>
              <w:t>ле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 xml:space="preserve">ная </w:t>
            </w:r>
            <w:r w:rsidR="00D636BD">
              <w:rPr>
                <w:i/>
                <w:sz w:val="13"/>
                <w:szCs w:val="13"/>
              </w:rPr>
              <w:br/>
            </w:r>
            <w:r w:rsidRPr="00417912">
              <w:rPr>
                <w:i/>
                <w:sz w:val="13"/>
                <w:szCs w:val="13"/>
              </w:rPr>
              <w:t>м</w:t>
            </w: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страм</w:t>
            </w: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4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фо</w:t>
            </w:r>
            <w:r w:rsidRPr="00417912">
              <w:rPr>
                <w:i/>
                <w:sz w:val="13"/>
                <w:szCs w:val="13"/>
              </w:rPr>
              <w:t>р</w:t>
            </w:r>
            <w:r w:rsidRPr="00417912">
              <w:rPr>
                <w:i/>
                <w:sz w:val="13"/>
                <w:szCs w:val="13"/>
              </w:rPr>
              <w:t>м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ция, пр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до</w:t>
            </w:r>
            <w:r w:rsidRPr="00417912">
              <w:rPr>
                <w:i/>
                <w:sz w:val="13"/>
                <w:szCs w:val="13"/>
              </w:rPr>
              <w:t>с</w:t>
            </w:r>
            <w:r w:rsidRPr="00417912">
              <w:rPr>
                <w:i/>
                <w:sz w:val="13"/>
                <w:szCs w:val="13"/>
              </w:rPr>
              <w:t>та</w:t>
            </w:r>
            <w:r w:rsidRPr="00417912">
              <w:rPr>
                <w:i/>
                <w:sz w:val="13"/>
                <w:szCs w:val="13"/>
              </w:rPr>
              <w:t>в</w:t>
            </w:r>
            <w:r w:rsidRPr="00417912">
              <w:rPr>
                <w:i/>
                <w:sz w:val="13"/>
                <w:szCs w:val="13"/>
              </w:rPr>
              <w:t>ле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ная</w:t>
            </w:r>
            <w:r w:rsidR="00D636BD">
              <w:rPr>
                <w:i/>
                <w:sz w:val="13"/>
                <w:szCs w:val="13"/>
              </w:rPr>
              <w:br/>
            </w:r>
            <w:r w:rsidRPr="00417912">
              <w:rPr>
                <w:i/>
                <w:sz w:val="13"/>
                <w:szCs w:val="13"/>
              </w:rPr>
              <w:t>пр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в</w:t>
            </w: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тельству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4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фо</w:t>
            </w:r>
            <w:r w:rsidRPr="00417912">
              <w:rPr>
                <w:i/>
                <w:sz w:val="13"/>
                <w:szCs w:val="13"/>
              </w:rPr>
              <w:t>р</w:t>
            </w:r>
            <w:r w:rsidRPr="00417912">
              <w:rPr>
                <w:i/>
                <w:sz w:val="13"/>
                <w:szCs w:val="13"/>
              </w:rPr>
              <w:t>мация, пр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до</w:t>
            </w:r>
            <w:r w:rsidRPr="00417912">
              <w:rPr>
                <w:i/>
                <w:sz w:val="13"/>
                <w:szCs w:val="13"/>
              </w:rPr>
              <w:t>с</w:t>
            </w:r>
            <w:r w:rsidRPr="00417912">
              <w:rPr>
                <w:i/>
                <w:sz w:val="13"/>
                <w:szCs w:val="13"/>
              </w:rPr>
              <w:t>та</w:t>
            </w:r>
            <w:r w:rsidRPr="00417912">
              <w:rPr>
                <w:i/>
                <w:sz w:val="13"/>
                <w:szCs w:val="13"/>
              </w:rPr>
              <w:t>в</w:t>
            </w:r>
            <w:r w:rsidRPr="00417912">
              <w:rPr>
                <w:i/>
                <w:sz w:val="13"/>
                <w:szCs w:val="13"/>
              </w:rPr>
              <w:t>ленная</w:t>
            </w:r>
            <w:r w:rsidR="00D636BD">
              <w:rPr>
                <w:i/>
                <w:sz w:val="13"/>
                <w:szCs w:val="13"/>
              </w:rPr>
              <w:br/>
            </w:r>
            <w:r w:rsidRPr="00417912">
              <w:rPr>
                <w:i/>
                <w:sz w:val="13"/>
                <w:szCs w:val="13"/>
              </w:rPr>
              <w:t>др</w:t>
            </w:r>
            <w:r w:rsidRPr="00417912">
              <w:rPr>
                <w:i/>
                <w:sz w:val="13"/>
                <w:szCs w:val="13"/>
              </w:rPr>
              <w:t>у</w:t>
            </w:r>
            <w:r w:rsidRPr="00417912">
              <w:rPr>
                <w:i/>
                <w:sz w:val="13"/>
                <w:szCs w:val="13"/>
              </w:rPr>
              <w:t>гим орг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ном и учр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жд</w:t>
            </w:r>
            <w:r w:rsidRPr="00417912">
              <w:rPr>
                <w:i/>
                <w:sz w:val="13"/>
                <w:szCs w:val="13"/>
              </w:rPr>
              <w:t>е</w:t>
            </w:r>
            <w:r w:rsidR="00AC6285">
              <w:rPr>
                <w:i/>
                <w:sz w:val="13"/>
                <w:szCs w:val="13"/>
              </w:rPr>
              <w:t>ние</w:t>
            </w:r>
            <w:r w:rsidRPr="00417912">
              <w:rPr>
                <w:i/>
                <w:sz w:val="13"/>
                <w:szCs w:val="13"/>
              </w:rPr>
              <w:t xml:space="preserve">м, </w:t>
            </w:r>
            <w:r w:rsidR="00D636BD">
              <w:rPr>
                <w:i/>
                <w:sz w:val="13"/>
                <w:szCs w:val="13"/>
              </w:rPr>
              <w:br/>
            </w:r>
            <w:r w:rsidRPr="00417912">
              <w:rPr>
                <w:i/>
                <w:sz w:val="13"/>
                <w:szCs w:val="13"/>
              </w:rPr>
              <w:t>обл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да</w:t>
            </w:r>
            <w:r w:rsidRPr="00417912">
              <w:rPr>
                <w:i/>
                <w:sz w:val="13"/>
                <w:szCs w:val="13"/>
              </w:rPr>
              <w:t>ю</w:t>
            </w:r>
            <w:r w:rsidRPr="00417912">
              <w:rPr>
                <w:i/>
                <w:sz w:val="13"/>
                <w:szCs w:val="13"/>
              </w:rPr>
              <w:t>щим общ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стве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ным ма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датом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D636BD" w:rsidRDefault="00D636BD" w:rsidP="00AC6285">
            <w:pPr>
              <w:spacing w:before="0" w:after="0" w:line="140" w:lineRule="exact"/>
              <w:ind w:left="28"/>
              <w:jc w:val="left"/>
              <w:cnfStyle w:val="000000000000"/>
              <w:rPr>
                <w:b/>
                <w:i/>
                <w:sz w:val="13"/>
                <w:szCs w:val="13"/>
              </w:rPr>
            </w:pPr>
            <w:r w:rsidRPr="00D636BD">
              <w:rPr>
                <w:b/>
                <w:i/>
                <w:sz w:val="13"/>
                <w:szCs w:val="13"/>
              </w:rPr>
              <w:t>Общее к</w:t>
            </w:r>
            <w:r w:rsidRPr="00D636BD">
              <w:rPr>
                <w:b/>
                <w:i/>
                <w:sz w:val="13"/>
                <w:szCs w:val="13"/>
              </w:rPr>
              <w:t>о</w:t>
            </w:r>
            <w:r w:rsidRPr="00D636BD">
              <w:rPr>
                <w:b/>
                <w:i/>
                <w:sz w:val="13"/>
                <w:szCs w:val="13"/>
              </w:rPr>
              <w:t>л</w:t>
            </w:r>
            <w:r w:rsidRPr="00D636BD">
              <w:rPr>
                <w:b/>
                <w:i/>
                <w:sz w:val="13"/>
                <w:szCs w:val="13"/>
              </w:rPr>
              <w:t>и</w:t>
            </w:r>
            <w:r w:rsidRPr="00D636BD">
              <w:rPr>
                <w:b/>
                <w:i/>
                <w:sz w:val="13"/>
                <w:szCs w:val="13"/>
              </w:rPr>
              <w:t>ч</w:t>
            </w:r>
            <w:r w:rsidRPr="00D636BD">
              <w:rPr>
                <w:b/>
                <w:i/>
                <w:sz w:val="13"/>
                <w:szCs w:val="13"/>
              </w:rPr>
              <w:t>е</w:t>
            </w:r>
            <w:r w:rsidRPr="00D636BD">
              <w:rPr>
                <w:b/>
                <w:i/>
                <w:sz w:val="13"/>
                <w:szCs w:val="13"/>
              </w:rPr>
              <w:t>ство з</w:t>
            </w:r>
            <w:r w:rsidRPr="00D636BD">
              <w:rPr>
                <w:b/>
                <w:i/>
                <w:sz w:val="13"/>
                <w:szCs w:val="13"/>
              </w:rPr>
              <w:t>а</w:t>
            </w:r>
            <w:r w:rsidRPr="00D636BD">
              <w:rPr>
                <w:b/>
                <w:i/>
                <w:sz w:val="13"/>
                <w:szCs w:val="13"/>
              </w:rPr>
              <w:t>крытых дел</w:t>
            </w:r>
          </w:p>
        </w:tc>
        <w:tc>
          <w:tcPr>
            <w:tcW w:w="3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Д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ла, н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х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д</w:t>
            </w:r>
            <w:r w:rsidRPr="00417912">
              <w:rPr>
                <w:i/>
                <w:sz w:val="13"/>
                <w:szCs w:val="13"/>
              </w:rPr>
              <w:t>я</w:t>
            </w:r>
            <w:r w:rsidRPr="00417912">
              <w:rPr>
                <w:i/>
                <w:sz w:val="13"/>
                <w:szCs w:val="13"/>
              </w:rPr>
              <w:t>щиеся в пр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з</w:t>
            </w:r>
            <w:r w:rsidRPr="00417912">
              <w:rPr>
                <w:i/>
                <w:sz w:val="13"/>
                <w:szCs w:val="13"/>
              </w:rPr>
              <w:t>в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дстве</w:t>
            </w:r>
          </w:p>
        </w:tc>
      </w:tr>
      <w:tr w:rsidR="00972694" w:rsidRPr="00417912" w:rsidTr="009D4E43">
        <w:trPr>
          <w:trHeight w:val="218"/>
        </w:trPr>
        <w:tc>
          <w:tcPr>
            <w:cnfStyle w:val="001000000000"/>
            <w:tcW w:w="2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972694">
            <w:pPr>
              <w:spacing w:before="0" w:after="0" w:line="160" w:lineRule="exact"/>
              <w:rPr>
                <w:b/>
                <w:i/>
                <w:sz w:val="13"/>
                <w:szCs w:val="13"/>
              </w:rPr>
            </w:pPr>
          </w:p>
        </w:tc>
        <w:tc>
          <w:tcPr>
            <w:tcW w:w="3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4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Р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ш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ние о пр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кр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щ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нии или нач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ле</w:t>
            </w:r>
            <w:r w:rsidR="00542B86">
              <w:rPr>
                <w:i/>
                <w:sz w:val="13"/>
                <w:szCs w:val="13"/>
              </w:rPr>
              <w:br/>
            </w:r>
            <w:r w:rsidRPr="00417912">
              <w:rPr>
                <w:i/>
                <w:sz w:val="13"/>
                <w:szCs w:val="13"/>
              </w:rPr>
              <w:t>пр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изв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 xml:space="preserve">дства </w:t>
            </w:r>
          </w:p>
        </w:tc>
        <w:tc>
          <w:tcPr>
            <w:tcW w:w="3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Урегул</w:t>
            </w: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р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ван</w:t>
            </w:r>
            <w:r w:rsidR="00542B86">
              <w:rPr>
                <w:i/>
                <w:sz w:val="13"/>
                <w:szCs w:val="13"/>
              </w:rPr>
              <w:t xml:space="preserve">ные в ином </w:t>
            </w:r>
            <w:r w:rsidRPr="00417912">
              <w:rPr>
                <w:i/>
                <w:sz w:val="13"/>
                <w:szCs w:val="13"/>
              </w:rPr>
              <w:t>п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рядке</w:t>
            </w:r>
          </w:p>
        </w:tc>
        <w:tc>
          <w:tcPr>
            <w:tcW w:w="1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center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Установленные наруш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ния</w:t>
            </w: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F37AC" w:rsidRPr="00D636BD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</w:tr>
      <w:tr w:rsidR="00542B86" w:rsidRPr="00417912" w:rsidTr="009D4E43">
        <w:trPr>
          <w:trHeight w:val="2078"/>
        </w:trPr>
        <w:tc>
          <w:tcPr>
            <w:cnfStyle w:val="001000000000"/>
            <w:tcW w:w="2842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972694">
            <w:pPr>
              <w:spacing w:before="0" w:after="0" w:line="160" w:lineRule="exact"/>
              <w:rPr>
                <w:b/>
                <w:i/>
                <w:sz w:val="13"/>
                <w:szCs w:val="13"/>
              </w:rPr>
            </w:pPr>
          </w:p>
        </w:tc>
        <w:tc>
          <w:tcPr>
            <w:tcW w:w="347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48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48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47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48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48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434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08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В</w:t>
            </w:r>
            <w:r w:rsidRPr="00417912">
              <w:rPr>
                <w:i/>
                <w:sz w:val="13"/>
                <w:szCs w:val="13"/>
              </w:rPr>
              <w:t>ы</w:t>
            </w:r>
            <w:r w:rsidRPr="00417912">
              <w:rPr>
                <w:i/>
                <w:sz w:val="13"/>
                <w:szCs w:val="13"/>
              </w:rPr>
              <w:t>дв</w:t>
            </w:r>
            <w:r w:rsidRPr="00417912">
              <w:rPr>
                <w:i/>
                <w:sz w:val="13"/>
                <w:szCs w:val="13"/>
              </w:rPr>
              <w:t>и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у</w:t>
            </w:r>
            <w:r w:rsidRPr="00417912">
              <w:rPr>
                <w:i/>
                <w:sz w:val="13"/>
                <w:szCs w:val="13"/>
              </w:rPr>
              <w:t>тые з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кл</w:t>
            </w:r>
            <w:r w:rsidRPr="00417912">
              <w:rPr>
                <w:i/>
                <w:sz w:val="13"/>
                <w:szCs w:val="13"/>
              </w:rPr>
              <w:t>ю</w:t>
            </w:r>
            <w:r w:rsidRPr="00417912">
              <w:rPr>
                <w:i/>
                <w:sz w:val="13"/>
                <w:szCs w:val="13"/>
              </w:rPr>
              <w:t xml:space="preserve">чения, </w:t>
            </w:r>
            <w:r w:rsidR="002553F5">
              <w:rPr>
                <w:i/>
                <w:sz w:val="13"/>
                <w:szCs w:val="13"/>
              </w:rPr>
              <w:br/>
            </w:r>
            <w:r w:rsidRPr="00417912">
              <w:rPr>
                <w:i/>
                <w:sz w:val="13"/>
                <w:szCs w:val="13"/>
              </w:rPr>
              <w:t>пре</w:t>
            </w:r>
            <w:r w:rsidRPr="00417912">
              <w:rPr>
                <w:i/>
                <w:sz w:val="13"/>
                <w:szCs w:val="13"/>
              </w:rPr>
              <w:t>д</w:t>
            </w:r>
            <w:r w:rsidRPr="00417912">
              <w:rPr>
                <w:i/>
                <w:sz w:val="13"/>
                <w:szCs w:val="13"/>
              </w:rPr>
              <w:t>л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жения и</w:t>
            </w:r>
            <w:r w:rsidRPr="00542B86">
              <w:rPr>
                <w:i/>
                <w:sz w:val="13"/>
                <w:szCs w:val="13"/>
              </w:rPr>
              <w:t xml:space="preserve"> р</w:t>
            </w:r>
            <w:r w:rsidRPr="00417912">
              <w:rPr>
                <w:i/>
                <w:sz w:val="13"/>
                <w:szCs w:val="13"/>
              </w:rPr>
              <w:t>ек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ме</w:t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дации</w:t>
            </w:r>
          </w:p>
        </w:tc>
        <w:tc>
          <w:tcPr>
            <w:tcW w:w="476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4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Пр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изв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дство, нач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тое после вм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ш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тел</w:t>
            </w:r>
            <w:r w:rsidRPr="00417912">
              <w:rPr>
                <w:i/>
                <w:sz w:val="13"/>
                <w:szCs w:val="13"/>
              </w:rPr>
              <w:t>ь</w:t>
            </w:r>
            <w:r w:rsidRPr="00417912">
              <w:rPr>
                <w:i/>
                <w:sz w:val="13"/>
                <w:szCs w:val="13"/>
              </w:rPr>
              <w:t>ства Управления о</w:t>
            </w:r>
            <w:r w:rsidRPr="00417912">
              <w:rPr>
                <w:i/>
                <w:sz w:val="13"/>
                <w:szCs w:val="13"/>
              </w:rPr>
              <w:t>м</w:t>
            </w:r>
            <w:r w:rsidRPr="00417912">
              <w:rPr>
                <w:i/>
                <w:sz w:val="13"/>
                <w:szCs w:val="13"/>
              </w:rPr>
              <w:t>бу</w:t>
            </w:r>
            <w:r w:rsidRPr="00417912">
              <w:rPr>
                <w:i/>
                <w:sz w:val="13"/>
                <w:szCs w:val="13"/>
              </w:rPr>
              <w:t>д</w:t>
            </w:r>
            <w:r w:rsidRPr="00417912">
              <w:rPr>
                <w:i/>
                <w:sz w:val="13"/>
                <w:szCs w:val="13"/>
              </w:rPr>
              <w:t>смена</w:t>
            </w:r>
          </w:p>
        </w:tc>
        <w:tc>
          <w:tcPr>
            <w:tcW w:w="50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735E3B" w:rsidP="00AC6285">
            <w:pPr>
              <w:spacing w:before="0" w:after="0" w:line="14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>
              <w:rPr>
                <w:i/>
                <w:sz w:val="13"/>
                <w:szCs w:val="13"/>
              </w:rPr>
              <w:t>Все</w:t>
            </w:r>
            <w:r w:rsidR="008F37AC" w:rsidRPr="00417912">
              <w:rPr>
                <w:i/>
                <w:sz w:val="13"/>
                <w:szCs w:val="13"/>
              </w:rPr>
              <w:t xml:space="preserve"> пре</w:t>
            </w:r>
            <w:r w:rsidR="008F37AC" w:rsidRPr="00417912">
              <w:rPr>
                <w:i/>
                <w:sz w:val="13"/>
                <w:szCs w:val="13"/>
              </w:rPr>
              <w:t>д</w:t>
            </w:r>
            <w:r w:rsidR="008F37AC" w:rsidRPr="00417912">
              <w:rPr>
                <w:i/>
                <w:sz w:val="13"/>
                <w:szCs w:val="13"/>
              </w:rPr>
              <w:t>писа</w:t>
            </w:r>
            <w:r w:rsidR="008F37AC" w:rsidRPr="00417912">
              <w:rPr>
                <w:i/>
                <w:sz w:val="13"/>
                <w:szCs w:val="13"/>
              </w:rPr>
              <w:t>н</w:t>
            </w:r>
            <w:r w:rsidR="008F37AC" w:rsidRPr="00417912">
              <w:rPr>
                <w:i/>
                <w:sz w:val="13"/>
                <w:szCs w:val="13"/>
              </w:rPr>
              <w:t>ные зак</w:t>
            </w:r>
            <w:r w:rsidR="008F37AC" w:rsidRPr="00417912">
              <w:rPr>
                <w:i/>
                <w:sz w:val="13"/>
                <w:szCs w:val="13"/>
              </w:rPr>
              <w:t>о</w:t>
            </w:r>
            <w:r>
              <w:rPr>
                <w:i/>
                <w:sz w:val="13"/>
                <w:szCs w:val="13"/>
              </w:rPr>
              <w:t>ном</w:t>
            </w:r>
            <w:r>
              <w:rPr>
                <w:i/>
                <w:sz w:val="13"/>
                <w:szCs w:val="13"/>
              </w:rPr>
              <w:br/>
            </w:r>
            <w:r w:rsidR="008F37AC" w:rsidRPr="00417912">
              <w:rPr>
                <w:i/>
                <w:sz w:val="13"/>
                <w:szCs w:val="13"/>
              </w:rPr>
              <w:t>м</w:t>
            </w:r>
            <w:r w:rsidR="008F37AC" w:rsidRPr="00417912">
              <w:rPr>
                <w:i/>
                <w:sz w:val="13"/>
                <w:szCs w:val="13"/>
              </w:rPr>
              <w:t>е</w:t>
            </w:r>
            <w:r w:rsidR="008F37AC" w:rsidRPr="00417912">
              <w:rPr>
                <w:i/>
                <w:sz w:val="13"/>
                <w:szCs w:val="13"/>
              </w:rPr>
              <w:t>ры, пр</w:t>
            </w:r>
            <w:r w:rsidR="008F37AC" w:rsidRPr="00417912">
              <w:rPr>
                <w:i/>
                <w:sz w:val="13"/>
                <w:szCs w:val="13"/>
              </w:rPr>
              <w:t>и</w:t>
            </w:r>
            <w:r w:rsidR="008F37AC" w:rsidRPr="00417912">
              <w:rPr>
                <w:i/>
                <w:sz w:val="13"/>
                <w:szCs w:val="13"/>
              </w:rPr>
              <w:t>нятые Упра</w:t>
            </w:r>
            <w:r w:rsidR="008F37AC" w:rsidRPr="00417912">
              <w:rPr>
                <w:i/>
                <w:sz w:val="13"/>
                <w:szCs w:val="13"/>
              </w:rPr>
              <w:t>в</w:t>
            </w:r>
            <w:r w:rsidR="008F37AC" w:rsidRPr="00417912">
              <w:rPr>
                <w:i/>
                <w:sz w:val="13"/>
                <w:szCs w:val="13"/>
              </w:rPr>
              <w:t>лен</w:t>
            </w:r>
            <w:r w:rsidR="008F37AC" w:rsidRPr="00417912">
              <w:rPr>
                <w:i/>
                <w:sz w:val="13"/>
                <w:szCs w:val="13"/>
              </w:rPr>
              <w:t>и</w:t>
            </w:r>
            <w:r w:rsidR="008F37AC" w:rsidRPr="00417912">
              <w:rPr>
                <w:i/>
                <w:sz w:val="13"/>
                <w:szCs w:val="13"/>
              </w:rPr>
              <w:t>ем о</w:t>
            </w:r>
            <w:r w:rsidR="008F37AC" w:rsidRPr="00417912">
              <w:rPr>
                <w:i/>
                <w:sz w:val="13"/>
                <w:szCs w:val="13"/>
              </w:rPr>
              <w:t>м</w:t>
            </w:r>
            <w:r w:rsidR="008F37AC" w:rsidRPr="00417912">
              <w:rPr>
                <w:i/>
                <w:sz w:val="13"/>
                <w:szCs w:val="13"/>
              </w:rPr>
              <w:t>будсмена</w:t>
            </w:r>
          </w:p>
        </w:tc>
        <w:tc>
          <w:tcPr>
            <w:tcW w:w="50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8F37AC" w:rsidRPr="00417912" w:rsidRDefault="008F37AC" w:rsidP="00AC6285">
            <w:pPr>
              <w:spacing w:before="0" w:after="0" w:line="14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  <w:r w:rsidRPr="00417912">
              <w:rPr>
                <w:i/>
                <w:sz w:val="13"/>
                <w:szCs w:val="13"/>
              </w:rPr>
              <w:t>Не нач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тые прои</w:t>
            </w:r>
            <w:r w:rsidRPr="00417912">
              <w:rPr>
                <w:i/>
                <w:sz w:val="13"/>
                <w:szCs w:val="13"/>
              </w:rPr>
              <w:t>з</w:t>
            </w:r>
            <w:r w:rsidRPr="00417912">
              <w:rPr>
                <w:i/>
                <w:sz w:val="13"/>
                <w:szCs w:val="13"/>
              </w:rPr>
              <w:t>в</w:t>
            </w:r>
            <w:r w:rsidRPr="00417912">
              <w:rPr>
                <w:i/>
                <w:sz w:val="13"/>
                <w:szCs w:val="13"/>
              </w:rPr>
              <w:t>о</w:t>
            </w:r>
            <w:r w:rsidRPr="00417912">
              <w:rPr>
                <w:i/>
                <w:sz w:val="13"/>
                <w:szCs w:val="13"/>
              </w:rPr>
              <w:t>дства</w:t>
            </w:r>
            <w:r w:rsidR="003F7AE1">
              <w:rPr>
                <w:i/>
                <w:sz w:val="13"/>
                <w:szCs w:val="13"/>
              </w:rPr>
              <w:t>,</w:t>
            </w:r>
            <w:r w:rsidR="003F7AE1">
              <w:rPr>
                <w:i/>
                <w:sz w:val="13"/>
                <w:szCs w:val="13"/>
              </w:rPr>
              <w:br/>
            </w:r>
            <w:r w:rsidRPr="00417912">
              <w:rPr>
                <w:i/>
                <w:sz w:val="13"/>
                <w:szCs w:val="13"/>
              </w:rPr>
              <w:t>н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смо</w:t>
            </w:r>
            <w:r w:rsidRPr="00417912">
              <w:rPr>
                <w:i/>
                <w:sz w:val="13"/>
                <w:szCs w:val="13"/>
              </w:rPr>
              <w:t>т</w:t>
            </w:r>
            <w:r w:rsidRPr="00417912">
              <w:rPr>
                <w:i/>
                <w:sz w:val="13"/>
                <w:szCs w:val="13"/>
              </w:rPr>
              <w:t>ря</w:t>
            </w:r>
            <w:r w:rsidR="00735E3B">
              <w:rPr>
                <w:i/>
                <w:sz w:val="13"/>
                <w:szCs w:val="13"/>
              </w:rPr>
              <w:t xml:space="preserve"> </w:t>
            </w:r>
            <w:r w:rsidRPr="00417912">
              <w:rPr>
                <w:i/>
                <w:sz w:val="13"/>
                <w:szCs w:val="13"/>
              </w:rPr>
              <w:t>на вм</w:t>
            </w:r>
            <w:r w:rsidRPr="00417912">
              <w:rPr>
                <w:i/>
                <w:sz w:val="13"/>
                <w:szCs w:val="13"/>
              </w:rPr>
              <w:t>е</w:t>
            </w:r>
            <w:r w:rsidRPr="00417912">
              <w:rPr>
                <w:i/>
                <w:sz w:val="13"/>
                <w:szCs w:val="13"/>
              </w:rPr>
              <w:t>ш</w:t>
            </w:r>
            <w:r w:rsidRPr="00417912">
              <w:rPr>
                <w:i/>
                <w:sz w:val="13"/>
                <w:szCs w:val="13"/>
              </w:rPr>
              <w:t>а</w:t>
            </w:r>
            <w:r w:rsidRPr="00417912">
              <w:rPr>
                <w:i/>
                <w:sz w:val="13"/>
                <w:szCs w:val="13"/>
              </w:rPr>
              <w:t>тел</w:t>
            </w:r>
            <w:r w:rsidRPr="00417912">
              <w:rPr>
                <w:i/>
                <w:sz w:val="13"/>
                <w:szCs w:val="13"/>
              </w:rPr>
              <w:t>ь</w:t>
            </w:r>
            <w:r w:rsidRPr="00417912">
              <w:rPr>
                <w:i/>
                <w:sz w:val="13"/>
                <w:szCs w:val="13"/>
              </w:rPr>
              <w:t>ст</w:t>
            </w:r>
            <w:r w:rsidR="00542B86">
              <w:rPr>
                <w:i/>
                <w:sz w:val="13"/>
                <w:szCs w:val="13"/>
              </w:rPr>
              <w:t xml:space="preserve">во </w:t>
            </w:r>
            <w:r w:rsidRPr="00417912">
              <w:rPr>
                <w:i/>
                <w:sz w:val="13"/>
                <w:szCs w:val="13"/>
              </w:rPr>
              <w:t>Упра</w:t>
            </w:r>
            <w:r w:rsidRPr="00417912">
              <w:rPr>
                <w:i/>
                <w:sz w:val="13"/>
                <w:szCs w:val="13"/>
              </w:rPr>
              <w:t>в</w:t>
            </w:r>
            <w:r w:rsidRPr="00417912">
              <w:rPr>
                <w:i/>
                <w:sz w:val="13"/>
                <w:szCs w:val="13"/>
              </w:rPr>
              <w:t>ления о</w:t>
            </w:r>
            <w:r w:rsidRPr="00417912">
              <w:rPr>
                <w:i/>
                <w:sz w:val="13"/>
                <w:szCs w:val="13"/>
              </w:rPr>
              <w:t>м</w:t>
            </w:r>
            <w:r w:rsidRPr="00417912">
              <w:rPr>
                <w:i/>
                <w:sz w:val="13"/>
                <w:szCs w:val="13"/>
              </w:rPr>
              <w:t>будсмена</w:t>
            </w:r>
          </w:p>
        </w:tc>
        <w:tc>
          <w:tcPr>
            <w:tcW w:w="406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490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64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D636BD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F37AC" w:rsidRPr="00417912" w:rsidRDefault="008F37AC" w:rsidP="00AC6285">
            <w:pPr>
              <w:spacing w:before="0" w:after="0" w:line="160" w:lineRule="exact"/>
              <w:ind w:left="28"/>
              <w:jc w:val="left"/>
              <w:cnfStyle w:val="000000000000"/>
              <w:rPr>
                <w:i/>
                <w:sz w:val="13"/>
                <w:szCs w:val="13"/>
              </w:rPr>
            </w:pPr>
          </w:p>
        </w:tc>
      </w:tr>
      <w:tr w:rsidR="00542B86" w:rsidRPr="00417912" w:rsidTr="009D4E43">
        <w:trPr>
          <w:trHeight w:val="417"/>
        </w:trPr>
        <w:tc>
          <w:tcPr>
            <w:cnfStyle w:val="001000000000"/>
            <w:tcW w:w="2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2007 – Неди</w:t>
            </w:r>
            <w:r w:rsidRPr="00417912">
              <w:rPr>
                <w:b/>
                <w:sz w:val="16"/>
                <w:szCs w:val="16"/>
              </w:rPr>
              <w:t>с</w:t>
            </w:r>
            <w:r w:rsidRPr="00417912">
              <w:rPr>
                <w:b/>
                <w:sz w:val="16"/>
                <w:szCs w:val="16"/>
              </w:rPr>
              <w:t>криминация и равное предст</w:t>
            </w:r>
            <w:r w:rsidRPr="00417912">
              <w:rPr>
                <w:b/>
                <w:sz w:val="16"/>
                <w:szCs w:val="16"/>
              </w:rPr>
              <w:t>а</w:t>
            </w:r>
            <w:r w:rsidRPr="00417912">
              <w:rPr>
                <w:b/>
                <w:sz w:val="16"/>
                <w:szCs w:val="16"/>
              </w:rPr>
              <w:t xml:space="preserve">вительство </w:t>
            </w:r>
          </w:p>
        </w:tc>
        <w:tc>
          <w:tcPr>
            <w:tcW w:w="3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6</w:t>
            </w:r>
          </w:p>
        </w:tc>
        <w:tc>
          <w:tcPr>
            <w:tcW w:w="3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6</w:t>
            </w:r>
          </w:p>
        </w:tc>
        <w:tc>
          <w:tcPr>
            <w:tcW w:w="3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9</w:t>
            </w:r>
          </w:p>
        </w:tc>
        <w:tc>
          <w:tcPr>
            <w:tcW w:w="3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15</w:t>
            </w:r>
          </w:p>
        </w:tc>
        <w:tc>
          <w:tcPr>
            <w:tcW w:w="3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10</w:t>
            </w:r>
          </w:p>
        </w:tc>
        <w:tc>
          <w:tcPr>
            <w:tcW w:w="3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D636BD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D636BD">
              <w:rPr>
                <w:sz w:val="16"/>
                <w:szCs w:val="16"/>
              </w:rPr>
              <w:t>10</w:t>
            </w:r>
          </w:p>
        </w:tc>
        <w:tc>
          <w:tcPr>
            <w:tcW w:w="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5</w:t>
            </w:r>
          </w:p>
        </w:tc>
      </w:tr>
      <w:tr w:rsidR="00972694" w:rsidRPr="00417912" w:rsidTr="009D4E43">
        <w:trPr>
          <w:trHeight w:val="417"/>
        </w:trPr>
        <w:tc>
          <w:tcPr>
            <w:cnfStyle w:val="001000000000"/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2008 – Неди</w:t>
            </w:r>
            <w:r w:rsidRPr="00417912">
              <w:rPr>
                <w:b/>
                <w:sz w:val="16"/>
                <w:szCs w:val="16"/>
              </w:rPr>
              <w:t>с</w:t>
            </w:r>
            <w:r w:rsidRPr="00417912">
              <w:rPr>
                <w:b/>
                <w:sz w:val="16"/>
                <w:szCs w:val="16"/>
              </w:rPr>
              <w:t>криминация и равное предст</w:t>
            </w:r>
            <w:r w:rsidRPr="00417912">
              <w:rPr>
                <w:b/>
                <w:sz w:val="16"/>
                <w:szCs w:val="16"/>
              </w:rPr>
              <w:t>а</w:t>
            </w:r>
            <w:r w:rsidRPr="00417912">
              <w:rPr>
                <w:b/>
                <w:sz w:val="16"/>
                <w:szCs w:val="16"/>
              </w:rPr>
              <w:t xml:space="preserve">вительство 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21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20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5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26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16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3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6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8</w:t>
            </w:r>
          </w:p>
        </w:tc>
      </w:tr>
      <w:tr w:rsidR="00972694" w:rsidRPr="00417912" w:rsidTr="009D4E43">
        <w:trPr>
          <w:trHeight w:val="417"/>
        </w:trPr>
        <w:tc>
          <w:tcPr>
            <w:cnfStyle w:val="001000000000"/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2009 – Неди</w:t>
            </w:r>
            <w:r w:rsidRPr="00417912">
              <w:rPr>
                <w:b/>
                <w:sz w:val="16"/>
                <w:szCs w:val="16"/>
              </w:rPr>
              <w:t>с</w:t>
            </w:r>
            <w:r w:rsidRPr="00417912">
              <w:rPr>
                <w:b/>
                <w:sz w:val="16"/>
                <w:szCs w:val="16"/>
              </w:rPr>
              <w:t>криминация и равное предст</w:t>
            </w:r>
            <w:r w:rsidRPr="00417912">
              <w:rPr>
                <w:b/>
                <w:sz w:val="16"/>
                <w:szCs w:val="16"/>
              </w:rPr>
              <w:t>а</w:t>
            </w:r>
            <w:r w:rsidRPr="00417912">
              <w:rPr>
                <w:b/>
                <w:sz w:val="16"/>
                <w:szCs w:val="16"/>
              </w:rPr>
              <w:t xml:space="preserve">вительство 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20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20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8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28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9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9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3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3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10</w:t>
            </w:r>
          </w:p>
        </w:tc>
      </w:tr>
      <w:tr w:rsidR="00972694" w:rsidRPr="00417912" w:rsidTr="009D4E43">
        <w:trPr>
          <w:trHeight w:val="417"/>
        </w:trPr>
        <w:tc>
          <w:tcPr>
            <w:cnfStyle w:val="001000000000"/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2010 – Неди</w:t>
            </w:r>
            <w:r w:rsidRPr="00417912">
              <w:rPr>
                <w:b/>
                <w:sz w:val="16"/>
                <w:szCs w:val="16"/>
              </w:rPr>
              <w:t>с</w:t>
            </w:r>
            <w:r w:rsidRPr="00417912">
              <w:rPr>
                <w:b/>
                <w:sz w:val="16"/>
                <w:szCs w:val="16"/>
              </w:rPr>
              <w:t>криминация и равное предст</w:t>
            </w:r>
            <w:r w:rsidRPr="00417912">
              <w:rPr>
                <w:b/>
                <w:sz w:val="16"/>
                <w:szCs w:val="16"/>
              </w:rPr>
              <w:t>а</w:t>
            </w:r>
            <w:r w:rsidRPr="00417912">
              <w:rPr>
                <w:b/>
                <w:sz w:val="16"/>
                <w:szCs w:val="16"/>
              </w:rPr>
              <w:t xml:space="preserve">вительство 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16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16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26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12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3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8</w:t>
            </w:r>
          </w:p>
        </w:tc>
      </w:tr>
      <w:tr w:rsidR="00972694" w:rsidRPr="00417912" w:rsidTr="009D4E43">
        <w:trPr>
          <w:trHeight w:val="417"/>
        </w:trPr>
        <w:tc>
          <w:tcPr>
            <w:cnfStyle w:val="001000000000"/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2011 – Неди</w:t>
            </w:r>
            <w:r w:rsidRPr="00417912">
              <w:rPr>
                <w:b/>
                <w:sz w:val="16"/>
                <w:szCs w:val="16"/>
              </w:rPr>
              <w:t>с</w:t>
            </w:r>
            <w:r w:rsidRPr="00417912">
              <w:rPr>
                <w:b/>
                <w:sz w:val="16"/>
                <w:szCs w:val="16"/>
              </w:rPr>
              <w:t>криминация и равное предст</w:t>
            </w:r>
            <w:r w:rsidRPr="00417912">
              <w:rPr>
                <w:b/>
                <w:sz w:val="16"/>
                <w:szCs w:val="16"/>
              </w:rPr>
              <w:t>а</w:t>
            </w:r>
            <w:r w:rsidRPr="00417912">
              <w:rPr>
                <w:b/>
                <w:sz w:val="16"/>
                <w:szCs w:val="16"/>
              </w:rPr>
              <w:t xml:space="preserve">вительство 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42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53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8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50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16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19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7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36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14</w:t>
            </w:r>
          </w:p>
        </w:tc>
      </w:tr>
      <w:tr w:rsidR="00972694" w:rsidRPr="00417912" w:rsidTr="009D4E43">
        <w:trPr>
          <w:trHeight w:val="417"/>
        </w:trPr>
        <w:tc>
          <w:tcPr>
            <w:cnfStyle w:val="001000000000"/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2012 – Неди</w:t>
            </w:r>
            <w:r w:rsidRPr="00417912">
              <w:rPr>
                <w:b/>
                <w:sz w:val="16"/>
                <w:szCs w:val="16"/>
              </w:rPr>
              <w:t>с</w:t>
            </w:r>
            <w:r w:rsidRPr="00417912">
              <w:rPr>
                <w:b/>
                <w:sz w:val="16"/>
                <w:szCs w:val="16"/>
              </w:rPr>
              <w:t>криминация и равное предст</w:t>
            </w:r>
            <w:r w:rsidRPr="00417912">
              <w:rPr>
                <w:b/>
                <w:sz w:val="16"/>
                <w:szCs w:val="16"/>
              </w:rPr>
              <w:t>а</w:t>
            </w:r>
            <w:r w:rsidRPr="00417912">
              <w:rPr>
                <w:b/>
                <w:sz w:val="16"/>
                <w:szCs w:val="16"/>
              </w:rPr>
              <w:t xml:space="preserve">вительство 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26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26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14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40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22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7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29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sz w:val="16"/>
                <w:szCs w:val="16"/>
              </w:rPr>
            </w:pPr>
            <w:r w:rsidRPr="00417912">
              <w:rPr>
                <w:sz w:val="16"/>
                <w:szCs w:val="16"/>
              </w:rPr>
              <w:t>11</w:t>
            </w:r>
          </w:p>
        </w:tc>
      </w:tr>
      <w:tr w:rsidR="00972694" w:rsidRPr="00417912" w:rsidTr="009D4E43">
        <w:trPr>
          <w:trHeight w:val="129"/>
        </w:trPr>
        <w:tc>
          <w:tcPr>
            <w:cnfStyle w:val="001000000000"/>
            <w:tcW w:w="2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131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141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54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185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95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35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129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F37AC" w:rsidRPr="00417912" w:rsidRDefault="008F37AC" w:rsidP="00417912">
            <w:pPr>
              <w:spacing w:line="240" w:lineRule="auto"/>
              <w:cnfStyle w:val="000000000000"/>
              <w:rPr>
                <w:b/>
                <w:sz w:val="16"/>
                <w:szCs w:val="16"/>
              </w:rPr>
            </w:pPr>
            <w:r w:rsidRPr="00417912">
              <w:rPr>
                <w:b/>
                <w:sz w:val="16"/>
                <w:szCs w:val="16"/>
              </w:rPr>
              <w:t>56</w:t>
            </w:r>
          </w:p>
        </w:tc>
      </w:tr>
    </w:tbl>
    <w:p w:rsidR="008F37AC" w:rsidRPr="00275AFC" w:rsidRDefault="008F37AC" w:rsidP="00DF1B06">
      <w:pPr>
        <w:pStyle w:val="H1GR"/>
      </w:pPr>
      <w:r>
        <w:tab/>
      </w:r>
      <w:r>
        <w:tab/>
        <w:t>Статья</w:t>
      </w:r>
      <w:r w:rsidRPr="00275AFC">
        <w:t xml:space="preserve"> 5</w:t>
      </w:r>
      <w:r w:rsidRPr="00275AFC">
        <w:br/>
      </w:r>
      <w:r>
        <w:t>Права, гарантируемые Конвенцией</w:t>
      </w:r>
      <w:r w:rsidRPr="00275AFC">
        <w:t xml:space="preserve"> </w:t>
      </w:r>
    </w:p>
    <w:p w:rsidR="008F37AC" w:rsidRPr="00792226" w:rsidRDefault="00DF1B06" w:rsidP="00DF1B06">
      <w:pPr>
        <w:pStyle w:val="H23GR"/>
      </w:pPr>
      <w:r>
        <w:tab/>
        <w:t>1.</w:t>
      </w:r>
      <w:r>
        <w:tab/>
      </w:r>
      <w:r w:rsidR="008F37AC" w:rsidRPr="00792226">
        <w:t xml:space="preserve">Право на равенство перед судом и всеми другими органами, отправляющими правосудие </w:t>
      </w:r>
    </w:p>
    <w:p w:rsidR="008F37AC" w:rsidRDefault="00DF1B06" w:rsidP="008F37AC">
      <w:pPr>
        <w:pStyle w:val="SingleTxtGR"/>
      </w:pPr>
      <w:r>
        <w:t>36.</w:t>
      </w:r>
      <w:r>
        <w:tab/>
      </w:r>
      <w:r w:rsidR="008F37AC">
        <w:t>Этот вопрос был подробно рассмотрен в четвертом, пятом, шестом и сед</w:t>
      </w:r>
      <w:r w:rsidR="008F37AC">
        <w:t>ь</w:t>
      </w:r>
      <w:r w:rsidR="008F37AC">
        <w:t>мом периодических докладах</w:t>
      </w:r>
      <w:r w:rsidR="008F37AC" w:rsidRPr="00DB6205">
        <w:t>.</w:t>
      </w:r>
    </w:p>
    <w:p w:rsidR="008F37AC" w:rsidRPr="00DB6205" w:rsidRDefault="00DF1B06" w:rsidP="008F37AC">
      <w:pPr>
        <w:pStyle w:val="SingleTxtGR"/>
      </w:pPr>
      <w:r>
        <w:t>37.</w:t>
      </w:r>
      <w:r>
        <w:tab/>
      </w:r>
      <w:r w:rsidR="008F37AC">
        <w:t>Ответ</w:t>
      </w:r>
      <w:r w:rsidR="008F37AC" w:rsidRPr="00792226">
        <w:t xml:space="preserve"> </w:t>
      </w:r>
      <w:r w:rsidR="008F37AC">
        <w:t>на</w:t>
      </w:r>
      <w:r w:rsidR="008F37AC" w:rsidRPr="00792226">
        <w:t xml:space="preserve"> </w:t>
      </w:r>
      <w:r w:rsidR="008F37AC">
        <w:t>рекомендацию, содержащуюся</w:t>
      </w:r>
      <w:r w:rsidR="008F37AC" w:rsidRPr="00792226">
        <w:t xml:space="preserve"> </w:t>
      </w:r>
      <w:r w:rsidR="008F37AC">
        <w:t>в</w:t>
      </w:r>
      <w:r w:rsidR="008F37AC" w:rsidRPr="00792226">
        <w:t xml:space="preserve"> </w:t>
      </w:r>
      <w:r w:rsidR="008F37AC">
        <w:t>пункте</w:t>
      </w:r>
      <w:r w:rsidR="008F37AC" w:rsidRPr="00792226">
        <w:t xml:space="preserve"> 13 </w:t>
      </w:r>
      <w:r w:rsidR="008F37AC">
        <w:t>заключительных</w:t>
      </w:r>
      <w:r w:rsidR="008F37AC" w:rsidRPr="00792226">
        <w:t xml:space="preserve"> </w:t>
      </w:r>
      <w:r w:rsidR="008F37AC">
        <w:t>з</w:t>
      </w:r>
      <w:r w:rsidR="008F37AC">
        <w:t>а</w:t>
      </w:r>
      <w:r w:rsidR="008F37AC">
        <w:t>мечаний</w:t>
      </w:r>
      <w:r w:rsidR="008F37AC" w:rsidRPr="00792226">
        <w:t xml:space="preserve"> </w:t>
      </w:r>
      <w:r w:rsidR="008F37AC">
        <w:t>Комитета</w:t>
      </w:r>
      <w:r w:rsidR="008F37AC" w:rsidRPr="00792226">
        <w:t xml:space="preserve"> </w:t>
      </w:r>
      <w:r w:rsidR="008F37AC">
        <w:t>по</w:t>
      </w:r>
      <w:r w:rsidR="008F37AC" w:rsidRPr="00792226">
        <w:t xml:space="preserve"> </w:t>
      </w:r>
      <w:r w:rsidR="008F37AC">
        <w:t>ликвидации</w:t>
      </w:r>
      <w:r w:rsidR="008F37AC" w:rsidRPr="00792226">
        <w:t xml:space="preserve"> </w:t>
      </w:r>
      <w:r w:rsidR="008F37AC">
        <w:t>расовой</w:t>
      </w:r>
      <w:r w:rsidR="008F37AC" w:rsidRPr="00792226">
        <w:t xml:space="preserve"> </w:t>
      </w:r>
      <w:r w:rsidR="008F37AC">
        <w:t>дискриминации,</w:t>
      </w:r>
      <w:r w:rsidR="008F37AC" w:rsidRPr="00792226">
        <w:t xml:space="preserve"> </w:t>
      </w:r>
      <w:r w:rsidR="008F37AC">
        <w:t>приводится</w:t>
      </w:r>
      <w:r w:rsidR="008F37AC" w:rsidRPr="00792226">
        <w:t xml:space="preserve"> </w:t>
      </w:r>
      <w:r w:rsidR="008F37AC">
        <w:t>в</w:t>
      </w:r>
      <w:r w:rsidR="008F37AC" w:rsidRPr="00792226">
        <w:t xml:space="preserve"> </w:t>
      </w:r>
      <w:r w:rsidR="008F37AC">
        <w:t>конце</w:t>
      </w:r>
      <w:r w:rsidR="008F37AC" w:rsidRPr="00792226">
        <w:t xml:space="preserve"> </w:t>
      </w:r>
      <w:r w:rsidR="008F37AC">
        <w:t>н</w:t>
      </w:r>
      <w:r w:rsidR="008F37AC">
        <w:t>а</w:t>
      </w:r>
      <w:r w:rsidR="008F37AC">
        <w:t>стоящего доклада</w:t>
      </w:r>
      <w:r w:rsidR="008F37AC" w:rsidRPr="00DB6205">
        <w:t xml:space="preserve">. </w:t>
      </w:r>
    </w:p>
    <w:p w:rsidR="008F37AC" w:rsidRPr="00792226" w:rsidRDefault="00DF1B06" w:rsidP="00DF1B06">
      <w:pPr>
        <w:pStyle w:val="H23GR"/>
      </w:pPr>
      <w:r>
        <w:tab/>
        <w:t>2.</w:t>
      </w:r>
      <w:r>
        <w:tab/>
      </w:r>
      <w:r w:rsidR="008F37AC" w:rsidRPr="00792226">
        <w:t>Право на личную безопасность и защиту со стороны государства от насилия или телесных повреждений, причиняемых как правительственными должностными лицами, так и какими бы то ни было отдельными лицами, группами или учреждениями</w:t>
      </w:r>
    </w:p>
    <w:p w:rsidR="008F37AC" w:rsidRDefault="00DF1B06" w:rsidP="008F37AC">
      <w:pPr>
        <w:pStyle w:val="SingleTxtGR"/>
      </w:pPr>
      <w:r>
        <w:rPr>
          <w:color w:val="000000"/>
        </w:rPr>
        <w:t>38.</w:t>
      </w:r>
      <w:r>
        <w:rPr>
          <w:color w:val="000000"/>
        </w:rPr>
        <w:tab/>
      </w:r>
      <w:r w:rsidR="008F37AC" w:rsidRPr="00CE5EAF">
        <w:rPr>
          <w:color w:val="000000"/>
        </w:rPr>
        <w:t>Для надзора за осуществл</w:t>
      </w:r>
      <w:r w:rsidR="008F37AC">
        <w:rPr>
          <w:color w:val="000000"/>
        </w:rPr>
        <w:t>ением защиты</w:t>
      </w:r>
      <w:r w:rsidR="008F37AC" w:rsidRPr="00CE5EAF">
        <w:rPr>
          <w:color w:val="000000"/>
        </w:rPr>
        <w:t xml:space="preserve"> прав человека и основных св</w:t>
      </w:r>
      <w:r w:rsidR="008F37AC" w:rsidRPr="00CE5EAF">
        <w:rPr>
          <w:color w:val="000000"/>
        </w:rPr>
        <w:t>о</w:t>
      </w:r>
      <w:r w:rsidR="008F37AC" w:rsidRPr="00CE5EAF">
        <w:rPr>
          <w:color w:val="000000"/>
        </w:rPr>
        <w:t>бод сотрудниками полиции при исполнении своих с</w:t>
      </w:r>
      <w:r w:rsidR="008F37AC">
        <w:rPr>
          <w:color w:val="000000"/>
        </w:rPr>
        <w:t>лужебных обязанностей</w:t>
      </w:r>
      <w:r w:rsidR="008F37AC" w:rsidRPr="00CE5EAF">
        <w:rPr>
          <w:color w:val="000000"/>
        </w:rPr>
        <w:t xml:space="preserve"> в Министерстве внутренних дел (МВД) </w:t>
      </w:r>
      <w:r w:rsidR="008F37AC">
        <w:rPr>
          <w:color w:val="000000"/>
        </w:rPr>
        <w:t>создано</w:t>
      </w:r>
      <w:r w:rsidR="008F37AC" w:rsidRPr="00CE5EAF">
        <w:rPr>
          <w:color w:val="000000"/>
        </w:rPr>
        <w:t xml:space="preserve"> </w:t>
      </w:r>
      <w:r w:rsidR="008F37AC">
        <w:rPr>
          <w:color w:val="000000"/>
        </w:rPr>
        <w:t>самостоятельное</w:t>
      </w:r>
      <w:r w:rsidR="008F37AC" w:rsidRPr="00CE5EAF">
        <w:rPr>
          <w:color w:val="000000"/>
        </w:rPr>
        <w:t xml:space="preserve"> организацио</w:t>
      </w:r>
      <w:r w:rsidR="008F37AC" w:rsidRPr="00CE5EAF">
        <w:rPr>
          <w:color w:val="000000"/>
        </w:rPr>
        <w:t>н</w:t>
      </w:r>
      <w:r w:rsidR="008F37AC" w:rsidRPr="00CE5EAF">
        <w:rPr>
          <w:color w:val="000000"/>
        </w:rPr>
        <w:t>ное</w:t>
      </w:r>
      <w:r w:rsidR="008F37AC" w:rsidRPr="00910E27">
        <w:t xml:space="preserve"> </w:t>
      </w:r>
      <w:r w:rsidR="008F37AC">
        <w:t>подразделение</w:t>
      </w:r>
      <w:r w:rsidR="0044374E">
        <w:t xml:space="preserve"> −</w:t>
      </w:r>
      <w:r w:rsidR="008F37AC" w:rsidRPr="00910E27">
        <w:t xml:space="preserve"> </w:t>
      </w:r>
      <w:r w:rsidR="008F37AC">
        <w:t>Отдел</w:t>
      </w:r>
      <w:r w:rsidR="008F37AC" w:rsidRPr="00910E27">
        <w:t xml:space="preserve"> </w:t>
      </w:r>
      <w:r w:rsidR="008F37AC">
        <w:t>внутреннего контроля и профессиональной этики (Отдел), который функционирует отдельно от собственно полицейских подра</w:t>
      </w:r>
      <w:r w:rsidR="008F37AC">
        <w:t>з</w:t>
      </w:r>
      <w:r w:rsidR="008F37AC">
        <w:t>делений и который надзирает за службой сотрудников МВД, осуществляя ко</w:t>
      </w:r>
      <w:r w:rsidR="008F37AC">
        <w:t>н</w:t>
      </w:r>
      <w:r w:rsidR="008F37AC">
        <w:t>троль за соблюдением прав человека и основных свобод.</w:t>
      </w:r>
    </w:p>
    <w:p w:rsidR="008F37AC" w:rsidRDefault="00DF1B06" w:rsidP="008F37AC">
      <w:pPr>
        <w:pStyle w:val="SingleTxtGR"/>
      </w:pPr>
      <w:r>
        <w:t>39.</w:t>
      </w:r>
      <w:r>
        <w:tab/>
      </w:r>
      <w:r w:rsidR="008F37AC">
        <w:t>Отдел</w:t>
      </w:r>
      <w:r w:rsidR="008F37AC" w:rsidRPr="00DA0725">
        <w:t xml:space="preserve"> </w:t>
      </w:r>
      <w:r w:rsidR="008F37AC">
        <w:t>применяет</w:t>
      </w:r>
      <w:r w:rsidR="008F37AC" w:rsidRPr="00DA0725">
        <w:t xml:space="preserve"> </w:t>
      </w:r>
      <w:r w:rsidR="008F37AC">
        <w:t>процедуры</w:t>
      </w:r>
      <w:r w:rsidR="008F37AC" w:rsidRPr="00DA0725">
        <w:t xml:space="preserve">, </w:t>
      </w:r>
      <w:r w:rsidR="008F37AC">
        <w:t>полагаясь</w:t>
      </w:r>
      <w:r w:rsidR="008F37AC" w:rsidRPr="00DA0725">
        <w:t xml:space="preserve"> </w:t>
      </w:r>
      <w:r w:rsidR="008F37AC">
        <w:t>на</w:t>
      </w:r>
      <w:r w:rsidR="008F37AC" w:rsidRPr="00DA0725">
        <w:t xml:space="preserve"> </w:t>
      </w:r>
      <w:r w:rsidR="008F37AC">
        <w:t>информацию</w:t>
      </w:r>
      <w:r w:rsidR="008F37AC" w:rsidRPr="00DA0725">
        <w:t xml:space="preserve"> </w:t>
      </w:r>
      <w:r w:rsidR="008F37AC">
        <w:t>и</w:t>
      </w:r>
      <w:r w:rsidR="008F37AC" w:rsidRPr="00DA0725">
        <w:t xml:space="preserve"> </w:t>
      </w:r>
      <w:r w:rsidR="008F37AC" w:rsidRPr="00DB6205">
        <w:t xml:space="preserve"> </w:t>
      </w:r>
      <w:r w:rsidR="008F37AC">
        <w:t>факты</w:t>
      </w:r>
      <w:r w:rsidR="008F37AC" w:rsidRPr="00DA0725">
        <w:t xml:space="preserve">, </w:t>
      </w:r>
      <w:r w:rsidR="008F37AC">
        <w:t>со</w:t>
      </w:r>
      <w:r w:rsidR="008F37AC">
        <w:t>б</w:t>
      </w:r>
      <w:r w:rsidR="008F37AC">
        <w:t>ранные</w:t>
      </w:r>
      <w:r w:rsidR="008F37AC" w:rsidRPr="00DA0725">
        <w:t xml:space="preserve"> </w:t>
      </w:r>
      <w:r w:rsidR="008F37AC">
        <w:t>самим</w:t>
      </w:r>
      <w:r w:rsidR="008F37AC" w:rsidRPr="00DA0725">
        <w:t xml:space="preserve"> </w:t>
      </w:r>
      <w:r w:rsidR="008F37AC">
        <w:t>Отделом</w:t>
      </w:r>
      <w:r w:rsidR="008F37AC" w:rsidRPr="00DA0725">
        <w:t xml:space="preserve">, </w:t>
      </w:r>
      <w:r w:rsidR="008F37AC">
        <w:t>и</w:t>
      </w:r>
      <w:r w:rsidR="008F37AC" w:rsidRPr="00DA0725">
        <w:t xml:space="preserve"> </w:t>
      </w:r>
      <w:r w:rsidR="008F37AC">
        <w:t>реагирует на</w:t>
      </w:r>
      <w:r w:rsidR="008F37AC" w:rsidRPr="00DA0725">
        <w:t xml:space="preserve"> </w:t>
      </w:r>
      <w:r w:rsidR="008F37AC">
        <w:t>обращения</w:t>
      </w:r>
      <w:r w:rsidR="008F37AC" w:rsidRPr="00DA0725">
        <w:t xml:space="preserve"> </w:t>
      </w:r>
      <w:r w:rsidR="008F37AC">
        <w:t>сотрудников</w:t>
      </w:r>
      <w:r w:rsidR="008F37AC" w:rsidRPr="00DA0725">
        <w:t xml:space="preserve"> </w:t>
      </w:r>
      <w:r w:rsidR="008F37AC">
        <w:t>МВД</w:t>
      </w:r>
      <w:r w:rsidR="008F37AC" w:rsidRPr="00DA0725">
        <w:t xml:space="preserve">, </w:t>
      </w:r>
      <w:r w:rsidR="008F37AC">
        <w:t>или</w:t>
      </w:r>
      <w:r w:rsidR="008F37AC" w:rsidRPr="00DA0725">
        <w:t xml:space="preserve"> </w:t>
      </w:r>
      <w:r w:rsidR="008F37AC">
        <w:t>де</w:t>
      </w:r>
      <w:r w:rsidR="008F37AC">
        <w:t>й</w:t>
      </w:r>
      <w:r w:rsidR="008F37AC">
        <w:t>ствует на</w:t>
      </w:r>
      <w:r w:rsidR="008F37AC" w:rsidRPr="00DA0725">
        <w:t xml:space="preserve"> </w:t>
      </w:r>
      <w:r w:rsidR="008F37AC">
        <w:t>основании</w:t>
      </w:r>
      <w:r w:rsidR="008F37AC" w:rsidRPr="00DA0725">
        <w:t xml:space="preserve"> </w:t>
      </w:r>
      <w:r w:rsidR="008F37AC">
        <w:t>заявлений</w:t>
      </w:r>
      <w:r w:rsidR="008F37AC" w:rsidRPr="00DA0725">
        <w:t xml:space="preserve"> </w:t>
      </w:r>
      <w:r w:rsidR="008F37AC">
        <w:t>и</w:t>
      </w:r>
      <w:r w:rsidR="008F37AC" w:rsidRPr="00DA0725">
        <w:t xml:space="preserve"> </w:t>
      </w:r>
      <w:r w:rsidR="008F37AC">
        <w:t>жалоб</w:t>
      </w:r>
      <w:r w:rsidR="008F37AC" w:rsidRPr="00DA0725">
        <w:t xml:space="preserve"> </w:t>
      </w:r>
      <w:r w:rsidR="008F37AC">
        <w:t>граждан</w:t>
      </w:r>
      <w:r w:rsidR="008F37AC" w:rsidRPr="00DA0725">
        <w:t xml:space="preserve"> </w:t>
      </w:r>
      <w:r w:rsidR="008F37AC">
        <w:t>на</w:t>
      </w:r>
      <w:r w:rsidR="008F37AC" w:rsidRPr="00DA0725">
        <w:t xml:space="preserve"> </w:t>
      </w:r>
      <w:r w:rsidR="008F37AC">
        <w:t>незаконное</w:t>
      </w:r>
      <w:r w:rsidR="008F37AC" w:rsidRPr="00DA0725">
        <w:t xml:space="preserve"> </w:t>
      </w:r>
      <w:r w:rsidR="008F37AC">
        <w:t>и</w:t>
      </w:r>
      <w:r w:rsidR="008F37AC" w:rsidRPr="00DA0725">
        <w:t xml:space="preserve"> </w:t>
      </w:r>
      <w:r w:rsidR="008F37AC">
        <w:t>непрофесси</w:t>
      </w:r>
      <w:r w:rsidR="008F37AC">
        <w:t>о</w:t>
      </w:r>
      <w:r w:rsidR="008F37AC">
        <w:t>нальное</w:t>
      </w:r>
      <w:r w:rsidR="008F37AC" w:rsidRPr="00DA0725">
        <w:t xml:space="preserve"> </w:t>
      </w:r>
      <w:r w:rsidR="008F37AC">
        <w:t>поведение</w:t>
      </w:r>
      <w:r w:rsidR="008F37AC" w:rsidRPr="00DA0725">
        <w:t xml:space="preserve"> </w:t>
      </w:r>
      <w:r w:rsidR="008F37AC">
        <w:t>сотрудников</w:t>
      </w:r>
      <w:r w:rsidR="008F37AC" w:rsidRPr="00DA0725">
        <w:t xml:space="preserve"> </w:t>
      </w:r>
      <w:r w:rsidR="008F37AC">
        <w:t>МВД</w:t>
      </w:r>
      <w:r w:rsidR="008F37AC" w:rsidRPr="00DA0725">
        <w:t xml:space="preserve"> </w:t>
      </w:r>
      <w:r w:rsidR="008F37AC">
        <w:t>и полиции или выполняет приказы мин</w:t>
      </w:r>
      <w:r w:rsidR="008F37AC">
        <w:t>и</w:t>
      </w:r>
      <w:r w:rsidR="008F37AC">
        <w:t>стра.</w:t>
      </w:r>
    </w:p>
    <w:p w:rsidR="008F37AC" w:rsidRDefault="00DF1B06" w:rsidP="008F37AC">
      <w:pPr>
        <w:pStyle w:val="SingleTxtGR"/>
      </w:pPr>
      <w:r>
        <w:t>40.</w:t>
      </w:r>
      <w:r>
        <w:tab/>
      </w:r>
      <w:r w:rsidR="008F37AC">
        <w:t>Отдел</w:t>
      </w:r>
      <w:r w:rsidR="008F37AC" w:rsidRPr="00071014">
        <w:t xml:space="preserve"> </w:t>
      </w:r>
      <w:r w:rsidR="008F37AC">
        <w:t>внутреннего</w:t>
      </w:r>
      <w:r w:rsidR="008F37AC" w:rsidRPr="00071014">
        <w:t xml:space="preserve"> </w:t>
      </w:r>
      <w:r w:rsidR="008F37AC">
        <w:t>контроля</w:t>
      </w:r>
      <w:r w:rsidR="008F37AC" w:rsidRPr="00071014">
        <w:t xml:space="preserve"> </w:t>
      </w:r>
      <w:r w:rsidR="008F37AC">
        <w:t>и</w:t>
      </w:r>
      <w:r w:rsidR="008F37AC" w:rsidRPr="00071014">
        <w:t xml:space="preserve"> </w:t>
      </w:r>
      <w:r w:rsidR="008F37AC">
        <w:t>профессиональной</w:t>
      </w:r>
      <w:r w:rsidR="008F37AC" w:rsidRPr="00071014">
        <w:t xml:space="preserve"> </w:t>
      </w:r>
      <w:r w:rsidR="008F37AC">
        <w:t>этики</w:t>
      </w:r>
      <w:r w:rsidR="008F37AC" w:rsidRPr="00071014">
        <w:t xml:space="preserve"> </w:t>
      </w:r>
      <w:r w:rsidR="008F37AC">
        <w:t>работает</w:t>
      </w:r>
      <w:r w:rsidR="008F37AC" w:rsidRPr="00071014">
        <w:t xml:space="preserve"> </w:t>
      </w:r>
      <w:r w:rsidR="008F37AC">
        <w:t>в</w:t>
      </w:r>
      <w:r w:rsidR="008F37AC" w:rsidRPr="00071014">
        <w:t xml:space="preserve"> </w:t>
      </w:r>
      <w:r w:rsidR="008F37AC">
        <w:t>соо</w:t>
      </w:r>
      <w:r w:rsidR="008F37AC">
        <w:t>т</w:t>
      </w:r>
      <w:r w:rsidR="008F37AC">
        <w:t>ветствии</w:t>
      </w:r>
      <w:r w:rsidR="008F37AC" w:rsidRPr="00071014">
        <w:t xml:space="preserve"> </w:t>
      </w:r>
      <w:r w:rsidR="008F37AC">
        <w:t>с</w:t>
      </w:r>
      <w:r w:rsidR="008F37AC" w:rsidRPr="00071014">
        <w:t xml:space="preserve"> </w:t>
      </w:r>
      <w:r w:rsidR="008F37AC">
        <w:t>Регламентом</w:t>
      </w:r>
      <w:r w:rsidR="008F37AC" w:rsidRPr="00071014">
        <w:t xml:space="preserve">, </w:t>
      </w:r>
      <w:r w:rsidR="008F37AC">
        <w:t>который</w:t>
      </w:r>
      <w:r w:rsidR="008F37AC" w:rsidRPr="00071014">
        <w:t xml:space="preserve"> </w:t>
      </w:r>
      <w:r w:rsidR="008F37AC">
        <w:t>регулирует</w:t>
      </w:r>
      <w:r w:rsidR="008F37AC" w:rsidRPr="00071014">
        <w:t xml:space="preserve"> </w:t>
      </w:r>
      <w:r w:rsidR="008F37AC">
        <w:t>деятельность</w:t>
      </w:r>
      <w:r w:rsidR="008F37AC" w:rsidRPr="00071014">
        <w:t xml:space="preserve"> </w:t>
      </w:r>
      <w:r w:rsidR="008F37AC">
        <w:t>Отдела, причем п</w:t>
      </w:r>
      <w:r w:rsidR="008F37AC">
        <w:t>о</w:t>
      </w:r>
      <w:r w:rsidR="008F37AC">
        <w:t>следний такой регламент был принят в 2007 году после реформирования МВД и принятия Закона о полиции</w:t>
      </w:r>
      <w:r w:rsidR="008F37AC" w:rsidRPr="00DB6205">
        <w:t xml:space="preserve">. </w:t>
      </w:r>
      <w:r w:rsidR="008F37AC">
        <w:t>В</w:t>
      </w:r>
      <w:r w:rsidR="008F37AC" w:rsidRPr="001A59F6">
        <w:t xml:space="preserve"> </w:t>
      </w:r>
      <w:r w:rsidR="008F37AC">
        <w:t>январе</w:t>
      </w:r>
      <w:r w:rsidR="008F37AC" w:rsidRPr="001A59F6">
        <w:t xml:space="preserve"> </w:t>
      </w:r>
      <w:r w:rsidR="008F37AC" w:rsidRPr="00DB6205">
        <w:t>2010</w:t>
      </w:r>
      <w:r w:rsidR="008F37AC" w:rsidRPr="001A59F6">
        <w:t xml:space="preserve"> </w:t>
      </w:r>
      <w:r w:rsidR="008F37AC">
        <w:t>год</w:t>
      </w:r>
      <w:r w:rsidR="0044374E">
        <w:t>а</w:t>
      </w:r>
      <w:r w:rsidR="008F37AC" w:rsidRPr="001A59F6">
        <w:t xml:space="preserve"> </w:t>
      </w:r>
      <w:r w:rsidR="008F37AC">
        <w:t>Отдел</w:t>
      </w:r>
      <w:r w:rsidR="008F37AC" w:rsidRPr="001A59F6">
        <w:t xml:space="preserve">  </w:t>
      </w:r>
      <w:r w:rsidR="008F37AC">
        <w:t>внутреннего</w:t>
      </w:r>
      <w:r w:rsidR="008F37AC" w:rsidRPr="001A59F6">
        <w:t xml:space="preserve"> </w:t>
      </w:r>
      <w:r w:rsidR="008F37AC">
        <w:t>контроля</w:t>
      </w:r>
      <w:r w:rsidR="008F37AC" w:rsidRPr="001A59F6">
        <w:t xml:space="preserve"> </w:t>
      </w:r>
      <w:r w:rsidR="008F37AC">
        <w:t>и</w:t>
      </w:r>
      <w:r w:rsidR="008F37AC" w:rsidRPr="001A59F6">
        <w:t xml:space="preserve"> </w:t>
      </w:r>
      <w:r w:rsidR="008F37AC">
        <w:t>профессиональной этики</w:t>
      </w:r>
      <w:r w:rsidR="008F37AC" w:rsidRPr="001A59F6">
        <w:t xml:space="preserve"> </w:t>
      </w:r>
      <w:r w:rsidR="008F37AC">
        <w:t>внес</w:t>
      </w:r>
      <w:r w:rsidR="008F37AC" w:rsidRPr="001A59F6">
        <w:t xml:space="preserve"> </w:t>
      </w:r>
      <w:r w:rsidR="008F37AC">
        <w:t>поправки</w:t>
      </w:r>
      <w:r w:rsidR="008F37AC" w:rsidRPr="001A59F6">
        <w:t xml:space="preserve"> </w:t>
      </w:r>
      <w:r w:rsidR="008F37AC">
        <w:t>в</w:t>
      </w:r>
      <w:r w:rsidR="008F37AC" w:rsidRPr="001A59F6">
        <w:t xml:space="preserve"> </w:t>
      </w:r>
      <w:r w:rsidR="008F37AC">
        <w:t>Регламент</w:t>
      </w:r>
      <w:r w:rsidR="008F37AC" w:rsidRPr="001A59F6">
        <w:t xml:space="preserve">, </w:t>
      </w:r>
      <w:r w:rsidR="008F37AC">
        <w:t>регулирующий</w:t>
      </w:r>
      <w:r w:rsidR="008F37AC" w:rsidRPr="001A59F6">
        <w:t xml:space="preserve"> </w:t>
      </w:r>
      <w:r w:rsidR="008F37AC">
        <w:t>работу</w:t>
      </w:r>
      <w:r w:rsidR="008F37AC" w:rsidRPr="001A59F6">
        <w:t xml:space="preserve"> </w:t>
      </w:r>
      <w:r w:rsidR="008F37AC">
        <w:t>О</w:t>
      </w:r>
      <w:r w:rsidR="008F37AC">
        <w:t>т</w:t>
      </w:r>
      <w:r w:rsidR="008F37AC">
        <w:t>дела</w:t>
      </w:r>
      <w:r w:rsidR="008F37AC" w:rsidRPr="001A59F6">
        <w:t xml:space="preserve">, </w:t>
      </w:r>
      <w:r w:rsidR="008F37AC">
        <w:t>и</w:t>
      </w:r>
      <w:r w:rsidR="008F37AC" w:rsidRPr="001A59F6">
        <w:t xml:space="preserve"> </w:t>
      </w:r>
      <w:r w:rsidR="008F37AC">
        <w:t>привел</w:t>
      </w:r>
      <w:r w:rsidR="008F37AC" w:rsidRPr="001A59F6">
        <w:t xml:space="preserve"> </w:t>
      </w:r>
      <w:r w:rsidR="008F37AC">
        <w:t>порядок</w:t>
      </w:r>
      <w:r w:rsidR="008F37AC" w:rsidRPr="001A59F6">
        <w:t xml:space="preserve"> </w:t>
      </w:r>
      <w:r w:rsidR="008F37AC">
        <w:t>рассмотрения</w:t>
      </w:r>
      <w:r w:rsidR="008F37AC" w:rsidRPr="001A59F6">
        <w:t xml:space="preserve"> </w:t>
      </w:r>
      <w:r w:rsidR="008F37AC">
        <w:t>заявлений и обращений в соответствие с Законом о порядке рассмотрения заявлений и обращений</w:t>
      </w:r>
      <w:r w:rsidR="008F37AC" w:rsidRPr="00DB6205">
        <w:t xml:space="preserve">. </w:t>
      </w:r>
      <w:r w:rsidR="008F37AC">
        <w:t>В</w:t>
      </w:r>
      <w:r w:rsidR="008F37AC" w:rsidRPr="001A59F6">
        <w:t xml:space="preserve"> </w:t>
      </w:r>
      <w:r w:rsidR="008F37AC">
        <w:t>ноябре</w:t>
      </w:r>
      <w:r w:rsidR="008F37AC" w:rsidRPr="00DB6205">
        <w:t xml:space="preserve"> 2010</w:t>
      </w:r>
      <w:r w:rsidR="008F37AC" w:rsidRPr="001A59F6">
        <w:t xml:space="preserve"> </w:t>
      </w:r>
      <w:r w:rsidR="008F37AC">
        <w:t>года</w:t>
      </w:r>
      <w:r w:rsidR="008F37AC" w:rsidRPr="001A59F6">
        <w:t xml:space="preserve"> </w:t>
      </w:r>
      <w:r w:rsidR="008F37AC">
        <w:t>на</w:t>
      </w:r>
      <w:r w:rsidR="008F37AC" w:rsidRPr="001A59F6">
        <w:t xml:space="preserve"> </w:t>
      </w:r>
      <w:r w:rsidR="008F37AC">
        <w:t>веб</w:t>
      </w:r>
      <w:r w:rsidR="008F37AC" w:rsidRPr="001A59F6">
        <w:t>-</w:t>
      </w:r>
      <w:r w:rsidR="008F37AC">
        <w:t>сайте МВД был открыт отдельный раздел, которым могут пользоваться граждане для направления своих заявлений и жалоб в МВД в электронной фо</w:t>
      </w:r>
      <w:r w:rsidR="008F37AC">
        <w:t>р</w:t>
      </w:r>
      <w:r w:rsidR="008F37AC">
        <w:t>ме и на условиях анонимности.</w:t>
      </w:r>
    </w:p>
    <w:p w:rsidR="008F37AC" w:rsidRDefault="00DF1B06" w:rsidP="008F37AC">
      <w:pPr>
        <w:pStyle w:val="SingleTxtGR"/>
      </w:pPr>
      <w:r>
        <w:t>41.</w:t>
      </w:r>
      <w:r>
        <w:tab/>
      </w:r>
      <w:r w:rsidR="008F37AC">
        <w:t>Во</w:t>
      </w:r>
      <w:r w:rsidR="008F37AC" w:rsidRPr="007864B6">
        <w:t xml:space="preserve"> </w:t>
      </w:r>
      <w:r w:rsidR="008F37AC">
        <w:t>всех</w:t>
      </w:r>
      <w:r w:rsidR="008F37AC" w:rsidRPr="007864B6">
        <w:t xml:space="preserve"> </w:t>
      </w:r>
      <w:r w:rsidR="008F37AC">
        <w:t>случаях</w:t>
      </w:r>
      <w:r w:rsidR="008F37AC" w:rsidRPr="007864B6">
        <w:t xml:space="preserve">, </w:t>
      </w:r>
      <w:r w:rsidR="008F37AC">
        <w:t>когда</w:t>
      </w:r>
      <w:r w:rsidR="008F37AC" w:rsidRPr="007864B6">
        <w:t xml:space="preserve"> </w:t>
      </w:r>
      <w:r w:rsidR="008F37AC">
        <w:t>Отдел</w:t>
      </w:r>
      <w:r w:rsidR="008F37AC" w:rsidRPr="007864B6">
        <w:t xml:space="preserve"> </w:t>
      </w:r>
      <w:r w:rsidR="008F37AC">
        <w:t>получает</w:t>
      </w:r>
      <w:r w:rsidR="008F37AC" w:rsidRPr="007864B6">
        <w:t xml:space="preserve"> </w:t>
      </w:r>
      <w:r w:rsidR="008F37AC">
        <w:t>любую</w:t>
      </w:r>
      <w:r w:rsidR="008F37AC" w:rsidRPr="007864B6">
        <w:t xml:space="preserve"> </w:t>
      </w:r>
      <w:r w:rsidR="008F37AC">
        <w:t>информацию</w:t>
      </w:r>
      <w:r w:rsidR="008F37AC" w:rsidRPr="007864B6">
        <w:t xml:space="preserve"> </w:t>
      </w:r>
      <w:r w:rsidR="008F37AC">
        <w:t>о</w:t>
      </w:r>
      <w:r w:rsidR="008F37AC" w:rsidRPr="007864B6">
        <w:t xml:space="preserve"> </w:t>
      </w:r>
      <w:r w:rsidR="008F37AC">
        <w:t>грубом</w:t>
      </w:r>
      <w:r w:rsidR="008F37AC" w:rsidRPr="007864B6">
        <w:t xml:space="preserve"> </w:t>
      </w:r>
      <w:r w:rsidR="008F37AC">
        <w:t>о</w:t>
      </w:r>
      <w:r w:rsidR="008F37AC">
        <w:t>б</w:t>
      </w:r>
      <w:r w:rsidR="008F37AC">
        <w:t>ращении</w:t>
      </w:r>
      <w:r w:rsidR="008F37AC" w:rsidRPr="007864B6">
        <w:t xml:space="preserve"> </w:t>
      </w:r>
      <w:r w:rsidR="008F37AC">
        <w:t>или</w:t>
      </w:r>
      <w:r w:rsidR="008F37AC" w:rsidRPr="007864B6">
        <w:t xml:space="preserve"> </w:t>
      </w:r>
      <w:r w:rsidR="008F37AC">
        <w:t>дискриминации</w:t>
      </w:r>
      <w:r w:rsidR="008F37AC" w:rsidRPr="007864B6">
        <w:t xml:space="preserve"> </w:t>
      </w:r>
      <w:r w:rsidR="008F37AC">
        <w:t>в</w:t>
      </w:r>
      <w:r w:rsidR="008F37AC" w:rsidRPr="007864B6">
        <w:t xml:space="preserve"> </w:t>
      </w:r>
      <w:r w:rsidR="008F37AC">
        <w:t>отношении</w:t>
      </w:r>
      <w:r w:rsidR="008F37AC" w:rsidRPr="007864B6">
        <w:t xml:space="preserve"> </w:t>
      </w:r>
      <w:r w:rsidR="008F37AC">
        <w:t>граждан</w:t>
      </w:r>
      <w:r w:rsidR="008F37AC" w:rsidRPr="007864B6">
        <w:t xml:space="preserve"> </w:t>
      </w:r>
      <w:r w:rsidR="008F37AC">
        <w:t>со</w:t>
      </w:r>
      <w:r w:rsidR="008F37AC" w:rsidRPr="007864B6">
        <w:t xml:space="preserve"> </w:t>
      </w:r>
      <w:r w:rsidR="008F37AC">
        <w:t>стороны</w:t>
      </w:r>
      <w:r w:rsidR="008F37AC" w:rsidRPr="007864B6">
        <w:t xml:space="preserve"> </w:t>
      </w:r>
      <w:r w:rsidR="008F37AC">
        <w:t>полицейских</w:t>
      </w:r>
      <w:r w:rsidR="008F37AC" w:rsidRPr="007864B6">
        <w:t xml:space="preserve">, </w:t>
      </w:r>
      <w:r w:rsidR="008F37AC">
        <w:t>он проверяет</w:t>
      </w:r>
      <w:r w:rsidR="008F37AC" w:rsidRPr="007864B6">
        <w:t xml:space="preserve"> </w:t>
      </w:r>
      <w:r w:rsidR="008F37AC">
        <w:t>без</w:t>
      </w:r>
      <w:r w:rsidR="008F37AC" w:rsidRPr="007864B6">
        <w:t xml:space="preserve"> </w:t>
      </w:r>
      <w:r w:rsidR="008F37AC">
        <w:t>всяких</w:t>
      </w:r>
      <w:r w:rsidR="008F37AC" w:rsidRPr="007864B6">
        <w:t xml:space="preserve"> </w:t>
      </w:r>
      <w:r w:rsidR="008F37AC">
        <w:t>исключений</w:t>
      </w:r>
      <w:r w:rsidR="008F37AC" w:rsidRPr="007864B6">
        <w:t xml:space="preserve"> </w:t>
      </w:r>
      <w:r w:rsidR="008F37AC">
        <w:t>всю</w:t>
      </w:r>
      <w:r w:rsidR="008F37AC" w:rsidRPr="007864B6">
        <w:t xml:space="preserve"> </w:t>
      </w:r>
      <w:r w:rsidR="008F37AC">
        <w:t>полученную</w:t>
      </w:r>
      <w:r w:rsidR="008F37AC" w:rsidRPr="007864B6">
        <w:t xml:space="preserve"> </w:t>
      </w:r>
      <w:r w:rsidR="008F37AC">
        <w:t>информацию</w:t>
      </w:r>
      <w:r w:rsidR="008F37AC" w:rsidRPr="007864B6">
        <w:t xml:space="preserve"> </w:t>
      </w:r>
      <w:r w:rsidR="008F37AC">
        <w:t>и</w:t>
      </w:r>
      <w:r w:rsidR="008F37AC" w:rsidRPr="007864B6">
        <w:t xml:space="preserve"> </w:t>
      </w:r>
      <w:r w:rsidR="008F37AC">
        <w:t>рассма</w:t>
      </w:r>
      <w:r w:rsidR="008F37AC">
        <w:t>т</w:t>
      </w:r>
      <w:r w:rsidR="008F37AC">
        <w:t>ривает</w:t>
      </w:r>
      <w:r w:rsidR="008F37AC" w:rsidRPr="007864B6">
        <w:t xml:space="preserve"> </w:t>
      </w:r>
      <w:r w:rsidR="008F37AC">
        <w:t>без всякой избирательности все</w:t>
      </w:r>
      <w:r w:rsidR="008F37AC" w:rsidRPr="007864B6">
        <w:t xml:space="preserve"> </w:t>
      </w:r>
      <w:r w:rsidR="008F37AC">
        <w:t>утверждения</w:t>
      </w:r>
      <w:r w:rsidR="008F37AC" w:rsidRPr="007864B6">
        <w:t xml:space="preserve">, </w:t>
      </w:r>
      <w:r w:rsidR="008F37AC">
        <w:t>содержащиеся</w:t>
      </w:r>
      <w:r w:rsidR="008F37AC" w:rsidRPr="007864B6">
        <w:t xml:space="preserve"> </w:t>
      </w:r>
      <w:r w:rsidR="008F37AC">
        <w:t>в</w:t>
      </w:r>
      <w:r w:rsidR="008F37AC" w:rsidRPr="007864B6">
        <w:t xml:space="preserve"> </w:t>
      </w:r>
      <w:r w:rsidR="008F37AC">
        <w:t>заявлен</w:t>
      </w:r>
      <w:r w:rsidR="008F37AC">
        <w:t>и</w:t>
      </w:r>
      <w:r w:rsidR="008F37AC">
        <w:t>ях</w:t>
      </w:r>
      <w:r>
        <w:t xml:space="preserve">, </w:t>
      </w:r>
      <w:r w:rsidR="008F37AC">
        <w:t>на основе равного отношения ко всем гражданам независимо от их этнич</w:t>
      </w:r>
      <w:r w:rsidR="008F37AC">
        <w:t>е</w:t>
      </w:r>
      <w:r w:rsidR="008F37AC">
        <w:t>ских, религиозных, гендерных или любых других особенностей или прина</w:t>
      </w:r>
      <w:r w:rsidR="008F37AC">
        <w:t>д</w:t>
      </w:r>
      <w:r w:rsidR="008F37AC">
        <w:t>лежности</w:t>
      </w:r>
      <w:r w:rsidR="008F37AC" w:rsidRPr="00DB6205">
        <w:t xml:space="preserve">. </w:t>
      </w:r>
      <w:r w:rsidR="008F37AC">
        <w:t>После проверок и разбирательств заинтересованным гражданам своевременно направляются ответы.</w:t>
      </w:r>
    </w:p>
    <w:p w:rsidR="008F37AC" w:rsidRDefault="00DF1B06" w:rsidP="008F37AC">
      <w:pPr>
        <w:pStyle w:val="SingleTxtGR"/>
      </w:pPr>
      <w:r>
        <w:t>42.</w:t>
      </w:r>
      <w:r>
        <w:tab/>
      </w:r>
      <w:r w:rsidR="008F37AC">
        <w:t>Отдел</w:t>
      </w:r>
      <w:r w:rsidR="008F37AC" w:rsidRPr="00A8359E">
        <w:t xml:space="preserve"> </w:t>
      </w:r>
      <w:r w:rsidR="008F37AC">
        <w:t>постоянно</w:t>
      </w:r>
      <w:r w:rsidR="008F37AC" w:rsidRPr="00A8359E">
        <w:t xml:space="preserve"> </w:t>
      </w:r>
      <w:r w:rsidR="008F37AC">
        <w:t>принимает</w:t>
      </w:r>
      <w:r w:rsidR="008F37AC" w:rsidRPr="00A8359E">
        <w:t xml:space="preserve"> </w:t>
      </w:r>
      <w:r w:rsidR="008F37AC">
        <w:t>меры</w:t>
      </w:r>
      <w:r w:rsidR="008F37AC" w:rsidRPr="00A8359E">
        <w:t xml:space="preserve"> </w:t>
      </w:r>
      <w:r w:rsidR="008F37AC">
        <w:t>для</w:t>
      </w:r>
      <w:r w:rsidR="008F37AC" w:rsidRPr="00A8359E">
        <w:t xml:space="preserve"> </w:t>
      </w:r>
      <w:r w:rsidR="008F37AC">
        <w:t>отслеживания</w:t>
      </w:r>
      <w:r w:rsidR="008F37AC" w:rsidRPr="00A8359E">
        <w:t xml:space="preserve"> </w:t>
      </w:r>
      <w:r w:rsidR="008F37AC">
        <w:t>положения</w:t>
      </w:r>
      <w:r w:rsidR="008F37AC" w:rsidRPr="00A8359E">
        <w:t xml:space="preserve"> </w:t>
      </w:r>
      <w:r w:rsidR="008F37AC">
        <w:t>с</w:t>
      </w:r>
      <w:r w:rsidR="008F37AC" w:rsidRPr="00A8359E">
        <w:t xml:space="preserve"> </w:t>
      </w:r>
      <w:r w:rsidR="008F37AC">
        <w:t>прав</w:t>
      </w:r>
      <w:r w:rsidR="008F37AC">
        <w:t>а</w:t>
      </w:r>
      <w:r w:rsidR="008F37AC">
        <w:t>ми</w:t>
      </w:r>
      <w:r w:rsidR="008F37AC" w:rsidRPr="00A8359E">
        <w:t xml:space="preserve"> </w:t>
      </w:r>
      <w:r w:rsidR="008F37AC">
        <w:t>человека</w:t>
      </w:r>
      <w:r w:rsidR="008F37AC" w:rsidRPr="00A8359E">
        <w:t xml:space="preserve"> </w:t>
      </w:r>
      <w:r w:rsidR="008F37AC">
        <w:t>и</w:t>
      </w:r>
      <w:r w:rsidR="008F37AC" w:rsidRPr="00A8359E">
        <w:t xml:space="preserve"> </w:t>
      </w:r>
      <w:r w:rsidR="008F37AC">
        <w:t>основными</w:t>
      </w:r>
      <w:r w:rsidR="008F37AC" w:rsidRPr="00A8359E">
        <w:t xml:space="preserve"> </w:t>
      </w:r>
      <w:r w:rsidR="008F37AC">
        <w:t>свободами</w:t>
      </w:r>
      <w:r w:rsidR="008F37AC" w:rsidRPr="00A8359E">
        <w:t xml:space="preserve"> </w:t>
      </w:r>
      <w:r w:rsidR="008F37AC">
        <w:t>для</w:t>
      </w:r>
      <w:r w:rsidR="008F37AC" w:rsidRPr="00A8359E">
        <w:t xml:space="preserve"> </w:t>
      </w:r>
      <w:r w:rsidR="008F37AC">
        <w:t>выявления</w:t>
      </w:r>
      <w:r w:rsidR="008F37AC" w:rsidRPr="00A8359E">
        <w:t xml:space="preserve"> </w:t>
      </w:r>
      <w:r w:rsidR="008F37AC">
        <w:t>нарушений</w:t>
      </w:r>
      <w:r w:rsidR="008F37AC" w:rsidRPr="00A8359E">
        <w:t xml:space="preserve"> </w:t>
      </w:r>
      <w:r w:rsidR="008F37AC">
        <w:t>и</w:t>
      </w:r>
      <w:r w:rsidR="008F37AC" w:rsidRPr="00A8359E">
        <w:t xml:space="preserve"> </w:t>
      </w:r>
      <w:r w:rsidR="008F37AC">
        <w:t>издания</w:t>
      </w:r>
      <w:r w:rsidR="008F37AC" w:rsidRPr="00A8359E">
        <w:t xml:space="preserve"> </w:t>
      </w:r>
      <w:r w:rsidR="008F37AC">
        <w:t>и</w:t>
      </w:r>
      <w:r w:rsidR="008F37AC">
        <w:t>н</w:t>
      </w:r>
      <w:r w:rsidR="008F37AC">
        <w:t>струкций</w:t>
      </w:r>
      <w:r w:rsidR="008F37AC" w:rsidRPr="00A8359E">
        <w:t xml:space="preserve"> </w:t>
      </w:r>
      <w:r w:rsidR="008F37AC">
        <w:t>по</w:t>
      </w:r>
      <w:r w:rsidR="008F37AC" w:rsidRPr="00A8359E">
        <w:t xml:space="preserve"> </w:t>
      </w:r>
      <w:r w:rsidR="008F37AC">
        <w:t>их</w:t>
      </w:r>
      <w:r w:rsidR="008F37AC" w:rsidRPr="00A8359E">
        <w:t xml:space="preserve"> </w:t>
      </w:r>
      <w:r w:rsidR="008F37AC">
        <w:t>устранению</w:t>
      </w:r>
      <w:r w:rsidR="008F37AC" w:rsidRPr="00A8359E">
        <w:t xml:space="preserve"> </w:t>
      </w:r>
      <w:r w:rsidR="008F37AC">
        <w:t>и</w:t>
      </w:r>
      <w:r w:rsidR="008F37AC" w:rsidRPr="00A8359E">
        <w:t xml:space="preserve"> </w:t>
      </w:r>
      <w:r w:rsidR="008F37AC">
        <w:t>привлечения</w:t>
      </w:r>
      <w:r w:rsidR="008F37AC" w:rsidRPr="00DB6205">
        <w:t xml:space="preserve"> </w:t>
      </w:r>
      <w:r w:rsidR="008F37AC">
        <w:t>к ответственности полицейских офицеров, злоупотребивших своими полномочиями и нарушившими основные права и свободы граждан при исполнении полицейских обязанностей</w:t>
      </w:r>
      <w:r w:rsidR="008F37AC" w:rsidRPr="00DB6205">
        <w:t xml:space="preserve">. </w:t>
      </w:r>
      <w:r w:rsidR="008F37AC">
        <w:t>В</w:t>
      </w:r>
      <w:r w:rsidR="008F37AC" w:rsidRPr="00E026DE">
        <w:t xml:space="preserve"> </w:t>
      </w:r>
      <w:r w:rsidR="008F37AC">
        <w:t>этом</w:t>
      </w:r>
      <w:r w:rsidR="008F37AC" w:rsidRPr="00E026DE">
        <w:t xml:space="preserve"> </w:t>
      </w:r>
      <w:r w:rsidR="008F37AC">
        <w:t>отношении</w:t>
      </w:r>
      <w:r w:rsidR="008F37AC" w:rsidRPr="00E026DE">
        <w:t xml:space="preserve"> </w:t>
      </w:r>
      <w:r w:rsidR="008F37AC">
        <w:t>Отдел</w:t>
      </w:r>
      <w:r w:rsidR="008F37AC" w:rsidRPr="00E026DE">
        <w:t xml:space="preserve"> </w:t>
      </w:r>
      <w:r w:rsidR="008F37AC">
        <w:t>проводит</w:t>
      </w:r>
      <w:r w:rsidR="008F37AC" w:rsidRPr="00E026DE">
        <w:t xml:space="preserve"> </w:t>
      </w:r>
      <w:r w:rsidR="008F37AC">
        <w:t>регулярные</w:t>
      </w:r>
      <w:r w:rsidR="008F37AC" w:rsidRPr="00E026DE">
        <w:t xml:space="preserve"> </w:t>
      </w:r>
      <w:r w:rsidR="008F37AC">
        <w:t>проверки</w:t>
      </w:r>
      <w:r w:rsidR="008F37AC" w:rsidRPr="00E026DE">
        <w:t xml:space="preserve"> </w:t>
      </w:r>
      <w:r w:rsidR="008F37AC">
        <w:t>полицейских</w:t>
      </w:r>
      <w:r w:rsidR="008F37AC" w:rsidRPr="00E026DE">
        <w:t xml:space="preserve"> </w:t>
      </w:r>
      <w:r w:rsidR="008F37AC">
        <w:t>участков</w:t>
      </w:r>
      <w:r w:rsidR="008F37AC" w:rsidRPr="00E026DE">
        <w:t xml:space="preserve">, </w:t>
      </w:r>
      <w:r w:rsidR="008F37AC">
        <w:t>пр</w:t>
      </w:r>
      <w:r w:rsidR="008F37AC">
        <w:t>о</w:t>
      </w:r>
      <w:r w:rsidR="008F37AC">
        <w:t>веряет</w:t>
      </w:r>
      <w:r w:rsidR="008F37AC" w:rsidRPr="00E026DE">
        <w:t xml:space="preserve"> </w:t>
      </w:r>
      <w:r w:rsidR="008F37AC">
        <w:t>документацию</w:t>
      </w:r>
      <w:r w:rsidR="008F37AC" w:rsidRPr="00E026DE">
        <w:t xml:space="preserve">, </w:t>
      </w:r>
      <w:r w:rsidR="008F37AC">
        <w:t>касающуюся</w:t>
      </w:r>
      <w:r w:rsidR="008F37AC" w:rsidRPr="00E026DE">
        <w:t xml:space="preserve"> </w:t>
      </w:r>
      <w:r w:rsidR="008F37AC">
        <w:t>арестов</w:t>
      </w:r>
      <w:r w:rsidR="008F37AC" w:rsidRPr="00E026DE">
        <w:t xml:space="preserve"> </w:t>
      </w:r>
      <w:r w:rsidR="008F37AC">
        <w:t>и</w:t>
      </w:r>
      <w:r w:rsidR="008F37AC" w:rsidRPr="00E026DE">
        <w:t xml:space="preserve"> </w:t>
      </w:r>
      <w:r w:rsidR="008F37AC">
        <w:t>содержания</w:t>
      </w:r>
      <w:r w:rsidR="008F37AC" w:rsidRPr="00E026DE">
        <w:t xml:space="preserve"> </w:t>
      </w:r>
      <w:r w:rsidR="008F37AC">
        <w:t>под</w:t>
      </w:r>
      <w:r w:rsidR="008F37AC" w:rsidRPr="00E026DE">
        <w:t xml:space="preserve"> </w:t>
      </w:r>
      <w:r w:rsidR="008F37AC">
        <w:t>стражей, а также инспектирует центры содержания под стражей.</w:t>
      </w:r>
    </w:p>
    <w:p w:rsidR="008F37AC" w:rsidRDefault="00DF1B06" w:rsidP="008F37AC">
      <w:pPr>
        <w:pStyle w:val="SingleTxtGR"/>
      </w:pPr>
      <w:r>
        <w:t>43.</w:t>
      </w:r>
      <w:r>
        <w:tab/>
      </w:r>
      <w:r w:rsidR="008F37AC">
        <w:t>Отдел</w:t>
      </w:r>
      <w:r w:rsidR="008F37AC" w:rsidRPr="006A2618">
        <w:t xml:space="preserve"> </w:t>
      </w:r>
      <w:r w:rsidR="008F37AC">
        <w:t>постоянно</w:t>
      </w:r>
      <w:r w:rsidR="008F37AC" w:rsidRPr="006A2618">
        <w:t xml:space="preserve"> </w:t>
      </w:r>
      <w:r w:rsidR="008F37AC">
        <w:t>прилагает</w:t>
      </w:r>
      <w:r w:rsidR="008F37AC" w:rsidRPr="006A2618">
        <w:t xml:space="preserve"> </w:t>
      </w:r>
      <w:r w:rsidR="008F37AC">
        <w:t>усилия</w:t>
      </w:r>
      <w:r w:rsidR="008F37AC" w:rsidRPr="006A2618">
        <w:t xml:space="preserve"> </w:t>
      </w:r>
      <w:r w:rsidR="008F37AC">
        <w:t>по</w:t>
      </w:r>
      <w:r w:rsidR="008F37AC" w:rsidRPr="006A2618">
        <w:t xml:space="preserve"> </w:t>
      </w:r>
      <w:r w:rsidR="008F37AC">
        <w:t>наращиванию</w:t>
      </w:r>
      <w:r w:rsidR="008F37AC" w:rsidRPr="006A2618">
        <w:t xml:space="preserve"> </w:t>
      </w:r>
      <w:r w:rsidR="008F37AC">
        <w:t>своего</w:t>
      </w:r>
      <w:r w:rsidR="008F37AC" w:rsidRPr="006A2618">
        <w:t xml:space="preserve"> </w:t>
      </w:r>
      <w:r w:rsidR="008F37AC">
        <w:t>потенциала</w:t>
      </w:r>
      <w:r w:rsidR="008F37AC" w:rsidRPr="006A2618">
        <w:t xml:space="preserve"> </w:t>
      </w:r>
      <w:r w:rsidR="008F37AC">
        <w:t>для</w:t>
      </w:r>
      <w:r w:rsidR="00D44C6B">
        <w:t xml:space="preserve"> </w:t>
      </w:r>
      <w:r w:rsidR="008F37AC">
        <w:t>повышения действенности и эффективности своей работы</w:t>
      </w:r>
      <w:r w:rsidR="008F37AC" w:rsidRPr="00DB6205">
        <w:t xml:space="preserve">. </w:t>
      </w:r>
      <w:r w:rsidR="008F37AC">
        <w:t>В</w:t>
      </w:r>
      <w:r w:rsidR="008F37AC" w:rsidRPr="006A2618">
        <w:t xml:space="preserve"> </w:t>
      </w:r>
      <w:r w:rsidR="008F37AC">
        <w:t>связи с этим</w:t>
      </w:r>
      <w:r w:rsidR="008F37AC" w:rsidRPr="006A2618">
        <w:t xml:space="preserve"> </w:t>
      </w:r>
      <w:r w:rsidR="008F37AC">
        <w:t>Отдел</w:t>
      </w:r>
      <w:r w:rsidR="008F37AC" w:rsidRPr="006A2618">
        <w:t xml:space="preserve"> </w:t>
      </w:r>
      <w:r w:rsidR="008F37AC">
        <w:t>внес</w:t>
      </w:r>
      <w:r w:rsidR="008F37AC" w:rsidRPr="006A2618">
        <w:t xml:space="preserve"> </w:t>
      </w:r>
      <w:r w:rsidR="008F37AC">
        <w:t>изменения</w:t>
      </w:r>
      <w:r w:rsidR="008F37AC" w:rsidRPr="006A2618">
        <w:t xml:space="preserve"> </w:t>
      </w:r>
      <w:r w:rsidR="008F37AC">
        <w:t>в</w:t>
      </w:r>
      <w:r w:rsidR="008F37AC" w:rsidRPr="006A2618">
        <w:t xml:space="preserve"> </w:t>
      </w:r>
      <w:r w:rsidR="008F37AC">
        <w:t>методологию</w:t>
      </w:r>
      <w:r w:rsidR="008F37AC" w:rsidRPr="006A2618">
        <w:t xml:space="preserve"> </w:t>
      </w:r>
      <w:r w:rsidR="008F37AC">
        <w:t>своей</w:t>
      </w:r>
      <w:r w:rsidR="008F37AC" w:rsidRPr="006A2618">
        <w:t xml:space="preserve"> </w:t>
      </w:r>
      <w:r w:rsidR="008F37AC">
        <w:t>работы</w:t>
      </w:r>
      <w:r w:rsidR="008F37AC" w:rsidRPr="006A2618">
        <w:t xml:space="preserve">, </w:t>
      </w:r>
      <w:r w:rsidR="008F37AC">
        <w:t>порядок</w:t>
      </w:r>
      <w:r w:rsidR="008F37AC" w:rsidRPr="006A2618">
        <w:t xml:space="preserve"> </w:t>
      </w:r>
      <w:r w:rsidR="008F37AC">
        <w:t>отбора</w:t>
      </w:r>
      <w:r w:rsidR="008F37AC" w:rsidRPr="006A2618">
        <w:t xml:space="preserve"> </w:t>
      </w:r>
      <w:r w:rsidR="008F37AC">
        <w:t>и</w:t>
      </w:r>
      <w:r w:rsidR="008F37AC" w:rsidRPr="006A2618">
        <w:t xml:space="preserve"> </w:t>
      </w:r>
      <w:r w:rsidR="008F37AC">
        <w:t>выбора нанимаемых на работу экспертов</w:t>
      </w:r>
      <w:r w:rsidR="008F37AC" w:rsidRPr="00DB6205">
        <w:t xml:space="preserve">. </w:t>
      </w:r>
      <w:r w:rsidR="008F37AC">
        <w:t>Кроме</w:t>
      </w:r>
      <w:r w:rsidR="008F37AC" w:rsidRPr="007D52DC">
        <w:t xml:space="preserve"> </w:t>
      </w:r>
      <w:r w:rsidR="008F37AC">
        <w:t>того</w:t>
      </w:r>
      <w:r w:rsidR="008F37AC" w:rsidRPr="007D52DC">
        <w:t xml:space="preserve">, </w:t>
      </w:r>
      <w:r w:rsidR="008F37AC">
        <w:t>было</w:t>
      </w:r>
      <w:r w:rsidR="008F37AC" w:rsidRPr="007D52DC">
        <w:t xml:space="preserve"> </w:t>
      </w:r>
      <w:r w:rsidR="008F37AC">
        <w:t>модернизировано</w:t>
      </w:r>
      <w:r w:rsidR="008F37AC" w:rsidRPr="007D52DC">
        <w:t xml:space="preserve"> </w:t>
      </w:r>
      <w:r w:rsidR="008F37AC">
        <w:t>технич</w:t>
      </w:r>
      <w:r w:rsidR="008F37AC">
        <w:t>е</w:t>
      </w:r>
      <w:r w:rsidR="008F37AC">
        <w:t>ское</w:t>
      </w:r>
      <w:r w:rsidR="008F37AC" w:rsidRPr="007D52DC">
        <w:t xml:space="preserve"> </w:t>
      </w:r>
      <w:r w:rsidR="008F37AC">
        <w:t>оборудование</w:t>
      </w:r>
      <w:r w:rsidR="008F37AC" w:rsidRPr="007D52DC">
        <w:t xml:space="preserve"> </w:t>
      </w:r>
      <w:r w:rsidR="008F37AC">
        <w:t>Отдела</w:t>
      </w:r>
      <w:r w:rsidR="008F37AC" w:rsidRPr="00DB6205">
        <w:t xml:space="preserve">. </w:t>
      </w:r>
      <w:r w:rsidR="008F37AC">
        <w:t>В</w:t>
      </w:r>
      <w:r w:rsidR="008F37AC" w:rsidRPr="00C45995">
        <w:t xml:space="preserve"> </w:t>
      </w:r>
      <w:r w:rsidR="008F37AC">
        <w:t>начале</w:t>
      </w:r>
      <w:r w:rsidR="008F37AC" w:rsidRPr="00C45995">
        <w:t xml:space="preserve"> </w:t>
      </w:r>
      <w:r w:rsidR="008F37AC" w:rsidRPr="00DB6205">
        <w:t>2011</w:t>
      </w:r>
      <w:r w:rsidR="008F37AC" w:rsidRPr="00C45995">
        <w:t xml:space="preserve"> </w:t>
      </w:r>
      <w:r w:rsidR="008F37AC">
        <w:t>года</w:t>
      </w:r>
      <w:r w:rsidR="008F37AC" w:rsidRPr="00C45995">
        <w:t xml:space="preserve"> </w:t>
      </w:r>
      <w:r w:rsidR="008F37AC">
        <w:t>в</w:t>
      </w:r>
      <w:r w:rsidR="008F37AC" w:rsidRPr="00C45995">
        <w:t xml:space="preserve"> </w:t>
      </w:r>
      <w:r w:rsidR="008F37AC">
        <w:t>рамках</w:t>
      </w:r>
      <w:r w:rsidR="008F37AC" w:rsidRPr="00C45995">
        <w:t xml:space="preserve"> </w:t>
      </w:r>
      <w:r w:rsidR="008F37AC">
        <w:t>систематизации</w:t>
      </w:r>
      <w:r w:rsidR="008F37AC" w:rsidRPr="00C45995">
        <w:t xml:space="preserve"> </w:t>
      </w:r>
      <w:r w:rsidR="008F37AC">
        <w:t>дол</w:t>
      </w:r>
      <w:r w:rsidR="008F37AC">
        <w:t>ж</w:t>
      </w:r>
      <w:r w:rsidR="008F37AC">
        <w:t>ностей</w:t>
      </w:r>
      <w:r w:rsidR="008F37AC" w:rsidRPr="00C45995">
        <w:t xml:space="preserve"> </w:t>
      </w:r>
      <w:r w:rsidR="008F37AC">
        <w:t>в</w:t>
      </w:r>
      <w:r w:rsidR="008F37AC" w:rsidRPr="00C45995">
        <w:t xml:space="preserve"> </w:t>
      </w:r>
      <w:r w:rsidR="008F37AC">
        <w:t>Отделе</w:t>
      </w:r>
      <w:r w:rsidR="008F37AC" w:rsidRPr="00C45995">
        <w:t xml:space="preserve"> </w:t>
      </w:r>
      <w:r w:rsidR="008F37AC">
        <w:t>было</w:t>
      </w:r>
      <w:r w:rsidR="008F37AC" w:rsidRPr="00C45995">
        <w:t xml:space="preserve"> </w:t>
      </w:r>
      <w:r w:rsidR="008F37AC">
        <w:t>увеличено</w:t>
      </w:r>
      <w:r w:rsidR="008F37AC" w:rsidRPr="00C45995">
        <w:t xml:space="preserve"> </w:t>
      </w:r>
      <w:r w:rsidR="008F37AC">
        <w:t>количество</w:t>
      </w:r>
      <w:r w:rsidR="008F37AC" w:rsidRPr="00C45995">
        <w:t xml:space="preserve"> </w:t>
      </w:r>
      <w:r w:rsidR="008F37AC">
        <w:t>организационных</w:t>
      </w:r>
      <w:r w:rsidR="008F37AC" w:rsidRPr="00C45995">
        <w:t xml:space="preserve"> </w:t>
      </w:r>
      <w:r w:rsidR="008F37AC">
        <w:t>подразделений</w:t>
      </w:r>
      <w:r w:rsidR="008F37AC" w:rsidRPr="00C45995">
        <w:t xml:space="preserve"> (</w:t>
      </w:r>
      <w:r w:rsidR="008F37AC">
        <w:t>с</w:t>
      </w:r>
      <w:r w:rsidR="008F37AC" w:rsidRPr="00C45995">
        <w:t xml:space="preserve"> </w:t>
      </w:r>
      <w:r w:rsidR="008F37AC">
        <w:t>трех</w:t>
      </w:r>
      <w:r w:rsidR="008F37AC" w:rsidRPr="00C45995">
        <w:t xml:space="preserve"> </w:t>
      </w:r>
      <w:r w:rsidR="008F37AC">
        <w:t>до</w:t>
      </w:r>
      <w:r w:rsidR="008F37AC" w:rsidRPr="00C45995">
        <w:t xml:space="preserve"> </w:t>
      </w:r>
      <w:r w:rsidR="008F37AC">
        <w:t>пяти</w:t>
      </w:r>
      <w:r w:rsidR="008F37AC" w:rsidRPr="00C45995">
        <w:t>)</w:t>
      </w:r>
      <w:r w:rsidR="008F37AC" w:rsidRPr="00DB6205">
        <w:t>,</w:t>
      </w:r>
      <w:r w:rsidR="008F37AC">
        <w:t xml:space="preserve"> а также были увеличены штаты сотрудников (с 40 до 60 в с</w:t>
      </w:r>
      <w:r w:rsidR="008F37AC">
        <w:t>о</w:t>
      </w:r>
      <w:r w:rsidR="008F37AC">
        <w:t>ответствии с систематизацией должностей).</w:t>
      </w:r>
      <w:r w:rsidR="008F37AC" w:rsidRPr="00DB6205">
        <w:t xml:space="preserve"> </w:t>
      </w:r>
      <w:r w:rsidR="008F37AC">
        <w:t>К</w:t>
      </w:r>
      <w:r w:rsidR="008F37AC" w:rsidRPr="006914F6">
        <w:t xml:space="preserve"> </w:t>
      </w:r>
      <w:r w:rsidR="008F37AC">
        <w:t>тому</w:t>
      </w:r>
      <w:r w:rsidR="008F37AC" w:rsidRPr="006914F6">
        <w:t xml:space="preserve"> </w:t>
      </w:r>
      <w:r w:rsidR="008F37AC">
        <w:t>же</w:t>
      </w:r>
      <w:r>
        <w:t xml:space="preserve"> </w:t>
      </w:r>
      <w:r w:rsidR="008F37AC">
        <w:t>в</w:t>
      </w:r>
      <w:r w:rsidR="008F37AC" w:rsidRPr="006914F6">
        <w:t xml:space="preserve"> </w:t>
      </w:r>
      <w:r w:rsidR="008F37AC">
        <w:t>рамках</w:t>
      </w:r>
      <w:r w:rsidR="008F37AC" w:rsidRPr="006914F6">
        <w:t xml:space="preserve"> </w:t>
      </w:r>
      <w:r w:rsidR="008F37AC">
        <w:t>новой</w:t>
      </w:r>
      <w:r w:rsidR="008F37AC" w:rsidRPr="006914F6">
        <w:t xml:space="preserve"> </w:t>
      </w:r>
      <w:r w:rsidR="008F37AC">
        <w:t>орган</w:t>
      </w:r>
      <w:r w:rsidR="008F37AC">
        <w:t>и</w:t>
      </w:r>
      <w:r w:rsidR="008F37AC">
        <w:t>зационной</w:t>
      </w:r>
      <w:r w:rsidR="008F37AC" w:rsidRPr="006914F6">
        <w:t xml:space="preserve"> </w:t>
      </w:r>
      <w:r w:rsidR="008F37AC">
        <w:t>структуры</w:t>
      </w:r>
      <w:r w:rsidR="008F37AC" w:rsidRPr="006914F6">
        <w:t xml:space="preserve"> </w:t>
      </w:r>
      <w:r w:rsidR="008F37AC">
        <w:t>Отдела</w:t>
      </w:r>
      <w:r w:rsidR="008F37AC" w:rsidRPr="006914F6">
        <w:t xml:space="preserve"> </w:t>
      </w:r>
      <w:r w:rsidR="008F37AC">
        <w:t>акцент</w:t>
      </w:r>
      <w:r w:rsidR="008F37AC" w:rsidRPr="006914F6">
        <w:t xml:space="preserve"> </w:t>
      </w:r>
      <w:r w:rsidR="008F37AC">
        <w:t>делается</w:t>
      </w:r>
      <w:r w:rsidR="008F37AC" w:rsidRPr="006914F6">
        <w:t xml:space="preserve"> </w:t>
      </w:r>
      <w:r w:rsidR="008F37AC">
        <w:t>на</w:t>
      </w:r>
      <w:r w:rsidR="008F37AC" w:rsidRPr="006914F6">
        <w:t xml:space="preserve"> </w:t>
      </w:r>
      <w:r w:rsidR="008F37AC">
        <w:t>профилактической</w:t>
      </w:r>
      <w:r w:rsidR="008F37AC" w:rsidRPr="006914F6">
        <w:t xml:space="preserve"> </w:t>
      </w:r>
      <w:r w:rsidR="008F37AC">
        <w:t>работе</w:t>
      </w:r>
      <w:r w:rsidR="008F37AC" w:rsidRPr="006914F6">
        <w:t xml:space="preserve"> </w:t>
      </w:r>
      <w:r w:rsidR="008F37AC">
        <w:t>для</w:t>
      </w:r>
      <w:r w:rsidR="008F37AC" w:rsidRPr="006914F6">
        <w:t xml:space="preserve"> </w:t>
      </w:r>
      <w:r w:rsidR="008F37AC">
        <w:t>выявления</w:t>
      </w:r>
      <w:r w:rsidR="008F37AC" w:rsidRPr="006914F6">
        <w:t xml:space="preserve"> </w:t>
      </w:r>
      <w:r w:rsidR="008F37AC">
        <w:t>и</w:t>
      </w:r>
      <w:r w:rsidR="008F37AC" w:rsidRPr="006914F6">
        <w:t xml:space="preserve"> </w:t>
      </w:r>
      <w:r w:rsidR="008F37AC">
        <w:t>ликвидации</w:t>
      </w:r>
      <w:r w:rsidR="008F37AC" w:rsidRPr="00DB6205">
        <w:t xml:space="preserve"> </w:t>
      </w:r>
      <w:r w:rsidR="008F37AC">
        <w:t>ситуаций, которые приводят к непрофессиональному и противоправному поведению и работе сотрудников полиции</w:t>
      </w:r>
      <w:r w:rsidR="008F37AC" w:rsidRPr="00DB6205">
        <w:t xml:space="preserve">. </w:t>
      </w:r>
      <w:r w:rsidR="008F37AC">
        <w:t>Отдел</w:t>
      </w:r>
      <w:r w:rsidR="008F37AC" w:rsidRPr="00DD03D7">
        <w:t xml:space="preserve"> </w:t>
      </w:r>
      <w:r w:rsidR="008F37AC">
        <w:t>внутренн</w:t>
      </w:r>
      <w:r w:rsidR="008F37AC">
        <w:t>е</w:t>
      </w:r>
      <w:r w:rsidR="008F37AC">
        <w:t>го</w:t>
      </w:r>
      <w:r w:rsidR="008F37AC" w:rsidRPr="00DD03D7">
        <w:t xml:space="preserve"> </w:t>
      </w:r>
      <w:r w:rsidR="008F37AC">
        <w:t>контроля</w:t>
      </w:r>
      <w:r w:rsidR="008F37AC" w:rsidRPr="00DD03D7">
        <w:t xml:space="preserve"> </w:t>
      </w:r>
      <w:r w:rsidR="008F37AC">
        <w:t>и</w:t>
      </w:r>
      <w:r w:rsidR="008F37AC" w:rsidRPr="00DD03D7">
        <w:t xml:space="preserve"> </w:t>
      </w:r>
      <w:r w:rsidR="008F37AC">
        <w:t>профессиональной</w:t>
      </w:r>
      <w:r w:rsidR="008F37AC" w:rsidRPr="00DD03D7">
        <w:t xml:space="preserve"> </w:t>
      </w:r>
      <w:r w:rsidR="008F37AC">
        <w:t>этики</w:t>
      </w:r>
      <w:r w:rsidR="008F37AC" w:rsidRPr="00DD03D7">
        <w:t xml:space="preserve"> </w:t>
      </w:r>
      <w:r w:rsidR="008F37AC">
        <w:t>поддерживает контакты со своими ко</w:t>
      </w:r>
      <w:r w:rsidR="008F37AC">
        <w:t>л</w:t>
      </w:r>
      <w:r w:rsidR="008F37AC">
        <w:t>легами из служб внутреннего контроля региона для обмена опытом и внедрения положительной практики других служб в работу Отдела</w:t>
      </w:r>
      <w:r w:rsidR="008F37AC" w:rsidRPr="00DB6205">
        <w:t xml:space="preserve">. </w:t>
      </w:r>
      <w:r w:rsidR="008F37AC">
        <w:t>Кроме</w:t>
      </w:r>
      <w:r w:rsidR="008F37AC" w:rsidRPr="006F07FE">
        <w:t xml:space="preserve"> </w:t>
      </w:r>
      <w:r w:rsidR="008F37AC">
        <w:t>того</w:t>
      </w:r>
      <w:r w:rsidR="008F37AC" w:rsidRPr="006F07FE">
        <w:t xml:space="preserve">, </w:t>
      </w:r>
      <w:r w:rsidR="008F37AC">
        <w:t>в</w:t>
      </w:r>
      <w:r w:rsidR="008F37AC" w:rsidRPr="006F07FE">
        <w:t xml:space="preserve"> </w:t>
      </w:r>
      <w:r w:rsidR="008F37AC">
        <w:t>рамках</w:t>
      </w:r>
      <w:r w:rsidR="008F37AC" w:rsidRPr="006F07FE">
        <w:t xml:space="preserve"> </w:t>
      </w:r>
      <w:r w:rsidR="008F37AC">
        <w:t>Программы</w:t>
      </w:r>
      <w:r w:rsidR="008F37AC" w:rsidRPr="006F07FE">
        <w:t xml:space="preserve"> </w:t>
      </w:r>
      <w:r w:rsidR="008F37AC">
        <w:t>технической</w:t>
      </w:r>
      <w:r w:rsidR="008F37AC" w:rsidRPr="006F07FE">
        <w:t xml:space="preserve"> </w:t>
      </w:r>
      <w:r w:rsidR="008F37AC">
        <w:t>поддержки</w:t>
      </w:r>
      <w:r w:rsidR="008F37AC" w:rsidRPr="006F07FE">
        <w:t xml:space="preserve"> </w:t>
      </w:r>
      <w:r w:rsidR="008F37AC">
        <w:t>и</w:t>
      </w:r>
      <w:r w:rsidR="008F37AC" w:rsidRPr="006F07FE">
        <w:t xml:space="preserve"> </w:t>
      </w:r>
      <w:r w:rsidR="008F37AC">
        <w:t>обмена</w:t>
      </w:r>
      <w:r w:rsidR="008F37AC" w:rsidRPr="006F07FE">
        <w:t xml:space="preserve"> </w:t>
      </w:r>
      <w:r w:rsidR="008F37AC">
        <w:t>информацией</w:t>
      </w:r>
      <w:r w:rsidR="008F37AC" w:rsidRPr="006F07FE">
        <w:t xml:space="preserve"> </w:t>
      </w:r>
      <w:r w:rsidR="008F37AC">
        <w:t>ЕС</w:t>
      </w:r>
      <w:r w:rsidR="008F37AC" w:rsidRPr="006F07FE">
        <w:t xml:space="preserve"> (</w:t>
      </w:r>
      <w:r w:rsidR="008F37AC" w:rsidRPr="00DB6205">
        <w:t>TAIEX</w:t>
      </w:r>
      <w:r w:rsidR="008F37AC" w:rsidRPr="006F07FE">
        <w:t xml:space="preserve">) </w:t>
      </w:r>
      <w:r w:rsidR="008F37AC">
        <w:t>пре</w:t>
      </w:r>
      <w:r w:rsidR="008F37AC">
        <w:t>д</w:t>
      </w:r>
      <w:r w:rsidR="008F37AC">
        <w:t>ставители</w:t>
      </w:r>
      <w:r w:rsidR="008F37AC" w:rsidRPr="006F07FE">
        <w:t xml:space="preserve"> </w:t>
      </w:r>
      <w:r w:rsidR="008F37AC">
        <w:t>Сектора</w:t>
      </w:r>
      <w:r w:rsidR="008F37AC" w:rsidRPr="006F07FE">
        <w:t xml:space="preserve"> </w:t>
      </w:r>
      <w:r w:rsidR="008F37AC">
        <w:t>совершили</w:t>
      </w:r>
      <w:r w:rsidR="008F37AC" w:rsidRPr="006F07FE">
        <w:t xml:space="preserve"> </w:t>
      </w:r>
      <w:r w:rsidR="008F37AC">
        <w:t>ознакомительные</w:t>
      </w:r>
      <w:r w:rsidR="008F37AC" w:rsidRPr="006F07FE">
        <w:t xml:space="preserve"> </w:t>
      </w:r>
      <w:r w:rsidR="008F37AC">
        <w:t>поездки</w:t>
      </w:r>
      <w:r w:rsidR="008F37AC" w:rsidRPr="006F07FE">
        <w:t xml:space="preserve"> </w:t>
      </w:r>
      <w:r w:rsidR="008F37AC">
        <w:t>в</w:t>
      </w:r>
      <w:r w:rsidR="008F37AC" w:rsidRPr="006F07FE">
        <w:t xml:space="preserve"> </w:t>
      </w:r>
      <w:r w:rsidR="008F37AC">
        <w:t>ряд</w:t>
      </w:r>
      <w:r w:rsidR="008F37AC" w:rsidRPr="006F07FE">
        <w:t xml:space="preserve"> </w:t>
      </w:r>
      <w:r w:rsidR="008F37AC">
        <w:t>европейских</w:t>
      </w:r>
      <w:r w:rsidR="008F37AC" w:rsidRPr="006F07FE">
        <w:t xml:space="preserve"> </w:t>
      </w:r>
      <w:r w:rsidR="008F37AC">
        <w:t>стран</w:t>
      </w:r>
      <w:r w:rsidR="008F37AC" w:rsidRPr="006F07FE">
        <w:t xml:space="preserve"> </w:t>
      </w:r>
      <w:r w:rsidR="008F37AC">
        <w:t>для</w:t>
      </w:r>
      <w:r w:rsidR="008F37AC" w:rsidRPr="006F07FE">
        <w:t xml:space="preserve"> </w:t>
      </w:r>
      <w:r w:rsidR="008F37AC">
        <w:t>приобретения</w:t>
      </w:r>
      <w:r w:rsidR="008F37AC" w:rsidRPr="006F07FE">
        <w:t xml:space="preserve"> </w:t>
      </w:r>
      <w:r w:rsidR="008F37AC">
        <w:t>опыта в выявлении пыток в полицейских участках и защите основных прав человека и свобод при исполнении должностных об</w:t>
      </w:r>
      <w:r w:rsidR="008F37AC">
        <w:t>я</w:t>
      </w:r>
      <w:r w:rsidR="008F37AC">
        <w:t>занностей в соответствии с международными стандартами.</w:t>
      </w:r>
    </w:p>
    <w:p w:rsidR="008F37AC" w:rsidRDefault="00DF1B06" w:rsidP="008F37AC">
      <w:pPr>
        <w:pStyle w:val="SingleTxtGR"/>
      </w:pPr>
      <w:r>
        <w:t>44.</w:t>
      </w:r>
      <w:r>
        <w:tab/>
      </w:r>
      <w:r w:rsidR="008F37AC">
        <w:t>В</w:t>
      </w:r>
      <w:r w:rsidR="008F37AC" w:rsidRPr="00D255EB">
        <w:t xml:space="preserve"> </w:t>
      </w:r>
      <w:r w:rsidR="008F37AC">
        <w:t>программе</w:t>
      </w:r>
      <w:r w:rsidR="008F37AC" w:rsidRPr="00D255EB">
        <w:t xml:space="preserve"> </w:t>
      </w:r>
      <w:r w:rsidR="008F37AC">
        <w:t>работы</w:t>
      </w:r>
      <w:r w:rsidR="008F37AC" w:rsidRPr="00D255EB">
        <w:t xml:space="preserve"> </w:t>
      </w:r>
      <w:r w:rsidR="008F37AC">
        <w:t>Отдела</w:t>
      </w:r>
      <w:r w:rsidR="008F37AC" w:rsidRPr="00D255EB">
        <w:t xml:space="preserve"> </w:t>
      </w:r>
      <w:r w:rsidR="008F37AC">
        <w:t>особое</w:t>
      </w:r>
      <w:r w:rsidR="008F37AC" w:rsidRPr="00D255EB">
        <w:t xml:space="preserve"> </w:t>
      </w:r>
      <w:r w:rsidR="008F37AC">
        <w:t>внимание</w:t>
      </w:r>
      <w:r w:rsidR="008F37AC" w:rsidRPr="00D255EB">
        <w:t xml:space="preserve"> </w:t>
      </w:r>
      <w:r w:rsidR="008F37AC">
        <w:t>уделяется</w:t>
      </w:r>
      <w:r w:rsidR="008F37AC" w:rsidRPr="00D255EB">
        <w:t xml:space="preserve"> </w:t>
      </w:r>
      <w:r w:rsidR="008F37AC">
        <w:t>повышению</w:t>
      </w:r>
      <w:r w:rsidR="008F37AC" w:rsidRPr="00D255EB">
        <w:t xml:space="preserve"> </w:t>
      </w:r>
      <w:r w:rsidR="008F37AC">
        <w:t>уровня профессиональной</w:t>
      </w:r>
      <w:r w:rsidR="008F37AC" w:rsidRPr="00D255EB">
        <w:t xml:space="preserve"> </w:t>
      </w:r>
      <w:r w:rsidR="008F37AC">
        <w:t>подготовки</w:t>
      </w:r>
      <w:r w:rsidR="008F37AC" w:rsidRPr="00D255EB">
        <w:t xml:space="preserve"> </w:t>
      </w:r>
      <w:r w:rsidR="008F37AC">
        <w:t>его сотрудников</w:t>
      </w:r>
      <w:r w:rsidR="008F37AC" w:rsidRPr="00DB6205">
        <w:t xml:space="preserve">. </w:t>
      </w:r>
      <w:r w:rsidR="008F37AC">
        <w:t>Профессиональная</w:t>
      </w:r>
      <w:r w:rsidR="008F37AC" w:rsidRPr="00D21D94">
        <w:t xml:space="preserve"> </w:t>
      </w:r>
      <w:r w:rsidR="008F37AC">
        <w:t>по</w:t>
      </w:r>
      <w:r w:rsidR="008F37AC">
        <w:t>д</w:t>
      </w:r>
      <w:r w:rsidR="008F37AC">
        <w:t>готовка</w:t>
      </w:r>
      <w:r w:rsidR="008F37AC" w:rsidRPr="00D21D94">
        <w:t xml:space="preserve"> </w:t>
      </w:r>
      <w:r w:rsidR="008F37AC">
        <w:t>в</w:t>
      </w:r>
      <w:r w:rsidR="008F37AC" w:rsidRPr="00D21D94">
        <w:t xml:space="preserve"> </w:t>
      </w:r>
      <w:r w:rsidR="008F37AC">
        <w:t>этой</w:t>
      </w:r>
      <w:r w:rsidR="008F37AC" w:rsidRPr="00D21D94">
        <w:t xml:space="preserve"> </w:t>
      </w:r>
      <w:r w:rsidR="008F37AC">
        <w:t>области</w:t>
      </w:r>
      <w:r w:rsidR="008F37AC" w:rsidRPr="00D21D94">
        <w:t xml:space="preserve"> </w:t>
      </w:r>
      <w:r w:rsidR="008F37AC">
        <w:t>основывается</w:t>
      </w:r>
      <w:r w:rsidR="008F37AC" w:rsidRPr="00D21D94">
        <w:t xml:space="preserve"> </w:t>
      </w:r>
      <w:r w:rsidR="008F37AC">
        <w:t>на</w:t>
      </w:r>
      <w:r w:rsidR="008F37AC" w:rsidRPr="00D21D94">
        <w:t xml:space="preserve"> </w:t>
      </w:r>
      <w:r w:rsidR="008F37AC">
        <w:t>базовых</w:t>
      </w:r>
      <w:r w:rsidR="008F37AC" w:rsidRPr="00D21D94">
        <w:t xml:space="preserve"> </w:t>
      </w:r>
      <w:r w:rsidR="008F37AC">
        <w:t>демократических</w:t>
      </w:r>
      <w:r w:rsidR="008F37AC" w:rsidRPr="00D21D94">
        <w:t xml:space="preserve"> </w:t>
      </w:r>
      <w:r w:rsidR="008F37AC">
        <w:t>ценностях</w:t>
      </w:r>
      <w:r w:rsidR="008F37AC" w:rsidRPr="00D21D94">
        <w:t xml:space="preserve">, </w:t>
      </w:r>
      <w:r w:rsidR="008F37AC">
        <w:t>верховенстве</w:t>
      </w:r>
      <w:r w:rsidR="008F37AC" w:rsidRPr="00D21D94">
        <w:t xml:space="preserve"> </w:t>
      </w:r>
      <w:r w:rsidR="008F37AC">
        <w:t>закона, этическом поведении и защите прав человека и основных свобод в соответствии со стратегическими задачами МВД</w:t>
      </w:r>
      <w:r w:rsidR="008F37AC" w:rsidRPr="00DB6205">
        <w:t xml:space="preserve">. </w:t>
      </w:r>
      <w:r w:rsidR="008F37AC">
        <w:t>Для</w:t>
      </w:r>
      <w:r w:rsidR="008F37AC" w:rsidRPr="007D52DC">
        <w:t xml:space="preserve"> </w:t>
      </w:r>
      <w:r w:rsidR="008F37AC">
        <w:t>успешного</w:t>
      </w:r>
      <w:r w:rsidR="008F37AC" w:rsidRPr="007D52DC">
        <w:t xml:space="preserve"> </w:t>
      </w:r>
      <w:r w:rsidR="008F37AC">
        <w:t>пр</w:t>
      </w:r>
      <w:r w:rsidR="008F37AC">
        <w:t>о</w:t>
      </w:r>
      <w:r w:rsidR="008F37AC">
        <w:t>ведения</w:t>
      </w:r>
      <w:r w:rsidR="008F37AC" w:rsidRPr="007D52DC">
        <w:t xml:space="preserve"> </w:t>
      </w:r>
      <w:r w:rsidR="008F37AC">
        <w:t>профессиональной</w:t>
      </w:r>
      <w:r w:rsidR="008F37AC" w:rsidRPr="007D52DC">
        <w:t xml:space="preserve"> </w:t>
      </w:r>
      <w:r w:rsidR="008F37AC">
        <w:t>подготовки</w:t>
      </w:r>
      <w:r w:rsidR="008F37AC" w:rsidRPr="007D52DC">
        <w:t xml:space="preserve"> </w:t>
      </w:r>
      <w:r w:rsidR="008F37AC">
        <w:t>налажено</w:t>
      </w:r>
      <w:r w:rsidR="008F37AC" w:rsidRPr="007D52DC">
        <w:t xml:space="preserve"> </w:t>
      </w:r>
      <w:r w:rsidR="008F37AC">
        <w:t>сотрудничество</w:t>
      </w:r>
      <w:r w:rsidR="008F37AC" w:rsidRPr="007D52DC">
        <w:t xml:space="preserve"> </w:t>
      </w:r>
      <w:r w:rsidR="008F37AC">
        <w:t>с</w:t>
      </w:r>
      <w:r w:rsidR="008F37AC" w:rsidRPr="007D52DC">
        <w:t xml:space="preserve"> </w:t>
      </w:r>
      <w:r w:rsidR="008F37AC">
        <w:t>ОБСЕ, ИСИТАП, Учебным центром МВД и другими учреждениями</w:t>
      </w:r>
      <w:r w:rsidR="008F37AC" w:rsidRPr="00DB6205">
        <w:t xml:space="preserve">. </w:t>
      </w:r>
      <w:r w:rsidR="008F37AC">
        <w:t>Особое</w:t>
      </w:r>
      <w:r w:rsidR="008F37AC" w:rsidRPr="000A1D1A">
        <w:t xml:space="preserve"> </w:t>
      </w:r>
      <w:r w:rsidR="008F37AC">
        <w:t>внимание</w:t>
      </w:r>
      <w:r w:rsidR="008F37AC" w:rsidRPr="000A1D1A">
        <w:t xml:space="preserve"> </w:t>
      </w:r>
      <w:r w:rsidR="008F37AC">
        <w:t>уделяется</w:t>
      </w:r>
      <w:r w:rsidR="008F37AC" w:rsidRPr="000A1D1A">
        <w:t xml:space="preserve"> </w:t>
      </w:r>
      <w:r w:rsidR="008F37AC">
        <w:t>сотрудничеству</w:t>
      </w:r>
      <w:r w:rsidR="008F37AC" w:rsidRPr="000A1D1A">
        <w:t xml:space="preserve"> </w:t>
      </w:r>
      <w:r w:rsidR="008F37AC">
        <w:t>с</w:t>
      </w:r>
      <w:r w:rsidR="008F37AC" w:rsidRPr="000A1D1A">
        <w:t xml:space="preserve"> </w:t>
      </w:r>
      <w:r w:rsidR="008F37AC">
        <w:t>Управлением</w:t>
      </w:r>
      <w:r w:rsidR="008F37AC" w:rsidRPr="000A1D1A">
        <w:t xml:space="preserve"> </w:t>
      </w:r>
      <w:r w:rsidR="008F37AC">
        <w:t>омбудсмена и НПО</w:t>
      </w:r>
      <w:r w:rsidR="008F37AC" w:rsidRPr="00DB6205">
        <w:t xml:space="preserve">. </w:t>
      </w:r>
      <w:r w:rsidR="008F37AC">
        <w:t>Проводятся пр</w:t>
      </w:r>
      <w:r w:rsidR="008F37AC">
        <w:t>я</w:t>
      </w:r>
      <w:r w:rsidR="008F37AC">
        <w:t>мые встречи и совместная подготовка в первую очередь с сотрудниками пол</w:t>
      </w:r>
      <w:r w:rsidR="008F37AC">
        <w:t>и</w:t>
      </w:r>
      <w:r w:rsidR="008F37AC">
        <w:t>ции, которые чаще всего непосредственно общаются с гражданами при выпо</w:t>
      </w:r>
      <w:r w:rsidR="008F37AC">
        <w:t>л</w:t>
      </w:r>
      <w:r w:rsidR="008F37AC">
        <w:t>нении своих служебных обязанностей</w:t>
      </w:r>
      <w:r w:rsidR="008F37AC" w:rsidRPr="00DB6205">
        <w:t>.</w:t>
      </w:r>
    </w:p>
    <w:p w:rsidR="008F37AC" w:rsidRPr="00DB6205" w:rsidRDefault="00DF1B06" w:rsidP="008F37AC">
      <w:pPr>
        <w:pStyle w:val="SingleTxtGR"/>
      </w:pPr>
      <w:r>
        <w:t>45.</w:t>
      </w:r>
      <w:r>
        <w:tab/>
      </w:r>
      <w:r w:rsidR="008F37AC">
        <w:t>Во</w:t>
      </w:r>
      <w:r w:rsidR="008F37AC" w:rsidRPr="004030FE">
        <w:t xml:space="preserve"> </w:t>
      </w:r>
      <w:r w:rsidR="008F37AC">
        <w:t>всех</w:t>
      </w:r>
      <w:r w:rsidR="008F37AC" w:rsidRPr="004030FE">
        <w:t xml:space="preserve"> </w:t>
      </w:r>
      <w:r w:rsidR="008F37AC">
        <w:t>случаях</w:t>
      </w:r>
      <w:r w:rsidR="008F37AC" w:rsidRPr="004030FE">
        <w:t xml:space="preserve">, </w:t>
      </w:r>
      <w:r w:rsidR="008F37AC">
        <w:t>когда</w:t>
      </w:r>
      <w:r w:rsidR="008F37AC" w:rsidRPr="004030FE">
        <w:t xml:space="preserve"> </w:t>
      </w:r>
      <w:r w:rsidR="008F37AC">
        <w:t>обнаруживаются</w:t>
      </w:r>
      <w:r w:rsidR="008F37AC" w:rsidRPr="004030FE">
        <w:t xml:space="preserve"> </w:t>
      </w:r>
      <w:r w:rsidR="008F37AC">
        <w:t>нарушения</w:t>
      </w:r>
      <w:r w:rsidR="008F37AC" w:rsidRPr="004030FE">
        <w:t xml:space="preserve"> </w:t>
      </w:r>
      <w:r w:rsidR="008F37AC">
        <w:t>в</w:t>
      </w:r>
      <w:r w:rsidR="008F37AC" w:rsidRPr="004030FE">
        <w:t xml:space="preserve"> </w:t>
      </w:r>
      <w:r w:rsidR="008F37AC">
        <w:t>работе</w:t>
      </w:r>
      <w:r w:rsidR="008F37AC" w:rsidRPr="004030FE">
        <w:t xml:space="preserve"> </w:t>
      </w:r>
      <w:r w:rsidR="008F37AC">
        <w:t>сотрудников</w:t>
      </w:r>
      <w:r w:rsidR="008F37AC" w:rsidRPr="004030FE">
        <w:t xml:space="preserve"> </w:t>
      </w:r>
      <w:r w:rsidR="008F37AC">
        <w:t>МВД</w:t>
      </w:r>
      <w:r w:rsidR="008F37AC" w:rsidRPr="004030FE">
        <w:t xml:space="preserve">, </w:t>
      </w:r>
      <w:r w:rsidR="008F37AC">
        <w:t>в</w:t>
      </w:r>
      <w:r w:rsidR="008F37AC" w:rsidRPr="004030FE">
        <w:t xml:space="preserve"> </w:t>
      </w:r>
      <w:r w:rsidR="008F37AC">
        <w:t>соответствии</w:t>
      </w:r>
      <w:r w:rsidR="008F37AC" w:rsidRPr="004030FE">
        <w:t xml:space="preserve"> </w:t>
      </w:r>
      <w:r w:rsidR="008F37AC">
        <w:t>с</w:t>
      </w:r>
      <w:r w:rsidR="008F37AC" w:rsidRPr="004030FE">
        <w:t xml:space="preserve"> </w:t>
      </w:r>
      <w:r w:rsidR="008F37AC">
        <w:t>Законом</w:t>
      </w:r>
      <w:r w:rsidR="008F37AC" w:rsidRPr="004030FE">
        <w:t xml:space="preserve"> </w:t>
      </w:r>
      <w:r w:rsidR="008F37AC">
        <w:t>о</w:t>
      </w:r>
      <w:r w:rsidR="008F37AC" w:rsidRPr="004030FE">
        <w:t xml:space="preserve"> </w:t>
      </w:r>
      <w:r w:rsidR="008F37AC">
        <w:t>внутренних</w:t>
      </w:r>
      <w:r w:rsidR="008F37AC" w:rsidRPr="004030FE">
        <w:t xml:space="preserve"> </w:t>
      </w:r>
      <w:r w:rsidR="008F37AC">
        <w:t>делах</w:t>
      </w:r>
      <w:r w:rsidR="008F37AC" w:rsidRPr="004030FE">
        <w:t xml:space="preserve">, </w:t>
      </w:r>
      <w:r w:rsidR="008F37AC">
        <w:t>Коллективным</w:t>
      </w:r>
      <w:r w:rsidR="008F37AC" w:rsidRPr="004030FE">
        <w:t xml:space="preserve"> </w:t>
      </w:r>
      <w:r w:rsidR="008F37AC">
        <w:t>соглашен</w:t>
      </w:r>
      <w:r w:rsidR="008F37AC">
        <w:t>и</w:t>
      </w:r>
      <w:r w:rsidR="008F37AC">
        <w:t>ем</w:t>
      </w:r>
      <w:r w:rsidR="008F37AC" w:rsidRPr="004030FE">
        <w:t xml:space="preserve"> </w:t>
      </w:r>
      <w:r w:rsidR="008F37AC">
        <w:t>МВД</w:t>
      </w:r>
      <w:r w:rsidR="008F37AC" w:rsidRPr="004030FE">
        <w:t xml:space="preserve"> </w:t>
      </w:r>
      <w:r w:rsidR="008F37AC">
        <w:t>и</w:t>
      </w:r>
      <w:r w:rsidR="008F37AC" w:rsidRPr="004030FE">
        <w:t xml:space="preserve"> </w:t>
      </w:r>
      <w:r w:rsidR="008F37AC">
        <w:t>другими</w:t>
      </w:r>
      <w:r w:rsidR="008F37AC" w:rsidRPr="004030FE">
        <w:t xml:space="preserve"> </w:t>
      </w:r>
      <w:r w:rsidR="008F37AC">
        <w:t>актами</w:t>
      </w:r>
      <w:r w:rsidR="008F37AC" w:rsidRPr="004030FE">
        <w:t xml:space="preserve"> </w:t>
      </w:r>
      <w:r w:rsidR="008F37AC">
        <w:t>Отдел</w:t>
      </w:r>
      <w:r w:rsidR="008F37AC" w:rsidRPr="004030FE">
        <w:t xml:space="preserve"> </w:t>
      </w:r>
      <w:r w:rsidR="008F37AC">
        <w:t>внутреннего</w:t>
      </w:r>
      <w:r w:rsidR="008F37AC" w:rsidRPr="004030FE">
        <w:t xml:space="preserve"> </w:t>
      </w:r>
      <w:r w:rsidR="008F37AC">
        <w:t>контроля</w:t>
      </w:r>
      <w:r w:rsidR="008F37AC" w:rsidRPr="004030FE">
        <w:t xml:space="preserve"> </w:t>
      </w:r>
      <w:r w:rsidR="008F37AC">
        <w:t>и</w:t>
      </w:r>
      <w:r w:rsidR="008F37AC" w:rsidRPr="004030FE">
        <w:t xml:space="preserve"> </w:t>
      </w:r>
      <w:r w:rsidR="008F37AC">
        <w:t>профессиональной</w:t>
      </w:r>
      <w:r w:rsidR="008F37AC" w:rsidRPr="004030FE">
        <w:t xml:space="preserve"> </w:t>
      </w:r>
      <w:r w:rsidR="008F37AC">
        <w:t>этики</w:t>
      </w:r>
      <w:r w:rsidR="008F37AC" w:rsidRPr="004030FE">
        <w:t xml:space="preserve"> </w:t>
      </w:r>
      <w:r w:rsidR="008F37AC">
        <w:t>предписывает</w:t>
      </w:r>
      <w:r w:rsidR="008F37AC" w:rsidRPr="004030FE">
        <w:t xml:space="preserve"> </w:t>
      </w:r>
      <w:r w:rsidR="008F37AC">
        <w:t>главам</w:t>
      </w:r>
      <w:r w:rsidR="008F37AC" w:rsidRPr="004030FE">
        <w:t xml:space="preserve"> </w:t>
      </w:r>
      <w:r w:rsidR="008F37AC">
        <w:t>других</w:t>
      </w:r>
      <w:r w:rsidR="008F37AC" w:rsidRPr="004030FE">
        <w:t xml:space="preserve"> </w:t>
      </w:r>
      <w:r w:rsidR="008F37AC">
        <w:t>департаментов</w:t>
      </w:r>
      <w:r w:rsidR="008F37AC" w:rsidRPr="004030FE">
        <w:t xml:space="preserve">, </w:t>
      </w:r>
      <w:r w:rsidR="008F37AC">
        <w:t>сотрудники</w:t>
      </w:r>
      <w:r w:rsidR="008F37AC" w:rsidRPr="004030FE">
        <w:t xml:space="preserve"> </w:t>
      </w:r>
      <w:r w:rsidR="008F37AC">
        <w:t>которых</w:t>
      </w:r>
      <w:r w:rsidR="008F37AC" w:rsidRPr="004030FE">
        <w:t xml:space="preserve"> </w:t>
      </w:r>
      <w:r w:rsidR="008F37AC">
        <w:t>недо</w:t>
      </w:r>
      <w:r w:rsidR="008F37AC">
        <w:t>б</w:t>
      </w:r>
      <w:r w:rsidR="008F37AC">
        <w:t>росов</w:t>
      </w:r>
      <w:r w:rsidR="008F37AC">
        <w:t>е</w:t>
      </w:r>
      <w:r w:rsidR="008F37AC">
        <w:t>стно</w:t>
      </w:r>
      <w:r w:rsidR="008F37AC" w:rsidRPr="004030FE">
        <w:t xml:space="preserve"> </w:t>
      </w:r>
      <w:r w:rsidR="008F37AC">
        <w:t>и</w:t>
      </w:r>
      <w:r w:rsidR="008F37AC" w:rsidRPr="004030FE">
        <w:t xml:space="preserve"> </w:t>
      </w:r>
      <w:r w:rsidR="008F37AC">
        <w:t>с</w:t>
      </w:r>
      <w:r w:rsidR="008F37AC" w:rsidRPr="004030FE">
        <w:t xml:space="preserve"> </w:t>
      </w:r>
      <w:r w:rsidR="008F37AC">
        <w:t>нарушением</w:t>
      </w:r>
      <w:r w:rsidR="008F37AC" w:rsidRPr="004030FE">
        <w:t xml:space="preserve"> </w:t>
      </w:r>
      <w:r w:rsidR="008F37AC">
        <w:t>закона</w:t>
      </w:r>
      <w:r w:rsidR="008F37AC" w:rsidRPr="004030FE">
        <w:t xml:space="preserve"> </w:t>
      </w:r>
      <w:r w:rsidR="008F37AC">
        <w:t>выполняют</w:t>
      </w:r>
      <w:r w:rsidR="008F37AC" w:rsidRPr="004030FE">
        <w:t xml:space="preserve"> </w:t>
      </w:r>
      <w:r w:rsidR="008F37AC">
        <w:t>свои служебные обязанности, в обязательном порядке возбуждать против таких сотрудников дисциплинарное прои</w:t>
      </w:r>
      <w:r w:rsidR="008F37AC">
        <w:t>з</w:t>
      </w:r>
      <w:r w:rsidR="008F37AC">
        <w:t>водство в соответствии с Коллективным соглашением</w:t>
      </w:r>
      <w:r w:rsidR="008F37AC" w:rsidRPr="00DB6205">
        <w:t xml:space="preserve">. </w:t>
      </w:r>
    </w:p>
    <w:p w:rsidR="008F37AC" w:rsidRDefault="008F37AC" w:rsidP="0092366B">
      <w:pPr>
        <w:pStyle w:val="SingleTxtGR"/>
        <w:jc w:val="left"/>
        <w:rPr>
          <w:b/>
        </w:rPr>
      </w:pPr>
      <w:r>
        <w:t>Таблица 2</w:t>
      </w:r>
      <w:r>
        <w:rPr>
          <w:b/>
        </w:rPr>
        <w:br/>
        <w:t>Обзор</w:t>
      </w:r>
      <w:r w:rsidRPr="008F37AC">
        <w:rPr>
          <w:b/>
        </w:rPr>
        <w:t xml:space="preserve"> </w:t>
      </w:r>
      <w:r>
        <w:rPr>
          <w:b/>
        </w:rPr>
        <w:t>количества</w:t>
      </w:r>
      <w:r w:rsidRPr="008F37AC">
        <w:rPr>
          <w:b/>
        </w:rPr>
        <w:t xml:space="preserve"> </w:t>
      </w:r>
      <w:r>
        <w:rPr>
          <w:b/>
        </w:rPr>
        <w:t>офицеров</w:t>
      </w:r>
      <w:r w:rsidRPr="008F37AC">
        <w:rPr>
          <w:b/>
        </w:rPr>
        <w:t xml:space="preserve"> </w:t>
      </w:r>
      <w:r>
        <w:rPr>
          <w:b/>
        </w:rPr>
        <w:t>полиции</w:t>
      </w:r>
      <w:r w:rsidRPr="008F37AC">
        <w:rPr>
          <w:b/>
        </w:rPr>
        <w:t xml:space="preserve">, </w:t>
      </w:r>
      <w:r>
        <w:rPr>
          <w:b/>
        </w:rPr>
        <w:t>к</w:t>
      </w:r>
      <w:r w:rsidRPr="008F37AC">
        <w:rPr>
          <w:b/>
        </w:rPr>
        <w:t xml:space="preserve"> </w:t>
      </w:r>
      <w:r>
        <w:rPr>
          <w:b/>
        </w:rPr>
        <w:t>которым</w:t>
      </w:r>
      <w:r w:rsidRPr="008F37AC">
        <w:rPr>
          <w:b/>
        </w:rPr>
        <w:t xml:space="preserve"> </w:t>
      </w:r>
      <w:r>
        <w:rPr>
          <w:b/>
        </w:rPr>
        <w:t>в</w:t>
      </w:r>
      <w:r w:rsidRPr="008F37AC">
        <w:rPr>
          <w:b/>
        </w:rPr>
        <w:t xml:space="preserve"> </w:t>
      </w:r>
      <w:r>
        <w:rPr>
          <w:b/>
        </w:rPr>
        <w:t>обязательном</w:t>
      </w:r>
      <w:r w:rsidRPr="008F37AC">
        <w:rPr>
          <w:b/>
        </w:rPr>
        <w:t xml:space="preserve"> </w:t>
      </w:r>
      <w:r>
        <w:rPr>
          <w:b/>
        </w:rPr>
        <w:t>порядке</w:t>
      </w:r>
      <w:r w:rsidRPr="008F37AC">
        <w:rPr>
          <w:b/>
        </w:rPr>
        <w:t xml:space="preserve"> </w:t>
      </w:r>
      <w:r>
        <w:rPr>
          <w:b/>
        </w:rPr>
        <w:t>должны</w:t>
      </w:r>
      <w:r w:rsidRPr="008F37AC">
        <w:rPr>
          <w:b/>
        </w:rPr>
        <w:t xml:space="preserve"> </w:t>
      </w:r>
      <w:r>
        <w:rPr>
          <w:b/>
        </w:rPr>
        <w:t>быть</w:t>
      </w:r>
      <w:r w:rsidRPr="008F37AC">
        <w:rPr>
          <w:b/>
        </w:rPr>
        <w:t xml:space="preserve"> </w:t>
      </w:r>
      <w:r>
        <w:rPr>
          <w:b/>
        </w:rPr>
        <w:t>применены</w:t>
      </w:r>
      <w:r w:rsidRPr="008F37AC">
        <w:rPr>
          <w:b/>
        </w:rPr>
        <w:t xml:space="preserve"> </w:t>
      </w:r>
      <w:r w:rsidRPr="00DB6205">
        <w:rPr>
          <w:b/>
        </w:rPr>
        <w:t xml:space="preserve"> </w:t>
      </w:r>
      <w:r>
        <w:rPr>
          <w:b/>
        </w:rPr>
        <w:t>дисциплинарные</w:t>
      </w:r>
      <w:r w:rsidRPr="008F37AC">
        <w:rPr>
          <w:b/>
        </w:rPr>
        <w:t xml:space="preserve"> </w:t>
      </w:r>
      <w:r>
        <w:rPr>
          <w:b/>
        </w:rPr>
        <w:t>меры</w:t>
      </w:r>
      <w:r w:rsidRPr="008F37AC">
        <w:rPr>
          <w:b/>
        </w:rPr>
        <w:t>,</w:t>
      </w:r>
      <w:r>
        <w:rPr>
          <w:b/>
        </w:rPr>
        <w:t xml:space="preserve"> предписанные Отделом внутреннего контроля и профессиональной этики, в разбивке по виду мер и годам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568"/>
        <w:gridCol w:w="921"/>
        <w:gridCol w:w="918"/>
        <w:gridCol w:w="989"/>
        <w:gridCol w:w="951"/>
        <w:gridCol w:w="1077"/>
        <w:gridCol w:w="957"/>
        <w:gridCol w:w="989"/>
      </w:tblGrid>
      <w:tr w:rsidR="008F37AC" w:rsidRPr="004025D1" w:rsidTr="004025D1">
        <w:tc>
          <w:tcPr>
            <w:cnfStyle w:val="001000000000"/>
            <w:tcW w:w="569" w:type="dxa"/>
            <w:tcBorders>
              <w:bottom w:val="single" w:sz="12" w:space="0" w:color="auto"/>
            </w:tcBorders>
            <w:shd w:val="clear" w:color="auto" w:fill="auto"/>
          </w:tcPr>
          <w:p w:rsidR="008F37AC" w:rsidRPr="004025D1" w:rsidRDefault="008F37AC" w:rsidP="00D44C6B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4025D1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025D1">
              <w:rPr>
                <w:i/>
                <w:sz w:val="16"/>
              </w:rPr>
              <w:t>Общее количес</w:t>
            </w:r>
            <w:r w:rsidRPr="004025D1">
              <w:rPr>
                <w:i/>
                <w:sz w:val="16"/>
              </w:rPr>
              <w:t>т</w:t>
            </w:r>
            <w:r w:rsidRPr="004025D1">
              <w:rPr>
                <w:i/>
                <w:sz w:val="16"/>
              </w:rPr>
              <w:t>во  рассмо</w:t>
            </w:r>
            <w:r w:rsidRPr="004025D1">
              <w:rPr>
                <w:i/>
                <w:sz w:val="16"/>
              </w:rPr>
              <w:t>т</w:t>
            </w:r>
            <w:r w:rsidRPr="004025D1">
              <w:rPr>
                <w:i/>
                <w:sz w:val="16"/>
              </w:rPr>
              <w:t>ренных дел</w:t>
            </w:r>
          </w:p>
        </w:tc>
        <w:tc>
          <w:tcPr>
            <w:tcW w:w="9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4025D1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025D1">
              <w:rPr>
                <w:i/>
                <w:sz w:val="16"/>
              </w:rPr>
              <w:t>Лица,  обвине</w:t>
            </w:r>
            <w:r w:rsidRPr="004025D1">
              <w:rPr>
                <w:i/>
                <w:sz w:val="16"/>
              </w:rPr>
              <w:t>н</w:t>
            </w:r>
            <w:r w:rsidRPr="004025D1">
              <w:rPr>
                <w:i/>
                <w:sz w:val="16"/>
              </w:rPr>
              <w:t>ные в уголо</w:t>
            </w:r>
            <w:r w:rsidRPr="004025D1">
              <w:rPr>
                <w:i/>
                <w:sz w:val="16"/>
              </w:rPr>
              <w:t>в</w:t>
            </w:r>
            <w:r w:rsidRPr="004025D1">
              <w:rPr>
                <w:i/>
                <w:sz w:val="16"/>
              </w:rPr>
              <w:t>ных  пр</w:t>
            </w:r>
            <w:r w:rsidRPr="004025D1">
              <w:rPr>
                <w:i/>
                <w:sz w:val="16"/>
              </w:rPr>
              <w:t>е</w:t>
            </w:r>
            <w:r w:rsidRPr="004025D1">
              <w:rPr>
                <w:i/>
                <w:sz w:val="16"/>
              </w:rPr>
              <w:t>ступлен</w:t>
            </w:r>
            <w:r w:rsidRPr="004025D1">
              <w:rPr>
                <w:i/>
                <w:sz w:val="16"/>
              </w:rPr>
              <w:t>и</w:t>
            </w:r>
            <w:r w:rsidRPr="004025D1">
              <w:rPr>
                <w:i/>
                <w:sz w:val="16"/>
              </w:rPr>
              <w:t xml:space="preserve">ях 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4025D1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025D1">
              <w:rPr>
                <w:i/>
                <w:sz w:val="16"/>
              </w:rPr>
              <w:t>Начатое дисципл</w:t>
            </w:r>
            <w:r w:rsidRPr="004025D1">
              <w:rPr>
                <w:i/>
                <w:sz w:val="16"/>
              </w:rPr>
              <w:t>и</w:t>
            </w:r>
            <w:r w:rsidRPr="004025D1">
              <w:rPr>
                <w:i/>
                <w:sz w:val="16"/>
              </w:rPr>
              <w:t>нарное пр</w:t>
            </w:r>
            <w:r w:rsidRPr="004025D1">
              <w:rPr>
                <w:i/>
                <w:sz w:val="16"/>
              </w:rPr>
              <w:t>о</w:t>
            </w:r>
            <w:r w:rsidRPr="004025D1">
              <w:rPr>
                <w:i/>
                <w:sz w:val="16"/>
              </w:rPr>
              <w:t>изводс</w:t>
            </w:r>
            <w:r w:rsidRPr="004025D1">
              <w:rPr>
                <w:i/>
                <w:sz w:val="16"/>
              </w:rPr>
              <w:t>т</w:t>
            </w:r>
            <w:r w:rsidRPr="004025D1">
              <w:rPr>
                <w:i/>
                <w:sz w:val="16"/>
              </w:rPr>
              <w:t xml:space="preserve">во </w:t>
            </w:r>
          </w:p>
        </w:tc>
        <w:tc>
          <w:tcPr>
            <w:tcW w:w="9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4025D1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025D1">
              <w:rPr>
                <w:i/>
                <w:sz w:val="16"/>
              </w:rPr>
              <w:t>Взыск</w:t>
            </w:r>
            <w:r w:rsidRPr="004025D1">
              <w:rPr>
                <w:i/>
                <w:sz w:val="16"/>
              </w:rPr>
              <w:t>а</w:t>
            </w:r>
            <w:r w:rsidRPr="004025D1">
              <w:rPr>
                <w:i/>
                <w:sz w:val="16"/>
              </w:rPr>
              <w:t>ния и пред</w:t>
            </w:r>
            <w:r w:rsidRPr="004025D1">
              <w:rPr>
                <w:i/>
                <w:sz w:val="16"/>
              </w:rPr>
              <w:t>у</w:t>
            </w:r>
            <w:r w:rsidRPr="004025D1">
              <w:rPr>
                <w:i/>
                <w:sz w:val="16"/>
              </w:rPr>
              <w:t>прежд</w:t>
            </w:r>
            <w:r w:rsidRPr="004025D1">
              <w:rPr>
                <w:i/>
                <w:sz w:val="16"/>
              </w:rPr>
              <w:t>е</w:t>
            </w:r>
            <w:r w:rsidRPr="004025D1">
              <w:rPr>
                <w:i/>
                <w:sz w:val="16"/>
              </w:rPr>
              <w:t xml:space="preserve">ния 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4025D1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025D1">
              <w:rPr>
                <w:i/>
                <w:sz w:val="16"/>
              </w:rPr>
              <w:t>Производс</w:t>
            </w:r>
            <w:r w:rsidRPr="004025D1">
              <w:rPr>
                <w:i/>
                <w:sz w:val="16"/>
              </w:rPr>
              <w:t>т</w:t>
            </w:r>
            <w:r w:rsidRPr="004025D1">
              <w:rPr>
                <w:i/>
                <w:sz w:val="16"/>
              </w:rPr>
              <w:t>во по возм</w:t>
            </w:r>
            <w:r w:rsidRPr="004025D1">
              <w:rPr>
                <w:i/>
                <w:sz w:val="16"/>
              </w:rPr>
              <w:t>е</w:t>
            </w:r>
            <w:r w:rsidRPr="004025D1">
              <w:rPr>
                <w:i/>
                <w:sz w:val="16"/>
              </w:rPr>
              <w:t>щению м</w:t>
            </w:r>
            <w:r w:rsidRPr="004025D1">
              <w:rPr>
                <w:i/>
                <w:sz w:val="16"/>
              </w:rPr>
              <w:t>а</w:t>
            </w:r>
            <w:r w:rsidRPr="004025D1">
              <w:rPr>
                <w:i/>
                <w:sz w:val="16"/>
              </w:rPr>
              <w:t xml:space="preserve">териального вреда 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4025D1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025D1">
              <w:rPr>
                <w:i/>
                <w:sz w:val="16"/>
              </w:rPr>
              <w:t>Временное отстран</w:t>
            </w:r>
            <w:r w:rsidRPr="004025D1">
              <w:rPr>
                <w:i/>
                <w:sz w:val="16"/>
              </w:rPr>
              <w:t>е</w:t>
            </w:r>
            <w:r w:rsidRPr="004025D1">
              <w:rPr>
                <w:i/>
                <w:sz w:val="16"/>
              </w:rPr>
              <w:t>ние от службы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4025D1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025D1">
              <w:rPr>
                <w:i/>
                <w:sz w:val="16"/>
              </w:rPr>
              <w:t>Увольн</w:t>
            </w:r>
            <w:r w:rsidRPr="004025D1">
              <w:rPr>
                <w:i/>
                <w:sz w:val="16"/>
              </w:rPr>
              <w:t>е</w:t>
            </w:r>
            <w:r w:rsidRPr="004025D1">
              <w:rPr>
                <w:i/>
                <w:sz w:val="16"/>
              </w:rPr>
              <w:t>ние без предв</w:t>
            </w:r>
            <w:r w:rsidRPr="004025D1">
              <w:rPr>
                <w:i/>
                <w:sz w:val="16"/>
              </w:rPr>
              <w:t>а</w:t>
            </w:r>
            <w:r w:rsidRPr="004025D1">
              <w:rPr>
                <w:i/>
                <w:sz w:val="16"/>
              </w:rPr>
              <w:t>рительного дисципл</w:t>
            </w:r>
            <w:r w:rsidRPr="004025D1">
              <w:rPr>
                <w:i/>
                <w:sz w:val="16"/>
              </w:rPr>
              <w:t>и</w:t>
            </w:r>
            <w:r w:rsidRPr="004025D1">
              <w:rPr>
                <w:i/>
                <w:sz w:val="16"/>
              </w:rPr>
              <w:t>нарного производс</w:t>
            </w:r>
            <w:r w:rsidRPr="004025D1">
              <w:rPr>
                <w:i/>
                <w:sz w:val="16"/>
              </w:rPr>
              <w:t>т</w:t>
            </w:r>
            <w:r w:rsidRPr="004025D1">
              <w:rPr>
                <w:i/>
                <w:sz w:val="16"/>
              </w:rPr>
              <w:t xml:space="preserve">ва  </w:t>
            </w:r>
          </w:p>
        </w:tc>
      </w:tr>
      <w:tr w:rsidR="008F37AC" w:rsidRPr="00DF1B06" w:rsidTr="004025D1">
        <w:tc>
          <w:tcPr>
            <w:cnfStyle w:val="001000000000"/>
            <w:tcW w:w="569" w:type="dxa"/>
            <w:tcBorders>
              <w:top w:val="single" w:sz="12" w:space="0" w:color="auto"/>
            </w:tcBorders>
          </w:tcPr>
          <w:p w:rsidR="008F37AC" w:rsidRPr="00DF1B06" w:rsidRDefault="008F37AC" w:rsidP="00DF1B06">
            <w:r w:rsidRPr="00DF1B06">
              <w:t xml:space="preserve">2007 </w:t>
            </w:r>
          </w:p>
        </w:tc>
        <w:tc>
          <w:tcPr>
            <w:tcW w:w="921" w:type="dxa"/>
            <w:tcBorders>
              <w:top w:val="single" w:sz="12" w:space="0" w:color="auto"/>
            </w:tcBorders>
          </w:tcPr>
          <w:p w:rsidR="008F37AC" w:rsidRPr="00DF1B06" w:rsidRDefault="008F37AC" w:rsidP="00DF1B06">
            <w:pPr>
              <w:cnfStyle w:val="000000000000"/>
            </w:pPr>
            <w:r w:rsidRPr="00DF1B06">
              <w:t>974</w:t>
            </w:r>
          </w:p>
        </w:tc>
        <w:tc>
          <w:tcPr>
            <w:tcW w:w="918" w:type="dxa"/>
            <w:tcBorders>
              <w:top w:val="single" w:sz="12" w:space="0" w:color="auto"/>
            </w:tcBorders>
          </w:tcPr>
          <w:p w:rsidR="008F37AC" w:rsidRPr="00DF1B06" w:rsidRDefault="008F37AC" w:rsidP="00DF1B06">
            <w:pPr>
              <w:cnfStyle w:val="000000000000"/>
            </w:pPr>
            <w:r w:rsidRPr="00DF1B06">
              <w:t>106</w:t>
            </w:r>
          </w:p>
        </w:tc>
        <w:tc>
          <w:tcPr>
            <w:tcW w:w="989" w:type="dxa"/>
            <w:tcBorders>
              <w:top w:val="single" w:sz="12" w:space="0" w:color="auto"/>
            </w:tcBorders>
          </w:tcPr>
          <w:p w:rsidR="008F37AC" w:rsidRPr="00DF1B06" w:rsidRDefault="008F37AC" w:rsidP="00DF1B06">
            <w:pPr>
              <w:cnfStyle w:val="000000000000"/>
            </w:pPr>
            <w:r w:rsidRPr="00DF1B06">
              <w:t>179</w:t>
            </w:r>
          </w:p>
        </w:tc>
        <w:tc>
          <w:tcPr>
            <w:tcW w:w="951" w:type="dxa"/>
            <w:tcBorders>
              <w:top w:val="single" w:sz="12" w:space="0" w:color="auto"/>
            </w:tcBorders>
          </w:tcPr>
          <w:p w:rsidR="008F37AC" w:rsidRPr="00DF1B06" w:rsidRDefault="008F37AC" w:rsidP="00DF1B06">
            <w:pPr>
              <w:cnfStyle w:val="000000000000"/>
            </w:pPr>
            <w:r w:rsidRPr="00DF1B06">
              <w:t>149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8F37AC" w:rsidRPr="00DF1B06" w:rsidRDefault="008F37AC" w:rsidP="00DF1B06">
            <w:pPr>
              <w:cnfStyle w:val="000000000000"/>
            </w:pPr>
            <w:r w:rsidRPr="00DF1B06">
              <w:t xml:space="preserve">3 </w:t>
            </w:r>
          </w:p>
        </w:tc>
        <w:tc>
          <w:tcPr>
            <w:tcW w:w="957" w:type="dxa"/>
            <w:tcBorders>
              <w:top w:val="single" w:sz="12" w:space="0" w:color="auto"/>
            </w:tcBorders>
          </w:tcPr>
          <w:p w:rsidR="008F37AC" w:rsidRPr="00DF1B06" w:rsidRDefault="008F37AC" w:rsidP="00DF1B06">
            <w:pPr>
              <w:cnfStyle w:val="000000000000"/>
            </w:pPr>
            <w:r w:rsidRPr="00DF1B06">
              <w:t>84</w:t>
            </w:r>
          </w:p>
        </w:tc>
        <w:tc>
          <w:tcPr>
            <w:tcW w:w="989" w:type="dxa"/>
            <w:tcBorders>
              <w:top w:val="single" w:sz="12" w:space="0" w:color="auto"/>
            </w:tcBorders>
          </w:tcPr>
          <w:p w:rsidR="008F37AC" w:rsidRPr="00DF1B06" w:rsidRDefault="008F37AC" w:rsidP="00DF1B06">
            <w:pPr>
              <w:cnfStyle w:val="000000000000"/>
            </w:pPr>
          </w:p>
        </w:tc>
      </w:tr>
      <w:tr w:rsidR="008F37AC" w:rsidRPr="00DF1B06" w:rsidTr="00DF1B06">
        <w:tc>
          <w:tcPr>
            <w:cnfStyle w:val="001000000000"/>
            <w:tcW w:w="569" w:type="dxa"/>
          </w:tcPr>
          <w:p w:rsidR="008F37AC" w:rsidRPr="00DF1B06" w:rsidRDefault="008F37AC" w:rsidP="00DF1B06">
            <w:r w:rsidRPr="00DF1B06">
              <w:t xml:space="preserve">2008 </w:t>
            </w:r>
          </w:p>
        </w:tc>
        <w:tc>
          <w:tcPr>
            <w:tcW w:w="921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1148</w:t>
            </w:r>
          </w:p>
        </w:tc>
        <w:tc>
          <w:tcPr>
            <w:tcW w:w="918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 xml:space="preserve">75 </w:t>
            </w:r>
          </w:p>
        </w:tc>
        <w:tc>
          <w:tcPr>
            <w:tcW w:w="989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173</w:t>
            </w:r>
          </w:p>
        </w:tc>
        <w:tc>
          <w:tcPr>
            <w:tcW w:w="951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 xml:space="preserve">122 </w:t>
            </w:r>
          </w:p>
        </w:tc>
        <w:tc>
          <w:tcPr>
            <w:tcW w:w="1077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 xml:space="preserve">32 </w:t>
            </w:r>
          </w:p>
        </w:tc>
        <w:tc>
          <w:tcPr>
            <w:tcW w:w="957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 xml:space="preserve">39 </w:t>
            </w:r>
          </w:p>
        </w:tc>
        <w:tc>
          <w:tcPr>
            <w:tcW w:w="989" w:type="dxa"/>
          </w:tcPr>
          <w:p w:rsidR="008F37AC" w:rsidRPr="00DF1B06" w:rsidRDefault="008F37AC" w:rsidP="00DF1B06">
            <w:pPr>
              <w:cnfStyle w:val="000000000000"/>
            </w:pPr>
          </w:p>
        </w:tc>
      </w:tr>
      <w:tr w:rsidR="008F37AC" w:rsidRPr="00DF1B06" w:rsidTr="00DF1B06">
        <w:tc>
          <w:tcPr>
            <w:cnfStyle w:val="001000000000"/>
            <w:tcW w:w="569" w:type="dxa"/>
          </w:tcPr>
          <w:p w:rsidR="008F37AC" w:rsidRPr="00DF1B06" w:rsidRDefault="008F37AC" w:rsidP="00DF1B06">
            <w:r w:rsidRPr="00DF1B06">
              <w:t xml:space="preserve">2009 </w:t>
            </w:r>
          </w:p>
        </w:tc>
        <w:tc>
          <w:tcPr>
            <w:tcW w:w="921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1355</w:t>
            </w:r>
          </w:p>
        </w:tc>
        <w:tc>
          <w:tcPr>
            <w:tcW w:w="918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50</w:t>
            </w:r>
          </w:p>
        </w:tc>
        <w:tc>
          <w:tcPr>
            <w:tcW w:w="989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201</w:t>
            </w:r>
          </w:p>
        </w:tc>
        <w:tc>
          <w:tcPr>
            <w:tcW w:w="951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193</w:t>
            </w:r>
          </w:p>
        </w:tc>
        <w:tc>
          <w:tcPr>
            <w:tcW w:w="1077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84</w:t>
            </w:r>
          </w:p>
        </w:tc>
        <w:tc>
          <w:tcPr>
            <w:tcW w:w="957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28</w:t>
            </w:r>
          </w:p>
        </w:tc>
        <w:tc>
          <w:tcPr>
            <w:tcW w:w="989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66</w:t>
            </w:r>
          </w:p>
        </w:tc>
      </w:tr>
      <w:tr w:rsidR="008F37AC" w:rsidRPr="00DF1B06" w:rsidTr="00DF1B06">
        <w:tc>
          <w:tcPr>
            <w:cnfStyle w:val="001000000000"/>
            <w:tcW w:w="569" w:type="dxa"/>
          </w:tcPr>
          <w:p w:rsidR="008F37AC" w:rsidRPr="00DF1B06" w:rsidRDefault="008F37AC" w:rsidP="00DF1B06">
            <w:r w:rsidRPr="00DF1B06">
              <w:t xml:space="preserve">2010 </w:t>
            </w:r>
          </w:p>
        </w:tc>
        <w:tc>
          <w:tcPr>
            <w:tcW w:w="921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1261</w:t>
            </w:r>
          </w:p>
        </w:tc>
        <w:tc>
          <w:tcPr>
            <w:tcW w:w="918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29</w:t>
            </w:r>
          </w:p>
        </w:tc>
        <w:tc>
          <w:tcPr>
            <w:tcW w:w="989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219</w:t>
            </w:r>
          </w:p>
        </w:tc>
        <w:tc>
          <w:tcPr>
            <w:tcW w:w="951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161</w:t>
            </w:r>
          </w:p>
        </w:tc>
        <w:tc>
          <w:tcPr>
            <w:tcW w:w="1077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85</w:t>
            </w:r>
          </w:p>
        </w:tc>
        <w:tc>
          <w:tcPr>
            <w:tcW w:w="957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9</w:t>
            </w:r>
          </w:p>
        </w:tc>
        <w:tc>
          <w:tcPr>
            <w:tcW w:w="989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14</w:t>
            </w:r>
          </w:p>
        </w:tc>
      </w:tr>
      <w:tr w:rsidR="008F37AC" w:rsidRPr="00DF1B06" w:rsidTr="00DF1B06">
        <w:tc>
          <w:tcPr>
            <w:cnfStyle w:val="001000000000"/>
            <w:tcW w:w="569" w:type="dxa"/>
          </w:tcPr>
          <w:p w:rsidR="008F37AC" w:rsidRPr="00DF1B06" w:rsidRDefault="008F37AC" w:rsidP="00DF1B06">
            <w:r w:rsidRPr="00DF1B06">
              <w:t xml:space="preserve">2011 </w:t>
            </w:r>
          </w:p>
        </w:tc>
        <w:tc>
          <w:tcPr>
            <w:tcW w:w="921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 xml:space="preserve">1250 </w:t>
            </w:r>
          </w:p>
        </w:tc>
        <w:tc>
          <w:tcPr>
            <w:tcW w:w="918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30</w:t>
            </w:r>
          </w:p>
        </w:tc>
        <w:tc>
          <w:tcPr>
            <w:tcW w:w="989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228</w:t>
            </w:r>
          </w:p>
        </w:tc>
        <w:tc>
          <w:tcPr>
            <w:tcW w:w="951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230</w:t>
            </w:r>
          </w:p>
        </w:tc>
        <w:tc>
          <w:tcPr>
            <w:tcW w:w="1077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62</w:t>
            </w:r>
          </w:p>
        </w:tc>
        <w:tc>
          <w:tcPr>
            <w:tcW w:w="957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9</w:t>
            </w:r>
          </w:p>
        </w:tc>
        <w:tc>
          <w:tcPr>
            <w:tcW w:w="989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29</w:t>
            </w:r>
          </w:p>
        </w:tc>
      </w:tr>
      <w:tr w:rsidR="008F37AC" w:rsidRPr="00DF1B06" w:rsidTr="00DF1B06">
        <w:tc>
          <w:tcPr>
            <w:cnfStyle w:val="001000000000"/>
            <w:tcW w:w="569" w:type="dxa"/>
          </w:tcPr>
          <w:p w:rsidR="008F37AC" w:rsidRPr="00DF1B06" w:rsidRDefault="008F37AC" w:rsidP="00DF1B06">
            <w:r w:rsidRPr="00DF1B06">
              <w:t>2012</w:t>
            </w:r>
          </w:p>
        </w:tc>
        <w:tc>
          <w:tcPr>
            <w:tcW w:w="921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1644</w:t>
            </w:r>
          </w:p>
        </w:tc>
        <w:tc>
          <w:tcPr>
            <w:tcW w:w="918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23</w:t>
            </w:r>
          </w:p>
        </w:tc>
        <w:tc>
          <w:tcPr>
            <w:tcW w:w="989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347</w:t>
            </w:r>
          </w:p>
        </w:tc>
        <w:tc>
          <w:tcPr>
            <w:tcW w:w="951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244</w:t>
            </w:r>
          </w:p>
        </w:tc>
        <w:tc>
          <w:tcPr>
            <w:tcW w:w="1077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74</w:t>
            </w:r>
          </w:p>
        </w:tc>
        <w:tc>
          <w:tcPr>
            <w:tcW w:w="957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11</w:t>
            </w:r>
          </w:p>
        </w:tc>
        <w:tc>
          <w:tcPr>
            <w:tcW w:w="989" w:type="dxa"/>
          </w:tcPr>
          <w:p w:rsidR="008F37AC" w:rsidRPr="00DF1B06" w:rsidRDefault="008F37AC" w:rsidP="00DF1B06">
            <w:pPr>
              <w:cnfStyle w:val="000000000000"/>
            </w:pPr>
            <w:r w:rsidRPr="00DF1B06">
              <w:t>6</w:t>
            </w:r>
          </w:p>
        </w:tc>
      </w:tr>
    </w:tbl>
    <w:p w:rsidR="008F37AC" w:rsidRDefault="008F37AC" w:rsidP="008E3B0A">
      <w:pPr>
        <w:pStyle w:val="SingleTxtGR"/>
        <w:spacing w:before="240"/>
        <w:jc w:val="left"/>
        <w:rPr>
          <w:b/>
        </w:rPr>
      </w:pPr>
      <w:r>
        <w:t>Таблица 3</w:t>
      </w:r>
      <w:r>
        <w:rPr>
          <w:b/>
        </w:rPr>
        <w:br/>
        <w:t>Жалобы на применение физической силы сотрудниками полиции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644"/>
        <w:gridCol w:w="1526"/>
        <w:gridCol w:w="1246"/>
        <w:gridCol w:w="1343"/>
        <w:gridCol w:w="1456"/>
        <w:gridCol w:w="1155"/>
      </w:tblGrid>
      <w:tr w:rsidR="00851E43" w:rsidRPr="00D44C6B" w:rsidTr="00851E43">
        <w:tc>
          <w:tcPr>
            <w:cnfStyle w:val="001000000000"/>
            <w:tcW w:w="644" w:type="dxa"/>
            <w:tcBorders>
              <w:bottom w:val="single" w:sz="12" w:space="0" w:color="auto"/>
            </w:tcBorders>
            <w:shd w:val="clear" w:color="auto" w:fill="auto"/>
          </w:tcPr>
          <w:p w:rsidR="008F37AC" w:rsidRPr="00D44C6B" w:rsidRDefault="008F37AC" w:rsidP="00D44C6B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15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D44C6B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44C6B">
              <w:rPr>
                <w:i/>
                <w:sz w:val="16"/>
              </w:rPr>
              <w:t>Общее количество з</w:t>
            </w:r>
            <w:r w:rsidRPr="00D44C6B">
              <w:rPr>
                <w:i/>
                <w:sz w:val="16"/>
              </w:rPr>
              <w:t>а</w:t>
            </w:r>
            <w:r w:rsidRPr="00D44C6B">
              <w:rPr>
                <w:i/>
                <w:sz w:val="16"/>
              </w:rPr>
              <w:t>явлений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D44C6B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44C6B">
              <w:rPr>
                <w:i/>
                <w:sz w:val="16"/>
              </w:rPr>
              <w:t>Обоснова</w:t>
            </w:r>
            <w:r w:rsidRPr="00D44C6B">
              <w:rPr>
                <w:i/>
                <w:sz w:val="16"/>
              </w:rPr>
              <w:t>н</w:t>
            </w:r>
            <w:r w:rsidRPr="00D44C6B">
              <w:rPr>
                <w:i/>
                <w:sz w:val="16"/>
              </w:rPr>
              <w:t xml:space="preserve">ные 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D44C6B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44C6B">
              <w:rPr>
                <w:i/>
                <w:sz w:val="16"/>
              </w:rPr>
              <w:t>Необоснова</w:t>
            </w:r>
            <w:r w:rsidRPr="00D44C6B">
              <w:rPr>
                <w:i/>
                <w:sz w:val="16"/>
              </w:rPr>
              <w:t>н</w:t>
            </w:r>
            <w:r w:rsidRPr="00D44C6B">
              <w:rPr>
                <w:i/>
                <w:sz w:val="16"/>
              </w:rPr>
              <w:t xml:space="preserve">ные </w:t>
            </w:r>
          </w:p>
        </w:tc>
        <w:tc>
          <w:tcPr>
            <w:tcW w:w="1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D44C6B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44C6B">
              <w:rPr>
                <w:i/>
                <w:sz w:val="16"/>
              </w:rPr>
              <w:t>Бездоказ</w:t>
            </w:r>
            <w:r w:rsidRPr="00D44C6B">
              <w:rPr>
                <w:i/>
                <w:sz w:val="16"/>
              </w:rPr>
              <w:t>а</w:t>
            </w:r>
            <w:r w:rsidRPr="00D44C6B">
              <w:rPr>
                <w:i/>
                <w:sz w:val="16"/>
              </w:rPr>
              <w:t xml:space="preserve">тельные </w:t>
            </w:r>
          </w:p>
        </w:tc>
        <w:tc>
          <w:tcPr>
            <w:tcW w:w="11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D44C6B" w:rsidRDefault="008F37AC" w:rsidP="00D44C6B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44C6B">
              <w:rPr>
                <w:i/>
                <w:sz w:val="16"/>
              </w:rPr>
              <w:t xml:space="preserve">Отчасти </w:t>
            </w:r>
            <w:r w:rsidR="00851E43">
              <w:rPr>
                <w:i/>
                <w:sz w:val="16"/>
              </w:rPr>
              <w:br/>
            </w:r>
            <w:r w:rsidRPr="00D44C6B">
              <w:rPr>
                <w:i/>
                <w:sz w:val="16"/>
              </w:rPr>
              <w:t>обоснова</w:t>
            </w:r>
            <w:r w:rsidRPr="00D44C6B">
              <w:rPr>
                <w:i/>
                <w:sz w:val="16"/>
              </w:rPr>
              <w:t>н</w:t>
            </w:r>
            <w:r w:rsidRPr="00D44C6B">
              <w:rPr>
                <w:i/>
                <w:sz w:val="16"/>
              </w:rPr>
              <w:t xml:space="preserve">ные </w:t>
            </w:r>
          </w:p>
        </w:tc>
      </w:tr>
      <w:tr w:rsidR="008F37AC" w:rsidRPr="00D44C6B" w:rsidTr="00851E43">
        <w:tc>
          <w:tcPr>
            <w:cnfStyle w:val="001000000000"/>
            <w:tcW w:w="644" w:type="dxa"/>
            <w:tcBorders>
              <w:top w:val="single" w:sz="12" w:space="0" w:color="auto"/>
            </w:tcBorders>
          </w:tcPr>
          <w:p w:rsidR="008F37AC" w:rsidRPr="00D44C6B" w:rsidRDefault="008F37AC" w:rsidP="00D44C6B">
            <w:r w:rsidRPr="00D44C6B">
              <w:t>2007</w:t>
            </w:r>
          </w:p>
        </w:tc>
        <w:tc>
          <w:tcPr>
            <w:tcW w:w="1526" w:type="dxa"/>
            <w:tcBorders>
              <w:top w:val="single" w:sz="12" w:space="0" w:color="auto"/>
            </w:tcBorders>
          </w:tcPr>
          <w:p w:rsidR="008F37AC" w:rsidRPr="00D44C6B" w:rsidRDefault="008F37AC" w:rsidP="00D44C6B">
            <w:pPr>
              <w:cnfStyle w:val="000000000000"/>
            </w:pPr>
            <w:r w:rsidRPr="00D44C6B">
              <w:t>61</w:t>
            </w:r>
          </w:p>
        </w:tc>
        <w:tc>
          <w:tcPr>
            <w:tcW w:w="1246" w:type="dxa"/>
            <w:tcBorders>
              <w:top w:val="single" w:sz="12" w:space="0" w:color="auto"/>
            </w:tcBorders>
          </w:tcPr>
          <w:p w:rsidR="008F37AC" w:rsidRPr="00D44C6B" w:rsidRDefault="008F37AC" w:rsidP="00D44C6B">
            <w:pPr>
              <w:cnfStyle w:val="000000000000"/>
            </w:pPr>
            <w:r w:rsidRPr="00D44C6B">
              <w:t>9</w:t>
            </w:r>
          </w:p>
        </w:tc>
        <w:tc>
          <w:tcPr>
            <w:tcW w:w="1343" w:type="dxa"/>
            <w:tcBorders>
              <w:top w:val="single" w:sz="12" w:space="0" w:color="auto"/>
            </w:tcBorders>
          </w:tcPr>
          <w:p w:rsidR="008F37AC" w:rsidRPr="00D44C6B" w:rsidRDefault="008F37AC" w:rsidP="00D44C6B">
            <w:pPr>
              <w:cnfStyle w:val="000000000000"/>
            </w:pPr>
            <w:r w:rsidRPr="00D44C6B">
              <w:t>33</w:t>
            </w:r>
          </w:p>
        </w:tc>
        <w:tc>
          <w:tcPr>
            <w:tcW w:w="1456" w:type="dxa"/>
            <w:tcBorders>
              <w:top w:val="single" w:sz="12" w:space="0" w:color="auto"/>
            </w:tcBorders>
          </w:tcPr>
          <w:p w:rsidR="008F37AC" w:rsidRPr="00D44C6B" w:rsidRDefault="008F37AC" w:rsidP="00D44C6B">
            <w:pPr>
              <w:cnfStyle w:val="000000000000"/>
            </w:pPr>
            <w:r w:rsidRPr="00D44C6B">
              <w:t>19</w:t>
            </w:r>
          </w:p>
        </w:tc>
        <w:tc>
          <w:tcPr>
            <w:tcW w:w="1155" w:type="dxa"/>
            <w:tcBorders>
              <w:top w:val="single" w:sz="12" w:space="0" w:color="auto"/>
            </w:tcBorders>
          </w:tcPr>
          <w:p w:rsidR="008F37AC" w:rsidRPr="00D44C6B" w:rsidRDefault="008F37AC" w:rsidP="00D44C6B">
            <w:pPr>
              <w:cnfStyle w:val="000000000000"/>
            </w:pPr>
            <w:r w:rsidRPr="00D44C6B">
              <w:t>/</w:t>
            </w:r>
          </w:p>
        </w:tc>
      </w:tr>
      <w:tr w:rsidR="008F37AC" w:rsidRPr="00D44C6B" w:rsidTr="00851E43">
        <w:tc>
          <w:tcPr>
            <w:cnfStyle w:val="001000000000"/>
            <w:tcW w:w="644" w:type="dxa"/>
          </w:tcPr>
          <w:p w:rsidR="008F37AC" w:rsidRPr="00D44C6B" w:rsidRDefault="008F37AC" w:rsidP="00D44C6B">
            <w:r w:rsidRPr="00D44C6B">
              <w:t>2008</w:t>
            </w:r>
          </w:p>
        </w:tc>
        <w:tc>
          <w:tcPr>
            <w:tcW w:w="152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64</w:t>
            </w:r>
          </w:p>
        </w:tc>
        <w:tc>
          <w:tcPr>
            <w:tcW w:w="124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4</w:t>
            </w:r>
          </w:p>
        </w:tc>
        <w:tc>
          <w:tcPr>
            <w:tcW w:w="1343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36</w:t>
            </w:r>
          </w:p>
        </w:tc>
        <w:tc>
          <w:tcPr>
            <w:tcW w:w="145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24</w:t>
            </w:r>
          </w:p>
        </w:tc>
        <w:tc>
          <w:tcPr>
            <w:tcW w:w="1155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/</w:t>
            </w:r>
          </w:p>
        </w:tc>
      </w:tr>
      <w:tr w:rsidR="008F37AC" w:rsidRPr="00D44C6B" w:rsidTr="00851E43">
        <w:tc>
          <w:tcPr>
            <w:cnfStyle w:val="001000000000"/>
            <w:tcW w:w="644" w:type="dxa"/>
          </w:tcPr>
          <w:p w:rsidR="008F37AC" w:rsidRPr="00D44C6B" w:rsidRDefault="008F37AC" w:rsidP="00D44C6B">
            <w:r w:rsidRPr="00D44C6B">
              <w:t>2009</w:t>
            </w:r>
          </w:p>
        </w:tc>
        <w:tc>
          <w:tcPr>
            <w:tcW w:w="152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79</w:t>
            </w:r>
          </w:p>
        </w:tc>
        <w:tc>
          <w:tcPr>
            <w:tcW w:w="124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6</w:t>
            </w:r>
          </w:p>
        </w:tc>
        <w:tc>
          <w:tcPr>
            <w:tcW w:w="1343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37</w:t>
            </w:r>
          </w:p>
        </w:tc>
        <w:tc>
          <w:tcPr>
            <w:tcW w:w="145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36</w:t>
            </w:r>
          </w:p>
        </w:tc>
        <w:tc>
          <w:tcPr>
            <w:tcW w:w="1155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/</w:t>
            </w:r>
          </w:p>
        </w:tc>
      </w:tr>
      <w:tr w:rsidR="008F37AC" w:rsidRPr="00D44C6B" w:rsidTr="00851E43">
        <w:tc>
          <w:tcPr>
            <w:cnfStyle w:val="001000000000"/>
            <w:tcW w:w="644" w:type="dxa"/>
          </w:tcPr>
          <w:p w:rsidR="008F37AC" w:rsidRPr="00D44C6B" w:rsidRDefault="008F37AC" w:rsidP="00D44C6B">
            <w:r w:rsidRPr="00D44C6B">
              <w:t>2010</w:t>
            </w:r>
          </w:p>
        </w:tc>
        <w:tc>
          <w:tcPr>
            <w:tcW w:w="152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64</w:t>
            </w:r>
          </w:p>
        </w:tc>
        <w:tc>
          <w:tcPr>
            <w:tcW w:w="124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5</w:t>
            </w:r>
          </w:p>
        </w:tc>
        <w:tc>
          <w:tcPr>
            <w:tcW w:w="1343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38</w:t>
            </w:r>
          </w:p>
        </w:tc>
        <w:tc>
          <w:tcPr>
            <w:tcW w:w="145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20</w:t>
            </w:r>
          </w:p>
        </w:tc>
        <w:tc>
          <w:tcPr>
            <w:tcW w:w="1155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1</w:t>
            </w:r>
          </w:p>
        </w:tc>
      </w:tr>
      <w:tr w:rsidR="008F37AC" w:rsidRPr="00D44C6B" w:rsidTr="00851E43">
        <w:tc>
          <w:tcPr>
            <w:cnfStyle w:val="001000000000"/>
            <w:tcW w:w="644" w:type="dxa"/>
          </w:tcPr>
          <w:p w:rsidR="008F37AC" w:rsidRPr="00D44C6B" w:rsidRDefault="008F37AC" w:rsidP="00D44C6B">
            <w:r w:rsidRPr="00D44C6B">
              <w:t>2011</w:t>
            </w:r>
          </w:p>
        </w:tc>
        <w:tc>
          <w:tcPr>
            <w:tcW w:w="152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63</w:t>
            </w:r>
          </w:p>
        </w:tc>
        <w:tc>
          <w:tcPr>
            <w:tcW w:w="124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8</w:t>
            </w:r>
          </w:p>
        </w:tc>
        <w:tc>
          <w:tcPr>
            <w:tcW w:w="1343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44</w:t>
            </w:r>
          </w:p>
        </w:tc>
        <w:tc>
          <w:tcPr>
            <w:tcW w:w="145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11</w:t>
            </w:r>
          </w:p>
        </w:tc>
        <w:tc>
          <w:tcPr>
            <w:tcW w:w="1155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/</w:t>
            </w:r>
          </w:p>
        </w:tc>
      </w:tr>
      <w:tr w:rsidR="008F37AC" w:rsidRPr="00D44C6B" w:rsidTr="00851E43">
        <w:tc>
          <w:tcPr>
            <w:cnfStyle w:val="001000000000"/>
            <w:tcW w:w="644" w:type="dxa"/>
          </w:tcPr>
          <w:p w:rsidR="008F37AC" w:rsidRPr="00D44C6B" w:rsidRDefault="008F37AC" w:rsidP="00D44C6B">
            <w:r w:rsidRPr="00D44C6B">
              <w:t>2012</w:t>
            </w:r>
          </w:p>
        </w:tc>
        <w:tc>
          <w:tcPr>
            <w:tcW w:w="152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73</w:t>
            </w:r>
          </w:p>
        </w:tc>
        <w:tc>
          <w:tcPr>
            <w:tcW w:w="124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4</w:t>
            </w:r>
          </w:p>
        </w:tc>
        <w:tc>
          <w:tcPr>
            <w:tcW w:w="1343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46</w:t>
            </w:r>
          </w:p>
        </w:tc>
        <w:tc>
          <w:tcPr>
            <w:tcW w:w="1456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23</w:t>
            </w:r>
          </w:p>
        </w:tc>
        <w:tc>
          <w:tcPr>
            <w:tcW w:w="1155" w:type="dxa"/>
          </w:tcPr>
          <w:p w:rsidR="008F37AC" w:rsidRPr="00D44C6B" w:rsidRDefault="008F37AC" w:rsidP="00D44C6B">
            <w:pPr>
              <w:cnfStyle w:val="000000000000"/>
            </w:pPr>
            <w:r w:rsidRPr="00D44C6B">
              <w:t>/</w:t>
            </w:r>
          </w:p>
        </w:tc>
      </w:tr>
    </w:tbl>
    <w:p w:rsidR="008F37AC" w:rsidRPr="00606574" w:rsidRDefault="00927AF6" w:rsidP="008F37AC">
      <w:pPr>
        <w:pStyle w:val="SingleTxtGR"/>
      </w:pPr>
      <w:r>
        <w:t>46.</w:t>
      </w:r>
      <w:r>
        <w:tab/>
      </w:r>
      <w:r w:rsidR="008F37AC">
        <w:t>В</w:t>
      </w:r>
      <w:r w:rsidR="008F37AC" w:rsidRPr="00606574">
        <w:t xml:space="preserve"> 2009</w:t>
      </w:r>
      <w:r w:rsidR="008F37AC" w:rsidRPr="00AA2721">
        <w:t xml:space="preserve"> </w:t>
      </w:r>
      <w:r w:rsidR="008F37AC">
        <w:t>году</w:t>
      </w:r>
      <w:r w:rsidR="008F37AC" w:rsidRPr="00AA2721">
        <w:t xml:space="preserve"> </w:t>
      </w:r>
      <w:r w:rsidR="008F37AC">
        <w:t>Отдел</w:t>
      </w:r>
      <w:r w:rsidR="008F37AC" w:rsidRPr="00AA2721">
        <w:t xml:space="preserve"> </w:t>
      </w:r>
      <w:r w:rsidR="008F37AC">
        <w:t>полиции</w:t>
      </w:r>
      <w:r w:rsidR="008F37AC" w:rsidRPr="00AA2721">
        <w:t xml:space="preserve"> </w:t>
      </w:r>
      <w:r w:rsidR="008F37AC">
        <w:t>и</w:t>
      </w:r>
      <w:r w:rsidR="008F37AC" w:rsidRPr="00AA2721">
        <w:t xml:space="preserve"> </w:t>
      </w:r>
      <w:r w:rsidR="008F37AC">
        <w:t>криминалистики</w:t>
      </w:r>
      <w:r w:rsidR="008F37AC" w:rsidRPr="00AA2721">
        <w:t xml:space="preserve"> </w:t>
      </w:r>
      <w:r w:rsidR="008F37AC">
        <w:t>в</w:t>
      </w:r>
      <w:r w:rsidR="008F37AC" w:rsidRPr="00AA2721">
        <w:t xml:space="preserve"> </w:t>
      </w:r>
      <w:r w:rsidR="008F37AC">
        <w:t>сотрудничестве</w:t>
      </w:r>
      <w:r w:rsidR="008F37AC" w:rsidRPr="00AA2721">
        <w:t xml:space="preserve"> </w:t>
      </w:r>
      <w:r w:rsidR="008F37AC">
        <w:t>с</w:t>
      </w:r>
      <w:r w:rsidR="008F37AC" w:rsidRPr="00AA2721">
        <w:t xml:space="preserve"> </w:t>
      </w:r>
      <w:r w:rsidR="008F37AC">
        <w:t>н</w:t>
      </w:r>
      <w:r w:rsidR="008F37AC">
        <w:t>е</w:t>
      </w:r>
      <w:r w:rsidR="008F37AC">
        <w:t>сколькими</w:t>
      </w:r>
      <w:r w:rsidR="008F37AC" w:rsidRPr="00AA2721">
        <w:t xml:space="preserve"> </w:t>
      </w:r>
      <w:r w:rsidR="008F37AC">
        <w:t>организациями</w:t>
      </w:r>
      <w:r w:rsidR="008F37AC" w:rsidRPr="00AA2721">
        <w:t xml:space="preserve"> </w:t>
      </w:r>
      <w:r w:rsidR="008F37AC">
        <w:t>гражданского</w:t>
      </w:r>
      <w:r w:rsidR="008F37AC" w:rsidRPr="00AA2721">
        <w:t xml:space="preserve"> </w:t>
      </w:r>
      <w:r w:rsidR="008F37AC">
        <w:t>общества</w:t>
      </w:r>
      <w:r w:rsidR="008F37AC" w:rsidRPr="00AA2721">
        <w:t xml:space="preserve"> </w:t>
      </w:r>
      <w:r w:rsidR="008F37AC">
        <w:t>принял</w:t>
      </w:r>
      <w:r w:rsidR="008F37AC" w:rsidRPr="00AA2721">
        <w:t xml:space="preserve"> </w:t>
      </w:r>
      <w:r w:rsidR="008F37AC">
        <w:t>участие</w:t>
      </w:r>
      <w:r w:rsidR="008F37AC" w:rsidRPr="00AA2721">
        <w:t xml:space="preserve"> </w:t>
      </w:r>
      <w:r w:rsidR="008F37AC">
        <w:t>в</w:t>
      </w:r>
      <w:r w:rsidR="008F37AC" w:rsidRPr="00AA2721">
        <w:t xml:space="preserve"> </w:t>
      </w:r>
      <w:r w:rsidR="008F37AC">
        <w:t>подде</w:t>
      </w:r>
      <w:r w:rsidR="008F37AC">
        <w:t>р</w:t>
      </w:r>
      <w:r w:rsidR="008F37AC">
        <w:t>жанной</w:t>
      </w:r>
      <w:r w:rsidR="008F37AC" w:rsidRPr="00AA2721">
        <w:t xml:space="preserve"> </w:t>
      </w:r>
      <w:r w:rsidR="008F37AC">
        <w:t>ЕС</w:t>
      </w:r>
      <w:r w:rsidR="008F37AC" w:rsidRPr="00AA2721">
        <w:t xml:space="preserve"> </w:t>
      </w:r>
      <w:r w:rsidR="008F37AC">
        <w:t>программе</w:t>
      </w:r>
      <w:r w:rsidR="008F37AC" w:rsidRPr="00AA2721">
        <w:t xml:space="preserve">, </w:t>
      </w:r>
      <w:r w:rsidR="008F37AC">
        <w:t>озаглавленной</w:t>
      </w:r>
      <w:r w:rsidR="008F37AC" w:rsidRPr="00AA2721">
        <w:t xml:space="preserve"> </w:t>
      </w:r>
      <w:r w:rsidR="00D85A0A">
        <w:t>"</w:t>
      </w:r>
      <w:r w:rsidR="008F37AC">
        <w:t>Македония</w:t>
      </w:r>
      <w:r w:rsidR="008F37AC" w:rsidRPr="00AA2721">
        <w:t xml:space="preserve"> </w:t>
      </w:r>
      <w:r w:rsidR="008F37AC">
        <w:t>без</w:t>
      </w:r>
      <w:r w:rsidR="008F37AC" w:rsidRPr="00AA2721">
        <w:t xml:space="preserve"> </w:t>
      </w:r>
      <w:r w:rsidR="008F37AC">
        <w:t>дискриминации</w:t>
      </w:r>
      <w:r w:rsidR="00265BB2">
        <w:t>"</w:t>
      </w:r>
      <w:r w:rsidR="008F37AC" w:rsidRPr="00606574">
        <w:t xml:space="preserve">, </w:t>
      </w:r>
      <w:r w:rsidR="008F37AC">
        <w:t>кот</w:t>
      </w:r>
      <w:r w:rsidR="008F37AC">
        <w:t>о</w:t>
      </w:r>
      <w:r w:rsidR="008F37AC">
        <w:t>рая</w:t>
      </w:r>
      <w:r w:rsidR="008F37AC" w:rsidRPr="00AA2721">
        <w:t xml:space="preserve"> </w:t>
      </w:r>
      <w:r w:rsidR="008F37AC">
        <w:t>преследовала</w:t>
      </w:r>
      <w:r w:rsidR="008F37AC" w:rsidRPr="00AA2721">
        <w:t xml:space="preserve"> </w:t>
      </w:r>
      <w:r w:rsidR="008F37AC">
        <w:t>цель</w:t>
      </w:r>
      <w:r w:rsidR="008F37AC" w:rsidRPr="00AA2721">
        <w:t xml:space="preserve"> </w:t>
      </w:r>
      <w:r w:rsidR="008F37AC">
        <w:t>содействовать</w:t>
      </w:r>
      <w:r w:rsidR="008F37AC" w:rsidRPr="00AA2721">
        <w:t xml:space="preserve"> </w:t>
      </w:r>
      <w:r w:rsidR="008F37AC">
        <w:t>созданию</w:t>
      </w:r>
      <w:r w:rsidR="008F37AC" w:rsidRPr="00AA2721">
        <w:t xml:space="preserve"> </w:t>
      </w:r>
      <w:r w:rsidR="008F37AC">
        <w:t>эффективной</w:t>
      </w:r>
      <w:r w:rsidR="008F37AC" w:rsidRPr="00AA2721">
        <w:t xml:space="preserve"> </w:t>
      </w:r>
      <w:r w:rsidR="008F37AC">
        <w:t>и</w:t>
      </w:r>
      <w:r w:rsidR="008F37AC" w:rsidRPr="00AA2721">
        <w:t xml:space="preserve"> </w:t>
      </w:r>
      <w:r w:rsidR="008F37AC">
        <w:t>дееспособной</w:t>
      </w:r>
      <w:r w:rsidR="008F37AC" w:rsidRPr="00AA2721">
        <w:t xml:space="preserve"> </w:t>
      </w:r>
      <w:r w:rsidR="008F37AC">
        <w:t>основы</w:t>
      </w:r>
      <w:r w:rsidR="008F37AC" w:rsidRPr="00AA2721">
        <w:t xml:space="preserve"> </w:t>
      </w:r>
      <w:r w:rsidR="008F37AC">
        <w:t>равных</w:t>
      </w:r>
      <w:r w:rsidR="008F37AC" w:rsidRPr="00AA2721">
        <w:t xml:space="preserve"> </w:t>
      </w:r>
      <w:r w:rsidR="008F37AC">
        <w:t>возможностей</w:t>
      </w:r>
      <w:r w:rsidR="008F37AC" w:rsidRPr="00AA2721">
        <w:t xml:space="preserve"> </w:t>
      </w:r>
      <w:r w:rsidR="008F37AC">
        <w:t>для</w:t>
      </w:r>
      <w:r w:rsidR="008F37AC" w:rsidRPr="00AA2721">
        <w:t xml:space="preserve"> </w:t>
      </w:r>
      <w:r w:rsidR="008F37AC">
        <w:t>всех</w:t>
      </w:r>
      <w:r w:rsidR="008F37AC" w:rsidRPr="00AA2721">
        <w:t xml:space="preserve"> </w:t>
      </w:r>
      <w:r w:rsidR="008F37AC">
        <w:t>граждан</w:t>
      </w:r>
      <w:r w:rsidR="008F37AC" w:rsidRPr="00AA2721">
        <w:t xml:space="preserve"> </w:t>
      </w:r>
      <w:r w:rsidR="008F37AC">
        <w:t>Республики</w:t>
      </w:r>
      <w:r w:rsidR="008F37AC" w:rsidRPr="00AA2721">
        <w:t xml:space="preserve"> </w:t>
      </w:r>
      <w:r w:rsidR="008F37AC">
        <w:t>Македонии</w:t>
      </w:r>
      <w:r w:rsidR="008F37AC" w:rsidRPr="00606574">
        <w:t xml:space="preserve">. </w:t>
      </w:r>
    </w:p>
    <w:p w:rsidR="008F37AC" w:rsidRPr="00606574" w:rsidRDefault="00671C80" w:rsidP="008F37AC">
      <w:pPr>
        <w:pStyle w:val="SingleTxtGR"/>
      </w:pPr>
      <w:r>
        <w:t>47.</w:t>
      </w:r>
      <w:r>
        <w:tab/>
      </w:r>
      <w:r w:rsidR="008F37AC">
        <w:t>В</w:t>
      </w:r>
      <w:r w:rsidR="008F37AC" w:rsidRPr="00AA2721">
        <w:t xml:space="preserve"> </w:t>
      </w:r>
      <w:r w:rsidR="008F37AC">
        <w:t>период</w:t>
      </w:r>
      <w:r w:rsidR="008F37AC" w:rsidRPr="00AA2721">
        <w:t xml:space="preserve"> </w:t>
      </w:r>
      <w:r w:rsidR="008F37AC">
        <w:t>с</w:t>
      </w:r>
      <w:r w:rsidR="008F37AC" w:rsidRPr="00AA2721">
        <w:t xml:space="preserve"> </w:t>
      </w:r>
      <w:r w:rsidR="008F37AC">
        <w:t>ноября</w:t>
      </w:r>
      <w:r w:rsidR="008F37AC" w:rsidRPr="00AA2721">
        <w:t xml:space="preserve"> </w:t>
      </w:r>
      <w:r w:rsidR="008F37AC">
        <w:t>по</w:t>
      </w:r>
      <w:r w:rsidR="008F37AC" w:rsidRPr="00AA2721">
        <w:t xml:space="preserve"> </w:t>
      </w:r>
      <w:r w:rsidR="0044374E">
        <w:t>декабрь</w:t>
      </w:r>
      <w:r w:rsidR="008F37AC" w:rsidRPr="00AA2721">
        <w:t xml:space="preserve"> 2009 </w:t>
      </w:r>
      <w:r w:rsidR="008F37AC">
        <w:t>года</w:t>
      </w:r>
      <w:r w:rsidR="008F37AC" w:rsidRPr="00AA2721">
        <w:t xml:space="preserve"> </w:t>
      </w:r>
      <w:r w:rsidR="008F37AC">
        <w:t>для</w:t>
      </w:r>
      <w:r w:rsidR="008F37AC" w:rsidRPr="00AA2721">
        <w:t xml:space="preserve"> 30 </w:t>
      </w:r>
      <w:r w:rsidR="008F37AC">
        <w:t>руководящих</w:t>
      </w:r>
      <w:r w:rsidR="008F37AC" w:rsidRPr="00AA2721">
        <w:t xml:space="preserve"> </w:t>
      </w:r>
      <w:r w:rsidR="008F37AC">
        <w:t>работников</w:t>
      </w:r>
      <w:r w:rsidR="008F37AC" w:rsidRPr="00AA2721">
        <w:t xml:space="preserve"> </w:t>
      </w:r>
      <w:r w:rsidR="008F37AC">
        <w:t>всех</w:t>
      </w:r>
      <w:r w:rsidR="008F37AC" w:rsidRPr="00AA2721">
        <w:t xml:space="preserve"> </w:t>
      </w:r>
      <w:r w:rsidR="008F37AC">
        <w:t>отделов</w:t>
      </w:r>
      <w:r w:rsidR="008F37AC" w:rsidRPr="00AA2721">
        <w:t xml:space="preserve"> </w:t>
      </w:r>
      <w:r w:rsidR="008F37AC">
        <w:t>внутренних</w:t>
      </w:r>
      <w:r w:rsidR="008F37AC" w:rsidRPr="00AA2721">
        <w:t xml:space="preserve"> </w:t>
      </w:r>
      <w:r w:rsidR="008F37AC">
        <w:t>дел</w:t>
      </w:r>
      <w:r w:rsidR="008F37AC" w:rsidRPr="00AA2721">
        <w:t xml:space="preserve"> </w:t>
      </w:r>
      <w:r w:rsidR="008F37AC">
        <w:t xml:space="preserve">был организован двухдневный учебный семинар на тему </w:t>
      </w:r>
      <w:r>
        <w:t>"Р</w:t>
      </w:r>
      <w:r w:rsidR="008F37AC">
        <w:t>авные возможности и недискриминация</w:t>
      </w:r>
      <w:r>
        <w:t>"</w:t>
      </w:r>
      <w:r w:rsidR="008F37AC">
        <w:t>.</w:t>
      </w:r>
    </w:p>
    <w:p w:rsidR="008F37AC" w:rsidRPr="00606574" w:rsidRDefault="00671C80" w:rsidP="008F37AC">
      <w:pPr>
        <w:pStyle w:val="SingleTxtGR"/>
      </w:pPr>
      <w:r>
        <w:t>48.</w:t>
      </w:r>
      <w:r>
        <w:tab/>
      </w:r>
      <w:r w:rsidR="008F37AC">
        <w:t>Отдел</w:t>
      </w:r>
      <w:r w:rsidR="008F37AC" w:rsidRPr="00AA2721">
        <w:t xml:space="preserve"> </w:t>
      </w:r>
      <w:r w:rsidR="008F37AC">
        <w:t>участвовал</w:t>
      </w:r>
      <w:r w:rsidR="008F37AC" w:rsidRPr="00AA2721">
        <w:t xml:space="preserve"> </w:t>
      </w:r>
      <w:r w:rsidR="008F37AC">
        <w:t>в</w:t>
      </w:r>
      <w:r w:rsidR="008F37AC" w:rsidRPr="00AA2721">
        <w:t xml:space="preserve"> </w:t>
      </w:r>
      <w:r w:rsidR="008F37AC">
        <w:t>разработке</w:t>
      </w:r>
      <w:r w:rsidR="008F37AC" w:rsidRPr="00AA2721">
        <w:t xml:space="preserve"> </w:t>
      </w:r>
      <w:r w:rsidR="008F37AC">
        <w:t>формы</w:t>
      </w:r>
      <w:r w:rsidR="008F37AC" w:rsidRPr="00AA2721">
        <w:t xml:space="preserve"> </w:t>
      </w:r>
      <w:r w:rsidR="008F37AC">
        <w:t>протоколов</w:t>
      </w:r>
      <w:r w:rsidR="008F37AC" w:rsidRPr="00AA2721">
        <w:t xml:space="preserve"> </w:t>
      </w:r>
      <w:r w:rsidR="008F37AC">
        <w:t>для</w:t>
      </w:r>
      <w:r w:rsidR="008F37AC" w:rsidRPr="00AA2721">
        <w:t xml:space="preserve"> </w:t>
      </w:r>
      <w:r w:rsidR="008F37AC">
        <w:t>беспризорных</w:t>
      </w:r>
      <w:r w:rsidR="008F37AC" w:rsidRPr="00AA2721">
        <w:t xml:space="preserve"> </w:t>
      </w:r>
      <w:r w:rsidR="008F37AC">
        <w:t>д</w:t>
      </w:r>
      <w:r w:rsidR="008F37AC">
        <w:t>е</w:t>
      </w:r>
      <w:r w:rsidR="008F37AC">
        <w:t>тей</w:t>
      </w:r>
      <w:r w:rsidR="008F37AC" w:rsidRPr="00AA2721">
        <w:t xml:space="preserve">, </w:t>
      </w:r>
      <w:r w:rsidR="008F37AC">
        <w:t>бо</w:t>
      </w:r>
      <w:r w:rsidR="0044374E">
        <w:rPr>
          <w:rFonts w:ascii="Tahoma" w:hAnsi="Tahoma" w:cs="Tahoma"/>
        </w:rPr>
        <w:t></w:t>
      </w:r>
      <w:r w:rsidR="008F37AC">
        <w:t>льшая часть которых</w:t>
      </w:r>
      <w:r w:rsidR="008F37AC" w:rsidRPr="00AA2721">
        <w:t xml:space="preserve"> </w:t>
      </w:r>
      <w:r w:rsidR="008F37AC">
        <w:t>в</w:t>
      </w:r>
      <w:r w:rsidR="008F37AC" w:rsidRPr="00AA2721">
        <w:t xml:space="preserve"> </w:t>
      </w:r>
      <w:r w:rsidR="008F37AC">
        <w:t>основном</w:t>
      </w:r>
      <w:r w:rsidR="008F37AC" w:rsidRPr="00AA2721">
        <w:t xml:space="preserve"> </w:t>
      </w:r>
      <w:r w:rsidR="008F37AC">
        <w:t>принадлежит к общине рома.</w:t>
      </w:r>
    </w:p>
    <w:p w:rsidR="008F37AC" w:rsidRPr="00606574" w:rsidRDefault="00671C80" w:rsidP="008F37AC">
      <w:pPr>
        <w:pStyle w:val="SingleTxtGR"/>
      </w:pPr>
      <w:r>
        <w:t>49.</w:t>
      </w:r>
      <w:r>
        <w:tab/>
      </w:r>
      <w:r w:rsidR="008F37AC">
        <w:t>В</w:t>
      </w:r>
      <w:r w:rsidR="008F37AC" w:rsidRPr="00EB3DCD">
        <w:t xml:space="preserve"> </w:t>
      </w:r>
      <w:r w:rsidR="008F37AC">
        <w:t>этой</w:t>
      </w:r>
      <w:r w:rsidR="008F37AC" w:rsidRPr="00EB3DCD">
        <w:t xml:space="preserve"> </w:t>
      </w:r>
      <w:r w:rsidR="008F37AC">
        <w:t>связи</w:t>
      </w:r>
      <w:r w:rsidR="008F37AC" w:rsidRPr="00EB3DCD">
        <w:t xml:space="preserve"> </w:t>
      </w:r>
      <w:r w:rsidR="008F37AC">
        <w:t>было</w:t>
      </w:r>
      <w:r w:rsidR="008F37AC" w:rsidRPr="00EB3DCD">
        <w:t xml:space="preserve"> </w:t>
      </w:r>
      <w:r w:rsidR="008F37AC">
        <w:t>организовано</w:t>
      </w:r>
      <w:r w:rsidR="008F37AC" w:rsidRPr="00EB3DCD">
        <w:t xml:space="preserve"> </w:t>
      </w:r>
      <w:r w:rsidR="008F37AC">
        <w:t>три</w:t>
      </w:r>
      <w:r w:rsidR="008F37AC" w:rsidRPr="00EB3DCD">
        <w:t xml:space="preserve"> </w:t>
      </w:r>
      <w:r w:rsidR="008F37AC">
        <w:t>региональных</w:t>
      </w:r>
      <w:r w:rsidR="008F37AC" w:rsidRPr="00EB3DCD">
        <w:t xml:space="preserve"> </w:t>
      </w:r>
      <w:r w:rsidR="008F37AC">
        <w:t>рабочих</w:t>
      </w:r>
      <w:r w:rsidR="008F37AC" w:rsidRPr="00EB3DCD">
        <w:t xml:space="preserve"> </w:t>
      </w:r>
      <w:r w:rsidR="008F37AC">
        <w:t>совещания, на которых были о</w:t>
      </w:r>
      <w:r w:rsidR="0044374E">
        <w:t>б</w:t>
      </w:r>
      <w:r w:rsidR="008F37AC">
        <w:t>суждены проблемы обращения с беспризорными детьми и были сделаны предложения по решению проблем в этой области.</w:t>
      </w:r>
    </w:p>
    <w:p w:rsidR="008F37AC" w:rsidRDefault="008F37AC" w:rsidP="00671C80">
      <w:pPr>
        <w:pStyle w:val="H23GR"/>
      </w:pPr>
      <w:r w:rsidRPr="00EB3DCD">
        <w:tab/>
      </w:r>
      <w:r w:rsidRPr="00D25DAC">
        <w:t>3.</w:t>
      </w:r>
      <w:r w:rsidRPr="00D25DAC">
        <w:tab/>
      </w:r>
      <w:r w:rsidRPr="001762B3">
        <w:t>Политические права, в частности п</w:t>
      </w:r>
      <w:r w:rsidR="0044374E">
        <w:t>раво участвовать  в выборах −</w:t>
      </w:r>
      <w:r w:rsidRPr="001762B3">
        <w:t xml:space="preserve"> голосовать</w:t>
      </w:r>
      <w:r w:rsidR="0044374E">
        <w:t xml:space="preserve"> и выставлять свою кандидатуру −</w:t>
      </w:r>
      <w:r w:rsidRPr="001762B3">
        <w:t xml:space="preserve"> на основе всеобщего и равного избирательного права, право принимать участие в управлении страной, равно как и в </w:t>
      </w:r>
      <w:r>
        <w:t>участии в государственных делах</w:t>
      </w:r>
      <w:r w:rsidRPr="001762B3">
        <w:t xml:space="preserve"> на любом уровне, а также право </w:t>
      </w:r>
      <w:r>
        <w:t xml:space="preserve">на </w:t>
      </w:r>
      <w:r w:rsidRPr="001762B3">
        <w:t>равн</w:t>
      </w:r>
      <w:r>
        <w:t>ый доступ</w:t>
      </w:r>
      <w:r w:rsidRPr="001762B3">
        <w:t xml:space="preserve"> к государс</w:t>
      </w:r>
      <w:r w:rsidRPr="001762B3">
        <w:t>т</w:t>
      </w:r>
      <w:r w:rsidRPr="001762B3">
        <w:t xml:space="preserve">венной службе </w:t>
      </w:r>
    </w:p>
    <w:p w:rsidR="008F37AC" w:rsidRPr="00606574" w:rsidRDefault="00671C80" w:rsidP="008F37AC">
      <w:pPr>
        <w:pStyle w:val="SingleTxtGR"/>
      </w:pPr>
      <w:r>
        <w:t>50.</w:t>
      </w:r>
      <w:r>
        <w:tab/>
      </w:r>
      <w:r w:rsidR="008F37AC">
        <w:t>В</w:t>
      </w:r>
      <w:r w:rsidR="008F37AC" w:rsidRPr="00E03968">
        <w:t xml:space="preserve"> </w:t>
      </w:r>
      <w:r w:rsidR="008F37AC">
        <w:t>Республике</w:t>
      </w:r>
      <w:r w:rsidR="008F37AC" w:rsidRPr="00E03968">
        <w:t xml:space="preserve"> </w:t>
      </w:r>
      <w:r w:rsidR="0044374E">
        <w:t>Македония</w:t>
      </w:r>
      <w:r w:rsidR="008F37AC" w:rsidRPr="00E03968">
        <w:t xml:space="preserve"> </w:t>
      </w:r>
      <w:r w:rsidR="008F37AC">
        <w:t>право</w:t>
      </w:r>
      <w:r w:rsidR="008F37AC" w:rsidRPr="00E03968">
        <w:t xml:space="preserve"> </w:t>
      </w:r>
      <w:r w:rsidR="008F37AC">
        <w:t>голоса</w:t>
      </w:r>
      <w:r w:rsidR="008F37AC" w:rsidRPr="00E03968">
        <w:t xml:space="preserve"> </w:t>
      </w:r>
      <w:r w:rsidR="008F37AC">
        <w:t>является</w:t>
      </w:r>
      <w:r w:rsidR="008F37AC" w:rsidRPr="00E03968">
        <w:t xml:space="preserve"> </w:t>
      </w:r>
      <w:r w:rsidR="008F37AC">
        <w:t>всеобщим, индивидуал</w:t>
      </w:r>
      <w:r w:rsidR="008F37AC">
        <w:t>ь</w:t>
      </w:r>
      <w:r w:rsidR="008F37AC">
        <w:t>ным и равным для всех избирателей</w:t>
      </w:r>
      <w:r w:rsidR="008F37AC" w:rsidRPr="00606574">
        <w:t xml:space="preserve">. </w:t>
      </w:r>
      <w:r w:rsidR="008F37AC">
        <w:t>Только</w:t>
      </w:r>
      <w:r w:rsidR="008F37AC" w:rsidRPr="007208C6">
        <w:t xml:space="preserve"> </w:t>
      </w:r>
      <w:r w:rsidR="008F37AC">
        <w:t>граждане</w:t>
      </w:r>
      <w:r w:rsidR="008F37AC" w:rsidRPr="007208C6">
        <w:t xml:space="preserve"> </w:t>
      </w:r>
      <w:r w:rsidR="008F37AC">
        <w:t>Республики</w:t>
      </w:r>
      <w:r w:rsidR="008F37AC" w:rsidRPr="007208C6">
        <w:t xml:space="preserve"> </w:t>
      </w:r>
      <w:r w:rsidR="0044374E">
        <w:t>Македония</w:t>
      </w:r>
      <w:r w:rsidR="008F37AC" w:rsidRPr="007208C6">
        <w:t xml:space="preserve">, </w:t>
      </w:r>
      <w:r w:rsidR="008F37AC">
        <w:t>занесенные</w:t>
      </w:r>
      <w:r w:rsidR="008F37AC" w:rsidRPr="007208C6">
        <w:t xml:space="preserve"> </w:t>
      </w:r>
      <w:r w:rsidR="008F37AC">
        <w:t>в</w:t>
      </w:r>
      <w:r w:rsidR="008F37AC" w:rsidRPr="007208C6">
        <w:t xml:space="preserve"> </w:t>
      </w:r>
      <w:r w:rsidR="008F37AC">
        <w:t>избирательные</w:t>
      </w:r>
      <w:r w:rsidR="008F37AC" w:rsidRPr="007208C6">
        <w:t xml:space="preserve"> </w:t>
      </w:r>
      <w:r w:rsidR="008F37AC">
        <w:t>списки</w:t>
      </w:r>
      <w:r w:rsidR="008F37AC" w:rsidRPr="007208C6">
        <w:t xml:space="preserve">, </w:t>
      </w:r>
      <w:r w:rsidR="008F37AC">
        <w:t>имеют</w:t>
      </w:r>
      <w:r w:rsidR="008F37AC" w:rsidRPr="007208C6">
        <w:t xml:space="preserve"> </w:t>
      </w:r>
      <w:r w:rsidR="008F37AC">
        <w:t>право</w:t>
      </w:r>
      <w:r w:rsidR="008F37AC" w:rsidRPr="007208C6">
        <w:t xml:space="preserve"> </w:t>
      </w:r>
      <w:r w:rsidR="008F37AC">
        <w:t>голоса</w:t>
      </w:r>
      <w:r w:rsidR="008F37AC" w:rsidRPr="007208C6">
        <w:t xml:space="preserve">, </w:t>
      </w:r>
      <w:r w:rsidR="008F37AC">
        <w:t>т</w:t>
      </w:r>
      <w:r w:rsidR="008F37AC" w:rsidRPr="007208C6">
        <w:t>.</w:t>
      </w:r>
      <w:r w:rsidR="008F37AC">
        <w:t>е</w:t>
      </w:r>
      <w:r w:rsidR="008F37AC" w:rsidRPr="007208C6">
        <w:t xml:space="preserve">. </w:t>
      </w:r>
      <w:r w:rsidR="008F37AC">
        <w:t>каждый</w:t>
      </w:r>
      <w:r w:rsidR="008F37AC" w:rsidRPr="007208C6">
        <w:t xml:space="preserve"> </w:t>
      </w:r>
      <w:r w:rsidR="008F37AC">
        <w:t>гражд</w:t>
      </w:r>
      <w:r w:rsidR="008F37AC">
        <w:t>а</w:t>
      </w:r>
      <w:r w:rsidR="008F37AC">
        <w:t>нин</w:t>
      </w:r>
      <w:r w:rsidR="008F37AC" w:rsidRPr="007208C6">
        <w:t xml:space="preserve"> </w:t>
      </w:r>
      <w:r w:rsidR="008F37AC">
        <w:t>Республики</w:t>
      </w:r>
      <w:r w:rsidR="008F37AC" w:rsidRPr="007208C6">
        <w:t xml:space="preserve"> </w:t>
      </w:r>
      <w:r w:rsidR="00A70BD4">
        <w:t>Македония</w:t>
      </w:r>
      <w:r w:rsidR="008F37AC" w:rsidRPr="007208C6">
        <w:t xml:space="preserve">, </w:t>
      </w:r>
      <w:r w:rsidR="008F37AC">
        <w:t>достигший</w:t>
      </w:r>
      <w:r w:rsidR="008F37AC" w:rsidRPr="007208C6">
        <w:t xml:space="preserve"> 18 </w:t>
      </w:r>
      <w:r w:rsidR="008F37AC">
        <w:t>лет</w:t>
      </w:r>
      <w:r w:rsidR="008F37AC" w:rsidRPr="007208C6">
        <w:t xml:space="preserve"> </w:t>
      </w:r>
      <w:r w:rsidR="008F37AC">
        <w:t>и</w:t>
      </w:r>
      <w:r w:rsidR="008F37AC" w:rsidRPr="007208C6">
        <w:t xml:space="preserve"> </w:t>
      </w:r>
      <w:r w:rsidR="008F37AC">
        <w:t>признанный дееспособным, получает право голоса</w:t>
      </w:r>
      <w:r w:rsidR="008F37AC" w:rsidRPr="00606574">
        <w:t xml:space="preserve">. </w:t>
      </w:r>
      <w:r w:rsidR="008F37AC">
        <w:t>Других ограничений права голоса не существует, равно как нет правовых оснований для лишения граждан Республики Македони</w:t>
      </w:r>
      <w:r w:rsidR="00A70BD4">
        <w:t>я</w:t>
      </w:r>
      <w:r w:rsidR="008F37AC">
        <w:t xml:space="preserve"> их права голоса.</w:t>
      </w:r>
    </w:p>
    <w:p w:rsidR="008F37AC" w:rsidRPr="00606574" w:rsidRDefault="00671C80" w:rsidP="008F37AC">
      <w:pPr>
        <w:pStyle w:val="SingleTxtGR"/>
      </w:pPr>
      <w:r>
        <w:t>51.</w:t>
      </w:r>
      <w:r>
        <w:tab/>
      </w:r>
      <w:r w:rsidR="008F37AC">
        <w:t>После</w:t>
      </w:r>
      <w:r w:rsidR="008F37AC" w:rsidRPr="007208C6">
        <w:t xml:space="preserve"> </w:t>
      </w:r>
      <w:r w:rsidR="008F37AC">
        <w:t>принятия</w:t>
      </w:r>
      <w:r w:rsidR="008F37AC" w:rsidRPr="007208C6">
        <w:t xml:space="preserve"> </w:t>
      </w:r>
      <w:r w:rsidR="008F37AC">
        <w:t>Избирательного</w:t>
      </w:r>
      <w:r w:rsidR="008F37AC" w:rsidRPr="007208C6">
        <w:t xml:space="preserve"> </w:t>
      </w:r>
      <w:r w:rsidR="008F37AC">
        <w:t>кодекса</w:t>
      </w:r>
      <w:r w:rsidR="008F37AC" w:rsidRPr="007208C6">
        <w:t xml:space="preserve"> </w:t>
      </w:r>
      <w:r w:rsidR="008F37AC">
        <w:t>в</w:t>
      </w:r>
      <w:r w:rsidR="008F37AC" w:rsidRPr="007208C6">
        <w:t xml:space="preserve"> 2006 </w:t>
      </w:r>
      <w:r w:rsidR="008F37AC">
        <w:t>году</w:t>
      </w:r>
      <w:r w:rsidR="008F37AC" w:rsidRPr="007208C6">
        <w:t xml:space="preserve"> </w:t>
      </w:r>
      <w:r w:rsidR="008F37AC">
        <w:t>было кодифицир</w:t>
      </w:r>
      <w:r w:rsidR="008F37AC">
        <w:t>о</w:t>
      </w:r>
      <w:r w:rsidR="008F37AC">
        <w:t xml:space="preserve">вано избирательное законодательство </w:t>
      </w:r>
      <w:r w:rsidR="008F37AC" w:rsidRPr="00606574">
        <w:t>(</w:t>
      </w:r>
      <w:r w:rsidR="008F37AC">
        <w:t>Официальный вестник Республики М</w:t>
      </w:r>
      <w:r w:rsidR="008F37AC">
        <w:t>а</w:t>
      </w:r>
      <w:r w:rsidR="00A70BD4">
        <w:t>кедония</w:t>
      </w:r>
      <w:r w:rsidR="008F37AC" w:rsidRPr="00606574">
        <w:t xml:space="preserve"> </w:t>
      </w:r>
      <w:r w:rsidR="00D85E49">
        <w:t>№</w:t>
      </w:r>
      <w:r w:rsidR="008F37AC" w:rsidRPr="00606574">
        <w:t xml:space="preserve"> 40/60). </w:t>
      </w:r>
      <w:r w:rsidR="008F37AC">
        <w:t>В Избирательный кодекс несколько раз вносились изменения и д</w:t>
      </w:r>
      <w:r w:rsidR="008F37AC">
        <w:t>о</w:t>
      </w:r>
      <w:r w:rsidR="008F37AC">
        <w:t>полнения, а именно в 2008, 2011 и 2012 годах</w:t>
      </w:r>
      <w:r w:rsidR="008F37AC" w:rsidRPr="00606574">
        <w:t>.</w:t>
      </w:r>
    </w:p>
    <w:p w:rsidR="008F37AC" w:rsidRPr="00606574" w:rsidRDefault="00D85E49" w:rsidP="008F37AC">
      <w:pPr>
        <w:pStyle w:val="SingleTxtGR"/>
      </w:pPr>
      <w:r>
        <w:t>52.</w:t>
      </w:r>
      <w:r>
        <w:tab/>
      </w:r>
      <w:r w:rsidR="008F37AC">
        <w:t>В</w:t>
      </w:r>
      <w:r w:rsidR="008F37AC" w:rsidRPr="004A6813">
        <w:t xml:space="preserve"> </w:t>
      </w:r>
      <w:r w:rsidR="008F37AC">
        <w:t>соответствии</w:t>
      </w:r>
      <w:r w:rsidR="008F37AC" w:rsidRPr="004A6813">
        <w:t xml:space="preserve"> </w:t>
      </w:r>
      <w:r w:rsidR="008F37AC">
        <w:t>с</w:t>
      </w:r>
      <w:r w:rsidR="008F37AC" w:rsidRPr="004A6813">
        <w:t xml:space="preserve"> </w:t>
      </w:r>
      <w:r w:rsidR="008F37AC">
        <w:t>Поправкой</w:t>
      </w:r>
      <w:r w:rsidR="008F37AC" w:rsidRPr="00606574">
        <w:t xml:space="preserve"> V </w:t>
      </w:r>
      <w:r w:rsidR="008F37AC">
        <w:t>к</w:t>
      </w:r>
      <w:r w:rsidR="008F37AC" w:rsidRPr="004A6813">
        <w:t xml:space="preserve"> </w:t>
      </w:r>
      <w:r w:rsidR="008F37AC">
        <w:t>Конституции</w:t>
      </w:r>
      <w:r w:rsidR="008F37AC" w:rsidRPr="004A6813">
        <w:t xml:space="preserve"> </w:t>
      </w:r>
      <w:r w:rsidR="008F37AC">
        <w:t>Республики</w:t>
      </w:r>
      <w:r w:rsidR="008F37AC" w:rsidRPr="004A6813">
        <w:t xml:space="preserve"> </w:t>
      </w:r>
      <w:r w:rsidR="008F37AC">
        <w:t>Македонии</w:t>
      </w:r>
      <w:r w:rsidR="008F37AC" w:rsidRPr="004A6813">
        <w:t xml:space="preserve">, </w:t>
      </w:r>
      <w:r w:rsidR="008F37AC">
        <w:t>касающейся</w:t>
      </w:r>
      <w:r w:rsidR="008F37AC" w:rsidRPr="004A6813">
        <w:t xml:space="preserve"> </w:t>
      </w:r>
      <w:r w:rsidR="008F37AC">
        <w:t>использования</w:t>
      </w:r>
      <w:r w:rsidR="008F37AC" w:rsidRPr="004A6813">
        <w:t xml:space="preserve"> </w:t>
      </w:r>
      <w:r w:rsidR="008F37AC">
        <w:t>языков</w:t>
      </w:r>
      <w:r w:rsidR="008F37AC" w:rsidRPr="004A6813">
        <w:t xml:space="preserve"> </w:t>
      </w:r>
      <w:r w:rsidR="008F37AC">
        <w:t>общин</w:t>
      </w:r>
      <w:r w:rsidR="008F37AC" w:rsidRPr="004A6813">
        <w:t xml:space="preserve"> </w:t>
      </w:r>
      <w:r w:rsidR="008F37AC">
        <w:t>в</w:t>
      </w:r>
      <w:r w:rsidR="008F37AC" w:rsidRPr="004A6813">
        <w:t xml:space="preserve"> </w:t>
      </w:r>
      <w:r w:rsidR="008F37AC">
        <w:t>статье</w:t>
      </w:r>
      <w:r w:rsidR="008F37AC" w:rsidRPr="004A6813">
        <w:t xml:space="preserve"> 93 </w:t>
      </w:r>
      <w:r w:rsidR="008F37AC">
        <w:t>Избирательного</w:t>
      </w:r>
      <w:r w:rsidR="008F37AC" w:rsidRPr="004A6813">
        <w:t xml:space="preserve"> </w:t>
      </w:r>
      <w:r w:rsidR="008F37AC">
        <w:t>кодекса</w:t>
      </w:r>
      <w:r w:rsidR="008F37AC" w:rsidRPr="004A6813">
        <w:t xml:space="preserve"> </w:t>
      </w:r>
      <w:r w:rsidR="008F37AC">
        <w:t>содержатся</w:t>
      </w:r>
      <w:r w:rsidR="008F37AC" w:rsidRPr="004A6813">
        <w:t xml:space="preserve"> </w:t>
      </w:r>
      <w:r w:rsidR="008F37AC">
        <w:t>положения, касающиеся использования языков общин при печат</w:t>
      </w:r>
      <w:r w:rsidR="008F37AC">
        <w:t>а</w:t>
      </w:r>
      <w:r w:rsidR="008F37AC">
        <w:t>нии и</w:t>
      </w:r>
      <w:r w:rsidR="008F37AC">
        <w:t>з</w:t>
      </w:r>
      <w:r w:rsidR="008F37AC">
        <w:t>бирательных бюллетеней</w:t>
      </w:r>
      <w:r w:rsidR="008F37AC" w:rsidRPr="00606574">
        <w:t xml:space="preserve">. </w:t>
      </w:r>
    </w:p>
    <w:p w:rsidR="008F37AC" w:rsidRPr="00606574" w:rsidRDefault="00D85E49" w:rsidP="008F37AC">
      <w:pPr>
        <w:pStyle w:val="SingleTxtGR"/>
      </w:pPr>
      <w:r>
        <w:t>53.</w:t>
      </w:r>
      <w:r>
        <w:tab/>
      </w:r>
      <w:r w:rsidR="008F37AC">
        <w:t>Таким</w:t>
      </w:r>
      <w:r w:rsidR="008F37AC" w:rsidRPr="004A6813">
        <w:t xml:space="preserve"> </w:t>
      </w:r>
      <w:r w:rsidR="008F37AC">
        <w:t>образом</w:t>
      </w:r>
      <w:r w:rsidR="008F37AC" w:rsidRPr="00606574">
        <w:t xml:space="preserve">, </w:t>
      </w:r>
      <w:r w:rsidR="008F37AC">
        <w:t>статья</w:t>
      </w:r>
      <w:r w:rsidR="008F37AC" w:rsidRPr="004A6813">
        <w:t xml:space="preserve"> </w:t>
      </w:r>
      <w:r w:rsidR="008F37AC" w:rsidRPr="00606574">
        <w:t xml:space="preserve">93 </w:t>
      </w:r>
      <w:r w:rsidR="008F37AC">
        <w:t>предусматривает следующее</w:t>
      </w:r>
      <w:r w:rsidR="008F37AC" w:rsidRPr="00606574">
        <w:t xml:space="preserve">: </w:t>
      </w:r>
    </w:p>
    <w:p w:rsidR="008F37AC" w:rsidRPr="00606574" w:rsidRDefault="00D85E49" w:rsidP="00D85E49">
      <w:pPr>
        <w:pStyle w:val="SingleTxtGR"/>
        <w:ind w:left="1701" w:hanging="567"/>
      </w:pPr>
      <w:r>
        <w:tab/>
      </w:r>
      <w:r w:rsidR="008F37AC">
        <w:tab/>
      </w:r>
      <w:r>
        <w:t>"</w:t>
      </w:r>
      <w:r w:rsidR="0092366B">
        <w:t>(</w:t>
      </w:r>
      <w:r w:rsidR="008F37AC">
        <w:t>1)</w:t>
      </w:r>
      <w:r w:rsidR="008F37AC">
        <w:tab/>
        <w:t>Избирательный</w:t>
      </w:r>
      <w:r w:rsidR="008F37AC" w:rsidRPr="000D15F6">
        <w:t xml:space="preserve"> </w:t>
      </w:r>
      <w:r w:rsidR="008F37AC">
        <w:t>бюллетень</w:t>
      </w:r>
      <w:r w:rsidR="008F37AC" w:rsidRPr="000D15F6">
        <w:t xml:space="preserve"> </w:t>
      </w:r>
      <w:r w:rsidR="008F37AC">
        <w:t>печатается</w:t>
      </w:r>
      <w:r w:rsidR="008F37AC" w:rsidRPr="000D15F6">
        <w:t xml:space="preserve"> </w:t>
      </w:r>
      <w:r w:rsidR="008F37AC">
        <w:t>на</w:t>
      </w:r>
      <w:r w:rsidR="008F37AC" w:rsidRPr="000D15F6">
        <w:t xml:space="preserve"> </w:t>
      </w:r>
      <w:r w:rsidR="008F37AC">
        <w:t>македонском</w:t>
      </w:r>
      <w:r w:rsidR="008F37AC" w:rsidRPr="000D15F6">
        <w:t xml:space="preserve"> </w:t>
      </w:r>
      <w:r w:rsidR="008F37AC">
        <w:t>языке и бу</w:t>
      </w:r>
      <w:r w:rsidR="008F37AC">
        <w:t>к</w:t>
      </w:r>
      <w:r w:rsidR="008F37AC">
        <w:t>вами кириллического алфавита</w:t>
      </w:r>
      <w:r w:rsidR="008F37AC" w:rsidRPr="00606574">
        <w:t>.</w:t>
      </w:r>
    </w:p>
    <w:p w:rsidR="008F37AC" w:rsidRPr="007B47CF" w:rsidRDefault="00D85E49" w:rsidP="00D85E49">
      <w:pPr>
        <w:pStyle w:val="SingleTxtGR"/>
        <w:ind w:left="1701" w:hanging="567"/>
        <w:rPr>
          <w:color w:val="FF0000"/>
        </w:rPr>
      </w:pPr>
      <w:r>
        <w:tab/>
      </w:r>
      <w:r w:rsidR="008F37AC">
        <w:tab/>
      </w:r>
      <w:r w:rsidR="0092366B">
        <w:t>(</w:t>
      </w:r>
      <w:r w:rsidR="008F37AC" w:rsidRPr="00606574">
        <w:t>2)</w:t>
      </w:r>
      <w:r w:rsidR="008F37AC">
        <w:tab/>
        <w:t>Название</w:t>
      </w:r>
      <w:r w:rsidR="008F37AC" w:rsidRPr="0045693D">
        <w:t xml:space="preserve"> </w:t>
      </w:r>
      <w:r w:rsidR="008F37AC">
        <w:t>подателя</w:t>
      </w:r>
      <w:r w:rsidR="008F37AC" w:rsidRPr="0045693D">
        <w:t xml:space="preserve"> </w:t>
      </w:r>
      <w:r w:rsidR="008F37AC">
        <w:t>списка</w:t>
      </w:r>
      <w:r w:rsidR="008F37AC" w:rsidRPr="0045693D">
        <w:t xml:space="preserve">, </w:t>
      </w:r>
      <w:r w:rsidR="008F37AC">
        <w:t>имя</w:t>
      </w:r>
      <w:r w:rsidR="008F37AC" w:rsidRPr="0045693D">
        <w:t xml:space="preserve"> </w:t>
      </w:r>
      <w:r w:rsidR="008F37AC">
        <w:t>и</w:t>
      </w:r>
      <w:r w:rsidR="008F37AC" w:rsidRPr="0045693D">
        <w:t xml:space="preserve"> </w:t>
      </w:r>
      <w:r w:rsidR="008F37AC">
        <w:t>фамилия</w:t>
      </w:r>
      <w:r w:rsidR="008F37AC" w:rsidRPr="0045693D">
        <w:t xml:space="preserve"> </w:t>
      </w:r>
      <w:r w:rsidR="008F37AC">
        <w:t>кандидата</w:t>
      </w:r>
      <w:r w:rsidR="008F37AC" w:rsidRPr="0045693D">
        <w:t xml:space="preserve">, </w:t>
      </w:r>
      <w:r w:rsidR="008F37AC">
        <w:t>т</w:t>
      </w:r>
      <w:r w:rsidR="008F37AC" w:rsidRPr="0045693D">
        <w:t>.</w:t>
      </w:r>
      <w:r w:rsidR="008F37AC">
        <w:t>е</w:t>
      </w:r>
      <w:r w:rsidR="008F37AC" w:rsidRPr="0045693D">
        <w:t xml:space="preserve">. </w:t>
      </w:r>
      <w:r w:rsidR="008F37AC">
        <w:t>з</w:t>
      </w:r>
      <w:r w:rsidR="008F37AC">
        <w:t>а</w:t>
      </w:r>
      <w:r w:rsidR="008F37AC">
        <w:t>головок списка должен быть написан на македонском языке и буквами кириллического алфавита</w:t>
      </w:r>
      <w:r w:rsidR="008F37AC" w:rsidRPr="0045693D">
        <w:rPr>
          <w:color w:val="000000"/>
        </w:rPr>
        <w:t>.</w:t>
      </w:r>
      <w:r w:rsidR="008F37AC" w:rsidRPr="007B47CF">
        <w:rPr>
          <w:color w:val="FF0000"/>
        </w:rPr>
        <w:t xml:space="preserve"> </w:t>
      </w:r>
    </w:p>
    <w:p w:rsidR="008F37AC" w:rsidRPr="000D10AA" w:rsidRDefault="00D85E49" w:rsidP="00D85E49">
      <w:pPr>
        <w:pStyle w:val="SingleTxtGR"/>
        <w:ind w:left="1701" w:hanging="567"/>
        <w:rPr>
          <w:color w:val="000000"/>
        </w:rPr>
      </w:pPr>
      <w:r>
        <w:rPr>
          <w:color w:val="000000"/>
        </w:rPr>
        <w:tab/>
      </w:r>
      <w:r w:rsidR="00A70BD4">
        <w:rPr>
          <w:color w:val="000000"/>
        </w:rPr>
        <w:tab/>
      </w:r>
      <w:r w:rsidR="0092366B">
        <w:rPr>
          <w:color w:val="000000"/>
        </w:rPr>
        <w:t>(</w:t>
      </w:r>
      <w:r w:rsidR="008F37AC" w:rsidRPr="000D10AA">
        <w:rPr>
          <w:color w:val="000000"/>
        </w:rPr>
        <w:t>3)</w:t>
      </w:r>
      <w:r w:rsidR="008F37AC" w:rsidRPr="000D10AA">
        <w:rPr>
          <w:color w:val="000000"/>
        </w:rPr>
        <w:tab/>
        <w:t>Для лиц, принадлежащих к этническим общинам, название подателя списка, имя и фамилия кандидата, т.е. заголовок списка должен быть написан на македонском языке и буквами кириллического алфавита, а также на языке и буквами алфавита языка общины, к которой они пр</w:t>
      </w:r>
      <w:r w:rsidR="008F37AC" w:rsidRPr="000D10AA">
        <w:rPr>
          <w:color w:val="000000"/>
        </w:rPr>
        <w:t>и</w:t>
      </w:r>
      <w:r w:rsidR="008F37AC" w:rsidRPr="000D10AA">
        <w:rPr>
          <w:color w:val="000000"/>
        </w:rPr>
        <w:t>надлежат</w:t>
      </w:r>
      <w:r w:rsidR="008F37AC">
        <w:rPr>
          <w:color w:val="000000"/>
        </w:rPr>
        <w:t>.</w:t>
      </w:r>
      <w:r w:rsidR="008F37AC" w:rsidRPr="000D10AA">
        <w:rPr>
          <w:color w:val="000000"/>
        </w:rPr>
        <w:t xml:space="preserve"> </w:t>
      </w:r>
    </w:p>
    <w:p w:rsidR="008F37AC" w:rsidRPr="0024527B" w:rsidRDefault="00D85E49" w:rsidP="00D85E49">
      <w:pPr>
        <w:pStyle w:val="SingleTxtGR"/>
        <w:ind w:left="1701" w:hanging="567"/>
        <w:rPr>
          <w:color w:val="000000"/>
        </w:rPr>
      </w:pPr>
      <w:r>
        <w:rPr>
          <w:color w:val="000000"/>
        </w:rPr>
        <w:tab/>
      </w:r>
      <w:r w:rsidR="00A70BD4">
        <w:rPr>
          <w:color w:val="000000"/>
        </w:rPr>
        <w:tab/>
      </w:r>
      <w:r w:rsidR="0092366B">
        <w:rPr>
          <w:color w:val="000000"/>
        </w:rPr>
        <w:t>(</w:t>
      </w:r>
      <w:r w:rsidR="008F37AC" w:rsidRPr="0024527B">
        <w:rPr>
          <w:color w:val="000000"/>
        </w:rPr>
        <w:t>4)</w:t>
      </w:r>
      <w:r w:rsidR="008F37AC" w:rsidRPr="0024527B">
        <w:rPr>
          <w:color w:val="000000"/>
        </w:rPr>
        <w:tab/>
        <w:t>В органах местного самоуправления в местах, где не менее 20% граждан говорят на другом, не македонском, официальном языке и</w:t>
      </w:r>
      <w:r w:rsidR="008F37AC" w:rsidRPr="0024527B">
        <w:rPr>
          <w:color w:val="000000"/>
        </w:rPr>
        <w:t>з</w:t>
      </w:r>
      <w:r w:rsidR="008F37AC" w:rsidRPr="0024527B">
        <w:rPr>
          <w:color w:val="000000"/>
        </w:rPr>
        <w:t>бирательные бюллетени печатаются в дополнение к македонскому языку и его кириллич</w:t>
      </w:r>
      <w:r w:rsidR="008F37AC" w:rsidRPr="0024527B">
        <w:rPr>
          <w:color w:val="000000"/>
        </w:rPr>
        <w:t>е</w:t>
      </w:r>
      <w:r w:rsidR="008F37AC" w:rsidRPr="0024527B">
        <w:rPr>
          <w:color w:val="000000"/>
        </w:rPr>
        <w:t>скому алфавиту также на официальных языках и буквами их алфавитов, кот</w:t>
      </w:r>
      <w:r w:rsidR="008F37AC" w:rsidRPr="0024527B">
        <w:rPr>
          <w:color w:val="000000"/>
        </w:rPr>
        <w:t>о</w:t>
      </w:r>
      <w:r w:rsidR="008F37AC" w:rsidRPr="0024527B">
        <w:rPr>
          <w:color w:val="000000"/>
        </w:rPr>
        <w:t>рые используются в органах местного самоуправления этих районов.</w:t>
      </w:r>
    </w:p>
    <w:p w:rsidR="008F37AC" w:rsidRPr="0031249C" w:rsidRDefault="008F37AC" w:rsidP="00D85E49">
      <w:pPr>
        <w:pStyle w:val="H23GR"/>
      </w:pPr>
      <w:r w:rsidRPr="0024527B">
        <w:tab/>
      </w:r>
      <w:r>
        <w:t>4</w:t>
      </w:r>
      <w:r w:rsidRPr="0031249C">
        <w:t>.</w:t>
      </w:r>
      <w:r>
        <w:tab/>
        <w:t>Прочие гражданские права</w:t>
      </w:r>
    </w:p>
    <w:p w:rsidR="008F37AC" w:rsidRPr="001762B3" w:rsidRDefault="008F37AC" w:rsidP="009008DA">
      <w:pPr>
        <w:pStyle w:val="H23GR"/>
      </w:pPr>
      <w:r>
        <w:tab/>
        <w:t>a</w:t>
      </w:r>
      <w:r w:rsidRPr="001762B3">
        <w:t>)</w:t>
      </w:r>
      <w:r w:rsidRPr="001762B3">
        <w:tab/>
        <w:t>Право на свободу передвижения и проживания в пределах гос</w:t>
      </w:r>
      <w:r w:rsidRPr="001762B3">
        <w:t>у</w:t>
      </w:r>
      <w:r w:rsidRPr="001762B3">
        <w:t xml:space="preserve">дарства </w:t>
      </w:r>
    </w:p>
    <w:p w:rsidR="008F37AC" w:rsidRPr="0031249C" w:rsidRDefault="009008DA" w:rsidP="008F37AC">
      <w:pPr>
        <w:pStyle w:val="SingleTxtGR"/>
      </w:pPr>
      <w:r>
        <w:t>54.</w:t>
      </w:r>
      <w:r>
        <w:tab/>
      </w:r>
      <w:r w:rsidR="008F37AC">
        <w:t>Этот вопрос был подробно освещен в четвертом, пятом, шестом и сед</w:t>
      </w:r>
      <w:r w:rsidR="008F37AC">
        <w:t>ь</w:t>
      </w:r>
      <w:r w:rsidR="008F37AC">
        <w:t>мом периодических докладах</w:t>
      </w:r>
      <w:r w:rsidR="008F37AC" w:rsidRPr="0031249C">
        <w:t xml:space="preserve">. </w:t>
      </w:r>
    </w:p>
    <w:p w:rsidR="008F37AC" w:rsidRPr="0031249C" w:rsidRDefault="009008DA" w:rsidP="008F37AC">
      <w:pPr>
        <w:pStyle w:val="SingleTxtGR"/>
      </w:pPr>
      <w:r>
        <w:t>55.</w:t>
      </w:r>
      <w:r>
        <w:tab/>
      </w:r>
      <w:r w:rsidR="008F37AC">
        <w:t>Ограничений</w:t>
      </w:r>
      <w:r w:rsidR="008F37AC" w:rsidRPr="00CF285E">
        <w:t xml:space="preserve"> </w:t>
      </w:r>
      <w:r w:rsidR="008F37AC">
        <w:t>на</w:t>
      </w:r>
      <w:r w:rsidR="00A70BD4">
        <w:t> </w:t>
      </w:r>
      <w:r w:rsidR="008F37AC">
        <w:t>право</w:t>
      </w:r>
      <w:r w:rsidR="008F37AC" w:rsidRPr="00CF285E">
        <w:t xml:space="preserve"> </w:t>
      </w:r>
      <w:r w:rsidR="008F37AC">
        <w:t>передвижения</w:t>
      </w:r>
      <w:r w:rsidR="00A70BD4">
        <w:t> </w:t>
      </w:r>
      <w:r w:rsidR="008F37AC">
        <w:t>в</w:t>
      </w:r>
      <w:r w:rsidR="008F37AC" w:rsidRPr="00CF285E">
        <w:t xml:space="preserve"> </w:t>
      </w:r>
      <w:r w:rsidR="008F37AC">
        <w:t>пределах</w:t>
      </w:r>
      <w:r w:rsidR="00A70BD4">
        <w:t> </w:t>
      </w:r>
      <w:r w:rsidR="008F37AC">
        <w:t>всей</w:t>
      </w:r>
      <w:r w:rsidR="008F37AC" w:rsidRPr="00CF285E">
        <w:t xml:space="preserve"> </w:t>
      </w:r>
      <w:r w:rsidR="008F37AC">
        <w:t>территории</w:t>
      </w:r>
      <w:r w:rsidR="008F37AC" w:rsidRPr="00CF285E">
        <w:t xml:space="preserve"> </w:t>
      </w:r>
      <w:r w:rsidR="008F37AC">
        <w:t>Ре</w:t>
      </w:r>
      <w:r w:rsidR="008F37AC">
        <w:t>с</w:t>
      </w:r>
      <w:r w:rsidR="008F37AC">
        <w:t>публики</w:t>
      </w:r>
      <w:r w:rsidR="008F37AC" w:rsidRPr="00CF285E">
        <w:t xml:space="preserve"> </w:t>
      </w:r>
      <w:r w:rsidR="008F37AC">
        <w:t>Македонии</w:t>
      </w:r>
      <w:r w:rsidR="008F37AC" w:rsidRPr="00CF285E">
        <w:t xml:space="preserve"> </w:t>
      </w:r>
      <w:r w:rsidR="008F37AC">
        <w:t>не</w:t>
      </w:r>
      <w:r w:rsidR="008F37AC" w:rsidRPr="00CF285E">
        <w:t xml:space="preserve"> </w:t>
      </w:r>
      <w:r w:rsidR="008F37AC">
        <w:t>существует</w:t>
      </w:r>
      <w:r w:rsidR="008F37AC" w:rsidRPr="00CF285E">
        <w:t xml:space="preserve">, </w:t>
      </w:r>
      <w:r w:rsidR="008F37AC">
        <w:t>за</w:t>
      </w:r>
      <w:r w:rsidR="008F37AC" w:rsidRPr="00CF285E">
        <w:t xml:space="preserve"> </w:t>
      </w:r>
      <w:r w:rsidR="008F37AC">
        <w:t>исключением</w:t>
      </w:r>
      <w:r w:rsidR="008F37AC" w:rsidRPr="00CF285E">
        <w:t xml:space="preserve"> </w:t>
      </w:r>
      <w:r w:rsidR="008F37AC">
        <w:t>пограничной зоны</w:t>
      </w:r>
      <w:r w:rsidR="008F37AC" w:rsidRPr="00CF285E">
        <w:t xml:space="preserve">, </w:t>
      </w:r>
      <w:r w:rsidR="008F37AC">
        <w:t>в</w:t>
      </w:r>
      <w:r w:rsidR="008F37AC" w:rsidRPr="00CF285E">
        <w:t xml:space="preserve"> </w:t>
      </w:r>
      <w:r w:rsidR="008F37AC">
        <w:t>кот</w:t>
      </w:r>
      <w:r w:rsidR="008F37AC">
        <w:t>о</w:t>
      </w:r>
      <w:r w:rsidR="008F37AC">
        <w:t>рой</w:t>
      </w:r>
      <w:r w:rsidR="008F37AC" w:rsidRPr="00CF285E">
        <w:t xml:space="preserve"> </w:t>
      </w:r>
      <w:r w:rsidR="008F37AC">
        <w:t>передвижение</w:t>
      </w:r>
      <w:r w:rsidR="008F37AC" w:rsidRPr="00CF285E">
        <w:t xml:space="preserve"> </w:t>
      </w:r>
      <w:r w:rsidR="008F37AC">
        <w:t>регулируется</w:t>
      </w:r>
      <w:r w:rsidR="00A70BD4">
        <w:t xml:space="preserve"> </w:t>
      </w:r>
      <w:r w:rsidR="008F37AC">
        <w:t>Законом</w:t>
      </w:r>
      <w:r w:rsidR="008F37AC" w:rsidRPr="00CF285E">
        <w:t xml:space="preserve"> </w:t>
      </w:r>
      <w:r w:rsidR="008F37AC">
        <w:t>о</w:t>
      </w:r>
      <w:r w:rsidR="008F37AC" w:rsidRPr="00CF285E">
        <w:t xml:space="preserve"> </w:t>
      </w:r>
      <w:r w:rsidR="008F37AC">
        <w:t>пересечении государственной гр</w:t>
      </w:r>
      <w:r w:rsidR="008F37AC">
        <w:t>а</w:t>
      </w:r>
      <w:r w:rsidR="008F37AC">
        <w:t>ницы и передвижении в пограничной зоне</w:t>
      </w:r>
      <w:r w:rsidR="008F37AC" w:rsidRPr="0031249C">
        <w:t>.</w:t>
      </w:r>
    </w:p>
    <w:p w:rsidR="008F37AC" w:rsidRDefault="008F37AC" w:rsidP="009008DA">
      <w:pPr>
        <w:pStyle w:val="H23GR"/>
      </w:pPr>
      <w:r w:rsidRPr="00CF285E">
        <w:tab/>
      </w:r>
      <w:r>
        <w:t>b</w:t>
      </w:r>
      <w:r w:rsidRPr="001762B3">
        <w:t>)</w:t>
      </w:r>
      <w:r w:rsidRPr="001762B3">
        <w:tab/>
        <w:t>Право покидать любую страну, включая свою собственную, и возвращаться на те</w:t>
      </w:r>
      <w:r w:rsidRPr="001762B3">
        <w:t>р</w:t>
      </w:r>
      <w:r w:rsidRPr="001762B3">
        <w:t xml:space="preserve">риторию государства </w:t>
      </w:r>
    </w:p>
    <w:p w:rsidR="008F37AC" w:rsidRPr="0031249C" w:rsidRDefault="009008DA" w:rsidP="008F37AC">
      <w:pPr>
        <w:pStyle w:val="SingleTxtGR"/>
      </w:pPr>
      <w:r>
        <w:t>56.</w:t>
      </w:r>
      <w:r>
        <w:tab/>
      </w:r>
      <w:r w:rsidR="008F37AC">
        <w:t>Этот вопрос был подробно освещен в четвертом, пятом, шестом и сед</w:t>
      </w:r>
      <w:r w:rsidR="008F37AC">
        <w:t>ь</w:t>
      </w:r>
      <w:r w:rsidR="008F37AC">
        <w:t>мом периодических докладах</w:t>
      </w:r>
      <w:r w:rsidR="008F37AC" w:rsidRPr="0031249C">
        <w:t xml:space="preserve">. </w:t>
      </w:r>
    </w:p>
    <w:p w:rsidR="008F37AC" w:rsidRPr="0031249C" w:rsidRDefault="009008DA" w:rsidP="008F37AC">
      <w:pPr>
        <w:pStyle w:val="SingleTxtGR"/>
      </w:pPr>
      <w:r>
        <w:t>57.</w:t>
      </w:r>
      <w:r>
        <w:tab/>
      </w:r>
      <w:r w:rsidR="008F37AC">
        <w:t>Статья</w:t>
      </w:r>
      <w:r w:rsidR="008F37AC" w:rsidRPr="0031249C">
        <w:t xml:space="preserve"> 37 </w:t>
      </w:r>
      <w:r w:rsidR="008F37AC">
        <w:t>Закона</w:t>
      </w:r>
      <w:r w:rsidR="008F37AC" w:rsidRPr="00970909">
        <w:t xml:space="preserve"> </w:t>
      </w:r>
      <w:r w:rsidR="008F37AC">
        <w:t>о</w:t>
      </w:r>
      <w:r w:rsidR="008F37AC" w:rsidRPr="00970909">
        <w:t xml:space="preserve"> </w:t>
      </w:r>
      <w:r w:rsidR="008F37AC">
        <w:t>проездных</w:t>
      </w:r>
      <w:r w:rsidR="008F37AC" w:rsidRPr="00970909">
        <w:t xml:space="preserve"> </w:t>
      </w:r>
      <w:r w:rsidR="008F37AC">
        <w:t>документах</w:t>
      </w:r>
      <w:r w:rsidR="008F37AC" w:rsidRPr="00970909">
        <w:t xml:space="preserve"> </w:t>
      </w:r>
      <w:r w:rsidR="008F37AC">
        <w:t>содержит</w:t>
      </w:r>
      <w:r w:rsidR="008F37AC" w:rsidRPr="00970909">
        <w:t xml:space="preserve"> </w:t>
      </w:r>
      <w:r w:rsidR="008F37AC">
        <w:t>положения</w:t>
      </w:r>
      <w:r w:rsidR="008F37AC" w:rsidRPr="00970909">
        <w:t xml:space="preserve">, </w:t>
      </w:r>
      <w:r w:rsidR="008F37AC">
        <w:t>регул</w:t>
      </w:r>
      <w:r w:rsidR="008F37AC">
        <w:t>и</w:t>
      </w:r>
      <w:r w:rsidR="008F37AC">
        <w:t>рующие</w:t>
      </w:r>
      <w:r w:rsidR="008F37AC" w:rsidRPr="00970909">
        <w:t xml:space="preserve"> </w:t>
      </w:r>
      <w:r w:rsidR="008F37AC">
        <w:t>случаи отказа в выдаче паспорта.</w:t>
      </w:r>
      <w:r w:rsidR="008F37AC" w:rsidRPr="0031249C">
        <w:t xml:space="preserve"> </w:t>
      </w:r>
      <w:r w:rsidR="008F37AC">
        <w:t>Так</w:t>
      </w:r>
      <w:r w:rsidR="008F37AC" w:rsidRPr="00CA684B">
        <w:t xml:space="preserve">, </w:t>
      </w:r>
      <w:r w:rsidR="008F37AC">
        <w:t>согласно</w:t>
      </w:r>
      <w:r w:rsidR="008F37AC" w:rsidRPr="00CA684B">
        <w:t xml:space="preserve"> </w:t>
      </w:r>
      <w:r w:rsidR="008F37AC">
        <w:t>этой</w:t>
      </w:r>
      <w:r w:rsidR="008F37AC" w:rsidRPr="00CA684B">
        <w:t xml:space="preserve"> </w:t>
      </w:r>
      <w:r w:rsidR="008F37AC">
        <w:t>статье</w:t>
      </w:r>
      <w:r w:rsidR="008F37AC" w:rsidRPr="00CA684B">
        <w:t xml:space="preserve"> </w:t>
      </w:r>
      <w:r w:rsidR="008F37AC">
        <w:t>в</w:t>
      </w:r>
      <w:r w:rsidR="008F37AC" w:rsidRPr="00CA684B">
        <w:t xml:space="preserve"> </w:t>
      </w:r>
      <w:r w:rsidR="008F37AC">
        <w:t>случае</w:t>
      </w:r>
      <w:r w:rsidR="008F37AC" w:rsidRPr="00CA684B">
        <w:t xml:space="preserve"> </w:t>
      </w:r>
      <w:r w:rsidR="008F37AC">
        <w:t>отказа</w:t>
      </w:r>
      <w:r w:rsidR="008F37AC" w:rsidRPr="00CA684B">
        <w:t xml:space="preserve"> </w:t>
      </w:r>
      <w:r w:rsidR="008F37AC">
        <w:t>в</w:t>
      </w:r>
      <w:r w:rsidR="008F37AC" w:rsidRPr="00CA684B">
        <w:t xml:space="preserve"> </w:t>
      </w:r>
      <w:r w:rsidR="008F37AC">
        <w:t>выдаче</w:t>
      </w:r>
      <w:r w:rsidR="008F37AC" w:rsidRPr="00CA684B">
        <w:t xml:space="preserve"> </w:t>
      </w:r>
      <w:r w:rsidR="008F37AC">
        <w:t>паспорта</w:t>
      </w:r>
      <w:r w:rsidR="008F37AC" w:rsidRPr="0031249C">
        <w:t xml:space="preserve"> </w:t>
      </w:r>
      <w:r w:rsidR="008F37AC">
        <w:t>в</w:t>
      </w:r>
      <w:r w:rsidR="008F37AC" w:rsidRPr="00CA684B">
        <w:t xml:space="preserve"> </w:t>
      </w:r>
      <w:r w:rsidR="008F37AC">
        <w:t>решении</w:t>
      </w:r>
      <w:r w:rsidR="008F37AC" w:rsidRPr="00CA684B">
        <w:t xml:space="preserve"> </w:t>
      </w:r>
      <w:r w:rsidR="008F37AC">
        <w:t>об</w:t>
      </w:r>
      <w:r w:rsidR="008F37AC" w:rsidRPr="00CA684B">
        <w:t xml:space="preserve"> </w:t>
      </w:r>
      <w:r w:rsidR="008F37AC">
        <w:t>отказе</w:t>
      </w:r>
      <w:r w:rsidR="008F37AC" w:rsidRPr="00CA684B">
        <w:t xml:space="preserve"> </w:t>
      </w:r>
      <w:r w:rsidR="008F37AC">
        <w:t>должны</w:t>
      </w:r>
      <w:r w:rsidR="008F37AC" w:rsidRPr="00CA684B">
        <w:t xml:space="preserve"> </w:t>
      </w:r>
      <w:r w:rsidR="008F37AC">
        <w:t>указываться</w:t>
      </w:r>
      <w:r w:rsidR="008F37AC" w:rsidRPr="00CA684B">
        <w:t xml:space="preserve"> </w:t>
      </w:r>
      <w:r w:rsidR="008F37AC">
        <w:t>причины</w:t>
      </w:r>
      <w:r w:rsidR="008F37AC" w:rsidRPr="00CA684B">
        <w:t xml:space="preserve"> </w:t>
      </w:r>
      <w:r w:rsidR="008F37AC">
        <w:t>и</w:t>
      </w:r>
      <w:r w:rsidR="008F37AC" w:rsidRPr="00CA684B">
        <w:t xml:space="preserve"> </w:t>
      </w:r>
      <w:r w:rsidR="008F37AC">
        <w:t>основания</w:t>
      </w:r>
      <w:r w:rsidR="008F37AC" w:rsidRPr="00CA684B">
        <w:t xml:space="preserve">, </w:t>
      </w:r>
      <w:r w:rsidR="008F37AC">
        <w:t>по</w:t>
      </w:r>
      <w:r w:rsidR="008F37AC" w:rsidRPr="00CA684B">
        <w:t xml:space="preserve"> </w:t>
      </w:r>
      <w:r w:rsidR="008F37AC">
        <w:t>которым</w:t>
      </w:r>
      <w:r w:rsidR="008F37AC" w:rsidRPr="00CA684B">
        <w:t xml:space="preserve">  </w:t>
      </w:r>
      <w:r w:rsidR="008F37AC">
        <w:t>соответствующий орган принял такое решение</w:t>
      </w:r>
      <w:r w:rsidR="008F37AC" w:rsidRPr="0031249C">
        <w:t xml:space="preserve">. </w:t>
      </w:r>
      <w:r w:rsidR="008F37AC">
        <w:t>Заинт</w:t>
      </w:r>
      <w:r w:rsidR="008F37AC">
        <w:t>е</w:t>
      </w:r>
      <w:r w:rsidR="008F37AC">
        <w:t>ресованное</w:t>
      </w:r>
      <w:r w:rsidR="008F37AC" w:rsidRPr="00F508CC">
        <w:t xml:space="preserve"> </w:t>
      </w:r>
      <w:r w:rsidR="008F37AC">
        <w:t>лицо</w:t>
      </w:r>
      <w:r w:rsidR="008F37AC" w:rsidRPr="00F508CC">
        <w:t xml:space="preserve"> </w:t>
      </w:r>
      <w:r w:rsidR="008F37AC">
        <w:t>может</w:t>
      </w:r>
      <w:r w:rsidR="008F37AC" w:rsidRPr="00F508CC">
        <w:t xml:space="preserve"> </w:t>
      </w:r>
      <w:r w:rsidR="008F37AC">
        <w:t>обжаловать</w:t>
      </w:r>
      <w:r w:rsidR="008F37AC" w:rsidRPr="00F508CC">
        <w:t xml:space="preserve"> </w:t>
      </w:r>
      <w:r w:rsidR="008F37AC">
        <w:t>решение</w:t>
      </w:r>
      <w:r w:rsidR="008F37AC" w:rsidRPr="00F508CC">
        <w:t xml:space="preserve"> </w:t>
      </w:r>
      <w:r w:rsidR="008F37AC">
        <w:t>об</w:t>
      </w:r>
      <w:r w:rsidR="008F37AC" w:rsidRPr="00F508CC">
        <w:t xml:space="preserve"> </w:t>
      </w:r>
      <w:r w:rsidR="008F37AC">
        <w:t>отказе</w:t>
      </w:r>
      <w:r w:rsidR="008F37AC" w:rsidRPr="00F508CC">
        <w:t xml:space="preserve"> </w:t>
      </w:r>
      <w:r w:rsidR="008F37AC">
        <w:t>в</w:t>
      </w:r>
      <w:r w:rsidR="008F37AC" w:rsidRPr="00F508CC">
        <w:t xml:space="preserve"> </w:t>
      </w:r>
      <w:r w:rsidR="008F37AC">
        <w:t>выдаче</w:t>
      </w:r>
      <w:r w:rsidR="008F37AC" w:rsidRPr="00F508CC">
        <w:t xml:space="preserve"> </w:t>
      </w:r>
      <w:r w:rsidR="008F37AC">
        <w:t>паспорта</w:t>
      </w:r>
      <w:r w:rsidR="008F37AC" w:rsidRPr="00F508CC">
        <w:t xml:space="preserve"> </w:t>
      </w:r>
      <w:r w:rsidR="008F37AC" w:rsidRPr="0031249C">
        <w:t xml:space="preserve"> </w:t>
      </w:r>
      <w:r w:rsidR="008F37AC">
        <w:t>в</w:t>
      </w:r>
      <w:r w:rsidR="008F37AC" w:rsidRPr="00F508CC">
        <w:t xml:space="preserve"> </w:t>
      </w:r>
      <w:r w:rsidR="008F37AC">
        <w:t>вышестоящей</w:t>
      </w:r>
      <w:r w:rsidR="008F37AC" w:rsidRPr="00F508CC">
        <w:t xml:space="preserve"> </w:t>
      </w:r>
      <w:r w:rsidR="008F37AC">
        <w:t>комиссии</w:t>
      </w:r>
      <w:r w:rsidR="0059569B">
        <w:t>,</w:t>
      </w:r>
      <w:r w:rsidR="008F37AC" w:rsidRPr="0031249C">
        <w:t xml:space="preserve"> </w:t>
      </w:r>
      <w:r w:rsidR="008F37AC">
        <w:t>и</w:t>
      </w:r>
      <w:r w:rsidR="008F37AC" w:rsidRPr="00F508CC">
        <w:t xml:space="preserve"> </w:t>
      </w:r>
      <w:r w:rsidR="008F37AC">
        <w:t>после</w:t>
      </w:r>
      <w:r w:rsidR="008F37AC" w:rsidRPr="00F508CC">
        <w:t xml:space="preserve"> </w:t>
      </w:r>
      <w:r w:rsidR="008F37AC">
        <w:t>окончательного</w:t>
      </w:r>
      <w:r w:rsidR="008F37AC" w:rsidRPr="00F508CC">
        <w:t xml:space="preserve"> </w:t>
      </w:r>
      <w:r w:rsidR="008F37AC">
        <w:t>решения</w:t>
      </w:r>
      <w:r w:rsidR="008F37AC" w:rsidRPr="00F508CC">
        <w:t xml:space="preserve"> </w:t>
      </w:r>
      <w:r w:rsidR="008F37AC">
        <w:t>вышестоящего</w:t>
      </w:r>
      <w:r w:rsidR="008F37AC" w:rsidRPr="00F508CC">
        <w:t xml:space="preserve"> </w:t>
      </w:r>
      <w:r w:rsidR="008F37AC">
        <w:t>орг</w:t>
      </w:r>
      <w:r w:rsidR="008F37AC">
        <w:t>а</w:t>
      </w:r>
      <w:r w:rsidR="008F37AC">
        <w:t>на</w:t>
      </w:r>
      <w:r w:rsidR="008F37AC" w:rsidRPr="00F508CC">
        <w:t xml:space="preserve"> </w:t>
      </w:r>
      <w:r w:rsidR="008F37AC">
        <w:t>заинтересованное</w:t>
      </w:r>
      <w:r w:rsidR="008F37AC" w:rsidRPr="00F508CC">
        <w:t xml:space="preserve"> </w:t>
      </w:r>
      <w:r w:rsidR="008F37AC">
        <w:t>лицо</w:t>
      </w:r>
      <w:r w:rsidR="008F37AC" w:rsidRPr="00F508CC">
        <w:t xml:space="preserve"> </w:t>
      </w:r>
      <w:r w:rsidR="008F37AC">
        <w:t>может</w:t>
      </w:r>
      <w:r w:rsidR="008F37AC" w:rsidRPr="00F508CC">
        <w:t xml:space="preserve"> </w:t>
      </w:r>
      <w:r w:rsidR="008F37AC">
        <w:t>обратить</w:t>
      </w:r>
      <w:r w:rsidR="0059569B">
        <w:t>ся</w:t>
      </w:r>
      <w:r w:rsidR="008F37AC" w:rsidRPr="00F508CC">
        <w:t xml:space="preserve"> </w:t>
      </w:r>
      <w:r w:rsidR="008F37AC">
        <w:t>в Административный суд с прос</w:t>
      </w:r>
      <w:r w:rsidR="008F37AC">
        <w:t>ь</w:t>
      </w:r>
      <w:r w:rsidR="008F37AC">
        <w:t>бой о судебной защите</w:t>
      </w:r>
      <w:r w:rsidR="008F37AC" w:rsidRPr="0031249C">
        <w:t xml:space="preserve">. </w:t>
      </w:r>
    </w:p>
    <w:p w:rsidR="008F37AC" w:rsidRPr="0031249C" w:rsidRDefault="008F37AC" w:rsidP="009008DA">
      <w:pPr>
        <w:pStyle w:val="H23GR"/>
      </w:pPr>
      <w:r w:rsidRPr="00F508CC">
        <w:tab/>
      </w:r>
      <w:r>
        <w:t>c)</w:t>
      </w:r>
      <w:r>
        <w:tab/>
        <w:t>Право на гражданство</w:t>
      </w:r>
    </w:p>
    <w:p w:rsidR="008F37AC" w:rsidRPr="0031249C" w:rsidRDefault="009008DA" w:rsidP="008F37AC">
      <w:pPr>
        <w:pStyle w:val="SingleTxtGR"/>
      </w:pPr>
      <w:r>
        <w:t>58.</w:t>
      </w:r>
      <w:r>
        <w:tab/>
      </w:r>
      <w:r w:rsidR="008F37AC">
        <w:t>Этот</w:t>
      </w:r>
      <w:r w:rsidR="008F37AC" w:rsidRPr="00F508CC">
        <w:t xml:space="preserve"> </w:t>
      </w:r>
      <w:r w:rsidR="008F37AC">
        <w:t>вопрос</w:t>
      </w:r>
      <w:r w:rsidR="008F37AC" w:rsidRPr="00F508CC">
        <w:t xml:space="preserve"> </w:t>
      </w:r>
      <w:r w:rsidR="008F37AC">
        <w:t>был</w:t>
      </w:r>
      <w:r w:rsidR="008F37AC" w:rsidRPr="00F508CC">
        <w:t xml:space="preserve"> </w:t>
      </w:r>
      <w:r w:rsidR="008F37AC">
        <w:t>подробно</w:t>
      </w:r>
      <w:r w:rsidR="008F37AC" w:rsidRPr="00F508CC">
        <w:t xml:space="preserve"> </w:t>
      </w:r>
      <w:r w:rsidR="008F37AC">
        <w:t>освещен</w:t>
      </w:r>
      <w:r w:rsidR="008F37AC" w:rsidRPr="00F508CC">
        <w:t xml:space="preserve"> </w:t>
      </w:r>
      <w:r w:rsidR="008F37AC">
        <w:t>в</w:t>
      </w:r>
      <w:r w:rsidR="008F37AC" w:rsidRPr="00F508CC">
        <w:t xml:space="preserve"> </w:t>
      </w:r>
      <w:r w:rsidR="008F37AC">
        <w:t>четвертом</w:t>
      </w:r>
      <w:r w:rsidR="008F37AC" w:rsidRPr="00F508CC">
        <w:t xml:space="preserve">, </w:t>
      </w:r>
      <w:r w:rsidR="008F37AC">
        <w:t>пятом</w:t>
      </w:r>
      <w:r w:rsidR="008F37AC" w:rsidRPr="00F508CC">
        <w:t xml:space="preserve">, </w:t>
      </w:r>
      <w:r w:rsidR="008F37AC">
        <w:t>шестом</w:t>
      </w:r>
      <w:r w:rsidR="008F37AC" w:rsidRPr="00F508CC">
        <w:t xml:space="preserve"> </w:t>
      </w:r>
      <w:r w:rsidR="008F37AC">
        <w:t>и</w:t>
      </w:r>
      <w:r w:rsidR="008F37AC" w:rsidRPr="00F508CC">
        <w:t xml:space="preserve"> </w:t>
      </w:r>
      <w:r w:rsidR="008F37AC">
        <w:t>сед</w:t>
      </w:r>
      <w:r w:rsidR="008F37AC">
        <w:t>ь</w:t>
      </w:r>
      <w:r w:rsidR="008F37AC">
        <w:t>мом</w:t>
      </w:r>
      <w:r w:rsidR="008F37AC" w:rsidRPr="00F508CC">
        <w:t xml:space="preserve"> </w:t>
      </w:r>
      <w:r w:rsidR="008F37AC">
        <w:t>периодических</w:t>
      </w:r>
      <w:r w:rsidR="008F37AC" w:rsidRPr="00F508CC">
        <w:t xml:space="preserve"> </w:t>
      </w:r>
      <w:r w:rsidR="008F37AC">
        <w:t>докладах</w:t>
      </w:r>
      <w:r w:rsidR="008F37AC" w:rsidRPr="0031249C">
        <w:t>.</w:t>
      </w:r>
    </w:p>
    <w:p w:rsidR="008F37AC" w:rsidRDefault="009008DA" w:rsidP="008F37AC">
      <w:pPr>
        <w:pStyle w:val="SingleTxtGR"/>
      </w:pPr>
      <w:r>
        <w:t>59.</w:t>
      </w:r>
      <w:r>
        <w:tab/>
      </w:r>
      <w:r w:rsidR="008F37AC">
        <w:t>В</w:t>
      </w:r>
      <w:r w:rsidR="008F37AC" w:rsidRPr="00265C0A">
        <w:t xml:space="preserve"> </w:t>
      </w:r>
      <w:r w:rsidR="008F37AC">
        <w:t>статье</w:t>
      </w:r>
      <w:r w:rsidR="008F37AC" w:rsidRPr="0031249C">
        <w:t xml:space="preserve"> 1 </w:t>
      </w:r>
      <w:r w:rsidR="008F37AC">
        <w:t>Закона</w:t>
      </w:r>
      <w:r w:rsidR="008F37AC" w:rsidRPr="00265C0A">
        <w:t xml:space="preserve"> </w:t>
      </w:r>
      <w:r w:rsidR="008F37AC">
        <w:t>о</w:t>
      </w:r>
      <w:r w:rsidR="008F37AC" w:rsidRPr="00265C0A">
        <w:t xml:space="preserve"> </w:t>
      </w:r>
      <w:r w:rsidR="008F37AC">
        <w:t>гражданстве</w:t>
      </w:r>
      <w:r w:rsidR="008F37AC" w:rsidRPr="00265C0A">
        <w:t xml:space="preserve"> </w:t>
      </w:r>
      <w:r w:rsidR="008F37AC">
        <w:t>Республики</w:t>
      </w:r>
      <w:r w:rsidR="008F37AC" w:rsidRPr="00265C0A">
        <w:t xml:space="preserve"> </w:t>
      </w:r>
      <w:r w:rsidR="008F37AC">
        <w:t>Македони</w:t>
      </w:r>
      <w:r w:rsidR="0059569B">
        <w:t>я</w:t>
      </w:r>
      <w:r w:rsidR="008F37AC" w:rsidRPr="00265C0A">
        <w:t xml:space="preserve"> (</w:t>
      </w:r>
      <w:r w:rsidR="008F37AC">
        <w:t>Официальный</w:t>
      </w:r>
      <w:r w:rsidR="008F37AC" w:rsidRPr="00265C0A">
        <w:t xml:space="preserve"> </w:t>
      </w:r>
      <w:r w:rsidR="008F37AC">
        <w:t>вестник</w:t>
      </w:r>
      <w:r w:rsidR="008F37AC" w:rsidRPr="00265C0A">
        <w:t xml:space="preserve"> </w:t>
      </w:r>
      <w:r w:rsidR="008F37AC">
        <w:t>Республики</w:t>
      </w:r>
      <w:r w:rsidR="008F37AC" w:rsidRPr="00265C0A">
        <w:t xml:space="preserve"> </w:t>
      </w:r>
      <w:r w:rsidR="008F37AC">
        <w:t>Македон</w:t>
      </w:r>
      <w:r w:rsidR="0059569B">
        <w:t>ия</w:t>
      </w:r>
      <w:r w:rsidR="008F37AC" w:rsidRPr="0031249C">
        <w:t xml:space="preserve"> </w:t>
      </w:r>
      <w:r w:rsidR="00FB2246">
        <w:t>№</w:t>
      </w:r>
      <w:r w:rsidR="008F37AC" w:rsidRPr="0031249C">
        <w:t xml:space="preserve"> 67/92, 08/04, 98/08 </w:t>
      </w:r>
      <w:r w:rsidR="008F37AC">
        <w:t>и 158/11)</w:t>
      </w:r>
      <w:r w:rsidR="008F37AC" w:rsidRPr="00265C0A">
        <w:t xml:space="preserve"> </w:t>
      </w:r>
      <w:r w:rsidR="008F37AC">
        <w:t>воспроизводи</w:t>
      </w:r>
      <w:r w:rsidR="008F37AC">
        <w:t>т</w:t>
      </w:r>
      <w:r w:rsidR="008F37AC">
        <w:t>ся</w:t>
      </w:r>
      <w:r w:rsidR="008F37AC" w:rsidRPr="00265C0A">
        <w:t xml:space="preserve"> </w:t>
      </w:r>
      <w:r w:rsidR="008F37AC">
        <w:t>определение</w:t>
      </w:r>
      <w:r w:rsidR="008F37AC" w:rsidRPr="00265C0A">
        <w:t xml:space="preserve"> </w:t>
      </w:r>
      <w:r w:rsidR="008F37AC">
        <w:t>гражданства, содержащееся в Европейской конвенции о гра</w:t>
      </w:r>
      <w:r w:rsidR="008F37AC">
        <w:t>ж</w:t>
      </w:r>
      <w:r w:rsidR="008F37AC">
        <w:t xml:space="preserve">данстве, согласно которому </w:t>
      </w:r>
      <w:r w:rsidR="00D85A0A">
        <w:t>"</w:t>
      </w:r>
      <w:r w:rsidR="0059569B">
        <w:t>г</w:t>
      </w:r>
      <w:r w:rsidR="008F37AC">
        <w:t>ражданство означает устойчивую правовую связь между отдельным лицом и государством и не указывает на этническое прои</w:t>
      </w:r>
      <w:r w:rsidR="008F37AC">
        <w:t>с</w:t>
      </w:r>
      <w:r w:rsidR="008F37AC">
        <w:t>хождение этого лица</w:t>
      </w:r>
      <w:r w:rsidR="00265BB2">
        <w:t>"</w:t>
      </w:r>
      <w:r w:rsidR="008F37AC">
        <w:t>.</w:t>
      </w:r>
    </w:p>
    <w:p w:rsidR="008F37AC" w:rsidRPr="0031249C" w:rsidRDefault="009008DA" w:rsidP="008F37AC">
      <w:pPr>
        <w:pStyle w:val="SingleTxtGR"/>
      </w:pPr>
      <w:r>
        <w:t>60.</w:t>
      </w:r>
      <w:r>
        <w:tab/>
      </w:r>
      <w:r w:rsidR="008F37AC">
        <w:t>Правительство</w:t>
      </w:r>
      <w:r w:rsidR="008F37AC" w:rsidRPr="00B753EC">
        <w:t xml:space="preserve"> </w:t>
      </w:r>
      <w:r w:rsidR="008F37AC">
        <w:t>Республики</w:t>
      </w:r>
      <w:r w:rsidR="008F37AC" w:rsidRPr="00B753EC">
        <w:t xml:space="preserve"> </w:t>
      </w:r>
      <w:r w:rsidR="008F37AC">
        <w:t>Македони</w:t>
      </w:r>
      <w:r w:rsidR="0059569B">
        <w:t>я</w:t>
      </w:r>
      <w:r w:rsidR="008F37AC" w:rsidRPr="00B753EC">
        <w:t xml:space="preserve"> </w:t>
      </w:r>
      <w:r w:rsidR="008F37AC">
        <w:t>добилось</w:t>
      </w:r>
      <w:r w:rsidR="008F37AC" w:rsidRPr="00B753EC">
        <w:t xml:space="preserve"> </w:t>
      </w:r>
      <w:r w:rsidR="008F37AC">
        <w:t>значительного</w:t>
      </w:r>
      <w:r w:rsidR="008F37AC" w:rsidRPr="00B753EC">
        <w:t xml:space="preserve"> </w:t>
      </w:r>
      <w:r w:rsidR="008F37AC">
        <w:t>прогре</w:t>
      </w:r>
      <w:r w:rsidR="008F37AC">
        <w:t>с</w:t>
      </w:r>
      <w:r w:rsidR="008F37AC">
        <w:t>са</w:t>
      </w:r>
      <w:r w:rsidR="008F37AC" w:rsidRPr="00B753EC">
        <w:t xml:space="preserve"> </w:t>
      </w:r>
      <w:r w:rsidR="008F37AC">
        <w:t>в</w:t>
      </w:r>
      <w:r w:rsidR="008F37AC" w:rsidRPr="00B753EC">
        <w:t xml:space="preserve"> </w:t>
      </w:r>
      <w:r w:rsidR="008F37AC">
        <w:t>деле</w:t>
      </w:r>
      <w:r w:rsidR="008F37AC" w:rsidRPr="00B753EC">
        <w:t xml:space="preserve"> </w:t>
      </w:r>
      <w:r w:rsidR="008F37AC">
        <w:t>предотвращения</w:t>
      </w:r>
      <w:r w:rsidR="008F37AC" w:rsidRPr="00B753EC">
        <w:t xml:space="preserve"> </w:t>
      </w:r>
      <w:r w:rsidR="008F37AC">
        <w:t>и</w:t>
      </w:r>
      <w:r w:rsidR="008F37AC" w:rsidRPr="00B753EC">
        <w:t xml:space="preserve"> </w:t>
      </w:r>
      <w:r w:rsidR="008F37AC">
        <w:t>сокращения</w:t>
      </w:r>
      <w:r w:rsidR="008F37AC" w:rsidRPr="00B753EC">
        <w:t xml:space="preserve"> </w:t>
      </w:r>
      <w:r w:rsidR="008F37AC">
        <w:t>безгражданства в целях полной ликвид</w:t>
      </w:r>
      <w:r w:rsidR="008F37AC">
        <w:t>а</w:t>
      </w:r>
      <w:r w:rsidR="008F37AC">
        <w:t>ции риска безгражданства</w:t>
      </w:r>
      <w:r w:rsidR="008F37AC" w:rsidRPr="0031249C">
        <w:t xml:space="preserve">. </w:t>
      </w:r>
      <w:r w:rsidR="008F37AC">
        <w:t>В</w:t>
      </w:r>
      <w:r w:rsidR="008F37AC" w:rsidRPr="00E50723">
        <w:t xml:space="preserve"> </w:t>
      </w:r>
      <w:r w:rsidR="008F37AC">
        <w:t>общей</w:t>
      </w:r>
      <w:r w:rsidR="008F37AC" w:rsidRPr="00E50723">
        <w:t xml:space="preserve"> </w:t>
      </w:r>
      <w:r w:rsidR="008F37AC">
        <w:t>сложности</w:t>
      </w:r>
      <w:r w:rsidR="008F37AC" w:rsidRPr="00E50723">
        <w:t xml:space="preserve"> </w:t>
      </w:r>
      <w:r w:rsidR="008F37AC">
        <w:t>было</w:t>
      </w:r>
      <w:r w:rsidR="008F37AC" w:rsidRPr="00E50723">
        <w:t xml:space="preserve"> </w:t>
      </w:r>
      <w:r w:rsidR="008F37AC">
        <w:t>натурализовано 4</w:t>
      </w:r>
      <w:r w:rsidR="00F85CFF">
        <w:t xml:space="preserve"> </w:t>
      </w:r>
      <w:r w:rsidR="008F37AC" w:rsidRPr="0031249C">
        <w:t>995</w:t>
      </w:r>
      <w:r w:rsidR="008F37AC" w:rsidRPr="00E50723">
        <w:t xml:space="preserve"> </w:t>
      </w:r>
      <w:r w:rsidR="008F37AC">
        <w:t>ч</w:t>
      </w:r>
      <w:r w:rsidR="008F37AC">
        <w:t>е</w:t>
      </w:r>
      <w:r w:rsidR="008F37AC">
        <w:t>ловек</w:t>
      </w:r>
      <w:r w:rsidR="008F37AC" w:rsidRPr="00E50723">
        <w:t xml:space="preserve">, </w:t>
      </w:r>
      <w:r w:rsidR="008F37AC">
        <w:t>длительное</w:t>
      </w:r>
      <w:r w:rsidR="008F37AC" w:rsidRPr="00E50723">
        <w:t xml:space="preserve"> </w:t>
      </w:r>
      <w:r w:rsidR="008F37AC">
        <w:t>время</w:t>
      </w:r>
      <w:r w:rsidR="008F37AC" w:rsidRPr="00E50723">
        <w:t xml:space="preserve"> </w:t>
      </w:r>
      <w:r w:rsidR="008F37AC">
        <w:t>проживавших</w:t>
      </w:r>
      <w:r w:rsidR="008F37AC" w:rsidRPr="00E50723">
        <w:t xml:space="preserve"> </w:t>
      </w:r>
      <w:r w:rsidR="008F37AC">
        <w:t>в</w:t>
      </w:r>
      <w:r w:rsidR="008F37AC" w:rsidRPr="00E50723">
        <w:t xml:space="preserve"> </w:t>
      </w:r>
      <w:r w:rsidR="008F37AC">
        <w:t>стране</w:t>
      </w:r>
      <w:r w:rsidR="008F37AC" w:rsidRPr="00E50723">
        <w:t xml:space="preserve"> (</w:t>
      </w:r>
      <w:r w:rsidR="008F37AC">
        <w:t>в основном албанцы, сербы, рома, босняки, турки и хорваты)</w:t>
      </w:r>
      <w:r w:rsidR="008F37AC" w:rsidRPr="00E50723">
        <w:t xml:space="preserve"> </w:t>
      </w:r>
      <w:r w:rsidR="008F37AC">
        <w:t>в соответствии с двухгодичными переходными положе</w:t>
      </w:r>
      <w:r w:rsidR="0059569B">
        <w:t>ниями, которые в 2004 году ввело</w:t>
      </w:r>
      <w:r w:rsidR="008F37AC">
        <w:t xml:space="preserve"> в действие соответствующее наци</w:t>
      </w:r>
      <w:r w:rsidR="008F37AC">
        <w:t>о</w:t>
      </w:r>
      <w:r w:rsidR="008F37AC">
        <w:t>нальное законодательство</w:t>
      </w:r>
      <w:r w:rsidR="008F37AC" w:rsidRPr="0031249C">
        <w:t xml:space="preserve">. </w:t>
      </w:r>
    </w:p>
    <w:p w:rsidR="008F37AC" w:rsidRPr="001762B3" w:rsidRDefault="008F37AC" w:rsidP="00D85A0A">
      <w:pPr>
        <w:pStyle w:val="H23GR"/>
      </w:pPr>
      <w:r w:rsidRPr="00E50723">
        <w:tab/>
      </w:r>
      <w:r>
        <w:t>d</w:t>
      </w:r>
      <w:r w:rsidRPr="001762B3">
        <w:t>)</w:t>
      </w:r>
      <w:r w:rsidRPr="001762B3">
        <w:tab/>
        <w:t xml:space="preserve">Право на вступление в брак и на выбор супруга </w:t>
      </w:r>
    </w:p>
    <w:p w:rsidR="008F37AC" w:rsidRPr="0031249C" w:rsidRDefault="00D85A0A" w:rsidP="008F37AC">
      <w:pPr>
        <w:pStyle w:val="SingleTxtGR"/>
      </w:pPr>
      <w:r>
        <w:t>61.</w:t>
      </w:r>
      <w:r>
        <w:tab/>
      </w:r>
      <w:r w:rsidR="008F37AC">
        <w:t>Этот</w:t>
      </w:r>
      <w:r w:rsidR="008F37AC" w:rsidRPr="00E25D32">
        <w:t xml:space="preserve"> </w:t>
      </w:r>
      <w:r w:rsidR="008F37AC">
        <w:t>вопрос</w:t>
      </w:r>
      <w:r w:rsidR="008F37AC" w:rsidRPr="00E25D32">
        <w:t xml:space="preserve"> </w:t>
      </w:r>
      <w:r w:rsidR="008F37AC">
        <w:t>был</w:t>
      </w:r>
      <w:r w:rsidR="008F37AC" w:rsidRPr="00E25D32">
        <w:t xml:space="preserve"> </w:t>
      </w:r>
      <w:r w:rsidR="008F37AC">
        <w:t>подробно</w:t>
      </w:r>
      <w:r w:rsidR="008F37AC" w:rsidRPr="00E25D32">
        <w:t xml:space="preserve"> </w:t>
      </w:r>
      <w:r w:rsidR="008F37AC">
        <w:t>освещен</w:t>
      </w:r>
      <w:r w:rsidR="008F37AC" w:rsidRPr="00E25D32">
        <w:t xml:space="preserve"> </w:t>
      </w:r>
      <w:r w:rsidR="008F37AC">
        <w:t>в</w:t>
      </w:r>
      <w:r w:rsidR="008F37AC" w:rsidRPr="00E25D32">
        <w:t xml:space="preserve"> </w:t>
      </w:r>
      <w:r w:rsidR="008F37AC">
        <w:t>четвертом, пятом, шестом и сед</w:t>
      </w:r>
      <w:r w:rsidR="008F37AC">
        <w:t>ь</w:t>
      </w:r>
      <w:r w:rsidR="008F37AC">
        <w:t>мом периодических докладах</w:t>
      </w:r>
      <w:r w:rsidR="008F37AC" w:rsidRPr="0031249C">
        <w:t>.</w:t>
      </w:r>
    </w:p>
    <w:p w:rsidR="008F37AC" w:rsidRPr="001762B3" w:rsidRDefault="008F37AC" w:rsidP="00D85A0A">
      <w:pPr>
        <w:pStyle w:val="H23GR"/>
      </w:pPr>
      <w:r w:rsidRPr="00E25D32">
        <w:tab/>
      </w:r>
      <w:r>
        <w:t>e</w:t>
      </w:r>
      <w:r w:rsidRPr="001762B3">
        <w:t>)</w:t>
      </w:r>
      <w:r w:rsidRPr="001762B3">
        <w:tab/>
        <w:t xml:space="preserve">Право на владение имуществом </w:t>
      </w:r>
    </w:p>
    <w:p w:rsidR="008F37AC" w:rsidRPr="0031249C" w:rsidRDefault="00D85A0A" w:rsidP="008F37AC">
      <w:pPr>
        <w:pStyle w:val="SingleTxtGR"/>
      </w:pPr>
      <w:r>
        <w:t>62.</w:t>
      </w:r>
      <w:r>
        <w:tab/>
      </w:r>
      <w:r w:rsidR="008F37AC">
        <w:t>Этот вопрос был подробно освещен в четвертом, пятом, шестом и сед</w:t>
      </w:r>
      <w:r w:rsidR="008F37AC">
        <w:t>ь</w:t>
      </w:r>
      <w:r w:rsidR="008F37AC">
        <w:t>мом периодических докладах</w:t>
      </w:r>
      <w:r w:rsidR="008F37AC" w:rsidRPr="0031249C">
        <w:t>.</w:t>
      </w:r>
    </w:p>
    <w:p w:rsidR="008F37AC" w:rsidRPr="0031249C" w:rsidRDefault="008F37AC" w:rsidP="00D85A0A">
      <w:pPr>
        <w:pStyle w:val="H23GR"/>
      </w:pPr>
      <w:r w:rsidRPr="00970909">
        <w:tab/>
      </w:r>
      <w:r>
        <w:t>f)</w:t>
      </w:r>
      <w:r>
        <w:tab/>
        <w:t>Право наследования</w:t>
      </w:r>
    </w:p>
    <w:p w:rsidR="008F37AC" w:rsidRPr="0031249C" w:rsidRDefault="00D85A0A" w:rsidP="008F37AC">
      <w:pPr>
        <w:pStyle w:val="SingleTxtGR"/>
      </w:pPr>
      <w:r>
        <w:t>63.</w:t>
      </w:r>
      <w:r>
        <w:tab/>
      </w:r>
      <w:r w:rsidR="008F37AC">
        <w:t>В</w:t>
      </w:r>
      <w:r w:rsidR="008F37AC" w:rsidRPr="00480EF1">
        <w:t xml:space="preserve"> </w:t>
      </w:r>
      <w:r w:rsidR="008F37AC">
        <w:t>статье</w:t>
      </w:r>
      <w:r w:rsidR="008F37AC" w:rsidRPr="0031249C">
        <w:t xml:space="preserve"> 3 </w:t>
      </w:r>
      <w:r w:rsidR="008F37AC">
        <w:t>Закона</w:t>
      </w:r>
      <w:r w:rsidR="008F37AC" w:rsidRPr="00480EF1">
        <w:t xml:space="preserve"> </w:t>
      </w:r>
      <w:r w:rsidR="008F37AC">
        <w:t>о</w:t>
      </w:r>
      <w:r w:rsidR="008F37AC" w:rsidRPr="00480EF1">
        <w:t xml:space="preserve"> </w:t>
      </w:r>
      <w:r w:rsidR="008F37AC">
        <w:t>наследовании</w:t>
      </w:r>
      <w:r w:rsidR="008F37AC" w:rsidRPr="00480EF1">
        <w:t xml:space="preserve"> </w:t>
      </w:r>
      <w:r w:rsidR="008F37AC">
        <w:t>предусматривается</w:t>
      </w:r>
      <w:r w:rsidR="008F37AC" w:rsidRPr="00480EF1">
        <w:t xml:space="preserve">, </w:t>
      </w:r>
      <w:r w:rsidR="008F37AC">
        <w:t>что</w:t>
      </w:r>
      <w:r w:rsidR="008F37AC" w:rsidRPr="00480EF1">
        <w:t xml:space="preserve"> </w:t>
      </w:r>
      <w:r w:rsidR="008F37AC">
        <w:t>при</w:t>
      </w:r>
      <w:r w:rsidR="008F37AC" w:rsidRPr="00480EF1">
        <w:t xml:space="preserve"> </w:t>
      </w:r>
      <w:r w:rsidR="008F37AC">
        <w:t>одних</w:t>
      </w:r>
      <w:r w:rsidR="008F37AC" w:rsidRPr="00480EF1">
        <w:t xml:space="preserve"> </w:t>
      </w:r>
      <w:r w:rsidR="008F37AC">
        <w:t>и</w:t>
      </w:r>
      <w:r w:rsidR="008F37AC" w:rsidRPr="00480EF1">
        <w:t xml:space="preserve"> </w:t>
      </w:r>
      <w:r w:rsidR="008F37AC">
        <w:t>тех</w:t>
      </w:r>
      <w:r w:rsidR="008F37AC" w:rsidRPr="00480EF1">
        <w:t xml:space="preserve"> </w:t>
      </w:r>
      <w:r w:rsidR="008F37AC">
        <w:t>же</w:t>
      </w:r>
      <w:r w:rsidR="008F37AC" w:rsidRPr="00480EF1">
        <w:t xml:space="preserve"> </w:t>
      </w:r>
      <w:r w:rsidR="008F37AC">
        <w:t>обстоятельства</w:t>
      </w:r>
      <w:r w:rsidR="008F37AC" w:rsidRPr="00480EF1">
        <w:t xml:space="preserve"> </w:t>
      </w:r>
      <w:r w:rsidR="008F37AC">
        <w:t>граждане</w:t>
      </w:r>
      <w:r w:rsidR="008F37AC" w:rsidRPr="00480EF1">
        <w:t xml:space="preserve"> </w:t>
      </w:r>
      <w:r w:rsidR="008F37AC">
        <w:t>Республики</w:t>
      </w:r>
      <w:r w:rsidR="008F37AC" w:rsidRPr="00480EF1">
        <w:t xml:space="preserve"> </w:t>
      </w:r>
      <w:r w:rsidR="0014462A">
        <w:t>Македония</w:t>
      </w:r>
      <w:r w:rsidR="008F37AC" w:rsidRPr="00480EF1">
        <w:t xml:space="preserve"> </w:t>
      </w:r>
      <w:r w:rsidR="008F37AC">
        <w:t>пользуются</w:t>
      </w:r>
      <w:r w:rsidR="008F37AC" w:rsidRPr="00480EF1">
        <w:t xml:space="preserve"> </w:t>
      </w:r>
      <w:r w:rsidR="008F37AC">
        <w:t>равным</w:t>
      </w:r>
      <w:r w:rsidR="008F37AC" w:rsidRPr="00480EF1">
        <w:t xml:space="preserve"> </w:t>
      </w:r>
      <w:r w:rsidR="008F37AC">
        <w:t>правом</w:t>
      </w:r>
      <w:r w:rsidR="008F37AC" w:rsidRPr="00480EF1">
        <w:t xml:space="preserve"> </w:t>
      </w:r>
      <w:r w:rsidR="008F37AC">
        <w:t>наследования</w:t>
      </w:r>
      <w:r w:rsidR="008F37AC" w:rsidRPr="0031249C">
        <w:t xml:space="preserve">. </w:t>
      </w:r>
      <w:r w:rsidR="008F37AC">
        <w:t>Иностранные</w:t>
      </w:r>
      <w:r w:rsidR="008F37AC" w:rsidRPr="0027274A">
        <w:t xml:space="preserve"> </w:t>
      </w:r>
      <w:r w:rsidR="008F37AC">
        <w:t>граждане</w:t>
      </w:r>
      <w:r w:rsidR="008F37AC" w:rsidRPr="0027274A">
        <w:t xml:space="preserve"> </w:t>
      </w:r>
      <w:r w:rsidR="008F37AC">
        <w:t>в</w:t>
      </w:r>
      <w:r w:rsidR="008F37AC" w:rsidRPr="0027274A">
        <w:t xml:space="preserve"> </w:t>
      </w:r>
      <w:r w:rsidR="008F37AC">
        <w:t>Республике</w:t>
      </w:r>
      <w:r w:rsidR="008F37AC" w:rsidRPr="0027274A">
        <w:t xml:space="preserve"> </w:t>
      </w:r>
      <w:r w:rsidR="0014462A">
        <w:t>Македония</w:t>
      </w:r>
      <w:r w:rsidR="008F37AC" w:rsidRPr="0027274A">
        <w:t xml:space="preserve"> </w:t>
      </w:r>
      <w:r w:rsidR="008F37AC">
        <w:t>пользуются</w:t>
      </w:r>
      <w:r w:rsidR="008F37AC" w:rsidRPr="0027274A">
        <w:t xml:space="preserve"> </w:t>
      </w:r>
      <w:r w:rsidR="008F37AC">
        <w:t>т</w:t>
      </w:r>
      <w:r w:rsidR="008F37AC">
        <w:t>а</w:t>
      </w:r>
      <w:r w:rsidR="008F37AC">
        <w:t>кими</w:t>
      </w:r>
      <w:r w:rsidR="008F37AC" w:rsidRPr="0027274A">
        <w:t xml:space="preserve"> </w:t>
      </w:r>
      <w:r w:rsidR="008F37AC">
        <w:t>же</w:t>
      </w:r>
      <w:r w:rsidR="008F37AC" w:rsidRPr="0027274A">
        <w:t xml:space="preserve"> </w:t>
      </w:r>
      <w:r w:rsidR="008F37AC">
        <w:t>правами</w:t>
      </w:r>
      <w:r w:rsidR="008F37AC" w:rsidRPr="0027274A">
        <w:t xml:space="preserve"> </w:t>
      </w:r>
      <w:r w:rsidR="008F37AC">
        <w:t>наследования</w:t>
      </w:r>
      <w:r w:rsidR="008F37AC" w:rsidRPr="0027274A">
        <w:t xml:space="preserve">, </w:t>
      </w:r>
      <w:r w:rsidR="008F37AC">
        <w:t>как</w:t>
      </w:r>
      <w:r w:rsidR="008F37AC" w:rsidRPr="0027274A">
        <w:t xml:space="preserve"> </w:t>
      </w:r>
      <w:r w:rsidR="008F37AC" w:rsidRPr="0031249C">
        <w:t xml:space="preserve"> </w:t>
      </w:r>
      <w:r w:rsidR="008F37AC">
        <w:t>и граждане Республики Македони</w:t>
      </w:r>
      <w:r w:rsidR="0014462A">
        <w:t>я</w:t>
      </w:r>
      <w:r w:rsidR="008F37AC">
        <w:t xml:space="preserve"> при у</w:t>
      </w:r>
      <w:r w:rsidR="008F37AC">
        <w:t>с</w:t>
      </w:r>
      <w:r w:rsidR="008F37AC">
        <w:t>ловии применения принципа взаимности.</w:t>
      </w:r>
    </w:p>
    <w:p w:rsidR="008F37AC" w:rsidRPr="0031249C" w:rsidRDefault="008F37AC" w:rsidP="00D85A0A">
      <w:pPr>
        <w:pStyle w:val="H23GR"/>
      </w:pPr>
      <w:r w:rsidRPr="0027274A">
        <w:tab/>
      </w:r>
      <w:r>
        <w:t>g)</w:t>
      </w:r>
      <w:r>
        <w:tab/>
      </w:r>
      <w:r w:rsidRPr="008F37AC">
        <w:t>Право на свободу мысли, совести и религии</w:t>
      </w:r>
    </w:p>
    <w:p w:rsidR="008F37AC" w:rsidRPr="0031249C" w:rsidRDefault="00D85A0A" w:rsidP="008F37AC">
      <w:pPr>
        <w:pStyle w:val="SingleTxtGR"/>
      </w:pPr>
      <w:r>
        <w:t>64.</w:t>
      </w:r>
      <w:r>
        <w:tab/>
      </w:r>
      <w:r w:rsidR="008F37AC">
        <w:t>Этот</w:t>
      </w:r>
      <w:r w:rsidR="008F37AC" w:rsidRPr="0027274A">
        <w:t xml:space="preserve"> </w:t>
      </w:r>
      <w:r w:rsidR="008F37AC">
        <w:t>вопрос</w:t>
      </w:r>
      <w:r w:rsidR="008F37AC" w:rsidRPr="0027274A">
        <w:t xml:space="preserve"> </w:t>
      </w:r>
      <w:r w:rsidR="008F37AC">
        <w:t>был</w:t>
      </w:r>
      <w:r w:rsidR="008F37AC" w:rsidRPr="0027274A">
        <w:t xml:space="preserve"> </w:t>
      </w:r>
      <w:r w:rsidR="008F37AC">
        <w:t>подробно</w:t>
      </w:r>
      <w:r w:rsidR="008F37AC" w:rsidRPr="0027274A">
        <w:t xml:space="preserve"> </w:t>
      </w:r>
      <w:r w:rsidR="008F37AC">
        <w:t>освещен</w:t>
      </w:r>
      <w:r w:rsidR="008F37AC" w:rsidRPr="0027274A">
        <w:t xml:space="preserve"> </w:t>
      </w:r>
      <w:r w:rsidR="008F37AC">
        <w:t>в</w:t>
      </w:r>
      <w:r w:rsidR="008F37AC" w:rsidRPr="0027274A">
        <w:t xml:space="preserve"> </w:t>
      </w:r>
      <w:r w:rsidR="008F37AC" w:rsidRPr="0031249C">
        <w:t xml:space="preserve"> </w:t>
      </w:r>
      <w:r w:rsidR="008F37AC">
        <w:t>четвертом, пятом, шестом и сед</w:t>
      </w:r>
      <w:r w:rsidR="008F37AC">
        <w:t>ь</w:t>
      </w:r>
      <w:r w:rsidR="008F37AC">
        <w:t>мом периодических докладах</w:t>
      </w:r>
      <w:r w:rsidR="008F37AC" w:rsidRPr="0031249C">
        <w:t>.</w:t>
      </w:r>
    </w:p>
    <w:p w:rsidR="008F37AC" w:rsidRPr="0031249C" w:rsidRDefault="00D85A0A" w:rsidP="008F37AC">
      <w:pPr>
        <w:pStyle w:val="SingleTxtGR"/>
      </w:pPr>
      <w:r>
        <w:t>65.</w:t>
      </w:r>
      <w:r>
        <w:tab/>
      </w:r>
      <w:r w:rsidR="008F37AC">
        <w:t>Республика Македония является светским государством</w:t>
      </w:r>
      <w:r w:rsidR="008F37AC" w:rsidRPr="0031249C">
        <w:t xml:space="preserve">. </w:t>
      </w:r>
      <w:r w:rsidR="008F37AC">
        <w:t>Статья</w:t>
      </w:r>
      <w:r w:rsidR="008F37AC" w:rsidRPr="00142990">
        <w:t xml:space="preserve"> 19 </w:t>
      </w:r>
      <w:r w:rsidR="008F37AC">
        <w:t>Ко</w:t>
      </w:r>
      <w:r w:rsidR="008F37AC">
        <w:t>н</w:t>
      </w:r>
      <w:r w:rsidR="008F37AC">
        <w:t>ституции</w:t>
      </w:r>
      <w:r w:rsidR="008F37AC" w:rsidRPr="00142990">
        <w:t xml:space="preserve"> </w:t>
      </w:r>
      <w:r w:rsidR="008F37AC">
        <w:t>гарантирует</w:t>
      </w:r>
      <w:r w:rsidR="008F37AC" w:rsidRPr="00142990">
        <w:t xml:space="preserve"> </w:t>
      </w:r>
      <w:r w:rsidR="008F37AC">
        <w:t>свободу</w:t>
      </w:r>
      <w:r w:rsidR="008F37AC" w:rsidRPr="00142990">
        <w:t xml:space="preserve"> </w:t>
      </w:r>
      <w:r w:rsidR="008F37AC">
        <w:t>вероисповедания</w:t>
      </w:r>
      <w:r w:rsidR="008F37AC" w:rsidRPr="00142990">
        <w:t xml:space="preserve">, </w:t>
      </w:r>
      <w:r w:rsidR="008F37AC">
        <w:t>предусматривая</w:t>
      </w:r>
      <w:r w:rsidR="008F37AC" w:rsidRPr="00142990">
        <w:t xml:space="preserve">, </w:t>
      </w:r>
      <w:r w:rsidR="008F37AC">
        <w:t>что</w:t>
      </w:r>
      <w:r w:rsidR="008F37AC" w:rsidRPr="00142990">
        <w:t xml:space="preserve"> </w:t>
      </w:r>
      <w:r w:rsidR="008F37AC">
        <w:t>Македо</w:t>
      </w:r>
      <w:r w:rsidR="008F37AC">
        <w:t>н</w:t>
      </w:r>
      <w:r w:rsidR="008F37AC">
        <w:t>ская</w:t>
      </w:r>
      <w:r w:rsidR="008F37AC" w:rsidRPr="00142990">
        <w:t xml:space="preserve"> </w:t>
      </w:r>
      <w:r w:rsidR="008F37AC">
        <w:t>православная</w:t>
      </w:r>
      <w:r w:rsidR="008F37AC" w:rsidRPr="00142990">
        <w:t xml:space="preserve"> </w:t>
      </w:r>
      <w:r w:rsidR="008F37AC">
        <w:t>церковь</w:t>
      </w:r>
      <w:r w:rsidR="008F37AC" w:rsidRPr="00142990">
        <w:t xml:space="preserve">, </w:t>
      </w:r>
      <w:r w:rsidR="008F37AC">
        <w:t>Исламское</w:t>
      </w:r>
      <w:r w:rsidR="008F37AC" w:rsidRPr="00142990">
        <w:t xml:space="preserve"> </w:t>
      </w:r>
      <w:r w:rsidR="008F37AC">
        <w:t>религиозное</w:t>
      </w:r>
      <w:r w:rsidR="008F37AC" w:rsidRPr="00142990">
        <w:t xml:space="preserve"> </w:t>
      </w:r>
      <w:r w:rsidR="008F37AC">
        <w:t>сообщество</w:t>
      </w:r>
      <w:r w:rsidR="008F37AC" w:rsidRPr="00142990">
        <w:t xml:space="preserve">, </w:t>
      </w:r>
      <w:r w:rsidR="008F37AC">
        <w:t>Католическая</w:t>
      </w:r>
      <w:r w:rsidR="008F37AC" w:rsidRPr="00142990">
        <w:t xml:space="preserve"> </w:t>
      </w:r>
      <w:r w:rsidR="008F37AC">
        <w:t>церковь</w:t>
      </w:r>
      <w:r w:rsidR="008F37AC" w:rsidRPr="00142990">
        <w:t xml:space="preserve">, </w:t>
      </w:r>
      <w:r w:rsidR="008F37AC">
        <w:t>Евангелическая</w:t>
      </w:r>
      <w:r w:rsidR="008F37AC" w:rsidRPr="00142990">
        <w:t xml:space="preserve"> </w:t>
      </w:r>
      <w:r w:rsidR="008F37AC">
        <w:t>методистская</w:t>
      </w:r>
      <w:r w:rsidR="008F37AC" w:rsidRPr="00142990">
        <w:t xml:space="preserve"> </w:t>
      </w:r>
      <w:r w:rsidR="008F37AC">
        <w:t>церковь</w:t>
      </w:r>
      <w:r w:rsidR="008F37AC" w:rsidRPr="00142990">
        <w:t xml:space="preserve">, </w:t>
      </w:r>
      <w:r w:rsidR="008F37AC">
        <w:t>иудаистское сообщество и др</w:t>
      </w:r>
      <w:r w:rsidR="008F37AC">
        <w:t>у</w:t>
      </w:r>
      <w:r w:rsidR="008F37AC">
        <w:t>гие религиозные объединения и группы отделены от государства и равны перед з</w:t>
      </w:r>
      <w:r w:rsidR="008F37AC">
        <w:t>а</w:t>
      </w:r>
      <w:r w:rsidR="008F37AC">
        <w:t>коном.</w:t>
      </w:r>
    </w:p>
    <w:p w:rsidR="008F37AC" w:rsidRPr="0031249C" w:rsidRDefault="00D85A0A" w:rsidP="008F37AC">
      <w:pPr>
        <w:pStyle w:val="SingleTxtGR"/>
      </w:pPr>
      <w:r>
        <w:t>66.</w:t>
      </w:r>
      <w:r>
        <w:tab/>
      </w:r>
      <w:r w:rsidR="008F37AC">
        <w:t>В</w:t>
      </w:r>
      <w:r w:rsidR="008F37AC" w:rsidRPr="00142990">
        <w:t xml:space="preserve"> </w:t>
      </w:r>
      <w:r w:rsidR="008F37AC">
        <w:t>сентябре</w:t>
      </w:r>
      <w:r w:rsidR="008F37AC" w:rsidRPr="0031249C">
        <w:t xml:space="preserve"> 2007</w:t>
      </w:r>
      <w:r w:rsidR="008F37AC" w:rsidRPr="00142990">
        <w:t xml:space="preserve"> </w:t>
      </w:r>
      <w:r w:rsidR="008F37AC">
        <w:t>года</w:t>
      </w:r>
      <w:r w:rsidR="008F37AC" w:rsidRPr="00142990">
        <w:t xml:space="preserve"> </w:t>
      </w:r>
      <w:r w:rsidR="008F37AC">
        <w:t>был</w:t>
      </w:r>
      <w:r w:rsidR="008F37AC" w:rsidRPr="00142990">
        <w:t xml:space="preserve"> </w:t>
      </w:r>
      <w:r w:rsidR="008F37AC">
        <w:t>принят</w:t>
      </w:r>
      <w:r w:rsidR="008F37AC" w:rsidRPr="00142990">
        <w:t xml:space="preserve"> </w:t>
      </w:r>
      <w:r w:rsidR="008F37AC">
        <w:t>новый</w:t>
      </w:r>
      <w:r w:rsidR="008F37AC" w:rsidRPr="00142990">
        <w:t xml:space="preserve"> </w:t>
      </w:r>
      <w:r w:rsidR="008F37AC">
        <w:t>Закон</w:t>
      </w:r>
      <w:r w:rsidR="008F37AC" w:rsidRPr="00142990">
        <w:t xml:space="preserve"> </w:t>
      </w:r>
      <w:r w:rsidR="008F37AC">
        <w:t>о</w:t>
      </w:r>
      <w:r w:rsidR="008F37AC" w:rsidRPr="00142990">
        <w:t xml:space="preserve"> </w:t>
      </w:r>
      <w:r w:rsidR="008F37AC">
        <w:t>правовом</w:t>
      </w:r>
      <w:r w:rsidR="008F37AC" w:rsidRPr="00142990">
        <w:t xml:space="preserve"> </w:t>
      </w:r>
      <w:r w:rsidR="008F37AC">
        <w:t>статусе</w:t>
      </w:r>
      <w:r w:rsidR="008F37AC" w:rsidRPr="00142990">
        <w:t xml:space="preserve"> </w:t>
      </w:r>
      <w:r w:rsidR="008F37AC">
        <w:t>церкви</w:t>
      </w:r>
      <w:r w:rsidR="008F37AC" w:rsidRPr="00142990">
        <w:t xml:space="preserve">, </w:t>
      </w:r>
      <w:r w:rsidR="008F37AC">
        <w:t>религиозных</w:t>
      </w:r>
      <w:r w:rsidR="008F37AC" w:rsidRPr="00142990">
        <w:t xml:space="preserve"> </w:t>
      </w:r>
      <w:r w:rsidR="008F37AC">
        <w:t>объединений</w:t>
      </w:r>
      <w:r w:rsidR="008F37AC" w:rsidRPr="00142990">
        <w:t xml:space="preserve"> </w:t>
      </w:r>
      <w:r w:rsidR="008F37AC">
        <w:t>и</w:t>
      </w:r>
      <w:r w:rsidR="008F37AC" w:rsidRPr="00142990">
        <w:t xml:space="preserve"> </w:t>
      </w:r>
      <w:r w:rsidR="008F37AC">
        <w:t>групп</w:t>
      </w:r>
      <w:r w:rsidR="008F37AC" w:rsidRPr="0031249C">
        <w:t>,</w:t>
      </w:r>
      <w:r w:rsidR="008F37AC" w:rsidRPr="00142990">
        <w:t xml:space="preserve"> </w:t>
      </w:r>
      <w:r w:rsidR="008F37AC">
        <w:t>который</w:t>
      </w:r>
      <w:r w:rsidR="008F37AC" w:rsidRPr="00142990">
        <w:t xml:space="preserve"> </w:t>
      </w:r>
      <w:r w:rsidR="008F37AC">
        <w:t>регулирует</w:t>
      </w:r>
      <w:r w:rsidR="008F37AC" w:rsidRPr="00142990">
        <w:t xml:space="preserve"> </w:t>
      </w:r>
      <w:r w:rsidR="008F37AC">
        <w:t>порядок учреждения и правовой статус церквей, религиозных объединений и групп</w:t>
      </w:r>
      <w:r w:rsidR="008F37AC" w:rsidRPr="0031249C">
        <w:t xml:space="preserve">. </w:t>
      </w:r>
      <w:r w:rsidR="008F37AC">
        <w:t>Он</w:t>
      </w:r>
      <w:r w:rsidR="008F37AC" w:rsidRPr="00EF0933">
        <w:t xml:space="preserve"> </w:t>
      </w:r>
      <w:r w:rsidR="008F37AC">
        <w:t>также</w:t>
      </w:r>
      <w:r w:rsidR="008F37AC" w:rsidRPr="00EF0933">
        <w:t xml:space="preserve"> </w:t>
      </w:r>
      <w:r w:rsidR="008F37AC">
        <w:t>регул</w:t>
      </w:r>
      <w:r w:rsidR="008F37AC">
        <w:t>и</w:t>
      </w:r>
      <w:r w:rsidR="008F37AC">
        <w:t>рует</w:t>
      </w:r>
      <w:r w:rsidR="008F37AC" w:rsidRPr="00EF0933">
        <w:t xml:space="preserve"> </w:t>
      </w:r>
      <w:r w:rsidR="008F37AC">
        <w:t>такие</w:t>
      </w:r>
      <w:r w:rsidR="008F37AC" w:rsidRPr="00EF0933">
        <w:t xml:space="preserve"> </w:t>
      </w:r>
      <w:r w:rsidR="008F37AC">
        <w:t>вопросы</w:t>
      </w:r>
      <w:r w:rsidR="008F37AC" w:rsidRPr="00EF0933">
        <w:t xml:space="preserve">, </w:t>
      </w:r>
      <w:r w:rsidR="008F37AC">
        <w:t>как</w:t>
      </w:r>
      <w:r w:rsidR="008F37AC" w:rsidRPr="0031249C">
        <w:t xml:space="preserve"> </w:t>
      </w:r>
      <w:r w:rsidR="008F37AC">
        <w:t>отправление</w:t>
      </w:r>
      <w:r w:rsidR="008F37AC" w:rsidRPr="00EF0933">
        <w:t xml:space="preserve"> </w:t>
      </w:r>
      <w:r w:rsidR="008F37AC">
        <w:t>религиозных</w:t>
      </w:r>
      <w:r w:rsidR="008F37AC" w:rsidRPr="00EF0933">
        <w:t xml:space="preserve"> </w:t>
      </w:r>
      <w:r w:rsidR="008F37AC">
        <w:t>служб</w:t>
      </w:r>
      <w:r w:rsidR="008F37AC" w:rsidRPr="00EF0933">
        <w:t xml:space="preserve">, </w:t>
      </w:r>
      <w:r w:rsidR="008F37AC">
        <w:t>молебнов</w:t>
      </w:r>
      <w:r w:rsidR="008F37AC" w:rsidRPr="00EF0933">
        <w:t xml:space="preserve"> </w:t>
      </w:r>
      <w:r w:rsidR="008F37AC">
        <w:t>и</w:t>
      </w:r>
      <w:r w:rsidR="008F37AC" w:rsidRPr="00EF0933">
        <w:t xml:space="preserve"> </w:t>
      </w:r>
      <w:r w:rsidR="008F37AC">
        <w:t>религ</w:t>
      </w:r>
      <w:r w:rsidR="008F37AC">
        <w:t>и</w:t>
      </w:r>
      <w:r w:rsidR="008F37AC">
        <w:t>озных</w:t>
      </w:r>
      <w:r w:rsidR="008F37AC" w:rsidRPr="00EF0933">
        <w:t xml:space="preserve"> </w:t>
      </w:r>
      <w:r w:rsidR="008F37AC">
        <w:t>обрядов</w:t>
      </w:r>
      <w:r w:rsidR="008F37AC" w:rsidRPr="00EF0933">
        <w:t xml:space="preserve">, </w:t>
      </w:r>
      <w:r w:rsidR="008F37AC">
        <w:t>духовное</w:t>
      </w:r>
      <w:r w:rsidR="008F37AC" w:rsidRPr="00EF0933">
        <w:t xml:space="preserve"> </w:t>
      </w:r>
      <w:r w:rsidR="008F37AC">
        <w:t>просвещение и религиозное образование, доходы, а также другие вопросы, касающиеся церквей, религиозных объединений и групп.</w:t>
      </w:r>
    </w:p>
    <w:p w:rsidR="008F37AC" w:rsidRPr="0031249C" w:rsidRDefault="00D85A0A" w:rsidP="008F37AC">
      <w:pPr>
        <w:pStyle w:val="SingleTxtGR"/>
      </w:pPr>
      <w:r>
        <w:t>67.</w:t>
      </w:r>
      <w:r>
        <w:tab/>
      </w:r>
      <w:r w:rsidR="008F37AC">
        <w:t>Церкви</w:t>
      </w:r>
      <w:r w:rsidR="008F37AC" w:rsidRPr="0031249C">
        <w:t xml:space="preserve">, </w:t>
      </w:r>
      <w:r w:rsidR="008F37AC">
        <w:t xml:space="preserve">религиозные объединения и группы регистрируются в Едином судебном реестре церквей, религиозных объединений и групп и посредством этого приобретают статус </w:t>
      </w:r>
      <w:r w:rsidR="008F37AC" w:rsidRPr="0031249C">
        <w:t xml:space="preserve"> </w:t>
      </w:r>
      <w:r w:rsidR="008F37AC">
        <w:t>юридического лица</w:t>
      </w:r>
      <w:r w:rsidR="008F37AC" w:rsidRPr="0031249C">
        <w:t xml:space="preserve">. </w:t>
      </w:r>
      <w:r w:rsidR="008F37AC">
        <w:t>На</w:t>
      </w:r>
      <w:r w:rsidR="008F37AC" w:rsidRPr="00C05652">
        <w:t xml:space="preserve"> </w:t>
      </w:r>
      <w:r w:rsidR="008F37AC">
        <w:t>независимый</w:t>
      </w:r>
      <w:r w:rsidR="008F37AC" w:rsidRPr="00C05652">
        <w:t xml:space="preserve"> </w:t>
      </w:r>
      <w:r w:rsidR="008F37AC">
        <w:t>государстве</w:t>
      </w:r>
      <w:r w:rsidR="008F37AC">
        <w:t>н</w:t>
      </w:r>
      <w:r w:rsidR="008F37AC">
        <w:t>ный</w:t>
      </w:r>
      <w:r w:rsidR="008F37AC" w:rsidRPr="00C05652">
        <w:t xml:space="preserve"> </w:t>
      </w:r>
      <w:r w:rsidR="008F37AC">
        <w:t>орган</w:t>
      </w:r>
      <w:r w:rsidR="008F37AC" w:rsidRPr="00C05652">
        <w:t xml:space="preserve">, </w:t>
      </w:r>
      <w:r w:rsidR="008F37AC">
        <w:t>т</w:t>
      </w:r>
      <w:r w:rsidR="008F37AC" w:rsidRPr="00C05652">
        <w:t>.</w:t>
      </w:r>
      <w:r w:rsidR="008F37AC">
        <w:t>е</w:t>
      </w:r>
      <w:r w:rsidR="008F37AC" w:rsidRPr="00C05652">
        <w:t xml:space="preserve">. </w:t>
      </w:r>
      <w:r w:rsidR="008F37AC">
        <w:t>Комиссию</w:t>
      </w:r>
      <w:r w:rsidR="008F37AC" w:rsidRPr="00C05652">
        <w:t xml:space="preserve"> </w:t>
      </w:r>
      <w:r w:rsidR="008F37AC">
        <w:t>по</w:t>
      </w:r>
      <w:r w:rsidR="008F37AC" w:rsidRPr="00C05652">
        <w:t xml:space="preserve"> </w:t>
      </w:r>
      <w:r w:rsidR="008F37AC">
        <w:t>связям</w:t>
      </w:r>
      <w:r w:rsidR="008F37AC" w:rsidRPr="00C05652">
        <w:t xml:space="preserve"> </w:t>
      </w:r>
      <w:r w:rsidR="008F37AC">
        <w:t>с</w:t>
      </w:r>
      <w:r w:rsidR="008F37AC" w:rsidRPr="00C05652">
        <w:t xml:space="preserve"> </w:t>
      </w:r>
      <w:r w:rsidR="008F37AC">
        <w:t>религиозными</w:t>
      </w:r>
      <w:r w:rsidR="008F37AC" w:rsidRPr="00C05652">
        <w:t xml:space="preserve"> </w:t>
      </w:r>
      <w:r w:rsidR="0014462A">
        <w:t>объединениями</w:t>
      </w:r>
      <w:r w:rsidR="008F37AC" w:rsidRPr="00C05652">
        <w:t xml:space="preserve"> </w:t>
      </w:r>
      <w:r w:rsidR="008F37AC">
        <w:t>и</w:t>
      </w:r>
      <w:r w:rsidR="008F37AC" w:rsidRPr="00C05652">
        <w:t xml:space="preserve"> </w:t>
      </w:r>
      <w:r w:rsidR="008F37AC">
        <w:t>групп</w:t>
      </w:r>
      <w:r w:rsidR="008F37AC">
        <w:t>а</w:t>
      </w:r>
      <w:r w:rsidR="008F37AC">
        <w:t>ми</w:t>
      </w:r>
      <w:r w:rsidR="0014462A">
        <w:t>,</w:t>
      </w:r>
      <w:r w:rsidR="008F37AC" w:rsidRPr="00C05652">
        <w:t xml:space="preserve"> </w:t>
      </w:r>
      <w:r w:rsidR="008F37AC">
        <w:t>возлагается</w:t>
      </w:r>
      <w:r w:rsidR="008F37AC" w:rsidRPr="00C05652">
        <w:t xml:space="preserve"> </w:t>
      </w:r>
      <w:r w:rsidR="008F37AC">
        <w:t>ответственность</w:t>
      </w:r>
      <w:r w:rsidR="008F37AC" w:rsidRPr="00C05652">
        <w:t xml:space="preserve"> </w:t>
      </w:r>
      <w:r w:rsidR="008F37AC">
        <w:t>должным</w:t>
      </w:r>
      <w:r w:rsidR="008F37AC" w:rsidRPr="00C05652">
        <w:t xml:space="preserve"> </w:t>
      </w:r>
      <w:r w:rsidR="008F37AC">
        <w:t>образом</w:t>
      </w:r>
      <w:r w:rsidR="008F37AC" w:rsidRPr="00C05652">
        <w:t xml:space="preserve"> </w:t>
      </w:r>
      <w:r w:rsidR="008F37AC">
        <w:t>контролировать</w:t>
      </w:r>
      <w:r w:rsidR="008F37AC" w:rsidRPr="00C05652">
        <w:t xml:space="preserve"> </w:t>
      </w:r>
      <w:r w:rsidR="008F37AC">
        <w:t>правовой</w:t>
      </w:r>
      <w:r w:rsidR="008F37AC" w:rsidRPr="00C05652">
        <w:t xml:space="preserve"> </w:t>
      </w:r>
      <w:r w:rsidR="008F37AC">
        <w:t>статус</w:t>
      </w:r>
      <w:r w:rsidR="008F37AC" w:rsidRPr="00C05652">
        <w:t xml:space="preserve"> </w:t>
      </w:r>
      <w:r w:rsidR="008F37AC">
        <w:t>церквей</w:t>
      </w:r>
      <w:r w:rsidR="008F37AC" w:rsidRPr="00C05652">
        <w:t>,</w:t>
      </w:r>
      <w:r w:rsidR="008F37AC">
        <w:t xml:space="preserve"> религиозных объединений и групп и отношения государства с</w:t>
      </w:r>
      <w:r w:rsidR="008F37AC" w:rsidRPr="0031249C">
        <w:t xml:space="preserve"> </w:t>
      </w:r>
      <w:r w:rsidR="008F37AC">
        <w:t>церк</w:t>
      </w:r>
      <w:r w:rsidR="008F37AC">
        <w:t>о</w:t>
      </w:r>
      <w:r w:rsidR="008F37AC">
        <w:t>вью, религиозными объединениями и группами</w:t>
      </w:r>
      <w:r w:rsidR="008F37AC" w:rsidRPr="0031249C">
        <w:t>.</w:t>
      </w:r>
      <w:r w:rsidR="008F37AC">
        <w:t xml:space="preserve"> </w:t>
      </w:r>
    </w:p>
    <w:p w:rsidR="008F37AC" w:rsidRPr="00D53020" w:rsidRDefault="00D85A0A" w:rsidP="008F37AC">
      <w:pPr>
        <w:pStyle w:val="SingleTxtGR"/>
        <w:rPr>
          <w:color w:val="FF0000"/>
        </w:rPr>
      </w:pPr>
      <w:r>
        <w:t>68.</w:t>
      </w:r>
      <w:r>
        <w:tab/>
      </w:r>
      <w:r w:rsidR="008F37AC" w:rsidRPr="008A4C89">
        <w:t>В апреле</w:t>
      </w:r>
      <w:r w:rsidR="008F37AC" w:rsidRPr="0031249C">
        <w:t xml:space="preserve"> 2013</w:t>
      </w:r>
      <w:r w:rsidR="0014462A">
        <w:t xml:space="preserve"> года</w:t>
      </w:r>
      <w:r w:rsidR="008F37AC" w:rsidRPr="008A4C89">
        <w:t xml:space="preserve"> включительно</w:t>
      </w:r>
      <w:r w:rsidR="008F37AC" w:rsidRPr="0031249C">
        <w:t xml:space="preserve"> </w:t>
      </w:r>
      <w:r w:rsidR="008F37AC" w:rsidRPr="008A4C89">
        <w:t>общее количество зарегистрирова</w:t>
      </w:r>
      <w:r w:rsidR="008F37AC" w:rsidRPr="008A4C89">
        <w:t>н</w:t>
      </w:r>
      <w:r w:rsidR="008F37AC" w:rsidRPr="008A4C89">
        <w:t>ных церквей, религиозных объединений и групп</w:t>
      </w:r>
      <w:r w:rsidR="0014462A">
        <w:t xml:space="preserve"> насчитывало 30, в том числе 15 </w:t>
      </w:r>
      <w:r w:rsidR="008F37AC" w:rsidRPr="008A4C89">
        <w:t>церквей, 7 религиозных объединений и 8 религиозных групп</w:t>
      </w:r>
      <w:r w:rsidR="008F37AC" w:rsidRPr="0031249C">
        <w:t>.</w:t>
      </w:r>
      <w:r w:rsidR="008F37AC">
        <w:t xml:space="preserve"> </w:t>
      </w:r>
    </w:p>
    <w:p w:rsidR="008F37AC" w:rsidRPr="00D53020" w:rsidRDefault="00D85A0A" w:rsidP="008F37AC">
      <w:pPr>
        <w:pStyle w:val="SingleTxtGR"/>
        <w:rPr>
          <w:color w:val="000000"/>
        </w:rPr>
      </w:pPr>
      <w:r>
        <w:rPr>
          <w:color w:val="000000"/>
        </w:rPr>
        <w:t>69.</w:t>
      </w:r>
      <w:r>
        <w:rPr>
          <w:color w:val="000000"/>
        </w:rPr>
        <w:tab/>
      </w:r>
      <w:r w:rsidR="008F37AC" w:rsidRPr="008A4C89">
        <w:rPr>
          <w:color w:val="000000"/>
        </w:rPr>
        <w:t>В 2008 году в учебную программу V класса начальной школы в качестве</w:t>
      </w:r>
      <w:r w:rsidR="008F37AC" w:rsidRPr="008A4C89">
        <w:t xml:space="preserve"> факультативного предмета было включено религиозное образование и история религий</w:t>
      </w:r>
      <w:r w:rsidR="008F37AC" w:rsidRPr="0031249C">
        <w:t xml:space="preserve">. </w:t>
      </w:r>
      <w:r w:rsidR="008F37AC" w:rsidRPr="008A4C89">
        <w:t>15 апреля 2009 года Конституционный суд принял постановл</w:t>
      </w:r>
      <w:r w:rsidR="008F37AC" w:rsidRPr="008A4C89">
        <w:t>е</w:t>
      </w:r>
      <w:r w:rsidR="008F37AC" w:rsidRPr="008A4C89">
        <w:t>ние</w:t>
      </w:r>
      <w:r w:rsidR="0014462A">
        <w:t> </w:t>
      </w:r>
      <w:r w:rsidR="00265BB2">
        <w:t>№ </w:t>
      </w:r>
      <w:r w:rsidR="008F37AC" w:rsidRPr="0031249C">
        <w:t>U. 202/2008</w:t>
      </w:r>
      <w:r w:rsidR="008F37AC" w:rsidRPr="008A4C89">
        <w:t>, отменив статью 26 Закона о начальном образовании, на о</w:t>
      </w:r>
      <w:r w:rsidR="008F37AC" w:rsidRPr="008A4C89">
        <w:t>с</w:t>
      </w:r>
      <w:r w:rsidR="008F37AC" w:rsidRPr="008A4C89">
        <w:t xml:space="preserve">новании которой </w:t>
      </w:r>
      <w:r w:rsidR="008F37AC" w:rsidRPr="00D53020">
        <w:rPr>
          <w:color w:val="000000"/>
        </w:rPr>
        <w:t>в программу был включен этот предмет. В своем постановл</w:t>
      </w:r>
      <w:r w:rsidR="008F37AC" w:rsidRPr="00D53020">
        <w:rPr>
          <w:color w:val="000000"/>
        </w:rPr>
        <w:t>е</w:t>
      </w:r>
      <w:r w:rsidR="008F37AC" w:rsidRPr="00D53020">
        <w:rPr>
          <w:color w:val="000000"/>
        </w:rPr>
        <w:t xml:space="preserve">нии </w:t>
      </w:r>
      <w:r w:rsidR="008F37AC">
        <w:rPr>
          <w:color w:val="000000"/>
        </w:rPr>
        <w:t>с</w:t>
      </w:r>
      <w:r w:rsidR="008F37AC" w:rsidRPr="00D53020">
        <w:rPr>
          <w:color w:val="000000"/>
        </w:rPr>
        <w:t xml:space="preserve">уд дал следующее объяснение своему решению: </w:t>
      </w:r>
      <w:r>
        <w:rPr>
          <w:color w:val="000000"/>
        </w:rPr>
        <w:t>"</w:t>
      </w:r>
      <w:r w:rsidR="008F37AC" w:rsidRPr="00D53020">
        <w:rPr>
          <w:color w:val="000000"/>
        </w:rPr>
        <w:t>Суд установил, что соо</w:t>
      </w:r>
      <w:r w:rsidR="008F37AC" w:rsidRPr="00D53020">
        <w:rPr>
          <w:color w:val="000000"/>
        </w:rPr>
        <w:t>т</w:t>
      </w:r>
      <w:r w:rsidR="008F37AC" w:rsidRPr="00D53020">
        <w:rPr>
          <w:color w:val="000000"/>
        </w:rPr>
        <w:t>ветствующая конституционная поправка, в принципе, регулирует вопрос рел</w:t>
      </w:r>
      <w:r w:rsidR="008F37AC" w:rsidRPr="00D53020">
        <w:rPr>
          <w:color w:val="000000"/>
        </w:rPr>
        <w:t>и</w:t>
      </w:r>
      <w:r w:rsidR="008F37AC" w:rsidRPr="00D53020">
        <w:rPr>
          <w:color w:val="000000"/>
        </w:rPr>
        <w:t>гиозного обр</w:t>
      </w:r>
      <w:r w:rsidR="008F37AC" w:rsidRPr="00D53020">
        <w:rPr>
          <w:color w:val="000000"/>
        </w:rPr>
        <w:t>а</w:t>
      </w:r>
      <w:r w:rsidR="008F37AC" w:rsidRPr="00D53020">
        <w:rPr>
          <w:color w:val="000000"/>
        </w:rPr>
        <w:t>зования (религиозного просвещения), которое остается в сфере и рамках деятельности религиозных объединений и групп, т.е. в рамках их своб</w:t>
      </w:r>
      <w:r w:rsidR="008F37AC" w:rsidRPr="00D53020">
        <w:rPr>
          <w:color w:val="000000"/>
        </w:rPr>
        <w:t>о</w:t>
      </w:r>
      <w:r w:rsidR="008F37AC" w:rsidRPr="00D53020">
        <w:rPr>
          <w:color w:val="000000"/>
        </w:rPr>
        <w:t>ды созд</w:t>
      </w:r>
      <w:r w:rsidR="008F37AC" w:rsidRPr="00D53020">
        <w:rPr>
          <w:color w:val="000000"/>
        </w:rPr>
        <w:t>а</w:t>
      </w:r>
      <w:r w:rsidR="008F37AC" w:rsidRPr="00D53020">
        <w:rPr>
          <w:color w:val="000000"/>
        </w:rPr>
        <w:t>вать в этих целях религиозные школы</w:t>
      </w:r>
      <w:r w:rsidR="00265BB2">
        <w:rPr>
          <w:color w:val="000000"/>
        </w:rPr>
        <w:t>"</w:t>
      </w:r>
      <w:r w:rsidR="008F37AC" w:rsidRPr="00D53020">
        <w:rPr>
          <w:color w:val="000000"/>
        </w:rPr>
        <w:t>.</w:t>
      </w:r>
    </w:p>
    <w:p w:rsidR="008F37AC" w:rsidRPr="0031249C" w:rsidRDefault="00147265" w:rsidP="008F37AC">
      <w:pPr>
        <w:pStyle w:val="SingleTxtGR"/>
      </w:pPr>
      <w:r>
        <w:br w:type="page"/>
      </w:r>
      <w:r w:rsidR="001F7123">
        <w:t>70.</w:t>
      </w:r>
      <w:r w:rsidR="001F7123">
        <w:tab/>
      </w:r>
      <w:r w:rsidR="008F37AC">
        <w:t>В 2010/</w:t>
      </w:r>
      <w:r w:rsidR="008F37AC" w:rsidRPr="0031249C">
        <w:t xml:space="preserve">11 </w:t>
      </w:r>
      <w:r w:rsidR="008F37AC">
        <w:t>учебном</w:t>
      </w:r>
      <w:r w:rsidR="008F37AC" w:rsidRPr="002672DE">
        <w:t xml:space="preserve"> </w:t>
      </w:r>
      <w:r w:rsidR="008F37AC">
        <w:t>году</w:t>
      </w:r>
      <w:r w:rsidR="008F37AC" w:rsidRPr="002672DE">
        <w:t xml:space="preserve"> </w:t>
      </w:r>
      <w:r w:rsidR="008F37AC">
        <w:t>в</w:t>
      </w:r>
      <w:r w:rsidR="008F37AC" w:rsidRPr="002672DE">
        <w:t xml:space="preserve"> </w:t>
      </w:r>
      <w:r w:rsidR="008F37AC">
        <w:t>программу</w:t>
      </w:r>
      <w:r w:rsidR="008F37AC" w:rsidRPr="002672DE">
        <w:t xml:space="preserve"> </w:t>
      </w:r>
      <w:r w:rsidR="008F37AC">
        <w:t>образования</w:t>
      </w:r>
      <w:r w:rsidR="008F37AC" w:rsidRPr="002672DE">
        <w:t xml:space="preserve"> </w:t>
      </w:r>
      <w:r w:rsidR="008F37AC">
        <w:t>в</w:t>
      </w:r>
      <w:r w:rsidR="008F37AC" w:rsidRPr="002672DE">
        <w:t xml:space="preserve"> </w:t>
      </w:r>
      <w:r w:rsidR="008F37AC">
        <w:t>качестве</w:t>
      </w:r>
      <w:r w:rsidR="008F37AC" w:rsidRPr="002672DE">
        <w:t xml:space="preserve"> </w:t>
      </w:r>
      <w:r w:rsidR="008F37AC">
        <w:t>факульт</w:t>
      </w:r>
      <w:r w:rsidR="008F37AC">
        <w:t>а</w:t>
      </w:r>
      <w:r w:rsidR="008F37AC">
        <w:t>тивных</w:t>
      </w:r>
      <w:r w:rsidR="008F37AC" w:rsidRPr="002672DE">
        <w:t xml:space="preserve"> </w:t>
      </w:r>
      <w:r w:rsidR="008F37AC">
        <w:t>предметов</w:t>
      </w:r>
      <w:r w:rsidR="008F37AC" w:rsidRPr="002672DE">
        <w:t xml:space="preserve"> </w:t>
      </w:r>
      <w:r w:rsidR="008F37AC">
        <w:t>были</w:t>
      </w:r>
      <w:r w:rsidR="008F37AC" w:rsidRPr="002672DE">
        <w:t xml:space="preserve"> </w:t>
      </w:r>
      <w:r w:rsidR="008F37AC">
        <w:t>включены религиозная этика и история религиозной и европейской цивилизации, причем один из них должен выбираться в обязател</w:t>
      </w:r>
      <w:r w:rsidR="008F37AC">
        <w:t>ь</w:t>
      </w:r>
      <w:r w:rsidR="008F37AC">
        <w:t>ном порядке</w:t>
      </w:r>
      <w:r w:rsidR="008F37AC" w:rsidRPr="0031249C">
        <w:t xml:space="preserve">. </w:t>
      </w:r>
    </w:p>
    <w:p w:rsidR="008F37AC" w:rsidRPr="0031249C" w:rsidRDefault="001F7123" w:rsidP="008F37AC">
      <w:pPr>
        <w:pStyle w:val="SingleTxtGR"/>
      </w:pPr>
      <w:r>
        <w:t>71.</w:t>
      </w:r>
      <w:r>
        <w:tab/>
      </w:r>
      <w:r w:rsidR="008F37AC">
        <w:t>В</w:t>
      </w:r>
      <w:r w:rsidR="008F37AC" w:rsidRPr="002672DE">
        <w:t xml:space="preserve"> </w:t>
      </w:r>
      <w:r w:rsidR="008F37AC">
        <w:t>Республике</w:t>
      </w:r>
      <w:r w:rsidR="008F37AC" w:rsidRPr="002672DE">
        <w:t xml:space="preserve"> </w:t>
      </w:r>
      <w:r w:rsidR="008F37AC">
        <w:t>также</w:t>
      </w:r>
      <w:r w:rsidR="008F37AC" w:rsidRPr="002672DE">
        <w:t xml:space="preserve"> </w:t>
      </w:r>
      <w:r w:rsidR="008F37AC">
        <w:t>функционирует</w:t>
      </w:r>
      <w:r w:rsidR="008F37AC" w:rsidRPr="002672DE">
        <w:t xml:space="preserve"> </w:t>
      </w:r>
      <w:r w:rsidR="008F37AC">
        <w:t>неофициальный</w:t>
      </w:r>
      <w:r w:rsidR="008F37AC" w:rsidRPr="002672DE">
        <w:t xml:space="preserve"> </w:t>
      </w:r>
      <w:r w:rsidR="008F37AC">
        <w:t>орган</w:t>
      </w:r>
      <w:r w:rsidR="008F37AC" w:rsidRPr="002672DE">
        <w:t xml:space="preserve"> </w:t>
      </w:r>
      <w:r w:rsidR="008F37AC">
        <w:t>религиозных</w:t>
      </w:r>
      <w:r w:rsidR="008F37AC" w:rsidRPr="002672DE">
        <w:t xml:space="preserve"> </w:t>
      </w:r>
      <w:r w:rsidR="008F37AC">
        <w:t>лидеров</w:t>
      </w:r>
      <w:r w:rsidR="008F37AC" w:rsidRPr="002672DE">
        <w:t xml:space="preserve"> </w:t>
      </w:r>
      <w:r w:rsidR="008F37AC">
        <w:t>под названием</w:t>
      </w:r>
      <w:r w:rsidR="008F37AC" w:rsidRPr="002672DE">
        <w:t xml:space="preserve"> </w:t>
      </w:r>
      <w:r w:rsidR="00D85A0A">
        <w:t>"</w:t>
      </w:r>
      <w:r w:rsidR="008F37AC">
        <w:t>Межрелигиозный</w:t>
      </w:r>
      <w:r w:rsidR="008F37AC" w:rsidRPr="002672DE">
        <w:t xml:space="preserve"> </w:t>
      </w:r>
      <w:r w:rsidR="008F37AC">
        <w:t>совет</w:t>
      </w:r>
      <w:r w:rsidR="00265BB2">
        <w:t>"</w:t>
      </w:r>
      <w:r w:rsidR="008F37AC" w:rsidRPr="002672DE">
        <w:t xml:space="preserve">, </w:t>
      </w:r>
      <w:r w:rsidR="008F37AC">
        <w:t>который</w:t>
      </w:r>
      <w:r w:rsidR="008F37AC" w:rsidRPr="002672DE">
        <w:t xml:space="preserve"> </w:t>
      </w:r>
      <w:r w:rsidR="008F37AC">
        <w:t>обсуждает в</w:t>
      </w:r>
      <w:r w:rsidR="008F37AC">
        <w:t>о</w:t>
      </w:r>
      <w:r w:rsidR="008F37AC">
        <w:t>просы, им</w:t>
      </w:r>
      <w:r w:rsidR="0014462A">
        <w:t>еющие большо</w:t>
      </w:r>
      <w:r w:rsidR="008F37AC">
        <w:t>е значение для религиозной жизни и межрелигиозного диал</w:t>
      </w:r>
      <w:r w:rsidR="008F37AC">
        <w:t>о</w:t>
      </w:r>
      <w:r w:rsidR="008F37AC">
        <w:t>га</w:t>
      </w:r>
      <w:r w:rsidR="008F37AC" w:rsidRPr="0031249C">
        <w:t xml:space="preserve">. </w:t>
      </w:r>
      <w:r w:rsidR="008F37AC">
        <w:t>Этот</w:t>
      </w:r>
      <w:r w:rsidR="008F37AC" w:rsidRPr="004F676C">
        <w:t xml:space="preserve"> </w:t>
      </w:r>
      <w:r w:rsidR="008F37AC">
        <w:t>орган</w:t>
      </w:r>
      <w:r w:rsidR="008F37AC" w:rsidRPr="004F676C">
        <w:t xml:space="preserve"> </w:t>
      </w:r>
      <w:r w:rsidR="008F37AC">
        <w:t>содействует</w:t>
      </w:r>
      <w:r w:rsidR="008F37AC" w:rsidRPr="004F676C">
        <w:t xml:space="preserve"> </w:t>
      </w:r>
      <w:r w:rsidR="008F37AC">
        <w:t>расширению</w:t>
      </w:r>
      <w:r w:rsidR="008F37AC" w:rsidRPr="004F676C">
        <w:t xml:space="preserve"> </w:t>
      </w:r>
      <w:r w:rsidR="008F37AC">
        <w:t>общения</w:t>
      </w:r>
      <w:r w:rsidR="008F37AC" w:rsidRPr="004F676C">
        <w:t xml:space="preserve"> </w:t>
      </w:r>
      <w:r w:rsidR="008F37AC">
        <w:t>между</w:t>
      </w:r>
      <w:r w:rsidR="008F37AC" w:rsidRPr="004F676C">
        <w:t xml:space="preserve"> </w:t>
      </w:r>
      <w:r w:rsidR="008F37AC">
        <w:t>различными</w:t>
      </w:r>
      <w:r w:rsidR="008F37AC" w:rsidRPr="004F676C">
        <w:t xml:space="preserve"> </w:t>
      </w:r>
      <w:r w:rsidR="008F37AC">
        <w:t>общин</w:t>
      </w:r>
      <w:r w:rsidR="008F37AC">
        <w:t>а</w:t>
      </w:r>
      <w:r w:rsidR="008F37AC">
        <w:t>ми, углублению взаимопонимания и непрерывного диалога между людьми, прина</w:t>
      </w:r>
      <w:r w:rsidR="008F37AC">
        <w:t>д</w:t>
      </w:r>
      <w:r w:rsidR="008F37AC">
        <w:t>лежащими к различным религиозным общинам</w:t>
      </w:r>
      <w:r w:rsidR="008F37AC" w:rsidRPr="0031249C">
        <w:t>.</w:t>
      </w:r>
      <w:r w:rsidR="008F37AC">
        <w:t xml:space="preserve"> </w:t>
      </w:r>
    </w:p>
    <w:p w:rsidR="008F37AC" w:rsidRPr="004F676C" w:rsidRDefault="001F7123" w:rsidP="001F7123">
      <w:pPr>
        <w:pStyle w:val="H23GR"/>
      </w:pPr>
      <w:r>
        <w:tab/>
      </w:r>
      <w:r w:rsidR="008F37AC">
        <w:t>h</w:t>
      </w:r>
      <w:r w:rsidR="008F37AC" w:rsidRPr="004F676C">
        <w:t>)</w:t>
      </w:r>
      <w:r w:rsidR="008F37AC" w:rsidRPr="004F676C">
        <w:tab/>
      </w:r>
      <w:r w:rsidR="008F37AC">
        <w:t>Право на свободу убеждений и их выражение</w:t>
      </w:r>
      <w:r w:rsidR="008F37AC" w:rsidRPr="004F676C">
        <w:t xml:space="preserve"> </w:t>
      </w:r>
    </w:p>
    <w:p w:rsidR="008F37AC" w:rsidRPr="0031249C" w:rsidRDefault="001F7123" w:rsidP="008F37AC">
      <w:pPr>
        <w:pStyle w:val="SingleTxtGR"/>
      </w:pPr>
      <w:r>
        <w:t>72.</w:t>
      </w:r>
      <w:r>
        <w:tab/>
      </w:r>
      <w:r w:rsidR="008F37AC">
        <w:t>Статьи 41</w:t>
      </w:r>
      <w:r w:rsidR="0014462A">
        <w:t>−</w:t>
      </w:r>
      <w:r w:rsidR="008F37AC" w:rsidRPr="0031249C">
        <w:t xml:space="preserve">67 </w:t>
      </w:r>
      <w:r w:rsidR="008F37AC">
        <w:t>Закона о вещании регулируют порядок выдачи лицензий на вещание</w:t>
      </w:r>
      <w:r w:rsidR="008F37AC" w:rsidRPr="0031249C">
        <w:t xml:space="preserve">. </w:t>
      </w:r>
      <w:r w:rsidR="008F37AC">
        <w:t>Лицензии на вещание выдаются на конкурсной основе</w:t>
      </w:r>
      <w:r w:rsidR="008F37AC" w:rsidRPr="0031249C">
        <w:t xml:space="preserve">. </w:t>
      </w:r>
      <w:r w:rsidR="008F37AC">
        <w:t>Конкурс об</w:t>
      </w:r>
      <w:r w:rsidR="008F37AC">
        <w:t>ъ</w:t>
      </w:r>
      <w:r w:rsidR="008F37AC">
        <w:t>является Советом по вещанию, а последующая процедура применяется с таким расчетом, чтобы обеспечить равное и недискриминационное обращение со вс</w:t>
      </w:r>
      <w:r w:rsidR="008F37AC">
        <w:t>е</w:t>
      </w:r>
      <w:r w:rsidR="008F37AC">
        <w:t>ми участниками конкурса</w:t>
      </w:r>
      <w:r w:rsidR="008F37AC" w:rsidRPr="0031249C">
        <w:t xml:space="preserve">. </w:t>
      </w:r>
      <w:r w:rsidR="008F37AC">
        <w:t>Лицензии</w:t>
      </w:r>
      <w:r w:rsidR="008F37AC" w:rsidRPr="002923F1">
        <w:t xml:space="preserve"> </w:t>
      </w:r>
      <w:r w:rsidR="008F37AC">
        <w:t>на</w:t>
      </w:r>
      <w:r w:rsidR="008F37AC" w:rsidRPr="002923F1">
        <w:t xml:space="preserve"> </w:t>
      </w:r>
      <w:r w:rsidR="008F37AC">
        <w:t>вещание</w:t>
      </w:r>
      <w:r w:rsidR="008F37AC" w:rsidRPr="002923F1">
        <w:t xml:space="preserve"> </w:t>
      </w:r>
      <w:r w:rsidR="008F37AC">
        <w:t>выдаются</w:t>
      </w:r>
      <w:r w:rsidR="008F37AC" w:rsidRPr="002923F1">
        <w:t xml:space="preserve"> </w:t>
      </w:r>
      <w:r w:rsidR="008F37AC">
        <w:t>сроком</w:t>
      </w:r>
      <w:r w:rsidR="008F37AC" w:rsidRPr="002923F1">
        <w:t xml:space="preserve"> </w:t>
      </w:r>
      <w:r w:rsidR="008F37AC">
        <w:t>на</w:t>
      </w:r>
      <w:r w:rsidR="008F37AC" w:rsidRPr="002923F1">
        <w:t xml:space="preserve"> 9 </w:t>
      </w:r>
      <w:r w:rsidR="008F37AC">
        <w:t>лет</w:t>
      </w:r>
      <w:r w:rsidR="008F37AC" w:rsidRPr="002923F1">
        <w:t xml:space="preserve"> </w:t>
      </w:r>
      <w:r w:rsidR="008F37AC">
        <w:t>и</w:t>
      </w:r>
      <w:r w:rsidR="008F37AC" w:rsidRPr="002923F1">
        <w:t xml:space="preserve"> </w:t>
      </w:r>
      <w:r w:rsidR="008F37AC">
        <w:t>не</w:t>
      </w:r>
      <w:r w:rsidR="008F37AC" w:rsidRPr="002923F1">
        <w:t xml:space="preserve"> </w:t>
      </w:r>
      <w:r w:rsidR="008F37AC">
        <w:t>могут</w:t>
      </w:r>
      <w:r w:rsidR="008F37AC" w:rsidRPr="002923F1">
        <w:t xml:space="preserve"> </w:t>
      </w:r>
      <w:r w:rsidR="008F37AC">
        <w:t>передаваться</w:t>
      </w:r>
      <w:r w:rsidR="008F37AC" w:rsidRPr="002923F1">
        <w:t xml:space="preserve"> </w:t>
      </w:r>
      <w:r w:rsidR="008F37AC">
        <w:t>другим лицам</w:t>
      </w:r>
      <w:r w:rsidR="008F37AC" w:rsidRPr="0031249C">
        <w:t xml:space="preserve">. </w:t>
      </w:r>
    </w:p>
    <w:p w:rsidR="008F37AC" w:rsidRPr="0031249C" w:rsidRDefault="001F7123" w:rsidP="008F37AC">
      <w:pPr>
        <w:pStyle w:val="SingleTxtGR"/>
      </w:pPr>
      <w:r>
        <w:t>73.</w:t>
      </w:r>
      <w:r>
        <w:tab/>
      </w:r>
      <w:r w:rsidR="008F37AC">
        <w:t>В</w:t>
      </w:r>
      <w:r w:rsidR="008F37AC" w:rsidRPr="00BD79F0">
        <w:t xml:space="preserve"> </w:t>
      </w:r>
      <w:r w:rsidR="008F37AC">
        <w:t>качестве</w:t>
      </w:r>
      <w:r w:rsidR="008F37AC" w:rsidRPr="00BD79F0">
        <w:t xml:space="preserve"> </w:t>
      </w:r>
      <w:r w:rsidR="008F37AC">
        <w:t>еще</w:t>
      </w:r>
      <w:r w:rsidR="008F37AC" w:rsidRPr="00BD79F0">
        <w:t xml:space="preserve"> </w:t>
      </w:r>
      <w:r w:rsidR="008F37AC">
        <w:t>одного</w:t>
      </w:r>
      <w:r w:rsidR="008F37AC" w:rsidRPr="00BD79F0">
        <w:t xml:space="preserve"> </w:t>
      </w:r>
      <w:r w:rsidR="008F37AC">
        <w:t>шага</w:t>
      </w:r>
      <w:r w:rsidR="008F37AC" w:rsidRPr="00BD79F0">
        <w:t xml:space="preserve"> </w:t>
      </w:r>
      <w:r w:rsidR="008F37AC">
        <w:t>в</w:t>
      </w:r>
      <w:r w:rsidR="008F37AC" w:rsidRPr="00BD79F0">
        <w:t xml:space="preserve"> </w:t>
      </w:r>
      <w:r w:rsidR="008F37AC">
        <w:t>усилиях</w:t>
      </w:r>
      <w:r w:rsidR="008F37AC" w:rsidRPr="00BD79F0">
        <w:t xml:space="preserve"> </w:t>
      </w:r>
      <w:r w:rsidR="008F37AC">
        <w:t>по</w:t>
      </w:r>
      <w:r w:rsidR="008F37AC" w:rsidRPr="00BD79F0">
        <w:t xml:space="preserve"> </w:t>
      </w:r>
      <w:r w:rsidR="008F37AC">
        <w:t>укреплению</w:t>
      </w:r>
      <w:r w:rsidR="008F37AC" w:rsidRPr="00BD79F0">
        <w:t xml:space="preserve"> </w:t>
      </w:r>
      <w:r w:rsidR="008F37AC">
        <w:t>свободы</w:t>
      </w:r>
      <w:r w:rsidR="008F37AC" w:rsidRPr="00BD79F0">
        <w:t xml:space="preserve"> </w:t>
      </w:r>
      <w:r w:rsidR="008F37AC">
        <w:t>средств</w:t>
      </w:r>
      <w:r w:rsidR="008F37AC" w:rsidRPr="00BD79F0">
        <w:t xml:space="preserve"> </w:t>
      </w:r>
      <w:r w:rsidR="008F37AC">
        <w:t>массовой</w:t>
      </w:r>
      <w:r w:rsidR="008F37AC" w:rsidRPr="00BD79F0">
        <w:t xml:space="preserve"> </w:t>
      </w:r>
      <w:r w:rsidR="008F37AC">
        <w:t>информации</w:t>
      </w:r>
      <w:r w:rsidR="008F37AC" w:rsidRPr="00BD79F0">
        <w:t xml:space="preserve"> 12 </w:t>
      </w:r>
      <w:r w:rsidR="008F37AC">
        <w:t>ноября</w:t>
      </w:r>
      <w:r w:rsidR="008F37AC" w:rsidRPr="00BD79F0">
        <w:t xml:space="preserve"> 2012 </w:t>
      </w:r>
      <w:r w:rsidR="008F37AC">
        <w:t>года</w:t>
      </w:r>
      <w:r w:rsidR="008F37AC" w:rsidRPr="00BD79F0">
        <w:t xml:space="preserve"> </w:t>
      </w:r>
      <w:r w:rsidR="008F37AC">
        <w:t>Собрание</w:t>
      </w:r>
      <w:r w:rsidR="008F37AC" w:rsidRPr="00BD79F0">
        <w:t xml:space="preserve"> </w:t>
      </w:r>
      <w:r w:rsidR="008F37AC">
        <w:t>Республики</w:t>
      </w:r>
      <w:r w:rsidR="008F37AC" w:rsidRPr="00BD79F0">
        <w:t xml:space="preserve"> </w:t>
      </w:r>
      <w:r w:rsidR="008F37AC">
        <w:t>Македони</w:t>
      </w:r>
      <w:r w:rsidR="0014462A">
        <w:t>я</w:t>
      </w:r>
      <w:r w:rsidR="008F37AC" w:rsidRPr="00BD79F0">
        <w:t xml:space="preserve"> </w:t>
      </w:r>
      <w:r w:rsidR="008F37AC">
        <w:t>приняло</w:t>
      </w:r>
      <w:r w:rsidR="008F37AC" w:rsidRPr="00BD79F0">
        <w:t xml:space="preserve"> </w:t>
      </w:r>
      <w:r w:rsidR="008F37AC">
        <w:t>новый</w:t>
      </w:r>
      <w:r w:rsidR="008F37AC" w:rsidRPr="00BD79F0">
        <w:t xml:space="preserve"> </w:t>
      </w:r>
      <w:r w:rsidR="008F37AC">
        <w:t>Закон</w:t>
      </w:r>
      <w:r w:rsidR="008F37AC" w:rsidRPr="00BD79F0">
        <w:t xml:space="preserve"> </w:t>
      </w:r>
      <w:r w:rsidR="008F37AC">
        <w:t>о</w:t>
      </w:r>
      <w:r w:rsidR="008F37AC" w:rsidRPr="00BD79F0">
        <w:t xml:space="preserve"> </w:t>
      </w:r>
      <w:r w:rsidR="008F37AC">
        <w:t>гражданской</w:t>
      </w:r>
      <w:r w:rsidR="008F37AC" w:rsidRPr="00BD79F0">
        <w:t xml:space="preserve"> </w:t>
      </w:r>
      <w:r w:rsidR="008F37AC">
        <w:t>ответственности</w:t>
      </w:r>
      <w:r w:rsidR="008F37AC" w:rsidRPr="00BD79F0">
        <w:t xml:space="preserve"> </w:t>
      </w:r>
      <w:r w:rsidR="008F37AC">
        <w:t>за</w:t>
      </w:r>
      <w:r w:rsidR="008F37AC" w:rsidRPr="00BD79F0">
        <w:t xml:space="preserve"> </w:t>
      </w:r>
      <w:r w:rsidR="008F37AC">
        <w:t>оскорбление и клевету, после которого наказания за эти правонарушения были изъяты из Уголовного кодекса</w:t>
      </w:r>
      <w:r w:rsidR="008F37AC" w:rsidRPr="0031249C">
        <w:t xml:space="preserve">. </w:t>
      </w:r>
    </w:p>
    <w:p w:rsidR="008F37AC" w:rsidRPr="00096420" w:rsidRDefault="008F37AC" w:rsidP="001F7123">
      <w:pPr>
        <w:pStyle w:val="H23GR"/>
      </w:pPr>
      <w:r w:rsidRPr="00BD79F0">
        <w:tab/>
      </w:r>
      <w:r>
        <w:t>i</w:t>
      </w:r>
      <w:r w:rsidRPr="00096420">
        <w:t>)</w:t>
      </w:r>
      <w:r w:rsidRPr="00096420">
        <w:tab/>
        <w:t>Право на свободу мирных собраний и ассоциаци</w:t>
      </w:r>
      <w:r>
        <w:t>й</w:t>
      </w:r>
      <w:r w:rsidRPr="00096420">
        <w:t xml:space="preserve"> </w:t>
      </w:r>
    </w:p>
    <w:p w:rsidR="008F37AC" w:rsidRPr="0031249C" w:rsidRDefault="001F7123" w:rsidP="008F37AC">
      <w:pPr>
        <w:pStyle w:val="SingleTxtGR"/>
      </w:pPr>
      <w:r>
        <w:t>74.</w:t>
      </w:r>
      <w:r>
        <w:tab/>
      </w:r>
      <w:r w:rsidR="008F37AC">
        <w:t>Статья</w:t>
      </w:r>
      <w:r w:rsidR="008F37AC" w:rsidRPr="0031249C">
        <w:t xml:space="preserve"> 20 </w:t>
      </w:r>
      <w:r w:rsidR="008F37AC">
        <w:t>Конституции</w:t>
      </w:r>
      <w:r w:rsidR="008F37AC" w:rsidRPr="00BD79F0">
        <w:t xml:space="preserve"> </w:t>
      </w:r>
      <w:r w:rsidR="008F37AC">
        <w:t>Республики</w:t>
      </w:r>
      <w:r w:rsidR="008F37AC" w:rsidRPr="00BD79F0">
        <w:t xml:space="preserve"> </w:t>
      </w:r>
      <w:r w:rsidR="0014462A">
        <w:t>Македония</w:t>
      </w:r>
      <w:r w:rsidR="008F37AC" w:rsidRPr="00BD79F0">
        <w:t xml:space="preserve"> </w:t>
      </w:r>
      <w:r w:rsidR="008F37AC">
        <w:t>гарантирует</w:t>
      </w:r>
      <w:r w:rsidR="008F37AC" w:rsidRPr="00BD79F0">
        <w:t xml:space="preserve"> </w:t>
      </w:r>
      <w:r w:rsidR="008F37AC">
        <w:t>свободу</w:t>
      </w:r>
      <w:r w:rsidR="008F37AC" w:rsidRPr="00BD79F0">
        <w:t xml:space="preserve"> </w:t>
      </w:r>
      <w:r w:rsidR="008F37AC">
        <w:t>об</w:t>
      </w:r>
      <w:r w:rsidR="008F37AC">
        <w:t>ъ</w:t>
      </w:r>
      <w:r w:rsidR="008F37AC">
        <w:t>единений</w:t>
      </w:r>
      <w:r w:rsidR="008F37AC" w:rsidRPr="0031249C">
        <w:t>:</w:t>
      </w:r>
    </w:p>
    <w:p w:rsidR="008F37AC" w:rsidRPr="0031249C" w:rsidRDefault="001F7123" w:rsidP="001F7123">
      <w:pPr>
        <w:pStyle w:val="SingleTxtGR"/>
        <w:ind w:left="1701" w:hanging="567"/>
      </w:pPr>
      <w:r>
        <w:tab/>
      </w:r>
      <w:r w:rsidR="008F37AC">
        <w:tab/>
      </w:r>
      <w:r w:rsidR="00D85A0A">
        <w:t>"</w:t>
      </w:r>
      <w:r w:rsidR="008F37AC">
        <w:t>Гражданам гарантируется свобода ассоциаций в целях осущест</w:t>
      </w:r>
      <w:r w:rsidR="008F37AC">
        <w:t>в</w:t>
      </w:r>
      <w:r w:rsidR="008F37AC">
        <w:t>ления и защиты их политических, экономических, социальных и культу</w:t>
      </w:r>
      <w:r w:rsidR="008F37AC">
        <w:t>р</w:t>
      </w:r>
      <w:r w:rsidR="008F37AC">
        <w:t>ных и других прав и убеждений</w:t>
      </w:r>
      <w:r w:rsidR="008F37AC" w:rsidRPr="0031249C">
        <w:t xml:space="preserve">. </w:t>
      </w:r>
    </w:p>
    <w:p w:rsidR="008F37AC" w:rsidRPr="0031249C" w:rsidRDefault="001F7123" w:rsidP="001F7123">
      <w:pPr>
        <w:pStyle w:val="SingleTxtGR"/>
        <w:ind w:left="1701" w:hanging="567"/>
      </w:pPr>
      <w:r>
        <w:tab/>
      </w:r>
      <w:r w:rsidR="008F37AC">
        <w:tab/>
        <w:t>Граждане</w:t>
      </w:r>
      <w:r w:rsidR="008F37AC" w:rsidRPr="00D21523">
        <w:t xml:space="preserve"> </w:t>
      </w:r>
      <w:r w:rsidR="008F37AC">
        <w:t>могут</w:t>
      </w:r>
      <w:r w:rsidR="008F37AC" w:rsidRPr="00D21523">
        <w:t xml:space="preserve"> </w:t>
      </w:r>
      <w:r w:rsidR="008F37AC">
        <w:t>свободно</w:t>
      </w:r>
      <w:r w:rsidR="008F37AC" w:rsidRPr="00D21523">
        <w:t xml:space="preserve"> </w:t>
      </w:r>
      <w:r w:rsidR="008F37AC">
        <w:t>основывать</w:t>
      </w:r>
      <w:r w:rsidR="008F37AC" w:rsidRPr="00D21523">
        <w:t xml:space="preserve"> </w:t>
      </w:r>
      <w:r w:rsidR="008F37AC">
        <w:t>союзы</w:t>
      </w:r>
      <w:r w:rsidR="008F37AC" w:rsidRPr="00D21523">
        <w:t xml:space="preserve"> </w:t>
      </w:r>
      <w:r w:rsidR="008F37AC">
        <w:t>и</w:t>
      </w:r>
      <w:r w:rsidR="008F37AC" w:rsidRPr="00D21523">
        <w:t xml:space="preserve"> </w:t>
      </w:r>
      <w:r w:rsidR="008F37AC">
        <w:t>политические</w:t>
      </w:r>
      <w:r w:rsidR="008F37AC" w:rsidRPr="00D21523">
        <w:t xml:space="preserve"> </w:t>
      </w:r>
      <w:r w:rsidR="008F37AC">
        <w:t>па</w:t>
      </w:r>
      <w:r w:rsidR="008F37AC">
        <w:t>р</w:t>
      </w:r>
      <w:r w:rsidR="008F37AC">
        <w:t>тии</w:t>
      </w:r>
      <w:r w:rsidR="008F37AC" w:rsidRPr="00D21523">
        <w:t xml:space="preserve">, </w:t>
      </w:r>
      <w:r w:rsidR="008F37AC">
        <w:t>вступать</w:t>
      </w:r>
      <w:r w:rsidR="008F37AC" w:rsidRPr="00D21523">
        <w:t xml:space="preserve"> </w:t>
      </w:r>
      <w:r w:rsidR="008F37AC">
        <w:t>в</w:t>
      </w:r>
      <w:r w:rsidR="008F37AC" w:rsidRPr="00D21523">
        <w:t xml:space="preserve"> </w:t>
      </w:r>
      <w:r w:rsidR="008F37AC">
        <w:t>них</w:t>
      </w:r>
      <w:r w:rsidR="008F37AC" w:rsidRPr="00D21523">
        <w:t xml:space="preserve"> </w:t>
      </w:r>
      <w:r w:rsidR="008F37AC">
        <w:t>и выходить из них</w:t>
      </w:r>
      <w:r w:rsidR="008F37AC" w:rsidRPr="0031249C">
        <w:t xml:space="preserve">. </w:t>
      </w:r>
    </w:p>
    <w:p w:rsidR="008F37AC" w:rsidRPr="0031249C" w:rsidRDefault="001F7123" w:rsidP="001F7123">
      <w:pPr>
        <w:pStyle w:val="SingleTxtGR"/>
        <w:ind w:left="1701" w:hanging="567"/>
      </w:pPr>
      <w:r>
        <w:tab/>
      </w:r>
      <w:r w:rsidR="008F37AC" w:rsidRPr="00D21523">
        <w:tab/>
      </w:r>
      <w:r w:rsidR="008F37AC" w:rsidRPr="00D21523">
        <w:rPr>
          <w:color w:val="000000"/>
        </w:rPr>
        <w:t xml:space="preserve">Программы и деятельность союзов граждан и политических партий не могут быть направлены на насильственное </w:t>
      </w:r>
      <w:r w:rsidR="008F37AC">
        <w:rPr>
          <w:color w:val="000000"/>
        </w:rPr>
        <w:t>свержение</w:t>
      </w:r>
      <w:r w:rsidR="008F37AC" w:rsidRPr="00D21523">
        <w:rPr>
          <w:color w:val="000000"/>
        </w:rPr>
        <w:t xml:space="preserve"> конституцио</w:t>
      </w:r>
      <w:r w:rsidR="008F37AC" w:rsidRPr="00D21523">
        <w:rPr>
          <w:color w:val="000000"/>
        </w:rPr>
        <w:t>н</w:t>
      </w:r>
      <w:r w:rsidR="008F37AC" w:rsidRPr="00D21523">
        <w:rPr>
          <w:color w:val="000000"/>
        </w:rPr>
        <w:t xml:space="preserve">ного </w:t>
      </w:r>
      <w:r w:rsidR="008F37AC">
        <w:rPr>
          <w:color w:val="000000"/>
        </w:rPr>
        <w:t>строя</w:t>
      </w:r>
      <w:r w:rsidR="008F37AC" w:rsidRPr="00D21523">
        <w:rPr>
          <w:color w:val="000000"/>
        </w:rPr>
        <w:t xml:space="preserve"> Республики и содержать призывы или подстрекать к военной агрессии или разжиганию национальной, расовой, религиозной ненави</w:t>
      </w:r>
      <w:r w:rsidR="008F37AC" w:rsidRPr="00D21523">
        <w:rPr>
          <w:color w:val="000000"/>
        </w:rPr>
        <w:t>с</w:t>
      </w:r>
      <w:r w:rsidR="008F37AC" w:rsidRPr="00D21523">
        <w:rPr>
          <w:color w:val="000000"/>
        </w:rPr>
        <w:t>ти или нетерп</w:t>
      </w:r>
      <w:r w:rsidR="008F37AC" w:rsidRPr="00D21523">
        <w:rPr>
          <w:color w:val="000000"/>
        </w:rPr>
        <w:t>и</w:t>
      </w:r>
      <w:r w:rsidR="008F37AC" w:rsidRPr="00D21523">
        <w:rPr>
          <w:color w:val="000000"/>
        </w:rPr>
        <w:t>мости</w:t>
      </w:r>
      <w:r w:rsidR="00265BB2">
        <w:rPr>
          <w:color w:val="000000"/>
        </w:rPr>
        <w:t>"</w:t>
      </w:r>
      <w:r w:rsidR="008F37AC">
        <w:t>.</w:t>
      </w:r>
    </w:p>
    <w:p w:rsidR="008F37AC" w:rsidRPr="0031249C" w:rsidRDefault="00B12974" w:rsidP="008F37AC">
      <w:pPr>
        <w:pStyle w:val="SingleTxtGR"/>
      </w:pPr>
      <w:r>
        <w:t>75.</w:t>
      </w:r>
      <w:r>
        <w:tab/>
      </w:r>
      <w:r w:rsidR="008F37AC">
        <w:t>Статья</w:t>
      </w:r>
      <w:r w:rsidR="008F37AC" w:rsidRPr="0031249C">
        <w:t xml:space="preserve"> 21 </w:t>
      </w:r>
      <w:r w:rsidR="008F37AC">
        <w:t>Конституции</w:t>
      </w:r>
      <w:r w:rsidR="008F37AC" w:rsidRPr="002A750D">
        <w:t xml:space="preserve"> </w:t>
      </w:r>
      <w:r w:rsidR="008F37AC">
        <w:t>регулирует</w:t>
      </w:r>
      <w:r w:rsidR="008F37AC" w:rsidRPr="002A750D">
        <w:t xml:space="preserve"> </w:t>
      </w:r>
      <w:r w:rsidR="008F37AC">
        <w:t>право</w:t>
      </w:r>
      <w:r w:rsidR="008F37AC" w:rsidRPr="002A750D">
        <w:t xml:space="preserve"> </w:t>
      </w:r>
      <w:r w:rsidR="008F37AC">
        <w:t>граждан</w:t>
      </w:r>
      <w:r w:rsidR="008F37AC" w:rsidRPr="002A750D">
        <w:t xml:space="preserve"> </w:t>
      </w:r>
      <w:r w:rsidR="008F37AC">
        <w:t>на</w:t>
      </w:r>
      <w:r w:rsidR="008F37AC" w:rsidRPr="002A750D">
        <w:t xml:space="preserve"> </w:t>
      </w:r>
      <w:r w:rsidR="008F37AC">
        <w:t>свободу</w:t>
      </w:r>
      <w:r w:rsidR="008F37AC" w:rsidRPr="002A750D">
        <w:t xml:space="preserve"> </w:t>
      </w:r>
      <w:r w:rsidR="008F37AC">
        <w:t>мирных</w:t>
      </w:r>
      <w:r w:rsidR="008F37AC" w:rsidRPr="002A750D">
        <w:t xml:space="preserve"> </w:t>
      </w:r>
      <w:r w:rsidR="008F37AC">
        <w:t>с</w:t>
      </w:r>
      <w:r w:rsidR="008F37AC">
        <w:t>о</w:t>
      </w:r>
      <w:r w:rsidR="008F37AC">
        <w:t>браний</w:t>
      </w:r>
      <w:r w:rsidR="008F37AC" w:rsidRPr="002A750D">
        <w:t xml:space="preserve"> </w:t>
      </w:r>
      <w:r w:rsidR="008F37AC">
        <w:t>и</w:t>
      </w:r>
      <w:r w:rsidR="008F37AC" w:rsidRPr="002A750D">
        <w:t xml:space="preserve"> </w:t>
      </w:r>
      <w:r w:rsidR="008F37AC">
        <w:t>выражение</w:t>
      </w:r>
      <w:r w:rsidR="008F37AC" w:rsidRPr="002A750D">
        <w:t xml:space="preserve"> </w:t>
      </w:r>
      <w:r w:rsidR="008F37AC">
        <w:t>публичного</w:t>
      </w:r>
      <w:r w:rsidR="008F37AC" w:rsidRPr="002A750D">
        <w:t xml:space="preserve"> </w:t>
      </w:r>
      <w:r w:rsidR="008F37AC">
        <w:t>протеста</w:t>
      </w:r>
      <w:r w:rsidR="008F37AC" w:rsidRPr="002A750D">
        <w:t xml:space="preserve"> </w:t>
      </w:r>
      <w:r w:rsidR="008F37AC">
        <w:t>без предварительного уведомления властей или специального разрешения</w:t>
      </w:r>
      <w:r w:rsidR="008F37AC" w:rsidRPr="0031249C">
        <w:t xml:space="preserve">. </w:t>
      </w:r>
      <w:r w:rsidR="008F37AC">
        <w:t>Конституционные</w:t>
      </w:r>
      <w:r w:rsidR="008F37AC" w:rsidRPr="0037528F">
        <w:t xml:space="preserve"> </w:t>
      </w:r>
      <w:r w:rsidR="008F37AC">
        <w:t>положения</w:t>
      </w:r>
      <w:r w:rsidR="008F37AC" w:rsidRPr="0037528F">
        <w:t xml:space="preserve">, </w:t>
      </w:r>
      <w:r w:rsidR="008F37AC">
        <w:t>каса</w:t>
      </w:r>
      <w:r w:rsidR="008F37AC">
        <w:t>ю</w:t>
      </w:r>
      <w:r w:rsidR="008F37AC">
        <w:t>щиеся</w:t>
      </w:r>
      <w:r w:rsidR="008F37AC" w:rsidRPr="0037528F">
        <w:t xml:space="preserve"> </w:t>
      </w:r>
      <w:r w:rsidR="008F37AC">
        <w:t>права</w:t>
      </w:r>
      <w:r w:rsidR="008F37AC" w:rsidRPr="0037528F">
        <w:t xml:space="preserve"> </w:t>
      </w:r>
      <w:r w:rsidR="008F37AC">
        <w:t>на</w:t>
      </w:r>
      <w:r w:rsidR="008F37AC" w:rsidRPr="0037528F">
        <w:t xml:space="preserve"> </w:t>
      </w:r>
      <w:r w:rsidR="008F37AC">
        <w:t>свободу</w:t>
      </w:r>
      <w:r w:rsidR="008F37AC" w:rsidRPr="0037528F">
        <w:t xml:space="preserve"> </w:t>
      </w:r>
      <w:r w:rsidR="008F37AC">
        <w:t>мирных</w:t>
      </w:r>
      <w:r w:rsidR="008F37AC" w:rsidRPr="0037528F">
        <w:t xml:space="preserve"> </w:t>
      </w:r>
      <w:r w:rsidR="008F37AC">
        <w:t>собраний</w:t>
      </w:r>
      <w:r w:rsidR="008F37AC" w:rsidRPr="0037528F">
        <w:t xml:space="preserve"> </w:t>
      </w:r>
      <w:r w:rsidR="008F37AC">
        <w:t>и</w:t>
      </w:r>
      <w:r w:rsidR="008F37AC" w:rsidRPr="0037528F">
        <w:t xml:space="preserve"> </w:t>
      </w:r>
      <w:r w:rsidR="008F37AC">
        <w:t>выражение</w:t>
      </w:r>
      <w:r w:rsidR="008F37AC" w:rsidRPr="0037528F">
        <w:t xml:space="preserve"> </w:t>
      </w:r>
      <w:r w:rsidR="008F37AC">
        <w:t>публичного</w:t>
      </w:r>
      <w:r w:rsidR="008F37AC" w:rsidRPr="0037528F">
        <w:t xml:space="preserve"> </w:t>
      </w:r>
      <w:r w:rsidR="008F37AC">
        <w:t>протеста</w:t>
      </w:r>
      <w:r w:rsidR="008F37AC" w:rsidRPr="0037528F">
        <w:t xml:space="preserve"> </w:t>
      </w:r>
      <w:r w:rsidR="008F37AC">
        <w:t>были</w:t>
      </w:r>
      <w:r w:rsidR="008F37AC" w:rsidRPr="0037528F">
        <w:t xml:space="preserve"> </w:t>
      </w:r>
      <w:r w:rsidR="008F37AC">
        <w:t>более</w:t>
      </w:r>
      <w:r w:rsidR="008F37AC" w:rsidRPr="0037528F">
        <w:t xml:space="preserve"> </w:t>
      </w:r>
      <w:r w:rsidR="008F37AC">
        <w:t>подробно</w:t>
      </w:r>
      <w:r w:rsidR="008F37AC" w:rsidRPr="0037528F">
        <w:t xml:space="preserve"> </w:t>
      </w:r>
      <w:r w:rsidR="008F37AC">
        <w:t>разработаны в Законе о публичных собраниях, принято</w:t>
      </w:r>
      <w:r w:rsidR="0014462A">
        <w:t>м</w:t>
      </w:r>
      <w:r w:rsidR="008F37AC">
        <w:t xml:space="preserve"> в 1995 году и измененно</w:t>
      </w:r>
      <w:r w:rsidR="0014462A">
        <w:t>м</w:t>
      </w:r>
      <w:r w:rsidR="008F37AC">
        <w:t xml:space="preserve"> в 2006 и 2007 годах</w:t>
      </w:r>
      <w:r w:rsidR="008F37AC" w:rsidRPr="0031249C">
        <w:t xml:space="preserve">. </w:t>
      </w:r>
    </w:p>
    <w:p w:rsidR="008F37AC" w:rsidRPr="0031249C" w:rsidRDefault="00B12974" w:rsidP="008F37AC">
      <w:pPr>
        <w:pStyle w:val="SingleTxtGR"/>
      </w:pPr>
      <w:r>
        <w:t>76.</w:t>
      </w:r>
      <w:r>
        <w:tab/>
      </w:r>
      <w:r w:rsidR="008F37AC">
        <w:t>В</w:t>
      </w:r>
      <w:r w:rsidR="008F37AC" w:rsidRPr="0037528F">
        <w:t xml:space="preserve"> </w:t>
      </w:r>
      <w:r w:rsidR="008F37AC">
        <w:t>октябре</w:t>
      </w:r>
      <w:r w:rsidR="008F37AC" w:rsidRPr="0031249C">
        <w:t xml:space="preserve"> 2004</w:t>
      </w:r>
      <w:r w:rsidR="008F37AC" w:rsidRPr="0037528F">
        <w:t xml:space="preserve"> </w:t>
      </w:r>
      <w:r w:rsidR="008F37AC">
        <w:t>год</w:t>
      </w:r>
      <w:r w:rsidR="005F4B01">
        <w:t>а</w:t>
      </w:r>
      <w:r w:rsidR="008F37AC" w:rsidRPr="0037528F">
        <w:t xml:space="preserve"> </w:t>
      </w:r>
      <w:r w:rsidR="008F37AC">
        <w:t>Собрание</w:t>
      </w:r>
      <w:r w:rsidR="008F37AC" w:rsidRPr="0037528F">
        <w:t xml:space="preserve"> </w:t>
      </w:r>
      <w:r w:rsidR="008F37AC">
        <w:t>Республики</w:t>
      </w:r>
      <w:r w:rsidR="008F37AC" w:rsidRPr="0037528F">
        <w:t xml:space="preserve"> </w:t>
      </w:r>
      <w:r w:rsidR="008F37AC">
        <w:t>Македони</w:t>
      </w:r>
      <w:r w:rsidR="005F4B01">
        <w:t>я</w:t>
      </w:r>
      <w:r w:rsidR="008F37AC" w:rsidRPr="0037528F">
        <w:t xml:space="preserve"> </w:t>
      </w:r>
      <w:r w:rsidR="008F37AC">
        <w:t>приняло</w:t>
      </w:r>
      <w:r w:rsidR="008F37AC" w:rsidRPr="0037528F">
        <w:t xml:space="preserve"> </w:t>
      </w:r>
      <w:r w:rsidR="008F37AC">
        <w:t>Закон</w:t>
      </w:r>
      <w:r w:rsidR="008F37AC" w:rsidRPr="0037528F">
        <w:t xml:space="preserve"> </w:t>
      </w:r>
      <w:r w:rsidR="008F37AC">
        <w:t>о</w:t>
      </w:r>
      <w:r w:rsidR="008F37AC" w:rsidRPr="0037528F">
        <w:t xml:space="preserve"> </w:t>
      </w:r>
      <w:r w:rsidR="008F37AC">
        <w:t>политических</w:t>
      </w:r>
      <w:r w:rsidR="008F37AC" w:rsidRPr="0037528F">
        <w:t xml:space="preserve"> </w:t>
      </w:r>
      <w:r w:rsidR="008F37AC">
        <w:t>партиях</w:t>
      </w:r>
      <w:r w:rsidR="008F37AC" w:rsidRPr="0037528F">
        <w:t xml:space="preserve"> (</w:t>
      </w:r>
      <w:r w:rsidR="008F37AC">
        <w:t>Официальный</w:t>
      </w:r>
      <w:r w:rsidR="008F37AC" w:rsidRPr="0037528F">
        <w:t xml:space="preserve"> </w:t>
      </w:r>
      <w:r w:rsidR="008F37AC">
        <w:t>вестник</w:t>
      </w:r>
      <w:r w:rsidR="008F37AC" w:rsidRPr="0037528F">
        <w:t xml:space="preserve"> </w:t>
      </w:r>
      <w:r w:rsidR="008F37AC">
        <w:t>Республики</w:t>
      </w:r>
      <w:r w:rsidR="008F37AC" w:rsidRPr="0037528F">
        <w:t xml:space="preserve"> </w:t>
      </w:r>
      <w:r w:rsidR="008F37AC">
        <w:t>Македония</w:t>
      </w:r>
      <w:r w:rsidR="008F37AC" w:rsidRPr="0031249C">
        <w:t xml:space="preserve"> </w:t>
      </w:r>
      <w:r w:rsidR="00265BB2">
        <w:t>№</w:t>
      </w:r>
      <w:r>
        <w:t> </w:t>
      </w:r>
      <w:r w:rsidR="008F37AC" w:rsidRPr="0031249C">
        <w:t xml:space="preserve">76/2004, 5/2007, 8/2007 </w:t>
      </w:r>
      <w:r w:rsidR="008F37AC">
        <w:t>и</w:t>
      </w:r>
      <w:r w:rsidR="008F37AC" w:rsidRPr="0031249C">
        <w:t xml:space="preserve"> 7/2008) </w:t>
      </w:r>
      <w:r w:rsidR="008F37AC">
        <w:t>и Закон о финансировании политических партий</w:t>
      </w:r>
      <w:r w:rsidR="008F37AC" w:rsidRPr="0031249C">
        <w:t xml:space="preserve"> (</w:t>
      </w:r>
      <w:r w:rsidR="008F37AC">
        <w:t>Официальный вестник Республики Македони</w:t>
      </w:r>
      <w:r w:rsidR="005F4B01">
        <w:t>я</w:t>
      </w:r>
      <w:r w:rsidR="008F37AC" w:rsidRPr="0031249C">
        <w:t xml:space="preserve"> </w:t>
      </w:r>
      <w:r w:rsidR="00FB2246">
        <w:t>№</w:t>
      </w:r>
      <w:r w:rsidR="008F37AC" w:rsidRPr="0031249C">
        <w:t xml:space="preserve"> 76/2004, 86/2008, 161/2008, 96/2009 </w:t>
      </w:r>
      <w:r w:rsidR="008F37AC">
        <w:t>и</w:t>
      </w:r>
      <w:r w:rsidR="008F37AC" w:rsidRPr="0031249C">
        <w:t xml:space="preserve"> 148/2011).</w:t>
      </w:r>
    </w:p>
    <w:p w:rsidR="008F37AC" w:rsidRPr="0031249C" w:rsidRDefault="00B12974" w:rsidP="008F37AC">
      <w:pPr>
        <w:pStyle w:val="SingleTxtGR"/>
      </w:pPr>
      <w:r>
        <w:t>77.</w:t>
      </w:r>
      <w:r>
        <w:tab/>
      </w:r>
      <w:r w:rsidR="008F37AC">
        <w:t>Закон о политических партиях и поправки к нему 2007 года предусматр</w:t>
      </w:r>
      <w:r w:rsidR="008F37AC">
        <w:t>и</w:t>
      </w:r>
      <w:r w:rsidR="008F37AC">
        <w:t>вали в частности следующее:</w:t>
      </w:r>
    </w:p>
    <w:p w:rsidR="008F37AC" w:rsidRPr="00142E18" w:rsidRDefault="008F37AC" w:rsidP="00B12974">
      <w:pPr>
        <w:pStyle w:val="Bullet1GR"/>
      </w:pPr>
      <w:r>
        <w:t>Гендерное</w:t>
      </w:r>
      <w:r w:rsidRPr="00142E18">
        <w:t xml:space="preserve"> </w:t>
      </w:r>
      <w:r>
        <w:t>равенство</w:t>
      </w:r>
      <w:r w:rsidRPr="00142E18">
        <w:t xml:space="preserve"> </w:t>
      </w:r>
      <w:r>
        <w:t>в том, что касается</w:t>
      </w:r>
      <w:r w:rsidRPr="00142E18">
        <w:t xml:space="preserve"> </w:t>
      </w:r>
      <w:r>
        <w:t>доступа</w:t>
      </w:r>
      <w:r w:rsidRPr="00142E18">
        <w:t xml:space="preserve"> </w:t>
      </w:r>
      <w:r>
        <w:t>к</w:t>
      </w:r>
      <w:r w:rsidRPr="00142E18">
        <w:t xml:space="preserve"> </w:t>
      </w:r>
      <w:r>
        <w:t>руководящим</w:t>
      </w:r>
      <w:r w:rsidRPr="00142E18">
        <w:t xml:space="preserve"> </w:t>
      </w:r>
      <w:r>
        <w:t>должн</w:t>
      </w:r>
      <w:r>
        <w:t>о</w:t>
      </w:r>
      <w:r>
        <w:t>стям в политических партиях, и запрещение дискриминации на основ</w:t>
      </w:r>
      <w:r>
        <w:t>а</w:t>
      </w:r>
      <w:r>
        <w:t>нии прина</w:t>
      </w:r>
      <w:r>
        <w:t>д</w:t>
      </w:r>
      <w:r>
        <w:t>лежности или непринадлежности к какой либо политической партии</w:t>
      </w:r>
      <w:r w:rsidRPr="00142E18">
        <w:t xml:space="preserve"> (</w:t>
      </w:r>
      <w:r>
        <w:t>статьи</w:t>
      </w:r>
      <w:r w:rsidRPr="00142E18">
        <w:t xml:space="preserve"> 4 </w:t>
      </w:r>
      <w:r>
        <w:t>и</w:t>
      </w:r>
      <w:r w:rsidRPr="00142E18">
        <w:t xml:space="preserve"> 5). </w:t>
      </w:r>
    </w:p>
    <w:p w:rsidR="008F37AC" w:rsidRPr="0031249C" w:rsidRDefault="00B12974" w:rsidP="008F37AC">
      <w:pPr>
        <w:pStyle w:val="SingleTxtGR"/>
      </w:pPr>
      <w:r>
        <w:t>78.</w:t>
      </w:r>
      <w:r>
        <w:tab/>
      </w:r>
      <w:r w:rsidR="008F37AC">
        <w:t>Учитывая</w:t>
      </w:r>
      <w:r w:rsidR="008F37AC" w:rsidRPr="006F2C0F">
        <w:t xml:space="preserve"> </w:t>
      </w:r>
      <w:r w:rsidR="008F37AC">
        <w:t>тот</w:t>
      </w:r>
      <w:r w:rsidR="008F37AC" w:rsidRPr="006F2C0F">
        <w:t xml:space="preserve"> </w:t>
      </w:r>
      <w:r w:rsidR="008F37AC">
        <w:t>факт</w:t>
      </w:r>
      <w:r w:rsidR="008F37AC" w:rsidRPr="006F2C0F">
        <w:t xml:space="preserve">, </w:t>
      </w:r>
      <w:r w:rsidR="008F37AC">
        <w:t>что</w:t>
      </w:r>
      <w:r w:rsidR="008F37AC" w:rsidRPr="006F2C0F">
        <w:t xml:space="preserve"> </w:t>
      </w:r>
      <w:r w:rsidR="008F37AC">
        <w:t>укрепление</w:t>
      </w:r>
      <w:r w:rsidR="008F37AC" w:rsidRPr="006F2C0F">
        <w:t xml:space="preserve"> </w:t>
      </w:r>
      <w:r w:rsidR="008F37AC">
        <w:t>гражданского</w:t>
      </w:r>
      <w:r w:rsidR="008F37AC" w:rsidRPr="006F2C0F">
        <w:t xml:space="preserve"> </w:t>
      </w:r>
      <w:r w:rsidR="008F37AC" w:rsidRPr="0031249C">
        <w:t xml:space="preserve"> </w:t>
      </w:r>
      <w:r w:rsidR="008F37AC">
        <w:t>общества</w:t>
      </w:r>
      <w:r w:rsidR="008F37AC" w:rsidRPr="006F2C0F">
        <w:t xml:space="preserve"> </w:t>
      </w:r>
      <w:r w:rsidR="008F37AC">
        <w:t>имеет</w:t>
      </w:r>
      <w:r w:rsidR="008F37AC" w:rsidRPr="006F2C0F">
        <w:t xml:space="preserve"> </w:t>
      </w:r>
      <w:r w:rsidR="008F37AC">
        <w:t>и</w:t>
      </w:r>
      <w:r w:rsidR="008F37AC">
        <w:t>с</w:t>
      </w:r>
      <w:r w:rsidR="008F37AC">
        <w:t>ключительно</w:t>
      </w:r>
      <w:r w:rsidR="008F37AC" w:rsidRPr="006F2C0F">
        <w:t xml:space="preserve"> </w:t>
      </w:r>
      <w:r w:rsidR="008F37AC">
        <w:t>большое</w:t>
      </w:r>
      <w:r w:rsidR="008F37AC" w:rsidRPr="006F2C0F">
        <w:t xml:space="preserve"> </w:t>
      </w:r>
      <w:r w:rsidR="008F37AC">
        <w:t>значение</w:t>
      </w:r>
      <w:r w:rsidR="008F37AC" w:rsidRPr="006F2C0F">
        <w:t xml:space="preserve"> </w:t>
      </w:r>
      <w:r w:rsidR="008F37AC">
        <w:t>для</w:t>
      </w:r>
      <w:r w:rsidR="008F37AC" w:rsidRPr="006F2C0F">
        <w:t xml:space="preserve"> </w:t>
      </w:r>
      <w:r w:rsidR="008F37AC">
        <w:t>развития</w:t>
      </w:r>
      <w:r w:rsidR="008F37AC" w:rsidRPr="006F2C0F">
        <w:t xml:space="preserve"> </w:t>
      </w:r>
      <w:r w:rsidR="008F37AC">
        <w:t>демократии</w:t>
      </w:r>
      <w:r w:rsidR="008F37AC" w:rsidRPr="006F2C0F">
        <w:t xml:space="preserve"> </w:t>
      </w:r>
      <w:r w:rsidR="008F37AC">
        <w:t>и</w:t>
      </w:r>
      <w:r w:rsidR="008F37AC" w:rsidRPr="006F2C0F">
        <w:t xml:space="preserve"> </w:t>
      </w:r>
      <w:r w:rsidR="008F37AC">
        <w:t>демократического</w:t>
      </w:r>
      <w:r w:rsidR="008F37AC" w:rsidRPr="006F2C0F">
        <w:t xml:space="preserve"> </w:t>
      </w:r>
      <w:r w:rsidR="008F37AC">
        <w:t>общества</w:t>
      </w:r>
      <w:r w:rsidR="008F37AC" w:rsidRPr="006F2C0F">
        <w:t xml:space="preserve">, </w:t>
      </w:r>
      <w:r w:rsidR="008F37AC">
        <w:t>правительство</w:t>
      </w:r>
      <w:r w:rsidR="008F37AC" w:rsidRPr="006F2C0F">
        <w:t xml:space="preserve"> </w:t>
      </w:r>
      <w:r w:rsidR="008F37AC">
        <w:t>Республики Македони</w:t>
      </w:r>
      <w:r w:rsidR="005F4B01">
        <w:t>я</w:t>
      </w:r>
      <w:r w:rsidR="008F37AC" w:rsidRPr="006F2C0F">
        <w:t xml:space="preserve"> </w:t>
      </w:r>
      <w:r w:rsidR="008F37AC">
        <w:t>приняло</w:t>
      </w:r>
      <w:r w:rsidR="008F37AC" w:rsidRPr="006F2C0F">
        <w:t xml:space="preserve"> </w:t>
      </w:r>
      <w:r w:rsidR="008F37AC">
        <w:t>Стратегию</w:t>
      </w:r>
      <w:r w:rsidR="008F37AC" w:rsidRPr="006F2C0F">
        <w:t xml:space="preserve"> </w:t>
      </w:r>
      <w:r w:rsidR="008F37AC">
        <w:t>сотрудн</w:t>
      </w:r>
      <w:r w:rsidR="008F37AC">
        <w:t>и</w:t>
      </w:r>
      <w:r w:rsidR="008F37AC">
        <w:t>чества</w:t>
      </w:r>
      <w:r w:rsidR="008F37AC" w:rsidRPr="006F2C0F">
        <w:t xml:space="preserve"> </w:t>
      </w:r>
      <w:r w:rsidR="008F37AC">
        <w:t>правительства</w:t>
      </w:r>
      <w:r w:rsidR="008F37AC" w:rsidRPr="006F2C0F">
        <w:t xml:space="preserve"> </w:t>
      </w:r>
      <w:r w:rsidR="008F37AC">
        <w:t>с</w:t>
      </w:r>
      <w:r w:rsidR="008F37AC" w:rsidRPr="006F2C0F">
        <w:t xml:space="preserve"> </w:t>
      </w:r>
      <w:r w:rsidR="008F37AC">
        <w:t>гражданским</w:t>
      </w:r>
      <w:r w:rsidR="008F37AC" w:rsidRPr="006F2C0F">
        <w:t xml:space="preserve"> </w:t>
      </w:r>
      <w:r w:rsidR="008F37AC">
        <w:t>сектором</w:t>
      </w:r>
      <w:r w:rsidR="008F37AC" w:rsidRPr="006F2C0F">
        <w:t xml:space="preserve"> </w:t>
      </w:r>
      <w:r w:rsidR="008F37AC" w:rsidRPr="0031249C">
        <w:t>(2007</w:t>
      </w:r>
      <w:r w:rsidR="005F4B01">
        <w:t>−</w:t>
      </w:r>
      <w:r w:rsidR="008F37AC" w:rsidRPr="0031249C">
        <w:t>2011</w:t>
      </w:r>
      <w:r w:rsidR="008F37AC" w:rsidRPr="006F2C0F">
        <w:t xml:space="preserve"> </w:t>
      </w:r>
      <w:r w:rsidR="008F37AC">
        <w:t>годы</w:t>
      </w:r>
      <w:r w:rsidR="008F37AC" w:rsidRPr="0031249C">
        <w:t>)</w:t>
      </w:r>
      <w:r w:rsidR="008F37AC" w:rsidRPr="006F2C0F">
        <w:t xml:space="preserve">, </w:t>
      </w:r>
      <w:r w:rsidR="008F37AC">
        <w:t>в</w:t>
      </w:r>
      <w:r w:rsidR="008F37AC" w:rsidRPr="006F2C0F">
        <w:t xml:space="preserve"> </w:t>
      </w:r>
      <w:r w:rsidR="008F37AC">
        <w:t>которой</w:t>
      </w:r>
      <w:r w:rsidR="008F37AC" w:rsidRPr="006F2C0F">
        <w:t xml:space="preserve"> </w:t>
      </w:r>
      <w:r w:rsidR="008F37AC">
        <w:t>по</w:t>
      </w:r>
      <w:r w:rsidR="008F37AC">
        <w:t>д</w:t>
      </w:r>
      <w:r w:rsidR="008F37AC">
        <w:t>черкивалось</w:t>
      </w:r>
      <w:r w:rsidR="008F37AC" w:rsidRPr="006F2C0F">
        <w:t xml:space="preserve">, </w:t>
      </w:r>
      <w:r w:rsidR="008F37AC">
        <w:t>что</w:t>
      </w:r>
      <w:r w:rsidR="008F37AC" w:rsidRPr="006F2C0F">
        <w:t xml:space="preserve"> </w:t>
      </w:r>
      <w:r w:rsidR="008F37AC">
        <w:t>гражданский</w:t>
      </w:r>
      <w:r w:rsidR="008F37AC" w:rsidRPr="006F2C0F">
        <w:t xml:space="preserve"> </w:t>
      </w:r>
      <w:r w:rsidR="008F37AC">
        <w:t>сектор</w:t>
      </w:r>
      <w:r w:rsidR="008F37AC" w:rsidRPr="006F2C0F">
        <w:t xml:space="preserve"> </w:t>
      </w:r>
      <w:r w:rsidR="008F37AC">
        <w:t>является</w:t>
      </w:r>
      <w:r w:rsidR="008F37AC" w:rsidRPr="006F2C0F">
        <w:t xml:space="preserve"> </w:t>
      </w:r>
      <w:r w:rsidR="008F37AC">
        <w:t>важным</w:t>
      </w:r>
      <w:r w:rsidR="008F37AC" w:rsidRPr="006F2C0F">
        <w:t xml:space="preserve"> </w:t>
      </w:r>
      <w:r w:rsidR="008F37AC">
        <w:t>фактором</w:t>
      </w:r>
      <w:r w:rsidR="008F37AC" w:rsidRPr="006F2C0F">
        <w:t xml:space="preserve"> </w:t>
      </w:r>
      <w:r w:rsidR="008F37AC">
        <w:t>в</w:t>
      </w:r>
      <w:r w:rsidR="008F37AC" w:rsidRPr="006F2C0F">
        <w:t xml:space="preserve"> </w:t>
      </w:r>
      <w:r w:rsidR="008F37AC">
        <w:t>построении демократического общества, а особый упор делался на участие граждан в д</w:t>
      </w:r>
      <w:r w:rsidR="008F37AC">
        <w:t>о</w:t>
      </w:r>
      <w:r w:rsidR="008F37AC">
        <w:t>минирующих социальных процессах</w:t>
      </w:r>
      <w:r w:rsidR="008F37AC" w:rsidRPr="0031249C">
        <w:t xml:space="preserve">. </w:t>
      </w:r>
      <w:r w:rsidR="008F37AC">
        <w:t>В</w:t>
      </w:r>
      <w:r w:rsidR="008F37AC" w:rsidRPr="00895363">
        <w:t xml:space="preserve"> </w:t>
      </w:r>
      <w:r w:rsidR="008F37AC">
        <w:t>июне</w:t>
      </w:r>
      <w:r w:rsidR="008F37AC" w:rsidRPr="00895363">
        <w:t xml:space="preserve"> 2012 </w:t>
      </w:r>
      <w:r w:rsidR="008F37AC">
        <w:t>года</w:t>
      </w:r>
      <w:r w:rsidR="008F37AC" w:rsidRPr="00895363">
        <w:t xml:space="preserve"> </w:t>
      </w:r>
      <w:r w:rsidR="008F37AC">
        <w:t>была</w:t>
      </w:r>
      <w:r w:rsidR="008F37AC" w:rsidRPr="00895363">
        <w:t xml:space="preserve"> </w:t>
      </w:r>
      <w:r w:rsidR="008F37AC">
        <w:t>принята</w:t>
      </w:r>
      <w:r w:rsidR="008F37AC" w:rsidRPr="00895363">
        <w:t xml:space="preserve"> </w:t>
      </w:r>
      <w:r w:rsidR="008F37AC">
        <w:t>новая</w:t>
      </w:r>
      <w:r w:rsidR="008F37AC" w:rsidRPr="00895363">
        <w:t xml:space="preserve"> </w:t>
      </w:r>
      <w:r w:rsidR="008F37AC">
        <w:t>стратег</w:t>
      </w:r>
      <w:r w:rsidR="005F4B01">
        <w:t>ия, рассчитанная на период 2012−</w:t>
      </w:r>
      <w:r w:rsidR="008F37AC">
        <w:t>2017 годов</w:t>
      </w:r>
      <w:r w:rsidR="008F37AC" w:rsidRPr="0031249C">
        <w:t xml:space="preserve">. </w:t>
      </w:r>
      <w:r w:rsidR="008F37AC">
        <w:t>В</w:t>
      </w:r>
      <w:r w:rsidR="008F37AC" w:rsidRPr="00895363">
        <w:t xml:space="preserve"> 2010 </w:t>
      </w:r>
      <w:r w:rsidR="008F37AC">
        <w:t>году</w:t>
      </w:r>
      <w:r w:rsidR="008F37AC" w:rsidRPr="00895363">
        <w:t xml:space="preserve"> </w:t>
      </w:r>
      <w:r w:rsidR="008F37AC">
        <w:t>был</w:t>
      </w:r>
      <w:r w:rsidR="008F37AC" w:rsidRPr="00895363">
        <w:t xml:space="preserve"> </w:t>
      </w:r>
      <w:r w:rsidR="008F37AC">
        <w:t>принят</w:t>
      </w:r>
      <w:r w:rsidR="008F37AC" w:rsidRPr="00895363">
        <w:t xml:space="preserve"> </w:t>
      </w:r>
      <w:r w:rsidR="008F37AC">
        <w:t>новый</w:t>
      </w:r>
      <w:r w:rsidR="008F37AC" w:rsidRPr="00895363">
        <w:t xml:space="preserve"> </w:t>
      </w:r>
      <w:r w:rsidR="008F37AC">
        <w:t>Закон</w:t>
      </w:r>
      <w:r w:rsidR="008F37AC" w:rsidRPr="00895363">
        <w:t xml:space="preserve"> </w:t>
      </w:r>
      <w:r w:rsidR="008F37AC">
        <w:t>об</w:t>
      </w:r>
      <w:r w:rsidR="008F37AC" w:rsidRPr="00895363">
        <w:t xml:space="preserve"> </w:t>
      </w:r>
      <w:r w:rsidR="008F37AC">
        <w:t>объединениях</w:t>
      </w:r>
      <w:r w:rsidR="008F37AC" w:rsidRPr="00895363">
        <w:t xml:space="preserve"> </w:t>
      </w:r>
      <w:r w:rsidR="008F37AC">
        <w:t>и</w:t>
      </w:r>
      <w:r w:rsidR="008F37AC" w:rsidRPr="00895363">
        <w:t xml:space="preserve"> </w:t>
      </w:r>
      <w:r w:rsidR="008F37AC">
        <w:t>фондах</w:t>
      </w:r>
      <w:r w:rsidR="008F37AC" w:rsidRPr="0031249C">
        <w:t xml:space="preserve"> (</w:t>
      </w:r>
      <w:r w:rsidR="008F37AC">
        <w:t>Официальный вестник Республики Македо</w:t>
      </w:r>
      <w:r w:rsidR="005F4B01">
        <w:t>ния</w:t>
      </w:r>
      <w:r w:rsidR="008F37AC" w:rsidRPr="0031249C">
        <w:t xml:space="preserve"> </w:t>
      </w:r>
      <w:r w:rsidR="00265BB2">
        <w:t>№</w:t>
      </w:r>
      <w:r>
        <w:t xml:space="preserve"> </w:t>
      </w:r>
      <w:r w:rsidR="008F37AC" w:rsidRPr="0031249C">
        <w:t>51/2010).</w:t>
      </w:r>
      <w:r w:rsidR="008F37AC">
        <w:t xml:space="preserve"> </w:t>
      </w:r>
    </w:p>
    <w:p w:rsidR="008F37AC" w:rsidRPr="0031249C" w:rsidRDefault="00B12974" w:rsidP="008F37AC">
      <w:pPr>
        <w:pStyle w:val="SingleTxtGR"/>
      </w:pPr>
      <w:r>
        <w:t>79.</w:t>
      </w:r>
      <w:r>
        <w:tab/>
      </w:r>
      <w:r w:rsidR="008F37AC">
        <w:t>Закон</w:t>
      </w:r>
      <w:r w:rsidR="008F37AC" w:rsidRPr="005B2343">
        <w:t xml:space="preserve"> </w:t>
      </w:r>
      <w:r w:rsidR="008F37AC">
        <w:t>предусматривает</w:t>
      </w:r>
      <w:r w:rsidR="008F37AC" w:rsidRPr="005B2343">
        <w:t xml:space="preserve"> </w:t>
      </w:r>
      <w:r w:rsidR="008F37AC">
        <w:t>свободу</w:t>
      </w:r>
      <w:r w:rsidR="008F37AC" w:rsidRPr="005B2343">
        <w:t xml:space="preserve"> </w:t>
      </w:r>
      <w:r w:rsidR="008F37AC">
        <w:t>ассоциаций</w:t>
      </w:r>
      <w:r w:rsidR="008F37AC" w:rsidRPr="005B2343">
        <w:t xml:space="preserve"> </w:t>
      </w:r>
      <w:r w:rsidR="008F37AC">
        <w:t>в соответствии с европейской практикой</w:t>
      </w:r>
      <w:r w:rsidR="008F37AC" w:rsidRPr="0031249C">
        <w:t xml:space="preserve">. </w:t>
      </w:r>
      <w:r w:rsidR="008F37AC">
        <w:t>Поэтому</w:t>
      </w:r>
      <w:r w:rsidR="005F4B01">
        <w:t>,</w:t>
      </w:r>
      <w:r w:rsidR="008F37AC">
        <w:t xml:space="preserve"> кроме македонских граждан</w:t>
      </w:r>
      <w:r w:rsidR="005F4B01">
        <w:t>,</w:t>
      </w:r>
      <w:r w:rsidR="008F37AC">
        <w:t xml:space="preserve"> объединения и фонды могут создавать иностранные граждане, юридические лица и несовершеннолетние граждане</w:t>
      </w:r>
      <w:r w:rsidR="008F37AC" w:rsidRPr="0031249C">
        <w:t xml:space="preserve">. </w:t>
      </w:r>
      <w:r w:rsidR="008F37AC">
        <w:t>Основанием</w:t>
      </w:r>
      <w:r w:rsidR="008F37AC" w:rsidRPr="005B2343">
        <w:t xml:space="preserve"> </w:t>
      </w:r>
      <w:r w:rsidR="008F37AC">
        <w:t>для</w:t>
      </w:r>
      <w:r w:rsidR="008F37AC" w:rsidRPr="005B2343">
        <w:t xml:space="preserve"> </w:t>
      </w:r>
      <w:r w:rsidR="008F37AC">
        <w:t>этого</w:t>
      </w:r>
      <w:r w:rsidR="008F37AC" w:rsidRPr="005B2343">
        <w:t xml:space="preserve"> </w:t>
      </w:r>
      <w:r w:rsidR="008F37AC">
        <w:t>положения</w:t>
      </w:r>
      <w:r w:rsidR="008F37AC" w:rsidRPr="005B2343">
        <w:t xml:space="preserve"> </w:t>
      </w:r>
      <w:r w:rsidR="008F37AC">
        <w:t>могут</w:t>
      </w:r>
      <w:r w:rsidR="008F37AC" w:rsidRPr="005B2343">
        <w:t xml:space="preserve"> </w:t>
      </w:r>
      <w:r w:rsidR="008F37AC">
        <w:t>служить</w:t>
      </w:r>
      <w:r w:rsidR="008F37AC" w:rsidRPr="005B2343">
        <w:t xml:space="preserve"> </w:t>
      </w:r>
      <w:r w:rsidR="008F37AC">
        <w:t>Европейская</w:t>
      </w:r>
      <w:r w:rsidR="008F37AC" w:rsidRPr="005B2343">
        <w:t xml:space="preserve"> </w:t>
      </w:r>
      <w:r w:rsidR="008F37AC">
        <w:t>ко</w:t>
      </w:r>
      <w:r w:rsidR="008F37AC">
        <w:t>н</w:t>
      </w:r>
      <w:r w:rsidR="008F37AC">
        <w:t>венция</w:t>
      </w:r>
      <w:r w:rsidR="008F37AC" w:rsidRPr="005B2343">
        <w:t xml:space="preserve"> </w:t>
      </w:r>
      <w:r w:rsidR="008F37AC">
        <w:t>по</w:t>
      </w:r>
      <w:r w:rsidR="008F37AC" w:rsidRPr="005B2343">
        <w:t xml:space="preserve"> </w:t>
      </w:r>
      <w:r w:rsidR="008F37AC">
        <w:t>правам</w:t>
      </w:r>
      <w:r w:rsidR="008F37AC" w:rsidRPr="005B2343">
        <w:t xml:space="preserve"> </w:t>
      </w:r>
      <w:r w:rsidR="008F37AC">
        <w:t>человека</w:t>
      </w:r>
      <w:r w:rsidR="008F37AC" w:rsidRPr="005B2343">
        <w:t xml:space="preserve">, </w:t>
      </w:r>
      <w:r w:rsidR="008F37AC">
        <w:t>судебная</w:t>
      </w:r>
      <w:r w:rsidR="008F37AC" w:rsidRPr="005B2343">
        <w:t xml:space="preserve"> </w:t>
      </w:r>
      <w:r w:rsidR="008F37AC">
        <w:t>практика</w:t>
      </w:r>
      <w:r w:rsidR="008F37AC" w:rsidRPr="005B2343">
        <w:t xml:space="preserve"> </w:t>
      </w:r>
      <w:r w:rsidR="008F37AC">
        <w:t>Европейского</w:t>
      </w:r>
      <w:r w:rsidR="008F37AC" w:rsidRPr="005B2343">
        <w:t xml:space="preserve"> </w:t>
      </w:r>
      <w:r w:rsidR="008F37AC">
        <w:t>суда</w:t>
      </w:r>
      <w:r w:rsidR="008F37AC" w:rsidRPr="005B2343">
        <w:t xml:space="preserve"> </w:t>
      </w:r>
      <w:r w:rsidR="008F37AC">
        <w:t>по</w:t>
      </w:r>
      <w:r w:rsidR="008F37AC" w:rsidRPr="005B2343">
        <w:t xml:space="preserve"> </w:t>
      </w:r>
      <w:r w:rsidR="008F37AC">
        <w:t>правам</w:t>
      </w:r>
      <w:r w:rsidR="008F37AC" w:rsidRPr="005B2343">
        <w:t xml:space="preserve"> </w:t>
      </w:r>
      <w:r w:rsidR="008F37AC">
        <w:t>человека</w:t>
      </w:r>
      <w:r w:rsidR="008F37AC" w:rsidRPr="005B2343">
        <w:t xml:space="preserve">, </w:t>
      </w:r>
      <w:r w:rsidR="008F37AC">
        <w:t>Конвенция</w:t>
      </w:r>
      <w:r w:rsidR="008F37AC" w:rsidRPr="005B2343">
        <w:t xml:space="preserve"> </w:t>
      </w:r>
      <w:r w:rsidR="008F37AC">
        <w:t>о</w:t>
      </w:r>
      <w:r w:rsidR="008F37AC" w:rsidRPr="005B2343">
        <w:t xml:space="preserve"> </w:t>
      </w:r>
      <w:r w:rsidR="008F37AC">
        <w:t>правах</w:t>
      </w:r>
      <w:r w:rsidR="008F37AC" w:rsidRPr="005B2343">
        <w:t xml:space="preserve"> </w:t>
      </w:r>
      <w:r w:rsidR="008F37AC">
        <w:t>ребенка</w:t>
      </w:r>
      <w:r w:rsidR="008F37AC" w:rsidRPr="005B2343">
        <w:t xml:space="preserve"> </w:t>
      </w:r>
      <w:r w:rsidR="008F37AC">
        <w:t>и</w:t>
      </w:r>
      <w:r w:rsidR="008F37AC" w:rsidRPr="005B2343">
        <w:t xml:space="preserve"> </w:t>
      </w:r>
      <w:r w:rsidR="008F37AC">
        <w:t>рекомендации</w:t>
      </w:r>
      <w:r w:rsidR="008F37AC" w:rsidRPr="005B2343">
        <w:t xml:space="preserve"> </w:t>
      </w:r>
      <w:r w:rsidR="008F37AC">
        <w:t>Совета</w:t>
      </w:r>
      <w:r w:rsidR="008F37AC" w:rsidRPr="005B2343">
        <w:t xml:space="preserve"> </w:t>
      </w:r>
      <w:r w:rsidR="008F37AC">
        <w:t>Европы</w:t>
      </w:r>
      <w:r w:rsidR="008F37AC" w:rsidRPr="0031249C">
        <w:t xml:space="preserve">. </w:t>
      </w:r>
    </w:p>
    <w:p w:rsidR="008F37AC" w:rsidRPr="008307DF" w:rsidRDefault="008F37AC" w:rsidP="00B12974">
      <w:pPr>
        <w:pStyle w:val="H23GR"/>
      </w:pPr>
      <w:r w:rsidRPr="005B2343">
        <w:tab/>
      </w:r>
      <w:r w:rsidRPr="008307DF">
        <w:t>5.</w:t>
      </w:r>
      <w:r w:rsidRPr="008307DF">
        <w:tab/>
      </w:r>
      <w:r>
        <w:t>Экономические</w:t>
      </w:r>
      <w:r w:rsidRPr="008307DF">
        <w:t xml:space="preserve">, </w:t>
      </w:r>
      <w:r>
        <w:t>социальные и культурные права</w:t>
      </w:r>
      <w:r w:rsidRPr="008307DF">
        <w:t xml:space="preserve"> </w:t>
      </w:r>
    </w:p>
    <w:p w:rsidR="008F37AC" w:rsidRPr="006D4281" w:rsidRDefault="008F37AC" w:rsidP="00B12974">
      <w:pPr>
        <w:pStyle w:val="H23GR"/>
      </w:pPr>
      <w:r w:rsidRPr="008307DF">
        <w:tab/>
      </w:r>
      <w:r>
        <w:t>a</w:t>
      </w:r>
      <w:r w:rsidRPr="006D4281">
        <w:t>)</w:t>
      </w:r>
      <w:r w:rsidRPr="006D4281">
        <w:tab/>
      </w:r>
      <w:r>
        <w:t>Право на труд</w:t>
      </w:r>
    </w:p>
    <w:p w:rsidR="008F37AC" w:rsidRPr="0031249C" w:rsidRDefault="00B12974" w:rsidP="008F37AC">
      <w:pPr>
        <w:pStyle w:val="SingleTxtGR"/>
      </w:pPr>
      <w:r>
        <w:t>80.</w:t>
      </w:r>
      <w:r>
        <w:tab/>
      </w:r>
      <w:r w:rsidR="008F37AC">
        <w:t>Ответ</w:t>
      </w:r>
      <w:r w:rsidR="008F37AC" w:rsidRPr="00A504CF">
        <w:t xml:space="preserve"> </w:t>
      </w:r>
      <w:r w:rsidR="008F37AC">
        <w:t>на</w:t>
      </w:r>
      <w:r w:rsidR="008F37AC" w:rsidRPr="00A504CF">
        <w:t xml:space="preserve"> </w:t>
      </w:r>
      <w:r w:rsidR="008F37AC">
        <w:t>рекомендацию</w:t>
      </w:r>
      <w:r w:rsidR="008F37AC" w:rsidRPr="00A504CF">
        <w:t xml:space="preserve">, </w:t>
      </w:r>
      <w:r w:rsidR="008F37AC">
        <w:t>содержащуюся</w:t>
      </w:r>
      <w:r w:rsidR="008F37AC" w:rsidRPr="00A504CF">
        <w:t xml:space="preserve"> </w:t>
      </w:r>
      <w:r w:rsidR="008F37AC">
        <w:t>в</w:t>
      </w:r>
      <w:r w:rsidR="008F37AC" w:rsidRPr="00A504CF">
        <w:t xml:space="preserve"> </w:t>
      </w:r>
      <w:r w:rsidR="008F37AC">
        <w:t>пункте</w:t>
      </w:r>
      <w:r w:rsidR="008F37AC" w:rsidRPr="00A504CF">
        <w:t xml:space="preserve"> 15 </w:t>
      </w:r>
      <w:r w:rsidR="008F37AC">
        <w:t>заключительных</w:t>
      </w:r>
      <w:r w:rsidR="008F37AC" w:rsidRPr="00A504CF">
        <w:t xml:space="preserve"> </w:t>
      </w:r>
      <w:r w:rsidR="008F37AC">
        <w:t>з</w:t>
      </w:r>
      <w:r w:rsidR="008F37AC">
        <w:t>а</w:t>
      </w:r>
      <w:r w:rsidR="008F37AC">
        <w:t>мечаний Комитета по ликвидации расовой дискриминации, приводится в конце н</w:t>
      </w:r>
      <w:r w:rsidR="008F37AC">
        <w:t>а</w:t>
      </w:r>
      <w:r w:rsidR="008F37AC">
        <w:t>стоящего доклада</w:t>
      </w:r>
      <w:r w:rsidR="008F37AC" w:rsidRPr="0031249C">
        <w:t xml:space="preserve">. </w:t>
      </w:r>
    </w:p>
    <w:p w:rsidR="008F37AC" w:rsidRPr="0031249C" w:rsidRDefault="00B12974" w:rsidP="008F37AC">
      <w:pPr>
        <w:pStyle w:val="SingleTxtGR"/>
      </w:pPr>
      <w:r>
        <w:t>81.</w:t>
      </w:r>
      <w:r>
        <w:tab/>
      </w:r>
      <w:r w:rsidR="008F37AC">
        <w:t>Поправки</w:t>
      </w:r>
      <w:r w:rsidR="008F37AC" w:rsidRPr="00A504CF">
        <w:t xml:space="preserve"> </w:t>
      </w:r>
      <w:r w:rsidR="008F37AC">
        <w:t>к</w:t>
      </w:r>
      <w:r w:rsidR="008F37AC" w:rsidRPr="00A504CF">
        <w:t xml:space="preserve"> </w:t>
      </w:r>
      <w:r w:rsidR="008F37AC">
        <w:t>Закону</w:t>
      </w:r>
      <w:r w:rsidR="008F37AC" w:rsidRPr="00A504CF">
        <w:t xml:space="preserve"> </w:t>
      </w:r>
      <w:r w:rsidR="008F37AC">
        <w:t>о</w:t>
      </w:r>
      <w:r w:rsidR="008F37AC" w:rsidRPr="00A504CF">
        <w:t xml:space="preserve"> </w:t>
      </w:r>
      <w:r w:rsidR="008F37AC">
        <w:t>трудовых</w:t>
      </w:r>
      <w:r w:rsidR="008F37AC" w:rsidRPr="00A504CF">
        <w:t xml:space="preserve"> </w:t>
      </w:r>
      <w:r w:rsidR="008F37AC">
        <w:t>отношениях</w:t>
      </w:r>
      <w:r w:rsidR="008F37AC" w:rsidRPr="00A504CF">
        <w:t xml:space="preserve"> 2008 </w:t>
      </w:r>
      <w:r w:rsidR="008F37AC">
        <w:t>года</w:t>
      </w:r>
      <w:r w:rsidR="008F37AC" w:rsidRPr="0031249C">
        <w:t xml:space="preserve"> (</w:t>
      </w:r>
      <w:r w:rsidR="008F37AC">
        <w:t>Официальный</w:t>
      </w:r>
      <w:r w:rsidR="008F37AC" w:rsidRPr="00A504CF">
        <w:t xml:space="preserve"> </w:t>
      </w:r>
      <w:r w:rsidR="008F37AC">
        <w:t>вестник</w:t>
      </w:r>
      <w:r w:rsidR="008F37AC" w:rsidRPr="00A504CF">
        <w:t xml:space="preserve"> </w:t>
      </w:r>
      <w:r w:rsidR="008F37AC">
        <w:t>Республики</w:t>
      </w:r>
      <w:r w:rsidR="008F37AC" w:rsidRPr="00A504CF">
        <w:t xml:space="preserve"> </w:t>
      </w:r>
      <w:r w:rsidR="005F4B01">
        <w:t>Македония</w:t>
      </w:r>
      <w:r w:rsidR="008F37AC" w:rsidRPr="0031249C">
        <w:t xml:space="preserve"> </w:t>
      </w:r>
      <w:r>
        <w:t>№</w:t>
      </w:r>
      <w:r w:rsidR="008F37AC" w:rsidRPr="0031249C">
        <w:t xml:space="preserve"> 106/2008) </w:t>
      </w:r>
      <w:r w:rsidR="008F37AC">
        <w:t xml:space="preserve">внесли изменения в статью </w:t>
      </w:r>
      <w:r w:rsidR="008F37AC" w:rsidRPr="00665561">
        <w:t xml:space="preserve">10 </w:t>
      </w:r>
      <w:r w:rsidR="008F37AC">
        <w:t>эт</w:t>
      </w:r>
      <w:r w:rsidR="008F37AC">
        <w:t>о</w:t>
      </w:r>
      <w:r w:rsidR="008F37AC">
        <w:t>го</w:t>
      </w:r>
      <w:r w:rsidR="008F37AC" w:rsidRPr="00665561">
        <w:t xml:space="preserve"> </w:t>
      </w:r>
      <w:r w:rsidR="008F37AC">
        <w:t>Закона</w:t>
      </w:r>
      <w:r w:rsidR="008F37AC" w:rsidRPr="00665561">
        <w:t xml:space="preserve">, </w:t>
      </w:r>
      <w:r w:rsidR="008F37AC">
        <w:t>предусматривающую</w:t>
      </w:r>
      <w:r w:rsidR="008F37AC" w:rsidRPr="00665561">
        <w:t xml:space="preserve"> </w:t>
      </w:r>
      <w:r w:rsidR="008F37AC">
        <w:t>компенсацию</w:t>
      </w:r>
      <w:r w:rsidR="008F37AC" w:rsidRPr="00665561">
        <w:t xml:space="preserve"> </w:t>
      </w:r>
      <w:r w:rsidR="008F37AC">
        <w:t>за</w:t>
      </w:r>
      <w:r w:rsidR="008F37AC" w:rsidRPr="00665561">
        <w:t xml:space="preserve"> </w:t>
      </w:r>
      <w:r w:rsidR="008F37AC">
        <w:t>дискриминацию</w:t>
      </w:r>
      <w:r w:rsidR="008F37AC" w:rsidRPr="00665561">
        <w:t xml:space="preserve"> </w:t>
      </w:r>
      <w:r w:rsidR="008F37AC">
        <w:t>в</w:t>
      </w:r>
      <w:r w:rsidR="008F37AC" w:rsidRPr="00665561">
        <w:t xml:space="preserve"> </w:t>
      </w:r>
      <w:r w:rsidR="008F37AC">
        <w:t>размере</w:t>
      </w:r>
      <w:r w:rsidR="008F37AC" w:rsidRPr="00665561">
        <w:t xml:space="preserve"> </w:t>
      </w:r>
      <w:r w:rsidR="005F4B01">
        <w:t>п</w:t>
      </w:r>
      <w:r w:rsidR="005F4B01">
        <w:t>я</w:t>
      </w:r>
      <w:r w:rsidR="005F4B01">
        <w:t>ти</w:t>
      </w:r>
      <w:r w:rsidR="008F37AC" w:rsidRPr="00665561">
        <w:t xml:space="preserve"> </w:t>
      </w:r>
      <w:r w:rsidR="008F37AC">
        <w:t>среднемесячных</w:t>
      </w:r>
      <w:r w:rsidR="008F37AC" w:rsidRPr="00665561">
        <w:t xml:space="preserve"> </w:t>
      </w:r>
      <w:r w:rsidR="008F37AC">
        <w:t>зарплат</w:t>
      </w:r>
      <w:r w:rsidR="008F37AC" w:rsidRPr="00665561">
        <w:t xml:space="preserve">, </w:t>
      </w:r>
      <w:r w:rsidR="008F37AC">
        <w:t>т</w:t>
      </w:r>
      <w:r w:rsidR="008F37AC" w:rsidRPr="00665561">
        <w:t>.</w:t>
      </w:r>
      <w:r w:rsidR="008F37AC">
        <w:t>е</w:t>
      </w:r>
      <w:r w:rsidR="008F37AC" w:rsidRPr="00665561">
        <w:t xml:space="preserve">. </w:t>
      </w:r>
      <w:r w:rsidR="008F37AC">
        <w:t>работник</w:t>
      </w:r>
      <w:r w:rsidR="008F37AC" w:rsidRPr="00665561">
        <w:t xml:space="preserve"> </w:t>
      </w:r>
      <w:r w:rsidR="008F37AC">
        <w:t>имеет</w:t>
      </w:r>
      <w:r w:rsidR="008F37AC" w:rsidRPr="00665561">
        <w:t xml:space="preserve"> </w:t>
      </w:r>
      <w:r w:rsidR="008F37AC">
        <w:t>право</w:t>
      </w:r>
      <w:r w:rsidR="008F37AC" w:rsidRPr="00665561">
        <w:t xml:space="preserve"> </w:t>
      </w:r>
      <w:r w:rsidR="008F37AC">
        <w:t>ходатайствовать</w:t>
      </w:r>
      <w:r w:rsidR="008F37AC" w:rsidRPr="00665561">
        <w:t xml:space="preserve"> </w:t>
      </w:r>
      <w:r w:rsidR="008F37AC">
        <w:t>о</w:t>
      </w:r>
      <w:r w:rsidR="008F37AC" w:rsidRPr="00665561">
        <w:t xml:space="preserve"> </w:t>
      </w:r>
      <w:r w:rsidR="008F37AC">
        <w:t>ко</w:t>
      </w:r>
      <w:r w:rsidR="008F37AC">
        <w:t>м</w:t>
      </w:r>
      <w:r w:rsidR="008F37AC">
        <w:t xml:space="preserve">пенсации вреда в соответствии с Законом о договорных </w:t>
      </w:r>
      <w:r w:rsidR="008F37AC" w:rsidRPr="0031249C">
        <w:t xml:space="preserve"> </w:t>
      </w:r>
      <w:r w:rsidR="008F37AC">
        <w:t>отношениях</w:t>
      </w:r>
      <w:r w:rsidR="008F37AC" w:rsidRPr="0031249C">
        <w:t>.</w:t>
      </w:r>
    </w:p>
    <w:p w:rsidR="008F37AC" w:rsidRPr="0031249C" w:rsidRDefault="00924D99" w:rsidP="008F37AC">
      <w:pPr>
        <w:pStyle w:val="SingleTxtGR"/>
      </w:pPr>
      <w:r>
        <w:t>82.</w:t>
      </w:r>
      <w:r>
        <w:tab/>
      </w:r>
      <w:r w:rsidR="008F37AC">
        <w:t>Если</w:t>
      </w:r>
      <w:r w:rsidR="008F37AC" w:rsidRPr="009C0024">
        <w:t xml:space="preserve"> </w:t>
      </w:r>
      <w:r w:rsidR="008F37AC">
        <w:t>в</w:t>
      </w:r>
      <w:r w:rsidR="008F37AC" w:rsidRPr="009C0024">
        <w:t xml:space="preserve"> </w:t>
      </w:r>
      <w:r w:rsidR="008F37AC">
        <w:t>ходе</w:t>
      </w:r>
      <w:r w:rsidR="008F37AC" w:rsidRPr="009C0024">
        <w:t xml:space="preserve"> </w:t>
      </w:r>
      <w:r w:rsidR="008F37AC">
        <w:t>спора</w:t>
      </w:r>
      <w:r w:rsidR="008F37AC" w:rsidRPr="009C0024">
        <w:t xml:space="preserve"> </w:t>
      </w:r>
      <w:r w:rsidR="008F37AC">
        <w:t>кандидат</w:t>
      </w:r>
      <w:r w:rsidR="008F37AC" w:rsidRPr="009C0024">
        <w:t xml:space="preserve"> </w:t>
      </w:r>
      <w:r w:rsidR="008F37AC">
        <w:t>на</w:t>
      </w:r>
      <w:r w:rsidR="008F37AC" w:rsidRPr="009C0024">
        <w:t xml:space="preserve"> </w:t>
      </w:r>
      <w:r w:rsidR="008F37AC">
        <w:t>трудоустройство</w:t>
      </w:r>
      <w:r w:rsidR="008F37AC" w:rsidRPr="009C0024">
        <w:t xml:space="preserve"> </w:t>
      </w:r>
      <w:r w:rsidR="008F37AC">
        <w:t>представит</w:t>
      </w:r>
      <w:r w:rsidR="008F37AC" w:rsidRPr="009C0024">
        <w:t xml:space="preserve"> </w:t>
      </w:r>
      <w:r w:rsidR="008F37AC">
        <w:t>факты</w:t>
      </w:r>
      <w:r w:rsidR="008F37AC" w:rsidRPr="009C0024">
        <w:t xml:space="preserve">, </w:t>
      </w:r>
      <w:r w:rsidR="008F37AC">
        <w:t>свид</w:t>
      </w:r>
      <w:r w:rsidR="008F37AC">
        <w:t>е</w:t>
      </w:r>
      <w:r w:rsidR="008F37AC">
        <w:t>тельствующие</w:t>
      </w:r>
      <w:r w:rsidR="008F37AC" w:rsidRPr="009C0024">
        <w:t xml:space="preserve">, </w:t>
      </w:r>
      <w:r w:rsidR="008F37AC">
        <w:t>что</w:t>
      </w:r>
      <w:r w:rsidR="008F37AC" w:rsidRPr="009C0024">
        <w:t xml:space="preserve"> </w:t>
      </w:r>
      <w:r w:rsidR="008F37AC">
        <w:t>работодатель</w:t>
      </w:r>
      <w:r w:rsidR="008F37AC" w:rsidRPr="009C0024">
        <w:t xml:space="preserve"> </w:t>
      </w:r>
      <w:r w:rsidR="008F37AC">
        <w:t>действовал</w:t>
      </w:r>
      <w:r w:rsidR="008F37AC" w:rsidRPr="009C0024">
        <w:t xml:space="preserve"> </w:t>
      </w:r>
      <w:r w:rsidR="008F37AC">
        <w:t>в</w:t>
      </w:r>
      <w:r w:rsidR="008F37AC" w:rsidRPr="009C0024">
        <w:t xml:space="preserve"> </w:t>
      </w:r>
      <w:r w:rsidR="008F37AC">
        <w:t>нарушение</w:t>
      </w:r>
      <w:r w:rsidR="008F37AC" w:rsidRPr="009C0024">
        <w:t xml:space="preserve"> </w:t>
      </w:r>
      <w:r w:rsidR="008F37AC">
        <w:t>статей</w:t>
      </w:r>
      <w:r w:rsidR="008F37AC" w:rsidRPr="009C0024">
        <w:t xml:space="preserve"> 6 </w:t>
      </w:r>
      <w:r w:rsidR="008F37AC">
        <w:t>и</w:t>
      </w:r>
      <w:r w:rsidR="008F37AC" w:rsidRPr="009C0024">
        <w:t xml:space="preserve"> 9 </w:t>
      </w:r>
      <w:r w:rsidR="008F37AC">
        <w:t>этого</w:t>
      </w:r>
      <w:r w:rsidR="008F37AC" w:rsidRPr="009C0024">
        <w:t xml:space="preserve"> </w:t>
      </w:r>
      <w:r w:rsidR="008F37AC">
        <w:t>З</w:t>
      </w:r>
      <w:r w:rsidR="008F37AC">
        <w:t>а</w:t>
      </w:r>
      <w:r w:rsidR="008F37AC">
        <w:t>кона</w:t>
      </w:r>
      <w:r w:rsidR="008F37AC" w:rsidRPr="009C0024">
        <w:t xml:space="preserve">, </w:t>
      </w:r>
      <w:r w:rsidR="008F37AC">
        <w:t>работодатель</w:t>
      </w:r>
      <w:r w:rsidR="008F37AC" w:rsidRPr="009C0024">
        <w:t xml:space="preserve"> </w:t>
      </w:r>
      <w:r w:rsidR="008F37AC">
        <w:t>обязан</w:t>
      </w:r>
      <w:r w:rsidR="008F37AC" w:rsidRPr="009C0024">
        <w:t xml:space="preserve"> </w:t>
      </w:r>
      <w:r w:rsidR="008F37AC">
        <w:t>доказать</w:t>
      </w:r>
      <w:r w:rsidR="008F37AC" w:rsidRPr="009C0024">
        <w:t xml:space="preserve"> </w:t>
      </w:r>
      <w:r w:rsidR="008F37AC">
        <w:t>отсутствие</w:t>
      </w:r>
      <w:r w:rsidR="008F37AC" w:rsidRPr="009C0024">
        <w:t xml:space="preserve"> </w:t>
      </w:r>
      <w:r w:rsidR="008F37AC">
        <w:t>дискриминации</w:t>
      </w:r>
      <w:r w:rsidR="008F37AC" w:rsidRPr="009C0024">
        <w:t xml:space="preserve">, </w:t>
      </w:r>
      <w:r w:rsidR="008F37AC">
        <w:t>т</w:t>
      </w:r>
      <w:r w:rsidR="008F37AC" w:rsidRPr="009C0024">
        <w:t>.</w:t>
      </w:r>
      <w:r w:rsidR="008F37AC">
        <w:t>е</w:t>
      </w:r>
      <w:r w:rsidR="008F37AC" w:rsidRPr="009C0024">
        <w:t xml:space="preserve">. </w:t>
      </w:r>
      <w:r w:rsidR="008F37AC">
        <w:t>что</w:t>
      </w:r>
      <w:r w:rsidR="008F37AC" w:rsidRPr="009C0024">
        <w:t xml:space="preserve"> </w:t>
      </w:r>
      <w:r w:rsidR="008F37AC">
        <w:t>он</w:t>
      </w:r>
      <w:r w:rsidR="008F37AC" w:rsidRPr="009C0024">
        <w:t xml:space="preserve"> </w:t>
      </w:r>
      <w:r w:rsidR="008F37AC">
        <w:t>де</w:t>
      </w:r>
      <w:r w:rsidR="008F37AC">
        <w:t>й</w:t>
      </w:r>
      <w:r w:rsidR="008F37AC">
        <w:t>ствовал</w:t>
      </w:r>
      <w:r w:rsidR="008F37AC" w:rsidRPr="009C0024">
        <w:t xml:space="preserve"> </w:t>
      </w:r>
      <w:r w:rsidR="008F37AC">
        <w:t>в</w:t>
      </w:r>
      <w:r w:rsidR="008F37AC" w:rsidRPr="009C0024">
        <w:t xml:space="preserve"> </w:t>
      </w:r>
      <w:r w:rsidR="008F37AC">
        <w:t>соответствии</w:t>
      </w:r>
      <w:r w:rsidR="008F37AC" w:rsidRPr="009C0024">
        <w:t xml:space="preserve"> </w:t>
      </w:r>
      <w:r w:rsidR="008F37AC">
        <w:t>с</w:t>
      </w:r>
      <w:r w:rsidR="008F37AC" w:rsidRPr="009C0024">
        <w:t xml:space="preserve"> </w:t>
      </w:r>
      <w:r w:rsidR="008F37AC">
        <w:t>упомянутыми</w:t>
      </w:r>
      <w:r w:rsidR="008F37AC" w:rsidRPr="009C0024">
        <w:t xml:space="preserve"> </w:t>
      </w:r>
      <w:r w:rsidR="008F37AC">
        <w:t>выше</w:t>
      </w:r>
      <w:r w:rsidR="008F37AC" w:rsidRPr="009C0024">
        <w:t xml:space="preserve"> </w:t>
      </w:r>
      <w:r w:rsidR="008F37AC">
        <w:t>положениями</w:t>
      </w:r>
      <w:r w:rsidR="008F37AC" w:rsidRPr="009C0024">
        <w:t xml:space="preserve">, </w:t>
      </w:r>
      <w:r w:rsidR="008F37AC">
        <w:t>т</w:t>
      </w:r>
      <w:r w:rsidR="008F37AC" w:rsidRPr="009C0024">
        <w:t>.</w:t>
      </w:r>
      <w:r w:rsidR="008F37AC">
        <w:t>е</w:t>
      </w:r>
      <w:r w:rsidR="008F37AC" w:rsidRPr="009C0024">
        <w:t xml:space="preserve">. </w:t>
      </w:r>
      <w:r w:rsidR="008F37AC">
        <w:t>на работодателя возл</w:t>
      </w:r>
      <w:r w:rsidR="008F37AC">
        <w:t>а</w:t>
      </w:r>
      <w:r w:rsidR="008F37AC">
        <w:t>гается бремя доказывания того, что различия в обращении основываются на и</w:t>
      </w:r>
      <w:r w:rsidR="008F37AC">
        <w:t>с</w:t>
      </w:r>
      <w:r w:rsidR="008F37AC">
        <w:t>ключениях, предусмотренных в статье 8 этого Закона</w:t>
      </w:r>
      <w:r w:rsidR="008F37AC" w:rsidRPr="0031249C">
        <w:t xml:space="preserve">. </w:t>
      </w:r>
    </w:p>
    <w:p w:rsidR="008F37AC" w:rsidRDefault="00924D99" w:rsidP="008F37AC">
      <w:pPr>
        <w:pStyle w:val="SingleTxtGR"/>
      </w:pPr>
      <w:r>
        <w:t>83.</w:t>
      </w:r>
      <w:r>
        <w:tab/>
      </w:r>
      <w:r w:rsidR="008F37AC">
        <w:t>В последнее время прилагаются усилия по приведению законодательной базы в соответствие с нормативными актами ЕС с особым упором на полож</w:t>
      </w:r>
      <w:r w:rsidR="008F37AC">
        <w:t>е</w:t>
      </w:r>
      <w:r w:rsidR="008F37AC">
        <w:t>ния, регулирующие вопрос дискриминации</w:t>
      </w:r>
      <w:r w:rsidR="008F37AC" w:rsidRPr="0031249C">
        <w:t xml:space="preserve">. </w:t>
      </w:r>
      <w:r w:rsidR="008F37AC">
        <w:t>Этот</w:t>
      </w:r>
      <w:r w:rsidR="008F37AC" w:rsidRPr="00CE30F1">
        <w:t xml:space="preserve"> </w:t>
      </w:r>
      <w:r w:rsidR="008F37AC">
        <w:t>вопрос</w:t>
      </w:r>
      <w:r w:rsidR="008F37AC" w:rsidRPr="00CE30F1">
        <w:t xml:space="preserve"> </w:t>
      </w:r>
      <w:r w:rsidR="008F37AC">
        <w:t>был</w:t>
      </w:r>
      <w:r w:rsidR="008F37AC" w:rsidRPr="00CE30F1">
        <w:t xml:space="preserve"> </w:t>
      </w:r>
      <w:r w:rsidR="008F37AC">
        <w:t>проанализирован</w:t>
      </w:r>
      <w:r w:rsidR="008F37AC" w:rsidRPr="00CE30F1">
        <w:t xml:space="preserve"> </w:t>
      </w:r>
      <w:r w:rsidR="008F37AC">
        <w:t>на</w:t>
      </w:r>
      <w:r w:rsidR="008F37AC" w:rsidRPr="00CE30F1">
        <w:t xml:space="preserve"> </w:t>
      </w:r>
      <w:r w:rsidR="008F37AC">
        <w:t>предмет</w:t>
      </w:r>
      <w:r w:rsidR="008F37AC" w:rsidRPr="00CE30F1">
        <w:t xml:space="preserve"> </w:t>
      </w:r>
      <w:r w:rsidR="008F37AC">
        <w:t>его</w:t>
      </w:r>
      <w:r w:rsidR="008F37AC" w:rsidRPr="00CE30F1">
        <w:t xml:space="preserve"> </w:t>
      </w:r>
      <w:r w:rsidR="008F37AC">
        <w:t>полного</w:t>
      </w:r>
      <w:r w:rsidR="008F37AC" w:rsidRPr="00CE30F1">
        <w:t xml:space="preserve"> </w:t>
      </w:r>
      <w:r w:rsidR="008F37AC">
        <w:t>урегулирования</w:t>
      </w:r>
      <w:r w:rsidR="008F37AC" w:rsidRPr="00CE30F1">
        <w:t xml:space="preserve"> </w:t>
      </w:r>
      <w:r w:rsidR="008F37AC">
        <w:t>и</w:t>
      </w:r>
      <w:r w:rsidR="008F37AC" w:rsidRPr="00CE30F1">
        <w:t xml:space="preserve"> </w:t>
      </w:r>
      <w:r w:rsidR="008F37AC">
        <w:t>приведения</w:t>
      </w:r>
      <w:r w:rsidR="008F37AC" w:rsidRPr="00CE30F1">
        <w:t xml:space="preserve"> </w:t>
      </w:r>
      <w:r w:rsidR="008F37AC">
        <w:t>в</w:t>
      </w:r>
      <w:r w:rsidR="008F37AC" w:rsidRPr="00CE30F1">
        <w:t xml:space="preserve"> </w:t>
      </w:r>
      <w:r w:rsidR="008F37AC">
        <w:t>соответстви</w:t>
      </w:r>
      <w:r w:rsidR="005830C1">
        <w:t>е</w:t>
      </w:r>
      <w:r w:rsidR="008F37AC" w:rsidRPr="00CE30F1">
        <w:t xml:space="preserve"> </w:t>
      </w:r>
      <w:r w:rsidR="008F37AC">
        <w:t>с</w:t>
      </w:r>
      <w:r w:rsidR="008F37AC" w:rsidRPr="00CE30F1">
        <w:t xml:space="preserve"> </w:t>
      </w:r>
      <w:r w:rsidR="008F37AC">
        <w:t>прав</w:t>
      </w:r>
      <w:r w:rsidR="008F37AC">
        <w:t>о</w:t>
      </w:r>
      <w:r w:rsidR="008F37AC">
        <w:t>выми положениями</w:t>
      </w:r>
      <w:r w:rsidR="008F37AC" w:rsidRPr="00CE30F1">
        <w:t xml:space="preserve"> </w:t>
      </w:r>
      <w:r w:rsidR="008F37AC">
        <w:t>законодательства ЕС, т.е. директивами в этой области</w:t>
      </w:r>
      <w:r w:rsidR="008F37AC" w:rsidRPr="0031249C">
        <w:t xml:space="preserve">. </w:t>
      </w:r>
      <w:r w:rsidR="008F37AC">
        <w:t>В</w:t>
      </w:r>
      <w:r w:rsidR="008F37AC" w:rsidRPr="00CE30F1">
        <w:t xml:space="preserve"> </w:t>
      </w:r>
      <w:r w:rsidR="008F37AC">
        <w:t>этой</w:t>
      </w:r>
      <w:r w:rsidR="008F37AC" w:rsidRPr="00CE30F1">
        <w:t xml:space="preserve"> </w:t>
      </w:r>
      <w:r w:rsidR="008F37AC">
        <w:t>связи</w:t>
      </w:r>
      <w:r w:rsidR="008F37AC" w:rsidRPr="00CE30F1">
        <w:t xml:space="preserve"> </w:t>
      </w:r>
      <w:r w:rsidR="008F37AC">
        <w:t>в</w:t>
      </w:r>
      <w:r w:rsidR="008F37AC" w:rsidRPr="00CE30F1">
        <w:t xml:space="preserve"> </w:t>
      </w:r>
      <w:r w:rsidR="008F37AC">
        <w:t>период</w:t>
      </w:r>
      <w:r w:rsidR="008F37AC" w:rsidRPr="00CE30F1">
        <w:t xml:space="preserve"> </w:t>
      </w:r>
      <w:r w:rsidR="008F37AC">
        <w:t>с</w:t>
      </w:r>
      <w:r w:rsidR="008F37AC" w:rsidRPr="00CE30F1">
        <w:t xml:space="preserve"> </w:t>
      </w:r>
      <w:r w:rsidR="008F37AC">
        <w:t>мая</w:t>
      </w:r>
      <w:r w:rsidR="008F37AC" w:rsidRPr="00CE30F1">
        <w:t xml:space="preserve"> 2008 </w:t>
      </w:r>
      <w:r w:rsidR="008F37AC">
        <w:t>года</w:t>
      </w:r>
      <w:r w:rsidR="008F37AC" w:rsidRPr="00CE30F1">
        <w:t xml:space="preserve"> </w:t>
      </w:r>
      <w:r w:rsidR="008F37AC">
        <w:t>по</w:t>
      </w:r>
      <w:r w:rsidR="008F37AC" w:rsidRPr="00CE30F1">
        <w:t xml:space="preserve"> </w:t>
      </w:r>
      <w:r w:rsidR="008F37AC">
        <w:t>сентябрь</w:t>
      </w:r>
      <w:r w:rsidR="008F37AC" w:rsidRPr="00CE30F1">
        <w:t xml:space="preserve"> 2009 </w:t>
      </w:r>
      <w:r w:rsidR="008F37AC">
        <w:t>года при финансовой по</w:t>
      </w:r>
      <w:r w:rsidR="008F37AC">
        <w:t>д</w:t>
      </w:r>
      <w:r w:rsidR="008F37AC">
        <w:t xml:space="preserve">держке ЕС был осуществлен проект, озаглавленный </w:t>
      </w:r>
      <w:r w:rsidR="00D85A0A">
        <w:t>"</w:t>
      </w:r>
      <w:r w:rsidR="008F37AC">
        <w:t>Обзор национального тр</w:t>
      </w:r>
      <w:r w:rsidR="008F37AC">
        <w:t>у</w:t>
      </w:r>
      <w:r w:rsidR="008F37AC">
        <w:t>дового законодательства</w:t>
      </w:r>
      <w:r w:rsidR="00265BB2">
        <w:t>"</w:t>
      </w:r>
      <w:r w:rsidR="008F37AC">
        <w:t>.</w:t>
      </w:r>
    </w:p>
    <w:p w:rsidR="008F37AC" w:rsidRDefault="00924D99" w:rsidP="008F37AC">
      <w:pPr>
        <w:pStyle w:val="SingleTxtGR"/>
      </w:pPr>
      <w:r>
        <w:t>84.</w:t>
      </w:r>
      <w:r>
        <w:tab/>
      </w:r>
      <w:r w:rsidR="008F37AC">
        <w:t>Анализ</w:t>
      </w:r>
      <w:r w:rsidR="008F37AC" w:rsidRPr="002B79FD">
        <w:t xml:space="preserve"> </w:t>
      </w:r>
      <w:r w:rsidR="008F37AC">
        <w:t>гармонизации</w:t>
      </w:r>
      <w:r w:rsidR="008F37AC" w:rsidRPr="002B79FD">
        <w:t xml:space="preserve"> </w:t>
      </w:r>
      <w:r w:rsidR="008F37AC">
        <w:t>законодательства с</w:t>
      </w:r>
      <w:r w:rsidR="008F37AC" w:rsidRPr="002B79FD">
        <w:t xml:space="preserve"> </w:t>
      </w:r>
      <w:r w:rsidR="008F37AC">
        <w:t>законодательством</w:t>
      </w:r>
      <w:r w:rsidR="008F37AC" w:rsidRPr="002B79FD">
        <w:t xml:space="preserve"> </w:t>
      </w:r>
      <w:r w:rsidR="008F37AC">
        <w:t>ЕС</w:t>
      </w:r>
      <w:r w:rsidR="008F37AC" w:rsidRPr="002B79FD">
        <w:t xml:space="preserve">, </w:t>
      </w:r>
      <w:r w:rsidR="008F37AC">
        <w:t>спосо</w:t>
      </w:r>
      <w:r w:rsidR="008F37AC">
        <w:t>б</w:t>
      </w:r>
      <w:r w:rsidR="008F37AC">
        <w:t>ствовавший</w:t>
      </w:r>
      <w:r w:rsidR="008F37AC" w:rsidRPr="002B79FD">
        <w:t xml:space="preserve"> </w:t>
      </w:r>
      <w:r w:rsidR="008F37AC">
        <w:t>разработке</w:t>
      </w:r>
      <w:r w:rsidR="008F37AC" w:rsidRPr="002B79FD">
        <w:t xml:space="preserve"> </w:t>
      </w:r>
      <w:r w:rsidR="008F37AC">
        <w:t>конкретных</w:t>
      </w:r>
      <w:r w:rsidR="008F37AC" w:rsidRPr="002B79FD">
        <w:t xml:space="preserve"> </w:t>
      </w:r>
      <w:r w:rsidR="008F37AC">
        <w:t>рекомендаций</w:t>
      </w:r>
      <w:r w:rsidR="008F37AC" w:rsidRPr="002B79FD">
        <w:t xml:space="preserve"> </w:t>
      </w:r>
      <w:r w:rsidR="008F37AC">
        <w:t>в</w:t>
      </w:r>
      <w:r w:rsidR="008F37AC" w:rsidRPr="002B79FD">
        <w:t xml:space="preserve"> </w:t>
      </w:r>
      <w:r w:rsidR="008F37AC">
        <w:t>этой</w:t>
      </w:r>
      <w:r w:rsidR="008F37AC" w:rsidRPr="002B79FD">
        <w:t xml:space="preserve"> </w:t>
      </w:r>
      <w:r w:rsidR="008F37AC">
        <w:t>области</w:t>
      </w:r>
      <w:r w:rsidR="008F37AC" w:rsidRPr="002B79FD">
        <w:t xml:space="preserve">, </w:t>
      </w:r>
      <w:r w:rsidR="008F37AC">
        <w:t>охватывал</w:t>
      </w:r>
      <w:r w:rsidR="008F37AC" w:rsidRPr="002B79FD">
        <w:t xml:space="preserve"> </w:t>
      </w:r>
      <w:r w:rsidR="008F37AC">
        <w:t>не</w:t>
      </w:r>
      <w:r w:rsidR="008F37AC" w:rsidRPr="002B79FD">
        <w:t xml:space="preserve"> </w:t>
      </w:r>
      <w:r w:rsidR="008F37AC">
        <w:t>только</w:t>
      </w:r>
      <w:r w:rsidR="008F37AC" w:rsidRPr="002B79FD">
        <w:t xml:space="preserve"> </w:t>
      </w:r>
      <w:r w:rsidR="008F37AC">
        <w:t>Закон</w:t>
      </w:r>
      <w:r w:rsidR="008F37AC" w:rsidRPr="002B79FD">
        <w:t xml:space="preserve"> </w:t>
      </w:r>
      <w:r w:rsidR="008F37AC">
        <w:t>о</w:t>
      </w:r>
      <w:r w:rsidR="008F37AC" w:rsidRPr="002B79FD">
        <w:t xml:space="preserve"> </w:t>
      </w:r>
      <w:r w:rsidR="008F37AC">
        <w:t>трудовых</w:t>
      </w:r>
      <w:r w:rsidR="008F37AC" w:rsidRPr="002B79FD">
        <w:t xml:space="preserve"> </w:t>
      </w:r>
      <w:r w:rsidR="008F37AC">
        <w:t>отношениях</w:t>
      </w:r>
      <w:r w:rsidR="008F37AC" w:rsidRPr="002B79FD">
        <w:t xml:space="preserve">, </w:t>
      </w:r>
      <w:r w:rsidR="008F37AC">
        <w:t>Закон</w:t>
      </w:r>
      <w:r w:rsidR="008F37AC" w:rsidRPr="002B79FD">
        <w:t xml:space="preserve"> </w:t>
      </w:r>
      <w:r w:rsidR="008F37AC">
        <w:t>о</w:t>
      </w:r>
      <w:r w:rsidR="008F37AC" w:rsidRPr="002B79FD">
        <w:t xml:space="preserve">  </w:t>
      </w:r>
      <w:r w:rsidR="008F37AC">
        <w:t>занятости</w:t>
      </w:r>
      <w:r w:rsidR="008F37AC" w:rsidRPr="002B79FD">
        <w:t xml:space="preserve"> </w:t>
      </w:r>
      <w:r w:rsidR="008F37AC">
        <w:t>и</w:t>
      </w:r>
      <w:r w:rsidR="008F37AC" w:rsidRPr="002B79FD">
        <w:t xml:space="preserve"> </w:t>
      </w:r>
      <w:r w:rsidR="008F37AC">
        <w:t>Закон</w:t>
      </w:r>
      <w:r w:rsidR="008F37AC" w:rsidRPr="002B79FD">
        <w:t xml:space="preserve"> </w:t>
      </w:r>
      <w:r w:rsidR="008F37AC">
        <w:t>о</w:t>
      </w:r>
      <w:r w:rsidR="008F37AC" w:rsidRPr="002B79FD">
        <w:t xml:space="preserve"> </w:t>
      </w:r>
      <w:r w:rsidR="008F37AC">
        <w:t>страховании</w:t>
      </w:r>
      <w:r w:rsidR="008F37AC" w:rsidRPr="002B79FD">
        <w:t xml:space="preserve"> </w:t>
      </w:r>
      <w:r w:rsidR="008F37AC">
        <w:t>на</w:t>
      </w:r>
      <w:r w:rsidR="008F37AC" w:rsidRPr="002B79FD">
        <w:t xml:space="preserve"> </w:t>
      </w:r>
      <w:r w:rsidR="008F37AC">
        <w:t>случай</w:t>
      </w:r>
      <w:r w:rsidR="008F37AC" w:rsidRPr="002B79FD">
        <w:t xml:space="preserve"> </w:t>
      </w:r>
      <w:r w:rsidR="008F37AC">
        <w:t>безработицы, но и Закон о занятости лиц с ограниченными возмо</w:t>
      </w:r>
      <w:r w:rsidR="008F37AC">
        <w:t>ж</w:t>
      </w:r>
      <w:r w:rsidR="008F37AC">
        <w:t>ностями, Закон о равных возможностях и Закон об агентствах временного тр</w:t>
      </w:r>
      <w:r w:rsidR="008F37AC">
        <w:t>у</w:t>
      </w:r>
      <w:r w:rsidR="008F37AC">
        <w:t>доустройства.</w:t>
      </w:r>
    </w:p>
    <w:p w:rsidR="008F37AC" w:rsidRDefault="00924D99" w:rsidP="008F37AC">
      <w:pPr>
        <w:pStyle w:val="SingleTxtGR"/>
      </w:pPr>
      <w:r>
        <w:t>85.</w:t>
      </w:r>
      <w:r>
        <w:tab/>
      </w:r>
      <w:r w:rsidR="008F37AC">
        <w:t>В сентябре 2009 года был принят заключительный доклад по этому пр</w:t>
      </w:r>
      <w:r w:rsidR="008F37AC">
        <w:t>о</w:t>
      </w:r>
      <w:r w:rsidR="008F37AC">
        <w:t>екту, в котором содержались рекомендации относительно дальнейшего проце</w:t>
      </w:r>
      <w:r w:rsidR="008F37AC">
        <w:t>с</w:t>
      </w:r>
      <w:r w:rsidR="008F37AC">
        <w:t>са законодательной гармонизации</w:t>
      </w:r>
      <w:r w:rsidR="008F37AC" w:rsidRPr="0031249C">
        <w:t xml:space="preserve">. </w:t>
      </w:r>
      <w:r w:rsidR="008F37AC">
        <w:t>Республике</w:t>
      </w:r>
      <w:r w:rsidR="008F37AC" w:rsidRPr="006B2B98">
        <w:t xml:space="preserve"> </w:t>
      </w:r>
      <w:r w:rsidR="008F37AC">
        <w:t>Македони</w:t>
      </w:r>
      <w:r w:rsidR="005830C1">
        <w:t>я</w:t>
      </w:r>
      <w:r w:rsidR="008F37AC" w:rsidRPr="006B2B98">
        <w:t xml:space="preserve"> </w:t>
      </w:r>
      <w:r w:rsidR="008F37AC">
        <w:t>необходимо</w:t>
      </w:r>
      <w:r w:rsidR="008F37AC" w:rsidRPr="006B2B98">
        <w:t xml:space="preserve"> </w:t>
      </w:r>
      <w:r w:rsidR="008F37AC">
        <w:t>продо</w:t>
      </w:r>
      <w:r w:rsidR="008F37AC">
        <w:t>л</w:t>
      </w:r>
      <w:r w:rsidR="008F37AC">
        <w:t>жить</w:t>
      </w:r>
      <w:r w:rsidR="008F37AC" w:rsidRPr="006B2B98">
        <w:t xml:space="preserve"> </w:t>
      </w:r>
      <w:r w:rsidR="008F37AC">
        <w:t>укрепление</w:t>
      </w:r>
      <w:r w:rsidR="008F37AC" w:rsidRPr="006B2B98">
        <w:t xml:space="preserve"> </w:t>
      </w:r>
      <w:r w:rsidR="008F37AC">
        <w:t>своего</w:t>
      </w:r>
      <w:r w:rsidR="008F37AC" w:rsidRPr="006B2B98">
        <w:t xml:space="preserve"> </w:t>
      </w:r>
      <w:r w:rsidR="008F37AC">
        <w:t>потенциала</w:t>
      </w:r>
      <w:r w:rsidR="008F37AC" w:rsidRPr="006B2B98">
        <w:t xml:space="preserve">, </w:t>
      </w:r>
      <w:r w:rsidR="008F37AC">
        <w:t>чтобы</w:t>
      </w:r>
      <w:r w:rsidR="008F37AC" w:rsidRPr="006B2B98">
        <w:t xml:space="preserve"> </w:t>
      </w:r>
      <w:r w:rsidR="008F37AC">
        <w:t>она</w:t>
      </w:r>
      <w:r w:rsidR="008F37AC" w:rsidRPr="006B2B98">
        <w:t xml:space="preserve"> </w:t>
      </w:r>
      <w:r w:rsidR="008F37AC">
        <w:t>могла</w:t>
      </w:r>
      <w:r w:rsidR="008F37AC" w:rsidRPr="006B2B98">
        <w:t xml:space="preserve"> </w:t>
      </w:r>
      <w:r w:rsidR="008F37AC">
        <w:t>выполнить</w:t>
      </w:r>
      <w:r w:rsidR="008F37AC" w:rsidRPr="006B2B98">
        <w:t xml:space="preserve"> </w:t>
      </w:r>
      <w:r w:rsidR="008F37AC">
        <w:t>свои</w:t>
      </w:r>
      <w:r w:rsidR="008F37AC" w:rsidRPr="006B2B98">
        <w:t xml:space="preserve"> </w:t>
      </w:r>
      <w:r w:rsidR="008F37AC">
        <w:t>обяз</w:t>
      </w:r>
      <w:r w:rsidR="008F37AC">
        <w:t>а</w:t>
      </w:r>
      <w:r w:rsidR="008F37AC">
        <w:t>тельства</w:t>
      </w:r>
      <w:r w:rsidR="008F37AC" w:rsidRPr="006B2B98">
        <w:t xml:space="preserve">, </w:t>
      </w:r>
      <w:r w:rsidR="008F37AC">
        <w:t>вытекающие</w:t>
      </w:r>
      <w:r w:rsidR="008F37AC" w:rsidRPr="006B2B98">
        <w:t xml:space="preserve"> </w:t>
      </w:r>
      <w:r w:rsidR="008F37AC">
        <w:t>из</w:t>
      </w:r>
      <w:r w:rsidR="008F37AC" w:rsidRPr="006B2B98">
        <w:t xml:space="preserve"> </w:t>
      </w:r>
      <w:r w:rsidR="008F37AC">
        <w:t>закрепления</w:t>
      </w:r>
      <w:r w:rsidR="008F37AC" w:rsidRPr="006B2B98">
        <w:t xml:space="preserve"> </w:t>
      </w:r>
      <w:r w:rsidR="008F37AC">
        <w:t>нормативных</w:t>
      </w:r>
      <w:r w:rsidR="008F37AC" w:rsidRPr="006B2B98">
        <w:t xml:space="preserve"> </w:t>
      </w:r>
      <w:r w:rsidR="008F37AC">
        <w:t>актов</w:t>
      </w:r>
      <w:r w:rsidR="008F37AC" w:rsidRPr="006B2B98">
        <w:t xml:space="preserve"> </w:t>
      </w:r>
      <w:r w:rsidR="008F37AC">
        <w:t>в своей законод</w:t>
      </w:r>
      <w:r w:rsidR="008F37AC">
        <w:t>а</w:t>
      </w:r>
      <w:r w:rsidR="008F37AC">
        <w:t>тельной си</w:t>
      </w:r>
      <w:r w:rsidR="008F37AC">
        <w:t>с</w:t>
      </w:r>
      <w:r w:rsidR="008F37AC">
        <w:t>теме и выполнения директив ЕС</w:t>
      </w:r>
      <w:r w:rsidR="008F37AC" w:rsidRPr="0031249C">
        <w:t xml:space="preserve">. </w:t>
      </w:r>
      <w:r w:rsidR="008F37AC">
        <w:t>Поэтому</w:t>
      </w:r>
      <w:r w:rsidR="008F37AC" w:rsidRPr="00BF33FE">
        <w:t xml:space="preserve"> </w:t>
      </w:r>
      <w:r w:rsidR="008F37AC">
        <w:t>необходимо</w:t>
      </w:r>
      <w:r w:rsidR="008F37AC" w:rsidRPr="00BF33FE">
        <w:t xml:space="preserve"> </w:t>
      </w:r>
      <w:r w:rsidR="008F37AC">
        <w:t>продолжить</w:t>
      </w:r>
      <w:r w:rsidR="008F37AC" w:rsidRPr="00BF33FE">
        <w:t xml:space="preserve"> </w:t>
      </w:r>
      <w:r w:rsidR="008F37AC">
        <w:t>поэтапное</w:t>
      </w:r>
      <w:r w:rsidR="008F37AC" w:rsidRPr="00BF33FE">
        <w:t xml:space="preserve"> </w:t>
      </w:r>
      <w:r w:rsidR="008F37AC">
        <w:t>осуществление</w:t>
      </w:r>
      <w:r w:rsidR="008F37AC" w:rsidRPr="00BF33FE">
        <w:t xml:space="preserve"> </w:t>
      </w:r>
      <w:r w:rsidR="008F37AC">
        <w:t>этих</w:t>
      </w:r>
      <w:r w:rsidR="008F37AC" w:rsidRPr="00BF33FE">
        <w:t xml:space="preserve"> </w:t>
      </w:r>
      <w:r w:rsidR="008F37AC">
        <w:t>директив.</w:t>
      </w:r>
    </w:p>
    <w:p w:rsidR="008F37AC" w:rsidRPr="0031249C" w:rsidRDefault="00924D99" w:rsidP="008F37AC">
      <w:pPr>
        <w:pStyle w:val="SingleTxtGR"/>
      </w:pPr>
      <w:r>
        <w:t>86.</w:t>
      </w:r>
      <w:r>
        <w:tab/>
      </w:r>
      <w:r w:rsidR="008F37AC">
        <w:t>В</w:t>
      </w:r>
      <w:r w:rsidR="008F37AC" w:rsidRPr="009B68C7">
        <w:t xml:space="preserve"> </w:t>
      </w:r>
      <w:r w:rsidR="008F37AC">
        <w:t>соответствии</w:t>
      </w:r>
      <w:r w:rsidR="008F37AC" w:rsidRPr="009B68C7">
        <w:t xml:space="preserve"> </w:t>
      </w:r>
      <w:r w:rsidR="008F37AC">
        <w:t>с</w:t>
      </w:r>
      <w:r w:rsidR="008F37AC" w:rsidRPr="009B68C7">
        <w:t xml:space="preserve"> </w:t>
      </w:r>
      <w:r w:rsidR="008F37AC">
        <w:t>рекомендациями</w:t>
      </w:r>
      <w:r w:rsidR="008F37AC" w:rsidRPr="009B68C7">
        <w:t xml:space="preserve"> </w:t>
      </w:r>
      <w:r w:rsidR="008F37AC">
        <w:t>двустороннего</w:t>
      </w:r>
      <w:r w:rsidR="008F37AC" w:rsidRPr="009B68C7">
        <w:t xml:space="preserve"> </w:t>
      </w:r>
      <w:r w:rsidR="008F37AC">
        <w:t>проекта</w:t>
      </w:r>
      <w:r w:rsidR="008F37AC" w:rsidRPr="009B68C7">
        <w:t xml:space="preserve"> </w:t>
      </w:r>
      <w:r w:rsidR="008F37AC">
        <w:t>после</w:t>
      </w:r>
      <w:r w:rsidR="008F37AC" w:rsidRPr="009B68C7">
        <w:t xml:space="preserve"> </w:t>
      </w:r>
      <w:r w:rsidR="008F37AC">
        <w:t>внесения</w:t>
      </w:r>
      <w:r w:rsidR="008F37AC" w:rsidRPr="009B68C7">
        <w:t xml:space="preserve"> </w:t>
      </w:r>
      <w:r w:rsidR="008F37AC">
        <w:t>поправок</w:t>
      </w:r>
      <w:r w:rsidR="008F37AC" w:rsidRPr="009B68C7">
        <w:t xml:space="preserve"> </w:t>
      </w:r>
      <w:r w:rsidR="008F37AC">
        <w:t>в</w:t>
      </w:r>
      <w:r w:rsidR="008F37AC" w:rsidRPr="009B68C7">
        <w:t xml:space="preserve"> </w:t>
      </w:r>
      <w:r w:rsidR="008F37AC">
        <w:t>пункт</w:t>
      </w:r>
      <w:r w:rsidR="008F37AC" w:rsidRPr="009B68C7">
        <w:t xml:space="preserve"> 2 </w:t>
      </w:r>
      <w:r w:rsidR="008F37AC">
        <w:t>статьи</w:t>
      </w:r>
      <w:r w:rsidR="008F37AC" w:rsidRPr="009B68C7">
        <w:t xml:space="preserve"> 6 </w:t>
      </w:r>
      <w:r w:rsidR="008F37AC">
        <w:t>Закона</w:t>
      </w:r>
      <w:r w:rsidR="008F37AC" w:rsidRPr="009B68C7">
        <w:t xml:space="preserve"> </w:t>
      </w:r>
      <w:r w:rsidR="008F37AC">
        <w:t>о</w:t>
      </w:r>
      <w:r w:rsidR="008F37AC" w:rsidRPr="009B68C7">
        <w:t xml:space="preserve"> </w:t>
      </w:r>
      <w:r w:rsidR="008F37AC">
        <w:t>трудовых</w:t>
      </w:r>
      <w:r w:rsidR="008F37AC" w:rsidRPr="009B68C7">
        <w:t xml:space="preserve"> </w:t>
      </w:r>
      <w:r w:rsidR="008F37AC">
        <w:t>отношениях</w:t>
      </w:r>
      <w:r w:rsidR="008F37AC" w:rsidRPr="009B68C7">
        <w:t xml:space="preserve"> (</w:t>
      </w:r>
      <w:r w:rsidR="008F37AC">
        <w:t>Официальный вестник Республики Македони</w:t>
      </w:r>
      <w:r w:rsidR="005830C1">
        <w:t>я</w:t>
      </w:r>
      <w:r w:rsidR="008F37AC">
        <w:t xml:space="preserve"> </w:t>
      </w:r>
      <w:r w:rsidR="00B12974">
        <w:t>№</w:t>
      </w:r>
      <w:r w:rsidR="008F37AC">
        <w:t xml:space="preserve"> 124/2010) этот Закон был приведен в соо</w:t>
      </w:r>
      <w:r w:rsidR="008F37AC">
        <w:t>т</w:t>
      </w:r>
      <w:r w:rsidR="008F37AC">
        <w:t>ветствие с Директивами</w:t>
      </w:r>
      <w:r w:rsidR="008F37AC" w:rsidRPr="0031249C">
        <w:t xml:space="preserve"> 2000/78/ЕC, 2000/43/ЕC, 2002/73/ЕC, 2006/54/ЕC </w:t>
      </w:r>
      <w:r w:rsidR="008F37AC">
        <w:t>и</w:t>
      </w:r>
      <w:r w:rsidR="008F37AC" w:rsidRPr="0031249C">
        <w:t xml:space="preserve"> 97/80/ЕC </w:t>
      </w:r>
      <w:r w:rsidR="008F37AC">
        <w:t>о равном обращении и равных возможностях</w:t>
      </w:r>
      <w:r w:rsidR="008F37AC" w:rsidRPr="0031249C">
        <w:t xml:space="preserve">. </w:t>
      </w:r>
      <w:r w:rsidR="008F37AC">
        <w:t>Этот</w:t>
      </w:r>
      <w:r w:rsidR="008F37AC" w:rsidRPr="00F068F0">
        <w:t xml:space="preserve"> </w:t>
      </w:r>
      <w:r w:rsidR="008F37AC">
        <w:t>Закон</w:t>
      </w:r>
      <w:r w:rsidR="008F37AC" w:rsidRPr="00F068F0">
        <w:t xml:space="preserve"> </w:t>
      </w:r>
      <w:r w:rsidR="008F37AC">
        <w:t>был</w:t>
      </w:r>
      <w:r w:rsidR="008F37AC" w:rsidRPr="00F068F0">
        <w:t xml:space="preserve"> </w:t>
      </w:r>
      <w:r w:rsidR="008F37AC">
        <w:t>изменен</w:t>
      </w:r>
      <w:r w:rsidR="008F37AC" w:rsidRPr="00F068F0">
        <w:t xml:space="preserve"> </w:t>
      </w:r>
      <w:r w:rsidR="008F37AC">
        <w:t>и</w:t>
      </w:r>
      <w:r w:rsidR="008F37AC" w:rsidRPr="00F068F0">
        <w:t xml:space="preserve"> </w:t>
      </w:r>
      <w:r w:rsidR="008F37AC">
        <w:t>дополнен</w:t>
      </w:r>
      <w:r w:rsidR="008F37AC" w:rsidRPr="00F068F0">
        <w:t xml:space="preserve"> </w:t>
      </w:r>
      <w:r w:rsidR="008F37AC">
        <w:t>с</w:t>
      </w:r>
      <w:r w:rsidR="008F37AC" w:rsidRPr="00F068F0">
        <w:t xml:space="preserve"> </w:t>
      </w:r>
      <w:r w:rsidR="008F37AC">
        <w:t>целью</w:t>
      </w:r>
      <w:r w:rsidR="008F37AC" w:rsidRPr="00F068F0">
        <w:t xml:space="preserve"> </w:t>
      </w:r>
      <w:r w:rsidR="008F37AC">
        <w:t>привести</w:t>
      </w:r>
      <w:r w:rsidR="008F37AC" w:rsidRPr="00F068F0">
        <w:t xml:space="preserve"> </w:t>
      </w:r>
      <w:r w:rsidR="008F37AC">
        <w:t>его</w:t>
      </w:r>
      <w:r w:rsidR="008F37AC" w:rsidRPr="00F068F0">
        <w:t xml:space="preserve"> </w:t>
      </w:r>
      <w:r w:rsidR="008F37AC">
        <w:t>в</w:t>
      </w:r>
      <w:r w:rsidR="008F37AC" w:rsidRPr="00F068F0">
        <w:t xml:space="preserve"> </w:t>
      </w:r>
      <w:r w:rsidR="008F37AC">
        <w:t>соответствие</w:t>
      </w:r>
      <w:r w:rsidR="008F37AC" w:rsidRPr="00F068F0">
        <w:t xml:space="preserve"> </w:t>
      </w:r>
      <w:r w:rsidR="008F37AC">
        <w:t>с</w:t>
      </w:r>
      <w:r w:rsidR="008F37AC" w:rsidRPr="00F068F0">
        <w:t xml:space="preserve"> </w:t>
      </w:r>
      <w:r w:rsidR="008F37AC">
        <w:t>упомянутыми</w:t>
      </w:r>
      <w:r w:rsidR="008F37AC" w:rsidRPr="00F068F0">
        <w:t xml:space="preserve"> </w:t>
      </w:r>
      <w:r w:rsidR="008F37AC">
        <w:t>выше</w:t>
      </w:r>
      <w:r w:rsidR="008F37AC" w:rsidRPr="00F068F0">
        <w:t xml:space="preserve"> </w:t>
      </w:r>
      <w:r w:rsidR="008F37AC">
        <w:t>директ</w:t>
      </w:r>
      <w:r w:rsidR="008F37AC">
        <w:t>и</w:t>
      </w:r>
      <w:r w:rsidR="008F37AC">
        <w:t>вами</w:t>
      </w:r>
      <w:r w:rsidR="008F37AC" w:rsidRPr="00F068F0">
        <w:t xml:space="preserve"> </w:t>
      </w:r>
      <w:r w:rsidR="008F37AC">
        <w:t>и</w:t>
      </w:r>
      <w:r w:rsidR="008F37AC" w:rsidRPr="00F068F0">
        <w:t xml:space="preserve"> </w:t>
      </w:r>
      <w:r w:rsidR="008F37AC">
        <w:t>обеспечить</w:t>
      </w:r>
      <w:r w:rsidR="008F37AC" w:rsidRPr="00F068F0">
        <w:t xml:space="preserve"> </w:t>
      </w:r>
      <w:r w:rsidR="008F37AC">
        <w:t>закрепление</w:t>
      </w:r>
      <w:r w:rsidR="008F37AC" w:rsidRPr="00F068F0">
        <w:t xml:space="preserve"> </w:t>
      </w:r>
      <w:r w:rsidR="008F37AC">
        <w:t>принципа</w:t>
      </w:r>
      <w:r w:rsidR="008F37AC" w:rsidRPr="00F068F0">
        <w:t xml:space="preserve"> </w:t>
      </w:r>
      <w:r w:rsidR="008F37AC">
        <w:t>равных</w:t>
      </w:r>
      <w:r w:rsidR="008F37AC" w:rsidRPr="00F068F0">
        <w:t xml:space="preserve"> </w:t>
      </w:r>
      <w:r w:rsidR="008F37AC">
        <w:t>возможностей</w:t>
      </w:r>
      <w:r w:rsidR="008F37AC" w:rsidRPr="00F068F0">
        <w:t xml:space="preserve"> </w:t>
      </w:r>
      <w:r w:rsidR="008F37AC">
        <w:t>и</w:t>
      </w:r>
      <w:r w:rsidR="008F37AC" w:rsidRPr="00F068F0">
        <w:t xml:space="preserve"> </w:t>
      </w:r>
      <w:r w:rsidR="008F37AC">
        <w:t>равного</w:t>
      </w:r>
      <w:r w:rsidR="008F37AC" w:rsidRPr="00F068F0">
        <w:t xml:space="preserve"> </w:t>
      </w:r>
      <w:r w:rsidR="008F37AC">
        <w:t>о</w:t>
      </w:r>
      <w:r w:rsidR="008F37AC">
        <w:t>б</w:t>
      </w:r>
      <w:r w:rsidR="008F37AC">
        <w:t>ращения,</w:t>
      </w:r>
      <w:r w:rsidR="008F37AC" w:rsidRPr="00F068F0">
        <w:t xml:space="preserve"> </w:t>
      </w:r>
      <w:r w:rsidR="008F37AC">
        <w:t>доступа</w:t>
      </w:r>
      <w:r w:rsidR="008F37AC" w:rsidRPr="00F068F0">
        <w:t xml:space="preserve"> </w:t>
      </w:r>
      <w:r w:rsidR="008F37AC">
        <w:t>к</w:t>
      </w:r>
      <w:r w:rsidR="008F37AC" w:rsidRPr="00F068F0">
        <w:t xml:space="preserve"> </w:t>
      </w:r>
      <w:r w:rsidR="008F37AC">
        <w:t>трудоустройству</w:t>
      </w:r>
      <w:r w:rsidR="008F37AC" w:rsidRPr="00F068F0">
        <w:t xml:space="preserve">, </w:t>
      </w:r>
      <w:r w:rsidR="008F37AC">
        <w:t>включая</w:t>
      </w:r>
      <w:r w:rsidR="008F37AC" w:rsidRPr="00F068F0">
        <w:t xml:space="preserve"> </w:t>
      </w:r>
      <w:r w:rsidR="008F37AC">
        <w:t>продвижение по работе и пов</w:t>
      </w:r>
      <w:r w:rsidR="008F37AC">
        <w:t>ы</w:t>
      </w:r>
      <w:r w:rsidR="008F37AC">
        <w:t>шение профессиональной подготовки, благоприятные  условия труда, равную оплату</w:t>
      </w:r>
      <w:r w:rsidR="008F37AC" w:rsidRPr="00F068F0">
        <w:t xml:space="preserve"> </w:t>
      </w:r>
      <w:r w:rsidR="008F37AC">
        <w:t>за равный труд, профессиональные программы социального страхов</w:t>
      </w:r>
      <w:r w:rsidR="008F37AC">
        <w:t>а</w:t>
      </w:r>
      <w:r w:rsidR="008F37AC">
        <w:t>ния, отпуск, продолжительность рабочего времени и расторжение трудовых д</w:t>
      </w:r>
      <w:r w:rsidR="008F37AC">
        <w:t>о</w:t>
      </w:r>
      <w:r w:rsidR="008F37AC">
        <w:t>говоров</w:t>
      </w:r>
      <w:r w:rsidR="008F37AC" w:rsidRPr="0031249C">
        <w:t xml:space="preserve">. </w:t>
      </w:r>
    </w:p>
    <w:p w:rsidR="008F37AC" w:rsidRPr="002B79FD" w:rsidRDefault="008F37AC" w:rsidP="00924D99">
      <w:pPr>
        <w:pStyle w:val="H23GR"/>
      </w:pPr>
      <w:r w:rsidRPr="00F068F0">
        <w:tab/>
      </w:r>
      <w:r>
        <w:t>b</w:t>
      </w:r>
      <w:r w:rsidRPr="002B79FD">
        <w:t>)</w:t>
      </w:r>
      <w:r w:rsidRPr="002B79FD">
        <w:tab/>
      </w:r>
      <w:r>
        <w:rPr>
          <w:shd w:val="clear" w:color="auto" w:fill="FFFFFF"/>
        </w:rPr>
        <w:t>П</w:t>
      </w:r>
      <w:r w:rsidRPr="002B79FD">
        <w:rPr>
          <w:shd w:val="clear" w:color="auto" w:fill="FFFFFF"/>
        </w:rPr>
        <w:t>рав</w:t>
      </w:r>
      <w:r>
        <w:rPr>
          <w:shd w:val="clear" w:color="auto" w:fill="FFFFFF"/>
        </w:rPr>
        <w:t>о</w:t>
      </w:r>
      <w:r w:rsidRPr="002B79FD">
        <w:rPr>
          <w:shd w:val="clear" w:color="auto" w:fill="FFFFFF"/>
        </w:rPr>
        <w:t xml:space="preserve"> создавать профессиональные союзы и вступать в ни</w:t>
      </w:r>
      <w:r>
        <w:rPr>
          <w:shd w:val="clear" w:color="auto" w:fill="FFFFFF"/>
        </w:rPr>
        <w:t>х</w:t>
      </w:r>
      <w:r w:rsidRPr="002B79FD">
        <w:t xml:space="preserve"> </w:t>
      </w:r>
    </w:p>
    <w:p w:rsidR="008F37AC" w:rsidRPr="0031249C" w:rsidRDefault="00924D99" w:rsidP="008F37AC">
      <w:pPr>
        <w:pStyle w:val="SingleTxtGR"/>
      </w:pPr>
      <w:r>
        <w:t>87.</w:t>
      </w:r>
      <w:r>
        <w:tab/>
      </w:r>
      <w:r w:rsidR="008F37AC">
        <w:t>Право</w:t>
      </w:r>
      <w:r w:rsidR="008F37AC" w:rsidRPr="00F068F0">
        <w:t xml:space="preserve"> </w:t>
      </w:r>
      <w:r w:rsidR="008F37AC">
        <w:t>на</w:t>
      </w:r>
      <w:r w:rsidR="008F37AC" w:rsidRPr="00F068F0">
        <w:t xml:space="preserve"> </w:t>
      </w:r>
      <w:r w:rsidR="008F37AC">
        <w:t>забастовки</w:t>
      </w:r>
      <w:r w:rsidR="008F37AC" w:rsidRPr="00F068F0">
        <w:t xml:space="preserve"> </w:t>
      </w:r>
      <w:r w:rsidR="008F37AC">
        <w:t>и</w:t>
      </w:r>
      <w:r w:rsidR="008F37AC" w:rsidRPr="00F068F0">
        <w:t xml:space="preserve"> </w:t>
      </w:r>
      <w:r w:rsidR="008F37AC">
        <w:t>право</w:t>
      </w:r>
      <w:r w:rsidR="008F37AC" w:rsidRPr="00F068F0">
        <w:t xml:space="preserve"> </w:t>
      </w:r>
      <w:r w:rsidR="008F37AC">
        <w:t>создавать</w:t>
      </w:r>
      <w:r w:rsidR="008F37AC" w:rsidRPr="00F068F0">
        <w:t xml:space="preserve"> </w:t>
      </w:r>
      <w:r w:rsidR="008F37AC">
        <w:t>профессиональные</w:t>
      </w:r>
      <w:r w:rsidR="008F37AC" w:rsidRPr="00F068F0">
        <w:t xml:space="preserve"> </w:t>
      </w:r>
      <w:r w:rsidR="008F37AC">
        <w:t>союзы</w:t>
      </w:r>
      <w:r w:rsidR="008F37AC" w:rsidRPr="00F068F0">
        <w:t xml:space="preserve"> </w:t>
      </w:r>
      <w:r w:rsidR="008F37AC">
        <w:t>регул</w:t>
      </w:r>
      <w:r w:rsidR="008F37AC">
        <w:t>и</w:t>
      </w:r>
      <w:r w:rsidR="008F37AC">
        <w:t>руются Законом о трудовых отношениях</w:t>
      </w:r>
      <w:r w:rsidR="008F37AC" w:rsidRPr="0031249C">
        <w:t xml:space="preserve">. </w:t>
      </w:r>
      <w:r w:rsidR="008F37AC">
        <w:t>Так</w:t>
      </w:r>
      <w:r w:rsidR="008F37AC" w:rsidRPr="0031249C">
        <w:t xml:space="preserve">, </w:t>
      </w:r>
      <w:r w:rsidR="008F37AC">
        <w:t>статья</w:t>
      </w:r>
      <w:r w:rsidR="008F37AC" w:rsidRPr="0031249C">
        <w:t xml:space="preserve"> 236 </w:t>
      </w:r>
      <w:r w:rsidR="008F37AC">
        <w:t>этого</w:t>
      </w:r>
      <w:r w:rsidR="008F37AC" w:rsidRPr="00FA3FCD">
        <w:t xml:space="preserve"> </w:t>
      </w:r>
      <w:r w:rsidR="008F37AC">
        <w:t>Закона</w:t>
      </w:r>
      <w:r w:rsidR="008F37AC" w:rsidRPr="00FA3FCD">
        <w:t xml:space="preserve"> </w:t>
      </w:r>
      <w:r w:rsidR="008F37AC">
        <w:t>гарант</w:t>
      </w:r>
      <w:r w:rsidR="008F37AC">
        <w:t>и</w:t>
      </w:r>
      <w:r w:rsidR="008F37AC">
        <w:t>рует</w:t>
      </w:r>
      <w:r w:rsidR="008F37AC" w:rsidRPr="00FA3FCD">
        <w:t xml:space="preserve"> </w:t>
      </w:r>
      <w:r w:rsidR="008F37AC">
        <w:t>право</w:t>
      </w:r>
      <w:r w:rsidR="008F37AC" w:rsidRPr="00FA3FCD">
        <w:t xml:space="preserve"> </w:t>
      </w:r>
      <w:r w:rsidR="008F37AC">
        <w:t>профессиональных</w:t>
      </w:r>
      <w:r w:rsidR="008F37AC" w:rsidRPr="00FA3FCD">
        <w:t xml:space="preserve"> </w:t>
      </w:r>
      <w:r w:rsidR="008F37AC">
        <w:t>союзов</w:t>
      </w:r>
      <w:r w:rsidR="008F37AC" w:rsidRPr="00FA3FCD">
        <w:t xml:space="preserve"> </w:t>
      </w:r>
      <w:r w:rsidR="008F37AC">
        <w:t>или</w:t>
      </w:r>
      <w:r w:rsidR="008F37AC" w:rsidRPr="00FA3FCD">
        <w:t xml:space="preserve"> </w:t>
      </w:r>
      <w:r w:rsidR="008F37AC">
        <w:t>федераций профессиональных со</w:t>
      </w:r>
      <w:r w:rsidR="008F37AC">
        <w:t>ю</w:t>
      </w:r>
      <w:r w:rsidR="008F37AC">
        <w:t>зов в составе нескольких профессиональных союзов объявлять забастовку для защиты экономических и социальных прав</w:t>
      </w:r>
      <w:r w:rsidR="008F37AC" w:rsidRPr="0031249C">
        <w:t xml:space="preserve"> </w:t>
      </w:r>
      <w:r w:rsidR="008F37AC">
        <w:t>и трудовых прав своих членов</w:t>
      </w:r>
      <w:r w:rsidR="008F37AC" w:rsidRPr="0031249C">
        <w:t>.</w:t>
      </w:r>
    </w:p>
    <w:p w:rsidR="008F37AC" w:rsidRPr="0031249C" w:rsidRDefault="00924D99" w:rsidP="008F37AC">
      <w:pPr>
        <w:pStyle w:val="SingleTxtGR"/>
      </w:pPr>
      <w:r>
        <w:t>88.</w:t>
      </w:r>
      <w:r>
        <w:tab/>
      </w:r>
      <w:r w:rsidR="008F37AC">
        <w:t>Кроме того, этот Закон гарантирует право работников создавать профе</w:t>
      </w:r>
      <w:r w:rsidR="008F37AC">
        <w:t>с</w:t>
      </w:r>
      <w:r w:rsidR="008F37AC">
        <w:t>сиональные союзы и вступать в них. Закон</w:t>
      </w:r>
      <w:r w:rsidR="008F37AC" w:rsidRPr="00240702">
        <w:t xml:space="preserve"> </w:t>
      </w:r>
      <w:r w:rsidR="008F37AC">
        <w:t>однозначно</w:t>
      </w:r>
      <w:r w:rsidR="008F37AC" w:rsidRPr="00240702">
        <w:t xml:space="preserve"> </w:t>
      </w:r>
      <w:r w:rsidR="008F37AC">
        <w:t>запрещает</w:t>
      </w:r>
      <w:r w:rsidR="008F37AC" w:rsidRPr="00240702">
        <w:t xml:space="preserve"> </w:t>
      </w:r>
      <w:r w:rsidR="008F37AC">
        <w:t>любые</w:t>
      </w:r>
      <w:r w:rsidR="008F37AC" w:rsidRPr="00240702">
        <w:t xml:space="preserve"> </w:t>
      </w:r>
      <w:r w:rsidR="008F37AC">
        <w:t>дейс</w:t>
      </w:r>
      <w:r w:rsidR="008F37AC">
        <w:t>т</w:t>
      </w:r>
      <w:r w:rsidR="008F37AC">
        <w:t>вия</w:t>
      </w:r>
      <w:r w:rsidR="008F37AC" w:rsidRPr="00240702">
        <w:t xml:space="preserve">, </w:t>
      </w:r>
      <w:r w:rsidR="008F37AC">
        <w:t>которые</w:t>
      </w:r>
      <w:r w:rsidR="008F37AC" w:rsidRPr="00240702">
        <w:t xml:space="preserve"> </w:t>
      </w:r>
      <w:r w:rsidR="008F37AC">
        <w:t>ставят</w:t>
      </w:r>
      <w:r w:rsidR="008F37AC" w:rsidRPr="00240702">
        <w:t xml:space="preserve"> </w:t>
      </w:r>
      <w:r w:rsidR="008F37AC">
        <w:t>людей</w:t>
      </w:r>
      <w:r w:rsidR="008F37AC" w:rsidRPr="00240702">
        <w:t xml:space="preserve"> </w:t>
      </w:r>
      <w:r w:rsidR="008F37AC">
        <w:t>в</w:t>
      </w:r>
      <w:r w:rsidR="008F37AC" w:rsidRPr="00240702">
        <w:t xml:space="preserve"> </w:t>
      </w:r>
      <w:r w:rsidR="008F37AC">
        <w:t>менее</w:t>
      </w:r>
      <w:r w:rsidR="008F37AC" w:rsidRPr="00240702">
        <w:t xml:space="preserve"> </w:t>
      </w:r>
      <w:r w:rsidR="008F37AC">
        <w:t>благоприятное</w:t>
      </w:r>
      <w:r w:rsidR="008F37AC" w:rsidRPr="00240702">
        <w:t xml:space="preserve"> </w:t>
      </w:r>
      <w:r w:rsidR="008F37AC">
        <w:t>положение</w:t>
      </w:r>
      <w:r w:rsidR="008F37AC" w:rsidRPr="00240702">
        <w:t xml:space="preserve"> </w:t>
      </w:r>
      <w:r w:rsidR="008F37AC">
        <w:t>из-за их прина</w:t>
      </w:r>
      <w:r w:rsidR="008F37AC">
        <w:t>д</w:t>
      </w:r>
      <w:r w:rsidR="008F37AC">
        <w:t>лежности или непринадлежности к профессиональным союзам или объедин</w:t>
      </w:r>
      <w:r w:rsidR="008F37AC">
        <w:t>е</w:t>
      </w:r>
      <w:r w:rsidR="008F37AC">
        <w:t>нию работодателей.</w:t>
      </w:r>
    </w:p>
    <w:p w:rsidR="008F37AC" w:rsidRPr="0031249C" w:rsidRDefault="00924D99" w:rsidP="008F37AC">
      <w:pPr>
        <w:pStyle w:val="SingleTxtGR"/>
      </w:pPr>
      <w:r>
        <w:t>89.</w:t>
      </w:r>
      <w:r>
        <w:tab/>
      </w:r>
      <w:r w:rsidR="008F37AC">
        <w:t>Гарантируется</w:t>
      </w:r>
      <w:r w:rsidR="008F37AC" w:rsidRPr="00CE0D17">
        <w:t xml:space="preserve"> </w:t>
      </w:r>
      <w:r w:rsidR="008F37AC">
        <w:t>судебная</w:t>
      </w:r>
      <w:r w:rsidR="008F37AC" w:rsidRPr="00CE0D17">
        <w:t xml:space="preserve"> </w:t>
      </w:r>
      <w:r w:rsidR="008F37AC">
        <w:t>защита</w:t>
      </w:r>
      <w:r w:rsidR="008F37AC" w:rsidRPr="00CE0D17">
        <w:t xml:space="preserve"> </w:t>
      </w:r>
      <w:r w:rsidR="008F37AC">
        <w:t>от</w:t>
      </w:r>
      <w:r w:rsidR="008F37AC" w:rsidRPr="00CE0D17">
        <w:t xml:space="preserve"> </w:t>
      </w:r>
      <w:r w:rsidR="008F37AC">
        <w:t>нарушений</w:t>
      </w:r>
      <w:r w:rsidR="008F37AC" w:rsidRPr="00CE0D17">
        <w:t xml:space="preserve"> </w:t>
      </w:r>
      <w:r w:rsidR="008F37AC">
        <w:t>прав, содержащихся в у</w:t>
      </w:r>
      <w:r w:rsidR="008F37AC">
        <w:t>с</w:t>
      </w:r>
      <w:r w:rsidR="008F37AC">
        <w:t>таве профессионального союза или объединения работодателей</w:t>
      </w:r>
      <w:r w:rsidR="008F37AC" w:rsidRPr="0031249C">
        <w:t xml:space="preserve">. </w:t>
      </w:r>
    </w:p>
    <w:p w:rsidR="008F37AC" w:rsidRPr="0031249C" w:rsidRDefault="008F37AC" w:rsidP="00C51192">
      <w:pPr>
        <w:pStyle w:val="H23GR"/>
      </w:pPr>
      <w:r w:rsidRPr="00CE0D17">
        <w:tab/>
      </w:r>
      <w:r>
        <w:t>c)</w:t>
      </w:r>
      <w:r>
        <w:tab/>
      </w:r>
      <w:r w:rsidRPr="00E746C9">
        <w:t>П</w:t>
      </w:r>
      <w:r w:rsidRPr="00E746C9">
        <w:rPr>
          <w:shd w:val="clear" w:color="auto" w:fill="FFFFFF"/>
        </w:rPr>
        <w:t>раво на жилище</w:t>
      </w:r>
      <w:r w:rsidRPr="0031249C">
        <w:t xml:space="preserve"> </w:t>
      </w:r>
    </w:p>
    <w:p w:rsidR="008F37AC" w:rsidRPr="0031249C" w:rsidRDefault="00C51192" w:rsidP="008F37AC">
      <w:pPr>
        <w:pStyle w:val="SingleTxtGR"/>
      </w:pPr>
      <w:r>
        <w:t>90.</w:t>
      </w:r>
      <w:r>
        <w:tab/>
      </w:r>
      <w:r w:rsidR="008F37AC">
        <w:t>Ответ</w:t>
      </w:r>
      <w:r w:rsidR="008F37AC" w:rsidRPr="0030173A">
        <w:t xml:space="preserve"> </w:t>
      </w:r>
      <w:r w:rsidR="008F37AC">
        <w:t>на</w:t>
      </w:r>
      <w:r w:rsidR="008F37AC" w:rsidRPr="0030173A">
        <w:t xml:space="preserve"> </w:t>
      </w:r>
      <w:r w:rsidR="008F37AC">
        <w:t>рекомендацию</w:t>
      </w:r>
      <w:r w:rsidR="008F37AC" w:rsidRPr="0030173A">
        <w:t xml:space="preserve">, </w:t>
      </w:r>
      <w:r w:rsidR="008F37AC">
        <w:t>содержащуюся</w:t>
      </w:r>
      <w:r w:rsidR="008F37AC" w:rsidRPr="0030173A">
        <w:t xml:space="preserve"> </w:t>
      </w:r>
      <w:r w:rsidR="008F37AC">
        <w:t>в</w:t>
      </w:r>
      <w:r w:rsidR="008F37AC" w:rsidRPr="0030173A">
        <w:t xml:space="preserve"> </w:t>
      </w:r>
      <w:r w:rsidR="008F37AC">
        <w:t>пункте</w:t>
      </w:r>
      <w:r w:rsidR="008F37AC" w:rsidRPr="0030173A">
        <w:t xml:space="preserve"> 16 </w:t>
      </w:r>
      <w:r w:rsidR="008F37AC">
        <w:t>заключительных</w:t>
      </w:r>
      <w:r w:rsidR="008F37AC" w:rsidRPr="0030173A">
        <w:t xml:space="preserve"> </w:t>
      </w:r>
      <w:r w:rsidR="008F37AC">
        <w:t>з</w:t>
      </w:r>
      <w:r w:rsidR="008F37AC">
        <w:t>а</w:t>
      </w:r>
      <w:r w:rsidR="008F37AC">
        <w:t>мечаний</w:t>
      </w:r>
      <w:r w:rsidR="008F37AC" w:rsidRPr="0030173A">
        <w:t xml:space="preserve"> </w:t>
      </w:r>
      <w:r w:rsidR="008F37AC">
        <w:t>Комитета</w:t>
      </w:r>
      <w:r w:rsidR="008F37AC" w:rsidRPr="0030173A">
        <w:t xml:space="preserve"> </w:t>
      </w:r>
      <w:r w:rsidR="008F37AC">
        <w:t>по</w:t>
      </w:r>
      <w:r w:rsidR="008F37AC" w:rsidRPr="0030173A">
        <w:t xml:space="preserve"> </w:t>
      </w:r>
      <w:r w:rsidR="008F37AC">
        <w:t>ликвидации</w:t>
      </w:r>
      <w:r w:rsidR="008F37AC" w:rsidRPr="0030173A">
        <w:t xml:space="preserve"> </w:t>
      </w:r>
      <w:r w:rsidR="008F37AC">
        <w:t>расовой</w:t>
      </w:r>
      <w:r w:rsidR="008F37AC" w:rsidRPr="0030173A">
        <w:t xml:space="preserve"> </w:t>
      </w:r>
      <w:r w:rsidR="008F37AC">
        <w:t>дискриминации</w:t>
      </w:r>
      <w:r w:rsidR="008F37AC" w:rsidRPr="0030173A">
        <w:t xml:space="preserve">, </w:t>
      </w:r>
      <w:r w:rsidR="008F37AC">
        <w:t>приводится</w:t>
      </w:r>
      <w:r w:rsidR="008F37AC" w:rsidRPr="0030173A">
        <w:t xml:space="preserve"> </w:t>
      </w:r>
      <w:r w:rsidR="008F37AC">
        <w:t>в</w:t>
      </w:r>
      <w:r w:rsidR="008F37AC" w:rsidRPr="0030173A">
        <w:t xml:space="preserve"> </w:t>
      </w:r>
      <w:r w:rsidR="008F37AC">
        <w:t>конце</w:t>
      </w:r>
      <w:r w:rsidR="008F37AC" w:rsidRPr="0030173A">
        <w:t xml:space="preserve"> </w:t>
      </w:r>
      <w:r w:rsidR="008F37AC">
        <w:t>н</w:t>
      </w:r>
      <w:r w:rsidR="008F37AC">
        <w:t>а</w:t>
      </w:r>
      <w:r w:rsidR="008F37AC">
        <w:t>стоящего</w:t>
      </w:r>
      <w:r w:rsidR="008F37AC" w:rsidRPr="0030173A">
        <w:t xml:space="preserve"> </w:t>
      </w:r>
      <w:r w:rsidR="008F37AC">
        <w:t>доклада</w:t>
      </w:r>
      <w:r w:rsidR="008F37AC" w:rsidRPr="0031249C">
        <w:t xml:space="preserve">. </w:t>
      </w:r>
    </w:p>
    <w:p w:rsidR="008F37AC" w:rsidRPr="00E746C9" w:rsidRDefault="008F37AC" w:rsidP="00C51192">
      <w:pPr>
        <w:pStyle w:val="H23GR"/>
      </w:pPr>
      <w:r w:rsidRPr="0030173A">
        <w:tab/>
      </w:r>
      <w:r>
        <w:t>d</w:t>
      </w:r>
      <w:r w:rsidRPr="00E746C9">
        <w:t>)</w:t>
      </w:r>
      <w:r w:rsidRPr="00E746C9">
        <w:tab/>
      </w:r>
      <w:r>
        <w:t>П</w:t>
      </w:r>
      <w:r w:rsidRPr="00E746C9">
        <w:rPr>
          <w:shd w:val="clear" w:color="auto" w:fill="FFFFFF"/>
        </w:rPr>
        <w:t>рав</w:t>
      </w:r>
      <w:r>
        <w:rPr>
          <w:shd w:val="clear" w:color="auto" w:fill="FFFFFF"/>
        </w:rPr>
        <w:t>о на здравоохранение</w:t>
      </w:r>
      <w:r w:rsidRPr="00E746C9">
        <w:rPr>
          <w:shd w:val="clear" w:color="auto" w:fill="FFFFFF"/>
        </w:rPr>
        <w:t>, медицинск</w:t>
      </w:r>
      <w:r>
        <w:rPr>
          <w:shd w:val="clear" w:color="auto" w:fill="FFFFFF"/>
        </w:rPr>
        <w:t>ое</w:t>
      </w:r>
      <w:r w:rsidRPr="00E746C9">
        <w:rPr>
          <w:shd w:val="clear" w:color="auto" w:fill="FFFFFF"/>
        </w:rPr>
        <w:t xml:space="preserve"> </w:t>
      </w:r>
      <w:r>
        <w:rPr>
          <w:shd w:val="clear" w:color="auto" w:fill="FFFFFF"/>
        </w:rPr>
        <w:t>обслуживание</w:t>
      </w:r>
      <w:r w:rsidRPr="00E746C9">
        <w:rPr>
          <w:shd w:val="clear" w:color="auto" w:fill="FFFFFF"/>
        </w:rPr>
        <w:t>, социальное обеспечение и социальное обслуживание</w:t>
      </w:r>
      <w:r w:rsidRPr="00E746C9">
        <w:t xml:space="preserve"> </w:t>
      </w:r>
    </w:p>
    <w:p w:rsidR="008F37AC" w:rsidRPr="0031249C" w:rsidRDefault="00C51192" w:rsidP="008F37AC">
      <w:pPr>
        <w:pStyle w:val="SingleTxtGR"/>
      </w:pPr>
      <w:r>
        <w:t>91.</w:t>
      </w:r>
      <w:r>
        <w:tab/>
      </w:r>
      <w:r w:rsidR="008F37AC">
        <w:t>Конституция</w:t>
      </w:r>
      <w:r w:rsidR="008F37AC" w:rsidRPr="007223FA">
        <w:t xml:space="preserve"> </w:t>
      </w:r>
      <w:r w:rsidR="008F37AC">
        <w:t>гарантирует</w:t>
      </w:r>
      <w:r w:rsidR="008F37AC" w:rsidRPr="007223FA">
        <w:t xml:space="preserve"> </w:t>
      </w:r>
      <w:r w:rsidR="008F37AC">
        <w:t>всем</w:t>
      </w:r>
      <w:r w:rsidR="008F37AC" w:rsidRPr="007223FA">
        <w:t xml:space="preserve"> </w:t>
      </w:r>
      <w:r w:rsidR="008F37AC">
        <w:t>гражданам</w:t>
      </w:r>
      <w:r w:rsidR="008F37AC" w:rsidRPr="007223FA">
        <w:t xml:space="preserve"> </w:t>
      </w:r>
      <w:r w:rsidR="008F37AC">
        <w:t>Республики</w:t>
      </w:r>
      <w:r w:rsidR="008F37AC" w:rsidRPr="007223FA">
        <w:t xml:space="preserve"> </w:t>
      </w:r>
      <w:r w:rsidR="008F37AC">
        <w:t>Македони</w:t>
      </w:r>
      <w:r w:rsidR="005830C1">
        <w:t>я</w:t>
      </w:r>
      <w:r w:rsidR="008F37AC" w:rsidRPr="007223FA">
        <w:t xml:space="preserve"> </w:t>
      </w:r>
      <w:r w:rsidR="008F37AC">
        <w:t>всео</w:t>
      </w:r>
      <w:r w:rsidR="008F37AC">
        <w:t>б</w:t>
      </w:r>
      <w:r w:rsidR="008F37AC">
        <w:t>щий</w:t>
      </w:r>
      <w:r w:rsidR="008F37AC" w:rsidRPr="007223FA">
        <w:t xml:space="preserve"> </w:t>
      </w:r>
      <w:r w:rsidR="008F37AC">
        <w:t>доступ</w:t>
      </w:r>
      <w:r w:rsidR="008F37AC" w:rsidRPr="007223FA">
        <w:t xml:space="preserve"> </w:t>
      </w:r>
      <w:r w:rsidR="008F37AC">
        <w:t>к медицинскому обслуживанию</w:t>
      </w:r>
      <w:r w:rsidR="008F37AC" w:rsidRPr="0031249C">
        <w:t xml:space="preserve">. </w:t>
      </w:r>
    </w:p>
    <w:p w:rsidR="008F37AC" w:rsidRPr="0031249C" w:rsidRDefault="00C51192" w:rsidP="008F37AC">
      <w:pPr>
        <w:pStyle w:val="SingleTxtGR"/>
      </w:pPr>
      <w:r>
        <w:t>92.</w:t>
      </w:r>
      <w:r>
        <w:tab/>
      </w:r>
      <w:r w:rsidR="008F37AC">
        <w:t>Закон</w:t>
      </w:r>
      <w:r w:rsidR="008F37AC" w:rsidRPr="00D82864">
        <w:t xml:space="preserve"> </w:t>
      </w:r>
      <w:r w:rsidR="008F37AC">
        <w:t>о</w:t>
      </w:r>
      <w:r w:rsidR="008F37AC" w:rsidRPr="00D82864">
        <w:t xml:space="preserve"> </w:t>
      </w:r>
      <w:r w:rsidR="008F37AC">
        <w:t>здравоохранении</w:t>
      </w:r>
      <w:r w:rsidR="008F37AC" w:rsidRPr="00D82864">
        <w:t xml:space="preserve"> </w:t>
      </w:r>
      <w:r w:rsidR="008F37AC">
        <w:t>и</w:t>
      </w:r>
      <w:r w:rsidR="008F37AC" w:rsidRPr="00D82864">
        <w:t xml:space="preserve"> </w:t>
      </w:r>
      <w:r w:rsidR="008F37AC">
        <w:t>Закон</w:t>
      </w:r>
      <w:r w:rsidR="008F37AC" w:rsidRPr="00D82864">
        <w:t xml:space="preserve"> </w:t>
      </w:r>
      <w:r w:rsidR="008F37AC">
        <w:t>о</w:t>
      </w:r>
      <w:r w:rsidR="008F37AC" w:rsidRPr="00D82864">
        <w:t xml:space="preserve"> </w:t>
      </w:r>
      <w:r w:rsidR="008F37AC">
        <w:t>медицинском</w:t>
      </w:r>
      <w:r w:rsidR="008F37AC" w:rsidRPr="00D82864">
        <w:t xml:space="preserve"> </w:t>
      </w:r>
      <w:r w:rsidR="008F37AC">
        <w:t>страховании</w:t>
      </w:r>
      <w:r w:rsidR="008F37AC" w:rsidRPr="00D82864">
        <w:t xml:space="preserve"> </w:t>
      </w:r>
      <w:r w:rsidR="008F37AC">
        <w:t>предусма</w:t>
      </w:r>
      <w:r w:rsidR="008F37AC">
        <w:t>т</w:t>
      </w:r>
      <w:r w:rsidR="008F37AC">
        <w:t>ривают</w:t>
      </w:r>
      <w:r w:rsidR="008F37AC" w:rsidRPr="00D82864">
        <w:t xml:space="preserve"> </w:t>
      </w:r>
      <w:r w:rsidR="008F37AC">
        <w:t>равный</w:t>
      </w:r>
      <w:r w:rsidR="008F37AC" w:rsidRPr="00D82864">
        <w:t xml:space="preserve"> </w:t>
      </w:r>
      <w:r w:rsidR="008F37AC">
        <w:t>доступ</w:t>
      </w:r>
      <w:r w:rsidR="008F37AC" w:rsidRPr="00D82864">
        <w:t xml:space="preserve"> </w:t>
      </w:r>
      <w:r w:rsidR="008F37AC">
        <w:t>к</w:t>
      </w:r>
      <w:r w:rsidR="008F37AC" w:rsidRPr="00D82864">
        <w:t xml:space="preserve"> </w:t>
      </w:r>
      <w:r w:rsidR="008F37AC">
        <w:t>учреждениям</w:t>
      </w:r>
      <w:r w:rsidR="008F37AC" w:rsidRPr="00D82864">
        <w:t xml:space="preserve"> </w:t>
      </w:r>
      <w:r w:rsidR="008F37AC">
        <w:t>здравоохранения при</w:t>
      </w:r>
      <w:r w:rsidR="008F37AC" w:rsidRPr="00D82864">
        <w:t xml:space="preserve"> </w:t>
      </w:r>
      <w:r w:rsidR="008F37AC">
        <w:t>соблюдении при</w:t>
      </w:r>
      <w:r w:rsidR="008F37AC">
        <w:t>н</w:t>
      </w:r>
      <w:r w:rsidR="008F37AC">
        <w:t>ципа равенства всех граждан Республики Мак</w:t>
      </w:r>
      <w:r w:rsidR="005830C1">
        <w:t>едония</w:t>
      </w:r>
      <w:r w:rsidR="008F37AC" w:rsidRPr="0031249C">
        <w:t xml:space="preserve">. </w:t>
      </w:r>
    </w:p>
    <w:p w:rsidR="008F37AC" w:rsidRPr="0031249C" w:rsidRDefault="00C51192" w:rsidP="008F37AC">
      <w:pPr>
        <w:pStyle w:val="SingleTxtGR"/>
      </w:pPr>
      <w:r>
        <w:t>93.</w:t>
      </w:r>
      <w:r>
        <w:tab/>
      </w:r>
      <w:r w:rsidR="008F37AC">
        <w:t>Согласно</w:t>
      </w:r>
      <w:r w:rsidR="008F37AC" w:rsidRPr="00C728CF">
        <w:t xml:space="preserve"> </w:t>
      </w:r>
      <w:r w:rsidR="008F37AC">
        <w:t>статье</w:t>
      </w:r>
      <w:r w:rsidR="008F37AC" w:rsidRPr="0031249C">
        <w:t xml:space="preserve"> 5 </w:t>
      </w:r>
      <w:r w:rsidR="008F37AC">
        <w:t>Закона</w:t>
      </w:r>
      <w:r w:rsidR="008F37AC" w:rsidRPr="00C728CF">
        <w:t xml:space="preserve"> </w:t>
      </w:r>
      <w:r w:rsidR="008F37AC">
        <w:t>о</w:t>
      </w:r>
      <w:r w:rsidR="008F37AC" w:rsidRPr="00C728CF">
        <w:t xml:space="preserve"> </w:t>
      </w:r>
      <w:r w:rsidR="008F37AC">
        <w:t>медицинском</w:t>
      </w:r>
      <w:r w:rsidR="008F37AC" w:rsidRPr="00C728CF">
        <w:t xml:space="preserve"> </w:t>
      </w:r>
      <w:r w:rsidR="008F37AC">
        <w:t>страховании</w:t>
      </w:r>
      <w:r w:rsidR="008F37AC" w:rsidRPr="00C728CF">
        <w:t xml:space="preserve"> </w:t>
      </w:r>
      <w:r w:rsidR="008F37AC" w:rsidRPr="0031249C">
        <w:t>(</w:t>
      </w:r>
      <w:r w:rsidR="008F37AC">
        <w:t>Официальный</w:t>
      </w:r>
      <w:r w:rsidR="008F37AC" w:rsidRPr="00C728CF">
        <w:t xml:space="preserve"> </w:t>
      </w:r>
      <w:r w:rsidR="008F37AC">
        <w:t>вестник</w:t>
      </w:r>
      <w:r w:rsidR="008F37AC" w:rsidRPr="00C728CF">
        <w:t xml:space="preserve"> </w:t>
      </w:r>
      <w:r w:rsidR="008F37AC">
        <w:t>Республики</w:t>
      </w:r>
      <w:r w:rsidR="008F37AC" w:rsidRPr="00C728CF">
        <w:t xml:space="preserve"> </w:t>
      </w:r>
      <w:r w:rsidR="008F37AC">
        <w:t>Македони</w:t>
      </w:r>
      <w:r w:rsidR="000A2FCF">
        <w:t>я</w:t>
      </w:r>
      <w:r w:rsidR="008F37AC" w:rsidRPr="0031249C">
        <w:t xml:space="preserve"> </w:t>
      </w:r>
      <w:r w:rsidR="00B12974">
        <w:t>№</w:t>
      </w:r>
      <w:r w:rsidR="008F37AC" w:rsidRPr="0031249C">
        <w:t xml:space="preserve"> 65/12</w:t>
      </w:r>
      <w:r w:rsidR="008F37AC" w:rsidRPr="00C728CF">
        <w:t xml:space="preserve">, </w:t>
      </w:r>
      <w:r w:rsidR="008F37AC">
        <w:t>сводный</w:t>
      </w:r>
      <w:r w:rsidR="008F37AC" w:rsidRPr="00C728CF">
        <w:t xml:space="preserve"> </w:t>
      </w:r>
      <w:r w:rsidR="008F37AC">
        <w:t>текст</w:t>
      </w:r>
      <w:r w:rsidR="008F37AC" w:rsidRPr="0031249C">
        <w:t xml:space="preserve">) </w:t>
      </w:r>
      <w:r w:rsidR="008F37AC">
        <w:t>правом</w:t>
      </w:r>
      <w:r w:rsidR="008F37AC" w:rsidRPr="00C728CF">
        <w:t xml:space="preserve"> </w:t>
      </w:r>
      <w:r w:rsidR="008F37AC">
        <w:t>на</w:t>
      </w:r>
      <w:r w:rsidR="008F37AC" w:rsidRPr="00C728CF">
        <w:t xml:space="preserve"> </w:t>
      </w:r>
      <w:r w:rsidR="008F37AC">
        <w:t>медици</w:t>
      </w:r>
      <w:r w:rsidR="008F37AC">
        <w:t>н</w:t>
      </w:r>
      <w:r w:rsidR="008F37AC">
        <w:t>ское</w:t>
      </w:r>
      <w:r w:rsidR="008F37AC" w:rsidRPr="00C728CF">
        <w:t xml:space="preserve"> </w:t>
      </w:r>
      <w:r w:rsidR="008F37AC">
        <w:t>обслуживание</w:t>
      </w:r>
      <w:r w:rsidR="008F37AC" w:rsidRPr="0031249C">
        <w:t xml:space="preserve"> </w:t>
      </w:r>
      <w:r w:rsidR="008F37AC">
        <w:t>в равной степени пользуются как граждане Республики М</w:t>
      </w:r>
      <w:r w:rsidR="008F37AC">
        <w:t>а</w:t>
      </w:r>
      <w:r w:rsidR="008F37AC">
        <w:t>кедо</w:t>
      </w:r>
      <w:r w:rsidR="000A2FCF">
        <w:t>ния</w:t>
      </w:r>
      <w:r w:rsidR="008F37AC">
        <w:t>, так и иностранные граждане, проживающие и работающие в Респу</w:t>
      </w:r>
      <w:r w:rsidR="008F37AC">
        <w:t>б</w:t>
      </w:r>
      <w:r w:rsidR="008F37AC">
        <w:t>ли</w:t>
      </w:r>
      <w:r w:rsidR="000A2FCF">
        <w:t>ке Македония</w:t>
      </w:r>
      <w:r w:rsidR="008F37AC">
        <w:t xml:space="preserve"> на законных основаниях</w:t>
      </w:r>
      <w:r w:rsidR="008F37AC" w:rsidRPr="0031249C">
        <w:t xml:space="preserve">. </w:t>
      </w:r>
      <w:r w:rsidR="008F37AC">
        <w:t>Так</w:t>
      </w:r>
      <w:r w:rsidR="008F37AC" w:rsidRPr="0031249C">
        <w:t xml:space="preserve">, </w:t>
      </w:r>
      <w:r w:rsidR="008F37AC">
        <w:t>обязательное</w:t>
      </w:r>
      <w:r w:rsidR="008F37AC" w:rsidRPr="00E257E5">
        <w:t xml:space="preserve"> </w:t>
      </w:r>
      <w:r w:rsidR="008F37AC">
        <w:t>медицинское</w:t>
      </w:r>
      <w:r w:rsidR="008F37AC" w:rsidRPr="00E257E5">
        <w:t xml:space="preserve"> </w:t>
      </w:r>
      <w:r w:rsidR="008F37AC">
        <w:t>стр</w:t>
      </w:r>
      <w:r w:rsidR="008F37AC">
        <w:t>а</w:t>
      </w:r>
      <w:r w:rsidR="008F37AC">
        <w:t>хование</w:t>
      </w:r>
      <w:r w:rsidR="008F37AC" w:rsidRPr="00E257E5">
        <w:t xml:space="preserve"> </w:t>
      </w:r>
      <w:r w:rsidR="008F37AC">
        <w:t>гарантируется</w:t>
      </w:r>
      <w:r w:rsidR="008F37AC" w:rsidRPr="00E257E5">
        <w:t xml:space="preserve"> </w:t>
      </w:r>
      <w:r w:rsidR="008F37AC">
        <w:t>всем</w:t>
      </w:r>
      <w:r w:rsidR="008F37AC" w:rsidRPr="00E257E5">
        <w:t xml:space="preserve"> </w:t>
      </w:r>
      <w:r w:rsidR="008F37AC">
        <w:t>иностранным</w:t>
      </w:r>
      <w:r w:rsidR="008F37AC" w:rsidRPr="00E257E5">
        <w:t xml:space="preserve"> </w:t>
      </w:r>
      <w:r w:rsidR="008F37AC" w:rsidRPr="0031249C">
        <w:t xml:space="preserve"> </w:t>
      </w:r>
      <w:r w:rsidR="008F37AC">
        <w:t>гражданам</w:t>
      </w:r>
      <w:r w:rsidR="008F37AC" w:rsidRPr="00E257E5">
        <w:t xml:space="preserve">, </w:t>
      </w:r>
      <w:r w:rsidR="008F37AC">
        <w:t>занятым</w:t>
      </w:r>
      <w:r w:rsidR="008F37AC" w:rsidRPr="00E257E5">
        <w:t xml:space="preserve"> </w:t>
      </w:r>
      <w:r w:rsidR="008F37AC">
        <w:t>на</w:t>
      </w:r>
      <w:r w:rsidR="008F37AC" w:rsidRPr="00E257E5">
        <w:t xml:space="preserve"> </w:t>
      </w:r>
      <w:r w:rsidR="008F37AC">
        <w:t>территории</w:t>
      </w:r>
      <w:r w:rsidR="008F37AC" w:rsidRPr="00E257E5">
        <w:t xml:space="preserve"> </w:t>
      </w:r>
      <w:r w:rsidR="008F37AC">
        <w:t>Республики</w:t>
      </w:r>
      <w:r w:rsidR="008F37AC" w:rsidRPr="00E257E5">
        <w:t xml:space="preserve"> </w:t>
      </w:r>
      <w:r w:rsidR="008F37AC">
        <w:t>Македония</w:t>
      </w:r>
      <w:r w:rsidR="008F37AC" w:rsidRPr="00E257E5">
        <w:t xml:space="preserve">, </w:t>
      </w:r>
      <w:r w:rsidR="008F37AC">
        <w:t>например</w:t>
      </w:r>
      <w:r w:rsidR="008F37AC" w:rsidRPr="00E257E5">
        <w:t xml:space="preserve"> </w:t>
      </w:r>
      <w:r w:rsidR="008F37AC">
        <w:t>работающим</w:t>
      </w:r>
      <w:r w:rsidR="008F37AC" w:rsidRPr="00E257E5">
        <w:t xml:space="preserve"> </w:t>
      </w:r>
      <w:r w:rsidR="008F37AC">
        <w:t>у</w:t>
      </w:r>
      <w:r w:rsidR="008F37AC" w:rsidRPr="00E257E5">
        <w:t xml:space="preserve"> </w:t>
      </w:r>
      <w:r w:rsidR="008F37AC">
        <w:t>иностранных</w:t>
      </w:r>
      <w:r w:rsidR="008F37AC" w:rsidRPr="00E257E5">
        <w:t xml:space="preserve"> </w:t>
      </w:r>
      <w:r w:rsidR="008F37AC">
        <w:t>юридических</w:t>
      </w:r>
      <w:r w:rsidR="008F37AC" w:rsidRPr="00E257E5">
        <w:t xml:space="preserve"> </w:t>
      </w:r>
      <w:r w:rsidR="008F37AC">
        <w:t>или</w:t>
      </w:r>
      <w:r w:rsidR="008F37AC" w:rsidRPr="00E257E5">
        <w:t xml:space="preserve"> </w:t>
      </w:r>
      <w:r w:rsidR="008F37AC">
        <w:t>физических</w:t>
      </w:r>
      <w:r w:rsidR="008F37AC" w:rsidRPr="00E257E5">
        <w:t xml:space="preserve"> </w:t>
      </w:r>
      <w:r w:rsidR="008F37AC">
        <w:t>лиц</w:t>
      </w:r>
      <w:r w:rsidR="008F37AC" w:rsidRPr="00E257E5">
        <w:t xml:space="preserve"> </w:t>
      </w:r>
      <w:r w:rsidR="008F37AC">
        <w:t>или</w:t>
      </w:r>
      <w:r w:rsidR="008F37AC" w:rsidRPr="00E257E5">
        <w:t xml:space="preserve"> </w:t>
      </w:r>
      <w:r w:rsidR="008F37AC">
        <w:t>в</w:t>
      </w:r>
      <w:r w:rsidR="008F37AC" w:rsidRPr="00E257E5">
        <w:t xml:space="preserve"> </w:t>
      </w:r>
      <w:r w:rsidR="008F37AC">
        <w:t>международных организациях или дипломатических или консульских представительствах, если только иное не предусматривается международным договором</w:t>
      </w:r>
      <w:r w:rsidR="008F37AC" w:rsidRPr="0031249C">
        <w:t xml:space="preserve">. </w:t>
      </w:r>
      <w:r w:rsidR="008F37AC">
        <w:t>Обязательное медицинское страхование гарантир</w:t>
      </w:r>
      <w:r w:rsidR="008F37AC">
        <w:t>у</w:t>
      </w:r>
      <w:r w:rsidR="008F37AC">
        <w:t>ется всем иностранным гражданам, находящимся в Республике Македони</w:t>
      </w:r>
      <w:r w:rsidR="000A2FCF">
        <w:t>я</w:t>
      </w:r>
      <w:r w:rsidR="008F37AC">
        <w:t xml:space="preserve"> в целях получения образования или повышения профессиональной квалифик</w:t>
      </w:r>
      <w:r w:rsidR="008F37AC">
        <w:t>а</w:t>
      </w:r>
      <w:r w:rsidR="008F37AC">
        <w:t>ции, если только иное не предусмотрено международным договором.</w:t>
      </w:r>
    </w:p>
    <w:p w:rsidR="008F37AC" w:rsidRPr="0031249C" w:rsidRDefault="00A7153E" w:rsidP="008F37AC">
      <w:pPr>
        <w:pStyle w:val="SingleTxtGR"/>
      </w:pPr>
      <w:r>
        <w:t>94.</w:t>
      </w:r>
      <w:r>
        <w:tab/>
      </w:r>
      <w:r w:rsidR="008F37AC">
        <w:t>В</w:t>
      </w:r>
      <w:r w:rsidR="008F37AC" w:rsidRPr="006A67D7">
        <w:t xml:space="preserve"> </w:t>
      </w:r>
      <w:r w:rsidR="008F37AC">
        <w:t>этой</w:t>
      </w:r>
      <w:r w:rsidR="008F37AC" w:rsidRPr="006A67D7">
        <w:t xml:space="preserve"> </w:t>
      </w:r>
      <w:r w:rsidR="008F37AC">
        <w:t>связи</w:t>
      </w:r>
      <w:r w:rsidR="008F37AC" w:rsidRPr="006A67D7">
        <w:t xml:space="preserve"> </w:t>
      </w:r>
      <w:r w:rsidR="008F37AC">
        <w:t>важно</w:t>
      </w:r>
      <w:r w:rsidR="008F37AC" w:rsidRPr="006A67D7">
        <w:t xml:space="preserve"> </w:t>
      </w:r>
      <w:r w:rsidR="008F37AC">
        <w:t>было</w:t>
      </w:r>
      <w:r w:rsidR="008F37AC" w:rsidRPr="006A67D7">
        <w:t xml:space="preserve"> </w:t>
      </w:r>
      <w:r w:rsidR="008F37AC">
        <w:t>бы</w:t>
      </w:r>
      <w:r w:rsidR="008F37AC" w:rsidRPr="0031249C">
        <w:t xml:space="preserve"> </w:t>
      </w:r>
      <w:r w:rsidR="008F37AC">
        <w:t>отметить</w:t>
      </w:r>
      <w:r w:rsidR="008F37AC" w:rsidRPr="006A67D7">
        <w:t xml:space="preserve"> </w:t>
      </w:r>
      <w:r w:rsidR="008F37AC">
        <w:t>Стратегическую</w:t>
      </w:r>
      <w:r w:rsidR="008F37AC" w:rsidRPr="006A67D7">
        <w:t xml:space="preserve"> </w:t>
      </w:r>
      <w:r w:rsidR="008F37AC">
        <w:t>программу</w:t>
      </w:r>
      <w:r w:rsidR="008F37AC" w:rsidRPr="006A67D7">
        <w:t xml:space="preserve"> </w:t>
      </w:r>
      <w:r w:rsidR="008F37AC">
        <w:t>улу</w:t>
      </w:r>
      <w:r w:rsidR="008F37AC">
        <w:t>ч</w:t>
      </w:r>
      <w:r w:rsidR="008F37AC">
        <w:t>шения</w:t>
      </w:r>
      <w:r w:rsidR="008F37AC" w:rsidRPr="006A67D7">
        <w:t xml:space="preserve"> </w:t>
      </w:r>
      <w:r w:rsidR="008F37AC">
        <w:t>медицинского</w:t>
      </w:r>
      <w:r w:rsidR="008F37AC" w:rsidRPr="006A67D7">
        <w:t xml:space="preserve"> </w:t>
      </w:r>
      <w:r w:rsidR="008F37AC">
        <w:t>обслуживания</w:t>
      </w:r>
      <w:r w:rsidR="008F37AC" w:rsidRPr="006A67D7">
        <w:t xml:space="preserve"> </w:t>
      </w:r>
      <w:r w:rsidR="008F37AC">
        <w:t>и</w:t>
      </w:r>
      <w:r w:rsidR="008F37AC" w:rsidRPr="006A67D7">
        <w:t xml:space="preserve"> </w:t>
      </w:r>
      <w:r w:rsidR="008F37AC">
        <w:t>повышения</w:t>
      </w:r>
      <w:r w:rsidR="008F37AC" w:rsidRPr="006A67D7">
        <w:t xml:space="preserve"> </w:t>
      </w:r>
      <w:r w:rsidR="008F37AC">
        <w:t>социального</w:t>
      </w:r>
      <w:r w:rsidR="008F37AC" w:rsidRPr="006A67D7">
        <w:t xml:space="preserve"> </w:t>
      </w:r>
      <w:r w:rsidR="008F37AC">
        <w:t>статуса</w:t>
      </w:r>
      <w:r w:rsidR="008F37AC" w:rsidRPr="006A67D7">
        <w:t xml:space="preserve"> </w:t>
      </w:r>
      <w:r w:rsidR="008F37AC">
        <w:t>рома</w:t>
      </w:r>
      <w:r w:rsidR="008F37AC" w:rsidRPr="006A67D7">
        <w:t xml:space="preserve"> </w:t>
      </w:r>
      <w:r w:rsidR="008F37AC">
        <w:t>в</w:t>
      </w:r>
      <w:r w:rsidR="008F37AC" w:rsidRPr="006A67D7">
        <w:t xml:space="preserve"> </w:t>
      </w:r>
      <w:r w:rsidR="008F37AC">
        <w:t>Республике</w:t>
      </w:r>
      <w:r w:rsidR="008F37AC" w:rsidRPr="006A67D7">
        <w:t xml:space="preserve"> </w:t>
      </w:r>
      <w:r w:rsidR="008F37AC">
        <w:t>Македони</w:t>
      </w:r>
      <w:r w:rsidR="000A2FCF">
        <w:t>я</w:t>
      </w:r>
      <w:r w:rsidR="008F37AC">
        <w:t xml:space="preserve"> путем внедрения института медицинских посредников рома</w:t>
      </w:r>
      <w:r w:rsidR="008F37AC" w:rsidRPr="0031249C">
        <w:t xml:space="preserve"> (</w:t>
      </w:r>
      <w:r w:rsidR="008F37AC">
        <w:t>принят в</w:t>
      </w:r>
      <w:r w:rsidR="008F37AC" w:rsidRPr="0031249C">
        <w:t xml:space="preserve"> 2011</w:t>
      </w:r>
      <w:r w:rsidR="008F37AC">
        <w:t xml:space="preserve"> году</w:t>
      </w:r>
      <w:r w:rsidR="008F37AC" w:rsidRPr="0031249C">
        <w:t xml:space="preserve">). </w:t>
      </w:r>
    </w:p>
    <w:p w:rsidR="008F37AC" w:rsidRPr="00E746C9" w:rsidRDefault="008F37AC" w:rsidP="00A7153E">
      <w:pPr>
        <w:pStyle w:val="H23GR"/>
      </w:pPr>
      <w:r w:rsidRPr="006A67D7">
        <w:tab/>
      </w:r>
      <w:r>
        <w:t>e</w:t>
      </w:r>
      <w:r w:rsidRPr="00E746C9">
        <w:t>)</w:t>
      </w:r>
      <w:r w:rsidRPr="00E746C9">
        <w:tab/>
      </w:r>
      <w:r>
        <w:rPr>
          <w:shd w:val="clear" w:color="auto" w:fill="FFFFFF"/>
        </w:rPr>
        <w:t>П</w:t>
      </w:r>
      <w:r w:rsidRPr="00E746C9">
        <w:rPr>
          <w:shd w:val="clear" w:color="auto" w:fill="FFFFFF"/>
        </w:rPr>
        <w:t>рав</w:t>
      </w:r>
      <w:r>
        <w:rPr>
          <w:shd w:val="clear" w:color="auto" w:fill="FFFFFF"/>
        </w:rPr>
        <w:t>о</w:t>
      </w:r>
      <w:r w:rsidRPr="00E746C9">
        <w:rPr>
          <w:shd w:val="clear" w:color="auto" w:fill="FFFFFF"/>
        </w:rPr>
        <w:t xml:space="preserve"> на образование и профессиональную подготовку</w:t>
      </w:r>
      <w:r w:rsidRPr="00E746C9">
        <w:t xml:space="preserve"> </w:t>
      </w:r>
    </w:p>
    <w:p w:rsidR="008F37AC" w:rsidRPr="0031249C" w:rsidRDefault="00FB0EA1" w:rsidP="008F37AC">
      <w:pPr>
        <w:pStyle w:val="SingleTxtGR"/>
      </w:pPr>
      <w:r>
        <w:t>95.</w:t>
      </w:r>
      <w:r>
        <w:tab/>
      </w:r>
      <w:r w:rsidR="008F37AC">
        <w:t>Ответы</w:t>
      </w:r>
      <w:r w:rsidR="008F37AC" w:rsidRPr="006A67D7">
        <w:t xml:space="preserve"> </w:t>
      </w:r>
      <w:r w:rsidR="008F37AC">
        <w:t>на</w:t>
      </w:r>
      <w:r w:rsidR="008F37AC" w:rsidRPr="006A67D7">
        <w:t xml:space="preserve"> </w:t>
      </w:r>
      <w:r w:rsidR="008F37AC">
        <w:t>рекомендации</w:t>
      </w:r>
      <w:r w:rsidR="008F37AC" w:rsidRPr="006A67D7">
        <w:t xml:space="preserve">, </w:t>
      </w:r>
      <w:r w:rsidR="008F37AC">
        <w:t>содержащиеся</w:t>
      </w:r>
      <w:r w:rsidR="008F37AC" w:rsidRPr="006A67D7">
        <w:t xml:space="preserve"> </w:t>
      </w:r>
      <w:r w:rsidR="008F37AC">
        <w:t>в</w:t>
      </w:r>
      <w:r w:rsidR="008F37AC" w:rsidRPr="006A67D7">
        <w:t xml:space="preserve"> </w:t>
      </w:r>
      <w:r w:rsidR="008F37AC">
        <w:t>пунктах</w:t>
      </w:r>
      <w:r w:rsidR="008F37AC" w:rsidRPr="006A67D7">
        <w:t xml:space="preserve"> 17 </w:t>
      </w:r>
      <w:r w:rsidR="008F37AC">
        <w:t>и</w:t>
      </w:r>
      <w:r w:rsidR="008F37AC" w:rsidRPr="006A67D7">
        <w:t xml:space="preserve"> 18 </w:t>
      </w:r>
      <w:r w:rsidR="008F37AC">
        <w:t>заключител</w:t>
      </w:r>
      <w:r w:rsidR="008F37AC">
        <w:t>ь</w:t>
      </w:r>
      <w:r w:rsidR="008F37AC">
        <w:t>ных</w:t>
      </w:r>
      <w:r w:rsidR="008F37AC" w:rsidRPr="006A67D7">
        <w:t xml:space="preserve"> </w:t>
      </w:r>
      <w:r w:rsidR="008F37AC">
        <w:t>замечаний</w:t>
      </w:r>
      <w:r w:rsidR="008F37AC" w:rsidRPr="006A67D7">
        <w:t xml:space="preserve"> </w:t>
      </w:r>
      <w:r w:rsidR="008F37AC" w:rsidRPr="0031249C">
        <w:t xml:space="preserve"> </w:t>
      </w:r>
      <w:r w:rsidR="008F37AC">
        <w:t>Комитета по ликвидаци</w:t>
      </w:r>
      <w:r w:rsidR="000A2FCF">
        <w:t>и расовой дискриминации, приводя</w:t>
      </w:r>
      <w:r w:rsidR="008F37AC">
        <w:t>тся в конце настоящего доклада</w:t>
      </w:r>
      <w:r w:rsidR="008F37AC" w:rsidRPr="0031249C">
        <w:t xml:space="preserve">. </w:t>
      </w:r>
    </w:p>
    <w:p w:rsidR="008F37AC" w:rsidRPr="00E746C9" w:rsidRDefault="008F37AC" w:rsidP="00A7153E">
      <w:pPr>
        <w:pStyle w:val="H23GR"/>
      </w:pPr>
      <w:r w:rsidRPr="006A67D7">
        <w:tab/>
      </w:r>
      <w:r>
        <w:t>f</w:t>
      </w:r>
      <w:r w:rsidRPr="00E746C9">
        <w:t>)</w:t>
      </w:r>
      <w:r w:rsidRPr="00E746C9">
        <w:tab/>
      </w:r>
      <w:r w:rsidRPr="00A7153E">
        <w:t>Право на равное участие в культурной жизни</w:t>
      </w:r>
      <w:r w:rsidRPr="00E746C9">
        <w:t xml:space="preserve"> </w:t>
      </w:r>
    </w:p>
    <w:p w:rsidR="008F37AC" w:rsidRPr="0031249C" w:rsidRDefault="00FB0EA1" w:rsidP="008F37AC">
      <w:pPr>
        <w:pStyle w:val="SingleTxtGR"/>
      </w:pPr>
      <w:r>
        <w:t>96.</w:t>
      </w:r>
      <w:r>
        <w:tab/>
      </w:r>
      <w:r w:rsidR="008F37AC">
        <w:t>Этот вопрос был подробно освещен в четвертом, пятом, шестом и сед</w:t>
      </w:r>
      <w:r w:rsidR="008F37AC">
        <w:t>ь</w:t>
      </w:r>
      <w:r w:rsidR="008F37AC">
        <w:t>мом периодических докладах</w:t>
      </w:r>
      <w:r w:rsidR="008F37AC" w:rsidRPr="0031249C">
        <w:t>.</w:t>
      </w:r>
    </w:p>
    <w:p w:rsidR="008F37AC" w:rsidRPr="008307DF" w:rsidRDefault="008F37AC" w:rsidP="005D7EE9">
      <w:pPr>
        <w:pStyle w:val="H1GR"/>
      </w:pPr>
      <w:r w:rsidRPr="00E746C9">
        <w:tab/>
      </w:r>
      <w:r w:rsidRPr="00E746C9">
        <w:tab/>
      </w:r>
      <w:r>
        <w:t>Статья</w:t>
      </w:r>
      <w:r w:rsidRPr="008307DF">
        <w:t xml:space="preserve"> 6</w:t>
      </w:r>
      <w:r w:rsidRPr="008307DF">
        <w:br/>
      </w:r>
      <w:r>
        <w:t>Защита от любых актов расовой дискриминации</w:t>
      </w:r>
      <w:r w:rsidRPr="008307DF">
        <w:t xml:space="preserve"> </w:t>
      </w:r>
    </w:p>
    <w:p w:rsidR="008F37AC" w:rsidRPr="0031249C" w:rsidRDefault="005D7EE9" w:rsidP="008F37AC">
      <w:pPr>
        <w:pStyle w:val="SingleTxtGR"/>
      </w:pPr>
      <w:r>
        <w:t>97.</w:t>
      </w:r>
      <w:r>
        <w:tab/>
      </w:r>
      <w:r w:rsidR="008F37AC">
        <w:t>Глава</w:t>
      </w:r>
      <w:r w:rsidR="008F37AC" w:rsidRPr="0031249C">
        <w:t xml:space="preserve"> VI </w:t>
      </w:r>
      <w:r w:rsidR="008F37AC">
        <w:t>Закона о предупреждении дискриминации и защите от нее (Офиц</w:t>
      </w:r>
      <w:r w:rsidR="008F37AC">
        <w:t>и</w:t>
      </w:r>
      <w:r w:rsidR="008F37AC">
        <w:t>альный вестник Республики Македони</w:t>
      </w:r>
      <w:r w:rsidR="000A2FCF">
        <w:t>я</w:t>
      </w:r>
      <w:r w:rsidR="008F37AC" w:rsidRPr="006F0FB4">
        <w:t xml:space="preserve"> </w:t>
      </w:r>
      <w:r w:rsidR="00B12974">
        <w:t>№</w:t>
      </w:r>
      <w:r w:rsidR="008F37AC" w:rsidRPr="0031249C">
        <w:t xml:space="preserve"> 50/2010</w:t>
      </w:r>
      <w:r w:rsidR="008F37AC">
        <w:t>)</w:t>
      </w:r>
      <w:r w:rsidR="008F37AC" w:rsidRPr="0031249C">
        <w:t xml:space="preserve">. </w:t>
      </w:r>
    </w:p>
    <w:p w:rsidR="008F37AC" w:rsidRPr="0031249C" w:rsidRDefault="005D7EE9" w:rsidP="008F37AC">
      <w:pPr>
        <w:pStyle w:val="SingleTxtGR"/>
      </w:pPr>
      <w:r>
        <w:t>98.</w:t>
      </w:r>
      <w:r>
        <w:tab/>
      </w:r>
      <w:r w:rsidR="008F37AC">
        <w:t>Так, согласно статье 34:</w:t>
      </w:r>
    </w:p>
    <w:p w:rsidR="008F37AC" w:rsidRPr="0031249C" w:rsidRDefault="000A2FCF" w:rsidP="008F37AC">
      <w:pPr>
        <w:pStyle w:val="SingleTxtGR"/>
      </w:pPr>
      <w:r>
        <w:tab/>
      </w:r>
      <w:r w:rsidR="00147265">
        <w:t>(</w:t>
      </w:r>
      <w:r w:rsidR="008F37AC" w:rsidRPr="0031249C">
        <w:t>1)</w:t>
      </w:r>
      <w:r w:rsidR="008F37AC">
        <w:tab/>
        <w:t>Лицо</w:t>
      </w:r>
      <w:r w:rsidR="008F37AC" w:rsidRPr="006F0FB4">
        <w:t xml:space="preserve">, </w:t>
      </w:r>
      <w:r w:rsidR="008F37AC">
        <w:t>считающее</w:t>
      </w:r>
      <w:r w:rsidR="008F37AC" w:rsidRPr="006F0FB4">
        <w:t xml:space="preserve">, </w:t>
      </w:r>
      <w:r w:rsidR="008F37AC">
        <w:t>что</w:t>
      </w:r>
      <w:r w:rsidR="008F37AC" w:rsidRPr="006F0FB4">
        <w:t xml:space="preserve"> </w:t>
      </w:r>
      <w:r w:rsidR="008F37AC">
        <w:t>одно</w:t>
      </w:r>
      <w:r w:rsidR="008F37AC" w:rsidRPr="006F0FB4">
        <w:t xml:space="preserve"> </w:t>
      </w:r>
      <w:r w:rsidR="008F37AC">
        <w:t>из</w:t>
      </w:r>
      <w:r w:rsidR="008F37AC" w:rsidRPr="006F0FB4">
        <w:t xml:space="preserve"> </w:t>
      </w:r>
      <w:r w:rsidR="008F37AC">
        <w:t>его</w:t>
      </w:r>
      <w:r w:rsidR="008F37AC" w:rsidRPr="006F0FB4">
        <w:t xml:space="preserve"> </w:t>
      </w:r>
      <w:r w:rsidR="008F37AC">
        <w:t>прав</w:t>
      </w:r>
      <w:r w:rsidR="008F37AC" w:rsidRPr="006F0FB4">
        <w:t xml:space="preserve"> </w:t>
      </w:r>
      <w:r w:rsidR="008F37AC">
        <w:t>было нарушено вследствие дискриминации, может подавать судебный иск в компетентный суд</w:t>
      </w:r>
      <w:r w:rsidR="008F37AC" w:rsidRPr="0031249C">
        <w:t xml:space="preserve">. </w:t>
      </w:r>
    </w:p>
    <w:p w:rsidR="008F37AC" w:rsidRPr="0031249C" w:rsidRDefault="000A2FCF" w:rsidP="008F37AC">
      <w:pPr>
        <w:pStyle w:val="SingleTxtGR"/>
      </w:pPr>
      <w:r>
        <w:tab/>
      </w:r>
      <w:r w:rsidR="00147265">
        <w:t>(</w:t>
      </w:r>
      <w:r w:rsidR="008F37AC" w:rsidRPr="0031249C">
        <w:t>2)</w:t>
      </w:r>
      <w:r w:rsidR="008F37AC">
        <w:tab/>
        <w:t>В</w:t>
      </w:r>
      <w:r w:rsidR="008F37AC" w:rsidRPr="00811EF3">
        <w:t xml:space="preserve"> </w:t>
      </w:r>
      <w:r w:rsidR="008F37AC">
        <w:t>этом</w:t>
      </w:r>
      <w:r w:rsidR="008F37AC" w:rsidRPr="00811EF3">
        <w:t xml:space="preserve"> </w:t>
      </w:r>
      <w:r w:rsidR="008F37AC">
        <w:t>производстве</w:t>
      </w:r>
      <w:r w:rsidR="008F37AC" w:rsidRPr="00811EF3">
        <w:t xml:space="preserve"> </w:t>
      </w:r>
      <w:r w:rsidR="008F37AC">
        <w:t>надлежащим</w:t>
      </w:r>
      <w:r w:rsidR="008F37AC" w:rsidRPr="00811EF3">
        <w:t xml:space="preserve"> </w:t>
      </w:r>
      <w:r w:rsidR="008F37AC">
        <w:t>образом</w:t>
      </w:r>
      <w:r w:rsidR="008F37AC" w:rsidRPr="00811EF3">
        <w:t xml:space="preserve"> </w:t>
      </w:r>
      <w:r w:rsidR="008F37AC">
        <w:t>применяются полож</w:t>
      </w:r>
      <w:r w:rsidR="008F37AC">
        <w:t>е</w:t>
      </w:r>
      <w:r w:rsidR="008F37AC">
        <w:t>ния Закона о гражданском судопроизводстве.</w:t>
      </w:r>
    </w:p>
    <w:p w:rsidR="008F37AC" w:rsidRPr="0031249C" w:rsidRDefault="005D7EE9" w:rsidP="008F37AC">
      <w:pPr>
        <w:pStyle w:val="SingleTxtGR"/>
      </w:pPr>
      <w:r>
        <w:t>99.</w:t>
      </w:r>
      <w:r>
        <w:tab/>
      </w:r>
      <w:r w:rsidR="008F37AC">
        <w:t>В рам</w:t>
      </w:r>
      <w:r w:rsidR="000A2FCF">
        <w:t xml:space="preserve">ках иска, упомянутого в пункте </w:t>
      </w:r>
      <w:r w:rsidR="00147265">
        <w:t>(</w:t>
      </w:r>
      <w:r w:rsidR="008F37AC">
        <w:t>1) статьи 34 этого Закона, могут выдвигаться следующие требования</w:t>
      </w:r>
      <w:r w:rsidR="008F37AC" w:rsidRPr="0031249C">
        <w:t xml:space="preserve">: </w:t>
      </w:r>
    </w:p>
    <w:p w:rsidR="008F37AC" w:rsidRPr="0031249C" w:rsidRDefault="000A2FCF" w:rsidP="008F37AC">
      <w:pPr>
        <w:pStyle w:val="SingleTxtGR"/>
      </w:pPr>
      <w:r>
        <w:tab/>
      </w:r>
      <w:r w:rsidR="00147265">
        <w:t>(</w:t>
      </w:r>
      <w:r w:rsidR="008F37AC" w:rsidRPr="0031249C">
        <w:t>1)</w:t>
      </w:r>
      <w:r w:rsidR="008F37AC">
        <w:tab/>
        <w:t>Требование</w:t>
      </w:r>
      <w:r w:rsidR="008F37AC" w:rsidRPr="00AB4B59">
        <w:t xml:space="preserve"> </w:t>
      </w:r>
      <w:r w:rsidR="008F37AC">
        <w:t>установить</w:t>
      </w:r>
      <w:r w:rsidR="008F37AC" w:rsidRPr="00AB4B59">
        <w:t xml:space="preserve">, </w:t>
      </w:r>
      <w:r w:rsidR="008F37AC">
        <w:t>что</w:t>
      </w:r>
      <w:r w:rsidR="008F37AC" w:rsidRPr="00AB4B59">
        <w:t xml:space="preserve"> </w:t>
      </w:r>
      <w:r w:rsidR="008F37AC">
        <w:t>ответчик</w:t>
      </w:r>
      <w:r w:rsidR="008F37AC" w:rsidRPr="00AB4B59">
        <w:t xml:space="preserve"> </w:t>
      </w:r>
      <w:r w:rsidR="008F37AC">
        <w:t>нарушил</w:t>
      </w:r>
      <w:r w:rsidR="008F37AC" w:rsidRPr="00AB4B59">
        <w:t xml:space="preserve"> </w:t>
      </w:r>
      <w:r w:rsidR="008F37AC">
        <w:t>право</w:t>
      </w:r>
      <w:r w:rsidR="008F37AC" w:rsidRPr="00AB4B59">
        <w:t xml:space="preserve"> </w:t>
      </w:r>
      <w:r w:rsidR="008F37AC">
        <w:t>истца</w:t>
      </w:r>
      <w:r w:rsidR="008F37AC" w:rsidRPr="00AB4B59">
        <w:t xml:space="preserve"> </w:t>
      </w:r>
      <w:r w:rsidR="008F37AC">
        <w:t>на</w:t>
      </w:r>
      <w:r w:rsidR="008F37AC" w:rsidRPr="00AB4B59">
        <w:t xml:space="preserve"> </w:t>
      </w:r>
      <w:r w:rsidR="008F37AC">
        <w:t>ра</w:t>
      </w:r>
      <w:r w:rsidR="008F37AC">
        <w:t>в</w:t>
      </w:r>
      <w:r w:rsidR="008F37AC">
        <w:t>ное</w:t>
      </w:r>
      <w:r w:rsidR="008F37AC" w:rsidRPr="00AB4B59">
        <w:t xml:space="preserve"> </w:t>
      </w:r>
      <w:r w:rsidR="008F37AC">
        <w:t>обращение</w:t>
      </w:r>
      <w:r w:rsidR="008F37AC" w:rsidRPr="00AB4B59">
        <w:t xml:space="preserve">, </w:t>
      </w:r>
      <w:r w:rsidR="008F37AC">
        <w:t>т</w:t>
      </w:r>
      <w:r w:rsidR="008F37AC" w:rsidRPr="00AB4B59">
        <w:t>.</w:t>
      </w:r>
      <w:r w:rsidR="008F37AC">
        <w:t>е</w:t>
      </w:r>
      <w:r w:rsidR="008F37AC" w:rsidRPr="00AB4B59">
        <w:t xml:space="preserve">. </w:t>
      </w:r>
      <w:r w:rsidR="008F37AC">
        <w:t>предпринятые</w:t>
      </w:r>
      <w:r w:rsidR="008F37AC" w:rsidRPr="00AB4B59">
        <w:t xml:space="preserve"> </w:t>
      </w:r>
      <w:r w:rsidR="008F37AC">
        <w:t>им</w:t>
      </w:r>
      <w:r w:rsidR="008F37AC" w:rsidRPr="00AB4B59">
        <w:t>/</w:t>
      </w:r>
      <w:r w:rsidR="008F37AC">
        <w:t>ею</w:t>
      </w:r>
      <w:r w:rsidR="008F37AC" w:rsidRPr="00AB4B59">
        <w:t xml:space="preserve"> </w:t>
      </w:r>
      <w:r w:rsidR="008F37AC">
        <w:t>действия</w:t>
      </w:r>
      <w:r w:rsidR="008F37AC" w:rsidRPr="00AB4B59">
        <w:t xml:space="preserve"> </w:t>
      </w:r>
      <w:r w:rsidR="008F37AC">
        <w:t>или</w:t>
      </w:r>
      <w:r w:rsidR="008F37AC" w:rsidRPr="00AB4B59">
        <w:t xml:space="preserve">  </w:t>
      </w:r>
      <w:r w:rsidR="008F37AC">
        <w:t>действия</w:t>
      </w:r>
      <w:r w:rsidR="008F37AC" w:rsidRPr="00AB4B59">
        <w:t xml:space="preserve">, </w:t>
      </w:r>
      <w:r w:rsidR="008F37AC">
        <w:t>оставленные</w:t>
      </w:r>
      <w:r w:rsidR="008F37AC" w:rsidRPr="00AB4B59">
        <w:t xml:space="preserve"> </w:t>
      </w:r>
      <w:r w:rsidR="008F37AC">
        <w:t>без</w:t>
      </w:r>
      <w:r w:rsidR="008F37AC" w:rsidRPr="00AB4B59">
        <w:t xml:space="preserve"> </w:t>
      </w:r>
      <w:r w:rsidR="008F37AC">
        <w:t>внимания</w:t>
      </w:r>
      <w:r w:rsidR="008F37AC" w:rsidRPr="00AB4B59">
        <w:t xml:space="preserve">, </w:t>
      </w:r>
      <w:r w:rsidR="008F37AC">
        <w:t>могли</w:t>
      </w:r>
      <w:r w:rsidR="008F37AC" w:rsidRPr="00AB4B59">
        <w:t xml:space="preserve"> </w:t>
      </w:r>
      <w:r w:rsidR="008F37AC">
        <w:t>прямо привести к нарушению права на равное обращение.</w:t>
      </w:r>
    </w:p>
    <w:p w:rsidR="008F37AC" w:rsidRPr="0031249C" w:rsidRDefault="000A2FCF" w:rsidP="008F37AC">
      <w:pPr>
        <w:pStyle w:val="SingleTxtGR"/>
      </w:pPr>
      <w:r>
        <w:tab/>
      </w:r>
      <w:r w:rsidR="00147265">
        <w:t>(</w:t>
      </w:r>
      <w:r w:rsidR="008F37AC" w:rsidRPr="0031249C">
        <w:t>2)</w:t>
      </w:r>
      <w:r w:rsidR="008F37AC">
        <w:tab/>
        <w:t>Запрещение</w:t>
      </w:r>
      <w:r w:rsidR="008F37AC" w:rsidRPr="00AB4B59">
        <w:t xml:space="preserve"> </w:t>
      </w:r>
      <w:r w:rsidR="008F37AC">
        <w:t>действий</w:t>
      </w:r>
      <w:r w:rsidR="008F37AC" w:rsidRPr="00AB4B59">
        <w:t xml:space="preserve">, </w:t>
      </w:r>
      <w:r w:rsidR="008F37AC">
        <w:t>нарушающих</w:t>
      </w:r>
      <w:r w:rsidR="008F37AC" w:rsidRPr="00AB4B59">
        <w:t xml:space="preserve"> </w:t>
      </w:r>
      <w:r w:rsidR="008F37AC">
        <w:t>и</w:t>
      </w:r>
      <w:r w:rsidR="008F37AC" w:rsidRPr="00AB4B59">
        <w:t xml:space="preserve"> </w:t>
      </w:r>
      <w:r w:rsidR="008F37AC">
        <w:t>способных</w:t>
      </w:r>
      <w:r w:rsidR="008F37AC" w:rsidRPr="00AB4B59">
        <w:t xml:space="preserve"> </w:t>
      </w:r>
      <w:r w:rsidR="008F37AC">
        <w:t>нарушить</w:t>
      </w:r>
      <w:r w:rsidR="008F37AC" w:rsidRPr="00AB4B59">
        <w:t xml:space="preserve"> </w:t>
      </w:r>
      <w:r w:rsidR="008F37AC">
        <w:t>право</w:t>
      </w:r>
      <w:r w:rsidR="008F37AC" w:rsidRPr="00AB4B59">
        <w:t xml:space="preserve"> </w:t>
      </w:r>
      <w:r w:rsidR="008F37AC">
        <w:t>истца</w:t>
      </w:r>
      <w:r w:rsidR="008F37AC" w:rsidRPr="00AB4B59">
        <w:t xml:space="preserve"> </w:t>
      </w:r>
      <w:r w:rsidR="008F37AC">
        <w:t>на</w:t>
      </w:r>
      <w:r w:rsidR="008F37AC" w:rsidRPr="00AB4B59">
        <w:t xml:space="preserve"> </w:t>
      </w:r>
      <w:r w:rsidR="008F37AC">
        <w:t>равное</w:t>
      </w:r>
      <w:r w:rsidR="008F37AC" w:rsidRPr="00AB4B59">
        <w:t xml:space="preserve"> </w:t>
      </w:r>
      <w:r w:rsidR="008F37AC">
        <w:t>обращение</w:t>
      </w:r>
      <w:r w:rsidR="008F37AC" w:rsidRPr="00AB4B59">
        <w:t xml:space="preserve">, </w:t>
      </w:r>
      <w:r w:rsidR="008F37AC">
        <w:t>т</w:t>
      </w:r>
      <w:r w:rsidR="008F37AC" w:rsidRPr="00AB4B59">
        <w:t>.</w:t>
      </w:r>
      <w:r w:rsidR="008F37AC">
        <w:t>е</w:t>
      </w:r>
      <w:r w:rsidR="008F37AC" w:rsidRPr="00AB4B59">
        <w:t xml:space="preserve">. </w:t>
      </w:r>
      <w:r w:rsidR="008F37AC">
        <w:t>принятие мер для устранения дискриминации или ее последствий.</w:t>
      </w:r>
      <w:r w:rsidR="008F37AC" w:rsidRPr="0031249C">
        <w:t xml:space="preserve"> </w:t>
      </w:r>
    </w:p>
    <w:p w:rsidR="008F37AC" w:rsidRPr="0031249C" w:rsidRDefault="000A2FCF" w:rsidP="008F37AC">
      <w:pPr>
        <w:pStyle w:val="SingleTxtGR"/>
      </w:pPr>
      <w:r>
        <w:tab/>
      </w:r>
      <w:r w:rsidR="00147265">
        <w:t>(</w:t>
      </w:r>
      <w:r w:rsidR="008F37AC" w:rsidRPr="0031249C">
        <w:t>3)</w:t>
      </w:r>
      <w:r w:rsidR="008F37AC">
        <w:tab/>
        <w:t>Компенсация</w:t>
      </w:r>
      <w:r w:rsidR="008F37AC" w:rsidRPr="00AB4B59">
        <w:t xml:space="preserve"> </w:t>
      </w:r>
      <w:r w:rsidR="008F37AC">
        <w:t>материального</w:t>
      </w:r>
      <w:r w:rsidR="008F37AC" w:rsidRPr="00AB4B59">
        <w:t xml:space="preserve"> </w:t>
      </w:r>
      <w:r w:rsidR="008F37AC">
        <w:t>и</w:t>
      </w:r>
      <w:r w:rsidR="008F37AC" w:rsidRPr="00AB4B59">
        <w:t xml:space="preserve"> </w:t>
      </w:r>
      <w:r w:rsidR="008F37AC">
        <w:t>морального</w:t>
      </w:r>
      <w:r w:rsidR="008F37AC" w:rsidRPr="00AB4B59">
        <w:t xml:space="preserve"> </w:t>
      </w:r>
      <w:r w:rsidR="008F37AC">
        <w:t>ущерба</w:t>
      </w:r>
      <w:r w:rsidR="008F37AC" w:rsidRPr="00AB4B59">
        <w:t xml:space="preserve">, </w:t>
      </w:r>
      <w:r w:rsidR="008F37AC">
        <w:t>причиненного</w:t>
      </w:r>
      <w:r w:rsidR="008F37AC" w:rsidRPr="00AB4B59">
        <w:t xml:space="preserve"> </w:t>
      </w:r>
      <w:r w:rsidR="008F37AC">
        <w:t>нарушением</w:t>
      </w:r>
      <w:r w:rsidR="008F37AC" w:rsidRPr="00AB4B59">
        <w:t xml:space="preserve"> </w:t>
      </w:r>
      <w:r w:rsidR="008F37AC">
        <w:t>права, охраняемого этим Закон.</w:t>
      </w:r>
      <w:r w:rsidR="008F37AC" w:rsidRPr="0031249C">
        <w:t xml:space="preserve"> </w:t>
      </w:r>
    </w:p>
    <w:p w:rsidR="008F37AC" w:rsidRPr="0031249C" w:rsidRDefault="00625FA7" w:rsidP="008F37AC">
      <w:pPr>
        <w:pStyle w:val="SingleTxtGR"/>
      </w:pPr>
      <w:r>
        <w:tab/>
      </w:r>
      <w:r w:rsidR="00147265">
        <w:t>(</w:t>
      </w:r>
      <w:r w:rsidR="008F37AC" w:rsidRPr="0031249C">
        <w:t>4)</w:t>
      </w:r>
      <w:r w:rsidR="008F37AC">
        <w:tab/>
        <w:t>Публикация</w:t>
      </w:r>
      <w:r w:rsidR="008F37AC" w:rsidRPr="00170880">
        <w:t xml:space="preserve"> </w:t>
      </w:r>
      <w:r w:rsidR="008F37AC">
        <w:t>в</w:t>
      </w:r>
      <w:r w:rsidR="008F37AC" w:rsidRPr="00170880">
        <w:t xml:space="preserve"> </w:t>
      </w:r>
      <w:r w:rsidR="008F37AC">
        <w:t>средствах</w:t>
      </w:r>
      <w:r w:rsidR="008F37AC" w:rsidRPr="00170880">
        <w:t xml:space="preserve"> </w:t>
      </w:r>
      <w:r w:rsidR="008F37AC">
        <w:t>массовой</w:t>
      </w:r>
      <w:r w:rsidR="008F37AC" w:rsidRPr="00170880">
        <w:t xml:space="preserve"> </w:t>
      </w:r>
      <w:r w:rsidR="008F37AC">
        <w:t>информации</w:t>
      </w:r>
      <w:r w:rsidR="008F37AC" w:rsidRPr="00170880">
        <w:t xml:space="preserve"> </w:t>
      </w:r>
      <w:r w:rsidR="008F37AC">
        <w:t>за счет истца пр</w:t>
      </w:r>
      <w:r w:rsidR="008F37AC">
        <w:t>и</w:t>
      </w:r>
      <w:r w:rsidR="008F37AC">
        <w:t>говор</w:t>
      </w:r>
      <w:r>
        <w:t>а</w:t>
      </w:r>
      <w:r w:rsidR="008F37AC">
        <w:t>, в котором устанавливается нарушение прав на равное обращение</w:t>
      </w:r>
      <w:r w:rsidR="008F37AC" w:rsidRPr="0031249C">
        <w:t xml:space="preserve">. </w:t>
      </w:r>
    </w:p>
    <w:p w:rsidR="008F37AC" w:rsidRPr="0031249C" w:rsidRDefault="00314132" w:rsidP="008F37AC">
      <w:pPr>
        <w:pStyle w:val="SingleTxtGR"/>
      </w:pPr>
      <w:r>
        <w:t>100.</w:t>
      </w:r>
      <w:r>
        <w:tab/>
      </w:r>
      <w:r w:rsidR="008F37AC">
        <w:t>Статья</w:t>
      </w:r>
      <w:r w:rsidR="008F37AC" w:rsidRPr="0031249C">
        <w:t xml:space="preserve"> 38 </w:t>
      </w:r>
      <w:r w:rsidR="008F37AC">
        <w:t>регулирует</w:t>
      </w:r>
      <w:r w:rsidR="008F37AC" w:rsidRPr="008F37AC">
        <w:t xml:space="preserve"> </w:t>
      </w:r>
      <w:r w:rsidR="008F37AC">
        <w:t>бремя</w:t>
      </w:r>
      <w:r w:rsidR="008F37AC" w:rsidRPr="008F37AC">
        <w:t xml:space="preserve"> </w:t>
      </w:r>
      <w:r w:rsidR="008F37AC">
        <w:t>доказывания</w:t>
      </w:r>
      <w:r w:rsidR="008F37AC" w:rsidRPr="0031249C">
        <w:t xml:space="preserve">. </w:t>
      </w:r>
      <w:r w:rsidR="008F37AC">
        <w:t>А</w:t>
      </w:r>
      <w:r w:rsidR="008F37AC" w:rsidRPr="0017229F">
        <w:t xml:space="preserve"> </w:t>
      </w:r>
      <w:r w:rsidR="008F37AC">
        <w:t>именно</w:t>
      </w:r>
      <w:r w:rsidR="008F37AC" w:rsidRPr="0017229F">
        <w:t>:</w:t>
      </w:r>
      <w:r w:rsidR="00625FA7">
        <w:t xml:space="preserve"> </w:t>
      </w:r>
      <w:r w:rsidR="00147265">
        <w:t>(</w:t>
      </w:r>
      <w:r w:rsidR="008F37AC" w:rsidRPr="0031249C">
        <w:t xml:space="preserve">1) </w:t>
      </w:r>
      <w:r w:rsidR="008F37AC">
        <w:t>Если</w:t>
      </w:r>
      <w:r w:rsidR="008F37AC" w:rsidRPr="0017229F">
        <w:t xml:space="preserve"> </w:t>
      </w:r>
      <w:r w:rsidR="008F37AC">
        <w:t>сторона</w:t>
      </w:r>
      <w:r w:rsidR="008F37AC" w:rsidRPr="0017229F">
        <w:t xml:space="preserve"> </w:t>
      </w:r>
      <w:r w:rsidR="008F37AC">
        <w:t>с</w:t>
      </w:r>
      <w:r w:rsidR="008F37AC">
        <w:t>у</w:t>
      </w:r>
      <w:r w:rsidR="008F37AC">
        <w:t>дебного</w:t>
      </w:r>
      <w:r w:rsidR="008F37AC" w:rsidRPr="0017229F">
        <w:t xml:space="preserve"> </w:t>
      </w:r>
      <w:r w:rsidR="008F37AC">
        <w:t>разбирательства</w:t>
      </w:r>
      <w:r w:rsidR="008F37AC" w:rsidRPr="0017229F">
        <w:t xml:space="preserve"> </w:t>
      </w:r>
      <w:r w:rsidR="008F37AC">
        <w:t>утверждает</w:t>
      </w:r>
      <w:r w:rsidR="008F37AC" w:rsidRPr="0017229F">
        <w:t xml:space="preserve">, </w:t>
      </w:r>
      <w:r w:rsidR="008F37AC">
        <w:t>что</w:t>
      </w:r>
      <w:r w:rsidR="008F37AC" w:rsidRPr="0017229F">
        <w:t xml:space="preserve"> </w:t>
      </w:r>
      <w:r w:rsidR="008F37AC">
        <w:t>в</w:t>
      </w:r>
      <w:r w:rsidR="008F37AC" w:rsidRPr="0017229F">
        <w:t xml:space="preserve"> </w:t>
      </w:r>
      <w:r w:rsidR="008F37AC">
        <w:t>соответствии</w:t>
      </w:r>
      <w:r w:rsidR="008F37AC" w:rsidRPr="0017229F">
        <w:t xml:space="preserve"> </w:t>
      </w:r>
      <w:r w:rsidR="008F37AC">
        <w:t>с</w:t>
      </w:r>
      <w:r w:rsidR="008F37AC" w:rsidRPr="0017229F">
        <w:t xml:space="preserve"> </w:t>
      </w:r>
      <w:r w:rsidR="008F37AC">
        <w:t>положениями</w:t>
      </w:r>
      <w:r w:rsidR="008F37AC" w:rsidRPr="0017229F">
        <w:t xml:space="preserve"> </w:t>
      </w:r>
      <w:r w:rsidR="008F37AC">
        <w:t>этого</w:t>
      </w:r>
      <w:r w:rsidR="008F37AC" w:rsidRPr="0017229F">
        <w:t xml:space="preserve"> </w:t>
      </w:r>
      <w:r w:rsidR="008F37AC">
        <w:t>Закона</w:t>
      </w:r>
      <w:r w:rsidR="008F37AC" w:rsidRPr="0017229F">
        <w:t xml:space="preserve"> </w:t>
      </w:r>
      <w:r w:rsidR="008F37AC">
        <w:t>его</w:t>
      </w:r>
      <w:r w:rsidR="008F37AC" w:rsidRPr="0017229F">
        <w:t>/</w:t>
      </w:r>
      <w:r w:rsidR="008F37AC">
        <w:t>ее</w:t>
      </w:r>
      <w:r w:rsidR="008F37AC" w:rsidRPr="0017229F">
        <w:t xml:space="preserve"> </w:t>
      </w:r>
      <w:r w:rsidR="008F37AC">
        <w:t>право</w:t>
      </w:r>
      <w:r w:rsidR="008F37AC" w:rsidRPr="0017229F">
        <w:t xml:space="preserve"> </w:t>
      </w:r>
      <w:r w:rsidR="008F37AC">
        <w:t>на</w:t>
      </w:r>
      <w:r w:rsidR="008F37AC" w:rsidRPr="0017229F">
        <w:t xml:space="preserve"> </w:t>
      </w:r>
      <w:r w:rsidR="008F37AC">
        <w:t>равное</w:t>
      </w:r>
      <w:r w:rsidR="008F37AC" w:rsidRPr="0017229F">
        <w:t xml:space="preserve"> </w:t>
      </w:r>
      <w:r w:rsidR="008F37AC">
        <w:t>обращение</w:t>
      </w:r>
      <w:r w:rsidR="008F37AC" w:rsidRPr="0017229F">
        <w:t xml:space="preserve"> </w:t>
      </w:r>
      <w:r w:rsidR="008F37AC">
        <w:t>было</w:t>
      </w:r>
      <w:r w:rsidR="008F37AC" w:rsidRPr="0017229F">
        <w:t xml:space="preserve"> </w:t>
      </w:r>
      <w:r w:rsidR="008F37AC">
        <w:t>нарушено, он/она обязаны пре</w:t>
      </w:r>
      <w:r w:rsidR="008F37AC">
        <w:t>д</w:t>
      </w:r>
      <w:r w:rsidR="008F37AC">
        <w:t>ставить все факты и свидетельства, подтверждающие его/ее утверждения</w:t>
      </w:r>
      <w:r w:rsidR="008F37AC" w:rsidRPr="0031249C">
        <w:t xml:space="preserve">. </w:t>
      </w:r>
      <w:r w:rsidR="008F37AC">
        <w:t>На</w:t>
      </w:r>
      <w:r w:rsidR="008F37AC" w:rsidRPr="008F37AC">
        <w:t xml:space="preserve"> </w:t>
      </w:r>
      <w:r w:rsidR="008F37AC">
        <w:t>ответчика</w:t>
      </w:r>
      <w:r w:rsidR="00625FA7">
        <w:t xml:space="preserve"> </w:t>
      </w:r>
      <w:r w:rsidR="008F37AC">
        <w:t>возлагается</w:t>
      </w:r>
      <w:r w:rsidR="008F37AC" w:rsidRPr="008F37AC">
        <w:t xml:space="preserve"> </w:t>
      </w:r>
      <w:r w:rsidR="008F37AC">
        <w:t>бремя</w:t>
      </w:r>
      <w:r w:rsidR="008F37AC" w:rsidRPr="008F37AC">
        <w:t xml:space="preserve"> </w:t>
      </w:r>
      <w:r w:rsidR="008F37AC">
        <w:t>доказывания</w:t>
      </w:r>
      <w:r w:rsidR="008F37AC" w:rsidRPr="008F37AC">
        <w:t xml:space="preserve"> </w:t>
      </w:r>
      <w:r w:rsidR="008F37AC">
        <w:t>отсутствия</w:t>
      </w:r>
      <w:r w:rsidR="008F37AC" w:rsidRPr="008F37AC">
        <w:t xml:space="preserve"> </w:t>
      </w:r>
      <w:r w:rsidR="00625FA7">
        <w:t xml:space="preserve">дискриминации. </w:t>
      </w:r>
      <w:r w:rsidR="00147265">
        <w:t>(</w:t>
      </w:r>
      <w:r w:rsidR="008F37AC">
        <w:t>2)</w:t>
      </w:r>
      <w:r w:rsidR="00625FA7">
        <w:t xml:space="preserve"> </w:t>
      </w:r>
      <w:r w:rsidR="008F37AC">
        <w:t>П</w:t>
      </w:r>
      <w:r w:rsidR="008F37AC">
        <w:t>о</w:t>
      </w:r>
      <w:r w:rsidR="008F37AC">
        <w:t>ложение</w:t>
      </w:r>
      <w:r w:rsidR="008F37AC" w:rsidRPr="00B11D9F">
        <w:t xml:space="preserve"> </w:t>
      </w:r>
      <w:r w:rsidR="008F37AC">
        <w:t>пункта </w:t>
      </w:r>
      <w:r w:rsidR="00147265">
        <w:t>(</w:t>
      </w:r>
      <w:r w:rsidR="008F37AC" w:rsidRPr="0031249C">
        <w:t xml:space="preserve">1) </w:t>
      </w:r>
      <w:r w:rsidR="008F37AC">
        <w:t>этой</w:t>
      </w:r>
      <w:r w:rsidR="008F37AC" w:rsidRPr="00B11D9F">
        <w:t xml:space="preserve"> </w:t>
      </w:r>
      <w:r w:rsidR="008F37AC">
        <w:t>статьи</w:t>
      </w:r>
      <w:r w:rsidR="007A2D59">
        <w:t> </w:t>
      </w:r>
      <w:r w:rsidR="008F37AC">
        <w:t>не</w:t>
      </w:r>
      <w:r w:rsidR="007A2D59">
        <w:t> </w:t>
      </w:r>
      <w:r w:rsidR="008F37AC">
        <w:t>применяется</w:t>
      </w:r>
      <w:r w:rsidR="007A2D59">
        <w:t> </w:t>
      </w:r>
      <w:r w:rsidR="008F37AC">
        <w:t>в</w:t>
      </w:r>
      <w:r w:rsidR="008F37AC" w:rsidRPr="00B11D9F">
        <w:t xml:space="preserve"> </w:t>
      </w:r>
      <w:r w:rsidR="008F37AC">
        <w:t>административном и уголо</w:t>
      </w:r>
      <w:r w:rsidR="008F37AC">
        <w:t>в</w:t>
      </w:r>
      <w:r w:rsidR="008F37AC">
        <w:t>ном судопроизводствах</w:t>
      </w:r>
      <w:r w:rsidR="008F37AC" w:rsidRPr="0031249C">
        <w:t xml:space="preserve">. </w:t>
      </w:r>
    </w:p>
    <w:p w:rsidR="008F37AC" w:rsidRPr="00CE0D17" w:rsidRDefault="008F37AC" w:rsidP="0012336D">
      <w:pPr>
        <w:pStyle w:val="H1GR"/>
      </w:pPr>
      <w:r w:rsidRPr="00B11D9F">
        <w:tab/>
      </w:r>
      <w:r w:rsidRPr="00B11D9F">
        <w:tab/>
      </w:r>
      <w:r>
        <w:t>Статья</w:t>
      </w:r>
      <w:r w:rsidRPr="00CE0D17">
        <w:t xml:space="preserve"> 7</w:t>
      </w:r>
      <w:r w:rsidRPr="00CE0D17">
        <w:br/>
        <w:t xml:space="preserve">Меры, </w:t>
      </w:r>
      <w:r w:rsidRPr="00CE0D17">
        <w:rPr>
          <w:shd w:val="clear" w:color="auto" w:fill="FFFFFF"/>
        </w:rPr>
        <w:t>принятые в областях преподавания, воспитания, культуры и информации, с целью борьбы с предрассудками, ведущими к расовой дискриминации</w:t>
      </w:r>
    </w:p>
    <w:p w:rsidR="008F37AC" w:rsidRPr="00CE0D17" w:rsidRDefault="008F37AC" w:rsidP="0012336D">
      <w:pPr>
        <w:pStyle w:val="H23GR"/>
      </w:pPr>
      <w:r w:rsidRPr="00CE0D17">
        <w:tab/>
        <w:t>1.</w:t>
      </w:r>
      <w:r w:rsidRPr="00CE0D17">
        <w:tab/>
      </w:r>
      <w:r>
        <w:t>Преподавание и воспитание</w:t>
      </w:r>
      <w:r w:rsidRPr="00CE0D17">
        <w:t xml:space="preserve"> </w:t>
      </w:r>
    </w:p>
    <w:p w:rsidR="008F37AC" w:rsidRPr="0031249C" w:rsidRDefault="0012336D" w:rsidP="008F37AC">
      <w:pPr>
        <w:pStyle w:val="SingleTxtGR"/>
      </w:pPr>
      <w:r>
        <w:t>101.</w:t>
      </w:r>
      <w:r>
        <w:tab/>
      </w:r>
      <w:r w:rsidR="008F37AC">
        <w:t>Во исполнение</w:t>
      </w:r>
      <w:r w:rsidR="008F37AC" w:rsidRPr="00323989">
        <w:t xml:space="preserve"> </w:t>
      </w:r>
      <w:r w:rsidR="008F37AC">
        <w:t>Стратегических</w:t>
      </w:r>
      <w:r w:rsidR="008F37AC" w:rsidRPr="00323989">
        <w:t xml:space="preserve"> </w:t>
      </w:r>
      <w:r w:rsidR="008F37AC">
        <w:t>первоочередных</w:t>
      </w:r>
      <w:r w:rsidR="008F37AC" w:rsidRPr="00323989">
        <w:t xml:space="preserve"> </w:t>
      </w:r>
      <w:r w:rsidR="008F37AC">
        <w:t>задач</w:t>
      </w:r>
      <w:r w:rsidR="008F37AC" w:rsidRPr="00323989">
        <w:t xml:space="preserve"> </w:t>
      </w:r>
      <w:r w:rsidR="008F37AC">
        <w:t>правительства</w:t>
      </w:r>
      <w:r w:rsidR="008F37AC" w:rsidRPr="00323989">
        <w:t xml:space="preserve"> </w:t>
      </w:r>
      <w:r w:rsidR="008F37AC">
        <w:t>Ре</w:t>
      </w:r>
      <w:r w:rsidR="008F37AC">
        <w:t>с</w:t>
      </w:r>
      <w:r w:rsidR="008F37AC">
        <w:t>публики</w:t>
      </w:r>
      <w:r w:rsidR="008F37AC" w:rsidRPr="00323989">
        <w:t xml:space="preserve"> </w:t>
      </w:r>
      <w:r w:rsidR="008F37AC">
        <w:t>Македонии</w:t>
      </w:r>
      <w:r w:rsidR="008F37AC" w:rsidRPr="00323989">
        <w:t xml:space="preserve"> </w:t>
      </w:r>
      <w:r w:rsidR="008F37AC">
        <w:t>на</w:t>
      </w:r>
      <w:r w:rsidR="008F37AC" w:rsidRPr="00323989">
        <w:t xml:space="preserve"> 2011 </w:t>
      </w:r>
      <w:r w:rsidR="008F37AC">
        <w:t>год</w:t>
      </w:r>
      <w:r w:rsidR="008F37AC" w:rsidRPr="0031249C">
        <w:t xml:space="preserve"> (</w:t>
      </w:r>
      <w:r w:rsidR="008F37AC">
        <w:t>Официальный</w:t>
      </w:r>
      <w:r w:rsidR="008F37AC" w:rsidRPr="00323989">
        <w:t xml:space="preserve"> </w:t>
      </w:r>
      <w:r w:rsidR="008F37AC">
        <w:t>вестник</w:t>
      </w:r>
      <w:r w:rsidR="008F37AC" w:rsidRPr="00323989">
        <w:t xml:space="preserve"> </w:t>
      </w:r>
      <w:r w:rsidR="008F37AC">
        <w:t>Республики</w:t>
      </w:r>
      <w:r w:rsidR="008F37AC" w:rsidRPr="00323989">
        <w:t xml:space="preserve"> </w:t>
      </w:r>
      <w:r w:rsidR="008F37AC">
        <w:t>Макед</w:t>
      </w:r>
      <w:r w:rsidR="008F37AC">
        <w:t>о</w:t>
      </w:r>
      <w:r w:rsidR="008F37AC">
        <w:t>нии</w:t>
      </w:r>
      <w:r w:rsidR="007A2D59">
        <w:t> </w:t>
      </w:r>
      <w:r w:rsidR="00B12974">
        <w:t>№</w:t>
      </w:r>
      <w:r w:rsidR="008F37AC" w:rsidRPr="0031249C">
        <w:t xml:space="preserve"> 58/2010) </w:t>
      </w:r>
      <w:r w:rsidR="008F37AC">
        <w:t>был осуществлен ряд мероприятий и принят ряд мер, пресл</w:t>
      </w:r>
      <w:r w:rsidR="008F37AC">
        <w:t>е</w:t>
      </w:r>
      <w:r w:rsidR="008F37AC">
        <w:t>довавших цель провести децентрализацию, улучшить качество образования и обеспечить равенство в системе образования.</w:t>
      </w:r>
    </w:p>
    <w:p w:rsidR="008F37AC" w:rsidRPr="0031249C" w:rsidRDefault="0012336D" w:rsidP="008F37AC">
      <w:pPr>
        <w:pStyle w:val="SingleTxtGR"/>
      </w:pPr>
      <w:r>
        <w:rPr>
          <w:color w:val="000000"/>
        </w:rPr>
        <w:t>102.</w:t>
      </w:r>
      <w:r>
        <w:rPr>
          <w:color w:val="000000"/>
        </w:rPr>
        <w:tab/>
      </w:r>
      <w:r w:rsidR="008F37AC" w:rsidRPr="00367EF5">
        <w:rPr>
          <w:color w:val="000000"/>
        </w:rPr>
        <w:t>Реформы в области образования направлены на достижение следующих целей: улучшить инфраструктуру и техническое оснащение школ, професси</w:t>
      </w:r>
      <w:r w:rsidR="008F37AC" w:rsidRPr="00367EF5">
        <w:rPr>
          <w:color w:val="000000"/>
        </w:rPr>
        <w:t>о</w:t>
      </w:r>
      <w:r w:rsidR="008F37AC" w:rsidRPr="00367EF5">
        <w:rPr>
          <w:color w:val="000000"/>
        </w:rPr>
        <w:t>нальную</w:t>
      </w:r>
      <w:r w:rsidR="008F37AC" w:rsidRPr="00F737FD">
        <w:t xml:space="preserve"> </w:t>
      </w:r>
      <w:r w:rsidR="008F37AC">
        <w:t>подготовку</w:t>
      </w:r>
      <w:r w:rsidR="008F37AC" w:rsidRPr="00F737FD">
        <w:t xml:space="preserve"> </w:t>
      </w:r>
      <w:r w:rsidR="008F37AC">
        <w:t>преподавательского</w:t>
      </w:r>
      <w:r w:rsidR="008F37AC" w:rsidRPr="00F737FD">
        <w:t xml:space="preserve"> </w:t>
      </w:r>
      <w:r w:rsidR="008F37AC">
        <w:t>состава</w:t>
      </w:r>
      <w:r w:rsidR="008F37AC" w:rsidRPr="00F737FD">
        <w:t xml:space="preserve">, </w:t>
      </w:r>
      <w:r w:rsidR="008F37AC">
        <w:t>директоров</w:t>
      </w:r>
      <w:r w:rsidR="008F37AC" w:rsidRPr="00F737FD">
        <w:t xml:space="preserve"> </w:t>
      </w:r>
      <w:r w:rsidR="008F37AC">
        <w:t>школ</w:t>
      </w:r>
      <w:r w:rsidR="008F37AC" w:rsidRPr="00F737FD">
        <w:t xml:space="preserve"> </w:t>
      </w:r>
      <w:r w:rsidR="008F37AC">
        <w:t>и</w:t>
      </w:r>
      <w:r w:rsidR="008F37AC" w:rsidRPr="00F737FD">
        <w:t xml:space="preserve"> </w:t>
      </w:r>
      <w:r w:rsidR="008F37AC">
        <w:t>членов</w:t>
      </w:r>
      <w:r w:rsidR="008F37AC" w:rsidRPr="00F737FD">
        <w:t xml:space="preserve"> </w:t>
      </w:r>
      <w:r w:rsidR="008F37AC">
        <w:t>школьных</w:t>
      </w:r>
      <w:r w:rsidR="008F37AC" w:rsidRPr="00F737FD">
        <w:t xml:space="preserve"> </w:t>
      </w:r>
      <w:r w:rsidR="008F37AC">
        <w:t>советов</w:t>
      </w:r>
      <w:r w:rsidR="008F37AC" w:rsidRPr="00F737FD">
        <w:t xml:space="preserve">, </w:t>
      </w:r>
      <w:r w:rsidR="008F37AC">
        <w:t>активизировать</w:t>
      </w:r>
      <w:r w:rsidR="008F37AC" w:rsidRPr="00F737FD">
        <w:t xml:space="preserve"> </w:t>
      </w:r>
      <w:r w:rsidR="008F37AC">
        <w:t>участие</w:t>
      </w:r>
      <w:r w:rsidR="008F37AC" w:rsidRPr="00F737FD">
        <w:t xml:space="preserve"> </w:t>
      </w:r>
      <w:r w:rsidR="008F37AC">
        <w:t>учащихся</w:t>
      </w:r>
      <w:r w:rsidR="008F37AC" w:rsidRPr="00F737FD">
        <w:t>/</w:t>
      </w:r>
      <w:r w:rsidR="008F37AC">
        <w:t>студентов</w:t>
      </w:r>
      <w:r w:rsidR="008F37AC" w:rsidRPr="00F737FD">
        <w:t xml:space="preserve">, </w:t>
      </w:r>
      <w:r w:rsidR="008F37AC">
        <w:t>родителей</w:t>
      </w:r>
      <w:r w:rsidR="008F37AC" w:rsidRPr="00F737FD">
        <w:t xml:space="preserve"> </w:t>
      </w:r>
      <w:r w:rsidR="008F37AC">
        <w:t>и</w:t>
      </w:r>
      <w:r w:rsidR="008F37AC" w:rsidRPr="00F737FD">
        <w:t xml:space="preserve"> </w:t>
      </w:r>
      <w:r w:rsidR="008F37AC">
        <w:t>представителей</w:t>
      </w:r>
      <w:r w:rsidR="008F37AC" w:rsidRPr="00F737FD">
        <w:t xml:space="preserve"> </w:t>
      </w:r>
      <w:r w:rsidR="008F37AC">
        <w:t>общественности</w:t>
      </w:r>
      <w:r w:rsidR="008F37AC" w:rsidRPr="00F737FD">
        <w:t xml:space="preserve">, </w:t>
      </w:r>
      <w:r w:rsidR="008F37AC">
        <w:t>улучшить</w:t>
      </w:r>
      <w:r w:rsidR="008F37AC" w:rsidRPr="00F737FD">
        <w:t xml:space="preserve"> </w:t>
      </w:r>
      <w:r w:rsidR="008F37AC">
        <w:t>материальное</w:t>
      </w:r>
      <w:r w:rsidR="007A2D59">
        <w:t> </w:t>
      </w:r>
      <w:r w:rsidR="008F37AC">
        <w:t>положение</w:t>
      </w:r>
      <w:r w:rsidR="008F37AC" w:rsidRPr="00F737FD">
        <w:t xml:space="preserve"> </w:t>
      </w:r>
      <w:r w:rsidR="008F37AC">
        <w:t>учащи</w:t>
      </w:r>
      <w:r w:rsidR="008F37AC">
        <w:t>х</w:t>
      </w:r>
      <w:r w:rsidR="008F37AC">
        <w:t>ся</w:t>
      </w:r>
      <w:r w:rsidR="008F37AC" w:rsidRPr="00F737FD">
        <w:t>/</w:t>
      </w:r>
      <w:r w:rsidR="007A2D59">
        <w:t xml:space="preserve"> </w:t>
      </w:r>
      <w:r w:rsidR="008F37AC">
        <w:t>студентов</w:t>
      </w:r>
      <w:r w:rsidR="008F37AC" w:rsidRPr="00F737FD">
        <w:t xml:space="preserve"> </w:t>
      </w:r>
      <w:r w:rsidR="008F37AC">
        <w:t>путем</w:t>
      </w:r>
      <w:r w:rsidR="008F37AC" w:rsidRPr="00F737FD">
        <w:t xml:space="preserve"> </w:t>
      </w:r>
      <w:r w:rsidR="008F37AC">
        <w:t>условных</w:t>
      </w:r>
      <w:r w:rsidR="008F37AC" w:rsidRPr="00F737FD">
        <w:t xml:space="preserve"> </w:t>
      </w:r>
      <w:r w:rsidR="008F37AC">
        <w:t>денежных</w:t>
      </w:r>
      <w:r w:rsidR="008F37AC" w:rsidRPr="00F737FD">
        <w:t xml:space="preserve"> </w:t>
      </w:r>
      <w:r w:rsidR="008F37AC">
        <w:t>переводов, стипендий, предоставлением бесплатных учебников, обеспечения бесплатного транспорта и мест в общеж</w:t>
      </w:r>
      <w:r w:rsidR="008F37AC">
        <w:t>и</w:t>
      </w:r>
      <w:r w:rsidR="008F37AC">
        <w:t>тиях, если учащиеся/студенты посещают учебные заведения  вне мест их пр</w:t>
      </w:r>
      <w:r w:rsidR="008F37AC">
        <w:t>о</w:t>
      </w:r>
      <w:r w:rsidR="008F37AC">
        <w:t>живания</w:t>
      </w:r>
      <w:r w:rsidR="008F37AC" w:rsidRPr="0031249C">
        <w:t xml:space="preserve">. </w:t>
      </w:r>
    </w:p>
    <w:p w:rsidR="008F37AC" w:rsidRPr="0031249C" w:rsidRDefault="0012336D" w:rsidP="008F37AC">
      <w:pPr>
        <w:pStyle w:val="SingleTxtGR"/>
      </w:pPr>
      <w:r>
        <w:t>103.</w:t>
      </w:r>
      <w:r>
        <w:tab/>
      </w:r>
      <w:r w:rsidR="008F37AC">
        <w:t>Был достигнут значительный прогресс в деле соблюдения конституцио</w:t>
      </w:r>
      <w:r w:rsidR="008F37AC">
        <w:t>н</w:t>
      </w:r>
      <w:r w:rsidR="008F37AC">
        <w:t>ного права на образование на родном языке лиц, принадлежащих к различным этническим общинам</w:t>
      </w:r>
      <w:r w:rsidR="008F37AC" w:rsidRPr="0031249C">
        <w:t xml:space="preserve">. </w:t>
      </w:r>
    </w:p>
    <w:p w:rsidR="008F37AC" w:rsidRPr="0031249C" w:rsidRDefault="0012336D" w:rsidP="008F37AC">
      <w:pPr>
        <w:pStyle w:val="SingleTxtGR"/>
      </w:pPr>
      <w:r>
        <w:t>104.</w:t>
      </w:r>
      <w:r>
        <w:tab/>
      </w:r>
      <w:r w:rsidR="008F37AC">
        <w:t>Внедрение</w:t>
      </w:r>
      <w:r w:rsidR="008F37AC" w:rsidRPr="007B7E52">
        <w:t xml:space="preserve"> </w:t>
      </w:r>
      <w:r w:rsidR="008F37AC">
        <w:t>соответствующей</w:t>
      </w:r>
      <w:r w:rsidR="008F37AC" w:rsidRPr="007B7E52">
        <w:t xml:space="preserve"> </w:t>
      </w:r>
      <w:r w:rsidR="008F37AC">
        <w:t>базы</w:t>
      </w:r>
      <w:r w:rsidR="008F37AC" w:rsidRPr="007B7E52">
        <w:t xml:space="preserve"> </w:t>
      </w:r>
      <w:r w:rsidR="008F37AC">
        <w:t>данных</w:t>
      </w:r>
      <w:r w:rsidR="008F37AC" w:rsidRPr="007B7E52">
        <w:t xml:space="preserve"> </w:t>
      </w:r>
      <w:r w:rsidR="008F37AC">
        <w:t>в</w:t>
      </w:r>
      <w:r w:rsidR="008F37AC" w:rsidRPr="007B7E52">
        <w:t xml:space="preserve"> </w:t>
      </w:r>
      <w:r w:rsidR="008F37AC">
        <w:t>этой</w:t>
      </w:r>
      <w:r w:rsidR="008F37AC" w:rsidRPr="007B7E52">
        <w:t xml:space="preserve"> </w:t>
      </w:r>
      <w:r w:rsidR="008F37AC">
        <w:t>области</w:t>
      </w:r>
      <w:r w:rsidR="008F37AC" w:rsidRPr="007B7E52">
        <w:t xml:space="preserve">, </w:t>
      </w:r>
      <w:r w:rsidR="008F37AC">
        <w:t>а</w:t>
      </w:r>
      <w:r w:rsidR="008F37AC" w:rsidRPr="007B7E52">
        <w:t xml:space="preserve"> </w:t>
      </w:r>
      <w:r w:rsidR="008F37AC">
        <w:t>также</w:t>
      </w:r>
      <w:r w:rsidR="008F37AC" w:rsidRPr="007B7E52">
        <w:t xml:space="preserve"> </w:t>
      </w:r>
      <w:r w:rsidR="008F37AC">
        <w:t>сист</w:t>
      </w:r>
      <w:r w:rsidR="008F37AC">
        <w:t>е</w:t>
      </w:r>
      <w:r w:rsidR="008F37AC">
        <w:t>мы</w:t>
      </w:r>
      <w:r w:rsidR="008F37AC" w:rsidRPr="007B7E52">
        <w:t xml:space="preserve"> </w:t>
      </w:r>
      <w:r w:rsidR="008F37AC">
        <w:t>ЕМИС</w:t>
      </w:r>
      <w:r w:rsidR="008F37AC" w:rsidRPr="007B7E52">
        <w:t xml:space="preserve"> </w:t>
      </w:r>
      <w:r w:rsidR="008F37AC">
        <w:t>поможет</w:t>
      </w:r>
      <w:r w:rsidR="008F37AC" w:rsidRPr="007B7E52">
        <w:t xml:space="preserve"> </w:t>
      </w:r>
      <w:r w:rsidR="008F37AC">
        <w:t>отслеживать</w:t>
      </w:r>
      <w:r w:rsidR="008F37AC" w:rsidRPr="007B7E52">
        <w:t xml:space="preserve"> </w:t>
      </w:r>
      <w:r w:rsidR="008F37AC">
        <w:t>процессы</w:t>
      </w:r>
      <w:r w:rsidR="008F37AC" w:rsidRPr="007B7E52">
        <w:t xml:space="preserve"> </w:t>
      </w:r>
      <w:r w:rsidR="008F37AC">
        <w:t>реформирования</w:t>
      </w:r>
      <w:r w:rsidR="008F37AC" w:rsidRPr="007B7E52">
        <w:t xml:space="preserve"> </w:t>
      </w:r>
      <w:r w:rsidR="008F37AC">
        <w:t>системы</w:t>
      </w:r>
      <w:r w:rsidR="008F37AC" w:rsidRPr="007B7E52">
        <w:t xml:space="preserve"> </w:t>
      </w:r>
      <w:r w:rsidR="008F37AC">
        <w:t>образов</w:t>
      </w:r>
      <w:r w:rsidR="008F37AC">
        <w:t>а</w:t>
      </w:r>
      <w:r w:rsidR="008F37AC">
        <w:t>ния</w:t>
      </w:r>
      <w:r w:rsidR="008F37AC" w:rsidRPr="007B7E52">
        <w:t xml:space="preserve">, </w:t>
      </w:r>
      <w:r w:rsidR="008F37AC">
        <w:t>например</w:t>
      </w:r>
      <w:r w:rsidR="008F37AC" w:rsidRPr="007B7E52">
        <w:t xml:space="preserve"> </w:t>
      </w:r>
      <w:r w:rsidR="008F37AC">
        <w:t>поможет</w:t>
      </w:r>
      <w:r w:rsidR="008F37AC" w:rsidRPr="007B7E52">
        <w:t xml:space="preserve"> </w:t>
      </w:r>
      <w:r w:rsidR="008F37AC">
        <w:t>планировать</w:t>
      </w:r>
      <w:r w:rsidR="008F37AC" w:rsidRPr="007B7E52">
        <w:t xml:space="preserve"> </w:t>
      </w:r>
      <w:r w:rsidR="008F37AC">
        <w:t>процесс</w:t>
      </w:r>
      <w:r w:rsidR="008F37AC" w:rsidRPr="007B7E52">
        <w:t xml:space="preserve"> </w:t>
      </w:r>
      <w:r w:rsidR="008F37AC">
        <w:t>принятия</w:t>
      </w:r>
      <w:r w:rsidR="008F37AC" w:rsidRPr="007B7E52">
        <w:t xml:space="preserve"> </w:t>
      </w:r>
      <w:r w:rsidR="008F37AC">
        <w:t>решений или поможет разрабатывать</w:t>
      </w:r>
      <w:r w:rsidR="008F37AC" w:rsidRPr="007B7E52">
        <w:t xml:space="preserve"> </w:t>
      </w:r>
      <w:r w:rsidR="008F37AC">
        <w:t>меры, направленные на недопущение раннего отсева учащихся, принадлежащих к этническим общинам</w:t>
      </w:r>
      <w:r w:rsidR="008F37AC" w:rsidRPr="0031249C">
        <w:t xml:space="preserve">. </w:t>
      </w:r>
      <w:r w:rsidR="008F37AC">
        <w:t>Процесс</w:t>
      </w:r>
      <w:r w:rsidR="008F37AC" w:rsidRPr="00ED33BC">
        <w:t xml:space="preserve"> </w:t>
      </w:r>
      <w:r w:rsidR="008F37AC">
        <w:t>реформирования</w:t>
      </w:r>
      <w:r w:rsidR="008F37AC" w:rsidRPr="00ED33BC">
        <w:t xml:space="preserve"> </w:t>
      </w:r>
      <w:r w:rsidR="008F37AC">
        <w:t>способств</w:t>
      </w:r>
      <w:r w:rsidR="008F37AC">
        <w:t>о</w:t>
      </w:r>
      <w:r w:rsidR="008F37AC">
        <w:t>вал</w:t>
      </w:r>
      <w:r w:rsidR="008F37AC" w:rsidRPr="00ED33BC">
        <w:t xml:space="preserve"> </w:t>
      </w:r>
      <w:r w:rsidR="008F37AC">
        <w:t>облегчению</w:t>
      </w:r>
      <w:r w:rsidR="008F37AC" w:rsidRPr="00ED33BC">
        <w:t xml:space="preserve"> </w:t>
      </w:r>
      <w:r w:rsidR="008F37AC">
        <w:t>и</w:t>
      </w:r>
      <w:r w:rsidR="008F37AC" w:rsidRPr="00ED33BC">
        <w:t xml:space="preserve"> </w:t>
      </w:r>
      <w:r w:rsidR="008F37AC">
        <w:t xml:space="preserve">расширению доступа к начальному и среднему образованию и сокращению </w:t>
      </w:r>
      <w:r w:rsidR="008F37AC" w:rsidRPr="0031249C">
        <w:t xml:space="preserve"> </w:t>
      </w:r>
      <w:r w:rsidR="008F37AC">
        <w:t>раннего</w:t>
      </w:r>
      <w:r w:rsidR="008F37AC" w:rsidRPr="008F37AC">
        <w:t xml:space="preserve"> </w:t>
      </w:r>
      <w:r w:rsidR="008F37AC">
        <w:t>отсева</w:t>
      </w:r>
      <w:r w:rsidR="008F37AC" w:rsidRPr="0031249C">
        <w:t>.</w:t>
      </w:r>
    </w:p>
    <w:p w:rsidR="008F37AC" w:rsidRPr="0031249C" w:rsidRDefault="0012336D" w:rsidP="008F37AC">
      <w:pPr>
        <w:pStyle w:val="SingleTxtGR"/>
      </w:pPr>
      <w:r>
        <w:t>105.</w:t>
      </w:r>
      <w:r>
        <w:tab/>
      </w:r>
      <w:r w:rsidR="008F37AC">
        <w:t>Согласно</w:t>
      </w:r>
      <w:r w:rsidR="008F37AC" w:rsidRPr="00ED33BC">
        <w:t xml:space="preserve"> </w:t>
      </w:r>
      <w:r w:rsidR="008F37AC">
        <w:t>Закону</w:t>
      </w:r>
      <w:r w:rsidR="008F37AC" w:rsidRPr="00ED33BC">
        <w:t xml:space="preserve"> </w:t>
      </w:r>
      <w:r w:rsidR="008F37AC">
        <w:t>о</w:t>
      </w:r>
      <w:r w:rsidR="008F37AC" w:rsidRPr="00ED33BC">
        <w:t xml:space="preserve"> </w:t>
      </w:r>
      <w:r w:rsidR="008F37AC">
        <w:t>начальном</w:t>
      </w:r>
      <w:r w:rsidR="008F37AC" w:rsidRPr="00ED33BC">
        <w:t xml:space="preserve"> </w:t>
      </w:r>
      <w:r w:rsidR="008F37AC">
        <w:t>образовании</w:t>
      </w:r>
      <w:r w:rsidR="008F37AC" w:rsidRPr="0031249C">
        <w:t xml:space="preserve"> (</w:t>
      </w:r>
      <w:r w:rsidR="008F37AC">
        <w:t>Официальный вестник Ре</w:t>
      </w:r>
      <w:r w:rsidR="008F37AC">
        <w:t>с</w:t>
      </w:r>
      <w:r w:rsidR="008F37AC">
        <w:t>публики Македонии</w:t>
      </w:r>
      <w:r w:rsidR="008F37AC" w:rsidRPr="0031249C">
        <w:t xml:space="preserve"> </w:t>
      </w:r>
      <w:r w:rsidR="00FB2246">
        <w:t>№</w:t>
      </w:r>
      <w:r w:rsidR="008F37AC" w:rsidRPr="0031249C">
        <w:t xml:space="preserve"> 103/08, 33/10, 116/10, 156/10, 18/11, 51/11, 6/12 </w:t>
      </w:r>
      <w:r w:rsidR="008F37AC">
        <w:t>и</w:t>
      </w:r>
      <w:r w:rsidR="008F37AC" w:rsidRPr="0031249C">
        <w:t xml:space="preserve"> 100/12) </w:t>
      </w:r>
      <w:r w:rsidR="008F37AC">
        <w:t>каждый ребенок имеет право на начальное образование</w:t>
      </w:r>
      <w:r w:rsidR="008F37AC" w:rsidRPr="0031249C">
        <w:t xml:space="preserve">. </w:t>
      </w:r>
      <w:r w:rsidR="008F37AC">
        <w:t>Закон</w:t>
      </w:r>
      <w:r w:rsidR="008F37AC" w:rsidRPr="00ED33BC">
        <w:t xml:space="preserve"> </w:t>
      </w:r>
      <w:r w:rsidR="008F37AC">
        <w:t>запрещает</w:t>
      </w:r>
      <w:r w:rsidR="008F37AC" w:rsidRPr="00ED33BC">
        <w:t xml:space="preserve"> </w:t>
      </w:r>
      <w:r w:rsidR="008F37AC">
        <w:t>ди</w:t>
      </w:r>
      <w:r w:rsidR="008F37AC">
        <w:t>с</w:t>
      </w:r>
      <w:r w:rsidR="008F37AC">
        <w:t>криминацию</w:t>
      </w:r>
      <w:r w:rsidR="008F37AC" w:rsidRPr="00ED33BC">
        <w:t xml:space="preserve"> </w:t>
      </w:r>
      <w:r w:rsidR="008F37AC">
        <w:t>по</w:t>
      </w:r>
      <w:r w:rsidR="008F37AC" w:rsidRPr="00ED33BC">
        <w:t xml:space="preserve"> </w:t>
      </w:r>
      <w:r w:rsidR="008F37AC">
        <w:t>признаку</w:t>
      </w:r>
      <w:r w:rsidR="008F37AC" w:rsidRPr="00ED33BC">
        <w:t xml:space="preserve"> </w:t>
      </w:r>
      <w:r w:rsidR="008F37AC">
        <w:t>гендера</w:t>
      </w:r>
      <w:r w:rsidR="008F37AC" w:rsidRPr="00ED33BC">
        <w:t xml:space="preserve">, </w:t>
      </w:r>
      <w:r w:rsidR="008F37AC">
        <w:t>расы</w:t>
      </w:r>
      <w:r w:rsidR="008F37AC" w:rsidRPr="00ED33BC">
        <w:t xml:space="preserve">, </w:t>
      </w:r>
      <w:r w:rsidR="008F37AC">
        <w:t>цвета</w:t>
      </w:r>
      <w:r w:rsidR="008F37AC" w:rsidRPr="00ED33BC">
        <w:t xml:space="preserve"> </w:t>
      </w:r>
      <w:r w:rsidR="008F37AC">
        <w:t>кожи</w:t>
      </w:r>
      <w:r w:rsidR="008F37AC" w:rsidRPr="00ED33BC">
        <w:t xml:space="preserve">, </w:t>
      </w:r>
      <w:r w:rsidR="008F37AC">
        <w:t>национальной</w:t>
      </w:r>
      <w:r w:rsidR="008F37AC" w:rsidRPr="00ED33BC">
        <w:t xml:space="preserve">, </w:t>
      </w:r>
      <w:r w:rsidR="008F37AC">
        <w:t>социал</w:t>
      </w:r>
      <w:r w:rsidR="008F37AC">
        <w:t>ь</w:t>
      </w:r>
      <w:r w:rsidR="008F37AC">
        <w:t>ной</w:t>
      </w:r>
      <w:r w:rsidR="008F37AC" w:rsidRPr="00ED33BC">
        <w:t xml:space="preserve">, </w:t>
      </w:r>
      <w:r w:rsidR="008F37AC">
        <w:t>политической и религиозной принадлежности, имущественного или общ</w:t>
      </w:r>
      <w:r w:rsidR="008F37AC">
        <w:t>е</w:t>
      </w:r>
      <w:r w:rsidR="008F37AC">
        <w:t>ственного положения при осуществлении права на начальное образование</w:t>
      </w:r>
      <w:r w:rsidR="008F37AC" w:rsidRPr="0031249C">
        <w:t xml:space="preserve">. </w:t>
      </w:r>
      <w:r w:rsidR="008F37AC">
        <w:t>О</w:t>
      </w:r>
      <w:r w:rsidR="008F37AC">
        <w:t>д</w:t>
      </w:r>
      <w:r w:rsidR="008F37AC">
        <w:t>ной</w:t>
      </w:r>
      <w:r w:rsidR="008F37AC" w:rsidRPr="00921013">
        <w:t xml:space="preserve"> </w:t>
      </w:r>
      <w:r w:rsidR="008F37AC">
        <w:t>из</w:t>
      </w:r>
      <w:r w:rsidR="008F37AC" w:rsidRPr="00921013">
        <w:t xml:space="preserve"> </w:t>
      </w:r>
      <w:r w:rsidR="008F37AC">
        <w:t>целей</w:t>
      </w:r>
      <w:r w:rsidR="008F37AC" w:rsidRPr="00921013">
        <w:t xml:space="preserve"> </w:t>
      </w:r>
      <w:r w:rsidR="008F37AC">
        <w:t>реформирования</w:t>
      </w:r>
      <w:r w:rsidR="008F37AC" w:rsidRPr="00921013">
        <w:t xml:space="preserve"> </w:t>
      </w:r>
      <w:r w:rsidR="008F37AC">
        <w:t>системы</w:t>
      </w:r>
      <w:r w:rsidR="008F37AC" w:rsidRPr="00921013">
        <w:t xml:space="preserve"> </w:t>
      </w:r>
      <w:r w:rsidR="008F37AC">
        <w:t>образования</w:t>
      </w:r>
      <w:r w:rsidR="008F37AC" w:rsidRPr="00921013">
        <w:t xml:space="preserve"> </w:t>
      </w:r>
      <w:r w:rsidR="008F37AC">
        <w:t>является</w:t>
      </w:r>
      <w:r w:rsidR="008F37AC" w:rsidRPr="00921013">
        <w:t xml:space="preserve"> </w:t>
      </w:r>
      <w:r w:rsidR="008F37AC">
        <w:t>повышение</w:t>
      </w:r>
      <w:r w:rsidR="008F37AC" w:rsidRPr="00921013">
        <w:t xml:space="preserve"> </w:t>
      </w:r>
      <w:r w:rsidR="008F37AC">
        <w:t>уро</w:t>
      </w:r>
      <w:r w:rsidR="008F37AC">
        <w:t>в</w:t>
      </w:r>
      <w:r w:rsidR="008F37AC">
        <w:t>ня</w:t>
      </w:r>
      <w:r w:rsidR="008F37AC" w:rsidRPr="00921013">
        <w:t xml:space="preserve"> </w:t>
      </w:r>
      <w:r w:rsidR="008F37AC">
        <w:t>грамотности</w:t>
      </w:r>
      <w:r w:rsidR="008F37AC" w:rsidRPr="00921013">
        <w:t xml:space="preserve"> </w:t>
      </w:r>
      <w:r w:rsidR="008F37AC">
        <w:t>и</w:t>
      </w:r>
      <w:r w:rsidR="008F37AC" w:rsidRPr="00921013">
        <w:t xml:space="preserve"> </w:t>
      </w:r>
      <w:r w:rsidR="008F37AC">
        <w:t>углубление</w:t>
      </w:r>
      <w:r w:rsidR="008F37AC" w:rsidRPr="00921013">
        <w:t xml:space="preserve"> </w:t>
      </w:r>
      <w:r w:rsidR="008F37AC">
        <w:t>навыков</w:t>
      </w:r>
      <w:r w:rsidR="008F37AC" w:rsidRPr="00921013">
        <w:t xml:space="preserve"> </w:t>
      </w:r>
      <w:r w:rsidR="008F37AC">
        <w:t>понимания</w:t>
      </w:r>
      <w:r w:rsidR="008F37AC" w:rsidRPr="00921013">
        <w:t xml:space="preserve">, </w:t>
      </w:r>
      <w:r w:rsidR="008F37AC">
        <w:t>владения</w:t>
      </w:r>
      <w:r w:rsidR="008F37AC" w:rsidRPr="00921013">
        <w:t xml:space="preserve"> </w:t>
      </w:r>
      <w:r w:rsidR="008F37AC">
        <w:t>и</w:t>
      </w:r>
      <w:r w:rsidR="008F37AC" w:rsidRPr="00921013">
        <w:t xml:space="preserve"> </w:t>
      </w:r>
      <w:r w:rsidR="008F37AC">
        <w:t>правильного</w:t>
      </w:r>
      <w:r w:rsidR="008F37AC" w:rsidRPr="00921013">
        <w:t xml:space="preserve"> </w:t>
      </w:r>
      <w:r w:rsidR="008F37AC">
        <w:t>и</w:t>
      </w:r>
      <w:r w:rsidR="008F37AC">
        <w:t>с</w:t>
      </w:r>
      <w:r w:rsidR="008F37AC">
        <w:t>пользования</w:t>
      </w:r>
      <w:r w:rsidR="008F37AC" w:rsidRPr="00921013">
        <w:t xml:space="preserve"> </w:t>
      </w:r>
      <w:r w:rsidR="008F37AC">
        <w:t>македонского</w:t>
      </w:r>
      <w:r w:rsidR="008F37AC" w:rsidRPr="00921013">
        <w:t xml:space="preserve"> </w:t>
      </w:r>
      <w:r w:rsidR="008F37AC">
        <w:t>языка</w:t>
      </w:r>
      <w:r w:rsidR="008F37AC" w:rsidRPr="00921013">
        <w:t xml:space="preserve"> </w:t>
      </w:r>
      <w:r w:rsidR="008F37AC">
        <w:t>и</w:t>
      </w:r>
      <w:r w:rsidR="008F37AC" w:rsidRPr="00921013">
        <w:t xml:space="preserve"> </w:t>
      </w:r>
      <w:r w:rsidR="008F37AC">
        <w:t>его</w:t>
      </w:r>
      <w:r w:rsidR="008F37AC" w:rsidRPr="00921013">
        <w:t xml:space="preserve"> </w:t>
      </w:r>
      <w:r w:rsidR="008F37AC">
        <w:t>кириллического</w:t>
      </w:r>
      <w:r w:rsidR="008F37AC" w:rsidRPr="00921013">
        <w:t xml:space="preserve"> </w:t>
      </w:r>
      <w:r w:rsidR="008F37AC">
        <w:t>алфавита</w:t>
      </w:r>
      <w:r w:rsidR="008F37AC" w:rsidRPr="00921013">
        <w:t xml:space="preserve">, </w:t>
      </w:r>
      <w:r w:rsidR="008F37AC">
        <w:t>а</w:t>
      </w:r>
      <w:r w:rsidR="008F37AC" w:rsidRPr="00921013">
        <w:t xml:space="preserve"> </w:t>
      </w:r>
      <w:r w:rsidR="008F37AC">
        <w:t>также</w:t>
      </w:r>
      <w:r w:rsidR="008F37AC" w:rsidRPr="00921013">
        <w:t xml:space="preserve"> </w:t>
      </w:r>
      <w:r w:rsidR="008F37AC">
        <w:t>в</w:t>
      </w:r>
      <w:r w:rsidR="008F37AC" w:rsidRPr="00921013">
        <w:t xml:space="preserve"> </w:t>
      </w:r>
      <w:r w:rsidR="008F37AC">
        <w:t>д</w:t>
      </w:r>
      <w:r w:rsidR="008F37AC">
        <w:t>о</w:t>
      </w:r>
      <w:r w:rsidR="008F37AC">
        <w:t>полнение</w:t>
      </w:r>
      <w:r w:rsidR="008F37AC" w:rsidRPr="00921013">
        <w:t xml:space="preserve"> </w:t>
      </w:r>
      <w:r w:rsidR="008F37AC">
        <w:t>к</w:t>
      </w:r>
      <w:r w:rsidR="008F37AC" w:rsidRPr="00921013">
        <w:t xml:space="preserve"> </w:t>
      </w:r>
      <w:r w:rsidR="008F37AC">
        <w:t>македонскому</w:t>
      </w:r>
      <w:r w:rsidR="008F37AC" w:rsidRPr="00921013">
        <w:t xml:space="preserve"> </w:t>
      </w:r>
      <w:r w:rsidR="008F37AC">
        <w:t>языку</w:t>
      </w:r>
      <w:r w:rsidR="008F37AC" w:rsidRPr="00921013">
        <w:t xml:space="preserve"> </w:t>
      </w:r>
      <w:r w:rsidR="008F37AC">
        <w:t>и</w:t>
      </w:r>
      <w:r w:rsidR="008F37AC" w:rsidRPr="00921013">
        <w:t xml:space="preserve"> </w:t>
      </w:r>
      <w:r w:rsidR="008F37AC">
        <w:t>его</w:t>
      </w:r>
      <w:r w:rsidR="008F37AC" w:rsidRPr="00921013">
        <w:t xml:space="preserve"> </w:t>
      </w:r>
      <w:r w:rsidR="008F37AC">
        <w:t>алфавиту</w:t>
      </w:r>
      <w:r w:rsidR="008F37AC" w:rsidRPr="00921013">
        <w:t xml:space="preserve"> </w:t>
      </w:r>
      <w:r w:rsidR="008F37AC">
        <w:t>повышение</w:t>
      </w:r>
      <w:r w:rsidR="008F37AC" w:rsidRPr="00921013">
        <w:t xml:space="preserve"> </w:t>
      </w:r>
      <w:r w:rsidR="008F37AC">
        <w:t>уровня</w:t>
      </w:r>
      <w:r w:rsidR="008F37AC" w:rsidRPr="00921013">
        <w:t xml:space="preserve"> </w:t>
      </w:r>
      <w:r w:rsidR="008F37AC">
        <w:t>грамотн</w:t>
      </w:r>
      <w:r w:rsidR="008F37AC">
        <w:t>о</w:t>
      </w:r>
      <w:r w:rsidR="008F37AC">
        <w:t>сти</w:t>
      </w:r>
      <w:r w:rsidR="008F37AC" w:rsidRPr="00921013">
        <w:t xml:space="preserve"> </w:t>
      </w:r>
      <w:r w:rsidR="008F37AC">
        <w:t>и</w:t>
      </w:r>
      <w:r w:rsidR="008F37AC" w:rsidRPr="00921013">
        <w:t xml:space="preserve"> </w:t>
      </w:r>
      <w:r w:rsidR="008F37AC">
        <w:t>навыков</w:t>
      </w:r>
      <w:r w:rsidR="008F37AC" w:rsidRPr="00921013">
        <w:t xml:space="preserve"> </w:t>
      </w:r>
      <w:r w:rsidR="008F37AC">
        <w:t>понимания, владения и правильного использования языков и алфав</w:t>
      </w:r>
      <w:r w:rsidR="008F37AC">
        <w:t>и</w:t>
      </w:r>
      <w:r w:rsidR="008F37AC">
        <w:t>тов общин, не говорящих на македонском языке</w:t>
      </w:r>
      <w:r w:rsidR="008F37AC" w:rsidRPr="0031249C">
        <w:t xml:space="preserve">. </w:t>
      </w:r>
    </w:p>
    <w:p w:rsidR="008F37AC" w:rsidRPr="0031249C" w:rsidRDefault="00932839" w:rsidP="008F37AC">
      <w:pPr>
        <w:pStyle w:val="SingleTxtGR"/>
      </w:pPr>
      <w:r>
        <w:t>106.</w:t>
      </w:r>
      <w:r>
        <w:tab/>
      </w:r>
      <w:r w:rsidR="008F37AC">
        <w:t>Начальные</w:t>
      </w:r>
      <w:r w:rsidR="008F37AC" w:rsidRPr="00921013">
        <w:t xml:space="preserve"> </w:t>
      </w:r>
      <w:r w:rsidR="008F37AC">
        <w:t>школы</w:t>
      </w:r>
      <w:r w:rsidR="008F37AC" w:rsidRPr="00921013">
        <w:t xml:space="preserve"> </w:t>
      </w:r>
      <w:r w:rsidR="008F37AC">
        <w:t>обязаны</w:t>
      </w:r>
      <w:r w:rsidR="008F37AC" w:rsidRPr="00921013">
        <w:t xml:space="preserve"> </w:t>
      </w:r>
      <w:r w:rsidR="008F37AC">
        <w:t>оказывать</w:t>
      </w:r>
      <w:r w:rsidR="008F37AC" w:rsidRPr="00921013">
        <w:t xml:space="preserve"> </w:t>
      </w:r>
      <w:r w:rsidR="008F37AC">
        <w:t>помощь</w:t>
      </w:r>
      <w:r w:rsidR="008F37AC" w:rsidRPr="00921013">
        <w:t xml:space="preserve"> </w:t>
      </w:r>
      <w:r w:rsidR="008F37AC">
        <w:t>в</w:t>
      </w:r>
      <w:r w:rsidR="008F37AC" w:rsidRPr="00921013">
        <w:t xml:space="preserve"> </w:t>
      </w:r>
      <w:r w:rsidR="008F37AC">
        <w:t>изучении</w:t>
      </w:r>
      <w:r w:rsidR="008F37AC" w:rsidRPr="00921013">
        <w:t xml:space="preserve"> </w:t>
      </w:r>
      <w:r w:rsidR="008F37AC">
        <w:t>македонского</w:t>
      </w:r>
      <w:r w:rsidR="008F37AC" w:rsidRPr="00921013">
        <w:t xml:space="preserve"> </w:t>
      </w:r>
      <w:r w:rsidR="008F37AC">
        <w:t>языка</w:t>
      </w:r>
      <w:r w:rsidR="008F37AC" w:rsidRPr="00921013">
        <w:t xml:space="preserve"> </w:t>
      </w:r>
      <w:r w:rsidR="008F37AC">
        <w:t>детям</w:t>
      </w:r>
      <w:r w:rsidR="008F37AC" w:rsidRPr="00921013">
        <w:t xml:space="preserve"> </w:t>
      </w:r>
      <w:r w:rsidR="008F37AC">
        <w:t>граждан</w:t>
      </w:r>
      <w:r w:rsidR="008F37AC" w:rsidRPr="00921013">
        <w:t xml:space="preserve"> </w:t>
      </w:r>
      <w:r w:rsidR="008F37AC">
        <w:t>Республики</w:t>
      </w:r>
      <w:r w:rsidR="008F37AC" w:rsidRPr="00921013">
        <w:t xml:space="preserve"> </w:t>
      </w:r>
      <w:r w:rsidR="008F37AC">
        <w:t>Македонии</w:t>
      </w:r>
      <w:r w:rsidR="008F37AC" w:rsidRPr="00921013">
        <w:t xml:space="preserve">, </w:t>
      </w:r>
      <w:r w:rsidR="008F37AC">
        <w:t>долгое</w:t>
      </w:r>
      <w:r w:rsidR="008F37AC" w:rsidRPr="00921013">
        <w:t xml:space="preserve"> </w:t>
      </w:r>
      <w:r w:rsidR="008F37AC">
        <w:t>время</w:t>
      </w:r>
      <w:r w:rsidR="008F37AC" w:rsidRPr="00921013">
        <w:t xml:space="preserve"> </w:t>
      </w:r>
      <w:r w:rsidR="008F37AC">
        <w:t>находившихся</w:t>
      </w:r>
      <w:r w:rsidR="008F37AC" w:rsidRPr="00921013">
        <w:t xml:space="preserve"> </w:t>
      </w:r>
      <w:r w:rsidR="008F37AC">
        <w:t>за</w:t>
      </w:r>
      <w:r w:rsidR="008F37AC" w:rsidRPr="00921013">
        <w:t xml:space="preserve"> </w:t>
      </w:r>
      <w:r w:rsidR="008F37AC">
        <w:t>рубежом</w:t>
      </w:r>
      <w:r w:rsidR="008F37AC" w:rsidRPr="00921013">
        <w:t xml:space="preserve"> </w:t>
      </w:r>
      <w:r w:rsidR="008F37AC">
        <w:t>и</w:t>
      </w:r>
      <w:r w:rsidR="008F37AC" w:rsidRPr="00921013">
        <w:t xml:space="preserve"> </w:t>
      </w:r>
      <w:r w:rsidR="008F37AC">
        <w:t>вернувшихся</w:t>
      </w:r>
      <w:r w:rsidR="008F37AC" w:rsidRPr="00921013">
        <w:t xml:space="preserve"> </w:t>
      </w:r>
      <w:r w:rsidR="008F37AC">
        <w:t>в</w:t>
      </w:r>
      <w:r w:rsidR="008F37AC" w:rsidRPr="00921013">
        <w:t xml:space="preserve"> </w:t>
      </w:r>
      <w:r w:rsidR="008F37AC">
        <w:t>Республику</w:t>
      </w:r>
      <w:r w:rsidR="008F37AC" w:rsidRPr="00921013">
        <w:t xml:space="preserve"> </w:t>
      </w:r>
      <w:r w:rsidR="008F37AC">
        <w:t>Македонию</w:t>
      </w:r>
      <w:r w:rsidR="008F37AC" w:rsidRPr="00921013">
        <w:t xml:space="preserve">, </w:t>
      </w:r>
      <w:r w:rsidR="008F37AC">
        <w:t>когда</w:t>
      </w:r>
      <w:r w:rsidR="008F37AC" w:rsidRPr="00921013">
        <w:t xml:space="preserve"> </w:t>
      </w:r>
      <w:r w:rsidR="008F37AC">
        <w:t>их дети начинают или пр</w:t>
      </w:r>
      <w:r w:rsidR="008F37AC">
        <w:t>о</w:t>
      </w:r>
      <w:r w:rsidR="008F37AC">
        <w:t>должают свое начальное образование</w:t>
      </w:r>
      <w:r w:rsidR="008F37AC" w:rsidRPr="0031249C">
        <w:t xml:space="preserve">. </w:t>
      </w:r>
    </w:p>
    <w:p w:rsidR="008F37AC" w:rsidRPr="0031249C" w:rsidRDefault="00932839" w:rsidP="008F37AC">
      <w:pPr>
        <w:pStyle w:val="SingleTxtGR"/>
      </w:pPr>
      <w:r>
        <w:t>107.</w:t>
      </w:r>
      <w:r>
        <w:tab/>
      </w:r>
      <w:r w:rsidR="008F37AC">
        <w:t>Учебная программа начального образования предусматривает изучение македонского языка в рамках выполнения Закона об обязательном изучении м</w:t>
      </w:r>
      <w:r w:rsidR="008F37AC">
        <w:t>а</w:t>
      </w:r>
      <w:r w:rsidR="008F37AC">
        <w:t>кедонского языка представителями других этнических общин</w:t>
      </w:r>
      <w:r w:rsidR="008F37AC" w:rsidRPr="0031249C">
        <w:t xml:space="preserve">. </w:t>
      </w:r>
    </w:p>
    <w:p w:rsidR="008F37AC" w:rsidRPr="0031249C" w:rsidRDefault="00932839" w:rsidP="008F37AC">
      <w:pPr>
        <w:pStyle w:val="SingleTxtGR"/>
      </w:pPr>
      <w:r>
        <w:t>108.</w:t>
      </w:r>
      <w:r>
        <w:tab/>
      </w:r>
      <w:r w:rsidR="008F37AC">
        <w:t>Согласно</w:t>
      </w:r>
      <w:r w:rsidR="008F37AC" w:rsidRPr="0066685F">
        <w:t xml:space="preserve"> </w:t>
      </w:r>
      <w:r w:rsidR="008F37AC">
        <w:t>Закону</w:t>
      </w:r>
      <w:r w:rsidR="008F37AC" w:rsidRPr="0066685F">
        <w:t xml:space="preserve"> </w:t>
      </w:r>
      <w:r w:rsidR="008F37AC">
        <w:t>о</w:t>
      </w:r>
      <w:r w:rsidR="008F37AC" w:rsidRPr="0066685F">
        <w:t xml:space="preserve"> </w:t>
      </w:r>
      <w:r w:rsidR="008F37AC">
        <w:t>среднем</w:t>
      </w:r>
      <w:r w:rsidR="008F37AC" w:rsidRPr="0066685F">
        <w:t xml:space="preserve"> </w:t>
      </w:r>
      <w:r w:rsidR="008F37AC">
        <w:t>образовании</w:t>
      </w:r>
      <w:r w:rsidR="008F37AC" w:rsidRPr="0031249C">
        <w:t xml:space="preserve"> (</w:t>
      </w:r>
      <w:r w:rsidR="008F37AC">
        <w:t>Официальный</w:t>
      </w:r>
      <w:r w:rsidR="008F37AC" w:rsidRPr="0066685F">
        <w:t xml:space="preserve"> </w:t>
      </w:r>
      <w:r w:rsidR="008F37AC">
        <w:t>вестник</w:t>
      </w:r>
      <w:r w:rsidR="008F37AC" w:rsidRPr="0066685F">
        <w:t xml:space="preserve"> </w:t>
      </w:r>
      <w:r w:rsidR="008F37AC">
        <w:t>Респу</w:t>
      </w:r>
      <w:r w:rsidR="008F37AC">
        <w:t>б</w:t>
      </w:r>
      <w:r w:rsidR="008F37AC">
        <w:t>лики</w:t>
      </w:r>
      <w:r w:rsidR="008F37AC" w:rsidRPr="0066685F">
        <w:t xml:space="preserve"> </w:t>
      </w:r>
      <w:r w:rsidR="008F37AC">
        <w:t>Македонии</w:t>
      </w:r>
      <w:r w:rsidR="008F37AC" w:rsidRPr="0031249C">
        <w:t xml:space="preserve"> </w:t>
      </w:r>
      <w:r w:rsidR="00FB2246">
        <w:t>№</w:t>
      </w:r>
      <w:r w:rsidR="008F37AC" w:rsidRPr="0031249C">
        <w:t xml:space="preserve"> 44/95, 24/96, 34/96, 35/97, 82/99, 29/02, 40/03, 42/03, 67/04, 55/05, 113/05, 35/06, 30/07, 49/07, 81/08, 92/08, 33/10, 116/10, 156/10, 18/11, 51/11, 6/12</w:t>
      </w:r>
      <w:r w:rsidR="008F37AC">
        <w:t xml:space="preserve"> и</w:t>
      </w:r>
      <w:r w:rsidR="008F37AC" w:rsidRPr="0031249C">
        <w:t xml:space="preserve"> 100/12) </w:t>
      </w:r>
      <w:r w:rsidR="008F37AC">
        <w:t xml:space="preserve">среднее образование является обязательным для </w:t>
      </w:r>
      <w:r w:rsidR="008F37AC" w:rsidRPr="0031249C">
        <w:t xml:space="preserve"> </w:t>
      </w:r>
      <w:r w:rsidR="008F37AC">
        <w:t>каждого гражданина на равных условиях, изложенных в этом Законе</w:t>
      </w:r>
      <w:r w:rsidR="008F37AC" w:rsidRPr="0031249C">
        <w:t xml:space="preserve">. </w:t>
      </w:r>
      <w:r w:rsidR="008F37AC">
        <w:t>Среднее образов</w:t>
      </w:r>
      <w:r w:rsidR="008F37AC">
        <w:t>а</w:t>
      </w:r>
      <w:r w:rsidR="008F37AC">
        <w:t>ние является бесплатным</w:t>
      </w:r>
      <w:r w:rsidR="008F37AC" w:rsidRPr="0031249C">
        <w:t xml:space="preserve">. </w:t>
      </w:r>
      <w:r w:rsidR="008F37AC">
        <w:t>Дискриминация в области среднего образования по признаку гендера, расы, цвета кожи, национального и социального происхо</w:t>
      </w:r>
      <w:r w:rsidR="008F37AC">
        <w:t>ж</w:t>
      </w:r>
      <w:r w:rsidR="008F37AC">
        <w:t>дения, политических и религиозных убеждений, имущественного или общес</w:t>
      </w:r>
      <w:r w:rsidR="008F37AC">
        <w:t>т</w:t>
      </w:r>
      <w:r w:rsidR="008F37AC">
        <w:t>венного положения запрещается</w:t>
      </w:r>
      <w:r w:rsidR="008F37AC" w:rsidRPr="0031249C">
        <w:t xml:space="preserve">. </w:t>
      </w:r>
      <w:r w:rsidR="008F37AC">
        <w:t>Лица, принадлежащие к общинам, которые не говорят на македонском языке и не знают его алфавита, получают образование в государственных средних школах на языке и алфавите соответствующей о</w:t>
      </w:r>
      <w:r w:rsidR="008F37AC">
        <w:t>б</w:t>
      </w:r>
      <w:r w:rsidR="008F37AC">
        <w:t>щины</w:t>
      </w:r>
      <w:r w:rsidR="008F37AC" w:rsidRPr="0031249C">
        <w:t xml:space="preserve"> </w:t>
      </w:r>
      <w:r w:rsidR="008F37AC">
        <w:t>в порядке и на условиях, установленных этим Законом</w:t>
      </w:r>
      <w:r w:rsidR="008F37AC" w:rsidRPr="0031249C">
        <w:t>.</w:t>
      </w:r>
    </w:p>
    <w:p w:rsidR="008F37AC" w:rsidRPr="0031249C" w:rsidRDefault="00932839" w:rsidP="008F37AC">
      <w:pPr>
        <w:pStyle w:val="SingleTxtGR"/>
      </w:pPr>
      <w:r>
        <w:t>109.</w:t>
      </w:r>
      <w:r>
        <w:tab/>
      </w:r>
      <w:r w:rsidR="008F37AC">
        <w:t>С</w:t>
      </w:r>
      <w:r w:rsidR="008F37AC" w:rsidRPr="00A01930">
        <w:t xml:space="preserve"> </w:t>
      </w:r>
      <w:r w:rsidR="008F37AC">
        <w:t>учетом</w:t>
      </w:r>
      <w:r w:rsidR="008F37AC" w:rsidRPr="00A01930">
        <w:t xml:space="preserve"> </w:t>
      </w:r>
      <w:r w:rsidR="008F37AC">
        <w:t>улучшения</w:t>
      </w:r>
      <w:r w:rsidR="008F37AC" w:rsidRPr="00A01930">
        <w:t xml:space="preserve"> </w:t>
      </w:r>
      <w:r w:rsidR="008F37AC">
        <w:t>качества</w:t>
      </w:r>
      <w:r w:rsidR="008F37AC" w:rsidRPr="00A01930">
        <w:t xml:space="preserve"> </w:t>
      </w:r>
      <w:r w:rsidR="008F37AC">
        <w:t>обучения</w:t>
      </w:r>
      <w:r w:rsidR="008F37AC" w:rsidRPr="00A01930">
        <w:t xml:space="preserve"> </w:t>
      </w:r>
      <w:r w:rsidR="008F37AC">
        <w:t>неродным</w:t>
      </w:r>
      <w:r w:rsidR="008F37AC" w:rsidRPr="00A01930">
        <w:t xml:space="preserve"> </w:t>
      </w:r>
      <w:r w:rsidR="008F37AC">
        <w:t>языкам</w:t>
      </w:r>
      <w:r w:rsidR="008F37AC" w:rsidRPr="00A01930">
        <w:t xml:space="preserve"> </w:t>
      </w:r>
      <w:r w:rsidR="008F37AC">
        <w:t>в</w:t>
      </w:r>
      <w:r w:rsidR="008F37AC" w:rsidRPr="00A01930">
        <w:t xml:space="preserve"> </w:t>
      </w:r>
      <w:r w:rsidR="008F37AC">
        <w:t>сотруднич</w:t>
      </w:r>
      <w:r w:rsidR="008F37AC">
        <w:t>е</w:t>
      </w:r>
      <w:r w:rsidR="008F37AC">
        <w:t>стве</w:t>
      </w:r>
      <w:r w:rsidR="008F37AC" w:rsidRPr="00A01930">
        <w:t xml:space="preserve"> </w:t>
      </w:r>
      <w:r w:rsidR="008F37AC">
        <w:t>с</w:t>
      </w:r>
      <w:r w:rsidR="008F37AC" w:rsidRPr="00A01930">
        <w:t xml:space="preserve"> </w:t>
      </w:r>
      <w:r w:rsidR="008F37AC">
        <w:t>Британским</w:t>
      </w:r>
      <w:r w:rsidR="008F37AC" w:rsidRPr="00A01930">
        <w:t xml:space="preserve"> </w:t>
      </w:r>
      <w:r w:rsidR="008F37AC">
        <w:t>советом</w:t>
      </w:r>
      <w:r w:rsidR="008F37AC" w:rsidRPr="00A01930">
        <w:t xml:space="preserve">,  </w:t>
      </w:r>
      <w:r w:rsidR="008F37AC">
        <w:t>Бюро</w:t>
      </w:r>
      <w:r w:rsidR="008F37AC" w:rsidRPr="00A01930">
        <w:t xml:space="preserve"> </w:t>
      </w:r>
      <w:r w:rsidR="008F37AC">
        <w:t>развития</w:t>
      </w:r>
      <w:r w:rsidR="008F37AC" w:rsidRPr="00A01930">
        <w:t xml:space="preserve"> </w:t>
      </w:r>
      <w:r w:rsidR="008F37AC">
        <w:t>образования</w:t>
      </w:r>
      <w:r w:rsidR="008F37AC" w:rsidRPr="00A01930">
        <w:t xml:space="preserve"> </w:t>
      </w:r>
      <w:r w:rsidR="008F37AC">
        <w:t>и</w:t>
      </w:r>
      <w:r w:rsidR="008F37AC" w:rsidRPr="00A01930">
        <w:t xml:space="preserve"> </w:t>
      </w:r>
      <w:r w:rsidR="008F37AC">
        <w:t>Министерством</w:t>
      </w:r>
      <w:r w:rsidR="008F37AC" w:rsidRPr="00A01930">
        <w:t xml:space="preserve"> </w:t>
      </w:r>
      <w:r w:rsidR="008F37AC">
        <w:t>о</w:t>
      </w:r>
      <w:r w:rsidR="008F37AC">
        <w:t>б</w:t>
      </w:r>
      <w:r w:rsidR="008F37AC">
        <w:t>разования</w:t>
      </w:r>
      <w:r w:rsidR="008F37AC" w:rsidRPr="00A01930">
        <w:t xml:space="preserve"> </w:t>
      </w:r>
      <w:r w:rsidR="008F37AC">
        <w:t>и</w:t>
      </w:r>
      <w:r w:rsidR="008F37AC" w:rsidRPr="00A01930">
        <w:t xml:space="preserve"> </w:t>
      </w:r>
      <w:r w:rsidR="008F37AC">
        <w:t>науки</w:t>
      </w:r>
      <w:r w:rsidR="008F37AC" w:rsidRPr="00A01930">
        <w:t xml:space="preserve"> </w:t>
      </w:r>
      <w:r w:rsidR="008F37AC">
        <w:t>было</w:t>
      </w:r>
      <w:r w:rsidR="008F37AC" w:rsidRPr="00A01930">
        <w:t xml:space="preserve"> </w:t>
      </w:r>
      <w:r w:rsidR="008F37AC">
        <w:t>разработано</w:t>
      </w:r>
      <w:r w:rsidR="008F37AC" w:rsidRPr="00A01930">
        <w:t xml:space="preserve"> </w:t>
      </w:r>
      <w:r w:rsidR="008F37AC">
        <w:t>учебное</w:t>
      </w:r>
      <w:r w:rsidR="008F37AC" w:rsidRPr="00A01930">
        <w:t xml:space="preserve"> </w:t>
      </w:r>
      <w:r w:rsidR="008F37AC">
        <w:t>пособие</w:t>
      </w:r>
      <w:r w:rsidR="008F37AC" w:rsidRPr="00A01930">
        <w:t xml:space="preserve">  </w:t>
      </w:r>
      <w:r w:rsidR="008F37AC">
        <w:t>по</w:t>
      </w:r>
      <w:r w:rsidR="008F37AC" w:rsidRPr="00A01930">
        <w:t xml:space="preserve"> </w:t>
      </w:r>
      <w:r w:rsidR="008F37AC">
        <w:t>обучению</w:t>
      </w:r>
      <w:r w:rsidR="008F37AC" w:rsidRPr="00A01930">
        <w:t xml:space="preserve"> </w:t>
      </w:r>
      <w:r w:rsidR="008F37AC">
        <w:t>неродным языкам</w:t>
      </w:r>
      <w:r w:rsidR="008F37AC" w:rsidRPr="0031249C">
        <w:t xml:space="preserve">. </w:t>
      </w:r>
      <w:r w:rsidR="008F37AC">
        <w:t>Пособие</w:t>
      </w:r>
      <w:r w:rsidR="008F37AC" w:rsidRPr="00A01930">
        <w:t xml:space="preserve"> </w:t>
      </w:r>
      <w:r w:rsidR="008F37AC">
        <w:t>предназначено</w:t>
      </w:r>
      <w:r w:rsidR="008F37AC" w:rsidRPr="00A01930">
        <w:t xml:space="preserve"> </w:t>
      </w:r>
      <w:r w:rsidR="008F37AC">
        <w:t>для</w:t>
      </w:r>
      <w:r w:rsidR="008F37AC" w:rsidRPr="00A01930">
        <w:t xml:space="preserve"> </w:t>
      </w:r>
      <w:r w:rsidR="008F37AC">
        <w:t>учителей</w:t>
      </w:r>
      <w:r w:rsidR="008F37AC" w:rsidRPr="00A01930">
        <w:t xml:space="preserve"> </w:t>
      </w:r>
      <w:r w:rsidR="008F37AC">
        <w:t>начальных</w:t>
      </w:r>
      <w:r w:rsidR="008F37AC" w:rsidRPr="00A01930">
        <w:t xml:space="preserve"> </w:t>
      </w:r>
      <w:r w:rsidR="008F37AC">
        <w:t>и</w:t>
      </w:r>
      <w:r w:rsidR="008F37AC" w:rsidRPr="00A01930">
        <w:t xml:space="preserve"> </w:t>
      </w:r>
      <w:r w:rsidR="008F37AC">
        <w:t>средних</w:t>
      </w:r>
      <w:r w:rsidR="008F37AC" w:rsidRPr="00A01930">
        <w:t xml:space="preserve"> </w:t>
      </w:r>
      <w:r w:rsidR="008F37AC">
        <w:t>школ</w:t>
      </w:r>
      <w:r w:rsidR="008F37AC" w:rsidRPr="00A01930">
        <w:t xml:space="preserve"> </w:t>
      </w:r>
      <w:r w:rsidR="008F37AC">
        <w:t>и</w:t>
      </w:r>
      <w:r w:rsidR="008F37AC" w:rsidRPr="00A01930">
        <w:t xml:space="preserve"> </w:t>
      </w:r>
      <w:r w:rsidR="008F37AC">
        <w:t>преподавателей</w:t>
      </w:r>
      <w:r w:rsidR="008F37AC" w:rsidRPr="00A01930">
        <w:t xml:space="preserve"> </w:t>
      </w:r>
      <w:r w:rsidR="008F37AC">
        <w:t>высших</w:t>
      </w:r>
      <w:r w:rsidR="008F37AC" w:rsidRPr="00A01930">
        <w:t xml:space="preserve"> </w:t>
      </w:r>
      <w:r w:rsidR="008F37AC">
        <w:t>учебных</w:t>
      </w:r>
      <w:r w:rsidR="008F37AC" w:rsidRPr="00A01930">
        <w:t xml:space="preserve"> </w:t>
      </w:r>
      <w:r w:rsidR="008F37AC">
        <w:t>заведений</w:t>
      </w:r>
      <w:r w:rsidR="008F37AC" w:rsidRPr="00A01930">
        <w:t xml:space="preserve"> </w:t>
      </w:r>
      <w:r w:rsidR="008F37AC">
        <w:t>и</w:t>
      </w:r>
      <w:r w:rsidR="008F37AC" w:rsidRPr="00A01930">
        <w:t xml:space="preserve"> </w:t>
      </w:r>
      <w:r w:rsidR="008F37AC">
        <w:t>обобщает</w:t>
      </w:r>
      <w:r w:rsidR="008F37AC" w:rsidRPr="00A01930">
        <w:t xml:space="preserve"> </w:t>
      </w:r>
      <w:r w:rsidR="008F37AC">
        <w:t>результаты</w:t>
      </w:r>
      <w:r w:rsidR="008F37AC" w:rsidRPr="00A01930">
        <w:t xml:space="preserve"> </w:t>
      </w:r>
      <w:r w:rsidR="008F37AC">
        <w:t>научных исследований по обучению второго языка с учетом конкретного контекста м</w:t>
      </w:r>
      <w:r w:rsidR="008F37AC">
        <w:t>е</w:t>
      </w:r>
      <w:r w:rsidR="008F37AC">
        <w:t>стных языков</w:t>
      </w:r>
    </w:p>
    <w:p w:rsidR="008F37AC" w:rsidRPr="0031249C" w:rsidRDefault="00932839" w:rsidP="008F37AC">
      <w:pPr>
        <w:pStyle w:val="SingleTxtGR"/>
      </w:pPr>
      <w:r>
        <w:t>110.</w:t>
      </w:r>
      <w:r>
        <w:tab/>
      </w:r>
      <w:r w:rsidR="008F37AC">
        <w:t>После</w:t>
      </w:r>
      <w:r w:rsidR="008F37AC" w:rsidRPr="00071BBB">
        <w:t xml:space="preserve"> </w:t>
      </w:r>
      <w:r w:rsidR="008F37AC">
        <w:t>принятия</w:t>
      </w:r>
      <w:r w:rsidR="008F37AC" w:rsidRPr="00071BBB">
        <w:t xml:space="preserve"> </w:t>
      </w:r>
      <w:r w:rsidR="008F37AC">
        <w:t>в</w:t>
      </w:r>
      <w:r w:rsidR="008F37AC" w:rsidRPr="00071BBB">
        <w:t xml:space="preserve"> </w:t>
      </w:r>
      <w:r w:rsidR="008F37AC">
        <w:t>октябре</w:t>
      </w:r>
      <w:r w:rsidR="008F37AC" w:rsidRPr="00071BBB">
        <w:t xml:space="preserve">  2010 </w:t>
      </w:r>
      <w:r w:rsidR="008F37AC">
        <w:t>года</w:t>
      </w:r>
      <w:r w:rsidR="008F37AC" w:rsidRPr="00071BBB">
        <w:t xml:space="preserve"> </w:t>
      </w:r>
      <w:r w:rsidR="008F37AC">
        <w:t>Стратегии</w:t>
      </w:r>
      <w:r w:rsidR="008F37AC" w:rsidRPr="00071BBB">
        <w:t xml:space="preserve"> </w:t>
      </w:r>
      <w:r w:rsidR="008F37AC">
        <w:t>комплексного</w:t>
      </w:r>
      <w:r w:rsidR="008F37AC" w:rsidRPr="00071BBB">
        <w:t xml:space="preserve"> </w:t>
      </w:r>
      <w:r w:rsidR="008F37AC">
        <w:t>образов</w:t>
      </w:r>
      <w:r w:rsidR="008F37AC">
        <w:t>а</w:t>
      </w:r>
      <w:r w:rsidR="008F37AC">
        <w:t>ния</w:t>
      </w:r>
      <w:r w:rsidR="008F37AC" w:rsidRPr="0031249C">
        <w:t xml:space="preserve"> </w:t>
      </w:r>
      <w:r w:rsidR="008F37AC">
        <w:t>правительство</w:t>
      </w:r>
      <w:r w:rsidR="008F37AC" w:rsidRPr="00071BBB">
        <w:t xml:space="preserve"> </w:t>
      </w:r>
      <w:r w:rsidR="008F37AC">
        <w:t>Республики</w:t>
      </w:r>
      <w:r w:rsidR="008F37AC" w:rsidRPr="00071BBB">
        <w:t xml:space="preserve"> </w:t>
      </w:r>
      <w:r w:rsidR="008F37AC">
        <w:t>Македонии</w:t>
      </w:r>
      <w:r w:rsidR="008F37AC" w:rsidRPr="00071BBB">
        <w:t xml:space="preserve"> </w:t>
      </w:r>
      <w:r w:rsidR="008F37AC">
        <w:t>приступило к реформированию си</w:t>
      </w:r>
      <w:r w:rsidR="008F37AC">
        <w:t>с</w:t>
      </w:r>
      <w:r w:rsidR="008F37AC">
        <w:t>темы о</w:t>
      </w:r>
      <w:r w:rsidR="008F37AC">
        <w:t>б</w:t>
      </w:r>
      <w:r w:rsidR="008F37AC">
        <w:t>разования, которое помогло заложить основу для преодоления разрыва между общинами в области образования и с помощью образования</w:t>
      </w:r>
      <w:r w:rsidR="008F37AC" w:rsidRPr="0031249C">
        <w:t xml:space="preserve">. </w:t>
      </w:r>
      <w:r w:rsidR="008F37AC">
        <w:t>Одним</w:t>
      </w:r>
      <w:r w:rsidR="008F37AC" w:rsidRPr="00071BBB">
        <w:t xml:space="preserve"> </w:t>
      </w:r>
      <w:r w:rsidR="008F37AC">
        <w:t>из</w:t>
      </w:r>
      <w:r w:rsidR="008F37AC" w:rsidRPr="00071BBB">
        <w:t xml:space="preserve"> </w:t>
      </w:r>
      <w:r w:rsidR="008F37AC">
        <w:t>главных</w:t>
      </w:r>
      <w:r w:rsidR="008F37AC" w:rsidRPr="00071BBB">
        <w:t xml:space="preserve"> </w:t>
      </w:r>
      <w:r w:rsidR="008F37AC">
        <w:t>элементов</w:t>
      </w:r>
      <w:r w:rsidR="008F37AC" w:rsidRPr="00071BBB">
        <w:t xml:space="preserve"> </w:t>
      </w:r>
      <w:r w:rsidR="008F37AC">
        <w:t>реформы</w:t>
      </w:r>
      <w:r w:rsidR="008F37AC" w:rsidRPr="00071BBB">
        <w:t xml:space="preserve"> </w:t>
      </w:r>
      <w:r w:rsidR="008F37AC">
        <w:t>образования, предложенной в Стратегии, является изучение языков</w:t>
      </w:r>
      <w:r w:rsidR="008F37AC" w:rsidRPr="0031249C">
        <w:t xml:space="preserve">. </w:t>
      </w:r>
      <w:r w:rsidR="008F37AC">
        <w:t>В</w:t>
      </w:r>
      <w:r w:rsidR="008F37AC" w:rsidRPr="000440CE">
        <w:t xml:space="preserve"> </w:t>
      </w:r>
      <w:r w:rsidR="008F37AC">
        <w:t>дополнение</w:t>
      </w:r>
      <w:r w:rsidR="008F37AC" w:rsidRPr="000440CE">
        <w:t xml:space="preserve"> </w:t>
      </w:r>
      <w:r w:rsidR="008F37AC">
        <w:t>к</w:t>
      </w:r>
      <w:r w:rsidR="008F37AC" w:rsidRPr="000440CE">
        <w:t xml:space="preserve"> </w:t>
      </w:r>
      <w:r w:rsidR="008F37AC">
        <w:t>другим</w:t>
      </w:r>
      <w:r w:rsidR="008F37AC" w:rsidRPr="000440CE">
        <w:t xml:space="preserve"> </w:t>
      </w:r>
      <w:r w:rsidR="008F37AC">
        <w:t>мерам</w:t>
      </w:r>
      <w:r w:rsidR="008F37AC" w:rsidRPr="000440CE">
        <w:t xml:space="preserve"> </w:t>
      </w:r>
      <w:r w:rsidR="008F37AC">
        <w:t>по</w:t>
      </w:r>
      <w:r w:rsidR="008F37AC" w:rsidRPr="000440CE">
        <w:t xml:space="preserve"> </w:t>
      </w:r>
      <w:r w:rsidR="008F37AC">
        <w:t>улучшению</w:t>
      </w:r>
      <w:r w:rsidR="008F37AC" w:rsidRPr="000440CE">
        <w:t xml:space="preserve"> </w:t>
      </w:r>
      <w:r w:rsidR="007A2D59">
        <w:t>межобщинного общения</w:t>
      </w:r>
      <w:r w:rsidR="008F37AC" w:rsidRPr="000440CE">
        <w:t xml:space="preserve"> </w:t>
      </w:r>
      <w:r w:rsidR="008F37AC">
        <w:t>предусматривается</w:t>
      </w:r>
      <w:r w:rsidR="008F37AC" w:rsidRPr="000440CE">
        <w:t xml:space="preserve">, </w:t>
      </w:r>
      <w:r w:rsidR="008F37AC">
        <w:t>что</w:t>
      </w:r>
      <w:r w:rsidR="008F37AC" w:rsidRPr="000440CE">
        <w:t xml:space="preserve"> </w:t>
      </w:r>
      <w:r w:rsidR="008F37AC">
        <w:t>изучение</w:t>
      </w:r>
      <w:r w:rsidR="007A2D59">
        <w:t> </w:t>
      </w:r>
      <w:r w:rsidR="008F37AC">
        <w:t>македонского</w:t>
      </w:r>
      <w:r w:rsidR="008F37AC" w:rsidRPr="000440CE">
        <w:t xml:space="preserve"> </w:t>
      </w:r>
      <w:r w:rsidR="008F37AC">
        <w:t>языка</w:t>
      </w:r>
      <w:r w:rsidR="007A2D59">
        <w:t> </w:t>
      </w:r>
      <w:r w:rsidR="008F37AC">
        <w:t>будет</w:t>
      </w:r>
      <w:r w:rsidR="008F37AC" w:rsidRPr="000440CE">
        <w:t xml:space="preserve"> </w:t>
      </w:r>
      <w:r w:rsidR="008F37AC">
        <w:t>начинат</w:t>
      </w:r>
      <w:r w:rsidR="008F37AC">
        <w:t>ь</w:t>
      </w:r>
      <w:r w:rsidR="008F37AC">
        <w:t>ся</w:t>
      </w:r>
      <w:r w:rsidR="008F37AC" w:rsidRPr="000440CE">
        <w:t xml:space="preserve"> </w:t>
      </w:r>
      <w:r w:rsidR="008F37AC">
        <w:t>на</w:t>
      </w:r>
      <w:r w:rsidR="008F37AC" w:rsidRPr="000440CE">
        <w:t xml:space="preserve"> </w:t>
      </w:r>
      <w:r w:rsidR="008F37AC">
        <w:t>пе</w:t>
      </w:r>
      <w:r w:rsidR="008F37AC">
        <w:t>р</w:t>
      </w:r>
      <w:r w:rsidR="008F37AC">
        <w:t>вой</w:t>
      </w:r>
      <w:r w:rsidR="008F37AC" w:rsidRPr="000440CE">
        <w:t xml:space="preserve"> </w:t>
      </w:r>
      <w:r w:rsidR="008F37AC">
        <w:t>ступени</w:t>
      </w:r>
      <w:r w:rsidR="007A2D59">
        <w:t> </w:t>
      </w:r>
      <w:r w:rsidR="008F37AC">
        <w:t>начальной</w:t>
      </w:r>
      <w:r w:rsidR="008F37AC" w:rsidRPr="000440CE">
        <w:t xml:space="preserve"> </w:t>
      </w:r>
      <w:r w:rsidR="008F37AC">
        <w:t>школы</w:t>
      </w:r>
      <w:r w:rsidR="008F37AC" w:rsidRPr="000440CE">
        <w:t xml:space="preserve">, </w:t>
      </w:r>
      <w:r w:rsidR="008F37AC">
        <w:t>т</w:t>
      </w:r>
      <w:r w:rsidR="008F37AC" w:rsidRPr="000440CE">
        <w:t>.</w:t>
      </w:r>
      <w:r w:rsidR="008F37AC">
        <w:t>е</w:t>
      </w:r>
      <w:r w:rsidR="008F37AC" w:rsidRPr="000440CE">
        <w:t xml:space="preserve">. </w:t>
      </w:r>
      <w:r w:rsidR="008F37AC">
        <w:t>с</w:t>
      </w:r>
      <w:r w:rsidR="008F37AC" w:rsidRPr="000440CE">
        <w:t xml:space="preserve"> </w:t>
      </w:r>
      <w:r w:rsidR="008F37AC">
        <w:t>I по</w:t>
      </w:r>
      <w:r w:rsidR="008F37AC" w:rsidRPr="0031249C">
        <w:t xml:space="preserve"> III </w:t>
      </w:r>
      <w:r w:rsidR="008F37AC">
        <w:t>классы</w:t>
      </w:r>
      <w:r w:rsidR="008F37AC" w:rsidRPr="0031249C">
        <w:t>.</w:t>
      </w:r>
    </w:p>
    <w:p w:rsidR="008F37AC" w:rsidRPr="0031249C" w:rsidRDefault="00932839" w:rsidP="008F37AC">
      <w:pPr>
        <w:pStyle w:val="SingleTxtGR"/>
      </w:pPr>
      <w:r>
        <w:t>111.</w:t>
      </w:r>
      <w:r>
        <w:tab/>
      </w:r>
      <w:r w:rsidR="008F37AC">
        <w:t>Что</w:t>
      </w:r>
      <w:r w:rsidR="008F37AC" w:rsidRPr="000440CE">
        <w:t xml:space="preserve"> </w:t>
      </w:r>
      <w:r w:rsidR="008F37AC">
        <w:t>касается</w:t>
      </w:r>
      <w:r w:rsidR="008F37AC" w:rsidRPr="000440CE">
        <w:t xml:space="preserve"> </w:t>
      </w:r>
      <w:r w:rsidR="008F37AC">
        <w:t>обеспечения</w:t>
      </w:r>
      <w:r w:rsidR="008F37AC" w:rsidRPr="000440CE">
        <w:t xml:space="preserve"> </w:t>
      </w:r>
      <w:r w:rsidR="008F37AC">
        <w:t>бесплатными</w:t>
      </w:r>
      <w:r w:rsidR="008F37AC" w:rsidRPr="000440CE">
        <w:t xml:space="preserve"> </w:t>
      </w:r>
      <w:r w:rsidR="008F37AC">
        <w:t>учебниками</w:t>
      </w:r>
      <w:r w:rsidR="008F37AC" w:rsidRPr="000440CE">
        <w:t xml:space="preserve"> </w:t>
      </w:r>
      <w:r w:rsidR="008F37AC">
        <w:t>на</w:t>
      </w:r>
      <w:r w:rsidR="008F37AC" w:rsidRPr="000440CE">
        <w:t xml:space="preserve"> </w:t>
      </w:r>
      <w:r w:rsidR="008F37AC">
        <w:t>языках</w:t>
      </w:r>
      <w:r w:rsidR="008F37AC" w:rsidRPr="000440CE">
        <w:t xml:space="preserve"> </w:t>
      </w:r>
      <w:r w:rsidR="008F37AC">
        <w:t>учащихся</w:t>
      </w:r>
      <w:r w:rsidR="008F37AC" w:rsidRPr="000440CE">
        <w:t xml:space="preserve">, </w:t>
      </w:r>
      <w:r w:rsidR="008F37AC">
        <w:t>принадлежащих</w:t>
      </w:r>
      <w:r w:rsidR="008F37AC" w:rsidRPr="000440CE">
        <w:t xml:space="preserve"> </w:t>
      </w:r>
      <w:r w:rsidR="008F37AC">
        <w:t>к</w:t>
      </w:r>
      <w:r w:rsidR="008F37AC" w:rsidRPr="000440CE">
        <w:t xml:space="preserve"> </w:t>
      </w:r>
      <w:r w:rsidR="008F37AC">
        <w:t>этническим</w:t>
      </w:r>
      <w:r w:rsidR="008F37AC" w:rsidRPr="000440CE">
        <w:t xml:space="preserve"> </w:t>
      </w:r>
      <w:r w:rsidR="008F37AC">
        <w:t>общинам</w:t>
      </w:r>
      <w:r w:rsidR="008F37AC" w:rsidRPr="000440CE">
        <w:t xml:space="preserve">, </w:t>
      </w:r>
      <w:r w:rsidR="008F37AC">
        <w:t>то</w:t>
      </w:r>
      <w:r w:rsidR="008F37AC" w:rsidRPr="000440CE">
        <w:t xml:space="preserve"> </w:t>
      </w:r>
      <w:r w:rsidR="008F37AC">
        <w:t>согласно</w:t>
      </w:r>
      <w:r w:rsidR="008F37AC" w:rsidRPr="000440CE">
        <w:t xml:space="preserve"> </w:t>
      </w:r>
      <w:r w:rsidR="008F37AC">
        <w:t>Закону</w:t>
      </w:r>
      <w:r w:rsidR="008F37AC" w:rsidRPr="000440CE">
        <w:t xml:space="preserve"> </w:t>
      </w:r>
      <w:r w:rsidR="008F37AC">
        <w:t>об</w:t>
      </w:r>
      <w:r w:rsidR="008F37AC" w:rsidRPr="000440CE">
        <w:t xml:space="preserve"> </w:t>
      </w:r>
      <w:r w:rsidR="008F37AC">
        <w:t>учебниках</w:t>
      </w:r>
      <w:r w:rsidR="008F37AC" w:rsidRPr="000440CE">
        <w:t xml:space="preserve"> </w:t>
      </w:r>
      <w:r w:rsidR="008F37AC">
        <w:t>для</w:t>
      </w:r>
      <w:r w:rsidR="008F37AC" w:rsidRPr="000440CE">
        <w:t xml:space="preserve"> </w:t>
      </w:r>
      <w:r w:rsidR="008F37AC">
        <w:t>начального</w:t>
      </w:r>
      <w:r w:rsidR="008F37AC" w:rsidRPr="000440CE">
        <w:t xml:space="preserve"> </w:t>
      </w:r>
      <w:r w:rsidR="008F37AC">
        <w:t>и</w:t>
      </w:r>
      <w:r w:rsidR="008F37AC" w:rsidRPr="000440CE">
        <w:t xml:space="preserve"> </w:t>
      </w:r>
      <w:r w:rsidR="008F37AC">
        <w:t>среднего</w:t>
      </w:r>
      <w:r w:rsidR="008F37AC" w:rsidRPr="000440CE">
        <w:t xml:space="preserve"> </w:t>
      </w:r>
      <w:r w:rsidR="008F37AC">
        <w:t>образования</w:t>
      </w:r>
      <w:r w:rsidR="008F37AC" w:rsidRPr="0031249C">
        <w:t xml:space="preserve"> (</w:t>
      </w:r>
      <w:r w:rsidR="008F37AC">
        <w:t>Официальный вестник Республики Мак</w:t>
      </w:r>
      <w:r w:rsidR="008F37AC">
        <w:t>е</w:t>
      </w:r>
      <w:r w:rsidR="008F37AC">
        <w:t>донии</w:t>
      </w:r>
      <w:r w:rsidR="008F37AC" w:rsidRPr="0031249C">
        <w:t xml:space="preserve"> </w:t>
      </w:r>
      <w:r w:rsidR="00FB2246">
        <w:t>№</w:t>
      </w:r>
      <w:r w:rsidR="008F37AC" w:rsidRPr="0031249C">
        <w:t xml:space="preserve"> 98/08, 99/09, 83/10, 36/11, 135/11 </w:t>
      </w:r>
      <w:r w:rsidR="008F37AC">
        <w:t xml:space="preserve">и </w:t>
      </w:r>
      <w:r w:rsidR="008F37AC" w:rsidRPr="0031249C">
        <w:t xml:space="preserve">46/12), </w:t>
      </w:r>
      <w:r w:rsidR="008F37AC">
        <w:t>такие учебники также пу</w:t>
      </w:r>
      <w:r w:rsidR="008F37AC">
        <w:t>б</w:t>
      </w:r>
      <w:r w:rsidR="008F37AC">
        <w:t>ликуются на языках обучения, т.е. они переводятся на языки, на которых веде</w:t>
      </w:r>
      <w:r w:rsidR="008F37AC">
        <w:t>т</w:t>
      </w:r>
      <w:r w:rsidR="008F37AC">
        <w:t>ся обучение</w:t>
      </w:r>
      <w:r w:rsidR="008F37AC" w:rsidRPr="0031249C">
        <w:t xml:space="preserve">. </w:t>
      </w:r>
    </w:p>
    <w:p w:rsidR="008F37AC" w:rsidRPr="00811EF3" w:rsidRDefault="008F37AC" w:rsidP="00932839">
      <w:pPr>
        <w:pStyle w:val="H23GR"/>
      </w:pPr>
      <w:r w:rsidRPr="000440CE">
        <w:tab/>
      </w:r>
      <w:r>
        <w:t>2</w:t>
      </w:r>
      <w:r w:rsidRPr="0031249C">
        <w:t>.</w:t>
      </w:r>
      <w:r>
        <w:tab/>
        <w:t>Культура</w:t>
      </w:r>
    </w:p>
    <w:p w:rsidR="008F37AC" w:rsidRPr="0031249C" w:rsidRDefault="00932839" w:rsidP="008F37AC">
      <w:pPr>
        <w:pStyle w:val="SingleTxtGR"/>
      </w:pPr>
      <w:r>
        <w:t>112.</w:t>
      </w:r>
      <w:r>
        <w:tab/>
      </w:r>
      <w:r w:rsidR="008F37AC">
        <w:t>Закон</w:t>
      </w:r>
      <w:r w:rsidR="008F37AC" w:rsidRPr="004A5850">
        <w:t xml:space="preserve"> </w:t>
      </w:r>
      <w:r w:rsidR="008F37AC">
        <w:t>о</w:t>
      </w:r>
      <w:r w:rsidR="008F37AC" w:rsidRPr="004A5850">
        <w:t xml:space="preserve"> </w:t>
      </w:r>
      <w:r w:rsidR="008F37AC">
        <w:t>культуре</w:t>
      </w:r>
      <w:r w:rsidR="008F37AC" w:rsidRPr="004A5850">
        <w:t xml:space="preserve"> </w:t>
      </w:r>
      <w:r w:rsidR="008F37AC" w:rsidRPr="0031249C">
        <w:t>(</w:t>
      </w:r>
      <w:r w:rsidR="008F37AC">
        <w:t>Официальный</w:t>
      </w:r>
      <w:r w:rsidR="008F37AC" w:rsidRPr="004A5850">
        <w:t xml:space="preserve"> </w:t>
      </w:r>
      <w:r w:rsidR="008F37AC">
        <w:t>вестник</w:t>
      </w:r>
      <w:r w:rsidR="008F37AC" w:rsidRPr="004A5850">
        <w:t xml:space="preserve"> </w:t>
      </w:r>
      <w:r w:rsidR="008F37AC">
        <w:t>Республики</w:t>
      </w:r>
      <w:r w:rsidR="008F37AC" w:rsidRPr="004A5850">
        <w:t xml:space="preserve"> </w:t>
      </w:r>
      <w:r w:rsidR="008F37AC">
        <w:t>Македонии</w:t>
      </w:r>
      <w:r w:rsidR="008F37AC" w:rsidRPr="0031249C">
        <w:t xml:space="preserve"> </w:t>
      </w:r>
      <w:r w:rsidR="00265BB2">
        <w:t>№</w:t>
      </w:r>
      <w:r w:rsidR="008F37AC">
        <w:t> 1/98, 49/03, 82/05,</w:t>
      </w:r>
      <w:r w:rsidR="008F37AC" w:rsidRPr="0031249C">
        <w:t xml:space="preserve"> 24/07</w:t>
      </w:r>
      <w:r w:rsidR="008F37AC">
        <w:t>,</w:t>
      </w:r>
      <w:r w:rsidR="008F37AC" w:rsidRPr="0031249C">
        <w:t xml:space="preserve"> 116/10</w:t>
      </w:r>
      <w:r w:rsidR="008F37AC">
        <w:t>,</w:t>
      </w:r>
      <w:r w:rsidR="008F37AC" w:rsidRPr="0031249C">
        <w:t xml:space="preserve"> 47/2011, 51/11 </w:t>
      </w:r>
      <w:r w:rsidR="008F37AC">
        <w:t>и</w:t>
      </w:r>
      <w:r>
        <w:t xml:space="preserve"> 136/12)</w:t>
      </w:r>
      <w:r w:rsidR="008F37AC" w:rsidRPr="004A5850">
        <w:t xml:space="preserve"> </w:t>
      </w:r>
      <w:r w:rsidR="008F37AC">
        <w:t>является</w:t>
      </w:r>
      <w:r w:rsidR="008F37AC" w:rsidRPr="004A5850">
        <w:t xml:space="preserve"> </w:t>
      </w:r>
      <w:r w:rsidR="008F37AC">
        <w:t>основным</w:t>
      </w:r>
      <w:r w:rsidR="008F37AC" w:rsidRPr="004A5850">
        <w:t xml:space="preserve"> </w:t>
      </w:r>
      <w:r w:rsidR="008F37AC" w:rsidRPr="0031249C">
        <w:t xml:space="preserve"> </w:t>
      </w:r>
      <w:r w:rsidR="008F37AC">
        <w:t>закон</w:t>
      </w:r>
      <w:r w:rsidR="008F37AC">
        <w:t>о</w:t>
      </w:r>
      <w:r w:rsidR="008F37AC">
        <w:t>дательным актом в области культуры, основанным на Конституции и соответс</w:t>
      </w:r>
      <w:r w:rsidR="008F37AC">
        <w:t>т</w:t>
      </w:r>
      <w:r w:rsidR="008F37AC">
        <w:t>вующих международных документах, которые ратифицировала Республика М</w:t>
      </w:r>
      <w:r w:rsidR="008F37AC">
        <w:t>а</w:t>
      </w:r>
      <w:r w:rsidR="008F37AC">
        <w:t>кедония.</w:t>
      </w:r>
      <w:r w:rsidR="008F37AC" w:rsidRPr="0031249C">
        <w:t xml:space="preserve"> </w:t>
      </w:r>
    </w:p>
    <w:p w:rsidR="008F37AC" w:rsidRPr="0031249C" w:rsidRDefault="00FB2246" w:rsidP="008F37AC">
      <w:pPr>
        <w:pStyle w:val="SingleTxtGR"/>
      </w:pPr>
      <w:r>
        <w:t>113.</w:t>
      </w:r>
      <w:r>
        <w:tab/>
      </w:r>
      <w:r w:rsidR="008F37AC">
        <w:t>Закон</w:t>
      </w:r>
      <w:r w:rsidR="008F37AC" w:rsidRPr="009372CA">
        <w:t xml:space="preserve"> </w:t>
      </w:r>
      <w:r w:rsidR="008F37AC">
        <w:t>предусматривает</w:t>
      </w:r>
      <w:r w:rsidR="008F37AC" w:rsidRPr="009372CA">
        <w:t xml:space="preserve">, </w:t>
      </w:r>
      <w:r w:rsidR="008F37AC">
        <w:t>что</w:t>
      </w:r>
      <w:r w:rsidR="008F37AC" w:rsidRPr="009372CA">
        <w:t xml:space="preserve"> </w:t>
      </w:r>
      <w:r w:rsidR="008F37AC">
        <w:t>государство</w:t>
      </w:r>
      <w:r w:rsidR="008F37AC" w:rsidRPr="009372CA">
        <w:t xml:space="preserve"> </w:t>
      </w:r>
      <w:r w:rsidR="008F37AC">
        <w:t>поощряет</w:t>
      </w:r>
      <w:r w:rsidR="008F37AC" w:rsidRPr="009372CA">
        <w:t xml:space="preserve"> </w:t>
      </w:r>
      <w:r w:rsidR="008F37AC">
        <w:t>и</w:t>
      </w:r>
      <w:r w:rsidR="008F37AC" w:rsidRPr="009372CA">
        <w:t xml:space="preserve"> </w:t>
      </w:r>
      <w:r w:rsidR="008F37AC">
        <w:t>оказывает</w:t>
      </w:r>
      <w:r w:rsidR="008F37AC" w:rsidRPr="009372CA">
        <w:t xml:space="preserve"> </w:t>
      </w:r>
      <w:r w:rsidR="008F37AC">
        <w:t>содейс</w:t>
      </w:r>
      <w:r w:rsidR="008F37AC">
        <w:t>т</w:t>
      </w:r>
      <w:r w:rsidR="008F37AC">
        <w:t>вие</w:t>
      </w:r>
      <w:r w:rsidR="008F37AC" w:rsidRPr="009372CA">
        <w:t xml:space="preserve"> </w:t>
      </w:r>
      <w:r w:rsidR="008F37AC">
        <w:t>культурной</w:t>
      </w:r>
      <w:r w:rsidR="008F37AC" w:rsidRPr="009372CA">
        <w:t xml:space="preserve"> </w:t>
      </w:r>
      <w:r w:rsidR="008F37AC">
        <w:t>деятельности</w:t>
      </w:r>
      <w:r w:rsidR="008F37AC" w:rsidRPr="009372CA">
        <w:t xml:space="preserve"> </w:t>
      </w:r>
      <w:r w:rsidR="008F37AC">
        <w:t>путем</w:t>
      </w:r>
      <w:r w:rsidR="008F37AC" w:rsidRPr="009372CA">
        <w:t xml:space="preserve"> </w:t>
      </w:r>
      <w:r w:rsidR="008F37AC">
        <w:t>создания</w:t>
      </w:r>
      <w:r w:rsidR="008F37AC" w:rsidRPr="009372CA">
        <w:t xml:space="preserve"> </w:t>
      </w:r>
      <w:r w:rsidR="008F37AC">
        <w:t>равных</w:t>
      </w:r>
      <w:r w:rsidR="008F37AC" w:rsidRPr="009372CA">
        <w:t xml:space="preserve"> </w:t>
      </w:r>
      <w:r w:rsidR="008F37AC">
        <w:t>условий</w:t>
      </w:r>
      <w:r w:rsidR="008F37AC" w:rsidRPr="009372CA">
        <w:t xml:space="preserve"> </w:t>
      </w:r>
      <w:r w:rsidR="008F37AC">
        <w:t>для самовыраж</w:t>
      </w:r>
      <w:r w:rsidR="008F37AC">
        <w:t>е</w:t>
      </w:r>
      <w:r w:rsidR="008F37AC">
        <w:t>ния, п</w:t>
      </w:r>
      <w:r w:rsidR="008F37AC">
        <w:t>о</w:t>
      </w:r>
      <w:r w:rsidR="008F37AC">
        <w:t>ощрения и развития культурной идентичности всех общин</w:t>
      </w:r>
      <w:r w:rsidR="008F37AC" w:rsidRPr="0031249C">
        <w:t>.</w:t>
      </w:r>
      <w:r w:rsidR="008F37AC">
        <w:t xml:space="preserve"> </w:t>
      </w:r>
    </w:p>
    <w:p w:rsidR="008F37AC" w:rsidRPr="0031249C" w:rsidRDefault="00FB2246" w:rsidP="008F37AC">
      <w:pPr>
        <w:pStyle w:val="SingleTxtGR"/>
      </w:pPr>
      <w:r>
        <w:t>114.</w:t>
      </w:r>
      <w:r>
        <w:tab/>
      </w:r>
      <w:r w:rsidR="008F37AC">
        <w:t>В</w:t>
      </w:r>
      <w:r w:rsidR="008F37AC" w:rsidRPr="003270DC">
        <w:t xml:space="preserve"> </w:t>
      </w:r>
      <w:r w:rsidR="008F37AC">
        <w:t>соответствии</w:t>
      </w:r>
      <w:r w:rsidR="008F37AC" w:rsidRPr="003270DC">
        <w:t xml:space="preserve"> </w:t>
      </w:r>
      <w:r w:rsidR="008F37AC">
        <w:t>с</w:t>
      </w:r>
      <w:r w:rsidR="008F37AC" w:rsidRPr="003270DC">
        <w:t xml:space="preserve"> </w:t>
      </w:r>
      <w:r w:rsidR="008F37AC">
        <w:t>этим</w:t>
      </w:r>
      <w:r w:rsidR="008F37AC" w:rsidRPr="003270DC">
        <w:t xml:space="preserve"> </w:t>
      </w:r>
      <w:r w:rsidR="008F37AC">
        <w:t>Законом</w:t>
      </w:r>
      <w:r w:rsidR="008F37AC" w:rsidRPr="003270DC">
        <w:t xml:space="preserve"> </w:t>
      </w:r>
      <w:r w:rsidR="008F37AC">
        <w:t>культурная</w:t>
      </w:r>
      <w:r w:rsidR="008F37AC" w:rsidRPr="003270DC">
        <w:t xml:space="preserve"> </w:t>
      </w:r>
      <w:r w:rsidR="008F37AC">
        <w:t>деятельность</w:t>
      </w:r>
      <w:r w:rsidR="008F37AC" w:rsidRPr="003270DC">
        <w:t xml:space="preserve"> </w:t>
      </w:r>
      <w:r w:rsidR="008F37AC">
        <w:t>и</w:t>
      </w:r>
      <w:r w:rsidR="008F37AC" w:rsidRPr="003270DC">
        <w:t xml:space="preserve"> </w:t>
      </w:r>
      <w:r w:rsidR="008F37AC">
        <w:t>ценности</w:t>
      </w:r>
      <w:r w:rsidR="008F37AC" w:rsidRPr="003270DC">
        <w:t xml:space="preserve">, </w:t>
      </w:r>
      <w:r w:rsidR="008F37AC">
        <w:t>представляющие</w:t>
      </w:r>
      <w:r w:rsidR="008F37AC" w:rsidRPr="0031249C">
        <w:t xml:space="preserve"> </w:t>
      </w:r>
      <w:r w:rsidR="008F37AC">
        <w:t>общественный</w:t>
      </w:r>
      <w:r w:rsidR="008F37AC" w:rsidRPr="003270DC">
        <w:t xml:space="preserve"> </w:t>
      </w:r>
      <w:r w:rsidR="008F37AC">
        <w:t>интерес</w:t>
      </w:r>
      <w:r w:rsidR="008F37AC" w:rsidRPr="003270DC">
        <w:t xml:space="preserve"> </w:t>
      </w:r>
      <w:r w:rsidR="008F37AC">
        <w:t>для</w:t>
      </w:r>
      <w:r w:rsidR="008F37AC" w:rsidRPr="003270DC">
        <w:t xml:space="preserve"> </w:t>
      </w:r>
      <w:r w:rsidR="008F37AC">
        <w:t>всех</w:t>
      </w:r>
      <w:r w:rsidR="008F37AC" w:rsidRPr="003270DC">
        <w:t xml:space="preserve"> </w:t>
      </w:r>
      <w:r w:rsidR="008F37AC">
        <w:t>граждан</w:t>
      </w:r>
      <w:r w:rsidR="008F37AC" w:rsidRPr="003270DC">
        <w:t xml:space="preserve"> </w:t>
      </w:r>
      <w:r w:rsidR="008F37AC">
        <w:t>Республики</w:t>
      </w:r>
      <w:r w:rsidR="008F37AC" w:rsidRPr="003270DC">
        <w:t xml:space="preserve"> </w:t>
      </w:r>
      <w:r w:rsidR="008F37AC">
        <w:t>Макед</w:t>
      </w:r>
      <w:r w:rsidR="008F37AC">
        <w:t>о</w:t>
      </w:r>
      <w:r w:rsidR="008F37AC">
        <w:t>нии, являются национальным приоритетом, а поэтому они должны постоянно поощряться и быть доступными для всех граждан</w:t>
      </w:r>
      <w:r w:rsidR="008F37AC" w:rsidRPr="0031249C">
        <w:t xml:space="preserve">. </w:t>
      </w:r>
      <w:r w:rsidR="008F37AC">
        <w:t>Одна из первоочередных з</w:t>
      </w:r>
      <w:r w:rsidR="008F37AC">
        <w:t>а</w:t>
      </w:r>
      <w:r w:rsidR="008F37AC">
        <w:t>дач в области культуры заключается в том, чтобы гарантировать важные при</w:t>
      </w:r>
      <w:r w:rsidR="008F37AC">
        <w:t>н</w:t>
      </w:r>
      <w:r w:rsidR="008F37AC">
        <w:t>ципы осуществления культурных прав всех общин; к таким принципам отн</w:t>
      </w:r>
      <w:r w:rsidR="008F37AC">
        <w:t>о</w:t>
      </w:r>
      <w:r w:rsidR="008F37AC">
        <w:t>сятся:</w:t>
      </w:r>
      <w:r w:rsidR="008F37AC" w:rsidRPr="0031249C">
        <w:t xml:space="preserve"> </w:t>
      </w:r>
    </w:p>
    <w:p w:rsidR="008F37AC" w:rsidRPr="0031249C" w:rsidRDefault="008F37AC" w:rsidP="00FB2246">
      <w:pPr>
        <w:pStyle w:val="Bullet1GR"/>
      </w:pPr>
      <w:r>
        <w:t xml:space="preserve">обеспечение </w:t>
      </w:r>
      <w:r w:rsidRPr="0031249C">
        <w:t xml:space="preserve"> </w:t>
      </w:r>
      <w:r>
        <w:t>культурного разнообразия</w:t>
      </w:r>
      <w:r w:rsidRPr="0031249C">
        <w:t xml:space="preserve">; </w:t>
      </w:r>
    </w:p>
    <w:p w:rsidR="008F37AC" w:rsidRPr="003270DC" w:rsidRDefault="008F37AC" w:rsidP="00FB2246">
      <w:pPr>
        <w:pStyle w:val="Bullet1GR"/>
      </w:pPr>
      <w:r>
        <w:t>создание</w:t>
      </w:r>
      <w:r w:rsidRPr="003270DC">
        <w:t xml:space="preserve"> </w:t>
      </w:r>
      <w:r>
        <w:t>условий</w:t>
      </w:r>
      <w:r w:rsidRPr="003270DC">
        <w:t xml:space="preserve"> </w:t>
      </w:r>
      <w:r>
        <w:t>для</w:t>
      </w:r>
      <w:r w:rsidRPr="003270DC">
        <w:t xml:space="preserve"> </w:t>
      </w:r>
      <w:r>
        <w:t>самовыражения</w:t>
      </w:r>
      <w:r w:rsidRPr="003270DC">
        <w:t xml:space="preserve"> </w:t>
      </w:r>
      <w:r>
        <w:t>и</w:t>
      </w:r>
      <w:r w:rsidRPr="003270DC">
        <w:t xml:space="preserve"> </w:t>
      </w:r>
      <w:r>
        <w:t>защиты</w:t>
      </w:r>
      <w:r w:rsidRPr="003270DC">
        <w:t xml:space="preserve"> </w:t>
      </w:r>
      <w:r>
        <w:t>культурной</w:t>
      </w:r>
      <w:r w:rsidRPr="003270DC">
        <w:t xml:space="preserve"> </w:t>
      </w:r>
      <w:r>
        <w:t>идентичн</w:t>
      </w:r>
      <w:r>
        <w:t>о</w:t>
      </w:r>
      <w:r>
        <w:t>сти</w:t>
      </w:r>
      <w:r w:rsidRPr="003270DC">
        <w:t xml:space="preserve"> </w:t>
      </w:r>
      <w:r>
        <w:t>общин</w:t>
      </w:r>
      <w:r w:rsidRPr="003270DC">
        <w:t xml:space="preserve"> </w:t>
      </w:r>
      <w:r>
        <w:t>Республики</w:t>
      </w:r>
      <w:r w:rsidRPr="003270DC">
        <w:t xml:space="preserve"> </w:t>
      </w:r>
      <w:r>
        <w:t>Македонии</w:t>
      </w:r>
      <w:r w:rsidRPr="003270DC">
        <w:t xml:space="preserve">; </w:t>
      </w:r>
    </w:p>
    <w:p w:rsidR="008F37AC" w:rsidRPr="003270DC" w:rsidRDefault="008F37AC" w:rsidP="00FB2246">
      <w:pPr>
        <w:pStyle w:val="Bullet1GR"/>
      </w:pPr>
      <w:r>
        <w:t>забота</w:t>
      </w:r>
      <w:r w:rsidRPr="003270DC">
        <w:t xml:space="preserve"> </w:t>
      </w:r>
      <w:r>
        <w:t>о</w:t>
      </w:r>
      <w:r w:rsidRPr="003270DC">
        <w:t xml:space="preserve"> </w:t>
      </w:r>
      <w:r>
        <w:t>развитии</w:t>
      </w:r>
      <w:r w:rsidRPr="003270DC">
        <w:t xml:space="preserve"> </w:t>
      </w:r>
      <w:r>
        <w:t>культуры</w:t>
      </w:r>
      <w:r w:rsidRPr="003270DC">
        <w:t xml:space="preserve"> </w:t>
      </w:r>
      <w:r>
        <w:t>и</w:t>
      </w:r>
      <w:r w:rsidRPr="003270DC">
        <w:t xml:space="preserve"> </w:t>
      </w:r>
      <w:r>
        <w:t>осуществление</w:t>
      </w:r>
      <w:r w:rsidRPr="003270DC">
        <w:t xml:space="preserve"> </w:t>
      </w:r>
      <w:r>
        <w:t>культурных</w:t>
      </w:r>
      <w:r w:rsidRPr="003270DC">
        <w:t xml:space="preserve"> </w:t>
      </w:r>
      <w:r>
        <w:t>прав</w:t>
      </w:r>
      <w:r w:rsidRPr="003270DC">
        <w:t xml:space="preserve"> </w:t>
      </w:r>
      <w:r>
        <w:t>македо</w:t>
      </w:r>
      <w:r>
        <w:t>н</w:t>
      </w:r>
      <w:r>
        <w:t>ского</w:t>
      </w:r>
      <w:r w:rsidRPr="003270DC">
        <w:t xml:space="preserve"> </w:t>
      </w:r>
      <w:r>
        <w:t>меньшинства</w:t>
      </w:r>
      <w:r w:rsidRPr="003270DC">
        <w:t xml:space="preserve"> </w:t>
      </w:r>
      <w:r>
        <w:t>за пределами Республики Македония, представители которого временно работают за рубежом, иммигрантов из Республики Македония за гр</w:t>
      </w:r>
      <w:r>
        <w:t>а</w:t>
      </w:r>
      <w:r>
        <w:t>ницей независимо от их этнической принадлежности</w:t>
      </w:r>
      <w:r w:rsidRPr="003270DC">
        <w:t>;</w:t>
      </w:r>
    </w:p>
    <w:p w:rsidR="008F37AC" w:rsidRPr="0031249C" w:rsidRDefault="008F37AC" w:rsidP="00FB2246">
      <w:pPr>
        <w:pStyle w:val="Bullet1GR"/>
      </w:pPr>
      <w:r>
        <w:t>создание равных условий для развития культуры в стране; и</w:t>
      </w:r>
    </w:p>
    <w:p w:rsidR="008F37AC" w:rsidRPr="00DD5D14" w:rsidRDefault="008F37AC" w:rsidP="00FB2246">
      <w:pPr>
        <w:pStyle w:val="Bullet1GR"/>
      </w:pPr>
      <w:r>
        <w:t>пропаганда</w:t>
      </w:r>
      <w:r w:rsidRPr="00DD5D14">
        <w:t xml:space="preserve"> </w:t>
      </w:r>
      <w:r>
        <w:t>культуры</w:t>
      </w:r>
      <w:r w:rsidRPr="00DD5D14">
        <w:t xml:space="preserve"> </w:t>
      </w:r>
      <w:r>
        <w:t>и</w:t>
      </w:r>
      <w:r w:rsidRPr="00DD5D14">
        <w:t xml:space="preserve"> </w:t>
      </w:r>
      <w:r>
        <w:t>культурного</w:t>
      </w:r>
      <w:r w:rsidRPr="00DD5D14">
        <w:t xml:space="preserve"> </w:t>
      </w:r>
      <w:r>
        <w:t>разнообразия</w:t>
      </w:r>
      <w:r w:rsidRPr="00DD5D14">
        <w:t xml:space="preserve"> </w:t>
      </w:r>
      <w:r>
        <w:t>страны</w:t>
      </w:r>
      <w:r w:rsidRPr="00DD5D14">
        <w:t xml:space="preserve"> </w:t>
      </w:r>
      <w:r>
        <w:t>за</w:t>
      </w:r>
      <w:r w:rsidRPr="00DD5D14">
        <w:t xml:space="preserve"> </w:t>
      </w:r>
      <w:r>
        <w:t>рубежом</w:t>
      </w:r>
      <w:r w:rsidRPr="00DD5D14">
        <w:t>.</w:t>
      </w:r>
    </w:p>
    <w:p w:rsidR="008F37AC" w:rsidRPr="0031249C" w:rsidRDefault="00736704" w:rsidP="008F37AC">
      <w:pPr>
        <w:pStyle w:val="SingleTxtGR"/>
      </w:pPr>
      <w:r>
        <w:t>115.</w:t>
      </w:r>
      <w:r>
        <w:tab/>
      </w:r>
      <w:r w:rsidR="008F37AC">
        <w:t>Поощрение</w:t>
      </w:r>
      <w:r w:rsidR="008F37AC" w:rsidRPr="00DD5D14">
        <w:t xml:space="preserve"> </w:t>
      </w:r>
      <w:r w:rsidR="008F37AC">
        <w:t>местного</w:t>
      </w:r>
      <w:r w:rsidR="008F37AC" w:rsidRPr="00DD5D14">
        <w:t xml:space="preserve"> </w:t>
      </w:r>
      <w:r w:rsidR="008F37AC">
        <w:t>интереса</w:t>
      </w:r>
      <w:r w:rsidR="008F37AC" w:rsidRPr="00DD5D14">
        <w:t xml:space="preserve"> </w:t>
      </w:r>
      <w:r w:rsidR="008F37AC">
        <w:t>к</w:t>
      </w:r>
      <w:r w:rsidR="008F37AC" w:rsidRPr="00DD5D14">
        <w:t xml:space="preserve"> </w:t>
      </w:r>
      <w:r w:rsidR="008F37AC">
        <w:t>культуре</w:t>
      </w:r>
      <w:r w:rsidR="008F37AC" w:rsidRPr="00DD5D14">
        <w:t xml:space="preserve"> </w:t>
      </w:r>
      <w:r w:rsidR="008F37AC">
        <w:t>и</w:t>
      </w:r>
      <w:r w:rsidR="008F37AC" w:rsidRPr="00DD5D14">
        <w:t xml:space="preserve"> </w:t>
      </w:r>
      <w:r w:rsidR="008F37AC">
        <w:t>компетенция</w:t>
      </w:r>
      <w:r w:rsidR="008F37AC" w:rsidRPr="00DD5D14">
        <w:t xml:space="preserve"> </w:t>
      </w:r>
      <w:r w:rsidR="008F37AC">
        <w:t>муниципалит</w:t>
      </w:r>
      <w:r w:rsidR="008F37AC">
        <w:t>е</w:t>
      </w:r>
      <w:r w:rsidR="008F37AC">
        <w:t>тов</w:t>
      </w:r>
      <w:r w:rsidR="008F37AC" w:rsidRPr="00DD5D14">
        <w:t xml:space="preserve"> </w:t>
      </w:r>
      <w:r w:rsidR="008F37AC">
        <w:t>в</w:t>
      </w:r>
      <w:r w:rsidR="008F37AC" w:rsidRPr="00DD5D14">
        <w:t xml:space="preserve"> </w:t>
      </w:r>
      <w:r w:rsidR="008F37AC">
        <w:t>области</w:t>
      </w:r>
      <w:r w:rsidR="008F37AC" w:rsidRPr="00DD5D14">
        <w:t xml:space="preserve"> </w:t>
      </w:r>
      <w:r w:rsidR="008F37AC">
        <w:t>культуры</w:t>
      </w:r>
      <w:r w:rsidR="008F37AC" w:rsidRPr="00DD5D14">
        <w:t xml:space="preserve"> </w:t>
      </w:r>
      <w:r w:rsidR="008F37AC">
        <w:t>регулируются</w:t>
      </w:r>
      <w:r w:rsidR="008F37AC" w:rsidRPr="00DD5D14">
        <w:t xml:space="preserve"> </w:t>
      </w:r>
      <w:r w:rsidR="008F37AC">
        <w:t>Законом</w:t>
      </w:r>
      <w:r w:rsidR="008F37AC" w:rsidRPr="00DD5D14">
        <w:t xml:space="preserve"> </w:t>
      </w:r>
      <w:r w:rsidR="008F37AC">
        <w:t>о</w:t>
      </w:r>
      <w:r w:rsidR="008F37AC" w:rsidRPr="00DD5D14">
        <w:t xml:space="preserve"> </w:t>
      </w:r>
      <w:r w:rsidR="008F37AC">
        <w:t>культуре</w:t>
      </w:r>
      <w:r w:rsidR="008F37AC" w:rsidRPr="00DD5D14">
        <w:t xml:space="preserve"> </w:t>
      </w:r>
      <w:r w:rsidR="008F37AC">
        <w:t>и</w:t>
      </w:r>
      <w:r w:rsidR="008F37AC" w:rsidRPr="00DD5D14">
        <w:t xml:space="preserve"> </w:t>
      </w:r>
      <w:r w:rsidR="008F37AC">
        <w:t>Законом</w:t>
      </w:r>
      <w:r w:rsidR="008F37AC" w:rsidRPr="00DD5D14">
        <w:t xml:space="preserve"> </w:t>
      </w:r>
      <w:r w:rsidR="008F37AC">
        <w:t>о</w:t>
      </w:r>
      <w:r w:rsidR="008F37AC" w:rsidRPr="00DD5D14">
        <w:t xml:space="preserve"> </w:t>
      </w:r>
      <w:r w:rsidR="008F37AC">
        <w:t>местном</w:t>
      </w:r>
      <w:r w:rsidR="008F37AC" w:rsidRPr="00DD5D14">
        <w:t xml:space="preserve"> </w:t>
      </w:r>
      <w:r w:rsidR="008F37AC">
        <w:t>самоуправлении</w:t>
      </w:r>
      <w:r w:rsidR="008F37AC" w:rsidRPr="00DD5D14">
        <w:t xml:space="preserve"> </w:t>
      </w:r>
      <w:r w:rsidR="008F37AC" w:rsidRPr="0031249C">
        <w:t>(</w:t>
      </w:r>
      <w:r w:rsidR="008F37AC">
        <w:t>Официальный вестник Республики Македонии</w:t>
      </w:r>
      <w:r w:rsidR="008F37AC" w:rsidRPr="0031249C">
        <w:t xml:space="preserve"> </w:t>
      </w:r>
      <w:r w:rsidR="00B12974">
        <w:t>№</w:t>
      </w:r>
      <w:r w:rsidR="008F37AC" w:rsidRPr="0031249C">
        <w:t xml:space="preserve"> 5/2002). </w:t>
      </w:r>
      <w:r w:rsidR="008F37AC">
        <w:t>В</w:t>
      </w:r>
      <w:r w:rsidR="0088276E">
        <w:t> </w:t>
      </w:r>
      <w:r w:rsidR="008F37AC">
        <w:t>области</w:t>
      </w:r>
      <w:r w:rsidR="008F37AC" w:rsidRPr="000F7D98">
        <w:t xml:space="preserve"> </w:t>
      </w:r>
      <w:r w:rsidR="008F37AC">
        <w:t>культуры</w:t>
      </w:r>
      <w:r w:rsidR="008F37AC" w:rsidRPr="000F7D98">
        <w:t xml:space="preserve"> </w:t>
      </w:r>
      <w:r w:rsidR="008F37AC">
        <w:t>муниципалитеты</w:t>
      </w:r>
      <w:r w:rsidR="008F37AC" w:rsidRPr="000F7D98">
        <w:t xml:space="preserve"> </w:t>
      </w:r>
      <w:r w:rsidR="008F37AC">
        <w:t>обладают</w:t>
      </w:r>
      <w:r w:rsidR="008F37AC" w:rsidRPr="000F7D98">
        <w:t xml:space="preserve"> </w:t>
      </w:r>
      <w:r w:rsidR="008F37AC">
        <w:t>компетенцией</w:t>
      </w:r>
      <w:r w:rsidR="008F37AC" w:rsidRPr="000F7D98">
        <w:t xml:space="preserve"> </w:t>
      </w:r>
      <w:r w:rsidR="008F37AC">
        <w:t>оказывать</w:t>
      </w:r>
      <w:r w:rsidR="008F37AC" w:rsidRPr="000F7D98">
        <w:t xml:space="preserve"> </w:t>
      </w:r>
      <w:r w:rsidR="008F37AC">
        <w:t>инст</w:t>
      </w:r>
      <w:r w:rsidR="008F37AC">
        <w:t>и</w:t>
      </w:r>
      <w:r w:rsidR="008F37AC">
        <w:t>туциональную</w:t>
      </w:r>
      <w:r w:rsidR="008F37AC" w:rsidRPr="000F7D98">
        <w:t xml:space="preserve"> </w:t>
      </w:r>
      <w:r w:rsidR="008F37AC">
        <w:t>и</w:t>
      </w:r>
      <w:r w:rsidR="008F37AC" w:rsidRPr="000F7D98">
        <w:t xml:space="preserve"> </w:t>
      </w:r>
      <w:r w:rsidR="008F37AC">
        <w:t>финансовую</w:t>
      </w:r>
      <w:r w:rsidR="008F37AC" w:rsidRPr="000F7D98">
        <w:t xml:space="preserve"> </w:t>
      </w:r>
      <w:r w:rsidR="008F37AC">
        <w:t>поддержку</w:t>
      </w:r>
      <w:r w:rsidR="008F37AC" w:rsidRPr="000F7D98">
        <w:t xml:space="preserve"> </w:t>
      </w:r>
      <w:r w:rsidR="008F37AC">
        <w:t>учреждениям</w:t>
      </w:r>
      <w:r w:rsidR="008F37AC" w:rsidRPr="000F7D98">
        <w:t xml:space="preserve"> </w:t>
      </w:r>
      <w:r w:rsidR="008F37AC">
        <w:t>культуры</w:t>
      </w:r>
      <w:r w:rsidR="008F37AC" w:rsidRPr="000F7D98">
        <w:t xml:space="preserve"> </w:t>
      </w:r>
      <w:r w:rsidR="008F37AC">
        <w:t>и</w:t>
      </w:r>
      <w:r w:rsidR="008F37AC" w:rsidRPr="000F7D98">
        <w:t xml:space="preserve"> </w:t>
      </w:r>
      <w:r w:rsidR="008F37AC">
        <w:t>проектам</w:t>
      </w:r>
      <w:r w:rsidR="008F37AC" w:rsidRPr="000F7D98">
        <w:t xml:space="preserve">, </w:t>
      </w:r>
      <w:r w:rsidR="008F37AC">
        <w:t>способствующим сохранению фольклора, обычаев, старинных ремесел и анал</w:t>
      </w:r>
      <w:r w:rsidR="008F37AC">
        <w:t>о</w:t>
      </w:r>
      <w:r w:rsidR="008F37AC">
        <w:t>гичных культурных ценностей, путем организации культурных мероприятий и развития различных конкретных видов творчества</w:t>
      </w:r>
      <w:r w:rsidR="008F37AC" w:rsidRPr="0031249C">
        <w:t>.</w:t>
      </w:r>
    </w:p>
    <w:p w:rsidR="008F37AC" w:rsidRPr="0031249C" w:rsidRDefault="00736704" w:rsidP="008F37AC">
      <w:pPr>
        <w:pStyle w:val="SingleTxtGR"/>
      </w:pPr>
      <w:r>
        <w:t>116.</w:t>
      </w:r>
      <w:r>
        <w:tab/>
      </w:r>
      <w:r w:rsidR="008F37AC">
        <w:t>В</w:t>
      </w:r>
      <w:r w:rsidR="008F37AC" w:rsidRPr="000F7D98">
        <w:t xml:space="preserve"> </w:t>
      </w:r>
      <w:r w:rsidR="008F37AC">
        <w:t>реальной</w:t>
      </w:r>
      <w:r w:rsidR="008F37AC" w:rsidRPr="000F7D98">
        <w:t xml:space="preserve"> </w:t>
      </w:r>
      <w:r w:rsidR="008F37AC">
        <w:t>жизни</w:t>
      </w:r>
      <w:r w:rsidR="008F37AC" w:rsidRPr="000F7D98">
        <w:t xml:space="preserve"> </w:t>
      </w:r>
      <w:r w:rsidR="008F37AC">
        <w:t>согласно соответствующему законодательству уже</w:t>
      </w:r>
      <w:r w:rsidR="008F37AC" w:rsidRPr="000F7D98">
        <w:t xml:space="preserve"> </w:t>
      </w:r>
      <w:r w:rsidR="008F37AC">
        <w:t>ре</w:t>
      </w:r>
      <w:r w:rsidR="008F37AC">
        <w:t>а</w:t>
      </w:r>
      <w:r w:rsidR="008F37AC">
        <w:t>лизуется</w:t>
      </w:r>
      <w:r w:rsidR="008F37AC" w:rsidRPr="000F7D98">
        <w:t xml:space="preserve"> </w:t>
      </w:r>
      <w:r w:rsidR="008F37AC">
        <w:t>процесс</w:t>
      </w:r>
      <w:r w:rsidR="008F37AC" w:rsidRPr="000F7D98">
        <w:t xml:space="preserve"> </w:t>
      </w:r>
      <w:r w:rsidR="008F37AC">
        <w:t>децентрализации</w:t>
      </w:r>
      <w:r w:rsidR="008F37AC" w:rsidRPr="000F7D98">
        <w:t xml:space="preserve"> </w:t>
      </w:r>
      <w:r w:rsidR="008F37AC">
        <w:t>и</w:t>
      </w:r>
      <w:r w:rsidR="008F37AC" w:rsidRPr="000F7D98">
        <w:t xml:space="preserve"> </w:t>
      </w:r>
      <w:r w:rsidR="008F37AC">
        <w:t>передачи</w:t>
      </w:r>
      <w:r w:rsidR="008F37AC" w:rsidRPr="000F7D98">
        <w:t xml:space="preserve"> </w:t>
      </w:r>
      <w:r w:rsidR="008F37AC">
        <w:t>полномочий</w:t>
      </w:r>
      <w:r w:rsidR="008F37AC" w:rsidRPr="000F7D98">
        <w:t xml:space="preserve"> </w:t>
      </w:r>
      <w:r w:rsidR="008F37AC">
        <w:t>в</w:t>
      </w:r>
      <w:r w:rsidR="008F37AC" w:rsidRPr="000F7D98">
        <w:t xml:space="preserve"> </w:t>
      </w:r>
      <w:r w:rsidR="008F37AC">
        <w:t>области</w:t>
      </w:r>
      <w:r w:rsidR="008F37AC" w:rsidRPr="000F7D98">
        <w:t xml:space="preserve"> </w:t>
      </w:r>
      <w:r w:rsidR="008F37AC">
        <w:t>культуры</w:t>
      </w:r>
      <w:r w:rsidR="008F37AC" w:rsidRPr="000F7D98">
        <w:t xml:space="preserve">  </w:t>
      </w:r>
      <w:r w:rsidR="008F37AC">
        <w:t>с</w:t>
      </w:r>
      <w:r w:rsidR="008F37AC" w:rsidRPr="000F7D98">
        <w:t xml:space="preserve"> </w:t>
      </w:r>
      <w:r w:rsidR="008F37AC">
        <w:t>центрального</w:t>
      </w:r>
      <w:r w:rsidR="008F37AC" w:rsidRPr="000F7D98">
        <w:t xml:space="preserve"> </w:t>
      </w:r>
      <w:r w:rsidR="008F37AC">
        <w:t>на</w:t>
      </w:r>
      <w:r w:rsidR="0088276E">
        <w:t> </w:t>
      </w:r>
      <w:r w:rsidR="008F37AC">
        <w:t>местный</w:t>
      </w:r>
      <w:r w:rsidR="0088276E">
        <w:t> </w:t>
      </w:r>
      <w:r w:rsidR="008F37AC">
        <w:t>уровень</w:t>
      </w:r>
      <w:r w:rsidR="0088276E">
        <w:t>. </w:t>
      </w:r>
      <w:r w:rsidR="008F37AC">
        <w:t>Поэтому в настоящее время как наци</w:t>
      </w:r>
      <w:r w:rsidR="008F37AC">
        <w:t>о</w:t>
      </w:r>
      <w:r w:rsidR="008F37AC">
        <w:t>нальные, так и местные органы уделяют должное внимание, поощряют и с</w:t>
      </w:r>
      <w:r w:rsidR="008F37AC">
        <w:t>о</w:t>
      </w:r>
      <w:r w:rsidR="008F37AC">
        <w:t>храняют культурное разнообразие и традиции всех общин Республики Макед</w:t>
      </w:r>
      <w:r w:rsidR="008F37AC">
        <w:t>о</w:t>
      </w:r>
      <w:r w:rsidR="008F37AC">
        <w:t>нии</w:t>
      </w:r>
      <w:r w:rsidR="008F37AC" w:rsidRPr="0031249C">
        <w:t>.</w:t>
      </w:r>
    </w:p>
    <w:p w:rsidR="008F37AC" w:rsidRPr="0031249C" w:rsidRDefault="00736704" w:rsidP="008F37AC">
      <w:pPr>
        <w:pStyle w:val="SingleTxtGR"/>
      </w:pPr>
      <w:r>
        <w:t>117.</w:t>
      </w:r>
      <w:r>
        <w:tab/>
      </w:r>
      <w:r w:rsidR="008F37AC">
        <w:t>Что</w:t>
      </w:r>
      <w:r w:rsidR="008F37AC" w:rsidRPr="00A7793F">
        <w:t xml:space="preserve"> </w:t>
      </w:r>
      <w:r w:rsidR="008F37AC">
        <w:t>касается</w:t>
      </w:r>
      <w:r w:rsidR="008F37AC" w:rsidRPr="00A7793F">
        <w:t xml:space="preserve"> </w:t>
      </w:r>
      <w:r w:rsidR="008F37AC">
        <w:t>поощрения</w:t>
      </w:r>
      <w:r w:rsidR="008F37AC" w:rsidRPr="00A7793F">
        <w:t xml:space="preserve">, </w:t>
      </w:r>
      <w:r w:rsidR="008F37AC">
        <w:t>действенной</w:t>
      </w:r>
      <w:r w:rsidR="008F37AC" w:rsidRPr="00A7793F">
        <w:t xml:space="preserve"> </w:t>
      </w:r>
      <w:r w:rsidR="008F37AC">
        <w:t>защиты</w:t>
      </w:r>
      <w:r w:rsidR="008F37AC" w:rsidRPr="00A7793F">
        <w:t xml:space="preserve"> </w:t>
      </w:r>
      <w:r w:rsidR="008F37AC">
        <w:t>и</w:t>
      </w:r>
      <w:r w:rsidR="008F37AC" w:rsidRPr="00A7793F">
        <w:t xml:space="preserve"> </w:t>
      </w:r>
      <w:r w:rsidR="008F37AC">
        <w:t>развития</w:t>
      </w:r>
      <w:r w:rsidR="008F37AC" w:rsidRPr="00A7793F">
        <w:t xml:space="preserve"> </w:t>
      </w:r>
      <w:r w:rsidR="008F37AC">
        <w:t>традиций</w:t>
      </w:r>
      <w:r w:rsidR="008F37AC" w:rsidRPr="00A7793F">
        <w:t xml:space="preserve"> </w:t>
      </w:r>
      <w:r w:rsidR="008F37AC">
        <w:t>и</w:t>
      </w:r>
      <w:r w:rsidR="008F37AC" w:rsidRPr="00A7793F">
        <w:t xml:space="preserve"> </w:t>
      </w:r>
      <w:r w:rsidR="008F37AC">
        <w:t>м</w:t>
      </w:r>
      <w:r w:rsidR="008F37AC">
        <w:t>а</w:t>
      </w:r>
      <w:r w:rsidR="008F37AC">
        <w:t>териального</w:t>
      </w:r>
      <w:r w:rsidR="008F37AC" w:rsidRPr="00A7793F">
        <w:t xml:space="preserve"> </w:t>
      </w:r>
      <w:r w:rsidR="008F37AC">
        <w:t>культурного</w:t>
      </w:r>
      <w:r w:rsidR="008F37AC" w:rsidRPr="00A7793F">
        <w:t xml:space="preserve"> </w:t>
      </w:r>
      <w:r w:rsidR="008F37AC">
        <w:t>наследия</w:t>
      </w:r>
      <w:r w:rsidR="008F37AC" w:rsidRPr="00A7793F">
        <w:t xml:space="preserve"> </w:t>
      </w:r>
      <w:r w:rsidR="008F37AC">
        <w:t>различных</w:t>
      </w:r>
      <w:r w:rsidR="008F37AC" w:rsidRPr="00A7793F">
        <w:t xml:space="preserve"> </w:t>
      </w:r>
      <w:r w:rsidR="008F37AC">
        <w:t>общин</w:t>
      </w:r>
      <w:r w:rsidR="008F37AC" w:rsidRPr="00A7793F">
        <w:t xml:space="preserve">, </w:t>
      </w:r>
      <w:r w:rsidR="008F37AC">
        <w:t>то</w:t>
      </w:r>
      <w:r w:rsidR="008F37AC" w:rsidRPr="00A7793F">
        <w:t xml:space="preserve"> </w:t>
      </w:r>
      <w:r w:rsidR="008F37AC">
        <w:t>этот</w:t>
      </w:r>
      <w:r w:rsidR="008F37AC" w:rsidRPr="00A7793F">
        <w:t xml:space="preserve"> </w:t>
      </w:r>
      <w:r w:rsidR="008F37AC">
        <w:t>Закон предусма</w:t>
      </w:r>
      <w:r w:rsidR="008F37AC">
        <w:t>т</w:t>
      </w:r>
      <w:r w:rsidR="008F37AC">
        <w:t>ривает</w:t>
      </w:r>
      <w:r w:rsidR="008F37AC" w:rsidRPr="00A7793F">
        <w:t xml:space="preserve">, </w:t>
      </w:r>
      <w:r w:rsidR="008F37AC">
        <w:t>что</w:t>
      </w:r>
      <w:r w:rsidR="008F37AC" w:rsidRPr="00A7793F">
        <w:t xml:space="preserve"> </w:t>
      </w:r>
      <w:r w:rsidR="008F37AC">
        <w:t>охрана</w:t>
      </w:r>
      <w:r w:rsidR="008F37AC" w:rsidRPr="00A7793F">
        <w:t xml:space="preserve"> </w:t>
      </w:r>
      <w:r w:rsidR="008F37AC">
        <w:t>и</w:t>
      </w:r>
      <w:r w:rsidR="008F37AC" w:rsidRPr="00A7793F">
        <w:t xml:space="preserve"> </w:t>
      </w:r>
      <w:r w:rsidR="008F37AC">
        <w:t>использование</w:t>
      </w:r>
      <w:r w:rsidR="008F37AC" w:rsidRPr="00A7793F">
        <w:t xml:space="preserve"> </w:t>
      </w:r>
      <w:r w:rsidR="008F37AC">
        <w:t>предметов</w:t>
      </w:r>
      <w:r w:rsidR="008F37AC" w:rsidRPr="00A7793F">
        <w:t xml:space="preserve"> </w:t>
      </w:r>
      <w:r w:rsidR="008F37AC">
        <w:t>материального</w:t>
      </w:r>
      <w:r w:rsidR="008F37AC" w:rsidRPr="00A7793F">
        <w:t xml:space="preserve"> </w:t>
      </w:r>
      <w:r w:rsidR="008F37AC">
        <w:t>и</w:t>
      </w:r>
      <w:r w:rsidR="008F37AC" w:rsidRPr="00A7793F">
        <w:t xml:space="preserve"> </w:t>
      </w:r>
      <w:r w:rsidR="008F37AC">
        <w:t>нематериальн</w:t>
      </w:r>
      <w:r w:rsidR="008F37AC">
        <w:t>о</w:t>
      </w:r>
      <w:r w:rsidR="008F37AC">
        <w:t>го</w:t>
      </w:r>
      <w:r w:rsidR="008F37AC" w:rsidRPr="00A7793F">
        <w:t xml:space="preserve"> </w:t>
      </w:r>
      <w:r w:rsidR="008F37AC">
        <w:t>творчества</w:t>
      </w:r>
      <w:r w:rsidR="008F37AC" w:rsidRPr="00A7793F">
        <w:t xml:space="preserve">, </w:t>
      </w:r>
      <w:r w:rsidR="008F37AC">
        <w:t>в</w:t>
      </w:r>
      <w:r w:rsidR="008F37AC" w:rsidRPr="00A7793F">
        <w:t xml:space="preserve"> </w:t>
      </w:r>
      <w:r w:rsidR="008F37AC">
        <w:t>качестве</w:t>
      </w:r>
      <w:r w:rsidR="008F37AC" w:rsidRPr="00A7793F">
        <w:t xml:space="preserve">  </w:t>
      </w:r>
      <w:r w:rsidR="008F37AC">
        <w:t>общего культурного богатства,  принадлежащего всем гражданам Республики Македонии, регулируются нормативными актами в ряде  областей</w:t>
      </w:r>
      <w:r w:rsidR="008F37AC" w:rsidRPr="0031249C">
        <w:t xml:space="preserve">. </w:t>
      </w:r>
    </w:p>
    <w:p w:rsidR="008F37AC" w:rsidRPr="0031249C" w:rsidRDefault="0013385A" w:rsidP="008F37AC">
      <w:pPr>
        <w:pStyle w:val="SingleTxtGR"/>
      </w:pPr>
      <w:r>
        <w:br w:type="page"/>
      </w:r>
      <w:r w:rsidR="00736704">
        <w:t>118.</w:t>
      </w:r>
      <w:r w:rsidR="00736704">
        <w:tab/>
      </w:r>
      <w:r w:rsidR="008F37AC">
        <w:t>Закон</w:t>
      </w:r>
      <w:r w:rsidR="008F37AC" w:rsidRPr="009652B4">
        <w:t xml:space="preserve"> </w:t>
      </w:r>
      <w:r w:rsidR="008F37AC">
        <w:t>об</w:t>
      </w:r>
      <w:r w:rsidR="008F37AC" w:rsidRPr="009652B4">
        <w:t xml:space="preserve"> </w:t>
      </w:r>
      <w:r w:rsidR="008F37AC">
        <w:t>охране</w:t>
      </w:r>
      <w:r w:rsidR="008F37AC" w:rsidRPr="009652B4">
        <w:t xml:space="preserve"> </w:t>
      </w:r>
      <w:r w:rsidR="008F37AC">
        <w:t>культурного</w:t>
      </w:r>
      <w:r w:rsidR="008F37AC" w:rsidRPr="009652B4">
        <w:t xml:space="preserve"> </w:t>
      </w:r>
      <w:r w:rsidR="008F37AC">
        <w:t>наследия</w:t>
      </w:r>
      <w:r w:rsidR="008F37AC" w:rsidRPr="009652B4">
        <w:t xml:space="preserve"> </w:t>
      </w:r>
      <w:r w:rsidR="008F37AC" w:rsidRPr="0031249C">
        <w:t>(</w:t>
      </w:r>
      <w:r w:rsidR="008F37AC">
        <w:t>Официальный</w:t>
      </w:r>
      <w:r w:rsidR="008F37AC" w:rsidRPr="009652B4">
        <w:t xml:space="preserve"> </w:t>
      </w:r>
      <w:r w:rsidR="008F37AC">
        <w:t>вестник</w:t>
      </w:r>
      <w:r w:rsidR="008F37AC" w:rsidRPr="009652B4">
        <w:t xml:space="preserve"> </w:t>
      </w:r>
      <w:r w:rsidR="008F37AC">
        <w:t>Республ</w:t>
      </w:r>
      <w:r w:rsidR="008F37AC">
        <w:t>и</w:t>
      </w:r>
      <w:r w:rsidR="008F37AC">
        <w:t>ки</w:t>
      </w:r>
      <w:r w:rsidR="008F37AC" w:rsidRPr="009652B4">
        <w:t xml:space="preserve"> </w:t>
      </w:r>
      <w:r w:rsidR="008F37AC">
        <w:t xml:space="preserve">Македонии </w:t>
      </w:r>
      <w:r w:rsidR="00FB2246">
        <w:t>№</w:t>
      </w:r>
      <w:r w:rsidR="008F37AC">
        <w:t xml:space="preserve"> 20/04,</w:t>
      </w:r>
      <w:r w:rsidR="008F37AC" w:rsidRPr="0031249C">
        <w:t xml:space="preserve"> 115/07, 18/11 </w:t>
      </w:r>
      <w:r w:rsidR="008F37AC">
        <w:t>и</w:t>
      </w:r>
      <w:r w:rsidR="008F37AC" w:rsidRPr="0031249C">
        <w:t xml:space="preserve"> 148/11), </w:t>
      </w:r>
      <w:r w:rsidR="008F37AC">
        <w:t>который</w:t>
      </w:r>
      <w:r w:rsidR="008F37AC" w:rsidRPr="009652B4">
        <w:t xml:space="preserve"> </w:t>
      </w:r>
      <w:r w:rsidR="008F37AC">
        <w:t>является</w:t>
      </w:r>
      <w:r w:rsidR="008F37AC" w:rsidRPr="009652B4">
        <w:t xml:space="preserve"> </w:t>
      </w:r>
      <w:r w:rsidR="008F37AC">
        <w:t>основным</w:t>
      </w:r>
      <w:r w:rsidR="008F37AC" w:rsidRPr="009652B4">
        <w:t xml:space="preserve"> </w:t>
      </w:r>
      <w:r w:rsidR="008F37AC">
        <w:t>з</w:t>
      </w:r>
      <w:r w:rsidR="008F37AC">
        <w:t>а</w:t>
      </w:r>
      <w:r w:rsidR="008F37AC">
        <w:t>коном</w:t>
      </w:r>
      <w:r w:rsidR="008F37AC" w:rsidRPr="009652B4">
        <w:t xml:space="preserve">, </w:t>
      </w:r>
      <w:r w:rsidR="008F37AC">
        <w:t>касающимся</w:t>
      </w:r>
      <w:r w:rsidR="008F37AC" w:rsidRPr="009652B4">
        <w:t xml:space="preserve"> </w:t>
      </w:r>
      <w:r w:rsidR="008F37AC">
        <w:t>охраны</w:t>
      </w:r>
      <w:r w:rsidR="008F37AC" w:rsidRPr="009652B4">
        <w:t xml:space="preserve"> </w:t>
      </w:r>
      <w:r w:rsidR="008F37AC">
        <w:t>культурного</w:t>
      </w:r>
      <w:r w:rsidR="008F37AC" w:rsidRPr="009652B4">
        <w:t xml:space="preserve"> </w:t>
      </w:r>
      <w:r w:rsidR="008F37AC">
        <w:t>наследия</w:t>
      </w:r>
      <w:r w:rsidR="008F37AC" w:rsidRPr="009652B4">
        <w:t xml:space="preserve">, </w:t>
      </w:r>
      <w:r w:rsidR="008F37AC">
        <w:t>регулирует</w:t>
      </w:r>
      <w:r w:rsidR="008F37AC" w:rsidRPr="009652B4">
        <w:t xml:space="preserve"> </w:t>
      </w:r>
      <w:r w:rsidR="008F37AC">
        <w:t>вопросы</w:t>
      </w:r>
      <w:r w:rsidR="008F37AC" w:rsidRPr="009652B4">
        <w:t xml:space="preserve">, </w:t>
      </w:r>
      <w:r w:rsidR="008F37AC">
        <w:t>име</w:t>
      </w:r>
      <w:r w:rsidR="008F37AC">
        <w:t>ю</w:t>
      </w:r>
      <w:r w:rsidR="008F37AC">
        <w:t>щие</w:t>
      </w:r>
      <w:r w:rsidR="008F37AC" w:rsidRPr="009652B4">
        <w:t xml:space="preserve"> </w:t>
      </w:r>
      <w:r w:rsidR="008F37AC">
        <w:t>большое</w:t>
      </w:r>
      <w:r w:rsidR="008F37AC" w:rsidRPr="009652B4">
        <w:t xml:space="preserve"> </w:t>
      </w:r>
      <w:r w:rsidR="008F37AC">
        <w:t>значение</w:t>
      </w:r>
      <w:r w:rsidR="008F37AC" w:rsidRPr="009652B4">
        <w:t xml:space="preserve"> </w:t>
      </w:r>
      <w:r w:rsidR="008F37AC">
        <w:t>для</w:t>
      </w:r>
      <w:r w:rsidR="008F37AC" w:rsidRPr="009652B4">
        <w:t xml:space="preserve"> </w:t>
      </w:r>
      <w:r w:rsidR="008F37AC">
        <w:t>единства</w:t>
      </w:r>
      <w:r w:rsidR="008F37AC" w:rsidRPr="009652B4">
        <w:t xml:space="preserve"> </w:t>
      </w:r>
      <w:r w:rsidR="008F37AC">
        <w:t>системы</w:t>
      </w:r>
      <w:r w:rsidR="008F37AC" w:rsidRPr="009652B4">
        <w:t xml:space="preserve"> </w:t>
      </w:r>
      <w:r w:rsidR="008F37AC">
        <w:t>охраны</w:t>
      </w:r>
      <w:r w:rsidR="008F37AC" w:rsidRPr="009652B4">
        <w:t xml:space="preserve">  </w:t>
      </w:r>
      <w:r w:rsidR="008F37AC">
        <w:t>культурного</w:t>
      </w:r>
      <w:r w:rsidR="008F37AC" w:rsidRPr="009652B4">
        <w:t xml:space="preserve"> </w:t>
      </w:r>
      <w:r w:rsidR="008F37AC">
        <w:t>наследия</w:t>
      </w:r>
      <w:r w:rsidR="008F37AC" w:rsidRPr="009652B4">
        <w:t xml:space="preserve">, </w:t>
      </w:r>
      <w:r w:rsidR="008F37AC">
        <w:t>хотя</w:t>
      </w:r>
      <w:r w:rsidR="008F37AC" w:rsidRPr="009652B4">
        <w:t xml:space="preserve"> </w:t>
      </w:r>
      <w:r w:rsidR="008F37AC">
        <w:t>система охраны нематериального и материального культурного наследия  включает также и другие</w:t>
      </w:r>
      <w:r w:rsidR="008F37AC" w:rsidRPr="009652B4">
        <w:t xml:space="preserve"> </w:t>
      </w:r>
      <w:r w:rsidR="008F37AC">
        <w:t>специальные</w:t>
      </w:r>
      <w:r w:rsidR="008F37AC" w:rsidRPr="009652B4">
        <w:t xml:space="preserve"> </w:t>
      </w:r>
      <w:r w:rsidR="008F37AC">
        <w:t>законы, относящиеся к определенным</w:t>
      </w:r>
      <w:r w:rsidR="008F37AC" w:rsidRPr="0031249C">
        <w:t xml:space="preserve"> </w:t>
      </w:r>
      <w:r w:rsidR="008F37AC">
        <w:t>видам деятельности по охране предметов движимого культурного наследия в зависимости от вида (музейные, библиотечные и аудиовизуальные предметы), которые согласуются с соответствующими международными соглашениями</w:t>
      </w:r>
      <w:r w:rsidR="008F37AC" w:rsidRPr="0031249C">
        <w:t>.</w:t>
      </w:r>
    </w:p>
    <w:p w:rsidR="008F37AC" w:rsidRPr="0031249C" w:rsidRDefault="00736704" w:rsidP="008F37AC">
      <w:pPr>
        <w:pStyle w:val="SingleTxtGR"/>
      </w:pPr>
      <w:r>
        <w:t>119.</w:t>
      </w:r>
      <w:r>
        <w:tab/>
      </w:r>
      <w:r w:rsidR="008F37AC">
        <w:t>Общая</w:t>
      </w:r>
      <w:r w:rsidR="008F37AC" w:rsidRPr="00D31866">
        <w:t xml:space="preserve"> </w:t>
      </w:r>
      <w:r w:rsidR="008F37AC">
        <w:t>концепция</w:t>
      </w:r>
      <w:r w:rsidR="008F37AC" w:rsidRPr="00D31866">
        <w:t xml:space="preserve"> </w:t>
      </w:r>
      <w:r w:rsidR="008F37AC">
        <w:t>Закона</w:t>
      </w:r>
      <w:r w:rsidR="008F37AC" w:rsidRPr="00D31866">
        <w:t xml:space="preserve"> </w:t>
      </w:r>
      <w:r w:rsidR="008F37AC">
        <w:t>о</w:t>
      </w:r>
      <w:r w:rsidR="008F37AC" w:rsidRPr="00D31866">
        <w:t xml:space="preserve"> </w:t>
      </w:r>
      <w:r w:rsidR="008F37AC">
        <w:t>защите</w:t>
      </w:r>
      <w:r w:rsidR="008F37AC" w:rsidRPr="00D31866">
        <w:t xml:space="preserve"> </w:t>
      </w:r>
      <w:r w:rsidR="008F37AC">
        <w:t>культурного</w:t>
      </w:r>
      <w:r w:rsidR="008F37AC" w:rsidRPr="00D31866">
        <w:t xml:space="preserve"> </w:t>
      </w:r>
      <w:r w:rsidR="008F37AC">
        <w:t>наследия</w:t>
      </w:r>
      <w:r w:rsidR="008F37AC" w:rsidRPr="0031249C">
        <w:t xml:space="preserve"> </w:t>
      </w:r>
      <w:r w:rsidR="008F37AC">
        <w:t>заключается</w:t>
      </w:r>
      <w:r w:rsidR="008F37AC" w:rsidRPr="00D31866">
        <w:t xml:space="preserve"> </w:t>
      </w:r>
      <w:r w:rsidR="008F37AC">
        <w:t>в</w:t>
      </w:r>
      <w:r w:rsidR="008F37AC" w:rsidRPr="00D31866">
        <w:t xml:space="preserve"> </w:t>
      </w:r>
      <w:r w:rsidR="008F37AC">
        <w:t>том</w:t>
      </w:r>
      <w:r w:rsidR="008F37AC" w:rsidRPr="00D31866">
        <w:t xml:space="preserve">, </w:t>
      </w:r>
      <w:r w:rsidR="008F37AC">
        <w:t>что</w:t>
      </w:r>
      <w:r w:rsidR="008F37AC" w:rsidRPr="00D31866">
        <w:t xml:space="preserve"> </w:t>
      </w:r>
      <w:r w:rsidR="008F37AC">
        <w:t>культурное наследие является основной ценностью Республики</w:t>
      </w:r>
      <w:r w:rsidR="008F37AC" w:rsidRPr="002C3F2F">
        <w:t xml:space="preserve"> </w:t>
      </w:r>
      <w:r w:rsidR="008F37AC">
        <w:t>Мак</w:t>
      </w:r>
      <w:r w:rsidR="008F37AC">
        <w:t>е</w:t>
      </w:r>
      <w:r w:rsidR="008F37AC">
        <w:t>донии</w:t>
      </w:r>
      <w:r w:rsidR="008F37AC" w:rsidRPr="002C3F2F">
        <w:t xml:space="preserve">; </w:t>
      </w:r>
      <w:r w:rsidR="008F37AC">
        <w:t>его</w:t>
      </w:r>
      <w:r w:rsidR="008F37AC" w:rsidRPr="002C3F2F">
        <w:t xml:space="preserve"> </w:t>
      </w:r>
      <w:r w:rsidR="008F37AC">
        <w:t>охрана</w:t>
      </w:r>
      <w:r w:rsidR="008F37AC" w:rsidRPr="0031249C">
        <w:t xml:space="preserve"> </w:t>
      </w:r>
      <w:r w:rsidR="008F37AC">
        <w:t>является</w:t>
      </w:r>
      <w:r w:rsidR="008F37AC" w:rsidRPr="002C3F2F">
        <w:t xml:space="preserve"> </w:t>
      </w:r>
      <w:r w:rsidR="008F37AC">
        <w:t>общественным</w:t>
      </w:r>
      <w:r w:rsidR="008F37AC" w:rsidRPr="002C3F2F">
        <w:t xml:space="preserve"> </w:t>
      </w:r>
      <w:r w:rsidR="008F37AC">
        <w:t>интересом</w:t>
      </w:r>
      <w:r w:rsidR="008F37AC" w:rsidRPr="002C3F2F">
        <w:t xml:space="preserve">, </w:t>
      </w:r>
      <w:r w:rsidR="008F37AC">
        <w:t>эта</w:t>
      </w:r>
      <w:r w:rsidR="008F37AC" w:rsidRPr="002C3F2F">
        <w:t xml:space="preserve"> </w:t>
      </w:r>
      <w:r w:rsidR="008F37AC">
        <w:t>охрана</w:t>
      </w:r>
      <w:r w:rsidR="008F37AC" w:rsidRPr="002C3F2F">
        <w:t xml:space="preserve"> </w:t>
      </w:r>
      <w:r w:rsidR="008F37AC">
        <w:t>осуществл</w:t>
      </w:r>
      <w:r w:rsidR="008F37AC">
        <w:t>я</w:t>
      </w:r>
      <w:r w:rsidR="008F37AC">
        <w:t>ется</w:t>
      </w:r>
      <w:r w:rsidR="008F37AC" w:rsidRPr="002C3F2F">
        <w:t xml:space="preserve"> </w:t>
      </w:r>
      <w:r w:rsidR="008F37AC">
        <w:t>в</w:t>
      </w:r>
      <w:r w:rsidR="008F37AC" w:rsidRPr="002C3F2F">
        <w:t xml:space="preserve"> </w:t>
      </w:r>
      <w:r w:rsidR="008F37AC">
        <w:t>с</w:t>
      </w:r>
      <w:r w:rsidR="008F37AC">
        <w:t>о</w:t>
      </w:r>
      <w:r w:rsidR="008F37AC">
        <w:t>ответствии</w:t>
      </w:r>
      <w:r w:rsidR="008F37AC" w:rsidRPr="002C3F2F">
        <w:t xml:space="preserve"> </w:t>
      </w:r>
      <w:r w:rsidR="008F37AC">
        <w:t>с</w:t>
      </w:r>
      <w:r w:rsidR="008F37AC" w:rsidRPr="002C3F2F">
        <w:t xml:space="preserve"> </w:t>
      </w:r>
      <w:r w:rsidR="008F37AC">
        <w:t>ее</w:t>
      </w:r>
      <w:r w:rsidR="008F37AC" w:rsidRPr="002C3F2F">
        <w:t xml:space="preserve"> </w:t>
      </w:r>
      <w:r w:rsidR="008F37AC">
        <w:t>ценностями</w:t>
      </w:r>
      <w:r w:rsidR="008F37AC" w:rsidRPr="002C3F2F">
        <w:t xml:space="preserve">, </w:t>
      </w:r>
      <w:r w:rsidR="008F37AC">
        <w:t>значением</w:t>
      </w:r>
      <w:r w:rsidR="008F37AC" w:rsidRPr="002C3F2F">
        <w:t xml:space="preserve"> </w:t>
      </w:r>
      <w:r w:rsidR="008F37AC">
        <w:t>и</w:t>
      </w:r>
      <w:r w:rsidR="008F37AC" w:rsidRPr="002C3F2F">
        <w:t xml:space="preserve"> </w:t>
      </w:r>
      <w:r w:rsidR="008F37AC">
        <w:t>степенью</w:t>
      </w:r>
      <w:r w:rsidR="008F37AC" w:rsidRPr="002C3F2F">
        <w:t xml:space="preserve"> </w:t>
      </w:r>
      <w:r w:rsidR="008F37AC">
        <w:t>угрозы</w:t>
      </w:r>
      <w:r w:rsidR="008F37AC" w:rsidRPr="002C3F2F">
        <w:t xml:space="preserve"> </w:t>
      </w:r>
      <w:r w:rsidR="008F37AC">
        <w:t>независимо</w:t>
      </w:r>
      <w:r w:rsidR="008F37AC" w:rsidRPr="002C3F2F">
        <w:t xml:space="preserve"> </w:t>
      </w:r>
      <w:r w:rsidR="008F37AC">
        <w:t>от</w:t>
      </w:r>
      <w:r w:rsidR="008F37AC" w:rsidRPr="002C3F2F">
        <w:t xml:space="preserve"> </w:t>
      </w:r>
      <w:r w:rsidR="008F37AC">
        <w:t>вр</w:t>
      </w:r>
      <w:r w:rsidR="008F37AC">
        <w:t>е</w:t>
      </w:r>
      <w:r w:rsidR="008F37AC">
        <w:t>мени</w:t>
      </w:r>
      <w:r w:rsidR="008F37AC" w:rsidRPr="002C3F2F">
        <w:t xml:space="preserve">, </w:t>
      </w:r>
      <w:r w:rsidR="008F37AC">
        <w:t>места</w:t>
      </w:r>
      <w:r w:rsidR="008F37AC" w:rsidRPr="002C3F2F">
        <w:t xml:space="preserve"> </w:t>
      </w:r>
      <w:r w:rsidR="008F37AC">
        <w:t>и</w:t>
      </w:r>
      <w:r w:rsidR="008F37AC" w:rsidRPr="002C3F2F">
        <w:t xml:space="preserve"> </w:t>
      </w:r>
      <w:r w:rsidR="008F37AC">
        <w:t>способа</w:t>
      </w:r>
      <w:r w:rsidR="008F37AC" w:rsidRPr="002C3F2F">
        <w:t xml:space="preserve"> </w:t>
      </w:r>
      <w:r w:rsidR="008F37AC">
        <w:t>изготовления</w:t>
      </w:r>
      <w:r w:rsidR="008F37AC" w:rsidRPr="002C3F2F">
        <w:t xml:space="preserve">, </w:t>
      </w:r>
      <w:r w:rsidR="008F37AC">
        <w:t>создателя</w:t>
      </w:r>
      <w:r w:rsidR="008F37AC" w:rsidRPr="002C3F2F">
        <w:t xml:space="preserve">, </w:t>
      </w:r>
      <w:r w:rsidR="008F37AC">
        <w:t>владельца</w:t>
      </w:r>
      <w:r w:rsidR="008F37AC" w:rsidRPr="002C3F2F">
        <w:t xml:space="preserve"> </w:t>
      </w:r>
      <w:r w:rsidR="008F37AC">
        <w:t>или</w:t>
      </w:r>
      <w:r w:rsidR="008F37AC" w:rsidRPr="002C3F2F">
        <w:t xml:space="preserve"> </w:t>
      </w:r>
      <w:r w:rsidR="008F37AC">
        <w:t>держателя</w:t>
      </w:r>
      <w:r w:rsidR="008F37AC" w:rsidRPr="002C3F2F">
        <w:t xml:space="preserve"> </w:t>
      </w:r>
      <w:r w:rsidR="008F37AC">
        <w:t>предмета</w:t>
      </w:r>
      <w:r w:rsidR="008F37AC" w:rsidRPr="002C3F2F">
        <w:t xml:space="preserve"> </w:t>
      </w:r>
      <w:r w:rsidR="008F37AC">
        <w:t>и</w:t>
      </w:r>
      <w:r w:rsidR="008F37AC" w:rsidRPr="002C3F2F">
        <w:t xml:space="preserve"> </w:t>
      </w:r>
      <w:r w:rsidR="008F37AC">
        <w:t>независимо</w:t>
      </w:r>
      <w:r w:rsidR="008F37AC" w:rsidRPr="002C3F2F">
        <w:t xml:space="preserve"> </w:t>
      </w:r>
      <w:r w:rsidR="008F37AC">
        <w:t>от</w:t>
      </w:r>
      <w:r w:rsidR="008F37AC" w:rsidRPr="002C3F2F">
        <w:t xml:space="preserve"> </w:t>
      </w:r>
      <w:r w:rsidR="008F37AC">
        <w:t>светского</w:t>
      </w:r>
      <w:r w:rsidR="008F37AC" w:rsidRPr="002C3F2F">
        <w:t xml:space="preserve"> </w:t>
      </w:r>
      <w:r w:rsidR="008F37AC">
        <w:t>или</w:t>
      </w:r>
      <w:r w:rsidR="008F37AC" w:rsidRPr="002C3F2F">
        <w:t xml:space="preserve"> </w:t>
      </w:r>
      <w:r w:rsidR="008F37AC">
        <w:t>религиозного</w:t>
      </w:r>
      <w:r w:rsidR="008F37AC" w:rsidRPr="002C3F2F">
        <w:t xml:space="preserve"> </w:t>
      </w:r>
      <w:r w:rsidR="008F37AC">
        <w:t>характера</w:t>
      </w:r>
      <w:r w:rsidR="008F37AC" w:rsidRPr="002C3F2F">
        <w:t xml:space="preserve"> </w:t>
      </w:r>
      <w:r w:rsidR="008F37AC">
        <w:t>и</w:t>
      </w:r>
      <w:r w:rsidR="008F37AC" w:rsidRPr="002C3F2F">
        <w:t xml:space="preserve"> </w:t>
      </w:r>
      <w:r w:rsidR="008F37AC">
        <w:t>религии</w:t>
      </w:r>
      <w:r w:rsidR="008F37AC" w:rsidRPr="002C3F2F">
        <w:t xml:space="preserve">, </w:t>
      </w:r>
      <w:r w:rsidR="008F37AC">
        <w:t>к</w:t>
      </w:r>
      <w:r w:rsidR="008F37AC" w:rsidRPr="002C3F2F">
        <w:t xml:space="preserve"> </w:t>
      </w:r>
      <w:r w:rsidR="008F37AC">
        <w:t>которой</w:t>
      </w:r>
      <w:r w:rsidR="008F37AC" w:rsidRPr="002C3F2F">
        <w:t xml:space="preserve"> </w:t>
      </w:r>
      <w:r w:rsidR="008F37AC">
        <w:t>этот</w:t>
      </w:r>
      <w:r w:rsidR="008F37AC" w:rsidRPr="002C3F2F">
        <w:t xml:space="preserve"> </w:t>
      </w:r>
      <w:r w:rsidR="008F37AC">
        <w:t>предмет</w:t>
      </w:r>
      <w:r w:rsidR="008F37AC" w:rsidRPr="002C3F2F">
        <w:t xml:space="preserve"> </w:t>
      </w:r>
      <w:r w:rsidR="008F37AC">
        <w:t>относиться</w:t>
      </w:r>
      <w:r w:rsidR="008F37AC" w:rsidRPr="0031249C">
        <w:t>.</w:t>
      </w:r>
    </w:p>
    <w:p w:rsidR="008F37AC" w:rsidRPr="0031249C" w:rsidRDefault="00736704" w:rsidP="008F37AC">
      <w:pPr>
        <w:pStyle w:val="SingleTxtGR"/>
      </w:pPr>
      <w:r>
        <w:t>120.</w:t>
      </w:r>
      <w:r>
        <w:tab/>
      </w:r>
      <w:r w:rsidR="008F37AC">
        <w:t>Закон</w:t>
      </w:r>
      <w:r w:rsidR="008F37AC" w:rsidRPr="00FE361C">
        <w:t xml:space="preserve"> </w:t>
      </w:r>
      <w:r w:rsidR="008F37AC">
        <w:t>о</w:t>
      </w:r>
      <w:r w:rsidR="008F37AC" w:rsidRPr="00FE361C">
        <w:t xml:space="preserve"> </w:t>
      </w:r>
      <w:r w:rsidR="008F37AC">
        <w:t>библиотеках</w:t>
      </w:r>
      <w:r w:rsidR="008F37AC" w:rsidRPr="00FE361C">
        <w:t xml:space="preserve">, </w:t>
      </w:r>
      <w:r w:rsidR="008F37AC">
        <w:t>Закон</w:t>
      </w:r>
      <w:r w:rsidR="008F37AC" w:rsidRPr="00FE361C">
        <w:t xml:space="preserve"> </w:t>
      </w:r>
      <w:r w:rsidR="008F37AC">
        <w:t>о</w:t>
      </w:r>
      <w:r w:rsidR="008F37AC" w:rsidRPr="00FE361C">
        <w:t xml:space="preserve"> </w:t>
      </w:r>
      <w:r w:rsidR="008F37AC">
        <w:t>музеях</w:t>
      </w:r>
      <w:r w:rsidR="008F37AC" w:rsidRPr="00FE361C">
        <w:t xml:space="preserve">, </w:t>
      </w:r>
      <w:r w:rsidR="008F37AC">
        <w:t>Закон</w:t>
      </w:r>
      <w:r w:rsidR="008F37AC" w:rsidRPr="00FE361C">
        <w:t xml:space="preserve"> </w:t>
      </w:r>
      <w:r w:rsidR="008F37AC">
        <w:t>об</w:t>
      </w:r>
      <w:r w:rsidR="008F37AC" w:rsidRPr="00FE361C">
        <w:t xml:space="preserve"> </w:t>
      </w:r>
      <w:r w:rsidR="008F37AC">
        <w:t>аудиовизуальных</w:t>
      </w:r>
      <w:r w:rsidR="008F37AC" w:rsidRPr="00FE361C">
        <w:t xml:space="preserve"> </w:t>
      </w:r>
      <w:r w:rsidR="008F37AC">
        <w:t>произв</w:t>
      </w:r>
      <w:r w:rsidR="008F37AC">
        <w:t>е</w:t>
      </w:r>
      <w:r w:rsidR="008F37AC">
        <w:t>дениях</w:t>
      </w:r>
      <w:r w:rsidR="008F37AC" w:rsidRPr="00FE361C">
        <w:t xml:space="preserve">, </w:t>
      </w:r>
      <w:r w:rsidR="008F37AC">
        <w:t>Закон</w:t>
      </w:r>
      <w:r w:rsidR="008F37AC" w:rsidRPr="00FE361C">
        <w:t xml:space="preserve">, </w:t>
      </w:r>
      <w:r w:rsidR="008F37AC">
        <w:t>регулирующий</w:t>
      </w:r>
      <w:r w:rsidR="008F37AC" w:rsidRPr="00FE361C">
        <w:t xml:space="preserve"> </w:t>
      </w:r>
      <w:r w:rsidR="008F37AC">
        <w:t>создание</w:t>
      </w:r>
      <w:r w:rsidR="008F37AC" w:rsidRPr="00FE361C">
        <w:t xml:space="preserve"> </w:t>
      </w:r>
      <w:r w:rsidR="008F37AC">
        <w:t>памятников</w:t>
      </w:r>
      <w:r w:rsidR="008F37AC" w:rsidRPr="00FE361C">
        <w:t xml:space="preserve"> </w:t>
      </w:r>
      <w:r w:rsidR="008F37AC">
        <w:t>и</w:t>
      </w:r>
      <w:r w:rsidR="008F37AC" w:rsidRPr="00FE361C">
        <w:t xml:space="preserve"> </w:t>
      </w:r>
      <w:r w:rsidR="008F37AC">
        <w:t>мемориалов,</w:t>
      </w:r>
      <w:r w:rsidR="008F37AC" w:rsidRPr="00FE361C">
        <w:t xml:space="preserve"> </w:t>
      </w:r>
      <w:r w:rsidR="008F37AC">
        <w:t>и</w:t>
      </w:r>
      <w:r w:rsidR="008F37AC" w:rsidRPr="00FE361C">
        <w:t xml:space="preserve"> </w:t>
      </w:r>
      <w:r w:rsidR="008F37AC">
        <w:t>Закон</w:t>
      </w:r>
      <w:r w:rsidR="008F37AC" w:rsidRPr="00FE361C">
        <w:t xml:space="preserve"> </w:t>
      </w:r>
      <w:r w:rsidR="008F37AC" w:rsidRPr="0031249C">
        <w:t xml:space="preserve"> </w:t>
      </w:r>
      <w:r w:rsidR="008F37AC">
        <w:t>об охране культурного наследия образуют законодательную базу для поощрения культуры на местном уровне и эффективного развития культуры и традиций всех общин Республики Македонии</w:t>
      </w:r>
      <w:r w:rsidR="008F37AC" w:rsidRPr="0031249C">
        <w:t xml:space="preserve">. </w:t>
      </w:r>
    </w:p>
    <w:p w:rsidR="008F37AC" w:rsidRPr="0031249C" w:rsidRDefault="00736704" w:rsidP="008F37AC">
      <w:pPr>
        <w:pStyle w:val="SingleTxtGR"/>
      </w:pPr>
      <w:r>
        <w:t>121.</w:t>
      </w:r>
      <w:r>
        <w:tab/>
      </w:r>
      <w:r w:rsidR="008F37AC">
        <w:t>В</w:t>
      </w:r>
      <w:r w:rsidR="008F37AC" w:rsidRPr="004B1CF2">
        <w:t xml:space="preserve"> </w:t>
      </w:r>
      <w:r w:rsidR="008F37AC">
        <w:t>соответствии</w:t>
      </w:r>
      <w:r w:rsidR="008F37AC" w:rsidRPr="004B1CF2">
        <w:t xml:space="preserve"> </w:t>
      </w:r>
      <w:r w:rsidR="008F37AC">
        <w:t>с</w:t>
      </w:r>
      <w:r w:rsidR="008F37AC" w:rsidRPr="004B1CF2">
        <w:t xml:space="preserve"> </w:t>
      </w:r>
      <w:r w:rsidR="008F37AC">
        <w:t>Законом</w:t>
      </w:r>
      <w:r w:rsidR="008F37AC" w:rsidRPr="004B1CF2">
        <w:t xml:space="preserve"> </w:t>
      </w:r>
      <w:r w:rsidR="008F37AC">
        <w:t>о</w:t>
      </w:r>
      <w:r w:rsidR="008F37AC" w:rsidRPr="004B1CF2">
        <w:t xml:space="preserve"> </w:t>
      </w:r>
      <w:r w:rsidR="008F37AC">
        <w:t>культуре</w:t>
      </w:r>
      <w:r w:rsidR="008F37AC" w:rsidRPr="004B1CF2">
        <w:t xml:space="preserve"> </w:t>
      </w:r>
      <w:r w:rsidR="008F37AC">
        <w:t>проекты</w:t>
      </w:r>
      <w:r w:rsidR="008F37AC" w:rsidRPr="004B1CF2">
        <w:t xml:space="preserve"> </w:t>
      </w:r>
      <w:r w:rsidR="008F37AC">
        <w:t>в</w:t>
      </w:r>
      <w:r w:rsidR="008F37AC" w:rsidRPr="004B1CF2">
        <w:t xml:space="preserve"> </w:t>
      </w:r>
      <w:r w:rsidR="008F37AC">
        <w:t>области</w:t>
      </w:r>
      <w:r w:rsidR="008F37AC" w:rsidRPr="004B1CF2">
        <w:t xml:space="preserve"> </w:t>
      </w:r>
      <w:r w:rsidR="008F37AC">
        <w:t>культуры</w:t>
      </w:r>
      <w:r w:rsidR="008F37AC" w:rsidRPr="004B1CF2">
        <w:t xml:space="preserve"> </w:t>
      </w:r>
      <w:r w:rsidR="008F37AC">
        <w:t>и</w:t>
      </w:r>
      <w:r w:rsidR="008F37AC" w:rsidRPr="004B1CF2">
        <w:t xml:space="preserve"> </w:t>
      </w:r>
      <w:r w:rsidR="008F37AC">
        <w:t>охр</w:t>
      </w:r>
      <w:r w:rsidR="008F37AC">
        <w:t>а</w:t>
      </w:r>
      <w:r w:rsidR="008F37AC">
        <w:t>на</w:t>
      </w:r>
      <w:r w:rsidR="008F37AC" w:rsidRPr="004B1CF2">
        <w:t xml:space="preserve"> </w:t>
      </w:r>
      <w:r w:rsidR="008F37AC">
        <w:t>культурного</w:t>
      </w:r>
      <w:r w:rsidR="008F37AC" w:rsidRPr="004B1CF2">
        <w:t xml:space="preserve"> </w:t>
      </w:r>
      <w:r w:rsidR="008F37AC">
        <w:t>наследия</w:t>
      </w:r>
      <w:r w:rsidR="008F37AC" w:rsidRPr="004B1CF2">
        <w:t xml:space="preserve"> </w:t>
      </w:r>
      <w:r w:rsidR="008F37AC">
        <w:t>различных</w:t>
      </w:r>
      <w:r w:rsidR="008F37AC" w:rsidRPr="004B1CF2">
        <w:t xml:space="preserve"> </w:t>
      </w:r>
      <w:r w:rsidR="008F37AC">
        <w:t>общин</w:t>
      </w:r>
      <w:r w:rsidR="008F37AC" w:rsidRPr="004B1CF2">
        <w:t xml:space="preserve">  </w:t>
      </w:r>
      <w:r w:rsidR="008F37AC">
        <w:t>получают</w:t>
      </w:r>
      <w:r w:rsidR="008F37AC" w:rsidRPr="004B1CF2">
        <w:t xml:space="preserve"> </w:t>
      </w:r>
      <w:r w:rsidR="008F37AC">
        <w:t>поддержку</w:t>
      </w:r>
      <w:r w:rsidR="008F37AC" w:rsidRPr="004B1CF2">
        <w:t xml:space="preserve"> </w:t>
      </w:r>
      <w:r w:rsidR="008F37AC">
        <w:t>через</w:t>
      </w:r>
      <w:r w:rsidR="008F37AC" w:rsidRPr="004B1CF2">
        <w:t xml:space="preserve"> </w:t>
      </w:r>
      <w:r w:rsidR="008F37AC">
        <w:t>систему</w:t>
      </w:r>
      <w:r w:rsidR="008F37AC" w:rsidRPr="004B1CF2">
        <w:t xml:space="preserve"> </w:t>
      </w:r>
      <w:r w:rsidR="008F37AC">
        <w:t>программ</w:t>
      </w:r>
      <w:r w:rsidR="008F37AC" w:rsidRPr="004B1CF2">
        <w:t xml:space="preserve"> </w:t>
      </w:r>
      <w:r w:rsidR="008F37AC">
        <w:t>и</w:t>
      </w:r>
      <w:r w:rsidR="008F37AC" w:rsidRPr="004B1CF2">
        <w:t xml:space="preserve"> </w:t>
      </w:r>
      <w:r w:rsidR="008F37AC">
        <w:t>проектов</w:t>
      </w:r>
      <w:r w:rsidR="008F37AC" w:rsidRPr="004B1CF2">
        <w:t xml:space="preserve"> </w:t>
      </w:r>
      <w:r w:rsidR="008F37AC">
        <w:t>национального значения, финансируемых из государс</w:t>
      </w:r>
      <w:r w:rsidR="008F37AC">
        <w:t>т</w:t>
      </w:r>
      <w:r w:rsidR="008F37AC">
        <w:t>венного бюджета через Министерство культуры</w:t>
      </w:r>
      <w:r w:rsidR="008F37AC" w:rsidRPr="0031249C">
        <w:t xml:space="preserve">. </w:t>
      </w:r>
      <w:r w:rsidR="008F37AC">
        <w:t>Ежегодно</w:t>
      </w:r>
      <w:r w:rsidR="008F37AC" w:rsidRPr="00165CA5">
        <w:t xml:space="preserve"> </w:t>
      </w:r>
      <w:r w:rsidR="008F37AC">
        <w:t>Министерство</w:t>
      </w:r>
      <w:r w:rsidR="008F37AC" w:rsidRPr="00165CA5">
        <w:t xml:space="preserve"> </w:t>
      </w:r>
      <w:r w:rsidR="008F37AC">
        <w:t>об</w:t>
      </w:r>
      <w:r w:rsidR="008F37AC">
        <w:t>ъ</w:t>
      </w:r>
      <w:r w:rsidR="008F37AC">
        <w:t>являет годовые</w:t>
      </w:r>
      <w:r w:rsidR="008F37AC" w:rsidRPr="00165CA5">
        <w:t xml:space="preserve"> </w:t>
      </w:r>
      <w:r w:rsidR="008F37AC">
        <w:t>конкурсы</w:t>
      </w:r>
      <w:r w:rsidR="008F37AC" w:rsidRPr="00165CA5">
        <w:t xml:space="preserve"> </w:t>
      </w:r>
      <w:r w:rsidR="008F37AC">
        <w:t>по</w:t>
      </w:r>
      <w:r w:rsidR="008F37AC" w:rsidRPr="00165CA5">
        <w:t xml:space="preserve"> </w:t>
      </w:r>
      <w:r w:rsidR="008F37AC">
        <w:t>финансированию программ и проектов национал</w:t>
      </w:r>
      <w:r w:rsidR="008F37AC">
        <w:t>ь</w:t>
      </w:r>
      <w:r w:rsidR="008F37AC">
        <w:t>ного значения, которые открыты для государственных (национальных и мес</w:t>
      </w:r>
      <w:r w:rsidR="008F37AC">
        <w:t>т</w:t>
      </w:r>
      <w:r w:rsidR="008F37AC">
        <w:t xml:space="preserve">ных) организаций и </w:t>
      </w:r>
      <w:r w:rsidR="008F37AC" w:rsidRPr="0031249C">
        <w:t xml:space="preserve"> </w:t>
      </w:r>
      <w:r w:rsidR="008F37AC">
        <w:t>частных структур (частных организаций, художников, НПО и т.д.), которые действуют в области культуры</w:t>
      </w:r>
      <w:r w:rsidR="008F37AC" w:rsidRPr="0031249C">
        <w:t xml:space="preserve">. </w:t>
      </w:r>
      <w:r w:rsidR="008F37AC">
        <w:t>Специальные</w:t>
      </w:r>
      <w:r w:rsidR="008F37AC" w:rsidRPr="00E0784A">
        <w:t xml:space="preserve"> </w:t>
      </w:r>
      <w:r w:rsidR="008F37AC">
        <w:t>комиссии</w:t>
      </w:r>
      <w:r w:rsidR="008F37AC" w:rsidRPr="00E0784A">
        <w:t xml:space="preserve">, </w:t>
      </w:r>
      <w:r w:rsidR="008F37AC">
        <w:t>созданные</w:t>
      </w:r>
      <w:r w:rsidR="008F37AC" w:rsidRPr="00E0784A">
        <w:t xml:space="preserve"> </w:t>
      </w:r>
      <w:r w:rsidR="008F37AC">
        <w:t>в</w:t>
      </w:r>
      <w:r w:rsidR="008F37AC" w:rsidRPr="00E0784A">
        <w:t xml:space="preserve"> </w:t>
      </w:r>
      <w:r w:rsidR="008F37AC">
        <w:t>различных</w:t>
      </w:r>
      <w:r w:rsidR="008F37AC" w:rsidRPr="00E0784A">
        <w:t xml:space="preserve"> </w:t>
      </w:r>
      <w:r w:rsidR="008F37AC">
        <w:t>отраслях</w:t>
      </w:r>
      <w:r w:rsidR="008F37AC" w:rsidRPr="00E0784A">
        <w:t xml:space="preserve"> </w:t>
      </w:r>
      <w:r w:rsidR="008F37AC">
        <w:t>культуры</w:t>
      </w:r>
      <w:r w:rsidR="008F37AC" w:rsidRPr="00E0784A">
        <w:t xml:space="preserve">, </w:t>
      </w:r>
      <w:r w:rsidR="008F37AC">
        <w:t>проводят</w:t>
      </w:r>
      <w:r w:rsidR="008F37AC" w:rsidRPr="00E0784A">
        <w:t xml:space="preserve"> </w:t>
      </w:r>
      <w:r w:rsidR="008F37AC">
        <w:t>профессиональную</w:t>
      </w:r>
      <w:r w:rsidR="008F37AC" w:rsidRPr="00E0784A">
        <w:t xml:space="preserve"> </w:t>
      </w:r>
      <w:r w:rsidR="008F37AC">
        <w:t>и</w:t>
      </w:r>
      <w:r w:rsidR="008F37AC" w:rsidRPr="00E0784A">
        <w:t xml:space="preserve"> </w:t>
      </w:r>
      <w:r w:rsidR="008F37AC">
        <w:t>ко</w:t>
      </w:r>
      <w:r w:rsidR="008F37AC">
        <w:t>м</w:t>
      </w:r>
      <w:r w:rsidR="008F37AC">
        <w:t>петентную</w:t>
      </w:r>
      <w:r w:rsidR="008F37AC" w:rsidRPr="00E0784A">
        <w:t xml:space="preserve"> </w:t>
      </w:r>
      <w:r w:rsidR="008F37AC">
        <w:t>оценку</w:t>
      </w:r>
      <w:r w:rsidR="008F37AC" w:rsidRPr="00E0784A">
        <w:t xml:space="preserve"> </w:t>
      </w:r>
      <w:r w:rsidR="008F37AC">
        <w:t>представленных</w:t>
      </w:r>
      <w:r w:rsidR="008F37AC" w:rsidRPr="00E0784A">
        <w:t xml:space="preserve"> </w:t>
      </w:r>
      <w:r w:rsidR="008F37AC">
        <w:t>проектов</w:t>
      </w:r>
      <w:r w:rsidR="008F37AC" w:rsidRPr="00E0784A">
        <w:t xml:space="preserve">, </w:t>
      </w:r>
      <w:r w:rsidR="008F37AC">
        <w:t>исходя</w:t>
      </w:r>
      <w:r w:rsidR="008F37AC" w:rsidRPr="00E0784A">
        <w:t xml:space="preserve"> </w:t>
      </w:r>
      <w:r w:rsidR="008F37AC">
        <w:t>из</w:t>
      </w:r>
      <w:r w:rsidR="008F37AC" w:rsidRPr="00E0784A">
        <w:t xml:space="preserve"> </w:t>
      </w:r>
      <w:r w:rsidR="008F37AC">
        <w:t>критериев</w:t>
      </w:r>
      <w:r w:rsidR="008F37AC" w:rsidRPr="00E0784A">
        <w:t xml:space="preserve">, </w:t>
      </w:r>
      <w:r w:rsidR="008F37AC">
        <w:t>изложенных</w:t>
      </w:r>
      <w:r w:rsidR="008F37AC" w:rsidRPr="00E0784A">
        <w:t xml:space="preserve"> </w:t>
      </w:r>
      <w:r w:rsidR="008F37AC">
        <w:t>в</w:t>
      </w:r>
      <w:r w:rsidR="008F37AC" w:rsidRPr="00E0784A">
        <w:t xml:space="preserve"> </w:t>
      </w:r>
      <w:r w:rsidR="008F37AC">
        <w:t>Руководстве</w:t>
      </w:r>
      <w:r w:rsidR="008F37AC" w:rsidRPr="00E0784A">
        <w:t xml:space="preserve"> </w:t>
      </w:r>
      <w:r w:rsidR="008F37AC">
        <w:t>по</w:t>
      </w:r>
      <w:r w:rsidR="008F37AC" w:rsidRPr="00E0784A">
        <w:t xml:space="preserve"> </w:t>
      </w:r>
      <w:r w:rsidR="008F37AC">
        <w:t>критериям</w:t>
      </w:r>
      <w:r w:rsidR="008F37AC" w:rsidRPr="00E0784A">
        <w:t xml:space="preserve"> </w:t>
      </w:r>
      <w:r w:rsidR="008F37AC">
        <w:t>финансирования</w:t>
      </w:r>
      <w:r w:rsidR="008F37AC" w:rsidRPr="00E0784A">
        <w:t xml:space="preserve"> </w:t>
      </w:r>
      <w:r w:rsidR="008F37AC">
        <w:t>программ</w:t>
      </w:r>
      <w:r w:rsidR="008F37AC" w:rsidRPr="00E0784A">
        <w:t xml:space="preserve"> </w:t>
      </w:r>
      <w:r w:rsidR="008F37AC">
        <w:t>и</w:t>
      </w:r>
      <w:r w:rsidR="008F37AC" w:rsidRPr="00E0784A">
        <w:t xml:space="preserve"> </w:t>
      </w:r>
      <w:r w:rsidR="008F37AC">
        <w:t>проектов</w:t>
      </w:r>
      <w:r w:rsidR="008F37AC" w:rsidRPr="00E0784A">
        <w:t xml:space="preserve"> </w:t>
      </w:r>
      <w:r w:rsidR="008F37AC">
        <w:t>в</w:t>
      </w:r>
      <w:r w:rsidR="008F37AC" w:rsidRPr="00E0784A">
        <w:t xml:space="preserve"> </w:t>
      </w:r>
      <w:r w:rsidR="008F37AC">
        <w:t>конкре</w:t>
      </w:r>
      <w:r w:rsidR="008F37AC">
        <w:t>т</w:t>
      </w:r>
      <w:r w:rsidR="008F37AC">
        <w:t>ных</w:t>
      </w:r>
      <w:r w:rsidR="008F37AC" w:rsidRPr="00E0784A">
        <w:t xml:space="preserve"> </w:t>
      </w:r>
      <w:r w:rsidR="008F37AC">
        <w:t>областях</w:t>
      </w:r>
      <w:r w:rsidR="008F37AC" w:rsidRPr="00E0784A">
        <w:t xml:space="preserve"> </w:t>
      </w:r>
      <w:r w:rsidR="008F37AC">
        <w:t>культуры</w:t>
      </w:r>
      <w:r w:rsidR="008F37AC" w:rsidRPr="00E0784A">
        <w:t xml:space="preserve">, </w:t>
      </w:r>
      <w:r w:rsidR="008F37AC">
        <w:t>без</w:t>
      </w:r>
      <w:r w:rsidR="008F37AC" w:rsidRPr="00E0784A">
        <w:t xml:space="preserve">  </w:t>
      </w:r>
      <w:r w:rsidR="008F37AC">
        <w:t>дискриминации</w:t>
      </w:r>
      <w:r w:rsidR="008F37AC" w:rsidRPr="00E0784A">
        <w:t xml:space="preserve"> </w:t>
      </w:r>
      <w:r w:rsidR="008F37AC">
        <w:t>по</w:t>
      </w:r>
      <w:r w:rsidR="008F37AC" w:rsidRPr="00E0784A">
        <w:t xml:space="preserve"> </w:t>
      </w:r>
      <w:r w:rsidR="008F37AC">
        <w:t>признаку</w:t>
      </w:r>
      <w:r w:rsidR="008F37AC" w:rsidRPr="00E0784A">
        <w:t xml:space="preserve"> </w:t>
      </w:r>
      <w:r w:rsidR="008F37AC">
        <w:t>этнической</w:t>
      </w:r>
      <w:r w:rsidR="008F37AC" w:rsidRPr="00E0784A">
        <w:t xml:space="preserve"> </w:t>
      </w:r>
      <w:r w:rsidR="008F37AC">
        <w:t>прина</w:t>
      </w:r>
      <w:r w:rsidR="008F37AC">
        <w:t>д</w:t>
      </w:r>
      <w:r w:rsidR="008F37AC">
        <w:t>лежности</w:t>
      </w:r>
      <w:r w:rsidR="008F37AC" w:rsidRPr="00E0784A">
        <w:t xml:space="preserve">, </w:t>
      </w:r>
      <w:r w:rsidR="008F37AC">
        <w:t>статуса</w:t>
      </w:r>
      <w:r w:rsidR="008F37AC" w:rsidRPr="00E0784A">
        <w:t xml:space="preserve">, </w:t>
      </w:r>
      <w:r w:rsidR="008F37AC">
        <w:t>возраста</w:t>
      </w:r>
      <w:r w:rsidR="008F37AC" w:rsidRPr="00E0784A">
        <w:t xml:space="preserve">, </w:t>
      </w:r>
      <w:r w:rsidR="008F37AC">
        <w:t>образования</w:t>
      </w:r>
      <w:r w:rsidR="008F37AC" w:rsidRPr="00E0784A">
        <w:t xml:space="preserve">, </w:t>
      </w:r>
      <w:r w:rsidR="008F37AC">
        <w:t>религиозных</w:t>
      </w:r>
      <w:r w:rsidR="008F37AC" w:rsidRPr="00E0784A">
        <w:t xml:space="preserve">, </w:t>
      </w:r>
      <w:r w:rsidR="008F37AC">
        <w:t>политических</w:t>
      </w:r>
      <w:r w:rsidR="008F37AC" w:rsidRPr="00E0784A">
        <w:t xml:space="preserve"> </w:t>
      </w:r>
      <w:r w:rsidR="008F37AC">
        <w:t>или</w:t>
      </w:r>
      <w:r w:rsidR="008F37AC" w:rsidRPr="00E0784A">
        <w:t xml:space="preserve"> </w:t>
      </w:r>
      <w:r w:rsidR="008F37AC">
        <w:t>л</w:t>
      </w:r>
      <w:r w:rsidR="008F37AC">
        <w:t>ю</w:t>
      </w:r>
      <w:r w:rsidR="008F37AC">
        <w:t>бых</w:t>
      </w:r>
      <w:r w:rsidR="008F37AC" w:rsidRPr="00E0784A">
        <w:t xml:space="preserve"> </w:t>
      </w:r>
      <w:r w:rsidR="008F37AC">
        <w:t>других</w:t>
      </w:r>
      <w:r w:rsidR="008F37AC" w:rsidRPr="00E0784A">
        <w:t xml:space="preserve"> </w:t>
      </w:r>
      <w:r w:rsidR="008F37AC">
        <w:t>личных</w:t>
      </w:r>
      <w:r w:rsidR="008F37AC" w:rsidRPr="00E0784A">
        <w:t xml:space="preserve"> </w:t>
      </w:r>
      <w:r w:rsidR="008F37AC">
        <w:t>характеристик заявителей и рекомендуют министру культ</w:t>
      </w:r>
      <w:r w:rsidR="008F37AC">
        <w:t>у</w:t>
      </w:r>
      <w:r w:rsidR="008F37AC">
        <w:t>ры список проектов, которые планируется финансировать по линии Годовой программы министерства на текущий год</w:t>
      </w:r>
      <w:r w:rsidR="008F37AC" w:rsidRPr="0031249C">
        <w:t>.</w:t>
      </w:r>
      <w:r w:rsidR="008F37AC">
        <w:t xml:space="preserve"> Утвержденная</w:t>
      </w:r>
      <w:r w:rsidR="008F37AC" w:rsidRPr="008D4A7E">
        <w:t xml:space="preserve"> </w:t>
      </w:r>
      <w:r w:rsidR="008F37AC">
        <w:t>Годовая</w:t>
      </w:r>
      <w:r w:rsidR="008F37AC" w:rsidRPr="008D4A7E">
        <w:t xml:space="preserve"> </w:t>
      </w:r>
      <w:r w:rsidR="008F37AC">
        <w:t>программа</w:t>
      </w:r>
      <w:r w:rsidR="008F37AC" w:rsidRPr="008D4A7E">
        <w:t xml:space="preserve"> </w:t>
      </w:r>
      <w:r w:rsidR="008F37AC">
        <w:t>публикуется</w:t>
      </w:r>
      <w:r w:rsidR="008F37AC" w:rsidRPr="008D4A7E">
        <w:t xml:space="preserve"> </w:t>
      </w:r>
      <w:r w:rsidR="008F37AC">
        <w:t>в</w:t>
      </w:r>
      <w:r w:rsidR="008F37AC" w:rsidRPr="008D4A7E">
        <w:t xml:space="preserve"> </w:t>
      </w:r>
      <w:r w:rsidR="008F37AC">
        <w:t>средствах</w:t>
      </w:r>
      <w:r w:rsidR="008F37AC" w:rsidRPr="008D4A7E">
        <w:t xml:space="preserve"> </w:t>
      </w:r>
      <w:r w:rsidR="008F37AC">
        <w:t>массовой</w:t>
      </w:r>
      <w:r w:rsidR="008F37AC" w:rsidRPr="008D4A7E">
        <w:t xml:space="preserve"> </w:t>
      </w:r>
      <w:r w:rsidR="008F37AC">
        <w:t>информации</w:t>
      </w:r>
      <w:r w:rsidR="008F37AC" w:rsidRPr="008D4A7E">
        <w:t xml:space="preserve"> </w:t>
      </w:r>
      <w:r w:rsidR="008F37AC">
        <w:t>на</w:t>
      </w:r>
      <w:r w:rsidR="008F37AC" w:rsidRPr="008D4A7E">
        <w:t xml:space="preserve"> </w:t>
      </w:r>
      <w:r w:rsidR="008F37AC">
        <w:t>македонском</w:t>
      </w:r>
      <w:r w:rsidR="008F37AC" w:rsidRPr="008D4A7E">
        <w:t xml:space="preserve"> </w:t>
      </w:r>
      <w:r w:rsidR="008F37AC">
        <w:t>и</w:t>
      </w:r>
      <w:r w:rsidR="008F37AC" w:rsidRPr="008D4A7E">
        <w:t xml:space="preserve"> </w:t>
      </w:r>
      <w:r w:rsidR="008F37AC">
        <w:t>албанском</w:t>
      </w:r>
      <w:r w:rsidR="008F37AC" w:rsidRPr="008D4A7E">
        <w:t xml:space="preserve"> </w:t>
      </w:r>
      <w:r w:rsidR="008F37AC">
        <w:t>языках</w:t>
      </w:r>
      <w:r w:rsidR="008F37AC" w:rsidRPr="008D4A7E">
        <w:t xml:space="preserve">, </w:t>
      </w:r>
      <w:r w:rsidR="008F37AC">
        <w:t>что</w:t>
      </w:r>
      <w:r w:rsidR="008F37AC" w:rsidRPr="008D4A7E">
        <w:t xml:space="preserve"> </w:t>
      </w:r>
      <w:r w:rsidR="008F37AC">
        <w:t>обеспечивает</w:t>
      </w:r>
      <w:r w:rsidR="008F37AC" w:rsidRPr="008D4A7E">
        <w:t xml:space="preserve"> </w:t>
      </w:r>
      <w:r w:rsidR="008F37AC">
        <w:t xml:space="preserve">публичность и открытость ассигнования </w:t>
      </w:r>
      <w:r w:rsidR="008F37AC" w:rsidRPr="0031249C">
        <w:t xml:space="preserve"> </w:t>
      </w:r>
      <w:r w:rsidR="008F37AC">
        <w:t>бюджетных средств на культуру</w:t>
      </w:r>
      <w:r w:rsidR="008F37AC" w:rsidRPr="0031249C">
        <w:t xml:space="preserve">. </w:t>
      </w:r>
      <w:r w:rsidR="008F37AC">
        <w:t>Соответственно</w:t>
      </w:r>
      <w:r w:rsidR="0088276E">
        <w:t xml:space="preserve"> </w:t>
      </w:r>
      <w:r w:rsidR="008F37AC">
        <w:t>местные власти также финансируют пр</w:t>
      </w:r>
      <w:r w:rsidR="008F37AC">
        <w:t>о</w:t>
      </w:r>
      <w:r w:rsidR="008F37AC">
        <w:t>екты и программы в области культуры местного значения независимо от этн</w:t>
      </w:r>
      <w:r w:rsidR="008F37AC">
        <w:t>и</w:t>
      </w:r>
      <w:r w:rsidR="008F37AC">
        <w:t>ческой принадлежности или любых других дискриминационных оснований</w:t>
      </w:r>
      <w:r w:rsidR="008F37AC" w:rsidRPr="0031249C">
        <w:t>.</w:t>
      </w:r>
    </w:p>
    <w:p w:rsidR="008F37AC" w:rsidRPr="009652B4" w:rsidRDefault="008F37AC" w:rsidP="00736704">
      <w:pPr>
        <w:pStyle w:val="H23GR"/>
      </w:pPr>
      <w:r w:rsidRPr="008D4A7E">
        <w:tab/>
      </w:r>
      <w:r>
        <w:t>3</w:t>
      </w:r>
      <w:r w:rsidRPr="0031249C">
        <w:t>.</w:t>
      </w:r>
      <w:r>
        <w:tab/>
        <w:t>Информирование</w:t>
      </w:r>
    </w:p>
    <w:p w:rsidR="008F37AC" w:rsidRDefault="00736704" w:rsidP="008F37AC">
      <w:pPr>
        <w:pStyle w:val="SingleTxtGR"/>
      </w:pPr>
      <w:r>
        <w:t>122.</w:t>
      </w:r>
      <w:r>
        <w:tab/>
      </w:r>
      <w:r w:rsidR="008F37AC">
        <w:t>Этот</w:t>
      </w:r>
      <w:r w:rsidR="008F37AC" w:rsidRPr="00FB2490">
        <w:t xml:space="preserve"> </w:t>
      </w:r>
      <w:r w:rsidR="008F37AC">
        <w:t>вопрос</w:t>
      </w:r>
      <w:r w:rsidR="008F37AC" w:rsidRPr="00FB2490">
        <w:t xml:space="preserve"> </w:t>
      </w:r>
      <w:r w:rsidR="008F37AC">
        <w:t>был</w:t>
      </w:r>
      <w:r w:rsidR="008F37AC" w:rsidRPr="00FB2490">
        <w:t xml:space="preserve"> </w:t>
      </w:r>
      <w:r w:rsidR="008F37AC">
        <w:t>подробно</w:t>
      </w:r>
      <w:r w:rsidR="008F37AC" w:rsidRPr="00FB2490">
        <w:t xml:space="preserve"> </w:t>
      </w:r>
      <w:r w:rsidR="008F37AC">
        <w:t>освещен</w:t>
      </w:r>
      <w:r w:rsidR="008F37AC" w:rsidRPr="00FB2490">
        <w:t xml:space="preserve"> </w:t>
      </w:r>
      <w:r w:rsidR="008F37AC">
        <w:t>в</w:t>
      </w:r>
      <w:r w:rsidR="008F37AC" w:rsidRPr="00FB2490">
        <w:t xml:space="preserve"> </w:t>
      </w:r>
      <w:r w:rsidR="008F37AC">
        <w:t>четвертом</w:t>
      </w:r>
      <w:r w:rsidR="008F37AC" w:rsidRPr="00FB2490">
        <w:t xml:space="preserve">, </w:t>
      </w:r>
      <w:r w:rsidR="008F37AC">
        <w:t>пятом</w:t>
      </w:r>
      <w:r w:rsidR="008F37AC" w:rsidRPr="00FB2490">
        <w:t xml:space="preserve">, </w:t>
      </w:r>
      <w:r w:rsidR="008F37AC">
        <w:t>шестом и сед</w:t>
      </w:r>
      <w:r w:rsidR="008F37AC">
        <w:t>ь</w:t>
      </w:r>
      <w:r w:rsidR="008F37AC">
        <w:t>мом периодических докладах, а также в обновленном варианте базового док</w:t>
      </w:r>
      <w:r w:rsidR="008F37AC">
        <w:t>у</w:t>
      </w:r>
      <w:r w:rsidR="008F37AC">
        <w:t xml:space="preserve">мента, часть </w:t>
      </w:r>
      <w:r w:rsidR="008F37AC" w:rsidRPr="0021332A">
        <w:rPr>
          <w:rFonts w:eastAsia="Arial"/>
        </w:rPr>
        <w:t>E.</w:t>
      </w:r>
      <w:r w:rsidR="008F37AC">
        <w:rPr>
          <w:rFonts w:eastAsia="Arial"/>
        </w:rPr>
        <w:t xml:space="preserve"> Основа для поощрения прав человека на местном уровне</w:t>
      </w:r>
      <w:r w:rsidR="008F37AC">
        <w:t>.</w:t>
      </w:r>
    </w:p>
    <w:p w:rsidR="008F37AC" w:rsidRPr="006A67D7" w:rsidRDefault="008F37AC" w:rsidP="00736704">
      <w:pPr>
        <w:pStyle w:val="HChGR"/>
      </w:pPr>
      <w:r w:rsidRPr="00FB2490">
        <w:tab/>
      </w:r>
      <w:r>
        <w:t>III</w:t>
      </w:r>
      <w:r w:rsidRPr="006A67D7">
        <w:t>.</w:t>
      </w:r>
      <w:r w:rsidRPr="006A67D7">
        <w:tab/>
      </w:r>
      <w:r>
        <w:t>Ответы</w:t>
      </w:r>
      <w:r w:rsidRPr="006A67D7">
        <w:t xml:space="preserve"> </w:t>
      </w:r>
      <w:r>
        <w:t>на</w:t>
      </w:r>
      <w:r w:rsidRPr="006A67D7">
        <w:t xml:space="preserve"> </w:t>
      </w:r>
      <w:r>
        <w:t>заключительные</w:t>
      </w:r>
      <w:r w:rsidRPr="006A67D7">
        <w:t xml:space="preserve"> </w:t>
      </w:r>
      <w:r>
        <w:t>замечания</w:t>
      </w:r>
      <w:r w:rsidRPr="006A67D7">
        <w:t xml:space="preserve"> </w:t>
      </w:r>
      <w:r>
        <w:t>Комитета</w:t>
      </w:r>
      <w:r w:rsidRPr="006A67D7">
        <w:t xml:space="preserve"> </w:t>
      </w:r>
      <w:r>
        <w:t>по</w:t>
      </w:r>
      <w:r w:rsidRPr="006A67D7">
        <w:t xml:space="preserve"> </w:t>
      </w:r>
      <w:r>
        <w:t>ликвидации</w:t>
      </w:r>
      <w:r w:rsidRPr="006A67D7">
        <w:t xml:space="preserve"> </w:t>
      </w:r>
      <w:r>
        <w:t>р</w:t>
      </w:r>
      <w:r>
        <w:t>а</w:t>
      </w:r>
      <w:r>
        <w:t>совой</w:t>
      </w:r>
      <w:r w:rsidRPr="006A67D7">
        <w:t xml:space="preserve"> </w:t>
      </w:r>
      <w:r>
        <w:t>дискриминации</w:t>
      </w:r>
    </w:p>
    <w:p w:rsidR="008F37AC" w:rsidRPr="00FB2490" w:rsidRDefault="008F37AC" w:rsidP="00736704">
      <w:pPr>
        <w:pStyle w:val="H1GR"/>
      </w:pPr>
      <w:r w:rsidRPr="006A67D7">
        <w:tab/>
      </w:r>
      <w:r w:rsidRPr="006A67D7">
        <w:tab/>
      </w:r>
      <w:r>
        <w:t>Ответ</w:t>
      </w:r>
      <w:r w:rsidRPr="00FB2490">
        <w:t xml:space="preserve"> </w:t>
      </w:r>
      <w:r>
        <w:t>на</w:t>
      </w:r>
      <w:r w:rsidRPr="00FB2490">
        <w:t xml:space="preserve"> </w:t>
      </w:r>
      <w:r>
        <w:t>рекомендацию</w:t>
      </w:r>
      <w:r w:rsidRPr="00FB2490">
        <w:t xml:space="preserve">, </w:t>
      </w:r>
      <w:r>
        <w:t>содержащуюся</w:t>
      </w:r>
      <w:r w:rsidRPr="00FB2490">
        <w:t xml:space="preserve"> </w:t>
      </w:r>
      <w:r>
        <w:t>в</w:t>
      </w:r>
      <w:r w:rsidRPr="00FB2490">
        <w:t xml:space="preserve"> </w:t>
      </w:r>
      <w:r>
        <w:t>пункте</w:t>
      </w:r>
      <w:r w:rsidRPr="00FB2490">
        <w:t xml:space="preserve"> 9 </w:t>
      </w:r>
      <w:r>
        <w:t>предыдущих</w:t>
      </w:r>
      <w:r w:rsidRPr="00FB2490">
        <w:t xml:space="preserve"> </w:t>
      </w:r>
      <w:r>
        <w:t>заключительных замечаний Комитета</w:t>
      </w:r>
      <w:r w:rsidRPr="00FB2490">
        <w:t xml:space="preserve"> (</w:t>
      </w:r>
      <w:r>
        <w:t>CERD</w:t>
      </w:r>
      <w:r w:rsidRPr="00FB2490">
        <w:t>/</w:t>
      </w:r>
      <w:r>
        <w:t>C</w:t>
      </w:r>
      <w:r w:rsidRPr="00FB2490">
        <w:t>/</w:t>
      </w:r>
      <w:r>
        <w:t>MKD</w:t>
      </w:r>
      <w:r w:rsidRPr="00FB2490">
        <w:t>/</w:t>
      </w:r>
      <w:r>
        <w:t>CO</w:t>
      </w:r>
      <w:r w:rsidRPr="00FB2490">
        <w:t>/7)</w:t>
      </w:r>
    </w:p>
    <w:p w:rsidR="008F37AC" w:rsidRDefault="00736704" w:rsidP="008F37AC">
      <w:pPr>
        <w:pStyle w:val="SingleTxtGR"/>
      </w:pPr>
      <w:r>
        <w:t>123.</w:t>
      </w:r>
      <w:r>
        <w:tab/>
      </w:r>
      <w:r w:rsidR="008F37AC">
        <w:t>Что</w:t>
      </w:r>
      <w:r w:rsidR="008F37AC" w:rsidRPr="001263D4">
        <w:t xml:space="preserve"> </w:t>
      </w:r>
      <w:r w:rsidR="008F37AC">
        <w:t>касается</w:t>
      </w:r>
      <w:r w:rsidR="008F37AC" w:rsidRPr="001263D4">
        <w:t xml:space="preserve"> </w:t>
      </w:r>
      <w:r w:rsidR="008F37AC">
        <w:t>рекомендации</w:t>
      </w:r>
      <w:r w:rsidR="008F37AC" w:rsidRPr="001263D4">
        <w:t xml:space="preserve">, </w:t>
      </w:r>
      <w:r w:rsidR="008F37AC">
        <w:t>содержащейся</w:t>
      </w:r>
      <w:r w:rsidR="008F37AC" w:rsidRPr="001263D4">
        <w:t xml:space="preserve"> </w:t>
      </w:r>
      <w:r w:rsidR="008F37AC">
        <w:t>в</w:t>
      </w:r>
      <w:r w:rsidR="008F37AC" w:rsidRPr="001263D4">
        <w:t xml:space="preserve"> </w:t>
      </w:r>
      <w:r w:rsidR="008F37AC">
        <w:t>пункте</w:t>
      </w:r>
      <w:r w:rsidR="008F37AC" w:rsidRPr="001263D4">
        <w:t xml:space="preserve"> 9, </w:t>
      </w:r>
      <w:r w:rsidR="008F37AC">
        <w:t>то</w:t>
      </w:r>
      <w:r w:rsidR="008F37AC" w:rsidRPr="001263D4">
        <w:t xml:space="preserve"> </w:t>
      </w:r>
      <w:r w:rsidR="008F37AC">
        <w:t>нет</w:t>
      </w:r>
      <w:r w:rsidR="008F37AC" w:rsidRPr="001263D4">
        <w:t xml:space="preserve"> </w:t>
      </w:r>
      <w:r w:rsidR="008F37AC">
        <w:t>сообщений</w:t>
      </w:r>
      <w:r w:rsidR="008F37AC" w:rsidRPr="001263D4">
        <w:t xml:space="preserve"> </w:t>
      </w:r>
      <w:r w:rsidR="008F37AC">
        <w:t>о</w:t>
      </w:r>
      <w:r w:rsidR="008F37AC" w:rsidRPr="001263D4">
        <w:t xml:space="preserve"> </w:t>
      </w:r>
      <w:r w:rsidR="008F37AC">
        <w:t>журналистах</w:t>
      </w:r>
      <w:r w:rsidR="008F37AC" w:rsidRPr="001263D4">
        <w:t xml:space="preserve">, </w:t>
      </w:r>
      <w:r w:rsidR="008F37AC">
        <w:t>обвиняемых и осужденных журналистах за преступление, пр</w:t>
      </w:r>
      <w:r w:rsidR="008F37AC">
        <w:t>е</w:t>
      </w:r>
      <w:r w:rsidR="008F37AC">
        <w:t>дусмотренное в статье 319</w:t>
      </w:r>
      <w:r w:rsidR="008F37AC" w:rsidRPr="0031249C">
        <w:t xml:space="preserve">. </w:t>
      </w:r>
    </w:p>
    <w:p w:rsidR="008F37AC" w:rsidRPr="0031249C" w:rsidRDefault="00736704" w:rsidP="00736704">
      <w:pPr>
        <w:pStyle w:val="H1GR"/>
      </w:pPr>
      <w:r>
        <w:tab/>
      </w:r>
      <w:r>
        <w:tab/>
      </w:r>
      <w:r w:rsidR="008F37AC">
        <w:t>Ответ на рекомендацию, содержащуюся в пункте 10 предыдущих заключител</w:t>
      </w:r>
      <w:r w:rsidR="008F37AC">
        <w:t>ь</w:t>
      </w:r>
      <w:r w:rsidR="008F37AC">
        <w:t>ных замечаний Комитета</w:t>
      </w:r>
    </w:p>
    <w:p w:rsidR="008F37AC" w:rsidRPr="0031249C" w:rsidRDefault="00815784" w:rsidP="008F37AC">
      <w:pPr>
        <w:pStyle w:val="SingleTxtGR"/>
      </w:pPr>
      <w:r>
        <w:t>124.</w:t>
      </w:r>
      <w:r>
        <w:tab/>
      </w:r>
      <w:r w:rsidR="008F37AC">
        <w:t>Что</w:t>
      </w:r>
      <w:r w:rsidR="008F37AC" w:rsidRPr="001263D4">
        <w:t xml:space="preserve"> </w:t>
      </w:r>
      <w:r w:rsidR="008F37AC">
        <w:t>касается</w:t>
      </w:r>
      <w:r w:rsidR="008F37AC" w:rsidRPr="001263D4">
        <w:t xml:space="preserve"> </w:t>
      </w:r>
      <w:r w:rsidR="008F37AC">
        <w:t>рекомендации</w:t>
      </w:r>
      <w:r w:rsidR="008F37AC" w:rsidRPr="001263D4">
        <w:t xml:space="preserve">, </w:t>
      </w:r>
      <w:r w:rsidR="008F37AC">
        <w:t>содержащейся</w:t>
      </w:r>
      <w:r w:rsidR="008F37AC" w:rsidRPr="001263D4">
        <w:t xml:space="preserve"> </w:t>
      </w:r>
      <w:r w:rsidR="008F37AC">
        <w:t>в</w:t>
      </w:r>
      <w:r w:rsidR="008F37AC" w:rsidRPr="001263D4">
        <w:t xml:space="preserve"> </w:t>
      </w:r>
      <w:r w:rsidR="008F37AC">
        <w:t>пункте</w:t>
      </w:r>
      <w:r w:rsidR="008F37AC" w:rsidRPr="001263D4">
        <w:t xml:space="preserve"> 10, </w:t>
      </w:r>
      <w:r w:rsidR="008F37AC">
        <w:t>то</w:t>
      </w:r>
      <w:r w:rsidR="008F37AC" w:rsidRPr="001263D4">
        <w:t xml:space="preserve"> </w:t>
      </w:r>
      <w:r w:rsidR="008F37AC">
        <w:t>пункт</w:t>
      </w:r>
      <w:r w:rsidR="008F37AC" w:rsidRPr="001263D4">
        <w:t xml:space="preserve"> 7 </w:t>
      </w:r>
      <w:r w:rsidR="008F37AC">
        <w:t>ст</w:t>
      </w:r>
      <w:r w:rsidR="008F37AC">
        <w:t>а</w:t>
      </w:r>
      <w:r w:rsidR="008F37AC">
        <w:t>тьи</w:t>
      </w:r>
      <w:r w:rsidR="00796935">
        <w:t> </w:t>
      </w:r>
      <w:r w:rsidR="008F37AC" w:rsidRPr="001263D4">
        <w:t xml:space="preserve">4 </w:t>
      </w:r>
      <w:r w:rsidR="008F37AC">
        <w:t>Закона</w:t>
      </w:r>
      <w:r w:rsidR="008F37AC" w:rsidRPr="001263D4">
        <w:t xml:space="preserve"> </w:t>
      </w:r>
      <w:r w:rsidR="008F37AC">
        <w:t>о</w:t>
      </w:r>
      <w:r w:rsidR="008F37AC" w:rsidRPr="001263D4">
        <w:t xml:space="preserve"> </w:t>
      </w:r>
      <w:r w:rsidR="008F37AC">
        <w:t>занятости</w:t>
      </w:r>
      <w:r w:rsidR="008F37AC" w:rsidRPr="001263D4">
        <w:t xml:space="preserve"> </w:t>
      </w:r>
      <w:r w:rsidR="008F37AC">
        <w:t>и</w:t>
      </w:r>
      <w:r w:rsidR="008F37AC" w:rsidRPr="001263D4">
        <w:t xml:space="preserve"> </w:t>
      </w:r>
      <w:r w:rsidR="008F37AC">
        <w:t>труде</w:t>
      </w:r>
      <w:r w:rsidR="008F37AC" w:rsidRPr="001263D4">
        <w:t xml:space="preserve"> </w:t>
      </w:r>
      <w:r w:rsidR="008F37AC">
        <w:t>иностранцев</w:t>
      </w:r>
      <w:r w:rsidR="008F37AC" w:rsidRPr="0031249C">
        <w:t xml:space="preserve"> (</w:t>
      </w:r>
      <w:r w:rsidR="008F37AC">
        <w:t>Официаль</w:t>
      </w:r>
      <w:r w:rsidR="00796935">
        <w:t>ный вестник Респу</w:t>
      </w:r>
      <w:r w:rsidR="00796935">
        <w:t>б</w:t>
      </w:r>
      <w:r w:rsidR="00796935">
        <w:t>лики Македония</w:t>
      </w:r>
      <w:r w:rsidR="008F37AC" w:rsidRPr="0031249C">
        <w:t xml:space="preserve"> </w:t>
      </w:r>
      <w:r w:rsidR="00FB2246">
        <w:t>№</w:t>
      </w:r>
      <w:r w:rsidR="008F37AC" w:rsidRPr="0031249C">
        <w:t xml:space="preserve"> 70/2007, 5/2009, 35/2010, 148/2011 </w:t>
      </w:r>
      <w:r w:rsidR="00796935">
        <w:t xml:space="preserve">и </w:t>
      </w:r>
      <w:r w:rsidR="008F37AC" w:rsidRPr="0031249C">
        <w:t xml:space="preserve">84/2012) </w:t>
      </w:r>
      <w:r w:rsidR="008F37AC">
        <w:t>гласит</w:t>
      </w:r>
      <w:r w:rsidR="008F37AC" w:rsidRPr="0031249C">
        <w:t>:</w:t>
      </w:r>
    </w:p>
    <w:p w:rsidR="008F37AC" w:rsidRPr="008A1EAF" w:rsidRDefault="00815784" w:rsidP="00815784">
      <w:pPr>
        <w:pStyle w:val="SingleTxtGR"/>
        <w:ind w:left="1701" w:hanging="567"/>
      </w:pPr>
      <w:r>
        <w:tab/>
      </w:r>
      <w:r w:rsidR="00D85A0A">
        <w:t>"</w:t>
      </w:r>
      <w:r w:rsidR="008F37AC">
        <w:t>При</w:t>
      </w:r>
      <w:r w:rsidR="008F37AC" w:rsidRPr="008A1EAF">
        <w:t xml:space="preserve"> </w:t>
      </w:r>
      <w:r w:rsidR="008F37AC">
        <w:t>трудоустройстве</w:t>
      </w:r>
      <w:r w:rsidR="008F37AC" w:rsidRPr="008A1EAF">
        <w:t xml:space="preserve"> </w:t>
      </w:r>
      <w:r w:rsidR="008F37AC">
        <w:t>или</w:t>
      </w:r>
      <w:r w:rsidR="008F37AC" w:rsidRPr="008A1EAF">
        <w:t xml:space="preserve"> </w:t>
      </w:r>
      <w:r w:rsidR="008F37AC">
        <w:t>найме</w:t>
      </w:r>
      <w:r w:rsidR="008F37AC" w:rsidRPr="008A1EAF">
        <w:t xml:space="preserve"> </w:t>
      </w:r>
      <w:r w:rsidR="008F37AC">
        <w:t>на</w:t>
      </w:r>
      <w:r w:rsidR="008F37AC" w:rsidRPr="008A1EAF">
        <w:t xml:space="preserve"> </w:t>
      </w:r>
      <w:r w:rsidR="008F37AC">
        <w:t>работу</w:t>
      </w:r>
      <w:r w:rsidR="008F37AC" w:rsidRPr="008A1EAF">
        <w:t xml:space="preserve"> </w:t>
      </w:r>
      <w:r w:rsidR="008F37AC">
        <w:t>иностранца</w:t>
      </w:r>
      <w:r w:rsidR="008F37AC" w:rsidRPr="008A1EAF">
        <w:t xml:space="preserve"> </w:t>
      </w:r>
      <w:r w:rsidR="008F37AC">
        <w:t>работодатель</w:t>
      </w:r>
      <w:r w:rsidR="008F37AC" w:rsidRPr="008A1EAF">
        <w:t xml:space="preserve"> </w:t>
      </w:r>
      <w:r w:rsidR="008F37AC">
        <w:t>не</w:t>
      </w:r>
      <w:r w:rsidR="008F37AC" w:rsidRPr="008A1EAF">
        <w:t xml:space="preserve"> </w:t>
      </w:r>
      <w:r w:rsidR="008F37AC">
        <w:t>должен</w:t>
      </w:r>
      <w:r w:rsidR="008F37AC" w:rsidRPr="008A1EAF">
        <w:t xml:space="preserve"> </w:t>
      </w:r>
      <w:r w:rsidR="008F37AC">
        <w:t>подвергать</w:t>
      </w:r>
      <w:r w:rsidR="008F37AC" w:rsidRPr="008A1EAF">
        <w:t xml:space="preserve"> </w:t>
      </w:r>
      <w:r w:rsidR="008F37AC">
        <w:t>дискриминации</w:t>
      </w:r>
      <w:r w:rsidR="008F37AC" w:rsidRPr="008A1EAF">
        <w:t xml:space="preserve"> </w:t>
      </w:r>
      <w:r w:rsidR="008F37AC">
        <w:t>кандидата</w:t>
      </w:r>
      <w:r w:rsidR="008F37AC" w:rsidRPr="008A1EAF">
        <w:t xml:space="preserve"> </w:t>
      </w:r>
      <w:r w:rsidR="008F37AC">
        <w:t>по</w:t>
      </w:r>
      <w:r w:rsidR="008F37AC" w:rsidRPr="008A1EAF">
        <w:t xml:space="preserve"> </w:t>
      </w:r>
      <w:r w:rsidR="008F37AC">
        <w:t>признаку</w:t>
      </w:r>
      <w:r w:rsidR="008F37AC" w:rsidRPr="008A1EAF">
        <w:t xml:space="preserve"> </w:t>
      </w:r>
      <w:r w:rsidR="008F37AC">
        <w:t>расы</w:t>
      </w:r>
      <w:r w:rsidR="008F37AC" w:rsidRPr="008A1EAF">
        <w:t xml:space="preserve">, </w:t>
      </w:r>
      <w:r w:rsidR="008F37AC">
        <w:t>цвета</w:t>
      </w:r>
      <w:r w:rsidR="008F37AC" w:rsidRPr="008A1EAF">
        <w:t xml:space="preserve"> </w:t>
      </w:r>
      <w:r w:rsidR="008F37AC">
        <w:t>кожи</w:t>
      </w:r>
      <w:r w:rsidR="008F37AC" w:rsidRPr="008A1EAF">
        <w:t xml:space="preserve">, </w:t>
      </w:r>
      <w:r w:rsidR="008F37AC">
        <w:t>гендера</w:t>
      </w:r>
      <w:r w:rsidR="008F37AC" w:rsidRPr="008A1EAF">
        <w:t xml:space="preserve">, </w:t>
      </w:r>
      <w:r w:rsidR="008F37AC">
        <w:t>возраста, состояния здоровья, инвалидности, религиозной, политической или иной принадлежности, членства в профессиональном союзе, национального или социального происхождения, семейного пол</w:t>
      </w:r>
      <w:r w:rsidR="008F37AC">
        <w:t>о</w:t>
      </w:r>
      <w:r w:rsidR="008F37AC">
        <w:t>жения, имуществе</w:t>
      </w:r>
      <w:r w:rsidR="008F37AC">
        <w:t>н</w:t>
      </w:r>
      <w:r w:rsidR="008F37AC">
        <w:t>ного положения, сексуальной ориентации или других личных обстоятельств</w:t>
      </w:r>
      <w:r w:rsidR="008F37AC" w:rsidRPr="0031249C">
        <w:t xml:space="preserve">. </w:t>
      </w:r>
      <w:r w:rsidR="008F37AC">
        <w:t>Согласно</w:t>
      </w:r>
      <w:r w:rsidR="008F37AC" w:rsidRPr="008A1EAF">
        <w:t xml:space="preserve"> </w:t>
      </w:r>
      <w:r w:rsidR="008F37AC">
        <w:t>Закону</w:t>
      </w:r>
      <w:r w:rsidR="008F37AC" w:rsidRPr="008A1EAF">
        <w:t xml:space="preserve"> </w:t>
      </w:r>
      <w:r w:rsidR="008F37AC">
        <w:t>о</w:t>
      </w:r>
      <w:r w:rsidR="008F37AC" w:rsidRPr="008A1EAF">
        <w:t xml:space="preserve"> </w:t>
      </w:r>
      <w:r w:rsidR="008F37AC">
        <w:t>трудовых</w:t>
      </w:r>
      <w:r w:rsidR="008F37AC" w:rsidRPr="008A1EAF">
        <w:t xml:space="preserve"> </w:t>
      </w:r>
      <w:r w:rsidR="008F37AC">
        <w:t>отношениях</w:t>
      </w:r>
      <w:r w:rsidR="008F37AC" w:rsidRPr="008A1EAF">
        <w:t xml:space="preserve"> </w:t>
      </w:r>
      <w:r w:rsidR="008F37AC">
        <w:t>в</w:t>
      </w:r>
      <w:r w:rsidR="008F37AC" w:rsidRPr="008A1EAF">
        <w:t xml:space="preserve"> </w:t>
      </w:r>
      <w:r w:rsidR="008F37AC">
        <w:t>этих</w:t>
      </w:r>
      <w:r w:rsidR="008F37AC" w:rsidRPr="008A1EAF">
        <w:t xml:space="preserve"> </w:t>
      </w:r>
      <w:r w:rsidR="008F37AC">
        <w:t>случаях</w:t>
      </w:r>
      <w:r w:rsidR="008F37AC" w:rsidRPr="008A1EAF">
        <w:t xml:space="preserve"> </w:t>
      </w:r>
      <w:r w:rsidR="008F37AC">
        <w:t>запрещается</w:t>
      </w:r>
      <w:r w:rsidR="00796935">
        <w:t> </w:t>
      </w:r>
      <w:r w:rsidR="008F37AC">
        <w:t>прямая</w:t>
      </w:r>
      <w:r w:rsidR="008F37AC" w:rsidRPr="008A1EAF">
        <w:t xml:space="preserve"> </w:t>
      </w:r>
      <w:r w:rsidR="008F37AC">
        <w:t>или</w:t>
      </w:r>
      <w:r w:rsidR="00796935">
        <w:t> </w:t>
      </w:r>
      <w:r w:rsidR="008F37AC">
        <w:t>косвенная</w:t>
      </w:r>
      <w:r w:rsidR="00796935">
        <w:t> </w:t>
      </w:r>
      <w:r w:rsidR="008F37AC">
        <w:t>дискриминация</w:t>
      </w:r>
      <w:r w:rsidR="00796935">
        <w:t> </w:t>
      </w:r>
      <w:r w:rsidR="008F37AC">
        <w:t>кандидатов или работников</w:t>
      </w:r>
      <w:r w:rsidR="00265BB2">
        <w:t>"</w:t>
      </w:r>
      <w:r w:rsidR="008F37AC">
        <w:t>.</w:t>
      </w:r>
    </w:p>
    <w:p w:rsidR="008F37AC" w:rsidRPr="0031249C" w:rsidRDefault="00815784" w:rsidP="008F37AC">
      <w:pPr>
        <w:pStyle w:val="SingleTxtGR"/>
      </w:pPr>
      <w:r>
        <w:t>125.</w:t>
      </w:r>
      <w:r>
        <w:tab/>
      </w:r>
      <w:r w:rsidR="008F37AC">
        <w:t>В</w:t>
      </w:r>
      <w:r w:rsidR="008F37AC" w:rsidRPr="00D65086">
        <w:t xml:space="preserve"> </w:t>
      </w:r>
      <w:r w:rsidR="008F37AC">
        <w:t>соответствии</w:t>
      </w:r>
      <w:r w:rsidR="008F37AC" w:rsidRPr="00D65086">
        <w:t xml:space="preserve"> </w:t>
      </w:r>
      <w:r w:rsidR="008F37AC">
        <w:t>с</w:t>
      </w:r>
      <w:r w:rsidR="008F37AC" w:rsidRPr="00D65086">
        <w:t xml:space="preserve"> </w:t>
      </w:r>
      <w:r w:rsidR="008F37AC">
        <w:t>пунктом</w:t>
      </w:r>
      <w:r w:rsidR="008F37AC" w:rsidRPr="00D65086">
        <w:t xml:space="preserve"> 1 </w:t>
      </w:r>
      <w:r w:rsidR="008F37AC">
        <w:t>статьи</w:t>
      </w:r>
      <w:r w:rsidR="008F37AC" w:rsidRPr="00D65086">
        <w:t xml:space="preserve"> 4 </w:t>
      </w:r>
      <w:r w:rsidR="008F37AC">
        <w:t>Закона</w:t>
      </w:r>
      <w:r w:rsidR="008F37AC" w:rsidRPr="00D65086">
        <w:t xml:space="preserve"> </w:t>
      </w:r>
      <w:r w:rsidR="008F37AC">
        <w:t>об</w:t>
      </w:r>
      <w:r w:rsidR="008F37AC" w:rsidRPr="00D65086">
        <w:t xml:space="preserve"> </w:t>
      </w:r>
      <w:r w:rsidR="008F37AC">
        <w:t>иностранцах</w:t>
      </w:r>
      <w:r w:rsidR="008F37AC" w:rsidRPr="00D65086">
        <w:t xml:space="preserve"> </w:t>
      </w:r>
      <w:r w:rsidR="008F37AC" w:rsidRPr="0031249C">
        <w:t>(</w:t>
      </w:r>
      <w:r w:rsidR="008F37AC">
        <w:t>Официал</w:t>
      </w:r>
      <w:r w:rsidR="008F37AC">
        <w:t>ь</w:t>
      </w:r>
      <w:r w:rsidR="008F37AC">
        <w:t>ный</w:t>
      </w:r>
      <w:r w:rsidR="008F37AC" w:rsidRPr="00D65086">
        <w:t xml:space="preserve"> </w:t>
      </w:r>
      <w:r w:rsidR="008F37AC">
        <w:t>вестник</w:t>
      </w:r>
      <w:r w:rsidR="008F37AC" w:rsidRPr="00D65086">
        <w:t xml:space="preserve"> </w:t>
      </w:r>
      <w:r w:rsidR="008F37AC">
        <w:t>Республики</w:t>
      </w:r>
      <w:r w:rsidR="008F37AC" w:rsidRPr="00D65086">
        <w:t xml:space="preserve"> </w:t>
      </w:r>
      <w:r w:rsidR="008F37AC">
        <w:t>Македони</w:t>
      </w:r>
      <w:r w:rsidR="00796935">
        <w:t>я</w:t>
      </w:r>
      <w:r w:rsidR="008F37AC" w:rsidRPr="0031249C">
        <w:t xml:space="preserve"> </w:t>
      </w:r>
      <w:r w:rsidR="00FB2246">
        <w:t>№</w:t>
      </w:r>
      <w:r w:rsidR="008F37AC" w:rsidRPr="0031249C">
        <w:t xml:space="preserve"> 35/2006, 66/2007, 117/2008, 92/2009, 156/2010, 158/2011, 84/2012 </w:t>
      </w:r>
      <w:r w:rsidR="008F37AC">
        <w:t>и 13/2013) во время законного пребывания в Ре</w:t>
      </w:r>
      <w:r w:rsidR="008F37AC">
        <w:t>с</w:t>
      </w:r>
      <w:r w:rsidR="008F37AC">
        <w:t>публике Македони</w:t>
      </w:r>
      <w:r w:rsidR="00796935">
        <w:t>я</w:t>
      </w:r>
      <w:r w:rsidR="008F37AC">
        <w:t xml:space="preserve"> иностранцы пользуются такими же правами и обязанн</w:t>
      </w:r>
      <w:r w:rsidR="008F37AC">
        <w:t>о</w:t>
      </w:r>
      <w:r w:rsidR="008F37AC">
        <w:t>стями</w:t>
      </w:r>
      <w:r w:rsidR="00796935">
        <w:t>,</w:t>
      </w:r>
      <w:r w:rsidR="008F37AC">
        <w:t xml:space="preserve"> что и граждане Республики Македони</w:t>
      </w:r>
      <w:r w:rsidR="00796935">
        <w:t>я</w:t>
      </w:r>
      <w:r w:rsidR="008F37AC">
        <w:t>, если только иное не предусмо</w:t>
      </w:r>
      <w:r w:rsidR="008F37AC">
        <w:t>т</w:t>
      </w:r>
      <w:r w:rsidR="008F37AC">
        <w:t>рено законом</w:t>
      </w:r>
      <w:r w:rsidR="008F37AC" w:rsidRPr="0031249C">
        <w:t>.</w:t>
      </w:r>
    </w:p>
    <w:p w:rsidR="008F37AC" w:rsidRDefault="00815784" w:rsidP="008F37AC">
      <w:pPr>
        <w:pStyle w:val="SingleTxtGR"/>
      </w:pPr>
      <w:r>
        <w:t>126.</w:t>
      </w:r>
      <w:r>
        <w:tab/>
      </w:r>
      <w:r w:rsidR="008F37AC">
        <w:t>Статья</w:t>
      </w:r>
      <w:r w:rsidR="008F37AC" w:rsidRPr="0031249C">
        <w:t xml:space="preserve"> 5 </w:t>
      </w:r>
      <w:r w:rsidR="008F37AC">
        <w:t>того</w:t>
      </w:r>
      <w:r w:rsidR="008F37AC" w:rsidRPr="00D65086">
        <w:t xml:space="preserve"> </w:t>
      </w:r>
      <w:r w:rsidR="008F37AC">
        <w:t>же</w:t>
      </w:r>
      <w:r w:rsidR="008F37AC" w:rsidRPr="00D65086">
        <w:t xml:space="preserve"> </w:t>
      </w:r>
      <w:r w:rsidR="008F37AC">
        <w:t>Закона</w:t>
      </w:r>
      <w:r w:rsidR="008F37AC" w:rsidRPr="00D65086">
        <w:t xml:space="preserve"> </w:t>
      </w:r>
      <w:r w:rsidR="008F37AC">
        <w:t>гласит</w:t>
      </w:r>
      <w:r w:rsidR="008F37AC" w:rsidRPr="00D65086">
        <w:t xml:space="preserve">: </w:t>
      </w:r>
      <w:r w:rsidR="00D85A0A">
        <w:t>"</w:t>
      </w:r>
      <w:r w:rsidR="008F37AC">
        <w:t>Настоящий</w:t>
      </w:r>
      <w:r w:rsidR="008F37AC" w:rsidRPr="00D65086">
        <w:t xml:space="preserve"> </w:t>
      </w:r>
      <w:r w:rsidR="008F37AC">
        <w:t>Закон</w:t>
      </w:r>
      <w:r w:rsidR="008F37AC" w:rsidRPr="00D65086">
        <w:t xml:space="preserve"> </w:t>
      </w:r>
      <w:r w:rsidR="008F37AC">
        <w:t>применяется</w:t>
      </w:r>
      <w:r w:rsidR="008F37AC" w:rsidRPr="00D65086">
        <w:t xml:space="preserve"> </w:t>
      </w:r>
      <w:r w:rsidR="008F37AC">
        <w:t>в</w:t>
      </w:r>
      <w:r w:rsidR="008F37AC" w:rsidRPr="00D65086">
        <w:t xml:space="preserve"> </w:t>
      </w:r>
      <w:r w:rsidR="008F37AC">
        <w:t>соо</w:t>
      </w:r>
      <w:r w:rsidR="008F37AC">
        <w:t>т</w:t>
      </w:r>
      <w:r w:rsidR="008F37AC">
        <w:t>ветствии</w:t>
      </w:r>
      <w:r w:rsidR="008F37AC" w:rsidRPr="00D65086">
        <w:t xml:space="preserve"> </w:t>
      </w:r>
      <w:r w:rsidR="008F37AC">
        <w:t>с международными договорами, ратифицированными Республикой Македони</w:t>
      </w:r>
      <w:r w:rsidR="00796935">
        <w:t>я</w:t>
      </w:r>
      <w:r w:rsidR="008F37AC">
        <w:t xml:space="preserve"> в соответствии с Конституцией</w:t>
      </w:r>
      <w:r w:rsidR="001C0AB5">
        <w:t>,</w:t>
      </w:r>
      <w:r w:rsidR="008F37AC">
        <w:t xml:space="preserve"> и предоставляет иностранцам б</w:t>
      </w:r>
      <w:r w:rsidR="008F37AC">
        <w:t>о</w:t>
      </w:r>
      <w:r w:rsidR="008F37AC">
        <w:t>лее благопр</w:t>
      </w:r>
      <w:r w:rsidR="008F37AC">
        <w:t>и</w:t>
      </w:r>
      <w:r w:rsidR="008F37AC">
        <w:t>ятный режим</w:t>
      </w:r>
      <w:r w:rsidR="00265BB2">
        <w:t>"</w:t>
      </w:r>
      <w:r w:rsidR="008F37AC">
        <w:t>.</w:t>
      </w:r>
    </w:p>
    <w:p w:rsidR="008F37AC" w:rsidRPr="00D65086" w:rsidRDefault="00815784" w:rsidP="00815784">
      <w:pPr>
        <w:pStyle w:val="H1GR"/>
      </w:pPr>
      <w:r>
        <w:tab/>
      </w:r>
      <w:r>
        <w:tab/>
      </w:r>
      <w:r w:rsidR="008F37AC">
        <w:t>Ответ на рекомендацию, содержащуюся в пункте 11 предыдущих заключител</w:t>
      </w:r>
      <w:r w:rsidR="008F37AC">
        <w:t>ь</w:t>
      </w:r>
      <w:r w:rsidR="008F37AC">
        <w:t>ных замечаний Комитета</w:t>
      </w:r>
    </w:p>
    <w:p w:rsidR="008F37AC" w:rsidRPr="0031249C" w:rsidRDefault="00815784" w:rsidP="008F37AC">
      <w:pPr>
        <w:pStyle w:val="SingleTxtGR"/>
      </w:pPr>
      <w:r>
        <w:t>127.</w:t>
      </w:r>
      <w:r>
        <w:tab/>
      </w:r>
      <w:r w:rsidR="008F37AC">
        <w:t>Что</w:t>
      </w:r>
      <w:r w:rsidR="008F37AC" w:rsidRPr="007208CD">
        <w:t xml:space="preserve"> </w:t>
      </w:r>
      <w:r w:rsidR="008F37AC">
        <w:t>касается</w:t>
      </w:r>
      <w:r w:rsidR="008F37AC" w:rsidRPr="007208CD">
        <w:t xml:space="preserve"> </w:t>
      </w:r>
      <w:r w:rsidR="008F37AC">
        <w:t>рекомендации</w:t>
      </w:r>
      <w:r w:rsidR="008F37AC" w:rsidRPr="007208CD">
        <w:t xml:space="preserve">, </w:t>
      </w:r>
      <w:r w:rsidR="008F37AC">
        <w:t>содержащейся</w:t>
      </w:r>
      <w:r w:rsidR="008F37AC" w:rsidRPr="007208CD">
        <w:t xml:space="preserve"> </w:t>
      </w:r>
      <w:r w:rsidR="008F37AC">
        <w:t>в</w:t>
      </w:r>
      <w:r w:rsidR="008F37AC" w:rsidRPr="007208CD">
        <w:t xml:space="preserve"> </w:t>
      </w:r>
      <w:r w:rsidR="008F37AC">
        <w:t>пункте</w:t>
      </w:r>
      <w:r w:rsidR="008F37AC" w:rsidRPr="007208CD">
        <w:t xml:space="preserve"> 11, </w:t>
      </w:r>
      <w:r w:rsidR="008F37AC">
        <w:t>то</w:t>
      </w:r>
      <w:r w:rsidR="008F37AC" w:rsidRPr="007208CD">
        <w:t xml:space="preserve"> </w:t>
      </w:r>
      <w:r w:rsidR="008F37AC">
        <w:t>причины</w:t>
      </w:r>
      <w:r w:rsidR="008F37AC" w:rsidRPr="007208CD">
        <w:t xml:space="preserve"> </w:t>
      </w:r>
      <w:r w:rsidR="008F37AC">
        <w:t>отк</w:t>
      </w:r>
      <w:r w:rsidR="008F37AC">
        <w:t>а</w:t>
      </w:r>
      <w:r w:rsidR="008F37AC">
        <w:t>за</w:t>
      </w:r>
      <w:r w:rsidR="008F37AC" w:rsidRPr="007208CD">
        <w:t xml:space="preserve"> </w:t>
      </w:r>
      <w:r w:rsidR="008F37AC">
        <w:t>в</w:t>
      </w:r>
      <w:r w:rsidR="008F37AC" w:rsidRPr="007208CD">
        <w:t xml:space="preserve"> </w:t>
      </w:r>
      <w:r w:rsidR="008F37AC">
        <w:t>ходатайствах</w:t>
      </w:r>
      <w:r w:rsidR="008F37AC" w:rsidRPr="007208CD">
        <w:t xml:space="preserve"> </w:t>
      </w:r>
      <w:r w:rsidR="008F37AC">
        <w:t>о</w:t>
      </w:r>
      <w:r w:rsidR="008F37AC" w:rsidRPr="007208CD">
        <w:t xml:space="preserve"> </w:t>
      </w:r>
      <w:r w:rsidR="008F37AC">
        <w:t>предоставлении</w:t>
      </w:r>
      <w:r w:rsidR="008F37AC" w:rsidRPr="007208CD">
        <w:t xml:space="preserve"> </w:t>
      </w:r>
      <w:r w:rsidR="008F37AC">
        <w:t>убежища</w:t>
      </w:r>
      <w:r w:rsidR="001C0AB5">
        <w:t xml:space="preserve"> </w:t>
      </w:r>
      <w:r w:rsidR="008F37AC">
        <w:t>связаны</w:t>
      </w:r>
      <w:r w:rsidR="008F37AC" w:rsidRPr="007208CD">
        <w:t xml:space="preserve"> </w:t>
      </w:r>
      <w:r w:rsidR="008F37AC">
        <w:t>не с</w:t>
      </w:r>
      <w:r w:rsidR="008F37AC" w:rsidRPr="007208CD">
        <w:t xml:space="preserve"> </w:t>
      </w:r>
      <w:r w:rsidR="008F37AC">
        <w:t>недостатками Зак</w:t>
      </w:r>
      <w:r w:rsidR="008F37AC">
        <w:t>о</w:t>
      </w:r>
      <w:r w:rsidR="008F37AC">
        <w:t>на</w:t>
      </w:r>
      <w:r w:rsidR="008F37AC" w:rsidRPr="007208CD">
        <w:t xml:space="preserve"> </w:t>
      </w:r>
      <w:r w:rsidR="008F37AC">
        <w:t>об</w:t>
      </w:r>
      <w:r w:rsidR="008F37AC" w:rsidRPr="007208CD">
        <w:t xml:space="preserve"> </w:t>
      </w:r>
      <w:r w:rsidR="008F37AC">
        <w:t>убежище</w:t>
      </w:r>
      <w:r w:rsidR="008F37AC" w:rsidRPr="007208CD">
        <w:t xml:space="preserve"> </w:t>
      </w:r>
      <w:r w:rsidR="008F37AC">
        <w:t>и</w:t>
      </w:r>
      <w:r w:rsidR="008F37AC" w:rsidRPr="007208CD">
        <w:t xml:space="preserve"> </w:t>
      </w:r>
      <w:r w:rsidR="008F37AC">
        <w:t>временной</w:t>
      </w:r>
      <w:r w:rsidR="008F37AC" w:rsidRPr="007208CD">
        <w:t xml:space="preserve"> </w:t>
      </w:r>
      <w:r w:rsidR="008F37AC">
        <w:t>защите</w:t>
      </w:r>
      <w:r w:rsidR="008F37AC" w:rsidRPr="0031249C">
        <w:t xml:space="preserve"> (</w:t>
      </w:r>
      <w:r w:rsidR="008F37AC">
        <w:t>Официальный вестник Республики Макед</w:t>
      </w:r>
      <w:r w:rsidR="008F37AC">
        <w:t>о</w:t>
      </w:r>
      <w:r w:rsidR="008F37AC">
        <w:t>ни</w:t>
      </w:r>
      <w:r w:rsidR="001C0AB5">
        <w:t>я</w:t>
      </w:r>
      <w:r w:rsidR="008F37AC" w:rsidRPr="0031249C">
        <w:t xml:space="preserve"> </w:t>
      </w:r>
      <w:r w:rsidR="00FB2246">
        <w:t>№</w:t>
      </w:r>
      <w:r w:rsidR="008F37AC" w:rsidRPr="0031249C">
        <w:t xml:space="preserve"> 49/03, 66/07, 142/08, 146/09 </w:t>
      </w:r>
      <w:r w:rsidR="008F37AC">
        <w:t xml:space="preserve">и </w:t>
      </w:r>
      <w:r w:rsidR="008F37AC" w:rsidRPr="0031249C">
        <w:t xml:space="preserve">166/2012), </w:t>
      </w:r>
      <w:r w:rsidR="008F37AC">
        <w:t>т.е. не с осуществлением проц</w:t>
      </w:r>
      <w:r w:rsidR="008F37AC">
        <w:t>е</w:t>
      </w:r>
      <w:r w:rsidR="008F37AC">
        <w:t>дур определения статуса беженца, а с тем фактом, что просители убежища в Республике Македонии прибывают из таких охваченных кризисом районов, как Афгани</w:t>
      </w:r>
      <w:r w:rsidR="001C0AB5">
        <w:t>стан, Пакистан, Сомали и т.д. и</w:t>
      </w:r>
      <w:r w:rsidR="008F37AC">
        <w:t xml:space="preserve"> во время процедуры покидают лагерь приема просителей убежища в Визбегово и территорию страны</w:t>
      </w:r>
      <w:r w:rsidR="008F37AC" w:rsidRPr="0031249C">
        <w:t xml:space="preserve">. </w:t>
      </w:r>
    </w:p>
    <w:p w:rsidR="008F37AC" w:rsidRPr="0031249C" w:rsidRDefault="00972B0A" w:rsidP="008F37AC">
      <w:pPr>
        <w:pStyle w:val="SingleTxtGR"/>
      </w:pPr>
      <w:r>
        <w:t>128.</w:t>
      </w:r>
      <w:r>
        <w:tab/>
      </w:r>
      <w:r w:rsidR="008F37AC">
        <w:t>Республика</w:t>
      </w:r>
      <w:r w:rsidR="008F37AC" w:rsidRPr="00CA5283">
        <w:t xml:space="preserve"> </w:t>
      </w:r>
      <w:r w:rsidR="008F37AC">
        <w:t>Македония</w:t>
      </w:r>
      <w:r w:rsidR="008F37AC" w:rsidRPr="00CA5283">
        <w:t xml:space="preserve"> </w:t>
      </w:r>
      <w:r w:rsidR="008F37AC">
        <w:t>испытывает</w:t>
      </w:r>
      <w:r w:rsidR="008F37AC" w:rsidRPr="00CA5283">
        <w:t xml:space="preserve"> </w:t>
      </w:r>
      <w:r w:rsidR="008F37AC">
        <w:t>нехватку</w:t>
      </w:r>
      <w:r w:rsidR="008F37AC" w:rsidRPr="00CA5283">
        <w:t xml:space="preserve"> </w:t>
      </w:r>
      <w:r w:rsidR="008F37AC">
        <w:t>переводчиков</w:t>
      </w:r>
      <w:r w:rsidR="008F37AC" w:rsidRPr="00CA5283">
        <w:t xml:space="preserve"> </w:t>
      </w:r>
      <w:r w:rsidR="008F37AC">
        <w:t>с</w:t>
      </w:r>
      <w:r w:rsidR="008F37AC" w:rsidRPr="00CA5283">
        <w:t xml:space="preserve"> </w:t>
      </w:r>
      <w:r w:rsidR="008F37AC">
        <w:t>языков</w:t>
      </w:r>
      <w:r w:rsidR="008F37AC" w:rsidRPr="00CA5283">
        <w:t xml:space="preserve">, </w:t>
      </w:r>
      <w:r w:rsidR="008F37AC">
        <w:t>на</w:t>
      </w:r>
      <w:r w:rsidR="008F37AC" w:rsidRPr="00CA5283">
        <w:t xml:space="preserve"> </w:t>
      </w:r>
      <w:r w:rsidR="008F37AC">
        <w:t>которых</w:t>
      </w:r>
      <w:r w:rsidR="008F37AC" w:rsidRPr="00CA5283">
        <w:t xml:space="preserve"> </w:t>
      </w:r>
      <w:r w:rsidR="008F37AC">
        <w:t>говорят</w:t>
      </w:r>
      <w:r w:rsidR="008F37AC" w:rsidRPr="00CA5283">
        <w:t xml:space="preserve"> </w:t>
      </w:r>
      <w:r w:rsidR="008F37AC">
        <w:t>на</w:t>
      </w:r>
      <w:r w:rsidR="008F37AC" w:rsidRPr="00CA5283">
        <w:t xml:space="preserve"> </w:t>
      </w:r>
      <w:r w:rsidR="008F37AC">
        <w:t>этих</w:t>
      </w:r>
      <w:r w:rsidR="008F37AC" w:rsidRPr="00CA5283">
        <w:t xml:space="preserve"> </w:t>
      </w:r>
      <w:r w:rsidR="008F37AC">
        <w:t>территориях</w:t>
      </w:r>
      <w:r w:rsidR="008F37AC" w:rsidRPr="00CA5283">
        <w:t xml:space="preserve"> (</w:t>
      </w:r>
      <w:r w:rsidR="008F37AC">
        <w:t>пушту</w:t>
      </w:r>
      <w:r w:rsidR="008F37AC" w:rsidRPr="00CA5283">
        <w:t xml:space="preserve">, </w:t>
      </w:r>
      <w:r w:rsidR="008F37AC">
        <w:t>фарси</w:t>
      </w:r>
      <w:r w:rsidR="008F37AC" w:rsidRPr="00CA5283">
        <w:t xml:space="preserve">, </w:t>
      </w:r>
      <w:r w:rsidR="008F37AC">
        <w:t>дари</w:t>
      </w:r>
      <w:r w:rsidR="008F37AC" w:rsidRPr="00CA5283">
        <w:t>)</w:t>
      </w:r>
      <w:r w:rsidR="008F37AC" w:rsidRPr="0031249C">
        <w:t xml:space="preserve">; </w:t>
      </w:r>
      <w:r w:rsidR="008F37AC">
        <w:t>однако настойч</w:t>
      </w:r>
      <w:r w:rsidR="008F37AC">
        <w:t>и</w:t>
      </w:r>
      <w:r w:rsidR="008F37AC">
        <w:t>вые требования просителей убежища проводить собеседования исключительно на их соответствующих языках означает нарушение процедуры просителями уб</w:t>
      </w:r>
      <w:r w:rsidR="008F37AC">
        <w:t>е</w:t>
      </w:r>
      <w:r w:rsidR="008F37AC">
        <w:t>жища, главная цель которых получить убежище не в Республике Македони</w:t>
      </w:r>
      <w:r w:rsidR="001C0AB5">
        <w:t>я</w:t>
      </w:r>
      <w:r w:rsidR="008F37AC">
        <w:t>, а в западноевропейских странах</w:t>
      </w:r>
      <w:r w:rsidR="008F37AC" w:rsidRPr="0031249C">
        <w:t>.</w:t>
      </w:r>
    </w:p>
    <w:p w:rsidR="008F37AC" w:rsidRPr="0031249C" w:rsidRDefault="00972B0A" w:rsidP="008F37AC">
      <w:pPr>
        <w:pStyle w:val="SingleTxtGR"/>
      </w:pPr>
      <w:r>
        <w:t>129.</w:t>
      </w:r>
      <w:r>
        <w:tab/>
      </w:r>
      <w:r w:rsidR="008F37AC">
        <w:t>Что</w:t>
      </w:r>
      <w:r w:rsidR="008F37AC" w:rsidRPr="00CA5283">
        <w:t xml:space="preserve"> </w:t>
      </w:r>
      <w:r w:rsidR="008F37AC">
        <w:t>касается</w:t>
      </w:r>
      <w:r w:rsidR="008F37AC" w:rsidRPr="00CA5283">
        <w:t xml:space="preserve"> </w:t>
      </w:r>
      <w:r w:rsidR="008F37AC">
        <w:t>рекомендации</w:t>
      </w:r>
      <w:r w:rsidR="008F37AC" w:rsidRPr="00CA5283">
        <w:t xml:space="preserve"> </w:t>
      </w:r>
      <w:r w:rsidR="008F37AC">
        <w:t>пересмотреть</w:t>
      </w:r>
      <w:r w:rsidR="008F37AC" w:rsidRPr="00CA5283">
        <w:t xml:space="preserve"> </w:t>
      </w:r>
      <w:r w:rsidR="008F37AC">
        <w:t>Закон</w:t>
      </w:r>
      <w:r w:rsidR="008F37AC" w:rsidRPr="00CA5283">
        <w:t xml:space="preserve"> </w:t>
      </w:r>
      <w:r w:rsidR="008F37AC">
        <w:t>об</w:t>
      </w:r>
      <w:r w:rsidR="008F37AC" w:rsidRPr="00CA5283">
        <w:t xml:space="preserve"> </w:t>
      </w:r>
      <w:r w:rsidR="008F37AC">
        <w:t>убежище</w:t>
      </w:r>
      <w:r w:rsidR="008F37AC" w:rsidRPr="00CA5283">
        <w:t xml:space="preserve"> </w:t>
      </w:r>
      <w:r w:rsidR="008F37AC">
        <w:t>и</w:t>
      </w:r>
      <w:r w:rsidR="008F37AC" w:rsidRPr="00CA5283">
        <w:t xml:space="preserve"> </w:t>
      </w:r>
      <w:r w:rsidR="008F37AC">
        <w:t>временной</w:t>
      </w:r>
      <w:r w:rsidR="008F37AC" w:rsidRPr="00CA5283">
        <w:t xml:space="preserve"> </w:t>
      </w:r>
      <w:r w:rsidR="008F37AC">
        <w:t>защите, то поправки к нему уже подготовлены</w:t>
      </w:r>
      <w:r w:rsidR="008F37AC" w:rsidRPr="0031249C">
        <w:t>.</w:t>
      </w:r>
      <w:r w:rsidR="008F37AC">
        <w:t xml:space="preserve"> </w:t>
      </w:r>
    </w:p>
    <w:p w:rsidR="008F37AC" w:rsidRPr="0031249C" w:rsidRDefault="00972B0A" w:rsidP="008F37AC">
      <w:pPr>
        <w:pStyle w:val="SingleTxtGR"/>
      </w:pPr>
      <w:r>
        <w:t>130.</w:t>
      </w:r>
      <w:r>
        <w:tab/>
      </w:r>
      <w:r w:rsidR="008F37AC">
        <w:t>Закон</w:t>
      </w:r>
      <w:r w:rsidR="008F37AC" w:rsidRPr="00F1472B">
        <w:t xml:space="preserve">, </w:t>
      </w:r>
      <w:r w:rsidR="008F37AC">
        <w:t>вносящий</w:t>
      </w:r>
      <w:r w:rsidR="008F37AC" w:rsidRPr="00F1472B">
        <w:t xml:space="preserve"> </w:t>
      </w:r>
      <w:r w:rsidR="008F37AC">
        <w:t>изменения</w:t>
      </w:r>
      <w:r w:rsidR="008F37AC" w:rsidRPr="00F1472B">
        <w:t xml:space="preserve"> </w:t>
      </w:r>
      <w:r w:rsidR="008F37AC">
        <w:t>в</w:t>
      </w:r>
      <w:r w:rsidR="008F37AC" w:rsidRPr="00F1472B">
        <w:t xml:space="preserve"> </w:t>
      </w:r>
      <w:r w:rsidR="008F37AC">
        <w:t>Закон</w:t>
      </w:r>
      <w:r w:rsidR="008F37AC" w:rsidRPr="00F1472B">
        <w:t xml:space="preserve"> </w:t>
      </w:r>
      <w:r w:rsidR="008F37AC">
        <w:t>об</w:t>
      </w:r>
      <w:r w:rsidR="008F37AC" w:rsidRPr="00F1472B">
        <w:t xml:space="preserve"> </w:t>
      </w:r>
      <w:r w:rsidR="008F37AC">
        <w:t>убежище</w:t>
      </w:r>
      <w:r w:rsidR="008F37AC" w:rsidRPr="00F1472B">
        <w:t xml:space="preserve"> </w:t>
      </w:r>
      <w:r w:rsidR="008F37AC">
        <w:t>и</w:t>
      </w:r>
      <w:r w:rsidR="008F37AC" w:rsidRPr="00F1472B">
        <w:t xml:space="preserve"> </w:t>
      </w:r>
      <w:r w:rsidR="008F37AC">
        <w:t>временной</w:t>
      </w:r>
      <w:r w:rsidR="008F37AC" w:rsidRPr="00F1472B">
        <w:t xml:space="preserve"> </w:t>
      </w:r>
      <w:r w:rsidR="008F37AC">
        <w:t>защите</w:t>
      </w:r>
      <w:r w:rsidR="008F37AC" w:rsidRPr="00F1472B">
        <w:t xml:space="preserve"> </w:t>
      </w:r>
      <w:r w:rsidR="008F37AC" w:rsidRPr="00077DFA">
        <w:t xml:space="preserve">2012 </w:t>
      </w:r>
      <w:r w:rsidR="008F37AC">
        <w:t>года</w:t>
      </w:r>
      <w:r w:rsidR="001C0AB5">
        <w:t>,</w:t>
      </w:r>
      <w:r w:rsidR="008F37AC" w:rsidRPr="0031249C">
        <w:t xml:space="preserve"> </w:t>
      </w:r>
      <w:r w:rsidR="008F37AC">
        <w:t>вступил</w:t>
      </w:r>
      <w:r w:rsidR="008F37AC" w:rsidRPr="00077DFA">
        <w:t xml:space="preserve"> </w:t>
      </w:r>
      <w:r w:rsidR="008F37AC">
        <w:t>в</w:t>
      </w:r>
      <w:r w:rsidR="008F37AC" w:rsidRPr="00077DFA">
        <w:t xml:space="preserve"> </w:t>
      </w:r>
      <w:r w:rsidR="008F37AC">
        <w:t>силу</w:t>
      </w:r>
      <w:r w:rsidR="008F37AC" w:rsidRPr="00077DFA">
        <w:t xml:space="preserve"> </w:t>
      </w:r>
      <w:r w:rsidR="008F37AC">
        <w:t>в</w:t>
      </w:r>
      <w:r w:rsidR="008F37AC" w:rsidRPr="00077DFA">
        <w:t xml:space="preserve"> </w:t>
      </w:r>
      <w:r w:rsidR="008F37AC">
        <w:t>декабре</w:t>
      </w:r>
      <w:r w:rsidR="008F37AC" w:rsidRPr="00077DFA">
        <w:t xml:space="preserve"> 2012 </w:t>
      </w:r>
      <w:r w:rsidR="008F37AC">
        <w:t>года</w:t>
      </w:r>
      <w:r w:rsidR="008F37AC" w:rsidRPr="0031249C">
        <w:t xml:space="preserve">. </w:t>
      </w:r>
      <w:r w:rsidR="008F37AC">
        <w:t>Этот</w:t>
      </w:r>
      <w:r w:rsidR="008F37AC" w:rsidRPr="00B37AE5">
        <w:t xml:space="preserve"> </w:t>
      </w:r>
      <w:r w:rsidR="008F37AC">
        <w:t>Закон</w:t>
      </w:r>
      <w:r w:rsidR="008F37AC" w:rsidRPr="00B37AE5">
        <w:t xml:space="preserve"> </w:t>
      </w:r>
      <w:r w:rsidR="008F37AC">
        <w:t>увязывается</w:t>
      </w:r>
      <w:r w:rsidR="008F37AC" w:rsidRPr="00B37AE5">
        <w:t xml:space="preserve"> </w:t>
      </w:r>
      <w:r w:rsidR="008F37AC">
        <w:t>с</w:t>
      </w:r>
      <w:r w:rsidR="008F37AC" w:rsidRPr="00B37AE5">
        <w:t xml:space="preserve"> </w:t>
      </w:r>
      <w:r w:rsidR="008F37AC">
        <w:t>пол</w:t>
      </w:r>
      <w:r w:rsidR="008F37AC">
        <w:t>о</w:t>
      </w:r>
      <w:r w:rsidR="008F37AC">
        <w:t>жениями</w:t>
      </w:r>
      <w:r w:rsidR="008F37AC" w:rsidRPr="00B37AE5">
        <w:t xml:space="preserve"> </w:t>
      </w:r>
      <w:r w:rsidR="008F37AC">
        <w:t>Директивы</w:t>
      </w:r>
      <w:r w:rsidR="008F37AC" w:rsidRPr="00B37AE5">
        <w:t xml:space="preserve"> </w:t>
      </w:r>
      <w:r w:rsidR="008F37AC" w:rsidRPr="0031249C">
        <w:t xml:space="preserve">2003/9/EC </w:t>
      </w:r>
      <w:r w:rsidR="008F37AC">
        <w:t>Совета</w:t>
      </w:r>
      <w:r w:rsidR="008F37AC" w:rsidRPr="00B37AE5">
        <w:t xml:space="preserve"> </w:t>
      </w:r>
      <w:r w:rsidR="008F37AC">
        <w:t>от</w:t>
      </w:r>
      <w:r w:rsidR="008F37AC" w:rsidRPr="00B37AE5">
        <w:t xml:space="preserve"> 27 </w:t>
      </w:r>
      <w:r w:rsidR="008F37AC">
        <w:t>января</w:t>
      </w:r>
      <w:r w:rsidR="008F37AC" w:rsidRPr="00B37AE5">
        <w:t xml:space="preserve"> 2003 </w:t>
      </w:r>
      <w:r w:rsidR="008F37AC">
        <w:t>года</w:t>
      </w:r>
      <w:r w:rsidR="008F37AC" w:rsidRPr="00B37AE5">
        <w:t xml:space="preserve">, </w:t>
      </w:r>
      <w:r w:rsidR="008F37AC">
        <w:t>устанавлива</w:t>
      </w:r>
      <w:r w:rsidR="008F37AC">
        <w:t>ю</w:t>
      </w:r>
      <w:r w:rsidR="008F37AC">
        <w:t>щей</w:t>
      </w:r>
      <w:r w:rsidR="001C0AB5">
        <w:t xml:space="preserve"> </w:t>
      </w:r>
      <w:r w:rsidR="008F37AC">
        <w:t>минимальные</w:t>
      </w:r>
      <w:r w:rsidR="001C0AB5">
        <w:t xml:space="preserve"> </w:t>
      </w:r>
      <w:r w:rsidR="008F37AC">
        <w:t>стандарты</w:t>
      </w:r>
      <w:r w:rsidR="008F37AC" w:rsidRPr="00B37AE5">
        <w:t xml:space="preserve"> </w:t>
      </w:r>
      <w:r w:rsidR="008F37AC">
        <w:t>приема</w:t>
      </w:r>
      <w:r w:rsidR="008F37AC" w:rsidRPr="00B37AE5">
        <w:t xml:space="preserve"> </w:t>
      </w:r>
      <w:r w:rsidR="008F37AC">
        <w:t>просителей</w:t>
      </w:r>
      <w:r w:rsidR="008F37AC" w:rsidRPr="00B37AE5">
        <w:t xml:space="preserve"> </w:t>
      </w:r>
      <w:r w:rsidR="008F37AC">
        <w:t>убежища</w:t>
      </w:r>
      <w:r w:rsidR="008F37AC" w:rsidRPr="00B37AE5">
        <w:t xml:space="preserve">, </w:t>
      </w:r>
      <w:r w:rsidR="008F37AC">
        <w:t>Директивы</w:t>
      </w:r>
      <w:r w:rsidR="008F37AC" w:rsidRPr="00B37AE5">
        <w:t xml:space="preserve"> </w:t>
      </w:r>
      <w:r w:rsidR="008F37AC" w:rsidRPr="0031249C">
        <w:t>2004/83/</w:t>
      </w:r>
      <w:r w:rsidR="001C0AB5">
        <w:t xml:space="preserve"> </w:t>
      </w:r>
      <w:r w:rsidR="008F37AC" w:rsidRPr="0031249C">
        <w:t>EC</w:t>
      </w:r>
      <w:r w:rsidR="001C0AB5">
        <w:t xml:space="preserve"> </w:t>
      </w:r>
      <w:r w:rsidR="008F37AC">
        <w:t>Совета</w:t>
      </w:r>
      <w:r w:rsidR="008F37AC" w:rsidRPr="00B37AE5">
        <w:t xml:space="preserve"> </w:t>
      </w:r>
      <w:r w:rsidR="008F37AC">
        <w:t>от</w:t>
      </w:r>
      <w:r w:rsidR="008F37AC" w:rsidRPr="00B37AE5">
        <w:t xml:space="preserve"> 29 </w:t>
      </w:r>
      <w:r w:rsidR="008F37AC">
        <w:t>апреля</w:t>
      </w:r>
      <w:r w:rsidR="008F37AC" w:rsidRPr="00B37AE5">
        <w:t xml:space="preserve"> 2004 </w:t>
      </w:r>
      <w:r w:rsidR="008F37AC">
        <w:t>года</w:t>
      </w:r>
      <w:r w:rsidR="008F37AC" w:rsidRPr="00B37AE5">
        <w:t xml:space="preserve"> </w:t>
      </w:r>
      <w:r w:rsidR="008F37AC">
        <w:t>о</w:t>
      </w:r>
      <w:r w:rsidR="008F37AC" w:rsidRPr="00B37AE5">
        <w:t xml:space="preserve"> </w:t>
      </w:r>
      <w:r w:rsidR="008F37AC">
        <w:t>минимальных</w:t>
      </w:r>
      <w:r w:rsidR="008F37AC" w:rsidRPr="00B37AE5">
        <w:t xml:space="preserve"> </w:t>
      </w:r>
      <w:r w:rsidR="008F37AC">
        <w:t>стандартах</w:t>
      </w:r>
      <w:r w:rsidR="008F37AC" w:rsidRPr="00B37AE5">
        <w:t xml:space="preserve">  </w:t>
      </w:r>
      <w:r w:rsidR="008F37AC">
        <w:t>квал</w:t>
      </w:r>
      <w:r w:rsidR="008F37AC">
        <w:t>и</w:t>
      </w:r>
      <w:r w:rsidR="008F37AC">
        <w:t>фикации</w:t>
      </w:r>
      <w:r w:rsidR="008F37AC" w:rsidRPr="00B37AE5">
        <w:t xml:space="preserve"> </w:t>
      </w:r>
      <w:r w:rsidR="008F37AC">
        <w:t>и</w:t>
      </w:r>
      <w:r w:rsidR="008F37AC" w:rsidRPr="00B37AE5">
        <w:t xml:space="preserve"> </w:t>
      </w:r>
      <w:r w:rsidR="008F37AC">
        <w:t>предоставления</w:t>
      </w:r>
      <w:r w:rsidR="001C0AB5">
        <w:t xml:space="preserve"> </w:t>
      </w:r>
      <w:r w:rsidR="008F37AC">
        <w:t>гражданам</w:t>
      </w:r>
      <w:r w:rsidR="008F37AC" w:rsidRPr="00B37AE5">
        <w:t xml:space="preserve"> </w:t>
      </w:r>
      <w:r w:rsidR="008F37AC">
        <w:t>третьих</w:t>
      </w:r>
      <w:r w:rsidR="008F37AC" w:rsidRPr="00B37AE5">
        <w:t xml:space="preserve"> </w:t>
      </w:r>
      <w:r w:rsidR="008F37AC">
        <w:t>стран</w:t>
      </w:r>
      <w:r w:rsidR="008F37AC" w:rsidRPr="00B37AE5">
        <w:t xml:space="preserve"> </w:t>
      </w:r>
      <w:r w:rsidR="008F37AC">
        <w:t>или</w:t>
      </w:r>
      <w:r w:rsidR="008F37AC" w:rsidRPr="00B37AE5">
        <w:t xml:space="preserve"> </w:t>
      </w:r>
      <w:r w:rsidR="008F37AC">
        <w:t>лицам</w:t>
      </w:r>
      <w:r w:rsidR="008F37AC" w:rsidRPr="00B37AE5">
        <w:t xml:space="preserve"> </w:t>
      </w:r>
      <w:r w:rsidR="008F37AC">
        <w:t>без</w:t>
      </w:r>
      <w:r w:rsidR="008F37AC" w:rsidRPr="00B37AE5">
        <w:t xml:space="preserve"> </w:t>
      </w:r>
      <w:r w:rsidR="008F37AC">
        <w:t>гражданства</w:t>
      </w:r>
      <w:r w:rsidR="008F37AC" w:rsidRPr="00B37AE5">
        <w:t xml:space="preserve"> </w:t>
      </w:r>
      <w:r w:rsidR="008F37AC">
        <w:t>статуса</w:t>
      </w:r>
      <w:r w:rsidR="008F37AC" w:rsidRPr="00B37AE5">
        <w:t xml:space="preserve"> </w:t>
      </w:r>
      <w:r w:rsidR="008F37AC">
        <w:t>беженца</w:t>
      </w:r>
      <w:r w:rsidR="008F37AC" w:rsidRPr="00B37AE5">
        <w:t xml:space="preserve"> </w:t>
      </w:r>
      <w:r w:rsidR="008F37AC">
        <w:t>или</w:t>
      </w:r>
      <w:r w:rsidR="008F37AC" w:rsidRPr="00B37AE5">
        <w:t xml:space="preserve"> </w:t>
      </w:r>
      <w:r w:rsidR="008F37AC">
        <w:t>лиц</w:t>
      </w:r>
      <w:r w:rsidR="008F37AC" w:rsidRPr="00B37AE5">
        <w:t xml:space="preserve">, </w:t>
      </w:r>
      <w:r w:rsidR="008F37AC">
        <w:t>иным</w:t>
      </w:r>
      <w:r w:rsidR="008F37AC" w:rsidRPr="00B37AE5">
        <w:t xml:space="preserve"> </w:t>
      </w:r>
      <w:r w:rsidR="008F37AC">
        <w:t>образом</w:t>
      </w:r>
      <w:r w:rsidR="008F37AC" w:rsidRPr="00B37AE5">
        <w:t xml:space="preserve"> </w:t>
      </w:r>
      <w:r w:rsidR="008F37AC">
        <w:t>нуждающихся</w:t>
      </w:r>
      <w:r w:rsidR="008F37AC" w:rsidRPr="00B37AE5">
        <w:t xml:space="preserve"> </w:t>
      </w:r>
      <w:r w:rsidR="008F37AC">
        <w:t>в международной защите, и Д</w:t>
      </w:r>
      <w:r w:rsidR="008F37AC">
        <w:t>и</w:t>
      </w:r>
      <w:r w:rsidR="008F37AC">
        <w:t xml:space="preserve">рективы </w:t>
      </w:r>
      <w:r w:rsidR="008F37AC" w:rsidRPr="0031249C">
        <w:t>2005/85/EC</w:t>
      </w:r>
      <w:r w:rsidR="008F37AC">
        <w:t xml:space="preserve"> Совета от 1 декабря 2005 года о минимальных станда</w:t>
      </w:r>
      <w:r w:rsidR="008F37AC">
        <w:t>р</w:t>
      </w:r>
      <w:r w:rsidR="008F37AC">
        <w:t>тах процедур предоставления или лишения статуса беженца в госуда</w:t>
      </w:r>
      <w:r w:rsidR="008F37AC">
        <w:t>р</w:t>
      </w:r>
      <w:r w:rsidR="008F37AC">
        <w:t>ствах-членах</w:t>
      </w:r>
      <w:r w:rsidR="008F37AC" w:rsidRPr="0031249C">
        <w:t>.</w:t>
      </w:r>
    </w:p>
    <w:p w:rsidR="008F37AC" w:rsidRPr="0031249C" w:rsidRDefault="00972B0A" w:rsidP="008F37AC">
      <w:pPr>
        <w:pStyle w:val="SingleTxtGR"/>
      </w:pPr>
      <w:r>
        <w:t>131.</w:t>
      </w:r>
      <w:r>
        <w:tab/>
      </w:r>
      <w:r w:rsidR="008F37AC">
        <w:t>Закон</w:t>
      </w:r>
      <w:r w:rsidR="008F37AC" w:rsidRPr="00077DFA">
        <w:t xml:space="preserve"> </w:t>
      </w:r>
      <w:r w:rsidR="008F37AC">
        <w:t>предусматривает</w:t>
      </w:r>
      <w:r w:rsidR="008F37AC" w:rsidRPr="00077DFA">
        <w:t xml:space="preserve"> </w:t>
      </w:r>
      <w:r w:rsidR="008F37AC">
        <w:t>решения</w:t>
      </w:r>
      <w:r w:rsidR="008F37AC" w:rsidRPr="00077DFA">
        <w:t xml:space="preserve"> </w:t>
      </w:r>
      <w:r w:rsidR="008F37AC">
        <w:t>некоторых</w:t>
      </w:r>
      <w:r w:rsidR="008F37AC" w:rsidRPr="00077DFA">
        <w:t xml:space="preserve"> </w:t>
      </w:r>
      <w:r w:rsidR="008F37AC">
        <w:t>вопросов</w:t>
      </w:r>
      <w:r w:rsidR="008F37AC" w:rsidRPr="00077DFA">
        <w:t xml:space="preserve"> </w:t>
      </w:r>
      <w:r w:rsidR="008F37AC">
        <w:t>и</w:t>
      </w:r>
      <w:r w:rsidR="008F37AC" w:rsidRPr="00077DFA">
        <w:t xml:space="preserve"> </w:t>
      </w:r>
      <w:r w:rsidR="008F37AC">
        <w:t>совершенствует</w:t>
      </w:r>
      <w:r w:rsidR="008F37AC" w:rsidRPr="00077DFA">
        <w:t xml:space="preserve"> </w:t>
      </w:r>
      <w:r w:rsidR="008F37AC">
        <w:t>процедуры</w:t>
      </w:r>
      <w:r w:rsidR="008F37AC" w:rsidRPr="00077DFA">
        <w:t xml:space="preserve"> </w:t>
      </w:r>
      <w:r w:rsidR="008F37AC">
        <w:t>предоставления убежища и принятия решений первой инстанции и пр</w:t>
      </w:r>
      <w:r w:rsidR="008F37AC">
        <w:t>о</w:t>
      </w:r>
      <w:r w:rsidR="008F37AC">
        <w:t>цедур предоставления статуса беженца</w:t>
      </w:r>
      <w:r w:rsidR="008F37AC" w:rsidRPr="0031249C">
        <w:t>.</w:t>
      </w:r>
    </w:p>
    <w:p w:rsidR="008F37AC" w:rsidRPr="0031249C" w:rsidRDefault="00972B0A" w:rsidP="008F37AC">
      <w:pPr>
        <w:pStyle w:val="SingleTxtGR"/>
      </w:pPr>
      <w:r>
        <w:t>132.</w:t>
      </w:r>
      <w:r>
        <w:tab/>
      </w:r>
      <w:r w:rsidR="008F37AC">
        <w:t>Согласно</w:t>
      </w:r>
      <w:r w:rsidR="00147D2F">
        <w:t> </w:t>
      </w:r>
      <w:r w:rsidR="008F37AC">
        <w:t>тому</w:t>
      </w:r>
      <w:r w:rsidR="008F37AC" w:rsidRPr="009A21E2">
        <w:t xml:space="preserve"> </w:t>
      </w:r>
      <w:r w:rsidR="008F37AC">
        <w:t>же</w:t>
      </w:r>
      <w:r w:rsidR="00147D2F">
        <w:t> </w:t>
      </w:r>
      <w:r w:rsidR="008F37AC">
        <w:t>Закону</w:t>
      </w:r>
      <w:r w:rsidR="00147D2F">
        <w:t> </w:t>
      </w:r>
      <w:r w:rsidR="008F37AC">
        <w:t>Министерство</w:t>
      </w:r>
      <w:r w:rsidR="008F37AC" w:rsidRPr="009A21E2">
        <w:t xml:space="preserve"> </w:t>
      </w:r>
      <w:r w:rsidR="008F37AC">
        <w:t>труда</w:t>
      </w:r>
      <w:r w:rsidR="008F37AC" w:rsidRPr="009A21E2">
        <w:t xml:space="preserve"> </w:t>
      </w:r>
      <w:r w:rsidR="008F37AC">
        <w:t>и</w:t>
      </w:r>
      <w:r w:rsidR="008F37AC" w:rsidRPr="009A21E2">
        <w:t xml:space="preserve"> </w:t>
      </w:r>
      <w:r w:rsidR="008F37AC">
        <w:t>социальной</w:t>
      </w:r>
      <w:r w:rsidR="008F37AC" w:rsidRPr="009A21E2">
        <w:t xml:space="preserve"> </w:t>
      </w:r>
      <w:r w:rsidR="008F37AC">
        <w:t>политики</w:t>
      </w:r>
      <w:r w:rsidR="008F37AC" w:rsidRPr="009A21E2">
        <w:t xml:space="preserve"> </w:t>
      </w:r>
      <w:r w:rsidR="008F37AC">
        <w:t>уведомляет</w:t>
      </w:r>
      <w:r w:rsidR="008F37AC" w:rsidRPr="009A21E2">
        <w:t xml:space="preserve"> </w:t>
      </w:r>
      <w:r w:rsidR="008F37AC">
        <w:t>просителей</w:t>
      </w:r>
      <w:r w:rsidR="008F37AC" w:rsidRPr="009A21E2">
        <w:t xml:space="preserve"> </w:t>
      </w:r>
      <w:r w:rsidR="008F37AC">
        <w:t>убежища</w:t>
      </w:r>
      <w:r w:rsidR="008F37AC" w:rsidRPr="009A21E2">
        <w:t xml:space="preserve"> </w:t>
      </w:r>
      <w:r w:rsidR="008F37AC">
        <w:t>в</w:t>
      </w:r>
      <w:r w:rsidR="008F37AC" w:rsidRPr="009A21E2">
        <w:t xml:space="preserve"> </w:t>
      </w:r>
      <w:r w:rsidR="008F37AC">
        <w:t>письменном</w:t>
      </w:r>
      <w:r w:rsidR="008F37AC" w:rsidRPr="009A21E2">
        <w:t xml:space="preserve"> </w:t>
      </w:r>
      <w:r w:rsidR="008F37AC">
        <w:t>виде</w:t>
      </w:r>
      <w:r w:rsidR="008F37AC" w:rsidRPr="009A21E2">
        <w:t xml:space="preserve"> </w:t>
      </w:r>
      <w:r w:rsidR="008F37AC">
        <w:t>на</w:t>
      </w:r>
      <w:r w:rsidR="008F37AC" w:rsidRPr="009A21E2">
        <w:t xml:space="preserve"> </w:t>
      </w:r>
      <w:r w:rsidR="008F37AC">
        <w:t>языке</w:t>
      </w:r>
      <w:r w:rsidR="008F37AC" w:rsidRPr="009A21E2">
        <w:t xml:space="preserve">, </w:t>
      </w:r>
      <w:r w:rsidR="008F37AC">
        <w:t>который</w:t>
      </w:r>
      <w:r w:rsidR="008F37AC" w:rsidRPr="009A21E2">
        <w:t xml:space="preserve">, </w:t>
      </w:r>
      <w:r w:rsidR="008F37AC">
        <w:t>как</w:t>
      </w:r>
      <w:r w:rsidR="008F37AC" w:rsidRPr="009A21E2">
        <w:t xml:space="preserve"> </w:t>
      </w:r>
      <w:r w:rsidR="008F37AC">
        <w:t>р</w:t>
      </w:r>
      <w:r w:rsidR="008F37AC">
        <w:t>а</w:t>
      </w:r>
      <w:r w:rsidR="008F37AC">
        <w:t>зумно</w:t>
      </w:r>
      <w:r w:rsidR="008F37AC" w:rsidRPr="009A21E2">
        <w:t xml:space="preserve"> </w:t>
      </w:r>
      <w:r w:rsidR="008F37AC">
        <w:t>предполагается</w:t>
      </w:r>
      <w:r w:rsidR="008F37AC" w:rsidRPr="009A21E2">
        <w:t xml:space="preserve">, </w:t>
      </w:r>
      <w:r w:rsidR="008F37AC">
        <w:t>они понимают, или устно через переводчика о всех пр</w:t>
      </w:r>
      <w:r w:rsidR="008F37AC">
        <w:t>а</w:t>
      </w:r>
      <w:r w:rsidR="008F37AC">
        <w:t>вах, предоставляемых им этим Законом</w:t>
      </w:r>
      <w:r w:rsidR="008F37AC" w:rsidRPr="0031249C">
        <w:t xml:space="preserve">. </w:t>
      </w:r>
      <w:r w:rsidR="008F37AC">
        <w:t>В</w:t>
      </w:r>
      <w:r w:rsidR="008F37AC" w:rsidRPr="004712C8">
        <w:t xml:space="preserve"> </w:t>
      </w:r>
      <w:r w:rsidR="008F37AC">
        <w:t>Законе</w:t>
      </w:r>
      <w:r w:rsidR="008F37AC" w:rsidRPr="004712C8">
        <w:t xml:space="preserve"> </w:t>
      </w:r>
      <w:r w:rsidR="008F37AC">
        <w:t>определяются</w:t>
      </w:r>
      <w:r w:rsidR="008F37AC" w:rsidRPr="004712C8">
        <w:t xml:space="preserve"> </w:t>
      </w:r>
      <w:r w:rsidR="008F37AC">
        <w:t>обязанности</w:t>
      </w:r>
      <w:r w:rsidR="008F37AC" w:rsidRPr="004712C8">
        <w:t xml:space="preserve"> </w:t>
      </w:r>
      <w:r w:rsidR="008F37AC">
        <w:t>просителей</w:t>
      </w:r>
      <w:r w:rsidR="008F37AC" w:rsidRPr="004712C8">
        <w:t xml:space="preserve"> </w:t>
      </w:r>
      <w:r w:rsidR="008F37AC">
        <w:t>убежища</w:t>
      </w:r>
      <w:r w:rsidR="008F37AC" w:rsidRPr="004712C8">
        <w:t xml:space="preserve"> </w:t>
      </w:r>
      <w:r w:rsidR="008F37AC">
        <w:t>и</w:t>
      </w:r>
      <w:r w:rsidR="008F37AC" w:rsidRPr="004712C8">
        <w:t xml:space="preserve"> </w:t>
      </w:r>
      <w:r w:rsidR="008F37AC">
        <w:t>прописываются</w:t>
      </w:r>
      <w:r w:rsidR="008F37AC" w:rsidRPr="004712C8">
        <w:t xml:space="preserve"> </w:t>
      </w:r>
      <w:r w:rsidR="008F37AC">
        <w:t>личные</w:t>
      </w:r>
      <w:r w:rsidR="008F37AC" w:rsidRPr="004712C8">
        <w:t xml:space="preserve"> </w:t>
      </w:r>
      <w:r w:rsidR="008F37AC">
        <w:t>данные</w:t>
      </w:r>
      <w:r w:rsidR="008F37AC" w:rsidRPr="004712C8">
        <w:t xml:space="preserve">, </w:t>
      </w:r>
      <w:r w:rsidR="008F37AC">
        <w:t>подлежащие</w:t>
      </w:r>
      <w:r w:rsidR="008F37AC" w:rsidRPr="004712C8">
        <w:t xml:space="preserve"> </w:t>
      </w:r>
      <w:r w:rsidR="008F37AC">
        <w:t>занесению</w:t>
      </w:r>
      <w:r w:rsidR="008F37AC" w:rsidRPr="004712C8">
        <w:t xml:space="preserve"> </w:t>
      </w:r>
      <w:r w:rsidR="008F37AC">
        <w:t>в</w:t>
      </w:r>
      <w:r w:rsidR="008F37AC" w:rsidRPr="004712C8">
        <w:t xml:space="preserve"> </w:t>
      </w:r>
      <w:r w:rsidR="008F37AC">
        <w:t>Комплексную</w:t>
      </w:r>
      <w:r w:rsidR="008F37AC" w:rsidRPr="004712C8">
        <w:t xml:space="preserve"> </w:t>
      </w:r>
      <w:r w:rsidR="008F37AC">
        <w:t>базу</w:t>
      </w:r>
      <w:r w:rsidR="008F37AC" w:rsidRPr="004712C8">
        <w:t xml:space="preserve"> </w:t>
      </w:r>
      <w:r w:rsidR="008F37AC">
        <w:t>данных</w:t>
      </w:r>
      <w:r w:rsidR="008F37AC" w:rsidRPr="004712C8">
        <w:t xml:space="preserve"> </w:t>
      </w:r>
      <w:r w:rsidR="008F37AC">
        <w:t>об</w:t>
      </w:r>
      <w:r w:rsidR="008F37AC" w:rsidRPr="004712C8">
        <w:t xml:space="preserve"> </w:t>
      </w:r>
      <w:r w:rsidR="008F37AC">
        <w:t>иностранцах</w:t>
      </w:r>
      <w:r w:rsidR="008F37AC" w:rsidRPr="004712C8">
        <w:t xml:space="preserve">, </w:t>
      </w:r>
      <w:r w:rsidR="008F37AC">
        <w:t>включая</w:t>
      </w:r>
      <w:r w:rsidR="008F37AC" w:rsidRPr="004712C8">
        <w:t xml:space="preserve"> </w:t>
      </w:r>
      <w:r w:rsidR="008F37AC">
        <w:t>данные</w:t>
      </w:r>
      <w:r w:rsidR="008F37AC" w:rsidRPr="004712C8">
        <w:t xml:space="preserve"> </w:t>
      </w:r>
      <w:r w:rsidR="008F37AC">
        <w:t>об убежище, м</w:t>
      </w:r>
      <w:r w:rsidR="008F37AC">
        <w:t>и</w:t>
      </w:r>
      <w:r w:rsidR="008F37AC">
        <w:t>грации,</w:t>
      </w:r>
      <w:r w:rsidR="00147D2F">
        <w:t xml:space="preserve"> визах, которые обрабатываются </w:t>
      </w:r>
      <w:r w:rsidR="008F37AC">
        <w:t>Отделом по вопросам убежища, и уст</w:t>
      </w:r>
      <w:r w:rsidR="008F37AC">
        <w:t>а</w:t>
      </w:r>
      <w:r w:rsidR="008F37AC">
        <w:t>навливается период хранения этих данных</w:t>
      </w:r>
      <w:r w:rsidR="008F37AC" w:rsidRPr="0031249C">
        <w:t>.</w:t>
      </w:r>
    </w:p>
    <w:p w:rsidR="008F37AC" w:rsidRPr="0031249C" w:rsidRDefault="00972B0A" w:rsidP="008F37AC">
      <w:pPr>
        <w:pStyle w:val="SingleTxtGR"/>
      </w:pPr>
      <w:r>
        <w:t>133.</w:t>
      </w:r>
      <w:r>
        <w:tab/>
      </w:r>
      <w:r w:rsidR="008F37AC">
        <w:t>В</w:t>
      </w:r>
      <w:r w:rsidR="008F37AC" w:rsidRPr="001F57B1">
        <w:t xml:space="preserve"> </w:t>
      </w:r>
      <w:r w:rsidR="008F37AC">
        <w:t>дополнение</w:t>
      </w:r>
      <w:r w:rsidR="008F37AC" w:rsidRPr="001F57B1">
        <w:t xml:space="preserve"> </w:t>
      </w:r>
      <w:r w:rsidR="008F37AC">
        <w:t>к</w:t>
      </w:r>
      <w:r w:rsidR="008F37AC" w:rsidRPr="001F57B1">
        <w:t xml:space="preserve"> </w:t>
      </w:r>
      <w:r w:rsidR="008F37AC">
        <w:t>измененному</w:t>
      </w:r>
      <w:r w:rsidR="008F37AC" w:rsidRPr="001F57B1">
        <w:t xml:space="preserve"> </w:t>
      </w:r>
      <w:r w:rsidR="008F37AC">
        <w:t>Закону</w:t>
      </w:r>
      <w:r w:rsidR="008F37AC" w:rsidRPr="001F57B1">
        <w:t xml:space="preserve"> </w:t>
      </w:r>
      <w:r w:rsidR="008F37AC">
        <w:t>об</w:t>
      </w:r>
      <w:r w:rsidR="008F37AC" w:rsidRPr="001F57B1">
        <w:t xml:space="preserve"> </w:t>
      </w:r>
      <w:r w:rsidR="008F37AC">
        <w:t>убежище</w:t>
      </w:r>
      <w:r w:rsidR="008F37AC" w:rsidRPr="001F57B1">
        <w:t xml:space="preserve"> </w:t>
      </w:r>
      <w:r w:rsidR="008F37AC">
        <w:t>и</w:t>
      </w:r>
      <w:r w:rsidR="008F37AC" w:rsidRPr="001F57B1">
        <w:t xml:space="preserve"> </w:t>
      </w:r>
      <w:r w:rsidR="008F37AC">
        <w:t>временной</w:t>
      </w:r>
      <w:r w:rsidR="008F37AC" w:rsidRPr="001F57B1">
        <w:t xml:space="preserve"> </w:t>
      </w:r>
      <w:r w:rsidR="008F37AC">
        <w:t>защите</w:t>
      </w:r>
      <w:r w:rsidR="008F37AC" w:rsidRPr="001F57B1">
        <w:t xml:space="preserve"> 2012 </w:t>
      </w:r>
      <w:r w:rsidR="008F37AC">
        <w:t>года</w:t>
      </w:r>
      <w:r w:rsidR="008F37AC" w:rsidRPr="001F57B1">
        <w:t xml:space="preserve"> </w:t>
      </w:r>
      <w:r w:rsidR="008F37AC">
        <w:t>Республика</w:t>
      </w:r>
      <w:r w:rsidR="008F37AC" w:rsidRPr="001F57B1">
        <w:t xml:space="preserve"> </w:t>
      </w:r>
      <w:r w:rsidR="008F37AC">
        <w:t>Македония</w:t>
      </w:r>
      <w:r w:rsidR="008F37AC" w:rsidRPr="001F57B1">
        <w:t xml:space="preserve"> </w:t>
      </w:r>
      <w:r w:rsidR="008F37AC">
        <w:t>разработала</w:t>
      </w:r>
      <w:r w:rsidR="008F37AC" w:rsidRPr="001F57B1">
        <w:t xml:space="preserve"> </w:t>
      </w:r>
      <w:r w:rsidR="008F37AC">
        <w:t>Стратегию</w:t>
      </w:r>
      <w:r w:rsidR="008F37AC" w:rsidRPr="001F57B1">
        <w:t xml:space="preserve"> </w:t>
      </w:r>
      <w:r w:rsidR="008F37AC">
        <w:t>интеграции</w:t>
      </w:r>
      <w:r w:rsidR="008F37AC" w:rsidRPr="001F57B1">
        <w:t xml:space="preserve"> </w:t>
      </w:r>
      <w:r w:rsidR="008F37AC">
        <w:t>беженцев</w:t>
      </w:r>
      <w:r w:rsidR="008F37AC" w:rsidRPr="001F57B1">
        <w:t xml:space="preserve"> </w:t>
      </w:r>
      <w:r w:rsidR="008F37AC">
        <w:t>и</w:t>
      </w:r>
      <w:r w:rsidR="008F37AC" w:rsidRPr="001F57B1">
        <w:t xml:space="preserve"> </w:t>
      </w:r>
      <w:r w:rsidR="008F37AC">
        <w:t>иностранцев</w:t>
      </w:r>
      <w:r w:rsidR="008F37AC" w:rsidRPr="001F57B1">
        <w:t xml:space="preserve"> </w:t>
      </w:r>
      <w:r w:rsidR="008F37AC">
        <w:t>и</w:t>
      </w:r>
      <w:r w:rsidR="008F37AC" w:rsidRPr="001F57B1">
        <w:t xml:space="preserve"> </w:t>
      </w:r>
      <w:r w:rsidR="008F37AC">
        <w:t>Национальный</w:t>
      </w:r>
      <w:r w:rsidR="008F37AC" w:rsidRPr="001F57B1">
        <w:t xml:space="preserve"> </w:t>
      </w:r>
      <w:r w:rsidR="008F37AC">
        <w:t>план</w:t>
      </w:r>
      <w:r w:rsidR="008F37AC" w:rsidRPr="001F57B1">
        <w:t xml:space="preserve"> </w:t>
      </w:r>
      <w:r w:rsidR="008F37AC">
        <w:t>действий</w:t>
      </w:r>
      <w:r w:rsidR="008F37AC" w:rsidRPr="001F57B1">
        <w:t xml:space="preserve"> </w:t>
      </w:r>
      <w:r w:rsidR="008F37AC">
        <w:t>по</w:t>
      </w:r>
      <w:r w:rsidR="008F37AC" w:rsidRPr="001F57B1">
        <w:t xml:space="preserve"> </w:t>
      </w:r>
      <w:r w:rsidR="008F37AC">
        <w:t>осуществлению</w:t>
      </w:r>
      <w:r w:rsidR="008F37AC" w:rsidRPr="001F57B1">
        <w:t xml:space="preserve"> </w:t>
      </w:r>
      <w:r w:rsidR="008F37AC">
        <w:t>процесса</w:t>
      </w:r>
      <w:r w:rsidR="008F37AC" w:rsidRPr="001F57B1">
        <w:t xml:space="preserve"> </w:t>
      </w:r>
      <w:r w:rsidR="008F37AC" w:rsidRPr="0031249C">
        <w:t xml:space="preserve"> </w:t>
      </w:r>
      <w:r w:rsidR="008F37AC">
        <w:t>интеграции беженцев в Республике Македони</w:t>
      </w:r>
      <w:r w:rsidR="00147D2F">
        <w:t>я</w:t>
      </w:r>
      <w:r w:rsidR="008F37AC">
        <w:t>.</w:t>
      </w:r>
      <w:r w:rsidR="008F37AC" w:rsidRPr="0031249C">
        <w:t xml:space="preserve"> </w:t>
      </w:r>
      <w:r w:rsidR="008F37AC">
        <w:t>В</w:t>
      </w:r>
      <w:r w:rsidR="008F37AC" w:rsidRPr="001F57B1">
        <w:t xml:space="preserve"> </w:t>
      </w:r>
      <w:r w:rsidR="008F37AC">
        <w:t>Национальном</w:t>
      </w:r>
      <w:r w:rsidR="008F37AC" w:rsidRPr="001F57B1">
        <w:t xml:space="preserve"> </w:t>
      </w:r>
      <w:r w:rsidR="008F37AC">
        <w:t>плане</w:t>
      </w:r>
      <w:r w:rsidR="008F37AC" w:rsidRPr="001F57B1">
        <w:t xml:space="preserve"> </w:t>
      </w:r>
      <w:r w:rsidR="008F37AC">
        <w:t>дейс</w:t>
      </w:r>
      <w:r w:rsidR="008F37AC">
        <w:t>т</w:t>
      </w:r>
      <w:r w:rsidR="008F37AC">
        <w:t>вий</w:t>
      </w:r>
      <w:r w:rsidR="008F37AC" w:rsidRPr="001F57B1">
        <w:t xml:space="preserve"> </w:t>
      </w:r>
      <w:r w:rsidR="008F37AC">
        <w:t>прописываются</w:t>
      </w:r>
      <w:r w:rsidR="008F37AC" w:rsidRPr="001F57B1">
        <w:t xml:space="preserve"> </w:t>
      </w:r>
      <w:r w:rsidR="008F37AC">
        <w:t>меры</w:t>
      </w:r>
      <w:r w:rsidR="008F37AC" w:rsidRPr="001F57B1">
        <w:t xml:space="preserve"> </w:t>
      </w:r>
      <w:r w:rsidR="008F37AC">
        <w:t>по</w:t>
      </w:r>
      <w:r w:rsidR="008F37AC" w:rsidRPr="001F57B1">
        <w:t xml:space="preserve"> </w:t>
      </w:r>
      <w:r w:rsidR="008F37AC">
        <w:t>реализации</w:t>
      </w:r>
      <w:r w:rsidR="008F37AC" w:rsidRPr="001F57B1">
        <w:t xml:space="preserve"> </w:t>
      </w:r>
      <w:r w:rsidR="008F37AC">
        <w:t>Стратеги</w:t>
      </w:r>
      <w:r w:rsidR="00147D2F">
        <w:t>и</w:t>
      </w:r>
      <w:r w:rsidR="008F37AC" w:rsidRPr="001F57B1">
        <w:t xml:space="preserve"> </w:t>
      </w:r>
      <w:r w:rsidR="008F37AC">
        <w:t>на</w:t>
      </w:r>
      <w:r w:rsidR="008F37AC" w:rsidRPr="001F57B1">
        <w:t xml:space="preserve"> </w:t>
      </w:r>
      <w:r w:rsidR="008F37AC">
        <w:t>период</w:t>
      </w:r>
      <w:r>
        <w:t xml:space="preserve"> 2008−</w:t>
      </w:r>
      <w:r w:rsidR="008F37AC" w:rsidRPr="001F57B1">
        <w:t xml:space="preserve">2015 </w:t>
      </w:r>
      <w:r w:rsidR="008F37AC">
        <w:t>годов, ос</w:t>
      </w:r>
      <w:r w:rsidR="008F37AC">
        <w:t>о</w:t>
      </w:r>
      <w:r w:rsidR="008F37AC">
        <w:t>бенно меры, касающиеся жилья, образования, медицинского обслуживания, трудоустройства</w:t>
      </w:r>
      <w:r w:rsidR="008F37AC" w:rsidRPr="0025642A">
        <w:t xml:space="preserve">, </w:t>
      </w:r>
      <w:r w:rsidR="008F37AC">
        <w:t>социальной</w:t>
      </w:r>
      <w:r w:rsidR="008F37AC" w:rsidRPr="0025642A">
        <w:t xml:space="preserve"> </w:t>
      </w:r>
      <w:r w:rsidR="008F37AC">
        <w:t>защиты</w:t>
      </w:r>
      <w:r w:rsidR="008F37AC" w:rsidRPr="0025642A">
        <w:t xml:space="preserve"> </w:t>
      </w:r>
      <w:r w:rsidR="008F37AC">
        <w:t>и</w:t>
      </w:r>
      <w:r w:rsidR="008F37AC" w:rsidRPr="0025642A">
        <w:t xml:space="preserve"> </w:t>
      </w:r>
      <w:r w:rsidR="008F37AC">
        <w:t>т</w:t>
      </w:r>
      <w:r w:rsidR="008F37AC" w:rsidRPr="0025642A">
        <w:t>.</w:t>
      </w:r>
      <w:r w:rsidR="008F37AC">
        <w:t>д</w:t>
      </w:r>
      <w:r w:rsidR="008F37AC" w:rsidRPr="0025642A">
        <w:t>.</w:t>
      </w:r>
      <w:r w:rsidR="008F37AC" w:rsidRPr="0031249C">
        <w:t xml:space="preserve"> </w:t>
      </w:r>
    </w:p>
    <w:p w:rsidR="008F37AC" w:rsidRPr="0031249C" w:rsidRDefault="00972B0A" w:rsidP="008F37AC">
      <w:pPr>
        <w:pStyle w:val="SingleTxtGR"/>
      </w:pPr>
      <w:r>
        <w:t>134.</w:t>
      </w:r>
      <w:r>
        <w:tab/>
      </w:r>
      <w:r w:rsidR="008F37AC">
        <w:t>По</w:t>
      </w:r>
      <w:r w:rsidR="008F37AC" w:rsidRPr="00144308">
        <w:t xml:space="preserve"> </w:t>
      </w:r>
      <w:r w:rsidR="008F37AC">
        <w:t>состоянию</w:t>
      </w:r>
      <w:r w:rsidR="008F37AC" w:rsidRPr="00144308">
        <w:t xml:space="preserve"> </w:t>
      </w:r>
      <w:r w:rsidR="008F37AC">
        <w:t>на</w:t>
      </w:r>
      <w:r w:rsidR="008F37AC" w:rsidRPr="00144308">
        <w:t xml:space="preserve"> </w:t>
      </w:r>
      <w:r w:rsidR="008F37AC">
        <w:t>февраль</w:t>
      </w:r>
      <w:r w:rsidR="00147D2F">
        <w:t xml:space="preserve"> 2013</w:t>
      </w:r>
      <w:r w:rsidR="008F37AC">
        <w:t xml:space="preserve"> года в Республике Македони</w:t>
      </w:r>
      <w:r w:rsidR="00147D2F">
        <w:t>я</w:t>
      </w:r>
      <w:r w:rsidR="008F37AC">
        <w:t xml:space="preserve"> было зар</w:t>
      </w:r>
      <w:r w:rsidR="008F37AC">
        <w:t>е</w:t>
      </w:r>
      <w:r w:rsidR="008F37AC">
        <w:t>гистрировано 16 признанных беженцев и 587 лиц, пользующихся дополнител</w:t>
      </w:r>
      <w:r w:rsidR="008F37AC">
        <w:t>ь</w:t>
      </w:r>
      <w:r w:rsidR="008F37AC">
        <w:t>ной защитой</w:t>
      </w:r>
      <w:r w:rsidR="008F37AC" w:rsidRPr="0031249C">
        <w:t xml:space="preserve">. </w:t>
      </w:r>
      <w:r w:rsidR="008F37AC">
        <w:t>Большинство</w:t>
      </w:r>
      <w:r w:rsidR="008F37AC" w:rsidRPr="00144308">
        <w:t xml:space="preserve"> </w:t>
      </w:r>
      <w:r w:rsidR="008F37AC">
        <w:t>из</w:t>
      </w:r>
      <w:r w:rsidR="008F37AC" w:rsidRPr="00144308">
        <w:t xml:space="preserve"> </w:t>
      </w:r>
      <w:r w:rsidR="008F37AC">
        <w:t>них</w:t>
      </w:r>
      <w:r w:rsidR="008F37AC" w:rsidRPr="00144308">
        <w:t xml:space="preserve"> </w:t>
      </w:r>
      <w:r w:rsidR="008F37AC">
        <w:t>ходатайствуют</w:t>
      </w:r>
      <w:r w:rsidR="008F37AC" w:rsidRPr="00144308">
        <w:t xml:space="preserve"> </w:t>
      </w:r>
      <w:r w:rsidR="008F37AC">
        <w:t>о</w:t>
      </w:r>
      <w:r w:rsidR="008F37AC" w:rsidRPr="00144308">
        <w:t xml:space="preserve"> </w:t>
      </w:r>
      <w:r w:rsidR="008F37AC">
        <w:t>международной</w:t>
      </w:r>
      <w:r w:rsidR="008F37AC" w:rsidRPr="00144308">
        <w:t xml:space="preserve"> </w:t>
      </w:r>
      <w:r w:rsidR="008F37AC">
        <w:t>защите</w:t>
      </w:r>
      <w:r w:rsidR="008F37AC" w:rsidRPr="00144308">
        <w:t xml:space="preserve"> </w:t>
      </w:r>
      <w:r w:rsidR="008F37AC">
        <w:t>в</w:t>
      </w:r>
      <w:r w:rsidR="008F37AC" w:rsidRPr="00144308">
        <w:t xml:space="preserve"> </w:t>
      </w:r>
      <w:r w:rsidR="008F37AC">
        <w:t>результате</w:t>
      </w:r>
      <w:r w:rsidR="008F37AC" w:rsidRPr="00144308">
        <w:t xml:space="preserve"> </w:t>
      </w:r>
      <w:r w:rsidR="008F37AC">
        <w:t>конфликта</w:t>
      </w:r>
      <w:r w:rsidR="008F37AC" w:rsidRPr="00144308">
        <w:t xml:space="preserve"> </w:t>
      </w:r>
      <w:r w:rsidR="008F37AC">
        <w:t>в</w:t>
      </w:r>
      <w:r w:rsidR="008F37AC" w:rsidRPr="00144308">
        <w:t xml:space="preserve"> </w:t>
      </w:r>
      <w:r w:rsidR="008F37AC">
        <w:t>Косово</w:t>
      </w:r>
      <w:r w:rsidR="008F37AC" w:rsidRPr="00144308">
        <w:t xml:space="preserve"> </w:t>
      </w:r>
      <w:r w:rsidR="008F37AC">
        <w:t>в</w:t>
      </w:r>
      <w:r w:rsidR="008F37AC" w:rsidRPr="00144308">
        <w:t xml:space="preserve"> 19</w:t>
      </w:r>
      <w:r w:rsidR="008F37AC">
        <w:t>99 году и в основном принадлежат к этнич</w:t>
      </w:r>
      <w:r w:rsidR="008F37AC">
        <w:t>е</w:t>
      </w:r>
      <w:r w:rsidR="008F37AC">
        <w:t>ским общинам рома,</w:t>
      </w:r>
      <w:r w:rsidR="008F37AC" w:rsidRPr="0031249C">
        <w:t xml:space="preserve"> </w:t>
      </w:r>
      <w:r w:rsidR="008F37AC">
        <w:t xml:space="preserve">ашкалия и </w:t>
      </w:r>
      <w:r w:rsidR="00D85A0A">
        <w:t>"</w:t>
      </w:r>
      <w:r w:rsidR="008F37AC">
        <w:t>египтян</w:t>
      </w:r>
      <w:r w:rsidR="00265BB2">
        <w:t>"</w:t>
      </w:r>
      <w:r w:rsidR="008F37AC" w:rsidRPr="0031249C">
        <w:t xml:space="preserve">. </w:t>
      </w:r>
      <w:r w:rsidR="008F37AC">
        <w:t>Что</w:t>
      </w:r>
      <w:r w:rsidR="008F37AC" w:rsidRPr="00144308">
        <w:t xml:space="preserve"> </w:t>
      </w:r>
      <w:r w:rsidR="008F37AC">
        <w:t>касается</w:t>
      </w:r>
      <w:r w:rsidR="008F37AC" w:rsidRPr="00144308">
        <w:t xml:space="preserve"> </w:t>
      </w:r>
      <w:r w:rsidR="008F37AC">
        <w:t>положения</w:t>
      </w:r>
      <w:r w:rsidR="008F37AC" w:rsidRPr="00144308">
        <w:t xml:space="preserve"> </w:t>
      </w:r>
      <w:r w:rsidR="008F37AC">
        <w:t>внутренне перемещенных лиц, то в стране в общей сложности зарегистрировано 296 чел</w:t>
      </w:r>
      <w:r w:rsidR="008F37AC">
        <w:t>о</w:t>
      </w:r>
      <w:r w:rsidR="008F37AC">
        <w:t>век, т.е. 81 семья</w:t>
      </w:r>
      <w:r w:rsidR="008F37AC" w:rsidRPr="0031249C">
        <w:t xml:space="preserve">. </w:t>
      </w:r>
      <w:r w:rsidR="008F37AC">
        <w:t>В</w:t>
      </w:r>
      <w:r w:rsidR="008F37AC" w:rsidRPr="00BB4169">
        <w:t xml:space="preserve"> </w:t>
      </w:r>
      <w:r w:rsidR="008F37AC">
        <w:t>настоящее</w:t>
      </w:r>
      <w:r w:rsidR="008F37AC" w:rsidRPr="00BB4169">
        <w:t xml:space="preserve"> </w:t>
      </w:r>
      <w:r w:rsidR="008F37AC">
        <w:t>время</w:t>
      </w:r>
      <w:r w:rsidR="008F37AC" w:rsidRPr="00BB4169">
        <w:t xml:space="preserve"> </w:t>
      </w:r>
      <w:r w:rsidR="008F37AC">
        <w:t>они</w:t>
      </w:r>
      <w:r w:rsidR="008F37AC" w:rsidRPr="00BB4169">
        <w:t xml:space="preserve"> </w:t>
      </w:r>
      <w:r w:rsidR="008F37AC">
        <w:t>размещены</w:t>
      </w:r>
      <w:r w:rsidR="008F37AC" w:rsidRPr="00BB4169">
        <w:t xml:space="preserve"> </w:t>
      </w:r>
      <w:r w:rsidR="008F37AC">
        <w:t>в</w:t>
      </w:r>
      <w:r w:rsidR="008F37AC" w:rsidRPr="00BB4169">
        <w:t xml:space="preserve"> </w:t>
      </w:r>
      <w:r w:rsidR="008F37AC">
        <w:t>шести</w:t>
      </w:r>
      <w:r w:rsidR="008F37AC" w:rsidRPr="00BB4169">
        <w:t xml:space="preserve"> </w:t>
      </w:r>
      <w:r w:rsidR="008F37AC">
        <w:t>коллективных</w:t>
      </w:r>
      <w:r w:rsidR="008F37AC" w:rsidRPr="00BB4169">
        <w:t xml:space="preserve"> </w:t>
      </w:r>
      <w:r w:rsidR="008F37AC">
        <w:t>центрах</w:t>
      </w:r>
      <w:r w:rsidR="008F37AC" w:rsidRPr="00BB4169">
        <w:t xml:space="preserve"> (78 </w:t>
      </w:r>
      <w:r w:rsidR="008F37AC">
        <w:t>человек</w:t>
      </w:r>
      <w:r w:rsidR="008F37AC" w:rsidRPr="00BB4169">
        <w:t>,</w:t>
      </w:r>
      <w:r w:rsidR="008F37AC">
        <w:t xml:space="preserve"> т</w:t>
      </w:r>
      <w:r w:rsidR="008F37AC" w:rsidRPr="00BB4169">
        <w:t>.</w:t>
      </w:r>
      <w:r w:rsidR="008F37AC">
        <w:t>е</w:t>
      </w:r>
      <w:r w:rsidR="008F37AC" w:rsidRPr="00BB4169">
        <w:t xml:space="preserve">. </w:t>
      </w:r>
      <w:r w:rsidR="008F37AC">
        <w:t>семьи в составе двух человек) и домохозяйствах, за к</w:t>
      </w:r>
      <w:r w:rsidR="008F37AC">
        <w:t>о</w:t>
      </w:r>
      <w:r w:rsidR="008F37AC">
        <w:t>торые государственные власти платят ежемесячную арендную плату</w:t>
      </w:r>
      <w:r w:rsidR="008F37AC" w:rsidRPr="0031249C">
        <w:t xml:space="preserve">. </w:t>
      </w:r>
      <w:r w:rsidR="008F37AC">
        <w:t>Чтобы</w:t>
      </w:r>
      <w:r w:rsidR="008F37AC" w:rsidRPr="00D04CAC">
        <w:t xml:space="preserve"> </w:t>
      </w:r>
      <w:r w:rsidR="008F37AC">
        <w:t>решить</w:t>
      </w:r>
      <w:r w:rsidR="008F37AC" w:rsidRPr="00D04CAC">
        <w:t xml:space="preserve"> </w:t>
      </w:r>
      <w:r w:rsidR="008F37AC">
        <w:t>одну</w:t>
      </w:r>
      <w:r w:rsidR="008F37AC" w:rsidRPr="00D04CAC">
        <w:t xml:space="preserve"> </w:t>
      </w:r>
      <w:r w:rsidR="008F37AC">
        <w:t>из</w:t>
      </w:r>
      <w:r w:rsidR="008F37AC" w:rsidRPr="00D04CAC">
        <w:t xml:space="preserve"> </w:t>
      </w:r>
      <w:r w:rsidR="008F37AC">
        <w:t>наиболее</w:t>
      </w:r>
      <w:r w:rsidR="008F37AC" w:rsidRPr="00D04CAC">
        <w:t xml:space="preserve"> </w:t>
      </w:r>
      <w:r w:rsidR="008F37AC">
        <w:t>острых</w:t>
      </w:r>
      <w:r w:rsidR="008F37AC" w:rsidRPr="00D04CAC">
        <w:t xml:space="preserve"> </w:t>
      </w:r>
      <w:r w:rsidR="008F37AC">
        <w:t>проблем</w:t>
      </w:r>
      <w:r w:rsidR="008F37AC" w:rsidRPr="00D04CAC">
        <w:t xml:space="preserve"> </w:t>
      </w:r>
      <w:r w:rsidR="008F37AC">
        <w:t>этих</w:t>
      </w:r>
      <w:r w:rsidR="008F37AC" w:rsidRPr="00D04CAC">
        <w:t xml:space="preserve"> </w:t>
      </w:r>
      <w:r w:rsidR="008F37AC">
        <w:t>людей</w:t>
      </w:r>
      <w:r w:rsidR="008F37AC" w:rsidRPr="00D04CAC">
        <w:t xml:space="preserve">, </w:t>
      </w:r>
      <w:r w:rsidR="008F37AC">
        <w:t>а именно проблему</w:t>
      </w:r>
      <w:r w:rsidR="008F37AC" w:rsidRPr="00D04CAC">
        <w:t xml:space="preserve"> </w:t>
      </w:r>
      <w:r w:rsidR="008F37AC">
        <w:t>ж</w:t>
      </w:r>
      <w:r w:rsidR="008F37AC">
        <w:t>и</w:t>
      </w:r>
      <w:r w:rsidR="008F37AC">
        <w:t>лья</w:t>
      </w:r>
      <w:r w:rsidR="008F37AC" w:rsidRPr="00D04CAC">
        <w:t xml:space="preserve">, </w:t>
      </w:r>
      <w:r w:rsidR="008F37AC">
        <w:t>в</w:t>
      </w:r>
      <w:r w:rsidR="008F37AC" w:rsidRPr="00D04CAC">
        <w:t xml:space="preserve"> </w:t>
      </w:r>
      <w:r w:rsidR="008F37AC">
        <w:t>настоящее</w:t>
      </w:r>
      <w:r w:rsidR="008F37AC" w:rsidRPr="00D04CAC">
        <w:t xml:space="preserve"> </w:t>
      </w:r>
      <w:r w:rsidR="008F37AC">
        <w:t>время</w:t>
      </w:r>
      <w:r w:rsidR="008F37AC" w:rsidRPr="00D04CAC">
        <w:t xml:space="preserve"> </w:t>
      </w:r>
      <w:r w:rsidR="008F37AC">
        <w:t>реализуются</w:t>
      </w:r>
      <w:r w:rsidR="008F37AC" w:rsidRPr="00D04CAC">
        <w:t xml:space="preserve"> </w:t>
      </w:r>
      <w:r w:rsidR="008F37AC">
        <w:t>два</w:t>
      </w:r>
      <w:r w:rsidR="008F37AC" w:rsidRPr="00D04CAC">
        <w:t xml:space="preserve"> </w:t>
      </w:r>
      <w:r w:rsidR="008F37AC">
        <w:t>проекта</w:t>
      </w:r>
      <w:r w:rsidR="008F37AC" w:rsidRPr="00D04CAC">
        <w:t xml:space="preserve">: </w:t>
      </w:r>
      <w:r w:rsidR="008F37AC">
        <w:t>один</w:t>
      </w:r>
      <w:r w:rsidR="008F37AC" w:rsidRPr="00D04CAC">
        <w:t xml:space="preserve"> </w:t>
      </w:r>
      <w:r w:rsidR="008F37AC">
        <w:t>проект</w:t>
      </w:r>
      <w:r w:rsidR="008F37AC" w:rsidRPr="00D04CAC">
        <w:t xml:space="preserve"> </w:t>
      </w:r>
      <w:r w:rsidR="008F37AC">
        <w:t>осуществляется</w:t>
      </w:r>
      <w:r w:rsidR="008F37AC" w:rsidRPr="00D04CAC">
        <w:t xml:space="preserve"> </w:t>
      </w:r>
      <w:r w:rsidR="008F37AC">
        <w:t>при</w:t>
      </w:r>
      <w:r w:rsidR="008F37AC" w:rsidRPr="00D04CAC">
        <w:t xml:space="preserve"> </w:t>
      </w:r>
      <w:r w:rsidR="008F37AC">
        <w:t>по</w:t>
      </w:r>
      <w:r w:rsidR="008F37AC">
        <w:t>д</w:t>
      </w:r>
      <w:r w:rsidR="008F37AC">
        <w:t>держке</w:t>
      </w:r>
      <w:r w:rsidR="008F37AC" w:rsidRPr="00D04CAC">
        <w:t xml:space="preserve"> </w:t>
      </w:r>
      <w:r w:rsidR="008F37AC">
        <w:t>Управления</w:t>
      </w:r>
      <w:r w:rsidR="008F37AC" w:rsidRPr="00D04CAC">
        <w:t xml:space="preserve"> </w:t>
      </w:r>
      <w:r w:rsidR="008F37AC">
        <w:t>Верховного</w:t>
      </w:r>
      <w:r w:rsidR="008F37AC" w:rsidRPr="00D04CAC">
        <w:t xml:space="preserve"> </w:t>
      </w:r>
      <w:r w:rsidR="008F37AC">
        <w:t>комиссара</w:t>
      </w:r>
      <w:r w:rsidR="008F37AC" w:rsidRPr="00D04CAC">
        <w:t xml:space="preserve"> </w:t>
      </w:r>
      <w:r w:rsidR="008F37AC">
        <w:t>Организации</w:t>
      </w:r>
      <w:r w:rsidR="008F37AC" w:rsidRPr="00D04CAC">
        <w:t xml:space="preserve"> </w:t>
      </w:r>
      <w:r w:rsidR="008F37AC">
        <w:t>Объединенных</w:t>
      </w:r>
      <w:r w:rsidR="008F37AC" w:rsidRPr="00D04CAC">
        <w:t xml:space="preserve"> </w:t>
      </w:r>
      <w:r w:rsidR="008F37AC">
        <w:t>Наций</w:t>
      </w:r>
      <w:r w:rsidR="008F37AC" w:rsidRPr="00D04CAC">
        <w:t xml:space="preserve"> </w:t>
      </w:r>
      <w:r w:rsidR="008F37AC">
        <w:t>по</w:t>
      </w:r>
      <w:r w:rsidR="008F37AC" w:rsidRPr="00D04CAC">
        <w:t xml:space="preserve"> </w:t>
      </w:r>
      <w:r w:rsidR="008F37AC">
        <w:t>делам</w:t>
      </w:r>
      <w:r w:rsidR="008F37AC" w:rsidRPr="00D04CAC">
        <w:t xml:space="preserve"> </w:t>
      </w:r>
      <w:r w:rsidR="008F37AC">
        <w:t>беженцев</w:t>
      </w:r>
      <w:r w:rsidR="008F37AC" w:rsidRPr="00D04CAC">
        <w:t xml:space="preserve"> (</w:t>
      </w:r>
      <w:r w:rsidR="008F37AC">
        <w:t>УВКБ</w:t>
      </w:r>
      <w:r w:rsidR="008F37AC" w:rsidRPr="00D04CAC">
        <w:t xml:space="preserve"> </w:t>
      </w:r>
      <w:r w:rsidR="008F37AC">
        <w:t>ООН</w:t>
      </w:r>
      <w:r w:rsidR="008F37AC" w:rsidRPr="00D04CAC">
        <w:t xml:space="preserve">) </w:t>
      </w:r>
      <w:r w:rsidR="008F37AC">
        <w:t>и</w:t>
      </w:r>
      <w:r w:rsidR="008F37AC" w:rsidRPr="00D04CAC">
        <w:t xml:space="preserve"> </w:t>
      </w:r>
      <w:r w:rsidR="008F37AC">
        <w:t>включает</w:t>
      </w:r>
      <w:r w:rsidR="008F37AC" w:rsidRPr="00D04CAC">
        <w:t xml:space="preserve"> </w:t>
      </w:r>
      <w:r w:rsidR="008F37AC">
        <w:t>строительство</w:t>
      </w:r>
      <w:r w:rsidR="008F37AC" w:rsidRPr="00D04CAC">
        <w:t xml:space="preserve"> 20 </w:t>
      </w:r>
      <w:r w:rsidR="008F37AC">
        <w:t>жилищ</w:t>
      </w:r>
      <w:r w:rsidR="008F37AC" w:rsidRPr="00D04CAC">
        <w:t xml:space="preserve"> </w:t>
      </w:r>
      <w:r w:rsidR="008F37AC">
        <w:t>для</w:t>
      </w:r>
      <w:r w:rsidR="008F37AC" w:rsidRPr="00D04CAC">
        <w:t xml:space="preserve"> </w:t>
      </w:r>
      <w:r w:rsidR="008F37AC">
        <w:t>беженцев</w:t>
      </w:r>
      <w:r w:rsidR="008F37AC" w:rsidRPr="00D04CAC">
        <w:t xml:space="preserve">, </w:t>
      </w:r>
      <w:r w:rsidR="008F37AC">
        <w:t>а</w:t>
      </w:r>
      <w:r w:rsidR="008F37AC" w:rsidRPr="00D04CAC">
        <w:t xml:space="preserve"> </w:t>
      </w:r>
      <w:r w:rsidR="008F37AC">
        <w:t>другой</w:t>
      </w:r>
      <w:r w:rsidR="008F37AC" w:rsidRPr="00D04CAC">
        <w:t xml:space="preserve"> </w:t>
      </w:r>
      <w:r w:rsidR="008F37AC">
        <w:t>проект, который будет финансироваться через комп</w:t>
      </w:r>
      <w:r w:rsidR="008F37AC">
        <w:t>о</w:t>
      </w:r>
      <w:r w:rsidR="008F37AC">
        <w:t>нент 1 ИПА, предусматривает строительств</w:t>
      </w:r>
      <w:r w:rsidR="00147D2F">
        <w:t>о</w:t>
      </w:r>
      <w:r w:rsidR="008F37AC">
        <w:t xml:space="preserve"> 100 жилищ для беженцев и вну</w:t>
      </w:r>
      <w:r w:rsidR="008F37AC">
        <w:t>т</w:t>
      </w:r>
      <w:r w:rsidR="008F37AC">
        <w:t>ренне перемещенных лиц</w:t>
      </w:r>
      <w:r w:rsidR="008F37AC" w:rsidRPr="0031249C">
        <w:t>.</w:t>
      </w:r>
    </w:p>
    <w:p w:rsidR="008F37AC" w:rsidRPr="0031249C" w:rsidRDefault="00972B0A" w:rsidP="008F37AC">
      <w:pPr>
        <w:pStyle w:val="SingleTxtGR"/>
      </w:pPr>
      <w:r>
        <w:t>135.</w:t>
      </w:r>
      <w:r>
        <w:tab/>
      </w:r>
      <w:r w:rsidR="008F37AC">
        <w:t>Следует</w:t>
      </w:r>
      <w:r w:rsidR="008F37AC" w:rsidRPr="00D04CAC">
        <w:t xml:space="preserve"> </w:t>
      </w:r>
      <w:r w:rsidR="008F37AC">
        <w:t>также</w:t>
      </w:r>
      <w:r w:rsidR="008F37AC" w:rsidRPr="00D04CAC">
        <w:t xml:space="preserve"> </w:t>
      </w:r>
      <w:r w:rsidR="008F37AC">
        <w:t>отметить</w:t>
      </w:r>
      <w:r w:rsidR="008F37AC" w:rsidRPr="00D04CAC">
        <w:t xml:space="preserve">, </w:t>
      </w:r>
      <w:r w:rsidR="008F37AC">
        <w:t>что</w:t>
      </w:r>
      <w:r w:rsidR="008F37AC" w:rsidRPr="00D04CAC">
        <w:t xml:space="preserve"> </w:t>
      </w:r>
      <w:r w:rsidR="008F37AC">
        <w:t>в</w:t>
      </w:r>
      <w:r w:rsidR="008F37AC" w:rsidRPr="00D04CAC">
        <w:t xml:space="preserve"> 2011 </w:t>
      </w:r>
      <w:r w:rsidR="008F37AC">
        <w:t>году</w:t>
      </w:r>
      <w:r w:rsidR="008F37AC" w:rsidRPr="00D04CAC">
        <w:t xml:space="preserve"> </w:t>
      </w:r>
      <w:r w:rsidR="008F37AC">
        <w:t>впервые</w:t>
      </w:r>
      <w:r w:rsidR="008F37AC" w:rsidRPr="00D04CAC">
        <w:t xml:space="preserve"> </w:t>
      </w:r>
      <w:r w:rsidR="008F37AC">
        <w:t>была</w:t>
      </w:r>
      <w:r w:rsidR="008F37AC" w:rsidRPr="00D04CAC">
        <w:t xml:space="preserve"> </w:t>
      </w:r>
      <w:r w:rsidR="008F37AC">
        <w:t>принята</w:t>
      </w:r>
      <w:r w:rsidR="008F37AC" w:rsidRPr="00D04CAC">
        <w:t xml:space="preserve"> </w:t>
      </w:r>
      <w:r w:rsidR="008F37AC">
        <w:t>програ</w:t>
      </w:r>
      <w:r w:rsidR="008F37AC">
        <w:t>м</w:t>
      </w:r>
      <w:r w:rsidR="008F37AC">
        <w:t>ма</w:t>
      </w:r>
      <w:r w:rsidR="008F37AC" w:rsidRPr="00D04CAC">
        <w:t xml:space="preserve"> </w:t>
      </w:r>
      <w:r w:rsidR="008F37AC">
        <w:t>интеграции</w:t>
      </w:r>
      <w:r w:rsidR="008F37AC" w:rsidRPr="00D04CAC">
        <w:t xml:space="preserve"> </w:t>
      </w:r>
      <w:r w:rsidR="008F37AC">
        <w:t>лиц</w:t>
      </w:r>
      <w:r w:rsidR="008F37AC" w:rsidRPr="00D04CAC">
        <w:t xml:space="preserve">, </w:t>
      </w:r>
      <w:r w:rsidR="008F37AC">
        <w:t>получивших</w:t>
      </w:r>
      <w:r w:rsidR="008F37AC" w:rsidRPr="00D04CAC">
        <w:t xml:space="preserve"> </w:t>
      </w:r>
      <w:r w:rsidR="008F37AC">
        <w:t>убежище</w:t>
      </w:r>
      <w:r w:rsidR="008F37AC" w:rsidRPr="0031249C">
        <w:t xml:space="preserve">. </w:t>
      </w:r>
      <w:r w:rsidR="008F37AC">
        <w:t>Программа</w:t>
      </w:r>
      <w:r w:rsidR="008F37AC" w:rsidRPr="00366540">
        <w:t xml:space="preserve"> </w:t>
      </w:r>
      <w:r w:rsidR="008F37AC">
        <w:t>стимулирует</w:t>
      </w:r>
      <w:r w:rsidR="008F37AC" w:rsidRPr="00366540">
        <w:t xml:space="preserve"> </w:t>
      </w:r>
      <w:r w:rsidR="008F37AC">
        <w:t>ее</w:t>
      </w:r>
      <w:r w:rsidR="008F37AC" w:rsidRPr="00366540">
        <w:t xml:space="preserve"> </w:t>
      </w:r>
      <w:r w:rsidR="008F37AC">
        <w:t>бенеф</w:t>
      </w:r>
      <w:r w:rsidR="008F37AC">
        <w:t>и</w:t>
      </w:r>
      <w:r w:rsidR="008F37AC">
        <w:t>циаров</w:t>
      </w:r>
      <w:r w:rsidR="008F37AC" w:rsidRPr="00366540">
        <w:t xml:space="preserve"> </w:t>
      </w:r>
      <w:r w:rsidR="008F37AC">
        <w:t>играть</w:t>
      </w:r>
      <w:r w:rsidR="008F37AC" w:rsidRPr="00366540">
        <w:t xml:space="preserve"> </w:t>
      </w:r>
      <w:r w:rsidR="008F37AC">
        <w:t>более</w:t>
      </w:r>
      <w:r w:rsidR="008F37AC" w:rsidRPr="00366540">
        <w:t xml:space="preserve"> </w:t>
      </w:r>
      <w:r w:rsidR="008F37AC">
        <w:t>активную</w:t>
      </w:r>
      <w:r w:rsidR="008F37AC" w:rsidRPr="00366540">
        <w:t xml:space="preserve"> </w:t>
      </w:r>
      <w:r w:rsidR="008F37AC">
        <w:t>роль</w:t>
      </w:r>
      <w:r w:rsidR="008F37AC" w:rsidRPr="00366540">
        <w:t xml:space="preserve"> </w:t>
      </w:r>
      <w:r w:rsidR="008F37AC">
        <w:t>в мероприятиях, направленных на актив</w:t>
      </w:r>
      <w:r w:rsidR="008F37AC">
        <w:t>и</w:t>
      </w:r>
      <w:r w:rsidR="008F37AC">
        <w:t>зацию процесса местной интеграции, прежде всего через трудоустройство и о</w:t>
      </w:r>
      <w:r w:rsidR="008F37AC">
        <w:t>б</w:t>
      </w:r>
      <w:r w:rsidR="008F37AC">
        <w:t>разование</w:t>
      </w:r>
      <w:r w:rsidR="008F37AC" w:rsidRPr="0031249C">
        <w:t xml:space="preserve">. </w:t>
      </w:r>
      <w:r w:rsidR="008F37AC">
        <w:t>Министерство</w:t>
      </w:r>
      <w:r w:rsidR="008F37AC" w:rsidRPr="00C44083">
        <w:t xml:space="preserve"> </w:t>
      </w:r>
      <w:r w:rsidR="008F37AC">
        <w:t>труда</w:t>
      </w:r>
      <w:r w:rsidR="008F37AC" w:rsidRPr="00C44083">
        <w:t xml:space="preserve"> </w:t>
      </w:r>
      <w:r w:rsidR="008F37AC">
        <w:t>и</w:t>
      </w:r>
      <w:r w:rsidR="008F37AC" w:rsidRPr="00C44083">
        <w:t xml:space="preserve"> </w:t>
      </w:r>
      <w:r w:rsidR="008F37AC">
        <w:t>социальной</w:t>
      </w:r>
      <w:r w:rsidR="008F37AC" w:rsidRPr="00C44083">
        <w:t xml:space="preserve"> </w:t>
      </w:r>
      <w:r w:rsidR="008F37AC">
        <w:t>политики</w:t>
      </w:r>
      <w:r w:rsidR="008F37AC" w:rsidRPr="0031249C">
        <w:t xml:space="preserve"> </w:t>
      </w:r>
      <w:r w:rsidR="008F37AC">
        <w:t>в</w:t>
      </w:r>
      <w:r w:rsidR="008F37AC" w:rsidRPr="00C44083">
        <w:t xml:space="preserve"> </w:t>
      </w:r>
      <w:r w:rsidR="008F37AC">
        <w:t>начале</w:t>
      </w:r>
      <w:r w:rsidR="008F37AC" w:rsidRPr="00C44083">
        <w:t xml:space="preserve"> </w:t>
      </w:r>
      <w:r w:rsidR="008F37AC">
        <w:t>каждого</w:t>
      </w:r>
      <w:r w:rsidR="008F37AC" w:rsidRPr="00C44083">
        <w:t xml:space="preserve"> </w:t>
      </w:r>
      <w:r w:rsidR="008F37AC">
        <w:t>года</w:t>
      </w:r>
      <w:r w:rsidR="008F37AC" w:rsidRPr="00C44083">
        <w:t xml:space="preserve"> </w:t>
      </w:r>
      <w:r w:rsidR="008F37AC">
        <w:t>разр</w:t>
      </w:r>
      <w:r w:rsidR="008F37AC">
        <w:t>а</w:t>
      </w:r>
      <w:r w:rsidR="008F37AC">
        <w:t>батывает такую программу и реализует ее путем совместных мероприятий с Центром интеграции беженцев и иностранцев и центров социальной работы</w:t>
      </w:r>
      <w:r w:rsidR="008F37AC" w:rsidRPr="0031249C">
        <w:t xml:space="preserve">. </w:t>
      </w:r>
      <w:r w:rsidR="008F37AC">
        <w:t>Такая программа была также принята и в 2013 году</w:t>
      </w:r>
      <w:r w:rsidR="008F37AC" w:rsidRPr="0031249C">
        <w:t>.</w:t>
      </w:r>
    </w:p>
    <w:p w:rsidR="008F37AC" w:rsidRDefault="00972B0A" w:rsidP="008F37AC">
      <w:pPr>
        <w:pStyle w:val="SingleTxtGR"/>
      </w:pPr>
      <w:r>
        <w:t>136.</w:t>
      </w:r>
      <w:r>
        <w:tab/>
      </w:r>
      <w:r w:rsidR="008F37AC">
        <w:t>Признавая</w:t>
      </w:r>
      <w:r w:rsidR="008F37AC" w:rsidRPr="00783BE9">
        <w:t xml:space="preserve"> </w:t>
      </w:r>
      <w:r w:rsidR="008F37AC">
        <w:t>социальный</w:t>
      </w:r>
      <w:r w:rsidR="008F37AC" w:rsidRPr="00783BE9">
        <w:t xml:space="preserve"> </w:t>
      </w:r>
      <w:r w:rsidR="008F37AC">
        <w:t>и</w:t>
      </w:r>
      <w:r w:rsidR="008F37AC" w:rsidRPr="00783BE9">
        <w:t xml:space="preserve"> </w:t>
      </w:r>
      <w:r w:rsidR="008F37AC">
        <w:t>гуманитарный</w:t>
      </w:r>
      <w:r w:rsidR="008F37AC" w:rsidRPr="00783BE9">
        <w:t xml:space="preserve"> </w:t>
      </w:r>
      <w:r w:rsidR="008F37AC">
        <w:t>характер</w:t>
      </w:r>
      <w:r w:rsidR="008F37AC" w:rsidRPr="00783BE9">
        <w:t xml:space="preserve"> </w:t>
      </w:r>
      <w:r w:rsidR="008F37AC">
        <w:t>проблемы</w:t>
      </w:r>
      <w:r w:rsidR="008F37AC" w:rsidRPr="00783BE9">
        <w:t xml:space="preserve"> </w:t>
      </w:r>
      <w:r w:rsidR="008F37AC">
        <w:t>беженцев</w:t>
      </w:r>
      <w:r w:rsidR="008F37AC" w:rsidRPr="00783BE9">
        <w:t xml:space="preserve">, </w:t>
      </w:r>
      <w:r w:rsidR="008F37AC">
        <w:t>этот</w:t>
      </w:r>
      <w:r w:rsidR="008F37AC" w:rsidRPr="00783BE9">
        <w:t xml:space="preserve"> </w:t>
      </w:r>
      <w:r w:rsidR="008F37AC">
        <w:t>Закон</w:t>
      </w:r>
      <w:r w:rsidR="008F37AC" w:rsidRPr="00783BE9">
        <w:t xml:space="preserve"> </w:t>
      </w:r>
      <w:r w:rsidR="008F37AC">
        <w:t>закрепляет</w:t>
      </w:r>
      <w:r w:rsidR="008F37AC" w:rsidRPr="00783BE9">
        <w:t xml:space="preserve"> </w:t>
      </w:r>
      <w:r w:rsidR="008F37AC">
        <w:t>европейские</w:t>
      </w:r>
      <w:r w:rsidR="008F37AC" w:rsidRPr="00783BE9">
        <w:t xml:space="preserve"> </w:t>
      </w:r>
      <w:r w:rsidR="008F37AC">
        <w:t>стандарты</w:t>
      </w:r>
      <w:r w:rsidR="008F37AC" w:rsidRPr="00783BE9">
        <w:t xml:space="preserve"> </w:t>
      </w:r>
      <w:r w:rsidR="008F37AC">
        <w:t>и</w:t>
      </w:r>
      <w:r w:rsidR="008F37AC" w:rsidRPr="00783BE9">
        <w:t xml:space="preserve"> </w:t>
      </w:r>
      <w:r w:rsidR="008F37AC">
        <w:t>сравнительный</w:t>
      </w:r>
      <w:r w:rsidR="008F37AC" w:rsidRPr="00783BE9">
        <w:t xml:space="preserve"> </w:t>
      </w:r>
      <w:r w:rsidR="008F37AC">
        <w:t>опыт</w:t>
      </w:r>
      <w:r w:rsidR="008F37AC" w:rsidRPr="00783BE9">
        <w:t xml:space="preserve"> </w:t>
      </w:r>
      <w:r w:rsidR="008F37AC">
        <w:t>соблюд</w:t>
      </w:r>
      <w:r w:rsidR="008F37AC">
        <w:t>е</w:t>
      </w:r>
      <w:r w:rsidR="008F37AC">
        <w:t>ния</w:t>
      </w:r>
      <w:r w:rsidR="008F37AC" w:rsidRPr="00783BE9">
        <w:t xml:space="preserve"> </w:t>
      </w:r>
      <w:r w:rsidR="008F37AC">
        <w:t>процессуальных</w:t>
      </w:r>
      <w:r w:rsidR="008F37AC" w:rsidRPr="00783BE9">
        <w:t xml:space="preserve"> </w:t>
      </w:r>
      <w:r w:rsidR="008F37AC">
        <w:t>гарантий</w:t>
      </w:r>
      <w:r w:rsidR="008F37AC" w:rsidRPr="00783BE9">
        <w:t xml:space="preserve"> </w:t>
      </w:r>
      <w:r w:rsidR="008F37AC">
        <w:t>в процедуре получения этого права в Республике Македони</w:t>
      </w:r>
      <w:r w:rsidR="00C10D1F">
        <w:t>я</w:t>
      </w:r>
      <w:r w:rsidR="008F37AC">
        <w:t xml:space="preserve"> в соответствии с интересами, экономическими возможностями и правовой и политической системами страны</w:t>
      </w:r>
      <w:r w:rsidR="008F37AC" w:rsidRPr="0031249C">
        <w:t>.</w:t>
      </w:r>
    </w:p>
    <w:p w:rsidR="008F37AC" w:rsidRPr="0031249C" w:rsidRDefault="00972B0A" w:rsidP="00972B0A">
      <w:pPr>
        <w:pStyle w:val="H1GR"/>
      </w:pPr>
      <w:r>
        <w:tab/>
      </w:r>
      <w:r>
        <w:tab/>
      </w:r>
      <w:r w:rsidR="008F37AC">
        <w:t>Ответ на рекомендацию, содержащуюся в пункте 12 предыдущих заключител</w:t>
      </w:r>
      <w:r w:rsidR="008F37AC">
        <w:t>ь</w:t>
      </w:r>
      <w:r w:rsidR="008F37AC">
        <w:t>ных замечаний Комитета</w:t>
      </w:r>
    </w:p>
    <w:p w:rsidR="008F37AC" w:rsidRPr="0031249C" w:rsidRDefault="00972B0A" w:rsidP="008F37AC">
      <w:pPr>
        <w:pStyle w:val="SingleTxtGR"/>
      </w:pPr>
      <w:r>
        <w:t>137.</w:t>
      </w:r>
      <w:r>
        <w:tab/>
        <w:t>Ч</w:t>
      </w:r>
      <w:r w:rsidR="008F37AC">
        <w:t>то</w:t>
      </w:r>
      <w:r w:rsidR="008F37AC" w:rsidRPr="00596F1B">
        <w:t xml:space="preserve"> </w:t>
      </w:r>
      <w:r w:rsidR="008F37AC">
        <w:t>касается</w:t>
      </w:r>
      <w:r w:rsidR="008F37AC" w:rsidRPr="00596F1B">
        <w:t xml:space="preserve"> </w:t>
      </w:r>
      <w:r w:rsidR="008F37AC">
        <w:t>рекомендации</w:t>
      </w:r>
      <w:r w:rsidR="008F37AC" w:rsidRPr="00596F1B">
        <w:t xml:space="preserve">, </w:t>
      </w:r>
      <w:r w:rsidR="008F37AC">
        <w:t>содержащейся</w:t>
      </w:r>
      <w:r w:rsidR="008F37AC" w:rsidRPr="00596F1B">
        <w:t xml:space="preserve"> </w:t>
      </w:r>
      <w:r w:rsidR="008F37AC">
        <w:t>в</w:t>
      </w:r>
      <w:r w:rsidR="008F37AC" w:rsidRPr="00596F1B">
        <w:t xml:space="preserve"> </w:t>
      </w:r>
      <w:r w:rsidR="008F37AC">
        <w:t>пункте</w:t>
      </w:r>
      <w:r w:rsidR="008F37AC" w:rsidRPr="00596F1B">
        <w:t xml:space="preserve"> 12 </w:t>
      </w:r>
      <w:r w:rsidR="008F37AC">
        <w:t>заключительных</w:t>
      </w:r>
      <w:r w:rsidR="008F37AC" w:rsidRPr="00596F1B">
        <w:t xml:space="preserve"> </w:t>
      </w:r>
      <w:r w:rsidR="008F37AC">
        <w:t>замечаний</w:t>
      </w:r>
      <w:r w:rsidR="008F37AC" w:rsidRPr="00596F1B">
        <w:t xml:space="preserve"> </w:t>
      </w:r>
      <w:r w:rsidR="008F37AC">
        <w:t>Комитета</w:t>
      </w:r>
      <w:r w:rsidR="008F37AC" w:rsidRPr="00596F1B">
        <w:t xml:space="preserve"> </w:t>
      </w:r>
      <w:r w:rsidR="008F37AC">
        <w:t>по</w:t>
      </w:r>
      <w:r w:rsidR="008F37AC" w:rsidRPr="00596F1B">
        <w:t xml:space="preserve"> </w:t>
      </w:r>
      <w:r w:rsidR="008F37AC">
        <w:t>ликвидации</w:t>
      </w:r>
      <w:r w:rsidR="008F37AC" w:rsidRPr="00596F1B">
        <w:t xml:space="preserve"> </w:t>
      </w:r>
      <w:r w:rsidR="008F37AC">
        <w:t>расовой</w:t>
      </w:r>
      <w:r w:rsidR="008F37AC" w:rsidRPr="00596F1B">
        <w:t xml:space="preserve"> </w:t>
      </w:r>
      <w:r w:rsidR="008F37AC">
        <w:t>дискриминации</w:t>
      </w:r>
      <w:r w:rsidR="008F37AC" w:rsidRPr="00596F1B">
        <w:t xml:space="preserve">, </w:t>
      </w:r>
      <w:r w:rsidR="008F37AC">
        <w:t>то</w:t>
      </w:r>
      <w:r w:rsidR="008F37AC" w:rsidRPr="00596F1B">
        <w:t xml:space="preserve"> 13 </w:t>
      </w:r>
      <w:r w:rsidR="008F37AC">
        <w:t>декабря</w:t>
      </w:r>
      <w:r w:rsidR="008F37AC" w:rsidRPr="00596F1B">
        <w:t xml:space="preserve"> 2012 </w:t>
      </w:r>
      <w:r w:rsidR="008F37AC">
        <w:t>года</w:t>
      </w:r>
      <w:r w:rsidR="008F37AC" w:rsidRPr="00596F1B">
        <w:t xml:space="preserve"> </w:t>
      </w:r>
      <w:r w:rsidR="008F37AC">
        <w:t>Европейский</w:t>
      </w:r>
      <w:r w:rsidR="008F37AC" w:rsidRPr="00596F1B">
        <w:t xml:space="preserve"> </w:t>
      </w:r>
      <w:r w:rsidR="008F37AC">
        <w:t>суд</w:t>
      </w:r>
      <w:r w:rsidR="008F37AC" w:rsidRPr="00596F1B">
        <w:t xml:space="preserve"> </w:t>
      </w:r>
      <w:r w:rsidR="008F37AC">
        <w:t>по</w:t>
      </w:r>
      <w:r w:rsidR="008F37AC" w:rsidRPr="00596F1B">
        <w:t xml:space="preserve"> </w:t>
      </w:r>
      <w:r w:rsidR="008F37AC">
        <w:t>правам</w:t>
      </w:r>
      <w:r w:rsidR="008F37AC" w:rsidRPr="00596F1B">
        <w:t xml:space="preserve"> </w:t>
      </w:r>
      <w:r w:rsidR="008F37AC">
        <w:t>человека</w:t>
      </w:r>
      <w:r w:rsidR="008F37AC" w:rsidRPr="00596F1B">
        <w:t xml:space="preserve"> </w:t>
      </w:r>
      <w:r w:rsidR="008F37AC">
        <w:t>принял</w:t>
      </w:r>
      <w:r w:rsidR="008F37AC" w:rsidRPr="00596F1B">
        <w:t xml:space="preserve"> </w:t>
      </w:r>
      <w:r w:rsidR="008F37AC">
        <w:t>окончательное</w:t>
      </w:r>
      <w:r w:rsidR="008F37AC" w:rsidRPr="00596F1B">
        <w:t xml:space="preserve"> </w:t>
      </w:r>
      <w:r w:rsidR="008F37AC">
        <w:t>решение</w:t>
      </w:r>
      <w:r w:rsidR="008F37AC" w:rsidRPr="00596F1B">
        <w:t xml:space="preserve"> </w:t>
      </w:r>
      <w:r w:rsidR="008F37AC">
        <w:t>в</w:t>
      </w:r>
      <w:r w:rsidR="008F37AC" w:rsidRPr="00596F1B">
        <w:t xml:space="preserve"> </w:t>
      </w:r>
      <w:r w:rsidR="008F37AC">
        <w:t>пользу</w:t>
      </w:r>
      <w:r w:rsidR="008F37AC" w:rsidRPr="00596F1B">
        <w:t xml:space="preserve"> </w:t>
      </w:r>
      <w:r w:rsidR="008F37AC">
        <w:t>г</w:t>
      </w:r>
      <w:r w:rsidR="008F37AC" w:rsidRPr="00596F1B">
        <w:t>-</w:t>
      </w:r>
      <w:r w:rsidR="008F37AC">
        <w:t>на</w:t>
      </w:r>
      <w:r w:rsidR="008F37AC" w:rsidRPr="00596F1B">
        <w:t xml:space="preserve"> </w:t>
      </w:r>
      <w:r w:rsidR="008F37AC">
        <w:t>аль</w:t>
      </w:r>
      <w:r w:rsidR="008F37AC" w:rsidRPr="00596F1B">
        <w:t>-</w:t>
      </w:r>
      <w:r w:rsidR="008F37AC">
        <w:t>Масри</w:t>
      </w:r>
      <w:r w:rsidR="008F37AC" w:rsidRPr="00596F1B">
        <w:t xml:space="preserve"> </w:t>
      </w:r>
      <w:r w:rsidR="008F37AC">
        <w:t>по</w:t>
      </w:r>
      <w:r w:rsidR="008F37AC" w:rsidRPr="00596F1B">
        <w:t xml:space="preserve"> </w:t>
      </w:r>
      <w:r w:rsidR="008F37AC">
        <w:t>делу</w:t>
      </w:r>
      <w:r w:rsidR="008F37AC" w:rsidRPr="00596F1B">
        <w:t xml:space="preserve"> </w:t>
      </w:r>
      <w:r w:rsidR="008F37AC">
        <w:t>аль</w:t>
      </w:r>
      <w:r w:rsidR="008F37AC" w:rsidRPr="00596F1B">
        <w:t>-</w:t>
      </w:r>
      <w:r w:rsidR="008F37AC">
        <w:t>Масри</w:t>
      </w:r>
      <w:r w:rsidR="008F37AC" w:rsidRPr="00596F1B">
        <w:t xml:space="preserve"> </w:t>
      </w:r>
      <w:r w:rsidR="008F37AC">
        <w:t>против</w:t>
      </w:r>
      <w:r w:rsidR="008F37AC" w:rsidRPr="00596F1B">
        <w:t xml:space="preserve"> </w:t>
      </w:r>
      <w:r w:rsidR="008F37AC">
        <w:t>Республики</w:t>
      </w:r>
      <w:r w:rsidR="008F37AC" w:rsidRPr="00596F1B">
        <w:t xml:space="preserve"> </w:t>
      </w:r>
      <w:r w:rsidR="008F37AC">
        <w:t>Македони</w:t>
      </w:r>
      <w:r w:rsidR="00C10D1F">
        <w:t>я</w:t>
      </w:r>
      <w:r w:rsidR="008F37AC" w:rsidRPr="0031249C">
        <w:t xml:space="preserve">. </w:t>
      </w:r>
      <w:r w:rsidR="008F37AC">
        <w:t>Суд</w:t>
      </w:r>
      <w:r w:rsidR="008F37AC" w:rsidRPr="00172453">
        <w:t xml:space="preserve"> </w:t>
      </w:r>
      <w:r w:rsidR="008F37AC">
        <w:t>определил</w:t>
      </w:r>
      <w:r w:rsidR="008F37AC" w:rsidRPr="00172453">
        <w:t xml:space="preserve">, </w:t>
      </w:r>
      <w:r w:rsidR="008F37AC">
        <w:t>что</w:t>
      </w:r>
      <w:r w:rsidR="008F37AC" w:rsidRPr="00172453">
        <w:t xml:space="preserve"> </w:t>
      </w:r>
      <w:r w:rsidR="008F37AC">
        <w:t>были</w:t>
      </w:r>
      <w:r w:rsidR="008F37AC" w:rsidRPr="00172453">
        <w:t xml:space="preserve"> </w:t>
      </w:r>
      <w:r w:rsidR="008F37AC">
        <w:t>нарушены</w:t>
      </w:r>
      <w:r w:rsidR="008F37AC" w:rsidRPr="00172453">
        <w:t xml:space="preserve"> </w:t>
      </w:r>
      <w:r w:rsidR="008F37AC">
        <w:t>статья</w:t>
      </w:r>
      <w:r w:rsidR="008F37AC" w:rsidRPr="00172453">
        <w:t xml:space="preserve"> 3 (</w:t>
      </w:r>
      <w:r w:rsidR="008F37AC">
        <w:t>запрещение</w:t>
      </w:r>
      <w:r w:rsidR="008F37AC" w:rsidRPr="00172453">
        <w:t xml:space="preserve"> </w:t>
      </w:r>
      <w:r w:rsidR="008F37AC">
        <w:t>пыток</w:t>
      </w:r>
      <w:r w:rsidR="008F37AC" w:rsidRPr="00172453">
        <w:t xml:space="preserve"> </w:t>
      </w:r>
      <w:r w:rsidR="008F37AC">
        <w:t>и</w:t>
      </w:r>
      <w:r w:rsidR="008F37AC" w:rsidRPr="00172453">
        <w:t xml:space="preserve"> </w:t>
      </w:r>
      <w:r w:rsidR="008F37AC">
        <w:t>бесчелове</w:t>
      </w:r>
      <w:r w:rsidR="008F37AC">
        <w:t>ч</w:t>
      </w:r>
      <w:r w:rsidR="008F37AC">
        <w:t>ного</w:t>
      </w:r>
      <w:r w:rsidR="008F37AC" w:rsidRPr="00172453">
        <w:t xml:space="preserve"> </w:t>
      </w:r>
      <w:r w:rsidR="008F37AC">
        <w:t>и</w:t>
      </w:r>
      <w:r w:rsidR="008F37AC" w:rsidRPr="00172453">
        <w:t xml:space="preserve"> </w:t>
      </w:r>
      <w:r w:rsidR="008F37AC">
        <w:t>унижающего</w:t>
      </w:r>
      <w:r w:rsidR="008F37AC" w:rsidRPr="00172453">
        <w:t xml:space="preserve"> </w:t>
      </w:r>
      <w:r w:rsidR="008F37AC">
        <w:t>достоинство</w:t>
      </w:r>
      <w:r w:rsidR="008F37AC" w:rsidRPr="00172453">
        <w:t xml:space="preserve"> </w:t>
      </w:r>
      <w:r w:rsidR="008F37AC">
        <w:t>обращения</w:t>
      </w:r>
      <w:r w:rsidR="008F37AC" w:rsidRPr="00172453">
        <w:t xml:space="preserve">), </w:t>
      </w:r>
      <w:r w:rsidR="008F37AC">
        <w:t>статья</w:t>
      </w:r>
      <w:r w:rsidR="008F37AC" w:rsidRPr="00172453">
        <w:t xml:space="preserve"> 5 (</w:t>
      </w:r>
      <w:r w:rsidR="008F37AC">
        <w:t>право</w:t>
      </w:r>
      <w:r w:rsidR="008F37AC" w:rsidRPr="00172453">
        <w:t xml:space="preserve"> </w:t>
      </w:r>
      <w:r w:rsidR="008F37AC">
        <w:t>на</w:t>
      </w:r>
      <w:r w:rsidR="008F37AC" w:rsidRPr="00172453">
        <w:t xml:space="preserve"> </w:t>
      </w:r>
      <w:r w:rsidR="008F37AC">
        <w:t>свободу</w:t>
      </w:r>
      <w:r w:rsidR="008F37AC" w:rsidRPr="00172453">
        <w:t xml:space="preserve"> </w:t>
      </w:r>
      <w:r w:rsidR="008F37AC">
        <w:t>и</w:t>
      </w:r>
      <w:r w:rsidR="008F37AC" w:rsidRPr="00172453">
        <w:t xml:space="preserve"> </w:t>
      </w:r>
      <w:r w:rsidR="008F37AC">
        <w:t>безопа</w:t>
      </w:r>
      <w:r w:rsidR="008F37AC">
        <w:t>с</w:t>
      </w:r>
      <w:r w:rsidR="008F37AC">
        <w:t>ность</w:t>
      </w:r>
      <w:r w:rsidR="008F37AC" w:rsidRPr="00172453">
        <w:t xml:space="preserve">), </w:t>
      </w:r>
      <w:r w:rsidR="008F37AC">
        <w:t>статья</w:t>
      </w:r>
      <w:r w:rsidR="008F37AC" w:rsidRPr="00172453">
        <w:t xml:space="preserve"> 8</w:t>
      </w:r>
      <w:r w:rsidR="008F37AC" w:rsidRPr="0031249C">
        <w:t xml:space="preserve"> (</w:t>
      </w:r>
      <w:r w:rsidR="008F37AC">
        <w:t>право на неприкосновенность личной и семейной жи</w:t>
      </w:r>
      <w:r w:rsidR="008F37AC">
        <w:t>з</w:t>
      </w:r>
      <w:r w:rsidR="008F37AC">
        <w:t>ни</w:t>
      </w:r>
      <w:r w:rsidR="008F37AC" w:rsidRPr="0031249C">
        <w:t xml:space="preserve">) </w:t>
      </w:r>
      <w:r w:rsidR="00C10D1F">
        <w:t>и статья</w:t>
      </w:r>
      <w:r w:rsidR="008F37AC" w:rsidRPr="0031249C">
        <w:t xml:space="preserve"> 13 (</w:t>
      </w:r>
      <w:r w:rsidR="008F37AC">
        <w:t>право на эффективное средство правовой защиты)</w:t>
      </w:r>
      <w:r w:rsidR="008F37AC" w:rsidRPr="0031249C">
        <w:t xml:space="preserve"> </w:t>
      </w:r>
      <w:r w:rsidR="008F37AC">
        <w:t>и присудил выпл</w:t>
      </w:r>
      <w:r w:rsidR="008F37AC">
        <w:t>а</w:t>
      </w:r>
      <w:r w:rsidR="008F37AC">
        <w:t xml:space="preserve">тить ему 60 </w:t>
      </w:r>
      <w:r w:rsidR="006B7276">
        <w:t>000</w:t>
      </w:r>
      <w:r w:rsidR="008F37AC">
        <w:t xml:space="preserve"> евро в качестве компенсации за моральный ущерб</w:t>
      </w:r>
      <w:r w:rsidR="008F37AC" w:rsidRPr="0031249C">
        <w:t xml:space="preserve">. </w:t>
      </w:r>
    </w:p>
    <w:p w:rsidR="008F37AC" w:rsidRPr="0031249C" w:rsidRDefault="00972B0A" w:rsidP="008F37AC">
      <w:pPr>
        <w:pStyle w:val="SingleTxtGR"/>
      </w:pPr>
      <w:r>
        <w:t>138.</w:t>
      </w:r>
      <w:r>
        <w:tab/>
      </w:r>
      <w:r w:rsidR="008F37AC">
        <w:t>Это</w:t>
      </w:r>
      <w:r w:rsidR="008F37AC" w:rsidRPr="0035067B">
        <w:t xml:space="preserve"> </w:t>
      </w:r>
      <w:r w:rsidR="008F37AC">
        <w:t>решение</w:t>
      </w:r>
      <w:r w:rsidR="008F37AC" w:rsidRPr="0035067B">
        <w:t xml:space="preserve"> </w:t>
      </w:r>
      <w:r w:rsidR="008F37AC">
        <w:t>было</w:t>
      </w:r>
      <w:r w:rsidR="008F37AC" w:rsidRPr="0035067B">
        <w:t xml:space="preserve"> </w:t>
      </w:r>
      <w:r w:rsidR="008F37AC">
        <w:t>переведено</w:t>
      </w:r>
      <w:r w:rsidR="008F37AC" w:rsidRPr="0035067B">
        <w:t xml:space="preserve"> </w:t>
      </w:r>
      <w:r w:rsidR="008F37AC">
        <w:t>на</w:t>
      </w:r>
      <w:r w:rsidR="008F37AC" w:rsidRPr="0035067B">
        <w:t xml:space="preserve"> </w:t>
      </w:r>
      <w:r w:rsidR="008F37AC">
        <w:t>македонский</w:t>
      </w:r>
      <w:r w:rsidR="008F37AC" w:rsidRPr="0035067B">
        <w:t xml:space="preserve"> </w:t>
      </w:r>
      <w:r w:rsidR="008F37AC">
        <w:t>язык</w:t>
      </w:r>
      <w:r w:rsidR="008F37AC" w:rsidRPr="0035067B">
        <w:t xml:space="preserve"> </w:t>
      </w:r>
      <w:r w:rsidR="008F37AC">
        <w:t>и</w:t>
      </w:r>
      <w:r w:rsidR="008F37AC" w:rsidRPr="0035067B">
        <w:t xml:space="preserve"> </w:t>
      </w:r>
      <w:r w:rsidR="008F37AC">
        <w:t>доведено</w:t>
      </w:r>
      <w:r w:rsidR="008F37AC" w:rsidRPr="0035067B">
        <w:t xml:space="preserve"> </w:t>
      </w:r>
      <w:r w:rsidR="008F37AC">
        <w:t>до</w:t>
      </w:r>
      <w:r w:rsidR="008F37AC" w:rsidRPr="0035067B">
        <w:t xml:space="preserve"> </w:t>
      </w:r>
      <w:r w:rsidR="008F37AC">
        <w:t>свед</w:t>
      </w:r>
      <w:r w:rsidR="008F37AC">
        <w:t>е</w:t>
      </w:r>
      <w:r w:rsidR="008F37AC">
        <w:t>ния</w:t>
      </w:r>
      <w:r w:rsidR="008F37AC" w:rsidRPr="0035067B">
        <w:t xml:space="preserve"> </w:t>
      </w:r>
      <w:r w:rsidR="008F37AC">
        <w:t>всех</w:t>
      </w:r>
      <w:r w:rsidR="008F37AC" w:rsidRPr="0035067B">
        <w:t xml:space="preserve"> </w:t>
      </w:r>
      <w:r w:rsidR="008F37AC">
        <w:t>органов</w:t>
      </w:r>
      <w:r w:rsidR="008F37AC" w:rsidRPr="0035067B">
        <w:t xml:space="preserve">, </w:t>
      </w:r>
      <w:r w:rsidR="008F37AC">
        <w:t>вовлеченных</w:t>
      </w:r>
      <w:r w:rsidR="008F37AC" w:rsidRPr="0035067B">
        <w:t xml:space="preserve"> </w:t>
      </w:r>
      <w:r w:rsidR="008F37AC">
        <w:t>в</w:t>
      </w:r>
      <w:r w:rsidR="008F37AC" w:rsidRPr="0035067B">
        <w:t xml:space="preserve"> </w:t>
      </w:r>
      <w:r w:rsidR="008F37AC">
        <w:t>это</w:t>
      </w:r>
      <w:r w:rsidR="008F37AC" w:rsidRPr="0035067B">
        <w:t xml:space="preserve"> </w:t>
      </w:r>
      <w:r w:rsidR="008F37AC">
        <w:t>дело</w:t>
      </w:r>
      <w:r w:rsidR="008F37AC" w:rsidRPr="0035067B">
        <w:t xml:space="preserve">, </w:t>
      </w:r>
      <w:r w:rsidR="008F37AC">
        <w:t>и</w:t>
      </w:r>
      <w:r w:rsidR="008F37AC" w:rsidRPr="0035067B">
        <w:t xml:space="preserve"> </w:t>
      </w:r>
      <w:r w:rsidR="008F37AC">
        <w:t>других</w:t>
      </w:r>
      <w:r w:rsidR="008F37AC" w:rsidRPr="0035067B">
        <w:t xml:space="preserve"> </w:t>
      </w:r>
      <w:r w:rsidR="008F37AC">
        <w:t>органов, которые, как было с</w:t>
      </w:r>
      <w:r w:rsidR="008F37AC">
        <w:t>о</w:t>
      </w:r>
      <w:r w:rsidR="008F37AC">
        <w:t>чтено целесообразным, должны были быть проинформированы</w:t>
      </w:r>
      <w:r w:rsidR="008F37AC" w:rsidRPr="0031249C">
        <w:t>.</w:t>
      </w:r>
    </w:p>
    <w:p w:rsidR="008F37AC" w:rsidRPr="0031249C" w:rsidRDefault="003F48ED" w:rsidP="008F37AC">
      <w:pPr>
        <w:pStyle w:val="SingleTxtGR"/>
      </w:pPr>
      <w:r>
        <w:t>139.</w:t>
      </w:r>
      <w:r>
        <w:tab/>
      </w:r>
      <w:r w:rsidR="008F37AC">
        <w:t>Республика</w:t>
      </w:r>
      <w:r w:rsidR="008F37AC" w:rsidRPr="003E0B98">
        <w:t xml:space="preserve"> </w:t>
      </w:r>
      <w:r w:rsidR="008F37AC">
        <w:t>Македония</w:t>
      </w:r>
      <w:r w:rsidR="008F37AC" w:rsidRPr="003E0B98">
        <w:t xml:space="preserve"> </w:t>
      </w:r>
      <w:r w:rsidR="008F37AC">
        <w:t>исполнит</w:t>
      </w:r>
      <w:r w:rsidR="008F37AC" w:rsidRPr="003E0B98">
        <w:t xml:space="preserve"> </w:t>
      </w:r>
      <w:r w:rsidR="008F37AC">
        <w:t>решение</w:t>
      </w:r>
      <w:r w:rsidR="008F37AC" w:rsidRPr="003E0B98">
        <w:t xml:space="preserve"> </w:t>
      </w:r>
      <w:r w:rsidR="008F37AC">
        <w:t>по</w:t>
      </w:r>
      <w:r w:rsidR="008F37AC" w:rsidRPr="003E0B98">
        <w:t xml:space="preserve"> </w:t>
      </w:r>
      <w:r w:rsidR="008F37AC">
        <w:t>этому</w:t>
      </w:r>
      <w:r w:rsidR="008F37AC" w:rsidRPr="003E0B98">
        <w:t xml:space="preserve"> </w:t>
      </w:r>
      <w:r w:rsidR="008F37AC">
        <w:t>делу</w:t>
      </w:r>
      <w:r w:rsidR="008F37AC" w:rsidRPr="003E0B98">
        <w:t xml:space="preserve"> </w:t>
      </w:r>
      <w:r w:rsidR="008F37AC">
        <w:t>в</w:t>
      </w:r>
      <w:r w:rsidR="008F37AC" w:rsidRPr="003E0B98">
        <w:t xml:space="preserve"> </w:t>
      </w:r>
      <w:r w:rsidR="008F37AC">
        <w:t>соответствии</w:t>
      </w:r>
      <w:r w:rsidR="008F37AC" w:rsidRPr="003E0B98">
        <w:t xml:space="preserve"> </w:t>
      </w:r>
      <w:r w:rsidR="008F37AC">
        <w:t>с</w:t>
      </w:r>
      <w:r w:rsidR="008F37AC" w:rsidRPr="003E0B98">
        <w:t xml:space="preserve"> </w:t>
      </w:r>
      <w:r w:rsidR="008F37AC">
        <w:t>Законом</w:t>
      </w:r>
      <w:r w:rsidR="008F37AC" w:rsidRPr="003E0B98">
        <w:t xml:space="preserve"> </w:t>
      </w:r>
      <w:r w:rsidR="008F37AC">
        <w:t>об</w:t>
      </w:r>
      <w:r w:rsidR="008F37AC" w:rsidRPr="003E0B98">
        <w:t xml:space="preserve"> </w:t>
      </w:r>
      <w:r w:rsidR="008F37AC">
        <w:t>исполнении</w:t>
      </w:r>
      <w:r w:rsidR="008F37AC" w:rsidRPr="003E0B98">
        <w:t xml:space="preserve"> </w:t>
      </w:r>
      <w:r w:rsidR="008F37AC">
        <w:t>решений</w:t>
      </w:r>
      <w:r w:rsidR="008F37AC" w:rsidRPr="003E0B98">
        <w:t xml:space="preserve"> </w:t>
      </w:r>
      <w:r w:rsidR="008F37AC">
        <w:t>Европейского</w:t>
      </w:r>
      <w:r w:rsidR="008F37AC" w:rsidRPr="003E0B98">
        <w:t xml:space="preserve"> </w:t>
      </w:r>
      <w:r w:rsidR="008F37AC">
        <w:t>суда</w:t>
      </w:r>
      <w:r w:rsidR="008F37AC" w:rsidRPr="003E0B98">
        <w:t xml:space="preserve"> </w:t>
      </w:r>
      <w:r w:rsidR="008F37AC">
        <w:t>по</w:t>
      </w:r>
      <w:r w:rsidR="008F37AC" w:rsidRPr="003E0B98">
        <w:t xml:space="preserve"> </w:t>
      </w:r>
      <w:r w:rsidR="008F37AC">
        <w:t>правам</w:t>
      </w:r>
      <w:r w:rsidR="008F37AC" w:rsidRPr="003E0B98">
        <w:t xml:space="preserve"> </w:t>
      </w:r>
      <w:r w:rsidR="008F37AC">
        <w:t>человека</w:t>
      </w:r>
      <w:r w:rsidR="008F37AC" w:rsidRPr="0031249C">
        <w:t xml:space="preserve"> (</w:t>
      </w:r>
      <w:r w:rsidR="008F37AC">
        <w:t>Оф</w:t>
      </w:r>
      <w:r w:rsidR="008F37AC">
        <w:t>и</w:t>
      </w:r>
      <w:r w:rsidR="008F37AC">
        <w:t>циальный вестник Республики Македони</w:t>
      </w:r>
      <w:r w:rsidR="006B7276">
        <w:t>я</w:t>
      </w:r>
      <w:r w:rsidR="008F37AC" w:rsidRPr="0031249C">
        <w:t xml:space="preserve"> </w:t>
      </w:r>
      <w:r w:rsidR="00B12974">
        <w:t>№</w:t>
      </w:r>
      <w:r w:rsidR="008F37AC" w:rsidRPr="0031249C">
        <w:t xml:space="preserve"> 67/09), </w:t>
      </w:r>
      <w:r w:rsidR="008F37AC">
        <w:t>согласно которому</w:t>
      </w:r>
      <w:r w:rsidR="008F37AC" w:rsidRPr="0031249C">
        <w:t>:</w:t>
      </w:r>
    </w:p>
    <w:p w:rsidR="008F37AC" w:rsidRPr="003E0B98" w:rsidRDefault="003F48ED" w:rsidP="008F37AC">
      <w:pPr>
        <w:pStyle w:val="SingleTxtGR"/>
      </w:pPr>
      <w:r>
        <w:tab/>
      </w:r>
      <w:r w:rsidR="008F37AC">
        <w:t>Статья</w:t>
      </w:r>
      <w:r w:rsidR="008F37AC" w:rsidRPr="003E0B98">
        <w:t xml:space="preserve"> 3 </w:t>
      </w:r>
    </w:p>
    <w:p w:rsidR="008F37AC" w:rsidRPr="0031249C" w:rsidRDefault="003F48ED" w:rsidP="003F48ED">
      <w:pPr>
        <w:pStyle w:val="SingleTxtGR"/>
        <w:ind w:left="1701" w:hanging="567"/>
      </w:pPr>
      <w:r>
        <w:tab/>
      </w:r>
      <w:r w:rsidR="008F37AC">
        <w:tab/>
        <w:t>В соответствии с Европейской конвенцией о защите прав человека и основных свобод исполнение решений Суда является обязательным для Ре</w:t>
      </w:r>
      <w:r w:rsidR="008F37AC">
        <w:t>с</w:t>
      </w:r>
      <w:r w:rsidR="008F37AC">
        <w:t>публики Македонии</w:t>
      </w:r>
      <w:r w:rsidR="008F37AC" w:rsidRPr="0031249C">
        <w:t xml:space="preserve">. </w:t>
      </w:r>
    </w:p>
    <w:p w:rsidR="008F37AC" w:rsidRPr="0031249C" w:rsidRDefault="008F37AC" w:rsidP="008F37AC">
      <w:pPr>
        <w:pStyle w:val="SingleTxtGR"/>
      </w:pPr>
      <w:r w:rsidRPr="003E0B98">
        <w:tab/>
      </w:r>
      <w:r>
        <w:t>Статья</w:t>
      </w:r>
      <w:r w:rsidRPr="0031249C">
        <w:t xml:space="preserve"> 6</w:t>
      </w:r>
    </w:p>
    <w:p w:rsidR="008F37AC" w:rsidRPr="0031249C" w:rsidRDefault="008F37AC" w:rsidP="003F48ED">
      <w:pPr>
        <w:pStyle w:val="SingleTxtGR"/>
        <w:ind w:left="1701" w:hanging="567"/>
      </w:pPr>
      <w:r>
        <w:tab/>
      </w:r>
      <w:r w:rsidR="003F48ED">
        <w:tab/>
      </w:r>
      <w:r>
        <w:t>Для</w:t>
      </w:r>
      <w:r w:rsidRPr="003E0B98">
        <w:t xml:space="preserve"> </w:t>
      </w:r>
      <w:r>
        <w:t>надзора</w:t>
      </w:r>
      <w:r w:rsidRPr="003E0B98">
        <w:t xml:space="preserve"> </w:t>
      </w:r>
      <w:r>
        <w:t>за</w:t>
      </w:r>
      <w:r w:rsidRPr="003E0B98">
        <w:t xml:space="preserve"> </w:t>
      </w:r>
      <w:r>
        <w:t>исполнением</w:t>
      </w:r>
      <w:r w:rsidRPr="003E0B98">
        <w:t xml:space="preserve"> </w:t>
      </w:r>
      <w:r>
        <w:t>решений</w:t>
      </w:r>
      <w:r w:rsidRPr="003E0B98">
        <w:t xml:space="preserve"> </w:t>
      </w:r>
      <w:r>
        <w:t>Европейского</w:t>
      </w:r>
      <w:r w:rsidRPr="003E0B98">
        <w:t xml:space="preserve"> </w:t>
      </w:r>
      <w:r>
        <w:t>суда</w:t>
      </w:r>
      <w:r w:rsidRPr="003E0B98">
        <w:t xml:space="preserve"> </w:t>
      </w:r>
      <w:r>
        <w:t>по</w:t>
      </w:r>
      <w:r w:rsidRPr="003E0B98">
        <w:t xml:space="preserve"> </w:t>
      </w:r>
      <w:r>
        <w:t>правам</w:t>
      </w:r>
      <w:r w:rsidRPr="003E0B98">
        <w:t xml:space="preserve"> </w:t>
      </w:r>
      <w:r>
        <w:t>человека</w:t>
      </w:r>
      <w:r w:rsidRPr="003E0B98">
        <w:t xml:space="preserve"> </w:t>
      </w:r>
      <w:r>
        <w:t>учреждается</w:t>
      </w:r>
      <w:r w:rsidRPr="003E0B98">
        <w:t xml:space="preserve"> </w:t>
      </w:r>
      <w:r>
        <w:t>Межведомственная</w:t>
      </w:r>
      <w:r w:rsidRPr="003E0B98">
        <w:t xml:space="preserve"> </w:t>
      </w:r>
      <w:r>
        <w:t>комиссия по надзору за испо</w:t>
      </w:r>
      <w:r>
        <w:t>л</w:t>
      </w:r>
      <w:r>
        <w:t>нением р</w:t>
      </w:r>
      <w:r>
        <w:t>е</w:t>
      </w:r>
      <w:r>
        <w:t>шений Суда</w:t>
      </w:r>
      <w:r w:rsidRPr="0031249C">
        <w:t xml:space="preserve">. </w:t>
      </w:r>
    </w:p>
    <w:p w:rsidR="008F37AC" w:rsidRDefault="0013385A" w:rsidP="004A2063">
      <w:pPr>
        <w:pStyle w:val="H1GR"/>
      </w:pPr>
      <w:r>
        <w:br w:type="page"/>
      </w:r>
      <w:r w:rsidR="008F37AC" w:rsidRPr="003E0B98">
        <w:tab/>
      </w:r>
      <w:r w:rsidR="008F37AC" w:rsidRPr="003E0B98">
        <w:tab/>
      </w:r>
      <w:r w:rsidR="008F37AC">
        <w:t>Ответ</w:t>
      </w:r>
      <w:r w:rsidR="008F37AC" w:rsidRPr="008F37AC">
        <w:t xml:space="preserve"> </w:t>
      </w:r>
      <w:r w:rsidR="008F37AC">
        <w:t>на</w:t>
      </w:r>
      <w:r w:rsidR="008F37AC" w:rsidRPr="008F37AC">
        <w:t xml:space="preserve"> </w:t>
      </w:r>
      <w:r w:rsidR="008F37AC">
        <w:t>рекомендацию</w:t>
      </w:r>
      <w:r w:rsidR="008F37AC" w:rsidRPr="008F37AC">
        <w:t xml:space="preserve">, </w:t>
      </w:r>
      <w:r w:rsidR="008F37AC">
        <w:t>содержащуюся</w:t>
      </w:r>
      <w:r w:rsidR="008F37AC" w:rsidRPr="008F37AC">
        <w:t xml:space="preserve"> </w:t>
      </w:r>
      <w:r w:rsidR="008F37AC">
        <w:t>в</w:t>
      </w:r>
      <w:r w:rsidR="008F37AC" w:rsidRPr="008F37AC">
        <w:t xml:space="preserve"> </w:t>
      </w:r>
      <w:r w:rsidR="008F37AC">
        <w:t>пункте</w:t>
      </w:r>
      <w:r w:rsidR="008F37AC" w:rsidRPr="008F37AC">
        <w:t xml:space="preserve"> 13 </w:t>
      </w:r>
      <w:r w:rsidR="008F37AC">
        <w:t>предыдущих</w:t>
      </w:r>
      <w:r w:rsidR="008F37AC" w:rsidRPr="00CA5283">
        <w:t xml:space="preserve"> </w:t>
      </w:r>
      <w:r w:rsidR="008F37AC">
        <w:t>заключительных</w:t>
      </w:r>
      <w:r w:rsidR="008F37AC" w:rsidRPr="008F37AC">
        <w:t xml:space="preserve"> </w:t>
      </w:r>
      <w:r w:rsidR="008F37AC">
        <w:t>замечаний</w:t>
      </w:r>
      <w:r w:rsidR="008F37AC" w:rsidRPr="008F37AC">
        <w:t xml:space="preserve"> </w:t>
      </w:r>
      <w:r w:rsidR="008F37AC">
        <w:t>Комитета</w:t>
      </w:r>
    </w:p>
    <w:p w:rsidR="008F37AC" w:rsidRPr="0031249C" w:rsidRDefault="004A2063" w:rsidP="008F37AC">
      <w:pPr>
        <w:pStyle w:val="SingleTxtGR"/>
      </w:pPr>
      <w:r>
        <w:t>140.</w:t>
      </w:r>
      <w:r>
        <w:tab/>
      </w:r>
      <w:r w:rsidR="008F37AC">
        <w:t>Что</w:t>
      </w:r>
      <w:r w:rsidR="008F37AC" w:rsidRPr="00D00D75">
        <w:t xml:space="preserve"> </w:t>
      </w:r>
      <w:r w:rsidR="008F37AC">
        <w:t>касается</w:t>
      </w:r>
      <w:r w:rsidR="008F37AC" w:rsidRPr="00D00D75">
        <w:t xml:space="preserve"> </w:t>
      </w:r>
      <w:r w:rsidR="008F37AC">
        <w:t>рекомендации</w:t>
      </w:r>
      <w:r w:rsidR="008F37AC" w:rsidRPr="00D00D75">
        <w:t xml:space="preserve">, </w:t>
      </w:r>
      <w:r w:rsidR="008F37AC">
        <w:t>содержащейся</w:t>
      </w:r>
      <w:r w:rsidR="008F37AC" w:rsidRPr="00D00D75">
        <w:t xml:space="preserve"> </w:t>
      </w:r>
      <w:r w:rsidR="008F37AC">
        <w:t>в</w:t>
      </w:r>
      <w:r w:rsidR="008F37AC" w:rsidRPr="00D00D75">
        <w:t xml:space="preserve"> </w:t>
      </w:r>
      <w:r w:rsidR="008F37AC">
        <w:t>пункте</w:t>
      </w:r>
      <w:r w:rsidR="008F37AC" w:rsidRPr="00D00D75">
        <w:t xml:space="preserve"> 13, </w:t>
      </w:r>
      <w:r w:rsidR="008F37AC">
        <w:t>то</w:t>
      </w:r>
      <w:r w:rsidR="008F37AC" w:rsidRPr="00D00D75">
        <w:t xml:space="preserve"> </w:t>
      </w:r>
      <w:r w:rsidR="008F37AC">
        <w:t>во исполнение</w:t>
      </w:r>
      <w:r w:rsidR="008F37AC" w:rsidRPr="00D00D75">
        <w:t xml:space="preserve"> </w:t>
      </w:r>
      <w:r w:rsidR="008F37AC">
        <w:t>положений</w:t>
      </w:r>
      <w:r w:rsidR="008F37AC" w:rsidRPr="00D00D75">
        <w:t xml:space="preserve"> </w:t>
      </w:r>
      <w:r w:rsidR="008F37AC">
        <w:t>законов</w:t>
      </w:r>
      <w:r w:rsidR="008F37AC" w:rsidRPr="00D00D75">
        <w:t xml:space="preserve"> </w:t>
      </w:r>
      <w:r w:rsidR="008F37AC">
        <w:t>об</w:t>
      </w:r>
      <w:r w:rsidR="008F37AC" w:rsidRPr="00D00D75">
        <w:t xml:space="preserve"> </w:t>
      </w:r>
      <w:r w:rsidR="008F37AC">
        <w:t>использовании</w:t>
      </w:r>
      <w:r w:rsidR="008F37AC" w:rsidRPr="00D00D75">
        <w:t xml:space="preserve"> </w:t>
      </w:r>
      <w:r w:rsidR="008F37AC">
        <w:t>языков</w:t>
      </w:r>
      <w:r w:rsidR="008F37AC" w:rsidRPr="00D00D75">
        <w:t xml:space="preserve"> </w:t>
      </w:r>
      <w:r w:rsidR="008F37AC">
        <w:t>меньшинств</w:t>
      </w:r>
      <w:r w:rsidR="008F37AC" w:rsidRPr="00D00D75">
        <w:t xml:space="preserve"> </w:t>
      </w:r>
      <w:r w:rsidR="008F37AC">
        <w:t>в</w:t>
      </w:r>
      <w:r w:rsidR="008F37AC" w:rsidRPr="00D00D75">
        <w:t xml:space="preserve"> </w:t>
      </w:r>
      <w:r w:rsidR="008F37AC">
        <w:t>судебном</w:t>
      </w:r>
      <w:r w:rsidR="008F37AC" w:rsidRPr="00D00D75">
        <w:t xml:space="preserve"> </w:t>
      </w:r>
      <w:r w:rsidR="008F37AC">
        <w:t>произво</w:t>
      </w:r>
      <w:r w:rsidR="008F37AC">
        <w:t>д</w:t>
      </w:r>
      <w:r w:rsidR="008F37AC">
        <w:t>стве</w:t>
      </w:r>
      <w:r w:rsidR="008F37AC" w:rsidRPr="00D00D75">
        <w:t xml:space="preserve"> </w:t>
      </w:r>
      <w:r w:rsidR="008F37AC">
        <w:t>на</w:t>
      </w:r>
      <w:r w:rsidR="008F37AC" w:rsidRPr="00D00D75">
        <w:t xml:space="preserve"> </w:t>
      </w:r>
      <w:r w:rsidR="008F37AC">
        <w:t>работу</w:t>
      </w:r>
      <w:r w:rsidR="008F37AC" w:rsidRPr="00D00D75">
        <w:t xml:space="preserve"> </w:t>
      </w:r>
      <w:r w:rsidR="008F37AC">
        <w:t>в</w:t>
      </w:r>
      <w:r w:rsidR="008F37AC" w:rsidRPr="00D00D75">
        <w:t xml:space="preserve"> </w:t>
      </w:r>
      <w:r w:rsidR="008F37AC">
        <w:t>судах</w:t>
      </w:r>
      <w:r w:rsidR="008F37AC" w:rsidRPr="00D00D75">
        <w:t xml:space="preserve"> </w:t>
      </w:r>
      <w:r w:rsidR="008F37AC">
        <w:t>первой</w:t>
      </w:r>
      <w:r w:rsidR="008F37AC" w:rsidRPr="00D00D75">
        <w:t xml:space="preserve"> </w:t>
      </w:r>
      <w:r w:rsidR="008F37AC">
        <w:t>инстанции</w:t>
      </w:r>
      <w:r w:rsidR="008F37AC" w:rsidRPr="0031249C">
        <w:t xml:space="preserve"> </w:t>
      </w:r>
      <w:r w:rsidR="008F37AC">
        <w:t>было</w:t>
      </w:r>
      <w:r w:rsidR="008F37AC" w:rsidRPr="00D00D75">
        <w:t xml:space="preserve"> </w:t>
      </w:r>
      <w:r w:rsidR="008F37AC">
        <w:t>принято</w:t>
      </w:r>
      <w:r w:rsidR="008F37AC" w:rsidRPr="00D00D75">
        <w:t xml:space="preserve"> 28 </w:t>
      </w:r>
      <w:r w:rsidR="008F37AC">
        <w:t>письменных</w:t>
      </w:r>
      <w:r w:rsidR="008F37AC" w:rsidRPr="00D00D75">
        <w:t xml:space="preserve"> </w:t>
      </w:r>
      <w:r w:rsidR="008F37AC">
        <w:t>перев</w:t>
      </w:r>
      <w:r w:rsidR="008F37AC">
        <w:t>о</w:t>
      </w:r>
      <w:r w:rsidR="008F37AC">
        <w:t>дчиков</w:t>
      </w:r>
      <w:r w:rsidR="008F37AC" w:rsidRPr="00D00D75">
        <w:t xml:space="preserve">, </w:t>
      </w:r>
      <w:r w:rsidR="008F37AC">
        <w:t>из</w:t>
      </w:r>
      <w:r w:rsidR="008F37AC" w:rsidRPr="00D00D75">
        <w:t xml:space="preserve"> </w:t>
      </w:r>
      <w:r w:rsidR="008F37AC">
        <w:t>которых</w:t>
      </w:r>
      <w:r w:rsidR="008F37AC" w:rsidRPr="00D00D75">
        <w:t xml:space="preserve"> 22 </w:t>
      </w:r>
      <w:r w:rsidR="008F37AC">
        <w:t>переводчика</w:t>
      </w:r>
      <w:r w:rsidR="008F37AC" w:rsidRPr="00D00D75">
        <w:t xml:space="preserve"> </w:t>
      </w:r>
      <w:r w:rsidR="008F37AC">
        <w:t>были</w:t>
      </w:r>
      <w:r w:rsidR="008F37AC" w:rsidRPr="00D00D75">
        <w:t xml:space="preserve"> </w:t>
      </w:r>
      <w:r w:rsidR="008F37AC">
        <w:t>приняты</w:t>
      </w:r>
      <w:r w:rsidR="008F37AC" w:rsidRPr="00D00D75">
        <w:t xml:space="preserve"> </w:t>
      </w:r>
      <w:r w:rsidR="008F37AC">
        <w:t>в</w:t>
      </w:r>
      <w:r w:rsidR="008F37AC" w:rsidRPr="00D00D75">
        <w:t xml:space="preserve"> 2006 </w:t>
      </w:r>
      <w:r w:rsidR="008F37AC">
        <w:t>году</w:t>
      </w:r>
      <w:r w:rsidR="008F37AC" w:rsidRPr="00D00D75">
        <w:t xml:space="preserve">, 6 – </w:t>
      </w:r>
      <w:r w:rsidR="008F37AC">
        <w:t>были</w:t>
      </w:r>
      <w:r w:rsidR="008F37AC" w:rsidRPr="00D00D75">
        <w:t xml:space="preserve"> </w:t>
      </w:r>
      <w:r w:rsidR="008F37AC">
        <w:t>прин</w:t>
      </w:r>
      <w:r w:rsidR="008F37AC">
        <w:t>я</w:t>
      </w:r>
      <w:r w:rsidR="008F37AC">
        <w:t>ты</w:t>
      </w:r>
      <w:r w:rsidR="008F37AC" w:rsidRPr="00D00D75">
        <w:t xml:space="preserve"> </w:t>
      </w:r>
      <w:r w:rsidR="008F37AC">
        <w:t>в</w:t>
      </w:r>
      <w:r w:rsidR="008F37AC" w:rsidRPr="00D00D75">
        <w:t xml:space="preserve"> 2007 </w:t>
      </w:r>
      <w:r w:rsidR="008F37AC">
        <w:t>году</w:t>
      </w:r>
      <w:r w:rsidR="008F37AC" w:rsidRPr="00D00D75">
        <w:t xml:space="preserve"> </w:t>
      </w:r>
      <w:r w:rsidR="008F37AC">
        <w:t>и</w:t>
      </w:r>
      <w:r w:rsidR="008F37AC" w:rsidRPr="00D00D75">
        <w:t xml:space="preserve"> 2 – </w:t>
      </w:r>
      <w:r w:rsidR="008F37AC">
        <w:t>в</w:t>
      </w:r>
      <w:r w:rsidR="008F37AC" w:rsidRPr="00D00D75">
        <w:t xml:space="preserve"> 2008 </w:t>
      </w:r>
      <w:r w:rsidR="008F37AC">
        <w:t>году</w:t>
      </w:r>
      <w:r w:rsidR="008F37AC" w:rsidRPr="0031249C">
        <w:t>.</w:t>
      </w:r>
    </w:p>
    <w:p w:rsidR="008F37AC" w:rsidRPr="00CE076E" w:rsidRDefault="008F37AC" w:rsidP="004A2063">
      <w:pPr>
        <w:pStyle w:val="Bullet1GR"/>
      </w:pPr>
      <w:r>
        <w:t>Четыре</w:t>
      </w:r>
      <w:r w:rsidRPr="00CE076E">
        <w:t xml:space="preserve"> </w:t>
      </w:r>
      <w:r>
        <w:t>письменных</w:t>
      </w:r>
      <w:r w:rsidRPr="00CE076E">
        <w:t xml:space="preserve"> </w:t>
      </w:r>
      <w:r>
        <w:t>переводчика</w:t>
      </w:r>
      <w:r w:rsidRPr="00CE076E">
        <w:t xml:space="preserve"> </w:t>
      </w:r>
      <w:r>
        <w:t>были</w:t>
      </w:r>
      <w:r w:rsidRPr="00CE076E">
        <w:t xml:space="preserve"> </w:t>
      </w:r>
      <w:r>
        <w:t>приняты</w:t>
      </w:r>
      <w:r w:rsidRPr="00CE076E">
        <w:t xml:space="preserve"> </w:t>
      </w:r>
      <w:r>
        <w:t>на</w:t>
      </w:r>
      <w:r w:rsidRPr="00CE076E">
        <w:t xml:space="preserve"> </w:t>
      </w:r>
      <w:r>
        <w:t>работу</w:t>
      </w:r>
      <w:r w:rsidR="006B7276">
        <w:t xml:space="preserve"> </w:t>
      </w:r>
      <w:r>
        <w:t>в</w:t>
      </w:r>
      <w:r w:rsidRPr="00CE076E">
        <w:t xml:space="preserve"> </w:t>
      </w:r>
      <w:r>
        <w:t>апелляцио</w:t>
      </w:r>
      <w:r>
        <w:t>н</w:t>
      </w:r>
      <w:r>
        <w:t>ные</w:t>
      </w:r>
      <w:r w:rsidRPr="00CE076E">
        <w:t xml:space="preserve"> </w:t>
      </w:r>
      <w:r>
        <w:t>суды</w:t>
      </w:r>
      <w:r w:rsidRPr="00CE076E">
        <w:t xml:space="preserve"> </w:t>
      </w:r>
      <w:r>
        <w:t>Гостивара</w:t>
      </w:r>
      <w:r w:rsidRPr="00CE076E">
        <w:t xml:space="preserve">, </w:t>
      </w:r>
      <w:r>
        <w:t>Скопье</w:t>
      </w:r>
      <w:r w:rsidRPr="00CE076E">
        <w:t xml:space="preserve"> </w:t>
      </w:r>
      <w:r>
        <w:t>и</w:t>
      </w:r>
      <w:r w:rsidRPr="00CE076E">
        <w:t xml:space="preserve"> </w:t>
      </w:r>
      <w:r>
        <w:t>Битола, из которых один переводчик был принят в 2006 году, один – в 2007 году и один переводчик – в 2008 году</w:t>
      </w:r>
      <w:r w:rsidRPr="00CE076E">
        <w:t xml:space="preserve">; </w:t>
      </w:r>
      <w:r>
        <w:t>и</w:t>
      </w:r>
    </w:p>
    <w:p w:rsidR="008F37AC" w:rsidRPr="00CE076E" w:rsidRDefault="008F37AC" w:rsidP="004A2063">
      <w:pPr>
        <w:pStyle w:val="Bullet1GR"/>
      </w:pPr>
      <w:r>
        <w:t>Один</w:t>
      </w:r>
      <w:r w:rsidRPr="00CE076E">
        <w:t xml:space="preserve"> </w:t>
      </w:r>
      <w:r>
        <w:t>переводчик</w:t>
      </w:r>
      <w:r w:rsidRPr="00CE076E">
        <w:t xml:space="preserve"> </w:t>
      </w:r>
      <w:r>
        <w:t>был</w:t>
      </w:r>
      <w:r w:rsidRPr="00CE076E">
        <w:t xml:space="preserve"> </w:t>
      </w:r>
      <w:r>
        <w:t>принят</w:t>
      </w:r>
      <w:r w:rsidRPr="00CE076E">
        <w:t xml:space="preserve"> </w:t>
      </w:r>
      <w:r>
        <w:t>на</w:t>
      </w:r>
      <w:r w:rsidRPr="00CE076E">
        <w:t xml:space="preserve"> </w:t>
      </w:r>
      <w:r>
        <w:t>работу</w:t>
      </w:r>
      <w:r w:rsidRPr="00CE076E">
        <w:t xml:space="preserve"> </w:t>
      </w:r>
      <w:r>
        <w:t>в</w:t>
      </w:r>
      <w:r w:rsidRPr="00CE076E">
        <w:t xml:space="preserve"> </w:t>
      </w:r>
      <w:r>
        <w:t>Верховный</w:t>
      </w:r>
      <w:r w:rsidRPr="00CE076E">
        <w:t xml:space="preserve"> </w:t>
      </w:r>
      <w:r>
        <w:t>суд</w:t>
      </w:r>
      <w:r w:rsidRPr="00CE076E">
        <w:t xml:space="preserve"> </w:t>
      </w:r>
      <w:r>
        <w:t>Республики</w:t>
      </w:r>
      <w:r w:rsidRPr="00CE076E">
        <w:t xml:space="preserve"> </w:t>
      </w:r>
      <w:r>
        <w:t>М</w:t>
      </w:r>
      <w:r>
        <w:t>а</w:t>
      </w:r>
      <w:r>
        <w:t>кедони</w:t>
      </w:r>
      <w:r w:rsidR="006B7276">
        <w:t>я</w:t>
      </w:r>
      <w:r w:rsidRPr="00CE076E">
        <w:t xml:space="preserve"> </w:t>
      </w:r>
      <w:r>
        <w:t>в</w:t>
      </w:r>
      <w:r w:rsidRPr="00CE076E">
        <w:t xml:space="preserve"> 2006 </w:t>
      </w:r>
      <w:r>
        <w:t>году</w:t>
      </w:r>
      <w:r w:rsidRPr="00CE076E">
        <w:t>.</w:t>
      </w:r>
    </w:p>
    <w:p w:rsidR="008F37AC" w:rsidRDefault="004A2063" w:rsidP="008F37AC">
      <w:pPr>
        <w:pStyle w:val="SingleTxtGR"/>
      </w:pPr>
      <w:r>
        <w:t>141.</w:t>
      </w:r>
      <w:r>
        <w:tab/>
      </w:r>
      <w:r w:rsidR="008F37AC">
        <w:t>Что</w:t>
      </w:r>
      <w:r w:rsidR="008F37AC" w:rsidRPr="005F6215">
        <w:t xml:space="preserve"> </w:t>
      </w:r>
      <w:r w:rsidR="008F37AC">
        <w:t>касается</w:t>
      </w:r>
      <w:r w:rsidR="008F37AC" w:rsidRPr="005F6215">
        <w:t xml:space="preserve"> </w:t>
      </w:r>
      <w:r w:rsidR="008F37AC">
        <w:t>профессиональной</w:t>
      </w:r>
      <w:r w:rsidR="008F37AC" w:rsidRPr="005F6215">
        <w:t xml:space="preserve"> </w:t>
      </w:r>
      <w:r w:rsidR="008F37AC">
        <w:t>подготовки</w:t>
      </w:r>
      <w:r w:rsidR="008F37AC" w:rsidRPr="005F6215">
        <w:t xml:space="preserve">, </w:t>
      </w:r>
      <w:r w:rsidR="008F37AC">
        <w:t>то</w:t>
      </w:r>
      <w:r w:rsidR="006B7276">
        <w:t>,</w:t>
      </w:r>
      <w:r w:rsidR="008F37AC" w:rsidRPr="005F6215">
        <w:t xml:space="preserve"> </w:t>
      </w:r>
      <w:r w:rsidR="008F37AC">
        <w:t>по</w:t>
      </w:r>
      <w:r w:rsidR="008F37AC" w:rsidRPr="005F6215">
        <w:t xml:space="preserve"> </w:t>
      </w:r>
      <w:r w:rsidR="008F37AC">
        <w:t>имеющимся</w:t>
      </w:r>
      <w:r w:rsidR="008F37AC" w:rsidRPr="005F6215">
        <w:t xml:space="preserve"> </w:t>
      </w:r>
      <w:r w:rsidR="008F37AC">
        <w:t>данным</w:t>
      </w:r>
      <w:r w:rsidR="006B7276">
        <w:t>,</w:t>
      </w:r>
      <w:r w:rsidR="008F37AC" w:rsidRPr="005F6215">
        <w:t xml:space="preserve"> </w:t>
      </w:r>
      <w:r w:rsidR="008F37AC">
        <w:t>переводчики</w:t>
      </w:r>
      <w:r w:rsidR="008F37AC" w:rsidRPr="005F6215">
        <w:t xml:space="preserve"> </w:t>
      </w:r>
      <w:r w:rsidR="008F37AC">
        <w:t>Верховного</w:t>
      </w:r>
      <w:r w:rsidR="008F37AC" w:rsidRPr="005F6215">
        <w:t xml:space="preserve"> </w:t>
      </w:r>
      <w:r w:rsidR="008F37AC">
        <w:t>суда</w:t>
      </w:r>
      <w:r w:rsidR="008F37AC" w:rsidRPr="005F6215">
        <w:t xml:space="preserve"> </w:t>
      </w:r>
      <w:r w:rsidR="008F37AC">
        <w:t>и</w:t>
      </w:r>
      <w:r w:rsidR="008F37AC" w:rsidRPr="005F6215">
        <w:t xml:space="preserve"> </w:t>
      </w:r>
      <w:r w:rsidR="008F37AC">
        <w:t>суда</w:t>
      </w:r>
      <w:r w:rsidR="008F37AC" w:rsidRPr="005F6215">
        <w:t xml:space="preserve"> </w:t>
      </w:r>
      <w:r w:rsidR="008F37AC">
        <w:t>первой</w:t>
      </w:r>
      <w:r w:rsidR="008F37AC" w:rsidRPr="005F6215">
        <w:t xml:space="preserve"> </w:t>
      </w:r>
      <w:r w:rsidR="008F37AC">
        <w:t>инстанции</w:t>
      </w:r>
      <w:r w:rsidR="008F37AC" w:rsidRPr="005F6215">
        <w:t xml:space="preserve"> </w:t>
      </w:r>
      <w:r w:rsidR="008F37AC">
        <w:t>Скопье</w:t>
      </w:r>
      <w:r w:rsidR="008F37AC" w:rsidRPr="005F6215">
        <w:t xml:space="preserve"> </w:t>
      </w:r>
      <w:r w:rsidR="008F37AC" w:rsidRPr="0031249C">
        <w:t>II</w:t>
      </w:r>
      <w:r w:rsidR="008F37AC" w:rsidRPr="005F6215">
        <w:t xml:space="preserve"> </w:t>
      </w:r>
      <w:r w:rsidR="008F37AC">
        <w:t>(суда по гра</w:t>
      </w:r>
      <w:r w:rsidR="008F37AC">
        <w:t>ж</w:t>
      </w:r>
      <w:r w:rsidR="008F37AC">
        <w:t>данским делам) прошли девятимесячную переводческую подготовку, а перев</w:t>
      </w:r>
      <w:r w:rsidR="008F37AC">
        <w:t>о</w:t>
      </w:r>
      <w:r w:rsidR="006B7276">
        <w:t xml:space="preserve">дчик, работающий в </w:t>
      </w:r>
      <w:r w:rsidR="008F37AC">
        <w:t xml:space="preserve">суде первой инстанции Резены, посетил </w:t>
      </w:r>
      <w:r w:rsidR="006B7276">
        <w:t>четыре</w:t>
      </w:r>
      <w:r w:rsidR="008F37AC">
        <w:t xml:space="preserve"> учебных семинара</w:t>
      </w:r>
      <w:r w:rsidR="008F37AC" w:rsidRPr="0031249C">
        <w:t>.</w:t>
      </w:r>
    </w:p>
    <w:p w:rsidR="008F37AC" w:rsidRPr="0025642A" w:rsidRDefault="00C17193" w:rsidP="00C17193">
      <w:pPr>
        <w:pStyle w:val="H1GR"/>
      </w:pPr>
      <w:r>
        <w:tab/>
      </w:r>
      <w:r>
        <w:tab/>
      </w:r>
      <w:r w:rsidR="008F37AC">
        <w:t>Ответ</w:t>
      </w:r>
      <w:r w:rsidR="008F37AC" w:rsidRPr="0025642A">
        <w:t xml:space="preserve"> </w:t>
      </w:r>
      <w:r w:rsidR="008F37AC">
        <w:t>на</w:t>
      </w:r>
      <w:r w:rsidR="008F37AC" w:rsidRPr="0025642A">
        <w:t xml:space="preserve"> </w:t>
      </w:r>
      <w:r w:rsidR="008F37AC">
        <w:t>рекомендацию</w:t>
      </w:r>
      <w:r w:rsidR="008F37AC" w:rsidRPr="0025642A">
        <w:t xml:space="preserve">, </w:t>
      </w:r>
      <w:r w:rsidR="008F37AC">
        <w:t>содержащуюся</w:t>
      </w:r>
      <w:r w:rsidR="008F37AC" w:rsidRPr="0025642A">
        <w:t xml:space="preserve">  </w:t>
      </w:r>
      <w:r w:rsidR="008F37AC">
        <w:t>в пункте 14 предыдущих заключительных замечаний Комитета</w:t>
      </w:r>
    </w:p>
    <w:p w:rsidR="008F37AC" w:rsidRPr="0031249C" w:rsidRDefault="00C17193" w:rsidP="008F37AC">
      <w:pPr>
        <w:pStyle w:val="SingleTxtGR"/>
      </w:pPr>
      <w:r>
        <w:t>142.</w:t>
      </w:r>
      <w:r>
        <w:tab/>
      </w:r>
      <w:r w:rsidR="008F37AC">
        <w:t>Что</w:t>
      </w:r>
      <w:r w:rsidR="008F37AC" w:rsidRPr="003A4764">
        <w:t xml:space="preserve"> </w:t>
      </w:r>
      <w:r w:rsidR="008F37AC">
        <w:t>касается</w:t>
      </w:r>
      <w:r w:rsidR="008F37AC" w:rsidRPr="003A4764">
        <w:t xml:space="preserve"> </w:t>
      </w:r>
      <w:r w:rsidR="008F37AC">
        <w:t>рекомендации</w:t>
      </w:r>
      <w:r w:rsidR="008F37AC" w:rsidRPr="003A4764">
        <w:t xml:space="preserve">, </w:t>
      </w:r>
      <w:r w:rsidR="008F37AC">
        <w:t>содержащейся</w:t>
      </w:r>
      <w:r w:rsidR="008F37AC" w:rsidRPr="003A4764">
        <w:t xml:space="preserve"> </w:t>
      </w:r>
      <w:r w:rsidR="008F37AC">
        <w:t>в</w:t>
      </w:r>
      <w:r w:rsidR="008F37AC" w:rsidRPr="003A4764">
        <w:t xml:space="preserve"> </w:t>
      </w:r>
      <w:r w:rsidR="008F37AC">
        <w:t>пункте</w:t>
      </w:r>
      <w:r w:rsidR="008F37AC" w:rsidRPr="003A4764">
        <w:t xml:space="preserve"> 14, </w:t>
      </w:r>
      <w:r w:rsidR="008F37AC">
        <w:t>то</w:t>
      </w:r>
      <w:r w:rsidR="008F37AC" w:rsidRPr="003A4764">
        <w:t xml:space="preserve"> </w:t>
      </w:r>
      <w:r w:rsidR="008F37AC">
        <w:t>в</w:t>
      </w:r>
      <w:r w:rsidR="008F37AC" w:rsidRPr="003A4764">
        <w:t xml:space="preserve"> </w:t>
      </w:r>
      <w:r w:rsidR="008F37AC">
        <w:t>соответствии</w:t>
      </w:r>
      <w:r w:rsidR="008F37AC" w:rsidRPr="003A4764">
        <w:t xml:space="preserve"> </w:t>
      </w:r>
      <w:r w:rsidR="008F37AC">
        <w:t>с</w:t>
      </w:r>
      <w:r w:rsidR="008F37AC" w:rsidRPr="003A4764">
        <w:t xml:space="preserve"> </w:t>
      </w:r>
      <w:r w:rsidR="008F37AC">
        <w:t>Законом</w:t>
      </w:r>
      <w:r w:rsidR="008F37AC" w:rsidRPr="003A4764">
        <w:t xml:space="preserve">, </w:t>
      </w:r>
      <w:r w:rsidR="008F37AC">
        <w:t>вносящим</w:t>
      </w:r>
      <w:r w:rsidR="008F37AC" w:rsidRPr="003A4764">
        <w:t xml:space="preserve"> </w:t>
      </w:r>
      <w:r w:rsidR="008F37AC">
        <w:t>изменения</w:t>
      </w:r>
      <w:r w:rsidR="008F37AC" w:rsidRPr="003A4764">
        <w:t xml:space="preserve"> </w:t>
      </w:r>
      <w:r w:rsidR="008F37AC">
        <w:t>в</w:t>
      </w:r>
      <w:r w:rsidR="008F37AC" w:rsidRPr="003A4764">
        <w:t xml:space="preserve"> </w:t>
      </w:r>
      <w:r w:rsidR="008F37AC">
        <w:t>Закон</w:t>
      </w:r>
      <w:r w:rsidR="008F37AC" w:rsidRPr="003A4764">
        <w:t xml:space="preserve"> </w:t>
      </w:r>
      <w:r w:rsidR="008F37AC">
        <w:t>о</w:t>
      </w:r>
      <w:r w:rsidR="008F37AC" w:rsidRPr="003A4764">
        <w:t xml:space="preserve"> </w:t>
      </w:r>
      <w:r w:rsidR="008F37AC">
        <w:t>регистрации</w:t>
      </w:r>
      <w:r w:rsidR="008F37AC" w:rsidRPr="003A4764">
        <w:t xml:space="preserve"> </w:t>
      </w:r>
      <w:r w:rsidR="008F37AC">
        <w:t>актов</w:t>
      </w:r>
      <w:r w:rsidR="008F37AC" w:rsidRPr="003A4764">
        <w:t xml:space="preserve"> </w:t>
      </w:r>
      <w:r w:rsidR="008F37AC">
        <w:t>гражданского</w:t>
      </w:r>
      <w:r w:rsidR="008F37AC" w:rsidRPr="003A4764">
        <w:t xml:space="preserve"> </w:t>
      </w:r>
      <w:r w:rsidR="008F37AC">
        <w:t>с</w:t>
      </w:r>
      <w:r w:rsidR="008F37AC">
        <w:t>о</w:t>
      </w:r>
      <w:r w:rsidR="008F37AC">
        <w:t>стояния</w:t>
      </w:r>
      <w:r w:rsidR="008F37AC" w:rsidRPr="003A4764">
        <w:t xml:space="preserve"> </w:t>
      </w:r>
      <w:r w:rsidR="008F37AC" w:rsidRPr="0031249C">
        <w:t>(</w:t>
      </w:r>
      <w:r w:rsidR="008F37AC">
        <w:t>Официальный вестник Республики Македо</w:t>
      </w:r>
      <w:r w:rsidR="006B7276">
        <w:t>ния</w:t>
      </w:r>
      <w:r w:rsidR="008F37AC">
        <w:t xml:space="preserve"> </w:t>
      </w:r>
      <w:r w:rsidR="00FB2246">
        <w:t>№</w:t>
      </w:r>
      <w:r w:rsidR="006B7276">
        <w:t xml:space="preserve"> </w:t>
      </w:r>
      <w:r w:rsidR="008F37AC" w:rsidRPr="0031249C">
        <w:t>98/08</w:t>
      </w:r>
      <w:r w:rsidR="006B7276">
        <w:t xml:space="preserve"> и</w:t>
      </w:r>
      <w:r w:rsidR="008F37AC" w:rsidRPr="0031249C">
        <w:t xml:space="preserve"> </w:t>
      </w:r>
      <w:r w:rsidR="008F37AC">
        <w:t>67/09)</w:t>
      </w:r>
      <w:r w:rsidR="008F37AC" w:rsidRPr="0031249C">
        <w:t xml:space="preserve"> </w:t>
      </w:r>
      <w:r w:rsidR="008F37AC">
        <w:t>от</w:t>
      </w:r>
      <w:r w:rsidR="006B7276">
        <w:t xml:space="preserve"> 1 </w:t>
      </w:r>
      <w:r w:rsidR="008F37AC">
        <w:t>января</w:t>
      </w:r>
      <w:r w:rsidR="008F37AC" w:rsidRPr="0031249C">
        <w:t xml:space="preserve"> 2010</w:t>
      </w:r>
      <w:r w:rsidR="00C65909">
        <w:t xml:space="preserve"> года, обязанность ведения </w:t>
      </w:r>
      <w:r w:rsidR="008F37AC">
        <w:t>записей актов гражданского состояния была передана от Министерства внутренних дел Директорату актов гражда</w:t>
      </w:r>
      <w:r w:rsidR="008F37AC">
        <w:t>н</w:t>
      </w:r>
      <w:r w:rsidR="008F37AC">
        <w:t>ского с</w:t>
      </w:r>
      <w:r w:rsidR="008F37AC">
        <w:t>о</w:t>
      </w:r>
      <w:r w:rsidR="008F37AC">
        <w:t>стояния Министерства юстиции</w:t>
      </w:r>
      <w:r w:rsidR="008F37AC" w:rsidRPr="0031249C">
        <w:t>.</w:t>
      </w:r>
      <w:r w:rsidR="008F37AC">
        <w:t xml:space="preserve"> </w:t>
      </w:r>
    </w:p>
    <w:p w:rsidR="008F37AC" w:rsidRPr="0031249C" w:rsidRDefault="00C17193" w:rsidP="008F37AC">
      <w:pPr>
        <w:pStyle w:val="SingleTxtGR"/>
      </w:pPr>
      <w:r>
        <w:t>143.</w:t>
      </w:r>
      <w:r>
        <w:tab/>
      </w:r>
      <w:r w:rsidR="008F37AC">
        <w:t>Несмотря</w:t>
      </w:r>
      <w:r w:rsidR="008F37AC" w:rsidRPr="00DA60AF">
        <w:t xml:space="preserve"> </w:t>
      </w:r>
      <w:r w:rsidR="008F37AC">
        <w:t>на</w:t>
      </w:r>
      <w:r w:rsidR="008F37AC" w:rsidRPr="00DA60AF">
        <w:t xml:space="preserve"> </w:t>
      </w:r>
      <w:r w:rsidR="008F37AC">
        <w:t>эти</w:t>
      </w:r>
      <w:r w:rsidR="008F37AC" w:rsidRPr="00DA60AF">
        <w:t xml:space="preserve"> </w:t>
      </w:r>
      <w:r w:rsidR="008F37AC">
        <w:t>перемены</w:t>
      </w:r>
      <w:r w:rsidR="008F37AC" w:rsidRPr="00DA60AF">
        <w:t xml:space="preserve"> </w:t>
      </w:r>
      <w:r w:rsidR="008F37AC">
        <w:t>Министерство</w:t>
      </w:r>
      <w:r w:rsidR="008F37AC" w:rsidRPr="0031249C">
        <w:t xml:space="preserve"> </w:t>
      </w:r>
      <w:r w:rsidR="008F37AC">
        <w:t>внутренних</w:t>
      </w:r>
      <w:r w:rsidR="008F37AC" w:rsidRPr="00DA60AF">
        <w:t xml:space="preserve"> </w:t>
      </w:r>
      <w:r w:rsidR="008F37AC">
        <w:t>дел</w:t>
      </w:r>
      <w:r w:rsidR="008F37AC" w:rsidRPr="00DA60AF">
        <w:t xml:space="preserve"> </w:t>
      </w:r>
      <w:r w:rsidR="008F37AC">
        <w:t>Республики</w:t>
      </w:r>
      <w:r w:rsidR="008F37AC" w:rsidRPr="00DA60AF">
        <w:t xml:space="preserve"> </w:t>
      </w:r>
      <w:r w:rsidR="00C65909">
        <w:t>Македония</w:t>
      </w:r>
      <w:r w:rsidR="008F37AC" w:rsidRPr="00DA60AF">
        <w:t xml:space="preserve"> </w:t>
      </w:r>
      <w:r w:rsidR="008F37AC">
        <w:t>в</w:t>
      </w:r>
      <w:r w:rsidR="008F37AC" w:rsidRPr="00DA60AF">
        <w:t xml:space="preserve"> </w:t>
      </w:r>
      <w:r w:rsidR="008F37AC">
        <w:t>сотрудничестве</w:t>
      </w:r>
      <w:r w:rsidR="008F37AC" w:rsidRPr="00DA60AF">
        <w:t xml:space="preserve"> </w:t>
      </w:r>
      <w:r w:rsidR="008F37AC">
        <w:t>с</w:t>
      </w:r>
      <w:r w:rsidR="008F37AC" w:rsidRPr="00DA60AF">
        <w:t xml:space="preserve"> </w:t>
      </w:r>
      <w:r w:rsidR="008F37AC">
        <w:t>другими</w:t>
      </w:r>
      <w:r w:rsidR="008F37AC" w:rsidRPr="00DA60AF">
        <w:t xml:space="preserve"> </w:t>
      </w:r>
      <w:r w:rsidR="008F37AC">
        <w:t>министерствами</w:t>
      </w:r>
      <w:r w:rsidR="008F37AC" w:rsidRPr="00DA60AF">
        <w:t xml:space="preserve">, </w:t>
      </w:r>
      <w:r w:rsidR="008F37AC">
        <w:t>в</w:t>
      </w:r>
      <w:r w:rsidR="008F37AC" w:rsidRPr="00DA60AF">
        <w:t xml:space="preserve"> </w:t>
      </w:r>
      <w:r w:rsidR="008F37AC">
        <w:t>частности</w:t>
      </w:r>
      <w:r w:rsidR="008F37AC" w:rsidRPr="00DA60AF">
        <w:t xml:space="preserve"> </w:t>
      </w:r>
      <w:r w:rsidR="008F37AC">
        <w:t>Директ</w:t>
      </w:r>
      <w:r w:rsidR="008F37AC">
        <w:t>о</w:t>
      </w:r>
      <w:r w:rsidR="008F37AC">
        <w:t>ратом</w:t>
      </w:r>
      <w:r w:rsidR="008F37AC" w:rsidRPr="00DA60AF">
        <w:t xml:space="preserve"> </w:t>
      </w:r>
      <w:r w:rsidR="008F37AC">
        <w:t>актов</w:t>
      </w:r>
      <w:r w:rsidR="008F37AC" w:rsidRPr="00DA60AF">
        <w:t xml:space="preserve"> </w:t>
      </w:r>
      <w:r w:rsidR="008F37AC">
        <w:t>гражданского</w:t>
      </w:r>
      <w:r w:rsidR="008F37AC" w:rsidRPr="00DA60AF">
        <w:t xml:space="preserve"> </w:t>
      </w:r>
      <w:r w:rsidR="008F37AC">
        <w:t>состояния</w:t>
      </w:r>
      <w:r w:rsidR="008F37AC" w:rsidRPr="00DA60AF">
        <w:t xml:space="preserve"> </w:t>
      </w:r>
      <w:r w:rsidR="008F37AC">
        <w:t>Министерства</w:t>
      </w:r>
      <w:r w:rsidR="008F37AC" w:rsidRPr="00DA60AF">
        <w:t xml:space="preserve"> </w:t>
      </w:r>
      <w:r w:rsidR="008F37AC">
        <w:t>юстиции</w:t>
      </w:r>
      <w:r w:rsidR="008F37AC" w:rsidRPr="00DA60AF">
        <w:t xml:space="preserve"> </w:t>
      </w:r>
      <w:r w:rsidR="008F37AC">
        <w:t>и</w:t>
      </w:r>
      <w:r w:rsidR="008F37AC" w:rsidRPr="00DA60AF">
        <w:t xml:space="preserve"> </w:t>
      </w:r>
      <w:r w:rsidR="008F37AC">
        <w:t>Министерством</w:t>
      </w:r>
      <w:r w:rsidR="008F37AC" w:rsidRPr="00DA60AF">
        <w:t xml:space="preserve"> </w:t>
      </w:r>
      <w:r w:rsidR="008F37AC">
        <w:t>труда</w:t>
      </w:r>
      <w:r w:rsidR="008F37AC" w:rsidRPr="00DA60AF">
        <w:t xml:space="preserve"> </w:t>
      </w:r>
      <w:r w:rsidR="008F37AC">
        <w:t>и</w:t>
      </w:r>
      <w:r w:rsidR="008F37AC" w:rsidRPr="00DA60AF">
        <w:t xml:space="preserve"> </w:t>
      </w:r>
      <w:r w:rsidR="008F37AC">
        <w:t>социальной</w:t>
      </w:r>
      <w:r w:rsidR="008F37AC" w:rsidRPr="00DA60AF">
        <w:t xml:space="preserve"> </w:t>
      </w:r>
      <w:r w:rsidR="008F37AC">
        <w:t>политики</w:t>
      </w:r>
      <w:r w:rsidR="008F37AC" w:rsidRPr="00DA60AF">
        <w:t xml:space="preserve">, </w:t>
      </w:r>
      <w:r w:rsidR="008F37AC">
        <w:t>Отделением</w:t>
      </w:r>
      <w:r w:rsidR="008F37AC" w:rsidRPr="00DA60AF">
        <w:t xml:space="preserve"> </w:t>
      </w:r>
      <w:r w:rsidR="008F37AC">
        <w:t>УВКБ</w:t>
      </w:r>
      <w:r w:rsidR="008F37AC" w:rsidRPr="00DA60AF">
        <w:t xml:space="preserve"> </w:t>
      </w:r>
      <w:r w:rsidR="008F37AC">
        <w:t>ООН</w:t>
      </w:r>
      <w:r w:rsidR="008F37AC" w:rsidRPr="00DA60AF">
        <w:t xml:space="preserve"> </w:t>
      </w:r>
      <w:r w:rsidR="008F37AC">
        <w:t>в</w:t>
      </w:r>
      <w:r w:rsidR="008F37AC" w:rsidRPr="00DA60AF">
        <w:t xml:space="preserve"> </w:t>
      </w:r>
      <w:r w:rsidR="008F37AC">
        <w:t>Скопье, Советом Е</w:t>
      </w:r>
      <w:r w:rsidR="008F37AC">
        <w:t>в</w:t>
      </w:r>
      <w:r w:rsidR="008F37AC">
        <w:t>ропы, ОБСЕ, ЮНИСЕФ и сетью НПО</w:t>
      </w:r>
      <w:r w:rsidR="00C65909">
        <w:t>,</w:t>
      </w:r>
      <w:r w:rsidR="008F37AC" w:rsidRPr="00DA1387">
        <w:t xml:space="preserve"> </w:t>
      </w:r>
      <w:r w:rsidR="008F37AC">
        <w:t>активно</w:t>
      </w:r>
      <w:r w:rsidR="008F37AC" w:rsidRPr="00DA1387">
        <w:t xml:space="preserve"> </w:t>
      </w:r>
      <w:r w:rsidR="008F37AC">
        <w:t>участвует</w:t>
      </w:r>
      <w:r w:rsidR="008F37AC" w:rsidRPr="00DA1387">
        <w:t xml:space="preserve">, </w:t>
      </w:r>
      <w:r w:rsidR="008F37AC">
        <w:t>в</w:t>
      </w:r>
      <w:r w:rsidR="008F37AC" w:rsidRPr="00DA1387">
        <w:t xml:space="preserve"> </w:t>
      </w:r>
      <w:r w:rsidR="008F37AC">
        <w:t>рамках</w:t>
      </w:r>
      <w:r w:rsidR="008F37AC" w:rsidRPr="00DA1387">
        <w:t xml:space="preserve"> </w:t>
      </w:r>
      <w:r w:rsidR="008F37AC">
        <w:t>своей</w:t>
      </w:r>
      <w:r w:rsidR="008F37AC" w:rsidRPr="00DA1387">
        <w:t xml:space="preserve"> </w:t>
      </w:r>
      <w:r w:rsidR="008F37AC">
        <w:t>ко</w:t>
      </w:r>
      <w:r w:rsidR="008F37AC">
        <w:t>м</w:t>
      </w:r>
      <w:r w:rsidR="008F37AC">
        <w:t>петенции</w:t>
      </w:r>
      <w:r w:rsidR="008F37AC" w:rsidRPr="00DA1387">
        <w:t xml:space="preserve">, </w:t>
      </w:r>
      <w:r w:rsidR="008F37AC">
        <w:t>в</w:t>
      </w:r>
      <w:r w:rsidR="008F37AC" w:rsidRPr="00DA1387">
        <w:t xml:space="preserve"> </w:t>
      </w:r>
      <w:r w:rsidR="008F37AC">
        <w:t>преодолении</w:t>
      </w:r>
      <w:r w:rsidR="008F37AC" w:rsidRPr="00DA1387">
        <w:t xml:space="preserve"> </w:t>
      </w:r>
      <w:r w:rsidR="008F37AC">
        <w:t>и</w:t>
      </w:r>
      <w:r w:rsidR="008F37AC" w:rsidRPr="00DA1387">
        <w:t xml:space="preserve"> </w:t>
      </w:r>
      <w:r w:rsidR="008F37AC">
        <w:t>разрешении</w:t>
      </w:r>
      <w:r w:rsidR="008F37AC" w:rsidRPr="00DA1387">
        <w:t xml:space="preserve"> </w:t>
      </w:r>
      <w:r w:rsidR="008F37AC">
        <w:t>проблем</w:t>
      </w:r>
      <w:r w:rsidR="008F37AC" w:rsidRPr="00DA1387">
        <w:t xml:space="preserve">, </w:t>
      </w:r>
      <w:r w:rsidR="008F37AC">
        <w:t>с</w:t>
      </w:r>
      <w:r w:rsidR="008F37AC" w:rsidRPr="00DA1387">
        <w:t xml:space="preserve"> </w:t>
      </w:r>
      <w:r w:rsidR="008F37AC">
        <w:t>которыми</w:t>
      </w:r>
      <w:r w:rsidR="008F37AC" w:rsidRPr="00DA1387">
        <w:t xml:space="preserve"> </w:t>
      </w:r>
      <w:r w:rsidR="008F37AC">
        <w:t>сталкиваются</w:t>
      </w:r>
      <w:r w:rsidR="008F37AC" w:rsidRPr="00DA1387">
        <w:t xml:space="preserve"> </w:t>
      </w:r>
      <w:r w:rsidR="008F37AC">
        <w:t>л</w:t>
      </w:r>
      <w:r w:rsidR="008F37AC">
        <w:t>и</w:t>
      </w:r>
      <w:r w:rsidR="008F37AC">
        <w:t>ца</w:t>
      </w:r>
      <w:r w:rsidR="008F37AC" w:rsidRPr="00DA1387">
        <w:t xml:space="preserve">, </w:t>
      </w:r>
      <w:r w:rsidR="008F37AC">
        <w:t>принадлежащие</w:t>
      </w:r>
      <w:r w:rsidR="008F37AC" w:rsidRPr="00DA1387">
        <w:t xml:space="preserve"> </w:t>
      </w:r>
      <w:r w:rsidR="008F37AC">
        <w:t>к</w:t>
      </w:r>
      <w:r w:rsidR="008F37AC" w:rsidRPr="00DA1387">
        <w:t xml:space="preserve"> </w:t>
      </w:r>
      <w:r w:rsidR="008F37AC">
        <w:t>общине</w:t>
      </w:r>
      <w:r w:rsidR="008F37AC" w:rsidRPr="00DA1387">
        <w:t xml:space="preserve"> </w:t>
      </w:r>
      <w:r w:rsidR="008F37AC">
        <w:t>рома</w:t>
      </w:r>
      <w:r w:rsidR="008F37AC" w:rsidRPr="00DA1387">
        <w:t xml:space="preserve">, </w:t>
      </w:r>
      <w:r w:rsidR="008F37AC">
        <w:t>в</w:t>
      </w:r>
      <w:r w:rsidR="008F37AC" w:rsidRPr="00DA1387">
        <w:t xml:space="preserve"> </w:t>
      </w:r>
      <w:r w:rsidR="008F37AC">
        <w:t>процессе</w:t>
      </w:r>
      <w:r w:rsidR="008F37AC" w:rsidRPr="00DA1387">
        <w:t xml:space="preserve"> </w:t>
      </w:r>
      <w:r w:rsidR="008F37AC">
        <w:t>регистрации</w:t>
      </w:r>
      <w:r w:rsidR="008F37AC" w:rsidRPr="00DA1387">
        <w:t xml:space="preserve"> </w:t>
      </w:r>
      <w:r w:rsidR="008F37AC">
        <w:t>в</w:t>
      </w:r>
      <w:r w:rsidR="008F37AC" w:rsidRPr="00DA1387">
        <w:t xml:space="preserve"> </w:t>
      </w:r>
      <w:r w:rsidR="008F37AC">
        <w:t>книгу</w:t>
      </w:r>
      <w:r w:rsidR="008F37AC" w:rsidRPr="00DA1387">
        <w:t xml:space="preserve"> </w:t>
      </w:r>
      <w:r w:rsidR="008F37AC">
        <w:t>регистр</w:t>
      </w:r>
      <w:r w:rsidR="008F37AC">
        <w:t>а</w:t>
      </w:r>
      <w:r w:rsidR="008F37AC">
        <w:t>ции</w:t>
      </w:r>
      <w:r w:rsidR="008F37AC" w:rsidRPr="00DA1387">
        <w:t xml:space="preserve"> </w:t>
      </w:r>
      <w:r w:rsidR="008F37AC">
        <w:t>рождений</w:t>
      </w:r>
      <w:r w:rsidR="008F37AC" w:rsidRPr="00DA1387">
        <w:t xml:space="preserve"> </w:t>
      </w:r>
      <w:r w:rsidR="008F37AC">
        <w:t>и</w:t>
      </w:r>
      <w:r w:rsidR="008F37AC" w:rsidRPr="00DA1387">
        <w:t xml:space="preserve"> </w:t>
      </w:r>
      <w:r w:rsidR="008F37AC">
        <w:t>получении</w:t>
      </w:r>
      <w:r w:rsidR="008F37AC" w:rsidRPr="00DA1387">
        <w:t xml:space="preserve"> </w:t>
      </w:r>
      <w:r w:rsidR="008F37AC">
        <w:t>удостоверений</w:t>
      </w:r>
      <w:r w:rsidR="008F37AC" w:rsidRPr="00DA1387">
        <w:t xml:space="preserve"> </w:t>
      </w:r>
      <w:r w:rsidR="008F37AC">
        <w:t>личности</w:t>
      </w:r>
      <w:r w:rsidR="008F37AC" w:rsidRPr="0031249C">
        <w:t xml:space="preserve">. </w:t>
      </w:r>
    </w:p>
    <w:p w:rsidR="008F37AC" w:rsidRPr="0031249C" w:rsidRDefault="00C17193" w:rsidP="008F37AC">
      <w:pPr>
        <w:pStyle w:val="SingleTxtGR"/>
      </w:pPr>
      <w:r>
        <w:t>144.</w:t>
      </w:r>
      <w:r>
        <w:tab/>
      </w:r>
      <w:r w:rsidR="008F37AC">
        <w:t>Что касается личных документов, которые подпадают под компетенцию Министерства</w:t>
      </w:r>
      <w:r w:rsidR="008F37AC" w:rsidRPr="003D6F34">
        <w:t xml:space="preserve"> </w:t>
      </w:r>
      <w:r w:rsidR="008F37AC">
        <w:t>внутренних</w:t>
      </w:r>
      <w:r w:rsidR="008F37AC" w:rsidRPr="003D6F34">
        <w:t xml:space="preserve"> </w:t>
      </w:r>
      <w:r w:rsidR="008F37AC">
        <w:t>дел</w:t>
      </w:r>
      <w:r w:rsidR="008F37AC" w:rsidRPr="003D6F34">
        <w:t xml:space="preserve">, </w:t>
      </w:r>
      <w:r w:rsidR="008F37AC">
        <w:t>министерство</w:t>
      </w:r>
      <w:r w:rsidR="008F37AC" w:rsidRPr="003D6F34">
        <w:t xml:space="preserve"> </w:t>
      </w:r>
      <w:r w:rsidR="008F37AC">
        <w:t>всегда</w:t>
      </w:r>
      <w:r w:rsidR="008F37AC" w:rsidRPr="003D6F34">
        <w:t xml:space="preserve"> </w:t>
      </w:r>
      <w:r w:rsidR="008F37AC">
        <w:t>действует</w:t>
      </w:r>
      <w:r w:rsidR="008F37AC" w:rsidRPr="003D6F34">
        <w:t xml:space="preserve"> </w:t>
      </w:r>
      <w:r w:rsidR="008F37AC">
        <w:t>в</w:t>
      </w:r>
      <w:r w:rsidR="008F37AC" w:rsidRPr="003D6F34">
        <w:t xml:space="preserve"> </w:t>
      </w:r>
      <w:r w:rsidR="008F37AC">
        <w:t>соответствии</w:t>
      </w:r>
      <w:r w:rsidR="008F37AC" w:rsidRPr="003D6F34">
        <w:t xml:space="preserve"> </w:t>
      </w:r>
      <w:r w:rsidR="008F37AC">
        <w:t>с</w:t>
      </w:r>
      <w:r w:rsidR="008F37AC" w:rsidRPr="003D6F34">
        <w:t xml:space="preserve"> </w:t>
      </w:r>
      <w:r w:rsidR="008F37AC">
        <w:t>установленным</w:t>
      </w:r>
      <w:r w:rsidR="008F37AC" w:rsidRPr="003D6F34">
        <w:t xml:space="preserve"> </w:t>
      </w:r>
      <w:r w:rsidR="008F37AC">
        <w:t>законодательством</w:t>
      </w:r>
      <w:r w:rsidR="008F37AC" w:rsidRPr="003D6F34">
        <w:t xml:space="preserve"> </w:t>
      </w:r>
      <w:r w:rsidR="008F37AC">
        <w:t>и</w:t>
      </w:r>
      <w:r w:rsidR="008F37AC" w:rsidRPr="003D6F34">
        <w:t xml:space="preserve"> </w:t>
      </w:r>
      <w:r w:rsidR="008F37AC">
        <w:t>никогда</w:t>
      </w:r>
      <w:r w:rsidR="008F37AC" w:rsidRPr="003D6F34">
        <w:t xml:space="preserve"> </w:t>
      </w:r>
      <w:r w:rsidR="008F37AC">
        <w:t>не</w:t>
      </w:r>
      <w:r w:rsidR="008F37AC" w:rsidRPr="003D6F34">
        <w:t xml:space="preserve"> </w:t>
      </w:r>
      <w:r w:rsidR="008F37AC">
        <w:t>допускает</w:t>
      </w:r>
      <w:r w:rsidR="008F37AC" w:rsidRPr="003D6F34">
        <w:t xml:space="preserve"> </w:t>
      </w:r>
      <w:r w:rsidR="008F37AC">
        <w:t>дискриминации по любому признаку, включая этническую принадлежность</w:t>
      </w:r>
      <w:r w:rsidR="008F37AC" w:rsidRPr="0031249C">
        <w:t>.</w:t>
      </w:r>
    </w:p>
    <w:p w:rsidR="008F37AC" w:rsidRPr="0031249C" w:rsidRDefault="00C17193" w:rsidP="008F37AC">
      <w:pPr>
        <w:pStyle w:val="SingleTxtGR"/>
      </w:pPr>
      <w:r>
        <w:t>145.</w:t>
      </w:r>
      <w:r>
        <w:tab/>
      </w:r>
      <w:r w:rsidR="008F37AC">
        <w:t>2 апреля 2007 года в Республике Македони</w:t>
      </w:r>
      <w:r w:rsidR="00C65909">
        <w:t>я</w:t>
      </w:r>
      <w:r w:rsidR="008F37AC">
        <w:t xml:space="preserve"> был запущен проект </w:t>
      </w:r>
      <w:r w:rsidR="00D85A0A">
        <w:t>"</w:t>
      </w:r>
      <w:r w:rsidR="008F37AC">
        <w:t>Ли</w:t>
      </w:r>
      <w:r w:rsidR="008F37AC">
        <w:t>ч</w:t>
      </w:r>
      <w:r w:rsidR="008F37AC">
        <w:t>ные документы нового образца</w:t>
      </w:r>
      <w:r w:rsidR="00265BB2">
        <w:t>"</w:t>
      </w:r>
      <w:r w:rsidR="008F37AC">
        <w:t>, в рамках которого были введены биометрич</w:t>
      </w:r>
      <w:r w:rsidR="008F37AC">
        <w:t>е</w:t>
      </w:r>
      <w:r w:rsidR="008F37AC">
        <w:t xml:space="preserve">ские удостоверения </w:t>
      </w:r>
      <w:r w:rsidR="00C65909">
        <w:t xml:space="preserve">личности и организована выдача </w:t>
      </w:r>
      <w:r w:rsidR="008F37AC">
        <w:t>паспортов, соответству</w:t>
      </w:r>
      <w:r w:rsidR="008F37AC">
        <w:t>ю</w:t>
      </w:r>
      <w:r w:rsidR="008F37AC">
        <w:t>щих европейским стандартам</w:t>
      </w:r>
      <w:r w:rsidR="008F37AC" w:rsidRPr="0031249C">
        <w:t>.</w:t>
      </w:r>
    </w:p>
    <w:p w:rsidR="008F37AC" w:rsidRPr="0031249C" w:rsidRDefault="00C17193" w:rsidP="008F37AC">
      <w:pPr>
        <w:pStyle w:val="SingleTxtGR"/>
      </w:pPr>
      <w:r>
        <w:t>146.</w:t>
      </w:r>
      <w:r>
        <w:tab/>
      </w:r>
      <w:r w:rsidR="008F37AC">
        <w:t>Согласно</w:t>
      </w:r>
      <w:r w:rsidR="008F37AC" w:rsidRPr="00383409">
        <w:t xml:space="preserve"> </w:t>
      </w:r>
      <w:r w:rsidR="008F37AC">
        <w:t>Закону</w:t>
      </w:r>
      <w:r w:rsidR="008F37AC" w:rsidRPr="00383409">
        <w:t xml:space="preserve"> </w:t>
      </w:r>
      <w:r w:rsidR="008F37AC">
        <w:t>о</w:t>
      </w:r>
      <w:r w:rsidR="008F37AC" w:rsidRPr="00383409">
        <w:t xml:space="preserve"> </w:t>
      </w:r>
      <w:r w:rsidR="008F37AC">
        <w:t>проездных</w:t>
      </w:r>
      <w:r w:rsidR="008F37AC" w:rsidRPr="00383409">
        <w:t xml:space="preserve"> </w:t>
      </w:r>
      <w:r w:rsidR="008F37AC">
        <w:t>документах</w:t>
      </w:r>
      <w:r w:rsidR="008F37AC" w:rsidRPr="00383409">
        <w:t xml:space="preserve"> </w:t>
      </w:r>
      <w:r w:rsidR="008F37AC">
        <w:t>граждан</w:t>
      </w:r>
      <w:r w:rsidR="008F37AC" w:rsidRPr="00383409">
        <w:t xml:space="preserve"> </w:t>
      </w:r>
      <w:r w:rsidR="008F37AC">
        <w:t>Республики</w:t>
      </w:r>
      <w:r w:rsidR="008F37AC" w:rsidRPr="00383409">
        <w:t xml:space="preserve"> </w:t>
      </w:r>
      <w:r w:rsidR="008F37AC">
        <w:t>Макед</w:t>
      </w:r>
      <w:r w:rsidR="008F37AC">
        <w:t>о</w:t>
      </w:r>
      <w:r w:rsidR="008F37AC">
        <w:t>нии</w:t>
      </w:r>
      <w:r w:rsidR="008F37AC" w:rsidRPr="00383409">
        <w:t xml:space="preserve">  </w:t>
      </w:r>
      <w:r w:rsidR="008F37AC">
        <w:t>проездные</w:t>
      </w:r>
      <w:r w:rsidR="008F37AC" w:rsidRPr="00383409">
        <w:t xml:space="preserve"> </w:t>
      </w:r>
      <w:r w:rsidR="008F37AC">
        <w:t>документы</w:t>
      </w:r>
      <w:r w:rsidR="008F37AC" w:rsidRPr="00383409">
        <w:t xml:space="preserve"> </w:t>
      </w:r>
      <w:r w:rsidR="008F37AC">
        <w:t>выдаются</w:t>
      </w:r>
      <w:r w:rsidR="008F37AC" w:rsidRPr="00383409">
        <w:t xml:space="preserve"> </w:t>
      </w:r>
      <w:r w:rsidR="008F37AC">
        <w:t>в</w:t>
      </w:r>
      <w:r w:rsidR="008F37AC" w:rsidRPr="00383409">
        <w:t xml:space="preserve"> </w:t>
      </w:r>
      <w:r w:rsidR="008F37AC">
        <w:t>соответствии</w:t>
      </w:r>
      <w:r w:rsidR="008F37AC" w:rsidRPr="00383409">
        <w:t xml:space="preserve"> </w:t>
      </w:r>
      <w:r w:rsidR="008F37AC">
        <w:t>с</w:t>
      </w:r>
      <w:r w:rsidR="008F37AC" w:rsidRPr="00383409">
        <w:t xml:space="preserve"> </w:t>
      </w:r>
      <w:r w:rsidR="008F37AC">
        <w:t>установленной</w:t>
      </w:r>
      <w:r w:rsidR="008F37AC" w:rsidRPr="00383409">
        <w:t xml:space="preserve"> </w:t>
      </w:r>
      <w:r w:rsidR="008F37AC">
        <w:t>законом</w:t>
      </w:r>
      <w:r w:rsidR="008F37AC" w:rsidRPr="00383409">
        <w:t xml:space="preserve"> </w:t>
      </w:r>
      <w:r w:rsidR="008F37AC">
        <w:t>процедурой</w:t>
      </w:r>
      <w:r w:rsidR="008F37AC" w:rsidRPr="00383409">
        <w:t xml:space="preserve"> </w:t>
      </w:r>
      <w:r w:rsidR="008F37AC">
        <w:t>и</w:t>
      </w:r>
      <w:r w:rsidR="008F37AC" w:rsidRPr="00383409">
        <w:t xml:space="preserve"> </w:t>
      </w:r>
      <w:r w:rsidR="008F37AC">
        <w:t>первичным и вторичным законодательством каждому</w:t>
      </w:r>
      <w:r w:rsidR="008F37AC" w:rsidRPr="00383409">
        <w:t xml:space="preserve"> </w:t>
      </w:r>
      <w:r w:rsidR="008F37AC">
        <w:t>граждан</w:t>
      </w:r>
      <w:r w:rsidR="008F37AC">
        <w:t>и</w:t>
      </w:r>
      <w:r w:rsidR="008F37AC">
        <w:t>ну</w:t>
      </w:r>
      <w:r w:rsidR="008F37AC" w:rsidRPr="00383409">
        <w:t xml:space="preserve"> </w:t>
      </w:r>
      <w:r w:rsidR="008F37AC">
        <w:t>Республики</w:t>
      </w:r>
      <w:r w:rsidR="008F37AC" w:rsidRPr="00383409">
        <w:t xml:space="preserve"> </w:t>
      </w:r>
      <w:r w:rsidR="008F37AC">
        <w:t>Македони</w:t>
      </w:r>
      <w:r w:rsidR="00C65909">
        <w:t>я</w:t>
      </w:r>
      <w:r w:rsidR="008F37AC">
        <w:t>, который отвечает условиям выдачи паспортов, незав</w:t>
      </w:r>
      <w:r w:rsidR="008F37AC">
        <w:t>и</w:t>
      </w:r>
      <w:r w:rsidR="008F37AC">
        <w:t>симо от этнической принадлежности</w:t>
      </w:r>
      <w:r w:rsidR="008F37AC" w:rsidRPr="0031249C">
        <w:t xml:space="preserve">. </w:t>
      </w:r>
    </w:p>
    <w:p w:rsidR="008F37AC" w:rsidRPr="0031249C" w:rsidRDefault="00C17193" w:rsidP="008F37AC">
      <w:pPr>
        <w:pStyle w:val="SingleTxtGR"/>
      </w:pPr>
      <w:r>
        <w:t>147.</w:t>
      </w:r>
      <w:r>
        <w:tab/>
      </w:r>
      <w:r w:rsidR="008F37AC">
        <w:t>Второй</w:t>
      </w:r>
      <w:r w:rsidR="008F37AC" w:rsidRPr="00950F5C">
        <w:t xml:space="preserve"> </w:t>
      </w:r>
      <w:r w:rsidR="008F37AC">
        <w:t>этап</w:t>
      </w:r>
      <w:r w:rsidR="008F37AC" w:rsidRPr="00950F5C">
        <w:t xml:space="preserve"> </w:t>
      </w:r>
      <w:r w:rsidR="008F37AC">
        <w:t>проекта</w:t>
      </w:r>
      <w:r w:rsidR="008F37AC" w:rsidRPr="00950F5C">
        <w:t xml:space="preserve"> </w:t>
      </w:r>
      <w:r w:rsidR="00D85A0A">
        <w:t>"</w:t>
      </w:r>
      <w:r w:rsidR="008F37AC">
        <w:t>Личные</w:t>
      </w:r>
      <w:r w:rsidR="008F37AC" w:rsidRPr="00950F5C">
        <w:t xml:space="preserve"> </w:t>
      </w:r>
      <w:r w:rsidR="008F37AC">
        <w:t>документы</w:t>
      </w:r>
      <w:r w:rsidR="008F37AC" w:rsidRPr="00950F5C">
        <w:t xml:space="preserve"> </w:t>
      </w:r>
      <w:r w:rsidR="008F37AC">
        <w:t>нового</w:t>
      </w:r>
      <w:r w:rsidR="008F37AC" w:rsidRPr="00950F5C">
        <w:t xml:space="preserve"> </w:t>
      </w:r>
      <w:r w:rsidR="008F37AC">
        <w:t>образца</w:t>
      </w:r>
      <w:r w:rsidR="00265BB2">
        <w:t>"</w:t>
      </w:r>
      <w:r w:rsidR="008F37AC" w:rsidRPr="00950F5C">
        <w:t xml:space="preserve"> </w:t>
      </w:r>
      <w:r w:rsidR="008F37AC">
        <w:t>был</w:t>
      </w:r>
      <w:r w:rsidR="008F37AC" w:rsidRPr="00950F5C">
        <w:t xml:space="preserve"> </w:t>
      </w:r>
      <w:r w:rsidR="008F37AC">
        <w:t>начат</w:t>
      </w:r>
      <w:r>
        <w:t xml:space="preserve"> 1</w:t>
      </w:r>
      <w:r w:rsidR="00C65909">
        <w:t> </w:t>
      </w:r>
      <w:r w:rsidR="008F37AC">
        <w:t>октября</w:t>
      </w:r>
      <w:r w:rsidR="008F37AC" w:rsidRPr="00950F5C">
        <w:t xml:space="preserve"> 2007 </w:t>
      </w:r>
      <w:r w:rsidR="008F37AC">
        <w:t>года, который охватывал выдачу биометрических удостоверений личн</w:t>
      </w:r>
      <w:r w:rsidR="008F37AC">
        <w:t>о</w:t>
      </w:r>
      <w:r w:rsidR="008F37AC">
        <w:t>сти и водительских прав</w:t>
      </w:r>
      <w:r w:rsidR="008F37AC" w:rsidRPr="0031249C">
        <w:t xml:space="preserve">. </w:t>
      </w:r>
    </w:p>
    <w:p w:rsidR="008F37AC" w:rsidRPr="0031249C" w:rsidRDefault="00C17193" w:rsidP="008F37AC">
      <w:pPr>
        <w:pStyle w:val="SingleTxtGR"/>
      </w:pPr>
      <w:r>
        <w:t>148.</w:t>
      </w:r>
      <w:r>
        <w:tab/>
      </w:r>
      <w:r w:rsidR="008F37AC">
        <w:t>В</w:t>
      </w:r>
      <w:r w:rsidR="008F37AC" w:rsidRPr="006E148C">
        <w:t xml:space="preserve"> </w:t>
      </w:r>
      <w:r w:rsidR="008F37AC">
        <w:t>октябре</w:t>
      </w:r>
      <w:r w:rsidR="008F37AC" w:rsidRPr="006E148C">
        <w:t xml:space="preserve"> 2011 </w:t>
      </w:r>
      <w:r w:rsidR="008F37AC">
        <w:t>года</w:t>
      </w:r>
      <w:r w:rsidR="008F37AC" w:rsidRPr="006E148C">
        <w:t xml:space="preserve"> </w:t>
      </w:r>
      <w:r w:rsidR="008F37AC">
        <w:t>Министерство</w:t>
      </w:r>
      <w:r w:rsidR="008F37AC" w:rsidRPr="006E148C">
        <w:t xml:space="preserve"> </w:t>
      </w:r>
      <w:r w:rsidR="008F37AC">
        <w:t>труда</w:t>
      </w:r>
      <w:r w:rsidR="008F37AC" w:rsidRPr="006E148C">
        <w:t xml:space="preserve"> </w:t>
      </w:r>
      <w:r w:rsidR="008F37AC">
        <w:t>и</w:t>
      </w:r>
      <w:r w:rsidR="008F37AC" w:rsidRPr="006E148C">
        <w:t xml:space="preserve"> </w:t>
      </w:r>
      <w:r w:rsidR="008F37AC">
        <w:t>социальной</w:t>
      </w:r>
      <w:r w:rsidR="008F37AC" w:rsidRPr="006E148C">
        <w:t xml:space="preserve"> </w:t>
      </w:r>
      <w:r w:rsidR="008F37AC">
        <w:t>политики</w:t>
      </w:r>
      <w:r w:rsidR="008F37AC" w:rsidRPr="0031249C">
        <w:t xml:space="preserve"> </w:t>
      </w:r>
      <w:r w:rsidR="008F37AC">
        <w:t>в</w:t>
      </w:r>
      <w:r w:rsidR="008F37AC" w:rsidRPr="006E148C">
        <w:t xml:space="preserve"> </w:t>
      </w:r>
      <w:r w:rsidR="008F37AC">
        <w:t>с</w:t>
      </w:r>
      <w:r w:rsidR="008F37AC">
        <w:t>о</w:t>
      </w:r>
      <w:r w:rsidR="008F37AC">
        <w:t>трудничестве</w:t>
      </w:r>
      <w:r w:rsidR="008F37AC" w:rsidRPr="006E148C">
        <w:t xml:space="preserve"> </w:t>
      </w:r>
      <w:r w:rsidR="008F37AC">
        <w:t>с</w:t>
      </w:r>
      <w:r>
        <w:t xml:space="preserve"> </w:t>
      </w:r>
      <w:r w:rsidR="008F37AC">
        <w:t>Министерством</w:t>
      </w:r>
      <w:r w:rsidR="008F37AC" w:rsidRPr="006E148C">
        <w:t xml:space="preserve"> </w:t>
      </w:r>
      <w:r w:rsidR="008F37AC">
        <w:t>внутренних</w:t>
      </w:r>
      <w:r w:rsidR="008F37AC" w:rsidRPr="006E148C">
        <w:t xml:space="preserve"> </w:t>
      </w:r>
      <w:r w:rsidR="008F37AC">
        <w:t>дел</w:t>
      </w:r>
      <w:r w:rsidR="00C65909">
        <w:t xml:space="preserve">, </w:t>
      </w:r>
      <w:r w:rsidR="008F37AC">
        <w:t>Директоратом</w:t>
      </w:r>
      <w:r w:rsidR="008F37AC" w:rsidRPr="006E148C">
        <w:t xml:space="preserve"> </w:t>
      </w:r>
      <w:r w:rsidR="008F37AC">
        <w:t>регистрации</w:t>
      </w:r>
      <w:r w:rsidR="008F37AC" w:rsidRPr="006E148C">
        <w:t xml:space="preserve"> </w:t>
      </w:r>
      <w:r w:rsidR="008F37AC">
        <w:t>а</w:t>
      </w:r>
      <w:r w:rsidR="008F37AC">
        <w:t>к</w:t>
      </w:r>
      <w:r w:rsidR="008F37AC">
        <w:t>тов</w:t>
      </w:r>
      <w:r w:rsidR="008F37AC" w:rsidRPr="006E148C">
        <w:t xml:space="preserve"> </w:t>
      </w:r>
      <w:r w:rsidR="008F37AC">
        <w:t>гражданского</w:t>
      </w:r>
      <w:r w:rsidR="008F37AC" w:rsidRPr="006E148C">
        <w:t xml:space="preserve"> </w:t>
      </w:r>
      <w:r w:rsidR="008F37AC">
        <w:t>состояния, ЮНИСЕФ и НПО рома начало кампанию по иде</w:t>
      </w:r>
      <w:r w:rsidR="008F37AC">
        <w:t>н</w:t>
      </w:r>
      <w:r w:rsidR="008F37AC">
        <w:t>тификации и регистрации лиц, не зарегистрированных в книгах записей рожд</w:t>
      </w:r>
      <w:r w:rsidR="008F37AC">
        <w:t>е</w:t>
      </w:r>
      <w:r w:rsidR="008F37AC">
        <w:t>ний лиц, при</w:t>
      </w:r>
      <w:r w:rsidR="00C65909">
        <w:t>надлежащих к общине рома, путем</w:t>
      </w:r>
      <w:r w:rsidR="008F37AC" w:rsidRPr="0031249C">
        <w:t xml:space="preserve"> </w:t>
      </w:r>
      <w:r w:rsidR="008F37AC">
        <w:t>их локализации и идентифик</w:t>
      </w:r>
      <w:r w:rsidR="008F37AC">
        <w:t>а</w:t>
      </w:r>
      <w:r w:rsidR="008F37AC">
        <w:t>ции на местах</w:t>
      </w:r>
      <w:r w:rsidR="008F37AC" w:rsidRPr="0031249C">
        <w:t xml:space="preserve">. </w:t>
      </w:r>
      <w:r w:rsidR="008F37AC">
        <w:t>Эта</w:t>
      </w:r>
      <w:r w:rsidR="008F37AC" w:rsidRPr="006E148C">
        <w:t xml:space="preserve"> </w:t>
      </w:r>
      <w:r w:rsidR="008F37AC">
        <w:t>кампания</w:t>
      </w:r>
      <w:r w:rsidR="008F37AC" w:rsidRPr="006E148C">
        <w:t xml:space="preserve"> </w:t>
      </w:r>
      <w:r w:rsidR="008F37AC">
        <w:t>также</w:t>
      </w:r>
      <w:r w:rsidR="008F37AC" w:rsidRPr="006E148C">
        <w:t xml:space="preserve"> </w:t>
      </w:r>
      <w:r w:rsidR="008F37AC">
        <w:t>включает</w:t>
      </w:r>
      <w:r w:rsidR="008F37AC" w:rsidRPr="006E148C">
        <w:t xml:space="preserve"> </w:t>
      </w:r>
      <w:r w:rsidR="008F37AC">
        <w:t>анализ</w:t>
      </w:r>
      <w:r w:rsidR="008F37AC" w:rsidRPr="006E148C">
        <w:t xml:space="preserve"> </w:t>
      </w:r>
      <w:r w:rsidR="008F37AC">
        <w:t>ДНК</w:t>
      </w:r>
      <w:r w:rsidR="008F37AC" w:rsidRPr="006E148C">
        <w:t xml:space="preserve"> – </w:t>
      </w:r>
      <w:r w:rsidR="008F37AC">
        <w:t>образцы</w:t>
      </w:r>
      <w:r w:rsidR="008F37AC" w:rsidRPr="006E148C">
        <w:t xml:space="preserve"> </w:t>
      </w:r>
      <w:r w:rsidR="008F37AC">
        <w:t>ДНК были уже отобраны у 32 лиц для дальнейшего анализа</w:t>
      </w:r>
      <w:r w:rsidR="008F37AC" w:rsidRPr="0031249C">
        <w:t xml:space="preserve">. </w:t>
      </w:r>
      <w:r w:rsidR="008F37AC">
        <w:t>Кампания</w:t>
      </w:r>
      <w:r w:rsidR="00C65909">
        <w:t> </w:t>
      </w:r>
      <w:r w:rsidR="008F37AC">
        <w:t>по</w:t>
      </w:r>
      <w:r w:rsidR="00C65909">
        <w:t> </w:t>
      </w:r>
      <w:r w:rsidR="008F37AC">
        <w:t>рег</w:t>
      </w:r>
      <w:r w:rsidR="008F37AC">
        <w:t>и</w:t>
      </w:r>
      <w:r w:rsidR="008F37AC">
        <w:t>страции</w:t>
      </w:r>
      <w:r w:rsidR="008F37AC" w:rsidRPr="0017495C">
        <w:t xml:space="preserve"> </w:t>
      </w:r>
      <w:r w:rsidR="008F37AC">
        <w:t>лиц</w:t>
      </w:r>
      <w:r w:rsidR="008F37AC" w:rsidRPr="0017495C">
        <w:t xml:space="preserve">, </w:t>
      </w:r>
      <w:r w:rsidR="008F37AC">
        <w:t>не</w:t>
      </w:r>
      <w:r w:rsidR="008F37AC" w:rsidRPr="0017495C">
        <w:t xml:space="preserve"> </w:t>
      </w:r>
      <w:r w:rsidR="008F37AC">
        <w:t>зарегистрированных</w:t>
      </w:r>
      <w:r w:rsidR="008F37AC" w:rsidRPr="0017495C">
        <w:t xml:space="preserve"> </w:t>
      </w:r>
      <w:r w:rsidR="008F37AC">
        <w:t>в</w:t>
      </w:r>
      <w:r w:rsidR="008F37AC" w:rsidRPr="0017495C">
        <w:t xml:space="preserve"> </w:t>
      </w:r>
      <w:r w:rsidR="008F37AC">
        <w:t>книгах</w:t>
      </w:r>
      <w:r w:rsidR="008F37AC" w:rsidRPr="0017495C">
        <w:t xml:space="preserve"> </w:t>
      </w:r>
      <w:r w:rsidR="008F37AC">
        <w:t>записей</w:t>
      </w:r>
      <w:r w:rsidR="008F37AC" w:rsidRPr="0017495C">
        <w:t xml:space="preserve"> </w:t>
      </w:r>
      <w:r w:rsidR="008F37AC">
        <w:t>рождений</w:t>
      </w:r>
      <w:r w:rsidR="008F37AC" w:rsidRPr="0017495C">
        <w:t xml:space="preserve">, </w:t>
      </w:r>
      <w:r w:rsidR="008F37AC">
        <w:t>и</w:t>
      </w:r>
      <w:r w:rsidR="008F37AC" w:rsidRPr="0017495C">
        <w:t xml:space="preserve"> </w:t>
      </w:r>
      <w:r w:rsidR="008F37AC">
        <w:t>поквартальные</w:t>
      </w:r>
      <w:r w:rsidR="008F37AC" w:rsidRPr="0017495C">
        <w:t xml:space="preserve"> </w:t>
      </w:r>
      <w:r w:rsidR="008F37AC">
        <w:t>о</w:t>
      </w:r>
      <w:r w:rsidR="008F37AC">
        <w:t>п</w:t>
      </w:r>
      <w:r w:rsidR="008F37AC">
        <w:t>росы</w:t>
      </w:r>
      <w:r w:rsidR="008F37AC" w:rsidRPr="0017495C">
        <w:t xml:space="preserve"> </w:t>
      </w:r>
      <w:r w:rsidR="008F37AC">
        <w:t>лиц</w:t>
      </w:r>
      <w:r w:rsidR="008F37AC" w:rsidRPr="0017495C">
        <w:t xml:space="preserve">, </w:t>
      </w:r>
      <w:r w:rsidR="008F37AC">
        <w:t>которые</w:t>
      </w:r>
      <w:r w:rsidR="008F37AC" w:rsidRPr="0017495C">
        <w:t xml:space="preserve"> </w:t>
      </w:r>
      <w:r w:rsidR="008F37AC">
        <w:t>не</w:t>
      </w:r>
      <w:r w:rsidR="008F37AC" w:rsidRPr="0017495C">
        <w:t xml:space="preserve"> </w:t>
      </w:r>
      <w:r w:rsidR="008F37AC">
        <w:t>были</w:t>
      </w:r>
      <w:r w:rsidR="008F37AC" w:rsidRPr="0017495C">
        <w:t xml:space="preserve"> </w:t>
      </w:r>
      <w:r w:rsidR="008F37AC">
        <w:t>зарегистрированы</w:t>
      </w:r>
      <w:r w:rsidR="008F37AC" w:rsidRPr="0017495C">
        <w:t xml:space="preserve"> </w:t>
      </w:r>
      <w:r w:rsidR="008F37AC">
        <w:t>в</w:t>
      </w:r>
      <w:r w:rsidR="008F37AC" w:rsidRPr="0017495C">
        <w:t xml:space="preserve"> </w:t>
      </w:r>
      <w:r w:rsidR="008F37AC">
        <w:t>книгах</w:t>
      </w:r>
      <w:r w:rsidR="008F37AC" w:rsidRPr="0017495C">
        <w:t xml:space="preserve"> </w:t>
      </w:r>
      <w:r w:rsidR="008F37AC">
        <w:t>регистрации</w:t>
      </w:r>
      <w:r w:rsidR="008F37AC" w:rsidRPr="0017495C">
        <w:t xml:space="preserve"> </w:t>
      </w:r>
      <w:r w:rsidR="008F37AC">
        <w:t>рождений</w:t>
      </w:r>
      <w:r w:rsidR="008F37AC" w:rsidRPr="0017495C">
        <w:t xml:space="preserve">, </w:t>
      </w:r>
      <w:r w:rsidR="008F37AC">
        <w:t>пре</w:t>
      </w:r>
      <w:r w:rsidR="008F37AC">
        <w:t>д</w:t>
      </w:r>
      <w:r w:rsidR="008F37AC">
        <w:t>принятые</w:t>
      </w:r>
      <w:r w:rsidR="008F37AC" w:rsidRPr="0017495C">
        <w:t xml:space="preserve"> </w:t>
      </w:r>
      <w:r w:rsidR="008F37AC">
        <w:t>в</w:t>
      </w:r>
      <w:r w:rsidR="008F37AC" w:rsidRPr="0017495C">
        <w:t xml:space="preserve"> </w:t>
      </w:r>
      <w:r w:rsidR="008F37AC">
        <w:t>октябре</w:t>
      </w:r>
      <w:r w:rsidR="008F37AC" w:rsidRPr="0017495C">
        <w:t xml:space="preserve"> 2011 </w:t>
      </w:r>
      <w:r w:rsidR="008F37AC">
        <w:t>года, вступила в завершающую стадию</w:t>
      </w:r>
      <w:r w:rsidR="008F37AC" w:rsidRPr="0031249C">
        <w:t>.</w:t>
      </w:r>
    </w:p>
    <w:p w:rsidR="008F37AC" w:rsidRPr="0031249C" w:rsidRDefault="00C17193" w:rsidP="008F37AC">
      <w:pPr>
        <w:pStyle w:val="SingleTxtGR"/>
      </w:pPr>
      <w:r>
        <w:t>149.</w:t>
      </w:r>
      <w:r>
        <w:tab/>
      </w:r>
      <w:r w:rsidR="008F37AC">
        <w:t>Чтобы</w:t>
      </w:r>
      <w:r w:rsidR="008F37AC" w:rsidRPr="00330E66">
        <w:t xml:space="preserve"> </w:t>
      </w:r>
      <w:r w:rsidR="008F37AC">
        <w:t>ознакомить</w:t>
      </w:r>
      <w:r w:rsidR="00C65909">
        <w:t> </w:t>
      </w:r>
      <w:r w:rsidR="008F37AC">
        <w:t>население</w:t>
      </w:r>
      <w:r w:rsidR="008F37AC" w:rsidRPr="00330E66">
        <w:t xml:space="preserve"> </w:t>
      </w:r>
      <w:r w:rsidR="008F37AC">
        <w:t>рома</w:t>
      </w:r>
      <w:r w:rsidR="00C65909">
        <w:t> </w:t>
      </w:r>
      <w:r w:rsidR="008F37AC">
        <w:t>с</w:t>
      </w:r>
      <w:r w:rsidR="008F37AC" w:rsidRPr="00330E66">
        <w:t xml:space="preserve"> </w:t>
      </w:r>
      <w:r w:rsidR="008F37AC">
        <w:t>законными</w:t>
      </w:r>
      <w:r w:rsidR="00C65909">
        <w:t> </w:t>
      </w:r>
      <w:r w:rsidR="008F37AC">
        <w:t>возможностями</w:t>
      </w:r>
      <w:r w:rsidR="008F37AC" w:rsidRPr="00330E66">
        <w:t xml:space="preserve"> </w:t>
      </w:r>
      <w:r w:rsidR="008F37AC">
        <w:t>надл</w:t>
      </w:r>
      <w:r w:rsidR="008F37AC">
        <w:t>е</w:t>
      </w:r>
      <w:r w:rsidR="008F37AC">
        <w:t>жащего</w:t>
      </w:r>
      <w:r w:rsidR="00C65909">
        <w:t> </w:t>
      </w:r>
      <w:r w:rsidR="008F37AC">
        <w:t>и</w:t>
      </w:r>
      <w:r w:rsidR="008F37AC" w:rsidRPr="00330E66">
        <w:t xml:space="preserve"> </w:t>
      </w:r>
      <w:r w:rsidR="008F37AC">
        <w:t>полного</w:t>
      </w:r>
      <w:r w:rsidR="008F37AC" w:rsidRPr="00330E66">
        <w:t xml:space="preserve"> </w:t>
      </w:r>
      <w:r w:rsidR="008F37AC">
        <w:t>решения</w:t>
      </w:r>
      <w:r w:rsidR="008F37AC" w:rsidRPr="00330E66">
        <w:t xml:space="preserve"> </w:t>
      </w:r>
      <w:r w:rsidR="008F37AC">
        <w:t>проблемы</w:t>
      </w:r>
      <w:r w:rsidR="008F37AC" w:rsidRPr="00330E66">
        <w:t xml:space="preserve"> </w:t>
      </w:r>
      <w:r w:rsidR="008F37AC">
        <w:t>получения</w:t>
      </w:r>
      <w:r w:rsidR="008F37AC" w:rsidRPr="00330E66">
        <w:t xml:space="preserve"> </w:t>
      </w:r>
      <w:r w:rsidR="008F37AC">
        <w:t>личных</w:t>
      </w:r>
      <w:r w:rsidR="008F37AC" w:rsidRPr="00330E66">
        <w:t xml:space="preserve"> </w:t>
      </w:r>
      <w:r w:rsidR="008F37AC">
        <w:t>документов</w:t>
      </w:r>
      <w:r w:rsidR="008F37AC" w:rsidRPr="00330E66">
        <w:t xml:space="preserve">, </w:t>
      </w:r>
      <w:r w:rsidR="008F37AC">
        <w:t>удостов</w:t>
      </w:r>
      <w:r w:rsidR="008F37AC">
        <w:t>е</w:t>
      </w:r>
      <w:r w:rsidR="008F37AC">
        <w:t>ряющих</w:t>
      </w:r>
      <w:r w:rsidR="008F37AC" w:rsidRPr="00330E66">
        <w:t xml:space="preserve"> </w:t>
      </w:r>
      <w:r w:rsidR="008F37AC">
        <w:t>личность</w:t>
      </w:r>
      <w:r w:rsidR="008F37AC" w:rsidRPr="00330E66">
        <w:t xml:space="preserve">, </w:t>
      </w:r>
      <w:r w:rsidR="008F37AC">
        <w:t>в целях реализации проектов, связанных с этим вопросом, были</w:t>
      </w:r>
      <w:r w:rsidR="008F37AC" w:rsidRPr="00330E66">
        <w:t xml:space="preserve"> </w:t>
      </w:r>
      <w:r w:rsidR="008F37AC">
        <w:t>со</w:t>
      </w:r>
      <w:r w:rsidR="008F37AC">
        <w:t>з</w:t>
      </w:r>
      <w:r w:rsidR="008F37AC">
        <w:t>даны</w:t>
      </w:r>
      <w:r w:rsidR="008F37AC" w:rsidRPr="00330E66">
        <w:t xml:space="preserve"> </w:t>
      </w:r>
      <w:r w:rsidR="008F37AC">
        <w:t>межведомственные целевые</w:t>
      </w:r>
      <w:r w:rsidR="008F37AC" w:rsidRPr="00330E66">
        <w:t xml:space="preserve"> </w:t>
      </w:r>
      <w:r w:rsidR="008F37AC">
        <w:t>группы.</w:t>
      </w:r>
    </w:p>
    <w:p w:rsidR="008F37AC" w:rsidRPr="0031249C" w:rsidRDefault="004A434D" w:rsidP="008F37AC">
      <w:pPr>
        <w:pStyle w:val="SingleTxtGR"/>
      </w:pPr>
      <w:r>
        <w:t>150.</w:t>
      </w:r>
      <w:r>
        <w:tab/>
      </w:r>
      <w:r w:rsidR="008F37AC">
        <w:t>В</w:t>
      </w:r>
      <w:r w:rsidR="008F37AC" w:rsidRPr="007E2E1B">
        <w:t xml:space="preserve"> </w:t>
      </w:r>
      <w:r w:rsidR="008F37AC">
        <w:t>том</w:t>
      </w:r>
      <w:r w:rsidR="008F37AC" w:rsidRPr="007E2E1B">
        <w:t xml:space="preserve"> </w:t>
      </w:r>
      <w:r w:rsidR="008F37AC">
        <w:t>что</w:t>
      </w:r>
      <w:r w:rsidR="008F37AC" w:rsidRPr="007E2E1B">
        <w:t xml:space="preserve"> </w:t>
      </w:r>
      <w:r w:rsidR="008F37AC">
        <w:t>касается</w:t>
      </w:r>
      <w:r w:rsidR="008F37AC" w:rsidRPr="007E2E1B">
        <w:t xml:space="preserve"> </w:t>
      </w:r>
      <w:r w:rsidR="008F37AC">
        <w:t>личных</w:t>
      </w:r>
      <w:r w:rsidR="008F37AC" w:rsidRPr="007E2E1B">
        <w:t xml:space="preserve"> </w:t>
      </w:r>
      <w:r w:rsidR="008F37AC">
        <w:t>и</w:t>
      </w:r>
      <w:r w:rsidR="008F37AC" w:rsidRPr="007E2E1B">
        <w:t xml:space="preserve"> </w:t>
      </w:r>
      <w:r w:rsidR="008F37AC">
        <w:t>официальных</w:t>
      </w:r>
      <w:r w:rsidR="008F37AC" w:rsidRPr="007E2E1B">
        <w:t xml:space="preserve"> </w:t>
      </w:r>
      <w:r w:rsidR="008F37AC">
        <w:t>документов</w:t>
      </w:r>
      <w:r w:rsidR="008F37AC" w:rsidRPr="007E2E1B">
        <w:t xml:space="preserve">, </w:t>
      </w:r>
      <w:r w:rsidR="008F37AC">
        <w:t>процедур</w:t>
      </w:r>
      <w:r w:rsidR="008F37AC" w:rsidRPr="007E2E1B">
        <w:t xml:space="preserve"> </w:t>
      </w:r>
      <w:r w:rsidR="008F37AC">
        <w:t>пол</w:t>
      </w:r>
      <w:r w:rsidR="008F37AC">
        <w:t>у</w:t>
      </w:r>
      <w:r w:rsidR="008F37AC">
        <w:t>чения</w:t>
      </w:r>
      <w:r w:rsidR="008F37AC" w:rsidRPr="007E2E1B">
        <w:t xml:space="preserve"> </w:t>
      </w:r>
      <w:r w:rsidR="008F37AC">
        <w:t>гражданства</w:t>
      </w:r>
      <w:r w:rsidR="008F37AC" w:rsidRPr="007E2E1B">
        <w:t xml:space="preserve"> </w:t>
      </w:r>
      <w:r w:rsidR="008F37AC">
        <w:t>Республики</w:t>
      </w:r>
      <w:r w:rsidR="008F37AC" w:rsidRPr="007E2E1B">
        <w:t xml:space="preserve"> </w:t>
      </w:r>
      <w:r w:rsidR="001753C7">
        <w:t>Македония</w:t>
      </w:r>
      <w:r w:rsidR="008F37AC" w:rsidRPr="007E2E1B">
        <w:t xml:space="preserve"> </w:t>
      </w:r>
      <w:r w:rsidR="008F37AC">
        <w:t>и</w:t>
      </w:r>
      <w:r w:rsidR="008F37AC" w:rsidRPr="007E2E1B">
        <w:t xml:space="preserve"> </w:t>
      </w:r>
      <w:r w:rsidR="008F37AC">
        <w:t>других</w:t>
      </w:r>
      <w:r w:rsidR="008F37AC" w:rsidRPr="007E2E1B">
        <w:t xml:space="preserve"> </w:t>
      </w:r>
      <w:r w:rsidR="008F37AC">
        <w:t>процедур</w:t>
      </w:r>
      <w:r w:rsidR="001753C7">
        <w:t>,</w:t>
      </w:r>
      <w:r w:rsidR="008F37AC" w:rsidRPr="007E2E1B">
        <w:t xml:space="preserve"> </w:t>
      </w:r>
      <w:r w:rsidR="008F37AC">
        <w:t>которые</w:t>
      </w:r>
      <w:r w:rsidR="008F37AC" w:rsidRPr="007E2E1B">
        <w:t xml:space="preserve"> </w:t>
      </w:r>
      <w:r w:rsidR="008F37AC">
        <w:t>подп</w:t>
      </w:r>
      <w:r w:rsidR="008F37AC">
        <w:t>а</w:t>
      </w:r>
      <w:r w:rsidR="008F37AC">
        <w:t>дают</w:t>
      </w:r>
      <w:r w:rsidR="008F37AC" w:rsidRPr="007E2E1B">
        <w:t xml:space="preserve"> </w:t>
      </w:r>
      <w:r w:rsidR="008F37AC">
        <w:t>под</w:t>
      </w:r>
      <w:r w:rsidR="008F37AC" w:rsidRPr="007E2E1B">
        <w:t xml:space="preserve"> </w:t>
      </w:r>
      <w:r w:rsidR="008F37AC">
        <w:t>его</w:t>
      </w:r>
      <w:r w:rsidR="008F37AC" w:rsidRPr="007E2E1B">
        <w:t xml:space="preserve"> </w:t>
      </w:r>
      <w:r w:rsidR="008F37AC">
        <w:t>компетенцию</w:t>
      </w:r>
      <w:r w:rsidR="008F37AC" w:rsidRPr="007E2E1B">
        <w:t xml:space="preserve">, </w:t>
      </w:r>
      <w:r w:rsidR="008F37AC">
        <w:t>Министерство</w:t>
      </w:r>
      <w:r w:rsidR="008F37AC" w:rsidRPr="007E2E1B">
        <w:t xml:space="preserve"> </w:t>
      </w:r>
      <w:r w:rsidR="008F37AC">
        <w:t>внутренних</w:t>
      </w:r>
      <w:r w:rsidR="008F37AC" w:rsidRPr="007E2E1B">
        <w:t xml:space="preserve"> </w:t>
      </w:r>
      <w:r w:rsidR="008F37AC">
        <w:t>дел</w:t>
      </w:r>
      <w:r w:rsidR="008F37AC" w:rsidRPr="007E2E1B">
        <w:t xml:space="preserve"> </w:t>
      </w:r>
      <w:r w:rsidR="008F37AC">
        <w:t>всегда</w:t>
      </w:r>
      <w:r w:rsidR="008F37AC" w:rsidRPr="007E2E1B">
        <w:t xml:space="preserve"> </w:t>
      </w:r>
      <w:r w:rsidR="008F37AC">
        <w:t>действует</w:t>
      </w:r>
      <w:r w:rsidR="008F37AC" w:rsidRPr="007E2E1B">
        <w:t xml:space="preserve"> </w:t>
      </w:r>
      <w:r w:rsidR="008F37AC">
        <w:t>в</w:t>
      </w:r>
      <w:r w:rsidR="008F37AC" w:rsidRPr="007E2E1B">
        <w:t xml:space="preserve"> </w:t>
      </w:r>
      <w:r w:rsidR="008F37AC">
        <w:t>соответствии</w:t>
      </w:r>
      <w:r w:rsidR="008F37AC" w:rsidRPr="007E2E1B">
        <w:t xml:space="preserve"> </w:t>
      </w:r>
      <w:r w:rsidR="008F37AC">
        <w:t>с</w:t>
      </w:r>
      <w:r w:rsidR="008F37AC" w:rsidRPr="007E2E1B">
        <w:t xml:space="preserve">  </w:t>
      </w:r>
      <w:r w:rsidR="008F37AC">
        <w:t>принятым законодательством и не допускает дискриминации по какому-либо признаку, включая этническую принадлежность</w:t>
      </w:r>
      <w:r w:rsidR="008F37AC" w:rsidRPr="0031249C">
        <w:t>.</w:t>
      </w:r>
    </w:p>
    <w:p w:rsidR="008F37AC" w:rsidRPr="0031249C" w:rsidRDefault="004A434D" w:rsidP="008F37AC">
      <w:pPr>
        <w:pStyle w:val="SingleTxtGR"/>
      </w:pPr>
      <w:r>
        <w:t>151.</w:t>
      </w:r>
      <w:r>
        <w:tab/>
      </w:r>
      <w:r w:rsidR="008F37AC">
        <w:t>Относительно</w:t>
      </w:r>
      <w:r w:rsidR="008F37AC" w:rsidRPr="004D63FC">
        <w:t xml:space="preserve"> </w:t>
      </w:r>
      <w:r w:rsidR="008F37AC">
        <w:t>процедуры</w:t>
      </w:r>
      <w:r w:rsidR="008F37AC" w:rsidRPr="004D63FC">
        <w:t xml:space="preserve"> </w:t>
      </w:r>
      <w:r w:rsidR="008F37AC">
        <w:t>выдачи</w:t>
      </w:r>
      <w:r w:rsidR="008F37AC" w:rsidRPr="004D63FC">
        <w:t xml:space="preserve"> </w:t>
      </w:r>
      <w:r w:rsidR="008F37AC">
        <w:t>проездных</w:t>
      </w:r>
      <w:r w:rsidR="008F37AC" w:rsidRPr="004D63FC">
        <w:t xml:space="preserve"> </w:t>
      </w:r>
      <w:r w:rsidR="008F37AC">
        <w:t>документов</w:t>
      </w:r>
      <w:r w:rsidR="008F37AC" w:rsidRPr="004D63FC">
        <w:t xml:space="preserve">, </w:t>
      </w:r>
      <w:r w:rsidR="008F37AC">
        <w:t>начиняя</w:t>
      </w:r>
      <w:r w:rsidR="008F37AC" w:rsidRPr="004D63FC">
        <w:t xml:space="preserve"> </w:t>
      </w:r>
      <w:r w:rsidR="008F37AC">
        <w:t>с</w:t>
      </w:r>
      <w:r w:rsidR="008F37AC" w:rsidRPr="004D63FC">
        <w:t xml:space="preserve"> </w:t>
      </w:r>
      <w:r w:rsidR="008F37AC">
        <w:t>з</w:t>
      </w:r>
      <w:r w:rsidR="008F37AC">
        <w:t>а</w:t>
      </w:r>
      <w:r w:rsidR="008F37AC">
        <w:t>пуска</w:t>
      </w:r>
      <w:r w:rsidR="008F37AC" w:rsidRPr="004D63FC">
        <w:t xml:space="preserve"> </w:t>
      </w:r>
      <w:r w:rsidR="008F37AC">
        <w:t>процедуры</w:t>
      </w:r>
      <w:r w:rsidR="008F37AC" w:rsidRPr="004D63FC">
        <w:t xml:space="preserve"> </w:t>
      </w:r>
      <w:r w:rsidR="008F37AC">
        <w:t>после</w:t>
      </w:r>
      <w:r w:rsidR="008F37AC" w:rsidRPr="004D63FC">
        <w:t xml:space="preserve"> </w:t>
      </w:r>
      <w:r w:rsidR="008F37AC">
        <w:t>подачи</w:t>
      </w:r>
      <w:r w:rsidR="008F37AC" w:rsidRPr="004D63FC">
        <w:t xml:space="preserve"> </w:t>
      </w:r>
      <w:r w:rsidR="008F37AC">
        <w:t>заявлений</w:t>
      </w:r>
      <w:r w:rsidR="008F37AC" w:rsidRPr="004D63FC">
        <w:t xml:space="preserve"> </w:t>
      </w:r>
      <w:r w:rsidR="008F37AC">
        <w:t>заинтересованных</w:t>
      </w:r>
      <w:r w:rsidR="008F37AC" w:rsidRPr="004D63FC">
        <w:t xml:space="preserve"> </w:t>
      </w:r>
      <w:r w:rsidR="008F37AC">
        <w:t>граждан</w:t>
      </w:r>
      <w:r w:rsidR="008F37AC" w:rsidRPr="004D63FC">
        <w:t xml:space="preserve"> </w:t>
      </w:r>
      <w:r w:rsidR="008F37AC">
        <w:t>и</w:t>
      </w:r>
      <w:r w:rsidR="008F37AC" w:rsidRPr="004D63FC">
        <w:t xml:space="preserve"> </w:t>
      </w:r>
      <w:r w:rsidR="008F37AC">
        <w:t>кончая</w:t>
      </w:r>
      <w:r w:rsidR="008F37AC" w:rsidRPr="004D63FC">
        <w:t xml:space="preserve"> </w:t>
      </w:r>
      <w:r w:rsidR="008F37AC">
        <w:t>выдачей проездного документа, полностью соблюдается соответствующее зак</w:t>
      </w:r>
      <w:r w:rsidR="008F37AC">
        <w:t>о</w:t>
      </w:r>
      <w:r w:rsidR="008F37AC">
        <w:t>нодательство и право на использование другого языка и алфавита, в дополнение к македонскому, согласно действующему законодательству</w:t>
      </w:r>
      <w:r w:rsidR="008F37AC" w:rsidRPr="0031249C">
        <w:t xml:space="preserve">. </w:t>
      </w:r>
      <w:r w:rsidR="008F37AC">
        <w:t>Кроме</w:t>
      </w:r>
      <w:r w:rsidR="008F37AC" w:rsidRPr="008144AA">
        <w:t xml:space="preserve"> </w:t>
      </w:r>
      <w:r w:rsidR="008F37AC">
        <w:t>того</w:t>
      </w:r>
      <w:r w:rsidR="008F37AC" w:rsidRPr="008144AA">
        <w:t xml:space="preserve">, </w:t>
      </w:r>
      <w:r w:rsidR="008F37AC">
        <w:t>по</w:t>
      </w:r>
      <w:r w:rsidR="008F37AC" w:rsidRPr="008144AA">
        <w:t xml:space="preserve"> </w:t>
      </w:r>
      <w:r w:rsidR="008F37AC">
        <w:t>о</w:t>
      </w:r>
      <w:r w:rsidR="008F37AC">
        <w:t>б</w:t>
      </w:r>
      <w:r w:rsidR="008F37AC">
        <w:t>ращению</w:t>
      </w:r>
      <w:r w:rsidR="008F37AC" w:rsidRPr="008144AA">
        <w:t xml:space="preserve"> </w:t>
      </w:r>
      <w:r w:rsidR="008F37AC">
        <w:t>граждан</w:t>
      </w:r>
      <w:r w:rsidR="008F37AC" w:rsidRPr="008144AA">
        <w:t xml:space="preserve">, </w:t>
      </w:r>
      <w:r w:rsidR="008F37AC">
        <w:t>которые</w:t>
      </w:r>
      <w:r w:rsidR="008F37AC" w:rsidRPr="008144AA">
        <w:t xml:space="preserve"> </w:t>
      </w:r>
      <w:r w:rsidR="008F37AC">
        <w:t>говорят</w:t>
      </w:r>
      <w:r w:rsidR="008F37AC" w:rsidRPr="008144AA">
        <w:t xml:space="preserve"> </w:t>
      </w:r>
      <w:r w:rsidR="008F37AC">
        <w:t>на</w:t>
      </w:r>
      <w:r w:rsidR="008F37AC" w:rsidRPr="008144AA">
        <w:t xml:space="preserve"> </w:t>
      </w:r>
      <w:r w:rsidR="008F37AC">
        <w:t>языке</w:t>
      </w:r>
      <w:r w:rsidR="008F37AC" w:rsidRPr="008144AA">
        <w:t xml:space="preserve">, </w:t>
      </w:r>
      <w:r w:rsidR="008F37AC">
        <w:t>не</w:t>
      </w:r>
      <w:r w:rsidR="008F37AC" w:rsidRPr="008144AA">
        <w:t xml:space="preserve"> </w:t>
      </w:r>
      <w:r w:rsidR="008F37AC">
        <w:t>относящимся</w:t>
      </w:r>
      <w:r w:rsidR="008F37AC" w:rsidRPr="008144AA">
        <w:t xml:space="preserve"> </w:t>
      </w:r>
      <w:r w:rsidR="008F37AC">
        <w:t>к</w:t>
      </w:r>
      <w:r w:rsidR="008F37AC" w:rsidRPr="008144AA">
        <w:t xml:space="preserve"> </w:t>
      </w:r>
      <w:r w:rsidR="008F37AC">
        <w:t>официальным</w:t>
      </w:r>
      <w:r w:rsidR="001753C7">
        <w:t xml:space="preserve"> (</w:t>
      </w:r>
      <w:r w:rsidR="008F37AC">
        <w:t>рома</w:t>
      </w:r>
      <w:r w:rsidR="008F37AC" w:rsidRPr="008144AA">
        <w:t xml:space="preserve">, </w:t>
      </w:r>
      <w:r w:rsidR="008F37AC">
        <w:t>босняки</w:t>
      </w:r>
      <w:r w:rsidR="008F37AC" w:rsidRPr="008144AA">
        <w:t>,</w:t>
      </w:r>
      <w:r w:rsidR="008F37AC">
        <w:t xml:space="preserve"> турки, сербы и влахи)</w:t>
      </w:r>
      <w:r w:rsidR="008F37AC" w:rsidRPr="008144AA">
        <w:t xml:space="preserve"> </w:t>
      </w:r>
      <w:r w:rsidR="008F37AC">
        <w:t>их фамилии и имена могут печататься в паспорте на их языке и их алфавите</w:t>
      </w:r>
      <w:r w:rsidR="008F37AC" w:rsidRPr="0031249C">
        <w:t xml:space="preserve">. </w:t>
      </w:r>
      <w:r w:rsidR="008F37AC">
        <w:t>Со</w:t>
      </w:r>
      <w:r w:rsidR="008F37AC" w:rsidRPr="0031249C">
        <w:t xml:space="preserve"> 2 </w:t>
      </w:r>
      <w:r w:rsidR="008F37AC">
        <w:t>апреля</w:t>
      </w:r>
      <w:r w:rsidR="008F37AC" w:rsidRPr="0031249C">
        <w:t xml:space="preserve"> 2007</w:t>
      </w:r>
      <w:r w:rsidR="008F37AC" w:rsidRPr="008144AA">
        <w:t xml:space="preserve"> </w:t>
      </w:r>
      <w:r w:rsidR="008F37AC">
        <w:t>года</w:t>
      </w:r>
      <w:r w:rsidR="008F37AC" w:rsidRPr="0031249C">
        <w:t xml:space="preserve">, </w:t>
      </w:r>
      <w:r w:rsidR="008F37AC">
        <w:t>когда началась в</w:t>
      </w:r>
      <w:r w:rsidR="008F37AC">
        <w:t>ы</w:t>
      </w:r>
      <w:r w:rsidR="008F37AC">
        <w:t>дача биометрических проездных документов, по февраль 2013 года в общей сложности было выдано</w:t>
      </w:r>
      <w:r w:rsidR="008F37AC" w:rsidRPr="0031249C">
        <w:t xml:space="preserve"> 4</w:t>
      </w:r>
      <w:r w:rsidR="001753C7">
        <w:t> </w:t>
      </w:r>
      <w:r w:rsidR="008F37AC" w:rsidRPr="0031249C">
        <w:t xml:space="preserve">158 </w:t>
      </w:r>
      <w:r w:rsidR="008F37AC">
        <w:t>проездных документов, в которых имя владел</w:t>
      </w:r>
      <w:r w:rsidR="008F37AC">
        <w:t>ь</w:t>
      </w:r>
      <w:r w:rsidR="008F37AC">
        <w:t>цев было напечатано на языке рома</w:t>
      </w:r>
      <w:r w:rsidR="008F37AC" w:rsidRPr="0031249C">
        <w:t>.</w:t>
      </w:r>
    </w:p>
    <w:p w:rsidR="008F37AC" w:rsidRPr="0031249C" w:rsidRDefault="004A434D" w:rsidP="008F37AC">
      <w:pPr>
        <w:pStyle w:val="SingleTxtGR"/>
      </w:pPr>
      <w:r>
        <w:t>152.</w:t>
      </w:r>
      <w:r>
        <w:tab/>
      </w:r>
      <w:r w:rsidR="008F37AC">
        <w:t>Аналогичные</w:t>
      </w:r>
      <w:r w:rsidR="008F37AC" w:rsidRPr="008144AA">
        <w:t xml:space="preserve"> </w:t>
      </w:r>
      <w:r w:rsidR="008F37AC">
        <w:t>правовые</w:t>
      </w:r>
      <w:r w:rsidR="008F37AC" w:rsidRPr="008144AA">
        <w:t xml:space="preserve"> </w:t>
      </w:r>
      <w:r w:rsidR="008F37AC">
        <w:t>положения</w:t>
      </w:r>
      <w:r w:rsidR="008F37AC" w:rsidRPr="008144AA">
        <w:t xml:space="preserve"> </w:t>
      </w:r>
      <w:r w:rsidR="008F37AC">
        <w:t>также</w:t>
      </w:r>
      <w:r w:rsidR="008F37AC" w:rsidRPr="008144AA">
        <w:t xml:space="preserve"> </w:t>
      </w:r>
      <w:r w:rsidR="008F37AC">
        <w:t>применяются</w:t>
      </w:r>
      <w:r w:rsidR="008F37AC" w:rsidRPr="0031249C">
        <w:t xml:space="preserve"> </w:t>
      </w:r>
      <w:r w:rsidR="008F37AC">
        <w:t>к</w:t>
      </w:r>
      <w:r w:rsidR="008F37AC" w:rsidRPr="008144AA">
        <w:t xml:space="preserve"> </w:t>
      </w:r>
      <w:r w:rsidR="008F37AC">
        <w:t>процедуре</w:t>
      </w:r>
      <w:r w:rsidR="008F37AC" w:rsidRPr="008144AA">
        <w:t xml:space="preserve"> </w:t>
      </w:r>
      <w:r w:rsidR="008F37AC">
        <w:t>в</w:t>
      </w:r>
      <w:r w:rsidR="008F37AC">
        <w:t>ы</w:t>
      </w:r>
      <w:r w:rsidR="008F37AC">
        <w:t>дачи</w:t>
      </w:r>
      <w:r w:rsidR="008F37AC" w:rsidRPr="008144AA">
        <w:t xml:space="preserve"> </w:t>
      </w:r>
      <w:r w:rsidR="008F37AC">
        <w:t>удостоверений</w:t>
      </w:r>
      <w:r w:rsidR="008F37AC" w:rsidRPr="008144AA">
        <w:t xml:space="preserve"> </w:t>
      </w:r>
      <w:r w:rsidR="008F37AC">
        <w:t>личности</w:t>
      </w:r>
      <w:r w:rsidR="008F37AC" w:rsidRPr="008144AA">
        <w:t xml:space="preserve">, </w:t>
      </w:r>
      <w:r w:rsidR="008F37AC">
        <w:t>и</w:t>
      </w:r>
      <w:r w:rsidR="008F37AC" w:rsidRPr="008144AA">
        <w:t xml:space="preserve"> </w:t>
      </w:r>
      <w:r w:rsidR="008F37AC">
        <w:t>с</w:t>
      </w:r>
      <w:r w:rsidR="008F37AC" w:rsidRPr="008144AA">
        <w:t xml:space="preserve"> 1 </w:t>
      </w:r>
      <w:r w:rsidR="008F37AC">
        <w:t>октября</w:t>
      </w:r>
      <w:r w:rsidR="008F37AC" w:rsidRPr="008144AA">
        <w:t xml:space="preserve"> 2007 </w:t>
      </w:r>
      <w:r w:rsidR="008F37AC">
        <w:t>года</w:t>
      </w:r>
      <w:r w:rsidR="008F37AC" w:rsidRPr="008144AA">
        <w:t xml:space="preserve"> </w:t>
      </w:r>
      <w:r w:rsidR="008F37AC">
        <w:t>по</w:t>
      </w:r>
      <w:r w:rsidR="008F37AC" w:rsidRPr="008144AA">
        <w:t xml:space="preserve"> </w:t>
      </w:r>
      <w:r w:rsidR="008F37AC">
        <w:t>февраль</w:t>
      </w:r>
      <w:r w:rsidR="008F37AC" w:rsidRPr="008144AA">
        <w:t xml:space="preserve"> 2013 </w:t>
      </w:r>
      <w:r w:rsidR="008F37AC">
        <w:t>года</w:t>
      </w:r>
      <w:r w:rsidR="008F37AC" w:rsidRPr="008144AA">
        <w:t xml:space="preserve"> </w:t>
      </w:r>
      <w:r w:rsidR="008F37AC">
        <w:t>было</w:t>
      </w:r>
      <w:r w:rsidR="008F37AC" w:rsidRPr="008144AA">
        <w:t xml:space="preserve"> </w:t>
      </w:r>
      <w:r w:rsidR="008F37AC">
        <w:t>выдано</w:t>
      </w:r>
      <w:r w:rsidR="008F37AC" w:rsidRPr="0031249C">
        <w:t xml:space="preserve"> 1</w:t>
      </w:r>
      <w:r w:rsidR="001753C7">
        <w:t> </w:t>
      </w:r>
      <w:r w:rsidR="008F37AC" w:rsidRPr="0031249C">
        <w:t xml:space="preserve">897 </w:t>
      </w:r>
      <w:r w:rsidR="008F37AC">
        <w:t>удостоверений личности, в которых имя владельца было н</w:t>
      </w:r>
      <w:r w:rsidR="008F37AC">
        <w:t>а</w:t>
      </w:r>
      <w:r w:rsidR="008F37AC">
        <w:t>печат</w:t>
      </w:r>
      <w:r w:rsidR="008F37AC">
        <w:t>а</w:t>
      </w:r>
      <w:r w:rsidR="008F37AC">
        <w:t xml:space="preserve">но на языке рома. </w:t>
      </w:r>
      <w:r w:rsidR="008F37AC" w:rsidRPr="0031249C">
        <w:t xml:space="preserve"> </w:t>
      </w:r>
    </w:p>
    <w:p w:rsidR="008F37AC" w:rsidRDefault="004A434D" w:rsidP="008F37AC">
      <w:pPr>
        <w:pStyle w:val="SingleTxtGR"/>
      </w:pPr>
      <w:r>
        <w:rPr>
          <w:color w:val="000000"/>
        </w:rPr>
        <w:t>153.</w:t>
      </w:r>
      <w:r>
        <w:rPr>
          <w:color w:val="000000"/>
        </w:rPr>
        <w:tab/>
      </w:r>
      <w:r w:rsidR="008F37AC" w:rsidRPr="009B6E22">
        <w:rPr>
          <w:color w:val="000000"/>
        </w:rPr>
        <w:t>Кроме того, Министерство внутренних дел в сотрудничестве с Отделен</w:t>
      </w:r>
      <w:r w:rsidR="008F37AC" w:rsidRPr="009B6E22">
        <w:rPr>
          <w:color w:val="000000"/>
        </w:rPr>
        <w:t>и</w:t>
      </w:r>
      <w:r w:rsidR="008F37AC" w:rsidRPr="009B6E22">
        <w:rPr>
          <w:color w:val="000000"/>
        </w:rPr>
        <w:t>ем УВКБ ООН в Республике Македони</w:t>
      </w:r>
      <w:r w:rsidR="001753C7">
        <w:rPr>
          <w:color w:val="000000"/>
        </w:rPr>
        <w:t>я</w:t>
      </w:r>
      <w:r w:rsidR="008F37AC" w:rsidRPr="009B6E22">
        <w:rPr>
          <w:color w:val="000000"/>
        </w:rPr>
        <w:t xml:space="preserve"> в пределах своей компетенции активно участвует в региональном проекте Европейской комиссии под названием </w:t>
      </w:r>
      <w:r w:rsidR="00D85A0A">
        <w:rPr>
          <w:color w:val="000000"/>
        </w:rPr>
        <w:t>"</w:t>
      </w:r>
      <w:r w:rsidR="008F37AC" w:rsidRPr="009B6E22">
        <w:rPr>
          <w:color w:val="000000"/>
        </w:rPr>
        <w:t>С</w:t>
      </w:r>
      <w:r w:rsidR="008F37AC" w:rsidRPr="009B6E22">
        <w:rPr>
          <w:color w:val="000000"/>
        </w:rPr>
        <w:t>о</w:t>
      </w:r>
      <w:r w:rsidR="008F37AC" w:rsidRPr="009B6E22">
        <w:rPr>
          <w:color w:val="000000"/>
        </w:rPr>
        <w:t xml:space="preserve">циальная интеграция и доступ рома, ашкалия и </w:t>
      </w:r>
      <w:r w:rsidR="00D85A0A">
        <w:rPr>
          <w:color w:val="000000"/>
        </w:rPr>
        <w:t>"</w:t>
      </w:r>
      <w:r w:rsidR="008F37AC" w:rsidRPr="009B6E22">
        <w:rPr>
          <w:color w:val="000000"/>
        </w:rPr>
        <w:t>египтян</w:t>
      </w:r>
      <w:r w:rsidR="00265BB2">
        <w:rPr>
          <w:color w:val="000000"/>
        </w:rPr>
        <w:t>"</w:t>
      </w:r>
      <w:r w:rsidR="008F37AC" w:rsidRPr="009B6E22">
        <w:rPr>
          <w:color w:val="000000"/>
        </w:rPr>
        <w:t xml:space="preserve"> </w:t>
      </w:r>
      <w:r w:rsidR="008F37AC">
        <w:rPr>
          <w:color w:val="000000"/>
        </w:rPr>
        <w:t>к системе прав</w:t>
      </w:r>
      <w:r w:rsidR="008F37AC" w:rsidRPr="009B6E22">
        <w:rPr>
          <w:color w:val="000000"/>
        </w:rPr>
        <w:t xml:space="preserve"> чел</w:t>
      </w:r>
      <w:r w:rsidR="008F37AC" w:rsidRPr="009B6E22">
        <w:rPr>
          <w:color w:val="000000"/>
        </w:rPr>
        <w:t>о</w:t>
      </w:r>
      <w:r w:rsidR="008F37AC" w:rsidRPr="009B6E22">
        <w:rPr>
          <w:color w:val="000000"/>
        </w:rPr>
        <w:t>века в</w:t>
      </w:r>
      <w:r w:rsidR="008F37AC" w:rsidRPr="00CE013E">
        <w:t xml:space="preserve"> </w:t>
      </w:r>
      <w:r w:rsidR="008F37AC">
        <w:t>западных</w:t>
      </w:r>
      <w:r w:rsidR="008F37AC" w:rsidRPr="00CE013E">
        <w:t xml:space="preserve"> </w:t>
      </w:r>
      <w:r w:rsidR="008F37AC">
        <w:t>Балканах</w:t>
      </w:r>
      <w:r w:rsidR="00265BB2">
        <w:t>"</w:t>
      </w:r>
      <w:r w:rsidR="008F37AC" w:rsidRPr="0031249C">
        <w:t xml:space="preserve">, </w:t>
      </w:r>
      <w:r w:rsidR="008F37AC">
        <w:t>который был начат в феврале 2008 года и первая стадия которого была успешно завершена в Республике Македони</w:t>
      </w:r>
      <w:r w:rsidR="001753C7">
        <w:t>я</w:t>
      </w:r>
      <w:r w:rsidR="008F37AC" w:rsidRPr="0031249C">
        <w:t xml:space="preserve">, </w:t>
      </w:r>
      <w:r w:rsidR="008F37AC">
        <w:t xml:space="preserve">а также на второй стадии этого проекта под названием </w:t>
      </w:r>
      <w:r w:rsidR="00D85A0A">
        <w:t>"</w:t>
      </w:r>
      <w:r w:rsidR="008F37AC">
        <w:t>Социальная интеграция: Реги</w:t>
      </w:r>
      <w:r w:rsidR="008F37AC">
        <w:t>о</w:t>
      </w:r>
      <w:r w:rsidR="008F37AC">
        <w:t>нальная поддержка маргинализованным общинам</w:t>
      </w:r>
      <w:r w:rsidR="00265BB2">
        <w:t>"</w:t>
      </w:r>
      <w:r w:rsidR="008F37AC">
        <w:t>, которая завершилась 31 о</w:t>
      </w:r>
      <w:r w:rsidR="008F37AC">
        <w:t>к</w:t>
      </w:r>
      <w:r w:rsidR="008F37AC">
        <w:t>тября 2011 года.</w:t>
      </w:r>
    </w:p>
    <w:p w:rsidR="008F37AC" w:rsidRPr="0031249C" w:rsidRDefault="004A434D" w:rsidP="004A434D">
      <w:pPr>
        <w:pStyle w:val="H1GR"/>
      </w:pPr>
      <w:r>
        <w:tab/>
      </w:r>
      <w:r>
        <w:tab/>
      </w:r>
      <w:r w:rsidR="008F37AC">
        <w:t>Ответ на рекомендацию, содержащуюся в пункте 15 предыдущих заключител</w:t>
      </w:r>
      <w:r w:rsidR="008F37AC">
        <w:t>ь</w:t>
      </w:r>
      <w:r w:rsidR="008F37AC">
        <w:t>ных замечаний Комитета</w:t>
      </w:r>
    </w:p>
    <w:p w:rsidR="008F37AC" w:rsidRPr="0031249C" w:rsidRDefault="004A434D" w:rsidP="008F37AC">
      <w:pPr>
        <w:pStyle w:val="SingleTxtGR"/>
      </w:pPr>
      <w:r>
        <w:t>154.</w:t>
      </w:r>
      <w:r>
        <w:tab/>
      </w:r>
      <w:r w:rsidR="008F37AC">
        <w:t>Что</w:t>
      </w:r>
      <w:r w:rsidR="008F37AC" w:rsidRPr="008F5D4B">
        <w:t xml:space="preserve"> </w:t>
      </w:r>
      <w:r w:rsidR="008F37AC">
        <w:t>касается</w:t>
      </w:r>
      <w:r w:rsidR="008F37AC" w:rsidRPr="008F5D4B">
        <w:t xml:space="preserve"> </w:t>
      </w:r>
      <w:r w:rsidR="008F37AC">
        <w:t>рекомендации</w:t>
      </w:r>
      <w:r w:rsidR="008F37AC" w:rsidRPr="008F5D4B">
        <w:t xml:space="preserve">, </w:t>
      </w:r>
      <w:r w:rsidR="008F37AC">
        <w:t>содержащ</w:t>
      </w:r>
      <w:r w:rsidR="00E224CA">
        <w:t>ей</w:t>
      </w:r>
      <w:r w:rsidR="008F37AC">
        <w:t>ся</w:t>
      </w:r>
      <w:r w:rsidR="008F37AC" w:rsidRPr="008F5D4B">
        <w:t xml:space="preserve"> </w:t>
      </w:r>
      <w:r w:rsidR="008F37AC">
        <w:t>в</w:t>
      </w:r>
      <w:r w:rsidR="008F37AC" w:rsidRPr="008F5D4B">
        <w:t xml:space="preserve"> </w:t>
      </w:r>
      <w:r w:rsidR="008F37AC">
        <w:t>пункте</w:t>
      </w:r>
      <w:r w:rsidR="008F37AC" w:rsidRPr="008F5D4B">
        <w:t xml:space="preserve"> 15, </w:t>
      </w:r>
      <w:r w:rsidR="008F37AC">
        <w:t>то</w:t>
      </w:r>
      <w:r w:rsidR="008F37AC" w:rsidRPr="008F5D4B">
        <w:t xml:space="preserve"> </w:t>
      </w:r>
      <w:r w:rsidR="008F37AC">
        <w:t>Агентство</w:t>
      </w:r>
      <w:r w:rsidR="008F37AC" w:rsidRPr="008F5D4B">
        <w:t xml:space="preserve"> </w:t>
      </w:r>
      <w:r w:rsidR="008F37AC">
        <w:t>з</w:t>
      </w:r>
      <w:r w:rsidR="008F37AC">
        <w:t>а</w:t>
      </w:r>
      <w:r w:rsidR="008F37AC">
        <w:t>нятости</w:t>
      </w:r>
      <w:r w:rsidR="008F37AC" w:rsidRPr="008F5D4B">
        <w:t xml:space="preserve"> </w:t>
      </w:r>
      <w:r w:rsidR="008F37AC">
        <w:t>согласно</w:t>
      </w:r>
      <w:r w:rsidR="008F37AC" w:rsidRPr="008F5D4B">
        <w:t xml:space="preserve"> </w:t>
      </w:r>
      <w:r w:rsidR="008F37AC">
        <w:t>его</w:t>
      </w:r>
      <w:r w:rsidR="008F37AC" w:rsidRPr="008F5D4B">
        <w:t xml:space="preserve"> </w:t>
      </w:r>
      <w:r w:rsidR="008F37AC">
        <w:t>программным</w:t>
      </w:r>
      <w:r w:rsidR="008F37AC" w:rsidRPr="008F5D4B">
        <w:t xml:space="preserve"> </w:t>
      </w:r>
      <w:r w:rsidR="008F37AC">
        <w:t>целям</w:t>
      </w:r>
      <w:r w:rsidR="008F37AC" w:rsidRPr="008F5D4B">
        <w:t xml:space="preserve"> </w:t>
      </w:r>
      <w:r w:rsidR="008F37AC">
        <w:t>сосредотачивает</w:t>
      </w:r>
      <w:r w:rsidR="008F37AC" w:rsidRPr="008F5D4B">
        <w:t xml:space="preserve"> </w:t>
      </w:r>
      <w:r w:rsidR="008F37AC">
        <w:t>свою</w:t>
      </w:r>
      <w:r w:rsidR="008F37AC" w:rsidRPr="008F5D4B">
        <w:t xml:space="preserve"> </w:t>
      </w:r>
      <w:r w:rsidR="008F37AC">
        <w:t>деятельность</w:t>
      </w:r>
      <w:r w:rsidR="008F37AC" w:rsidRPr="008F5D4B">
        <w:t xml:space="preserve"> </w:t>
      </w:r>
      <w:r w:rsidR="008F37AC">
        <w:t>на</w:t>
      </w:r>
      <w:r w:rsidR="008F37AC" w:rsidRPr="008F5D4B">
        <w:t xml:space="preserve"> </w:t>
      </w:r>
      <w:r w:rsidR="008F37AC">
        <w:t>успешной</w:t>
      </w:r>
      <w:r w:rsidR="008F37AC" w:rsidRPr="008F5D4B">
        <w:t xml:space="preserve"> </w:t>
      </w:r>
      <w:r w:rsidR="008F37AC">
        <w:t>подготовке</w:t>
      </w:r>
      <w:r w:rsidR="008F37AC" w:rsidRPr="008F5D4B">
        <w:t xml:space="preserve"> </w:t>
      </w:r>
      <w:r w:rsidR="008F37AC">
        <w:t>безработных</w:t>
      </w:r>
      <w:r w:rsidR="008F37AC" w:rsidRPr="008F5D4B">
        <w:t xml:space="preserve"> </w:t>
      </w:r>
      <w:r w:rsidR="008F37AC">
        <w:t>лиц</w:t>
      </w:r>
      <w:r w:rsidR="008F37AC" w:rsidRPr="008F5D4B">
        <w:t xml:space="preserve"> </w:t>
      </w:r>
      <w:r w:rsidR="008F37AC">
        <w:t>к</w:t>
      </w:r>
      <w:r w:rsidR="008F37AC" w:rsidRPr="008F5D4B">
        <w:t xml:space="preserve"> </w:t>
      </w:r>
      <w:r w:rsidR="008F37AC">
        <w:t>трудоустройству, охватывает их м</w:t>
      </w:r>
      <w:r w:rsidR="008F37AC">
        <w:t>е</w:t>
      </w:r>
      <w:r w:rsidR="008F37AC">
        <w:t>рами по стимулированию активной занятости и выступает в качестве посредн</w:t>
      </w:r>
      <w:r w:rsidR="008F37AC">
        <w:t>и</w:t>
      </w:r>
      <w:r w:rsidR="008F37AC">
        <w:t>ка в процессе трудоустройства</w:t>
      </w:r>
      <w:r w:rsidR="008F37AC" w:rsidRPr="0031249C">
        <w:t xml:space="preserve">. </w:t>
      </w:r>
    </w:p>
    <w:p w:rsidR="008F37AC" w:rsidRPr="00D90E5A" w:rsidRDefault="008F37AC" w:rsidP="004A434D">
      <w:pPr>
        <w:pStyle w:val="H23GR"/>
      </w:pPr>
      <w:r w:rsidRPr="008F5D4B">
        <w:tab/>
      </w:r>
      <w:r w:rsidRPr="00D90E5A">
        <w:t>1.</w:t>
      </w:r>
      <w:r w:rsidRPr="00D90E5A">
        <w:tab/>
      </w:r>
      <w:r>
        <w:t>Меры по стимулированию активной занятости</w:t>
      </w:r>
    </w:p>
    <w:p w:rsidR="008F37AC" w:rsidRPr="0031249C" w:rsidRDefault="004A434D" w:rsidP="008F37AC">
      <w:pPr>
        <w:pStyle w:val="SingleTxtGR"/>
      </w:pPr>
      <w:r>
        <w:t>155.</w:t>
      </w:r>
      <w:r>
        <w:tab/>
      </w:r>
      <w:r w:rsidR="008F37AC">
        <w:t>Агентство занятости реализует программы/меры по стимулированию а</w:t>
      </w:r>
      <w:r w:rsidR="008F37AC">
        <w:t>к</w:t>
      </w:r>
      <w:r w:rsidR="008F37AC">
        <w:t>тивной занятости в соответствии с Оперативным планом программ и мер по стимулированию активной занятости 2011 года</w:t>
      </w:r>
      <w:r w:rsidR="008F37AC" w:rsidRPr="0031249C">
        <w:t xml:space="preserve">. </w:t>
      </w:r>
      <w:r w:rsidR="008F37AC">
        <w:t>Они осуществляются в соо</w:t>
      </w:r>
      <w:r w:rsidR="008F37AC">
        <w:t>т</w:t>
      </w:r>
      <w:r w:rsidR="008F37AC">
        <w:t>ветствии с установленными сроками и охватывают работодателей и безрабо</w:t>
      </w:r>
      <w:r w:rsidR="008F37AC">
        <w:t>т</w:t>
      </w:r>
      <w:r w:rsidR="008F37AC">
        <w:t>ных лиц, принадлежащих к общине рома кроме других безработных лиц, зар</w:t>
      </w:r>
      <w:r w:rsidR="008F37AC">
        <w:t>е</w:t>
      </w:r>
      <w:r w:rsidR="008F37AC">
        <w:t>гистрирова</w:t>
      </w:r>
      <w:r w:rsidR="008F37AC">
        <w:t>н</w:t>
      </w:r>
      <w:r w:rsidR="008F37AC">
        <w:t>ных в Агентстве занятости Республики Македони</w:t>
      </w:r>
      <w:r w:rsidR="00E224CA">
        <w:t>я</w:t>
      </w:r>
      <w:r w:rsidR="008F37AC" w:rsidRPr="0031249C">
        <w:t>.</w:t>
      </w:r>
      <w:r w:rsidR="008F37AC">
        <w:t xml:space="preserve"> </w:t>
      </w:r>
    </w:p>
    <w:p w:rsidR="008F37AC" w:rsidRPr="0031249C" w:rsidRDefault="004A434D" w:rsidP="008F37AC">
      <w:pPr>
        <w:pStyle w:val="SingleTxtGR"/>
      </w:pPr>
      <w:r>
        <w:t>156.</w:t>
      </w:r>
      <w:r>
        <w:tab/>
      </w:r>
      <w:r w:rsidR="008F37AC">
        <w:t>Оперативный</w:t>
      </w:r>
      <w:r w:rsidR="008F37AC" w:rsidRPr="00A806F5">
        <w:t xml:space="preserve"> </w:t>
      </w:r>
      <w:r w:rsidR="008F37AC">
        <w:t>план</w:t>
      </w:r>
      <w:r w:rsidR="008F37AC" w:rsidRPr="00A806F5">
        <w:t xml:space="preserve"> </w:t>
      </w:r>
      <w:r w:rsidR="008F37AC">
        <w:t>программ</w:t>
      </w:r>
      <w:r w:rsidR="008F37AC" w:rsidRPr="00A806F5">
        <w:t xml:space="preserve"> </w:t>
      </w:r>
      <w:r w:rsidR="008F37AC">
        <w:t>и</w:t>
      </w:r>
      <w:r w:rsidR="008F37AC" w:rsidRPr="00A806F5">
        <w:t xml:space="preserve"> </w:t>
      </w:r>
      <w:r w:rsidR="008F37AC">
        <w:t>мер</w:t>
      </w:r>
      <w:r w:rsidR="008F37AC" w:rsidRPr="00A806F5">
        <w:t xml:space="preserve"> </w:t>
      </w:r>
      <w:r w:rsidR="008F37AC">
        <w:t>по</w:t>
      </w:r>
      <w:r w:rsidR="008F37AC" w:rsidRPr="00A806F5">
        <w:t xml:space="preserve"> </w:t>
      </w:r>
      <w:r w:rsidR="008F37AC">
        <w:t>стимулированию</w:t>
      </w:r>
      <w:r w:rsidR="008F37AC" w:rsidRPr="00A806F5">
        <w:t xml:space="preserve"> </w:t>
      </w:r>
      <w:r w:rsidR="008F37AC">
        <w:t>активной</w:t>
      </w:r>
      <w:r w:rsidR="008F37AC" w:rsidRPr="00A806F5">
        <w:t xml:space="preserve"> </w:t>
      </w:r>
      <w:r w:rsidR="008F37AC">
        <w:t>занят</w:t>
      </w:r>
      <w:r w:rsidR="008F37AC">
        <w:t>о</w:t>
      </w:r>
      <w:r w:rsidR="008F37AC">
        <w:t>сти</w:t>
      </w:r>
      <w:r w:rsidR="008F37AC" w:rsidRPr="0031249C">
        <w:t xml:space="preserve"> 2011 </w:t>
      </w:r>
      <w:r w:rsidR="008F37AC">
        <w:t>года содержит ряд программ и мер в области занятости, из которых две программы разработаны специально для увеличения занятости среди рома</w:t>
      </w:r>
      <w:r w:rsidR="008F37AC" w:rsidRPr="0031249C">
        <w:t xml:space="preserve">. </w:t>
      </w:r>
    </w:p>
    <w:p w:rsidR="008F37AC" w:rsidRPr="00A806F5" w:rsidRDefault="008F37AC" w:rsidP="004A434D">
      <w:pPr>
        <w:pStyle w:val="H23GR"/>
      </w:pPr>
      <w:r w:rsidRPr="00A806F5">
        <w:tab/>
        <w:t>2.</w:t>
      </w:r>
      <w:r w:rsidRPr="00A806F5">
        <w:tab/>
      </w:r>
      <w:r>
        <w:t>Программа</w:t>
      </w:r>
      <w:r w:rsidRPr="00A806F5">
        <w:t xml:space="preserve"> </w:t>
      </w:r>
      <w:r>
        <w:t>самозанятости, в рамках которой одной из адресных групп являются безработные рома</w:t>
      </w:r>
    </w:p>
    <w:p w:rsidR="008F37AC" w:rsidRPr="0031249C" w:rsidRDefault="004A434D" w:rsidP="008F37AC">
      <w:pPr>
        <w:pStyle w:val="SingleTxtGR"/>
      </w:pPr>
      <w:r>
        <w:t>157.</w:t>
      </w:r>
      <w:r>
        <w:tab/>
      </w:r>
      <w:r w:rsidR="008F37AC">
        <w:t>Программа</w:t>
      </w:r>
      <w:r w:rsidR="008F37AC" w:rsidRPr="00ED0FCD">
        <w:t xml:space="preserve"> </w:t>
      </w:r>
      <w:r w:rsidR="008F37AC">
        <w:t>реализуется</w:t>
      </w:r>
      <w:r w:rsidR="008F37AC" w:rsidRPr="00ED0FCD">
        <w:t xml:space="preserve"> </w:t>
      </w:r>
      <w:r w:rsidR="008F37AC">
        <w:t>путем</w:t>
      </w:r>
      <w:r w:rsidR="008F37AC" w:rsidRPr="00ED0FCD">
        <w:t xml:space="preserve"> </w:t>
      </w:r>
      <w:r w:rsidR="008F37AC">
        <w:t>обучения</w:t>
      </w:r>
      <w:r w:rsidR="008F37AC" w:rsidRPr="00ED0FCD">
        <w:t xml:space="preserve"> </w:t>
      </w:r>
      <w:r w:rsidR="008F37AC">
        <w:t>безработных</w:t>
      </w:r>
      <w:r w:rsidR="008F37AC" w:rsidRPr="00ED0FCD">
        <w:t xml:space="preserve"> </w:t>
      </w:r>
      <w:r w:rsidR="008F37AC">
        <w:t>основам</w:t>
      </w:r>
      <w:r w:rsidR="008F37AC" w:rsidRPr="00ED0FCD">
        <w:t xml:space="preserve"> </w:t>
      </w:r>
      <w:r w:rsidR="008F37AC">
        <w:t>предпр</w:t>
      </w:r>
      <w:r w:rsidR="008F37AC">
        <w:t>и</w:t>
      </w:r>
      <w:r w:rsidR="008F37AC">
        <w:t>нимательства</w:t>
      </w:r>
      <w:r w:rsidR="008F37AC" w:rsidRPr="00ED0FCD">
        <w:t xml:space="preserve"> </w:t>
      </w:r>
      <w:r w:rsidR="008F37AC">
        <w:t>и</w:t>
      </w:r>
      <w:r w:rsidR="008F37AC" w:rsidRPr="00ED0FCD">
        <w:t xml:space="preserve"> </w:t>
      </w:r>
      <w:r w:rsidR="008F37AC">
        <w:t>разработки</w:t>
      </w:r>
      <w:r w:rsidR="008F37AC" w:rsidRPr="00ED0FCD">
        <w:t xml:space="preserve"> </w:t>
      </w:r>
      <w:r w:rsidR="008F37AC" w:rsidRPr="0031249C">
        <w:t xml:space="preserve"> </w:t>
      </w:r>
      <w:r w:rsidR="008F37AC">
        <w:t>надежных</w:t>
      </w:r>
      <w:r w:rsidR="008F37AC" w:rsidRPr="00ED0FCD">
        <w:t xml:space="preserve"> </w:t>
      </w:r>
      <w:r w:rsidR="008F37AC">
        <w:t>и</w:t>
      </w:r>
      <w:r w:rsidR="008F37AC" w:rsidRPr="00ED0FCD">
        <w:t xml:space="preserve"> </w:t>
      </w:r>
      <w:r w:rsidR="008F37AC">
        <w:t>устойчивых</w:t>
      </w:r>
      <w:r w:rsidR="008F37AC" w:rsidRPr="00ED0FCD">
        <w:t xml:space="preserve"> </w:t>
      </w:r>
      <w:r w:rsidR="008F37AC">
        <w:t>бизнес</w:t>
      </w:r>
      <w:r w:rsidR="008F37AC" w:rsidRPr="00ED0FCD">
        <w:t xml:space="preserve"> </w:t>
      </w:r>
      <w:r w:rsidR="008F37AC">
        <w:t>планов</w:t>
      </w:r>
      <w:r w:rsidR="008F37AC" w:rsidRPr="00ED0FCD">
        <w:t xml:space="preserve">, </w:t>
      </w:r>
      <w:r w:rsidR="008F37AC">
        <w:t>оказывая содействие в регистрации их собственных компаний и предоставляя субсидии для начала собственного дела</w:t>
      </w:r>
      <w:r w:rsidR="008F37AC" w:rsidRPr="0031249C">
        <w:t xml:space="preserve">. </w:t>
      </w:r>
    </w:p>
    <w:p w:rsidR="008F37AC" w:rsidRPr="0031249C" w:rsidRDefault="00CB1912" w:rsidP="008F37AC">
      <w:pPr>
        <w:pStyle w:val="SingleTxtGR"/>
      </w:pPr>
      <w:r>
        <w:t>158.</w:t>
      </w:r>
      <w:r>
        <w:tab/>
      </w:r>
      <w:r w:rsidR="008F37AC">
        <w:t>Каждое</w:t>
      </w:r>
      <w:r w:rsidR="008F37AC" w:rsidRPr="00F750AD">
        <w:t xml:space="preserve"> </w:t>
      </w:r>
      <w:r w:rsidR="008F37AC">
        <w:t>трудоустройство</w:t>
      </w:r>
      <w:r w:rsidR="008F37AC" w:rsidRPr="00F750AD">
        <w:t xml:space="preserve"> </w:t>
      </w:r>
      <w:r w:rsidR="008F37AC">
        <w:t>поддерживается</w:t>
      </w:r>
      <w:r w:rsidR="008F37AC" w:rsidRPr="00F750AD">
        <w:t xml:space="preserve"> </w:t>
      </w:r>
      <w:r w:rsidR="008F37AC">
        <w:t>грантами</w:t>
      </w:r>
      <w:r w:rsidR="008F37AC" w:rsidRPr="00F750AD">
        <w:t xml:space="preserve"> </w:t>
      </w:r>
      <w:r w:rsidR="008F37AC">
        <w:t>на</w:t>
      </w:r>
      <w:r w:rsidR="008F37AC" w:rsidRPr="00F750AD">
        <w:t xml:space="preserve"> </w:t>
      </w:r>
      <w:r w:rsidR="008F37AC">
        <w:t>общую</w:t>
      </w:r>
      <w:r w:rsidR="008F37AC" w:rsidRPr="00F750AD">
        <w:t xml:space="preserve"> </w:t>
      </w:r>
      <w:r w:rsidR="008F37AC">
        <w:t>сумму</w:t>
      </w:r>
      <w:r w:rsidR="008F37AC" w:rsidRPr="0031249C">
        <w:t xml:space="preserve"> 201</w:t>
      </w:r>
      <w:r>
        <w:t> </w:t>
      </w:r>
      <w:r w:rsidR="008F37AC" w:rsidRPr="0031249C">
        <w:t xml:space="preserve">897 </w:t>
      </w:r>
      <w:r w:rsidR="008F37AC">
        <w:t>денаров</w:t>
      </w:r>
      <w:r w:rsidR="008F37AC" w:rsidRPr="0031249C">
        <w:t xml:space="preserve">, </w:t>
      </w:r>
      <w:r w:rsidR="008F37AC">
        <w:t>из</w:t>
      </w:r>
      <w:r w:rsidR="008F37AC" w:rsidRPr="00F750AD">
        <w:t xml:space="preserve"> </w:t>
      </w:r>
      <w:r w:rsidR="008F37AC">
        <w:t>которых</w:t>
      </w:r>
      <w:r w:rsidR="007964CB">
        <w:t xml:space="preserve"> </w:t>
      </w:r>
      <w:r w:rsidR="008F37AC" w:rsidRPr="0031249C">
        <w:t>185</w:t>
      </w:r>
      <w:r w:rsidR="008F37AC" w:rsidRPr="00F750AD">
        <w:t xml:space="preserve"> </w:t>
      </w:r>
      <w:r w:rsidR="008F37AC" w:rsidRPr="0031249C">
        <w:t xml:space="preserve">000 </w:t>
      </w:r>
      <w:r w:rsidR="008F37AC">
        <w:t>представляют</w:t>
      </w:r>
      <w:r w:rsidR="008F37AC" w:rsidRPr="00F750AD">
        <w:t xml:space="preserve"> </w:t>
      </w:r>
      <w:r w:rsidR="008F37AC">
        <w:t>собой</w:t>
      </w:r>
      <w:r w:rsidR="008F37AC" w:rsidRPr="00F750AD">
        <w:t xml:space="preserve"> </w:t>
      </w:r>
      <w:r w:rsidR="008F37AC">
        <w:t>прямую</w:t>
      </w:r>
      <w:r w:rsidR="008F37AC" w:rsidRPr="00F750AD">
        <w:t xml:space="preserve"> </w:t>
      </w:r>
      <w:r w:rsidR="008F37AC">
        <w:t>субсидию</w:t>
      </w:r>
      <w:r w:rsidR="008F37AC" w:rsidRPr="00F750AD">
        <w:t xml:space="preserve"> </w:t>
      </w:r>
      <w:r w:rsidR="008F37AC">
        <w:t>на</w:t>
      </w:r>
      <w:r w:rsidR="008F37AC" w:rsidRPr="00F750AD">
        <w:t xml:space="preserve"> </w:t>
      </w:r>
      <w:r w:rsidR="008F37AC">
        <w:t>приобретение</w:t>
      </w:r>
      <w:r w:rsidR="008F37AC" w:rsidRPr="00F750AD">
        <w:t xml:space="preserve"> </w:t>
      </w:r>
      <w:r w:rsidR="008F37AC">
        <w:t>оборудования</w:t>
      </w:r>
      <w:r w:rsidR="008F37AC" w:rsidRPr="00F750AD">
        <w:t xml:space="preserve"> </w:t>
      </w:r>
      <w:r w:rsidR="008F37AC">
        <w:t>и</w:t>
      </w:r>
      <w:r w:rsidR="008F37AC" w:rsidRPr="00F750AD">
        <w:t xml:space="preserve"> </w:t>
      </w:r>
      <w:r w:rsidR="008F37AC">
        <w:t>сырьевых</w:t>
      </w:r>
      <w:r w:rsidR="008F37AC" w:rsidRPr="00F750AD">
        <w:t xml:space="preserve"> </w:t>
      </w:r>
      <w:r w:rsidR="008F37AC">
        <w:t>материалов</w:t>
      </w:r>
      <w:r w:rsidR="008F37AC" w:rsidRPr="00F750AD">
        <w:t xml:space="preserve">, </w:t>
      </w:r>
      <w:r w:rsidR="008F37AC">
        <w:t>а</w:t>
      </w:r>
      <w:r w:rsidR="008F37AC" w:rsidRPr="00F750AD">
        <w:t xml:space="preserve"> </w:t>
      </w:r>
      <w:r w:rsidR="008F37AC">
        <w:t>остальные</w:t>
      </w:r>
      <w:r w:rsidR="008F37AC" w:rsidRPr="00F750AD">
        <w:t xml:space="preserve"> </w:t>
      </w:r>
      <w:r w:rsidR="008F37AC" w:rsidRPr="0031249C">
        <w:t>16</w:t>
      </w:r>
      <w:r w:rsidR="008F37AC">
        <w:t xml:space="preserve"> </w:t>
      </w:r>
      <w:r w:rsidR="008F37AC" w:rsidRPr="0031249C">
        <w:t xml:space="preserve">897 </w:t>
      </w:r>
      <w:r w:rsidR="008F37AC">
        <w:t>ден</w:t>
      </w:r>
      <w:r w:rsidR="008F37AC">
        <w:t>а</w:t>
      </w:r>
      <w:r w:rsidR="008F37AC">
        <w:t>ров в качестве косвенной помощи в виде обучения</w:t>
      </w:r>
      <w:r w:rsidR="008F37AC" w:rsidRPr="0031249C">
        <w:t xml:space="preserve"> </w:t>
      </w:r>
      <w:r w:rsidR="008F37AC">
        <w:t>основным навыкам управл</w:t>
      </w:r>
      <w:r w:rsidR="008F37AC">
        <w:t>е</w:t>
      </w:r>
      <w:r w:rsidR="008F37AC">
        <w:t>ния бизнесом, а также системы ваучеров для подготовки бизнес</w:t>
      </w:r>
      <w:r w:rsidR="007964CB">
        <w:t>-</w:t>
      </w:r>
      <w:r w:rsidR="008F37AC">
        <w:t>планов и п</w:t>
      </w:r>
      <w:r w:rsidR="008F37AC">
        <w:t>о</w:t>
      </w:r>
      <w:r w:rsidR="008F37AC">
        <w:t>мощи в р</w:t>
      </w:r>
      <w:r w:rsidR="008F37AC">
        <w:t>е</w:t>
      </w:r>
      <w:r w:rsidR="008F37AC">
        <w:t>гистрации компаний.</w:t>
      </w:r>
    </w:p>
    <w:p w:rsidR="008F37AC" w:rsidRPr="0031249C" w:rsidRDefault="00CB1912" w:rsidP="008F37AC">
      <w:pPr>
        <w:pStyle w:val="SingleTxtGR"/>
      </w:pPr>
      <w:r>
        <w:t>159.</w:t>
      </w:r>
      <w:r>
        <w:tab/>
      </w:r>
      <w:r w:rsidR="008F37AC">
        <w:t>По</w:t>
      </w:r>
      <w:r w:rsidR="008F37AC" w:rsidRPr="00321D88">
        <w:t xml:space="preserve"> </w:t>
      </w:r>
      <w:r w:rsidR="008F37AC">
        <w:t>состоянию</w:t>
      </w:r>
      <w:r w:rsidR="008F37AC" w:rsidRPr="00321D88">
        <w:t xml:space="preserve"> </w:t>
      </w:r>
      <w:r w:rsidR="008F37AC">
        <w:t>на</w:t>
      </w:r>
      <w:r w:rsidR="008F37AC" w:rsidRPr="00321D88">
        <w:t xml:space="preserve"> </w:t>
      </w:r>
      <w:r w:rsidR="008F37AC" w:rsidRPr="0031249C">
        <w:t xml:space="preserve"> 29 </w:t>
      </w:r>
      <w:r w:rsidR="008F37AC">
        <w:t>сентября</w:t>
      </w:r>
      <w:r w:rsidR="008F37AC" w:rsidRPr="0031249C">
        <w:t xml:space="preserve"> 2011</w:t>
      </w:r>
      <w:r w:rsidR="008F37AC" w:rsidRPr="00321D88">
        <w:t xml:space="preserve"> </w:t>
      </w:r>
      <w:r w:rsidR="008F37AC">
        <w:t>года</w:t>
      </w:r>
      <w:r w:rsidR="007964CB">
        <w:t>,</w:t>
      </w:r>
      <w:r w:rsidR="008F37AC" w:rsidRPr="00321D88">
        <w:t xml:space="preserve"> </w:t>
      </w:r>
      <w:r w:rsidR="008F37AC">
        <w:t>в</w:t>
      </w:r>
      <w:r w:rsidR="008F37AC" w:rsidRPr="00321D88">
        <w:t xml:space="preserve"> </w:t>
      </w:r>
      <w:r w:rsidR="008F37AC">
        <w:t>общей</w:t>
      </w:r>
      <w:r w:rsidR="008F37AC" w:rsidRPr="00321D88">
        <w:t xml:space="preserve"> </w:t>
      </w:r>
      <w:r w:rsidR="008F37AC">
        <w:t>сложности</w:t>
      </w:r>
      <w:r w:rsidR="008F37AC" w:rsidRPr="00321D88">
        <w:t xml:space="preserve"> </w:t>
      </w:r>
      <w:r w:rsidR="008F37AC">
        <w:t>51 человек из числа рома подали заявление об участии в этой программе, а еще 8 рома п</w:t>
      </w:r>
      <w:r w:rsidR="008F37AC">
        <w:t>о</w:t>
      </w:r>
      <w:r w:rsidR="008F37AC">
        <w:t>дали заявления об участии в Программе поддержки окончательного оформл</w:t>
      </w:r>
      <w:r w:rsidR="008F37AC">
        <w:t>е</w:t>
      </w:r>
      <w:r w:rsidR="008F37AC">
        <w:t>ния имеющихся предприятий.</w:t>
      </w:r>
      <w:r w:rsidR="008F37AC" w:rsidRPr="0031249C">
        <w:t xml:space="preserve"> </w:t>
      </w:r>
      <w:r w:rsidR="008F37AC">
        <w:t>Регистрация</w:t>
      </w:r>
      <w:r w:rsidR="008F37AC" w:rsidRPr="00321D88">
        <w:t xml:space="preserve"> </w:t>
      </w:r>
      <w:r w:rsidR="008F37AC">
        <w:t>компаний</w:t>
      </w:r>
      <w:r w:rsidR="008F37AC" w:rsidRPr="00321D88">
        <w:t xml:space="preserve"> </w:t>
      </w:r>
      <w:r w:rsidR="008F37AC">
        <w:t>в</w:t>
      </w:r>
      <w:r w:rsidR="008F37AC" w:rsidRPr="00321D88">
        <w:t xml:space="preserve"> </w:t>
      </w:r>
      <w:r w:rsidR="008F37AC">
        <w:t>рамках</w:t>
      </w:r>
      <w:r w:rsidR="008F37AC" w:rsidRPr="00321D88">
        <w:t xml:space="preserve"> </w:t>
      </w:r>
      <w:r w:rsidR="008F37AC">
        <w:t>этих</w:t>
      </w:r>
      <w:r w:rsidR="008F37AC" w:rsidRPr="00321D88">
        <w:t xml:space="preserve"> </w:t>
      </w:r>
      <w:r w:rsidR="008F37AC">
        <w:t>программ</w:t>
      </w:r>
      <w:r w:rsidR="008F37AC" w:rsidRPr="00321D88">
        <w:t xml:space="preserve"> </w:t>
      </w:r>
      <w:r w:rsidR="008F37AC">
        <w:t>еще</w:t>
      </w:r>
      <w:r w:rsidR="008F37AC" w:rsidRPr="00321D88">
        <w:t xml:space="preserve"> </w:t>
      </w:r>
      <w:r w:rsidR="008F37AC">
        <w:t>продолжается</w:t>
      </w:r>
      <w:r w:rsidR="008F37AC" w:rsidRPr="00321D88">
        <w:t xml:space="preserve">, </w:t>
      </w:r>
      <w:r w:rsidR="008F37AC">
        <w:t>а</w:t>
      </w:r>
      <w:r w:rsidR="008F37AC" w:rsidRPr="00321D88">
        <w:t xml:space="preserve"> </w:t>
      </w:r>
      <w:r w:rsidR="008F37AC">
        <w:t>это</w:t>
      </w:r>
      <w:r w:rsidR="008F37AC" w:rsidRPr="00321D88">
        <w:t xml:space="preserve"> </w:t>
      </w:r>
      <w:r w:rsidR="008F37AC">
        <w:t>означает</w:t>
      </w:r>
      <w:r w:rsidR="008F37AC" w:rsidRPr="00321D88">
        <w:t xml:space="preserve">, </w:t>
      </w:r>
      <w:r w:rsidR="008F37AC">
        <w:t>что</w:t>
      </w:r>
      <w:r w:rsidR="007964CB">
        <w:t xml:space="preserve"> </w:t>
      </w:r>
      <w:r w:rsidR="008F37AC">
        <w:t>указанные цифры не являются оконч</w:t>
      </w:r>
      <w:r w:rsidR="008F37AC">
        <w:t>а</w:t>
      </w:r>
      <w:r w:rsidR="008F37AC">
        <w:t>тельными  и подвержены изменениям</w:t>
      </w:r>
      <w:r w:rsidR="008F37AC" w:rsidRPr="0031249C">
        <w:t xml:space="preserve">. </w:t>
      </w:r>
      <w:r w:rsidR="008F37AC">
        <w:t>Окончательные</w:t>
      </w:r>
      <w:r w:rsidR="008F37AC" w:rsidRPr="008F37AC">
        <w:t xml:space="preserve"> </w:t>
      </w:r>
      <w:r w:rsidR="008F37AC" w:rsidRPr="0031249C">
        <w:t xml:space="preserve"> </w:t>
      </w:r>
      <w:r w:rsidR="008F37AC">
        <w:t>цифры</w:t>
      </w:r>
      <w:r w:rsidR="008F37AC" w:rsidRPr="008F37AC">
        <w:t xml:space="preserve"> </w:t>
      </w:r>
      <w:r w:rsidR="008F37AC">
        <w:t>станут</w:t>
      </w:r>
      <w:r w:rsidR="008F37AC" w:rsidRPr="008F37AC">
        <w:t xml:space="preserve"> </w:t>
      </w:r>
      <w:r w:rsidR="008F37AC">
        <w:t>известны</w:t>
      </w:r>
      <w:r w:rsidR="008F37AC" w:rsidRPr="008F37AC">
        <w:t xml:space="preserve"> </w:t>
      </w:r>
      <w:r w:rsidR="008F37AC">
        <w:t>по</w:t>
      </w:r>
      <w:r w:rsidR="008F37AC" w:rsidRPr="008F37AC">
        <w:t xml:space="preserve"> </w:t>
      </w:r>
      <w:r w:rsidR="008F37AC">
        <w:t>завершении</w:t>
      </w:r>
      <w:r w:rsidR="008F37AC" w:rsidRPr="008F37AC">
        <w:t xml:space="preserve"> </w:t>
      </w:r>
      <w:r w:rsidR="008F37AC">
        <w:t>этих программ</w:t>
      </w:r>
      <w:r w:rsidR="008F37AC" w:rsidRPr="0031249C">
        <w:t>.</w:t>
      </w:r>
    </w:p>
    <w:p w:rsidR="008F37AC" w:rsidRPr="00841259" w:rsidRDefault="008F37AC" w:rsidP="00CB1912">
      <w:pPr>
        <w:pStyle w:val="H23GR"/>
      </w:pPr>
      <w:r w:rsidRPr="00841259">
        <w:tab/>
        <w:t>3.</w:t>
      </w:r>
      <w:r w:rsidRPr="00841259">
        <w:tab/>
      </w:r>
      <w:r>
        <w:t>Программа помощи рома</w:t>
      </w:r>
      <w:r w:rsidRPr="00841259">
        <w:t xml:space="preserve"> </w:t>
      </w:r>
    </w:p>
    <w:p w:rsidR="008F37AC" w:rsidRPr="0031249C" w:rsidRDefault="00CB1912" w:rsidP="008F37AC">
      <w:pPr>
        <w:pStyle w:val="SingleTxtGR"/>
      </w:pPr>
      <w:r>
        <w:t>160.</w:t>
      </w:r>
      <w:r>
        <w:tab/>
      </w:r>
      <w:r w:rsidR="008F37AC">
        <w:t>Цель</w:t>
      </w:r>
      <w:r w:rsidR="008F37AC" w:rsidRPr="00BE60C2">
        <w:t xml:space="preserve"> </w:t>
      </w:r>
      <w:r w:rsidR="008F37AC">
        <w:t>профессиональной</w:t>
      </w:r>
      <w:r w:rsidR="008F37AC" w:rsidRPr="00BE60C2">
        <w:t xml:space="preserve"> </w:t>
      </w:r>
      <w:r w:rsidR="008F37AC">
        <w:t>подготовки</w:t>
      </w:r>
      <w:r w:rsidR="008F37AC" w:rsidRPr="00BE60C2">
        <w:t xml:space="preserve"> </w:t>
      </w:r>
      <w:r w:rsidR="008F37AC">
        <w:t>заключается</w:t>
      </w:r>
      <w:r w:rsidR="008F37AC" w:rsidRPr="00BE60C2">
        <w:t xml:space="preserve"> </w:t>
      </w:r>
      <w:r w:rsidR="008F37AC">
        <w:t>в</w:t>
      </w:r>
      <w:r w:rsidR="008F37AC" w:rsidRPr="00BE60C2">
        <w:t xml:space="preserve"> </w:t>
      </w:r>
      <w:r w:rsidR="008F37AC">
        <w:t>том</w:t>
      </w:r>
      <w:r w:rsidR="008F37AC" w:rsidRPr="00BE60C2">
        <w:t xml:space="preserve">, </w:t>
      </w:r>
      <w:r w:rsidR="008F37AC">
        <w:t>чтобы</w:t>
      </w:r>
      <w:r w:rsidR="008F37AC" w:rsidRPr="00BE60C2">
        <w:t xml:space="preserve"> </w:t>
      </w:r>
      <w:r w:rsidR="008F37AC">
        <w:t>ликвид</w:t>
      </w:r>
      <w:r w:rsidR="008F37AC">
        <w:t>и</w:t>
      </w:r>
      <w:r w:rsidR="008F37AC">
        <w:t>ровать</w:t>
      </w:r>
      <w:r w:rsidR="008F37AC" w:rsidRPr="00BE60C2">
        <w:t xml:space="preserve"> </w:t>
      </w:r>
      <w:r w:rsidR="008F37AC">
        <w:t>на</w:t>
      </w:r>
      <w:r w:rsidR="008F37AC" w:rsidRPr="00BE60C2">
        <w:t xml:space="preserve"> </w:t>
      </w:r>
      <w:r w:rsidR="008F37AC">
        <w:t>рынке</w:t>
      </w:r>
      <w:r w:rsidR="008F37AC" w:rsidRPr="00BE60C2">
        <w:t xml:space="preserve"> </w:t>
      </w:r>
      <w:r w:rsidR="008F37AC">
        <w:t>труда</w:t>
      </w:r>
      <w:r w:rsidR="008F37AC" w:rsidRPr="00BE60C2">
        <w:t xml:space="preserve"> </w:t>
      </w:r>
      <w:r w:rsidR="008F37AC">
        <w:t>нехватку</w:t>
      </w:r>
      <w:r w:rsidR="008F37AC" w:rsidRPr="00BE60C2">
        <w:t xml:space="preserve"> </w:t>
      </w:r>
      <w:r w:rsidR="008F37AC">
        <w:t>дефицитных</w:t>
      </w:r>
      <w:r w:rsidR="008F37AC" w:rsidRPr="00BE60C2">
        <w:t xml:space="preserve"> </w:t>
      </w:r>
      <w:r w:rsidR="008F37AC">
        <w:t>профессий</w:t>
      </w:r>
      <w:r w:rsidR="008F37AC" w:rsidRPr="00BE60C2">
        <w:t xml:space="preserve">, </w:t>
      </w:r>
      <w:r w:rsidR="008F37AC">
        <w:t>исходя</w:t>
      </w:r>
      <w:r w:rsidR="008F37AC" w:rsidRPr="00BE60C2">
        <w:t xml:space="preserve"> </w:t>
      </w:r>
      <w:r w:rsidR="008F37AC">
        <w:t>из</w:t>
      </w:r>
      <w:r w:rsidR="008F37AC" w:rsidRPr="00BE60C2">
        <w:t xml:space="preserve"> </w:t>
      </w:r>
      <w:r w:rsidR="008F37AC">
        <w:t>результатов</w:t>
      </w:r>
      <w:r w:rsidR="008F37AC" w:rsidRPr="00BE60C2">
        <w:t xml:space="preserve"> </w:t>
      </w:r>
      <w:r w:rsidR="008F37AC">
        <w:t>анализа</w:t>
      </w:r>
      <w:r w:rsidR="008F37AC" w:rsidRPr="00BE60C2">
        <w:t xml:space="preserve"> </w:t>
      </w:r>
      <w:r w:rsidR="008F37AC">
        <w:t>потребностей</w:t>
      </w:r>
      <w:r w:rsidR="008F37AC" w:rsidRPr="00BE60C2">
        <w:t xml:space="preserve"> </w:t>
      </w:r>
      <w:r w:rsidR="008F37AC">
        <w:t>рынка</w:t>
      </w:r>
      <w:r w:rsidR="008F37AC" w:rsidRPr="00BE60C2">
        <w:t xml:space="preserve"> </w:t>
      </w:r>
      <w:r w:rsidR="008F37AC">
        <w:t>труда</w:t>
      </w:r>
      <w:r w:rsidR="008F37AC" w:rsidRPr="00BE60C2">
        <w:t xml:space="preserve"> </w:t>
      </w:r>
      <w:r w:rsidR="008F37AC">
        <w:t>Республики</w:t>
      </w:r>
      <w:r w:rsidR="008F37AC" w:rsidRPr="00BE60C2">
        <w:t xml:space="preserve"> </w:t>
      </w:r>
      <w:r w:rsidR="007964CB">
        <w:t>Македония</w:t>
      </w:r>
      <w:r w:rsidR="008F37AC" w:rsidRPr="00BE60C2">
        <w:t xml:space="preserve"> </w:t>
      </w:r>
      <w:r w:rsidR="008F37AC">
        <w:t>в</w:t>
      </w:r>
      <w:r w:rsidR="008F37AC" w:rsidRPr="00BE60C2">
        <w:t xml:space="preserve"> </w:t>
      </w:r>
      <w:r w:rsidR="008F37AC">
        <w:t>профессиях и</w:t>
      </w:r>
      <w:r w:rsidR="008F37AC" w:rsidRPr="00BE60C2">
        <w:t xml:space="preserve"> </w:t>
      </w:r>
      <w:r w:rsidR="008F37AC">
        <w:t>и</w:t>
      </w:r>
      <w:r w:rsidR="008F37AC">
        <w:t>н</w:t>
      </w:r>
      <w:r w:rsidR="008F37AC">
        <w:t>формации</w:t>
      </w:r>
      <w:r w:rsidR="008F37AC" w:rsidRPr="00BE60C2">
        <w:t xml:space="preserve">, </w:t>
      </w:r>
      <w:r w:rsidR="008F37AC">
        <w:t>полученной</w:t>
      </w:r>
      <w:r w:rsidR="008F37AC" w:rsidRPr="00BE60C2">
        <w:t xml:space="preserve"> </w:t>
      </w:r>
      <w:r w:rsidR="008F37AC">
        <w:t>от</w:t>
      </w:r>
      <w:r w:rsidR="008F37AC" w:rsidRPr="00BE60C2">
        <w:t xml:space="preserve"> </w:t>
      </w:r>
      <w:r w:rsidR="008F37AC">
        <w:t>профессиональных</w:t>
      </w:r>
      <w:r w:rsidR="008F37AC" w:rsidRPr="00BE60C2">
        <w:t xml:space="preserve"> </w:t>
      </w:r>
      <w:r w:rsidR="008F37AC">
        <w:t>служб</w:t>
      </w:r>
      <w:r w:rsidR="008F37AC" w:rsidRPr="00BE60C2">
        <w:t xml:space="preserve"> </w:t>
      </w:r>
      <w:r w:rsidR="008F37AC">
        <w:t>Агентства</w:t>
      </w:r>
      <w:r w:rsidR="008F37AC" w:rsidRPr="00BE60C2">
        <w:t xml:space="preserve"> </w:t>
      </w:r>
      <w:r w:rsidR="008F37AC">
        <w:t>занятости</w:t>
      </w:r>
      <w:r w:rsidR="008F37AC" w:rsidRPr="00BE60C2">
        <w:t xml:space="preserve"> </w:t>
      </w:r>
      <w:r w:rsidR="008F37AC">
        <w:t>Ре</w:t>
      </w:r>
      <w:r w:rsidR="008F37AC">
        <w:t>с</w:t>
      </w:r>
      <w:r w:rsidR="008F37AC">
        <w:t>публики</w:t>
      </w:r>
      <w:r w:rsidR="008F37AC" w:rsidRPr="00BE60C2">
        <w:t xml:space="preserve"> </w:t>
      </w:r>
      <w:r w:rsidR="007964CB">
        <w:t xml:space="preserve">Македония </w:t>
      </w:r>
      <w:r w:rsidR="008F37AC">
        <w:t>и</w:t>
      </w:r>
      <w:r w:rsidR="008F37AC" w:rsidRPr="00BE60C2">
        <w:t xml:space="preserve"> </w:t>
      </w:r>
      <w:r w:rsidR="008F37AC">
        <w:t>ярмарки</w:t>
      </w:r>
      <w:r w:rsidR="008F37AC" w:rsidRPr="00BE60C2">
        <w:t xml:space="preserve"> </w:t>
      </w:r>
      <w:r w:rsidR="008F37AC">
        <w:t>вакансий</w:t>
      </w:r>
      <w:r w:rsidR="008F37AC" w:rsidRPr="00BE60C2">
        <w:t xml:space="preserve">, </w:t>
      </w:r>
      <w:r w:rsidR="008F37AC">
        <w:t>ресурсов</w:t>
      </w:r>
      <w:r w:rsidR="008F37AC" w:rsidRPr="00BE60C2">
        <w:t xml:space="preserve">, </w:t>
      </w:r>
      <w:r w:rsidR="008F37AC">
        <w:t>имеющихся</w:t>
      </w:r>
      <w:r w:rsidR="008F37AC" w:rsidRPr="00BE60C2">
        <w:t xml:space="preserve"> </w:t>
      </w:r>
      <w:r w:rsidR="008F37AC">
        <w:t>для</w:t>
      </w:r>
      <w:r w:rsidR="008F37AC" w:rsidRPr="00BE60C2">
        <w:t xml:space="preserve"> </w:t>
      </w:r>
      <w:r w:rsidR="008F37AC">
        <w:t>организ</w:t>
      </w:r>
      <w:r w:rsidR="008F37AC">
        <w:t>а</w:t>
      </w:r>
      <w:r w:rsidR="008F37AC">
        <w:t>ции</w:t>
      </w:r>
      <w:r w:rsidR="008F37AC" w:rsidRPr="00BE60C2">
        <w:t xml:space="preserve"> </w:t>
      </w:r>
      <w:r w:rsidR="008F37AC">
        <w:t>и</w:t>
      </w:r>
      <w:r w:rsidR="008F37AC" w:rsidRPr="00BE60C2">
        <w:t xml:space="preserve"> </w:t>
      </w:r>
      <w:r w:rsidR="008F37AC">
        <w:t>проведения</w:t>
      </w:r>
      <w:r w:rsidR="007964CB">
        <w:t xml:space="preserve"> </w:t>
      </w:r>
      <w:r w:rsidR="008F37AC">
        <w:t>профессиональной</w:t>
      </w:r>
      <w:r w:rsidR="008F37AC" w:rsidRPr="00BE60C2">
        <w:t xml:space="preserve"> </w:t>
      </w:r>
      <w:r w:rsidR="008F37AC">
        <w:t>подготовки</w:t>
      </w:r>
      <w:r w:rsidR="008F37AC" w:rsidRPr="00BE60C2">
        <w:t xml:space="preserve"> </w:t>
      </w:r>
      <w:r w:rsidR="008F37AC">
        <w:t>и</w:t>
      </w:r>
      <w:r w:rsidR="008F37AC" w:rsidRPr="00BE60C2">
        <w:t xml:space="preserve"> </w:t>
      </w:r>
      <w:r w:rsidR="008F37AC">
        <w:t>Меморандума</w:t>
      </w:r>
      <w:r w:rsidR="008F37AC" w:rsidRPr="00BE60C2">
        <w:t xml:space="preserve"> </w:t>
      </w:r>
      <w:r w:rsidR="008F37AC">
        <w:t>о</w:t>
      </w:r>
      <w:r w:rsidR="008F37AC" w:rsidRPr="00BE60C2">
        <w:t xml:space="preserve"> </w:t>
      </w:r>
      <w:r w:rsidR="008F37AC">
        <w:t>взаимоп</w:t>
      </w:r>
      <w:r w:rsidR="008F37AC">
        <w:t>о</w:t>
      </w:r>
      <w:r w:rsidR="008F37AC">
        <w:t>нимании</w:t>
      </w:r>
      <w:r w:rsidR="008F37AC" w:rsidRPr="00BE60C2">
        <w:t xml:space="preserve">, </w:t>
      </w:r>
      <w:r w:rsidR="008F37AC">
        <w:t>подписанного</w:t>
      </w:r>
      <w:r w:rsidR="008F37AC" w:rsidRPr="00BE60C2">
        <w:t xml:space="preserve"> </w:t>
      </w:r>
      <w:r w:rsidR="008F37AC">
        <w:t>между</w:t>
      </w:r>
      <w:r w:rsidR="008F37AC" w:rsidRPr="00BE60C2">
        <w:t xml:space="preserve"> </w:t>
      </w:r>
      <w:r w:rsidR="008F37AC">
        <w:t>Агентством занятости Республики Македонии и Центром профессионального образования и подготовки, а также между Аген</w:t>
      </w:r>
      <w:r w:rsidR="008F37AC">
        <w:t>т</w:t>
      </w:r>
      <w:r w:rsidR="008F37AC">
        <w:t>ством зан</w:t>
      </w:r>
      <w:r w:rsidR="008F37AC">
        <w:t>я</w:t>
      </w:r>
      <w:r w:rsidR="007964CB">
        <w:t>тости Республики Македония</w:t>
      </w:r>
      <w:r w:rsidR="008F37AC">
        <w:t xml:space="preserve"> и Центром образования для взрослых</w:t>
      </w:r>
      <w:r w:rsidR="008F37AC" w:rsidRPr="0031249C">
        <w:t>.</w:t>
      </w:r>
    </w:p>
    <w:p w:rsidR="008F37AC" w:rsidRPr="0031249C" w:rsidRDefault="00CB1912" w:rsidP="008F37AC">
      <w:pPr>
        <w:pStyle w:val="SingleTxtGR"/>
      </w:pPr>
      <w:r>
        <w:t>161.</w:t>
      </w:r>
      <w:r>
        <w:tab/>
      </w:r>
      <w:r w:rsidR="008F37AC">
        <w:t>Лица</w:t>
      </w:r>
      <w:r w:rsidR="008F37AC" w:rsidRPr="00BE60C2">
        <w:t xml:space="preserve">, </w:t>
      </w:r>
      <w:r w:rsidR="008F37AC">
        <w:t>проходящие</w:t>
      </w:r>
      <w:r w:rsidR="008F37AC" w:rsidRPr="00BE60C2">
        <w:t xml:space="preserve"> </w:t>
      </w:r>
      <w:r w:rsidR="008F37AC">
        <w:t>профессиональную</w:t>
      </w:r>
      <w:r w:rsidR="008F37AC" w:rsidRPr="00BE60C2">
        <w:t xml:space="preserve"> </w:t>
      </w:r>
      <w:r w:rsidR="008F37AC">
        <w:t>подготовку</w:t>
      </w:r>
      <w:r w:rsidR="008F37AC" w:rsidRPr="00BE60C2">
        <w:t xml:space="preserve">, </w:t>
      </w:r>
      <w:r w:rsidR="008F37AC">
        <w:t>получают</w:t>
      </w:r>
      <w:r w:rsidR="008F37AC" w:rsidRPr="00BE60C2">
        <w:t xml:space="preserve"> </w:t>
      </w:r>
      <w:r w:rsidR="008F37AC">
        <w:t>пособие</w:t>
      </w:r>
      <w:r w:rsidR="008F37AC" w:rsidRPr="00BE60C2">
        <w:t xml:space="preserve"> </w:t>
      </w:r>
      <w:r w:rsidR="008F37AC">
        <w:t>в</w:t>
      </w:r>
      <w:r w:rsidR="008F37AC" w:rsidRPr="00BE60C2">
        <w:t xml:space="preserve"> </w:t>
      </w:r>
      <w:r w:rsidR="008F37AC">
        <w:t>размере</w:t>
      </w:r>
      <w:r w:rsidR="008F37AC" w:rsidRPr="00BE60C2">
        <w:t xml:space="preserve"> </w:t>
      </w:r>
      <w:r w:rsidR="008F37AC" w:rsidRPr="0031249C">
        <w:t>4</w:t>
      </w:r>
      <w:r w:rsidR="00632131">
        <w:t> </w:t>
      </w:r>
      <w:r w:rsidR="008F37AC" w:rsidRPr="0031249C">
        <w:t xml:space="preserve">700 </w:t>
      </w:r>
      <w:r w:rsidR="008F37AC">
        <w:t>денаров в месяц для покрытия расходов на существование и транспорт</w:t>
      </w:r>
      <w:r w:rsidR="008F37AC" w:rsidRPr="0031249C">
        <w:t xml:space="preserve">. </w:t>
      </w:r>
      <w:r w:rsidR="008F37AC">
        <w:t>Покрываются</w:t>
      </w:r>
      <w:r w:rsidR="008F37AC" w:rsidRPr="00F3244C">
        <w:t xml:space="preserve"> </w:t>
      </w:r>
      <w:r w:rsidR="008F37AC">
        <w:t>также</w:t>
      </w:r>
      <w:r w:rsidR="008F37AC" w:rsidRPr="00F3244C">
        <w:t xml:space="preserve"> </w:t>
      </w:r>
      <w:r w:rsidR="008F37AC">
        <w:t>подоходный</w:t>
      </w:r>
      <w:r w:rsidR="008F37AC" w:rsidRPr="00F3244C">
        <w:t xml:space="preserve"> </w:t>
      </w:r>
      <w:r w:rsidR="008F37AC">
        <w:t>налог</w:t>
      </w:r>
      <w:r w:rsidR="008F37AC" w:rsidRPr="00F3244C">
        <w:t xml:space="preserve"> </w:t>
      </w:r>
      <w:r w:rsidR="008F37AC">
        <w:t>и</w:t>
      </w:r>
      <w:r w:rsidR="008F37AC" w:rsidRPr="00F3244C">
        <w:t xml:space="preserve"> </w:t>
      </w:r>
      <w:r w:rsidR="008F37AC">
        <w:t>страхование от произво</w:t>
      </w:r>
      <w:r w:rsidR="008F37AC">
        <w:t>д</w:t>
      </w:r>
      <w:r w:rsidR="008F37AC">
        <w:t>ственного травматизма и профессионального заболевания</w:t>
      </w:r>
      <w:r w:rsidR="008F37AC" w:rsidRPr="0031249C">
        <w:t xml:space="preserve">. </w:t>
      </w:r>
      <w:r w:rsidR="00E52541">
        <w:t xml:space="preserve">Любой безработный, </w:t>
      </w:r>
      <w:r w:rsidR="008F37AC">
        <w:t>который не был охвачен Программой подготовки к трудоустройству путем об</w:t>
      </w:r>
      <w:r w:rsidR="008F37AC">
        <w:t>у</w:t>
      </w:r>
      <w:r w:rsidR="008F37AC">
        <w:t>чения д</w:t>
      </w:r>
      <w:r w:rsidR="008F37AC">
        <w:t>е</w:t>
      </w:r>
      <w:r w:rsidR="008F37AC">
        <w:t>фицитным профессиям, имеет право пройти такую подготовку</w:t>
      </w:r>
      <w:r w:rsidR="008F37AC" w:rsidRPr="0031249C">
        <w:t>.</w:t>
      </w:r>
    </w:p>
    <w:p w:rsidR="008F37AC" w:rsidRPr="0031249C" w:rsidRDefault="00CB1912" w:rsidP="008F37AC">
      <w:pPr>
        <w:pStyle w:val="SingleTxtGR"/>
      </w:pPr>
      <w:r>
        <w:t>162.</w:t>
      </w:r>
      <w:r>
        <w:tab/>
      </w:r>
      <w:r w:rsidR="008F37AC">
        <w:t>Такая</w:t>
      </w:r>
      <w:r w:rsidR="008F37AC" w:rsidRPr="00F3244C">
        <w:t xml:space="preserve"> </w:t>
      </w:r>
      <w:r w:rsidR="008F37AC">
        <w:t>подготовка</w:t>
      </w:r>
      <w:r w:rsidR="008F37AC" w:rsidRPr="00F3244C">
        <w:t xml:space="preserve"> </w:t>
      </w:r>
      <w:r w:rsidR="008F37AC">
        <w:t>организуется</w:t>
      </w:r>
      <w:r w:rsidR="008F37AC" w:rsidRPr="00F3244C">
        <w:t xml:space="preserve"> </w:t>
      </w:r>
      <w:r w:rsidR="008F37AC">
        <w:t>в</w:t>
      </w:r>
      <w:r w:rsidR="008F37AC" w:rsidRPr="00F3244C">
        <w:t xml:space="preserve"> </w:t>
      </w:r>
      <w:r w:rsidR="008F37AC">
        <w:t>течение</w:t>
      </w:r>
      <w:r w:rsidR="008F37AC" w:rsidRPr="00F3244C">
        <w:t xml:space="preserve"> </w:t>
      </w:r>
      <w:r w:rsidR="008F37AC">
        <w:t>трех</w:t>
      </w:r>
      <w:r w:rsidR="008F37AC" w:rsidRPr="00F3244C">
        <w:t xml:space="preserve"> </w:t>
      </w:r>
      <w:r w:rsidR="008F37AC">
        <w:t>месяцев</w:t>
      </w:r>
      <w:r w:rsidR="008F37AC" w:rsidRPr="00F3244C">
        <w:t xml:space="preserve"> </w:t>
      </w:r>
      <w:r w:rsidR="008F37AC">
        <w:t>в</w:t>
      </w:r>
      <w:r w:rsidR="008F37AC" w:rsidRPr="00F3244C">
        <w:t xml:space="preserve"> </w:t>
      </w:r>
      <w:r w:rsidR="008F37AC">
        <w:t>учреждениях</w:t>
      </w:r>
      <w:r w:rsidR="008F37AC" w:rsidRPr="00F3244C">
        <w:t xml:space="preserve"> </w:t>
      </w:r>
      <w:r w:rsidR="008F37AC">
        <w:t>и</w:t>
      </w:r>
      <w:r w:rsidR="008F37AC" w:rsidRPr="00F3244C">
        <w:t>/</w:t>
      </w:r>
      <w:r w:rsidR="008F37AC">
        <w:t>или</w:t>
      </w:r>
      <w:r w:rsidR="008F37AC" w:rsidRPr="00F3244C">
        <w:t xml:space="preserve"> </w:t>
      </w:r>
      <w:r w:rsidR="008F37AC">
        <w:t>ведомствах</w:t>
      </w:r>
      <w:r w:rsidR="008F37AC" w:rsidRPr="0031249C">
        <w:t xml:space="preserve">. </w:t>
      </w:r>
      <w:r w:rsidR="008F37AC">
        <w:t>После</w:t>
      </w:r>
      <w:r w:rsidR="008F37AC" w:rsidRPr="00B3647B">
        <w:t xml:space="preserve"> </w:t>
      </w:r>
      <w:r w:rsidR="008F37AC">
        <w:t>профессиональной</w:t>
      </w:r>
      <w:r w:rsidR="008F37AC" w:rsidRPr="00B3647B">
        <w:t xml:space="preserve"> </w:t>
      </w:r>
      <w:r w:rsidR="008F37AC">
        <w:t>подготовки</w:t>
      </w:r>
      <w:r w:rsidR="008F37AC" w:rsidRPr="00B3647B">
        <w:t xml:space="preserve"> </w:t>
      </w:r>
      <w:r w:rsidR="008F37AC">
        <w:t>кандидаты</w:t>
      </w:r>
      <w:r w:rsidR="008F37AC" w:rsidRPr="00B3647B">
        <w:t xml:space="preserve"> </w:t>
      </w:r>
      <w:r w:rsidR="008F37AC">
        <w:t>проходят</w:t>
      </w:r>
      <w:r w:rsidR="008F37AC" w:rsidRPr="00B3647B">
        <w:t xml:space="preserve"> </w:t>
      </w:r>
      <w:r w:rsidR="008F37AC">
        <w:t>стажировку</w:t>
      </w:r>
      <w:r w:rsidR="008F37AC" w:rsidRPr="00B3647B">
        <w:t xml:space="preserve"> </w:t>
      </w:r>
      <w:r w:rsidR="008F37AC">
        <w:t>у</w:t>
      </w:r>
      <w:r w:rsidR="008F37AC" w:rsidRPr="00B3647B">
        <w:t xml:space="preserve"> </w:t>
      </w:r>
      <w:r w:rsidR="008F37AC">
        <w:t>работодателя</w:t>
      </w:r>
      <w:r w:rsidR="008F37AC" w:rsidRPr="00B3647B">
        <w:t xml:space="preserve"> </w:t>
      </w:r>
      <w:r w:rsidR="008F37AC">
        <w:t>в</w:t>
      </w:r>
      <w:r w:rsidR="008F37AC" w:rsidRPr="00B3647B">
        <w:t xml:space="preserve"> </w:t>
      </w:r>
      <w:r w:rsidR="008F37AC">
        <w:t>реальных</w:t>
      </w:r>
      <w:r w:rsidR="008F37AC" w:rsidRPr="00B3647B">
        <w:t xml:space="preserve"> </w:t>
      </w:r>
      <w:r w:rsidR="008F37AC">
        <w:t>условиях в течение месяца, а после з</w:t>
      </w:r>
      <w:r w:rsidR="008F37AC">
        <w:t>а</w:t>
      </w:r>
      <w:r w:rsidR="008F37AC">
        <w:t>вершения стажировки должны получить свидетельство о ее прохождении</w:t>
      </w:r>
      <w:r w:rsidR="008F37AC" w:rsidRPr="0031249C">
        <w:t>.</w:t>
      </w:r>
      <w:r w:rsidR="008F37AC">
        <w:t xml:space="preserve"> </w:t>
      </w:r>
    </w:p>
    <w:p w:rsidR="008F37AC" w:rsidRPr="0031249C" w:rsidRDefault="00CB1912" w:rsidP="008F37AC">
      <w:pPr>
        <w:pStyle w:val="SingleTxtGR"/>
      </w:pPr>
      <w:r>
        <w:t>163.</w:t>
      </w:r>
      <w:r>
        <w:tab/>
      </w:r>
      <w:r w:rsidR="008F37AC">
        <w:t>Если безработные лица сдают экзамен, они получают свидетельство о профессиональной квалификации</w:t>
      </w:r>
      <w:r w:rsidR="008F37AC" w:rsidRPr="0031249C">
        <w:t xml:space="preserve">. </w:t>
      </w:r>
    </w:p>
    <w:p w:rsidR="008F37AC" w:rsidRPr="0031249C" w:rsidRDefault="00CB1912" w:rsidP="008F37AC">
      <w:pPr>
        <w:pStyle w:val="SingleTxtGR"/>
      </w:pPr>
      <w:r>
        <w:t>164.</w:t>
      </w:r>
      <w:r>
        <w:tab/>
      </w:r>
      <w:r w:rsidR="008F37AC">
        <w:t>Помимо мер по стимулированию активной занятости</w:t>
      </w:r>
      <w:r w:rsidR="00632131">
        <w:t>,</w:t>
      </w:r>
      <w:r w:rsidR="008F37AC">
        <w:t xml:space="preserve"> центры занятости в ходе своей повседневной работы оказывают безработным рома др</w:t>
      </w:r>
      <w:r w:rsidR="00632131">
        <w:t>угие услуги, в частности, такие</w:t>
      </w:r>
      <w:r w:rsidR="008F37AC">
        <w:t xml:space="preserve"> как посредничество при трудоустройстве, услуги по содейс</w:t>
      </w:r>
      <w:r w:rsidR="008F37AC">
        <w:t>т</w:t>
      </w:r>
      <w:r w:rsidR="008F37AC">
        <w:t>вию в поисках работы (информирование, консультирование, различные виды обучения) и т.д.</w:t>
      </w:r>
      <w:r w:rsidR="008F37AC" w:rsidRPr="0031249C">
        <w:t xml:space="preserve"> </w:t>
      </w:r>
      <w:r w:rsidR="008F37AC">
        <w:t xml:space="preserve">Цели деятельности </w:t>
      </w:r>
      <w:r w:rsidR="008F37AC" w:rsidRPr="0031249C">
        <w:t xml:space="preserve"> </w:t>
      </w:r>
      <w:r w:rsidR="008F37AC">
        <w:t>служб содействия трудоустройству це</w:t>
      </w:r>
      <w:r w:rsidR="008F37AC">
        <w:t>н</w:t>
      </w:r>
      <w:r w:rsidR="00632131">
        <w:t xml:space="preserve">тров занятости заключаются в </w:t>
      </w:r>
      <w:r w:rsidR="008F37AC">
        <w:t>поощрении инициативы и развития возможностей лиц, ищущих работу, чтобы они могли успешно конкурировать на рынке труда и активно искать работу</w:t>
      </w:r>
      <w:r w:rsidR="008F37AC" w:rsidRPr="0031249C">
        <w:t>.</w:t>
      </w:r>
    </w:p>
    <w:p w:rsidR="008F37AC" w:rsidRPr="0031249C" w:rsidRDefault="00CB1912" w:rsidP="008F37AC">
      <w:pPr>
        <w:pStyle w:val="SingleTxtGR"/>
      </w:pPr>
      <w:r>
        <w:t>165.</w:t>
      </w:r>
      <w:r>
        <w:tab/>
      </w:r>
      <w:r w:rsidR="008F37AC">
        <w:t>Центры</w:t>
      </w:r>
      <w:r w:rsidR="008F37AC" w:rsidRPr="001321B2">
        <w:t xml:space="preserve"> </w:t>
      </w:r>
      <w:r w:rsidR="008F37AC">
        <w:t>занятости</w:t>
      </w:r>
      <w:r w:rsidR="00632131">
        <w:t xml:space="preserve"> </w:t>
      </w:r>
      <w:r w:rsidR="008F37AC">
        <w:t>постоянно</w:t>
      </w:r>
      <w:r w:rsidR="008F37AC" w:rsidRPr="001321B2">
        <w:t xml:space="preserve"> </w:t>
      </w:r>
      <w:r w:rsidR="008F37AC">
        <w:t>сотрудничают</w:t>
      </w:r>
      <w:r w:rsidR="008F37AC" w:rsidRPr="001321B2">
        <w:t xml:space="preserve"> </w:t>
      </w:r>
      <w:r w:rsidR="008F37AC">
        <w:t>с</w:t>
      </w:r>
      <w:r w:rsidR="008F37AC" w:rsidRPr="001321B2">
        <w:t xml:space="preserve"> </w:t>
      </w:r>
      <w:r w:rsidR="008F37AC">
        <w:t>работодателями</w:t>
      </w:r>
      <w:r w:rsidR="008F37AC" w:rsidRPr="001321B2">
        <w:t xml:space="preserve">, </w:t>
      </w:r>
      <w:r w:rsidR="008F37AC">
        <w:t>чтобы</w:t>
      </w:r>
      <w:r w:rsidR="008F37AC" w:rsidRPr="001321B2">
        <w:t xml:space="preserve"> </w:t>
      </w:r>
      <w:r w:rsidR="008F37AC">
        <w:t>и</w:t>
      </w:r>
      <w:r w:rsidR="008F37AC">
        <w:t>н</w:t>
      </w:r>
      <w:r w:rsidR="008F37AC">
        <w:t>формировать</w:t>
      </w:r>
      <w:r w:rsidR="008F37AC" w:rsidRPr="001321B2">
        <w:t xml:space="preserve"> </w:t>
      </w:r>
      <w:r w:rsidR="008F37AC">
        <w:t>их</w:t>
      </w:r>
      <w:r w:rsidR="008F37AC" w:rsidRPr="001321B2">
        <w:t xml:space="preserve"> </w:t>
      </w:r>
      <w:r w:rsidR="008F37AC">
        <w:t>о</w:t>
      </w:r>
      <w:r w:rsidR="008F37AC" w:rsidRPr="001321B2">
        <w:t xml:space="preserve"> </w:t>
      </w:r>
      <w:r w:rsidR="008F37AC">
        <w:t>конъюнктуре</w:t>
      </w:r>
      <w:r w:rsidR="008F37AC" w:rsidRPr="001321B2">
        <w:t xml:space="preserve"> </w:t>
      </w:r>
      <w:r w:rsidR="008F37AC">
        <w:t>на</w:t>
      </w:r>
      <w:r w:rsidR="008F37AC" w:rsidRPr="001321B2">
        <w:t xml:space="preserve"> </w:t>
      </w:r>
      <w:r w:rsidR="008F37AC">
        <w:t>рынке</w:t>
      </w:r>
      <w:r w:rsidR="008F37AC" w:rsidRPr="001321B2">
        <w:t xml:space="preserve"> </w:t>
      </w:r>
      <w:r w:rsidR="008F37AC">
        <w:t>труда</w:t>
      </w:r>
      <w:r w:rsidR="008F37AC" w:rsidRPr="001321B2">
        <w:t xml:space="preserve"> </w:t>
      </w:r>
      <w:r w:rsidR="008F37AC">
        <w:t>и</w:t>
      </w:r>
      <w:r w:rsidR="008F37AC" w:rsidRPr="001321B2">
        <w:t xml:space="preserve"> </w:t>
      </w:r>
      <w:r w:rsidR="008F37AC">
        <w:t>законодательстве</w:t>
      </w:r>
      <w:r w:rsidR="008F37AC" w:rsidRPr="001321B2">
        <w:t xml:space="preserve">, </w:t>
      </w:r>
      <w:r w:rsidR="008F37AC">
        <w:t>возможн</w:t>
      </w:r>
      <w:r w:rsidR="008F37AC">
        <w:t>о</w:t>
      </w:r>
      <w:r w:rsidR="008F37AC">
        <w:t>стях</w:t>
      </w:r>
      <w:r w:rsidR="008F37AC" w:rsidRPr="001321B2">
        <w:t xml:space="preserve">, </w:t>
      </w:r>
      <w:r w:rsidR="008F37AC">
        <w:t>условиях</w:t>
      </w:r>
      <w:r w:rsidR="008F37AC" w:rsidRPr="001321B2">
        <w:t xml:space="preserve">, </w:t>
      </w:r>
      <w:r w:rsidR="008F37AC">
        <w:t>преимуществах</w:t>
      </w:r>
      <w:r w:rsidR="008F37AC" w:rsidRPr="001321B2">
        <w:t xml:space="preserve"> </w:t>
      </w:r>
      <w:r w:rsidR="008F37AC">
        <w:t>и</w:t>
      </w:r>
      <w:r w:rsidR="008F37AC" w:rsidRPr="001321B2">
        <w:t xml:space="preserve"> </w:t>
      </w:r>
      <w:r w:rsidR="008F37AC">
        <w:t>пользе найма безработных лиц</w:t>
      </w:r>
      <w:r w:rsidR="008F37AC" w:rsidRPr="0031249C">
        <w:t xml:space="preserve">. </w:t>
      </w:r>
      <w:r w:rsidR="008F37AC">
        <w:t>Работодат</w:t>
      </w:r>
      <w:r w:rsidR="008F37AC">
        <w:t>е</w:t>
      </w:r>
      <w:r w:rsidR="008F37AC">
        <w:t>лям</w:t>
      </w:r>
      <w:r w:rsidR="008F37AC" w:rsidRPr="001321B2">
        <w:t xml:space="preserve"> </w:t>
      </w:r>
      <w:r w:rsidR="008F37AC">
        <w:t>также</w:t>
      </w:r>
      <w:r w:rsidR="008F37AC" w:rsidRPr="001321B2">
        <w:t xml:space="preserve"> </w:t>
      </w:r>
      <w:r w:rsidR="008F37AC">
        <w:t>предлагаются</w:t>
      </w:r>
      <w:r w:rsidR="008F37AC" w:rsidRPr="001321B2">
        <w:t xml:space="preserve"> </w:t>
      </w:r>
      <w:r w:rsidR="008F37AC">
        <w:t>такие</w:t>
      </w:r>
      <w:r w:rsidR="008F37AC" w:rsidRPr="001321B2">
        <w:t xml:space="preserve"> </w:t>
      </w:r>
      <w:r w:rsidR="008F37AC">
        <w:t>услуги</w:t>
      </w:r>
      <w:r w:rsidR="008F37AC" w:rsidRPr="001321B2">
        <w:t xml:space="preserve">, </w:t>
      </w:r>
      <w:r w:rsidR="008F37AC">
        <w:t>как</w:t>
      </w:r>
      <w:r w:rsidR="008F37AC" w:rsidRPr="001321B2">
        <w:t xml:space="preserve"> </w:t>
      </w:r>
      <w:r w:rsidR="008F37AC">
        <w:t>помощь</w:t>
      </w:r>
      <w:r w:rsidR="008F37AC" w:rsidRPr="001321B2">
        <w:t xml:space="preserve"> </w:t>
      </w:r>
      <w:r w:rsidR="008F37AC">
        <w:t>в</w:t>
      </w:r>
      <w:r w:rsidR="008F37AC" w:rsidRPr="001321B2">
        <w:t xml:space="preserve"> </w:t>
      </w:r>
      <w:r w:rsidR="008F37AC">
        <w:t>организации</w:t>
      </w:r>
      <w:r w:rsidR="008F37AC" w:rsidRPr="001321B2">
        <w:t xml:space="preserve"> </w:t>
      </w:r>
      <w:r w:rsidR="008F37AC">
        <w:t>професси</w:t>
      </w:r>
      <w:r w:rsidR="008F37AC">
        <w:t>о</w:t>
      </w:r>
      <w:r w:rsidR="008F37AC">
        <w:t>нальной</w:t>
      </w:r>
      <w:r w:rsidR="008F37AC" w:rsidRPr="001321B2">
        <w:t xml:space="preserve"> </w:t>
      </w:r>
      <w:r w:rsidR="008F37AC">
        <w:t>подготовки</w:t>
      </w:r>
      <w:r w:rsidR="008F37AC" w:rsidRPr="001321B2">
        <w:t xml:space="preserve">, </w:t>
      </w:r>
      <w:r w:rsidR="008F37AC">
        <w:t>переподготовки</w:t>
      </w:r>
      <w:r w:rsidR="008F37AC" w:rsidRPr="001321B2">
        <w:t xml:space="preserve"> </w:t>
      </w:r>
      <w:r w:rsidR="008F37AC">
        <w:t>или обучения безработных лиц с учетом потребностей работодателей, готовя тем самым квалифицированную рабочую силу п</w:t>
      </w:r>
      <w:r w:rsidR="008F37AC">
        <w:t>у</w:t>
      </w:r>
      <w:r w:rsidR="008F37AC">
        <w:t xml:space="preserve">тем посредничества при трудоустройстве и т.д. </w:t>
      </w:r>
    </w:p>
    <w:p w:rsidR="008F37AC" w:rsidRPr="0031249C" w:rsidRDefault="00CB1912" w:rsidP="008F37AC">
      <w:pPr>
        <w:pStyle w:val="SingleTxtGR"/>
      </w:pPr>
      <w:r>
        <w:t>166.</w:t>
      </w:r>
      <w:r>
        <w:tab/>
      </w:r>
      <w:r w:rsidR="008F37AC">
        <w:t>Агентство</w:t>
      </w:r>
      <w:r w:rsidR="008F37AC" w:rsidRPr="00523116">
        <w:t xml:space="preserve"> </w:t>
      </w:r>
      <w:r w:rsidR="008F37AC">
        <w:t>выделило</w:t>
      </w:r>
      <w:r w:rsidR="008F37AC" w:rsidRPr="00523116">
        <w:t xml:space="preserve"> </w:t>
      </w:r>
      <w:r w:rsidR="008F37AC">
        <w:t>сотрудников</w:t>
      </w:r>
      <w:r w:rsidR="008F37AC" w:rsidRPr="00523116">
        <w:t xml:space="preserve"> </w:t>
      </w:r>
      <w:r w:rsidR="008F37AC">
        <w:t>для</w:t>
      </w:r>
      <w:r w:rsidR="008F37AC" w:rsidRPr="00523116">
        <w:t xml:space="preserve"> </w:t>
      </w:r>
      <w:r w:rsidR="008F37AC">
        <w:t>сотрудничества</w:t>
      </w:r>
      <w:r w:rsidR="008F37AC" w:rsidRPr="00523116">
        <w:t xml:space="preserve"> </w:t>
      </w:r>
      <w:r w:rsidR="008F37AC">
        <w:t>с</w:t>
      </w:r>
      <w:r w:rsidR="008F37AC" w:rsidRPr="00523116">
        <w:t xml:space="preserve"> </w:t>
      </w:r>
      <w:r w:rsidR="008F37AC">
        <w:t>информационн</w:t>
      </w:r>
      <w:r w:rsidR="008F37AC">
        <w:t>ы</w:t>
      </w:r>
      <w:r w:rsidR="008F37AC">
        <w:t>ми</w:t>
      </w:r>
      <w:r w:rsidR="008F37AC" w:rsidRPr="00523116">
        <w:t xml:space="preserve"> </w:t>
      </w:r>
      <w:r w:rsidR="008F37AC">
        <w:t>центрами</w:t>
      </w:r>
      <w:r w:rsidR="008F37AC" w:rsidRPr="00523116">
        <w:t xml:space="preserve"> </w:t>
      </w:r>
      <w:r w:rsidR="008F37AC">
        <w:t>рома</w:t>
      </w:r>
      <w:r w:rsidR="008F37AC" w:rsidRPr="00523116">
        <w:t xml:space="preserve"> </w:t>
      </w:r>
      <w:r w:rsidR="008F37AC">
        <w:t>при</w:t>
      </w:r>
      <w:r w:rsidR="008F37AC" w:rsidRPr="00523116">
        <w:t xml:space="preserve"> </w:t>
      </w:r>
      <w:r w:rsidR="008F37AC">
        <w:t>центрах</w:t>
      </w:r>
      <w:r w:rsidR="008F37AC" w:rsidRPr="00523116">
        <w:t xml:space="preserve"> </w:t>
      </w:r>
      <w:r w:rsidR="008F37AC">
        <w:t>занятости в городах, где были созданы инфо</w:t>
      </w:r>
      <w:r w:rsidR="008F37AC">
        <w:t>р</w:t>
      </w:r>
      <w:r w:rsidR="008F37AC">
        <w:t>мационные центры рома</w:t>
      </w:r>
      <w:r w:rsidR="008F37AC" w:rsidRPr="0031249C">
        <w:t>.</w:t>
      </w:r>
    </w:p>
    <w:p w:rsidR="008F37AC" w:rsidRPr="0031249C" w:rsidRDefault="00CB1912" w:rsidP="008F37AC">
      <w:pPr>
        <w:pStyle w:val="SingleTxtGR"/>
      </w:pPr>
      <w:r>
        <w:t>167.</w:t>
      </w:r>
      <w:r>
        <w:tab/>
      </w:r>
      <w:r w:rsidR="008F37AC">
        <w:t>Деятельность</w:t>
      </w:r>
      <w:r w:rsidR="008F37AC" w:rsidRPr="0000316E">
        <w:t xml:space="preserve"> </w:t>
      </w:r>
      <w:r w:rsidR="008F37AC">
        <w:t>Агентства</w:t>
      </w:r>
      <w:r w:rsidR="008F37AC" w:rsidRPr="0000316E">
        <w:t xml:space="preserve"> </w:t>
      </w:r>
      <w:r w:rsidR="008F37AC">
        <w:t>занятости</w:t>
      </w:r>
      <w:r w:rsidR="008F37AC" w:rsidRPr="0000316E">
        <w:t xml:space="preserve"> </w:t>
      </w:r>
      <w:r w:rsidR="008F37AC">
        <w:t>Республики</w:t>
      </w:r>
      <w:r w:rsidR="008F37AC" w:rsidRPr="0000316E">
        <w:t xml:space="preserve"> </w:t>
      </w:r>
      <w:r w:rsidR="008F37AC">
        <w:t>Македони</w:t>
      </w:r>
      <w:r w:rsidR="00632131">
        <w:t>я</w:t>
      </w:r>
      <w:r w:rsidR="008F37AC">
        <w:t xml:space="preserve"> будет</w:t>
      </w:r>
      <w:r w:rsidR="008F37AC" w:rsidRPr="0000316E">
        <w:t xml:space="preserve"> </w:t>
      </w:r>
      <w:r w:rsidR="008F37AC">
        <w:t>реал</w:t>
      </w:r>
      <w:r w:rsidR="008F37AC">
        <w:t>и</w:t>
      </w:r>
      <w:r w:rsidR="008F37AC">
        <w:t>зовываться</w:t>
      </w:r>
      <w:r w:rsidR="008F37AC" w:rsidRPr="0000316E">
        <w:t xml:space="preserve"> </w:t>
      </w:r>
      <w:r w:rsidR="008F37AC">
        <w:t>в</w:t>
      </w:r>
      <w:r w:rsidR="008F37AC" w:rsidRPr="0000316E">
        <w:t xml:space="preserve"> </w:t>
      </w:r>
      <w:r w:rsidR="008F37AC">
        <w:t>предстоящий</w:t>
      </w:r>
      <w:r w:rsidR="008F37AC" w:rsidRPr="0000316E">
        <w:t xml:space="preserve"> </w:t>
      </w:r>
      <w:r w:rsidR="008F37AC">
        <w:t>период</w:t>
      </w:r>
      <w:r w:rsidR="008F37AC" w:rsidRPr="0000316E">
        <w:t xml:space="preserve"> </w:t>
      </w:r>
      <w:r w:rsidR="008F37AC">
        <w:t>в</w:t>
      </w:r>
      <w:r w:rsidR="00632131">
        <w:t> </w:t>
      </w:r>
      <w:r w:rsidR="008F37AC">
        <w:t>рамках</w:t>
      </w:r>
      <w:r w:rsidR="008F37AC" w:rsidRPr="0000316E">
        <w:t xml:space="preserve"> </w:t>
      </w:r>
      <w:r w:rsidR="008F37AC">
        <w:t>планов</w:t>
      </w:r>
      <w:r w:rsidR="00632131">
        <w:t xml:space="preserve"> </w:t>
      </w:r>
      <w:r w:rsidR="008F37AC">
        <w:t>действий</w:t>
      </w:r>
      <w:r w:rsidR="008F37AC" w:rsidRPr="0000316E">
        <w:t xml:space="preserve"> </w:t>
      </w:r>
      <w:r w:rsidR="008F37AC">
        <w:t>и</w:t>
      </w:r>
      <w:r w:rsidR="00632131">
        <w:t> </w:t>
      </w:r>
      <w:r w:rsidR="008F37AC">
        <w:t>опер</w:t>
      </w:r>
      <w:r w:rsidR="008F37AC">
        <w:t>а</w:t>
      </w:r>
      <w:r w:rsidR="008F37AC">
        <w:t>тивных</w:t>
      </w:r>
      <w:r w:rsidR="008F37AC" w:rsidRPr="0000316E">
        <w:t xml:space="preserve"> </w:t>
      </w:r>
      <w:r w:rsidR="008F37AC">
        <w:t>планов</w:t>
      </w:r>
      <w:r w:rsidR="008F37AC" w:rsidRPr="0000316E">
        <w:t xml:space="preserve"> </w:t>
      </w:r>
      <w:r w:rsidR="008F37AC">
        <w:t>Десятилетия</w:t>
      </w:r>
      <w:r w:rsidR="008F37AC" w:rsidRPr="0000316E">
        <w:t xml:space="preserve"> </w:t>
      </w:r>
      <w:r w:rsidR="008F37AC">
        <w:t>социальной</w:t>
      </w:r>
      <w:r w:rsidR="008F37AC" w:rsidRPr="0000316E">
        <w:t xml:space="preserve"> </w:t>
      </w:r>
      <w:r w:rsidR="008F37AC">
        <w:t>интеграции</w:t>
      </w:r>
      <w:r w:rsidR="008F37AC" w:rsidRPr="0000316E">
        <w:t xml:space="preserve"> </w:t>
      </w:r>
      <w:r w:rsidR="008F37AC">
        <w:t>рома</w:t>
      </w:r>
      <w:r w:rsidR="00632131">
        <w:t xml:space="preserve"> 2005−</w:t>
      </w:r>
      <w:r w:rsidR="008F37AC" w:rsidRPr="0000316E">
        <w:t xml:space="preserve">2015 </w:t>
      </w:r>
      <w:r w:rsidR="008F37AC">
        <w:t>годов, а</w:t>
      </w:r>
      <w:r w:rsidR="008F37AC" w:rsidRPr="0000316E">
        <w:t xml:space="preserve"> </w:t>
      </w:r>
      <w:r w:rsidR="008F37AC">
        <w:t>Стратегия</w:t>
      </w:r>
      <w:r w:rsidR="008F37AC" w:rsidRPr="0000316E">
        <w:t xml:space="preserve"> </w:t>
      </w:r>
      <w:r w:rsidR="008F37AC" w:rsidRPr="0031249C">
        <w:t xml:space="preserve"> </w:t>
      </w:r>
      <w:r w:rsidR="008F37AC">
        <w:t>в интер</w:t>
      </w:r>
      <w:r w:rsidR="00632131">
        <w:t>есах рома в Республике Македония</w:t>
      </w:r>
      <w:r w:rsidR="008F37AC" w:rsidRPr="0031249C">
        <w:t xml:space="preserve"> </w:t>
      </w:r>
      <w:r w:rsidR="008F37AC">
        <w:t>будет регулярно пересматриваться с учетом потребностей и приоритетов этой адресной группы</w:t>
      </w:r>
      <w:r w:rsidR="008F37AC" w:rsidRPr="0031249C">
        <w:t xml:space="preserve">. </w:t>
      </w:r>
    </w:p>
    <w:p w:rsidR="008F37AC" w:rsidRPr="0031249C" w:rsidRDefault="00CB1912" w:rsidP="008F37AC">
      <w:pPr>
        <w:pStyle w:val="SingleTxtGR"/>
      </w:pPr>
      <w:r>
        <w:t>168.</w:t>
      </w:r>
      <w:r>
        <w:tab/>
      </w:r>
      <w:r w:rsidR="008F37AC">
        <w:t>Согласно Национальной стратегии занятости на 2015 год приоритетами политики на рынке труда являются создание условий, стимулирующих участие, создание новых рабочих мест и расширение доступа к рынку труда</w:t>
      </w:r>
      <w:r w:rsidR="008F37AC" w:rsidRPr="0031249C">
        <w:t xml:space="preserve">. </w:t>
      </w:r>
    </w:p>
    <w:p w:rsidR="008F37AC" w:rsidRPr="0031249C" w:rsidRDefault="00CB1912" w:rsidP="008F37AC">
      <w:pPr>
        <w:pStyle w:val="SingleTxtGR"/>
      </w:pPr>
      <w:r>
        <w:t>169.</w:t>
      </w:r>
      <w:r>
        <w:tab/>
      </w:r>
      <w:r w:rsidR="008F37AC">
        <w:t>Реализованные</w:t>
      </w:r>
      <w:r w:rsidR="008F37AC" w:rsidRPr="00011ED9">
        <w:t xml:space="preserve"> </w:t>
      </w:r>
      <w:r w:rsidR="008F37AC">
        <w:t>к</w:t>
      </w:r>
      <w:r w:rsidR="008F37AC" w:rsidRPr="00011ED9">
        <w:t xml:space="preserve"> </w:t>
      </w:r>
      <w:r w:rsidR="008F37AC">
        <w:t>настоящему</w:t>
      </w:r>
      <w:r w:rsidR="008F37AC" w:rsidRPr="00011ED9">
        <w:t xml:space="preserve"> </w:t>
      </w:r>
      <w:r w:rsidR="008F37AC">
        <w:t>времени</w:t>
      </w:r>
      <w:r w:rsidR="008F37AC" w:rsidRPr="00011ED9">
        <w:t xml:space="preserve"> </w:t>
      </w:r>
      <w:r w:rsidR="008F37AC">
        <w:t>проекты</w:t>
      </w:r>
      <w:r w:rsidR="008F37AC" w:rsidRPr="00011ED9">
        <w:t xml:space="preserve"> </w:t>
      </w:r>
      <w:r w:rsidR="008F37AC">
        <w:t>по</w:t>
      </w:r>
      <w:r w:rsidR="008F37AC" w:rsidRPr="00011ED9">
        <w:t xml:space="preserve"> </w:t>
      </w:r>
      <w:r w:rsidR="008F37AC">
        <w:t>вопросам</w:t>
      </w:r>
      <w:r w:rsidR="008F37AC" w:rsidRPr="00011ED9">
        <w:t xml:space="preserve"> </w:t>
      </w:r>
      <w:r w:rsidR="008F37AC">
        <w:t>равных</w:t>
      </w:r>
      <w:r w:rsidR="008F37AC" w:rsidRPr="00011ED9">
        <w:t xml:space="preserve"> </w:t>
      </w:r>
      <w:r w:rsidR="008F37AC">
        <w:t>во</w:t>
      </w:r>
      <w:r w:rsidR="008F37AC">
        <w:t>з</w:t>
      </w:r>
      <w:r w:rsidR="008F37AC">
        <w:t>можностей</w:t>
      </w:r>
      <w:r w:rsidR="008F37AC" w:rsidRPr="00011ED9">
        <w:t xml:space="preserve">, </w:t>
      </w:r>
      <w:r w:rsidR="008F37AC">
        <w:t>недискриминации</w:t>
      </w:r>
      <w:r w:rsidR="008F37AC" w:rsidRPr="00011ED9">
        <w:t xml:space="preserve"> </w:t>
      </w:r>
      <w:r w:rsidR="008F37AC">
        <w:t>и</w:t>
      </w:r>
      <w:r w:rsidR="008F37AC" w:rsidRPr="00011ED9">
        <w:t xml:space="preserve"> </w:t>
      </w:r>
      <w:r w:rsidR="008F37AC">
        <w:t>прав</w:t>
      </w:r>
      <w:r w:rsidR="008F37AC" w:rsidRPr="00011ED9">
        <w:t xml:space="preserve"> </w:t>
      </w:r>
      <w:r w:rsidR="008F37AC">
        <w:t>человека</w:t>
      </w:r>
      <w:r w:rsidR="008F37AC" w:rsidRPr="00011ED9">
        <w:t xml:space="preserve"> </w:t>
      </w:r>
      <w:r w:rsidR="008F37AC">
        <w:t>и</w:t>
      </w:r>
      <w:r w:rsidR="008F37AC" w:rsidRPr="00011ED9">
        <w:t xml:space="preserve"> </w:t>
      </w:r>
      <w:r w:rsidR="008F37AC">
        <w:t>такие</w:t>
      </w:r>
      <w:r w:rsidR="008F37AC" w:rsidRPr="00011ED9">
        <w:t xml:space="preserve"> </w:t>
      </w:r>
      <w:r w:rsidR="008F37AC">
        <w:t>текущие</w:t>
      </w:r>
      <w:r w:rsidR="008F37AC" w:rsidRPr="00011ED9">
        <w:t xml:space="preserve"> </w:t>
      </w:r>
      <w:r w:rsidR="008F37AC">
        <w:t>проекты</w:t>
      </w:r>
      <w:r w:rsidR="008F37AC" w:rsidRPr="00011ED9">
        <w:t xml:space="preserve">, </w:t>
      </w:r>
      <w:r w:rsidR="008F37AC">
        <w:t>как</w:t>
      </w:r>
      <w:r w:rsidR="008F37AC" w:rsidRPr="00011ED9">
        <w:t xml:space="preserve"> </w:t>
      </w:r>
      <w:r w:rsidR="008F37AC">
        <w:t>программа</w:t>
      </w:r>
      <w:r w:rsidR="008F37AC" w:rsidRPr="00011ED9">
        <w:t xml:space="preserve"> </w:t>
      </w:r>
      <w:r w:rsidR="008F37AC">
        <w:t>прямых</w:t>
      </w:r>
      <w:r w:rsidR="008F37AC" w:rsidRPr="00011ED9">
        <w:t xml:space="preserve"> </w:t>
      </w:r>
      <w:r w:rsidR="008F37AC">
        <w:t>грантов</w:t>
      </w:r>
      <w:r w:rsidR="008F37AC" w:rsidRPr="00011ED9">
        <w:t xml:space="preserve"> </w:t>
      </w:r>
      <w:r w:rsidR="00D85A0A">
        <w:t>"</w:t>
      </w:r>
      <w:r w:rsidR="008F37AC">
        <w:t>Помощь</w:t>
      </w:r>
      <w:r w:rsidR="008F37AC" w:rsidRPr="00011ED9">
        <w:t xml:space="preserve"> </w:t>
      </w:r>
      <w:r w:rsidR="008F37AC">
        <w:t>трудоустройству</w:t>
      </w:r>
      <w:r w:rsidR="008F37AC" w:rsidRPr="00011ED9">
        <w:t xml:space="preserve"> </w:t>
      </w:r>
      <w:r w:rsidR="008F37AC">
        <w:t>молодежи</w:t>
      </w:r>
      <w:r w:rsidR="008F37AC" w:rsidRPr="00011ED9">
        <w:t xml:space="preserve"> </w:t>
      </w:r>
      <w:r w:rsidR="008F37AC">
        <w:t>и</w:t>
      </w:r>
      <w:r w:rsidR="008F37AC" w:rsidRPr="00011ED9">
        <w:t xml:space="preserve"> </w:t>
      </w:r>
      <w:r w:rsidR="008F37AC">
        <w:t>длительно</w:t>
      </w:r>
      <w:r w:rsidR="008F37AC" w:rsidRPr="00011ED9">
        <w:t xml:space="preserve"> </w:t>
      </w:r>
      <w:r w:rsidR="008F37AC">
        <w:t>безработных</w:t>
      </w:r>
      <w:r w:rsidR="008F37AC" w:rsidRPr="00011ED9">
        <w:t xml:space="preserve"> </w:t>
      </w:r>
      <w:r w:rsidR="008F37AC">
        <w:t>и</w:t>
      </w:r>
      <w:r w:rsidR="008F37AC" w:rsidRPr="00011ED9">
        <w:t xml:space="preserve"> </w:t>
      </w:r>
      <w:r w:rsidR="008F37AC">
        <w:t>женщин</w:t>
      </w:r>
      <w:r w:rsidR="00265BB2">
        <w:t>"</w:t>
      </w:r>
      <w:r w:rsidR="008F37AC" w:rsidRPr="00011ED9">
        <w:t xml:space="preserve"> </w:t>
      </w:r>
      <w:r w:rsidR="008F37AC">
        <w:t>и</w:t>
      </w:r>
      <w:r w:rsidR="008F37AC" w:rsidRPr="00011ED9">
        <w:t xml:space="preserve"> </w:t>
      </w:r>
      <w:r w:rsidR="008F37AC">
        <w:t>планируемая</w:t>
      </w:r>
      <w:r w:rsidR="008F37AC" w:rsidRPr="00011ED9">
        <w:t xml:space="preserve"> </w:t>
      </w:r>
      <w:r w:rsidR="008F37AC">
        <w:t>программа</w:t>
      </w:r>
      <w:r w:rsidR="008F37AC" w:rsidRPr="00011ED9">
        <w:t xml:space="preserve"> </w:t>
      </w:r>
      <w:r w:rsidR="008F37AC">
        <w:t>грантов</w:t>
      </w:r>
      <w:r w:rsidR="008F37AC" w:rsidRPr="00011ED9">
        <w:t xml:space="preserve"> </w:t>
      </w:r>
      <w:r w:rsidR="00D85A0A">
        <w:t>"</w:t>
      </w:r>
      <w:r w:rsidR="008F37AC">
        <w:t>Интеграция</w:t>
      </w:r>
      <w:r w:rsidR="008F37AC" w:rsidRPr="00011ED9">
        <w:t xml:space="preserve"> </w:t>
      </w:r>
      <w:r w:rsidR="008F37AC">
        <w:t>же</w:t>
      </w:r>
      <w:r w:rsidR="008F37AC">
        <w:t>н</w:t>
      </w:r>
      <w:r w:rsidR="008F37AC">
        <w:t>щин</w:t>
      </w:r>
      <w:r w:rsidR="008F37AC" w:rsidRPr="00011ED9">
        <w:t xml:space="preserve">, </w:t>
      </w:r>
      <w:r w:rsidR="008F37AC">
        <w:t>принадлежащих</w:t>
      </w:r>
      <w:r w:rsidR="008F37AC" w:rsidRPr="00011ED9">
        <w:t xml:space="preserve"> </w:t>
      </w:r>
      <w:r w:rsidR="008F37AC">
        <w:t>к</w:t>
      </w:r>
      <w:r w:rsidR="008F37AC" w:rsidRPr="00011ED9">
        <w:t xml:space="preserve"> </w:t>
      </w:r>
      <w:r w:rsidR="008F37AC">
        <w:t>этническим</w:t>
      </w:r>
      <w:r w:rsidR="008F37AC" w:rsidRPr="00011ED9">
        <w:t xml:space="preserve"> </w:t>
      </w:r>
      <w:r w:rsidR="008F37AC">
        <w:t>общинам</w:t>
      </w:r>
      <w:r w:rsidR="00EE235C">
        <w:t>,</w:t>
      </w:r>
      <w:r w:rsidR="008F37AC" w:rsidRPr="00011ED9">
        <w:t xml:space="preserve"> </w:t>
      </w:r>
      <w:r w:rsidR="008F37AC">
        <w:t>в</w:t>
      </w:r>
      <w:r w:rsidR="008F37AC" w:rsidRPr="00011ED9">
        <w:t xml:space="preserve"> </w:t>
      </w:r>
      <w:r w:rsidR="008F37AC">
        <w:t>рынок</w:t>
      </w:r>
      <w:r w:rsidR="008F37AC" w:rsidRPr="00011ED9">
        <w:t xml:space="preserve"> </w:t>
      </w:r>
      <w:r w:rsidR="008F37AC">
        <w:t>труда</w:t>
      </w:r>
      <w:r w:rsidR="00265BB2">
        <w:t>"</w:t>
      </w:r>
      <w:r w:rsidR="005E6A21">
        <w:t>,</w:t>
      </w:r>
      <w:r w:rsidR="008F37AC" w:rsidRPr="00011ED9">
        <w:t xml:space="preserve"> </w:t>
      </w:r>
      <w:r w:rsidR="008F37AC">
        <w:t>содействуют</w:t>
      </w:r>
      <w:r w:rsidR="008F37AC" w:rsidRPr="00011ED9">
        <w:t xml:space="preserve"> </w:t>
      </w:r>
      <w:r w:rsidR="008F37AC">
        <w:t>у</w:t>
      </w:r>
      <w:r w:rsidR="008F37AC">
        <w:t>к</w:t>
      </w:r>
      <w:r w:rsidR="008F37AC">
        <w:t>реплению</w:t>
      </w:r>
      <w:r w:rsidR="008F37AC" w:rsidRPr="00011ED9">
        <w:t xml:space="preserve"> </w:t>
      </w:r>
      <w:r w:rsidR="008F37AC">
        <w:t>институциональных</w:t>
      </w:r>
      <w:r w:rsidR="008F37AC" w:rsidRPr="00011ED9">
        <w:t xml:space="preserve"> </w:t>
      </w:r>
      <w:r w:rsidR="008F37AC">
        <w:t>возможностей и потенциала занятости и созд</w:t>
      </w:r>
      <w:r w:rsidR="008F37AC">
        <w:t>а</w:t>
      </w:r>
      <w:r w:rsidR="008F37AC">
        <w:t>нию открытого рынка труда, чтобы лучше подготовить страну к достижению целей Европейской стратегии занятости и социальной интеграции</w:t>
      </w:r>
      <w:r w:rsidR="008F37AC" w:rsidRPr="0031249C">
        <w:t xml:space="preserve">. </w:t>
      </w:r>
    </w:p>
    <w:p w:rsidR="008F37AC" w:rsidRPr="0031249C" w:rsidRDefault="001F12C4" w:rsidP="008F37AC">
      <w:pPr>
        <w:pStyle w:val="SingleTxtGR"/>
      </w:pPr>
      <w:r>
        <w:br w:type="page"/>
      </w:r>
      <w:r w:rsidR="00CB1912">
        <w:t>170.</w:t>
      </w:r>
      <w:r w:rsidR="00CB1912">
        <w:tab/>
      </w:r>
      <w:r w:rsidR="008F37AC">
        <w:t>Проект</w:t>
      </w:r>
      <w:r w:rsidR="008F37AC" w:rsidRPr="008748C9">
        <w:t xml:space="preserve"> </w:t>
      </w:r>
      <w:r w:rsidR="00D85A0A">
        <w:t>"</w:t>
      </w:r>
      <w:r w:rsidR="008F37AC">
        <w:t>Укрепление</w:t>
      </w:r>
      <w:r w:rsidR="008F37AC" w:rsidRPr="008748C9">
        <w:t xml:space="preserve"> </w:t>
      </w:r>
      <w:r w:rsidR="008F37AC">
        <w:t>потенциала</w:t>
      </w:r>
      <w:r w:rsidR="008F37AC" w:rsidRPr="008748C9">
        <w:t xml:space="preserve"> </w:t>
      </w:r>
      <w:r w:rsidR="008F37AC">
        <w:t>интеграции</w:t>
      </w:r>
      <w:r w:rsidR="008F37AC" w:rsidRPr="008748C9">
        <w:t xml:space="preserve"> </w:t>
      </w:r>
      <w:r w:rsidR="008F37AC">
        <w:t>обездоленных</w:t>
      </w:r>
      <w:r w:rsidR="008F37AC" w:rsidRPr="008748C9">
        <w:t xml:space="preserve"> </w:t>
      </w:r>
      <w:r w:rsidR="008F37AC">
        <w:t>женщин</w:t>
      </w:r>
      <w:r w:rsidR="008F37AC" w:rsidRPr="008748C9">
        <w:t xml:space="preserve"> </w:t>
      </w:r>
      <w:r w:rsidR="008F37AC">
        <w:t>в</w:t>
      </w:r>
      <w:r w:rsidR="008F37AC" w:rsidRPr="008748C9">
        <w:t xml:space="preserve"> </w:t>
      </w:r>
      <w:r w:rsidR="008F37AC">
        <w:t>рынок</w:t>
      </w:r>
      <w:r w:rsidR="008F37AC" w:rsidRPr="008748C9">
        <w:t xml:space="preserve"> </w:t>
      </w:r>
      <w:r w:rsidR="008F37AC">
        <w:t>труда</w:t>
      </w:r>
      <w:r w:rsidR="008F37AC" w:rsidRPr="008748C9">
        <w:t xml:space="preserve"> </w:t>
      </w:r>
      <w:r w:rsidR="008F37AC">
        <w:t>с</w:t>
      </w:r>
      <w:r w:rsidR="008F37AC" w:rsidRPr="008748C9">
        <w:t xml:space="preserve"> </w:t>
      </w:r>
      <w:r w:rsidR="008F37AC">
        <w:t>особым</w:t>
      </w:r>
      <w:r w:rsidR="008F37AC" w:rsidRPr="008748C9">
        <w:t xml:space="preserve"> </w:t>
      </w:r>
      <w:r w:rsidR="008F37AC">
        <w:t>упором</w:t>
      </w:r>
      <w:r w:rsidR="008F37AC" w:rsidRPr="008748C9">
        <w:t xml:space="preserve"> </w:t>
      </w:r>
      <w:r w:rsidR="008F37AC">
        <w:t>на</w:t>
      </w:r>
      <w:r w:rsidR="008F37AC" w:rsidRPr="008748C9">
        <w:t xml:space="preserve"> </w:t>
      </w:r>
      <w:r w:rsidR="008F37AC">
        <w:t>женщин</w:t>
      </w:r>
      <w:r w:rsidR="008F37AC" w:rsidRPr="008748C9">
        <w:t xml:space="preserve">, </w:t>
      </w:r>
      <w:r w:rsidR="008F37AC">
        <w:t>принадлежащим</w:t>
      </w:r>
      <w:r w:rsidR="008F37AC" w:rsidRPr="008748C9">
        <w:t xml:space="preserve"> </w:t>
      </w:r>
      <w:r w:rsidR="008F37AC">
        <w:t>к</w:t>
      </w:r>
      <w:r w:rsidR="008F37AC" w:rsidRPr="008748C9">
        <w:t xml:space="preserve"> </w:t>
      </w:r>
      <w:r w:rsidR="008F37AC">
        <w:t>этническим</w:t>
      </w:r>
      <w:r w:rsidR="008F37AC" w:rsidRPr="008748C9">
        <w:t xml:space="preserve"> </w:t>
      </w:r>
      <w:r w:rsidR="008F37AC">
        <w:t>о</w:t>
      </w:r>
      <w:r w:rsidR="008F37AC">
        <w:t>б</w:t>
      </w:r>
      <w:r w:rsidR="008F37AC">
        <w:t>щинам</w:t>
      </w:r>
      <w:r w:rsidR="005E6A21">
        <w:t xml:space="preserve"> 2012–</w:t>
      </w:r>
      <w:r w:rsidR="008F37AC" w:rsidRPr="008748C9">
        <w:t xml:space="preserve">2013 </w:t>
      </w:r>
      <w:r w:rsidR="008F37AC">
        <w:t>годы</w:t>
      </w:r>
      <w:r w:rsidR="00265BB2">
        <w:t>"</w:t>
      </w:r>
      <w:r w:rsidR="008F37AC" w:rsidRPr="008748C9">
        <w:t xml:space="preserve"> </w:t>
      </w:r>
      <w:r w:rsidR="008F37AC">
        <w:t>призван</w:t>
      </w:r>
      <w:r w:rsidR="005409F6">
        <w:t xml:space="preserve"> </w:t>
      </w:r>
      <w:r w:rsidR="008F37AC">
        <w:t>расширить</w:t>
      </w:r>
      <w:r w:rsidR="008F37AC" w:rsidRPr="008748C9">
        <w:t xml:space="preserve"> </w:t>
      </w:r>
      <w:r w:rsidR="008F37AC">
        <w:t>национальные</w:t>
      </w:r>
      <w:r w:rsidR="008F37AC" w:rsidRPr="008748C9">
        <w:t xml:space="preserve"> </w:t>
      </w:r>
      <w:r w:rsidR="008F37AC">
        <w:t>возможности</w:t>
      </w:r>
      <w:r w:rsidR="008F37AC" w:rsidRPr="0031249C">
        <w:t xml:space="preserve"> </w:t>
      </w:r>
      <w:r w:rsidR="008F37AC" w:rsidRPr="008748C9">
        <w:t xml:space="preserve"> </w:t>
      </w:r>
      <w:r w:rsidR="008F37AC">
        <w:t>ре</w:t>
      </w:r>
      <w:r w:rsidR="008F37AC">
        <w:t>а</w:t>
      </w:r>
      <w:r w:rsidR="008F37AC">
        <w:t>лизации</w:t>
      </w:r>
      <w:r w:rsidR="008F37AC" w:rsidRPr="008748C9">
        <w:t xml:space="preserve"> </w:t>
      </w:r>
      <w:r w:rsidR="008F37AC">
        <w:t>и поддержки занятости в целях формулирования политики соц</w:t>
      </w:r>
      <w:r w:rsidR="008F37AC">
        <w:t>и</w:t>
      </w:r>
      <w:r w:rsidR="008F37AC">
        <w:t>альной интеграции для формирования эффективного партнерства между соответс</w:t>
      </w:r>
      <w:r w:rsidR="008F37AC">
        <w:t>т</w:t>
      </w:r>
      <w:r w:rsidR="008F37AC">
        <w:t>вующими учреждениями и организациями в нашем обществе в области инт</w:t>
      </w:r>
      <w:r w:rsidR="008F37AC">
        <w:t>е</w:t>
      </w:r>
      <w:r w:rsidR="005409F6">
        <w:t>грации женщин в рынок труда с </w:t>
      </w:r>
      <w:r w:rsidR="008F37AC">
        <w:t>особым упором на женщин из числа ра</w:t>
      </w:r>
      <w:r w:rsidR="008F37AC">
        <w:t>з</w:t>
      </w:r>
      <w:r w:rsidR="008F37AC">
        <w:t>личных этнических общин</w:t>
      </w:r>
      <w:r w:rsidR="008F37AC" w:rsidRPr="0031249C">
        <w:t>.</w:t>
      </w:r>
      <w:r w:rsidR="008F37AC">
        <w:t xml:space="preserve"> Деятельность</w:t>
      </w:r>
      <w:r w:rsidR="008F37AC" w:rsidRPr="00602C9A">
        <w:t xml:space="preserve">, </w:t>
      </w:r>
      <w:r w:rsidR="008F37AC">
        <w:t>планируемая</w:t>
      </w:r>
      <w:r w:rsidR="008F37AC" w:rsidRPr="00602C9A">
        <w:t xml:space="preserve"> </w:t>
      </w:r>
      <w:r w:rsidR="008F37AC">
        <w:t>в</w:t>
      </w:r>
      <w:r w:rsidR="008F37AC" w:rsidRPr="00602C9A">
        <w:t xml:space="preserve"> </w:t>
      </w:r>
      <w:r w:rsidR="008F37AC">
        <w:t>рамках</w:t>
      </w:r>
      <w:r w:rsidR="008F37AC" w:rsidRPr="00602C9A">
        <w:t xml:space="preserve"> </w:t>
      </w:r>
      <w:r w:rsidR="008F37AC">
        <w:t>этого</w:t>
      </w:r>
      <w:r w:rsidR="008F37AC" w:rsidRPr="00602C9A">
        <w:t xml:space="preserve"> </w:t>
      </w:r>
      <w:r w:rsidR="008F37AC">
        <w:t>проекта</w:t>
      </w:r>
      <w:r w:rsidR="008F37AC" w:rsidRPr="00602C9A">
        <w:t xml:space="preserve">, </w:t>
      </w:r>
      <w:r w:rsidR="008F37AC">
        <w:t>нацел</w:t>
      </w:r>
      <w:r w:rsidR="008F37AC">
        <w:t>е</w:t>
      </w:r>
      <w:r w:rsidR="008F37AC">
        <w:t>на</w:t>
      </w:r>
      <w:r w:rsidR="008F37AC" w:rsidRPr="00602C9A">
        <w:t xml:space="preserve"> </w:t>
      </w:r>
      <w:r w:rsidR="008F37AC">
        <w:t>на</w:t>
      </w:r>
      <w:r w:rsidR="008F37AC" w:rsidRPr="00602C9A">
        <w:t xml:space="preserve"> </w:t>
      </w:r>
      <w:r w:rsidR="008F37AC">
        <w:t>улучшение</w:t>
      </w:r>
      <w:r w:rsidR="008F37AC" w:rsidRPr="00602C9A">
        <w:t xml:space="preserve"> </w:t>
      </w:r>
      <w:r w:rsidR="008F37AC">
        <w:t>текущего</w:t>
      </w:r>
      <w:r w:rsidR="008F37AC" w:rsidRPr="00602C9A">
        <w:t xml:space="preserve"> </w:t>
      </w:r>
      <w:r w:rsidR="008F37AC">
        <w:t>положения</w:t>
      </w:r>
      <w:r w:rsidR="008F37AC" w:rsidRPr="00602C9A">
        <w:t xml:space="preserve"> </w:t>
      </w:r>
      <w:r w:rsidR="008F37AC">
        <w:t>обездоленных</w:t>
      </w:r>
      <w:r w:rsidR="008F37AC" w:rsidRPr="00602C9A">
        <w:t xml:space="preserve"> </w:t>
      </w:r>
      <w:r w:rsidR="008F37AC">
        <w:t>женщин</w:t>
      </w:r>
      <w:r w:rsidR="008F37AC" w:rsidRPr="00602C9A">
        <w:t xml:space="preserve"> </w:t>
      </w:r>
      <w:r w:rsidR="008F37AC">
        <w:t>на</w:t>
      </w:r>
      <w:r w:rsidR="008F37AC" w:rsidRPr="00602C9A">
        <w:t xml:space="preserve"> </w:t>
      </w:r>
      <w:r w:rsidR="008F37AC">
        <w:t>рынке</w:t>
      </w:r>
      <w:r w:rsidR="008F37AC" w:rsidRPr="00602C9A">
        <w:t xml:space="preserve"> </w:t>
      </w:r>
      <w:r w:rsidR="008F37AC">
        <w:t>труда</w:t>
      </w:r>
      <w:r w:rsidR="008F37AC" w:rsidRPr="00602C9A">
        <w:t xml:space="preserve"> </w:t>
      </w:r>
      <w:r w:rsidR="008F37AC">
        <w:t>на</w:t>
      </w:r>
      <w:r w:rsidR="008F37AC" w:rsidRPr="00602C9A">
        <w:t xml:space="preserve"> </w:t>
      </w:r>
      <w:r w:rsidR="008F37AC">
        <w:t>основе</w:t>
      </w:r>
      <w:r w:rsidR="008F37AC" w:rsidRPr="00602C9A">
        <w:t xml:space="preserve"> </w:t>
      </w:r>
      <w:r w:rsidR="008F37AC">
        <w:t>аналитического</w:t>
      </w:r>
      <w:r w:rsidR="008F37AC" w:rsidRPr="00602C9A">
        <w:t xml:space="preserve"> </w:t>
      </w:r>
      <w:r w:rsidR="008F37AC">
        <w:t>подхода</w:t>
      </w:r>
      <w:r w:rsidR="008F37AC" w:rsidRPr="00602C9A">
        <w:t xml:space="preserve">, </w:t>
      </w:r>
      <w:r w:rsidR="008F37AC">
        <w:t>углубления</w:t>
      </w:r>
      <w:r w:rsidR="008F37AC" w:rsidRPr="00602C9A">
        <w:t xml:space="preserve"> </w:t>
      </w:r>
      <w:r w:rsidR="008F37AC">
        <w:t>навыков</w:t>
      </w:r>
      <w:r w:rsidR="008F37AC" w:rsidRPr="00602C9A">
        <w:t xml:space="preserve">, </w:t>
      </w:r>
      <w:r w:rsidR="008F37AC">
        <w:t>компетенций</w:t>
      </w:r>
      <w:r w:rsidR="008F37AC" w:rsidRPr="00602C9A">
        <w:t xml:space="preserve"> </w:t>
      </w:r>
      <w:r w:rsidR="008F37AC">
        <w:t>и</w:t>
      </w:r>
      <w:r w:rsidR="008F37AC" w:rsidRPr="00602C9A">
        <w:t xml:space="preserve"> </w:t>
      </w:r>
      <w:r w:rsidR="008F37AC">
        <w:t>знаний</w:t>
      </w:r>
      <w:r w:rsidR="008F37AC" w:rsidRPr="00602C9A">
        <w:t xml:space="preserve"> </w:t>
      </w:r>
      <w:r w:rsidR="008F37AC">
        <w:t>с</w:t>
      </w:r>
      <w:r w:rsidR="008F37AC">
        <w:t>о</w:t>
      </w:r>
      <w:r w:rsidR="008F37AC">
        <w:t>трудников</w:t>
      </w:r>
      <w:r w:rsidR="008F37AC" w:rsidRPr="00602C9A">
        <w:t xml:space="preserve"> </w:t>
      </w:r>
      <w:r w:rsidR="008F37AC">
        <w:t>Министерства</w:t>
      </w:r>
      <w:r w:rsidR="008F37AC" w:rsidRPr="00602C9A">
        <w:t xml:space="preserve"> </w:t>
      </w:r>
      <w:r w:rsidR="008F37AC">
        <w:t>труда</w:t>
      </w:r>
      <w:r w:rsidR="008F37AC" w:rsidRPr="00602C9A">
        <w:t xml:space="preserve"> </w:t>
      </w:r>
      <w:r w:rsidR="008F37AC">
        <w:t>и</w:t>
      </w:r>
      <w:r w:rsidR="008F37AC" w:rsidRPr="00602C9A">
        <w:t xml:space="preserve"> </w:t>
      </w:r>
      <w:r w:rsidR="008F37AC">
        <w:t>социальной</w:t>
      </w:r>
      <w:r w:rsidR="008F37AC" w:rsidRPr="00602C9A">
        <w:t xml:space="preserve"> </w:t>
      </w:r>
      <w:r w:rsidR="008F37AC">
        <w:t>политики</w:t>
      </w:r>
      <w:r w:rsidR="008F37AC" w:rsidRPr="00602C9A">
        <w:t xml:space="preserve">, </w:t>
      </w:r>
      <w:r w:rsidR="008F37AC">
        <w:t>Агентства</w:t>
      </w:r>
      <w:r w:rsidR="008F37AC" w:rsidRPr="00602C9A">
        <w:t xml:space="preserve"> </w:t>
      </w:r>
      <w:r w:rsidR="008F37AC">
        <w:t>з</w:t>
      </w:r>
      <w:r w:rsidR="008F37AC">
        <w:t>а</w:t>
      </w:r>
      <w:r w:rsidR="008F37AC">
        <w:t>нятости</w:t>
      </w:r>
      <w:r w:rsidR="008F37AC" w:rsidRPr="00602C9A">
        <w:t xml:space="preserve"> </w:t>
      </w:r>
      <w:r w:rsidR="008F37AC">
        <w:t>и</w:t>
      </w:r>
      <w:r w:rsidR="008F37AC" w:rsidRPr="00602C9A">
        <w:t xml:space="preserve"> </w:t>
      </w:r>
      <w:r w:rsidR="008F37AC">
        <w:t>других</w:t>
      </w:r>
      <w:r w:rsidR="008F37AC" w:rsidRPr="00602C9A">
        <w:t xml:space="preserve"> </w:t>
      </w:r>
      <w:r w:rsidR="008F37AC">
        <w:t>учрежден</w:t>
      </w:r>
      <w:r w:rsidR="005E6A21">
        <w:t xml:space="preserve">ий и организаций, занимающихся </w:t>
      </w:r>
      <w:r w:rsidR="008F37AC">
        <w:t>социальной з</w:t>
      </w:r>
      <w:r w:rsidR="008F37AC">
        <w:t>а</w:t>
      </w:r>
      <w:r w:rsidR="008F37AC">
        <w:t>щитой и имеющих право оказывать поддержку и услуги по интеграции обездоленных женщин в рынок труда, содействуя активизации межведомственного сотрудн</w:t>
      </w:r>
      <w:r w:rsidR="008F37AC">
        <w:t>и</w:t>
      </w:r>
      <w:r w:rsidR="008F37AC">
        <w:t>чества, распространяя и поощряя достигнутые результаты наилучшей практики интеграции женщин, принадлежащих к различным этническим группам, на н</w:t>
      </w:r>
      <w:r w:rsidR="008F37AC">
        <w:t>а</w:t>
      </w:r>
      <w:r w:rsidR="008F37AC">
        <w:t>циональном уровне</w:t>
      </w:r>
      <w:r w:rsidR="008F37AC" w:rsidRPr="0031249C">
        <w:t>.</w:t>
      </w:r>
      <w:r w:rsidR="008F37AC">
        <w:t xml:space="preserve"> Этот</w:t>
      </w:r>
      <w:r w:rsidR="008F37AC" w:rsidRPr="00390DD0">
        <w:t xml:space="preserve"> </w:t>
      </w:r>
      <w:r w:rsidR="008F37AC">
        <w:t>проект</w:t>
      </w:r>
      <w:r w:rsidR="008F37AC" w:rsidRPr="00390DD0">
        <w:t xml:space="preserve"> </w:t>
      </w:r>
      <w:r w:rsidR="008F37AC">
        <w:t>и</w:t>
      </w:r>
      <w:r w:rsidR="008F37AC" w:rsidRPr="00390DD0">
        <w:t xml:space="preserve"> </w:t>
      </w:r>
      <w:r w:rsidR="008F37AC">
        <w:t>соответствующие</w:t>
      </w:r>
      <w:r w:rsidR="008F37AC" w:rsidRPr="00390DD0">
        <w:t xml:space="preserve"> </w:t>
      </w:r>
      <w:r w:rsidR="008F37AC">
        <w:t>учебные</w:t>
      </w:r>
      <w:r w:rsidR="008F37AC" w:rsidRPr="00390DD0">
        <w:t xml:space="preserve"> </w:t>
      </w:r>
      <w:r w:rsidR="008F37AC">
        <w:t>программ</w:t>
      </w:r>
      <w:r w:rsidR="005E6A21">
        <w:t>ы</w:t>
      </w:r>
      <w:r w:rsidR="008F37AC" w:rsidRPr="00390DD0">
        <w:t xml:space="preserve">, </w:t>
      </w:r>
      <w:r w:rsidR="008F37AC">
        <w:t>м</w:t>
      </w:r>
      <w:r w:rsidR="008F37AC">
        <w:t>е</w:t>
      </w:r>
      <w:r w:rsidR="008F37AC">
        <w:t>тодологии</w:t>
      </w:r>
      <w:r w:rsidR="008F37AC" w:rsidRPr="00390DD0">
        <w:t xml:space="preserve"> </w:t>
      </w:r>
      <w:r w:rsidR="008F37AC">
        <w:t>и</w:t>
      </w:r>
      <w:r w:rsidR="008F37AC" w:rsidRPr="00390DD0">
        <w:t xml:space="preserve"> </w:t>
      </w:r>
      <w:r w:rsidR="008F37AC">
        <w:t>партнерский</w:t>
      </w:r>
      <w:r w:rsidR="008F37AC" w:rsidRPr="00390DD0">
        <w:t xml:space="preserve"> </w:t>
      </w:r>
      <w:r w:rsidR="008F37AC">
        <w:t>подход</w:t>
      </w:r>
      <w:r w:rsidR="008F37AC" w:rsidRPr="00390DD0">
        <w:t xml:space="preserve"> </w:t>
      </w:r>
      <w:r w:rsidR="008F37AC">
        <w:t>к</w:t>
      </w:r>
      <w:r w:rsidR="008F37AC" w:rsidRPr="00390DD0">
        <w:t xml:space="preserve"> </w:t>
      </w:r>
      <w:r w:rsidR="008F37AC">
        <w:t>сотрудничеству</w:t>
      </w:r>
      <w:r w:rsidR="008F37AC" w:rsidRPr="00390DD0">
        <w:t xml:space="preserve"> </w:t>
      </w:r>
      <w:r w:rsidR="008F37AC">
        <w:t>позволят</w:t>
      </w:r>
      <w:r w:rsidR="008F37AC" w:rsidRPr="00390DD0">
        <w:t xml:space="preserve"> </w:t>
      </w:r>
      <w:r w:rsidR="008F37AC">
        <w:t>обеспечить</w:t>
      </w:r>
      <w:r w:rsidR="008F37AC" w:rsidRPr="00390DD0">
        <w:t xml:space="preserve"> </w:t>
      </w:r>
      <w:r w:rsidR="008F37AC">
        <w:t>посл</w:t>
      </w:r>
      <w:r w:rsidR="008F37AC">
        <w:t>е</w:t>
      </w:r>
      <w:r w:rsidR="008F37AC">
        <w:t>довательную</w:t>
      </w:r>
      <w:r w:rsidR="008F37AC" w:rsidRPr="00390DD0">
        <w:t xml:space="preserve"> </w:t>
      </w:r>
      <w:r w:rsidR="008F37AC">
        <w:t>социальную</w:t>
      </w:r>
      <w:r w:rsidR="008F37AC" w:rsidRPr="00390DD0">
        <w:t xml:space="preserve"> </w:t>
      </w:r>
      <w:r w:rsidR="008F37AC">
        <w:t>интеграцию</w:t>
      </w:r>
      <w:r w:rsidR="008F37AC" w:rsidRPr="00390DD0">
        <w:t xml:space="preserve"> </w:t>
      </w:r>
      <w:r w:rsidR="008F37AC">
        <w:t>в</w:t>
      </w:r>
      <w:r w:rsidR="008F37AC" w:rsidRPr="00390DD0">
        <w:t xml:space="preserve"> </w:t>
      </w:r>
      <w:r w:rsidR="008F37AC">
        <w:t>рынок</w:t>
      </w:r>
      <w:r w:rsidR="008F37AC" w:rsidRPr="00390DD0">
        <w:t xml:space="preserve"> </w:t>
      </w:r>
      <w:r w:rsidR="008F37AC">
        <w:t>труда</w:t>
      </w:r>
      <w:r w:rsidR="008F37AC" w:rsidRPr="00390DD0">
        <w:t xml:space="preserve"> </w:t>
      </w:r>
      <w:r w:rsidR="008F37AC">
        <w:t>на</w:t>
      </w:r>
      <w:r w:rsidR="008F37AC" w:rsidRPr="00390DD0">
        <w:t xml:space="preserve"> </w:t>
      </w:r>
      <w:r w:rsidR="008F37AC">
        <w:t>основе</w:t>
      </w:r>
      <w:r w:rsidR="008F37AC" w:rsidRPr="00390DD0">
        <w:t xml:space="preserve"> </w:t>
      </w:r>
      <w:r w:rsidR="008F37AC">
        <w:t>опыта</w:t>
      </w:r>
      <w:r w:rsidR="008F37AC" w:rsidRPr="00390DD0">
        <w:t xml:space="preserve"> </w:t>
      </w:r>
      <w:r w:rsidR="008F37AC">
        <w:t>и</w:t>
      </w:r>
      <w:r w:rsidR="008F37AC" w:rsidRPr="00390DD0">
        <w:t xml:space="preserve"> </w:t>
      </w:r>
      <w:r w:rsidR="008F37AC">
        <w:t>на</w:t>
      </w:r>
      <w:r w:rsidR="008F37AC">
        <w:t>и</w:t>
      </w:r>
      <w:r w:rsidR="008F37AC">
        <w:t>лучшей</w:t>
      </w:r>
      <w:r w:rsidR="008F37AC" w:rsidRPr="00390DD0">
        <w:t xml:space="preserve"> </w:t>
      </w:r>
      <w:r w:rsidR="008F37AC">
        <w:t>практики</w:t>
      </w:r>
      <w:r w:rsidR="008F37AC" w:rsidRPr="00390DD0">
        <w:t xml:space="preserve"> </w:t>
      </w:r>
      <w:r w:rsidR="008F37AC">
        <w:t>Европейского</w:t>
      </w:r>
      <w:r w:rsidR="008F37AC" w:rsidRPr="00390DD0">
        <w:t xml:space="preserve"> </w:t>
      </w:r>
      <w:r w:rsidR="008F37AC">
        <w:t>союза</w:t>
      </w:r>
      <w:r w:rsidR="008F37AC" w:rsidRPr="00390DD0">
        <w:t xml:space="preserve"> </w:t>
      </w:r>
      <w:r w:rsidR="008F37AC">
        <w:t>в</w:t>
      </w:r>
      <w:r w:rsidR="008F37AC" w:rsidRPr="00390DD0">
        <w:t xml:space="preserve"> </w:t>
      </w:r>
      <w:r w:rsidR="008F37AC">
        <w:t>деле</w:t>
      </w:r>
      <w:r w:rsidR="008F37AC" w:rsidRPr="00390DD0">
        <w:t xml:space="preserve"> </w:t>
      </w:r>
      <w:r w:rsidR="008F37AC">
        <w:t>развития</w:t>
      </w:r>
      <w:r w:rsidR="008F37AC" w:rsidRPr="00390DD0">
        <w:t xml:space="preserve"> </w:t>
      </w:r>
      <w:r w:rsidR="008F37AC">
        <w:t>рынка</w:t>
      </w:r>
      <w:r w:rsidR="008F37AC" w:rsidRPr="00390DD0">
        <w:t xml:space="preserve"> </w:t>
      </w:r>
      <w:r w:rsidR="008F37AC">
        <w:t>труда</w:t>
      </w:r>
      <w:r w:rsidR="008F37AC" w:rsidRPr="00390DD0">
        <w:t xml:space="preserve"> </w:t>
      </w:r>
      <w:r w:rsidR="008F37AC">
        <w:t>и</w:t>
      </w:r>
      <w:r w:rsidR="008F37AC" w:rsidRPr="00390DD0">
        <w:t xml:space="preserve"> </w:t>
      </w:r>
      <w:r w:rsidR="008F37AC">
        <w:t>улучшить</w:t>
      </w:r>
      <w:r w:rsidR="008F37AC" w:rsidRPr="00390DD0">
        <w:t xml:space="preserve"> </w:t>
      </w:r>
      <w:r w:rsidR="008F37AC">
        <w:t>п</w:t>
      </w:r>
      <w:r w:rsidR="008F37AC">
        <w:t>о</w:t>
      </w:r>
      <w:r w:rsidR="008F37AC">
        <w:t xml:space="preserve">ложение, повысить возможности трудоустройства и конкурентоспособность </w:t>
      </w:r>
      <w:r w:rsidR="008F37AC" w:rsidRPr="0031249C">
        <w:t xml:space="preserve"> </w:t>
      </w:r>
      <w:r w:rsidR="008F37AC">
        <w:t>женщин из числа различных этнических групп на рынке труда</w:t>
      </w:r>
      <w:r w:rsidR="008F37AC" w:rsidRPr="0031249C">
        <w:t>.</w:t>
      </w:r>
    </w:p>
    <w:p w:rsidR="008F37AC" w:rsidRPr="0031249C" w:rsidRDefault="00CB1912" w:rsidP="008F37AC">
      <w:pPr>
        <w:pStyle w:val="SingleTxtGR"/>
      </w:pPr>
      <w:r>
        <w:t>171.</w:t>
      </w:r>
      <w:r>
        <w:tab/>
      </w:r>
      <w:r w:rsidR="008F37AC">
        <w:t>Согласно</w:t>
      </w:r>
      <w:r w:rsidR="008F37AC" w:rsidRPr="003B1017">
        <w:t xml:space="preserve"> </w:t>
      </w:r>
      <w:r w:rsidR="008F37AC">
        <w:t>данным</w:t>
      </w:r>
      <w:r w:rsidR="008F37AC" w:rsidRPr="003B1017">
        <w:t xml:space="preserve"> </w:t>
      </w:r>
      <w:r w:rsidR="008F37AC">
        <w:t>Агентства</w:t>
      </w:r>
      <w:r w:rsidR="008F37AC" w:rsidRPr="003B1017">
        <w:t xml:space="preserve"> </w:t>
      </w:r>
      <w:r w:rsidR="008F37AC">
        <w:t>занятости</w:t>
      </w:r>
      <w:r w:rsidR="008F37AC" w:rsidRPr="003B1017">
        <w:t xml:space="preserve"> </w:t>
      </w:r>
      <w:r w:rsidR="008F37AC">
        <w:t>на</w:t>
      </w:r>
      <w:r w:rsidR="008F37AC" w:rsidRPr="003B1017">
        <w:t xml:space="preserve"> </w:t>
      </w:r>
      <w:r w:rsidR="008F37AC">
        <w:t>женщин</w:t>
      </w:r>
      <w:r w:rsidR="008F37AC" w:rsidRPr="003B1017">
        <w:t xml:space="preserve"> </w:t>
      </w:r>
      <w:r w:rsidR="008F37AC">
        <w:t>народности</w:t>
      </w:r>
      <w:r w:rsidR="008F37AC" w:rsidRPr="003B1017">
        <w:t xml:space="preserve"> </w:t>
      </w:r>
      <w:r w:rsidR="008F37AC">
        <w:t>рома</w:t>
      </w:r>
      <w:r w:rsidR="008F37AC" w:rsidRPr="003B1017">
        <w:t xml:space="preserve"> </w:t>
      </w:r>
      <w:r w:rsidR="008F37AC">
        <w:t>п</w:t>
      </w:r>
      <w:r w:rsidR="008F37AC">
        <w:t>о</w:t>
      </w:r>
      <w:r w:rsidR="008F37AC">
        <w:t>стоянно распространяется часть этих мер</w:t>
      </w:r>
      <w:r w:rsidR="008F37AC" w:rsidRPr="0031249C">
        <w:t xml:space="preserve">. </w:t>
      </w:r>
      <w:r w:rsidR="008F37AC">
        <w:t>Так</w:t>
      </w:r>
      <w:r w:rsidR="008F37AC" w:rsidRPr="003B1017">
        <w:t xml:space="preserve">, </w:t>
      </w:r>
      <w:r w:rsidR="008F37AC" w:rsidRPr="0031249C">
        <w:t xml:space="preserve"> </w:t>
      </w:r>
      <w:r w:rsidR="008F37AC">
        <w:t>в</w:t>
      </w:r>
      <w:r w:rsidR="008F37AC" w:rsidRPr="003B1017">
        <w:t xml:space="preserve"> </w:t>
      </w:r>
      <w:r w:rsidR="008F37AC" w:rsidRPr="0031249C">
        <w:t xml:space="preserve"> 2012</w:t>
      </w:r>
      <w:r w:rsidR="008F37AC" w:rsidRPr="003B1017">
        <w:t xml:space="preserve"> </w:t>
      </w:r>
      <w:r w:rsidR="008F37AC">
        <w:t>году</w:t>
      </w:r>
      <w:r w:rsidR="008F37AC" w:rsidRPr="003B1017">
        <w:t xml:space="preserve"> </w:t>
      </w:r>
      <w:r w:rsidR="008F37AC">
        <w:t>в</w:t>
      </w:r>
      <w:r w:rsidR="008F37AC" w:rsidRPr="003B1017">
        <w:t xml:space="preserve"> 10 </w:t>
      </w:r>
      <w:r w:rsidR="008F37AC">
        <w:t>городах</w:t>
      </w:r>
      <w:r w:rsidR="008F37AC" w:rsidRPr="003B1017">
        <w:t xml:space="preserve"> </w:t>
      </w:r>
      <w:r w:rsidR="008F37AC">
        <w:t>с</w:t>
      </w:r>
      <w:r w:rsidR="008F37AC" w:rsidRPr="003B1017">
        <w:t xml:space="preserve"> </w:t>
      </w:r>
      <w:r w:rsidR="008F37AC">
        <w:t>большим населением рома было</w:t>
      </w:r>
      <w:r w:rsidR="008F37AC" w:rsidRPr="003B1017">
        <w:t xml:space="preserve"> </w:t>
      </w:r>
      <w:r w:rsidR="008F37AC">
        <w:t>организовано</w:t>
      </w:r>
      <w:r w:rsidR="008F37AC" w:rsidRPr="0031249C">
        <w:t xml:space="preserve"> 44 </w:t>
      </w:r>
      <w:r w:rsidR="008F37AC">
        <w:t>информационных</w:t>
      </w:r>
      <w:r w:rsidR="008F37AC" w:rsidRPr="003B1017">
        <w:t xml:space="preserve"> </w:t>
      </w:r>
      <w:r w:rsidR="008F37AC">
        <w:t>встреч</w:t>
      </w:r>
      <w:r w:rsidR="005409F6">
        <w:t>и</w:t>
      </w:r>
      <w:r w:rsidR="008F37AC">
        <w:t xml:space="preserve"> по вопросу о мерах активной занятости, а также состоялось 60 семинаров по в</w:t>
      </w:r>
      <w:r w:rsidR="008F37AC">
        <w:t>о</w:t>
      </w:r>
      <w:r w:rsidR="008F37AC">
        <w:t>просу о подготовке бизнес планов</w:t>
      </w:r>
      <w:r w:rsidR="008F37AC" w:rsidRPr="0031249C">
        <w:t xml:space="preserve">. </w:t>
      </w:r>
      <w:r w:rsidR="008F37AC">
        <w:t>Из</w:t>
      </w:r>
      <w:r w:rsidR="008F37AC" w:rsidRPr="00144946">
        <w:t xml:space="preserve"> </w:t>
      </w:r>
      <w:r w:rsidR="008F37AC">
        <w:t>числа</w:t>
      </w:r>
      <w:r w:rsidR="008F37AC" w:rsidRPr="00144946">
        <w:t xml:space="preserve"> </w:t>
      </w:r>
      <w:r w:rsidR="008F37AC">
        <w:t>женщин</w:t>
      </w:r>
      <w:r w:rsidR="008F37AC" w:rsidRPr="00144946">
        <w:t xml:space="preserve">, </w:t>
      </w:r>
      <w:r w:rsidR="008F37AC">
        <w:t>посетивших</w:t>
      </w:r>
      <w:r w:rsidR="008F37AC" w:rsidRPr="00144946">
        <w:t xml:space="preserve"> </w:t>
      </w:r>
      <w:r w:rsidR="008F37AC">
        <w:t>эти</w:t>
      </w:r>
      <w:r w:rsidR="008F37AC" w:rsidRPr="00144946">
        <w:t xml:space="preserve"> </w:t>
      </w:r>
      <w:r w:rsidR="008F37AC">
        <w:t>мер</w:t>
      </w:r>
      <w:r w:rsidR="008F37AC">
        <w:t>о</w:t>
      </w:r>
      <w:r w:rsidR="008F37AC">
        <w:t>приятия</w:t>
      </w:r>
      <w:r w:rsidR="008F37AC" w:rsidRPr="00144946">
        <w:t xml:space="preserve">, 3 </w:t>
      </w:r>
      <w:r w:rsidR="008F37AC">
        <w:t>женщины</w:t>
      </w:r>
      <w:r w:rsidR="008F37AC" w:rsidRPr="00144946">
        <w:t xml:space="preserve"> </w:t>
      </w:r>
      <w:r w:rsidR="008F37AC">
        <w:t>народности</w:t>
      </w:r>
      <w:r w:rsidR="008F37AC" w:rsidRPr="00144946">
        <w:t xml:space="preserve"> </w:t>
      </w:r>
      <w:r w:rsidR="008F37AC">
        <w:t>рома</w:t>
      </w:r>
      <w:r w:rsidR="008F37AC" w:rsidRPr="00144946">
        <w:t xml:space="preserve"> </w:t>
      </w:r>
      <w:r w:rsidR="008F37AC">
        <w:t>открыли свое собственное дело и таким образом стали самозанятыми</w:t>
      </w:r>
      <w:r w:rsidR="008F37AC" w:rsidRPr="0031249C">
        <w:t xml:space="preserve">. 31 </w:t>
      </w:r>
      <w:r w:rsidR="008F37AC">
        <w:t>женщина народности рома обратились с зая</w:t>
      </w:r>
      <w:r w:rsidR="008F37AC">
        <w:t>в</w:t>
      </w:r>
      <w:r w:rsidR="008F37AC">
        <w:t>лением о предоставлении кредитов в рамках развития самозанятости, и 2 же</w:t>
      </w:r>
      <w:r w:rsidR="008F37AC">
        <w:t>н</w:t>
      </w:r>
      <w:r w:rsidR="008F37AC">
        <w:t>щинам были предоставлены кредиты</w:t>
      </w:r>
      <w:r w:rsidR="008F37AC" w:rsidRPr="0031249C">
        <w:t xml:space="preserve">. </w:t>
      </w:r>
      <w:r w:rsidR="008F37AC">
        <w:t>В рамках программы субсидирования было труд</w:t>
      </w:r>
      <w:r w:rsidR="008F37AC">
        <w:t>о</w:t>
      </w:r>
      <w:r w:rsidR="008F37AC">
        <w:t>устроено 6 женщин народности рома и 4 женщины с ограниченными возможностями</w:t>
      </w:r>
      <w:r w:rsidR="008F37AC" w:rsidRPr="0031249C">
        <w:t xml:space="preserve">. </w:t>
      </w:r>
      <w:r w:rsidR="008F37AC">
        <w:t>Кроме</w:t>
      </w:r>
      <w:r w:rsidR="008F37AC" w:rsidRPr="0080460D">
        <w:t xml:space="preserve"> </w:t>
      </w:r>
      <w:r w:rsidR="008F37AC">
        <w:t>того</w:t>
      </w:r>
      <w:r w:rsidR="008F37AC" w:rsidRPr="0080460D">
        <w:t xml:space="preserve">, </w:t>
      </w:r>
      <w:r w:rsidR="008F37AC">
        <w:t>женщины</w:t>
      </w:r>
      <w:r w:rsidR="008F37AC" w:rsidRPr="0080460D">
        <w:t xml:space="preserve"> </w:t>
      </w:r>
      <w:r w:rsidR="008F37AC">
        <w:t>народности</w:t>
      </w:r>
      <w:r w:rsidR="008F37AC" w:rsidRPr="0080460D">
        <w:t xml:space="preserve"> </w:t>
      </w:r>
      <w:r w:rsidR="008F37AC">
        <w:t>рома</w:t>
      </w:r>
      <w:r w:rsidR="008F37AC" w:rsidRPr="0080460D">
        <w:t xml:space="preserve"> </w:t>
      </w:r>
      <w:r w:rsidR="008F37AC">
        <w:t>также</w:t>
      </w:r>
      <w:r w:rsidR="008F37AC" w:rsidRPr="0080460D">
        <w:t xml:space="preserve"> </w:t>
      </w:r>
      <w:r w:rsidR="008F37AC">
        <w:t>участвовали</w:t>
      </w:r>
      <w:r w:rsidR="008F37AC" w:rsidRPr="0080460D">
        <w:t xml:space="preserve"> </w:t>
      </w:r>
      <w:r w:rsidR="008F37AC">
        <w:t>в программе государственных услуг, охватившей более 22 женщин народности рома</w:t>
      </w:r>
      <w:r w:rsidR="008F37AC" w:rsidRPr="0031249C">
        <w:t>.</w:t>
      </w:r>
    </w:p>
    <w:p w:rsidR="008F37AC" w:rsidRDefault="00CB1912" w:rsidP="00CB1912">
      <w:pPr>
        <w:pStyle w:val="H1GR"/>
      </w:pPr>
      <w:r>
        <w:tab/>
      </w:r>
      <w:r>
        <w:tab/>
      </w:r>
      <w:r w:rsidR="008F37AC">
        <w:t>Ответ на рекомендацию, содержащуюся в пункте 16 предыдущих заключител</w:t>
      </w:r>
      <w:r w:rsidR="008F37AC">
        <w:t>ь</w:t>
      </w:r>
      <w:r w:rsidR="008F37AC">
        <w:t>ных замечаний Комитета</w:t>
      </w:r>
    </w:p>
    <w:p w:rsidR="008F37AC" w:rsidRPr="0031249C" w:rsidRDefault="00CB1912" w:rsidP="008F37AC">
      <w:pPr>
        <w:pStyle w:val="SingleTxtGR"/>
      </w:pPr>
      <w:r>
        <w:t>172.</w:t>
      </w:r>
      <w:r>
        <w:tab/>
      </w:r>
      <w:r w:rsidR="008F37AC">
        <w:t>Что</w:t>
      </w:r>
      <w:r w:rsidR="008F37AC" w:rsidRPr="00CF6E32">
        <w:t xml:space="preserve"> </w:t>
      </w:r>
      <w:r w:rsidR="008F37AC">
        <w:t>касается</w:t>
      </w:r>
      <w:r w:rsidR="008F37AC" w:rsidRPr="00CF6E32">
        <w:t xml:space="preserve"> </w:t>
      </w:r>
      <w:r w:rsidR="008F37AC">
        <w:t>рекомендации</w:t>
      </w:r>
      <w:r w:rsidR="008F37AC" w:rsidRPr="00CF6E32">
        <w:t xml:space="preserve">, </w:t>
      </w:r>
      <w:r w:rsidR="008F37AC">
        <w:t>содержащейся</w:t>
      </w:r>
      <w:r w:rsidR="008F37AC" w:rsidRPr="00CF6E32">
        <w:t xml:space="preserve"> </w:t>
      </w:r>
      <w:r w:rsidR="008F37AC">
        <w:t>в</w:t>
      </w:r>
      <w:r w:rsidR="008F37AC" w:rsidRPr="00CF6E32">
        <w:t xml:space="preserve"> </w:t>
      </w:r>
      <w:r w:rsidR="008F37AC">
        <w:t>пункте</w:t>
      </w:r>
      <w:r w:rsidR="008F37AC" w:rsidRPr="00CF6E32">
        <w:t xml:space="preserve"> 16, </w:t>
      </w:r>
      <w:r w:rsidR="008F37AC">
        <w:t>то</w:t>
      </w:r>
      <w:r w:rsidR="005409F6">
        <w:t>,</w:t>
      </w:r>
      <w:r w:rsidR="008F37AC" w:rsidRPr="00CF6E32">
        <w:t xml:space="preserve"> </w:t>
      </w:r>
      <w:r w:rsidR="008F37AC">
        <w:t>по</w:t>
      </w:r>
      <w:r w:rsidR="008F37AC" w:rsidRPr="00CF6E32">
        <w:t xml:space="preserve"> </w:t>
      </w:r>
      <w:r w:rsidR="008F37AC">
        <w:t>общей</w:t>
      </w:r>
      <w:r w:rsidR="008F37AC" w:rsidRPr="00CF6E32">
        <w:t xml:space="preserve"> </w:t>
      </w:r>
      <w:r w:rsidR="008F37AC">
        <w:t>оценке</w:t>
      </w:r>
      <w:r w:rsidR="005409F6">
        <w:t>,</w:t>
      </w:r>
      <w:r w:rsidR="008F37AC" w:rsidRPr="00CF6E32">
        <w:t xml:space="preserve"> </w:t>
      </w:r>
      <w:r w:rsidR="008F37AC">
        <w:t>рома</w:t>
      </w:r>
      <w:r w:rsidR="008F37AC" w:rsidRPr="00CF6E32">
        <w:t xml:space="preserve"> </w:t>
      </w:r>
      <w:r w:rsidR="008F37AC">
        <w:t>живут</w:t>
      </w:r>
      <w:r w:rsidR="008F37AC" w:rsidRPr="00CF6E32">
        <w:t xml:space="preserve"> </w:t>
      </w:r>
      <w:r w:rsidR="008F37AC">
        <w:t>в</w:t>
      </w:r>
      <w:r w:rsidR="008F37AC" w:rsidRPr="00CF6E32">
        <w:t xml:space="preserve"> </w:t>
      </w:r>
      <w:r w:rsidR="008F37AC">
        <w:t>ужасных</w:t>
      </w:r>
      <w:r w:rsidR="008F37AC" w:rsidRPr="00CF6E32">
        <w:t xml:space="preserve"> </w:t>
      </w:r>
      <w:r w:rsidR="008F37AC">
        <w:t>условиях</w:t>
      </w:r>
      <w:r w:rsidR="008F37AC" w:rsidRPr="00CF6E32">
        <w:t xml:space="preserve">, </w:t>
      </w:r>
      <w:r w:rsidR="008F37AC">
        <w:t>которые</w:t>
      </w:r>
      <w:r w:rsidR="008F37AC" w:rsidRPr="00CF6E32">
        <w:t xml:space="preserve"> </w:t>
      </w:r>
      <w:r w:rsidR="008F37AC">
        <w:t>нередко</w:t>
      </w:r>
      <w:r w:rsidR="008F37AC" w:rsidRPr="00CF6E32">
        <w:t xml:space="preserve"> </w:t>
      </w:r>
      <w:r w:rsidR="008F37AC">
        <w:t>не</w:t>
      </w:r>
      <w:r w:rsidR="008F37AC" w:rsidRPr="00CF6E32">
        <w:t xml:space="preserve"> </w:t>
      </w:r>
      <w:r w:rsidR="008F37AC">
        <w:t>отвечают</w:t>
      </w:r>
      <w:r w:rsidR="008F37AC" w:rsidRPr="00CF6E32">
        <w:t xml:space="preserve"> </w:t>
      </w:r>
      <w:r w:rsidR="008F37AC">
        <w:t>заявле</w:t>
      </w:r>
      <w:r w:rsidR="008F37AC">
        <w:t>н</w:t>
      </w:r>
      <w:r w:rsidR="008F37AC">
        <w:t>ным</w:t>
      </w:r>
      <w:r w:rsidR="008F37AC" w:rsidRPr="00CF6E32">
        <w:t xml:space="preserve"> </w:t>
      </w:r>
      <w:r w:rsidR="008F37AC">
        <w:t>стандартам</w:t>
      </w:r>
      <w:r w:rsidR="008F37AC" w:rsidRPr="00CF6E32">
        <w:t xml:space="preserve"> </w:t>
      </w:r>
      <w:r w:rsidR="008F37AC">
        <w:t>надлежащего</w:t>
      </w:r>
      <w:r w:rsidR="008F37AC" w:rsidRPr="00CF6E32">
        <w:t xml:space="preserve"> </w:t>
      </w:r>
      <w:r w:rsidR="008F37AC">
        <w:t>жилья</w:t>
      </w:r>
      <w:r w:rsidR="008F37AC" w:rsidRPr="0031249C">
        <w:t xml:space="preserve">. </w:t>
      </w:r>
      <w:r w:rsidR="008F37AC">
        <w:t>Признавая</w:t>
      </w:r>
      <w:r w:rsidR="008F37AC" w:rsidRPr="006A420B">
        <w:t xml:space="preserve"> </w:t>
      </w:r>
      <w:r w:rsidR="008F37AC">
        <w:t>текущее</w:t>
      </w:r>
      <w:r w:rsidR="008F37AC" w:rsidRPr="006A420B">
        <w:t xml:space="preserve"> </w:t>
      </w:r>
      <w:r w:rsidR="008F37AC">
        <w:t>положение</w:t>
      </w:r>
      <w:r w:rsidR="008F37AC" w:rsidRPr="006A420B">
        <w:t xml:space="preserve">, </w:t>
      </w:r>
      <w:r w:rsidR="008F37AC">
        <w:t>аппарат</w:t>
      </w:r>
      <w:r w:rsidR="008F37AC" w:rsidRPr="006A420B">
        <w:t xml:space="preserve"> </w:t>
      </w:r>
      <w:r w:rsidR="008F37AC">
        <w:t>министра</w:t>
      </w:r>
      <w:r w:rsidR="008F37AC" w:rsidRPr="006A420B">
        <w:t xml:space="preserve"> </w:t>
      </w:r>
      <w:r w:rsidR="008F37AC">
        <w:t>без</w:t>
      </w:r>
      <w:r w:rsidR="008F37AC" w:rsidRPr="006A420B">
        <w:t xml:space="preserve"> </w:t>
      </w:r>
      <w:r w:rsidR="008F37AC">
        <w:t>портфеля</w:t>
      </w:r>
      <w:r w:rsidR="008F37AC" w:rsidRPr="006A420B">
        <w:t xml:space="preserve"> </w:t>
      </w:r>
      <w:r w:rsidR="008F37AC" w:rsidRPr="0031249C">
        <w:t xml:space="preserve"> </w:t>
      </w:r>
      <w:r w:rsidR="008F37AC">
        <w:rPr>
          <w:color w:val="000000"/>
        </w:rPr>
        <w:t>Неждета Мустафы</w:t>
      </w:r>
      <w:r w:rsidR="008F37AC" w:rsidRPr="006A420B">
        <w:rPr>
          <w:color w:val="000000"/>
        </w:rPr>
        <w:t xml:space="preserve">, </w:t>
      </w:r>
      <w:r w:rsidR="008F37AC">
        <w:rPr>
          <w:color w:val="000000"/>
        </w:rPr>
        <w:t>Национального</w:t>
      </w:r>
      <w:r w:rsidR="008F37AC" w:rsidRPr="006A420B">
        <w:rPr>
          <w:color w:val="000000"/>
        </w:rPr>
        <w:t xml:space="preserve"> </w:t>
      </w:r>
      <w:r w:rsidR="008F37AC">
        <w:rPr>
          <w:color w:val="000000"/>
        </w:rPr>
        <w:t>координатора Дес</w:t>
      </w:r>
      <w:r w:rsidR="008F37AC">
        <w:rPr>
          <w:color w:val="000000"/>
        </w:rPr>
        <w:t>я</w:t>
      </w:r>
      <w:r w:rsidR="008F37AC">
        <w:rPr>
          <w:color w:val="000000"/>
        </w:rPr>
        <w:t xml:space="preserve">тилетия и Стратегии рома, в 2010 года подписал меморандум о сотрудничестве с 19 </w:t>
      </w:r>
      <w:r w:rsidR="008F37AC">
        <w:t>муниципалитетами</w:t>
      </w:r>
      <w:r w:rsidR="008F37AC" w:rsidRPr="0031249C">
        <w:t xml:space="preserve">. </w:t>
      </w:r>
      <w:r w:rsidR="008F37AC">
        <w:t>Цель</w:t>
      </w:r>
      <w:r w:rsidR="008F37AC" w:rsidRPr="006A420B">
        <w:t xml:space="preserve"> </w:t>
      </w:r>
      <w:r w:rsidR="008F37AC">
        <w:t>этого</w:t>
      </w:r>
      <w:r w:rsidR="008F37AC" w:rsidRPr="006A420B">
        <w:t xml:space="preserve"> </w:t>
      </w:r>
      <w:r w:rsidR="008F37AC">
        <w:t>меморандума</w:t>
      </w:r>
      <w:r w:rsidR="008F37AC" w:rsidRPr="006A420B">
        <w:t xml:space="preserve"> </w:t>
      </w:r>
      <w:r w:rsidR="008F37AC">
        <w:t>состоит</w:t>
      </w:r>
      <w:r w:rsidR="008F37AC" w:rsidRPr="006A420B">
        <w:t xml:space="preserve"> </w:t>
      </w:r>
      <w:r w:rsidR="008F37AC">
        <w:t>в</w:t>
      </w:r>
      <w:r w:rsidR="008F37AC" w:rsidRPr="006A420B">
        <w:t xml:space="preserve"> </w:t>
      </w:r>
      <w:r w:rsidR="008F37AC">
        <w:t>том</w:t>
      </w:r>
      <w:r w:rsidR="008F37AC" w:rsidRPr="006A420B">
        <w:t xml:space="preserve">, </w:t>
      </w:r>
      <w:r w:rsidR="008F37AC">
        <w:t>чтобы</w:t>
      </w:r>
      <w:r w:rsidR="008F37AC" w:rsidRPr="006A420B">
        <w:t xml:space="preserve"> </w:t>
      </w:r>
      <w:r w:rsidR="008F37AC">
        <w:t>принять</w:t>
      </w:r>
      <w:r w:rsidR="008F37AC" w:rsidRPr="006A420B">
        <w:t xml:space="preserve"> </w:t>
      </w:r>
      <w:r w:rsidR="008F37AC">
        <w:t>скоординированные</w:t>
      </w:r>
      <w:r w:rsidR="008F37AC" w:rsidRPr="006A420B">
        <w:t xml:space="preserve"> </w:t>
      </w:r>
      <w:r w:rsidR="008F37AC">
        <w:t>меры</w:t>
      </w:r>
      <w:r w:rsidR="008F37AC" w:rsidRPr="006A420B">
        <w:t xml:space="preserve"> </w:t>
      </w:r>
      <w:r w:rsidR="008F37AC">
        <w:t>для решения проблем, с которыми сталкиваются р</w:t>
      </w:r>
      <w:r w:rsidR="008F37AC">
        <w:t>о</w:t>
      </w:r>
      <w:r w:rsidR="008F37AC">
        <w:t>ма, и выделения бюджетных средств на конкретные мероприятия в интересах рома на местном уровне</w:t>
      </w:r>
      <w:r w:rsidR="008F37AC" w:rsidRPr="0031249C">
        <w:t xml:space="preserve">. </w:t>
      </w:r>
    </w:p>
    <w:p w:rsidR="008F37AC" w:rsidRPr="0031249C" w:rsidRDefault="001F12C4" w:rsidP="008F37AC">
      <w:pPr>
        <w:pStyle w:val="SingleTxtGR"/>
      </w:pPr>
      <w:r>
        <w:br w:type="page"/>
      </w:r>
      <w:r w:rsidR="0052672C">
        <w:t>173.</w:t>
      </w:r>
      <w:r w:rsidR="0052672C">
        <w:tab/>
      </w:r>
      <w:r w:rsidR="008F37AC">
        <w:t>В</w:t>
      </w:r>
      <w:r w:rsidR="008F37AC" w:rsidRPr="00C51ACE">
        <w:t xml:space="preserve"> </w:t>
      </w:r>
      <w:r w:rsidR="008F37AC">
        <w:t>соответствии с</w:t>
      </w:r>
      <w:r w:rsidR="008F37AC" w:rsidRPr="00C51ACE">
        <w:t xml:space="preserve"> </w:t>
      </w:r>
      <w:r w:rsidR="008F37AC">
        <w:t>Меморандумом</w:t>
      </w:r>
      <w:r w:rsidR="008F37AC" w:rsidRPr="00C51ACE">
        <w:t xml:space="preserve"> </w:t>
      </w:r>
      <w:r w:rsidR="008F37AC">
        <w:t>о</w:t>
      </w:r>
      <w:r w:rsidR="008F37AC" w:rsidRPr="00C51ACE">
        <w:t xml:space="preserve"> </w:t>
      </w:r>
      <w:r w:rsidR="008F37AC">
        <w:t>сотрудничестве</w:t>
      </w:r>
      <w:r w:rsidR="008F37AC" w:rsidRPr="00C51ACE">
        <w:t xml:space="preserve"> </w:t>
      </w:r>
      <w:r w:rsidR="008F37AC">
        <w:t>по</w:t>
      </w:r>
      <w:r w:rsidR="008F37AC" w:rsidRPr="00C51ACE">
        <w:t xml:space="preserve"> </w:t>
      </w:r>
      <w:r w:rsidR="008F37AC">
        <w:t>Разделу</w:t>
      </w:r>
      <w:r w:rsidR="008F37AC" w:rsidRPr="0031249C">
        <w:t xml:space="preserve"> 130.01 (</w:t>
      </w:r>
      <w:r w:rsidR="008F37AC">
        <w:t>Министерство</w:t>
      </w:r>
      <w:r w:rsidR="008F37AC" w:rsidRPr="00C51ACE">
        <w:t xml:space="preserve"> </w:t>
      </w:r>
      <w:r w:rsidR="008F37AC">
        <w:t>транспорта</w:t>
      </w:r>
      <w:r w:rsidR="008F37AC" w:rsidRPr="00C51ACE">
        <w:t xml:space="preserve"> </w:t>
      </w:r>
      <w:r w:rsidR="008F37AC">
        <w:t>и</w:t>
      </w:r>
      <w:r w:rsidR="008F37AC" w:rsidRPr="00C51ACE">
        <w:t xml:space="preserve"> </w:t>
      </w:r>
      <w:r w:rsidR="008F37AC">
        <w:t>коммуникаций</w:t>
      </w:r>
      <w:r w:rsidR="008F37AC" w:rsidRPr="00C51ACE">
        <w:t xml:space="preserve">), </w:t>
      </w:r>
      <w:r w:rsidR="008F37AC">
        <w:t>Программой</w:t>
      </w:r>
      <w:r w:rsidR="008F37AC" w:rsidRPr="0031249C">
        <w:t xml:space="preserve"> 1 (</w:t>
      </w:r>
      <w:r w:rsidR="008F37AC">
        <w:t>Администрация</w:t>
      </w:r>
      <w:r w:rsidR="008F37AC" w:rsidRPr="0031249C">
        <w:t xml:space="preserve">), </w:t>
      </w:r>
      <w:r w:rsidR="008F37AC">
        <w:t>По</w:t>
      </w:r>
      <w:r w:rsidR="008F37AC">
        <w:t>д</w:t>
      </w:r>
      <w:r w:rsidR="008F37AC">
        <w:t>программой</w:t>
      </w:r>
      <w:r w:rsidR="008F37AC" w:rsidRPr="0031249C">
        <w:t xml:space="preserve"> 11 (</w:t>
      </w:r>
      <w:r w:rsidR="008F37AC">
        <w:t>Поддержка</w:t>
      </w:r>
      <w:r w:rsidR="008F37AC" w:rsidRPr="00C51ACE">
        <w:t xml:space="preserve"> </w:t>
      </w:r>
      <w:r w:rsidR="008F37AC">
        <w:t>реализации</w:t>
      </w:r>
      <w:r w:rsidR="008F37AC" w:rsidRPr="00C51ACE">
        <w:t xml:space="preserve"> </w:t>
      </w:r>
      <w:r w:rsidR="008F37AC">
        <w:t>Десятилетия</w:t>
      </w:r>
      <w:r w:rsidR="008F37AC" w:rsidRPr="00C51ACE">
        <w:t xml:space="preserve"> </w:t>
      </w:r>
      <w:r w:rsidR="008F37AC">
        <w:t>и</w:t>
      </w:r>
      <w:r w:rsidR="008F37AC" w:rsidRPr="00C51ACE">
        <w:t xml:space="preserve"> </w:t>
      </w:r>
      <w:r w:rsidR="008F37AC">
        <w:t>Стратегии</w:t>
      </w:r>
      <w:r w:rsidR="008F37AC" w:rsidRPr="00C51ACE">
        <w:t xml:space="preserve"> </w:t>
      </w:r>
      <w:r w:rsidR="008F37AC">
        <w:t>рома</w:t>
      </w:r>
      <w:r w:rsidR="008F37AC" w:rsidRPr="00C51ACE">
        <w:t>)</w:t>
      </w:r>
      <w:r w:rsidR="008F37AC" w:rsidRPr="0031249C">
        <w:t xml:space="preserve">, </w:t>
      </w:r>
      <w:r w:rsidR="008F37AC">
        <w:t>статьей</w:t>
      </w:r>
      <w:r w:rsidR="008F37AC" w:rsidRPr="0031249C">
        <w:t xml:space="preserve"> 488 (</w:t>
      </w:r>
      <w:r w:rsidR="008F37AC">
        <w:t>Капитальные</w:t>
      </w:r>
      <w:r w:rsidR="008F37AC" w:rsidRPr="00C51ACE">
        <w:t xml:space="preserve"> </w:t>
      </w:r>
      <w:r w:rsidR="008F37AC">
        <w:t>субсидии</w:t>
      </w:r>
      <w:r w:rsidR="008F37AC" w:rsidRPr="00C51ACE">
        <w:t>)</w:t>
      </w:r>
      <w:r w:rsidR="008F37AC" w:rsidRPr="0031249C">
        <w:t xml:space="preserve">, </w:t>
      </w:r>
      <w:r w:rsidR="008F37AC">
        <w:t>Подстатьей</w:t>
      </w:r>
      <w:r w:rsidR="008F37AC" w:rsidRPr="0031249C">
        <w:t xml:space="preserve"> 488190-11 (</w:t>
      </w:r>
      <w:r w:rsidR="008F37AC">
        <w:t>Прочие капитал</w:t>
      </w:r>
      <w:r w:rsidR="008F37AC">
        <w:t>ь</w:t>
      </w:r>
      <w:r w:rsidR="008F37AC">
        <w:t>ные субсидии) из</w:t>
      </w:r>
      <w:r w:rsidR="008F37AC" w:rsidRPr="0031249C">
        <w:t xml:space="preserve"> </w:t>
      </w:r>
      <w:r w:rsidR="005409F6">
        <w:t>бюджета Республики Македония</w:t>
      </w:r>
      <w:r w:rsidR="008F37AC" w:rsidRPr="0031249C">
        <w:t xml:space="preserve"> 2011 </w:t>
      </w:r>
      <w:r w:rsidR="005409F6">
        <w:t>года</w:t>
      </w:r>
      <w:r w:rsidR="008F37AC">
        <w:t xml:space="preserve"> (Официальный вестник Республики Македони</w:t>
      </w:r>
      <w:r w:rsidR="005409F6">
        <w:t>я</w:t>
      </w:r>
      <w:r w:rsidR="008F37AC">
        <w:t xml:space="preserve"> </w:t>
      </w:r>
      <w:r w:rsidR="00B12974">
        <w:t>№</w:t>
      </w:r>
      <w:r w:rsidR="008F37AC">
        <w:t> </w:t>
      </w:r>
      <w:r w:rsidR="008F37AC" w:rsidRPr="0031249C">
        <w:t>161/2010)</w:t>
      </w:r>
      <w:r w:rsidR="008F37AC">
        <w:t xml:space="preserve"> на проекты в рамках Десятилетия и Стратегии рома в Республике Македони</w:t>
      </w:r>
      <w:r w:rsidR="005409F6">
        <w:t>я</w:t>
      </w:r>
      <w:r w:rsidR="008F37AC">
        <w:t xml:space="preserve"> и Плана строительства жилья было ассигновано в общей сложности 10 </w:t>
      </w:r>
      <w:r w:rsidR="008F37AC" w:rsidRPr="0031249C">
        <w:t>986</w:t>
      </w:r>
      <w:r w:rsidR="008F37AC">
        <w:t xml:space="preserve"> </w:t>
      </w:r>
      <w:r w:rsidR="008F37AC" w:rsidRPr="0031249C">
        <w:t xml:space="preserve">000 </w:t>
      </w:r>
      <w:r w:rsidR="008F37AC">
        <w:t>денаров</w:t>
      </w:r>
      <w:r w:rsidR="008F37AC" w:rsidRPr="0031249C">
        <w:t xml:space="preserve">. </w:t>
      </w:r>
      <w:r w:rsidR="008F37AC">
        <w:t>Эти средства были испол</w:t>
      </w:r>
      <w:r w:rsidR="008F37AC">
        <w:t>ь</w:t>
      </w:r>
      <w:r w:rsidR="008F37AC">
        <w:t>зованы на следующие проекты</w:t>
      </w:r>
      <w:r w:rsidR="008F37AC" w:rsidRPr="0031249C">
        <w:t>:</w:t>
      </w:r>
    </w:p>
    <w:p w:rsidR="008F37AC" w:rsidRPr="0031249C" w:rsidRDefault="0052672C" w:rsidP="0052672C">
      <w:pPr>
        <w:pStyle w:val="SingleTxtGR"/>
        <w:ind w:left="1701" w:hanging="567"/>
      </w:pPr>
      <w:r>
        <w:tab/>
      </w:r>
      <w:r w:rsidR="008F37AC">
        <w:t>1.</w:t>
      </w:r>
      <w:r w:rsidR="008F37AC">
        <w:tab/>
        <w:t>Муниципалитет</w:t>
      </w:r>
      <w:r w:rsidR="008F37AC" w:rsidRPr="00E63604">
        <w:t xml:space="preserve"> </w:t>
      </w:r>
      <w:r w:rsidR="008F37AC">
        <w:t>Битола: 2</w:t>
      </w:r>
      <w:r w:rsidR="008F37AC">
        <w:rPr>
          <w:lang w:val="en-US"/>
        </w:rPr>
        <w:t> </w:t>
      </w:r>
      <w:r w:rsidR="008F37AC" w:rsidRPr="0031249C">
        <w:t>086</w:t>
      </w:r>
      <w:r w:rsidR="008F37AC" w:rsidRPr="00E63604">
        <w:t xml:space="preserve"> </w:t>
      </w:r>
      <w:r w:rsidR="008F37AC" w:rsidRPr="0031249C">
        <w:t xml:space="preserve">000 </w:t>
      </w:r>
      <w:r w:rsidR="008F37AC">
        <w:t>денаров</w:t>
      </w:r>
      <w:r w:rsidR="008F37AC" w:rsidRPr="00E63604">
        <w:t xml:space="preserve"> </w:t>
      </w:r>
      <w:r w:rsidR="008F37AC">
        <w:t>на</w:t>
      </w:r>
      <w:r w:rsidR="008F37AC" w:rsidRPr="00E63604">
        <w:t xml:space="preserve"> </w:t>
      </w:r>
      <w:r w:rsidR="008F37AC">
        <w:t>проект</w:t>
      </w:r>
      <w:r w:rsidR="008F37AC" w:rsidRPr="00E63604">
        <w:t xml:space="preserve"> </w:t>
      </w:r>
      <w:r w:rsidR="008F37AC">
        <w:t>реконстру</w:t>
      </w:r>
      <w:r w:rsidR="008F37AC">
        <w:t>к</w:t>
      </w:r>
      <w:r w:rsidR="008F37AC">
        <w:t>ции</w:t>
      </w:r>
      <w:r w:rsidR="008F37AC" w:rsidRPr="00E63604">
        <w:t xml:space="preserve"> </w:t>
      </w:r>
      <w:r w:rsidR="008F37AC">
        <w:t>пр</w:t>
      </w:r>
      <w:r w:rsidR="008F37AC">
        <w:t>о</w:t>
      </w:r>
      <w:r w:rsidR="008F37AC">
        <w:t>езжей</w:t>
      </w:r>
      <w:r w:rsidR="008F37AC" w:rsidRPr="00E63604">
        <w:t xml:space="preserve"> </w:t>
      </w:r>
      <w:r w:rsidR="008F37AC">
        <w:t>части</w:t>
      </w:r>
      <w:r w:rsidR="008F37AC" w:rsidRPr="00E63604">
        <w:t xml:space="preserve"> </w:t>
      </w:r>
      <w:r w:rsidR="008F37AC">
        <w:t>улицы</w:t>
      </w:r>
      <w:r w:rsidR="008F37AC" w:rsidRPr="00E63604">
        <w:t xml:space="preserve"> </w:t>
      </w:r>
      <w:r w:rsidR="008F37AC">
        <w:t>Любойно</w:t>
      </w:r>
      <w:r w:rsidR="008F37AC" w:rsidRPr="00E63604">
        <w:t xml:space="preserve">, </w:t>
      </w:r>
      <w:r w:rsidR="008F37AC">
        <w:t>части</w:t>
      </w:r>
      <w:r w:rsidR="008F37AC" w:rsidRPr="00E63604">
        <w:t xml:space="preserve"> 1,</w:t>
      </w:r>
      <w:r w:rsidR="005409F6">
        <w:t xml:space="preserve"> </w:t>
      </w:r>
      <w:r w:rsidR="008F37AC" w:rsidRPr="00E63604">
        <w:t>2,</w:t>
      </w:r>
      <w:r w:rsidR="008F37AC" w:rsidRPr="0031249C">
        <w:t xml:space="preserve"> </w:t>
      </w:r>
      <w:r w:rsidR="008F37AC" w:rsidRPr="00E63604">
        <w:t xml:space="preserve">3 </w:t>
      </w:r>
      <w:r w:rsidR="008F37AC">
        <w:t>в</w:t>
      </w:r>
      <w:r w:rsidR="008F37AC" w:rsidRPr="00E63604">
        <w:t xml:space="preserve"> </w:t>
      </w:r>
      <w:r w:rsidR="008F37AC">
        <w:t>местности</w:t>
      </w:r>
      <w:r w:rsidR="008F37AC" w:rsidRPr="00E63604">
        <w:t xml:space="preserve"> </w:t>
      </w:r>
      <w:r w:rsidR="008F37AC">
        <w:t>Баир</w:t>
      </w:r>
      <w:r w:rsidR="008F37AC" w:rsidRPr="0031249C">
        <w:t xml:space="preserve">; </w:t>
      </w:r>
    </w:p>
    <w:p w:rsidR="008F37AC" w:rsidRPr="0031249C" w:rsidRDefault="0052672C" w:rsidP="0052672C">
      <w:pPr>
        <w:pStyle w:val="SingleTxtGR"/>
        <w:ind w:left="1701" w:hanging="567"/>
      </w:pPr>
      <w:r>
        <w:tab/>
      </w:r>
      <w:r w:rsidR="008F37AC">
        <w:t>2.</w:t>
      </w:r>
      <w:r w:rsidR="008F37AC">
        <w:tab/>
        <w:t>Муниципалитет</w:t>
      </w:r>
      <w:r w:rsidR="008F37AC" w:rsidRPr="00E63604">
        <w:t xml:space="preserve"> </w:t>
      </w:r>
      <w:r w:rsidR="008F37AC">
        <w:t>Чаир</w:t>
      </w:r>
      <w:r w:rsidR="008F37AC" w:rsidRPr="0031249C">
        <w:t>: 1</w:t>
      </w:r>
      <w:r w:rsidR="008F37AC">
        <w:rPr>
          <w:lang w:val="en-US"/>
        </w:rPr>
        <w:t> </w:t>
      </w:r>
      <w:r w:rsidR="008F37AC" w:rsidRPr="0031249C">
        <w:t>700</w:t>
      </w:r>
      <w:r w:rsidR="008F37AC" w:rsidRPr="00E63604">
        <w:t xml:space="preserve"> </w:t>
      </w:r>
      <w:r w:rsidR="008F37AC" w:rsidRPr="0031249C">
        <w:t xml:space="preserve">000 </w:t>
      </w:r>
      <w:r w:rsidR="008F37AC">
        <w:t>денаров</w:t>
      </w:r>
      <w:r w:rsidR="008F37AC" w:rsidRPr="00E63604">
        <w:t xml:space="preserve"> </w:t>
      </w:r>
      <w:r w:rsidR="008F37AC">
        <w:t>на</w:t>
      </w:r>
      <w:r w:rsidR="008F37AC" w:rsidRPr="00E63604">
        <w:t xml:space="preserve"> </w:t>
      </w:r>
      <w:r w:rsidR="008F37AC">
        <w:t>проект</w:t>
      </w:r>
      <w:r w:rsidR="008F37AC" w:rsidRPr="00E63604">
        <w:t xml:space="preserve"> </w:t>
      </w:r>
      <w:r w:rsidR="008F37AC">
        <w:t>реконструкции</w:t>
      </w:r>
      <w:r w:rsidR="008F37AC" w:rsidRPr="00E63604">
        <w:t xml:space="preserve"> </w:t>
      </w:r>
      <w:r w:rsidR="008F37AC">
        <w:t>улиц</w:t>
      </w:r>
      <w:r w:rsidR="008F37AC" w:rsidRPr="0031249C">
        <w:t xml:space="preserve"> 376/1 </w:t>
      </w:r>
      <w:r w:rsidR="008F37AC">
        <w:t>и</w:t>
      </w:r>
      <w:r w:rsidR="008F37AC" w:rsidRPr="0031249C">
        <w:t xml:space="preserve"> 376/2 </w:t>
      </w:r>
      <w:r w:rsidR="008F37AC">
        <w:t xml:space="preserve"> в  районе Стара Топана</w:t>
      </w:r>
      <w:r w:rsidR="008F37AC" w:rsidRPr="0031249C">
        <w:t xml:space="preserve">; </w:t>
      </w:r>
    </w:p>
    <w:p w:rsidR="008F37AC" w:rsidRPr="0031249C" w:rsidRDefault="0052672C" w:rsidP="0052672C">
      <w:pPr>
        <w:pStyle w:val="SingleTxtGR"/>
        <w:ind w:left="1701" w:hanging="567"/>
      </w:pPr>
      <w:r>
        <w:tab/>
      </w:r>
      <w:r w:rsidR="008F37AC">
        <w:t>3.</w:t>
      </w:r>
      <w:r w:rsidR="008F37AC">
        <w:tab/>
        <w:t>Муниципалитет</w:t>
      </w:r>
      <w:r w:rsidR="008F37AC" w:rsidRPr="00945A0C">
        <w:t xml:space="preserve"> </w:t>
      </w:r>
      <w:r w:rsidR="008F37AC">
        <w:t>Гаджи</w:t>
      </w:r>
      <w:r w:rsidR="008F37AC" w:rsidRPr="00945A0C">
        <w:t xml:space="preserve"> </w:t>
      </w:r>
      <w:r w:rsidR="008F37AC">
        <w:t>Баба: 1</w:t>
      </w:r>
      <w:r w:rsidR="008F37AC">
        <w:rPr>
          <w:lang w:val="en-US"/>
        </w:rPr>
        <w:t> </w:t>
      </w:r>
      <w:r w:rsidR="008F37AC">
        <w:t>500</w:t>
      </w:r>
      <w:r w:rsidR="008F37AC" w:rsidRPr="00945A0C">
        <w:t xml:space="preserve"> </w:t>
      </w:r>
      <w:r w:rsidR="008F37AC" w:rsidRPr="0031249C">
        <w:t xml:space="preserve">000 </w:t>
      </w:r>
      <w:r w:rsidR="008F37AC">
        <w:t>денаров</w:t>
      </w:r>
      <w:r w:rsidR="008F37AC" w:rsidRPr="00945A0C">
        <w:t xml:space="preserve"> </w:t>
      </w:r>
      <w:r w:rsidR="008F37AC">
        <w:t>на</w:t>
      </w:r>
      <w:r w:rsidR="008F37AC" w:rsidRPr="00945A0C">
        <w:t xml:space="preserve"> </w:t>
      </w:r>
      <w:r w:rsidR="008F37AC">
        <w:t>проект</w:t>
      </w:r>
      <w:r w:rsidR="008F37AC" w:rsidRPr="00945A0C">
        <w:t xml:space="preserve"> </w:t>
      </w:r>
      <w:r w:rsidR="008F37AC">
        <w:t>стро</w:t>
      </w:r>
      <w:r w:rsidR="008F37AC">
        <w:t>и</w:t>
      </w:r>
      <w:r w:rsidR="008F37AC">
        <w:t>тельства канализационного</w:t>
      </w:r>
      <w:r w:rsidR="008F37AC" w:rsidRPr="00945A0C">
        <w:t xml:space="preserve"> </w:t>
      </w:r>
      <w:r w:rsidR="008F37AC">
        <w:t>коллектора</w:t>
      </w:r>
      <w:r w:rsidR="008F37AC" w:rsidRPr="00945A0C">
        <w:t xml:space="preserve"> </w:t>
      </w:r>
      <w:r w:rsidR="008F37AC" w:rsidRPr="0031249C">
        <w:t xml:space="preserve"> </w:t>
      </w:r>
      <w:r w:rsidR="008F37AC">
        <w:t>на 12 улице поселения Журумл</w:t>
      </w:r>
      <w:r w:rsidR="008F37AC">
        <w:t>е</w:t>
      </w:r>
      <w:r w:rsidR="008F37AC">
        <w:t>ри;</w:t>
      </w:r>
    </w:p>
    <w:p w:rsidR="008F37AC" w:rsidRPr="0031249C" w:rsidRDefault="0052672C" w:rsidP="0052672C">
      <w:pPr>
        <w:pStyle w:val="SingleTxtGR"/>
        <w:ind w:left="1701" w:hanging="567"/>
      </w:pPr>
      <w:r>
        <w:tab/>
      </w:r>
      <w:r w:rsidR="008F37AC">
        <w:t>4.</w:t>
      </w:r>
      <w:r w:rsidR="008F37AC">
        <w:tab/>
        <w:t>Муниципалитет</w:t>
      </w:r>
      <w:r w:rsidR="008F37AC" w:rsidRPr="00844CEE">
        <w:t xml:space="preserve"> </w:t>
      </w:r>
      <w:r w:rsidR="008F37AC">
        <w:t>Кочани: 1</w:t>
      </w:r>
      <w:r w:rsidR="008F37AC">
        <w:rPr>
          <w:lang w:val="en-US"/>
        </w:rPr>
        <w:t> </w:t>
      </w:r>
      <w:r w:rsidR="008F37AC">
        <w:t>000</w:t>
      </w:r>
      <w:r w:rsidR="008F37AC" w:rsidRPr="00844CEE">
        <w:t xml:space="preserve"> </w:t>
      </w:r>
      <w:r w:rsidR="008F37AC" w:rsidRPr="0031249C">
        <w:t xml:space="preserve">000 </w:t>
      </w:r>
      <w:r w:rsidR="008F37AC">
        <w:t>денаров</w:t>
      </w:r>
      <w:r w:rsidR="008F37AC" w:rsidRPr="00844CEE">
        <w:t xml:space="preserve"> </w:t>
      </w:r>
      <w:r w:rsidR="008F37AC">
        <w:t>на</w:t>
      </w:r>
      <w:r w:rsidR="008F37AC" w:rsidRPr="00844CEE">
        <w:t xml:space="preserve"> </w:t>
      </w:r>
      <w:r w:rsidR="008F37AC">
        <w:t>проект</w:t>
      </w:r>
      <w:r w:rsidR="008F37AC" w:rsidRPr="00844CEE">
        <w:t xml:space="preserve"> </w:t>
      </w:r>
      <w:r w:rsidR="008F37AC">
        <w:t>возведения</w:t>
      </w:r>
      <w:r w:rsidR="008F37AC" w:rsidRPr="00844CEE">
        <w:t xml:space="preserve"> </w:t>
      </w:r>
      <w:r w:rsidR="008F37AC">
        <w:t>подде</w:t>
      </w:r>
      <w:r w:rsidR="008F37AC">
        <w:t>р</w:t>
      </w:r>
      <w:r w:rsidR="008F37AC">
        <w:t>живающей</w:t>
      </w:r>
      <w:r w:rsidR="008F37AC" w:rsidRPr="00844CEE">
        <w:t xml:space="preserve"> </w:t>
      </w:r>
      <w:r w:rsidR="008F37AC">
        <w:t>стены на улице Стамена Манова, секция 2</w:t>
      </w:r>
      <w:r w:rsidR="008F37AC" w:rsidRPr="0031249C">
        <w:t>;</w:t>
      </w:r>
    </w:p>
    <w:p w:rsidR="008F37AC" w:rsidRPr="0031249C" w:rsidRDefault="0052672C" w:rsidP="0052672C">
      <w:pPr>
        <w:pStyle w:val="SingleTxtGR"/>
        <w:ind w:left="1701" w:hanging="567"/>
      </w:pPr>
      <w:r>
        <w:tab/>
      </w:r>
      <w:r w:rsidR="008F37AC">
        <w:t>5.</w:t>
      </w:r>
      <w:r w:rsidR="008F37AC">
        <w:tab/>
        <w:t>Муниципалитет</w:t>
      </w:r>
      <w:r w:rsidR="008F37AC" w:rsidRPr="000C1A52">
        <w:t xml:space="preserve"> </w:t>
      </w:r>
      <w:r w:rsidR="008F37AC">
        <w:t>Кичево: 1</w:t>
      </w:r>
      <w:r w:rsidR="008F37AC">
        <w:rPr>
          <w:lang w:val="en-US"/>
        </w:rPr>
        <w:t> </w:t>
      </w:r>
      <w:r w:rsidR="008F37AC" w:rsidRPr="0031249C">
        <w:t>000</w:t>
      </w:r>
      <w:r w:rsidR="008F37AC" w:rsidRPr="000C1A52">
        <w:t xml:space="preserve"> </w:t>
      </w:r>
      <w:r w:rsidR="008F37AC" w:rsidRPr="0031249C">
        <w:t xml:space="preserve">000 </w:t>
      </w:r>
      <w:r w:rsidR="008F37AC">
        <w:t>денаров</w:t>
      </w:r>
      <w:r w:rsidR="008F37AC" w:rsidRPr="000C1A52">
        <w:t xml:space="preserve"> </w:t>
      </w:r>
      <w:r w:rsidR="008F37AC">
        <w:t>на</w:t>
      </w:r>
      <w:r w:rsidR="008F37AC" w:rsidRPr="000C1A52">
        <w:t xml:space="preserve"> </w:t>
      </w:r>
      <w:r w:rsidR="008F37AC">
        <w:t>проект</w:t>
      </w:r>
      <w:r w:rsidR="008F37AC" w:rsidRPr="000C1A52">
        <w:t xml:space="preserve"> </w:t>
      </w:r>
      <w:r w:rsidR="008F37AC">
        <w:t>реконстру</w:t>
      </w:r>
      <w:r w:rsidR="008F37AC">
        <w:t>к</w:t>
      </w:r>
      <w:r w:rsidR="008F37AC">
        <w:t>ции</w:t>
      </w:r>
      <w:r w:rsidR="008F37AC" w:rsidRPr="000C1A52">
        <w:t xml:space="preserve"> </w:t>
      </w:r>
      <w:r w:rsidR="008F37AC">
        <w:t>набережной и улиц</w:t>
      </w:r>
      <w:r w:rsidR="008F37AC" w:rsidRPr="0031249C">
        <w:t xml:space="preserve">; </w:t>
      </w:r>
    </w:p>
    <w:p w:rsidR="008F37AC" w:rsidRPr="0031249C" w:rsidRDefault="0052672C" w:rsidP="0052672C">
      <w:pPr>
        <w:pStyle w:val="SingleTxtGR"/>
        <w:ind w:left="1701" w:hanging="567"/>
      </w:pPr>
      <w:r>
        <w:tab/>
      </w:r>
      <w:r w:rsidR="008F37AC">
        <w:t>6.</w:t>
      </w:r>
      <w:r w:rsidR="008F37AC">
        <w:tab/>
        <w:t>Муниципалитет</w:t>
      </w:r>
      <w:r w:rsidR="008F37AC" w:rsidRPr="000C1A52">
        <w:t xml:space="preserve"> </w:t>
      </w:r>
      <w:r w:rsidR="008F37AC">
        <w:t>Прилепа: 900</w:t>
      </w:r>
      <w:r w:rsidR="008F37AC" w:rsidRPr="000C1A52">
        <w:t xml:space="preserve"> </w:t>
      </w:r>
      <w:r w:rsidR="008F37AC" w:rsidRPr="0031249C">
        <w:t xml:space="preserve">000 </w:t>
      </w:r>
      <w:r w:rsidR="008F37AC">
        <w:t>денаров</w:t>
      </w:r>
      <w:r w:rsidR="008F37AC" w:rsidRPr="000C1A52">
        <w:t xml:space="preserve"> </w:t>
      </w:r>
      <w:r w:rsidR="008F37AC">
        <w:t>на</w:t>
      </w:r>
      <w:r w:rsidR="008F37AC" w:rsidRPr="000C1A52">
        <w:t xml:space="preserve"> </w:t>
      </w:r>
      <w:r w:rsidR="008F37AC">
        <w:t>строительство</w:t>
      </w:r>
      <w:r w:rsidR="008F37AC" w:rsidRPr="000C1A52">
        <w:t xml:space="preserve"> </w:t>
      </w:r>
      <w:r w:rsidR="008F37AC">
        <w:t>секции кан</w:t>
      </w:r>
      <w:r w:rsidR="008F37AC">
        <w:t>а</w:t>
      </w:r>
      <w:r w:rsidR="008F37AC">
        <w:t>лизационного</w:t>
      </w:r>
      <w:r w:rsidR="008F37AC" w:rsidRPr="000C1A52">
        <w:t xml:space="preserve"> </w:t>
      </w:r>
      <w:r w:rsidR="008F37AC">
        <w:t>коллектора</w:t>
      </w:r>
      <w:r w:rsidR="008F37AC" w:rsidRPr="000C1A52">
        <w:t xml:space="preserve"> </w:t>
      </w:r>
      <w:r w:rsidR="008F37AC" w:rsidRPr="0031249C">
        <w:t xml:space="preserve"> </w:t>
      </w:r>
      <w:r w:rsidR="008F37AC">
        <w:t>на улице Беровска</w:t>
      </w:r>
      <w:r w:rsidR="008F37AC" w:rsidRPr="0031249C">
        <w:t>;</w:t>
      </w:r>
      <w:r w:rsidR="008F37AC">
        <w:t xml:space="preserve"> </w:t>
      </w:r>
    </w:p>
    <w:p w:rsidR="008F37AC" w:rsidRPr="0031249C" w:rsidRDefault="0052672C" w:rsidP="0052672C">
      <w:pPr>
        <w:pStyle w:val="SingleTxtGR"/>
        <w:ind w:left="1701" w:hanging="567"/>
      </w:pPr>
      <w:r>
        <w:tab/>
      </w:r>
      <w:r w:rsidR="008F37AC">
        <w:t>7.</w:t>
      </w:r>
      <w:r w:rsidR="008F37AC">
        <w:tab/>
        <w:t>Муниципалитет</w:t>
      </w:r>
      <w:r w:rsidR="008F37AC" w:rsidRPr="00FA6C1D">
        <w:t xml:space="preserve"> </w:t>
      </w:r>
      <w:r w:rsidR="008F37AC">
        <w:t>Делчево: 800</w:t>
      </w:r>
      <w:r w:rsidR="008F37AC" w:rsidRPr="00FA6C1D">
        <w:t xml:space="preserve"> </w:t>
      </w:r>
      <w:r w:rsidR="008F37AC" w:rsidRPr="0031249C">
        <w:t xml:space="preserve">000 </w:t>
      </w:r>
      <w:r w:rsidR="008F37AC">
        <w:t>денаров</w:t>
      </w:r>
      <w:r w:rsidR="008F37AC" w:rsidRPr="00FA6C1D">
        <w:t xml:space="preserve"> </w:t>
      </w:r>
      <w:r w:rsidR="008F37AC">
        <w:t>на</w:t>
      </w:r>
      <w:r w:rsidR="008F37AC" w:rsidRPr="00FA6C1D">
        <w:t xml:space="preserve"> </w:t>
      </w:r>
      <w:r w:rsidR="008F37AC">
        <w:t>проект</w:t>
      </w:r>
      <w:r w:rsidR="008F37AC" w:rsidRPr="00FA6C1D">
        <w:t xml:space="preserve"> </w:t>
      </w:r>
      <w:r w:rsidR="008F37AC">
        <w:t>реконструкции</w:t>
      </w:r>
      <w:r w:rsidR="008F37AC" w:rsidRPr="00FA6C1D">
        <w:t xml:space="preserve"> </w:t>
      </w:r>
      <w:r w:rsidR="008F37AC">
        <w:t>части</w:t>
      </w:r>
      <w:r w:rsidR="008F37AC" w:rsidRPr="00FA6C1D">
        <w:t xml:space="preserve">  </w:t>
      </w:r>
      <w:r w:rsidR="008F37AC">
        <w:t>трубопроводной</w:t>
      </w:r>
      <w:r w:rsidR="008F37AC" w:rsidRPr="00FA6C1D">
        <w:t xml:space="preserve"> </w:t>
      </w:r>
      <w:r w:rsidR="008F37AC">
        <w:t>сети</w:t>
      </w:r>
      <w:r w:rsidR="008F37AC" w:rsidRPr="00FA6C1D">
        <w:t xml:space="preserve"> </w:t>
      </w:r>
      <w:r w:rsidR="008F37AC" w:rsidRPr="0031249C">
        <w:t xml:space="preserve"> </w:t>
      </w:r>
      <w:r w:rsidR="005409F6">
        <w:t xml:space="preserve">города Делчево, Зона: </w:t>
      </w:r>
      <w:r w:rsidR="008F37AC">
        <w:t>Кольцевой трубопр</w:t>
      </w:r>
      <w:r w:rsidR="008F37AC">
        <w:t>о</w:t>
      </w:r>
      <w:r w:rsidR="008F37AC">
        <w:t>вод</w:t>
      </w:r>
      <w:r w:rsidR="008F37AC" w:rsidRPr="0031249C">
        <w:t xml:space="preserve">, </w:t>
      </w:r>
      <w:r w:rsidR="008F37AC">
        <w:t>Секция </w:t>
      </w:r>
      <w:r w:rsidR="008F37AC" w:rsidRPr="0031249C">
        <w:t xml:space="preserve">2, 1+596.60 </w:t>
      </w:r>
      <w:r w:rsidR="008F37AC">
        <w:t>–</w:t>
      </w:r>
      <w:r w:rsidR="008F37AC" w:rsidRPr="0031249C">
        <w:t xml:space="preserve"> 1+929.94. </w:t>
      </w:r>
    </w:p>
    <w:p w:rsidR="008F37AC" w:rsidRPr="0031249C" w:rsidRDefault="0052672C" w:rsidP="008F37AC">
      <w:pPr>
        <w:pStyle w:val="SingleTxtGR"/>
      </w:pPr>
      <w:r>
        <w:t>174.</w:t>
      </w:r>
      <w:r>
        <w:tab/>
      </w:r>
      <w:r w:rsidR="008F37AC">
        <w:t>Кроме</w:t>
      </w:r>
      <w:r w:rsidR="008F37AC" w:rsidRPr="0075582A">
        <w:t xml:space="preserve"> </w:t>
      </w:r>
      <w:r w:rsidR="008F37AC">
        <w:t>того</w:t>
      </w:r>
      <w:r w:rsidR="008F37AC" w:rsidRPr="0075582A">
        <w:t xml:space="preserve">, </w:t>
      </w:r>
      <w:r w:rsidR="008F37AC" w:rsidRPr="0031249C">
        <w:t xml:space="preserve"> </w:t>
      </w:r>
      <w:r w:rsidR="008F37AC">
        <w:t>на</w:t>
      </w:r>
      <w:r w:rsidR="008F37AC" w:rsidRPr="0075582A">
        <w:t xml:space="preserve"> </w:t>
      </w:r>
      <w:r w:rsidR="008F37AC">
        <w:t>основе</w:t>
      </w:r>
      <w:r w:rsidR="008F37AC" w:rsidRPr="0075582A">
        <w:t xml:space="preserve"> </w:t>
      </w:r>
      <w:r w:rsidR="008F37AC">
        <w:t>опубликованных</w:t>
      </w:r>
      <w:r w:rsidR="008F37AC" w:rsidRPr="0075582A">
        <w:t xml:space="preserve"> </w:t>
      </w:r>
      <w:r w:rsidR="008F37AC">
        <w:t>в</w:t>
      </w:r>
      <w:r w:rsidR="008F37AC" w:rsidRPr="0075582A">
        <w:t xml:space="preserve"> 2009 </w:t>
      </w:r>
      <w:r w:rsidR="008F37AC">
        <w:t>году</w:t>
      </w:r>
      <w:r w:rsidR="008F37AC" w:rsidRPr="0075582A">
        <w:t xml:space="preserve"> </w:t>
      </w:r>
      <w:r w:rsidR="008F37AC">
        <w:t>объявлений</w:t>
      </w:r>
      <w:r w:rsidR="008F37AC" w:rsidRPr="0031249C">
        <w:t xml:space="preserve"> </w:t>
      </w:r>
      <w:r w:rsidR="008F37AC">
        <w:t>о</w:t>
      </w:r>
      <w:r w:rsidR="008F37AC" w:rsidRPr="0075582A">
        <w:t xml:space="preserve"> </w:t>
      </w:r>
      <w:r w:rsidR="008F37AC">
        <w:t>выд</w:t>
      </w:r>
      <w:r w:rsidR="008F37AC">
        <w:t>е</w:t>
      </w:r>
      <w:r w:rsidR="008F37AC">
        <w:t>лении</w:t>
      </w:r>
      <w:r w:rsidR="008F37AC" w:rsidRPr="0075582A">
        <w:t xml:space="preserve"> </w:t>
      </w:r>
      <w:r w:rsidR="008F37AC">
        <w:t>квартир</w:t>
      </w:r>
      <w:r w:rsidR="008F37AC" w:rsidRPr="0075582A">
        <w:t xml:space="preserve">, </w:t>
      </w:r>
      <w:r w:rsidR="008F37AC">
        <w:t>построенных</w:t>
      </w:r>
      <w:r w:rsidR="008F37AC" w:rsidRPr="0075582A">
        <w:t xml:space="preserve"> </w:t>
      </w:r>
      <w:r w:rsidR="008F37AC">
        <w:t>в</w:t>
      </w:r>
      <w:r w:rsidR="008F37AC" w:rsidRPr="0075582A">
        <w:t xml:space="preserve"> </w:t>
      </w:r>
      <w:r w:rsidR="008F37AC">
        <w:t>рамках</w:t>
      </w:r>
      <w:r w:rsidR="008F37AC" w:rsidRPr="0075582A">
        <w:t xml:space="preserve"> </w:t>
      </w:r>
      <w:r w:rsidR="008F37AC">
        <w:t>Проекта</w:t>
      </w:r>
      <w:r w:rsidR="008F37AC" w:rsidRPr="0075582A">
        <w:t xml:space="preserve"> </w:t>
      </w:r>
      <w:r w:rsidR="008F37AC">
        <w:t>строительства</w:t>
      </w:r>
      <w:r w:rsidR="008F37AC" w:rsidRPr="0075582A">
        <w:t xml:space="preserve"> </w:t>
      </w:r>
      <w:r w:rsidR="008F37AC">
        <w:t>жилья</w:t>
      </w:r>
      <w:r w:rsidR="008F37AC" w:rsidRPr="0075582A">
        <w:t xml:space="preserve"> </w:t>
      </w:r>
      <w:r w:rsidR="008F37AC">
        <w:t>для</w:t>
      </w:r>
      <w:r w:rsidR="008F37AC" w:rsidRPr="0075582A">
        <w:t xml:space="preserve"> </w:t>
      </w:r>
      <w:r w:rsidR="008F37AC">
        <w:t>соц</w:t>
      </w:r>
      <w:r w:rsidR="008F37AC">
        <w:t>и</w:t>
      </w:r>
      <w:r w:rsidR="008F37AC">
        <w:t>ально</w:t>
      </w:r>
      <w:r w:rsidR="008F37AC" w:rsidRPr="0075582A">
        <w:t xml:space="preserve"> </w:t>
      </w:r>
      <w:r w:rsidR="008F37AC">
        <w:t>уязвимых</w:t>
      </w:r>
      <w:r w:rsidR="008F37AC" w:rsidRPr="0075582A">
        <w:t xml:space="preserve"> </w:t>
      </w:r>
      <w:r w:rsidR="008F37AC">
        <w:t>групп</w:t>
      </w:r>
      <w:r w:rsidR="008F37AC" w:rsidRPr="0031249C">
        <w:t xml:space="preserve"> F/P 1674</w:t>
      </w:r>
      <w:r w:rsidR="008F37AC">
        <w:t xml:space="preserve"> (2009 год)</w:t>
      </w:r>
      <w:r w:rsidR="008F37AC" w:rsidRPr="0031249C">
        <w:t xml:space="preserve">, </w:t>
      </w:r>
      <w:r w:rsidR="008F37AC">
        <w:t>который</w:t>
      </w:r>
      <w:r w:rsidR="008F37AC" w:rsidRPr="0075582A">
        <w:t xml:space="preserve"> </w:t>
      </w:r>
      <w:r w:rsidR="008F37AC">
        <w:t>частично</w:t>
      </w:r>
      <w:r w:rsidR="008F37AC" w:rsidRPr="0075582A">
        <w:t xml:space="preserve"> </w:t>
      </w:r>
      <w:r w:rsidR="008F37AC">
        <w:t>финансировался</w:t>
      </w:r>
      <w:r w:rsidR="008F37AC" w:rsidRPr="0075582A">
        <w:t xml:space="preserve"> </w:t>
      </w:r>
      <w:r w:rsidR="008F37AC">
        <w:t>за</w:t>
      </w:r>
      <w:r w:rsidR="008F37AC" w:rsidRPr="0075582A">
        <w:t xml:space="preserve"> </w:t>
      </w:r>
      <w:r w:rsidR="008F37AC">
        <w:t>счет</w:t>
      </w:r>
      <w:r w:rsidR="008F37AC" w:rsidRPr="0075582A">
        <w:t xml:space="preserve"> </w:t>
      </w:r>
      <w:r w:rsidR="008F37AC">
        <w:t xml:space="preserve">кредита Банка развития Совета Европы, на сумму 25 350 </w:t>
      </w:r>
      <w:r w:rsidR="008F37AC" w:rsidRPr="0031249C">
        <w:t xml:space="preserve">000 </w:t>
      </w:r>
      <w:r w:rsidR="008F37AC">
        <w:t>евро и ча</w:t>
      </w:r>
      <w:r w:rsidR="008F37AC">
        <w:t>с</w:t>
      </w:r>
      <w:r w:rsidR="008F37AC">
        <w:t>тично за счет ассигнований</w:t>
      </w:r>
      <w:r w:rsidR="009759DA">
        <w:t xml:space="preserve"> из бюджета Республики Македония на сумму 25 350 </w:t>
      </w:r>
      <w:r>
        <w:t xml:space="preserve">000 </w:t>
      </w:r>
      <w:r w:rsidR="008F37AC">
        <w:t>евро 30 квартир было предоставлено лицам, принадлежащим к о</w:t>
      </w:r>
      <w:r w:rsidR="008F37AC">
        <w:t>б</w:t>
      </w:r>
      <w:r w:rsidR="008F37AC">
        <w:t>щине рома, включая 10 семей из Охрида, 4 семьи из Кичево, 9 семей из Кав</w:t>
      </w:r>
      <w:r w:rsidR="008F37AC">
        <w:t>а</w:t>
      </w:r>
      <w:r w:rsidR="008F37AC">
        <w:t>дарчи и 7 семей из Кочани</w:t>
      </w:r>
      <w:r w:rsidR="008F37AC" w:rsidRPr="0031249C">
        <w:t>.</w:t>
      </w:r>
    </w:p>
    <w:p w:rsidR="008F37AC" w:rsidRPr="0031249C" w:rsidRDefault="0052672C" w:rsidP="008F37AC">
      <w:pPr>
        <w:pStyle w:val="SingleTxtGR"/>
      </w:pPr>
      <w:r>
        <w:t>175.</w:t>
      </w:r>
      <w:r>
        <w:tab/>
      </w:r>
      <w:r w:rsidR="008F37AC">
        <w:t>По</w:t>
      </w:r>
      <w:r w:rsidR="008F37AC" w:rsidRPr="00B353A8">
        <w:t xml:space="preserve"> </w:t>
      </w:r>
      <w:r w:rsidR="008F37AC">
        <w:t>некоторым</w:t>
      </w:r>
      <w:r w:rsidR="008F37AC" w:rsidRPr="00B353A8">
        <w:t xml:space="preserve"> </w:t>
      </w:r>
      <w:r w:rsidR="008F37AC">
        <w:t>оценкам</w:t>
      </w:r>
      <w:r w:rsidR="009759DA">
        <w:t>,</w:t>
      </w:r>
      <w:r w:rsidR="008F37AC" w:rsidRPr="00B353A8">
        <w:t xml:space="preserve"> </w:t>
      </w:r>
      <w:r w:rsidR="008F37AC">
        <w:t>примерно</w:t>
      </w:r>
      <w:r w:rsidR="008F37AC" w:rsidRPr="00B353A8">
        <w:t xml:space="preserve"> </w:t>
      </w:r>
      <w:r w:rsidR="008F37AC">
        <w:t>70</w:t>
      </w:r>
      <w:r w:rsidR="008F37AC" w:rsidRPr="0031249C">
        <w:t xml:space="preserve">% </w:t>
      </w:r>
      <w:r w:rsidR="008F37AC">
        <w:t>рома</w:t>
      </w:r>
      <w:r w:rsidR="008F37AC" w:rsidRPr="00B353A8">
        <w:t xml:space="preserve"> </w:t>
      </w:r>
      <w:r w:rsidR="008F37AC">
        <w:t>не</w:t>
      </w:r>
      <w:r w:rsidR="008F37AC" w:rsidRPr="00B353A8">
        <w:t xml:space="preserve"> </w:t>
      </w:r>
      <w:r w:rsidR="008F37AC">
        <w:t>имеют</w:t>
      </w:r>
      <w:r w:rsidR="008F37AC" w:rsidRPr="00B353A8">
        <w:t xml:space="preserve"> </w:t>
      </w:r>
      <w:r w:rsidR="008F37AC">
        <w:t>правоподтве</w:t>
      </w:r>
      <w:r w:rsidR="008F37AC">
        <w:t>р</w:t>
      </w:r>
      <w:r w:rsidR="008F37AC">
        <w:t>ждающих</w:t>
      </w:r>
      <w:r w:rsidR="008F37AC" w:rsidRPr="00B353A8">
        <w:t xml:space="preserve"> </w:t>
      </w:r>
      <w:r w:rsidR="008F37AC">
        <w:t>документов</w:t>
      </w:r>
      <w:r w:rsidR="008F37AC" w:rsidRPr="00B353A8">
        <w:t xml:space="preserve"> </w:t>
      </w:r>
      <w:r w:rsidR="009759DA">
        <w:t>на свои</w:t>
      </w:r>
      <w:r w:rsidR="008F37AC">
        <w:t xml:space="preserve"> жилища, проживают в незаконных жилищах или</w:t>
      </w:r>
      <w:r w:rsidR="008F37AC" w:rsidRPr="0031249C">
        <w:t xml:space="preserve"> </w:t>
      </w:r>
      <w:r w:rsidR="008F37AC">
        <w:t>жилищах, собственность на которые не была узаконена</w:t>
      </w:r>
      <w:r w:rsidR="008F37AC" w:rsidRPr="0031249C">
        <w:t>.</w:t>
      </w:r>
      <w:r w:rsidR="008F37AC">
        <w:t xml:space="preserve"> Чтобы</w:t>
      </w:r>
      <w:r w:rsidR="008F37AC" w:rsidRPr="002B07D1">
        <w:t xml:space="preserve"> </w:t>
      </w:r>
      <w:r w:rsidR="008F37AC">
        <w:t>решить</w:t>
      </w:r>
      <w:r w:rsidR="008F37AC" w:rsidRPr="002B07D1">
        <w:t xml:space="preserve"> </w:t>
      </w:r>
      <w:r w:rsidR="008F37AC">
        <w:t>указа</w:t>
      </w:r>
      <w:r w:rsidR="008F37AC">
        <w:t>н</w:t>
      </w:r>
      <w:r w:rsidR="008F37AC">
        <w:t>ные</w:t>
      </w:r>
      <w:r w:rsidR="008F37AC" w:rsidRPr="002B07D1">
        <w:t xml:space="preserve"> </w:t>
      </w:r>
      <w:r w:rsidR="008F37AC">
        <w:t>проблемы</w:t>
      </w:r>
      <w:r w:rsidR="008F37AC" w:rsidRPr="002B07D1">
        <w:t xml:space="preserve"> </w:t>
      </w:r>
      <w:r w:rsidR="008F37AC">
        <w:t>всех</w:t>
      </w:r>
      <w:r w:rsidR="008F37AC" w:rsidRPr="002B07D1">
        <w:t xml:space="preserve"> </w:t>
      </w:r>
      <w:r w:rsidR="008F37AC">
        <w:t>заинтересованных</w:t>
      </w:r>
      <w:r w:rsidR="008F37AC" w:rsidRPr="002B07D1">
        <w:t xml:space="preserve"> </w:t>
      </w:r>
      <w:r w:rsidR="008F37AC">
        <w:t>граждан</w:t>
      </w:r>
      <w:r w:rsidR="008F37AC" w:rsidRPr="002B07D1">
        <w:t xml:space="preserve">, </w:t>
      </w:r>
      <w:r w:rsidR="008F37AC">
        <w:t>Собрание</w:t>
      </w:r>
      <w:r w:rsidR="008F37AC" w:rsidRPr="002B07D1">
        <w:t xml:space="preserve"> </w:t>
      </w:r>
      <w:r w:rsidR="008F37AC">
        <w:t>Республики</w:t>
      </w:r>
      <w:r w:rsidR="008F37AC" w:rsidRPr="002B07D1">
        <w:t xml:space="preserve"> </w:t>
      </w:r>
      <w:r w:rsidR="008F37AC">
        <w:t>Макед</w:t>
      </w:r>
      <w:r w:rsidR="008F37AC">
        <w:t>о</w:t>
      </w:r>
      <w:r w:rsidR="009759DA">
        <w:t>ния</w:t>
      </w:r>
      <w:r w:rsidR="008F37AC" w:rsidRPr="002B07D1">
        <w:t xml:space="preserve"> </w:t>
      </w:r>
      <w:r w:rsidR="008F37AC">
        <w:t>приняло</w:t>
      </w:r>
      <w:r w:rsidR="008F37AC" w:rsidRPr="002B07D1">
        <w:t xml:space="preserve"> </w:t>
      </w:r>
      <w:r w:rsidR="008F37AC">
        <w:t>Закон</w:t>
      </w:r>
      <w:r w:rsidR="008F37AC" w:rsidRPr="002B07D1">
        <w:t xml:space="preserve"> </w:t>
      </w:r>
      <w:r w:rsidR="008F37AC">
        <w:t>о</w:t>
      </w:r>
      <w:r w:rsidR="008F37AC" w:rsidRPr="002B07D1">
        <w:t xml:space="preserve"> </w:t>
      </w:r>
      <w:r w:rsidR="008F37AC">
        <w:t>легализации</w:t>
      </w:r>
      <w:r w:rsidR="008F37AC" w:rsidRPr="002B07D1">
        <w:t xml:space="preserve"> </w:t>
      </w:r>
      <w:r w:rsidR="008F37AC">
        <w:t>незаконных</w:t>
      </w:r>
      <w:r w:rsidR="008F37AC" w:rsidRPr="002B07D1">
        <w:t xml:space="preserve"> </w:t>
      </w:r>
      <w:r w:rsidR="008F37AC">
        <w:t>строений</w:t>
      </w:r>
      <w:r w:rsidR="008F37AC" w:rsidRPr="002B07D1">
        <w:t xml:space="preserve">, </w:t>
      </w:r>
      <w:r w:rsidR="008F37AC">
        <w:t>который</w:t>
      </w:r>
      <w:r w:rsidR="008F37AC" w:rsidRPr="002B07D1">
        <w:t xml:space="preserve"> </w:t>
      </w:r>
      <w:r w:rsidR="008F37AC">
        <w:t>предусматр</w:t>
      </w:r>
      <w:r w:rsidR="008F37AC">
        <w:t>и</w:t>
      </w:r>
      <w:r w:rsidR="008F37AC">
        <w:t>вает</w:t>
      </w:r>
      <w:r w:rsidR="008F37AC" w:rsidRPr="002B07D1">
        <w:t xml:space="preserve"> </w:t>
      </w:r>
      <w:r w:rsidR="008F37AC">
        <w:t>легализацию</w:t>
      </w:r>
      <w:r w:rsidR="008F37AC" w:rsidRPr="002B07D1">
        <w:t xml:space="preserve"> </w:t>
      </w:r>
      <w:r w:rsidR="008F37AC">
        <w:t>незаконных</w:t>
      </w:r>
      <w:r w:rsidR="008F37AC" w:rsidRPr="002B07D1">
        <w:t xml:space="preserve"> </w:t>
      </w:r>
      <w:r w:rsidR="008F37AC">
        <w:t>строений</w:t>
      </w:r>
      <w:r w:rsidR="008F37AC" w:rsidRPr="002B07D1">
        <w:t xml:space="preserve"> </w:t>
      </w:r>
      <w:r w:rsidR="008F37AC">
        <w:t>по</w:t>
      </w:r>
      <w:r w:rsidR="008F37AC" w:rsidRPr="002B07D1">
        <w:t xml:space="preserve"> </w:t>
      </w:r>
      <w:r w:rsidR="008F37AC">
        <w:t>цене</w:t>
      </w:r>
      <w:r w:rsidR="008F37AC" w:rsidRPr="002B07D1">
        <w:t xml:space="preserve"> 1 </w:t>
      </w:r>
      <w:r w:rsidR="008F37AC">
        <w:t>евро</w:t>
      </w:r>
      <w:r w:rsidR="008F37AC" w:rsidRPr="002B07D1">
        <w:t xml:space="preserve"> </w:t>
      </w:r>
      <w:r w:rsidR="008F37AC">
        <w:t>за</w:t>
      </w:r>
      <w:r w:rsidR="008F37AC" w:rsidRPr="002B07D1">
        <w:t xml:space="preserve"> 1</w:t>
      </w:r>
      <w:r w:rsidR="008F37AC">
        <w:t>м</w:t>
      </w:r>
      <w:r w:rsidR="008F37AC" w:rsidRPr="002B07D1">
        <w:rPr>
          <w:vertAlign w:val="superscript"/>
        </w:rPr>
        <w:t>2</w:t>
      </w:r>
      <w:r w:rsidR="008F37AC">
        <w:t>, и</w:t>
      </w:r>
      <w:r w:rsidR="008F37AC" w:rsidRPr="002B07D1">
        <w:t xml:space="preserve"> </w:t>
      </w:r>
      <w:r w:rsidR="008F37AC">
        <w:t>наибольшую выгоду от него извлекут рома</w:t>
      </w:r>
      <w:r w:rsidR="008F37AC" w:rsidRPr="0031249C">
        <w:t>.</w:t>
      </w:r>
    </w:p>
    <w:p w:rsidR="008F37AC" w:rsidRDefault="0052672C" w:rsidP="0052672C">
      <w:pPr>
        <w:pStyle w:val="H1GR"/>
      </w:pPr>
      <w:r>
        <w:tab/>
      </w:r>
      <w:r>
        <w:tab/>
      </w:r>
      <w:r w:rsidR="008F37AC">
        <w:t>Ответ</w:t>
      </w:r>
      <w:r w:rsidR="008F37AC" w:rsidRPr="008F37AC">
        <w:t xml:space="preserve"> </w:t>
      </w:r>
      <w:r w:rsidR="008F37AC">
        <w:t>на</w:t>
      </w:r>
      <w:r w:rsidR="008F37AC" w:rsidRPr="008F37AC">
        <w:t xml:space="preserve"> </w:t>
      </w:r>
      <w:r w:rsidR="008F37AC">
        <w:t>рекомендации</w:t>
      </w:r>
      <w:r w:rsidR="008F37AC" w:rsidRPr="008F37AC">
        <w:t xml:space="preserve">, </w:t>
      </w:r>
      <w:r w:rsidR="008F37AC">
        <w:t>содержащиеся</w:t>
      </w:r>
      <w:r w:rsidR="008F37AC" w:rsidRPr="008F37AC">
        <w:t xml:space="preserve"> </w:t>
      </w:r>
      <w:r w:rsidR="008F37AC">
        <w:t>в</w:t>
      </w:r>
      <w:r w:rsidR="008F37AC" w:rsidRPr="008F37AC">
        <w:t xml:space="preserve"> </w:t>
      </w:r>
      <w:r w:rsidR="008F37AC">
        <w:t>пунктах</w:t>
      </w:r>
      <w:r w:rsidR="008F37AC" w:rsidRPr="008F37AC">
        <w:t xml:space="preserve"> 17</w:t>
      </w:r>
      <w:r w:rsidR="008F37AC">
        <w:t xml:space="preserve"> и 18 предыдущих заключ</w:t>
      </w:r>
      <w:r w:rsidR="008F37AC">
        <w:t>и</w:t>
      </w:r>
      <w:r w:rsidR="008F37AC">
        <w:t>тельных замечаний Комитета</w:t>
      </w:r>
    </w:p>
    <w:p w:rsidR="008F37AC" w:rsidRPr="0031249C" w:rsidRDefault="0052672C" w:rsidP="008F37AC">
      <w:pPr>
        <w:pStyle w:val="SingleTxtGR"/>
      </w:pPr>
      <w:r>
        <w:t>176.</w:t>
      </w:r>
      <w:r>
        <w:tab/>
      </w:r>
      <w:r w:rsidR="008F37AC">
        <w:t>Что</w:t>
      </w:r>
      <w:r w:rsidR="008F37AC" w:rsidRPr="002B07D1">
        <w:t xml:space="preserve"> </w:t>
      </w:r>
      <w:r w:rsidR="008F37AC">
        <w:t>касается</w:t>
      </w:r>
      <w:r w:rsidR="008F37AC" w:rsidRPr="002B07D1">
        <w:t xml:space="preserve"> </w:t>
      </w:r>
      <w:r w:rsidR="008F37AC">
        <w:t>рекомендаций</w:t>
      </w:r>
      <w:r w:rsidR="008F37AC" w:rsidRPr="002B07D1">
        <w:t xml:space="preserve">, </w:t>
      </w:r>
      <w:r w:rsidR="008F37AC">
        <w:t>содержащихся</w:t>
      </w:r>
      <w:r w:rsidR="008F37AC" w:rsidRPr="002B07D1">
        <w:t xml:space="preserve"> </w:t>
      </w:r>
      <w:r w:rsidR="008F37AC">
        <w:t>в</w:t>
      </w:r>
      <w:r w:rsidR="008F37AC" w:rsidRPr="002B07D1">
        <w:t xml:space="preserve"> </w:t>
      </w:r>
      <w:r w:rsidR="008F37AC">
        <w:t>пунктах</w:t>
      </w:r>
      <w:r w:rsidR="008F37AC" w:rsidRPr="002B07D1">
        <w:t xml:space="preserve"> 17 </w:t>
      </w:r>
      <w:r w:rsidR="008F37AC">
        <w:t>и</w:t>
      </w:r>
      <w:r w:rsidR="008F37AC" w:rsidRPr="002B07D1">
        <w:t xml:space="preserve"> 18, </w:t>
      </w:r>
      <w:r w:rsidR="008F37AC">
        <w:t>то</w:t>
      </w:r>
      <w:r w:rsidR="008F37AC" w:rsidRPr="002B07D1">
        <w:t xml:space="preserve"> </w:t>
      </w:r>
      <w:r w:rsidR="008F37AC">
        <w:t>в</w:t>
      </w:r>
      <w:r w:rsidR="008F37AC" w:rsidRPr="0031249C">
        <w:t xml:space="preserve"> </w:t>
      </w:r>
      <w:r w:rsidR="008F37AC">
        <w:t>2008/</w:t>
      </w:r>
      <w:r w:rsidR="008F37AC" w:rsidRPr="0031249C">
        <w:t xml:space="preserve">09 </w:t>
      </w:r>
      <w:r w:rsidR="008F37AC">
        <w:t>учебном</w:t>
      </w:r>
      <w:r w:rsidR="008F37AC" w:rsidRPr="002B07D1">
        <w:t xml:space="preserve"> </w:t>
      </w:r>
      <w:r w:rsidR="008F37AC">
        <w:t>году</w:t>
      </w:r>
      <w:r w:rsidR="008F37AC" w:rsidRPr="002B07D1">
        <w:t xml:space="preserve"> </w:t>
      </w:r>
      <w:r w:rsidR="008F37AC">
        <w:t>в</w:t>
      </w:r>
      <w:r w:rsidR="008F37AC" w:rsidRPr="002B07D1">
        <w:t xml:space="preserve"> </w:t>
      </w:r>
      <w:r w:rsidR="008F37AC">
        <w:t>Республике</w:t>
      </w:r>
      <w:r w:rsidR="008F37AC" w:rsidRPr="002B07D1">
        <w:t xml:space="preserve"> </w:t>
      </w:r>
      <w:r w:rsidR="008F37AC">
        <w:t>Македони</w:t>
      </w:r>
      <w:r w:rsidR="00674A9C">
        <w:t>я</w:t>
      </w:r>
      <w:r w:rsidR="008F37AC" w:rsidRPr="002B07D1">
        <w:t xml:space="preserve"> </w:t>
      </w:r>
      <w:r w:rsidR="008F37AC">
        <w:t>было</w:t>
      </w:r>
      <w:r w:rsidR="008F37AC" w:rsidRPr="002B07D1">
        <w:t xml:space="preserve"> </w:t>
      </w:r>
      <w:r w:rsidR="008F37AC">
        <w:t>введено</w:t>
      </w:r>
      <w:r w:rsidR="008F37AC" w:rsidRPr="002B07D1">
        <w:t xml:space="preserve"> </w:t>
      </w:r>
      <w:r w:rsidR="008F37AC">
        <w:t>обязательное</w:t>
      </w:r>
      <w:r w:rsidR="008F37AC" w:rsidRPr="002B07D1">
        <w:t xml:space="preserve"> </w:t>
      </w:r>
      <w:r w:rsidR="008F37AC">
        <w:t>среднее</w:t>
      </w:r>
      <w:r w:rsidR="008F37AC" w:rsidRPr="002B07D1">
        <w:t xml:space="preserve"> </w:t>
      </w:r>
      <w:r w:rsidR="008F37AC">
        <w:t>образование</w:t>
      </w:r>
      <w:r w:rsidR="008F37AC" w:rsidRPr="0031249C">
        <w:t xml:space="preserve">. </w:t>
      </w:r>
      <w:r w:rsidR="008F37AC">
        <w:t>Всем</w:t>
      </w:r>
      <w:r w:rsidR="008F37AC" w:rsidRPr="002B07D1">
        <w:t xml:space="preserve"> </w:t>
      </w:r>
      <w:r w:rsidR="008F37AC">
        <w:t>учащимся</w:t>
      </w:r>
      <w:r w:rsidR="008F37AC" w:rsidRPr="002B07D1">
        <w:t xml:space="preserve"> </w:t>
      </w:r>
      <w:r w:rsidR="008F37AC">
        <w:t>начальных</w:t>
      </w:r>
      <w:r w:rsidR="008F37AC" w:rsidRPr="002B07D1">
        <w:t xml:space="preserve"> </w:t>
      </w:r>
      <w:r w:rsidR="008F37AC">
        <w:t>и</w:t>
      </w:r>
      <w:r w:rsidR="008F37AC" w:rsidRPr="002B07D1">
        <w:t xml:space="preserve"> </w:t>
      </w:r>
      <w:r w:rsidR="008F37AC">
        <w:t>средних</w:t>
      </w:r>
      <w:r w:rsidR="008F37AC" w:rsidRPr="002B07D1">
        <w:t xml:space="preserve"> </w:t>
      </w:r>
      <w:r w:rsidR="008F37AC">
        <w:t>школ</w:t>
      </w:r>
      <w:r w:rsidR="008F37AC" w:rsidRPr="002B07D1">
        <w:t xml:space="preserve">, </w:t>
      </w:r>
      <w:r w:rsidR="008F37AC">
        <w:t>которые</w:t>
      </w:r>
      <w:r w:rsidR="008F37AC" w:rsidRPr="002B07D1">
        <w:t xml:space="preserve"> </w:t>
      </w:r>
      <w:r w:rsidR="008F37AC">
        <w:t>пр</w:t>
      </w:r>
      <w:r w:rsidR="008F37AC">
        <w:t>о</w:t>
      </w:r>
      <w:r w:rsidR="008F37AC">
        <w:t>живают</w:t>
      </w:r>
      <w:r w:rsidR="008F37AC" w:rsidRPr="002B07D1">
        <w:t xml:space="preserve"> </w:t>
      </w:r>
      <w:r w:rsidR="008F37AC">
        <w:t>соответственно в</w:t>
      </w:r>
      <w:r w:rsidR="00674A9C">
        <w:t xml:space="preserve"> 2−</w:t>
      </w:r>
      <w:r w:rsidR="008F37AC" w:rsidRPr="002B07D1">
        <w:t xml:space="preserve">2,5 </w:t>
      </w:r>
      <w:r w:rsidR="00674A9C">
        <w:t>км</w:t>
      </w:r>
      <w:r w:rsidR="008F37AC" w:rsidRPr="002B07D1">
        <w:t xml:space="preserve"> </w:t>
      </w:r>
      <w:r w:rsidR="008F37AC">
        <w:t>от</w:t>
      </w:r>
      <w:r w:rsidR="008F37AC" w:rsidRPr="002B07D1">
        <w:t xml:space="preserve"> </w:t>
      </w:r>
      <w:r w:rsidR="008F37AC">
        <w:t>своих</w:t>
      </w:r>
      <w:r w:rsidR="008F37AC" w:rsidRPr="002B07D1">
        <w:t xml:space="preserve"> </w:t>
      </w:r>
      <w:r w:rsidR="008F37AC">
        <w:t>школ, предоставляется беспла</w:t>
      </w:r>
      <w:r w:rsidR="008F37AC">
        <w:t>т</w:t>
      </w:r>
      <w:r w:rsidR="008F37AC">
        <w:t>ный транспорт</w:t>
      </w:r>
      <w:r w:rsidR="008F37AC" w:rsidRPr="0031249C">
        <w:t xml:space="preserve">. </w:t>
      </w:r>
      <w:r w:rsidR="008F37AC">
        <w:t>В</w:t>
      </w:r>
      <w:r w:rsidR="008F37AC" w:rsidRPr="00F728D9">
        <w:t xml:space="preserve"> </w:t>
      </w:r>
      <w:r w:rsidR="008F37AC">
        <w:t>местах</w:t>
      </w:r>
      <w:r w:rsidR="008F37AC" w:rsidRPr="00F728D9">
        <w:t xml:space="preserve">, </w:t>
      </w:r>
      <w:r w:rsidR="008F37AC">
        <w:t>где</w:t>
      </w:r>
      <w:r w:rsidR="008F37AC" w:rsidRPr="00F728D9">
        <w:t xml:space="preserve"> </w:t>
      </w:r>
      <w:r w:rsidR="008F37AC">
        <w:t>не</w:t>
      </w:r>
      <w:r w:rsidR="008F37AC" w:rsidRPr="00F728D9">
        <w:t xml:space="preserve"> </w:t>
      </w:r>
      <w:r w:rsidR="008F37AC">
        <w:t>организовано</w:t>
      </w:r>
      <w:r w:rsidR="008F37AC" w:rsidRPr="00F728D9">
        <w:t xml:space="preserve"> </w:t>
      </w:r>
      <w:r w:rsidR="008F37AC">
        <w:t>такое</w:t>
      </w:r>
      <w:r w:rsidR="008F37AC" w:rsidRPr="00F728D9">
        <w:t xml:space="preserve"> </w:t>
      </w:r>
      <w:r w:rsidR="008F37AC">
        <w:t>транспортное</w:t>
      </w:r>
      <w:r w:rsidR="008F37AC" w:rsidRPr="00F728D9">
        <w:t xml:space="preserve"> </w:t>
      </w:r>
      <w:r w:rsidR="008F37AC">
        <w:t>сообщение</w:t>
      </w:r>
      <w:r w:rsidR="008F37AC" w:rsidRPr="00F728D9">
        <w:t>,</w:t>
      </w:r>
      <w:r w:rsidR="008F37AC" w:rsidRPr="0031249C">
        <w:t xml:space="preserve"> </w:t>
      </w:r>
      <w:r w:rsidR="008F37AC">
        <w:t>уч</w:t>
      </w:r>
      <w:r w:rsidR="008F37AC">
        <w:t>а</w:t>
      </w:r>
      <w:r w:rsidR="008F37AC">
        <w:t>щимся предоставляются места в общежитиях и бесплатные уче</w:t>
      </w:r>
      <w:r w:rsidR="008F37AC">
        <w:t>б</w:t>
      </w:r>
      <w:r w:rsidR="008F37AC">
        <w:t>ники</w:t>
      </w:r>
      <w:r w:rsidR="008F37AC" w:rsidRPr="0031249C">
        <w:t xml:space="preserve">. </w:t>
      </w:r>
      <w:r w:rsidR="008F37AC">
        <w:t>В</w:t>
      </w:r>
      <w:r w:rsidR="008F37AC" w:rsidRPr="00F728D9">
        <w:t xml:space="preserve"> </w:t>
      </w:r>
      <w:r w:rsidR="008F37AC">
        <w:t>рамках</w:t>
      </w:r>
      <w:r w:rsidR="008F37AC" w:rsidRPr="00F728D9">
        <w:t xml:space="preserve"> </w:t>
      </w:r>
      <w:r w:rsidR="008F37AC">
        <w:t>Проекта</w:t>
      </w:r>
      <w:r w:rsidR="008F37AC" w:rsidRPr="0031249C">
        <w:t xml:space="preserve"> </w:t>
      </w:r>
      <w:r w:rsidR="008F37AC">
        <w:t>по условным денежным переводам учащимся средней школы, родит</w:t>
      </w:r>
      <w:r w:rsidR="008F37AC">
        <w:t>е</w:t>
      </w:r>
      <w:r w:rsidR="008F37AC">
        <w:t>ли которых получают социальные пособия, оказывается финансовая помощь, обусловленная регулярным посещением школы</w:t>
      </w:r>
      <w:r w:rsidR="008F37AC" w:rsidRPr="0031249C">
        <w:t xml:space="preserve">. </w:t>
      </w:r>
    </w:p>
    <w:p w:rsidR="008F37AC" w:rsidRPr="0031249C" w:rsidRDefault="0052672C" w:rsidP="008F37AC">
      <w:pPr>
        <w:pStyle w:val="SingleTxtGR"/>
      </w:pPr>
      <w:r>
        <w:t>177.</w:t>
      </w:r>
      <w:r>
        <w:tab/>
      </w:r>
      <w:r w:rsidR="008F37AC">
        <w:t>Население рома сталкивается с проблемой получения образования, н</w:t>
      </w:r>
      <w:r w:rsidR="008F37AC">
        <w:t>а</w:t>
      </w:r>
      <w:r w:rsidR="00674A9C">
        <w:t>пример</w:t>
      </w:r>
      <w:r w:rsidR="008F37AC">
        <w:t xml:space="preserve"> большое количество детей рома выпадают из процесса получения обр</w:t>
      </w:r>
      <w:r w:rsidR="008F37AC">
        <w:t>а</w:t>
      </w:r>
      <w:r w:rsidR="008F37AC">
        <w:t>зования, т.е. бросают школу</w:t>
      </w:r>
      <w:r w:rsidR="008F37AC" w:rsidRPr="0031249C">
        <w:t xml:space="preserve">. </w:t>
      </w:r>
      <w:r w:rsidR="008F37AC">
        <w:t>Поэтому</w:t>
      </w:r>
      <w:r w:rsidR="008F37AC" w:rsidRPr="00252378">
        <w:t xml:space="preserve"> </w:t>
      </w:r>
      <w:r w:rsidR="008F37AC">
        <w:t>в</w:t>
      </w:r>
      <w:r w:rsidR="008F37AC" w:rsidRPr="00252378">
        <w:t xml:space="preserve"> </w:t>
      </w:r>
      <w:r w:rsidR="008F37AC">
        <w:t>последние</w:t>
      </w:r>
      <w:r w:rsidR="008F37AC" w:rsidRPr="00252378">
        <w:t xml:space="preserve"> </w:t>
      </w:r>
      <w:r w:rsidR="008F37AC">
        <w:t>шесть</w:t>
      </w:r>
      <w:r w:rsidR="008F37AC" w:rsidRPr="00252378">
        <w:t xml:space="preserve"> </w:t>
      </w:r>
      <w:r w:rsidR="008F37AC">
        <w:t>лет</w:t>
      </w:r>
      <w:r w:rsidR="008F37AC" w:rsidRPr="00252378">
        <w:t xml:space="preserve"> </w:t>
      </w:r>
      <w:r w:rsidR="008F37AC">
        <w:t>Министерство</w:t>
      </w:r>
      <w:r w:rsidR="008F37AC" w:rsidRPr="00252378">
        <w:t xml:space="preserve"> </w:t>
      </w:r>
      <w:r w:rsidR="008F37AC">
        <w:t>труда</w:t>
      </w:r>
      <w:r w:rsidR="008F37AC" w:rsidRPr="00252378">
        <w:t xml:space="preserve"> </w:t>
      </w:r>
      <w:r w:rsidR="008F37AC">
        <w:t>и</w:t>
      </w:r>
      <w:r w:rsidR="008F37AC" w:rsidRPr="00252378">
        <w:t xml:space="preserve"> </w:t>
      </w:r>
      <w:r w:rsidR="008F37AC">
        <w:t>социальной</w:t>
      </w:r>
      <w:r w:rsidR="008F37AC" w:rsidRPr="00252378">
        <w:t xml:space="preserve"> </w:t>
      </w:r>
      <w:r w:rsidR="008F37AC">
        <w:t>политики</w:t>
      </w:r>
      <w:r w:rsidR="008F37AC" w:rsidRPr="00252378">
        <w:t xml:space="preserve"> </w:t>
      </w:r>
      <w:r w:rsidR="008F37AC">
        <w:t>в</w:t>
      </w:r>
      <w:r w:rsidR="008F37AC" w:rsidRPr="00252378">
        <w:t xml:space="preserve"> </w:t>
      </w:r>
      <w:r w:rsidR="008F37AC">
        <w:t>сотрудничестве</w:t>
      </w:r>
      <w:r w:rsidR="008F37AC" w:rsidRPr="00252378">
        <w:t xml:space="preserve"> </w:t>
      </w:r>
      <w:r w:rsidR="008F37AC">
        <w:t>с</w:t>
      </w:r>
      <w:r w:rsidR="008F37AC" w:rsidRPr="00252378">
        <w:t xml:space="preserve"> </w:t>
      </w:r>
      <w:r w:rsidR="008F37AC">
        <w:t>Фондом</w:t>
      </w:r>
      <w:r w:rsidR="008F37AC" w:rsidRPr="00252378">
        <w:t xml:space="preserve"> </w:t>
      </w:r>
      <w:r w:rsidR="008F37AC">
        <w:t>образования</w:t>
      </w:r>
      <w:r w:rsidR="008F37AC" w:rsidRPr="00252378">
        <w:t xml:space="preserve"> </w:t>
      </w:r>
      <w:r w:rsidR="008F37AC">
        <w:t>рома</w:t>
      </w:r>
      <w:r w:rsidR="008F37AC" w:rsidRPr="00252378">
        <w:t xml:space="preserve"> </w:t>
      </w:r>
      <w:r w:rsidR="008F37AC">
        <w:t>и</w:t>
      </w:r>
      <w:r w:rsidR="008F37AC" w:rsidRPr="00252378">
        <w:t xml:space="preserve"> 18 </w:t>
      </w:r>
      <w:r w:rsidR="008F37AC">
        <w:t>органами местного</w:t>
      </w:r>
      <w:r w:rsidR="008F37AC" w:rsidRPr="00252378">
        <w:t xml:space="preserve"> </w:t>
      </w:r>
      <w:r w:rsidR="008F37AC">
        <w:t>самоуправления</w:t>
      </w:r>
      <w:r w:rsidR="008F37AC" w:rsidRPr="00252378">
        <w:t xml:space="preserve"> </w:t>
      </w:r>
      <w:r w:rsidR="008F37AC">
        <w:t>осуществляет</w:t>
      </w:r>
      <w:r w:rsidR="008F37AC" w:rsidRPr="00252378">
        <w:t xml:space="preserve"> </w:t>
      </w:r>
      <w:r w:rsidR="008F37AC">
        <w:t>проект</w:t>
      </w:r>
      <w:r w:rsidR="008F37AC" w:rsidRPr="00252378">
        <w:t xml:space="preserve"> </w:t>
      </w:r>
      <w:r w:rsidR="00D85A0A">
        <w:t>"</w:t>
      </w:r>
      <w:r w:rsidR="008F37AC">
        <w:t>Интеграция</w:t>
      </w:r>
      <w:r w:rsidR="008F37AC" w:rsidRPr="00252378">
        <w:t xml:space="preserve"> </w:t>
      </w:r>
      <w:r w:rsidR="008F37AC">
        <w:t>детей</w:t>
      </w:r>
      <w:r w:rsidR="008F37AC" w:rsidRPr="00252378">
        <w:t xml:space="preserve"> </w:t>
      </w:r>
      <w:r w:rsidR="008F37AC">
        <w:t>рома</w:t>
      </w:r>
      <w:r w:rsidR="008F37AC" w:rsidRPr="00252378">
        <w:t xml:space="preserve"> </w:t>
      </w:r>
      <w:r w:rsidR="008F37AC">
        <w:t>в</w:t>
      </w:r>
      <w:r w:rsidR="008F37AC" w:rsidRPr="00252378">
        <w:t xml:space="preserve"> </w:t>
      </w:r>
      <w:r w:rsidR="008F37AC">
        <w:t>систему</w:t>
      </w:r>
      <w:r w:rsidR="008F37AC" w:rsidRPr="00252378">
        <w:t xml:space="preserve"> </w:t>
      </w:r>
      <w:r w:rsidR="008F37AC">
        <w:t>дошкольного</w:t>
      </w:r>
      <w:r w:rsidR="008F37AC" w:rsidRPr="00252378">
        <w:t xml:space="preserve"> </w:t>
      </w:r>
      <w:r w:rsidR="008F37AC">
        <w:t>образования</w:t>
      </w:r>
      <w:r w:rsidR="00265BB2">
        <w:t>"</w:t>
      </w:r>
      <w:r w:rsidR="008F37AC" w:rsidRPr="0031249C">
        <w:t xml:space="preserve">, </w:t>
      </w:r>
      <w:r w:rsidR="008F37AC">
        <w:t>главная цель которого заключается в том, чтобы улучшить и поддержать интеграцию детей рома путем их набора в дошкольные учреждения за год до начала начального образования</w:t>
      </w:r>
      <w:r w:rsidR="008F37AC" w:rsidRPr="0031249C">
        <w:t xml:space="preserve">. </w:t>
      </w:r>
      <w:r w:rsidR="008F37AC">
        <w:t>В</w:t>
      </w:r>
      <w:r w:rsidR="008F37AC" w:rsidRPr="0031249C">
        <w:t xml:space="preserve"> 2012</w:t>
      </w:r>
      <w:r w:rsidR="00674A9C">
        <w:t>−2013 </w:t>
      </w:r>
      <w:r w:rsidR="008F37AC">
        <w:t>годах</w:t>
      </w:r>
      <w:r w:rsidR="008F37AC" w:rsidRPr="0059337D">
        <w:t xml:space="preserve"> </w:t>
      </w:r>
      <w:r w:rsidR="008F37AC">
        <w:t>этот</w:t>
      </w:r>
      <w:r w:rsidR="008F37AC" w:rsidRPr="0059337D">
        <w:t xml:space="preserve"> </w:t>
      </w:r>
      <w:r w:rsidR="008F37AC">
        <w:t>проект</w:t>
      </w:r>
      <w:r w:rsidR="008F37AC" w:rsidRPr="0059337D">
        <w:t xml:space="preserve"> </w:t>
      </w:r>
      <w:r w:rsidR="008F37AC">
        <w:t>охватил</w:t>
      </w:r>
      <w:r w:rsidR="008F37AC" w:rsidRPr="0059337D">
        <w:t xml:space="preserve"> </w:t>
      </w:r>
      <w:r w:rsidR="008F37AC" w:rsidRPr="0031249C">
        <w:t xml:space="preserve">459 </w:t>
      </w:r>
      <w:r w:rsidR="008F37AC">
        <w:t>детей рома</w:t>
      </w:r>
      <w:r w:rsidR="008F37AC" w:rsidRPr="0031249C">
        <w:t>.</w:t>
      </w:r>
    </w:p>
    <w:p w:rsidR="008F37AC" w:rsidRPr="0031249C" w:rsidRDefault="0052672C" w:rsidP="008F37AC">
      <w:pPr>
        <w:pStyle w:val="SingleTxtGR"/>
      </w:pPr>
      <w:r>
        <w:t>178.</w:t>
      </w:r>
      <w:r>
        <w:tab/>
      </w:r>
      <w:r w:rsidR="008F37AC">
        <w:t>С</w:t>
      </w:r>
      <w:r w:rsidR="008F37AC" w:rsidRPr="00957912">
        <w:t xml:space="preserve"> </w:t>
      </w:r>
      <w:r w:rsidR="008F37AC">
        <w:t>ноября</w:t>
      </w:r>
      <w:r w:rsidR="008F37AC" w:rsidRPr="00957912">
        <w:t xml:space="preserve"> 2009 </w:t>
      </w:r>
      <w:r w:rsidR="008F37AC">
        <w:t>года</w:t>
      </w:r>
      <w:r w:rsidR="008F37AC" w:rsidRPr="00957912">
        <w:t xml:space="preserve"> </w:t>
      </w:r>
      <w:r w:rsidR="008F37AC" w:rsidRPr="0031249C">
        <w:t xml:space="preserve"> </w:t>
      </w:r>
      <w:r w:rsidR="008F37AC">
        <w:t>реализуется</w:t>
      </w:r>
      <w:r w:rsidR="008F37AC" w:rsidRPr="00957912">
        <w:t xml:space="preserve"> </w:t>
      </w:r>
      <w:r w:rsidR="008F37AC">
        <w:t>проект, цель которого состоит в том, чтобы охватить учащихся рома, получающих среднее образование, системой стипендий, наставничества и опекунства</w:t>
      </w:r>
      <w:r w:rsidR="008F37AC" w:rsidRPr="0031249C">
        <w:t xml:space="preserve">. </w:t>
      </w:r>
      <w:r w:rsidR="008F37AC">
        <w:t>Этот</w:t>
      </w:r>
      <w:r w:rsidR="008F37AC" w:rsidRPr="00FA1E62">
        <w:t xml:space="preserve"> </w:t>
      </w:r>
      <w:r w:rsidR="008F37AC">
        <w:t>проект</w:t>
      </w:r>
      <w:r w:rsidR="008F37AC" w:rsidRPr="00FA1E62">
        <w:t xml:space="preserve"> </w:t>
      </w:r>
      <w:r w:rsidR="008F37AC">
        <w:t>реализуется</w:t>
      </w:r>
      <w:r w:rsidR="008F37AC" w:rsidRPr="00FA1E62">
        <w:t xml:space="preserve"> </w:t>
      </w:r>
      <w:r w:rsidR="008F37AC">
        <w:t>Директор</w:t>
      </w:r>
      <w:r w:rsidR="008F37AC">
        <w:t>а</w:t>
      </w:r>
      <w:r w:rsidR="008F37AC">
        <w:t>том</w:t>
      </w:r>
      <w:r w:rsidR="008F37AC" w:rsidRPr="00FA1E62">
        <w:t xml:space="preserve"> </w:t>
      </w:r>
      <w:r w:rsidR="008F37AC">
        <w:t>развития</w:t>
      </w:r>
      <w:r w:rsidR="008F37AC" w:rsidRPr="00FA1E62">
        <w:t xml:space="preserve"> </w:t>
      </w:r>
      <w:r w:rsidR="008F37AC">
        <w:t>образования</w:t>
      </w:r>
      <w:r w:rsidR="008F37AC" w:rsidRPr="00FA1E62">
        <w:t xml:space="preserve"> </w:t>
      </w:r>
      <w:r w:rsidR="008F37AC">
        <w:t>общин</w:t>
      </w:r>
      <w:r w:rsidR="008F37AC" w:rsidRPr="00FA1E62">
        <w:t xml:space="preserve"> </w:t>
      </w:r>
      <w:r w:rsidR="008F37AC">
        <w:t>Министерства</w:t>
      </w:r>
      <w:r w:rsidR="008F37AC" w:rsidRPr="00FA1E62">
        <w:t xml:space="preserve"> </w:t>
      </w:r>
      <w:r w:rsidR="008F37AC">
        <w:t>образования</w:t>
      </w:r>
      <w:r w:rsidR="008F37AC" w:rsidRPr="00FA1E62">
        <w:t xml:space="preserve"> </w:t>
      </w:r>
      <w:r w:rsidR="008F37AC">
        <w:t>и</w:t>
      </w:r>
      <w:r w:rsidR="008F37AC" w:rsidRPr="00FA1E62">
        <w:t xml:space="preserve"> </w:t>
      </w:r>
      <w:r w:rsidR="008F37AC">
        <w:t>науки и охват</w:t>
      </w:r>
      <w:r w:rsidR="008F37AC">
        <w:t>ы</w:t>
      </w:r>
      <w:r w:rsidR="008F37AC">
        <w:t>вает 84 школы и 25 муниципалитетов по всей стране</w:t>
      </w:r>
      <w:r w:rsidR="008F37AC" w:rsidRPr="0031249C">
        <w:t>.</w:t>
      </w:r>
    </w:p>
    <w:p w:rsidR="008F37AC" w:rsidRPr="0031249C" w:rsidRDefault="0052672C" w:rsidP="008F37AC">
      <w:pPr>
        <w:pStyle w:val="SingleTxtGR"/>
      </w:pPr>
      <w:r>
        <w:t>179.</w:t>
      </w:r>
      <w:r>
        <w:tab/>
      </w:r>
      <w:r w:rsidR="008F37AC">
        <w:t>В</w:t>
      </w:r>
      <w:r w:rsidR="008F37AC" w:rsidRPr="00FA1E62">
        <w:t xml:space="preserve"> </w:t>
      </w:r>
      <w:r w:rsidR="008F37AC">
        <w:t>рамках</w:t>
      </w:r>
      <w:r w:rsidR="008F37AC" w:rsidRPr="00FA1E62">
        <w:t xml:space="preserve"> </w:t>
      </w:r>
      <w:r w:rsidR="008F37AC">
        <w:t>Национальной</w:t>
      </w:r>
      <w:r w:rsidR="008F37AC" w:rsidRPr="00FA1E62">
        <w:t xml:space="preserve"> </w:t>
      </w:r>
      <w:r w:rsidR="008F37AC">
        <w:t>стратегии</w:t>
      </w:r>
      <w:r w:rsidR="008F37AC" w:rsidRPr="00FA1E62">
        <w:t xml:space="preserve"> </w:t>
      </w:r>
      <w:r w:rsidR="008F37AC">
        <w:t>в</w:t>
      </w:r>
      <w:r w:rsidR="008F37AC" w:rsidRPr="00FA1E62">
        <w:t xml:space="preserve"> </w:t>
      </w:r>
      <w:r w:rsidR="008F37AC">
        <w:t>интересах</w:t>
      </w:r>
      <w:r w:rsidR="008F37AC" w:rsidRPr="00FA1E62">
        <w:t xml:space="preserve"> </w:t>
      </w:r>
      <w:r w:rsidR="008F37AC">
        <w:t>рома</w:t>
      </w:r>
      <w:r w:rsidR="008F37AC" w:rsidRPr="00FA1E62">
        <w:t xml:space="preserve"> </w:t>
      </w:r>
      <w:r w:rsidR="008F37AC">
        <w:t>и</w:t>
      </w:r>
      <w:r w:rsidR="008F37AC" w:rsidRPr="00FA1E62">
        <w:t xml:space="preserve"> </w:t>
      </w:r>
      <w:r w:rsidR="008F37AC">
        <w:t>Плана</w:t>
      </w:r>
      <w:r w:rsidR="008F37AC" w:rsidRPr="00FA1E62">
        <w:t xml:space="preserve"> </w:t>
      </w:r>
      <w:r w:rsidR="008F37AC">
        <w:t>действий</w:t>
      </w:r>
      <w:r w:rsidR="008F37AC" w:rsidRPr="00FA1E62">
        <w:t xml:space="preserve"> </w:t>
      </w:r>
      <w:r w:rsidR="008F37AC">
        <w:t>в</w:t>
      </w:r>
      <w:r w:rsidR="008F37AC" w:rsidRPr="00FA1E62">
        <w:t xml:space="preserve"> </w:t>
      </w:r>
      <w:r w:rsidR="008F37AC">
        <w:t>области</w:t>
      </w:r>
      <w:r w:rsidR="008F37AC" w:rsidRPr="00FA1E62">
        <w:t xml:space="preserve"> </w:t>
      </w:r>
      <w:r w:rsidR="008F37AC">
        <w:t>образования</w:t>
      </w:r>
      <w:r w:rsidR="008F37AC" w:rsidRPr="00FA1E62">
        <w:t xml:space="preserve"> </w:t>
      </w:r>
      <w:r w:rsidR="008F37AC">
        <w:t>в</w:t>
      </w:r>
      <w:r w:rsidR="008F37AC" w:rsidRPr="0031249C">
        <w:t xml:space="preserve"> 2008/09 </w:t>
      </w:r>
      <w:r w:rsidR="008F37AC">
        <w:t>учебном году Министерство образования и на</w:t>
      </w:r>
      <w:r w:rsidR="008F37AC">
        <w:t>у</w:t>
      </w:r>
      <w:r w:rsidR="008F37AC">
        <w:t xml:space="preserve">ки выделило </w:t>
      </w:r>
      <w:r w:rsidR="008F37AC" w:rsidRPr="0031249C">
        <w:t xml:space="preserve">650 </w:t>
      </w:r>
      <w:r w:rsidR="008F37AC">
        <w:t>стипендий для учащихся рома первого года обучения в сре</w:t>
      </w:r>
      <w:r w:rsidR="008F37AC">
        <w:t>д</w:t>
      </w:r>
      <w:r w:rsidR="008F37AC">
        <w:t>ней школе</w:t>
      </w:r>
      <w:r w:rsidR="008F37AC" w:rsidRPr="0031249C">
        <w:t xml:space="preserve">. </w:t>
      </w:r>
      <w:r w:rsidR="008F37AC">
        <w:t>Это стало стимулирующей мерой и мотивом, побуждающим уч</w:t>
      </w:r>
      <w:r w:rsidR="008F37AC">
        <w:t>а</w:t>
      </w:r>
      <w:r w:rsidR="008F37AC">
        <w:t>щихся рома продолжать и завершать свое образование</w:t>
      </w:r>
      <w:r w:rsidR="008F37AC" w:rsidRPr="0031249C">
        <w:t>.</w:t>
      </w:r>
    </w:p>
    <w:p w:rsidR="008F37AC" w:rsidRPr="0031249C" w:rsidRDefault="0052672C" w:rsidP="008F37AC">
      <w:pPr>
        <w:pStyle w:val="SingleTxtGR"/>
      </w:pPr>
      <w:r>
        <w:t>180.</w:t>
      </w:r>
      <w:r>
        <w:tab/>
      </w:r>
      <w:r w:rsidR="008F37AC">
        <w:t>Опираясь</w:t>
      </w:r>
      <w:r w:rsidR="008F37AC" w:rsidRPr="00AB584F">
        <w:t xml:space="preserve"> </w:t>
      </w:r>
      <w:r w:rsidR="008F37AC">
        <w:t>на</w:t>
      </w:r>
      <w:r w:rsidR="008F37AC" w:rsidRPr="00AB584F">
        <w:t xml:space="preserve"> </w:t>
      </w:r>
      <w:r w:rsidR="008F37AC">
        <w:t>положительный</w:t>
      </w:r>
      <w:r w:rsidR="008F37AC" w:rsidRPr="00AB584F">
        <w:t xml:space="preserve"> </w:t>
      </w:r>
      <w:r w:rsidR="008F37AC">
        <w:t>опыт</w:t>
      </w:r>
      <w:r w:rsidR="008F37AC" w:rsidRPr="00AB584F">
        <w:t xml:space="preserve"> </w:t>
      </w:r>
      <w:r w:rsidR="008F37AC">
        <w:t>таких</w:t>
      </w:r>
      <w:r w:rsidR="008F37AC" w:rsidRPr="00AB584F">
        <w:t xml:space="preserve"> </w:t>
      </w:r>
      <w:r w:rsidR="008F37AC">
        <w:t>программ</w:t>
      </w:r>
      <w:r w:rsidR="008F37AC" w:rsidRPr="00AB584F">
        <w:t xml:space="preserve">, </w:t>
      </w:r>
      <w:r w:rsidR="008F37AC">
        <w:t>в</w:t>
      </w:r>
      <w:r w:rsidR="008F37AC" w:rsidRPr="00AB584F">
        <w:t xml:space="preserve"> </w:t>
      </w:r>
      <w:r w:rsidR="008F37AC" w:rsidRPr="0031249C">
        <w:t xml:space="preserve">2009/10 </w:t>
      </w:r>
      <w:r w:rsidR="008F37AC">
        <w:t>учебном</w:t>
      </w:r>
      <w:r w:rsidR="008F37AC" w:rsidRPr="00AB584F">
        <w:t xml:space="preserve"> </w:t>
      </w:r>
      <w:r w:rsidR="008F37AC">
        <w:t>году</w:t>
      </w:r>
      <w:r w:rsidR="008F37AC" w:rsidRPr="00AB584F">
        <w:t xml:space="preserve"> </w:t>
      </w:r>
      <w:r w:rsidR="008F37AC">
        <w:t>Министерство</w:t>
      </w:r>
      <w:r w:rsidR="008F37AC" w:rsidRPr="00AB584F">
        <w:t xml:space="preserve"> </w:t>
      </w:r>
      <w:r w:rsidR="008F37AC">
        <w:t>образования</w:t>
      </w:r>
      <w:r w:rsidR="008F37AC" w:rsidRPr="00AB584F">
        <w:t xml:space="preserve"> </w:t>
      </w:r>
      <w:r w:rsidR="008F37AC">
        <w:t>и</w:t>
      </w:r>
      <w:r w:rsidR="008F37AC" w:rsidRPr="00AB584F">
        <w:t xml:space="preserve"> </w:t>
      </w:r>
      <w:r w:rsidR="008F37AC">
        <w:t>науки</w:t>
      </w:r>
      <w:r w:rsidR="008F37AC" w:rsidRPr="0031249C">
        <w:t xml:space="preserve"> </w:t>
      </w:r>
      <w:r w:rsidR="008F37AC">
        <w:t>совместно</w:t>
      </w:r>
      <w:r w:rsidR="008F37AC" w:rsidRPr="00AB584F">
        <w:t xml:space="preserve"> </w:t>
      </w:r>
      <w:r w:rsidR="008F37AC">
        <w:t>с</w:t>
      </w:r>
      <w:r w:rsidR="008F37AC" w:rsidRPr="00AB584F">
        <w:t xml:space="preserve"> </w:t>
      </w:r>
      <w:r w:rsidR="008F37AC">
        <w:t>Фондом</w:t>
      </w:r>
      <w:r w:rsidR="008F37AC" w:rsidRPr="00AB584F">
        <w:t xml:space="preserve"> </w:t>
      </w:r>
      <w:r w:rsidR="008F37AC">
        <w:t>образования</w:t>
      </w:r>
      <w:r w:rsidR="008F37AC" w:rsidRPr="00AB584F">
        <w:t xml:space="preserve"> </w:t>
      </w:r>
      <w:r w:rsidR="008F37AC">
        <w:t>рома</w:t>
      </w:r>
      <w:r w:rsidR="008F37AC" w:rsidRPr="00AB584F">
        <w:t xml:space="preserve"> </w:t>
      </w:r>
      <w:r w:rsidR="008F37AC">
        <w:t>н</w:t>
      </w:r>
      <w:r w:rsidR="008F37AC">
        <w:t>а</w:t>
      </w:r>
      <w:r w:rsidR="008F37AC">
        <w:t>чали</w:t>
      </w:r>
      <w:r w:rsidR="008F37AC" w:rsidRPr="00AB584F">
        <w:t xml:space="preserve"> </w:t>
      </w:r>
      <w:r w:rsidR="008F37AC">
        <w:t>проект</w:t>
      </w:r>
      <w:r w:rsidR="008F37AC" w:rsidRPr="00AB584F">
        <w:t xml:space="preserve">, </w:t>
      </w:r>
      <w:r w:rsidR="008F37AC">
        <w:t>устанавливающий</w:t>
      </w:r>
      <w:r w:rsidR="008F37AC" w:rsidRPr="00AB584F">
        <w:t xml:space="preserve"> </w:t>
      </w:r>
      <w:r w:rsidR="008F37AC">
        <w:t>систему</w:t>
      </w:r>
      <w:r w:rsidR="008F37AC" w:rsidRPr="00AB584F">
        <w:t xml:space="preserve"> </w:t>
      </w:r>
      <w:r w:rsidR="008F37AC">
        <w:t>стипендий и</w:t>
      </w:r>
      <w:r w:rsidR="008F37AC" w:rsidRPr="00AB584F">
        <w:t xml:space="preserve"> </w:t>
      </w:r>
      <w:r w:rsidR="008F37AC">
        <w:t>наставничества</w:t>
      </w:r>
      <w:r w:rsidR="008F37AC" w:rsidRPr="00AB584F">
        <w:t xml:space="preserve"> </w:t>
      </w:r>
      <w:r w:rsidR="008F37AC">
        <w:t>для</w:t>
      </w:r>
      <w:r w:rsidR="007A7B01">
        <w:t xml:space="preserve"> 800 </w:t>
      </w:r>
      <w:r w:rsidR="008F37AC">
        <w:t>учащихся</w:t>
      </w:r>
      <w:r w:rsidR="008F37AC" w:rsidRPr="00AB584F">
        <w:t xml:space="preserve"> </w:t>
      </w:r>
      <w:r w:rsidR="008F37AC">
        <w:t>рома, обучающихся в средней школе, и опекунства для всех 1</w:t>
      </w:r>
      <w:r w:rsidR="007A7B01">
        <w:t> 606 </w:t>
      </w:r>
      <w:r w:rsidR="008F37AC">
        <w:t>та</w:t>
      </w:r>
      <w:r w:rsidR="007A7B01">
        <w:t xml:space="preserve">ких учащихся, которая </w:t>
      </w:r>
      <w:r w:rsidR="008F37AC">
        <w:t>предусматривает оказание дополнительной п</w:t>
      </w:r>
      <w:r w:rsidR="008F37AC">
        <w:t>о</w:t>
      </w:r>
      <w:r w:rsidR="008F37AC">
        <w:t>мощи</w:t>
      </w:r>
      <w:r w:rsidR="008F37AC" w:rsidRPr="00AB584F">
        <w:t xml:space="preserve"> </w:t>
      </w:r>
      <w:r w:rsidR="008F37AC">
        <w:t>всем этим учащимся для достижения лучших результатов</w:t>
      </w:r>
      <w:r w:rsidR="008F37AC" w:rsidRPr="0031249C">
        <w:t xml:space="preserve">. </w:t>
      </w:r>
      <w:r w:rsidR="008F37AC">
        <w:t>Учащимся</w:t>
      </w:r>
      <w:r w:rsidR="008F37AC" w:rsidRPr="00AB584F">
        <w:t xml:space="preserve"> </w:t>
      </w:r>
      <w:r w:rsidR="008F37AC">
        <w:t>средних</w:t>
      </w:r>
      <w:r w:rsidR="008F37AC" w:rsidRPr="00AB584F">
        <w:t xml:space="preserve"> </w:t>
      </w:r>
      <w:r w:rsidR="008F37AC">
        <w:t>школ</w:t>
      </w:r>
      <w:r w:rsidR="008F37AC" w:rsidRPr="00AB584F">
        <w:t xml:space="preserve"> </w:t>
      </w:r>
      <w:r w:rsidR="008F37AC">
        <w:t>было</w:t>
      </w:r>
      <w:r w:rsidR="008F37AC" w:rsidRPr="00AB584F">
        <w:t xml:space="preserve"> </w:t>
      </w:r>
      <w:r w:rsidR="008F37AC">
        <w:t>выделено</w:t>
      </w:r>
      <w:r w:rsidR="008F37AC" w:rsidRPr="0031249C">
        <w:t xml:space="preserve"> 455</w:t>
      </w:r>
      <w:r w:rsidR="008F37AC" w:rsidRPr="00AB584F">
        <w:t xml:space="preserve"> </w:t>
      </w:r>
      <w:r w:rsidR="008F37AC">
        <w:t>стипендий</w:t>
      </w:r>
      <w:r w:rsidR="008F37AC" w:rsidRPr="00AB584F">
        <w:t xml:space="preserve"> (</w:t>
      </w:r>
      <w:r w:rsidR="008F37AC">
        <w:t>из</w:t>
      </w:r>
      <w:r w:rsidR="008F37AC" w:rsidRPr="00AB584F">
        <w:t xml:space="preserve"> </w:t>
      </w:r>
      <w:r w:rsidR="008F37AC">
        <w:t>них</w:t>
      </w:r>
      <w:r w:rsidR="008F37AC" w:rsidRPr="00AB584F">
        <w:t xml:space="preserve"> 258 </w:t>
      </w:r>
      <w:r w:rsidR="008F37AC">
        <w:t>стипендий</w:t>
      </w:r>
      <w:r w:rsidR="008F37AC" w:rsidRPr="00AB584F">
        <w:t xml:space="preserve"> </w:t>
      </w:r>
      <w:r w:rsidR="008F37AC">
        <w:t>для</w:t>
      </w:r>
      <w:r w:rsidR="008F37AC" w:rsidRPr="00AB584F">
        <w:t xml:space="preserve"> </w:t>
      </w:r>
      <w:r w:rsidR="008F37AC">
        <w:t>дев</w:t>
      </w:r>
      <w:r w:rsidR="008F37AC">
        <w:t>о</w:t>
      </w:r>
      <w:r w:rsidR="008F37AC">
        <w:t>чек</w:t>
      </w:r>
      <w:r w:rsidR="008F37AC" w:rsidRPr="00AB584F">
        <w:t>)</w:t>
      </w:r>
      <w:r w:rsidR="008F37AC">
        <w:t>, пр</w:t>
      </w:r>
      <w:r w:rsidR="008F37AC">
        <w:t>и</w:t>
      </w:r>
      <w:r w:rsidR="008F37AC">
        <w:t>чем они получили хороший средний балл аттестата (3</w:t>
      </w:r>
      <w:r w:rsidR="008F37AC" w:rsidRPr="00AB584F">
        <w:t>,</w:t>
      </w:r>
      <w:r w:rsidR="008F37AC" w:rsidRPr="0031249C">
        <w:t>00).</w:t>
      </w:r>
    </w:p>
    <w:p w:rsidR="008F37AC" w:rsidRPr="0031249C" w:rsidRDefault="0052672C" w:rsidP="008F37AC">
      <w:pPr>
        <w:pStyle w:val="SingleTxtGR"/>
      </w:pPr>
      <w:r>
        <w:t>181.</w:t>
      </w:r>
      <w:r>
        <w:tab/>
      </w:r>
      <w:r w:rsidR="008F37AC">
        <w:t>Все</w:t>
      </w:r>
      <w:r w:rsidR="008F37AC" w:rsidRPr="003808BD">
        <w:t xml:space="preserve"> </w:t>
      </w:r>
      <w:r w:rsidR="008F37AC">
        <w:t>эти</w:t>
      </w:r>
      <w:r w:rsidR="008F37AC" w:rsidRPr="003808BD">
        <w:t xml:space="preserve"> </w:t>
      </w:r>
      <w:r w:rsidR="008F37AC">
        <w:t>меры</w:t>
      </w:r>
      <w:r w:rsidR="008F37AC" w:rsidRPr="003808BD">
        <w:t xml:space="preserve"> </w:t>
      </w:r>
      <w:r w:rsidR="008F37AC">
        <w:t>носили</w:t>
      </w:r>
      <w:r w:rsidR="008F37AC" w:rsidRPr="003808BD">
        <w:t xml:space="preserve"> </w:t>
      </w:r>
      <w:r w:rsidR="008F37AC">
        <w:t>стимулирующий</w:t>
      </w:r>
      <w:r w:rsidR="008F37AC" w:rsidRPr="003808BD">
        <w:t xml:space="preserve"> </w:t>
      </w:r>
      <w:r w:rsidR="008F37AC">
        <w:t>характер</w:t>
      </w:r>
      <w:r w:rsidR="008F37AC" w:rsidRPr="003808BD">
        <w:t xml:space="preserve"> </w:t>
      </w:r>
      <w:r w:rsidR="008F37AC">
        <w:t>и</w:t>
      </w:r>
      <w:r w:rsidR="008F37AC" w:rsidRPr="003808BD">
        <w:t xml:space="preserve"> </w:t>
      </w:r>
      <w:r w:rsidR="008F37AC">
        <w:t>привели</w:t>
      </w:r>
      <w:r w:rsidR="008F37AC" w:rsidRPr="003808BD">
        <w:t xml:space="preserve"> </w:t>
      </w:r>
      <w:r w:rsidR="008F37AC">
        <w:t>к</w:t>
      </w:r>
      <w:r w:rsidR="008F37AC" w:rsidRPr="003808BD">
        <w:t xml:space="preserve"> </w:t>
      </w:r>
      <w:r w:rsidR="008F37AC">
        <w:t>увеличению количества учащихся рома</w:t>
      </w:r>
      <w:r w:rsidR="008F37AC" w:rsidRPr="0031249C">
        <w:t>.</w:t>
      </w:r>
    </w:p>
    <w:p w:rsidR="008F37AC" w:rsidRDefault="0052672C" w:rsidP="008F37AC">
      <w:pPr>
        <w:pStyle w:val="SingleTxtGR"/>
      </w:pPr>
      <w:r>
        <w:t>182.</w:t>
      </w:r>
      <w:r>
        <w:tab/>
      </w:r>
      <w:r w:rsidR="008F37AC">
        <w:t>В последние несколько лет количество учащихся средних школ, прина</w:t>
      </w:r>
      <w:r w:rsidR="008F37AC">
        <w:t>д</w:t>
      </w:r>
      <w:r w:rsidR="008F37AC">
        <w:t>лежащих к другим общинам, также увеличилось</w:t>
      </w:r>
      <w:r w:rsidR="008F37AC" w:rsidRPr="0031249C">
        <w:t>: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946"/>
        <w:gridCol w:w="1857"/>
        <w:gridCol w:w="1769"/>
        <w:gridCol w:w="1798"/>
      </w:tblGrid>
      <w:tr w:rsidR="008F37AC" w:rsidRPr="0052672C" w:rsidTr="0052672C">
        <w:tc>
          <w:tcPr>
            <w:cnfStyle w:val="001000000000"/>
            <w:tcW w:w="1947" w:type="dxa"/>
            <w:tcBorders>
              <w:bottom w:val="single" w:sz="12" w:space="0" w:color="auto"/>
            </w:tcBorders>
            <w:shd w:val="clear" w:color="auto" w:fill="auto"/>
          </w:tcPr>
          <w:p w:rsidR="008F37AC" w:rsidRPr="0052672C" w:rsidRDefault="008F37AC" w:rsidP="007A7B01">
            <w:pPr>
              <w:spacing w:before="80" w:after="80" w:line="200" w:lineRule="exact"/>
              <w:rPr>
                <w:i/>
                <w:sz w:val="16"/>
              </w:rPr>
            </w:pPr>
            <w:r w:rsidRPr="0052672C">
              <w:rPr>
                <w:i/>
                <w:sz w:val="16"/>
              </w:rPr>
              <w:t>Учебный год</w:t>
            </w:r>
          </w:p>
        </w:tc>
        <w:tc>
          <w:tcPr>
            <w:tcW w:w="18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52672C" w:rsidRDefault="008F37AC" w:rsidP="0052672C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2672C">
              <w:rPr>
                <w:i/>
                <w:sz w:val="16"/>
              </w:rPr>
              <w:t xml:space="preserve">Албанцы 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52672C" w:rsidRDefault="008F37AC" w:rsidP="0052672C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2672C">
              <w:rPr>
                <w:i/>
                <w:sz w:val="16"/>
              </w:rPr>
              <w:t>Турки</w:t>
            </w:r>
          </w:p>
        </w:tc>
        <w:tc>
          <w:tcPr>
            <w:tcW w:w="1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52672C" w:rsidRDefault="008F37AC" w:rsidP="0052672C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2672C">
              <w:rPr>
                <w:i/>
                <w:sz w:val="16"/>
              </w:rPr>
              <w:t>Боснийцы</w:t>
            </w:r>
          </w:p>
        </w:tc>
      </w:tr>
      <w:tr w:rsidR="008F37AC" w:rsidRPr="0052672C" w:rsidTr="0052672C">
        <w:tc>
          <w:tcPr>
            <w:cnfStyle w:val="001000000000"/>
            <w:tcW w:w="1947" w:type="dxa"/>
            <w:tcBorders>
              <w:top w:val="single" w:sz="12" w:space="0" w:color="auto"/>
            </w:tcBorders>
          </w:tcPr>
          <w:p w:rsidR="008F37AC" w:rsidRPr="0052672C" w:rsidRDefault="008F37AC" w:rsidP="0052672C">
            <w:r w:rsidRPr="0052672C">
              <w:t>2006/07</w:t>
            </w:r>
          </w:p>
        </w:tc>
        <w:tc>
          <w:tcPr>
            <w:tcW w:w="1857" w:type="dxa"/>
            <w:tcBorders>
              <w:top w:val="single" w:sz="12" w:space="0" w:color="auto"/>
            </w:tcBorders>
          </w:tcPr>
          <w:p w:rsidR="008F37AC" w:rsidRPr="0052672C" w:rsidRDefault="008F37AC" w:rsidP="0052672C">
            <w:pPr>
              <w:cnfStyle w:val="000000000000"/>
            </w:pPr>
            <w:r w:rsidRPr="0052672C">
              <w:t>9 791</w:t>
            </w:r>
          </w:p>
        </w:tc>
        <w:tc>
          <w:tcPr>
            <w:tcW w:w="1769" w:type="dxa"/>
            <w:tcBorders>
              <w:top w:val="single" w:sz="12" w:space="0" w:color="auto"/>
            </w:tcBorders>
          </w:tcPr>
          <w:p w:rsidR="008F37AC" w:rsidRPr="0052672C" w:rsidRDefault="008F37AC" w:rsidP="0052672C">
            <w:pPr>
              <w:cnfStyle w:val="000000000000"/>
            </w:pPr>
            <w:r w:rsidRPr="0052672C">
              <w:t>1 072</w:t>
            </w:r>
          </w:p>
        </w:tc>
        <w:tc>
          <w:tcPr>
            <w:tcW w:w="1798" w:type="dxa"/>
            <w:tcBorders>
              <w:top w:val="single" w:sz="12" w:space="0" w:color="auto"/>
            </w:tcBorders>
          </w:tcPr>
          <w:p w:rsidR="008F37AC" w:rsidRPr="0052672C" w:rsidRDefault="008F37AC" w:rsidP="0052672C">
            <w:pPr>
              <w:cnfStyle w:val="000000000000"/>
            </w:pPr>
            <w:r w:rsidRPr="0052672C">
              <w:t>283</w:t>
            </w:r>
          </w:p>
        </w:tc>
      </w:tr>
      <w:tr w:rsidR="008F37AC" w:rsidRPr="0052672C" w:rsidTr="0052672C">
        <w:tc>
          <w:tcPr>
            <w:cnfStyle w:val="001000000000"/>
            <w:tcW w:w="1947" w:type="dxa"/>
          </w:tcPr>
          <w:p w:rsidR="008F37AC" w:rsidRPr="0052672C" w:rsidRDefault="008F37AC" w:rsidP="0052672C">
            <w:r w:rsidRPr="0052672C">
              <w:t>2007/08</w:t>
            </w:r>
          </w:p>
        </w:tc>
        <w:tc>
          <w:tcPr>
            <w:tcW w:w="1857" w:type="dxa"/>
          </w:tcPr>
          <w:p w:rsidR="008F37AC" w:rsidRPr="0052672C" w:rsidRDefault="008F37AC" w:rsidP="0052672C">
            <w:pPr>
              <w:cnfStyle w:val="000000000000"/>
            </w:pPr>
            <w:r w:rsidRPr="0052672C">
              <w:t>10 731</w:t>
            </w:r>
          </w:p>
        </w:tc>
        <w:tc>
          <w:tcPr>
            <w:tcW w:w="1769" w:type="dxa"/>
          </w:tcPr>
          <w:p w:rsidR="008F37AC" w:rsidRPr="0052672C" w:rsidRDefault="008F37AC" w:rsidP="0052672C">
            <w:pPr>
              <w:cnfStyle w:val="000000000000"/>
            </w:pPr>
            <w:r w:rsidRPr="0052672C">
              <w:t>1 172</w:t>
            </w:r>
          </w:p>
        </w:tc>
        <w:tc>
          <w:tcPr>
            <w:tcW w:w="1798" w:type="dxa"/>
          </w:tcPr>
          <w:p w:rsidR="008F37AC" w:rsidRPr="0052672C" w:rsidRDefault="008F37AC" w:rsidP="0052672C">
            <w:pPr>
              <w:cnfStyle w:val="000000000000"/>
            </w:pPr>
            <w:r w:rsidRPr="0052672C">
              <w:t>317</w:t>
            </w:r>
          </w:p>
        </w:tc>
      </w:tr>
      <w:tr w:rsidR="008F37AC" w:rsidRPr="0052672C" w:rsidTr="0052672C">
        <w:tc>
          <w:tcPr>
            <w:cnfStyle w:val="001000000000"/>
            <w:tcW w:w="1947" w:type="dxa"/>
          </w:tcPr>
          <w:p w:rsidR="008F37AC" w:rsidRPr="0052672C" w:rsidRDefault="008F37AC" w:rsidP="0052672C">
            <w:r w:rsidRPr="0052672C">
              <w:t>2008/09</w:t>
            </w:r>
          </w:p>
        </w:tc>
        <w:tc>
          <w:tcPr>
            <w:tcW w:w="1857" w:type="dxa"/>
          </w:tcPr>
          <w:p w:rsidR="008F37AC" w:rsidRPr="0052672C" w:rsidRDefault="008F37AC" w:rsidP="0052672C">
            <w:pPr>
              <w:cnfStyle w:val="000000000000"/>
            </w:pPr>
            <w:r w:rsidRPr="0052672C">
              <w:t>11 380</w:t>
            </w:r>
          </w:p>
        </w:tc>
        <w:tc>
          <w:tcPr>
            <w:tcW w:w="1769" w:type="dxa"/>
          </w:tcPr>
          <w:p w:rsidR="008F37AC" w:rsidRPr="0052672C" w:rsidRDefault="008F37AC" w:rsidP="0052672C">
            <w:pPr>
              <w:cnfStyle w:val="000000000000"/>
            </w:pPr>
            <w:r w:rsidRPr="0052672C">
              <w:t>1 220</w:t>
            </w:r>
          </w:p>
        </w:tc>
        <w:tc>
          <w:tcPr>
            <w:tcW w:w="1798" w:type="dxa"/>
          </w:tcPr>
          <w:p w:rsidR="008F37AC" w:rsidRPr="0052672C" w:rsidRDefault="008F37AC" w:rsidP="0052672C">
            <w:pPr>
              <w:cnfStyle w:val="000000000000"/>
            </w:pPr>
            <w:r w:rsidRPr="0052672C">
              <w:t>333</w:t>
            </w:r>
          </w:p>
        </w:tc>
      </w:tr>
    </w:tbl>
    <w:p w:rsidR="008F37AC" w:rsidRPr="0031249C" w:rsidRDefault="0052672C" w:rsidP="0052672C">
      <w:pPr>
        <w:pStyle w:val="SingleTxtGR"/>
        <w:spacing w:before="240"/>
      </w:pPr>
      <w:r>
        <w:t>183.</w:t>
      </w:r>
      <w:r>
        <w:tab/>
      </w:r>
      <w:r w:rsidR="008F37AC">
        <w:t>Что</w:t>
      </w:r>
      <w:r w:rsidR="008F37AC" w:rsidRPr="00FE474C">
        <w:t xml:space="preserve"> </w:t>
      </w:r>
      <w:r w:rsidR="008F37AC">
        <w:t>касается</w:t>
      </w:r>
      <w:r w:rsidR="008F37AC" w:rsidRPr="00FE474C">
        <w:t xml:space="preserve"> </w:t>
      </w:r>
      <w:r w:rsidR="008F37AC">
        <w:t>информационно</w:t>
      </w:r>
      <w:r w:rsidR="008F37AC" w:rsidRPr="00FE474C">
        <w:t>-</w:t>
      </w:r>
      <w:r w:rsidR="008F37AC">
        <w:t>пропагандистских</w:t>
      </w:r>
      <w:r w:rsidR="008F37AC" w:rsidRPr="00FE474C">
        <w:t xml:space="preserve"> </w:t>
      </w:r>
      <w:r w:rsidR="008F37AC">
        <w:t>мер</w:t>
      </w:r>
      <w:r w:rsidR="008F37AC" w:rsidRPr="00FE474C">
        <w:t xml:space="preserve"> </w:t>
      </w:r>
      <w:r w:rsidR="008F37AC">
        <w:t>и</w:t>
      </w:r>
      <w:r w:rsidR="008F37AC" w:rsidRPr="00FE474C">
        <w:t xml:space="preserve"> </w:t>
      </w:r>
      <w:r w:rsidR="008F37AC">
        <w:t>кампаний</w:t>
      </w:r>
      <w:r w:rsidR="008F37AC" w:rsidRPr="00FE474C">
        <w:t xml:space="preserve"> </w:t>
      </w:r>
      <w:r w:rsidR="008F37AC">
        <w:t>в</w:t>
      </w:r>
      <w:r w:rsidR="008F37AC" w:rsidRPr="00FE474C">
        <w:t xml:space="preserve"> </w:t>
      </w:r>
      <w:r w:rsidR="008F37AC">
        <w:t>обла</w:t>
      </w:r>
      <w:r w:rsidR="008F37AC">
        <w:t>с</w:t>
      </w:r>
      <w:r w:rsidR="008F37AC">
        <w:t>ти</w:t>
      </w:r>
      <w:r w:rsidR="008F37AC" w:rsidRPr="00FE474C">
        <w:t xml:space="preserve"> </w:t>
      </w:r>
      <w:r w:rsidR="008F37AC">
        <w:t>образования</w:t>
      </w:r>
      <w:r w:rsidR="008F37AC" w:rsidRPr="00FE474C">
        <w:t xml:space="preserve">, </w:t>
      </w:r>
      <w:r w:rsidR="008F37AC">
        <w:t>то</w:t>
      </w:r>
      <w:r w:rsidR="008F37AC" w:rsidRPr="00FE474C">
        <w:t xml:space="preserve"> </w:t>
      </w:r>
      <w:r w:rsidR="008F37AC">
        <w:t>Республика</w:t>
      </w:r>
      <w:r w:rsidR="008F37AC" w:rsidRPr="00FE474C">
        <w:t xml:space="preserve"> </w:t>
      </w:r>
      <w:r w:rsidR="008F37AC">
        <w:t>Македония</w:t>
      </w:r>
      <w:r w:rsidR="008F37AC" w:rsidRPr="00FE474C">
        <w:t xml:space="preserve"> </w:t>
      </w:r>
      <w:r w:rsidR="008F37AC">
        <w:t>открыла</w:t>
      </w:r>
      <w:r w:rsidR="008F37AC" w:rsidRPr="00FE474C">
        <w:t xml:space="preserve"> </w:t>
      </w:r>
      <w:r w:rsidR="008F37AC">
        <w:t>средние</w:t>
      </w:r>
      <w:r w:rsidR="008F37AC" w:rsidRPr="00FE474C">
        <w:t xml:space="preserve"> </w:t>
      </w:r>
      <w:r w:rsidR="008F37AC">
        <w:t>школы</w:t>
      </w:r>
      <w:r w:rsidR="008F37AC" w:rsidRPr="00FE474C">
        <w:t xml:space="preserve"> </w:t>
      </w:r>
      <w:r w:rsidR="008F37AC">
        <w:t>и</w:t>
      </w:r>
      <w:r w:rsidR="008F37AC" w:rsidRPr="00FE474C">
        <w:t xml:space="preserve"> </w:t>
      </w:r>
      <w:r w:rsidR="008F37AC">
        <w:t>отдельные</w:t>
      </w:r>
      <w:r w:rsidR="008F37AC" w:rsidRPr="00FE474C">
        <w:t xml:space="preserve"> </w:t>
      </w:r>
      <w:r w:rsidR="008F37AC">
        <w:t>учебные</w:t>
      </w:r>
      <w:r w:rsidR="008F37AC" w:rsidRPr="00FE474C">
        <w:t xml:space="preserve"> </w:t>
      </w:r>
      <w:r w:rsidR="008F37AC">
        <w:t>классы</w:t>
      </w:r>
      <w:r w:rsidR="008F37AC" w:rsidRPr="00FE474C">
        <w:t xml:space="preserve"> </w:t>
      </w:r>
      <w:r w:rsidR="008F37AC">
        <w:t>в</w:t>
      </w:r>
      <w:r w:rsidR="008F37AC" w:rsidRPr="00FE474C">
        <w:t xml:space="preserve"> </w:t>
      </w:r>
      <w:r w:rsidR="008F37AC">
        <w:t>сельских</w:t>
      </w:r>
      <w:r w:rsidR="008F37AC" w:rsidRPr="00FE474C">
        <w:t xml:space="preserve"> </w:t>
      </w:r>
      <w:r w:rsidR="008F37AC">
        <w:t>районах</w:t>
      </w:r>
      <w:r w:rsidR="008F37AC" w:rsidRPr="00FE474C">
        <w:t xml:space="preserve">, </w:t>
      </w:r>
      <w:r w:rsidR="008F37AC">
        <w:t>чтобы</w:t>
      </w:r>
      <w:r w:rsidR="008F37AC" w:rsidRPr="00FE474C">
        <w:t xml:space="preserve"> </w:t>
      </w:r>
      <w:r w:rsidR="008F37AC">
        <w:t>облегчить</w:t>
      </w:r>
      <w:r w:rsidR="008F37AC" w:rsidRPr="00FE474C">
        <w:t xml:space="preserve"> </w:t>
      </w:r>
      <w:r w:rsidR="008F37AC">
        <w:t>доступ</w:t>
      </w:r>
      <w:r w:rsidR="008F37AC" w:rsidRPr="00FE474C">
        <w:t xml:space="preserve"> </w:t>
      </w:r>
      <w:r w:rsidR="008F37AC">
        <w:t>к</w:t>
      </w:r>
      <w:r w:rsidR="008F37AC" w:rsidRPr="00FE474C">
        <w:t xml:space="preserve"> </w:t>
      </w:r>
      <w:r w:rsidR="008F37AC">
        <w:t>образованию</w:t>
      </w:r>
      <w:r w:rsidR="008F37AC" w:rsidRPr="00FE474C">
        <w:t xml:space="preserve"> </w:t>
      </w:r>
      <w:r w:rsidR="008F37AC">
        <w:t>учащимся</w:t>
      </w:r>
      <w:r w:rsidR="008F37AC" w:rsidRPr="00FE474C">
        <w:t xml:space="preserve"> </w:t>
      </w:r>
      <w:r w:rsidR="008F37AC">
        <w:t>сельских</w:t>
      </w:r>
      <w:r w:rsidR="008F37AC" w:rsidRPr="00FE474C">
        <w:t xml:space="preserve"> </w:t>
      </w:r>
      <w:r w:rsidR="008F37AC">
        <w:t>районов</w:t>
      </w:r>
      <w:r w:rsidR="008F37AC" w:rsidRPr="0031249C">
        <w:t xml:space="preserve">. </w:t>
      </w:r>
      <w:r w:rsidR="008F37AC">
        <w:t>К</w:t>
      </w:r>
      <w:r w:rsidR="008F37AC" w:rsidRPr="004E0EC7">
        <w:t xml:space="preserve"> </w:t>
      </w:r>
      <w:r w:rsidR="008F37AC">
        <w:t>ним</w:t>
      </w:r>
      <w:r w:rsidR="008F37AC" w:rsidRPr="004E0EC7">
        <w:t xml:space="preserve"> </w:t>
      </w:r>
      <w:r w:rsidR="008F37AC">
        <w:t>относятся</w:t>
      </w:r>
      <w:r w:rsidR="008F37AC" w:rsidRPr="004E0EC7">
        <w:t xml:space="preserve"> </w:t>
      </w:r>
      <w:r w:rsidR="008F37AC">
        <w:t>средние</w:t>
      </w:r>
      <w:r w:rsidR="008F37AC" w:rsidRPr="004E0EC7">
        <w:t xml:space="preserve"> </w:t>
      </w:r>
      <w:r w:rsidR="008F37AC">
        <w:t>школы</w:t>
      </w:r>
      <w:r w:rsidR="008F37AC" w:rsidRPr="004E0EC7">
        <w:t xml:space="preserve"> </w:t>
      </w:r>
      <w:r w:rsidR="008F37AC">
        <w:t>в</w:t>
      </w:r>
      <w:r w:rsidR="008F37AC" w:rsidRPr="004E0EC7">
        <w:t xml:space="preserve"> </w:t>
      </w:r>
      <w:r w:rsidR="008F37AC">
        <w:t>муниципалит</w:t>
      </w:r>
      <w:r w:rsidR="008F37AC">
        <w:t>е</w:t>
      </w:r>
      <w:r w:rsidR="008F37AC">
        <w:t>тах</w:t>
      </w:r>
      <w:r w:rsidR="008F37AC" w:rsidRPr="004E0EC7">
        <w:t xml:space="preserve"> </w:t>
      </w:r>
      <w:r w:rsidR="008F37AC">
        <w:t>Липково</w:t>
      </w:r>
      <w:r w:rsidR="008F37AC" w:rsidRPr="004E0EC7">
        <w:t xml:space="preserve"> </w:t>
      </w:r>
      <w:r w:rsidR="008F37AC">
        <w:t>и</w:t>
      </w:r>
      <w:r w:rsidR="008F37AC" w:rsidRPr="0031249C">
        <w:t xml:space="preserve"> </w:t>
      </w:r>
      <w:r w:rsidR="008F37AC">
        <w:t>Центар Жупа и отдельные учебные кл</w:t>
      </w:r>
      <w:r w:rsidR="00706E73">
        <w:t>ассы в муниципалитетах Маврово,</w:t>
      </w:r>
      <w:r w:rsidR="008F37AC">
        <w:t xml:space="preserve"> Ростуши и </w:t>
      </w:r>
      <w:r w:rsidR="008F37AC" w:rsidRPr="0031249C">
        <w:t xml:space="preserve"> </w:t>
      </w:r>
      <w:r w:rsidR="008F37AC">
        <w:t>Врапчиште и т.д.</w:t>
      </w:r>
      <w:r w:rsidR="008F37AC" w:rsidRPr="0031249C">
        <w:t xml:space="preserve"> </w:t>
      </w:r>
    </w:p>
    <w:p w:rsidR="008F37AC" w:rsidRPr="0031249C" w:rsidRDefault="006E6918" w:rsidP="008F37AC">
      <w:pPr>
        <w:pStyle w:val="SingleTxtGR"/>
      </w:pPr>
      <w:r>
        <w:t>184.</w:t>
      </w:r>
      <w:r>
        <w:tab/>
      </w:r>
      <w:r w:rsidR="008F37AC">
        <w:t>В</w:t>
      </w:r>
      <w:r w:rsidR="008F37AC" w:rsidRPr="00F60E37">
        <w:t xml:space="preserve"> </w:t>
      </w:r>
      <w:r w:rsidR="008F37AC">
        <w:t>целях</w:t>
      </w:r>
      <w:r w:rsidR="008F37AC" w:rsidRPr="00F60E37">
        <w:t xml:space="preserve"> </w:t>
      </w:r>
      <w:r w:rsidR="008F37AC">
        <w:t>повышения</w:t>
      </w:r>
      <w:r w:rsidR="008F37AC" w:rsidRPr="00F60E37">
        <w:t xml:space="preserve"> </w:t>
      </w:r>
      <w:r w:rsidR="008F37AC">
        <w:t>уровня</w:t>
      </w:r>
      <w:r w:rsidR="008F37AC" w:rsidRPr="00F60E37">
        <w:t xml:space="preserve"> </w:t>
      </w:r>
      <w:r w:rsidR="008F37AC">
        <w:t>информированности</w:t>
      </w:r>
      <w:r w:rsidR="008F37AC" w:rsidRPr="0031249C">
        <w:t xml:space="preserve"> </w:t>
      </w:r>
      <w:r w:rsidR="008F37AC">
        <w:t>населения</w:t>
      </w:r>
      <w:r w:rsidR="008F37AC" w:rsidRPr="00F60E37">
        <w:t xml:space="preserve"> </w:t>
      </w:r>
      <w:r w:rsidR="008F37AC">
        <w:t>об</w:t>
      </w:r>
      <w:r w:rsidR="008F37AC" w:rsidRPr="00F60E37">
        <w:t xml:space="preserve"> </w:t>
      </w:r>
      <w:r w:rsidR="008F37AC">
        <w:t>увелич</w:t>
      </w:r>
      <w:r w:rsidR="008F37AC">
        <w:t>е</w:t>
      </w:r>
      <w:r w:rsidR="008F37AC">
        <w:t>нии</w:t>
      </w:r>
      <w:r w:rsidR="008F37AC" w:rsidRPr="00F60E37">
        <w:t xml:space="preserve"> </w:t>
      </w:r>
      <w:r w:rsidR="008F37AC">
        <w:t>приема</w:t>
      </w:r>
      <w:r w:rsidR="008F37AC" w:rsidRPr="00F60E37">
        <w:t xml:space="preserve"> </w:t>
      </w:r>
      <w:r w:rsidR="008F37AC">
        <w:t>и</w:t>
      </w:r>
      <w:r w:rsidR="008F37AC" w:rsidRPr="00F60E37">
        <w:t xml:space="preserve"> </w:t>
      </w:r>
      <w:r w:rsidR="008F37AC">
        <w:t>сокращения</w:t>
      </w:r>
      <w:r w:rsidR="008F37AC" w:rsidRPr="00F60E37">
        <w:t xml:space="preserve"> </w:t>
      </w:r>
      <w:r w:rsidR="008F37AC">
        <w:t>отсева</w:t>
      </w:r>
      <w:r w:rsidR="008F37AC" w:rsidRPr="00F60E37">
        <w:t xml:space="preserve"> </w:t>
      </w:r>
      <w:r w:rsidR="008F37AC">
        <w:t>обучающихся</w:t>
      </w:r>
      <w:r w:rsidR="008F37AC" w:rsidRPr="00F60E37">
        <w:t xml:space="preserve"> </w:t>
      </w:r>
      <w:r w:rsidR="008F37AC">
        <w:t>девочек, принадлежащих к э</w:t>
      </w:r>
      <w:r w:rsidR="008F37AC">
        <w:t>т</w:t>
      </w:r>
      <w:r w:rsidR="008F37AC">
        <w:t>ническим общинам, а также в сельских районах проводятся многочисленные кампании и другие мероприятия, в том числе</w:t>
      </w:r>
      <w:r w:rsidR="008F37AC" w:rsidRPr="0031249C">
        <w:t>:</w:t>
      </w:r>
    </w:p>
    <w:p w:rsidR="008F37AC" w:rsidRPr="00F60E37" w:rsidRDefault="008F37AC" w:rsidP="006E6918">
      <w:pPr>
        <w:pStyle w:val="Bullet1GR"/>
      </w:pPr>
      <w:r>
        <w:t>Кампания в средствах массовой информации за обязательное среднее о</w:t>
      </w:r>
      <w:r>
        <w:t>б</w:t>
      </w:r>
      <w:r>
        <w:t>разов</w:t>
      </w:r>
      <w:r>
        <w:t>а</w:t>
      </w:r>
      <w:r>
        <w:t>ние;</w:t>
      </w:r>
    </w:p>
    <w:p w:rsidR="008F37AC" w:rsidRPr="00EA0A24" w:rsidRDefault="008F37AC" w:rsidP="006E6918">
      <w:pPr>
        <w:pStyle w:val="Bullet1GR"/>
      </w:pPr>
      <w:r>
        <w:t>При</w:t>
      </w:r>
      <w:r w:rsidRPr="00F1538E">
        <w:t xml:space="preserve"> </w:t>
      </w:r>
      <w:r>
        <w:t>поддержке</w:t>
      </w:r>
      <w:r w:rsidRPr="00F1538E">
        <w:t xml:space="preserve"> </w:t>
      </w:r>
      <w:r>
        <w:t>Фонда</w:t>
      </w:r>
      <w:r w:rsidRPr="00F1538E">
        <w:t xml:space="preserve"> </w:t>
      </w:r>
      <w:r>
        <w:t>образования</w:t>
      </w:r>
      <w:r w:rsidRPr="00F1538E">
        <w:t xml:space="preserve"> </w:t>
      </w:r>
      <w:r>
        <w:t>рома</w:t>
      </w:r>
      <w:r w:rsidRPr="00F1538E">
        <w:t xml:space="preserve"> </w:t>
      </w:r>
      <w:r>
        <w:t>НПО</w:t>
      </w:r>
      <w:r w:rsidRPr="00F1538E">
        <w:t xml:space="preserve"> </w:t>
      </w:r>
      <w:r>
        <w:t>Национальный</w:t>
      </w:r>
      <w:r w:rsidRPr="00F1538E">
        <w:t xml:space="preserve"> </w:t>
      </w:r>
      <w:r>
        <w:t>центр</w:t>
      </w:r>
      <w:r w:rsidRPr="00F1538E">
        <w:t xml:space="preserve"> </w:t>
      </w:r>
      <w:r>
        <w:t>рома</w:t>
      </w:r>
      <w:r w:rsidRPr="00F1538E">
        <w:t xml:space="preserve"> </w:t>
      </w:r>
      <w:r>
        <w:t>в</w:t>
      </w:r>
      <w:r w:rsidRPr="00F1538E">
        <w:t xml:space="preserve"> </w:t>
      </w:r>
      <w:r>
        <w:t>сотрудничестве</w:t>
      </w:r>
      <w:r w:rsidRPr="00F1538E">
        <w:t xml:space="preserve"> </w:t>
      </w:r>
      <w:r>
        <w:t>с</w:t>
      </w:r>
      <w:r w:rsidRPr="00F1538E">
        <w:t xml:space="preserve"> </w:t>
      </w:r>
      <w:r>
        <w:t>Директоратом</w:t>
      </w:r>
      <w:r w:rsidRPr="00F1538E">
        <w:t xml:space="preserve"> </w:t>
      </w:r>
      <w:r>
        <w:t>развития</w:t>
      </w:r>
      <w:r w:rsidRPr="00F1538E">
        <w:t xml:space="preserve"> </w:t>
      </w:r>
      <w:r>
        <w:t>и</w:t>
      </w:r>
      <w:r w:rsidRPr="00F1538E">
        <w:t xml:space="preserve"> </w:t>
      </w:r>
      <w:r>
        <w:t>продвижения</w:t>
      </w:r>
      <w:r w:rsidRPr="00F1538E">
        <w:t xml:space="preserve"> </w:t>
      </w:r>
      <w:r>
        <w:t>образования</w:t>
      </w:r>
      <w:r w:rsidRPr="00F1538E">
        <w:t xml:space="preserve"> </w:t>
      </w:r>
      <w:r>
        <w:t>на</w:t>
      </w:r>
      <w:r w:rsidRPr="00F1538E">
        <w:t xml:space="preserve"> </w:t>
      </w:r>
      <w:r>
        <w:t>языках</w:t>
      </w:r>
      <w:r w:rsidRPr="00F1538E">
        <w:t xml:space="preserve"> </w:t>
      </w:r>
      <w:r>
        <w:t>общин</w:t>
      </w:r>
      <w:r w:rsidRPr="00F1538E">
        <w:t xml:space="preserve"> </w:t>
      </w:r>
      <w:r>
        <w:t>и Сектором развития начального и среднего образов</w:t>
      </w:r>
      <w:r>
        <w:t>а</w:t>
      </w:r>
      <w:r>
        <w:t>ния проводит ка</w:t>
      </w:r>
      <w:r>
        <w:t>м</w:t>
      </w:r>
      <w:r>
        <w:t xml:space="preserve">панию под названием </w:t>
      </w:r>
      <w:r w:rsidR="00D85A0A">
        <w:t>"</w:t>
      </w:r>
      <w:r>
        <w:t>Ключ в наших руках</w:t>
      </w:r>
      <w:r w:rsidR="00265BB2">
        <w:t>"</w:t>
      </w:r>
      <w:r>
        <w:t>. Кампания была начата в 2006 году и продолжается в настоящее время</w:t>
      </w:r>
      <w:r w:rsidRPr="006E23FA">
        <w:t xml:space="preserve">. </w:t>
      </w:r>
      <w:r>
        <w:t>Она</w:t>
      </w:r>
      <w:r w:rsidRPr="006E23FA">
        <w:t xml:space="preserve"> </w:t>
      </w:r>
      <w:r>
        <w:t>мотив</w:t>
      </w:r>
      <w:r>
        <w:t>и</w:t>
      </w:r>
      <w:r>
        <w:t>рует</w:t>
      </w:r>
      <w:r w:rsidRPr="006E23FA">
        <w:t xml:space="preserve"> </w:t>
      </w:r>
      <w:r>
        <w:t>родителей</w:t>
      </w:r>
      <w:r w:rsidRPr="006E23FA">
        <w:t xml:space="preserve"> </w:t>
      </w:r>
      <w:r>
        <w:t>рома</w:t>
      </w:r>
      <w:r w:rsidRPr="006E23FA">
        <w:t xml:space="preserve"> </w:t>
      </w:r>
      <w:r>
        <w:t>записывать своих детей в школы и сокращает ур</w:t>
      </w:r>
      <w:r>
        <w:t>о</w:t>
      </w:r>
      <w:r>
        <w:t>вень отсева детей</w:t>
      </w:r>
      <w:r w:rsidRPr="006E23FA">
        <w:t xml:space="preserve">. </w:t>
      </w:r>
      <w:r>
        <w:t>В</w:t>
      </w:r>
      <w:r w:rsidRPr="00EA0A24">
        <w:t xml:space="preserve"> </w:t>
      </w:r>
      <w:r>
        <w:t>рамках</w:t>
      </w:r>
      <w:r w:rsidRPr="00EA0A24">
        <w:t xml:space="preserve"> </w:t>
      </w:r>
      <w:r>
        <w:t>кампании</w:t>
      </w:r>
      <w:r w:rsidRPr="00EA0A24">
        <w:t xml:space="preserve">  </w:t>
      </w:r>
      <w:r>
        <w:t>было</w:t>
      </w:r>
      <w:r w:rsidRPr="00EA0A24">
        <w:t xml:space="preserve"> </w:t>
      </w:r>
      <w:r>
        <w:t>выпущено</w:t>
      </w:r>
      <w:r w:rsidRPr="00EA0A24">
        <w:t xml:space="preserve"> </w:t>
      </w:r>
      <w:r>
        <w:t>руководство</w:t>
      </w:r>
      <w:r w:rsidRPr="00EA0A24">
        <w:t xml:space="preserve"> </w:t>
      </w:r>
      <w:r>
        <w:t>по</w:t>
      </w:r>
      <w:r w:rsidRPr="00EA0A24">
        <w:t xml:space="preserve"> </w:t>
      </w:r>
      <w:r>
        <w:t>предупреждению</w:t>
      </w:r>
      <w:r w:rsidRPr="00EA0A24">
        <w:t xml:space="preserve"> </w:t>
      </w:r>
      <w:r>
        <w:t>дискриминации</w:t>
      </w:r>
      <w:r w:rsidRPr="00EA0A24">
        <w:t xml:space="preserve"> </w:t>
      </w:r>
      <w:r>
        <w:t>и</w:t>
      </w:r>
      <w:r w:rsidRPr="00EA0A24">
        <w:t xml:space="preserve"> </w:t>
      </w:r>
      <w:r>
        <w:t>защите</w:t>
      </w:r>
      <w:r w:rsidRPr="00EA0A24">
        <w:t xml:space="preserve"> </w:t>
      </w:r>
      <w:r>
        <w:t>от</w:t>
      </w:r>
      <w:r w:rsidRPr="00EA0A24">
        <w:t xml:space="preserve"> </w:t>
      </w:r>
      <w:r>
        <w:t>нее</w:t>
      </w:r>
      <w:r w:rsidRPr="00EA0A24">
        <w:t xml:space="preserve"> </w:t>
      </w:r>
      <w:r>
        <w:t>в</w:t>
      </w:r>
      <w:r w:rsidRPr="00EA0A24">
        <w:t xml:space="preserve"> </w:t>
      </w:r>
      <w:r>
        <w:t>сфере</w:t>
      </w:r>
      <w:r w:rsidRPr="00EA0A24">
        <w:t xml:space="preserve"> </w:t>
      </w:r>
      <w:r>
        <w:t>образования</w:t>
      </w:r>
      <w:r w:rsidRPr="00EA0A24">
        <w:t>.</w:t>
      </w:r>
    </w:p>
    <w:p w:rsidR="008F37AC" w:rsidRDefault="006E6918" w:rsidP="008F37AC">
      <w:pPr>
        <w:pStyle w:val="SingleTxtGR"/>
      </w:pPr>
      <w:r>
        <w:t>185.</w:t>
      </w:r>
      <w:r>
        <w:tab/>
      </w:r>
      <w:r w:rsidR="008F37AC">
        <w:t>Тенденция</w:t>
      </w:r>
      <w:r w:rsidR="008F37AC" w:rsidRPr="00EA0A24">
        <w:t xml:space="preserve"> </w:t>
      </w:r>
      <w:r w:rsidR="008F37AC">
        <w:t>к</w:t>
      </w:r>
      <w:r w:rsidR="008F37AC" w:rsidRPr="00EA0A24">
        <w:t xml:space="preserve"> </w:t>
      </w:r>
      <w:r w:rsidR="008F37AC">
        <w:t>увеличению</w:t>
      </w:r>
      <w:r w:rsidR="008F37AC" w:rsidRPr="00EA0A24">
        <w:t xml:space="preserve"> </w:t>
      </w:r>
      <w:r w:rsidR="008F37AC">
        <w:t>приема студентов в высшие учебные заведения не отличается от тенденции, отмеченной в области среднего образования</w:t>
      </w:r>
      <w:r w:rsidR="008F37AC" w:rsidRPr="0031249C">
        <w:t xml:space="preserve">. </w:t>
      </w:r>
      <w:r w:rsidR="008F37AC">
        <w:t>Н</w:t>
      </w:r>
      <w:r w:rsidR="008F37AC">
        <w:t>а</w:t>
      </w:r>
      <w:r w:rsidR="008F37AC">
        <w:t>личие</w:t>
      </w:r>
      <w:r w:rsidR="008F37AC" w:rsidRPr="00111C3F">
        <w:t xml:space="preserve"> </w:t>
      </w:r>
      <w:r w:rsidR="008F37AC">
        <w:t>в</w:t>
      </w:r>
      <w:r w:rsidR="008F37AC" w:rsidRPr="00111C3F">
        <w:t xml:space="preserve"> </w:t>
      </w:r>
      <w:r w:rsidR="008F37AC">
        <w:t>2008/</w:t>
      </w:r>
      <w:r w:rsidR="008F37AC" w:rsidRPr="0031249C">
        <w:t>09</w:t>
      </w:r>
      <w:r w:rsidR="008F37AC" w:rsidRPr="00111C3F">
        <w:t xml:space="preserve"> </w:t>
      </w:r>
      <w:r w:rsidR="008F37AC">
        <w:t>году</w:t>
      </w:r>
      <w:r w:rsidR="008F37AC" w:rsidRPr="0031249C">
        <w:t xml:space="preserve"> </w:t>
      </w:r>
      <w:r w:rsidR="008F37AC">
        <w:t>большого</w:t>
      </w:r>
      <w:r w:rsidR="008F37AC" w:rsidRPr="00111C3F">
        <w:t xml:space="preserve"> </w:t>
      </w:r>
      <w:r w:rsidR="008F37AC">
        <w:t>количества</w:t>
      </w:r>
      <w:r w:rsidR="008F37AC" w:rsidRPr="00111C3F">
        <w:t xml:space="preserve"> </w:t>
      </w:r>
      <w:r w:rsidR="008F37AC">
        <w:t>высших</w:t>
      </w:r>
      <w:r w:rsidR="008F37AC" w:rsidRPr="00111C3F">
        <w:t xml:space="preserve"> </w:t>
      </w:r>
      <w:r w:rsidR="008F37AC">
        <w:t>учебных</w:t>
      </w:r>
      <w:r w:rsidR="008F37AC" w:rsidRPr="00111C3F">
        <w:t xml:space="preserve"> </w:t>
      </w:r>
      <w:r w:rsidR="008F37AC">
        <w:t>заведений</w:t>
      </w:r>
      <w:r w:rsidR="008F37AC" w:rsidRPr="00111C3F">
        <w:t xml:space="preserve">, </w:t>
      </w:r>
      <w:r w:rsidR="008F37AC">
        <w:t>как</w:t>
      </w:r>
      <w:r w:rsidR="008F37AC" w:rsidRPr="00111C3F">
        <w:t xml:space="preserve"> </w:t>
      </w:r>
      <w:r w:rsidR="008F37AC">
        <w:t>ч</w:t>
      </w:r>
      <w:r w:rsidR="008F37AC">
        <w:t>а</w:t>
      </w:r>
      <w:r w:rsidR="008F37AC">
        <w:t>стных</w:t>
      </w:r>
      <w:r w:rsidR="008F37AC" w:rsidRPr="00111C3F">
        <w:t xml:space="preserve">, </w:t>
      </w:r>
      <w:r w:rsidR="008F37AC">
        <w:t>так</w:t>
      </w:r>
      <w:r w:rsidR="008F37AC" w:rsidRPr="00111C3F">
        <w:t xml:space="preserve"> </w:t>
      </w:r>
      <w:r w:rsidR="008F37AC">
        <w:t>и</w:t>
      </w:r>
      <w:r w:rsidR="008F37AC" w:rsidRPr="00111C3F">
        <w:t xml:space="preserve"> </w:t>
      </w:r>
      <w:r w:rsidR="008F37AC">
        <w:t>государственных</w:t>
      </w:r>
      <w:r w:rsidR="008F37AC" w:rsidRPr="00111C3F">
        <w:t>,</w:t>
      </w:r>
      <w:r w:rsidR="008F37AC" w:rsidRPr="0031249C">
        <w:t xml:space="preserve"> </w:t>
      </w:r>
      <w:r w:rsidR="008F37AC">
        <w:t>позволило облегчи</w:t>
      </w:r>
      <w:r w:rsidR="007A7B01">
        <w:t xml:space="preserve">ть доступ к ним и расширить их </w:t>
      </w:r>
      <w:r w:rsidR="008F37AC">
        <w:t>выбор</w:t>
      </w:r>
      <w:r w:rsidR="008F37AC" w:rsidRPr="0031249C">
        <w:t xml:space="preserve">. </w:t>
      </w:r>
      <w:r w:rsidR="008F37AC">
        <w:t>Открытие</w:t>
      </w:r>
      <w:r w:rsidR="008F37AC" w:rsidRPr="008869F6">
        <w:t xml:space="preserve"> 46 </w:t>
      </w:r>
      <w:r w:rsidR="008F37AC">
        <w:t>отдельных</w:t>
      </w:r>
      <w:r w:rsidR="008F37AC" w:rsidRPr="008869F6">
        <w:t xml:space="preserve"> </w:t>
      </w:r>
      <w:r w:rsidR="008F37AC">
        <w:t>учебных</w:t>
      </w:r>
      <w:r w:rsidR="008F37AC" w:rsidRPr="008869F6">
        <w:t xml:space="preserve"> </w:t>
      </w:r>
      <w:r w:rsidR="008F37AC">
        <w:t>программ</w:t>
      </w:r>
      <w:r w:rsidR="008F37AC" w:rsidRPr="008869F6">
        <w:t xml:space="preserve"> </w:t>
      </w:r>
      <w:r w:rsidR="008F37AC">
        <w:t>в 15 городах (Скопье, Б</w:t>
      </w:r>
      <w:r w:rsidR="008F37AC">
        <w:t>и</w:t>
      </w:r>
      <w:r w:rsidR="008F37AC">
        <w:t>толе, Штипе, Тетово, Кавадарчи, Дебаре, Велесе, Штруга, Крива-Паланка, К</w:t>
      </w:r>
      <w:r w:rsidR="008F37AC">
        <w:t>и</w:t>
      </w:r>
      <w:r w:rsidR="008F37AC">
        <w:t>чево, Прилепе,</w:t>
      </w:r>
      <w:r w:rsidR="008F37AC" w:rsidRPr="0031249C">
        <w:t xml:space="preserve"> </w:t>
      </w:r>
      <w:r w:rsidR="008F37AC">
        <w:t>Гевгелии, Свети Николе, Берово и Пробиштипе) позволило с</w:t>
      </w:r>
      <w:r w:rsidR="008F37AC">
        <w:t>о</w:t>
      </w:r>
      <w:r w:rsidR="008F37AC">
        <w:t>кратить расходы на обучение и увеличить набор студенток в высшие учебные заведения</w:t>
      </w:r>
      <w:r w:rsidR="008F37AC" w:rsidRPr="0031249C">
        <w:t xml:space="preserve">. </w:t>
      </w:r>
      <w:r w:rsidR="008F37AC">
        <w:t>Кампания</w:t>
      </w:r>
      <w:r w:rsidR="008F37AC" w:rsidRPr="008869F6">
        <w:t xml:space="preserve"> </w:t>
      </w:r>
      <w:r w:rsidR="008F37AC">
        <w:t>по</w:t>
      </w:r>
      <w:r w:rsidR="008F37AC" w:rsidRPr="008869F6">
        <w:t xml:space="preserve"> </w:t>
      </w:r>
      <w:r w:rsidR="008F37AC">
        <w:t>набору</w:t>
      </w:r>
      <w:r w:rsidR="008F37AC" w:rsidRPr="008869F6">
        <w:t xml:space="preserve"> </w:t>
      </w:r>
      <w:r w:rsidR="008F37AC">
        <w:t>студентов</w:t>
      </w:r>
      <w:r w:rsidR="008F37AC" w:rsidRPr="008869F6">
        <w:t xml:space="preserve"> </w:t>
      </w:r>
      <w:r w:rsidR="008F37AC">
        <w:t>в</w:t>
      </w:r>
      <w:r w:rsidR="008F37AC" w:rsidRPr="008869F6">
        <w:t xml:space="preserve"> </w:t>
      </w:r>
      <w:r w:rsidR="008F37AC">
        <w:t>высшие</w:t>
      </w:r>
      <w:r w:rsidR="008F37AC" w:rsidRPr="008869F6">
        <w:t xml:space="preserve"> </w:t>
      </w:r>
      <w:r w:rsidR="008F37AC">
        <w:t>учебные</w:t>
      </w:r>
      <w:r w:rsidR="008F37AC" w:rsidRPr="008869F6">
        <w:t xml:space="preserve"> </w:t>
      </w:r>
      <w:r w:rsidR="008F37AC">
        <w:t>заведения</w:t>
      </w:r>
      <w:r w:rsidR="008F37AC" w:rsidRPr="008869F6">
        <w:t xml:space="preserve"> </w:t>
      </w:r>
      <w:r w:rsidR="008F37AC">
        <w:t>пов</w:t>
      </w:r>
      <w:r w:rsidR="008F37AC">
        <w:t>ы</w:t>
      </w:r>
      <w:r w:rsidR="008F37AC">
        <w:t>сила уровень понимания граждан в необходимости высшего образования.</w:t>
      </w:r>
    </w:p>
    <w:p w:rsidR="008F37AC" w:rsidRPr="00125F07" w:rsidRDefault="008F37AC" w:rsidP="006E6918">
      <w:pPr>
        <w:pStyle w:val="H23GR"/>
      </w:pPr>
      <w:r w:rsidRPr="008869F6">
        <w:tab/>
      </w:r>
      <w:r w:rsidRPr="00125F07">
        <w:t>1.</w:t>
      </w:r>
      <w:r w:rsidRPr="00125F07">
        <w:tab/>
      </w:r>
      <w:r>
        <w:t>Проекты и деятельность в области начального образования</w:t>
      </w:r>
    </w:p>
    <w:p w:rsidR="008F37AC" w:rsidRPr="003808BD" w:rsidRDefault="008F37AC" w:rsidP="006E6918">
      <w:pPr>
        <w:pStyle w:val="H23GR"/>
      </w:pPr>
      <w:r w:rsidRPr="00125F07">
        <w:tab/>
      </w:r>
      <w:r>
        <w:t>a</w:t>
      </w:r>
      <w:r w:rsidRPr="003808BD">
        <w:t>)</w:t>
      </w:r>
      <w:r w:rsidRPr="003808BD">
        <w:tab/>
      </w:r>
      <w:r>
        <w:t>Освобождение</w:t>
      </w:r>
      <w:r w:rsidRPr="003808BD">
        <w:t xml:space="preserve"> </w:t>
      </w:r>
      <w:r>
        <w:t>от</w:t>
      </w:r>
      <w:r w:rsidRPr="003808BD">
        <w:t xml:space="preserve"> </w:t>
      </w:r>
      <w:r>
        <w:t>административного</w:t>
      </w:r>
      <w:r w:rsidRPr="003808BD">
        <w:t xml:space="preserve"> </w:t>
      </w:r>
      <w:r>
        <w:t>сбора</w:t>
      </w:r>
      <w:r w:rsidRPr="003808BD">
        <w:t xml:space="preserve"> </w:t>
      </w:r>
      <w:r>
        <w:t>за</w:t>
      </w:r>
      <w:r w:rsidRPr="003808BD">
        <w:t xml:space="preserve"> </w:t>
      </w:r>
      <w:r>
        <w:t>свидетельство об иммунизации</w:t>
      </w:r>
      <w:r w:rsidRPr="003808BD">
        <w:t xml:space="preserve"> </w:t>
      </w:r>
    </w:p>
    <w:p w:rsidR="008F37AC" w:rsidRPr="0031249C" w:rsidRDefault="006E6918" w:rsidP="008F37AC">
      <w:pPr>
        <w:pStyle w:val="SingleTxtGR"/>
      </w:pPr>
      <w:r>
        <w:t>186.</w:t>
      </w:r>
      <w:r>
        <w:tab/>
      </w:r>
      <w:r w:rsidR="008F37AC">
        <w:t>Начиная</w:t>
      </w:r>
      <w:r w:rsidR="008F37AC" w:rsidRPr="009423A2">
        <w:t xml:space="preserve"> </w:t>
      </w:r>
      <w:r w:rsidR="008F37AC">
        <w:t>с</w:t>
      </w:r>
      <w:r w:rsidR="008F37AC" w:rsidRPr="009423A2">
        <w:t xml:space="preserve"> </w:t>
      </w:r>
      <w:r w:rsidR="007A7B01">
        <w:t>2009/</w:t>
      </w:r>
      <w:r w:rsidR="008F37AC" w:rsidRPr="0031249C">
        <w:t xml:space="preserve">10 </w:t>
      </w:r>
      <w:r w:rsidR="008F37AC">
        <w:t>учебного</w:t>
      </w:r>
      <w:r w:rsidR="008F37AC" w:rsidRPr="009423A2">
        <w:t xml:space="preserve"> </w:t>
      </w:r>
      <w:r w:rsidR="008F37AC">
        <w:t>года</w:t>
      </w:r>
      <w:r w:rsidR="008F37AC" w:rsidRPr="009423A2">
        <w:t xml:space="preserve"> </w:t>
      </w:r>
      <w:r w:rsidR="008F37AC">
        <w:t>Министерство</w:t>
      </w:r>
      <w:r w:rsidR="008F37AC" w:rsidRPr="009423A2">
        <w:t xml:space="preserve"> </w:t>
      </w:r>
      <w:r w:rsidR="008F37AC">
        <w:t>образования</w:t>
      </w:r>
      <w:r w:rsidR="008F37AC" w:rsidRPr="009423A2">
        <w:t xml:space="preserve"> </w:t>
      </w:r>
      <w:r w:rsidR="008F37AC">
        <w:t>и</w:t>
      </w:r>
      <w:r w:rsidR="008F37AC" w:rsidRPr="009423A2">
        <w:t xml:space="preserve"> </w:t>
      </w:r>
      <w:r w:rsidR="008F37AC">
        <w:t>науки</w:t>
      </w:r>
      <w:r w:rsidR="008F37AC" w:rsidRPr="009423A2">
        <w:t xml:space="preserve"> </w:t>
      </w:r>
      <w:r w:rsidR="008F37AC">
        <w:t>ч</w:t>
      </w:r>
      <w:r w:rsidR="008F37AC">
        <w:t>е</w:t>
      </w:r>
      <w:r w:rsidR="008F37AC">
        <w:t>рез</w:t>
      </w:r>
      <w:r w:rsidR="008F37AC" w:rsidRPr="009423A2">
        <w:t xml:space="preserve"> </w:t>
      </w:r>
      <w:r w:rsidR="008F37AC">
        <w:t>Сектор</w:t>
      </w:r>
      <w:r w:rsidR="008F37AC" w:rsidRPr="009423A2">
        <w:t xml:space="preserve"> </w:t>
      </w:r>
      <w:r w:rsidR="008F37AC">
        <w:t>развития</w:t>
      </w:r>
      <w:r w:rsidR="008F37AC" w:rsidRPr="009423A2">
        <w:t xml:space="preserve"> </w:t>
      </w:r>
      <w:r w:rsidR="008F37AC">
        <w:t>начального</w:t>
      </w:r>
      <w:r w:rsidR="008F37AC" w:rsidRPr="009423A2">
        <w:t xml:space="preserve"> </w:t>
      </w:r>
      <w:r w:rsidR="008F37AC">
        <w:t>и</w:t>
      </w:r>
      <w:r w:rsidR="008F37AC" w:rsidRPr="009423A2">
        <w:t xml:space="preserve"> </w:t>
      </w:r>
      <w:r w:rsidR="008F37AC">
        <w:t>среднего</w:t>
      </w:r>
      <w:r w:rsidR="008F37AC" w:rsidRPr="009423A2">
        <w:t xml:space="preserve"> </w:t>
      </w:r>
      <w:r w:rsidR="008F37AC">
        <w:t>образования</w:t>
      </w:r>
      <w:r w:rsidR="008F37AC" w:rsidRPr="009423A2">
        <w:t xml:space="preserve"> </w:t>
      </w:r>
      <w:r w:rsidR="008F37AC">
        <w:t>и</w:t>
      </w:r>
      <w:r w:rsidR="008F37AC" w:rsidRPr="009423A2">
        <w:t xml:space="preserve"> </w:t>
      </w:r>
      <w:r w:rsidR="008F37AC">
        <w:t>Директорат</w:t>
      </w:r>
      <w:r w:rsidR="008F37AC" w:rsidRPr="009423A2">
        <w:t xml:space="preserve"> </w:t>
      </w:r>
      <w:r w:rsidR="008F37AC">
        <w:t>разв</w:t>
      </w:r>
      <w:r w:rsidR="008F37AC">
        <w:t>и</w:t>
      </w:r>
      <w:r w:rsidR="008F37AC">
        <w:t>тия</w:t>
      </w:r>
      <w:r w:rsidR="008F37AC" w:rsidRPr="009423A2">
        <w:t xml:space="preserve"> </w:t>
      </w:r>
      <w:r w:rsidR="008F37AC">
        <w:t>и</w:t>
      </w:r>
      <w:r w:rsidR="008F37AC" w:rsidRPr="009423A2">
        <w:t xml:space="preserve"> </w:t>
      </w:r>
      <w:r w:rsidR="008F37AC">
        <w:t>продвижения</w:t>
      </w:r>
      <w:r w:rsidR="008F37AC" w:rsidRPr="009423A2">
        <w:t xml:space="preserve"> </w:t>
      </w:r>
      <w:r w:rsidR="008F37AC">
        <w:t>образования</w:t>
      </w:r>
      <w:r w:rsidR="008F37AC" w:rsidRPr="009423A2">
        <w:t xml:space="preserve"> </w:t>
      </w:r>
      <w:r w:rsidR="008F37AC">
        <w:t>на</w:t>
      </w:r>
      <w:r w:rsidR="008F37AC" w:rsidRPr="009423A2">
        <w:t xml:space="preserve"> </w:t>
      </w:r>
      <w:r w:rsidR="008F37AC">
        <w:t>языках</w:t>
      </w:r>
      <w:r w:rsidR="008F37AC" w:rsidRPr="009423A2">
        <w:t xml:space="preserve"> </w:t>
      </w:r>
      <w:r w:rsidR="008F37AC">
        <w:t>общин</w:t>
      </w:r>
      <w:r w:rsidR="008F37AC" w:rsidRPr="009423A2">
        <w:t xml:space="preserve"> </w:t>
      </w:r>
      <w:r w:rsidR="008F37AC">
        <w:t>в</w:t>
      </w:r>
      <w:r w:rsidR="008F37AC" w:rsidRPr="009423A2">
        <w:t xml:space="preserve"> </w:t>
      </w:r>
      <w:r w:rsidR="008F37AC">
        <w:t>сотрудничестве</w:t>
      </w:r>
      <w:r w:rsidR="008F37AC" w:rsidRPr="009423A2">
        <w:t xml:space="preserve"> </w:t>
      </w:r>
      <w:r w:rsidR="008F37AC">
        <w:t>с</w:t>
      </w:r>
      <w:r w:rsidR="008F37AC" w:rsidRPr="009423A2">
        <w:t xml:space="preserve"> </w:t>
      </w:r>
      <w:r w:rsidR="008F37AC">
        <w:t>Министерс</w:t>
      </w:r>
      <w:r w:rsidR="008F37AC">
        <w:t>т</w:t>
      </w:r>
      <w:r w:rsidR="008F37AC">
        <w:t>вом</w:t>
      </w:r>
      <w:r w:rsidR="008F37AC" w:rsidRPr="009423A2">
        <w:t xml:space="preserve"> </w:t>
      </w:r>
      <w:r w:rsidR="008F37AC">
        <w:t>здравоохранения</w:t>
      </w:r>
      <w:r w:rsidR="008F37AC" w:rsidRPr="009423A2">
        <w:t xml:space="preserve"> </w:t>
      </w:r>
      <w:r w:rsidR="008F37AC">
        <w:t>освободило</w:t>
      </w:r>
      <w:r w:rsidR="008F37AC" w:rsidRPr="009423A2">
        <w:t xml:space="preserve"> </w:t>
      </w:r>
      <w:r w:rsidR="008F37AC">
        <w:t>родителей</w:t>
      </w:r>
      <w:r w:rsidR="008F37AC" w:rsidRPr="009423A2">
        <w:t xml:space="preserve"> </w:t>
      </w:r>
      <w:r w:rsidR="008F37AC">
        <w:t>детей</w:t>
      </w:r>
      <w:r w:rsidR="008F37AC" w:rsidRPr="009423A2">
        <w:t xml:space="preserve">, </w:t>
      </w:r>
      <w:r w:rsidR="008F37AC">
        <w:t>зачисляемых</w:t>
      </w:r>
      <w:r w:rsidR="008F37AC" w:rsidRPr="009423A2">
        <w:t xml:space="preserve"> </w:t>
      </w:r>
      <w:r w:rsidR="008F37AC">
        <w:t>в</w:t>
      </w:r>
      <w:r w:rsidR="008F37AC" w:rsidRPr="009423A2">
        <w:t xml:space="preserve"> </w:t>
      </w:r>
      <w:r w:rsidR="008F37AC">
        <w:t>первый</w:t>
      </w:r>
      <w:r w:rsidR="008F37AC" w:rsidRPr="009423A2">
        <w:t xml:space="preserve"> </w:t>
      </w:r>
      <w:r w:rsidR="008F37AC">
        <w:t>класс</w:t>
      </w:r>
      <w:r w:rsidR="008F37AC" w:rsidRPr="009423A2">
        <w:t xml:space="preserve">, </w:t>
      </w:r>
      <w:r w:rsidR="008F37AC">
        <w:t>от</w:t>
      </w:r>
      <w:r w:rsidR="008F37AC" w:rsidRPr="009423A2">
        <w:t xml:space="preserve"> </w:t>
      </w:r>
      <w:r w:rsidR="008F37AC">
        <w:t>административного</w:t>
      </w:r>
      <w:r w:rsidR="008F37AC" w:rsidRPr="009423A2">
        <w:t xml:space="preserve"> </w:t>
      </w:r>
      <w:r w:rsidR="008F37AC">
        <w:t>сбора</w:t>
      </w:r>
      <w:r w:rsidR="008F37AC" w:rsidRPr="009423A2">
        <w:t xml:space="preserve"> </w:t>
      </w:r>
      <w:r w:rsidR="008F37AC">
        <w:t>за получение свидетельства об иммуниз</w:t>
      </w:r>
      <w:r w:rsidR="008F37AC">
        <w:t>а</w:t>
      </w:r>
      <w:r w:rsidR="008F37AC">
        <w:t>ции, которое является одним из документов, необходимых для зачисления</w:t>
      </w:r>
      <w:r w:rsidR="008F37AC" w:rsidRPr="0031249C">
        <w:t xml:space="preserve">. </w:t>
      </w:r>
      <w:r w:rsidR="008F37AC">
        <w:t>Т</w:t>
      </w:r>
      <w:r w:rsidR="008F37AC">
        <w:t>а</w:t>
      </w:r>
      <w:r w:rsidR="008F37AC">
        <w:t>кое</w:t>
      </w:r>
      <w:r w:rsidR="008F37AC" w:rsidRPr="009423A2">
        <w:t xml:space="preserve"> </w:t>
      </w:r>
      <w:r w:rsidR="008F37AC">
        <w:t>освобожд</w:t>
      </w:r>
      <w:r w:rsidR="008F37AC">
        <w:t>е</w:t>
      </w:r>
      <w:r w:rsidR="008F37AC">
        <w:t>ние</w:t>
      </w:r>
      <w:r w:rsidR="008F37AC" w:rsidRPr="009423A2">
        <w:t xml:space="preserve"> </w:t>
      </w:r>
      <w:r w:rsidR="008F37AC">
        <w:t>стало большим подспорьем для семей рома, для которых эти расходы являются серьезным препятствием для зачисления их детей в начал</w:t>
      </w:r>
      <w:r w:rsidR="008F37AC">
        <w:t>ь</w:t>
      </w:r>
      <w:r w:rsidR="008F37AC">
        <w:t>ные школы</w:t>
      </w:r>
      <w:r w:rsidR="008F37AC" w:rsidRPr="0031249C">
        <w:t>.</w:t>
      </w:r>
    </w:p>
    <w:p w:rsidR="008F37AC" w:rsidRPr="00560386" w:rsidRDefault="008F37AC" w:rsidP="006E6918">
      <w:pPr>
        <w:pStyle w:val="H23GR"/>
      </w:pPr>
      <w:r w:rsidRPr="009423A2">
        <w:tab/>
      </w:r>
      <w:r>
        <w:t>b</w:t>
      </w:r>
      <w:r w:rsidRPr="00560386">
        <w:t>)</w:t>
      </w:r>
      <w:r w:rsidRPr="00560386">
        <w:tab/>
      </w:r>
      <w:r>
        <w:t>Руководства</w:t>
      </w:r>
      <w:r w:rsidRPr="00560386">
        <w:t xml:space="preserve"> </w:t>
      </w:r>
      <w:r>
        <w:t>о</w:t>
      </w:r>
      <w:r w:rsidRPr="00560386">
        <w:t xml:space="preserve"> </w:t>
      </w:r>
      <w:r>
        <w:t>недискриминации</w:t>
      </w:r>
      <w:r w:rsidRPr="00560386">
        <w:t xml:space="preserve"> </w:t>
      </w:r>
      <w:r>
        <w:t>в</w:t>
      </w:r>
      <w:r w:rsidRPr="00560386">
        <w:t xml:space="preserve"> </w:t>
      </w:r>
      <w:r>
        <w:t>области</w:t>
      </w:r>
      <w:r w:rsidRPr="00560386">
        <w:t xml:space="preserve"> </w:t>
      </w:r>
      <w:r>
        <w:t>образования</w:t>
      </w:r>
      <w:r w:rsidRPr="00560386">
        <w:t xml:space="preserve"> </w:t>
      </w:r>
      <w:r>
        <w:t>в</w:t>
      </w:r>
      <w:r w:rsidRPr="00560386">
        <w:t xml:space="preserve"> </w:t>
      </w:r>
      <w:r>
        <w:t>Республики</w:t>
      </w:r>
      <w:r w:rsidRPr="00560386">
        <w:t xml:space="preserve"> </w:t>
      </w:r>
      <w:r>
        <w:t>Македонии</w:t>
      </w:r>
    </w:p>
    <w:p w:rsidR="008F37AC" w:rsidRPr="0031249C" w:rsidRDefault="006E6918" w:rsidP="008F37AC">
      <w:pPr>
        <w:pStyle w:val="SingleTxtGR"/>
      </w:pPr>
      <w:r>
        <w:t>187.</w:t>
      </w:r>
      <w:r>
        <w:tab/>
      </w:r>
      <w:r w:rsidR="008F37AC">
        <w:t>Директорат</w:t>
      </w:r>
      <w:r w:rsidR="008F37AC" w:rsidRPr="00DF07FD">
        <w:t xml:space="preserve"> </w:t>
      </w:r>
      <w:r w:rsidR="008F37AC">
        <w:t>развития</w:t>
      </w:r>
      <w:r w:rsidR="008F37AC" w:rsidRPr="00DF07FD">
        <w:t xml:space="preserve"> </w:t>
      </w:r>
      <w:r w:rsidR="008F37AC">
        <w:t>и</w:t>
      </w:r>
      <w:r w:rsidR="008F37AC" w:rsidRPr="00DF07FD">
        <w:t xml:space="preserve"> </w:t>
      </w:r>
      <w:r w:rsidR="008F37AC">
        <w:t>продвижения</w:t>
      </w:r>
      <w:r w:rsidR="008F37AC" w:rsidRPr="00DF07FD">
        <w:t xml:space="preserve"> </w:t>
      </w:r>
      <w:r w:rsidR="008F37AC">
        <w:t>образования</w:t>
      </w:r>
      <w:r w:rsidR="008F37AC" w:rsidRPr="00DF07FD">
        <w:t xml:space="preserve"> </w:t>
      </w:r>
      <w:r w:rsidR="008F37AC">
        <w:t>на</w:t>
      </w:r>
      <w:r w:rsidR="008F37AC" w:rsidRPr="00DF07FD">
        <w:t xml:space="preserve"> </w:t>
      </w:r>
      <w:r w:rsidR="008F37AC">
        <w:t>языках</w:t>
      </w:r>
      <w:r w:rsidR="008F37AC" w:rsidRPr="00DF07FD">
        <w:t xml:space="preserve"> </w:t>
      </w:r>
      <w:r w:rsidR="008F37AC">
        <w:t>этнических общин</w:t>
      </w:r>
      <w:r w:rsidR="008F37AC" w:rsidRPr="00DF07FD">
        <w:t xml:space="preserve"> </w:t>
      </w:r>
      <w:r w:rsidR="008F37AC">
        <w:t>в</w:t>
      </w:r>
      <w:r w:rsidR="008F37AC" w:rsidRPr="00DF07FD">
        <w:t xml:space="preserve"> </w:t>
      </w:r>
      <w:r w:rsidR="008F37AC">
        <w:t>сотрудничестве</w:t>
      </w:r>
      <w:r w:rsidR="008F37AC" w:rsidRPr="00DF07FD">
        <w:t xml:space="preserve"> </w:t>
      </w:r>
      <w:r w:rsidR="008F37AC">
        <w:t>с</w:t>
      </w:r>
      <w:r w:rsidR="008F37AC" w:rsidRPr="00DF07FD">
        <w:t xml:space="preserve"> </w:t>
      </w:r>
      <w:r w:rsidR="008F37AC">
        <w:t>неправительственной</w:t>
      </w:r>
      <w:r w:rsidR="008F37AC" w:rsidRPr="00DF07FD">
        <w:t xml:space="preserve"> </w:t>
      </w:r>
      <w:r w:rsidR="008F37AC">
        <w:t>организацией</w:t>
      </w:r>
      <w:r w:rsidR="008F37AC" w:rsidRPr="00DF07FD">
        <w:t xml:space="preserve"> </w:t>
      </w:r>
      <w:r w:rsidR="008F37AC">
        <w:t>Национальный</w:t>
      </w:r>
      <w:r w:rsidR="008F37AC" w:rsidRPr="00DF07FD">
        <w:t xml:space="preserve"> </w:t>
      </w:r>
      <w:r w:rsidR="008F37AC">
        <w:t>центр</w:t>
      </w:r>
      <w:r w:rsidR="008F37AC" w:rsidRPr="00DF07FD">
        <w:t xml:space="preserve"> </w:t>
      </w:r>
      <w:r w:rsidR="008F37AC">
        <w:t>рома</w:t>
      </w:r>
      <w:r w:rsidR="008F37AC" w:rsidRPr="00DF07FD">
        <w:t xml:space="preserve"> </w:t>
      </w:r>
      <w:r w:rsidR="008F37AC">
        <w:t>в</w:t>
      </w:r>
      <w:r w:rsidR="008F37AC" w:rsidRPr="00DF07FD">
        <w:t xml:space="preserve"> </w:t>
      </w:r>
      <w:r w:rsidR="008F37AC">
        <w:t>Куманово</w:t>
      </w:r>
      <w:r w:rsidR="008F37AC" w:rsidRPr="00DF07FD">
        <w:t xml:space="preserve"> </w:t>
      </w:r>
      <w:r w:rsidR="008F37AC">
        <w:t>и</w:t>
      </w:r>
      <w:r w:rsidR="008F37AC" w:rsidRPr="00DF07FD">
        <w:t xml:space="preserve"> </w:t>
      </w:r>
      <w:r w:rsidR="008F37AC">
        <w:t>другими</w:t>
      </w:r>
      <w:r w:rsidR="008F37AC" w:rsidRPr="00DF07FD">
        <w:t xml:space="preserve"> </w:t>
      </w:r>
      <w:r w:rsidR="008F37AC">
        <w:t>подразделениями</w:t>
      </w:r>
      <w:r w:rsidR="008F37AC" w:rsidRPr="00DF07FD">
        <w:t xml:space="preserve"> </w:t>
      </w:r>
      <w:r w:rsidR="008F37AC">
        <w:t>Министерства</w:t>
      </w:r>
      <w:r w:rsidR="008F37AC" w:rsidRPr="00DF07FD">
        <w:t xml:space="preserve"> </w:t>
      </w:r>
      <w:r w:rsidR="008F37AC">
        <w:t>образования</w:t>
      </w:r>
      <w:r w:rsidR="008F37AC" w:rsidRPr="00DF07FD">
        <w:t xml:space="preserve"> </w:t>
      </w:r>
      <w:r w:rsidR="008F37AC">
        <w:t>и</w:t>
      </w:r>
      <w:r w:rsidR="008F37AC" w:rsidRPr="00DF07FD">
        <w:t xml:space="preserve"> </w:t>
      </w:r>
      <w:r w:rsidR="008F37AC">
        <w:t>науки</w:t>
      </w:r>
      <w:r w:rsidR="008F37AC" w:rsidRPr="00DF07FD">
        <w:t xml:space="preserve"> </w:t>
      </w:r>
      <w:r w:rsidR="008F37AC">
        <w:t>разработал</w:t>
      </w:r>
      <w:r w:rsidR="008F37AC" w:rsidRPr="00DF07FD">
        <w:t xml:space="preserve"> </w:t>
      </w:r>
      <w:r w:rsidR="008F37AC">
        <w:t>руководство</w:t>
      </w:r>
      <w:r w:rsidR="008F37AC" w:rsidRPr="00DF07FD">
        <w:t xml:space="preserve"> </w:t>
      </w:r>
      <w:r w:rsidR="008F37AC">
        <w:t>по</w:t>
      </w:r>
      <w:r w:rsidR="008F37AC" w:rsidRPr="00DF07FD">
        <w:t xml:space="preserve"> </w:t>
      </w:r>
      <w:r w:rsidR="008F37AC">
        <w:t>предупреждению</w:t>
      </w:r>
      <w:r w:rsidR="008F37AC" w:rsidRPr="00DF07FD">
        <w:t xml:space="preserve"> </w:t>
      </w:r>
      <w:r w:rsidR="008F37AC">
        <w:t>дискриминации</w:t>
      </w:r>
      <w:r w:rsidR="008F37AC" w:rsidRPr="00DF07FD">
        <w:t xml:space="preserve"> </w:t>
      </w:r>
      <w:r w:rsidR="008F37AC">
        <w:t>и</w:t>
      </w:r>
      <w:r w:rsidR="008F37AC" w:rsidRPr="00DF07FD">
        <w:t xml:space="preserve"> </w:t>
      </w:r>
      <w:r w:rsidR="008F37AC">
        <w:t>защите</w:t>
      </w:r>
      <w:r w:rsidR="008F37AC" w:rsidRPr="00DF07FD">
        <w:t xml:space="preserve"> </w:t>
      </w:r>
      <w:r w:rsidR="008F37AC">
        <w:t>от</w:t>
      </w:r>
      <w:r w:rsidR="008F37AC" w:rsidRPr="00DF07FD">
        <w:t xml:space="preserve"> </w:t>
      </w:r>
      <w:r w:rsidR="008F37AC">
        <w:t>нее</w:t>
      </w:r>
      <w:r w:rsidR="008F37AC" w:rsidRPr="00DF07FD">
        <w:t xml:space="preserve"> </w:t>
      </w:r>
      <w:r w:rsidR="008F37AC">
        <w:t>в</w:t>
      </w:r>
      <w:r w:rsidR="008F37AC" w:rsidRPr="00DF07FD">
        <w:t xml:space="preserve"> </w:t>
      </w:r>
      <w:r w:rsidR="008F37AC">
        <w:t>системе</w:t>
      </w:r>
      <w:r w:rsidR="008F37AC" w:rsidRPr="00DF07FD">
        <w:t xml:space="preserve"> </w:t>
      </w:r>
      <w:r w:rsidR="008F37AC">
        <w:t>образования</w:t>
      </w:r>
      <w:r w:rsidR="008F37AC" w:rsidRPr="00DF07FD">
        <w:t xml:space="preserve"> </w:t>
      </w:r>
      <w:r w:rsidR="008F37AC">
        <w:t>Республики</w:t>
      </w:r>
      <w:r w:rsidR="008F37AC" w:rsidRPr="00DF07FD">
        <w:t xml:space="preserve"> </w:t>
      </w:r>
      <w:r w:rsidR="007A7B01">
        <w:t>Македония</w:t>
      </w:r>
      <w:r w:rsidR="008F37AC" w:rsidRPr="0031249C">
        <w:t>.</w:t>
      </w:r>
    </w:p>
    <w:p w:rsidR="008F37AC" w:rsidRPr="0031249C" w:rsidRDefault="006E6918" w:rsidP="008F37AC">
      <w:pPr>
        <w:pStyle w:val="SingleTxtGR"/>
      </w:pPr>
      <w:r>
        <w:t>188.</w:t>
      </w:r>
      <w:r>
        <w:tab/>
      </w:r>
      <w:r w:rsidR="008F37AC">
        <w:t>Главная</w:t>
      </w:r>
      <w:r w:rsidR="008F37AC" w:rsidRPr="00BB4C4E">
        <w:t xml:space="preserve"> </w:t>
      </w:r>
      <w:r w:rsidR="008F37AC">
        <w:t>цель</w:t>
      </w:r>
      <w:r w:rsidR="008F37AC" w:rsidRPr="00BB4C4E">
        <w:t xml:space="preserve"> </w:t>
      </w:r>
      <w:r w:rsidR="008F37AC">
        <w:t>этого</w:t>
      </w:r>
      <w:r w:rsidR="008F37AC" w:rsidRPr="00BB4C4E">
        <w:t xml:space="preserve"> </w:t>
      </w:r>
      <w:r w:rsidR="008F37AC">
        <w:t>руководства</w:t>
      </w:r>
      <w:r w:rsidR="008F37AC" w:rsidRPr="00BB4C4E">
        <w:t xml:space="preserve"> – </w:t>
      </w:r>
      <w:r w:rsidR="008F37AC">
        <w:t>наладить</w:t>
      </w:r>
      <w:r w:rsidR="008F37AC" w:rsidRPr="00BB4C4E">
        <w:t xml:space="preserve"> </w:t>
      </w:r>
      <w:r w:rsidR="008F37AC">
        <w:t>сотрудничество</w:t>
      </w:r>
      <w:r w:rsidR="008F37AC" w:rsidRPr="00BB4C4E">
        <w:t xml:space="preserve"> </w:t>
      </w:r>
      <w:r w:rsidR="008F37AC">
        <w:t>и</w:t>
      </w:r>
      <w:r w:rsidR="008F37AC" w:rsidRPr="00BB4C4E">
        <w:t xml:space="preserve"> </w:t>
      </w:r>
      <w:r w:rsidR="008F37AC">
        <w:t>координ</w:t>
      </w:r>
      <w:r w:rsidR="008F37AC">
        <w:t>а</w:t>
      </w:r>
      <w:r w:rsidR="008F37AC">
        <w:t>цию</w:t>
      </w:r>
      <w:r w:rsidR="008F37AC" w:rsidRPr="00BB4C4E">
        <w:t xml:space="preserve"> </w:t>
      </w:r>
      <w:r w:rsidR="008F37AC">
        <w:t>между</w:t>
      </w:r>
      <w:r w:rsidR="008F37AC" w:rsidRPr="00BB4C4E">
        <w:t xml:space="preserve"> </w:t>
      </w:r>
      <w:r w:rsidR="008F37AC">
        <w:t>всеми</w:t>
      </w:r>
      <w:r w:rsidR="008F37AC" w:rsidRPr="00BB4C4E">
        <w:t xml:space="preserve"> </w:t>
      </w:r>
      <w:r w:rsidR="008F37AC">
        <w:t>соответствующими</w:t>
      </w:r>
      <w:r w:rsidR="008F37AC" w:rsidRPr="00BB4C4E">
        <w:t xml:space="preserve"> </w:t>
      </w:r>
      <w:r w:rsidR="008F37AC">
        <w:t>учреждениями</w:t>
      </w:r>
      <w:r w:rsidR="008F37AC" w:rsidRPr="00BB4C4E">
        <w:t xml:space="preserve"> </w:t>
      </w:r>
      <w:r w:rsidR="008F37AC">
        <w:t>и</w:t>
      </w:r>
      <w:r w:rsidR="008F37AC" w:rsidRPr="00BB4C4E">
        <w:t xml:space="preserve"> </w:t>
      </w:r>
      <w:r w:rsidR="008F37AC">
        <w:t>отдельными</w:t>
      </w:r>
      <w:r w:rsidR="008F37AC" w:rsidRPr="00BB4C4E">
        <w:t xml:space="preserve"> </w:t>
      </w:r>
      <w:r w:rsidR="008F37AC">
        <w:t>лицами</w:t>
      </w:r>
      <w:r w:rsidR="008F37AC" w:rsidRPr="00BB4C4E">
        <w:t xml:space="preserve">, </w:t>
      </w:r>
      <w:r w:rsidR="008F37AC">
        <w:t>з</w:t>
      </w:r>
      <w:r w:rsidR="008F37AC">
        <w:t>а</w:t>
      </w:r>
      <w:r w:rsidR="008F37AC">
        <w:t>нимающимися</w:t>
      </w:r>
      <w:r w:rsidR="008F37AC" w:rsidRPr="00BB4C4E">
        <w:t xml:space="preserve"> </w:t>
      </w:r>
      <w:r w:rsidR="008F37AC">
        <w:t>системой</w:t>
      </w:r>
      <w:r w:rsidR="008F37AC" w:rsidRPr="00BB4C4E">
        <w:t xml:space="preserve"> </w:t>
      </w:r>
      <w:r w:rsidR="008F37AC">
        <w:t>образования</w:t>
      </w:r>
      <w:r w:rsidR="008F37AC" w:rsidRPr="00BB4C4E">
        <w:t xml:space="preserve"> </w:t>
      </w:r>
      <w:r w:rsidR="008F37AC">
        <w:t>в</w:t>
      </w:r>
      <w:r w:rsidR="008F37AC" w:rsidRPr="00BB4C4E">
        <w:t xml:space="preserve"> </w:t>
      </w:r>
      <w:r w:rsidR="008F37AC">
        <w:t>целях</w:t>
      </w:r>
      <w:r w:rsidR="008F37AC" w:rsidRPr="00BB4C4E">
        <w:t xml:space="preserve"> </w:t>
      </w:r>
      <w:r w:rsidR="008F37AC">
        <w:t>создания</w:t>
      </w:r>
      <w:r w:rsidR="008F37AC" w:rsidRPr="00BB4C4E">
        <w:t xml:space="preserve"> </w:t>
      </w:r>
      <w:r w:rsidR="008F37AC">
        <w:t>равных</w:t>
      </w:r>
      <w:r w:rsidR="008F37AC" w:rsidRPr="00BB4C4E">
        <w:t xml:space="preserve"> </w:t>
      </w:r>
      <w:r w:rsidR="008F37AC">
        <w:t>условий</w:t>
      </w:r>
      <w:r w:rsidR="008F37AC" w:rsidRPr="00BB4C4E">
        <w:t xml:space="preserve"> </w:t>
      </w:r>
      <w:r w:rsidR="008F37AC">
        <w:t>и</w:t>
      </w:r>
      <w:r w:rsidR="008F37AC" w:rsidRPr="00BB4C4E">
        <w:t xml:space="preserve"> </w:t>
      </w:r>
      <w:r w:rsidR="008F37AC">
        <w:t>во</w:t>
      </w:r>
      <w:r w:rsidR="008F37AC">
        <w:t>з</w:t>
      </w:r>
      <w:r w:rsidR="008F37AC">
        <w:t>можностей</w:t>
      </w:r>
      <w:r w:rsidR="008F37AC" w:rsidRPr="00BB4C4E">
        <w:t xml:space="preserve"> </w:t>
      </w:r>
      <w:r w:rsidR="008F37AC">
        <w:t>для</w:t>
      </w:r>
      <w:r w:rsidR="008F37AC" w:rsidRPr="00BB4C4E">
        <w:t xml:space="preserve"> </w:t>
      </w:r>
      <w:r w:rsidR="008F37AC">
        <w:t>качественного</w:t>
      </w:r>
      <w:r w:rsidR="008F37AC" w:rsidRPr="00BB4C4E">
        <w:t xml:space="preserve"> </w:t>
      </w:r>
      <w:r w:rsidR="008F37AC">
        <w:t>образования</w:t>
      </w:r>
      <w:r w:rsidR="008F37AC" w:rsidRPr="00BB4C4E">
        <w:t xml:space="preserve"> </w:t>
      </w:r>
      <w:r w:rsidR="008F37AC">
        <w:t>всех</w:t>
      </w:r>
      <w:r w:rsidR="008F37AC" w:rsidRPr="00BB4C4E">
        <w:t xml:space="preserve"> </w:t>
      </w:r>
      <w:r w:rsidR="008F37AC">
        <w:t>детей</w:t>
      </w:r>
      <w:r w:rsidR="008F37AC" w:rsidRPr="00BB4C4E">
        <w:t xml:space="preserve"> </w:t>
      </w:r>
      <w:r w:rsidR="008F37AC">
        <w:t>независимо</w:t>
      </w:r>
      <w:r w:rsidR="008F37AC" w:rsidRPr="00BB4C4E">
        <w:t xml:space="preserve"> </w:t>
      </w:r>
      <w:r w:rsidR="008F37AC">
        <w:t>от</w:t>
      </w:r>
      <w:r w:rsidR="008F37AC" w:rsidRPr="00BB4C4E">
        <w:t xml:space="preserve"> </w:t>
      </w:r>
      <w:r w:rsidR="008F37AC">
        <w:t>религии</w:t>
      </w:r>
      <w:r w:rsidR="008F37AC" w:rsidRPr="00BB4C4E">
        <w:t xml:space="preserve">, </w:t>
      </w:r>
      <w:r w:rsidR="008F37AC">
        <w:t>гражданства</w:t>
      </w:r>
      <w:r w:rsidR="008F37AC" w:rsidRPr="00BB4C4E">
        <w:t xml:space="preserve"> </w:t>
      </w:r>
      <w:r w:rsidR="008F37AC">
        <w:t>или</w:t>
      </w:r>
      <w:r w:rsidR="008F37AC" w:rsidRPr="00BB4C4E">
        <w:t xml:space="preserve"> </w:t>
      </w:r>
      <w:r w:rsidR="008F37AC">
        <w:t>другого</w:t>
      </w:r>
      <w:r w:rsidR="008F37AC" w:rsidRPr="00BB4C4E">
        <w:t xml:space="preserve"> </w:t>
      </w:r>
      <w:r w:rsidR="008F37AC">
        <w:t>признака</w:t>
      </w:r>
      <w:r w:rsidR="007A7B01">
        <w:t>,</w:t>
      </w:r>
      <w:r w:rsidR="008F37AC" w:rsidRPr="00BB4C4E">
        <w:t xml:space="preserve"> </w:t>
      </w:r>
      <w:r w:rsidR="008F37AC">
        <w:t>и</w:t>
      </w:r>
      <w:r w:rsidR="008F37AC" w:rsidRPr="00BB4C4E">
        <w:t xml:space="preserve"> </w:t>
      </w:r>
      <w:r w:rsidR="008F37AC">
        <w:t>создать</w:t>
      </w:r>
      <w:r w:rsidR="008F37AC" w:rsidRPr="00BB4C4E">
        <w:t xml:space="preserve"> </w:t>
      </w:r>
      <w:r w:rsidR="008F37AC">
        <w:t>систему</w:t>
      </w:r>
      <w:r w:rsidR="008F37AC" w:rsidRPr="00BB4C4E">
        <w:t xml:space="preserve"> </w:t>
      </w:r>
      <w:r w:rsidR="008F37AC">
        <w:t>мониторинга, которая обеспечит беспрепятственное и качественное обучение всех детей путем вз</w:t>
      </w:r>
      <w:r w:rsidR="008F37AC">
        <w:t>а</w:t>
      </w:r>
      <w:r w:rsidR="008F37AC">
        <w:t>имного сотрудничества и участия всех заинтересованных сторон</w:t>
      </w:r>
      <w:r w:rsidR="008F37AC" w:rsidRPr="0031249C">
        <w:t xml:space="preserve">. </w:t>
      </w:r>
      <w:r w:rsidR="008F37AC">
        <w:t>Руководство было напечатано на македонском, албанском и боснийском языках, языке вл</w:t>
      </w:r>
      <w:r w:rsidR="008F37AC">
        <w:t>а</w:t>
      </w:r>
      <w:r w:rsidR="008F37AC">
        <w:t>хов и р</w:t>
      </w:r>
      <w:r w:rsidR="008F37AC">
        <w:t>о</w:t>
      </w:r>
      <w:r w:rsidR="008F37AC">
        <w:t>мани и сербском и турецком языках</w:t>
      </w:r>
      <w:r w:rsidR="008F37AC" w:rsidRPr="0031249C">
        <w:t xml:space="preserve">. </w:t>
      </w:r>
      <w:r w:rsidR="008F37AC">
        <w:t>Руководство</w:t>
      </w:r>
      <w:r w:rsidR="008F37AC" w:rsidRPr="00CC7AE3">
        <w:t xml:space="preserve"> </w:t>
      </w:r>
      <w:r w:rsidR="008F37AC">
        <w:t>было</w:t>
      </w:r>
      <w:r w:rsidR="008F37AC" w:rsidRPr="00CC7AE3">
        <w:t xml:space="preserve"> </w:t>
      </w:r>
      <w:r w:rsidR="008F37AC">
        <w:t>распространено</w:t>
      </w:r>
      <w:r w:rsidR="008F37AC" w:rsidRPr="00CC7AE3">
        <w:t xml:space="preserve"> </w:t>
      </w:r>
      <w:r w:rsidR="008F37AC">
        <w:t>во</w:t>
      </w:r>
      <w:r w:rsidR="008F37AC" w:rsidRPr="00CC7AE3">
        <w:t xml:space="preserve"> </w:t>
      </w:r>
      <w:r w:rsidR="008F37AC">
        <w:t>всех</w:t>
      </w:r>
      <w:r w:rsidR="008F37AC" w:rsidRPr="00CC7AE3">
        <w:t xml:space="preserve"> </w:t>
      </w:r>
      <w:r w:rsidR="008F37AC">
        <w:t>начальных</w:t>
      </w:r>
      <w:r w:rsidR="008F37AC" w:rsidRPr="00CC7AE3">
        <w:t xml:space="preserve"> </w:t>
      </w:r>
      <w:r w:rsidR="008F37AC">
        <w:t>средних</w:t>
      </w:r>
      <w:r w:rsidR="008F37AC" w:rsidRPr="00CC7AE3">
        <w:t xml:space="preserve"> </w:t>
      </w:r>
      <w:r w:rsidR="008F37AC">
        <w:t>школах</w:t>
      </w:r>
      <w:r w:rsidR="008F37AC" w:rsidRPr="00CC7AE3">
        <w:t xml:space="preserve">, </w:t>
      </w:r>
      <w:r w:rsidR="008F37AC">
        <w:t>а</w:t>
      </w:r>
      <w:r w:rsidR="008F37AC" w:rsidRPr="00CC7AE3">
        <w:t xml:space="preserve"> </w:t>
      </w:r>
      <w:r w:rsidR="008F37AC" w:rsidRPr="0031249C">
        <w:t xml:space="preserve"> </w:t>
      </w:r>
      <w:r w:rsidR="008F37AC">
        <w:t>инспекторы</w:t>
      </w:r>
      <w:r w:rsidR="008F37AC" w:rsidRPr="00CC7AE3">
        <w:t xml:space="preserve"> </w:t>
      </w:r>
      <w:r w:rsidR="008F37AC">
        <w:t>национальных</w:t>
      </w:r>
      <w:r w:rsidR="008F37AC" w:rsidRPr="00CC7AE3">
        <w:t xml:space="preserve"> </w:t>
      </w:r>
      <w:r w:rsidR="008F37AC">
        <w:t>и</w:t>
      </w:r>
      <w:r w:rsidR="008F37AC" w:rsidRPr="00CC7AE3">
        <w:t xml:space="preserve"> </w:t>
      </w:r>
      <w:r w:rsidR="008F37AC">
        <w:t>местных</w:t>
      </w:r>
      <w:r w:rsidR="008F37AC" w:rsidRPr="00CC7AE3">
        <w:t xml:space="preserve"> </w:t>
      </w:r>
      <w:r w:rsidR="008F37AC">
        <w:t>о</w:t>
      </w:r>
      <w:r w:rsidR="008F37AC">
        <w:t>р</w:t>
      </w:r>
      <w:r w:rsidR="008F37AC">
        <w:t>ганов</w:t>
      </w:r>
      <w:r w:rsidR="008F37AC" w:rsidRPr="00CC7AE3">
        <w:t xml:space="preserve"> </w:t>
      </w:r>
      <w:r w:rsidR="008F37AC">
        <w:t>образования</w:t>
      </w:r>
      <w:r w:rsidR="008F37AC" w:rsidRPr="00CC7AE3">
        <w:t xml:space="preserve"> </w:t>
      </w:r>
      <w:r w:rsidR="008F37AC">
        <w:t>прошли две профессиональных подготовки</w:t>
      </w:r>
      <w:r w:rsidR="008F37AC" w:rsidRPr="0031249C">
        <w:t xml:space="preserve">. </w:t>
      </w:r>
      <w:r w:rsidR="008F37AC">
        <w:t>В</w:t>
      </w:r>
      <w:r w:rsidR="008F37AC" w:rsidRPr="004A36EF">
        <w:t xml:space="preserve"> </w:t>
      </w:r>
      <w:r w:rsidR="008F37AC">
        <w:t>руководстве</w:t>
      </w:r>
      <w:r w:rsidR="008F37AC" w:rsidRPr="004A36EF">
        <w:t xml:space="preserve"> </w:t>
      </w:r>
      <w:r w:rsidR="008F37AC">
        <w:t>особый</w:t>
      </w:r>
      <w:r w:rsidR="008F37AC" w:rsidRPr="004A36EF">
        <w:t xml:space="preserve"> </w:t>
      </w:r>
      <w:r w:rsidR="008F37AC">
        <w:t>упор</w:t>
      </w:r>
      <w:r w:rsidR="008F37AC" w:rsidRPr="004A36EF">
        <w:t xml:space="preserve"> </w:t>
      </w:r>
      <w:r w:rsidR="008F37AC">
        <w:t>делается</w:t>
      </w:r>
      <w:r w:rsidR="008F37AC" w:rsidRPr="004A36EF">
        <w:t xml:space="preserve"> </w:t>
      </w:r>
      <w:r w:rsidR="008F37AC">
        <w:t>на</w:t>
      </w:r>
      <w:r w:rsidR="008F37AC" w:rsidRPr="004A36EF">
        <w:t xml:space="preserve"> </w:t>
      </w:r>
      <w:r w:rsidR="008F37AC">
        <w:t>учащихся</w:t>
      </w:r>
      <w:r w:rsidR="008F37AC" w:rsidRPr="004A36EF">
        <w:t xml:space="preserve"> </w:t>
      </w:r>
      <w:r w:rsidR="008F37AC">
        <w:t>рома</w:t>
      </w:r>
      <w:r w:rsidR="008F37AC" w:rsidRPr="004A36EF">
        <w:t xml:space="preserve"> </w:t>
      </w:r>
      <w:r w:rsidR="008F37AC">
        <w:t>как одной и</w:t>
      </w:r>
      <w:r w:rsidR="007A7B01">
        <w:t>з</w:t>
      </w:r>
      <w:r w:rsidR="008F37AC">
        <w:t xml:space="preserve"> наиболее уязвимых кат</w:t>
      </w:r>
      <w:r w:rsidR="008F37AC">
        <w:t>е</w:t>
      </w:r>
      <w:r w:rsidR="008F37AC">
        <w:t>горий</w:t>
      </w:r>
      <w:r w:rsidR="008F37AC" w:rsidRPr="0031249C">
        <w:t xml:space="preserve">. </w:t>
      </w:r>
      <w:r w:rsidR="008F37AC">
        <w:t>Этот проект пользовался полной финансовой поддержкой будапештского Фонда образования рома</w:t>
      </w:r>
      <w:r w:rsidR="008F37AC" w:rsidRPr="0031249C">
        <w:t xml:space="preserve"> </w:t>
      </w:r>
      <w:r w:rsidR="008F37AC">
        <w:t>(Венгрия)</w:t>
      </w:r>
      <w:r w:rsidR="008F37AC" w:rsidRPr="0031249C">
        <w:t xml:space="preserve">. </w:t>
      </w:r>
    </w:p>
    <w:p w:rsidR="008F37AC" w:rsidRPr="004A36EF" w:rsidRDefault="006E6918" w:rsidP="006E6918">
      <w:pPr>
        <w:pStyle w:val="H23GR"/>
      </w:pPr>
      <w:r>
        <w:tab/>
      </w:r>
      <w:r w:rsidR="008F37AC">
        <w:t>c</w:t>
      </w:r>
      <w:r w:rsidR="008F37AC" w:rsidRPr="004A36EF">
        <w:t>)</w:t>
      </w:r>
      <w:r w:rsidR="008F37AC" w:rsidRPr="004A36EF">
        <w:tab/>
      </w:r>
      <w:r w:rsidR="008F37AC">
        <w:t>Учебники</w:t>
      </w:r>
      <w:r w:rsidR="008F37AC" w:rsidRPr="004A36EF">
        <w:t xml:space="preserve"> </w:t>
      </w:r>
      <w:r w:rsidR="008F37AC">
        <w:t>на</w:t>
      </w:r>
      <w:r w:rsidR="008F37AC" w:rsidRPr="004A36EF">
        <w:t xml:space="preserve"> </w:t>
      </w:r>
      <w:r w:rsidR="008F37AC">
        <w:t>языке</w:t>
      </w:r>
      <w:r w:rsidR="008F37AC" w:rsidRPr="004A36EF">
        <w:t xml:space="preserve"> </w:t>
      </w:r>
      <w:r w:rsidR="008F37AC">
        <w:t>романи</w:t>
      </w:r>
      <w:r w:rsidR="008F37AC" w:rsidRPr="004A36EF">
        <w:t xml:space="preserve"> </w:t>
      </w:r>
      <w:r w:rsidR="008F37AC">
        <w:t>для преподавания факультативного предмета языка и культуры рома</w:t>
      </w:r>
    </w:p>
    <w:p w:rsidR="008F37AC" w:rsidRPr="0031249C" w:rsidRDefault="006E6918" w:rsidP="008F37AC">
      <w:pPr>
        <w:pStyle w:val="SingleTxtGR"/>
      </w:pPr>
      <w:r>
        <w:t>189.</w:t>
      </w:r>
      <w:r>
        <w:tab/>
      </w:r>
      <w:r w:rsidR="008F37AC">
        <w:t>В</w:t>
      </w:r>
      <w:r w:rsidR="008F37AC" w:rsidRPr="0067210B">
        <w:t xml:space="preserve"> </w:t>
      </w:r>
      <w:r w:rsidR="008F37AC">
        <w:t>рамках</w:t>
      </w:r>
      <w:r w:rsidR="008F37AC" w:rsidRPr="0067210B">
        <w:t xml:space="preserve"> </w:t>
      </w:r>
      <w:r w:rsidR="008F37AC">
        <w:t>проекта</w:t>
      </w:r>
      <w:r w:rsidR="008F37AC" w:rsidRPr="0067210B">
        <w:t xml:space="preserve"> </w:t>
      </w:r>
      <w:r w:rsidR="008F37AC">
        <w:t>обеспечения</w:t>
      </w:r>
      <w:r w:rsidR="008F37AC" w:rsidRPr="0067210B">
        <w:t xml:space="preserve"> </w:t>
      </w:r>
      <w:r w:rsidR="008F37AC">
        <w:t>бесплатными</w:t>
      </w:r>
      <w:r w:rsidR="008F37AC" w:rsidRPr="0067210B">
        <w:t xml:space="preserve"> </w:t>
      </w:r>
      <w:r w:rsidR="008F37AC">
        <w:t>учебниками</w:t>
      </w:r>
      <w:r w:rsidR="008F37AC" w:rsidRPr="0067210B">
        <w:t xml:space="preserve"> </w:t>
      </w:r>
      <w:r w:rsidR="008F37AC">
        <w:t>всех</w:t>
      </w:r>
      <w:r w:rsidR="008F37AC" w:rsidRPr="0067210B">
        <w:t xml:space="preserve"> </w:t>
      </w:r>
      <w:r w:rsidR="008F37AC">
        <w:t>учащихся</w:t>
      </w:r>
      <w:r w:rsidR="008F37AC" w:rsidRPr="0067210B">
        <w:t xml:space="preserve"> </w:t>
      </w:r>
      <w:r w:rsidR="008F37AC">
        <w:t>в</w:t>
      </w:r>
      <w:r w:rsidR="008F37AC" w:rsidRPr="0067210B">
        <w:t xml:space="preserve"> </w:t>
      </w:r>
      <w:r w:rsidR="008F37AC" w:rsidRPr="0031249C">
        <w:t xml:space="preserve"> 2010/11 </w:t>
      </w:r>
      <w:r w:rsidR="008F37AC">
        <w:t>учебном</w:t>
      </w:r>
      <w:r w:rsidR="008F37AC" w:rsidRPr="0067210B">
        <w:t xml:space="preserve"> </w:t>
      </w:r>
      <w:r w:rsidR="008F37AC">
        <w:t>году</w:t>
      </w:r>
      <w:r w:rsidR="008F37AC" w:rsidRPr="0067210B">
        <w:t xml:space="preserve"> </w:t>
      </w:r>
      <w:r w:rsidR="008F37AC">
        <w:t>Министерство</w:t>
      </w:r>
      <w:r w:rsidR="008F37AC" w:rsidRPr="0067210B">
        <w:t xml:space="preserve"> </w:t>
      </w:r>
      <w:r w:rsidR="008F37AC">
        <w:t>образования</w:t>
      </w:r>
      <w:r w:rsidR="008F37AC" w:rsidRPr="0067210B">
        <w:t xml:space="preserve"> </w:t>
      </w:r>
      <w:r w:rsidR="008F37AC">
        <w:t>и</w:t>
      </w:r>
      <w:r w:rsidR="008F37AC" w:rsidRPr="0067210B">
        <w:t xml:space="preserve"> </w:t>
      </w:r>
      <w:r w:rsidR="008F37AC">
        <w:t>науки</w:t>
      </w:r>
      <w:r w:rsidR="008F37AC" w:rsidRPr="0067210B">
        <w:t xml:space="preserve"> </w:t>
      </w:r>
      <w:r w:rsidR="008F37AC">
        <w:t>впервые</w:t>
      </w:r>
      <w:r w:rsidR="008F37AC" w:rsidRPr="0067210B">
        <w:t xml:space="preserve"> </w:t>
      </w:r>
      <w:r w:rsidR="008F37AC">
        <w:t>распростр</w:t>
      </w:r>
      <w:r w:rsidR="008F37AC">
        <w:t>а</w:t>
      </w:r>
      <w:r w:rsidR="008F37AC">
        <w:t xml:space="preserve">нило учебники на романи по факультативному предмету </w:t>
      </w:r>
      <w:r w:rsidR="00D85A0A">
        <w:t>"</w:t>
      </w:r>
      <w:r w:rsidR="008F37AC">
        <w:t>Язык и культура р</w:t>
      </w:r>
      <w:r w:rsidR="008F37AC">
        <w:t>о</w:t>
      </w:r>
      <w:r w:rsidR="008F37AC">
        <w:t>ма</w:t>
      </w:r>
      <w:r w:rsidR="00265BB2">
        <w:t>"</w:t>
      </w:r>
      <w:r w:rsidR="008F37AC">
        <w:t xml:space="preserve"> для третьего, четвертого и пятого классов</w:t>
      </w:r>
      <w:r w:rsidR="008F37AC" w:rsidRPr="0031249C">
        <w:t xml:space="preserve">. </w:t>
      </w:r>
      <w:r w:rsidR="008F37AC">
        <w:t>В</w:t>
      </w:r>
      <w:r w:rsidR="008F37AC" w:rsidRPr="00DD2234">
        <w:t xml:space="preserve"> </w:t>
      </w:r>
      <w:r w:rsidR="008F37AC">
        <w:t>настоящее</w:t>
      </w:r>
      <w:r w:rsidR="008F37AC" w:rsidRPr="00DD2234">
        <w:t xml:space="preserve"> </w:t>
      </w:r>
      <w:r w:rsidR="008F37AC">
        <w:t>время</w:t>
      </w:r>
      <w:r w:rsidR="008F37AC" w:rsidRPr="00DD2234">
        <w:t xml:space="preserve"> </w:t>
      </w:r>
      <w:r w:rsidR="008F37AC">
        <w:t>имеются</w:t>
      </w:r>
      <w:r w:rsidR="008F37AC" w:rsidRPr="00DD2234">
        <w:t xml:space="preserve"> </w:t>
      </w:r>
      <w:r w:rsidR="008F37AC">
        <w:t>т</w:t>
      </w:r>
      <w:r w:rsidR="008F37AC">
        <w:t>а</w:t>
      </w:r>
      <w:r w:rsidR="008F37AC">
        <w:t>кие</w:t>
      </w:r>
      <w:r w:rsidR="008F37AC" w:rsidRPr="00DD2234">
        <w:t xml:space="preserve"> </w:t>
      </w:r>
      <w:r w:rsidR="008F37AC">
        <w:t>учебники</w:t>
      </w:r>
      <w:r w:rsidR="008F37AC" w:rsidRPr="00DD2234">
        <w:t xml:space="preserve">, </w:t>
      </w:r>
      <w:r w:rsidR="008F37AC">
        <w:t>которые</w:t>
      </w:r>
      <w:r w:rsidR="008F37AC" w:rsidRPr="00DD2234">
        <w:t xml:space="preserve"> </w:t>
      </w:r>
      <w:r w:rsidR="008F37AC">
        <w:t>используются</w:t>
      </w:r>
      <w:r w:rsidR="008F37AC" w:rsidRPr="00DD2234">
        <w:t xml:space="preserve"> </w:t>
      </w:r>
      <w:r w:rsidR="008F37AC">
        <w:t>для обучения этому предмету</w:t>
      </w:r>
      <w:r w:rsidR="008F37AC" w:rsidRPr="0031249C">
        <w:t xml:space="preserve">. </w:t>
      </w:r>
      <w:r w:rsidR="008F37AC">
        <w:t>Общий т</w:t>
      </w:r>
      <w:r w:rsidR="008F37AC">
        <w:t>и</w:t>
      </w:r>
      <w:r w:rsidR="008F37AC">
        <w:t xml:space="preserve">раж этих учебников составил </w:t>
      </w:r>
      <w:r w:rsidR="008F37AC" w:rsidRPr="0031249C">
        <w:t>1</w:t>
      </w:r>
      <w:r w:rsidR="008F37AC">
        <w:t> </w:t>
      </w:r>
      <w:r w:rsidR="008F37AC" w:rsidRPr="0031249C">
        <w:t>300</w:t>
      </w:r>
      <w:r w:rsidR="008F37AC">
        <w:t xml:space="preserve"> экземпляров</w:t>
      </w:r>
      <w:r w:rsidR="008F37AC" w:rsidRPr="0031249C">
        <w:t>.</w:t>
      </w:r>
    </w:p>
    <w:p w:rsidR="008F37AC" w:rsidRPr="00125F07" w:rsidRDefault="008F37AC" w:rsidP="006E6918">
      <w:pPr>
        <w:pStyle w:val="H23GR"/>
      </w:pPr>
      <w:r w:rsidRPr="008F37AC">
        <w:tab/>
      </w:r>
      <w:r w:rsidRPr="00125F07">
        <w:t>2.</w:t>
      </w:r>
      <w:r w:rsidRPr="00125F07">
        <w:tab/>
      </w:r>
      <w:r>
        <w:t>Проекты и деятельность в области среднего образования</w:t>
      </w:r>
    </w:p>
    <w:p w:rsidR="008F37AC" w:rsidRPr="00001DBB" w:rsidRDefault="008F37AC" w:rsidP="006E6918">
      <w:pPr>
        <w:pStyle w:val="H23GR"/>
      </w:pPr>
      <w:r w:rsidRPr="00125F07">
        <w:tab/>
      </w:r>
      <w:r>
        <w:t>a</w:t>
      </w:r>
      <w:r w:rsidRPr="00001DBB">
        <w:t>)</w:t>
      </w:r>
      <w:r w:rsidRPr="00001DBB">
        <w:tab/>
      </w:r>
      <w:r>
        <w:t>Проект</w:t>
      </w:r>
      <w:r w:rsidRPr="00001DBB">
        <w:t xml:space="preserve"> </w:t>
      </w:r>
      <w:r>
        <w:t>по</w:t>
      </w:r>
      <w:r w:rsidRPr="00001DBB">
        <w:t xml:space="preserve"> </w:t>
      </w:r>
      <w:r>
        <w:t>созданию</w:t>
      </w:r>
      <w:r w:rsidRPr="00001DBB">
        <w:t xml:space="preserve"> </w:t>
      </w:r>
      <w:r>
        <w:t>системы</w:t>
      </w:r>
      <w:r w:rsidRPr="00001DBB">
        <w:t xml:space="preserve"> </w:t>
      </w:r>
      <w:r>
        <w:t>стипендий</w:t>
      </w:r>
      <w:r w:rsidRPr="00001DBB">
        <w:t xml:space="preserve">, </w:t>
      </w:r>
      <w:r>
        <w:t>наставничества</w:t>
      </w:r>
      <w:r w:rsidRPr="00001DBB">
        <w:t xml:space="preserve"> </w:t>
      </w:r>
      <w:r>
        <w:t>и опеку</w:t>
      </w:r>
      <w:r>
        <w:t>н</w:t>
      </w:r>
      <w:r>
        <w:t>ства</w:t>
      </w:r>
    </w:p>
    <w:p w:rsidR="008F37AC" w:rsidRDefault="006E6918" w:rsidP="008F37AC">
      <w:pPr>
        <w:pStyle w:val="SingleTxtGR"/>
      </w:pPr>
      <w:r>
        <w:t>190.</w:t>
      </w:r>
      <w:r>
        <w:tab/>
      </w:r>
      <w:r w:rsidR="008F37AC">
        <w:t>Главная</w:t>
      </w:r>
      <w:r w:rsidR="008F37AC" w:rsidRPr="00F65799">
        <w:t xml:space="preserve"> </w:t>
      </w:r>
      <w:r w:rsidR="008F37AC">
        <w:t>цель</w:t>
      </w:r>
      <w:r w:rsidR="008F37AC" w:rsidRPr="00F65799">
        <w:t xml:space="preserve"> </w:t>
      </w:r>
      <w:r w:rsidR="008F37AC">
        <w:t>этого</w:t>
      </w:r>
      <w:r w:rsidR="008F37AC" w:rsidRPr="00F65799">
        <w:t xml:space="preserve"> </w:t>
      </w:r>
      <w:r w:rsidR="008F37AC">
        <w:t>проекта</w:t>
      </w:r>
      <w:r w:rsidR="008F37AC" w:rsidRPr="00F65799">
        <w:t xml:space="preserve"> </w:t>
      </w:r>
      <w:r w:rsidR="008F37AC">
        <w:t>состоит</w:t>
      </w:r>
      <w:r w:rsidR="008F37AC" w:rsidRPr="00F65799">
        <w:t xml:space="preserve"> </w:t>
      </w:r>
      <w:r w:rsidR="008F37AC">
        <w:t>в</w:t>
      </w:r>
      <w:r w:rsidR="008F37AC" w:rsidRPr="00F65799">
        <w:t xml:space="preserve"> </w:t>
      </w:r>
      <w:r w:rsidR="008F37AC">
        <w:t>том</w:t>
      </w:r>
      <w:r w:rsidR="008F37AC" w:rsidRPr="00F65799">
        <w:t xml:space="preserve">, </w:t>
      </w:r>
      <w:r w:rsidR="008F37AC">
        <w:t>чтобы</w:t>
      </w:r>
      <w:r w:rsidR="008F37AC" w:rsidRPr="00F65799">
        <w:t xml:space="preserve"> </w:t>
      </w:r>
      <w:r w:rsidR="008F37AC">
        <w:t>путем</w:t>
      </w:r>
      <w:r w:rsidR="008F37AC" w:rsidRPr="00F65799">
        <w:t xml:space="preserve"> </w:t>
      </w:r>
      <w:r w:rsidR="008F37AC">
        <w:t>позитивных</w:t>
      </w:r>
      <w:r w:rsidR="008F37AC" w:rsidRPr="00F65799">
        <w:t xml:space="preserve"> </w:t>
      </w:r>
      <w:r w:rsidR="008F37AC">
        <w:t>мер</w:t>
      </w:r>
      <w:r w:rsidR="008F37AC" w:rsidRPr="00F65799">
        <w:t xml:space="preserve"> </w:t>
      </w:r>
      <w:r w:rsidR="008F37AC">
        <w:t>увеличить</w:t>
      </w:r>
      <w:r w:rsidR="008F37AC" w:rsidRPr="00F65799">
        <w:t xml:space="preserve"> </w:t>
      </w:r>
      <w:r w:rsidR="008F37AC">
        <w:t>количество</w:t>
      </w:r>
      <w:r w:rsidR="008F37AC" w:rsidRPr="00F65799">
        <w:t xml:space="preserve"> </w:t>
      </w:r>
      <w:r w:rsidR="008F37AC">
        <w:t>учащихся</w:t>
      </w:r>
      <w:r w:rsidR="008F37AC" w:rsidRPr="00F65799">
        <w:t xml:space="preserve"> </w:t>
      </w:r>
      <w:r w:rsidR="008F37AC">
        <w:t>рома</w:t>
      </w:r>
      <w:r w:rsidR="008F37AC" w:rsidRPr="00F65799">
        <w:t xml:space="preserve"> </w:t>
      </w:r>
      <w:r w:rsidR="008F37AC">
        <w:t>первого</w:t>
      </w:r>
      <w:r w:rsidR="008F37AC" w:rsidRPr="00F65799">
        <w:t xml:space="preserve">, </w:t>
      </w:r>
      <w:r w:rsidR="008F37AC">
        <w:t>второго</w:t>
      </w:r>
      <w:r w:rsidR="008F37AC" w:rsidRPr="00F65799">
        <w:t xml:space="preserve"> </w:t>
      </w:r>
      <w:r w:rsidR="008F37AC">
        <w:t>и</w:t>
      </w:r>
      <w:r w:rsidR="008F37AC" w:rsidRPr="00F65799">
        <w:t xml:space="preserve"> </w:t>
      </w:r>
      <w:r w:rsidR="008F37AC">
        <w:t>третьего</w:t>
      </w:r>
      <w:r w:rsidR="008F37AC" w:rsidRPr="00F65799">
        <w:t xml:space="preserve"> </w:t>
      </w:r>
      <w:r w:rsidR="008F37AC">
        <w:t>классов</w:t>
      </w:r>
      <w:r w:rsidR="008F37AC" w:rsidRPr="00F65799">
        <w:t xml:space="preserve"> </w:t>
      </w:r>
      <w:r w:rsidR="008F37AC">
        <w:t>во всех частных и государственных школах, успешно сдавших переводные экзам</w:t>
      </w:r>
      <w:r w:rsidR="008F37AC">
        <w:t>е</w:t>
      </w:r>
      <w:r w:rsidR="008F37AC">
        <w:t>ны, и повысить их успеваемость</w:t>
      </w:r>
      <w:r w:rsidR="008F37AC" w:rsidRPr="0031249C">
        <w:t>.</w:t>
      </w:r>
    </w:p>
    <w:p w:rsidR="008F37AC" w:rsidRPr="0031249C" w:rsidRDefault="006E6918" w:rsidP="008F37AC">
      <w:pPr>
        <w:pStyle w:val="SingleTxtGR"/>
      </w:pPr>
      <w:r>
        <w:t>191.</w:t>
      </w:r>
      <w:r>
        <w:tab/>
      </w:r>
      <w:r w:rsidR="008F37AC">
        <w:t>В</w:t>
      </w:r>
      <w:r w:rsidR="008F37AC" w:rsidRPr="00040FE3">
        <w:t xml:space="preserve"> </w:t>
      </w:r>
      <w:r w:rsidR="008F37AC">
        <w:t>проекте</w:t>
      </w:r>
      <w:r w:rsidR="008F37AC" w:rsidRPr="00040FE3">
        <w:t xml:space="preserve"> </w:t>
      </w:r>
      <w:r w:rsidR="008F37AC">
        <w:t>участвуют</w:t>
      </w:r>
      <w:r w:rsidR="008F37AC" w:rsidRPr="00040FE3">
        <w:t xml:space="preserve"> </w:t>
      </w:r>
      <w:r w:rsidR="008F37AC" w:rsidRPr="0031249C">
        <w:t xml:space="preserve">444 </w:t>
      </w:r>
      <w:r w:rsidR="008F37AC">
        <w:t>получающих стипендии учащихся средней шк</w:t>
      </w:r>
      <w:r w:rsidR="008F37AC">
        <w:t>о</w:t>
      </w:r>
      <w:r w:rsidR="008F37AC">
        <w:t>лы, 84 школы и 28 муниципалитетов:</w:t>
      </w:r>
    </w:p>
    <w:tbl>
      <w:tblPr>
        <w:tblStyle w:val="TabTxt"/>
        <w:tblW w:w="7370" w:type="dxa"/>
        <w:tblInd w:w="1134" w:type="dxa"/>
        <w:tblLook w:val="01E0"/>
      </w:tblPr>
      <w:tblGrid>
        <w:gridCol w:w="1025"/>
        <w:gridCol w:w="470"/>
        <w:gridCol w:w="602"/>
        <w:gridCol w:w="517"/>
        <w:gridCol w:w="474"/>
        <w:gridCol w:w="602"/>
        <w:gridCol w:w="514"/>
        <w:gridCol w:w="474"/>
        <w:gridCol w:w="602"/>
        <w:gridCol w:w="514"/>
        <w:gridCol w:w="474"/>
        <w:gridCol w:w="602"/>
        <w:gridCol w:w="500"/>
      </w:tblGrid>
      <w:tr w:rsidR="008F37AC" w:rsidRPr="00F137E7" w:rsidTr="00F137E7">
        <w:trPr>
          <w:trHeight w:val="240"/>
        </w:trPr>
        <w:tc>
          <w:tcPr>
            <w:tcW w:w="1025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8F37AC" w:rsidRPr="00F137E7" w:rsidRDefault="008F37AC" w:rsidP="004C5D21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 xml:space="preserve">2009/10 учебный год  </w:t>
            </w:r>
          </w:p>
        </w:tc>
        <w:tc>
          <w:tcPr>
            <w:tcW w:w="158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37AC" w:rsidRPr="00F137E7" w:rsidRDefault="008F37AC" w:rsidP="006E6918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 xml:space="preserve">1-й год 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37AC" w:rsidRPr="00F137E7" w:rsidRDefault="008F37AC" w:rsidP="006E6918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2-й год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37AC" w:rsidRPr="00F137E7" w:rsidRDefault="008F37AC" w:rsidP="006E6918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3-й год</w:t>
            </w:r>
          </w:p>
        </w:tc>
        <w:tc>
          <w:tcPr>
            <w:cnfStyle w:val="000100000000"/>
            <w:tcW w:w="157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8F37AC" w:rsidRPr="00F137E7" w:rsidRDefault="008F37AC" w:rsidP="006E6918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Всего</w:t>
            </w:r>
          </w:p>
        </w:tc>
      </w:tr>
      <w:tr w:rsidR="006E6918" w:rsidRPr="00F137E7" w:rsidTr="00706E73">
        <w:trPr>
          <w:trHeight w:val="240"/>
        </w:trPr>
        <w:tc>
          <w:tcPr>
            <w:tcW w:w="1025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8F37AC" w:rsidRPr="00F137E7" w:rsidRDefault="008F37AC" w:rsidP="006E6918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</w:p>
        </w:tc>
        <w:tc>
          <w:tcPr>
            <w:tcW w:w="4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Вс</w:t>
            </w:r>
            <w:r w:rsidRPr="00F137E7">
              <w:rPr>
                <w:i/>
                <w:sz w:val="16"/>
                <w:szCs w:val="16"/>
              </w:rPr>
              <w:t>е</w:t>
            </w:r>
            <w:r w:rsidRPr="00F137E7">
              <w:rPr>
                <w:i/>
                <w:sz w:val="16"/>
                <w:szCs w:val="16"/>
              </w:rPr>
              <w:t>го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Мал</w:t>
            </w:r>
            <w:r w:rsidRPr="00F137E7">
              <w:rPr>
                <w:i/>
                <w:sz w:val="16"/>
                <w:szCs w:val="16"/>
              </w:rPr>
              <w:t>ь</w:t>
            </w:r>
            <w:r w:rsidRPr="00F137E7">
              <w:rPr>
                <w:i/>
                <w:sz w:val="16"/>
                <w:szCs w:val="16"/>
              </w:rPr>
              <w:t>чики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Д</w:t>
            </w:r>
            <w:r w:rsidRPr="00F137E7">
              <w:rPr>
                <w:i/>
                <w:sz w:val="16"/>
                <w:szCs w:val="16"/>
              </w:rPr>
              <w:t>е</w:t>
            </w:r>
            <w:r w:rsidRPr="00F137E7">
              <w:rPr>
                <w:i/>
                <w:sz w:val="16"/>
                <w:szCs w:val="16"/>
              </w:rPr>
              <w:t>вочки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Вс</w:t>
            </w:r>
            <w:r w:rsidRPr="00F137E7">
              <w:rPr>
                <w:i/>
                <w:sz w:val="16"/>
                <w:szCs w:val="16"/>
              </w:rPr>
              <w:t>е</w:t>
            </w:r>
            <w:r w:rsidRPr="00F137E7">
              <w:rPr>
                <w:i/>
                <w:sz w:val="16"/>
                <w:szCs w:val="16"/>
              </w:rPr>
              <w:t>го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Мал</w:t>
            </w:r>
            <w:r w:rsidRPr="00F137E7">
              <w:rPr>
                <w:i/>
                <w:sz w:val="16"/>
                <w:szCs w:val="16"/>
              </w:rPr>
              <w:t>ь</w:t>
            </w:r>
            <w:r w:rsidRPr="00F137E7">
              <w:rPr>
                <w:i/>
                <w:sz w:val="16"/>
                <w:szCs w:val="16"/>
              </w:rPr>
              <w:t>чики</w:t>
            </w:r>
          </w:p>
        </w:tc>
        <w:tc>
          <w:tcPr>
            <w:tcW w:w="5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Д</w:t>
            </w:r>
            <w:r w:rsidRPr="00F137E7">
              <w:rPr>
                <w:i/>
                <w:sz w:val="16"/>
                <w:szCs w:val="16"/>
              </w:rPr>
              <w:t>е</w:t>
            </w:r>
            <w:r w:rsidRPr="00F137E7">
              <w:rPr>
                <w:i/>
                <w:sz w:val="16"/>
                <w:szCs w:val="16"/>
              </w:rPr>
              <w:t>вочки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Вс</w:t>
            </w:r>
            <w:r w:rsidRPr="00F137E7">
              <w:rPr>
                <w:i/>
                <w:sz w:val="16"/>
                <w:szCs w:val="16"/>
              </w:rPr>
              <w:t>е</w:t>
            </w:r>
            <w:r w:rsidRPr="00F137E7">
              <w:rPr>
                <w:i/>
                <w:sz w:val="16"/>
                <w:szCs w:val="16"/>
              </w:rPr>
              <w:t>го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Мал</w:t>
            </w:r>
            <w:r w:rsidRPr="00F137E7">
              <w:rPr>
                <w:i/>
                <w:sz w:val="16"/>
                <w:szCs w:val="16"/>
              </w:rPr>
              <w:t>ь</w:t>
            </w:r>
            <w:r w:rsidRPr="00F137E7">
              <w:rPr>
                <w:i/>
                <w:sz w:val="16"/>
                <w:szCs w:val="16"/>
              </w:rPr>
              <w:t>чики</w:t>
            </w:r>
          </w:p>
        </w:tc>
        <w:tc>
          <w:tcPr>
            <w:tcW w:w="5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Д</w:t>
            </w:r>
            <w:r w:rsidRPr="00F137E7">
              <w:rPr>
                <w:i/>
                <w:sz w:val="16"/>
                <w:szCs w:val="16"/>
              </w:rPr>
              <w:t>е</w:t>
            </w:r>
            <w:r w:rsidRPr="00F137E7">
              <w:rPr>
                <w:i/>
                <w:sz w:val="16"/>
                <w:szCs w:val="16"/>
              </w:rPr>
              <w:t>вочки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Вс</w:t>
            </w:r>
            <w:r w:rsidRPr="00F137E7">
              <w:rPr>
                <w:i/>
                <w:sz w:val="16"/>
                <w:szCs w:val="16"/>
              </w:rPr>
              <w:t>е</w:t>
            </w:r>
            <w:r w:rsidRPr="00F137E7">
              <w:rPr>
                <w:i/>
                <w:sz w:val="16"/>
                <w:szCs w:val="16"/>
              </w:rPr>
              <w:t>го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Мал</w:t>
            </w:r>
            <w:r w:rsidRPr="00F137E7">
              <w:rPr>
                <w:i/>
                <w:sz w:val="16"/>
                <w:szCs w:val="16"/>
              </w:rPr>
              <w:t>ь</w:t>
            </w:r>
            <w:r w:rsidRPr="00F137E7">
              <w:rPr>
                <w:i/>
                <w:sz w:val="16"/>
                <w:szCs w:val="16"/>
              </w:rPr>
              <w:t>чики</w:t>
            </w:r>
          </w:p>
        </w:tc>
        <w:tc>
          <w:tcPr>
            <w:cnfStyle w:val="000100000000"/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F37AC" w:rsidRPr="00F137E7" w:rsidRDefault="008F37AC" w:rsidP="00706E7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137E7">
              <w:rPr>
                <w:i/>
                <w:sz w:val="16"/>
                <w:szCs w:val="16"/>
              </w:rPr>
              <w:t>Д</w:t>
            </w:r>
            <w:r w:rsidRPr="00F137E7">
              <w:rPr>
                <w:i/>
                <w:sz w:val="16"/>
                <w:szCs w:val="16"/>
              </w:rPr>
              <w:t>е</w:t>
            </w:r>
            <w:r w:rsidRPr="00F137E7">
              <w:rPr>
                <w:i/>
                <w:sz w:val="16"/>
                <w:szCs w:val="16"/>
              </w:rPr>
              <w:t>вочки</w:t>
            </w:r>
          </w:p>
        </w:tc>
      </w:tr>
      <w:tr w:rsidR="008F37AC" w:rsidRPr="00F137E7" w:rsidTr="00F137E7">
        <w:trPr>
          <w:trHeight w:val="240"/>
        </w:trPr>
        <w:tc>
          <w:tcPr>
            <w:tcW w:w="1025" w:type="dxa"/>
            <w:tcBorders>
              <w:top w:val="single" w:sz="12" w:space="0" w:color="auto"/>
            </w:tcBorders>
          </w:tcPr>
          <w:p w:rsidR="008F37AC" w:rsidRPr="00F137E7" w:rsidRDefault="008F37AC" w:rsidP="006E6918">
            <w:pPr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Количес</w:t>
            </w:r>
            <w:r w:rsidRPr="00F137E7">
              <w:rPr>
                <w:sz w:val="18"/>
                <w:szCs w:val="18"/>
              </w:rPr>
              <w:t>т</w:t>
            </w:r>
            <w:r w:rsidRPr="00F137E7">
              <w:rPr>
                <w:sz w:val="18"/>
                <w:szCs w:val="18"/>
              </w:rPr>
              <w:t>во отобра</w:t>
            </w:r>
            <w:r w:rsidRPr="00F137E7">
              <w:rPr>
                <w:sz w:val="18"/>
                <w:szCs w:val="18"/>
              </w:rPr>
              <w:t>н</w:t>
            </w:r>
            <w:r w:rsidRPr="00F137E7">
              <w:rPr>
                <w:sz w:val="18"/>
                <w:szCs w:val="18"/>
              </w:rPr>
              <w:t>ных канд</w:t>
            </w:r>
            <w:r w:rsidRPr="00F137E7">
              <w:rPr>
                <w:sz w:val="18"/>
                <w:szCs w:val="18"/>
              </w:rPr>
              <w:t>и</w:t>
            </w:r>
            <w:r w:rsidRPr="00F137E7">
              <w:rPr>
                <w:sz w:val="18"/>
                <w:szCs w:val="18"/>
              </w:rPr>
              <w:t>датов</w:t>
            </w:r>
          </w:p>
        </w:tc>
        <w:tc>
          <w:tcPr>
            <w:tcW w:w="470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250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106</w:t>
            </w:r>
          </w:p>
        </w:tc>
        <w:tc>
          <w:tcPr>
            <w:tcW w:w="517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144</w:t>
            </w:r>
          </w:p>
        </w:tc>
        <w:tc>
          <w:tcPr>
            <w:tcW w:w="474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106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58</w:t>
            </w:r>
          </w:p>
        </w:tc>
        <w:tc>
          <w:tcPr>
            <w:tcW w:w="514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48</w:t>
            </w:r>
          </w:p>
        </w:tc>
        <w:tc>
          <w:tcPr>
            <w:tcW w:w="474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88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35</w:t>
            </w:r>
          </w:p>
        </w:tc>
        <w:tc>
          <w:tcPr>
            <w:tcW w:w="514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53</w:t>
            </w:r>
          </w:p>
        </w:tc>
        <w:tc>
          <w:tcPr>
            <w:tcW w:w="474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444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199</w:t>
            </w:r>
          </w:p>
        </w:tc>
        <w:tc>
          <w:tcPr>
            <w:cnfStyle w:val="000100000000"/>
            <w:tcW w:w="500" w:type="dxa"/>
            <w:tcBorders>
              <w:top w:val="single" w:sz="12" w:space="0" w:color="auto"/>
            </w:tcBorders>
            <w:vAlign w:val="bottom"/>
          </w:tcPr>
          <w:p w:rsidR="008F37AC" w:rsidRPr="00F137E7" w:rsidRDefault="008F37AC" w:rsidP="00F137E7">
            <w:pPr>
              <w:jc w:val="right"/>
              <w:rPr>
                <w:sz w:val="18"/>
                <w:szCs w:val="18"/>
              </w:rPr>
            </w:pPr>
            <w:r w:rsidRPr="00F137E7">
              <w:rPr>
                <w:sz w:val="18"/>
                <w:szCs w:val="18"/>
              </w:rPr>
              <w:t>245</w:t>
            </w:r>
          </w:p>
        </w:tc>
      </w:tr>
    </w:tbl>
    <w:p w:rsidR="008F37AC" w:rsidRPr="0031249C" w:rsidRDefault="00F137E7" w:rsidP="00F137E7">
      <w:pPr>
        <w:pStyle w:val="SingleTxtGR"/>
        <w:spacing w:before="240"/>
      </w:pPr>
      <w:r>
        <w:t>192.</w:t>
      </w:r>
      <w:r>
        <w:tab/>
      </w:r>
      <w:r w:rsidR="008F37AC">
        <w:t>Этот проект состоит из трех частей</w:t>
      </w:r>
      <w:r w:rsidR="008F37AC" w:rsidRPr="0031249C">
        <w:t>:</w:t>
      </w:r>
    </w:p>
    <w:p w:rsidR="008F37AC" w:rsidRPr="0031249C" w:rsidRDefault="00F137E7" w:rsidP="00F137E7">
      <w:pPr>
        <w:pStyle w:val="SingleTxtGR"/>
        <w:ind w:left="1701" w:hanging="567"/>
      </w:pPr>
      <w:r>
        <w:tab/>
      </w:r>
      <w:r w:rsidR="008F37AC" w:rsidRPr="0031249C">
        <w:t>1.</w:t>
      </w:r>
      <w:r w:rsidR="008F37AC">
        <w:tab/>
        <w:t>Стипендии</w:t>
      </w:r>
      <w:r w:rsidR="008F37AC" w:rsidRPr="0031249C">
        <w:t xml:space="preserve">: </w:t>
      </w:r>
      <w:r w:rsidR="008F37AC">
        <w:t>финансовая</w:t>
      </w:r>
      <w:r w:rsidR="008F37AC" w:rsidRPr="0066198F">
        <w:t xml:space="preserve"> </w:t>
      </w:r>
      <w:r w:rsidR="008F37AC">
        <w:t>помощь</w:t>
      </w:r>
      <w:r w:rsidR="008F37AC" w:rsidRPr="0066198F">
        <w:t xml:space="preserve"> </w:t>
      </w:r>
      <w:r w:rsidR="008F37AC">
        <w:t>в</w:t>
      </w:r>
      <w:r w:rsidR="008F37AC" w:rsidRPr="0066198F">
        <w:t xml:space="preserve"> </w:t>
      </w:r>
      <w:r w:rsidR="008F37AC">
        <w:t>размере</w:t>
      </w:r>
      <w:r w:rsidR="008F37AC" w:rsidRPr="0031249C">
        <w:t xml:space="preserve"> 2</w:t>
      </w:r>
      <w:r w:rsidR="008F37AC" w:rsidRPr="0066198F">
        <w:t xml:space="preserve"> </w:t>
      </w:r>
      <w:r w:rsidR="008F37AC" w:rsidRPr="0031249C">
        <w:t xml:space="preserve">200 </w:t>
      </w:r>
      <w:r w:rsidR="008F37AC">
        <w:t>денаров</w:t>
      </w:r>
      <w:r w:rsidR="008F37AC" w:rsidRPr="0066198F">
        <w:t xml:space="preserve"> </w:t>
      </w:r>
      <w:r w:rsidR="008F37AC">
        <w:t>в</w:t>
      </w:r>
      <w:r w:rsidR="008F37AC" w:rsidRPr="0066198F">
        <w:t xml:space="preserve"> </w:t>
      </w:r>
      <w:r w:rsidR="008F37AC">
        <w:t>течение</w:t>
      </w:r>
      <w:r w:rsidR="008F37AC" w:rsidRPr="0066198F">
        <w:t xml:space="preserve"> </w:t>
      </w:r>
      <w:r w:rsidR="008F37AC">
        <w:t>девяти</w:t>
      </w:r>
      <w:r w:rsidR="008F37AC" w:rsidRPr="0066198F">
        <w:t xml:space="preserve"> </w:t>
      </w:r>
      <w:r w:rsidR="008F37AC">
        <w:t>месяцев</w:t>
      </w:r>
      <w:r w:rsidR="008F37AC" w:rsidRPr="0031249C">
        <w:t xml:space="preserve"> 444 </w:t>
      </w:r>
      <w:r w:rsidR="008F37AC">
        <w:t>учащимся рома средней школы, имеющ</w:t>
      </w:r>
      <w:r w:rsidR="004C5D21">
        <w:t xml:space="preserve">им общий средний балл аттестата по меньшей мере 3,00 в 2009/10 учебном </w:t>
      </w:r>
      <w:r w:rsidR="008F37AC">
        <w:t>году</w:t>
      </w:r>
      <w:r w:rsidR="008F37AC" w:rsidRPr="0031249C">
        <w:t xml:space="preserve">. </w:t>
      </w:r>
    </w:p>
    <w:p w:rsidR="008F37AC" w:rsidRPr="0031249C" w:rsidRDefault="00F137E7" w:rsidP="00F137E7">
      <w:pPr>
        <w:pStyle w:val="SingleTxtGR"/>
        <w:ind w:left="1701" w:hanging="567"/>
      </w:pPr>
      <w:r>
        <w:tab/>
      </w:r>
      <w:r w:rsidR="008F37AC" w:rsidRPr="0031249C">
        <w:t>2.</w:t>
      </w:r>
      <w:r w:rsidR="008F37AC">
        <w:tab/>
        <w:t>Наставничество</w:t>
      </w:r>
      <w:r w:rsidR="008F37AC" w:rsidRPr="0031249C">
        <w:t xml:space="preserve">: </w:t>
      </w:r>
      <w:r w:rsidR="008F37AC">
        <w:t>для</w:t>
      </w:r>
      <w:r w:rsidR="008F37AC" w:rsidRPr="00A77206">
        <w:t xml:space="preserve"> </w:t>
      </w:r>
      <w:r w:rsidR="008F37AC">
        <w:t>работы</w:t>
      </w:r>
      <w:r w:rsidR="008F37AC" w:rsidRPr="00A77206">
        <w:t xml:space="preserve"> </w:t>
      </w:r>
      <w:r w:rsidR="008F37AC">
        <w:t>с</w:t>
      </w:r>
      <w:r w:rsidR="008F37AC" w:rsidRPr="00A77206">
        <w:t xml:space="preserve"> </w:t>
      </w:r>
      <w:r w:rsidR="008F37AC">
        <w:t>учениками</w:t>
      </w:r>
      <w:r w:rsidR="008F37AC" w:rsidRPr="00A77206">
        <w:t xml:space="preserve"> </w:t>
      </w:r>
      <w:r w:rsidR="008F37AC">
        <w:t>рома</w:t>
      </w:r>
      <w:r w:rsidR="008F37AC" w:rsidRPr="00A77206">
        <w:t xml:space="preserve"> </w:t>
      </w:r>
      <w:r w:rsidR="008F37AC">
        <w:t>средних</w:t>
      </w:r>
      <w:r w:rsidR="008F37AC" w:rsidRPr="00A77206">
        <w:t xml:space="preserve"> </w:t>
      </w:r>
      <w:r w:rsidR="008F37AC">
        <w:t>школ</w:t>
      </w:r>
      <w:r w:rsidR="008F37AC" w:rsidRPr="00A77206">
        <w:t xml:space="preserve">, </w:t>
      </w:r>
      <w:r w:rsidR="008F37AC">
        <w:t>п</w:t>
      </w:r>
      <w:r w:rsidR="008F37AC">
        <w:t>о</w:t>
      </w:r>
      <w:r w:rsidR="008F37AC">
        <w:t>лучающими</w:t>
      </w:r>
      <w:r w:rsidR="008F37AC" w:rsidRPr="00A77206">
        <w:t xml:space="preserve"> </w:t>
      </w:r>
      <w:r w:rsidR="008F37AC">
        <w:t>стипендии</w:t>
      </w:r>
      <w:r w:rsidR="008F37AC" w:rsidRPr="00A77206">
        <w:t xml:space="preserve">, </w:t>
      </w:r>
      <w:r w:rsidR="008F37AC">
        <w:t>и</w:t>
      </w:r>
      <w:r w:rsidR="008F37AC" w:rsidRPr="00A77206">
        <w:t xml:space="preserve"> </w:t>
      </w:r>
      <w:r w:rsidR="008F37AC">
        <w:t>всеми остальными учащимися рома, не пол</w:t>
      </w:r>
      <w:r w:rsidR="008F37AC">
        <w:t>у</w:t>
      </w:r>
      <w:r w:rsidR="008F37AC">
        <w:t>чающими стипендий, но имеющими право на наставничество и опекунс</w:t>
      </w:r>
      <w:r w:rsidR="008F37AC">
        <w:t>т</w:t>
      </w:r>
      <w:r w:rsidR="008F37AC">
        <w:t>во, было выделено 93 преподавател</w:t>
      </w:r>
      <w:r w:rsidR="004C5D21">
        <w:t>я</w:t>
      </w:r>
      <w:r w:rsidR="008F37AC">
        <w:t xml:space="preserve"> математики средних школ</w:t>
      </w:r>
      <w:r w:rsidR="008F37AC" w:rsidRPr="0031249C">
        <w:t xml:space="preserve">. </w:t>
      </w:r>
      <w:r w:rsidR="008F37AC">
        <w:t>Чтобы</w:t>
      </w:r>
      <w:r w:rsidR="008F37AC" w:rsidRPr="001E2027">
        <w:t xml:space="preserve"> </w:t>
      </w:r>
      <w:r w:rsidR="008F37AC">
        <w:t>помочь</w:t>
      </w:r>
      <w:r w:rsidR="008F37AC" w:rsidRPr="001E2027">
        <w:t xml:space="preserve"> </w:t>
      </w:r>
      <w:r w:rsidR="008F37AC">
        <w:t>им</w:t>
      </w:r>
      <w:r w:rsidR="008F37AC" w:rsidRPr="001E2027">
        <w:t xml:space="preserve"> </w:t>
      </w:r>
      <w:r w:rsidR="008F37AC">
        <w:t>усвоить</w:t>
      </w:r>
      <w:r w:rsidR="008F37AC" w:rsidRPr="001E2027">
        <w:t xml:space="preserve"> </w:t>
      </w:r>
      <w:r w:rsidR="008F37AC">
        <w:t>учебный</w:t>
      </w:r>
      <w:r w:rsidR="008F37AC" w:rsidRPr="001E2027">
        <w:t xml:space="preserve"> </w:t>
      </w:r>
      <w:r w:rsidR="008F37AC">
        <w:t>предмет</w:t>
      </w:r>
      <w:r w:rsidR="008F37AC" w:rsidRPr="001E2027">
        <w:t xml:space="preserve">, </w:t>
      </w:r>
      <w:r w:rsidR="008F37AC">
        <w:t>каждый</w:t>
      </w:r>
      <w:r w:rsidR="008F37AC" w:rsidRPr="001E2027">
        <w:t xml:space="preserve"> </w:t>
      </w:r>
      <w:r w:rsidR="008F37AC">
        <w:t>наставник</w:t>
      </w:r>
      <w:r w:rsidR="008F37AC" w:rsidRPr="001E2027">
        <w:t xml:space="preserve"> </w:t>
      </w:r>
      <w:r w:rsidR="008F37AC">
        <w:t>дает</w:t>
      </w:r>
      <w:r w:rsidR="008F37AC" w:rsidRPr="001E2027">
        <w:t xml:space="preserve"> 16 </w:t>
      </w:r>
      <w:r w:rsidR="008F37AC">
        <w:t>допо</w:t>
      </w:r>
      <w:r w:rsidR="008F37AC">
        <w:t>л</w:t>
      </w:r>
      <w:r w:rsidR="008F37AC">
        <w:t>нительных</w:t>
      </w:r>
      <w:r w:rsidR="008F37AC" w:rsidRPr="001E2027">
        <w:t xml:space="preserve"> </w:t>
      </w:r>
      <w:r w:rsidR="008F37AC">
        <w:t>уроков</w:t>
      </w:r>
      <w:r w:rsidR="004C5D21">
        <w:t xml:space="preserve"> 15−</w:t>
      </w:r>
      <w:r w:rsidR="008F37AC" w:rsidRPr="001E2027">
        <w:t xml:space="preserve">20 </w:t>
      </w:r>
      <w:r w:rsidR="008F37AC">
        <w:t>учащимся</w:t>
      </w:r>
      <w:r w:rsidR="008F37AC" w:rsidRPr="001E2027">
        <w:t xml:space="preserve">, </w:t>
      </w:r>
      <w:r w:rsidR="008F37AC">
        <w:t>следит</w:t>
      </w:r>
      <w:r w:rsidR="008F37AC" w:rsidRPr="001E2027">
        <w:t xml:space="preserve"> </w:t>
      </w:r>
      <w:r w:rsidR="008F37AC">
        <w:t>за</w:t>
      </w:r>
      <w:r w:rsidR="008F37AC" w:rsidRPr="001E2027">
        <w:t xml:space="preserve"> </w:t>
      </w:r>
      <w:r w:rsidR="008F37AC">
        <w:t>их</w:t>
      </w:r>
      <w:r w:rsidR="008F37AC" w:rsidRPr="001E2027">
        <w:t xml:space="preserve"> </w:t>
      </w:r>
      <w:r w:rsidR="008F37AC">
        <w:t>успеваемостью</w:t>
      </w:r>
      <w:r w:rsidR="008F37AC" w:rsidRPr="001E2027">
        <w:t xml:space="preserve"> </w:t>
      </w:r>
      <w:r w:rsidR="008F37AC">
        <w:t>и</w:t>
      </w:r>
      <w:r w:rsidR="008F37AC" w:rsidRPr="001E2027">
        <w:t xml:space="preserve"> </w:t>
      </w:r>
      <w:r w:rsidR="008F37AC">
        <w:t>пос</w:t>
      </w:r>
      <w:r w:rsidR="008F37AC">
        <w:t>е</w:t>
      </w:r>
      <w:r w:rsidR="008F37AC">
        <w:t>щаемостью</w:t>
      </w:r>
      <w:r w:rsidR="008F37AC" w:rsidRPr="001E2027">
        <w:t xml:space="preserve">, </w:t>
      </w:r>
      <w:r w:rsidR="008F37AC">
        <w:t>знакомит</w:t>
      </w:r>
      <w:r w:rsidR="008F37AC" w:rsidRPr="001E2027">
        <w:t xml:space="preserve"> </w:t>
      </w:r>
      <w:r w:rsidR="008F37AC">
        <w:t>их</w:t>
      </w:r>
      <w:r w:rsidR="008F37AC" w:rsidRPr="001E2027">
        <w:t xml:space="preserve"> </w:t>
      </w:r>
      <w:r w:rsidR="008F37AC">
        <w:t>с</w:t>
      </w:r>
      <w:r w:rsidR="008F37AC" w:rsidRPr="001E2027">
        <w:t xml:space="preserve"> </w:t>
      </w:r>
      <w:r w:rsidR="008F37AC">
        <w:t>методами</w:t>
      </w:r>
      <w:r w:rsidR="008F37AC" w:rsidRPr="001E2027">
        <w:t xml:space="preserve"> </w:t>
      </w:r>
      <w:r w:rsidR="008F37AC">
        <w:t>и</w:t>
      </w:r>
      <w:r w:rsidR="008F37AC" w:rsidRPr="001E2027">
        <w:t xml:space="preserve"> </w:t>
      </w:r>
      <w:r w:rsidR="008F37AC">
        <w:t>условиями</w:t>
      </w:r>
      <w:r w:rsidR="008F37AC" w:rsidRPr="001E2027">
        <w:t xml:space="preserve"> </w:t>
      </w:r>
      <w:r w:rsidR="008F37AC">
        <w:t>учебы</w:t>
      </w:r>
      <w:r w:rsidR="008F37AC" w:rsidRPr="001E2027">
        <w:t xml:space="preserve"> </w:t>
      </w:r>
      <w:r w:rsidR="008F37AC">
        <w:t>и</w:t>
      </w:r>
      <w:r w:rsidR="008F37AC" w:rsidRPr="001E2027">
        <w:t xml:space="preserve"> </w:t>
      </w:r>
      <w:r w:rsidR="008F37AC">
        <w:t>возможност</w:t>
      </w:r>
      <w:r w:rsidR="008F37AC">
        <w:t>я</w:t>
      </w:r>
      <w:r w:rsidR="008F37AC">
        <w:t>ми</w:t>
      </w:r>
      <w:r w:rsidR="008F37AC" w:rsidRPr="001E2027">
        <w:t xml:space="preserve"> </w:t>
      </w:r>
      <w:r w:rsidR="008F37AC">
        <w:t>участия во внеклассной работе и использования школьных услуг, по</w:t>
      </w:r>
      <w:r w:rsidR="008F37AC">
        <w:t>д</w:t>
      </w:r>
      <w:r w:rsidR="008F37AC">
        <w:t>держивает связи с родителями своих подопечных учеников и информир</w:t>
      </w:r>
      <w:r w:rsidR="008F37AC">
        <w:t>у</w:t>
      </w:r>
      <w:r w:rsidR="008F37AC">
        <w:t>ет группу по проекту об их успехах</w:t>
      </w:r>
      <w:r w:rsidR="008F37AC" w:rsidRPr="0031249C">
        <w:t>.</w:t>
      </w:r>
    </w:p>
    <w:p w:rsidR="008F37AC" w:rsidRPr="0031249C" w:rsidRDefault="00F137E7" w:rsidP="00F137E7">
      <w:pPr>
        <w:pStyle w:val="SingleTxtGR"/>
        <w:ind w:left="1701" w:hanging="567"/>
      </w:pPr>
      <w:r>
        <w:tab/>
      </w:r>
      <w:r w:rsidR="008F37AC" w:rsidRPr="0031249C">
        <w:t>3.</w:t>
      </w:r>
      <w:r w:rsidR="008F37AC">
        <w:tab/>
        <w:t>Опекунство</w:t>
      </w:r>
      <w:r w:rsidR="008F37AC" w:rsidRPr="0031249C">
        <w:t xml:space="preserve">: </w:t>
      </w:r>
      <w:r w:rsidR="008F37AC">
        <w:t>на работу был</w:t>
      </w:r>
      <w:r w:rsidR="004C5D21">
        <w:t>и</w:t>
      </w:r>
      <w:r w:rsidR="008F37AC" w:rsidRPr="004A7C2B">
        <w:t xml:space="preserve"> </w:t>
      </w:r>
      <w:r w:rsidR="008F37AC">
        <w:t>принят</w:t>
      </w:r>
      <w:r w:rsidR="004C5D21">
        <w:t>ы</w:t>
      </w:r>
      <w:r w:rsidR="008F37AC">
        <w:t xml:space="preserve"> 68 преподавателей по ра</w:t>
      </w:r>
      <w:r w:rsidR="008F37AC">
        <w:t>з</w:t>
      </w:r>
      <w:r w:rsidR="008F37AC">
        <w:t>личным техническим и общественным дисциплинам, в которых, по зая</w:t>
      </w:r>
      <w:r w:rsidR="008F37AC">
        <w:t>в</w:t>
      </w:r>
      <w:r w:rsidR="008F37AC">
        <w:t>лению учащихся рома, они нуждаются в дополнительной помощи</w:t>
      </w:r>
      <w:r w:rsidR="008F37AC" w:rsidRPr="0031249C">
        <w:t>.</w:t>
      </w:r>
    </w:p>
    <w:p w:rsidR="008F37AC" w:rsidRPr="0031249C" w:rsidRDefault="00F137E7" w:rsidP="008F37AC">
      <w:pPr>
        <w:pStyle w:val="SingleTxtGR"/>
      </w:pPr>
      <w:r>
        <w:t>193.</w:t>
      </w:r>
      <w:r>
        <w:tab/>
      </w:r>
      <w:r w:rsidR="008F37AC">
        <w:t>Все</w:t>
      </w:r>
      <w:r w:rsidR="008F37AC" w:rsidRPr="004A7C2B">
        <w:t xml:space="preserve"> </w:t>
      </w:r>
      <w:r w:rsidR="008F37AC">
        <w:t>учащиеся</w:t>
      </w:r>
      <w:r w:rsidR="008F37AC" w:rsidRPr="004A7C2B">
        <w:t xml:space="preserve"> </w:t>
      </w:r>
      <w:r w:rsidR="008F37AC">
        <w:t>рома</w:t>
      </w:r>
      <w:r w:rsidR="008F37AC" w:rsidRPr="004A7C2B">
        <w:t xml:space="preserve"> </w:t>
      </w:r>
      <w:r w:rsidR="008F37AC">
        <w:t>средних</w:t>
      </w:r>
      <w:r w:rsidR="008F37AC" w:rsidRPr="004A7C2B">
        <w:t xml:space="preserve"> </w:t>
      </w:r>
      <w:r w:rsidR="008F37AC">
        <w:t>школ</w:t>
      </w:r>
      <w:r w:rsidR="008F37AC" w:rsidRPr="004A7C2B">
        <w:t xml:space="preserve"> </w:t>
      </w:r>
      <w:r w:rsidR="008F37AC">
        <w:t>имеют</w:t>
      </w:r>
      <w:r w:rsidR="008F37AC" w:rsidRPr="004A7C2B">
        <w:t xml:space="preserve"> </w:t>
      </w:r>
      <w:r w:rsidR="008F37AC">
        <w:t>право</w:t>
      </w:r>
      <w:r w:rsidR="008F37AC" w:rsidRPr="004A7C2B">
        <w:t xml:space="preserve"> </w:t>
      </w:r>
      <w:r w:rsidR="008F37AC">
        <w:t>на</w:t>
      </w:r>
      <w:r w:rsidR="008F37AC" w:rsidRPr="004A7C2B">
        <w:t xml:space="preserve"> </w:t>
      </w:r>
      <w:r w:rsidR="008F37AC">
        <w:t>помощь</w:t>
      </w:r>
      <w:r w:rsidR="008F37AC" w:rsidRPr="004A7C2B">
        <w:t xml:space="preserve"> </w:t>
      </w:r>
      <w:r w:rsidR="008F37AC">
        <w:t>в</w:t>
      </w:r>
      <w:r w:rsidR="008F37AC" w:rsidRPr="004A7C2B">
        <w:t xml:space="preserve"> </w:t>
      </w:r>
      <w:r w:rsidR="008F37AC">
        <w:t>виде</w:t>
      </w:r>
      <w:r w:rsidR="008F37AC" w:rsidRPr="004A7C2B">
        <w:t xml:space="preserve"> </w:t>
      </w:r>
      <w:r w:rsidR="008F37AC">
        <w:t>наста</w:t>
      </w:r>
      <w:r w:rsidR="008F37AC">
        <w:t>в</w:t>
      </w:r>
      <w:r w:rsidR="008F37AC">
        <w:t xml:space="preserve">ничества и опекунства независимо от того, получают ли они стипендию или нет. </w:t>
      </w:r>
    </w:p>
    <w:p w:rsidR="008F37AC" w:rsidRPr="004A7C2B" w:rsidRDefault="008F37AC" w:rsidP="00F137E7">
      <w:pPr>
        <w:pStyle w:val="H4GR"/>
      </w:pPr>
      <w:r w:rsidRPr="004A7C2B">
        <w:tab/>
      </w:r>
      <w:r>
        <w:t>i</w:t>
      </w:r>
      <w:r w:rsidRPr="004A7C2B">
        <w:t>)</w:t>
      </w:r>
      <w:r w:rsidRPr="004A7C2B">
        <w:tab/>
      </w:r>
      <w:r>
        <w:t>Итоги</w:t>
      </w:r>
      <w:r w:rsidRPr="004A7C2B">
        <w:t xml:space="preserve"> </w:t>
      </w:r>
      <w:r>
        <w:t>проекта</w:t>
      </w:r>
      <w:r w:rsidRPr="004A7C2B">
        <w:t xml:space="preserve"> </w:t>
      </w:r>
      <w:r>
        <w:t>в</w:t>
      </w:r>
      <w:r w:rsidRPr="004A7C2B">
        <w:t xml:space="preserve"> 2009/10 </w:t>
      </w:r>
      <w:r>
        <w:t>учебном году</w:t>
      </w:r>
      <w:r w:rsidRPr="004A7C2B">
        <w:t>:</w:t>
      </w:r>
    </w:p>
    <w:p w:rsidR="008F37AC" w:rsidRPr="0031249C" w:rsidRDefault="00F137E7" w:rsidP="00F137E7">
      <w:pPr>
        <w:pStyle w:val="SingleTxtGR"/>
        <w:ind w:left="1701" w:hanging="567"/>
      </w:pPr>
      <w:r>
        <w:tab/>
      </w:r>
      <w:r w:rsidR="008F37AC" w:rsidRPr="0031249C">
        <w:t>1.</w:t>
      </w:r>
      <w:r w:rsidR="008F37AC">
        <w:tab/>
        <w:t>Благодаря системе</w:t>
      </w:r>
      <w:r w:rsidR="008F37AC" w:rsidRPr="004B3B0C">
        <w:t xml:space="preserve"> </w:t>
      </w:r>
      <w:r w:rsidR="008F37AC">
        <w:t>стипендий</w:t>
      </w:r>
      <w:r w:rsidR="008F37AC" w:rsidRPr="004B3B0C">
        <w:t xml:space="preserve"> </w:t>
      </w:r>
      <w:r w:rsidR="008F37AC">
        <w:t>из</w:t>
      </w:r>
      <w:r w:rsidR="008F37AC" w:rsidRPr="004B3B0C">
        <w:t xml:space="preserve"> </w:t>
      </w:r>
      <w:r w:rsidR="008F37AC">
        <w:t>общего</w:t>
      </w:r>
      <w:r w:rsidR="008F37AC" w:rsidRPr="004B3B0C">
        <w:t xml:space="preserve"> </w:t>
      </w:r>
      <w:r w:rsidR="008F37AC">
        <w:t>количества</w:t>
      </w:r>
      <w:r w:rsidR="008F37AC" w:rsidRPr="004B3B0C">
        <w:t xml:space="preserve"> 444 </w:t>
      </w:r>
      <w:r w:rsidR="008F37AC">
        <w:t>учащихся</w:t>
      </w:r>
      <w:r w:rsidR="008F37AC" w:rsidRPr="004B3B0C">
        <w:t xml:space="preserve"> </w:t>
      </w:r>
      <w:r w:rsidR="008F37AC">
        <w:t>средних</w:t>
      </w:r>
      <w:r w:rsidR="008F37AC" w:rsidRPr="004B3B0C">
        <w:t xml:space="preserve"> </w:t>
      </w:r>
      <w:r w:rsidR="008F37AC">
        <w:t>школ</w:t>
      </w:r>
      <w:r w:rsidR="008F37AC" w:rsidRPr="004B3B0C">
        <w:t xml:space="preserve">, </w:t>
      </w:r>
      <w:r w:rsidR="008F37AC">
        <w:t>получавших</w:t>
      </w:r>
      <w:r w:rsidR="008F37AC" w:rsidRPr="004B3B0C">
        <w:t xml:space="preserve"> </w:t>
      </w:r>
      <w:r w:rsidR="008F37AC">
        <w:t>стипендию</w:t>
      </w:r>
      <w:r w:rsidR="008F37AC" w:rsidRPr="004B3B0C">
        <w:t xml:space="preserve">, 437 </w:t>
      </w:r>
      <w:r w:rsidR="008F37AC">
        <w:t>учеников</w:t>
      </w:r>
      <w:r w:rsidR="008F37AC" w:rsidRPr="004B3B0C">
        <w:t xml:space="preserve"> </w:t>
      </w:r>
      <w:r w:rsidR="008F37AC">
        <w:t>были переведены в сл</w:t>
      </w:r>
      <w:r w:rsidR="008F37AC">
        <w:t>е</w:t>
      </w:r>
      <w:r w:rsidR="008F37AC">
        <w:t>дующий класс, не оставшись на второй год и не бросив школу</w:t>
      </w:r>
      <w:r w:rsidR="008F37AC" w:rsidRPr="0031249C">
        <w:t>.</w:t>
      </w:r>
    </w:p>
    <w:p w:rsidR="008F37AC" w:rsidRPr="00F75F7E" w:rsidRDefault="008F37AC" w:rsidP="00F137E7">
      <w:pPr>
        <w:pStyle w:val="Bullet2GR"/>
      </w:pPr>
      <w:r w:rsidRPr="00F75F7E">
        <w:t xml:space="preserve">5 </w:t>
      </w:r>
      <w:r>
        <w:t>учащихся</w:t>
      </w:r>
      <w:r w:rsidRPr="00F75F7E">
        <w:t xml:space="preserve"> </w:t>
      </w:r>
      <w:r>
        <w:t>были оставлены на второй год;</w:t>
      </w:r>
    </w:p>
    <w:p w:rsidR="008F37AC" w:rsidRPr="0031249C" w:rsidRDefault="008F37AC" w:rsidP="00F137E7">
      <w:pPr>
        <w:pStyle w:val="Bullet2GR"/>
      </w:pPr>
      <w:r w:rsidRPr="0031249C">
        <w:t xml:space="preserve">2 </w:t>
      </w:r>
      <w:r>
        <w:t>учащихся отсеялись</w:t>
      </w:r>
      <w:r w:rsidR="004C5D21">
        <w:t>.</w:t>
      </w:r>
    </w:p>
    <w:p w:rsidR="008F37AC" w:rsidRPr="0031249C" w:rsidRDefault="00F137E7" w:rsidP="00F137E7">
      <w:pPr>
        <w:pStyle w:val="SingleTxtGR"/>
        <w:ind w:left="1701" w:hanging="567"/>
      </w:pPr>
      <w:r>
        <w:tab/>
      </w:r>
      <w:r w:rsidR="008F37AC">
        <w:t>2.</w:t>
      </w:r>
      <w:r w:rsidR="008F37AC">
        <w:tab/>
        <w:t>Благодаря</w:t>
      </w:r>
      <w:r w:rsidR="008F37AC" w:rsidRPr="005F6584">
        <w:t xml:space="preserve"> </w:t>
      </w:r>
      <w:r w:rsidR="008F37AC">
        <w:t>помощи</w:t>
      </w:r>
      <w:r w:rsidR="008F37AC" w:rsidRPr="005F6584">
        <w:t xml:space="preserve"> </w:t>
      </w:r>
      <w:r w:rsidR="008F37AC">
        <w:t>в</w:t>
      </w:r>
      <w:r w:rsidR="008F37AC" w:rsidRPr="005F6584">
        <w:t xml:space="preserve"> </w:t>
      </w:r>
      <w:r w:rsidR="008F37AC">
        <w:t>рамках</w:t>
      </w:r>
      <w:r w:rsidR="008F37AC" w:rsidRPr="005F6584">
        <w:t xml:space="preserve"> </w:t>
      </w:r>
      <w:r w:rsidR="008F37AC">
        <w:t>системы</w:t>
      </w:r>
      <w:r w:rsidR="008F37AC" w:rsidRPr="005F6584">
        <w:t xml:space="preserve"> </w:t>
      </w:r>
      <w:r w:rsidR="008F37AC">
        <w:t>наставничества</w:t>
      </w:r>
      <w:r w:rsidR="008F37AC" w:rsidRPr="005F6584">
        <w:t xml:space="preserve"> </w:t>
      </w:r>
      <w:r w:rsidR="008F37AC">
        <w:t>и</w:t>
      </w:r>
      <w:r w:rsidR="008F37AC" w:rsidRPr="005F6584">
        <w:t xml:space="preserve"> </w:t>
      </w:r>
      <w:r w:rsidR="008F37AC">
        <w:t>опекунства</w:t>
      </w:r>
      <w:r w:rsidR="008F37AC" w:rsidRPr="005F6584">
        <w:t xml:space="preserve"> </w:t>
      </w:r>
      <w:r w:rsidR="008F37AC">
        <w:t>из</w:t>
      </w:r>
      <w:r w:rsidR="008F37AC" w:rsidRPr="005F6584">
        <w:t xml:space="preserve"> </w:t>
      </w:r>
      <w:r w:rsidR="008F37AC">
        <w:t>всех</w:t>
      </w:r>
      <w:r w:rsidR="008F37AC" w:rsidRPr="005F6584">
        <w:t xml:space="preserve"> 444 </w:t>
      </w:r>
      <w:r w:rsidR="008F37AC">
        <w:t>учащихся</w:t>
      </w:r>
      <w:r w:rsidR="008F37AC" w:rsidRPr="005F6584">
        <w:t xml:space="preserve">  349 </w:t>
      </w:r>
      <w:r w:rsidR="008F37AC">
        <w:t>учеников</w:t>
      </w:r>
      <w:r w:rsidR="008F37AC" w:rsidRPr="005F6584">
        <w:t xml:space="preserve">  </w:t>
      </w:r>
      <w:r w:rsidR="008F37AC">
        <w:t>сдали</w:t>
      </w:r>
      <w:r w:rsidR="008F37AC" w:rsidRPr="005F6584">
        <w:t xml:space="preserve"> </w:t>
      </w:r>
      <w:r w:rsidR="008F37AC">
        <w:t>экзамены</w:t>
      </w:r>
      <w:r w:rsidR="008F37AC" w:rsidRPr="005F6584">
        <w:t xml:space="preserve"> </w:t>
      </w:r>
      <w:r w:rsidR="008F37AC">
        <w:t>со</w:t>
      </w:r>
      <w:r w:rsidR="008F37AC" w:rsidRPr="005F6584">
        <w:t xml:space="preserve"> </w:t>
      </w:r>
      <w:r w:rsidR="008F37AC">
        <w:t>средним</w:t>
      </w:r>
      <w:r w:rsidR="008F37AC" w:rsidRPr="005F6584">
        <w:t xml:space="preserve"> </w:t>
      </w:r>
      <w:r w:rsidR="008F37AC">
        <w:t>баллом</w:t>
      </w:r>
      <w:r w:rsidR="008F37AC" w:rsidRPr="005F6584">
        <w:t xml:space="preserve"> </w:t>
      </w:r>
      <w:r w:rsidR="008F37AC">
        <w:t>аттестата</w:t>
      </w:r>
      <w:r w:rsidR="008F37AC" w:rsidRPr="005F6584">
        <w:t xml:space="preserve"> </w:t>
      </w:r>
      <w:r w:rsidR="008F37AC">
        <w:t>не</w:t>
      </w:r>
      <w:r w:rsidR="008F37AC" w:rsidRPr="005F6584">
        <w:t xml:space="preserve"> </w:t>
      </w:r>
      <w:r w:rsidR="008F37AC">
        <w:t>меньше</w:t>
      </w:r>
      <w:r w:rsidR="008F37AC" w:rsidRPr="005F6584">
        <w:t xml:space="preserve"> 3,00, </w:t>
      </w:r>
      <w:r w:rsidR="008F37AC">
        <w:t>в</w:t>
      </w:r>
      <w:r w:rsidR="008F37AC" w:rsidRPr="005F6584">
        <w:t xml:space="preserve"> </w:t>
      </w:r>
      <w:r w:rsidR="008F37AC">
        <w:t>то</w:t>
      </w:r>
      <w:r w:rsidR="008F37AC" w:rsidRPr="005F6584">
        <w:t xml:space="preserve"> </w:t>
      </w:r>
      <w:r w:rsidR="008F37AC">
        <w:t>время</w:t>
      </w:r>
      <w:r w:rsidR="008F37AC" w:rsidRPr="005F6584">
        <w:t xml:space="preserve"> </w:t>
      </w:r>
      <w:r w:rsidR="008F37AC">
        <w:t>как</w:t>
      </w:r>
      <w:r w:rsidR="008F37AC" w:rsidRPr="005F6584">
        <w:t xml:space="preserve"> </w:t>
      </w:r>
      <w:r w:rsidR="008F37AC">
        <w:t>у</w:t>
      </w:r>
      <w:r w:rsidR="008F37AC" w:rsidRPr="005F6584">
        <w:t xml:space="preserve"> 88 </w:t>
      </w:r>
      <w:r w:rsidR="008F37AC">
        <w:t>учащихся</w:t>
      </w:r>
      <w:r w:rsidR="008F37AC" w:rsidRPr="005F6584">
        <w:t xml:space="preserve">, </w:t>
      </w:r>
      <w:r w:rsidR="008F37AC">
        <w:t>получавших</w:t>
      </w:r>
      <w:r w:rsidR="008F37AC" w:rsidRPr="005F6584">
        <w:t xml:space="preserve"> </w:t>
      </w:r>
      <w:r w:rsidR="008F37AC">
        <w:t>ст</w:t>
      </w:r>
      <w:r w:rsidR="008F37AC">
        <w:t>и</w:t>
      </w:r>
      <w:r w:rsidR="008F37AC">
        <w:t>пендию</w:t>
      </w:r>
      <w:r w:rsidR="008F37AC" w:rsidRPr="005F6584">
        <w:t xml:space="preserve">,  </w:t>
      </w:r>
      <w:r w:rsidR="008F37AC">
        <w:t>средний</w:t>
      </w:r>
      <w:r w:rsidR="008F37AC" w:rsidRPr="005F6584">
        <w:t xml:space="preserve"> </w:t>
      </w:r>
      <w:r w:rsidR="008F37AC">
        <w:t>балл</w:t>
      </w:r>
      <w:r w:rsidR="008F37AC" w:rsidRPr="005F6584">
        <w:t xml:space="preserve"> </w:t>
      </w:r>
      <w:r w:rsidR="008F37AC">
        <w:t>аттестата</w:t>
      </w:r>
      <w:r w:rsidR="008F37AC" w:rsidRPr="005F6584">
        <w:t xml:space="preserve"> </w:t>
      </w:r>
      <w:r w:rsidR="008F37AC">
        <w:t>понизился</w:t>
      </w:r>
      <w:r w:rsidR="008F37AC" w:rsidRPr="0031249C">
        <w:t>.</w:t>
      </w:r>
    </w:p>
    <w:p w:rsidR="008F37AC" w:rsidRPr="0031249C" w:rsidRDefault="00F137E7" w:rsidP="00F137E7">
      <w:pPr>
        <w:pStyle w:val="SingleTxtGR"/>
        <w:ind w:left="1701" w:hanging="567"/>
      </w:pPr>
      <w:r>
        <w:tab/>
      </w:r>
      <w:r w:rsidR="008F37AC">
        <w:t>3.</w:t>
      </w:r>
      <w:r w:rsidR="008F37AC">
        <w:tab/>
        <w:t>Десять</w:t>
      </w:r>
      <w:r w:rsidR="008F37AC" w:rsidRPr="008F37AC">
        <w:t xml:space="preserve"> </w:t>
      </w:r>
      <w:r w:rsidR="008F37AC">
        <w:t>учащихся</w:t>
      </w:r>
      <w:r w:rsidR="008F37AC" w:rsidRPr="008F37AC">
        <w:t xml:space="preserve">, </w:t>
      </w:r>
      <w:r w:rsidR="008F37AC">
        <w:t>которые</w:t>
      </w:r>
      <w:r w:rsidR="008F37AC" w:rsidRPr="008F37AC">
        <w:t xml:space="preserve"> </w:t>
      </w:r>
      <w:r w:rsidR="008F37AC">
        <w:t>не</w:t>
      </w:r>
      <w:r w:rsidR="008F37AC" w:rsidRPr="008F37AC">
        <w:t xml:space="preserve"> </w:t>
      </w:r>
      <w:r w:rsidR="008F37AC">
        <w:t>были</w:t>
      </w:r>
      <w:r w:rsidR="008F37AC" w:rsidRPr="008F37AC">
        <w:t xml:space="preserve"> </w:t>
      </w:r>
      <w:r w:rsidR="008F37AC">
        <w:t>охвачены</w:t>
      </w:r>
      <w:r w:rsidR="008F37AC" w:rsidRPr="008F37AC">
        <w:t xml:space="preserve"> </w:t>
      </w:r>
      <w:r w:rsidR="008F37AC">
        <w:t>этой программой, п</w:t>
      </w:r>
      <w:r w:rsidR="008F37AC">
        <w:t>о</w:t>
      </w:r>
      <w:r w:rsidR="008F37AC">
        <w:t>скольку им пришлось повторять учебный курс, но которые получали п</w:t>
      </w:r>
      <w:r w:rsidR="008F37AC">
        <w:t>о</w:t>
      </w:r>
      <w:r w:rsidR="008F37AC">
        <w:t>мощь в виде</w:t>
      </w:r>
      <w:r w:rsidR="008F37AC" w:rsidRPr="008F37AC">
        <w:t xml:space="preserve"> </w:t>
      </w:r>
      <w:r w:rsidR="008F37AC">
        <w:t>наставничества</w:t>
      </w:r>
      <w:r w:rsidR="008F37AC" w:rsidRPr="008F37AC">
        <w:t xml:space="preserve"> </w:t>
      </w:r>
      <w:r w:rsidR="008F37AC">
        <w:t>и</w:t>
      </w:r>
      <w:r w:rsidR="008F37AC" w:rsidRPr="008F37AC">
        <w:t xml:space="preserve"> </w:t>
      </w:r>
      <w:r w:rsidR="008F37AC">
        <w:t>опекунства</w:t>
      </w:r>
      <w:r w:rsidR="008F37AC" w:rsidRPr="008F37AC">
        <w:t xml:space="preserve">, </w:t>
      </w:r>
      <w:r w:rsidR="008F37AC">
        <w:t>закончили учебный год с х</w:t>
      </w:r>
      <w:r w:rsidR="008F37AC">
        <w:t>о</w:t>
      </w:r>
      <w:r w:rsidR="008F37AC">
        <w:t>рошими и о</w:t>
      </w:r>
      <w:r w:rsidR="008F37AC">
        <w:t>т</w:t>
      </w:r>
      <w:r w:rsidR="008F37AC">
        <w:t>личными оценками, а их средний балл аттестата составил 5,00.</w:t>
      </w:r>
    </w:p>
    <w:p w:rsidR="008F37AC" w:rsidRPr="00C87AF8" w:rsidRDefault="008F37AC" w:rsidP="004C5D21">
      <w:pPr>
        <w:pStyle w:val="H23GR"/>
      </w:pPr>
      <w:r>
        <w:tab/>
      </w:r>
      <w:r>
        <w:tab/>
        <w:t>Проект</w:t>
      </w:r>
      <w:r w:rsidRPr="00C87AF8">
        <w:t xml:space="preserve"> </w:t>
      </w:r>
      <w:r>
        <w:t>стипендий</w:t>
      </w:r>
      <w:r w:rsidRPr="00C87AF8">
        <w:t xml:space="preserve"> </w:t>
      </w:r>
      <w:r>
        <w:t>и</w:t>
      </w:r>
      <w:r w:rsidRPr="00C87AF8">
        <w:t xml:space="preserve"> </w:t>
      </w:r>
      <w:r>
        <w:t>опекунства</w:t>
      </w:r>
      <w:r w:rsidRPr="00C87AF8">
        <w:t xml:space="preserve"> </w:t>
      </w:r>
      <w:r>
        <w:t>для</w:t>
      </w:r>
      <w:r w:rsidRPr="00C87AF8">
        <w:t xml:space="preserve"> </w:t>
      </w:r>
      <w:r>
        <w:t>учащихся</w:t>
      </w:r>
      <w:r w:rsidRPr="00C87AF8">
        <w:t xml:space="preserve"> </w:t>
      </w:r>
      <w:r>
        <w:t>рома</w:t>
      </w:r>
      <w:r w:rsidRPr="00C87AF8">
        <w:t xml:space="preserve"> </w:t>
      </w:r>
      <w:r>
        <w:t>первого</w:t>
      </w:r>
      <w:r w:rsidRPr="00C87AF8">
        <w:t xml:space="preserve">, </w:t>
      </w:r>
      <w:r>
        <w:t>второго</w:t>
      </w:r>
      <w:r w:rsidRPr="00C87AF8">
        <w:t xml:space="preserve">, </w:t>
      </w:r>
      <w:r>
        <w:t>третьего</w:t>
      </w:r>
      <w:r w:rsidRPr="00C87AF8">
        <w:t xml:space="preserve"> </w:t>
      </w:r>
      <w:r>
        <w:t>и</w:t>
      </w:r>
      <w:r w:rsidRPr="00C87AF8">
        <w:t xml:space="preserve"> </w:t>
      </w:r>
      <w:r>
        <w:t>четвертого</w:t>
      </w:r>
      <w:r w:rsidRPr="00C87AF8">
        <w:t xml:space="preserve"> </w:t>
      </w:r>
      <w:r>
        <w:t>года</w:t>
      </w:r>
      <w:r w:rsidRPr="00C87AF8">
        <w:t xml:space="preserve"> </w:t>
      </w:r>
      <w:r>
        <w:t>обучения</w:t>
      </w:r>
      <w:r w:rsidRPr="00C87AF8">
        <w:t xml:space="preserve"> </w:t>
      </w:r>
      <w:r>
        <w:t>в</w:t>
      </w:r>
      <w:r w:rsidRPr="00C87AF8">
        <w:t xml:space="preserve">  2010/11 </w:t>
      </w:r>
      <w:r>
        <w:t>учебном</w:t>
      </w:r>
      <w:r w:rsidRPr="00C87AF8">
        <w:t xml:space="preserve"> </w:t>
      </w:r>
      <w:r>
        <w:t>году</w:t>
      </w:r>
      <w:r w:rsidRPr="00C87AF8">
        <w:t xml:space="preserve"> </w:t>
      </w:r>
    </w:p>
    <w:p w:rsidR="008F37AC" w:rsidRPr="0031249C" w:rsidRDefault="00F137E7" w:rsidP="008F37AC">
      <w:pPr>
        <w:pStyle w:val="SingleTxtGR"/>
      </w:pPr>
      <w:r>
        <w:t>194.</w:t>
      </w:r>
      <w:r>
        <w:tab/>
      </w:r>
      <w:r w:rsidR="008F37AC">
        <w:t>Этот</w:t>
      </w:r>
      <w:r w:rsidR="008F37AC" w:rsidRPr="001A0440">
        <w:t xml:space="preserve"> </w:t>
      </w:r>
      <w:r w:rsidR="008F37AC">
        <w:t>проект</w:t>
      </w:r>
      <w:r w:rsidR="008F37AC" w:rsidRPr="001A0440">
        <w:t xml:space="preserve"> </w:t>
      </w:r>
      <w:r w:rsidR="008F37AC">
        <w:t>был</w:t>
      </w:r>
      <w:r w:rsidR="008F37AC" w:rsidRPr="001A0440">
        <w:t xml:space="preserve"> </w:t>
      </w:r>
      <w:r w:rsidR="008F37AC">
        <w:t>немедленно</w:t>
      </w:r>
      <w:r w:rsidR="008F37AC" w:rsidRPr="001A0440">
        <w:t xml:space="preserve"> </w:t>
      </w:r>
      <w:r w:rsidR="008F37AC">
        <w:t>продолжен</w:t>
      </w:r>
      <w:r w:rsidR="008F37AC" w:rsidRPr="001A0440">
        <w:t xml:space="preserve"> </w:t>
      </w:r>
      <w:r w:rsidR="008F37AC">
        <w:t>после</w:t>
      </w:r>
      <w:r w:rsidR="008F37AC" w:rsidRPr="001A0440">
        <w:t xml:space="preserve"> </w:t>
      </w:r>
      <w:r w:rsidR="008F37AC">
        <w:t>завершения</w:t>
      </w:r>
      <w:r w:rsidR="008F37AC" w:rsidRPr="001A0440">
        <w:t xml:space="preserve"> </w:t>
      </w:r>
      <w:r w:rsidR="008F37AC">
        <w:t>первой</w:t>
      </w:r>
      <w:r w:rsidR="008F37AC" w:rsidRPr="001A0440">
        <w:t xml:space="preserve"> </w:t>
      </w:r>
      <w:r w:rsidR="008F37AC">
        <w:t>ст</w:t>
      </w:r>
      <w:r w:rsidR="008F37AC">
        <w:t>а</w:t>
      </w:r>
      <w:r w:rsidR="008F37AC">
        <w:t>дии</w:t>
      </w:r>
      <w:r w:rsidR="008F37AC" w:rsidRPr="001A0440">
        <w:t xml:space="preserve">, </w:t>
      </w:r>
      <w:r w:rsidR="008F37AC">
        <w:t>т</w:t>
      </w:r>
      <w:r w:rsidR="008F37AC" w:rsidRPr="001A0440">
        <w:t>.</w:t>
      </w:r>
      <w:r w:rsidR="008F37AC">
        <w:t>е</w:t>
      </w:r>
      <w:r w:rsidR="008F37AC" w:rsidRPr="001A0440">
        <w:t xml:space="preserve">. </w:t>
      </w:r>
      <w:r w:rsidR="008F37AC">
        <w:t>официально 1 ноября 2010 года</w:t>
      </w:r>
      <w:r w:rsidR="008F37AC" w:rsidRPr="0031249C">
        <w:t>.</w:t>
      </w:r>
    </w:p>
    <w:p w:rsidR="008F37AC" w:rsidRPr="0031249C" w:rsidRDefault="00F137E7" w:rsidP="008F37AC">
      <w:pPr>
        <w:pStyle w:val="SingleTxtGR"/>
      </w:pPr>
      <w:r>
        <w:t>195.</w:t>
      </w:r>
      <w:r>
        <w:tab/>
      </w:r>
      <w:r w:rsidR="008F37AC">
        <w:t>Учащиеся</w:t>
      </w:r>
      <w:r w:rsidR="008F37AC" w:rsidRPr="001A0440">
        <w:t xml:space="preserve"> </w:t>
      </w:r>
      <w:r w:rsidR="008F37AC">
        <w:t>рома</w:t>
      </w:r>
      <w:r w:rsidR="008F37AC" w:rsidRPr="001A0440">
        <w:t xml:space="preserve"> </w:t>
      </w:r>
      <w:r w:rsidR="008F37AC">
        <w:t>в</w:t>
      </w:r>
      <w:r w:rsidR="008F37AC" w:rsidRPr="001A0440">
        <w:t xml:space="preserve"> </w:t>
      </w:r>
      <w:r w:rsidR="008F37AC">
        <w:t>системе</w:t>
      </w:r>
      <w:r w:rsidR="008F37AC" w:rsidRPr="001A0440">
        <w:t xml:space="preserve"> </w:t>
      </w:r>
      <w:r w:rsidR="008F37AC">
        <w:t>среднего</w:t>
      </w:r>
      <w:r w:rsidR="008F37AC" w:rsidRPr="001A0440">
        <w:t xml:space="preserve"> </w:t>
      </w:r>
      <w:r w:rsidR="008F37AC">
        <w:t>образования</w:t>
      </w:r>
      <w:r w:rsidR="008F37AC" w:rsidRPr="001A0440">
        <w:t xml:space="preserve"> </w:t>
      </w:r>
      <w:r w:rsidR="008F37AC">
        <w:t>получили</w:t>
      </w:r>
      <w:r w:rsidR="008F37AC" w:rsidRPr="001A0440">
        <w:t xml:space="preserve"> </w:t>
      </w:r>
      <w:r w:rsidR="008F37AC">
        <w:t>возможность</w:t>
      </w:r>
      <w:r w:rsidR="008F37AC" w:rsidRPr="001A0440">
        <w:t xml:space="preserve"> </w:t>
      </w:r>
      <w:r w:rsidR="008F37AC">
        <w:t>ходатайствовать</w:t>
      </w:r>
      <w:r w:rsidR="008F37AC" w:rsidRPr="001A0440">
        <w:t xml:space="preserve"> </w:t>
      </w:r>
      <w:r w:rsidR="008F37AC">
        <w:t>о</w:t>
      </w:r>
      <w:r w:rsidR="008F37AC" w:rsidRPr="001A0440">
        <w:t xml:space="preserve"> </w:t>
      </w:r>
      <w:r w:rsidR="008F37AC">
        <w:t>получении</w:t>
      </w:r>
      <w:r w:rsidR="008F37AC" w:rsidRPr="001A0440">
        <w:t xml:space="preserve"> </w:t>
      </w:r>
      <w:r w:rsidR="008F37AC">
        <w:t>двух</w:t>
      </w:r>
      <w:r w:rsidR="008F37AC" w:rsidRPr="001A0440">
        <w:t xml:space="preserve"> </w:t>
      </w:r>
      <w:r w:rsidR="008F37AC">
        <w:t>новых</w:t>
      </w:r>
      <w:r w:rsidR="008F37AC" w:rsidRPr="001A0440">
        <w:t xml:space="preserve"> </w:t>
      </w:r>
      <w:r w:rsidR="008F37AC">
        <w:t>категорий</w:t>
      </w:r>
      <w:r w:rsidR="008F37AC" w:rsidRPr="001A0440">
        <w:t xml:space="preserve"> </w:t>
      </w:r>
      <w:r w:rsidR="008F37AC">
        <w:t>стипендий</w:t>
      </w:r>
      <w:r w:rsidR="008F37AC" w:rsidRPr="001A0440">
        <w:t xml:space="preserve">, </w:t>
      </w:r>
      <w:r w:rsidR="008F37AC">
        <w:t>которые выпл</w:t>
      </w:r>
      <w:r w:rsidR="008F37AC">
        <w:t>а</w:t>
      </w:r>
      <w:r w:rsidR="008F37AC">
        <w:t>чиваются Министерством образования и науки по линии стипендиальной пр</w:t>
      </w:r>
      <w:r w:rsidR="008F37AC">
        <w:t>о</w:t>
      </w:r>
      <w:r w:rsidR="008F37AC">
        <w:t>граммы для учащихся рома средних школ</w:t>
      </w:r>
      <w:r w:rsidR="008F37AC" w:rsidRPr="0031249C">
        <w:t>.</w:t>
      </w:r>
    </w:p>
    <w:p w:rsidR="008F37AC" w:rsidRDefault="004B7DAA" w:rsidP="008F37AC">
      <w:pPr>
        <w:pStyle w:val="SingleTxtGR"/>
      </w:pPr>
      <w:r>
        <w:t>196.</w:t>
      </w:r>
      <w:r>
        <w:tab/>
      </w:r>
      <w:r w:rsidR="00D63C00">
        <w:t>Первая категория стипендий выплачивается учащимся средних школ, чей средний балл аттестата составляет 3,50−5,00 баллов, а их размер равен 2 200 денаров в месяц в течение девяти месяцев</w:t>
      </w:r>
      <w:r w:rsidR="00D63C00" w:rsidRPr="0031249C">
        <w:t>.</w:t>
      </w:r>
    </w:p>
    <w:p w:rsidR="004B7DAA" w:rsidRDefault="004B7DAA" w:rsidP="008F37AC">
      <w:pPr>
        <w:pStyle w:val="SingleTxtGR"/>
      </w:pPr>
      <w:r>
        <w:t>197.</w:t>
      </w:r>
      <w:r>
        <w:tab/>
      </w:r>
      <w:r w:rsidR="00D63C00">
        <w:t>Вторая категория стипендий выплачивается учащимся средних школ, чей средний</w:t>
      </w:r>
      <w:r w:rsidR="004C5D21">
        <w:t xml:space="preserve"> балл аттестата составляет 3,00−</w:t>
      </w:r>
      <w:r w:rsidR="00D63C00">
        <w:t>3,49 баллов, а их размер равен 1 500 денаров в месяц в течение девяти месяцев</w:t>
      </w:r>
      <w:r w:rsidR="00D63C00" w:rsidRPr="0031249C">
        <w:t>.</w:t>
      </w:r>
    </w:p>
    <w:p w:rsidR="008F37AC" w:rsidRPr="0031249C" w:rsidRDefault="004B7DAA" w:rsidP="008F37AC">
      <w:pPr>
        <w:pStyle w:val="SingleTxtGR"/>
      </w:pPr>
      <w:r>
        <w:t>198.</w:t>
      </w:r>
      <w:r>
        <w:tab/>
      </w:r>
      <w:r w:rsidR="008F37AC">
        <w:t>Проект</w:t>
      </w:r>
      <w:r w:rsidR="008F37AC" w:rsidRPr="00805B7A">
        <w:t xml:space="preserve"> </w:t>
      </w:r>
      <w:r w:rsidR="008F37AC">
        <w:t>стипендий</w:t>
      </w:r>
      <w:r w:rsidR="008F37AC" w:rsidRPr="00805B7A">
        <w:t xml:space="preserve"> </w:t>
      </w:r>
      <w:r w:rsidR="008F37AC">
        <w:t>и</w:t>
      </w:r>
      <w:r w:rsidR="008F37AC" w:rsidRPr="00805B7A">
        <w:t xml:space="preserve"> </w:t>
      </w:r>
      <w:r w:rsidR="008F37AC">
        <w:t>опекунства</w:t>
      </w:r>
      <w:r w:rsidR="008F37AC" w:rsidRPr="00805B7A">
        <w:t xml:space="preserve"> </w:t>
      </w:r>
      <w:r w:rsidR="008F37AC">
        <w:t>для</w:t>
      </w:r>
      <w:r w:rsidR="008F37AC" w:rsidRPr="00805B7A">
        <w:t xml:space="preserve"> </w:t>
      </w:r>
      <w:r w:rsidR="008F37AC">
        <w:t>учащихся</w:t>
      </w:r>
      <w:r w:rsidR="008F37AC" w:rsidRPr="00805B7A">
        <w:t xml:space="preserve"> </w:t>
      </w:r>
      <w:r w:rsidR="008F37AC">
        <w:t>рома</w:t>
      </w:r>
      <w:r w:rsidR="008F37AC" w:rsidRPr="00805B7A">
        <w:t xml:space="preserve"> </w:t>
      </w:r>
      <w:r w:rsidR="008F37AC">
        <w:t>системы</w:t>
      </w:r>
      <w:r w:rsidR="008F37AC" w:rsidRPr="00805B7A">
        <w:t xml:space="preserve"> </w:t>
      </w:r>
      <w:r w:rsidR="008F37AC">
        <w:t>среднего о</w:t>
      </w:r>
      <w:r w:rsidR="008F37AC">
        <w:t>б</w:t>
      </w:r>
      <w:r w:rsidR="008F37AC">
        <w:t xml:space="preserve">разования на </w:t>
      </w:r>
      <w:r w:rsidR="008F37AC" w:rsidRPr="0031249C">
        <w:t>2010/11</w:t>
      </w:r>
      <w:r w:rsidR="008F37AC">
        <w:t xml:space="preserve"> учебный год состоит из трех частей</w:t>
      </w:r>
      <w:r w:rsidR="008F37AC" w:rsidRPr="0031249C">
        <w:t>:</w:t>
      </w:r>
    </w:p>
    <w:p w:rsidR="008F37AC" w:rsidRPr="0031249C" w:rsidRDefault="004B7DAA" w:rsidP="004B7DAA">
      <w:pPr>
        <w:pStyle w:val="SingleTxtGR"/>
        <w:ind w:left="1701" w:hanging="567"/>
      </w:pPr>
      <w:r>
        <w:tab/>
      </w:r>
      <w:r w:rsidR="008F37AC" w:rsidRPr="0031249C">
        <w:t>1.</w:t>
      </w:r>
      <w:r w:rsidR="008F37AC">
        <w:tab/>
        <w:t>Стипендии</w:t>
      </w:r>
      <w:r w:rsidR="008F37AC" w:rsidRPr="0031249C">
        <w:t xml:space="preserve">: </w:t>
      </w:r>
      <w:r w:rsidR="00F36F89">
        <w:t>ф</w:t>
      </w:r>
      <w:r w:rsidR="008F37AC">
        <w:t>инансовая</w:t>
      </w:r>
      <w:r w:rsidR="008F37AC" w:rsidRPr="00A210BC">
        <w:t xml:space="preserve"> </w:t>
      </w:r>
      <w:r w:rsidR="008F37AC">
        <w:t>помощь</w:t>
      </w:r>
      <w:r w:rsidR="008F37AC" w:rsidRPr="0031249C">
        <w:t xml:space="preserve"> 613 </w:t>
      </w:r>
      <w:r w:rsidR="008F37AC">
        <w:t>учащимся</w:t>
      </w:r>
      <w:r w:rsidR="008F37AC" w:rsidRPr="0031249C">
        <w:t xml:space="preserve"> </w:t>
      </w:r>
      <w:r w:rsidR="00F36F89">
        <w:t xml:space="preserve">в </w:t>
      </w:r>
      <w:r w:rsidR="008F37AC" w:rsidRPr="0031249C">
        <w:t xml:space="preserve">2010/11 </w:t>
      </w:r>
      <w:r w:rsidR="008F37AC">
        <w:t>учебном</w:t>
      </w:r>
      <w:r w:rsidR="008F37AC" w:rsidRPr="00A210BC">
        <w:t xml:space="preserve"> </w:t>
      </w:r>
      <w:r w:rsidR="008F37AC">
        <w:t>году</w:t>
      </w:r>
      <w:r w:rsidR="008F37AC" w:rsidRPr="00A210BC">
        <w:t xml:space="preserve">, </w:t>
      </w:r>
      <w:r w:rsidR="008F37AC">
        <w:t>в</w:t>
      </w:r>
      <w:r w:rsidR="008F37AC" w:rsidRPr="00A210BC">
        <w:t xml:space="preserve"> </w:t>
      </w:r>
      <w:r w:rsidR="008F37AC">
        <w:t>том</w:t>
      </w:r>
      <w:r w:rsidR="008F37AC" w:rsidRPr="00A210BC">
        <w:t xml:space="preserve"> </w:t>
      </w:r>
      <w:r w:rsidR="008F37AC">
        <w:t>числе</w:t>
      </w:r>
      <w:r w:rsidR="008F37AC" w:rsidRPr="00A210BC">
        <w:t xml:space="preserve"> </w:t>
      </w:r>
      <w:r w:rsidR="008F37AC" w:rsidRPr="0031249C">
        <w:t xml:space="preserve">412 </w:t>
      </w:r>
      <w:r w:rsidR="008F37AC">
        <w:t>учащимся, получающим стипендию первой катег</w:t>
      </w:r>
      <w:r w:rsidR="008F37AC">
        <w:t>о</w:t>
      </w:r>
      <w:r w:rsidR="008F37AC">
        <w:t xml:space="preserve">рии, и </w:t>
      </w:r>
      <w:r w:rsidR="008F37AC" w:rsidRPr="0031249C">
        <w:t xml:space="preserve">201 </w:t>
      </w:r>
      <w:r w:rsidR="008F37AC">
        <w:t>учащемуся, получающему стипендию второй категории</w:t>
      </w:r>
      <w:r w:rsidR="008F37AC" w:rsidRPr="0031249C">
        <w:t>.</w:t>
      </w:r>
    </w:p>
    <w:p w:rsidR="001F12C4" w:rsidRDefault="004B7DAA" w:rsidP="004B7DAA">
      <w:pPr>
        <w:pStyle w:val="SingleTxtGR"/>
        <w:ind w:left="1701" w:hanging="567"/>
      </w:pPr>
      <w:r>
        <w:tab/>
      </w:r>
    </w:p>
    <w:p w:rsidR="008F37AC" w:rsidRPr="0031249C" w:rsidRDefault="001F12C4" w:rsidP="004B7DAA">
      <w:pPr>
        <w:pStyle w:val="SingleTxtGR"/>
        <w:ind w:left="1701" w:hanging="567"/>
      </w:pPr>
      <w:r>
        <w:br w:type="page"/>
      </w:r>
      <w:r w:rsidR="008F37AC" w:rsidRPr="0031249C">
        <w:t>2.</w:t>
      </w:r>
      <w:r w:rsidR="008F37AC">
        <w:tab/>
        <w:t>Опекунство</w:t>
      </w:r>
      <w:r w:rsidR="008F37AC" w:rsidRPr="0031249C">
        <w:t xml:space="preserve">: </w:t>
      </w:r>
      <w:r w:rsidR="00F36F89">
        <w:t>п</w:t>
      </w:r>
      <w:r w:rsidR="008F37AC">
        <w:t>ри</w:t>
      </w:r>
      <w:r w:rsidR="008F37AC" w:rsidRPr="00A210BC">
        <w:t xml:space="preserve"> </w:t>
      </w:r>
      <w:r w:rsidR="008F37AC">
        <w:t>Министерстве</w:t>
      </w:r>
      <w:r w:rsidR="008F37AC" w:rsidRPr="00A210BC">
        <w:t xml:space="preserve"> </w:t>
      </w:r>
      <w:r w:rsidR="008F37AC">
        <w:t>образования</w:t>
      </w:r>
      <w:r w:rsidR="008F37AC" w:rsidRPr="00A210BC">
        <w:t xml:space="preserve"> </w:t>
      </w:r>
      <w:r w:rsidR="008F37AC">
        <w:t>и</w:t>
      </w:r>
      <w:r w:rsidR="008F37AC" w:rsidRPr="00A210BC">
        <w:t xml:space="preserve"> </w:t>
      </w:r>
      <w:r w:rsidR="008F37AC">
        <w:t>науки была сформ</w:t>
      </w:r>
      <w:r w:rsidR="008F37AC">
        <w:t>и</w:t>
      </w:r>
      <w:r w:rsidR="008F37AC">
        <w:t>рована Комиссия,</w:t>
      </w:r>
      <w:r w:rsidR="008F37AC" w:rsidRPr="00A210BC">
        <w:t xml:space="preserve"> </w:t>
      </w:r>
      <w:r w:rsidR="008F37AC">
        <w:t>состоящая</w:t>
      </w:r>
      <w:r w:rsidR="008F37AC" w:rsidRPr="00A210BC">
        <w:t xml:space="preserve"> </w:t>
      </w:r>
      <w:r w:rsidR="008F37AC">
        <w:t>из</w:t>
      </w:r>
      <w:r w:rsidR="008F37AC" w:rsidRPr="00A210BC">
        <w:t xml:space="preserve"> 160 </w:t>
      </w:r>
      <w:r w:rsidR="008F37AC">
        <w:t>преподавателей</w:t>
      </w:r>
      <w:r w:rsidR="008F37AC" w:rsidRPr="00A210BC">
        <w:t xml:space="preserve"> </w:t>
      </w:r>
      <w:r w:rsidR="008F37AC">
        <w:t>различных</w:t>
      </w:r>
      <w:r w:rsidR="008F37AC" w:rsidRPr="00A210BC">
        <w:t xml:space="preserve"> </w:t>
      </w:r>
      <w:r w:rsidR="008F37AC">
        <w:t>технических</w:t>
      </w:r>
      <w:r w:rsidR="008F37AC" w:rsidRPr="00A210BC">
        <w:t xml:space="preserve"> </w:t>
      </w:r>
      <w:r w:rsidR="008F37AC">
        <w:t>и</w:t>
      </w:r>
      <w:r w:rsidR="008F37AC" w:rsidRPr="00A210BC">
        <w:t xml:space="preserve"> </w:t>
      </w:r>
      <w:r w:rsidR="008F37AC">
        <w:t>общественных</w:t>
      </w:r>
      <w:r w:rsidR="008F37AC" w:rsidRPr="00A210BC">
        <w:t xml:space="preserve"> </w:t>
      </w:r>
      <w:r w:rsidR="008F37AC">
        <w:t>дисциплин, по которым, по заявлению учащихся рома, они ну</w:t>
      </w:r>
      <w:r w:rsidR="008F37AC">
        <w:t>ж</w:t>
      </w:r>
      <w:r w:rsidR="008F37AC">
        <w:t>даются в дополнительной помощи</w:t>
      </w:r>
      <w:r w:rsidR="008F37AC" w:rsidRPr="0031249C">
        <w:t>.</w:t>
      </w:r>
    </w:p>
    <w:p w:rsidR="008F37AC" w:rsidRDefault="004B7DAA" w:rsidP="004B7DAA">
      <w:pPr>
        <w:pStyle w:val="SingleTxtGR"/>
        <w:ind w:left="1701" w:hanging="567"/>
      </w:pPr>
      <w:r>
        <w:tab/>
      </w:r>
      <w:r w:rsidR="008F37AC" w:rsidRPr="0031249C">
        <w:t>3.</w:t>
      </w:r>
      <w:r w:rsidR="008F37AC">
        <w:tab/>
        <w:t>Помощь</w:t>
      </w:r>
      <w:r w:rsidR="008F37AC" w:rsidRPr="0088729D">
        <w:t xml:space="preserve"> </w:t>
      </w:r>
      <w:r w:rsidR="008F37AC">
        <w:t>учащимся</w:t>
      </w:r>
      <w:r w:rsidR="008F37AC" w:rsidRPr="0088729D">
        <w:t xml:space="preserve"> </w:t>
      </w:r>
      <w:r w:rsidR="008F37AC">
        <w:t>четвертого</w:t>
      </w:r>
      <w:r w:rsidR="008F37AC" w:rsidRPr="0088729D">
        <w:t xml:space="preserve"> </w:t>
      </w:r>
      <w:r w:rsidR="008F37AC">
        <w:t>года</w:t>
      </w:r>
      <w:r w:rsidR="008F37AC" w:rsidRPr="0088729D">
        <w:t xml:space="preserve"> </w:t>
      </w:r>
      <w:r w:rsidR="008F37AC">
        <w:t>обучения</w:t>
      </w:r>
      <w:r w:rsidR="008F37AC" w:rsidRPr="0088729D">
        <w:t xml:space="preserve"> </w:t>
      </w:r>
      <w:r w:rsidR="008F37AC">
        <w:t>в</w:t>
      </w:r>
      <w:r w:rsidR="008F37AC" w:rsidRPr="0088729D">
        <w:t xml:space="preserve"> </w:t>
      </w:r>
      <w:r w:rsidR="008F37AC">
        <w:t>успешной</w:t>
      </w:r>
      <w:r w:rsidR="008F37AC" w:rsidRPr="0088729D">
        <w:t xml:space="preserve"> </w:t>
      </w:r>
      <w:r w:rsidR="008F37AC">
        <w:t>подгото</w:t>
      </w:r>
      <w:r w:rsidR="008F37AC">
        <w:t>в</w:t>
      </w:r>
      <w:r w:rsidR="008F37AC">
        <w:t>ке</w:t>
      </w:r>
      <w:r w:rsidR="008F37AC" w:rsidRPr="0088729D">
        <w:t xml:space="preserve"> </w:t>
      </w:r>
      <w:r w:rsidR="008F37AC">
        <w:t>к</w:t>
      </w:r>
      <w:r w:rsidR="008F37AC" w:rsidRPr="0088729D">
        <w:t xml:space="preserve"> </w:t>
      </w:r>
      <w:r w:rsidR="008F37AC" w:rsidRPr="0031249C">
        <w:t xml:space="preserve"> </w:t>
      </w:r>
      <w:r w:rsidR="008F37AC">
        <w:t>сдаче национальных выпускных экзаменов в средней школе</w:t>
      </w:r>
      <w:r w:rsidR="008F37AC" w:rsidRPr="0031249C">
        <w:t>.</w:t>
      </w:r>
    </w:p>
    <w:p w:rsidR="008F37AC" w:rsidRPr="005F6584" w:rsidRDefault="008F37AC" w:rsidP="004B7DAA">
      <w:pPr>
        <w:pStyle w:val="H4GR"/>
      </w:pPr>
      <w:r w:rsidRPr="0088729D">
        <w:tab/>
      </w:r>
      <w:r>
        <w:t>ii</w:t>
      </w:r>
      <w:r w:rsidRPr="005F6584">
        <w:t>)</w:t>
      </w:r>
      <w:r w:rsidRPr="005F6584">
        <w:tab/>
      </w:r>
      <w:r>
        <w:t>Итоги</w:t>
      </w:r>
      <w:r w:rsidRPr="005F6584">
        <w:t xml:space="preserve"> </w:t>
      </w:r>
      <w:r>
        <w:t>проекта</w:t>
      </w:r>
      <w:r w:rsidRPr="005F6584">
        <w:t xml:space="preserve"> </w:t>
      </w:r>
      <w:r>
        <w:t>в</w:t>
      </w:r>
      <w:r w:rsidRPr="005F6584">
        <w:t xml:space="preserve"> 2010/11 </w:t>
      </w:r>
      <w:r>
        <w:t>учебном году</w:t>
      </w:r>
      <w:r w:rsidRPr="005F6584">
        <w:t>:</w:t>
      </w:r>
    </w:p>
    <w:p w:rsidR="008F37AC" w:rsidRPr="0031249C" w:rsidRDefault="004B7DAA" w:rsidP="008F37AC">
      <w:pPr>
        <w:pStyle w:val="SingleTxtGR"/>
      </w:pPr>
      <w:r>
        <w:t>199.</w:t>
      </w:r>
      <w:r>
        <w:tab/>
      </w:r>
      <w:r w:rsidR="008F37AC">
        <w:t>Благодаря</w:t>
      </w:r>
      <w:r w:rsidR="008F37AC" w:rsidRPr="0088729D">
        <w:t xml:space="preserve"> </w:t>
      </w:r>
      <w:r w:rsidR="008F37AC">
        <w:t>системе</w:t>
      </w:r>
      <w:r w:rsidR="008F37AC" w:rsidRPr="0088729D">
        <w:t xml:space="preserve"> </w:t>
      </w:r>
      <w:r w:rsidR="008F37AC">
        <w:t>стипендий</w:t>
      </w:r>
      <w:r w:rsidR="008F37AC" w:rsidRPr="0088729D">
        <w:t xml:space="preserve"> </w:t>
      </w:r>
      <w:r w:rsidR="008F37AC">
        <w:t>из</w:t>
      </w:r>
      <w:r w:rsidR="008F37AC" w:rsidRPr="0088729D">
        <w:t xml:space="preserve"> </w:t>
      </w:r>
      <w:r w:rsidR="008F37AC">
        <w:t>всех</w:t>
      </w:r>
      <w:r w:rsidR="008F37AC" w:rsidRPr="0031249C">
        <w:t xml:space="preserve"> 611 </w:t>
      </w:r>
      <w:r w:rsidR="008F37AC">
        <w:t>учащихся средней школы, п</w:t>
      </w:r>
      <w:r w:rsidR="008F37AC">
        <w:t>о</w:t>
      </w:r>
      <w:r w:rsidR="008F37AC">
        <w:t>лучавших стипендии, 597 учащихся были переведены в следующий класс, не будучи оставлены на второй год и не бросив учебу</w:t>
      </w:r>
      <w:r w:rsidR="008F37AC" w:rsidRPr="0031249C">
        <w:t>.</w:t>
      </w:r>
    </w:p>
    <w:p w:rsidR="008F37AC" w:rsidRPr="0031249C" w:rsidRDefault="008F37AC" w:rsidP="004B7DAA">
      <w:pPr>
        <w:pStyle w:val="Bullet1GR"/>
      </w:pPr>
      <w:r w:rsidRPr="0031249C">
        <w:t xml:space="preserve">12 </w:t>
      </w:r>
      <w:r>
        <w:t>учащихся отсеялись</w:t>
      </w:r>
      <w:r w:rsidRPr="0031249C">
        <w:t>.</w:t>
      </w:r>
    </w:p>
    <w:p w:rsidR="008F37AC" w:rsidRPr="00C87AF8" w:rsidRDefault="008F37AC" w:rsidP="004B7DAA">
      <w:pPr>
        <w:pStyle w:val="Bullet1GR"/>
      </w:pPr>
      <w:r w:rsidRPr="00C87AF8">
        <w:t xml:space="preserve">2 </w:t>
      </w:r>
      <w:r>
        <w:t>учащихся были оставлены на второй год</w:t>
      </w:r>
      <w:r w:rsidRPr="00C87AF8">
        <w:t>.</w:t>
      </w:r>
    </w:p>
    <w:p w:rsidR="008F37AC" w:rsidRPr="0031249C" w:rsidRDefault="004B7DAA" w:rsidP="008F37AC">
      <w:pPr>
        <w:pStyle w:val="SingleTxtGR"/>
      </w:pPr>
      <w:r>
        <w:t>200.</w:t>
      </w:r>
      <w:r>
        <w:tab/>
      </w:r>
      <w:r w:rsidR="008F37AC">
        <w:t>Из</w:t>
      </w:r>
      <w:r w:rsidR="008F37AC" w:rsidRPr="0031249C">
        <w:t xml:space="preserve"> 99 </w:t>
      </w:r>
      <w:r w:rsidR="008F37AC">
        <w:t>учащихся</w:t>
      </w:r>
      <w:r w:rsidR="008F37AC" w:rsidRPr="002A26E5">
        <w:t xml:space="preserve">, </w:t>
      </w:r>
      <w:r w:rsidR="008F37AC">
        <w:t>не</w:t>
      </w:r>
      <w:r w:rsidR="008F37AC" w:rsidRPr="002A26E5">
        <w:t xml:space="preserve"> </w:t>
      </w:r>
      <w:r w:rsidR="008F37AC">
        <w:t>получавших</w:t>
      </w:r>
      <w:r w:rsidR="008F37AC" w:rsidRPr="002A26E5">
        <w:t xml:space="preserve"> </w:t>
      </w:r>
      <w:r w:rsidR="008F37AC">
        <w:t>стипендию</w:t>
      </w:r>
      <w:r w:rsidR="008F37AC" w:rsidRPr="002A26E5">
        <w:t xml:space="preserve">, </w:t>
      </w:r>
      <w:r w:rsidR="008F37AC">
        <w:t>но</w:t>
      </w:r>
      <w:r w:rsidR="008F37AC" w:rsidRPr="002A26E5">
        <w:t xml:space="preserve"> </w:t>
      </w:r>
      <w:r w:rsidR="008F37AC">
        <w:t>которым</w:t>
      </w:r>
      <w:r w:rsidR="008F37AC" w:rsidRPr="002A26E5">
        <w:t xml:space="preserve"> </w:t>
      </w:r>
      <w:r w:rsidR="008F37AC">
        <w:t>была</w:t>
      </w:r>
      <w:r w:rsidR="008F37AC" w:rsidRPr="002A26E5">
        <w:t xml:space="preserve"> </w:t>
      </w:r>
      <w:r w:rsidR="008F37AC">
        <w:t>оказана</w:t>
      </w:r>
      <w:r w:rsidR="008F37AC" w:rsidRPr="002A26E5">
        <w:t xml:space="preserve"> </w:t>
      </w:r>
      <w:r w:rsidR="008F37AC">
        <w:t>помощь</w:t>
      </w:r>
      <w:r w:rsidR="008F37AC" w:rsidRPr="002A26E5">
        <w:t xml:space="preserve"> </w:t>
      </w:r>
      <w:r w:rsidR="008F37AC">
        <w:t>в</w:t>
      </w:r>
      <w:r w:rsidR="008F37AC" w:rsidRPr="002A26E5">
        <w:t xml:space="preserve"> </w:t>
      </w:r>
      <w:r w:rsidR="008F37AC">
        <w:t>виде</w:t>
      </w:r>
      <w:r w:rsidR="008F37AC" w:rsidRPr="002A26E5">
        <w:t xml:space="preserve"> </w:t>
      </w:r>
      <w:r w:rsidR="008F37AC">
        <w:t>опекунства</w:t>
      </w:r>
      <w:r w:rsidR="008F37AC" w:rsidRPr="002A26E5">
        <w:t xml:space="preserve"> </w:t>
      </w:r>
      <w:r w:rsidR="008F37AC">
        <w:t>и</w:t>
      </w:r>
      <w:r w:rsidR="008F37AC" w:rsidRPr="002A26E5">
        <w:t xml:space="preserve"> </w:t>
      </w:r>
      <w:r w:rsidR="008F37AC">
        <w:t>которые</w:t>
      </w:r>
      <w:r w:rsidR="008F37AC" w:rsidRPr="0031249C">
        <w:t xml:space="preserve"> </w:t>
      </w:r>
      <w:r w:rsidR="008F37AC">
        <w:t>находились под наблюдением группы по проекту, 46 учащихся получили средний балл аттестата не ниже 3,00, что св</w:t>
      </w:r>
      <w:r w:rsidR="008F37AC">
        <w:t>и</w:t>
      </w:r>
      <w:r w:rsidR="008F37AC">
        <w:t>детельствует об эффективности программы</w:t>
      </w:r>
      <w:r w:rsidR="008F37AC" w:rsidRPr="0031249C">
        <w:t xml:space="preserve">. </w:t>
      </w:r>
      <w:r w:rsidR="008F37AC">
        <w:t>Эти</w:t>
      </w:r>
      <w:r w:rsidR="008F37AC" w:rsidRPr="008F37AC">
        <w:t xml:space="preserve"> </w:t>
      </w:r>
      <w:r w:rsidR="008F37AC">
        <w:t>учащиеся</w:t>
      </w:r>
      <w:r w:rsidR="008F37AC" w:rsidRPr="008F37AC">
        <w:t xml:space="preserve"> </w:t>
      </w:r>
      <w:r w:rsidR="008F37AC">
        <w:t>являются</w:t>
      </w:r>
      <w:r w:rsidR="008F37AC" w:rsidRPr="008F37AC">
        <w:t xml:space="preserve"> </w:t>
      </w:r>
      <w:r w:rsidR="008F37AC">
        <w:t>потенц</w:t>
      </w:r>
      <w:r w:rsidR="008F37AC">
        <w:t>и</w:t>
      </w:r>
      <w:r w:rsidR="008F37AC">
        <w:t>альными</w:t>
      </w:r>
      <w:r w:rsidR="008F37AC" w:rsidRPr="008F37AC">
        <w:t xml:space="preserve"> </w:t>
      </w:r>
      <w:r w:rsidR="008F37AC">
        <w:t>кандидатами</w:t>
      </w:r>
      <w:r w:rsidR="008F37AC" w:rsidRPr="008F37AC">
        <w:t xml:space="preserve"> </w:t>
      </w:r>
      <w:r w:rsidR="008F37AC">
        <w:t>на</w:t>
      </w:r>
      <w:r w:rsidR="008F37AC" w:rsidRPr="008F37AC">
        <w:t xml:space="preserve"> </w:t>
      </w:r>
      <w:r w:rsidR="008F37AC">
        <w:t>получение</w:t>
      </w:r>
      <w:r w:rsidR="008F37AC" w:rsidRPr="008F37AC">
        <w:t xml:space="preserve"> </w:t>
      </w:r>
      <w:r w:rsidR="008F37AC">
        <w:t>стипендий</w:t>
      </w:r>
      <w:r w:rsidR="008F37AC" w:rsidRPr="0031249C">
        <w:t xml:space="preserve">. </w:t>
      </w:r>
      <w:r w:rsidR="008F37AC">
        <w:t>Еще</w:t>
      </w:r>
      <w:r w:rsidR="008F37AC" w:rsidRPr="0031249C">
        <w:t xml:space="preserve"> 53 </w:t>
      </w:r>
      <w:r w:rsidR="008F37AC">
        <w:t>учащихся были успе</w:t>
      </w:r>
      <w:r w:rsidR="008F37AC">
        <w:t>ш</w:t>
      </w:r>
      <w:r w:rsidR="008F37AC">
        <w:t>но переведены в следующий класс, не бросили школу и не были оставлены на второй год</w:t>
      </w:r>
      <w:r w:rsidR="008F37AC" w:rsidRPr="0031249C">
        <w:t>.</w:t>
      </w:r>
    </w:p>
    <w:p w:rsidR="008F37AC" w:rsidRPr="0031249C" w:rsidRDefault="004B7DAA" w:rsidP="008F37AC">
      <w:pPr>
        <w:pStyle w:val="SingleTxtGR"/>
      </w:pPr>
      <w:r>
        <w:t>201.</w:t>
      </w:r>
      <w:r>
        <w:tab/>
      </w:r>
      <w:r w:rsidR="008F37AC">
        <w:t>Из</w:t>
      </w:r>
      <w:r w:rsidR="008F37AC" w:rsidRPr="00BD5399">
        <w:t xml:space="preserve"> </w:t>
      </w:r>
      <w:r w:rsidR="008F37AC">
        <w:t>всех</w:t>
      </w:r>
      <w:r w:rsidR="008F37AC" w:rsidRPr="00BD5399">
        <w:t xml:space="preserve"> 90 </w:t>
      </w:r>
      <w:r w:rsidR="008F37AC">
        <w:t>учащихся</w:t>
      </w:r>
      <w:r w:rsidR="008F37AC" w:rsidRPr="00BD5399">
        <w:t xml:space="preserve"> </w:t>
      </w:r>
      <w:r w:rsidR="008F37AC">
        <w:t>последнего</w:t>
      </w:r>
      <w:r w:rsidR="008F37AC" w:rsidRPr="00BD5399">
        <w:t xml:space="preserve"> </w:t>
      </w:r>
      <w:r w:rsidR="008F37AC">
        <w:t>года</w:t>
      </w:r>
      <w:r w:rsidR="008F37AC" w:rsidRPr="00BD5399">
        <w:t xml:space="preserve"> </w:t>
      </w:r>
      <w:r w:rsidR="008F37AC">
        <w:t>обучения</w:t>
      </w:r>
      <w:r w:rsidR="008F37AC" w:rsidRPr="0031249C">
        <w:t xml:space="preserve"> (18 </w:t>
      </w:r>
      <w:r w:rsidR="008F37AC">
        <w:t>учащихся</w:t>
      </w:r>
      <w:r w:rsidR="008F37AC" w:rsidRPr="00BD5399">
        <w:t xml:space="preserve"> </w:t>
      </w:r>
      <w:r w:rsidR="008F37AC">
        <w:t>третьего</w:t>
      </w:r>
      <w:r w:rsidR="008F37AC" w:rsidRPr="00BD5399">
        <w:t xml:space="preserve"> </w:t>
      </w:r>
      <w:r w:rsidR="008F37AC">
        <w:t>г</w:t>
      </w:r>
      <w:r w:rsidR="008F37AC">
        <w:t>о</w:t>
      </w:r>
      <w:r w:rsidR="008F37AC">
        <w:t>да</w:t>
      </w:r>
      <w:r w:rsidR="008F37AC" w:rsidRPr="00BD5399">
        <w:t xml:space="preserve"> </w:t>
      </w:r>
      <w:r w:rsidR="008F37AC">
        <w:t>обучения</w:t>
      </w:r>
      <w:r w:rsidR="008F37AC" w:rsidRPr="00BD5399">
        <w:t xml:space="preserve"> </w:t>
      </w:r>
      <w:r w:rsidR="008F37AC">
        <w:t>и</w:t>
      </w:r>
      <w:r w:rsidR="008F37AC" w:rsidRPr="00BD5399">
        <w:t xml:space="preserve"> </w:t>
      </w:r>
      <w:r w:rsidR="008F37AC" w:rsidRPr="0031249C">
        <w:t xml:space="preserve">72 </w:t>
      </w:r>
      <w:r w:rsidR="008F37AC">
        <w:t>учащихся четвертого года обучения</w:t>
      </w:r>
      <w:r w:rsidR="008F37AC" w:rsidRPr="0031249C">
        <w:t xml:space="preserve">) 22 </w:t>
      </w:r>
      <w:r w:rsidR="008F37AC">
        <w:t>учащихся плюс</w:t>
      </w:r>
      <w:r w:rsidR="008F37AC" w:rsidRPr="0031249C">
        <w:t xml:space="preserve"> 1 </w:t>
      </w:r>
      <w:r w:rsidR="008F37AC">
        <w:t>уч</w:t>
      </w:r>
      <w:r w:rsidR="008F37AC">
        <w:t>а</w:t>
      </w:r>
      <w:r w:rsidR="008F37AC">
        <w:t>щийся, которому не выплачивалась стипендия, получили дополнительную по</w:t>
      </w:r>
      <w:r w:rsidR="008F37AC">
        <w:t>д</w:t>
      </w:r>
      <w:r w:rsidR="008F37AC">
        <w:t>держку в подготовке к сдаче национальных экзаменов на аттестат средней шк</w:t>
      </w:r>
      <w:r w:rsidR="008F37AC">
        <w:t>о</w:t>
      </w:r>
      <w:r w:rsidR="008F37AC">
        <w:t>лы (16 учащихся) и выпускных экзаменов (7 учащихся)</w:t>
      </w:r>
      <w:r w:rsidR="008F37AC" w:rsidRPr="0031249C">
        <w:t xml:space="preserve">. </w:t>
      </w:r>
      <w:r w:rsidR="008F37AC">
        <w:t>Все</w:t>
      </w:r>
      <w:r w:rsidR="008F37AC" w:rsidRPr="008F37AC">
        <w:t xml:space="preserve"> </w:t>
      </w:r>
      <w:r w:rsidR="008F37AC">
        <w:t>учащиеся</w:t>
      </w:r>
      <w:r w:rsidR="008F37AC" w:rsidRPr="008F37AC">
        <w:t xml:space="preserve"> </w:t>
      </w:r>
      <w:r w:rsidR="008F37AC">
        <w:t>сдали</w:t>
      </w:r>
      <w:r w:rsidR="008F37AC" w:rsidRPr="008F37AC">
        <w:t xml:space="preserve"> </w:t>
      </w:r>
      <w:r w:rsidR="008F37AC">
        <w:t>экзамены</w:t>
      </w:r>
      <w:r w:rsidR="008F37AC" w:rsidRPr="0031249C">
        <w:t>.</w:t>
      </w:r>
    </w:p>
    <w:p w:rsidR="008F37AC" w:rsidRPr="0031249C" w:rsidRDefault="004B7DAA" w:rsidP="008F37AC">
      <w:pPr>
        <w:pStyle w:val="SingleTxtGR"/>
      </w:pPr>
      <w:r>
        <w:t>202.</w:t>
      </w:r>
      <w:r>
        <w:tab/>
      </w:r>
      <w:r w:rsidR="008F37AC">
        <w:t>Выпускные</w:t>
      </w:r>
      <w:r w:rsidR="008F37AC" w:rsidRPr="001B163C">
        <w:t xml:space="preserve"> </w:t>
      </w:r>
      <w:r w:rsidR="008F37AC">
        <w:t>экзамены</w:t>
      </w:r>
      <w:r w:rsidR="008F37AC" w:rsidRPr="001B163C">
        <w:t xml:space="preserve"> </w:t>
      </w:r>
      <w:r w:rsidR="008F37AC">
        <w:t>также</w:t>
      </w:r>
      <w:r w:rsidR="008F37AC" w:rsidRPr="001B163C">
        <w:t xml:space="preserve"> </w:t>
      </w:r>
      <w:r w:rsidR="008F37AC">
        <w:t>сдали</w:t>
      </w:r>
      <w:r w:rsidR="008F37AC" w:rsidRPr="001B163C">
        <w:t xml:space="preserve"> </w:t>
      </w:r>
      <w:r w:rsidR="00F36F89">
        <w:t>20</w:t>
      </w:r>
      <w:r w:rsidR="008F37AC" w:rsidRPr="001B163C">
        <w:t xml:space="preserve"> </w:t>
      </w:r>
      <w:r w:rsidR="008F37AC">
        <w:t>учащихся</w:t>
      </w:r>
      <w:r w:rsidR="008F37AC" w:rsidRPr="001B163C">
        <w:t xml:space="preserve"> </w:t>
      </w:r>
      <w:r w:rsidR="008F37AC">
        <w:t>с</w:t>
      </w:r>
      <w:r w:rsidR="008F37AC" w:rsidRPr="001B163C">
        <w:t xml:space="preserve"> </w:t>
      </w:r>
      <w:r w:rsidR="008F37AC">
        <w:t>особыми</w:t>
      </w:r>
      <w:r w:rsidR="008F37AC" w:rsidRPr="001B163C">
        <w:t xml:space="preserve"> </w:t>
      </w:r>
      <w:r w:rsidR="008F37AC">
        <w:t>потребност</w:t>
      </w:r>
      <w:r w:rsidR="008F37AC">
        <w:t>я</w:t>
      </w:r>
      <w:r w:rsidR="008F37AC">
        <w:t>ми, которые участвовали в программе, в школах Партение Зографски и Свети Наум Охридски в Скопье и Искра в Штипе</w:t>
      </w:r>
      <w:r w:rsidR="008F37AC" w:rsidRPr="0031249C">
        <w:t>.</w:t>
      </w:r>
    </w:p>
    <w:p w:rsidR="008F37AC" w:rsidRPr="0031249C" w:rsidRDefault="004B7DAA" w:rsidP="008F37AC">
      <w:pPr>
        <w:pStyle w:val="SingleTxtGR"/>
      </w:pPr>
      <w:r>
        <w:t>203.</w:t>
      </w:r>
      <w:r>
        <w:tab/>
      </w:r>
      <w:r w:rsidR="008F37AC">
        <w:t>Кроме</w:t>
      </w:r>
      <w:r w:rsidR="008F37AC" w:rsidRPr="00F962B8">
        <w:t xml:space="preserve"> </w:t>
      </w:r>
      <w:r w:rsidR="008F37AC">
        <w:t>увеличения</w:t>
      </w:r>
      <w:r w:rsidR="008F37AC" w:rsidRPr="00F962B8">
        <w:t xml:space="preserve"> </w:t>
      </w:r>
      <w:r w:rsidR="008F37AC">
        <w:t>количества</w:t>
      </w:r>
      <w:r w:rsidR="008F37AC" w:rsidRPr="00F962B8">
        <w:t xml:space="preserve"> </w:t>
      </w:r>
      <w:r w:rsidR="008F37AC">
        <w:t>учащихся, сдавших экзамены за свой класс, увеличения их среднего балла аттестата и повышения уровня усвоения учебн</w:t>
      </w:r>
      <w:r w:rsidR="008F37AC">
        <w:t>о</w:t>
      </w:r>
      <w:r w:rsidR="008F37AC">
        <w:t>го материала</w:t>
      </w:r>
      <w:r w:rsidR="00F36F89">
        <w:t>,</w:t>
      </w:r>
      <w:r w:rsidR="008F37AC">
        <w:t xml:space="preserve"> проект дал следующие заметные результаты</w:t>
      </w:r>
      <w:r w:rsidR="008F37AC" w:rsidRPr="0031249C">
        <w:t>:</w:t>
      </w:r>
    </w:p>
    <w:p w:rsidR="008F37AC" w:rsidRPr="00A82D98" w:rsidRDefault="008F37AC" w:rsidP="004B7DAA">
      <w:pPr>
        <w:pStyle w:val="Bullet1GR"/>
      </w:pPr>
      <w:r>
        <w:t>улучшение</w:t>
      </w:r>
      <w:r w:rsidRPr="00A82D98">
        <w:t xml:space="preserve"> </w:t>
      </w:r>
      <w:r>
        <w:t>посещаемости</w:t>
      </w:r>
      <w:r w:rsidRPr="00A82D98">
        <w:t xml:space="preserve">, </w:t>
      </w:r>
      <w:r>
        <w:t>т.</w:t>
      </w:r>
      <w:r w:rsidRPr="0031249C">
        <w:t>e</w:t>
      </w:r>
      <w:r w:rsidRPr="00A82D98">
        <w:t xml:space="preserve">. </w:t>
      </w:r>
      <w:r>
        <w:t>сокращение количества прогулов</w:t>
      </w:r>
      <w:r w:rsidRPr="00A82D98">
        <w:t>;</w:t>
      </w:r>
    </w:p>
    <w:p w:rsidR="008F37AC" w:rsidRPr="00F962B8" w:rsidRDefault="008F37AC" w:rsidP="004B7DAA">
      <w:pPr>
        <w:pStyle w:val="Bullet1GR"/>
      </w:pPr>
      <w:r>
        <w:t>улучшение</w:t>
      </w:r>
      <w:r w:rsidRPr="00F962B8">
        <w:t xml:space="preserve"> </w:t>
      </w:r>
      <w:r w:rsidR="00F36F89">
        <w:t>коммуникации в отношениях школа−родители−</w:t>
      </w:r>
      <w:r>
        <w:t>ребенок</w:t>
      </w:r>
      <w:r w:rsidRPr="00F962B8">
        <w:t>;</w:t>
      </w:r>
    </w:p>
    <w:p w:rsidR="008F37AC" w:rsidRPr="00F962B8" w:rsidRDefault="008F37AC" w:rsidP="004B7DAA">
      <w:pPr>
        <w:pStyle w:val="Bullet1GR"/>
      </w:pPr>
      <w:r>
        <w:t>улучшение</w:t>
      </w:r>
      <w:r w:rsidRPr="00F962B8">
        <w:t xml:space="preserve"> </w:t>
      </w:r>
      <w:r>
        <w:t>социализации</w:t>
      </w:r>
      <w:r w:rsidRPr="00F962B8">
        <w:t xml:space="preserve"> </w:t>
      </w:r>
      <w:r>
        <w:t>и</w:t>
      </w:r>
      <w:r w:rsidRPr="00F962B8">
        <w:t xml:space="preserve"> </w:t>
      </w:r>
      <w:r>
        <w:t>участия</w:t>
      </w:r>
      <w:r w:rsidRPr="00F962B8">
        <w:t xml:space="preserve"> </w:t>
      </w:r>
      <w:r>
        <w:t>во внеурочной деятельности</w:t>
      </w:r>
      <w:r w:rsidRPr="00F962B8">
        <w:t>;</w:t>
      </w:r>
    </w:p>
    <w:p w:rsidR="008F37AC" w:rsidRPr="00F962B8" w:rsidRDefault="008F37AC" w:rsidP="004B7DAA">
      <w:pPr>
        <w:pStyle w:val="Bullet1GR"/>
      </w:pPr>
      <w:r>
        <w:t>упрощение</w:t>
      </w:r>
      <w:r w:rsidRPr="00F962B8">
        <w:t xml:space="preserve"> </w:t>
      </w:r>
      <w:r>
        <w:t>доступа</w:t>
      </w:r>
      <w:r w:rsidRPr="00F962B8">
        <w:t xml:space="preserve"> </w:t>
      </w:r>
      <w:r>
        <w:t>к</w:t>
      </w:r>
      <w:r w:rsidRPr="00F962B8">
        <w:t xml:space="preserve"> </w:t>
      </w:r>
      <w:r>
        <w:t>учебникам</w:t>
      </w:r>
      <w:r w:rsidRPr="00F962B8">
        <w:t xml:space="preserve">, </w:t>
      </w:r>
      <w:r>
        <w:t>транспорту</w:t>
      </w:r>
      <w:r w:rsidRPr="00F962B8">
        <w:t xml:space="preserve"> </w:t>
      </w:r>
      <w:r>
        <w:t>и</w:t>
      </w:r>
      <w:r w:rsidRPr="00F962B8">
        <w:t xml:space="preserve"> </w:t>
      </w:r>
      <w:r>
        <w:t>другим</w:t>
      </w:r>
      <w:r w:rsidRPr="00F962B8">
        <w:t xml:space="preserve">  </w:t>
      </w:r>
      <w:r>
        <w:t>школьным усл</w:t>
      </w:r>
      <w:r>
        <w:t>у</w:t>
      </w:r>
      <w:r>
        <w:t>гам</w:t>
      </w:r>
      <w:r w:rsidRPr="00F962B8">
        <w:t>.</w:t>
      </w:r>
    </w:p>
    <w:p w:rsidR="008F37AC" w:rsidRPr="00DE21CD" w:rsidRDefault="008F37AC" w:rsidP="004B7DAA">
      <w:pPr>
        <w:pStyle w:val="H23GR"/>
      </w:pPr>
      <w:r w:rsidRPr="00F962B8">
        <w:tab/>
      </w:r>
      <w:r>
        <w:t>b</w:t>
      </w:r>
      <w:r w:rsidRPr="002A26E5">
        <w:t>)</w:t>
      </w:r>
      <w:r w:rsidRPr="002A26E5">
        <w:tab/>
      </w:r>
      <w:r>
        <w:t>Сниженные</w:t>
      </w:r>
      <w:r w:rsidRPr="002A26E5">
        <w:t xml:space="preserve"> </w:t>
      </w:r>
      <w:r>
        <w:t>критерии</w:t>
      </w:r>
      <w:r w:rsidRPr="002A26E5">
        <w:t xml:space="preserve"> </w:t>
      </w:r>
      <w:r>
        <w:t>зачисления</w:t>
      </w:r>
      <w:r w:rsidRPr="002A26E5">
        <w:t xml:space="preserve"> </w:t>
      </w:r>
      <w:r>
        <w:t>учащихся</w:t>
      </w:r>
      <w:r w:rsidRPr="002A26E5">
        <w:t xml:space="preserve"> </w:t>
      </w:r>
      <w:r>
        <w:t>рома</w:t>
      </w:r>
      <w:r w:rsidRPr="002A26E5">
        <w:t xml:space="preserve"> </w:t>
      </w:r>
      <w:r>
        <w:t>в средние школы</w:t>
      </w:r>
    </w:p>
    <w:p w:rsidR="008F37AC" w:rsidRPr="0031249C" w:rsidRDefault="004B7DAA" w:rsidP="008F37AC">
      <w:pPr>
        <w:pStyle w:val="SingleTxtGR"/>
      </w:pPr>
      <w:r>
        <w:t>204.</w:t>
      </w:r>
      <w:r>
        <w:tab/>
      </w:r>
      <w:r w:rsidR="008F37AC">
        <w:t>Согласно</w:t>
      </w:r>
      <w:r w:rsidR="008F37AC" w:rsidRPr="00D639BF">
        <w:t xml:space="preserve"> </w:t>
      </w:r>
      <w:r w:rsidR="008F37AC">
        <w:t>Национальной</w:t>
      </w:r>
      <w:r w:rsidR="008F37AC" w:rsidRPr="00D639BF">
        <w:t xml:space="preserve"> </w:t>
      </w:r>
      <w:r w:rsidR="008F37AC">
        <w:t>стратегии</w:t>
      </w:r>
      <w:r w:rsidR="008F37AC" w:rsidRPr="00D639BF">
        <w:t xml:space="preserve"> </w:t>
      </w:r>
      <w:r w:rsidR="008F37AC">
        <w:t>в</w:t>
      </w:r>
      <w:r w:rsidR="008F37AC" w:rsidRPr="00D639BF">
        <w:t xml:space="preserve"> </w:t>
      </w:r>
      <w:r w:rsidR="008F37AC">
        <w:t>интересах</w:t>
      </w:r>
      <w:r w:rsidR="008F37AC" w:rsidRPr="00D639BF">
        <w:t xml:space="preserve"> </w:t>
      </w:r>
      <w:r w:rsidR="008F37AC">
        <w:t>рома</w:t>
      </w:r>
      <w:r w:rsidR="008F37AC" w:rsidRPr="00D639BF">
        <w:t xml:space="preserve"> </w:t>
      </w:r>
      <w:r w:rsidR="008F37AC">
        <w:t>и</w:t>
      </w:r>
      <w:r w:rsidR="008F37AC" w:rsidRPr="00D639BF">
        <w:t xml:space="preserve"> </w:t>
      </w:r>
      <w:r w:rsidR="008F37AC">
        <w:t>Плана</w:t>
      </w:r>
      <w:r w:rsidR="008F37AC" w:rsidRPr="00D639BF">
        <w:t xml:space="preserve"> </w:t>
      </w:r>
      <w:r w:rsidR="008F37AC">
        <w:t>действий</w:t>
      </w:r>
      <w:r w:rsidR="008F37AC" w:rsidRPr="00D639BF">
        <w:t xml:space="preserve"> </w:t>
      </w:r>
      <w:r w:rsidR="008F37AC">
        <w:t>в</w:t>
      </w:r>
      <w:r w:rsidR="008F37AC" w:rsidRPr="00D639BF">
        <w:t xml:space="preserve"> </w:t>
      </w:r>
      <w:r w:rsidR="008F37AC">
        <w:t>области</w:t>
      </w:r>
      <w:r w:rsidR="008F37AC" w:rsidRPr="00D639BF">
        <w:t xml:space="preserve"> </w:t>
      </w:r>
      <w:r w:rsidR="008F37AC">
        <w:t>образования</w:t>
      </w:r>
      <w:r w:rsidR="008F37AC" w:rsidRPr="00D639BF">
        <w:t xml:space="preserve"> </w:t>
      </w:r>
      <w:r w:rsidR="008F37AC">
        <w:t>начиная</w:t>
      </w:r>
      <w:r w:rsidR="008F37AC" w:rsidRPr="00D639BF">
        <w:t xml:space="preserve"> </w:t>
      </w:r>
      <w:r w:rsidR="008F37AC">
        <w:t>с</w:t>
      </w:r>
      <w:r w:rsidR="008F37AC" w:rsidRPr="00D639BF">
        <w:t xml:space="preserve"> </w:t>
      </w:r>
      <w:r w:rsidR="008F37AC" w:rsidRPr="0031249C">
        <w:t xml:space="preserve">2009/10 </w:t>
      </w:r>
      <w:r w:rsidR="008F37AC">
        <w:t>учебного</w:t>
      </w:r>
      <w:r w:rsidR="008F37AC" w:rsidRPr="00D639BF">
        <w:t xml:space="preserve"> </w:t>
      </w:r>
      <w:r w:rsidR="008F37AC">
        <w:t>года</w:t>
      </w:r>
      <w:r w:rsidR="008F37AC" w:rsidRPr="00D639BF">
        <w:t xml:space="preserve"> </w:t>
      </w:r>
      <w:r w:rsidR="008F37AC">
        <w:t>в Конкурсе набора уч</w:t>
      </w:r>
      <w:r w:rsidR="008F37AC">
        <w:t>а</w:t>
      </w:r>
      <w:r w:rsidR="008F37AC">
        <w:t>щихся в средние школы предусматривается, что учащиеся рома могут зачи</w:t>
      </w:r>
      <w:r w:rsidR="008F37AC">
        <w:t>с</w:t>
      </w:r>
      <w:r w:rsidR="008F37AC">
        <w:t xml:space="preserve">ляться в государственную среднюю </w:t>
      </w:r>
      <w:r w:rsidR="008F37AC" w:rsidRPr="0031249C">
        <w:t xml:space="preserve"> </w:t>
      </w:r>
      <w:r w:rsidR="008F37AC">
        <w:t>школу</w:t>
      </w:r>
      <w:r w:rsidR="008F37AC" w:rsidRPr="004F4996">
        <w:t xml:space="preserve">, </w:t>
      </w:r>
      <w:r w:rsidR="008F37AC">
        <w:t>имея</w:t>
      </w:r>
      <w:r w:rsidR="008F37AC" w:rsidRPr="004F4996">
        <w:t xml:space="preserve"> </w:t>
      </w:r>
      <w:r w:rsidR="008F37AC">
        <w:t>на</w:t>
      </w:r>
      <w:r w:rsidR="008F37AC" w:rsidRPr="004F4996">
        <w:t xml:space="preserve"> 10% </w:t>
      </w:r>
      <w:r w:rsidR="008F37AC">
        <w:t>меньше</w:t>
      </w:r>
      <w:r w:rsidR="008F37AC" w:rsidRPr="004F4996">
        <w:t xml:space="preserve"> </w:t>
      </w:r>
      <w:r w:rsidR="008F37AC">
        <w:t>балов</w:t>
      </w:r>
      <w:r w:rsidR="008F37AC" w:rsidRPr="004F4996">
        <w:t xml:space="preserve">, </w:t>
      </w:r>
      <w:r w:rsidR="008F37AC">
        <w:t>нежели</w:t>
      </w:r>
      <w:r w:rsidR="008F37AC" w:rsidRPr="004F4996">
        <w:t xml:space="preserve">  </w:t>
      </w:r>
      <w:r w:rsidR="008F37AC">
        <w:t>это</w:t>
      </w:r>
      <w:r w:rsidR="008F37AC" w:rsidRPr="004F4996">
        <w:t xml:space="preserve"> </w:t>
      </w:r>
      <w:r w:rsidR="008F37AC">
        <w:t>предписывается</w:t>
      </w:r>
      <w:r w:rsidR="008F37AC" w:rsidRPr="004F4996">
        <w:t xml:space="preserve"> </w:t>
      </w:r>
      <w:r w:rsidR="008F37AC">
        <w:t>конкурсными</w:t>
      </w:r>
      <w:r w:rsidR="008F37AC" w:rsidRPr="004F4996">
        <w:t xml:space="preserve"> </w:t>
      </w:r>
      <w:r w:rsidR="008F37AC">
        <w:t>требованиями</w:t>
      </w:r>
      <w:r w:rsidR="008F37AC" w:rsidRPr="004F4996">
        <w:t xml:space="preserve"> </w:t>
      </w:r>
      <w:r w:rsidR="008F37AC">
        <w:t>по</w:t>
      </w:r>
      <w:r w:rsidR="008F37AC" w:rsidRPr="004F4996">
        <w:t xml:space="preserve"> </w:t>
      </w:r>
      <w:r w:rsidR="008F37AC">
        <w:t>соответствующей</w:t>
      </w:r>
      <w:r w:rsidR="008F37AC" w:rsidRPr="004F4996">
        <w:t xml:space="preserve"> </w:t>
      </w:r>
      <w:r w:rsidR="008F37AC">
        <w:t>дисци</w:t>
      </w:r>
      <w:r w:rsidR="008F37AC">
        <w:t>п</w:t>
      </w:r>
      <w:r w:rsidR="008F37AC">
        <w:t>лине</w:t>
      </w:r>
      <w:r w:rsidR="008F37AC" w:rsidRPr="004F4996">
        <w:t xml:space="preserve"> </w:t>
      </w:r>
      <w:r w:rsidR="008F37AC">
        <w:t>и</w:t>
      </w:r>
      <w:r w:rsidR="008F37AC" w:rsidRPr="004F4996">
        <w:t xml:space="preserve"> </w:t>
      </w:r>
      <w:r w:rsidR="008F37AC">
        <w:t>учебной</w:t>
      </w:r>
      <w:r w:rsidR="008F37AC" w:rsidRPr="004F4996">
        <w:t xml:space="preserve"> </w:t>
      </w:r>
      <w:r w:rsidR="008F37AC">
        <w:t>программе</w:t>
      </w:r>
      <w:r w:rsidR="008F37AC" w:rsidRPr="004F4996">
        <w:t xml:space="preserve">, </w:t>
      </w:r>
      <w:r w:rsidR="008F37AC">
        <w:t>или,</w:t>
      </w:r>
      <w:r w:rsidR="008F37AC" w:rsidRPr="004F4996">
        <w:t xml:space="preserve"> </w:t>
      </w:r>
      <w:r w:rsidR="008F37AC">
        <w:t>если</w:t>
      </w:r>
      <w:r w:rsidR="008F37AC" w:rsidRPr="004F4996">
        <w:t xml:space="preserve"> </w:t>
      </w:r>
      <w:r w:rsidR="008F37AC">
        <w:t>они</w:t>
      </w:r>
      <w:r w:rsidR="008F37AC" w:rsidRPr="004F4996">
        <w:t xml:space="preserve"> </w:t>
      </w:r>
      <w:r w:rsidR="008F37AC">
        <w:t>отвечают</w:t>
      </w:r>
      <w:r w:rsidR="008F37AC" w:rsidRPr="004F4996">
        <w:t xml:space="preserve"> </w:t>
      </w:r>
      <w:r w:rsidR="008F37AC">
        <w:t>дополнительным</w:t>
      </w:r>
      <w:r w:rsidR="008F37AC" w:rsidRPr="004F4996">
        <w:t xml:space="preserve"> </w:t>
      </w:r>
      <w:r w:rsidR="008F37AC">
        <w:t>критериям</w:t>
      </w:r>
      <w:r w:rsidR="008F37AC" w:rsidRPr="004F4996">
        <w:t xml:space="preserve"> </w:t>
      </w:r>
      <w:r w:rsidR="008F37AC">
        <w:t>уро</w:t>
      </w:r>
      <w:r w:rsidR="008F37AC">
        <w:t>в</w:t>
      </w:r>
      <w:r w:rsidR="008F37AC">
        <w:t>ню</w:t>
      </w:r>
      <w:r w:rsidR="008F37AC" w:rsidRPr="004F4996">
        <w:t xml:space="preserve"> </w:t>
      </w:r>
      <w:r w:rsidR="008F37AC">
        <w:t>знаний</w:t>
      </w:r>
      <w:r w:rsidR="008F37AC" w:rsidRPr="004F4996">
        <w:t xml:space="preserve"> </w:t>
      </w:r>
      <w:r w:rsidR="008F37AC">
        <w:t>и</w:t>
      </w:r>
      <w:r w:rsidR="008F37AC" w:rsidRPr="004F4996">
        <w:t xml:space="preserve"> </w:t>
      </w:r>
      <w:r w:rsidR="008F37AC">
        <w:t>навыков</w:t>
      </w:r>
      <w:r w:rsidR="008F37AC" w:rsidRPr="004F4996">
        <w:t xml:space="preserve">, </w:t>
      </w:r>
      <w:r w:rsidR="008F37AC">
        <w:t>проверенных</w:t>
      </w:r>
      <w:r w:rsidR="008F37AC" w:rsidRPr="004F4996">
        <w:t xml:space="preserve"> </w:t>
      </w:r>
      <w:r w:rsidR="008F37AC">
        <w:t>в</w:t>
      </w:r>
      <w:r w:rsidR="008F37AC" w:rsidRPr="004F4996">
        <w:t xml:space="preserve"> </w:t>
      </w:r>
      <w:r w:rsidR="008F37AC">
        <w:t>соответствующих</w:t>
      </w:r>
      <w:r w:rsidR="008F37AC" w:rsidRPr="004F4996">
        <w:t xml:space="preserve"> </w:t>
      </w:r>
      <w:r w:rsidR="008F37AC">
        <w:t>школах</w:t>
      </w:r>
      <w:r w:rsidR="008F37AC" w:rsidRPr="0031249C">
        <w:t>.</w:t>
      </w:r>
    </w:p>
    <w:p w:rsidR="008F37AC" w:rsidRPr="0031249C" w:rsidRDefault="004B7DAA" w:rsidP="008F37AC">
      <w:pPr>
        <w:pStyle w:val="SingleTxtGR"/>
      </w:pPr>
      <w:r>
        <w:t>205.</w:t>
      </w:r>
      <w:r>
        <w:tab/>
      </w:r>
      <w:r w:rsidR="008F37AC">
        <w:t>Эта</w:t>
      </w:r>
      <w:r w:rsidR="008F37AC" w:rsidRPr="004F4996">
        <w:t xml:space="preserve"> </w:t>
      </w:r>
      <w:r w:rsidR="008F37AC">
        <w:t>мера</w:t>
      </w:r>
      <w:r w:rsidR="008F37AC" w:rsidRPr="004F4996">
        <w:t xml:space="preserve"> </w:t>
      </w:r>
      <w:r w:rsidR="008F37AC">
        <w:t>направлена</w:t>
      </w:r>
      <w:r w:rsidR="008F37AC" w:rsidRPr="004F4996">
        <w:t xml:space="preserve"> </w:t>
      </w:r>
      <w:r w:rsidR="008F37AC">
        <w:t>на</w:t>
      </w:r>
      <w:r w:rsidR="008F37AC" w:rsidRPr="004F4996">
        <w:t xml:space="preserve"> </w:t>
      </w:r>
      <w:r w:rsidR="008F37AC">
        <w:t>то</w:t>
      </w:r>
      <w:r w:rsidR="008F37AC" w:rsidRPr="004F4996">
        <w:t xml:space="preserve">, </w:t>
      </w:r>
      <w:r w:rsidR="008F37AC">
        <w:t>чтобы</w:t>
      </w:r>
      <w:r w:rsidR="008F37AC" w:rsidRPr="004F4996">
        <w:t xml:space="preserve"> </w:t>
      </w:r>
      <w:r w:rsidR="008F37AC">
        <w:t>мотивировать</w:t>
      </w:r>
      <w:r w:rsidR="008F37AC" w:rsidRPr="004F4996">
        <w:t xml:space="preserve"> </w:t>
      </w:r>
      <w:r w:rsidR="008F37AC">
        <w:t>учащихся</w:t>
      </w:r>
      <w:r w:rsidR="008F37AC" w:rsidRPr="004F4996">
        <w:t xml:space="preserve"> </w:t>
      </w:r>
      <w:r w:rsidR="008F37AC">
        <w:t>рома</w:t>
      </w:r>
      <w:r w:rsidR="008F37AC" w:rsidRPr="004F4996">
        <w:t xml:space="preserve"> </w:t>
      </w:r>
      <w:r w:rsidR="008F37AC">
        <w:t>продо</w:t>
      </w:r>
      <w:r w:rsidR="008F37AC">
        <w:t>л</w:t>
      </w:r>
      <w:r w:rsidR="008F37AC">
        <w:t>жать</w:t>
      </w:r>
      <w:r w:rsidR="008F37AC" w:rsidRPr="004F4996">
        <w:t xml:space="preserve"> </w:t>
      </w:r>
      <w:r w:rsidR="008F37AC">
        <w:t>свое</w:t>
      </w:r>
      <w:r w:rsidR="008F37AC" w:rsidRPr="004F4996">
        <w:t xml:space="preserve"> </w:t>
      </w:r>
      <w:r w:rsidR="008F37AC">
        <w:t>образование</w:t>
      </w:r>
      <w:r w:rsidR="008F37AC" w:rsidRPr="004F4996">
        <w:t xml:space="preserve">, </w:t>
      </w:r>
      <w:r w:rsidR="008F37AC">
        <w:t>и</w:t>
      </w:r>
      <w:r w:rsidR="008F37AC" w:rsidRPr="004F4996">
        <w:t xml:space="preserve"> </w:t>
      </w:r>
      <w:r w:rsidR="008F37AC">
        <w:t>создать</w:t>
      </w:r>
      <w:r w:rsidR="008F37AC" w:rsidRPr="004F4996">
        <w:t xml:space="preserve"> </w:t>
      </w:r>
      <w:r w:rsidR="008F37AC">
        <w:t>им</w:t>
      </w:r>
      <w:r w:rsidR="008F37AC" w:rsidRPr="004F4996">
        <w:t xml:space="preserve"> </w:t>
      </w:r>
      <w:r w:rsidR="008F37AC">
        <w:t>более</w:t>
      </w:r>
      <w:r w:rsidR="008F37AC" w:rsidRPr="004F4996">
        <w:t xml:space="preserve"> </w:t>
      </w:r>
      <w:r w:rsidR="008F37AC">
        <w:t>привлекательные</w:t>
      </w:r>
      <w:r w:rsidR="008F37AC" w:rsidRPr="004F4996">
        <w:t xml:space="preserve"> </w:t>
      </w:r>
      <w:r w:rsidR="008F37AC">
        <w:t>условия</w:t>
      </w:r>
      <w:r w:rsidR="008F37AC" w:rsidRPr="004F4996">
        <w:t xml:space="preserve"> </w:t>
      </w:r>
      <w:r w:rsidR="008F37AC">
        <w:t>для пост</w:t>
      </w:r>
      <w:r w:rsidR="008F37AC">
        <w:t>у</w:t>
      </w:r>
      <w:r w:rsidR="008F37AC">
        <w:t>пления в государственные средние школы в Республике М</w:t>
      </w:r>
      <w:r w:rsidR="00F36F89">
        <w:t>акедония</w:t>
      </w:r>
      <w:r w:rsidR="008F37AC" w:rsidRPr="0031249C">
        <w:t>.</w:t>
      </w:r>
    </w:p>
    <w:p w:rsidR="008F37AC" w:rsidRPr="0031249C" w:rsidRDefault="008F37AC" w:rsidP="004B7DAA">
      <w:pPr>
        <w:pStyle w:val="H23GR"/>
      </w:pPr>
      <w:r w:rsidRPr="004F4996">
        <w:tab/>
      </w:r>
      <w:r>
        <w:t>c)</w:t>
      </w:r>
      <w:r>
        <w:tab/>
        <w:t>Строительство</w:t>
      </w:r>
      <w:r w:rsidRPr="008F37AC">
        <w:t xml:space="preserve"> </w:t>
      </w:r>
      <w:r>
        <w:t>средней</w:t>
      </w:r>
      <w:r w:rsidRPr="008F37AC">
        <w:t xml:space="preserve"> </w:t>
      </w:r>
      <w:r>
        <w:t>школы</w:t>
      </w:r>
      <w:r w:rsidRPr="008F37AC">
        <w:t xml:space="preserve"> </w:t>
      </w:r>
      <w:r>
        <w:t>в</w:t>
      </w:r>
      <w:r w:rsidRPr="008F37AC">
        <w:t xml:space="preserve"> </w:t>
      </w:r>
      <w:r>
        <w:t>муниципалитете</w:t>
      </w:r>
      <w:r w:rsidRPr="008F37AC">
        <w:t xml:space="preserve"> </w:t>
      </w:r>
      <w:r>
        <w:t>Суто</w:t>
      </w:r>
      <w:r w:rsidRPr="008F37AC">
        <w:t xml:space="preserve"> </w:t>
      </w:r>
      <w:r>
        <w:t>Оризари</w:t>
      </w:r>
    </w:p>
    <w:p w:rsidR="008F37AC" w:rsidRPr="0031249C" w:rsidRDefault="004B7DAA" w:rsidP="008F37AC">
      <w:pPr>
        <w:pStyle w:val="SingleTxtGR"/>
      </w:pPr>
      <w:r>
        <w:t>206.</w:t>
      </w:r>
      <w:r>
        <w:tab/>
      </w:r>
      <w:r w:rsidR="008F37AC">
        <w:t>В</w:t>
      </w:r>
      <w:r w:rsidR="008F37AC" w:rsidRPr="00B031A1">
        <w:t xml:space="preserve"> </w:t>
      </w:r>
      <w:r w:rsidR="008F37AC">
        <w:t>настоящее</w:t>
      </w:r>
      <w:r w:rsidR="008F37AC" w:rsidRPr="00B031A1">
        <w:t xml:space="preserve"> </w:t>
      </w:r>
      <w:r w:rsidR="008F37AC">
        <w:t>время</w:t>
      </w:r>
      <w:r w:rsidR="008F37AC" w:rsidRPr="00B031A1">
        <w:t xml:space="preserve"> </w:t>
      </w:r>
      <w:r w:rsidR="008F37AC">
        <w:t>продолжается</w:t>
      </w:r>
      <w:r w:rsidR="008F37AC" w:rsidRPr="00B031A1">
        <w:t xml:space="preserve"> </w:t>
      </w:r>
      <w:r w:rsidR="008F37AC">
        <w:t>строительство</w:t>
      </w:r>
      <w:r w:rsidR="008F37AC" w:rsidRPr="00B031A1">
        <w:t xml:space="preserve"> </w:t>
      </w:r>
      <w:r w:rsidR="008F37AC">
        <w:t>объединенной</w:t>
      </w:r>
      <w:r w:rsidR="008F37AC" w:rsidRPr="00B031A1">
        <w:t xml:space="preserve"> </w:t>
      </w:r>
      <w:r w:rsidR="008F37AC">
        <w:t>общедо</w:t>
      </w:r>
      <w:r w:rsidR="008F37AC">
        <w:t>с</w:t>
      </w:r>
      <w:r w:rsidR="008F37AC">
        <w:t>тупной</w:t>
      </w:r>
      <w:r w:rsidR="008F37AC" w:rsidRPr="00B031A1">
        <w:t xml:space="preserve"> </w:t>
      </w:r>
      <w:r w:rsidR="008F37AC">
        <w:t>средней</w:t>
      </w:r>
      <w:r w:rsidR="008F37AC" w:rsidRPr="00B031A1">
        <w:t xml:space="preserve"> </w:t>
      </w:r>
      <w:r w:rsidR="008F37AC">
        <w:t>школы</w:t>
      </w:r>
      <w:r w:rsidR="008F37AC" w:rsidRPr="00B031A1">
        <w:t xml:space="preserve"> </w:t>
      </w:r>
      <w:r w:rsidR="008F37AC">
        <w:t>и</w:t>
      </w:r>
      <w:r w:rsidR="008F37AC" w:rsidRPr="00B031A1">
        <w:t xml:space="preserve"> </w:t>
      </w:r>
      <w:r w:rsidR="008F37AC">
        <w:t>профессионально</w:t>
      </w:r>
      <w:r w:rsidR="008F37AC" w:rsidRPr="00B031A1">
        <w:t>-</w:t>
      </w:r>
      <w:r w:rsidR="008F37AC">
        <w:t>технического</w:t>
      </w:r>
      <w:r w:rsidR="008F37AC" w:rsidRPr="00B031A1">
        <w:t xml:space="preserve"> </w:t>
      </w:r>
      <w:r w:rsidR="008F37AC">
        <w:t>училища</w:t>
      </w:r>
      <w:r w:rsidR="008F37AC" w:rsidRPr="00B031A1">
        <w:t xml:space="preserve"> </w:t>
      </w:r>
      <w:r w:rsidR="008F37AC">
        <w:t>в</w:t>
      </w:r>
      <w:r w:rsidR="008F37AC" w:rsidRPr="00B031A1">
        <w:t xml:space="preserve"> </w:t>
      </w:r>
      <w:r w:rsidR="008F37AC">
        <w:t>муницип</w:t>
      </w:r>
      <w:r w:rsidR="008F37AC">
        <w:t>а</w:t>
      </w:r>
      <w:r w:rsidR="008F37AC">
        <w:t>литете</w:t>
      </w:r>
      <w:r w:rsidR="008F37AC" w:rsidRPr="00B031A1">
        <w:t xml:space="preserve"> </w:t>
      </w:r>
      <w:r w:rsidR="008F37AC">
        <w:t>Суто</w:t>
      </w:r>
      <w:r w:rsidR="008F37AC" w:rsidRPr="00B031A1">
        <w:t xml:space="preserve"> </w:t>
      </w:r>
      <w:r w:rsidR="008F37AC">
        <w:t>Озари</w:t>
      </w:r>
      <w:r w:rsidR="008F37AC" w:rsidRPr="00B031A1">
        <w:t xml:space="preserve">, </w:t>
      </w:r>
      <w:r w:rsidR="008F37AC">
        <w:t>в</w:t>
      </w:r>
      <w:r w:rsidR="008F37AC" w:rsidRPr="00B031A1">
        <w:t xml:space="preserve"> </w:t>
      </w:r>
      <w:r w:rsidR="008F37AC">
        <w:t>котором</w:t>
      </w:r>
      <w:r w:rsidR="008F37AC" w:rsidRPr="00B031A1">
        <w:t xml:space="preserve"> </w:t>
      </w:r>
      <w:r w:rsidR="008F37AC">
        <w:t>население</w:t>
      </w:r>
      <w:r w:rsidR="008F37AC" w:rsidRPr="00B031A1">
        <w:t xml:space="preserve"> </w:t>
      </w:r>
      <w:r w:rsidR="008F37AC">
        <w:t>рома</w:t>
      </w:r>
      <w:r w:rsidR="008F37AC" w:rsidRPr="00B031A1">
        <w:t xml:space="preserve"> </w:t>
      </w:r>
      <w:r w:rsidR="008F37AC">
        <w:t>составляет</w:t>
      </w:r>
      <w:r w:rsidR="008F37AC" w:rsidRPr="00B031A1">
        <w:t xml:space="preserve"> </w:t>
      </w:r>
      <w:r w:rsidR="008F37AC">
        <w:t>большинство</w:t>
      </w:r>
      <w:r w:rsidR="008F37AC" w:rsidRPr="0031249C">
        <w:t>.</w:t>
      </w:r>
    </w:p>
    <w:p w:rsidR="008F37AC" w:rsidRPr="004E0EC7" w:rsidRDefault="008F37AC" w:rsidP="004B7DAA">
      <w:pPr>
        <w:pStyle w:val="H23GR"/>
      </w:pPr>
      <w:r w:rsidRPr="00B031A1">
        <w:tab/>
      </w:r>
      <w:r w:rsidRPr="004E0EC7">
        <w:t>3.</w:t>
      </w:r>
      <w:r w:rsidRPr="004E0EC7">
        <w:tab/>
      </w:r>
      <w:r>
        <w:t>Проекты и деятельность в области высшего образования</w:t>
      </w:r>
    </w:p>
    <w:p w:rsidR="008F37AC" w:rsidRPr="0031249C" w:rsidRDefault="008F37AC" w:rsidP="004B7DAA">
      <w:pPr>
        <w:pStyle w:val="H23GR"/>
      </w:pPr>
      <w:r w:rsidRPr="004E0EC7">
        <w:tab/>
      </w:r>
      <w:r>
        <w:t>a)</w:t>
      </w:r>
      <w:r>
        <w:tab/>
        <w:t>Квоты</w:t>
      </w:r>
      <w:r w:rsidRPr="008F37AC">
        <w:t xml:space="preserve"> </w:t>
      </w:r>
      <w:r>
        <w:t>приема</w:t>
      </w:r>
      <w:r w:rsidRPr="008F37AC">
        <w:t xml:space="preserve"> </w:t>
      </w:r>
      <w:r>
        <w:t>студентов</w:t>
      </w:r>
      <w:r w:rsidRPr="008F37AC">
        <w:t xml:space="preserve"> </w:t>
      </w:r>
      <w:r>
        <w:t>рома</w:t>
      </w:r>
      <w:r w:rsidRPr="008F37AC">
        <w:t xml:space="preserve"> </w:t>
      </w:r>
      <w:r>
        <w:t>в</w:t>
      </w:r>
      <w:r w:rsidRPr="008F37AC">
        <w:t xml:space="preserve"> </w:t>
      </w:r>
      <w:r>
        <w:t>высшие</w:t>
      </w:r>
      <w:r w:rsidRPr="008F37AC">
        <w:t xml:space="preserve"> </w:t>
      </w:r>
      <w:r>
        <w:t>учебные</w:t>
      </w:r>
      <w:r w:rsidRPr="008F37AC">
        <w:t xml:space="preserve"> </w:t>
      </w:r>
      <w:r>
        <w:t>заведения</w:t>
      </w:r>
    </w:p>
    <w:p w:rsidR="008F37AC" w:rsidRPr="0031249C" w:rsidRDefault="004B7DAA" w:rsidP="008F37AC">
      <w:pPr>
        <w:pStyle w:val="SingleTxtGR"/>
      </w:pPr>
      <w:r>
        <w:t>207.</w:t>
      </w:r>
      <w:r>
        <w:tab/>
      </w:r>
      <w:r w:rsidR="008F37AC">
        <w:t>Эта</w:t>
      </w:r>
      <w:r w:rsidR="008F37AC" w:rsidRPr="00B031A1">
        <w:t xml:space="preserve"> </w:t>
      </w:r>
      <w:r w:rsidR="008F37AC">
        <w:t>практика</w:t>
      </w:r>
      <w:r w:rsidR="008F37AC" w:rsidRPr="00B031A1">
        <w:t xml:space="preserve"> </w:t>
      </w:r>
      <w:r w:rsidR="008F37AC">
        <w:t>применяется</w:t>
      </w:r>
      <w:r w:rsidR="008F37AC" w:rsidRPr="00B031A1">
        <w:t xml:space="preserve"> </w:t>
      </w:r>
      <w:r w:rsidR="008F37AC">
        <w:t>уже</w:t>
      </w:r>
      <w:r w:rsidR="008F37AC" w:rsidRPr="00B031A1">
        <w:t xml:space="preserve"> </w:t>
      </w:r>
      <w:r w:rsidR="008F37AC">
        <w:t>в</w:t>
      </w:r>
      <w:r w:rsidR="008F37AC" w:rsidRPr="00B031A1">
        <w:t xml:space="preserve"> </w:t>
      </w:r>
      <w:r w:rsidR="008F37AC">
        <w:t>течение</w:t>
      </w:r>
      <w:r w:rsidR="008F37AC" w:rsidRPr="00B031A1">
        <w:t xml:space="preserve"> </w:t>
      </w:r>
      <w:r w:rsidR="008F37AC">
        <w:t>многих</w:t>
      </w:r>
      <w:r w:rsidR="008F37AC" w:rsidRPr="00B031A1">
        <w:t xml:space="preserve"> </w:t>
      </w:r>
      <w:r w:rsidR="008F37AC">
        <w:t>лет</w:t>
      </w:r>
      <w:r w:rsidR="008F37AC" w:rsidRPr="00B031A1">
        <w:t xml:space="preserve"> </w:t>
      </w:r>
      <w:r w:rsidR="008F37AC">
        <w:t>в</w:t>
      </w:r>
      <w:r w:rsidR="008F37AC" w:rsidRPr="00B031A1">
        <w:t xml:space="preserve"> </w:t>
      </w:r>
      <w:r w:rsidR="008F37AC">
        <w:t>качестве</w:t>
      </w:r>
      <w:r w:rsidR="008F37AC" w:rsidRPr="00B031A1">
        <w:t xml:space="preserve"> </w:t>
      </w:r>
      <w:r w:rsidR="008F37AC">
        <w:t>полож</w:t>
      </w:r>
      <w:r w:rsidR="008F37AC">
        <w:t>и</w:t>
      </w:r>
      <w:r w:rsidR="008F37AC">
        <w:t>тельных</w:t>
      </w:r>
      <w:r w:rsidR="008F37AC" w:rsidRPr="00B031A1">
        <w:t xml:space="preserve"> </w:t>
      </w:r>
      <w:r w:rsidR="008F37AC">
        <w:t>действий</w:t>
      </w:r>
      <w:r w:rsidR="008F37AC" w:rsidRPr="00B031A1">
        <w:t xml:space="preserve"> </w:t>
      </w:r>
      <w:r w:rsidR="008F37AC">
        <w:t>для</w:t>
      </w:r>
      <w:r w:rsidR="008F37AC" w:rsidRPr="00B031A1">
        <w:t xml:space="preserve"> </w:t>
      </w:r>
      <w:r w:rsidR="008F37AC">
        <w:t>облегчения</w:t>
      </w:r>
      <w:r w:rsidR="008F37AC" w:rsidRPr="00B031A1">
        <w:t xml:space="preserve"> </w:t>
      </w:r>
      <w:r w:rsidR="008F37AC">
        <w:t>доступа</w:t>
      </w:r>
      <w:r w:rsidR="008F37AC" w:rsidRPr="00B031A1">
        <w:t xml:space="preserve"> </w:t>
      </w:r>
      <w:r w:rsidR="008F37AC">
        <w:t>студентов</w:t>
      </w:r>
      <w:r w:rsidR="008F37AC" w:rsidRPr="00B031A1">
        <w:t xml:space="preserve"> </w:t>
      </w:r>
      <w:r w:rsidR="008F37AC">
        <w:t>рома</w:t>
      </w:r>
      <w:r w:rsidR="008F37AC" w:rsidRPr="00B031A1">
        <w:t xml:space="preserve"> </w:t>
      </w:r>
      <w:r w:rsidR="008F37AC">
        <w:t>в</w:t>
      </w:r>
      <w:r w:rsidR="008F37AC" w:rsidRPr="00B031A1">
        <w:t xml:space="preserve"> </w:t>
      </w:r>
      <w:r w:rsidR="008F37AC">
        <w:t>высшие</w:t>
      </w:r>
      <w:r w:rsidR="008F37AC" w:rsidRPr="00B031A1">
        <w:t xml:space="preserve"> </w:t>
      </w:r>
      <w:r w:rsidR="008F37AC">
        <w:t>учебные</w:t>
      </w:r>
      <w:r w:rsidR="008F37AC" w:rsidRPr="00B031A1">
        <w:t xml:space="preserve"> </w:t>
      </w:r>
      <w:r w:rsidR="008F37AC">
        <w:t>заведения</w:t>
      </w:r>
      <w:r w:rsidR="008F37AC" w:rsidRPr="0031249C">
        <w:t>.</w:t>
      </w:r>
    </w:p>
    <w:p w:rsidR="008F37AC" w:rsidRPr="00213EBD" w:rsidRDefault="008F37AC" w:rsidP="004B7DAA">
      <w:pPr>
        <w:pStyle w:val="H23GR"/>
      </w:pPr>
      <w:r w:rsidRPr="00B031A1">
        <w:tab/>
      </w:r>
      <w:r>
        <w:t>b</w:t>
      </w:r>
      <w:r w:rsidRPr="00213EBD">
        <w:t>)</w:t>
      </w:r>
      <w:r w:rsidRPr="00213EBD">
        <w:tab/>
      </w:r>
      <w:r>
        <w:t>Язык и культура рома в качестве факультативного предмета в системе высшего образования</w:t>
      </w:r>
    </w:p>
    <w:p w:rsidR="008F37AC" w:rsidRPr="0031249C" w:rsidRDefault="004B7DAA" w:rsidP="00E8589E">
      <w:pPr>
        <w:pStyle w:val="SingleTxtGR"/>
        <w:jc w:val="left"/>
      </w:pPr>
      <w:r>
        <w:t>208.</w:t>
      </w:r>
      <w:r>
        <w:tab/>
      </w:r>
      <w:r w:rsidR="008F37AC">
        <w:t>Впервые</w:t>
      </w:r>
      <w:r w:rsidR="008F37AC" w:rsidRPr="004F4996">
        <w:t xml:space="preserve"> </w:t>
      </w:r>
      <w:r w:rsidR="008F37AC">
        <w:t>язык</w:t>
      </w:r>
      <w:r w:rsidR="008F37AC" w:rsidRPr="004F4996">
        <w:t xml:space="preserve"> </w:t>
      </w:r>
      <w:r w:rsidR="008F37AC">
        <w:t>и</w:t>
      </w:r>
      <w:r w:rsidR="008F37AC" w:rsidRPr="004F4996">
        <w:t xml:space="preserve"> </w:t>
      </w:r>
      <w:r w:rsidR="008F37AC">
        <w:t>культура</w:t>
      </w:r>
      <w:r w:rsidR="008F37AC" w:rsidRPr="004F4996">
        <w:t xml:space="preserve"> </w:t>
      </w:r>
      <w:r w:rsidR="008F37AC">
        <w:t>рома</w:t>
      </w:r>
      <w:r w:rsidR="008F37AC" w:rsidRPr="004F4996">
        <w:t xml:space="preserve"> </w:t>
      </w:r>
      <w:r w:rsidR="008F37AC">
        <w:t>стали</w:t>
      </w:r>
      <w:r w:rsidR="008F37AC" w:rsidRPr="004F4996">
        <w:t xml:space="preserve"> </w:t>
      </w:r>
      <w:r w:rsidR="008F37AC">
        <w:t>преподаваться</w:t>
      </w:r>
      <w:r w:rsidR="008F37AC" w:rsidRPr="004F4996">
        <w:t xml:space="preserve"> </w:t>
      </w:r>
      <w:r w:rsidR="008F37AC">
        <w:t>в</w:t>
      </w:r>
      <w:r w:rsidR="008F37AC" w:rsidRPr="004F4996">
        <w:t xml:space="preserve"> </w:t>
      </w:r>
      <w:r w:rsidR="008F37AC">
        <w:t>качестве</w:t>
      </w:r>
      <w:r w:rsidR="008F37AC" w:rsidRPr="004F4996">
        <w:t xml:space="preserve"> </w:t>
      </w:r>
      <w:r w:rsidR="008F37AC">
        <w:t>факульт</w:t>
      </w:r>
      <w:r w:rsidR="008F37AC">
        <w:t>а</w:t>
      </w:r>
      <w:r w:rsidR="008F37AC">
        <w:t>тивного</w:t>
      </w:r>
      <w:r w:rsidR="008F37AC" w:rsidRPr="004F4996">
        <w:t xml:space="preserve"> </w:t>
      </w:r>
      <w:r w:rsidR="008F37AC">
        <w:t>предмета</w:t>
      </w:r>
      <w:r w:rsidR="008F37AC" w:rsidRPr="004F4996">
        <w:t xml:space="preserve"> </w:t>
      </w:r>
      <w:r w:rsidR="008F37AC">
        <w:t>в</w:t>
      </w:r>
      <w:r w:rsidR="008F37AC" w:rsidRPr="004F4996">
        <w:t xml:space="preserve"> </w:t>
      </w:r>
      <w:r w:rsidR="008F37AC" w:rsidRPr="0031249C">
        <w:t xml:space="preserve"> </w:t>
      </w:r>
      <w:r w:rsidR="008F37AC">
        <w:t>2010/11 учебном году на филологическом факультет</w:t>
      </w:r>
      <w:r w:rsidR="00F36F89">
        <w:t>е</w:t>
      </w:r>
      <w:r w:rsidR="008F37AC">
        <w:t xml:space="preserve"> в Скопье.</w:t>
      </w:r>
    </w:p>
    <w:p w:rsidR="008F37AC" w:rsidRDefault="008F37AC" w:rsidP="001F12C4">
      <w:pPr>
        <w:pStyle w:val="SingleTxtGR"/>
        <w:spacing w:before="240"/>
        <w:jc w:val="left"/>
        <w:rPr>
          <w:b/>
        </w:rPr>
      </w:pPr>
      <w:r>
        <w:t>Таблица</w:t>
      </w:r>
      <w:r w:rsidRPr="00F612CD">
        <w:t xml:space="preserve"> 4</w:t>
      </w:r>
      <w:r>
        <w:rPr>
          <w:b/>
        </w:rPr>
        <w:br/>
        <w:t>Сводная</w:t>
      </w:r>
      <w:r w:rsidRPr="008F37AC">
        <w:rPr>
          <w:b/>
        </w:rPr>
        <w:t xml:space="preserve"> </w:t>
      </w:r>
      <w:r>
        <w:rPr>
          <w:b/>
        </w:rPr>
        <w:t>информация</w:t>
      </w:r>
      <w:r w:rsidRPr="008F37AC">
        <w:rPr>
          <w:b/>
        </w:rPr>
        <w:t xml:space="preserve"> </w:t>
      </w:r>
      <w:r>
        <w:rPr>
          <w:b/>
        </w:rPr>
        <w:t>о</w:t>
      </w:r>
      <w:r w:rsidRPr="008F37AC">
        <w:rPr>
          <w:b/>
        </w:rPr>
        <w:t xml:space="preserve"> </w:t>
      </w:r>
      <w:r>
        <w:rPr>
          <w:b/>
        </w:rPr>
        <w:t>школах</w:t>
      </w:r>
      <w:r w:rsidRPr="008F37AC">
        <w:rPr>
          <w:b/>
        </w:rPr>
        <w:t xml:space="preserve">, </w:t>
      </w:r>
      <w:r>
        <w:rPr>
          <w:b/>
        </w:rPr>
        <w:t>в</w:t>
      </w:r>
      <w:r w:rsidRPr="008F37AC">
        <w:rPr>
          <w:b/>
        </w:rPr>
        <w:t xml:space="preserve"> </w:t>
      </w:r>
      <w:r>
        <w:rPr>
          <w:b/>
        </w:rPr>
        <w:t>которых</w:t>
      </w:r>
      <w:r w:rsidRPr="0038670D">
        <w:rPr>
          <w:b/>
        </w:rPr>
        <w:t xml:space="preserve"> </w:t>
      </w:r>
      <w:r>
        <w:rPr>
          <w:b/>
        </w:rPr>
        <w:t>в качестве факультати</w:t>
      </w:r>
      <w:r w:rsidR="00F36F89">
        <w:rPr>
          <w:b/>
        </w:rPr>
        <w:t>вного предмета преподаются язык</w:t>
      </w:r>
      <w:r>
        <w:rPr>
          <w:b/>
        </w:rPr>
        <w:t xml:space="preserve"> и культура рома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850"/>
        <w:gridCol w:w="942"/>
        <w:gridCol w:w="1694"/>
        <w:gridCol w:w="1077"/>
        <w:gridCol w:w="2100"/>
        <w:gridCol w:w="707"/>
      </w:tblGrid>
      <w:tr w:rsidR="008F37AC" w:rsidRPr="00E8589E" w:rsidTr="009679C4">
        <w:tc>
          <w:tcPr>
            <w:cnfStyle w:val="001000000000"/>
            <w:tcW w:w="737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8F37AC" w:rsidRPr="00E8589E" w:rsidRDefault="008F37AC" w:rsidP="00706E73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E8589E">
              <w:rPr>
                <w:i/>
                <w:sz w:val="16"/>
              </w:rPr>
              <w:t>Начальные школы, в которых в качестве факультативных предметов преподаются язык и кул</w:t>
            </w:r>
            <w:r w:rsidRPr="00E8589E">
              <w:rPr>
                <w:i/>
                <w:sz w:val="16"/>
              </w:rPr>
              <w:t>ь</w:t>
            </w:r>
            <w:r w:rsidRPr="00E8589E">
              <w:rPr>
                <w:i/>
                <w:sz w:val="16"/>
              </w:rPr>
              <w:t>тура рома</w:t>
            </w:r>
          </w:p>
        </w:tc>
      </w:tr>
      <w:tr w:rsidR="008F37AC" w:rsidRPr="00E8589E" w:rsidTr="003A22DF">
        <w:tc>
          <w:tcPr>
            <w:cnfStyle w:val="001000000000"/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E8589E" w:rsidRDefault="00B12974" w:rsidP="00E8589E">
            <w:pPr>
              <w:spacing w:before="80" w:after="80" w:line="200" w:lineRule="exact"/>
              <w:rPr>
                <w:i/>
                <w:sz w:val="16"/>
              </w:rPr>
            </w:pPr>
            <w:r w:rsidRPr="00E8589E">
              <w:rPr>
                <w:i/>
                <w:sz w:val="16"/>
              </w:rPr>
              <w:t>№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E8589E" w:rsidRDefault="008F37AC" w:rsidP="00E8589E">
            <w:pPr>
              <w:spacing w:before="80" w:after="80" w:line="200" w:lineRule="exact"/>
              <w:jc w:val="left"/>
              <w:cnfStyle w:val="000000000000"/>
              <w:rPr>
                <w:i/>
                <w:sz w:val="16"/>
              </w:rPr>
            </w:pPr>
            <w:r w:rsidRPr="00E8589E">
              <w:rPr>
                <w:i/>
                <w:sz w:val="16"/>
              </w:rPr>
              <w:t>Город</w:t>
            </w:r>
          </w:p>
        </w:tc>
        <w:tc>
          <w:tcPr>
            <w:tcW w:w="1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E8589E" w:rsidRDefault="008F37AC" w:rsidP="00E8589E">
            <w:pPr>
              <w:spacing w:before="80" w:after="80" w:line="200" w:lineRule="exact"/>
              <w:jc w:val="left"/>
              <w:cnfStyle w:val="000000000000"/>
              <w:rPr>
                <w:i/>
                <w:sz w:val="16"/>
              </w:rPr>
            </w:pPr>
            <w:r w:rsidRPr="00E8589E">
              <w:rPr>
                <w:i/>
                <w:sz w:val="16"/>
              </w:rPr>
              <w:t>Школа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E8589E" w:rsidRDefault="008F37AC" w:rsidP="00E8589E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8589E">
              <w:rPr>
                <w:i/>
                <w:sz w:val="16"/>
              </w:rPr>
              <w:t>Общее кол</w:t>
            </w:r>
            <w:r w:rsidRPr="00E8589E">
              <w:rPr>
                <w:i/>
                <w:sz w:val="16"/>
              </w:rPr>
              <w:t>и</w:t>
            </w:r>
            <w:r w:rsidRPr="00E8589E">
              <w:rPr>
                <w:i/>
                <w:sz w:val="16"/>
              </w:rPr>
              <w:t>чество уч</w:t>
            </w:r>
            <w:r w:rsidRPr="00E8589E">
              <w:rPr>
                <w:i/>
                <w:sz w:val="16"/>
              </w:rPr>
              <w:t>а</w:t>
            </w:r>
            <w:r w:rsidRPr="00E8589E">
              <w:rPr>
                <w:i/>
                <w:sz w:val="16"/>
              </w:rPr>
              <w:t>щихся рома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E8589E" w:rsidRDefault="008F37AC" w:rsidP="00E8589E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8589E">
              <w:rPr>
                <w:i/>
                <w:sz w:val="16"/>
              </w:rPr>
              <w:t xml:space="preserve">Количество учащихся </w:t>
            </w:r>
            <w:r w:rsidR="003A22DF">
              <w:rPr>
                <w:i/>
                <w:sz w:val="16"/>
              </w:rPr>
              <w:br/>
            </w:r>
            <w:r w:rsidRPr="00E8589E">
              <w:rPr>
                <w:i/>
                <w:sz w:val="16"/>
              </w:rPr>
              <w:t xml:space="preserve">рома, изучающих </w:t>
            </w:r>
            <w:r w:rsidR="003A22DF">
              <w:rPr>
                <w:i/>
                <w:sz w:val="16"/>
              </w:rPr>
              <w:br/>
            </w:r>
            <w:r w:rsidRPr="00E8589E">
              <w:rPr>
                <w:i/>
                <w:sz w:val="16"/>
              </w:rPr>
              <w:t>факультативный пре</w:t>
            </w:r>
            <w:r w:rsidRPr="00E8589E">
              <w:rPr>
                <w:i/>
                <w:sz w:val="16"/>
              </w:rPr>
              <w:t>д</w:t>
            </w:r>
            <w:r w:rsidRPr="00E8589E">
              <w:rPr>
                <w:i/>
                <w:sz w:val="16"/>
              </w:rPr>
              <w:t xml:space="preserve">мет 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E8589E" w:rsidRDefault="008F37AC" w:rsidP="00E8589E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8589E">
              <w:rPr>
                <w:i/>
                <w:sz w:val="16"/>
              </w:rPr>
              <w:t>%</w:t>
            </w:r>
          </w:p>
        </w:tc>
      </w:tr>
      <w:tr w:rsidR="008F37AC" w:rsidRPr="00E8589E" w:rsidTr="003A22DF">
        <w:tc>
          <w:tcPr>
            <w:cnfStyle w:val="001000000000"/>
            <w:tcW w:w="850" w:type="dxa"/>
            <w:tcBorders>
              <w:top w:val="single" w:sz="12" w:space="0" w:color="auto"/>
            </w:tcBorders>
          </w:tcPr>
          <w:p w:rsidR="008F37AC" w:rsidRPr="00E8589E" w:rsidRDefault="008F37AC" w:rsidP="00E8589E">
            <w:r w:rsidRPr="00E8589E">
              <w:t>1</w:t>
            </w:r>
          </w:p>
        </w:tc>
        <w:tc>
          <w:tcPr>
            <w:tcW w:w="942" w:type="dxa"/>
            <w:tcBorders>
              <w:top w:val="single" w:sz="12" w:space="0" w:color="auto"/>
            </w:tcBorders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>Тетово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 xml:space="preserve">Гоче Дельчева 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8F37AC" w:rsidRPr="00E8589E" w:rsidRDefault="008F37AC" w:rsidP="00E8589E">
            <w:pPr>
              <w:cnfStyle w:val="000000000000"/>
            </w:pPr>
            <w:r w:rsidRPr="00E8589E">
              <w:t>121</w:t>
            </w:r>
          </w:p>
        </w:tc>
        <w:tc>
          <w:tcPr>
            <w:tcW w:w="2100" w:type="dxa"/>
            <w:tcBorders>
              <w:top w:val="single" w:sz="12" w:space="0" w:color="auto"/>
            </w:tcBorders>
          </w:tcPr>
          <w:p w:rsidR="008F37AC" w:rsidRPr="00E8589E" w:rsidRDefault="008F37AC" w:rsidP="00E8589E">
            <w:pPr>
              <w:cnfStyle w:val="000000000000"/>
            </w:pPr>
            <w:r w:rsidRPr="00E8589E">
              <w:t>50</w:t>
            </w:r>
          </w:p>
        </w:tc>
        <w:tc>
          <w:tcPr>
            <w:tcW w:w="707" w:type="dxa"/>
            <w:tcBorders>
              <w:top w:val="single" w:sz="12" w:space="0" w:color="auto"/>
            </w:tcBorders>
          </w:tcPr>
          <w:p w:rsidR="008F37AC" w:rsidRPr="00E8589E" w:rsidRDefault="00F36F89" w:rsidP="00E8589E">
            <w:pPr>
              <w:cnfStyle w:val="000000000000"/>
            </w:pPr>
            <w:r>
              <w:t>41,</w:t>
            </w:r>
            <w:r w:rsidR="008F37AC" w:rsidRPr="00E8589E">
              <w:t>3</w:t>
            </w:r>
          </w:p>
        </w:tc>
      </w:tr>
      <w:tr w:rsidR="008F37AC" w:rsidRPr="00E8589E" w:rsidTr="003A22DF">
        <w:tc>
          <w:tcPr>
            <w:cnfStyle w:val="001000000000"/>
            <w:tcW w:w="850" w:type="dxa"/>
          </w:tcPr>
          <w:p w:rsidR="008F37AC" w:rsidRPr="00E8589E" w:rsidRDefault="008F37AC" w:rsidP="00E8589E">
            <w:r w:rsidRPr="00E8589E">
              <w:t>2</w:t>
            </w:r>
          </w:p>
        </w:tc>
        <w:tc>
          <w:tcPr>
            <w:tcW w:w="942" w:type="dxa"/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>Кичево</w:t>
            </w:r>
          </w:p>
        </w:tc>
        <w:tc>
          <w:tcPr>
            <w:tcW w:w="1694" w:type="dxa"/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 xml:space="preserve">Санде Стериовски </w:t>
            </w:r>
          </w:p>
        </w:tc>
        <w:tc>
          <w:tcPr>
            <w:tcW w:w="1077" w:type="dxa"/>
          </w:tcPr>
          <w:p w:rsidR="008F37AC" w:rsidRPr="00E8589E" w:rsidRDefault="008F37AC" w:rsidP="00E8589E">
            <w:pPr>
              <w:cnfStyle w:val="000000000000"/>
            </w:pPr>
            <w:r w:rsidRPr="00E8589E">
              <w:t>354</w:t>
            </w:r>
          </w:p>
        </w:tc>
        <w:tc>
          <w:tcPr>
            <w:tcW w:w="2100" w:type="dxa"/>
          </w:tcPr>
          <w:p w:rsidR="008F37AC" w:rsidRPr="00E8589E" w:rsidRDefault="008F37AC" w:rsidP="00E8589E">
            <w:pPr>
              <w:cnfStyle w:val="000000000000"/>
            </w:pPr>
            <w:r w:rsidRPr="00E8589E">
              <w:t>107</w:t>
            </w:r>
          </w:p>
        </w:tc>
        <w:tc>
          <w:tcPr>
            <w:tcW w:w="707" w:type="dxa"/>
          </w:tcPr>
          <w:p w:rsidR="008F37AC" w:rsidRPr="00E8589E" w:rsidRDefault="00F36F89" w:rsidP="00E8589E">
            <w:pPr>
              <w:cnfStyle w:val="000000000000"/>
            </w:pPr>
            <w:r>
              <w:t>30,</w:t>
            </w:r>
            <w:r w:rsidR="008F37AC" w:rsidRPr="00E8589E">
              <w:t>2</w:t>
            </w:r>
          </w:p>
        </w:tc>
      </w:tr>
      <w:tr w:rsidR="008F37AC" w:rsidRPr="00E8589E" w:rsidTr="003A22DF">
        <w:tc>
          <w:tcPr>
            <w:cnfStyle w:val="001000000000"/>
            <w:tcW w:w="850" w:type="dxa"/>
          </w:tcPr>
          <w:p w:rsidR="008F37AC" w:rsidRPr="00E8589E" w:rsidRDefault="008F37AC" w:rsidP="00E8589E">
            <w:r w:rsidRPr="00E8589E">
              <w:t>3</w:t>
            </w:r>
          </w:p>
        </w:tc>
        <w:tc>
          <w:tcPr>
            <w:tcW w:w="942" w:type="dxa"/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>Скопье</w:t>
            </w:r>
          </w:p>
        </w:tc>
        <w:tc>
          <w:tcPr>
            <w:tcW w:w="1694" w:type="dxa"/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>Б. Рамиза и Х</w:t>
            </w:r>
            <w:r w:rsidRPr="00E8589E">
              <w:t>а</w:t>
            </w:r>
            <w:r w:rsidRPr="00E8589E">
              <w:t>мида</w:t>
            </w:r>
          </w:p>
        </w:tc>
        <w:tc>
          <w:tcPr>
            <w:tcW w:w="1077" w:type="dxa"/>
          </w:tcPr>
          <w:p w:rsidR="008F37AC" w:rsidRPr="00E8589E" w:rsidRDefault="008F37AC" w:rsidP="00E8589E">
            <w:pPr>
              <w:cnfStyle w:val="000000000000"/>
            </w:pPr>
            <w:r w:rsidRPr="00E8589E">
              <w:t>2 126</w:t>
            </w:r>
          </w:p>
        </w:tc>
        <w:tc>
          <w:tcPr>
            <w:tcW w:w="2100" w:type="dxa"/>
          </w:tcPr>
          <w:p w:rsidR="008F37AC" w:rsidRPr="00E8589E" w:rsidRDefault="008F37AC" w:rsidP="00E8589E">
            <w:pPr>
              <w:cnfStyle w:val="000000000000"/>
            </w:pPr>
            <w:r w:rsidRPr="00E8589E">
              <w:t>1 595</w:t>
            </w:r>
          </w:p>
        </w:tc>
        <w:tc>
          <w:tcPr>
            <w:tcW w:w="707" w:type="dxa"/>
          </w:tcPr>
          <w:p w:rsidR="008F37AC" w:rsidRPr="00E8589E" w:rsidRDefault="00F36F89" w:rsidP="00E8589E">
            <w:pPr>
              <w:cnfStyle w:val="000000000000"/>
            </w:pPr>
            <w:r>
              <w:t>75,</w:t>
            </w:r>
            <w:r w:rsidR="008F37AC" w:rsidRPr="00E8589E">
              <w:t>0</w:t>
            </w:r>
          </w:p>
        </w:tc>
      </w:tr>
      <w:tr w:rsidR="008F37AC" w:rsidRPr="00E8589E" w:rsidTr="003A22DF">
        <w:tc>
          <w:tcPr>
            <w:cnfStyle w:val="001000000000"/>
            <w:tcW w:w="850" w:type="dxa"/>
          </w:tcPr>
          <w:p w:rsidR="008F37AC" w:rsidRPr="00E8589E" w:rsidRDefault="008F37AC" w:rsidP="00E8589E">
            <w:r w:rsidRPr="00E8589E">
              <w:t>4</w:t>
            </w:r>
          </w:p>
        </w:tc>
        <w:tc>
          <w:tcPr>
            <w:tcW w:w="942" w:type="dxa"/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>Скопье</w:t>
            </w:r>
          </w:p>
        </w:tc>
        <w:tc>
          <w:tcPr>
            <w:tcW w:w="1694" w:type="dxa"/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>26 июля</w:t>
            </w:r>
          </w:p>
        </w:tc>
        <w:tc>
          <w:tcPr>
            <w:tcW w:w="1077" w:type="dxa"/>
          </w:tcPr>
          <w:p w:rsidR="008F37AC" w:rsidRPr="00E8589E" w:rsidRDefault="008F37AC" w:rsidP="00E8589E">
            <w:pPr>
              <w:cnfStyle w:val="000000000000"/>
            </w:pPr>
            <w:r w:rsidRPr="00E8589E">
              <w:t>476</w:t>
            </w:r>
          </w:p>
        </w:tc>
        <w:tc>
          <w:tcPr>
            <w:tcW w:w="2100" w:type="dxa"/>
          </w:tcPr>
          <w:p w:rsidR="008F37AC" w:rsidRPr="00E8589E" w:rsidRDefault="008F37AC" w:rsidP="00E8589E">
            <w:pPr>
              <w:cnfStyle w:val="000000000000"/>
            </w:pPr>
            <w:r w:rsidRPr="00E8589E">
              <w:t>345</w:t>
            </w:r>
          </w:p>
        </w:tc>
        <w:tc>
          <w:tcPr>
            <w:tcW w:w="707" w:type="dxa"/>
          </w:tcPr>
          <w:p w:rsidR="008F37AC" w:rsidRPr="00E8589E" w:rsidRDefault="00F36F89" w:rsidP="00E8589E">
            <w:pPr>
              <w:cnfStyle w:val="000000000000"/>
            </w:pPr>
            <w:r>
              <w:t>72,</w:t>
            </w:r>
            <w:r w:rsidR="008F37AC" w:rsidRPr="00E8589E">
              <w:t>4</w:t>
            </w:r>
          </w:p>
        </w:tc>
      </w:tr>
      <w:tr w:rsidR="008F37AC" w:rsidRPr="00E8589E" w:rsidTr="003A22DF">
        <w:tc>
          <w:tcPr>
            <w:cnfStyle w:val="001000000000"/>
            <w:tcW w:w="850" w:type="dxa"/>
          </w:tcPr>
          <w:p w:rsidR="008F37AC" w:rsidRPr="00E8589E" w:rsidRDefault="008F37AC" w:rsidP="00E8589E">
            <w:r w:rsidRPr="00E8589E">
              <w:t>5</w:t>
            </w:r>
          </w:p>
        </w:tc>
        <w:tc>
          <w:tcPr>
            <w:tcW w:w="942" w:type="dxa"/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>Штип</w:t>
            </w:r>
          </w:p>
        </w:tc>
        <w:tc>
          <w:tcPr>
            <w:tcW w:w="1694" w:type="dxa"/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 xml:space="preserve">Димитара Влахова </w:t>
            </w:r>
          </w:p>
        </w:tc>
        <w:tc>
          <w:tcPr>
            <w:tcW w:w="1077" w:type="dxa"/>
          </w:tcPr>
          <w:p w:rsidR="008F37AC" w:rsidRPr="00E8589E" w:rsidRDefault="008F37AC" w:rsidP="00E8589E">
            <w:pPr>
              <w:cnfStyle w:val="000000000000"/>
            </w:pPr>
            <w:r w:rsidRPr="00E8589E">
              <w:t>118</w:t>
            </w:r>
          </w:p>
        </w:tc>
        <w:tc>
          <w:tcPr>
            <w:tcW w:w="2100" w:type="dxa"/>
          </w:tcPr>
          <w:p w:rsidR="008F37AC" w:rsidRPr="00E8589E" w:rsidRDefault="008F37AC" w:rsidP="00E8589E">
            <w:pPr>
              <w:cnfStyle w:val="000000000000"/>
            </w:pPr>
            <w:r w:rsidRPr="00E8589E">
              <w:t>73</w:t>
            </w:r>
          </w:p>
        </w:tc>
        <w:tc>
          <w:tcPr>
            <w:tcW w:w="707" w:type="dxa"/>
          </w:tcPr>
          <w:p w:rsidR="008F37AC" w:rsidRPr="00E8589E" w:rsidRDefault="00F36F89" w:rsidP="00E8589E">
            <w:pPr>
              <w:cnfStyle w:val="000000000000"/>
            </w:pPr>
            <w:r>
              <w:t>61,</w:t>
            </w:r>
            <w:r w:rsidR="008F37AC" w:rsidRPr="00E8589E">
              <w:t>8</w:t>
            </w:r>
          </w:p>
        </w:tc>
      </w:tr>
      <w:tr w:rsidR="008F37AC" w:rsidRPr="00E8589E" w:rsidTr="003A22DF">
        <w:tc>
          <w:tcPr>
            <w:cnfStyle w:val="001000000000"/>
            <w:tcW w:w="850" w:type="dxa"/>
            <w:tcBorders>
              <w:bottom w:val="single" w:sz="4" w:space="0" w:color="auto"/>
            </w:tcBorders>
          </w:tcPr>
          <w:p w:rsidR="008F37AC" w:rsidRPr="00E8589E" w:rsidRDefault="008F37AC" w:rsidP="00E8589E">
            <w:r w:rsidRPr="00E8589E">
              <w:t>6</w:t>
            </w:r>
          </w:p>
        </w:tc>
        <w:tc>
          <w:tcPr>
            <w:tcW w:w="942" w:type="dxa"/>
            <w:tcBorders>
              <w:bottom w:val="single" w:sz="4" w:space="0" w:color="auto"/>
            </w:tcBorders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>Штип</w:t>
            </w: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:rsidR="008F37AC" w:rsidRPr="00E8589E" w:rsidRDefault="008F37AC" w:rsidP="00E8589E">
            <w:pPr>
              <w:jc w:val="left"/>
              <w:cnfStyle w:val="000000000000"/>
            </w:pPr>
            <w:r w:rsidRPr="00E8589E">
              <w:t xml:space="preserve">Гоче Дельчева 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:rsidR="008F37AC" w:rsidRPr="00E8589E" w:rsidRDefault="008F37AC" w:rsidP="00E8589E">
            <w:pPr>
              <w:cnfStyle w:val="000000000000"/>
            </w:pPr>
            <w:r w:rsidRPr="00E8589E">
              <w:t>198</w:t>
            </w:r>
          </w:p>
        </w:tc>
        <w:tc>
          <w:tcPr>
            <w:tcW w:w="2100" w:type="dxa"/>
            <w:tcBorders>
              <w:bottom w:val="single" w:sz="4" w:space="0" w:color="auto"/>
            </w:tcBorders>
          </w:tcPr>
          <w:p w:rsidR="008F37AC" w:rsidRPr="00E8589E" w:rsidRDefault="008F37AC" w:rsidP="00E8589E">
            <w:pPr>
              <w:cnfStyle w:val="000000000000"/>
            </w:pPr>
            <w:r w:rsidRPr="00E8589E">
              <w:t>21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8F37AC" w:rsidRPr="00E8589E" w:rsidRDefault="00F36F89" w:rsidP="00E8589E">
            <w:pPr>
              <w:cnfStyle w:val="000000000000"/>
            </w:pPr>
            <w:r>
              <w:t>10,</w:t>
            </w:r>
            <w:r w:rsidR="008F37AC" w:rsidRPr="00E8589E">
              <w:t>6</w:t>
            </w:r>
          </w:p>
        </w:tc>
      </w:tr>
      <w:tr w:rsidR="008F37AC" w:rsidRPr="00E8589E" w:rsidTr="003A22DF">
        <w:tc>
          <w:tcPr>
            <w:cnfStyle w:val="001000000000"/>
            <w:tcW w:w="850" w:type="dxa"/>
            <w:tcBorders>
              <w:top w:val="single" w:sz="4" w:space="0" w:color="auto"/>
            </w:tcBorders>
          </w:tcPr>
          <w:p w:rsidR="008F37AC" w:rsidRPr="00E8589E" w:rsidRDefault="00E8589E" w:rsidP="00E8589E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8F37AC" w:rsidRPr="00E8589E">
              <w:rPr>
                <w:b/>
              </w:rPr>
              <w:t>Итого</w:t>
            </w:r>
          </w:p>
        </w:tc>
        <w:tc>
          <w:tcPr>
            <w:tcW w:w="942" w:type="dxa"/>
            <w:tcBorders>
              <w:top w:val="single" w:sz="4" w:space="0" w:color="auto"/>
              <w:bottom w:val="single" w:sz="12" w:space="0" w:color="auto"/>
            </w:tcBorders>
          </w:tcPr>
          <w:p w:rsidR="008F37AC" w:rsidRPr="00E8589E" w:rsidRDefault="008F37AC" w:rsidP="003A22DF">
            <w:pPr>
              <w:jc w:val="left"/>
              <w:cnfStyle w:val="000000000000"/>
              <w:rPr>
                <w:b/>
              </w:rPr>
            </w:pPr>
            <w:r w:rsidRPr="00E8589E">
              <w:rPr>
                <w:b/>
              </w:rPr>
              <w:t>4</w:t>
            </w:r>
          </w:p>
        </w:tc>
        <w:tc>
          <w:tcPr>
            <w:tcW w:w="1694" w:type="dxa"/>
            <w:tcBorders>
              <w:top w:val="single" w:sz="4" w:space="0" w:color="auto"/>
              <w:bottom w:val="single" w:sz="12" w:space="0" w:color="auto"/>
            </w:tcBorders>
          </w:tcPr>
          <w:p w:rsidR="008F37AC" w:rsidRPr="00E8589E" w:rsidRDefault="008F37AC" w:rsidP="003A22DF">
            <w:pPr>
              <w:jc w:val="left"/>
              <w:cnfStyle w:val="000000000000"/>
              <w:rPr>
                <w:b/>
              </w:rPr>
            </w:pPr>
            <w:r w:rsidRPr="00E8589E">
              <w:rPr>
                <w:b/>
              </w:rPr>
              <w:t>6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12" w:space="0" w:color="auto"/>
            </w:tcBorders>
          </w:tcPr>
          <w:p w:rsidR="008F37AC" w:rsidRPr="00E8589E" w:rsidRDefault="008F37AC" w:rsidP="00E8589E">
            <w:pPr>
              <w:cnfStyle w:val="000000000000"/>
              <w:rPr>
                <w:b/>
              </w:rPr>
            </w:pPr>
            <w:r w:rsidRPr="00E8589E">
              <w:rPr>
                <w:b/>
              </w:rPr>
              <w:t>2 761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12" w:space="0" w:color="auto"/>
            </w:tcBorders>
          </w:tcPr>
          <w:p w:rsidR="008F37AC" w:rsidRPr="00E8589E" w:rsidRDefault="008F37AC" w:rsidP="00E8589E">
            <w:pPr>
              <w:cnfStyle w:val="000000000000"/>
              <w:rPr>
                <w:b/>
              </w:rPr>
            </w:pPr>
            <w:r w:rsidRPr="00E8589E">
              <w:rPr>
                <w:b/>
              </w:rPr>
              <w:t>2</w:t>
            </w:r>
            <w:r w:rsidR="009679C4">
              <w:rPr>
                <w:b/>
              </w:rPr>
              <w:t xml:space="preserve"> </w:t>
            </w:r>
            <w:r w:rsidRPr="00E8589E">
              <w:rPr>
                <w:b/>
              </w:rPr>
              <w:t>191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12" w:space="0" w:color="auto"/>
            </w:tcBorders>
          </w:tcPr>
          <w:p w:rsidR="008F37AC" w:rsidRPr="00E8589E" w:rsidRDefault="00F36F89" w:rsidP="00E8589E">
            <w:pPr>
              <w:cnfStyle w:val="000000000000"/>
              <w:rPr>
                <w:b/>
              </w:rPr>
            </w:pPr>
            <w:r>
              <w:rPr>
                <w:b/>
              </w:rPr>
              <w:t>79,</w:t>
            </w:r>
            <w:r w:rsidR="008F37AC" w:rsidRPr="00E8589E">
              <w:rPr>
                <w:b/>
              </w:rPr>
              <w:t>3%</w:t>
            </w:r>
          </w:p>
        </w:tc>
      </w:tr>
    </w:tbl>
    <w:p w:rsidR="001F12C4" w:rsidRDefault="001F12C4" w:rsidP="00E8589E">
      <w:pPr>
        <w:pStyle w:val="H23GR"/>
      </w:pPr>
    </w:p>
    <w:p w:rsidR="008F37AC" w:rsidRPr="001705A7" w:rsidRDefault="001F12C4" w:rsidP="00E8589E">
      <w:pPr>
        <w:pStyle w:val="H23GR"/>
      </w:pPr>
      <w:r>
        <w:br w:type="page"/>
      </w:r>
      <w:r w:rsidR="008F37AC">
        <w:tab/>
        <w:t>4.</w:t>
      </w:r>
      <w:r w:rsidR="008F37AC">
        <w:tab/>
        <w:t>Статистические данные</w:t>
      </w:r>
    </w:p>
    <w:p w:rsidR="008F37AC" w:rsidRDefault="008F37AC" w:rsidP="00E8589E">
      <w:pPr>
        <w:pStyle w:val="SingleTxtGR"/>
        <w:jc w:val="left"/>
        <w:rPr>
          <w:b/>
        </w:rPr>
      </w:pPr>
      <w:r>
        <w:t>Таблица</w:t>
      </w:r>
      <w:r w:rsidRPr="00F612CD">
        <w:t xml:space="preserve"> </w:t>
      </w:r>
      <w:r>
        <w:t>5</w:t>
      </w:r>
      <w:r>
        <w:rPr>
          <w:b/>
        </w:rPr>
        <w:br/>
        <w:t>Сводная</w:t>
      </w:r>
      <w:r w:rsidRPr="00FB281C">
        <w:rPr>
          <w:b/>
        </w:rPr>
        <w:t xml:space="preserve"> </w:t>
      </w:r>
      <w:r>
        <w:rPr>
          <w:b/>
        </w:rPr>
        <w:t>информация</w:t>
      </w:r>
      <w:r w:rsidRPr="00FB281C">
        <w:rPr>
          <w:b/>
        </w:rPr>
        <w:t xml:space="preserve"> </w:t>
      </w:r>
      <w:r>
        <w:rPr>
          <w:b/>
        </w:rPr>
        <w:t>о первоклассниках</w:t>
      </w:r>
      <w:r w:rsidRPr="00FB281C">
        <w:rPr>
          <w:b/>
        </w:rPr>
        <w:t xml:space="preserve"> </w:t>
      </w:r>
      <w:r>
        <w:rPr>
          <w:b/>
        </w:rPr>
        <w:t>рома</w:t>
      </w:r>
      <w:r w:rsidRPr="00FB281C">
        <w:rPr>
          <w:b/>
        </w:rPr>
        <w:t xml:space="preserve"> </w:t>
      </w:r>
      <w:r>
        <w:rPr>
          <w:b/>
        </w:rPr>
        <w:t>в</w:t>
      </w:r>
      <w:r w:rsidRPr="00FB281C">
        <w:rPr>
          <w:b/>
        </w:rPr>
        <w:t xml:space="preserve"> </w:t>
      </w:r>
      <w:r>
        <w:rPr>
          <w:b/>
        </w:rPr>
        <w:t>период</w:t>
      </w:r>
      <w:r w:rsidRPr="00FB281C">
        <w:rPr>
          <w:b/>
        </w:rPr>
        <w:t xml:space="preserve"> </w:t>
      </w:r>
      <w:r>
        <w:rPr>
          <w:b/>
        </w:rPr>
        <w:t>с</w:t>
      </w:r>
      <w:r w:rsidRPr="00B9080E">
        <w:rPr>
          <w:b/>
        </w:rPr>
        <w:t xml:space="preserve"> 2005/</w:t>
      </w:r>
      <w:r>
        <w:rPr>
          <w:b/>
        </w:rPr>
        <w:t>06 по</w:t>
      </w:r>
      <w:r w:rsidRPr="00FB281C">
        <w:rPr>
          <w:b/>
        </w:rPr>
        <w:t xml:space="preserve"> </w:t>
      </w:r>
      <w:r w:rsidR="00F36F89">
        <w:rPr>
          <w:b/>
        </w:rPr>
        <w:t>2010/11 </w:t>
      </w:r>
      <w:r>
        <w:rPr>
          <w:b/>
        </w:rPr>
        <w:t>учебны</w:t>
      </w:r>
      <w:r w:rsidR="00F36F89">
        <w:rPr>
          <w:b/>
        </w:rPr>
        <w:t>й</w:t>
      </w:r>
      <w:r>
        <w:rPr>
          <w:b/>
        </w:rPr>
        <w:t xml:space="preserve"> год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851"/>
        <w:gridCol w:w="1417"/>
        <w:gridCol w:w="1418"/>
        <w:gridCol w:w="1559"/>
        <w:gridCol w:w="2125"/>
      </w:tblGrid>
      <w:tr w:rsidR="009679C4" w:rsidRPr="009679C4" w:rsidTr="009679C4">
        <w:tc>
          <w:tcPr>
            <w:cnfStyle w:val="001000000000"/>
            <w:tcW w:w="851" w:type="dxa"/>
            <w:tcBorders>
              <w:bottom w:val="single" w:sz="12" w:space="0" w:color="auto"/>
            </w:tcBorders>
            <w:shd w:val="clear" w:color="auto" w:fill="auto"/>
          </w:tcPr>
          <w:p w:rsidR="008F37AC" w:rsidRPr="009679C4" w:rsidRDefault="00B12974" w:rsidP="009679C4">
            <w:pPr>
              <w:spacing w:before="80" w:after="80" w:line="200" w:lineRule="exact"/>
              <w:rPr>
                <w:i/>
                <w:sz w:val="16"/>
              </w:rPr>
            </w:pPr>
            <w:r w:rsidRPr="009679C4">
              <w:rPr>
                <w:i/>
                <w:sz w:val="16"/>
              </w:rPr>
              <w:t>№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9679C4" w:rsidRDefault="008F37AC" w:rsidP="009679C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679C4">
              <w:rPr>
                <w:i/>
                <w:sz w:val="16"/>
              </w:rPr>
              <w:t>Учебный год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9679C4" w:rsidRDefault="008F37AC" w:rsidP="009679C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679C4">
              <w:rPr>
                <w:i/>
                <w:sz w:val="16"/>
              </w:rPr>
              <w:t>Мальчики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9679C4" w:rsidRDefault="008F37AC" w:rsidP="009679C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679C4">
              <w:rPr>
                <w:i/>
                <w:sz w:val="16"/>
              </w:rPr>
              <w:t>Девочки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9679C4" w:rsidRDefault="008F37AC" w:rsidP="009679C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9679C4">
              <w:rPr>
                <w:i/>
                <w:sz w:val="16"/>
              </w:rPr>
              <w:t>Общее количество учащи</w:t>
            </w:r>
            <w:r w:rsidRPr="009679C4">
              <w:rPr>
                <w:i/>
                <w:sz w:val="16"/>
              </w:rPr>
              <w:t>х</w:t>
            </w:r>
            <w:r w:rsidRPr="009679C4">
              <w:rPr>
                <w:i/>
                <w:sz w:val="16"/>
              </w:rPr>
              <w:t>ся младших классов</w:t>
            </w:r>
          </w:p>
        </w:tc>
      </w:tr>
      <w:tr w:rsidR="008F37AC" w:rsidRPr="009679C4" w:rsidTr="009679C4">
        <w:tc>
          <w:tcPr>
            <w:cnfStyle w:val="001000000000"/>
            <w:tcW w:w="851" w:type="dxa"/>
            <w:tcBorders>
              <w:top w:val="single" w:sz="12" w:space="0" w:color="auto"/>
            </w:tcBorders>
          </w:tcPr>
          <w:p w:rsidR="008F37AC" w:rsidRPr="009679C4" w:rsidRDefault="008F37AC" w:rsidP="009679C4">
            <w:r w:rsidRPr="009679C4">
              <w:t>1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8F37AC" w:rsidRPr="009679C4" w:rsidRDefault="008F37AC" w:rsidP="009679C4">
            <w:pPr>
              <w:cnfStyle w:val="000000000000"/>
            </w:pPr>
            <w:r w:rsidRPr="009679C4">
              <w:t>2005/06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F37AC" w:rsidRPr="009679C4" w:rsidRDefault="008F37AC" w:rsidP="009679C4">
            <w:pPr>
              <w:cnfStyle w:val="000000000000"/>
            </w:pPr>
            <w:r w:rsidRPr="009679C4">
              <w:t>685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8F37AC" w:rsidRPr="009679C4" w:rsidRDefault="008F37AC" w:rsidP="009679C4">
            <w:pPr>
              <w:cnfStyle w:val="000000000000"/>
            </w:pPr>
            <w:r w:rsidRPr="009679C4">
              <w:t>671</w:t>
            </w:r>
          </w:p>
        </w:tc>
        <w:tc>
          <w:tcPr>
            <w:tcW w:w="2125" w:type="dxa"/>
            <w:tcBorders>
              <w:top w:val="single" w:sz="12" w:space="0" w:color="auto"/>
            </w:tcBorders>
          </w:tcPr>
          <w:p w:rsidR="008F37AC" w:rsidRPr="009679C4" w:rsidRDefault="008F37AC" w:rsidP="009679C4">
            <w:pPr>
              <w:cnfStyle w:val="000000000000"/>
            </w:pPr>
            <w:r w:rsidRPr="009679C4">
              <w:t>1 356</w:t>
            </w:r>
          </w:p>
        </w:tc>
      </w:tr>
      <w:tr w:rsidR="008F37AC" w:rsidRPr="009679C4" w:rsidTr="009679C4">
        <w:tc>
          <w:tcPr>
            <w:cnfStyle w:val="001000000000"/>
            <w:tcW w:w="851" w:type="dxa"/>
          </w:tcPr>
          <w:p w:rsidR="008F37AC" w:rsidRPr="009679C4" w:rsidRDefault="008F37AC" w:rsidP="009679C4">
            <w:r w:rsidRPr="009679C4">
              <w:t>2</w:t>
            </w:r>
          </w:p>
        </w:tc>
        <w:tc>
          <w:tcPr>
            <w:tcW w:w="1417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2006/07</w:t>
            </w:r>
          </w:p>
        </w:tc>
        <w:tc>
          <w:tcPr>
            <w:tcW w:w="1418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715</w:t>
            </w:r>
          </w:p>
        </w:tc>
        <w:tc>
          <w:tcPr>
            <w:tcW w:w="1559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654</w:t>
            </w:r>
          </w:p>
        </w:tc>
        <w:tc>
          <w:tcPr>
            <w:tcW w:w="2125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1 369</w:t>
            </w:r>
          </w:p>
        </w:tc>
      </w:tr>
      <w:tr w:rsidR="008F37AC" w:rsidRPr="009679C4" w:rsidTr="009679C4">
        <w:tc>
          <w:tcPr>
            <w:cnfStyle w:val="001000000000"/>
            <w:tcW w:w="851" w:type="dxa"/>
          </w:tcPr>
          <w:p w:rsidR="008F37AC" w:rsidRPr="009679C4" w:rsidRDefault="008F37AC" w:rsidP="009679C4">
            <w:r w:rsidRPr="009679C4">
              <w:t>3</w:t>
            </w:r>
          </w:p>
        </w:tc>
        <w:tc>
          <w:tcPr>
            <w:tcW w:w="1417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2007/08</w:t>
            </w:r>
          </w:p>
        </w:tc>
        <w:tc>
          <w:tcPr>
            <w:tcW w:w="1418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782</w:t>
            </w:r>
          </w:p>
        </w:tc>
        <w:tc>
          <w:tcPr>
            <w:tcW w:w="1559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699</w:t>
            </w:r>
          </w:p>
        </w:tc>
        <w:tc>
          <w:tcPr>
            <w:tcW w:w="2125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1 481</w:t>
            </w:r>
          </w:p>
        </w:tc>
      </w:tr>
      <w:tr w:rsidR="008F37AC" w:rsidRPr="009679C4" w:rsidTr="009679C4">
        <w:tc>
          <w:tcPr>
            <w:cnfStyle w:val="001000000000"/>
            <w:tcW w:w="851" w:type="dxa"/>
          </w:tcPr>
          <w:p w:rsidR="008F37AC" w:rsidRPr="009679C4" w:rsidRDefault="008F37AC" w:rsidP="009679C4">
            <w:r w:rsidRPr="009679C4">
              <w:t>4</w:t>
            </w:r>
          </w:p>
        </w:tc>
        <w:tc>
          <w:tcPr>
            <w:tcW w:w="1417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2008/09</w:t>
            </w:r>
          </w:p>
        </w:tc>
        <w:tc>
          <w:tcPr>
            <w:tcW w:w="1418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839</w:t>
            </w:r>
          </w:p>
        </w:tc>
        <w:tc>
          <w:tcPr>
            <w:tcW w:w="1559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833</w:t>
            </w:r>
          </w:p>
        </w:tc>
        <w:tc>
          <w:tcPr>
            <w:tcW w:w="2125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1 672</w:t>
            </w:r>
          </w:p>
        </w:tc>
      </w:tr>
      <w:tr w:rsidR="008F37AC" w:rsidRPr="009679C4" w:rsidTr="009679C4">
        <w:tc>
          <w:tcPr>
            <w:cnfStyle w:val="001000000000"/>
            <w:tcW w:w="851" w:type="dxa"/>
          </w:tcPr>
          <w:p w:rsidR="008F37AC" w:rsidRPr="009679C4" w:rsidRDefault="008F37AC" w:rsidP="009679C4">
            <w:r w:rsidRPr="009679C4">
              <w:t>5</w:t>
            </w:r>
          </w:p>
        </w:tc>
        <w:tc>
          <w:tcPr>
            <w:tcW w:w="1417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2009/10</w:t>
            </w:r>
          </w:p>
        </w:tc>
        <w:tc>
          <w:tcPr>
            <w:tcW w:w="1418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754</w:t>
            </w:r>
          </w:p>
        </w:tc>
        <w:tc>
          <w:tcPr>
            <w:tcW w:w="1559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729</w:t>
            </w:r>
          </w:p>
        </w:tc>
        <w:tc>
          <w:tcPr>
            <w:tcW w:w="2125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1 483</w:t>
            </w:r>
          </w:p>
        </w:tc>
      </w:tr>
      <w:tr w:rsidR="008F37AC" w:rsidRPr="009679C4" w:rsidTr="009679C4">
        <w:tc>
          <w:tcPr>
            <w:cnfStyle w:val="001000000000"/>
            <w:tcW w:w="851" w:type="dxa"/>
          </w:tcPr>
          <w:p w:rsidR="008F37AC" w:rsidRPr="009679C4" w:rsidRDefault="008F37AC" w:rsidP="009679C4">
            <w:r w:rsidRPr="009679C4">
              <w:t>6</w:t>
            </w:r>
          </w:p>
        </w:tc>
        <w:tc>
          <w:tcPr>
            <w:tcW w:w="1417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2010/11</w:t>
            </w:r>
          </w:p>
        </w:tc>
        <w:tc>
          <w:tcPr>
            <w:tcW w:w="1418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716</w:t>
            </w:r>
          </w:p>
        </w:tc>
        <w:tc>
          <w:tcPr>
            <w:tcW w:w="1559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605</w:t>
            </w:r>
          </w:p>
        </w:tc>
        <w:tc>
          <w:tcPr>
            <w:tcW w:w="2125" w:type="dxa"/>
          </w:tcPr>
          <w:p w:rsidR="008F37AC" w:rsidRPr="009679C4" w:rsidRDefault="008F37AC" w:rsidP="009679C4">
            <w:pPr>
              <w:cnfStyle w:val="000000000000"/>
            </w:pPr>
            <w:r w:rsidRPr="009679C4">
              <w:t>1 321</w:t>
            </w:r>
          </w:p>
        </w:tc>
      </w:tr>
    </w:tbl>
    <w:p w:rsidR="008F37AC" w:rsidRDefault="008F37AC" w:rsidP="007126F4">
      <w:pPr>
        <w:pStyle w:val="SingleTxtGR"/>
        <w:spacing w:before="240"/>
        <w:jc w:val="left"/>
        <w:rPr>
          <w:b/>
        </w:rPr>
      </w:pPr>
      <w:r>
        <w:t>Таблица</w:t>
      </w:r>
      <w:r w:rsidRPr="00F612CD">
        <w:t xml:space="preserve"> </w:t>
      </w:r>
      <w:r>
        <w:t>6</w:t>
      </w:r>
      <w:r>
        <w:rPr>
          <w:b/>
        </w:rPr>
        <w:br/>
        <w:t>Сводная</w:t>
      </w:r>
      <w:r w:rsidRPr="00FB281C">
        <w:rPr>
          <w:b/>
        </w:rPr>
        <w:t xml:space="preserve"> </w:t>
      </w:r>
      <w:r>
        <w:rPr>
          <w:b/>
        </w:rPr>
        <w:t>информация</w:t>
      </w:r>
      <w:r w:rsidRPr="00FB281C">
        <w:rPr>
          <w:b/>
        </w:rPr>
        <w:t xml:space="preserve"> </w:t>
      </w:r>
      <w:r>
        <w:rPr>
          <w:b/>
        </w:rPr>
        <w:t>об</w:t>
      </w:r>
      <w:r w:rsidRPr="00FB281C">
        <w:rPr>
          <w:b/>
        </w:rPr>
        <w:t xml:space="preserve"> </w:t>
      </w:r>
      <w:r>
        <w:rPr>
          <w:b/>
        </w:rPr>
        <w:t>учащихся</w:t>
      </w:r>
      <w:r w:rsidRPr="00FB281C">
        <w:rPr>
          <w:b/>
        </w:rPr>
        <w:t xml:space="preserve"> </w:t>
      </w:r>
      <w:r>
        <w:rPr>
          <w:b/>
        </w:rPr>
        <w:t>рома</w:t>
      </w:r>
      <w:r w:rsidRPr="00FB281C">
        <w:rPr>
          <w:b/>
        </w:rPr>
        <w:t xml:space="preserve"> </w:t>
      </w:r>
      <w:r>
        <w:rPr>
          <w:b/>
        </w:rPr>
        <w:t>в</w:t>
      </w:r>
      <w:r w:rsidRPr="00FB281C">
        <w:rPr>
          <w:b/>
        </w:rPr>
        <w:t xml:space="preserve"> </w:t>
      </w:r>
      <w:r>
        <w:rPr>
          <w:b/>
        </w:rPr>
        <w:t>системе</w:t>
      </w:r>
      <w:r w:rsidRPr="00FB281C">
        <w:rPr>
          <w:b/>
        </w:rPr>
        <w:t xml:space="preserve"> </w:t>
      </w:r>
      <w:r>
        <w:rPr>
          <w:b/>
        </w:rPr>
        <w:t>начального</w:t>
      </w:r>
      <w:r w:rsidRPr="00FB281C">
        <w:rPr>
          <w:b/>
        </w:rPr>
        <w:t xml:space="preserve"> </w:t>
      </w:r>
      <w:r>
        <w:rPr>
          <w:b/>
        </w:rPr>
        <w:t>образования</w:t>
      </w:r>
      <w:r w:rsidRPr="00FB281C">
        <w:rPr>
          <w:b/>
        </w:rPr>
        <w:t xml:space="preserve"> </w:t>
      </w:r>
      <w:r>
        <w:rPr>
          <w:b/>
        </w:rPr>
        <w:t>в</w:t>
      </w:r>
      <w:r w:rsidRPr="00FB281C">
        <w:rPr>
          <w:b/>
        </w:rPr>
        <w:t xml:space="preserve"> </w:t>
      </w:r>
      <w:r>
        <w:rPr>
          <w:b/>
        </w:rPr>
        <w:t>период</w:t>
      </w:r>
      <w:r w:rsidRPr="00FB281C">
        <w:rPr>
          <w:b/>
        </w:rPr>
        <w:t xml:space="preserve"> </w:t>
      </w:r>
      <w:r>
        <w:rPr>
          <w:b/>
        </w:rPr>
        <w:t>с</w:t>
      </w:r>
      <w:r w:rsidRPr="00FB281C">
        <w:rPr>
          <w:b/>
        </w:rPr>
        <w:t xml:space="preserve"> </w:t>
      </w:r>
      <w:r w:rsidR="0077051B">
        <w:rPr>
          <w:b/>
        </w:rPr>
        <w:t>2005/</w:t>
      </w:r>
      <w:r w:rsidRPr="00B9080E">
        <w:rPr>
          <w:b/>
        </w:rPr>
        <w:t xml:space="preserve">06 </w:t>
      </w:r>
      <w:r>
        <w:rPr>
          <w:b/>
        </w:rPr>
        <w:t>по</w:t>
      </w:r>
      <w:r w:rsidR="0077051B">
        <w:rPr>
          <w:b/>
        </w:rPr>
        <w:t xml:space="preserve"> 2010/</w:t>
      </w:r>
      <w:r w:rsidRPr="00B9080E">
        <w:rPr>
          <w:b/>
        </w:rPr>
        <w:t>11</w:t>
      </w:r>
      <w:r>
        <w:rPr>
          <w:b/>
        </w:rPr>
        <w:t>учебны</w:t>
      </w:r>
      <w:r w:rsidR="0077051B">
        <w:rPr>
          <w:b/>
        </w:rPr>
        <w:t>й</w:t>
      </w:r>
      <w:r>
        <w:rPr>
          <w:b/>
        </w:rPr>
        <w:t xml:space="preserve"> год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851"/>
        <w:gridCol w:w="1417"/>
        <w:gridCol w:w="1418"/>
        <w:gridCol w:w="1559"/>
        <w:gridCol w:w="2125"/>
      </w:tblGrid>
      <w:tr w:rsidR="008F37AC" w:rsidRPr="007126F4" w:rsidTr="007126F4">
        <w:tc>
          <w:tcPr>
            <w:cnfStyle w:val="001000000000"/>
            <w:tcW w:w="851" w:type="dxa"/>
            <w:tcBorders>
              <w:bottom w:val="single" w:sz="12" w:space="0" w:color="auto"/>
            </w:tcBorders>
            <w:shd w:val="clear" w:color="auto" w:fill="auto"/>
          </w:tcPr>
          <w:p w:rsidR="008F37AC" w:rsidRPr="007126F4" w:rsidRDefault="00B12974" w:rsidP="007126F4">
            <w:pPr>
              <w:spacing w:before="80" w:after="80" w:line="200" w:lineRule="exact"/>
              <w:rPr>
                <w:i/>
                <w:sz w:val="16"/>
              </w:rPr>
            </w:pPr>
            <w:r w:rsidRPr="007126F4">
              <w:rPr>
                <w:i/>
                <w:sz w:val="16"/>
              </w:rPr>
              <w:t>№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7126F4" w:rsidRDefault="008F37AC" w:rsidP="007126F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126F4">
              <w:rPr>
                <w:i/>
                <w:sz w:val="16"/>
              </w:rPr>
              <w:t xml:space="preserve">Учебный год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7126F4" w:rsidRDefault="008F37AC" w:rsidP="007126F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126F4">
              <w:rPr>
                <w:i/>
                <w:sz w:val="16"/>
              </w:rPr>
              <w:t>Мальчики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7126F4" w:rsidRDefault="008F37AC" w:rsidP="007126F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126F4">
              <w:rPr>
                <w:i/>
                <w:sz w:val="16"/>
              </w:rPr>
              <w:t>Девочки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7126F4" w:rsidRDefault="008F37AC" w:rsidP="007126F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126F4">
              <w:rPr>
                <w:i/>
                <w:sz w:val="16"/>
              </w:rPr>
              <w:t>Общее количество учащи</w:t>
            </w:r>
            <w:r w:rsidRPr="007126F4">
              <w:rPr>
                <w:i/>
                <w:sz w:val="16"/>
              </w:rPr>
              <w:t>х</w:t>
            </w:r>
            <w:r w:rsidRPr="007126F4">
              <w:rPr>
                <w:i/>
                <w:sz w:val="16"/>
              </w:rPr>
              <w:t>ся рома</w:t>
            </w:r>
          </w:p>
        </w:tc>
      </w:tr>
      <w:tr w:rsidR="008F37AC" w:rsidRPr="007126F4" w:rsidTr="007126F4">
        <w:tc>
          <w:tcPr>
            <w:cnfStyle w:val="001000000000"/>
            <w:tcW w:w="851" w:type="dxa"/>
            <w:tcBorders>
              <w:top w:val="single" w:sz="12" w:space="0" w:color="auto"/>
            </w:tcBorders>
          </w:tcPr>
          <w:p w:rsidR="008F37AC" w:rsidRPr="007126F4" w:rsidRDefault="008F37AC" w:rsidP="007126F4">
            <w:r w:rsidRPr="007126F4">
              <w:t>1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8F37AC" w:rsidRPr="007126F4" w:rsidRDefault="008F37AC" w:rsidP="007126F4">
            <w:pPr>
              <w:cnfStyle w:val="000000000000"/>
            </w:pPr>
            <w:r w:rsidRPr="007126F4">
              <w:t>2005/06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F37AC" w:rsidRPr="007126F4" w:rsidRDefault="008F37AC" w:rsidP="007126F4">
            <w:pPr>
              <w:cnfStyle w:val="000000000000"/>
            </w:pPr>
            <w:r w:rsidRPr="007126F4">
              <w:t>4 469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8F37AC" w:rsidRPr="007126F4" w:rsidRDefault="008F37AC" w:rsidP="007126F4">
            <w:pPr>
              <w:cnfStyle w:val="000000000000"/>
            </w:pPr>
            <w:r w:rsidRPr="007126F4">
              <w:t>3 940</w:t>
            </w:r>
          </w:p>
        </w:tc>
        <w:tc>
          <w:tcPr>
            <w:tcW w:w="2125" w:type="dxa"/>
            <w:tcBorders>
              <w:top w:val="single" w:sz="12" w:space="0" w:color="auto"/>
            </w:tcBorders>
          </w:tcPr>
          <w:p w:rsidR="008F37AC" w:rsidRPr="007126F4" w:rsidRDefault="008F37AC" w:rsidP="007126F4">
            <w:pPr>
              <w:cnfStyle w:val="000000000000"/>
            </w:pPr>
            <w:r w:rsidRPr="007126F4">
              <w:t>8 409</w:t>
            </w:r>
          </w:p>
        </w:tc>
      </w:tr>
      <w:tr w:rsidR="008F37AC" w:rsidRPr="007126F4" w:rsidTr="007126F4">
        <w:tc>
          <w:tcPr>
            <w:cnfStyle w:val="001000000000"/>
            <w:tcW w:w="851" w:type="dxa"/>
          </w:tcPr>
          <w:p w:rsidR="008F37AC" w:rsidRPr="007126F4" w:rsidRDefault="008F37AC" w:rsidP="007126F4">
            <w:r w:rsidRPr="007126F4">
              <w:t>2</w:t>
            </w:r>
          </w:p>
        </w:tc>
        <w:tc>
          <w:tcPr>
            <w:tcW w:w="1417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2006/07</w:t>
            </w:r>
          </w:p>
        </w:tc>
        <w:tc>
          <w:tcPr>
            <w:tcW w:w="1418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4 441</w:t>
            </w:r>
          </w:p>
        </w:tc>
        <w:tc>
          <w:tcPr>
            <w:tcW w:w="1559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3 940</w:t>
            </w:r>
          </w:p>
        </w:tc>
        <w:tc>
          <w:tcPr>
            <w:tcW w:w="2125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8 381</w:t>
            </w:r>
          </w:p>
        </w:tc>
      </w:tr>
      <w:tr w:rsidR="008F37AC" w:rsidRPr="007126F4" w:rsidTr="007126F4">
        <w:tc>
          <w:tcPr>
            <w:cnfStyle w:val="001000000000"/>
            <w:tcW w:w="851" w:type="dxa"/>
          </w:tcPr>
          <w:p w:rsidR="008F37AC" w:rsidRPr="007126F4" w:rsidRDefault="008F37AC" w:rsidP="007126F4">
            <w:r w:rsidRPr="007126F4">
              <w:t>3</w:t>
            </w:r>
          </w:p>
        </w:tc>
        <w:tc>
          <w:tcPr>
            <w:tcW w:w="1417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2007/08</w:t>
            </w:r>
          </w:p>
        </w:tc>
        <w:tc>
          <w:tcPr>
            <w:tcW w:w="1418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5 268</w:t>
            </w:r>
          </w:p>
        </w:tc>
        <w:tc>
          <w:tcPr>
            <w:tcW w:w="1559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4 882</w:t>
            </w:r>
          </w:p>
        </w:tc>
        <w:tc>
          <w:tcPr>
            <w:tcW w:w="2125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10 150</w:t>
            </w:r>
          </w:p>
        </w:tc>
      </w:tr>
      <w:tr w:rsidR="008F37AC" w:rsidRPr="007126F4" w:rsidTr="007126F4">
        <w:tc>
          <w:tcPr>
            <w:cnfStyle w:val="001000000000"/>
            <w:tcW w:w="851" w:type="dxa"/>
          </w:tcPr>
          <w:p w:rsidR="008F37AC" w:rsidRPr="007126F4" w:rsidRDefault="008F37AC" w:rsidP="007126F4">
            <w:r w:rsidRPr="007126F4">
              <w:t>4</w:t>
            </w:r>
          </w:p>
        </w:tc>
        <w:tc>
          <w:tcPr>
            <w:tcW w:w="1417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2008/09</w:t>
            </w:r>
          </w:p>
        </w:tc>
        <w:tc>
          <w:tcPr>
            <w:tcW w:w="1418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5 421</w:t>
            </w:r>
          </w:p>
        </w:tc>
        <w:tc>
          <w:tcPr>
            <w:tcW w:w="1559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5 130</w:t>
            </w:r>
          </w:p>
        </w:tc>
        <w:tc>
          <w:tcPr>
            <w:tcW w:w="2125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10 571</w:t>
            </w:r>
          </w:p>
        </w:tc>
      </w:tr>
      <w:tr w:rsidR="008F37AC" w:rsidRPr="007126F4" w:rsidTr="007126F4">
        <w:tc>
          <w:tcPr>
            <w:cnfStyle w:val="001000000000"/>
            <w:tcW w:w="851" w:type="dxa"/>
          </w:tcPr>
          <w:p w:rsidR="008F37AC" w:rsidRPr="007126F4" w:rsidRDefault="008F37AC" w:rsidP="007126F4">
            <w:r w:rsidRPr="007126F4">
              <w:t>5</w:t>
            </w:r>
          </w:p>
        </w:tc>
        <w:tc>
          <w:tcPr>
            <w:tcW w:w="1417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2009/10</w:t>
            </w:r>
          </w:p>
        </w:tc>
        <w:tc>
          <w:tcPr>
            <w:tcW w:w="1418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5 528</w:t>
            </w:r>
          </w:p>
        </w:tc>
        <w:tc>
          <w:tcPr>
            <w:tcW w:w="1559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5 225</w:t>
            </w:r>
          </w:p>
        </w:tc>
        <w:tc>
          <w:tcPr>
            <w:tcW w:w="2125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10 753</w:t>
            </w:r>
          </w:p>
        </w:tc>
      </w:tr>
      <w:tr w:rsidR="008F37AC" w:rsidRPr="007126F4" w:rsidTr="007126F4">
        <w:tc>
          <w:tcPr>
            <w:cnfStyle w:val="001000000000"/>
            <w:tcW w:w="851" w:type="dxa"/>
          </w:tcPr>
          <w:p w:rsidR="008F37AC" w:rsidRPr="007126F4" w:rsidRDefault="008F37AC" w:rsidP="007126F4">
            <w:r w:rsidRPr="007126F4">
              <w:t>6</w:t>
            </w:r>
          </w:p>
        </w:tc>
        <w:tc>
          <w:tcPr>
            <w:tcW w:w="1417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2010/11</w:t>
            </w:r>
          </w:p>
        </w:tc>
        <w:tc>
          <w:tcPr>
            <w:tcW w:w="1418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5 410</w:t>
            </w:r>
          </w:p>
        </w:tc>
        <w:tc>
          <w:tcPr>
            <w:tcW w:w="1559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5 103</w:t>
            </w:r>
          </w:p>
        </w:tc>
        <w:tc>
          <w:tcPr>
            <w:tcW w:w="2125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10 513</w:t>
            </w:r>
          </w:p>
        </w:tc>
      </w:tr>
    </w:tbl>
    <w:p w:rsidR="008F37AC" w:rsidRDefault="008F37AC" w:rsidP="001F12C4">
      <w:pPr>
        <w:pStyle w:val="SingleTxtGR"/>
        <w:spacing w:before="240"/>
        <w:jc w:val="left"/>
        <w:rPr>
          <w:b/>
        </w:rPr>
      </w:pPr>
      <w:r>
        <w:t>Таблица</w:t>
      </w:r>
      <w:r w:rsidRPr="00F612CD">
        <w:t xml:space="preserve"> </w:t>
      </w:r>
      <w:r>
        <w:t>7</w:t>
      </w:r>
      <w:r>
        <w:rPr>
          <w:b/>
        </w:rPr>
        <w:br/>
        <w:t>Обзорная</w:t>
      </w:r>
      <w:r w:rsidRPr="008F37AC">
        <w:rPr>
          <w:b/>
        </w:rPr>
        <w:t xml:space="preserve"> </w:t>
      </w:r>
      <w:r>
        <w:rPr>
          <w:b/>
        </w:rPr>
        <w:t>информация</w:t>
      </w:r>
      <w:r w:rsidRPr="008F37AC">
        <w:rPr>
          <w:b/>
        </w:rPr>
        <w:t xml:space="preserve"> </w:t>
      </w:r>
      <w:r>
        <w:rPr>
          <w:b/>
        </w:rPr>
        <w:t>об</w:t>
      </w:r>
      <w:r w:rsidRPr="008F37AC">
        <w:rPr>
          <w:b/>
        </w:rPr>
        <w:t xml:space="preserve"> </w:t>
      </w:r>
      <w:r>
        <w:rPr>
          <w:b/>
        </w:rPr>
        <w:t>учащихся</w:t>
      </w:r>
      <w:r w:rsidRPr="008F37AC">
        <w:rPr>
          <w:b/>
        </w:rPr>
        <w:t xml:space="preserve"> </w:t>
      </w:r>
      <w:r>
        <w:rPr>
          <w:b/>
        </w:rPr>
        <w:t>рома</w:t>
      </w:r>
      <w:r w:rsidRPr="008F37AC">
        <w:rPr>
          <w:b/>
        </w:rPr>
        <w:t xml:space="preserve"> </w:t>
      </w:r>
      <w:r>
        <w:rPr>
          <w:b/>
        </w:rPr>
        <w:t>в</w:t>
      </w:r>
      <w:r w:rsidRPr="008F37AC">
        <w:rPr>
          <w:b/>
        </w:rPr>
        <w:t xml:space="preserve"> </w:t>
      </w:r>
      <w:r>
        <w:rPr>
          <w:b/>
        </w:rPr>
        <w:t>системе</w:t>
      </w:r>
      <w:r w:rsidRPr="008F37AC">
        <w:rPr>
          <w:b/>
        </w:rPr>
        <w:t xml:space="preserve"> </w:t>
      </w:r>
      <w:r>
        <w:rPr>
          <w:b/>
        </w:rPr>
        <w:t>среднего</w:t>
      </w:r>
      <w:r w:rsidRPr="008F37AC">
        <w:rPr>
          <w:b/>
        </w:rPr>
        <w:t xml:space="preserve"> </w:t>
      </w:r>
      <w:r>
        <w:rPr>
          <w:b/>
        </w:rPr>
        <w:t>образования</w:t>
      </w:r>
      <w:r w:rsidRPr="008F37AC">
        <w:rPr>
          <w:b/>
        </w:rPr>
        <w:t xml:space="preserve"> </w:t>
      </w:r>
      <w:r>
        <w:rPr>
          <w:b/>
        </w:rPr>
        <w:t>в</w:t>
      </w:r>
      <w:r w:rsidRPr="008F37AC">
        <w:rPr>
          <w:b/>
        </w:rPr>
        <w:t xml:space="preserve"> </w:t>
      </w:r>
      <w:r>
        <w:rPr>
          <w:b/>
        </w:rPr>
        <w:t>период</w:t>
      </w:r>
      <w:r w:rsidRPr="008F37AC">
        <w:rPr>
          <w:b/>
        </w:rPr>
        <w:t xml:space="preserve"> </w:t>
      </w:r>
      <w:r>
        <w:rPr>
          <w:b/>
        </w:rPr>
        <w:t>с</w:t>
      </w:r>
      <w:r w:rsidR="0077051B">
        <w:rPr>
          <w:b/>
        </w:rPr>
        <w:t xml:space="preserve"> 2005/06 по 2010/</w:t>
      </w:r>
      <w:r>
        <w:rPr>
          <w:b/>
        </w:rPr>
        <w:t>11 учебны</w:t>
      </w:r>
      <w:r w:rsidR="0077051B">
        <w:rPr>
          <w:b/>
        </w:rPr>
        <w:t>й</w:t>
      </w:r>
      <w:r w:rsidRPr="008F37AC">
        <w:rPr>
          <w:b/>
        </w:rPr>
        <w:t xml:space="preserve"> </w:t>
      </w:r>
      <w:r>
        <w:rPr>
          <w:b/>
        </w:rPr>
        <w:t>год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851"/>
        <w:gridCol w:w="1417"/>
        <w:gridCol w:w="1418"/>
        <w:gridCol w:w="1559"/>
        <w:gridCol w:w="2125"/>
      </w:tblGrid>
      <w:tr w:rsidR="008F37AC" w:rsidRPr="007126F4" w:rsidTr="007126F4">
        <w:tc>
          <w:tcPr>
            <w:cnfStyle w:val="001000000000"/>
            <w:tcW w:w="851" w:type="dxa"/>
            <w:tcBorders>
              <w:bottom w:val="single" w:sz="12" w:space="0" w:color="auto"/>
            </w:tcBorders>
            <w:shd w:val="clear" w:color="auto" w:fill="auto"/>
          </w:tcPr>
          <w:p w:rsidR="008F37AC" w:rsidRPr="007126F4" w:rsidRDefault="00B12974" w:rsidP="007126F4">
            <w:pPr>
              <w:spacing w:before="80" w:after="80" w:line="200" w:lineRule="exact"/>
              <w:rPr>
                <w:i/>
                <w:sz w:val="16"/>
              </w:rPr>
            </w:pPr>
            <w:r w:rsidRPr="007126F4">
              <w:rPr>
                <w:i/>
                <w:sz w:val="16"/>
              </w:rPr>
              <w:t>№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7126F4" w:rsidRDefault="008F37AC" w:rsidP="007126F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126F4">
              <w:rPr>
                <w:i/>
                <w:sz w:val="16"/>
              </w:rPr>
              <w:t>Учебный  год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7126F4" w:rsidRDefault="008F37AC" w:rsidP="007126F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126F4">
              <w:rPr>
                <w:i/>
                <w:sz w:val="16"/>
              </w:rPr>
              <w:t>Мальчики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7126F4" w:rsidRDefault="008F37AC" w:rsidP="007126F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126F4">
              <w:rPr>
                <w:i/>
                <w:sz w:val="16"/>
              </w:rPr>
              <w:t>Девочки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F37AC" w:rsidRPr="007126F4" w:rsidRDefault="008F37AC" w:rsidP="007126F4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126F4">
              <w:rPr>
                <w:i/>
                <w:sz w:val="16"/>
              </w:rPr>
              <w:t>Общее количество учащи</w:t>
            </w:r>
            <w:r w:rsidRPr="007126F4">
              <w:rPr>
                <w:i/>
                <w:sz w:val="16"/>
              </w:rPr>
              <w:t>х</w:t>
            </w:r>
            <w:r w:rsidRPr="007126F4">
              <w:rPr>
                <w:i/>
                <w:sz w:val="16"/>
              </w:rPr>
              <w:t>ся рома</w:t>
            </w:r>
          </w:p>
        </w:tc>
      </w:tr>
      <w:tr w:rsidR="008F37AC" w:rsidRPr="007126F4" w:rsidTr="007126F4">
        <w:tc>
          <w:tcPr>
            <w:cnfStyle w:val="001000000000"/>
            <w:tcW w:w="851" w:type="dxa"/>
            <w:tcBorders>
              <w:top w:val="single" w:sz="12" w:space="0" w:color="auto"/>
            </w:tcBorders>
          </w:tcPr>
          <w:p w:rsidR="008F37AC" w:rsidRPr="007126F4" w:rsidRDefault="008F37AC" w:rsidP="007126F4">
            <w:r w:rsidRPr="007126F4">
              <w:t>1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8F37AC" w:rsidRPr="007126F4" w:rsidRDefault="008F37AC" w:rsidP="007126F4">
            <w:pPr>
              <w:cnfStyle w:val="000000000000"/>
            </w:pPr>
            <w:r w:rsidRPr="007126F4">
              <w:t>2005/06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F37AC" w:rsidRPr="007126F4" w:rsidRDefault="008F37AC" w:rsidP="007126F4">
            <w:pPr>
              <w:cnfStyle w:val="000000000000"/>
            </w:pPr>
            <w:r w:rsidRPr="007126F4">
              <w:t>654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8F37AC" w:rsidRPr="007126F4" w:rsidRDefault="008F37AC" w:rsidP="007126F4">
            <w:pPr>
              <w:cnfStyle w:val="000000000000"/>
            </w:pPr>
            <w:r w:rsidRPr="007126F4">
              <w:t>586</w:t>
            </w:r>
          </w:p>
        </w:tc>
        <w:tc>
          <w:tcPr>
            <w:tcW w:w="2125" w:type="dxa"/>
            <w:tcBorders>
              <w:top w:val="single" w:sz="12" w:space="0" w:color="auto"/>
            </w:tcBorders>
          </w:tcPr>
          <w:p w:rsidR="008F37AC" w:rsidRPr="007126F4" w:rsidRDefault="008F37AC" w:rsidP="007126F4">
            <w:pPr>
              <w:cnfStyle w:val="000000000000"/>
            </w:pPr>
            <w:r w:rsidRPr="007126F4">
              <w:t>1 240</w:t>
            </w:r>
          </w:p>
        </w:tc>
      </w:tr>
      <w:tr w:rsidR="008F37AC" w:rsidRPr="007126F4" w:rsidTr="007126F4">
        <w:tc>
          <w:tcPr>
            <w:cnfStyle w:val="001000000000"/>
            <w:tcW w:w="851" w:type="dxa"/>
          </w:tcPr>
          <w:p w:rsidR="008F37AC" w:rsidRPr="007126F4" w:rsidRDefault="008F37AC" w:rsidP="007126F4">
            <w:r w:rsidRPr="007126F4">
              <w:t>2</w:t>
            </w:r>
          </w:p>
        </w:tc>
        <w:tc>
          <w:tcPr>
            <w:tcW w:w="1417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2006/07</w:t>
            </w:r>
          </w:p>
        </w:tc>
        <w:tc>
          <w:tcPr>
            <w:tcW w:w="1418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678</w:t>
            </w:r>
          </w:p>
        </w:tc>
        <w:tc>
          <w:tcPr>
            <w:tcW w:w="1559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526</w:t>
            </w:r>
          </w:p>
        </w:tc>
        <w:tc>
          <w:tcPr>
            <w:tcW w:w="2125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1 204</w:t>
            </w:r>
          </w:p>
        </w:tc>
      </w:tr>
      <w:tr w:rsidR="008F37AC" w:rsidRPr="007126F4" w:rsidTr="007126F4">
        <w:tc>
          <w:tcPr>
            <w:cnfStyle w:val="001000000000"/>
            <w:tcW w:w="851" w:type="dxa"/>
          </w:tcPr>
          <w:p w:rsidR="008F37AC" w:rsidRPr="007126F4" w:rsidRDefault="008F37AC" w:rsidP="007126F4">
            <w:r w:rsidRPr="007126F4">
              <w:t>3</w:t>
            </w:r>
          </w:p>
        </w:tc>
        <w:tc>
          <w:tcPr>
            <w:tcW w:w="1417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2007/08</w:t>
            </w:r>
          </w:p>
        </w:tc>
        <w:tc>
          <w:tcPr>
            <w:tcW w:w="1418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831</w:t>
            </w:r>
          </w:p>
        </w:tc>
        <w:tc>
          <w:tcPr>
            <w:tcW w:w="1559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641</w:t>
            </w:r>
          </w:p>
        </w:tc>
        <w:tc>
          <w:tcPr>
            <w:tcW w:w="2125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1 472</w:t>
            </w:r>
          </w:p>
        </w:tc>
      </w:tr>
      <w:tr w:rsidR="008F37AC" w:rsidRPr="007126F4" w:rsidTr="007126F4">
        <w:tc>
          <w:tcPr>
            <w:cnfStyle w:val="001000000000"/>
            <w:tcW w:w="851" w:type="dxa"/>
          </w:tcPr>
          <w:p w:rsidR="008F37AC" w:rsidRPr="007126F4" w:rsidRDefault="008F37AC" w:rsidP="007126F4">
            <w:r w:rsidRPr="007126F4">
              <w:t>4</w:t>
            </w:r>
          </w:p>
        </w:tc>
        <w:tc>
          <w:tcPr>
            <w:tcW w:w="1417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2008/09</w:t>
            </w:r>
          </w:p>
        </w:tc>
        <w:tc>
          <w:tcPr>
            <w:tcW w:w="1418" w:type="dxa"/>
          </w:tcPr>
          <w:p w:rsidR="008F37AC" w:rsidRPr="007126F4" w:rsidRDefault="008F37AC" w:rsidP="007126F4">
            <w:pPr>
              <w:cnfStyle w:val="000000000000"/>
            </w:pPr>
          </w:p>
        </w:tc>
        <w:tc>
          <w:tcPr>
            <w:tcW w:w="1559" w:type="dxa"/>
          </w:tcPr>
          <w:p w:rsidR="008F37AC" w:rsidRPr="007126F4" w:rsidRDefault="008F37AC" w:rsidP="007126F4">
            <w:pPr>
              <w:cnfStyle w:val="000000000000"/>
            </w:pPr>
          </w:p>
        </w:tc>
        <w:tc>
          <w:tcPr>
            <w:tcW w:w="2125" w:type="dxa"/>
          </w:tcPr>
          <w:p w:rsidR="008F37AC" w:rsidRPr="007126F4" w:rsidRDefault="008F37AC" w:rsidP="007126F4">
            <w:pPr>
              <w:cnfStyle w:val="000000000000"/>
            </w:pPr>
          </w:p>
        </w:tc>
      </w:tr>
      <w:tr w:rsidR="008F37AC" w:rsidRPr="007126F4" w:rsidTr="007126F4">
        <w:tc>
          <w:tcPr>
            <w:cnfStyle w:val="001000000000"/>
            <w:tcW w:w="851" w:type="dxa"/>
          </w:tcPr>
          <w:p w:rsidR="008F37AC" w:rsidRPr="007126F4" w:rsidRDefault="008F37AC" w:rsidP="007126F4">
            <w:r w:rsidRPr="007126F4">
              <w:t>5</w:t>
            </w:r>
          </w:p>
        </w:tc>
        <w:tc>
          <w:tcPr>
            <w:tcW w:w="1417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2009/10</w:t>
            </w:r>
          </w:p>
        </w:tc>
        <w:tc>
          <w:tcPr>
            <w:tcW w:w="1418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1 054</w:t>
            </w:r>
          </w:p>
        </w:tc>
        <w:tc>
          <w:tcPr>
            <w:tcW w:w="1559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900</w:t>
            </w:r>
          </w:p>
        </w:tc>
        <w:tc>
          <w:tcPr>
            <w:tcW w:w="2125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1 954</w:t>
            </w:r>
          </w:p>
        </w:tc>
      </w:tr>
      <w:tr w:rsidR="008F37AC" w:rsidRPr="007126F4" w:rsidTr="007126F4">
        <w:tc>
          <w:tcPr>
            <w:cnfStyle w:val="001000000000"/>
            <w:tcW w:w="851" w:type="dxa"/>
          </w:tcPr>
          <w:p w:rsidR="008F37AC" w:rsidRPr="007126F4" w:rsidRDefault="008F37AC" w:rsidP="007126F4">
            <w:r w:rsidRPr="007126F4">
              <w:t>6</w:t>
            </w:r>
          </w:p>
        </w:tc>
        <w:tc>
          <w:tcPr>
            <w:tcW w:w="1417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2010/11</w:t>
            </w:r>
          </w:p>
        </w:tc>
        <w:tc>
          <w:tcPr>
            <w:tcW w:w="1418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1 031</w:t>
            </w:r>
          </w:p>
        </w:tc>
        <w:tc>
          <w:tcPr>
            <w:tcW w:w="1559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780</w:t>
            </w:r>
          </w:p>
        </w:tc>
        <w:tc>
          <w:tcPr>
            <w:tcW w:w="2125" w:type="dxa"/>
          </w:tcPr>
          <w:p w:rsidR="008F37AC" w:rsidRPr="007126F4" w:rsidRDefault="008F37AC" w:rsidP="007126F4">
            <w:pPr>
              <w:cnfStyle w:val="000000000000"/>
            </w:pPr>
            <w:r w:rsidRPr="007126F4">
              <w:t>1 698</w:t>
            </w:r>
          </w:p>
        </w:tc>
      </w:tr>
    </w:tbl>
    <w:p w:rsidR="001F12C4" w:rsidRDefault="001F12C4" w:rsidP="007126F4">
      <w:pPr>
        <w:pStyle w:val="H1GR"/>
      </w:pPr>
    </w:p>
    <w:p w:rsidR="008F37AC" w:rsidRDefault="001F12C4" w:rsidP="007126F4">
      <w:pPr>
        <w:pStyle w:val="H1GR"/>
      </w:pPr>
      <w:r>
        <w:br w:type="page"/>
      </w:r>
      <w:r w:rsidR="008F37AC">
        <w:tab/>
      </w:r>
      <w:r w:rsidR="008F37AC">
        <w:tab/>
        <w:t>Ответ</w:t>
      </w:r>
      <w:r w:rsidR="008F37AC" w:rsidRPr="003D6F34">
        <w:t xml:space="preserve"> </w:t>
      </w:r>
      <w:r w:rsidR="008F37AC">
        <w:t>на</w:t>
      </w:r>
      <w:r w:rsidR="008F37AC" w:rsidRPr="003D6F34">
        <w:t xml:space="preserve"> </w:t>
      </w:r>
      <w:r w:rsidR="008F37AC">
        <w:t>рекомендацию</w:t>
      </w:r>
      <w:r w:rsidR="008F37AC" w:rsidRPr="003D6F34">
        <w:t xml:space="preserve">, </w:t>
      </w:r>
      <w:r w:rsidR="008F37AC">
        <w:t>содержащуюся</w:t>
      </w:r>
      <w:r w:rsidR="008F37AC" w:rsidRPr="003D6F34">
        <w:t xml:space="preserve"> </w:t>
      </w:r>
      <w:r w:rsidR="008F37AC">
        <w:t>в</w:t>
      </w:r>
      <w:r w:rsidR="008F37AC" w:rsidRPr="003D6F34">
        <w:t xml:space="preserve"> </w:t>
      </w:r>
      <w:r w:rsidR="008F37AC">
        <w:t>пункте</w:t>
      </w:r>
      <w:r w:rsidR="008F37AC" w:rsidRPr="003D6F34">
        <w:t xml:space="preserve"> 19 </w:t>
      </w:r>
      <w:r w:rsidR="008F37AC">
        <w:t>предыдущих</w:t>
      </w:r>
      <w:r w:rsidR="008F37AC" w:rsidRPr="003D6F34">
        <w:t xml:space="preserve"> </w:t>
      </w:r>
      <w:r w:rsidR="008F37AC">
        <w:t>заключительных</w:t>
      </w:r>
      <w:r w:rsidR="008F37AC" w:rsidRPr="003D6F34">
        <w:t xml:space="preserve"> </w:t>
      </w:r>
      <w:r w:rsidR="008F37AC">
        <w:t>замечаний</w:t>
      </w:r>
      <w:r w:rsidR="008F37AC" w:rsidRPr="003D6F34">
        <w:t xml:space="preserve"> </w:t>
      </w:r>
      <w:r w:rsidR="008F37AC">
        <w:t>Комитета</w:t>
      </w:r>
    </w:p>
    <w:p w:rsidR="008F37AC" w:rsidRDefault="007126F4" w:rsidP="008F37AC">
      <w:pPr>
        <w:pStyle w:val="SingleTxtGR"/>
      </w:pPr>
      <w:r>
        <w:t>209.</w:t>
      </w:r>
      <w:r>
        <w:tab/>
      </w:r>
      <w:r w:rsidR="008F37AC">
        <w:t>Что</w:t>
      </w:r>
      <w:r w:rsidR="008F37AC" w:rsidRPr="006057A9">
        <w:t xml:space="preserve"> </w:t>
      </w:r>
      <w:r w:rsidR="008F37AC">
        <w:t>касается</w:t>
      </w:r>
      <w:r w:rsidR="008F37AC" w:rsidRPr="006057A9">
        <w:t xml:space="preserve"> </w:t>
      </w:r>
      <w:r w:rsidR="008F37AC">
        <w:t>рекомендации</w:t>
      </w:r>
      <w:r w:rsidR="008F37AC" w:rsidRPr="006057A9">
        <w:t xml:space="preserve">, </w:t>
      </w:r>
      <w:r w:rsidR="008F37AC">
        <w:t>содержащейся</w:t>
      </w:r>
      <w:r w:rsidR="008F37AC" w:rsidRPr="006057A9">
        <w:t xml:space="preserve"> </w:t>
      </w:r>
      <w:r w:rsidR="008F37AC">
        <w:t>в</w:t>
      </w:r>
      <w:r w:rsidR="008F37AC" w:rsidRPr="006057A9">
        <w:t xml:space="preserve"> </w:t>
      </w:r>
      <w:r w:rsidR="008F37AC">
        <w:t>пункте</w:t>
      </w:r>
      <w:r w:rsidR="008F37AC" w:rsidRPr="006057A9">
        <w:t xml:space="preserve"> 19, </w:t>
      </w:r>
      <w:r w:rsidR="008F37AC">
        <w:t>то</w:t>
      </w:r>
      <w:r w:rsidR="008F37AC" w:rsidRPr="006057A9">
        <w:t xml:space="preserve"> </w:t>
      </w:r>
      <w:r w:rsidR="008F37AC">
        <w:t>в</w:t>
      </w:r>
      <w:r w:rsidR="008F37AC" w:rsidRPr="006057A9">
        <w:t xml:space="preserve"> </w:t>
      </w:r>
      <w:r w:rsidR="008F37AC">
        <w:t>период</w:t>
      </w:r>
      <w:r w:rsidR="008F37AC" w:rsidRPr="006057A9">
        <w:t xml:space="preserve"> </w:t>
      </w:r>
      <w:r w:rsidR="008F37AC">
        <w:t>с</w:t>
      </w:r>
      <w:r w:rsidR="008F37AC" w:rsidRPr="006057A9">
        <w:t xml:space="preserve"> </w:t>
      </w:r>
      <w:r w:rsidR="008F37AC">
        <w:t>февраля</w:t>
      </w:r>
      <w:r w:rsidR="008F37AC" w:rsidRPr="006057A9">
        <w:t xml:space="preserve"> 2007 </w:t>
      </w:r>
      <w:r w:rsidR="008F37AC">
        <w:t>года</w:t>
      </w:r>
      <w:r w:rsidR="008F37AC" w:rsidRPr="006057A9">
        <w:t xml:space="preserve"> </w:t>
      </w:r>
      <w:r w:rsidR="008F37AC">
        <w:t>по</w:t>
      </w:r>
      <w:r w:rsidR="008F37AC" w:rsidRPr="006057A9">
        <w:t xml:space="preserve"> </w:t>
      </w:r>
      <w:r w:rsidR="008F37AC">
        <w:t>август</w:t>
      </w:r>
      <w:r w:rsidR="008F37AC" w:rsidRPr="006057A9">
        <w:t xml:space="preserve"> 2011 </w:t>
      </w:r>
      <w:r w:rsidR="008F37AC">
        <w:t>года</w:t>
      </w:r>
      <w:r w:rsidR="008F37AC" w:rsidRPr="006057A9">
        <w:t xml:space="preserve"> </w:t>
      </w:r>
      <w:r w:rsidR="008F37AC">
        <w:t>Академия</w:t>
      </w:r>
      <w:r w:rsidR="008F37AC" w:rsidRPr="006057A9">
        <w:t xml:space="preserve"> </w:t>
      </w:r>
      <w:r w:rsidR="008F37AC">
        <w:t>подготовки</w:t>
      </w:r>
      <w:r w:rsidR="008F37AC" w:rsidRPr="006057A9">
        <w:t xml:space="preserve"> </w:t>
      </w:r>
      <w:r w:rsidR="008F37AC">
        <w:t>судей</w:t>
      </w:r>
      <w:r w:rsidR="008F37AC" w:rsidRPr="006057A9">
        <w:t xml:space="preserve"> </w:t>
      </w:r>
      <w:r w:rsidR="008F37AC">
        <w:t>и</w:t>
      </w:r>
      <w:r w:rsidR="008F37AC" w:rsidRPr="006057A9">
        <w:t xml:space="preserve"> </w:t>
      </w:r>
      <w:r w:rsidR="008F37AC">
        <w:t>государс</w:t>
      </w:r>
      <w:r w:rsidR="008F37AC">
        <w:t>т</w:t>
      </w:r>
      <w:r w:rsidR="008F37AC">
        <w:t>венных</w:t>
      </w:r>
      <w:r w:rsidR="008F37AC" w:rsidRPr="006057A9">
        <w:t xml:space="preserve"> </w:t>
      </w:r>
      <w:r w:rsidR="008F37AC">
        <w:t>прокуроров</w:t>
      </w:r>
      <w:r w:rsidR="008F37AC" w:rsidRPr="006057A9">
        <w:t xml:space="preserve"> </w:t>
      </w:r>
      <w:r w:rsidR="008F37AC">
        <w:t>Республики</w:t>
      </w:r>
      <w:r w:rsidR="008F37AC" w:rsidRPr="006057A9">
        <w:t xml:space="preserve"> </w:t>
      </w:r>
      <w:r w:rsidR="008F37AC">
        <w:t>Македони</w:t>
      </w:r>
      <w:r w:rsidR="0077051B">
        <w:t>я</w:t>
      </w:r>
      <w:r w:rsidR="008F37AC">
        <w:t xml:space="preserve"> организовала 22 мероприятия, в к</w:t>
      </w:r>
      <w:r w:rsidR="008F37AC">
        <w:t>о</w:t>
      </w:r>
      <w:r w:rsidR="008F37AC">
        <w:t>торых приняло участие в общей сложности 314 человек</w:t>
      </w:r>
      <w:r w:rsidR="008F37AC" w:rsidRPr="0031249C">
        <w:t>.</w:t>
      </w:r>
    </w:p>
    <w:p w:rsidR="008F37AC" w:rsidRPr="0031249C" w:rsidRDefault="007126F4" w:rsidP="008F37AC">
      <w:pPr>
        <w:pStyle w:val="SingleTxtGR"/>
      </w:pPr>
      <w:r>
        <w:t>210.</w:t>
      </w:r>
      <w:r>
        <w:tab/>
      </w:r>
      <w:r w:rsidR="008F37AC">
        <w:t>Десять</w:t>
      </w:r>
      <w:r w:rsidR="008F37AC" w:rsidRPr="006B306B">
        <w:t xml:space="preserve"> </w:t>
      </w:r>
      <w:r w:rsidR="008F37AC">
        <w:t>из</w:t>
      </w:r>
      <w:r w:rsidR="008F37AC" w:rsidRPr="006B306B">
        <w:t xml:space="preserve"> </w:t>
      </w:r>
      <w:r w:rsidR="008F37AC">
        <w:t>этих</w:t>
      </w:r>
      <w:r w:rsidR="008F37AC" w:rsidRPr="006B306B">
        <w:t xml:space="preserve"> </w:t>
      </w:r>
      <w:r w:rsidR="008F37AC">
        <w:t>мероприятий</w:t>
      </w:r>
      <w:r w:rsidR="008F37AC" w:rsidRPr="006B306B">
        <w:t xml:space="preserve"> </w:t>
      </w:r>
      <w:r w:rsidR="008F37AC">
        <w:t>включали</w:t>
      </w:r>
      <w:r w:rsidR="008F37AC" w:rsidRPr="006B306B">
        <w:t xml:space="preserve"> </w:t>
      </w:r>
      <w:r w:rsidR="008F37AC">
        <w:t>учебные</w:t>
      </w:r>
      <w:r w:rsidR="008F37AC" w:rsidRPr="006B306B">
        <w:t xml:space="preserve"> </w:t>
      </w:r>
      <w:r w:rsidR="008F37AC">
        <w:t>занятия</w:t>
      </w:r>
      <w:r w:rsidR="008F37AC" w:rsidRPr="006B306B">
        <w:t xml:space="preserve">, </w:t>
      </w:r>
      <w:r w:rsidR="008F37AC">
        <w:t>в</w:t>
      </w:r>
      <w:r w:rsidR="008F37AC" w:rsidRPr="006B306B">
        <w:t xml:space="preserve"> </w:t>
      </w:r>
      <w:r w:rsidR="008F37AC">
        <w:t>которых</w:t>
      </w:r>
      <w:r w:rsidR="008F37AC" w:rsidRPr="006B306B">
        <w:t xml:space="preserve"> </w:t>
      </w:r>
      <w:r w:rsidR="008F37AC">
        <w:t>уч</w:t>
      </w:r>
      <w:r w:rsidR="008F37AC">
        <w:t>а</w:t>
      </w:r>
      <w:r w:rsidR="008F37AC">
        <w:t>ствовал</w:t>
      </w:r>
      <w:r w:rsidR="0077051B">
        <w:t>и</w:t>
      </w:r>
      <w:r w:rsidR="008F37AC" w:rsidRPr="006B306B">
        <w:t xml:space="preserve"> </w:t>
      </w:r>
      <w:r w:rsidR="008F37AC">
        <w:t>в</w:t>
      </w:r>
      <w:r w:rsidR="008F37AC" w:rsidRPr="006B306B">
        <w:t xml:space="preserve"> </w:t>
      </w:r>
      <w:r w:rsidR="008F37AC">
        <w:t>общей</w:t>
      </w:r>
      <w:r w:rsidR="008F37AC" w:rsidRPr="006B306B">
        <w:t xml:space="preserve"> </w:t>
      </w:r>
      <w:r w:rsidR="008F37AC">
        <w:t>сложности</w:t>
      </w:r>
      <w:r w:rsidR="008F37AC" w:rsidRPr="006B306B">
        <w:t xml:space="preserve"> 290 </w:t>
      </w:r>
      <w:r w:rsidR="008F37AC">
        <w:t>человек</w:t>
      </w:r>
      <w:r w:rsidR="008F37AC" w:rsidRPr="006B306B">
        <w:t xml:space="preserve">, </w:t>
      </w:r>
      <w:r w:rsidR="008F37AC">
        <w:t>в</w:t>
      </w:r>
      <w:r w:rsidR="008F37AC" w:rsidRPr="006B306B">
        <w:t xml:space="preserve"> </w:t>
      </w:r>
      <w:r w:rsidR="008F37AC">
        <w:t>том</w:t>
      </w:r>
      <w:r w:rsidR="008F37AC" w:rsidRPr="006B306B">
        <w:t xml:space="preserve"> </w:t>
      </w:r>
      <w:r w:rsidR="008F37AC">
        <w:t>числе</w:t>
      </w:r>
      <w:r w:rsidR="008F37AC" w:rsidRPr="0031249C">
        <w:t xml:space="preserve"> </w:t>
      </w:r>
      <w:r w:rsidR="008F37AC">
        <w:t>115 судей, 76 прокур</w:t>
      </w:r>
      <w:r w:rsidR="008F37AC">
        <w:t>о</w:t>
      </w:r>
      <w:r w:rsidR="0077051B">
        <w:t>ров, 53</w:t>
      </w:r>
      <w:r w:rsidR="008F37AC">
        <w:t xml:space="preserve"> юрисконсульта, 6 работников государственных прокуратур и 40 рабо</w:t>
      </w:r>
      <w:r w:rsidR="008F37AC">
        <w:t>т</w:t>
      </w:r>
      <w:r w:rsidR="008F37AC">
        <w:t>ников других учреждений</w:t>
      </w:r>
      <w:r w:rsidR="008F37AC" w:rsidRPr="0031249C">
        <w:t xml:space="preserve">. </w:t>
      </w:r>
      <w:r w:rsidR="008F37AC">
        <w:t>Учебные занятия были организованы по следующим т</w:t>
      </w:r>
      <w:r w:rsidR="008F37AC">
        <w:t>е</w:t>
      </w:r>
      <w:r w:rsidR="008F37AC">
        <w:t>мам</w:t>
      </w:r>
      <w:r w:rsidR="008F37AC" w:rsidRPr="0031249C">
        <w:t>:</w:t>
      </w:r>
    </w:p>
    <w:p w:rsidR="008F37AC" w:rsidRPr="00FB6388" w:rsidRDefault="008F37AC" w:rsidP="007126F4">
      <w:pPr>
        <w:pStyle w:val="Bullet1GR"/>
      </w:pPr>
      <w:r>
        <w:t>Недискриминация</w:t>
      </w:r>
      <w:r w:rsidR="00D26801">
        <w:t xml:space="preserve"> − </w:t>
      </w:r>
      <w:r>
        <w:t xml:space="preserve">тема,  рассчитанная на </w:t>
      </w:r>
      <w:r w:rsidR="0029358A">
        <w:t>4</w:t>
      </w:r>
      <w:r>
        <w:t xml:space="preserve"> занятия</w:t>
      </w:r>
      <w:r w:rsidRPr="00FB6388">
        <w:t>;</w:t>
      </w:r>
    </w:p>
    <w:p w:rsidR="008F37AC" w:rsidRPr="0031249C" w:rsidRDefault="008F37AC" w:rsidP="007126F4">
      <w:pPr>
        <w:pStyle w:val="Bullet1GR"/>
      </w:pPr>
      <w:r>
        <w:t>Концепция недискриминации</w:t>
      </w:r>
      <w:r w:rsidRPr="0031249C">
        <w:t>;</w:t>
      </w:r>
    </w:p>
    <w:p w:rsidR="008F37AC" w:rsidRPr="00FB6388" w:rsidRDefault="008F37AC" w:rsidP="007126F4">
      <w:pPr>
        <w:pStyle w:val="Bullet1GR"/>
      </w:pPr>
      <w:r>
        <w:t>Национальная</w:t>
      </w:r>
      <w:r w:rsidRPr="00FB6388">
        <w:t xml:space="preserve"> </w:t>
      </w:r>
      <w:r>
        <w:t>и</w:t>
      </w:r>
      <w:r w:rsidRPr="00FB6388">
        <w:t xml:space="preserve"> </w:t>
      </w:r>
      <w:r>
        <w:t>международная</w:t>
      </w:r>
      <w:r w:rsidRPr="00FB6388">
        <w:t xml:space="preserve"> </w:t>
      </w:r>
      <w:r>
        <w:t>правовые</w:t>
      </w:r>
      <w:r w:rsidRPr="00FB6388">
        <w:t xml:space="preserve"> </w:t>
      </w:r>
      <w:r>
        <w:t>основы</w:t>
      </w:r>
      <w:r w:rsidRPr="00FB6388">
        <w:t xml:space="preserve"> </w:t>
      </w:r>
      <w:r>
        <w:t>недискриминации</w:t>
      </w:r>
      <w:r w:rsidRPr="00FB6388">
        <w:t>;</w:t>
      </w:r>
    </w:p>
    <w:p w:rsidR="008F37AC" w:rsidRPr="00562789" w:rsidRDefault="008F37AC" w:rsidP="007126F4">
      <w:pPr>
        <w:pStyle w:val="Bullet1GR"/>
      </w:pPr>
      <w:r>
        <w:t>Конвенция</w:t>
      </w:r>
      <w:r w:rsidRPr="00562789">
        <w:t xml:space="preserve"> </w:t>
      </w:r>
      <w:r>
        <w:t>о</w:t>
      </w:r>
      <w:r w:rsidRPr="00562789">
        <w:t xml:space="preserve"> </w:t>
      </w:r>
      <w:r>
        <w:t>ликвидации</w:t>
      </w:r>
      <w:r w:rsidRPr="00562789">
        <w:t xml:space="preserve"> </w:t>
      </w:r>
      <w:r>
        <w:t>всех</w:t>
      </w:r>
      <w:r w:rsidRPr="00562789">
        <w:t xml:space="preserve"> </w:t>
      </w:r>
      <w:r>
        <w:t>форм</w:t>
      </w:r>
      <w:r w:rsidRPr="00562789">
        <w:t xml:space="preserve"> </w:t>
      </w:r>
      <w:r>
        <w:t>дискриминации</w:t>
      </w:r>
      <w:r w:rsidRPr="00562789">
        <w:t xml:space="preserve"> </w:t>
      </w:r>
      <w:r>
        <w:t>в</w:t>
      </w:r>
      <w:r w:rsidRPr="00562789">
        <w:t xml:space="preserve"> </w:t>
      </w:r>
      <w:r>
        <w:t>отношении</w:t>
      </w:r>
      <w:r w:rsidRPr="00562789">
        <w:t xml:space="preserve"> </w:t>
      </w:r>
      <w:r>
        <w:t>же</w:t>
      </w:r>
      <w:r>
        <w:t>н</w:t>
      </w:r>
      <w:r>
        <w:t>щин</w:t>
      </w:r>
      <w:r w:rsidRPr="00562789">
        <w:t xml:space="preserve"> </w:t>
      </w:r>
      <w:r>
        <w:t>и</w:t>
      </w:r>
      <w:r w:rsidRPr="00562789">
        <w:t xml:space="preserve"> </w:t>
      </w:r>
      <w:r>
        <w:t>Факультативный</w:t>
      </w:r>
      <w:r w:rsidRPr="00562789">
        <w:t xml:space="preserve"> </w:t>
      </w:r>
      <w:r>
        <w:t>протокол</w:t>
      </w:r>
      <w:r w:rsidRPr="00562789">
        <w:t xml:space="preserve"> </w:t>
      </w:r>
      <w:r>
        <w:t>к</w:t>
      </w:r>
      <w:r w:rsidRPr="00562789">
        <w:t xml:space="preserve"> </w:t>
      </w:r>
      <w:r>
        <w:t>ней</w:t>
      </w:r>
      <w:r w:rsidRPr="00562789">
        <w:t xml:space="preserve"> – </w:t>
      </w:r>
      <w:r w:rsidR="00E9614A">
        <w:t>тема, рассчитанная на</w:t>
      </w:r>
      <w:r w:rsidRPr="00562789">
        <w:t xml:space="preserve"> </w:t>
      </w:r>
      <w:r w:rsidR="0029358A">
        <w:t>4</w:t>
      </w:r>
      <w:r w:rsidRPr="00562789">
        <w:t xml:space="preserve"> </w:t>
      </w:r>
      <w:r>
        <w:t>зан</w:t>
      </w:r>
      <w:r>
        <w:t>я</w:t>
      </w:r>
      <w:r>
        <w:t>тия</w:t>
      </w:r>
      <w:r w:rsidRPr="00562789">
        <w:t>.</w:t>
      </w:r>
    </w:p>
    <w:p w:rsidR="008F37AC" w:rsidRPr="0031249C" w:rsidRDefault="0012282C" w:rsidP="008F37AC">
      <w:pPr>
        <w:pStyle w:val="SingleTxtGR"/>
      </w:pPr>
      <w:r>
        <w:t>211.</w:t>
      </w:r>
      <w:r>
        <w:tab/>
      </w:r>
      <w:r w:rsidR="008F37AC">
        <w:t>За рубежом было проведено семь семинаров, в которых приняли участие 13 представителей Республики Македони</w:t>
      </w:r>
      <w:r w:rsidR="00D26801">
        <w:t>я</w:t>
      </w:r>
      <w:r w:rsidR="008F37AC">
        <w:t>, в том числе 9 судей и 4 прокурора</w:t>
      </w:r>
      <w:r w:rsidR="008F37AC" w:rsidRPr="0031249C">
        <w:t xml:space="preserve">. </w:t>
      </w:r>
      <w:r w:rsidR="008F37AC">
        <w:t>Семинары за рубежом были посвящены следующим темам</w:t>
      </w:r>
      <w:r w:rsidR="008F37AC" w:rsidRPr="0031249C">
        <w:t>:</w:t>
      </w:r>
    </w:p>
    <w:p w:rsidR="008F37AC" w:rsidRPr="0093643C" w:rsidRDefault="008F37AC" w:rsidP="0012282C">
      <w:pPr>
        <w:pStyle w:val="Bullet1GR"/>
      </w:pPr>
      <w:r>
        <w:t>Борьба с дискриминацией</w:t>
      </w:r>
      <w:r w:rsidRPr="0093643C">
        <w:t>;</w:t>
      </w:r>
    </w:p>
    <w:p w:rsidR="008F37AC" w:rsidRPr="0093643C" w:rsidRDefault="008F37AC" w:rsidP="0012282C">
      <w:pPr>
        <w:pStyle w:val="Bullet1GR"/>
      </w:pPr>
      <w:r>
        <w:t>Практический опыт и последние успехи, полученные в результате прим</w:t>
      </w:r>
      <w:r>
        <w:t>е</w:t>
      </w:r>
      <w:r>
        <w:t>нения Антидискриминационных директив</w:t>
      </w:r>
      <w:r w:rsidRPr="0093643C">
        <w:t xml:space="preserve"> 2000/43 </w:t>
      </w:r>
      <w:r>
        <w:t xml:space="preserve">и </w:t>
      </w:r>
      <w:r w:rsidRPr="0093643C">
        <w:t>2000/78</w:t>
      </w:r>
      <w:r>
        <w:t xml:space="preserve"> ЕС</w:t>
      </w:r>
      <w:r w:rsidRPr="0093643C">
        <w:t xml:space="preserve"> – </w:t>
      </w:r>
      <w:r>
        <w:t>тема, рассчитанная на 3 семинара</w:t>
      </w:r>
      <w:r w:rsidRPr="0093643C">
        <w:t>;</w:t>
      </w:r>
    </w:p>
    <w:p w:rsidR="008F37AC" w:rsidRPr="0093643C" w:rsidRDefault="008F37AC" w:rsidP="0012282C">
      <w:pPr>
        <w:pStyle w:val="Bullet1GR"/>
      </w:pPr>
      <w:r>
        <w:t>Антидискриминационные</w:t>
      </w:r>
      <w:r w:rsidRPr="0093643C">
        <w:t xml:space="preserve"> </w:t>
      </w:r>
      <w:r>
        <w:t>директивы</w:t>
      </w:r>
      <w:r w:rsidRPr="0093643C">
        <w:t xml:space="preserve"> 2000/78 </w:t>
      </w:r>
      <w:r>
        <w:t>и</w:t>
      </w:r>
      <w:r w:rsidRPr="0093643C">
        <w:t xml:space="preserve"> 2000/43 </w:t>
      </w:r>
      <w:r>
        <w:t>Европейской</w:t>
      </w:r>
      <w:r w:rsidRPr="0093643C">
        <w:t xml:space="preserve"> </w:t>
      </w:r>
      <w:r>
        <w:t>к</w:t>
      </w:r>
      <w:r>
        <w:t>о</w:t>
      </w:r>
      <w:r>
        <w:t xml:space="preserve">миссии </w:t>
      </w:r>
      <w:r w:rsidRPr="0093643C">
        <w:t xml:space="preserve">– </w:t>
      </w:r>
      <w:r>
        <w:t>тема, рассчитанная на</w:t>
      </w:r>
      <w:r w:rsidRPr="0093643C">
        <w:t xml:space="preserve"> </w:t>
      </w:r>
      <w:r w:rsidR="0029358A">
        <w:t>2</w:t>
      </w:r>
      <w:r w:rsidRPr="0093643C">
        <w:t xml:space="preserve"> </w:t>
      </w:r>
      <w:r>
        <w:t>семинара</w:t>
      </w:r>
      <w:r w:rsidRPr="0093643C">
        <w:t>.</w:t>
      </w:r>
    </w:p>
    <w:p w:rsidR="008F37AC" w:rsidRPr="0031249C" w:rsidRDefault="00356BFD" w:rsidP="008F37AC">
      <w:pPr>
        <w:pStyle w:val="SingleTxtGR"/>
      </w:pPr>
      <w:r>
        <w:t>212.</w:t>
      </w:r>
      <w:r>
        <w:tab/>
      </w:r>
      <w:r w:rsidR="008F37AC">
        <w:t>Было</w:t>
      </w:r>
      <w:r w:rsidR="008F37AC" w:rsidRPr="0093643C">
        <w:t xml:space="preserve"> </w:t>
      </w:r>
      <w:r w:rsidR="008F37AC">
        <w:t>организовано пять ознакомительных поездок, котор</w:t>
      </w:r>
      <w:r w:rsidR="00D26801">
        <w:t>ые совершили 9 </w:t>
      </w:r>
      <w:r w:rsidR="0029358A">
        <w:t>суд</w:t>
      </w:r>
      <w:r w:rsidR="008F37AC">
        <w:t>ей и 2 государственных прокурора.</w:t>
      </w:r>
      <w:r w:rsidR="008F37AC" w:rsidRPr="0031249C">
        <w:t xml:space="preserve"> </w:t>
      </w:r>
      <w:r w:rsidR="008F37AC">
        <w:t>Эти ознакомительные поездки были организованы по следующей теме</w:t>
      </w:r>
      <w:r w:rsidR="008F37AC" w:rsidRPr="0031249C">
        <w:t>:</w:t>
      </w:r>
    </w:p>
    <w:p w:rsidR="008F37AC" w:rsidRPr="00F3594D" w:rsidRDefault="008F37AC" w:rsidP="00356BFD">
      <w:pPr>
        <w:pStyle w:val="Bullet1GR"/>
      </w:pPr>
      <w:r>
        <w:t>Антидискриминационные</w:t>
      </w:r>
      <w:r w:rsidRPr="00F3594D">
        <w:t xml:space="preserve"> </w:t>
      </w:r>
      <w:r>
        <w:t>директивы</w:t>
      </w:r>
      <w:r w:rsidRPr="00F3594D">
        <w:t xml:space="preserve"> 2000/78 </w:t>
      </w:r>
      <w:r>
        <w:t>и</w:t>
      </w:r>
      <w:r w:rsidRPr="00F3594D">
        <w:t xml:space="preserve"> 2000/43 </w:t>
      </w:r>
      <w:r>
        <w:t>Европейской</w:t>
      </w:r>
      <w:r w:rsidRPr="00F3594D">
        <w:t xml:space="preserve"> </w:t>
      </w:r>
      <w:r>
        <w:t>к</w:t>
      </w:r>
      <w:r>
        <w:t>о</w:t>
      </w:r>
      <w:r>
        <w:t>миссии</w:t>
      </w:r>
      <w:r w:rsidRPr="00F3594D">
        <w:t xml:space="preserve">  – </w:t>
      </w:r>
      <w:r w:rsidR="0088011D">
        <w:t xml:space="preserve">тема, рассчитанная на </w:t>
      </w:r>
      <w:r w:rsidR="0029358A">
        <w:t>5</w:t>
      </w:r>
      <w:r>
        <w:t xml:space="preserve"> поездок:</w:t>
      </w:r>
    </w:p>
    <w:p w:rsidR="008F37AC" w:rsidRDefault="00356BFD" w:rsidP="00356BFD">
      <w:pPr>
        <w:pStyle w:val="SingleTxtGR"/>
        <w:ind w:left="1701" w:hanging="567"/>
      </w:pPr>
      <w:r>
        <w:tab/>
      </w:r>
      <w:r w:rsidR="008F37AC">
        <w:t>1)</w:t>
      </w:r>
      <w:r w:rsidR="008F37AC">
        <w:tab/>
        <w:t>Во</w:t>
      </w:r>
      <w:r w:rsidR="008F37AC" w:rsidRPr="00F3594D">
        <w:t xml:space="preserve"> </w:t>
      </w:r>
      <w:r w:rsidR="008F37AC">
        <w:t>втором</w:t>
      </w:r>
      <w:r w:rsidR="008F37AC" w:rsidRPr="00F3594D">
        <w:t xml:space="preserve"> </w:t>
      </w:r>
      <w:r w:rsidR="008F37AC">
        <w:t>полугодии</w:t>
      </w:r>
      <w:r w:rsidR="008F37AC" w:rsidRPr="00F3594D">
        <w:t xml:space="preserve"> 2011 </w:t>
      </w:r>
      <w:r w:rsidR="008F37AC">
        <w:t>года</w:t>
      </w:r>
      <w:r w:rsidR="008F37AC" w:rsidRPr="00F3594D">
        <w:t xml:space="preserve">, </w:t>
      </w:r>
      <w:r w:rsidR="008F37AC">
        <w:t>а</w:t>
      </w:r>
      <w:r w:rsidR="008F37AC" w:rsidRPr="00F3594D">
        <w:t xml:space="preserve"> </w:t>
      </w:r>
      <w:r w:rsidR="008F37AC">
        <w:t>именно</w:t>
      </w:r>
      <w:r w:rsidR="008F37AC" w:rsidRPr="00F3594D">
        <w:t xml:space="preserve"> </w:t>
      </w:r>
      <w:r w:rsidR="008F37AC">
        <w:t>в</w:t>
      </w:r>
      <w:r w:rsidR="008F37AC" w:rsidRPr="00F3594D">
        <w:t xml:space="preserve"> </w:t>
      </w:r>
      <w:r w:rsidR="008F37AC">
        <w:t>октябре</w:t>
      </w:r>
      <w:r w:rsidR="008F37AC" w:rsidRPr="00F3594D">
        <w:t xml:space="preserve">, </w:t>
      </w:r>
      <w:r w:rsidR="008F37AC">
        <w:t>были</w:t>
      </w:r>
      <w:r w:rsidR="008F37AC" w:rsidRPr="00F3594D">
        <w:t xml:space="preserve"> </w:t>
      </w:r>
      <w:r w:rsidR="008F37AC">
        <w:t>орган</w:t>
      </w:r>
      <w:r w:rsidR="008F37AC">
        <w:t>и</w:t>
      </w:r>
      <w:r w:rsidR="008F37AC">
        <w:t>зованы</w:t>
      </w:r>
      <w:r w:rsidR="008F37AC" w:rsidRPr="00F3594D">
        <w:t xml:space="preserve"> </w:t>
      </w:r>
      <w:r w:rsidR="008F37AC">
        <w:t>двухдневные</w:t>
      </w:r>
      <w:r w:rsidR="008F37AC" w:rsidRPr="00F3594D">
        <w:t xml:space="preserve"> </w:t>
      </w:r>
      <w:r w:rsidR="008F37AC">
        <w:t>занятия</w:t>
      </w:r>
      <w:r w:rsidR="008F37AC" w:rsidRPr="00F3594D">
        <w:t xml:space="preserve"> </w:t>
      </w:r>
      <w:r w:rsidR="008F37AC">
        <w:t>на</w:t>
      </w:r>
      <w:r w:rsidR="008F37AC" w:rsidRPr="00F3594D">
        <w:t xml:space="preserve"> </w:t>
      </w:r>
      <w:r w:rsidR="008F37AC">
        <w:t>тему</w:t>
      </w:r>
      <w:r w:rsidR="008F37AC" w:rsidRPr="00F3594D">
        <w:t xml:space="preserve"> </w:t>
      </w:r>
      <w:r w:rsidR="00D85A0A">
        <w:t>"</w:t>
      </w:r>
      <w:r w:rsidR="008F37AC">
        <w:t>Концепция</w:t>
      </w:r>
      <w:r w:rsidR="008F37AC" w:rsidRPr="00F3594D">
        <w:t xml:space="preserve"> </w:t>
      </w:r>
      <w:r w:rsidR="008F37AC">
        <w:t>антидискриминации</w:t>
      </w:r>
      <w:r w:rsidR="00265BB2">
        <w:t>"</w:t>
      </w:r>
      <w:r w:rsidR="008F37AC" w:rsidRPr="00F3594D">
        <w:t xml:space="preserve">, </w:t>
      </w:r>
      <w:r w:rsidR="008F37AC">
        <w:t>в</w:t>
      </w:r>
      <w:r w:rsidR="008F37AC" w:rsidRPr="00F3594D">
        <w:t xml:space="preserve"> </w:t>
      </w:r>
      <w:r w:rsidR="008F37AC">
        <w:t>которых</w:t>
      </w:r>
      <w:r w:rsidR="008F37AC" w:rsidRPr="00F3594D">
        <w:t xml:space="preserve"> </w:t>
      </w:r>
      <w:r w:rsidR="008F37AC">
        <w:t>приняли</w:t>
      </w:r>
      <w:r w:rsidR="008F37AC" w:rsidRPr="00F3594D">
        <w:t xml:space="preserve"> </w:t>
      </w:r>
      <w:r w:rsidR="008F37AC">
        <w:t>участие</w:t>
      </w:r>
      <w:r w:rsidR="008F37AC" w:rsidRPr="00F3594D">
        <w:t xml:space="preserve"> 21 </w:t>
      </w:r>
      <w:r w:rsidR="008F37AC">
        <w:t>человек</w:t>
      </w:r>
      <w:r w:rsidR="008F37AC" w:rsidRPr="00F3594D">
        <w:t xml:space="preserve">, </w:t>
      </w:r>
      <w:r w:rsidR="008F37AC">
        <w:t>в</w:t>
      </w:r>
      <w:r w:rsidR="008F37AC" w:rsidRPr="00F3594D">
        <w:t xml:space="preserve"> </w:t>
      </w:r>
      <w:r w:rsidR="008F37AC">
        <w:t>том</w:t>
      </w:r>
      <w:r w:rsidR="008F37AC" w:rsidRPr="00F3594D">
        <w:t xml:space="preserve"> </w:t>
      </w:r>
      <w:r w:rsidR="008F37AC">
        <w:t>числе</w:t>
      </w:r>
      <w:r w:rsidR="008F37AC" w:rsidRPr="00F3594D">
        <w:t xml:space="preserve"> 11</w:t>
      </w:r>
      <w:r w:rsidR="008F37AC">
        <w:t xml:space="preserve"> судей, 3 государс</w:t>
      </w:r>
      <w:r w:rsidR="008F37AC">
        <w:t>т</w:t>
      </w:r>
      <w:r w:rsidR="008F37AC">
        <w:t>венных прокурора, 3 адвоката</w:t>
      </w:r>
      <w:r w:rsidR="008F37AC" w:rsidRPr="0031249C">
        <w:t xml:space="preserve">, 3 </w:t>
      </w:r>
      <w:r w:rsidR="008F37AC">
        <w:t>представителя Комиссии по защите от дискриминации и 1 сотру</w:t>
      </w:r>
      <w:r w:rsidR="008F37AC">
        <w:t>д</w:t>
      </w:r>
      <w:r w:rsidR="008F37AC">
        <w:t>ник Управления омбудсмена</w:t>
      </w:r>
      <w:r w:rsidR="008F37AC" w:rsidRPr="0031249C">
        <w:t>.</w:t>
      </w:r>
    </w:p>
    <w:p w:rsidR="008F37AC" w:rsidRPr="0031249C" w:rsidRDefault="00356BFD" w:rsidP="00356BFD">
      <w:pPr>
        <w:pStyle w:val="SingleTxtGR"/>
        <w:ind w:left="1701" w:hanging="567"/>
      </w:pPr>
      <w:r>
        <w:tab/>
      </w:r>
      <w:r w:rsidR="008F37AC">
        <w:t>2)</w:t>
      </w:r>
      <w:r w:rsidR="008F37AC">
        <w:tab/>
        <w:t>В</w:t>
      </w:r>
      <w:r w:rsidR="008F37AC" w:rsidRPr="00805AFF">
        <w:t xml:space="preserve"> 2012 </w:t>
      </w:r>
      <w:r w:rsidR="008F37AC">
        <w:t>году</w:t>
      </w:r>
      <w:r w:rsidR="008F37AC" w:rsidRPr="00805AFF">
        <w:t xml:space="preserve"> </w:t>
      </w:r>
      <w:r w:rsidR="008F37AC">
        <w:t>было</w:t>
      </w:r>
      <w:r w:rsidR="008F37AC" w:rsidRPr="00805AFF">
        <w:t xml:space="preserve"> </w:t>
      </w:r>
      <w:r w:rsidR="008F37AC">
        <w:t>организовано</w:t>
      </w:r>
      <w:r w:rsidR="008F37AC" w:rsidRPr="00805AFF">
        <w:t xml:space="preserve"> </w:t>
      </w:r>
      <w:r w:rsidR="008F37AC">
        <w:t>четыре</w:t>
      </w:r>
      <w:r w:rsidR="008F37AC" w:rsidRPr="00805AFF">
        <w:t xml:space="preserve"> </w:t>
      </w:r>
      <w:r w:rsidR="008F37AC">
        <w:t>мероприятия</w:t>
      </w:r>
      <w:r w:rsidR="008F37AC" w:rsidRPr="00805AFF">
        <w:t xml:space="preserve">, </w:t>
      </w:r>
      <w:r w:rsidR="008F37AC">
        <w:t>первое</w:t>
      </w:r>
      <w:r w:rsidR="008F37AC" w:rsidRPr="00805AFF">
        <w:t xml:space="preserve"> </w:t>
      </w:r>
      <w:r w:rsidR="008F37AC">
        <w:t>из</w:t>
      </w:r>
      <w:r w:rsidR="008F37AC" w:rsidRPr="00805AFF">
        <w:t xml:space="preserve"> </w:t>
      </w:r>
      <w:r w:rsidR="008F37AC">
        <w:t>к</w:t>
      </w:r>
      <w:r w:rsidR="008F37AC">
        <w:t>о</w:t>
      </w:r>
      <w:r w:rsidR="008F37AC">
        <w:t>торых</w:t>
      </w:r>
      <w:r w:rsidR="008F37AC" w:rsidRPr="00805AFF">
        <w:t xml:space="preserve"> </w:t>
      </w:r>
      <w:r w:rsidR="008F37AC" w:rsidRPr="0031249C">
        <w:t xml:space="preserve"> </w:t>
      </w:r>
      <w:r w:rsidR="008F37AC">
        <w:t>состояло из профессиональной подготовки преподавателей, кот</w:t>
      </w:r>
      <w:r w:rsidR="008F37AC">
        <w:t>о</w:t>
      </w:r>
      <w:r w:rsidR="008F37AC">
        <w:t>рую прошли десять человек, а другие три мероприятия были организов</w:t>
      </w:r>
      <w:r w:rsidR="008F37AC">
        <w:t>а</w:t>
      </w:r>
      <w:r w:rsidR="008F37AC">
        <w:t>ны в форме обычных учебных занятий/семинаров</w:t>
      </w:r>
      <w:r w:rsidR="008F37AC" w:rsidRPr="0031249C">
        <w:t xml:space="preserve">. </w:t>
      </w:r>
      <w:r w:rsidR="008F37AC">
        <w:t>В</w:t>
      </w:r>
      <w:r w:rsidR="008F37AC" w:rsidRPr="00940A66">
        <w:t xml:space="preserve"> 2012 </w:t>
      </w:r>
      <w:r w:rsidR="008F37AC">
        <w:t>году</w:t>
      </w:r>
      <w:r w:rsidR="008F37AC" w:rsidRPr="00940A66">
        <w:t xml:space="preserve"> </w:t>
      </w:r>
      <w:r w:rsidR="008F37AC">
        <w:t>количес</w:t>
      </w:r>
      <w:r w:rsidR="008F37AC">
        <w:t>т</w:t>
      </w:r>
      <w:r w:rsidR="008F37AC">
        <w:t>во</w:t>
      </w:r>
      <w:r w:rsidR="008F37AC" w:rsidRPr="00940A66">
        <w:t xml:space="preserve"> </w:t>
      </w:r>
      <w:r w:rsidR="008F37AC">
        <w:t>участников</w:t>
      </w:r>
      <w:r w:rsidR="008F37AC" w:rsidRPr="00940A66">
        <w:t xml:space="preserve"> </w:t>
      </w:r>
      <w:r w:rsidR="008F37AC">
        <w:t>в</w:t>
      </w:r>
      <w:r w:rsidR="008F37AC" w:rsidRPr="00940A66">
        <w:t xml:space="preserve"> </w:t>
      </w:r>
      <w:r w:rsidR="008F37AC">
        <w:t>общей</w:t>
      </w:r>
      <w:r w:rsidR="008F37AC" w:rsidRPr="00940A66">
        <w:t xml:space="preserve"> </w:t>
      </w:r>
      <w:r w:rsidR="008F37AC">
        <w:t>сложности</w:t>
      </w:r>
      <w:r w:rsidR="008F37AC" w:rsidRPr="00940A66">
        <w:t xml:space="preserve"> </w:t>
      </w:r>
      <w:r w:rsidR="008F37AC">
        <w:t>составило</w:t>
      </w:r>
      <w:r w:rsidR="008F37AC" w:rsidRPr="00940A66">
        <w:t xml:space="preserve"> 81 </w:t>
      </w:r>
      <w:r w:rsidR="008F37AC">
        <w:t>человек</w:t>
      </w:r>
      <w:r w:rsidR="008F37AC" w:rsidRPr="00940A66">
        <w:t xml:space="preserve">, </w:t>
      </w:r>
      <w:r w:rsidR="008F37AC">
        <w:t>в</w:t>
      </w:r>
      <w:r w:rsidR="008F37AC" w:rsidRPr="00940A66">
        <w:t xml:space="preserve"> </w:t>
      </w:r>
      <w:r w:rsidR="008F37AC">
        <w:t>том</w:t>
      </w:r>
      <w:r w:rsidR="008F37AC" w:rsidRPr="00940A66">
        <w:t xml:space="preserve"> </w:t>
      </w:r>
      <w:r w:rsidR="008F37AC">
        <w:t>числе</w:t>
      </w:r>
      <w:r w:rsidR="0029358A">
        <w:t xml:space="preserve"> 63 </w:t>
      </w:r>
      <w:r w:rsidR="008F37AC">
        <w:t>судьи</w:t>
      </w:r>
      <w:r w:rsidR="008F37AC" w:rsidRPr="00940A66">
        <w:t xml:space="preserve">, 9 </w:t>
      </w:r>
      <w:r w:rsidR="008F37AC">
        <w:t>прокуроров, 2 административных сотрудника и 7 представ</w:t>
      </w:r>
      <w:r w:rsidR="008F37AC">
        <w:t>и</w:t>
      </w:r>
      <w:r w:rsidR="008F37AC">
        <w:t>телей других учреждений</w:t>
      </w:r>
      <w:r w:rsidR="008F37AC" w:rsidRPr="0031249C">
        <w:t xml:space="preserve">. </w:t>
      </w:r>
    </w:p>
    <w:p w:rsidR="008F37AC" w:rsidRPr="0031249C" w:rsidRDefault="00356BFD" w:rsidP="008F37AC">
      <w:pPr>
        <w:pStyle w:val="SingleTxtGR"/>
      </w:pPr>
      <w:r>
        <w:t>213.</w:t>
      </w:r>
      <w:r>
        <w:tab/>
      </w:r>
      <w:r w:rsidR="008F37AC">
        <w:t>Кроме</w:t>
      </w:r>
      <w:r w:rsidR="008F37AC" w:rsidRPr="005F6584">
        <w:t xml:space="preserve"> </w:t>
      </w:r>
      <w:r w:rsidR="008F37AC">
        <w:t>того</w:t>
      </w:r>
      <w:r w:rsidR="0029358A">
        <w:t>,</w:t>
      </w:r>
      <w:r w:rsidR="008F37AC" w:rsidRPr="005F6584">
        <w:t xml:space="preserve"> </w:t>
      </w:r>
      <w:r w:rsidR="008F37AC">
        <w:t>в</w:t>
      </w:r>
      <w:r w:rsidR="008F37AC" w:rsidRPr="005F6584">
        <w:t xml:space="preserve"> </w:t>
      </w:r>
      <w:r w:rsidR="008F37AC">
        <w:t>апреле</w:t>
      </w:r>
      <w:r w:rsidR="008F37AC" w:rsidRPr="0031249C">
        <w:t xml:space="preserve"> 2012</w:t>
      </w:r>
      <w:r w:rsidR="008F37AC">
        <w:t xml:space="preserve"> года представитель Академии совершил чет</w:t>
      </w:r>
      <w:r w:rsidR="008F37AC">
        <w:t>ы</w:t>
      </w:r>
      <w:r w:rsidR="008F37AC">
        <w:t>рехдневную ознакомительную поездку в Республику Болгария</w:t>
      </w:r>
      <w:r w:rsidR="008F37AC" w:rsidRPr="0031249C">
        <w:t>.</w:t>
      </w:r>
    </w:p>
    <w:p w:rsidR="008F37AC" w:rsidRPr="00560386" w:rsidRDefault="00356BFD" w:rsidP="00356BFD">
      <w:pPr>
        <w:pStyle w:val="HChGR"/>
      </w:pPr>
      <w:r>
        <w:br w:type="page"/>
      </w:r>
      <w:r w:rsidR="008F37AC">
        <w:t>Приложение</w:t>
      </w:r>
    </w:p>
    <w:p w:rsidR="008F37AC" w:rsidRPr="007F304C" w:rsidRDefault="008F37AC" w:rsidP="00356BFD">
      <w:pPr>
        <w:pStyle w:val="HChGR"/>
      </w:pPr>
      <w:r w:rsidRPr="00560386">
        <w:tab/>
      </w:r>
      <w:r w:rsidRPr="00560386">
        <w:tab/>
      </w:r>
      <w:r>
        <w:t>Статьи</w:t>
      </w:r>
      <w:r w:rsidRPr="007F304C">
        <w:t xml:space="preserve"> </w:t>
      </w:r>
      <w:r>
        <w:t>Закона</w:t>
      </w:r>
      <w:r w:rsidRPr="007F304C">
        <w:t xml:space="preserve">, </w:t>
      </w:r>
      <w:r>
        <w:t>вносящего</w:t>
      </w:r>
      <w:r w:rsidRPr="007F304C">
        <w:t xml:space="preserve"> </w:t>
      </w:r>
      <w:r>
        <w:t>изменения</w:t>
      </w:r>
      <w:r w:rsidRPr="007F304C">
        <w:t xml:space="preserve"> </w:t>
      </w:r>
      <w:r>
        <w:t>в</w:t>
      </w:r>
      <w:r w:rsidRPr="007F304C">
        <w:t xml:space="preserve"> </w:t>
      </w:r>
      <w:r>
        <w:t>Уголовный</w:t>
      </w:r>
      <w:r w:rsidRPr="007F304C">
        <w:t xml:space="preserve"> </w:t>
      </w:r>
      <w:r>
        <w:t>кодекс</w:t>
      </w:r>
      <w:r w:rsidRPr="007F304C">
        <w:t xml:space="preserve"> (</w:t>
      </w:r>
      <w:r>
        <w:t>Официальный вестник Республики Македонии</w:t>
      </w:r>
      <w:r w:rsidRPr="007F304C">
        <w:t xml:space="preserve"> 19/04) </w:t>
      </w:r>
    </w:p>
    <w:p w:rsidR="008F37AC" w:rsidRPr="00ED56B9" w:rsidRDefault="008F37AC" w:rsidP="00356BFD">
      <w:pPr>
        <w:pStyle w:val="H1GR"/>
      </w:pPr>
      <w:r w:rsidRPr="007F304C">
        <w:tab/>
      </w:r>
      <w:r w:rsidRPr="007F304C">
        <w:tab/>
      </w:r>
      <w:r>
        <w:t>Статья</w:t>
      </w:r>
      <w:r w:rsidRPr="00ED56B9">
        <w:t xml:space="preserve"> 137</w:t>
      </w:r>
      <w:r w:rsidRPr="00ED56B9">
        <w:br/>
      </w:r>
      <w:r>
        <w:t>Нарушение равенства граждан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1)</w:t>
      </w:r>
      <w:r w:rsidR="008F37AC">
        <w:tab/>
        <w:t>Лицо</w:t>
      </w:r>
      <w:r w:rsidR="008F37AC" w:rsidRPr="00FC4C28">
        <w:t xml:space="preserve">, </w:t>
      </w:r>
      <w:r w:rsidR="008F37AC">
        <w:t>которое</w:t>
      </w:r>
      <w:r w:rsidR="008F37AC" w:rsidRPr="00FC4C28">
        <w:t xml:space="preserve"> </w:t>
      </w:r>
      <w:r w:rsidR="008F37AC">
        <w:t>отказывает в правах человека и гражданских правах</w:t>
      </w:r>
      <w:r w:rsidR="008F37AC" w:rsidRPr="00FC4C28">
        <w:t xml:space="preserve"> </w:t>
      </w:r>
      <w:r w:rsidR="008F37AC">
        <w:t>или</w:t>
      </w:r>
      <w:r w:rsidR="008F37AC" w:rsidRPr="00FC4C28">
        <w:t xml:space="preserve"> </w:t>
      </w:r>
      <w:r w:rsidR="008F37AC">
        <w:t>ограничивает</w:t>
      </w:r>
      <w:r w:rsidR="008F37AC" w:rsidRPr="00FC4C28">
        <w:t xml:space="preserve"> </w:t>
      </w:r>
      <w:r w:rsidR="008F37AC">
        <w:t xml:space="preserve">эти </w:t>
      </w:r>
      <w:r w:rsidR="0029358A">
        <w:t xml:space="preserve">права </w:t>
      </w:r>
      <w:r w:rsidR="008F37AC">
        <w:t>другого</w:t>
      </w:r>
      <w:r w:rsidR="008F37AC" w:rsidRPr="00FC4C28">
        <w:t xml:space="preserve"> </w:t>
      </w:r>
      <w:r w:rsidR="008F37AC">
        <w:t>лица</w:t>
      </w:r>
      <w:r w:rsidR="008F37AC" w:rsidRPr="00FC4C28">
        <w:t xml:space="preserve">, </w:t>
      </w:r>
      <w:r w:rsidR="008F37AC">
        <w:t>признанны</w:t>
      </w:r>
      <w:r w:rsidR="0029358A">
        <w:t>е</w:t>
      </w:r>
      <w:r w:rsidR="008F37AC" w:rsidRPr="00FC4C28">
        <w:t xml:space="preserve"> </w:t>
      </w:r>
      <w:r w:rsidR="008F37AC">
        <w:t>в</w:t>
      </w:r>
      <w:r w:rsidR="008F37AC" w:rsidRPr="00FC4C28">
        <w:t xml:space="preserve"> </w:t>
      </w:r>
      <w:r w:rsidR="008F37AC">
        <w:t>Конституции</w:t>
      </w:r>
      <w:r w:rsidR="008F37AC" w:rsidRPr="00FC4C28">
        <w:t xml:space="preserve">, </w:t>
      </w:r>
      <w:r w:rsidR="008F37AC">
        <w:t>законод</w:t>
      </w:r>
      <w:r w:rsidR="008F37AC">
        <w:t>а</w:t>
      </w:r>
      <w:r w:rsidR="008F37AC">
        <w:t>тельстве</w:t>
      </w:r>
      <w:r w:rsidR="008F37AC" w:rsidRPr="00FC4C28">
        <w:t xml:space="preserve"> </w:t>
      </w:r>
      <w:r w:rsidR="008F37AC">
        <w:t>или</w:t>
      </w:r>
      <w:r w:rsidR="008F37AC" w:rsidRPr="00FC4C28">
        <w:t xml:space="preserve"> </w:t>
      </w:r>
      <w:r w:rsidR="008F37AC">
        <w:t>в</w:t>
      </w:r>
      <w:r w:rsidR="008F37AC" w:rsidRPr="00FC4C28">
        <w:t xml:space="preserve"> </w:t>
      </w:r>
      <w:r w:rsidR="008F37AC">
        <w:t>ратифицированном</w:t>
      </w:r>
      <w:r w:rsidR="008F37AC" w:rsidRPr="00FC4C28">
        <w:t xml:space="preserve"> </w:t>
      </w:r>
      <w:r w:rsidR="008F37AC">
        <w:t>международном</w:t>
      </w:r>
      <w:r w:rsidR="008F37AC" w:rsidRPr="00FC4C28">
        <w:t xml:space="preserve"> </w:t>
      </w:r>
      <w:r w:rsidR="008F37AC">
        <w:t>договоре</w:t>
      </w:r>
      <w:r w:rsidR="008F37AC" w:rsidRPr="00FC4C28">
        <w:t xml:space="preserve">, </w:t>
      </w:r>
      <w:r w:rsidR="008F37AC">
        <w:t>по</w:t>
      </w:r>
      <w:r w:rsidR="008F37AC" w:rsidRPr="00FC4C28">
        <w:t xml:space="preserve"> </w:t>
      </w:r>
      <w:r w:rsidR="008F37AC">
        <w:t>признаку</w:t>
      </w:r>
      <w:r w:rsidR="008F37AC" w:rsidRPr="00FC4C28">
        <w:t xml:space="preserve"> </w:t>
      </w:r>
      <w:r w:rsidR="008F37AC">
        <w:t>ге</w:t>
      </w:r>
      <w:r w:rsidR="008F37AC">
        <w:t>н</w:t>
      </w:r>
      <w:r w:rsidR="008F37AC">
        <w:t>дера</w:t>
      </w:r>
      <w:r w:rsidR="008F37AC" w:rsidRPr="00FC4C28">
        <w:t xml:space="preserve">, </w:t>
      </w:r>
      <w:r w:rsidR="008F37AC">
        <w:t>расы</w:t>
      </w:r>
      <w:r w:rsidR="008F37AC" w:rsidRPr="00FC4C28">
        <w:t xml:space="preserve">, </w:t>
      </w:r>
      <w:r w:rsidR="008F37AC">
        <w:t>цвета</w:t>
      </w:r>
      <w:r w:rsidR="008F37AC" w:rsidRPr="00FC4C28">
        <w:t xml:space="preserve"> </w:t>
      </w:r>
      <w:r w:rsidR="008F37AC">
        <w:t>кожи</w:t>
      </w:r>
      <w:r w:rsidR="008F37AC" w:rsidRPr="00FC4C28">
        <w:t xml:space="preserve">, </w:t>
      </w:r>
      <w:r w:rsidR="008F37AC">
        <w:t>национального</w:t>
      </w:r>
      <w:r w:rsidR="008F37AC" w:rsidRPr="00FC4C28">
        <w:t xml:space="preserve"> </w:t>
      </w:r>
      <w:r w:rsidR="008F37AC">
        <w:t>или</w:t>
      </w:r>
      <w:r w:rsidR="008F37AC" w:rsidRPr="00FC4C28">
        <w:t xml:space="preserve"> </w:t>
      </w:r>
      <w:r w:rsidR="008F37AC">
        <w:t>социального</w:t>
      </w:r>
      <w:r w:rsidR="008F37AC" w:rsidRPr="00FC4C28">
        <w:t xml:space="preserve"> </w:t>
      </w:r>
      <w:r w:rsidR="008F37AC">
        <w:t>происхождения</w:t>
      </w:r>
      <w:r w:rsidR="008F37AC" w:rsidRPr="00FC4C28">
        <w:t xml:space="preserve">, </w:t>
      </w:r>
      <w:r w:rsidR="008F37AC">
        <w:t>пол</w:t>
      </w:r>
      <w:r w:rsidR="008F37AC">
        <w:t>и</w:t>
      </w:r>
      <w:r w:rsidR="008F37AC">
        <w:t>тической</w:t>
      </w:r>
      <w:r w:rsidR="008F37AC" w:rsidRPr="00FC4C28">
        <w:t xml:space="preserve"> </w:t>
      </w:r>
      <w:r w:rsidR="008F37AC">
        <w:t>или</w:t>
      </w:r>
      <w:r w:rsidR="008F37AC" w:rsidRPr="00FC4C28">
        <w:t xml:space="preserve"> </w:t>
      </w:r>
      <w:r w:rsidR="008F37AC">
        <w:t>религиозной</w:t>
      </w:r>
      <w:r w:rsidR="008F37AC" w:rsidRPr="00FC4C28">
        <w:t xml:space="preserve"> </w:t>
      </w:r>
      <w:r w:rsidR="008F37AC">
        <w:t>принадлежности</w:t>
      </w:r>
      <w:r w:rsidR="008F37AC" w:rsidRPr="00FC4C28">
        <w:t xml:space="preserve">, </w:t>
      </w:r>
      <w:r w:rsidR="008F37AC">
        <w:t>имущественного</w:t>
      </w:r>
      <w:r w:rsidR="008F37AC" w:rsidRPr="00FC4C28">
        <w:t xml:space="preserve"> </w:t>
      </w:r>
      <w:r w:rsidR="008F37AC">
        <w:t>или</w:t>
      </w:r>
      <w:r w:rsidR="008F37AC" w:rsidRPr="00FC4C28">
        <w:t xml:space="preserve"> </w:t>
      </w:r>
      <w:r w:rsidR="008F37AC">
        <w:t>обществе</w:t>
      </w:r>
      <w:r w:rsidR="008F37AC">
        <w:t>н</w:t>
      </w:r>
      <w:r w:rsidR="008F37AC">
        <w:t>ного</w:t>
      </w:r>
      <w:r w:rsidR="008F37AC" w:rsidRPr="00FC4C28">
        <w:t xml:space="preserve"> </w:t>
      </w:r>
      <w:r w:rsidR="008F37AC">
        <w:t>положения</w:t>
      </w:r>
      <w:r w:rsidR="008F37AC" w:rsidRPr="00FC4C28">
        <w:t xml:space="preserve">, </w:t>
      </w:r>
      <w:r w:rsidR="008F37AC">
        <w:t>языка</w:t>
      </w:r>
      <w:r w:rsidR="008F37AC" w:rsidRPr="00FC4C28">
        <w:t xml:space="preserve"> </w:t>
      </w:r>
      <w:r w:rsidR="008F37AC">
        <w:t>или</w:t>
      </w:r>
      <w:r w:rsidR="008F37AC" w:rsidRPr="00FC4C28">
        <w:t xml:space="preserve"> </w:t>
      </w:r>
      <w:r w:rsidR="008F37AC">
        <w:t>других</w:t>
      </w:r>
      <w:r w:rsidR="008F37AC" w:rsidRPr="00FC4C28">
        <w:t xml:space="preserve"> </w:t>
      </w:r>
      <w:r w:rsidR="008F37AC">
        <w:t>личных</w:t>
      </w:r>
      <w:r w:rsidR="008F37AC" w:rsidRPr="00FC4C28">
        <w:t xml:space="preserve"> </w:t>
      </w:r>
      <w:r w:rsidR="008F37AC">
        <w:t>характеристик</w:t>
      </w:r>
      <w:r w:rsidR="008F37AC" w:rsidRPr="00FC4C28">
        <w:t xml:space="preserve"> </w:t>
      </w:r>
      <w:r w:rsidR="008F37AC">
        <w:t>или</w:t>
      </w:r>
      <w:r w:rsidR="008F37AC" w:rsidRPr="00FC4C28">
        <w:t xml:space="preserve"> </w:t>
      </w:r>
      <w:r w:rsidR="008F37AC">
        <w:t>обстоятельств</w:t>
      </w:r>
      <w:r w:rsidR="008F37AC" w:rsidRPr="00FC4C28">
        <w:t xml:space="preserve"> </w:t>
      </w:r>
      <w:r w:rsidR="008F37AC">
        <w:t>или</w:t>
      </w:r>
      <w:r w:rsidR="008F37AC" w:rsidRPr="00FC4C28">
        <w:t xml:space="preserve"> </w:t>
      </w:r>
      <w:r w:rsidR="008F37AC">
        <w:t>предоставляет привилегии друг</w:t>
      </w:r>
      <w:r w:rsidR="00DE45B7">
        <w:t>ому лицу по указанным признакам</w:t>
      </w:r>
      <w:r w:rsidR="008F37AC">
        <w:t xml:space="preserve"> в нар</w:t>
      </w:r>
      <w:r w:rsidR="008F37AC">
        <w:t>у</w:t>
      </w:r>
      <w:r w:rsidR="008F37AC">
        <w:t>шение Конституции, законодательства или ратифицированного международного договора, наказыв</w:t>
      </w:r>
      <w:r w:rsidR="008F37AC">
        <w:t>а</w:t>
      </w:r>
      <w:r w:rsidR="008F37AC">
        <w:t>ется лишением свободы на срок от трех месяцев до трех лет</w:t>
      </w:r>
      <w:r w:rsidR="008F37AC" w:rsidRPr="0031249C">
        <w:t>.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2)</w:t>
      </w:r>
      <w:r w:rsidR="008F37AC">
        <w:tab/>
        <w:t>Если</w:t>
      </w:r>
      <w:r w:rsidR="008F37AC" w:rsidRPr="005F489F">
        <w:t xml:space="preserve"> </w:t>
      </w:r>
      <w:r w:rsidR="008F37AC">
        <w:t>преступление</w:t>
      </w:r>
      <w:r w:rsidR="008F37AC" w:rsidRPr="005F489F">
        <w:t xml:space="preserve">, </w:t>
      </w:r>
      <w:r w:rsidR="008F37AC">
        <w:t>предусмотренное</w:t>
      </w:r>
      <w:r w:rsidR="008F37AC" w:rsidRPr="005F489F">
        <w:t xml:space="preserve"> </w:t>
      </w:r>
      <w:r w:rsidR="008F37AC">
        <w:t>в</w:t>
      </w:r>
      <w:r w:rsidR="008F37AC" w:rsidRPr="005F489F">
        <w:t xml:space="preserve"> </w:t>
      </w:r>
      <w:r w:rsidR="008F37AC">
        <w:t>пункте</w:t>
      </w:r>
      <w:r w:rsidR="008F37AC" w:rsidRPr="005F489F">
        <w:t xml:space="preserve"> 1</w:t>
      </w:r>
      <w:r w:rsidR="008F37AC">
        <w:t>, совершается должнос</w:t>
      </w:r>
      <w:r w:rsidR="008F37AC">
        <w:t>т</w:t>
      </w:r>
      <w:r w:rsidR="008F37AC">
        <w:t>ным лицом при исполнении служебных обязанностей, то такое лицо наказыв</w:t>
      </w:r>
      <w:r w:rsidR="008F37AC">
        <w:t>а</w:t>
      </w:r>
      <w:r w:rsidR="008F37AC">
        <w:t>ется лишением свободы на срок от 6 месяцев до 5 лет</w:t>
      </w:r>
      <w:r w:rsidR="008F37AC" w:rsidRPr="0031249C">
        <w:t>.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3)</w:t>
      </w:r>
      <w:r w:rsidR="008F37AC">
        <w:tab/>
        <w:t>Если преступление, предусмотренное в пункте 1, совершается юридич</w:t>
      </w:r>
      <w:r w:rsidR="008F37AC">
        <w:t>е</w:t>
      </w:r>
      <w:r w:rsidR="008F37AC">
        <w:t>ским лицом, то такое лицо наказывается штрафом</w:t>
      </w:r>
      <w:r w:rsidR="008F37AC" w:rsidRPr="0031249C">
        <w:t>.</w:t>
      </w:r>
    </w:p>
    <w:p w:rsidR="008F37AC" w:rsidRPr="0031249C" w:rsidRDefault="008F37AC" w:rsidP="00356BFD">
      <w:pPr>
        <w:pStyle w:val="H1GR"/>
      </w:pPr>
      <w:r w:rsidRPr="005F489F">
        <w:tab/>
      </w:r>
      <w:r w:rsidRPr="005F489F">
        <w:tab/>
      </w:r>
      <w:r>
        <w:t>Статья</w:t>
      </w:r>
      <w:r w:rsidRPr="0031249C">
        <w:t xml:space="preserve"> 144</w:t>
      </w:r>
      <w:r>
        <w:br/>
        <w:t>Посягательство</w:t>
      </w:r>
      <w:r w:rsidRPr="008F37AC">
        <w:t xml:space="preserve"> </w:t>
      </w:r>
      <w:r>
        <w:t>на</w:t>
      </w:r>
      <w:r w:rsidRPr="008F37AC">
        <w:t xml:space="preserve"> </w:t>
      </w:r>
      <w:r>
        <w:t>безопасность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1)</w:t>
      </w:r>
      <w:r w:rsidR="008F37AC">
        <w:tab/>
        <w:t>Лицо</w:t>
      </w:r>
      <w:r w:rsidR="008F37AC" w:rsidRPr="00DE438A">
        <w:t xml:space="preserve">, </w:t>
      </w:r>
      <w:r w:rsidR="008F37AC">
        <w:t>которое</w:t>
      </w:r>
      <w:r w:rsidR="008F37AC" w:rsidRPr="00DE438A">
        <w:t xml:space="preserve"> </w:t>
      </w:r>
      <w:r w:rsidR="008F37AC">
        <w:t>серьезными</w:t>
      </w:r>
      <w:r w:rsidR="008F37AC" w:rsidRPr="00DE438A">
        <w:t xml:space="preserve"> </w:t>
      </w:r>
      <w:r w:rsidR="008F37AC">
        <w:t>угрозами</w:t>
      </w:r>
      <w:r w:rsidR="008F37AC" w:rsidRPr="00DE438A">
        <w:t xml:space="preserve"> </w:t>
      </w:r>
      <w:r w:rsidR="008F37AC">
        <w:t>посягает</w:t>
      </w:r>
      <w:r w:rsidR="008F37AC" w:rsidRPr="00DE438A">
        <w:t xml:space="preserve"> </w:t>
      </w:r>
      <w:r w:rsidR="008F37AC">
        <w:t>на</w:t>
      </w:r>
      <w:r w:rsidR="008F37AC" w:rsidRPr="00DE438A">
        <w:t xml:space="preserve"> </w:t>
      </w:r>
      <w:r w:rsidR="008F37AC">
        <w:t>безопасность</w:t>
      </w:r>
      <w:r w:rsidR="008F37AC" w:rsidRPr="00DE438A">
        <w:t xml:space="preserve"> </w:t>
      </w:r>
      <w:r w:rsidR="008F37AC">
        <w:t>и</w:t>
      </w:r>
      <w:r w:rsidR="008F37AC" w:rsidRPr="00DE438A">
        <w:t xml:space="preserve"> </w:t>
      </w:r>
      <w:r w:rsidR="008F37AC">
        <w:t>здоровье</w:t>
      </w:r>
      <w:r w:rsidR="008F37AC" w:rsidRPr="00DE438A">
        <w:t xml:space="preserve"> </w:t>
      </w:r>
      <w:r w:rsidR="008F37AC">
        <w:t>другого</w:t>
      </w:r>
      <w:r w:rsidR="008F37AC" w:rsidRPr="00DE438A">
        <w:t xml:space="preserve"> </w:t>
      </w:r>
      <w:r w:rsidR="008F37AC">
        <w:t>лица</w:t>
      </w:r>
      <w:r w:rsidR="008F37AC" w:rsidRPr="00DE438A">
        <w:t xml:space="preserve"> </w:t>
      </w:r>
      <w:r w:rsidR="008F37AC">
        <w:t>или</w:t>
      </w:r>
      <w:r w:rsidR="008F37AC" w:rsidRPr="00DE438A">
        <w:t xml:space="preserve"> </w:t>
      </w:r>
      <w:r w:rsidR="008F37AC">
        <w:t>близкого</w:t>
      </w:r>
      <w:r w:rsidR="008F37AC" w:rsidRPr="00DE438A">
        <w:t xml:space="preserve"> </w:t>
      </w:r>
      <w:r w:rsidR="008F37AC">
        <w:t>к</w:t>
      </w:r>
      <w:r w:rsidR="008F37AC" w:rsidRPr="00DE438A">
        <w:t xml:space="preserve"> </w:t>
      </w:r>
      <w:r w:rsidR="008F37AC">
        <w:t>нему</w:t>
      </w:r>
      <w:r w:rsidR="008F37AC" w:rsidRPr="00DE438A">
        <w:t xml:space="preserve"> </w:t>
      </w:r>
      <w:r w:rsidR="008F37AC">
        <w:t>лица</w:t>
      </w:r>
      <w:r w:rsidR="008F37AC" w:rsidRPr="00DE438A">
        <w:t xml:space="preserve">, </w:t>
      </w:r>
      <w:r w:rsidR="008F37AC">
        <w:t>наказывается</w:t>
      </w:r>
      <w:r w:rsidR="008F37AC" w:rsidRPr="00DE438A">
        <w:t xml:space="preserve"> </w:t>
      </w:r>
      <w:r w:rsidR="008F37AC">
        <w:t>штрафом</w:t>
      </w:r>
      <w:r w:rsidR="008F37AC" w:rsidRPr="00DE438A">
        <w:t xml:space="preserve"> </w:t>
      </w:r>
      <w:r w:rsidR="008F37AC">
        <w:t>или</w:t>
      </w:r>
      <w:r w:rsidR="008F37AC" w:rsidRPr="00DE438A">
        <w:t xml:space="preserve"> </w:t>
      </w:r>
      <w:r w:rsidR="008F37AC">
        <w:t>лишением</w:t>
      </w:r>
      <w:r w:rsidR="008F37AC" w:rsidRPr="00DE438A">
        <w:t xml:space="preserve"> </w:t>
      </w:r>
      <w:r w:rsidR="008F37AC">
        <w:t>свободы</w:t>
      </w:r>
      <w:r w:rsidR="008F37AC" w:rsidRPr="00DE438A">
        <w:t xml:space="preserve"> </w:t>
      </w:r>
      <w:r w:rsidR="008F37AC">
        <w:t>на</w:t>
      </w:r>
      <w:r w:rsidR="008F37AC" w:rsidRPr="00DE438A">
        <w:t xml:space="preserve"> </w:t>
      </w:r>
      <w:r w:rsidR="008F37AC">
        <w:t>срок</w:t>
      </w:r>
      <w:r w:rsidR="008F37AC" w:rsidRPr="00DE438A">
        <w:t xml:space="preserve"> </w:t>
      </w:r>
      <w:r w:rsidR="008F37AC">
        <w:t>до</w:t>
      </w:r>
      <w:r w:rsidR="008F37AC" w:rsidRPr="00DE438A">
        <w:t xml:space="preserve"> </w:t>
      </w:r>
      <w:r w:rsidR="008F37AC">
        <w:t>шести</w:t>
      </w:r>
      <w:r w:rsidR="008F37AC" w:rsidRPr="00DE438A">
        <w:t xml:space="preserve"> </w:t>
      </w:r>
      <w:r w:rsidR="008F37AC">
        <w:t>месяцев</w:t>
      </w:r>
      <w:r w:rsidR="008F37AC" w:rsidRPr="0031249C">
        <w:t>.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2)</w:t>
      </w:r>
      <w:r w:rsidR="008F37AC">
        <w:tab/>
        <w:t>Лицо</w:t>
      </w:r>
      <w:r w:rsidR="008F37AC" w:rsidRPr="00DE438A">
        <w:t xml:space="preserve">, </w:t>
      </w:r>
      <w:r w:rsidR="008F37AC">
        <w:t>которое во время семейных конфликтов совершило</w:t>
      </w:r>
      <w:r w:rsidR="008F37AC" w:rsidRPr="00DE438A">
        <w:t xml:space="preserve"> </w:t>
      </w:r>
      <w:r w:rsidR="008F37AC">
        <w:t>преступление</w:t>
      </w:r>
      <w:r w:rsidR="008F37AC" w:rsidRPr="00DE438A">
        <w:t xml:space="preserve">, </w:t>
      </w:r>
      <w:r w:rsidR="008F37AC">
        <w:t>предусмотренное</w:t>
      </w:r>
      <w:r w:rsidR="008F37AC" w:rsidRPr="00DE438A">
        <w:t xml:space="preserve"> </w:t>
      </w:r>
      <w:r w:rsidR="008F37AC">
        <w:t>в</w:t>
      </w:r>
      <w:r w:rsidR="008F37AC" w:rsidRPr="00DE438A">
        <w:t xml:space="preserve"> </w:t>
      </w:r>
      <w:r w:rsidR="008F37AC">
        <w:t>пункте</w:t>
      </w:r>
      <w:r w:rsidR="008F37AC" w:rsidRPr="00DE438A">
        <w:t xml:space="preserve"> 1, </w:t>
      </w:r>
      <w:r w:rsidR="008F37AC">
        <w:t>наказывается лишением свободы на срок от трех месяцев до трех лет</w:t>
      </w:r>
      <w:r w:rsidR="008F37AC" w:rsidRPr="0031249C">
        <w:t>.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3)</w:t>
      </w:r>
      <w:r w:rsidR="008F37AC">
        <w:tab/>
        <w:t>Лицо</w:t>
      </w:r>
      <w:r w:rsidR="008F37AC" w:rsidRPr="00E74D02">
        <w:t xml:space="preserve">, </w:t>
      </w:r>
      <w:r w:rsidR="008F37AC">
        <w:t>которое</w:t>
      </w:r>
      <w:r w:rsidR="008F37AC" w:rsidRPr="00E74D02">
        <w:t xml:space="preserve"> </w:t>
      </w:r>
      <w:r w:rsidR="008F37AC">
        <w:t>совершило</w:t>
      </w:r>
      <w:r w:rsidR="008F37AC" w:rsidRPr="00E74D02">
        <w:t xml:space="preserve"> </w:t>
      </w:r>
      <w:r w:rsidR="008F37AC">
        <w:t>преступление</w:t>
      </w:r>
      <w:r w:rsidR="008F37AC" w:rsidRPr="00E74D02">
        <w:t xml:space="preserve">, </w:t>
      </w:r>
      <w:r w:rsidR="008F37AC">
        <w:t>предусмотренное</w:t>
      </w:r>
      <w:r w:rsidR="008F37AC" w:rsidRPr="00E74D02">
        <w:t xml:space="preserve"> </w:t>
      </w:r>
      <w:r w:rsidR="008F37AC">
        <w:t>в</w:t>
      </w:r>
      <w:r w:rsidR="008F37AC" w:rsidRPr="00E74D02">
        <w:t xml:space="preserve"> </w:t>
      </w:r>
      <w:r w:rsidR="008F37AC">
        <w:t>пункте</w:t>
      </w:r>
      <w:r w:rsidR="008F37AC" w:rsidRPr="00E74D02">
        <w:t xml:space="preserve"> 1, </w:t>
      </w:r>
      <w:r w:rsidR="008F37AC">
        <w:t>против</w:t>
      </w:r>
      <w:r w:rsidR="008F37AC" w:rsidRPr="00E74D02">
        <w:t xml:space="preserve"> </w:t>
      </w:r>
      <w:r w:rsidR="008F37AC">
        <w:t>должностного</w:t>
      </w:r>
      <w:r w:rsidR="008F37AC" w:rsidRPr="00E74D02">
        <w:t xml:space="preserve"> </w:t>
      </w:r>
      <w:r w:rsidR="008F37AC">
        <w:t>лица при исполнении им должностных обязанностей или против нескольких лиц</w:t>
      </w:r>
      <w:r w:rsidR="00DE45B7">
        <w:t>,</w:t>
      </w:r>
      <w:r w:rsidR="008F37AC" w:rsidRPr="0031249C">
        <w:t xml:space="preserve"> </w:t>
      </w:r>
      <w:r w:rsidR="008F37AC">
        <w:t>подвергается наказанию, предусмотренному в пункте 2</w:t>
      </w:r>
      <w:r w:rsidR="008F37AC" w:rsidRPr="0031249C">
        <w:t>.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4)</w:t>
      </w:r>
      <w:r w:rsidR="008F37AC">
        <w:tab/>
        <w:t>Лицо</w:t>
      </w:r>
      <w:r w:rsidR="008F37AC" w:rsidRPr="003207BE">
        <w:t xml:space="preserve">, </w:t>
      </w:r>
      <w:r w:rsidR="008F37AC">
        <w:t>которое</w:t>
      </w:r>
      <w:r w:rsidR="008F37AC" w:rsidRPr="003207BE">
        <w:t xml:space="preserve"> </w:t>
      </w:r>
      <w:r w:rsidR="008F37AC">
        <w:t>с</w:t>
      </w:r>
      <w:r w:rsidR="008F37AC" w:rsidRPr="003207BE">
        <w:t xml:space="preserve"> </w:t>
      </w:r>
      <w:r w:rsidR="008F37AC">
        <w:t>помощью</w:t>
      </w:r>
      <w:r w:rsidR="008F37AC" w:rsidRPr="003207BE">
        <w:t xml:space="preserve"> </w:t>
      </w:r>
      <w:r w:rsidR="008F37AC">
        <w:t>компьютерной</w:t>
      </w:r>
      <w:r w:rsidR="008F37AC" w:rsidRPr="003207BE">
        <w:t xml:space="preserve"> </w:t>
      </w:r>
      <w:r w:rsidR="008F37AC">
        <w:t>системы</w:t>
      </w:r>
      <w:r w:rsidR="008F37AC" w:rsidRPr="003207BE">
        <w:t xml:space="preserve"> </w:t>
      </w:r>
      <w:r w:rsidR="008F37AC">
        <w:t>угрожает</w:t>
      </w:r>
      <w:r w:rsidR="008F37AC" w:rsidRPr="003207BE">
        <w:t xml:space="preserve"> </w:t>
      </w:r>
      <w:r w:rsidR="008F37AC">
        <w:t>совершить</w:t>
      </w:r>
      <w:r w:rsidR="008F37AC" w:rsidRPr="003207BE">
        <w:t xml:space="preserve"> </w:t>
      </w:r>
      <w:r w:rsidR="008F37AC">
        <w:t>преступление, наказуемое лишением свободы на срок по меньшей мере пять лет, против другого лица по признаку его принадлежности к определенной н</w:t>
      </w:r>
      <w:r w:rsidR="008F37AC">
        <w:t>а</w:t>
      </w:r>
      <w:r w:rsidR="008F37AC">
        <w:t>циональной, этнической или расовой группе или религии</w:t>
      </w:r>
      <w:r w:rsidR="00DE45B7">
        <w:t>,</w:t>
      </w:r>
      <w:r w:rsidR="008F37AC">
        <w:t xml:space="preserve"> наказывается лиш</w:t>
      </w:r>
      <w:r w:rsidR="008F37AC">
        <w:t>е</w:t>
      </w:r>
      <w:r w:rsidR="008F37AC">
        <w:t>нием свободы на срок от одного года до пяти лет</w:t>
      </w:r>
      <w:r w:rsidR="008F37AC" w:rsidRPr="0031249C">
        <w:t>.</w:t>
      </w:r>
    </w:p>
    <w:p w:rsidR="008F37AC" w:rsidRPr="0031249C" w:rsidRDefault="0016290F" w:rsidP="008F37AC">
      <w:pPr>
        <w:pStyle w:val="SingleTxtGR"/>
      </w:pPr>
      <w:r>
        <w:t>(</w:t>
      </w:r>
      <w:r w:rsidR="008F37AC">
        <w:t>5)</w:t>
      </w:r>
      <w:r w:rsidR="008F37AC">
        <w:tab/>
        <w:t>Судебное</w:t>
      </w:r>
      <w:r w:rsidR="008F37AC" w:rsidRPr="003207BE">
        <w:t xml:space="preserve"> </w:t>
      </w:r>
      <w:r w:rsidR="008F37AC">
        <w:t>преследование</w:t>
      </w:r>
      <w:r w:rsidR="008F37AC" w:rsidRPr="003207BE">
        <w:t xml:space="preserve"> </w:t>
      </w:r>
      <w:r w:rsidR="008F37AC">
        <w:t>преступления</w:t>
      </w:r>
      <w:r w:rsidR="008F37AC" w:rsidRPr="003207BE">
        <w:t xml:space="preserve">, </w:t>
      </w:r>
      <w:r w:rsidR="008F37AC">
        <w:t>предусмотренного</w:t>
      </w:r>
      <w:r w:rsidR="008F37AC" w:rsidRPr="003207BE">
        <w:t xml:space="preserve"> </w:t>
      </w:r>
      <w:r w:rsidR="008F37AC">
        <w:t>в</w:t>
      </w:r>
      <w:r w:rsidR="008F37AC" w:rsidRPr="003207BE">
        <w:t xml:space="preserve"> </w:t>
      </w:r>
      <w:r w:rsidR="008F37AC">
        <w:t>пункте</w:t>
      </w:r>
      <w:r w:rsidR="008F37AC" w:rsidRPr="0031249C">
        <w:t xml:space="preserve"> </w:t>
      </w:r>
      <w:r w:rsidR="008F37AC" w:rsidRPr="003207BE">
        <w:t xml:space="preserve">4, </w:t>
      </w:r>
      <w:r w:rsidR="008F37AC">
        <w:t>возбуждается путем подачи судебного иска</w:t>
      </w:r>
      <w:r w:rsidR="008F37AC" w:rsidRPr="0031249C">
        <w:t>.</w:t>
      </w:r>
    </w:p>
    <w:p w:rsidR="008F37AC" w:rsidRPr="007F304C" w:rsidRDefault="008F37AC" w:rsidP="00356BFD">
      <w:pPr>
        <w:pStyle w:val="H1GR"/>
      </w:pPr>
      <w:r w:rsidRPr="003207BE">
        <w:tab/>
      </w:r>
      <w:r w:rsidRPr="003207BE">
        <w:tab/>
      </w:r>
      <w:r>
        <w:t>Статья</w:t>
      </w:r>
      <w:r w:rsidRPr="007F304C">
        <w:t xml:space="preserve"> 319</w:t>
      </w:r>
      <w:r w:rsidRPr="007F304C">
        <w:br/>
      </w:r>
      <w:r>
        <w:t>Разжигание</w:t>
      </w:r>
      <w:r w:rsidRPr="007F304C">
        <w:t xml:space="preserve"> </w:t>
      </w:r>
      <w:r>
        <w:t>национальной</w:t>
      </w:r>
      <w:r w:rsidRPr="007F304C">
        <w:t xml:space="preserve">, </w:t>
      </w:r>
      <w:r>
        <w:t>расовой</w:t>
      </w:r>
      <w:r w:rsidRPr="007F304C">
        <w:t xml:space="preserve"> </w:t>
      </w:r>
      <w:r>
        <w:t>или</w:t>
      </w:r>
      <w:r w:rsidRPr="007F304C">
        <w:t xml:space="preserve"> </w:t>
      </w:r>
      <w:r>
        <w:t>религиозной</w:t>
      </w:r>
      <w:r w:rsidRPr="007F304C">
        <w:t xml:space="preserve"> </w:t>
      </w:r>
      <w:r>
        <w:t>ненависти</w:t>
      </w:r>
      <w:r w:rsidRPr="007F304C">
        <w:t xml:space="preserve">, </w:t>
      </w:r>
      <w:r>
        <w:t>розни или н</w:t>
      </w:r>
      <w:r>
        <w:t>е</w:t>
      </w:r>
      <w:r>
        <w:t>терпимости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1)</w:t>
      </w:r>
      <w:r w:rsidR="008F37AC">
        <w:tab/>
        <w:t>Лицо</w:t>
      </w:r>
      <w:r w:rsidR="008F37AC" w:rsidRPr="00502DD4">
        <w:t xml:space="preserve">, </w:t>
      </w:r>
      <w:r w:rsidR="008F37AC">
        <w:t>которое</w:t>
      </w:r>
      <w:r w:rsidR="008F37AC" w:rsidRPr="00502DD4">
        <w:t xml:space="preserve">  </w:t>
      </w:r>
      <w:r w:rsidR="008F37AC">
        <w:t>путем</w:t>
      </w:r>
      <w:r w:rsidR="008F37AC" w:rsidRPr="00502DD4">
        <w:t xml:space="preserve"> </w:t>
      </w:r>
      <w:r w:rsidR="008F37AC">
        <w:t>принуждения</w:t>
      </w:r>
      <w:r w:rsidR="008F37AC" w:rsidRPr="00502DD4">
        <w:t xml:space="preserve">, </w:t>
      </w:r>
      <w:r w:rsidR="008F37AC">
        <w:t>брани</w:t>
      </w:r>
      <w:r w:rsidR="008F37AC" w:rsidRPr="00502DD4">
        <w:t xml:space="preserve">, </w:t>
      </w:r>
      <w:r w:rsidR="008F37AC">
        <w:t>посягательства</w:t>
      </w:r>
      <w:r w:rsidR="008F37AC" w:rsidRPr="00502DD4">
        <w:t xml:space="preserve"> </w:t>
      </w:r>
      <w:r w:rsidR="008F37AC">
        <w:t>на</w:t>
      </w:r>
      <w:r w:rsidR="008F37AC" w:rsidRPr="00502DD4">
        <w:t xml:space="preserve"> </w:t>
      </w:r>
      <w:r w:rsidR="008F37AC">
        <w:t>безопа</w:t>
      </w:r>
      <w:r w:rsidR="008F37AC">
        <w:t>с</w:t>
      </w:r>
      <w:r w:rsidR="008F37AC">
        <w:t>ность</w:t>
      </w:r>
      <w:r w:rsidR="008F37AC" w:rsidRPr="00502DD4">
        <w:t xml:space="preserve">, </w:t>
      </w:r>
      <w:r w:rsidR="008F37AC">
        <w:t>высмеивания</w:t>
      </w:r>
      <w:r w:rsidR="008F37AC" w:rsidRPr="00502DD4">
        <w:t xml:space="preserve"> </w:t>
      </w:r>
      <w:r w:rsidR="008F37AC">
        <w:t>национальных</w:t>
      </w:r>
      <w:r w:rsidR="008F37AC" w:rsidRPr="00502DD4">
        <w:t xml:space="preserve">, </w:t>
      </w:r>
      <w:r w:rsidR="008F37AC">
        <w:t>этнических</w:t>
      </w:r>
      <w:r w:rsidR="008F37AC" w:rsidRPr="00502DD4">
        <w:t xml:space="preserve"> </w:t>
      </w:r>
      <w:r w:rsidR="008F37AC">
        <w:t>или</w:t>
      </w:r>
      <w:r w:rsidR="008F37AC" w:rsidRPr="00502DD4">
        <w:t xml:space="preserve"> </w:t>
      </w:r>
      <w:r w:rsidR="008F37AC">
        <w:t>религиозных</w:t>
      </w:r>
      <w:r w:rsidR="008F37AC" w:rsidRPr="00502DD4">
        <w:t xml:space="preserve"> </w:t>
      </w:r>
      <w:r w:rsidR="008F37AC">
        <w:t>символов</w:t>
      </w:r>
      <w:r w:rsidR="008F37AC" w:rsidRPr="00502DD4">
        <w:t xml:space="preserve">, </w:t>
      </w:r>
      <w:r w:rsidR="008F37AC">
        <w:t>п</w:t>
      </w:r>
      <w:r w:rsidR="008F37AC">
        <w:t>о</w:t>
      </w:r>
      <w:r w:rsidR="008F37AC">
        <w:t>вреждения</w:t>
      </w:r>
      <w:r w:rsidR="008F37AC" w:rsidRPr="00502DD4">
        <w:t xml:space="preserve"> </w:t>
      </w:r>
      <w:r w:rsidR="008F37AC">
        <w:t>личных</w:t>
      </w:r>
      <w:r w:rsidR="008F37AC" w:rsidRPr="00502DD4">
        <w:t xml:space="preserve"> </w:t>
      </w:r>
      <w:r w:rsidR="008F37AC">
        <w:t>вещей</w:t>
      </w:r>
      <w:r w:rsidR="008F37AC" w:rsidRPr="00502DD4">
        <w:t xml:space="preserve"> </w:t>
      </w:r>
      <w:r w:rsidR="008F37AC">
        <w:t>других</w:t>
      </w:r>
      <w:r w:rsidR="008F37AC" w:rsidRPr="00502DD4">
        <w:t xml:space="preserve"> </w:t>
      </w:r>
      <w:r w:rsidR="008F37AC">
        <w:t>людей</w:t>
      </w:r>
      <w:r w:rsidR="008F37AC" w:rsidRPr="00502DD4">
        <w:t>,</w:t>
      </w:r>
      <w:r w:rsidR="008F37AC">
        <w:t xml:space="preserve"> осквернения памятников или могил или иным образом провоцирует и разжигает национальную, расовую или рел</w:t>
      </w:r>
      <w:r w:rsidR="008F37AC">
        <w:t>и</w:t>
      </w:r>
      <w:r w:rsidR="008F37AC">
        <w:t>гиозную ненависть, рознь или нетерпимость</w:t>
      </w:r>
      <w:r w:rsidR="00DE45B7">
        <w:t>,</w:t>
      </w:r>
      <w:r w:rsidR="008F37AC">
        <w:t xml:space="preserve"> наказывается лишением свободы сроком от одного года до пяти лет</w:t>
      </w:r>
      <w:r w:rsidR="008F37AC" w:rsidRPr="0031249C">
        <w:t>.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2)</w:t>
      </w:r>
      <w:r w:rsidR="008F37AC">
        <w:tab/>
        <w:t>Лицо</w:t>
      </w:r>
      <w:r w:rsidR="008F37AC" w:rsidRPr="00327CDE">
        <w:t xml:space="preserve">, </w:t>
      </w:r>
      <w:r w:rsidR="008F37AC">
        <w:t>которое</w:t>
      </w:r>
      <w:r w:rsidR="008F37AC" w:rsidRPr="00327CDE">
        <w:t xml:space="preserve"> </w:t>
      </w:r>
      <w:r w:rsidR="008F37AC">
        <w:t>путем</w:t>
      </w:r>
      <w:r w:rsidR="008F37AC" w:rsidRPr="00327CDE">
        <w:t xml:space="preserve"> </w:t>
      </w:r>
      <w:r w:rsidR="008F37AC">
        <w:t>превышения</w:t>
      </w:r>
      <w:r w:rsidR="008F37AC" w:rsidRPr="00327CDE">
        <w:t xml:space="preserve"> </w:t>
      </w:r>
      <w:r w:rsidR="008F37AC">
        <w:t>должностных</w:t>
      </w:r>
      <w:r w:rsidR="008F37AC" w:rsidRPr="00327CDE">
        <w:t xml:space="preserve"> </w:t>
      </w:r>
      <w:r w:rsidR="008F37AC">
        <w:t>полномочий</w:t>
      </w:r>
      <w:r w:rsidR="008F37AC" w:rsidRPr="00327CDE">
        <w:t xml:space="preserve"> </w:t>
      </w:r>
      <w:r w:rsidR="008F37AC">
        <w:t>или</w:t>
      </w:r>
      <w:r w:rsidR="008F37AC" w:rsidRPr="00327CDE">
        <w:t xml:space="preserve"> </w:t>
      </w:r>
      <w:r w:rsidR="008F37AC">
        <w:t>зл</w:t>
      </w:r>
      <w:r w:rsidR="008F37AC">
        <w:t>о</w:t>
      </w:r>
      <w:r w:rsidR="008F37AC">
        <w:t>употребления</w:t>
      </w:r>
      <w:r w:rsidR="008F37AC" w:rsidRPr="00327CDE">
        <w:t xml:space="preserve"> </w:t>
      </w:r>
      <w:r w:rsidR="008F37AC">
        <w:t>властью</w:t>
      </w:r>
      <w:r w:rsidR="008F37AC" w:rsidRPr="00327CDE">
        <w:t xml:space="preserve"> </w:t>
      </w:r>
      <w:r w:rsidR="008F37AC">
        <w:t>совершило</w:t>
      </w:r>
      <w:r w:rsidR="008F37AC" w:rsidRPr="00327CDE">
        <w:t xml:space="preserve"> </w:t>
      </w:r>
      <w:r w:rsidR="008F37AC">
        <w:t>преступление, предусмотренное в пункте 1, или если такие преступления привели к беспорядкам или насилию в отношении других лиц или крупному материальному ущербу, наказывается лишением св</w:t>
      </w:r>
      <w:r w:rsidR="008F37AC">
        <w:t>о</w:t>
      </w:r>
      <w:r w:rsidR="008F37AC">
        <w:t>боды сроком от одного года до десяти лет</w:t>
      </w:r>
      <w:r w:rsidR="008F37AC" w:rsidRPr="0031249C">
        <w:t xml:space="preserve">. </w:t>
      </w:r>
    </w:p>
    <w:p w:rsidR="008F37AC" w:rsidRPr="007F304C" w:rsidRDefault="008F37AC" w:rsidP="00356BFD">
      <w:pPr>
        <w:pStyle w:val="H1GR"/>
      </w:pPr>
      <w:r w:rsidRPr="00327CDE">
        <w:tab/>
      </w:r>
      <w:r w:rsidRPr="00327CDE">
        <w:tab/>
      </w:r>
      <w:r>
        <w:t>Статья</w:t>
      </w:r>
      <w:r w:rsidRPr="007F304C">
        <w:t xml:space="preserve"> 394-</w:t>
      </w:r>
      <w:r>
        <w:t>d</w:t>
      </w:r>
      <w:r w:rsidRPr="007F304C">
        <w:br/>
      </w:r>
      <w:r>
        <w:t>Распространение</w:t>
      </w:r>
      <w:r w:rsidRPr="007F304C">
        <w:t xml:space="preserve"> </w:t>
      </w:r>
      <w:r>
        <w:t>расистских</w:t>
      </w:r>
      <w:r w:rsidRPr="007F304C">
        <w:t xml:space="preserve"> </w:t>
      </w:r>
      <w:r>
        <w:t>и</w:t>
      </w:r>
      <w:r w:rsidRPr="007F304C">
        <w:t xml:space="preserve"> </w:t>
      </w:r>
      <w:r>
        <w:t>ксенофобских</w:t>
      </w:r>
      <w:r w:rsidRPr="007F304C">
        <w:t xml:space="preserve"> </w:t>
      </w:r>
      <w:r>
        <w:t>материалов</w:t>
      </w:r>
      <w:r w:rsidRPr="007F304C">
        <w:t xml:space="preserve"> </w:t>
      </w:r>
      <w:r>
        <w:t>с</w:t>
      </w:r>
      <w:r w:rsidR="00DE45B7">
        <w:t> </w:t>
      </w:r>
      <w:r>
        <w:t>помощью</w:t>
      </w:r>
      <w:r w:rsidRPr="007F304C">
        <w:t xml:space="preserve"> </w:t>
      </w:r>
      <w:r>
        <w:t>компь</w:t>
      </w:r>
      <w:r>
        <w:t>ю</w:t>
      </w:r>
      <w:r>
        <w:t>терных</w:t>
      </w:r>
      <w:r w:rsidRPr="007F304C">
        <w:t xml:space="preserve"> </w:t>
      </w:r>
      <w:r>
        <w:t>систем</w:t>
      </w:r>
      <w:r w:rsidRPr="007F304C">
        <w:t xml:space="preserve"> 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1)</w:t>
      </w:r>
      <w:r w:rsidR="008F37AC">
        <w:tab/>
        <w:t>Лицо</w:t>
      </w:r>
      <w:r w:rsidR="008F37AC" w:rsidRPr="001A6D28">
        <w:t xml:space="preserve">, </w:t>
      </w:r>
      <w:r w:rsidR="008F37AC">
        <w:t>которое</w:t>
      </w:r>
      <w:r w:rsidR="008F37AC" w:rsidRPr="001A6D28">
        <w:t xml:space="preserve"> </w:t>
      </w:r>
      <w:r w:rsidR="008F37AC">
        <w:t>с</w:t>
      </w:r>
      <w:r w:rsidR="008F37AC" w:rsidRPr="001A6D28">
        <w:t xml:space="preserve"> </w:t>
      </w:r>
      <w:r w:rsidR="008F37AC">
        <w:t>помощью</w:t>
      </w:r>
      <w:r w:rsidR="008F37AC" w:rsidRPr="001A6D28">
        <w:t xml:space="preserve"> </w:t>
      </w:r>
      <w:r w:rsidR="008F37AC">
        <w:t>компьютерной</w:t>
      </w:r>
      <w:r w:rsidR="008F37AC" w:rsidRPr="001A6D28">
        <w:t xml:space="preserve"> </w:t>
      </w:r>
      <w:r w:rsidR="008F37AC">
        <w:t>системы</w:t>
      </w:r>
      <w:r w:rsidR="008F37AC" w:rsidRPr="001A6D28">
        <w:t xml:space="preserve"> </w:t>
      </w:r>
      <w:r w:rsidR="008F37AC">
        <w:t>публично</w:t>
      </w:r>
      <w:r w:rsidR="008F37AC" w:rsidRPr="001A6D28">
        <w:t xml:space="preserve"> </w:t>
      </w:r>
      <w:r w:rsidR="008F37AC">
        <w:t>распростр</w:t>
      </w:r>
      <w:r w:rsidR="008F37AC">
        <w:t>а</w:t>
      </w:r>
      <w:r w:rsidR="008F37AC">
        <w:t>няет</w:t>
      </w:r>
      <w:r w:rsidR="008F37AC" w:rsidRPr="001A6D28">
        <w:t xml:space="preserve"> </w:t>
      </w:r>
      <w:r w:rsidR="008F37AC">
        <w:t>расистские</w:t>
      </w:r>
      <w:r w:rsidR="008F37AC" w:rsidRPr="001A6D28">
        <w:t xml:space="preserve"> </w:t>
      </w:r>
      <w:r w:rsidR="008F37AC">
        <w:t>и</w:t>
      </w:r>
      <w:r w:rsidR="008F37AC" w:rsidRPr="001A6D28">
        <w:t xml:space="preserve"> </w:t>
      </w:r>
      <w:r w:rsidR="008F37AC">
        <w:t>ксенофобные</w:t>
      </w:r>
      <w:r w:rsidR="008F37AC" w:rsidRPr="001A6D28">
        <w:t xml:space="preserve"> </w:t>
      </w:r>
      <w:r w:rsidR="008F37AC">
        <w:t>письменные</w:t>
      </w:r>
      <w:r w:rsidR="008F37AC" w:rsidRPr="001A6D28">
        <w:t xml:space="preserve"> </w:t>
      </w:r>
      <w:r w:rsidR="008F37AC">
        <w:t>материалы</w:t>
      </w:r>
      <w:r w:rsidR="008F37AC" w:rsidRPr="001A6D28">
        <w:t xml:space="preserve">, </w:t>
      </w:r>
      <w:r w:rsidR="008F37AC">
        <w:t>изображения</w:t>
      </w:r>
      <w:r w:rsidR="008F37AC" w:rsidRPr="001A6D28">
        <w:t xml:space="preserve"> </w:t>
      </w:r>
      <w:r w:rsidR="008F37AC">
        <w:t>или</w:t>
      </w:r>
      <w:r w:rsidR="008F37AC" w:rsidRPr="001A6D28">
        <w:t xml:space="preserve"> </w:t>
      </w:r>
      <w:r w:rsidR="008F37AC">
        <w:t>др</w:t>
      </w:r>
      <w:r w:rsidR="008F37AC">
        <w:t>у</w:t>
      </w:r>
      <w:r w:rsidR="008F37AC">
        <w:t>гие</w:t>
      </w:r>
      <w:r w:rsidR="00DE45B7">
        <w:t xml:space="preserve"> </w:t>
      </w:r>
      <w:r w:rsidR="008F37AC">
        <w:t>формы</w:t>
      </w:r>
      <w:r w:rsidR="008F37AC" w:rsidRPr="001A6D28">
        <w:t xml:space="preserve"> </w:t>
      </w:r>
      <w:r w:rsidR="008F37AC">
        <w:t>представления,</w:t>
      </w:r>
      <w:r w:rsidR="008F37AC" w:rsidRPr="001A6D28">
        <w:t xml:space="preserve"> </w:t>
      </w:r>
      <w:r w:rsidR="008F37AC">
        <w:t>идеи</w:t>
      </w:r>
      <w:r w:rsidR="008F37AC" w:rsidRPr="001A6D28">
        <w:t xml:space="preserve"> </w:t>
      </w:r>
      <w:r w:rsidR="008F37AC">
        <w:t>или</w:t>
      </w:r>
      <w:r w:rsidR="008F37AC" w:rsidRPr="001A6D28">
        <w:t xml:space="preserve"> </w:t>
      </w:r>
      <w:r w:rsidR="008F37AC">
        <w:t>теории</w:t>
      </w:r>
      <w:r w:rsidR="008F37AC" w:rsidRPr="001A6D28">
        <w:t xml:space="preserve">, </w:t>
      </w:r>
      <w:r w:rsidR="008F37AC">
        <w:t>которые</w:t>
      </w:r>
      <w:r w:rsidR="008F37AC" w:rsidRPr="001A6D28">
        <w:t xml:space="preserve"> </w:t>
      </w:r>
      <w:r w:rsidR="008F37AC">
        <w:t>поддерживают, поощр</w:t>
      </w:r>
      <w:r w:rsidR="008F37AC">
        <w:t>я</w:t>
      </w:r>
      <w:r w:rsidR="008F37AC">
        <w:t>ют или разжигают ненависть, дискриминацию или насилие в отношении любого лица или группы лиц по признаку расы, цвета кожи, национального или этн</w:t>
      </w:r>
      <w:r w:rsidR="008F37AC">
        <w:t>и</w:t>
      </w:r>
      <w:r w:rsidR="008F37AC">
        <w:t>ческого происхождения или религии, наказывается лишением свободы сроком от одного года до пяти лет</w:t>
      </w:r>
      <w:r w:rsidR="008F37AC" w:rsidRPr="0031249C">
        <w:t xml:space="preserve">. 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2)</w:t>
      </w:r>
      <w:r w:rsidR="008F37AC">
        <w:tab/>
        <w:t>Лицо, которое совершило это преступление через средства массовой и</w:t>
      </w:r>
      <w:r w:rsidR="008F37AC">
        <w:t>н</w:t>
      </w:r>
      <w:r w:rsidR="008F37AC">
        <w:t>формации, также подлежит наказанию, предусмотренному в пункте (1) насто</w:t>
      </w:r>
      <w:r w:rsidR="008F37AC">
        <w:t>я</w:t>
      </w:r>
      <w:r w:rsidR="008F37AC">
        <w:t>щей статьи</w:t>
      </w:r>
      <w:r w:rsidR="008F37AC" w:rsidRPr="0031249C">
        <w:t xml:space="preserve">. 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3)</w:t>
      </w:r>
      <w:r w:rsidR="008F37AC">
        <w:tab/>
        <w:t>Лицо</w:t>
      </w:r>
      <w:r w:rsidR="008F37AC" w:rsidRPr="007C0C44">
        <w:t xml:space="preserve">, </w:t>
      </w:r>
      <w:r w:rsidR="008F37AC">
        <w:t>которое</w:t>
      </w:r>
      <w:r w:rsidR="008F37AC" w:rsidRPr="007C0C44">
        <w:t xml:space="preserve"> </w:t>
      </w:r>
      <w:r w:rsidR="008F37AC">
        <w:t>путем</w:t>
      </w:r>
      <w:r w:rsidR="008F37AC" w:rsidRPr="007C0C44">
        <w:t xml:space="preserve"> </w:t>
      </w:r>
      <w:r w:rsidR="008F37AC">
        <w:t>превышения</w:t>
      </w:r>
      <w:r w:rsidR="008F37AC" w:rsidRPr="007C0C44">
        <w:t xml:space="preserve"> </w:t>
      </w:r>
      <w:r w:rsidR="008F37AC">
        <w:t>служебных</w:t>
      </w:r>
      <w:r w:rsidR="008F37AC" w:rsidRPr="007C0C44">
        <w:t xml:space="preserve"> </w:t>
      </w:r>
      <w:r w:rsidR="008F37AC">
        <w:t>полномочий</w:t>
      </w:r>
      <w:r w:rsidR="008F37AC" w:rsidRPr="007C0C44">
        <w:t xml:space="preserve"> </w:t>
      </w:r>
      <w:r w:rsidR="008F37AC">
        <w:t>или</w:t>
      </w:r>
      <w:r w:rsidR="008F37AC" w:rsidRPr="007C0C44">
        <w:t xml:space="preserve"> </w:t>
      </w:r>
      <w:r w:rsidR="008F37AC">
        <w:t>злоупо</w:t>
      </w:r>
      <w:r w:rsidR="008F37AC">
        <w:t>т</w:t>
      </w:r>
      <w:r w:rsidR="00DE45B7">
        <w:t>ребления</w:t>
      </w:r>
      <w:r w:rsidR="008F37AC" w:rsidRPr="007C0C44">
        <w:t xml:space="preserve"> </w:t>
      </w:r>
      <w:r w:rsidR="008F37AC">
        <w:t>властью</w:t>
      </w:r>
      <w:r w:rsidR="008F37AC" w:rsidRPr="007C0C44">
        <w:t xml:space="preserve"> </w:t>
      </w:r>
      <w:r w:rsidR="008F37AC">
        <w:t>совершило</w:t>
      </w:r>
      <w:r w:rsidR="008F37AC" w:rsidRPr="007C0C44">
        <w:t xml:space="preserve"> </w:t>
      </w:r>
      <w:r w:rsidR="008F37AC">
        <w:t>преступление</w:t>
      </w:r>
      <w:r w:rsidR="008F37AC" w:rsidRPr="007C0C44">
        <w:t xml:space="preserve">, </w:t>
      </w:r>
      <w:r w:rsidR="008F37AC">
        <w:t>предусмотренное</w:t>
      </w:r>
      <w:r w:rsidR="008F37AC" w:rsidRPr="007C0C44">
        <w:t xml:space="preserve"> </w:t>
      </w:r>
      <w:r w:rsidR="008F37AC">
        <w:t>в пунктах</w:t>
      </w:r>
      <w:r w:rsidR="00DE45B7">
        <w:t xml:space="preserve"> </w:t>
      </w:r>
      <w:r w:rsidR="008F37AC" w:rsidRPr="007C0C44">
        <w:t xml:space="preserve">1) </w:t>
      </w:r>
      <w:r w:rsidR="008F37AC">
        <w:t>и</w:t>
      </w:r>
      <w:r w:rsidR="00D518E8">
        <w:t> </w:t>
      </w:r>
      <w:r w:rsidR="008F37AC" w:rsidRPr="007C0C44">
        <w:t>2)</w:t>
      </w:r>
      <w:r w:rsidR="00DE45B7">
        <w:t>,</w:t>
      </w:r>
      <w:r w:rsidR="008F37AC" w:rsidRPr="0031249C">
        <w:t xml:space="preserve"> </w:t>
      </w:r>
      <w:r w:rsidR="008F37AC">
        <w:t>или</w:t>
      </w:r>
      <w:r w:rsidR="008F37AC" w:rsidRPr="007C0C44">
        <w:t xml:space="preserve"> </w:t>
      </w:r>
      <w:r w:rsidR="008F37AC">
        <w:t>если</w:t>
      </w:r>
      <w:r w:rsidR="008F37AC" w:rsidRPr="007C0C44">
        <w:t xml:space="preserve"> </w:t>
      </w:r>
      <w:r w:rsidR="008F37AC">
        <w:t>такие</w:t>
      </w:r>
      <w:r w:rsidR="008F37AC" w:rsidRPr="007C0C44">
        <w:t xml:space="preserve"> </w:t>
      </w:r>
      <w:r w:rsidR="008F37AC">
        <w:t>преступления</w:t>
      </w:r>
      <w:r w:rsidR="008F37AC" w:rsidRPr="007C0C44">
        <w:t xml:space="preserve"> </w:t>
      </w:r>
      <w:r w:rsidR="008F37AC">
        <w:t>привели</w:t>
      </w:r>
      <w:r w:rsidR="008F37AC" w:rsidRPr="007C0C44">
        <w:t xml:space="preserve"> </w:t>
      </w:r>
      <w:r w:rsidR="008F37AC">
        <w:t>к</w:t>
      </w:r>
      <w:r w:rsidR="008F37AC" w:rsidRPr="007C0C44">
        <w:t xml:space="preserve"> </w:t>
      </w:r>
      <w:r w:rsidR="008F37AC">
        <w:t>беспорядкам</w:t>
      </w:r>
      <w:r w:rsidR="008F37AC" w:rsidRPr="007C0C44">
        <w:t xml:space="preserve"> </w:t>
      </w:r>
      <w:r w:rsidR="008F37AC">
        <w:t>или</w:t>
      </w:r>
      <w:r w:rsidR="008F37AC" w:rsidRPr="007C0C44">
        <w:t xml:space="preserve"> </w:t>
      </w:r>
      <w:r w:rsidR="008F37AC">
        <w:t>насилию</w:t>
      </w:r>
      <w:r w:rsidR="008F37AC" w:rsidRPr="007C0C44">
        <w:t xml:space="preserve"> </w:t>
      </w:r>
      <w:r w:rsidR="008F37AC">
        <w:t>в</w:t>
      </w:r>
      <w:r w:rsidR="008F37AC" w:rsidRPr="007C0C44">
        <w:t xml:space="preserve"> </w:t>
      </w:r>
      <w:r w:rsidR="008F37AC">
        <w:t>отн</w:t>
      </w:r>
      <w:r w:rsidR="008F37AC">
        <w:t>о</w:t>
      </w:r>
      <w:r w:rsidR="008F37AC">
        <w:t>шении</w:t>
      </w:r>
      <w:r w:rsidR="008F37AC" w:rsidRPr="007C0C44">
        <w:t xml:space="preserve"> </w:t>
      </w:r>
      <w:r w:rsidR="008F37AC">
        <w:t>других лиц или крупному материальному ущербу, наказывается лишением св</w:t>
      </w:r>
      <w:r w:rsidR="008F37AC">
        <w:t>о</w:t>
      </w:r>
      <w:r w:rsidR="008F37AC">
        <w:t>боды сроком от одного года до десяти лет</w:t>
      </w:r>
      <w:r w:rsidR="008F37AC" w:rsidRPr="0031249C">
        <w:t xml:space="preserve">. </w:t>
      </w:r>
    </w:p>
    <w:p w:rsidR="008F37AC" w:rsidRPr="00295606" w:rsidRDefault="008F37AC" w:rsidP="00356BFD">
      <w:pPr>
        <w:pStyle w:val="H1GR"/>
      </w:pPr>
      <w:r w:rsidRPr="007C0C44">
        <w:tab/>
      </w:r>
      <w:r w:rsidRPr="007C0C44">
        <w:tab/>
      </w:r>
      <w:r>
        <w:t>Статья</w:t>
      </w:r>
      <w:r w:rsidRPr="00295606">
        <w:t xml:space="preserve"> 417</w:t>
      </w:r>
      <w:r w:rsidRPr="00295606">
        <w:br/>
      </w:r>
      <w:r>
        <w:t>Расовая и иные виды дискриминации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1)</w:t>
      </w:r>
      <w:r w:rsidR="008F37AC">
        <w:tab/>
        <w:t>Лицо, которое нарушило основные права человека и свободы, призна</w:t>
      </w:r>
      <w:r w:rsidR="008F37AC">
        <w:t>н</w:t>
      </w:r>
      <w:r w:rsidR="008F37AC">
        <w:t>ные международным сообществом, на основании расы, цвета кожи или наци</w:t>
      </w:r>
      <w:r w:rsidR="008F37AC">
        <w:t>о</w:t>
      </w:r>
      <w:r w:rsidR="008F37AC">
        <w:t>нального или этнического происхождения, наказывается лишением свободы сроком от шести месяцев до пяти лет</w:t>
      </w:r>
      <w:r w:rsidR="008F37AC" w:rsidRPr="0031249C">
        <w:t>.</w:t>
      </w:r>
    </w:p>
    <w:p w:rsidR="008F37AC" w:rsidRPr="0031249C" w:rsidRDefault="0016290F" w:rsidP="008F37AC">
      <w:pPr>
        <w:pStyle w:val="SingleTxtGR"/>
      </w:pPr>
      <w:r>
        <w:t>(</w:t>
      </w:r>
      <w:r w:rsidR="008F37AC" w:rsidRPr="0031249C">
        <w:t>2)</w:t>
      </w:r>
      <w:r w:rsidR="008F37AC">
        <w:tab/>
        <w:t>Лицо</w:t>
      </w:r>
      <w:r w:rsidR="008F37AC" w:rsidRPr="00527744">
        <w:t xml:space="preserve">, </w:t>
      </w:r>
      <w:r w:rsidR="008F37AC">
        <w:t>которое</w:t>
      </w:r>
      <w:r w:rsidR="008F37AC" w:rsidRPr="00527744">
        <w:t xml:space="preserve"> </w:t>
      </w:r>
      <w:r w:rsidR="008F37AC">
        <w:t>преследует</w:t>
      </w:r>
      <w:r w:rsidR="008F37AC" w:rsidRPr="00527744">
        <w:t xml:space="preserve"> </w:t>
      </w:r>
      <w:r w:rsidR="008F37AC">
        <w:t>в</w:t>
      </w:r>
      <w:r w:rsidR="008F37AC" w:rsidRPr="00527744">
        <w:t xml:space="preserve"> </w:t>
      </w:r>
      <w:r w:rsidR="008F37AC">
        <w:t>судебном</w:t>
      </w:r>
      <w:r w:rsidR="008F37AC" w:rsidRPr="00527744">
        <w:t xml:space="preserve"> </w:t>
      </w:r>
      <w:r w:rsidR="008F37AC">
        <w:t>порядке</w:t>
      </w:r>
      <w:r w:rsidR="008F37AC" w:rsidRPr="00527744">
        <w:t xml:space="preserve"> </w:t>
      </w:r>
      <w:r w:rsidR="008F37AC">
        <w:t>организации</w:t>
      </w:r>
      <w:r w:rsidR="008F37AC" w:rsidRPr="00527744">
        <w:t xml:space="preserve"> </w:t>
      </w:r>
      <w:r w:rsidR="008F37AC">
        <w:t>или</w:t>
      </w:r>
      <w:r w:rsidR="008F37AC" w:rsidRPr="00527744">
        <w:t xml:space="preserve"> </w:t>
      </w:r>
      <w:r w:rsidR="008F37AC">
        <w:t>других</w:t>
      </w:r>
      <w:r w:rsidR="008F37AC" w:rsidRPr="00527744">
        <w:t xml:space="preserve"> </w:t>
      </w:r>
      <w:r w:rsidR="008F37AC">
        <w:t>лиц</w:t>
      </w:r>
      <w:r w:rsidR="008F37AC" w:rsidRPr="00527744">
        <w:t xml:space="preserve"> </w:t>
      </w:r>
      <w:r w:rsidR="008F37AC">
        <w:t>за их приверженность принципу равенства, подвергается наказанию, пр</w:t>
      </w:r>
      <w:r w:rsidR="008F37AC">
        <w:t>е</w:t>
      </w:r>
      <w:r w:rsidR="008F37AC">
        <w:t>дусмотренному в пункте 1.</w:t>
      </w:r>
    </w:p>
    <w:p w:rsidR="008F37AC" w:rsidRDefault="00D518E8" w:rsidP="008F37AC">
      <w:pPr>
        <w:pStyle w:val="SingleTxtGR"/>
      </w:pPr>
      <w:r>
        <w:br w:type="page"/>
      </w:r>
      <w:r w:rsidR="0016290F">
        <w:t>(</w:t>
      </w:r>
      <w:r w:rsidR="008F37AC" w:rsidRPr="0031249C">
        <w:t>3)</w:t>
      </w:r>
      <w:r w:rsidR="008F37AC">
        <w:tab/>
        <w:t>Лицо, которое пропагандирует идеи превосходства одной расы над др</w:t>
      </w:r>
      <w:r w:rsidR="008F37AC">
        <w:t>у</w:t>
      </w:r>
      <w:r w:rsidR="008F37AC">
        <w:t>гой, разжигает расовую ненависть или поощряет расовую дискриминацию, н</w:t>
      </w:r>
      <w:r w:rsidR="008F37AC">
        <w:t>а</w:t>
      </w:r>
      <w:r w:rsidR="008F37AC">
        <w:t>казывается лишением свободы сроком</w:t>
      </w:r>
      <w:r w:rsidR="008F37AC" w:rsidRPr="0031249C">
        <w:t xml:space="preserve"> </w:t>
      </w:r>
      <w:r w:rsidR="00171153">
        <w:t xml:space="preserve">от </w:t>
      </w:r>
      <w:r w:rsidR="008F37AC">
        <w:t>шести месяцев  до трех лет</w:t>
      </w:r>
      <w:r w:rsidR="008F37AC" w:rsidRPr="0031249C">
        <w:t>.</w:t>
      </w:r>
      <w:r w:rsidR="008F37AC">
        <w:t xml:space="preserve"> </w:t>
      </w:r>
    </w:p>
    <w:p w:rsidR="008F37AC" w:rsidRPr="00356BFD" w:rsidRDefault="00356BFD" w:rsidP="00356BF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7014E" w:rsidRDefault="00B7014E" w:rsidP="002B43B0"/>
    <w:sectPr w:rsidR="00B7014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365" w:rsidRDefault="00746365">
      <w:r>
        <w:rPr>
          <w:lang w:val="en-US"/>
        </w:rPr>
        <w:tab/>
      </w:r>
      <w:r>
        <w:separator/>
      </w:r>
    </w:p>
  </w:endnote>
  <w:endnote w:type="continuationSeparator" w:id="0">
    <w:p w:rsidR="00746365" w:rsidRDefault="007463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1)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CD5" w:rsidRPr="009A6F4A" w:rsidRDefault="00874CD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3172">
      <w:rPr>
        <w:rStyle w:val="PageNumber"/>
        <w:noProof/>
      </w:rPr>
      <w:t>42</w:t>
    </w:r>
    <w:r>
      <w:rPr>
        <w:rStyle w:val="PageNumber"/>
      </w:rPr>
      <w:fldChar w:fldCharType="end"/>
    </w:r>
    <w:r>
      <w:rPr>
        <w:lang w:val="en-US"/>
      </w:rPr>
      <w:tab/>
      <w:t>GE.13-49173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CD5" w:rsidRPr="009A6F4A" w:rsidRDefault="00874CD5">
    <w:pPr>
      <w:pStyle w:val="Footer"/>
      <w:rPr>
        <w:lang w:val="en-US"/>
      </w:rPr>
    </w:pPr>
    <w:r>
      <w:rPr>
        <w:lang w:val="en-US"/>
      </w:rPr>
      <w:t>GE.13-49173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3172">
      <w:rPr>
        <w:rStyle w:val="PageNumber"/>
        <w:noProof/>
      </w:rPr>
      <w:t>43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874CD5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874CD5" w:rsidRPr="00A52C5F" w:rsidRDefault="00874CD5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49173</w:t>
          </w:r>
          <w:r w:rsidRPr="00D24875">
            <w:rPr>
              <w:sz w:val="20"/>
              <w:lang w:val="en-US"/>
            </w:rPr>
            <w:t xml:space="preserve">   (R)</w:t>
          </w:r>
          <w:r>
            <w:rPr>
              <w:sz w:val="20"/>
            </w:rPr>
            <w:t xml:space="preserve">  050314   070314</w:t>
          </w:r>
        </w:p>
      </w:tc>
      <w:tc>
        <w:tcPr>
          <w:tcW w:w="4663" w:type="dxa"/>
          <w:vMerge w:val="restart"/>
          <w:vAlign w:val="bottom"/>
        </w:tcPr>
        <w:p w:rsidR="00874CD5" w:rsidRDefault="00874CD5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874CD5" w:rsidRDefault="00874CD5" w:rsidP="00BB2D63">
          <w:pPr>
            <w:jc w:val="right"/>
          </w:pPr>
          <w:r>
            <w:pict>
              <v:shape id="_x0000_i1027" type="#_x0000_t75" style="width:50.25pt;height:50.25pt">
                <v:imagedata r:id="rId2" o:title="8-10&amp;Size=2&amp;Lang=R"/>
              </v:shape>
            </w:pict>
          </w:r>
        </w:p>
      </w:tc>
    </w:tr>
    <w:tr w:rsidR="00874CD5" w:rsidRPr="00797A78" w:rsidTr="00BB2D63">
      <w:tc>
        <w:tcPr>
          <w:tcW w:w="4068" w:type="dxa"/>
          <w:vAlign w:val="bottom"/>
        </w:tcPr>
        <w:p w:rsidR="00874CD5" w:rsidRPr="00D37C63" w:rsidRDefault="00874CD5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37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37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37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37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37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D37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37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37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37C6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874CD5" w:rsidRDefault="00874CD5" w:rsidP="00BB2D63"/>
      </w:tc>
      <w:tc>
        <w:tcPr>
          <w:tcW w:w="1124" w:type="dxa"/>
          <w:vMerge/>
        </w:tcPr>
        <w:p w:rsidR="00874CD5" w:rsidRDefault="00874CD5" w:rsidP="00BB2D63"/>
      </w:tc>
    </w:tr>
  </w:tbl>
  <w:p w:rsidR="00874CD5" w:rsidRDefault="00874CD5" w:rsidP="00D24875">
    <w:pPr>
      <w:spacing w:line="240" w:lineRule="auto"/>
      <w:rPr>
        <w:sz w:val="2"/>
        <w:szCs w:val="2"/>
        <w:lang w:val="en-US"/>
      </w:rPr>
    </w:pPr>
  </w:p>
  <w:p w:rsidR="00874CD5" w:rsidRDefault="00874CD5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365" w:rsidRPr="00F71F63" w:rsidRDefault="0074636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46365" w:rsidRPr="00F71F63" w:rsidRDefault="0074636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46365" w:rsidRPr="00635E86" w:rsidRDefault="00746365" w:rsidP="00635E86">
      <w:pPr>
        <w:pStyle w:val="Footer"/>
      </w:pPr>
    </w:p>
  </w:footnote>
  <w:footnote w:id="1">
    <w:p w:rsidR="00874CD5" w:rsidRPr="0007490C" w:rsidRDefault="00874CD5" w:rsidP="00D95B95">
      <w:pPr>
        <w:pStyle w:val="FootnoteText"/>
        <w:rPr>
          <w:szCs w:val="18"/>
          <w:lang w:val="ru-RU"/>
        </w:rPr>
      </w:pPr>
      <w:r>
        <w:tab/>
      </w:r>
      <w:r w:rsidRPr="00A52C5F">
        <w:rPr>
          <w:rStyle w:val="FootnoteReference"/>
          <w:szCs w:val="18"/>
          <w:vertAlign w:val="baseline"/>
          <w:lang w:val="ru-RU"/>
        </w:rPr>
        <w:t>*</w:t>
      </w:r>
      <w:r w:rsidRPr="00A52C5F">
        <w:rPr>
          <w:szCs w:val="18"/>
          <w:lang w:val="ru-RU"/>
        </w:rPr>
        <w:tab/>
        <w:t xml:space="preserve"> </w:t>
      </w:r>
      <w:r w:rsidRPr="00A52C5F">
        <w:rPr>
          <w:lang w:val="ru-RU"/>
        </w:rPr>
        <w:t xml:space="preserve">Настоящий документ содержит </w:t>
      </w:r>
      <w:r>
        <w:rPr>
          <w:lang w:val="ru-RU"/>
        </w:rPr>
        <w:t>восьмой</w:t>
      </w:r>
      <w:r w:rsidRPr="00A52C5F">
        <w:rPr>
          <w:lang w:val="ru-RU"/>
        </w:rPr>
        <w:t xml:space="preserve">, </w:t>
      </w:r>
      <w:r>
        <w:rPr>
          <w:lang w:val="ru-RU"/>
        </w:rPr>
        <w:t xml:space="preserve">девятый и десятый </w:t>
      </w:r>
      <w:r w:rsidRPr="00A52C5F">
        <w:rPr>
          <w:lang w:val="ru-RU"/>
        </w:rPr>
        <w:t xml:space="preserve"> периодические доклады </w:t>
      </w:r>
      <w:r>
        <w:rPr>
          <w:lang w:val="ru-RU"/>
        </w:rPr>
        <w:t xml:space="preserve">бывшей югославской </w:t>
      </w:r>
      <w:r w:rsidRPr="00A52C5F">
        <w:rPr>
          <w:lang w:val="ru-RU"/>
        </w:rPr>
        <w:t>Республики Македони</w:t>
      </w:r>
      <w:r>
        <w:rPr>
          <w:lang w:val="ru-RU"/>
        </w:rPr>
        <w:t>я</w:t>
      </w:r>
      <w:r w:rsidRPr="00A52C5F">
        <w:rPr>
          <w:lang w:val="ru-RU"/>
        </w:rPr>
        <w:t>, подлежавшие представлению 17</w:t>
      </w:r>
      <w:r>
        <w:t> </w:t>
      </w:r>
      <w:r w:rsidRPr="00A52C5F">
        <w:rPr>
          <w:lang w:val="ru-RU"/>
        </w:rPr>
        <w:t>сентября 20</w:t>
      </w:r>
      <w:r>
        <w:rPr>
          <w:lang w:val="ru-RU"/>
        </w:rPr>
        <w:t>10 года</w:t>
      </w:r>
      <w:r w:rsidRPr="00A52C5F">
        <w:rPr>
          <w:lang w:val="ru-RU"/>
        </w:rPr>
        <w:t xml:space="preserve"> и представленные в одном документе.  </w:t>
      </w:r>
      <w:r>
        <w:rPr>
          <w:lang w:val="ru-RU"/>
        </w:rPr>
        <w:t xml:space="preserve">Четвертый−седьмой </w:t>
      </w:r>
      <w:r w:rsidRPr="00A52C5F">
        <w:rPr>
          <w:lang w:val="ru-RU"/>
        </w:rPr>
        <w:t xml:space="preserve"> периодически</w:t>
      </w:r>
      <w:r>
        <w:rPr>
          <w:lang w:val="ru-RU"/>
        </w:rPr>
        <w:t>е</w:t>
      </w:r>
      <w:r w:rsidRPr="00A52C5F">
        <w:rPr>
          <w:lang w:val="ru-RU"/>
        </w:rPr>
        <w:t xml:space="preserve"> доклад</w:t>
      </w:r>
      <w:r>
        <w:rPr>
          <w:lang w:val="ru-RU"/>
        </w:rPr>
        <w:t>ы</w:t>
      </w:r>
      <w:r w:rsidRPr="00A52C5F">
        <w:rPr>
          <w:lang w:val="ru-RU"/>
        </w:rPr>
        <w:t xml:space="preserve"> и краткие отчеты о заседаниях, на которых Комитет рассмотрел этот доклад, см. в документах </w:t>
      </w:r>
      <w:r w:rsidRPr="00F612CD">
        <w:rPr>
          <w:rFonts w:ascii="CG Times (W1)" w:hAnsi="CG Times (W1)"/>
          <w:bCs/>
          <w:iCs/>
          <w:szCs w:val="18"/>
        </w:rPr>
        <w:t>CERD</w:t>
      </w:r>
      <w:r w:rsidRPr="00A52C5F">
        <w:rPr>
          <w:rFonts w:ascii="CG Times (W1)" w:hAnsi="CG Times (W1)"/>
          <w:bCs/>
          <w:iCs/>
          <w:szCs w:val="18"/>
          <w:lang w:val="ru-RU"/>
        </w:rPr>
        <w:t>/</w:t>
      </w:r>
      <w:r w:rsidRPr="00F612CD">
        <w:rPr>
          <w:rFonts w:ascii="CG Times (W1)" w:hAnsi="CG Times (W1)"/>
          <w:bCs/>
          <w:iCs/>
          <w:szCs w:val="18"/>
        </w:rPr>
        <w:t>C</w:t>
      </w:r>
      <w:r w:rsidRPr="00A52C5F">
        <w:rPr>
          <w:rFonts w:ascii="CG Times (W1)" w:hAnsi="CG Times (W1)"/>
          <w:bCs/>
          <w:iCs/>
          <w:szCs w:val="18"/>
          <w:lang w:val="ru-RU"/>
        </w:rPr>
        <w:t>/</w:t>
      </w:r>
      <w:r w:rsidRPr="00F612CD">
        <w:rPr>
          <w:rFonts w:ascii="CG Times (W1)" w:hAnsi="CG Times (W1)"/>
          <w:bCs/>
          <w:iCs/>
          <w:szCs w:val="18"/>
        </w:rPr>
        <w:t>MKD</w:t>
      </w:r>
      <w:r w:rsidRPr="00A52C5F">
        <w:rPr>
          <w:rFonts w:ascii="CG Times (W1)" w:hAnsi="CG Times (W1)"/>
          <w:bCs/>
          <w:iCs/>
          <w:szCs w:val="18"/>
          <w:lang w:val="ru-RU"/>
        </w:rPr>
        <w:t>/7</w:t>
      </w:r>
      <w:r>
        <w:rPr>
          <w:rFonts w:ascii="CG Times (W1)" w:hAnsi="CG Times (W1)"/>
          <w:bCs/>
          <w:iCs/>
          <w:szCs w:val="18"/>
          <w:lang w:val="ru-RU"/>
        </w:rPr>
        <w:t xml:space="preserve"> </w:t>
      </w:r>
      <w:r w:rsidRPr="00A52C5F">
        <w:rPr>
          <w:lang w:val="ru-RU"/>
        </w:rPr>
        <w:t>и</w:t>
      </w:r>
      <w:r w:rsidRPr="00A52C5F">
        <w:rPr>
          <w:rFonts w:ascii="CG Times (W1)" w:hAnsi="CG Times (W1)"/>
          <w:bCs/>
          <w:iCs/>
          <w:szCs w:val="18"/>
          <w:lang w:val="ru-RU"/>
        </w:rPr>
        <w:t xml:space="preserve"> </w:t>
      </w:r>
      <w:r w:rsidRPr="00F612CD">
        <w:rPr>
          <w:rFonts w:ascii="CG Times (W1)" w:hAnsi="CG Times (W1)"/>
          <w:bCs/>
          <w:iCs/>
          <w:szCs w:val="18"/>
        </w:rPr>
        <w:t>CERD</w:t>
      </w:r>
      <w:r w:rsidRPr="00A52C5F">
        <w:rPr>
          <w:rFonts w:ascii="CG Times (W1)" w:hAnsi="CG Times (W1)"/>
          <w:bCs/>
          <w:iCs/>
          <w:szCs w:val="18"/>
          <w:lang w:val="ru-RU"/>
        </w:rPr>
        <w:t>/</w:t>
      </w:r>
      <w:r w:rsidRPr="00F612CD">
        <w:rPr>
          <w:rFonts w:ascii="CG Times (W1)" w:hAnsi="CG Times (W1)"/>
          <w:bCs/>
          <w:iCs/>
          <w:szCs w:val="18"/>
        </w:rPr>
        <w:t>C</w:t>
      </w:r>
      <w:r w:rsidRPr="00A52C5F">
        <w:rPr>
          <w:rFonts w:ascii="CG Times (W1)" w:hAnsi="CG Times (W1)"/>
          <w:bCs/>
          <w:iCs/>
          <w:szCs w:val="18"/>
          <w:lang w:val="ru-RU"/>
        </w:rPr>
        <w:t>/</w:t>
      </w:r>
      <w:r w:rsidRPr="00F612CD">
        <w:rPr>
          <w:rFonts w:ascii="CG Times (W1)" w:hAnsi="CG Times (W1)"/>
          <w:bCs/>
          <w:iCs/>
          <w:szCs w:val="18"/>
        </w:rPr>
        <w:t>SR</w:t>
      </w:r>
      <w:r w:rsidRPr="00A52C5F">
        <w:rPr>
          <w:rFonts w:ascii="CG Times (W1)" w:hAnsi="CG Times (W1)"/>
          <w:bCs/>
          <w:iCs/>
          <w:szCs w:val="18"/>
          <w:lang w:val="ru-RU"/>
        </w:rPr>
        <w:t xml:space="preserve">.1798, 1799 </w:t>
      </w:r>
      <w:r>
        <w:rPr>
          <w:rFonts w:ascii="CG Times (W1)" w:hAnsi="CG Times (W1)"/>
          <w:bCs/>
          <w:iCs/>
          <w:szCs w:val="18"/>
          <w:lang w:val="ru-RU"/>
        </w:rPr>
        <w:t>и</w:t>
      </w:r>
      <w:r w:rsidRPr="00A52C5F">
        <w:rPr>
          <w:rFonts w:ascii="CG Times (W1)" w:hAnsi="CG Times (W1)"/>
          <w:bCs/>
          <w:iCs/>
          <w:szCs w:val="18"/>
          <w:lang w:val="ru-RU"/>
        </w:rPr>
        <w:t xml:space="preserve"> 1813</w:t>
      </w:r>
      <w:r w:rsidRPr="00A52C5F">
        <w:rPr>
          <w:lang w:val="ru-RU"/>
        </w:rPr>
        <w:t>.</w:t>
      </w:r>
    </w:p>
  </w:footnote>
  <w:footnote w:id="2">
    <w:p w:rsidR="00874CD5" w:rsidRDefault="00874CD5" w:rsidP="00D95B95">
      <w:pPr>
        <w:pStyle w:val="FootnoteText"/>
      </w:pPr>
      <w:r w:rsidRPr="00A52C5F">
        <w:rPr>
          <w:szCs w:val="18"/>
          <w:lang w:val="ru-RU"/>
        </w:rPr>
        <w:tab/>
      </w:r>
      <w:r w:rsidRPr="00A52C5F">
        <w:rPr>
          <w:rStyle w:val="FootnoteReference"/>
          <w:szCs w:val="18"/>
          <w:vertAlign w:val="baseline"/>
        </w:rPr>
        <w:t>**</w:t>
      </w:r>
      <w:r w:rsidRPr="005E01B6">
        <w:rPr>
          <w:szCs w:val="18"/>
        </w:rPr>
        <w:tab/>
      </w:r>
      <w:r>
        <w:rPr>
          <w:lang w:val="ru-RU"/>
        </w:rPr>
        <w:t>Настоящий документ издается без официального редактирования</w:t>
      </w:r>
      <w:r w:rsidRPr="00202A28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CD5" w:rsidRPr="003F044D" w:rsidRDefault="00874CD5">
    <w:pPr>
      <w:pStyle w:val="Header"/>
      <w:rPr>
        <w:lang w:val="en-US"/>
      </w:rPr>
    </w:pPr>
    <w:r>
      <w:rPr>
        <w:lang w:val="en-US"/>
      </w:rPr>
      <w:t>CERD/C/MKD/8-10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CD5" w:rsidRPr="009A6F4A" w:rsidRDefault="00874CD5">
    <w:pPr>
      <w:pStyle w:val="Header"/>
      <w:rPr>
        <w:lang w:val="en-US"/>
      </w:rPr>
    </w:pPr>
    <w:r>
      <w:rPr>
        <w:lang w:val="en-US"/>
      </w:rPr>
      <w:tab/>
      <w:t>CERD/C/MKD/8-10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D3F300D"/>
    <w:multiLevelType w:val="hybridMultilevel"/>
    <w:tmpl w:val="282EC74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321765DC"/>
    <w:multiLevelType w:val="hybridMultilevel"/>
    <w:tmpl w:val="9B8CCC66"/>
    <w:lvl w:ilvl="0" w:tplc="E558F042">
      <w:start w:val="1"/>
      <w:numFmt w:val="decimal"/>
      <w:lvlText w:val="%1."/>
      <w:lvlJc w:val="left"/>
      <w:pPr>
        <w:ind w:left="127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8E02EF"/>
    <w:multiLevelType w:val="hybridMultilevel"/>
    <w:tmpl w:val="1466DD28"/>
    <w:lvl w:ilvl="0" w:tplc="C2A6F5E2">
      <w:start w:val="1"/>
      <w:numFmt w:val="decimal"/>
      <w:lvlText w:val="%1."/>
      <w:lvlJc w:val="left"/>
      <w:pPr>
        <w:ind w:left="1854" w:hanging="360"/>
      </w:pPr>
      <w:rPr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5075612D"/>
    <w:multiLevelType w:val="hybridMultilevel"/>
    <w:tmpl w:val="35D69A00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8"/>
  </w:num>
  <w:num w:numId="4">
    <w:abstractNumId w:val="2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9"/>
  </w:num>
  <w:num w:numId="18">
    <w:abstractNumId w:val="14"/>
  </w:num>
  <w:num w:numId="19">
    <w:abstractNumId w:val="14"/>
  </w:num>
  <w:num w:numId="20">
    <w:abstractNumId w:val="19"/>
  </w:num>
  <w:num w:numId="21">
    <w:abstractNumId w:val="14"/>
  </w:num>
  <w:num w:numId="22">
    <w:abstractNumId w:val="18"/>
  </w:num>
  <w:num w:numId="23">
    <w:abstractNumId w:val="18"/>
  </w:num>
  <w:num w:numId="24">
    <w:abstractNumId w:val="10"/>
  </w:num>
  <w:num w:numId="25">
    <w:abstractNumId w:val="21"/>
  </w:num>
  <w:num w:numId="26">
    <w:abstractNumId w:val="12"/>
  </w:num>
  <w:num w:numId="27">
    <w:abstractNumId w:val="16"/>
  </w:num>
  <w:num w:numId="28">
    <w:abstractNumId w:val="15"/>
  </w:num>
  <w:num w:numId="29">
    <w:abstractNumId w:val="13"/>
  </w:num>
  <w:num w:numId="30">
    <w:abstractNumId w:val="1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797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0D55"/>
    <w:rsid w:val="00092E62"/>
    <w:rsid w:val="00097975"/>
    <w:rsid w:val="000A2FCF"/>
    <w:rsid w:val="000A3DDF"/>
    <w:rsid w:val="000A60A0"/>
    <w:rsid w:val="000C3688"/>
    <w:rsid w:val="000D6863"/>
    <w:rsid w:val="00117AEE"/>
    <w:rsid w:val="0012282C"/>
    <w:rsid w:val="0012336D"/>
    <w:rsid w:val="0013385A"/>
    <w:rsid w:val="0014462A"/>
    <w:rsid w:val="001463F7"/>
    <w:rsid w:val="00147265"/>
    <w:rsid w:val="00147D2F"/>
    <w:rsid w:val="0015769C"/>
    <w:rsid w:val="0016290F"/>
    <w:rsid w:val="00171153"/>
    <w:rsid w:val="001753C7"/>
    <w:rsid w:val="00180752"/>
    <w:rsid w:val="00185076"/>
    <w:rsid w:val="0018543C"/>
    <w:rsid w:val="00190231"/>
    <w:rsid w:val="00192ABD"/>
    <w:rsid w:val="00193C7C"/>
    <w:rsid w:val="001A75D5"/>
    <w:rsid w:val="001A7D40"/>
    <w:rsid w:val="001C0AB5"/>
    <w:rsid w:val="001D07F7"/>
    <w:rsid w:val="001D7B8F"/>
    <w:rsid w:val="001E48EE"/>
    <w:rsid w:val="001F12C4"/>
    <w:rsid w:val="001F2D04"/>
    <w:rsid w:val="001F7123"/>
    <w:rsid w:val="0020059C"/>
    <w:rsid w:val="002019BD"/>
    <w:rsid w:val="00212A63"/>
    <w:rsid w:val="00214194"/>
    <w:rsid w:val="00232D42"/>
    <w:rsid w:val="00237334"/>
    <w:rsid w:val="002444F4"/>
    <w:rsid w:val="002553F5"/>
    <w:rsid w:val="002629A0"/>
    <w:rsid w:val="00265BB2"/>
    <w:rsid w:val="0028492B"/>
    <w:rsid w:val="00291C8F"/>
    <w:rsid w:val="0029358A"/>
    <w:rsid w:val="002B43B0"/>
    <w:rsid w:val="002B70D0"/>
    <w:rsid w:val="002C5036"/>
    <w:rsid w:val="002C6A71"/>
    <w:rsid w:val="002C6D5F"/>
    <w:rsid w:val="002D15EA"/>
    <w:rsid w:val="002D4D27"/>
    <w:rsid w:val="002D6C07"/>
    <w:rsid w:val="002E0CE6"/>
    <w:rsid w:val="002E0FCD"/>
    <w:rsid w:val="002E1163"/>
    <w:rsid w:val="002E1AB2"/>
    <w:rsid w:val="002E43F3"/>
    <w:rsid w:val="00305F86"/>
    <w:rsid w:val="00312BC9"/>
    <w:rsid w:val="00314132"/>
    <w:rsid w:val="003215F5"/>
    <w:rsid w:val="00332891"/>
    <w:rsid w:val="00336175"/>
    <w:rsid w:val="00356BB2"/>
    <w:rsid w:val="00356BFD"/>
    <w:rsid w:val="00357083"/>
    <w:rsid w:val="00360477"/>
    <w:rsid w:val="00364744"/>
    <w:rsid w:val="00367FC9"/>
    <w:rsid w:val="003711A1"/>
    <w:rsid w:val="00372123"/>
    <w:rsid w:val="00386581"/>
    <w:rsid w:val="00387100"/>
    <w:rsid w:val="003951D3"/>
    <w:rsid w:val="003978C6"/>
    <w:rsid w:val="003A22DF"/>
    <w:rsid w:val="003B40A9"/>
    <w:rsid w:val="003C016E"/>
    <w:rsid w:val="003D5EBD"/>
    <w:rsid w:val="003F044D"/>
    <w:rsid w:val="003F48ED"/>
    <w:rsid w:val="003F7AE1"/>
    <w:rsid w:val="00401CE0"/>
    <w:rsid w:val="004025D1"/>
    <w:rsid w:val="00403234"/>
    <w:rsid w:val="00407AC3"/>
    <w:rsid w:val="00414586"/>
    <w:rsid w:val="00415059"/>
    <w:rsid w:val="00417912"/>
    <w:rsid w:val="00422B53"/>
    <w:rsid w:val="00424FDD"/>
    <w:rsid w:val="0043033D"/>
    <w:rsid w:val="00435FE4"/>
    <w:rsid w:val="0044374E"/>
    <w:rsid w:val="0044469C"/>
    <w:rsid w:val="00457634"/>
    <w:rsid w:val="00474F42"/>
    <w:rsid w:val="0048244D"/>
    <w:rsid w:val="004A0DE8"/>
    <w:rsid w:val="004A2063"/>
    <w:rsid w:val="004A39C8"/>
    <w:rsid w:val="004A434D"/>
    <w:rsid w:val="004A4CB7"/>
    <w:rsid w:val="004A57B5"/>
    <w:rsid w:val="004B19DA"/>
    <w:rsid w:val="004B77A8"/>
    <w:rsid w:val="004B7DAA"/>
    <w:rsid w:val="004C2A53"/>
    <w:rsid w:val="004C3B35"/>
    <w:rsid w:val="004C43EC"/>
    <w:rsid w:val="004C5D21"/>
    <w:rsid w:val="004E6729"/>
    <w:rsid w:val="004F0E47"/>
    <w:rsid w:val="004F45BD"/>
    <w:rsid w:val="0051339C"/>
    <w:rsid w:val="0051412F"/>
    <w:rsid w:val="00514EB5"/>
    <w:rsid w:val="00515C10"/>
    <w:rsid w:val="005205A5"/>
    <w:rsid w:val="00522B6F"/>
    <w:rsid w:val="0052430E"/>
    <w:rsid w:val="0052672C"/>
    <w:rsid w:val="005276AD"/>
    <w:rsid w:val="005409F6"/>
    <w:rsid w:val="00540A9A"/>
    <w:rsid w:val="00541BAD"/>
    <w:rsid w:val="00542B86"/>
    <w:rsid w:val="00543522"/>
    <w:rsid w:val="00545680"/>
    <w:rsid w:val="0056618E"/>
    <w:rsid w:val="00576F59"/>
    <w:rsid w:val="00577A34"/>
    <w:rsid w:val="00580AAD"/>
    <w:rsid w:val="00581786"/>
    <w:rsid w:val="005830C1"/>
    <w:rsid w:val="00593A04"/>
    <w:rsid w:val="0059569B"/>
    <w:rsid w:val="005A6D5A"/>
    <w:rsid w:val="005B1B28"/>
    <w:rsid w:val="005B7D51"/>
    <w:rsid w:val="005B7F35"/>
    <w:rsid w:val="005C2081"/>
    <w:rsid w:val="005C678A"/>
    <w:rsid w:val="005D346D"/>
    <w:rsid w:val="005D7EE9"/>
    <w:rsid w:val="005E6A21"/>
    <w:rsid w:val="005E74AB"/>
    <w:rsid w:val="005F4B01"/>
    <w:rsid w:val="00601ECA"/>
    <w:rsid w:val="00606A3E"/>
    <w:rsid w:val="006115AA"/>
    <w:rsid w:val="006120AE"/>
    <w:rsid w:val="00625FA7"/>
    <w:rsid w:val="00632131"/>
    <w:rsid w:val="00635E86"/>
    <w:rsid w:val="00636A37"/>
    <w:rsid w:val="00637326"/>
    <w:rsid w:val="006501A5"/>
    <w:rsid w:val="006567B2"/>
    <w:rsid w:val="00662ADE"/>
    <w:rsid w:val="00664106"/>
    <w:rsid w:val="00671C80"/>
    <w:rsid w:val="00674A9C"/>
    <w:rsid w:val="006756F1"/>
    <w:rsid w:val="00677773"/>
    <w:rsid w:val="006805FC"/>
    <w:rsid w:val="006926C7"/>
    <w:rsid w:val="006941C2"/>
    <w:rsid w:val="00694C37"/>
    <w:rsid w:val="006A1BEB"/>
    <w:rsid w:val="006A401C"/>
    <w:rsid w:val="006A7C6E"/>
    <w:rsid w:val="006B23D9"/>
    <w:rsid w:val="006B7276"/>
    <w:rsid w:val="006C1814"/>
    <w:rsid w:val="006C2F45"/>
    <w:rsid w:val="006C361A"/>
    <w:rsid w:val="006C5657"/>
    <w:rsid w:val="006D5E4E"/>
    <w:rsid w:val="006E6860"/>
    <w:rsid w:val="006E6918"/>
    <w:rsid w:val="006E7183"/>
    <w:rsid w:val="006F5FBF"/>
    <w:rsid w:val="0070327E"/>
    <w:rsid w:val="00706E73"/>
    <w:rsid w:val="00707B5F"/>
    <w:rsid w:val="007126F4"/>
    <w:rsid w:val="00735602"/>
    <w:rsid w:val="00735E3B"/>
    <w:rsid w:val="00736704"/>
    <w:rsid w:val="0074040F"/>
    <w:rsid w:val="00746365"/>
    <w:rsid w:val="007511D7"/>
    <w:rsid w:val="0075279B"/>
    <w:rsid w:val="00753748"/>
    <w:rsid w:val="00762446"/>
    <w:rsid w:val="0077051B"/>
    <w:rsid w:val="00781ACB"/>
    <w:rsid w:val="00794D54"/>
    <w:rsid w:val="007964CB"/>
    <w:rsid w:val="00796935"/>
    <w:rsid w:val="007A2D59"/>
    <w:rsid w:val="007A79EB"/>
    <w:rsid w:val="007A7B01"/>
    <w:rsid w:val="007B4182"/>
    <w:rsid w:val="007D4CA0"/>
    <w:rsid w:val="007D5A14"/>
    <w:rsid w:val="007D7A23"/>
    <w:rsid w:val="007E38C3"/>
    <w:rsid w:val="007E549E"/>
    <w:rsid w:val="007E71C9"/>
    <w:rsid w:val="007F3172"/>
    <w:rsid w:val="007F7553"/>
    <w:rsid w:val="0080755E"/>
    <w:rsid w:val="008120D4"/>
    <w:rsid w:val="008139A5"/>
    <w:rsid w:val="00815784"/>
    <w:rsid w:val="00817F73"/>
    <w:rsid w:val="0082228E"/>
    <w:rsid w:val="00830402"/>
    <w:rsid w:val="008305D7"/>
    <w:rsid w:val="00834887"/>
    <w:rsid w:val="00842FED"/>
    <w:rsid w:val="008455CF"/>
    <w:rsid w:val="00847689"/>
    <w:rsid w:val="00851E43"/>
    <w:rsid w:val="00861C52"/>
    <w:rsid w:val="008727A1"/>
    <w:rsid w:val="00874CD5"/>
    <w:rsid w:val="0088011D"/>
    <w:rsid w:val="0088276E"/>
    <w:rsid w:val="00886B0F"/>
    <w:rsid w:val="00891C08"/>
    <w:rsid w:val="008A3879"/>
    <w:rsid w:val="008A5FA8"/>
    <w:rsid w:val="008A7575"/>
    <w:rsid w:val="008B5F47"/>
    <w:rsid w:val="008B6C29"/>
    <w:rsid w:val="008C1C23"/>
    <w:rsid w:val="008C7B87"/>
    <w:rsid w:val="008D6A7A"/>
    <w:rsid w:val="008E3B0A"/>
    <w:rsid w:val="008E3E87"/>
    <w:rsid w:val="008E7F13"/>
    <w:rsid w:val="008F3185"/>
    <w:rsid w:val="008F37AC"/>
    <w:rsid w:val="009008DA"/>
    <w:rsid w:val="00915B0A"/>
    <w:rsid w:val="0092366B"/>
    <w:rsid w:val="00924D99"/>
    <w:rsid w:val="00925557"/>
    <w:rsid w:val="00926904"/>
    <w:rsid w:val="00927AF6"/>
    <w:rsid w:val="00927EB5"/>
    <w:rsid w:val="00932839"/>
    <w:rsid w:val="009372F0"/>
    <w:rsid w:val="00955022"/>
    <w:rsid w:val="00957B4D"/>
    <w:rsid w:val="00962AE4"/>
    <w:rsid w:val="00964EEA"/>
    <w:rsid w:val="009679C4"/>
    <w:rsid w:val="00972694"/>
    <w:rsid w:val="00972B0A"/>
    <w:rsid w:val="00972B87"/>
    <w:rsid w:val="009759DA"/>
    <w:rsid w:val="00980C86"/>
    <w:rsid w:val="009965CB"/>
    <w:rsid w:val="009B1D9B"/>
    <w:rsid w:val="009B4074"/>
    <w:rsid w:val="009C30BB"/>
    <w:rsid w:val="009C60BE"/>
    <w:rsid w:val="009D2797"/>
    <w:rsid w:val="009D4E43"/>
    <w:rsid w:val="009E6279"/>
    <w:rsid w:val="009F00A6"/>
    <w:rsid w:val="009F56A7"/>
    <w:rsid w:val="009F5B05"/>
    <w:rsid w:val="009F5C34"/>
    <w:rsid w:val="00A026CA"/>
    <w:rsid w:val="00A07232"/>
    <w:rsid w:val="00A14800"/>
    <w:rsid w:val="00A156DE"/>
    <w:rsid w:val="00A157ED"/>
    <w:rsid w:val="00A221AF"/>
    <w:rsid w:val="00A2446A"/>
    <w:rsid w:val="00A4025D"/>
    <w:rsid w:val="00A421A5"/>
    <w:rsid w:val="00A52C5F"/>
    <w:rsid w:val="00A70BD4"/>
    <w:rsid w:val="00A7153E"/>
    <w:rsid w:val="00A742F4"/>
    <w:rsid w:val="00A800D1"/>
    <w:rsid w:val="00A92699"/>
    <w:rsid w:val="00AB5895"/>
    <w:rsid w:val="00AB5BF0"/>
    <w:rsid w:val="00AC1C95"/>
    <w:rsid w:val="00AC2CCB"/>
    <w:rsid w:val="00AC443A"/>
    <w:rsid w:val="00AC6285"/>
    <w:rsid w:val="00AE60E2"/>
    <w:rsid w:val="00B0169F"/>
    <w:rsid w:val="00B05F21"/>
    <w:rsid w:val="00B12974"/>
    <w:rsid w:val="00B14EA9"/>
    <w:rsid w:val="00B30A3C"/>
    <w:rsid w:val="00B66971"/>
    <w:rsid w:val="00B7014E"/>
    <w:rsid w:val="00B81305"/>
    <w:rsid w:val="00B822AB"/>
    <w:rsid w:val="00BB17DC"/>
    <w:rsid w:val="00BB1AF9"/>
    <w:rsid w:val="00BB2D63"/>
    <w:rsid w:val="00BB38D8"/>
    <w:rsid w:val="00BB4C4A"/>
    <w:rsid w:val="00BD3CAE"/>
    <w:rsid w:val="00BD5F3C"/>
    <w:rsid w:val="00BE1065"/>
    <w:rsid w:val="00BF3A1D"/>
    <w:rsid w:val="00C07C0F"/>
    <w:rsid w:val="00C10D1F"/>
    <w:rsid w:val="00C145C4"/>
    <w:rsid w:val="00C17193"/>
    <w:rsid w:val="00C20D2F"/>
    <w:rsid w:val="00C2131B"/>
    <w:rsid w:val="00C37AF8"/>
    <w:rsid w:val="00C37C79"/>
    <w:rsid w:val="00C41BBC"/>
    <w:rsid w:val="00C43BD5"/>
    <w:rsid w:val="00C51192"/>
    <w:rsid w:val="00C51419"/>
    <w:rsid w:val="00C54056"/>
    <w:rsid w:val="00C54757"/>
    <w:rsid w:val="00C65909"/>
    <w:rsid w:val="00C663A3"/>
    <w:rsid w:val="00C75CB2"/>
    <w:rsid w:val="00C90723"/>
    <w:rsid w:val="00C90D5C"/>
    <w:rsid w:val="00CA609E"/>
    <w:rsid w:val="00CA7DA4"/>
    <w:rsid w:val="00CB1912"/>
    <w:rsid w:val="00CB31FB"/>
    <w:rsid w:val="00CE3D6F"/>
    <w:rsid w:val="00CE7501"/>
    <w:rsid w:val="00CE79A5"/>
    <w:rsid w:val="00CF0042"/>
    <w:rsid w:val="00CF262F"/>
    <w:rsid w:val="00D025D5"/>
    <w:rsid w:val="00D24875"/>
    <w:rsid w:val="00D26801"/>
    <w:rsid w:val="00D26B13"/>
    <w:rsid w:val="00D26CC1"/>
    <w:rsid w:val="00D30662"/>
    <w:rsid w:val="00D32A0B"/>
    <w:rsid w:val="00D37C63"/>
    <w:rsid w:val="00D44C6B"/>
    <w:rsid w:val="00D518E8"/>
    <w:rsid w:val="00D6236B"/>
    <w:rsid w:val="00D636BD"/>
    <w:rsid w:val="00D63C00"/>
    <w:rsid w:val="00D6401A"/>
    <w:rsid w:val="00D7397E"/>
    <w:rsid w:val="00D809D1"/>
    <w:rsid w:val="00D84ECF"/>
    <w:rsid w:val="00D85A0A"/>
    <w:rsid w:val="00D85E49"/>
    <w:rsid w:val="00D95581"/>
    <w:rsid w:val="00D95B95"/>
    <w:rsid w:val="00DA2851"/>
    <w:rsid w:val="00DA2B7C"/>
    <w:rsid w:val="00DA5686"/>
    <w:rsid w:val="00DB2FC0"/>
    <w:rsid w:val="00DE45B7"/>
    <w:rsid w:val="00DE56B4"/>
    <w:rsid w:val="00DF18FA"/>
    <w:rsid w:val="00DF1B06"/>
    <w:rsid w:val="00DF49CA"/>
    <w:rsid w:val="00DF775B"/>
    <w:rsid w:val="00E007F3"/>
    <w:rsid w:val="00E00DEA"/>
    <w:rsid w:val="00E06EF0"/>
    <w:rsid w:val="00E11679"/>
    <w:rsid w:val="00E12FEC"/>
    <w:rsid w:val="00E154CA"/>
    <w:rsid w:val="00E224CA"/>
    <w:rsid w:val="00E25B3A"/>
    <w:rsid w:val="00E307D1"/>
    <w:rsid w:val="00E45B18"/>
    <w:rsid w:val="00E46A04"/>
    <w:rsid w:val="00E52541"/>
    <w:rsid w:val="00E54AEB"/>
    <w:rsid w:val="00E60B3E"/>
    <w:rsid w:val="00E717F3"/>
    <w:rsid w:val="00E72C5E"/>
    <w:rsid w:val="00E73451"/>
    <w:rsid w:val="00E7489F"/>
    <w:rsid w:val="00E75147"/>
    <w:rsid w:val="00E8167D"/>
    <w:rsid w:val="00E8589E"/>
    <w:rsid w:val="00E907E9"/>
    <w:rsid w:val="00E9614A"/>
    <w:rsid w:val="00E96BE7"/>
    <w:rsid w:val="00EA1B91"/>
    <w:rsid w:val="00EA2CD0"/>
    <w:rsid w:val="00EC0044"/>
    <w:rsid w:val="00EC6B9F"/>
    <w:rsid w:val="00EE235C"/>
    <w:rsid w:val="00EE516D"/>
    <w:rsid w:val="00EF4D1B"/>
    <w:rsid w:val="00EF7295"/>
    <w:rsid w:val="00F069D1"/>
    <w:rsid w:val="00F137E7"/>
    <w:rsid w:val="00F1503D"/>
    <w:rsid w:val="00F22712"/>
    <w:rsid w:val="00F25DD3"/>
    <w:rsid w:val="00F275F5"/>
    <w:rsid w:val="00F33188"/>
    <w:rsid w:val="00F33ABD"/>
    <w:rsid w:val="00F35BDE"/>
    <w:rsid w:val="00F36F89"/>
    <w:rsid w:val="00F43C6B"/>
    <w:rsid w:val="00F46DB7"/>
    <w:rsid w:val="00F52602"/>
    <w:rsid w:val="00F52A0E"/>
    <w:rsid w:val="00F622A8"/>
    <w:rsid w:val="00F71F63"/>
    <w:rsid w:val="00F77EF8"/>
    <w:rsid w:val="00F85CFF"/>
    <w:rsid w:val="00F87506"/>
    <w:rsid w:val="00F92C41"/>
    <w:rsid w:val="00FA5522"/>
    <w:rsid w:val="00FA6E4A"/>
    <w:rsid w:val="00FB0EA1"/>
    <w:rsid w:val="00FB2246"/>
    <w:rsid w:val="00FB2B35"/>
    <w:rsid w:val="00FC4AE1"/>
    <w:rsid w:val="00FC6128"/>
    <w:rsid w:val="00FD78A3"/>
    <w:rsid w:val="00FF6AC7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ft,Footnote Text Char Char,single space,Footnote Text Char,Footnote Text Char1,Footnote Text Char1 Char Char,Footnote Text Char Char Char Char,Footnote Text Char1 Char,Footnote Text Char Char Char,Schriftart: 9 pt,Schriftart: 10 p"/>
    <w:basedOn w:val="Normal"/>
    <w:link w:val="FootnoteTextChar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D95B95"/>
    <w:pPr>
      <w:suppressAutoHyphens/>
      <w:spacing w:after="120"/>
      <w:ind w:left="1134" w:right="1134"/>
      <w:jc w:val="both"/>
    </w:pPr>
    <w:rPr>
      <w:spacing w:val="0"/>
      <w:w w:val="100"/>
      <w:kern w:val="0"/>
      <w:lang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D95B9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D95B9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D95B9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D95B95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D95B95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D95B9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D95B95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D95B95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D95B9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D95B9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D95B9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D95B9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rsid w:val="00D95B95"/>
    <w:rPr>
      <w:lang w:eastAsia="en-US" w:bidi="ar-SA"/>
    </w:rPr>
  </w:style>
  <w:style w:type="paragraph" w:customStyle="1" w:styleId="Char">
    <w:name w:val="Char"/>
    <w:basedOn w:val="Normal"/>
    <w:rsid w:val="00D95B95"/>
    <w:pPr>
      <w:spacing w:after="160" w:line="240" w:lineRule="exact"/>
    </w:pPr>
    <w:rPr>
      <w:rFonts w:ascii="Tahoma" w:hAnsi="Tahoma"/>
      <w:spacing w:val="0"/>
      <w:w w:val="100"/>
      <w:kern w:val="0"/>
      <w:lang w:val="en-US"/>
    </w:rPr>
  </w:style>
  <w:style w:type="paragraph" w:customStyle="1" w:styleId="Style16">
    <w:name w:val="Style16"/>
    <w:basedOn w:val="Normal"/>
    <w:rsid w:val="00D95B95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val="en-GB" w:eastAsia="en-GB"/>
    </w:rPr>
  </w:style>
  <w:style w:type="character" w:customStyle="1" w:styleId="FootnoteTextChar2">
    <w:name w:val="Footnote Text Char2"/>
    <w:aliases w:val="5_GR Char,5_G Char,ft Char,Footnote Text Char Char Char1,single space Char,Footnote Text Char Char1,Footnote Text Char1 Char1,Footnote Text Char1 Char Char Char,Footnote Text Char Char Char Char Char,Footnote Text Char1 Char Char1"/>
    <w:link w:val="FootnoteText"/>
    <w:rsid w:val="00D95B95"/>
    <w:rPr>
      <w:spacing w:val="5"/>
      <w:w w:val="104"/>
      <w:kern w:val="14"/>
      <w:sz w:val="18"/>
      <w:lang w:val="en-GB" w:eastAsia="ru-RU" w:bidi="ar-SA"/>
    </w:rPr>
  </w:style>
  <w:style w:type="paragraph" w:styleId="BalloonText">
    <w:name w:val="Balloon Text"/>
    <w:basedOn w:val="Normal"/>
    <w:semiHidden/>
    <w:rsid w:val="00D95B95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H23GR0">
    <w:name w:val="_ H_2/3_GR Знак"/>
    <w:basedOn w:val="DefaultParagraphFont"/>
    <w:link w:val="H23GR"/>
    <w:rsid w:val="00EA1B91"/>
    <w:rPr>
      <w:b/>
      <w:spacing w:val="4"/>
      <w:w w:val="103"/>
      <w:kern w:val="1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16961</Words>
  <Characters>96678</Characters>
  <Application>Microsoft Office Outlook</Application>
  <DocSecurity>4</DocSecurity>
  <Lines>805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113413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3</cp:revision>
  <cp:lastPrinted>2014-03-07T11:28:00Z</cp:lastPrinted>
  <dcterms:created xsi:type="dcterms:W3CDTF">2014-03-07T11:28:00Z</dcterms:created>
  <dcterms:modified xsi:type="dcterms:W3CDTF">2014-03-07T11:29:00Z</dcterms:modified>
</cp:coreProperties>
</file>