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3B4AA7" w:rsidRPr="005E0092" w:rsidTr="00BB7D35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3B4AA7" w:rsidRPr="00635870" w:rsidRDefault="003B4AA7" w:rsidP="00BB7D35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3B4AA7" w:rsidRPr="00A67FB1" w:rsidRDefault="003B4AA7" w:rsidP="00BB7D35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3B4AA7" w:rsidRPr="005E0092" w:rsidRDefault="003B4AA7" w:rsidP="00BB7D35">
            <w:pPr>
              <w:jc w:val="right"/>
            </w:pPr>
            <w:r w:rsidRPr="00D87B94">
              <w:rPr>
                <w:sz w:val="40"/>
                <w:szCs w:val="40"/>
              </w:rPr>
              <w:t>CRC</w:t>
            </w:r>
            <w:r w:rsidRPr="005E0092">
              <w:t>/</w:t>
            </w:r>
            <w:fldSimple w:instr=" FILLIN  &quot;Введите часть символа после CRC/&quot;  \* MERGEFORMAT ">
              <w:r w:rsidR="00510B79">
                <w:t>C/ZMB/CO/2-4</w:t>
              </w:r>
            </w:fldSimple>
          </w:p>
        </w:tc>
      </w:tr>
      <w:tr w:rsidR="003B4AA7" w:rsidRPr="00635870" w:rsidTr="00BB7D35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3B4AA7" w:rsidRPr="00635870" w:rsidRDefault="003B4AA7" w:rsidP="00BB7D35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3D9B8838" wp14:editId="12C596C0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3B4AA7" w:rsidRPr="00292480" w:rsidRDefault="003B4AA7" w:rsidP="00BB7D35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3B4AA7" w:rsidRPr="00CF2D5C" w:rsidRDefault="003B4AA7" w:rsidP="00BB7D35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="00BB7D35">
              <w:fldChar w:fldCharType="separate"/>
            </w:r>
            <w:r w:rsidRPr="00CF2D5C">
              <w:fldChar w:fldCharType="end"/>
            </w:r>
          </w:p>
          <w:p w:rsidR="003B4AA7" w:rsidRPr="00CF2D5C" w:rsidRDefault="003B4AA7" w:rsidP="00BB7D35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 w:rsidRPr="00CF2D5C">
              <w:rPr>
                <w:lang w:val="en-US"/>
              </w:rPr>
              <w:fldChar w:fldCharType="separate"/>
            </w:r>
            <w:r w:rsidR="00510B79">
              <w:rPr>
                <w:lang w:val="en-US"/>
              </w:rPr>
              <w:t>14 March 2016</w:t>
            </w:r>
            <w:r w:rsidRPr="00CF2D5C">
              <w:rPr>
                <w:lang w:val="en-US"/>
              </w:rPr>
              <w:fldChar w:fldCharType="end"/>
            </w:r>
          </w:p>
          <w:p w:rsidR="003B4AA7" w:rsidRPr="00CF2D5C" w:rsidRDefault="003B4AA7" w:rsidP="00BB7D35">
            <w:r w:rsidRPr="00CF2D5C">
              <w:rPr>
                <w:lang w:val="en-US"/>
              </w:rPr>
              <w:t>Russian</w:t>
            </w:r>
          </w:p>
          <w:p w:rsidR="003B4AA7" w:rsidRPr="00861C52" w:rsidRDefault="003B4AA7" w:rsidP="00BB7D35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="00BB7D35">
              <w:fldChar w:fldCharType="separate"/>
            </w:r>
            <w:r w:rsidRPr="00CF2D5C">
              <w:fldChar w:fldCharType="end"/>
            </w:r>
          </w:p>
          <w:p w:rsidR="003B4AA7" w:rsidRPr="00635870" w:rsidRDefault="003B4AA7" w:rsidP="00BB7D35"/>
        </w:tc>
      </w:tr>
    </w:tbl>
    <w:p w:rsidR="003B4AA7" w:rsidRPr="000E351C" w:rsidRDefault="00510B79" w:rsidP="00510B79">
      <w:pPr>
        <w:spacing w:before="120"/>
        <w:rPr>
          <w:sz w:val="24"/>
          <w:szCs w:val="24"/>
        </w:rPr>
      </w:pPr>
      <w:r w:rsidRPr="00510B79">
        <w:rPr>
          <w:b/>
          <w:sz w:val="24"/>
          <w:szCs w:val="24"/>
        </w:rPr>
        <w:t xml:space="preserve">Комитет по правам </w:t>
      </w:r>
      <w:r w:rsidR="000E351C">
        <w:rPr>
          <w:b/>
          <w:sz w:val="24"/>
          <w:szCs w:val="24"/>
        </w:rPr>
        <w:t>ребенка</w:t>
      </w:r>
    </w:p>
    <w:p w:rsidR="00510B79" w:rsidRPr="00510B79" w:rsidRDefault="00510B79" w:rsidP="00510B79">
      <w:pPr>
        <w:pStyle w:val="HChGR"/>
      </w:pPr>
      <w:r w:rsidRPr="00C15F1C">
        <w:tab/>
      </w:r>
      <w:r w:rsidRPr="00C15F1C">
        <w:tab/>
      </w:r>
      <w:r w:rsidRPr="00510B79">
        <w:t xml:space="preserve">Заключительные замечания по объединенным </w:t>
      </w:r>
      <w:bookmarkStart w:id="0" w:name="_GoBack"/>
      <w:bookmarkEnd w:id="0"/>
      <w:r w:rsidRPr="00510B79">
        <w:t>второму–четвертому периодическим докладам Замбии</w:t>
      </w:r>
      <w:r w:rsidRPr="00510B79">
        <w:rPr>
          <w:b w:val="0"/>
          <w:sz w:val="20"/>
        </w:rPr>
        <w:footnoteReference w:customMarkFollows="1" w:id="1"/>
        <w:t>*</w:t>
      </w:r>
      <w:r w:rsidRPr="00510B79">
        <w:t xml:space="preserve"> </w:t>
      </w:r>
    </w:p>
    <w:p w:rsidR="00510B79" w:rsidRPr="00510B79" w:rsidRDefault="00510B79" w:rsidP="00510B79">
      <w:pPr>
        <w:pStyle w:val="HChGR"/>
      </w:pPr>
      <w:r w:rsidRPr="00C15F1C">
        <w:tab/>
      </w:r>
      <w:r w:rsidRPr="00510B79">
        <w:t>I.</w:t>
      </w:r>
      <w:r w:rsidRPr="00510B79">
        <w:tab/>
        <w:t>Введение</w:t>
      </w:r>
    </w:p>
    <w:p w:rsidR="00510B79" w:rsidRPr="00510B79" w:rsidRDefault="00510B79" w:rsidP="00510B79">
      <w:pPr>
        <w:pStyle w:val="SingleTxtGR"/>
      </w:pPr>
      <w:r w:rsidRPr="00510B79">
        <w:t>1.</w:t>
      </w:r>
      <w:r w:rsidRPr="00510B79">
        <w:tab/>
        <w:t>Комитет рассмотрел объединенные второй–четвертый периодические д</w:t>
      </w:r>
      <w:r w:rsidRPr="00510B79">
        <w:t>о</w:t>
      </w:r>
      <w:r w:rsidRPr="00510B79">
        <w:t>клады Замбии (</w:t>
      </w:r>
      <w:r w:rsidRPr="00510B79">
        <w:rPr>
          <w:lang w:val="en-GB"/>
        </w:rPr>
        <w:t>CRC</w:t>
      </w:r>
      <w:r w:rsidRPr="00510B79">
        <w:t>/</w:t>
      </w:r>
      <w:r w:rsidRPr="00510B79">
        <w:rPr>
          <w:lang w:val="en-GB"/>
        </w:rPr>
        <w:t>C</w:t>
      </w:r>
      <w:r w:rsidRPr="00510B79">
        <w:t>/</w:t>
      </w:r>
      <w:r w:rsidRPr="00510B79">
        <w:rPr>
          <w:lang w:val="en-GB"/>
        </w:rPr>
        <w:t>ZMB</w:t>
      </w:r>
      <w:r w:rsidRPr="00510B79">
        <w:t>/2-4) на своих 2088-м</w:t>
      </w:r>
      <w:r w:rsidR="000E351C">
        <w:t xml:space="preserve"> и </w:t>
      </w:r>
      <w:r w:rsidRPr="00510B79">
        <w:t>2090-м заседаниях (см.</w:t>
      </w:r>
      <w:r w:rsidR="000E351C">
        <w:t> </w:t>
      </w:r>
      <w:r w:rsidRPr="00510B79">
        <w:rPr>
          <w:lang w:val="en-GB"/>
        </w:rPr>
        <w:t>CRC</w:t>
      </w:r>
      <w:r w:rsidRPr="00510B79">
        <w:t>/</w:t>
      </w:r>
      <w:r w:rsidRPr="00510B79">
        <w:rPr>
          <w:lang w:val="en-GB"/>
        </w:rPr>
        <w:t>C</w:t>
      </w:r>
      <w:r w:rsidRPr="00510B79">
        <w:t>/</w:t>
      </w:r>
      <w:r w:rsidRPr="00510B79">
        <w:rPr>
          <w:lang w:val="en-GB"/>
        </w:rPr>
        <w:t>SR</w:t>
      </w:r>
      <w:r w:rsidRPr="00510B79">
        <w:t>.2088 и 2090), состоявшихся 22 января 2016 года, и принял сл</w:t>
      </w:r>
      <w:r w:rsidRPr="00510B79">
        <w:t>е</w:t>
      </w:r>
      <w:r w:rsidRPr="00510B79">
        <w:t xml:space="preserve">дующие заключительные замечания на своем 2104-м заседании (см. </w:t>
      </w:r>
      <w:r w:rsidRPr="00510B79">
        <w:rPr>
          <w:lang w:val="en-GB"/>
        </w:rPr>
        <w:t>CRC</w:t>
      </w:r>
      <w:r w:rsidRPr="00510B79">
        <w:t>/</w:t>
      </w:r>
      <w:r w:rsidRPr="00510B79">
        <w:rPr>
          <w:lang w:val="en-GB"/>
        </w:rPr>
        <w:t>C</w:t>
      </w:r>
      <w:r w:rsidRPr="00510B79">
        <w:t>/</w:t>
      </w:r>
      <w:r w:rsidR="000E351C">
        <w:t xml:space="preserve"> </w:t>
      </w:r>
      <w:r w:rsidRPr="00510B79">
        <w:rPr>
          <w:lang w:val="en-GB"/>
        </w:rPr>
        <w:t>SR</w:t>
      </w:r>
      <w:r w:rsidRPr="00510B79">
        <w:t xml:space="preserve">.2104), состоявшемся 29 января 2016 года. </w:t>
      </w:r>
    </w:p>
    <w:p w:rsidR="00510B79" w:rsidRPr="00510B79" w:rsidRDefault="00510B79" w:rsidP="00510B79">
      <w:pPr>
        <w:pStyle w:val="SingleTxtGR"/>
      </w:pPr>
      <w:r w:rsidRPr="00510B79">
        <w:t>2.</w:t>
      </w:r>
      <w:r w:rsidRPr="00510B79">
        <w:tab/>
        <w:t>Комитет приветствует представление объединенных второго–четвертого периодических докладов государства-участника, которые дали возможность лучше ознакомиться с положением в области прав детей в государстве-участнике, и принимает к сведению письменные ответы на перечень вопросов (</w:t>
      </w:r>
      <w:r w:rsidRPr="00510B79">
        <w:rPr>
          <w:lang w:val="en-GB"/>
        </w:rPr>
        <w:t>CRC</w:t>
      </w:r>
      <w:r w:rsidRPr="00510B79">
        <w:t>/</w:t>
      </w:r>
      <w:r w:rsidRPr="00510B79">
        <w:rPr>
          <w:lang w:val="en-GB"/>
        </w:rPr>
        <w:t>C</w:t>
      </w:r>
      <w:r w:rsidRPr="00510B79">
        <w:t>/</w:t>
      </w:r>
      <w:r w:rsidRPr="00510B79">
        <w:rPr>
          <w:lang w:val="en-GB"/>
        </w:rPr>
        <w:t>ZMB</w:t>
      </w:r>
      <w:r w:rsidRPr="00510B79">
        <w:t>/</w:t>
      </w:r>
      <w:r w:rsidRPr="00510B79">
        <w:rPr>
          <w:lang w:val="en-GB"/>
        </w:rPr>
        <w:t>Q</w:t>
      </w:r>
      <w:r w:rsidRPr="00510B79">
        <w:t>/2-4), полученные в день проведения диалога. Комитет выраж</w:t>
      </w:r>
      <w:r w:rsidRPr="00510B79">
        <w:t>а</w:t>
      </w:r>
      <w:r w:rsidRPr="00510B79">
        <w:t>ет признательность за конструктивный диалог, состоявшийся с высокопоста</w:t>
      </w:r>
      <w:r w:rsidRPr="00510B79">
        <w:t>в</w:t>
      </w:r>
      <w:r w:rsidRPr="00510B79">
        <w:t xml:space="preserve">ленной и многопрофильной делегацией государства-участника. </w:t>
      </w:r>
    </w:p>
    <w:p w:rsidR="00510B79" w:rsidRPr="00510B79" w:rsidRDefault="000E351C" w:rsidP="000E351C">
      <w:pPr>
        <w:pStyle w:val="HChGR"/>
      </w:pPr>
      <w:r>
        <w:tab/>
      </w:r>
      <w:r w:rsidR="00510B79" w:rsidRPr="00510B79">
        <w:rPr>
          <w:lang w:val="en-US"/>
        </w:rPr>
        <w:t>II</w:t>
      </w:r>
      <w:r w:rsidR="00510B79" w:rsidRPr="00510B79">
        <w:t>.</w:t>
      </w:r>
      <w:r w:rsidR="00510B79" w:rsidRPr="00510B79">
        <w:tab/>
        <w:t>Последующие меры, принятые государством-участником, и достигнутый им прогресс</w:t>
      </w:r>
    </w:p>
    <w:p w:rsidR="00510B79" w:rsidRPr="00510B79" w:rsidRDefault="00510B79" w:rsidP="00510B79">
      <w:pPr>
        <w:pStyle w:val="SingleTxtGR"/>
      </w:pPr>
      <w:r w:rsidRPr="00510B79">
        <w:t>3.</w:t>
      </w:r>
      <w:r w:rsidRPr="00510B79">
        <w:tab/>
        <w:t>Комитет приветствует ратификацию следующих договоров или прис</w:t>
      </w:r>
      <w:r w:rsidRPr="00510B79">
        <w:t>о</w:t>
      </w:r>
      <w:r w:rsidRPr="00510B79">
        <w:t>единение к ним:</w:t>
      </w:r>
    </w:p>
    <w:p w:rsidR="00510B79" w:rsidRPr="00510B79" w:rsidRDefault="00510B79" w:rsidP="00510B79">
      <w:pPr>
        <w:pStyle w:val="SingleTxtGR"/>
      </w:pPr>
      <w:r w:rsidRPr="00510B79">
        <w:tab/>
        <w:t>а)</w:t>
      </w:r>
      <w:r w:rsidRPr="00510B79">
        <w:tab/>
        <w:t xml:space="preserve">Гаагская конвенция о защите детей и сотрудничестве в вопросах международного усыновления/удочерения – </w:t>
      </w:r>
      <w:r w:rsidR="000E351C">
        <w:t xml:space="preserve">присоединение </w:t>
      </w:r>
      <w:r w:rsidRPr="00510B79">
        <w:t>в 2015 году;</w:t>
      </w:r>
    </w:p>
    <w:p w:rsidR="00510B79" w:rsidRPr="00510B79" w:rsidRDefault="00510B79" w:rsidP="00510B79">
      <w:pPr>
        <w:pStyle w:val="SingleTxtGR"/>
      </w:pPr>
      <w:r w:rsidRPr="00510B79">
        <w:tab/>
      </w:r>
      <w:r w:rsidRPr="00510B79">
        <w:rPr>
          <w:lang w:val="en-US"/>
        </w:rPr>
        <w:t>b</w:t>
      </w:r>
      <w:r w:rsidRPr="00510B79">
        <w:t>)</w:t>
      </w:r>
      <w:r w:rsidRPr="00510B79">
        <w:tab/>
        <w:t>Гаагская конвенция о гражданско-правовых аспектах междунаро</w:t>
      </w:r>
      <w:r w:rsidRPr="00510B79">
        <w:t>д</w:t>
      </w:r>
      <w:r w:rsidRPr="00510B79">
        <w:t xml:space="preserve">ного похищения детей – </w:t>
      </w:r>
      <w:r w:rsidR="000E351C">
        <w:t xml:space="preserve">присоединение </w:t>
      </w:r>
      <w:r w:rsidRPr="00510B79">
        <w:t>в 2014 году;</w:t>
      </w:r>
    </w:p>
    <w:p w:rsidR="00510B79" w:rsidRPr="00510B79" w:rsidRDefault="00510B79" w:rsidP="00510B79">
      <w:pPr>
        <w:pStyle w:val="SingleTxtGR"/>
      </w:pPr>
      <w:r w:rsidRPr="00510B79">
        <w:tab/>
        <w:t>с)</w:t>
      </w:r>
      <w:r w:rsidRPr="00510B79">
        <w:tab/>
        <w:t>Международная конвенция для защиты всех лиц от насильстве</w:t>
      </w:r>
      <w:r w:rsidRPr="00510B79">
        <w:t>н</w:t>
      </w:r>
      <w:r w:rsidRPr="00510B79">
        <w:t>ных исчезновений – ратифицирована в 20</w:t>
      </w:r>
      <w:r w:rsidR="000E351C">
        <w:t>11</w:t>
      </w:r>
      <w:r w:rsidRPr="00510B79">
        <w:t xml:space="preserve"> году;</w:t>
      </w:r>
    </w:p>
    <w:p w:rsidR="00510B79" w:rsidRPr="00510B79" w:rsidRDefault="00510B79" w:rsidP="00510B79">
      <w:pPr>
        <w:pStyle w:val="SingleTxtGR"/>
      </w:pPr>
      <w:r w:rsidRPr="00510B79">
        <w:lastRenderedPageBreak/>
        <w:tab/>
      </w:r>
      <w:r w:rsidRPr="00510B79">
        <w:rPr>
          <w:lang w:val="en-US"/>
        </w:rPr>
        <w:t>d</w:t>
      </w:r>
      <w:r w:rsidRPr="00510B79">
        <w:t>)</w:t>
      </w:r>
      <w:r w:rsidRPr="00510B79">
        <w:tab/>
        <w:t>Конвенция о правах инвалидов – ратифицирована в 2010 году;</w:t>
      </w:r>
    </w:p>
    <w:p w:rsidR="00510B79" w:rsidRPr="00510B79" w:rsidRDefault="00510B79" w:rsidP="00510B79">
      <w:pPr>
        <w:pStyle w:val="SingleTxtGR"/>
      </w:pPr>
      <w:r w:rsidRPr="00510B79">
        <w:tab/>
        <w:t>е)</w:t>
      </w:r>
      <w:r w:rsidRPr="00510B79">
        <w:tab/>
        <w:t>Протокол к Африканской хартии прав человека и народов о правах женщин в Африке – ратифицирован 2 мая 2006 года</w:t>
      </w:r>
      <w:r w:rsidR="00991991">
        <w:t>.</w:t>
      </w:r>
    </w:p>
    <w:p w:rsidR="00510B79" w:rsidRPr="00510B79" w:rsidRDefault="00510B79" w:rsidP="00510B79">
      <w:pPr>
        <w:pStyle w:val="SingleTxtGR"/>
      </w:pPr>
      <w:r w:rsidRPr="00510B79">
        <w:t>4.</w:t>
      </w:r>
      <w:r w:rsidRPr="00510B79">
        <w:tab/>
        <w:t>Комитет с удовлетворением отмечает принятие следующих законодател</w:t>
      </w:r>
      <w:r w:rsidRPr="00510B79">
        <w:t>ь</w:t>
      </w:r>
      <w:r w:rsidRPr="00510B79">
        <w:t>ных мер:</w:t>
      </w:r>
    </w:p>
    <w:p w:rsidR="00510B79" w:rsidRPr="00510B79" w:rsidRDefault="00510B79" w:rsidP="00510B79">
      <w:pPr>
        <w:pStyle w:val="SingleTxtGR"/>
      </w:pPr>
      <w:r w:rsidRPr="00510B79">
        <w:tab/>
        <w:t>а)</w:t>
      </w:r>
      <w:r w:rsidRPr="00510B79">
        <w:tab/>
        <w:t xml:space="preserve">Закон № 2 от 2016 года о Конституции Замбии (с </w:t>
      </w:r>
      <w:r w:rsidR="000E351C">
        <w:t>поправками</w:t>
      </w:r>
      <w:r w:rsidRPr="00510B79">
        <w:t>);</w:t>
      </w:r>
    </w:p>
    <w:p w:rsidR="00510B79" w:rsidRPr="00510B79" w:rsidRDefault="00510B79" w:rsidP="00510B79">
      <w:pPr>
        <w:pStyle w:val="SingleTxtGR"/>
      </w:pPr>
      <w:r w:rsidRPr="00510B79">
        <w:tab/>
      </w:r>
      <w:r w:rsidRPr="00510B79">
        <w:rPr>
          <w:lang w:val="en-US"/>
        </w:rPr>
        <w:t>b</w:t>
      </w:r>
      <w:r w:rsidRPr="00510B79">
        <w:t>)</w:t>
      </w:r>
      <w:r w:rsidRPr="00510B79">
        <w:tab/>
        <w:t>Закон № 6 от 2012 года об инвалидах;</w:t>
      </w:r>
    </w:p>
    <w:p w:rsidR="00510B79" w:rsidRPr="00510B79" w:rsidRDefault="00510B79" w:rsidP="00510B79">
      <w:pPr>
        <w:pStyle w:val="SingleTxtGR"/>
      </w:pPr>
      <w:r w:rsidRPr="00510B79">
        <w:tab/>
        <w:t>с)</w:t>
      </w:r>
      <w:r w:rsidRPr="00510B79">
        <w:tab/>
        <w:t>Закон № 23 от 2011 года об образовании;</w:t>
      </w:r>
    </w:p>
    <w:p w:rsidR="00510B79" w:rsidRPr="00510B79" w:rsidRDefault="00510B79" w:rsidP="00510B79">
      <w:pPr>
        <w:pStyle w:val="SingleTxtGR"/>
      </w:pPr>
      <w:r w:rsidRPr="00510B79">
        <w:tab/>
      </w:r>
      <w:r w:rsidRPr="00510B79">
        <w:rPr>
          <w:lang w:val="en-US"/>
        </w:rPr>
        <w:t>d</w:t>
      </w:r>
      <w:r w:rsidRPr="00510B79">
        <w:t>)</w:t>
      </w:r>
      <w:r w:rsidRPr="00510B79">
        <w:tab/>
        <w:t>Закон № 1 от 2011 года о борьбе с гендерным насилием;</w:t>
      </w:r>
    </w:p>
    <w:p w:rsidR="00510B79" w:rsidRPr="00510B79" w:rsidRDefault="00510B79" w:rsidP="00510B79">
      <w:pPr>
        <w:pStyle w:val="SingleTxtGR"/>
      </w:pPr>
      <w:r w:rsidRPr="00510B79">
        <w:tab/>
        <w:t>е)</w:t>
      </w:r>
      <w:r w:rsidRPr="00510B79">
        <w:tab/>
        <w:t>Закон № 11 от 2008 года о борьбе с торговлей людьми.</w:t>
      </w:r>
    </w:p>
    <w:p w:rsidR="00510B79" w:rsidRPr="00510B79" w:rsidRDefault="00510B79" w:rsidP="00510B79">
      <w:pPr>
        <w:pStyle w:val="SingleTxtGR"/>
      </w:pPr>
      <w:r w:rsidRPr="00510B79">
        <w:t>5.</w:t>
      </w:r>
      <w:r w:rsidRPr="00510B79">
        <w:tab/>
        <w:t xml:space="preserve">Комитет также приветствует </w:t>
      </w:r>
      <w:r w:rsidR="000E351C">
        <w:t xml:space="preserve">принятие </w:t>
      </w:r>
      <w:r w:rsidRPr="00510B79">
        <w:t>следующи</w:t>
      </w:r>
      <w:r w:rsidR="000E351C">
        <w:t>х</w:t>
      </w:r>
      <w:r w:rsidRPr="00510B79">
        <w:t xml:space="preserve"> институциональны</w:t>
      </w:r>
      <w:r w:rsidR="000E351C">
        <w:t>х</w:t>
      </w:r>
      <w:r w:rsidRPr="00510B79">
        <w:t xml:space="preserve"> и директивны</w:t>
      </w:r>
      <w:r w:rsidR="000E351C">
        <w:t>х</w:t>
      </w:r>
      <w:r w:rsidRPr="00510B79">
        <w:t xml:space="preserve"> мер:</w:t>
      </w:r>
    </w:p>
    <w:p w:rsidR="00510B79" w:rsidRPr="00510B79" w:rsidRDefault="00510B79" w:rsidP="00510B79">
      <w:pPr>
        <w:pStyle w:val="SingleTxtGR"/>
      </w:pPr>
      <w:r w:rsidRPr="00510B79">
        <w:tab/>
        <w:t>а)</w:t>
      </w:r>
      <w:r w:rsidRPr="00510B79">
        <w:tab/>
        <w:t>шестой Национальный план развития на 2011–2015 годы, принятый в феврале 2011 года;</w:t>
      </w:r>
    </w:p>
    <w:p w:rsidR="00510B79" w:rsidRPr="00510B79" w:rsidRDefault="00510B79" w:rsidP="00510B79">
      <w:pPr>
        <w:pStyle w:val="SingleTxtGR"/>
      </w:pPr>
      <w:r w:rsidRPr="00510B79">
        <w:tab/>
      </w:r>
      <w:r w:rsidRPr="00510B79">
        <w:rPr>
          <w:lang w:val="en-US"/>
        </w:rPr>
        <w:t>b</w:t>
      </w:r>
      <w:r w:rsidRPr="00510B79">
        <w:t>)</w:t>
      </w:r>
      <w:r w:rsidRPr="00510B79">
        <w:tab/>
      </w:r>
      <w:proofErr w:type="gramStart"/>
      <w:r w:rsidRPr="00510B79">
        <w:t>пересмотренный</w:t>
      </w:r>
      <w:proofErr w:type="gramEnd"/>
      <w:r w:rsidRPr="00510B79">
        <w:t xml:space="preserve"> Национальный план действий и </w:t>
      </w:r>
      <w:r w:rsidR="000E351C" w:rsidRPr="00510B79">
        <w:t xml:space="preserve">национальную </w:t>
      </w:r>
      <w:r w:rsidRPr="00510B79">
        <w:t xml:space="preserve">политику в </w:t>
      </w:r>
      <w:r w:rsidR="000E351C">
        <w:t>интересах</w:t>
      </w:r>
      <w:r w:rsidRPr="00510B79">
        <w:t xml:space="preserve"> детей, принятые в 2009 году.</w:t>
      </w:r>
    </w:p>
    <w:p w:rsidR="00510B79" w:rsidRPr="00510B79" w:rsidRDefault="000E351C" w:rsidP="000E351C">
      <w:pPr>
        <w:pStyle w:val="HChGR"/>
      </w:pPr>
      <w:r>
        <w:tab/>
      </w:r>
      <w:r w:rsidR="00510B79" w:rsidRPr="00510B79">
        <w:rPr>
          <w:lang w:val="en-US"/>
        </w:rPr>
        <w:t>III</w:t>
      </w:r>
      <w:r w:rsidR="00510B79" w:rsidRPr="00510B79">
        <w:t>.</w:t>
      </w:r>
      <w:r w:rsidR="00510B79" w:rsidRPr="00510B79">
        <w:tab/>
        <w:t>Основные проблемы, вызывающие озабоченность, и</w:t>
      </w:r>
      <w:r>
        <w:t> </w:t>
      </w:r>
      <w:r w:rsidR="00510B79" w:rsidRPr="00510B79">
        <w:t>рекомендации</w:t>
      </w:r>
    </w:p>
    <w:p w:rsidR="00510B79" w:rsidRPr="00510B79" w:rsidRDefault="000E351C" w:rsidP="000E351C">
      <w:pPr>
        <w:pStyle w:val="H1GR"/>
      </w:pPr>
      <w:r>
        <w:tab/>
      </w:r>
      <w:r w:rsidR="00510B79" w:rsidRPr="00510B79">
        <w:t>А.</w:t>
      </w:r>
      <w:r w:rsidR="00510B79" w:rsidRPr="00510B79">
        <w:tab/>
        <w:t>Общие меры по осуществлению (статьи 4, 42 и пункт 6 статьи</w:t>
      </w:r>
      <w:r>
        <w:t> </w:t>
      </w:r>
      <w:r w:rsidR="00510B79" w:rsidRPr="00510B79">
        <w:t>44)</w:t>
      </w:r>
    </w:p>
    <w:p w:rsidR="00510B79" w:rsidRPr="00510B79" w:rsidRDefault="000E351C" w:rsidP="000E351C">
      <w:pPr>
        <w:pStyle w:val="H23GR"/>
      </w:pPr>
      <w:r>
        <w:tab/>
      </w:r>
      <w:r>
        <w:tab/>
      </w:r>
      <w:r w:rsidR="00510B79" w:rsidRPr="00510B79">
        <w:t>Предыдущие рекомендации Комитета</w:t>
      </w:r>
    </w:p>
    <w:p w:rsidR="00510B79" w:rsidRPr="00510B79" w:rsidRDefault="00510B79" w:rsidP="00510B79">
      <w:pPr>
        <w:pStyle w:val="SingleTxtGR"/>
        <w:rPr>
          <w:b/>
        </w:rPr>
      </w:pPr>
      <w:r w:rsidRPr="00510B79">
        <w:t>6.</w:t>
      </w:r>
      <w:r w:rsidRPr="00510B79">
        <w:tab/>
      </w:r>
      <w:proofErr w:type="gramStart"/>
      <w:r w:rsidRPr="00510B79">
        <w:rPr>
          <w:b/>
        </w:rPr>
        <w:t>Комитет рекомендует государству-участнику принять все необход</w:t>
      </w:r>
      <w:r w:rsidRPr="00510B79">
        <w:rPr>
          <w:b/>
        </w:rPr>
        <w:t>и</w:t>
      </w:r>
      <w:r w:rsidRPr="00510B79">
        <w:rPr>
          <w:b/>
        </w:rPr>
        <w:t>мые меры для выполнения его предыдущих рекомендаций 2003 года (</w:t>
      </w:r>
      <w:r w:rsidRPr="00510B79">
        <w:rPr>
          <w:b/>
          <w:lang w:val="en-GB"/>
        </w:rPr>
        <w:t>CRC</w:t>
      </w:r>
      <w:r w:rsidRPr="00510B79">
        <w:rPr>
          <w:b/>
        </w:rPr>
        <w:t>/</w:t>
      </w:r>
      <w:r w:rsidRPr="00510B79">
        <w:rPr>
          <w:b/>
          <w:lang w:val="en-GB"/>
        </w:rPr>
        <w:t>C</w:t>
      </w:r>
      <w:r w:rsidRPr="00510B79">
        <w:rPr>
          <w:b/>
        </w:rPr>
        <w:t>/15/</w:t>
      </w:r>
      <w:r w:rsidRPr="00510B79">
        <w:rPr>
          <w:b/>
          <w:lang w:val="en-GB"/>
        </w:rPr>
        <w:t>Add</w:t>
      </w:r>
      <w:r w:rsidRPr="00510B79">
        <w:rPr>
          <w:b/>
        </w:rPr>
        <w:t>.206), которые не были выполнены или были выполнены не полностью, в частности тех из них, которые касаются необходимости пр</w:t>
      </w:r>
      <w:r w:rsidRPr="00510B79">
        <w:rPr>
          <w:b/>
        </w:rPr>
        <w:t>и</w:t>
      </w:r>
      <w:r w:rsidRPr="00510B79">
        <w:rPr>
          <w:b/>
        </w:rPr>
        <w:t xml:space="preserve">нятия и осуществления законодательства, касающегося детей, повышения минимального возраста уголовной ответственности до международного приемлемого уровня, </w:t>
      </w:r>
      <w:r w:rsidR="000E351C">
        <w:rPr>
          <w:b/>
        </w:rPr>
        <w:t>снижения</w:t>
      </w:r>
      <w:r w:rsidRPr="00510B79">
        <w:rPr>
          <w:b/>
        </w:rPr>
        <w:t xml:space="preserve"> высок</w:t>
      </w:r>
      <w:r w:rsidR="000E351C">
        <w:rPr>
          <w:b/>
        </w:rPr>
        <w:t>ого</w:t>
      </w:r>
      <w:r w:rsidRPr="00510B79">
        <w:rPr>
          <w:b/>
        </w:rPr>
        <w:t xml:space="preserve"> уровн</w:t>
      </w:r>
      <w:r w:rsidR="000E351C">
        <w:rPr>
          <w:b/>
        </w:rPr>
        <w:t>я</w:t>
      </w:r>
      <w:r w:rsidRPr="00510B79">
        <w:rPr>
          <w:b/>
        </w:rPr>
        <w:t xml:space="preserve"> детского труда в стране, соблюдения на</w:t>
      </w:r>
      <w:proofErr w:type="gramEnd"/>
      <w:r w:rsidRPr="00510B79">
        <w:rPr>
          <w:b/>
        </w:rPr>
        <w:t xml:space="preserve"> практике запрета на детские браки, прекращения насилия и сексуальной эксплуатации, </w:t>
      </w:r>
      <w:r w:rsidR="000E351C">
        <w:rPr>
          <w:b/>
        </w:rPr>
        <w:t>в том числе</w:t>
      </w:r>
      <w:r w:rsidRPr="00510B79">
        <w:rPr>
          <w:b/>
        </w:rPr>
        <w:t xml:space="preserve"> злоупотреблени</w:t>
      </w:r>
      <w:r w:rsidR="000E351C">
        <w:rPr>
          <w:b/>
        </w:rPr>
        <w:t>й</w:t>
      </w:r>
      <w:r w:rsidRPr="00510B79">
        <w:rPr>
          <w:b/>
        </w:rPr>
        <w:t>, отсутстви</w:t>
      </w:r>
      <w:r w:rsidR="000E351C">
        <w:rPr>
          <w:b/>
        </w:rPr>
        <w:t>я</w:t>
      </w:r>
      <w:r w:rsidRPr="00510B79">
        <w:rPr>
          <w:b/>
        </w:rPr>
        <w:t xml:space="preserve"> з</w:t>
      </w:r>
      <w:r w:rsidRPr="00510B79">
        <w:rPr>
          <w:b/>
        </w:rPr>
        <w:t>а</w:t>
      </w:r>
      <w:r w:rsidRPr="00510B79">
        <w:rPr>
          <w:b/>
        </w:rPr>
        <w:t xml:space="preserve">боты и </w:t>
      </w:r>
      <w:r w:rsidR="000E351C">
        <w:rPr>
          <w:b/>
        </w:rPr>
        <w:t>жестокого</w:t>
      </w:r>
      <w:r w:rsidRPr="00510B79">
        <w:rPr>
          <w:b/>
        </w:rPr>
        <w:t xml:space="preserve"> обращени</w:t>
      </w:r>
      <w:r w:rsidR="000E351C">
        <w:rPr>
          <w:b/>
        </w:rPr>
        <w:t>я</w:t>
      </w:r>
      <w:r w:rsidRPr="00510B79">
        <w:rPr>
          <w:b/>
        </w:rPr>
        <w:t xml:space="preserve"> в отношении детей в Замбии, и рассмотре</w:t>
      </w:r>
      <w:r w:rsidR="000E351C">
        <w:rPr>
          <w:b/>
        </w:rPr>
        <w:t>ния</w:t>
      </w:r>
      <w:r w:rsidRPr="00510B79">
        <w:rPr>
          <w:b/>
        </w:rPr>
        <w:t xml:space="preserve"> возмож</w:t>
      </w:r>
      <w:r w:rsidR="000E351C">
        <w:rPr>
          <w:b/>
        </w:rPr>
        <w:t>ности</w:t>
      </w:r>
      <w:r w:rsidRPr="00510B79">
        <w:rPr>
          <w:b/>
        </w:rPr>
        <w:t xml:space="preserve"> ратификации ряда международных договоров по правам ч</w:t>
      </w:r>
      <w:r w:rsidRPr="00510B79">
        <w:rPr>
          <w:b/>
        </w:rPr>
        <w:t>е</w:t>
      </w:r>
      <w:r w:rsidRPr="00510B79">
        <w:rPr>
          <w:b/>
        </w:rPr>
        <w:t>ловека.</w:t>
      </w:r>
    </w:p>
    <w:p w:rsidR="00510B79" w:rsidRPr="00510B79" w:rsidRDefault="000E351C" w:rsidP="000E351C">
      <w:pPr>
        <w:pStyle w:val="H23GR"/>
      </w:pPr>
      <w:r>
        <w:tab/>
      </w:r>
      <w:r>
        <w:tab/>
      </w:r>
      <w:r w:rsidR="00510B79" w:rsidRPr="00510B79">
        <w:t>Законодательство</w:t>
      </w:r>
    </w:p>
    <w:p w:rsidR="00510B79" w:rsidRPr="00510B79" w:rsidRDefault="00510B79" w:rsidP="00510B79">
      <w:pPr>
        <w:pStyle w:val="SingleTxtGR"/>
      </w:pPr>
      <w:r w:rsidRPr="00510B79">
        <w:t>7.</w:t>
      </w:r>
      <w:r w:rsidRPr="00510B79">
        <w:tab/>
        <w:t xml:space="preserve">Комитет приветствует принятие Закона о Конституции Замбии (с </w:t>
      </w:r>
      <w:r w:rsidR="000E351C">
        <w:t>попра</w:t>
      </w:r>
      <w:r w:rsidR="000E351C">
        <w:t>в</w:t>
      </w:r>
      <w:r w:rsidR="000E351C">
        <w:t>ками</w:t>
      </w:r>
      <w:r w:rsidRPr="00510B79">
        <w:t xml:space="preserve">) 2016 года, а также изучение и пересмотр всего законодательства и норм обычного права, касающихся детей, под эгидой </w:t>
      </w:r>
      <w:r w:rsidR="000E351C" w:rsidRPr="00510B79">
        <w:t xml:space="preserve">замбийской Комиссии </w:t>
      </w:r>
      <w:r w:rsidRPr="00510B79">
        <w:t xml:space="preserve">по </w:t>
      </w:r>
      <w:r w:rsidR="000E351C">
        <w:t>разр</w:t>
      </w:r>
      <w:r w:rsidR="000E351C">
        <w:t>а</w:t>
      </w:r>
      <w:r w:rsidR="000E351C">
        <w:t>ботке законодательства</w:t>
      </w:r>
      <w:r w:rsidRPr="00510B79">
        <w:t xml:space="preserve">. Он отмечает, что до сих пор не приняты положения Конституции о правах детей. Он также обеспокоен тем, что государство-участник до сих пор не внесло всех изменений в законодательство, касающееся </w:t>
      </w:r>
      <w:r w:rsidRPr="00510B79">
        <w:lastRenderedPageBreak/>
        <w:t xml:space="preserve">детей, по результатам его пересмотра </w:t>
      </w:r>
      <w:r w:rsidR="000E351C" w:rsidRPr="00510B79">
        <w:t>замбийской Комисси</w:t>
      </w:r>
      <w:r w:rsidR="000E351C">
        <w:t>ей</w:t>
      </w:r>
      <w:r w:rsidR="000E351C" w:rsidRPr="00510B79">
        <w:t xml:space="preserve"> </w:t>
      </w:r>
      <w:r w:rsidRPr="00510B79">
        <w:t>по разработке з</w:t>
      </w:r>
      <w:r w:rsidRPr="00510B79">
        <w:t>а</w:t>
      </w:r>
      <w:r w:rsidRPr="00510B79">
        <w:t xml:space="preserve">конодательства. </w:t>
      </w:r>
    </w:p>
    <w:p w:rsidR="00510B79" w:rsidRPr="00510B79" w:rsidRDefault="00510B79" w:rsidP="00510B79">
      <w:pPr>
        <w:pStyle w:val="SingleTxtGR"/>
        <w:rPr>
          <w:b/>
        </w:rPr>
      </w:pPr>
      <w:r w:rsidRPr="00510B79">
        <w:t>8.</w:t>
      </w:r>
      <w:r w:rsidRPr="00510B79">
        <w:tab/>
      </w:r>
      <w:r w:rsidRPr="00510B79">
        <w:rPr>
          <w:b/>
        </w:rPr>
        <w:t>Комитет настоятельно призывает государство-участник:</w:t>
      </w:r>
    </w:p>
    <w:p w:rsidR="00510B79" w:rsidRPr="00510B79" w:rsidRDefault="00510B79" w:rsidP="00510B79">
      <w:pPr>
        <w:pStyle w:val="SingleTxtGR"/>
        <w:rPr>
          <w:b/>
        </w:rPr>
      </w:pPr>
      <w:r w:rsidRPr="00510B79">
        <w:rPr>
          <w:b/>
        </w:rPr>
        <w:tab/>
        <w:t>а)</w:t>
      </w:r>
      <w:r w:rsidRPr="00510B79">
        <w:rPr>
          <w:b/>
        </w:rPr>
        <w:tab/>
        <w:t xml:space="preserve">обеспечить осуществление Закона о новой Конституции (с </w:t>
      </w:r>
      <w:r w:rsidR="000E351C">
        <w:rPr>
          <w:b/>
        </w:rPr>
        <w:t>п</w:t>
      </w:r>
      <w:r w:rsidR="000E351C">
        <w:rPr>
          <w:b/>
        </w:rPr>
        <w:t>о</w:t>
      </w:r>
      <w:r w:rsidR="000E351C">
        <w:rPr>
          <w:b/>
        </w:rPr>
        <w:t>правками</w:t>
      </w:r>
      <w:r w:rsidRPr="00510B79">
        <w:rPr>
          <w:b/>
        </w:rPr>
        <w:t>);</w:t>
      </w:r>
    </w:p>
    <w:p w:rsidR="00510B79" w:rsidRPr="00510B79" w:rsidRDefault="00510B79" w:rsidP="00510B79">
      <w:pPr>
        <w:pStyle w:val="SingleTxtGR"/>
        <w:rPr>
          <w:b/>
        </w:rPr>
      </w:pPr>
      <w:r w:rsidRPr="00510B79">
        <w:rPr>
          <w:b/>
        </w:rPr>
        <w:tab/>
      </w:r>
      <w:r w:rsidRPr="00510B79">
        <w:rPr>
          <w:b/>
          <w:lang w:val="en-US"/>
        </w:rPr>
        <w:t>b</w:t>
      </w:r>
      <w:r w:rsidRPr="00510B79">
        <w:rPr>
          <w:b/>
        </w:rPr>
        <w:t>)</w:t>
      </w:r>
      <w:r w:rsidRPr="00510B79">
        <w:rPr>
          <w:b/>
        </w:rPr>
        <w:tab/>
      </w:r>
      <w:proofErr w:type="gramStart"/>
      <w:r w:rsidRPr="00510B79">
        <w:rPr>
          <w:b/>
        </w:rPr>
        <w:t>принять</w:t>
      </w:r>
      <w:proofErr w:type="gramEnd"/>
      <w:r w:rsidRPr="00510B79">
        <w:rPr>
          <w:b/>
        </w:rPr>
        <w:t xml:space="preserve"> </w:t>
      </w:r>
      <w:r w:rsidR="000E351C" w:rsidRPr="00510B79">
        <w:rPr>
          <w:b/>
        </w:rPr>
        <w:t xml:space="preserve">билль </w:t>
      </w:r>
      <w:r w:rsidRPr="00510B79">
        <w:rPr>
          <w:b/>
        </w:rPr>
        <w:t>о правах;</w:t>
      </w:r>
    </w:p>
    <w:p w:rsidR="00510B79" w:rsidRPr="00510B79" w:rsidRDefault="00510B79" w:rsidP="00510B79">
      <w:pPr>
        <w:pStyle w:val="SingleTxtGR"/>
        <w:rPr>
          <w:b/>
        </w:rPr>
      </w:pPr>
      <w:r w:rsidRPr="00510B79">
        <w:rPr>
          <w:b/>
        </w:rPr>
        <w:tab/>
        <w:t>с)</w:t>
      </w:r>
      <w:r w:rsidRPr="00510B79">
        <w:rPr>
          <w:b/>
        </w:rPr>
        <w:tab/>
        <w:t xml:space="preserve">активизировать свои усилия для принятия </w:t>
      </w:r>
      <w:r w:rsidR="000E351C" w:rsidRPr="00510B79">
        <w:rPr>
          <w:b/>
        </w:rPr>
        <w:t xml:space="preserve">всеобъемлющего </w:t>
      </w:r>
      <w:r w:rsidR="000E351C">
        <w:rPr>
          <w:b/>
        </w:rPr>
        <w:t xml:space="preserve">детского </w:t>
      </w:r>
      <w:r w:rsidRPr="00510B79">
        <w:rPr>
          <w:b/>
        </w:rPr>
        <w:t>кодекса;</w:t>
      </w:r>
    </w:p>
    <w:p w:rsidR="00510B79" w:rsidRPr="00510B79" w:rsidRDefault="00510B79" w:rsidP="00510B79">
      <w:pPr>
        <w:pStyle w:val="SingleTxtGR"/>
        <w:rPr>
          <w:b/>
        </w:rPr>
      </w:pPr>
      <w:r w:rsidRPr="00510B79">
        <w:rPr>
          <w:b/>
        </w:rPr>
        <w:tab/>
      </w:r>
      <w:r w:rsidRPr="00510B79">
        <w:rPr>
          <w:b/>
          <w:lang w:val="en-US"/>
        </w:rPr>
        <w:t>d</w:t>
      </w:r>
      <w:r w:rsidRPr="00510B79">
        <w:rPr>
          <w:b/>
        </w:rPr>
        <w:t>)</w:t>
      </w:r>
      <w:r w:rsidRPr="00510B79">
        <w:rPr>
          <w:b/>
        </w:rPr>
        <w:tab/>
      </w:r>
      <w:proofErr w:type="gramStart"/>
      <w:r w:rsidRPr="00510B79">
        <w:rPr>
          <w:b/>
        </w:rPr>
        <w:t>активизировать</w:t>
      </w:r>
      <w:proofErr w:type="gramEnd"/>
      <w:r w:rsidRPr="00510B79">
        <w:rPr>
          <w:b/>
        </w:rPr>
        <w:t xml:space="preserve"> свои усилия по принятию пересмотренных п</w:t>
      </w:r>
      <w:r w:rsidRPr="00510B79">
        <w:rPr>
          <w:b/>
        </w:rPr>
        <w:t>о</w:t>
      </w:r>
      <w:r w:rsidRPr="00510B79">
        <w:rPr>
          <w:b/>
        </w:rPr>
        <w:t xml:space="preserve">ложений, предложенных </w:t>
      </w:r>
      <w:r w:rsidR="000E351C" w:rsidRPr="00510B79">
        <w:rPr>
          <w:b/>
        </w:rPr>
        <w:t xml:space="preserve">замбийской Комиссией </w:t>
      </w:r>
      <w:r w:rsidRPr="00510B79">
        <w:rPr>
          <w:b/>
        </w:rPr>
        <w:t>по разработке законод</w:t>
      </w:r>
      <w:r w:rsidRPr="00510B79">
        <w:rPr>
          <w:b/>
        </w:rPr>
        <w:t>а</w:t>
      </w:r>
      <w:r w:rsidRPr="00510B79">
        <w:rPr>
          <w:b/>
        </w:rPr>
        <w:t>тельства, и привести существующее законодательство и обычное право в соответствие с Конвенцией.</w:t>
      </w:r>
    </w:p>
    <w:p w:rsidR="00510B79" w:rsidRPr="00510B79" w:rsidRDefault="001A709B" w:rsidP="001A709B">
      <w:pPr>
        <w:pStyle w:val="H23GR"/>
      </w:pPr>
      <w:r>
        <w:tab/>
      </w:r>
      <w:r>
        <w:tab/>
      </w:r>
      <w:r w:rsidR="00510B79" w:rsidRPr="00510B79">
        <w:t>Всеобъемлющая политика и стратегия</w:t>
      </w:r>
    </w:p>
    <w:p w:rsidR="00510B79" w:rsidRPr="00510B79" w:rsidRDefault="00510B79" w:rsidP="00510B79">
      <w:pPr>
        <w:pStyle w:val="SingleTxtGR"/>
      </w:pPr>
      <w:r w:rsidRPr="00510B79">
        <w:t>9.</w:t>
      </w:r>
      <w:r w:rsidRPr="00510B79">
        <w:tab/>
        <w:t xml:space="preserve">Комитет приветствует пересмотр Национального плана действий и </w:t>
      </w:r>
      <w:r w:rsidR="000E351C" w:rsidRPr="00510B79">
        <w:t>нац</w:t>
      </w:r>
      <w:r w:rsidR="000E351C" w:rsidRPr="00510B79">
        <w:t>и</w:t>
      </w:r>
      <w:r w:rsidR="000E351C" w:rsidRPr="00510B79">
        <w:t xml:space="preserve">ональной </w:t>
      </w:r>
      <w:r w:rsidRPr="00510B79">
        <w:t>политики в интересах детей (2009 год), но в то же время</w:t>
      </w:r>
      <w:r w:rsidR="000E351C">
        <w:t xml:space="preserve"> он</w:t>
      </w:r>
      <w:r w:rsidRPr="00510B79">
        <w:t xml:space="preserve"> по-прежнему обеспокоен тем, что:</w:t>
      </w:r>
    </w:p>
    <w:p w:rsidR="00510B79" w:rsidRPr="00510B79" w:rsidRDefault="00510B79" w:rsidP="00510B79">
      <w:pPr>
        <w:pStyle w:val="SingleTxtGR"/>
      </w:pPr>
      <w:r w:rsidRPr="00510B79">
        <w:tab/>
        <w:t>а)</w:t>
      </w:r>
      <w:r w:rsidRPr="00510B79">
        <w:tab/>
        <w:t>пока еще не принят законопроект о</w:t>
      </w:r>
      <w:r w:rsidR="000E351C">
        <w:t xml:space="preserve"> детском</w:t>
      </w:r>
      <w:r w:rsidR="0086371D">
        <w:t xml:space="preserve"> кодексе</w:t>
      </w:r>
      <w:r w:rsidRPr="00510B79">
        <w:t>;</w:t>
      </w:r>
    </w:p>
    <w:p w:rsidR="00510B79" w:rsidRPr="00510B79" w:rsidRDefault="00510B79" w:rsidP="00510B79">
      <w:pPr>
        <w:pStyle w:val="SingleTxtGR"/>
      </w:pPr>
      <w:r w:rsidRPr="00510B79">
        <w:tab/>
      </w:r>
      <w:r w:rsidRPr="00510B79">
        <w:rPr>
          <w:lang w:val="en-US"/>
        </w:rPr>
        <w:t>b</w:t>
      </w:r>
      <w:r w:rsidRPr="00510B79">
        <w:t>)</w:t>
      </w:r>
      <w:r w:rsidRPr="00510B79">
        <w:tab/>
      </w:r>
      <w:proofErr w:type="gramStart"/>
      <w:r w:rsidR="0086371D">
        <w:t>информация</w:t>
      </w:r>
      <w:proofErr w:type="gramEnd"/>
      <w:r w:rsidR="0086371D">
        <w:t xml:space="preserve"> о н</w:t>
      </w:r>
      <w:r w:rsidRPr="00510B79">
        <w:t>ациональн</w:t>
      </w:r>
      <w:r w:rsidR="0086371D">
        <w:t>ой политике</w:t>
      </w:r>
      <w:r w:rsidRPr="00510B79">
        <w:t xml:space="preserve"> в интересах детей не была распространена и </w:t>
      </w:r>
      <w:r w:rsidR="0086371D">
        <w:t xml:space="preserve">она </w:t>
      </w:r>
      <w:r w:rsidRPr="00510B79">
        <w:t xml:space="preserve">не осуществляется, а Национальный план действий не был </w:t>
      </w:r>
      <w:r w:rsidR="0086371D">
        <w:t>проработан</w:t>
      </w:r>
      <w:r w:rsidRPr="00510B79">
        <w:t xml:space="preserve"> и предусмотрен в бюджете;</w:t>
      </w:r>
    </w:p>
    <w:p w:rsidR="00510B79" w:rsidRPr="00510B79" w:rsidRDefault="00510B79" w:rsidP="00510B79">
      <w:pPr>
        <w:pStyle w:val="SingleTxtGR"/>
      </w:pPr>
      <w:r w:rsidRPr="00510B79">
        <w:tab/>
        <w:t>с)</w:t>
      </w:r>
      <w:r w:rsidRPr="00510B79">
        <w:tab/>
        <w:t>Секторальная консультативная группа, призванная следить за тем, каким образом осуществляются программы, касающиеся детей, пока не фун</w:t>
      </w:r>
      <w:r w:rsidRPr="00510B79">
        <w:t>к</w:t>
      </w:r>
      <w:r w:rsidRPr="00510B79">
        <w:t>ционирует;</w:t>
      </w:r>
    </w:p>
    <w:p w:rsidR="00510B79" w:rsidRPr="00510B79" w:rsidRDefault="00510B79" w:rsidP="00510B79">
      <w:pPr>
        <w:pStyle w:val="SingleTxtGR"/>
      </w:pPr>
      <w:r w:rsidRPr="00510B79">
        <w:tab/>
      </w:r>
      <w:r w:rsidRPr="00510B79">
        <w:rPr>
          <w:lang w:val="en-US"/>
        </w:rPr>
        <w:t>d</w:t>
      </w:r>
      <w:r w:rsidRPr="00510B79">
        <w:t>)</w:t>
      </w:r>
      <w:r w:rsidRPr="00510B79">
        <w:tab/>
      </w:r>
      <w:proofErr w:type="gramStart"/>
      <w:r w:rsidRPr="00510B79">
        <w:t>нет</w:t>
      </w:r>
      <w:proofErr w:type="gramEnd"/>
      <w:r w:rsidRPr="00510B79">
        <w:t xml:space="preserve"> достаточной информации о результатах осуществления шестого Национального плана развития</w:t>
      </w:r>
      <w:r w:rsidR="0086371D">
        <w:t>,</w:t>
      </w:r>
      <w:r w:rsidRPr="00510B79">
        <w:t xml:space="preserve"> и не был разработан план последующих де</w:t>
      </w:r>
      <w:r w:rsidRPr="00510B79">
        <w:t>й</w:t>
      </w:r>
      <w:r w:rsidRPr="00510B79">
        <w:t>ствий.</w:t>
      </w:r>
    </w:p>
    <w:p w:rsidR="00510B79" w:rsidRPr="00510B79" w:rsidRDefault="00510B79" w:rsidP="00510B79">
      <w:pPr>
        <w:pStyle w:val="SingleTxtGR"/>
        <w:rPr>
          <w:b/>
        </w:rPr>
      </w:pPr>
      <w:r w:rsidRPr="00510B79">
        <w:t>10.</w:t>
      </w:r>
      <w:r w:rsidRPr="00510B79">
        <w:tab/>
      </w:r>
      <w:r w:rsidRPr="00510B79">
        <w:rPr>
          <w:b/>
        </w:rPr>
        <w:t>Комитет подтверждает свою предыдущую рекомендацию (</w:t>
      </w:r>
      <w:r w:rsidRPr="00510B79">
        <w:rPr>
          <w:b/>
          <w:lang w:val="en-GB"/>
        </w:rPr>
        <w:t>CRC</w:t>
      </w:r>
      <w:r w:rsidRPr="00510B79">
        <w:rPr>
          <w:b/>
        </w:rPr>
        <w:t>/</w:t>
      </w:r>
      <w:r w:rsidRPr="00510B79">
        <w:rPr>
          <w:b/>
          <w:lang w:val="en-GB"/>
        </w:rPr>
        <w:t>C</w:t>
      </w:r>
      <w:r w:rsidRPr="00510B79">
        <w:rPr>
          <w:b/>
        </w:rPr>
        <w:t>/15/</w:t>
      </w:r>
      <w:r w:rsidRPr="00510B79">
        <w:rPr>
          <w:b/>
          <w:lang w:val="en-GB"/>
        </w:rPr>
        <w:t>Add</w:t>
      </w:r>
      <w:r w:rsidRPr="00510B79">
        <w:rPr>
          <w:b/>
        </w:rPr>
        <w:t>.206, пункт 10) и настоятельно призывает государство-участник:</w:t>
      </w:r>
    </w:p>
    <w:p w:rsidR="00510B79" w:rsidRPr="00510B79" w:rsidRDefault="00510B79" w:rsidP="00510B79">
      <w:pPr>
        <w:pStyle w:val="SingleTxtGR"/>
        <w:rPr>
          <w:b/>
        </w:rPr>
      </w:pPr>
      <w:r w:rsidRPr="00510B79">
        <w:rPr>
          <w:b/>
        </w:rPr>
        <w:tab/>
        <w:t>а)</w:t>
      </w:r>
      <w:r w:rsidRPr="00510B79">
        <w:rPr>
          <w:b/>
        </w:rPr>
        <w:tab/>
        <w:t>принять законопроект о детском кодексе;</w:t>
      </w:r>
    </w:p>
    <w:p w:rsidR="00510B79" w:rsidRPr="00510B79" w:rsidRDefault="00510B79" w:rsidP="00510B79">
      <w:pPr>
        <w:pStyle w:val="SingleTxtGR"/>
        <w:rPr>
          <w:b/>
        </w:rPr>
      </w:pPr>
      <w:r w:rsidRPr="00510B79">
        <w:rPr>
          <w:b/>
        </w:rPr>
        <w:tab/>
      </w:r>
      <w:r w:rsidRPr="00510B79">
        <w:rPr>
          <w:b/>
          <w:lang w:val="en-US"/>
        </w:rPr>
        <w:t>b</w:t>
      </w:r>
      <w:r w:rsidRPr="00510B79">
        <w:rPr>
          <w:b/>
        </w:rPr>
        <w:t>)</w:t>
      </w:r>
      <w:r w:rsidRPr="00510B79">
        <w:rPr>
          <w:b/>
        </w:rPr>
        <w:tab/>
      </w:r>
      <w:proofErr w:type="gramStart"/>
      <w:r w:rsidRPr="00510B79">
        <w:rPr>
          <w:b/>
        </w:rPr>
        <w:t>обеспечить</w:t>
      </w:r>
      <w:proofErr w:type="gramEnd"/>
      <w:r w:rsidRPr="00510B79">
        <w:rPr>
          <w:b/>
        </w:rPr>
        <w:t xml:space="preserve"> распространение</w:t>
      </w:r>
      <w:r w:rsidR="0086371D">
        <w:rPr>
          <w:b/>
        </w:rPr>
        <w:t xml:space="preserve"> информации о национальной п</w:t>
      </w:r>
      <w:r w:rsidR="0086371D">
        <w:rPr>
          <w:b/>
        </w:rPr>
        <w:t>о</w:t>
      </w:r>
      <w:r w:rsidR="0086371D">
        <w:rPr>
          <w:b/>
        </w:rPr>
        <w:t>литике в интересах детей и ее осуществление</w:t>
      </w:r>
      <w:r w:rsidRPr="00510B79">
        <w:rPr>
          <w:b/>
        </w:rPr>
        <w:t xml:space="preserve"> и принять Национальный план действий;</w:t>
      </w:r>
    </w:p>
    <w:p w:rsidR="00510B79" w:rsidRPr="00510B79" w:rsidRDefault="00510B79" w:rsidP="00510B79">
      <w:pPr>
        <w:pStyle w:val="SingleTxtGR"/>
        <w:rPr>
          <w:b/>
        </w:rPr>
      </w:pPr>
      <w:r w:rsidRPr="00510B79">
        <w:rPr>
          <w:b/>
        </w:rPr>
        <w:tab/>
        <w:t>с)</w:t>
      </w:r>
      <w:r w:rsidRPr="00510B79">
        <w:rPr>
          <w:b/>
        </w:rPr>
        <w:tab/>
        <w:t>обеспечить выделение достаточных людских, технических и финансовых ресурсов, а также создание эффективных механизмов ко</w:t>
      </w:r>
      <w:r w:rsidRPr="00510B79">
        <w:rPr>
          <w:b/>
        </w:rPr>
        <w:t>н</w:t>
      </w:r>
      <w:r w:rsidRPr="00510B79">
        <w:rPr>
          <w:b/>
        </w:rPr>
        <w:t xml:space="preserve">троля для осуществления </w:t>
      </w:r>
      <w:r w:rsidR="0086371D" w:rsidRPr="00510B79">
        <w:rPr>
          <w:b/>
        </w:rPr>
        <w:t xml:space="preserve">национальной </w:t>
      </w:r>
      <w:r w:rsidRPr="00510B79">
        <w:rPr>
          <w:b/>
        </w:rPr>
        <w:t>политики в интересах детей и Национального плана действий;</w:t>
      </w:r>
    </w:p>
    <w:p w:rsidR="00510B79" w:rsidRPr="00510B79" w:rsidRDefault="00510B79" w:rsidP="00510B79">
      <w:pPr>
        <w:pStyle w:val="SingleTxtGR"/>
        <w:rPr>
          <w:b/>
        </w:rPr>
      </w:pPr>
      <w:r w:rsidRPr="00510B79">
        <w:rPr>
          <w:b/>
        </w:rPr>
        <w:tab/>
      </w:r>
      <w:r w:rsidRPr="00510B79">
        <w:rPr>
          <w:b/>
          <w:lang w:val="en-US"/>
        </w:rPr>
        <w:t>d</w:t>
      </w:r>
      <w:r w:rsidRPr="00510B79">
        <w:rPr>
          <w:b/>
        </w:rPr>
        <w:t>)</w:t>
      </w:r>
      <w:r w:rsidRPr="00510B79">
        <w:rPr>
          <w:b/>
        </w:rPr>
        <w:tab/>
      </w:r>
      <w:proofErr w:type="gramStart"/>
      <w:r w:rsidRPr="00510B79">
        <w:rPr>
          <w:b/>
        </w:rPr>
        <w:t>собрать</w:t>
      </w:r>
      <w:proofErr w:type="gramEnd"/>
      <w:r w:rsidRPr="00510B79">
        <w:rPr>
          <w:b/>
        </w:rPr>
        <w:t xml:space="preserve"> информацию о результатах осуществления шестого Национального плана развития в отношении благополучия и развития д</w:t>
      </w:r>
      <w:r w:rsidRPr="00510B79">
        <w:rPr>
          <w:b/>
        </w:rPr>
        <w:t>е</w:t>
      </w:r>
      <w:r w:rsidRPr="00510B79">
        <w:rPr>
          <w:b/>
        </w:rPr>
        <w:t>тей и сообщить о достигнутых результатах в своем следующем периодич</w:t>
      </w:r>
      <w:r w:rsidRPr="00510B79">
        <w:rPr>
          <w:b/>
        </w:rPr>
        <w:t>е</w:t>
      </w:r>
      <w:r w:rsidRPr="00510B79">
        <w:rPr>
          <w:b/>
        </w:rPr>
        <w:t xml:space="preserve">ском докладе. </w:t>
      </w:r>
    </w:p>
    <w:p w:rsidR="00510B79" w:rsidRPr="00510B79" w:rsidRDefault="0086371D" w:rsidP="0086371D">
      <w:pPr>
        <w:pStyle w:val="H23GR"/>
      </w:pPr>
      <w:r>
        <w:lastRenderedPageBreak/>
        <w:tab/>
      </w:r>
      <w:r>
        <w:tab/>
      </w:r>
      <w:r w:rsidR="00510B79" w:rsidRPr="00510B79">
        <w:t>Координация</w:t>
      </w:r>
    </w:p>
    <w:p w:rsidR="00510B79" w:rsidRPr="00510B79" w:rsidRDefault="00510B79" w:rsidP="00510B79">
      <w:pPr>
        <w:pStyle w:val="SingleTxtGR"/>
      </w:pPr>
      <w:r w:rsidRPr="00510B79">
        <w:t>11.</w:t>
      </w:r>
      <w:r w:rsidRPr="00510B79">
        <w:tab/>
        <w:t xml:space="preserve">Комитет принимает к сведению консультации, направленные на создание Национального совета по вопросам детей, и усилия во избежание дублирования координирующей деятельности, хотя он по-прежнему обеспокоен тем, что </w:t>
      </w:r>
      <w:r w:rsidR="0086371D" w:rsidRPr="00510B79">
        <w:t xml:space="preserve">билль </w:t>
      </w:r>
      <w:r w:rsidRPr="00510B79">
        <w:t xml:space="preserve">о правах и </w:t>
      </w:r>
      <w:proofErr w:type="gramStart"/>
      <w:r w:rsidRPr="00510B79">
        <w:t>законопроект</w:t>
      </w:r>
      <w:proofErr w:type="gramEnd"/>
      <w:r w:rsidRPr="00510B79">
        <w:t xml:space="preserve"> о </w:t>
      </w:r>
      <w:r w:rsidR="0086371D" w:rsidRPr="00510B79">
        <w:t xml:space="preserve">детском </w:t>
      </w:r>
      <w:r w:rsidRPr="00510B79">
        <w:t>кодексе, а также их положения, кас</w:t>
      </w:r>
      <w:r w:rsidRPr="00510B79">
        <w:t>а</w:t>
      </w:r>
      <w:r w:rsidRPr="00510B79">
        <w:t>ющиеся координации, пока еще не приняты. Комитет также обеспокоен отсу</w:t>
      </w:r>
      <w:r w:rsidRPr="00510B79">
        <w:t>т</w:t>
      </w:r>
      <w:r w:rsidRPr="00510B79">
        <w:t xml:space="preserve">ствием ясности в полномочиях министерств, отвечающих за осуществление Конвенции. </w:t>
      </w:r>
    </w:p>
    <w:p w:rsidR="00510B79" w:rsidRPr="00510B79" w:rsidRDefault="00510B79" w:rsidP="00510B79">
      <w:pPr>
        <w:pStyle w:val="SingleTxtGR"/>
      </w:pPr>
      <w:r w:rsidRPr="00510B79">
        <w:t>12.</w:t>
      </w:r>
      <w:r w:rsidRPr="00510B79">
        <w:tab/>
      </w:r>
      <w:r w:rsidRPr="00510B79">
        <w:rPr>
          <w:b/>
        </w:rPr>
        <w:t>Комитет рекомендует государству-участнику обеспечить, чтобы Национальный совет по вопросам детей функционировал в полной мере и располагал достаточными людскими, техническими и финансовыми ресу</w:t>
      </w:r>
      <w:r w:rsidRPr="00510B79">
        <w:rPr>
          <w:b/>
        </w:rPr>
        <w:t>р</w:t>
      </w:r>
      <w:r w:rsidRPr="00510B79">
        <w:rPr>
          <w:b/>
        </w:rPr>
        <w:t>сами для эффективной координации всей деятельности по осуществлению Конвенции. Комитет также рекомендует государству-участнику внести я</w:t>
      </w:r>
      <w:r w:rsidRPr="00510B79">
        <w:rPr>
          <w:b/>
        </w:rPr>
        <w:t>с</w:t>
      </w:r>
      <w:r w:rsidRPr="00510B79">
        <w:rPr>
          <w:b/>
        </w:rPr>
        <w:t>ность в полномочия министерств, отвечающих за осуществление Конве</w:t>
      </w:r>
      <w:r w:rsidRPr="00510B79">
        <w:rPr>
          <w:b/>
        </w:rPr>
        <w:t>н</w:t>
      </w:r>
      <w:r w:rsidRPr="00510B79">
        <w:rPr>
          <w:b/>
        </w:rPr>
        <w:t>ции.</w:t>
      </w:r>
    </w:p>
    <w:p w:rsidR="00510B79" w:rsidRPr="00510B79" w:rsidRDefault="0086371D" w:rsidP="0086371D">
      <w:pPr>
        <w:pStyle w:val="H23GR"/>
      </w:pPr>
      <w:r>
        <w:tab/>
      </w:r>
      <w:r>
        <w:tab/>
      </w:r>
      <w:r w:rsidR="00510B79" w:rsidRPr="00510B79">
        <w:t>Распределение ресурсов</w:t>
      </w:r>
    </w:p>
    <w:p w:rsidR="00510B79" w:rsidRPr="00510B79" w:rsidRDefault="00510B79" w:rsidP="00510B79">
      <w:pPr>
        <w:pStyle w:val="SingleTxtGR"/>
      </w:pPr>
      <w:r w:rsidRPr="00510B79">
        <w:t>13.</w:t>
      </w:r>
      <w:r w:rsidRPr="00510B79">
        <w:tab/>
      </w:r>
      <w:proofErr w:type="gramStart"/>
      <w:r w:rsidRPr="00510B79">
        <w:t>Отмечая, что бюджетные ассигнования для отраслевых министерств, з</w:t>
      </w:r>
      <w:r w:rsidRPr="00510B79">
        <w:t>а</w:t>
      </w:r>
      <w:r w:rsidRPr="00510B79">
        <w:t>нимающихся вопросами детей, увеличились в национальном бюджете и что в шестом Национальном плане развития приоритетное внимание уделяется се</w:t>
      </w:r>
      <w:r w:rsidRPr="00510B79">
        <w:t>к</w:t>
      </w:r>
      <w:r w:rsidRPr="00510B79">
        <w:t xml:space="preserve">торам здравоохранения и образования, Комитет </w:t>
      </w:r>
      <w:r w:rsidR="0086371D">
        <w:t xml:space="preserve">в то же время </w:t>
      </w:r>
      <w:r w:rsidRPr="00510B79">
        <w:t>выражает обе</w:t>
      </w:r>
      <w:r w:rsidRPr="00510B79">
        <w:t>с</w:t>
      </w:r>
      <w:r w:rsidRPr="00510B79">
        <w:t xml:space="preserve">покоенность в связи с тем, что расходы на </w:t>
      </w:r>
      <w:r w:rsidR="0086371D">
        <w:t xml:space="preserve">социальные </w:t>
      </w:r>
      <w:r w:rsidRPr="00510B79">
        <w:t>нужды, согласно соо</w:t>
      </w:r>
      <w:r w:rsidRPr="00510B79">
        <w:t>б</w:t>
      </w:r>
      <w:r w:rsidRPr="00510B79">
        <w:t xml:space="preserve">щениям, были меньше, чем </w:t>
      </w:r>
      <w:r w:rsidR="0086371D">
        <w:t xml:space="preserve">предусмотренные </w:t>
      </w:r>
      <w:r w:rsidRPr="00510B79">
        <w:t>бюджетные ассигнования.</w:t>
      </w:r>
      <w:proofErr w:type="gramEnd"/>
      <w:r w:rsidRPr="00510B79">
        <w:t xml:space="preserve"> Ком</w:t>
      </w:r>
      <w:r w:rsidRPr="00510B79">
        <w:t>и</w:t>
      </w:r>
      <w:r w:rsidRPr="00510B79">
        <w:t xml:space="preserve">тет выражает также обеспокоенность в связи с сообщениями о сохраняющейся коррупции, которая </w:t>
      </w:r>
      <w:r w:rsidR="0086371D">
        <w:t>отрицательно</w:t>
      </w:r>
      <w:r w:rsidRPr="00510B79">
        <w:t xml:space="preserve"> </w:t>
      </w:r>
      <w:r w:rsidR="0086371D">
        <w:t>сказывается</w:t>
      </w:r>
      <w:r w:rsidRPr="00510B79">
        <w:t xml:space="preserve"> на выделени</w:t>
      </w:r>
      <w:r w:rsidR="0086371D">
        <w:t>и</w:t>
      </w:r>
      <w:r w:rsidRPr="00510B79">
        <w:t xml:space="preserve"> и без того огран</w:t>
      </w:r>
      <w:r w:rsidRPr="00510B79">
        <w:t>и</w:t>
      </w:r>
      <w:r w:rsidRPr="00510B79">
        <w:t xml:space="preserve">ченных ресурсов на цели поощрения и защиты прав детей. </w:t>
      </w:r>
    </w:p>
    <w:p w:rsidR="00510B79" w:rsidRPr="00510B79" w:rsidRDefault="00510B79" w:rsidP="00510B79">
      <w:pPr>
        <w:pStyle w:val="SingleTxtGR"/>
        <w:rPr>
          <w:b/>
          <w:bCs/>
        </w:rPr>
      </w:pPr>
      <w:r w:rsidRPr="00510B79">
        <w:t>14.</w:t>
      </w:r>
      <w:r w:rsidRPr="00510B79">
        <w:tab/>
      </w:r>
      <w:r w:rsidRPr="00510B79">
        <w:rPr>
          <w:b/>
          <w:bCs/>
        </w:rPr>
        <w:t>Комитет рекомендует государству-участнику при планировании св</w:t>
      </w:r>
      <w:r w:rsidRPr="00510B79">
        <w:rPr>
          <w:b/>
          <w:bCs/>
        </w:rPr>
        <w:t>о</w:t>
      </w:r>
      <w:r w:rsidRPr="00510B79">
        <w:rPr>
          <w:b/>
          <w:bCs/>
        </w:rPr>
        <w:t>их будущих бюджетов принимать во внимание рекомендации, вынесенные в ходе дня общей дискуссии в 2007 году по теме «Ресурсы для обеспечения прав ребенка – ответственность государств», и в частности:</w:t>
      </w:r>
    </w:p>
    <w:p w:rsidR="00510B79" w:rsidRPr="00510B79" w:rsidRDefault="00510B79" w:rsidP="00510B79">
      <w:pPr>
        <w:pStyle w:val="SingleTxtGR"/>
        <w:rPr>
          <w:b/>
          <w:bCs/>
        </w:rPr>
      </w:pPr>
      <w:r w:rsidRPr="00510B79">
        <w:rPr>
          <w:b/>
          <w:bCs/>
        </w:rPr>
        <w:tab/>
      </w:r>
      <w:r w:rsidRPr="00510B79">
        <w:rPr>
          <w:b/>
          <w:bCs/>
          <w:lang w:val="en-US"/>
        </w:rPr>
        <w:t>a</w:t>
      </w:r>
      <w:r w:rsidRPr="00510B79">
        <w:rPr>
          <w:b/>
          <w:bCs/>
        </w:rPr>
        <w:t>)</w:t>
      </w:r>
      <w:r w:rsidRPr="00510B79">
        <w:rPr>
          <w:b/>
          <w:bCs/>
        </w:rPr>
        <w:tab/>
      </w:r>
      <w:proofErr w:type="gramStart"/>
      <w:r w:rsidRPr="00510B79">
        <w:rPr>
          <w:b/>
          <w:bCs/>
        </w:rPr>
        <w:t>выделять</w:t>
      </w:r>
      <w:proofErr w:type="gramEnd"/>
      <w:r w:rsidRPr="00510B79">
        <w:rPr>
          <w:b/>
          <w:bCs/>
        </w:rPr>
        <w:t xml:space="preserve"> достаточные бюджетные ресурсы в интересах детей в максимально возможной степени в соответствии со статьей 4 Конвенции, и в особенности увеличить бюджет и расходы на социальную сферу в интер</w:t>
      </w:r>
      <w:r w:rsidRPr="00510B79">
        <w:rPr>
          <w:b/>
          <w:bCs/>
        </w:rPr>
        <w:t>е</w:t>
      </w:r>
      <w:r w:rsidRPr="00510B79">
        <w:rPr>
          <w:b/>
          <w:bCs/>
        </w:rPr>
        <w:t>сах детей;</w:t>
      </w:r>
    </w:p>
    <w:p w:rsidR="00510B79" w:rsidRPr="00510B79" w:rsidRDefault="00510B79" w:rsidP="00510B79">
      <w:pPr>
        <w:pStyle w:val="SingleTxtGR"/>
        <w:rPr>
          <w:b/>
          <w:bCs/>
        </w:rPr>
      </w:pPr>
      <w:r w:rsidRPr="00510B79">
        <w:rPr>
          <w:b/>
          <w:bCs/>
        </w:rPr>
        <w:tab/>
      </w:r>
      <w:r w:rsidRPr="00510B79">
        <w:rPr>
          <w:b/>
          <w:bCs/>
          <w:lang w:val="en-US"/>
        </w:rPr>
        <w:t>b</w:t>
      </w:r>
      <w:r w:rsidRPr="00510B79">
        <w:rPr>
          <w:b/>
          <w:bCs/>
        </w:rPr>
        <w:t>)</w:t>
      </w:r>
      <w:r w:rsidRPr="00510B79">
        <w:rPr>
          <w:b/>
          <w:bCs/>
        </w:rPr>
        <w:tab/>
        <w:t>определить стратегические статьи бюджета для оказания п</w:t>
      </w:r>
      <w:r w:rsidRPr="00510B79">
        <w:rPr>
          <w:b/>
          <w:bCs/>
        </w:rPr>
        <w:t>о</w:t>
      </w:r>
      <w:r w:rsidRPr="00510B79">
        <w:rPr>
          <w:b/>
          <w:bCs/>
        </w:rPr>
        <w:t>мощи детям, находящимся в неблагоприятном или особенно уязвимом п</w:t>
      </w:r>
      <w:r w:rsidRPr="00510B79">
        <w:rPr>
          <w:b/>
          <w:bCs/>
        </w:rPr>
        <w:t>о</w:t>
      </w:r>
      <w:r w:rsidRPr="00510B79">
        <w:rPr>
          <w:b/>
          <w:bCs/>
        </w:rPr>
        <w:t>ложении (таким как безнадзорные дети), для чего могут потребоваться особые меры социальной защиты, и обеспечить, чтобы эти бюджетные ст</w:t>
      </w:r>
      <w:r w:rsidRPr="00510B79">
        <w:rPr>
          <w:b/>
          <w:bCs/>
        </w:rPr>
        <w:t>а</w:t>
      </w:r>
      <w:r w:rsidRPr="00510B79">
        <w:rPr>
          <w:b/>
          <w:bCs/>
        </w:rPr>
        <w:t>тьи сохранялись даже в условиях экономического кризиса, стихийных бе</w:t>
      </w:r>
      <w:r w:rsidRPr="00510B79">
        <w:rPr>
          <w:b/>
          <w:bCs/>
        </w:rPr>
        <w:t>д</w:t>
      </w:r>
      <w:r w:rsidRPr="00510B79">
        <w:rPr>
          <w:b/>
          <w:bCs/>
        </w:rPr>
        <w:t>ствий и других чрезвычайных ситуациях;</w:t>
      </w:r>
    </w:p>
    <w:p w:rsidR="00510B79" w:rsidRPr="00510B79" w:rsidRDefault="00510B79" w:rsidP="00510B79">
      <w:pPr>
        <w:pStyle w:val="SingleTxtGR"/>
        <w:rPr>
          <w:b/>
          <w:bCs/>
        </w:rPr>
      </w:pPr>
      <w:r w:rsidRPr="00510B79">
        <w:rPr>
          <w:b/>
          <w:bCs/>
        </w:rPr>
        <w:tab/>
      </w:r>
      <w:r w:rsidRPr="00510B79">
        <w:rPr>
          <w:b/>
          <w:bCs/>
          <w:lang w:val="en-US"/>
        </w:rPr>
        <w:t>c</w:t>
      </w:r>
      <w:r w:rsidRPr="00510B79">
        <w:rPr>
          <w:b/>
          <w:bCs/>
        </w:rPr>
        <w:t>)</w:t>
      </w:r>
      <w:r w:rsidRPr="00510B79">
        <w:rPr>
          <w:b/>
          <w:bCs/>
        </w:rPr>
        <w:tab/>
      </w:r>
      <w:proofErr w:type="gramStart"/>
      <w:r w:rsidRPr="00510B79">
        <w:rPr>
          <w:b/>
          <w:bCs/>
        </w:rPr>
        <w:t>обеспечить</w:t>
      </w:r>
      <w:proofErr w:type="gramEnd"/>
      <w:r w:rsidRPr="00510B79">
        <w:rPr>
          <w:b/>
          <w:bCs/>
        </w:rPr>
        <w:t xml:space="preserve"> </w:t>
      </w:r>
      <w:proofErr w:type="spellStart"/>
      <w:r w:rsidRPr="00510B79">
        <w:rPr>
          <w:b/>
          <w:bCs/>
        </w:rPr>
        <w:t>транспарентность</w:t>
      </w:r>
      <w:proofErr w:type="spellEnd"/>
      <w:r w:rsidRPr="00510B79">
        <w:rPr>
          <w:b/>
          <w:bCs/>
        </w:rPr>
        <w:t xml:space="preserve"> и </w:t>
      </w:r>
      <w:proofErr w:type="spellStart"/>
      <w:r w:rsidRPr="00510B79">
        <w:rPr>
          <w:b/>
          <w:bCs/>
        </w:rPr>
        <w:t>инклюзивность</w:t>
      </w:r>
      <w:proofErr w:type="spellEnd"/>
      <w:r w:rsidRPr="00510B79">
        <w:rPr>
          <w:b/>
          <w:bCs/>
        </w:rPr>
        <w:t xml:space="preserve"> процесса с</w:t>
      </w:r>
      <w:r w:rsidRPr="00510B79">
        <w:rPr>
          <w:b/>
          <w:bCs/>
        </w:rPr>
        <w:t>о</w:t>
      </w:r>
      <w:r w:rsidRPr="00510B79">
        <w:rPr>
          <w:b/>
          <w:bCs/>
        </w:rPr>
        <w:t>ставления бюджета на основе диалога с населением, в первую очередь с детьми, а также надлежащую подотчетность местных органов власти;</w:t>
      </w:r>
    </w:p>
    <w:p w:rsidR="00510B79" w:rsidRPr="00510B79" w:rsidRDefault="00510B79" w:rsidP="00510B79">
      <w:pPr>
        <w:pStyle w:val="SingleTxtGR"/>
        <w:rPr>
          <w:b/>
          <w:bCs/>
        </w:rPr>
      </w:pPr>
      <w:r w:rsidRPr="00510B79">
        <w:rPr>
          <w:b/>
          <w:bCs/>
        </w:rPr>
        <w:tab/>
      </w:r>
      <w:r w:rsidRPr="00510B79">
        <w:rPr>
          <w:b/>
          <w:bCs/>
          <w:lang w:val="en-US"/>
        </w:rPr>
        <w:t>d</w:t>
      </w:r>
      <w:r w:rsidRPr="00510B79">
        <w:rPr>
          <w:b/>
          <w:bCs/>
        </w:rPr>
        <w:t>)</w:t>
      </w:r>
      <w:r w:rsidRPr="00510B79">
        <w:rPr>
          <w:b/>
          <w:bCs/>
        </w:rPr>
        <w:tab/>
      </w:r>
      <w:proofErr w:type="gramStart"/>
      <w:r w:rsidRPr="00510B79">
        <w:rPr>
          <w:b/>
          <w:bCs/>
        </w:rPr>
        <w:t>принять</w:t>
      </w:r>
      <w:proofErr w:type="gramEnd"/>
      <w:r w:rsidRPr="00510B79">
        <w:rPr>
          <w:b/>
          <w:bCs/>
        </w:rPr>
        <w:t xml:space="preserve"> безотлагательные меры по борьбе с коррупцией и укрепить </w:t>
      </w:r>
      <w:r w:rsidR="0086371D">
        <w:rPr>
          <w:b/>
          <w:bCs/>
        </w:rPr>
        <w:t>институциональный</w:t>
      </w:r>
      <w:r w:rsidRPr="00510B79">
        <w:rPr>
          <w:b/>
          <w:bCs/>
        </w:rPr>
        <w:t xml:space="preserve"> потенциал для эффективного выявления фактов коррупции, их расследования и преследования в судебном порядке.</w:t>
      </w:r>
    </w:p>
    <w:p w:rsidR="00510B79" w:rsidRPr="00510B79" w:rsidRDefault="0086371D" w:rsidP="0086371D">
      <w:pPr>
        <w:pStyle w:val="H23GR"/>
      </w:pPr>
      <w:r>
        <w:lastRenderedPageBreak/>
        <w:tab/>
      </w:r>
      <w:r>
        <w:tab/>
      </w:r>
      <w:r w:rsidR="00510B79" w:rsidRPr="00510B79">
        <w:t>Сбор данных</w:t>
      </w:r>
    </w:p>
    <w:p w:rsidR="00510B79" w:rsidRPr="00510B79" w:rsidRDefault="00510B79" w:rsidP="00510B79">
      <w:pPr>
        <w:pStyle w:val="SingleTxtGR"/>
      </w:pPr>
      <w:r w:rsidRPr="00510B79">
        <w:t>15.</w:t>
      </w:r>
      <w:r w:rsidRPr="00510B79">
        <w:tab/>
        <w:t>Комитет приветствует создание Замбией системы сбора и анализа и</w:t>
      </w:r>
      <w:r w:rsidRPr="00510B79">
        <w:t>н</w:t>
      </w:r>
      <w:r w:rsidRPr="00510B79">
        <w:t>формации о сиротах и детях, находящихся в уязвимом положении, и принимает к сведению намерение государства-участника создать национальную базу да</w:t>
      </w:r>
      <w:r w:rsidRPr="00510B79">
        <w:t>н</w:t>
      </w:r>
      <w:r w:rsidRPr="00510B79">
        <w:t>ных о детях совместно с Детским фондом Организации Объединенных Наций и Программой комплексного развития и поддержки в интересах людей, затрон</w:t>
      </w:r>
      <w:r w:rsidRPr="00510B79">
        <w:t>у</w:t>
      </w:r>
      <w:r w:rsidRPr="00510B79">
        <w:t>тых ВИЧ/СПИДом. Вместе с тем он вновь выражает обеспокоенность в связи с отсутствием информации и невозможностью получения дезагрегированных данных о детях в отношении большинства вопросов, охватываемых Конвенц</w:t>
      </w:r>
      <w:r w:rsidRPr="00510B79">
        <w:t>и</w:t>
      </w:r>
      <w:r w:rsidRPr="00510B79">
        <w:t>ей, и сообщениями о нехватке ресурсов и технических знаний и недостаточных связях между различными секторальными системами управленческой инфо</w:t>
      </w:r>
      <w:r w:rsidRPr="00510B79">
        <w:t>р</w:t>
      </w:r>
      <w:r w:rsidRPr="00510B79">
        <w:t>мации.</w:t>
      </w:r>
    </w:p>
    <w:p w:rsidR="00510B79" w:rsidRPr="00510B79" w:rsidRDefault="00510B79" w:rsidP="00510B79">
      <w:pPr>
        <w:pStyle w:val="SingleTxtGR"/>
        <w:rPr>
          <w:b/>
          <w:bCs/>
        </w:rPr>
      </w:pPr>
      <w:r w:rsidRPr="00510B79">
        <w:t>16.</w:t>
      </w:r>
      <w:r w:rsidRPr="00510B79">
        <w:tab/>
      </w:r>
      <w:r w:rsidRPr="00510B79">
        <w:rPr>
          <w:b/>
          <w:bCs/>
        </w:rPr>
        <w:t>Комитет призывает государство-участник создать при поддержке своих партнеров национальную базу данных, выделив для нее достаточные людские, технические и финансовые ресурсы, и использовать собираемые и анализируемые данные для оценки прогресса, достигнутого в реализации прав детей, и содействи</w:t>
      </w:r>
      <w:r w:rsidR="0086371D">
        <w:rPr>
          <w:b/>
          <w:bCs/>
        </w:rPr>
        <w:t>я</w:t>
      </w:r>
      <w:r w:rsidRPr="00510B79">
        <w:rPr>
          <w:b/>
          <w:bCs/>
        </w:rPr>
        <w:t xml:space="preserve"> разработке мер и программ по осуществлению Конвенции. Комитет рекомендует государству-участнику обеспечить, чт</w:t>
      </w:r>
      <w:r w:rsidRPr="00510B79">
        <w:rPr>
          <w:b/>
          <w:bCs/>
        </w:rPr>
        <w:t>о</w:t>
      </w:r>
      <w:r w:rsidRPr="00510B79">
        <w:rPr>
          <w:b/>
          <w:bCs/>
        </w:rPr>
        <w:t xml:space="preserve">бы собираемая информация содержала обновленные данные, позволяющие проводить </w:t>
      </w:r>
      <w:proofErr w:type="spellStart"/>
      <w:r w:rsidRPr="00510B79">
        <w:rPr>
          <w:b/>
          <w:bCs/>
        </w:rPr>
        <w:t>дезагрегирование</w:t>
      </w:r>
      <w:proofErr w:type="spellEnd"/>
      <w:r w:rsidRPr="00510B79">
        <w:rPr>
          <w:b/>
          <w:bCs/>
        </w:rPr>
        <w:t xml:space="preserve"> и анализ, по широкому кругу уязвимых групп, включая детей, живущих в условиях нищеты, беспризорных детей, детей-инвалидов и работающих детей. Комитет также рекомендует государству-участнику учитывать концептуальную и методологическую основу, изл</w:t>
      </w:r>
      <w:r w:rsidRPr="00510B79">
        <w:rPr>
          <w:b/>
          <w:bCs/>
        </w:rPr>
        <w:t>о</w:t>
      </w:r>
      <w:r w:rsidRPr="00510B79">
        <w:rPr>
          <w:b/>
          <w:bCs/>
        </w:rPr>
        <w:t>женную в докладе Управления Верховного комиссара Организации Об</w:t>
      </w:r>
      <w:r w:rsidRPr="00510B79">
        <w:rPr>
          <w:b/>
          <w:bCs/>
        </w:rPr>
        <w:t>ъ</w:t>
      </w:r>
      <w:r w:rsidRPr="00510B79">
        <w:rPr>
          <w:b/>
          <w:bCs/>
        </w:rPr>
        <w:t>единенных Наций по правам человека «Показатели соблюдения прав чел</w:t>
      </w:r>
      <w:r w:rsidRPr="00510B79">
        <w:rPr>
          <w:b/>
          <w:bCs/>
        </w:rPr>
        <w:t>о</w:t>
      </w:r>
      <w:r w:rsidRPr="00510B79">
        <w:rPr>
          <w:b/>
          <w:bCs/>
        </w:rPr>
        <w:t xml:space="preserve">века: </w:t>
      </w:r>
      <w:r w:rsidR="0086371D" w:rsidRPr="00510B79">
        <w:rPr>
          <w:b/>
          <w:bCs/>
        </w:rPr>
        <w:t xml:space="preserve">руководство </w:t>
      </w:r>
      <w:r w:rsidRPr="00510B79">
        <w:rPr>
          <w:b/>
          <w:bCs/>
        </w:rPr>
        <w:t>по количественной оценке и осуществлению», в проце</w:t>
      </w:r>
      <w:r w:rsidRPr="00510B79">
        <w:rPr>
          <w:b/>
          <w:bCs/>
        </w:rPr>
        <w:t>с</w:t>
      </w:r>
      <w:r w:rsidRPr="00510B79">
        <w:rPr>
          <w:b/>
          <w:bCs/>
        </w:rPr>
        <w:t>се определения, сбора и распространения статистической информации.</w:t>
      </w:r>
    </w:p>
    <w:p w:rsidR="00510B79" w:rsidRPr="00510B79" w:rsidRDefault="001A709B" w:rsidP="001A709B">
      <w:pPr>
        <w:pStyle w:val="H23GR"/>
      </w:pPr>
      <w:r>
        <w:tab/>
      </w:r>
      <w:r>
        <w:tab/>
      </w:r>
      <w:r w:rsidR="00510B79" w:rsidRPr="00510B79">
        <w:t>Независимый мониторинг</w:t>
      </w:r>
    </w:p>
    <w:p w:rsidR="00510B79" w:rsidRPr="00510B79" w:rsidRDefault="00510B79" w:rsidP="00510B79">
      <w:pPr>
        <w:pStyle w:val="SingleTxtGR"/>
      </w:pPr>
      <w:r w:rsidRPr="00510B79">
        <w:t>17.</w:t>
      </w:r>
      <w:r w:rsidRPr="00510B79">
        <w:tab/>
      </w:r>
      <w:proofErr w:type="gramStart"/>
      <w:r w:rsidRPr="00510B79">
        <w:t>Комитет приветствует создание Управлени</w:t>
      </w:r>
      <w:r w:rsidR="0086371D">
        <w:t>я</w:t>
      </w:r>
      <w:r w:rsidRPr="00510B79">
        <w:t xml:space="preserve"> уполномоченного по делам детей в 2009 году, но выражает обеспокоенность в связи с сообщениями о том, что новый уполномоченный еще не назначен и что эффективность и </w:t>
      </w:r>
      <w:r w:rsidR="0086371D">
        <w:t>возможн</w:t>
      </w:r>
      <w:r w:rsidR="0086371D">
        <w:t>о</w:t>
      </w:r>
      <w:r w:rsidR="0086371D">
        <w:t>сти</w:t>
      </w:r>
      <w:r w:rsidRPr="00510B79">
        <w:t xml:space="preserve"> Управления являются ограниченными из-за отсутствия надлежащих лю</w:t>
      </w:r>
      <w:r w:rsidRPr="00510B79">
        <w:t>д</w:t>
      </w:r>
      <w:r w:rsidRPr="00510B79">
        <w:t>ских, технических и финансовых ресурсов, а также слабой информированности общественности о его существовании и полномочиях.</w:t>
      </w:r>
      <w:proofErr w:type="gramEnd"/>
      <w:r w:rsidRPr="00510B79">
        <w:t xml:space="preserve"> Комитет также обеспок</w:t>
      </w:r>
      <w:r w:rsidRPr="00510B79">
        <w:t>о</w:t>
      </w:r>
      <w:r w:rsidRPr="00510B79">
        <w:t xml:space="preserve">ен отсутствием информации о деятельности Управления уполномоченного по делам детей, в том числе о конкретном механизме для </w:t>
      </w:r>
      <w:proofErr w:type="gramStart"/>
      <w:r w:rsidRPr="00510B79">
        <w:t>контроля за</w:t>
      </w:r>
      <w:proofErr w:type="gramEnd"/>
      <w:r w:rsidRPr="00510B79">
        <w:t xml:space="preserve"> соблюдением прав детей, который мог бы получать</w:t>
      </w:r>
      <w:r w:rsidR="0086371D">
        <w:t xml:space="preserve"> и</w:t>
      </w:r>
      <w:r w:rsidRPr="00510B79">
        <w:t xml:space="preserve"> расследовать жалобы</w:t>
      </w:r>
      <w:r w:rsidR="0086371D">
        <w:t>, поступающие от</w:t>
      </w:r>
      <w:r w:rsidRPr="00510B79">
        <w:t xml:space="preserve"> детей</w:t>
      </w:r>
      <w:r w:rsidR="0086371D">
        <w:t>, и принимать по ним меры</w:t>
      </w:r>
      <w:r w:rsidRPr="00510B79">
        <w:t xml:space="preserve"> с учетом специфики таких дел.</w:t>
      </w:r>
    </w:p>
    <w:p w:rsidR="00510B79" w:rsidRPr="00510B79" w:rsidRDefault="00510B79" w:rsidP="00510B79">
      <w:pPr>
        <w:pStyle w:val="SingleTxtGR"/>
        <w:rPr>
          <w:b/>
          <w:bCs/>
        </w:rPr>
      </w:pPr>
      <w:r w:rsidRPr="00510B79">
        <w:t>18.</w:t>
      </w:r>
      <w:r w:rsidRPr="00510B79">
        <w:tab/>
      </w:r>
      <w:r w:rsidRPr="00510B79">
        <w:rPr>
          <w:b/>
          <w:bCs/>
        </w:rPr>
        <w:t>Комитет рекомендует государству-участнику незамедлительно назн</w:t>
      </w:r>
      <w:r w:rsidRPr="00510B79">
        <w:rPr>
          <w:b/>
          <w:bCs/>
        </w:rPr>
        <w:t>а</w:t>
      </w:r>
      <w:r w:rsidRPr="00510B79">
        <w:rPr>
          <w:b/>
          <w:bCs/>
        </w:rPr>
        <w:t>чить уполномоченного по делам детей и предоставить Управлению упо</w:t>
      </w:r>
      <w:r w:rsidRPr="00510B79">
        <w:rPr>
          <w:b/>
          <w:bCs/>
        </w:rPr>
        <w:t>л</w:t>
      </w:r>
      <w:r w:rsidRPr="00510B79">
        <w:rPr>
          <w:b/>
          <w:bCs/>
        </w:rPr>
        <w:t>номоченного по делам детей достаточные людские, технические и финанс</w:t>
      </w:r>
      <w:r w:rsidRPr="00510B79">
        <w:rPr>
          <w:b/>
          <w:bCs/>
        </w:rPr>
        <w:t>о</w:t>
      </w:r>
      <w:r w:rsidRPr="00510B79">
        <w:rPr>
          <w:b/>
          <w:bCs/>
        </w:rPr>
        <w:t>вые ресурсы для надлежащего выполнения своих обязанностей и эффе</w:t>
      </w:r>
      <w:r w:rsidRPr="00510B79">
        <w:rPr>
          <w:b/>
          <w:bCs/>
        </w:rPr>
        <w:t>к</w:t>
      </w:r>
      <w:r w:rsidRPr="00510B79">
        <w:rPr>
          <w:b/>
          <w:bCs/>
        </w:rPr>
        <w:t xml:space="preserve">тивной борьбы с нарушениями прав детей. </w:t>
      </w:r>
      <w:proofErr w:type="gramStart"/>
      <w:r w:rsidRPr="00510B79">
        <w:rPr>
          <w:b/>
          <w:bCs/>
        </w:rPr>
        <w:t>Комитет также рекомендует государству-участнику представить информацию о деятельности Управл</w:t>
      </w:r>
      <w:r w:rsidRPr="00510B79">
        <w:rPr>
          <w:b/>
          <w:bCs/>
        </w:rPr>
        <w:t>е</w:t>
      </w:r>
      <w:r w:rsidRPr="00510B79">
        <w:rPr>
          <w:b/>
          <w:bCs/>
        </w:rPr>
        <w:t>ния уполномоченного по делам детей, принять меры для скорейшего с</w:t>
      </w:r>
      <w:r w:rsidRPr="00510B79">
        <w:rPr>
          <w:b/>
          <w:bCs/>
        </w:rPr>
        <w:t>о</w:t>
      </w:r>
      <w:r w:rsidRPr="00510B79">
        <w:rPr>
          <w:b/>
          <w:bCs/>
        </w:rPr>
        <w:t>здания специального механизма для контроля за соблюдением прав детей, который мог бы получать и расследовать жалобы, поступающие от детей, и принимать по ним меры с учетом специфики таких дел, и проводить и</w:t>
      </w:r>
      <w:r w:rsidRPr="00510B79">
        <w:rPr>
          <w:b/>
          <w:bCs/>
        </w:rPr>
        <w:t>н</w:t>
      </w:r>
      <w:r w:rsidRPr="00510B79">
        <w:rPr>
          <w:b/>
          <w:bCs/>
        </w:rPr>
        <w:t>формационно-просветительские мероприятия с целью улучшения инфо</w:t>
      </w:r>
      <w:r w:rsidRPr="00510B79">
        <w:rPr>
          <w:b/>
          <w:bCs/>
        </w:rPr>
        <w:t>р</w:t>
      </w:r>
      <w:r w:rsidRPr="00510B79">
        <w:rPr>
          <w:b/>
          <w:bCs/>
        </w:rPr>
        <w:lastRenderedPageBreak/>
        <w:t>мированности общественности и охвата всех детей, в</w:t>
      </w:r>
      <w:proofErr w:type="gramEnd"/>
      <w:r w:rsidRPr="00510B79">
        <w:rPr>
          <w:b/>
          <w:bCs/>
        </w:rPr>
        <w:t xml:space="preserve"> том числе на местном уровне.</w:t>
      </w:r>
    </w:p>
    <w:p w:rsidR="00510B79" w:rsidRPr="00510B79" w:rsidRDefault="0086371D" w:rsidP="0086371D">
      <w:pPr>
        <w:pStyle w:val="H23GR"/>
      </w:pPr>
      <w:r>
        <w:tab/>
      </w:r>
      <w:r>
        <w:tab/>
      </w:r>
      <w:r w:rsidR="00510B79" w:rsidRPr="00510B79">
        <w:t>Распространение информации, повышение осведомленности и подготовка кадров</w:t>
      </w:r>
    </w:p>
    <w:p w:rsidR="00510B79" w:rsidRPr="00510B79" w:rsidRDefault="00510B79" w:rsidP="00510B79">
      <w:pPr>
        <w:pStyle w:val="SingleTxtGR"/>
      </w:pPr>
      <w:r w:rsidRPr="00510B79">
        <w:t>19.</w:t>
      </w:r>
      <w:r w:rsidRPr="00510B79">
        <w:tab/>
        <w:t xml:space="preserve">Комитет принимает </w:t>
      </w:r>
      <w:proofErr w:type="gramStart"/>
      <w:r w:rsidRPr="00510B79">
        <w:t>к сведению инициативы государства-участника по распространению информации о положениях Конвенции в рамках гражданского воспитания в школах</w:t>
      </w:r>
      <w:proofErr w:type="gramEnd"/>
      <w:r w:rsidRPr="00510B79">
        <w:t xml:space="preserve"> и среди различных правительственных ведомств и с</w:t>
      </w:r>
      <w:r w:rsidRPr="00510B79">
        <w:t>о</w:t>
      </w:r>
      <w:r w:rsidRPr="00510B79">
        <w:t>трудников полиции и пенитенциарных учреждений, а также перевод Конвенции на семь широко используемых языков. В то же время Комитет выражает обе</w:t>
      </w:r>
      <w:r w:rsidRPr="00510B79">
        <w:t>с</w:t>
      </w:r>
      <w:r w:rsidRPr="00510B79">
        <w:t xml:space="preserve">покоенность в связи с тем, что информация о Конвенции </w:t>
      </w:r>
      <w:r w:rsidR="0086371D">
        <w:t xml:space="preserve">по-прежнему </w:t>
      </w:r>
      <w:r w:rsidRPr="00510B79">
        <w:t>недост</w:t>
      </w:r>
      <w:r w:rsidRPr="00510B79">
        <w:t>а</w:t>
      </w:r>
      <w:r w:rsidRPr="00510B79">
        <w:t>точно распространяется на местном уровне.</w:t>
      </w:r>
    </w:p>
    <w:p w:rsidR="00510B79" w:rsidRPr="00510B79" w:rsidRDefault="00510B79" w:rsidP="00510B79">
      <w:pPr>
        <w:pStyle w:val="SingleTxtGR"/>
        <w:rPr>
          <w:b/>
          <w:bCs/>
        </w:rPr>
      </w:pPr>
      <w:r w:rsidRPr="00510B79">
        <w:t>20.</w:t>
      </w:r>
      <w:r w:rsidRPr="00510B79">
        <w:tab/>
      </w:r>
      <w:r w:rsidRPr="00510B79">
        <w:rPr>
          <w:b/>
          <w:bCs/>
        </w:rPr>
        <w:t>Комитет рекомендует государству-участнику активизировать свои усилия по обеспечению широкого распространения и понимания принц</w:t>
      </w:r>
      <w:r w:rsidRPr="00510B79">
        <w:rPr>
          <w:b/>
          <w:bCs/>
        </w:rPr>
        <w:t>и</w:t>
      </w:r>
      <w:r w:rsidRPr="00510B79">
        <w:rPr>
          <w:b/>
          <w:bCs/>
        </w:rPr>
        <w:t>пов и положений Конвенции среди взрослых и детей</w:t>
      </w:r>
      <w:r w:rsidR="0086371D">
        <w:rPr>
          <w:b/>
          <w:bCs/>
        </w:rPr>
        <w:t>, в том числе</w:t>
      </w:r>
      <w:r w:rsidRPr="00510B79">
        <w:rPr>
          <w:b/>
          <w:bCs/>
        </w:rPr>
        <w:t xml:space="preserve"> на мес</w:t>
      </w:r>
      <w:r w:rsidRPr="00510B79">
        <w:rPr>
          <w:b/>
          <w:bCs/>
        </w:rPr>
        <w:t>т</w:t>
      </w:r>
      <w:r w:rsidRPr="00510B79">
        <w:rPr>
          <w:b/>
          <w:bCs/>
        </w:rPr>
        <w:t>ном уровне</w:t>
      </w:r>
      <w:r w:rsidR="0086371D">
        <w:rPr>
          <w:b/>
          <w:bCs/>
        </w:rPr>
        <w:t>,</w:t>
      </w:r>
      <w:r w:rsidRPr="00510B79">
        <w:rPr>
          <w:b/>
          <w:bCs/>
        </w:rPr>
        <w:t xml:space="preserve"> и использовать креативные средства для распространения </w:t>
      </w:r>
      <w:r w:rsidR="007D4AED">
        <w:rPr>
          <w:b/>
          <w:bCs/>
        </w:rPr>
        <w:t>и</w:t>
      </w:r>
      <w:r w:rsidR="007D4AED">
        <w:rPr>
          <w:b/>
          <w:bCs/>
        </w:rPr>
        <w:t>н</w:t>
      </w:r>
      <w:r w:rsidR="007D4AED">
        <w:rPr>
          <w:b/>
          <w:bCs/>
        </w:rPr>
        <w:t xml:space="preserve">формации о </w:t>
      </w:r>
      <w:r w:rsidRPr="00510B79">
        <w:rPr>
          <w:b/>
          <w:bCs/>
        </w:rPr>
        <w:t xml:space="preserve">Конвенции среди </w:t>
      </w:r>
      <w:r w:rsidR="007D4AED">
        <w:rPr>
          <w:b/>
          <w:bCs/>
        </w:rPr>
        <w:t>не</w:t>
      </w:r>
      <w:r w:rsidRPr="00510B79">
        <w:rPr>
          <w:b/>
          <w:bCs/>
        </w:rPr>
        <w:t>грамотных людей.</w:t>
      </w:r>
    </w:p>
    <w:p w:rsidR="00510B79" w:rsidRPr="00510B79" w:rsidRDefault="007D4AED" w:rsidP="007D4AED">
      <w:pPr>
        <w:pStyle w:val="H23GR"/>
      </w:pPr>
      <w:r>
        <w:tab/>
      </w:r>
      <w:r>
        <w:tab/>
      </w:r>
      <w:r w:rsidR="00510B79" w:rsidRPr="00510B79">
        <w:t>Права детей и предпринимательский сектор</w:t>
      </w:r>
    </w:p>
    <w:p w:rsidR="00510B79" w:rsidRPr="00510B79" w:rsidRDefault="00510B79" w:rsidP="00510B79">
      <w:pPr>
        <w:pStyle w:val="SingleTxtGR"/>
      </w:pPr>
      <w:r w:rsidRPr="00510B79">
        <w:t>21.</w:t>
      </w:r>
      <w:r w:rsidRPr="00510B79">
        <w:tab/>
        <w:t xml:space="preserve">Комитет обеспокоен негативными последствиями горнодобывающего сектора, в частности работами на руднике свинцовых руд в </w:t>
      </w:r>
      <w:proofErr w:type="spellStart"/>
      <w:r w:rsidRPr="00510B79">
        <w:t>Кабве</w:t>
      </w:r>
      <w:proofErr w:type="spellEnd"/>
      <w:r w:rsidRPr="00510B79">
        <w:t>, для прав д</w:t>
      </w:r>
      <w:r w:rsidRPr="00510B79">
        <w:t>е</w:t>
      </w:r>
      <w:r w:rsidRPr="00510B79">
        <w:t xml:space="preserve">тей, таких как право на здоровье, </w:t>
      </w:r>
      <w:r w:rsidR="007D4AED">
        <w:t>развитие</w:t>
      </w:r>
      <w:r w:rsidRPr="00510B79">
        <w:t xml:space="preserve"> и игры</w:t>
      </w:r>
      <w:r w:rsidR="007D4AED">
        <w:t>,</w:t>
      </w:r>
      <w:r w:rsidRPr="00510B79">
        <w:t xml:space="preserve"> и </w:t>
      </w:r>
      <w:r w:rsidR="007D4AED">
        <w:t>для</w:t>
      </w:r>
      <w:r w:rsidRPr="00510B79">
        <w:t xml:space="preserve"> их уров</w:t>
      </w:r>
      <w:r w:rsidR="007D4AED">
        <w:t>ня</w:t>
      </w:r>
      <w:r w:rsidRPr="00510B79">
        <w:t xml:space="preserve"> жизни.</w:t>
      </w:r>
    </w:p>
    <w:p w:rsidR="00510B79" w:rsidRPr="00510B79" w:rsidRDefault="00510B79" w:rsidP="00510B79">
      <w:pPr>
        <w:pStyle w:val="SingleTxtGR"/>
        <w:rPr>
          <w:b/>
          <w:bCs/>
        </w:rPr>
      </w:pPr>
      <w:r w:rsidRPr="00510B79">
        <w:t>22.</w:t>
      </w:r>
      <w:r w:rsidRPr="00510B79">
        <w:tab/>
      </w:r>
      <w:r w:rsidRPr="00510B79">
        <w:rPr>
          <w:b/>
          <w:bCs/>
        </w:rPr>
        <w:t>В свете своего замечания общего порядка № 16 (2013 год) об обяз</w:t>
      </w:r>
      <w:r w:rsidRPr="00510B79">
        <w:rPr>
          <w:b/>
          <w:bCs/>
        </w:rPr>
        <w:t>а</w:t>
      </w:r>
      <w:r w:rsidRPr="00510B79">
        <w:rPr>
          <w:b/>
          <w:bCs/>
        </w:rPr>
        <w:t>тельствах государств, касающихся воздействия предпринимательской де</w:t>
      </w:r>
      <w:r w:rsidRPr="00510B79">
        <w:rPr>
          <w:b/>
          <w:bCs/>
        </w:rPr>
        <w:t>я</w:t>
      </w:r>
      <w:r w:rsidRPr="00510B79">
        <w:rPr>
          <w:b/>
          <w:bCs/>
        </w:rPr>
        <w:t>тельности на права детей, Комитет рекомендует государству-участнику:</w:t>
      </w:r>
    </w:p>
    <w:p w:rsidR="00510B79" w:rsidRPr="00510B79" w:rsidRDefault="00510B79" w:rsidP="00510B79">
      <w:pPr>
        <w:pStyle w:val="SingleTxtGR"/>
        <w:rPr>
          <w:b/>
          <w:bCs/>
        </w:rPr>
      </w:pPr>
      <w:r w:rsidRPr="00510B79">
        <w:rPr>
          <w:b/>
          <w:bCs/>
        </w:rPr>
        <w:tab/>
      </w:r>
      <w:r w:rsidRPr="00510B79">
        <w:rPr>
          <w:b/>
          <w:bCs/>
          <w:lang w:val="en-US"/>
        </w:rPr>
        <w:t>a</w:t>
      </w:r>
      <w:r w:rsidRPr="00510B79">
        <w:rPr>
          <w:b/>
          <w:bCs/>
        </w:rPr>
        <w:t>)</w:t>
      </w:r>
      <w:r w:rsidRPr="00510B79">
        <w:rPr>
          <w:b/>
          <w:bCs/>
        </w:rPr>
        <w:tab/>
      </w:r>
      <w:proofErr w:type="gramStart"/>
      <w:r w:rsidRPr="00510B79">
        <w:rPr>
          <w:b/>
          <w:bCs/>
        </w:rPr>
        <w:t>установить</w:t>
      </w:r>
      <w:proofErr w:type="gramEnd"/>
      <w:r w:rsidRPr="00510B79">
        <w:rPr>
          <w:b/>
          <w:bCs/>
        </w:rPr>
        <w:t xml:space="preserve"> четкие </w:t>
      </w:r>
      <w:r w:rsidR="007D4AED">
        <w:rPr>
          <w:b/>
          <w:bCs/>
        </w:rPr>
        <w:t>регулирующие</w:t>
      </w:r>
      <w:r w:rsidRPr="00510B79">
        <w:rPr>
          <w:b/>
          <w:bCs/>
        </w:rPr>
        <w:t xml:space="preserve"> рамки </w:t>
      </w:r>
      <w:r w:rsidR="007D4AED">
        <w:rPr>
          <w:b/>
          <w:bCs/>
        </w:rPr>
        <w:t xml:space="preserve">для </w:t>
      </w:r>
      <w:r w:rsidRPr="00510B79">
        <w:rPr>
          <w:b/>
          <w:bCs/>
        </w:rPr>
        <w:t>деятельности го</w:t>
      </w:r>
      <w:r w:rsidRPr="00510B79">
        <w:rPr>
          <w:b/>
          <w:bCs/>
        </w:rPr>
        <w:t>р</w:t>
      </w:r>
      <w:r w:rsidRPr="00510B79">
        <w:rPr>
          <w:b/>
          <w:bCs/>
        </w:rPr>
        <w:t>нодобывающих предприятий на территории государства-участника для обеспечения того, чтобы их деятельность не оказывала негативного во</w:t>
      </w:r>
      <w:r w:rsidRPr="00510B79">
        <w:rPr>
          <w:b/>
          <w:bCs/>
        </w:rPr>
        <w:t>з</w:t>
      </w:r>
      <w:r w:rsidRPr="00510B79">
        <w:rPr>
          <w:b/>
          <w:bCs/>
        </w:rPr>
        <w:t>действия и не нарушала экологические и другие стандарты, особенно к</w:t>
      </w:r>
      <w:r w:rsidRPr="00510B79">
        <w:rPr>
          <w:b/>
          <w:bCs/>
        </w:rPr>
        <w:t>а</w:t>
      </w:r>
      <w:r w:rsidRPr="00510B79">
        <w:rPr>
          <w:b/>
          <w:bCs/>
        </w:rPr>
        <w:t>сающиеся прав детей;</w:t>
      </w:r>
    </w:p>
    <w:p w:rsidR="00510B79" w:rsidRPr="00510B79" w:rsidRDefault="00510B79" w:rsidP="00510B79">
      <w:pPr>
        <w:pStyle w:val="SingleTxtGR"/>
        <w:rPr>
          <w:b/>
          <w:bCs/>
        </w:rPr>
      </w:pPr>
      <w:r w:rsidRPr="00510B79">
        <w:rPr>
          <w:b/>
          <w:bCs/>
        </w:rPr>
        <w:tab/>
      </w:r>
      <w:r w:rsidRPr="00510B79">
        <w:rPr>
          <w:b/>
          <w:bCs/>
          <w:lang w:val="en-US"/>
        </w:rPr>
        <w:t>b</w:t>
      </w:r>
      <w:r w:rsidRPr="00510B79">
        <w:rPr>
          <w:b/>
          <w:bCs/>
        </w:rPr>
        <w:t>)</w:t>
      </w:r>
      <w:r w:rsidRPr="00510B79">
        <w:rPr>
          <w:b/>
          <w:bCs/>
        </w:rPr>
        <w:tab/>
      </w:r>
      <w:proofErr w:type="gramStart"/>
      <w:r w:rsidRPr="00510B79">
        <w:rPr>
          <w:b/>
          <w:bCs/>
        </w:rPr>
        <w:t>принять</w:t>
      </w:r>
      <w:proofErr w:type="gramEnd"/>
      <w:r w:rsidRPr="00510B79">
        <w:rPr>
          <w:b/>
          <w:bCs/>
        </w:rPr>
        <w:t xml:space="preserve"> все необходимые меры по защите прав детей в </w:t>
      </w:r>
      <w:proofErr w:type="spellStart"/>
      <w:r w:rsidRPr="00510B79">
        <w:rPr>
          <w:b/>
          <w:bCs/>
        </w:rPr>
        <w:t>Кабве</w:t>
      </w:r>
      <w:proofErr w:type="spellEnd"/>
      <w:r w:rsidRPr="00510B79">
        <w:rPr>
          <w:b/>
          <w:bCs/>
        </w:rPr>
        <w:t>, в том числе путем обеспечения их учета во все</w:t>
      </w:r>
      <w:r w:rsidR="007D4AED">
        <w:rPr>
          <w:b/>
          <w:bCs/>
        </w:rPr>
        <w:t>й будущей</w:t>
      </w:r>
      <w:r w:rsidRPr="00510B79">
        <w:rPr>
          <w:b/>
          <w:bCs/>
        </w:rPr>
        <w:t xml:space="preserve"> </w:t>
      </w:r>
      <w:r w:rsidR="007D4AED">
        <w:rPr>
          <w:b/>
          <w:bCs/>
        </w:rPr>
        <w:t>деятельности, связанной с</w:t>
      </w:r>
      <w:r w:rsidRPr="00510B79">
        <w:rPr>
          <w:b/>
          <w:bCs/>
        </w:rPr>
        <w:t xml:space="preserve"> добыче</w:t>
      </w:r>
      <w:r w:rsidR="007D4AED">
        <w:rPr>
          <w:b/>
          <w:bCs/>
        </w:rPr>
        <w:t>й</w:t>
      </w:r>
      <w:r w:rsidRPr="00510B79">
        <w:rPr>
          <w:b/>
          <w:bCs/>
        </w:rPr>
        <w:t xml:space="preserve"> свинца, так</w:t>
      </w:r>
      <w:r w:rsidR="007D4AED">
        <w:rPr>
          <w:b/>
          <w:bCs/>
        </w:rPr>
        <w:t>ой</w:t>
      </w:r>
      <w:r w:rsidRPr="00510B79">
        <w:rPr>
          <w:b/>
          <w:bCs/>
        </w:rPr>
        <w:t xml:space="preserve"> как новый экологический проект, ф</w:t>
      </w:r>
      <w:r w:rsidRPr="00510B79">
        <w:rPr>
          <w:b/>
          <w:bCs/>
        </w:rPr>
        <w:t>и</w:t>
      </w:r>
      <w:r w:rsidRPr="00510B79">
        <w:rPr>
          <w:b/>
          <w:bCs/>
        </w:rPr>
        <w:t>нансируемый Всемирным банком;</w:t>
      </w:r>
    </w:p>
    <w:p w:rsidR="00510B79" w:rsidRPr="00510B79" w:rsidRDefault="00510B79" w:rsidP="00510B79">
      <w:pPr>
        <w:pStyle w:val="SingleTxtGR"/>
      </w:pPr>
      <w:r w:rsidRPr="00510B79">
        <w:rPr>
          <w:b/>
          <w:bCs/>
        </w:rPr>
        <w:tab/>
      </w:r>
      <w:r w:rsidRPr="00510B79">
        <w:rPr>
          <w:b/>
          <w:bCs/>
          <w:lang w:val="en-US"/>
        </w:rPr>
        <w:t>c</w:t>
      </w:r>
      <w:r w:rsidRPr="00510B79">
        <w:rPr>
          <w:b/>
          <w:bCs/>
        </w:rPr>
        <w:t>)</w:t>
      </w:r>
      <w:r w:rsidRPr="00510B79">
        <w:rPr>
          <w:b/>
          <w:bCs/>
        </w:rPr>
        <w:tab/>
      </w:r>
      <w:proofErr w:type="gramStart"/>
      <w:r w:rsidRPr="00510B79">
        <w:rPr>
          <w:b/>
          <w:bCs/>
        </w:rPr>
        <w:t>обеспечить</w:t>
      </w:r>
      <w:proofErr w:type="gramEnd"/>
      <w:r w:rsidRPr="00510B79">
        <w:rPr>
          <w:b/>
          <w:bCs/>
        </w:rPr>
        <w:t xml:space="preserve"> эффективное соблюдение компаниями, особенно горнодобывающими компаниями, международных и национальных экол</w:t>
      </w:r>
      <w:r w:rsidRPr="00510B79">
        <w:rPr>
          <w:b/>
          <w:bCs/>
        </w:rPr>
        <w:t>о</w:t>
      </w:r>
      <w:r w:rsidRPr="00510B79">
        <w:rPr>
          <w:b/>
          <w:bCs/>
        </w:rPr>
        <w:t>гических и санитарных стандартов и действенный контроль за соблюден</w:t>
      </w:r>
      <w:r w:rsidRPr="00510B79">
        <w:rPr>
          <w:b/>
          <w:bCs/>
        </w:rPr>
        <w:t>и</w:t>
      </w:r>
      <w:r w:rsidRPr="00510B79">
        <w:rPr>
          <w:b/>
          <w:bCs/>
        </w:rPr>
        <w:t>ем этих стандартов, а также применение надлежащих санкций и средств правовой защиты в случае нарушений, и обеспечить получение соотве</w:t>
      </w:r>
      <w:r w:rsidRPr="00510B79">
        <w:rPr>
          <w:b/>
          <w:bCs/>
        </w:rPr>
        <w:t>т</w:t>
      </w:r>
      <w:r w:rsidRPr="00510B79">
        <w:rPr>
          <w:b/>
          <w:bCs/>
        </w:rPr>
        <w:t>ствующих международных сертификатов;</w:t>
      </w:r>
    </w:p>
    <w:p w:rsidR="00C15F1C" w:rsidRPr="00760409" w:rsidRDefault="00C15F1C" w:rsidP="00C15F1C">
      <w:pPr>
        <w:pStyle w:val="SingleTxtGR"/>
        <w:rPr>
          <w:b/>
        </w:rPr>
      </w:pPr>
      <w:r w:rsidRPr="00760409">
        <w:rPr>
          <w:b/>
        </w:rPr>
        <w:tab/>
      </w:r>
      <w:r w:rsidRPr="00760409">
        <w:rPr>
          <w:b/>
          <w:lang w:val="en-US"/>
        </w:rPr>
        <w:t>d</w:t>
      </w:r>
      <w:r w:rsidRPr="00760409">
        <w:rPr>
          <w:b/>
        </w:rPr>
        <w:t>)</w:t>
      </w:r>
      <w:r w:rsidRPr="00760409">
        <w:rPr>
          <w:b/>
        </w:rPr>
        <w:tab/>
      </w:r>
      <w:proofErr w:type="gramStart"/>
      <w:r w:rsidRPr="00760409">
        <w:rPr>
          <w:b/>
        </w:rPr>
        <w:t>требовать</w:t>
      </w:r>
      <w:proofErr w:type="gramEnd"/>
      <w:r w:rsidRPr="00760409">
        <w:rPr>
          <w:b/>
        </w:rPr>
        <w:t xml:space="preserve"> от компаний проведения оцен</w:t>
      </w:r>
      <w:r>
        <w:rPr>
          <w:b/>
        </w:rPr>
        <w:t>о</w:t>
      </w:r>
      <w:r w:rsidRPr="00760409">
        <w:rPr>
          <w:b/>
        </w:rPr>
        <w:t xml:space="preserve">к, консультаций и полного раскрытия для населения информации о воздействии их </w:t>
      </w:r>
      <w:r>
        <w:rPr>
          <w:b/>
        </w:rPr>
        <w:t>хозя</w:t>
      </w:r>
      <w:r>
        <w:rPr>
          <w:b/>
        </w:rPr>
        <w:t>й</w:t>
      </w:r>
      <w:r>
        <w:rPr>
          <w:b/>
        </w:rPr>
        <w:t>ственной</w:t>
      </w:r>
      <w:r w:rsidRPr="00760409">
        <w:rPr>
          <w:b/>
        </w:rPr>
        <w:t xml:space="preserve"> деятельности на окружающую</w:t>
      </w:r>
      <w:r>
        <w:rPr>
          <w:b/>
        </w:rPr>
        <w:t xml:space="preserve"> среду</w:t>
      </w:r>
      <w:r w:rsidRPr="00760409">
        <w:rPr>
          <w:b/>
        </w:rPr>
        <w:t>, здоровье людей и права ч</w:t>
      </w:r>
      <w:r w:rsidRPr="00760409">
        <w:rPr>
          <w:b/>
        </w:rPr>
        <w:t>е</w:t>
      </w:r>
      <w:r w:rsidRPr="00760409">
        <w:rPr>
          <w:b/>
        </w:rPr>
        <w:t>ловека, а также об их планах работы по предупреждению и устранению т</w:t>
      </w:r>
      <w:r w:rsidRPr="00760409">
        <w:rPr>
          <w:b/>
        </w:rPr>
        <w:t>а</w:t>
      </w:r>
      <w:r w:rsidRPr="00760409">
        <w:rPr>
          <w:b/>
        </w:rPr>
        <w:t>кого воздействия;</w:t>
      </w:r>
    </w:p>
    <w:p w:rsidR="00C15F1C" w:rsidRPr="00760409" w:rsidRDefault="00C15F1C" w:rsidP="00C15F1C">
      <w:pPr>
        <w:pStyle w:val="SingleTxtGR"/>
        <w:rPr>
          <w:b/>
        </w:rPr>
      </w:pPr>
      <w:r w:rsidRPr="00760409">
        <w:rPr>
          <w:b/>
        </w:rPr>
        <w:tab/>
      </w:r>
      <w:r w:rsidRPr="00760409">
        <w:rPr>
          <w:b/>
          <w:lang w:val="en-US"/>
        </w:rPr>
        <w:t>e</w:t>
      </w:r>
      <w:r w:rsidRPr="00760409">
        <w:rPr>
          <w:b/>
        </w:rPr>
        <w:t>)</w:t>
      </w:r>
      <w:r w:rsidRPr="00760409">
        <w:rPr>
          <w:b/>
        </w:rPr>
        <w:tab/>
      </w:r>
      <w:proofErr w:type="gramStart"/>
      <w:r w:rsidRPr="00760409">
        <w:rPr>
          <w:b/>
        </w:rPr>
        <w:t>при</w:t>
      </w:r>
      <w:proofErr w:type="gramEnd"/>
      <w:r w:rsidRPr="00760409">
        <w:rPr>
          <w:b/>
        </w:rPr>
        <w:t xml:space="preserve"> выполнении упомянутых рекомендаций руководств</w:t>
      </w:r>
      <w:r>
        <w:rPr>
          <w:b/>
        </w:rPr>
        <w:t>оваться</w:t>
      </w:r>
      <w:r w:rsidRPr="00760409">
        <w:rPr>
          <w:b/>
        </w:rPr>
        <w:t xml:space="preserve"> Рамками Организации Объединенных Наций</w:t>
      </w:r>
      <w:r>
        <w:rPr>
          <w:b/>
        </w:rPr>
        <w:t xml:space="preserve"> в отношении</w:t>
      </w:r>
      <w:r w:rsidRPr="00760409">
        <w:rPr>
          <w:b/>
        </w:rPr>
        <w:t xml:space="preserve"> «защиты, с</w:t>
      </w:r>
      <w:r w:rsidRPr="00760409">
        <w:rPr>
          <w:b/>
        </w:rPr>
        <w:t>о</w:t>
      </w:r>
      <w:r w:rsidRPr="00760409">
        <w:rPr>
          <w:b/>
        </w:rPr>
        <w:t>блюдения и средств правовой защиты», которые были единогласно прин</w:t>
      </w:r>
      <w:r w:rsidRPr="00760409">
        <w:rPr>
          <w:b/>
        </w:rPr>
        <w:t>я</w:t>
      </w:r>
      <w:r w:rsidRPr="00760409">
        <w:rPr>
          <w:b/>
        </w:rPr>
        <w:t xml:space="preserve">ты </w:t>
      </w:r>
      <w:r>
        <w:rPr>
          <w:b/>
        </w:rPr>
        <w:t>Советом</w:t>
      </w:r>
      <w:r w:rsidRPr="00760409">
        <w:rPr>
          <w:b/>
        </w:rPr>
        <w:t xml:space="preserve"> по правам человека в 2008 году.</w:t>
      </w:r>
    </w:p>
    <w:p w:rsidR="00C15F1C" w:rsidRPr="00760409" w:rsidRDefault="00C15F1C" w:rsidP="00C15F1C">
      <w:pPr>
        <w:pStyle w:val="H1GR"/>
      </w:pPr>
      <w:r w:rsidRPr="00565D1F">
        <w:lastRenderedPageBreak/>
        <w:tab/>
      </w:r>
      <w:r w:rsidRPr="00760409">
        <w:rPr>
          <w:lang w:val="en-US"/>
        </w:rPr>
        <w:t>B</w:t>
      </w:r>
      <w:r w:rsidRPr="00760409">
        <w:t>.</w:t>
      </w:r>
      <w:r w:rsidRPr="00760409">
        <w:tab/>
        <w:t>Определение понятия «ребенок» (статья 1)</w:t>
      </w:r>
    </w:p>
    <w:p w:rsidR="00C15F1C" w:rsidRPr="00760409" w:rsidRDefault="00C15F1C" w:rsidP="00C15F1C">
      <w:pPr>
        <w:pStyle w:val="SingleTxtGR"/>
      </w:pPr>
      <w:r w:rsidRPr="00760409">
        <w:t>23.</w:t>
      </w:r>
      <w:r w:rsidRPr="00760409">
        <w:tab/>
        <w:t xml:space="preserve">Комитет с удовлетворением отмечает, что в Законе о новой Конституции (с </w:t>
      </w:r>
      <w:r>
        <w:t>поправками</w:t>
      </w:r>
      <w:r w:rsidRPr="00760409">
        <w:t xml:space="preserve">) понятие «ребенок» определяется как любое лицо, не достигшее 18-летнего возраста. В то же время Комитет обеспокоен тем, что, несмотря на это </w:t>
      </w:r>
      <w:proofErr w:type="gramStart"/>
      <w:r w:rsidRPr="00760409">
        <w:t>и</w:t>
      </w:r>
      <w:proofErr w:type="gramEnd"/>
      <w:r w:rsidRPr="00760409">
        <w:t xml:space="preserve"> несмотря на то, что в Законе о браке устанавливается минимальный во</w:t>
      </w:r>
      <w:r w:rsidRPr="00760409">
        <w:t>з</w:t>
      </w:r>
      <w:r w:rsidRPr="00760409">
        <w:t xml:space="preserve">раст для вступления в брак на уровне 21 года, в государстве-участнике все еще сохраняется практика детских браков. </w:t>
      </w:r>
    </w:p>
    <w:p w:rsidR="00C15F1C" w:rsidRPr="00760409" w:rsidRDefault="00C15F1C" w:rsidP="00C15F1C">
      <w:pPr>
        <w:pStyle w:val="SingleTxtGR"/>
        <w:rPr>
          <w:b/>
        </w:rPr>
      </w:pPr>
      <w:r w:rsidRPr="00760409">
        <w:t>24.</w:t>
      </w:r>
      <w:r w:rsidRPr="00760409">
        <w:tab/>
      </w:r>
      <w:r w:rsidRPr="00760409">
        <w:rPr>
          <w:b/>
        </w:rPr>
        <w:t>Комитет рекомендует государству-участнику:</w:t>
      </w:r>
    </w:p>
    <w:p w:rsidR="00C15F1C" w:rsidRPr="00760409" w:rsidRDefault="00C15F1C" w:rsidP="00C15F1C">
      <w:pPr>
        <w:pStyle w:val="SingleTxtGR"/>
        <w:rPr>
          <w:b/>
        </w:rPr>
      </w:pPr>
      <w:r w:rsidRPr="00760409">
        <w:rPr>
          <w:b/>
        </w:rPr>
        <w:tab/>
      </w:r>
      <w:r w:rsidRPr="00760409">
        <w:rPr>
          <w:b/>
          <w:lang w:val="en-US"/>
        </w:rPr>
        <w:t>a</w:t>
      </w:r>
      <w:r w:rsidRPr="00760409">
        <w:rPr>
          <w:b/>
        </w:rPr>
        <w:t>)</w:t>
      </w:r>
      <w:r w:rsidRPr="00760409">
        <w:rPr>
          <w:b/>
        </w:rPr>
        <w:tab/>
        <w:t>принять все необходимые меры для ускорения принятия билля о правах и законопроекта о детском кодексе, с тем чтобы определение п</w:t>
      </w:r>
      <w:r w:rsidRPr="00760409">
        <w:rPr>
          <w:b/>
        </w:rPr>
        <w:t>о</w:t>
      </w:r>
      <w:r w:rsidRPr="00760409">
        <w:rPr>
          <w:b/>
        </w:rPr>
        <w:t>нятия «ребенок» как любо</w:t>
      </w:r>
      <w:r>
        <w:rPr>
          <w:b/>
        </w:rPr>
        <w:t>го</w:t>
      </w:r>
      <w:r w:rsidRPr="00760409">
        <w:rPr>
          <w:b/>
        </w:rPr>
        <w:t xml:space="preserve"> лиц</w:t>
      </w:r>
      <w:r>
        <w:rPr>
          <w:b/>
        </w:rPr>
        <w:t>а</w:t>
      </w:r>
      <w:r w:rsidRPr="00760409">
        <w:rPr>
          <w:b/>
        </w:rPr>
        <w:t>, не достигше</w:t>
      </w:r>
      <w:r>
        <w:rPr>
          <w:b/>
        </w:rPr>
        <w:t>го</w:t>
      </w:r>
      <w:r w:rsidRPr="00760409">
        <w:rPr>
          <w:b/>
        </w:rPr>
        <w:t xml:space="preserve"> 18-летнего возраста, применялось в соответствии с положениями новой Конституции и стат</w:t>
      </w:r>
      <w:r w:rsidRPr="00760409">
        <w:rPr>
          <w:b/>
        </w:rPr>
        <w:t>ь</w:t>
      </w:r>
      <w:r>
        <w:rPr>
          <w:b/>
        </w:rPr>
        <w:t>ей </w:t>
      </w:r>
      <w:r w:rsidRPr="00760409">
        <w:rPr>
          <w:b/>
        </w:rPr>
        <w:t>1 и другими соответствующими принципами и положениями Конве</w:t>
      </w:r>
      <w:r w:rsidRPr="00760409">
        <w:rPr>
          <w:b/>
        </w:rPr>
        <w:t>н</w:t>
      </w:r>
      <w:r w:rsidRPr="00760409">
        <w:rPr>
          <w:b/>
        </w:rPr>
        <w:t>ции, и обеспечить соблюдение на практике минимального возраста для вступления в брак на уровне 18 лет;</w:t>
      </w:r>
    </w:p>
    <w:p w:rsidR="00C15F1C" w:rsidRPr="00760409" w:rsidRDefault="00C15F1C" w:rsidP="00C15F1C">
      <w:pPr>
        <w:pStyle w:val="SingleTxtGR"/>
        <w:rPr>
          <w:b/>
        </w:rPr>
      </w:pPr>
      <w:r w:rsidRPr="00760409">
        <w:rPr>
          <w:b/>
        </w:rPr>
        <w:tab/>
      </w:r>
      <w:r w:rsidRPr="00760409">
        <w:rPr>
          <w:b/>
          <w:lang w:val="en-US"/>
        </w:rPr>
        <w:t>b</w:t>
      </w:r>
      <w:r w:rsidRPr="00760409">
        <w:rPr>
          <w:b/>
        </w:rPr>
        <w:t>)</w:t>
      </w:r>
      <w:r w:rsidRPr="00760409">
        <w:rPr>
          <w:b/>
        </w:rPr>
        <w:tab/>
      </w:r>
      <w:proofErr w:type="gramStart"/>
      <w:r w:rsidRPr="00760409">
        <w:rPr>
          <w:b/>
        </w:rPr>
        <w:t>принять</w:t>
      </w:r>
      <w:proofErr w:type="gramEnd"/>
      <w:r w:rsidRPr="00760409">
        <w:rPr>
          <w:b/>
        </w:rPr>
        <w:t xml:space="preserve"> семь законопроектов, разработанных в рамках уг</w:t>
      </w:r>
      <w:r w:rsidRPr="00760409">
        <w:rPr>
          <w:b/>
        </w:rPr>
        <w:t>о</w:t>
      </w:r>
      <w:r w:rsidRPr="00760409">
        <w:rPr>
          <w:b/>
        </w:rPr>
        <w:t>ловно-процессуального законодательства, и обеспечить их применение, а также отменить Закон о несовершеннолетних, заменив его законом об о</w:t>
      </w:r>
      <w:r w:rsidRPr="00760409">
        <w:rPr>
          <w:b/>
        </w:rPr>
        <w:t>т</w:t>
      </w:r>
      <w:r w:rsidRPr="00760409">
        <w:rPr>
          <w:b/>
        </w:rPr>
        <w:t xml:space="preserve">правлении правосудия в отношении детей; </w:t>
      </w:r>
    </w:p>
    <w:p w:rsidR="00C15F1C" w:rsidRPr="00760409" w:rsidRDefault="00C15F1C" w:rsidP="00C15F1C">
      <w:pPr>
        <w:pStyle w:val="SingleTxtGR"/>
        <w:rPr>
          <w:b/>
        </w:rPr>
      </w:pPr>
      <w:r w:rsidRPr="00760409">
        <w:rPr>
          <w:b/>
        </w:rPr>
        <w:tab/>
      </w:r>
      <w:r w:rsidRPr="00760409">
        <w:rPr>
          <w:b/>
          <w:lang w:val="en-US"/>
        </w:rPr>
        <w:t>c</w:t>
      </w:r>
      <w:r w:rsidRPr="00760409">
        <w:rPr>
          <w:b/>
        </w:rPr>
        <w:t>)</w:t>
      </w:r>
      <w:r w:rsidRPr="00760409">
        <w:rPr>
          <w:b/>
        </w:rPr>
        <w:tab/>
      </w:r>
      <w:proofErr w:type="gramStart"/>
      <w:r w:rsidRPr="00760409">
        <w:rPr>
          <w:b/>
        </w:rPr>
        <w:t>выделить</w:t>
      </w:r>
      <w:proofErr w:type="gramEnd"/>
      <w:r w:rsidRPr="00760409">
        <w:rPr>
          <w:b/>
        </w:rPr>
        <w:t xml:space="preserve"> достаточные людские, технические и финансовые р</w:t>
      </w:r>
      <w:r w:rsidRPr="00760409">
        <w:rPr>
          <w:b/>
        </w:rPr>
        <w:t>е</w:t>
      </w:r>
      <w:r w:rsidRPr="00760409">
        <w:rPr>
          <w:b/>
        </w:rPr>
        <w:t>сурсы для проведения обзора и анализа законодательства, касающегося д</w:t>
      </w:r>
      <w:r w:rsidRPr="00760409">
        <w:rPr>
          <w:b/>
        </w:rPr>
        <w:t>е</w:t>
      </w:r>
      <w:r w:rsidRPr="00760409">
        <w:rPr>
          <w:b/>
        </w:rPr>
        <w:t>тей.</w:t>
      </w:r>
    </w:p>
    <w:p w:rsidR="00C15F1C" w:rsidRPr="00760409" w:rsidRDefault="00C15F1C" w:rsidP="00C15F1C">
      <w:pPr>
        <w:pStyle w:val="H1GR"/>
      </w:pPr>
      <w:r w:rsidRPr="00C15F1C">
        <w:tab/>
      </w:r>
      <w:r w:rsidRPr="00760409">
        <w:rPr>
          <w:lang w:val="en-US"/>
        </w:rPr>
        <w:t>C</w:t>
      </w:r>
      <w:r w:rsidRPr="00760409">
        <w:t>.</w:t>
      </w:r>
      <w:r w:rsidRPr="00760409">
        <w:tab/>
        <w:t>Общие принципы (статьи 2, 3, 6 и 12)</w:t>
      </w:r>
    </w:p>
    <w:p w:rsidR="00C15F1C" w:rsidRPr="00760409" w:rsidRDefault="00C15F1C" w:rsidP="00C15F1C">
      <w:pPr>
        <w:pStyle w:val="H23GR"/>
      </w:pPr>
      <w:r w:rsidRPr="00C15F1C">
        <w:tab/>
      </w:r>
      <w:r w:rsidRPr="00C15F1C">
        <w:tab/>
      </w:r>
      <w:proofErr w:type="spellStart"/>
      <w:r w:rsidRPr="00760409">
        <w:t>Недискриминация</w:t>
      </w:r>
      <w:proofErr w:type="spellEnd"/>
    </w:p>
    <w:p w:rsidR="00C15F1C" w:rsidRPr="00760409" w:rsidRDefault="00C15F1C" w:rsidP="00C15F1C">
      <w:pPr>
        <w:pStyle w:val="SingleTxtGR"/>
      </w:pPr>
      <w:r w:rsidRPr="00760409">
        <w:t>25.</w:t>
      </w:r>
      <w:r w:rsidRPr="00760409">
        <w:tab/>
        <w:t xml:space="preserve">Комитет с удовлетворением отмечает, что в новую Конституцию были включены некоторые прогрессивные положения о </w:t>
      </w:r>
      <w:proofErr w:type="spellStart"/>
      <w:r w:rsidRPr="00760409">
        <w:t>недискриминации</w:t>
      </w:r>
      <w:proofErr w:type="spellEnd"/>
      <w:r w:rsidRPr="00760409">
        <w:t xml:space="preserve"> в отнош</w:t>
      </w:r>
      <w:r w:rsidRPr="00760409">
        <w:t>е</w:t>
      </w:r>
      <w:r w:rsidRPr="00760409">
        <w:t xml:space="preserve">нии детей. </w:t>
      </w:r>
      <w:proofErr w:type="gramStart"/>
      <w:r w:rsidRPr="00760409">
        <w:t xml:space="preserve">В то же время Комитет обеспокоен тем, что принцип </w:t>
      </w:r>
      <w:proofErr w:type="spellStart"/>
      <w:r w:rsidRPr="00760409">
        <w:t>недискримин</w:t>
      </w:r>
      <w:r w:rsidRPr="00760409">
        <w:t>а</w:t>
      </w:r>
      <w:r w:rsidRPr="00760409">
        <w:t>ции</w:t>
      </w:r>
      <w:proofErr w:type="spellEnd"/>
      <w:r w:rsidRPr="00760409">
        <w:t>, в частности в том, что касается доступа к услугам здравоохранения и о</w:t>
      </w:r>
      <w:r w:rsidRPr="00760409">
        <w:t>б</w:t>
      </w:r>
      <w:r w:rsidRPr="00760409">
        <w:t xml:space="preserve">разования, дискриминационных социальных и культурных обычаев, споров и наследования в случаев браков, заключаемых по обычному праву, не в полной мере соблюдается в отношении детей, принадлежащих к наиболее уязвимым группам, таким как </w:t>
      </w:r>
      <w:r>
        <w:t>девочки</w:t>
      </w:r>
      <w:r w:rsidRPr="00760409">
        <w:t>, дети-инвалиды, дети, принадлежащие к религио</w:t>
      </w:r>
      <w:r w:rsidRPr="00760409">
        <w:t>з</w:t>
      </w:r>
      <w:r w:rsidRPr="00760409">
        <w:t>ным меньшинствам, дети</w:t>
      </w:r>
      <w:proofErr w:type="gramEnd"/>
      <w:r w:rsidRPr="00760409">
        <w:t>, живущие с ВИЧ/СПИДом, дети-мигранты и дети-беженцы, сироты и дети, рожденные вне брака.</w:t>
      </w:r>
    </w:p>
    <w:p w:rsidR="00C15F1C" w:rsidRPr="00760409" w:rsidRDefault="00C15F1C" w:rsidP="00C15F1C">
      <w:pPr>
        <w:pStyle w:val="SingleTxtGR"/>
        <w:rPr>
          <w:b/>
        </w:rPr>
      </w:pPr>
      <w:r w:rsidRPr="00760409">
        <w:t>26.</w:t>
      </w:r>
      <w:r w:rsidRPr="00760409">
        <w:tab/>
      </w:r>
      <w:r w:rsidRPr="00760409">
        <w:rPr>
          <w:b/>
        </w:rPr>
        <w:t>Комитет рекомендует государству-участнику обеспечить равный д</w:t>
      </w:r>
      <w:r w:rsidRPr="00760409">
        <w:rPr>
          <w:b/>
        </w:rPr>
        <w:t>о</w:t>
      </w:r>
      <w:r w:rsidRPr="00760409">
        <w:rPr>
          <w:b/>
        </w:rPr>
        <w:t>ступ к образованию, базовому медицинскому обслуживанию и другим с</w:t>
      </w:r>
      <w:r w:rsidRPr="00760409">
        <w:rPr>
          <w:b/>
        </w:rPr>
        <w:t>о</w:t>
      </w:r>
      <w:r w:rsidRPr="00760409">
        <w:rPr>
          <w:b/>
        </w:rPr>
        <w:t>циальным услугам для всех детей. Он также рекомендует государству-участнику активизировать свои усилия по ликвидации дискриминации в отношении наиболее уязвимых групп детей, таких как девочки, дети-инвалиды, дети, принадлежащие к религиозным меньшинствам, дети, ж</w:t>
      </w:r>
      <w:r w:rsidRPr="00760409">
        <w:rPr>
          <w:b/>
        </w:rPr>
        <w:t>и</w:t>
      </w:r>
      <w:r w:rsidRPr="00760409">
        <w:rPr>
          <w:b/>
        </w:rPr>
        <w:t>вущие с ВИЧ/СПИДом, дети-мигранты и дети-беженцы, сироты и дети, рожденные вне брака. Он также рекомендует государству-участнику пр</w:t>
      </w:r>
      <w:r w:rsidRPr="00760409">
        <w:rPr>
          <w:b/>
        </w:rPr>
        <w:t>о</w:t>
      </w:r>
      <w:r w:rsidRPr="00760409">
        <w:rPr>
          <w:b/>
        </w:rPr>
        <w:t>должать оказывать в приоритетном порядке поддержку находящимся в уязвимом положении детям и молодежи в рамках следующего Национал</w:t>
      </w:r>
      <w:r w:rsidRPr="00760409">
        <w:rPr>
          <w:b/>
        </w:rPr>
        <w:t>ь</w:t>
      </w:r>
      <w:r w:rsidRPr="00760409">
        <w:rPr>
          <w:b/>
        </w:rPr>
        <w:t>но</w:t>
      </w:r>
      <w:r>
        <w:rPr>
          <w:b/>
        </w:rPr>
        <w:t>го</w:t>
      </w:r>
      <w:r w:rsidRPr="00760409">
        <w:rPr>
          <w:b/>
        </w:rPr>
        <w:t xml:space="preserve"> плана развития.</w:t>
      </w:r>
    </w:p>
    <w:p w:rsidR="00C15F1C" w:rsidRPr="00760409" w:rsidRDefault="00C15F1C" w:rsidP="00C15F1C">
      <w:pPr>
        <w:pStyle w:val="H23GR"/>
      </w:pPr>
      <w:r w:rsidRPr="00A37FB3">
        <w:lastRenderedPageBreak/>
        <w:tab/>
      </w:r>
      <w:r w:rsidRPr="00A37FB3">
        <w:tab/>
      </w:r>
      <w:r w:rsidRPr="00760409">
        <w:t>Наилучшее обеспечение интересов ребенка</w:t>
      </w:r>
    </w:p>
    <w:p w:rsidR="00C15F1C" w:rsidRPr="00760409" w:rsidRDefault="00C15F1C" w:rsidP="00C15F1C">
      <w:pPr>
        <w:pStyle w:val="SingleTxtGR"/>
      </w:pPr>
      <w:r w:rsidRPr="00760409">
        <w:t>27.</w:t>
      </w:r>
      <w:r w:rsidRPr="00760409">
        <w:tab/>
        <w:t>Комитет отмечает, что в законопроекте о детском кодексе и национальной политике в интересах детей содержится ссылка на принцип наилучших интер</w:t>
      </w:r>
      <w:r w:rsidRPr="00760409">
        <w:t>е</w:t>
      </w:r>
      <w:r w:rsidRPr="00760409">
        <w:t>сов. Однако он обеспокоен тем, что этот принцип не учитывается в рамках обычного права и религиозными лидерами во многих областях, касающихся прав детей, в особенности в сельских районах в случаях наследования, образ</w:t>
      </w:r>
      <w:r w:rsidRPr="00760409">
        <w:t>о</w:t>
      </w:r>
      <w:r w:rsidRPr="00760409">
        <w:t xml:space="preserve">вания и распределения земли. </w:t>
      </w:r>
    </w:p>
    <w:p w:rsidR="00C15F1C" w:rsidRPr="00760409" w:rsidRDefault="00C15F1C" w:rsidP="00C15F1C">
      <w:pPr>
        <w:pStyle w:val="SingleTxtGR"/>
        <w:rPr>
          <w:b/>
        </w:rPr>
      </w:pPr>
      <w:r w:rsidRPr="00760409">
        <w:t>28.</w:t>
      </w:r>
      <w:r w:rsidRPr="00760409">
        <w:tab/>
      </w:r>
      <w:proofErr w:type="gramStart"/>
      <w:r w:rsidRPr="00760409">
        <w:rPr>
          <w:b/>
        </w:rPr>
        <w:t xml:space="preserve">В свете своего замечания общего порядка № 14 (2013) о праве ребенка на </w:t>
      </w:r>
      <w:proofErr w:type="spellStart"/>
      <w:r w:rsidRPr="00760409">
        <w:rPr>
          <w:b/>
        </w:rPr>
        <w:t>уделение</w:t>
      </w:r>
      <w:proofErr w:type="spellEnd"/>
      <w:r w:rsidRPr="00760409">
        <w:rPr>
          <w:b/>
        </w:rPr>
        <w:t xml:space="preserve"> первоочередного внимания наилучшему обеспечению его и</w:t>
      </w:r>
      <w:r w:rsidRPr="00760409">
        <w:rPr>
          <w:b/>
        </w:rPr>
        <w:t>н</w:t>
      </w:r>
      <w:r w:rsidRPr="00760409">
        <w:rPr>
          <w:b/>
        </w:rPr>
        <w:t>тересов Комитет рекомендует государству-участнику наращивать усилия по обеспечению надлежащего учета и последовательного применения этого права во всех законодательных, административных и судебных процедурах и решениях, а также во всех стратегиях, программах и проектах, которые касаются детей и оказывают на них влияние.</w:t>
      </w:r>
      <w:proofErr w:type="gramEnd"/>
      <w:r w:rsidRPr="00760409">
        <w:rPr>
          <w:b/>
        </w:rPr>
        <w:t xml:space="preserve"> В этой связи государству-участнику рекомендуется разработать процедуры и критерии в качестве руководства для всех соответствующих уполномоченных лиц, а также тр</w:t>
      </w:r>
      <w:r w:rsidRPr="00760409">
        <w:rPr>
          <w:b/>
        </w:rPr>
        <w:t>а</w:t>
      </w:r>
      <w:r w:rsidRPr="00760409">
        <w:rPr>
          <w:b/>
        </w:rPr>
        <w:t>диционных и религиозных лидеров с целью определения наилучших инт</w:t>
      </w:r>
      <w:r w:rsidRPr="00760409">
        <w:rPr>
          <w:b/>
        </w:rPr>
        <w:t>е</w:t>
      </w:r>
      <w:r w:rsidRPr="00760409">
        <w:rPr>
          <w:b/>
        </w:rPr>
        <w:t xml:space="preserve">ресов ребенка в каждой области и </w:t>
      </w:r>
      <w:proofErr w:type="spellStart"/>
      <w:r w:rsidRPr="00760409">
        <w:rPr>
          <w:b/>
        </w:rPr>
        <w:t>уделения</w:t>
      </w:r>
      <w:proofErr w:type="spellEnd"/>
      <w:r w:rsidRPr="00760409">
        <w:rPr>
          <w:b/>
        </w:rPr>
        <w:t xml:space="preserve"> им должного внимания в пе</w:t>
      </w:r>
      <w:r w:rsidRPr="00760409">
        <w:rPr>
          <w:b/>
        </w:rPr>
        <w:t>р</w:t>
      </w:r>
      <w:r w:rsidRPr="00760409">
        <w:rPr>
          <w:b/>
        </w:rPr>
        <w:t xml:space="preserve">воочередном порядке. </w:t>
      </w:r>
    </w:p>
    <w:p w:rsidR="00C15F1C" w:rsidRPr="00760409" w:rsidRDefault="00C15F1C" w:rsidP="00C15F1C">
      <w:pPr>
        <w:pStyle w:val="H23GR"/>
      </w:pPr>
      <w:r w:rsidRPr="00C15F1C">
        <w:tab/>
      </w:r>
      <w:r w:rsidRPr="00C15F1C">
        <w:tab/>
      </w:r>
      <w:r w:rsidRPr="00760409">
        <w:t>Уважение взглядов ребенка</w:t>
      </w:r>
    </w:p>
    <w:p w:rsidR="00C15F1C" w:rsidRPr="00760409" w:rsidRDefault="00C15F1C" w:rsidP="00C15F1C">
      <w:pPr>
        <w:pStyle w:val="SingleTxtGR"/>
      </w:pPr>
      <w:r w:rsidRPr="00760409">
        <w:t>29.</w:t>
      </w:r>
      <w:r w:rsidRPr="00760409">
        <w:tab/>
        <w:t>Комитет обеспокоен тем, что в различных ситуациях, касающихся детей, в том числе в ходе осуществления судебных и административных процедур, в школах и семье не выясняются и не учитываются взгляды ребенка, в частности по таким вопросам, как детские браки и сексуально</w:t>
      </w:r>
      <w:r>
        <w:t>е</w:t>
      </w:r>
      <w:r w:rsidRPr="00760409">
        <w:t xml:space="preserve"> и репродуктивное здор</w:t>
      </w:r>
      <w:r w:rsidRPr="00760409">
        <w:t>о</w:t>
      </w:r>
      <w:r w:rsidRPr="00760409">
        <w:t>вье. Он также отмечает, что пока еще не создан молодежный парламент.</w:t>
      </w:r>
    </w:p>
    <w:p w:rsidR="00C15F1C" w:rsidRPr="00760409" w:rsidRDefault="00C15F1C" w:rsidP="00C15F1C">
      <w:pPr>
        <w:pStyle w:val="SingleTxtGR"/>
        <w:rPr>
          <w:b/>
        </w:rPr>
      </w:pPr>
      <w:r w:rsidRPr="00760409">
        <w:t>30.</w:t>
      </w:r>
      <w:r w:rsidRPr="00760409">
        <w:tab/>
      </w:r>
      <w:r w:rsidRPr="00760409">
        <w:rPr>
          <w:b/>
        </w:rPr>
        <w:t>В свете своего замечания общего порядка № 12 (2009) о праве ребенка быть заслушанным Комитет рекомендует государству-участнику принять меры по укреплению этого права. С этой целью он рекомендует госуда</w:t>
      </w:r>
      <w:r w:rsidRPr="00760409">
        <w:rPr>
          <w:b/>
        </w:rPr>
        <w:t>р</w:t>
      </w:r>
      <w:r w:rsidRPr="00760409">
        <w:rPr>
          <w:b/>
        </w:rPr>
        <w:t>ству-участнику:</w:t>
      </w:r>
    </w:p>
    <w:p w:rsidR="00C15F1C" w:rsidRPr="00760409" w:rsidRDefault="00C15F1C" w:rsidP="00C15F1C">
      <w:pPr>
        <w:pStyle w:val="SingleTxtGR"/>
        <w:rPr>
          <w:b/>
        </w:rPr>
      </w:pPr>
      <w:r w:rsidRPr="00760409">
        <w:rPr>
          <w:b/>
        </w:rPr>
        <w:tab/>
      </w:r>
      <w:r w:rsidRPr="00760409">
        <w:rPr>
          <w:b/>
          <w:lang w:val="en-US"/>
        </w:rPr>
        <w:t>a</w:t>
      </w:r>
      <w:r w:rsidRPr="00760409">
        <w:rPr>
          <w:b/>
        </w:rPr>
        <w:t>)</w:t>
      </w:r>
      <w:r w:rsidRPr="00760409">
        <w:rPr>
          <w:b/>
        </w:rPr>
        <w:tab/>
      </w:r>
      <w:proofErr w:type="gramStart"/>
      <w:r w:rsidRPr="00760409">
        <w:rPr>
          <w:b/>
        </w:rPr>
        <w:t>осуществить</w:t>
      </w:r>
      <w:proofErr w:type="gramEnd"/>
      <w:r w:rsidRPr="00760409">
        <w:rPr>
          <w:b/>
        </w:rPr>
        <w:t xml:space="preserve"> программы и информационно-просветительские мероприятия для содействия конструктивному и полноправному участию всех детей в семейной, общинной и школьной жизни, а также в работе с</w:t>
      </w:r>
      <w:r w:rsidRPr="00760409">
        <w:rPr>
          <w:b/>
        </w:rPr>
        <w:t>о</w:t>
      </w:r>
      <w:r w:rsidRPr="00760409">
        <w:rPr>
          <w:b/>
        </w:rPr>
        <w:t>ответствующих учреждений и в ходе судебных и административных проц</w:t>
      </w:r>
      <w:r w:rsidRPr="00760409">
        <w:rPr>
          <w:b/>
        </w:rPr>
        <w:t>е</w:t>
      </w:r>
      <w:r w:rsidRPr="00760409">
        <w:rPr>
          <w:b/>
        </w:rPr>
        <w:t>дур;</w:t>
      </w:r>
    </w:p>
    <w:p w:rsidR="00C15F1C" w:rsidRPr="00760409" w:rsidRDefault="00C15F1C" w:rsidP="00C15F1C">
      <w:pPr>
        <w:pStyle w:val="SingleTxtGR"/>
        <w:rPr>
          <w:b/>
        </w:rPr>
      </w:pPr>
      <w:r w:rsidRPr="00760409">
        <w:rPr>
          <w:b/>
        </w:rPr>
        <w:tab/>
      </w:r>
      <w:r w:rsidRPr="00760409">
        <w:rPr>
          <w:b/>
          <w:lang w:val="en-US"/>
        </w:rPr>
        <w:t>b</w:t>
      </w:r>
      <w:r w:rsidRPr="00760409">
        <w:rPr>
          <w:b/>
        </w:rPr>
        <w:t>)</w:t>
      </w:r>
      <w:r w:rsidRPr="00760409">
        <w:rPr>
          <w:b/>
        </w:rPr>
        <w:tab/>
      </w:r>
      <w:proofErr w:type="gramStart"/>
      <w:r w:rsidRPr="00760409">
        <w:rPr>
          <w:b/>
        </w:rPr>
        <w:t>создать</w:t>
      </w:r>
      <w:proofErr w:type="gramEnd"/>
      <w:r w:rsidRPr="00760409">
        <w:rPr>
          <w:b/>
        </w:rPr>
        <w:t xml:space="preserve"> молодежный парламент и обеспечить, чтобы он обладал действенным мандатом и надлежащими людскими, техническими и фина</w:t>
      </w:r>
      <w:r w:rsidRPr="00760409">
        <w:rPr>
          <w:b/>
        </w:rPr>
        <w:t>н</w:t>
      </w:r>
      <w:r w:rsidRPr="00760409">
        <w:rPr>
          <w:b/>
        </w:rPr>
        <w:t>совыми ресурсами, для содействия эффективному участию детей в наци</w:t>
      </w:r>
      <w:r w:rsidRPr="00760409">
        <w:rPr>
          <w:b/>
        </w:rPr>
        <w:t>о</w:t>
      </w:r>
      <w:r w:rsidRPr="00760409">
        <w:rPr>
          <w:b/>
        </w:rPr>
        <w:t>нальных законодательных процессах по затрагивающим их вопросам.</w:t>
      </w:r>
    </w:p>
    <w:p w:rsidR="00C15F1C" w:rsidRPr="00760409" w:rsidRDefault="00C15F1C" w:rsidP="00C15F1C">
      <w:pPr>
        <w:pStyle w:val="H1GR"/>
      </w:pPr>
      <w:r w:rsidRPr="00C15F1C">
        <w:tab/>
      </w:r>
      <w:r w:rsidRPr="00760409">
        <w:rPr>
          <w:lang w:val="en-US"/>
        </w:rPr>
        <w:t>D</w:t>
      </w:r>
      <w:r w:rsidRPr="00760409">
        <w:t>.</w:t>
      </w:r>
      <w:r w:rsidRPr="00760409">
        <w:tab/>
        <w:t>Гражданские права и свобод</w:t>
      </w:r>
      <w:r>
        <w:t>ы</w:t>
      </w:r>
      <w:r w:rsidRPr="00760409">
        <w:t xml:space="preserve"> (статьи 7, 8 и 13–17)</w:t>
      </w:r>
    </w:p>
    <w:p w:rsidR="00C15F1C" w:rsidRPr="00760409" w:rsidRDefault="00C15F1C" w:rsidP="00C15F1C">
      <w:pPr>
        <w:pStyle w:val="H23GR"/>
      </w:pPr>
      <w:r w:rsidRPr="001967FA">
        <w:tab/>
      </w:r>
      <w:r w:rsidRPr="001967FA">
        <w:tab/>
      </w:r>
      <w:r w:rsidRPr="00760409">
        <w:t>Регистрация детей</w:t>
      </w:r>
    </w:p>
    <w:p w:rsidR="00C15F1C" w:rsidRPr="00760409" w:rsidRDefault="00C15F1C" w:rsidP="00C15F1C">
      <w:pPr>
        <w:pStyle w:val="SingleTxtGR"/>
      </w:pPr>
      <w:r w:rsidRPr="00760409">
        <w:t>31.</w:t>
      </w:r>
      <w:r w:rsidRPr="00760409">
        <w:tab/>
        <w:t>Комитет отмечает меры, принятые государством-участником в целях п</w:t>
      </w:r>
      <w:r w:rsidRPr="00760409">
        <w:t>о</w:t>
      </w:r>
      <w:r w:rsidRPr="00760409">
        <w:t>ощрения бесплатной регистрации рождений в стране. Вместе с тем он по-прежнему обеспокоен тем, что подсистема регистрации рождений все еще не разработана и не включена в единую национальную систему регистрации. К</w:t>
      </w:r>
      <w:r w:rsidRPr="00760409">
        <w:t>о</w:t>
      </w:r>
      <w:r w:rsidRPr="00760409">
        <w:t>митет также обеспокоен тем, что официальная регистрация все еще не носит систематического характера, что показатели регистрации рождений и наличи</w:t>
      </w:r>
      <w:r>
        <w:t>я</w:t>
      </w:r>
      <w:r w:rsidRPr="00760409">
        <w:t xml:space="preserve"> </w:t>
      </w:r>
      <w:r w:rsidRPr="00760409">
        <w:lastRenderedPageBreak/>
        <w:t>свидетельств о рождении являются низкими, в особенности в сельских районах, и что регистрацией могут не охватываться такие группы детей, как дети, ро</w:t>
      </w:r>
      <w:r w:rsidRPr="00760409">
        <w:t>ж</w:t>
      </w:r>
      <w:r w:rsidRPr="00760409">
        <w:t>денные дома, и дети-беженцы.</w:t>
      </w:r>
    </w:p>
    <w:p w:rsidR="00C15F1C" w:rsidRPr="00760409" w:rsidRDefault="00C15F1C" w:rsidP="00C15F1C">
      <w:pPr>
        <w:pStyle w:val="SingleTxtGR"/>
        <w:rPr>
          <w:b/>
        </w:rPr>
      </w:pPr>
      <w:r w:rsidRPr="00760409">
        <w:t>32.</w:t>
      </w:r>
      <w:r w:rsidRPr="00760409">
        <w:tab/>
      </w:r>
      <w:r w:rsidRPr="00760409">
        <w:rPr>
          <w:b/>
        </w:rPr>
        <w:t>Комитет рекомендует государству-участнику:</w:t>
      </w:r>
    </w:p>
    <w:p w:rsidR="00C15F1C" w:rsidRPr="00760409" w:rsidRDefault="00C15F1C" w:rsidP="00C15F1C">
      <w:pPr>
        <w:pStyle w:val="SingleTxtGR"/>
        <w:rPr>
          <w:b/>
        </w:rPr>
      </w:pPr>
      <w:r w:rsidRPr="00760409">
        <w:rPr>
          <w:b/>
        </w:rPr>
        <w:tab/>
      </w:r>
      <w:r w:rsidRPr="00760409">
        <w:rPr>
          <w:b/>
          <w:lang w:val="en-US"/>
        </w:rPr>
        <w:t>a</w:t>
      </w:r>
      <w:r w:rsidRPr="00760409">
        <w:rPr>
          <w:b/>
        </w:rPr>
        <w:t>)</w:t>
      </w:r>
      <w:r w:rsidRPr="00760409">
        <w:rPr>
          <w:b/>
        </w:rPr>
        <w:tab/>
      </w:r>
      <w:proofErr w:type="gramStart"/>
      <w:r w:rsidRPr="00760409">
        <w:rPr>
          <w:b/>
        </w:rPr>
        <w:t>активизировать</w:t>
      </w:r>
      <w:proofErr w:type="gramEnd"/>
      <w:r w:rsidRPr="00760409">
        <w:rPr>
          <w:b/>
        </w:rPr>
        <w:t xml:space="preserve"> свои усилия по разработке и внедрению проц</w:t>
      </w:r>
      <w:r w:rsidRPr="00760409">
        <w:rPr>
          <w:b/>
        </w:rPr>
        <w:t>е</w:t>
      </w:r>
      <w:r w:rsidRPr="00760409">
        <w:rPr>
          <w:b/>
        </w:rPr>
        <w:t xml:space="preserve">дур бесплатной регистрации рождений и выдачи свидетельств о рождении с </w:t>
      </w:r>
      <w:proofErr w:type="spellStart"/>
      <w:r w:rsidRPr="00760409">
        <w:rPr>
          <w:b/>
        </w:rPr>
        <w:t>уделением</w:t>
      </w:r>
      <w:proofErr w:type="spellEnd"/>
      <w:r w:rsidRPr="00760409">
        <w:rPr>
          <w:b/>
        </w:rPr>
        <w:t xml:space="preserve"> особого внимания детям в сельских районах и </w:t>
      </w:r>
      <w:proofErr w:type="spellStart"/>
      <w:r w:rsidRPr="00760409">
        <w:rPr>
          <w:b/>
        </w:rPr>
        <w:t>маргинализ</w:t>
      </w:r>
      <w:r w:rsidRPr="00760409">
        <w:rPr>
          <w:b/>
        </w:rPr>
        <w:t>о</w:t>
      </w:r>
      <w:r w:rsidRPr="00760409">
        <w:rPr>
          <w:b/>
        </w:rPr>
        <w:t>ванным</w:t>
      </w:r>
      <w:proofErr w:type="spellEnd"/>
      <w:r w:rsidRPr="00760409">
        <w:rPr>
          <w:b/>
        </w:rPr>
        <w:t xml:space="preserve"> группам детей, таким как дети-беженцы;</w:t>
      </w:r>
    </w:p>
    <w:p w:rsidR="00C15F1C" w:rsidRPr="00760409" w:rsidRDefault="00C15F1C" w:rsidP="00C15F1C">
      <w:pPr>
        <w:pStyle w:val="SingleTxtGR"/>
        <w:rPr>
          <w:b/>
        </w:rPr>
      </w:pPr>
      <w:r w:rsidRPr="00760409">
        <w:rPr>
          <w:b/>
        </w:rPr>
        <w:tab/>
      </w:r>
      <w:r w:rsidRPr="00760409">
        <w:rPr>
          <w:b/>
          <w:lang w:val="en-US"/>
        </w:rPr>
        <w:t>b</w:t>
      </w:r>
      <w:r w:rsidRPr="00760409">
        <w:rPr>
          <w:b/>
        </w:rPr>
        <w:t>)</w:t>
      </w:r>
      <w:r w:rsidRPr="00760409">
        <w:rPr>
          <w:b/>
        </w:rPr>
        <w:tab/>
      </w:r>
      <w:proofErr w:type="gramStart"/>
      <w:r w:rsidRPr="00760409">
        <w:rPr>
          <w:b/>
        </w:rPr>
        <w:t>укрепить</w:t>
      </w:r>
      <w:proofErr w:type="gramEnd"/>
      <w:r w:rsidRPr="00760409">
        <w:rPr>
          <w:b/>
        </w:rPr>
        <w:t xml:space="preserve"> и расширить мобильную систему регистрации ро</w:t>
      </w:r>
      <w:r w:rsidRPr="00760409">
        <w:rPr>
          <w:b/>
        </w:rPr>
        <w:t>ж</w:t>
      </w:r>
      <w:r w:rsidRPr="00760409">
        <w:rPr>
          <w:b/>
        </w:rPr>
        <w:t>дений для обеспечения всеобщего охвата, в частности в целях регистрации детей в сельских районах, детей-беженцев и детей, которые ранее не были зарегистрированы;</w:t>
      </w:r>
    </w:p>
    <w:p w:rsidR="00C15F1C" w:rsidRPr="00760409" w:rsidRDefault="00C15F1C" w:rsidP="00C15F1C">
      <w:pPr>
        <w:pStyle w:val="SingleTxtGR"/>
        <w:rPr>
          <w:b/>
        </w:rPr>
      </w:pPr>
      <w:r w:rsidRPr="00760409">
        <w:rPr>
          <w:b/>
        </w:rPr>
        <w:tab/>
      </w:r>
      <w:r w:rsidRPr="00760409">
        <w:rPr>
          <w:b/>
          <w:lang w:val="en-US"/>
        </w:rPr>
        <w:t>c</w:t>
      </w:r>
      <w:r w:rsidRPr="00760409">
        <w:rPr>
          <w:b/>
        </w:rPr>
        <w:t>)</w:t>
      </w:r>
      <w:r w:rsidRPr="00760409">
        <w:rPr>
          <w:b/>
        </w:rPr>
        <w:tab/>
      </w:r>
      <w:proofErr w:type="gramStart"/>
      <w:r w:rsidRPr="00760409">
        <w:rPr>
          <w:b/>
        </w:rPr>
        <w:t>принять</w:t>
      </w:r>
      <w:proofErr w:type="gramEnd"/>
      <w:r w:rsidRPr="00760409">
        <w:rPr>
          <w:b/>
        </w:rPr>
        <w:t xml:space="preserve"> меры по децентрализации системы регистрации детей и выделить достаточные людские, технические и финансовые ресурсы, с тем чтобы свидетельства о рождении могли оформляться и выдаваться на уровне округов и провинций;</w:t>
      </w:r>
    </w:p>
    <w:p w:rsidR="00C15F1C" w:rsidRPr="00760409" w:rsidRDefault="00C15F1C" w:rsidP="00C15F1C">
      <w:pPr>
        <w:pStyle w:val="SingleTxtGR"/>
        <w:rPr>
          <w:b/>
        </w:rPr>
      </w:pPr>
      <w:r w:rsidRPr="00760409">
        <w:rPr>
          <w:b/>
        </w:rPr>
        <w:tab/>
      </w:r>
      <w:r w:rsidRPr="00760409">
        <w:rPr>
          <w:b/>
          <w:lang w:val="en-US"/>
        </w:rPr>
        <w:t>d</w:t>
      </w:r>
      <w:r w:rsidRPr="00760409">
        <w:rPr>
          <w:b/>
        </w:rPr>
        <w:t>)</w:t>
      </w:r>
      <w:r w:rsidRPr="00760409">
        <w:rPr>
          <w:b/>
        </w:rPr>
        <w:tab/>
      </w:r>
      <w:proofErr w:type="gramStart"/>
      <w:r>
        <w:rPr>
          <w:b/>
        </w:rPr>
        <w:t>улучшить</w:t>
      </w:r>
      <w:proofErr w:type="gramEnd"/>
      <w:r>
        <w:rPr>
          <w:b/>
        </w:rPr>
        <w:t xml:space="preserve"> понимание </w:t>
      </w:r>
      <w:r w:rsidRPr="00760409">
        <w:rPr>
          <w:b/>
        </w:rPr>
        <w:t>общественност</w:t>
      </w:r>
      <w:r>
        <w:rPr>
          <w:b/>
        </w:rPr>
        <w:t>ью</w:t>
      </w:r>
      <w:r w:rsidRPr="00760409">
        <w:rPr>
          <w:b/>
        </w:rPr>
        <w:t xml:space="preserve"> важности регистрации рождений и повысить осведомленность о порядке регистрации детей.</w:t>
      </w:r>
    </w:p>
    <w:p w:rsidR="00C15F1C" w:rsidRPr="00760409" w:rsidRDefault="00C15F1C" w:rsidP="00C15F1C">
      <w:pPr>
        <w:pStyle w:val="H1GR"/>
      </w:pPr>
      <w:r w:rsidRPr="001967FA">
        <w:tab/>
      </w:r>
      <w:r w:rsidRPr="00760409">
        <w:rPr>
          <w:lang w:val="en-US"/>
        </w:rPr>
        <w:t>E</w:t>
      </w:r>
      <w:r w:rsidRPr="00760409">
        <w:t>.</w:t>
      </w:r>
      <w:r w:rsidRPr="00760409">
        <w:tab/>
        <w:t xml:space="preserve">Насилие в отношении детей (статья 19, пункт 3 статьи 24, пункт 2 статьи 28, статья 34, пункт </w:t>
      </w:r>
      <w:r w:rsidRPr="00760409">
        <w:rPr>
          <w:lang w:val="en-US"/>
        </w:rPr>
        <w:t>a</w:t>
      </w:r>
      <w:r w:rsidRPr="00760409">
        <w:t>) статьи 37 и статья 39)</w:t>
      </w:r>
    </w:p>
    <w:p w:rsidR="00C15F1C" w:rsidRPr="00760409" w:rsidRDefault="00C15F1C" w:rsidP="00C15F1C">
      <w:pPr>
        <w:pStyle w:val="H23GR"/>
      </w:pPr>
      <w:r w:rsidRPr="00C15F1C">
        <w:tab/>
      </w:r>
      <w:r w:rsidRPr="00C15F1C">
        <w:tab/>
      </w:r>
      <w:r w:rsidRPr="00760409">
        <w:t>Телесные наказания</w:t>
      </w:r>
    </w:p>
    <w:p w:rsidR="00C15F1C" w:rsidRPr="00760409" w:rsidRDefault="00C15F1C" w:rsidP="00C15F1C">
      <w:pPr>
        <w:pStyle w:val="SingleTxtGR"/>
      </w:pPr>
      <w:r w:rsidRPr="00760409">
        <w:t>33.</w:t>
      </w:r>
      <w:r w:rsidRPr="00760409">
        <w:tab/>
        <w:t>Комитет с удовлетворением отмечает, что государство-участник объявило вне закона телесные наказания в школах и в пенитенциарной системе и что оно провело ряд мероприятий по повышению информированности. В то же время Комитет обеспокоен тем, что телесные наказания прямо не запрещены, что З</w:t>
      </w:r>
      <w:r w:rsidRPr="00760409">
        <w:t>а</w:t>
      </w:r>
      <w:r w:rsidRPr="00760409">
        <w:t>кон о несовершеннолетних допуска</w:t>
      </w:r>
      <w:r>
        <w:t>е</w:t>
      </w:r>
      <w:r w:rsidRPr="00760409">
        <w:t>т законно применяемые наказания и что т</w:t>
      </w:r>
      <w:r w:rsidRPr="00760409">
        <w:t>е</w:t>
      </w:r>
      <w:r w:rsidRPr="00760409">
        <w:t>лесные наказания по-прежнему практикуются в семьях.</w:t>
      </w:r>
    </w:p>
    <w:p w:rsidR="00C15F1C" w:rsidRPr="00760409" w:rsidRDefault="00C15F1C" w:rsidP="00C15F1C">
      <w:pPr>
        <w:pStyle w:val="SingleTxtGR"/>
        <w:rPr>
          <w:b/>
        </w:rPr>
      </w:pPr>
      <w:r w:rsidRPr="00760409">
        <w:t>34.</w:t>
      </w:r>
      <w:r w:rsidRPr="00760409">
        <w:tab/>
      </w:r>
      <w:proofErr w:type="gramStart"/>
      <w:r w:rsidRPr="00760409">
        <w:rPr>
          <w:b/>
        </w:rPr>
        <w:t>В свете своего замечания общего порядка № 8 (2006) по вопросу о т</w:t>
      </w:r>
      <w:r w:rsidRPr="00760409">
        <w:rPr>
          <w:b/>
        </w:rPr>
        <w:t>е</w:t>
      </w:r>
      <w:r w:rsidRPr="00760409">
        <w:rPr>
          <w:b/>
        </w:rPr>
        <w:t>лесных наказаниях Комитет рекомендует государству-участнику обесп</w:t>
      </w:r>
      <w:r w:rsidRPr="00760409">
        <w:rPr>
          <w:b/>
        </w:rPr>
        <w:t>е</w:t>
      </w:r>
      <w:r w:rsidRPr="00760409">
        <w:rPr>
          <w:b/>
        </w:rPr>
        <w:t xml:space="preserve">чить полное осуществление положений Закона № 9 об Уголовно-процессуальном кодексе (с поправками) </w:t>
      </w:r>
      <w:r>
        <w:rPr>
          <w:b/>
        </w:rPr>
        <w:t xml:space="preserve">и </w:t>
      </w:r>
      <w:r w:rsidRPr="00760409">
        <w:rPr>
          <w:b/>
        </w:rPr>
        <w:t>Закона № 23 об образовании и прямо запретить в законодательном порядке все формы насилия в отн</w:t>
      </w:r>
      <w:r w:rsidRPr="00760409">
        <w:rPr>
          <w:b/>
        </w:rPr>
        <w:t>о</w:t>
      </w:r>
      <w:r w:rsidRPr="00760409">
        <w:rPr>
          <w:b/>
        </w:rPr>
        <w:t xml:space="preserve">шении детей, включая телесные наказания, в любых условиях, в том числе </w:t>
      </w:r>
      <w:r>
        <w:rPr>
          <w:b/>
        </w:rPr>
        <w:t>в семейном окружении</w:t>
      </w:r>
      <w:r w:rsidRPr="00760409">
        <w:rPr>
          <w:b/>
        </w:rPr>
        <w:t>.</w:t>
      </w:r>
      <w:proofErr w:type="gramEnd"/>
      <w:r w:rsidRPr="00760409">
        <w:rPr>
          <w:b/>
        </w:rPr>
        <w:t xml:space="preserve"> Комитет также рекомендует государству-участнику отменить «право назначать законно применяемые наказания» в Законе о несовершеннолетних и активизировать свои информационно-просвети</w:t>
      </w:r>
      <w:r>
        <w:rPr>
          <w:b/>
        </w:rPr>
        <w:t>-</w:t>
      </w:r>
      <w:proofErr w:type="spellStart"/>
      <w:r w:rsidRPr="00760409">
        <w:rPr>
          <w:b/>
        </w:rPr>
        <w:t>тельские</w:t>
      </w:r>
      <w:proofErr w:type="spellEnd"/>
      <w:r w:rsidRPr="00760409">
        <w:rPr>
          <w:b/>
        </w:rPr>
        <w:t xml:space="preserve"> кампании, с </w:t>
      </w:r>
      <w:proofErr w:type="gramStart"/>
      <w:r w:rsidRPr="00760409">
        <w:rPr>
          <w:b/>
        </w:rPr>
        <w:t>тем</w:t>
      </w:r>
      <w:proofErr w:type="gramEnd"/>
      <w:r w:rsidRPr="00760409">
        <w:rPr>
          <w:b/>
        </w:rPr>
        <w:t xml:space="preserve"> чтобы содействовать использованию альтерн</w:t>
      </w:r>
      <w:r w:rsidRPr="00760409">
        <w:rPr>
          <w:b/>
        </w:rPr>
        <w:t>а</w:t>
      </w:r>
      <w:r w:rsidRPr="00760409">
        <w:rPr>
          <w:b/>
        </w:rPr>
        <w:t>тивных форм поддержания дисциплины на всех уровнях общества.</w:t>
      </w:r>
    </w:p>
    <w:p w:rsidR="00C15F1C" w:rsidRPr="00760409" w:rsidRDefault="00C15F1C" w:rsidP="00C15F1C">
      <w:pPr>
        <w:pStyle w:val="H23GR"/>
      </w:pPr>
      <w:r w:rsidRPr="00FD15A3">
        <w:tab/>
      </w:r>
      <w:r w:rsidRPr="00FD15A3">
        <w:tab/>
      </w:r>
      <w:r w:rsidRPr="00760409">
        <w:t>Злоупотреблени</w:t>
      </w:r>
      <w:r>
        <w:t>я</w:t>
      </w:r>
      <w:r w:rsidRPr="00760409">
        <w:t xml:space="preserve"> и отсутствие заботы</w:t>
      </w:r>
    </w:p>
    <w:p w:rsidR="00C15F1C" w:rsidRPr="00760409" w:rsidRDefault="00C15F1C" w:rsidP="00C15F1C">
      <w:pPr>
        <w:pStyle w:val="SingleTxtGR"/>
      </w:pPr>
      <w:r w:rsidRPr="00760409">
        <w:t xml:space="preserve">35. </w:t>
      </w:r>
      <w:r w:rsidRPr="00760409">
        <w:tab/>
        <w:t>Комитет обеспокоен отсутствием достаточных мер, механизмов и ресу</w:t>
      </w:r>
      <w:r w:rsidRPr="00760409">
        <w:t>р</w:t>
      </w:r>
      <w:r w:rsidRPr="00760409">
        <w:t xml:space="preserve">сов для предупреждения и пресечения </w:t>
      </w:r>
      <w:r>
        <w:t>семейно-</w:t>
      </w:r>
      <w:r w:rsidRPr="00760409">
        <w:t>бытового насилия, злоупотре</w:t>
      </w:r>
      <w:r w:rsidRPr="00760409">
        <w:t>б</w:t>
      </w:r>
      <w:r w:rsidRPr="00760409">
        <w:t>лений и неисполнени</w:t>
      </w:r>
      <w:r>
        <w:t>я</w:t>
      </w:r>
      <w:r w:rsidRPr="00760409">
        <w:t xml:space="preserve"> обязанностей в отношении детей. Он выражает сожал</w:t>
      </w:r>
      <w:r w:rsidRPr="00760409">
        <w:t>е</w:t>
      </w:r>
      <w:r w:rsidRPr="00760409">
        <w:t>ние по поводу ограниченного доступа к услугам для детей, подвергшихся нас</w:t>
      </w:r>
      <w:r w:rsidRPr="00760409">
        <w:t>и</w:t>
      </w:r>
      <w:r w:rsidRPr="00760409">
        <w:t>лию, и высокого уровня безнаказанности, которым пользуются лица, соверш</w:t>
      </w:r>
      <w:r w:rsidRPr="00760409">
        <w:t>а</w:t>
      </w:r>
      <w:r w:rsidRPr="00760409">
        <w:t>ющие насилие в отношении детей. Он также по-прежнему обеспокоен отсу</w:t>
      </w:r>
      <w:r w:rsidRPr="00760409">
        <w:t>т</w:t>
      </w:r>
      <w:r w:rsidRPr="00760409">
        <w:lastRenderedPageBreak/>
        <w:t>ствием полных данных о детях, страдающих от жестокого обращения, злоуп</w:t>
      </w:r>
      <w:r w:rsidRPr="00760409">
        <w:t>о</w:t>
      </w:r>
      <w:r w:rsidRPr="00760409">
        <w:t xml:space="preserve">треблений, отсутствия заботы и </w:t>
      </w:r>
      <w:r>
        <w:t xml:space="preserve">семейно-бытового </w:t>
      </w:r>
      <w:r w:rsidRPr="00760409">
        <w:t>насилия</w:t>
      </w:r>
      <w:r>
        <w:t>, а также</w:t>
      </w:r>
      <w:r w:rsidRPr="00760409">
        <w:t xml:space="preserve"> информ</w:t>
      </w:r>
      <w:r w:rsidRPr="00760409">
        <w:t>а</w:t>
      </w:r>
      <w:r w:rsidRPr="00760409">
        <w:t>ции о политике защиты детей.</w:t>
      </w:r>
    </w:p>
    <w:p w:rsidR="00C15F1C" w:rsidRPr="00760409" w:rsidRDefault="00C15F1C" w:rsidP="00C15F1C">
      <w:pPr>
        <w:pStyle w:val="SingleTxtGR"/>
        <w:rPr>
          <w:b/>
        </w:rPr>
      </w:pPr>
      <w:r w:rsidRPr="00760409">
        <w:t>36.</w:t>
      </w:r>
      <w:r w:rsidRPr="00760409">
        <w:tab/>
      </w:r>
      <w:r w:rsidRPr="00760409">
        <w:rPr>
          <w:b/>
        </w:rPr>
        <w:t xml:space="preserve">В свете своего замечания общего порядка № 13 (2011) о праве ребенка на свободу от всех форм насилия и принимая во внимание задачу 2 цели </w:t>
      </w:r>
      <w:r>
        <w:rPr>
          <w:b/>
        </w:rPr>
        <w:t xml:space="preserve">в области </w:t>
      </w:r>
      <w:r w:rsidRPr="00760409">
        <w:rPr>
          <w:b/>
        </w:rPr>
        <w:t>устойчивого развития 16, касающуюся искоренения злоупотребл</w:t>
      </w:r>
      <w:r w:rsidRPr="00760409">
        <w:rPr>
          <w:b/>
        </w:rPr>
        <w:t>е</w:t>
      </w:r>
      <w:r w:rsidRPr="00760409">
        <w:rPr>
          <w:b/>
        </w:rPr>
        <w:t>ний, эксплуатации, торговли людьми и всех форм насилия и пыток в о</w:t>
      </w:r>
      <w:r w:rsidRPr="00760409">
        <w:rPr>
          <w:b/>
        </w:rPr>
        <w:t>т</w:t>
      </w:r>
      <w:r w:rsidRPr="00760409">
        <w:rPr>
          <w:b/>
        </w:rPr>
        <w:t>ношении детей, Комитет рекомендует государству-участнику:</w:t>
      </w:r>
    </w:p>
    <w:p w:rsidR="00C15F1C" w:rsidRPr="00760409" w:rsidRDefault="00C15F1C" w:rsidP="00C15F1C">
      <w:pPr>
        <w:pStyle w:val="SingleTxtGR"/>
        <w:rPr>
          <w:b/>
        </w:rPr>
      </w:pPr>
      <w:r w:rsidRPr="00760409">
        <w:rPr>
          <w:b/>
        </w:rPr>
        <w:tab/>
      </w:r>
      <w:proofErr w:type="gramStart"/>
      <w:r w:rsidRPr="00760409">
        <w:rPr>
          <w:b/>
        </w:rPr>
        <w:t xml:space="preserve">а) </w:t>
      </w:r>
      <w:r w:rsidRPr="00760409">
        <w:rPr>
          <w:b/>
        </w:rPr>
        <w:tab/>
        <w:t xml:space="preserve">принять все необходимые меры для обеспечения того, чтобы дети, ставшие жертвами насилия, получали психосоциальную помощь и реабилитационные услуги и чтобы они были осведомлены о процедурах подачи жалоб и им предлагалось сообщать о случаях </w:t>
      </w:r>
      <w:r>
        <w:rPr>
          <w:b/>
        </w:rPr>
        <w:t>семейно-</w:t>
      </w:r>
      <w:r w:rsidRPr="00760409">
        <w:rPr>
          <w:b/>
        </w:rPr>
        <w:t>бытового насилия, в частности сексуального надругательства над детьми;</w:t>
      </w:r>
      <w:proofErr w:type="gramEnd"/>
    </w:p>
    <w:p w:rsidR="00C15F1C" w:rsidRPr="00760409" w:rsidRDefault="00C15F1C" w:rsidP="00C15F1C">
      <w:pPr>
        <w:pStyle w:val="SingleTxtGR"/>
        <w:rPr>
          <w:b/>
        </w:rPr>
      </w:pPr>
      <w:r w:rsidRPr="00760409">
        <w:rPr>
          <w:b/>
        </w:rPr>
        <w:tab/>
        <w:t>b)</w:t>
      </w:r>
      <w:r w:rsidRPr="00760409">
        <w:rPr>
          <w:b/>
        </w:rPr>
        <w:tab/>
        <w:t>обращать особое внимание на гендерные аспекты насилия и принимать соответствующие меры;</w:t>
      </w:r>
    </w:p>
    <w:p w:rsidR="00C15F1C" w:rsidRPr="00760409" w:rsidRDefault="00C15F1C" w:rsidP="00C15F1C">
      <w:pPr>
        <w:pStyle w:val="SingleTxtGR"/>
        <w:rPr>
          <w:b/>
        </w:rPr>
      </w:pPr>
      <w:r w:rsidRPr="00760409">
        <w:rPr>
          <w:b/>
        </w:rPr>
        <w:tab/>
        <w:t>с)</w:t>
      </w:r>
      <w:r w:rsidRPr="00760409">
        <w:rPr>
          <w:b/>
        </w:rPr>
        <w:tab/>
        <w:t>обеспечивать, чтобы против лиц, виновных в насилии в отн</w:t>
      </w:r>
      <w:r w:rsidRPr="00760409">
        <w:rPr>
          <w:b/>
        </w:rPr>
        <w:t>о</w:t>
      </w:r>
      <w:r w:rsidRPr="00760409">
        <w:rPr>
          <w:b/>
        </w:rPr>
        <w:t>шении детей, систематически возбуждалось уголовное разбирательство в целях искоренения безнаказанности;</w:t>
      </w:r>
    </w:p>
    <w:p w:rsidR="00C15F1C" w:rsidRPr="00760409" w:rsidRDefault="00C15F1C" w:rsidP="00C15F1C">
      <w:pPr>
        <w:pStyle w:val="SingleTxtGR"/>
        <w:rPr>
          <w:b/>
        </w:rPr>
      </w:pPr>
      <w:r w:rsidRPr="00760409">
        <w:rPr>
          <w:b/>
        </w:rPr>
        <w:tab/>
        <w:t>d)</w:t>
      </w:r>
      <w:r w:rsidRPr="00760409">
        <w:rPr>
          <w:b/>
        </w:rPr>
        <w:tab/>
        <w:t>создать национальную базу данных по всем случаям насилия в отношении детей, включая жестокое обращение, сексуальные надругател</w:t>
      </w:r>
      <w:r w:rsidRPr="00760409">
        <w:rPr>
          <w:b/>
        </w:rPr>
        <w:t>ь</w:t>
      </w:r>
      <w:r w:rsidRPr="00760409">
        <w:rPr>
          <w:b/>
        </w:rPr>
        <w:t xml:space="preserve">ства, отсутствие заботы и </w:t>
      </w:r>
      <w:r>
        <w:rPr>
          <w:b/>
        </w:rPr>
        <w:t>семейно-</w:t>
      </w:r>
      <w:r w:rsidRPr="00760409">
        <w:rPr>
          <w:b/>
        </w:rPr>
        <w:t>бытовое насилие.</w:t>
      </w:r>
    </w:p>
    <w:p w:rsidR="00C15F1C" w:rsidRPr="00C15F1C" w:rsidRDefault="00C15F1C" w:rsidP="00C15F1C">
      <w:pPr>
        <w:pStyle w:val="H23GR"/>
      </w:pPr>
      <w:r w:rsidRPr="00A647F8">
        <w:tab/>
      </w:r>
      <w:r w:rsidRPr="00A647F8">
        <w:tab/>
      </w:r>
      <w:r w:rsidRPr="00760409">
        <w:t>Сексуальная эксплуатация и надругательства</w:t>
      </w:r>
    </w:p>
    <w:p w:rsidR="00C15F1C" w:rsidRPr="00760409" w:rsidRDefault="00C15F1C" w:rsidP="00C15F1C">
      <w:pPr>
        <w:pStyle w:val="SingleTxtGR"/>
      </w:pPr>
      <w:r w:rsidRPr="00760409">
        <w:t xml:space="preserve">37. </w:t>
      </w:r>
      <w:r w:rsidRPr="00760409">
        <w:tab/>
        <w:t>Комитет с удовлетворением отмечает принятие недавних поправок к Уг</w:t>
      </w:r>
      <w:r w:rsidRPr="00760409">
        <w:t>о</w:t>
      </w:r>
      <w:r w:rsidRPr="00760409">
        <w:t>ловному кодексу и Закону о борьбе с гендерным насилием. Вместе с тем Ком</w:t>
      </w:r>
      <w:r w:rsidRPr="00760409">
        <w:t>и</w:t>
      </w:r>
      <w:r w:rsidRPr="00760409">
        <w:t xml:space="preserve">тет выражает глубокую озабоченность в связи </w:t>
      </w:r>
      <w:proofErr w:type="gramStart"/>
      <w:r w:rsidRPr="00760409">
        <w:t>с</w:t>
      </w:r>
      <w:proofErr w:type="gramEnd"/>
      <w:r w:rsidRPr="00760409">
        <w:t>:</w:t>
      </w:r>
    </w:p>
    <w:p w:rsidR="00C15F1C" w:rsidRPr="00760409" w:rsidRDefault="00C15F1C" w:rsidP="00C15F1C">
      <w:pPr>
        <w:pStyle w:val="SingleTxtGR"/>
      </w:pPr>
      <w:r w:rsidRPr="00760409">
        <w:tab/>
        <w:t>а)</w:t>
      </w:r>
      <w:r w:rsidRPr="00760409">
        <w:tab/>
        <w:t>широким распространением случаев сексуального насилия, вкл</w:t>
      </w:r>
      <w:r w:rsidRPr="00760409">
        <w:t>ю</w:t>
      </w:r>
      <w:r w:rsidRPr="00760409">
        <w:t>чая изнасилование и совращение, в семейном окружении, государственных учреждениях и центрах содержания под стражей;</w:t>
      </w:r>
    </w:p>
    <w:p w:rsidR="00C15F1C" w:rsidRPr="00760409" w:rsidRDefault="00C15F1C" w:rsidP="00C15F1C">
      <w:pPr>
        <w:pStyle w:val="SingleTxtGR"/>
      </w:pPr>
      <w:r w:rsidRPr="00760409">
        <w:tab/>
        <w:t>b)</w:t>
      </w:r>
      <w:r w:rsidRPr="00760409">
        <w:tab/>
        <w:t>отсутствием данных о случаях сексуального насилия и нежеланием семей и широкой общественности признавать существование сексуальных надругательств;</w:t>
      </w:r>
    </w:p>
    <w:p w:rsidR="00C15F1C" w:rsidRPr="00760409" w:rsidRDefault="00C15F1C" w:rsidP="00C15F1C">
      <w:pPr>
        <w:pStyle w:val="SingleTxtGR"/>
      </w:pPr>
      <w:r w:rsidRPr="00760409">
        <w:tab/>
        <w:t xml:space="preserve">с) </w:t>
      </w:r>
      <w:r w:rsidRPr="00760409">
        <w:tab/>
        <w:t xml:space="preserve">тем фактом, что такое насилие считается социально терпимым в семейном окружении и обществе и сопровождается культурой безнаказанности и </w:t>
      </w:r>
      <w:r>
        <w:t>неосознанности</w:t>
      </w:r>
      <w:r w:rsidRPr="00760409">
        <w:t>, из-за чего во многих случаях не сообщается о таком нас</w:t>
      </w:r>
      <w:r w:rsidRPr="00760409">
        <w:t>и</w:t>
      </w:r>
      <w:r w:rsidRPr="00760409">
        <w:t>лии;</w:t>
      </w:r>
    </w:p>
    <w:p w:rsidR="00C15F1C" w:rsidRPr="00760409" w:rsidRDefault="00C15F1C" w:rsidP="00C15F1C">
      <w:pPr>
        <w:pStyle w:val="SingleTxtGR"/>
      </w:pPr>
      <w:r w:rsidRPr="00760409">
        <w:tab/>
        <w:t xml:space="preserve">d) </w:t>
      </w:r>
      <w:r w:rsidRPr="00760409">
        <w:tab/>
        <w:t>низкой долей обвинительных приговоров по делам об изнасилов</w:t>
      </w:r>
      <w:r w:rsidRPr="00760409">
        <w:t>а</w:t>
      </w:r>
      <w:r w:rsidRPr="00760409">
        <w:t xml:space="preserve">нии и </w:t>
      </w:r>
      <w:r>
        <w:t>совращении</w:t>
      </w:r>
      <w:r w:rsidRPr="00760409">
        <w:t>;</w:t>
      </w:r>
    </w:p>
    <w:p w:rsidR="00C15F1C" w:rsidRPr="00760409" w:rsidRDefault="00C15F1C" w:rsidP="00C15F1C">
      <w:pPr>
        <w:pStyle w:val="SingleTxtGR"/>
      </w:pPr>
      <w:r w:rsidRPr="00760409">
        <w:tab/>
        <w:t>е)</w:t>
      </w:r>
      <w:r w:rsidRPr="00760409">
        <w:tab/>
        <w:t>отсутствием какой-либо информации об оказании государством психосоциальной помощи детям, ставшим жертвами изнасилования, и их сем</w:t>
      </w:r>
      <w:r w:rsidRPr="00760409">
        <w:t>ь</w:t>
      </w:r>
      <w:r w:rsidRPr="00760409">
        <w:t xml:space="preserve">ям, в том числе в </w:t>
      </w:r>
      <w:r>
        <w:t>деле, касающемся</w:t>
      </w:r>
      <w:r w:rsidRPr="00760409">
        <w:t xml:space="preserve"> Клиффорда </w:t>
      </w:r>
      <w:proofErr w:type="spellStart"/>
      <w:r w:rsidRPr="00760409">
        <w:t>Димбы</w:t>
      </w:r>
      <w:proofErr w:type="spellEnd"/>
      <w:r w:rsidRPr="00760409">
        <w:t>;</w:t>
      </w:r>
    </w:p>
    <w:p w:rsidR="00C15F1C" w:rsidRPr="00760409" w:rsidRDefault="00C15F1C" w:rsidP="00C15F1C">
      <w:pPr>
        <w:pStyle w:val="SingleTxtGR"/>
      </w:pPr>
      <w:r w:rsidRPr="00760409">
        <w:tab/>
        <w:t>f)</w:t>
      </w:r>
      <w:r w:rsidRPr="00760409">
        <w:tab/>
        <w:t>тем фактом, что изнасилование в браке прямо не признается уг</w:t>
      </w:r>
      <w:r w:rsidRPr="00760409">
        <w:t>о</w:t>
      </w:r>
      <w:r w:rsidRPr="00760409">
        <w:t>ловным преступлением ни в Уголовном кодексе, ни в новом Законе о борьбе с гендерным насилием.</w:t>
      </w:r>
    </w:p>
    <w:p w:rsidR="004E3257" w:rsidRDefault="004E3257">
      <w:pPr>
        <w:spacing w:line="240" w:lineRule="auto"/>
      </w:pPr>
      <w:r>
        <w:br w:type="page"/>
      </w:r>
    </w:p>
    <w:p w:rsidR="00C15F1C" w:rsidRPr="00760409" w:rsidRDefault="00C15F1C" w:rsidP="00C15F1C">
      <w:pPr>
        <w:pStyle w:val="SingleTxtGR"/>
        <w:rPr>
          <w:b/>
        </w:rPr>
      </w:pPr>
      <w:r w:rsidRPr="00760409">
        <w:lastRenderedPageBreak/>
        <w:t xml:space="preserve">38. </w:t>
      </w:r>
      <w:r w:rsidRPr="00760409">
        <w:tab/>
      </w:r>
      <w:r w:rsidRPr="00760409">
        <w:rPr>
          <w:b/>
        </w:rPr>
        <w:t>Комитет рекомендует государству-участнику:</w:t>
      </w:r>
    </w:p>
    <w:p w:rsidR="00C15F1C" w:rsidRPr="00760409" w:rsidRDefault="00C15F1C" w:rsidP="00C15F1C">
      <w:pPr>
        <w:pStyle w:val="SingleTxtGR"/>
        <w:rPr>
          <w:b/>
        </w:rPr>
      </w:pPr>
      <w:r w:rsidRPr="00760409">
        <w:rPr>
          <w:b/>
        </w:rPr>
        <w:tab/>
        <w:t xml:space="preserve">а) </w:t>
      </w:r>
      <w:r w:rsidRPr="00760409">
        <w:rPr>
          <w:b/>
        </w:rPr>
        <w:tab/>
        <w:t>определить приоритеты и обеспечить выделение достаточных ресурсов для осуществления</w:t>
      </w:r>
      <w:r>
        <w:rPr>
          <w:b/>
        </w:rPr>
        <w:t xml:space="preserve"> в полной мере</w:t>
      </w:r>
      <w:r w:rsidRPr="00760409">
        <w:rPr>
          <w:b/>
        </w:rPr>
        <w:t xml:space="preserve"> Закона о борьбе с гендерным насилием и принять комплексные меры по борьбе с таким насилием;</w:t>
      </w:r>
    </w:p>
    <w:p w:rsidR="00C15F1C" w:rsidRPr="00760409" w:rsidRDefault="00C15F1C" w:rsidP="00C15F1C">
      <w:pPr>
        <w:pStyle w:val="SingleTxtGR"/>
        <w:rPr>
          <w:b/>
        </w:rPr>
      </w:pPr>
      <w:r w:rsidRPr="00760409">
        <w:rPr>
          <w:b/>
        </w:rPr>
        <w:tab/>
        <w:t xml:space="preserve">b) </w:t>
      </w:r>
      <w:r w:rsidRPr="00760409">
        <w:rPr>
          <w:b/>
        </w:rPr>
        <w:tab/>
        <w:t>собирать данные о случаях сексуального надругательства и представить эту информацию в следующем периодическом докладе;</w:t>
      </w:r>
    </w:p>
    <w:p w:rsidR="00C15F1C" w:rsidRPr="00760409" w:rsidRDefault="00C15F1C" w:rsidP="00C15F1C">
      <w:pPr>
        <w:pStyle w:val="SingleTxtGR"/>
        <w:rPr>
          <w:b/>
        </w:rPr>
      </w:pPr>
      <w:r w:rsidRPr="00760409">
        <w:rPr>
          <w:b/>
        </w:rPr>
        <w:tab/>
        <w:t xml:space="preserve">с) </w:t>
      </w:r>
      <w:r w:rsidRPr="00760409">
        <w:rPr>
          <w:b/>
        </w:rPr>
        <w:tab/>
        <w:t>создать механизмы и процедуры и принять руководящие при</w:t>
      </w:r>
      <w:r w:rsidRPr="00760409">
        <w:rPr>
          <w:b/>
        </w:rPr>
        <w:t>н</w:t>
      </w:r>
      <w:r w:rsidRPr="00760409">
        <w:rPr>
          <w:b/>
        </w:rPr>
        <w:t xml:space="preserve">ципы </w:t>
      </w:r>
      <w:r>
        <w:rPr>
          <w:b/>
        </w:rPr>
        <w:t>для</w:t>
      </w:r>
      <w:r w:rsidRPr="00760409">
        <w:rPr>
          <w:b/>
        </w:rPr>
        <w:t xml:space="preserve"> обеспеч</w:t>
      </w:r>
      <w:r>
        <w:rPr>
          <w:b/>
        </w:rPr>
        <w:t>ения</w:t>
      </w:r>
      <w:r w:rsidRPr="00760409">
        <w:rPr>
          <w:b/>
        </w:rPr>
        <w:t xml:space="preserve"> обязательно</w:t>
      </w:r>
      <w:r>
        <w:rPr>
          <w:b/>
        </w:rPr>
        <w:t>го</w:t>
      </w:r>
      <w:r w:rsidRPr="00760409">
        <w:rPr>
          <w:b/>
        </w:rPr>
        <w:t xml:space="preserve"> уведомлени</w:t>
      </w:r>
      <w:r>
        <w:rPr>
          <w:b/>
        </w:rPr>
        <w:t>я</w:t>
      </w:r>
      <w:r w:rsidRPr="00760409">
        <w:rPr>
          <w:b/>
        </w:rPr>
        <w:t xml:space="preserve"> о случаях сексуального надругательства и эксплуатации в отношении детей;</w:t>
      </w:r>
    </w:p>
    <w:p w:rsidR="00C15F1C" w:rsidRPr="00760409" w:rsidRDefault="00C15F1C" w:rsidP="00C15F1C">
      <w:pPr>
        <w:pStyle w:val="SingleTxtGR"/>
        <w:rPr>
          <w:b/>
        </w:rPr>
      </w:pPr>
      <w:r w:rsidRPr="00760409">
        <w:rPr>
          <w:b/>
        </w:rPr>
        <w:tab/>
        <w:t xml:space="preserve">d) </w:t>
      </w:r>
      <w:r w:rsidRPr="00760409">
        <w:rPr>
          <w:b/>
        </w:rPr>
        <w:tab/>
        <w:t>проводить информационно-просветительские мероприятия для борьбы со стигматизацией жертв сексуальной эксплуатации и надруг</w:t>
      </w:r>
      <w:r w:rsidRPr="00760409">
        <w:rPr>
          <w:b/>
        </w:rPr>
        <w:t>а</w:t>
      </w:r>
      <w:r w:rsidRPr="00760409">
        <w:rPr>
          <w:b/>
        </w:rPr>
        <w:t>тельств, включая инцест, и создать доступные, конфиденциальные и э</w:t>
      </w:r>
      <w:r w:rsidRPr="00760409">
        <w:rPr>
          <w:b/>
        </w:rPr>
        <w:t>ф</w:t>
      </w:r>
      <w:r w:rsidRPr="00760409">
        <w:rPr>
          <w:b/>
        </w:rPr>
        <w:t>фективно работающие с учетом особенностей детей каналы уведомления о таких нарушениях;</w:t>
      </w:r>
    </w:p>
    <w:p w:rsidR="00C15F1C" w:rsidRPr="00760409" w:rsidRDefault="00C15F1C" w:rsidP="00C15F1C">
      <w:pPr>
        <w:pStyle w:val="SingleTxtGR"/>
        <w:rPr>
          <w:b/>
        </w:rPr>
      </w:pPr>
      <w:r w:rsidRPr="00760409">
        <w:rPr>
          <w:b/>
        </w:rPr>
        <w:tab/>
        <w:t xml:space="preserve">е) </w:t>
      </w:r>
      <w:r w:rsidRPr="00760409">
        <w:rPr>
          <w:b/>
        </w:rPr>
        <w:tab/>
        <w:t xml:space="preserve">обеспечить разработку программ и мер по предупреждению нарушений, защите, реабилитации и социальной </w:t>
      </w:r>
      <w:proofErr w:type="spellStart"/>
      <w:r w:rsidRPr="00760409">
        <w:rPr>
          <w:b/>
        </w:rPr>
        <w:t>реинтеграции</w:t>
      </w:r>
      <w:proofErr w:type="spellEnd"/>
      <w:r w:rsidRPr="00760409">
        <w:rPr>
          <w:b/>
        </w:rPr>
        <w:t xml:space="preserve"> детей, ставших жертвами, в соответствии с итоговыми документами, принятыми на Всемирных конгрессах против сексуальной эксплуатации детей в ко</w:t>
      </w:r>
      <w:r w:rsidRPr="00760409">
        <w:rPr>
          <w:b/>
        </w:rPr>
        <w:t>м</w:t>
      </w:r>
      <w:r w:rsidRPr="00760409">
        <w:rPr>
          <w:b/>
        </w:rPr>
        <w:t>мерческих целях;</w:t>
      </w:r>
    </w:p>
    <w:p w:rsidR="00C15F1C" w:rsidRPr="00760409" w:rsidRDefault="00C15F1C" w:rsidP="00C15F1C">
      <w:pPr>
        <w:pStyle w:val="SingleTxtGR"/>
        <w:rPr>
          <w:b/>
        </w:rPr>
      </w:pPr>
      <w:r w:rsidRPr="00760409">
        <w:rPr>
          <w:b/>
        </w:rPr>
        <w:tab/>
        <w:t>f)</w:t>
      </w:r>
      <w:r w:rsidRPr="00760409">
        <w:rPr>
          <w:b/>
        </w:rPr>
        <w:tab/>
        <w:t>принять все необходимые меры для проведения расследовани</w:t>
      </w:r>
      <w:r>
        <w:rPr>
          <w:b/>
        </w:rPr>
        <w:t>й</w:t>
      </w:r>
      <w:r w:rsidRPr="00760409">
        <w:rPr>
          <w:b/>
        </w:rPr>
        <w:t xml:space="preserve"> и обеспечения преследования в судебном порядке в связи с зарегистрир</w:t>
      </w:r>
      <w:r w:rsidRPr="00760409">
        <w:rPr>
          <w:b/>
        </w:rPr>
        <w:t>о</w:t>
      </w:r>
      <w:r w:rsidRPr="00760409">
        <w:rPr>
          <w:b/>
        </w:rPr>
        <w:t>ванными случаями и наказания виновных без каких-либо исключений по амнистии;</w:t>
      </w:r>
    </w:p>
    <w:p w:rsidR="00C15F1C" w:rsidRPr="00760409" w:rsidRDefault="00C15F1C" w:rsidP="00C15F1C">
      <w:pPr>
        <w:pStyle w:val="SingleTxtGR"/>
        <w:rPr>
          <w:b/>
        </w:rPr>
      </w:pPr>
      <w:r w:rsidRPr="00760409">
        <w:rPr>
          <w:b/>
        </w:rPr>
        <w:tab/>
        <w:t xml:space="preserve">g) </w:t>
      </w:r>
      <w:r w:rsidRPr="00760409">
        <w:rPr>
          <w:b/>
        </w:rPr>
        <w:tab/>
        <w:t>обеспечить, чтобы дети, ставшие жертвами изнасилования, и их семьи, в том числе несовершеннолетняя девушка, изнасилованная пе</w:t>
      </w:r>
      <w:r w:rsidRPr="00760409">
        <w:rPr>
          <w:b/>
        </w:rPr>
        <w:t>в</w:t>
      </w:r>
      <w:r w:rsidRPr="00760409">
        <w:rPr>
          <w:b/>
        </w:rPr>
        <w:t xml:space="preserve">цом Клиффордом </w:t>
      </w:r>
      <w:proofErr w:type="spellStart"/>
      <w:r w:rsidRPr="00760409">
        <w:rPr>
          <w:b/>
        </w:rPr>
        <w:t>Димбой</w:t>
      </w:r>
      <w:proofErr w:type="spellEnd"/>
      <w:r w:rsidRPr="00760409">
        <w:rPr>
          <w:b/>
        </w:rPr>
        <w:t xml:space="preserve">, получали психосоциальную </w:t>
      </w:r>
      <w:r>
        <w:rPr>
          <w:b/>
        </w:rPr>
        <w:t>помощь</w:t>
      </w:r>
      <w:r w:rsidRPr="00760409">
        <w:rPr>
          <w:b/>
        </w:rPr>
        <w:t xml:space="preserve"> и защиту от стигматизации;</w:t>
      </w:r>
    </w:p>
    <w:p w:rsidR="00C15F1C" w:rsidRPr="00760409" w:rsidRDefault="00C15F1C" w:rsidP="00C15F1C">
      <w:pPr>
        <w:pStyle w:val="SingleTxtGR"/>
        <w:rPr>
          <w:b/>
        </w:rPr>
      </w:pPr>
      <w:r w:rsidRPr="00760409">
        <w:rPr>
          <w:b/>
        </w:rPr>
        <w:tab/>
        <w:t>h)</w:t>
      </w:r>
      <w:r w:rsidRPr="00760409">
        <w:rPr>
          <w:b/>
        </w:rPr>
        <w:tab/>
        <w:t>обеспечить выделение необходимых ресурсов для осуществл</w:t>
      </w:r>
      <w:r w:rsidRPr="00760409">
        <w:rPr>
          <w:b/>
        </w:rPr>
        <w:t>е</w:t>
      </w:r>
      <w:r w:rsidRPr="00760409">
        <w:rPr>
          <w:b/>
        </w:rPr>
        <w:t>ния Закона о борьбе с гендерным насилием, безотлагательно установить уголовную ответственность за изнасилование в браке и активизировать усилия по профессиональной подготовке сотрудников судебных и прав</w:t>
      </w:r>
      <w:r w:rsidRPr="00760409">
        <w:rPr>
          <w:b/>
        </w:rPr>
        <w:t>о</w:t>
      </w:r>
      <w:r w:rsidRPr="00760409">
        <w:rPr>
          <w:b/>
        </w:rPr>
        <w:t>охранительных органов и медицинских учреждений.</w:t>
      </w:r>
    </w:p>
    <w:p w:rsidR="00C15F1C" w:rsidRPr="00760409" w:rsidRDefault="00C15F1C" w:rsidP="00C15F1C">
      <w:pPr>
        <w:pStyle w:val="H23GR"/>
      </w:pPr>
      <w:r w:rsidRPr="00A032D3">
        <w:tab/>
      </w:r>
      <w:r w:rsidRPr="00A032D3">
        <w:tab/>
      </w:r>
      <w:r w:rsidRPr="00760409">
        <w:t>Вредные виды практики</w:t>
      </w:r>
    </w:p>
    <w:p w:rsidR="00C15F1C" w:rsidRPr="00760409" w:rsidRDefault="00C15F1C" w:rsidP="00C15F1C">
      <w:pPr>
        <w:pStyle w:val="SingleTxtGR"/>
      </w:pPr>
      <w:r>
        <w:t>39.</w:t>
      </w:r>
      <w:r w:rsidRPr="00760409">
        <w:tab/>
        <w:t>Комитет обеспокоен широко распространенной практикой детских браков в государстве-участнике.</w:t>
      </w:r>
    </w:p>
    <w:p w:rsidR="00C15F1C" w:rsidRPr="00A37FB3" w:rsidRDefault="00C15F1C" w:rsidP="00C15F1C">
      <w:pPr>
        <w:pStyle w:val="SingleTxtGR"/>
        <w:rPr>
          <w:b/>
        </w:rPr>
      </w:pPr>
      <w:r w:rsidRPr="00760409">
        <w:t xml:space="preserve">40. </w:t>
      </w:r>
      <w:r w:rsidRPr="00760409">
        <w:tab/>
      </w:r>
      <w:r w:rsidRPr="00A37FB3">
        <w:rPr>
          <w:b/>
        </w:rPr>
        <w:t xml:space="preserve">Комитет рекомендует государству-участнику широко распространять информацию о </w:t>
      </w:r>
      <w:proofErr w:type="gramStart"/>
      <w:r w:rsidRPr="00A37FB3">
        <w:rPr>
          <w:b/>
        </w:rPr>
        <w:t>Законе</w:t>
      </w:r>
      <w:proofErr w:type="gramEnd"/>
      <w:r w:rsidRPr="00A37FB3">
        <w:rPr>
          <w:b/>
        </w:rPr>
        <w:t xml:space="preserve"> о браке на местном уровне, в частности среди тр</w:t>
      </w:r>
      <w:r w:rsidRPr="00A37FB3">
        <w:rPr>
          <w:b/>
        </w:rPr>
        <w:t>а</w:t>
      </w:r>
      <w:r w:rsidRPr="00A37FB3">
        <w:rPr>
          <w:b/>
        </w:rPr>
        <w:t>диционных лидеров, и проводить кампании по повышению информир</w:t>
      </w:r>
      <w:r w:rsidRPr="00A37FB3">
        <w:rPr>
          <w:b/>
        </w:rPr>
        <w:t>о</w:t>
      </w:r>
      <w:r w:rsidRPr="00A37FB3">
        <w:rPr>
          <w:b/>
        </w:rPr>
        <w:t>ванности о положениях, касающихся минимального возраста вступления в брак, и негативных последствиях детских браков для девушек, ориентир</w:t>
      </w:r>
      <w:r w:rsidRPr="00A37FB3">
        <w:rPr>
          <w:b/>
        </w:rPr>
        <w:t>о</w:t>
      </w:r>
      <w:r w:rsidRPr="00A37FB3">
        <w:rPr>
          <w:b/>
        </w:rPr>
        <w:t>ванные, в частности, на родителей, учителей и общинных лидеров.</w:t>
      </w:r>
    </w:p>
    <w:p w:rsidR="00C15F1C" w:rsidRPr="00760409" w:rsidRDefault="00C15F1C" w:rsidP="00C15F1C">
      <w:pPr>
        <w:pStyle w:val="H1GR"/>
      </w:pPr>
      <w:r w:rsidRPr="008D512E">
        <w:lastRenderedPageBreak/>
        <w:tab/>
      </w:r>
      <w:r w:rsidRPr="00760409">
        <w:t xml:space="preserve">F. </w:t>
      </w:r>
      <w:r w:rsidRPr="00760409">
        <w:tab/>
        <w:t xml:space="preserve">Семейное окружение и альтернативный уход (статьи 5, </w:t>
      </w:r>
      <w:r>
        <w:br/>
      </w:r>
      <w:r w:rsidRPr="00760409">
        <w:t xml:space="preserve">9–11, пункты 1 и 2 статьи 18, статьи 20–21, 25 и пункт 4 </w:t>
      </w:r>
      <w:r>
        <w:br/>
      </w:r>
      <w:r w:rsidRPr="00760409">
        <w:t xml:space="preserve">статьи 27) </w:t>
      </w:r>
    </w:p>
    <w:p w:rsidR="00C15F1C" w:rsidRPr="00760409" w:rsidRDefault="00C15F1C" w:rsidP="00C15F1C">
      <w:pPr>
        <w:pStyle w:val="H23GR"/>
      </w:pPr>
      <w:r w:rsidRPr="00FD15A3">
        <w:tab/>
      </w:r>
      <w:r w:rsidRPr="00FD15A3">
        <w:tab/>
      </w:r>
      <w:r w:rsidRPr="00760409">
        <w:t>Дети, лишенные семейного окружения</w:t>
      </w:r>
    </w:p>
    <w:p w:rsidR="00C15F1C" w:rsidRPr="00760409" w:rsidRDefault="00C15F1C" w:rsidP="00C15F1C">
      <w:pPr>
        <w:pStyle w:val="SingleTxtGR"/>
      </w:pPr>
      <w:r w:rsidRPr="00760409">
        <w:t>41.</w:t>
      </w:r>
      <w:r w:rsidRPr="00760409">
        <w:tab/>
      </w:r>
      <w:proofErr w:type="gramStart"/>
      <w:r w:rsidRPr="00760409">
        <w:t>Комитет приветствует принятие минимальных стандартов ухода за дет</w:t>
      </w:r>
      <w:r w:rsidRPr="00760409">
        <w:t>ь</w:t>
      </w:r>
      <w:r w:rsidRPr="00760409">
        <w:t>ми</w:t>
      </w:r>
      <w:r>
        <w:t xml:space="preserve"> для детских учреждений</w:t>
      </w:r>
      <w:r w:rsidRPr="00760409">
        <w:t xml:space="preserve"> и осуществление государством-участником пр</w:t>
      </w:r>
      <w:r w:rsidRPr="00760409">
        <w:t>о</w:t>
      </w:r>
      <w:r w:rsidRPr="00760409">
        <w:t>граммы повышения качества ухода за детьми, но при этом он выражает обесп</w:t>
      </w:r>
      <w:r w:rsidRPr="00760409">
        <w:t>о</w:t>
      </w:r>
      <w:r w:rsidRPr="00760409">
        <w:t xml:space="preserve">коенность по поводу положения ряда детей, проживающих с одним родителем, осиротевших детей и детей, возглавляющих семьи, </w:t>
      </w:r>
      <w:r>
        <w:t xml:space="preserve">а также в связи с </w:t>
      </w:r>
      <w:r w:rsidRPr="00760409">
        <w:t>отсутств</w:t>
      </w:r>
      <w:r w:rsidRPr="00760409">
        <w:t>и</w:t>
      </w:r>
      <w:r w:rsidRPr="00760409">
        <w:t>ем нормативно-правовой базы для альтернативного ухода, нехваткой ресурсов для приемных родителей, недостаточной осведомленностью о</w:t>
      </w:r>
      <w:proofErr w:type="gramEnd"/>
      <w:r w:rsidRPr="00760409">
        <w:t xml:space="preserve"> существующих </w:t>
      </w:r>
      <w:proofErr w:type="gramStart"/>
      <w:r w:rsidRPr="00760409">
        <w:t>формах</w:t>
      </w:r>
      <w:proofErr w:type="gramEnd"/>
      <w:r w:rsidRPr="00760409">
        <w:t xml:space="preserve"> альтернативного ухода и, по сообщениям, нерегулярны</w:t>
      </w:r>
      <w:r>
        <w:t>м</w:t>
      </w:r>
      <w:r w:rsidRPr="00760409">
        <w:t xml:space="preserve"> </w:t>
      </w:r>
      <w:r>
        <w:t xml:space="preserve">проведением </w:t>
      </w:r>
      <w:r w:rsidRPr="00760409">
        <w:t>инспекций учреждений по уходу за детьми.</w:t>
      </w:r>
    </w:p>
    <w:p w:rsidR="00C15F1C" w:rsidRPr="00760409" w:rsidRDefault="00C15F1C" w:rsidP="00C15F1C">
      <w:pPr>
        <w:pStyle w:val="SingleTxtGR"/>
        <w:rPr>
          <w:b/>
        </w:rPr>
      </w:pPr>
      <w:r w:rsidRPr="00760409">
        <w:t>42.</w:t>
      </w:r>
      <w:r w:rsidRPr="00760409">
        <w:tab/>
      </w:r>
      <w:r w:rsidRPr="00A37FB3">
        <w:rPr>
          <w:b/>
        </w:rPr>
        <w:t>Ко</w:t>
      </w:r>
      <w:r w:rsidRPr="00760409">
        <w:rPr>
          <w:b/>
        </w:rPr>
        <w:t>митет рекомендует государству-участнику:</w:t>
      </w:r>
    </w:p>
    <w:p w:rsidR="00C15F1C" w:rsidRPr="00760409" w:rsidRDefault="00C15F1C" w:rsidP="00C15F1C">
      <w:pPr>
        <w:pStyle w:val="SingleTxtGR"/>
        <w:rPr>
          <w:b/>
        </w:rPr>
      </w:pPr>
      <w:r w:rsidRPr="00760409">
        <w:rPr>
          <w:b/>
        </w:rPr>
        <w:tab/>
        <w:t xml:space="preserve">а) </w:t>
      </w:r>
      <w:r w:rsidRPr="00760409">
        <w:rPr>
          <w:b/>
        </w:rPr>
        <w:tab/>
        <w:t>способствовать укреплению возможностей расширенной семьи и обеспечить надлежащие гарантии и четкие критерии с учетом потребн</w:t>
      </w:r>
      <w:r w:rsidRPr="00760409">
        <w:rPr>
          <w:b/>
        </w:rPr>
        <w:t>о</w:t>
      </w:r>
      <w:r w:rsidRPr="00760409">
        <w:rPr>
          <w:b/>
        </w:rPr>
        <w:t>стей и наилучших интересов ребенка при определении того, следует ли п</w:t>
      </w:r>
      <w:r w:rsidRPr="00760409">
        <w:rPr>
          <w:b/>
        </w:rPr>
        <w:t>о</w:t>
      </w:r>
      <w:r w:rsidRPr="00760409">
        <w:rPr>
          <w:b/>
        </w:rPr>
        <w:t xml:space="preserve">мещать ребенка </w:t>
      </w:r>
      <w:r>
        <w:rPr>
          <w:b/>
        </w:rPr>
        <w:t>в учреждение</w:t>
      </w:r>
      <w:r w:rsidRPr="00760409">
        <w:rPr>
          <w:b/>
        </w:rPr>
        <w:t xml:space="preserve"> альтернативного ухода;</w:t>
      </w:r>
    </w:p>
    <w:p w:rsidR="00C15F1C" w:rsidRPr="00760409" w:rsidRDefault="00C15F1C" w:rsidP="00C15F1C">
      <w:pPr>
        <w:pStyle w:val="SingleTxtGR"/>
        <w:rPr>
          <w:b/>
        </w:rPr>
      </w:pPr>
      <w:r w:rsidRPr="00760409">
        <w:rPr>
          <w:b/>
        </w:rPr>
        <w:tab/>
        <w:t>b)</w:t>
      </w:r>
      <w:r w:rsidRPr="00760409">
        <w:rPr>
          <w:b/>
        </w:rPr>
        <w:tab/>
        <w:t>способствовать повышению осведомленности и предоставл</w:t>
      </w:r>
      <w:r w:rsidRPr="00760409">
        <w:rPr>
          <w:b/>
        </w:rPr>
        <w:t>е</w:t>
      </w:r>
      <w:r w:rsidRPr="00760409">
        <w:rPr>
          <w:b/>
        </w:rPr>
        <w:t xml:space="preserve">нию информации об имеющихся </w:t>
      </w:r>
      <w:r>
        <w:rPr>
          <w:b/>
        </w:rPr>
        <w:t>механизмах воспитания приемных детей</w:t>
      </w:r>
      <w:r w:rsidRPr="00760409">
        <w:rPr>
          <w:b/>
        </w:rPr>
        <w:t>;</w:t>
      </w:r>
    </w:p>
    <w:p w:rsidR="00C15F1C" w:rsidRPr="00760409" w:rsidRDefault="00C15F1C" w:rsidP="00C15F1C">
      <w:pPr>
        <w:pStyle w:val="SingleTxtGR"/>
        <w:rPr>
          <w:b/>
        </w:rPr>
      </w:pPr>
      <w:r w:rsidRPr="00760409">
        <w:rPr>
          <w:b/>
        </w:rPr>
        <w:tab/>
        <w:t xml:space="preserve">с) </w:t>
      </w:r>
      <w:r w:rsidRPr="00760409">
        <w:rPr>
          <w:b/>
        </w:rPr>
        <w:tab/>
        <w:t>обеспечить периодический пересмотр решений о передач</w:t>
      </w:r>
      <w:r>
        <w:rPr>
          <w:b/>
        </w:rPr>
        <w:t>е</w:t>
      </w:r>
      <w:r w:rsidRPr="00760409">
        <w:rPr>
          <w:b/>
        </w:rPr>
        <w:t xml:space="preserve"> детей под опеку и помещени</w:t>
      </w:r>
      <w:r>
        <w:rPr>
          <w:b/>
        </w:rPr>
        <w:t>и</w:t>
      </w:r>
      <w:r w:rsidRPr="00760409">
        <w:rPr>
          <w:b/>
        </w:rPr>
        <w:t xml:space="preserve"> их в учреждения по уходу за детьми и контролир</w:t>
      </w:r>
      <w:r w:rsidRPr="00760409">
        <w:rPr>
          <w:b/>
        </w:rPr>
        <w:t>о</w:t>
      </w:r>
      <w:r w:rsidRPr="00760409">
        <w:rPr>
          <w:b/>
        </w:rPr>
        <w:t>вать качество ухода за детьми в этих условиях, в частности путем создания доступных каналов для уведомления, мониторинга и пресечения случаев ненадлежащего обращения с детьми;</w:t>
      </w:r>
    </w:p>
    <w:p w:rsidR="00C15F1C" w:rsidRPr="00760409" w:rsidRDefault="00C15F1C" w:rsidP="00C15F1C">
      <w:pPr>
        <w:pStyle w:val="SingleTxtGR"/>
        <w:rPr>
          <w:b/>
        </w:rPr>
      </w:pPr>
      <w:r w:rsidRPr="00760409">
        <w:rPr>
          <w:b/>
        </w:rPr>
        <w:tab/>
        <w:t xml:space="preserve">d) </w:t>
      </w:r>
      <w:r w:rsidRPr="00760409">
        <w:rPr>
          <w:b/>
        </w:rPr>
        <w:tab/>
        <w:t>обеспечить выделение надлежащих людских, технических и финансовых ресурсов для приемных родителей, центров альтернативного ухода и соответствующих служб по защите детей в целях содействия ма</w:t>
      </w:r>
      <w:r w:rsidRPr="00760409">
        <w:rPr>
          <w:b/>
        </w:rPr>
        <w:t>к</w:t>
      </w:r>
      <w:r w:rsidRPr="00760409">
        <w:rPr>
          <w:b/>
        </w:rPr>
        <w:t>симально возможной реабилитации и социальной интеграции прожива</w:t>
      </w:r>
      <w:r w:rsidRPr="00760409">
        <w:rPr>
          <w:b/>
        </w:rPr>
        <w:t>ю</w:t>
      </w:r>
      <w:r w:rsidRPr="00760409">
        <w:rPr>
          <w:b/>
        </w:rPr>
        <w:t>щих там детей;</w:t>
      </w:r>
    </w:p>
    <w:p w:rsidR="00C15F1C" w:rsidRPr="00760409" w:rsidRDefault="00C15F1C" w:rsidP="00C15F1C">
      <w:pPr>
        <w:pStyle w:val="SingleTxtGR"/>
        <w:rPr>
          <w:b/>
        </w:rPr>
      </w:pPr>
      <w:r w:rsidRPr="00760409">
        <w:rPr>
          <w:b/>
        </w:rPr>
        <w:tab/>
        <w:t xml:space="preserve">е) </w:t>
      </w:r>
      <w:r w:rsidRPr="00760409">
        <w:rPr>
          <w:b/>
        </w:rPr>
        <w:tab/>
        <w:t>рассмотреть возможность ратификации Гаагской конвенции о праве, применимом к обязательствам по содержанию ребенка</w:t>
      </w:r>
      <w:r>
        <w:rPr>
          <w:b/>
        </w:rPr>
        <w:t>,</w:t>
      </w:r>
      <w:r w:rsidRPr="00760409">
        <w:rPr>
          <w:b/>
        </w:rPr>
        <w:t xml:space="preserve"> 1973 года.</w:t>
      </w:r>
    </w:p>
    <w:p w:rsidR="00C15F1C" w:rsidRPr="00F61C8A" w:rsidRDefault="00C15F1C" w:rsidP="00C15F1C">
      <w:pPr>
        <w:pStyle w:val="H23GR"/>
      </w:pPr>
      <w:r>
        <w:rPr>
          <w:rFonts w:eastAsiaTheme="minorEastAsia" w:hint="eastAsia"/>
          <w:lang w:eastAsia="zh-CN"/>
        </w:rPr>
        <w:tab/>
      </w:r>
      <w:r>
        <w:rPr>
          <w:rFonts w:eastAsiaTheme="minorEastAsia" w:hint="eastAsia"/>
          <w:lang w:eastAsia="zh-CN"/>
        </w:rPr>
        <w:tab/>
      </w:r>
      <w:r w:rsidRPr="00F61C8A">
        <w:t>Усыновление/удочерение</w:t>
      </w:r>
    </w:p>
    <w:p w:rsidR="00C15F1C" w:rsidRPr="00F61C8A" w:rsidRDefault="00C15F1C" w:rsidP="00C15F1C">
      <w:pPr>
        <w:pStyle w:val="SingleTxtGR"/>
      </w:pPr>
      <w:r w:rsidRPr="00F61C8A">
        <w:t>43.</w:t>
      </w:r>
      <w:r w:rsidRPr="00F61C8A">
        <w:tab/>
        <w:t>Комитет отмечает, что в государстве-участнике существует официальная система усыновления/удочерения, но он по-прежнему обеспокоен в связи с тем, что:</w:t>
      </w:r>
    </w:p>
    <w:p w:rsidR="00C15F1C" w:rsidRPr="00F61C8A" w:rsidRDefault="00C15F1C" w:rsidP="00C15F1C">
      <w:pPr>
        <w:pStyle w:val="SingleTxtGR"/>
      </w:pPr>
      <w:r w:rsidRPr="00F61C8A">
        <w:tab/>
      </w:r>
      <w:r w:rsidRPr="00F61C8A">
        <w:rPr>
          <w:lang w:val="en-US"/>
        </w:rPr>
        <w:t>a</w:t>
      </w:r>
      <w:r w:rsidRPr="00F61C8A">
        <w:t>)</w:t>
      </w:r>
      <w:r w:rsidRPr="00F61C8A">
        <w:tab/>
      </w:r>
      <w:proofErr w:type="gramStart"/>
      <w:r w:rsidRPr="00F61C8A">
        <w:t>в</w:t>
      </w:r>
      <w:proofErr w:type="gramEnd"/>
      <w:r w:rsidRPr="00F61C8A">
        <w:t xml:space="preserve"> докладе государств</w:t>
      </w:r>
      <w:r>
        <w:t>а</w:t>
      </w:r>
      <w:r w:rsidRPr="00F61C8A">
        <w:t>-участника не представлена надлежащая и</w:t>
      </w:r>
      <w:r w:rsidRPr="00F61C8A">
        <w:t>н</w:t>
      </w:r>
      <w:r w:rsidRPr="00F61C8A">
        <w:t>формация о национальном и международном усыновлении/удочерении;</w:t>
      </w:r>
    </w:p>
    <w:p w:rsidR="00C15F1C" w:rsidRPr="00F61C8A" w:rsidRDefault="00C15F1C" w:rsidP="00C15F1C">
      <w:pPr>
        <w:pStyle w:val="SingleTxtGR"/>
      </w:pPr>
      <w:r w:rsidRPr="00F61C8A">
        <w:tab/>
      </w:r>
      <w:r w:rsidRPr="00F61C8A">
        <w:rPr>
          <w:lang w:val="en-US"/>
        </w:rPr>
        <w:t>b</w:t>
      </w:r>
      <w:r w:rsidRPr="00F61C8A">
        <w:t>)</w:t>
      </w:r>
      <w:r w:rsidRPr="00F61C8A">
        <w:tab/>
      </w:r>
      <w:proofErr w:type="gramStart"/>
      <w:r w:rsidRPr="00F61C8A">
        <w:t>в</w:t>
      </w:r>
      <w:proofErr w:type="gramEnd"/>
      <w:r w:rsidRPr="00F61C8A">
        <w:t xml:space="preserve"> государстве-участнике допуска</w:t>
      </w:r>
      <w:r>
        <w:t>е</w:t>
      </w:r>
      <w:r w:rsidRPr="00F61C8A">
        <w:t>тся и практику</w:t>
      </w:r>
      <w:r>
        <w:t>е</w:t>
      </w:r>
      <w:r w:rsidRPr="00F61C8A">
        <w:t xml:space="preserve">тся </w:t>
      </w:r>
      <w:r>
        <w:t>неофициал</w:t>
      </w:r>
      <w:r>
        <w:t>ь</w:t>
      </w:r>
      <w:r>
        <w:t>ное</w:t>
      </w:r>
      <w:r w:rsidRPr="00F61C8A">
        <w:t xml:space="preserve"> усыновление/удочерение, котор</w:t>
      </w:r>
      <w:r>
        <w:t>о</w:t>
      </w:r>
      <w:r w:rsidRPr="00F61C8A">
        <w:t>е в большинстве случаев не контролиру</w:t>
      </w:r>
      <w:r>
        <w:t>е</w:t>
      </w:r>
      <w:r w:rsidRPr="00F61C8A">
        <w:t>т</w:t>
      </w:r>
      <w:r w:rsidRPr="00F61C8A">
        <w:t>ся с точки зрения наилучшего обеспечения интересов ребенка.</w:t>
      </w:r>
    </w:p>
    <w:p w:rsidR="00C15F1C" w:rsidRPr="00F61C8A" w:rsidRDefault="00C15F1C" w:rsidP="00C15F1C">
      <w:pPr>
        <w:pStyle w:val="SingleTxtGR"/>
        <w:rPr>
          <w:b/>
          <w:bCs/>
        </w:rPr>
      </w:pPr>
      <w:r w:rsidRPr="00F61C8A">
        <w:t>44.</w:t>
      </w:r>
      <w:r w:rsidRPr="00F61C8A">
        <w:tab/>
      </w:r>
      <w:r w:rsidRPr="00F61C8A">
        <w:rPr>
          <w:b/>
          <w:bCs/>
        </w:rPr>
        <w:t>Комитет рекомендует государству-участнику:</w:t>
      </w:r>
    </w:p>
    <w:p w:rsidR="00C15F1C" w:rsidRPr="00F61C8A" w:rsidRDefault="00C15F1C" w:rsidP="00C15F1C">
      <w:pPr>
        <w:pStyle w:val="SingleTxtGR"/>
        <w:rPr>
          <w:b/>
          <w:bCs/>
        </w:rPr>
      </w:pPr>
      <w:r w:rsidRPr="00F61C8A">
        <w:rPr>
          <w:b/>
          <w:bCs/>
        </w:rPr>
        <w:tab/>
      </w:r>
      <w:r w:rsidRPr="00F61C8A">
        <w:rPr>
          <w:b/>
          <w:bCs/>
          <w:lang w:val="en-US"/>
        </w:rPr>
        <w:t>a</w:t>
      </w:r>
      <w:r w:rsidRPr="00F61C8A">
        <w:rPr>
          <w:b/>
          <w:bCs/>
        </w:rPr>
        <w:t>)</w:t>
      </w:r>
      <w:r w:rsidRPr="00F61C8A">
        <w:rPr>
          <w:b/>
          <w:bCs/>
        </w:rPr>
        <w:tab/>
      </w:r>
      <w:proofErr w:type="gramStart"/>
      <w:r w:rsidRPr="00F61C8A">
        <w:rPr>
          <w:b/>
          <w:bCs/>
        </w:rPr>
        <w:t>поддерживать</w:t>
      </w:r>
      <w:proofErr w:type="gramEnd"/>
      <w:r w:rsidRPr="00F61C8A">
        <w:rPr>
          <w:b/>
          <w:bCs/>
        </w:rPr>
        <w:t xml:space="preserve"> и поощрять практику официального национал</w:t>
      </w:r>
      <w:r w:rsidRPr="00F61C8A">
        <w:rPr>
          <w:b/>
          <w:bCs/>
        </w:rPr>
        <w:t>ь</w:t>
      </w:r>
      <w:r w:rsidRPr="00F61C8A">
        <w:rPr>
          <w:b/>
          <w:bCs/>
        </w:rPr>
        <w:t xml:space="preserve">ного и международного усыновления/удочерения с целью предупреждения </w:t>
      </w:r>
      <w:r w:rsidRPr="00F61C8A">
        <w:rPr>
          <w:b/>
          <w:bCs/>
        </w:rPr>
        <w:lastRenderedPageBreak/>
        <w:t>злоупотребления практикой неофициального усыновления/удочерения и защиты прав детей;</w:t>
      </w:r>
    </w:p>
    <w:p w:rsidR="00C15F1C" w:rsidRPr="00F61C8A" w:rsidRDefault="00C15F1C" w:rsidP="00C15F1C">
      <w:pPr>
        <w:pStyle w:val="SingleTxtGR"/>
        <w:rPr>
          <w:b/>
          <w:bCs/>
        </w:rPr>
      </w:pPr>
      <w:r w:rsidRPr="00F61C8A">
        <w:rPr>
          <w:b/>
          <w:bCs/>
        </w:rPr>
        <w:tab/>
      </w:r>
      <w:r w:rsidRPr="00F61C8A">
        <w:rPr>
          <w:b/>
          <w:bCs/>
          <w:lang w:val="en-US"/>
        </w:rPr>
        <w:t>b</w:t>
      </w:r>
      <w:r w:rsidRPr="00F61C8A">
        <w:rPr>
          <w:b/>
          <w:bCs/>
        </w:rPr>
        <w:t>)</w:t>
      </w:r>
      <w:r w:rsidRPr="00F61C8A">
        <w:rPr>
          <w:b/>
          <w:bCs/>
        </w:rPr>
        <w:tab/>
      </w:r>
      <w:proofErr w:type="gramStart"/>
      <w:r w:rsidRPr="00F61C8A">
        <w:rPr>
          <w:b/>
          <w:bCs/>
        </w:rPr>
        <w:t>представить</w:t>
      </w:r>
      <w:proofErr w:type="gramEnd"/>
      <w:r w:rsidRPr="00F61C8A">
        <w:rPr>
          <w:b/>
          <w:bCs/>
        </w:rPr>
        <w:t xml:space="preserve"> всестороннюю информацию по вопросу об ус</w:t>
      </w:r>
      <w:r w:rsidRPr="00F61C8A">
        <w:rPr>
          <w:b/>
          <w:bCs/>
        </w:rPr>
        <w:t>ы</w:t>
      </w:r>
      <w:r w:rsidRPr="00F61C8A">
        <w:rPr>
          <w:b/>
          <w:bCs/>
        </w:rPr>
        <w:t>новлении/удочерении в своем следующем периодическом докладе.</w:t>
      </w:r>
    </w:p>
    <w:p w:rsidR="00C15F1C" w:rsidRPr="00F61C8A" w:rsidRDefault="00C15F1C" w:rsidP="00C15F1C">
      <w:pPr>
        <w:pStyle w:val="H1GR"/>
      </w:pPr>
      <w:r>
        <w:tab/>
      </w:r>
      <w:r w:rsidRPr="00F61C8A">
        <w:rPr>
          <w:lang w:val="en-US"/>
        </w:rPr>
        <w:t>G</w:t>
      </w:r>
      <w:r w:rsidRPr="00F61C8A">
        <w:t>.</w:t>
      </w:r>
      <w:r w:rsidRPr="00F61C8A">
        <w:tab/>
        <w:t>Инвалидность, базовое медицинское обслуживание и</w:t>
      </w:r>
      <w:r>
        <w:t> </w:t>
      </w:r>
      <w:r w:rsidRPr="00F61C8A">
        <w:t>социальное обеспечение (статья 6, пункт 3 статьи 18, статьи</w:t>
      </w:r>
      <w:r>
        <w:t> </w:t>
      </w:r>
      <w:r w:rsidRPr="00F61C8A">
        <w:t>23, 24, 26, пункты 1–3 статьи 27 и статья 33)</w:t>
      </w:r>
    </w:p>
    <w:p w:rsidR="00C15F1C" w:rsidRPr="00F61C8A" w:rsidRDefault="00C15F1C" w:rsidP="00C15F1C">
      <w:pPr>
        <w:pStyle w:val="H23GR"/>
      </w:pPr>
      <w:r>
        <w:tab/>
      </w:r>
      <w:r>
        <w:tab/>
      </w:r>
      <w:r w:rsidRPr="00F61C8A">
        <w:t>Дети-инвалиды</w:t>
      </w:r>
    </w:p>
    <w:p w:rsidR="00C15F1C" w:rsidRPr="00F61C8A" w:rsidRDefault="00C15F1C" w:rsidP="00C15F1C">
      <w:pPr>
        <w:pStyle w:val="SingleTxtGR"/>
      </w:pPr>
      <w:r w:rsidRPr="00F61C8A">
        <w:t>45.</w:t>
      </w:r>
      <w:r w:rsidRPr="00F61C8A">
        <w:tab/>
        <w:t>В качестве позитивного фактора Комитет отмечает ратификацию Конве</w:t>
      </w:r>
      <w:r w:rsidRPr="00F61C8A">
        <w:t>н</w:t>
      </w:r>
      <w:r w:rsidRPr="00F61C8A">
        <w:t xml:space="preserve">ции о правах инвалидов </w:t>
      </w:r>
      <w:r>
        <w:t xml:space="preserve">в </w:t>
      </w:r>
      <w:r w:rsidRPr="00F61C8A">
        <w:t>2010 году, принятие Закона № 6 от 2012 года об инв</w:t>
      </w:r>
      <w:r w:rsidRPr="00F61C8A">
        <w:t>а</w:t>
      </w:r>
      <w:r w:rsidRPr="00F61C8A">
        <w:t xml:space="preserve">лидах и принятие </w:t>
      </w:r>
      <w:r>
        <w:t>н</w:t>
      </w:r>
      <w:r w:rsidRPr="00F61C8A">
        <w:t>ациональной политики в области инвалидности. Вместе с тем он выражает обеспокоенность в связи с тем, что:</w:t>
      </w:r>
    </w:p>
    <w:p w:rsidR="00C15F1C" w:rsidRPr="00F61C8A" w:rsidRDefault="00C15F1C" w:rsidP="00C15F1C">
      <w:pPr>
        <w:pStyle w:val="SingleTxtGR"/>
      </w:pPr>
      <w:r w:rsidRPr="00F61C8A">
        <w:tab/>
      </w:r>
      <w:r w:rsidRPr="00F61C8A">
        <w:rPr>
          <w:lang w:val="en-US"/>
        </w:rPr>
        <w:t>a</w:t>
      </w:r>
      <w:r w:rsidRPr="00F61C8A">
        <w:t>)</w:t>
      </w:r>
      <w:r w:rsidRPr="00F61C8A">
        <w:tab/>
      </w:r>
      <w:proofErr w:type="gramStart"/>
      <w:r w:rsidRPr="00F61C8A">
        <w:t>это</w:t>
      </w:r>
      <w:proofErr w:type="gramEnd"/>
      <w:r w:rsidRPr="00F61C8A">
        <w:t xml:space="preserve"> законодательство и политика не осуществляются в полной мере и государству-участнику по-прежнему необходимо разработать и осуществить национальный план действий;</w:t>
      </w:r>
    </w:p>
    <w:p w:rsidR="00C15F1C" w:rsidRPr="00F61C8A" w:rsidRDefault="00C15F1C" w:rsidP="00C15F1C">
      <w:pPr>
        <w:pStyle w:val="SingleTxtGR"/>
      </w:pPr>
      <w:r w:rsidRPr="00F61C8A">
        <w:tab/>
      </w:r>
      <w:r w:rsidRPr="00F61C8A">
        <w:rPr>
          <w:lang w:val="en-US"/>
        </w:rPr>
        <w:t>b</w:t>
      </w:r>
      <w:r w:rsidRPr="00F61C8A">
        <w:t>)</w:t>
      </w:r>
      <w:r w:rsidRPr="00F61C8A">
        <w:tab/>
      </w:r>
      <w:proofErr w:type="gramStart"/>
      <w:r w:rsidRPr="00F61C8A">
        <w:t>были</w:t>
      </w:r>
      <w:proofErr w:type="gramEnd"/>
      <w:r w:rsidRPr="00F61C8A">
        <w:t xml:space="preserve"> приняты недостаточные меры для того, чтобы дети-инвалиды могли в полной мере пользоваться своими правами, в частности в области здр</w:t>
      </w:r>
      <w:r w:rsidRPr="00F61C8A">
        <w:t>а</w:t>
      </w:r>
      <w:r w:rsidRPr="00F61C8A">
        <w:t>воохранения и образования;</w:t>
      </w:r>
    </w:p>
    <w:p w:rsidR="00C15F1C" w:rsidRPr="00F61C8A" w:rsidRDefault="00C15F1C" w:rsidP="00C15F1C">
      <w:pPr>
        <w:pStyle w:val="SingleTxtGR"/>
      </w:pPr>
      <w:r w:rsidRPr="00F61C8A">
        <w:tab/>
      </w:r>
      <w:r w:rsidRPr="00F61C8A">
        <w:rPr>
          <w:lang w:val="en-US"/>
        </w:rPr>
        <w:t>c</w:t>
      </w:r>
      <w:r w:rsidRPr="00F61C8A">
        <w:t>)</w:t>
      </w:r>
      <w:r w:rsidRPr="00F61C8A">
        <w:tab/>
      </w:r>
      <w:proofErr w:type="gramStart"/>
      <w:r w:rsidRPr="00F61C8A">
        <w:t>отсутствуют</w:t>
      </w:r>
      <w:proofErr w:type="gramEnd"/>
      <w:r w:rsidRPr="00F61C8A">
        <w:t xml:space="preserve"> полные данные о детях-инвалидах;</w:t>
      </w:r>
    </w:p>
    <w:p w:rsidR="00C15F1C" w:rsidRPr="00F61C8A" w:rsidRDefault="00C15F1C" w:rsidP="00C15F1C">
      <w:pPr>
        <w:pStyle w:val="SingleTxtGR"/>
      </w:pPr>
      <w:r w:rsidRPr="00F61C8A">
        <w:tab/>
      </w:r>
      <w:r w:rsidRPr="00F61C8A">
        <w:rPr>
          <w:lang w:val="en-US"/>
        </w:rPr>
        <w:t>d</w:t>
      </w:r>
      <w:r w:rsidRPr="00F61C8A">
        <w:t>)</w:t>
      </w:r>
      <w:r w:rsidRPr="00F61C8A">
        <w:tab/>
        <w:t xml:space="preserve">дети-инвалиды </w:t>
      </w:r>
      <w:r>
        <w:t>подвергаются в значительной степени</w:t>
      </w:r>
      <w:r w:rsidRPr="00F61C8A">
        <w:t xml:space="preserve"> стигматиз</w:t>
      </w:r>
      <w:r w:rsidRPr="00F61C8A">
        <w:t>а</w:t>
      </w:r>
      <w:r w:rsidRPr="00F61C8A">
        <w:t>ции;</w:t>
      </w:r>
    </w:p>
    <w:p w:rsidR="00C15F1C" w:rsidRPr="00F61C8A" w:rsidRDefault="00C15F1C" w:rsidP="00C15F1C">
      <w:pPr>
        <w:pStyle w:val="SingleTxtGR"/>
      </w:pPr>
      <w:r w:rsidRPr="00F61C8A">
        <w:tab/>
      </w:r>
      <w:r w:rsidRPr="00F61C8A">
        <w:rPr>
          <w:lang w:val="en-US"/>
        </w:rPr>
        <w:t>e</w:t>
      </w:r>
      <w:r w:rsidRPr="00F61C8A">
        <w:t>)</w:t>
      </w:r>
      <w:r w:rsidRPr="00F61C8A">
        <w:tab/>
      </w:r>
      <w:proofErr w:type="gramStart"/>
      <w:r w:rsidRPr="00F61C8A">
        <w:t>имеется</w:t>
      </w:r>
      <w:proofErr w:type="gramEnd"/>
      <w:r w:rsidRPr="00F61C8A">
        <w:t xml:space="preserve"> недостаточное число </w:t>
      </w:r>
      <w:r>
        <w:t xml:space="preserve">педагогов со </w:t>
      </w:r>
      <w:r w:rsidRPr="00F61C8A">
        <w:t>специально</w:t>
      </w:r>
      <w:r>
        <w:t>й</w:t>
      </w:r>
      <w:r w:rsidRPr="00F61C8A">
        <w:t xml:space="preserve"> </w:t>
      </w:r>
      <w:r>
        <w:t>подгото</w:t>
      </w:r>
      <w:r>
        <w:t>в</w:t>
      </w:r>
      <w:r>
        <w:t>кой</w:t>
      </w:r>
      <w:r w:rsidRPr="00F61C8A">
        <w:t xml:space="preserve"> и ограниченное количество школьных объектов и материалов, адаптир</w:t>
      </w:r>
      <w:r w:rsidRPr="00F61C8A">
        <w:t>о</w:t>
      </w:r>
      <w:r w:rsidRPr="00F61C8A">
        <w:t>ванных для этих детей, а также услуг и объектов инфраструктуры для обесп</w:t>
      </w:r>
      <w:r w:rsidRPr="00F61C8A">
        <w:t>е</w:t>
      </w:r>
      <w:r w:rsidRPr="00F61C8A">
        <w:t>чения того, чтобы образование было в полной мере инклюзивным.</w:t>
      </w:r>
    </w:p>
    <w:p w:rsidR="00C15F1C" w:rsidRPr="00F61C8A" w:rsidRDefault="00C15F1C" w:rsidP="00C15F1C">
      <w:pPr>
        <w:pStyle w:val="SingleTxtGR"/>
        <w:rPr>
          <w:b/>
          <w:bCs/>
        </w:rPr>
      </w:pPr>
      <w:r w:rsidRPr="00F61C8A">
        <w:t>46.</w:t>
      </w:r>
      <w:r w:rsidRPr="00F61C8A">
        <w:tab/>
      </w:r>
      <w:r w:rsidRPr="00F61C8A">
        <w:rPr>
          <w:b/>
          <w:bCs/>
        </w:rPr>
        <w:t>В свете своего замечания общего порядка № 9 (2006) о правах детей-инвалидов Комитет рекомендует государству-участнику:</w:t>
      </w:r>
    </w:p>
    <w:p w:rsidR="00C15F1C" w:rsidRPr="00F61C8A" w:rsidRDefault="00C15F1C" w:rsidP="00C15F1C">
      <w:pPr>
        <w:pStyle w:val="SingleTxtGR"/>
        <w:rPr>
          <w:b/>
          <w:bCs/>
        </w:rPr>
      </w:pPr>
      <w:r w:rsidRPr="00F61C8A">
        <w:rPr>
          <w:b/>
          <w:bCs/>
        </w:rPr>
        <w:tab/>
      </w:r>
      <w:r w:rsidRPr="00F61C8A">
        <w:rPr>
          <w:b/>
          <w:bCs/>
          <w:lang w:val="en-US"/>
        </w:rPr>
        <w:t>a</w:t>
      </w:r>
      <w:r w:rsidRPr="00F61C8A">
        <w:rPr>
          <w:b/>
          <w:bCs/>
        </w:rPr>
        <w:t>)</w:t>
      </w:r>
      <w:r w:rsidRPr="00F61C8A">
        <w:rPr>
          <w:b/>
          <w:bCs/>
        </w:rPr>
        <w:tab/>
      </w:r>
      <w:proofErr w:type="gramStart"/>
      <w:r w:rsidRPr="00F61C8A">
        <w:rPr>
          <w:b/>
          <w:bCs/>
        </w:rPr>
        <w:t>принять</w:t>
      </w:r>
      <w:proofErr w:type="gramEnd"/>
      <w:r w:rsidRPr="00F61C8A">
        <w:rPr>
          <w:b/>
          <w:bCs/>
        </w:rPr>
        <w:t xml:space="preserve"> все необходимые меры для обеспечения эффективного </w:t>
      </w:r>
      <w:r>
        <w:rPr>
          <w:b/>
          <w:bCs/>
        </w:rPr>
        <w:t>применения</w:t>
      </w:r>
      <w:r w:rsidRPr="00F61C8A">
        <w:rPr>
          <w:b/>
          <w:bCs/>
        </w:rPr>
        <w:t xml:space="preserve"> существующего законодательства и для разработки и ос</w:t>
      </w:r>
      <w:r w:rsidRPr="00F61C8A">
        <w:rPr>
          <w:b/>
          <w:bCs/>
        </w:rPr>
        <w:t>у</w:t>
      </w:r>
      <w:r w:rsidRPr="00F61C8A">
        <w:rPr>
          <w:b/>
          <w:bCs/>
        </w:rPr>
        <w:t>ществления национального плана действий;</w:t>
      </w:r>
    </w:p>
    <w:p w:rsidR="00C15F1C" w:rsidRPr="00F61C8A" w:rsidRDefault="00C15F1C" w:rsidP="00C15F1C">
      <w:pPr>
        <w:pStyle w:val="SingleTxtGR"/>
        <w:rPr>
          <w:b/>
          <w:bCs/>
        </w:rPr>
      </w:pPr>
      <w:r w:rsidRPr="00F61C8A">
        <w:rPr>
          <w:b/>
          <w:bCs/>
        </w:rPr>
        <w:tab/>
      </w:r>
      <w:r w:rsidRPr="00F61C8A">
        <w:rPr>
          <w:b/>
          <w:bCs/>
          <w:lang w:val="en-US"/>
        </w:rPr>
        <w:t>b</w:t>
      </w:r>
      <w:r w:rsidRPr="00F61C8A">
        <w:rPr>
          <w:b/>
          <w:bCs/>
        </w:rPr>
        <w:t>)</w:t>
      </w:r>
      <w:r w:rsidRPr="00F61C8A">
        <w:rPr>
          <w:b/>
          <w:bCs/>
        </w:rPr>
        <w:tab/>
      </w:r>
      <w:proofErr w:type="gramStart"/>
      <w:r w:rsidRPr="00F61C8A">
        <w:rPr>
          <w:b/>
          <w:bCs/>
        </w:rPr>
        <w:t>обеспечить</w:t>
      </w:r>
      <w:proofErr w:type="gramEnd"/>
      <w:r w:rsidRPr="00F61C8A">
        <w:rPr>
          <w:b/>
          <w:bCs/>
        </w:rPr>
        <w:t>, чтобы дети-инвалиды имели доступ к инклюзи</w:t>
      </w:r>
      <w:r w:rsidRPr="00F61C8A">
        <w:rPr>
          <w:b/>
          <w:bCs/>
        </w:rPr>
        <w:t>в</w:t>
      </w:r>
      <w:r w:rsidRPr="00F61C8A">
        <w:rPr>
          <w:b/>
          <w:bCs/>
        </w:rPr>
        <w:t>ному воспитанию и образованию в раннем возрасте, программам раннего развития, медицинским и другим услугам и чтобы для таких услуг выд</w:t>
      </w:r>
      <w:r w:rsidRPr="00F61C8A">
        <w:rPr>
          <w:b/>
          <w:bCs/>
        </w:rPr>
        <w:t>е</w:t>
      </w:r>
      <w:r w:rsidRPr="00F61C8A">
        <w:rPr>
          <w:b/>
          <w:bCs/>
        </w:rPr>
        <w:t>лялись надлежащие людские, технические и финансовые ресурсы;</w:t>
      </w:r>
    </w:p>
    <w:p w:rsidR="00C15F1C" w:rsidRPr="00F61C8A" w:rsidRDefault="00C15F1C" w:rsidP="00C15F1C">
      <w:pPr>
        <w:pStyle w:val="SingleTxtGR"/>
        <w:rPr>
          <w:b/>
          <w:bCs/>
        </w:rPr>
      </w:pPr>
      <w:r w:rsidRPr="00F61C8A">
        <w:rPr>
          <w:b/>
          <w:bCs/>
        </w:rPr>
        <w:tab/>
      </w:r>
      <w:r w:rsidRPr="00F61C8A">
        <w:rPr>
          <w:b/>
          <w:bCs/>
          <w:lang w:val="en-US"/>
        </w:rPr>
        <w:t>c</w:t>
      </w:r>
      <w:r w:rsidRPr="00F61C8A">
        <w:rPr>
          <w:b/>
          <w:bCs/>
        </w:rPr>
        <w:t>)</w:t>
      </w:r>
      <w:r w:rsidRPr="00F61C8A">
        <w:rPr>
          <w:b/>
          <w:bCs/>
        </w:rPr>
        <w:tab/>
      </w:r>
      <w:proofErr w:type="gramStart"/>
      <w:r w:rsidRPr="00F61C8A">
        <w:rPr>
          <w:b/>
          <w:bCs/>
        </w:rPr>
        <w:t>собирать</w:t>
      </w:r>
      <w:proofErr w:type="gramEnd"/>
      <w:r w:rsidRPr="00F61C8A">
        <w:rPr>
          <w:b/>
          <w:bCs/>
        </w:rPr>
        <w:t xml:space="preserve"> и анализировать данные о положении всех детей-инвалидов с разбивкой, в частности, по возрасту, полу, типу инвалидности, этнической и национальной принадлежности и географическому местон</w:t>
      </w:r>
      <w:r w:rsidRPr="00F61C8A">
        <w:rPr>
          <w:b/>
          <w:bCs/>
        </w:rPr>
        <w:t>а</w:t>
      </w:r>
      <w:r w:rsidRPr="00F61C8A">
        <w:rPr>
          <w:b/>
          <w:bCs/>
        </w:rPr>
        <w:t>хождению;</w:t>
      </w:r>
    </w:p>
    <w:p w:rsidR="00C15F1C" w:rsidRPr="00F61C8A" w:rsidRDefault="00C15F1C" w:rsidP="00C15F1C">
      <w:pPr>
        <w:pStyle w:val="SingleTxtGR"/>
        <w:rPr>
          <w:b/>
          <w:bCs/>
        </w:rPr>
      </w:pPr>
      <w:r w:rsidRPr="00F61C8A">
        <w:rPr>
          <w:b/>
          <w:bCs/>
        </w:rPr>
        <w:tab/>
      </w:r>
      <w:r w:rsidRPr="00F61C8A">
        <w:rPr>
          <w:b/>
          <w:bCs/>
          <w:lang w:val="en-US"/>
        </w:rPr>
        <w:t>d</w:t>
      </w:r>
      <w:r w:rsidRPr="00F61C8A">
        <w:rPr>
          <w:b/>
          <w:bCs/>
        </w:rPr>
        <w:t>)</w:t>
      </w:r>
      <w:r w:rsidRPr="00F61C8A">
        <w:rPr>
          <w:b/>
          <w:bCs/>
        </w:rPr>
        <w:tab/>
      </w:r>
      <w:proofErr w:type="gramStart"/>
      <w:r w:rsidRPr="00F61C8A">
        <w:rPr>
          <w:b/>
          <w:bCs/>
        </w:rPr>
        <w:t>разрабатывать</w:t>
      </w:r>
      <w:proofErr w:type="gramEnd"/>
      <w:r w:rsidRPr="00F61C8A">
        <w:rPr>
          <w:b/>
          <w:bCs/>
        </w:rPr>
        <w:t xml:space="preserve"> и проводить информационно-просветительские мероприятия с целью изменения существующих в обществе заблуждений в отношении детей-инвалидов и искоренения стигматизации;</w:t>
      </w:r>
    </w:p>
    <w:p w:rsidR="00C15F1C" w:rsidRPr="00F61C8A" w:rsidRDefault="00C15F1C" w:rsidP="00C15F1C">
      <w:pPr>
        <w:pStyle w:val="SingleTxtGR"/>
        <w:rPr>
          <w:b/>
          <w:bCs/>
        </w:rPr>
      </w:pPr>
      <w:r w:rsidRPr="00F61C8A">
        <w:rPr>
          <w:b/>
          <w:bCs/>
        </w:rPr>
        <w:tab/>
      </w:r>
      <w:r w:rsidRPr="00F61C8A">
        <w:rPr>
          <w:b/>
          <w:bCs/>
          <w:lang w:val="en-US"/>
        </w:rPr>
        <w:t>e</w:t>
      </w:r>
      <w:r w:rsidRPr="00F61C8A">
        <w:rPr>
          <w:b/>
          <w:bCs/>
        </w:rPr>
        <w:t>)</w:t>
      </w:r>
      <w:r w:rsidRPr="00F61C8A">
        <w:rPr>
          <w:b/>
          <w:bCs/>
        </w:rPr>
        <w:tab/>
      </w:r>
      <w:proofErr w:type="gramStart"/>
      <w:r w:rsidRPr="00F61C8A">
        <w:rPr>
          <w:b/>
          <w:bCs/>
        </w:rPr>
        <w:t>контролировать</w:t>
      </w:r>
      <w:proofErr w:type="gramEnd"/>
      <w:r w:rsidRPr="00F61C8A">
        <w:rPr>
          <w:b/>
          <w:bCs/>
        </w:rPr>
        <w:t xml:space="preserve"> и оценивать деятельность по вопросам адре</w:t>
      </w:r>
      <w:r w:rsidRPr="00F61C8A">
        <w:rPr>
          <w:b/>
          <w:bCs/>
        </w:rPr>
        <w:t>с</w:t>
      </w:r>
      <w:r w:rsidRPr="00F61C8A">
        <w:rPr>
          <w:b/>
          <w:bCs/>
        </w:rPr>
        <w:t>ной профилактики инвалидности;</w:t>
      </w:r>
    </w:p>
    <w:p w:rsidR="00C15F1C" w:rsidRPr="00F61C8A" w:rsidRDefault="00C15F1C" w:rsidP="00C15F1C">
      <w:pPr>
        <w:pStyle w:val="SingleTxtGR"/>
        <w:rPr>
          <w:b/>
          <w:bCs/>
        </w:rPr>
      </w:pPr>
      <w:r w:rsidRPr="00F61C8A">
        <w:rPr>
          <w:b/>
          <w:bCs/>
        </w:rPr>
        <w:lastRenderedPageBreak/>
        <w:tab/>
      </w:r>
      <w:r w:rsidRPr="00F61C8A">
        <w:rPr>
          <w:b/>
          <w:bCs/>
          <w:lang w:val="en-US"/>
        </w:rPr>
        <w:t>f</w:t>
      </w:r>
      <w:r w:rsidRPr="00F61C8A">
        <w:rPr>
          <w:b/>
          <w:bCs/>
        </w:rPr>
        <w:t>)</w:t>
      </w:r>
      <w:r w:rsidRPr="00F61C8A">
        <w:rPr>
          <w:b/>
          <w:bCs/>
        </w:rPr>
        <w:tab/>
      </w:r>
      <w:proofErr w:type="gramStart"/>
      <w:r w:rsidRPr="00F61C8A">
        <w:rPr>
          <w:b/>
          <w:bCs/>
        </w:rPr>
        <w:t>организовать</w:t>
      </w:r>
      <w:proofErr w:type="gramEnd"/>
      <w:r w:rsidRPr="00F61C8A">
        <w:rPr>
          <w:b/>
          <w:bCs/>
        </w:rPr>
        <w:t xml:space="preserve"> профессиональную подготовку специалистов, р</w:t>
      </w:r>
      <w:r w:rsidRPr="00F61C8A">
        <w:rPr>
          <w:b/>
          <w:bCs/>
        </w:rPr>
        <w:t>а</w:t>
      </w:r>
      <w:r w:rsidRPr="00F61C8A">
        <w:rPr>
          <w:b/>
          <w:bCs/>
        </w:rPr>
        <w:t xml:space="preserve">ботающих с детьми-инвалидами, таких как педагоги, медицинский, </w:t>
      </w:r>
      <w:proofErr w:type="spellStart"/>
      <w:r w:rsidRPr="00F61C8A">
        <w:rPr>
          <w:b/>
          <w:bCs/>
        </w:rPr>
        <w:t>пар</w:t>
      </w:r>
      <w:r w:rsidRPr="00F61C8A">
        <w:rPr>
          <w:b/>
          <w:bCs/>
        </w:rPr>
        <w:t>а</w:t>
      </w:r>
      <w:r w:rsidRPr="00F61C8A">
        <w:rPr>
          <w:b/>
          <w:bCs/>
        </w:rPr>
        <w:t>медицинский</w:t>
      </w:r>
      <w:proofErr w:type="spellEnd"/>
      <w:r w:rsidRPr="00F61C8A">
        <w:rPr>
          <w:b/>
          <w:bCs/>
        </w:rPr>
        <w:t xml:space="preserve"> и другой соответствующий персонал и социальные работн</w:t>
      </w:r>
      <w:r w:rsidRPr="00F61C8A">
        <w:rPr>
          <w:b/>
          <w:bCs/>
        </w:rPr>
        <w:t>и</w:t>
      </w:r>
      <w:r w:rsidRPr="00F61C8A">
        <w:rPr>
          <w:b/>
          <w:bCs/>
        </w:rPr>
        <w:t>ки, в целях обеспечения лучшего понимания потребностей детей-инвалидов;</w:t>
      </w:r>
    </w:p>
    <w:p w:rsidR="00C15F1C" w:rsidRPr="00F61C8A" w:rsidRDefault="00C15F1C" w:rsidP="00C15F1C">
      <w:pPr>
        <w:pStyle w:val="SingleTxtGR"/>
        <w:rPr>
          <w:b/>
          <w:bCs/>
        </w:rPr>
      </w:pPr>
      <w:r w:rsidRPr="00F61C8A">
        <w:rPr>
          <w:b/>
          <w:bCs/>
        </w:rPr>
        <w:tab/>
      </w:r>
      <w:r w:rsidRPr="00F61C8A">
        <w:rPr>
          <w:b/>
          <w:bCs/>
          <w:lang w:val="en-US"/>
        </w:rPr>
        <w:t>g</w:t>
      </w:r>
      <w:r w:rsidRPr="00F61C8A">
        <w:rPr>
          <w:b/>
          <w:bCs/>
        </w:rPr>
        <w:t>)</w:t>
      </w:r>
      <w:r w:rsidRPr="00F61C8A">
        <w:rPr>
          <w:b/>
          <w:bCs/>
        </w:rPr>
        <w:tab/>
      </w:r>
      <w:proofErr w:type="gramStart"/>
      <w:r w:rsidRPr="00F61C8A">
        <w:rPr>
          <w:b/>
          <w:bCs/>
        </w:rPr>
        <w:t>обеспечить</w:t>
      </w:r>
      <w:proofErr w:type="gramEnd"/>
      <w:r w:rsidRPr="00F61C8A">
        <w:rPr>
          <w:b/>
          <w:bCs/>
        </w:rPr>
        <w:t>, чтобы образование в полной мере было всеохват</w:t>
      </w:r>
      <w:r w:rsidRPr="00F61C8A">
        <w:rPr>
          <w:b/>
          <w:bCs/>
        </w:rPr>
        <w:t>ы</w:t>
      </w:r>
      <w:r w:rsidRPr="00F61C8A">
        <w:rPr>
          <w:b/>
          <w:bCs/>
        </w:rPr>
        <w:t>вающим, и</w:t>
      </w:r>
      <w:r>
        <w:rPr>
          <w:b/>
          <w:bCs/>
        </w:rPr>
        <w:t xml:space="preserve"> </w:t>
      </w:r>
      <w:r w:rsidRPr="00F61C8A">
        <w:rPr>
          <w:b/>
          <w:bCs/>
        </w:rPr>
        <w:t>выделять надлежащие людские, технические и финансовые р</w:t>
      </w:r>
      <w:r w:rsidRPr="00F61C8A">
        <w:rPr>
          <w:b/>
          <w:bCs/>
        </w:rPr>
        <w:t>е</w:t>
      </w:r>
      <w:r w:rsidRPr="00F61C8A">
        <w:rPr>
          <w:b/>
          <w:bCs/>
        </w:rPr>
        <w:t>сурсы для полностью инклюзивного образования детей-инвалидов;</w:t>
      </w:r>
    </w:p>
    <w:p w:rsidR="00C15F1C" w:rsidRPr="00F61C8A" w:rsidRDefault="00C15F1C" w:rsidP="00C15F1C">
      <w:pPr>
        <w:pStyle w:val="SingleTxtGR"/>
        <w:rPr>
          <w:b/>
          <w:bCs/>
        </w:rPr>
      </w:pPr>
      <w:r w:rsidRPr="00F61C8A">
        <w:rPr>
          <w:b/>
          <w:bCs/>
        </w:rPr>
        <w:tab/>
      </w:r>
      <w:r w:rsidRPr="00F61C8A">
        <w:rPr>
          <w:b/>
          <w:bCs/>
          <w:lang w:val="en-US"/>
        </w:rPr>
        <w:t>h</w:t>
      </w:r>
      <w:r w:rsidRPr="00F61C8A">
        <w:rPr>
          <w:b/>
          <w:bCs/>
        </w:rPr>
        <w:t>)</w:t>
      </w:r>
      <w:r w:rsidRPr="00F61C8A">
        <w:rPr>
          <w:b/>
          <w:bCs/>
        </w:rPr>
        <w:tab/>
      </w:r>
      <w:proofErr w:type="gramStart"/>
      <w:r w:rsidRPr="00F61C8A">
        <w:rPr>
          <w:b/>
          <w:bCs/>
        </w:rPr>
        <w:t>обеспечить</w:t>
      </w:r>
      <w:proofErr w:type="gramEnd"/>
      <w:r w:rsidRPr="00F61C8A">
        <w:rPr>
          <w:b/>
          <w:bCs/>
        </w:rPr>
        <w:t xml:space="preserve"> участие детей-инвалидов и их семей в планиров</w:t>
      </w:r>
      <w:r w:rsidRPr="00F61C8A">
        <w:rPr>
          <w:b/>
          <w:bCs/>
        </w:rPr>
        <w:t>а</w:t>
      </w:r>
      <w:r w:rsidRPr="00F61C8A">
        <w:rPr>
          <w:b/>
          <w:bCs/>
        </w:rPr>
        <w:t>нии, мониторинге и оценке политики и программ.</w:t>
      </w:r>
    </w:p>
    <w:p w:rsidR="00C15F1C" w:rsidRPr="00F61C8A" w:rsidRDefault="00C15F1C" w:rsidP="00C15F1C">
      <w:pPr>
        <w:pStyle w:val="SingleTxtGR"/>
        <w:rPr>
          <w:b/>
          <w:bCs/>
        </w:rPr>
      </w:pPr>
      <w:r w:rsidRPr="00F61C8A">
        <w:rPr>
          <w:b/>
          <w:bCs/>
        </w:rPr>
        <w:t>Охрана здоровья и медицинское обслуживание</w:t>
      </w:r>
    </w:p>
    <w:p w:rsidR="00C15F1C" w:rsidRPr="00F61C8A" w:rsidRDefault="00C15F1C" w:rsidP="00C15F1C">
      <w:pPr>
        <w:pStyle w:val="SingleTxtGR"/>
      </w:pPr>
      <w:r w:rsidRPr="00F61C8A">
        <w:t>47.</w:t>
      </w:r>
      <w:r w:rsidRPr="00F61C8A">
        <w:tab/>
        <w:t>Комитет отмечает прогресс, достигнутый государством-участником в о</w:t>
      </w:r>
      <w:r w:rsidRPr="00F61C8A">
        <w:t>т</w:t>
      </w:r>
      <w:r w:rsidRPr="00F61C8A">
        <w:t xml:space="preserve">ношении охвата иммунизацией и </w:t>
      </w:r>
      <w:r>
        <w:t>снижения</w:t>
      </w:r>
      <w:r w:rsidRPr="00F61C8A">
        <w:t xml:space="preserve"> детской смертности в возрасте до пяти лет, младенческой смертности и материнской смертности. Вместе с тем он выражает обеспокоенность в связи с тем, что:</w:t>
      </w:r>
    </w:p>
    <w:p w:rsidR="00C15F1C" w:rsidRPr="00F61C8A" w:rsidRDefault="00C15F1C" w:rsidP="00C15F1C">
      <w:pPr>
        <w:pStyle w:val="SingleTxtGR"/>
      </w:pPr>
      <w:r w:rsidRPr="00F61C8A">
        <w:tab/>
      </w:r>
      <w:r w:rsidRPr="00F61C8A">
        <w:rPr>
          <w:lang w:val="en-US"/>
        </w:rPr>
        <w:t>a</w:t>
      </w:r>
      <w:r w:rsidRPr="00F61C8A">
        <w:t>)</w:t>
      </w:r>
      <w:r w:rsidRPr="00F61C8A">
        <w:tab/>
      </w:r>
      <w:proofErr w:type="gramStart"/>
      <w:r w:rsidRPr="00F61C8A">
        <w:t>до</w:t>
      </w:r>
      <w:proofErr w:type="gramEnd"/>
      <w:r w:rsidRPr="00F61C8A">
        <w:t xml:space="preserve"> сих пор не осуществлены некоторые национальные стратегии, касающиеся охраны здоровья, и не создана система социального медицинского страхования;</w:t>
      </w:r>
    </w:p>
    <w:p w:rsidR="00C15F1C" w:rsidRPr="00F61C8A" w:rsidRDefault="00C15F1C" w:rsidP="00C15F1C">
      <w:pPr>
        <w:pStyle w:val="SingleTxtGR"/>
      </w:pPr>
      <w:r w:rsidRPr="00F61C8A">
        <w:tab/>
      </w:r>
      <w:r w:rsidRPr="00F61C8A">
        <w:rPr>
          <w:lang w:val="en-US"/>
        </w:rPr>
        <w:t>b</w:t>
      </w:r>
      <w:r w:rsidRPr="00F61C8A">
        <w:t>)</w:t>
      </w:r>
      <w:r w:rsidRPr="00F61C8A">
        <w:tab/>
      </w:r>
      <w:proofErr w:type="gramStart"/>
      <w:r w:rsidRPr="00F61C8A">
        <w:t>медицинские</w:t>
      </w:r>
      <w:proofErr w:type="gramEnd"/>
      <w:r w:rsidRPr="00F61C8A">
        <w:t xml:space="preserve"> услуги и персонал остаются недостаточными с точки зрения охвата и качества;</w:t>
      </w:r>
    </w:p>
    <w:p w:rsidR="00C15F1C" w:rsidRPr="00F61C8A" w:rsidRDefault="00C15F1C" w:rsidP="00C15F1C">
      <w:pPr>
        <w:pStyle w:val="SingleTxtGR"/>
      </w:pPr>
      <w:r w:rsidRPr="00F61C8A">
        <w:tab/>
      </w:r>
      <w:r w:rsidRPr="00F61C8A">
        <w:rPr>
          <w:lang w:val="en-US"/>
        </w:rPr>
        <w:t>c</w:t>
      </w:r>
      <w:r w:rsidRPr="00F61C8A">
        <w:t>)</w:t>
      </w:r>
      <w:r w:rsidRPr="00F61C8A">
        <w:tab/>
      </w:r>
      <w:proofErr w:type="gramStart"/>
      <w:r w:rsidRPr="00F61C8A">
        <w:t>показатели</w:t>
      </w:r>
      <w:proofErr w:type="gramEnd"/>
      <w:r w:rsidRPr="00F61C8A">
        <w:t xml:space="preserve"> смертности детей в возрасте до пяти лет, младенческой смертности и неонатальной смертности остаются высокими;</w:t>
      </w:r>
    </w:p>
    <w:p w:rsidR="00C15F1C" w:rsidRPr="00F61C8A" w:rsidRDefault="00C15F1C" w:rsidP="00C15F1C">
      <w:pPr>
        <w:pStyle w:val="SingleTxtGR"/>
      </w:pPr>
      <w:r w:rsidRPr="00F61C8A">
        <w:tab/>
      </w:r>
      <w:r w:rsidRPr="00F61C8A">
        <w:rPr>
          <w:lang w:val="en-US"/>
        </w:rPr>
        <w:t>d</w:t>
      </w:r>
      <w:r w:rsidRPr="00F61C8A">
        <w:t>)</w:t>
      </w:r>
      <w:r w:rsidRPr="00F61C8A">
        <w:tab/>
      </w:r>
      <w:proofErr w:type="gramStart"/>
      <w:r w:rsidRPr="00F61C8A">
        <w:t>плохое</w:t>
      </w:r>
      <w:proofErr w:type="gramEnd"/>
      <w:r w:rsidRPr="00F61C8A">
        <w:t xml:space="preserve"> питание детей остается одной из основных причин детской смертности;</w:t>
      </w:r>
    </w:p>
    <w:p w:rsidR="00C15F1C" w:rsidRPr="00F61C8A" w:rsidRDefault="00C15F1C" w:rsidP="00C15F1C">
      <w:pPr>
        <w:pStyle w:val="SingleTxtGR"/>
      </w:pPr>
      <w:r w:rsidRPr="00F61C8A">
        <w:tab/>
      </w:r>
      <w:r w:rsidRPr="00F61C8A">
        <w:rPr>
          <w:lang w:val="en-US"/>
        </w:rPr>
        <w:t>e</w:t>
      </w:r>
      <w:r w:rsidRPr="00F61C8A">
        <w:t>)</w:t>
      </w:r>
      <w:r w:rsidRPr="00F61C8A">
        <w:tab/>
      </w:r>
      <w:proofErr w:type="gramStart"/>
      <w:r w:rsidRPr="00F61C8A">
        <w:t>смертность</w:t>
      </w:r>
      <w:proofErr w:type="gramEnd"/>
      <w:r w:rsidRPr="00F61C8A">
        <w:t xml:space="preserve"> детей в возрасте до пяти лет в основном является сле</w:t>
      </w:r>
      <w:r w:rsidRPr="00F61C8A">
        <w:t>д</w:t>
      </w:r>
      <w:r w:rsidRPr="00F61C8A">
        <w:t>ствием заболеваний, поддающихся профилактике, включая пневмонию, мал</w:t>
      </w:r>
      <w:r w:rsidRPr="00F61C8A">
        <w:t>я</w:t>
      </w:r>
      <w:r w:rsidRPr="00F61C8A">
        <w:t>рию, диарею, анемию и недоедание;</w:t>
      </w:r>
    </w:p>
    <w:p w:rsidR="00C15F1C" w:rsidRPr="00F61C8A" w:rsidRDefault="00C15F1C" w:rsidP="00C15F1C">
      <w:pPr>
        <w:pStyle w:val="SingleTxtGR"/>
      </w:pPr>
      <w:r w:rsidRPr="00F61C8A">
        <w:tab/>
      </w:r>
      <w:r w:rsidRPr="00F61C8A">
        <w:rPr>
          <w:lang w:val="en-US"/>
        </w:rPr>
        <w:t>f</w:t>
      </w:r>
      <w:r w:rsidRPr="00F61C8A">
        <w:t>)</w:t>
      </w:r>
      <w:r w:rsidRPr="00F61C8A">
        <w:tab/>
      </w:r>
      <w:proofErr w:type="gramStart"/>
      <w:r w:rsidRPr="00F61C8A">
        <w:t>в</w:t>
      </w:r>
      <w:proofErr w:type="gramEnd"/>
      <w:r w:rsidRPr="00F61C8A">
        <w:t xml:space="preserve"> докладе государства-участник</w:t>
      </w:r>
      <w:r>
        <w:t>а</w:t>
      </w:r>
      <w:r w:rsidRPr="00F61C8A">
        <w:t xml:space="preserve"> отсутствует информация о сист</w:t>
      </w:r>
      <w:r w:rsidRPr="00F61C8A">
        <w:t>е</w:t>
      </w:r>
      <w:r w:rsidRPr="00F61C8A">
        <w:t>матическом сборе данных о грудном вскармливании.</w:t>
      </w:r>
    </w:p>
    <w:p w:rsidR="00C15F1C" w:rsidRPr="00F61C8A" w:rsidRDefault="00C15F1C" w:rsidP="00C15F1C">
      <w:pPr>
        <w:pStyle w:val="SingleTxtGR"/>
        <w:rPr>
          <w:b/>
          <w:bCs/>
        </w:rPr>
      </w:pPr>
      <w:r w:rsidRPr="00F61C8A">
        <w:t>48.</w:t>
      </w:r>
      <w:r w:rsidRPr="00F61C8A">
        <w:tab/>
      </w:r>
      <w:r w:rsidRPr="00F61C8A">
        <w:rPr>
          <w:b/>
          <w:bCs/>
        </w:rPr>
        <w:t>Комитет обращает внимание государства-участника на свое замеч</w:t>
      </w:r>
      <w:r w:rsidRPr="00F61C8A">
        <w:rPr>
          <w:b/>
          <w:bCs/>
        </w:rPr>
        <w:t>а</w:t>
      </w:r>
      <w:r w:rsidRPr="00F61C8A">
        <w:rPr>
          <w:b/>
          <w:bCs/>
        </w:rPr>
        <w:t>ние общего порядка № 15 (2013) о праве ребенка на наивысший достиж</w:t>
      </w:r>
      <w:r w:rsidRPr="00F61C8A">
        <w:rPr>
          <w:b/>
          <w:bCs/>
        </w:rPr>
        <w:t>и</w:t>
      </w:r>
      <w:r w:rsidRPr="00F61C8A">
        <w:rPr>
          <w:b/>
          <w:bCs/>
        </w:rPr>
        <w:t>мый уровень здоровья и рекомендует государству-участнику:</w:t>
      </w:r>
    </w:p>
    <w:p w:rsidR="00C15F1C" w:rsidRPr="00F61C8A" w:rsidRDefault="00C15F1C" w:rsidP="00C15F1C">
      <w:pPr>
        <w:pStyle w:val="SingleTxtGR"/>
        <w:rPr>
          <w:b/>
          <w:bCs/>
        </w:rPr>
      </w:pPr>
      <w:r w:rsidRPr="00F61C8A">
        <w:rPr>
          <w:b/>
          <w:bCs/>
        </w:rPr>
        <w:tab/>
      </w:r>
      <w:r w:rsidRPr="00F61C8A">
        <w:rPr>
          <w:b/>
          <w:bCs/>
          <w:lang w:val="en-US"/>
        </w:rPr>
        <w:t>a</w:t>
      </w:r>
      <w:r w:rsidRPr="00F61C8A">
        <w:rPr>
          <w:b/>
          <w:bCs/>
        </w:rPr>
        <w:t>)</w:t>
      </w:r>
      <w:r w:rsidRPr="00F61C8A">
        <w:rPr>
          <w:b/>
          <w:bCs/>
        </w:rPr>
        <w:tab/>
      </w:r>
      <w:proofErr w:type="gramStart"/>
      <w:r w:rsidRPr="00F61C8A">
        <w:rPr>
          <w:b/>
          <w:bCs/>
        </w:rPr>
        <w:t>разработать</w:t>
      </w:r>
      <w:proofErr w:type="gramEnd"/>
      <w:r w:rsidRPr="00F61C8A">
        <w:rPr>
          <w:b/>
          <w:bCs/>
        </w:rPr>
        <w:t xml:space="preserve"> и осуществить пересмотренную </w:t>
      </w:r>
      <w:r>
        <w:rPr>
          <w:b/>
          <w:bCs/>
        </w:rPr>
        <w:t>н</w:t>
      </w:r>
      <w:r w:rsidRPr="00F61C8A">
        <w:rPr>
          <w:b/>
          <w:bCs/>
        </w:rPr>
        <w:t>ациональную п</w:t>
      </w:r>
      <w:r w:rsidRPr="00F61C8A">
        <w:rPr>
          <w:b/>
          <w:bCs/>
        </w:rPr>
        <w:t>о</w:t>
      </w:r>
      <w:r w:rsidRPr="00F61C8A">
        <w:rPr>
          <w:b/>
          <w:bCs/>
        </w:rPr>
        <w:t xml:space="preserve">литику в области здравоохранения и </w:t>
      </w:r>
      <w:r>
        <w:rPr>
          <w:b/>
          <w:bCs/>
        </w:rPr>
        <w:t>н</w:t>
      </w:r>
      <w:r w:rsidRPr="00F61C8A">
        <w:rPr>
          <w:b/>
          <w:bCs/>
        </w:rPr>
        <w:t>ациональную политику в области децентрализации, провести оценку Национального стратегического плана в области здравоохранения на 2011–2015 годы с принятием последующих мер с це</w:t>
      </w:r>
      <w:r>
        <w:rPr>
          <w:b/>
          <w:bCs/>
        </w:rPr>
        <w:t>лью улучшения оказываемых услуг</w:t>
      </w:r>
      <w:r w:rsidRPr="00F61C8A">
        <w:rPr>
          <w:b/>
          <w:bCs/>
        </w:rPr>
        <w:t xml:space="preserve"> и представить обновленную информацию о законодательстве, касающемся системы социального мед</w:t>
      </w:r>
      <w:r w:rsidRPr="00F61C8A">
        <w:rPr>
          <w:b/>
          <w:bCs/>
        </w:rPr>
        <w:t>и</w:t>
      </w:r>
      <w:r w:rsidRPr="00F61C8A">
        <w:rPr>
          <w:b/>
          <w:bCs/>
        </w:rPr>
        <w:t>цинского страхования;</w:t>
      </w:r>
    </w:p>
    <w:p w:rsidR="00C15F1C" w:rsidRPr="00F61C8A" w:rsidRDefault="00C15F1C" w:rsidP="00C15F1C">
      <w:pPr>
        <w:pStyle w:val="SingleTxtGR"/>
        <w:rPr>
          <w:b/>
          <w:bCs/>
        </w:rPr>
      </w:pPr>
      <w:r w:rsidRPr="00F61C8A">
        <w:rPr>
          <w:b/>
          <w:bCs/>
        </w:rPr>
        <w:tab/>
      </w:r>
      <w:r w:rsidRPr="00F61C8A">
        <w:rPr>
          <w:b/>
          <w:bCs/>
          <w:lang w:val="en-US"/>
        </w:rPr>
        <w:t>b</w:t>
      </w:r>
      <w:r w:rsidRPr="00F61C8A">
        <w:rPr>
          <w:b/>
          <w:bCs/>
        </w:rPr>
        <w:t>)</w:t>
      </w:r>
      <w:r w:rsidRPr="00F61C8A">
        <w:rPr>
          <w:b/>
          <w:bCs/>
        </w:rPr>
        <w:tab/>
      </w:r>
      <w:proofErr w:type="gramStart"/>
      <w:r w:rsidRPr="00F61C8A">
        <w:rPr>
          <w:b/>
          <w:bCs/>
        </w:rPr>
        <w:t>активизировать</w:t>
      </w:r>
      <w:proofErr w:type="gramEnd"/>
      <w:r w:rsidRPr="00F61C8A">
        <w:rPr>
          <w:b/>
          <w:bCs/>
        </w:rPr>
        <w:t xml:space="preserve"> усилия по выделению надлежащих людских, технических и финансовых ресурсов для охраны здоровья детей;</w:t>
      </w:r>
    </w:p>
    <w:p w:rsidR="00C15F1C" w:rsidRPr="00F61C8A" w:rsidRDefault="00C15F1C" w:rsidP="00C15F1C">
      <w:pPr>
        <w:pStyle w:val="SingleTxtGR"/>
        <w:rPr>
          <w:b/>
          <w:bCs/>
        </w:rPr>
      </w:pPr>
      <w:r w:rsidRPr="00F61C8A">
        <w:rPr>
          <w:b/>
          <w:bCs/>
        </w:rPr>
        <w:tab/>
      </w:r>
      <w:r w:rsidRPr="00F61C8A">
        <w:rPr>
          <w:b/>
          <w:bCs/>
          <w:lang w:val="en-US"/>
        </w:rPr>
        <w:t>c</w:t>
      </w:r>
      <w:r w:rsidRPr="00F61C8A">
        <w:rPr>
          <w:b/>
          <w:bCs/>
        </w:rPr>
        <w:t>)</w:t>
      </w:r>
      <w:r w:rsidRPr="00F61C8A">
        <w:rPr>
          <w:b/>
          <w:bCs/>
        </w:rPr>
        <w:tab/>
      </w:r>
      <w:proofErr w:type="gramStart"/>
      <w:r w:rsidRPr="00F61C8A">
        <w:rPr>
          <w:b/>
          <w:bCs/>
        </w:rPr>
        <w:t>укрепить</w:t>
      </w:r>
      <w:proofErr w:type="gramEnd"/>
      <w:r w:rsidRPr="00F61C8A">
        <w:rPr>
          <w:b/>
          <w:bCs/>
        </w:rPr>
        <w:t xml:space="preserve"> мероприятия по охране здоровья новорожденных и обеспечению приема родов квалифицированным персоналом и добиться более высокого показателя дородовых консультаций;</w:t>
      </w:r>
    </w:p>
    <w:p w:rsidR="00C15F1C" w:rsidRPr="00F61C8A" w:rsidRDefault="00C15F1C" w:rsidP="00C15F1C">
      <w:pPr>
        <w:pStyle w:val="SingleTxtGR"/>
        <w:rPr>
          <w:b/>
          <w:bCs/>
        </w:rPr>
      </w:pPr>
      <w:r w:rsidRPr="00F61C8A">
        <w:rPr>
          <w:b/>
          <w:bCs/>
        </w:rPr>
        <w:tab/>
      </w:r>
      <w:r w:rsidRPr="00F61C8A">
        <w:rPr>
          <w:b/>
          <w:bCs/>
          <w:lang w:val="en-US"/>
        </w:rPr>
        <w:t>d</w:t>
      </w:r>
      <w:r w:rsidRPr="00F61C8A">
        <w:rPr>
          <w:b/>
          <w:bCs/>
        </w:rPr>
        <w:t>)</w:t>
      </w:r>
      <w:r w:rsidRPr="00F61C8A">
        <w:rPr>
          <w:b/>
          <w:bCs/>
        </w:rPr>
        <w:tab/>
      </w:r>
      <w:proofErr w:type="gramStart"/>
      <w:r w:rsidRPr="00F61C8A">
        <w:rPr>
          <w:b/>
          <w:bCs/>
        </w:rPr>
        <w:t>активизировать</w:t>
      </w:r>
      <w:proofErr w:type="gramEnd"/>
      <w:r w:rsidRPr="00F61C8A">
        <w:rPr>
          <w:b/>
          <w:bCs/>
        </w:rPr>
        <w:t xml:space="preserve"> свои усилия по дальнейшему снижению мл</w:t>
      </w:r>
      <w:r w:rsidRPr="00F61C8A">
        <w:rPr>
          <w:b/>
          <w:bCs/>
        </w:rPr>
        <w:t>а</w:t>
      </w:r>
      <w:r w:rsidRPr="00F61C8A">
        <w:rPr>
          <w:b/>
          <w:bCs/>
        </w:rPr>
        <w:t xml:space="preserve">денческой и детской смертности, особенно путем сосредоточения внимания </w:t>
      </w:r>
      <w:r w:rsidRPr="00F61C8A">
        <w:rPr>
          <w:b/>
          <w:bCs/>
        </w:rPr>
        <w:lastRenderedPageBreak/>
        <w:t>на профилактических мерах и лечении, улучшении питания и санитарных условиях, проведении вакцинации и лечебной тактики в отношении по</w:t>
      </w:r>
      <w:r w:rsidRPr="00F61C8A">
        <w:rPr>
          <w:b/>
          <w:bCs/>
        </w:rPr>
        <w:t>д</w:t>
      </w:r>
      <w:r w:rsidRPr="00F61C8A">
        <w:rPr>
          <w:b/>
          <w:bCs/>
        </w:rPr>
        <w:t>дающихся профилактике заболеваний и малярии;</w:t>
      </w:r>
    </w:p>
    <w:p w:rsidR="00C15F1C" w:rsidRPr="00F61C8A" w:rsidRDefault="00C15F1C" w:rsidP="00C15F1C">
      <w:pPr>
        <w:pStyle w:val="SingleTxtGR"/>
        <w:rPr>
          <w:b/>
          <w:bCs/>
        </w:rPr>
      </w:pPr>
      <w:r w:rsidRPr="00F61C8A">
        <w:rPr>
          <w:b/>
          <w:bCs/>
        </w:rPr>
        <w:tab/>
      </w:r>
      <w:r w:rsidRPr="00F61C8A">
        <w:rPr>
          <w:b/>
          <w:bCs/>
          <w:lang w:val="en-US"/>
        </w:rPr>
        <w:t>e</w:t>
      </w:r>
      <w:r w:rsidRPr="00F61C8A">
        <w:rPr>
          <w:b/>
          <w:bCs/>
        </w:rPr>
        <w:t>)</w:t>
      </w:r>
      <w:r w:rsidRPr="00F61C8A">
        <w:rPr>
          <w:b/>
          <w:bCs/>
        </w:rPr>
        <w:tab/>
      </w:r>
      <w:proofErr w:type="gramStart"/>
      <w:r w:rsidRPr="00F61C8A">
        <w:rPr>
          <w:b/>
          <w:bCs/>
        </w:rPr>
        <w:t>осуществлять</w:t>
      </w:r>
      <w:proofErr w:type="gramEnd"/>
      <w:r w:rsidRPr="00F61C8A">
        <w:rPr>
          <w:b/>
          <w:bCs/>
        </w:rPr>
        <w:t xml:space="preserve"> и применять подготовленное Управлением Ве</w:t>
      </w:r>
      <w:r w:rsidRPr="00F61C8A">
        <w:rPr>
          <w:b/>
          <w:bCs/>
        </w:rPr>
        <w:t>р</w:t>
      </w:r>
      <w:r w:rsidRPr="00F61C8A">
        <w:rPr>
          <w:b/>
          <w:bCs/>
        </w:rPr>
        <w:t>ховного комиссара Организации Объединенных Наций по правам человека техническое руководство по применению правозащитного подхода к ос</w:t>
      </w:r>
      <w:r w:rsidRPr="00F61C8A">
        <w:rPr>
          <w:b/>
          <w:bCs/>
        </w:rPr>
        <w:t>у</w:t>
      </w:r>
      <w:r w:rsidRPr="00F61C8A">
        <w:rPr>
          <w:b/>
          <w:bCs/>
        </w:rPr>
        <w:t>ществлению политики и программ сокращения и исключения предотвр</w:t>
      </w:r>
      <w:r w:rsidRPr="00F61C8A">
        <w:rPr>
          <w:b/>
          <w:bCs/>
        </w:rPr>
        <w:t>а</w:t>
      </w:r>
      <w:r w:rsidRPr="00F61C8A">
        <w:rPr>
          <w:b/>
          <w:bCs/>
        </w:rPr>
        <w:t>тимой смертности и заболеваемости среди детей в возрасте до пяти лет</w:t>
      </w:r>
      <w:r>
        <w:rPr>
          <w:b/>
          <w:bCs/>
        </w:rPr>
        <w:t xml:space="preserve"> </w:t>
      </w:r>
      <w:r w:rsidRPr="0030547E">
        <w:rPr>
          <w:b/>
          <w:bCs/>
        </w:rPr>
        <w:t>(A/HRC/27/31)</w:t>
      </w:r>
      <w:r w:rsidRPr="00F61C8A">
        <w:rPr>
          <w:b/>
          <w:bCs/>
        </w:rPr>
        <w:t>;</w:t>
      </w:r>
    </w:p>
    <w:p w:rsidR="00C15F1C" w:rsidRPr="00F61C8A" w:rsidRDefault="00C15F1C" w:rsidP="00C15F1C">
      <w:pPr>
        <w:pStyle w:val="SingleTxtGR"/>
        <w:rPr>
          <w:b/>
          <w:bCs/>
        </w:rPr>
      </w:pPr>
      <w:r w:rsidRPr="00F61C8A">
        <w:rPr>
          <w:b/>
          <w:bCs/>
        </w:rPr>
        <w:tab/>
      </w:r>
      <w:r w:rsidRPr="00F61C8A">
        <w:rPr>
          <w:b/>
          <w:bCs/>
          <w:lang w:val="en-US"/>
        </w:rPr>
        <w:t>f</w:t>
      </w:r>
      <w:r w:rsidRPr="00F61C8A">
        <w:rPr>
          <w:b/>
          <w:bCs/>
        </w:rPr>
        <w:t>)</w:t>
      </w:r>
      <w:r w:rsidRPr="00F61C8A">
        <w:rPr>
          <w:b/>
          <w:bCs/>
        </w:rPr>
        <w:tab/>
      </w:r>
      <w:proofErr w:type="gramStart"/>
      <w:r w:rsidRPr="00F61C8A">
        <w:rPr>
          <w:b/>
          <w:bCs/>
        </w:rPr>
        <w:t>обеспечить</w:t>
      </w:r>
      <w:proofErr w:type="gramEnd"/>
      <w:r w:rsidRPr="00F61C8A">
        <w:rPr>
          <w:b/>
          <w:bCs/>
        </w:rPr>
        <w:t xml:space="preserve"> наличие достаточных учреждений по оказанию н</w:t>
      </w:r>
      <w:r w:rsidRPr="00F61C8A">
        <w:rPr>
          <w:b/>
          <w:bCs/>
        </w:rPr>
        <w:t>е</w:t>
      </w:r>
      <w:r>
        <w:rPr>
          <w:b/>
          <w:bCs/>
        </w:rPr>
        <w:t xml:space="preserve">отложной акушерской </w:t>
      </w:r>
      <w:r w:rsidRPr="00F61C8A">
        <w:rPr>
          <w:b/>
          <w:bCs/>
        </w:rPr>
        <w:t>неонатальной помощи, в частности в сельских ра</w:t>
      </w:r>
      <w:r w:rsidRPr="00F61C8A">
        <w:rPr>
          <w:b/>
          <w:bCs/>
        </w:rPr>
        <w:t>й</w:t>
      </w:r>
      <w:r w:rsidRPr="00F61C8A">
        <w:rPr>
          <w:b/>
          <w:bCs/>
        </w:rPr>
        <w:t>онах, и организацию надлежащей подготовки медицинских работников;</w:t>
      </w:r>
    </w:p>
    <w:p w:rsidR="00C15F1C" w:rsidRPr="00F61C8A" w:rsidRDefault="00C15F1C" w:rsidP="00C15F1C">
      <w:pPr>
        <w:pStyle w:val="SingleTxtGR"/>
        <w:rPr>
          <w:b/>
          <w:bCs/>
        </w:rPr>
      </w:pPr>
      <w:r w:rsidRPr="00F61C8A">
        <w:rPr>
          <w:b/>
          <w:bCs/>
        </w:rPr>
        <w:tab/>
      </w:r>
      <w:r w:rsidRPr="00F61C8A">
        <w:rPr>
          <w:b/>
          <w:bCs/>
          <w:lang w:val="en-US"/>
        </w:rPr>
        <w:t>g</w:t>
      </w:r>
      <w:r w:rsidRPr="00F61C8A">
        <w:rPr>
          <w:b/>
          <w:bCs/>
        </w:rPr>
        <w:t>)</w:t>
      </w:r>
      <w:r w:rsidRPr="00F61C8A">
        <w:rPr>
          <w:b/>
          <w:bCs/>
        </w:rPr>
        <w:tab/>
      </w:r>
      <w:proofErr w:type="gramStart"/>
      <w:r w:rsidRPr="00F61C8A">
        <w:rPr>
          <w:b/>
          <w:bCs/>
        </w:rPr>
        <w:t>активизировать</w:t>
      </w:r>
      <w:proofErr w:type="gramEnd"/>
      <w:r w:rsidRPr="00F61C8A">
        <w:rPr>
          <w:b/>
          <w:bCs/>
        </w:rPr>
        <w:t xml:space="preserve"> свои усилия по улучшению доступа к базовым медицинским услугам, оказываемым квалифицированными медицинск</w:t>
      </w:r>
      <w:r w:rsidRPr="00F61C8A">
        <w:rPr>
          <w:b/>
          <w:bCs/>
        </w:rPr>
        <w:t>и</w:t>
      </w:r>
      <w:r w:rsidRPr="00F61C8A">
        <w:rPr>
          <w:b/>
          <w:bCs/>
        </w:rPr>
        <w:t>ми работниками, для всех детей и беременных женщин, особенно в сел</w:t>
      </w:r>
      <w:r w:rsidRPr="00F61C8A">
        <w:rPr>
          <w:b/>
          <w:bCs/>
        </w:rPr>
        <w:t>ь</w:t>
      </w:r>
      <w:r w:rsidRPr="00F61C8A">
        <w:rPr>
          <w:b/>
          <w:bCs/>
        </w:rPr>
        <w:t>ских районах;</w:t>
      </w:r>
    </w:p>
    <w:p w:rsidR="00C15F1C" w:rsidRPr="00F61C8A" w:rsidRDefault="00C15F1C" w:rsidP="00C15F1C">
      <w:pPr>
        <w:pStyle w:val="SingleTxtGR"/>
        <w:rPr>
          <w:b/>
          <w:bCs/>
        </w:rPr>
      </w:pPr>
      <w:r w:rsidRPr="00F61C8A">
        <w:rPr>
          <w:b/>
          <w:bCs/>
        </w:rPr>
        <w:tab/>
      </w:r>
      <w:r w:rsidRPr="00F61C8A">
        <w:rPr>
          <w:b/>
          <w:bCs/>
          <w:lang w:val="en-US"/>
        </w:rPr>
        <w:t>h</w:t>
      </w:r>
      <w:r w:rsidRPr="00F61C8A">
        <w:rPr>
          <w:b/>
          <w:bCs/>
        </w:rPr>
        <w:t>)</w:t>
      </w:r>
      <w:r w:rsidRPr="00F61C8A">
        <w:rPr>
          <w:b/>
          <w:bCs/>
        </w:rPr>
        <w:tab/>
      </w:r>
      <w:proofErr w:type="gramStart"/>
      <w:r w:rsidRPr="00F61C8A">
        <w:rPr>
          <w:b/>
          <w:bCs/>
        </w:rPr>
        <w:t>представить</w:t>
      </w:r>
      <w:proofErr w:type="gramEnd"/>
      <w:r w:rsidRPr="00F61C8A">
        <w:rPr>
          <w:b/>
          <w:bCs/>
        </w:rPr>
        <w:t xml:space="preserve"> полную информацию о грудном вскармливании в своем следующем периодическом докладе и поощрять исключительно грудное вскармливание младенцев в течение первых шести месяцев жизни.</w:t>
      </w:r>
    </w:p>
    <w:p w:rsidR="00C15F1C" w:rsidRPr="00F61C8A" w:rsidRDefault="00C15F1C" w:rsidP="00C15F1C">
      <w:pPr>
        <w:pStyle w:val="H23GR"/>
      </w:pPr>
      <w:r>
        <w:tab/>
      </w:r>
      <w:r>
        <w:tab/>
      </w:r>
      <w:r w:rsidRPr="00F61C8A">
        <w:t>Здоровье подростков</w:t>
      </w:r>
    </w:p>
    <w:p w:rsidR="00C15F1C" w:rsidRPr="00F61C8A" w:rsidRDefault="00C15F1C" w:rsidP="00C15F1C">
      <w:pPr>
        <w:pStyle w:val="SingleTxtGR"/>
      </w:pPr>
      <w:r w:rsidRPr="00F61C8A">
        <w:t>49.</w:t>
      </w:r>
      <w:r w:rsidRPr="00F61C8A">
        <w:tab/>
        <w:t xml:space="preserve">Комитет принимает к сведению, что государство-участник разработало Стратегический план </w:t>
      </w:r>
      <w:r>
        <w:t>по охране</w:t>
      </w:r>
      <w:r w:rsidRPr="00F61C8A">
        <w:t xml:space="preserve"> репродуктивного здоровья подростков, но вм</w:t>
      </w:r>
      <w:r w:rsidRPr="00F61C8A">
        <w:t>е</w:t>
      </w:r>
      <w:r w:rsidRPr="00F61C8A">
        <w:t>сте с тем выражает сожаление по поводу того, что в докладе отсутствует более подробная информация о его осуществлении. Комитет выражает также обесп</w:t>
      </w:r>
      <w:r w:rsidRPr="00F61C8A">
        <w:t>о</w:t>
      </w:r>
      <w:r w:rsidRPr="00F61C8A">
        <w:t xml:space="preserve">коенность в связи с большим числом подростковых беременностей и </w:t>
      </w:r>
      <w:r w:rsidR="00213521" w:rsidRPr="00213521">
        <w:br/>
      </w:r>
      <w:r w:rsidRPr="00F61C8A">
        <w:t>небезопасных абортов, отсутствием конфиденциальных консультативных услуг и поддержки, ориентированных непосредственно на подростков, затрудненным доступом к услугам и информации в области репродуктивного здоровья для д</w:t>
      </w:r>
      <w:r w:rsidRPr="00F61C8A">
        <w:t>е</w:t>
      </w:r>
      <w:r w:rsidRPr="00F61C8A">
        <w:t>вочек-подростков, ненадлежащим состоянием функциональных учреждений по оказа</w:t>
      </w:r>
      <w:r>
        <w:t xml:space="preserve">нию неотложной акушерской </w:t>
      </w:r>
      <w:r w:rsidRPr="00F61C8A">
        <w:t>неонатальной помощи и недостаточной кв</w:t>
      </w:r>
      <w:r w:rsidRPr="00F61C8A">
        <w:t>а</w:t>
      </w:r>
      <w:r w:rsidRPr="00F61C8A">
        <w:t>лификацией персонала. Комитет также обеспокоен отсутствием информации о программах и услугах</w:t>
      </w:r>
      <w:r>
        <w:t xml:space="preserve"> по</w:t>
      </w:r>
      <w:r w:rsidRPr="00F61C8A">
        <w:t xml:space="preserve"> охран</w:t>
      </w:r>
      <w:r>
        <w:t>е</w:t>
      </w:r>
      <w:r w:rsidRPr="00F61C8A">
        <w:t xml:space="preserve"> психического здоровья для подростков в гос</w:t>
      </w:r>
      <w:r w:rsidRPr="00F61C8A">
        <w:t>у</w:t>
      </w:r>
      <w:r w:rsidRPr="00F61C8A">
        <w:t>дарстве-участнике.</w:t>
      </w:r>
    </w:p>
    <w:p w:rsidR="00C15F1C" w:rsidRPr="00F61C8A" w:rsidRDefault="00C15F1C" w:rsidP="00C15F1C">
      <w:pPr>
        <w:pStyle w:val="SingleTxtGR"/>
        <w:rPr>
          <w:b/>
          <w:bCs/>
        </w:rPr>
      </w:pPr>
      <w:r w:rsidRPr="00F61C8A">
        <w:t>50.</w:t>
      </w:r>
      <w:r w:rsidRPr="00F61C8A">
        <w:tab/>
      </w:r>
      <w:r w:rsidRPr="00F61C8A">
        <w:rPr>
          <w:b/>
          <w:bCs/>
        </w:rPr>
        <w:t>Ссылаясь на свое замечание общего порядка № 4 (2003) о здоровье подростков, Комитет рекомендует государству-участнику:</w:t>
      </w:r>
    </w:p>
    <w:p w:rsidR="00C15F1C" w:rsidRPr="00F61C8A" w:rsidRDefault="00C15F1C" w:rsidP="00C15F1C">
      <w:pPr>
        <w:pStyle w:val="SingleTxtGR"/>
        <w:rPr>
          <w:b/>
          <w:bCs/>
        </w:rPr>
      </w:pPr>
      <w:r w:rsidRPr="00F61C8A">
        <w:rPr>
          <w:b/>
          <w:bCs/>
        </w:rPr>
        <w:tab/>
      </w:r>
      <w:r w:rsidRPr="00F61C8A">
        <w:rPr>
          <w:b/>
          <w:bCs/>
          <w:lang w:val="en-US"/>
        </w:rPr>
        <w:t>a</w:t>
      </w:r>
      <w:r w:rsidRPr="00F61C8A">
        <w:rPr>
          <w:b/>
          <w:bCs/>
        </w:rPr>
        <w:t>)</w:t>
      </w:r>
      <w:r w:rsidRPr="00F61C8A">
        <w:rPr>
          <w:b/>
          <w:bCs/>
        </w:rPr>
        <w:tab/>
      </w:r>
      <w:proofErr w:type="gramStart"/>
      <w:r w:rsidRPr="00F61C8A">
        <w:rPr>
          <w:b/>
          <w:bCs/>
        </w:rPr>
        <w:t>улучшить</w:t>
      </w:r>
      <w:proofErr w:type="gramEnd"/>
      <w:r w:rsidRPr="00F61C8A">
        <w:rPr>
          <w:b/>
          <w:bCs/>
        </w:rPr>
        <w:t xml:space="preserve"> доступ к услугам по охране репродуктивного здор</w:t>
      </w:r>
      <w:r w:rsidRPr="00F61C8A">
        <w:rPr>
          <w:b/>
          <w:bCs/>
        </w:rPr>
        <w:t>о</w:t>
      </w:r>
      <w:r w:rsidRPr="00F61C8A">
        <w:rPr>
          <w:b/>
          <w:bCs/>
        </w:rPr>
        <w:t xml:space="preserve">вья и смежным услугам для девочек-подростков и увеличить поддержку в области репродуктивного здоровья и </w:t>
      </w:r>
      <w:r>
        <w:rPr>
          <w:b/>
          <w:bCs/>
        </w:rPr>
        <w:t>методов</w:t>
      </w:r>
      <w:r w:rsidRPr="00F61C8A">
        <w:rPr>
          <w:b/>
          <w:bCs/>
        </w:rPr>
        <w:t xml:space="preserve"> планирования семьи;</w:t>
      </w:r>
    </w:p>
    <w:p w:rsidR="00C15F1C" w:rsidRPr="00F61C8A" w:rsidRDefault="00C15F1C" w:rsidP="00C15F1C">
      <w:pPr>
        <w:pStyle w:val="SingleTxtGR"/>
        <w:rPr>
          <w:b/>
          <w:bCs/>
        </w:rPr>
      </w:pPr>
      <w:r w:rsidRPr="00F61C8A">
        <w:rPr>
          <w:b/>
          <w:bCs/>
        </w:rPr>
        <w:tab/>
      </w:r>
      <w:r w:rsidRPr="00F61C8A">
        <w:rPr>
          <w:b/>
          <w:bCs/>
          <w:lang w:val="en-US"/>
        </w:rPr>
        <w:t>b</w:t>
      </w:r>
      <w:r w:rsidRPr="00F61C8A">
        <w:rPr>
          <w:b/>
          <w:bCs/>
        </w:rPr>
        <w:t>)</w:t>
      </w:r>
      <w:r w:rsidRPr="00F61C8A">
        <w:rPr>
          <w:b/>
          <w:bCs/>
        </w:rPr>
        <w:tab/>
      </w:r>
      <w:proofErr w:type="gramStart"/>
      <w:r w:rsidRPr="00F61C8A">
        <w:rPr>
          <w:b/>
          <w:bCs/>
        </w:rPr>
        <w:t>повысить</w:t>
      </w:r>
      <w:proofErr w:type="gramEnd"/>
      <w:r w:rsidRPr="00F61C8A">
        <w:rPr>
          <w:b/>
          <w:bCs/>
        </w:rPr>
        <w:t xml:space="preserve"> осведомленност</w:t>
      </w:r>
      <w:r>
        <w:rPr>
          <w:b/>
          <w:bCs/>
        </w:rPr>
        <w:t xml:space="preserve">ь </w:t>
      </w:r>
      <w:r w:rsidRPr="00F61C8A">
        <w:rPr>
          <w:b/>
          <w:bCs/>
        </w:rPr>
        <w:t>подростков о законодательстве, к</w:t>
      </w:r>
      <w:r w:rsidRPr="00F61C8A">
        <w:rPr>
          <w:b/>
          <w:bCs/>
        </w:rPr>
        <w:t>а</w:t>
      </w:r>
      <w:r w:rsidRPr="00F61C8A">
        <w:rPr>
          <w:b/>
          <w:bCs/>
        </w:rPr>
        <w:t>сающемся абортов, что позволило бы им обращаться в медицинские це</w:t>
      </w:r>
      <w:r w:rsidRPr="00F61C8A">
        <w:rPr>
          <w:b/>
          <w:bCs/>
        </w:rPr>
        <w:t>н</w:t>
      </w:r>
      <w:r w:rsidRPr="00F61C8A">
        <w:rPr>
          <w:b/>
          <w:bCs/>
        </w:rPr>
        <w:t>тры для проведения безопасных абортов и получ</w:t>
      </w:r>
      <w:r>
        <w:rPr>
          <w:b/>
          <w:bCs/>
        </w:rPr>
        <w:t>а</w:t>
      </w:r>
      <w:r w:rsidRPr="00F61C8A">
        <w:rPr>
          <w:b/>
          <w:bCs/>
        </w:rPr>
        <w:t>ть доступ к медицинским услугам для лечения осложнений, возникающих в результате небезопасных абортов;</w:t>
      </w:r>
    </w:p>
    <w:p w:rsidR="00C15F1C" w:rsidRPr="00F61C8A" w:rsidRDefault="00C15F1C" w:rsidP="00C15F1C">
      <w:pPr>
        <w:pStyle w:val="SingleTxtGR"/>
        <w:rPr>
          <w:b/>
          <w:bCs/>
        </w:rPr>
      </w:pPr>
      <w:r w:rsidRPr="00F61C8A">
        <w:rPr>
          <w:b/>
          <w:bCs/>
        </w:rPr>
        <w:tab/>
      </w:r>
      <w:r w:rsidRPr="00F61C8A">
        <w:rPr>
          <w:b/>
          <w:bCs/>
          <w:lang w:val="en-US"/>
        </w:rPr>
        <w:t>c</w:t>
      </w:r>
      <w:r w:rsidRPr="00F61C8A">
        <w:rPr>
          <w:b/>
          <w:bCs/>
        </w:rPr>
        <w:t>)</w:t>
      </w:r>
      <w:r w:rsidRPr="00F61C8A">
        <w:rPr>
          <w:b/>
          <w:bCs/>
        </w:rPr>
        <w:tab/>
      </w:r>
      <w:proofErr w:type="gramStart"/>
      <w:r w:rsidRPr="00F61C8A">
        <w:rPr>
          <w:b/>
          <w:bCs/>
        </w:rPr>
        <w:t>активизировать</w:t>
      </w:r>
      <w:proofErr w:type="gramEnd"/>
      <w:r w:rsidRPr="00F61C8A">
        <w:rPr>
          <w:b/>
          <w:bCs/>
        </w:rPr>
        <w:t xml:space="preserve"> усилия по </w:t>
      </w:r>
      <w:r>
        <w:rPr>
          <w:b/>
          <w:bCs/>
        </w:rPr>
        <w:t>улучшению</w:t>
      </w:r>
      <w:r w:rsidRPr="00F61C8A">
        <w:rPr>
          <w:b/>
          <w:bCs/>
        </w:rPr>
        <w:t xml:space="preserve"> информированности о доступных методах контрацепции и доступа к ним, в частности среди маль</w:t>
      </w:r>
      <w:r>
        <w:rPr>
          <w:b/>
          <w:bCs/>
        </w:rPr>
        <w:t xml:space="preserve">чиков </w:t>
      </w:r>
      <w:r w:rsidRPr="00F61C8A">
        <w:rPr>
          <w:b/>
          <w:bCs/>
        </w:rPr>
        <w:t>подростков</w:t>
      </w:r>
      <w:r>
        <w:rPr>
          <w:b/>
          <w:bCs/>
        </w:rPr>
        <w:t>ого возраста</w:t>
      </w:r>
      <w:r w:rsidRPr="00F61C8A">
        <w:rPr>
          <w:b/>
          <w:bCs/>
        </w:rPr>
        <w:t>, и обеспечить, чтобы подростки, ос</w:t>
      </w:r>
      <w:r w:rsidRPr="00F61C8A">
        <w:rPr>
          <w:b/>
          <w:bCs/>
        </w:rPr>
        <w:t>о</w:t>
      </w:r>
      <w:r w:rsidRPr="00F61C8A">
        <w:rPr>
          <w:b/>
          <w:bCs/>
        </w:rPr>
        <w:t>бенно в сельских районах, имели доступ к информации и услугам в области планирования семьи;</w:t>
      </w:r>
    </w:p>
    <w:p w:rsidR="00C15F1C" w:rsidRPr="00F61C8A" w:rsidRDefault="00C15F1C" w:rsidP="00C15F1C">
      <w:pPr>
        <w:pStyle w:val="SingleTxtGR"/>
        <w:rPr>
          <w:b/>
          <w:bCs/>
        </w:rPr>
      </w:pPr>
      <w:r w:rsidRPr="00F61C8A">
        <w:rPr>
          <w:b/>
          <w:bCs/>
        </w:rPr>
        <w:lastRenderedPageBreak/>
        <w:tab/>
      </w:r>
      <w:r w:rsidRPr="00F61C8A">
        <w:rPr>
          <w:b/>
          <w:bCs/>
          <w:lang w:val="en-US"/>
        </w:rPr>
        <w:t>d</w:t>
      </w:r>
      <w:r w:rsidRPr="00F61C8A">
        <w:rPr>
          <w:b/>
          <w:bCs/>
        </w:rPr>
        <w:t>)</w:t>
      </w:r>
      <w:r w:rsidRPr="00F61C8A">
        <w:rPr>
          <w:b/>
          <w:bCs/>
        </w:rPr>
        <w:tab/>
      </w:r>
      <w:proofErr w:type="gramStart"/>
      <w:r w:rsidRPr="00F61C8A">
        <w:rPr>
          <w:b/>
          <w:bCs/>
        </w:rPr>
        <w:t>принять</w:t>
      </w:r>
      <w:proofErr w:type="gramEnd"/>
      <w:r w:rsidRPr="00F61C8A">
        <w:rPr>
          <w:b/>
          <w:bCs/>
        </w:rPr>
        <w:t xml:space="preserve"> меры для разъяснения и </w:t>
      </w:r>
      <w:proofErr w:type="spellStart"/>
      <w:r w:rsidRPr="00F61C8A">
        <w:rPr>
          <w:b/>
          <w:bCs/>
        </w:rPr>
        <w:t>пропагандирования</w:t>
      </w:r>
      <w:proofErr w:type="spellEnd"/>
      <w:r w:rsidRPr="00F61C8A">
        <w:rPr>
          <w:b/>
          <w:bCs/>
        </w:rPr>
        <w:t xml:space="preserve"> отве</w:t>
      </w:r>
      <w:r w:rsidRPr="00F61C8A">
        <w:rPr>
          <w:b/>
          <w:bCs/>
        </w:rPr>
        <w:t>т</w:t>
      </w:r>
      <w:r w:rsidRPr="00F61C8A">
        <w:rPr>
          <w:b/>
          <w:bCs/>
        </w:rPr>
        <w:t xml:space="preserve">ственного сексуального поведения с </w:t>
      </w:r>
      <w:proofErr w:type="spellStart"/>
      <w:r w:rsidRPr="00F61C8A">
        <w:rPr>
          <w:b/>
          <w:bCs/>
        </w:rPr>
        <w:t>уделением</w:t>
      </w:r>
      <w:proofErr w:type="spellEnd"/>
      <w:r w:rsidRPr="00F61C8A">
        <w:rPr>
          <w:b/>
          <w:bCs/>
        </w:rPr>
        <w:t xml:space="preserve"> особого внимания мальч</w:t>
      </w:r>
      <w:r w:rsidRPr="00F61C8A">
        <w:rPr>
          <w:b/>
          <w:bCs/>
        </w:rPr>
        <w:t>и</w:t>
      </w:r>
      <w:r w:rsidRPr="00F61C8A">
        <w:rPr>
          <w:b/>
          <w:bCs/>
        </w:rPr>
        <w:t>кам и мужчинам;</w:t>
      </w:r>
    </w:p>
    <w:p w:rsidR="00C15F1C" w:rsidRPr="00F61C8A" w:rsidRDefault="00C15F1C" w:rsidP="00C15F1C">
      <w:pPr>
        <w:pStyle w:val="SingleTxtGR"/>
        <w:rPr>
          <w:b/>
          <w:bCs/>
        </w:rPr>
      </w:pPr>
      <w:r w:rsidRPr="00F61C8A">
        <w:rPr>
          <w:b/>
          <w:bCs/>
        </w:rPr>
        <w:tab/>
      </w:r>
      <w:r w:rsidRPr="00F61C8A">
        <w:rPr>
          <w:b/>
          <w:bCs/>
          <w:lang w:val="en-US"/>
        </w:rPr>
        <w:t>e</w:t>
      </w:r>
      <w:r w:rsidRPr="00F61C8A">
        <w:rPr>
          <w:b/>
          <w:bCs/>
        </w:rPr>
        <w:t>)</w:t>
      </w:r>
      <w:r w:rsidRPr="00F61C8A">
        <w:rPr>
          <w:b/>
          <w:bCs/>
        </w:rPr>
        <w:tab/>
      </w:r>
      <w:proofErr w:type="gramStart"/>
      <w:r w:rsidRPr="00F61C8A">
        <w:rPr>
          <w:b/>
          <w:bCs/>
        </w:rPr>
        <w:t>обеспечить</w:t>
      </w:r>
      <w:proofErr w:type="gramEnd"/>
      <w:r w:rsidRPr="00F61C8A">
        <w:rPr>
          <w:b/>
          <w:bCs/>
        </w:rPr>
        <w:t xml:space="preserve"> включение материалов по сексуальному и репр</w:t>
      </w:r>
      <w:r w:rsidRPr="00F61C8A">
        <w:rPr>
          <w:b/>
          <w:bCs/>
        </w:rPr>
        <w:t>о</w:t>
      </w:r>
      <w:r w:rsidRPr="00F61C8A">
        <w:rPr>
          <w:b/>
          <w:bCs/>
        </w:rPr>
        <w:t xml:space="preserve">дуктивному здоровью в программу обязательного школьного образования и ориентировать их на подростков обоих полов с </w:t>
      </w:r>
      <w:proofErr w:type="spellStart"/>
      <w:r w:rsidRPr="00F61C8A">
        <w:rPr>
          <w:b/>
          <w:bCs/>
        </w:rPr>
        <w:t>уделением</w:t>
      </w:r>
      <w:proofErr w:type="spellEnd"/>
      <w:r w:rsidRPr="00F61C8A">
        <w:rPr>
          <w:b/>
          <w:bCs/>
        </w:rPr>
        <w:t xml:space="preserve"> особого вним</w:t>
      </w:r>
      <w:r w:rsidRPr="00F61C8A">
        <w:rPr>
          <w:b/>
          <w:bCs/>
        </w:rPr>
        <w:t>а</w:t>
      </w:r>
      <w:r w:rsidRPr="00F61C8A">
        <w:rPr>
          <w:b/>
          <w:bCs/>
        </w:rPr>
        <w:t>ния предупреждению ранней беременности и заболеваний, передаваемых половым путем, в особенности ВИЧ/СПИДа, а также обеспечить доступ к конфиденциальным консультативным услугам;</w:t>
      </w:r>
    </w:p>
    <w:p w:rsidR="00C15F1C" w:rsidRPr="000049D4" w:rsidRDefault="00C15F1C" w:rsidP="00C15F1C">
      <w:pPr>
        <w:pStyle w:val="SingleTxtGR"/>
        <w:rPr>
          <w:b/>
        </w:rPr>
      </w:pPr>
      <w:r w:rsidRPr="000049D4">
        <w:tab/>
      </w:r>
      <w:r w:rsidRPr="000049D4">
        <w:rPr>
          <w:b/>
          <w:lang w:val="en-US"/>
        </w:rPr>
        <w:t>f</w:t>
      </w:r>
      <w:r w:rsidRPr="000049D4">
        <w:rPr>
          <w:b/>
        </w:rPr>
        <w:t>)</w:t>
      </w:r>
      <w:r w:rsidRPr="000049D4">
        <w:rPr>
          <w:b/>
        </w:rPr>
        <w:tab/>
      </w:r>
      <w:proofErr w:type="gramStart"/>
      <w:r w:rsidRPr="000049D4">
        <w:rPr>
          <w:b/>
        </w:rPr>
        <w:t>представить</w:t>
      </w:r>
      <w:proofErr w:type="gramEnd"/>
      <w:r w:rsidRPr="000049D4">
        <w:rPr>
          <w:b/>
        </w:rPr>
        <w:t xml:space="preserve"> информацию об имеющихся в стране услугах в о</w:t>
      </w:r>
      <w:r w:rsidRPr="000049D4">
        <w:rPr>
          <w:b/>
        </w:rPr>
        <w:t>б</w:t>
      </w:r>
      <w:r w:rsidRPr="000049D4">
        <w:rPr>
          <w:b/>
        </w:rPr>
        <w:t>ласти охраны психического здоровья и связанных с ними консультативных услугах, а также информацию о том, каким образом государство-участник обеспечивает их доступность и приемлемость для подростков;</w:t>
      </w:r>
    </w:p>
    <w:p w:rsidR="00C15F1C" w:rsidRPr="000049D4" w:rsidRDefault="00C15F1C" w:rsidP="00C15F1C">
      <w:pPr>
        <w:pStyle w:val="SingleTxtGR"/>
        <w:rPr>
          <w:b/>
        </w:rPr>
      </w:pPr>
      <w:r w:rsidRPr="000049D4">
        <w:rPr>
          <w:b/>
        </w:rPr>
        <w:tab/>
      </w:r>
      <w:r w:rsidRPr="000049D4">
        <w:rPr>
          <w:b/>
          <w:lang w:val="en-US"/>
        </w:rPr>
        <w:t>g</w:t>
      </w:r>
      <w:r w:rsidRPr="000049D4">
        <w:rPr>
          <w:b/>
        </w:rPr>
        <w:t>)</w:t>
      </w:r>
      <w:r w:rsidRPr="000049D4">
        <w:rPr>
          <w:b/>
        </w:rPr>
        <w:tab/>
      </w:r>
      <w:proofErr w:type="gramStart"/>
      <w:r w:rsidRPr="000049D4">
        <w:rPr>
          <w:b/>
        </w:rPr>
        <w:t>представить</w:t>
      </w:r>
      <w:proofErr w:type="gramEnd"/>
      <w:r w:rsidRPr="000049D4">
        <w:rPr>
          <w:b/>
        </w:rPr>
        <w:t xml:space="preserve"> в своем следующем периодическом докладе и</w:t>
      </w:r>
      <w:r w:rsidRPr="000049D4">
        <w:rPr>
          <w:b/>
        </w:rPr>
        <w:t>н</w:t>
      </w:r>
      <w:r w:rsidRPr="000049D4">
        <w:rPr>
          <w:b/>
        </w:rPr>
        <w:t xml:space="preserve">формацию об осуществлении </w:t>
      </w:r>
      <w:r>
        <w:rPr>
          <w:b/>
        </w:rPr>
        <w:t>С</w:t>
      </w:r>
      <w:r w:rsidRPr="000049D4">
        <w:rPr>
          <w:b/>
        </w:rPr>
        <w:t xml:space="preserve">тратегического плана </w:t>
      </w:r>
      <w:r>
        <w:rPr>
          <w:b/>
        </w:rPr>
        <w:t xml:space="preserve">по </w:t>
      </w:r>
      <w:r w:rsidRPr="000049D4">
        <w:rPr>
          <w:b/>
        </w:rPr>
        <w:t>охран</w:t>
      </w:r>
      <w:r>
        <w:rPr>
          <w:b/>
        </w:rPr>
        <w:t>е</w:t>
      </w:r>
      <w:r w:rsidRPr="000049D4">
        <w:rPr>
          <w:b/>
        </w:rPr>
        <w:t xml:space="preserve"> репроду</w:t>
      </w:r>
      <w:r w:rsidRPr="000049D4">
        <w:rPr>
          <w:b/>
        </w:rPr>
        <w:t>к</w:t>
      </w:r>
      <w:r w:rsidRPr="000049D4">
        <w:rPr>
          <w:b/>
        </w:rPr>
        <w:t>тивного здоровья подростков.</w:t>
      </w:r>
    </w:p>
    <w:p w:rsidR="00C15F1C" w:rsidRPr="000049D4" w:rsidRDefault="00C15F1C" w:rsidP="00C15F1C">
      <w:pPr>
        <w:pStyle w:val="H23GR"/>
      </w:pPr>
      <w:r>
        <w:tab/>
      </w:r>
      <w:r>
        <w:tab/>
      </w:r>
      <w:r w:rsidRPr="000049D4">
        <w:t>ВИЧ/СПИД</w:t>
      </w:r>
    </w:p>
    <w:p w:rsidR="00C15F1C" w:rsidRPr="000049D4" w:rsidRDefault="00C15F1C" w:rsidP="00C15F1C">
      <w:pPr>
        <w:pStyle w:val="SingleTxtGR"/>
      </w:pPr>
      <w:r w:rsidRPr="000049D4">
        <w:t>51.</w:t>
      </w:r>
      <w:r w:rsidRPr="000049D4">
        <w:tab/>
      </w:r>
      <w:r>
        <w:t>Комитет отмечает, что государство-участник</w:t>
      </w:r>
      <w:r w:rsidRPr="000049D4">
        <w:t xml:space="preserve"> расширил</w:t>
      </w:r>
      <w:r>
        <w:t>о</w:t>
      </w:r>
      <w:r w:rsidRPr="000049D4">
        <w:t xml:space="preserve"> антиретровиру</w:t>
      </w:r>
      <w:r w:rsidRPr="000049D4">
        <w:t>с</w:t>
      </w:r>
      <w:r w:rsidRPr="000049D4">
        <w:t>н</w:t>
      </w:r>
      <w:r>
        <w:t>ую</w:t>
      </w:r>
      <w:r w:rsidRPr="000049D4">
        <w:t xml:space="preserve"> </w:t>
      </w:r>
      <w:r>
        <w:t>терапию</w:t>
      </w:r>
      <w:r w:rsidRPr="000049D4">
        <w:t xml:space="preserve"> ВИЧ-инфекций, организовал</w:t>
      </w:r>
      <w:r>
        <w:t>о</w:t>
      </w:r>
      <w:r w:rsidRPr="000049D4">
        <w:t xml:space="preserve"> подготовку по вопросам педиатр</w:t>
      </w:r>
      <w:r w:rsidRPr="000049D4">
        <w:t>и</w:t>
      </w:r>
      <w:r w:rsidRPr="000049D4">
        <w:t>ческих услуг, связанных с ВИЧ, расширил</w:t>
      </w:r>
      <w:r>
        <w:t>о</w:t>
      </w:r>
      <w:r w:rsidRPr="000049D4">
        <w:t xml:space="preserve"> раннюю диагностику ВИЧ в мл</w:t>
      </w:r>
      <w:r w:rsidRPr="000049D4">
        <w:t>а</w:t>
      </w:r>
      <w:r w:rsidRPr="000049D4">
        <w:t>денческом возрасте, добил</w:t>
      </w:r>
      <w:r>
        <w:t>о</w:t>
      </w:r>
      <w:r w:rsidRPr="000049D4">
        <w:t>сь значительного прогресса в профилактике перед</w:t>
      </w:r>
      <w:r w:rsidRPr="000049D4">
        <w:t>а</w:t>
      </w:r>
      <w:r w:rsidRPr="000049D4">
        <w:t>чи ВИЧ от матери ребенку и представил</w:t>
      </w:r>
      <w:r>
        <w:t>о</w:t>
      </w:r>
      <w:r w:rsidRPr="000049D4">
        <w:t xml:space="preserve"> соответствующие национальные р</w:t>
      </w:r>
      <w:r w:rsidRPr="000049D4">
        <w:t>у</w:t>
      </w:r>
      <w:r w:rsidRPr="000049D4">
        <w:t xml:space="preserve">ководства и учебные пособия. Вместе с тем Комитет выражает обеспокоенность в связи </w:t>
      </w:r>
      <w:proofErr w:type="gramStart"/>
      <w:r w:rsidRPr="000049D4">
        <w:t>с</w:t>
      </w:r>
      <w:proofErr w:type="gramEnd"/>
      <w:r w:rsidRPr="000049D4">
        <w:t>:</w:t>
      </w:r>
    </w:p>
    <w:p w:rsidR="00C15F1C" w:rsidRPr="000049D4" w:rsidRDefault="00C15F1C" w:rsidP="00C15F1C">
      <w:pPr>
        <w:pStyle w:val="SingleTxtGR"/>
      </w:pPr>
      <w:r w:rsidRPr="000049D4">
        <w:tab/>
        <w:t>а)</w:t>
      </w:r>
      <w:r w:rsidRPr="000049D4">
        <w:tab/>
        <w:t>широкой распространенностью ВИЧ/СПИДа среди детей, в частн</w:t>
      </w:r>
      <w:r w:rsidRPr="000049D4">
        <w:t>о</w:t>
      </w:r>
      <w:r w:rsidRPr="000049D4">
        <w:t>сти подростков;</w:t>
      </w:r>
    </w:p>
    <w:p w:rsidR="00C15F1C" w:rsidRPr="000049D4" w:rsidRDefault="00C15F1C" w:rsidP="00C15F1C">
      <w:pPr>
        <w:pStyle w:val="SingleTxtGR"/>
      </w:pPr>
      <w:r w:rsidRPr="000049D4">
        <w:tab/>
      </w:r>
      <w:r w:rsidRPr="000049D4">
        <w:rPr>
          <w:lang w:val="en-US"/>
        </w:rPr>
        <w:t>b</w:t>
      </w:r>
      <w:r w:rsidRPr="000049D4">
        <w:t>)</w:t>
      </w:r>
      <w:r w:rsidRPr="000049D4">
        <w:tab/>
        <w:t xml:space="preserve">тем, что девочки могут быть особенно подвержены </w:t>
      </w:r>
      <w:r>
        <w:t>заражению</w:t>
      </w:r>
      <w:r w:rsidRPr="000049D4">
        <w:t xml:space="preserve"> из-за существующего </w:t>
      </w:r>
      <w:r>
        <w:t>поверья</w:t>
      </w:r>
      <w:r w:rsidRPr="000049D4">
        <w:t>, что половой акт</w:t>
      </w:r>
      <w:r>
        <w:t xml:space="preserve"> с</w:t>
      </w:r>
      <w:r w:rsidRPr="000049D4">
        <w:t xml:space="preserve"> девственниц</w:t>
      </w:r>
      <w:r>
        <w:t>ей</w:t>
      </w:r>
      <w:r w:rsidRPr="000049D4">
        <w:t xml:space="preserve"> </w:t>
      </w:r>
      <w:r>
        <w:t>может излечить от</w:t>
      </w:r>
      <w:r w:rsidRPr="000049D4">
        <w:t xml:space="preserve"> инфекци</w:t>
      </w:r>
      <w:r>
        <w:t>и,</w:t>
      </w:r>
      <w:r w:rsidRPr="000049D4">
        <w:t xml:space="preserve"> и из-за сохраняющихся неравных отношений между мужчинами и женщинами, что может ограничивать возможности женщин и девушек оговар</w:t>
      </w:r>
      <w:r w:rsidRPr="000049D4">
        <w:t>и</w:t>
      </w:r>
      <w:r w:rsidRPr="000049D4">
        <w:t>вать условия безопасных половых отношений;</w:t>
      </w:r>
    </w:p>
    <w:p w:rsidR="00C15F1C" w:rsidRPr="000049D4" w:rsidRDefault="00C15F1C" w:rsidP="00C15F1C">
      <w:pPr>
        <w:pStyle w:val="SingleTxtGR"/>
      </w:pPr>
      <w:r w:rsidRPr="000049D4">
        <w:tab/>
        <w:t>с)</w:t>
      </w:r>
      <w:r w:rsidRPr="000049D4">
        <w:tab/>
        <w:t>нехваткой персонала и неадекватностью инфраструктуры и мед</w:t>
      </w:r>
      <w:r w:rsidRPr="000049D4">
        <w:t>и</w:t>
      </w:r>
      <w:r w:rsidRPr="000049D4">
        <w:t>цинских учреждений</w:t>
      </w:r>
      <w:r>
        <w:t>, особенно</w:t>
      </w:r>
      <w:r w:rsidRPr="000049D4">
        <w:t xml:space="preserve"> в сельских районах.</w:t>
      </w:r>
    </w:p>
    <w:p w:rsidR="00C15F1C" w:rsidRPr="000049D4" w:rsidRDefault="00C15F1C" w:rsidP="00C15F1C">
      <w:pPr>
        <w:pStyle w:val="SingleTxtGR"/>
        <w:rPr>
          <w:b/>
        </w:rPr>
      </w:pPr>
      <w:r w:rsidRPr="000049D4">
        <w:t>52.</w:t>
      </w:r>
      <w:r w:rsidRPr="000049D4">
        <w:tab/>
      </w:r>
      <w:r w:rsidRPr="000049D4">
        <w:rPr>
          <w:b/>
        </w:rPr>
        <w:t>В свете своего замечания общего порядка № 3 (2003) о ВИЧ/СПИДе и</w:t>
      </w:r>
      <w:r>
        <w:rPr>
          <w:b/>
        </w:rPr>
        <w:t> </w:t>
      </w:r>
      <w:r w:rsidRPr="000049D4">
        <w:rPr>
          <w:b/>
        </w:rPr>
        <w:t>правах ребенка Комитет рекомендует государству-участнику:</w:t>
      </w:r>
    </w:p>
    <w:p w:rsidR="00C15F1C" w:rsidRPr="000049D4" w:rsidRDefault="00C15F1C" w:rsidP="00C15F1C">
      <w:pPr>
        <w:pStyle w:val="SingleTxtGR"/>
        <w:rPr>
          <w:b/>
        </w:rPr>
      </w:pPr>
      <w:r w:rsidRPr="000049D4">
        <w:rPr>
          <w:b/>
        </w:rPr>
        <w:tab/>
        <w:t>а)</w:t>
      </w:r>
      <w:r w:rsidRPr="000049D4">
        <w:rPr>
          <w:b/>
        </w:rPr>
        <w:tab/>
      </w:r>
      <w:r>
        <w:rPr>
          <w:b/>
        </w:rPr>
        <w:t xml:space="preserve">продолжать усилия </w:t>
      </w:r>
      <w:r w:rsidRPr="000049D4">
        <w:rPr>
          <w:b/>
        </w:rPr>
        <w:t>по предупреждению передачи ВИЧ от мат</w:t>
      </w:r>
      <w:r w:rsidRPr="000049D4">
        <w:rPr>
          <w:b/>
        </w:rPr>
        <w:t>е</w:t>
      </w:r>
      <w:r w:rsidRPr="000049D4">
        <w:rPr>
          <w:b/>
        </w:rPr>
        <w:t>ри ребенку и улучшению доступности и расширению охвата антиретров</w:t>
      </w:r>
      <w:r w:rsidRPr="000049D4">
        <w:rPr>
          <w:b/>
        </w:rPr>
        <w:t>и</w:t>
      </w:r>
      <w:r w:rsidRPr="000049D4">
        <w:rPr>
          <w:b/>
        </w:rPr>
        <w:t>русной терапии и профилактик</w:t>
      </w:r>
      <w:r>
        <w:rPr>
          <w:b/>
        </w:rPr>
        <w:t>и</w:t>
      </w:r>
      <w:r w:rsidRPr="000049D4">
        <w:rPr>
          <w:b/>
        </w:rPr>
        <w:t xml:space="preserve"> для инфицированных ВИЧ беременных женщин;</w:t>
      </w:r>
    </w:p>
    <w:p w:rsidR="00C15F1C" w:rsidRPr="000049D4" w:rsidRDefault="00C15F1C" w:rsidP="00C15F1C">
      <w:pPr>
        <w:pStyle w:val="SingleTxtGR"/>
        <w:rPr>
          <w:b/>
        </w:rPr>
      </w:pPr>
      <w:r w:rsidRPr="000049D4">
        <w:rPr>
          <w:b/>
        </w:rPr>
        <w:tab/>
      </w:r>
      <w:r w:rsidRPr="000049D4"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</w:r>
      <w:proofErr w:type="gramStart"/>
      <w:r>
        <w:rPr>
          <w:b/>
        </w:rPr>
        <w:t>улучшить</w:t>
      </w:r>
      <w:proofErr w:type="gramEnd"/>
      <w:r>
        <w:rPr>
          <w:b/>
        </w:rPr>
        <w:t xml:space="preserve">, в частности для девочек, </w:t>
      </w:r>
      <w:r w:rsidRPr="000049D4">
        <w:rPr>
          <w:b/>
        </w:rPr>
        <w:t>доступ к бесплатной ко</w:t>
      </w:r>
      <w:r w:rsidRPr="000049D4">
        <w:rPr>
          <w:b/>
        </w:rPr>
        <w:t>н</w:t>
      </w:r>
      <w:r w:rsidRPr="000049D4">
        <w:rPr>
          <w:b/>
        </w:rPr>
        <w:t>трацепции, анонимному тестированию на ВИЧ, лечению, медицински</w:t>
      </w:r>
      <w:r>
        <w:rPr>
          <w:b/>
        </w:rPr>
        <w:t>м</w:t>
      </w:r>
      <w:r w:rsidRPr="000049D4">
        <w:rPr>
          <w:b/>
        </w:rPr>
        <w:t xml:space="preserve"> и консультативным услугам и помощи;</w:t>
      </w:r>
    </w:p>
    <w:p w:rsidR="00C15F1C" w:rsidRPr="000049D4" w:rsidRDefault="00C15F1C" w:rsidP="00C15F1C">
      <w:pPr>
        <w:pStyle w:val="SingleTxtGR"/>
        <w:rPr>
          <w:b/>
        </w:rPr>
      </w:pPr>
      <w:r w:rsidRPr="000049D4">
        <w:rPr>
          <w:b/>
        </w:rPr>
        <w:tab/>
        <w:t>с)</w:t>
      </w:r>
      <w:r w:rsidRPr="000049D4">
        <w:rPr>
          <w:b/>
        </w:rPr>
        <w:tab/>
        <w:t>активизировать усилия по работе с мальчиками подросткового возраста с целью снижения распространенности ВИЧ и расширения тест</w:t>
      </w:r>
      <w:r w:rsidRPr="000049D4">
        <w:rPr>
          <w:b/>
        </w:rPr>
        <w:t>и</w:t>
      </w:r>
      <w:r w:rsidRPr="000049D4">
        <w:rPr>
          <w:b/>
        </w:rPr>
        <w:t>рования на ВИЧ, а также расширения охвата антиретровирусной терапи</w:t>
      </w:r>
      <w:r>
        <w:rPr>
          <w:b/>
        </w:rPr>
        <w:t>ей</w:t>
      </w:r>
      <w:r w:rsidRPr="000049D4">
        <w:rPr>
          <w:b/>
        </w:rPr>
        <w:t xml:space="preserve"> подростков, инфицированных ВИЧ;</w:t>
      </w:r>
    </w:p>
    <w:p w:rsidR="00C15F1C" w:rsidRPr="000049D4" w:rsidRDefault="00C15F1C" w:rsidP="00C15F1C">
      <w:pPr>
        <w:pStyle w:val="SingleTxtGR"/>
        <w:rPr>
          <w:b/>
        </w:rPr>
      </w:pPr>
      <w:r w:rsidRPr="000049D4">
        <w:rPr>
          <w:b/>
        </w:rPr>
        <w:lastRenderedPageBreak/>
        <w:tab/>
      </w:r>
      <w:r w:rsidRPr="000049D4">
        <w:rPr>
          <w:b/>
          <w:lang w:val="en-US"/>
        </w:rPr>
        <w:t>d</w:t>
      </w:r>
      <w:r w:rsidRPr="000049D4">
        <w:rPr>
          <w:b/>
        </w:rPr>
        <w:t>)</w:t>
      </w:r>
      <w:r w:rsidRPr="000049D4">
        <w:rPr>
          <w:b/>
        </w:rPr>
        <w:tab/>
      </w:r>
      <w:proofErr w:type="gramStart"/>
      <w:r w:rsidRPr="000049D4">
        <w:rPr>
          <w:b/>
        </w:rPr>
        <w:t>обеспечить</w:t>
      </w:r>
      <w:proofErr w:type="gramEnd"/>
      <w:r w:rsidRPr="000049D4">
        <w:rPr>
          <w:b/>
        </w:rPr>
        <w:t>, чтобы дети, гражданское общество и люди, жив</w:t>
      </w:r>
      <w:r w:rsidRPr="000049D4">
        <w:rPr>
          <w:b/>
        </w:rPr>
        <w:t>у</w:t>
      </w:r>
      <w:r w:rsidRPr="000049D4">
        <w:rPr>
          <w:b/>
        </w:rPr>
        <w:t xml:space="preserve">щие с ВИЧ, принимали участие </w:t>
      </w:r>
      <w:r>
        <w:rPr>
          <w:b/>
        </w:rPr>
        <w:t>на</w:t>
      </w:r>
      <w:r w:rsidRPr="000049D4">
        <w:rPr>
          <w:b/>
        </w:rPr>
        <w:t xml:space="preserve"> всех этапах планирования, осуществл</w:t>
      </w:r>
      <w:r w:rsidRPr="000049D4">
        <w:rPr>
          <w:b/>
        </w:rPr>
        <w:t>е</w:t>
      </w:r>
      <w:r w:rsidRPr="000049D4">
        <w:rPr>
          <w:b/>
        </w:rPr>
        <w:t>ния и контроля за осуществлением всех мер, связанных с ВИЧ/СПИДом;</w:t>
      </w:r>
    </w:p>
    <w:p w:rsidR="00C15F1C" w:rsidRPr="000049D4" w:rsidRDefault="00C15F1C" w:rsidP="00C15F1C">
      <w:pPr>
        <w:pStyle w:val="SingleTxtGR"/>
        <w:rPr>
          <w:b/>
        </w:rPr>
      </w:pPr>
      <w:r w:rsidRPr="000049D4">
        <w:rPr>
          <w:b/>
        </w:rPr>
        <w:tab/>
        <w:t>е)</w:t>
      </w:r>
      <w:r w:rsidRPr="000049D4">
        <w:rPr>
          <w:b/>
        </w:rPr>
        <w:tab/>
        <w:t xml:space="preserve">принять меры для искоренения существующего поверья, что половой акт </w:t>
      </w:r>
      <w:r>
        <w:rPr>
          <w:b/>
        </w:rPr>
        <w:t xml:space="preserve">с </w:t>
      </w:r>
      <w:r w:rsidRPr="000049D4">
        <w:rPr>
          <w:b/>
        </w:rPr>
        <w:t>девственниц</w:t>
      </w:r>
      <w:r>
        <w:rPr>
          <w:b/>
        </w:rPr>
        <w:t>ей</w:t>
      </w:r>
      <w:r w:rsidRPr="000049D4">
        <w:rPr>
          <w:b/>
        </w:rPr>
        <w:t xml:space="preserve"> может излечить от инфекции, и устранения неравноправных отношений;</w:t>
      </w:r>
    </w:p>
    <w:p w:rsidR="00C15F1C" w:rsidRPr="000049D4" w:rsidRDefault="00C15F1C" w:rsidP="00C15F1C">
      <w:pPr>
        <w:pStyle w:val="SingleTxtGR"/>
        <w:rPr>
          <w:b/>
        </w:rPr>
      </w:pPr>
      <w:r w:rsidRPr="000049D4">
        <w:rPr>
          <w:b/>
        </w:rPr>
        <w:tab/>
      </w:r>
      <w:r w:rsidRPr="000049D4">
        <w:rPr>
          <w:b/>
          <w:lang w:val="en-US"/>
        </w:rPr>
        <w:t>f</w:t>
      </w:r>
      <w:r w:rsidRPr="000049D4">
        <w:rPr>
          <w:b/>
        </w:rPr>
        <w:t>)</w:t>
      </w:r>
      <w:r w:rsidRPr="000049D4">
        <w:rPr>
          <w:b/>
        </w:rPr>
        <w:tab/>
      </w:r>
      <w:proofErr w:type="gramStart"/>
      <w:r w:rsidRPr="000049D4">
        <w:rPr>
          <w:b/>
        </w:rPr>
        <w:t>улучшить</w:t>
      </w:r>
      <w:proofErr w:type="gramEnd"/>
      <w:r w:rsidRPr="000049D4">
        <w:rPr>
          <w:b/>
        </w:rPr>
        <w:t xml:space="preserve"> доступ к качественным и оказываемым с учетом возраста пациента услугам по вопросам ВИЧ/СПИДа, сексуального и р</w:t>
      </w:r>
      <w:r w:rsidRPr="000049D4">
        <w:rPr>
          <w:b/>
        </w:rPr>
        <w:t>е</w:t>
      </w:r>
      <w:r w:rsidRPr="000049D4">
        <w:rPr>
          <w:b/>
        </w:rPr>
        <w:t>продуктивного здоровья;</w:t>
      </w:r>
    </w:p>
    <w:p w:rsidR="00C15F1C" w:rsidRPr="000049D4" w:rsidRDefault="00C15F1C" w:rsidP="00C15F1C">
      <w:pPr>
        <w:pStyle w:val="SingleTxtGR"/>
        <w:rPr>
          <w:b/>
        </w:rPr>
      </w:pPr>
      <w:r w:rsidRPr="000049D4">
        <w:rPr>
          <w:b/>
        </w:rPr>
        <w:tab/>
      </w:r>
      <w:r w:rsidRPr="000049D4">
        <w:rPr>
          <w:b/>
          <w:lang w:val="en-US"/>
        </w:rPr>
        <w:t>g</w:t>
      </w:r>
      <w:r w:rsidRPr="000049D4">
        <w:rPr>
          <w:b/>
        </w:rPr>
        <w:t>)</w:t>
      </w:r>
      <w:r w:rsidRPr="000049D4">
        <w:rPr>
          <w:b/>
        </w:rPr>
        <w:tab/>
      </w:r>
      <w:proofErr w:type="gramStart"/>
      <w:r w:rsidRPr="000049D4">
        <w:rPr>
          <w:b/>
        </w:rPr>
        <w:t>активизировать</w:t>
      </w:r>
      <w:proofErr w:type="gramEnd"/>
      <w:r w:rsidRPr="000049D4">
        <w:rPr>
          <w:b/>
        </w:rPr>
        <w:t xml:space="preserve"> и расширить просветительские программы по ВИЧ, подготовку медицинского персонала, осуществление </w:t>
      </w:r>
      <w:r>
        <w:rPr>
          <w:b/>
        </w:rPr>
        <w:t>национальных рекомендаций</w:t>
      </w:r>
      <w:r w:rsidRPr="000049D4">
        <w:rPr>
          <w:b/>
        </w:rPr>
        <w:t xml:space="preserve"> и распространение учебных пособий, и активизировать ус</w:t>
      </w:r>
      <w:r w:rsidRPr="000049D4">
        <w:rPr>
          <w:b/>
        </w:rPr>
        <w:t>и</w:t>
      </w:r>
      <w:r w:rsidRPr="000049D4">
        <w:rPr>
          <w:b/>
        </w:rPr>
        <w:t>лия по обеспечению надлежащего охвата тестирования на ВИЧ и ант</w:t>
      </w:r>
      <w:r w:rsidRPr="000049D4">
        <w:rPr>
          <w:b/>
        </w:rPr>
        <w:t>и</w:t>
      </w:r>
      <w:r w:rsidRPr="000049D4">
        <w:rPr>
          <w:b/>
        </w:rPr>
        <w:t>ретровирусной терапии на территории всей страны.</w:t>
      </w:r>
    </w:p>
    <w:p w:rsidR="00C15F1C" w:rsidRPr="000049D4" w:rsidRDefault="00C15F1C" w:rsidP="00C15F1C">
      <w:pPr>
        <w:pStyle w:val="H1GR"/>
      </w:pPr>
      <w:r>
        <w:tab/>
      </w:r>
      <w:r w:rsidRPr="000049D4">
        <w:rPr>
          <w:lang w:val="en-US"/>
        </w:rPr>
        <w:t>H</w:t>
      </w:r>
      <w:r w:rsidRPr="000049D4">
        <w:t>.</w:t>
      </w:r>
      <w:r w:rsidRPr="000049D4">
        <w:tab/>
        <w:t>Образование, досуг и культурная деятельность (статьи 28, 29, 30 и 31)</w:t>
      </w:r>
    </w:p>
    <w:p w:rsidR="00C15F1C" w:rsidRPr="000049D4" w:rsidRDefault="00C15F1C" w:rsidP="00C15F1C">
      <w:pPr>
        <w:pStyle w:val="H23GR"/>
      </w:pPr>
      <w:r>
        <w:tab/>
      </w:r>
      <w:r>
        <w:tab/>
      </w:r>
      <w:r w:rsidRPr="000049D4">
        <w:t>Образование, отдых, досуг, культурные мероприятия и художественное творчество</w:t>
      </w:r>
    </w:p>
    <w:p w:rsidR="00C15F1C" w:rsidRPr="000049D4" w:rsidRDefault="00C15F1C" w:rsidP="00C15F1C">
      <w:pPr>
        <w:pStyle w:val="SingleTxtGR"/>
      </w:pPr>
      <w:r w:rsidRPr="000049D4">
        <w:t>53.</w:t>
      </w:r>
      <w:r w:rsidRPr="000049D4">
        <w:tab/>
      </w:r>
      <w:proofErr w:type="gramStart"/>
      <w:r w:rsidRPr="000049D4">
        <w:t>Комитет с удовлетворением</w:t>
      </w:r>
      <w:r>
        <w:t xml:space="preserve"> отмечает Закон об образовании 2011 года</w:t>
      </w:r>
      <w:r w:rsidRPr="000049D4">
        <w:t xml:space="preserve"> и усилия в рамках проводимой политики </w:t>
      </w:r>
      <w:r>
        <w:t xml:space="preserve">и </w:t>
      </w:r>
      <w:r w:rsidRPr="000049D4">
        <w:t>осуществляемых программ, таких как политика бесплатного базового образования и политика в области воспитания, развития и образования детей младшего возраста, а также прогресс, достигн</w:t>
      </w:r>
      <w:r w:rsidRPr="000049D4">
        <w:t>у</w:t>
      </w:r>
      <w:r w:rsidRPr="000049D4">
        <w:t>тый в том, что касается поступления, продолжения обучения и успехов в учебе девочек на уровне начальной школы.</w:t>
      </w:r>
      <w:proofErr w:type="gramEnd"/>
      <w:r w:rsidRPr="000049D4">
        <w:t xml:space="preserve"> Вместе с тем Комитет выражает обеспок</w:t>
      </w:r>
      <w:r w:rsidRPr="000049D4">
        <w:t>о</w:t>
      </w:r>
      <w:r w:rsidRPr="000049D4">
        <w:t>енность в связи</w:t>
      </w:r>
      <w:r>
        <w:t xml:space="preserve"> </w:t>
      </w:r>
      <w:proofErr w:type="gramStart"/>
      <w:r>
        <w:t>с</w:t>
      </w:r>
      <w:proofErr w:type="gramEnd"/>
      <w:r w:rsidRPr="000049D4">
        <w:t>:</w:t>
      </w:r>
    </w:p>
    <w:p w:rsidR="00C15F1C" w:rsidRPr="000049D4" w:rsidRDefault="00C15F1C" w:rsidP="00C15F1C">
      <w:pPr>
        <w:pStyle w:val="SingleTxtGR"/>
      </w:pPr>
      <w:r w:rsidRPr="000049D4">
        <w:tab/>
        <w:t>а)</w:t>
      </w:r>
      <w:r w:rsidRPr="000049D4">
        <w:tab/>
        <w:t>сообщениями о сборе сре</w:t>
      </w:r>
      <w:proofErr w:type="gramStart"/>
      <w:r w:rsidRPr="000049D4">
        <w:t>дств в ф</w:t>
      </w:r>
      <w:proofErr w:type="gramEnd"/>
      <w:r w:rsidRPr="000049D4">
        <w:t xml:space="preserve">онды общего назначения и </w:t>
      </w:r>
      <w:r>
        <w:t>взим</w:t>
      </w:r>
      <w:r>
        <w:t>а</w:t>
      </w:r>
      <w:r>
        <w:t xml:space="preserve">нии </w:t>
      </w:r>
      <w:r w:rsidRPr="000049D4">
        <w:t>других сборов и школьной пл</w:t>
      </w:r>
      <w:r>
        <w:t>аты через ассоциации родителей/</w:t>
      </w:r>
      <w:r w:rsidRPr="000049D4">
        <w:t xml:space="preserve">учителей, плохим состоянием школьной инфраструктуры, отсутствием гигиены в школах, большим расстоянием до школ, нехваткой квалифицированных </w:t>
      </w:r>
      <w:r>
        <w:t>педагогов</w:t>
      </w:r>
      <w:r w:rsidRPr="000049D4">
        <w:t xml:space="preserve"> и н</w:t>
      </w:r>
      <w:r w:rsidRPr="000049D4">
        <w:t>е</w:t>
      </w:r>
      <w:r w:rsidRPr="000049D4">
        <w:t>достаточными бюджетными ассигнованиями на образование;</w:t>
      </w:r>
    </w:p>
    <w:p w:rsidR="00C15F1C" w:rsidRPr="000049D4" w:rsidRDefault="00C15F1C" w:rsidP="00C15F1C">
      <w:pPr>
        <w:pStyle w:val="SingleTxtGR"/>
      </w:pPr>
      <w:r w:rsidRPr="000049D4">
        <w:tab/>
      </w:r>
      <w:r w:rsidRPr="000049D4">
        <w:rPr>
          <w:lang w:val="en-US"/>
        </w:rPr>
        <w:t>b</w:t>
      </w:r>
      <w:r w:rsidRPr="000049D4">
        <w:t>)</w:t>
      </w:r>
      <w:r w:rsidRPr="000049D4">
        <w:tab/>
      </w:r>
      <w:proofErr w:type="gramStart"/>
      <w:r w:rsidRPr="000049D4">
        <w:t>уход</w:t>
      </w:r>
      <w:r>
        <w:t>ом</w:t>
      </w:r>
      <w:proofErr w:type="gramEnd"/>
      <w:r w:rsidRPr="000049D4">
        <w:t xml:space="preserve"> из школ девочек по причине ранних браков, подростковой беременности, дискриминационных традиционных и культурных обычаев и нищеты, в особенности в сельских районах;</w:t>
      </w:r>
    </w:p>
    <w:p w:rsidR="00C15F1C" w:rsidRPr="000049D4" w:rsidRDefault="00C15F1C" w:rsidP="00C15F1C">
      <w:pPr>
        <w:pStyle w:val="SingleTxtGR"/>
      </w:pPr>
      <w:r w:rsidRPr="000049D4">
        <w:tab/>
        <w:t>с)</w:t>
      </w:r>
      <w:r w:rsidRPr="000049D4">
        <w:tab/>
        <w:t>сообщениями о сексуальных надругательствах в школах со стороны учителей;</w:t>
      </w:r>
    </w:p>
    <w:p w:rsidR="00C15F1C" w:rsidRPr="000049D4" w:rsidRDefault="00C15F1C" w:rsidP="00C15F1C">
      <w:pPr>
        <w:pStyle w:val="SingleTxtGR"/>
      </w:pPr>
      <w:r w:rsidRPr="000049D4">
        <w:tab/>
      </w:r>
      <w:r w:rsidRPr="000049D4">
        <w:rPr>
          <w:lang w:val="en-US"/>
        </w:rPr>
        <w:t>d</w:t>
      </w:r>
      <w:r w:rsidRPr="000049D4">
        <w:t>)</w:t>
      </w:r>
      <w:r w:rsidRPr="000049D4">
        <w:tab/>
      </w:r>
      <w:proofErr w:type="gramStart"/>
      <w:r w:rsidRPr="000049D4">
        <w:t>отсутствием</w:t>
      </w:r>
      <w:proofErr w:type="gramEnd"/>
      <w:r w:rsidRPr="000049D4">
        <w:t xml:space="preserve"> развлекательных мероприятий, организуемых для д</w:t>
      </w:r>
      <w:r w:rsidRPr="000049D4">
        <w:t>е</w:t>
      </w:r>
      <w:r w:rsidRPr="000049D4">
        <w:t>тей в школах, и отсутствием</w:t>
      </w:r>
      <w:r>
        <w:t xml:space="preserve"> </w:t>
      </w:r>
      <w:r w:rsidRPr="000049D4">
        <w:t>площадок</w:t>
      </w:r>
      <w:r>
        <w:t xml:space="preserve"> для</w:t>
      </w:r>
      <w:r w:rsidRPr="000049D4">
        <w:t xml:space="preserve"> досуга и игр, свободно доступных для детей.</w:t>
      </w:r>
    </w:p>
    <w:p w:rsidR="00C15F1C" w:rsidRPr="000049D4" w:rsidRDefault="00C15F1C" w:rsidP="00C15F1C">
      <w:pPr>
        <w:pStyle w:val="SingleTxtGR"/>
        <w:rPr>
          <w:b/>
        </w:rPr>
      </w:pPr>
      <w:r w:rsidRPr="000049D4">
        <w:t>54.</w:t>
      </w:r>
      <w:r w:rsidRPr="000049D4">
        <w:tab/>
      </w:r>
      <w:r w:rsidRPr="000049D4">
        <w:rPr>
          <w:b/>
        </w:rPr>
        <w:t>Комитет рекомендует государству-участнику:</w:t>
      </w:r>
    </w:p>
    <w:p w:rsidR="00C15F1C" w:rsidRPr="000049D4" w:rsidRDefault="00C15F1C" w:rsidP="00C15F1C">
      <w:pPr>
        <w:pStyle w:val="SingleTxtGR"/>
        <w:rPr>
          <w:b/>
        </w:rPr>
      </w:pPr>
      <w:r w:rsidRPr="000049D4">
        <w:rPr>
          <w:b/>
        </w:rPr>
        <w:tab/>
        <w:t>а)</w:t>
      </w:r>
      <w:r w:rsidRPr="000049D4">
        <w:rPr>
          <w:b/>
        </w:rPr>
        <w:tab/>
        <w:t xml:space="preserve">в полном объеме осуществить Закон об образовании и все меры политики в области образования и выделить достаточные финансовые, технические и людские ресурсы для их </w:t>
      </w:r>
      <w:r>
        <w:rPr>
          <w:b/>
        </w:rPr>
        <w:t>реализации</w:t>
      </w:r>
      <w:r w:rsidRPr="000049D4">
        <w:rPr>
          <w:b/>
        </w:rPr>
        <w:t>;</w:t>
      </w:r>
    </w:p>
    <w:p w:rsidR="00C15F1C" w:rsidRPr="000049D4" w:rsidRDefault="00C15F1C" w:rsidP="00C15F1C">
      <w:pPr>
        <w:pStyle w:val="SingleTxtGR"/>
        <w:rPr>
          <w:b/>
        </w:rPr>
      </w:pPr>
      <w:r w:rsidRPr="000049D4">
        <w:rPr>
          <w:b/>
        </w:rPr>
        <w:tab/>
      </w:r>
      <w:r w:rsidRPr="000049D4">
        <w:rPr>
          <w:b/>
          <w:lang w:val="en-US"/>
        </w:rPr>
        <w:t>b</w:t>
      </w:r>
      <w:r w:rsidRPr="000049D4">
        <w:rPr>
          <w:b/>
        </w:rPr>
        <w:t>)</w:t>
      </w:r>
      <w:r w:rsidRPr="000049D4">
        <w:rPr>
          <w:b/>
        </w:rPr>
        <w:tab/>
      </w:r>
      <w:proofErr w:type="gramStart"/>
      <w:r w:rsidRPr="000049D4">
        <w:rPr>
          <w:b/>
        </w:rPr>
        <w:t>обеспечить</w:t>
      </w:r>
      <w:proofErr w:type="gramEnd"/>
      <w:r w:rsidRPr="000049D4">
        <w:rPr>
          <w:b/>
        </w:rPr>
        <w:t>, чтобы начальное образование было бесплатным на практике и не было сопряжено с другими дополнительными расходами</w:t>
      </w:r>
      <w:r>
        <w:rPr>
          <w:b/>
        </w:rPr>
        <w:t xml:space="preserve"> в целях </w:t>
      </w:r>
      <w:r w:rsidRPr="000049D4">
        <w:rPr>
          <w:b/>
        </w:rPr>
        <w:t>вовлечени</w:t>
      </w:r>
      <w:r>
        <w:rPr>
          <w:b/>
        </w:rPr>
        <w:t>я</w:t>
      </w:r>
      <w:r w:rsidRPr="000049D4">
        <w:rPr>
          <w:b/>
        </w:rPr>
        <w:t xml:space="preserve"> всех детей в систему начального образования, и следить </w:t>
      </w:r>
      <w:r w:rsidRPr="000049D4">
        <w:rPr>
          <w:b/>
        </w:rPr>
        <w:lastRenderedPageBreak/>
        <w:t>за ассоциациями родителей/учителей для обеспечения того, чтобы не вз</w:t>
      </w:r>
      <w:r w:rsidRPr="000049D4">
        <w:rPr>
          <w:b/>
        </w:rPr>
        <w:t>и</w:t>
      </w:r>
      <w:r w:rsidRPr="000049D4">
        <w:rPr>
          <w:b/>
        </w:rPr>
        <w:t>мались никакие сборы за посещение школы детьми;</w:t>
      </w:r>
    </w:p>
    <w:p w:rsidR="00C15F1C" w:rsidRPr="000049D4" w:rsidRDefault="00C15F1C" w:rsidP="00C15F1C">
      <w:pPr>
        <w:pStyle w:val="SingleTxtGR"/>
        <w:rPr>
          <w:b/>
        </w:rPr>
      </w:pPr>
      <w:r w:rsidRPr="000049D4">
        <w:rPr>
          <w:b/>
        </w:rPr>
        <w:tab/>
        <w:t>с)</w:t>
      </w:r>
      <w:r w:rsidRPr="000049D4">
        <w:rPr>
          <w:b/>
        </w:rPr>
        <w:tab/>
        <w:t>расширить работу по подготовке преподавателей и обеспечить, чтобы все преподаватели проходили непрерывную и интенсивную подг</w:t>
      </w:r>
      <w:r w:rsidRPr="000049D4">
        <w:rPr>
          <w:b/>
        </w:rPr>
        <w:t>о</w:t>
      </w:r>
      <w:r w:rsidRPr="000049D4">
        <w:rPr>
          <w:b/>
        </w:rPr>
        <w:t>товку без отрыва от работы и периодическую аттестацию с заострением внимания на сельских районах</w:t>
      </w:r>
      <w:r>
        <w:rPr>
          <w:b/>
        </w:rPr>
        <w:t>,</w:t>
      </w:r>
      <w:r w:rsidRPr="000049D4">
        <w:rPr>
          <w:b/>
        </w:rPr>
        <w:t xml:space="preserve"> и выделить достаточные ресурсы для обеспечения </w:t>
      </w:r>
      <w:r>
        <w:rPr>
          <w:b/>
        </w:rPr>
        <w:t>надлежащих</w:t>
      </w:r>
      <w:r w:rsidRPr="000049D4">
        <w:rPr>
          <w:b/>
        </w:rPr>
        <w:t xml:space="preserve"> школьных помещений, санитарии, учебных м</w:t>
      </w:r>
      <w:r w:rsidRPr="000049D4">
        <w:rPr>
          <w:b/>
        </w:rPr>
        <w:t>а</w:t>
      </w:r>
      <w:r w:rsidRPr="000049D4">
        <w:rPr>
          <w:b/>
        </w:rPr>
        <w:t>териалов и заработной платы;</w:t>
      </w:r>
    </w:p>
    <w:p w:rsidR="00C15F1C" w:rsidRPr="000049D4" w:rsidRDefault="00C15F1C" w:rsidP="00C15F1C">
      <w:pPr>
        <w:pStyle w:val="SingleTxtGR"/>
        <w:rPr>
          <w:b/>
        </w:rPr>
      </w:pPr>
      <w:r w:rsidRPr="000049D4">
        <w:rPr>
          <w:b/>
        </w:rPr>
        <w:tab/>
      </w:r>
      <w:r w:rsidRPr="000049D4">
        <w:rPr>
          <w:b/>
          <w:lang w:val="en-US"/>
        </w:rPr>
        <w:t>d</w:t>
      </w:r>
      <w:r w:rsidRPr="000049D4">
        <w:rPr>
          <w:b/>
        </w:rPr>
        <w:t>)</w:t>
      </w:r>
      <w:r w:rsidRPr="000049D4">
        <w:rPr>
          <w:b/>
        </w:rPr>
        <w:tab/>
      </w:r>
      <w:proofErr w:type="gramStart"/>
      <w:r w:rsidRPr="000049D4">
        <w:rPr>
          <w:b/>
        </w:rPr>
        <w:t>принять</w:t>
      </w:r>
      <w:proofErr w:type="gramEnd"/>
      <w:r w:rsidRPr="000049D4">
        <w:rPr>
          <w:b/>
        </w:rPr>
        <w:t xml:space="preserve"> меры по искоренению дискриминационных традиц</w:t>
      </w:r>
      <w:r w:rsidRPr="000049D4">
        <w:rPr>
          <w:b/>
        </w:rPr>
        <w:t>и</w:t>
      </w:r>
      <w:r w:rsidRPr="000049D4">
        <w:rPr>
          <w:b/>
        </w:rPr>
        <w:t>онных взглядов, которые могут создавать препятствия для образования девочек, решить проблему ухода девочек из школ для улучшения показат</w:t>
      </w:r>
      <w:r w:rsidRPr="000049D4">
        <w:rPr>
          <w:b/>
        </w:rPr>
        <w:t>е</w:t>
      </w:r>
      <w:r w:rsidRPr="000049D4">
        <w:rPr>
          <w:b/>
        </w:rPr>
        <w:t xml:space="preserve">лей продолжения их обучения и укрепить </w:t>
      </w:r>
      <w:r>
        <w:rPr>
          <w:b/>
        </w:rPr>
        <w:t>меры для</w:t>
      </w:r>
      <w:r w:rsidRPr="000049D4">
        <w:rPr>
          <w:b/>
        </w:rPr>
        <w:t xml:space="preserve"> повторного зачисления беременных девушек</w:t>
      </w:r>
      <w:r w:rsidRPr="00C854DB">
        <w:rPr>
          <w:b/>
        </w:rPr>
        <w:t xml:space="preserve"> </w:t>
      </w:r>
      <w:r w:rsidRPr="000049D4">
        <w:rPr>
          <w:b/>
        </w:rPr>
        <w:t>в школы, в особенности в сельских районах;</w:t>
      </w:r>
    </w:p>
    <w:p w:rsidR="00C15F1C" w:rsidRPr="000049D4" w:rsidRDefault="00C15F1C" w:rsidP="00C15F1C">
      <w:pPr>
        <w:pStyle w:val="SingleTxtGR"/>
        <w:rPr>
          <w:b/>
        </w:rPr>
      </w:pPr>
      <w:r w:rsidRPr="000049D4">
        <w:rPr>
          <w:b/>
        </w:rPr>
        <w:tab/>
        <w:t>е)</w:t>
      </w:r>
      <w:r w:rsidRPr="000049D4">
        <w:rPr>
          <w:b/>
        </w:rPr>
        <w:tab/>
        <w:t>принять надлежащие меры для рассмотрения любых обвин</w:t>
      </w:r>
      <w:r w:rsidRPr="000049D4">
        <w:rPr>
          <w:b/>
        </w:rPr>
        <w:t>е</w:t>
      </w:r>
      <w:r w:rsidRPr="000049D4">
        <w:rPr>
          <w:b/>
        </w:rPr>
        <w:t>ний в сексуальном надругательстве в школах и уголовно</w:t>
      </w:r>
      <w:r>
        <w:rPr>
          <w:b/>
        </w:rPr>
        <w:t>го</w:t>
      </w:r>
      <w:r w:rsidRPr="000049D4">
        <w:rPr>
          <w:b/>
        </w:rPr>
        <w:t xml:space="preserve"> преследовани</w:t>
      </w:r>
      <w:r>
        <w:rPr>
          <w:b/>
        </w:rPr>
        <w:t>я</w:t>
      </w:r>
      <w:r w:rsidRPr="000049D4">
        <w:rPr>
          <w:b/>
        </w:rPr>
        <w:t xml:space="preserve"> виновных;</w:t>
      </w:r>
    </w:p>
    <w:p w:rsidR="00C15F1C" w:rsidRPr="000049D4" w:rsidRDefault="00C15F1C" w:rsidP="00C15F1C">
      <w:pPr>
        <w:pStyle w:val="SingleTxtGR"/>
        <w:rPr>
          <w:b/>
        </w:rPr>
      </w:pPr>
      <w:r w:rsidRPr="000049D4">
        <w:rPr>
          <w:b/>
        </w:rPr>
        <w:tab/>
      </w:r>
      <w:r w:rsidRPr="000049D4">
        <w:rPr>
          <w:b/>
          <w:lang w:val="en-US"/>
        </w:rPr>
        <w:t>f</w:t>
      </w:r>
      <w:r w:rsidRPr="000049D4">
        <w:rPr>
          <w:b/>
        </w:rPr>
        <w:t>)</w:t>
      </w:r>
      <w:r w:rsidRPr="000049D4">
        <w:rPr>
          <w:b/>
        </w:rPr>
        <w:tab/>
      </w:r>
      <w:proofErr w:type="gramStart"/>
      <w:r w:rsidRPr="000049D4">
        <w:rPr>
          <w:b/>
        </w:rPr>
        <w:t>поощрять</w:t>
      </w:r>
      <w:proofErr w:type="gramEnd"/>
      <w:r w:rsidRPr="000049D4">
        <w:rPr>
          <w:b/>
        </w:rPr>
        <w:t xml:space="preserve"> участие детей на всех уровнях систем</w:t>
      </w:r>
      <w:r>
        <w:rPr>
          <w:b/>
        </w:rPr>
        <w:t>ы</w:t>
      </w:r>
      <w:r w:rsidRPr="000049D4">
        <w:rPr>
          <w:b/>
        </w:rPr>
        <w:t xml:space="preserve"> образования;</w:t>
      </w:r>
    </w:p>
    <w:p w:rsidR="00C15F1C" w:rsidRPr="000049D4" w:rsidRDefault="00C15F1C" w:rsidP="00C15F1C">
      <w:pPr>
        <w:pStyle w:val="SingleTxtGR"/>
        <w:rPr>
          <w:b/>
        </w:rPr>
      </w:pPr>
      <w:r w:rsidRPr="000049D4">
        <w:rPr>
          <w:b/>
        </w:rPr>
        <w:tab/>
      </w:r>
      <w:r w:rsidRPr="000049D4">
        <w:rPr>
          <w:b/>
          <w:lang w:val="en-US"/>
        </w:rPr>
        <w:t>g</w:t>
      </w:r>
      <w:r w:rsidRPr="000049D4">
        <w:rPr>
          <w:b/>
        </w:rPr>
        <w:t>)</w:t>
      </w:r>
      <w:r w:rsidRPr="000049D4">
        <w:rPr>
          <w:b/>
        </w:rPr>
        <w:tab/>
        <w:t>организовывать спортивные мероприятия в рамках обычной учебной программы в соответствии с принятым Комитетом замечанием общего порядка № 17 (2013) о праве ребенка на отдых, досуг, участие в и</w:t>
      </w:r>
      <w:r w:rsidRPr="000049D4">
        <w:rPr>
          <w:b/>
        </w:rPr>
        <w:t>г</w:t>
      </w:r>
      <w:r w:rsidRPr="000049D4">
        <w:rPr>
          <w:b/>
        </w:rPr>
        <w:t>рах, развлекательных мероприятиях, культурной жизни и праве занимат</w:t>
      </w:r>
      <w:r w:rsidRPr="000049D4">
        <w:rPr>
          <w:b/>
        </w:rPr>
        <w:t>ь</w:t>
      </w:r>
      <w:r w:rsidRPr="000049D4">
        <w:rPr>
          <w:b/>
        </w:rPr>
        <w:t>ся искусством и обеспечить, чтобы дети, в особенности девочки, имели время для отдыха и игр и свободный доступ к игровым площадкам;</w:t>
      </w:r>
    </w:p>
    <w:p w:rsidR="00C15F1C" w:rsidRPr="000049D4" w:rsidRDefault="00C15F1C" w:rsidP="00C15F1C">
      <w:pPr>
        <w:pStyle w:val="SingleTxtGR"/>
        <w:rPr>
          <w:b/>
        </w:rPr>
      </w:pPr>
      <w:r w:rsidRPr="000049D4">
        <w:rPr>
          <w:b/>
        </w:rPr>
        <w:tab/>
      </w:r>
      <w:r w:rsidRPr="000049D4">
        <w:rPr>
          <w:b/>
          <w:lang w:val="en-US"/>
        </w:rPr>
        <w:t>h</w:t>
      </w:r>
      <w:r w:rsidRPr="000049D4">
        <w:rPr>
          <w:b/>
        </w:rPr>
        <w:t>)</w:t>
      </w:r>
      <w:r w:rsidRPr="000049D4">
        <w:rPr>
          <w:b/>
        </w:rPr>
        <w:tab/>
        <w:t>собирать статистические данные о доле обучающихся и заве</w:t>
      </w:r>
      <w:r w:rsidRPr="000049D4">
        <w:rPr>
          <w:b/>
        </w:rPr>
        <w:t>р</w:t>
      </w:r>
      <w:r w:rsidRPr="000049D4">
        <w:rPr>
          <w:b/>
        </w:rPr>
        <w:t>шивших обучение по соответствующим возрастным группам в дошкол</w:t>
      </w:r>
      <w:r w:rsidRPr="000049D4">
        <w:rPr>
          <w:b/>
        </w:rPr>
        <w:t>ь</w:t>
      </w:r>
      <w:r w:rsidRPr="000049D4">
        <w:rPr>
          <w:b/>
        </w:rPr>
        <w:t>ных заведениях и начальных и средних школах, числе детей, бросивших школу и оставшихся на второй год, а также о показателе соотношения между числом преподавателей и учеников в разбивке всех этих показат</w:t>
      </w:r>
      <w:r w:rsidRPr="000049D4">
        <w:rPr>
          <w:b/>
        </w:rPr>
        <w:t>е</w:t>
      </w:r>
      <w:r w:rsidRPr="000049D4">
        <w:rPr>
          <w:b/>
        </w:rPr>
        <w:t>лей по полу и возрасту.</w:t>
      </w:r>
    </w:p>
    <w:p w:rsidR="00C15F1C" w:rsidRPr="000049D4" w:rsidRDefault="00C15F1C" w:rsidP="00C15F1C">
      <w:pPr>
        <w:pStyle w:val="H1GR"/>
      </w:pPr>
      <w:r>
        <w:tab/>
      </w:r>
      <w:r w:rsidRPr="000049D4">
        <w:t>I.</w:t>
      </w:r>
      <w:r w:rsidRPr="000049D4">
        <w:tab/>
        <w:t>Специальные меры защиты (статьи 2</w:t>
      </w:r>
      <w:r>
        <w:t>2</w:t>
      </w:r>
      <w:r w:rsidRPr="000049D4">
        <w:t>, 30, 32</w:t>
      </w:r>
      <w:r>
        <w:t>–</w:t>
      </w:r>
      <w:r w:rsidRPr="000049D4">
        <w:t>33, 35</w:t>
      </w:r>
      <w:r>
        <w:t>–</w:t>
      </w:r>
      <w:r w:rsidRPr="000049D4">
        <w:t xml:space="preserve">36, пункты b)–d) </w:t>
      </w:r>
      <w:r>
        <w:t xml:space="preserve">статьи </w:t>
      </w:r>
      <w:r w:rsidRPr="000049D4">
        <w:t>37</w:t>
      </w:r>
      <w:r>
        <w:t xml:space="preserve"> и статьи</w:t>
      </w:r>
      <w:r w:rsidRPr="000049D4">
        <w:t xml:space="preserve"> 38, 39 и 40)</w:t>
      </w:r>
    </w:p>
    <w:p w:rsidR="00C15F1C" w:rsidRPr="000049D4" w:rsidRDefault="00C15F1C" w:rsidP="00C15F1C">
      <w:pPr>
        <w:pStyle w:val="H23GR"/>
      </w:pPr>
      <w:r>
        <w:tab/>
      </w:r>
      <w:r>
        <w:tab/>
      </w:r>
      <w:r w:rsidRPr="000049D4">
        <w:t>Дети – просители убежища и дети-беженцы</w:t>
      </w:r>
    </w:p>
    <w:p w:rsidR="00C15F1C" w:rsidRPr="000049D4" w:rsidRDefault="00C15F1C" w:rsidP="00C15F1C">
      <w:pPr>
        <w:pStyle w:val="SingleTxtGR"/>
      </w:pPr>
      <w:r w:rsidRPr="000049D4">
        <w:t>55.</w:t>
      </w:r>
      <w:r w:rsidRPr="000049D4">
        <w:tab/>
        <w:t xml:space="preserve">Комитет отмечает, что парламент должен был рассмотреть законопроект о беженцах в 2013 году. Комитет обеспокоен тем, что нынешний </w:t>
      </w:r>
      <w:r>
        <w:t>З</w:t>
      </w:r>
      <w:r w:rsidRPr="000049D4">
        <w:t>акон о беже</w:t>
      </w:r>
      <w:r w:rsidRPr="000049D4">
        <w:t>н</w:t>
      </w:r>
      <w:r w:rsidRPr="000049D4">
        <w:t xml:space="preserve">цах (контроль) 1970 года не предусматривает </w:t>
      </w:r>
      <w:r>
        <w:t>особой</w:t>
      </w:r>
      <w:r w:rsidRPr="000049D4">
        <w:t xml:space="preserve"> защиты для детей-беженцев и определения статуса беженцев в случае несопровождаемых и ра</w:t>
      </w:r>
      <w:r w:rsidRPr="000049D4">
        <w:t>з</w:t>
      </w:r>
      <w:r w:rsidRPr="000049D4">
        <w:t>лученных со своими семьями детей. Комитет также обеспокоен сложным соц</w:t>
      </w:r>
      <w:r w:rsidRPr="000049D4">
        <w:t>и</w:t>
      </w:r>
      <w:r w:rsidRPr="000049D4">
        <w:t>альным положением беженцев и их семей в таких областях, как здравоохран</w:t>
      </w:r>
      <w:r w:rsidRPr="000049D4">
        <w:t>е</w:t>
      </w:r>
      <w:r w:rsidRPr="000049D4">
        <w:t>ние и образование.</w:t>
      </w:r>
    </w:p>
    <w:p w:rsidR="00C15F1C" w:rsidRPr="000049D4" w:rsidRDefault="00C15F1C" w:rsidP="00C15F1C">
      <w:pPr>
        <w:pStyle w:val="SingleTxtGR"/>
        <w:rPr>
          <w:b/>
        </w:rPr>
      </w:pPr>
      <w:r w:rsidRPr="000049D4">
        <w:t>56.</w:t>
      </w:r>
      <w:r w:rsidRPr="000049D4">
        <w:tab/>
      </w:r>
      <w:r w:rsidRPr="000049D4">
        <w:rPr>
          <w:b/>
        </w:rPr>
        <w:t>Комитет рекомендует государству-участнику принять законопроект о беженцах и укрепить правовую защиту детей-беженцев. Комитет также настоятельно призывает государство-участник обеспечить предоставление детям-беженцам доступа к социальным услугам, таким как здравоохран</w:t>
      </w:r>
      <w:r w:rsidRPr="000049D4">
        <w:rPr>
          <w:b/>
        </w:rPr>
        <w:t>е</w:t>
      </w:r>
      <w:r w:rsidRPr="000049D4">
        <w:rPr>
          <w:b/>
        </w:rPr>
        <w:t>ние и образование.</w:t>
      </w:r>
    </w:p>
    <w:p w:rsidR="00C15F1C" w:rsidRPr="000049D4" w:rsidRDefault="00C15F1C" w:rsidP="00C15F1C">
      <w:pPr>
        <w:pStyle w:val="H23GR"/>
      </w:pPr>
      <w:r>
        <w:lastRenderedPageBreak/>
        <w:tab/>
      </w:r>
      <w:r>
        <w:tab/>
      </w:r>
      <w:r w:rsidRPr="000049D4">
        <w:t>Экономическая эксплуатация, включая детский труд</w:t>
      </w:r>
    </w:p>
    <w:p w:rsidR="00C15F1C" w:rsidRPr="000049D4" w:rsidRDefault="00C15F1C" w:rsidP="00C15F1C">
      <w:pPr>
        <w:pStyle w:val="SingleTxtGR"/>
      </w:pPr>
      <w:r w:rsidRPr="000049D4">
        <w:t>57.</w:t>
      </w:r>
      <w:r w:rsidRPr="000049D4">
        <w:tab/>
        <w:t>Комитет отмечает принятие Закон</w:t>
      </w:r>
      <w:r>
        <w:t>а</w:t>
      </w:r>
      <w:r w:rsidRPr="000049D4">
        <w:t xml:space="preserve"> № 10 от 2004 года о занятности по</w:t>
      </w:r>
      <w:r w:rsidRPr="000049D4">
        <w:t>д</w:t>
      </w:r>
      <w:r w:rsidRPr="000049D4">
        <w:t xml:space="preserve">ростков и детей (с поправками). </w:t>
      </w:r>
      <w:proofErr w:type="gramStart"/>
      <w:r w:rsidRPr="000049D4">
        <w:t>Вместе с тем он выражает обеспокоенность по поводу того, что нормативные положения государства-участника допускают возможность использования труда детей в возрасте от 13 до 15 лет на легких работах</w:t>
      </w:r>
      <w:r>
        <w:t xml:space="preserve"> и</w:t>
      </w:r>
      <w:r w:rsidRPr="000049D4">
        <w:t xml:space="preserve"> что они выполняют работы, которые, по сообщениям, не относятся к легким работам и которые мешают их образовательному процессу, </w:t>
      </w:r>
      <w:r>
        <w:t>а также</w:t>
      </w:r>
      <w:r w:rsidRPr="000049D4">
        <w:t xml:space="preserve"> по поводу ограниченных инициатив, направленных на борьбу с использованием детского труда</w:t>
      </w:r>
      <w:proofErr w:type="gramEnd"/>
      <w:r w:rsidRPr="000049D4">
        <w:t>. Комитет обеспокоен тем, что органы трудовой инспекции и п</w:t>
      </w:r>
      <w:r w:rsidRPr="000049D4">
        <w:t>о</w:t>
      </w:r>
      <w:r w:rsidRPr="000049D4">
        <w:t>лиции не обладают достаточными ресурсами и квалифицированным персон</w:t>
      </w:r>
      <w:r w:rsidRPr="000049D4">
        <w:t>а</w:t>
      </w:r>
      <w:r w:rsidRPr="000049D4">
        <w:t>лом для выполнения своих мандатов на систематической основе. Он также обеспокоен отсутствием достоверных данных о масштабах детского труда в государстве-участнике.</w:t>
      </w:r>
    </w:p>
    <w:p w:rsidR="00C15F1C" w:rsidRPr="00F83A49" w:rsidRDefault="00C15F1C" w:rsidP="00C15F1C">
      <w:pPr>
        <w:pStyle w:val="SingleTxtGR"/>
      </w:pPr>
      <w:r w:rsidRPr="00F83A49">
        <w:t>58.</w:t>
      </w:r>
      <w:r w:rsidRPr="00F83A49">
        <w:tab/>
      </w:r>
      <w:r w:rsidRPr="00F83A49">
        <w:rPr>
          <w:b/>
        </w:rPr>
        <w:t>Комитет настоятельно призывает государство-участник:</w:t>
      </w:r>
    </w:p>
    <w:p w:rsidR="00C15F1C" w:rsidRPr="00F83A49" w:rsidRDefault="00C15F1C" w:rsidP="00C15F1C">
      <w:pPr>
        <w:pStyle w:val="SingleTxtGR"/>
        <w:rPr>
          <w:b/>
          <w:bCs/>
        </w:rPr>
      </w:pPr>
      <w:r w:rsidRPr="00F83A49">
        <w:tab/>
      </w:r>
      <w:r w:rsidRPr="00F83A49">
        <w:rPr>
          <w:b/>
          <w:lang w:val="en-GB"/>
        </w:rPr>
        <w:t>a</w:t>
      </w:r>
      <w:r w:rsidRPr="00F83A49">
        <w:rPr>
          <w:b/>
        </w:rPr>
        <w:t>)</w:t>
      </w:r>
      <w:r w:rsidRPr="00F83A49">
        <w:rPr>
          <w:b/>
          <w:bCs/>
        </w:rPr>
        <w:tab/>
      </w:r>
      <w:proofErr w:type="gramStart"/>
      <w:r w:rsidRPr="00F83A49">
        <w:rPr>
          <w:b/>
          <w:bCs/>
        </w:rPr>
        <w:t>активизировать</w:t>
      </w:r>
      <w:proofErr w:type="gramEnd"/>
      <w:r w:rsidRPr="00F83A49">
        <w:rPr>
          <w:b/>
          <w:bCs/>
        </w:rPr>
        <w:t xml:space="preserve"> свои усилия по искоренению всех форм детск</w:t>
      </w:r>
      <w:r w:rsidRPr="00F83A49">
        <w:rPr>
          <w:b/>
          <w:bCs/>
        </w:rPr>
        <w:t>о</w:t>
      </w:r>
      <w:r w:rsidRPr="00F83A49">
        <w:rPr>
          <w:b/>
          <w:bCs/>
        </w:rPr>
        <w:t xml:space="preserve">го труда и принять все необходимые меры для защиты, реабилитации и </w:t>
      </w:r>
      <w:proofErr w:type="spellStart"/>
      <w:r w:rsidRPr="00F83A49">
        <w:rPr>
          <w:b/>
          <w:bCs/>
        </w:rPr>
        <w:t>реинтеграции</w:t>
      </w:r>
      <w:proofErr w:type="spellEnd"/>
      <w:r w:rsidRPr="00F83A49">
        <w:rPr>
          <w:b/>
          <w:bCs/>
        </w:rPr>
        <w:t xml:space="preserve"> детей; </w:t>
      </w:r>
    </w:p>
    <w:p w:rsidR="00C15F1C" w:rsidRPr="007B7AE0" w:rsidRDefault="00C15F1C" w:rsidP="00C15F1C">
      <w:pPr>
        <w:pStyle w:val="SingleTxtGR"/>
        <w:rPr>
          <w:b/>
          <w:bCs/>
        </w:rPr>
      </w:pPr>
      <w:r w:rsidRPr="00F83A49">
        <w:rPr>
          <w:b/>
          <w:bCs/>
        </w:rPr>
        <w:tab/>
      </w:r>
      <w:r w:rsidRPr="00F83A49">
        <w:rPr>
          <w:b/>
          <w:lang w:val="en-GB"/>
        </w:rPr>
        <w:t>b</w:t>
      </w:r>
      <w:r w:rsidRPr="00F83A49">
        <w:rPr>
          <w:b/>
        </w:rPr>
        <w:t>)</w:t>
      </w:r>
      <w:r w:rsidRPr="00F83A49">
        <w:rPr>
          <w:b/>
          <w:bCs/>
        </w:rPr>
        <w:tab/>
        <w:t>обеспечить полное осуществление конвенций МОТ № 138 и 182 путем принятия, применения и контроля за выполнением нормативных положений, допускающих трудоустройство на легкие работы только детей, достигших 13-летнего возраста, и строго определять и контролировать в</w:t>
      </w:r>
      <w:r w:rsidRPr="00F83A49">
        <w:rPr>
          <w:b/>
          <w:bCs/>
        </w:rPr>
        <w:t>и</w:t>
      </w:r>
      <w:r w:rsidRPr="00F83A49">
        <w:rPr>
          <w:b/>
          <w:bCs/>
        </w:rPr>
        <w:t>ды деятельности, рассматриваемые и практикуемые в качестве легки</w:t>
      </w:r>
      <w:r>
        <w:rPr>
          <w:b/>
          <w:bCs/>
        </w:rPr>
        <w:t>х р</w:t>
      </w:r>
      <w:r>
        <w:rPr>
          <w:b/>
          <w:bCs/>
        </w:rPr>
        <w:t>а</w:t>
      </w:r>
      <w:r>
        <w:rPr>
          <w:b/>
          <w:bCs/>
        </w:rPr>
        <w:t>бот;</w:t>
      </w:r>
    </w:p>
    <w:p w:rsidR="00C15F1C" w:rsidRPr="00F83A49" w:rsidRDefault="00C15F1C" w:rsidP="00C15F1C">
      <w:pPr>
        <w:pStyle w:val="SingleTxtGR"/>
        <w:rPr>
          <w:b/>
          <w:bCs/>
        </w:rPr>
      </w:pPr>
      <w:r w:rsidRPr="00F83A49">
        <w:rPr>
          <w:b/>
          <w:bCs/>
        </w:rPr>
        <w:tab/>
      </w:r>
      <w:r w:rsidRPr="00F83A49">
        <w:rPr>
          <w:b/>
          <w:lang w:val="en-GB"/>
        </w:rPr>
        <w:t>c</w:t>
      </w:r>
      <w:r w:rsidRPr="00F83A49">
        <w:rPr>
          <w:b/>
        </w:rPr>
        <w:t>)</w:t>
      </w:r>
      <w:r w:rsidRPr="00F83A49">
        <w:rPr>
          <w:b/>
          <w:bCs/>
        </w:rPr>
        <w:tab/>
      </w:r>
      <w:proofErr w:type="gramStart"/>
      <w:r w:rsidRPr="00F83A49">
        <w:rPr>
          <w:b/>
          <w:bCs/>
        </w:rPr>
        <w:t>определить</w:t>
      </w:r>
      <w:proofErr w:type="gramEnd"/>
      <w:r w:rsidRPr="00F83A49">
        <w:rPr>
          <w:b/>
          <w:bCs/>
        </w:rPr>
        <w:t xml:space="preserve"> виды опасных работы, запрещенных для лиц мол</w:t>
      </w:r>
      <w:r w:rsidRPr="00F83A49">
        <w:rPr>
          <w:b/>
          <w:bCs/>
        </w:rPr>
        <w:t>о</w:t>
      </w:r>
      <w:r w:rsidRPr="00F83A49">
        <w:rPr>
          <w:b/>
          <w:bCs/>
        </w:rPr>
        <w:t>же 18 лет</w:t>
      </w:r>
      <w:r>
        <w:rPr>
          <w:b/>
          <w:bCs/>
        </w:rPr>
        <w:t>,</w:t>
      </w:r>
      <w:r w:rsidRPr="00F83A49">
        <w:rPr>
          <w:b/>
          <w:bCs/>
        </w:rPr>
        <w:t xml:space="preserve"> и осуществлять контроль за ними;</w:t>
      </w:r>
    </w:p>
    <w:p w:rsidR="00C15F1C" w:rsidRPr="00F83A49" w:rsidRDefault="00C15F1C" w:rsidP="00C15F1C">
      <w:pPr>
        <w:pStyle w:val="SingleTxtGR"/>
        <w:rPr>
          <w:b/>
          <w:bCs/>
        </w:rPr>
      </w:pPr>
      <w:r w:rsidRPr="00F83A49">
        <w:rPr>
          <w:b/>
          <w:bCs/>
        </w:rPr>
        <w:tab/>
      </w:r>
      <w:r w:rsidRPr="00F83A49">
        <w:rPr>
          <w:b/>
          <w:lang w:val="en-GB"/>
        </w:rPr>
        <w:t>d</w:t>
      </w:r>
      <w:r w:rsidRPr="00F83A49">
        <w:rPr>
          <w:b/>
        </w:rPr>
        <w:t>)</w:t>
      </w:r>
      <w:r w:rsidRPr="00F83A49">
        <w:rPr>
          <w:b/>
          <w:bCs/>
        </w:rPr>
        <w:tab/>
      </w:r>
      <w:proofErr w:type="gramStart"/>
      <w:r w:rsidRPr="00F83A49">
        <w:rPr>
          <w:b/>
          <w:bCs/>
        </w:rPr>
        <w:t>выделять</w:t>
      </w:r>
      <w:proofErr w:type="gramEnd"/>
      <w:r w:rsidRPr="00F83A49">
        <w:rPr>
          <w:b/>
          <w:bCs/>
        </w:rPr>
        <w:t xml:space="preserve"> достаточные финансовые, технические и людские р</w:t>
      </w:r>
      <w:r w:rsidRPr="00F83A49">
        <w:rPr>
          <w:b/>
          <w:bCs/>
        </w:rPr>
        <w:t>е</w:t>
      </w:r>
      <w:r w:rsidRPr="00F83A49">
        <w:rPr>
          <w:b/>
          <w:bCs/>
        </w:rPr>
        <w:t xml:space="preserve">сурсы для органов трудовой инспекции и </w:t>
      </w:r>
      <w:r>
        <w:rPr>
          <w:b/>
          <w:bCs/>
        </w:rPr>
        <w:t xml:space="preserve">полиции </w:t>
      </w:r>
      <w:r w:rsidRPr="00F83A49">
        <w:rPr>
          <w:b/>
          <w:bCs/>
        </w:rPr>
        <w:t xml:space="preserve">с целью обеспечения полного, систематического и действенного соблюдения </w:t>
      </w:r>
      <w:r>
        <w:rPr>
          <w:b/>
          <w:bCs/>
        </w:rPr>
        <w:t xml:space="preserve">и осуществления </w:t>
      </w:r>
      <w:r w:rsidRPr="00F83A49">
        <w:rPr>
          <w:b/>
          <w:bCs/>
        </w:rPr>
        <w:t>законов и политики, касающихся детей, и судебного преследования любых нарушений, связанных с детским трудом;</w:t>
      </w:r>
    </w:p>
    <w:p w:rsidR="00C15F1C" w:rsidRPr="00F83A49" w:rsidRDefault="00C15F1C" w:rsidP="00C15F1C">
      <w:pPr>
        <w:pStyle w:val="SingleTxtGR"/>
        <w:rPr>
          <w:b/>
          <w:bCs/>
        </w:rPr>
      </w:pPr>
      <w:r w:rsidRPr="00F83A49">
        <w:rPr>
          <w:b/>
          <w:bCs/>
        </w:rPr>
        <w:tab/>
      </w:r>
      <w:r w:rsidRPr="00F83A49">
        <w:rPr>
          <w:b/>
          <w:lang w:val="en-GB"/>
        </w:rPr>
        <w:t>e</w:t>
      </w:r>
      <w:r w:rsidRPr="00F83A49">
        <w:rPr>
          <w:b/>
        </w:rPr>
        <w:t>)</w:t>
      </w:r>
      <w:r w:rsidRPr="00F83A49">
        <w:rPr>
          <w:b/>
          <w:bCs/>
        </w:rPr>
        <w:tab/>
      </w:r>
      <w:proofErr w:type="gramStart"/>
      <w:r w:rsidRPr="00F83A49">
        <w:rPr>
          <w:b/>
          <w:bCs/>
        </w:rPr>
        <w:t>проводить</w:t>
      </w:r>
      <w:proofErr w:type="gramEnd"/>
      <w:r w:rsidRPr="00F83A49">
        <w:rPr>
          <w:b/>
          <w:bCs/>
        </w:rPr>
        <w:t xml:space="preserve"> исследования и собирать данные, касающиеся ма</w:t>
      </w:r>
      <w:r w:rsidRPr="00F83A49">
        <w:rPr>
          <w:b/>
          <w:bCs/>
        </w:rPr>
        <w:t>с</w:t>
      </w:r>
      <w:r>
        <w:rPr>
          <w:b/>
          <w:bCs/>
        </w:rPr>
        <w:t>штабов</w:t>
      </w:r>
      <w:r w:rsidRPr="00F83A49">
        <w:rPr>
          <w:b/>
          <w:bCs/>
        </w:rPr>
        <w:t>, характера и коренных причин и последствий детского труда в го</w:t>
      </w:r>
      <w:r w:rsidRPr="00F83A49">
        <w:rPr>
          <w:b/>
          <w:bCs/>
        </w:rPr>
        <w:t>с</w:t>
      </w:r>
      <w:r w:rsidRPr="00F83A49">
        <w:rPr>
          <w:b/>
          <w:bCs/>
        </w:rPr>
        <w:t>ударстве-участнике, с целью разработки стратеги</w:t>
      </w:r>
      <w:r>
        <w:rPr>
          <w:b/>
          <w:bCs/>
        </w:rPr>
        <w:t>й</w:t>
      </w:r>
      <w:r w:rsidRPr="00F83A49">
        <w:rPr>
          <w:b/>
          <w:bCs/>
        </w:rPr>
        <w:t xml:space="preserve"> по его предотвращению и искоренению.</w:t>
      </w:r>
    </w:p>
    <w:p w:rsidR="00C15F1C" w:rsidRPr="00F83A49" w:rsidRDefault="00C15F1C" w:rsidP="00C15F1C">
      <w:pPr>
        <w:pStyle w:val="H23GR"/>
      </w:pPr>
      <w:r w:rsidRPr="00F83A49">
        <w:tab/>
      </w:r>
      <w:r w:rsidRPr="00F83A49">
        <w:tab/>
        <w:t>Безнадзорные дети</w:t>
      </w:r>
    </w:p>
    <w:p w:rsidR="00C15F1C" w:rsidRPr="00F83A49" w:rsidRDefault="00C15F1C" w:rsidP="00C15F1C">
      <w:pPr>
        <w:pStyle w:val="SingleTxtGR"/>
      </w:pPr>
      <w:r w:rsidRPr="00F83A49">
        <w:t>59.</w:t>
      </w:r>
      <w:r w:rsidRPr="00F83A49">
        <w:tab/>
        <w:t>Комитет с удовлетворением отмечает, что государство-участник пер</w:t>
      </w:r>
      <w:r w:rsidRPr="00F83A49">
        <w:t>е</w:t>
      </w:r>
      <w:r w:rsidRPr="00F83A49">
        <w:t>смотрело свою национальную молодежную политику и национальную полит</w:t>
      </w:r>
      <w:r w:rsidRPr="00F83A49">
        <w:t>и</w:t>
      </w:r>
      <w:r w:rsidRPr="00F83A49">
        <w:t xml:space="preserve">ку в </w:t>
      </w:r>
      <w:r>
        <w:t>интересах</w:t>
      </w:r>
      <w:r w:rsidRPr="00F83A49">
        <w:t xml:space="preserve"> детей в целях улучшения благосостояния детей, </w:t>
      </w:r>
      <w:proofErr w:type="gramStart"/>
      <w:r w:rsidRPr="00F83A49">
        <w:t>организовал</w:t>
      </w:r>
      <w:r>
        <w:t>о</w:t>
      </w:r>
      <w:proofErr w:type="gramEnd"/>
      <w:r w:rsidRPr="00F83A49">
        <w:t xml:space="preserve"> учебные занятия для сотрудников полиции и создало реабилитационные центры для детей в Лусаке и </w:t>
      </w:r>
      <w:r>
        <w:t xml:space="preserve">провинции </w:t>
      </w:r>
      <w:proofErr w:type="spellStart"/>
      <w:r>
        <w:t>К</w:t>
      </w:r>
      <w:r w:rsidRPr="00F83A49">
        <w:t>оппербелт</w:t>
      </w:r>
      <w:proofErr w:type="spellEnd"/>
      <w:r w:rsidRPr="00F83A49">
        <w:t>. Вместе с тем Комитет по-прежнему обеспокоен ограниченным доступом безнадзорных детей к здрав</w:t>
      </w:r>
      <w:r w:rsidRPr="00F83A49">
        <w:t>о</w:t>
      </w:r>
      <w:r w:rsidRPr="00F83A49">
        <w:t>охранению, образованию и другим базовым социальным услугам и их уязвим</w:t>
      </w:r>
      <w:r w:rsidRPr="00F83A49">
        <w:t>о</w:t>
      </w:r>
      <w:r w:rsidRPr="00F83A49">
        <w:t>стью в том, что касается злоупотреблений и эксплуатации. Он также обеспок</w:t>
      </w:r>
      <w:r w:rsidRPr="00F83A49">
        <w:t>о</w:t>
      </w:r>
      <w:r w:rsidRPr="00F83A49">
        <w:t>ен отсутствием достоверных данных о безнадзорных детях.</w:t>
      </w:r>
    </w:p>
    <w:p w:rsidR="00C15F1C" w:rsidRPr="00F83A49" w:rsidRDefault="00C15F1C" w:rsidP="00C15F1C">
      <w:pPr>
        <w:pStyle w:val="SingleTxtGR"/>
      </w:pPr>
      <w:r w:rsidRPr="00F83A49">
        <w:t>60.</w:t>
      </w:r>
      <w:r w:rsidRPr="00F83A49">
        <w:tab/>
      </w:r>
      <w:r w:rsidRPr="00F83A49">
        <w:rPr>
          <w:b/>
        </w:rPr>
        <w:t>Комитет вновь подчеркивает, что государству-участнику следует:</w:t>
      </w:r>
    </w:p>
    <w:p w:rsidR="00C15F1C" w:rsidRPr="00F83A49" w:rsidRDefault="00C15F1C" w:rsidP="00C15F1C">
      <w:pPr>
        <w:pStyle w:val="SingleTxtGR"/>
        <w:rPr>
          <w:b/>
          <w:bCs/>
        </w:rPr>
      </w:pPr>
      <w:r w:rsidRPr="00F83A49">
        <w:tab/>
      </w:r>
      <w:r w:rsidRPr="00F83A49">
        <w:rPr>
          <w:b/>
          <w:lang w:val="en-GB"/>
        </w:rPr>
        <w:t>a</w:t>
      </w:r>
      <w:r w:rsidRPr="00F83A49">
        <w:rPr>
          <w:b/>
        </w:rPr>
        <w:t>)</w:t>
      </w:r>
      <w:r w:rsidRPr="00F83A49">
        <w:rPr>
          <w:b/>
          <w:bCs/>
        </w:rPr>
        <w:tab/>
      </w:r>
      <w:proofErr w:type="gramStart"/>
      <w:r w:rsidRPr="00F83A49">
        <w:rPr>
          <w:b/>
          <w:bCs/>
        </w:rPr>
        <w:t>принять</w:t>
      </w:r>
      <w:proofErr w:type="gramEnd"/>
      <w:r w:rsidRPr="00F83A49">
        <w:rPr>
          <w:b/>
          <w:bCs/>
        </w:rPr>
        <w:t xml:space="preserve"> эффективные меры к тому, чтобы безнадзорные дети обеспечивались достаточным питанием, одеждой, жильем, медицинской </w:t>
      </w:r>
      <w:r w:rsidRPr="00F83A49">
        <w:rPr>
          <w:b/>
          <w:bCs/>
        </w:rPr>
        <w:lastRenderedPageBreak/>
        <w:t>помощью и возможностями получения образования, включая професси</w:t>
      </w:r>
      <w:r w:rsidRPr="00F83A49">
        <w:rPr>
          <w:b/>
          <w:bCs/>
        </w:rPr>
        <w:t>о</w:t>
      </w:r>
      <w:r w:rsidRPr="00F83A49">
        <w:rPr>
          <w:b/>
          <w:bCs/>
        </w:rPr>
        <w:t>нальную подготовку и обучение жизненным навыкам, для содействия их всестороннему развитию;</w:t>
      </w:r>
    </w:p>
    <w:p w:rsidR="00C15F1C" w:rsidRPr="00F83A49" w:rsidRDefault="00C15F1C" w:rsidP="00C15F1C">
      <w:pPr>
        <w:pStyle w:val="SingleTxtGR"/>
        <w:rPr>
          <w:b/>
          <w:bCs/>
        </w:rPr>
      </w:pPr>
      <w:r w:rsidRPr="00F83A49">
        <w:rPr>
          <w:b/>
          <w:bCs/>
        </w:rPr>
        <w:tab/>
      </w:r>
      <w:r w:rsidRPr="00F83A49">
        <w:rPr>
          <w:b/>
          <w:lang w:val="en-GB"/>
        </w:rPr>
        <w:t>b</w:t>
      </w:r>
      <w:r w:rsidRPr="00F83A49">
        <w:rPr>
          <w:b/>
        </w:rPr>
        <w:t>)</w:t>
      </w:r>
      <w:r w:rsidRPr="00F83A49">
        <w:rPr>
          <w:b/>
          <w:bCs/>
        </w:rPr>
        <w:tab/>
      </w:r>
      <w:proofErr w:type="gramStart"/>
      <w:r w:rsidRPr="00F83A49">
        <w:rPr>
          <w:b/>
          <w:bCs/>
        </w:rPr>
        <w:t>обеспечить</w:t>
      </w:r>
      <w:proofErr w:type="gramEnd"/>
      <w:r w:rsidRPr="00F83A49">
        <w:rPr>
          <w:b/>
          <w:bCs/>
        </w:rPr>
        <w:t xml:space="preserve"> оказание этим детям услуг по профилактике, ре</w:t>
      </w:r>
      <w:r w:rsidRPr="00F83A49">
        <w:rPr>
          <w:b/>
          <w:bCs/>
        </w:rPr>
        <w:t>а</w:t>
      </w:r>
      <w:r w:rsidRPr="00F83A49">
        <w:rPr>
          <w:b/>
          <w:bCs/>
        </w:rPr>
        <w:t xml:space="preserve">билитации и </w:t>
      </w:r>
      <w:proofErr w:type="spellStart"/>
      <w:r w:rsidRPr="00F83A49">
        <w:rPr>
          <w:b/>
          <w:bCs/>
        </w:rPr>
        <w:t>реинтеграции</w:t>
      </w:r>
      <w:proofErr w:type="spellEnd"/>
      <w:r w:rsidRPr="00F83A49">
        <w:rPr>
          <w:b/>
          <w:bCs/>
        </w:rPr>
        <w:t xml:space="preserve"> на территории всей страны;</w:t>
      </w:r>
    </w:p>
    <w:p w:rsidR="00C15F1C" w:rsidRPr="00F83A49" w:rsidRDefault="00C15F1C" w:rsidP="00C15F1C">
      <w:pPr>
        <w:pStyle w:val="SingleTxtGR"/>
        <w:rPr>
          <w:b/>
          <w:bCs/>
        </w:rPr>
      </w:pPr>
      <w:r w:rsidRPr="00F83A49">
        <w:rPr>
          <w:b/>
          <w:bCs/>
        </w:rPr>
        <w:tab/>
      </w:r>
      <w:r w:rsidRPr="00F83A49">
        <w:rPr>
          <w:b/>
          <w:lang w:val="en-GB"/>
        </w:rPr>
        <w:t>c</w:t>
      </w:r>
      <w:r w:rsidRPr="00F83A49">
        <w:rPr>
          <w:b/>
        </w:rPr>
        <w:t>)</w:t>
      </w:r>
      <w:r w:rsidRPr="00F83A49">
        <w:rPr>
          <w:b/>
          <w:bCs/>
        </w:rPr>
        <w:tab/>
      </w:r>
      <w:proofErr w:type="gramStart"/>
      <w:r w:rsidRPr="00F83A49">
        <w:rPr>
          <w:b/>
          <w:bCs/>
        </w:rPr>
        <w:t>оказывать</w:t>
      </w:r>
      <w:proofErr w:type="gramEnd"/>
      <w:r w:rsidRPr="00F83A49">
        <w:rPr>
          <w:b/>
          <w:bCs/>
        </w:rPr>
        <w:t xml:space="preserve"> необходимую поддержку семьям, для того чтобы д</w:t>
      </w:r>
      <w:r w:rsidRPr="00F83A49">
        <w:rPr>
          <w:b/>
          <w:bCs/>
        </w:rPr>
        <w:t>е</w:t>
      </w:r>
      <w:r w:rsidRPr="00F83A49">
        <w:rPr>
          <w:b/>
          <w:bCs/>
        </w:rPr>
        <w:t>ти не становились безнадзорными;</w:t>
      </w:r>
    </w:p>
    <w:p w:rsidR="00C15F1C" w:rsidRPr="00F83A49" w:rsidRDefault="00C15F1C" w:rsidP="00C15F1C">
      <w:pPr>
        <w:pStyle w:val="SingleTxtGR"/>
        <w:rPr>
          <w:b/>
          <w:bCs/>
        </w:rPr>
      </w:pPr>
      <w:r w:rsidRPr="00F83A49">
        <w:rPr>
          <w:b/>
          <w:bCs/>
        </w:rPr>
        <w:tab/>
      </w:r>
      <w:r w:rsidRPr="00F83A49">
        <w:rPr>
          <w:b/>
          <w:lang w:val="en-GB"/>
        </w:rPr>
        <w:t>d</w:t>
      </w:r>
      <w:r w:rsidRPr="00F83A49">
        <w:rPr>
          <w:b/>
        </w:rPr>
        <w:t>)</w:t>
      </w:r>
      <w:r w:rsidRPr="00F83A49">
        <w:rPr>
          <w:b/>
          <w:bCs/>
        </w:rPr>
        <w:tab/>
      </w:r>
      <w:proofErr w:type="gramStart"/>
      <w:r w:rsidRPr="00F83A49">
        <w:rPr>
          <w:b/>
          <w:bCs/>
        </w:rPr>
        <w:t>собирать</w:t>
      </w:r>
      <w:proofErr w:type="gramEnd"/>
      <w:r w:rsidRPr="00F83A49">
        <w:rPr>
          <w:b/>
          <w:bCs/>
        </w:rPr>
        <w:t xml:space="preserve"> данные о безнадзорных детях и выявлять и устранять коренные причины.</w:t>
      </w:r>
    </w:p>
    <w:p w:rsidR="00C15F1C" w:rsidRPr="00F83A49" w:rsidRDefault="00C15F1C" w:rsidP="00C15F1C">
      <w:pPr>
        <w:pStyle w:val="H23GR"/>
      </w:pPr>
      <w:r w:rsidRPr="00F83A49">
        <w:tab/>
      </w:r>
      <w:r w:rsidRPr="00F83A49">
        <w:tab/>
        <w:t>Торговля детьми, контрабанда и похищение детей</w:t>
      </w:r>
    </w:p>
    <w:p w:rsidR="00C15F1C" w:rsidRPr="00F83A49" w:rsidRDefault="00C15F1C" w:rsidP="00C15F1C">
      <w:pPr>
        <w:pStyle w:val="SingleTxtGR"/>
      </w:pPr>
      <w:r w:rsidRPr="00F83A49">
        <w:t>61.</w:t>
      </w:r>
      <w:r w:rsidRPr="00F83A49">
        <w:tab/>
        <w:t xml:space="preserve">Комитет с удовлетворением отмечает принятие </w:t>
      </w:r>
      <w:r>
        <w:t>З</w:t>
      </w:r>
      <w:r w:rsidRPr="00F83A49">
        <w:t>акона № 11 от 2008 года о борьбе с торговлей людьми и другие усилия государства-участника, напра</w:t>
      </w:r>
      <w:r w:rsidRPr="00F83A49">
        <w:t>в</w:t>
      </w:r>
      <w:r w:rsidRPr="00F83A49">
        <w:t>ленные на борьбу с торговлей детьми. В то же время Комитет обеспокоен тем, что растет число детей, ставших жертвами коммерческой эксплуатации, вкл</w:t>
      </w:r>
      <w:r w:rsidRPr="00F83A49">
        <w:t>ю</w:t>
      </w:r>
      <w:r w:rsidRPr="00F83A49">
        <w:t>чая проституцию, особенно девочек и детей, находящихся в неблагоприятном положении. Комитет выражает сожаление в связи с отсутствием статистических данных о числе детей, ставших жертвами торговли людьми в целях экономич</w:t>
      </w:r>
      <w:r w:rsidRPr="00F83A49">
        <w:t>е</w:t>
      </w:r>
      <w:r w:rsidRPr="00F83A49">
        <w:t>ской эксплуатации и проституции. Комитет выражает также сожаление по п</w:t>
      </w:r>
      <w:r w:rsidRPr="00F83A49">
        <w:t>о</w:t>
      </w:r>
      <w:r w:rsidRPr="00F83A49">
        <w:t>воду того, что в докладе государства-участника не представлена дополнител</w:t>
      </w:r>
      <w:r w:rsidRPr="00F83A49">
        <w:t>ь</w:t>
      </w:r>
      <w:r w:rsidRPr="00F83A49">
        <w:t>ная информация о работе Комитета по борьбе с торговлей людьми, касающаяся непосредственно детей, и национальном плане действий по борьбе с торговлей людьми.</w:t>
      </w:r>
    </w:p>
    <w:p w:rsidR="00C15F1C" w:rsidRPr="00F83A49" w:rsidRDefault="00C15F1C" w:rsidP="00C15F1C">
      <w:pPr>
        <w:pStyle w:val="SingleTxtGR"/>
      </w:pPr>
      <w:r w:rsidRPr="00F83A49">
        <w:t>62.</w:t>
      </w:r>
      <w:r w:rsidRPr="00F83A49">
        <w:tab/>
      </w:r>
      <w:r w:rsidRPr="00F83A49">
        <w:rPr>
          <w:b/>
        </w:rPr>
        <w:t>Комитет рекомендует государству-участнику:</w:t>
      </w:r>
    </w:p>
    <w:p w:rsidR="00C15F1C" w:rsidRPr="00F83A49" w:rsidRDefault="00C15F1C" w:rsidP="00C15F1C">
      <w:pPr>
        <w:pStyle w:val="SingleTxtGR"/>
        <w:rPr>
          <w:b/>
          <w:bCs/>
        </w:rPr>
      </w:pPr>
      <w:r w:rsidRPr="00F83A49">
        <w:tab/>
      </w:r>
      <w:r w:rsidRPr="00F83A49">
        <w:rPr>
          <w:b/>
          <w:lang w:val="en-GB"/>
        </w:rPr>
        <w:t>a</w:t>
      </w:r>
      <w:r w:rsidRPr="00F83A49">
        <w:rPr>
          <w:b/>
        </w:rPr>
        <w:t>)</w:t>
      </w:r>
      <w:r w:rsidRPr="00F83A49">
        <w:rPr>
          <w:b/>
          <w:bCs/>
        </w:rPr>
        <w:tab/>
      </w:r>
      <w:proofErr w:type="gramStart"/>
      <w:r w:rsidRPr="00F83A49">
        <w:rPr>
          <w:b/>
          <w:bCs/>
        </w:rPr>
        <w:t>в</w:t>
      </w:r>
      <w:proofErr w:type="gramEnd"/>
      <w:r w:rsidRPr="00F83A49">
        <w:rPr>
          <w:b/>
          <w:bCs/>
        </w:rPr>
        <w:t xml:space="preserve"> полном объеме и эффективно осуществлять законодательство о борьбе с торговлей людьми;</w:t>
      </w:r>
    </w:p>
    <w:p w:rsidR="00C15F1C" w:rsidRPr="00F83A49" w:rsidRDefault="00C15F1C" w:rsidP="00C15F1C">
      <w:pPr>
        <w:pStyle w:val="SingleTxtGR"/>
        <w:rPr>
          <w:b/>
          <w:bCs/>
        </w:rPr>
      </w:pPr>
      <w:r w:rsidRPr="00F83A49">
        <w:rPr>
          <w:b/>
          <w:bCs/>
        </w:rPr>
        <w:tab/>
      </w:r>
      <w:r w:rsidRPr="00F83A49">
        <w:rPr>
          <w:b/>
          <w:lang w:val="en-GB"/>
        </w:rPr>
        <w:t>b</w:t>
      </w:r>
      <w:r w:rsidRPr="00F83A49">
        <w:rPr>
          <w:b/>
        </w:rPr>
        <w:t>)</w:t>
      </w:r>
      <w:r w:rsidRPr="00F83A49">
        <w:rPr>
          <w:b/>
          <w:bCs/>
        </w:rPr>
        <w:tab/>
      </w:r>
      <w:proofErr w:type="gramStart"/>
      <w:r w:rsidRPr="00F83A49">
        <w:rPr>
          <w:b/>
          <w:bCs/>
        </w:rPr>
        <w:t>обеспечивать</w:t>
      </w:r>
      <w:proofErr w:type="gramEnd"/>
      <w:r w:rsidRPr="00F83A49">
        <w:rPr>
          <w:b/>
          <w:bCs/>
        </w:rPr>
        <w:t xml:space="preserve"> эффективное расследование случаев торговли детьми, контрабанды и похищения детей, а также судебное преследование и наказание виновных;</w:t>
      </w:r>
    </w:p>
    <w:p w:rsidR="00C15F1C" w:rsidRPr="00F83A49" w:rsidRDefault="00C15F1C" w:rsidP="00C15F1C">
      <w:pPr>
        <w:pStyle w:val="SingleTxtGR"/>
        <w:rPr>
          <w:b/>
          <w:bCs/>
        </w:rPr>
      </w:pPr>
      <w:r w:rsidRPr="00F83A49">
        <w:rPr>
          <w:b/>
          <w:bCs/>
        </w:rPr>
        <w:tab/>
      </w:r>
      <w:r w:rsidRPr="00F83A49">
        <w:rPr>
          <w:b/>
          <w:lang w:val="en-GB"/>
        </w:rPr>
        <w:t>c</w:t>
      </w:r>
      <w:r w:rsidRPr="00F83A49">
        <w:rPr>
          <w:b/>
        </w:rPr>
        <w:t>)</w:t>
      </w:r>
      <w:r w:rsidRPr="00F83A49">
        <w:rPr>
          <w:b/>
          <w:bCs/>
        </w:rPr>
        <w:tab/>
      </w:r>
      <w:proofErr w:type="gramStart"/>
      <w:r w:rsidRPr="00F83A49">
        <w:rPr>
          <w:b/>
          <w:bCs/>
        </w:rPr>
        <w:t>собрать</w:t>
      </w:r>
      <w:proofErr w:type="gramEnd"/>
      <w:r w:rsidRPr="00F83A49">
        <w:rPr>
          <w:b/>
          <w:bCs/>
        </w:rPr>
        <w:t xml:space="preserve"> информацию о полномочиях и работе Комитета по борьбе с торговлей людьми, касающихся детей, и о национальном плане действий по борьбе с торговлей людьми и представить эту информацию в следующем периодическом докладе государства-участника;</w:t>
      </w:r>
    </w:p>
    <w:p w:rsidR="00C15F1C" w:rsidRPr="00F83A49" w:rsidRDefault="00C15F1C" w:rsidP="00C15F1C">
      <w:pPr>
        <w:pStyle w:val="SingleTxtGR"/>
        <w:rPr>
          <w:b/>
          <w:bCs/>
        </w:rPr>
      </w:pPr>
      <w:r w:rsidRPr="00F83A49">
        <w:rPr>
          <w:b/>
          <w:bCs/>
        </w:rPr>
        <w:tab/>
      </w:r>
      <w:r w:rsidRPr="00F83A49">
        <w:rPr>
          <w:b/>
          <w:lang w:val="en-GB"/>
        </w:rPr>
        <w:t>d</w:t>
      </w:r>
      <w:r w:rsidRPr="00F83A49">
        <w:rPr>
          <w:b/>
        </w:rPr>
        <w:t>)</w:t>
      </w:r>
      <w:r w:rsidRPr="00F83A49">
        <w:rPr>
          <w:b/>
          <w:bCs/>
        </w:rPr>
        <w:tab/>
        <w:t xml:space="preserve">принять все необходимые меры для оказания </w:t>
      </w:r>
      <w:r>
        <w:rPr>
          <w:b/>
          <w:bCs/>
        </w:rPr>
        <w:t xml:space="preserve">консультативной </w:t>
      </w:r>
      <w:r w:rsidRPr="00F83A49">
        <w:rPr>
          <w:b/>
          <w:bCs/>
        </w:rPr>
        <w:t>помощи</w:t>
      </w:r>
      <w:r>
        <w:rPr>
          <w:b/>
          <w:bCs/>
        </w:rPr>
        <w:t>, содействия</w:t>
      </w:r>
      <w:r w:rsidRPr="00F83A49">
        <w:rPr>
          <w:b/>
          <w:bCs/>
        </w:rPr>
        <w:t xml:space="preserve"> и защиты лиц</w:t>
      </w:r>
      <w:r>
        <w:rPr>
          <w:b/>
          <w:bCs/>
        </w:rPr>
        <w:t>ам</w:t>
      </w:r>
      <w:r w:rsidRPr="00F83A49">
        <w:rPr>
          <w:b/>
          <w:bCs/>
        </w:rPr>
        <w:t>, ставши</w:t>
      </w:r>
      <w:r>
        <w:rPr>
          <w:b/>
          <w:bCs/>
        </w:rPr>
        <w:t>м</w:t>
      </w:r>
      <w:r w:rsidRPr="00F83A49">
        <w:rPr>
          <w:b/>
          <w:bCs/>
        </w:rPr>
        <w:t xml:space="preserve"> жертвами торговли люд</w:t>
      </w:r>
      <w:r w:rsidRPr="00F83A49">
        <w:rPr>
          <w:b/>
          <w:bCs/>
        </w:rPr>
        <w:t>ь</w:t>
      </w:r>
      <w:r w:rsidRPr="00F83A49">
        <w:rPr>
          <w:b/>
          <w:bCs/>
        </w:rPr>
        <w:t>ми, контрабанды и похищения, и обеспечить комплексный подход к оказ</w:t>
      </w:r>
      <w:r w:rsidRPr="00F83A49">
        <w:rPr>
          <w:b/>
          <w:bCs/>
        </w:rPr>
        <w:t>а</w:t>
      </w:r>
      <w:r w:rsidRPr="00F83A49">
        <w:rPr>
          <w:b/>
          <w:bCs/>
        </w:rPr>
        <w:t xml:space="preserve">нию социальных услуг, включая предоставление этим жертвам временного безопасного жилья и оказания им услуг по психологической реабилитации с учетом гендерных аспектов; </w:t>
      </w:r>
    </w:p>
    <w:p w:rsidR="00C15F1C" w:rsidRPr="00F83A49" w:rsidRDefault="00C15F1C" w:rsidP="00C15F1C">
      <w:pPr>
        <w:pStyle w:val="SingleTxtGR"/>
        <w:rPr>
          <w:b/>
          <w:bCs/>
        </w:rPr>
      </w:pPr>
      <w:r w:rsidRPr="00F83A49">
        <w:rPr>
          <w:b/>
          <w:bCs/>
        </w:rPr>
        <w:tab/>
      </w:r>
      <w:r w:rsidRPr="00F83A49">
        <w:rPr>
          <w:b/>
          <w:lang w:val="en-GB"/>
        </w:rPr>
        <w:t>e</w:t>
      </w:r>
      <w:r w:rsidRPr="00F83A49">
        <w:rPr>
          <w:b/>
        </w:rPr>
        <w:t>)</w:t>
      </w:r>
      <w:r w:rsidRPr="00F83A49">
        <w:rPr>
          <w:b/>
          <w:bCs/>
        </w:rPr>
        <w:tab/>
      </w:r>
      <w:proofErr w:type="gramStart"/>
      <w:r w:rsidRPr="00F83A49">
        <w:rPr>
          <w:b/>
          <w:bCs/>
        </w:rPr>
        <w:t>рассмотреть</w:t>
      </w:r>
      <w:proofErr w:type="gramEnd"/>
      <w:r w:rsidRPr="00F83A49">
        <w:rPr>
          <w:b/>
          <w:bCs/>
        </w:rPr>
        <w:t xml:space="preserve"> возможность ратификации Факультативного пр</w:t>
      </w:r>
      <w:r w:rsidRPr="00F83A49">
        <w:rPr>
          <w:b/>
          <w:bCs/>
        </w:rPr>
        <w:t>о</w:t>
      </w:r>
      <w:r w:rsidRPr="00F83A49">
        <w:rPr>
          <w:b/>
          <w:bCs/>
        </w:rPr>
        <w:t>токола к Конвенции о правах ребенка, касающегося торговли детьми, де</w:t>
      </w:r>
      <w:r w:rsidRPr="00F83A49">
        <w:rPr>
          <w:b/>
          <w:bCs/>
        </w:rPr>
        <w:t>т</w:t>
      </w:r>
      <w:r w:rsidRPr="00F83A49">
        <w:rPr>
          <w:b/>
          <w:bCs/>
        </w:rPr>
        <w:t>ской проституции и детской порнографии, с целью обеспечения макс</w:t>
      </w:r>
      <w:r w:rsidRPr="00F83A49">
        <w:rPr>
          <w:b/>
          <w:bCs/>
        </w:rPr>
        <w:t>и</w:t>
      </w:r>
      <w:r w:rsidRPr="00F83A49">
        <w:rPr>
          <w:b/>
          <w:bCs/>
        </w:rPr>
        <w:t>мальной правовой защиты детей в том, что касается торговли детьми, ко</w:t>
      </w:r>
      <w:r w:rsidRPr="00F83A49">
        <w:rPr>
          <w:b/>
          <w:bCs/>
        </w:rPr>
        <w:t>н</w:t>
      </w:r>
      <w:r w:rsidRPr="00F83A49">
        <w:rPr>
          <w:b/>
          <w:bCs/>
        </w:rPr>
        <w:t>трабанды и похищения детей;</w:t>
      </w:r>
    </w:p>
    <w:p w:rsidR="00C15F1C" w:rsidRPr="00F83A49" w:rsidRDefault="00C15F1C" w:rsidP="00C15F1C">
      <w:pPr>
        <w:pStyle w:val="SingleTxtGR"/>
        <w:rPr>
          <w:b/>
          <w:bCs/>
        </w:rPr>
      </w:pPr>
      <w:r w:rsidRPr="00F83A49">
        <w:rPr>
          <w:b/>
          <w:bCs/>
        </w:rPr>
        <w:tab/>
      </w:r>
      <w:r w:rsidRPr="00F83A49">
        <w:rPr>
          <w:b/>
          <w:lang w:val="en-GB"/>
        </w:rPr>
        <w:t>f</w:t>
      </w:r>
      <w:r w:rsidRPr="00F83A49">
        <w:rPr>
          <w:b/>
        </w:rPr>
        <w:t>)</w:t>
      </w:r>
      <w:r w:rsidRPr="00F83A49">
        <w:rPr>
          <w:b/>
          <w:bCs/>
        </w:rPr>
        <w:tab/>
      </w:r>
      <w:proofErr w:type="gramStart"/>
      <w:r w:rsidRPr="00F83A49">
        <w:rPr>
          <w:b/>
          <w:bCs/>
        </w:rPr>
        <w:t>собрать</w:t>
      </w:r>
      <w:proofErr w:type="gramEnd"/>
      <w:r w:rsidRPr="00F83A49">
        <w:rPr>
          <w:b/>
          <w:bCs/>
        </w:rPr>
        <w:t xml:space="preserve"> данные о торговле детьми и выявить и устранить к</w:t>
      </w:r>
      <w:r w:rsidRPr="00F83A49">
        <w:rPr>
          <w:b/>
          <w:bCs/>
        </w:rPr>
        <w:t>о</w:t>
      </w:r>
      <w:r w:rsidRPr="00F83A49">
        <w:rPr>
          <w:b/>
          <w:bCs/>
        </w:rPr>
        <w:t>ренные причины.</w:t>
      </w:r>
    </w:p>
    <w:p w:rsidR="00C15F1C" w:rsidRPr="00F83A49" w:rsidRDefault="00C15F1C" w:rsidP="00C15F1C">
      <w:pPr>
        <w:pStyle w:val="H23GR"/>
      </w:pPr>
      <w:r w:rsidRPr="00F83A49">
        <w:lastRenderedPageBreak/>
        <w:tab/>
      </w:r>
      <w:r w:rsidRPr="00F83A49">
        <w:tab/>
        <w:t>Отправление правосудия в отношении несовершеннолетних</w:t>
      </w:r>
    </w:p>
    <w:p w:rsidR="00C15F1C" w:rsidRPr="00F83A49" w:rsidRDefault="00C15F1C" w:rsidP="00C15F1C">
      <w:pPr>
        <w:pStyle w:val="SingleTxtGR"/>
      </w:pPr>
      <w:r w:rsidRPr="00F83A49">
        <w:t>63.</w:t>
      </w:r>
      <w:r w:rsidRPr="00F83A49">
        <w:tab/>
        <w:t xml:space="preserve">Комитет отмечает создание </w:t>
      </w:r>
      <w:r>
        <w:t>С</w:t>
      </w:r>
      <w:r w:rsidRPr="00F83A49">
        <w:t>лужбы по задержанию, приему и распред</w:t>
      </w:r>
      <w:r w:rsidRPr="00F83A49">
        <w:t>е</w:t>
      </w:r>
      <w:r w:rsidRPr="00F83A49">
        <w:t>лению, суда по делам несовершеннолетних и программ</w:t>
      </w:r>
      <w:r>
        <w:t>ы</w:t>
      </w:r>
      <w:r w:rsidRPr="00F83A49">
        <w:t xml:space="preserve"> по перевоспитанию, а также фонд</w:t>
      </w:r>
      <w:r>
        <w:t>а</w:t>
      </w:r>
      <w:r w:rsidRPr="00F83A49">
        <w:t xml:space="preserve"> для защиты свидетелей, но вместе с тем по-прежнему выражает обеспокоенность в связи с</w:t>
      </w:r>
      <w:r>
        <w:t xml:space="preserve"> тем, что</w:t>
      </w:r>
      <w:r w:rsidRPr="00F83A49">
        <w:t>:</w:t>
      </w:r>
    </w:p>
    <w:p w:rsidR="00C15F1C" w:rsidRPr="00F83A49" w:rsidRDefault="00C15F1C" w:rsidP="00C15F1C">
      <w:pPr>
        <w:pStyle w:val="SingleTxtGR"/>
      </w:pPr>
      <w:r w:rsidRPr="00F83A49">
        <w:tab/>
      </w:r>
      <w:r w:rsidRPr="00F83A49">
        <w:rPr>
          <w:lang w:val="en-GB"/>
        </w:rPr>
        <w:t>a</w:t>
      </w:r>
      <w:r w:rsidRPr="00F83A49">
        <w:t>)</w:t>
      </w:r>
      <w:r w:rsidRPr="00F83A49">
        <w:tab/>
      </w:r>
      <w:proofErr w:type="gramStart"/>
      <w:r w:rsidRPr="00F83A49">
        <w:t>минимальный</w:t>
      </w:r>
      <w:proofErr w:type="gramEnd"/>
      <w:r w:rsidRPr="00F83A49">
        <w:t xml:space="preserve"> возраст уголовной ответственности установлен на крайне низком уровне восьми лет;</w:t>
      </w:r>
    </w:p>
    <w:p w:rsidR="00C15F1C" w:rsidRPr="00F83A49" w:rsidRDefault="00C15F1C" w:rsidP="00C15F1C">
      <w:pPr>
        <w:pStyle w:val="SingleTxtGR"/>
      </w:pPr>
      <w:r w:rsidRPr="00F83A49">
        <w:tab/>
      </w:r>
      <w:r w:rsidRPr="00F83A49">
        <w:rPr>
          <w:lang w:val="en-GB"/>
        </w:rPr>
        <w:t>b</w:t>
      </w:r>
      <w:r w:rsidRPr="00F83A49">
        <w:t>)</w:t>
      </w:r>
      <w:r w:rsidRPr="00F83A49">
        <w:tab/>
      </w:r>
      <w:proofErr w:type="gramStart"/>
      <w:r w:rsidRPr="00F83A49">
        <w:t>задержание</w:t>
      </w:r>
      <w:proofErr w:type="gramEnd"/>
      <w:r w:rsidRPr="00F83A49">
        <w:t xml:space="preserve"> детей используется не в качестве крайней меры;</w:t>
      </w:r>
    </w:p>
    <w:p w:rsidR="00C15F1C" w:rsidRPr="00F83A49" w:rsidRDefault="00C15F1C" w:rsidP="00C15F1C">
      <w:pPr>
        <w:pStyle w:val="SingleTxtGR"/>
      </w:pPr>
      <w:r w:rsidRPr="00F83A49">
        <w:tab/>
      </w:r>
      <w:r w:rsidRPr="00F83A49">
        <w:rPr>
          <w:lang w:val="en-GB"/>
        </w:rPr>
        <w:t>c</w:t>
      </w:r>
      <w:r w:rsidRPr="00F83A49">
        <w:t>)</w:t>
      </w:r>
      <w:r w:rsidRPr="00F83A49">
        <w:tab/>
      </w:r>
      <w:proofErr w:type="gramStart"/>
      <w:r>
        <w:t>нет</w:t>
      </w:r>
      <w:proofErr w:type="gramEnd"/>
      <w:r w:rsidRPr="00F83A49">
        <w:t xml:space="preserve"> конкретных законодательных положений, предусматривающих замену уголовной ответственности альтернативными видами исправительного воздействия;</w:t>
      </w:r>
    </w:p>
    <w:p w:rsidR="00C15F1C" w:rsidRPr="00F83A49" w:rsidRDefault="00C15F1C" w:rsidP="00C15F1C">
      <w:pPr>
        <w:pStyle w:val="SingleTxtGR"/>
      </w:pPr>
      <w:r w:rsidRPr="00F83A49">
        <w:tab/>
      </w:r>
      <w:r w:rsidRPr="00F83A49">
        <w:rPr>
          <w:lang w:val="en-GB"/>
        </w:rPr>
        <w:t>d</w:t>
      </w:r>
      <w:r w:rsidRPr="00F83A49">
        <w:t>)</w:t>
      </w:r>
      <w:r w:rsidRPr="00F83A49">
        <w:tab/>
      </w:r>
      <w:proofErr w:type="gramStart"/>
      <w:r w:rsidRPr="00F83A49">
        <w:t>детям</w:t>
      </w:r>
      <w:proofErr w:type="gramEnd"/>
      <w:r w:rsidRPr="00F83A49">
        <w:t xml:space="preserve"> не гарантируется юридическое представительство в ходе с</w:t>
      </w:r>
      <w:r w:rsidRPr="00F83A49">
        <w:t>у</w:t>
      </w:r>
      <w:r w:rsidRPr="00F83A49">
        <w:t>дебных разбирательств;</w:t>
      </w:r>
    </w:p>
    <w:p w:rsidR="00C15F1C" w:rsidRPr="00F83A49" w:rsidRDefault="00C15F1C" w:rsidP="00C15F1C">
      <w:pPr>
        <w:pStyle w:val="SingleTxtGR"/>
      </w:pPr>
      <w:r w:rsidRPr="00F83A49">
        <w:tab/>
      </w:r>
      <w:r w:rsidRPr="00F83A49">
        <w:rPr>
          <w:lang w:val="en-GB"/>
        </w:rPr>
        <w:t>e</w:t>
      </w:r>
      <w:r w:rsidRPr="00F83A49">
        <w:t>)</w:t>
      </w:r>
      <w:r w:rsidRPr="00F83A49">
        <w:tab/>
      </w:r>
      <w:proofErr w:type="gramStart"/>
      <w:r w:rsidRPr="00F83A49">
        <w:t>в</w:t>
      </w:r>
      <w:proofErr w:type="gramEnd"/>
      <w:r w:rsidRPr="00F83A49">
        <w:t xml:space="preserve"> полицейских участках и тюрьмах по-прежнему во многих случаях отсутствуют отдельные камеры для детей и им не предоставляются надлежащие возможности, касающиеся образования, медицинского обслуживания и отдыха;</w:t>
      </w:r>
    </w:p>
    <w:p w:rsidR="00C15F1C" w:rsidRPr="00F83A49" w:rsidRDefault="00C15F1C" w:rsidP="00C15F1C">
      <w:pPr>
        <w:pStyle w:val="SingleTxtGR"/>
      </w:pPr>
      <w:r w:rsidRPr="00F83A49">
        <w:tab/>
      </w:r>
      <w:r w:rsidRPr="00F83A49">
        <w:rPr>
          <w:lang w:val="en-GB"/>
        </w:rPr>
        <w:t>f</w:t>
      </w:r>
      <w:r w:rsidRPr="00F83A49">
        <w:t>)</w:t>
      </w:r>
      <w:r w:rsidRPr="00F83A49">
        <w:tab/>
        <w:t>Департамент социального обеспечения, уполномоченный ос</w:t>
      </w:r>
      <w:r w:rsidRPr="00F83A49">
        <w:t>у</w:t>
      </w:r>
      <w:r w:rsidRPr="00F83A49">
        <w:t>ществлять надзор за условно освобожденными, не располагает достаточными финансовыми и людскими ресурсами;</w:t>
      </w:r>
    </w:p>
    <w:p w:rsidR="00C15F1C" w:rsidRPr="00F83A49" w:rsidRDefault="00C15F1C" w:rsidP="00C15F1C">
      <w:pPr>
        <w:pStyle w:val="SingleTxtGR"/>
      </w:pPr>
      <w:r w:rsidRPr="00F83A49">
        <w:tab/>
      </w:r>
      <w:r w:rsidRPr="00F83A49">
        <w:rPr>
          <w:lang w:val="en-GB"/>
        </w:rPr>
        <w:t>g</w:t>
      </w:r>
      <w:r w:rsidRPr="00F83A49">
        <w:t>)</w:t>
      </w:r>
      <w:r w:rsidRPr="00F83A49">
        <w:tab/>
      </w:r>
      <w:proofErr w:type="gramStart"/>
      <w:r w:rsidRPr="00F83A49">
        <w:t>существующее</w:t>
      </w:r>
      <w:proofErr w:type="gramEnd"/>
      <w:r w:rsidRPr="00F83A49">
        <w:t xml:space="preserve"> законодательство не признает детей</w:t>
      </w:r>
      <w:r>
        <w:t>, находящихся в заключении</w:t>
      </w:r>
      <w:r w:rsidRPr="00F83A49">
        <w:t xml:space="preserve">; </w:t>
      </w:r>
    </w:p>
    <w:p w:rsidR="00C15F1C" w:rsidRPr="00F83A49" w:rsidRDefault="00C15F1C" w:rsidP="00C15F1C">
      <w:pPr>
        <w:pStyle w:val="SingleTxtGR"/>
      </w:pPr>
      <w:r w:rsidRPr="00F83A49">
        <w:tab/>
      </w:r>
      <w:r w:rsidRPr="00F83A49">
        <w:rPr>
          <w:lang w:val="en-GB"/>
        </w:rPr>
        <w:t>h</w:t>
      </w:r>
      <w:r w:rsidRPr="00F83A49">
        <w:t>)</w:t>
      </w:r>
      <w:r w:rsidRPr="00F83A49">
        <w:tab/>
      </w:r>
      <w:proofErr w:type="gramStart"/>
      <w:r w:rsidRPr="00F83A49">
        <w:t>отсутствует</w:t>
      </w:r>
      <w:proofErr w:type="gramEnd"/>
      <w:r w:rsidRPr="00F83A49">
        <w:t xml:space="preserve"> информация о работе и процедурах судов ускоренного производства;</w:t>
      </w:r>
    </w:p>
    <w:p w:rsidR="00C15F1C" w:rsidRPr="00F83A49" w:rsidRDefault="00C15F1C" w:rsidP="00C15F1C">
      <w:pPr>
        <w:pStyle w:val="SingleTxtGR"/>
      </w:pPr>
      <w:r w:rsidRPr="00F83A49">
        <w:tab/>
      </w:r>
      <w:proofErr w:type="spellStart"/>
      <w:r w:rsidRPr="00F83A49">
        <w:rPr>
          <w:lang w:val="en-GB"/>
        </w:rPr>
        <w:t>i</w:t>
      </w:r>
      <w:proofErr w:type="spellEnd"/>
      <w:r w:rsidRPr="00F83A49">
        <w:t>)</w:t>
      </w:r>
      <w:r w:rsidRPr="00F83A49">
        <w:tab/>
      </w:r>
      <w:proofErr w:type="gramStart"/>
      <w:r w:rsidRPr="00F83A49">
        <w:t>отсутству</w:t>
      </w:r>
      <w:r>
        <w:t>ю</w:t>
      </w:r>
      <w:r w:rsidRPr="00F83A49">
        <w:t>т</w:t>
      </w:r>
      <w:proofErr w:type="gramEnd"/>
      <w:r w:rsidRPr="00F83A49">
        <w:t xml:space="preserve"> статистические данные о числе детей, находящихся в конфликте с законом. </w:t>
      </w:r>
    </w:p>
    <w:p w:rsidR="00C15F1C" w:rsidRPr="00F83A49" w:rsidRDefault="00C15F1C" w:rsidP="00C15F1C">
      <w:pPr>
        <w:pStyle w:val="SingleTxtGR"/>
      </w:pPr>
      <w:r w:rsidRPr="00F83A49">
        <w:t>64.</w:t>
      </w:r>
      <w:r w:rsidRPr="00F83A49">
        <w:tab/>
      </w:r>
      <w:r w:rsidRPr="00F83A49">
        <w:rPr>
          <w:b/>
        </w:rPr>
        <w:t>В свете своего замечания общего порядка № 10 (2007) о правах детей в рамках отправления правосудия в отношении несовершеннолетних К</w:t>
      </w:r>
      <w:r w:rsidRPr="00F83A49">
        <w:rPr>
          <w:b/>
        </w:rPr>
        <w:t>о</w:t>
      </w:r>
      <w:r w:rsidRPr="00F83A49">
        <w:rPr>
          <w:b/>
        </w:rPr>
        <w:t>митет настоятельно призывает государство-участник привести свою с</w:t>
      </w:r>
      <w:r w:rsidRPr="00F83A49">
        <w:rPr>
          <w:b/>
        </w:rPr>
        <w:t>и</w:t>
      </w:r>
      <w:r w:rsidRPr="00F83A49">
        <w:rPr>
          <w:b/>
        </w:rPr>
        <w:t>стему правосудия по делам несовершеннолетних в полное соответствие с Конвенцией и другими соответствующими нормами. В частности, Комитет настоятельно призывает государство-участник:</w:t>
      </w:r>
    </w:p>
    <w:p w:rsidR="00C15F1C" w:rsidRPr="00F83A49" w:rsidRDefault="00C15F1C" w:rsidP="00C15F1C">
      <w:pPr>
        <w:pStyle w:val="SingleTxtGR"/>
        <w:rPr>
          <w:b/>
          <w:bCs/>
        </w:rPr>
      </w:pPr>
      <w:r w:rsidRPr="00F83A49">
        <w:tab/>
      </w:r>
      <w:r w:rsidRPr="00F83A49">
        <w:rPr>
          <w:b/>
          <w:lang w:val="en-GB"/>
        </w:rPr>
        <w:t>a</w:t>
      </w:r>
      <w:r w:rsidRPr="00F83A49">
        <w:rPr>
          <w:b/>
        </w:rPr>
        <w:t>)</w:t>
      </w:r>
      <w:r w:rsidRPr="00F83A49">
        <w:rPr>
          <w:b/>
          <w:bCs/>
        </w:rPr>
        <w:tab/>
      </w:r>
      <w:proofErr w:type="gramStart"/>
      <w:r w:rsidRPr="00F83A49">
        <w:rPr>
          <w:b/>
          <w:bCs/>
        </w:rPr>
        <w:t>повысить</w:t>
      </w:r>
      <w:proofErr w:type="gramEnd"/>
      <w:r w:rsidRPr="00F83A49">
        <w:rPr>
          <w:b/>
          <w:bCs/>
        </w:rPr>
        <w:t xml:space="preserve"> минимальный возраст уголовной ответственности в соответствии с принятым Комитетом замечанием общего порядка № 10;</w:t>
      </w:r>
    </w:p>
    <w:p w:rsidR="00C15F1C" w:rsidRPr="00F83A49" w:rsidRDefault="00C15F1C" w:rsidP="00C15F1C">
      <w:pPr>
        <w:pStyle w:val="SingleTxtGR"/>
        <w:rPr>
          <w:b/>
          <w:bCs/>
        </w:rPr>
      </w:pPr>
      <w:r w:rsidRPr="00F83A49">
        <w:rPr>
          <w:b/>
          <w:bCs/>
        </w:rPr>
        <w:tab/>
      </w:r>
      <w:r w:rsidRPr="00F83A49">
        <w:rPr>
          <w:b/>
          <w:lang w:val="en-GB"/>
        </w:rPr>
        <w:t>b</w:t>
      </w:r>
      <w:r w:rsidRPr="00F83A49">
        <w:rPr>
          <w:b/>
        </w:rPr>
        <w:t>)</w:t>
      </w:r>
      <w:r w:rsidRPr="00F83A49">
        <w:rPr>
          <w:b/>
          <w:bCs/>
        </w:rPr>
        <w:tab/>
      </w:r>
      <w:proofErr w:type="gramStart"/>
      <w:r w:rsidRPr="00F83A49">
        <w:rPr>
          <w:b/>
          <w:bCs/>
        </w:rPr>
        <w:t>обеспечить</w:t>
      </w:r>
      <w:proofErr w:type="gramEnd"/>
      <w:r w:rsidRPr="00F83A49">
        <w:rPr>
          <w:b/>
          <w:bCs/>
        </w:rPr>
        <w:t>, чтобы содержание под стражей применялось в к</w:t>
      </w:r>
      <w:r w:rsidRPr="00F83A49">
        <w:rPr>
          <w:b/>
          <w:bCs/>
        </w:rPr>
        <w:t>а</w:t>
      </w:r>
      <w:r w:rsidRPr="00F83A49">
        <w:rPr>
          <w:b/>
          <w:bCs/>
        </w:rPr>
        <w:t>честве крайней меры, причем не в случае мелких правонарушений и в т</w:t>
      </w:r>
      <w:r w:rsidRPr="00F83A49">
        <w:rPr>
          <w:b/>
          <w:bCs/>
        </w:rPr>
        <w:t>е</w:t>
      </w:r>
      <w:r w:rsidRPr="00F83A49">
        <w:rPr>
          <w:b/>
          <w:bCs/>
        </w:rPr>
        <w:t>чение как можно более короткого срока</w:t>
      </w:r>
      <w:r>
        <w:rPr>
          <w:b/>
          <w:bCs/>
        </w:rPr>
        <w:t>,</w:t>
      </w:r>
      <w:r w:rsidRPr="00F83A49">
        <w:rPr>
          <w:b/>
          <w:bCs/>
        </w:rPr>
        <w:t xml:space="preserve"> и чтобы такое решение подлежало регулярному пересмотру с целью его отмены;</w:t>
      </w:r>
    </w:p>
    <w:p w:rsidR="00C15F1C" w:rsidRPr="001A7E91" w:rsidRDefault="00C15F1C" w:rsidP="00C15F1C">
      <w:pPr>
        <w:pStyle w:val="SingleTxtGR"/>
        <w:rPr>
          <w:b/>
          <w:bCs/>
        </w:rPr>
      </w:pPr>
      <w:r w:rsidRPr="00F83A49">
        <w:rPr>
          <w:b/>
          <w:bCs/>
        </w:rPr>
        <w:tab/>
      </w:r>
      <w:r w:rsidRPr="00F83A49">
        <w:rPr>
          <w:b/>
          <w:lang w:val="en-GB"/>
        </w:rPr>
        <w:t>c</w:t>
      </w:r>
      <w:r w:rsidRPr="00F83A49">
        <w:rPr>
          <w:b/>
        </w:rPr>
        <w:t>)</w:t>
      </w:r>
      <w:r w:rsidRPr="00F83A49">
        <w:rPr>
          <w:b/>
          <w:bCs/>
        </w:rPr>
        <w:tab/>
      </w:r>
      <w:proofErr w:type="gramStart"/>
      <w:r w:rsidRPr="00F83A49">
        <w:rPr>
          <w:b/>
          <w:bCs/>
        </w:rPr>
        <w:t>упорядочить</w:t>
      </w:r>
      <w:proofErr w:type="gramEnd"/>
      <w:r w:rsidRPr="00F83A49">
        <w:rPr>
          <w:b/>
          <w:bCs/>
        </w:rPr>
        <w:t xml:space="preserve"> процедуры замены уголовной ответственности альтернативными видами исправительного воздействия и содействовать более значительному</w:t>
      </w:r>
      <w:r>
        <w:rPr>
          <w:b/>
          <w:bCs/>
        </w:rPr>
        <w:t>,</w:t>
      </w:r>
      <w:r w:rsidRPr="00F83A49">
        <w:rPr>
          <w:b/>
          <w:bCs/>
        </w:rPr>
        <w:t xml:space="preserve"> широкому </w:t>
      </w:r>
      <w:r>
        <w:rPr>
          <w:b/>
          <w:bCs/>
        </w:rPr>
        <w:t xml:space="preserve">и </w:t>
      </w:r>
      <w:r w:rsidRPr="00F83A49">
        <w:rPr>
          <w:b/>
          <w:bCs/>
        </w:rPr>
        <w:t>систематическому использованию такой практики;</w:t>
      </w:r>
    </w:p>
    <w:p w:rsidR="00C15F1C" w:rsidRPr="00F83A49" w:rsidRDefault="00C15F1C" w:rsidP="00C15F1C">
      <w:pPr>
        <w:pStyle w:val="SingleTxtGR"/>
        <w:rPr>
          <w:b/>
          <w:bCs/>
        </w:rPr>
      </w:pPr>
      <w:r w:rsidRPr="00F83A49">
        <w:rPr>
          <w:b/>
          <w:bCs/>
        </w:rPr>
        <w:tab/>
      </w:r>
      <w:r w:rsidRPr="00F83A49">
        <w:rPr>
          <w:b/>
          <w:bCs/>
          <w:lang w:val="en-US"/>
        </w:rPr>
        <w:t>d</w:t>
      </w:r>
      <w:r w:rsidRPr="00F83A49">
        <w:rPr>
          <w:b/>
          <w:bCs/>
        </w:rPr>
        <w:t>)</w:t>
      </w:r>
      <w:r w:rsidRPr="00F83A49">
        <w:rPr>
          <w:b/>
          <w:bCs/>
        </w:rPr>
        <w:tab/>
      </w:r>
      <w:proofErr w:type="gramStart"/>
      <w:r w:rsidRPr="00F83A49">
        <w:rPr>
          <w:b/>
          <w:bCs/>
        </w:rPr>
        <w:t>обеспечить</w:t>
      </w:r>
      <w:proofErr w:type="gramEnd"/>
      <w:r w:rsidRPr="00F83A49">
        <w:rPr>
          <w:b/>
          <w:bCs/>
        </w:rPr>
        <w:t>, чтобы гарантировалось право детей на юридич</w:t>
      </w:r>
      <w:r w:rsidRPr="00F83A49">
        <w:rPr>
          <w:b/>
          <w:bCs/>
        </w:rPr>
        <w:t>е</w:t>
      </w:r>
      <w:r w:rsidRPr="00F83A49">
        <w:rPr>
          <w:b/>
          <w:bCs/>
        </w:rPr>
        <w:t>ское представительство или другую надлежащую помощь и чтобы Совет по оказанию юридической помощи был обеспечен достаточными финансов</w:t>
      </w:r>
      <w:r w:rsidRPr="00F83A49">
        <w:rPr>
          <w:b/>
          <w:bCs/>
        </w:rPr>
        <w:t>ы</w:t>
      </w:r>
      <w:r w:rsidRPr="00F83A49">
        <w:rPr>
          <w:b/>
          <w:bCs/>
        </w:rPr>
        <w:t>ми и людскими ресурсами для создания департамента по представлению интересов несовершеннолетних;</w:t>
      </w:r>
    </w:p>
    <w:p w:rsidR="00C15F1C" w:rsidRPr="00F83A49" w:rsidRDefault="00C15F1C" w:rsidP="00C15F1C">
      <w:pPr>
        <w:pStyle w:val="SingleTxtGR"/>
        <w:rPr>
          <w:b/>
          <w:bCs/>
        </w:rPr>
      </w:pPr>
      <w:r w:rsidRPr="00F83A49">
        <w:rPr>
          <w:b/>
          <w:bCs/>
        </w:rPr>
        <w:lastRenderedPageBreak/>
        <w:tab/>
      </w:r>
      <w:r w:rsidRPr="00F83A49">
        <w:rPr>
          <w:b/>
          <w:bCs/>
          <w:lang w:val="en-US"/>
        </w:rPr>
        <w:t>e</w:t>
      </w:r>
      <w:r w:rsidRPr="00F83A49">
        <w:rPr>
          <w:b/>
          <w:bCs/>
        </w:rPr>
        <w:t>)</w:t>
      </w:r>
      <w:r w:rsidRPr="00F83A49">
        <w:rPr>
          <w:b/>
          <w:bCs/>
        </w:rPr>
        <w:tab/>
      </w:r>
      <w:proofErr w:type="gramStart"/>
      <w:r w:rsidRPr="00F83A49">
        <w:rPr>
          <w:b/>
          <w:bCs/>
        </w:rPr>
        <w:t>принять</w:t>
      </w:r>
      <w:proofErr w:type="gramEnd"/>
      <w:r w:rsidRPr="00F83A49">
        <w:rPr>
          <w:b/>
          <w:bCs/>
        </w:rPr>
        <w:t xml:space="preserve"> все необходимые меры для раздельного содержания детей и взрослых во всех случаях в местах досудебного содержания под стражей и в тюрьмах по всей стране;</w:t>
      </w:r>
    </w:p>
    <w:p w:rsidR="00C15F1C" w:rsidRPr="00F83A49" w:rsidRDefault="00C15F1C" w:rsidP="00C15F1C">
      <w:pPr>
        <w:pStyle w:val="SingleTxtGR"/>
        <w:rPr>
          <w:b/>
          <w:bCs/>
        </w:rPr>
      </w:pPr>
      <w:r w:rsidRPr="00F83A49">
        <w:rPr>
          <w:b/>
          <w:bCs/>
        </w:rPr>
        <w:tab/>
      </w:r>
      <w:r w:rsidRPr="00F83A49">
        <w:rPr>
          <w:b/>
          <w:bCs/>
          <w:lang w:val="en-US"/>
        </w:rPr>
        <w:t>f</w:t>
      </w:r>
      <w:r w:rsidRPr="00F83A49">
        <w:rPr>
          <w:b/>
          <w:bCs/>
        </w:rPr>
        <w:t>)</w:t>
      </w:r>
      <w:r w:rsidRPr="00F83A49">
        <w:rPr>
          <w:b/>
          <w:bCs/>
        </w:rPr>
        <w:tab/>
      </w:r>
      <w:proofErr w:type="gramStart"/>
      <w:r w:rsidRPr="00F83A49">
        <w:rPr>
          <w:b/>
          <w:bCs/>
        </w:rPr>
        <w:t>обеспечить</w:t>
      </w:r>
      <w:proofErr w:type="gramEnd"/>
      <w:r w:rsidRPr="00F83A49">
        <w:rPr>
          <w:b/>
          <w:bCs/>
        </w:rPr>
        <w:t xml:space="preserve"> </w:t>
      </w:r>
      <w:r>
        <w:rPr>
          <w:b/>
          <w:bCs/>
        </w:rPr>
        <w:t xml:space="preserve">всем </w:t>
      </w:r>
      <w:r w:rsidRPr="00F83A49">
        <w:rPr>
          <w:b/>
          <w:bCs/>
        </w:rPr>
        <w:t>детям, лишенным свободы, доступ к услугам в области образования, здравоохранения и отдыха;</w:t>
      </w:r>
    </w:p>
    <w:p w:rsidR="00C15F1C" w:rsidRPr="00F83A49" w:rsidRDefault="00C15F1C" w:rsidP="00C15F1C">
      <w:pPr>
        <w:pStyle w:val="SingleTxtGR"/>
        <w:rPr>
          <w:b/>
          <w:bCs/>
        </w:rPr>
      </w:pPr>
      <w:r w:rsidRPr="00F83A49">
        <w:rPr>
          <w:b/>
          <w:bCs/>
        </w:rPr>
        <w:tab/>
      </w:r>
      <w:r w:rsidRPr="00F83A49">
        <w:rPr>
          <w:b/>
          <w:bCs/>
          <w:lang w:val="en-US"/>
        </w:rPr>
        <w:t>g</w:t>
      </w:r>
      <w:r w:rsidRPr="00F83A49">
        <w:rPr>
          <w:b/>
          <w:bCs/>
        </w:rPr>
        <w:t>)</w:t>
      </w:r>
      <w:r w:rsidRPr="00F83A49">
        <w:rPr>
          <w:b/>
          <w:bCs/>
        </w:rPr>
        <w:tab/>
      </w:r>
      <w:proofErr w:type="gramStart"/>
      <w:r w:rsidRPr="00F83A49">
        <w:rPr>
          <w:b/>
          <w:bCs/>
        </w:rPr>
        <w:t>обеспечить</w:t>
      </w:r>
      <w:proofErr w:type="gramEnd"/>
      <w:r w:rsidRPr="00F83A49">
        <w:rPr>
          <w:b/>
          <w:bCs/>
        </w:rPr>
        <w:t xml:space="preserve"> выделение Департаменту социального обеспечения достаточных финансовых и людских ресурсов, с тем чтобы он мог </w:t>
      </w:r>
      <w:r>
        <w:rPr>
          <w:b/>
          <w:bCs/>
        </w:rPr>
        <w:t>ос</w:t>
      </w:r>
      <w:r>
        <w:rPr>
          <w:b/>
          <w:bCs/>
        </w:rPr>
        <w:t>у</w:t>
      </w:r>
      <w:r>
        <w:rPr>
          <w:b/>
          <w:bCs/>
        </w:rPr>
        <w:t>ществлять</w:t>
      </w:r>
      <w:r w:rsidRPr="00F83A49">
        <w:rPr>
          <w:b/>
          <w:bCs/>
        </w:rPr>
        <w:t xml:space="preserve"> наблюдение за условно освобожденными</w:t>
      </w:r>
      <w:r>
        <w:rPr>
          <w:b/>
          <w:bCs/>
        </w:rPr>
        <w:t xml:space="preserve"> и</w:t>
      </w:r>
      <w:r w:rsidRPr="00F83A49">
        <w:rPr>
          <w:b/>
          <w:bCs/>
        </w:rPr>
        <w:t xml:space="preserve"> последующую работу с отбывшими наказание и </w:t>
      </w:r>
      <w:r>
        <w:rPr>
          <w:b/>
          <w:bCs/>
        </w:rPr>
        <w:t xml:space="preserve">создать </w:t>
      </w:r>
      <w:r w:rsidRPr="00F83A49">
        <w:rPr>
          <w:b/>
          <w:bCs/>
        </w:rPr>
        <w:t>систему наблюдения для отслеживания рецидивизма среди несовершенн</w:t>
      </w:r>
      <w:r>
        <w:rPr>
          <w:b/>
          <w:bCs/>
        </w:rPr>
        <w:t>о</w:t>
      </w:r>
      <w:r w:rsidRPr="00F83A49">
        <w:rPr>
          <w:b/>
          <w:bCs/>
        </w:rPr>
        <w:t>летних;</w:t>
      </w:r>
    </w:p>
    <w:p w:rsidR="00C15F1C" w:rsidRPr="00F83A49" w:rsidRDefault="00C15F1C" w:rsidP="00C15F1C">
      <w:pPr>
        <w:pStyle w:val="SingleTxtGR"/>
        <w:rPr>
          <w:b/>
          <w:bCs/>
        </w:rPr>
      </w:pPr>
      <w:r w:rsidRPr="00F83A49">
        <w:rPr>
          <w:b/>
          <w:bCs/>
        </w:rPr>
        <w:tab/>
      </w:r>
      <w:r w:rsidRPr="00F83A49">
        <w:rPr>
          <w:b/>
          <w:bCs/>
          <w:lang w:val="en-US"/>
        </w:rPr>
        <w:t>h</w:t>
      </w:r>
      <w:r w:rsidRPr="00F83A49">
        <w:rPr>
          <w:b/>
          <w:bCs/>
        </w:rPr>
        <w:t>)</w:t>
      </w:r>
      <w:r w:rsidRPr="00F83A49">
        <w:rPr>
          <w:b/>
          <w:bCs/>
        </w:rPr>
        <w:tab/>
      </w:r>
      <w:proofErr w:type="gramStart"/>
      <w:r w:rsidRPr="00F83A49">
        <w:rPr>
          <w:b/>
          <w:bCs/>
        </w:rPr>
        <w:t>обеспечить</w:t>
      </w:r>
      <w:proofErr w:type="gramEnd"/>
      <w:r w:rsidRPr="00F83A49">
        <w:rPr>
          <w:b/>
          <w:bCs/>
        </w:rPr>
        <w:t xml:space="preserve"> предоставление надлежащих и достаточных услуг </w:t>
      </w:r>
      <w:r>
        <w:rPr>
          <w:b/>
          <w:bCs/>
        </w:rPr>
        <w:t>и</w:t>
      </w:r>
      <w:r w:rsidRPr="00F83A49">
        <w:rPr>
          <w:b/>
          <w:bCs/>
        </w:rPr>
        <w:t xml:space="preserve"> возможност</w:t>
      </w:r>
      <w:r>
        <w:rPr>
          <w:b/>
          <w:bCs/>
        </w:rPr>
        <w:t>ей</w:t>
      </w:r>
      <w:r w:rsidRPr="00F83A49">
        <w:rPr>
          <w:b/>
          <w:bCs/>
        </w:rPr>
        <w:t xml:space="preserve"> в пенитенциарных учреждениях для детей матерей, наход</w:t>
      </w:r>
      <w:r w:rsidRPr="00F83A49">
        <w:rPr>
          <w:b/>
          <w:bCs/>
        </w:rPr>
        <w:t>я</w:t>
      </w:r>
      <w:r w:rsidRPr="00F83A49">
        <w:rPr>
          <w:b/>
          <w:bCs/>
        </w:rPr>
        <w:t>щихся в заключении, и легализации их статуса;</w:t>
      </w:r>
    </w:p>
    <w:p w:rsidR="00C15F1C" w:rsidRPr="00F83A49" w:rsidRDefault="00C15F1C" w:rsidP="00C15F1C">
      <w:pPr>
        <w:pStyle w:val="SingleTxtGR"/>
        <w:rPr>
          <w:b/>
          <w:bCs/>
        </w:rPr>
      </w:pPr>
      <w:r w:rsidRPr="00F83A49">
        <w:rPr>
          <w:b/>
          <w:bCs/>
        </w:rPr>
        <w:tab/>
      </w:r>
      <w:proofErr w:type="spellStart"/>
      <w:r w:rsidRPr="00F83A49">
        <w:rPr>
          <w:b/>
          <w:bCs/>
          <w:lang w:val="en-US"/>
        </w:rPr>
        <w:t>i</w:t>
      </w:r>
      <w:proofErr w:type="spellEnd"/>
      <w:r w:rsidRPr="00F83A49">
        <w:rPr>
          <w:b/>
          <w:bCs/>
        </w:rPr>
        <w:t>)</w:t>
      </w:r>
      <w:r w:rsidRPr="00F83A49">
        <w:rPr>
          <w:b/>
          <w:bCs/>
        </w:rPr>
        <w:tab/>
      </w:r>
      <w:proofErr w:type="gramStart"/>
      <w:r w:rsidRPr="00F83A49">
        <w:rPr>
          <w:b/>
          <w:bCs/>
        </w:rPr>
        <w:t>представить</w:t>
      </w:r>
      <w:proofErr w:type="gramEnd"/>
      <w:r w:rsidRPr="00F83A49">
        <w:rPr>
          <w:b/>
          <w:bCs/>
        </w:rPr>
        <w:t xml:space="preserve"> информацию о полномочиях</w:t>
      </w:r>
      <w:r>
        <w:rPr>
          <w:b/>
          <w:bCs/>
        </w:rPr>
        <w:t xml:space="preserve"> и</w:t>
      </w:r>
      <w:r w:rsidRPr="00F83A49">
        <w:rPr>
          <w:b/>
          <w:bCs/>
        </w:rPr>
        <w:t xml:space="preserve"> процедурах судов ускоренного производства и характере рассматриваемых</w:t>
      </w:r>
      <w:r>
        <w:rPr>
          <w:b/>
          <w:bCs/>
        </w:rPr>
        <w:t xml:space="preserve"> ими</w:t>
      </w:r>
      <w:r w:rsidRPr="00F83A49">
        <w:rPr>
          <w:b/>
          <w:bCs/>
        </w:rPr>
        <w:t xml:space="preserve"> дел;</w:t>
      </w:r>
    </w:p>
    <w:p w:rsidR="00C15F1C" w:rsidRPr="00F83A49" w:rsidRDefault="00C15F1C" w:rsidP="00C15F1C">
      <w:pPr>
        <w:pStyle w:val="SingleTxtGR"/>
        <w:rPr>
          <w:b/>
          <w:bCs/>
        </w:rPr>
      </w:pPr>
      <w:r w:rsidRPr="00F83A49">
        <w:rPr>
          <w:b/>
          <w:bCs/>
        </w:rPr>
        <w:tab/>
      </w:r>
      <w:r w:rsidRPr="00F83A49">
        <w:rPr>
          <w:b/>
          <w:bCs/>
          <w:lang w:val="en-US"/>
        </w:rPr>
        <w:t>j</w:t>
      </w:r>
      <w:r w:rsidRPr="00F83A49">
        <w:rPr>
          <w:b/>
          <w:bCs/>
        </w:rPr>
        <w:t>)</w:t>
      </w:r>
      <w:r w:rsidRPr="00F83A49">
        <w:rPr>
          <w:b/>
          <w:bCs/>
        </w:rPr>
        <w:tab/>
        <w:t>представить статистические данные о количестве детей, нах</w:t>
      </w:r>
      <w:r w:rsidRPr="00F83A49">
        <w:rPr>
          <w:b/>
          <w:bCs/>
        </w:rPr>
        <w:t>о</w:t>
      </w:r>
      <w:r w:rsidRPr="00F83A49">
        <w:rPr>
          <w:b/>
          <w:bCs/>
        </w:rPr>
        <w:t>дящихся в конфликте с законом, и видах правонарушений, данные о сост</w:t>
      </w:r>
      <w:r w:rsidRPr="00F83A49">
        <w:rPr>
          <w:b/>
          <w:bCs/>
        </w:rPr>
        <w:t>о</w:t>
      </w:r>
      <w:r w:rsidRPr="00F83A49">
        <w:rPr>
          <w:b/>
          <w:bCs/>
        </w:rPr>
        <w:t>янии дел и количестве расследований, судебных преследований и обвин</w:t>
      </w:r>
      <w:r w:rsidRPr="00F83A49">
        <w:rPr>
          <w:b/>
          <w:bCs/>
        </w:rPr>
        <w:t>и</w:t>
      </w:r>
      <w:r w:rsidRPr="00F83A49">
        <w:rPr>
          <w:b/>
          <w:bCs/>
        </w:rPr>
        <w:t>тельных приговоров виновным с указанием</w:t>
      </w:r>
      <w:r>
        <w:rPr>
          <w:b/>
          <w:bCs/>
        </w:rPr>
        <w:t>, в частности,</w:t>
      </w:r>
      <w:r w:rsidRPr="00F83A49">
        <w:rPr>
          <w:b/>
          <w:bCs/>
        </w:rPr>
        <w:t xml:space="preserve"> случаев растл</w:t>
      </w:r>
      <w:r w:rsidRPr="00F83A49">
        <w:rPr>
          <w:b/>
          <w:bCs/>
        </w:rPr>
        <w:t>е</w:t>
      </w:r>
      <w:r w:rsidRPr="00F83A49">
        <w:rPr>
          <w:b/>
          <w:bCs/>
        </w:rPr>
        <w:t>ния, за последние три года.</w:t>
      </w:r>
    </w:p>
    <w:p w:rsidR="00C15F1C" w:rsidRPr="00F83A49" w:rsidRDefault="00C15F1C" w:rsidP="00C15F1C">
      <w:pPr>
        <w:pStyle w:val="H23GR"/>
      </w:pPr>
      <w:r>
        <w:tab/>
      </w:r>
      <w:r>
        <w:tab/>
      </w:r>
      <w:r w:rsidRPr="00F83A49">
        <w:t>Дети, ставшие жертвами и свидетелями преступлений</w:t>
      </w:r>
    </w:p>
    <w:p w:rsidR="00C15F1C" w:rsidRPr="00F83A49" w:rsidRDefault="00C15F1C" w:rsidP="00C15F1C">
      <w:pPr>
        <w:pStyle w:val="SingleTxtGR"/>
      </w:pPr>
      <w:r w:rsidRPr="00F83A49">
        <w:t>65.</w:t>
      </w:r>
      <w:r w:rsidRPr="00F83A49">
        <w:tab/>
        <w:t>Комитет обеспокоен тем, что ребенок, ставший жертвой, может находит</w:t>
      </w:r>
      <w:r w:rsidRPr="00F83A49">
        <w:t>ь</w:t>
      </w:r>
      <w:r w:rsidRPr="00F83A49">
        <w:t>ся в поле зрения преступника в ходе уголовного судопроизводства.</w:t>
      </w:r>
    </w:p>
    <w:p w:rsidR="00C15F1C" w:rsidRPr="00F83A49" w:rsidRDefault="00C15F1C" w:rsidP="00C15F1C">
      <w:pPr>
        <w:pStyle w:val="SingleTxtGR"/>
        <w:rPr>
          <w:b/>
          <w:bCs/>
        </w:rPr>
      </w:pPr>
      <w:r w:rsidRPr="00F83A49">
        <w:t>66.</w:t>
      </w:r>
      <w:r w:rsidRPr="00F83A49">
        <w:tab/>
      </w:r>
      <w:r w:rsidRPr="00F83A49">
        <w:rPr>
          <w:b/>
          <w:bCs/>
        </w:rPr>
        <w:t>Комитет рекомендует государству-участнику:</w:t>
      </w:r>
    </w:p>
    <w:p w:rsidR="00C15F1C" w:rsidRPr="00F83A49" w:rsidRDefault="00C15F1C" w:rsidP="00C15F1C">
      <w:pPr>
        <w:pStyle w:val="SingleTxtGR"/>
        <w:rPr>
          <w:b/>
          <w:bCs/>
        </w:rPr>
      </w:pPr>
      <w:r w:rsidRPr="00F83A49">
        <w:rPr>
          <w:b/>
          <w:bCs/>
        </w:rPr>
        <w:tab/>
      </w:r>
      <w:r w:rsidRPr="00F83A49">
        <w:rPr>
          <w:b/>
          <w:bCs/>
          <w:lang w:val="en-US"/>
        </w:rPr>
        <w:t>a</w:t>
      </w:r>
      <w:r w:rsidRPr="00F83A49">
        <w:rPr>
          <w:b/>
          <w:bCs/>
        </w:rPr>
        <w:t>)</w:t>
      </w:r>
      <w:r w:rsidRPr="00F83A49">
        <w:rPr>
          <w:b/>
          <w:bCs/>
        </w:rPr>
        <w:tab/>
      </w:r>
      <w:proofErr w:type="gramStart"/>
      <w:r w:rsidRPr="00F83A49">
        <w:rPr>
          <w:b/>
          <w:bCs/>
        </w:rPr>
        <w:t>обеспечить</w:t>
      </w:r>
      <w:proofErr w:type="gramEnd"/>
      <w:r w:rsidRPr="00F83A49">
        <w:rPr>
          <w:b/>
          <w:bCs/>
        </w:rPr>
        <w:t xml:space="preserve"> в ходе судебного процесса</w:t>
      </w:r>
      <w:r>
        <w:rPr>
          <w:b/>
          <w:bCs/>
        </w:rPr>
        <w:t xml:space="preserve"> </w:t>
      </w:r>
      <w:r w:rsidRPr="00F83A49">
        <w:rPr>
          <w:b/>
          <w:bCs/>
        </w:rPr>
        <w:t xml:space="preserve">защиту </w:t>
      </w:r>
      <w:r>
        <w:rPr>
          <w:b/>
          <w:bCs/>
        </w:rPr>
        <w:t>ребенка</w:t>
      </w:r>
      <w:r w:rsidRPr="00F83A49">
        <w:rPr>
          <w:b/>
          <w:bCs/>
        </w:rPr>
        <w:t>, ставш</w:t>
      </w:r>
      <w:r>
        <w:rPr>
          <w:b/>
          <w:bCs/>
        </w:rPr>
        <w:t>его</w:t>
      </w:r>
      <w:r w:rsidRPr="00F83A49">
        <w:rPr>
          <w:b/>
          <w:bCs/>
        </w:rPr>
        <w:t xml:space="preserve"> жертв</w:t>
      </w:r>
      <w:r>
        <w:rPr>
          <w:b/>
          <w:bCs/>
        </w:rPr>
        <w:t>ой</w:t>
      </w:r>
      <w:r w:rsidRPr="00F83A49">
        <w:rPr>
          <w:b/>
          <w:bCs/>
        </w:rPr>
        <w:t xml:space="preserve">, в частности не </w:t>
      </w:r>
      <w:r>
        <w:rPr>
          <w:b/>
          <w:bCs/>
        </w:rPr>
        <w:t>допуская, чтобы его видел</w:t>
      </w:r>
      <w:r w:rsidRPr="00F83A49">
        <w:rPr>
          <w:b/>
          <w:bCs/>
        </w:rPr>
        <w:t xml:space="preserve"> преступник, и отменить законодательство, которое в настоящее время разрешает преступнику в</w:t>
      </w:r>
      <w:r w:rsidRPr="00F83A49">
        <w:rPr>
          <w:b/>
          <w:bCs/>
        </w:rPr>
        <w:t>и</w:t>
      </w:r>
      <w:r w:rsidRPr="00F83A49">
        <w:rPr>
          <w:b/>
          <w:bCs/>
        </w:rPr>
        <w:t>деть ребенка, ставшего жертвой;</w:t>
      </w:r>
    </w:p>
    <w:p w:rsidR="00C15F1C" w:rsidRPr="00F83A49" w:rsidRDefault="00C15F1C" w:rsidP="00C15F1C">
      <w:pPr>
        <w:pStyle w:val="SingleTxtGR"/>
        <w:rPr>
          <w:b/>
          <w:bCs/>
        </w:rPr>
      </w:pPr>
      <w:r w:rsidRPr="00F83A49">
        <w:rPr>
          <w:b/>
          <w:bCs/>
        </w:rPr>
        <w:tab/>
      </w:r>
      <w:r w:rsidRPr="00F83A49">
        <w:rPr>
          <w:b/>
          <w:bCs/>
          <w:lang w:val="en-US"/>
        </w:rPr>
        <w:t>b</w:t>
      </w:r>
      <w:r w:rsidRPr="00F83A49">
        <w:rPr>
          <w:b/>
          <w:bCs/>
        </w:rPr>
        <w:t>)</w:t>
      </w:r>
      <w:r w:rsidRPr="00F83A49">
        <w:rPr>
          <w:b/>
          <w:bCs/>
        </w:rPr>
        <w:tab/>
      </w:r>
      <w:proofErr w:type="gramStart"/>
      <w:r w:rsidRPr="00F83A49">
        <w:rPr>
          <w:b/>
          <w:bCs/>
        </w:rPr>
        <w:t>рассмотреть</w:t>
      </w:r>
      <w:proofErr w:type="gramEnd"/>
      <w:r w:rsidRPr="00F83A49">
        <w:rPr>
          <w:b/>
          <w:bCs/>
        </w:rPr>
        <w:t xml:space="preserve"> возможность использования аудио- и видеозаписей свидетельских показаний на всех этапах судопроизводства и использовать записи вместо дачи свидетельских показаний на судебных заседаниях и/или синхронной аудиовизуальной трансляции </w:t>
      </w:r>
      <w:r>
        <w:rPr>
          <w:b/>
          <w:bCs/>
        </w:rPr>
        <w:t>показаний</w:t>
      </w:r>
      <w:r w:rsidRPr="00F83A49">
        <w:rPr>
          <w:b/>
          <w:bCs/>
        </w:rPr>
        <w:t xml:space="preserve"> свидетелей.</w:t>
      </w:r>
    </w:p>
    <w:p w:rsidR="00C15F1C" w:rsidRPr="00F83A49" w:rsidRDefault="00C15F1C" w:rsidP="00C15F1C">
      <w:pPr>
        <w:pStyle w:val="H1GR"/>
      </w:pPr>
      <w:r>
        <w:tab/>
      </w:r>
      <w:r w:rsidRPr="00F83A49">
        <w:rPr>
          <w:lang w:val="en-US"/>
        </w:rPr>
        <w:t>J</w:t>
      </w:r>
      <w:r w:rsidRPr="00F83A49">
        <w:t>.</w:t>
      </w:r>
      <w:r>
        <w:tab/>
        <w:t>Ратификация ф</w:t>
      </w:r>
      <w:r w:rsidRPr="00F83A49">
        <w:t>акультативных протоколов к Конвенции</w:t>
      </w:r>
    </w:p>
    <w:p w:rsidR="00C15F1C" w:rsidRPr="00F83A49" w:rsidRDefault="00C15F1C" w:rsidP="00C15F1C">
      <w:pPr>
        <w:pStyle w:val="SingleTxtGR"/>
        <w:rPr>
          <w:b/>
          <w:bCs/>
        </w:rPr>
      </w:pPr>
      <w:r w:rsidRPr="00F83A49">
        <w:t>67.</w:t>
      </w:r>
      <w:r w:rsidRPr="00F83A49">
        <w:tab/>
      </w:r>
      <w:r w:rsidRPr="00F83A49">
        <w:rPr>
          <w:b/>
          <w:bCs/>
        </w:rPr>
        <w:t>В целях дальнейшего содействия осуществлению прав детей Комитет рекомендует государству-участнику ратифицировать Факультативный протокол к Конвенции о правах ребенка, касающийся торговли детьми, детской проституции и детской порнографии, Факультативный протокол к Конвенции о правах ребенка, касающийся участия детей в вооруженных конфликтах, и Факультативный протокол к Конвенции о правах ребенка, касающийся процедуры сообщений.</w:t>
      </w:r>
    </w:p>
    <w:p w:rsidR="00C15F1C" w:rsidRPr="00F83A49" w:rsidRDefault="00C15F1C" w:rsidP="00C15F1C">
      <w:pPr>
        <w:pStyle w:val="H1GR"/>
      </w:pPr>
      <w:r>
        <w:lastRenderedPageBreak/>
        <w:tab/>
      </w:r>
      <w:r w:rsidRPr="00F83A49">
        <w:rPr>
          <w:lang w:val="en-US"/>
        </w:rPr>
        <w:t>K</w:t>
      </w:r>
      <w:r w:rsidRPr="00F83A49">
        <w:t>.</w:t>
      </w:r>
      <w:r w:rsidRPr="00F83A49">
        <w:tab/>
        <w:t>Ратификация международных договоров по правам человека</w:t>
      </w:r>
    </w:p>
    <w:p w:rsidR="00C15F1C" w:rsidRPr="00F83A49" w:rsidRDefault="00C15F1C" w:rsidP="00C15F1C">
      <w:pPr>
        <w:pStyle w:val="SingleTxtGR"/>
        <w:rPr>
          <w:b/>
          <w:bCs/>
        </w:rPr>
      </w:pPr>
      <w:r w:rsidRPr="00F83A49">
        <w:t>68.</w:t>
      </w:r>
      <w:r w:rsidRPr="00F83A49">
        <w:tab/>
      </w:r>
      <w:proofErr w:type="gramStart"/>
      <w:r w:rsidRPr="00F83A49">
        <w:rPr>
          <w:b/>
          <w:bCs/>
        </w:rPr>
        <w:t>В целях дальнейшего содействия осуществлению прав детей Комитет рекомендует государству-участнику ратифицировать основные договоры по правам человека, к которым оно еще не присоединилось, а именно Международную конвенцию о защите прав всех трудящихся-мигрантов и членов их семей, Факультативный протокол к Международной конвенции о ликвидации всех форм расовой дискриминации, Факультативный прот</w:t>
      </w:r>
      <w:r w:rsidRPr="00F83A49">
        <w:rPr>
          <w:b/>
          <w:bCs/>
        </w:rPr>
        <w:t>о</w:t>
      </w:r>
      <w:r w:rsidRPr="00F83A49">
        <w:rPr>
          <w:b/>
          <w:bCs/>
        </w:rPr>
        <w:t>кол к Конвенции о ликвидации всех форм дискриминации в отношении женщин, Факультативный протокол</w:t>
      </w:r>
      <w:proofErr w:type="gramEnd"/>
      <w:r w:rsidRPr="00F83A49">
        <w:rPr>
          <w:b/>
          <w:bCs/>
        </w:rPr>
        <w:t xml:space="preserve"> к Конвенции против пыток и других жестоких, бесчеловечных или унижающих достоинство видов обращения и наказания, Факультативный протокол к Конвенции о правах инвалидов и второй Факультативный протокол к Международному пакту о гражда</w:t>
      </w:r>
      <w:r w:rsidRPr="00F83A49">
        <w:rPr>
          <w:b/>
          <w:bCs/>
        </w:rPr>
        <w:t>н</w:t>
      </w:r>
      <w:r w:rsidRPr="00F83A49">
        <w:rPr>
          <w:b/>
          <w:bCs/>
        </w:rPr>
        <w:t>ских и политических правах, направленный на отмену смертной казни.</w:t>
      </w:r>
    </w:p>
    <w:p w:rsidR="00C15F1C" w:rsidRPr="00F83A49" w:rsidRDefault="00C15F1C" w:rsidP="00C15F1C">
      <w:pPr>
        <w:pStyle w:val="H1GR"/>
      </w:pPr>
      <w:r>
        <w:tab/>
      </w:r>
      <w:r w:rsidRPr="00F83A49">
        <w:rPr>
          <w:lang w:val="en-US"/>
        </w:rPr>
        <w:t>L</w:t>
      </w:r>
      <w:r w:rsidRPr="00F83A49">
        <w:t>.</w:t>
      </w:r>
      <w:r w:rsidRPr="00F83A49">
        <w:tab/>
        <w:t>Сотрудничество с региональными органами</w:t>
      </w:r>
    </w:p>
    <w:p w:rsidR="00C15F1C" w:rsidRPr="00F83A49" w:rsidRDefault="00C15F1C" w:rsidP="00C15F1C">
      <w:pPr>
        <w:pStyle w:val="SingleTxtGR"/>
        <w:rPr>
          <w:b/>
          <w:bCs/>
        </w:rPr>
      </w:pPr>
      <w:r w:rsidRPr="00F83A49">
        <w:t>69.</w:t>
      </w:r>
      <w:r w:rsidRPr="00F83A49">
        <w:tab/>
      </w:r>
      <w:r w:rsidRPr="00F83A49">
        <w:rPr>
          <w:b/>
          <w:bCs/>
        </w:rPr>
        <w:t>Комитет рекомендует государству-участнику сотрудничать с Афр</w:t>
      </w:r>
      <w:r w:rsidRPr="00F83A49">
        <w:rPr>
          <w:b/>
          <w:bCs/>
        </w:rPr>
        <w:t>и</w:t>
      </w:r>
      <w:r w:rsidRPr="00F83A49">
        <w:rPr>
          <w:b/>
          <w:bCs/>
        </w:rPr>
        <w:t>канским комитетом экспертов по правам и благосостоянию ребенка Афр</w:t>
      </w:r>
      <w:r w:rsidRPr="00F83A49">
        <w:rPr>
          <w:b/>
          <w:bCs/>
        </w:rPr>
        <w:t>и</w:t>
      </w:r>
      <w:r w:rsidRPr="00F83A49">
        <w:rPr>
          <w:b/>
          <w:bCs/>
        </w:rPr>
        <w:t xml:space="preserve">канского союза в </w:t>
      </w:r>
      <w:r>
        <w:rPr>
          <w:b/>
          <w:bCs/>
        </w:rPr>
        <w:t>деле</w:t>
      </w:r>
      <w:r w:rsidRPr="00F83A49">
        <w:rPr>
          <w:b/>
          <w:bCs/>
        </w:rPr>
        <w:t xml:space="preserve"> осуществления Конвенции и других документов по правам </w:t>
      </w:r>
      <w:proofErr w:type="gramStart"/>
      <w:r w:rsidRPr="00F83A49">
        <w:rPr>
          <w:b/>
          <w:bCs/>
        </w:rPr>
        <w:t>человека</w:t>
      </w:r>
      <w:proofErr w:type="gramEnd"/>
      <w:r w:rsidRPr="00F83A49">
        <w:rPr>
          <w:b/>
          <w:bCs/>
        </w:rPr>
        <w:t xml:space="preserve"> как в самом государстве-участнике, так и в других гос</w:t>
      </w:r>
      <w:r w:rsidRPr="00F83A49">
        <w:rPr>
          <w:b/>
          <w:bCs/>
        </w:rPr>
        <w:t>у</w:t>
      </w:r>
      <w:r w:rsidRPr="00F83A49">
        <w:rPr>
          <w:b/>
          <w:bCs/>
        </w:rPr>
        <w:t>дарствах – членах Африканского союза.</w:t>
      </w:r>
    </w:p>
    <w:p w:rsidR="00C15F1C" w:rsidRPr="00F83A49" w:rsidRDefault="00C15F1C" w:rsidP="00C15F1C">
      <w:pPr>
        <w:pStyle w:val="HChGR"/>
      </w:pPr>
      <w:r>
        <w:tab/>
      </w:r>
      <w:r w:rsidRPr="00F83A49">
        <w:rPr>
          <w:lang w:val="en-US"/>
        </w:rPr>
        <w:t>IV</w:t>
      </w:r>
      <w:r w:rsidRPr="00F83A49">
        <w:t>.</w:t>
      </w:r>
      <w:r w:rsidRPr="00F83A49">
        <w:tab/>
        <w:t>Осуществление и представление докладов</w:t>
      </w:r>
    </w:p>
    <w:p w:rsidR="00C15F1C" w:rsidRPr="00F83A49" w:rsidRDefault="00C15F1C" w:rsidP="00C15F1C">
      <w:pPr>
        <w:pStyle w:val="H1GR"/>
      </w:pPr>
      <w:r>
        <w:tab/>
      </w:r>
      <w:r w:rsidRPr="00F83A49">
        <w:rPr>
          <w:lang w:val="en-US"/>
        </w:rPr>
        <w:t>A</w:t>
      </w:r>
      <w:r w:rsidRPr="00F83A49">
        <w:t>.</w:t>
      </w:r>
      <w:r w:rsidRPr="00F83A49">
        <w:tab/>
        <w:t>Последующие меры и распространение информации</w:t>
      </w:r>
    </w:p>
    <w:p w:rsidR="00C15F1C" w:rsidRPr="00F83A49" w:rsidRDefault="00C15F1C" w:rsidP="00C15F1C">
      <w:pPr>
        <w:pStyle w:val="SingleTxtGR"/>
        <w:rPr>
          <w:b/>
          <w:bCs/>
        </w:rPr>
      </w:pPr>
      <w:r w:rsidRPr="00F83A49">
        <w:t>70.</w:t>
      </w:r>
      <w:r w:rsidRPr="00F83A49">
        <w:tab/>
      </w:r>
      <w:r w:rsidRPr="00F83A49">
        <w:rPr>
          <w:b/>
          <w:bCs/>
        </w:rPr>
        <w:t>Комитет рекомендует государству-участнику принять все надлеж</w:t>
      </w:r>
      <w:r w:rsidRPr="00F83A49">
        <w:rPr>
          <w:b/>
          <w:bCs/>
        </w:rPr>
        <w:t>а</w:t>
      </w:r>
      <w:r w:rsidRPr="00F83A49">
        <w:rPr>
          <w:b/>
          <w:bCs/>
        </w:rPr>
        <w:t>щие меры для обеспечения выполнения в полном объеме рекомендаций, содержащихся в настоящих заключительных замечаниях. Комитет рек</w:t>
      </w:r>
      <w:r w:rsidRPr="00F83A49">
        <w:rPr>
          <w:b/>
          <w:bCs/>
        </w:rPr>
        <w:t>о</w:t>
      </w:r>
      <w:r w:rsidRPr="00F83A49">
        <w:rPr>
          <w:b/>
          <w:bCs/>
        </w:rPr>
        <w:t>мендует также обеспечить широкое распространение на используемых в стране языках объединенных второго–четвертого периодических докладов, письменных ответов государства-участника на перечень вопросов и наст</w:t>
      </w:r>
      <w:r w:rsidRPr="00F83A49">
        <w:rPr>
          <w:b/>
          <w:bCs/>
        </w:rPr>
        <w:t>о</w:t>
      </w:r>
      <w:r w:rsidRPr="00F83A49">
        <w:rPr>
          <w:b/>
          <w:bCs/>
        </w:rPr>
        <w:t>ящих заключительных замечаний.</w:t>
      </w:r>
    </w:p>
    <w:p w:rsidR="00C15F1C" w:rsidRPr="00F83A49" w:rsidRDefault="00C15F1C" w:rsidP="00C15F1C">
      <w:pPr>
        <w:pStyle w:val="H1GR"/>
      </w:pPr>
      <w:r>
        <w:tab/>
      </w:r>
      <w:r w:rsidRPr="00F83A49">
        <w:rPr>
          <w:lang w:val="en-US"/>
        </w:rPr>
        <w:t>B</w:t>
      </w:r>
      <w:r w:rsidRPr="00F83A49">
        <w:t>.</w:t>
      </w:r>
      <w:r w:rsidRPr="00F83A49">
        <w:tab/>
        <w:t>Следующий доклад</w:t>
      </w:r>
    </w:p>
    <w:p w:rsidR="00C15F1C" w:rsidRPr="006B30B9" w:rsidRDefault="00C15F1C" w:rsidP="00C15F1C">
      <w:pPr>
        <w:pStyle w:val="SingleTxtGR"/>
        <w:rPr>
          <w:b/>
        </w:rPr>
      </w:pPr>
      <w:r w:rsidRPr="00F83A49">
        <w:t>71.</w:t>
      </w:r>
      <w:r w:rsidRPr="00F83A49">
        <w:tab/>
      </w:r>
      <w:r w:rsidRPr="00F83A49">
        <w:rPr>
          <w:b/>
          <w:bCs/>
        </w:rPr>
        <w:t>Комитет предлагает государству-участнику представить свои пятый–седьмой периодические доклады к 4 января 2021 года и включить в него информацию о мерах, принятых для осуществления настоящих заключ</w:t>
      </w:r>
      <w:r w:rsidRPr="00F83A49">
        <w:rPr>
          <w:b/>
          <w:bCs/>
        </w:rPr>
        <w:t>и</w:t>
      </w:r>
      <w:r w:rsidRPr="00F83A49">
        <w:rPr>
          <w:b/>
          <w:bCs/>
        </w:rPr>
        <w:t>тельных замечаний.</w:t>
      </w:r>
      <w:r>
        <w:rPr>
          <w:b/>
          <w:bCs/>
        </w:rPr>
        <w:t xml:space="preserve"> </w:t>
      </w:r>
      <w:r w:rsidRPr="006B30B9">
        <w:rPr>
          <w:b/>
        </w:rPr>
        <w:t>Доклад должен быть составлен с соблюдением согл</w:t>
      </w:r>
      <w:r w:rsidRPr="006B30B9">
        <w:rPr>
          <w:b/>
        </w:rPr>
        <w:t>а</w:t>
      </w:r>
      <w:r w:rsidRPr="006B30B9">
        <w:rPr>
          <w:b/>
        </w:rPr>
        <w:t>сованных Комитетом руководящих принципов представления докладов по конкретным договорам, принятых 31 января 2014 года (CRC/C/58/Rev.3), а его объем не должен превышать 21 200 слов (см. резолюцию 68/268 Ген</w:t>
      </w:r>
      <w:r w:rsidRPr="006B30B9">
        <w:rPr>
          <w:b/>
        </w:rPr>
        <w:t>е</w:t>
      </w:r>
      <w:r w:rsidRPr="006B30B9">
        <w:rPr>
          <w:b/>
        </w:rPr>
        <w:t>ральной Ассамблеи, пункт 16). В случае представления доклада, объем к</w:t>
      </w:r>
      <w:r w:rsidRPr="006B30B9">
        <w:rPr>
          <w:b/>
        </w:rPr>
        <w:t>о</w:t>
      </w:r>
      <w:r w:rsidRPr="006B30B9">
        <w:rPr>
          <w:b/>
        </w:rPr>
        <w:t>торого превышает установленное ограничение по количеству слов, гос</w:t>
      </w:r>
      <w:r w:rsidRPr="006B30B9">
        <w:rPr>
          <w:b/>
        </w:rPr>
        <w:t>у</w:t>
      </w:r>
      <w:r w:rsidRPr="006B30B9">
        <w:rPr>
          <w:b/>
        </w:rPr>
        <w:t>дарству-участнику будет предложено сократить доклад в соответствии с вышеупомянутой резолюцией. Если государство-участник будет не в сост</w:t>
      </w:r>
      <w:r w:rsidRPr="006B30B9">
        <w:rPr>
          <w:b/>
        </w:rPr>
        <w:t>о</w:t>
      </w:r>
      <w:r w:rsidRPr="006B30B9">
        <w:rPr>
          <w:b/>
        </w:rPr>
        <w:t>янии пересмотреть и вновь представить доклад, то перевод доклада для его рассмотрения договорным органом не может быть гарантирован.</w:t>
      </w:r>
    </w:p>
    <w:p w:rsidR="00C15F1C" w:rsidRPr="006B30B9" w:rsidRDefault="00C15F1C" w:rsidP="00C15F1C">
      <w:pPr>
        <w:pStyle w:val="SingleTxtGR"/>
        <w:rPr>
          <w:b/>
        </w:rPr>
      </w:pPr>
      <w:r w:rsidRPr="002C644B">
        <w:lastRenderedPageBreak/>
        <w:t>7</w:t>
      </w:r>
      <w:r w:rsidR="00013B2A" w:rsidRPr="00013B2A">
        <w:t>2</w:t>
      </w:r>
      <w:r w:rsidRPr="002C644B">
        <w:t>.</w:t>
      </w:r>
      <w:r w:rsidRPr="002C644B">
        <w:tab/>
      </w:r>
      <w:proofErr w:type="gramStart"/>
      <w:r w:rsidRPr="006B30B9">
        <w:rPr>
          <w:b/>
        </w:rPr>
        <w:t xml:space="preserve">Комитет предлагает также государству-участнику представить </w:t>
      </w:r>
      <w:r>
        <w:rPr>
          <w:b/>
        </w:rPr>
        <w:t>о</w:t>
      </w:r>
      <w:r>
        <w:rPr>
          <w:b/>
        </w:rPr>
        <w:t>б</w:t>
      </w:r>
      <w:r>
        <w:rPr>
          <w:b/>
        </w:rPr>
        <w:t xml:space="preserve">новленный </w:t>
      </w:r>
      <w:r w:rsidRPr="006B30B9">
        <w:rPr>
          <w:b/>
        </w:rPr>
        <w:t>базовый документ в объеме, не превышающем 42 400 слов, в соответствии с требованиями в отношении подготовки общего базового д</w:t>
      </w:r>
      <w:r w:rsidRPr="006B30B9">
        <w:rPr>
          <w:b/>
        </w:rPr>
        <w:t>о</w:t>
      </w:r>
      <w:r w:rsidRPr="006B30B9">
        <w:rPr>
          <w:b/>
        </w:rPr>
        <w:t>кумента, которые предусмотрены согласованными руководящими принц</w:t>
      </w:r>
      <w:r w:rsidRPr="006B30B9">
        <w:rPr>
          <w:b/>
        </w:rPr>
        <w:t>и</w:t>
      </w:r>
      <w:r w:rsidRPr="006B30B9">
        <w:rPr>
          <w:b/>
        </w:rPr>
        <w:t>пами представления докладов согласно международным договорам по пр</w:t>
      </w:r>
      <w:r w:rsidRPr="006B30B9">
        <w:rPr>
          <w:b/>
        </w:rPr>
        <w:t>а</w:t>
      </w:r>
      <w:r w:rsidRPr="006B30B9">
        <w:rPr>
          <w:b/>
        </w:rPr>
        <w:t>вам человека, включая руководящие принципы подготовки общего базов</w:t>
      </w:r>
      <w:r w:rsidRPr="006B30B9">
        <w:rPr>
          <w:b/>
        </w:rPr>
        <w:t>о</w:t>
      </w:r>
      <w:r w:rsidRPr="006B30B9">
        <w:rPr>
          <w:b/>
        </w:rPr>
        <w:t>го документа и документов по конкретным договорам (см. HRI/GEN/2/</w:t>
      </w:r>
      <w:r>
        <w:rPr>
          <w:b/>
        </w:rPr>
        <w:t xml:space="preserve"> </w:t>
      </w:r>
      <w:r w:rsidRPr="006B30B9">
        <w:rPr>
          <w:b/>
        </w:rPr>
        <w:t>Rev.6, глава</w:t>
      </w:r>
      <w:r>
        <w:rPr>
          <w:b/>
        </w:rPr>
        <w:t> </w:t>
      </w:r>
      <w:r w:rsidRPr="006B30B9">
        <w:rPr>
          <w:b/>
        </w:rPr>
        <w:t>I) и резолюцию</w:t>
      </w:r>
      <w:proofErr w:type="gramEnd"/>
      <w:r w:rsidRPr="006B30B9">
        <w:rPr>
          <w:b/>
        </w:rPr>
        <w:t xml:space="preserve"> 68/268 Генеральной Ассамблеи (пункт 16).</w:t>
      </w:r>
    </w:p>
    <w:p w:rsidR="00C15F1C" w:rsidRPr="00BA07FC" w:rsidRDefault="00C15F1C" w:rsidP="00C15F1C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C15F1C" w:rsidRPr="00BA07FC" w:rsidSect="003B4AA7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7D35" w:rsidRDefault="00BB7D35" w:rsidP="00B471C5">
      <w:r>
        <w:separator/>
      </w:r>
    </w:p>
  </w:endnote>
  <w:endnote w:type="continuationSeparator" w:id="0">
    <w:p w:rsidR="00BB7D35" w:rsidRDefault="00BB7D35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7D35" w:rsidRPr="009A6F4A" w:rsidRDefault="00BB7D35">
    <w:pPr>
      <w:pStyle w:val="a7"/>
      <w:rPr>
        <w:lang w:val="en-US"/>
      </w:rPr>
    </w:pP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4C2B64">
      <w:rPr>
        <w:rStyle w:val="a9"/>
        <w:noProof/>
      </w:rPr>
      <w:t>24</w:t>
    </w:r>
    <w:r>
      <w:rPr>
        <w:rStyle w:val="a9"/>
      </w:rPr>
      <w:fldChar w:fldCharType="end"/>
    </w:r>
    <w:r>
      <w:rPr>
        <w:lang w:val="en-US"/>
      </w:rPr>
      <w:tab/>
      <w:t>GE.16-04043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7D35" w:rsidRPr="009A6F4A" w:rsidRDefault="00BB7D35">
    <w:pPr>
      <w:pStyle w:val="a7"/>
      <w:rPr>
        <w:lang w:val="en-US"/>
      </w:rPr>
    </w:pPr>
    <w:r>
      <w:rPr>
        <w:lang w:val="en-US"/>
      </w:rPr>
      <w:t>GE.16-04043</w:t>
    </w:r>
    <w:r>
      <w:rPr>
        <w:lang w:val="en-US"/>
      </w:rPr>
      <w:tab/>
    </w: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4C2B64">
      <w:rPr>
        <w:rStyle w:val="a9"/>
        <w:noProof/>
      </w:rPr>
      <w:t>23</w:t>
    </w:r>
    <w:r>
      <w:rPr>
        <w:rStyle w:val="a9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BB7D35" w:rsidRPr="00797A78" w:rsidTr="00BB7D35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BB7D35" w:rsidRPr="001C3ABC" w:rsidRDefault="00BB7D35" w:rsidP="00BB7D35">
          <w:pPr>
            <w:spacing w:after="40"/>
            <w:rPr>
              <w:rFonts w:ascii="C39T30Lfz" w:hAnsi="C39T30Lfz"/>
              <w:spacing w:val="0"/>
              <w:w w:val="100"/>
              <w:kern w:val="0"/>
              <w:lang w:val="en-US" w:eastAsia="ru-RU"/>
            </w:rPr>
          </w:pPr>
          <w:r w:rsidRPr="001C3ABC">
            <w:rPr>
              <w:lang w:val="en-US"/>
            </w:rPr>
            <w:t>GE.16-</w:t>
          </w:r>
          <w:r>
            <w:rPr>
              <w:lang w:val="en-US"/>
            </w:rPr>
            <w:t xml:space="preserve">04043 </w:t>
          </w:r>
          <w:r w:rsidRPr="001C3ABC">
            <w:rPr>
              <w:lang w:val="en-US"/>
            </w:rPr>
            <w:t xml:space="preserve"> (R)</w:t>
          </w:r>
          <w:r>
            <w:rPr>
              <w:lang w:val="en-US"/>
            </w:rPr>
            <w:t xml:space="preserve">  270516  300516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BB7D35" w:rsidRDefault="00BB7D35" w:rsidP="00BB7D35">
          <w:pPr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7BF2715D" wp14:editId="1EF3EC81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BB7D35" w:rsidRDefault="00BB7D35" w:rsidP="00BB7D35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 wp14:anchorId="0EC4E41D" wp14:editId="326FD872">
                <wp:extent cx="582295" cy="582295"/>
                <wp:effectExtent l="0" t="0" r="8255" b="8255"/>
                <wp:docPr id="3" name="Рисунок 3" descr="http://undocs.org/m2/QRCode.ashx?DS=CRC/C/ZMB/CO/2-4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CRC/C/ZMB/CO/2-4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2295" cy="5822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BB7D35" w:rsidRPr="00797A78" w:rsidTr="00BB7D35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BB7D35" w:rsidRPr="0059268C" w:rsidRDefault="00BB7D35" w:rsidP="00BB7D35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59268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59268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59268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59268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59268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59268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59268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59268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59268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BB7D35" w:rsidRDefault="00BB7D35" w:rsidP="00BB7D35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BB7D35" w:rsidRDefault="00BB7D35" w:rsidP="00BB7D35"/>
      </w:tc>
    </w:tr>
  </w:tbl>
  <w:p w:rsidR="00BB7D35" w:rsidRDefault="00BB7D35" w:rsidP="00BB7D35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7D35" w:rsidRPr="009141DC" w:rsidRDefault="00BB7D35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BB7D35" w:rsidRPr="00D1261C" w:rsidRDefault="00BB7D35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BB7D35" w:rsidRPr="00706C19" w:rsidRDefault="00BB7D35" w:rsidP="00510B79">
      <w:pPr>
        <w:pStyle w:val="aa"/>
        <w:rPr>
          <w:sz w:val="20"/>
          <w:lang w:val="ru-RU"/>
        </w:rPr>
      </w:pPr>
      <w:r>
        <w:tab/>
      </w:r>
      <w:r w:rsidRPr="00706C19">
        <w:rPr>
          <w:rStyle w:val="a6"/>
          <w:sz w:val="20"/>
          <w:vertAlign w:val="baseline"/>
          <w:lang w:val="ru-RU"/>
        </w:rPr>
        <w:t>*</w:t>
      </w:r>
      <w:r w:rsidRPr="00706C19">
        <w:rPr>
          <w:sz w:val="20"/>
          <w:lang w:val="ru-RU"/>
        </w:rPr>
        <w:t xml:space="preserve"> </w:t>
      </w:r>
      <w:r w:rsidRPr="00706C19">
        <w:rPr>
          <w:lang w:val="ru-RU"/>
        </w:rPr>
        <w:tab/>
      </w:r>
      <w:r>
        <w:rPr>
          <w:lang w:val="ru-RU"/>
        </w:rPr>
        <w:t>Приняты Комитетом на его семьдесят первой сессии (11–29 января 2016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7D35" w:rsidRPr="005E0092" w:rsidRDefault="00BB7D35">
    <w:pPr>
      <w:pStyle w:val="a3"/>
      <w:rPr>
        <w:lang w:val="en-US"/>
      </w:rPr>
    </w:pPr>
    <w:r>
      <w:rPr>
        <w:lang w:val="en-US"/>
      </w:rPr>
      <w:t>CRC/</w:t>
    </w:r>
    <w:r w:rsidRPr="0059268C">
      <w:rPr>
        <w:lang w:val="en-US"/>
      </w:rPr>
      <w:t>C/ZMB/CO/2-4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7D35" w:rsidRPr="009A6F4A" w:rsidRDefault="00BB7D35">
    <w:pPr>
      <w:pStyle w:val="a3"/>
      <w:rPr>
        <w:lang w:val="en-US"/>
      </w:rPr>
    </w:pPr>
    <w:r>
      <w:rPr>
        <w:lang w:val="en-US"/>
      </w:rPr>
      <w:tab/>
      <w:t>CRC/</w:t>
    </w:r>
    <w:r w:rsidRPr="0059268C">
      <w:rPr>
        <w:lang w:val="en-US"/>
      </w:rPr>
      <w:t>C/ZMB/CO/2-4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B79"/>
    <w:rsid w:val="00013B2A"/>
    <w:rsid w:val="000450D1"/>
    <w:rsid w:val="000E351C"/>
    <w:rsid w:val="000F2A4F"/>
    <w:rsid w:val="00150957"/>
    <w:rsid w:val="001A709B"/>
    <w:rsid w:val="001E6A65"/>
    <w:rsid w:val="00203F84"/>
    <w:rsid w:val="00213521"/>
    <w:rsid w:val="002722D7"/>
    <w:rsid w:val="00275188"/>
    <w:rsid w:val="0028687D"/>
    <w:rsid w:val="002B091C"/>
    <w:rsid w:val="002D0CCB"/>
    <w:rsid w:val="00345C79"/>
    <w:rsid w:val="00366A39"/>
    <w:rsid w:val="003B4AA7"/>
    <w:rsid w:val="0048005C"/>
    <w:rsid w:val="004C2B64"/>
    <w:rsid w:val="004E242B"/>
    <w:rsid w:val="004E3257"/>
    <w:rsid w:val="00510B79"/>
    <w:rsid w:val="00544379"/>
    <w:rsid w:val="00566944"/>
    <w:rsid w:val="0059268C"/>
    <w:rsid w:val="005D56BF"/>
    <w:rsid w:val="00665D8D"/>
    <w:rsid w:val="006A7A3B"/>
    <w:rsid w:val="006B6B57"/>
    <w:rsid w:val="006F7B83"/>
    <w:rsid w:val="00705394"/>
    <w:rsid w:val="00743F62"/>
    <w:rsid w:val="00760D3A"/>
    <w:rsid w:val="007A1F42"/>
    <w:rsid w:val="007D4AED"/>
    <w:rsid w:val="007D76DD"/>
    <w:rsid w:val="0086371D"/>
    <w:rsid w:val="008717E8"/>
    <w:rsid w:val="008D01AE"/>
    <w:rsid w:val="008E0423"/>
    <w:rsid w:val="009141DC"/>
    <w:rsid w:val="009174A1"/>
    <w:rsid w:val="0098674D"/>
    <w:rsid w:val="00991991"/>
    <w:rsid w:val="00997ACA"/>
    <w:rsid w:val="00A03FB7"/>
    <w:rsid w:val="00A75A11"/>
    <w:rsid w:val="00AD7EAD"/>
    <w:rsid w:val="00B02D95"/>
    <w:rsid w:val="00B04DBE"/>
    <w:rsid w:val="00B35A32"/>
    <w:rsid w:val="00B432C6"/>
    <w:rsid w:val="00B471C5"/>
    <w:rsid w:val="00B6474A"/>
    <w:rsid w:val="00BB7D35"/>
    <w:rsid w:val="00BE1742"/>
    <w:rsid w:val="00C15F1C"/>
    <w:rsid w:val="00CD1631"/>
    <w:rsid w:val="00D1261C"/>
    <w:rsid w:val="00D75DCE"/>
    <w:rsid w:val="00DD35AC"/>
    <w:rsid w:val="00DD479F"/>
    <w:rsid w:val="00E15E48"/>
    <w:rsid w:val="00EB0723"/>
    <w:rsid w:val="00EE6F37"/>
    <w:rsid w:val="00F1599F"/>
    <w:rsid w:val="00F31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AA7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AA7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RC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9309F5-2042-44A1-A292-AF0C170F70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1</TotalTime>
  <Pages>24</Pages>
  <Words>8943</Words>
  <Characters>50979</Characters>
  <Application>Microsoft Office Word</Application>
  <DocSecurity>0</DocSecurity>
  <Lines>424</Lines>
  <Paragraphs>119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59803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Korotkova</dc:creator>
  <cp:lastModifiedBy>Prokoudina S.</cp:lastModifiedBy>
  <cp:revision>2</cp:revision>
  <cp:lastPrinted>2016-05-27T08:45:00Z</cp:lastPrinted>
  <dcterms:created xsi:type="dcterms:W3CDTF">2016-05-30T06:39:00Z</dcterms:created>
  <dcterms:modified xsi:type="dcterms:W3CDTF">2016-05-30T06:39:00Z</dcterms:modified>
</cp:coreProperties>
</file>