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D864A7" w:rsidP="00AE4D20">
            <w:pPr>
              <w:spacing w:line="240" w:lineRule="atLeast"/>
              <w:jc w:val="right"/>
              <w:rPr>
                <w:rFonts w:hint="eastAsia"/>
                <w:szCs w:val="21"/>
              </w:rPr>
            </w:pPr>
            <w:r w:rsidRPr="00EE2A77">
              <w:rPr>
                <w:sz w:val="40"/>
              </w:rPr>
              <w:t>A</w:t>
            </w:r>
            <w:r w:rsidR="0033151D">
              <w:t>/</w:t>
            </w:r>
            <w:proofErr w:type="spellStart"/>
            <w:r>
              <w:t>HRC</w:t>
            </w:r>
            <w:proofErr w:type="spellEnd"/>
            <w:r w:rsidR="0033151D">
              <w:t>/</w:t>
            </w:r>
            <w:r>
              <w:t>RES</w:t>
            </w:r>
            <w:r w:rsidR="0033151D">
              <w:t>/</w:t>
            </w:r>
            <w:r>
              <w:t>25</w:t>
            </w:r>
            <w:r w:rsidR="0033151D">
              <w:t>/</w:t>
            </w:r>
            <w:r>
              <w:t>18</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33151D" w:rsidP="00637834">
            <w:pPr>
              <w:spacing w:before="240" w:line="240" w:lineRule="atLeast"/>
              <w:rPr>
                <w:sz w:val="20"/>
              </w:rPr>
            </w:pPr>
            <w:r>
              <w:rPr>
                <w:sz w:val="20"/>
              </w:rPr>
              <w:t xml:space="preserve">Distr.: </w:t>
            </w:r>
            <w:r w:rsidR="00BF7E3F">
              <w:rPr>
                <w:sz w:val="20"/>
              </w:rPr>
              <w:t>General</w:t>
            </w:r>
          </w:p>
          <w:p w:rsidR="00F53D4C" w:rsidRPr="00637834" w:rsidRDefault="00D864A7">
            <w:pPr>
              <w:spacing w:line="240" w:lineRule="atLeast"/>
              <w:rPr>
                <w:rFonts w:hint="eastAsia"/>
                <w:sz w:val="20"/>
              </w:rPr>
            </w:pPr>
            <w:r>
              <w:rPr>
                <w:rFonts w:hint="eastAsia"/>
                <w:sz w:val="20"/>
              </w:rPr>
              <w:t xml:space="preserve">11 </w:t>
            </w:r>
            <w:r w:rsidRPr="00D864A7">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33151D" w:rsidP="00751C2E">
            <w:pPr>
              <w:spacing w:line="240" w:lineRule="atLeast"/>
              <w:rPr>
                <w:rFonts w:hint="eastAsia"/>
              </w:rPr>
            </w:pPr>
            <w:r>
              <w:rPr>
                <w:sz w:val="20"/>
              </w:rPr>
              <w:t xml:space="preserve">Original: </w:t>
            </w:r>
            <w:r w:rsidR="00F53D4C" w:rsidRPr="00637834">
              <w:rPr>
                <w:sz w:val="20"/>
              </w:rPr>
              <w:t>English</w:t>
            </w:r>
          </w:p>
        </w:tc>
      </w:tr>
    </w:tbl>
    <w:p w:rsidR="00D864A7" w:rsidRPr="00F95588" w:rsidRDefault="00D864A7" w:rsidP="00D864A7">
      <w:pPr>
        <w:spacing w:before="120"/>
        <w:rPr>
          <w:rFonts w:eastAsia="SimHei"/>
          <w:sz w:val="24"/>
          <w:szCs w:val="24"/>
          <w:lang w:val="fr-CH"/>
        </w:rPr>
      </w:pPr>
      <w:r w:rsidRPr="00F95588">
        <w:rPr>
          <w:rFonts w:eastAsia="SimHei"/>
          <w:sz w:val="24"/>
          <w:szCs w:val="24"/>
          <w:lang w:val="fr-CH"/>
        </w:rPr>
        <w:t>人权理事会</w:t>
      </w:r>
    </w:p>
    <w:p w:rsidR="00D864A7" w:rsidRPr="00F95588" w:rsidRDefault="00D864A7" w:rsidP="00D864A7">
      <w:pPr>
        <w:rPr>
          <w:rFonts w:eastAsia="SimHei"/>
          <w:szCs w:val="21"/>
          <w:lang w:val="fr-CH"/>
        </w:rPr>
      </w:pPr>
      <w:r w:rsidRPr="00F95588">
        <w:rPr>
          <w:rFonts w:eastAsia="SimHei"/>
          <w:szCs w:val="21"/>
          <w:lang w:val="fr-CH"/>
        </w:rPr>
        <w:t>第二十五届会议</w:t>
      </w:r>
    </w:p>
    <w:p w:rsidR="00D864A7" w:rsidRPr="00F95588" w:rsidRDefault="00D864A7" w:rsidP="00D864A7">
      <w:pPr>
        <w:rPr>
          <w:szCs w:val="21"/>
          <w:lang w:val="fr-CH"/>
        </w:rPr>
      </w:pPr>
      <w:r w:rsidRPr="00F95588">
        <w:rPr>
          <w:szCs w:val="21"/>
          <w:lang w:val="fr-CH"/>
        </w:rPr>
        <w:t>议程项目</w:t>
      </w:r>
      <w:r w:rsidRPr="00F95588">
        <w:rPr>
          <w:szCs w:val="21"/>
          <w:lang w:val="fr-CH"/>
        </w:rPr>
        <w:t>3</w:t>
      </w:r>
    </w:p>
    <w:p w:rsidR="00D864A7" w:rsidRPr="00F95588" w:rsidRDefault="00D864A7" w:rsidP="00D864A7">
      <w:pPr>
        <w:rPr>
          <w:rFonts w:eastAsia="SimHei"/>
          <w:szCs w:val="21"/>
          <w:lang w:val="fr-CH"/>
        </w:rPr>
      </w:pPr>
      <w:r w:rsidRPr="00F95588">
        <w:rPr>
          <w:rFonts w:eastAsia="SimHei"/>
          <w:szCs w:val="21"/>
        </w:rPr>
        <w:t>增进和保护所有人权</w:t>
      </w:r>
      <w:r w:rsidR="00F95588" w:rsidRPr="00F95588">
        <w:rPr>
          <w:rFonts w:hint="eastAsia"/>
          <w:spacing w:val="-50"/>
          <w:szCs w:val="21"/>
        </w:rPr>
        <w:t>―</w:t>
      </w:r>
      <w:r w:rsidR="00F95588" w:rsidRPr="00F95588">
        <w:rPr>
          <w:rFonts w:hint="eastAsia"/>
          <w:szCs w:val="21"/>
        </w:rPr>
        <w:t>―</w:t>
      </w:r>
      <w:r w:rsidRPr="00F95588">
        <w:rPr>
          <w:rFonts w:eastAsia="SimHei"/>
          <w:szCs w:val="21"/>
        </w:rPr>
        <w:t>公民权利、政治权利、</w:t>
      </w:r>
    </w:p>
    <w:p w:rsidR="00F95588" w:rsidRDefault="00D864A7" w:rsidP="00D864A7">
      <w:pPr>
        <w:rPr>
          <w:rFonts w:eastAsia="SimHei" w:hint="eastAsia"/>
          <w:szCs w:val="21"/>
        </w:rPr>
      </w:pPr>
      <w:r w:rsidRPr="00F95588">
        <w:rPr>
          <w:rFonts w:eastAsia="SimHei"/>
          <w:szCs w:val="21"/>
        </w:rPr>
        <w:t>经济、社会和文化权利</w:t>
      </w:r>
      <w:r w:rsidR="0033151D">
        <w:rPr>
          <w:rFonts w:eastAsia="SimHei"/>
          <w:szCs w:val="21"/>
          <w:lang w:val="fr-CH"/>
        </w:rPr>
        <w:t>，</w:t>
      </w:r>
      <w:r w:rsidRPr="00F95588">
        <w:rPr>
          <w:rFonts w:eastAsia="SimHei"/>
          <w:szCs w:val="21"/>
        </w:rPr>
        <w:t>包括发展权</w:t>
      </w:r>
    </w:p>
    <w:p w:rsidR="00F95588" w:rsidRPr="00F95588" w:rsidRDefault="00F95588" w:rsidP="00D864A7">
      <w:pPr>
        <w:rPr>
          <w:rFonts w:eastAsia="SimHei" w:hint="eastAsia"/>
          <w:szCs w:val="21"/>
        </w:rPr>
      </w:pPr>
    </w:p>
    <w:p w:rsidR="00D864A7" w:rsidRPr="00F95588" w:rsidRDefault="00D864A7" w:rsidP="00F95588">
      <w:pPr>
        <w:pStyle w:val="HChGC"/>
      </w:pPr>
      <w:r w:rsidRPr="00F95588">
        <w:tab/>
      </w:r>
      <w:r w:rsidRPr="00F95588">
        <w:tab/>
      </w:r>
      <w:r w:rsidRPr="00F95588">
        <w:t>人权理事会通过的决议</w:t>
      </w:r>
    </w:p>
    <w:p w:rsidR="00D864A7" w:rsidRPr="00F95588" w:rsidRDefault="00D864A7" w:rsidP="00F95588">
      <w:pPr>
        <w:pStyle w:val="H1GC"/>
      </w:pPr>
      <w:r w:rsidRPr="00F95588">
        <w:tab/>
      </w:r>
      <w:r w:rsidRPr="00F95588">
        <w:tab/>
        <w:t>25</w:t>
      </w:r>
      <w:r w:rsidR="0033151D">
        <w:t>/</w:t>
      </w:r>
      <w:r w:rsidRPr="00F95588">
        <w:t>1</w:t>
      </w:r>
      <w:r w:rsidR="0033151D">
        <w:t>8.</w:t>
      </w:r>
      <w:r w:rsidRPr="00F95588">
        <w:br/>
      </w:r>
      <w:r w:rsidRPr="00F95588">
        <w:t>人权维护者处境问题特别报告员的任务</w:t>
      </w:r>
    </w:p>
    <w:p w:rsidR="00D864A7" w:rsidRPr="00F95588" w:rsidRDefault="00D864A7" w:rsidP="00D864A7">
      <w:pPr>
        <w:pStyle w:val="SingleTxtGC"/>
      </w:pPr>
      <w:r w:rsidRPr="00F95588">
        <w:rPr>
          <w:i/>
          <w:iCs/>
        </w:rPr>
        <w:tab/>
      </w:r>
      <w:r w:rsidRPr="00F95588">
        <w:rPr>
          <w:rFonts w:eastAsia="KaiTi_GB2312"/>
        </w:rPr>
        <w:t>人权理事会</w:t>
      </w:r>
      <w:r w:rsidR="0033151D">
        <w:t>，</w:t>
      </w:r>
    </w:p>
    <w:p w:rsidR="00D864A7" w:rsidRPr="00F95588" w:rsidRDefault="00D864A7" w:rsidP="00D864A7">
      <w:pPr>
        <w:pStyle w:val="SingleTxtGC"/>
      </w:pPr>
      <w:r w:rsidRPr="00F95588">
        <w:tab/>
      </w:r>
      <w:r w:rsidRPr="00F95588">
        <w:rPr>
          <w:rFonts w:eastAsia="KaiTi_GB2312"/>
        </w:rPr>
        <w:t>遵循</w:t>
      </w:r>
      <w:r w:rsidRPr="00F95588">
        <w:t>《联合国宪章》、《世界人权宣言》、国际人权两公约和其他有关文书的宗旨和原则</w:t>
      </w:r>
      <w:r w:rsidR="0033151D">
        <w:t>，</w:t>
      </w:r>
    </w:p>
    <w:p w:rsidR="00D864A7" w:rsidRPr="00F95588" w:rsidRDefault="00D864A7" w:rsidP="00D864A7">
      <w:pPr>
        <w:pStyle w:val="SingleTxtGC"/>
      </w:pPr>
      <w:r w:rsidRPr="00F95588">
        <w:tab/>
      </w:r>
      <w:r w:rsidRPr="00F95588">
        <w:rPr>
          <w:rFonts w:eastAsia="KaiTi_GB2312"/>
        </w:rPr>
        <w:t>回顾</w:t>
      </w:r>
      <w:r w:rsidRPr="00F95588">
        <w:t>大会</w:t>
      </w:r>
      <w:r w:rsidRPr="00F95588">
        <w:t>1998</w:t>
      </w:r>
      <w:r w:rsidRPr="00F95588">
        <w:t>年</w:t>
      </w:r>
      <w:r w:rsidRPr="00F95588">
        <w:t>12</w:t>
      </w:r>
      <w:r w:rsidRPr="00F95588">
        <w:t>月</w:t>
      </w:r>
      <w:r w:rsidRPr="00F95588">
        <w:t>9</w:t>
      </w:r>
      <w:r w:rsidRPr="00F95588">
        <w:t>日第</w:t>
      </w:r>
      <w:r w:rsidRPr="00F95588">
        <w:t>53</w:t>
      </w:r>
      <w:r w:rsidR="0033151D">
        <w:t>/</w:t>
      </w:r>
      <w:r w:rsidRPr="00F95588">
        <w:t>144</w:t>
      </w:r>
      <w:r w:rsidRPr="00F95588">
        <w:t>号决议</w:t>
      </w:r>
      <w:r w:rsidR="0033151D">
        <w:t>，</w:t>
      </w:r>
      <w:r w:rsidRPr="00F95588">
        <w:t>其中大会协商一致通过了附于该决议的《个人、群体和社会机构在促进和保护普遍公认的人权和基本自由方面的权利和义务宣言》</w:t>
      </w:r>
      <w:r w:rsidR="0033151D">
        <w:t>，</w:t>
      </w:r>
      <w:r w:rsidRPr="00F95588">
        <w:t>并重申该《宣言》本身及其宣传与实施工作的重要性</w:t>
      </w:r>
      <w:r w:rsidR="0033151D">
        <w:t>，</w:t>
      </w:r>
    </w:p>
    <w:p w:rsidR="00D864A7" w:rsidRPr="00F95588" w:rsidRDefault="00D864A7" w:rsidP="00D864A7">
      <w:pPr>
        <w:pStyle w:val="SingleTxtGC"/>
      </w:pPr>
      <w:r w:rsidRPr="00F95588">
        <w:tab/>
      </w:r>
      <w:r w:rsidRPr="00F95588">
        <w:rPr>
          <w:rFonts w:eastAsia="KaiTi_GB2312"/>
        </w:rPr>
        <w:t>又回顾</w:t>
      </w:r>
      <w:r w:rsidRPr="00F95588">
        <w:t>上述《宣言》各项条款的持续有效性和适用性</w:t>
      </w:r>
      <w:r w:rsidR="0033151D">
        <w:t>，</w:t>
      </w:r>
    </w:p>
    <w:p w:rsidR="00D864A7" w:rsidRPr="00F95588" w:rsidRDefault="00D864A7" w:rsidP="00D864A7">
      <w:pPr>
        <w:pStyle w:val="SingleTxtGC"/>
      </w:pPr>
      <w:r w:rsidRPr="00F95588">
        <w:tab/>
      </w:r>
      <w:r w:rsidRPr="00F95588">
        <w:rPr>
          <w:rFonts w:eastAsia="KaiTi_GB2312"/>
        </w:rPr>
        <w:t>还回顾</w:t>
      </w:r>
      <w:r w:rsidRPr="00F95588">
        <w:t>以往所有有关这一问题的决议</w:t>
      </w:r>
      <w:r w:rsidR="0033151D">
        <w:t>，</w:t>
      </w:r>
      <w:r w:rsidRPr="00F95588">
        <w:t>尤其是人权理事会</w:t>
      </w:r>
      <w:r w:rsidRPr="00F95588">
        <w:t>2011</w:t>
      </w:r>
      <w:r w:rsidRPr="00F95588">
        <w:t>年</w:t>
      </w:r>
      <w:r w:rsidRPr="00F95588">
        <w:t>3</w:t>
      </w:r>
      <w:r w:rsidRPr="00F95588">
        <w:t>月</w:t>
      </w:r>
      <w:r w:rsidRPr="00F95588">
        <w:t>24</w:t>
      </w:r>
      <w:r w:rsidRPr="00F95588">
        <w:t>日第</w:t>
      </w:r>
      <w:r w:rsidRPr="00F95588">
        <w:t>16</w:t>
      </w:r>
      <w:r w:rsidR="0033151D">
        <w:t>/</w:t>
      </w:r>
      <w:r w:rsidRPr="00F95588">
        <w:t>5</w:t>
      </w:r>
      <w:r w:rsidRPr="00F95588">
        <w:t>号决议和</w:t>
      </w:r>
      <w:r w:rsidRPr="00F95588">
        <w:t>2013</w:t>
      </w:r>
      <w:r w:rsidRPr="00F95588">
        <w:t>年</w:t>
      </w:r>
      <w:r w:rsidRPr="00F95588">
        <w:t>3</w:t>
      </w:r>
      <w:r w:rsidRPr="00F95588">
        <w:t>月</w:t>
      </w:r>
      <w:r w:rsidRPr="00F95588">
        <w:t>21</w:t>
      </w:r>
      <w:r w:rsidRPr="00F95588">
        <w:t>日第</w:t>
      </w:r>
      <w:r w:rsidRPr="00F95588">
        <w:t>22</w:t>
      </w:r>
      <w:r w:rsidR="0033151D">
        <w:t>/</w:t>
      </w:r>
      <w:r w:rsidRPr="00F95588">
        <w:t>6</w:t>
      </w:r>
      <w:r w:rsidRPr="00F95588">
        <w:t>号决议</w:t>
      </w:r>
      <w:r w:rsidR="0033151D">
        <w:t>，</w:t>
      </w:r>
      <w:r w:rsidRPr="00F95588">
        <w:t>以及大会</w:t>
      </w:r>
      <w:r w:rsidRPr="00F95588">
        <w:t>2011</w:t>
      </w:r>
      <w:r w:rsidRPr="00F95588">
        <w:t>年</w:t>
      </w:r>
      <w:r w:rsidRPr="00F95588">
        <w:t>12</w:t>
      </w:r>
      <w:r w:rsidRPr="00F95588">
        <w:t>月</w:t>
      </w:r>
      <w:r w:rsidRPr="00F95588">
        <w:t>19</w:t>
      </w:r>
      <w:r w:rsidRPr="00F95588">
        <w:t>日第</w:t>
      </w:r>
      <w:r w:rsidRPr="00F95588">
        <w:t>66</w:t>
      </w:r>
      <w:r w:rsidR="0033151D">
        <w:t>/</w:t>
      </w:r>
      <w:r w:rsidRPr="00F95588">
        <w:t>164</w:t>
      </w:r>
      <w:r w:rsidRPr="00F95588">
        <w:t>号决议和</w:t>
      </w:r>
      <w:r w:rsidRPr="00F95588">
        <w:t>2013</w:t>
      </w:r>
      <w:r w:rsidRPr="00F95588">
        <w:t>年</w:t>
      </w:r>
      <w:r w:rsidRPr="00F95588">
        <w:t>12</w:t>
      </w:r>
      <w:r w:rsidRPr="00F95588">
        <w:t>月</w:t>
      </w:r>
      <w:r w:rsidRPr="00F95588">
        <w:t>18</w:t>
      </w:r>
      <w:r w:rsidRPr="00F95588">
        <w:t>日第</w:t>
      </w:r>
      <w:r w:rsidRPr="00F95588">
        <w:t>68</w:t>
      </w:r>
      <w:r w:rsidR="0033151D">
        <w:t>/</w:t>
      </w:r>
      <w:r w:rsidRPr="00F95588">
        <w:t>181</w:t>
      </w:r>
      <w:r w:rsidRPr="00F95588">
        <w:t>号决议</w:t>
      </w:r>
      <w:r w:rsidR="0033151D">
        <w:t>，</w:t>
      </w:r>
    </w:p>
    <w:p w:rsidR="00D864A7" w:rsidRPr="00F95588" w:rsidRDefault="00D864A7" w:rsidP="00D864A7">
      <w:pPr>
        <w:pStyle w:val="SingleTxtGC"/>
      </w:pPr>
      <w:r w:rsidRPr="00F95588">
        <w:tab/>
      </w:r>
      <w:r w:rsidRPr="00F95588">
        <w:rPr>
          <w:rFonts w:eastAsia="KaiTi_GB2312"/>
        </w:rPr>
        <w:t>回顾</w:t>
      </w:r>
      <w:r w:rsidRPr="00F95588">
        <w:t>人权理事会</w:t>
      </w:r>
      <w:r w:rsidRPr="00F95588">
        <w:t>2007</w:t>
      </w:r>
      <w:r w:rsidRPr="00F95588">
        <w:t>年</w:t>
      </w:r>
      <w:r w:rsidRPr="00F95588">
        <w:t>6</w:t>
      </w:r>
      <w:r w:rsidRPr="00F95588">
        <w:t>月</w:t>
      </w:r>
      <w:r w:rsidRPr="00F95588">
        <w:t>18</w:t>
      </w:r>
      <w:r w:rsidRPr="00F95588">
        <w:t>日关于理事会机构建设的第</w:t>
      </w:r>
      <w:r w:rsidRPr="00F95588">
        <w:t>5</w:t>
      </w:r>
      <w:r w:rsidR="0033151D">
        <w:t>/</w:t>
      </w:r>
      <w:r w:rsidRPr="00F95588">
        <w:t>1</w:t>
      </w:r>
      <w:r w:rsidRPr="00F95588">
        <w:t>号决议和关于理事会特别程序任务执行人行为守则的第</w:t>
      </w:r>
      <w:r w:rsidRPr="00F95588">
        <w:t>5</w:t>
      </w:r>
      <w:r w:rsidR="0033151D">
        <w:t>/</w:t>
      </w:r>
      <w:r w:rsidRPr="00F95588">
        <w:t>2</w:t>
      </w:r>
      <w:r w:rsidRPr="00F95588">
        <w:t>号决议</w:t>
      </w:r>
      <w:r w:rsidR="0033151D">
        <w:t>，</w:t>
      </w:r>
      <w:r w:rsidRPr="00F95588">
        <w:t>强调任务执行人应根据这两项决议及其附件履行职责</w:t>
      </w:r>
      <w:r w:rsidR="0033151D">
        <w:t>，</w:t>
      </w:r>
    </w:p>
    <w:p w:rsidR="00D864A7" w:rsidRPr="00F95588" w:rsidRDefault="00D864A7" w:rsidP="00D864A7">
      <w:pPr>
        <w:pStyle w:val="SingleTxtGC"/>
      </w:pPr>
      <w:r w:rsidRPr="00F95588">
        <w:tab/>
      </w:r>
      <w:r w:rsidRPr="00F95588">
        <w:rPr>
          <w:rFonts w:eastAsia="KaiTi_GB2312"/>
        </w:rPr>
        <w:t>强调</w:t>
      </w:r>
      <w:r w:rsidRPr="00F95588">
        <w:t>个人与包括非政府组织、团体和国家人权机构在内的民间社会机构在地方、国家、区域和国际各级增进和保护所有人的所有人权和基本自由方面发挥的重要作用</w:t>
      </w:r>
      <w:r w:rsidR="0033151D">
        <w:t>，</w:t>
      </w:r>
    </w:p>
    <w:p w:rsidR="00D864A7" w:rsidRPr="00F95588" w:rsidRDefault="00D864A7" w:rsidP="00D864A7">
      <w:pPr>
        <w:pStyle w:val="SingleTxtGC"/>
      </w:pPr>
      <w:r w:rsidRPr="00F95588">
        <w:tab/>
      </w:r>
      <w:r w:rsidRPr="00F95588">
        <w:rPr>
          <w:rFonts w:eastAsia="KaiTi_GB2312"/>
        </w:rPr>
        <w:t>重申</w:t>
      </w:r>
      <w:r w:rsidRPr="00F95588">
        <w:t>大会在第</w:t>
      </w:r>
      <w:r w:rsidRPr="00F95588">
        <w:t>66</w:t>
      </w:r>
      <w:r w:rsidR="0033151D">
        <w:t>/</w:t>
      </w:r>
      <w:r w:rsidRPr="00F95588">
        <w:t>164</w:t>
      </w:r>
      <w:r w:rsidRPr="00F95588">
        <w:t>号决议和第</w:t>
      </w:r>
      <w:r w:rsidRPr="00F95588">
        <w:t>68</w:t>
      </w:r>
      <w:r w:rsidR="0033151D">
        <w:t>/</w:t>
      </w:r>
      <w:r w:rsidRPr="00F95588">
        <w:t>181</w:t>
      </w:r>
      <w:r w:rsidRPr="00F95588">
        <w:t>号决议中、人权理事会在第</w:t>
      </w:r>
      <w:r w:rsidRPr="00F95588">
        <w:t>22</w:t>
      </w:r>
      <w:r w:rsidR="0033151D">
        <w:t>/</w:t>
      </w:r>
      <w:r w:rsidRPr="00F95588">
        <w:t>6</w:t>
      </w:r>
      <w:r w:rsidRPr="00F95588">
        <w:t>号决议中表示</w:t>
      </w:r>
      <w:r w:rsidR="0033151D">
        <w:t>，</w:t>
      </w:r>
      <w:r w:rsidRPr="00F95588">
        <w:t>严重关切人权维护者因受到威胁、攻击、报复和恐吓行为而面临严重的风险</w:t>
      </w:r>
      <w:r w:rsidR="0033151D">
        <w:t>，</w:t>
      </w:r>
    </w:p>
    <w:p w:rsidR="00D864A7" w:rsidRPr="00F95588" w:rsidRDefault="00D864A7" w:rsidP="00D864A7">
      <w:pPr>
        <w:pStyle w:val="SingleTxtGC"/>
      </w:pPr>
      <w:r w:rsidRPr="00F95588">
        <w:tab/>
      </w:r>
      <w:r w:rsidRPr="00F95588">
        <w:rPr>
          <w:rFonts w:eastAsia="KaiTi_GB2312"/>
        </w:rPr>
        <w:t>重申</w:t>
      </w:r>
      <w:r w:rsidRPr="00F95588">
        <w:t>各国有义务保护所有人的所有人权和基本自由</w:t>
      </w:r>
      <w:r w:rsidR="0033151D">
        <w:t>，</w:t>
      </w:r>
    </w:p>
    <w:p w:rsidR="00D864A7" w:rsidRPr="00F95588" w:rsidRDefault="00D864A7" w:rsidP="00D864A7">
      <w:pPr>
        <w:pStyle w:val="SingleTxtGC"/>
      </w:pPr>
      <w:r w:rsidRPr="00F95588">
        <w:tab/>
      </w:r>
      <w:r w:rsidRPr="00F95588">
        <w:rPr>
          <w:rFonts w:eastAsia="KaiTi_GB2312"/>
        </w:rPr>
        <w:t>强调</w:t>
      </w:r>
      <w:r w:rsidRPr="00F95588">
        <w:t>指出</w:t>
      </w:r>
      <w:r w:rsidR="0033151D">
        <w:t>，</w:t>
      </w:r>
      <w:r w:rsidRPr="00F95588">
        <w:t>尊重和支持包括女性人权维护者在内的所有人权维护者的活动</w:t>
      </w:r>
      <w:r w:rsidR="0033151D">
        <w:t>，</w:t>
      </w:r>
      <w:r w:rsidRPr="00F95588">
        <w:t>对于全面享有人权至为关键</w:t>
      </w:r>
      <w:r w:rsidR="0033151D">
        <w:t>，</w:t>
      </w:r>
    </w:p>
    <w:p w:rsidR="00D864A7" w:rsidRPr="00F95588" w:rsidRDefault="00D864A7" w:rsidP="00D864A7">
      <w:pPr>
        <w:pStyle w:val="SingleTxtGC"/>
      </w:pPr>
      <w:r w:rsidRPr="00F95588">
        <w:tab/>
      </w:r>
      <w:r w:rsidRPr="00F95588">
        <w:rPr>
          <w:rFonts w:eastAsia="KaiTi_GB2312"/>
        </w:rPr>
        <w:t>铭记</w:t>
      </w:r>
      <w:r w:rsidRPr="00F95588">
        <w:t>国内法律和行政规定及其适用应该为人权维护者的工作提供便利</w:t>
      </w:r>
      <w:r w:rsidR="0033151D">
        <w:t>，</w:t>
      </w:r>
      <w:r w:rsidRPr="00F95588">
        <w:t>包括避免违背国际人权法对其施加任何罪名、污名、妨碍、阻碍或限制</w:t>
      </w:r>
      <w:r w:rsidR="0033151D">
        <w:t>，</w:t>
      </w:r>
    </w:p>
    <w:p w:rsidR="00D864A7" w:rsidRPr="00F95588" w:rsidRDefault="00D864A7" w:rsidP="00D864A7">
      <w:pPr>
        <w:pStyle w:val="SingleTxtGC"/>
      </w:pPr>
      <w:r w:rsidRPr="00F95588">
        <w:tab/>
      </w:r>
      <w:r w:rsidRPr="00F95588">
        <w:rPr>
          <w:rFonts w:eastAsia="KaiTi_GB2312"/>
        </w:rPr>
        <w:t>着重指出</w:t>
      </w:r>
      <w:r w:rsidR="0033151D">
        <w:t>，</w:t>
      </w:r>
      <w:r w:rsidRPr="00F95588">
        <w:t>能让人权维护者安然增进和保护人权和基本自由的法律框架是一个符合《联合国宪章》和国际人权法的国家法律框架</w:t>
      </w:r>
      <w:r w:rsidR="0033151D">
        <w:t>，</w:t>
      </w:r>
    </w:p>
    <w:p w:rsidR="00D864A7" w:rsidRPr="00F95588" w:rsidRDefault="00D864A7" w:rsidP="00D864A7">
      <w:pPr>
        <w:pStyle w:val="SingleTxtGC"/>
      </w:pPr>
      <w:r w:rsidRPr="00F95588">
        <w:tab/>
      </w:r>
      <w:r w:rsidRPr="00F95588">
        <w:rPr>
          <w:rFonts w:eastAsia="KaiTi_GB2312"/>
        </w:rPr>
        <w:t>感到严重关切</w:t>
      </w:r>
      <w:r w:rsidRPr="00F95588">
        <w:t>的是</w:t>
      </w:r>
      <w:r w:rsidR="0033151D">
        <w:t>，</w:t>
      </w:r>
      <w:r w:rsidRPr="00F95588">
        <w:t>在一些情况下</w:t>
      </w:r>
      <w:r w:rsidR="0033151D">
        <w:t>，</w:t>
      </w:r>
      <w:r w:rsidRPr="00F95588">
        <w:t>国家安全法和反恐怖主义法及民间社会组织管理法等其他措施被错误地用于对付人权维护者</w:t>
      </w:r>
      <w:r w:rsidR="0033151D">
        <w:t>，</w:t>
      </w:r>
      <w:r w:rsidRPr="00F95588">
        <w:t>或者以有悖于国际法的方式妨碍他们的工作并危及他们的安全</w:t>
      </w:r>
      <w:r w:rsidR="0033151D">
        <w:t>，</w:t>
      </w:r>
    </w:p>
    <w:p w:rsidR="00D864A7" w:rsidRPr="00F95588" w:rsidRDefault="00D864A7" w:rsidP="00D864A7">
      <w:pPr>
        <w:pStyle w:val="SingleTxtGC"/>
      </w:pPr>
      <w:r w:rsidRPr="00F95588">
        <w:tab/>
      </w:r>
      <w:r w:rsidRPr="00F95588">
        <w:rPr>
          <w:rFonts w:eastAsia="KaiTi_GB2312"/>
        </w:rPr>
        <w:t>确认</w:t>
      </w:r>
      <w:r w:rsidRPr="00F95588">
        <w:t>迫切需要应对利用法律不恰当地阻碍或限制人权维护者工作能力的做法</w:t>
      </w:r>
      <w:r w:rsidR="0033151D">
        <w:t>，</w:t>
      </w:r>
      <w:r w:rsidRPr="00F95588">
        <w:t>并采取具体步骤预防和制止这种做法</w:t>
      </w:r>
      <w:r w:rsidR="0033151D">
        <w:t>，</w:t>
      </w:r>
      <w:r w:rsidRPr="00F95588">
        <w:t>包括审查和酌情修正相关法律并加以实施</w:t>
      </w:r>
      <w:r w:rsidR="0033151D">
        <w:t>，</w:t>
      </w:r>
      <w:r w:rsidRPr="00F95588">
        <w:t>以确保其符合国际人权法</w:t>
      </w:r>
      <w:r w:rsidR="0033151D">
        <w:t>，</w:t>
      </w:r>
      <w:r w:rsidRPr="00F95588">
        <w:t xml:space="preserve"> </w:t>
      </w:r>
    </w:p>
    <w:p w:rsidR="00D864A7" w:rsidRPr="00F95588" w:rsidRDefault="00D864A7" w:rsidP="00D864A7">
      <w:pPr>
        <w:pStyle w:val="SingleTxtGC"/>
      </w:pPr>
      <w:r w:rsidRPr="00F95588">
        <w:tab/>
      </w:r>
      <w:r w:rsidR="0033151D">
        <w:t>1.</w:t>
      </w:r>
      <w:r w:rsidR="00CB5342">
        <w:rPr>
          <w:rFonts w:hint="eastAsia"/>
        </w:rPr>
        <w:t xml:space="preserve">  </w:t>
      </w:r>
      <w:r w:rsidRPr="00F95588">
        <w:rPr>
          <w:rFonts w:eastAsia="KaiTi_GB2312"/>
        </w:rPr>
        <w:t>欢迎</w:t>
      </w:r>
      <w:r w:rsidRPr="00F95588">
        <w:t>人权维护者处境问题特别报告员的工作</w:t>
      </w:r>
      <w:r w:rsidR="0033151D">
        <w:t>，</w:t>
      </w:r>
      <w:r w:rsidRPr="00F95588">
        <w:t>并赞赏地注意到特别报告员的报告</w:t>
      </w:r>
      <w:r w:rsidR="0033151D">
        <w:t>；</w:t>
      </w:r>
      <w:r w:rsidRPr="00F95588">
        <w:rPr>
          <w:rStyle w:val="FootnoteReference"/>
          <w:szCs w:val="21"/>
        </w:rPr>
        <w:footnoteReference w:id="2"/>
      </w:r>
      <w:r w:rsidRPr="00F95588">
        <w:t xml:space="preserve"> </w:t>
      </w:r>
      <w:r w:rsidRPr="00F95588">
        <w:t>强烈促请各国采取具体步骤</w:t>
      </w:r>
      <w:r w:rsidR="0033151D">
        <w:t>，</w:t>
      </w:r>
      <w:r w:rsidRPr="00F95588">
        <w:t>在法律上和实践中营造一个安全有利的环境</w:t>
      </w:r>
      <w:r w:rsidR="0033151D">
        <w:t>，</w:t>
      </w:r>
      <w:r w:rsidRPr="00F95588">
        <w:t>使人权维护者能够不受阻挠和安全地开展活动</w:t>
      </w:r>
      <w:r w:rsidR="0033151D">
        <w:t>；</w:t>
      </w:r>
    </w:p>
    <w:p w:rsidR="00D864A7" w:rsidRPr="00F95588" w:rsidRDefault="00D864A7" w:rsidP="00D864A7">
      <w:pPr>
        <w:pStyle w:val="SingleTxtGC"/>
      </w:pPr>
      <w:r w:rsidRPr="00F95588">
        <w:tab/>
      </w:r>
      <w:r w:rsidR="0033151D">
        <w:t>2.</w:t>
      </w:r>
      <w:r w:rsidR="00CB5342">
        <w:rPr>
          <w:rFonts w:hint="eastAsia"/>
        </w:rPr>
        <w:t xml:space="preserve">  </w:t>
      </w:r>
      <w:r w:rsidRPr="00F95588">
        <w:rPr>
          <w:rFonts w:eastAsia="KaiTi_GB2312"/>
        </w:rPr>
        <w:t>决定</w:t>
      </w:r>
      <w:r w:rsidRPr="00F95588">
        <w:t>按照人权理事会第</w:t>
      </w:r>
      <w:r w:rsidRPr="00F95588">
        <w:t>16</w:t>
      </w:r>
      <w:r w:rsidR="0033151D">
        <w:t>/</w:t>
      </w:r>
      <w:r w:rsidRPr="00F95588">
        <w:t>5</w:t>
      </w:r>
      <w:r w:rsidRPr="00F95588">
        <w:t>号决议所规定的同样条件</w:t>
      </w:r>
      <w:r w:rsidR="0033151D">
        <w:t>，</w:t>
      </w:r>
      <w:r w:rsidRPr="00F95588">
        <w:t>将人权维护者处境问题特别报告员的任务延长三年</w:t>
      </w:r>
      <w:r w:rsidR="0033151D">
        <w:t>；</w:t>
      </w:r>
    </w:p>
    <w:p w:rsidR="00D864A7" w:rsidRPr="00F95588" w:rsidRDefault="00D864A7" w:rsidP="00D864A7">
      <w:pPr>
        <w:pStyle w:val="SingleTxtGC"/>
      </w:pPr>
      <w:r w:rsidRPr="00F95588">
        <w:tab/>
      </w:r>
      <w:r w:rsidR="0033151D">
        <w:t>3.</w:t>
      </w:r>
      <w:r w:rsidR="00CB5342">
        <w:rPr>
          <w:rFonts w:hint="eastAsia"/>
        </w:rPr>
        <w:t xml:space="preserve">  </w:t>
      </w:r>
      <w:r w:rsidRPr="00F95588">
        <w:rPr>
          <w:rFonts w:eastAsia="KaiTi_GB2312"/>
        </w:rPr>
        <w:t>促请</w:t>
      </w:r>
      <w:r w:rsidRPr="00F95588">
        <w:t>各国在特别报告员履行任务时给予合作与协助</w:t>
      </w:r>
      <w:r w:rsidR="0033151D">
        <w:t>，</w:t>
      </w:r>
      <w:r w:rsidRPr="00F95588">
        <w:t>提供所有信息并对特别报告员向其转交的来文作出答复</w:t>
      </w:r>
      <w:r w:rsidR="0033151D">
        <w:t>，</w:t>
      </w:r>
      <w:r w:rsidRPr="00F95588">
        <w:t>不得无故拖延</w:t>
      </w:r>
      <w:r w:rsidR="0033151D">
        <w:t>；</w:t>
      </w:r>
    </w:p>
    <w:p w:rsidR="00D864A7" w:rsidRPr="00F95588" w:rsidRDefault="00D864A7" w:rsidP="00D864A7">
      <w:pPr>
        <w:pStyle w:val="SingleTxtGC"/>
      </w:pPr>
      <w:r w:rsidRPr="00F95588">
        <w:tab/>
      </w:r>
      <w:r w:rsidR="0033151D">
        <w:t>4.</w:t>
      </w:r>
      <w:r w:rsidR="00CB5342">
        <w:rPr>
          <w:rFonts w:hint="eastAsia"/>
        </w:rPr>
        <w:t xml:space="preserve">  </w:t>
      </w:r>
      <w:r w:rsidRPr="00F95588">
        <w:rPr>
          <w:rFonts w:eastAsia="KaiTi_GB2312"/>
        </w:rPr>
        <w:t>吁请</w:t>
      </w:r>
      <w:r w:rsidRPr="00F95588">
        <w:t>各国认真考虑答应特别报告员提出的访问本国的请求</w:t>
      </w:r>
      <w:r w:rsidR="0033151D">
        <w:t>；</w:t>
      </w:r>
      <w:r w:rsidRPr="00F95588">
        <w:t>促请各国在履行和实施特别报告员的建议时与其进行建设性的对话</w:t>
      </w:r>
      <w:r w:rsidR="0033151D">
        <w:t>，</w:t>
      </w:r>
      <w:r w:rsidRPr="00F95588">
        <w:t>以便特别报告员能够更加有效地履行任务</w:t>
      </w:r>
      <w:r w:rsidR="0033151D">
        <w:t>；</w:t>
      </w:r>
    </w:p>
    <w:p w:rsidR="00D864A7" w:rsidRPr="00F95588" w:rsidRDefault="00D864A7" w:rsidP="00D864A7">
      <w:pPr>
        <w:pStyle w:val="SingleTxtGC"/>
      </w:pPr>
      <w:r w:rsidRPr="00F95588">
        <w:tab/>
      </w:r>
      <w:r w:rsidR="0033151D">
        <w:t>5.</w:t>
      </w:r>
      <w:r w:rsidR="00CB5342">
        <w:rPr>
          <w:rFonts w:hint="eastAsia"/>
        </w:rPr>
        <w:t xml:space="preserve">  </w:t>
      </w:r>
      <w:r w:rsidRPr="00F95588">
        <w:rPr>
          <w:rFonts w:eastAsia="KaiTi_GB2312"/>
        </w:rPr>
        <w:t>请</w:t>
      </w:r>
      <w:r w:rsidRPr="00F95588">
        <w:t>秘书长和联合国人权事务高级专员向特别报告员提供有效履行任务所需的一切协助</w:t>
      </w:r>
      <w:r w:rsidR="0033151D">
        <w:t>；</w:t>
      </w:r>
    </w:p>
    <w:p w:rsidR="00F95588" w:rsidRPr="00F95588" w:rsidRDefault="00D864A7" w:rsidP="00D864A7">
      <w:pPr>
        <w:pStyle w:val="SingleTxtGC"/>
        <w:rPr>
          <w:rFonts w:hint="eastAsia"/>
        </w:rPr>
      </w:pPr>
      <w:r w:rsidRPr="00F95588">
        <w:tab/>
      </w:r>
      <w:r w:rsidR="0033151D">
        <w:t>6.</w:t>
      </w:r>
      <w:r w:rsidR="00CB5342">
        <w:rPr>
          <w:rFonts w:hint="eastAsia"/>
        </w:rPr>
        <w:t xml:space="preserve"> </w:t>
      </w:r>
      <w:r w:rsidR="0033151D">
        <w:rPr>
          <w:rFonts w:hint="eastAsia"/>
        </w:rPr>
        <w:t xml:space="preserve"> </w:t>
      </w:r>
      <w:r w:rsidRPr="00F95588">
        <w:rPr>
          <w:rFonts w:eastAsia="KaiTi_GB2312"/>
        </w:rPr>
        <w:t>鼓励</w:t>
      </w:r>
      <w:r w:rsidRPr="00F95588">
        <w:t>联合国所有相关机构和组织在各自任务范围内</w:t>
      </w:r>
      <w:r w:rsidR="0033151D">
        <w:t>，</w:t>
      </w:r>
      <w:r w:rsidRPr="00F95588">
        <w:t>为特别报告员有效履行任务提供一切可能的协助和支持</w:t>
      </w:r>
      <w:r w:rsidR="0033151D">
        <w:t>，</w:t>
      </w:r>
      <w:r w:rsidRPr="00F95588">
        <w:t>包括协助和支持其进行国别访问</w:t>
      </w:r>
      <w:r w:rsidR="0033151D">
        <w:t>，</w:t>
      </w:r>
      <w:r w:rsidRPr="00F95588">
        <w:t>并提出保护人权维护者的方式方法</w:t>
      </w:r>
      <w:r w:rsidR="0033151D">
        <w:t>；</w:t>
      </w:r>
    </w:p>
    <w:p w:rsidR="00D864A7" w:rsidRPr="00F95588" w:rsidRDefault="00D864A7" w:rsidP="00D864A7">
      <w:pPr>
        <w:pStyle w:val="SingleTxtGC"/>
      </w:pPr>
      <w:r w:rsidRPr="00F95588">
        <w:tab/>
      </w:r>
      <w:r w:rsidR="0033151D">
        <w:t>7.</w:t>
      </w:r>
      <w:r w:rsidR="00CB5342">
        <w:rPr>
          <w:rFonts w:hint="eastAsia"/>
        </w:rPr>
        <w:t xml:space="preserve">  </w:t>
      </w:r>
      <w:r w:rsidRPr="00F95588">
        <w:rPr>
          <w:rFonts w:eastAsia="KaiTi_GB2312"/>
        </w:rPr>
        <w:t>决定</w:t>
      </w:r>
      <w:r w:rsidRPr="00F95588">
        <w:t>根据理事会年度工作方案继续审议这一议题。</w:t>
      </w:r>
    </w:p>
    <w:p w:rsidR="00D864A7" w:rsidRPr="00CB5342" w:rsidRDefault="00D864A7" w:rsidP="00CB5342">
      <w:pPr>
        <w:pStyle w:val="SingleTxtGC"/>
        <w:spacing w:after="0"/>
        <w:jc w:val="right"/>
        <w:rPr>
          <w:rFonts w:eastAsia="KaiTi_GB2312"/>
        </w:rPr>
      </w:pPr>
      <w:r w:rsidRPr="00CB5342">
        <w:rPr>
          <w:rFonts w:eastAsia="KaiTi_GB2312"/>
        </w:rPr>
        <w:t>2014</w:t>
      </w:r>
      <w:r w:rsidRPr="00CB5342">
        <w:rPr>
          <w:rFonts w:eastAsia="KaiTi_GB2312"/>
        </w:rPr>
        <w:t>年</w:t>
      </w:r>
      <w:r w:rsidRPr="00CB5342">
        <w:rPr>
          <w:rFonts w:eastAsia="KaiTi_GB2312"/>
        </w:rPr>
        <w:t>3</w:t>
      </w:r>
      <w:r w:rsidRPr="00CB5342">
        <w:rPr>
          <w:rFonts w:eastAsia="KaiTi_GB2312"/>
        </w:rPr>
        <w:t>月</w:t>
      </w:r>
      <w:r w:rsidRPr="00CB5342">
        <w:rPr>
          <w:rFonts w:eastAsia="KaiTi_GB2312"/>
        </w:rPr>
        <w:t>28</w:t>
      </w:r>
      <w:r w:rsidRPr="00CB5342">
        <w:rPr>
          <w:rFonts w:eastAsia="KaiTi_GB2312"/>
        </w:rPr>
        <w:t>日</w:t>
      </w:r>
      <w:r w:rsidR="00CB5342">
        <w:rPr>
          <w:rFonts w:eastAsia="KaiTi_GB2312" w:hint="eastAsia"/>
        </w:rPr>
        <w:br/>
      </w:r>
      <w:r w:rsidRPr="00CB5342">
        <w:rPr>
          <w:rFonts w:eastAsia="KaiTi_GB2312"/>
        </w:rPr>
        <w:t>第</w:t>
      </w:r>
      <w:r w:rsidRPr="00CB5342">
        <w:rPr>
          <w:rFonts w:eastAsia="KaiTi_GB2312"/>
        </w:rPr>
        <w:t>55</w:t>
      </w:r>
      <w:r w:rsidRPr="00CB5342">
        <w:rPr>
          <w:rFonts w:eastAsia="KaiTi_GB2312"/>
        </w:rPr>
        <w:t>次会议</w:t>
      </w:r>
    </w:p>
    <w:p w:rsidR="00F53D4C" w:rsidRDefault="0033151D" w:rsidP="00145946">
      <w:pPr>
        <w:pStyle w:val="SingleTxtGC"/>
        <w:rPr>
          <w:rFonts w:hint="eastAsia"/>
        </w:rPr>
      </w:pPr>
      <w:r>
        <w:rPr>
          <w:rFonts w:hint="eastAsia"/>
        </w:rPr>
        <w:t>[</w:t>
      </w:r>
      <w:r w:rsidR="00F95588" w:rsidRPr="00F95588">
        <w:rPr>
          <w:rFonts w:hint="eastAsia"/>
        </w:rPr>
        <w:t>未经表决获得通过。</w:t>
      </w:r>
      <w:r>
        <w:rPr>
          <w:rFonts w:hint="eastAsia"/>
        </w:rPr>
        <w:t>]</w:t>
      </w:r>
    </w:p>
    <w:p w:rsidR="00F95588" w:rsidRDefault="00F95588" w:rsidP="00145946">
      <w:pPr>
        <w:pStyle w:val="SingleTxtGC"/>
        <w:rPr>
          <w:rFonts w:hint="eastAsia"/>
        </w:rPr>
      </w:pPr>
    </w:p>
    <w:p w:rsidR="00F95588" w:rsidRPr="002D6A9C" w:rsidRDefault="00F9558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95588" w:rsidRPr="00F95588" w:rsidRDefault="00F95588" w:rsidP="00145946">
      <w:pPr>
        <w:pStyle w:val="SingleTxtGC"/>
        <w:rPr>
          <w:rFonts w:hint="eastAsia"/>
        </w:rPr>
      </w:pPr>
    </w:p>
    <w:sectPr w:rsidR="00F95588" w:rsidRPr="00F9558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1B4E" w:rsidRPr="00E0554F" w:rsidRDefault="00081B4E"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81B4E" w:rsidRPr="00E0554F" w:rsidRDefault="00081B4E"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B4E" w:rsidRPr="00D864A7" w:rsidRDefault="00081B4E"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D864A7">
      <w:rPr>
        <w:rFonts w:eastAsia="SimSun"/>
        <w:lang w:eastAsia="zh-CN"/>
      </w:rPr>
      <w:t>GE.14-13451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B4E" w:rsidRDefault="00081B4E">
    <w:pPr>
      <w:pStyle w:val="Footer"/>
      <w:tabs>
        <w:tab w:val="right" w:pos="9639"/>
      </w:tabs>
    </w:pPr>
    <w:r w:rsidRPr="00D864A7">
      <w:rPr>
        <w:rFonts w:eastAsia="SimSun"/>
        <w:lang w:eastAsia="zh-CN"/>
      </w:rPr>
      <w:t>GE.14-13451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B4E" w:rsidRDefault="00081B4E"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8&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13451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220514</w:t>
    </w:r>
    <w:r>
      <w:rPr>
        <w:rFonts w:eastAsia="SimSun"/>
        <w:sz w:val="20"/>
        <w:lang w:eastAsia="zh-CN"/>
      </w:rPr>
      <w:tab/>
    </w:r>
    <w:r>
      <w:rPr>
        <w:rFonts w:eastAsia="SimSun" w:hint="eastAsia"/>
        <w:sz w:val="20"/>
        <w:lang w:eastAsia="zh-CN"/>
      </w:rPr>
      <w:t>220514</w:t>
    </w:r>
  </w:p>
  <w:p w:rsidR="00081B4E" w:rsidRPr="00613337" w:rsidRDefault="00081B4E"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D864A7">
      <w:rPr>
        <w:rFonts w:ascii="C39T30Lfz" w:eastAsia="SimSun" w:hAnsi="C39T30Lfz"/>
        <w:sz w:val="56"/>
        <w:szCs w:val="56"/>
        <w:lang w:eastAsia="zh-CN"/>
      </w:rPr>
      <w:t></w:t>
    </w:r>
    <w:r w:rsidRPr="00D864A7">
      <w:rPr>
        <w:rFonts w:ascii="C39T30Lfz" w:eastAsia="SimSun" w:hAnsi="C39T30Lfz"/>
        <w:sz w:val="56"/>
        <w:szCs w:val="56"/>
        <w:lang w:eastAsia="zh-CN"/>
      </w:rPr>
      <w:t></w:t>
    </w:r>
    <w:r w:rsidRPr="00D864A7">
      <w:rPr>
        <w:rFonts w:ascii="C39T30Lfz" w:eastAsia="SimSun" w:hAnsi="C39T30Lfz"/>
        <w:sz w:val="56"/>
        <w:szCs w:val="56"/>
        <w:lang w:eastAsia="zh-CN"/>
      </w:rPr>
      <w:t></w:t>
    </w:r>
    <w:r w:rsidRPr="00D864A7">
      <w:rPr>
        <w:rFonts w:ascii="C39T30Lfz" w:eastAsia="SimSun" w:hAnsi="C39T30Lfz"/>
        <w:sz w:val="56"/>
        <w:szCs w:val="56"/>
        <w:lang w:eastAsia="zh-CN"/>
      </w:rPr>
      <w:t></w:t>
    </w:r>
    <w:r w:rsidRPr="00D864A7">
      <w:rPr>
        <w:rFonts w:ascii="C39T30Lfz" w:eastAsia="SimSun" w:hAnsi="C39T30Lfz"/>
        <w:sz w:val="56"/>
        <w:szCs w:val="56"/>
        <w:lang w:eastAsia="zh-CN"/>
      </w:rPr>
      <w:t></w:t>
    </w:r>
    <w:r w:rsidRPr="00D864A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1B4E" w:rsidRPr="000157B1" w:rsidRDefault="00081B4E"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81B4E" w:rsidRPr="000157B1" w:rsidRDefault="00081B4E"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081B4E" w:rsidRDefault="00081B4E"/>
  </w:footnote>
  <w:footnote w:id="2">
    <w:p w:rsidR="00081B4E" w:rsidRDefault="00081B4E" w:rsidP="00D864A7">
      <w:pPr>
        <w:pStyle w:val="FootnoteText"/>
        <w:widowControl w:val="0"/>
        <w:tabs>
          <w:tab w:val="clear" w:pos="1021"/>
          <w:tab w:val="right" w:pos="1020"/>
        </w:tabs>
      </w:pPr>
      <w:r>
        <w:tab/>
      </w:r>
      <w:r>
        <w:rPr>
          <w:rStyle w:val="FootnoteReference"/>
        </w:rPr>
        <w:footnoteRef/>
      </w:r>
      <w:r>
        <w:tab/>
      </w:r>
      <w:r w:rsidRPr="00262D9A">
        <w:t>A/HRC/25/55</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B4E" w:rsidRPr="00D864A7" w:rsidRDefault="00081B4E">
    <w:pPr>
      <w:pStyle w:val="Header"/>
    </w:pPr>
    <w:r w:rsidRPr="00D864A7">
      <w:t>A/HRC/RES/25/18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B4E" w:rsidRPr="00D864A7" w:rsidRDefault="00081B4E">
    <w:pPr>
      <w:pStyle w:val="Header"/>
      <w:jc w:val="right"/>
      <w:rPr>
        <w:rFonts w:hint="eastAsia"/>
        <w:lang w:eastAsia="zh-CN"/>
      </w:rPr>
    </w:pPr>
    <w:r w:rsidRPr="00D864A7">
      <w:rPr>
        <w:lang w:eastAsia="zh-CN"/>
      </w:rPr>
      <w:t>A/HRC/RES/25/18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64A7"/>
    <w:rsid w:val="0000411A"/>
    <w:rsid w:val="00005A89"/>
    <w:rsid w:val="00007BCF"/>
    <w:rsid w:val="000157B1"/>
    <w:rsid w:val="00050226"/>
    <w:rsid w:val="0005102E"/>
    <w:rsid w:val="000637CE"/>
    <w:rsid w:val="00081B4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3151D"/>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54F9"/>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A073C"/>
    <w:rsid w:val="00CA4105"/>
    <w:rsid w:val="00CB5342"/>
    <w:rsid w:val="00CE6DB5"/>
    <w:rsid w:val="00CF64FD"/>
    <w:rsid w:val="00D2146D"/>
    <w:rsid w:val="00D43F71"/>
    <w:rsid w:val="00D445AD"/>
    <w:rsid w:val="00D54DF4"/>
    <w:rsid w:val="00D56026"/>
    <w:rsid w:val="00D619F6"/>
    <w:rsid w:val="00D84673"/>
    <w:rsid w:val="00D864A7"/>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95588"/>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H23G">
    <w:name w:val="_ H_2/3_G"/>
    <w:basedOn w:val="Normal"/>
    <w:next w:val="Normal"/>
    <w:rsid w:val="00D864A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FootnoteTextChar">
    <w:name w:val="Footnote Text Char"/>
    <w:aliases w:val="5_G Char"/>
    <w:link w:val="FootnoteText"/>
    <w:rsid w:val="00D864A7"/>
    <w:rPr>
      <w:rFonts w:eastAsia="SimSun"/>
      <w:snapToGrid w:val="0"/>
      <w:sz w:val="18"/>
      <w:lang w:val="en-US" w:eastAsia="zh-CN" w:bidi="ar-SA"/>
    </w:rPr>
  </w:style>
  <w:style w:type="character" w:customStyle="1" w:styleId="SingleTxtGCChar">
    <w:name w:val="_ Single Txt_GC Char"/>
    <w:basedOn w:val="DefaultParagraphFont"/>
    <w:link w:val="SingleTxtGC"/>
    <w:rsid w:val="00D864A7"/>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757</Words>
  <Characters>834</Characters>
  <Application>Microsoft Office Outlook</Application>
  <DocSecurity>4</DocSecurity>
  <Lines>41</Lines>
  <Paragraphs>38</Paragraphs>
  <ScaleCrop>false</ScaleCrop>
  <Company>CSD</Company>
  <LinksUpToDate>false</LinksUpToDate>
  <CharactersWithSpaces>1553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2014-05-22T12:21:00Z</cp:lastPrinted>
  <dcterms:created xsi:type="dcterms:W3CDTF">2014-05-22T12:35:00Z</dcterms:created>
  <dcterms:modified xsi:type="dcterms:W3CDTF">2014-05-22T12:35:00Z</dcterms:modified>
</cp:coreProperties>
</file>