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7E3261">
                <w:t>C/GIN/QPR/1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7E3261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433F49" w:rsidRPr="007E3261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F57126" w:rsidRPr="007E3261" w:rsidRDefault="007E3261" w:rsidP="007E3261">
      <w:pPr>
        <w:spacing w:before="120"/>
        <w:rPr>
          <w:b/>
          <w:sz w:val="24"/>
          <w:szCs w:val="24"/>
          <w:lang w:val="en-US"/>
        </w:rPr>
      </w:pPr>
      <w:r w:rsidRPr="007E3261">
        <w:rPr>
          <w:b/>
          <w:sz w:val="24"/>
          <w:szCs w:val="24"/>
        </w:rPr>
        <w:t>Комитет по защите прав всех трудящихся-</w:t>
      </w:r>
      <w:r w:rsidRPr="007E3261">
        <w:rPr>
          <w:b/>
          <w:sz w:val="24"/>
          <w:szCs w:val="24"/>
        </w:rPr>
        <w:br/>
        <w:t>мигрантов и членов их семей</w:t>
      </w:r>
    </w:p>
    <w:p w:rsidR="007E3261" w:rsidRPr="00CF7350" w:rsidRDefault="007E3261" w:rsidP="007E326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6E1B8E">
        <w:t>Перечень вопросов, подготовленный до</w:t>
      </w:r>
      <w:r>
        <w:rPr>
          <w:lang w:val="en-US"/>
        </w:rPr>
        <w:t> </w:t>
      </w:r>
      <w:r w:rsidRPr="006E1B8E">
        <w:t>представления первоначального доклада Гвинеи</w:t>
      </w:r>
      <w:r w:rsidRPr="00CF735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6A556B" w:rsidRPr="00CF7350" w:rsidTr="006A556B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6A556B" w:rsidRPr="00CF7350" w:rsidRDefault="006A556B" w:rsidP="006A556B">
            <w:pPr>
              <w:spacing w:line="240" w:lineRule="auto"/>
            </w:pPr>
          </w:p>
        </w:tc>
      </w:tr>
      <w:tr w:rsidR="006A556B" w:rsidRPr="006A556B" w:rsidTr="006A556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A556B" w:rsidRPr="006A556B" w:rsidRDefault="006A556B" w:rsidP="006A556B">
            <w:pPr>
              <w:spacing w:after="120"/>
              <w:jc w:val="both"/>
            </w:pPr>
            <w:r w:rsidRPr="00CF7350">
              <w:tab/>
            </w:r>
            <w:r w:rsidRPr="006E1B8E">
              <w:t>Комитет по защите прав всех трудящихся-мигрантов и членов их семей на своей четырнадцатой сессии (A/66/48, пункт 26) установил процедуру, пр</w:t>
            </w:r>
            <w:r w:rsidRPr="006E1B8E">
              <w:t>е</w:t>
            </w:r>
            <w:r w:rsidRPr="006E1B8E">
              <w:t>дусматривающую подготовку и утверждение перечня вопросов, препровожда</w:t>
            </w:r>
            <w:r w:rsidRPr="006E1B8E">
              <w:t>е</w:t>
            </w:r>
            <w:r w:rsidRPr="006E1B8E">
              <w:t>мого соответствующему государству-участнику до представления им своего доклада. Ответы государства-участника на этот перечень вопросов станут его докладом, подлежащим представлению согласно пункту 1 статьи 73 Конвенции. В соответствии с пунктом 16 резолюции 68/268 Генеральной Ассамблеи объем доклада не должен превышать 31 800 слов.</w:t>
            </w:r>
          </w:p>
        </w:tc>
      </w:tr>
      <w:tr w:rsidR="006A556B" w:rsidRPr="006A556B" w:rsidTr="006A556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A556B" w:rsidRPr="006A556B" w:rsidRDefault="006A556B" w:rsidP="006A556B">
            <w:pPr>
              <w:spacing w:after="120"/>
              <w:jc w:val="both"/>
            </w:pPr>
            <w:r>
              <w:rPr>
                <w:lang w:val="en-US"/>
              </w:rPr>
              <w:tab/>
            </w:r>
            <w:r w:rsidRPr="006E1B8E">
              <w:t>Перечень вопросов может быть также препровожден государству-участнику в тех случаях, когда Комитет принимает решение о рассмотрении осуществления Конвенции в отсутствие доклада, в соответствии с прав</w:t>
            </w:r>
            <w:r w:rsidRPr="006E1B8E">
              <w:t>и</w:t>
            </w:r>
            <w:r w:rsidRPr="006E1B8E">
              <w:t>лом 31−бис временных правил процедуры (A/67/48, пункт 26).</w:t>
            </w:r>
          </w:p>
        </w:tc>
      </w:tr>
      <w:tr w:rsidR="006A556B" w:rsidRPr="006A556B" w:rsidTr="006A556B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6A556B" w:rsidRPr="006A556B" w:rsidRDefault="006A556B" w:rsidP="006A556B">
            <w:pPr>
              <w:spacing w:line="240" w:lineRule="auto"/>
            </w:pPr>
          </w:p>
        </w:tc>
      </w:tr>
    </w:tbl>
    <w:p w:rsidR="007E3261" w:rsidRPr="006A556B" w:rsidRDefault="006A556B" w:rsidP="006A556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Часть </w:t>
      </w:r>
      <w:r>
        <w:rPr>
          <w:lang w:val="en-US"/>
        </w:rPr>
        <w:t>I</w:t>
      </w:r>
    </w:p>
    <w:p w:rsidR="006A556B" w:rsidRPr="006A556B" w:rsidRDefault="006A556B" w:rsidP="006A556B">
      <w:pPr>
        <w:pStyle w:val="H23GR"/>
      </w:pPr>
      <w:r>
        <w:rPr>
          <w:rFonts w:eastAsia="Dotum"/>
          <w:lang w:val="en-US"/>
        </w:rPr>
        <w:tab/>
      </w:r>
      <w:r>
        <w:rPr>
          <w:rFonts w:eastAsia="Dotum"/>
          <w:lang w:val="en-US"/>
        </w:rPr>
        <w:tab/>
      </w:r>
      <w:r>
        <w:rPr>
          <w:rFonts w:eastAsia="Dotum"/>
        </w:rPr>
        <w:t>В этом разделе государству-участнику предлагается ответить на</w:t>
      </w:r>
      <w:r>
        <w:rPr>
          <w:rFonts w:eastAsia="Dotum"/>
          <w:lang w:val="en-US"/>
        </w:rPr>
        <w:t> </w:t>
      </w:r>
      <w:r>
        <w:rPr>
          <w:rFonts w:eastAsia="Dotum"/>
        </w:rPr>
        <w:t>приведенные ниже вопросы</w:t>
      </w:r>
      <w:r w:rsidRPr="006E1B8E">
        <w:rPr>
          <w:rFonts w:eastAsia="Dotum"/>
        </w:rPr>
        <w:t>.</w:t>
      </w:r>
    </w:p>
    <w:p w:rsidR="006A556B" w:rsidRPr="006A556B" w:rsidRDefault="006A556B" w:rsidP="006A556B">
      <w:pPr>
        <w:pStyle w:val="H1GR"/>
      </w:pPr>
      <w:r>
        <w:rPr>
          <w:lang w:val="en-US"/>
        </w:rPr>
        <w:tab/>
      </w:r>
      <w:r w:rsidRPr="00902B21">
        <w:t>A.</w:t>
      </w:r>
      <w:r w:rsidRPr="00902B21">
        <w:tab/>
      </w:r>
      <w:r>
        <w:t>Общая информация</w:t>
      </w:r>
    </w:p>
    <w:p w:rsidR="006A556B" w:rsidRDefault="006A556B" w:rsidP="006A556B">
      <w:pPr>
        <w:pStyle w:val="SingleTxtGR"/>
      </w:pPr>
      <w:r w:rsidRPr="006A556B">
        <w:t>1</w:t>
      </w:r>
      <w:r>
        <w:t>.</w:t>
      </w:r>
      <w:r>
        <w:tab/>
        <w:t>Просьба представить информацию о внутриправовой системе примен</w:t>
      </w:r>
      <w:r>
        <w:t>и</w:t>
      </w:r>
      <w:r>
        <w:t>тельно к Конвенции, в частности</w:t>
      </w:r>
      <w:r w:rsidRPr="006E1B8E">
        <w:t>:</w:t>
      </w:r>
    </w:p>
    <w:p w:rsidR="006A556B" w:rsidRDefault="006A556B" w:rsidP="006A556B">
      <w:pPr>
        <w:pStyle w:val="SingleTxtGR"/>
      </w:pPr>
      <w:r>
        <w:tab/>
      </w:r>
      <w:r w:rsidRPr="00015A51">
        <w:t>a</w:t>
      </w:r>
      <w:r w:rsidRPr="006E1B8E">
        <w:t>)</w:t>
      </w:r>
      <w:r w:rsidRPr="006E1B8E">
        <w:tab/>
      </w:r>
      <w:r>
        <w:t>о статусе Конвенции во внутреннем праве</w:t>
      </w:r>
      <w:r w:rsidRPr="006E1B8E">
        <w:t>,</w:t>
      </w:r>
      <w:r>
        <w:t xml:space="preserve"> указав при этом, обл</w:t>
      </w:r>
      <w:r>
        <w:t>а</w:t>
      </w:r>
      <w:r>
        <w:t>дает ли Конвенция прямой исполнительной силой, или же для обеспечения ее примен</w:t>
      </w:r>
      <w:r>
        <w:t>е</w:t>
      </w:r>
      <w:r>
        <w:t>ния она была инкорпорирована во внутреннее законодательство</w:t>
      </w:r>
      <w:r w:rsidRPr="006E1B8E">
        <w:t>;</w:t>
      </w:r>
    </w:p>
    <w:p w:rsidR="006A556B" w:rsidRDefault="006A556B" w:rsidP="006A556B">
      <w:pPr>
        <w:pStyle w:val="SingleTxtGR"/>
      </w:pPr>
      <w:r>
        <w:tab/>
      </w:r>
      <w:r w:rsidRPr="00015A51">
        <w:t>b</w:t>
      </w:r>
      <w:r w:rsidRPr="006E1B8E">
        <w:t>)</w:t>
      </w:r>
      <w:r w:rsidRPr="006E1B8E">
        <w:tab/>
      </w:r>
      <w:r>
        <w:t>о соответствующем внутреннем законодательстве государства-участника, касающемся защиты трудящихся-мигрантов и членов их семей, а также о миграционной политике в связи с Конвенцией</w:t>
      </w:r>
      <w:r w:rsidRPr="006E1B8E">
        <w:t>;</w:t>
      </w:r>
    </w:p>
    <w:p w:rsidR="006A556B" w:rsidRDefault="006A556B" w:rsidP="006A556B">
      <w:pPr>
        <w:pStyle w:val="SingleTxtGR"/>
      </w:pPr>
      <w:r>
        <w:tab/>
      </w:r>
      <w:r w:rsidRPr="00015A51">
        <w:t>c</w:t>
      </w:r>
      <w:r w:rsidRPr="006E1B8E">
        <w:t>)</w:t>
      </w:r>
      <w:r w:rsidRPr="006E1B8E">
        <w:tab/>
      </w:r>
      <w:r>
        <w:t>о мерах, принятых государством-участником для приведения св</w:t>
      </w:r>
      <w:r>
        <w:t>о</w:t>
      </w:r>
      <w:r>
        <w:t xml:space="preserve">его законодательства в соответствие с положениями Конвенции. В частности, просьба уточнить, пересматривались ли положения Закона </w:t>
      </w:r>
      <w:r w:rsidRPr="00015A51">
        <w:t>L</w:t>
      </w:r>
      <w:r w:rsidRPr="006E1B8E">
        <w:t>/9194/019/</w:t>
      </w:r>
      <w:r w:rsidRPr="00015A51">
        <w:t>CTRN</w:t>
      </w:r>
      <w:r>
        <w:t xml:space="preserve"> от 13 июня</w:t>
      </w:r>
      <w:r w:rsidRPr="006E1B8E">
        <w:t xml:space="preserve"> 1994</w:t>
      </w:r>
      <w:r>
        <w:t xml:space="preserve"> года о порядке въезда и пребывания иностранцев в Гвинейской Республике, Гражданского кодекса и Трудового кодекса в целях согласования внутреннего законодательства о защите прав трудящихся-мигрантов с полож</w:t>
      </w:r>
      <w:r>
        <w:t>е</w:t>
      </w:r>
      <w:r>
        <w:t>ниями Конвенции</w:t>
      </w:r>
      <w:r w:rsidRPr="006E1B8E">
        <w:t>;</w:t>
      </w:r>
    </w:p>
    <w:p w:rsidR="006A556B" w:rsidRDefault="006A556B" w:rsidP="006A556B">
      <w:pPr>
        <w:pStyle w:val="SingleTxtGR"/>
      </w:pPr>
      <w:r>
        <w:tab/>
      </w:r>
      <w:r w:rsidRPr="00015A51">
        <w:t>d</w:t>
      </w:r>
      <w:r w:rsidRPr="006E1B8E">
        <w:t>)</w:t>
      </w:r>
      <w:r w:rsidRPr="006E1B8E">
        <w:tab/>
      </w:r>
      <w:r>
        <w:t>о двусторонних и многосторонних договорах, заключенных с др</w:t>
      </w:r>
      <w:r>
        <w:t>у</w:t>
      </w:r>
      <w:r>
        <w:t>гими странами в области миграции</w:t>
      </w:r>
      <w:r w:rsidRPr="006E1B8E">
        <w:t>.</w:t>
      </w:r>
    </w:p>
    <w:p w:rsidR="006A556B" w:rsidRDefault="006A556B" w:rsidP="006A556B">
      <w:pPr>
        <w:pStyle w:val="SingleTxtGR"/>
      </w:pPr>
      <w:r>
        <w:t>2.</w:t>
      </w:r>
      <w:r>
        <w:tab/>
        <w:t>Просьба представить информацию о принятых государством-участником политике и стратегии в интересах трудящихся-мигрантов и членов их семей, включая информацию о количественных целевых показателях и сроках, уст</w:t>
      </w:r>
      <w:r>
        <w:t>а</w:t>
      </w:r>
      <w:r>
        <w:t>новленных государством-участником для эффективного отслеживания прогре</w:t>
      </w:r>
      <w:r>
        <w:t>с</w:t>
      </w:r>
      <w:r>
        <w:t>са в области осуществления прав трудящихся-мигрантов и членов их семей, а также сведения о ресурсах, выделенных на их достижение. В частности, прос</w:t>
      </w:r>
      <w:r>
        <w:t>ь</w:t>
      </w:r>
      <w:r>
        <w:t>ба представить данные о ходе процесса, начатого в 2008 году Межведомстве</w:t>
      </w:r>
      <w:r>
        <w:t>н</w:t>
      </w:r>
      <w:r>
        <w:t>ной комиссией с целью принятия миграционной политики, и сообщить, каким образом к этому процессу приобщены Международная организация по мигр</w:t>
      </w:r>
      <w:r>
        <w:t>а</w:t>
      </w:r>
      <w:r>
        <w:t>ции (МОМ) и другие специализированные учреждения.</w:t>
      </w:r>
    </w:p>
    <w:p w:rsidR="006A556B" w:rsidRDefault="006A556B" w:rsidP="006A556B">
      <w:pPr>
        <w:pStyle w:val="SingleTxtGR"/>
      </w:pPr>
      <w:r>
        <w:t>3.</w:t>
      </w:r>
      <w:r>
        <w:tab/>
        <w:t>Просьба представить информацию о министерстве или ведомстве, кот</w:t>
      </w:r>
      <w:r>
        <w:t>о</w:t>
      </w:r>
      <w:r>
        <w:t>рое ответственно за обеспечение межправительственной координации осущес</w:t>
      </w:r>
      <w:r>
        <w:t>т</w:t>
      </w:r>
      <w:r>
        <w:t>вления Конвенции и за отслеживание ее применения в государстве-участнике, включая данные о предоставлении ему персонала и ресурсов, а также о созда</w:t>
      </w:r>
      <w:r>
        <w:t>н</w:t>
      </w:r>
      <w:r>
        <w:t>ных механизмах надзора и мониторинга. Просьба также уточнить функции н</w:t>
      </w:r>
      <w:r>
        <w:t>а</w:t>
      </w:r>
      <w:r>
        <w:t>ционального механизма при Министерстве международного сотрудничества, занимающегося вопросами регулирования миграционных потоков, к деятельн</w:t>
      </w:r>
      <w:r>
        <w:t>о</w:t>
      </w:r>
      <w:r>
        <w:t>сти которого подключены неправительственные организации.</w:t>
      </w:r>
    </w:p>
    <w:p w:rsidR="006A556B" w:rsidRDefault="006A556B" w:rsidP="006A556B">
      <w:pPr>
        <w:pStyle w:val="SingleTxtGR"/>
      </w:pPr>
      <w:r>
        <w:t>4.</w:t>
      </w:r>
      <w:r>
        <w:tab/>
      </w:r>
      <w:r w:rsidRPr="006E1B8E">
        <w:t>Просьба представить информацию, включая статистические данные с разбивкой по полу, возрасту, гражданству и миграционному статусу, о потоках трудовой миграции, включая данные о возвращениях, а также о других аспе</w:t>
      </w:r>
      <w:r w:rsidRPr="006E1B8E">
        <w:t>к</w:t>
      </w:r>
      <w:r w:rsidRPr="006E1B8E">
        <w:t>тах трудовой миграции. Просьба также представить статистические данные или, в случае отсутствия точных сведений, данные о результатах исследований или оценок в отношении трудящихся-мигрантов с неурегулированным стат</w:t>
      </w:r>
      <w:r w:rsidRPr="006E1B8E">
        <w:t>у</w:t>
      </w:r>
      <w:r w:rsidRPr="006E1B8E">
        <w:t>сом. Кроме того, просьба представить информацию о принятых государством-участником мерах с целью создания согласованной и позволяющей проводить перекрестное сравнение системы сбора данных по этим вопросам</w:t>
      </w:r>
      <w:r w:rsidRPr="004D0096">
        <w:t>.</w:t>
      </w:r>
    </w:p>
    <w:p w:rsidR="006A556B" w:rsidRDefault="006A556B" w:rsidP="006A556B">
      <w:pPr>
        <w:pStyle w:val="SingleTxtGR"/>
      </w:pPr>
      <w:r>
        <w:t>5.</w:t>
      </w:r>
      <w:r>
        <w:tab/>
        <w:t>Просьба указать, имеется ли в государстве-участнике какой-либо незав</w:t>
      </w:r>
      <w:r>
        <w:t>и</w:t>
      </w:r>
      <w:r>
        <w:t>симый механизм (например, национальное учреждение по правам человека), которому поручено осуществлять независимый контроль соблюдения прав ч</w:t>
      </w:r>
      <w:r>
        <w:t>е</w:t>
      </w:r>
      <w:r>
        <w:t>ловека в государстве-участнике, включая права трудящихся-мигрантов и членов их семей, гарантируемые Конвенцией. Просьба также представить информацию о механизмах подачи жалоб, линиях бесплатной телефонной связи и других у</w:t>
      </w:r>
      <w:r>
        <w:t>с</w:t>
      </w:r>
      <w:r>
        <w:t>лугах, предоставляемых этим учреждением. Просьба сообщить сведения о в</w:t>
      </w:r>
      <w:r>
        <w:t>ы</w:t>
      </w:r>
      <w:r>
        <w:t>делении людских, технических и финансовых ресурсов, а также о мероприят</w:t>
      </w:r>
      <w:r>
        <w:t>и</w:t>
      </w:r>
      <w:r>
        <w:t>ях, проводимых государством-участником среди широкой общественности, особенно среди всех трудящихся-мигрантов, в целях повышения их осведо</w:t>
      </w:r>
      <w:r>
        <w:t>м</w:t>
      </w:r>
      <w:r>
        <w:t>ленности об услугах, обеспечиваемых упомянутым учреждением, в том числе о процедурах обжалования.</w:t>
      </w:r>
    </w:p>
    <w:p w:rsidR="006A556B" w:rsidRDefault="006A556B" w:rsidP="006A556B">
      <w:pPr>
        <w:pStyle w:val="SingleTxtGR"/>
      </w:pPr>
      <w:r>
        <w:t>6.</w:t>
      </w:r>
      <w:r>
        <w:tab/>
        <w:t>Просьба представить подробную информацию о мерах, принятых гос</w:t>
      </w:r>
      <w:r>
        <w:t>у</w:t>
      </w:r>
      <w:r>
        <w:t>дарством-участником для популяризации и распространения Конвенции и для повышения уровня осведомленности о ее положениях среди населения, труд</w:t>
      </w:r>
      <w:r>
        <w:t>я</w:t>
      </w:r>
      <w:r>
        <w:t>щихся-мигрантов и членов их семей, работодателей, преподавателей, работн</w:t>
      </w:r>
      <w:r>
        <w:t>и</w:t>
      </w:r>
      <w:r>
        <w:t>ков здравоохранения, государственных должностных лиц, включая сотрудников правоприменительных и судебных органов в государстве-участнике. В связи с трудящимися-мигрантами, которые являются гражданами государства-участника и работают за границей, просьба описать меры, принятые государс</w:t>
      </w:r>
      <w:r>
        <w:t>т</w:t>
      </w:r>
      <w:r>
        <w:t>вом-участником для развития программ обучения, в частности по учету генде</w:t>
      </w:r>
      <w:r>
        <w:t>р</w:t>
      </w:r>
      <w:r>
        <w:t>ных аспектов, предназначенных для должностных лиц, которые занимаются в</w:t>
      </w:r>
      <w:r>
        <w:t>о</w:t>
      </w:r>
      <w:r>
        <w:t>просами миграции, особенно для тех, которые оказывают правовую и консул</w:t>
      </w:r>
      <w:r>
        <w:t>ь</w:t>
      </w:r>
      <w:r>
        <w:t>скую помощь гражданам государства-участника, находящимся за рубежом и п</w:t>
      </w:r>
      <w:r>
        <w:t>о</w:t>
      </w:r>
      <w:r>
        <w:t>дающим жалобы на злоупотребления в сферах занятости или труда, а также трудящимся-мигрантам или членам их семей, которые были подвергнуты ар</w:t>
      </w:r>
      <w:r>
        <w:t>е</w:t>
      </w:r>
      <w:r>
        <w:t>сту, предварительному заключению или иной форме содержания под стражей.</w:t>
      </w:r>
    </w:p>
    <w:p w:rsidR="00433F49" w:rsidRDefault="00433F49" w:rsidP="006A556B">
      <w:pPr>
        <w:pStyle w:val="SingleTxtGR"/>
      </w:pPr>
      <w:r>
        <w:t>7.</w:t>
      </w:r>
      <w:r>
        <w:tab/>
        <w:t>Просьба представить информацию о сотрудничестве в области примен</w:t>
      </w:r>
      <w:r>
        <w:t>е</w:t>
      </w:r>
      <w:r>
        <w:t>ния Конвенции, которое налажено между государством-участником и организ</w:t>
      </w:r>
      <w:r>
        <w:t>а</w:t>
      </w:r>
      <w:r>
        <w:t>циями по защите прав человека и организациями гражданского общества, зан</w:t>
      </w:r>
      <w:r>
        <w:t>и</w:t>
      </w:r>
      <w:r>
        <w:t>мающимися вопросами прав мигрантов. Просьба также указать, привлекались ли ассоциации мигрантов к участию в подготовке ответов на вопросы данного перечня, и если да, то каким образом.</w:t>
      </w:r>
    </w:p>
    <w:p w:rsidR="00433F49" w:rsidRDefault="00433F49" w:rsidP="006A556B">
      <w:pPr>
        <w:pStyle w:val="SingleTxtGR"/>
      </w:pPr>
      <w:r>
        <w:t>8.</w:t>
      </w:r>
      <w:r>
        <w:tab/>
        <w:t>Просьба указать, действуют ли в государстве-участнике частные агентс</w:t>
      </w:r>
      <w:r>
        <w:t>т</w:t>
      </w:r>
      <w:r>
        <w:t>ва по найму, занимающиеся набором трудящихся-мигрантов для работы за гр</w:t>
      </w:r>
      <w:r>
        <w:t>а</w:t>
      </w:r>
      <w:r>
        <w:t>ницей</w:t>
      </w:r>
      <w:r w:rsidRPr="006E1B8E">
        <w:t>,</w:t>
      </w:r>
      <w:r>
        <w:t xml:space="preserve"> и представить информацию о законах и подзаконных актах, которые применяются к таким частным агентствам, в частности</w:t>
      </w:r>
      <w:r w:rsidRPr="006E1B8E">
        <w:t>:</w:t>
      </w:r>
    </w:p>
    <w:p w:rsidR="00433F49" w:rsidRDefault="00433F49" w:rsidP="006A556B">
      <w:pPr>
        <w:pStyle w:val="SingleTxtGR"/>
      </w:pPr>
      <w:r>
        <w:tab/>
      </w:r>
      <w:r w:rsidRPr="00015A51">
        <w:t>a</w:t>
      </w:r>
      <w:r w:rsidRPr="006E1B8E">
        <w:t>)</w:t>
      </w:r>
      <w:r w:rsidRPr="006E1B8E">
        <w:tab/>
      </w:r>
      <w:r>
        <w:t>о принимаемых мерах по информированию трудящихся-мигрантов об их правах и обязанностях и по проведению учебных курсов на эту тему, а также по их защите от злоупотреблений в сфере условий труда</w:t>
      </w:r>
      <w:r w:rsidRPr="006E1B8E">
        <w:t>;</w:t>
      </w:r>
    </w:p>
    <w:p w:rsidR="00433F49" w:rsidRDefault="00433F49" w:rsidP="006A556B">
      <w:pPr>
        <w:pStyle w:val="SingleTxtGR"/>
      </w:pPr>
      <w:r>
        <w:tab/>
      </w:r>
      <w:r w:rsidRPr="00DF1BE9">
        <w:t>b</w:t>
      </w:r>
      <w:r w:rsidRPr="006E1B8E">
        <w:t>)</w:t>
      </w:r>
      <w:r w:rsidRPr="006E1B8E">
        <w:tab/>
      </w:r>
      <w:r>
        <w:t>о порядке выдачи и продления лицензий этих частных агентств по найму</w:t>
      </w:r>
      <w:r w:rsidRPr="006E1B8E">
        <w:t>;</w:t>
      </w:r>
    </w:p>
    <w:p w:rsidR="00433F49" w:rsidRDefault="00433F49" w:rsidP="006A556B">
      <w:pPr>
        <w:pStyle w:val="SingleTxtGR"/>
      </w:pPr>
      <w:r>
        <w:tab/>
      </w:r>
      <w:r w:rsidRPr="00DF1BE9">
        <w:t>c</w:t>
      </w:r>
      <w:r w:rsidRPr="006E1B8E">
        <w:t>)</w:t>
      </w:r>
      <w:r w:rsidRPr="006E1B8E">
        <w:tab/>
      </w:r>
      <w:r>
        <w:t>о жалобах, поданных на эти агентства</w:t>
      </w:r>
      <w:r w:rsidRPr="006E1B8E">
        <w:t>,</w:t>
      </w:r>
      <w:r>
        <w:t xml:space="preserve"> о проведенных инспекциях труда, а также о мерах наказания и санкциях, применяемых в случае несобл</w:t>
      </w:r>
      <w:r>
        <w:t>ю</w:t>
      </w:r>
      <w:r>
        <w:t>дения законодательства</w:t>
      </w:r>
      <w:r w:rsidRPr="006E1B8E">
        <w:t>;</w:t>
      </w:r>
    </w:p>
    <w:p w:rsidR="00433F49" w:rsidRDefault="00433F49" w:rsidP="006A556B">
      <w:pPr>
        <w:pStyle w:val="SingleTxtGR"/>
      </w:pPr>
      <w:r>
        <w:tab/>
      </w:r>
      <w:r w:rsidRPr="00DF1BE9">
        <w:t>d</w:t>
      </w:r>
      <w:r w:rsidRPr="006E1B8E">
        <w:t>)</w:t>
      </w:r>
      <w:r w:rsidRPr="006E1B8E">
        <w:tab/>
      </w:r>
      <w:r>
        <w:t>о мерах, принятых государством-участником для укрепления си</w:t>
      </w:r>
      <w:r>
        <w:t>с</w:t>
      </w:r>
      <w:r>
        <w:t>темы выдачи лицензий имеющимся агентствам по найму</w:t>
      </w:r>
      <w:r w:rsidRPr="006E1B8E">
        <w:t>,</w:t>
      </w:r>
      <w:r>
        <w:t xml:space="preserve"> которыми руководят органы власти</w:t>
      </w:r>
      <w:r w:rsidRPr="006E1B8E">
        <w:t>,</w:t>
      </w:r>
      <w:r>
        <w:t xml:space="preserve"> о механизмах регулирования и контроля миграции, цель кот</w:t>
      </w:r>
      <w:r>
        <w:t>о</w:t>
      </w:r>
      <w:r>
        <w:t>рых – препятствовать получению частными агентствами по найму чрезмерных комиссионных за свои услуги и выполнению ими роли посредников в интересах иностранных нанимателей, занимающихся злоупотреблениями в сфере занят</w:t>
      </w:r>
      <w:r>
        <w:t>о</w:t>
      </w:r>
      <w:r>
        <w:t>сти</w:t>
      </w:r>
      <w:r w:rsidRPr="006E1B8E">
        <w:t>.</w:t>
      </w:r>
    </w:p>
    <w:p w:rsidR="00433F49" w:rsidRDefault="00433F49" w:rsidP="006A556B">
      <w:pPr>
        <w:pStyle w:val="SingleTxtGR"/>
      </w:pPr>
      <w:r>
        <w:t>9.</w:t>
      </w:r>
      <w:r>
        <w:tab/>
        <w:t>Просьба указать, намеревается ли государство-участник ратифицировать Конвенцию № 189 Международной организации труда о достойном труде д</w:t>
      </w:r>
      <w:r>
        <w:t>о</w:t>
      </w:r>
      <w:r>
        <w:t>машних работников</w:t>
      </w:r>
      <w:r w:rsidRPr="00015A51">
        <w:t>.</w:t>
      </w:r>
    </w:p>
    <w:p w:rsidR="00433F49" w:rsidRPr="006A556B" w:rsidRDefault="00433F49" w:rsidP="00433F49">
      <w:pPr>
        <w:pStyle w:val="H1GR"/>
      </w:pPr>
      <w:r>
        <w:tab/>
      </w:r>
      <w:r w:rsidRPr="00902B21">
        <w:t>B</w:t>
      </w:r>
      <w:r w:rsidRPr="006E1B8E">
        <w:t>.</w:t>
      </w:r>
      <w:r w:rsidRPr="006E1B8E">
        <w:tab/>
      </w:r>
      <w:r>
        <w:t>Информация по конкретным статьям Конвенции</w:t>
      </w:r>
    </w:p>
    <w:p w:rsidR="006A556B" w:rsidRPr="006A556B" w:rsidRDefault="00433F49" w:rsidP="00433F49">
      <w:pPr>
        <w:pStyle w:val="H23GR"/>
      </w:pPr>
      <w:r>
        <w:tab/>
      </w:r>
      <w:r w:rsidRPr="00902B21">
        <w:t>1.</w:t>
      </w:r>
      <w:r w:rsidRPr="00902B21">
        <w:tab/>
      </w:r>
      <w:r>
        <w:t>Общие принципы</w:t>
      </w:r>
    </w:p>
    <w:p w:rsidR="006A556B" w:rsidRDefault="00433F49" w:rsidP="00433F49">
      <w:pPr>
        <w:pStyle w:val="SingleTxtGR"/>
      </w:pPr>
      <w:r>
        <w:t>10.</w:t>
      </w:r>
      <w:r>
        <w:tab/>
      </w:r>
      <w:r w:rsidRPr="006E1B8E">
        <w:t>Просьба указать, применяется ли Конвенция непосредственно должнос</w:t>
      </w:r>
      <w:r w:rsidRPr="006E1B8E">
        <w:t>т</w:t>
      </w:r>
      <w:r w:rsidRPr="006E1B8E">
        <w:t>ными лицами в административной деятельности и/или делаются ли на нее пр</w:t>
      </w:r>
      <w:r w:rsidRPr="006E1B8E">
        <w:t>я</w:t>
      </w:r>
      <w:r w:rsidRPr="006E1B8E">
        <w:t>мые ссылки в судах и применяется ли она судами; если это так, просьба пр</w:t>
      </w:r>
      <w:r w:rsidRPr="006E1B8E">
        <w:t>и</w:t>
      </w:r>
      <w:r w:rsidRPr="006E1B8E">
        <w:t xml:space="preserve">вести примеры. </w:t>
      </w:r>
      <w:r w:rsidRPr="008A6C12">
        <w:t>Просьба также представить информацию в отношении сл</w:t>
      </w:r>
      <w:r w:rsidRPr="008A6C12">
        <w:t>е</w:t>
      </w:r>
      <w:r w:rsidRPr="008A6C12">
        <w:t>дующего:</w:t>
      </w:r>
    </w:p>
    <w:p w:rsidR="00433F49" w:rsidRDefault="00433F49" w:rsidP="00433F49">
      <w:pPr>
        <w:pStyle w:val="SingleTxtGR"/>
      </w:pPr>
      <w:r>
        <w:tab/>
      </w:r>
      <w:r w:rsidRPr="006E1B8E">
        <w:t>а)</w:t>
      </w:r>
      <w:r>
        <w:tab/>
      </w:r>
      <w:r w:rsidRPr="006E1B8E">
        <w:t>судебные и/или административные механизмы, компетентные ра</w:t>
      </w:r>
      <w:r w:rsidRPr="006E1B8E">
        <w:t>с</w:t>
      </w:r>
      <w:r w:rsidRPr="006E1B8E">
        <w:t>сматривать жалобы трудящихся-мигрантов и членов их семей, включая труд</w:t>
      </w:r>
      <w:r w:rsidRPr="006E1B8E">
        <w:t>я</w:t>
      </w:r>
      <w:r w:rsidRPr="006E1B8E">
        <w:t>щихся, не имеющих постоянного статуса, а также выносить по ним решения;</w:t>
      </w:r>
    </w:p>
    <w:p w:rsidR="00433F49" w:rsidRDefault="00433F49" w:rsidP="00433F49">
      <w:pPr>
        <w:pStyle w:val="SingleTxtGR"/>
      </w:pPr>
      <w:r>
        <w:tab/>
        <w:t>b</w:t>
      </w:r>
      <w:r w:rsidRPr="006E1B8E">
        <w:t>)</w:t>
      </w:r>
      <w:r w:rsidRPr="006E1B8E">
        <w:tab/>
        <w:t>жалобы, рассмотренные такими механизмами с даты вступления Конвенции в силу, и результаты их рассмотрения;</w:t>
      </w:r>
    </w:p>
    <w:p w:rsidR="00433F49" w:rsidRDefault="00433F49" w:rsidP="00433F49">
      <w:pPr>
        <w:pStyle w:val="SingleTxtGR"/>
      </w:pPr>
      <w:r>
        <w:tab/>
        <w:t>c</w:t>
      </w:r>
      <w:r w:rsidRPr="006E1B8E">
        <w:t>)</w:t>
      </w:r>
      <w:r w:rsidRPr="006E1B8E">
        <w:tab/>
        <w:t>возмещение ущерба, включая компенсацию, предоставляемую жертвам таких нарушений;</w:t>
      </w:r>
    </w:p>
    <w:p w:rsidR="00433F49" w:rsidRDefault="00433F49" w:rsidP="00433F49">
      <w:pPr>
        <w:pStyle w:val="SingleTxtGR"/>
      </w:pPr>
      <w:r>
        <w:tab/>
        <w:t>d</w:t>
      </w:r>
      <w:r w:rsidRPr="006E1B8E">
        <w:t>)</w:t>
      </w:r>
      <w:r w:rsidRPr="006E1B8E">
        <w:tab/>
        <w:t>меры, принятые для информирования трудящихся-мигрантов и членов их семей об имеющихся у них средствах правовой защиты от наруш</w:t>
      </w:r>
      <w:r w:rsidRPr="006E1B8E">
        <w:t>е</w:t>
      </w:r>
      <w:r w:rsidRPr="006E1B8E">
        <w:t>ний их прав.</w:t>
      </w:r>
    </w:p>
    <w:p w:rsidR="00433F49" w:rsidRDefault="00433F49" w:rsidP="00433F49">
      <w:pPr>
        <w:pStyle w:val="H1GR"/>
      </w:pPr>
      <w:r>
        <w:tab/>
      </w:r>
      <w:r w:rsidRPr="00902B21">
        <w:t>2.</w:t>
      </w:r>
      <w:r w:rsidRPr="00902B21">
        <w:tab/>
      </w:r>
      <w:r>
        <w:t xml:space="preserve">Часть </w:t>
      </w:r>
      <w:r>
        <w:rPr>
          <w:lang w:val="en-US"/>
        </w:rPr>
        <w:t>II</w:t>
      </w:r>
      <w:r>
        <w:t xml:space="preserve"> Конвенции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9C542A">
        <w:t> 7</w:t>
      </w:r>
    </w:p>
    <w:p w:rsidR="00433F49" w:rsidRDefault="00433F49" w:rsidP="00433F49">
      <w:pPr>
        <w:pStyle w:val="SingleTxtGR"/>
      </w:pPr>
      <w:r>
        <w:t>11.</w:t>
      </w:r>
      <w:r>
        <w:tab/>
        <w:t xml:space="preserve">Просьба </w:t>
      </w:r>
      <w:r w:rsidRPr="006E1B8E">
        <w:t xml:space="preserve">представить подробную информацию о мерах, принятых </w:t>
      </w:r>
      <w:r>
        <w:t>гос</w:t>
      </w:r>
      <w:r>
        <w:t>у</w:t>
      </w:r>
      <w:r>
        <w:t xml:space="preserve">дарством-участником </w:t>
      </w:r>
      <w:r w:rsidRPr="006E1B8E">
        <w:t xml:space="preserve">для обеспечения того, чтобы все трудящиеся-мигранты и члены их семей, находящиеся на территории государства-участника и/или под его юрисдикцией, </w:t>
      </w:r>
      <w:r>
        <w:t xml:space="preserve">де-юре и де-факто </w:t>
      </w:r>
      <w:r w:rsidRPr="006E1B8E">
        <w:t>пользовались правами, предусмотренными в Конвенции, без какой-либо дискриминации</w:t>
      </w:r>
      <w:r>
        <w:t>. Просьба сообщить информацию об учете гендерных аспектов в национальных законах о миграции</w:t>
      </w:r>
      <w:r w:rsidRPr="006E1B8E">
        <w:t>.</w:t>
      </w:r>
    </w:p>
    <w:p w:rsidR="00433F49" w:rsidRDefault="00433F49" w:rsidP="00433F49">
      <w:pPr>
        <w:pStyle w:val="H1GR"/>
      </w:pPr>
      <w:r>
        <w:tab/>
      </w:r>
      <w:r w:rsidRPr="00902B21">
        <w:t>3.</w:t>
      </w:r>
      <w:r w:rsidRPr="00902B21">
        <w:tab/>
      </w:r>
      <w:r>
        <w:t xml:space="preserve">Часть </w:t>
      </w:r>
      <w:r>
        <w:rPr>
          <w:lang w:val="en-US"/>
        </w:rPr>
        <w:t>III</w:t>
      </w:r>
      <w:r>
        <w:t xml:space="preserve"> Конвенции</w:t>
      </w:r>
    </w:p>
    <w:p w:rsidR="00433F49" w:rsidRDefault="00433F49" w:rsidP="00433F49">
      <w:pPr>
        <w:pStyle w:val="H23GR"/>
      </w:pPr>
      <w:r>
        <w:tab/>
      </w:r>
      <w:r>
        <w:tab/>
        <w:t>Статьи 8−15</w:t>
      </w:r>
    </w:p>
    <w:p w:rsidR="00433F49" w:rsidRDefault="00433F49" w:rsidP="00433F49">
      <w:pPr>
        <w:pStyle w:val="SingleTxtGR"/>
        <w:rPr>
          <w:rFonts w:eastAsia="MS Mincho"/>
        </w:rPr>
      </w:pPr>
      <w:r>
        <w:t>12.</w:t>
      </w:r>
      <w:r>
        <w:tab/>
        <w:t>Просьба представить подробную информацию о принятых мерах по ра</w:t>
      </w:r>
      <w:r>
        <w:t>с</w:t>
      </w:r>
      <w:r>
        <w:t>следованию утверждений об актах притеснения и коррупции, предположител</w:t>
      </w:r>
      <w:r>
        <w:t>ь</w:t>
      </w:r>
      <w:r>
        <w:t>но совершенных сотрудниками полиции и иммиграционных властей на наци</w:t>
      </w:r>
      <w:r>
        <w:t>о</w:t>
      </w:r>
      <w:r>
        <w:t>нальном и местном уровнях</w:t>
      </w:r>
      <w:r w:rsidRPr="006E1B8E">
        <w:rPr>
          <w:rFonts w:eastAsia="MS Mincho"/>
        </w:rPr>
        <w:t>,</w:t>
      </w:r>
      <w:r>
        <w:rPr>
          <w:rFonts w:eastAsia="MS Mincho"/>
        </w:rPr>
        <w:t xml:space="preserve"> а также о злоупотреблениях властными полном</w:t>
      </w:r>
      <w:r>
        <w:rPr>
          <w:rFonts w:eastAsia="MS Mincho"/>
        </w:rPr>
        <w:t>о</w:t>
      </w:r>
      <w:r>
        <w:rPr>
          <w:rFonts w:eastAsia="MS Mincho"/>
        </w:rPr>
        <w:t>чиями, совершенных сотрудниками правопорядка, которые прибегают к вым</w:t>
      </w:r>
      <w:r>
        <w:rPr>
          <w:rFonts w:eastAsia="MS Mincho"/>
        </w:rPr>
        <w:t>о</w:t>
      </w:r>
      <w:r>
        <w:rPr>
          <w:rFonts w:eastAsia="MS Mincho"/>
        </w:rPr>
        <w:t>гательству или произвольному задержанию трудящихся-мигрантов и членов их семей</w:t>
      </w:r>
      <w:r w:rsidRPr="006E1B8E">
        <w:rPr>
          <w:rFonts w:eastAsia="MS Mincho"/>
        </w:rPr>
        <w:t>.</w:t>
      </w:r>
      <w:r>
        <w:rPr>
          <w:rFonts w:eastAsia="MS Mincho"/>
        </w:rPr>
        <w:t xml:space="preserve"> Просьба уточнить количество сообщенных случаев</w:t>
      </w:r>
      <w:r w:rsidRPr="006E1B8E">
        <w:rPr>
          <w:rFonts w:eastAsia="MS Mincho"/>
        </w:rPr>
        <w:t>,</w:t>
      </w:r>
      <w:r>
        <w:rPr>
          <w:rFonts w:eastAsia="MS Mincho"/>
        </w:rPr>
        <w:t xml:space="preserve"> возбужденных уг</w:t>
      </w:r>
      <w:r>
        <w:rPr>
          <w:rFonts w:eastAsia="MS Mincho"/>
        </w:rPr>
        <w:t>о</w:t>
      </w:r>
      <w:r>
        <w:rPr>
          <w:rFonts w:eastAsia="MS Mincho"/>
        </w:rPr>
        <w:t>ловных дел</w:t>
      </w:r>
      <w:r w:rsidRPr="006E1B8E">
        <w:rPr>
          <w:rFonts w:eastAsia="MS Mincho"/>
        </w:rPr>
        <w:t>,</w:t>
      </w:r>
      <w:r>
        <w:rPr>
          <w:rFonts w:eastAsia="MS Mincho"/>
        </w:rPr>
        <w:t xml:space="preserve"> привлеченных к суду чиновников и вынесенных обвинительных приговоров</w:t>
      </w:r>
      <w:r w:rsidRPr="006E1B8E">
        <w:rPr>
          <w:rFonts w:eastAsia="MS Mincho"/>
        </w:rPr>
        <w:t>.</w:t>
      </w:r>
    </w:p>
    <w:p w:rsidR="00433F49" w:rsidRDefault="00433F49" w:rsidP="00433F49">
      <w:pPr>
        <w:pStyle w:val="SingleTxtGR"/>
      </w:pPr>
      <w:r>
        <w:rPr>
          <w:rFonts w:eastAsia="MS Mincho"/>
        </w:rPr>
        <w:t>13.</w:t>
      </w:r>
      <w:r>
        <w:rPr>
          <w:rFonts w:eastAsia="MS Mincho"/>
        </w:rPr>
        <w:tab/>
      </w:r>
      <w:r>
        <w:t>Просьба представить информацию о принятых мерах по борьбе с труд</w:t>
      </w:r>
      <w:r>
        <w:t>о</w:t>
      </w:r>
      <w:r>
        <w:t>вой эксплуатацией трудящихся-мигрантов</w:t>
      </w:r>
      <w:r w:rsidRPr="006E1B8E">
        <w:t>,</w:t>
      </w:r>
      <w:r>
        <w:t xml:space="preserve"> в том числе не имеющих постоянн</w:t>
      </w:r>
      <w:r>
        <w:t>о</w:t>
      </w:r>
      <w:r>
        <w:t>го статуса</w:t>
      </w:r>
      <w:r w:rsidRPr="006E1B8E">
        <w:t>,</w:t>
      </w:r>
      <w:r>
        <w:t xml:space="preserve"> особенно в сельскохозяйственном и горнодобывающем секторах</w:t>
      </w:r>
      <w:r w:rsidRPr="006E1B8E">
        <w:t>,</w:t>
      </w:r>
      <w:r w:rsidR="00612D45">
        <w:t xml:space="preserve"> а</w:t>
      </w:r>
      <w:r w:rsidR="00612D45">
        <w:rPr>
          <w:lang w:val="en-US"/>
        </w:rPr>
        <w:t> </w:t>
      </w:r>
      <w:r>
        <w:t>также с эксплуатацией проституции женщин-мигрантов в государстве-участнике и о принятых мерах по защите детей-мигрантов в государстве-участнике от принудительного труда</w:t>
      </w:r>
      <w:r w:rsidRPr="006E1B8E">
        <w:t>,</w:t>
      </w:r>
      <w:r>
        <w:t xml:space="preserve"> работы в качестве домашней прислуги</w:t>
      </w:r>
      <w:r w:rsidRPr="006E1B8E">
        <w:t>,</w:t>
      </w:r>
      <w:r>
        <w:t xml:space="preserve"> эксплуатации попрошайничеством, сексуального насилия и вербовки для уч</w:t>
      </w:r>
      <w:r>
        <w:t>а</w:t>
      </w:r>
      <w:r>
        <w:t>стия в вооруженных конфликтах</w:t>
      </w:r>
      <w:r w:rsidRPr="006E1B8E">
        <w:t>.</w:t>
      </w:r>
    </w:p>
    <w:p w:rsidR="00433F49" w:rsidRDefault="00433F49" w:rsidP="00433F49">
      <w:pPr>
        <w:pStyle w:val="SingleTxtGR"/>
      </w:pPr>
      <w:r>
        <w:t>14.</w:t>
      </w:r>
      <w:r>
        <w:tab/>
        <w:t>Просьба указать, какие меры были приняты государством-участником для борьбы с расизмом, дискриминацией</w:t>
      </w:r>
      <w:r w:rsidRPr="006E1B8E">
        <w:t>,</w:t>
      </w:r>
      <w:r>
        <w:t xml:space="preserve"> жестоким обращением и насилием в о</w:t>
      </w:r>
      <w:r>
        <w:t>т</w:t>
      </w:r>
      <w:r>
        <w:t xml:space="preserve">ношении </w:t>
      </w:r>
      <w:r>
        <w:rPr>
          <w:rFonts w:eastAsia="MS Mincho"/>
        </w:rPr>
        <w:t>трудящихся-мигрантов и членов их семей</w:t>
      </w:r>
      <w:r w:rsidRPr="006E1B8E">
        <w:t>.</w:t>
      </w:r>
    </w:p>
    <w:p w:rsidR="00433F49" w:rsidRDefault="00433F49" w:rsidP="00433F49">
      <w:pPr>
        <w:pStyle w:val="H23GR"/>
      </w:pPr>
      <w:r>
        <w:tab/>
      </w:r>
      <w:r>
        <w:tab/>
        <w:t xml:space="preserve">Статьи </w:t>
      </w:r>
      <w:r w:rsidRPr="00015A51">
        <w:t>16</w:t>
      </w:r>
      <w:r>
        <w:t>−</w:t>
      </w:r>
      <w:r w:rsidRPr="00015A51">
        <w:t>22</w:t>
      </w:r>
    </w:p>
    <w:p w:rsidR="00433F49" w:rsidRDefault="00433F49" w:rsidP="00433F49">
      <w:pPr>
        <w:pStyle w:val="SingleTxtGR"/>
      </w:pPr>
      <w:r>
        <w:t>15.</w:t>
      </w:r>
      <w:r>
        <w:tab/>
        <w:t xml:space="preserve">Просьба описать гарантии справедливого разбирательства, которыми пользуются </w:t>
      </w:r>
      <w:r w:rsidRPr="006E1B8E">
        <w:t>трудящиеся-мигранты и члены их семей</w:t>
      </w:r>
      <w:r>
        <w:t>, находящиеся под следс</w:t>
      </w:r>
      <w:r>
        <w:t>т</w:t>
      </w:r>
      <w:r>
        <w:t>вием, под арестом или под стражей в связи с административными или уголо</w:t>
      </w:r>
      <w:r>
        <w:t>в</w:t>
      </w:r>
      <w:r>
        <w:t>ными правонарушениями</w:t>
      </w:r>
      <w:r w:rsidRPr="006E1B8E">
        <w:t>,</w:t>
      </w:r>
      <w:r>
        <w:t xml:space="preserve"> в том числе по делам, связанным с иммиграцией</w:t>
      </w:r>
      <w:r w:rsidRPr="006E1B8E">
        <w:t>.</w:t>
      </w:r>
    </w:p>
    <w:p w:rsidR="00433F49" w:rsidRDefault="00433F49" w:rsidP="00433F49">
      <w:pPr>
        <w:pStyle w:val="SingleTxtGR"/>
        <w:rPr>
          <w:lang w:eastAsia="fr-FR"/>
        </w:rPr>
      </w:pPr>
      <w:r>
        <w:t>16.</w:t>
      </w:r>
      <w:r>
        <w:tab/>
        <w:t>Просьба представить информацию о центрах содержания под стражей, в которые помещаются трудящиеся-мигранты, и об условиях их содержания</w:t>
      </w:r>
      <w:r w:rsidRPr="006E1B8E">
        <w:t>,</w:t>
      </w:r>
      <w:r>
        <w:t xml:space="preserve"> а также уточнить следующее</w:t>
      </w:r>
      <w:r w:rsidRPr="006E1B8E">
        <w:t>:</w:t>
      </w:r>
      <w:r>
        <w:t xml:space="preserve"> </w:t>
      </w:r>
      <w:r w:rsidRPr="00015A51">
        <w:rPr>
          <w:lang w:val="fr-FR" w:eastAsia="fr-FR"/>
        </w:rPr>
        <w:t>a</w:t>
      </w:r>
      <w:r w:rsidRPr="006E1B8E">
        <w:rPr>
          <w:lang w:eastAsia="fr-FR"/>
        </w:rPr>
        <w:t>)</w:t>
      </w:r>
      <w:r w:rsidRPr="00015A51">
        <w:rPr>
          <w:lang w:val="fr-FR" w:eastAsia="fr-FR"/>
        </w:rPr>
        <w:t> </w:t>
      </w:r>
      <w:r>
        <w:rPr>
          <w:lang w:eastAsia="fr-FR"/>
        </w:rPr>
        <w:t>систематически ли обеспечивается содержание лиц, задержанных за нарушение иммиграционного законодательства, отдельно от осужденных лиц</w:t>
      </w:r>
      <w:r w:rsidRPr="006E1B8E">
        <w:rPr>
          <w:lang w:eastAsia="fr-FR"/>
        </w:rPr>
        <w:t xml:space="preserve">; </w:t>
      </w:r>
      <w:r w:rsidRPr="00015A51">
        <w:rPr>
          <w:lang w:val="fr-FR" w:eastAsia="fr-FR"/>
        </w:rPr>
        <w:t>b</w:t>
      </w:r>
      <w:r w:rsidRPr="006E1B8E">
        <w:rPr>
          <w:lang w:eastAsia="fr-FR"/>
        </w:rPr>
        <w:t>)</w:t>
      </w:r>
      <w:r w:rsidRPr="00015A51">
        <w:rPr>
          <w:lang w:val="fr-FR" w:eastAsia="fr-FR"/>
        </w:rPr>
        <w:t> </w:t>
      </w:r>
      <w:r>
        <w:rPr>
          <w:lang w:eastAsia="fr-FR"/>
        </w:rPr>
        <w:t>содержатся ли дети и женщины в условиях, соответс</w:t>
      </w:r>
      <w:r>
        <w:rPr>
          <w:lang w:eastAsia="fr-FR"/>
        </w:rPr>
        <w:t>т</w:t>
      </w:r>
      <w:r>
        <w:rPr>
          <w:lang w:eastAsia="fr-FR"/>
        </w:rPr>
        <w:t>вующих их полу и возрасту, в частности содержатся ли дети отдельно от взро</w:t>
      </w:r>
      <w:r>
        <w:rPr>
          <w:lang w:eastAsia="fr-FR"/>
        </w:rPr>
        <w:t>с</w:t>
      </w:r>
      <w:r>
        <w:rPr>
          <w:lang w:eastAsia="fr-FR"/>
        </w:rPr>
        <w:t>лых, а женщины – отдельно от мужчин</w:t>
      </w:r>
      <w:r w:rsidRPr="006E1B8E">
        <w:rPr>
          <w:lang w:eastAsia="fr-FR"/>
        </w:rPr>
        <w:t>;</w:t>
      </w:r>
      <w:r>
        <w:rPr>
          <w:lang w:eastAsia="fr-FR"/>
        </w:rPr>
        <w:t xml:space="preserve"> и</w:t>
      </w:r>
      <w:r w:rsidRPr="006E1B8E">
        <w:rPr>
          <w:lang w:eastAsia="fr-FR"/>
        </w:rPr>
        <w:t xml:space="preserve"> </w:t>
      </w:r>
      <w:r w:rsidRPr="00F56099">
        <w:rPr>
          <w:lang w:val="fr-FR" w:eastAsia="fr-FR"/>
        </w:rPr>
        <w:t>c</w:t>
      </w:r>
      <w:r w:rsidRPr="006E1B8E">
        <w:rPr>
          <w:lang w:eastAsia="fr-FR"/>
        </w:rPr>
        <w:t>)</w:t>
      </w:r>
      <w:r>
        <w:rPr>
          <w:lang w:val="fr-FR" w:eastAsia="fr-FR"/>
        </w:rPr>
        <w:t> </w:t>
      </w:r>
      <w:r>
        <w:rPr>
          <w:lang w:eastAsia="fr-FR"/>
        </w:rPr>
        <w:t>находятся ли содержащиеся под стражей женщины под контролем надзирателей-женщин</w:t>
      </w:r>
      <w:r w:rsidRPr="006E1B8E">
        <w:rPr>
          <w:lang w:eastAsia="fr-FR"/>
        </w:rPr>
        <w:t>.</w:t>
      </w:r>
    </w:p>
    <w:p w:rsidR="00433F49" w:rsidRDefault="00433F49" w:rsidP="00433F49">
      <w:pPr>
        <w:pStyle w:val="SingleTxtGR"/>
      </w:pPr>
      <w:r>
        <w:rPr>
          <w:lang w:eastAsia="fr-FR"/>
        </w:rPr>
        <w:t>17.</w:t>
      </w:r>
      <w:r>
        <w:rPr>
          <w:lang w:eastAsia="fr-FR"/>
        </w:rPr>
        <w:tab/>
      </w:r>
      <w:r>
        <w:t>Просьба представить подробные сведения о принятых государством-участником мерах по применению к трудящимся-мигрантам мер, альтернати</w:t>
      </w:r>
      <w:r>
        <w:t>в</w:t>
      </w:r>
      <w:r>
        <w:t>ных содержанию под стражей</w:t>
      </w:r>
      <w:r w:rsidRPr="006E1B8E">
        <w:t>.</w:t>
      </w:r>
      <w:r>
        <w:t xml:space="preserve"> Просьба представить также подробную инфо</w:t>
      </w:r>
      <w:r>
        <w:t>р</w:t>
      </w:r>
      <w:r>
        <w:t>мацию о мерах по гарантированию соблюдения законных процедур в ходе ар</w:t>
      </w:r>
      <w:r>
        <w:t>е</w:t>
      </w:r>
      <w:r>
        <w:t>ста и содержания под стражей</w:t>
      </w:r>
      <w:r w:rsidRPr="006E1B8E">
        <w:t>,</w:t>
      </w:r>
      <w:r>
        <w:t xml:space="preserve"> в частности с точки зрения доступа к адвокату, переводчику и надлежащему медицинскому обслуживанию</w:t>
      </w:r>
      <w:r w:rsidRPr="006E1B8E">
        <w:t>.</w:t>
      </w:r>
    </w:p>
    <w:p w:rsidR="00433F49" w:rsidRDefault="00433F49" w:rsidP="00433F49">
      <w:pPr>
        <w:pStyle w:val="SingleTxtGR"/>
      </w:pPr>
      <w:r>
        <w:t>18.</w:t>
      </w:r>
      <w:r>
        <w:tab/>
        <w:t xml:space="preserve">Просьба сообщить, были ли приняты меры </w:t>
      </w:r>
      <w:r w:rsidRPr="006E1B8E">
        <w:t>для обеспечения того, чтобы в ходе уголовного и административного производства, в том числе по делам о высылке, трудящиеся-мигранты и члены их семей, в частности те, кто не имеет постоянного статуса, получали правовую помощь и услуги переводчика, если это необходимо, и чтобы им был предоставлен доступ к инфо</w:t>
      </w:r>
      <w:r w:rsidRPr="006E1B8E">
        <w:t>р</w:t>
      </w:r>
      <w:r w:rsidRPr="006E1B8E">
        <w:t>мации на том языке, который они понимают</w:t>
      </w:r>
      <w:r>
        <w:t>.</w:t>
      </w:r>
    </w:p>
    <w:p w:rsidR="00433F49" w:rsidRDefault="00433F49" w:rsidP="00433F49">
      <w:pPr>
        <w:pStyle w:val="SingleTxtGR"/>
      </w:pPr>
      <w:r>
        <w:t>19.</w:t>
      </w:r>
      <w:r>
        <w:tab/>
      </w:r>
      <w:r w:rsidRPr="006E1B8E">
        <w:t>Просьба представить информацию о мерах, принятых для обеспечения того, чтобы:</w:t>
      </w:r>
    </w:p>
    <w:p w:rsidR="00433F49" w:rsidRDefault="00433F49" w:rsidP="00433F49">
      <w:pPr>
        <w:pStyle w:val="SingleTxtGR"/>
      </w:pPr>
      <w:r>
        <w:tab/>
        <w:t>a</w:t>
      </w:r>
      <w:r w:rsidRPr="006E1B8E">
        <w:t>)</w:t>
      </w:r>
      <w:r w:rsidRPr="006E1B8E">
        <w:tab/>
        <w:t>трудящиеся-мигранты и члены их семей высылались с террит</w:t>
      </w:r>
      <w:r w:rsidRPr="006E1B8E">
        <w:t>о</w:t>
      </w:r>
      <w:r w:rsidRPr="006E1B8E">
        <w:t>рии государства-участника только во исполнение решения, принятого компетен</w:t>
      </w:r>
      <w:r w:rsidRPr="006E1B8E">
        <w:t>т</w:t>
      </w:r>
      <w:r w:rsidRPr="006E1B8E">
        <w:t>ным органом с соблюдением проце</w:t>
      </w:r>
      <w:r>
        <w:t xml:space="preserve">ссуальных гарантий </w:t>
      </w:r>
      <w:r w:rsidRPr="006E1B8E">
        <w:t>и в соответствии с Ко</w:t>
      </w:r>
      <w:r w:rsidRPr="006E1B8E">
        <w:t>н</w:t>
      </w:r>
      <w:r w:rsidRPr="006E1B8E">
        <w:t>венцией</w:t>
      </w:r>
      <w:r>
        <w:t>,</w:t>
      </w:r>
      <w:r w:rsidRPr="006E1B8E">
        <w:t xml:space="preserve"> и чтобы это решение могло быть пересмотрено в</w:t>
      </w:r>
      <w:r>
        <w:t xml:space="preserve"> рамках </w:t>
      </w:r>
      <w:r w:rsidRPr="006E1B8E">
        <w:t>апелляци</w:t>
      </w:r>
      <w:r>
        <w:t>о</w:t>
      </w:r>
      <w:r>
        <w:t>н</w:t>
      </w:r>
      <w:r>
        <w:t>ной процедуры</w:t>
      </w:r>
      <w:r w:rsidRPr="006E1B8E">
        <w:t>;</w:t>
      </w:r>
    </w:p>
    <w:p w:rsidR="00433F49" w:rsidRDefault="00433F49" w:rsidP="00433F49">
      <w:pPr>
        <w:pStyle w:val="SingleTxtGR"/>
      </w:pPr>
      <w:r>
        <w:tab/>
        <w:t>b</w:t>
      </w:r>
      <w:r w:rsidRPr="006E1B8E">
        <w:t>)</w:t>
      </w:r>
      <w:r w:rsidRPr="006E1B8E">
        <w:tab/>
      </w:r>
      <w:r>
        <w:t xml:space="preserve">в ожидании рассмотрения </w:t>
      </w:r>
      <w:r w:rsidRPr="006E1B8E">
        <w:t>такой апелляции соответствующее лицо имело право ходатайствовать о приостановлении решения о высылке</w:t>
      </w:r>
      <w:r>
        <w:t xml:space="preserve"> и чтобы такая апелляционная процедура обладала приостанавливающим действием</w:t>
      </w:r>
      <w:r w:rsidRPr="006E1B8E">
        <w:t>.</w:t>
      </w:r>
    </w:p>
    <w:p w:rsidR="00433F49" w:rsidRDefault="00433F49" w:rsidP="00433F49">
      <w:pPr>
        <w:pStyle w:val="SingleTxtGR"/>
      </w:pPr>
      <w:r>
        <w:t>20.</w:t>
      </w:r>
      <w:r>
        <w:tab/>
        <w:t>Просьба представить свежую информацию</w:t>
      </w:r>
      <w:r w:rsidRPr="006E1B8E">
        <w:t xml:space="preserve">, </w:t>
      </w:r>
      <w:r>
        <w:t>включая дезагрегированные статистические данные</w:t>
      </w:r>
      <w:r w:rsidRPr="006E1B8E">
        <w:t>,</w:t>
      </w:r>
      <w:r>
        <w:t xml:space="preserve"> о </w:t>
      </w:r>
      <w:r>
        <w:rPr>
          <w:rFonts w:eastAsia="MS Mincho"/>
        </w:rPr>
        <w:t>трудящихся-мигрантах и членах их семей, не име</w:t>
      </w:r>
      <w:r>
        <w:rPr>
          <w:rFonts w:eastAsia="MS Mincho"/>
        </w:rPr>
        <w:t>ю</w:t>
      </w:r>
      <w:r>
        <w:rPr>
          <w:rFonts w:eastAsia="MS Mincho"/>
        </w:rPr>
        <w:t>щих документов или постоянного статуса, которые были высланы или в отн</w:t>
      </w:r>
      <w:r>
        <w:rPr>
          <w:rFonts w:eastAsia="MS Mincho"/>
        </w:rPr>
        <w:t>о</w:t>
      </w:r>
      <w:r>
        <w:rPr>
          <w:rFonts w:eastAsia="MS Mincho"/>
        </w:rPr>
        <w:t>шении которых начата процедура высылки</w:t>
      </w:r>
      <w:r w:rsidRPr="006E1B8E">
        <w:t>.</w:t>
      </w:r>
      <w:r>
        <w:t xml:space="preserve"> Просьба также указать, запрещает ли законодательство государства-участника осуществление коллективных в</w:t>
      </w:r>
      <w:r>
        <w:t>ы</w:t>
      </w:r>
      <w:r>
        <w:t>сылок</w:t>
      </w:r>
      <w:r w:rsidRPr="006E1B8E">
        <w:t>.</w:t>
      </w:r>
    </w:p>
    <w:p w:rsidR="00433F49" w:rsidRDefault="00433F49" w:rsidP="00433F49">
      <w:pPr>
        <w:pStyle w:val="SingleTxtGR"/>
        <w:rPr>
          <w:lang w:eastAsia="fr-FR"/>
        </w:rPr>
      </w:pPr>
      <w:r>
        <w:t>21.</w:t>
      </w:r>
      <w:r>
        <w:tab/>
        <w:t>Просьба указать, какие меры были приняты, чтобы гарантировать право детей мигрантов на жизнь в семье и право не разлучаться со своими родител</w:t>
      </w:r>
      <w:r>
        <w:t>я</w:t>
      </w:r>
      <w:r>
        <w:t>ми при задержании в связи с распоряжением о высылке родителей</w:t>
      </w:r>
      <w:r w:rsidRPr="006E1B8E">
        <w:t>.</w:t>
      </w:r>
      <w:r>
        <w:t xml:space="preserve"> Просьба также указать, были ли в соответствии с возможностями и с учетом потребн</w:t>
      </w:r>
      <w:r>
        <w:t>о</w:t>
      </w:r>
      <w:r>
        <w:t>стей созданы специально адаптированные центры для приема семей, подвер</w:t>
      </w:r>
      <w:r>
        <w:t>г</w:t>
      </w:r>
      <w:r>
        <w:t>нутых задержанию</w:t>
      </w:r>
      <w:r w:rsidRPr="006E1B8E">
        <w:rPr>
          <w:lang w:eastAsia="fr-FR"/>
        </w:rPr>
        <w:t>.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F56099">
        <w:t xml:space="preserve"> 23</w:t>
      </w:r>
    </w:p>
    <w:p w:rsidR="00433F49" w:rsidRDefault="00433F49" w:rsidP="00433F49">
      <w:pPr>
        <w:pStyle w:val="SingleTxtGR"/>
      </w:pPr>
      <w:r>
        <w:t>22.</w:t>
      </w:r>
      <w:r>
        <w:tab/>
        <w:t xml:space="preserve">Просьба представить подробные сведения </w:t>
      </w:r>
      <w:r w:rsidRPr="006E1B8E">
        <w:t>относительно консульских у</w:t>
      </w:r>
      <w:r w:rsidRPr="006E1B8E">
        <w:t>с</w:t>
      </w:r>
      <w:r w:rsidRPr="006E1B8E">
        <w:t>луг, предоставляемых государством-участником</w:t>
      </w:r>
      <w:r>
        <w:t xml:space="preserve"> гвинейским </w:t>
      </w:r>
      <w:r w:rsidRPr="006E1B8E">
        <w:t>трудящимся-мигрантам, находящимся за границей, в том числе</w:t>
      </w:r>
      <w:r>
        <w:t xml:space="preserve"> не имеющим постоянного </w:t>
      </w:r>
      <w:r w:rsidRPr="006E1B8E">
        <w:t>статус</w:t>
      </w:r>
      <w:r>
        <w:t>а</w:t>
      </w:r>
      <w:r w:rsidRPr="006E1B8E">
        <w:t xml:space="preserve">. </w:t>
      </w:r>
      <w:r>
        <w:t>Просьба также представить информацию об эффективности консул</w:t>
      </w:r>
      <w:r>
        <w:t>ь</w:t>
      </w:r>
      <w:r>
        <w:t xml:space="preserve">ских услуг государства-участника, направленных на защиту своих трудящихся-мигрантов за рубежом, в частности тех, которые лишены свободы. </w:t>
      </w:r>
      <w:r w:rsidRPr="006E1B8E">
        <w:t>Просьба ук</w:t>
      </w:r>
      <w:r w:rsidRPr="006E1B8E">
        <w:t>а</w:t>
      </w:r>
      <w:r w:rsidRPr="006E1B8E">
        <w:t>зать,</w:t>
      </w:r>
      <w:r>
        <w:t xml:space="preserve"> имеют ли трудящиеся-мигранты, лишенные свободы, право на периодич</w:t>
      </w:r>
      <w:r>
        <w:t>е</w:t>
      </w:r>
      <w:r>
        <w:t xml:space="preserve">ские свидания и получают ли они правовую помощь, </w:t>
      </w:r>
      <w:r w:rsidRPr="006E1B8E">
        <w:t>в том числе в случа</w:t>
      </w:r>
      <w:r>
        <w:t>ях</w:t>
      </w:r>
      <w:r w:rsidRPr="006E1B8E">
        <w:t xml:space="preserve"> с</w:t>
      </w:r>
      <w:r w:rsidRPr="006E1B8E">
        <w:t>о</w:t>
      </w:r>
      <w:r w:rsidRPr="006E1B8E">
        <w:t xml:space="preserve">держания под стражей и/или </w:t>
      </w:r>
      <w:r>
        <w:t>высылки.</w:t>
      </w:r>
    </w:p>
    <w:p w:rsidR="00433F49" w:rsidRDefault="00433F49" w:rsidP="00433F49">
      <w:pPr>
        <w:pStyle w:val="SingleTxtGR"/>
      </w:pPr>
      <w:r>
        <w:t>23.</w:t>
      </w:r>
      <w:r>
        <w:tab/>
        <w:t xml:space="preserve">Просьба сообщить, могут ли </w:t>
      </w:r>
      <w:r w:rsidRPr="006E1B8E">
        <w:t>трудящиеся-мигранты и члены их семей</w:t>
      </w:r>
      <w:r>
        <w:t>,</w:t>
      </w:r>
      <w:r w:rsidRPr="006E1B8E">
        <w:t xml:space="preserve"> </w:t>
      </w:r>
      <w:r>
        <w:t>проживающие в Гвинее, воспользоваться защитой и помощью консульских или дипломатических учреждений своего государства происхождения, в частности в случае ареста, задержания или высылки</w:t>
      </w:r>
      <w:r w:rsidRPr="006E1B8E">
        <w:t>.</w:t>
      </w:r>
    </w:p>
    <w:p w:rsidR="00433F49" w:rsidRDefault="00433F49" w:rsidP="00433F49">
      <w:pPr>
        <w:pStyle w:val="H23GR"/>
      </w:pPr>
      <w:r>
        <w:tab/>
      </w:r>
      <w:r>
        <w:tab/>
        <w:t>Статьи 25−30</w:t>
      </w:r>
    </w:p>
    <w:p w:rsidR="00433F49" w:rsidRDefault="00433F49" w:rsidP="00433F49">
      <w:pPr>
        <w:pStyle w:val="SingleTxtGR"/>
      </w:pPr>
      <w:r>
        <w:t>24.</w:t>
      </w:r>
      <w:r>
        <w:tab/>
        <w:t>Просьба представить подробную информацию о мерах, принятых для г</w:t>
      </w:r>
      <w:r>
        <w:t>а</w:t>
      </w:r>
      <w:r>
        <w:t>рантирования на практике права на равное обращение для трудящихся-мигрантов и особенно женщин-мигрантов, работающих в сельском хозяйстве или в качестве домашней прислуги, а также для эффективного контроля усл</w:t>
      </w:r>
      <w:r>
        <w:t>о</w:t>
      </w:r>
      <w:r>
        <w:t xml:space="preserve">вий их найма и труда. Просьба указать, какие </w:t>
      </w:r>
      <w:r w:rsidRPr="006E1B8E">
        <w:t xml:space="preserve">механизмы </w:t>
      </w:r>
      <w:r>
        <w:t xml:space="preserve">юридической защиты и осуществления права на </w:t>
      </w:r>
      <w:r w:rsidRPr="006E1B8E">
        <w:t>труд</w:t>
      </w:r>
      <w:r>
        <w:t xml:space="preserve"> были введены в действие </w:t>
      </w:r>
      <w:r w:rsidRPr="006E1B8E">
        <w:t>для обеспечения того, чтобы</w:t>
      </w:r>
      <w:r>
        <w:t xml:space="preserve"> </w:t>
      </w:r>
      <w:r w:rsidRPr="006E1B8E">
        <w:t>мигранты, включая работающих в сельском хозяйстве и в качестве д</w:t>
      </w:r>
      <w:r w:rsidRPr="006E1B8E">
        <w:t>о</w:t>
      </w:r>
      <w:r w:rsidRPr="006E1B8E">
        <w:t>машн</w:t>
      </w:r>
      <w:r>
        <w:t>ей прислуги</w:t>
      </w:r>
      <w:r w:rsidRPr="006E1B8E">
        <w:t>, пользовались не менее благоприятным обращением, чем то, котор</w:t>
      </w:r>
      <w:r>
        <w:t xml:space="preserve">ым пользуются граждане государства-участника </w:t>
      </w:r>
      <w:r w:rsidRPr="006E1B8E">
        <w:t xml:space="preserve">в </w:t>
      </w:r>
      <w:r>
        <w:t>сферах заработной пл</w:t>
      </w:r>
      <w:r>
        <w:t>а</w:t>
      </w:r>
      <w:r>
        <w:t xml:space="preserve">ты </w:t>
      </w:r>
      <w:r w:rsidRPr="006E1B8E">
        <w:t>и условий</w:t>
      </w:r>
      <w:r>
        <w:t xml:space="preserve"> труда и найма.</w:t>
      </w:r>
    </w:p>
    <w:p w:rsidR="00433F49" w:rsidRDefault="00433F49" w:rsidP="00433F49">
      <w:pPr>
        <w:pStyle w:val="SingleTxtGR"/>
      </w:pPr>
      <w:r>
        <w:t>25.</w:t>
      </w:r>
      <w:r>
        <w:tab/>
        <w:t>Просьба сообщить, применяются ли трудовые права, которыми польз</w:t>
      </w:r>
      <w:r>
        <w:t>у</w:t>
      </w:r>
      <w:r>
        <w:t>ются граждане государства-участника, на основе равенства к трудящимся-мигрантам, не имеющим постоянного статуса и имеющим постоянный статус.</w:t>
      </w:r>
    </w:p>
    <w:p w:rsidR="00433F49" w:rsidRDefault="00433F49" w:rsidP="00433F49">
      <w:pPr>
        <w:pStyle w:val="SingleTxtGR"/>
      </w:pPr>
      <w:r>
        <w:t>26.</w:t>
      </w:r>
      <w:r>
        <w:tab/>
        <w:t>Просьба дать информацию о трудовом законодательстве и регулирующих положениях, касающихся заработной платы</w:t>
      </w:r>
      <w:r w:rsidRPr="006E1B8E">
        <w:t xml:space="preserve"> </w:t>
      </w:r>
      <w:r>
        <w:t xml:space="preserve">и условий труда </w:t>
      </w:r>
      <w:r w:rsidRPr="006E1B8E">
        <w:t>(</w:t>
      </w:r>
      <w:r>
        <w:t>сверхурочные</w:t>
      </w:r>
      <w:r w:rsidRPr="006E1B8E">
        <w:t>,</w:t>
      </w:r>
      <w:r>
        <w:t xml:space="preserve"> р</w:t>
      </w:r>
      <w:r>
        <w:t>а</w:t>
      </w:r>
      <w:r>
        <w:t>бочее время</w:t>
      </w:r>
      <w:r w:rsidRPr="006E1B8E">
        <w:t>,</w:t>
      </w:r>
      <w:r>
        <w:t xml:space="preserve"> еженедельный отдых</w:t>
      </w:r>
      <w:r w:rsidRPr="006E1B8E">
        <w:t>,</w:t>
      </w:r>
      <w:r>
        <w:t xml:space="preserve"> оплачиваемые отпуска</w:t>
      </w:r>
      <w:r w:rsidRPr="006E1B8E">
        <w:t>,</w:t>
      </w:r>
      <w:r>
        <w:t xml:space="preserve"> социальное обесп</w:t>
      </w:r>
      <w:r>
        <w:t>е</w:t>
      </w:r>
      <w:r>
        <w:t>чение</w:t>
      </w:r>
      <w:r w:rsidRPr="006E1B8E">
        <w:t>,</w:t>
      </w:r>
      <w:r>
        <w:t xml:space="preserve"> здравоохранение</w:t>
      </w:r>
      <w:r w:rsidRPr="006E1B8E">
        <w:t>,</w:t>
      </w:r>
      <w:r>
        <w:t xml:space="preserve"> прекращение трудового договора</w:t>
      </w:r>
      <w:r w:rsidRPr="006E1B8E">
        <w:t>,</w:t>
      </w:r>
      <w:r>
        <w:t xml:space="preserve"> минимальный ра</w:t>
      </w:r>
      <w:r>
        <w:t>з</w:t>
      </w:r>
      <w:r>
        <w:t>мер оплаты труда и т.д.</w:t>
      </w:r>
      <w:r w:rsidRPr="006E1B8E">
        <w:t xml:space="preserve">) </w:t>
      </w:r>
      <w:r>
        <w:t>трудящихся-мигрантов как с постоянным статусом, так и без такового</w:t>
      </w:r>
      <w:r w:rsidRPr="006E1B8E">
        <w:t>,</w:t>
      </w:r>
      <w:r>
        <w:t xml:space="preserve"> и указать, применяются ли аналогичные положения законов и подзако</w:t>
      </w:r>
      <w:r>
        <w:t>н</w:t>
      </w:r>
      <w:r>
        <w:t>ных актов к гражданам государства-участника</w:t>
      </w:r>
      <w:r w:rsidRPr="006E1B8E">
        <w:t>.</w:t>
      </w:r>
    </w:p>
    <w:p w:rsidR="00433F49" w:rsidRDefault="00433F49" w:rsidP="00433F49">
      <w:pPr>
        <w:pStyle w:val="SingleTxtGR"/>
      </w:pPr>
      <w:r>
        <w:t>27.</w:t>
      </w:r>
      <w:r>
        <w:tab/>
        <w:t xml:space="preserve">Просьба представить подробную информацию о принятых государством-участником мерах по гарантированию де-юре и де-факто </w:t>
      </w:r>
      <w:r w:rsidRPr="006E1B8E">
        <w:t>все</w:t>
      </w:r>
      <w:r>
        <w:t>м</w:t>
      </w:r>
      <w:r w:rsidRPr="006E1B8E">
        <w:t xml:space="preserve"> трудящи</w:t>
      </w:r>
      <w:r>
        <w:t>м</w:t>
      </w:r>
      <w:r w:rsidRPr="006E1B8E">
        <w:t>ся-мигрант</w:t>
      </w:r>
      <w:r>
        <w:t xml:space="preserve">ам </w:t>
      </w:r>
      <w:r w:rsidRPr="006E1B8E">
        <w:t>и член</w:t>
      </w:r>
      <w:r>
        <w:t>ам</w:t>
      </w:r>
      <w:r w:rsidRPr="006E1B8E">
        <w:t xml:space="preserve"> их семей </w:t>
      </w:r>
      <w:r>
        <w:t xml:space="preserve">реального доступа </w:t>
      </w:r>
      <w:r w:rsidRPr="006E1B8E">
        <w:t>к основным</w:t>
      </w:r>
      <w:r>
        <w:t xml:space="preserve"> видам</w:t>
      </w:r>
      <w:r w:rsidRPr="006E1B8E">
        <w:t xml:space="preserve"> услуг, в ч</w:t>
      </w:r>
      <w:r w:rsidRPr="006E1B8E">
        <w:t>а</w:t>
      </w:r>
      <w:r w:rsidRPr="006E1B8E">
        <w:t>стности к неотложной медицинской помощи.</w:t>
      </w:r>
    </w:p>
    <w:p w:rsidR="00433F49" w:rsidRDefault="00433F49" w:rsidP="00433F49">
      <w:pPr>
        <w:pStyle w:val="SingleTxtGR"/>
      </w:pPr>
      <w:r>
        <w:t>28.</w:t>
      </w:r>
      <w:r>
        <w:tab/>
        <w:t>Просьба указать, какие меры были приняты для обеспечения соблюдения права детей трудящихся-мигрантов на регистрацию их рождения и права этих детей на гражданство, независимо от их миграционного статуса. Просьба также уточнить, пользуются ли правом на образование дети трудящихся-мигрантов, не имеющих документов или постоянного статуса, и как это право реализуется на практике. Просьба сообщить, планируется ли принятие каких-либо мер к тому, чтобы дети трудящихся-мигрантов имели доступ к образованию, независимо от миграционного статуса их родителей.</w:t>
      </w:r>
    </w:p>
    <w:p w:rsidR="00433F49" w:rsidRDefault="00433F49" w:rsidP="00433F49">
      <w:pPr>
        <w:pStyle w:val="H23GR"/>
      </w:pPr>
      <w:r>
        <w:tab/>
      </w:r>
      <w:r>
        <w:tab/>
        <w:t>Статьи 31−</w:t>
      </w:r>
      <w:r w:rsidRPr="00015A51">
        <w:t>33</w:t>
      </w:r>
    </w:p>
    <w:p w:rsidR="00433F49" w:rsidRDefault="00433F49" w:rsidP="00433F49">
      <w:pPr>
        <w:pStyle w:val="SingleTxtGR"/>
      </w:pPr>
      <w:r>
        <w:t>29.</w:t>
      </w:r>
      <w:r>
        <w:tab/>
        <w:t xml:space="preserve">Просьба </w:t>
      </w:r>
      <w:r w:rsidRPr="006E1B8E">
        <w:t>представить информацию о мерах, принятых государством-участником для обеспечения того, чтобы в течение и по окончании своего пр</w:t>
      </w:r>
      <w:r w:rsidRPr="006E1B8E">
        <w:t>е</w:t>
      </w:r>
      <w:r w:rsidRPr="006E1B8E">
        <w:t>бывания в государстве-участнике трудящиеся-мигранты и члены их семей им</w:t>
      </w:r>
      <w:r w:rsidRPr="006E1B8E">
        <w:t>е</w:t>
      </w:r>
      <w:r w:rsidRPr="006E1B8E">
        <w:t>ли право переводить свои заработанные средства и сбережения и в соответс</w:t>
      </w:r>
      <w:r w:rsidRPr="006E1B8E">
        <w:t>т</w:t>
      </w:r>
      <w:r w:rsidRPr="006E1B8E">
        <w:t>вии с применяемым законодательством вывозить свое личное имущество и в</w:t>
      </w:r>
      <w:r w:rsidRPr="006E1B8E">
        <w:t>е</w:t>
      </w:r>
      <w:r w:rsidRPr="006E1B8E">
        <w:t>щи</w:t>
      </w:r>
      <w:r>
        <w:t>.</w:t>
      </w:r>
    </w:p>
    <w:p w:rsidR="00433F49" w:rsidRDefault="00433F49" w:rsidP="00433F49">
      <w:pPr>
        <w:pStyle w:val="SingleTxtGR"/>
      </w:pPr>
      <w:r>
        <w:t>30.</w:t>
      </w:r>
      <w:r>
        <w:tab/>
        <w:t>Просьба представить информацию о</w:t>
      </w:r>
      <w:r w:rsidRPr="006E1B8E">
        <w:t xml:space="preserve"> </w:t>
      </w:r>
      <w:r>
        <w:t>принятых мерах по обеспечению т</w:t>
      </w:r>
      <w:r>
        <w:t>о</w:t>
      </w:r>
      <w:r>
        <w:t>го, чтобы трудящиеся-мигранты, которые прибывают в государство-участник или готовятся выехать в него, имели доступ к четкой информации об иммигр</w:t>
      </w:r>
      <w:r>
        <w:t>а</w:t>
      </w:r>
      <w:r>
        <w:t>ционных процедурах, в частности к полному объему сведений о процедурах получения въездных и выездных виз и о процедуре регистрации. Просьба ук</w:t>
      </w:r>
      <w:r>
        <w:t>а</w:t>
      </w:r>
      <w:r>
        <w:t>зать, какому государственному учреждению поручено сообщать такую инфо</w:t>
      </w:r>
      <w:r>
        <w:t>р</w:t>
      </w:r>
      <w:r>
        <w:t>мацию, и уточнить, были ли разработаны координируемые политические мер</w:t>
      </w:r>
      <w:r>
        <w:t>о</w:t>
      </w:r>
      <w:r>
        <w:t>приятия, законы или программы, чтобы гарантировать транспарентность и об</w:t>
      </w:r>
      <w:r>
        <w:t>я</w:t>
      </w:r>
      <w:r>
        <w:t>занность отчитываться о ходе этого процесса.</w:t>
      </w:r>
    </w:p>
    <w:p w:rsidR="00433F49" w:rsidRDefault="00433F49" w:rsidP="00433F49">
      <w:pPr>
        <w:pStyle w:val="SingleTxtGR"/>
      </w:pPr>
      <w:r>
        <w:t>31.</w:t>
      </w:r>
      <w:r>
        <w:tab/>
        <w:t>Просьба указать принятые меры по информированию трудящихся-мигрантов, следующих транзитом через территорию государства-участника или проживающих на его территории, а также членов их семей об их правах и об</w:t>
      </w:r>
      <w:r>
        <w:t>я</w:t>
      </w:r>
      <w:r>
        <w:t>занностях в государстве работы по найму. Просьба указать, созданы ли в гос</w:t>
      </w:r>
      <w:r>
        <w:t>у</w:t>
      </w:r>
      <w:r>
        <w:t>дарстве-участнике программы по изучению Конвенции для соответствующих должностных лиц, таких, как сотрудники полиции, персонал посольств и ко</w:t>
      </w:r>
      <w:r>
        <w:t>н</w:t>
      </w:r>
      <w:r>
        <w:t>сульств, социальные работники, судьи, прокуроры и другие сотрудники гос</w:t>
      </w:r>
      <w:r>
        <w:t>у</w:t>
      </w:r>
      <w:r>
        <w:t>дарственных органов.</w:t>
      </w:r>
    </w:p>
    <w:p w:rsidR="00433F49" w:rsidRDefault="00433F49" w:rsidP="00433F49">
      <w:pPr>
        <w:pStyle w:val="SingleTxtGR"/>
      </w:pPr>
      <w:r>
        <w:t>32.</w:t>
      </w:r>
      <w:r>
        <w:tab/>
        <w:t xml:space="preserve">Просьба представить общую информацию о стране в соответствии с </w:t>
      </w:r>
      <w:r w:rsidRPr="006E1B8E">
        <w:t>с</w:t>
      </w:r>
      <w:r w:rsidRPr="006E1B8E">
        <w:t>о</w:t>
      </w:r>
      <w:r w:rsidRPr="006E1B8E">
        <w:t>гласованны</w:t>
      </w:r>
      <w:r>
        <w:t>ми</w:t>
      </w:r>
      <w:r w:rsidRPr="006E1B8E">
        <w:t xml:space="preserve"> руководящи</w:t>
      </w:r>
      <w:r>
        <w:t>ми</w:t>
      </w:r>
      <w:r w:rsidRPr="006E1B8E">
        <w:t xml:space="preserve"> принцип</w:t>
      </w:r>
      <w:r>
        <w:t>ами</w:t>
      </w:r>
      <w:r w:rsidRPr="006E1B8E">
        <w:t xml:space="preserve"> представления докладов согласно международным договорам о правах человека, включая руководящие принципы подготовки общего базового документа</w:t>
      </w:r>
      <w:r>
        <w:t xml:space="preserve"> и докладов по конкретным договорам (</w:t>
      </w:r>
      <w:r w:rsidRPr="00015A51">
        <w:rPr>
          <w:color w:val="000000"/>
          <w:lang w:eastAsia="en-GB"/>
        </w:rPr>
        <w:t>HRI</w:t>
      </w:r>
      <w:r w:rsidRPr="006E1B8E">
        <w:rPr>
          <w:color w:val="000000"/>
          <w:lang w:eastAsia="en-GB"/>
        </w:rPr>
        <w:t>/</w:t>
      </w:r>
      <w:r w:rsidRPr="00015A51">
        <w:rPr>
          <w:color w:val="000000"/>
          <w:lang w:eastAsia="en-GB"/>
        </w:rPr>
        <w:t>GEN</w:t>
      </w:r>
      <w:r w:rsidRPr="006E1B8E">
        <w:rPr>
          <w:color w:val="000000"/>
          <w:lang w:eastAsia="en-GB"/>
        </w:rPr>
        <w:t>/2/</w:t>
      </w:r>
      <w:r w:rsidRPr="00015A51">
        <w:rPr>
          <w:color w:val="000000"/>
          <w:lang w:eastAsia="en-GB"/>
        </w:rPr>
        <w:t>Rev</w:t>
      </w:r>
      <w:r w:rsidRPr="006E1B8E">
        <w:rPr>
          <w:color w:val="000000"/>
          <w:lang w:eastAsia="en-GB"/>
        </w:rPr>
        <w:t>.6).</w:t>
      </w:r>
      <w:r>
        <w:rPr>
          <w:color w:val="000000"/>
          <w:lang w:eastAsia="en-GB"/>
        </w:rPr>
        <w:t xml:space="preserve"> Просьба также представить общий базовый документ, отв</w:t>
      </w:r>
      <w:r>
        <w:rPr>
          <w:color w:val="000000"/>
          <w:lang w:eastAsia="en-GB"/>
        </w:rPr>
        <w:t>е</w:t>
      </w:r>
      <w:r>
        <w:rPr>
          <w:color w:val="000000"/>
          <w:lang w:eastAsia="en-GB"/>
        </w:rPr>
        <w:t>чающий этим руководящим принципам. Общий базовый документ станет д</w:t>
      </w:r>
      <w:r>
        <w:rPr>
          <w:color w:val="000000"/>
          <w:lang w:eastAsia="en-GB"/>
        </w:rPr>
        <w:t>о</w:t>
      </w:r>
      <w:r>
        <w:rPr>
          <w:color w:val="000000"/>
          <w:lang w:eastAsia="en-GB"/>
        </w:rPr>
        <w:t>полнением к ответам на настоящий перечень вопросов.</w:t>
      </w:r>
    </w:p>
    <w:p w:rsidR="00433F49" w:rsidRDefault="00433F49" w:rsidP="00433F49">
      <w:pPr>
        <w:pStyle w:val="H1GR"/>
      </w:pPr>
      <w:r>
        <w:tab/>
        <w:t>4.</w:t>
      </w:r>
      <w:r>
        <w:tab/>
        <w:t>Часть IV Конвенции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F56099">
        <w:t xml:space="preserve"> 40</w:t>
      </w:r>
    </w:p>
    <w:p w:rsidR="00433F49" w:rsidRDefault="00433F49" w:rsidP="00433F49">
      <w:pPr>
        <w:pStyle w:val="SingleTxtGR"/>
      </w:pPr>
      <w:r>
        <w:t>33.</w:t>
      </w:r>
      <w:r>
        <w:tab/>
      </w:r>
      <w:r w:rsidRPr="006E1B8E">
        <w:t>Просьба сообщить информацию о принятых мерах</w:t>
      </w:r>
      <w:r>
        <w:t xml:space="preserve"> </w:t>
      </w:r>
      <w:r w:rsidRPr="006E1B8E">
        <w:t>законодатель</w:t>
      </w:r>
      <w:r>
        <w:t>ного х</w:t>
      </w:r>
      <w:r>
        <w:t>а</w:t>
      </w:r>
      <w:r>
        <w:t>рактера</w:t>
      </w:r>
      <w:r w:rsidRPr="006E1B8E">
        <w:t>, с тем чтобы гарантировать трудящимся-мигрантам и членам их семей право создавать ассоциации и профсоюзы и участвовать в руководстве ими</w:t>
      </w:r>
      <w:r>
        <w:t xml:space="preserve"> в соответствии со статьей 40 Конвенции. Просьба также уточнить, изъяло ли г</w:t>
      </w:r>
      <w:r>
        <w:t>о</w:t>
      </w:r>
      <w:r>
        <w:t xml:space="preserve">сударство-участник из нового Трудового кодекса положения, ограничивающие право </w:t>
      </w:r>
      <w:r w:rsidRPr="006E1B8E">
        <w:t>трудящи</w:t>
      </w:r>
      <w:r>
        <w:t>х</w:t>
      </w:r>
      <w:r w:rsidRPr="006E1B8E">
        <w:t>ся-мигрант</w:t>
      </w:r>
      <w:r>
        <w:t>ов создавать профсоюзы или вступать в них для по</w:t>
      </w:r>
      <w:r>
        <w:t>д</w:t>
      </w:r>
      <w:r>
        <w:t>держки или защиты своих экономических, социальных, культурных и других интересов.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015A51">
        <w:t xml:space="preserve"> 42</w:t>
      </w:r>
    </w:p>
    <w:p w:rsidR="00433F49" w:rsidRDefault="00433F49" w:rsidP="00433F49">
      <w:pPr>
        <w:pStyle w:val="SingleTxtGR"/>
      </w:pPr>
      <w:r>
        <w:t>34.</w:t>
      </w:r>
      <w:r>
        <w:tab/>
      </w:r>
      <w:r w:rsidRPr="006E1B8E">
        <w:t>Просьба представить информацию о любых мерах, принятых государс</w:t>
      </w:r>
      <w:r w:rsidRPr="006E1B8E">
        <w:t>т</w:t>
      </w:r>
      <w:r w:rsidRPr="006E1B8E">
        <w:t xml:space="preserve">вом-участником для создания процедур или институтов </w:t>
      </w:r>
      <w:r>
        <w:t>по</w:t>
      </w:r>
      <w:r w:rsidRPr="006E1B8E">
        <w:t xml:space="preserve"> учет</w:t>
      </w:r>
      <w:r>
        <w:t>у</w:t>
      </w:r>
      <w:r w:rsidRPr="006E1B8E">
        <w:t xml:space="preserve"> особых нужд, чаяний и обязанностей трудящихся-мигрантов и членов их семей как в госуда</w:t>
      </w:r>
      <w:r w:rsidRPr="006E1B8E">
        <w:t>р</w:t>
      </w:r>
      <w:r w:rsidRPr="006E1B8E">
        <w:t>ствах их происхожд</w:t>
      </w:r>
      <w:r w:rsidRPr="006E1B8E">
        <w:t>е</w:t>
      </w:r>
      <w:r w:rsidRPr="006E1B8E">
        <w:t>ния, так и в государствах</w:t>
      </w:r>
      <w:r>
        <w:t xml:space="preserve"> работы по найму.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F56099">
        <w:t xml:space="preserve"> 43</w:t>
      </w:r>
    </w:p>
    <w:p w:rsidR="00433F49" w:rsidRDefault="00433F49" w:rsidP="00433F49">
      <w:pPr>
        <w:pStyle w:val="SingleTxtGR"/>
      </w:pPr>
      <w:r>
        <w:t>35.</w:t>
      </w:r>
      <w:r>
        <w:tab/>
      </w:r>
      <w:r w:rsidRPr="006E1B8E">
        <w:t>Просьба представить информацию о мерах, в</w:t>
      </w:r>
      <w:r>
        <w:t xml:space="preserve"> частности </w:t>
      </w:r>
      <w:r w:rsidRPr="006E1B8E">
        <w:t>законодательн</w:t>
      </w:r>
      <w:r>
        <w:t>ого характера</w:t>
      </w:r>
      <w:r w:rsidRPr="006E1B8E">
        <w:t xml:space="preserve">, принятых </w:t>
      </w:r>
      <w:r>
        <w:t xml:space="preserve">государством-участником </w:t>
      </w:r>
      <w:r w:rsidRPr="006E1B8E">
        <w:t>для обеспечения того,</w:t>
      </w:r>
      <w:r>
        <w:t xml:space="preserve"> </w:t>
      </w:r>
      <w:r w:rsidRPr="006E1B8E">
        <w:t xml:space="preserve">чтобы трудящиеся-мигранты пользовались равным </w:t>
      </w:r>
      <w:r>
        <w:t xml:space="preserve">с его </w:t>
      </w:r>
      <w:r w:rsidRPr="006E1B8E">
        <w:t xml:space="preserve">гражданами </w:t>
      </w:r>
      <w:r>
        <w:t xml:space="preserve">обращением </w:t>
      </w:r>
      <w:r w:rsidRPr="006E1B8E">
        <w:t>в части, касающейся доступа к</w:t>
      </w:r>
      <w:r>
        <w:t xml:space="preserve"> у</w:t>
      </w:r>
      <w:r w:rsidRPr="006E1B8E">
        <w:t>чреждениям</w:t>
      </w:r>
      <w:r>
        <w:t xml:space="preserve"> и услугам в сферах образования и/или профессиональной </w:t>
      </w:r>
      <w:r w:rsidRPr="006E1B8E">
        <w:t>подготовк</w:t>
      </w:r>
      <w:r>
        <w:t>и</w:t>
      </w:r>
      <w:r w:rsidRPr="006E1B8E">
        <w:t>,</w:t>
      </w:r>
      <w:r>
        <w:t xml:space="preserve"> здравоохранения, жилища и культурной жизни</w:t>
      </w:r>
      <w:r w:rsidRPr="006E1B8E">
        <w:t>.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F56099">
        <w:t xml:space="preserve"> 44</w:t>
      </w:r>
    </w:p>
    <w:p w:rsidR="00433F49" w:rsidRDefault="00433F49" w:rsidP="00433F49">
      <w:pPr>
        <w:pStyle w:val="SingleTxtGR"/>
      </w:pPr>
      <w:r>
        <w:t>36.</w:t>
      </w:r>
      <w:r>
        <w:tab/>
        <w:t>Просьба представить подробную информацию о введенных государс</w:t>
      </w:r>
      <w:r>
        <w:t>т</w:t>
      </w:r>
      <w:r>
        <w:t>вом-участником административных процедурах и принятых мерах в целях обеспечения защиты единства семьи трудящегося-мигранта</w:t>
      </w:r>
      <w:r w:rsidRPr="006E1B8E">
        <w:t>.</w:t>
      </w:r>
    </w:p>
    <w:p w:rsidR="00433F49" w:rsidRDefault="00433F49" w:rsidP="00433F49">
      <w:pPr>
        <w:pStyle w:val="H23GR"/>
      </w:pPr>
      <w:r>
        <w:tab/>
      </w:r>
      <w:r>
        <w:tab/>
        <w:t>Статьи 46−</w:t>
      </w:r>
      <w:r w:rsidRPr="00F56099">
        <w:t>48</w:t>
      </w:r>
    </w:p>
    <w:p w:rsidR="00433F49" w:rsidRDefault="00433F49" w:rsidP="00433F49">
      <w:pPr>
        <w:pStyle w:val="SingleTxtGR"/>
      </w:pPr>
      <w:r>
        <w:t>37.</w:t>
      </w:r>
      <w:r>
        <w:tab/>
        <w:t>Просьба сообщить, были ли внесены в Кодекс социального обеспечения поправки, дающие трудящимся-мигрантам возможность после отъезда с терр</w:t>
      </w:r>
      <w:r>
        <w:t>и</w:t>
      </w:r>
      <w:r>
        <w:t>тории государства-участника продолжать получение социальных выплат и п</w:t>
      </w:r>
      <w:r>
        <w:t>о</w:t>
      </w:r>
      <w:r>
        <w:t>собий, по которым они платили взносы, и указать, ввело ли государство-участник процедуру для перевода этих средств. Просьба также сообщить, з</w:t>
      </w:r>
      <w:r>
        <w:t>а</w:t>
      </w:r>
      <w:r>
        <w:t>ключило ли государство-участник соглашения, позволяющие переводить с</w:t>
      </w:r>
      <w:r>
        <w:t>е</w:t>
      </w:r>
      <w:r>
        <w:t>мейные пособия для детей трудящихся-мигрантов, которые не проживают в г</w:t>
      </w:r>
      <w:r>
        <w:t>о</w:t>
      </w:r>
      <w:r>
        <w:t>сударстве-участнике.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F56099">
        <w:t xml:space="preserve"> 52</w:t>
      </w:r>
    </w:p>
    <w:p w:rsidR="00433F49" w:rsidRDefault="00433F49" w:rsidP="00433F49">
      <w:pPr>
        <w:pStyle w:val="SingleTxtGR"/>
      </w:pPr>
      <w:r>
        <w:t>38.</w:t>
      </w:r>
      <w:r>
        <w:tab/>
        <w:t>Просьба представить информацию о любом законодательном положении, принятом в государстве-участнике в целях ограничения доступа к некоторым категориям рабочих мест, и указать соответствующие виды трудовой деятел</w:t>
      </w:r>
      <w:r>
        <w:t>ь</w:t>
      </w:r>
      <w:r>
        <w:t>ности. Просьба указать условия, которые необходимо соблюсти для получения разрешения на занятие той или иной оплачиваемой деятельностью, соответс</w:t>
      </w:r>
      <w:r>
        <w:t>т</w:t>
      </w:r>
      <w:r>
        <w:t>вующие виды профессиональной деятельности, количество выданных разреш</w:t>
      </w:r>
      <w:r>
        <w:t>е</w:t>
      </w:r>
      <w:r>
        <w:t>ний и отказов в их выдаче за период 2003−2013 годов, а также мотивы этих о</w:t>
      </w:r>
      <w:r>
        <w:t>т</w:t>
      </w:r>
      <w:r>
        <w:t>казов. Просьба также уточнить, позволяет ли новый Трудовой кодекс огран</w:t>
      </w:r>
      <w:r>
        <w:t>и</w:t>
      </w:r>
      <w:r>
        <w:t>чить доступ трудящегося-мигранта к какому-либо виду оплачиваемой деятел</w:t>
      </w:r>
      <w:r>
        <w:t>ь</w:t>
      </w:r>
      <w:r>
        <w:t>ности в рамках политики приоритетности граждан или лиц, которые в этой св</w:t>
      </w:r>
      <w:r>
        <w:t>я</w:t>
      </w:r>
      <w:r>
        <w:t>зи приравнены к ним в соответствии с законодательством или с двусторонними или многосторонними соглашениями, и если да, то просьба указать законод</w:t>
      </w:r>
      <w:r>
        <w:t>а</w:t>
      </w:r>
      <w:r>
        <w:t>тельные положения, регулирующие</w:t>
      </w:r>
      <w:r w:rsidRPr="00107733">
        <w:rPr>
          <w:lang w:eastAsia="fr-FR"/>
        </w:rPr>
        <w:t xml:space="preserve"> </w:t>
      </w:r>
      <w:r>
        <w:rPr>
          <w:lang w:eastAsia="fr-FR"/>
        </w:rPr>
        <w:t>такие ограничения.</w:t>
      </w:r>
    </w:p>
    <w:p w:rsidR="00433F49" w:rsidRDefault="00433F49" w:rsidP="00433F49">
      <w:pPr>
        <w:pStyle w:val="H23GR"/>
      </w:pPr>
      <w:r>
        <w:tab/>
      </w:r>
      <w:r>
        <w:tab/>
        <w:t xml:space="preserve">Статья </w:t>
      </w:r>
      <w:r w:rsidRPr="00F56099">
        <w:t>54</w:t>
      </w:r>
    </w:p>
    <w:p w:rsidR="00433F49" w:rsidRDefault="00433F49" w:rsidP="00433F49">
      <w:pPr>
        <w:pStyle w:val="SingleTxtGR"/>
      </w:pPr>
      <w:r>
        <w:t>39.</w:t>
      </w:r>
      <w:r>
        <w:tab/>
      </w:r>
      <w:r w:rsidRPr="006E1B8E">
        <w:t xml:space="preserve">Просьба сообщить информацию о принятых </w:t>
      </w:r>
      <w:r>
        <w:t xml:space="preserve">государством-участником </w:t>
      </w:r>
      <w:r w:rsidRPr="006E1B8E">
        <w:t xml:space="preserve">мерах для обеспечения того, чтобы трудящиеся-мигранты пользовались равным </w:t>
      </w:r>
      <w:r>
        <w:t xml:space="preserve">с его гражданами </w:t>
      </w:r>
      <w:r w:rsidRPr="006E1B8E">
        <w:t xml:space="preserve">режимом в части, касающейся защиты </w:t>
      </w:r>
      <w:r>
        <w:t xml:space="preserve">от </w:t>
      </w:r>
      <w:r w:rsidRPr="006E1B8E">
        <w:t>увольнения, пос</w:t>
      </w:r>
      <w:r w:rsidRPr="006E1B8E">
        <w:t>о</w:t>
      </w:r>
      <w:r w:rsidRPr="006E1B8E">
        <w:t>бий по безработице, дост</w:t>
      </w:r>
      <w:r w:rsidRPr="006E1B8E">
        <w:t>у</w:t>
      </w:r>
      <w:r w:rsidRPr="006E1B8E">
        <w:t>па к программам общественных работ, проводимых в целях борьбы с безработицей, а также доступа к другой работе по найму в сл</w:t>
      </w:r>
      <w:r w:rsidRPr="006E1B8E">
        <w:t>у</w:t>
      </w:r>
      <w:r w:rsidRPr="006E1B8E">
        <w:t>чае потери работы или прекращения др</w:t>
      </w:r>
      <w:r w:rsidRPr="006E1B8E">
        <w:t>у</w:t>
      </w:r>
      <w:r w:rsidRPr="006E1B8E">
        <w:t xml:space="preserve">гого вида </w:t>
      </w:r>
      <w:r>
        <w:t xml:space="preserve">оплачиваемой </w:t>
      </w:r>
      <w:r w:rsidRPr="006E1B8E">
        <w:t>деятельности</w:t>
      </w:r>
      <w:r>
        <w:t>.</w:t>
      </w:r>
    </w:p>
    <w:p w:rsidR="00433F49" w:rsidRDefault="00433F49" w:rsidP="00433F49">
      <w:pPr>
        <w:pStyle w:val="H1GR"/>
      </w:pPr>
      <w:r>
        <w:tab/>
        <w:t>5</w:t>
      </w:r>
      <w:r w:rsidRPr="00015A51">
        <w:t>.</w:t>
      </w:r>
      <w:r w:rsidRPr="00015A51">
        <w:tab/>
      </w:r>
      <w:r>
        <w:t xml:space="preserve">Часть </w:t>
      </w:r>
      <w:r>
        <w:rPr>
          <w:lang w:val="en-US"/>
        </w:rPr>
        <w:t>V</w:t>
      </w:r>
      <w:r>
        <w:t xml:space="preserve"> Конвенции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015A51">
        <w:t xml:space="preserve"> 58</w:t>
      </w:r>
    </w:p>
    <w:p w:rsidR="00433F49" w:rsidRDefault="00433F49" w:rsidP="00433F49">
      <w:pPr>
        <w:pStyle w:val="SingleTxtGR"/>
      </w:pPr>
      <w:r>
        <w:t>40.</w:t>
      </w:r>
      <w:r>
        <w:tab/>
        <w:t xml:space="preserve">Просьба представить информацию о </w:t>
      </w:r>
      <w:r w:rsidRPr="006E1B8E">
        <w:t>мерах, принятых для улучшения п</w:t>
      </w:r>
      <w:r w:rsidRPr="006E1B8E">
        <w:t>о</w:t>
      </w:r>
      <w:r w:rsidRPr="006E1B8E">
        <w:t>ложения трудящихс</w:t>
      </w:r>
      <w:r>
        <w:t xml:space="preserve">я из </w:t>
      </w:r>
      <w:r w:rsidRPr="006E1B8E">
        <w:t>приграничных</w:t>
      </w:r>
      <w:r>
        <w:t xml:space="preserve"> районов</w:t>
      </w:r>
      <w:r w:rsidRPr="006E1B8E">
        <w:t xml:space="preserve"> </w:t>
      </w:r>
      <w:r>
        <w:t>в соответствии со статьей 58 Конвенции</w:t>
      </w:r>
      <w:r w:rsidRPr="006E1B8E">
        <w:t>.</w:t>
      </w:r>
    </w:p>
    <w:p w:rsidR="00433F49" w:rsidRDefault="00433F49" w:rsidP="00433F49">
      <w:pPr>
        <w:pStyle w:val="H23GR"/>
      </w:pPr>
      <w:r>
        <w:tab/>
      </w:r>
      <w:r>
        <w:tab/>
        <w:t>Статья</w:t>
      </w:r>
      <w:r w:rsidRPr="00015A51">
        <w:t xml:space="preserve"> 59</w:t>
      </w:r>
    </w:p>
    <w:p w:rsidR="00433F49" w:rsidRDefault="00433F49" w:rsidP="00433F49">
      <w:pPr>
        <w:pStyle w:val="SingleTxtGR"/>
      </w:pPr>
      <w:r>
        <w:t>41.</w:t>
      </w:r>
      <w:r>
        <w:tab/>
      </w:r>
      <w:r w:rsidRPr="006E1B8E">
        <w:t>Просьба представить информацию о принятых государством-участником мерах для обеспечения того, чтобы сезонные трудящиеся пользовались тем же обращением, что и</w:t>
      </w:r>
      <w:r>
        <w:t xml:space="preserve"> работающие </w:t>
      </w:r>
      <w:r w:rsidRPr="006E1B8E">
        <w:t>граждане, особенно в том, что касается возн</w:t>
      </w:r>
      <w:r w:rsidRPr="006E1B8E">
        <w:t>а</w:t>
      </w:r>
      <w:r w:rsidRPr="006E1B8E">
        <w:t xml:space="preserve">граждения и условий труда, а также для обеспечения проведения </w:t>
      </w:r>
      <w:r>
        <w:t>компетентн</w:t>
      </w:r>
      <w:r>
        <w:t>ы</w:t>
      </w:r>
      <w:r>
        <w:t xml:space="preserve">ми </w:t>
      </w:r>
      <w:r w:rsidRPr="006E1B8E">
        <w:t>органами систематического</w:t>
      </w:r>
      <w:r>
        <w:t xml:space="preserve"> контроля за </w:t>
      </w:r>
      <w:r w:rsidRPr="006E1B8E">
        <w:t>соблюдени</w:t>
      </w:r>
      <w:r>
        <w:t>ем наним</w:t>
      </w:r>
      <w:r w:rsidRPr="006E1B8E">
        <w:t>ателями соо</w:t>
      </w:r>
      <w:r w:rsidRPr="006E1B8E">
        <w:t>т</w:t>
      </w:r>
      <w:r w:rsidRPr="006E1B8E">
        <w:t>ветствующих ме</w:t>
      </w:r>
      <w:r w:rsidRPr="006E1B8E">
        <w:t>ж</w:t>
      </w:r>
      <w:r w:rsidRPr="006E1B8E">
        <w:t>дународных стандартов</w:t>
      </w:r>
      <w:r>
        <w:t>.</w:t>
      </w:r>
    </w:p>
    <w:p w:rsidR="00433F49" w:rsidRDefault="00433F49" w:rsidP="00433F49">
      <w:pPr>
        <w:pStyle w:val="H23GR"/>
      </w:pPr>
      <w:r>
        <w:tab/>
      </w:r>
      <w:r>
        <w:tab/>
        <w:t xml:space="preserve">Статья </w:t>
      </w:r>
      <w:r w:rsidRPr="00015A51">
        <w:t>61</w:t>
      </w:r>
    </w:p>
    <w:p w:rsidR="00433F49" w:rsidRDefault="00433F49" w:rsidP="00433F49">
      <w:pPr>
        <w:pStyle w:val="SingleTxtGR"/>
        <w:rPr>
          <w:lang w:eastAsia="fr-FR"/>
        </w:rPr>
      </w:pPr>
      <w:r>
        <w:t>42.</w:t>
      </w:r>
      <w:r>
        <w:tab/>
      </w:r>
      <w:r>
        <w:rPr>
          <w:lang w:eastAsia="fr-FR"/>
        </w:rPr>
        <w:t>Просьба сообщить подробную и обновленную информацию о двусторо</w:t>
      </w:r>
      <w:r>
        <w:rPr>
          <w:lang w:eastAsia="fr-FR"/>
        </w:rPr>
        <w:t>н</w:t>
      </w:r>
      <w:r>
        <w:rPr>
          <w:lang w:eastAsia="fr-FR"/>
        </w:rPr>
        <w:t>них и многосторонних соглашениях, заключенных в области миграции</w:t>
      </w:r>
      <w:r w:rsidRPr="006E1B8E">
        <w:rPr>
          <w:lang w:eastAsia="fr-FR"/>
        </w:rPr>
        <w:t xml:space="preserve">. </w:t>
      </w:r>
      <w:r>
        <w:rPr>
          <w:lang w:eastAsia="fr-FR"/>
        </w:rPr>
        <w:t>Прос</w:t>
      </w:r>
      <w:r>
        <w:rPr>
          <w:lang w:eastAsia="fr-FR"/>
        </w:rPr>
        <w:t>ь</w:t>
      </w:r>
      <w:r>
        <w:rPr>
          <w:lang w:eastAsia="fr-FR"/>
        </w:rPr>
        <w:t>ба изложить детали программ и соглашений в сферах занятости, защиты</w:t>
      </w:r>
      <w:r w:rsidRPr="006E1B8E">
        <w:rPr>
          <w:lang w:eastAsia="fr-FR"/>
        </w:rPr>
        <w:t>,</w:t>
      </w:r>
      <w:r>
        <w:rPr>
          <w:lang w:eastAsia="fr-FR"/>
        </w:rPr>
        <w:t xml:space="preserve"> нал</w:t>
      </w:r>
      <w:r>
        <w:rPr>
          <w:lang w:eastAsia="fr-FR"/>
        </w:rPr>
        <w:t>о</w:t>
      </w:r>
      <w:r>
        <w:rPr>
          <w:lang w:eastAsia="fr-FR"/>
        </w:rPr>
        <w:t>гообложения и социального обеспечения трудящихся-мигрантов и членов их семей</w:t>
      </w:r>
      <w:r w:rsidRPr="006E1B8E">
        <w:rPr>
          <w:lang w:eastAsia="fr-FR"/>
        </w:rPr>
        <w:t>.</w:t>
      </w:r>
      <w:r>
        <w:rPr>
          <w:lang w:eastAsia="fr-FR"/>
        </w:rPr>
        <w:t xml:space="preserve"> Наконец, просьба уточнить, какие были приняты меры для защиты чл</w:t>
      </w:r>
      <w:r>
        <w:rPr>
          <w:lang w:eastAsia="fr-FR"/>
        </w:rPr>
        <w:t>е</w:t>
      </w:r>
      <w:r>
        <w:rPr>
          <w:lang w:eastAsia="fr-FR"/>
        </w:rPr>
        <w:t>нов семей трудящихся-мигрантов</w:t>
      </w:r>
      <w:r w:rsidRPr="006E1B8E">
        <w:rPr>
          <w:lang w:eastAsia="fr-FR"/>
        </w:rPr>
        <w:t>.</w:t>
      </w:r>
    </w:p>
    <w:p w:rsidR="00433F49" w:rsidRDefault="00433F49" w:rsidP="00433F49">
      <w:pPr>
        <w:pStyle w:val="H1GR"/>
        <w:rPr>
          <w:lang w:eastAsia="fr-FR"/>
        </w:rPr>
      </w:pPr>
      <w:r>
        <w:tab/>
        <w:t>6.</w:t>
      </w:r>
      <w:r>
        <w:tab/>
        <w:t xml:space="preserve">Часть </w:t>
      </w:r>
      <w:r>
        <w:rPr>
          <w:lang w:val="en-US"/>
        </w:rPr>
        <w:t>VI</w:t>
      </w:r>
      <w:r>
        <w:t xml:space="preserve"> Конвенции</w:t>
      </w:r>
    </w:p>
    <w:p w:rsidR="00433F49" w:rsidRDefault="00433F49" w:rsidP="00433F49">
      <w:pPr>
        <w:pStyle w:val="H23GR"/>
        <w:rPr>
          <w:lang w:eastAsia="fr-FR"/>
        </w:rPr>
      </w:pPr>
      <w:r>
        <w:tab/>
      </w:r>
      <w:r>
        <w:tab/>
        <w:t xml:space="preserve">Статьи </w:t>
      </w:r>
      <w:r w:rsidRPr="00F56099">
        <w:t>6</w:t>
      </w:r>
      <w:r>
        <w:t>4−</w:t>
      </w:r>
      <w:r w:rsidRPr="00F56099">
        <w:t>68</w:t>
      </w:r>
    </w:p>
    <w:p w:rsidR="00433F49" w:rsidRDefault="00433F49" w:rsidP="00433F49">
      <w:pPr>
        <w:pStyle w:val="SingleTxtGR"/>
        <w:rPr>
          <w:lang w:eastAsia="fr-FR"/>
        </w:rPr>
      </w:pPr>
      <w:r>
        <w:t>43.</w:t>
      </w:r>
      <w:r>
        <w:tab/>
      </w:r>
      <w:r w:rsidRPr="006E1B8E">
        <w:t>Просьба указать, проводит ли государство-участник</w:t>
      </w:r>
      <w:r>
        <w:t xml:space="preserve"> </w:t>
      </w:r>
      <w:r w:rsidRPr="006E1B8E">
        <w:t>консультации и с</w:t>
      </w:r>
      <w:r w:rsidRPr="006E1B8E">
        <w:t>о</w:t>
      </w:r>
      <w:r w:rsidRPr="006E1B8E">
        <w:t>трудничает ли оно с другими государствами</w:t>
      </w:r>
      <w:r>
        <w:t>-участниками, в частности со стр</w:t>
      </w:r>
      <w:r>
        <w:t>а</w:t>
      </w:r>
      <w:r>
        <w:t>нами происхождения, транзита и назначения,</w:t>
      </w:r>
      <w:r w:rsidRPr="006E1B8E">
        <w:t xml:space="preserve"> в целях содействия обеспечению нормальных, справедливых и гуманных условий в связи с международной м</w:t>
      </w:r>
      <w:r w:rsidRPr="006E1B8E">
        <w:t>и</w:t>
      </w:r>
      <w:r w:rsidRPr="006E1B8E">
        <w:t>грацией трудящихся-мигрантов и членов их семей; если это так, просьба пре</w:t>
      </w:r>
      <w:r w:rsidRPr="006E1B8E">
        <w:t>д</w:t>
      </w:r>
      <w:r w:rsidRPr="006E1B8E">
        <w:t>ставить подробные сведения</w:t>
      </w:r>
      <w:r>
        <w:t>.</w:t>
      </w:r>
    </w:p>
    <w:p w:rsidR="00433F49" w:rsidRDefault="00433F49" w:rsidP="00433F49">
      <w:pPr>
        <w:pStyle w:val="SingleTxtGR"/>
      </w:pPr>
      <w:r>
        <w:rPr>
          <w:lang w:eastAsia="fr-FR"/>
        </w:rPr>
        <w:t>44.</w:t>
      </w:r>
      <w:r>
        <w:rPr>
          <w:lang w:eastAsia="fr-FR"/>
        </w:rPr>
        <w:tab/>
      </w:r>
      <w:r>
        <w:t>Просьба указать принятые государством-участником меры для обеспеч</w:t>
      </w:r>
      <w:r>
        <w:t>е</w:t>
      </w:r>
      <w:r>
        <w:t>ния соблюдения прав детей-мигрантов</w:t>
      </w:r>
      <w:r w:rsidRPr="006E1B8E">
        <w:t>,</w:t>
      </w:r>
      <w:r>
        <w:t xml:space="preserve"> в частности несопровождаемых, не имеющих постоянного статуса или следующих транзитом через государство-участник</w:t>
      </w:r>
      <w:r w:rsidRPr="006E1B8E">
        <w:t xml:space="preserve">. </w:t>
      </w:r>
      <w:r>
        <w:t>Просьба также сообщить, какие меры были приняты в целях создания условий, благоприятных для размещения и реинтеграции детей мигрантов и их семей после их возвращения в государство-участник</w:t>
      </w:r>
      <w:r w:rsidRPr="006E1B8E">
        <w:t>.</w:t>
      </w:r>
    </w:p>
    <w:p w:rsidR="00433F49" w:rsidRDefault="00433F49" w:rsidP="00433F49">
      <w:pPr>
        <w:pStyle w:val="SingleTxtGR"/>
      </w:pPr>
      <w:r>
        <w:rPr>
          <w:lang w:eastAsia="fr-FR"/>
        </w:rPr>
        <w:t>45.</w:t>
      </w:r>
      <w:r>
        <w:rPr>
          <w:lang w:eastAsia="fr-FR"/>
        </w:rPr>
        <w:tab/>
      </w:r>
      <w:r>
        <w:t>Просьба описать принятые государством-участником меры по предупр</w:t>
      </w:r>
      <w:r>
        <w:t>е</w:t>
      </w:r>
      <w:r>
        <w:t>ждению незаконной миграции своих граждан, в том числе несопровождаемых детей</w:t>
      </w:r>
      <w:r w:rsidRPr="006E1B8E">
        <w:t>.</w:t>
      </w:r>
    </w:p>
    <w:p w:rsidR="00433F49" w:rsidRDefault="00433F49" w:rsidP="00433F49">
      <w:pPr>
        <w:pStyle w:val="SingleTxtGR"/>
      </w:pPr>
      <w:r>
        <w:rPr>
          <w:lang w:eastAsia="fr-FR"/>
        </w:rPr>
        <w:t>46.</w:t>
      </w:r>
      <w:r>
        <w:rPr>
          <w:lang w:eastAsia="fr-FR"/>
        </w:rPr>
        <w:tab/>
      </w:r>
      <w:r>
        <w:t>Просьба сообщить, позволяет ли закон наказывать всех лиц, группы лиц или образования, которые организуют или помогают организовать либо обесп</w:t>
      </w:r>
      <w:r>
        <w:t>е</w:t>
      </w:r>
      <w:r>
        <w:t xml:space="preserve">чить </w:t>
      </w:r>
      <w:r w:rsidRPr="006E1B8E">
        <w:t>незаконно</w:t>
      </w:r>
      <w:r>
        <w:t xml:space="preserve">е </w:t>
      </w:r>
      <w:r w:rsidRPr="006E1B8E">
        <w:t>или тайно</w:t>
      </w:r>
      <w:r>
        <w:t>е</w:t>
      </w:r>
      <w:r w:rsidRPr="006E1B8E">
        <w:t xml:space="preserve"> перемещени</w:t>
      </w:r>
      <w:r>
        <w:t>е</w:t>
      </w:r>
      <w:r w:rsidRPr="006E1B8E">
        <w:t xml:space="preserve"> трудящихся-мигрантов </w:t>
      </w:r>
      <w:r>
        <w:t>в направл</w:t>
      </w:r>
      <w:r>
        <w:t>е</w:t>
      </w:r>
      <w:r>
        <w:t>нии государства-участника, и все ли формы незаконного перемещения квал</w:t>
      </w:r>
      <w:r>
        <w:t>и</w:t>
      </w:r>
      <w:r>
        <w:t>фицируются в качестве преступлений, в том числе принудительная простит</w:t>
      </w:r>
      <w:r>
        <w:t>у</w:t>
      </w:r>
      <w:r>
        <w:t>ция, долговая кабала и эксплуатация попрошайничества, в частности детского. Просьба подробно указать, какие меры были приняты государством-участником для борьбы с торговлей и незаконным провозом мигрантов, особенно женщин и детей, в частности для эффективного выявления незаконных или тайных пер</w:t>
      </w:r>
      <w:r>
        <w:t>е</w:t>
      </w:r>
      <w:r>
        <w:t>мещений трудящихся-мигрантов и членов их семей, для систематического сб</w:t>
      </w:r>
      <w:r>
        <w:t>о</w:t>
      </w:r>
      <w:r>
        <w:t>ра дезагрегированных данных и для предания суду лиц, занимающихся торго</w:t>
      </w:r>
      <w:r>
        <w:t>в</w:t>
      </w:r>
      <w:r>
        <w:t>лей и незаконным провозом мигрантов. В этой связи просьба представить по</w:t>
      </w:r>
      <w:r>
        <w:t>д</w:t>
      </w:r>
      <w:r>
        <w:t>робную информацию о количестве зарегистрированных случаев торговли и н</w:t>
      </w:r>
      <w:r>
        <w:t>е</w:t>
      </w:r>
      <w:r>
        <w:t>законного провоза мигрантов, а также о проведенных расследованиях, возбу</w:t>
      </w:r>
      <w:r>
        <w:t>ж</w:t>
      </w:r>
      <w:r>
        <w:t>денных уголовных делах и о мерах наказания, которые были назначены лицам, виновным в указанных деяниях.</w:t>
      </w:r>
    </w:p>
    <w:p w:rsidR="00433F49" w:rsidRDefault="00433F49" w:rsidP="00433F49">
      <w:pPr>
        <w:pStyle w:val="SingleTxtGR"/>
        <w:rPr>
          <w:lang w:eastAsia="fr-FR"/>
        </w:rPr>
      </w:pPr>
      <w:r>
        <w:rPr>
          <w:lang w:eastAsia="fr-FR"/>
        </w:rPr>
        <w:t>47.</w:t>
      </w:r>
      <w:r>
        <w:rPr>
          <w:lang w:eastAsia="fr-FR"/>
        </w:rPr>
        <w:tab/>
      </w:r>
      <w:r w:rsidRPr="006E1B8E">
        <w:t>Просьба указать, планирует ли государство-участник разработать и ос</w:t>
      </w:r>
      <w:r w:rsidRPr="006E1B8E">
        <w:t>у</w:t>
      </w:r>
      <w:r w:rsidRPr="006E1B8E">
        <w:t xml:space="preserve">ществлять национальную политику </w:t>
      </w:r>
      <w:r>
        <w:t>борьбы с т</w:t>
      </w:r>
      <w:r w:rsidRPr="006E1B8E">
        <w:t>орговл</w:t>
      </w:r>
      <w:r>
        <w:t>ей</w:t>
      </w:r>
      <w:r w:rsidRPr="006E1B8E">
        <w:t xml:space="preserve"> людьми, а также пр</w:t>
      </w:r>
      <w:r w:rsidRPr="006E1B8E">
        <w:t>е</w:t>
      </w:r>
      <w:r w:rsidRPr="006E1B8E">
        <w:t>доставить информацию о любых программах для оказания помощи и поддер</w:t>
      </w:r>
      <w:r w:rsidRPr="006E1B8E">
        <w:t>ж</w:t>
      </w:r>
      <w:r w:rsidRPr="006E1B8E">
        <w:t>ки жертвам такой торговли и для их репатриации</w:t>
      </w:r>
      <w:r>
        <w:t>. Просьба также сообщить, были ли созданы в государстве-участнике специальные центры приема этих п</w:t>
      </w:r>
      <w:r>
        <w:t>о</w:t>
      </w:r>
      <w:r>
        <w:t>терпевших, и если да, представить соответствующие данные.</w:t>
      </w:r>
    </w:p>
    <w:p w:rsidR="00433F49" w:rsidRDefault="00433F49" w:rsidP="00433F49">
      <w:pPr>
        <w:pStyle w:val="H23GR"/>
      </w:pPr>
      <w:r>
        <w:tab/>
      </w:r>
      <w:r>
        <w:tab/>
        <w:t xml:space="preserve">Статья </w:t>
      </w:r>
      <w:r w:rsidRPr="00015A51">
        <w:t>69</w:t>
      </w:r>
    </w:p>
    <w:p w:rsidR="00433F49" w:rsidRDefault="00433F49" w:rsidP="00433F49">
      <w:pPr>
        <w:pStyle w:val="SingleTxtGR"/>
      </w:pPr>
      <w:r>
        <w:t>48.</w:t>
      </w:r>
      <w:r>
        <w:tab/>
      </w:r>
      <w:r w:rsidRPr="006E1B8E">
        <w:t>Просьба представить информацию о любых принятых мерах, направле</w:t>
      </w:r>
      <w:r w:rsidRPr="006E1B8E">
        <w:t>н</w:t>
      </w:r>
      <w:r w:rsidRPr="006E1B8E">
        <w:t>ных на обеспечение того, чтобы трудящиеся-мигранты</w:t>
      </w:r>
      <w:r>
        <w:t>, не имеющие постоянн</w:t>
      </w:r>
      <w:r>
        <w:t>о</w:t>
      </w:r>
      <w:r>
        <w:t xml:space="preserve">го статуса, </w:t>
      </w:r>
      <w:r w:rsidRPr="006E1B8E">
        <w:t>и члены их семей имели возможность урегулировать свой статус в соотве</w:t>
      </w:r>
      <w:r w:rsidRPr="006E1B8E">
        <w:t>т</w:t>
      </w:r>
      <w:r w:rsidRPr="006E1B8E">
        <w:t>ствии с положениями статьи 69 Конвенции</w:t>
      </w:r>
      <w:r>
        <w:t>.</w:t>
      </w:r>
    </w:p>
    <w:p w:rsidR="00433F49" w:rsidRDefault="00433F49" w:rsidP="00433F49">
      <w:pPr>
        <w:pStyle w:val="SingleTxtGR"/>
      </w:pPr>
      <w:r>
        <w:t>49.</w:t>
      </w:r>
      <w:r>
        <w:tab/>
        <w:t>Просьба проинформировать Комитет о мерах, принятых государством-участником для побуждения стран, в которые въезжает значительное число граждан государства-участника, не имеющих надлежащего правового статуса, урегулировать статус этих трудящихся-мигрантов и членов их семей</w:t>
      </w:r>
      <w:r w:rsidRPr="006E1B8E">
        <w:t>,</w:t>
      </w:r>
      <w:r>
        <w:t xml:space="preserve"> в частн</w:t>
      </w:r>
      <w:r>
        <w:t>о</w:t>
      </w:r>
      <w:r>
        <w:t>сти тех, кто трудится в стране работы по найму в течение многих лет</w:t>
      </w:r>
      <w:r w:rsidRPr="006E1B8E">
        <w:t>,</w:t>
      </w:r>
      <w:r>
        <w:t xml:space="preserve"> соблюд</w:t>
      </w:r>
      <w:r>
        <w:t>а</w:t>
      </w:r>
      <w:r>
        <w:t>ет законы и выстроил в ней личные, социальные и общинные связи</w:t>
      </w:r>
      <w:r w:rsidRPr="006E1B8E">
        <w:t>.</w:t>
      </w:r>
    </w:p>
    <w:p w:rsidR="00433F49" w:rsidRDefault="00433F49" w:rsidP="00433F49">
      <w:pPr>
        <w:pStyle w:val="SingleTxtGR"/>
      </w:pPr>
      <w:r>
        <w:t>50.</w:t>
      </w:r>
      <w:r>
        <w:tab/>
        <w:t>Просьба представить мероприятия, реализуемые государством-участником для укрепления защиты своих граждан, проживающих за границей, включая усилия по содействию в урегулировании их статуса</w:t>
      </w:r>
      <w:r w:rsidRPr="006E1B8E">
        <w:t>.</w:t>
      </w:r>
    </w:p>
    <w:p w:rsidR="00433F49" w:rsidRDefault="00433F49" w:rsidP="00433F49">
      <w:pPr>
        <w:pStyle w:val="HChGR"/>
      </w:pPr>
      <w:r>
        <w:tab/>
      </w:r>
      <w:r>
        <w:tab/>
        <w:t xml:space="preserve">Часть </w:t>
      </w:r>
      <w:r>
        <w:rPr>
          <w:lang w:val="en-US"/>
        </w:rPr>
        <w:t>II</w:t>
      </w:r>
    </w:p>
    <w:p w:rsidR="00433F49" w:rsidRDefault="00433F49" w:rsidP="00433F49">
      <w:pPr>
        <w:pStyle w:val="H23GR"/>
      </w:pPr>
      <w:r>
        <w:tab/>
      </w:r>
      <w:r>
        <w:tab/>
        <w:t>В этом разделе государству-участнику предлагается представить краткую (об</w:t>
      </w:r>
      <w:r>
        <w:t>ъ</w:t>
      </w:r>
      <w:r>
        <w:t>емом не более трех страниц) информацию о защите трудящихся-мигрантов и членов их семей, касающуюся</w:t>
      </w:r>
      <w:r w:rsidRPr="006E1B8E">
        <w:t>:</w:t>
      </w:r>
    </w:p>
    <w:p w:rsidR="00433F49" w:rsidRDefault="00433F49" w:rsidP="00433F49">
      <w:pPr>
        <w:pStyle w:val="SingleTxtGR"/>
      </w:pPr>
      <w:r>
        <w:tab/>
      </w:r>
      <w:r w:rsidRPr="0088376C">
        <w:t>a</w:t>
      </w:r>
      <w:r w:rsidRPr="006E1B8E">
        <w:t>)</w:t>
      </w:r>
      <w:r w:rsidRPr="006E1B8E">
        <w:tab/>
      </w:r>
      <w:r>
        <w:t>законов и подзаконных актов</w:t>
      </w:r>
      <w:r w:rsidRPr="006E1B8E">
        <w:t>;</w:t>
      </w:r>
    </w:p>
    <w:p w:rsidR="00433F49" w:rsidRDefault="00433F49" w:rsidP="00433F49">
      <w:pPr>
        <w:pStyle w:val="SingleTxtGR"/>
      </w:pPr>
      <w:r>
        <w:tab/>
      </w:r>
      <w:r w:rsidRPr="0088376C">
        <w:t>b</w:t>
      </w:r>
      <w:r w:rsidRPr="006E1B8E">
        <w:t>)</w:t>
      </w:r>
      <w:r w:rsidRPr="006E1B8E">
        <w:tab/>
      </w:r>
      <w:r>
        <w:t>учреждений</w:t>
      </w:r>
      <w:r w:rsidRPr="006E1B8E">
        <w:t xml:space="preserve"> (</w:t>
      </w:r>
      <w:r>
        <w:t>и их полномочий</w:t>
      </w:r>
      <w:r w:rsidRPr="006E1B8E">
        <w:t xml:space="preserve">) </w:t>
      </w:r>
      <w:r>
        <w:t>или институциональных реформ</w:t>
      </w:r>
      <w:r w:rsidRPr="006E1B8E">
        <w:t>;</w:t>
      </w:r>
    </w:p>
    <w:p w:rsidR="00433F49" w:rsidRDefault="00433F49" w:rsidP="00433F49">
      <w:pPr>
        <w:pStyle w:val="SingleTxtGR"/>
      </w:pPr>
      <w:r>
        <w:tab/>
      </w:r>
      <w:r w:rsidRPr="0088376C">
        <w:t>c</w:t>
      </w:r>
      <w:r w:rsidRPr="006E1B8E">
        <w:t>)</w:t>
      </w:r>
      <w:r w:rsidRPr="006E1B8E">
        <w:tab/>
      </w:r>
      <w:r>
        <w:t>политики</w:t>
      </w:r>
      <w:r w:rsidRPr="006E1B8E">
        <w:t>,</w:t>
      </w:r>
      <w:r>
        <w:t xml:space="preserve"> программ и планов действий, посвященных вопросам миграции, а также их охвата и финансирования</w:t>
      </w:r>
      <w:r w:rsidRPr="006E1B8E">
        <w:t>;</w:t>
      </w:r>
    </w:p>
    <w:p w:rsidR="00433F49" w:rsidRDefault="00433F49" w:rsidP="00433F49">
      <w:pPr>
        <w:pStyle w:val="SingleTxtGR"/>
      </w:pPr>
      <w:r>
        <w:tab/>
      </w:r>
      <w:r w:rsidRPr="0088376C">
        <w:t>d</w:t>
      </w:r>
      <w:r w:rsidRPr="006E1B8E">
        <w:t>)</w:t>
      </w:r>
      <w:r w:rsidRPr="006E1B8E">
        <w:tab/>
      </w:r>
      <w:r>
        <w:t>недавно ратифицированных договоров по правам человека и ко</w:t>
      </w:r>
      <w:r>
        <w:t>н</w:t>
      </w:r>
      <w:r>
        <w:t>венций Международной организации труда</w:t>
      </w:r>
      <w:r w:rsidRPr="006E1B8E">
        <w:t>;</w:t>
      </w:r>
    </w:p>
    <w:p w:rsidR="00433F49" w:rsidRDefault="00433F49" w:rsidP="00433F49">
      <w:pPr>
        <w:pStyle w:val="SingleTxtGR"/>
      </w:pPr>
      <w:r>
        <w:tab/>
      </w:r>
      <w:r w:rsidRPr="007C664A">
        <w:t>e</w:t>
      </w:r>
      <w:r w:rsidRPr="006E1B8E">
        <w:t>)</w:t>
      </w:r>
      <w:r w:rsidRPr="006E1B8E">
        <w:tab/>
      </w:r>
      <w:r>
        <w:t>мер, предусмотренных для того, чтобы сделать заявления в соо</w:t>
      </w:r>
      <w:r>
        <w:t>т</w:t>
      </w:r>
      <w:r>
        <w:t>ветствии со статьями 76 и 77 Конвенции</w:t>
      </w:r>
      <w:r w:rsidRPr="006E1B8E">
        <w:t>;</w:t>
      </w:r>
    </w:p>
    <w:p w:rsidR="00433F49" w:rsidRDefault="00433F49" w:rsidP="00433F49">
      <w:pPr>
        <w:pStyle w:val="SingleTxtGR"/>
      </w:pPr>
      <w:r>
        <w:tab/>
      </w:r>
      <w:r w:rsidRPr="0088376C">
        <w:t>f</w:t>
      </w:r>
      <w:r w:rsidRPr="006E1B8E">
        <w:t>)</w:t>
      </w:r>
      <w:r w:rsidRPr="006E1B8E">
        <w:tab/>
      </w:r>
      <w:r>
        <w:t>недавно проведенных тщательных исследований положения труд</w:t>
      </w:r>
      <w:r>
        <w:t>я</w:t>
      </w:r>
      <w:r>
        <w:t>щихся-мигрантов</w:t>
      </w:r>
      <w:r w:rsidRPr="006E1B8E">
        <w:t>.</w:t>
      </w:r>
    </w:p>
    <w:p w:rsidR="00433F49" w:rsidRDefault="00433F49" w:rsidP="00433F49">
      <w:pPr>
        <w:pStyle w:val="HChGR"/>
      </w:pPr>
      <w:r>
        <w:tab/>
      </w:r>
      <w:r>
        <w:tab/>
        <w:t xml:space="preserve">Часть </w:t>
      </w:r>
      <w:r>
        <w:rPr>
          <w:lang w:val="en-US"/>
        </w:rPr>
        <w:t>III</w:t>
      </w:r>
    </w:p>
    <w:p w:rsidR="00433F49" w:rsidRDefault="00433F49" w:rsidP="00433F49">
      <w:pPr>
        <w:pStyle w:val="H23GR"/>
      </w:pPr>
      <w:r>
        <w:tab/>
      </w:r>
      <w:r>
        <w:tab/>
        <w:t>Данные</w:t>
      </w:r>
      <w:r w:rsidRPr="006E1B8E">
        <w:t>,</w:t>
      </w:r>
      <w:r>
        <w:t xml:space="preserve"> статистика и другая информация, если таковые имеются</w:t>
      </w:r>
    </w:p>
    <w:p w:rsidR="00433F49" w:rsidRDefault="00433F49" w:rsidP="00433F49">
      <w:pPr>
        <w:pStyle w:val="SingleTxtGR"/>
      </w:pPr>
      <w:r w:rsidRPr="006E1B8E">
        <w:t>1.</w:t>
      </w:r>
      <w:r w:rsidRPr="006E1B8E">
        <w:tab/>
      </w:r>
      <w:r>
        <w:t>Просьба представить в соответствующих случаях свежие дезагрегир</w:t>
      </w:r>
      <w:r>
        <w:t>о</w:t>
      </w:r>
      <w:r>
        <w:t>ванные статистические данные за три последних года по следующим аспектам</w:t>
      </w:r>
      <w:r w:rsidRPr="006E1B8E">
        <w:t>:</w:t>
      </w:r>
    </w:p>
    <w:p w:rsidR="00433F49" w:rsidRDefault="00433F49" w:rsidP="00433F49">
      <w:pPr>
        <w:pStyle w:val="SingleTxtGR"/>
      </w:pPr>
      <w:r>
        <w:tab/>
      </w:r>
      <w:r w:rsidRPr="009A246B">
        <w:t>a</w:t>
      </w:r>
      <w:r w:rsidRPr="006E1B8E">
        <w:t>)</w:t>
      </w:r>
      <w:r w:rsidRPr="006E1B8E">
        <w:tab/>
      </w:r>
      <w:r>
        <w:t>масштабы и характер миграционных потоков в направлении гос</w:t>
      </w:r>
      <w:r>
        <w:t>у</w:t>
      </w:r>
      <w:r>
        <w:t>дарства-участника и из него за период после вступления Конвенции в силу в г</w:t>
      </w:r>
      <w:r>
        <w:t>о</w:t>
      </w:r>
      <w:r>
        <w:t>сударстве-участнике</w:t>
      </w:r>
      <w:r w:rsidRPr="006E1B8E">
        <w:t>;</w:t>
      </w:r>
    </w:p>
    <w:p w:rsidR="00433F49" w:rsidRDefault="00433F49" w:rsidP="00433F49">
      <w:pPr>
        <w:pStyle w:val="SingleTxtGR"/>
      </w:pPr>
      <w:r w:rsidRPr="006E1B8E">
        <w:tab/>
      </w:r>
      <w:r w:rsidRPr="00CD2518">
        <w:t>b</w:t>
      </w:r>
      <w:r w:rsidRPr="006E1B8E">
        <w:t>)</w:t>
      </w:r>
      <w:r w:rsidRPr="006E1B8E">
        <w:tab/>
      </w:r>
      <w:r>
        <w:t>трудящиеся-мигранты, содержащиеся под стражей в государстве-участнике и в государстве работы по найму</w:t>
      </w:r>
      <w:r w:rsidRPr="006E1B8E">
        <w:t>;</w:t>
      </w:r>
    </w:p>
    <w:p w:rsidR="00433F49" w:rsidRDefault="00433F49" w:rsidP="00433F49">
      <w:pPr>
        <w:pStyle w:val="SingleTxtGR"/>
      </w:pPr>
      <w:r w:rsidRPr="006E1B8E">
        <w:tab/>
      </w:r>
      <w:r w:rsidRPr="00CD2518">
        <w:t>c</w:t>
      </w:r>
      <w:r w:rsidRPr="006E1B8E">
        <w:t>)</w:t>
      </w:r>
      <w:r w:rsidRPr="006E1B8E">
        <w:tab/>
      </w:r>
      <w:r>
        <w:t>трудящиеся-мигранты и члены их семей, высланные государством-участником в течение последних пяти лет;</w:t>
      </w:r>
    </w:p>
    <w:p w:rsidR="00433F49" w:rsidRDefault="00433F49" w:rsidP="00433F49">
      <w:pPr>
        <w:pStyle w:val="SingleTxtGR"/>
      </w:pPr>
      <w:r w:rsidRPr="006E1B8E">
        <w:tab/>
      </w:r>
      <w:r w:rsidRPr="008D4D9F">
        <w:t>d</w:t>
      </w:r>
      <w:r w:rsidRPr="006E1B8E">
        <w:t>)</w:t>
      </w:r>
      <w:r w:rsidRPr="006E1B8E">
        <w:tab/>
      </w:r>
      <w:r>
        <w:t>общее число детей-мигрантов, а также число детей-мигрантов, ра</w:t>
      </w:r>
      <w:r>
        <w:t>з</w:t>
      </w:r>
      <w:r>
        <w:t>лученных со своими родителями в государстве-участнике</w:t>
      </w:r>
      <w:r w:rsidRPr="006E1B8E">
        <w:t>;</w:t>
      </w:r>
    </w:p>
    <w:p w:rsidR="00433F49" w:rsidRDefault="00433F49" w:rsidP="00433F49">
      <w:pPr>
        <w:pStyle w:val="SingleTxtGR"/>
      </w:pPr>
      <w:r w:rsidRPr="006E1B8E">
        <w:tab/>
      </w:r>
      <w:r w:rsidRPr="00CD2518">
        <w:t>e</w:t>
      </w:r>
      <w:r w:rsidRPr="006E1B8E">
        <w:t>)</w:t>
      </w:r>
      <w:r w:rsidRPr="006E1B8E">
        <w:tab/>
      </w:r>
      <w:r>
        <w:t>переводы денежных средств трудящимися-мигрантами, которые являются гражданами государства-участника и работают за границей, а также законодательство и политика в сфере обеспечения таких переводов</w:t>
      </w:r>
      <w:r w:rsidRPr="006E1B8E">
        <w:t>;</w:t>
      </w:r>
    </w:p>
    <w:p w:rsidR="00433F49" w:rsidRDefault="00433F49" w:rsidP="00433F49">
      <w:pPr>
        <w:pStyle w:val="SingleTxtGR"/>
      </w:pPr>
      <w:r w:rsidRPr="006E1B8E">
        <w:tab/>
      </w:r>
      <w:r w:rsidRPr="00495371">
        <w:t>f</w:t>
      </w:r>
      <w:r w:rsidRPr="006E1B8E">
        <w:t>)</w:t>
      </w:r>
      <w:r w:rsidRPr="006E1B8E">
        <w:tab/>
      </w:r>
      <w:r>
        <w:t>сообщенные случаи торговли трудящимися-мигрантами и их нез</w:t>
      </w:r>
      <w:r>
        <w:t>а</w:t>
      </w:r>
      <w:r>
        <w:t>конного провоза</w:t>
      </w:r>
      <w:r w:rsidRPr="006E1B8E">
        <w:t>,</w:t>
      </w:r>
      <w:r>
        <w:t xml:space="preserve"> следственные действия</w:t>
      </w:r>
      <w:r w:rsidRPr="006E1B8E">
        <w:t>,</w:t>
      </w:r>
      <w:r>
        <w:t xml:space="preserve"> судебное преследование и меры нак</w:t>
      </w:r>
      <w:r>
        <w:t>а</w:t>
      </w:r>
      <w:r>
        <w:t xml:space="preserve">зания, назначенные виновным лицам </w:t>
      </w:r>
      <w:r w:rsidRPr="006E1B8E">
        <w:t>(</w:t>
      </w:r>
      <w:r>
        <w:t>в разбивке по полу</w:t>
      </w:r>
      <w:r w:rsidRPr="006E1B8E">
        <w:t>,</w:t>
      </w:r>
      <w:r>
        <w:t xml:space="preserve"> возрасту</w:t>
      </w:r>
      <w:r w:rsidRPr="006E1B8E">
        <w:t>,</w:t>
      </w:r>
      <w:r>
        <w:t xml:space="preserve"> гражданству и целям незаконного провоза или торговли</w:t>
      </w:r>
      <w:r w:rsidRPr="006E1B8E">
        <w:t>);</w:t>
      </w:r>
    </w:p>
    <w:p w:rsidR="00433F49" w:rsidRDefault="00433F49" w:rsidP="00433F49">
      <w:pPr>
        <w:pStyle w:val="SingleTxtGR"/>
      </w:pPr>
      <w:r w:rsidRPr="006E1B8E">
        <w:tab/>
      </w:r>
      <w:r w:rsidRPr="00113E4C">
        <w:t>g</w:t>
      </w:r>
      <w:r w:rsidRPr="006E1B8E">
        <w:t>)</w:t>
      </w:r>
      <w:r w:rsidRPr="006E1B8E">
        <w:tab/>
      </w:r>
      <w:r>
        <w:t>услуги правовой помощи, предоставляемые трудящимся-мигрантам в государстве-участнике и за рубежом</w:t>
      </w:r>
      <w:r w:rsidRPr="006E1B8E">
        <w:t>.</w:t>
      </w:r>
    </w:p>
    <w:p w:rsidR="00433F49" w:rsidRDefault="00433F49" w:rsidP="00433F49">
      <w:pPr>
        <w:pStyle w:val="SingleTxtGR"/>
      </w:pPr>
      <w:r>
        <w:t>2.</w:t>
      </w:r>
      <w:r>
        <w:tab/>
      </w:r>
      <w:r w:rsidRPr="006E1B8E">
        <w:t>Просьба представить любую дополнительную информацию о</w:t>
      </w:r>
      <w:r>
        <w:t>б отмече</w:t>
      </w:r>
      <w:r>
        <w:t>н</w:t>
      </w:r>
      <w:r>
        <w:t>ных значимых подвижках и о мерах, которые государство-участник считает приоритетными для о</w:t>
      </w:r>
      <w:r w:rsidRPr="006E1B8E">
        <w:t>существлени</w:t>
      </w:r>
      <w:r>
        <w:t>я</w:t>
      </w:r>
      <w:r w:rsidRPr="006E1B8E">
        <w:t xml:space="preserve"> </w:t>
      </w:r>
      <w:r>
        <w:t>Международной к</w:t>
      </w:r>
      <w:r w:rsidRPr="006E1B8E">
        <w:t>онвенции</w:t>
      </w:r>
      <w:r>
        <w:t xml:space="preserve"> о защите прав всех трудящихся-мигрантов и членов их семей</w:t>
      </w:r>
      <w:r w:rsidRPr="006E1B8E">
        <w:t>.</w:t>
      </w:r>
    </w:p>
    <w:p w:rsidR="00433F49" w:rsidRPr="00433F49" w:rsidRDefault="00433F49" w:rsidP="00433F4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33F49" w:rsidRPr="00433F49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DC4" w:rsidRDefault="00D47DC4">
      <w:r>
        <w:rPr>
          <w:lang w:val="en-US"/>
        </w:rPr>
        <w:tab/>
      </w:r>
      <w:r>
        <w:separator/>
      </w:r>
    </w:p>
  </w:endnote>
  <w:endnote w:type="continuationSeparator" w:id="0">
    <w:p w:rsidR="00D47DC4" w:rsidRDefault="00D47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DF" w:rsidRPr="009A6F4A" w:rsidRDefault="00A12DD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7555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4-43040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DF" w:rsidRPr="009A6F4A" w:rsidRDefault="00A12DDF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4-43040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7555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A12DDF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A12DDF" w:rsidRPr="005E2B99" w:rsidRDefault="00A12DDF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</w:rPr>
            <w:t>43040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270514  270514</w:t>
          </w:r>
        </w:p>
      </w:tc>
      <w:tc>
        <w:tcPr>
          <w:tcW w:w="4663" w:type="dxa"/>
          <w:vMerge w:val="restart"/>
          <w:vAlign w:val="bottom"/>
        </w:tcPr>
        <w:p w:rsidR="00A12DDF" w:rsidRDefault="00A12DDF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12DDF" w:rsidRDefault="00A12DDF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A12DDF" w:rsidRPr="00797A78" w:rsidTr="00840BC7">
      <w:tc>
        <w:tcPr>
          <w:tcW w:w="4068" w:type="dxa"/>
          <w:vAlign w:val="bottom"/>
        </w:tcPr>
        <w:p w:rsidR="00A12DDF" w:rsidRPr="00AE7B39" w:rsidRDefault="00A12DDF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E7B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12DDF" w:rsidRDefault="00A12DDF" w:rsidP="00840BC7"/>
      </w:tc>
      <w:tc>
        <w:tcPr>
          <w:tcW w:w="1124" w:type="dxa"/>
          <w:vMerge/>
        </w:tcPr>
        <w:p w:rsidR="00A12DDF" w:rsidRDefault="00A12DDF" w:rsidP="00840BC7"/>
      </w:tc>
    </w:tr>
  </w:tbl>
  <w:p w:rsidR="00A12DDF" w:rsidRDefault="00A12DDF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DC4" w:rsidRPr="00F71F63" w:rsidRDefault="00D47D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47DC4" w:rsidRPr="00F71F63" w:rsidRDefault="00D47D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47DC4" w:rsidRPr="00635E86" w:rsidRDefault="00D47DC4" w:rsidP="00635E86">
      <w:pPr>
        <w:pStyle w:val="Footer"/>
      </w:pPr>
    </w:p>
  </w:footnote>
  <w:footnote w:id="1">
    <w:p w:rsidR="00A12DDF" w:rsidRPr="007E3261" w:rsidRDefault="00A12DDF">
      <w:pPr>
        <w:pStyle w:val="FootnoteText"/>
        <w:rPr>
          <w:sz w:val="20"/>
          <w:lang w:val="ru-RU"/>
        </w:rPr>
      </w:pPr>
      <w:r>
        <w:tab/>
      </w:r>
      <w:r w:rsidRPr="007E3261">
        <w:rPr>
          <w:rStyle w:val="FootnoteReference"/>
          <w:sz w:val="20"/>
          <w:vertAlign w:val="baseline"/>
          <w:lang w:val="ru-RU"/>
        </w:rPr>
        <w:t>*</w:t>
      </w:r>
      <w:r w:rsidRPr="007E3261">
        <w:rPr>
          <w:lang w:val="ru-RU"/>
        </w:rPr>
        <w:tab/>
      </w:r>
      <w:r>
        <w:rPr>
          <w:lang w:val="ru-RU"/>
        </w:rPr>
        <w:t>Принят Комитетом на его двадцатой сессии</w:t>
      </w:r>
      <w:r w:rsidRPr="006E1B8E">
        <w:rPr>
          <w:lang w:val="ru-RU"/>
        </w:rPr>
        <w:t xml:space="preserve"> (31</w:t>
      </w:r>
      <w:r>
        <w:rPr>
          <w:lang w:val="ru-RU"/>
        </w:rPr>
        <w:t xml:space="preserve">марта </w:t>
      </w:r>
      <w:r w:rsidRPr="006E1B8E">
        <w:rPr>
          <w:lang w:val="ru-RU"/>
        </w:rPr>
        <w:t>–</w:t>
      </w:r>
      <w:r>
        <w:rPr>
          <w:lang w:val="ru-RU"/>
        </w:rPr>
        <w:t xml:space="preserve"> </w:t>
      </w:r>
      <w:r w:rsidRPr="006E1B8E">
        <w:rPr>
          <w:lang w:val="ru-RU"/>
        </w:rPr>
        <w:t>11</w:t>
      </w:r>
      <w:r>
        <w:rPr>
          <w:lang w:val="ru-RU"/>
        </w:rPr>
        <w:t xml:space="preserve"> апреля</w:t>
      </w:r>
      <w:r w:rsidRPr="006E1B8E">
        <w:rPr>
          <w:lang w:val="ru-RU"/>
        </w:rPr>
        <w:t xml:space="preserve"> 2014</w:t>
      </w:r>
      <w:r>
        <w:rPr>
          <w:lang w:val="ru-RU"/>
        </w:rPr>
        <w:t xml:space="preserve"> года</w:t>
      </w:r>
      <w:r w:rsidRPr="006E1B8E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DF" w:rsidRPr="005E2B99" w:rsidRDefault="00A12DDF">
    <w:pPr>
      <w:pStyle w:val="Header"/>
      <w:rPr>
        <w:lang w:val="en-US"/>
      </w:rPr>
    </w:pPr>
    <w:r>
      <w:rPr>
        <w:lang w:val="en-US"/>
      </w:rPr>
      <w:t>CMW/C/GIN/QPR/1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DF" w:rsidRPr="009A6F4A" w:rsidRDefault="00A12DDF">
    <w:pPr>
      <w:pStyle w:val="Header"/>
      <w:rPr>
        <w:lang w:val="en-US"/>
      </w:rPr>
    </w:pPr>
    <w:r>
      <w:rPr>
        <w:lang w:val="en-US"/>
      </w:rPr>
      <w:tab/>
      <w:t>CMW/C/GIN/QPR/1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26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3F49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15EB6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2B99"/>
    <w:rsid w:val="005E74AB"/>
    <w:rsid w:val="00600726"/>
    <w:rsid w:val="00606A3E"/>
    <w:rsid w:val="006115AA"/>
    <w:rsid w:val="006120AE"/>
    <w:rsid w:val="00612D4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56B"/>
    <w:rsid w:val="006A7C6E"/>
    <w:rsid w:val="006B23D9"/>
    <w:rsid w:val="006B7FF4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A744C"/>
    <w:rsid w:val="007A79EB"/>
    <w:rsid w:val="007D4CA0"/>
    <w:rsid w:val="007D7A23"/>
    <w:rsid w:val="007E3261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555"/>
    <w:rsid w:val="008C7B87"/>
    <w:rsid w:val="008D6A7A"/>
    <w:rsid w:val="008E3E87"/>
    <w:rsid w:val="008E7F13"/>
    <w:rsid w:val="008F3185"/>
    <w:rsid w:val="009159E8"/>
    <w:rsid w:val="00915B0A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2DDF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E7B39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CF7350"/>
    <w:rsid w:val="00D025D5"/>
    <w:rsid w:val="00D26B13"/>
    <w:rsid w:val="00D26CC1"/>
    <w:rsid w:val="00D30662"/>
    <w:rsid w:val="00D32A0B"/>
    <w:rsid w:val="00D47DC4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2</TotalTime>
  <Pages>1</Pages>
  <Words>3550</Words>
  <Characters>25033</Characters>
  <Application>Microsoft Office Outlook</Application>
  <DocSecurity>4</DocSecurity>
  <Lines>481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1443040</vt:lpstr>
    </vt:vector>
  </TitlesOfParts>
  <Company>CSD</Company>
  <LinksUpToDate>false</LinksUpToDate>
  <CharactersWithSpaces>28443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1443040</dc:title>
  <dc:subject/>
  <dc:creator>Anna Petelina</dc:creator>
  <cp:keywords/>
  <dc:description/>
  <cp:lastModifiedBy>Anna Petelina</cp:lastModifiedBy>
  <cp:revision>4</cp:revision>
  <cp:lastPrinted>2014-05-27T14:29:00Z</cp:lastPrinted>
  <dcterms:created xsi:type="dcterms:W3CDTF">2014-05-27T14:29:00Z</dcterms:created>
  <dcterms:modified xsi:type="dcterms:W3CDTF">2014-05-27T14:33:00Z</dcterms:modified>
</cp:coreProperties>
</file>