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5FE6" w:rsidRPr="00325FE6" w:rsidRDefault="00325FE6" w:rsidP="00325FE6">
      <w:pPr>
        <w:spacing w:line="240" w:lineRule="auto"/>
        <w:rPr>
          <w:sz w:val="2"/>
        </w:rPr>
        <w:sectPr w:rsidR="00325FE6" w:rsidRPr="00325FE6" w:rsidSect="009F69CE">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pgNumType w:start="1"/>
          <w:cols w:space="720"/>
          <w:noEndnote/>
          <w:titlePg/>
          <w:docGrid w:linePitch="278"/>
        </w:sectPr>
      </w:pPr>
      <w:commentRangeStart w:id="0"/>
      <w:r w:rsidRPr="00325FE6">
        <w:rPr>
          <w:noProof/>
          <w:w w:val="100"/>
          <w:sz w:val="2"/>
          <w:lang w:val="en-US" w:eastAsia="ja-JP"/>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2" o:title="1&amp;Size =1&amp;Lang = E"/>
          </v:shape>
        </w:pict>
      </w:r>
      <w:commentRangeEnd w:id="0"/>
      <w:r w:rsidRPr="00325FE6">
        <w:rPr>
          <w:rStyle w:val="CommentReference"/>
          <w:sz w:val="2"/>
        </w:rPr>
        <w:commentReference w:id="0"/>
      </w:r>
    </w:p>
    <w:p w:rsidR="009F69CE" w:rsidRDefault="009F69CE" w:rsidP="009F69C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Committee on the Elimination of Discrimination</w:t>
      </w:r>
    </w:p>
    <w:p w:rsidR="009F69CE" w:rsidRDefault="009F69CE" w:rsidP="009F69CE">
      <w:pPr>
        <w:pStyle w:val="H1"/>
        <w:ind w:right="1260"/>
      </w:pPr>
      <w:r>
        <w:t>against Women</w:t>
      </w:r>
    </w:p>
    <w:p w:rsidR="009F69CE" w:rsidRDefault="009F69CE" w:rsidP="009F69CE">
      <w:pPr>
        <w:pStyle w:val="H23"/>
        <w:ind w:right="1260"/>
      </w:pPr>
      <w:r>
        <w:t>Fifty-sixth session</w:t>
      </w:r>
    </w:p>
    <w:p w:rsidR="009F69CE" w:rsidRPr="009F69CE" w:rsidRDefault="009F69CE" w:rsidP="009F69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rPr>
      </w:pPr>
      <w:r w:rsidRPr="009F69CE">
        <w:rPr>
          <w:b w:val="0"/>
        </w:rPr>
        <w:t>30 September</w:t>
      </w:r>
      <w:r>
        <w:rPr>
          <w:b w:val="0"/>
        </w:rPr>
        <w:t>-</w:t>
      </w:r>
      <w:r w:rsidRPr="009F69CE">
        <w:rPr>
          <w:b w:val="0"/>
        </w:rPr>
        <w:t>18 October 2013</w:t>
      </w:r>
    </w:p>
    <w:p w:rsidR="009F69CE" w:rsidRPr="009F69CE" w:rsidRDefault="009F69CE" w:rsidP="009F69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rPr>
      </w:pPr>
      <w:r w:rsidRPr="009F69CE">
        <w:rPr>
          <w:b w:val="0"/>
        </w:rPr>
        <w:t>Item 2 of the provisional agenda</w:t>
      </w:r>
    </w:p>
    <w:p w:rsidR="009F69CE" w:rsidRDefault="009F69CE" w:rsidP="009F69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Adoption of the agenda and organization of work</w:t>
      </w:r>
    </w:p>
    <w:p w:rsidR="009F69CE" w:rsidRPr="009F69CE" w:rsidRDefault="009F69CE" w:rsidP="009F69CE">
      <w:pPr>
        <w:pStyle w:val="SingleTxt"/>
        <w:spacing w:after="0" w:line="120" w:lineRule="exact"/>
        <w:rPr>
          <w:sz w:val="10"/>
        </w:rPr>
      </w:pPr>
    </w:p>
    <w:p w:rsidR="00C96C11" w:rsidRPr="00C96C11" w:rsidRDefault="00C96C11" w:rsidP="00C96C11">
      <w:pPr>
        <w:pStyle w:val="SingleTxt"/>
        <w:spacing w:after="0" w:line="120" w:lineRule="exact"/>
        <w:rPr>
          <w:sz w:val="10"/>
        </w:rPr>
      </w:pPr>
    </w:p>
    <w:p w:rsidR="009F69CE" w:rsidRPr="009F69CE" w:rsidRDefault="009F69CE" w:rsidP="009F69CE">
      <w:pPr>
        <w:pStyle w:val="SingleTxt"/>
        <w:spacing w:after="0" w:line="120" w:lineRule="exact"/>
        <w:rPr>
          <w:sz w:val="10"/>
        </w:rPr>
      </w:pPr>
    </w:p>
    <w:p w:rsidR="009F69CE" w:rsidRDefault="009F69CE" w:rsidP="009F69CE">
      <w:pPr>
        <w:pStyle w:val="H1"/>
        <w:ind w:right="1260"/>
      </w:pPr>
      <w:r>
        <w:tab/>
      </w:r>
      <w:r>
        <w:tab/>
        <w:t>Provisional agenda</w:t>
      </w:r>
    </w:p>
    <w:p w:rsidR="009F69CE" w:rsidRPr="009F69CE" w:rsidRDefault="009F69CE" w:rsidP="009F69CE">
      <w:pPr>
        <w:pStyle w:val="SingleTxt"/>
        <w:spacing w:after="0" w:line="120" w:lineRule="exact"/>
        <w:rPr>
          <w:sz w:val="10"/>
        </w:rPr>
      </w:pPr>
    </w:p>
    <w:p w:rsidR="00C96C11" w:rsidRPr="00C96C11" w:rsidRDefault="00C96C11" w:rsidP="00C96C11">
      <w:pPr>
        <w:pStyle w:val="SingleTxt"/>
        <w:spacing w:after="0" w:line="120" w:lineRule="exact"/>
        <w:rPr>
          <w:sz w:val="10"/>
        </w:rPr>
      </w:pPr>
    </w:p>
    <w:p w:rsidR="009F69CE" w:rsidRDefault="009F69CE" w:rsidP="00040F2C">
      <w:pPr>
        <w:pStyle w:val="SingleTxt"/>
        <w:jc w:val="left"/>
      </w:pPr>
      <w:r>
        <w:t>1.</w:t>
      </w:r>
      <w:r>
        <w:tab/>
        <w:t>Opening of the session.</w:t>
      </w:r>
    </w:p>
    <w:p w:rsidR="009F69CE" w:rsidRDefault="009F69CE" w:rsidP="00040F2C">
      <w:pPr>
        <w:pStyle w:val="SingleTxt"/>
        <w:jc w:val="left"/>
      </w:pPr>
      <w:r>
        <w:t>2.</w:t>
      </w:r>
      <w:r>
        <w:tab/>
        <w:t>Adoption of the agenda and organization of work.</w:t>
      </w:r>
    </w:p>
    <w:p w:rsidR="009F69CE" w:rsidRDefault="009F69CE" w:rsidP="00040F2C">
      <w:pPr>
        <w:pStyle w:val="SingleTxt"/>
        <w:ind w:left="1742" w:hanging="475"/>
        <w:jc w:val="left"/>
      </w:pPr>
      <w:r>
        <w:t>3.</w:t>
      </w:r>
      <w:r>
        <w:tab/>
        <w:t>Report of the Chair on activities undertaken between the fifty-fifth and the fifty-sixth sessions of the Committee.</w:t>
      </w:r>
    </w:p>
    <w:p w:rsidR="009F69CE" w:rsidRDefault="009F69CE" w:rsidP="00040F2C">
      <w:pPr>
        <w:pStyle w:val="SingleTxt"/>
        <w:ind w:left="1742" w:hanging="475"/>
        <w:jc w:val="left"/>
      </w:pPr>
      <w:r>
        <w:t>4.</w:t>
      </w:r>
      <w:r>
        <w:tab/>
        <w:t>Consideration of reports submitted by States parties under article 18 of the Convention on the Elimination of All Forms of Discrimination against Women.</w:t>
      </w:r>
    </w:p>
    <w:p w:rsidR="009F69CE" w:rsidRDefault="009F69CE" w:rsidP="00040F2C">
      <w:pPr>
        <w:pStyle w:val="SingleTxt"/>
        <w:ind w:left="1742" w:hanging="475"/>
        <w:jc w:val="left"/>
      </w:pPr>
      <w:r>
        <w:t>5.</w:t>
      </w:r>
      <w:r>
        <w:tab/>
        <w:t>Follow-up to the consideration of reports submitted by States parties under article 18 of the Convention on the Elimination of All Forms of Discrimination against Women.</w:t>
      </w:r>
    </w:p>
    <w:p w:rsidR="009F69CE" w:rsidRDefault="009F69CE" w:rsidP="00040F2C">
      <w:pPr>
        <w:pStyle w:val="SingleTxt"/>
        <w:ind w:left="1742" w:hanging="475"/>
        <w:jc w:val="left"/>
      </w:pPr>
      <w:r>
        <w:t>6.</w:t>
      </w:r>
      <w:r>
        <w:tab/>
        <w:t>Implementation of articles 21 and 22 of the Convention on the Elimination of All Forms of Discrimination against Women.</w:t>
      </w:r>
    </w:p>
    <w:p w:rsidR="009F69CE" w:rsidRDefault="009F69CE" w:rsidP="00040F2C">
      <w:pPr>
        <w:pStyle w:val="SingleTxt"/>
        <w:jc w:val="left"/>
      </w:pPr>
      <w:r>
        <w:t>7.</w:t>
      </w:r>
      <w:r>
        <w:tab/>
        <w:t>Ways and means of expediting the work of the Committee.</w:t>
      </w:r>
    </w:p>
    <w:p w:rsidR="009F69CE" w:rsidRDefault="009F69CE" w:rsidP="00040F2C">
      <w:pPr>
        <w:pStyle w:val="SingleTxt"/>
        <w:ind w:left="1742" w:hanging="475"/>
        <w:jc w:val="left"/>
      </w:pPr>
      <w:r>
        <w:t>8.</w:t>
      </w:r>
      <w:r>
        <w:tab/>
        <w:t>Activities of the Committee under the Optional Protocol to the Convention on the Elimination of All Forms of Discrimination against Women.</w:t>
      </w:r>
    </w:p>
    <w:p w:rsidR="009F69CE" w:rsidRDefault="009F69CE" w:rsidP="00040F2C">
      <w:pPr>
        <w:pStyle w:val="SingleTxt"/>
        <w:jc w:val="left"/>
      </w:pPr>
      <w:r>
        <w:t>9.</w:t>
      </w:r>
      <w:r>
        <w:tab/>
        <w:t>Provisional agenda for the fifty-seventh session of the Committee.</w:t>
      </w:r>
    </w:p>
    <w:p w:rsidR="009F69CE" w:rsidRDefault="009F69CE" w:rsidP="00040F2C">
      <w:pPr>
        <w:pStyle w:val="SingleTxt"/>
        <w:ind w:left="1742" w:hanging="475"/>
        <w:jc w:val="left"/>
      </w:pPr>
      <w:r>
        <w:t>10.</w:t>
      </w:r>
      <w:r>
        <w:tab/>
        <w:t>Adoption of the report of the Committee on its fifty-sixth session.</w:t>
      </w:r>
    </w:p>
    <w:p w:rsidR="009F69CE" w:rsidRPr="009F69CE" w:rsidRDefault="009F69CE" w:rsidP="009F69CE">
      <w:pPr>
        <w:pStyle w:val="SingleTxt"/>
        <w:spacing w:after="0" w:line="120" w:lineRule="exact"/>
        <w:rPr>
          <w:sz w:val="10"/>
        </w:rPr>
      </w:pPr>
    </w:p>
    <w:p w:rsidR="009F69CE" w:rsidRPr="009F69CE" w:rsidRDefault="009F69CE" w:rsidP="009F69CE">
      <w:pPr>
        <w:pStyle w:val="SingleTxt"/>
        <w:spacing w:after="0" w:line="120" w:lineRule="exact"/>
        <w:rPr>
          <w:sz w:val="10"/>
        </w:rPr>
      </w:pPr>
    </w:p>
    <w:p w:rsidR="009F69CE" w:rsidRDefault="009F69CE" w:rsidP="009F69C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Annotations</w:t>
      </w:r>
    </w:p>
    <w:p w:rsidR="009F69CE" w:rsidRPr="009F69CE" w:rsidRDefault="009F69CE" w:rsidP="009F69CE">
      <w:pPr>
        <w:pStyle w:val="SingleTxt"/>
        <w:spacing w:after="0" w:line="120" w:lineRule="exact"/>
        <w:rPr>
          <w:sz w:val="10"/>
        </w:rPr>
      </w:pPr>
    </w:p>
    <w:p w:rsidR="009F69CE" w:rsidRPr="009F69CE" w:rsidRDefault="009F69CE" w:rsidP="009F69CE">
      <w:pPr>
        <w:pStyle w:val="SingleTxt"/>
        <w:spacing w:after="0" w:line="120" w:lineRule="exact"/>
        <w:rPr>
          <w:sz w:val="10"/>
        </w:rPr>
      </w:pPr>
    </w:p>
    <w:p w:rsidR="009F69CE" w:rsidRDefault="009F69CE" w:rsidP="009F69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1.</w:t>
      </w:r>
      <w:r>
        <w:tab/>
        <w:t>Opening of the session</w:t>
      </w:r>
    </w:p>
    <w:p w:rsidR="009F69CE" w:rsidRPr="009F69CE" w:rsidRDefault="009F69CE" w:rsidP="009F69CE">
      <w:pPr>
        <w:pStyle w:val="SingleTxt"/>
        <w:spacing w:after="0" w:line="120" w:lineRule="exact"/>
        <w:rPr>
          <w:sz w:val="10"/>
        </w:rPr>
      </w:pPr>
    </w:p>
    <w:p w:rsidR="009F69CE" w:rsidRDefault="009F69CE" w:rsidP="009F69CE">
      <w:pPr>
        <w:pStyle w:val="SingleTxt"/>
      </w:pPr>
      <w:r>
        <w:t>The fifty-sixth session of the Committee on the Elimination of Discrimination against Women will be opened by the Chair of the Committee.</w:t>
      </w:r>
    </w:p>
    <w:p w:rsidR="009F69CE" w:rsidRPr="009F69CE" w:rsidRDefault="009F69CE" w:rsidP="009F69CE">
      <w:pPr>
        <w:pStyle w:val="SingleTxt"/>
        <w:spacing w:after="0" w:line="120" w:lineRule="exact"/>
        <w:rPr>
          <w:sz w:val="10"/>
        </w:rPr>
      </w:pPr>
    </w:p>
    <w:p w:rsidR="009F69CE" w:rsidRDefault="009F69CE" w:rsidP="009F69CE">
      <w:pPr>
        <w:pStyle w:val="H23"/>
        <w:ind w:right="1260"/>
      </w:pPr>
      <w:r>
        <w:tab/>
        <w:t>2.</w:t>
      </w:r>
      <w:r>
        <w:tab/>
        <w:t>Adoption of the agenda and organization of work</w:t>
      </w:r>
    </w:p>
    <w:p w:rsidR="009F69CE" w:rsidRPr="009F69CE" w:rsidRDefault="009F69CE" w:rsidP="009F69CE">
      <w:pPr>
        <w:pStyle w:val="SingleTxt"/>
        <w:keepNext/>
        <w:keepLines/>
        <w:spacing w:after="0" w:line="120" w:lineRule="exact"/>
        <w:rPr>
          <w:sz w:val="10"/>
        </w:rPr>
      </w:pPr>
    </w:p>
    <w:p w:rsidR="009F69CE" w:rsidRDefault="009F69CE" w:rsidP="009F69CE">
      <w:pPr>
        <w:pStyle w:val="SingleTxt"/>
        <w:keepNext/>
        <w:keepLines/>
      </w:pPr>
      <w:r>
        <w:t>Rule 9 of the rules of procedure provides that the first substantive item on the provisional agenda for any session shall be the adoption of the agenda. Rule 7 provides that the provisional agenda for each session shall be prepared by the Secretary-General in consultation with the Chair, in conformity with the relevant provisions of articles 17 to 22 of the Convention.</w:t>
      </w:r>
    </w:p>
    <w:p w:rsidR="009F69CE" w:rsidRDefault="009F69CE" w:rsidP="009F69CE">
      <w:pPr>
        <w:pStyle w:val="SingleTxt"/>
      </w:pPr>
      <w:r>
        <w:t>At its fifty-fifth session, the Committee approved the provisional agenda for its fifty-sixth session.</w:t>
      </w:r>
    </w:p>
    <w:p w:rsidR="009F69CE" w:rsidRPr="009F69CE" w:rsidRDefault="009F69CE" w:rsidP="009F69CE">
      <w:pPr>
        <w:pStyle w:val="H23"/>
        <w:spacing w:line="120" w:lineRule="exact"/>
        <w:ind w:right="1260"/>
        <w:rPr>
          <w:sz w:val="10"/>
        </w:rPr>
      </w:pPr>
    </w:p>
    <w:p w:rsidR="009F69CE" w:rsidRDefault="009F69CE" w:rsidP="009F69CE">
      <w:pPr>
        <w:pStyle w:val="H23"/>
        <w:ind w:right="1260"/>
      </w:pPr>
      <w:r>
        <w:tab/>
        <w:t>3.</w:t>
      </w:r>
      <w:r>
        <w:tab/>
        <w:t>Report of the Chair on activities undertaken between the fifty-fifth and fifty-sixth sessions of the Committee</w:t>
      </w:r>
    </w:p>
    <w:p w:rsidR="009F69CE" w:rsidRPr="009F69CE" w:rsidRDefault="009F69CE" w:rsidP="009F69CE">
      <w:pPr>
        <w:pStyle w:val="SingleTxt"/>
        <w:spacing w:after="0" w:line="120" w:lineRule="exact"/>
        <w:rPr>
          <w:sz w:val="10"/>
        </w:rPr>
      </w:pPr>
    </w:p>
    <w:p w:rsidR="009F69CE" w:rsidRDefault="009F69CE" w:rsidP="009F69CE">
      <w:pPr>
        <w:pStyle w:val="SingleTxt"/>
      </w:pPr>
      <w:r>
        <w:t>Under item 3, the Chair will brief the Committee on activities and events having occurred since the previous session that had a bearing on the work of the Committee.</w:t>
      </w:r>
    </w:p>
    <w:p w:rsidR="009F69CE" w:rsidRPr="009F69CE" w:rsidRDefault="009F69CE" w:rsidP="009F69CE">
      <w:pPr>
        <w:pStyle w:val="SingleTxt"/>
        <w:spacing w:after="0" w:line="120" w:lineRule="exact"/>
        <w:rPr>
          <w:sz w:val="10"/>
        </w:rPr>
      </w:pPr>
    </w:p>
    <w:p w:rsidR="009F69CE" w:rsidRDefault="009F69CE" w:rsidP="009F69CE">
      <w:pPr>
        <w:pStyle w:val="H23"/>
        <w:ind w:right="1260"/>
      </w:pPr>
      <w:r>
        <w:tab/>
      </w:r>
      <w:r>
        <w:tab/>
        <w:t>Documentation</w:t>
      </w:r>
    </w:p>
    <w:p w:rsidR="009F69CE" w:rsidRPr="009F69CE" w:rsidRDefault="009F69CE" w:rsidP="009F69CE">
      <w:pPr>
        <w:pStyle w:val="SingleTxt"/>
        <w:spacing w:after="0" w:line="120" w:lineRule="exact"/>
        <w:rPr>
          <w:sz w:val="10"/>
        </w:rPr>
      </w:pPr>
    </w:p>
    <w:p w:rsidR="009F69CE" w:rsidRDefault="009F69CE" w:rsidP="009F69CE">
      <w:pPr>
        <w:pStyle w:val="SingleTxt"/>
      </w:pPr>
      <w:r>
        <w:t>Provisional agenda and annotations (CEDAW/C/56/1)</w:t>
      </w:r>
    </w:p>
    <w:p w:rsidR="009F69CE" w:rsidRPr="009F69CE" w:rsidRDefault="009F69CE" w:rsidP="009F69CE">
      <w:pPr>
        <w:pStyle w:val="SingleTxt"/>
        <w:spacing w:after="0" w:line="120" w:lineRule="exact"/>
        <w:rPr>
          <w:sz w:val="10"/>
        </w:rPr>
      </w:pPr>
    </w:p>
    <w:p w:rsidR="009F69CE" w:rsidRDefault="009F69CE" w:rsidP="009F69CE">
      <w:pPr>
        <w:pStyle w:val="H23"/>
        <w:ind w:right="1260"/>
      </w:pPr>
      <w:r>
        <w:tab/>
        <w:t>4.</w:t>
      </w:r>
      <w:r>
        <w:tab/>
        <w:t>Consideration of reports submitted by States parties under article 18 of the Convention on the Elimination of All Forms of Discrimination against Women</w:t>
      </w:r>
    </w:p>
    <w:p w:rsidR="009F69CE" w:rsidRPr="009F69CE" w:rsidRDefault="009F69CE" w:rsidP="009F69CE">
      <w:pPr>
        <w:pStyle w:val="SingleTxt"/>
        <w:spacing w:after="0" w:line="120" w:lineRule="exact"/>
        <w:rPr>
          <w:sz w:val="10"/>
        </w:rPr>
      </w:pPr>
    </w:p>
    <w:p w:rsidR="009F69CE" w:rsidRDefault="009F69CE" w:rsidP="009F69CE">
      <w:pPr>
        <w:pStyle w:val="SingleTxt"/>
      </w:pPr>
      <w:r>
        <w:t>Article 18 of the Convention provides that States parties to the Convention shall submit to the Secretary-General, for consideration by the Committee, a report on the legislative, judicial, administrative or other measures that they have adopted to give effect to the provisions of the Convention and other progress made in that respect. Reports are to be submitted within one year after the entry into force of the Convention for the State concerned and thereafter at least every four years and, further, whenever the Committee requests.</w:t>
      </w:r>
    </w:p>
    <w:p w:rsidR="009F69CE" w:rsidRDefault="009F69CE" w:rsidP="009F69CE">
      <w:pPr>
        <w:pStyle w:val="SingleTxt"/>
      </w:pPr>
      <w:r>
        <w:t xml:space="preserve">The reports of the following States parties are scheduled to be considered at the fifty-sixth session of the Committee: </w:t>
      </w:r>
      <w:smartTag w:uri="urn:schemas-microsoft-com:office:smarttags" w:element="country-region">
        <w:r>
          <w:t>Andorra</w:t>
        </w:r>
      </w:smartTag>
      <w:r>
        <w:t xml:space="preserve">, </w:t>
      </w:r>
      <w:smartTag w:uri="urn:schemas-microsoft-com:office:smarttags" w:element="country-region">
        <w:r>
          <w:t>Benin</w:t>
        </w:r>
      </w:smartTag>
      <w:r>
        <w:t xml:space="preserve">, </w:t>
      </w:r>
      <w:smartTag w:uri="urn:schemas-microsoft-com:office:smarttags" w:element="country-region">
        <w:r>
          <w:t>Cambodia</w:t>
        </w:r>
      </w:smartTag>
      <w:r>
        <w:t xml:space="preserve">, </w:t>
      </w:r>
      <w:smartTag w:uri="urn:schemas-microsoft-com:office:smarttags" w:element="country-region">
        <w:r>
          <w:t>Colombia</w:t>
        </w:r>
      </w:smartTag>
      <w:r>
        <w:t xml:space="preserve">, the </w:t>
      </w:r>
      <w:smartTag w:uri="urn:schemas-microsoft-com:office:smarttags" w:element="PlaceType">
        <w:r>
          <w:t>Republic</w:t>
        </w:r>
      </w:smartTag>
      <w:r>
        <w:t xml:space="preserve"> of </w:t>
      </w:r>
      <w:smartTag w:uri="urn:schemas-microsoft-com:office:smarttags" w:element="PlaceName">
        <w:r>
          <w:t>Moldova</w:t>
        </w:r>
      </w:smartTag>
      <w:r>
        <w:t xml:space="preserve">, </w:t>
      </w:r>
      <w:smartTag w:uri="urn:schemas-microsoft-com:office:smarttags" w:element="country-region">
        <w:r>
          <w:t>Saint Vincent and the Grenadines</w:t>
        </w:r>
      </w:smartTag>
      <w:r>
        <w:t xml:space="preserve"> (in the absence of a report), </w:t>
      </w:r>
      <w:smartTag w:uri="urn:schemas-microsoft-com:office:smarttags" w:element="country-region">
        <w:r>
          <w:t>Seychelles</w:t>
        </w:r>
      </w:smartTag>
      <w:r>
        <w:t xml:space="preserve"> and </w:t>
      </w:r>
      <w:smartTag w:uri="urn:schemas-microsoft-com:office:smarttags" w:element="place">
        <w:smartTag w:uri="urn:schemas-microsoft-com:office:smarttags" w:element="country-region">
          <w:r>
            <w:t>Tajikistan</w:t>
          </w:r>
        </w:smartTag>
      </w:smartTag>
      <w:r>
        <w:t>.</w:t>
      </w:r>
    </w:p>
    <w:p w:rsidR="009F69CE" w:rsidRDefault="009F69CE" w:rsidP="009F69CE">
      <w:pPr>
        <w:pStyle w:val="SingleTxt"/>
      </w:pPr>
      <w:r>
        <w:t>Rule 51 of the rules of procedure provides that representatives of a State party shall be present at meetings of the Committee when the report of that State party is being examined and shall participate in discussions and answer questions concerning the report.</w:t>
      </w:r>
    </w:p>
    <w:p w:rsidR="009F69CE" w:rsidRDefault="009F69CE" w:rsidP="009F69CE">
      <w:pPr>
        <w:pStyle w:val="SingleTxt"/>
      </w:pPr>
      <w:r>
        <w:t>Rule 49 of the rules of procedure provides that, at each session, the Secretary-General shall notify the Committee of the non-receipt of any report required from a State party under article 18 of the Convention. The Secretary-General also provides the Committee with a list of reports submitted by States parties to the Convention, as well as a list of reports submitted by States parties to the Convention that have not yet been considered by the Committee.</w:t>
      </w:r>
    </w:p>
    <w:p w:rsidR="009F69CE" w:rsidRDefault="009F69CE" w:rsidP="009F69CE">
      <w:pPr>
        <w:pStyle w:val="SingleTxt"/>
      </w:pPr>
      <w:r>
        <w:t>At its fifty-sixth session, the Committee will be informed of the status of submission of overdue reports by States parties under article 18 of the Convention.</w:t>
      </w:r>
    </w:p>
    <w:p w:rsidR="009F69CE" w:rsidRDefault="009F69CE" w:rsidP="009F69CE">
      <w:pPr>
        <w:pStyle w:val="SingleTxt"/>
      </w:pPr>
      <w:r>
        <w:t xml:space="preserve">A pre-session working group of the Committee is convened before each session to prepare lists of issues and questions relating to reports for transmission to States </w:t>
      </w:r>
      <w:r w:rsidRPr="009F69CE">
        <w:rPr>
          <w:spacing w:val="2"/>
        </w:rPr>
        <w:t>parties before the meetings at which their reports are to be considered. The pre-session</w:t>
      </w:r>
      <w:r>
        <w:t xml:space="preserve"> working group for the fifty-sixth session met in </w:t>
      </w:r>
      <w:smartTag w:uri="urn:schemas-microsoft-com:office:smarttags" w:element="place">
        <w:smartTag w:uri="urn:schemas-microsoft-com:office:smarttags" w:element="City">
          <w:r>
            <w:t>Geneva</w:t>
          </w:r>
        </w:smartTag>
      </w:smartTag>
      <w:r>
        <w:t xml:space="preserve"> from 4 to 8 March 2013. The report of the pre-session working group (CEDAW/C/PSWG/56/1) and the responses of States parties to the lists of issues and questions will be before the Committee.</w:t>
      </w:r>
    </w:p>
    <w:p w:rsidR="009F69CE" w:rsidRPr="009F69CE" w:rsidRDefault="009F69CE" w:rsidP="009F69CE">
      <w:pPr>
        <w:pStyle w:val="SingleTxt"/>
        <w:spacing w:after="0" w:line="120" w:lineRule="exact"/>
        <w:rPr>
          <w:sz w:val="10"/>
        </w:rPr>
      </w:pPr>
    </w:p>
    <w:p w:rsidR="009F69CE" w:rsidRDefault="009F69CE" w:rsidP="009F69CE">
      <w:pPr>
        <w:pStyle w:val="H23"/>
        <w:ind w:right="1260"/>
      </w:pPr>
      <w:r>
        <w:tab/>
      </w:r>
      <w:r>
        <w:tab/>
        <w:t>Documentation</w:t>
      </w:r>
    </w:p>
    <w:p w:rsidR="009F69CE" w:rsidRPr="009F69CE" w:rsidRDefault="009F69CE" w:rsidP="009F69CE">
      <w:pPr>
        <w:pStyle w:val="SingleTxt"/>
        <w:spacing w:after="0" w:line="120" w:lineRule="exact"/>
        <w:rPr>
          <w:sz w:val="10"/>
        </w:rPr>
      </w:pPr>
    </w:p>
    <w:p w:rsidR="009F69CE" w:rsidRDefault="009F69CE" w:rsidP="009F69CE">
      <w:pPr>
        <w:pStyle w:val="H4"/>
        <w:ind w:right="1260"/>
      </w:pPr>
      <w:r>
        <w:tab/>
      </w:r>
      <w:r>
        <w:tab/>
        <w:t>Reports</w:t>
      </w:r>
    </w:p>
    <w:p w:rsidR="009F69CE" w:rsidRPr="009F69CE" w:rsidRDefault="009F69CE" w:rsidP="009F69CE">
      <w:pPr>
        <w:pStyle w:val="SingleTxt"/>
        <w:spacing w:after="0" w:line="120" w:lineRule="exact"/>
        <w:rPr>
          <w:sz w:val="10"/>
        </w:rPr>
      </w:pPr>
    </w:p>
    <w:p w:rsidR="009F69CE" w:rsidRDefault="009F69CE" w:rsidP="009F69CE">
      <w:pPr>
        <w:pStyle w:val="SingleTxt"/>
        <w:jc w:val="left"/>
      </w:pPr>
      <w:r>
        <w:t xml:space="preserve">Combined second and third periodic reports of </w:t>
      </w:r>
      <w:smartTag w:uri="urn:schemas-microsoft-com:office:smarttags" w:element="place">
        <w:smartTag w:uri="urn:schemas-microsoft-com:office:smarttags" w:element="country-region">
          <w:r>
            <w:t>Andorra</w:t>
          </w:r>
        </w:smartTag>
      </w:smartTag>
      <w:r>
        <w:t xml:space="preserve"> (CEDAW/C/AND/2-3)</w:t>
      </w:r>
    </w:p>
    <w:p w:rsidR="009F69CE" w:rsidRDefault="009F69CE" w:rsidP="009F69CE">
      <w:pPr>
        <w:pStyle w:val="SingleTxt"/>
        <w:jc w:val="left"/>
      </w:pPr>
      <w:r>
        <w:t xml:space="preserve">Fourth periodic report of </w:t>
      </w:r>
      <w:smartTag w:uri="urn:schemas-microsoft-com:office:smarttags" w:element="place">
        <w:smartTag w:uri="urn:schemas-microsoft-com:office:smarttags" w:element="country-region">
          <w:r>
            <w:t>Benin</w:t>
          </w:r>
        </w:smartTag>
      </w:smartTag>
      <w:r>
        <w:t xml:space="preserve"> (CEDAW/C/BEN/4)</w:t>
      </w:r>
    </w:p>
    <w:p w:rsidR="009F69CE" w:rsidRDefault="009F69CE" w:rsidP="009F69CE">
      <w:pPr>
        <w:pStyle w:val="SingleTxt"/>
        <w:jc w:val="left"/>
      </w:pPr>
      <w:r>
        <w:t xml:space="preserve">Combined fourth and fifth periodic reports of </w:t>
      </w:r>
      <w:smartTag w:uri="urn:schemas-microsoft-com:office:smarttags" w:element="place">
        <w:smartTag w:uri="urn:schemas-microsoft-com:office:smarttags" w:element="country-region">
          <w:r>
            <w:t>Cambodia</w:t>
          </w:r>
        </w:smartTag>
      </w:smartTag>
      <w:r>
        <w:t xml:space="preserve"> (CEDAW/C/KHM/4-5)</w:t>
      </w:r>
    </w:p>
    <w:p w:rsidR="009F69CE" w:rsidRDefault="009F69CE" w:rsidP="009F69CE">
      <w:pPr>
        <w:pStyle w:val="SingleTxt"/>
        <w:jc w:val="left"/>
      </w:pPr>
      <w:r>
        <w:t xml:space="preserve">Combined seventh and eighth periodic reports of </w:t>
      </w:r>
      <w:smartTag w:uri="urn:schemas-microsoft-com:office:smarttags" w:element="place">
        <w:smartTag w:uri="urn:schemas-microsoft-com:office:smarttags" w:element="country-region">
          <w:r>
            <w:t>Colombia</w:t>
          </w:r>
        </w:smartTag>
      </w:smartTag>
      <w:r>
        <w:t xml:space="preserve"> (CEDAW/C/COL/7-8)</w:t>
      </w:r>
    </w:p>
    <w:p w:rsidR="009F69CE" w:rsidRDefault="009F69CE" w:rsidP="009F69CE">
      <w:pPr>
        <w:pStyle w:val="SingleTxt"/>
        <w:jc w:val="left"/>
      </w:pPr>
      <w:r>
        <w:t xml:space="preserve">Combined fourth and fifth periodic reports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Moldova</w:t>
          </w:r>
        </w:smartTag>
      </w:smartTag>
      <w:r>
        <w:t xml:space="preserve"> (CEDAW/C/MDA/4-5)</w:t>
      </w:r>
    </w:p>
    <w:p w:rsidR="009F69CE" w:rsidRDefault="009F69CE" w:rsidP="009F69CE">
      <w:pPr>
        <w:pStyle w:val="SingleTxt"/>
        <w:jc w:val="left"/>
      </w:pPr>
      <w:r>
        <w:t xml:space="preserve">Combined initial, second, third, fourth and fifth periodic reports of </w:t>
      </w:r>
      <w:smartTag w:uri="urn:schemas-microsoft-com:office:smarttags" w:element="place">
        <w:smartTag w:uri="urn:schemas-microsoft-com:office:smarttags" w:element="country-region">
          <w:r>
            <w:t>Seychelles</w:t>
          </w:r>
        </w:smartTag>
      </w:smartTag>
      <w:r>
        <w:t xml:space="preserve"> (CEDAW/C/SYC/1-5)</w:t>
      </w:r>
    </w:p>
    <w:p w:rsidR="009F69CE" w:rsidRDefault="009F69CE" w:rsidP="009F69CE">
      <w:pPr>
        <w:pStyle w:val="SingleTxt"/>
        <w:jc w:val="left"/>
      </w:pPr>
      <w:r>
        <w:t xml:space="preserve">Combined fourth and fifth periodic reports of </w:t>
      </w:r>
      <w:smartTag w:uri="urn:schemas-microsoft-com:office:smarttags" w:element="place">
        <w:smartTag w:uri="urn:schemas-microsoft-com:office:smarttags" w:element="country-region">
          <w:r>
            <w:t>Tajikistan</w:t>
          </w:r>
        </w:smartTag>
      </w:smartTag>
      <w:r>
        <w:t xml:space="preserve"> (CEDAW/C/TJK/4-5)</w:t>
      </w:r>
    </w:p>
    <w:p w:rsidR="009F69CE" w:rsidRPr="009F69CE" w:rsidRDefault="009F69CE" w:rsidP="009F69CE">
      <w:pPr>
        <w:pStyle w:val="SingleTxt"/>
        <w:spacing w:after="0" w:line="120" w:lineRule="exact"/>
        <w:rPr>
          <w:sz w:val="10"/>
        </w:rPr>
      </w:pPr>
    </w:p>
    <w:p w:rsidR="009F69CE" w:rsidRDefault="009F69CE" w:rsidP="009F69CE">
      <w:pPr>
        <w:pStyle w:val="H4"/>
        <w:ind w:right="1260"/>
      </w:pPr>
      <w:r>
        <w:tab/>
      </w:r>
      <w:r>
        <w:tab/>
        <w:t>Lists of issues and questions</w:t>
      </w:r>
    </w:p>
    <w:p w:rsidR="009F69CE" w:rsidRPr="009F69CE" w:rsidRDefault="009F69CE" w:rsidP="009F69CE">
      <w:pPr>
        <w:pStyle w:val="SingleTxt"/>
        <w:spacing w:after="0" w:line="120" w:lineRule="exact"/>
        <w:rPr>
          <w:sz w:val="10"/>
        </w:rPr>
      </w:pPr>
    </w:p>
    <w:p w:rsidR="009F69CE" w:rsidRDefault="009F69CE" w:rsidP="009F69CE">
      <w:pPr>
        <w:pStyle w:val="SingleTxt"/>
      </w:pPr>
      <w:smartTag w:uri="urn:schemas-microsoft-com:office:smarttags" w:element="place">
        <w:smartTag w:uri="urn:schemas-microsoft-com:office:smarttags" w:element="country-region">
          <w:r>
            <w:t>Andorra</w:t>
          </w:r>
        </w:smartTag>
      </w:smartTag>
      <w:r>
        <w:t xml:space="preserve"> (CEDAW/C/AND/Q/2-3)</w:t>
      </w:r>
    </w:p>
    <w:p w:rsidR="009F69CE" w:rsidRDefault="009F69CE" w:rsidP="009F69CE">
      <w:pPr>
        <w:pStyle w:val="SingleTxt"/>
      </w:pPr>
      <w:smartTag w:uri="urn:schemas-microsoft-com:office:smarttags" w:element="place">
        <w:smartTag w:uri="urn:schemas-microsoft-com:office:smarttags" w:element="country-region">
          <w:r>
            <w:t>Benin</w:t>
          </w:r>
        </w:smartTag>
      </w:smartTag>
      <w:r>
        <w:t xml:space="preserve"> (CEDAW/C/BEN/Q/4)</w:t>
      </w:r>
    </w:p>
    <w:p w:rsidR="009F69CE" w:rsidRDefault="009F69CE" w:rsidP="009F69CE">
      <w:pPr>
        <w:pStyle w:val="SingleTxt"/>
      </w:pPr>
      <w:smartTag w:uri="urn:schemas-microsoft-com:office:smarttags" w:element="place">
        <w:smartTag w:uri="urn:schemas-microsoft-com:office:smarttags" w:element="country-region">
          <w:r>
            <w:t>Cambodia</w:t>
          </w:r>
        </w:smartTag>
      </w:smartTag>
      <w:r>
        <w:t xml:space="preserve"> (CEDAW/C/KHM/Q/4-5)</w:t>
      </w:r>
    </w:p>
    <w:p w:rsidR="009F69CE" w:rsidRDefault="009F69CE" w:rsidP="009F69CE">
      <w:pPr>
        <w:pStyle w:val="SingleTxt"/>
      </w:pPr>
      <w:smartTag w:uri="urn:schemas-microsoft-com:office:smarttags" w:element="place">
        <w:smartTag w:uri="urn:schemas-microsoft-com:office:smarttags" w:element="country-region">
          <w:r>
            <w:t>Colombia</w:t>
          </w:r>
        </w:smartTag>
      </w:smartTag>
      <w:r>
        <w:t xml:space="preserve"> (CEDAW/C/COL/Q/7-8)</w:t>
      </w:r>
    </w:p>
    <w:p w:rsidR="009F69CE" w:rsidRDefault="009F69CE" w:rsidP="009F69CE">
      <w:pPr>
        <w:pStyle w:val="SingleTxt"/>
      </w:pPr>
      <w:smartTag w:uri="urn:schemas-microsoft-com:office:smarttags" w:element="place">
        <w:smartTag w:uri="urn:schemas-microsoft-com:office:smarttags" w:element="PlaceType">
          <w:r>
            <w:t>Republic</w:t>
          </w:r>
        </w:smartTag>
        <w:r>
          <w:t xml:space="preserve"> of </w:t>
        </w:r>
        <w:smartTag w:uri="urn:schemas-microsoft-com:office:smarttags" w:element="PlaceName">
          <w:r>
            <w:t>Moldova</w:t>
          </w:r>
        </w:smartTag>
      </w:smartTag>
      <w:r>
        <w:t xml:space="preserve"> (CEDAW/C/MDA/Q/4-5)</w:t>
      </w:r>
    </w:p>
    <w:p w:rsidR="009F69CE" w:rsidRPr="009F69CE" w:rsidRDefault="009F69CE" w:rsidP="009F69CE">
      <w:pPr>
        <w:pStyle w:val="SingleTxt"/>
        <w:rPr>
          <w:lang w:val="fr-FR"/>
        </w:rPr>
      </w:pPr>
      <w:r w:rsidRPr="009F69CE">
        <w:rPr>
          <w:lang w:val="fr-FR"/>
        </w:rPr>
        <w:t>Seychelles (CEDAW/C/SYC/Q/1-5)</w:t>
      </w:r>
    </w:p>
    <w:p w:rsidR="009F69CE" w:rsidRDefault="009F69CE" w:rsidP="009F69CE">
      <w:pPr>
        <w:pStyle w:val="SingleTxt"/>
      </w:pPr>
      <w:smartTag w:uri="urn:schemas-microsoft-com:office:smarttags" w:element="place">
        <w:smartTag w:uri="urn:schemas-microsoft-com:office:smarttags" w:element="country-region">
          <w:r>
            <w:t>Tajikistan</w:t>
          </w:r>
        </w:smartTag>
      </w:smartTag>
      <w:r>
        <w:t xml:space="preserve"> (CEDAW/C/TJK/Q/4-5)</w:t>
      </w:r>
    </w:p>
    <w:p w:rsidR="009F69CE" w:rsidRDefault="009F69CE" w:rsidP="009F69CE">
      <w:pPr>
        <w:pStyle w:val="SingleTxt"/>
      </w:pPr>
      <w:smartTag w:uri="urn:schemas-microsoft-com:office:smarttags" w:element="place">
        <w:smartTag w:uri="urn:schemas-microsoft-com:office:smarttags" w:element="country-region">
          <w:r>
            <w:t>Saint Vincent and the Grenadines</w:t>
          </w:r>
        </w:smartTag>
      </w:smartTag>
      <w:r>
        <w:t xml:space="preserve"> (CEDAW/C/VCT/Q/4-8)</w:t>
      </w:r>
    </w:p>
    <w:p w:rsidR="009F69CE" w:rsidRPr="009F69CE" w:rsidRDefault="009F69CE" w:rsidP="009F69CE">
      <w:pPr>
        <w:pStyle w:val="SingleTxt"/>
        <w:spacing w:after="0" w:line="120" w:lineRule="exact"/>
        <w:rPr>
          <w:sz w:val="10"/>
        </w:rPr>
      </w:pPr>
    </w:p>
    <w:p w:rsidR="009F69CE" w:rsidRDefault="009F69CE" w:rsidP="009F69CE">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Responses to the lists of issues and questions</w:t>
      </w:r>
    </w:p>
    <w:p w:rsidR="009F69CE" w:rsidRPr="009F69CE" w:rsidRDefault="009F69CE" w:rsidP="009F69CE">
      <w:pPr>
        <w:pStyle w:val="SingleTxt"/>
        <w:spacing w:after="0" w:line="120" w:lineRule="exact"/>
        <w:rPr>
          <w:sz w:val="10"/>
        </w:rPr>
      </w:pPr>
    </w:p>
    <w:p w:rsidR="009F69CE" w:rsidRDefault="009F69CE" w:rsidP="009F69CE">
      <w:pPr>
        <w:pStyle w:val="SingleTxt"/>
      </w:pPr>
      <w:smartTag w:uri="urn:schemas-microsoft-com:office:smarttags" w:element="place">
        <w:smartTag w:uri="urn:schemas-microsoft-com:office:smarttags" w:element="country-region">
          <w:r>
            <w:t>Andorra</w:t>
          </w:r>
        </w:smartTag>
      </w:smartTag>
      <w:r>
        <w:t xml:space="preserve"> (CEDAW/C/AND/Q/2-3/Add.1)</w:t>
      </w:r>
    </w:p>
    <w:p w:rsidR="009F69CE" w:rsidRDefault="009F69CE" w:rsidP="009F69CE">
      <w:pPr>
        <w:pStyle w:val="SingleTxt"/>
      </w:pPr>
      <w:smartTag w:uri="urn:schemas-microsoft-com:office:smarttags" w:element="place">
        <w:smartTag w:uri="urn:schemas-microsoft-com:office:smarttags" w:element="country-region">
          <w:r>
            <w:t>Benin</w:t>
          </w:r>
        </w:smartTag>
      </w:smartTag>
      <w:r>
        <w:t xml:space="preserve"> (CEDAW/C/BEN/Q/4/Add.1)</w:t>
      </w:r>
    </w:p>
    <w:p w:rsidR="009F69CE" w:rsidRDefault="009F69CE" w:rsidP="009F69CE">
      <w:pPr>
        <w:pStyle w:val="SingleTxt"/>
      </w:pPr>
      <w:smartTag w:uri="urn:schemas-microsoft-com:office:smarttags" w:element="place">
        <w:smartTag w:uri="urn:schemas-microsoft-com:office:smarttags" w:element="country-region">
          <w:r>
            <w:t>Cambodia</w:t>
          </w:r>
        </w:smartTag>
      </w:smartTag>
      <w:r>
        <w:t xml:space="preserve"> (CEDAW/C/KHM/Q/4-5/Add.1)</w:t>
      </w:r>
    </w:p>
    <w:p w:rsidR="009F69CE" w:rsidRDefault="009F69CE" w:rsidP="009F69CE">
      <w:pPr>
        <w:pStyle w:val="SingleTxt"/>
      </w:pPr>
      <w:smartTag w:uri="urn:schemas-microsoft-com:office:smarttags" w:element="place">
        <w:smartTag w:uri="urn:schemas-microsoft-com:office:smarttags" w:element="country-region">
          <w:r>
            <w:t>Colombia</w:t>
          </w:r>
        </w:smartTag>
      </w:smartTag>
      <w:r>
        <w:t xml:space="preserve"> (CEDAW/C/COL/Q/7-8/Add.1)</w:t>
      </w:r>
    </w:p>
    <w:p w:rsidR="009F69CE" w:rsidRDefault="009F69CE" w:rsidP="009F69CE">
      <w:pPr>
        <w:pStyle w:val="SingleTxt"/>
      </w:pPr>
      <w:smartTag w:uri="urn:schemas-microsoft-com:office:smarttags" w:element="place">
        <w:smartTag w:uri="urn:schemas-microsoft-com:office:smarttags" w:element="PlaceType">
          <w:r>
            <w:t>Republic</w:t>
          </w:r>
        </w:smartTag>
        <w:r>
          <w:t xml:space="preserve"> of </w:t>
        </w:r>
        <w:smartTag w:uri="urn:schemas-microsoft-com:office:smarttags" w:element="PlaceName">
          <w:r>
            <w:t>Moldova</w:t>
          </w:r>
        </w:smartTag>
      </w:smartTag>
      <w:r>
        <w:t xml:space="preserve"> (CEDAW/C/MDA/Q/4-5/Add.1)</w:t>
      </w:r>
    </w:p>
    <w:p w:rsidR="009F69CE" w:rsidRDefault="009F69CE" w:rsidP="009F69CE">
      <w:pPr>
        <w:pStyle w:val="SingleTxt"/>
      </w:pPr>
      <w:smartTag w:uri="urn:schemas-microsoft-com:office:smarttags" w:element="place">
        <w:smartTag w:uri="urn:schemas-microsoft-com:office:smarttags" w:element="country-region">
          <w:r>
            <w:t>Seychelles</w:t>
          </w:r>
        </w:smartTag>
      </w:smartTag>
      <w:r>
        <w:t xml:space="preserve"> (CEDAW/C/SYC/Q/1-5/Add.1)</w:t>
      </w:r>
    </w:p>
    <w:p w:rsidR="009F69CE" w:rsidRDefault="009F69CE" w:rsidP="009F69CE">
      <w:pPr>
        <w:pStyle w:val="SingleTxt"/>
      </w:pPr>
      <w:smartTag w:uri="urn:schemas-microsoft-com:office:smarttags" w:element="place">
        <w:smartTag w:uri="urn:schemas-microsoft-com:office:smarttags" w:element="country-region">
          <w:r>
            <w:t>Tajikistan</w:t>
          </w:r>
        </w:smartTag>
      </w:smartTag>
      <w:r>
        <w:t xml:space="preserve"> (CEDAW/C/TJK/Q/4-5/Add.1)</w:t>
      </w:r>
    </w:p>
    <w:p w:rsidR="009F69CE" w:rsidRDefault="009F69CE" w:rsidP="009F69CE">
      <w:pPr>
        <w:pStyle w:val="SingleTxt"/>
      </w:pPr>
      <w:smartTag w:uri="urn:schemas-microsoft-com:office:smarttags" w:element="place">
        <w:smartTag w:uri="urn:schemas-microsoft-com:office:smarttags" w:element="country-region">
          <w:r>
            <w:t>Saint Vincent and the Grenadines</w:t>
          </w:r>
        </w:smartTag>
      </w:smartTag>
      <w:r>
        <w:t xml:space="preserve"> (CEDAW/C/VCT/Q/4-8/Add.1)</w:t>
      </w:r>
    </w:p>
    <w:p w:rsidR="009F69CE" w:rsidRDefault="009F69CE" w:rsidP="009F69CE">
      <w:pPr>
        <w:pStyle w:val="H23"/>
        <w:ind w:right="1260"/>
      </w:pPr>
      <w:r>
        <w:tab/>
        <w:t>5.</w:t>
      </w:r>
      <w:r>
        <w:tab/>
        <w:t>Follow-up to the consideration of reports submitted by States parties under article 18 of the Convention on the Elimination of All Forms of Discrimination against Women</w:t>
      </w:r>
    </w:p>
    <w:p w:rsidR="009F69CE" w:rsidRPr="009F69CE" w:rsidRDefault="009F69CE" w:rsidP="009F69CE">
      <w:pPr>
        <w:pStyle w:val="SingleTxt"/>
        <w:spacing w:after="0" w:line="120" w:lineRule="exact"/>
        <w:rPr>
          <w:sz w:val="10"/>
        </w:rPr>
      </w:pPr>
    </w:p>
    <w:p w:rsidR="009F69CE" w:rsidRDefault="009F69CE" w:rsidP="009F69CE">
      <w:pPr>
        <w:pStyle w:val="SingleTxt"/>
      </w:pPr>
      <w:r>
        <w:t xml:space="preserve">At its forty-seventh session, the Committee decided to add </w:t>
      </w:r>
      <w:r w:rsidR="00102108">
        <w:t>“</w:t>
      </w:r>
      <w:r>
        <w:t>Follow-up to the consideration of reports submitted by States parties under article 18 of the Convention on the Elimination of All Forms of Discrimination against Women</w:t>
      </w:r>
      <w:r w:rsidR="00102108">
        <w:t>”</w:t>
      </w:r>
      <w:r>
        <w:t xml:space="preserve"> as an item on the agenda. </w:t>
      </w:r>
    </w:p>
    <w:p w:rsidR="009F69CE" w:rsidRDefault="009F69CE" w:rsidP="009F69CE">
      <w:pPr>
        <w:pStyle w:val="SingleTxt"/>
      </w:pPr>
      <w:r>
        <w:t>The Committee will discuss matters relating to follow-up to concluding observations.</w:t>
      </w:r>
    </w:p>
    <w:p w:rsidR="009F69CE" w:rsidRPr="009F69CE" w:rsidRDefault="009F69CE" w:rsidP="009F69CE">
      <w:pPr>
        <w:pStyle w:val="SingleTxt"/>
        <w:spacing w:after="0" w:line="120" w:lineRule="exact"/>
        <w:rPr>
          <w:sz w:val="10"/>
        </w:rPr>
      </w:pPr>
    </w:p>
    <w:p w:rsidR="009F69CE" w:rsidRDefault="009F69CE" w:rsidP="009F69CE">
      <w:pPr>
        <w:pStyle w:val="H23"/>
        <w:ind w:right="1260"/>
      </w:pPr>
      <w:r>
        <w:tab/>
        <w:t>6.</w:t>
      </w:r>
      <w:r>
        <w:tab/>
        <w:t>Implementation of articles 21 and 22 of the Convention on the Elimination of All Forms of Discrimination against Women</w:t>
      </w:r>
    </w:p>
    <w:p w:rsidR="009F69CE" w:rsidRPr="009F69CE" w:rsidRDefault="009F69CE" w:rsidP="009F69CE">
      <w:pPr>
        <w:pStyle w:val="SingleTxt"/>
        <w:spacing w:after="0" w:line="120" w:lineRule="exact"/>
        <w:rPr>
          <w:sz w:val="10"/>
        </w:rPr>
      </w:pPr>
    </w:p>
    <w:p w:rsidR="009F69CE" w:rsidRDefault="009F69CE" w:rsidP="009F69CE">
      <w:pPr>
        <w:pStyle w:val="SingleTxt"/>
      </w:pPr>
      <w:r>
        <w:t>Article 21 of the Convention provides that the Committee may make suggestions and general recommendations based on the examination of the reports and information received from States parties. It also provides that such suggestions and general recommendations shall be included in the report of the Committee to the General Assembly, together with comments, if any, from States parties.</w:t>
      </w:r>
    </w:p>
    <w:p w:rsidR="009F69CE" w:rsidRDefault="009F69CE" w:rsidP="009F69CE">
      <w:pPr>
        <w:pStyle w:val="SingleTxt"/>
      </w:pPr>
      <w:r>
        <w:t>Article 22 of the Convention provides that the specialized agencies shall be entitled to be represented during the consideration of the implementation of such provisions of the Convention that fall within the scope of their activities and that the Committee may invite the specialized agencies to submit reports on the implementation of the Convention in those areas.</w:t>
      </w:r>
    </w:p>
    <w:p w:rsidR="009F69CE" w:rsidRPr="009F69CE" w:rsidRDefault="009F69CE" w:rsidP="009F69CE">
      <w:pPr>
        <w:pStyle w:val="SingleTxt"/>
        <w:spacing w:after="0" w:line="120" w:lineRule="exact"/>
        <w:rPr>
          <w:sz w:val="10"/>
        </w:rPr>
      </w:pPr>
    </w:p>
    <w:p w:rsidR="009F69CE" w:rsidRDefault="009F69CE" w:rsidP="009F69CE">
      <w:pPr>
        <w:pStyle w:val="H23"/>
        <w:ind w:right="1260"/>
      </w:pPr>
      <w:r>
        <w:tab/>
      </w:r>
      <w:r>
        <w:tab/>
        <w:t>Documentation</w:t>
      </w:r>
    </w:p>
    <w:p w:rsidR="009F69CE" w:rsidRPr="009F69CE" w:rsidRDefault="009F69CE" w:rsidP="009F69CE">
      <w:pPr>
        <w:pStyle w:val="SingleTxt"/>
        <w:spacing w:after="0" w:line="120" w:lineRule="exact"/>
        <w:rPr>
          <w:sz w:val="10"/>
        </w:rPr>
      </w:pPr>
    </w:p>
    <w:p w:rsidR="009F69CE" w:rsidRDefault="009F69CE" w:rsidP="009F69CE">
      <w:pPr>
        <w:pStyle w:val="SingleTxt"/>
      </w:pPr>
      <w:r>
        <w:t>Reports provided by the specialized agencies of the United Nations on the implementation of the Convention in areas falling within the scope of their activities</w:t>
      </w:r>
    </w:p>
    <w:p w:rsidR="009F69CE" w:rsidRPr="009F69CE" w:rsidRDefault="009F69CE" w:rsidP="009F69CE">
      <w:pPr>
        <w:pStyle w:val="SingleTxt"/>
        <w:spacing w:after="0" w:line="120" w:lineRule="exact"/>
        <w:rPr>
          <w:sz w:val="10"/>
        </w:rPr>
      </w:pPr>
    </w:p>
    <w:p w:rsidR="009F69CE" w:rsidRDefault="009F69CE" w:rsidP="009F69CE">
      <w:pPr>
        <w:pStyle w:val="H23"/>
        <w:ind w:right="1260"/>
      </w:pPr>
      <w:r>
        <w:tab/>
        <w:t>7.</w:t>
      </w:r>
      <w:r>
        <w:tab/>
        <w:t>Ways and means of expediting the work of the Committee</w:t>
      </w:r>
    </w:p>
    <w:p w:rsidR="009F69CE" w:rsidRPr="009F69CE" w:rsidRDefault="009F69CE" w:rsidP="009F69CE">
      <w:pPr>
        <w:pStyle w:val="SingleTxt"/>
        <w:spacing w:after="0" w:line="120" w:lineRule="exact"/>
        <w:rPr>
          <w:sz w:val="10"/>
        </w:rPr>
      </w:pPr>
    </w:p>
    <w:p w:rsidR="009F69CE" w:rsidRDefault="009F69CE" w:rsidP="009F69CE">
      <w:pPr>
        <w:pStyle w:val="SingleTxt"/>
      </w:pPr>
      <w:r>
        <w:t>The Committee will discuss matters relating to its methods of work.</w:t>
      </w:r>
    </w:p>
    <w:p w:rsidR="009F69CE" w:rsidRPr="009F69CE" w:rsidRDefault="009F69CE" w:rsidP="009F69CE">
      <w:pPr>
        <w:pStyle w:val="SingleTxt"/>
        <w:spacing w:after="0" w:line="120" w:lineRule="exact"/>
        <w:rPr>
          <w:sz w:val="10"/>
        </w:rPr>
      </w:pPr>
    </w:p>
    <w:p w:rsidR="009F69CE" w:rsidRDefault="009F69CE" w:rsidP="009F69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8.</w:t>
      </w:r>
      <w:r>
        <w:tab/>
        <w:t>Activities of the Committee under the Optional Protocol to the Convention on the Elimination of All Forms of Discrimination against Women</w:t>
      </w:r>
    </w:p>
    <w:p w:rsidR="009F69CE" w:rsidRPr="009F69CE" w:rsidRDefault="009F69CE" w:rsidP="009F69CE">
      <w:pPr>
        <w:pStyle w:val="SingleTxt"/>
        <w:spacing w:after="0" w:line="120" w:lineRule="exact"/>
        <w:rPr>
          <w:sz w:val="10"/>
        </w:rPr>
      </w:pPr>
    </w:p>
    <w:p w:rsidR="009F69CE" w:rsidRDefault="009F69CE" w:rsidP="009F69CE">
      <w:pPr>
        <w:pStyle w:val="SingleTxt"/>
      </w:pPr>
      <w:r>
        <w:t xml:space="preserve">The twenty-seventh session of the Working Group on Communications under the Optional Protocol will be held from 24-27 September 2013 in </w:t>
      </w:r>
      <w:smartTag w:uri="urn:schemas-microsoft-com:office:smarttags" w:element="place">
        <w:smartTag w:uri="urn:schemas-microsoft-com:office:smarttags" w:element="City">
          <w:r>
            <w:t>Geneva</w:t>
          </w:r>
        </w:smartTag>
      </w:smartTag>
      <w:r>
        <w:t>.</w:t>
      </w:r>
    </w:p>
    <w:p w:rsidR="009F69CE" w:rsidRDefault="009F69CE" w:rsidP="009F69CE">
      <w:pPr>
        <w:pStyle w:val="SingleTxt"/>
      </w:pPr>
      <w:r>
        <w:t>During its fifty-sixth session, the Committee will continue to implement its mandate under articles 2 and 8 of the Optional Protocol to the Convention.</w:t>
      </w:r>
    </w:p>
    <w:p w:rsidR="009F69CE" w:rsidRPr="009F69CE" w:rsidRDefault="009F69CE" w:rsidP="009F69CE">
      <w:pPr>
        <w:pStyle w:val="SingleTxt"/>
        <w:spacing w:after="0" w:line="120" w:lineRule="exact"/>
        <w:rPr>
          <w:sz w:val="10"/>
        </w:rPr>
      </w:pPr>
    </w:p>
    <w:p w:rsidR="009F69CE" w:rsidRDefault="009F69CE" w:rsidP="009F69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9.</w:t>
      </w:r>
      <w:r>
        <w:tab/>
        <w:t>Provisional agenda for the fifty-seventh session of the Committee</w:t>
      </w:r>
    </w:p>
    <w:p w:rsidR="009F69CE" w:rsidRPr="009F69CE" w:rsidRDefault="009F69CE" w:rsidP="009F69CE">
      <w:pPr>
        <w:pStyle w:val="SingleTxt"/>
        <w:spacing w:after="0" w:line="120" w:lineRule="exact"/>
        <w:rPr>
          <w:sz w:val="10"/>
        </w:rPr>
      </w:pPr>
    </w:p>
    <w:p w:rsidR="009F69CE" w:rsidRDefault="009F69CE" w:rsidP="009F69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Documentation</w:t>
      </w:r>
    </w:p>
    <w:p w:rsidR="009F69CE" w:rsidRPr="009F69CE" w:rsidRDefault="009F69CE" w:rsidP="009F69CE">
      <w:pPr>
        <w:pStyle w:val="SingleTxt"/>
        <w:spacing w:after="0" w:line="120" w:lineRule="exact"/>
        <w:rPr>
          <w:sz w:val="10"/>
        </w:rPr>
      </w:pPr>
    </w:p>
    <w:p w:rsidR="009F69CE" w:rsidRDefault="009F69CE" w:rsidP="009F69CE">
      <w:pPr>
        <w:pStyle w:val="SingleTxt"/>
      </w:pPr>
      <w:r>
        <w:t>Provisional agenda for the fifty</w:t>
      </w:r>
      <w:r w:rsidR="00684F33">
        <w:t>-seventh session (CEDAW/C/57/1)</w:t>
      </w:r>
    </w:p>
    <w:p w:rsidR="009F69CE" w:rsidRPr="009F69CE" w:rsidRDefault="009F69CE" w:rsidP="009F69CE">
      <w:pPr>
        <w:pStyle w:val="SingleTxt"/>
        <w:spacing w:after="0" w:line="120" w:lineRule="exact"/>
        <w:rPr>
          <w:sz w:val="10"/>
        </w:rPr>
      </w:pPr>
    </w:p>
    <w:p w:rsidR="009F69CE" w:rsidRDefault="009F69CE" w:rsidP="009F69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10.</w:t>
      </w:r>
      <w:r>
        <w:tab/>
        <w:t>Adoption of the report of the Committee on its fifty-sixth session</w:t>
      </w:r>
    </w:p>
    <w:p w:rsidR="00546F5D" w:rsidRPr="009F69CE" w:rsidRDefault="009F69CE" w:rsidP="009F69CE">
      <w:pPr>
        <w:pStyle w:val="SingleTxt"/>
      </w:pPr>
      <w:r>
        <w:rPr>
          <w:noProof/>
          <w:w w:val="100"/>
          <w:lang w:val="en-US" w:eastAsia="ja-JP"/>
        </w:rPr>
        <w:pict>
          <v:line id="_x0000_s1027" style="position:absolute;left:0;text-align:left;z-index:2" from="210.2pt,24pt" to="282.2pt,24pt" strokeweight=".25pt"/>
        </w:pict>
      </w:r>
    </w:p>
    <w:sectPr w:rsidR="00546F5D" w:rsidRPr="009F69CE" w:rsidSect="009F69CE">
      <w:type w:val="continuous"/>
      <w:pgSz w:w="12240" w:h="15840" w:code="1"/>
      <w:pgMar w:top="1742" w:right="1195" w:bottom="1901" w:left="1195" w:header="576" w:footer="1037"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06-17T16:03:00Z" w:initials="Start">
    <w:p w:rsidR="009A5766" w:rsidRDefault="009A576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NO&gt;&gt;N1336241E&lt;&lt;ODS JOB NO&gt;&gt;</w:t>
      </w:r>
    </w:p>
    <w:p w:rsidR="009A5766" w:rsidRDefault="009A5766">
      <w:pPr>
        <w:pStyle w:val="CommentText"/>
      </w:pPr>
      <w:r>
        <w:t>&lt;&lt;ODS DOC SYMBOL1&gt;&gt;CEDAW/C/56/1&lt;&lt;ODS DOC SYMBOL1&gt;&gt;</w:t>
      </w:r>
    </w:p>
    <w:p w:rsidR="009A5766" w:rsidRDefault="009A5766">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559C" w:rsidRDefault="000A559C">
      <w:r>
        <w:separator/>
      </w:r>
    </w:p>
  </w:endnote>
  <w:endnote w:type="continuationSeparator" w:id="0">
    <w:p w:rsidR="000A559C" w:rsidRDefault="000A559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9A5766">
      <w:tblPrEx>
        <w:tblCellMar>
          <w:top w:w="0" w:type="dxa"/>
          <w:bottom w:w="0" w:type="dxa"/>
        </w:tblCellMar>
      </w:tblPrEx>
      <w:tc>
        <w:tcPr>
          <w:tcW w:w="5033" w:type="dxa"/>
          <w:shd w:val="clear" w:color="auto" w:fill="auto"/>
        </w:tcPr>
        <w:p w:rsidR="009A5766" w:rsidRPr="00325FE6" w:rsidRDefault="009A5766" w:rsidP="00325FE6">
          <w:pPr>
            <w:pStyle w:val="Footer"/>
            <w:jc w:val="right"/>
            <w:rPr>
              <w:b w:val="0"/>
              <w:w w:val="103"/>
              <w:sz w:val="14"/>
            </w:rPr>
          </w:pPr>
          <w:fldSimple w:instr=" DOCVARIABLE &quot;FooterJN&quot; \* MERGEFORMAT ">
            <w:r>
              <w:rPr>
                <w:b w:val="0"/>
                <w:w w:val="103"/>
                <w:sz w:val="14"/>
              </w:rPr>
              <w:t>13-36241</w:t>
            </w:r>
          </w:fldSimple>
        </w:p>
      </w:tc>
      <w:tc>
        <w:tcPr>
          <w:tcW w:w="5033" w:type="dxa"/>
          <w:shd w:val="clear" w:color="auto" w:fill="auto"/>
        </w:tcPr>
        <w:p w:rsidR="009A5766" w:rsidRPr="00325FE6" w:rsidRDefault="009A5766" w:rsidP="00325FE6">
          <w:pPr>
            <w:pStyle w:val="Footer"/>
            <w:rPr>
              <w:w w:val="103"/>
            </w:rPr>
          </w:pPr>
          <w:r>
            <w:rPr>
              <w:w w:val="103"/>
            </w:rPr>
            <w:fldChar w:fldCharType="begin"/>
          </w:r>
          <w:r>
            <w:rPr>
              <w:w w:val="103"/>
            </w:rPr>
            <w:instrText xml:space="preserve"> PAGE  \* MERGEFORMAT </w:instrText>
          </w:r>
          <w:r>
            <w:rPr>
              <w:w w:val="103"/>
            </w:rPr>
            <w:fldChar w:fldCharType="separate"/>
          </w:r>
          <w:r w:rsidR="002C1AA0">
            <w:rPr>
              <w:w w:val="103"/>
            </w:rPr>
            <w:t>4</w:t>
          </w:r>
          <w:r>
            <w:rPr>
              <w:w w:val="103"/>
            </w:rPr>
            <w:fldChar w:fldCharType="end"/>
          </w:r>
        </w:p>
      </w:tc>
    </w:tr>
  </w:tbl>
  <w:p w:rsidR="009A5766" w:rsidRPr="00325FE6" w:rsidRDefault="009A5766" w:rsidP="00325FE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9A5766">
      <w:tblPrEx>
        <w:tblCellMar>
          <w:top w:w="0" w:type="dxa"/>
          <w:bottom w:w="0" w:type="dxa"/>
        </w:tblCellMar>
      </w:tblPrEx>
      <w:tc>
        <w:tcPr>
          <w:tcW w:w="5033" w:type="dxa"/>
          <w:shd w:val="clear" w:color="auto" w:fill="auto"/>
        </w:tcPr>
        <w:p w:rsidR="009A5766" w:rsidRPr="00325FE6" w:rsidRDefault="009A5766" w:rsidP="00325FE6">
          <w:pPr>
            <w:pStyle w:val="Footer"/>
            <w:jc w:val="right"/>
            <w:rPr>
              <w:w w:val="103"/>
            </w:rPr>
          </w:pPr>
          <w:r>
            <w:rPr>
              <w:w w:val="103"/>
            </w:rPr>
            <w:fldChar w:fldCharType="begin"/>
          </w:r>
          <w:r>
            <w:rPr>
              <w:w w:val="103"/>
            </w:rPr>
            <w:instrText xml:space="preserve"> PAGE  \* MERGEFORMAT </w:instrText>
          </w:r>
          <w:r>
            <w:rPr>
              <w:w w:val="103"/>
            </w:rPr>
            <w:fldChar w:fldCharType="separate"/>
          </w:r>
          <w:r w:rsidR="002C1AA0">
            <w:rPr>
              <w:w w:val="103"/>
            </w:rPr>
            <w:t>3</w:t>
          </w:r>
          <w:r>
            <w:rPr>
              <w:w w:val="103"/>
            </w:rPr>
            <w:fldChar w:fldCharType="end"/>
          </w:r>
        </w:p>
      </w:tc>
      <w:tc>
        <w:tcPr>
          <w:tcW w:w="5033" w:type="dxa"/>
          <w:shd w:val="clear" w:color="auto" w:fill="auto"/>
        </w:tcPr>
        <w:p w:rsidR="009A5766" w:rsidRPr="00325FE6" w:rsidRDefault="009A5766" w:rsidP="00325FE6">
          <w:pPr>
            <w:pStyle w:val="Footer"/>
            <w:rPr>
              <w:b w:val="0"/>
              <w:w w:val="103"/>
              <w:sz w:val="14"/>
            </w:rPr>
          </w:pPr>
          <w:fldSimple w:instr=" DOCVARIABLE &quot;FooterJN&quot; \* MERGEFORMAT ">
            <w:r>
              <w:rPr>
                <w:b w:val="0"/>
                <w:w w:val="103"/>
                <w:sz w:val="14"/>
              </w:rPr>
              <w:t>13-36241</w:t>
            </w:r>
          </w:fldSimple>
        </w:p>
      </w:tc>
    </w:tr>
  </w:tbl>
  <w:p w:rsidR="009A5766" w:rsidRPr="00325FE6" w:rsidRDefault="009A5766" w:rsidP="00325FE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9A5766">
      <w:tblPrEx>
        <w:tblCellMar>
          <w:top w:w="0" w:type="dxa"/>
          <w:bottom w:w="0" w:type="dxa"/>
        </w:tblCellMar>
      </w:tblPrEx>
      <w:tc>
        <w:tcPr>
          <w:tcW w:w="5033" w:type="dxa"/>
        </w:tcPr>
        <w:p w:rsidR="009A5766" w:rsidRDefault="009A5766" w:rsidP="00325FE6">
          <w:pPr>
            <w:pStyle w:val="Footer"/>
            <w:rPr>
              <w:b w:val="0"/>
              <w:sz w:val="20"/>
            </w:rPr>
          </w:pPr>
          <w:r>
            <w:rPr>
              <w:b w:val="0"/>
              <w:sz w:val="20"/>
            </w:rPr>
            <w:t xml:space="preserve">13-36241 (E)    220713    </w:t>
          </w:r>
        </w:p>
        <w:p w:rsidR="009A5766" w:rsidRPr="00325FE6" w:rsidRDefault="009A5766" w:rsidP="00325FE6">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*1336241*</w:t>
          </w:r>
        </w:p>
      </w:tc>
      <w:tc>
        <w:tcPr>
          <w:tcW w:w="3686" w:type="dxa"/>
        </w:tcPr>
        <w:p w:rsidR="009A5766" w:rsidRDefault="009A5766" w:rsidP="00325FE6">
          <w:pPr>
            <w:pStyle w:val="Footer"/>
            <w:jc w:val="right"/>
            <w:rPr>
              <w:b w:val="0"/>
              <w:sz w:val="20"/>
            </w:rPr>
          </w:pPr>
          <w:r w:rsidRPr="00325FE6">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9A5766" w:rsidRPr="00325FE6" w:rsidRDefault="009A5766" w:rsidP="00325FE6">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559C" w:rsidRDefault="000A559C">
      <w:r>
        <w:separator/>
      </w:r>
    </w:p>
  </w:footnote>
  <w:footnote w:type="continuationSeparator" w:id="0">
    <w:p w:rsidR="000A559C" w:rsidRDefault="000A559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9A5766">
      <w:tblPrEx>
        <w:tblCellMar>
          <w:top w:w="0" w:type="dxa"/>
          <w:bottom w:w="0" w:type="dxa"/>
        </w:tblCellMar>
      </w:tblPrEx>
      <w:trPr>
        <w:trHeight w:hRule="exact" w:val="864"/>
      </w:trPr>
      <w:tc>
        <w:tcPr>
          <w:tcW w:w="4838" w:type="dxa"/>
          <w:shd w:val="clear" w:color="auto" w:fill="auto"/>
          <w:vAlign w:val="bottom"/>
        </w:tcPr>
        <w:p w:rsidR="009A5766" w:rsidRPr="00325FE6" w:rsidRDefault="009A5766" w:rsidP="00325FE6">
          <w:pPr>
            <w:pStyle w:val="Header"/>
            <w:spacing w:after="80"/>
            <w:rPr>
              <w:b/>
            </w:rPr>
          </w:pPr>
          <w:fldSimple w:instr=" DOCVARIABLE &quot;sss1&quot; \* MERGEFORMAT ">
            <w:r>
              <w:rPr>
                <w:b/>
              </w:rPr>
              <w:t>CEDAW/C/56/1</w:t>
            </w:r>
          </w:fldSimple>
        </w:p>
      </w:tc>
      <w:tc>
        <w:tcPr>
          <w:tcW w:w="5033" w:type="dxa"/>
          <w:shd w:val="clear" w:color="auto" w:fill="auto"/>
          <w:vAlign w:val="bottom"/>
        </w:tcPr>
        <w:p w:rsidR="009A5766" w:rsidRDefault="009A5766" w:rsidP="00325FE6">
          <w:pPr>
            <w:pStyle w:val="Header"/>
          </w:pPr>
        </w:p>
      </w:tc>
    </w:tr>
  </w:tbl>
  <w:p w:rsidR="009A5766" w:rsidRPr="00325FE6" w:rsidRDefault="009A5766" w:rsidP="00325FE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9A5766">
      <w:tblPrEx>
        <w:tblCellMar>
          <w:top w:w="0" w:type="dxa"/>
          <w:bottom w:w="0" w:type="dxa"/>
        </w:tblCellMar>
      </w:tblPrEx>
      <w:trPr>
        <w:trHeight w:hRule="exact" w:val="864"/>
      </w:trPr>
      <w:tc>
        <w:tcPr>
          <w:tcW w:w="4838" w:type="dxa"/>
          <w:shd w:val="clear" w:color="auto" w:fill="auto"/>
          <w:vAlign w:val="bottom"/>
        </w:tcPr>
        <w:p w:rsidR="009A5766" w:rsidRDefault="009A5766" w:rsidP="00325FE6">
          <w:pPr>
            <w:pStyle w:val="Header"/>
          </w:pPr>
        </w:p>
      </w:tc>
      <w:tc>
        <w:tcPr>
          <w:tcW w:w="5033" w:type="dxa"/>
          <w:shd w:val="clear" w:color="auto" w:fill="auto"/>
          <w:vAlign w:val="bottom"/>
        </w:tcPr>
        <w:p w:rsidR="009A5766" w:rsidRPr="00325FE6" w:rsidRDefault="009A5766" w:rsidP="00325FE6">
          <w:pPr>
            <w:pStyle w:val="Header"/>
            <w:spacing w:after="80"/>
            <w:jc w:val="right"/>
            <w:rPr>
              <w:b/>
            </w:rPr>
          </w:pPr>
          <w:fldSimple w:instr=" DOCVARIABLE &quot;sss1&quot; \* MERGEFORMAT ">
            <w:r>
              <w:rPr>
                <w:b/>
              </w:rPr>
              <w:t>CEDAW/C/56/1</w:t>
            </w:r>
          </w:fldSimple>
        </w:p>
      </w:tc>
    </w:tr>
  </w:tbl>
  <w:p w:rsidR="009A5766" w:rsidRPr="00325FE6" w:rsidRDefault="009A5766" w:rsidP="00325FE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9A5766">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9A5766" w:rsidRDefault="009A5766" w:rsidP="00325FE6">
          <w:pPr>
            <w:pStyle w:val="Header"/>
            <w:spacing w:after="120"/>
          </w:pPr>
        </w:p>
      </w:tc>
      <w:tc>
        <w:tcPr>
          <w:tcW w:w="1872" w:type="dxa"/>
          <w:tcBorders>
            <w:bottom w:val="single" w:sz="4" w:space="0" w:color="auto"/>
          </w:tcBorders>
          <w:shd w:val="clear" w:color="auto" w:fill="auto"/>
          <w:vAlign w:val="bottom"/>
        </w:tcPr>
        <w:p w:rsidR="009A5766" w:rsidRPr="00325FE6" w:rsidRDefault="009A5766" w:rsidP="00325FE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9A5766" w:rsidRDefault="009A5766" w:rsidP="00325FE6">
          <w:pPr>
            <w:pStyle w:val="Header"/>
            <w:spacing w:after="120"/>
          </w:pPr>
        </w:p>
      </w:tc>
      <w:tc>
        <w:tcPr>
          <w:tcW w:w="6523" w:type="dxa"/>
          <w:gridSpan w:val="4"/>
          <w:tcBorders>
            <w:bottom w:val="single" w:sz="4" w:space="0" w:color="auto"/>
          </w:tcBorders>
          <w:shd w:val="clear" w:color="auto" w:fill="auto"/>
          <w:vAlign w:val="bottom"/>
        </w:tcPr>
        <w:p w:rsidR="009A5766" w:rsidRPr="00325FE6" w:rsidRDefault="009A5766" w:rsidP="00325FE6">
          <w:pPr>
            <w:spacing w:after="80" w:line="240" w:lineRule="auto"/>
            <w:jc w:val="right"/>
            <w:rPr>
              <w:position w:val="-4"/>
            </w:rPr>
          </w:pPr>
          <w:r>
            <w:rPr>
              <w:position w:val="-4"/>
              <w:sz w:val="40"/>
            </w:rPr>
            <w:t>CEDAW</w:t>
          </w:r>
          <w:r>
            <w:rPr>
              <w:position w:val="-4"/>
            </w:rPr>
            <w:t>/C/56/1</w:t>
          </w:r>
        </w:p>
      </w:tc>
    </w:tr>
    <w:tr w:rsidR="009A5766" w:rsidRPr="00325FE6">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9A5766" w:rsidRDefault="009A5766" w:rsidP="00325FE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A5766" w:rsidRPr="00325FE6" w:rsidRDefault="009A5766" w:rsidP="00325FE6">
          <w:pPr>
            <w:pStyle w:val="Header"/>
            <w:spacing w:before="109"/>
          </w:pPr>
        </w:p>
      </w:tc>
      <w:tc>
        <w:tcPr>
          <w:tcW w:w="5227" w:type="dxa"/>
          <w:gridSpan w:val="3"/>
          <w:tcBorders>
            <w:top w:val="single" w:sz="4" w:space="0" w:color="auto"/>
            <w:bottom w:val="single" w:sz="12" w:space="0" w:color="auto"/>
          </w:tcBorders>
          <w:shd w:val="clear" w:color="auto" w:fill="auto"/>
        </w:tcPr>
        <w:p w:rsidR="009A5766" w:rsidRPr="00325FE6" w:rsidRDefault="009A5766" w:rsidP="00325FE6">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9A5766" w:rsidRPr="00325FE6" w:rsidRDefault="009A5766" w:rsidP="00325FE6">
          <w:pPr>
            <w:pStyle w:val="Header"/>
            <w:spacing w:before="109"/>
          </w:pPr>
        </w:p>
      </w:tc>
      <w:tc>
        <w:tcPr>
          <w:tcW w:w="3140" w:type="dxa"/>
          <w:tcBorders>
            <w:top w:val="single" w:sz="4" w:space="0" w:color="auto"/>
            <w:bottom w:val="single" w:sz="12" w:space="0" w:color="auto"/>
          </w:tcBorders>
          <w:shd w:val="clear" w:color="auto" w:fill="auto"/>
        </w:tcPr>
        <w:p w:rsidR="009A5766" w:rsidRDefault="009A5766" w:rsidP="00325FE6">
          <w:pPr>
            <w:spacing w:before="240"/>
          </w:pPr>
          <w:r>
            <w:t>Distr.: General</w:t>
          </w:r>
        </w:p>
        <w:p w:rsidR="009A5766" w:rsidRDefault="009A5766" w:rsidP="00325FE6">
          <w:r>
            <w:t>13 June 2013</w:t>
          </w:r>
        </w:p>
        <w:p w:rsidR="009A5766" w:rsidRDefault="009A5766" w:rsidP="00325FE6"/>
        <w:p w:rsidR="009A5766" w:rsidRPr="00325FE6" w:rsidRDefault="009A5766" w:rsidP="00325FE6">
          <w:r>
            <w:t>Original: English</w:t>
          </w:r>
        </w:p>
      </w:tc>
    </w:tr>
  </w:tbl>
  <w:p w:rsidR="009A5766" w:rsidRPr="00325FE6" w:rsidRDefault="009A5766" w:rsidP="00325FE6">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36241*"/>
    <w:docVar w:name="CreationDt" w:val="17/06/2013 4:03: PM"/>
    <w:docVar w:name="DocCategory" w:val="Doc"/>
    <w:docVar w:name="DocType" w:val="Final"/>
    <w:docVar w:name="FooterJN" w:val="13-36241"/>
    <w:docVar w:name="jobn" w:val="13-36241 (E)"/>
    <w:docVar w:name="jobnDT" w:val="13-36241 (E)   170613"/>
    <w:docVar w:name="jobnDTDT" w:val="13-36241 (E)   170613   170613"/>
    <w:docVar w:name="JobNo" w:val="1336241E"/>
    <w:docVar w:name="OandT" w:val="DN"/>
    <w:docVar w:name="sss1" w:val="CEDAW/C/56/1"/>
    <w:docVar w:name="sss2" w:val="-"/>
    <w:docVar w:name="Symbol1" w:val="CEDAW/C/56/1"/>
    <w:docVar w:name="Symbol2" w:val="-"/>
  </w:docVars>
  <w:rsids>
    <w:rsidRoot w:val="00325FE6"/>
    <w:rsid w:val="000243C1"/>
    <w:rsid w:val="00040F2C"/>
    <w:rsid w:val="00060FB4"/>
    <w:rsid w:val="00062E0F"/>
    <w:rsid w:val="00073B00"/>
    <w:rsid w:val="000930EA"/>
    <w:rsid w:val="000A559C"/>
    <w:rsid w:val="00102108"/>
    <w:rsid w:val="00107D5F"/>
    <w:rsid w:val="0011565A"/>
    <w:rsid w:val="001208CF"/>
    <w:rsid w:val="001653FB"/>
    <w:rsid w:val="001745C0"/>
    <w:rsid w:val="00184193"/>
    <w:rsid w:val="001859B0"/>
    <w:rsid w:val="0019245C"/>
    <w:rsid w:val="001925A3"/>
    <w:rsid w:val="00192845"/>
    <w:rsid w:val="00195981"/>
    <w:rsid w:val="001C266D"/>
    <w:rsid w:val="001E077C"/>
    <w:rsid w:val="001F5FE7"/>
    <w:rsid w:val="002141E3"/>
    <w:rsid w:val="002319DD"/>
    <w:rsid w:val="00232F19"/>
    <w:rsid w:val="0024652F"/>
    <w:rsid w:val="002508E9"/>
    <w:rsid w:val="00274B66"/>
    <w:rsid w:val="00275106"/>
    <w:rsid w:val="002B7B92"/>
    <w:rsid w:val="002C1AA0"/>
    <w:rsid w:val="002D4228"/>
    <w:rsid w:val="002D7D1C"/>
    <w:rsid w:val="00306C74"/>
    <w:rsid w:val="00307F20"/>
    <w:rsid w:val="00312CB7"/>
    <w:rsid w:val="00314F83"/>
    <w:rsid w:val="00325FE6"/>
    <w:rsid w:val="003364F3"/>
    <w:rsid w:val="00347DD3"/>
    <w:rsid w:val="003769DF"/>
    <w:rsid w:val="003928D1"/>
    <w:rsid w:val="003B0DE7"/>
    <w:rsid w:val="003E0D98"/>
    <w:rsid w:val="003E35FE"/>
    <w:rsid w:val="00441580"/>
    <w:rsid w:val="00441EF4"/>
    <w:rsid w:val="0045397A"/>
    <w:rsid w:val="004774B3"/>
    <w:rsid w:val="00477F9F"/>
    <w:rsid w:val="004831A5"/>
    <w:rsid w:val="00497BF5"/>
    <w:rsid w:val="004A06AE"/>
    <w:rsid w:val="004C7E05"/>
    <w:rsid w:val="004D0839"/>
    <w:rsid w:val="004D7A08"/>
    <w:rsid w:val="004F269C"/>
    <w:rsid w:val="004F4AA8"/>
    <w:rsid w:val="00502499"/>
    <w:rsid w:val="00514854"/>
    <w:rsid w:val="0052389B"/>
    <w:rsid w:val="00542A9C"/>
    <w:rsid w:val="00546F5D"/>
    <w:rsid w:val="005729BA"/>
    <w:rsid w:val="00583963"/>
    <w:rsid w:val="00594A53"/>
    <w:rsid w:val="005A3D90"/>
    <w:rsid w:val="005B426E"/>
    <w:rsid w:val="005B500B"/>
    <w:rsid w:val="005C2441"/>
    <w:rsid w:val="005C5736"/>
    <w:rsid w:val="005D3D41"/>
    <w:rsid w:val="00600132"/>
    <w:rsid w:val="00601E37"/>
    <w:rsid w:val="0060256A"/>
    <w:rsid w:val="0060441D"/>
    <w:rsid w:val="0062527E"/>
    <w:rsid w:val="00653B25"/>
    <w:rsid w:val="00656459"/>
    <w:rsid w:val="0067014A"/>
    <w:rsid w:val="00673A86"/>
    <w:rsid w:val="00684F33"/>
    <w:rsid w:val="00696C4F"/>
    <w:rsid w:val="006A012D"/>
    <w:rsid w:val="006A33A3"/>
    <w:rsid w:val="006B6EDE"/>
    <w:rsid w:val="006D766E"/>
    <w:rsid w:val="006F40EA"/>
    <w:rsid w:val="00724074"/>
    <w:rsid w:val="007417DD"/>
    <w:rsid w:val="007669B0"/>
    <w:rsid w:val="00770F5D"/>
    <w:rsid w:val="0079386A"/>
    <w:rsid w:val="007B3AC6"/>
    <w:rsid w:val="007B6885"/>
    <w:rsid w:val="007D586B"/>
    <w:rsid w:val="007E5210"/>
    <w:rsid w:val="007F23CE"/>
    <w:rsid w:val="007F3C8D"/>
    <w:rsid w:val="00820960"/>
    <w:rsid w:val="00823C87"/>
    <w:rsid w:val="00837F18"/>
    <w:rsid w:val="0084786F"/>
    <w:rsid w:val="00852178"/>
    <w:rsid w:val="0085451D"/>
    <w:rsid w:val="0086531E"/>
    <w:rsid w:val="00885F41"/>
    <w:rsid w:val="0089265E"/>
    <w:rsid w:val="008A3B06"/>
    <w:rsid w:val="008A7B66"/>
    <w:rsid w:val="008B026E"/>
    <w:rsid w:val="008D2798"/>
    <w:rsid w:val="008E0C43"/>
    <w:rsid w:val="00902F4F"/>
    <w:rsid w:val="009237AD"/>
    <w:rsid w:val="00941EDA"/>
    <w:rsid w:val="00956D53"/>
    <w:rsid w:val="00961D71"/>
    <w:rsid w:val="00961E03"/>
    <w:rsid w:val="00974610"/>
    <w:rsid w:val="00993D85"/>
    <w:rsid w:val="009946BE"/>
    <w:rsid w:val="009A5766"/>
    <w:rsid w:val="009A7690"/>
    <w:rsid w:val="009C219D"/>
    <w:rsid w:val="009C4614"/>
    <w:rsid w:val="009E6C4F"/>
    <w:rsid w:val="009F1279"/>
    <w:rsid w:val="009F68B5"/>
    <w:rsid w:val="009F69CE"/>
    <w:rsid w:val="00A07861"/>
    <w:rsid w:val="00A12857"/>
    <w:rsid w:val="00A251C7"/>
    <w:rsid w:val="00A26996"/>
    <w:rsid w:val="00A44A1E"/>
    <w:rsid w:val="00A50ED5"/>
    <w:rsid w:val="00A56356"/>
    <w:rsid w:val="00A83C88"/>
    <w:rsid w:val="00AA4BEA"/>
    <w:rsid w:val="00AA5215"/>
    <w:rsid w:val="00AD4C00"/>
    <w:rsid w:val="00AE6470"/>
    <w:rsid w:val="00AF6C82"/>
    <w:rsid w:val="00B10B5D"/>
    <w:rsid w:val="00B150ED"/>
    <w:rsid w:val="00B27C06"/>
    <w:rsid w:val="00B81452"/>
    <w:rsid w:val="00BD0DCE"/>
    <w:rsid w:val="00BD2782"/>
    <w:rsid w:val="00C2494E"/>
    <w:rsid w:val="00C307BD"/>
    <w:rsid w:val="00C4446E"/>
    <w:rsid w:val="00C77CC3"/>
    <w:rsid w:val="00C96C11"/>
    <w:rsid w:val="00CA15F9"/>
    <w:rsid w:val="00CC1C6D"/>
    <w:rsid w:val="00CC5B87"/>
    <w:rsid w:val="00CD161B"/>
    <w:rsid w:val="00CD362B"/>
    <w:rsid w:val="00CF1E38"/>
    <w:rsid w:val="00D151CD"/>
    <w:rsid w:val="00D249F7"/>
    <w:rsid w:val="00D379B4"/>
    <w:rsid w:val="00D43BD4"/>
    <w:rsid w:val="00D449A2"/>
    <w:rsid w:val="00DA4710"/>
    <w:rsid w:val="00DF693E"/>
    <w:rsid w:val="00E05A3F"/>
    <w:rsid w:val="00E35AF0"/>
    <w:rsid w:val="00E64F8A"/>
    <w:rsid w:val="00E677E7"/>
    <w:rsid w:val="00E763F4"/>
    <w:rsid w:val="00E76523"/>
    <w:rsid w:val="00E836AF"/>
    <w:rsid w:val="00E94566"/>
    <w:rsid w:val="00EF478C"/>
    <w:rsid w:val="00F20FF0"/>
    <w:rsid w:val="00F90544"/>
    <w:rsid w:val="00F9421B"/>
    <w:rsid w:val="00FA02D8"/>
    <w:rsid w:val="00FC3370"/>
    <w:rsid w:val="00FC43F4"/>
    <w:rsid w:val="00FD4657"/>
    <w:rsid w:val="00FF1C46"/>
    <w:rsid w:val="00FF5537"/>
    <w:rsid w:val="00FF6C4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zh-CN"/>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basedOn w:val="DefaultParagraphFont"/>
    <w:semiHidden/>
    <w:rsid w:val="00546F5D"/>
    <w:rPr>
      <w:sz w:val="6"/>
    </w:rPr>
  </w:style>
  <w:style w:type="character" w:styleId="FootnoteReference">
    <w:name w:val="footnote reference"/>
    <w:basedOn w:val="DefaultParagraphFont"/>
    <w:semiHidden/>
    <w:rsid w:val="00546F5D"/>
    <w:rPr>
      <w:spacing w:val="-5"/>
      <w:w w:val="130"/>
      <w:position w:val="-4"/>
      <w:vertAlign w:val="superscript"/>
    </w:rPr>
  </w:style>
  <w:style w:type="character" w:styleId="EndnoteReference">
    <w:name w:val="endnote reference"/>
    <w:basedOn w:val="FootnoteReference"/>
    <w:semiHidden/>
    <w:rsid w:val="00546F5D"/>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basedOn w:val="DefaultParagraphFont"/>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Text">
    <w:name w:val="annotation text"/>
    <w:basedOn w:val="Normal"/>
    <w:semiHidden/>
    <w:rsid w:val="00325FE6"/>
  </w:style>
  <w:style w:type="paragraph" w:styleId="CommentSubject">
    <w:name w:val="annotation subject"/>
    <w:basedOn w:val="CommentText"/>
    <w:next w:val="CommentText"/>
    <w:semiHidden/>
    <w:rsid w:val="00325FE6"/>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1</Pages>
  <Words>1225</Words>
  <Characters>6995</Characters>
  <Application>Microsoft Office Outlook</Application>
  <DocSecurity>4</DocSecurity>
  <Lines>184</Lines>
  <Paragraphs>92</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8128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David.Nitti</dc:creator>
  <cp:keywords/>
  <dc:description/>
  <cp:lastModifiedBy>L.Nguyen</cp:lastModifiedBy>
  <cp:revision>11</cp:revision>
  <cp:lastPrinted>2013-07-22T16:57:00Z</cp:lastPrinted>
  <dcterms:created xsi:type="dcterms:W3CDTF">2013-07-22T16:56:00Z</dcterms:created>
  <dcterms:modified xsi:type="dcterms:W3CDTF">2013-07-22T16:59:00Z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1336241</vt:lpwstr>
  </property>
  <property fmtid="{D5CDD505-2E9C-101B-9397-08002B2CF9AE}" pid="3" name="Symbol1">
    <vt:lpwstr>CEDAW/C/56/1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4 pgs (FINAL)</vt:lpwstr>
  </property>
  <property fmtid="{D5CDD505-2E9C-101B-9397-08002B2CF9AE}" pid="8" name="Operator">
    <vt:lpwstr>JG/ln (f)</vt:lpwstr>
  </property>
</Properties>
</file>