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615A1E">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615A1E" w:rsidRDefault="00615A1E" w:rsidP="00615A1E">
                        <w:pPr>
                          <w:pBdr>
                            <w:top w:val="single" w:sz="4" w:space="1" w:color="auto"/>
                          </w:pBdr>
                        </w:pPr>
                        <w:r>
                          <w:tab/>
                          <w:t>This record is subject to correction.</w:t>
                        </w:r>
                      </w:p>
                      <w:p w:rsidR="00615A1E" w:rsidRDefault="00615A1E" w:rsidP="00615A1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15A1E" w:rsidRDefault="00615A1E" w:rsidP="00615A1E">
                        <w:pPr>
                          <w:pBdr>
                            <w:top w:val="single" w:sz="4" w:space="1" w:color="auto"/>
                          </w:pBdr>
                        </w:pPr>
                        <w:r>
                          <w:tab/>
                          <w:t>Any corrections to the records of the public meetings of the Committee at this session will be consolidated in a single corrigendum, to be issued shortly after the end of the session.</w:t>
                        </w:r>
                      </w:p>
                      <w:p w:rsidR="00615A1E" w:rsidRPr="00615A1E" w:rsidRDefault="00615A1E" w:rsidP="00615A1E">
                        <w:pPr>
                          <w:pBdr>
                            <w:top w:val="single" w:sz="4" w:space="1" w:color="auto"/>
                          </w:pBdr>
                        </w:pPr>
                        <w:r>
                          <w:t>GE.09-</w:t>
                        </w:r>
                        <w:r w:rsidR="00683346">
                          <w:t>40861</w:t>
                        </w:r>
                        <w:r>
                          <w:t xml:space="preserve">  (E)</w:t>
                        </w:r>
                        <w:r w:rsidR="00C90ED7">
                          <w:t xml:space="preserve">    170309</w:t>
                        </w:r>
                        <w:r w:rsidR="00F569E9">
                          <w:t xml:space="preserve">    190309</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CR</w:t>
            </w:r>
            <w:r w:rsidR="002F215B">
              <w:rPr>
                <w:rFonts w:ascii="Arial" w:hAnsi="Arial" w:cs="Arial"/>
                <w:b/>
                <w:sz w:val="72"/>
              </w:rPr>
              <w:t>P</w:t>
            </w:r>
            <w:r>
              <w:rPr>
                <w:rFonts w:ascii="Arial" w:hAnsi="Arial" w:cs="Arial"/>
                <w:b/>
                <w:sz w:val="72"/>
              </w:rPr>
              <w:t>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391496" r:id="rId8"/>
              </w:pict>
            </w:r>
          </w:p>
        </w:tc>
        <w:tc>
          <w:tcPr>
            <w:tcW w:w="4536" w:type="dxa"/>
            <w:tcBorders>
              <w:top w:val="single" w:sz="4" w:space="0" w:color="auto"/>
              <w:left w:val="nil"/>
              <w:bottom w:val="single" w:sz="36" w:space="0" w:color="auto"/>
              <w:right w:val="nil"/>
            </w:tcBorders>
          </w:tcPr>
          <w:p w:rsidR="00122EAB" w:rsidRDefault="00122EAB" w:rsidP="002F215B">
            <w:pPr>
              <w:spacing w:before="360" w:after="0"/>
              <w:rPr>
                <w:rFonts w:ascii="Arial" w:hAnsi="Arial" w:cs="Arial"/>
                <w:b/>
                <w:sz w:val="32"/>
              </w:rPr>
            </w:pPr>
            <w:r>
              <w:rPr>
                <w:rFonts w:ascii="Arial" w:hAnsi="Arial" w:cs="Arial"/>
                <w:b/>
                <w:sz w:val="32"/>
              </w:rPr>
              <w:t>Convention on</w:t>
            </w:r>
            <w:r w:rsidR="002F215B">
              <w:rPr>
                <w:rFonts w:ascii="Arial" w:hAnsi="Arial" w:cs="Arial"/>
                <w:b/>
                <w:sz w:val="32"/>
              </w:rPr>
              <w:t xml:space="preserve"> the</w:t>
            </w:r>
            <w:r>
              <w:rPr>
                <w:rFonts w:ascii="Arial" w:hAnsi="Arial" w:cs="Arial"/>
                <w:b/>
                <w:sz w:val="32"/>
              </w:rPr>
              <w:br/>
            </w:r>
            <w:r w:rsidR="002F215B">
              <w:rPr>
                <w:rFonts w:ascii="Arial" w:hAnsi="Arial" w:cs="Arial"/>
                <w:b/>
                <w:sz w:val="32"/>
              </w:rPr>
              <w:t>Rights of Persons with</w:t>
            </w:r>
            <w:r w:rsidR="002F215B">
              <w:rPr>
                <w:rFonts w:ascii="Arial" w:hAnsi="Arial" w:cs="Arial"/>
                <w:b/>
                <w:sz w:val="32"/>
              </w:rPr>
              <w:br/>
              <w:t>Disabilities</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1B46DD">
                <w:t>GENERAL</w:t>
              </w:r>
            </w:fldSimple>
          </w:p>
          <w:p w:rsidR="00122EAB" w:rsidRDefault="00122EAB">
            <w:pPr>
              <w:spacing w:after="0"/>
            </w:pPr>
            <w:r>
              <w:fldChar w:fldCharType="begin"/>
            </w:r>
            <w:r>
              <w:instrText xml:space="preserve"> FILLIN "Symbol" \* MERGEFORMAT </w:instrText>
            </w:r>
            <w:r w:rsidR="001B46DD">
              <w:fldChar w:fldCharType="separate"/>
            </w:r>
            <w:proofErr w:type="spellStart"/>
            <w:r w:rsidR="001B46DD">
              <w:t>CRPD/C/SR.9</w:t>
            </w:r>
            <w:proofErr w:type="spellEnd"/>
            <w:r>
              <w:fldChar w:fldCharType="end"/>
            </w:r>
          </w:p>
          <w:p w:rsidR="00122EAB" w:rsidRDefault="00122EAB">
            <w:fldSimple w:instr=" FILLIN &quot;Date&quot; \* MERGEFORMAT ">
              <w:r w:rsidR="00F569E9">
                <w:t>19 March</w:t>
              </w:r>
              <w:r w:rsidR="001B46DD">
                <w:t xml:space="preserve"> 2009</w:t>
              </w:r>
            </w:fldSimple>
          </w:p>
          <w:p w:rsidR="00122EAB" w:rsidRDefault="00122EAB">
            <w:r>
              <w:t xml:space="preserve">Original:  </w:t>
            </w:r>
            <w:fldSimple w:instr=" FILLIN &quot;Orig. Lang.&quot; \* MERGEFORMAT ">
              <w:r w:rsidR="001B46DD">
                <w:t>ENGLISH</w:t>
              </w:r>
            </w:fldSimple>
          </w:p>
        </w:tc>
      </w:tr>
    </w:tbl>
    <w:p w:rsidR="00615A1E" w:rsidRPr="00DA6F29" w:rsidRDefault="00122EAB" w:rsidP="00615A1E">
      <w:pPr>
        <w:jc w:val="center"/>
      </w:pPr>
      <w:r>
        <w:br/>
      </w:r>
      <w:r w:rsidR="00615A1E" w:rsidRPr="00DA6F29">
        <w:t>COMMITTEE ON THE RIGHTS OF PERSONS WITH DISABILITIES</w:t>
      </w:r>
    </w:p>
    <w:p w:rsidR="00615A1E" w:rsidRPr="00DA6F29" w:rsidRDefault="00615A1E" w:rsidP="00615A1E">
      <w:pPr>
        <w:jc w:val="center"/>
      </w:pPr>
      <w:r w:rsidRPr="00DA6F29">
        <w:t>First session</w:t>
      </w:r>
    </w:p>
    <w:p w:rsidR="00615A1E" w:rsidRPr="00DA6F29" w:rsidRDefault="00615A1E" w:rsidP="00615A1E">
      <w:pPr>
        <w:jc w:val="center"/>
      </w:pPr>
      <w:r w:rsidRPr="00DA6F29">
        <w:t xml:space="preserve">SUMMARY RECORD OF THE </w:t>
      </w:r>
      <w:r w:rsidR="00D360CE" w:rsidRPr="00DA6F29">
        <w:t>9th</w:t>
      </w:r>
      <w:r w:rsidRPr="00DA6F29">
        <w:t xml:space="preserve"> MEETING</w:t>
      </w:r>
    </w:p>
    <w:p w:rsidR="00615A1E" w:rsidRPr="00DA6F29" w:rsidRDefault="00615A1E" w:rsidP="00615A1E">
      <w:pPr>
        <w:spacing w:after="0"/>
        <w:jc w:val="center"/>
      </w:pPr>
      <w:r w:rsidRPr="00DA6F29">
        <w:t>Held at the Palais des Nations, Geneva,</w:t>
      </w:r>
    </w:p>
    <w:p w:rsidR="00615A1E" w:rsidRPr="00DA6F29" w:rsidRDefault="00615A1E" w:rsidP="00615A1E">
      <w:pPr>
        <w:jc w:val="center"/>
      </w:pPr>
      <w:r w:rsidRPr="00DA6F29">
        <w:t xml:space="preserve">on </w:t>
      </w:r>
      <w:r w:rsidR="00066344" w:rsidRPr="00DA6F29">
        <w:t>Friday, 27 February 2009, at 10 a.m.</w:t>
      </w:r>
    </w:p>
    <w:p w:rsidR="00615A1E" w:rsidRPr="00DA6F29" w:rsidRDefault="00615A1E" w:rsidP="00615A1E">
      <w:pPr>
        <w:jc w:val="center"/>
      </w:pPr>
      <w:r w:rsidRPr="00DA6F29">
        <w:rPr>
          <w:u w:val="single"/>
        </w:rPr>
        <w:t>Chairperson</w:t>
      </w:r>
      <w:r w:rsidRPr="00DA6F29">
        <w:t>:</w:t>
      </w:r>
      <w:r w:rsidR="00066344" w:rsidRPr="00DA6F29">
        <w:t xml:space="preserve">  Mr. AL-TARAWNEH</w:t>
      </w:r>
    </w:p>
    <w:p w:rsidR="00615A1E" w:rsidRPr="00DA6F29" w:rsidRDefault="00615A1E" w:rsidP="00615A1E">
      <w:pPr>
        <w:jc w:val="center"/>
      </w:pPr>
      <w:r w:rsidRPr="00DA6F29">
        <w:t>CONTENTS</w:t>
      </w:r>
    </w:p>
    <w:p w:rsidR="00122EAB" w:rsidRPr="00DA6F29" w:rsidRDefault="00D15483" w:rsidP="00615A1E">
      <w:r w:rsidRPr="00DA6F29">
        <w:t>ELECTION OF OFFICERS</w:t>
      </w:r>
    </w:p>
    <w:p w:rsidR="00D15483" w:rsidRPr="00DA6F29" w:rsidRDefault="00D15483" w:rsidP="00615A1E">
      <w:r w:rsidRPr="00DA6F29">
        <w:t>METHODS OF WORK OF THE COMMITTEE</w:t>
      </w:r>
    </w:p>
    <w:p w:rsidR="00D15483" w:rsidRPr="00DA6F29" w:rsidRDefault="00D15483" w:rsidP="00615A1E">
      <w:r w:rsidRPr="00DA6F29">
        <w:t>OTHER MATTERS</w:t>
      </w:r>
    </w:p>
    <w:p w:rsidR="009667A5" w:rsidRPr="00DA6F29" w:rsidRDefault="00365581" w:rsidP="009667A5">
      <w:pPr>
        <w:jc w:val="center"/>
        <w:rPr>
          <w:u w:val="single"/>
        </w:rPr>
      </w:pPr>
      <w:r w:rsidRPr="00DA6F29">
        <w:br w:type="page"/>
      </w:r>
      <w:r w:rsidR="009667A5" w:rsidRPr="00DA6F29">
        <w:rPr>
          <w:u w:val="single"/>
        </w:rPr>
        <w:t>The meeting was called to order at 10.15 a.m.</w:t>
      </w:r>
    </w:p>
    <w:p w:rsidR="009667A5" w:rsidRPr="00DA6F29" w:rsidRDefault="009667A5" w:rsidP="009667A5">
      <w:r w:rsidRPr="00DA6F29">
        <w:t>ELECTION OF OFFICERS (</w:t>
      </w:r>
      <w:r w:rsidRPr="00DA6F29">
        <w:rPr>
          <w:u w:val="single"/>
        </w:rPr>
        <w:t>continued</w:t>
      </w:r>
      <w:r w:rsidRPr="00DA6F29">
        <w:t>)</w:t>
      </w:r>
    </w:p>
    <w:p w:rsidR="009667A5" w:rsidRPr="00DA6F29" w:rsidRDefault="009667A5" w:rsidP="00E87115">
      <w:pPr>
        <w:pStyle w:val="ParaNo"/>
        <w:tabs>
          <w:tab w:val="clear" w:pos="737"/>
        </w:tabs>
        <w:rPr>
          <w:lang w:val="en-GB"/>
        </w:rPr>
      </w:pPr>
      <w:r w:rsidRPr="00DA6F29">
        <w:rPr>
          <w:u w:val="single"/>
          <w:lang w:val="en-GB"/>
        </w:rPr>
        <w:t>Mr. McCALLUM</w:t>
      </w:r>
      <w:r w:rsidRPr="00DA6F29">
        <w:rPr>
          <w:lang w:val="en-GB"/>
        </w:rPr>
        <w:t xml:space="preserve"> proposed that a fifth </w:t>
      </w:r>
      <w:r w:rsidR="00E87115" w:rsidRPr="00DA6F29">
        <w:rPr>
          <w:lang w:val="en-GB"/>
        </w:rPr>
        <w:t xml:space="preserve">post of </w:t>
      </w:r>
      <w:r w:rsidRPr="00DA6F29">
        <w:rPr>
          <w:lang w:val="en-GB"/>
        </w:rPr>
        <w:t xml:space="preserve">Vice-Chairperson should be created, to be shared by Ms. Yang </w:t>
      </w:r>
      <w:r w:rsidR="00E87115" w:rsidRPr="00DA6F29">
        <w:rPr>
          <w:lang w:val="en-GB"/>
        </w:rPr>
        <w:t xml:space="preserve">Jia </w:t>
      </w:r>
      <w:r w:rsidRPr="00DA6F29">
        <w:rPr>
          <w:lang w:val="en-GB"/>
        </w:rPr>
        <w:t>and Mr. Chowdhury, so that all regions would be represented by Vice</w:t>
      </w:r>
      <w:r w:rsidR="00E87115" w:rsidRPr="00DA6F29">
        <w:rPr>
          <w:lang w:val="en-GB"/>
        </w:rPr>
        <w:noBreakHyphen/>
      </w:r>
      <w:r w:rsidRPr="00DA6F29">
        <w:rPr>
          <w:lang w:val="en-GB"/>
        </w:rPr>
        <w:t>Chairpersons. Rapporteur</w:t>
      </w:r>
      <w:r w:rsidR="00E87115" w:rsidRPr="00DA6F29">
        <w:rPr>
          <w:lang w:val="en-GB"/>
        </w:rPr>
        <w:t xml:space="preserve"> functions</w:t>
      </w:r>
      <w:r w:rsidRPr="00DA6F29">
        <w:rPr>
          <w:lang w:val="en-GB"/>
        </w:rPr>
        <w:t xml:space="preserve"> could be </w:t>
      </w:r>
      <w:r w:rsidR="00E87115" w:rsidRPr="00DA6F29">
        <w:rPr>
          <w:lang w:val="en-GB"/>
        </w:rPr>
        <w:t>shared between</w:t>
      </w:r>
      <w:r w:rsidRPr="00DA6F29">
        <w:rPr>
          <w:lang w:val="en-GB"/>
        </w:rPr>
        <w:t xml:space="preserve"> one general rapporteur and one rapporteur for the Optional Protocol. He and Ms. Al</w:t>
      </w:r>
      <w:r w:rsidR="00E87115" w:rsidRPr="00DA6F29">
        <w:rPr>
          <w:lang w:val="en-GB"/>
        </w:rPr>
        <w:t xml:space="preserve"> </w:t>
      </w:r>
      <w:r w:rsidRPr="00DA6F29">
        <w:rPr>
          <w:lang w:val="en-GB"/>
        </w:rPr>
        <w:t xml:space="preserve">Suwaidi could </w:t>
      </w:r>
      <w:r w:rsidR="00E87115" w:rsidRPr="00DA6F29">
        <w:rPr>
          <w:lang w:val="en-GB"/>
        </w:rPr>
        <w:t>assume</w:t>
      </w:r>
      <w:r w:rsidRPr="00DA6F29">
        <w:rPr>
          <w:lang w:val="en-GB"/>
        </w:rPr>
        <w:t xml:space="preserve"> those roles. </w:t>
      </w:r>
      <w:r w:rsidR="00B45F12" w:rsidRPr="00DA6F29">
        <w:rPr>
          <w:lang w:val="en-GB"/>
        </w:rPr>
        <w:t>As a result</w:t>
      </w:r>
      <w:r w:rsidRPr="00DA6F29">
        <w:rPr>
          <w:lang w:val="en-GB"/>
        </w:rPr>
        <w:t xml:space="preserve">, all Committee members would have a </w:t>
      </w:r>
      <w:r w:rsidR="00B45F12" w:rsidRPr="00DA6F29">
        <w:rPr>
          <w:lang w:val="en-GB"/>
        </w:rPr>
        <w:t>post on the Bureau</w:t>
      </w:r>
      <w:r w:rsidRPr="00DA6F29">
        <w:rPr>
          <w:lang w:val="en-GB"/>
        </w:rPr>
        <w:t xml:space="preserve">. He requested the Secretariat to </w:t>
      </w:r>
      <w:r w:rsidR="00B45F12" w:rsidRPr="00DA6F29">
        <w:rPr>
          <w:lang w:val="en-GB"/>
        </w:rPr>
        <w:t>draft</w:t>
      </w:r>
      <w:r w:rsidRPr="00DA6F29">
        <w:rPr>
          <w:lang w:val="en-GB"/>
        </w:rPr>
        <w:t xml:space="preserve"> a note </w:t>
      </w:r>
      <w:r w:rsidR="00B45F12" w:rsidRPr="00DA6F29">
        <w:rPr>
          <w:lang w:val="en-GB"/>
        </w:rPr>
        <w:t>explaining</w:t>
      </w:r>
      <w:r w:rsidRPr="00DA6F29">
        <w:rPr>
          <w:lang w:val="en-GB"/>
        </w:rPr>
        <w:t xml:space="preserve"> that those arrangements </w:t>
      </w:r>
      <w:r w:rsidR="00B45F12" w:rsidRPr="00DA6F29">
        <w:rPr>
          <w:lang w:val="en-GB"/>
        </w:rPr>
        <w:t>sh</w:t>
      </w:r>
      <w:r w:rsidRPr="00DA6F29">
        <w:rPr>
          <w:lang w:val="en-GB"/>
        </w:rPr>
        <w:t xml:space="preserve">ould not </w:t>
      </w:r>
      <w:r w:rsidR="00B45F12" w:rsidRPr="00DA6F29">
        <w:rPr>
          <w:lang w:val="en-GB"/>
        </w:rPr>
        <w:t>be regarded as</w:t>
      </w:r>
      <w:r w:rsidRPr="00DA6F29">
        <w:rPr>
          <w:lang w:val="en-GB"/>
        </w:rPr>
        <w:t xml:space="preserve"> a precedent for future elections</w:t>
      </w:r>
      <w:r w:rsidR="00B45F12" w:rsidRPr="00DA6F29">
        <w:rPr>
          <w:lang w:val="en-GB"/>
        </w:rPr>
        <w:t>.</w:t>
      </w:r>
      <w:r w:rsidRPr="00DA6F29">
        <w:rPr>
          <w:lang w:val="en-GB"/>
        </w:rPr>
        <w:t xml:space="preserve"> He expressed </w:t>
      </w:r>
      <w:r w:rsidR="00B45F12" w:rsidRPr="00DA6F29">
        <w:rPr>
          <w:lang w:val="en-GB"/>
        </w:rPr>
        <w:t xml:space="preserve">the </w:t>
      </w:r>
      <w:r w:rsidRPr="00DA6F29">
        <w:rPr>
          <w:lang w:val="en-GB"/>
        </w:rPr>
        <w:t>hope that</w:t>
      </w:r>
      <w:r w:rsidR="00B45F12" w:rsidRPr="00DA6F29">
        <w:rPr>
          <w:lang w:val="en-GB"/>
        </w:rPr>
        <w:t>,</w:t>
      </w:r>
      <w:r w:rsidRPr="00DA6F29">
        <w:rPr>
          <w:lang w:val="en-GB"/>
        </w:rPr>
        <w:t xml:space="preserve"> by 2011, the Committee would be operating according to normal United Nations procedures</w:t>
      </w:r>
      <w:r w:rsidR="00B45F12" w:rsidRPr="00DA6F29">
        <w:rPr>
          <w:lang w:val="en-GB"/>
        </w:rPr>
        <w:t>,</w:t>
      </w:r>
      <w:r w:rsidRPr="00DA6F29">
        <w:rPr>
          <w:lang w:val="en-GB"/>
        </w:rPr>
        <w:t xml:space="preserve"> with one Chairperson and two Vice-Chairpersons.</w:t>
      </w:r>
    </w:p>
    <w:p w:rsidR="009667A5" w:rsidRPr="00DA6F29" w:rsidRDefault="009667A5" w:rsidP="00F0790C">
      <w:pPr>
        <w:pStyle w:val="ParaNo"/>
        <w:tabs>
          <w:tab w:val="clear" w:pos="737"/>
        </w:tabs>
        <w:rPr>
          <w:lang w:val="en-GB"/>
        </w:rPr>
      </w:pPr>
      <w:r w:rsidRPr="00DA6F29">
        <w:rPr>
          <w:u w:val="single"/>
          <w:lang w:val="en-GB"/>
        </w:rPr>
        <w:t>Ms. YANG Jia</w:t>
      </w:r>
      <w:r w:rsidRPr="00DA6F29">
        <w:rPr>
          <w:lang w:val="en-GB"/>
        </w:rPr>
        <w:t xml:space="preserve">, </w:t>
      </w:r>
      <w:r w:rsidR="006D7B17" w:rsidRPr="00DA6F29">
        <w:rPr>
          <w:lang w:val="en-GB"/>
        </w:rPr>
        <w:t>referring to</w:t>
      </w:r>
      <w:r w:rsidRPr="00DA6F29">
        <w:rPr>
          <w:lang w:val="en-GB"/>
        </w:rPr>
        <w:t xml:space="preserve"> the issue of regional representation, </w:t>
      </w:r>
      <w:r w:rsidR="006D7B17" w:rsidRPr="00DA6F29">
        <w:rPr>
          <w:lang w:val="en-GB"/>
        </w:rPr>
        <w:t>said that</w:t>
      </w:r>
      <w:r w:rsidRPr="00DA6F29">
        <w:rPr>
          <w:lang w:val="en-GB"/>
        </w:rPr>
        <w:t xml:space="preserve"> </w:t>
      </w:r>
      <w:r w:rsidR="006D7B17" w:rsidRPr="00DA6F29">
        <w:rPr>
          <w:lang w:val="en-GB"/>
        </w:rPr>
        <w:t>t</w:t>
      </w:r>
      <w:r w:rsidRPr="00DA6F29">
        <w:rPr>
          <w:lang w:val="en-GB"/>
        </w:rPr>
        <w:t>he Convention was a human rights instrument that applied to everyone</w:t>
      </w:r>
      <w:r w:rsidR="006D7B17" w:rsidRPr="00DA6F29">
        <w:rPr>
          <w:lang w:val="en-GB"/>
        </w:rPr>
        <w:t>.</w:t>
      </w:r>
      <w:r w:rsidRPr="00DA6F29">
        <w:rPr>
          <w:lang w:val="en-GB"/>
        </w:rPr>
        <w:t xml:space="preserve"> Asia, the most populous region in the world, </w:t>
      </w:r>
      <w:r w:rsidR="006D7B17" w:rsidRPr="00DA6F29">
        <w:rPr>
          <w:lang w:val="en-GB"/>
        </w:rPr>
        <w:t>should</w:t>
      </w:r>
      <w:r w:rsidRPr="00DA6F29">
        <w:rPr>
          <w:lang w:val="en-GB"/>
        </w:rPr>
        <w:t xml:space="preserve"> not </w:t>
      </w:r>
      <w:r w:rsidR="006D7B17" w:rsidRPr="00DA6F29">
        <w:rPr>
          <w:lang w:val="en-GB"/>
        </w:rPr>
        <w:t>therefore have been</w:t>
      </w:r>
      <w:r w:rsidR="00B03DCE" w:rsidRPr="00DA6F29">
        <w:rPr>
          <w:lang w:val="en-GB"/>
        </w:rPr>
        <w:t xml:space="preserve"> overlooked in the nominations previously made for Vice</w:t>
      </w:r>
      <w:r w:rsidR="00B03DCE" w:rsidRPr="00DA6F29">
        <w:rPr>
          <w:lang w:val="en-GB"/>
        </w:rPr>
        <w:noBreakHyphen/>
        <w:t>Chairperson posts.</w:t>
      </w:r>
    </w:p>
    <w:p w:rsidR="009667A5" w:rsidRPr="00DA6F29" w:rsidRDefault="009667A5" w:rsidP="00F0790C">
      <w:pPr>
        <w:pStyle w:val="ParaNo"/>
        <w:tabs>
          <w:tab w:val="clear" w:pos="737"/>
        </w:tabs>
        <w:rPr>
          <w:lang w:val="en-GB"/>
        </w:rPr>
      </w:pPr>
      <w:r w:rsidRPr="00DA6F29">
        <w:rPr>
          <w:u w:val="single"/>
          <w:lang w:val="en-GB"/>
        </w:rPr>
        <w:t>Mr. McCALLUM</w:t>
      </w:r>
      <w:r w:rsidRPr="00DA6F29">
        <w:rPr>
          <w:lang w:val="en-GB"/>
        </w:rPr>
        <w:t xml:space="preserve"> </w:t>
      </w:r>
      <w:r w:rsidR="001412AE" w:rsidRPr="00DA6F29">
        <w:rPr>
          <w:lang w:val="en-GB"/>
        </w:rPr>
        <w:t>agreed that</w:t>
      </w:r>
      <w:r w:rsidRPr="00DA6F29">
        <w:rPr>
          <w:lang w:val="en-GB"/>
        </w:rPr>
        <w:t xml:space="preserve"> all regions must be represented</w:t>
      </w:r>
      <w:r w:rsidR="001412AE" w:rsidRPr="00DA6F29">
        <w:rPr>
          <w:lang w:val="en-GB"/>
        </w:rPr>
        <w:t xml:space="preserve"> on the Bureau. That was the reason for his nomination of Ms. Yang Jia and Mr. Chowdhury.</w:t>
      </w:r>
    </w:p>
    <w:p w:rsidR="009667A5" w:rsidRPr="00DA6F29" w:rsidRDefault="009667A5" w:rsidP="00F0790C">
      <w:pPr>
        <w:pStyle w:val="ParaNo"/>
        <w:tabs>
          <w:tab w:val="clear" w:pos="737"/>
        </w:tabs>
        <w:rPr>
          <w:lang w:val="en-GB"/>
        </w:rPr>
      </w:pPr>
      <w:r w:rsidRPr="00DA6F29">
        <w:rPr>
          <w:u w:val="single"/>
          <w:lang w:val="en-GB"/>
        </w:rPr>
        <w:t>Mr. KÖNCZEI</w:t>
      </w:r>
      <w:r w:rsidRPr="00DA6F29">
        <w:rPr>
          <w:lang w:val="en-GB"/>
        </w:rPr>
        <w:t xml:space="preserve"> said that </w:t>
      </w:r>
      <w:r w:rsidR="00A213F5" w:rsidRPr="00DA6F29">
        <w:rPr>
          <w:lang w:val="en-GB"/>
        </w:rPr>
        <w:t>the Committee’s</w:t>
      </w:r>
      <w:r w:rsidRPr="00DA6F29">
        <w:rPr>
          <w:lang w:val="en-GB"/>
        </w:rPr>
        <w:t xml:space="preserve"> original </w:t>
      </w:r>
      <w:r w:rsidR="00A213F5" w:rsidRPr="00DA6F29">
        <w:rPr>
          <w:lang w:val="en-GB"/>
        </w:rPr>
        <w:t>intention had been to elect only</w:t>
      </w:r>
      <w:r w:rsidRPr="00DA6F29">
        <w:rPr>
          <w:lang w:val="en-GB"/>
        </w:rPr>
        <w:t xml:space="preserve"> three Vice-Chairpersons, </w:t>
      </w:r>
      <w:r w:rsidR="00A213F5" w:rsidRPr="00DA6F29">
        <w:rPr>
          <w:lang w:val="en-GB"/>
        </w:rPr>
        <w:t>in accordance with its rules of procedure. The fact that such a course of action would have led</w:t>
      </w:r>
      <w:r w:rsidRPr="00DA6F29">
        <w:rPr>
          <w:lang w:val="en-GB"/>
        </w:rPr>
        <w:t xml:space="preserve"> to the exclusion of </w:t>
      </w:r>
      <w:r w:rsidR="00A213F5" w:rsidRPr="00DA6F29">
        <w:rPr>
          <w:lang w:val="en-GB"/>
        </w:rPr>
        <w:t>an entire</w:t>
      </w:r>
      <w:r w:rsidRPr="00DA6F29">
        <w:rPr>
          <w:lang w:val="en-GB"/>
        </w:rPr>
        <w:t xml:space="preserve"> region from the Bureau</w:t>
      </w:r>
      <w:r w:rsidR="00A213F5" w:rsidRPr="00DA6F29">
        <w:rPr>
          <w:lang w:val="en-GB"/>
        </w:rPr>
        <w:t xml:space="preserve"> was unfortunate,</w:t>
      </w:r>
      <w:r w:rsidRPr="00DA6F29">
        <w:rPr>
          <w:lang w:val="en-GB"/>
        </w:rPr>
        <w:t xml:space="preserve"> and </w:t>
      </w:r>
      <w:r w:rsidR="00A213F5" w:rsidRPr="00DA6F29">
        <w:rPr>
          <w:lang w:val="en-GB"/>
        </w:rPr>
        <w:t xml:space="preserve">he </w:t>
      </w:r>
      <w:r w:rsidRPr="00DA6F29">
        <w:rPr>
          <w:lang w:val="en-GB"/>
        </w:rPr>
        <w:t xml:space="preserve">therefore supported the </w:t>
      </w:r>
      <w:r w:rsidR="00A213F5" w:rsidRPr="00DA6F29">
        <w:rPr>
          <w:lang w:val="en-GB"/>
        </w:rPr>
        <w:t>sensible</w:t>
      </w:r>
      <w:r w:rsidRPr="00DA6F29">
        <w:rPr>
          <w:lang w:val="en-GB"/>
        </w:rPr>
        <w:t xml:space="preserve"> proposal to create a fifth </w:t>
      </w:r>
      <w:r w:rsidR="00A213F5" w:rsidRPr="00DA6F29">
        <w:rPr>
          <w:lang w:val="en-GB"/>
        </w:rPr>
        <w:t xml:space="preserve">post of </w:t>
      </w:r>
      <w:r w:rsidRPr="00DA6F29">
        <w:rPr>
          <w:lang w:val="en-GB"/>
        </w:rPr>
        <w:t>Vice-Chairperson.</w:t>
      </w:r>
    </w:p>
    <w:p w:rsidR="009667A5" w:rsidRPr="00DA6F29" w:rsidRDefault="009667A5" w:rsidP="00F0790C">
      <w:pPr>
        <w:pStyle w:val="ParaNo"/>
        <w:tabs>
          <w:tab w:val="clear" w:pos="737"/>
        </w:tabs>
        <w:rPr>
          <w:lang w:val="en-GB"/>
        </w:rPr>
      </w:pPr>
      <w:r w:rsidRPr="00DA6F29">
        <w:rPr>
          <w:u w:val="single"/>
          <w:lang w:val="en-GB"/>
        </w:rPr>
        <w:t>The CHAIRPERSON</w:t>
      </w:r>
      <w:r w:rsidRPr="00DA6F29">
        <w:rPr>
          <w:lang w:val="en-GB"/>
        </w:rPr>
        <w:t xml:space="preserve"> </w:t>
      </w:r>
      <w:r w:rsidR="00902DE4" w:rsidRPr="00DA6F29">
        <w:rPr>
          <w:lang w:val="en-GB"/>
        </w:rPr>
        <w:t>said</w:t>
      </w:r>
      <w:r w:rsidRPr="00DA6F29">
        <w:rPr>
          <w:lang w:val="en-GB"/>
        </w:rPr>
        <w:t xml:space="preserve"> that the </w:t>
      </w:r>
      <w:r w:rsidR="00902DE4" w:rsidRPr="00DA6F29">
        <w:rPr>
          <w:lang w:val="en-GB"/>
        </w:rPr>
        <w:t>principle of</w:t>
      </w:r>
      <w:r w:rsidRPr="00DA6F29">
        <w:rPr>
          <w:lang w:val="en-GB"/>
        </w:rPr>
        <w:t xml:space="preserve"> solidarity</w:t>
      </w:r>
      <w:r w:rsidR="00902DE4" w:rsidRPr="00DA6F29">
        <w:rPr>
          <w:lang w:val="en-GB"/>
        </w:rPr>
        <w:t xml:space="preserve"> required that</w:t>
      </w:r>
      <w:r w:rsidRPr="00DA6F29">
        <w:rPr>
          <w:lang w:val="en-GB"/>
        </w:rPr>
        <w:t xml:space="preserve"> no region </w:t>
      </w:r>
      <w:r w:rsidR="00902DE4" w:rsidRPr="00DA6F29">
        <w:rPr>
          <w:lang w:val="en-GB"/>
        </w:rPr>
        <w:t>should</w:t>
      </w:r>
      <w:r w:rsidRPr="00DA6F29">
        <w:rPr>
          <w:lang w:val="en-GB"/>
        </w:rPr>
        <w:t xml:space="preserve"> be </w:t>
      </w:r>
      <w:r w:rsidR="00902DE4" w:rsidRPr="00DA6F29">
        <w:rPr>
          <w:lang w:val="en-GB"/>
        </w:rPr>
        <w:t>overlooked</w:t>
      </w:r>
      <w:r w:rsidRPr="00DA6F29">
        <w:rPr>
          <w:lang w:val="en-GB"/>
        </w:rPr>
        <w:t>. However, all Committee members, regardless of whether they had been elected to the Bureau, would be involved in all Committee decisions since they had to be taken by consensus.</w:t>
      </w:r>
    </w:p>
    <w:p w:rsidR="009667A5" w:rsidRPr="00DA6F29" w:rsidRDefault="009667A5" w:rsidP="00F0790C">
      <w:pPr>
        <w:pStyle w:val="ParaNo"/>
        <w:tabs>
          <w:tab w:val="clear" w:pos="737"/>
        </w:tabs>
        <w:rPr>
          <w:lang w:val="en-GB"/>
        </w:rPr>
      </w:pPr>
      <w:r w:rsidRPr="00DA6F29">
        <w:rPr>
          <w:u w:val="single"/>
          <w:lang w:val="en-GB"/>
        </w:rPr>
        <w:t>Mr. BEN LALLAHOM</w:t>
      </w:r>
      <w:r w:rsidRPr="00DA6F29">
        <w:rPr>
          <w:lang w:val="en-GB"/>
        </w:rPr>
        <w:t xml:space="preserve"> expressed support for the proposal to create </w:t>
      </w:r>
      <w:r w:rsidR="00132E3F" w:rsidRPr="00DA6F29">
        <w:rPr>
          <w:lang w:val="en-GB"/>
        </w:rPr>
        <w:t xml:space="preserve">a </w:t>
      </w:r>
      <w:r w:rsidRPr="00DA6F29">
        <w:rPr>
          <w:lang w:val="en-GB"/>
        </w:rPr>
        <w:t xml:space="preserve">fifth </w:t>
      </w:r>
      <w:r w:rsidR="00132E3F" w:rsidRPr="00DA6F29">
        <w:rPr>
          <w:lang w:val="en-GB"/>
        </w:rPr>
        <w:t xml:space="preserve">post of </w:t>
      </w:r>
      <w:r w:rsidRPr="00DA6F29">
        <w:rPr>
          <w:lang w:val="en-GB"/>
        </w:rPr>
        <w:t>Vice</w:t>
      </w:r>
      <w:r w:rsidR="00132E3F" w:rsidRPr="00DA6F29">
        <w:rPr>
          <w:lang w:val="en-GB"/>
        </w:rPr>
        <w:noBreakHyphen/>
      </w:r>
      <w:r w:rsidRPr="00DA6F29">
        <w:rPr>
          <w:lang w:val="en-GB"/>
        </w:rPr>
        <w:t>Chairperson</w:t>
      </w:r>
      <w:r w:rsidR="00132E3F" w:rsidRPr="00DA6F29">
        <w:rPr>
          <w:lang w:val="en-GB"/>
        </w:rPr>
        <w:t>,</w:t>
      </w:r>
      <w:r w:rsidRPr="00DA6F29">
        <w:rPr>
          <w:lang w:val="en-GB"/>
        </w:rPr>
        <w:t xml:space="preserve"> since </w:t>
      </w:r>
      <w:r w:rsidR="00132E3F" w:rsidRPr="00DA6F29">
        <w:rPr>
          <w:lang w:val="en-GB"/>
        </w:rPr>
        <w:t>a</w:t>
      </w:r>
      <w:r w:rsidRPr="00DA6F29">
        <w:rPr>
          <w:lang w:val="en-GB"/>
        </w:rPr>
        <w:t xml:space="preserve"> country as </w:t>
      </w:r>
      <w:r w:rsidR="00132E3F" w:rsidRPr="00DA6F29">
        <w:rPr>
          <w:lang w:val="en-GB"/>
        </w:rPr>
        <w:t xml:space="preserve">large as </w:t>
      </w:r>
      <w:r w:rsidRPr="00DA6F29">
        <w:rPr>
          <w:lang w:val="en-GB"/>
        </w:rPr>
        <w:t xml:space="preserve">China should be represented </w:t>
      </w:r>
      <w:r w:rsidR="00132E3F" w:rsidRPr="00DA6F29">
        <w:rPr>
          <w:lang w:val="en-GB"/>
        </w:rPr>
        <w:t>on</w:t>
      </w:r>
      <w:r w:rsidRPr="00DA6F29">
        <w:rPr>
          <w:lang w:val="en-GB"/>
        </w:rPr>
        <w:t xml:space="preserve"> the </w:t>
      </w:r>
      <w:r w:rsidR="00132E3F" w:rsidRPr="00DA6F29">
        <w:rPr>
          <w:lang w:val="en-GB"/>
        </w:rPr>
        <w:t>Bureau</w:t>
      </w:r>
      <w:r w:rsidRPr="00DA6F29">
        <w:rPr>
          <w:lang w:val="en-GB"/>
        </w:rPr>
        <w:t>.</w:t>
      </w:r>
    </w:p>
    <w:p w:rsidR="009667A5" w:rsidRPr="00DA6F29" w:rsidRDefault="009667A5" w:rsidP="00F0790C">
      <w:pPr>
        <w:pStyle w:val="ParaNo"/>
        <w:tabs>
          <w:tab w:val="clear" w:pos="737"/>
        </w:tabs>
        <w:rPr>
          <w:lang w:val="en-GB"/>
        </w:rPr>
      </w:pPr>
      <w:r w:rsidRPr="00DA6F29">
        <w:rPr>
          <w:u w:val="single"/>
          <w:lang w:val="en-GB"/>
        </w:rPr>
        <w:t>The CHAIRPERSON</w:t>
      </w:r>
      <w:r w:rsidRPr="00DA6F29">
        <w:rPr>
          <w:lang w:val="en-GB"/>
        </w:rPr>
        <w:t xml:space="preserve"> said that he took it that the Committee wished to </w:t>
      </w:r>
      <w:r w:rsidR="007E0727" w:rsidRPr="00DA6F29">
        <w:rPr>
          <w:lang w:val="en-GB"/>
        </w:rPr>
        <w:t>appoint two</w:t>
      </w:r>
      <w:r w:rsidRPr="00DA6F29">
        <w:rPr>
          <w:lang w:val="en-GB"/>
        </w:rPr>
        <w:t xml:space="preserve"> Rapporteur</w:t>
      </w:r>
      <w:r w:rsidR="007E0727" w:rsidRPr="00DA6F29">
        <w:rPr>
          <w:lang w:val="en-GB"/>
        </w:rPr>
        <w:t>s,</w:t>
      </w:r>
      <w:r w:rsidRPr="00DA6F29">
        <w:rPr>
          <w:lang w:val="en-GB"/>
        </w:rPr>
        <w:t xml:space="preserve"> one </w:t>
      </w:r>
      <w:r w:rsidR="007E0727" w:rsidRPr="00DA6F29">
        <w:rPr>
          <w:lang w:val="en-GB"/>
        </w:rPr>
        <w:t>for</w:t>
      </w:r>
      <w:r w:rsidRPr="00DA6F29">
        <w:rPr>
          <w:lang w:val="en-GB"/>
        </w:rPr>
        <w:t xml:space="preserve"> the Convention and </w:t>
      </w:r>
      <w:r w:rsidR="007E0727" w:rsidRPr="00DA6F29">
        <w:rPr>
          <w:lang w:val="en-GB"/>
        </w:rPr>
        <w:t>the other for</w:t>
      </w:r>
      <w:r w:rsidRPr="00DA6F29">
        <w:rPr>
          <w:lang w:val="en-GB"/>
        </w:rPr>
        <w:t xml:space="preserve"> the Optional Protocol, each </w:t>
      </w:r>
      <w:r w:rsidR="007E0727" w:rsidRPr="00DA6F29">
        <w:rPr>
          <w:lang w:val="en-GB"/>
        </w:rPr>
        <w:t>to serve</w:t>
      </w:r>
      <w:r w:rsidRPr="00DA6F29">
        <w:rPr>
          <w:lang w:val="en-GB"/>
        </w:rPr>
        <w:t xml:space="preserve"> for </w:t>
      </w:r>
      <w:r w:rsidR="007E0727" w:rsidRPr="00DA6F29">
        <w:rPr>
          <w:lang w:val="en-GB"/>
        </w:rPr>
        <w:t>a</w:t>
      </w:r>
      <w:r w:rsidRPr="00DA6F29">
        <w:rPr>
          <w:lang w:val="en-GB"/>
        </w:rPr>
        <w:t xml:space="preserve"> full two-year term.</w:t>
      </w:r>
    </w:p>
    <w:p w:rsidR="009667A5" w:rsidRPr="00DA6F29" w:rsidRDefault="009667A5" w:rsidP="00F0790C">
      <w:pPr>
        <w:pStyle w:val="ParaNo"/>
        <w:tabs>
          <w:tab w:val="clear" w:pos="737"/>
        </w:tabs>
        <w:rPr>
          <w:u w:val="single"/>
          <w:lang w:val="en-GB"/>
        </w:rPr>
      </w:pPr>
      <w:r w:rsidRPr="00DA6F29">
        <w:rPr>
          <w:u w:val="single"/>
          <w:lang w:val="en-GB"/>
        </w:rPr>
        <w:t>It was so decided</w:t>
      </w:r>
      <w:r w:rsidRPr="001B4E09">
        <w:rPr>
          <w:lang w:val="en-GB"/>
        </w:rPr>
        <w:t>.</w:t>
      </w:r>
    </w:p>
    <w:p w:rsidR="009667A5" w:rsidRPr="00DA6F29" w:rsidRDefault="009667A5" w:rsidP="00F0790C">
      <w:pPr>
        <w:pStyle w:val="ParaNo"/>
        <w:tabs>
          <w:tab w:val="clear" w:pos="737"/>
        </w:tabs>
        <w:rPr>
          <w:lang w:val="en-GB"/>
        </w:rPr>
      </w:pPr>
      <w:r w:rsidRPr="00DA6F29">
        <w:rPr>
          <w:u w:val="single"/>
          <w:lang w:val="en-GB"/>
        </w:rPr>
        <w:t>Mr. CHOWDHURY</w:t>
      </w:r>
      <w:r w:rsidRPr="00DA6F29">
        <w:rPr>
          <w:lang w:val="en-GB"/>
        </w:rPr>
        <w:t xml:space="preserve"> said that, in principle, he was against the idea of creating more positions within the Bureau than was customary in other treaty bodies. He requested clarification </w:t>
      </w:r>
      <w:r w:rsidR="003749AA" w:rsidRPr="00DA6F29">
        <w:rPr>
          <w:lang w:val="en-GB"/>
        </w:rPr>
        <w:t>of the proposed</w:t>
      </w:r>
      <w:r w:rsidRPr="00DA6F29">
        <w:rPr>
          <w:lang w:val="en-GB"/>
        </w:rPr>
        <w:t xml:space="preserve"> rotation </w:t>
      </w:r>
      <w:r w:rsidR="003749AA" w:rsidRPr="00DA6F29">
        <w:rPr>
          <w:lang w:val="en-GB"/>
        </w:rPr>
        <w:t>formula for</w:t>
      </w:r>
      <w:r w:rsidRPr="00DA6F29">
        <w:rPr>
          <w:lang w:val="en-GB"/>
        </w:rPr>
        <w:t xml:space="preserve"> Vice-Chairpersons.</w:t>
      </w:r>
    </w:p>
    <w:p w:rsidR="009667A5" w:rsidRPr="00DA6F29" w:rsidRDefault="009667A5" w:rsidP="00F0790C">
      <w:pPr>
        <w:pStyle w:val="ParaNo"/>
        <w:tabs>
          <w:tab w:val="clear" w:pos="737"/>
        </w:tabs>
        <w:rPr>
          <w:lang w:val="en-GB"/>
        </w:rPr>
      </w:pPr>
      <w:r w:rsidRPr="00DA6F29">
        <w:rPr>
          <w:u w:val="single"/>
          <w:lang w:val="en-GB"/>
        </w:rPr>
        <w:t>The CHAIRPERSON</w:t>
      </w:r>
      <w:r w:rsidRPr="00DA6F29">
        <w:rPr>
          <w:lang w:val="en-GB"/>
        </w:rPr>
        <w:t xml:space="preserve"> said that each Vice-Chairperson </w:t>
      </w:r>
      <w:r w:rsidR="003749AA" w:rsidRPr="00DA6F29">
        <w:rPr>
          <w:lang w:val="en-GB"/>
        </w:rPr>
        <w:t>post</w:t>
      </w:r>
      <w:r w:rsidRPr="00DA6F29">
        <w:rPr>
          <w:lang w:val="en-GB"/>
        </w:rPr>
        <w:t xml:space="preserve"> would be rotated halfway through the two-year term.</w:t>
      </w:r>
    </w:p>
    <w:p w:rsidR="009667A5" w:rsidRPr="00DA6F29" w:rsidRDefault="00551D4E" w:rsidP="00F0790C">
      <w:pPr>
        <w:pStyle w:val="ParaNo"/>
        <w:tabs>
          <w:tab w:val="clear" w:pos="737"/>
        </w:tabs>
        <w:rPr>
          <w:lang w:val="en-GB"/>
        </w:rPr>
      </w:pPr>
      <w:r>
        <w:rPr>
          <w:u w:val="single"/>
          <w:lang w:val="en-GB"/>
        </w:rPr>
        <w:br w:type="page"/>
      </w:r>
      <w:r w:rsidR="009667A5" w:rsidRPr="00DA6F29">
        <w:rPr>
          <w:u w:val="single"/>
          <w:lang w:val="en-GB"/>
        </w:rPr>
        <w:t>Mr. McCALLUM</w:t>
      </w:r>
      <w:r w:rsidR="009667A5" w:rsidRPr="00DA6F29">
        <w:rPr>
          <w:lang w:val="en-GB"/>
        </w:rPr>
        <w:t xml:space="preserve"> clarified that he was proposing a shared Vice-Chairperson role, </w:t>
      </w:r>
      <w:r w:rsidR="009770A2">
        <w:rPr>
          <w:lang w:val="en-GB"/>
        </w:rPr>
        <w:br/>
      </w:r>
      <w:r w:rsidR="009667A5" w:rsidRPr="00DA6F29">
        <w:rPr>
          <w:lang w:val="en-GB"/>
        </w:rPr>
        <w:t>and that both Vice-Chairpersons would retain their titles for the full two-year term. One Vice</w:t>
      </w:r>
      <w:r w:rsidR="003904E0" w:rsidRPr="00DA6F29">
        <w:rPr>
          <w:lang w:val="en-GB"/>
        </w:rPr>
        <w:noBreakHyphen/>
      </w:r>
      <w:r w:rsidR="009667A5" w:rsidRPr="00DA6F29">
        <w:rPr>
          <w:lang w:val="en-GB"/>
        </w:rPr>
        <w:t>Chairperson would attend Bureau meetings and deal with Bureau matters for the first year of the two-year term, and the other Vice-Chairperson would do so for the second year.</w:t>
      </w:r>
    </w:p>
    <w:p w:rsidR="009667A5" w:rsidRPr="00DA6F29" w:rsidRDefault="009667A5" w:rsidP="00F0790C">
      <w:pPr>
        <w:pStyle w:val="ParaNo"/>
        <w:tabs>
          <w:tab w:val="clear" w:pos="737"/>
        </w:tabs>
        <w:rPr>
          <w:lang w:val="en-GB"/>
        </w:rPr>
      </w:pPr>
      <w:r w:rsidRPr="00DA6F29">
        <w:rPr>
          <w:u w:val="single"/>
          <w:lang w:val="en-GB"/>
        </w:rPr>
        <w:t>Mr. KÖNCZEI</w:t>
      </w:r>
      <w:r w:rsidRPr="005D70E6">
        <w:rPr>
          <w:lang w:val="en-GB"/>
        </w:rPr>
        <w:t xml:space="preserve"> and </w:t>
      </w:r>
      <w:r w:rsidRPr="00DA6F29">
        <w:rPr>
          <w:u w:val="single"/>
          <w:lang w:val="en-GB"/>
        </w:rPr>
        <w:t>Mr. BEN LALLAHOM</w:t>
      </w:r>
      <w:r w:rsidRPr="00DA6F29">
        <w:rPr>
          <w:lang w:val="en-GB"/>
        </w:rPr>
        <w:t xml:space="preserve"> reiterated their support for the proposal under discussion.</w:t>
      </w:r>
    </w:p>
    <w:p w:rsidR="009667A5" w:rsidRPr="00DA6F29" w:rsidRDefault="009667A5" w:rsidP="00F0790C">
      <w:pPr>
        <w:pStyle w:val="ParaNo"/>
        <w:tabs>
          <w:tab w:val="clear" w:pos="737"/>
        </w:tabs>
        <w:rPr>
          <w:lang w:val="en-GB"/>
        </w:rPr>
      </w:pPr>
      <w:r w:rsidRPr="00DA6F29">
        <w:rPr>
          <w:u w:val="single"/>
          <w:lang w:val="en-GB"/>
        </w:rPr>
        <w:t>Mr. TORRES CORREA</w:t>
      </w:r>
      <w:r w:rsidRPr="00DA6F29">
        <w:rPr>
          <w:lang w:val="en-GB"/>
        </w:rPr>
        <w:t xml:space="preserve">, speaking on a point of order, said that the Committee </w:t>
      </w:r>
      <w:r w:rsidR="00037072" w:rsidRPr="00DA6F29">
        <w:rPr>
          <w:lang w:val="en-GB"/>
        </w:rPr>
        <w:t>would</w:t>
      </w:r>
      <w:r w:rsidRPr="00DA6F29">
        <w:rPr>
          <w:lang w:val="en-GB"/>
        </w:rPr>
        <w:t xml:space="preserve"> waste valuable time</w:t>
      </w:r>
      <w:r w:rsidR="00037072" w:rsidRPr="00DA6F29">
        <w:rPr>
          <w:lang w:val="en-GB"/>
        </w:rPr>
        <w:t xml:space="preserve"> and place itself in a bad light internationally if it did not quickly reach a decision by consensus.</w:t>
      </w:r>
    </w:p>
    <w:p w:rsidR="009667A5" w:rsidRPr="00DA6F29" w:rsidRDefault="009667A5" w:rsidP="00F0790C">
      <w:pPr>
        <w:pStyle w:val="ParaNo"/>
        <w:tabs>
          <w:tab w:val="clear" w:pos="737"/>
        </w:tabs>
        <w:rPr>
          <w:lang w:val="en-GB"/>
        </w:rPr>
      </w:pPr>
      <w:r w:rsidRPr="00DA6F29">
        <w:rPr>
          <w:u w:val="single"/>
          <w:lang w:val="en-GB"/>
        </w:rPr>
        <w:t>Ms. YANG Jia</w:t>
      </w:r>
      <w:r w:rsidRPr="00DA6F29">
        <w:rPr>
          <w:lang w:val="en-GB"/>
        </w:rPr>
        <w:t xml:space="preserve"> said that the Bureau would be more balanced in terms of geographical representation if there were five Vice-Chairpersons. China could not be categorized in </w:t>
      </w:r>
      <w:r w:rsidR="004D1541" w:rsidRPr="00DA6F29">
        <w:rPr>
          <w:lang w:val="en-GB"/>
        </w:rPr>
        <w:t xml:space="preserve">regional </w:t>
      </w:r>
      <w:r w:rsidRPr="00DA6F29">
        <w:rPr>
          <w:lang w:val="en-GB"/>
        </w:rPr>
        <w:t>terms and its input should not be weakened by rotation. It had the largest population of persons with disabilities and their human rights must not be ignored.</w:t>
      </w:r>
    </w:p>
    <w:p w:rsidR="00FE78DB" w:rsidRPr="00DA6F29" w:rsidRDefault="00FE78DB" w:rsidP="00F0790C">
      <w:pPr>
        <w:pStyle w:val="ParaNo"/>
        <w:tabs>
          <w:tab w:val="clear" w:pos="737"/>
        </w:tabs>
        <w:rPr>
          <w:lang w:val="en-GB"/>
        </w:rPr>
      </w:pPr>
      <w:r w:rsidRPr="00DA6F29">
        <w:rPr>
          <w:u w:val="single"/>
          <w:lang w:val="en-GB"/>
        </w:rPr>
        <w:t>The CHAIRPERSON</w:t>
      </w:r>
      <w:r w:rsidRPr="00DA6F29">
        <w:rPr>
          <w:lang w:val="en-GB"/>
        </w:rPr>
        <w:t xml:space="preserve"> suggested that the meeting should be suspended briefly for further consultations on the matter</w:t>
      </w:r>
      <w:r w:rsidR="005D70E6">
        <w:rPr>
          <w:lang w:val="en-GB"/>
        </w:rPr>
        <w:t xml:space="preserve"> under consideration</w:t>
      </w:r>
      <w:r w:rsidRPr="00DA6F29">
        <w:rPr>
          <w:lang w:val="en-GB"/>
        </w:rPr>
        <w:t>.</w:t>
      </w:r>
    </w:p>
    <w:p w:rsidR="009667A5" w:rsidRPr="00DA6F29" w:rsidRDefault="00FE78DB" w:rsidP="00126667">
      <w:pPr>
        <w:jc w:val="center"/>
        <w:rPr>
          <w:u w:val="single"/>
        </w:rPr>
      </w:pPr>
      <w:r w:rsidRPr="00DA6F29">
        <w:rPr>
          <w:u w:val="single"/>
        </w:rPr>
        <w:t>The meeting was suspended at 11.05 a.m. and resumed at 11.30 a.m.</w:t>
      </w:r>
    </w:p>
    <w:p w:rsidR="009667A5" w:rsidRPr="00DA6F29" w:rsidRDefault="009667A5" w:rsidP="00711ECD">
      <w:pPr>
        <w:pStyle w:val="ParaNo"/>
        <w:tabs>
          <w:tab w:val="clear" w:pos="737"/>
        </w:tabs>
        <w:rPr>
          <w:lang w:val="en-GB"/>
        </w:rPr>
      </w:pPr>
      <w:r w:rsidRPr="00DA6F29">
        <w:rPr>
          <w:u w:val="single"/>
          <w:lang w:val="en-GB"/>
        </w:rPr>
        <w:t>The CHAIRPERSON</w:t>
      </w:r>
      <w:r w:rsidRPr="00DA6F29">
        <w:rPr>
          <w:lang w:val="en-GB"/>
        </w:rPr>
        <w:t xml:space="preserve"> recalled that it had already been decided that </w:t>
      </w:r>
      <w:r w:rsidR="00A028AF" w:rsidRPr="00DA6F29">
        <w:rPr>
          <w:lang w:val="en-GB"/>
        </w:rPr>
        <w:t xml:space="preserve">he and </w:t>
      </w:r>
      <w:r w:rsidRPr="00DA6F29">
        <w:rPr>
          <w:lang w:val="en-GB"/>
        </w:rPr>
        <w:t>Ms.</w:t>
      </w:r>
      <w:r w:rsidR="00A028AF" w:rsidRPr="00DA6F29">
        <w:rPr>
          <w:lang w:val="en-GB"/>
        </w:rPr>
        <w:t> </w:t>
      </w:r>
      <w:r w:rsidRPr="00DA6F29">
        <w:rPr>
          <w:lang w:val="en-GB"/>
        </w:rPr>
        <w:t>Peláez</w:t>
      </w:r>
      <w:r w:rsidR="00A028AF" w:rsidRPr="00DA6F29">
        <w:rPr>
          <w:lang w:val="en-GB"/>
        </w:rPr>
        <w:t> </w:t>
      </w:r>
      <w:r w:rsidRPr="00DA6F29">
        <w:rPr>
          <w:lang w:val="en-GB"/>
        </w:rPr>
        <w:t>Narváez would alternate as Chairperson and Vice-Chairperson</w:t>
      </w:r>
      <w:r w:rsidR="00A028AF" w:rsidRPr="00DA6F29">
        <w:rPr>
          <w:lang w:val="en-GB"/>
        </w:rPr>
        <w:t>:</w:t>
      </w:r>
      <w:r w:rsidRPr="00DA6F29">
        <w:rPr>
          <w:lang w:val="en-GB"/>
        </w:rPr>
        <w:t xml:space="preserve"> </w:t>
      </w:r>
      <w:r w:rsidR="00A028AF" w:rsidRPr="00DA6F29">
        <w:rPr>
          <w:lang w:val="en-GB"/>
        </w:rPr>
        <w:t>he would serve as Chairperson for the first year and Vice-Chairperson for the second year of a two-year term; Ms. Peláez Narváez would serve as Vice-Chairperson for the first year and Chairperson for the second year of a two-year term.</w:t>
      </w:r>
    </w:p>
    <w:p w:rsidR="00711ECD" w:rsidRPr="00DA6F29" w:rsidRDefault="00711ECD" w:rsidP="00711ECD">
      <w:pPr>
        <w:pStyle w:val="ParaNo"/>
        <w:tabs>
          <w:tab w:val="clear" w:pos="737"/>
        </w:tabs>
        <w:rPr>
          <w:lang w:val="en-GB"/>
        </w:rPr>
      </w:pPr>
      <w:r w:rsidRPr="00DA6F29">
        <w:rPr>
          <w:lang w:val="en-GB"/>
        </w:rPr>
        <w:t>He</w:t>
      </w:r>
      <w:r w:rsidR="004F08E4" w:rsidRPr="00DA6F29">
        <w:rPr>
          <w:lang w:val="en-GB"/>
        </w:rPr>
        <w:t xml:space="preserve"> took it that the Committee wished to create four further rotating posts of Vice</w:t>
      </w:r>
      <w:r w:rsidR="004F08E4" w:rsidRPr="00DA6F29">
        <w:rPr>
          <w:lang w:val="en-GB"/>
        </w:rPr>
        <w:noBreakHyphen/>
        <w:t>Chairperson, with due regard to geographical distribution and gender balance.</w:t>
      </w:r>
    </w:p>
    <w:p w:rsidR="008D697C" w:rsidRPr="00DA6F29" w:rsidRDefault="008D697C" w:rsidP="00711ECD">
      <w:pPr>
        <w:pStyle w:val="ParaNo"/>
        <w:tabs>
          <w:tab w:val="clear" w:pos="737"/>
        </w:tabs>
        <w:rPr>
          <w:u w:val="single"/>
          <w:lang w:val="en-GB"/>
        </w:rPr>
      </w:pPr>
      <w:r w:rsidRPr="00DA6F29">
        <w:rPr>
          <w:u w:val="single"/>
          <w:lang w:val="en-GB"/>
        </w:rPr>
        <w:t>It was so decided</w:t>
      </w:r>
      <w:r w:rsidRPr="00DA6F29">
        <w:rPr>
          <w:lang w:val="en-GB"/>
        </w:rPr>
        <w:t>.</w:t>
      </w:r>
    </w:p>
    <w:p w:rsidR="009667A5" w:rsidRPr="00DA6F29" w:rsidRDefault="009667A5" w:rsidP="00FE2471">
      <w:pPr>
        <w:pStyle w:val="ParaNo"/>
        <w:tabs>
          <w:tab w:val="clear" w:pos="737"/>
        </w:tabs>
        <w:rPr>
          <w:u w:val="single"/>
          <w:lang w:val="en-GB"/>
        </w:rPr>
      </w:pPr>
      <w:r w:rsidRPr="00DA6F29">
        <w:rPr>
          <w:u w:val="single"/>
          <w:lang w:val="en-GB"/>
        </w:rPr>
        <w:t xml:space="preserve">Ms. Maina, Mr. Torres Correa, Ms. Yang Jia and Mr. </w:t>
      </w:r>
      <w:r w:rsidR="00FE2471" w:rsidRPr="00DA6F29">
        <w:rPr>
          <w:u w:val="single"/>
          <w:lang w:val="en-GB"/>
        </w:rPr>
        <w:t>Könczei</w:t>
      </w:r>
      <w:r w:rsidRPr="00DA6F29">
        <w:rPr>
          <w:u w:val="single"/>
          <w:lang w:val="en-GB"/>
        </w:rPr>
        <w:t xml:space="preserve"> were elected Vice</w:t>
      </w:r>
      <w:r w:rsidR="005F7AB8" w:rsidRPr="00DA6F29">
        <w:rPr>
          <w:u w:val="single"/>
          <w:lang w:val="en-GB"/>
        </w:rPr>
        <w:noBreakHyphen/>
      </w:r>
      <w:r w:rsidRPr="00DA6F29">
        <w:rPr>
          <w:u w:val="single"/>
          <w:lang w:val="en-GB"/>
        </w:rPr>
        <w:t xml:space="preserve">Chairpersons by acclamation, on the understanding that they would serve for the first year of </w:t>
      </w:r>
      <w:r w:rsidR="00FE2471" w:rsidRPr="00DA6F29">
        <w:rPr>
          <w:u w:val="single"/>
          <w:lang w:val="en-GB"/>
        </w:rPr>
        <w:t>a</w:t>
      </w:r>
      <w:r w:rsidRPr="00DA6F29">
        <w:rPr>
          <w:u w:val="single"/>
          <w:lang w:val="en-GB"/>
        </w:rPr>
        <w:t xml:space="preserve"> two-year term</w:t>
      </w:r>
      <w:r w:rsidRPr="00DA6F29">
        <w:rPr>
          <w:lang w:val="en-GB"/>
        </w:rPr>
        <w:t>.</w:t>
      </w:r>
    </w:p>
    <w:p w:rsidR="009667A5" w:rsidRPr="00DA6F29" w:rsidRDefault="009667A5" w:rsidP="005F7AB8">
      <w:pPr>
        <w:pStyle w:val="ParaNo"/>
        <w:tabs>
          <w:tab w:val="clear" w:pos="737"/>
        </w:tabs>
        <w:rPr>
          <w:u w:val="single"/>
          <w:lang w:val="en-GB"/>
        </w:rPr>
      </w:pPr>
      <w:r w:rsidRPr="00DA6F29">
        <w:rPr>
          <w:u w:val="single"/>
          <w:lang w:val="en-GB"/>
        </w:rPr>
        <w:t>Mr. Ben Lallahom, Ms. Cisternas Reyes</w:t>
      </w:r>
      <w:r w:rsidR="005F7AB8" w:rsidRPr="00DA6F29">
        <w:rPr>
          <w:u w:val="single"/>
          <w:lang w:val="en-GB"/>
        </w:rPr>
        <w:t>,</w:t>
      </w:r>
      <w:r w:rsidRPr="00DA6F29">
        <w:rPr>
          <w:u w:val="single"/>
          <w:lang w:val="en-GB"/>
        </w:rPr>
        <w:t xml:space="preserve"> Mr. Chowdury </w:t>
      </w:r>
      <w:r w:rsidR="005F7AB8" w:rsidRPr="00DA6F29">
        <w:rPr>
          <w:u w:val="single"/>
          <w:lang w:val="en-GB"/>
        </w:rPr>
        <w:t xml:space="preserve">and Mr. Uršič </w:t>
      </w:r>
      <w:r w:rsidRPr="00DA6F29">
        <w:rPr>
          <w:u w:val="single"/>
          <w:lang w:val="en-GB"/>
        </w:rPr>
        <w:t>were elected Vice</w:t>
      </w:r>
      <w:r w:rsidR="005F7AB8" w:rsidRPr="00DA6F29">
        <w:rPr>
          <w:u w:val="single"/>
          <w:lang w:val="en-GB"/>
        </w:rPr>
        <w:noBreakHyphen/>
      </w:r>
      <w:r w:rsidRPr="00DA6F29">
        <w:rPr>
          <w:u w:val="single"/>
          <w:lang w:val="en-GB"/>
        </w:rPr>
        <w:t xml:space="preserve">Chairpersons by acclamation, on the understanding that they would serve for the second year of </w:t>
      </w:r>
      <w:r w:rsidR="005F7AB8" w:rsidRPr="00DA6F29">
        <w:rPr>
          <w:u w:val="single"/>
          <w:lang w:val="en-GB"/>
        </w:rPr>
        <w:t>a</w:t>
      </w:r>
      <w:r w:rsidRPr="00DA6F29">
        <w:rPr>
          <w:u w:val="single"/>
          <w:lang w:val="en-GB"/>
        </w:rPr>
        <w:t xml:space="preserve"> two-year term</w:t>
      </w:r>
      <w:r w:rsidRPr="00DA6F29">
        <w:rPr>
          <w:lang w:val="en-GB"/>
        </w:rPr>
        <w:t>.</w:t>
      </w:r>
    </w:p>
    <w:p w:rsidR="009667A5" w:rsidRPr="00DA6F29" w:rsidRDefault="009667A5" w:rsidP="00EF5629">
      <w:pPr>
        <w:pStyle w:val="ParaNo"/>
        <w:tabs>
          <w:tab w:val="clear" w:pos="737"/>
        </w:tabs>
        <w:rPr>
          <w:u w:val="single"/>
          <w:lang w:val="en-GB"/>
        </w:rPr>
      </w:pPr>
      <w:r w:rsidRPr="00DA6F29">
        <w:rPr>
          <w:u w:val="single"/>
          <w:lang w:val="en-GB"/>
        </w:rPr>
        <w:t>Mr. McCallum and Ms. Al</w:t>
      </w:r>
      <w:r w:rsidR="00955E61" w:rsidRPr="00DA6F29">
        <w:rPr>
          <w:u w:val="single"/>
          <w:lang w:val="en-GB"/>
        </w:rPr>
        <w:t xml:space="preserve"> </w:t>
      </w:r>
      <w:r w:rsidRPr="00DA6F29">
        <w:rPr>
          <w:u w:val="single"/>
          <w:lang w:val="en-GB"/>
        </w:rPr>
        <w:t xml:space="preserve">Suwaidi were elected Rapporteurs by acclamation, on the understanding that Mr. McCallum would </w:t>
      </w:r>
      <w:r w:rsidR="00955E61" w:rsidRPr="00DA6F29">
        <w:rPr>
          <w:u w:val="single"/>
          <w:lang w:val="en-GB"/>
        </w:rPr>
        <w:t>act as General Rapporteur,</w:t>
      </w:r>
      <w:r w:rsidRPr="00DA6F29">
        <w:rPr>
          <w:u w:val="single"/>
          <w:lang w:val="en-GB"/>
        </w:rPr>
        <w:t xml:space="preserve"> while Ms. Al</w:t>
      </w:r>
      <w:r w:rsidR="00955E61" w:rsidRPr="00DA6F29">
        <w:rPr>
          <w:u w:val="single"/>
          <w:lang w:val="en-GB"/>
        </w:rPr>
        <w:t xml:space="preserve"> </w:t>
      </w:r>
      <w:r w:rsidRPr="00DA6F29">
        <w:rPr>
          <w:u w:val="single"/>
          <w:lang w:val="en-GB"/>
        </w:rPr>
        <w:t xml:space="preserve">Suwaidi would </w:t>
      </w:r>
      <w:r w:rsidR="00955E61" w:rsidRPr="00DA6F29">
        <w:rPr>
          <w:u w:val="single"/>
          <w:lang w:val="en-GB"/>
        </w:rPr>
        <w:t>act as Rapporteur for</w:t>
      </w:r>
      <w:r w:rsidRPr="00DA6F29">
        <w:rPr>
          <w:u w:val="single"/>
          <w:lang w:val="en-GB"/>
        </w:rPr>
        <w:t xml:space="preserve"> the Optional Protocol, and that they would serve concurrently for </w:t>
      </w:r>
      <w:r w:rsidR="00955E61" w:rsidRPr="00DA6F29">
        <w:rPr>
          <w:u w:val="single"/>
          <w:lang w:val="en-GB"/>
        </w:rPr>
        <w:t>a</w:t>
      </w:r>
      <w:r w:rsidRPr="00DA6F29">
        <w:rPr>
          <w:u w:val="single"/>
          <w:lang w:val="en-GB"/>
        </w:rPr>
        <w:t xml:space="preserve"> full two</w:t>
      </w:r>
      <w:r w:rsidR="00955E61" w:rsidRPr="00DA6F29">
        <w:rPr>
          <w:u w:val="single"/>
          <w:lang w:val="en-GB"/>
        </w:rPr>
        <w:t>-</w:t>
      </w:r>
      <w:r w:rsidRPr="00DA6F29">
        <w:rPr>
          <w:u w:val="single"/>
          <w:lang w:val="en-GB"/>
        </w:rPr>
        <w:t>year</w:t>
      </w:r>
      <w:r w:rsidR="00955E61" w:rsidRPr="00DA6F29">
        <w:rPr>
          <w:u w:val="single"/>
          <w:lang w:val="en-GB"/>
        </w:rPr>
        <w:t xml:space="preserve"> term</w:t>
      </w:r>
      <w:r w:rsidRPr="00DA6F29">
        <w:rPr>
          <w:lang w:val="en-GB"/>
        </w:rPr>
        <w:t>.</w:t>
      </w:r>
    </w:p>
    <w:p w:rsidR="009667A5" w:rsidRPr="00DA6F29" w:rsidRDefault="00551D4E" w:rsidP="009667A5">
      <w:r>
        <w:br w:type="page"/>
      </w:r>
      <w:r w:rsidR="009667A5" w:rsidRPr="00DA6F29">
        <w:t>METHODS OF WORK OF THE COMMITTEE</w:t>
      </w:r>
    </w:p>
    <w:p w:rsidR="009667A5" w:rsidRPr="00DA6F29" w:rsidRDefault="009667A5" w:rsidP="003E148B">
      <w:pPr>
        <w:pStyle w:val="ParaNo"/>
        <w:tabs>
          <w:tab w:val="clear" w:pos="737"/>
        </w:tabs>
        <w:rPr>
          <w:lang w:val="en-GB"/>
        </w:rPr>
      </w:pPr>
      <w:r w:rsidRPr="00DA6F29">
        <w:rPr>
          <w:u w:val="single"/>
          <w:lang w:val="en-GB"/>
        </w:rPr>
        <w:t>Mr. CHOWDHURY</w:t>
      </w:r>
      <w:r w:rsidRPr="00DA6F29">
        <w:rPr>
          <w:lang w:val="en-GB"/>
        </w:rPr>
        <w:t xml:space="preserve"> said that there would not be enough time </w:t>
      </w:r>
      <w:r w:rsidR="003E148B" w:rsidRPr="00DA6F29">
        <w:rPr>
          <w:lang w:val="en-GB"/>
        </w:rPr>
        <w:t>at</w:t>
      </w:r>
      <w:r w:rsidRPr="00DA6F29">
        <w:rPr>
          <w:lang w:val="en-GB"/>
        </w:rPr>
        <w:t xml:space="preserve"> the first session to complete discussion of the Committee’s draft rules of procedure and methods of work.</w:t>
      </w:r>
    </w:p>
    <w:p w:rsidR="009667A5" w:rsidRPr="00DA6F29" w:rsidRDefault="009667A5" w:rsidP="00B87611">
      <w:pPr>
        <w:pStyle w:val="ParaNo"/>
        <w:tabs>
          <w:tab w:val="clear" w:pos="737"/>
        </w:tabs>
        <w:rPr>
          <w:lang w:val="en-GB"/>
        </w:rPr>
      </w:pPr>
      <w:r w:rsidRPr="00DA6F29">
        <w:rPr>
          <w:u w:val="single"/>
          <w:lang w:val="en-GB"/>
        </w:rPr>
        <w:t>The CHAIRPERSON</w:t>
      </w:r>
      <w:r w:rsidR="003821EC">
        <w:rPr>
          <w:lang w:val="en-GB"/>
        </w:rPr>
        <w:t xml:space="preserve"> suggested that four inter</w:t>
      </w:r>
      <w:r w:rsidRPr="00DA6F29">
        <w:rPr>
          <w:lang w:val="en-GB"/>
        </w:rPr>
        <w:t>sessional working groups</w:t>
      </w:r>
      <w:r w:rsidR="00B87611" w:rsidRPr="00DA6F29">
        <w:rPr>
          <w:lang w:val="en-GB"/>
        </w:rPr>
        <w:t>, each composed of three Committee members,</w:t>
      </w:r>
      <w:r w:rsidRPr="00DA6F29">
        <w:rPr>
          <w:lang w:val="en-GB"/>
        </w:rPr>
        <w:t xml:space="preserve"> should be established to </w:t>
      </w:r>
      <w:r w:rsidR="00B87611" w:rsidRPr="00DA6F29">
        <w:rPr>
          <w:lang w:val="en-GB"/>
        </w:rPr>
        <w:t>deal with</w:t>
      </w:r>
      <w:r w:rsidRPr="00DA6F29">
        <w:rPr>
          <w:lang w:val="en-GB"/>
        </w:rPr>
        <w:t xml:space="preserve"> the draft (general) rules of procedure; the draft rules of procedure on Optional Protocol issues; the draft reporting guidelines; and other working methods.</w:t>
      </w:r>
    </w:p>
    <w:p w:rsidR="009667A5" w:rsidRPr="00DA6F29" w:rsidRDefault="009667A5" w:rsidP="00B87611">
      <w:pPr>
        <w:pStyle w:val="ParaNo"/>
        <w:tabs>
          <w:tab w:val="clear" w:pos="737"/>
        </w:tabs>
        <w:rPr>
          <w:lang w:val="en-GB"/>
        </w:rPr>
      </w:pPr>
      <w:r w:rsidRPr="00DA6F29">
        <w:rPr>
          <w:u w:val="single"/>
          <w:lang w:val="en-GB"/>
        </w:rPr>
        <w:t>Mr. KÖNCZEI</w:t>
      </w:r>
      <w:r w:rsidRPr="00DA6F29">
        <w:rPr>
          <w:lang w:val="en-GB"/>
        </w:rPr>
        <w:t xml:space="preserve"> said that in </w:t>
      </w:r>
      <w:r w:rsidR="00B87611" w:rsidRPr="00DA6F29">
        <w:rPr>
          <w:lang w:val="en-GB"/>
        </w:rPr>
        <w:t>assigning</w:t>
      </w:r>
      <w:r w:rsidRPr="00DA6F29">
        <w:rPr>
          <w:lang w:val="en-GB"/>
        </w:rPr>
        <w:t xml:space="preserve"> members to working groups, due account should be taken of the language </w:t>
      </w:r>
      <w:r w:rsidR="00B87611" w:rsidRPr="00DA6F29">
        <w:rPr>
          <w:lang w:val="en-GB"/>
        </w:rPr>
        <w:t>skills</w:t>
      </w:r>
      <w:r w:rsidRPr="00DA6F29">
        <w:rPr>
          <w:lang w:val="en-GB"/>
        </w:rPr>
        <w:t xml:space="preserve"> of individual members, to reduce the requirement for tr</w:t>
      </w:r>
      <w:r w:rsidR="003821EC">
        <w:rPr>
          <w:lang w:val="en-GB"/>
        </w:rPr>
        <w:t>anslation services in the inter</w:t>
      </w:r>
      <w:r w:rsidRPr="00DA6F29">
        <w:rPr>
          <w:lang w:val="en-GB"/>
        </w:rPr>
        <w:t>sessional period.</w:t>
      </w:r>
    </w:p>
    <w:p w:rsidR="009667A5" w:rsidRPr="00DA6F29" w:rsidRDefault="009667A5" w:rsidP="00B87611">
      <w:pPr>
        <w:pStyle w:val="ParaNo"/>
        <w:tabs>
          <w:tab w:val="clear" w:pos="737"/>
        </w:tabs>
        <w:rPr>
          <w:lang w:val="en-GB"/>
        </w:rPr>
      </w:pPr>
      <w:r w:rsidRPr="00DA6F29">
        <w:rPr>
          <w:u w:val="single"/>
          <w:lang w:val="en-GB"/>
        </w:rPr>
        <w:t>Mr. McCALLUM</w:t>
      </w:r>
      <w:r w:rsidRPr="00DA6F29">
        <w:rPr>
          <w:lang w:val="en-GB"/>
        </w:rPr>
        <w:t xml:space="preserve"> </w:t>
      </w:r>
      <w:r w:rsidR="00B87611" w:rsidRPr="00DA6F29">
        <w:rPr>
          <w:lang w:val="en-GB"/>
        </w:rPr>
        <w:t>agreed</w:t>
      </w:r>
      <w:r w:rsidRPr="00DA6F29">
        <w:rPr>
          <w:lang w:val="en-GB"/>
        </w:rPr>
        <w:t xml:space="preserve"> with the previous speaker </w:t>
      </w:r>
      <w:r w:rsidR="00B87611" w:rsidRPr="00DA6F29">
        <w:rPr>
          <w:lang w:val="en-GB"/>
        </w:rPr>
        <w:t>and added</w:t>
      </w:r>
      <w:r w:rsidRPr="00DA6F29">
        <w:rPr>
          <w:lang w:val="en-GB"/>
        </w:rPr>
        <w:t xml:space="preserve"> that account should also be taken of individual members’ interests and the time they had available in the months ahead.</w:t>
      </w:r>
    </w:p>
    <w:p w:rsidR="009667A5" w:rsidRPr="00DA6F29" w:rsidRDefault="009667A5" w:rsidP="00B87611">
      <w:pPr>
        <w:pStyle w:val="ParaNo"/>
        <w:tabs>
          <w:tab w:val="clear" w:pos="737"/>
        </w:tabs>
        <w:rPr>
          <w:lang w:val="en-GB"/>
        </w:rPr>
      </w:pPr>
      <w:r w:rsidRPr="00DA6F29">
        <w:rPr>
          <w:u w:val="single"/>
          <w:lang w:val="en-GB"/>
        </w:rPr>
        <w:t>The CHAIRPERSON</w:t>
      </w:r>
      <w:r w:rsidRPr="00DA6F29">
        <w:rPr>
          <w:lang w:val="en-GB"/>
        </w:rPr>
        <w:t xml:space="preserve"> said that all members must make the necessary time available</w:t>
      </w:r>
      <w:r w:rsidR="00B87611" w:rsidRPr="00DA6F29">
        <w:rPr>
          <w:lang w:val="en-GB"/>
        </w:rPr>
        <w:t xml:space="preserve"> to perform their duties</w:t>
      </w:r>
      <w:r w:rsidRPr="00DA6F29">
        <w:rPr>
          <w:lang w:val="en-GB"/>
        </w:rPr>
        <w:t>.</w:t>
      </w:r>
    </w:p>
    <w:p w:rsidR="009667A5" w:rsidRPr="00DA6F29" w:rsidRDefault="009667A5" w:rsidP="00B87611">
      <w:pPr>
        <w:pStyle w:val="ParaNo"/>
        <w:tabs>
          <w:tab w:val="clear" w:pos="737"/>
        </w:tabs>
        <w:rPr>
          <w:lang w:val="en-GB"/>
        </w:rPr>
      </w:pPr>
      <w:r w:rsidRPr="00DA6F29">
        <w:rPr>
          <w:u w:val="single"/>
          <w:lang w:val="en-GB"/>
        </w:rPr>
        <w:t>Ms. CISTERNAS REYES</w:t>
      </w:r>
      <w:r w:rsidRPr="00DA6F29">
        <w:rPr>
          <w:lang w:val="en-GB"/>
        </w:rPr>
        <w:t xml:space="preserve"> said that each working group should be open to contributions from all other members. Much of the work could be conducted by e</w:t>
      </w:r>
      <w:r w:rsidR="00927CC2" w:rsidRPr="00DA6F29">
        <w:rPr>
          <w:lang w:val="en-GB"/>
        </w:rPr>
        <w:t>-</w:t>
      </w:r>
      <w:r w:rsidRPr="00DA6F29">
        <w:rPr>
          <w:lang w:val="en-GB"/>
        </w:rPr>
        <w:t>mail.</w:t>
      </w:r>
    </w:p>
    <w:p w:rsidR="009667A5" w:rsidRPr="00DA6F29" w:rsidRDefault="009667A5" w:rsidP="00B87611">
      <w:pPr>
        <w:pStyle w:val="ParaNo"/>
        <w:tabs>
          <w:tab w:val="clear" w:pos="737"/>
        </w:tabs>
        <w:rPr>
          <w:lang w:val="en-GB"/>
        </w:rPr>
      </w:pPr>
      <w:r w:rsidRPr="00DA6F29">
        <w:rPr>
          <w:u w:val="single"/>
          <w:lang w:val="en-GB"/>
        </w:rPr>
        <w:t>Mr. TORRES CORREA</w:t>
      </w:r>
      <w:r w:rsidRPr="00DA6F29">
        <w:rPr>
          <w:lang w:val="en-GB"/>
        </w:rPr>
        <w:t xml:space="preserve"> said that </w:t>
      </w:r>
      <w:r w:rsidR="00992995" w:rsidRPr="00DA6F29">
        <w:rPr>
          <w:lang w:val="en-GB"/>
        </w:rPr>
        <w:t xml:space="preserve">he was willing to accept assignment to any working group and would make whatever contribution he could to its work. However, </w:t>
      </w:r>
      <w:r w:rsidRPr="00DA6F29">
        <w:rPr>
          <w:lang w:val="en-GB"/>
        </w:rPr>
        <w:t>he had encountered some language barriers that had made it difficult fo</w:t>
      </w:r>
      <w:r w:rsidR="00992995" w:rsidRPr="00DA6F29">
        <w:rPr>
          <w:lang w:val="en-GB"/>
        </w:rPr>
        <w:t>r him to communicate his ideas.</w:t>
      </w:r>
    </w:p>
    <w:p w:rsidR="009667A5" w:rsidRPr="00DA6F29" w:rsidRDefault="009667A5" w:rsidP="00B87611">
      <w:pPr>
        <w:pStyle w:val="ParaNo"/>
        <w:tabs>
          <w:tab w:val="clear" w:pos="737"/>
        </w:tabs>
        <w:rPr>
          <w:lang w:val="en-GB"/>
        </w:rPr>
      </w:pPr>
      <w:r w:rsidRPr="00DA6F29">
        <w:rPr>
          <w:u w:val="single"/>
          <w:lang w:val="en-GB"/>
        </w:rPr>
        <w:t>Mr. McCALLUM</w:t>
      </w:r>
      <w:r w:rsidRPr="00DA6F29">
        <w:rPr>
          <w:lang w:val="en-GB"/>
        </w:rPr>
        <w:t xml:space="preserve"> said that</w:t>
      </w:r>
      <w:r w:rsidR="00B90D91" w:rsidRPr="00DA6F29">
        <w:rPr>
          <w:lang w:val="en-GB"/>
        </w:rPr>
        <w:t>,</w:t>
      </w:r>
      <w:r w:rsidRPr="00DA6F29">
        <w:rPr>
          <w:lang w:val="en-GB"/>
        </w:rPr>
        <w:t xml:space="preserve"> in his capacity as a lawyer</w:t>
      </w:r>
      <w:r w:rsidR="00B90D91" w:rsidRPr="00DA6F29">
        <w:rPr>
          <w:lang w:val="en-GB"/>
        </w:rPr>
        <w:t>,</w:t>
      </w:r>
      <w:r w:rsidRPr="00DA6F29">
        <w:rPr>
          <w:lang w:val="en-GB"/>
        </w:rPr>
        <w:t xml:space="preserve"> he wished to work on the rules of procedure </w:t>
      </w:r>
      <w:r w:rsidR="00B90D91" w:rsidRPr="00DA6F29">
        <w:rPr>
          <w:lang w:val="en-GB"/>
        </w:rPr>
        <w:t>with Ms. Peláez Narváez and anyone else</w:t>
      </w:r>
      <w:r w:rsidRPr="00DA6F29">
        <w:rPr>
          <w:lang w:val="en-GB"/>
        </w:rPr>
        <w:t xml:space="preserve"> who wished to do so.</w:t>
      </w:r>
    </w:p>
    <w:p w:rsidR="009667A5" w:rsidRPr="00DA6F29" w:rsidRDefault="009667A5" w:rsidP="00B87611">
      <w:pPr>
        <w:pStyle w:val="ParaNo"/>
        <w:tabs>
          <w:tab w:val="clear" w:pos="737"/>
        </w:tabs>
        <w:rPr>
          <w:lang w:val="en-GB"/>
        </w:rPr>
      </w:pPr>
      <w:r w:rsidRPr="00DA6F29">
        <w:rPr>
          <w:u w:val="single"/>
          <w:lang w:val="en-GB"/>
        </w:rPr>
        <w:t>Mr. KÖNCZEI</w:t>
      </w:r>
      <w:r w:rsidR="00563EFE" w:rsidRPr="00DA6F29">
        <w:rPr>
          <w:lang w:val="en-GB"/>
        </w:rPr>
        <w:t>, noting that one member was about to leave the meeting and would not be present for the remainder of the session,</w:t>
      </w:r>
      <w:r w:rsidRPr="00DA6F29">
        <w:rPr>
          <w:lang w:val="en-GB"/>
        </w:rPr>
        <w:t xml:space="preserve"> </w:t>
      </w:r>
      <w:r w:rsidR="00563EFE" w:rsidRPr="00DA6F29">
        <w:rPr>
          <w:lang w:val="en-GB"/>
        </w:rPr>
        <w:t>said</w:t>
      </w:r>
      <w:r w:rsidRPr="00DA6F29">
        <w:rPr>
          <w:lang w:val="en-GB"/>
        </w:rPr>
        <w:t xml:space="preserve"> that all members should </w:t>
      </w:r>
      <w:r w:rsidR="00563EFE" w:rsidRPr="00DA6F29">
        <w:rPr>
          <w:lang w:val="en-GB"/>
        </w:rPr>
        <w:t xml:space="preserve">be exhorted to </w:t>
      </w:r>
      <w:r w:rsidRPr="00DA6F29">
        <w:rPr>
          <w:lang w:val="en-GB"/>
        </w:rPr>
        <w:t xml:space="preserve">remain until the end of </w:t>
      </w:r>
      <w:r w:rsidR="00563EFE" w:rsidRPr="00DA6F29">
        <w:rPr>
          <w:lang w:val="en-GB"/>
        </w:rPr>
        <w:t>every</w:t>
      </w:r>
      <w:r w:rsidRPr="00DA6F29">
        <w:rPr>
          <w:lang w:val="en-GB"/>
        </w:rPr>
        <w:t xml:space="preserve"> session in </w:t>
      </w:r>
      <w:r w:rsidR="00563EFE" w:rsidRPr="00DA6F29">
        <w:rPr>
          <w:lang w:val="en-GB"/>
        </w:rPr>
        <w:t xml:space="preserve">the </w:t>
      </w:r>
      <w:r w:rsidRPr="00DA6F29">
        <w:rPr>
          <w:lang w:val="en-GB"/>
        </w:rPr>
        <w:t>future so that the Committee could avoid falling short of a quorum.</w:t>
      </w:r>
    </w:p>
    <w:p w:rsidR="009667A5" w:rsidRPr="00DA6F29" w:rsidRDefault="009667A5" w:rsidP="00B87611">
      <w:pPr>
        <w:pStyle w:val="ParaNo"/>
        <w:tabs>
          <w:tab w:val="clear" w:pos="737"/>
        </w:tabs>
        <w:rPr>
          <w:lang w:val="en-GB"/>
        </w:rPr>
      </w:pPr>
      <w:r w:rsidRPr="00DA6F29">
        <w:rPr>
          <w:u w:val="single"/>
          <w:lang w:val="en-GB"/>
        </w:rPr>
        <w:t>Ms. CISTERNAS REYES</w:t>
      </w:r>
      <w:r w:rsidRPr="00DA6F29">
        <w:rPr>
          <w:lang w:val="en-GB"/>
        </w:rPr>
        <w:t xml:space="preserve"> said that she wished to work on both the general rules of procedure and the rules of procedure for the Optional Protocol. She would also like to submit a study on working methods that she had written for consideration by the relevant working group.</w:t>
      </w:r>
    </w:p>
    <w:p w:rsidR="009667A5" w:rsidRPr="00DA6F29" w:rsidRDefault="009667A5" w:rsidP="00B87611">
      <w:pPr>
        <w:pStyle w:val="ParaNo"/>
        <w:tabs>
          <w:tab w:val="clear" w:pos="737"/>
        </w:tabs>
        <w:rPr>
          <w:lang w:val="en-GB"/>
        </w:rPr>
      </w:pPr>
      <w:r w:rsidRPr="00DA6F29">
        <w:rPr>
          <w:u w:val="single"/>
          <w:lang w:val="en-GB"/>
        </w:rPr>
        <w:t>Ms. PELÁEZ NARVÁEZ</w:t>
      </w:r>
      <w:r w:rsidRPr="00DA6F29">
        <w:rPr>
          <w:lang w:val="en-GB"/>
        </w:rPr>
        <w:t xml:space="preserve"> said that one working group should work on both the general rules of procedure and </w:t>
      </w:r>
      <w:r w:rsidR="00ED3E81" w:rsidRPr="00DA6F29">
        <w:rPr>
          <w:lang w:val="en-GB"/>
        </w:rPr>
        <w:t xml:space="preserve">the </w:t>
      </w:r>
      <w:r w:rsidRPr="00DA6F29">
        <w:rPr>
          <w:lang w:val="en-GB"/>
        </w:rPr>
        <w:t xml:space="preserve">rules of procedure for the Optional Protocol. She wished to work on reporting guidelines and recalled the proposals regarding working methods that she </w:t>
      </w:r>
      <w:r w:rsidR="005153CC" w:rsidRPr="00DA6F29">
        <w:rPr>
          <w:lang w:val="en-GB"/>
        </w:rPr>
        <w:t>had submitted to the Committee.</w:t>
      </w:r>
    </w:p>
    <w:p w:rsidR="009667A5" w:rsidRPr="00DA6F29" w:rsidRDefault="009667A5" w:rsidP="00B87611">
      <w:pPr>
        <w:pStyle w:val="ParaNo"/>
        <w:tabs>
          <w:tab w:val="clear" w:pos="737"/>
        </w:tabs>
        <w:rPr>
          <w:lang w:val="en-GB"/>
        </w:rPr>
      </w:pPr>
      <w:r w:rsidRPr="00DA6F29">
        <w:rPr>
          <w:u w:val="single"/>
          <w:lang w:val="en-GB"/>
        </w:rPr>
        <w:t>Mr. URŠIČ</w:t>
      </w:r>
      <w:r w:rsidRPr="00DA6F29">
        <w:rPr>
          <w:lang w:val="en-GB"/>
        </w:rPr>
        <w:t xml:space="preserve"> said that he supported the proposal to combine the two working groups </w:t>
      </w:r>
      <w:r w:rsidR="0068772F" w:rsidRPr="00DA6F29">
        <w:rPr>
          <w:lang w:val="en-GB"/>
        </w:rPr>
        <w:t>on rules of procedure.</w:t>
      </w:r>
      <w:r w:rsidRPr="00DA6F29">
        <w:rPr>
          <w:lang w:val="en-GB"/>
        </w:rPr>
        <w:t xml:space="preserve"> It was important to specify who would be the focal point for each working group.</w:t>
      </w:r>
    </w:p>
    <w:p w:rsidR="0068772F" w:rsidRPr="00DA6F29" w:rsidRDefault="0068772F" w:rsidP="00B87611">
      <w:pPr>
        <w:pStyle w:val="ParaNo"/>
        <w:tabs>
          <w:tab w:val="clear" w:pos="737"/>
        </w:tabs>
        <w:rPr>
          <w:lang w:val="en-GB"/>
        </w:rPr>
      </w:pPr>
      <w:r w:rsidRPr="00DA6F29">
        <w:rPr>
          <w:lang w:val="en-GB"/>
        </w:rPr>
        <w:t>He agreed with Mr. Könczei that members should make every effort to remain present for the entire duration of Committee sessions.</w:t>
      </w:r>
    </w:p>
    <w:p w:rsidR="009667A5" w:rsidRPr="00DA6F29" w:rsidRDefault="009667A5" w:rsidP="00B87611">
      <w:pPr>
        <w:pStyle w:val="ParaNo"/>
        <w:tabs>
          <w:tab w:val="clear" w:pos="737"/>
        </w:tabs>
        <w:rPr>
          <w:lang w:val="en-GB"/>
        </w:rPr>
      </w:pPr>
      <w:r w:rsidRPr="00DA6F29">
        <w:rPr>
          <w:u w:val="single"/>
          <w:lang w:val="en-GB"/>
        </w:rPr>
        <w:t>Ms. MAINA</w:t>
      </w:r>
      <w:r w:rsidR="00607921" w:rsidRPr="00DA6F29">
        <w:rPr>
          <w:lang w:val="en-GB"/>
        </w:rPr>
        <w:t>,</w:t>
      </w:r>
      <w:r w:rsidRPr="00DA6F29">
        <w:rPr>
          <w:lang w:val="en-GB"/>
        </w:rPr>
        <w:t xml:space="preserve"> </w:t>
      </w:r>
      <w:r w:rsidR="00607921" w:rsidRPr="00DA6F29">
        <w:rPr>
          <w:lang w:val="en-GB"/>
        </w:rPr>
        <w:t>noting that</w:t>
      </w:r>
      <w:r w:rsidRPr="00DA6F29">
        <w:rPr>
          <w:lang w:val="en-GB"/>
        </w:rPr>
        <w:t xml:space="preserve"> the focal points would </w:t>
      </w:r>
      <w:r w:rsidR="00607921" w:rsidRPr="00DA6F29">
        <w:rPr>
          <w:lang w:val="en-GB"/>
        </w:rPr>
        <w:t xml:space="preserve">apparently </w:t>
      </w:r>
      <w:r w:rsidRPr="00DA6F29">
        <w:rPr>
          <w:lang w:val="en-GB"/>
        </w:rPr>
        <w:t xml:space="preserve">be coordinating </w:t>
      </w:r>
      <w:r w:rsidR="00607921" w:rsidRPr="00DA6F29">
        <w:rPr>
          <w:lang w:val="en-GB"/>
        </w:rPr>
        <w:t>working group activities</w:t>
      </w:r>
      <w:r w:rsidRPr="00DA6F29">
        <w:rPr>
          <w:lang w:val="en-GB"/>
        </w:rPr>
        <w:t xml:space="preserve"> by e</w:t>
      </w:r>
      <w:r w:rsidR="00607921" w:rsidRPr="00DA6F29">
        <w:rPr>
          <w:lang w:val="en-GB"/>
        </w:rPr>
        <w:t>-</w:t>
      </w:r>
      <w:r w:rsidRPr="00DA6F29">
        <w:rPr>
          <w:lang w:val="en-GB"/>
        </w:rPr>
        <w:t>mail</w:t>
      </w:r>
      <w:r w:rsidR="00607921" w:rsidRPr="00DA6F29">
        <w:rPr>
          <w:lang w:val="en-GB"/>
        </w:rPr>
        <w:t>,</w:t>
      </w:r>
      <w:r w:rsidRPr="00DA6F29">
        <w:rPr>
          <w:lang w:val="en-GB"/>
        </w:rPr>
        <w:t xml:space="preserve"> </w:t>
      </w:r>
      <w:r w:rsidR="00607921" w:rsidRPr="00DA6F29">
        <w:rPr>
          <w:lang w:val="en-GB"/>
        </w:rPr>
        <w:t>asked by what</w:t>
      </w:r>
      <w:r w:rsidRPr="00DA6F29">
        <w:rPr>
          <w:lang w:val="en-GB"/>
        </w:rPr>
        <w:t xml:space="preserve"> means members who were not </w:t>
      </w:r>
      <w:r w:rsidR="00607921" w:rsidRPr="00DA6F29">
        <w:rPr>
          <w:lang w:val="en-GB"/>
        </w:rPr>
        <w:t>assigned to a particular</w:t>
      </w:r>
      <w:r w:rsidRPr="00DA6F29">
        <w:rPr>
          <w:lang w:val="en-GB"/>
        </w:rPr>
        <w:t xml:space="preserve"> working group could </w:t>
      </w:r>
      <w:r w:rsidR="00607921" w:rsidRPr="00DA6F29">
        <w:rPr>
          <w:lang w:val="en-GB"/>
        </w:rPr>
        <w:t>contribute to its work</w:t>
      </w:r>
      <w:r w:rsidRPr="00DA6F29">
        <w:rPr>
          <w:lang w:val="en-GB"/>
        </w:rPr>
        <w:t xml:space="preserve">. She </w:t>
      </w:r>
      <w:r w:rsidR="00607921" w:rsidRPr="00DA6F29">
        <w:rPr>
          <w:lang w:val="en-GB"/>
        </w:rPr>
        <w:t>herself wished to make a</w:t>
      </w:r>
      <w:r w:rsidRPr="00DA6F29">
        <w:rPr>
          <w:lang w:val="en-GB"/>
        </w:rPr>
        <w:t xml:space="preserve"> technical </w:t>
      </w:r>
      <w:r w:rsidR="00607921" w:rsidRPr="00DA6F29">
        <w:rPr>
          <w:lang w:val="en-GB"/>
        </w:rPr>
        <w:t>input to the work on</w:t>
      </w:r>
      <w:r w:rsidRPr="00DA6F29">
        <w:rPr>
          <w:lang w:val="en-GB"/>
        </w:rPr>
        <w:t xml:space="preserve"> the rules of procedure.</w:t>
      </w:r>
    </w:p>
    <w:p w:rsidR="009667A5" w:rsidRPr="00DA6F29" w:rsidRDefault="009667A5" w:rsidP="00B87611">
      <w:pPr>
        <w:pStyle w:val="ParaNo"/>
        <w:tabs>
          <w:tab w:val="clear" w:pos="737"/>
        </w:tabs>
        <w:rPr>
          <w:lang w:val="en-GB"/>
        </w:rPr>
      </w:pPr>
      <w:r w:rsidRPr="00DA6F29">
        <w:rPr>
          <w:u w:val="single"/>
          <w:lang w:val="en-GB"/>
        </w:rPr>
        <w:t>Mr. BEN LALLAHOM</w:t>
      </w:r>
      <w:r w:rsidRPr="00DA6F29">
        <w:rPr>
          <w:lang w:val="en-GB"/>
        </w:rPr>
        <w:t xml:space="preserve"> </w:t>
      </w:r>
      <w:r w:rsidR="00974C05" w:rsidRPr="00DA6F29">
        <w:rPr>
          <w:lang w:val="en-GB"/>
        </w:rPr>
        <w:t>called for a reduction in the proposed number of</w:t>
      </w:r>
      <w:r w:rsidRPr="00DA6F29">
        <w:rPr>
          <w:lang w:val="en-GB"/>
        </w:rPr>
        <w:t xml:space="preserve"> working groups</w:t>
      </w:r>
      <w:r w:rsidR="00974C05" w:rsidRPr="00DA6F29">
        <w:rPr>
          <w:lang w:val="en-GB"/>
        </w:rPr>
        <w:t>.</w:t>
      </w:r>
      <w:r w:rsidRPr="00DA6F29">
        <w:rPr>
          <w:lang w:val="en-GB"/>
        </w:rPr>
        <w:t xml:space="preserve"> </w:t>
      </w:r>
      <w:r w:rsidR="00974C05" w:rsidRPr="00DA6F29">
        <w:rPr>
          <w:lang w:val="en-GB"/>
        </w:rPr>
        <w:t>Far too much time had been spent</w:t>
      </w:r>
      <w:r w:rsidRPr="00DA6F29">
        <w:rPr>
          <w:lang w:val="en-GB"/>
        </w:rPr>
        <w:t xml:space="preserve"> on the election of officers and other procedural matters. The </w:t>
      </w:r>
      <w:r w:rsidR="00974C05" w:rsidRPr="00DA6F29">
        <w:rPr>
          <w:lang w:val="en-GB"/>
        </w:rPr>
        <w:t>populations on whose behalf</w:t>
      </w:r>
      <w:r w:rsidRPr="00DA6F29">
        <w:rPr>
          <w:lang w:val="en-GB"/>
        </w:rPr>
        <w:t xml:space="preserve"> the Committee served </w:t>
      </w:r>
      <w:r w:rsidR="00974C05" w:rsidRPr="00DA6F29">
        <w:rPr>
          <w:lang w:val="en-GB"/>
        </w:rPr>
        <w:t>had</w:t>
      </w:r>
      <w:r w:rsidRPr="00DA6F29">
        <w:rPr>
          <w:lang w:val="en-GB"/>
        </w:rPr>
        <w:t xml:space="preserve"> little interest in such issues; they would be looking to the Committee for results.</w:t>
      </w:r>
    </w:p>
    <w:p w:rsidR="009667A5" w:rsidRPr="00DA6F29" w:rsidRDefault="009667A5" w:rsidP="00B87611">
      <w:pPr>
        <w:pStyle w:val="ParaNo"/>
        <w:tabs>
          <w:tab w:val="clear" w:pos="737"/>
        </w:tabs>
        <w:rPr>
          <w:lang w:val="en-GB"/>
        </w:rPr>
      </w:pPr>
      <w:r w:rsidRPr="00DA6F29">
        <w:rPr>
          <w:u w:val="single"/>
          <w:lang w:val="en-GB"/>
        </w:rPr>
        <w:t>Ms. CISTERNAS REYES</w:t>
      </w:r>
      <w:r w:rsidR="00640E99" w:rsidRPr="00DA6F29">
        <w:rPr>
          <w:lang w:val="en-GB"/>
        </w:rPr>
        <w:t>,</w:t>
      </w:r>
      <w:r w:rsidRPr="00DA6F29">
        <w:rPr>
          <w:lang w:val="en-GB"/>
        </w:rPr>
        <w:t xml:space="preserve"> supported by </w:t>
      </w:r>
      <w:r w:rsidRPr="00DA6F29">
        <w:rPr>
          <w:u w:val="single"/>
          <w:lang w:val="en-GB"/>
        </w:rPr>
        <w:t>Ms. PELÁEZ NARVÁEZ</w:t>
      </w:r>
      <w:r w:rsidR="00640E99" w:rsidRPr="00DA6F29">
        <w:rPr>
          <w:lang w:val="en-GB"/>
        </w:rPr>
        <w:t xml:space="preserve"> and </w:t>
      </w:r>
      <w:r w:rsidR="00640E99" w:rsidRPr="00DA6F29">
        <w:rPr>
          <w:u w:val="single"/>
          <w:lang w:val="en-GB"/>
        </w:rPr>
        <w:t>Mr. BEN LALLAHOM</w:t>
      </w:r>
      <w:r w:rsidR="00640E99" w:rsidRPr="00DA6F29">
        <w:rPr>
          <w:lang w:val="en-GB"/>
        </w:rPr>
        <w:t>,</w:t>
      </w:r>
      <w:r w:rsidRPr="00DA6F29">
        <w:rPr>
          <w:lang w:val="en-GB"/>
        </w:rPr>
        <w:t xml:space="preserve"> said that participation in the working groups should be on a voluntary basis. Any member who wished to participate would be free to do so. </w:t>
      </w:r>
      <w:r w:rsidR="00640E99" w:rsidRPr="00DA6F29">
        <w:rPr>
          <w:lang w:val="en-GB"/>
        </w:rPr>
        <w:t>The m</w:t>
      </w:r>
      <w:r w:rsidRPr="00DA6F29">
        <w:rPr>
          <w:lang w:val="en-GB"/>
        </w:rPr>
        <w:t xml:space="preserve">embers of </w:t>
      </w:r>
      <w:r w:rsidR="00640E99" w:rsidRPr="00DA6F29">
        <w:rPr>
          <w:lang w:val="en-GB"/>
        </w:rPr>
        <w:t>each</w:t>
      </w:r>
      <w:r w:rsidRPr="00DA6F29">
        <w:rPr>
          <w:lang w:val="en-GB"/>
        </w:rPr>
        <w:t xml:space="preserve"> group could d</w:t>
      </w:r>
      <w:r w:rsidR="007D2690">
        <w:rPr>
          <w:lang w:val="en-GB"/>
        </w:rPr>
        <w:t>ecide at a later date on a work</w:t>
      </w:r>
      <w:r w:rsidRPr="00DA6F29">
        <w:rPr>
          <w:lang w:val="en-GB"/>
        </w:rPr>
        <w:t xml:space="preserve">plan, which would be circulated to all members of the Committee for its consideration, and on the person who would </w:t>
      </w:r>
      <w:r w:rsidR="00640E99" w:rsidRPr="00DA6F29">
        <w:rPr>
          <w:lang w:val="en-GB"/>
        </w:rPr>
        <w:t>act as</w:t>
      </w:r>
      <w:r w:rsidRPr="00DA6F29">
        <w:rPr>
          <w:lang w:val="en-GB"/>
        </w:rPr>
        <w:t xml:space="preserve"> the focal point.</w:t>
      </w:r>
    </w:p>
    <w:p w:rsidR="009667A5" w:rsidRPr="00DA6F29" w:rsidRDefault="009667A5" w:rsidP="00B87611">
      <w:pPr>
        <w:pStyle w:val="ParaNo"/>
        <w:tabs>
          <w:tab w:val="clear" w:pos="737"/>
        </w:tabs>
        <w:rPr>
          <w:lang w:val="en-GB"/>
        </w:rPr>
      </w:pPr>
      <w:r w:rsidRPr="00DA6F29">
        <w:rPr>
          <w:u w:val="single"/>
          <w:lang w:val="en-GB"/>
        </w:rPr>
        <w:t>The CHAIRPERSON</w:t>
      </w:r>
      <w:r w:rsidRPr="00DA6F29">
        <w:rPr>
          <w:lang w:val="en-GB"/>
        </w:rPr>
        <w:t xml:space="preserve"> said that he took it that the Committee wished to combine the two working groups on the rules of procedure. </w:t>
      </w:r>
      <w:r w:rsidR="00CC5721" w:rsidRPr="00DA6F29">
        <w:rPr>
          <w:lang w:val="en-GB"/>
        </w:rPr>
        <w:t>Three</w:t>
      </w:r>
      <w:r w:rsidRPr="00DA6F29">
        <w:rPr>
          <w:lang w:val="en-GB"/>
        </w:rPr>
        <w:t xml:space="preserve"> working group</w:t>
      </w:r>
      <w:r w:rsidR="00CC5721" w:rsidRPr="00DA6F29">
        <w:rPr>
          <w:lang w:val="en-GB"/>
        </w:rPr>
        <w:t>s</w:t>
      </w:r>
      <w:r w:rsidRPr="00DA6F29">
        <w:rPr>
          <w:lang w:val="en-GB"/>
        </w:rPr>
        <w:t xml:space="preserve"> </w:t>
      </w:r>
      <w:r w:rsidR="00CC5721" w:rsidRPr="00DA6F29">
        <w:rPr>
          <w:lang w:val="en-GB"/>
        </w:rPr>
        <w:t>would thus be established, one on</w:t>
      </w:r>
      <w:r w:rsidRPr="00DA6F29">
        <w:rPr>
          <w:lang w:val="en-GB"/>
        </w:rPr>
        <w:t xml:space="preserve"> rules of procedure, </w:t>
      </w:r>
      <w:r w:rsidR="00CC5721" w:rsidRPr="00DA6F29">
        <w:rPr>
          <w:lang w:val="en-GB"/>
        </w:rPr>
        <w:t>one</w:t>
      </w:r>
      <w:r w:rsidRPr="00DA6F29">
        <w:rPr>
          <w:lang w:val="en-GB"/>
        </w:rPr>
        <w:t xml:space="preserve"> on reporting guidelines and </w:t>
      </w:r>
      <w:r w:rsidR="00CC5721" w:rsidRPr="00DA6F29">
        <w:rPr>
          <w:lang w:val="en-GB"/>
        </w:rPr>
        <w:t>one</w:t>
      </w:r>
      <w:r w:rsidRPr="00DA6F29">
        <w:rPr>
          <w:lang w:val="en-GB"/>
        </w:rPr>
        <w:t xml:space="preserve"> on working methods other than the guidelines. Participation in the work of the groups would be open to all and on a voluntary basis. The focal points of the working groups would be chosen at a later date.</w:t>
      </w:r>
    </w:p>
    <w:p w:rsidR="009667A5" w:rsidRPr="00DA6F29" w:rsidRDefault="009667A5" w:rsidP="00B87611">
      <w:pPr>
        <w:pStyle w:val="ParaNo"/>
        <w:tabs>
          <w:tab w:val="clear" w:pos="737"/>
        </w:tabs>
        <w:rPr>
          <w:lang w:val="en-GB"/>
        </w:rPr>
      </w:pPr>
      <w:r w:rsidRPr="00DA6F29">
        <w:rPr>
          <w:u w:val="single"/>
          <w:lang w:val="en-GB"/>
        </w:rPr>
        <w:t>It was so decided</w:t>
      </w:r>
      <w:r w:rsidRPr="00DA6F29">
        <w:rPr>
          <w:lang w:val="en-GB"/>
        </w:rPr>
        <w:t>.</w:t>
      </w:r>
    </w:p>
    <w:p w:rsidR="009667A5" w:rsidRPr="00DA6F29" w:rsidRDefault="0012766C" w:rsidP="009667A5">
      <w:r w:rsidRPr="00DA6F29">
        <w:t>OTHER MATTERS</w:t>
      </w:r>
    </w:p>
    <w:p w:rsidR="009667A5" w:rsidRPr="00DA6F29" w:rsidRDefault="009667A5" w:rsidP="009667A5">
      <w:r w:rsidRPr="00DA6F29">
        <w:rPr>
          <w:u w:val="single"/>
        </w:rPr>
        <w:t>Draft first declaration by the Committee on the Rights of Persons with Disabilities</w:t>
      </w:r>
      <w:r w:rsidR="001948AD" w:rsidRPr="00DA6F29">
        <w:t>:</w:t>
      </w:r>
      <w:r w:rsidRPr="00DA6F29">
        <w:t xml:space="preserve"> </w:t>
      </w:r>
      <w:r w:rsidR="001948AD" w:rsidRPr="00DA6F29">
        <w:t>“</w:t>
      </w:r>
      <w:r w:rsidR="001948AD" w:rsidRPr="00DA6F29">
        <w:rPr>
          <w:u w:val="single"/>
        </w:rPr>
        <w:t>Committee on the Rights of Persons with Disabilities: Looking forward</w:t>
      </w:r>
      <w:r w:rsidR="001948AD" w:rsidRPr="00DA6F29">
        <w:t xml:space="preserve">” </w:t>
      </w:r>
      <w:r w:rsidRPr="00DA6F29">
        <w:t>(document without a symbol distributed in the Committee room)</w:t>
      </w:r>
    </w:p>
    <w:p w:rsidR="009667A5" w:rsidRPr="00DA6F29" w:rsidRDefault="009667A5" w:rsidP="009667A5">
      <w:pPr>
        <w:rPr>
          <w:u w:val="single"/>
        </w:rPr>
      </w:pPr>
      <w:r w:rsidRPr="00DA6F29">
        <w:rPr>
          <w:u w:val="single"/>
        </w:rPr>
        <w:t>Preamb</w:t>
      </w:r>
      <w:r w:rsidR="001948AD" w:rsidRPr="00DA6F29">
        <w:rPr>
          <w:u w:val="single"/>
        </w:rPr>
        <w:t>ular</w:t>
      </w:r>
      <w:r w:rsidRPr="00DA6F29">
        <w:rPr>
          <w:u w:val="single"/>
        </w:rPr>
        <w:t xml:space="preserve"> paragraphs 1-5</w:t>
      </w:r>
    </w:p>
    <w:p w:rsidR="009667A5" w:rsidRPr="00DA6F29" w:rsidRDefault="00710031" w:rsidP="00710031">
      <w:pPr>
        <w:pStyle w:val="ParaNo"/>
        <w:tabs>
          <w:tab w:val="clear" w:pos="737"/>
        </w:tabs>
        <w:rPr>
          <w:lang w:val="en-GB"/>
        </w:rPr>
      </w:pPr>
      <w:r w:rsidRPr="00DA6F29">
        <w:rPr>
          <w:u w:val="single"/>
          <w:lang w:val="en-GB"/>
        </w:rPr>
        <w:t>Mr. KÖNCZEI</w:t>
      </w:r>
      <w:r w:rsidRPr="00DA6F29">
        <w:rPr>
          <w:lang w:val="en-GB"/>
        </w:rPr>
        <w:t xml:space="preserve"> proposed that the words “to adopt its own Rules of Procedure, beginning” in paragraph 2 should be deleted.</w:t>
      </w:r>
    </w:p>
    <w:p w:rsidR="00710031" w:rsidRPr="00DA6F29" w:rsidRDefault="00710031" w:rsidP="00710031">
      <w:pPr>
        <w:pStyle w:val="ParaNo"/>
        <w:tabs>
          <w:tab w:val="clear" w:pos="737"/>
        </w:tabs>
        <w:rPr>
          <w:lang w:val="en-GB"/>
        </w:rPr>
      </w:pPr>
      <w:r w:rsidRPr="00DA6F29">
        <w:rPr>
          <w:u w:val="single"/>
          <w:lang w:val="en-GB"/>
        </w:rPr>
        <w:t>It was so decided</w:t>
      </w:r>
      <w:r w:rsidRPr="00DA6F29">
        <w:rPr>
          <w:lang w:val="en-GB"/>
        </w:rPr>
        <w:t>.</w:t>
      </w:r>
    </w:p>
    <w:p w:rsidR="00710031" w:rsidRPr="00DA6F29" w:rsidRDefault="00710031" w:rsidP="00710031">
      <w:pPr>
        <w:pStyle w:val="ParaNo"/>
        <w:tabs>
          <w:tab w:val="clear" w:pos="737"/>
        </w:tabs>
        <w:rPr>
          <w:lang w:val="en-GB"/>
        </w:rPr>
      </w:pPr>
      <w:r w:rsidRPr="00DA6F29">
        <w:rPr>
          <w:u w:val="single"/>
          <w:lang w:val="en-GB"/>
        </w:rPr>
        <w:t>Preambular paragraphs 1-5, as amended, were adopted</w:t>
      </w:r>
      <w:r w:rsidRPr="00DA6F29">
        <w:rPr>
          <w:lang w:val="en-GB"/>
        </w:rPr>
        <w:t>.</w:t>
      </w:r>
    </w:p>
    <w:p w:rsidR="009667A5" w:rsidRPr="00DA6F29" w:rsidRDefault="009667A5" w:rsidP="009667A5">
      <w:pPr>
        <w:rPr>
          <w:u w:val="single"/>
        </w:rPr>
      </w:pPr>
      <w:r w:rsidRPr="00DA6F29">
        <w:rPr>
          <w:u w:val="single"/>
        </w:rPr>
        <w:t>Operative paragraphs 1-8</w:t>
      </w:r>
    </w:p>
    <w:p w:rsidR="009667A5" w:rsidRPr="00DA6F29" w:rsidRDefault="008E5B8A" w:rsidP="008E5B8A">
      <w:pPr>
        <w:pStyle w:val="ParaNo"/>
        <w:tabs>
          <w:tab w:val="clear" w:pos="737"/>
        </w:tabs>
        <w:rPr>
          <w:lang w:val="en-GB"/>
        </w:rPr>
      </w:pPr>
      <w:r w:rsidRPr="00DA6F29">
        <w:rPr>
          <w:u w:val="single"/>
          <w:lang w:val="en-GB"/>
        </w:rPr>
        <w:t>Mr. KÖNCZEI</w:t>
      </w:r>
      <w:r w:rsidRPr="00DA6F29">
        <w:rPr>
          <w:lang w:val="en-GB"/>
        </w:rPr>
        <w:t xml:space="preserve"> proposed that the words “or declarations” in paragraph 1 should be replaced by “and/or declarations”.</w:t>
      </w:r>
    </w:p>
    <w:p w:rsidR="008E5B8A" w:rsidRPr="00DA6F29" w:rsidRDefault="008E5B8A" w:rsidP="008E5B8A">
      <w:pPr>
        <w:pStyle w:val="ParaNo"/>
        <w:tabs>
          <w:tab w:val="clear" w:pos="737"/>
        </w:tabs>
        <w:rPr>
          <w:lang w:val="en-GB"/>
        </w:rPr>
      </w:pPr>
      <w:r w:rsidRPr="00DA6F29">
        <w:rPr>
          <w:u w:val="single"/>
          <w:lang w:val="en-GB"/>
        </w:rPr>
        <w:t>It was so decided</w:t>
      </w:r>
      <w:r w:rsidRPr="00DA6F29">
        <w:rPr>
          <w:lang w:val="en-GB"/>
        </w:rPr>
        <w:t>.</w:t>
      </w:r>
    </w:p>
    <w:p w:rsidR="008E5B8A" w:rsidRPr="00DA6F29" w:rsidRDefault="008E5B8A" w:rsidP="008E5B8A">
      <w:pPr>
        <w:pStyle w:val="ParaNo"/>
        <w:tabs>
          <w:tab w:val="clear" w:pos="737"/>
        </w:tabs>
        <w:rPr>
          <w:lang w:val="en-GB"/>
        </w:rPr>
      </w:pPr>
      <w:r w:rsidRPr="00DA6F29">
        <w:rPr>
          <w:u w:val="single"/>
          <w:lang w:val="en-GB"/>
        </w:rPr>
        <w:t>The CHAIRPERSON</w:t>
      </w:r>
      <w:r w:rsidRPr="00DA6F29">
        <w:rPr>
          <w:lang w:val="en-GB"/>
        </w:rPr>
        <w:t xml:space="preserve"> suggested that the words “each of these actors” in paragraph 4 should be replaced by “all stakeholders involved”.</w:t>
      </w:r>
    </w:p>
    <w:p w:rsidR="00F1303E" w:rsidRPr="00DA6F29" w:rsidRDefault="00F1303E" w:rsidP="008E5B8A">
      <w:pPr>
        <w:pStyle w:val="ParaNo"/>
        <w:tabs>
          <w:tab w:val="clear" w:pos="737"/>
        </w:tabs>
        <w:rPr>
          <w:lang w:val="en-GB"/>
        </w:rPr>
      </w:pPr>
      <w:r w:rsidRPr="00DA6F29">
        <w:rPr>
          <w:u w:val="single"/>
          <w:lang w:val="en-GB"/>
        </w:rPr>
        <w:t>It was so decided</w:t>
      </w:r>
      <w:r w:rsidRPr="00DA6F29">
        <w:rPr>
          <w:lang w:val="en-GB"/>
        </w:rPr>
        <w:t>.</w:t>
      </w:r>
    </w:p>
    <w:p w:rsidR="009667A5" w:rsidRPr="00DA6F29" w:rsidRDefault="009667A5" w:rsidP="000E15D6">
      <w:pPr>
        <w:pStyle w:val="ParaNo"/>
        <w:tabs>
          <w:tab w:val="clear" w:pos="737"/>
        </w:tabs>
        <w:rPr>
          <w:lang w:val="en-GB"/>
        </w:rPr>
      </w:pPr>
      <w:r w:rsidRPr="00DA6F29">
        <w:rPr>
          <w:u w:val="single"/>
          <w:lang w:val="en-GB"/>
        </w:rPr>
        <w:t>Mr. KÖNCZEI</w:t>
      </w:r>
      <w:r w:rsidRPr="00DA6F29">
        <w:rPr>
          <w:lang w:val="en-GB"/>
        </w:rPr>
        <w:t xml:space="preserve"> </w:t>
      </w:r>
      <w:r w:rsidR="000E15D6" w:rsidRPr="00DA6F29">
        <w:rPr>
          <w:lang w:val="en-GB"/>
        </w:rPr>
        <w:t>proposed</w:t>
      </w:r>
      <w:r w:rsidRPr="00DA6F29">
        <w:rPr>
          <w:lang w:val="en-GB"/>
        </w:rPr>
        <w:t xml:space="preserve"> that the words “disability and” should be inserted between “the” and “gender empowerment” at the end of paragraph</w:t>
      </w:r>
      <w:r w:rsidR="000E15D6" w:rsidRPr="00DA6F29">
        <w:rPr>
          <w:lang w:val="en-GB"/>
        </w:rPr>
        <w:t xml:space="preserve"> 5</w:t>
      </w:r>
      <w:r w:rsidRPr="00DA6F29">
        <w:rPr>
          <w:lang w:val="en-GB"/>
        </w:rPr>
        <w:t>.</w:t>
      </w:r>
    </w:p>
    <w:p w:rsidR="009667A5" w:rsidRPr="00DA6F29" w:rsidRDefault="009667A5" w:rsidP="000E15D6">
      <w:pPr>
        <w:pStyle w:val="ParaNo"/>
        <w:tabs>
          <w:tab w:val="clear" w:pos="737"/>
        </w:tabs>
        <w:rPr>
          <w:lang w:val="en-GB"/>
        </w:rPr>
      </w:pPr>
      <w:r w:rsidRPr="00DA6F29">
        <w:rPr>
          <w:u w:val="single"/>
          <w:lang w:val="en-GB"/>
        </w:rPr>
        <w:t>It was so decided</w:t>
      </w:r>
      <w:r w:rsidRPr="00DA6F29">
        <w:rPr>
          <w:lang w:val="en-GB"/>
        </w:rPr>
        <w:t>.</w:t>
      </w:r>
    </w:p>
    <w:p w:rsidR="009667A5" w:rsidRPr="00DA6F29" w:rsidRDefault="009667A5" w:rsidP="00AA0FAE">
      <w:pPr>
        <w:pStyle w:val="ParaNo"/>
        <w:tabs>
          <w:tab w:val="clear" w:pos="737"/>
        </w:tabs>
        <w:rPr>
          <w:lang w:val="en-GB"/>
        </w:rPr>
      </w:pPr>
      <w:r w:rsidRPr="00DA6F29">
        <w:rPr>
          <w:u w:val="single"/>
          <w:lang w:val="en-GB"/>
        </w:rPr>
        <w:t>Mr. M</w:t>
      </w:r>
      <w:r w:rsidR="00AA0FAE" w:rsidRPr="00DA6F29">
        <w:rPr>
          <w:u w:val="single"/>
          <w:lang w:val="en-GB"/>
        </w:rPr>
        <w:t>c</w:t>
      </w:r>
      <w:r w:rsidRPr="00DA6F29">
        <w:rPr>
          <w:u w:val="single"/>
          <w:lang w:val="en-GB"/>
        </w:rPr>
        <w:t>CALLUM</w:t>
      </w:r>
      <w:r w:rsidRPr="00DA6F29">
        <w:rPr>
          <w:lang w:val="en-GB"/>
        </w:rPr>
        <w:t xml:space="preserve"> </w:t>
      </w:r>
      <w:r w:rsidR="000B711A" w:rsidRPr="00DA6F29">
        <w:rPr>
          <w:lang w:val="en-GB"/>
        </w:rPr>
        <w:t>proposed</w:t>
      </w:r>
      <w:r w:rsidRPr="00DA6F29">
        <w:rPr>
          <w:lang w:val="en-GB"/>
        </w:rPr>
        <w:t xml:space="preserve"> that “CRPD” should be replaced by “Convention”</w:t>
      </w:r>
      <w:r w:rsidR="000B711A" w:rsidRPr="00DA6F29">
        <w:rPr>
          <w:lang w:val="en-GB"/>
        </w:rPr>
        <w:t xml:space="preserve"> in paragraph 6.</w:t>
      </w:r>
    </w:p>
    <w:p w:rsidR="000B711A" w:rsidRPr="00DA6F29" w:rsidRDefault="000B711A" w:rsidP="00AA0FAE">
      <w:pPr>
        <w:pStyle w:val="ParaNo"/>
        <w:tabs>
          <w:tab w:val="clear" w:pos="737"/>
        </w:tabs>
        <w:rPr>
          <w:lang w:val="en-GB"/>
        </w:rPr>
      </w:pPr>
      <w:r w:rsidRPr="00DA6F29">
        <w:rPr>
          <w:u w:val="single"/>
          <w:lang w:val="en-GB"/>
        </w:rPr>
        <w:t>It was so decided</w:t>
      </w:r>
      <w:r w:rsidRPr="00DA6F29">
        <w:rPr>
          <w:lang w:val="en-GB"/>
        </w:rPr>
        <w:t>.</w:t>
      </w:r>
    </w:p>
    <w:p w:rsidR="009667A5" w:rsidRPr="00DA6F29" w:rsidRDefault="0040071A" w:rsidP="0040071A">
      <w:pPr>
        <w:pStyle w:val="ParaNo"/>
        <w:tabs>
          <w:tab w:val="clear" w:pos="737"/>
        </w:tabs>
        <w:rPr>
          <w:lang w:val="en-GB"/>
        </w:rPr>
      </w:pPr>
      <w:r w:rsidRPr="00DA6F29">
        <w:rPr>
          <w:u w:val="single"/>
          <w:lang w:val="en-GB"/>
        </w:rPr>
        <w:t>Operative paragraphs 1-8,</w:t>
      </w:r>
      <w:r w:rsidR="009667A5" w:rsidRPr="00DA6F29">
        <w:rPr>
          <w:u w:val="single"/>
          <w:lang w:val="en-GB"/>
        </w:rPr>
        <w:t xml:space="preserve"> as amended, w</w:t>
      </w:r>
      <w:r w:rsidRPr="00DA6F29">
        <w:rPr>
          <w:u w:val="single"/>
          <w:lang w:val="en-GB"/>
        </w:rPr>
        <w:t>ere</w:t>
      </w:r>
      <w:r w:rsidR="009667A5" w:rsidRPr="00DA6F29">
        <w:rPr>
          <w:u w:val="single"/>
          <w:lang w:val="en-GB"/>
        </w:rPr>
        <w:t xml:space="preserve"> adopted</w:t>
      </w:r>
      <w:r w:rsidR="009667A5" w:rsidRPr="00DA6F29">
        <w:rPr>
          <w:lang w:val="en-GB"/>
        </w:rPr>
        <w:t>.</w:t>
      </w:r>
    </w:p>
    <w:p w:rsidR="009667A5" w:rsidRPr="00DA6F29" w:rsidRDefault="009667A5" w:rsidP="0040071A">
      <w:pPr>
        <w:pStyle w:val="ParaNo"/>
        <w:tabs>
          <w:tab w:val="clear" w:pos="737"/>
        </w:tabs>
        <w:rPr>
          <w:lang w:val="en-GB"/>
        </w:rPr>
      </w:pPr>
      <w:r w:rsidRPr="00DA6F29">
        <w:rPr>
          <w:u w:val="single"/>
          <w:lang w:val="en-GB"/>
        </w:rPr>
        <w:t>The draft first declaration by the Committee on the Rights of Persons with Disabilities, as a whole, as amended, was adopted</w:t>
      </w:r>
      <w:r w:rsidR="0040071A" w:rsidRPr="00DA6F29">
        <w:rPr>
          <w:u w:val="single"/>
          <w:lang w:val="en-GB"/>
        </w:rPr>
        <w:t>, subject to editorial changes</w:t>
      </w:r>
      <w:r w:rsidRPr="00DA6F29">
        <w:rPr>
          <w:lang w:val="en-GB"/>
        </w:rPr>
        <w:t>.</w:t>
      </w:r>
    </w:p>
    <w:p w:rsidR="009667A5" w:rsidRPr="00DA6F29" w:rsidRDefault="009667A5" w:rsidP="00850023">
      <w:pPr>
        <w:pStyle w:val="ParaNo"/>
        <w:tabs>
          <w:tab w:val="clear" w:pos="737"/>
        </w:tabs>
        <w:rPr>
          <w:lang w:val="en-GB"/>
        </w:rPr>
      </w:pPr>
      <w:r w:rsidRPr="00DA6F29">
        <w:rPr>
          <w:u w:val="single"/>
          <w:lang w:val="en-GB"/>
        </w:rPr>
        <w:t>Ms. CISTERNAS REYES</w:t>
      </w:r>
      <w:r w:rsidRPr="00DA6F29">
        <w:rPr>
          <w:lang w:val="en-GB"/>
        </w:rPr>
        <w:t xml:space="preserve"> said that the Declaration should be published on the website of the Office of the United Nations High Commissioner for Human Rights.</w:t>
      </w:r>
    </w:p>
    <w:p w:rsidR="009667A5" w:rsidRPr="00DA6F29" w:rsidRDefault="009667A5" w:rsidP="0092685A">
      <w:pPr>
        <w:pStyle w:val="ParaNo"/>
        <w:tabs>
          <w:tab w:val="clear" w:pos="737"/>
        </w:tabs>
        <w:rPr>
          <w:lang w:val="en-GB"/>
        </w:rPr>
      </w:pPr>
      <w:r w:rsidRPr="00DA6F29">
        <w:rPr>
          <w:u w:val="single"/>
          <w:lang w:val="en-GB"/>
        </w:rPr>
        <w:t>Ms. PELÁEZ NARVÁEZ</w:t>
      </w:r>
      <w:r w:rsidRPr="00DA6F29">
        <w:rPr>
          <w:lang w:val="en-GB"/>
        </w:rPr>
        <w:t xml:space="preserve"> requested the secretariat </w:t>
      </w:r>
      <w:r w:rsidR="0092685A" w:rsidRPr="00DA6F29">
        <w:rPr>
          <w:lang w:val="en-GB"/>
        </w:rPr>
        <w:t>to</w:t>
      </w:r>
      <w:r w:rsidRPr="00DA6F29">
        <w:rPr>
          <w:lang w:val="en-GB"/>
        </w:rPr>
        <w:t xml:space="preserve"> draft resolutions for </w:t>
      </w:r>
      <w:r w:rsidR="0092685A" w:rsidRPr="00DA6F29">
        <w:rPr>
          <w:lang w:val="en-GB"/>
        </w:rPr>
        <w:t xml:space="preserve">adoption by </w:t>
      </w:r>
      <w:r w:rsidRPr="00DA6F29">
        <w:rPr>
          <w:lang w:val="en-GB"/>
        </w:rPr>
        <w:t xml:space="preserve">the Committee at the final meeting of the </w:t>
      </w:r>
      <w:r w:rsidR="0092685A" w:rsidRPr="00DA6F29">
        <w:rPr>
          <w:lang w:val="en-GB"/>
        </w:rPr>
        <w:t>current</w:t>
      </w:r>
      <w:r w:rsidRPr="00DA6F29">
        <w:rPr>
          <w:lang w:val="en-GB"/>
        </w:rPr>
        <w:t xml:space="preserve"> session. Subjects for those draft resolutions should include the need to create a cooperation fund for the Committee, the setting of accessibility standards for Committee meetings, and the Committee’s preference for holding its second session immediately before the Conference of</w:t>
      </w:r>
      <w:r w:rsidR="0092685A" w:rsidRPr="00DA6F29">
        <w:rPr>
          <w:lang w:val="en-GB"/>
        </w:rPr>
        <w:t xml:space="preserve"> States parties, in New York.</w:t>
      </w:r>
    </w:p>
    <w:p w:rsidR="009667A5" w:rsidRPr="00DA6F29" w:rsidRDefault="009667A5" w:rsidP="007C6D8D">
      <w:pPr>
        <w:pStyle w:val="ParaNo"/>
        <w:tabs>
          <w:tab w:val="clear" w:pos="737"/>
        </w:tabs>
        <w:rPr>
          <w:lang w:val="en-GB"/>
        </w:rPr>
      </w:pPr>
      <w:r w:rsidRPr="00DA6F29">
        <w:rPr>
          <w:u w:val="single"/>
          <w:lang w:val="en-GB"/>
        </w:rPr>
        <w:t>Ms. MAINA</w:t>
      </w:r>
      <w:r w:rsidRPr="00DA6F29">
        <w:rPr>
          <w:lang w:val="en-GB"/>
        </w:rPr>
        <w:t xml:space="preserve"> said that the Committee should be prepared to support certain States parties that had financial difficulties.</w:t>
      </w:r>
    </w:p>
    <w:p w:rsidR="009667A5" w:rsidRPr="00DA6F29" w:rsidRDefault="009667A5" w:rsidP="007C6D8D">
      <w:pPr>
        <w:pStyle w:val="ParaNo"/>
        <w:tabs>
          <w:tab w:val="clear" w:pos="737"/>
        </w:tabs>
        <w:rPr>
          <w:lang w:val="en-GB"/>
        </w:rPr>
      </w:pPr>
      <w:r w:rsidRPr="00DA6F29">
        <w:rPr>
          <w:u w:val="single"/>
          <w:lang w:val="en-GB"/>
        </w:rPr>
        <w:t>Mr. M</w:t>
      </w:r>
      <w:r w:rsidR="007C6D8D" w:rsidRPr="00DA6F29">
        <w:rPr>
          <w:u w:val="single"/>
          <w:lang w:val="en-GB"/>
        </w:rPr>
        <w:t>c</w:t>
      </w:r>
      <w:r w:rsidRPr="00DA6F29">
        <w:rPr>
          <w:u w:val="single"/>
          <w:lang w:val="en-GB"/>
        </w:rPr>
        <w:t>CALLUM</w:t>
      </w:r>
      <w:r w:rsidRPr="00DA6F29">
        <w:rPr>
          <w:lang w:val="en-GB"/>
        </w:rPr>
        <w:t xml:space="preserve"> </w:t>
      </w:r>
      <w:r w:rsidR="007C6D8D" w:rsidRPr="00DA6F29">
        <w:rPr>
          <w:lang w:val="en-GB"/>
        </w:rPr>
        <w:t>said</w:t>
      </w:r>
      <w:r w:rsidRPr="00DA6F29">
        <w:rPr>
          <w:lang w:val="en-GB"/>
        </w:rPr>
        <w:t xml:space="preserve"> that the United Nations calendar of meetings was set in advance</w:t>
      </w:r>
      <w:r w:rsidR="007C6D8D" w:rsidRPr="00DA6F29">
        <w:rPr>
          <w:lang w:val="en-GB"/>
        </w:rPr>
        <w:t>.</w:t>
      </w:r>
      <w:r w:rsidRPr="00DA6F29">
        <w:rPr>
          <w:lang w:val="en-GB"/>
        </w:rPr>
        <w:t xml:space="preserve"> </w:t>
      </w:r>
      <w:r w:rsidR="007C6D8D" w:rsidRPr="00DA6F29">
        <w:rPr>
          <w:lang w:val="en-GB"/>
        </w:rPr>
        <w:t>W</w:t>
      </w:r>
      <w:r w:rsidRPr="00DA6F29">
        <w:rPr>
          <w:lang w:val="en-GB"/>
        </w:rPr>
        <w:t xml:space="preserve">hile the Committee might be able to investigate the possibility of holding its future sessions alongside the Conference of States parties, the dates and location of the second session </w:t>
      </w:r>
      <w:r w:rsidR="007C6D8D" w:rsidRPr="00DA6F29">
        <w:rPr>
          <w:lang w:val="en-GB"/>
        </w:rPr>
        <w:t>had already been agreed</w:t>
      </w:r>
      <w:r w:rsidRPr="00DA6F29">
        <w:rPr>
          <w:lang w:val="en-GB"/>
        </w:rPr>
        <w:t xml:space="preserve"> and the Committee must work with the dates that it had been allocated in the United Nations calendar. It was important for the Committee to pass a resolution on accessibility for its meetings. The Committee must set a high standard in that regard.</w:t>
      </w:r>
    </w:p>
    <w:p w:rsidR="009667A5" w:rsidRPr="00DA6F29" w:rsidRDefault="009667A5" w:rsidP="008C39D2">
      <w:pPr>
        <w:pStyle w:val="ParaNo"/>
        <w:tabs>
          <w:tab w:val="clear" w:pos="737"/>
        </w:tabs>
        <w:rPr>
          <w:lang w:val="en-GB"/>
        </w:rPr>
      </w:pPr>
      <w:r w:rsidRPr="00DA6F29">
        <w:rPr>
          <w:u w:val="single"/>
          <w:lang w:val="en-GB"/>
        </w:rPr>
        <w:t>Ms. CISTERNAS REYES</w:t>
      </w:r>
      <w:r w:rsidRPr="00DA6F29">
        <w:rPr>
          <w:lang w:val="en-GB"/>
        </w:rPr>
        <w:t xml:space="preserve"> said </w:t>
      </w:r>
      <w:r w:rsidR="008C39D2" w:rsidRPr="00DA6F29">
        <w:rPr>
          <w:lang w:val="en-GB"/>
        </w:rPr>
        <w:t xml:space="preserve">that </w:t>
      </w:r>
      <w:r w:rsidRPr="00DA6F29">
        <w:rPr>
          <w:lang w:val="en-GB"/>
        </w:rPr>
        <w:t xml:space="preserve">she supported the proposed subjects for draft resolutions. The </w:t>
      </w:r>
      <w:r w:rsidR="008C39D2" w:rsidRPr="00DA6F29">
        <w:rPr>
          <w:lang w:val="en-GB"/>
        </w:rPr>
        <w:t>feasibility</w:t>
      </w:r>
      <w:r w:rsidRPr="00DA6F29">
        <w:rPr>
          <w:lang w:val="en-GB"/>
        </w:rPr>
        <w:t xml:space="preserve"> of linking </w:t>
      </w:r>
      <w:r w:rsidR="008C39D2" w:rsidRPr="00DA6F29">
        <w:rPr>
          <w:lang w:val="en-GB"/>
        </w:rPr>
        <w:t xml:space="preserve">future </w:t>
      </w:r>
      <w:r w:rsidRPr="00DA6F29">
        <w:rPr>
          <w:lang w:val="en-GB"/>
        </w:rPr>
        <w:t xml:space="preserve">Committee sessions with the Conference of States parties </w:t>
      </w:r>
      <w:r w:rsidR="008C39D2" w:rsidRPr="00DA6F29">
        <w:rPr>
          <w:lang w:val="en-GB"/>
        </w:rPr>
        <w:t>should</w:t>
      </w:r>
      <w:r w:rsidRPr="00DA6F29">
        <w:rPr>
          <w:lang w:val="en-GB"/>
        </w:rPr>
        <w:t xml:space="preserve"> be further</w:t>
      </w:r>
      <w:r w:rsidR="008C39D2" w:rsidRPr="00DA6F29">
        <w:rPr>
          <w:lang w:val="en-GB"/>
        </w:rPr>
        <w:t xml:space="preserve"> explored</w:t>
      </w:r>
      <w:r w:rsidRPr="00DA6F29">
        <w:rPr>
          <w:lang w:val="en-GB"/>
        </w:rPr>
        <w:t>.</w:t>
      </w:r>
    </w:p>
    <w:p w:rsidR="009667A5" w:rsidRPr="00DA6F29" w:rsidRDefault="009667A5" w:rsidP="00604EEC">
      <w:pPr>
        <w:pStyle w:val="ParaNo"/>
        <w:tabs>
          <w:tab w:val="clear" w:pos="737"/>
        </w:tabs>
        <w:rPr>
          <w:lang w:val="en-GB"/>
        </w:rPr>
      </w:pPr>
      <w:r w:rsidRPr="00DA6F29">
        <w:rPr>
          <w:u w:val="single"/>
          <w:lang w:val="en-GB"/>
        </w:rPr>
        <w:t>Mr. KÖNCZEI</w:t>
      </w:r>
      <w:r w:rsidRPr="00DA6F29">
        <w:rPr>
          <w:lang w:val="en-GB"/>
        </w:rPr>
        <w:t xml:space="preserve"> said that the Committee should be represented at the forthcoming United</w:t>
      </w:r>
      <w:r w:rsidR="0020347B" w:rsidRPr="00DA6F29">
        <w:rPr>
          <w:lang w:val="en-GB"/>
        </w:rPr>
        <w:t> </w:t>
      </w:r>
      <w:r w:rsidRPr="00DA6F29">
        <w:rPr>
          <w:lang w:val="en-GB"/>
        </w:rPr>
        <w:t>Nations Genera</w:t>
      </w:r>
      <w:r w:rsidR="00604EEC" w:rsidRPr="00DA6F29">
        <w:rPr>
          <w:lang w:val="en-GB"/>
        </w:rPr>
        <w:t>l Assembly.</w:t>
      </w:r>
    </w:p>
    <w:p w:rsidR="009667A5" w:rsidRPr="00DA6F29" w:rsidRDefault="00551D4E" w:rsidP="00604EEC">
      <w:pPr>
        <w:pStyle w:val="ParaNo"/>
        <w:tabs>
          <w:tab w:val="clear" w:pos="737"/>
        </w:tabs>
        <w:rPr>
          <w:lang w:val="en-GB"/>
        </w:rPr>
      </w:pPr>
      <w:r>
        <w:rPr>
          <w:u w:val="single"/>
          <w:lang w:val="en-GB"/>
        </w:rPr>
        <w:br w:type="page"/>
      </w:r>
      <w:r w:rsidR="009667A5" w:rsidRPr="00DA6F29">
        <w:rPr>
          <w:u w:val="single"/>
          <w:lang w:val="en-GB"/>
        </w:rPr>
        <w:t>Ms. YANG Jia</w:t>
      </w:r>
      <w:r w:rsidR="009667A5" w:rsidRPr="00DA6F29">
        <w:rPr>
          <w:lang w:val="en-GB"/>
        </w:rPr>
        <w:t xml:space="preserve"> said that the Committee should hold its next meeting in New York, and should attend the General Assembly in order to raise awareness of the Committee’s work. It was important for the Committee to raise its own profile in the United States during the first year of the new administration, in order to encourage the United S</w:t>
      </w:r>
      <w:r w:rsidR="00604EEC" w:rsidRPr="00DA6F29">
        <w:rPr>
          <w:lang w:val="en-GB"/>
        </w:rPr>
        <w:t>tates to ratify the Convention.</w:t>
      </w:r>
    </w:p>
    <w:p w:rsidR="009667A5" w:rsidRPr="00DA6F29" w:rsidRDefault="009667A5" w:rsidP="00604EEC">
      <w:pPr>
        <w:pStyle w:val="ParaNo"/>
        <w:tabs>
          <w:tab w:val="clear" w:pos="737"/>
        </w:tabs>
        <w:rPr>
          <w:lang w:val="en-GB"/>
        </w:rPr>
      </w:pPr>
      <w:r w:rsidRPr="00DA6F29">
        <w:rPr>
          <w:u w:val="single"/>
          <w:lang w:val="en-GB"/>
        </w:rPr>
        <w:t>Mr. BEN LALLAHOM</w:t>
      </w:r>
      <w:r w:rsidRPr="00DA6F29">
        <w:rPr>
          <w:lang w:val="en-GB"/>
        </w:rPr>
        <w:t xml:space="preserve">, supported by </w:t>
      </w:r>
      <w:r w:rsidRPr="00DA6F29">
        <w:rPr>
          <w:u w:val="single"/>
          <w:lang w:val="en-GB"/>
        </w:rPr>
        <w:t>Mr. URŠIČ</w:t>
      </w:r>
      <w:r w:rsidRPr="005D70E6">
        <w:rPr>
          <w:lang w:val="en-GB"/>
        </w:rPr>
        <w:t>,</w:t>
      </w:r>
      <w:r w:rsidRPr="00DA6F29">
        <w:rPr>
          <w:lang w:val="en-GB"/>
        </w:rPr>
        <w:t xml:space="preserve"> agreed that </w:t>
      </w:r>
      <w:r w:rsidR="003B4C22" w:rsidRPr="00DA6F29">
        <w:rPr>
          <w:lang w:val="en-GB"/>
        </w:rPr>
        <w:t xml:space="preserve">it was important for </w:t>
      </w:r>
      <w:r w:rsidRPr="00DA6F29">
        <w:rPr>
          <w:lang w:val="en-GB"/>
        </w:rPr>
        <w:t xml:space="preserve">the Committee </w:t>
      </w:r>
      <w:r w:rsidR="003B4C22" w:rsidRPr="00DA6F29">
        <w:rPr>
          <w:lang w:val="en-GB"/>
        </w:rPr>
        <w:t>to</w:t>
      </w:r>
      <w:r w:rsidRPr="00DA6F29">
        <w:rPr>
          <w:lang w:val="en-GB"/>
        </w:rPr>
        <w:t xml:space="preserve"> pass a resolution on </w:t>
      </w:r>
      <w:r w:rsidR="003B4C22" w:rsidRPr="00DA6F29">
        <w:rPr>
          <w:lang w:val="en-GB"/>
        </w:rPr>
        <w:t xml:space="preserve">the </w:t>
      </w:r>
      <w:r w:rsidRPr="00DA6F29">
        <w:rPr>
          <w:lang w:val="en-GB"/>
        </w:rPr>
        <w:t xml:space="preserve">accessibility of its meetings. The Committee should be </w:t>
      </w:r>
      <w:r w:rsidR="003B4C22" w:rsidRPr="00DA6F29">
        <w:rPr>
          <w:lang w:val="en-GB"/>
        </w:rPr>
        <w:t>represented</w:t>
      </w:r>
      <w:r w:rsidRPr="00DA6F29">
        <w:rPr>
          <w:lang w:val="en-GB"/>
        </w:rPr>
        <w:t xml:space="preserve"> at the Conference</w:t>
      </w:r>
      <w:r w:rsidR="00604EEC" w:rsidRPr="00DA6F29">
        <w:rPr>
          <w:lang w:val="en-GB"/>
        </w:rPr>
        <w:t xml:space="preserve"> of States parties in New York.</w:t>
      </w:r>
    </w:p>
    <w:p w:rsidR="009667A5" w:rsidRPr="00DA6F29" w:rsidRDefault="009667A5" w:rsidP="007E4595">
      <w:pPr>
        <w:pStyle w:val="ParaNo"/>
        <w:tabs>
          <w:tab w:val="clear" w:pos="737"/>
        </w:tabs>
        <w:rPr>
          <w:lang w:val="en-GB"/>
        </w:rPr>
      </w:pPr>
      <w:r w:rsidRPr="00DA6F29">
        <w:rPr>
          <w:u w:val="single"/>
          <w:lang w:val="en-GB"/>
        </w:rPr>
        <w:t>Ms. CONNORS</w:t>
      </w:r>
      <w:r w:rsidRPr="00DA6F29">
        <w:rPr>
          <w:lang w:val="en-GB"/>
        </w:rPr>
        <w:t xml:space="preserve"> (Office of the United Nations High Commissioner for Human Rights) explained that the United Nations calendar of conferences had already been </w:t>
      </w:r>
      <w:r w:rsidR="007E4595" w:rsidRPr="00DA6F29">
        <w:rPr>
          <w:lang w:val="en-GB"/>
        </w:rPr>
        <w:t xml:space="preserve">finalized and </w:t>
      </w:r>
      <w:r w:rsidRPr="00DA6F29">
        <w:rPr>
          <w:lang w:val="en-GB"/>
        </w:rPr>
        <w:t>adopted and that there was therefore no possibility of the Committee holding its second session in New York. Efforts would be made to ensure some representation of the Committee at the Conference of States parties. With regard to representation of the Committee in the General</w:t>
      </w:r>
      <w:r w:rsidR="005D70E6">
        <w:rPr>
          <w:lang w:val="en-GB"/>
        </w:rPr>
        <w:t> </w:t>
      </w:r>
      <w:r w:rsidRPr="00DA6F29">
        <w:rPr>
          <w:lang w:val="en-GB"/>
        </w:rPr>
        <w:t>Assembly, while Committee members could attend the forthcoming General Assembly on a voluntary basis, the Committee would not be invited to report to the General Assembly until</w:t>
      </w:r>
      <w:r w:rsidR="00C1442F">
        <w:rPr>
          <w:lang w:val="en-GB"/>
        </w:rPr>
        <w:t> </w:t>
      </w:r>
      <w:r w:rsidRPr="00DA6F29">
        <w:rPr>
          <w:lang w:val="en-GB"/>
        </w:rPr>
        <w:t xml:space="preserve">2010. The secretariat would draft the resolutions requested by Ms. Peláez Narváez for adoption at the final meeting of the </w:t>
      </w:r>
      <w:r w:rsidR="007E4595" w:rsidRPr="00DA6F29">
        <w:rPr>
          <w:lang w:val="en-GB"/>
        </w:rPr>
        <w:t>current</w:t>
      </w:r>
      <w:r w:rsidRPr="00DA6F29">
        <w:rPr>
          <w:lang w:val="en-GB"/>
        </w:rPr>
        <w:t xml:space="preserve"> session.</w:t>
      </w:r>
    </w:p>
    <w:p w:rsidR="00365581" w:rsidRPr="00DA6F29" w:rsidRDefault="009667A5" w:rsidP="007E4595">
      <w:pPr>
        <w:jc w:val="center"/>
      </w:pPr>
      <w:r w:rsidRPr="00DA6F29">
        <w:rPr>
          <w:u w:val="single"/>
        </w:rPr>
        <w:t>The meeting rose at 1.05 p.m.</w:t>
      </w:r>
    </w:p>
    <w:sectPr w:rsidR="00365581" w:rsidRPr="00DA6F29" w:rsidSect="00551D4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49F" w:rsidRDefault="0053749F">
      <w:pPr>
        <w:spacing w:after="0"/>
      </w:pPr>
    </w:p>
  </w:endnote>
  <w:endnote w:type="continuationSeparator" w:id="0">
    <w:p w:rsidR="0053749F" w:rsidRDefault="0053749F">
      <w:pPr>
        <w:spacing w:after="0"/>
      </w:pPr>
    </w:p>
  </w:endnote>
  <w:endnote w:type="continuationNotice" w:id="1">
    <w:p w:rsidR="0053749F" w:rsidRDefault="0053749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49F" w:rsidRDefault="0053749F">
      <w:pPr>
        <w:spacing w:after="0"/>
      </w:pPr>
      <w:r>
        <w:separator/>
      </w:r>
    </w:p>
  </w:footnote>
  <w:footnote w:type="continuationSeparator" w:id="0">
    <w:p w:rsidR="0053749F" w:rsidRDefault="0053749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3749F" w:rsidRDefault="0053749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4E" w:rsidRDefault="00551D4E" w:rsidP="00551D4E">
    <w:pPr>
      <w:pStyle w:val="Header"/>
      <w:spacing w:after="0"/>
    </w:pPr>
    <w:r>
      <w:t>CRPD/C/SR.9</w:t>
    </w:r>
  </w:p>
  <w:p w:rsidR="00551D4E" w:rsidRDefault="00551D4E" w:rsidP="00551D4E">
    <w:pPr>
      <w:pStyle w:val="Header"/>
      <w:spacing w:after="0"/>
    </w:pPr>
    <w:r>
      <w:t xml:space="preserve">page </w:t>
    </w:r>
    <w:r>
      <w:fldChar w:fldCharType="begin"/>
    </w:r>
    <w:r>
      <w:instrText xml:space="preserve"> PAGE  \* MERGEFORMAT </w:instrText>
    </w:r>
    <w:r>
      <w:fldChar w:fldCharType="separate"/>
    </w:r>
    <w:r w:rsidR="008E48E6">
      <w:rPr>
        <w:noProof/>
      </w:rPr>
      <w:t>2</w:t>
    </w:r>
    <w:r>
      <w:fldChar w:fldCharType="end"/>
    </w:r>
  </w:p>
  <w:p w:rsidR="00551D4E" w:rsidRDefault="00551D4E" w:rsidP="00551D4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4E" w:rsidRDefault="00551D4E" w:rsidP="00551D4E">
    <w:pPr>
      <w:pStyle w:val="Header"/>
      <w:tabs>
        <w:tab w:val="clear" w:pos="4320"/>
        <w:tab w:val="clear" w:pos="8640"/>
        <w:tab w:val="left" w:pos="5953"/>
        <w:tab w:val="left" w:pos="6803"/>
      </w:tabs>
      <w:spacing w:after="0"/>
    </w:pPr>
    <w:r>
      <w:tab/>
    </w:r>
    <w:r>
      <w:tab/>
      <w:t>CRPD/C/SR.9</w:t>
    </w:r>
  </w:p>
  <w:p w:rsidR="00551D4E" w:rsidRDefault="00551D4E" w:rsidP="00551D4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E48E6">
      <w:rPr>
        <w:noProof/>
      </w:rPr>
      <w:t>7</w:t>
    </w:r>
    <w:r>
      <w:fldChar w:fldCharType="end"/>
    </w:r>
  </w:p>
  <w:p w:rsidR="00551D4E" w:rsidRDefault="00551D4E" w:rsidP="00551D4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6DD"/>
    <w:rsid w:val="00032CE7"/>
    <w:rsid w:val="00037072"/>
    <w:rsid w:val="000405FE"/>
    <w:rsid w:val="00066344"/>
    <w:rsid w:val="00097152"/>
    <w:rsid w:val="000B711A"/>
    <w:rsid w:val="000E15D6"/>
    <w:rsid w:val="00122EAB"/>
    <w:rsid w:val="00126667"/>
    <w:rsid w:val="0012766C"/>
    <w:rsid w:val="00132E3F"/>
    <w:rsid w:val="001412AE"/>
    <w:rsid w:val="001948AD"/>
    <w:rsid w:val="001B46DD"/>
    <w:rsid w:val="001B4E09"/>
    <w:rsid w:val="001D5505"/>
    <w:rsid w:val="0020347B"/>
    <w:rsid w:val="00210D92"/>
    <w:rsid w:val="00272DA0"/>
    <w:rsid w:val="002F215B"/>
    <w:rsid w:val="003157ED"/>
    <w:rsid w:val="00365581"/>
    <w:rsid w:val="003749AA"/>
    <w:rsid w:val="003821EC"/>
    <w:rsid w:val="003904E0"/>
    <w:rsid w:val="00393AAA"/>
    <w:rsid w:val="003B4C22"/>
    <w:rsid w:val="003C6635"/>
    <w:rsid w:val="003E148B"/>
    <w:rsid w:val="0040071A"/>
    <w:rsid w:val="00430852"/>
    <w:rsid w:val="004A0F2A"/>
    <w:rsid w:val="004D1541"/>
    <w:rsid w:val="004F08E4"/>
    <w:rsid w:val="005153CC"/>
    <w:rsid w:val="0053749F"/>
    <w:rsid w:val="00543F0F"/>
    <w:rsid w:val="00551D4E"/>
    <w:rsid w:val="00563EFE"/>
    <w:rsid w:val="005C6EA2"/>
    <w:rsid w:val="005D70E6"/>
    <w:rsid w:val="005F7AB8"/>
    <w:rsid w:val="00604EEC"/>
    <w:rsid w:val="00607921"/>
    <w:rsid w:val="00611786"/>
    <w:rsid w:val="00615A1E"/>
    <w:rsid w:val="00640E99"/>
    <w:rsid w:val="00683346"/>
    <w:rsid w:val="0068772F"/>
    <w:rsid w:val="006B4737"/>
    <w:rsid w:val="006D7B17"/>
    <w:rsid w:val="00710031"/>
    <w:rsid w:val="00710339"/>
    <w:rsid w:val="007113A6"/>
    <w:rsid w:val="00711ECD"/>
    <w:rsid w:val="00762D6A"/>
    <w:rsid w:val="007A72F6"/>
    <w:rsid w:val="007C6D8D"/>
    <w:rsid w:val="007D2690"/>
    <w:rsid w:val="007E0727"/>
    <w:rsid w:val="007E0D1F"/>
    <w:rsid w:val="007E4595"/>
    <w:rsid w:val="007F43BA"/>
    <w:rsid w:val="007F67D9"/>
    <w:rsid w:val="00850023"/>
    <w:rsid w:val="00890EF7"/>
    <w:rsid w:val="008B0F48"/>
    <w:rsid w:val="008B466D"/>
    <w:rsid w:val="008C39D2"/>
    <w:rsid w:val="008D697C"/>
    <w:rsid w:val="008E48E6"/>
    <w:rsid w:val="008E5B8A"/>
    <w:rsid w:val="008F24C1"/>
    <w:rsid w:val="008F4E84"/>
    <w:rsid w:val="00902DE4"/>
    <w:rsid w:val="0092685A"/>
    <w:rsid w:val="00927CC2"/>
    <w:rsid w:val="00955E61"/>
    <w:rsid w:val="009667A5"/>
    <w:rsid w:val="00974C05"/>
    <w:rsid w:val="009770A2"/>
    <w:rsid w:val="00992995"/>
    <w:rsid w:val="009A53F9"/>
    <w:rsid w:val="00A028AF"/>
    <w:rsid w:val="00A213F5"/>
    <w:rsid w:val="00A41960"/>
    <w:rsid w:val="00AA0FAE"/>
    <w:rsid w:val="00B03DCE"/>
    <w:rsid w:val="00B45F12"/>
    <w:rsid w:val="00B7197F"/>
    <w:rsid w:val="00B875DC"/>
    <w:rsid w:val="00B87611"/>
    <w:rsid w:val="00B90D91"/>
    <w:rsid w:val="00C1442F"/>
    <w:rsid w:val="00C238C5"/>
    <w:rsid w:val="00C83236"/>
    <w:rsid w:val="00C90ED7"/>
    <w:rsid w:val="00CC5721"/>
    <w:rsid w:val="00CD5813"/>
    <w:rsid w:val="00D15483"/>
    <w:rsid w:val="00D360CE"/>
    <w:rsid w:val="00D66545"/>
    <w:rsid w:val="00D83A71"/>
    <w:rsid w:val="00DA6F29"/>
    <w:rsid w:val="00E50FC3"/>
    <w:rsid w:val="00E60B93"/>
    <w:rsid w:val="00E87115"/>
    <w:rsid w:val="00ED3E81"/>
    <w:rsid w:val="00EF5629"/>
    <w:rsid w:val="00F0790C"/>
    <w:rsid w:val="00F1303E"/>
    <w:rsid w:val="00F569E9"/>
    <w:rsid w:val="00F57285"/>
    <w:rsid w:val="00FA7639"/>
    <w:rsid w:val="00FE2471"/>
    <w:rsid w:val="00FE4261"/>
    <w:rsid w:val="00FE5BE2"/>
    <w:rsid w:val="00FE7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BalloonText">
    <w:name w:val="Balloon Text"/>
    <w:basedOn w:val="Normal"/>
    <w:semiHidden/>
    <w:rsid w:val="00A419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7</Pages>
  <Words>2308</Words>
  <Characters>11749</Characters>
  <Application>Microsoft Office Word</Application>
  <DocSecurity>4</DocSecurity>
  <Lines>216</Lines>
  <Paragraphs>88</Paragraphs>
  <ScaleCrop>false</ScaleCrop>
  <HeadingPairs>
    <vt:vector size="2" baseType="variant">
      <vt:variant>
        <vt:lpstr>Title</vt:lpstr>
      </vt:variant>
      <vt:variant>
        <vt:i4>1</vt:i4>
      </vt:variant>
    </vt:vector>
  </HeadingPairs>
  <TitlesOfParts>
    <vt:vector size="1" baseType="lpstr">
      <vt:lpstr>0940861</vt:lpstr>
    </vt:vector>
  </TitlesOfParts>
  <Company>ONU</Company>
  <LinksUpToDate>false</LinksUpToDate>
  <CharactersWithSpaces>13973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0940861</dc:title>
  <dc:subject/>
  <dc:creator>LM</dc:creator>
  <cp:keywords>CRPD/C/SR.9</cp:keywords>
  <dc:description>Final</dc:description>
  <cp:lastModifiedBy>Baquet</cp:lastModifiedBy>
  <cp:revision>2</cp:revision>
  <cp:lastPrinted>2009-03-18T09:38:00Z</cp:lastPrinted>
  <dcterms:created xsi:type="dcterms:W3CDTF">2009-03-19T12:03:00Z</dcterms:created>
  <dcterms:modified xsi:type="dcterms:W3CDTF">2009-03-19T12:03:00Z</dcterms:modified>
</cp:coreProperties>
</file>