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CF25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CF25C1" w:rsidRDefault="00CF25C1" w:rsidP="00CF25C1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CF25C1" w:rsidRDefault="00CF25C1" w:rsidP="00CF25C1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CF25C1" w:rsidRDefault="00CF25C1" w:rsidP="00CF25C1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CF25C1" w:rsidRDefault="00CF25C1" w:rsidP="00CF25C1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558"/>
        <w:gridCol w:w="2551"/>
      </w:tblGrid>
      <w:tr w:rsidR="00CF25C1" w:rsidRPr="0051393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CF25C1" w:rsidRDefault="00CF25C1" w:rsidP="00CF25C1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44066371" r:id="rId8"/>
              </w:object>
            </w:r>
          </w:p>
          <w:p w:rsidR="00CF25C1" w:rsidRDefault="00CF25C1" w:rsidP="00CF25C1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914F2C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CF25C1" w:rsidRDefault="00CF25C1" w:rsidP="00CF25C1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558" w:type="dxa"/>
            <w:tcBorders>
              <w:bottom w:val="single" w:sz="36" w:space="0" w:color="auto"/>
            </w:tcBorders>
          </w:tcPr>
          <w:p w:rsidR="00CF25C1" w:rsidRDefault="00CF25C1" w:rsidP="00CF25C1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CF25C1" w:rsidRDefault="00CF25C1" w:rsidP="00CF25C1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CF25C1" w:rsidRDefault="00CF25C1" w:rsidP="00CF25C1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2551" w:type="dxa"/>
            <w:tcBorders>
              <w:bottom w:val="single" w:sz="36" w:space="0" w:color="auto"/>
            </w:tcBorders>
          </w:tcPr>
          <w:p w:rsidR="00CF25C1" w:rsidRDefault="00CF25C1" w:rsidP="00CF25C1"/>
          <w:p w:rsidR="00CF25C1" w:rsidRDefault="00CF25C1" w:rsidP="00CF25C1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CF25C1" w:rsidRDefault="00CF25C1" w:rsidP="00CF25C1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CF25C1" w:rsidRDefault="00CF25C1" w:rsidP="00CF25C1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CF25C1" w:rsidRDefault="00CF25C1" w:rsidP="00CF25C1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CERD/C/SR.</w:t>
            </w:r>
            <w:r>
              <w:rPr>
                <w:sz w:val="22"/>
                <w:lang w:val="en-US"/>
              </w:rPr>
              <w:fldChar w:fldCharType="end"/>
            </w:r>
            <w:r w:rsidR="00484A6B">
              <w:rPr>
                <w:sz w:val="22"/>
                <w:lang w:val="en-US"/>
              </w:rPr>
              <w:t>1373</w:t>
            </w:r>
          </w:p>
          <w:p w:rsidR="00CF25C1" w:rsidRDefault="00091FC7" w:rsidP="00CF25C1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16 December 2008</w:t>
            </w:r>
          </w:p>
          <w:p w:rsidR="00CF25C1" w:rsidRDefault="00CF25C1" w:rsidP="00CF25C1">
            <w:pPr>
              <w:spacing w:line="216" w:lineRule="auto"/>
              <w:rPr>
                <w:sz w:val="22"/>
                <w:lang w:val="en-US"/>
              </w:rPr>
            </w:pPr>
          </w:p>
          <w:p w:rsidR="00CF25C1" w:rsidRPr="00513930" w:rsidRDefault="00CF25C1" w:rsidP="00CF25C1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CF25C1" w:rsidRPr="00513930" w:rsidRDefault="00CF25C1" w:rsidP="00CF25C1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Original</w:t>
            </w:r>
            <w:r w:rsidRPr="00513930">
              <w:rPr>
                <w:sz w:val="22"/>
                <w:lang w:val="en-US"/>
              </w:rPr>
              <w:t xml:space="preserve">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 w:rsidRPr="00513930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 w:rsidRPr="00513930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CF25C1" w:rsidRPr="00513930" w:rsidRDefault="00CF25C1" w:rsidP="00CF25C1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US"/>
              </w:rPr>
            </w:pPr>
          </w:p>
        </w:tc>
      </w:tr>
    </w:tbl>
    <w:p w:rsidR="00CF25C1" w:rsidRDefault="00CF25C1" w:rsidP="00CF25C1">
      <w:pPr>
        <w:spacing w:line="240" w:lineRule="auto"/>
        <w:jc w:val="center"/>
        <w:rPr>
          <w:lang w:val="en-US"/>
        </w:rPr>
      </w:pPr>
    </w:p>
    <w:p w:rsidR="00CF25C1" w:rsidRDefault="00CF25C1" w:rsidP="00CF25C1">
      <w:pPr>
        <w:spacing w:line="240" w:lineRule="auto"/>
        <w:jc w:val="center"/>
      </w:pPr>
      <w:r>
        <w:t>КОМИТЕТ ПО ЛИКВИДАЦИИ РАСОВОЙ ДИСКРИМИНАЦИИ</w:t>
      </w:r>
    </w:p>
    <w:p w:rsidR="00CF25C1" w:rsidRDefault="00CF25C1" w:rsidP="00CF25C1">
      <w:pPr>
        <w:spacing w:line="240" w:lineRule="auto"/>
        <w:jc w:val="center"/>
      </w:pPr>
    </w:p>
    <w:p w:rsidR="00CF25C1" w:rsidRDefault="00CF25C1" w:rsidP="00CF25C1">
      <w:pPr>
        <w:spacing w:line="240" w:lineRule="auto"/>
        <w:jc w:val="center"/>
      </w:pPr>
      <w:r>
        <w:t>Пятьдесят шестая сессия</w:t>
      </w:r>
    </w:p>
    <w:p w:rsidR="00CF25C1" w:rsidRDefault="00CF25C1" w:rsidP="00CF25C1">
      <w:pPr>
        <w:spacing w:line="240" w:lineRule="auto"/>
        <w:jc w:val="center"/>
      </w:pPr>
    </w:p>
    <w:p w:rsidR="00CF25C1" w:rsidRDefault="00CF25C1" w:rsidP="00CF25C1">
      <w:pPr>
        <w:spacing w:line="240" w:lineRule="auto"/>
        <w:jc w:val="center"/>
      </w:pPr>
      <w:r>
        <w:t>КРАТКИЙ ОТЧЕТ О 1373-м ЗАСЕДАНИИ,</w:t>
      </w:r>
    </w:p>
    <w:p w:rsidR="00CF25C1" w:rsidRDefault="00CF25C1" w:rsidP="00CF25C1">
      <w:pPr>
        <w:spacing w:line="240" w:lineRule="auto"/>
        <w:jc w:val="center"/>
      </w:pPr>
    </w:p>
    <w:p w:rsidR="00CF25C1" w:rsidRDefault="00CF25C1" w:rsidP="00CF25C1">
      <w:pPr>
        <w:jc w:val="center"/>
      </w:pPr>
      <w:r>
        <w:t xml:space="preserve">состоявшемся во Дворце </w:t>
      </w:r>
      <w:r w:rsidR="00C06E96">
        <w:t>Наций</w:t>
      </w:r>
      <w:r>
        <w:t xml:space="preserve"> в Женеве в понедельник,</w:t>
      </w:r>
    </w:p>
    <w:p w:rsidR="00CF25C1" w:rsidRDefault="00CF25C1" w:rsidP="00CF25C1">
      <w:pPr>
        <w:jc w:val="center"/>
      </w:pPr>
      <w:r>
        <w:t>6 марта 2000 года, в 15 час. 00 мин.</w:t>
      </w:r>
    </w:p>
    <w:p w:rsidR="00CF25C1" w:rsidRDefault="00CF25C1" w:rsidP="00CF25C1">
      <w:pPr>
        <w:spacing w:line="240" w:lineRule="auto"/>
        <w:jc w:val="center"/>
      </w:pPr>
    </w:p>
    <w:p w:rsidR="00CF25C1" w:rsidRDefault="00CF25C1" w:rsidP="00CF25C1">
      <w:pPr>
        <w:spacing w:line="240" w:lineRule="auto"/>
        <w:jc w:val="center"/>
      </w:pPr>
      <w:r>
        <w:rPr>
          <w:u w:val="single"/>
        </w:rPr>
        <w:t>Председатель</w:t>
      </w:r>
      <w:r>
        <w:t>:  г-н Шерифис</w:t>
      </w:r>
    </w:p>
    <w:p w:rsidR="00CF25C1" w:rsidRDefault="00CF25C1" w:rsidP="00CF25C1">
      <w:pPr>
        <w:spacing w:line="240" w:lineRule="auto"/>
        <w:jc w:val="center"/>
      </w:pPr>
    </w:p>
    <w:p w:rsidR="00CF25C1" w:rsidRDefault="00CF25C1" w:rsidP="00CF25C1">
      <w:pPr>
        <w:spacing w:line="240" w:lineRule="auto"/>
        <w:jc w:val="center"/>
      </w:pPr>
      <w:r>
        <w:t>СОДЕРЖАНИЕ</w:t>
      </w:r>
    </w:p>
    <w:p w:rsidR="00B84BC1" w:rsidRDefault="00B84BC1" w:rsidP="00CF25C1">
      <w:pPr>
        <w:spacing w:line="240" w:lineRule="auto"/>
        <w:jc w:val="center"/>
      </w:pPr>
    </w:p>
    <w:p w:rsidR="00B84BC1" w:rsidRDefault="00B84BC1" w:rsidP="00222AE5">
      <w:pPr>
        <w:spacing w:line="240" w:lineRule="auto"/>
      </w:pPr>
      <w:r>
        <w:t>РАССМОТРЕНИЕ ДОКЛАДОВ, ЗАМЕЧАНИЙ И ИНФОРМАЦИИ, ПРЕДСТАВЛЯЕМЫХ ГОСУДАРСТВАМИ-УЧАСТНИКАМИ В СООТВЕТСТВИИ СО СТАТЬЕЙ 9 КОНВЕНЦИИ</w:t>
      </w:r>
    </w:p>
    <w:p w:rsidR="00B84BC1" w:rsidRDefault="00B84BC1" w:rsidP="00222AE5">
      <w:pPr>
        <w:spacing w:line="240" w:lineRule="auto"/>
        <w:rPr>
          <w:u w:val="single"/>
        </w:rPr>
      </w:pPr>
    </w:p>
    <w:p w:rsidR="00B84BC1" w:rsidRDefault="00B84BC1" w:rsidP="00222AE5">
      <w:pPr>
        <w:spacing w:line="240" w:lineRule="auto"/>
        <w:ind w:left="567"/>
        <w:rPr>
          <w:u w:val="single"/>
        </w:rPr>
      </w:pPr>
      <w:r>
        <w:rPr>
          <w:u w:val="single"/>
        </w:rPr>
        <w:t>Проект заключительных замечаний по двенадцатому-четырнадцатому периодическим докладам Франции</w:t>
      </w:r>
    </w:p>
    <w:p w:rsidR="00B84BC1" w:rsidRDefault="00B84BC1" w:rsidP="00222AE5">
      <w:pPr>
        <w:spacing w:line="240" w:lineRule="auto"/>
        <w:ind w:left="567"/>
        <w:rPr>
          <w:u w:val="single"/>
        </w:rPr>
      </w:pPr>
    </w:p>
    <w:p w:rsidR="00B84BC1" w:rsidRPr="00B84BC1" w:rsidRDefault="00B84BC1" w:rsidP="00222AE5">
      <w:pPr>
        <w:spacing w:line="240" w:lineRule="auto"/>
        <w:ind w:left="567" w:hanging="567"/>
      </w:pPr>
      <w:r w:rsidRPr="00B84BC1">
        <w:t>ОРГАНИЗАЦИОННЫЕ И ДРУГИЕ ВОПРОСЫ (</w:t>
      </w:r>
      <w:r w:rsidRPr="00091FC7">
        <w:rPr>
          <w:i/>
        </w:rPr>
        <w:t>продолжение</w:t>
      </w:r>
      <w:r w:rsidRPr="00B84BC1">
        <w:t>)</w:t>
      </w:r>
    </w:p>
    <w:p w:rsidR="00B84BC1" w:rsidRDefault="00B84BC1" w:rsidP="00222AE5">
      <w:pPr>
        <w:pBdr>
          <w:bottom w:val="single" w:sz="4" w:space="1" w:color="auto"/>
        </w:pBdr>
        <w:spacing w:line="240" w:lineRule="auto"/>
      </w:pPr>
    </w:p>
    <w:p w:rsidR="00396482" w:rsidRDefault="00091FC7" w:rsidP="00222AE5">
      <w:pPr>
        <w:spacing w:line="240" w:lineRule="auto"/>
      </w:pPr>
      <w:r>
        <w:rPr>
          <w:lang w:val="en-US"/>
        </w:rPr>
        <w:tab/>
      </w:r>
      <w:r w:rsidR="00396482">
        <w:t>В настоящий отчет могут вноситься поправки.</w:t>
      </w:r>
    </w:p>
    <w:p w:rsidR="00396482" w:rsidRDefault="00396482" w:rsidP="00222AE5">
      <w:pPr>
        <w:spacing w:line="240" w:lineRule="auto"/>
      </w:pPr>
    </w:p>
    <w:p w:rsidR="00396482" w:rsidRDefault="00396482" w:rsidP="00222AE5">
      <w:pPr>
        <w:spacing w:line="240" w:lineRule="auto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 Е.4108, Дворец Наций, Женева.</w:t>
      </w:r>
    </w:p>
    <w:p w:rsidR="00396482" w:rsidRDefault="00396482" w:rsidP="00222AE5">
      <w:pPr>
        <w:spacing w:line="240" w:lineRule="auto"/>
      </w:pPr>
    </w:p>
    <w:p w:rsidR="00396482" w:rsidRDefault="00396482" w:rsidP="00222AE5">
      <w:pPr>
        <w:spacing w:line="240" w:lineRule="auto"/>
      </w:pPr>
      <w:r>
        <w:tab/>
  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  </w:r>
    </w:p>
    <w:p w:rsidR="00CF25C1" w:rsidRDefault="00CF25C1" w:rsidP="00091FC7">
      <w:pPr>
        <w:rPr>
          <w:lang w:val="en-US"/>
        </w:rPr>
      </w:pPr>
    </w:p>
    <w:p w:rsidR="00CF25C1" w:rsidRPr="00091FC7" w:rsidRDefault="00CF25C1" w:rsidP="00B86A63">
      <w:pPr>
        <w:rPr>
          <w:lang w:val="en-US"/>
        </w:rPr>
      </w:pPr>
      <w:r>
        <w:rPr>
          <w:lang w:val="en-US"/>
        </w:rPr>
        <w:t>GE</w:t>
      </w:r>
      <w:r w:rsidRPr="00CF25C1">
        <w:t>.0</w:t>
      </w:r>
      <w:r w:rsidR="00B84BC1">
        <w:t>0</w:t>
      </w:r>
      <w:r w:rsidRPr="00CF25C1">
        <w:t>-</w:t>
      </w:r>
      <w:r w:rsidR="00B84BC1">
        <w:t>40986</w:t>
      </w:r>
      <w:r w:rsidRPr="00CF25C1">
        <w:t xml:space="preserve">   (</w:t>
      </w:r>
      <w:r>
        <w:rPr>
          <w:lang w:val="en-US"/>
        </w:rPr>
        <w:t>R</w:t>
      </w:r>
      <w:r w:rsidRPr="00CF25C1">
        <w:t>)</w:t>
      </w:r>
      <w:r w:rsidRPr="00CF25C1">
        <w:tab/>
      </w:r>
      <w:r w:rsidR="00091FC7">
        <w:rPr>
          <w:lang w:val="en-US"/>
        </w:rPr>
        <w:t>151208    161208</w:t>
      </w:r>
    </w:p>
    <w:p w:rsidR="00B86A63" w:rsidRPr="00091FC7" w:rsidRDefault="00222AE5" w:rsidP="00B86A63">
      <w:pPr>
        <w:jc w:val="center"/>
        <w:rPr>
          <w:i/>
          <w:iCs/>
        </w:rPr>
      </w:pPr>
      <w:r>
        <w:rPr>
          <w:i/>
          <w:iCs/>
        </w:rPr>
        <w:br w:type="page"/>
      </w:r>
      <w:r w:rsidR="00B86A63" w:rsidRPr="00091FC7">
        <w:rPr>
          <w:i/>
          <w:iCs/>
        </w:rPr>
        <w:t>Заседание открывается в 15 час. 05 мин.</w:t>
      </w:r>
    </w:p>
    <w:p w:rsidR="00B86A63" w:rsidRDefault="00B86A63" w:rsidP="00B86A63">
      <w:pPr>
        <w:ind w:left="567"/>
        <w:rPr>
          <w:u w:val="single"/>
        </w:rPr>
      </w:pPr>
    </w:p>
    <w:p w:rsidR="00B86A63" w:rsidRDefault="00B86A63" w:rsidP="00B86A63">
      <w:r>
        <w:t>РАССМОТРЕНИЕ ДОКЛАДОВ, ЗАМЕЧАНИ</w:t>
      </w:r>
      <w:r w:rsidR="00F4304F">
        <w:t>Й</w:t>
      </w:r>
      <w:r>
        <w:t xml:space="preserve"> И ИНФОРМАЦИИ, ПРЕДСТАВЛЯЕМЫХ ГОСУДАРСТВАМИ-УЧАСТНИКАМИ В СООТВЕТСТВИИ СО </w:t>
      </w:r>
      <w:r w:rsidR="00F4304F">
        <w:t>СТАТЬЕЙ</w:t>
      </w:r>
      <w:r>
        <w:t xml:space="preserve"> 9 КОНВЕНЦИИ (</w:t>
      </w:r>
      <w:r w:rsidR="00091FC7">
        <w:t xml:space="preserve">Пункт </w:t>
      </w:r>
      <w:r w:rsidRPr="00B86A63">
        <w:t xml:space="preserve">7 </w:t>
      </w:r>
      <w:r>
        <w:t>повестки дня)</w:t>
      </w:r>
    </w:p>
    <w:p w:rsidR="00B86A63" w:rsidRDefault="00B86A63" w:rsidP="00B86A63"/>
    <w:p w:rsidR="00B86A63" w:rsidRDefault="00B86A63" w:rsidP="00B86A63">
      <w:r w:rsidRPr="00B86A63">
        <w:rPr>
          <w:u w:val="single"/>
        </w:rPr>
        <w:t>Двенадцатый-четырнадцатый периодические доклады Франции</w:t>
      </w:r>
      <w:r>
        <w:t xml:space="preserve"> (</w:t>
      </w:r>
      <w:r>
        <w:rPr>
          <w:lang w:val="en-US"/>
        </w:rPr>
        <w:t>CERD</w:t>
      </w:r>
      <w:r w:rsidRPr="00B86A63">
        <w:t>/</w:t>
      </w:r>
      <w:r>
        <w:rPr>
          <w:lang w:val="en-US"/>
        </w:rPr>
        <w:t>C</w:t>
      </w:r>
      <w:r w:rsidRPr="00B86A63">
        <w:t>/337/</w:t>
      </w:r>
      <w:r>
        <w:rPr>
          <w:lang w:val="en-US"/>
        </w:rPr>
        <w:t>Add</w:t>
      </w:r>
      <w:r w:rsidRPr="00B86A63">
        <w:t xml:space="preserve">.5; </w:t>
      </w:r>
      <w:r>
        <w:rPr>
          <w:lang w:val="en-US"/>
        </w:rPr>
        <w:t>HRI</w:t>
      </w:r>
      <w:r w:rsidRPr="00B86A63">
        <w:t>/</w:t>
      </w:r>
      <w:r>
        <w:rPr>
          <w:lang w:val="en-US"/>
        </w:rPr>
        <w:t>CORE</w:t>
      </w:r>
      <w:r w:rsidRPr="00B86A63">
        <w:t>/1/</w:t>
      </w:r>
      <w:r>
        <w:rPr>
          <w:lang w:val="en-US"/>
        </w:rPr>
        <w:t>Add</w:t>
      </w:r>
      <w:r w:rsidRPr="00B86A63">
        <w:t>.17/</w:t>
      </w:r>
      <w:r>
        <w:rPr>
          <w:lang w:val="en-US"/>
        </w:rPr>
        <w:t>Rev</w:t>
      </w:r>
      <w:r w:rsidRPr="00B86A63">
        <w:t>.1)</w:t>
      </w:r>
    </w:p>
    <w:p w:rsidR="001316F4" w:rsidRDefault="001316F4" w:rsidP="00B86A63"/>
    <w:p w:rsidR="00B86A63" w:rsidRDefault="00B86A63" w:rsidP="00AE30F0">
      <w:pPr>
        <w:numPr>
          <w:ilvl w:val="0"/>
          <w:numId w:val="2"/>
        </w:numPr>
        <w:tabs>
          <w:tab w:val="left" w:pos="0"/>
        </w:tabs>
        <w:ind w:left="0" w:firstLine="0"/>
        <w:rPr>
          <w:u w:val="single"/>
        </w:rPr>
      </w:pPr>
      <w:r w:rsidRPr="00C06E96">
        <w:rPr>
          <w:u w:val="single"/>
        </w:rPr>
        <w:t>По приглашению Председателя г-н де</w:t>
      </w:r>
      <w:r w:rsidR="00783640" w:rsidRPr="00C06E96">
        <w:rPr>
          <w:u w:val="single"/>
        </w:rPr>
        <w:t xml:space="preserve"> Байнаст, г-н Сент-Поль, г-жа д</w:t>
      </w:r>
      <w:r w:rsidR="00F4304F" w:rsidRPr="00F4304F">
        <w:rPr>
          <w:u w:val="single"/>
        </w:rPr>
        <w:t>’</w:t>
      </w:r>
      <w:r w:rsidR="00783640" w:rsidRPr="00C06E96">
        <w:rPr>
          <w:u w:val="single"/>
        </w:rPr>
        <w:t>Урсо, г-н Кап</w:t>
      </w:r>
      <w:r w:rsidR="00F4304F">
        <w:rPr>
          <w:u w:val="single"/>
        </w:rPr>
        <w:t>э</w:t>
      </w:r>
      <w:r w:rsidR="00783640" w:rsidRPr="00C06E96">
        <w:rPr>
          <w:u w:val="single"/>
        </w:rPr>
        <w:t>н Д</w:t>
      </w:r>
      <w:r w:rsidR="00F4304F">
        <w:rPr>
          <w:u w:val="single"/>
        </w:rPr>
        <w:t>юлё</w:t>
      </w:r>
      <w:r w:rsidR="00783640" w:rsidRPr="00C06E96">
        <w:rPr>
          <w:u w:val="single"/>
        </w:rPr>
        <w:t>ст, г-жа Роши, г-жа Бенедетти, г-н Лер</w:t>
      </w:r>
      <w:r w:rsidR="00F4304F">
        <w:rPr>
          <w:u w:val="single"/>
        </w:rPr>
        <w:t>ш</w:t>
      </w:r>
      <w:r w:rsidR="00783640" w:rsidRPr="00C06E96">
        <w:rPr>
          <w:u w:val="single"/>
        </w:rPr>
        <w:t>ер, г-жа Дубл</w:t>
      </w:r>
      <w:r w:rsidR="00F4304F">
        <w:rPr>
          <w:u w:val="single"/>
        </w:rPr>
        <w:t>э</w:t>
      </w:r>
      <w:r w:rsidR="00783640" w:rsidRPr="00C06E96">
        <w:rPr>
          <w:u w:val="single"/>
        </w:rPr>
        <w:t>, г-</w:t>
      </w:r>
      <w:r w:rsidR="00F4304F">
        <w:rPr>
          <w:u w:val="single"/>
        </w:rPr>
        <w:t>жа</w:t>
      </w:r>
      <w:r w:rsidR="00783640" w:rsidRPr="00C06E96">
        <w:rPr>
          <w:u w:val="single"/>
        </w:rPr>
        <w:t xml:space="preserve"> Компани, г-н Уилкинсон, г-</w:t>
      </w:r>
      <w:r w:rsidR="00F15759">
        <w:rPr>
          <w:u w:val="single"/>
        </w:rPr>
        <w:t>н</w:t>
      </w:r>
      <w:r w:rsidR="00783640" w:rsidRPr="00C06E96">
        <w:rPr>
          <w:u w:val="single"/>
        </w:rPr>
        <w:t xml:space="preserve"> Леф</w:t>
      </w:r>
      <w:r w:rsidR="00F4304F">
        <w:rPr>
          <w:u w:val="single"/>
        </w:rPr>
        <w:t>э</w:t>
      </w:r>
      <w:r w:rsidR="00783640" w:rsidRPr="00C06E96">
        <w:rPr>
          <w:u w:val="single"/>
        </w:rPr>
        <w:t>вр, г-н Руз</w:t>
      </w:r>
      <w:r w:rsidR="00F4304F">
        <w:rPr>
          <w:u w:val="single"/>
        </w:rPr>
        <w:t>о</w:t>
      </w:r>
      <w:r w:rsidR="00783640" w:rsidRPr="00C06E96">
        <w:rPr>
          <w:u w:val="single"/>
        </w:rPr>
        <w:t>, г-н С</w:t>
      </w:r>
      <w:r w:rsidR="00F4304F">
        <w:rPr>
          <w:u w:val="single"/>
        </w:rPr>
        <w:t>э</w:t>
      </w:r>
      <w:r w:rsidR="00783640" w:rsidRPr="00C06E96">
        <w:rPr>
          <w:u w:val="single"/>
        </w:rPr>
        <w:t>ллар (Франция)</w:t>
      </w:r>
      <w:r w:rsidR="00C06E96" w:rsidRPr="00C06E96">
        <w:rPr>
          <w:u w:val="single"/>
        </w:rPr>
        <w:t xml:space="preserve"> занимают места за столом Комитета.</w:t>
      </w:r>
    </w:p>
    <w:p w:rsidR="001316F4" w:rsidRDefault="001316F4" w:rsidP="001316F4">
      <w:pPr>
        <w:rPr>
          <w:u w:val="single"/>
        </w:rPr>
      </w:pPr>
    </w:p>
    <w:p w:rsidR="00C06E96" w:rsidRDefault="00C06E96" w:rsidP="00AE30F0">
      <w:pPr>
        <w:numPr>
          <w:ilvl w:val="0"/>
          <w:numId w:val="2"/>
        </w:numPr>
        <w:tabs>
          <w:tab w:val="clear" w:pos="480"/>
          <w:tab w:val="clear" w:pos="567"/>
          <w:tab w:val="clear" w:pos="1134"/>
          <w:tab w:val="clear" w:pos="1701"/>
          <w:tab w:val="left" w:pos="0"/>
          <w:tab w:val="left" w:pos="540"/>
        </w:tabs>
        <w:ind w:left="0" w:firstLine="0"/>
      </w:pPr>
      <w:r w:rsidRPr="00DD1BA7">
        <w:rPr>
          <w:u w:val="single"/>
        </w:rPr>
        <w:t>Г-н де Б</w:t>
      </w:r>
      <w:r w:rsidR="00D217FE" w:rsidRPr="00DD1BA7">
        <w:rPr>
          <w:u w:val="single"/>
        </w:rPr>
        <w:t>АЙНАСТ</w:t>
      </w:r>
      <w:r w:rsidRPr="00C06E96">
        <w:t xml:space="preserve"> (Франция)</w:t>
      </w:r>
      <w:r>
        <w:t xml:space="preserve"> говорит, что  устная презентация его </w:t>
      </w:r>
      <w:r w:rsidR="00F15759">
        <w:t>правительства</w:t>
      </w:r>
      <w:r>
        <w:t xml:space="preserve"> пр</w:t>
      </w:r>
      <w:r w:rsidR="004A622E">
        <w:t xml:space="preserve">иобрела особую значимость в связи с предстоящей Всемирной конференции по борьбе против расизма, расовой дискриминации, ксенофобии и связанной с ней нетерпимости. </w:t>
      </w:r>
      <w:r w:rsidR="00143483">
        <w:t xml:space="preserve"> </w:t>
      </w:r>
      <w:r w:rsidR="00091FC7">
        <w:t>С</w:t>
      </w:r>
      <w:r w:rsidR="00091FC7">
        <w:rPr>
          <w:lang w:val="en-US"/>
        </w:rPr>
        <w:t> </w:t>
      </w:r>
      <w:r w:rsidR="00143483">
        <w:t>1993 года, когда был соста</w:t>
      </w:r>
      <w:r w:rsidR="00DD1BA7">
        <w:t>в</w:t>
      </w:r>
      <w:r w:rsidR="00143483">
        <w:t>лен</w:t>
      </w:r>
      <w:r w:rsidR="004A622E">
        <w:t xml:space="preserve"> предыдущ</w:t>
      </w:r>
      <w:r w:rsidR="00143483">
        <w:t>ий</w:t>
      </w:r>
      <w:r w:rsidR="004A622E">
        <w:t xml:space="preserve"> периодическ</w:t>
      </w:r>
      <w:r w:rsidR="00143483">
        <w:t>ий</w:t>
      </w:r>
      <w:r w:rsidR="004A622E">
        <w:t xml:space="preserve"> доклад, </w:t>
      </w:r>
      <w:r w:rsidR="000700CD">
        <w:t>произошли значительные изменения в</w:t>
      </w:r>
      <w:r w:rsidR="004A622E">
        <w:t xml:space="preserve"> структур</w:t>
      </w:r>
      <w:r w:rsidR="000700CD">
        <w:t>е</w:t>
      </w:r>
      <w:r w:rsidR="004A622E">
        <w:t xml:space="preserve"> и направленност</w:t>
      </w:r>
      <w:r w:rsidR="000700CD">
        <w:t>и</w:t>
      </w:r>
      <w:r w:rsidR="004A622E">
        <w:t xml:space="preserve"> борьбы против всех форм расовой дискриминации</w:t>
      </w:r>
      <w:r w:rsidR="00143483">
        <w:t>.</w:t>
      </w:r>
    </w:p>
    <w:p w:rsidR="001316F4" w:rsidRDefault="001316F4" w:rsidP="001316F4"/>
    <w:p w:rsidR="001316F4" w:rsidRDefault="00143483" w:rsidP="00AE30F0">
      <w:pPr>
        <w:numPr>
          <w:ilvl w:val="0"/>
          <w:numId w:val="2"/>
        </w:numPr>
        <w:tabs>
          <w:tab w:val="clear" w:pos="480"/>
          <w:tab w:val="clear" w:pos="567"/>
          <w:tab w:val="clear" w:pos="1134"/>
          <w:tab w:val="left" w:pos="0"/>
          <w:tab w:val="left" w:pos="540"/>
        </w:tabs>
        <w:ind w:left="0" w:firstLine="0"/>
      </w:pPr>
      <w:r>
        <w:t>Одн</w:t>
      </w:r>
      <w:r w:rsidR="00F4304F">
        <w:t>им</w:t>
      </w:r>
      <w:r>
        <w:t xml:space="preserve"> из выдающихся событий недавнего времени является европеизация борьбы против расовой дискриминации,</w:t>
      </w:r>
      <w:r w:rsidR="00F4304F">
        <w:t xml:space="preserve"> что является направлением</w:t>
      </w:r>
      <w:r>
        <w:t xml:space="preserve"> политики, включенн</w:t>
      </w:r>
      <w:r w:rsidR="00F4304F">
        <w:t>ым</w:t>
      </w:r>
      <w:r>
        <w:t xml:space="preserve"> </w:t>
      </w:r>
      <w:r w:rsidR="00016494">
        <w:t xml:space="preserve"> в Амстердамский договор</w:t>
      </w:r>
      <w:r w:rsidR="000700CD">
        <w:t xml:space="preserve"> (статья 13). </w:t>
      </w:r>
      <w:r w:rsidR="00091FC7" w:rsidRPr="00091FC7">
        <w:t xml:space="preserve"> </w:t>
      </w:r>
      <w:r w:rsidR="000700CD">
        <w:t xml:space="preserve">Европейский Союз продемонстрировал своё намерение предоставить приоритет борьбе против расовой дискриминации и предложил в этой связи проект программы действий и </w:t>
      </w:r>
      <w:r w:rsidR="00C535DE">
        <w:t>проекты двух д</w:t>
      </w:r>
      <w:r w:rsidR="00AE67D3">
        <w:t>и</w:t>
      </w:r>
      <w:r w:rsidR="00C535DE">
        <w:t>ректив</w:t>
      </w:r>
      <w:r w:rsidR="00BC64F5">
        <w:t xml:space="preserve">, одна </w:t>
      </w:r>
      <w:r w:rsidR="001C0C3F">
        <w:t xml:space="preserve">из которых </w:t>
      </w:r>
      <w:r w:rsidR="00BC64F5">
        <w:t>каса</w:t>
      </w:r>
      <w:r w:rsidR="001C0C3F">
        <w:t>ется</w:t>
      </w:r>
      <w:r w:rsidR="00BC64F5">
        <w:t xml:space="preserve"> </w:t>
      </w:r>
      <w:r w:rsidR="00DD1BA7">
        <w:t>о</w:t>
      </w:r>
      <w:r w:rsidR="00BC64F5">
        <w:t xml:space="preserve">существления принципов равноправного обращения между лицами независимо от их расовой принадлежности </w:t>
      </w:r>
      <w:r w:rsidR="001C0C3F">
        <w:t>или этнического происхождения, а</w:t>
      </w:r>
      <w:r w:rsidR="00BC64F5">
        <w:t xml:space="preserve"> другая касае</w:t>
      </w:r>
      <w:r w:rsidR="001C0C3F">
        <w:t>тся</w:t>
      </w:r>
      <w:r w:rsidR="00BC64F5">
        <w:t xml:space="preserve"> создания общей структуры для продвижения равного обращения в сфере занятости. </w:t>
      </w:r>
      <w:r w:rsidR="00091FC7" w:rsidRPr="00091FC7">
        <w:t xml:space="preserve"> </w:t>
      </w:r>
      <w:r w:rsidR="001B3063">
        <w:t>Тек</w:t>
      </w:r>
      <w:r w:rsidR="001C0C3F">
        <w:t>с</w:t>
      </w:r>
      <w:r w:rsidR="001B3063">
        <w:t>ты этих документов были составлены таким образом, чтобы охватить в</w:t>
      </w:r>
      <w:r w:rsidR="00C535DE">
        <w:t>се формы дискриминации</w:t>
      </w:r>
      <w:r w:rsidR="001B3063">
        <w:t xml:space="preserve"> и облегчить доступ </w:t>
      </w:r>
      <w:r w:rsidR="00AE67D3">
        <w:t>жертвам к осуществлению своих прав</w:t>
      </w:r>
      <w:r w:rsidR="00091FC7">
        <w:t xml:space="preserve">. </w:t>
      </w:r>
      <w:r w:rsidR="00AE67D3">
        <w:t xml:space="preserve"> В проектах двух </w:t>
      </w:r>
      <w:r w:rsidR="001C0C3F">
        <w:t xml:space="preserve">упомянутых </w:t>
      </w:r>
      <w:r w:rsidR="00AE67D3">
        <w:t>директив вводится понятие косвенной дискриминации</w:t>
      </w:r>
      <w:r w:rsidR="001C0C3F">
        <w:t>,</w:t>
      </w:r>
      <w:r w:rsidR="00AE67D3">
        <w:t xml:space="preserve"> </w:t>
      </w:r>
      <w:r w:rsidR="001C0C3F">
        <w:t>причём</w:t>
      </w:r>
      <w:r w:rsidR="00AE67D3">
        <w:t xml:space="preserve"> особое внимание уделяется</w:t>
      </w:r>
      <w:r w:rsidR="00BC64F5">
        <w:t xml:space="preserve"> </w:t>
      </w:r>
      <w:r w:rsidR="00AE67D3">
        <w:t>притеснению.</w:t>
      </w:r>
      <w:r w:rsidR="00D01BA8">
        <w:t xml:space="preserve"> </w:t>
      </w:r>
      <w:r w:rsidR="00091FC7" w:rsidRPr="00091FC7">
        <w:t xml:space="preserve"> </w:t>
      </w:r>
      <w:r w:rsidR="00D01BA8">
        <w:t>Требования в отношении бремени доказательства для лиц, ссылающихся на расовую дискриминацию, также были смягчены</w:t>
      </w:r>
      <w:r w:rsidR="00091FC7">
        <w:t xml:space="preserve">. </w:t>
      </w:r>
      <w:r w:rsidR="00D01BA8">
        <w:t xml:space="preserve"> Та важность,  которая пр</w:t>
      </w:r>
      <w:r w:rsidR="00B016B7">
        <w:t>и</w:t>
      </w:r>
      <w:r w:rsidR="00D01BA8">
        <w:t xml:space="preserve">дается принципу недискриминации, также </w:t>
      </w:r>
      <w:r w:rsidR="00B016B7">
        <w:t>отражается</w:t>
      </w:r>
      <w:r w:rsidR="00D01BA8">
        <w:t xml:space="preserve">  в разрабатываемо</w:t>
      </w:r>
      <w:r w:rsidR="00D217FE">
        <w:t>м</w:t>
      </w:r>
      <w:r w:rsidR="00D01BA8">
        <w:t xml:space="preserve"> в настоящее время </w:t>
      </w:r>
      <w:r w:rsidR="00D217FE">
        <w:t xml:space="preserve">проекте </w:t>
      </w:r>
      <w:r w:rsidR="00D01BA8">
        <w:t>Хартии фундаментальных прав.</w:t>
      </w:r>
      <w:r w:rsidR="00B016B7">
        <w:t xml:space="preserve"> </w:t>
      </w:r>
      <w:r w:rsidR="00091FC7" w:rsidRPr="00091FC7">
        <w:t xml:space="preserve"> </w:t>
      </w:r>
      <w:r w:rsidR="00B016B7">
        <w:t xml:space="preserve">Недавно </w:t>
      </w:r>
      <w:r w:rsidR="00DD1BA7">
        <w:t>Совет Европы</w:t>
      </w:r>
      <w:r w:rsidR="00B016B7">
        <w:t xml:space="preserve"> принял решение о создании европейского судебного органа под названием </w:t>
      </w:r>
      <w:r w:rsidR="00C86420">
        <w:t>"</w:t>
      </w:r>
      <w:r w:rsidR="00B016B7">
        <w:t>Евро</w:t>
      </w:r>
      <w:r w:rsidR="007D14F2">
        <w:t>юст</w:t>
      </w:r>
      <w:r w:rsidR="00C86420">
        <w:t>"</w:t>
      </w:r>
      <w:r w:rsidR="00B016B7">
        <w:t xml:space="preserve"> для обеспечения сотрудничества</w:t>
      </w:r>
      <w:r w:rsidR="001C01ED">
        <w:t xml:space="preserve"> в судебной сфере по</w:t>
      </w:r>
      <w:r w:rsidR="00351F98">
        <w:t xml:space="preserve"> </w:t>
      </w:r>
      <w:r w:rsidR="007D14F2">
        <w:t>аналоги</w:t>
      </w:r>
      <w:r w:rsidR="001C01ED">
        <w:t>и с</w:t>
      </w:r>
      <w:r w:rsidR="00351F98">
        <w:t xml:space="preserve"> то</w:t>
      </w:r>
      <w:r w:rsidR="001C01ED">
        <w:t>й системой</w:t>
      </w:r>
      <w:r w:rsidR="00351F98">
        <w:t>, котор</w:t>
      </w:r>
      <w:r w:rsidR="001C01ED">
        <w:t>ая</w:t>
      </w:r>
      <w:r w:rsidR="00351F98">
        <w:t xml:space="preserve"> уже существует  между национальными полицейскими службами Европейского Союза.</w:t>
      </w:r>
      <w:r w:rsidR="007D14F2">
        <w:t xml:space="preserve"> </w:t>
      </w:r>
      <w:r w:rsidR="00091FC7" w:rsidRPr="00091FC7">
        <w:t xml:space="preserve"> </w:t>
      </w:r>
      <w:r w:rsidR="007D14F2">
        <w:t xml:space="preserve">Франция </w:t>
      </w:r>
      <w:r w:rsidR="00850085">
        <w:t>может</w:t>
      </w:r>
      <w:r w:rsidR="007D14F2">
        <w:t xml:space="preserve"> предложить</w:t>
      </w:r>
      <w:r w:rsidR="00850085">
        <w:t xml:space="preserve"> </w:t>
      </w:r>
      <w:r w:rsidR="003C63C4">
        <w:t>наделить её полномочиями по</w:t>
      </w:r>
      <w:r w:rsidR="00850085">
        <w:t xml:space="preserve"> борьбе против расизма и ксенофобии </w:t>
      </w:r>
      <w:r w:rsidR="003C63C4">
        <w:t xml:space="preserve">с целью </w:t>
      </w:r>
      <w:r w:rsidR="00674D82">
        <w:t>достижения</w:t>
      </w:r>
      <w:r w:rsidR="00850085">
        <w:t xml:space="preserve"> координации карательной политики в Европе</w:t>
      </w:r>
      <w:r w:rsidR="00B65ED4">
        <w:t>.</w:t>
      </w:r>
      <w:r w:rsidR="00850085">
        <w:t xml:space="preserve"> </w:t>
      </w:r>
      <w:r w:rsidR="00091FC7" w:rsidRPr="00091FC7">
        <w:t xml:space="preserve"> </w:t>
      </w:r>
      <w:r w:rsidR="001C01ED">
        <w:t>В ходе своего предстоящего председательствования в Совете Европы п</w:t>
      </w:r>
      <w:r w:rsidR="00E64160">
        <w:t xml:space="preserve">равительство Франции намерено </w:t>
      </w:r>
      <w:r w:rsidR="001C01ED">
        <w:t>добиваться</w:t>
      </w:r>
      <w:r w:rsidR="00E64160">
        <w:t xml:space="preserve"> завершени</w:t>
      </w:r>
      <w:r w:rsidR="001C01ED">
        <w:t>я</w:t>
      </w:r>
      <w:r w:rsidR="00E64160">
        <w:t xml:space="preserve"> разработки вышеуказанных документов. </w:t>
      </w:r>
      <w:r w:rsidR="00091FC7" w:rsidRPr="00091FC7">
        <w:t xml:space="preserve"> </w:t>
      </w:r>
      <w:r w:rsidR="00091FC7">
        <w:t>В</w:t>
      </w:r>
      <w:r w:rsidR="00091FC7">
        <w:rPr>
          <w:lang w:val="en-US"/>
        </w:rPr>
        <w:t> </w:t>
      </w:r>
      <w:r w:rsidR="00E64160">
        <w:t>предл</w:t>
      </w:r>
      <w:r w:rsidR="001C01ED">
        <w:t>агаем</w:t>
      </w:r>
      <w:r w:rsidR="00E64160">
        <w:t xml:space="preserve">ой поправке к Европейской </w:t>
      </w:r>
      <w:r w:rsidR="00382095">
        <w:t>К</w:t>
      </w:r>
      <w:r w:rsidR="00E64160">
        <w:t xml:space="preserve">онвенции </w:t>
      </w:r>
      <w:r w:rsidR="00382095">
        <w:t>о защите прав</w:t>
      </w:r>
      <w:r w:rsidR="00E64160">
        <w:t xml:space="preserve"> человека содержится </w:t>
      </w:r>
      <w:r w:rsidR="001E3575">
        <w:t>статья</w:t>
      </w:r>
      <w:r w:rsidR="00E64160">
        <w:t xml:space="preserve">, </w:t>
      </w:r>
      <w:r w:rsidR="001C01ED">
        <w:t xml:space="preserve">вводящая </w:t>
      </w:r>
      <w:r w:rsidR="00E64160">
        <w:t>запре</w:t>
      </w:r>
      <w:r w:rsidR="001C01ED">
        <w:t>т</w:t>
      </w:r>
      <w:r w:rsidR="00E64160">
        <w:t xml:space="preserve"> все</w:t>
      </w:r>
      <w:r w:rsidR="001C01ED">
        <w:t>х</w:t>
      </w:r>
      <w:r w:rsidR="00E64160">
        <w:t xml:space="preserve"> форм дискриминации</w:t>
      </w:r>
      <w:r w:rsidR="001C01ED">
        <w:t>, что в</w:t>
      </w:r>
      <w:r w:rsidR="00E64160">
        <w:t xml:space="preserve"> значительно</w:t>
      </w:r>
      <w:r w:rsidR="001C01ED">
        <w:t>й степени</w:t>
      </w:r>
      <w:r w:rsidR="00E64160">
        <w:t xml:space="preserve"> расшир</w:t>
      </w:r>
      <w:r w:rsidR="001C01ED">
        <w:t>ило бы</w:t>
      </w:r>
      <w:r w:rsidR="00E64160">
        <w:t xml:space="preserve"> </w:t>
      </w:r>
      <w:r w:rsidR="00382095">
        <w:t xml:space="preserve">возможности для </w:t>
      </w:r>
      <w:r w:rsidR="00E64E96">
        <w:t>осуществления мер по реализации</w:t>
      </w:r>
      <w:r w:rsidR="00E64160">
        <w:t xml:space="preserve"> данного права</w:t>
      </w:r>
      <w:r w:rsidR="00382095">
        <w:t xml:space="preserve"> государствами-участниками Совета Европы.</w:t>
      </w:r>
    </w:p>
    <w:p w:rsidR="001316F4" w:rsidRDefault="001316F4" w:rsidP="001316F4"/>
    <w:p w:rsidR="00382095" w:rsidRDefault="00E64E96" w:rsidP="00AE30F0">
      <w:pPr>
        <w:numPr>
          <w:ilvl w:val="0"/>
          <w:numId w:val="2"/>
        </w:numPr>
        <w:tabs>
          <w:tab w:val="clear" w:pos="480"/>
          <w:tab w:val="clear" w:pos="567"/>
          <w:tab w:val="clear" w:pos="1134"/>
          <w:tab w:val="left" w:pos="0"/>
          <w:tab w:val="left" w:pos="540"/>
        </w:tabs>
        <w:ind w:left="0" w:firstLine="0"/>
      </w:pPr>
      <w:r>
        <w:t>Что касается</w:t>
      </w:r>
      <w:r w:rsidR="00382095">
        <w:t xml:space="preserve"> политик</w:t>
      </w:r>
      <w:r>
        <w:t>и</w:t>
      </w:r>
      <w:r w:rsidR="00382095">
        <w:t xml:space="preserve"> Франции, то, хотя принцип недискриминации </w:t>
      </w:r>
      <w:r>
        <w:t xml:space="preserve">и </w:t>
      </w:r>
      <w:r w:rsidR="00382095">
        <w:t>за</w:t>
      </w:r>
      <w:r w:rsidR="003A6E32">
        <w:t>к</w:t>
      </w:r>
      <w:r w:rsidR="00382095">
        <w:t xml:space="preserve">реплен в статье 1 </w:t>
      </w:r>
      <w:r w:rsidR="003A6E32">
        <w:t>К</w:t>
      </w:r>
      <w:r w:rsidR="00382095">
        <w:t xml:space="preserve">онституции, его правительство </w:t>
      </w:r>
      <w:r w:rsidR="003436B6">
        <w:t>остро</w:t>
      </w:r>
      <w:r w:rsidR="003A6E32">
        <w:t xml:space="preserve"> осознает необходимость </w:t>
      </w:r>
      <w:r>
        <w:t>существован</w:t>
      </w:r>
      <w:r w:rsidR="003A6E32">
        <w:t xml:space="preserve">ия эффективной системы  для </w:t>
      </w:r>
      <w:r w:rsidR="003436B6">
        <w:t xml:space="preserve">практического </w:t>
      </w:r>
      <w:r w:rsidR="003A6E32">
        <w:t xml:space="preserve">осуществления </w:t>
      </w:r>
      <w:r>
        <w:t>эт</w:t>
      </w:r>
      <w:r w:rsidR="0098259C">
        <w:t xml:space="preserve">ой </w:t>
      </w:r>
      <w:r w:rsidR="003A6E32">
        <w:t>политики</w:t>
      </w:r>
      <w:r w:rsidR="003436B6">
        <w:t>.</w:t>
      </w:r>
      <w:r w:rsidR="00091FC7" w:rsidRPr="00091FC7">
        <w:t xml:space="preserve"> </w:t>
      </w:r>
      <w:r w:rsidR="003436B6">
        <w:t xml:space="preserve"> Хотя основны</w:t>
      </w:r>
      <w:r>
        <w:t>ми</w:t>
      </w:r>
      <w:r w:rsidR="003436B6">
        <w:t xml:space="preserve"> принцип</w:t>
      </w:r>
      <w:r>
        <w:t>ами</w:t>
      </w:r>
      <w:r w:rsidR="003436B6">
        <w:t>, лежащи</w:t>
      </w:r>
      <w:r>
        <w:t>ми</w:t>
      </w:r>
      <w:r w:rsidR="003436B6">
        <w:t xml:space="preserve"> в основе антидискриминационного законодательства, являются неделимость Республики и равенство прав, Франция в последние годы сконцентрировала усилия на более тесн</w:t>
      </w:r>
      <w:r w:rsidR="009F0316">
        <w:t>ом сотрудничестве</w:t>
      </w:r>
      <w:r w:rsidR="003436B6">
        <w:t xml:space="preserve"> со службами, активно участвующими в борьбе против расовой дискриминации и </w:t>
      </w:r>
      <w:r w:rsidR="001E3575">
        <w:t>отчуждения</w:t>
      </w:r>
      <w:r w:rsidR="00680ED7">
        <w:t>, а также</w:t>
      </w:r>
      <w:r w:rsidR="003436B6">
        <w:t xml:space="preserve"> на осуществлении более индивидуального подхода  </w:t>
      </w:r>
      <w:r w:rsidR="00466109">
        <w:t xml:space="preserve">в отношении </w:t>
      </w:r>
      <w:r w:rsidR="003436B6">
        <w:t>подверженны</w:t>
      </w:r>
      <w:r w:rsidR="00466109">
        <w:t>х</w:t>
      </w:r>
      <w:r w:rsidR="003436B6">
        <w:t xml:space="preserve"> </w:t>
      </w:r>
      <w:r w:rsidR="00DD1BA7">
        <w:t xml:space="preserve">этому феномену </w:t>
      </w:r>
      <w:r w:rsidR="00466109">
        <w:t xml:space="preserve">групп </w:t>
      </w:r>
      <w:r w:rsidR="003436B6">
        <w:t xml:space="preserve">населения, </w:t>
      </w:r>
      <w:r w:rsidR="00E6748F">
        <w:t>разработа</w:t>
      </w:r>
      <w:r w:rsidR="00680ED7">
        <w:t>в при этом</w:t>
      </w:r>
      <w:r w:rsidR="003436B6">
        <w:t xml:space="preserve"> целый ряд инструментов </w:t>
      </w:r>
      <w:r w:rsidR="00190A2C">
        <w:t xml:space="preserve">для </w:t>
      </w:r>
      <w:r w:rsidR="0098259C">
        <w:t>определения</w:t>
      </w:r>
      <w:r w:rsidR="00190A2C">
        <w:t xml:space="preserve"> как </w:t>
      </w:r>
      <w:r w:rsidR="009F0316">
        <w:t xml:space="preserve">самого феномена, так и </w:t>
      </w:r>
      <w:r w:rsidR="0098259C">
        <w:t xml:space="preserve">для оценки </w:t>
      </w:r>
      <w:r w:rsidR="009F0316">
        <w:t>воздействия политики страны.</w:t>
      </w:r>
      <w:r w:rsidR="00382095">
        <w:t xml:space="preserve"> </w:t>
      </w:r>
    </w:p>
    <w:p w:rsidR="001316F4" w:rsidRDefault="001316F4" w:rsidP="001316F4">
      <w:pPr>
        <w:tabs>
          <w:tab w:val="clear" w:pos="567"/>
          <w:tab w:val="left" w:pos="540"/>
        </w:tabs>
      </w:pPr>
    </w:p>
    <w:p w:rsidR="00FD0AB4" w:rsidRDefault="001316F4" w:rsidP="00AE30F0">
      <w:pPr>
        <w:numPr>
          <w:ilvl w:val="0"/>
          <w:numId w:val="2"/>
        </w:numPr>
        <w:tabs>
          <w:tab w:val="clear" w:pos="480"/>
          <w:tab w:val="clear" w:pos="567"/>
          <w:tab w:val="clear" w:pos="1134"/>
          <w:tab w:val="left" w:pos="0"/>
          <w:tab w:val="left" w:pos="540"/>
        </w:tabs>
        <w:ind w:left="0" w:firstLine="0"/>
      </w:pPr>
      <w:r>
        <w:t>Один</w:t>
      </w:r>
      <w:r w:rsidR="001E3575">
        <w:t xml:space="preserve"> из аспектов это</w:t>
      </w:r>
      <w:r w:rsidR="00680ED7">
        <w:t>й</w:t>
      </w:r>
      <w:r w:rsidR="001E3575">
        <w:t xml:space="preserve"> </w:t>
      </w:r>
      <w:r w:rsidR="00680ED7">
        <w:t>деятельности</w:t>
      </w:r>
      <w:r w:rsidR="001E3575">
        <w:t xml:space="preserve"> связан с </w:t>
      </w:r>
      <w:r w:rsidR="00BD3BFE">
        <w:t>обучением</w:t>
      </w:r>
      <w:r w:rsidR="00091FC7">
        <w:t xml:space="preserve">. </w:t>
      </w:r>
      <w:r w:rsidR="005B1A42">
        <w:t xml:space="preserve"> </w:t>
      </w:r>
      <w:r w:rsidR="008A3CE7">
        <w:t xml:space="preserve">Руководствуясь </w:t>
      </w:r>
      <w:r w:rsidR="00927E20">
        <w:t>положениями</w:t>
      </w:r>
      <w:r w:rsidR="005B1A42">
        <w:t xml:space="preserve"> Национальной консультативной комиссии по правам человека</w:t>
      </w:r>
      <w:r w:rsidR="008A3CE7">
        <w:t xml:space="preserve"> (НККПЧ)</w:t>
      </w:r>
      <w:r w:rsidR="005B1A42">
        <w:t xml:space="preserve">, </w:t>
      </w:r>
      <w:r w:rsidR="00F15759">
        <w:t>м</w:t>
      </w:r>
      <w:r w:rsidR="008A3CE7">
        <w:t xml:space="preserve">инистерство занятости </w:t>
      </w:r>
      <w:r w:rsidR="00680ED7">
        <w:t xml:space="preserve">и социального сплочения </w:t>
      </w:r>
      <w:r w:rsidR="008A3CE7">
        <w:t xml:space="preserve">в своей политике </w:t>
      </w:r>
      <w:r w:rsidR="00680ED7">
        <w:t>придаёт первостепенное значение</w:t>
      </w:r>
      <w:r w:rsidR="008A3CE7">
        <w:t xml:space="preserve"> борьб</w:t>
      </w:r>
      <w:r w:rsidR="00680ED7">
        <w:t>е</w:t>
      </w:r>
      <w:r w:rsidR="008A3CE7">
        <w:t xml:space="preserve"> с дискриминацией в сфере занятости</w:t>
      </w:r>
      <w:r w:rsidR="005B1A42">
        <w:t xml:space="preserve"> и на рабочих местах</w:t>
      </w:r>
      <w:r w:rsidR="00091FC7">
        <w:t xml:space="preserve">. </w:t>
      </w:r>
      <w:r w:rsidR="008A3CE7">
        <w:t xml:space="preserve"> Правительство Франции предложило </w:t>
      </w:r>
      <w:r w:rsidR="00927E20">
        <w:t>пять основополагающих принципов</w:t>
      </w:r>
      <w:r w:rsidR="008A3CE7">
        <w:t xml:space="preserve"> </w:t>
      </w:r>
      <w:r w:rsidR="00927E20">
        <w:t xml:space="preserve">для </w:t>
      </w:r>
      <w:r w:rsidR="008A3CE7">
        <w:t xml:space="preserve">борьбы против дискриминации, </w:t>
      </w:r>
      <w:r w:rsidR="00B21C45">
        <w:t>которые были поддержан</w:t>
      </w:r>
      <w:r w:rsidR="008A3CE7">
        <w:t xml:space="preserve">ы </w:t>
      </w:r>
      <w:r w:rsidR="00B21C45">
        <w:t xml:space="preserve">наёмными работниками </w:t>
      </w:r>
      <w:r w:rsidR="00927E20">
        <w:t>и администрацией</w:t>
      </w:r>
      <w:r w:rsidR="00B21C45">
        <w:t xml:space="preserve"> и которые</w:t>
      </w:r>
      <w:r w:rsidR="00927E20">
        <w:t xml:space="preserve"> </w:t>
      </w:r>
      <w:r w:rsidR="00B21C45">
        <w:t>акцентируют внимание</w:t>
      </w:r>
      <w:r w:rsidR="00927E20">
        <w:t xml:space="preserve"> на  </w:t>
      </w:r>
      <w:r w:rsidR="00B21C45">
        <w:t xml:space="preserve">профессиональной </w:t>
      </w:r>
      <w:r w:rsidR="00927E20">
        <w:t>подготовк</w:t>
      </w:r>
      <w:r w:rsidR="00B21C45">
        <w:t>е</w:t>
      </w:r>
      <w:r w:rsidR="00927E20">
        <w:t xml:space="preserve"> гражданских с</w:t>
      </w:r>
      <w:r w:rsidR="00B21C45">
        <w:t>лужащих, членов профсоюзов и наё</w:t>
      </w:r>
      <w:r w:rsidR="00927E20">
        <w:t>мных работников</w:t>
      </w:r>
      <w:r w:rsidR="00091FC7">
        <w:t xml:space="preserve">. </w:t>
      </w:r>
      <w:r w:rsidR="00927E20">
        <w:t xml:space="preserve"> Такие курсы были запланированы для должностных лиц </w:t>
      </w:r>
      <w:r w:rsidR="002F40EC">
        <w:t xml:space="preserve">Национального </w:t>
      </w:r>
      <w:r w:rsidR="00E31446">
        <w:t>а</w:t>
      </w:r>
      <w:r w:rsidR="002F40EC">
        <w:t xml:space="preserve">гентства </w:t>
      </w:r>
      <w:r w:rsidR="00B21C45">
        <w:t xml:space="preserve">по </w:t>
      </w:r>
      <w:r w:rsidR="00E31446">
        <w:t>т</w:t>
      </w:r>
      <w:r w:rsidR="002F40EC">
        <w:t>рудоустройств</w:t>
      </w:r>
      <w:r w:rsidR="00B21C45">
        <w:t>у</w:t>
      </w:r>
      <w:r w:rsidR="002F40EC">
        <w:t xml:space="preserve"> (АНПЕ) и Аген</w:t>
      </w:r>
      <w:r w:rsidR="00B21C45">
        <w:t>т</w:t>
      </w:r>
      <w:r w:rsidR="002F40EC">
        <w:t xml:space="preserve">ства профессионального образования для взрослых (АФПА), местных служб </w:t>
      </w:r>
      <w:r w:rsidR="00F15759">
        <w:t>м</w:t>
      </w:r>
      <w:r w:rsidR="002F40EC">
        <w:t xml:space="preserve">инистерства труда и </w:t>
      </w:r>
      <w:r w:rsidR="00B21C45">
        <w:t>социального сплочения, а также</w:t>
      </w:r>
      <w:r w:rsidR="002F40EC">
        <w:t xml:space="preserve"> национальной сети молодежных центров</w:t>
      </w:r>
      <w:r w:rsidR="00091FC7">
        <w:t xml:space="preserve">. </w:t>
      </w:r>
      <w:r w:rsidR="002F40EC">
        <w:t xml:space="preserve"> </w:t>
      </w:r>
      <w:r w:rsidR="00C9496B">
        <w:t>Предполагается, что л</w:t>
      </w:r>
      <w:r w:rsidR="002F40EC">
        <w:t>юд</w:t>
      </w:r>
      <w:r w:rsidR="00C9496B">
        <w:t>ям</w:t>
      </w:r>
      <w:r w:rsidR="002F40EC">
        <w:t>, работающи</w:t>
      </w:r>
      <w:r w:rsidR="00C9496B">
        <w:t>м</w:t>
      </w:r>
      <w:r w:rsidR="002F40EC">
        <w:t xml:space="preserve"> в при</w:t>
      </w:r>
      <w:r w:rsidR="00B21C45">
        <w:t>ё</w:t>
      </w:r>
      <w:r w:rsidR="002F40EC">
        <w:t>мных центрах и предоставляющи</w:t>
      </w:r>
      <w:r w:rsidR="00C9496B">
        <w:t>м</w:t>
      </w:r>
      <w:r w:rsidR="002F40EC">
        <w:t xml:space="preserve"> информацию</w:t>
      </w:r>
      <w:r w:rsidR="00DD1BA7">
        <w:t xml:space="preserve"> населению</w:t>
      </w:r>
      <w:r w:rsidR="00FD0AB4">
        <w:t xml:space="preserve">, </w:t>
      </w:r>
      <w:r w:rsidR="00C9496B">
        <w:t>будет разъясняться,</w:t>
      </w:r>
      <w:r w:rsidR="00FD0AB4">
        <w:t xml:space="preserve"> как</w:t>
      </w:r>
      <w:r w:rsidR="00C9496B">
        <w:t>им образом</w:t>
      </w:r>
      <w:r w:rsidR="00FD0AB4">
        <w:t xml:space="preserve"> пред</w:t>
      </w:r>
      <w:r w:rsidR="00C9496B">
        <w:t>упрежд</w:t>
      </w:r>
      <w:r w:rsidR="00FD0AB4">
        <w:t xml:space="preserve">ать </w:t>
      </w:r>
      <w:r w:rsidR="00C9496B">
        <w:t xml:space="preserve">расовую дискриминацию </w:t>
      </w:r>
      <w:r w:rsidR="00FD0AB4">
        <w:t xml:space="preserve">и </w:t>
      </w:r>
      <w:r w:rsidR="00C9496B">
        <w:t>реагировать на</w:t>
      </w:r>
      <w:r w:rsidR="00FD0AB4">
        <w:t xml:space="preserve"> случаи</w:t>
      </w:r>
      <w:r w:rsidR="00C9496B">
        <w:t xml:space="preserve"> её проявления, а также, в рамках общего подхода,</w:t>
      </w:r>
      <w:r w:rsidR="00FD0AB4">
        <w:t xml:space="preserve"> </w:t>
      </w:r>
      <w:r w:rsidR="00E854E6">
        <w:t>будут разъясняться основы</w:t>
      </w:r>
      <w:r w:rsidR="00FD0AB4">
        <w:t xml:space="preserve"> культурных различий.</w:t>
      </w:r>
    </w:p>
    <w:p w:rsidR="001316F4" w:rsidRDefault="001316F4" w:rsidP="001316F4"/>
    <w:p w:rsidR="00B86A63" w:rsidRDefault="00FD0AB4" w:rsidP="00AE30F0">
      <w:pPr>
        <w:numPr>
          <w:ilvl w:val="0"/>
          <w:numId w:val="2"/>
        </w:numPr>
        <w:tabs>
          <w:tab w:val="clear" w:pos="480"/>
          <w:tab w:val="clear" w:pos="567"/>
          <w:tab w:val="clear" w:pos="1134"/>
          <w:tab w:val="left" w:pos="0"/>
          <w:tab w:val="left" w:pos="540"/>
        </w:tabs>
        <w:ind w:left="0" w:firstLine="0"/>
      </w:pPr>
      <w:r>
        <w:t xml:space="preserve">В частности, </w:t>
      </w:r>
      <w:r w:rsidR="00E854E6">
        <w:t>пред</w:t>
      </w:r>
      <w:r w:rsidR="00653472">
        <w:t>полаг</w:t>
      </w:r>
      <w:r w:rsidR="00E854E6">
        <w:t xml:space="preserve">ается прохождение </w:t>
      </w:r>
      <w:r>
        <w:t>сотрудник</w:t>
      </w:r>
      <w:r w:rsidR="00E854E6">
        <w:t>ами</w:t>
      </w:r>
      <w:r>
        <w:t xml:space="preserve"> АНПЕ  </w:t>
      </w:r>
      <w:r w:rsidR="00653472">
        <w:t>ввод</w:t>
      </w:r>
      <w:r w:rsidR="007254FB">
        <w:t>но</w:t>
      </w:r>
      <w:r w:rsidR="00E854E6">
        <w:t>го</w:t>
      </w:r>
      <w:r>
        <w:t xml:space="preserve"> </w:t>
      </w:r>
      <w:r w:rsidR="00653472">
        <w:t xml:space="preserve">курса </w:t>
      </w:r>
      <w:r>
        <w:t>обучени</w:t>
      </w:r>
      <w:r w:rsidR="00E854E6">
        <w:t>я</w:t>
      </w:r>
      <w:r w:rsidR="00653472">
        <w:t>, в том числе</w:t>
      </w:r>
      <w:r>
        <w:t xml:space="preserve"> </w:t>
      </w:r>
      <w:r w:rsidR="00653472">
        <w:t>без отрыва от работы, по методам</w:t>
      </w:r>
      <w:r>
        <w:t xml:space="preserve"> реагировани</w:t>
      </w:r>
      <w:r w:rsidR="00653472">
        <w:t>я</w:t>
      </w:r>
      <w:r>
        <w:t xml:space="preserve"> на ди</w:t>
      </w:r>
      <w:r w:rsidR="00653472">
        <w:t>с</w:t>
      </w:r>
      <w:r>
        <w:t>криминационное поведение</w:t>
      </w:r>
      <w:r w:rsidR="00653472">
        <w:t>, что предусмотрено</w:t>
      </w:r>
      <w:r w:rsidR="00E9545A">
        <w:t xml:space="preserve"> </w:t>
      </w:r>
      <w:r w:rsidR="00653472">
        <w:t xml:space="preserve">подписанным в 1999 году  </w:t>
      </w:r>
      <w:r w:rsidR="00E9545A">
        <w:t>соглашением о борьбе против расовой дискриминации между правительством Франции, АНПЕ и Фондом социальных мероприятий</w:t>
      </w:r>
      <w:r w:rsidR="00091FC7">
        <w:t xml:space="preserve">. </w:t>
      </w:r>
      <w:r w:rsidR="00E9545A">
        <w:t xml:space="preserve"> </w:t>
      </w:r>
      <w:r w:rsidR="00653472">
        <w:t xml:space="preserve">Согласно </w:t>
      </w:r>
      <w:r w:rsidR="00E9545A">
        <w:t xml:space="preserve">программе </w:t>
      </w:r>
      <w:r w:rsidR="00E07F4D">
        <w:t xml:space="preserve">АФПА </w:t>
      </w:r>
      <w:r w:rsidR="00653472">
        <w:t xml:space="preserve">на </w:t>
      </w:r>
      <w:r w:rsidR="00E07F4D">
        <w:t>1999-2000 год</w:t>
      </w:r>
      <w:r w:rsidR="00653472">
        <w:t>ы,</w:t>
      </w:r>
      <w:r w:rsidR="00E07F4D">
        <w:t xml:space="preserve"> </w:t>
      </w:r>
      <w:r w:rsidR="00653472">
        <w:t xml:space="preserve">в каждом из 280 представительств этого агентства </w:t>
      </w:r>
      <w:r w:rsidR="00E9545A">
        <w:t>предусм</w:t>
      </w:r>
      <w:r w:rsidR="00653472">
        <w:t>о</w:t>
      </w:r>
      <w:r w:rsidR="00E9545A">
        <w:t>тр</w:t>
      </w:r>
      <w:r w:rsidR="00653472">
        <w:t>ено</w:t>
      </w:r>
      <w:r w:rsidR="00E9545A">
        <w:t xml:space="preserve"> подготов</w:t>
      </w:r>
      <w:r w:rsidR="00653472">
        <w:t>ить</w:t>
      </w:r>
      <w:r w:rsidR="00E9545A">
        <w:t xml:space="preserve"> </w:t>
      </w:r>
      <w:r w:rsidR="00653472">
        <w:t>по</w:t>
      </w:r>
      <w:r w:rsidR="00E9545A">
        <w:t xml:space="preserve"> </w:t>
      </w:r>
      <w:r w:rsidR="001C6EBB">
        <w:t>одно</w:t>
      </w:r>
      <w:r w:rsidR="00653472">
        <w:t>му</w:t>
      </w:r>
      <w:r w:rsidR="001C6EBB">
        <w:t xml:space="preserve"> </w:t>
      </w:r>
      <w:r w:rsidR="00653472">
        <w:t>переговорщику</w:t>
      </w:r>
      <w:r w:rsidR="00850D5C">
        <w:t>, который был бы</w:t>
      </w:r>
      <w:r w:rsidR="00653472">
        <w:t xml:space="preserve"> </w:t>
      </w:r>
      <w:r w:rsidR="007254FB">
        <w:t>способ</w:t>
      </w:r>
      <w:r w:rsidR="00850D5C">
        <w:t>е</w:t>
      </w:r>
      <w:r w:rsidR="007254FB">
        <w:t>н действовать в ситуациях</w:t>
      </w:r>
      <w:r w:rsidR="00E9545A">
        <w:t>, связанных с расовой сегрегацией</w:t>
      </w:r>
      <w:r w:rsidR="00091FC7">
        <w:t xml:space="preserve">. </w:t>
      </w:r>
      <w:r w:rsidR="00E9545A">
        <w:t xml:space="preserve"> Что касается сети местных служб, то в 1999 году были организованы </w:t>
      </w:r>
      <w:r w:rsidR="00850D5C">
        <w:t>группы</w:t>
      </w:r>
      <w:r w:rsidR="00E9545A">
        <w:t xml:space="preserve"> по обучению штатных сотрудников</w:t>
      </w:r>
      <w:r w:rsidR="007254FB">
        <w:t xml:space="preserve">, в которых </w:t>
      </w:r>
      <w:r w:rsidR="00850D5C">
        <w:t xml:space="preserve">упор делается на </w:t>
      </w:r>
      <w:r w:rsidR="007254FB">
        <w:t xml:space="preserve">программы </w:t>
      </w:r>
      <w:r w:rsidR="00850D5C">
        <w:t xml:space="preserve">поддержки </w:t>
      </w:r>
      <w:r w:rsidR="007254FB">
        <w:t xml:space="preserve"> </w:t>
      </w:r>
      <w:r w:rsidR="00850D5C">
        <w:t>молодёжи</w:t>
      </w:r>
      <w:r w:rsidR="007254FB">
        <w:t>, испытывающ</w:t>
      </w:r>
      <w:r w:rsidR="00850D5C">
        <w:t>ей</w:t>
      </w:r>
      <w:r w:rsidR="007254FB">
        <w:t xml:space="preserve"> трудности </w:t>
      </w:r>
      <w:r w:rsidR="00850D5C">
        <w:t>в</w:t>
      </w:r>
      <w:r w:rsidR="007254FB">
        <w:t xml:space="preserve"> поиск</w:t>
      </w:r>
      <w:r w:rsidR="00850D5C">
        <w:t>е</w:t>
      </w:r>
      <w:r w:rsidR="007254FB">
        <w:t xml:space="preserve"> работы</w:t>
      </w:r>
      <w:r w:rsidR="00091FC7">
        <w:t xml:space="preserve">. </w:t>
      </w:r>
      <w:r w:rsidR="007254FB">
        <w:t xml:space="preserve"> Национальный институт труда, занятости и профессиона</w:t>
      </w:r>
      <w:r w:rsidR="00C86420">
        <w:t>льной подготовки намерен в 2000</w:t>
      </w:r>
      <w:r w:rsidR="00C86420">
        <w:rPr>
          <w:lang w:val="en-US"/>
        </w:rPr>
        <w:t> </w:t>
      </w:r>
      <w:r w:rsidR="007254FB">
        <w:t>году провести информационно-</w:t>
      </w:r>
      <w:r w:rsidR="00850D5C">
        <w:t>просветительск</w:t>
      </w:r>
      <w:r w:rsidR="007254FB">
        <w:t>ую кампанию</w:t>
      </w:r>
      <w:r w:rsidR="00091FC7">
        <w:t xml:space="preserve">. </w:t>
      </w:r>
      <w:r w:rsidR="008D02A4">
        <w:t xml:space="preserve"> Будущим инспекторам по охране труда в рамках их </w:t>
      </w:r>
      <w:r w:rsidR="00650A01">
        <w:t>базовой подготовки</w:t>
      </w:r>
      <w:r w:rsidR="008D02A4">
        <w:t xml:space="preserve"> предстоит пройти недельный курс по вопросам расовой </w:t>
      </w:r>
      <w:r w:rsidR="008E1DA7">
        <w:t>дискриминации</w:t>
      </w:r>
      <w:r w:rsidR="00091FC7">
        <w:t xml:space="preserve">. </w:t>
      </w:r>
      <w:r w:rsidR="008E1DA7">
        <w:t xml:space="preserve"> На 8-</w:t>
      </w:r>
      <w:r w:rsidR="008D02A4">
        <w:t xml:space="preserve">9 марта </w:t>
      </w:r>
      <w:r w:rsidR="008E1DA7">
        <w:t xml:space="preserve">запланирован семинар </w:t>
      </w:r>
      <w:r w:rsidR="008D02A4">
        <w:t xml:space="preserve">в рамках обучения </w:t>
      </w:r>
      <w:r w:rsidR="008E1DA7">
        <w:t>без отрыва от</w:t>
      </w:r>
      <w:r w:rsidR="008D02A4">
        <w:t xml:space="preserve"> производств</w:t>
      </w:r>
      <w:r w:rsidR="008E1DA7">
        <w:t>а</w:t>
      </w:r>
      <w:r w:rsidR="008D02A4">
        <w:t xml:space="preserve"> для гражданских служащих, работающих в </w:t>
      </w:r>
      <w:r w:rsidR="00D248BE">
        <w:t>службах</w:t>
      </w:r>
      <w:r w:rsidR="008D02A4">
        <w:t xml:space="preserve"> занятости</w:t>
      </w:r>
      <w:r w:rsidR="00D248BE">
        <w:t xml:space="preserve">, </w:t>
      </w:r>
      <w:r w:rsidR="008E1DA7">
        <w:t>на тему</w:t>
      </w:r>
      <w:r w:rsidR="00D248BE">
        <w:t xml:space="preserve"> </w:t>
      </w:r>
      <w:r w:rsidR="008E1DA7">
        <w:t>вы</w:t>
      </w:r>
      <w:r w:rsidR="00D248BE">
        <w:t xml:space="preserve">работки стратегий </w:t>
      </w:r>
      <w:r w:rsidR="008E1DA7">
        <w:t>по</w:t>
      </w:r>
      <w:r w:rsidR="00D248BE">
        <w:t xml:space="preserve"> бо</w:t>
      </w:r>
      <w:r w:rsidR="008E1DA7">
        <w:t>р</w:t>
      </w:r>
      <w:r w:rsidR="00D248BE">
        <w:t>ьб</w:t>
      </w:r>
      <w:r w:rsidR="008E1DA7">
        <w:t>е</w:t>
      </w:r>
      <w:r w:rsidR="00D248BE">
        <w:t xml:space="preserve"> с дискриминацией и процедур по осуществлению </w:t>
      </w:r>
      <w:r w:rsidR="008E1DA7">
        <w:t>мониторинга</w:t>
      </w:r>
      <w:r w:rsidR="00D248BE">
        <w:t xml:space="preserve"> для инспекторов по охране труда.</w:t>
      </w:r>
    </w:p>
    <w:p w:rsidR="001316F4" w:rsidRDefault="001316F4" w:rsidP="001316F4"/>
    <w:p w:rsidR="005E27C3" w:rsidRDefault="001316F4" w:rsidP="00AE30F0">
      <w:pPr>
        <w:numPr>
          <w:ilvl w:val="0"/>
          <w:numId w:val="2"/>
        </w:numPr>
        <w:tabs>
          <w:tab w:val="clear" w:pos="480"/>
          <w:tab w:val="clear" w:pos="567"/>
          <w:tab w:val="num" w:pos="0"/>
          <w:tab w:val="left" w:pos="180"/>
        </w:tabs>
        <w:ind w:left="0" w:firstLine="0"/>
      </w:pPr>
      <w:r>
        <w:t xml:space="preserve">     </w:t>
      </w:r>
      <w:r w:rsidR="00D248BE">
        <w:t>Правительство планир</w:t>
      </w:r>
      <w:r w:rsidR="008E1DA7">
        <w:t>ует</w:t>
      </w:r>
      <w:r w:rsidR="00D248BE">
        <w:t xml:space="preserve"> поддержать инициативы профсоюзов</w:t>
      </w:r>
      <w:r w:rsidR="008E1DA7">
        <w:t xml:space="preserve">, </w:t>
      </w:r>
      <w:r w:rsidR="00D248BE">
        <w:t xml:space="preserve">с тем чтобы </w:t>
      </w:r>
      <w:r w:rsidR="008E1DA7">
        <w:t>выборные должностные лица</w:t>
      </w:r>
      <w:r w:rsidR="00D248BE">
        <w:t xml:space="preserve"> рабочих советов и судьи</w:t>
      </w:r>
      <w:r w:rsidR="008E1DA7">
        <w:t>, представляющие</w:t>
      </w:r>
      <w:r w:rsidR="00D248BE">
        <w:t xml:space="preserve"> суды низшей инстанции по трудовым спорам</w:t>
      </w:r>
      <w:r w:rsidR="00325026">
        <w:t>,</w:t>
      </w:r>
      <w:r w:rsidR="00D248BE">
        <w:t xml:space="preserve"> более чутк</w:t>
      </w:r>
      <w:r w:rsidR="008E1DA7">
        <w:t>о</w:t>
      </w:r>
      <w:r w:rsidR="00D248BE">
        <w:t xml:space="preserve"> </w:t>
      </w:r>
      <w:r w:rsidR="008E1DA7">
        <w:t>реагировали на</w:t>
      </w:r>
      <w:r w:rsidR="00D248BE">
        <w:t xml:space="preserve"> </w:t>
      </w:r>
      <w:r w:rsidR="005B6726">
        <w:t>ситуации</w:t>
      </w:r>
      <w:r w:rsidR="00D248BE">
        <w:t xml:space="preserve"> расовой дискриминации и </w:t>
      </w:r>
      <w:r w:rsidR="005B6726">
        <w:t xml:space="preserve">осознавали </w:t>
      </w:r>
      <w:r w:rsidR="00D248BE">
        <w:t>необходимост</w:t>
      </w:r>
      <w:r w:rsidR="005B6726">
        <w:t>ь</w:t>
      </w:r>
      <w:r w:rsidR="00D248BE">
        <w:t xml:space="preserve"> понимания культурных различий</w:t>
      </w:r>
      <w:r w:rsidR="005E27C3">
        <w:t>.</w:t>
      </w:r>
    </w:p>
    <w:p w:rsidR="001316F4" w:rsidRDefault="001316F4" w:rsidP="001316F4"/>
    <w:p w:rsidR="005D2563" w:rsidRDefault="005E27C3" w:rsidP="00E070E9">
      <w:pPr>
        <w:numPr>
          <w:ilvl w:val="0"/>
          <w:numId w:val="2"/>
        </w:numPr>
        <w:tabs>
          <w:tab w:val="clear" w:pos="480"/>
          <w:tab w:val="clear" w:pos="567"/>
          <w:tab w:val="clear" w:pos="1701"/>
          <w:tab w:val="left" w:pos="0"/>
          <w:tab w:val="left" w:pos="540"/>
        </w:tabs>
        <w:ind w:left="0" w:firstLine="0"/>
      </w:pPr>
      <w:r>
        <w:t xml:space="preserve">Обучение </w:t>
      </w:r>
      <w:r w:rsidR="00073D12">
        <w:t>на</w:t>
      </w:r>
      <w:r w:rsidR="005B6726">
        <w:t>ё</w:t>
      </w:r>
      <w:r w:rsidR="00073D12">
        <w:t>мных работников</w:t>
      </w:r>
      <w:r>
        <w:t>, направленное на повышение ос</w:t>
      </w:r>
      <w:r w:rsidR="005B6726">
        <w:t>в</w:t>
      </w:r>
      <w:r>
        <w:t>едомл</w:t>
      </w:r>
      <w:r w:rsidR="005B6726">
        <w:t>ё</w:t>
      </w:r>
      <w:r>
        <w:t xml:space="preserve">нности относительно </w:t>
      </w:r>
      <w:r w:rsidR="003A1481">
        <w:t xml:space="preserve"> </w:t>
      </w:r>
      <w:r w:rsidR="008F2352">
        <w:t>много</w:t>
      </w:r>
      <w:r>
        <w:t>образия</w:t>
      </w:r>
      <w:r w:rsidR="003A1481">
        <w:t>, существующего</w:t>
      </w:r>
      <w:r>
        <w:t xml:space="preserve"> как среди </w:t>
      </w:r>
      <w:r w:rsidR="00073D12">
        <w:t xml:space="preserve">штатных </w:t>
      </w:r>
      <w:r>
        <w:t xml:space="preserve">сотрудников, так </w:t>
      </w:r>
      <w:r w:rsidR="005B6726">
        <w:t>и в</w:t>
      </w:r>
      <w:r>
        <w:t xml:space="preserve"> обществе, и на борьбу со всеми формами</w:t>
      </w:r>
      <w:r w:rsidR="003A1481">
        <w:t xml:space="preserve"> дискриминации при найме </w:t>
      </w:r>
      <w:r w:rsidR="009E5263">
        <w:t xml:space="preserve">на работу </w:t>
      </w:r>
      <w:r w:rsidR="003A1481">
        <w:t>и в тру</w:t>
      </w:r>
      <w:r w:rsidR="005B6726">
        <w:t>довых взаимоотношениях, предназ</w:t>
      </w:r>
      <w:r w:rsidR="003A1481">
        <w:t>н</w:t>
      </w:r>
      <w:r w:rsidR="005B6726">
        <w:t>а</w:t>
      </w:r>
      <w:r w:rsidR="003A1481">
        <w:t>ча</w:t>
      </w:r>
      <w:r w:rsidR="005B6726">
        <w:t>ет</w:t>
      </w:r>
      <w:r w:rsidR="003A1481">
        <w:t>с</w:t>
      </w:r>
      <w:r w:rsidR="005B6726">
        <w:t>я</w:t>
      </w:r>
      <w:r w:rsidR="003A1481">
        <w:t xml:space="preserve"> в основном для тех , кто нес</w:t>
      </w:r>
      <w:r w:rsidR="007B7DE5">
        <w:t>ё</w:t>
      </w:r>
      <w:r w:rsidR="003A1481">
        <w:t xml:space="preserve">т ответственность за </w:t>
      </w:r>
      <w:r w:rsidR="005B6726">
        <w:t>под</w:t>
      </w:r>
      <w:r w:rsidR="003A1481">
        <w:t>бор</w:t>
      </w:r>
      <w:r w:rsidR="005B6726">
        <w:t xml:space="preserve"> кадров</w:t>
      </w:r>
      <w:r w:rsidR="00073D12">
        <w:t xml:space="preserve"> и </w:t>
      </w:r>
      <w:r w:rsidR="005B6726">
        <w:t xml:space="preserve">кадровое </w:t>
      </w:r>
      <w:r w:rsidR="00073D12">
        <w:t>делопроизводство, а также для тех сотрудников, кто от</w:t>
      </w:r>
      <w:r w:rsidR="005B6726">
        <w:t>обр</w:t>
      </w:r>
      <w:r w:rsidR="00073D12">
        <w:t xml:space="preserve">ан </w:t>
      </w:r>
      <w:r w:rsidR="005B6726">
        <w:t>в качестве</w:t>
      </w:r>
      <w:r w:rsidR="009E5263">
        <w:t xml:space="preserve"> наставник</w:t>
      </w:r>
      <w:r w:rsidR="005B6726">
        <w:t>ов</w:t>
      </w:r>
      <w:r w:rsidR="009E5263">
        <w:t xml:space="preserve"> </w:t>
      </w:r>
      <w:r w:rsidR="005B6726">
        <w:t>для</w:t>
      </w:r>
      <w:r w:rsidR="00073D12">
        <w:t xml:space="preserve"> недавно нанятых</w:t>
      </w:r>
      <w:r w:rsidR="009E5263">
        <w:t xml:space="preserve"> на работу</w:t>
      </w:r>
      <w:r w:rsidR="00073D12">
        <w:t xml:space="preserve"> коллег</w:t>
      </w:r>
      <w:r w:rsidR="00091FC7">
        <w:t xml:space="preserve">. </w:t>
      </w:r>
      <w:r w:rsidR="009E5263">
        <w:t xml:space="preserve"> Пилотные программы такого типа  уже были запущены </w:t>
      </w:r>
      <w:r w:rsidR="005B6726">
        <w:t>в</w:t>
      </w:r>
      <w:r w:rsidR="009E5263">
        <w:t xml:space="preserve"> сотрудничестве с ассоциацией </w:t>
      </w:r>
      <w:r w:rsidR="009E5263" w:rsidRPr="009E5263">
        <w:t>“</w:t>
      </w:r>
      <w:r w:rsidR="009E5263">
        <w:rPr>
          <w:lang w:val="en-US"/>
        </w:rPr>
        <w:t>Agir</w:t>
      </w:r>
      <w:r w:rsidR="009E5263" w:rsidRPr="009E5263">
        <w:t xml:space="preserve"> </w:t>
      </w:r>
      <w:r w:rsidR="009E5263">
        <w:rPr>
          <w:lang w:val="en-US"/>
        </w:rPr>
        <w:t>contre</w:t>
      </w:r>
      <w:r w:rsidR="009E5263" w:rsidRPr="009E5263">
        <w:t xml:space="preserve"> </w:t>
      </w:r>
      <w:r w:rsidR="009E5263">
        <w:rPr>
          <w:lang w:val="en-US"/>
        </w:rPr>
        <w:t>l</w:t>
      </w:r>
      <w:r w:rsidR="009E5263" w:rsidRPr="009E5263">
        <w:t>’</w:t>
      </w:r>
      <w:r w:rsidR="009E5263">
        <w:rPr>
          <w:lang w:val="en-US"/>
        </w:rPr>
        <w:t>exclusion</w:t>
      </w:r>
      <w:r w:rsidR="009E5263" w:rsidRPr="009E5263">
        <w:t>”</w:t>
      </w:r>
      <w:r w:rsidR="009E5263">
        <w:t xml:space="preserve"> и при поддержке государства</w:t>
      </w:r>
      <w:r w:rsidR="00091FC7">
        <w:t xml:space="preserve">. </w:t>
      </w:r>
      <w:r w:rsidR="00E82DB0">
        <w:t xml:space="preserve"> К</w:t>
      </w:r>
      <w:r w:rsidR="009E5263">
        <w:t xml:space="preserve">онтракты </w:t>
      </w:r>
      <w:r w:rsidR="00650A01">
        <w:t>по учебно-методическим вопросам</w:t>
      </w:r>
      <w:r w:rsidR="005D2563">
        <w:t xml:space="preserve">, </w:t>
      </w:r>
      <w:r w:rsidR="009E5263">
        <w:t>заключ</w:t>
      </w:r>
      <w:r w:rsidR="00650A01">
        <w:t>аем</w:t>
      </w:r>
      <w:r w:rsidR="009E5263">
        <w:t>ые</w:t>
      </w:r>
      <w:r w:rsidR="005D2563">
        <w:t xml:space="preserve"> между центральным правительством, р</w:t>
      </w:r>
      <w:r w:rsidR="00650A01">
        <w:t>егио</w:t>
      </w:r>
      <w:r w:rsidR="004D440F">
        <w:t>нами и</w:t>
      </w:r>
      <w:r w:rsidR="005D2563">
        <w:t xml:space="preserve">  различными производственными секторами, </w:t>
      </w:r>
      <w:r w:rsidR="00650A01">
        <w:t>предусматривают</w:t>
      </w:r>
      <w:r w:rsidR="005D2563">
        <w:t xml:space="preserve"> </w:t>
      </w:r>
      <w:r w:rsidR="00650A01">
        <w:t>способ действий по предупреждению</w:t>
      </w:r>
      <w:r w:rsidR="005D2563">
        <w:t xml:space="preserve"> </w:t>
      </w:r>
      <w:r w:rsidR="00650A01">
        <w:t xml:space="preserve">расовой дискриминации </w:t>
      </w:r>
      <w:r w:rsidR="005D2563">
        <w:t>и борьбу с</w:t>
      </w:r>
      <w:r w:rsidR="00650A01">
        <w:t xml:space="preserve"> её проявлениями</w:t>
      </w:r>
      <w:r w:rsidR="005D2563">
        <w:t>.</w:t>
      </w:r>
      <w:r w:rsidR="009E5263">
        <w:t xml:space="preserve"> </w:t>
      </w:r>
    </w:p>
    <w:p w:rsidR="00AE30F0" w:rsidRDefault="00AE30F0" w:rsidP="00AE30F0"/>
    <w:p w:rsidR="001316F4" w:rsidRDefault="005D2563" w:rsidP="00E070E9">
      <w:pPr>
        <w:numPr>
          <w:ilvl w:val="0"/>
          <w:numId w:val="2"/>
        </w:numPr>
        <w:tabs>
          <w:tab w:val="clear" w:pos="480"/>
          <w:tab w:val="clear" w:pos="567"/>
          <w:tab w:val="clear" w:pos="1134"/>
          <w:tab w:val="left" w:pos="0"/>
          <w:tab w:val="left" w:pos="540"/>
        </w:tabs>
        <w:ind w:left="0" w:firstLine="0"/>
      </w:pPr>
      <w:r>
        <w:t xml:space="preserve">Тема расовой дискриминации включена в программы </w:t>
      </w:r>
      <w:r w:rsidR="00650A01">
        <w:t>базовой подготовки</w:t>
      </w:r>
      <w:r>
        <w:t xml:space="preserve"> и </w:t>
      </w:r>
      <w:r w:rsidR="00650A01">
        <w:t>повышения квалификации</w:t>
      </w:r>
      <w:r>
        <w:t xml:space="preserve"> для судей, работников судов, должностн</w:t>
      </w:r>
      <w:r w:rsidR="00C65D2F">
        <w:t>ых лиц, ответственных за правов</w:t>
      </w:r>
      <w:r>
        <w:t xml:space="preserve">ую защиту несовершеннолетних, </w:t>
      </w:r>
      <w:r w:rsidR="00C65D2F">
        <w:t>а также для</w:t>
      </w:r>
      <w:r>
        <w:t xml:space="preserve"> </w:t>
      </w:r>
      <w:r w:rsidR="00C65D2F">
        <w:t>персонала</w:t>
      </w:r>
      <w:r>
        <w:t xml:space="preserve"> тюрем</w:t>
      </w:r>
      <w:r w:rsidR="00091FC7">
        <w:t xml:space="preserve">. </w:t>
      </w:r>
      <w:r>
        <w:t xml:space="preserve"> На сегодняшний день при каждом кассационном суде имеется </w:t>
      </w:r>
      <w:r w:rsidR="009E5263">
        <w:t xml:space="preserve"> </w:t>
      </w:r>
      <w:r>
        <w:t>эксперт по вопросу прав человека</w:t>
      </w:r>
      <w:r w:rsidR="00091FC7">
        <w:t xml:space="preserve">. </w:t>
      </w:r>
      <w:r w:rsidR="00E07F4D">
        <w:t xml:space="preserve"> Судьи, во</w:t>
      </w:r>
      <w:r w:rsidR="00C65D2F">
        <w:t>з</w:t>
      </w:r>
      <w:r w:rsidR="00E07F4D">
        <w:t>главля</w:t>
      </w:r>
      <w:r w:rsidR="00C65D2F">
        <w:t>ю</w:t>
      </w:r>
      <w:r w:rsidR="00E07F4D">
        <w:t xml:space="preserve">щие суды по семейным делам и делам несовершеннолетних, обязаны пройти специальные курсы по </w:t>
      </w:r>
      <w:r w:rsidR="001C6EBB">
        <w:t xml:space="preserve">обучению </w:t>
      </w:r>
      <w:r w:rsidR="00E07F4D">
        <w:t xml:space="preserve">зарубежным культурам для того, чтобы лучше разбираться в тех обстоятельствах, </w:t>
      </w:r>
      <w:r w:rsidR="00C65D2F">
        <w:t>по</w:t>
      </w:r>
      <w:r w:rsidR="00E07F4D">
        <w:t xml:space="preserve"> которы</w:t>
      </w:r>
      <w:r w:rsidR="00C65D2F">
        <w:t>м</w:t>
      </w:r>
      <w:r w:rsidR="00E07F4D">
        <w:t xml:space="preserve"> им приходится </w:t>
      </w:r>
      <w:r w:rsidR="00C65D2F">
        <w:t>выносить судебное решение</w:t>
      </w:r>
      <w:r w:rsidR="00091FC7">
        <w:t xml:space="preserve">. </w:t>
      </w:r>
      <w:r w:rsidR="00E07F4D">
        <w:t xml:space="preserve"> Антидискриминационные вопросы были также учтены в проекте обсуждаемого в настощее время </w:t>
      </w:r>
      <w:r w:rsidR="001C3757">
        <w:t>свода правил</w:t>
      </w:r>
      <w:r w:rsidR="00E07F4D">
        <w:t xml:space="preserve"> поведения для а</w:t>
      </w:r>
      <w:r w:rsidR="00C65D2F">
        <w:t>д</w:t>
      </w:r>
      <w:r w:rsidR="00E07F4D">
        <w:t>министраций тюрем.</w:t>
      </w:r>
    </w:p>
    <w:p w:rsidR="00AE30F0" w:rsidRDefault="00AE30F0" w:rsidP="00AE30F0"/>
    <w:p w:rsidR="001316F4" w:rsidRDefault="00C65D2F" w:rsidP="00E070E9">
      <w:pPr>
        <w:numPr>
          <w:ilvl w:val="0"/>
          <w:numId w:val="2"/>
        </w:numPr>
        <w:tabs>
          <w:tab w:val="clear" w:pos="480"/>
          <w:tab w:val="clear" w:pos="567"/>
          <w:tab w:val="num" w:pos="0"/>
          <w:tab w:val="num" w:pos="540"/>
        </w:tabs>
        <w:ind w:left="0" w:firstLine="0"/>
      </w:pPr>
      <w:r>
        <w:t>Ц</w:t>
      </w:r>
      <w:r w:rsidR="001C6EBB">
        <w:t xml:space="preserve">иркуляр </w:t>
      </w:r>
      <w:r>
        <w:t xml:space="preserve">министерства юстиции </w:t>
      </w:r>
      <w:r w:rsidR="001C6EBB">
        <w:t>от 1998 года</w:t>
      </w:r>
      <w:r>
        <w:t>,</w:t>
      </w:r>
      <w:r w:rsidR="001C6EBB">
        <w:t xml:space="preserve"> </w:t>
      </w:r>
      <w:r>
        <w:t>где сказано</w:t>
      </w:r>
      <w:r w:rsidR="004D440F">
        <w:t>, ч</w:t>
      </w:r>
      <w:r w:rsidR="001C6EBB">
        <w:t>то антидискриминационное законодательство</w:t>
      </w:r>
      <w:r w:rsidR="004D440F">
        <w:t xml:space="preserve"> является достаточно все</w:t>
      </w:r>
      <w:r w:rsidR="00E22B0E">
        <w:t>сторонним</w:t>
      </w:r>
      <w:r>
        <w:t>, тем не</w:t>
      </w:r>
      <w:r w:rsidR="004D440F">
        <w:t xml:space="preserve"> </w:t>
      </w:r>
      <w:r>
        <w:t>менее</w:t>
      </w:r>
      <w:r w:rsidR="004D440F">
        <w:t xml:space="preserve"> содержит </w:t>
      </w:r>
      <w:r>
        <w:t>призыв</w:t>
      </w:r>
      <w:r w:rsidR="004D440F">
        <w:t xml:space="preserve"> к судьям</w:t>
      </w:r>
      <w:r w:rsidR="00455346">
        <w:t xml:space="preserve"> активизировать усилия по борьбе</w:t>
      </w:r>
      <w:r w:rsidR="00426F52">
        <w:t xml:space="preserve"> с расизмом и работать </w:t>
      </w:r>
      <w:r>
        <w:t xml:space="preserve">в </w:t>
      </w:r>
      <w:r w:rsidR="00426F52">
        <w:t>более тесно</w:t>
      </w:r>
      <w:r>
        <w:t>м контакте</w:t>
      </w:r>
      <w:r w:rsidR="00426F52">
        <w:t xml:space="preserve"> с полицией и ассоциациями, </w:t>
      </w:r>
      <w:r>
        <w:t>преследующими цели</w:t>
      </w:r>
      <w:r w:rsidR="00426F52">
        <w:t xml:space="preserve"> борьб</w:t>
      </w:r>
      <w:r>
        <w:t>ы</w:t>
      </w:r>
      <w:r w:rsidR="00183B7F">
        <w:t xml:space="preserve"> с расизмом, а также</w:t>
      </w:r>
      <w:r w:rsidR="00426F52">
        <w:t xml:space="preserve"> осуществлять карательную политику с учётом местных обстоятельств</w:t>
      </w:r>
      <w:r w:rsidR="00091FC7">
        <w:t xml:space="preserve">. </w:t>
      </w:r>
      <w:r w:rsidR="00426F52">
        <w:t xml:space="preserve"> В циркуляре подчеркивается необходимость </w:t>
      </w:r>
      <w:r w:rsidR="00183B7F">
        <w:t>совершенствова</w:t>
      </w:r>
      <w:r w:rsidR="00426F52">
        <w:t xml:space="preserve">ния </w:t>
      </w:r>
      <w:r w:rsidR="00183B7F">
        <w:t>судебной практики в отношении</w:t>
      </w:r>
      <w:r w:rsidR="00426F52">
        <w:t xml:space="preserve"> новы</w:t>
      </w:r>
      <w:r w:rsidR="00183B7F">
        <w:t>х</w:t>
      </w:r>
      <w:r w:rsidR="00426F52">
        <w:t xml:space="preserve"> форм дискриминации, </w:t>
      </w:r>
      <w:r w:rsidR="00183B7F">
        <w:t>проявившихся</w:t>
      </w:r>
      <w:r w:rsidR="00426F52">
        <w:t xml:space="preserve"> в </w:t>
      </w:r>
      <w:r w:rsidR="00183B7F">
        <w:t xml:space="preserve">сферах </w:t>
      </w:r>
      <w:r w:rsidR="00426F52">
        <w:t>экономическ</w:t>
      </w:r>
      <w:r w:rsidR="00183B7F">
        <w:t>ой</w:t>
      </w:r>
      <w:r w:rsidR="00426F52">
        <w:t>, производственн</w:t>
      </w:r>
      <w:r w:rsidR="00183B7F">
        <w:t>ой</w:t>
      </w:r>
      <w:r w:rsidR="00426F52">
        <w:t xml:space="preserve"> или коммерческ</w:t>
      </w:r>
      <w:r w:rsidR="00183B7F">
        <w:t>ой</w:t>
      </w:r>
      <w:r w:rsidR="00426F52">
        <w:t xml:space="preserve"> деятельности, и более эффективно</w:t>
      </w:r>
      <w:r w:rsidR="008F2352">
        <w:t>го</w:t>
      </w:r>
      <w:r w:rsidR="00426F52">
        <w:t xml:space="preserve"> использо</w:t>
      </w:r>
      <w:r w:rsidR="008F2352">
        <w:t>вания</w:t>
      </w:r>
      <w:r w:rsidR="00426F52">
        <w:t xml:space="preserve"> имеющи</w:t>
      </w:r>
      <w:r w:rsidR="008F2352">
        <w:t>х</w:t>
      </w:r>
      <w:r w:rsidR="00426F52">
        <w:t>ся механизмы</w:t>
      </w:r>
      <w:r w:rsidR="00091FC7">
        <w:t xml:space="preserve">. </w:t>
      </w:r>
      <w:r w:rsidR="00E07F4D">
        <w:t xml:space="preserve"> </w:t>
      </w:r>
      <w:r w:rsidR="00183B7F">
        <w:t>Отмечается</w:t>
      </w:r>
      <w:r w:rsidR="002459B9">
        <w:t xml:space="preserve"> </w:t>
      </w:r>
      <w:r w:rsidR="00183B7F">
        <w:t xml:space="preserve">позитивный эффект этого </w:t>
      </w:r>
      <w:r w:rsidR="002459B9">
        <w:t>циркуляр</w:t>
      </w:r>
      <w:r w:rsidR="00183B7F">
        <w:t>а</w:t>
      </w:r>
      <w:r w:rsidR="00091FC7">
        <w:t xml:space="preserve">. </w:t>
      </w:r>
      <w:r w:rsidR="002459B9">
        <w:t xml:space="preserve"> Государственные прокуроры </w:t>
      </w:r>
      <w:r w:rsidR="00183B7F">
        <w:t xml:space="preserve">в большей степени </w:t>
      </w:r>
      <w:r w:rsidR="002459B9">
        <w:t xml:space="preserve">демонстрируют бдительность при выявлении правонарушений и возбуждении дел по обвинению в расизме и ксенофобии, </w:t>
      </w:r>
      <w:r w:rsidR="008F2352">
        <w:t>в</w:t>
      </w:r>
      <w:r w:rsidR="002459B9">
        <w:t xml:space="preserve">ключая </w:t>
      </w:r>
      <w:r w:rsidR="00262B43">
        <w:t>правонарушения через прессу</w:t>
      </w:r>
      <w:r w:rsidR="002459B9">
        <w:t xml:space="preserve"> и </w:t>
      </w:r>
      <w:r w:rsidR="00262B43">
        <w:t>акты</w:t>
      </w:r>
      <w:r w:rsidR="002459B9">
        <w:t xml:space="preserve"> насилия в отношении лиц или имущества, </w:t>
      </w:r>
      <w:r w:rsidR="00262B43">
        <w:t>а также</w:t>
      </w:r>
      <w:r w:rsidR="002459B9">
        <w:t xml:space="preserve"> </w:t>
      </w:r>
      <w:r w:rsidR="00262B43">
        <w:t>отдали указание</w:t>
      </w:r>
      <w:r w:rsidR="002459B9">
        <w:t xml:space="preserve"> </w:t>
      </w:r>
      <w:r w:rsidR="00262B43">
        <w:t xml:space="preserve">органам </w:t>
      </w:r>
      <w:r w:rsidR="002459B9">
        <w:t>полиц</w:t>
      </w:r>
      <w:r w:rsidR="00262B43">
        <w:t xml:space="preserve">ии </w:t>
      </w:r>
      <w:r w:rsidR="00E22B0E">
        <w:t xml:space="preserve">без промедлений </w:t>
      </w:r>
      <w:r w:rsidR="00262B43">
        <w:t xml:space="preserve">давать ход </w:t>
      </w:r>
      <w:r w:rsidR="00E22B0E">
        <w:t>любы</w:t>
      </w:r>
      <w:r w:rsidR="00262B43">
        <w:t>м</w:t>
      </w:r>
      <w:r w:rsidR="00E22B0E">
        <w:t xml:space="preserve"> </w:t>
      </w:r>
      <w:r w:rsidR="002459B9">
        <w:t>жалоб</w:t>
      </w:r>
      <w:r w:rsidR="00262B43">
        <w:t>ам</w:t>
      </w:r>
      <w:r w:rsidR="00E22B0E">
        <w:t xml:space="preserve"> такого </w:t>
      </w:r>
      <w:r w:rsidR="008F2352">
        <w:t>типа</w:t>
      </w:r>
      <w:r w:rsidR="002459B9">
        <w:t xml:space="preserve">.  </w:t>
      </w:r>
    </w:p>
    <w:p w:rsidR="00AE30F0" w:rsidRDefault="00AE30F0" w:rsidP="00AE30F0"/>
    <w:p w:rsidR="001D58CA" w:rsidRDefault="001D58CA" w:rsidP="0035537E">
      <w:pPr>
        <w:numPr>
          <w:ilvl w:val="0"/>
          <w:numId w:val="2"/>
        </w:numPr>
        <w:tabs>
          <w:tab w:val="clear" w:pos="480"/>
          <w:tab w:val="clear" w:pos="567"/>
          <w:tab w:val="left" w:pos="0"/>
          <w:tab w:val="num" w:pos="360"/>
        </w:tabs>
        <w:ind w:left="0" w:firstLine="0"/>
      </w:pPr>
      <w:r>
        <w:t xml:space="preserve">  </w:t>
      </w:r>
      <w:r w:rsidR="00EA0A19">
        <w:t>Е</w:t>
      </w:r>
      <w:r w:rsidR="00B929F7">
        <w:t>сли обратиться к другому уровню,</w:t>
      </w:r>
      <w:r w:rsidR="00E070E9">
        <w:t xml:space="preserve"> </w:t>
      </w:r>
      <w:r w:rsidR="00EA0A19">
        <w:t xml:space="preserve">то </w:t>
      </w:r>
      <w:r w:rsidR="00E070E9">
        <w:t xml:space="preserve">посредничество во многих случаях сделало возможным снизить напряженность в общинах, и местные инициативы, основанные на информировании людей об их правах,  дали положительные результаты, содействуя социальной интеграции  тех </w:t>
      </w:r>
      <w:r w:rsidR="008F2352">
        <w:t>слоёв</w:t>
      </w:r>
      <w:r w:rsidR="00E070E9">
        <w:t xml:space="preserve"> населения</w:t>
      </w:r>
      <w:r w:rsidR="00A5587B">
        <w:t>, которые потенциально подвергались отторжению</w:t>
      </w:r>
      <w:r w:rsidR="00091FC7">
        <w:t xml:space="preserve">. </w:t>
      </w:r>
      <w:r w:rsidR="00A5587B">
        <w:t xml:space="preserve"> Некоторые общественные прокуроры вместе с владельцами баров, дискотек  и директорами школ орган</w:t>
      </w:r>
      <w:r w:rsidR="00EA0A19">
        <w:t>изовали семинары  с целью просве</w:t>
      </w:r>
      <w:r w:rsidR="00A5587B">
        <w:t xml:space="preserve">щения </w:t>
      </w:r>
      <w:r w:rsidR="00B8288B">
        <w:t xml:space="preserve">людей </w:t>
      </w:r>
      <w:r w:rsidR="00A5587B">
        <w:t>относительно необходимости соблюдения законов, запрещающих все формы дискриминации</w:t>
      </w:r>
      <w:r w:rsidR="00091FC7">
        <w:t xml:space="preserve">. </w:t>
      </w:r>
      <w:r w:rsidR="00A5587B">
        <w:t xml:space="preserve"> </w:t>
      </w:r>
      <w:r w:rsidR="00EA0A19">
        <w:t xml:space="preserve">Так, в городе </w:t>
      </w:r>
      <w:r w:rsidR="00A5587B">
        <w:t>Тур</w:t>
      </w:r>
      <w:r w:rsidR="00EA0A19">
        <w:t>е</w:t>
      </w:r>
      <w:r w:rsidR="00A5587B">
        <w:t xml:space="preserve"> </w:t>
      </w:r>
      <w:r w:rsidR="00EA0A19">
        <w:t xml:space="preserve">прокуратура </w:t>
      </w:r>
      <w:r w:rsidR="00A5587B">
        <w:t>возбудила дело против владельцев и швейцара дискотеки по обвинению  в дискриминации в отношении выходцев из Северной Африки</w:t>
      </w:r>
      <w:r w:rsidR="00091FC7">
        <w:t xml:space="preserve">. </w:t>
      </w:r>
      <w:r w:rsidR="00A5587B">
        <w:t xml:space="preserve"> </w:t>
      </w:r>
      <w:r w:rsidR="00695171">
        <w:t>29 апреля 1999</w:t>
      </w:r>
      <w:r w:rsidR="00746074">
        <w:t xml:space="preserve"> </w:t>
      </w:r>
      <w:r w:rsidR="00695171">
        <w:t>года прохо</w:t>
      </w:r>
      <w:r w:rsidR="00B8288B">
        <w:t>д</w:t>
      </w:r>
      <w:r w:rsidR="00695171">
        <w:t>ящим по делу обвиняемым был вынесен приговор</w:t>
      </w:r>
      <w:r w:rsidR="00B8288B">
        <w:t>, предусматривающий выплату</w:t>
      </w:r>
      <w:r w:rsidR="00695171">
        <w:t xml:space="preserve">  штрафов в размере от 3000 до 12000</w:t>
      </w:r>
      <w:r w:rsidR="00B8288B">
        <w:t xml:space="preserve"> </w:t>
      </w:r>
      <w:r w:rsidR="00695171">
        <w:t>франков и возмещени</w:t>
      </w:r>
      <w:r w:rsidR="00B8288B">
        <w:t>е</w:t>
      </w:r>
      <w:r w:rsidR="00695171">
        <w:t xml:space="preserve"> ущерба ка</w:t>
      </w:r>
      <w:r w:rsidR="00B8288B">
        <w:t>ж</w:t>
      </w:r>
      <w:r w:rsidR="00695171">
        <w:t>дой из пяти жертв</w:t>
      </w:r>
      <w:r w:rsidR="00091FC7">
        <w:t xml:space="preserve">. </w:t>
      </w:r>
      <w:r w:rsidR="00695171">
        <w:t xml:space="preserve"> Дело находится на обжаловании</w:t>
      </w:r>
      <w:r w:rsidR="00091FC7">
        <w:t xml:space="preserve">. </w:t>
      </w:r>
      <w:r w:rsidR="00FE7111">
        <w:t xml:space="preserve"> Правительство</w:t>
      </w:r>
      <w:r w:rsidR="00BF669C">
        <w:t xml:space="preserve"> Франции</w:t>
      </w:r>
      <w:r w:rsidR="00FE7111">
        <w:t xml:space="preserve"> всегда очень чутко </w:t>
      </w:r>
      <w:r w:rsidR="00B8288B">
        <w:t>реагирует на обстоятельства</w:t>
      </w:r>
      <w:r w:rsidR="00FE7111">
        <w:t>, свзанны</w:t>
      </w:r>
      <w:r w:rsidR="00B8288B">
        <w:t>е</w:t>
      </w:r>
      <w:r w:rsidR="00FE7111">
        <w:t xml:space="preserve"> с дискриминацией в отношении молодых людей</w:t>
      </w:r>
      <w:r w:rsidR="00091FC7">
        <w:t xml:space="preserve">. </w:t>
      </w:r>
      <w:r w:rsidR="00FE7111">
        <w:t xml:space="preserve"> В этой связи он особо подчеркивает  роль ассоциации </w:t>
      </w:r>
      <w:r w:rsidR="00C86420">
        <w:t>"</w:t>
      </w:r>
      <w:r w:rsidR="00FE7111">
        <w:rPr>
          <w:lang w:val="en-US"/>
        </w:rPr>
        <w:t>SOS</w:t>
      </w:r>
      <w:r>
        <w:t>-</w:t>
      </w:r>
      <w:r w:rsidR="00FE7111">
        <w:t>расизм</w:t>
      </w:r>
      <w:r w:rsidR="00C86420">
        <w:t>"</w:t>
      </w:r>
      <w:r w:rsidR="00FE7111">
        <w:t>, котор</w:t>
      </w:r>
      <w:r w:rsidR="00BF669C">
        <w:t>ая</w:t>
      </w:r>
      <w:r w:rsidR="00FE7111">
        <w:t xml:space="preserve"> </w:t>
      </w:r>
      <w:r w:rsidR="00BF669C">
        <w:t>изначально сумела привлечь внимание судебной власти к турскому случаю</w:t>
      </w:r>
      <w:r w:rsidR="00FE7111">
        <w:t>.</w:t>
      </w:r>
      <w:r w:rsidR="00D248BE">
        <w:t xml:space="preserve">  </w:t>
      </w:r>
    </w:p>
    <w:p w:rsidR="001D58CA" w:rsidRDefault="001D58CA" w:rsidP="001D58CA"/>
    <w:p w:rsidR="00675D96" w:rsidRDefault="001D58CA" w:rsidP="0035537E">
      <w:pPr>
        <w:numPr>
          <w:ilvl w:val="0"/>
          <w:numId w:val="2"/>
        </w:numPr>
        <w:ind w:left="0" w:firstLine="0"/>
      </w:pPr>
      <w:r>
        <w:t xml:space="preserve">Политика правительства начала давать </w:t>
      </w:r>
      <w:r w:rsidR="00BF669C">
        <w:t>результаты</w:t>
      </w:r>
      <w:r>
        <w:t xml:space="preserve">, </w:t>
      </w:r>
      <w:r w:rsidR="00BF669C">
        <w:t>о чём</w:t>
      </w:r>
      <w:r>
        <w:t xml:space="preserve"> свидетельствует тот факт, что число обвинительных приговоров в отношении людей, виновных в расовой дискриминации, возросло на 20 процентов: с 97 в 1997 году до 115 в 1998 г</w:t>
      </w:r>
      <w:r w:rsidR="00BF669C">
        <w:t>оду</w:t>
      </w:r>
      <w:r w:rsidR="00091FC7">
        <w:t xml:space="preserve">. </w:t>
      </w:r>
      <w:r w:rsidR="00BF669C">
        <w:t xml:space="preserve"> Наказание также было ужесто</w:t>
      </w:r>
      <w:r>
        <w:t>чено</w:t>
      </w:r>
      <w:r w:rsidR="00675D96">
        <w:t xml:space="preserve">, </w:t>
      </w:r>
      <w:r w:rsidR="00BF669C">
        <w:t>что можно проиллюстрировать следующим</w:t>
      </w:r>
      <w:r w:rsidR="00675D96">
        <w:t xml:space="preserve"> пример</w:t>
      </w:r>
      <w:r w:rsidR="00BF669C">
        <w:t>ом</w:t>
      </w:r>
      <w:r w:rsidR="00675D96">
        <w:t xml:space="preserve">: </w:t>
      </w:r>
      <w:r w:rsidR="00BF669C">
        <w:t>если</w:t>
      </w:r>
      <w:r w:rsidR="00675D96">
        <w:t xml:space="preserve"> в 1997 году в </w:t>
      </w:r>
      <w:r w:rsidR="00E431F2">
        <w:t>качестве наказания за</w:t>
      </w:r>
      <w:r>
        <w:t xml:space="preserve"> нанесени</w:t>
      </w:r>
      <w:r w:rsidR="00E431F2">
        <w:t>е</w:t>
      </w:r>
      <w:r>
        <w:t xml:space="preserve"> оскорблений </w:t>
      </w:r>
      <w:r w:rsidR="001D26B8">
        <w:t>по расовым мотивам</w:t>
      </w:r>
      <w:r w:rsidR="00675D96">
        <w:t xml:space="preserve"> предусматривалось лишение свободы сроком на один месяц и штраф в размере 3</w:t>
      </w:r>
      <w:r w:rsidR="00C86420">
        <w:rPr>
          <w:lang w:val="en-US"/>
        </w:rPr>
        <w:t> </w:t>
      </w:r>
      <w:r w:rsidR="00E431F2">
        <w:t>500</w:t>
      </w:r>
      <w:r w:rsidR="00C86420">
        <w:rPr>
          <w:lang w:val="en-US"/>
        </w:rPr>
        <w:t> </w:t>
      </w:r>
      <w:r w:rsidR="00E431F2">
        <w:t>франков, то</w:t>
      </w:r>
      <w:r w:rsidR="00675D96">
        <w:t xml:space="preserve"> теперь аналогичное </w:t>
      </w:r>
      <w:r w:rsidR="00E431F2">
        <w:t>правонарушение</w:t>
      </w:r>
      <w:r w:rsidR="00675D96">
        <w:t xml:space="preserve"> карается лишением свободы от одного до полутора месяцев и штрафом в размере 7</w:t>
      </w:r>
      <w:r w:rsidR="00E31446">
        <w:t xml:space="preserve"> </w:t>
      </w:r>
      <w:r w:rsidR="00675D96">
        <w:t>000 франков.</w:t>
      </w:r>
      <w:r>
        <w:t xml:space="preserve">   </w:t>
      </w:r>
      <w:r w:rsidR="00D248BE" w:rsidRPr="00D248BE">
        <w:t xml:space="preserve"> </w:t>
      </w:r>
    </w:p>
    <w:p w:rsidR="00675D96" w:rsidRDefault="00675D96" w:rsidP="00675D96"/>
    <w:p w:rsidR="00D248BE" w:rsidRDefault="00675D96" w:rsidP="0035537E">
      <w:pPr>
        <w:numPr>
          <w:ilvl w:val="0"/>
          <w:numId w:val="2"/>
        </w:numPr>
        <w:tabs>
          <w:tab w:val="clear" w:pos="480"/>
          <w:tab w:val="clear" w:pos="567"/>
          <w:tab w:val="clear" w:pos="1134"/>
          <w:tab w:val="left" w:pos="0"/>
          <w:tab w:val="left" w:pos="540"/>
        </w:tabs>
        <w:ind w:left="0" w:firstLine="0"/>
      </w:pPr>
      <w:r>
        <w:t>В начале 1999 года правительство</w:t>
      </w:r>
      <w:r w:rsidR="00E431F2">
        <w:t xml:space="preserve"> Франции</w:t>
      </w:r>
      <w:r>
        <w:t xml:space="preserve"> организовало в каждом </w:t>
      </w:r>
      <w:r w:rsidR="00653BF1">
        <w:t>департаменте</w:t>
      </w:r>
      <w:r>
        <w:t xml:space="preserve"> </w:t>
      </w:r>
      <w:r w:rsidR="00B929F7">
        <w:t>к</w:t>
      </w:r>
      <w:r>
        <w:t xml:space="preserve">омиссию </w:t>
      </w:r>
      <w:r w:rsidR="00746074">
        <w:t>по</w:t>
      </w:r>
      <w:r>
        <w:t xml:space="preserve"> </w:t>
      </w:r>
      <w:r w:rsidR="00FA3D81">
        <w:t>доступу к</w:t>
      </w:r>
      <w:r w:rsidR="00653BF1">
        <w:t xml:space="preserve"> гражданств</w:t>
      </w:r>
      <w:r w:rsidR="00FA3D81">
        <w:t>у</w:t>
      </w:r>
      <w:r>
        <w:t xml:space="preserve"> (</w:t>
      </w:r>
      <w:r w:rsidR="00653BF1">
        <w:rPr>
          <w:lang w:val="en-US"/>
        </w:rPr>
        <w:t>CODAC</w:t>
      </w:r>
      <w:r w:rsidR="00653BF1" w:rsidRPr="00653BF1">
        <w:t xml:space="preserve">) </w:t>
      </w:r>
      <w:r w:rsidR="00653BF1">
        <w:t xml:space="preserve">для оказания </w:t>
      </w:r>
      <w:r w:rsidR="00746074">
        <w:t xml:space="preserve">помощи молодым людям, имеющим родителей-иммигрантов, </w:t>
      </w:r>
      <w:r w:rsidR="00E431F2">
        <w:t>в поисках</w:t>
      </w:r>
      <w:r w:rsidR="00746074">
        <w:t xml:space="preserve"> работ</w:t>
      </w:r>
      <w:r w:rsidR="00E431F2">
        <w:t>ы</w:t>
      </w:r>
      <w:r w:rsidR="00746074">
        <w:t xml:space="preserve"> и </w:t>
      </w:r>
      <w:r w:rsidR="00E431F2">
        <w:t xml:space="preserve">своего </w:t>
      </w:r>
      <w:r w:rsidR="00746074">
        <w:t>мест</w:t>
      </w:r>
      <w:r w:rsidR="00E431F2">
        <w:t>а</w:t>
      </w:r>
      <w:r w:rsidR="00746074">
        <w:t xml:space="preserve"> в обществе, а также </w:t>
      </w:r>
      <w:r w:rsidR="00E431F2">
        <w:t xml:space="preserve">в деле противодействия </w:t>
      </w:r>
      <w:r w:rsidR="00746074">
        <w:t>дискриминаци</w:t>
      </w:r>
      <w:r w:rsidR="00E431F2">
        <w:t>и</w:t>
      </w:r>
      <w:r w:rsidR="00746074">
        <w:t xml:space="preserve">, </w:t>
      </w:r>
      <w:r w:rsidR="00DF10D4">
        <w:t>с которой они сталкиваются</w:t>
      </w:r>
      <w:r w:rsidR="00746074">
        <w:t xml:space="preserve"> в сфере занятости, </w:t>
      </w:r>
      <w:r w:rsidR="004C643B">
        <w:t>в жилищном секторе</w:t>
      </w:r>
      <w:r w:rsidR="00746074">
        <w:t xml:space="preserve"> и </w:t>
      </w:r>
      <w:r w:rsidR="004C643B">
        <w:t>при</w:t>
      </w:r>
      <w:r w:rsidR="00746074">
        <w:t xml:space="preserve"> проведени</w:t>
      </w:r>
      <w:r w:rsidR="004C643B">
        <w:t>и</w:t>
      </w:r>
      <w:r w:rsidR="00746074">
        <w:t xml:space="preserve"> досуга</w:t>
      </w:r>
      <w:r w:rsidR="00091FC7">
        <w:t xml:space="preserve">. </w:t>
      </w:r>
      <w:r w:rsidR="00746074">
        <w:t xml:space="preserve"> В состав комиссий входят представители национального правительства, судов, учител</w:t>
      </w:r>
      <w:r w:rsidR="00E431F2">
        <w:t>ей</w:t>
      </w:r>
      <w:r w:rsidR="00746074">
        <w:t>, рабо</w:t>
      </w:r>
      <w:r w:rsidR="001D26B8">
        <w:t>чих</w:t>
      </w:r>
      <w:r w:rsidR="00746074">
        <w:t xml:space="preserve"> и администраци</w:t>
      </w:r>
      <w:r w:rsidR="001D26B8">
        <w:t>й</w:t>
      </w:r>
      <w:r w:rsidR="00746074">
        <w:t xml:space="preserve">, ассоциаций и местных </w:t>
      </w:r>
      <w:r w:rsidR="00DF10D4">
        <w:t>выб</w:t>
      </w:r>
      <w:r w:rsidR="00E431F2">
        <w:t>ор</w:t>
      </w:r>
      <w:r w:rsidR="00DF10D4">
        <w:t>ных</w:t>
      </w:r>
      <w:r w:rsidR="00746074">
        <w:t xml:space="preserve"> должностных лиц</w:t>
      </w:r>
      <w:r w:rsidR="00091FC7">
        <w:t xml:space="preserve">. </w:t>
      </w:r>
      <w:r w:rsidR="00DF10D4">
        <w:t xml:space="preserve"> Комиссия служит форумом для обмена информацией, обсуждения дискриминационной практики и способов </w:t>
      </w:r>
      <w:r w:rsidR="00E431F2">
        <w:t>реагирования на н</w:t>
      </w:r>
      <w:r w:rsidR="00DF10D4">
        <w:t>её</w:t>
      </w:r>
      <w:r w:rsidR="00091FC7">
        <w:t xml:space="preserve">. </w:t>
      </w:r>
      <w:r w:rsidR="00DF10D4">
        <w:t xml:space="preserve"> Иногда члены комиссии направляют дела на рассмотрение судебны</w:t>
      </w:r>
      <w:r w:rsidR="001D26B8">
        <w:t>м</w:t>
      </w:r>
      <w:r w:rsidR="00DF10D4">
        <w:t xml:space="preserve"> власт</w:t>
      </w:r>
      <w:r w:rsidR="001D26B8">
        <w:t>ям</w:t>
      </w:r>
      <w:r w:rsidR="00DF10D4">
        <w:t>, но также  предлагают свои услуги по</w:t>
      </w:r>
      <w:r w:rsidR="00274149">
        <w:t xml:space="preserve"> осуществлению</w:t>
      </w:r>
      <w:r w:rsidR="00DF10D4">
        <w:t xml:space="preserve"> посредничеств</w:t>
      </w:r>
      <w:r w:rsidR="00274149">
        <w:t>а</w:t>
      </w:r>
      <w:r w:rsidR="00DF10D4">
        <w:t xml:space="preserve"> и пытаются решать </w:t>
      </w:r>
      <w:r w:rsidR="00274149">
        <w:t>возникающие проблемы посредством общественного согласия</w:t>
      </w:r>
      <w:r w:rsidR="00091FC7">
        <w:t xml:space="preserve">. </w:t>
      </w:r>
      <w:r w:rsidR="00DF10D4">
        <w:t xml:space="preserve"> В 1999 году 260 дел поступили на рассмотрение комиссий 30 департаментов; некоторые из этих дел были направлены в прокуратуры</w:t>
      </w:r>
      <w:r w:rsidR="001D26B8">
        <w:t>,</w:t>
      </w:r>
      <w:r w:rsidR="00DF10D4">
        <w:t xml:space="preserve"> </w:t>
      </w:r>
      <w:r w:rsidR="00274149">
        <w:t>а</w:t>
      </w:r>
      <w:r w:rsidR="00DF10D4">
        <w:t xml:space="preserve"> 40 из них были урегулированы вне суда</w:t>
      </w:r>
      <w:r w:rsidR="00091FC7">
        <w:t xml:space="preserve">. </w:t>
      </w:r>
      <w:r w:rsidR="00DF10D4">
        <w:t xml:space="preserve"> Благодаря усилиям</w:t>
      </w:r>
      <w:r w:rsidR="001D26B8">
        <w:t xml:space="preserve"> комиссий</w:t>
      </w:r>
      <w:r w:rsidR="007336C3">
        <w:t>,</w:t>
      </w:r>
      <w:r w:rsidR="00DF10D4">
        <w:t xml:space="preserve"> </w:t>
      </w:r>
      <w:r w:rsidR="00593F03">
        <w:t xml:space="preserve">от </w:t>
      </w:r>
      <w:r w:rsidR="00DF10D4">
        <w:t>владельц</w:t>
      </w:r>
      <w:r w:rsidR="00593F03">
        <w:t>ев</w:t>
      </w:r>
      <w:r w:rsidR="00274149">
        <w:t xml:space="preserve"> дискотек</w:t>
      </w:r>
      <w:r w:rsidR="007336C3">
        <w:t xml:space="preserve"> из</w:t>
      </w:r>
      <w:r w:rsidR="00274149">
        <w:t xml:space="preserve"> нескольких деп</w:t>
      </w:r>
      <w:r w:rsidR="00DF10D4">
        <w:t>а</w:t>
      </w:r>
      <w:r w:rsidR="00274149">
        <w:t>р</w:t>
      </w:r>
      <w:r w:rsidR="00DF10D4">
        <w:t>тамент</w:t>
      </w:r>
      <w:r w:rsidR="007336C3">
        <w:t>ов</w:t>
      </w:r>
      <w:r w:rsidR="00593F03">
        <w:t xml:space="preserve"> поступили письменные заверения</w:t>
      </w:r>
      <w:r w:rsidR="00986AF4">
        <w:t xml:space="preserve"> </w:t>
      </w:r>
      <w:r w:rsidR="005255DA">
        <w:t>в</w:t>
      </w:r>
      <w:r w:rsidR="00986AF4">
        <w:t xml:space="preserve"> том</w:t>
      </w:r>
      <w:r w:rsidR="00593F03">
        <w:t>, что они будут избегать всех форм дискриминации</w:t>
      </w:r>
      <w:r w:rsidR="00FD45D1">
        <w:t xml:space="preserve"> в </w:t>
      </w:r>
      <w:r w:rsidR="007336C3">
        <w:t xml:space="preserve">плане доступа в их </w:t>
      </w:r>
      <w:r w:rsidR="00FD45D1">
        <w:t>заведения.</w:t>
      </w:r>
    </w:p>
    <w:p w:rsidR="00FD45D1" w:rsidRDefault="00FD45D1" w:rsidP="00FD45D1"/>
    <w:p w:rsidR="00E579A5" w:rsidRDefault="00FD45D1" w:rsidP="00700F7C">
      <w:pPr>
        <w:numPr>
          <w:ilvl w:val="0"/>
          <w:numId w:val="2"/>
        </w:numPr>
        <w:tabs>
          <w:tab w:val="clear" w:pos="480"/>
          <w:tab w:val="clear" w:pos="567"/>
          <w:tab w:val="clear" w:pos="1134"/>
          <w:tab w:val="left" w:pos="0"/>
          <w:tab w:val="left" w:pos="540"/>
        </w:tabs>
        <w:ind w:left="0" w:firstLine="0"/>
      </w:pPr>
      <w:r>
        <w:t xml:space="preserve">На </w:t>
      </w:r>
      <w:r w:rsidR="007336C3">
        <w:t>предстоя</w:t>
      </w:r>
      <w:r>
        <w:t>щей конференции в Париже</w:t>
      </w:r>
      <w:r w:rsidR="001D26B8">
        <w:t>, посвященной</w:t>
      </w:r>
      <w:r>
        <w:t xml:space="preserve"> тем</w:t>
      </w:r>
      <w:r w:rsidR="004C643B">
        <w:t>ам</w:t>
      </w:r>
      <w:r>
        <w:t xml:space="preserve"> гражданства и борьбы против дискриминации</w:t>
      </w:r>
      <w:r w:rsidR="001D26B8">
        <w:t>,</w:t>
      </w:r>
      <w:r>
        <w:t xml:space="preserve"> планируется обсудить следующие вопросы: борьба с дискриминацией в повседневной жизни, доступ к работе по найму, реализация гражданства и доступ</w:t>
      </w:r>
      <w:r w:rsidR="0093253A">
        <w:t>ность</w:t>
      </w:r>
      <w:r>
        <w:t xml:space="preserve"> прав и правосуди</w:t>
      </w:r>
      <w:r w:rsidR="0093253A">
        <w:t>я</w:t>
      </w:r>
      <w:r w:rsidR="00091FC7">
        <w:t xml:space="preserve">. </w:t>
      </w:r>
      <w:r>
        <w:t xml:space="preserve"> </w:t>
      </w:r>
      <w:r w:rsidR="007336C3">
        <w:t>Ожидается, что в</w:t>
      </w:r>
      <w:r>
        <w:t xml:space="preserve">се министры будут </w:t>
      </w:r>
      <w:r w:rsidR="00E579A5">
        <w:t>участвовать</w:t>
      </w:r>
      <w:r>
        <w:t xml:space="preserve"> в процессе подготовки к симпозиуму</w:t>
      </w:r>
      <w:r w:rsidR="00986AF4">
        <w:t xml:space="preserve">, который </w:t>
      </w:r>
      <w:r w:rsidR="007336C3">
        <w:t>должен состояться</w:t>
      </w:r>
      <w:r w:rsidR="00986AF4">
        <w:t xml:space="preserve"> в июле 2000 года </w:t>
      </w:r>
      <w:r w:rsidR="007336C3">
        <w:t xml:space="preserve">в Париже под эгидой </w:t>
      </w:r>
      <w:r w:rsidR="00986AF4">
        <w:t>Национальной консультативной комисси</w:t>
      </w:r>
      <w:r w:rsidR="007336C3">
        <w:t>и</w:t>
      </w:r>
      <w:r w:rsidR="00986AF4">
        <w:t xml:space="preserve"> по правам человека</w:t>
      </w:r>
      <w:r w:rsidR="007336C3">
        <w:t xml:space="preserve"> и будет посвящён</w:t>
      </w:r>
      <w:r w:rsidR="00986AF4">
        <w:t xml:space="preserve"> теме </w:t>
      </w:r>
      <w:r w:rsidR="007336C3">
        <w:t>передового опыта</w:t>
      </w:r>
      <w:r w:rsidR="00986AF4">
        <w:t xml:space="preserve"> борьб</w:t>
      </w:r>
      <w:r w:rsidR="007336C3">
        <w:t>ы</w:t>
      </w:r>
      <w:r w:rsidR="00986AF4">
        <w:t xml:space="preserve"> с расизмом; </w:t>
      </w:r>
      <w:r w:rsidR="0093253A">
        <w:t xml:space="preserve">предполагается также участие в нём активистов </w:t>
      </w:r>
      <w:r w:rsidR="00E579A5">
        <w:t>на уровне Европейского Союза.</w:t>
      </w:r>
      <w:r w:rsidR="00986AF4">
        <w:t xml:space="preserve"> </w:t>
      </w:r>
    </w:p>
    <w:p w:rsidR="00E579A5" w:rsidRDefault="00E579A5" w:rsidP="00E579A5"/>
    <w:p w:rsidR="00B30F20" w:rsidRDefault="008B63BC" w:rsidP="00700F7C">
      <w:pPr>
        <w:numPr>
          <w:ilvl w:val="0"/>
          <w:numId w:val="2"/>
        </w:numPr>
        <w:tabs>
          <w:tab w:val="clear" w:pos="480"/>
          <w:tab w:val="clear" w:pos="567"/>
          <w:tab w:val="clear" w:pos="1134"/>
          <w:tab w:val="clear" w:pos="1701"/>
          <w:tab w:val="left" w:pos="0"/>
          <w:tab w:val="left" w:pos="540"/>
        </w:tabs>
        <w:ind w:left="0" w:firstLine="0"/>
      </w:pPr>
      <w:r>
        <w:t xml:space="preserve">Борьба с </w:t>
      </w:r>
      <w:r w:rsidR="00E579A5">
        <w:t xml:space="preserve">дискриминацией </w:t>
      </w:r>
      <w:r w:rsidR="0093253A">
        <w:t xml:space="preserve">всерьёз </w:t>
      </w:r>
      <w:r>
        <w:t>осложняется тем</w:t>
      </w:r>
      <w:r w:rsidR="00E579A5">
        <w:t xml:space="preserve"> обстоятельство</w:t>
      </w:r>
      <w:r>
        <w:t>м</w:t>
      </w:r>
      <w:r w:rsidR="00E579A5">
        <w:t>, что сами жерт</w:t>
      </w:r>
      <w:r w:rsidR="0093253A">
        <w:t>в</w:t>
      </w:r>
      <w:r w:rsidR="00E579A5">
        <w:t>ы</w:t>
      </w:r>
      <w:r w:rsidR="0093253A">
        <w:t xml:space="preserve">, в силу </w:t>
      </w:r>
      <w:r w:rsidR="00FA3D81">
        <w:t xml:space="preserve">их </w:t>
      </w:r>
      <w:r w:rsidR="00E579A5">
        <w:t>статуса и незнания своих прав</w:t>
      </w:r>
      <w:r w:rsidR="0093253A">
        <w:t>,</w:t>
      </w:r>
      <w:r w:rsidR="00E579A5">
        <w:t xml:space="preserve"> неохотно сообщают о</w:t>
      </w:r>
      <w:r w:rsidR="00FA3D81">
        <w:t xml:space="preserve"> </w:t>
      </w:r>
      <w:r w:rsidR="00E579A5">
        <w:t>случаях  дискриминационной практики</w:t>
      </w:r>
      <w:r w:rsidR="0093253A">
        <w:t>,</w:t>
      </w:r>
      <w:r w:rsidR="00E579A5">
        <w:t xml:space="preserve"> </w:t>
      </w:r>
      <w:r w:rsidR="0093253A">
        <w:t xml:space="preserve">имеющих место </w:t>
      </w:r>
      <w:r w:rsidR="00E579A5">
        <w:t xml:space="preserve">на рабочих местах или </w:t>
      </w:r>
      <w:r w:rsidR="00FA3D81">
        <w:t>возник</w:t>
      </w:r>
      <w:r w:rsidR="005255DA">
        <w:t>ающих</w:t>
      </w:r>
      <w:r w:rsidR="00FA3D81">
        <w:t xml:space="preserve"> </w:t>
      </w:r>
      <w:r w:rsidR="00E579A5">
        <w:t xml:space="preserve">в </w:t>
      </w:r>
      <w:r w:rsidR="0093253A">
        <w:t>процессе</w:t>
      </w:r>
      <w:r w:rsidR="00E579A5">
        <w:t xml:space="preserve"> их отношений с а</w:t>
      </w:r>
      <w:r w:rsidR="0008763D">
        <w:t>д</w:t>
      </w:r>
      <w:r w:rsidR="00E579A5">
        <w:t>министрацией</w:t>
      </w:r>
      <w:r w:rsidR="00091FC7">
        <w:t xml:space="preserve">. </w:t>
      </w:r>
      <w:r w:rsidR="00E579A5">
        <w:t xml:space="preserve"> Законом от 10 июля 1991 года  был создан </w:t>
      </w:r>
      <w:r w:rsidR="0008763D">
        <w:t>более совершенный</w:t>
      </w:r>
      <w:r w:rsidR="00E579A5">
        <w:t xml:space="preserve"> механизм для обеспечения </w:t>
      </w:r>
      <w:r>
        <w:t>правовой</w:t>
      </w:r>
      <w:r w:rsidR="00E579A5">
        <w:t xml:space="preserve"> и консультативной помощ</w:t>
      </w:r>
      <w:r w:rsidR="0093253A">
        <w:t>и</w:t>
      </w:r>
      <w:r w:rsidR="00E579A5">
        <w:t xml:space="preserve"> люд</w:t>
      </w:r>
      <w:r w:rsidR="0093253A">
        <w:t>ям</w:t>
      </w:r>
      <w:r w:rsidR="00E579A5">
        <w:t>, не имеющи</w:t>
      </w:r>
      <w:r w:rsidR="0093253A">
        <w:t>м</w:t>
      </w:r>
      <w:r w:rsidR="00E97379">
        <w:t xml:space="preserve"> достаточно средств на оплату таких услуг.</w:t>
      </w:r>
      <w:r w:rsidR="00E579A5">
        <w:t xml:space="preserve"> </w:t>
      </w:r>
      <w:r>
        <w:t xml:space="preserve"> Полномочия департамент</w:t>
      </w:r>
      <w:r w:rsidR="00E6261D">
        <w:t>ских</w:t>
      </w:r>
      <w:r>
        <w:t xml:space="preserve"> Совет</w:t>
      </w:r>
      <w:r w:rsidR="00E6261D">
        <w:t>ов</w:t>
      </w:r>
      <w:r>
        <w:t xml:space="preserve"> по юридическ</w:t>
      </w:r>
      <w:r w:rsidR="00676A1A">
        <w:t>ой помощи</w:t>
      </w:r>
      <w:r>
        <w:t xml:space="preserve">, несущих ответственность  за оценку </w:t>
      </w:r>
      <w:r w:rsidR="000B471F">
        <w:t>потребностей в доступе</w:t>
      </w:r>
      <w:r w:rsidR="0093253A" w:rsidRPr="0093253A">
        <w:t xml:space="preserve"> </w:t>
      </w:r>
      <w:r w:rsidR="0093253A">
        <w:t>к правосудию</w:t>
      </w:r>
      <w:r>
        <w:t>, а также разработку и осуществление соответствующей политики по оказанию помощи, недавно были расширены</w:t>
      </w:r>
      <w:r w:rsidR="00091FC7">
        <w:t xml:space="preserve">. </w:t>
      </w:r>
      <w:r>
        <w:t xml:space="preserve"> </w:t>
      </w:r>
      <w:r w:rsidR="000B471F">
        <w:t xml:space="preserve">Теперь они известны как </w:t>
      </w:r>
      <w:r w:rsidR="00E6261D">
        <w:t>департ</w:t>
      </w:r>
      <w:r w:rsidR="00E77B89">
        <w:t>а</w:t>
      </w:r>
      <w:r w:rsidR="00E6261D">
        <w:t>ментские советы</w:t>
      </w:r>
      <w:r w:rsidR="000B471F">
        <w:t xml:space="preserve"> по доступу</w:t>
      </w:r>
      <w:r w:rsidR="00E77B89">
        <w:t xml:space="preserve"> к</w:t>
      </w:r>
      <w:r w:rsidR="000B471F">
        <w:t xml:space="preserve"> </w:t>
      </w:r>
      <w:r w:rsidR="00E77B89">
        <w:t>правосудию и уполномоче</w:t>
      </w:r>
      <w:r w:rsidR="000B471F">
        <w:t xml:space="preserve">ны </w:t>
      </w:r>
      <w:r w:rsidR="00E77B89">
        <w:t>передава</w:t>
      </w:r>
      <w:r w:rsidR="000B471F">
        <w:t xml:space="preserve">ть дела на рассмотрение </w:t>
      </w:r>
      <w:r w:rsidR="00E77B89">
        <w:t xml:space="preserve">в </w:t>
      </w:r>
      <w:r w:rsidR="000B471F">
        <w:t>друг</w:t>
      </w:r>
      <w:r w:rsidR="00E77B89">
        <w:t>ие</w:t>
      </w:r>
      <w:r w:rsidR="000B471F">
        <w:t xml:space="preserve"> юрисдикции</w:t>
      </w:r>
      <w:r w:rsidR="00091FC7">
        <w:t xml:space="preserve">. </w:t>
      </w:r>
      <w:r w:rsidR="000B471F">
        <w:t xml:space="preserve"> Л</w:t>
      </w:r>
      <w:r w:rsidR="00E77B89">
        <w:t>юбое обращение за правовой помощ</w:t>
      </w:r>
      <w:r w:rsidR="000B471F">
        <w:t>ью обязано быть доведено до их сведения, даже если обращение касается государственной финансовой помощи</w:t>
      </w:r>
      <w:r w:rsidR="00091FC7">
        <w:t xml:space="preserve">. </w:t>
      </w:r>
      <w:r w:rsidR="000B471F">
        <w:t xml:space="preserve"> Они также обязаны на постоянной основе поддерживать связь с комитетом департамента</w:t>
      </w:r>
      <w:r w:rsidR="00EA3EE8">
        <w:t>,</w:t>
      </w:r>
      <w:r w:rsidR="000B471F">
        <w:t xml:space="preserve"> </w:t>
      </w:r>
      <w:r w:rsidR="00B30F20">
        <w:t>также созданн</w:t>
      </w:r>
      <w:r w:rsidR="008A5CF0">
        <w:t>ым</w:t>
      </w:r>
      <w:r w:rsidR="00B30F20">
        <w:t xml:space="preserve"> в 1998 году и </w:t>
      </w:r>
      <w:r w:rsidR="000B471F">
        <w:t>ответственн</w:t>
      </w:r>
      <w:r w:rsidR="008A5CF0">
        <w:t>ым</w:t>
      </w:r>
      <w:r w:rsidR="00EA3EE8">
        <w:t xml:space="preserve"> за координацию политики по пред</w:t>
      </w:r>
      <w:r w:rsidR="00E77B89">
        <w:t>упрежд</w:t>
      </w:r>
      <w:r w:rsidR="00EA3EE8">
        <w:t xml:space="preserve">ению </w:t>
      </w:r>
      <w:r w:rsidR="00E77B89">
        <w:t xml:space="preserve">и недопущению </w:t>
      </w:r>
      <w:r w:rsidR="00083276">
        <w:t>отчуждения</w:t>
      </w:r>
      <w:r w:rsidR="00091FC7">
        <w:t xml:space="preserve">. </w:t>
      </w:r>
      <w:r w:rsidR="00EA3EE8">
        <w:t xml:space="preserve"> </w:t>
      </w:r>
      <w:r w:rsidR="000550A1">
        <w:t xml:space="preserve">В </w:t>
      </w:r>
      <w:r w:rsidR="008A5CF0">
        <w:t>сов</w:t>
      </w:r>
      <w:r w:rsidR="00EA3EE8">
        <w:t>еты</w:t>
      </w:r>
      <w:r w:rsidR="000550A1">
        <w:t xml:space="preserve"> открытого состава входят</w:t>
      </w:r>
      <w:r w:rsidR="00EA3EE8">
        <w:t xml:space="preserve"> представител</w:t>
      </w:r>
      <w:r w:rsidR="000550A1">
        <w:t>и</w:t>
      </w:r>
      <w:r w:rsidR="00EA3EE8">
        <w:t xml:space="preserve"> государства, судебной власти, руководства департаментов</w:t>
      </w:r>
      <w:r w:rsidR="008A5CF0">
        <w:t xml:space="preserve"> и</w:t>
      </w:r>
      <w:r w:rsidR="00EA3EE8">
        <w:t xml:space="preserve"> окру</w:t>
      </w:r>
      <w:r w:rsidR="00FA3D81">
        <w:t>г</w:t>
      </w:r>
      <w:r w:rsidR="00EA3EE8">
        <w:t>ов</w:t>
      </w:r>
      <w:r w:rsidR="008A5CF0">
        <w:t>, а также</w:t>
      </w:r>
      <w:r w:rsidR="00EA3EE8">
        <w:t xml:space="preserve"> ассоциации,  действующей в сфере доступа</w:t>
      </w:r>
      <w:r w:rsidR="008A5CF0" w:rsidRPr="008A5CF0">
        <w:t xml:space="preserve"> </w:t>
      </w:r>
      <w:r w:rsidR="008A5CF0">
        <w:t>к правосудию</w:t>
      </w:r>
      <w:r w:rsidR="00EA3EE8">
        <w:t xml:space="preserve">, и </w:t>
      </w:r>
      <w:r w:rsidR="000550A1">
        <w:t xml:space="preserve">они </w:t>
      </w:r>
      <w:r w:rsidR="00EA3EE8">
        <w:t>возглавляются пр</w:t>
      </w:r>
      <w:r w:rsidR="004C643B">
        <w:t>е</w:t>
      </w:r>
      <w:r w:rsidR="008A5CF0">
        <w:t>дседателе</w:t>
      </w:r>
      <w:r w:rsidR="00EA3EE8">
        <w:t>м местного суда основной юрисдикции</w:t>
      </w:r>
      <w:r w:rsidR="00091FC7">
        <w:t xml:space="preserve">. </w:t>
      </w:r>
      <w:r w:rsidR="00EA3EE8">
        <w:t xml:space="preserve"> Также </w:t>
      </w:r>
      <w:r w:rsidR="004C643B">
        <w:t>планируется</w:t>
      </w:r>
      <w:r w:rsidR="00EA3EE8">
        <w:t xml:space="preserve"> увеличить число центров по правовой помощи с тем, чтобы содействовать жертвам дискриминации и обеспечить их информацией и</w:t>
      </w:r>
      <w:r w:rsidR="00B30F20">
        <w:t xml:space="preserve"> помощью </w:t>
      </w:r>
      <w:r w:rsidR="00C86420">
        <w:t>в</w:t>
      </w:r>
      <w:r w:rsidR="00C86420">
        <w:rPr>
          <w:lang w:val="en-US"/>
        </w:rPr>
        <w:t> </w:t>
      </w:r>
      <w:r w:rsidR="00FA3D81">
        <w:t>необходимой мере.</w:t>
      </w:r>
    </w:p>
    <w:p w:rsidR="00B30F20" w:rsidRDefault="00B30F20" w:rsidP="00B30F20"/>
    <w:p w:rsidR="00B86A63" w:rsidRDefault="00B30F20" w:rsidP="0035537E">
      <w:pPr>
        <w:numPr>
          <w:ilvl w:val="0"/>
          <w:numId w:val="2"/>
        </w:numPr>
        <w:tabs>
          <w:tab w:val="clear" w:pos="480"/>
          <w:tab w:val="clear" w:pos="567"/>
          <w:tab w:val="clear" w:pos="1134"/>
          <w:tab w:val="left" w:pos="0"/>
          <w:tab w:val="left" w:pos="540"/>
        </w:tabs>
        <w:ind w:left="0" w:firstLine="0"/>
      </w:pPr>
      <w:r>
        <w:t xml:space="preserve">Французское правительство также уделяет внимание </w:t>
      </w:r>
      <w:r w:rsidR="00FA3D81">
        <w:t>деятельности</w:t>
      </w:r>
      <w:r>
        <w:t xml:space="preserve"> по пред</w:t>
      </w:r>
      <w:r w:rsidR="00E77B89">
        <w:t>упрежд</w:t>
      </w:r>
      <w:r>
        <w:t xml:space="preserve">ению </w:t>
      </w:r>
      <w:r w:rsidR="00083276">
        <w:t>отчуждения</w:t>
      </w:r>
      <w:r w:rsidR="00091FC7">
        <w:t xml:space="preserve">. </w:t>
      </w:r>
      <w:r>
        <w:t xml:space="preserve"> Основополагающий конституционный принцип равенства перед законом для всех граждан, независимо от происхождения, расы или вероисповедания</w:t>
      </w:r>
      <w:r w:rsidR="000550A1">
        <w:t>,</w:t>
      </w:r>
      <w:r>
        <w:t xml:space="preserve"> был </w:t>
      </w:r>
      <w:r w:rsidR="0070274C">
        <w:t>заново утверждён</w:t>
      </w:r>
      <w:r>
        <w:t xml:space="preserve"> </w:t>
      </w:r>
      <w:r w:rsidR="008E1DC1">
        <w:t>з</w:t>
      </w:r>
      <w:r>
        <w:t>аконом от 29 июля 1998 года о пред</w:t>
      </w:r>
      <w:r w:rsidR="0070274C">
        <w:t>упрежд</w:t>
      </w:r>
      <w:r>
        <w:t>ени</w:t>
      </w:r>
      <w:r w:rsidR="00FA3D81">
        <w:t>и</w:t>
      </w:r>
      <w:r w:rsidR="008E1DC1">
        <w:t xml:space="preserve"> от</w:t>
      </w:r>
      <w:r w:rsidR="0070274C">
        <w:t>чужд</w:t>
      </w:r>
      <w:r>
        <w:t>ения</w:t>
      </w:r>
      <w:r w:rsidR="00B25FB0">
        <w:t>, гарантир</w:t>
      </w:r>
      <w:r w:rsidR="00FA3D81">
        <w:t>ующ</w:t>
      </w:r>
      <w:r w:rsidR="0070274C">
        <w:t>им</w:t>
      </w:r>
      <w:r w:rsidR="00B25FB0">
        <w:t xml:space="preserve"> эффективный доступ к </w:t>
      </w:r>
      <w:r w:rsidR="008E1DC1">
        <w:t>правам, презумируемым как</w:t>
      </w:r>
      <w:r w:rsidR="00B25FB0">
        <w:t xml:space="preserve"> основны</w:t>
      </w:r>
      <w:r w:rsidR="008E1DC1">
        <w:t>е</w:t>
      </w:r>
      <w:r w:rsidR="00B25FB0">
        <w:t>: работе по найму, жи</w:t>
      </w:r>
      <w:r w:rsidR="00FA3D81">
        <w:t>л</w:t>
      </w:r>
      <w:r w:rsidR="00B25FB0">
        <w:t xml:space="preserve">ищу, защите здоровья, </w:t>
      </w:r>
      <w:r w:rsidR="009234F6">
        <w:t>прав</w:t>
      </w:r>
      <w:r w:rsidR="008E1DC1">
        <w:t>осудию</w:t>
      </w:r>
      <w:r w:rsidR="00B25FB0">
        <w:t>, образованию, обучению и культур</w:t>
      </w:r>
      <w:r w:rsidR="008E1DC1">
        <w:t>ному просвещению, а также</w:t>
      </w:r>
      <w:r w:rsidR="00B25FB0">
        <w:t xml:space="preserve"> охране семьи и детей</w:t>
      </w:r>
      <w:r w:rsidR="00091FC7">
        <w:t xml:space="preserve">. </w:t>
      </w:r>
      <w:r w:rsidR="00B25FB0">
        <w:t xml:space="preserve"> Дополнительным нововведение</w:t>
      </w:r>
      <w:r w:rsidR="009234F6">
        <w:t>м</w:t>
      </w:r>
      <w:r w:rsidR="008E1DC1">
        <w:t xml:space="preserve"> з</w:t>
      </w:r>
      <w:r w:rsidR="00B25FB0">
        <w:t>акона является положение о координации действий всех участ</w:t>
      </w:r>
      <w:r w:rsidR="008E1DC1">
        <w:t>ников</w:t>
      </w:r>
      <w:r w:rsidR="00B25FB0">
        <w:t xml:space="preserve"> </w:t>
      </w:r>
      <w:r w:rsidR="008E1DC1">
        <w:t>деятельности по предупреждению и недопущению</w:t>
      </w:r>
      <w:r w:rsidR="00B25FB0">
        <w:t xml:space="preserve"> отчуждени</w:t>
      </w:r>
      <w:r w:rsidR="008E1DC1">
        <w:t>я</w:t>
      </w:r>
      <w:r w:rsidR="00B25FB0">
        <w:t xml:space="preserve"> и об </w:t>
      </w:r>
      <w:r w:rsidR="008E1DC1">
        <w:t>информировании о</w:t>
      </w:r>
      <w:r w:rsidR="00FA3D81">
        <w:t xml:space="preserve"> </w:t>
      </w:r>
      <w:r w:rsidR="00B25FB0">
        <w:t>результат</w:t>
      </w:r>
      <w:r w:rsidR="008E1DC1">
        <w:t>ах этой деятельности</w:t>
      </w:r>
      <w:r w:rsidR="00091FC7">
        <w:t xml:space="preserve">. </w:t>
      </w:r>
      <w:r w:rsidR="00B25FB0">
        <w:t xml:space="preserve"> В нем были определены условия для предоставления субсидированного жилья и меры по обеспечению неимущих жильцов возможностью оставаться </w:t>
      </w:r>
      <w:r w:rsidR="00FA3D81">
        <w:t xml:space="preserve">в </w:t>
      </w:r>
      <w:r w:rsidR="00B25FB0">
        <w:t>арендованных жилищах и предоставлению им информации и помощи с учётом их прав</w:t>
      </w:r>
      <w:r w:rsidR="008E1DC1">
        <w:t>, а также</w:t>
      </w:r>
      <w:r w:rsidR="00701424">
        <w:t>, когда это уместно, финансовой помощи.</w:t>
      </w:r>
      <w:r w:rsidR="00B25FB0">
        <w:t xml:space="preserve">  </w:t>
      </w:r>
    </w:p>
    <w:p w:rsidR="00701424" w:rsidRDefault="00701424" w:rsidP="00701424"/>
    <w:p w:rsidR="00701424" w:rsidRDefault="00701424" w:rsidP="00700F7C">
      <w:pPr>
        <w:numPr>
          <w:ilvl w:val="0"/>
          <w:numId w:val="2"/>
        </w:numPr>
        <w:tabs>
          <w:tab w:val="clear" w:pos="480"/>
          <w:tab w:val="clear" w:pos="567"/>
          <w:tab w:val="clear" w:pos="1134"/>
          <w:tab w:val="left" w:pos="0"/>
          <w:tab w:val="left" w:pos="540"/>
        </w:tabs>
        <w:ind w:left="0" w:firstLine="0"/>
      </w:pPr>
      <w:r>
        <w:t>Правительство также уделяет внимание созданию оценочных механизмов</w:t>
      </w:r>
      <w:r w:rsidR="00091FC7">
        <w:t xml:space="preserve">. </w:t>
      </w:r>
      <w:r>
        <w:t xml:space="preserve"> Францию </w:t>
      </w:r>
      <w:r w:rsidR="00335092">
        <w:t xml:space="preserve">часто </w:t>
      </w:r>
      <w:r>
        <w:t>критик</w:t>
      </w:r>
      <w:r w:rsidR="00335092">
        <w:t xml:space="preserve">уют </w:t>
      </w:r>
      <w:r>
        <w:t xml:space="preserve">за запрещение сбора </w:t>
      </w:r>
      <w:r w:rsidR="00335092">
        <w:t>информации на основе</w:t>
      </w:r>
      <w:r>
        <w:t xml:space="preserve"> расово</w:t>
      </w:r>
      <w:r w:rsidR="00335092">
        <w:t>го</w:t>
      </w:r>
      <w:r>
        <w:t xml:space="preserve"> происхождени</w:t>
      </w:r>
      <w:r w:rsidR="00335092">
        <w:t>я</w:t>
      </w:r>
      <w:r>
        <w:t xml:space="preserve">, </w:t>
      </w:r>
      <w:r w:rsidR="00335092">
        <w:t>и в частности</w:t>
      </w:r>
      <w:r>
        <w:t xml:space="preserve"> за отсутствие</w:t>
      </w:r>
      <w:r w:rsidR="007D0DC7">
        <w:t xml:space="preserve"> механизмов для оценки эффективности политики Франции по борьбе с расовой дискриминацией</w:t>
      </w:r>
      <w:r w:rsidR="00091FC7">
        <w:t xml:space="preserve">. </w:t>
      </w:r>
      <w:r w:rsidR="007D0DC7">
        <w:t xml:space="preserve"> Поэтому он с</w:t>
      </w:r>
      <w:r w:rsidR="000550A1">
        <w:t>читает</w:t>
      </w:r>
      <w:r w:rsidR="007D0DC7">
        <w:t xml:space="preserve"> важным разъяснить позицию своего правительства по данному вопросу.  Как явствует из статьи 226-19 уголовного кодекса</w:t>
      </w:r>
      <w:r w:rsidR="00700F7C">
        <w:t>,</w:t>
      </w:r>
      <w:r w:rsidR="007D0DC7">
        <w:t xml:space="preserve"> нет такого правового положения , которое бы запрещало сбор такого рода данных, если имеется согласие участвующего в этом процессе лица</w:t>
      </w:r>
      <w:r w:rsidR="00091FC7">
        <w:t xml:space="preserve">. </w:t>
      </w:r>
      <w:r w:rsidR="00CF025E">
        <w:t xml:space="preserve"> Такое согласие желательно, поскольку только </w:t>
      </w:r>
      <w:r w:rsidR="00700F7C">
        <w:t>сам</w:t>
      </w:r>
      <w:r w:rsidR="00CF025E">
        <w:t xml:space="preserve"> человек  </w:t>
      </w:r>
      <w:r w:rsidR="00700F7C">
        <w:t>в состоянии</w:t>
      </w:r>
      <w:r w:rsidR="00CF025E">
        <w:t xml:space="preserve"> определить свою расу</w:t>
      </w:r>
      <w:r w:rsidR="00091FC7">
        <w:t xml:space="preserve">. </w:t>
      </w:r>
      <w:r w:rsidR="00CF025E">
        <w:t xml:space="preserve"> В этой области, в частности, имеется прогресс, связанный, например, с созданием исследовательской группы по вопросам дискриминации</w:t>
      </w:r>
      <w:r w:rsidR="00091FC7">
        <w:t xml:space="preserve">. </w:t>
      </w:r>
      <w:r w:rsidR="00CF025E">
        <w:t xml:space="preserve"> </w:t>
      </w:r>
      <w:r w:rsidR="00335092">
        <w:t>Эта г</w:t>
      </w:r>
      <w:r w:rsidR="00CF025E">
        <w:t>руппа</w:t>
      </w:r>
      <w:r w:rsidR="00335092">
        <w:t>,</w:t>
      </w:r>
      <w:r w:rsidR="00CF025E">
        <w:t xml:space="preserve"> организован</w:t>
      </w:r>
      <w:r w:rsidR="00335092">
        <w:t>н</w:t>
      </w:r>
      <w:r w:rsidR="00CF025E">
        <w:t>а</w:t>
      </w:r>
      <w:r w:rsidR="00335092">
        <w:t>я</w:t>
      </w:r>
      <w:r w:rsidR="00CF025E">
        <w:t xml:space="preserve"> в мае 1999 года</w:t>
      </w:r>
      <w:r w:rsidR="00335092">
        <w:t>, призвана выпонять функции</w:t>
      </w:r>
      <w:r w:rsidR="00CF025E">
        <w:t xml:space="preserve"> контрол</w:t>
      </w:r>
      <w:r w:rsidR="00335092">
        <w:t>ьно</w:t>
      </w:r>
      <w:r w:rsidR="00CF025E">
        <w:t xml:space="preserve">го органа, </w:t>
      </w:r>
      <w:r w:rsidR="00FA3D81">
        <w:t>проводящего</w:t>
      </w:r>
      <w:r w:rsidR="00CF025E">
        <w:t xml:space="preserve"> </w:t>
      </w:r>
      <w:r w:rsidR="00335092">
        <w:t>об</w:t>
      </w:r>
      <w:r w:rsidR="00CF025E">
        <w:t>следования и информационно-</w:t>
      </w:r>
      <w:r w:rsidR="00335092">
        <w:t>разъяснит</w:t>
      </w:r>
      <w:r w:rsidR="00CF025E">
        <w:t>ельные кампании</w:t>
      </w:r>
      <w:r w:rsidR="00091FC7">
        <w:t xml:space="preserve">. </w:t>
      </w:r>
      <w:r w:rsidR="00CF025E">
        <w:t xml:space="preserve"> Договор о создании группы был подписан девятью министерствами, ассоциацией, представляющей интересы работников-иммигрантов и членов их семей, общественной организацией</w:t>
      </w:r>
      <w:r w:rsidR="00B8288B">
        <w:t xml:space="preserve"> (</w:t>
      </w:r>
      <w:r w:rsidR="00B8288B">
        <w:rPr>
          <w:lang w:val="en-US"/>
        </w:rPr>
        <w:t>SONACOTRA</w:t>
      </w:r>
      <w:r w:rsidR="00B8288B" w:rsidRPr="00B8288B">
        <w:t>)</w:t>
      </w:r>
      <w:r w:rsidR="00CF025E">
        <w:t xml:space="preserve"> и </w:t>
      </w:r>
      <w:r w:rsidR="00335092">
        <w:t xml:space="preserve">одной </w:t>
      </w:r>
      <w:r w:rsidR="00CF025E">
        <w:t>исследовательской группой</w:t>
      </w:r>
      <w:r w:rsidR="00091FC7">
        <w:t xml:space="preserve">. </w:t>
      </w:r>
      <w:r w:rsidR="00700F7C">
        <w:t xml:space="preserve"> </w:t>
      </w:r>
      <w:r w:rsidR="00335092">
        <w:t>Описываемая г</w:t>
      </w:r>
      <w:r w:rsidR="00700F7C">
        <w:t xml:space="preserve">руппа </w:t>
      </w:r>
      <w:r w:rsidR="00335092">
        <w:t>призвана</w:t>
      </w:r>
      <w:r w:rsidR="00700F7C">
        <w:t xml:space="preserve"> сосредоточить свое внимание на таких темах, как профессии</w:t>
      </w:r>
      <w:r w:rsidR="00FA3D81">
        <w:t>, являщиеся</w:t>
      </w:r>
      <w:r w:rsidR="00700F7C">
        <w:t xml:space="preserve"> недоступны</w:t>
      </w:r>
      <w:r w:rsidR="00FA3D81">
        <w:t>ми</w:t>
      </w:r>
      <w:r w:rsidR="00700F7C">
        <w:t xml:space="preserve"> для иностранцев, процедуры</w:t>
      </w:r>
      <w:r w:rsidR="00804008">
        <w:t xml:space="preserve"> по распределению жилья, школы с</w:t>
      </w:r>
      <w:r w:rsidR="00700F7C">
        <w:t xml:space="preserve"> учащи</w:t>
      </w:r>
      <w:r w:rsidR="00804008">
        <w:t>ми</w:t>
      </w:r>
      <w:r w:rsidR="00700F7C">
        <w:t>ся, представляющи</w:t>
      </w:r>
      <w:r w:rsidR="00804008">
        <w:t>ми</w:t>
      </w:r>
      <w:r w:rsidR="00700F7C">
        <w:t xml:space="preserve"> различные этнические группы, взаимоотношени</w:t>
      </w:r>
      <w:r w:rsidR="00804008">
        <w:t>я</w:t>
      </w:r>
      <w:r w:rsidR="00700F7C">
        <w:t xml:space="preserve"> с закон</w:t>
      </w:r>
      <w:r w:rsidR="00804008">
        <w:t>ностью</w:t>
      </w:r>
      <w:r w:rsidR="00700F7C">
        <w:t>, повышение информированности и обучение гражданских служащих</w:t>
      </w:r>
      <w:r w:rsidR="00804008">
        <w:t>, а также</w:t>
      </w:r>
      <w:r w:rsidR="00700F7C">
        <w:t xml:space="preserve"> доступность для молодых имммигрантов</w:t>
      </w:r>
      <w:r w:rsidR="00804008" w:rsidRPr="00804008">
        <w:t xml:space="preserve"> </w:t>
      </w:r>
      <w:r w:rsidR="00804008">
        <w:t>контрактов на прохождение профессиональной подготовки</w:t>
      </w:r>
      <w:r w:rsidR="00700F7C">
        <w:t xml:space="preserve">. </w:t>
      </w:r>
      <w:r w:rsidR="007D0DC7">
        <w:t xml:space="preserve"> </w:t>
      </w:r>
    </w:p>
    <w:p w:rsidR="00F75272" w:rsidRDefault="00F75272" w:rsidP="00F75272">
      <w:pPr>
        <w:tabs>
          <w:tab w:val="clear" w:pos="567"/>
          <w:tab w:val="clear" w:pos="1134"/>
          <w:tab w:val="left" w:pos="0"/>
          <w:tab w:val="left" w:pos="540"/>
        </w:tabs>
      </w:pPr>
    </w:p>
    <w:p w:rsidR="00F75272" w:rsidRDefault="00F75272" w:rsidP="00CD5A9D">
      <w:pPr>
        <w:numPr>
          <w:ilvl w:val="0"/>
          <w:numId w:val="2"/>
        </w:numPr>
        <w:tabs>
          <w:tab w:val="clear" w:pos="480"/>
          <w:tab w:val="clear" w:pos="567"/>
          <w:tab w:val="clear" w:pos="1134"/>
          <w:tab w:val="left" w:pos="0"/>
          <w:tab w:val="left" w:pos="540"/>
        </w:tabs>
        <w:ind w:left="0" w:firstLine="0"/>
      </w:pPr>
      <w:r>
        <w:t>Мандат Национальной консультативной комиссии по правам ч</w:t>
      </w:r>
      <w:r w:rsidR="00512B2E">
        <w:t>еловека  (НККПЧ) был утвержден з</w:t>
      </w:r>
      <w:r>
        <w:t xml:space="preserve">аконом № 90-165 </w:t>
      </w:r>
      <w:r w:rsidR="004157C8">
        <w:t>о</w:t>
      </w:r>
      <w:r>
        <w:t>т 13 июля 1990 года</w:t>
      </w:r>
      <w:r w:rsidR="00512B2E">
        <w:t>,</w:t>
      </w:r>
      <w:r>
        <w:t xml:space="preserve"> </w:t>
      </w:r>
      <w:r w:rsidR="004157C8">
        <w:t>предусматрива</w:t>
      </w:r>
      <w:r w:rsidR="00512B2E">
        <w:t>ющим</w:t>
      </w:r>
      <w:r>
        <w:t xml:space="preserve"> наказание </w:t>
      </w:r>
      <w:r w:rsidR="00C86420">
        <w:t>за</w:t>
      </w:r>
      <w:r w:rsidR="00C86420">
        <w:rPr>
          <w:lang w:val="en-US"/>
        </w:rPr>
        <w:t> </w:t>
      </w:r>
      <w:r w:rsidR="00512B2E">
        <w:t>любые</w:t>
      </w:r>
      <w:r>
        <w:t xml:space="preserve"> </w:t>
      </w:r>
      <w:r w:rsidR="00512B2E">
        <w:t>действия на почве</w:t>
      </w:r>
      <w:r>
        <w:t xml:space="preserve"> расизма, антисемитизма </w:t>
      </w:r>
      <w:r w:rsidR="00512B2E">
        <w:t>и ксенофобии</w:t>
      </w:r>
      <w:r w:rsidR="00091FC7">
        <w:t xml:space="preserve">. </w:t>
      </w:r>
      <w:r w:rsidR="00512B2E">
        <w:t xml:space="preserve"> В соответствии с этим за</w:t>
      </w:r>
      <w:r>
        <w:t xml:space="preserve">коном </w:t>
      </w:r>
      <w:r w:rsidR="00512B2E">
        <w:t>К</w:t>
      </w:r>
      <w:r>
        <w:t>омисси</w:t>
      </w:r>
      <w:r w:rsidR="00512B2E">
        <w:t>и</w:t>
      </w:r>
      <w:r>
        <w:t xml:space="preserve"> </w:t>
      </w:r>
      <w:r w:rsidR="00512B2E">
        <w:t>надлежит</w:t>
      </w:r>
      <w:r>
        <w:t xml:space="preserve"> подавать ежегодный отчёт премьер-министру относительно предпринятых действий по борьбе с расизмом и ксенофобией</w:t>
      </w:r>
      <w:r w:rsidR="00091FC7">
        <w:t xml:space="preserve">. </w:t>
      </w:r>
      <w:r>
        <w:t xml:space="preserve"> На настоящий момент было </w:t>
      </w:r>
      <w:r w:rsidR="007C606E">
        <w:t>представлено</w:t>
      </w:r>
      <w:r>
        <w:t xml:space="preserve"> девять отчётов, </w:t>
      </w:r>
      <w:r w:rsidR="007C606E">
        <w:t xml:space="preserve">и они </w:t>
      </w:r>
      <w:r>
        <w:t>пред</w:t>
      </w:r>
      <w:r w:rsidR="007C606E">
        <w:t>ложены</w:t>
      </w:r>
      <w:r>
        <w:t xml:space="preserve"> </w:t>
      </w:r>
      <w:r w:rsidR="007C606E">
        <w:t xml:space="preserve">членам Комитета </w:t>
      </w:r>
      <w:r w:rsidR="004157C8">
        <w:t xml:space="preserve">для </w:t>
      </w:r>
      <w:r w:rsidR="007C606E">
        <w:t>ознакомления</w:t>
      </w:r>
      <w:r w:rsidR="00091FC7">
        <w:t xml:space="preserve">. </w:t>
      </w:r>
      <w:r w:rsidR="006B5016">
        <w:t xml:space="preserve"> В первой части самого </w:t>
      </w:r>
      <w:r w:rsidR="007C606E">
        <w:t>последн</w:t>
      </w:r>
      <w:r w:rsidR="006B5016">
        <w:t xml:space="preserve">его отчёта  </w:t>
      </w:r>
      <w:r w:rsidR="007C606E">
        <w:t>даётся</w:t>
      </w:r>
      <w:r w:rsidR="006B5016">
        <w:t xml:space="preserve"> оценка расизм</w:t>
      </w:r>
      <w:r w:rsidR="007C606E">
        <w:t>у</w:t>
      </w:r>
      <w:r w:rsidR="006B5016">
        <w:t xml:space="preserve"> и ксенофобии на основании точных статистических данных, опроса общественности относительно восприятия людьми расизма</w:t>
      </w:r>
      <w:r w:rsidR="007C606E">
        <w:t>, а также</w:t>
      </w:r>
      <w:r w:rsidR="006B5016">
        <w:t xml:space="preserve"> </w:t>
      </w:r>
      <w:r w:rsidR="007C606E">
        <w:t>и</w:t>
      </w:r>
      <w:r w:rsidR="006B5016">
        <w:t>сследования сферы занятости</w:t>
      </w:r>
      <w:r w:rsidR="007C606E" w:rsidRPr="007C606E">
        <w:t xml:space="preserve"> </w:t>
      </w:r>
      <w:r w:rsidR="007C606E">
        <w:t>по конкретной тематике</w:t>
      </w:r>
      <w:r w:rsidR="00091FC7">
        <w:t xml:space="preserve">. </w:t>
      </w:r>
      <w:r w:rsidR="006B5016">
        <w:t xml:space="preserve"> Таким образом</w:t>
      </w:r>
      <w:r w:rsidR="00067E1D">
        <w:t>,</w:t>
      </w:r>
      <w:r w:rsidR="006B5016">
        <w:t xml:space="preserve"> </w:t>
      </w:r>
      <w:r w:rsidR="007C606E">
        <w:t>К</w:t>
      </w:r>
      <w:r w:rsidR="006B5016">
        <w:t>омиссия предостав</w:t>
      </w:r>
      <w:r w:rsidR="007C606E">
        <w:t>ляет</w:t>
      </w:r>
      <w:r w:rsidR="006B5016">
        <w:t xml:space="preserve"> правительству ценную информацию</w:t>
      </w:r>
      <w:r w:rsidR="004157C8">
        <w:t xml:space="preserve"> относительно имеющихся тенденций в области расовой дискриминации, </w:t>
      </w:r>
      <w:r w:rsidR="007C606E">
        <w:t>а её</w:t>
      </w:r>
      <w:r w:rsidR="004157C8">
        <w:t xml:space="preserve"> </w:t>
      </w:r>
      <w:r w:rsidR="00393A4B">
        <w:t>мультидисциплинарный характер явяляется залогом надёжности этой информации</w:t>
      </w:r>
      <w:r w:rsidR="00091FC7">
        <w:t xml:space="preserve">. </w:t>
      </w:r>
      <w:r w:rsidR="004157C8">
        <w:t xml:space="preserve"> Комисси</w:t>
      </w:r>
      <w:r w:rsidR="00067E1D">
        <w:t>я</w:t>
      </w:r>
      <w:r w:rsidR="004157C8">
        <w:t xml:space="preserve"> также </w:t>
      </w:r>
      <w:r w:rsidR="00067E1D">
        <w:t>обязана</w:t>
      </w:r>
      <w:r w:rsidR="004157C8">
        <w:t xml:space="preserve"> консультировать правительство по международным вопросам</w:t>
      </w:r>
      <w:r w:rsidR="00091FC7">
        <w:t xml:space="preserve">. </w:t>
      </w:r>
      <w:r w:rsidR="004157C8">
        <w:t xml:space="preserve"> Стоит отметить, что на предыдущей неделе</w:t>
      </w:r>
      <w:r w:rsidR="00393A4B">
        <w:t>,</w:t>
      </w:r>
      <w:r w:rsidR="004157C8">
        <w:t xml:space="preserve"> в связи с событиями в Австрии</w:t>
      </w:r>
      <w:r w:rsidR="00393A4B">
        <w:t>,</w:t>
      </w:r>
      <w:r w:rsidR="004157C8">
        <w:t xml:space="preserve"> министр юстиции</w:t>
      </w:r>
      <w:r w:rsidR="00067E1D">
        <w:t xml:space="preserve"> счёл необходимым обратиться к председателю Национальной </w:t>
      </w:r>
      <w:r w:rsidR="00393A4B">
        <w:t xml:space="preserve">консультативной </w:t>
      </w:r>
      <w:r w:rsidR="00067E1D">
        <w:t xml:space="preserve">комиссии по правам человека за консультацией в отношении принятия </w:t>
      </w:r>
      <w:r w:rsidR="00393A4B">
        <w:t>надлежа</w:t>
      </w:r>
      <w:r w:rsidR="00067E1D">
        <w:t xml:space="preserve">щих мер </w:t>
      </w:r>
      <w:r w:rsidR="00393A4B">
        <w:t>по</w:t>
      </w:r>
      <w:r w:rsidR="00067E1D">
        <w:t xml:space="preserve"> </w:t>
      </w:r>
      <w:r w:rsidR="00393A4B">
        <w:t>мониторингу рецидива</w:t>
      </w:r>
      <w:r w:rsidR="00067E1D">
        <w:t xml:space="preserve"> расистских идеологий в </w:t>
      </w:r>
      <w:r w:rsidR="00393A4B">
        <w:t>рамк</w:t>
      </w:r>
      <w:r w:rsidR="00067E1D">
        <w:t>ах Европейского Союза.</w:t>
      </w:r>
      <w:r w:rsidR="004157C8">
        <w:t xml:space="preserve"> </w:t>
      </w:r>
    </w:p>
    <w:p w:rsidR="00067E1D" w:rsidRDefault="00067E1D" w:rsidP="00067E1D">
      <w:pPr>
        <w:tabs>
          <w:tab w:val="clear" w:pos="567"/>
          <w:tab w:val="clear" w:pos="1134"/>
          <w:tab w:val="left" w:pos="0"/>
          <w:tab w:val="left" w:pos="540"/>
        </w:tabs>
      </w:pPr>
    </w:p>
    <w:p w:rsidR="00781456" w:rsidRDefault="00067E1D" w:rsidP="00CD5A9D">
      <w:pPr>
        <w:numPr>
          <w:ilvl w:val="0"/>
          <w:numId w:val="2"/>
        </w:numPr>
        <w:tabs>
          <w:tab w:val="clear" w:pos="480"/>
          <w:tab w:val="clear" w:pos="567"/>
          <w:tab w:val="clear" w:pos="1134"/>
          <w:tab w:val="left" w:pos="0"/>
          <w:tab w:val="left" w:pos="540"/>
        </w:tabs>
        <w:ind w:left="0" w:firstLine="0"/>
      </w:pPr>
      <w:r>
        <w:t>Делегация</w:t>
      </w:r>
      <w:r w:rsidR="00393A4B">
        <w:t xml:space="preserve"> Франции</w:t>
      </w:r>
      <w:r>
        <w:t xml:space="preserve"> надеется предоставить все ответы и информацию, необходимые для рассмотрения Комитетом четырнадцатого периодического доклада</w:t>
      </w:r>
      <w:r w:rsidR="00091FC7">
        <w:t xml:space="preserve">. </w:t>
      </w:r>
      <w:r>
        <w:t xml:space="preserve"> Делегация не </w:t>
      </w:r>
      <w:r w:rsidR="00393A4B">
        <w:t>исходит из того</w:t>
      </w:r>
      <w:r>
        <w:t>, что возможност</w:t>
      </w:r>
      <w:r w:rsidR="00393A4B">
        <w:t>и</w:t>
      </w:r>
      <w:r>
        <w:t xml:space="preserve"> для </w:t>
      </w:r>
      <w:r w:rsidR="00393A4B">
        <w:t>улучше</w:t>
      </w:r>
      <w:r>
        <w:t>ния</w:t>
      </w:r>
      <w:r w:rsidR="00393A4B">
        <w:t xml:space="preserve"> положения исчерпаны</w:t>
      </w:r>
      <w:r>
        <w:t xml:space="preserve">. Непростительные действия и прискорбные или недозволенные ситуации по-прежнему </w:t>
      </w:r>
      <w:r w:rsidR="00867324">
        <w:t>возникают.  В некоторых случаях они приводят к вынесению обвинительного приговора в отношении лица</w:t>
      </w:r>
      <w:r w:rsidR="00393A4B">
        <w:t>, признанного виновным,</w:t>
      </w:r>
      <w:r w:rsidR="00867324">
        <w:t xml:space="preserve"> или даже к осуждению правительства Франции Европейским </w:t>
      </w:r>
      <w:r w:rsidR="000550A1">
        <w:t>С</w:t>
      </w:r>
      <w:r w:rsidR="00867324">
        <w:t>удом по правам человека</w:t>
      </w:r>
      <w:r w:rsidR="00091FC7">
        <w:t xml:space="preserve">. </w:t>
      </w:r>
      <w:r w:rsidR="00867324">
        <w:t xml:space="preserve"> Он </w:t>
      </w:r>
      <w:r w:rsidR="009E1B35">
        <w:t>полагает</w:t>
      </w:r>
      <w:r w:rsidR="00867324">
        <w:t xml:space="preserve">, что был достигнут прогресс  в понимании проблем и в поиске </w:t>
      </w:r>
      <w:r w:rsidR="009E1B35">
        <w:t>адекватных</w:t>
      </w:r>
      <w:r w:rsidR="00867324">
        <w:t xml:space="preserve"> ответных мер</w:t>
      </w:r>
      <w:r w:rsidR="00091FC7">
        <w:t xml:space="preserve">. </w:t>
      </w:r>
      <w:r w:rsidR="00867324">
        <w:t xml:space="preserve"> Внимательный и критический взгляд Комитета </w:t>
      </w:r>
      <w:r w:rsidR="009E1B35">
        <w:t>является</w:t>
      </w:r>
      <w:r w:rsidR="00867324">
        <w:t xml:space="preserve"> неоценим</w:t>
      </w:r>
      <w:r w:rsidR="009E1B35">
        <w:t>ой</w:t>
      </w:r>
      <w:r w:rsidR="00867324">
        <w:t xml:space="preserve"> помощь</w:t>
      </w:r>
      <w:r w:rsidR="009E1B35">
        <w:t>ю</w:t>
      </w:r>
      <w:r w:rsidR="00867324">
        <w:t xml:space="preserve"> французскому правительству</w:t>
      </w:r>
      <w:r w:rsidR="00091FC7">
        <w:t xml:space="preserve">. </w:t>
      </w:r>
      <w:r w:rsidR="00867324">
        <w:t xml:space="preserve"> Франция считает</w:t>
      </w:r>
      <w:r w:rsidR="006243F3">
        <w:t>, ч</w:t>
      </w:r>
      <w:r w:rsidR="00867324">
        <w:t>то на неё возложена обязанность вести борьбу против дискриминации, поскольку исторически  Франция явля</w:t>
      </w:r>
      <w:r w:rsidR="006243F3">
        <w:t>ется</w:t>
      </w:r>
      <w:r w:rsidR="00867324">
        <w:t xml:space="preserve"> страной на перепутье различных культур</w:t>
      </w:r>
      <w:r w:rsidR="00091FC7">
        <w:t xml:space="preserve">. </w:t>
      </w:r>
      <w:r w:rsidR="00867324">
        <w:t xml:space="preserve"> Правительство </w:t>
      </w:r>
      <w:r w:rsidR="009E1B35">
        <w:t>рассматрив</w:t>
      </w:r>
      <w:r w:rsidR="00867324">
        <w:t xml:space="preserve">ает Европу не как </w:t>
      </w:r>
      <w:r w:rsidR="009E1B35">
        <w:t>бастион</w:t>
      </w:r>
      <w:r w:rsidR="006243F3">
        <w:t xml:space="preserve"> безопасност</w:t>
      </w:r>
      <w:r w:rsidR="009E1B35">
        <w:t>и</w:t>
      </w:r>
      <w:r w:rsidR="006243F3">
        <w:t xml:space="preserve">, </w:t>
      </w:r>
      <w:r w:rsidR="001E175D">
        <w:t>а как</w:t>
      </w:r>
      <w:r w:rsidR="00781456">
        <w:t xml:space="preserve"> </w:t>
      </w:r>
      <w:r w:rsidR="009E1B35">
        <w:t>авангард</w:t>
      </w:r>
      <w:r w:rsidR="00781456">
        <w:t xml:space="preserve"> борьб</w:t>
      </w:r>
      <w:r w:rsidR="009E1B35">
        <w:t>ы</w:t>
      </w:r>
      <w:r w:rsidR="00781456">
        <w:t xml:space="preserve"> против дискриминации, в особенности в отношении </w:t>
      </w:r>
      <w:r w:rsidR="00E40F9C">
        <w:t>наиболее</w:t>
      </w:r>
      <w:r w:rsidR="00781456">
        <w:t xml:space="preserve"> уязвимых групп населени</w:t>
      </w:r>
      <w:r w:rsidR="009234F6">
        <w:t>я</w:t>
      </w:r>
      <w:r w:rsidR="00781456">
        <w:t>, в частности</w:t>
      </w:r>
      <w:r w:rsidR="009234F6">
        <w:t>,</w:t>
      </w:r>
      <w:r w:rsidR="00781456">
        <w:t xml:space="preserve"> некоторых иностранцев, </w:t>
      </w:r>
      <w:r w:rsidR="00E40F9C">
        <w:t>предоставляя</w:t>
      </w:r>
      <w:r w:rsidR="00781456">
        <w:t xml:space="preserve"> им св</w:t>
      </w:r>
      <w:r w:rsidR="006243F3">
        <w:t>о</w:t>
      </w:r>
      <w:r w:rsidR="00781456">
        <w:t>боду и справедливость.</w:t>
      </w:r>
    </w:p>
    <w:p w:rsidR="00781456" w:rsidRDefault="00781456" w:rsidP="00781456">
      <w:pPr>
        <w:tabs>
          <w:tab w:val="clear" w:pos="567"/>
          <w:tab w:val="clear" w:pos="1134"/>
          <w:tab w:val="left" w:pos="0"/>
          <w:tab w:val="left" w:pos="540"/>
        </w:tabs>
      </w:pPr>
    </w:p>
    <w:p w:rsidR="00067E1D" w:rsidRDefault="00781456" w:rsidP="00CD5A9D">
      <w:pPr>
        <w:numPr>
          <w:ilvl w:val="0"/>
          <w:numId w:val="2"/>
        </w:numPr>
        <w:tabs>
          <w:tab w:val="clear" w:pos="480"/>
          <w:tab w:val="clear" w:pos="567"/>
          <w:tab w:val="clear" w:pos="1134"/>
          <w:tab w:val="left" w:pos="0"/>
          <w:tab w:val="left" w:pos="540"/>
        </w:tabs>
        <w:ind w:left="0" w:firstLine="0"/>
      </w:pPr>
      <w:r w:rsidRPr="00C6049C">
        <w:rPr>
          <w:u w:val="single"/>
        </w:rPr>
        <w:t>ПРЕДСЕДАТЕЛЬ</w:t>
      </w:r>
      <w:r>
        <w:t xml:space="preserve"> благодарит французскую делегацию за обстоятельно</w:t>
      </w:r>
      <w:r w:rsidR="006243F3">
        <w:t>е</w:t>
      </w:r>
      <w:r>
        <w:t xml:space="preserve"> </w:t>
      </w:r>
      <w:r w:rsidR="008D0DF3">
        <w:t>вступительное заявление</w:t>
      </w:r>
      <w:r>
        <w:t>, текст которого</w:t>
      </w:r>
      <w:r w:rsidR="000818F8">
        <w:t xml:space="preserve"> </w:t>
      </w:r>
      <w:r w:rsidR="00E40F9C">
        <w:t>может быть предоставлен</w:t>
      </w:r>
      <w:r>
        <w:t xml:space="preserve"> </w:t>
      </w:r>
      <w:r w:rsidR="00E40F9C">
        <w:t xml:space="preserve">членам  Комитета </w:t>
      </w:r>
      <w:r w:rsidR="0043466F">
        <w:t>для ознакомления</w:t>
      </w:r>
      <w:r w:rsidR="000818F8">
        <w:t>.</w:t>
      </w:r>
      <w:r>
        <w:t xml:space="preserve">  </w:t>
      </w:r>
      <w:r w:rsidR="00867324">
        <w:t xml:space="preserve"> </w:t>
      </w:r>
    </w:p>
    <w:p w:rsidR="00C6049C" w:rsidRDefault="00C6049C" w:rsidP="00C6049C">
      <w:pPr>
        <w:tabs>
          <w:tab w:val="clear" w:pos="567"/>
          <w:tab w:val="clear" w:pos="1134"/>
          <w:tab w:val="left" w:pos="0"/>
          <w:tab w:val="left" w:pos="540"/>
        </w:tabs>
      </w:pPr>
    </w:p>
    <w:p w:rsidR="00C42824" w:rsidRDefault="00C6049C" w:rsidP="00CD5A9D">
      <w:pPr>
        <w:numPr>
          <w:ilvl w:val="0"/>
          <w:numId w:val="2"/>
        </w:numPr>
        <w:tabs>
          <w:tab w:val="clear" w:pos="480"/>
          <w:tab w:val="clear" w:pos="567"/>
          <w:tab w:val="clear" w:pos="1134"/>
          <w:tab w:val="left" w:pos="0"/>
          <w:tab w:val="left" w:pos="540"/>
        </w:tabs>
        <w:ind w:left="0" w:firstLine="0"/>
      </w:pPr>
      <w:r w:rsidRPr="00C6049C">
        <w:rPr>
          <w:u w:val="single"/>
        </w:rPr>
        <w:t>Г-н БАНТОН</w:t>
      </w:r>
      <w:r w:rsidR="00E40F9C">
        <w:t xml:space="preserve"> (Докладчик по стране)</w:t>
      </w:r>
      <w:r>
        <w:t xml:space="preserve"> </w:t>
      </w:r>
      <w:r w:rsidR="00E40F9C">
        <w:t>просит обратить</w:t>
      </w:r>
      <w:r>
        <w:t xml:space="preserve"> внимание на </w:t>
      </w:r>
      <w:r w:rsidR="00E40F9C">
        <w:t xml:space="preserve">его </w:t>
      </w:r>
      <w:r>
        <w:t>письменные запр</w:t>
      </w:r>
      <w:r w:rsidR="00E40F9C">
        <w:t>о</w:t>
      </w:r>
      <w:r>
        <w:t>сы  и замечания в отношении двенадцатого-четырнадцатого периодических докладов Франции, содержащи</w:t>
      </w:r>
      <w:r w:rsidR="00E40F9C">
        <w:t>е</w:t>
      </w:r>
      <w:r>
        <w:t xml:space="preserve">ся в документе </w:t>
      </w:r>
      <w:r>
        <w:rPr>
          <w:lang w:val="en-US"/>
        </w:rPr>
        <w:t>CERD</w:t>
      </w:r>
      <w:r w:rsidRPr="00C6049C">
        <w:t>/</w:t>
      </w:r>
      <w:r>
        <w:rPr>
          <w:lang w:val="en-US"/>
        </w:rPr>
        <w:t>C</w:t>
      </w:r>
      <w:r w:rsidRPr="00C6049C">
        <w:t>/56/</w:t>
      </w:r>
      <w:r>
        <w:rPr>
          <w:lang w:val="en-US"/>
        </w:rPr>
        <w:t>Misc</w:t>
      </w:r>
      <w:r w:rsidRPr="00C6049C">
        <w:t>.10 (</w:t>
      </w:r>
      <w:r w:rsidR="005E67EE">
        <w:t>имеется только на английском языке)</w:t>
      </w:r>
      <w:r w:rsidR="00091FC7">
        <w:t xml:space="preserve">. </w:t>
      </w:r>
      <w:r w:rsidR="005E67EE">
        <w:t xml:space="preserve"> Обращаясь к статье 1 Конвенции, он отмечает, что, несмотря на </w:t>
      </w:r>
      <w:r w:rsidR="00E40F9C">
        <w:t xml:space="preserve">поочередные </w:t>
      </w:r>
      <w:r w:rsidR="005E67EE">
        <w:t xml:space="preserve">заверения </w:t>
      </w:r>
      <w:r w:rsidR="00E40F9C">
        <w:t>уже нескольких</w:t>
      </w:r>
      <w:r w:rsidR="005E67EE">
        <w:t xml:space="preserve"> глав французской делегации относительно всеобъемлющего характера законодательства Франции по вопросу расовой дискриминации, Комитет, рассматривая  девятый-одиннадцатый периодические доклады Франции</w:t>
      </w:r>
      <w:r w:rsidR="000818F8">
        <w:t xml:space="preserve"> на </w:t>
      </w:r>
      <w:r w:rsidR="00E40F9C">
        <w:t>одной из предыдущих</w:t>
      </w:r>
      <w:r w:rsidR="000818F8">
        <w:t xml:space="preserve"> сесси</w:t>
      </w:r>
      <w:r w:rsidR="00E40F9C">
        <w:t>й</w:t>
      </w:r>
      <w:r w:rsidR="00312698">
        <w:t xml:space="preserve">, не обнаружил </w:t>
      </w:r>
      <w:r w:rsidR="00E40F9C">
        <w:t>никакого</w:t>
      </w:r>
      <w:r w:rsidR="00312698">
        <w:t xml:space="preserve"> запрет</w:t>
      </w:r>
      <w:r w:rsidR="00E40F9C">
        <w:t>а в отношении</w:t>
      </w:r>
      <w:r w:rsidR="00312698">
        <w:t xml:space="preserve"> </w:t>
      </w:r>
      <w:r w:rsidR="00E40F9C">
        <w:t>таких различий</w:t>
      </w:r>
      <w:r w:rsidR="00312698">
        <w:t>, которые являются дискриминационными по своей сущности</w:t>
      </w:r>
      <w:r w:rsidR="00091FC7">
        <w:t xml:space="preserve">. </w:t>
      </w:r>
      <w:r w:rsidR="00312698">
        <w:t xml:space="preserve"> </w:t>
      </w:r>
      <w:r w:rsidR="00265610">
        <w:t>Как ему представляется, рекомендация Комитета от</w:t>
      </w:r>
      <w:r w:rsidR="00312698">
        <w:t xml:space="preserve"> 1994 год</w:t>
      </w:r>
      <w:r w:rsidR="00265610">
        <w:t>а</w:t>
      </w:r>
      <w:r w:rsidR="00312698">
        <w:t xml:space="preserve"> </w:t>
      </w:r>
      <w:r w:rsidR="00265610">
        <w:t>относительно того, чтобы</w:t>
      </w:r>
      <w:r w:rsidR="00312698">
        <w:t xml:space="preserve"> Франци</w:t>
      </w:r>
      <w:r w:rsidR="00265610">
        <w:t>я</w:t>
      </w:r>
      <w:r w:rsidR="00312698">
        <w:t xml:space="preserve"> укреп</w:t>
      </w:r>
      <w:r w:rsidR="00265610">
        <w:t>ила</w:t>
      </w:r>
      <w:r w:rsidR="00312698">
        <w:t xml:space="preserve"> свои</w:t>
      </w:r>
      <w:r w:rsidR="000B0858">
        <w:t xml:space="preserve"> закон</w:t>
      </w:r>
      <w:r w:rsidR="00265610">
        <w:t>ы</w:t>
      </w:r>
      <w:r w:rsidR="00312698">
        <w:t>, запрещающи</w:t>
      </w:r>
      <w:r w:rsidR="00265610">
        <w:t>е</w:t>
      </w:r>
      <w:r w:rsidR="00312698">
        <w:t xml:space="preserve"> действия, имеющие подобный эффект, </w:t>
      </w:r>
      <w:r w:rsidR="00265610">
        <w:t xml:space="preserve">осталась в </w:t>
      </w:r>
      <w:r w:rsidR="000B0858">
        <w:t>четырнад</w:t>
      </w:r>
      <w:r w:rsidR="00C42824">
        <w:t xml:space="preserve">цатом периодическом докладе </w:t>
      </w:r>
      <w:r w:rsidR="000B0858">
        <w:t>без должного внимания</w:t>
      </w:r>
      <w:r w:rsidR="00C42824">
        <w:t>.</w:t>
      </w:r>
    </w:p>
    <w:p w:rsidR="00C42824" w:rsidRDefault="00C42824" w:rsidP="00C42824">
      <w:pPr>
        <w:tabs>
          <w:tab w:val="clear" w:pos="567"/>
          <w:tab w:val="clear" w:pos="1134"/>
          <w:tab w:val="left" w:pos="0"/>
          <w:tab w:val="left" w:pos="540"/>
        </w:tabs>
      </w:pPr>
    </w:p>
    <w:p w:rsidR="00C6049C" w:rsidRDefault="00C42824" w:rsidP="00CD5A9D">
      <w:pPr>
        <w:numPr>
          <w:ilvl w:val="0"/>
          <w:numId w:val="2"/>
        </w:numPr>
        <w:tabs>
          <w:tab w:val="clear" w:pos="480"/>
          <w:tab w:val="clear" w:pos="567"/>
          <w:tab w:val="clear" w:pos="1134"/>
          <w:tab w:val="left" w:pos="0"/>
          <w:tab w:val="left" w:pos="540"/>
        </w:tabs>
        <w:ind w:left="0" w:firstLine="0"/>
      </w:pPr>
      <w:r>
        <w:t xml:space="preserve">Что касается визового </w:t>
      </w:r>
      <w:r w:rsidR="00BE7139">
        <w:t>режима</w:t>
      </w:r>
      <w:r>
        <w:t xml:space="preserve">, </w:t>
      </w:r>
      <w:r w:rsidR="00BE7139">
        <w:t xml:space="preserve">то </w:t>
      </w:r>
      <w:r>
        <w:t xml:space="preserve">он </w:t>
      </w:r>
      <w:r w:rsidR="00265610">
        <w:t>хотел бы выяснить</w:t>
      </w:r>
      <w:r w:rsidR="00876A38">
        <w:t>,</w:t>
      </w:r>
      <w:r>
        <w:t xml:space="preserve"> </w:t>
      </w:r>
      <w:r w:rsidR="00876A38">
        <w:t xml:space="preserve">отвечают ли ограничения, </w:t>
      </w:r>
      <w:r w:rsidR="006243F3">
        <w:t>установленные</w:t>
      </w:r>
      <w:r w:rsidR="00876A38">
        <w:t xml:space="preserve"> Францией </w:t>
      </w:r>
      <w:r w:rsidR="006243F3">
        <w:t>в отношении</w:t>
      </w:r>
      <w:r w:rsidR="00876A38">
        <w:t xml:space="preserve"> </w:t>
      </w:r>
      <w:r w:rsidR="00265610">
        <w:t xml:space="preserve">доступности </w:t>
      </w:r>
      <w:r w:rsidR="00876A38">
        <w:t>виз</w:t>
      </w:r>
      <w:r w:rsidR="00265610">
        <w:t>,</w:t>
      </w:r>
      <w:r w:rsidR="00876A38">
        <w:t xml:space="preserve"> критериям достижени</w:t>
      </w:r>
      <w:r w:rsidR="00265610">
        <w:t>я</w:t>
      </w:r>
      <w:r w:rsidR="00876A38">
        <w:t xml:space="preserve"> </w:t>
      </w:r>
      <w:r w:rsidR="006243F3">
        <w:t xml:space="preserve">юридически </w:t>
      </w:r>
      <w:r w:rsidR="00876A38">
        <w:t>о</w:t>
      </w:r>
      <w:r w:rsidR="006243F3">
        <w:t>правданной</w:t>
      </w:r>
      <w:r w:rsidR="00876A38">
        <w:t xml:space="preserve"> цели, </w:t>
      </w:r>
      <w:r w:rsidR="00265610">
        <w:t>наличия</w:t>
      </w:r>
      <w:r w:rsidR="00876A38">
        <w:t xml:space="preserve"> правово</w:t>
      </w:r>
      <w:r w:rsidR="00265610">
        <w:t>го</w:t>
      </w:r>
      <w:r w:rsidR="00876A38">
        <w:t xml:space="preserve"> обосновани</w:t>
      </w:r>
      <w:r w:rsidR="00265610">
        <w:t>я</w:t>
      </w:r>
      <w:r w:rsidR="00876A38">
        <w:t xml:space="preserve"> и разумн</w:t>
      </w:r>
      <w:r w:rsidR="00265610">
        <w:t>ой</w:t>
      </w:r>
      <w:r w:rsidR="00876A38">
        <w:t xml:space="preserve"> пропорциональн</w:t>
      </w:r>
      <w:r w:rsidR="00265610">
        <w:t>ой</w:t>
      </w:r>
      <w:r w:rsidR="00876A38">
        <w:t xml:space="preserve"> взаимосвяз</w:t>
      </w:r>
      <w:r w:rsidR="00265610">
        <w:t>и</w:t>
      </w:r>
      <w:r w:rsidR="00876A38">
        <w:t xml:space="preserve"> между используемыми средствами и желаемым результатом</w:t>
      </w:r>
      <w:r w:rsidR="00091FC7">
        <w:t xml:space="preserve">. </w:t>
      </w:r>
      <w:r w:rsidR="00876A38">
        <w:t xml:space="preserve"> Франция также </w:t>
      </w:r>
      <w:r w:rsidR="00265610">
        <w:t>налагает</w:t>
      </w:r>
      <w:r w:rsidR="00876A38">
        <w:t xml:space="preserve"> определенные обязательства на авиа</w:t>
      </w:r>
      <w:r w:rsidR="00265610">
        <w:t>ли</w:t>
      </w:r>
      <w:r w:rsidR="00BE7139">
        <w:t>нии</w:t>
      </w:r>
      <w:r w:rsidR="00876A38">
        <w:t xml:space="preserve"> и други</w:t>
      </w:r>
      <w:r w:rsidR="00265610">
        <w:t>х</w:t>
      </w:r>
      <w:r w:rsidR="00876A38">
        <w:t xml:space="preserve"> транснациональны</w:t>
      </w:r>
      <w:r w:rsidR="00265610">
        <w:t>х</w:t>
      </w:r>
      <w:r w:rsidR="00876A38">
        <w:t xml:space="preserve"> </w:t>
      </w:r>
      <w:r w:rsidR="00265610">
        <w:t>перевозчиков</w:t>
      </w:r>
      <w:r w:rsidR="00091FC7">
        <w:t xml:space="preserve">. </w:t>
      </w:r>
      <w:r w:rsidR="00BE7139">
        <w:t xml:space="preserve"> Какие предпринимаются шаги по обеспечению достаточной защиты прав людей, претендующих на въезд в страну? </w:t>
      </w:r>
      <w:r w:rsidR="00951A7F">
        <w:t>Что к</w:t>
      </w:r>
      <w:r w:rsidR="00BE7139">
        <w:t>асае</w:t>
      </w:r>
      <w:r w:rsidR="00951A7F">
        <w:t>тся</w:t>
      </w:r>
      <w:r w:rsidR="00BE7139">
        <w:t xml:space="preserve"> подачи прошений на предоставление убежища, </w:t>
      </w:r>
      <w:r w:rsidR="00951A7F">
        <w:t xml:space="preserve">то </w:t>
      </w:r>
      <w:r w:rsidR="00BE7139">
        <w:t>какие меры гарантируют, что прошения, поданные представителями народности рома, рассм</w:t>
      </w:r>
      <w:r w:rsidR="00951A7F">
        <w:t>атриваются</w:t>
      </w:r>
      <w:r w:rsidR="00BE7139">
        <w:t xml:space="preserve"> в индивидуальном порядке?</w:t>
      </w:r>
    </w:p>
    <w:p w:rsidR="00BE7139" w:rsidRDefault="00BE7139" w:rsidP="00BE7139">
      <w:pPr>
        <w:tabs>
          <w:tab w:val="clear" w:pos="567"/>
          <w:tab w:val="clear" w:pos="1134"/>
          <w:tab w:val="left" w:pos="0"/>
          <w:tab w:val="left" w:pos="540"/>
        </w:tabs>
      </w:pPr>
    </w:p>
    <w:p w:rsidR="00BE7139" w:rsidRDefault="00012A77" w:rsidP="00CD5A9D">
      <w:pPr>
        <w:numPr>
          <w:ilvl w:val="0"/>
          <w:numId w:val="2"/>
        </w:numPr>
        <w:tabs>
          <w:tab w:val="clear" w:pos="480"/>
          <w:tab w:val="clear" w:pos="567"/>
          <w:tab w:val="clear" w:pos="1134"/>
          <w:tab w:val="left" w:pos="0"/>
          <w:tab w:val="left" w:pos="540"/>
        </w:tabs>
        <w:ind w:left="0" w:firstLine="0"/>
      </w:pPr>
      <w:r>
        <w:rPr>
          <w:lang w:val="en-US"/>
        </w:rPr>
        <w:t>C</w:t>
      </w:r>
      <w:r>
        <w:t>оздаётся впечатление</w:t>
      </w:r>
      <w:r w:rsidR="00604896">
        <w:t xml:space="preserve">, что, </w:t>
      </w:r>
      <w:r>
        <w:t xml:space="preserve">несмотря на наличие </w:t>
      </w:r>
      <w:r w:rsidR="00604896">
        <w:t>во Франции много</w:t>
      </w:r>
      <w:r>
        <w:t>численных</w:t>
      </w:r>
      <w:r w:rsidR="00604896">
        <w:t xml:space="preserve"> НПО, действующи</w:t>
      </w:r>
      <w:r>
        <w:t>х</w:t>
      </w:r>
      <w:r w:rsidR="00604896">
        <w:t xml:space="preserve"> в сфере расовой дискриминации</w:t>
      </w:r>
      <w:r>
        <w:t xml:space="preserve"> в</w:t>
      </w:r>
      <w:r w:rsidR="00604896">
        <w:t xml:space="preserve"> связ</w:t>
      </w:r>
      <w:r>
        <w:t>и</w:t>
      </w:r>
      <w:r w:rsidR="00604896">
        <w:t xml:space="preserve"> с им</w:t>
      </w:r>
      <w:r>
        <w:t>м</w:t>
      </w:r>
      <w:r w:rsidR="00604896">
        <w:t xml:space="preserve">играцией, </w:t>
      </w:r>
      <w:r>
        <w:t xml:space="preserve">там </w:t>
      </w:r>
      <w:r w:rsidR="00604896">
        <w:t xml:space="preserve">меньше делается </w:t>
      </w:r>
      <w:r>
        <w:t>в отношении</w:t>
      </w:r>
      <w:r w:rsidR="00604896">
        <w:t xml:space="preserve"> прав, закреплённых в статье 5 Конвенции</w:t>
      </w:r>
      <w:r w:rsidR="00091FC7">
        <w:t xml:space="preserve">. </w:t>
      </w:r>
      <w:r w:rsidR="00604896">
        <w:t xml:space="preserve"> Согласно меморандуму, полученному им от Ассоциации </w:t>
      </w:r>
      <w:r w:rsidR="00C86420">
        <w:t>"</w:t>
      </w:r>
      <w:r w:rsidR="00D8703C">
        <w:t>Х</w:t>
      </w:r>
      <w:r w:rsidR="00604896">
        <w:t>ристиан</w:t>
      </w:r>
      <w:r w:rsidR="00D8703C">
        <w:t>е</w:t>
      </w:r>
      <w:r w:rsidR="00604896">
        <w:t xml:space="preserve"> за </w:t>
      </w:r>
      <w:r w:rsidR="00D8703C">
        <w:t>отмену пыток</w:t>
      </w:r>
      <w:r w:rsidR="00C86420">
        <w:t>"</w:t>
      </w:r>
      <w:r w:rsidR="00D8703C">
        <w:t xml:space="preserve"> (АСАТ),</w:t>
      </w:r>
      <w:r w:rsidR="00604896">
        <w:t xml:space="preserve"> </w:t>
      </w:r>
      <w:r w:rsidR="00D8703C">
        <w:t xml:space="preserve">в процентном отношении </w:t>
      </w:r>
      <w:r w:rsidR="00604896">
        <w:t xml:space="preserve">число просителей убежища, </w:t>
      </w:r>
      <w:r>
        <w:t>в период с 1994 по 1999 годы получивших возможность пройти</w:t>
      </w:r>
      <w:r w:rsidR="00D8703C">
        <w:t xml:space="preserve"> собеседования </w:t>
      </w:r>
      <w:r>
        <w:t xml:space="preserve">с </w:t>
      </w:r>
      <w:r w:rsidR="00D8703C">
        <w:t>должностны</w:t>
      </w:r>
      <w:r>
        <w:t>ми</w:t>
      </w:r>
      <w:r w:rsidR="00D8703C">
        <w:t xml:space="preserve"> лица</w:t>
      </w:r>
      <w:r>
        <w:t>ми</w:t>
      </w:r>
      <w:r w:rsidR="00D8703C">
        <w:t>, ответственны</w:t>
      </w:r>
      <w:r>
        <w:t>ми</w:t>
      </w:r>
      <w:r w:rsidR="00D8703C">
        <w:t xml:space="preserve"> за рассмотрение прошений, значительно сократилось</w:t>
      </w:r>
      <w:r w:rsidR="00091FC7">
        <w:t xml:space="preserve">. </w:t>
      </w:r>
      <w:r w:rsidR="0022120A">
        <w:t xml:space="preserve"> АСАТ привлекла внимание к рекомендациям Национальной консул</w:t>
      </w:r>
      <w:r w:rsidR="00E731D5">
        <w:t>ьтативной комиссии по правам человека о</w:t>
      </w:r>
      <w:r>
        <w:t xml:space="preserve"> том, что следует </w:t>
      </w:r>
      <w:r w:rsidR="00E731D5">
        <w:t>отмен</w:t>
      </w:r>
      <w:r>
        <w:t>ить</w:t>
      </w:r>
      <w:r w:rsidR="00E731D5">
        <w:t xml:space="preserve">  стать</w:t>
      </w:r>
      <w:r>
        <w:t>ю</w:t>
      </w:r>
      <w:r w:rsidR="00E731D5">
        <w:t xml:space="preserve"> 16 закона 1986 года об иммиграции и</w:t>
      </w:r>
      <w:r>
        <w:t xml:space="preserve"> что необходимо</w:t>
      </w:r>
      <w:r w:rsidR="00E731D5">
        <w:t xml:space="preserve">, в случае отказа в визе, </w:t>
      </w:r>
      <w:r>
        <w:t xml:space="preserve">разъяснять </w:t>
      </w:r>
      <w:r w:rsidR="00E731D5">
        <w:t xml:space="preserve">на индивидуальной основе </w:t>
      </w:r>
      <w:r>
        <w:t>причины</w:t>
      </w:r>
      <w:r w:rsidR="00E731D5">
        <w:t xml:space="preserve"> отказа</w:t>
      </w:r>
      <w:r w:rsidR="00091FC7">
        <w:t xml:space="preserve">. </w:t>
      </w:r>
      <w:r>
        <w:t xml:space="preserve"> А</w:t>
      </w:r>
      <w:r w:rsidR="00E731D5">
        <w:t>ссоциация приз</w:t>
      </w:r>
      <w:r>
        <w:t>ы</w:t>
      </w:r>
      <w:r w:rsidR="00E731D5">
        <w:t>ва</w:t>
      </w:r>
      <w:r>
        <w:t>ет</w:t>
      </w:r>
      <w:r w:rsidR="00E731D5">
        <w:t xml:space="preserve"> провести разграничение между теми, кто оказывает помощь иммигрантам из гуманитарных соображений , и теми, кто вовлечён в противозаконную деятельность</w:t>
      </w:r>
      <w:r w:rsidR="00091FC7">
        <w:t xml:space="preserve">. </w:t>
      </w:r>
      <w:r w:rsidR="00E731D5">
        <w:t xml:space="preserve"> В меморандуме </w:t>
      </w:r>
      <w:r>
        <w:t>идёт речь о</w:t>
      </w:r>
      <w:r w:rsidR="00E731D5">
        <w:t xml:space="preserve"> депортаци</w:t>
      </w:r>
      <w:r>
        <w:t>и</w:t>
      </w:r>
      <w:r w:rsidR="00E731D5">
        <w:t xml:space="preserve"> </w:t>
      </w:r>
      <w:r w:rsidR="00B61405">
        <w:t>иммигрантов, совершивших правонарушения, и подн</w:t>
      </w:r>
      <w:r>
        <w:t>имается</w:t>
      </w:r>
      <w:r w:rsidR="00B61405">
        <w:t xml:space="preserve"> важный вопрос относительно возможности обжалования решений о депортации</w:t>
      </w:r>
      <w:r w:rsidR="00091FC7">
        <w:t xml:space="preserve">. </w:t>
      </w:r>
      <w:r w:rsidR="00B61405">
        <w:t xml:space="preserve"> </w:t>
      </w:r>
      <w:r>
        <w:t>Меморандум</w:t>
      </w:r>
      <w:r w:rsidR="00A81196">
        <w:t xml:space="preserve"> </w:t>
      </w:r>
      <w:r>
        <w:t>позволяет</w:t>
      </w:r>
      <w:r w:rsidR="00A81196">
        <w:t xml:space="preserve"> </w:t>
      </w:r>
      <w:r w:rsidR="00B61405">
        <w:t xml:space="preserve">сделать </w:t>
      </w:r>
      <w:r>
        <w:t>вывод о том, что в</w:t>
      </w:r>
      <w:r w:rsidR="00B61405">
        <w:t xml:space="preserve"> </w:t>
      </w:r>
      <w:r>
        <w:t xml:space="preserve">департаменте </w:t>
      </w:r>
      <w:r w:rsidR="00B61405">
        <w:t>Французск</w:t>
      </w:r>
      <w:r>
        <w:t>ая</w:t>
      </w:r>
      <w:r w:rsidR="00B61405">
        <w:t xml:space="preserve"> Г</w:t>
      </w:r>
      <w:r w:rsidR="0043466F">
        <w:t>виан</w:t>
      </w:r>
      <w:r>
        <w:t>а применяются</w:t>
      </w:r>
      <w:r w:rsidR="00B61405">
        <w:t xml:space="preserve"> репрессивные положения законодательства Франции, </w:t>
      </w:r>
      <w:r w:rsidR="00E731D5">
        <w:t xml:space="preserve"> </w:t>
      </w:r>
      <w:r w:rsidR="00B61405">
        <w:t xml:space="preserve">а те положения, которые </w:t>
      </w:r>
      <w:r>
        <w:t>обеспечивают</w:t>
      </w:r>
      <w:r w:rsidR="00B61405">
        <w:t xml:space="preserve"> защиту, зачастую игнорир</w:t>
      </w:r>
      <w:r>
        <w:t>уются</w:t>
      </w:r>
      <w:r w:rsidR="00091FC7">
        <w:t xml:space="preserve">. </w:t>
      </w:r>
      <w:r w:rsidR="00B61405">
        <w:t xml:space="preserve"> Он предлагает французской делегации предоставить ответы в письменном виде </w:t>
      </w:r>
      <w:r>
        <w:t>в рамках</w:t>
      </w:r>
      <w:r w:rsidR="00FB16AD">
        <w:t xml:space="preserve"> п</w:t>
      </w:r>
      <w:r w:rsidR="00B61405">
        <w:t>ятнадцато</w:t>
      </w:r>
      <w:r w:rsidR="00FB16AD">
        <w:t>го</w:t>
      </w:r>
      <w:r w:rsidR="00B61405">
        <w:t xml:space="preserve"> периодическо</w:t>
      </w:r>
      <w:r w:rsidR="00FB16AD">
        <w:t>го</w:t>
      </w:r>
      <w:r w:rsidR="00B61405">
        <w:t xml:space="preserve"> доклада Франции, </w:t>
      </w:r>
      <w:r w:rsidR="00FB16AD">
        <w:t>ожидаемого в августе 2000 года.</w:t>
      </w:r>
    </w:p>
    <w:p w:rsidR="00FB16AD" w:rsidRDefault="00FB16AD" w:rsidP="00FB16AD">
      <w:pPr>
        <w:tabs>
          <w:tab w:val="clear" w:pos="567"/>
          <w:tab w:val="clear" w:pos="1134"/>
          <w:tab w:val="left" w:pos="0"/>
          <w:tab w:val="left" w:pos="540"/>
        </w:tabs>
      </w:pPr>
    </w:p>
    <w:p w:rsidR="0059290A" w:rsidRDefault="00FB16AD" w:rsidP="00CD5A9D">
      <w:pPr>
        <w:numPr>
          <w:ilvl w:val="0"/>
          <w:numId w:val="2"/>
        </w:numPr>
        <w:tabs>
          <w:tab w:val="clear" w:pos="480"/>
          <w:tab w:val="clear" w:pos="567"/>
          <w:tab w:val="clear" w:pos="1134"/>
          <w:tab w:val="left" w:pos="0"/>
          <w:tab w:val="left" w:pos="540"/>
        </w:tabs>
        <w:ind w:left="0" w:firstLine="0"/>
      </w:pPr>
      <w:r>
        <w:t xml:space="preserve">Его представление о существующем несоответствии иммиграционной практики  положениям статьи 5 нашло подтверждение в информации, содержащейся в докладе </w:t>
      </w:r>
      <w:r w:rsidR="00012A77">
        <w:t>Французской лиги прав человека (</w:t>
      </w:r>
      <w:r w:rsidR="00C86420">
        <w:t>"</w:t>
      </w:r>
      <w:r>
        <w:rPr>
          <w:lang w:val="en-US"/>
        </w:rPr>
        <w:t>Ligue</w:t>
      </w:r>
      <w:r w:rsidRPr="00FB16AD">
        <w:t xml:space="preserve"> </w:t>
      </w:r>
      <w:r>
        <w:rPr>
          <w:lang w:val="en-US"/>
        </w:rPr>
        <w:t>francaise</w:t>
      </w:r>
      <w:r w:rsidRPr="00FB16AD">
        <w:t xml:space="preserve"> </w:t>
      </w:r>
      <w:r>
        <w:rPr>
          <w:lang w:val="en-US"/>
        </w:rPr>
        <w:t>des</w:t>
      </w:r>
      <w:r w:rsidRPr="00FB16AD">
        <w:t xml:space="preserve"> </w:t>
      </w:r>
      <w:r>
        <w:rPr>
          <w:lang w:val="en-US"/>
        </w:rPr>
        <w:t>droits</w:t>
      </w:r>
      <w:r w:rsidRPr="00FB16AD">
        <w:t xml:space="preserve"> </w:t>
      </w:r>
      <w:r>
        <w:rPr>
          <w:lang w:val="en-US"/>
        </w:rPr>
        <w:t>d</w:t>
      </w:r>
      <w:r w:rsidRPr="00FB16AD">
        <w:t xml:space="preserve"> </w:t>
      </w:r>
      <w:r>
        <w:rPr>
          <w:lang w:val="en-US"/>
        </w:rPr>
        <w:t>l</w:t>
      </w:r>
      <w:r w:rsidRPr="00FB16AD">
        <w:t>’</w:t>
      </w:r>
      <w:r>
        <w:rPr>
          <w:lang w:val="en-US"/>
        </w:rPr>
        <w:t>homme</w:t>
      </w:r>
      <w:r w:rsidR="00C86420">
        <w:t>"</w:t>
      </w:r>
      <w:r w:rsidR="00012A77">
        <w:t>)</w:t>
      </w:r>
      <w:r w:rsidR="00A81196">
        <w:t>,</w:t>
      </w:r>
      <w:r w:rsidR="0059290A">
        <w:t xml:space="preserve"> в котором говори</w:t>
      </w:r>
      <w:r w:rsidR="00012A77">
        <w:t>тся</w:t>
      </w:r>
      <w:r w:rsidR="0059290A">
        <w:t>, что из 1339 прошений о предоставлении территориального убежища, поданных в 1998 году, в основном от алжирцев, всего восемь было удовлетворено</w:t>
      </w:r>
      <w:r w:rsidR="00091FC7">
        <w:t xml:space="preserve">. </w:t>
      </w:r>
      <w:r w:rsidR="0059290A">
        <w:t xml:space="preserve"> </w:t>
      </w:r>
      <w:r w:rsidR="00012A77">
        <w:t>Достаточно</w:t>
      </w:r>
      <w:r w:rsidR="0059290A">
        <w:t xml:space="preserve"> ли это </w:t>
      </w:r>
      <w:r w:rsidR="00012A77">
        <w:t>характеризует</w:t>
      </w:r>
      <w:r w:rsidR="0059290A">
        <w:t xml:space="preserve"> </w:t>
      </w:r>
      <w:r w:rsidR="00012A77">
        <w:t>модель поведения</w:t>
      </w:r>
      <w:r w:rsidR="0059290A">
        <w:t xml:space="preserve"> Франци</w:t>
      </w:r>
      <w:r w:rsidR="00012A77">
        <w:t>и</w:t>
      </w:r>
      <w:r w:rsidR="0059290A">
        <w:t xml:space="preserve"> в отношении де</w:t>
      </w:r>
      <w:r w:rsidR="00A81196">
        <w:t>л</w:t>
      </w:r>
      <w:r w:rsidR="0059290A">
        <w:t xml:space="preserve"> о предоставлении территориального убежища? В пункте 6 четырнадцатого периодического доклада Франции (</w:t>
      </w:r>
      <w:r w:rsidR="0059290A">
        <w:rPr>
          <w:lang w:val="en-US"/>
        </w:rPr>
        <w:t>CERD</w:t>
      </w:r>
      <w:r w:rsidR="0059290A" w:rsidRPr="0059290A">
        <w:t>/</w:t>
      </w:r>
      <w:r w:rsidR="0059290A">
        <w:rPr>
          <w:lang w:val="en-US"/>
        </w:rPr>
        <w:t>C</w:t>
      </w:r>
      <w:r w:rsidR="0059290A" w:rsidRPr="0059290A">
        <w:t>/337/</w:t>
      </w:r>
      <w:r w:rsidR="0059290A">
        <w:rPr>
          <w:lang w:val="en-US"/>
        </w:rPr>
        <w:t>Add</w:t>
      </w:r>
      <w:r w:rsidR="0059290A" w:rsidRPr="0059290A">
        <w:t>.5)</w:t>
      </w:r>
      <w:r w:rsidR="0059290A">
        <w:t xml:space="preserve"> н</w:t>
      </w:r>
      <w:r w:rsidR="00A81196">
        <w:t>и</w:t>
      </w:r>
      <w:r w:rsidR="0059290A">
        <w:t>чего не говорится о территориальном убежище, однако, поскольку существуют две процедуры по предоставлению убежища, а именно, конституционная и территориальная, то это на практике приво</w:t>
      </w:r>
      <w:r w:rsidR="00012A77">
        <w:t>дит</w:t>
      </w:r>
      <w:r w:rsidR="0059290A">
        <w:t xml:space="preserve"> к дискриминации.</w:t>
      </w:r>
    </w:p>
    <w:p w:rsidR="0059290A" w:rsidRDefault="0059290A" w:rsidP="0059290A">
      <w:pPr>
        <w:tabs>
          <w:tab w:val="clear" w:pos="567"/>
          <w:tab w:val="clear" w:pos="1134"/>
          <w:tab w:val="left" w:pos="0"/>
          <w:tab w:val="left" w:pos="540"/>
        </w:tabs>
      </w:pPr>
    </w:p>
    <w:p w:rsidR="00B44B9C" w:rsidRDefault="00012A77" w:rsidP="00CD5A9D">
      <w:pPr>
        <w:numPr>
          <w:ilvl w:val="0"/>
          <w:numId w:val="2"/>
        </w:numPr>
        <w:tabs>
          <w:tab w:val="clear" w:pos="480"/>
          <w:tab w:val="clear" w:pos="567"/>
          <w:tab w:val="clear" w:pos="1134"/>
          <w:tab w:val="left" w:pos="0"/>
          <w:tab w:val="left" w:pos="540"/>
        </w:tabs>
        <w:ind w:left="0" w:firstLine="0"/>
      </w:pPr>
      <w:r>
        <w:t>Что касается</w:t>
      </w:r>
      <w:r w:rsidR="0059290A">
        <w:t xml:space="preserve"> стать</w:t>
      </w:r>
      <w:r>
        <w:t>и</w:t>
      </w:r>
      <w:r w:rsidR="0059290A">
        <w:t xml:space="preserve"> 3 Конвенции, </w:t>
      </w:r>
      <w:r>
        <w:t xml:space="preserve">то </w:t>
      </w:r>
      <w:r w:rsidR="0059290A">
        <w:t xml:space="preserve">он задает вопрос относительно того, является ли это противозаконным, когда  родитель просит перевести ребёнка в другую школу  из-за </w:t>
      </w:r>
      <w:r w:rsidR="00A81196">
        <w:t>преобладания</w:t>
      </w:r>
      <w:r w:rsidR="0059290A">
        <w:t xml:space="preserve"> опредленной этнической группы в классе</w:t>
      </w:r>
      <w:r w:rsidR="00091FC7">
        <w:t xml:space="preserve">. </w:t>
      </w:r>
      <w:r w:rsidR="00B44B9C">
        <w:t xml:space="preserve"> </w:t>
      </w:r>
      <w:r>
        <w:t>В это связи</w:t>
      </w:r>
      <w:r w:rsidR="00B44B9C">
        <w:t xml:space="preserve">, если администрация </w:t>
      </w:r>
      <w:r w:rsidR="00CD5A9D">
        <w:t>учебного заведения</w:t>
      </w:r>
      <w:r w:rsidR="00B44B9C">
        <w:t xml:space="preserve">  удовлетворит подобную просьбу, будет ли это также считаться про</w:t>
      </w:r>
      <w:r w:rsidR="00A81196">
        <w:t>т</w:t>
      </w:r>
      <w:r w:rsidR="00B44B9C">
        <w:t>ивозаконным? Если в одной школе диспропорционально представлены дети иностранного происхождения,</w:t>
      </w:r>
      <w:r w:rsidR="00A81196">
        <w:t xml:space="preserve"> что представляет </w:t>
      </w:r>
      <w:r w:rsidR="00B44B9C">
        <w:t>собой этническую сегрегацию, может ли антирасистская ассоциация  начать судебное разбирательство?</w:t>
      </w:r>
    </w:p>
    <w:p w:rsidR="00B44B9C" w:rsidRDefault="00B44B9C" w:rsidP="00B44B9C">
      <w:pPr>
        <w:tabs>
          <w:tab w:val="clear" w:pos="567"/>
          <w:tab w:val="clear" w:pos="1134"/>
          <w:tab w:val="left" w:pos="0"/>
          <w:tab w:val="left" w:pos="540"/>
        </w:tabs>
      </w:pPr>
    </w:p>
    <w:p w:rsidR="00FB16AD" w:rsidRDefault="00B44B9C" w:rsidP="00786D07">
      <w:pPr>
        <w:numPr>
          <w:ilvl w:val="0"/>
          <w:numId w:val="2"/>
        </w:numPr>
        <w:tabs>
          <w:tab w:val="clear" w:pos="480"/>
          <w:tab w:val="clear" w:pos="567"/>
          <w:tab w:val="clear" w:pos="1134"/>
          <w:tab w:val="left" w:pos="0"/>
          <w:tab w:val="left" w:pos="540"/>
        </w:tabs>
        <w:ind w:left="0" w:firstLine="0"/>
      </w:pPr>
      <w:r>
        <w:t>В отношении статьи 5(а) он спрашивает,</w:t>
      </w:r>
      <w:r w:rsidR="00012A77">
        <w:t xml:space="preserve"> не</w:t>
      </w:r>
      <w:r>
        <w:t xml:space="preserve"> упустило ли из виду французское правительство</w:t>
      </w:r>
      <w:r w:rsidR="00691737">
        <w:t>, готовя четырнадцатый периодический доклад,</w:t>
      </w:r>
      <w:r>
        <w:t xml:space="preserve"> просьбу Комитета, прозвучавшую в 1994 году, относительно предоставления  </w:t>
      </w:r>
      <w:r w:rsidR="00A81196">
        <w:t>дополнительной</w:t>
      </w:r>
      <w:r>
        <w:t xml:space="preserve"> информации, касающейся судебных решений </w:t>
      </w:r>
      <w:r w:rsidR="00691737">
        <w:t xml:space="preserve"> по делам, связанным с расовой дискриминацией, в</w:t>
      </w:r>
      <w:r w:rsidR="00012A77">
        <w:t xml:space="preserve"> том числе </w:t>
      </w:r>
      <w:r w:rsidR="00EF6A05">
        <w:t xml:space="preserve">с </w:t>
      </w:r>
      <w:r w:rsidR="00691737">
        <w:t>выплат</w:t>
      </w:r>
      <w:r w:rsidR="00EF6A05">
        <w:t>ой</w:t>
      </w:r>
      <w:r w:rsidR="00691737">
        <w:t xml:space="preserve"> компенсаций.</w:t>
      </w:r>
    </w:p>
    <w:p w:rsidR="00E01CCF" w:rsidRDefault="00E01CCF" w:rsidP="00E01CCF">
      <w:pPr>
        <w:tabs>
          <w:tab w:val="clear" w:pos="567"/>
          <w:tab w:val="clear" w:pos="1134"/>
          <w:tab w:val="left" w:pos="0"/>
          <w:tab w:val="left" w:pos="540"/>
        </w:tabs>
      </w:pPr>
    </w:p>
    <w:p w:rsidR="00633B5A" w:rsidRDefault="00012A77" w:rsidP="00786D07">
      <w:pPr>
        <w:numPr>
          <w:ilvl w:val="0"/>
          <w:numId w:val="2"/>
        </w:numPr>
        <w:tabs>
          <w:tab w:val="clear" w:pos="480"/>
          <w:tab w:val="clear" w:pos="567"/>
          <w:tab w:val="clear" w:pos="1134"/>
          <w:tab w:val="left" w:pos="0"/>
          <w:tab w:val="left" w:pos="540"/>
        </w:tabs>
        <w:ind w:left="0" w:firstLine="0"/>
      </w:pPr>
      <w:r>
        <w:t xml:space="preserve">Что касается статьи 5 </w:t>
      </w:r>
      <w:r w:rsidRPr="0043466F">
        <w:t>(</w:t>
      </w:r>
      <w:r>
        <w:rPr>
          <w:lang w:val="en-US"/>
        </w:rPr>
        <w:t>b</w:t>
      </w:r>
      <w:r>
        <w:t>), то сделанно</w:t>
      </w:r>
      <w:r w:rsidR="00E01CCF">
        <w:t xml:space="preserve">е им </w:t>
      </w:r>
      <w:r>
        <w:t xml:space="preserve">заявление </w:t>
      </w:r>
      <w:r w:rsidR="00E01CCF">
        <w:t>в</w:t>
      </w:r>
      <w:r>
        <w:t xml:space="preserve"> рамках </w:t>
      </w:r>
      <w:r w:rsidR="00E01CCF">
        <w:t>собственных замечани</w:t>
      </w:r>
      <w:r>
        <w:t>й</w:t>
      </w:r>
      <w:r w:rsidR="00A81196">
        <w:t xml:space="preserve"> </w:t>
      </w:r>
      <w:r w:rsidR="00E01CCF">
        <w:t>(</w:t>
      </w:r>
      <w:r w:rsidR="00E01CCF">
        <w:rPr>
          <w:lang w:val="en-US"/>
        </w:rPr>
        <w:t>CERD</w:t>
      </w:r>
      <w:r w:rsidR="00E01CCF" w:rsidRPr="00E01CCF">
        <w:t>/</w:t>
      </w:r>
      <w:r w:rsidR="00E01CCF">
        <w:rPr>
          <w:lang w:val="en-US"/>
        </w:rPr>
        <w:t>C</w:t>
      </w:r>
      <w:r w:rsidR="00E01CCF" w:rsidRPr="00E01CCF">
        <w:t>/56/</w:t>
      </w:r>
      <w:r w:rsidR="00E01CCF">
        <w:rPr>
          <w:lang w:val="en-US"/>
        </w:rPr>
        <w:t>Misc</w:t>
      </w:r>
      <w:r w:rsidR="00E01CCF" w:rsidRPr="00E01CCF">
        <w:t>.10)</w:t>
      </w:r>
      <w:r w:rsidR="0043466F" w:rsidRPr="0043466F">
        <w:t>)</w:t>
      </w:r>
      <w:r w:rsidR="00E01CCF" w:rsidRPr="00E01CCF">
        <w:t xml:space="preserve"> </w:t>
      </w:r>
      <w:r w:rsidR="00E01CCF">
        <w:t xml:space="preserve">относительно того, что </w:t>
      </w:r>
      <w:r>
        <w:t xml:space="preserve">лица, </w:t>
      </w:r>
      <w:r w:rsidR="00E01CCF">
        <w:t>соде</w:t>
      </w:r>
      <w:r>
        <w:t>р</w:t>
      </w:r>
      <w:r w:rsidR="00E01CCF">
        <w:t>жащиеся под стражей во французских полицейских участках</w:t>
      </w:r>
      <w:r>
        <w:t>,</w:t>
      </w:r>
      <w:r w:rsidR="00E01CCF">
        <w:t xml:space="preserve"> на регулярной основе подвергаются избиениям, </w:t>
      </w:r>
      <w:r>
        <w:t>является несправедливым</w:t>
      </w:r>
      <w:r w:rsidR="00091FC7">
        <w:t xml:space="preserve">. </w:t>
      </w:r>
      <w:r w:rsidR="00E01CCF">
        <w:t xml:space="preserve"> Однако после ознакомления с соответствующим докладом</w:t>
      </w:r>
      <w:r w:rsidR="003104BE">
        <w:t xml:space="preserve"> Комитета против пыток </w:t>
      </w:r>
      <w:r w:rsidR="00A81196">
        <w:t>Совета Европы</w:t>
      </w:r>
      <w:r w:rsidR="003104BE">
        <w:t xml:space="preserve"> он считает, что по-прежнему сохраняется основание для беспокойства по поводу злоупотребления полицией </w:t>
      </w:r>
      <w:r w:rsidR="005030AE">
        <w:t>своим</w:t>
      </w:r>
      <w:r w:rsidR="00EF6A05">
        <w:t xml:space="preserve"> положением</w:t>
      </w:r>
      <w:r w:rsidR="003104BE">
        <w:t xml:space="preserve">, и он задает вопрос, в связи с отсутствием  </w:t>
      </w:r>
      <w:r w:rsidR="00A81196">
        <w:t xml:space="preserve">соответствующей </w:t>
      </w:r>
      <w:r w:rsidR="003104BE">
        <w:t>информации в четырнадцатом периодическом докладе, обеспокоено ли также французское правительство этим обстоятельством</w:t>
      </w:r>
      <w:r w:rsidR="00091FC7">
        <w:t xml:space="preserve">. </w:t>
      </w:r>
      <w:r w:rsidR="00C81548">
        <w:t xml:space="preserve"> Согласно </w:t>
      </w:r>
      <w:r>
        <w:t xml:space="preserve">информации </w:t>
      </w:r>
      <w:r w:rsidR="00C81548">
        <w:t xml:space="preserve">АСАТ, </w:t>
      </w:r>
      <w:r>
        <w:t>изданный в 1998 году кодекс поведения для сотрудников полиц</w:t>
      </w:r>
      <w:r w:rsidR="00C81548">
        <w:t>и</w:t>
      </w:r>
      <w:r>
        <w:t>и</w:t>
      </w:r>
      <w:r w:rsidR="00C81548">
        <w:t xml:space="preserve"> не получил достаточного распространения, и те полицейские, с которыми были проведены </w:t>
      </w:r>
      <w:r w:rsidR="007A099F">
        <w:t>собеседования</w:t>
      </w:r>
      <w:r w:rsidR="00C81548">
        <w:t>, не были с ним ознакомлены</w:t>
      </w:r>
      <w:r w:rsidR="00091FC7">
        <w:t xml:space="preserve">. </w:t>
      </w:r>
      <w:r w:rsidR="00C81548">
        <w:t xml:space="preserve"> В </w:t>
      </w:r>
      <w:r>
        <w:t>кодексе поведения</w:t>
      </w:r>
      <w:r w:rsidR="00C81548">
        <w:t xml:space="preserve"> ли</w:t>
      </w:r>
      <w:r w:rsidR="007A099F">
        <w:t>ш</w:t>
      </w:r>
      <w:r w:rsidR="00C81548">
        <w:t>ь</w:t>
      </w:r>
      <w:r>
        <w:t xml:space="preserve"> поверхностно</w:t>
      </w:r>
      <w:r w:rsidR="00C81548">
        <w:t xml:space="preserve"> упоминается недискриминаци</w:t>
      </w:r>
      <w:r>
        <w:t>я -</w:t>
      </w:r>
      <w:r w:rsidR="00C81548">
        <w:t xml:space="preserve"> без ссылок на закон или на международн</w:t>
      </w:r>
      <w:r>
        <w:t>о-</w:t>
      </w:r>
      <w:r w:rsidR="00C81548">
        <w:t>правовые нормы</w:t>
      </w:r>
      <w:r w:rsidR="00091FC7">
        <w:t xml:space="preserve">. </w:t>
      </w:r>
      <w:r w:rsidR="00C81548">
        <w:t xml:space="preserve"> Как и АСАТ</w:t>
      </w:r>
      <w:r>
        <w:t>,</w:t>
      </w:r>
      <w:r w:rsidR="00C81548">
        <w:t xml:space="preserve"> он сомневается относительно </w:t>
      </w:r>
      <w:r w:rsidR="007A099F">
        <w:t>его</w:t>
      </w:r>
      <w:r w:rsidR="00C81548">
        <w:t xml:space="preserve"> пользы и, исходя из собственного опыта касательно профессиональной подготовки </w:t>
      </w:r>
      <w:r>
        <w:t xml:space="preserve">и дисциплины </w:t>
      </w:r>
      <w:r w:rsidR="00C81548">
        <w:t>полицейских</w:t>
      </w:r>
      <w:r w:rsidR="00075CD5">
        <w:t xml:space="preserve"> в других странах</w:t>
      </w:r>
      <w:r w:rsidR="00261400">
        <w:t>,</w:t>
      </w:r>
      <w:r w:rsidR="00075CD5">
        <w:t xml:space="preserve"> приходит к </w:t>
      </w:r>
      <w:r w:rsidR="00261400">
        <w:t>выводу</w:t>
      </w:r>
      <w:r w:rsidR="00075CD5">
        <w:t xml:space="preserve"> о том, что  Франция пока не выполнила своих обязательств  в соответствии со статьей 5 (</w:t>
      </w:r>
      <w:r w:rsidR="00261400">
        <w:rPr>
          <w:lang w:val="en-US"/>
        </w:rPr>
        <w:t>b</w:t>
      </w:r>
      <w:r w:rsidR="00075CD5">
        <w:t>)</w:t>
      </w:r>
      <w:r w:rsidR="00091FC7">
        <w:t xml:space="preserve">. </w:t>
      </w:r>
      <w:r w:rsidR="00075CD5">
        <w:t xml:space="preserve"> </w:t>
      </w:r>
      <w:r>
        <w:t>Ещё одним</w:t>
      </w:r>
      <w:r w:rsidR="00075CD5">
        <w:t xml:space="preserve"> аспект</w:t>
      </w:r>
      <w:r>
        <w:t>ом,  подлежащим</w:t>
      </w:r>
      <w:r w:rsidR="00075CD5">
        <w:t xml:space="preserve"> рассмотрению</w:t>
      </w:r>
      <w:r w:rsidR="00F72CE8">
        <w:t xml:space="preserve"> и </w:t>
      </w:r>
      <w:r>
        <w:t xml:space="preserve">так же </w:t>
      </w:r>
      <w:r w:rsidR="00F72CE8">
        <w:t>оказавши</w:t>
      </w:r>
      <w:r>
        <w:t>м</w:t>
      </w:r>
      <w:r w:rsidR="00F72CE8">
        <w:t xml:space="preserve">ся упущенным в четырнадцатом периодическом докладе, является </w:t>
      </w:r>
      <w:r>
        <w:t>потребность</w:t>
      </w:r>
      <w:r w:rsidR="00F72CE8">
        <w:t xml:space="preserve"> женщин и дет</w:t>
      </w:r>
      <w:r>
        <w:t>ей в</w:t>
      </w:r>
      <w:r w:rsidR="00F72CE8">
        <w:t xml:space="preserve"> защит</w:t>
      </w:r>
      <w:r>
        <w:t>е</w:t>
      </w:r>
      <w:r w:rsidR="00F72CE8">
        <w:t xml:space="preserve"> </w:t>
      </w:r>
      <w:r>
        <w:t>от</w:t>
      </w:r>
      <w:r w:rsidR="00F72CE8">
        <w:t xml:space="preserve"> угроз, исходящих от незнакомых им людей и членов их собственных социальных групп, </w:t>
      </w:r>
      <w:r>
        <w:t xml:space="preserve">в частности, </w:t>
      </w:r>
      <w:r w:rsidR="00F72CE8">
        <w:t xml:space="preserve">родственников мужского пола, настаивающих на </w:t>
      </w:r>
      <w:r w:rsidR="00633B5A">
        <w:t xml:space="preserve"> соблюдении ими обычаев страны</w:t>
      </w:r>
      <w:r>
        <w:t xml:space="preserve"> происхождения</w:t>
      </w:r>
      <w:r w:rsidR="00633B5A">
        <w:t>.</w:t>
      </w:r>
    </w:p>
    <w:p w:rsidR="00633B5A" w:rsidRDefault="00633B5A" w:rsidP="00633B5A">
      <w:pPr>
        <w:tabs>
          <w:tab w:val="clear" w:pos="567"/>
          <w:tab w:val="clear" w:pos="1134"/>
          <w:tab w:val="left" w:pos="0"/>
          <w:tab w:val="left" w:pos="540"/>
        </w:tabs>
      </w:pPr>
    </w:p>
    <w:p w:rsidR="00E01CCF" w:rsidRDefault="00012A77" w:rsidP="00786D07">
      <w:pPr>
        <w:numPr>
          <w:ilvl w:val="0"/>
          <w:numId w:val="2"/>
        </w:numPr>
        <w:tabs>
          <w:tab w:val="clear" w:pos="480"/>
          <w:tab w:val="clear" w:pos="567"/>
          <w:tab w:val="clear" w:pos="1134"/>
          <w:tab w:val="clear" w:pos="1701"/>
          <w:tab w:val="left" w:pos="0"/>
          <w:tab w:val="left" w:pos="540"/>
        </w:tabs>
        <w:ind w:left="0" w:firstLine="0"/>
      </w:pPr>
      <w:r>
        <w:t>Что к</w:t>
      </w:r>
      <w:r w:rsidR="00633B5A">
        <w:t>асае</w:t>
      </w:r>
      <w:r>
        <w:t>тся</w:t>
      </w:r>
      <w:r w:rsidR="00633B5A">
        <w:t xml:space="preserve"> статьи 5 (е), </w:t>
      </w:r>
      <w:r>
        <w:t xml:space="preserve">то </w:t>
      </w:r>
      <w:r w:rsidR="00633B5A">
        <w:t xml:space="preserve">были ли </w:t>
      </w:r>
      <w:r>
        <w:t>выполне</w:t>
      </w:r>
      <w:r w:rsidR="00633B5A">
        <w:t xml:space="preserve">ны рекомендации Комитета относительно </w:t>
      </w:r>
      <w:r>
        <w:t>устранения</w:t>
      </w:r>
      <w:r w:rsidR="00633B5A">
        <w:t xml:space="preserve">  дискриминации в секторе занятости? Он пр</w:t>
      </w:r>
      <w:r>
        <w:t>осит обратить</w:t>
      </w:r>
      <w:r w:rsidR="00633B5A">
        <w:t xml:space="preserve"> внимание </w:t>
      </w:r>
      <w:r>
        <w:t>на</w:t>
      </w:r>
      <w:r w:rsidR="00633B5A">
        <w:t xml:space="preserve"> </w:t>
      </w:r>
      <w:r>
        <w:t xml:space="preserve">то, что </w:t>
      </w:r>
      <w:r w:rsidR="00633B5A">
        <w:t>практическ</w:t>
      </w:r>
      <w:r>
        <w:t>и</w:t>
      </w:r>
      <w:r w:rsidR="00633B5A">
        <w:t xml:space="preserve"> </w:t>
      </w:r>
      <w:r>
        <w:t>нет</w:t>
      </w:r>
      <w:r w:rsidR="00633B5A">
        <w:t xml:space="preserve"> обвинительных приговоров в </w:t>
      </w:r>
      <w:r>
        <w:t>связи с</w:t>
      </w:r>
      <w:r w:rsidR="00633B5A">
        <w:t xml:space="preserve"> </w:t>
      </w:r>
      <w:r>
        <w:t>нарушением</w:t>
      </w:r>
      <w:r w:rsidR="00633B5A">
        <w:t xml:space="preserve"> прав</w:t>
      </w:r>
      <w:r>
        <w:t>а</w:t>
      </w:r>
      <w:r w:rsidR="00633B5A">
        <w:t xml:space="preserve"> на труд </w:t>
      </w:r>
      <w:r>
        <w:t xml:space="preserve">в отсутствие </w:t>
      </w:r>
      <w:r w:rsidR="00633B5A">
        <w:t>дискриминации</w:t>
      </w:r>
      <w:r w:rsidR="00091FC7">
        <w:t xml:space="preserve">. </w:t>
      </w:r>
      <w:r w:rsidR="00AA5EE2">
        <w:t xml:space="preserve"> В справочнике по антирасистскому законодательству, </w:t>
      </w:r>
      <w:r>
        <w:t>содержащемуся</w:t>
      </w:r>
      <w:r w:rsidR="00AA5EE2">
        <w:t xml:space="preserve"> в приложении к четырнадцатому периодическому докладу,</w:t>
      </w:r>
      <w:r w:rsidR="00F72CE8">
        <w:t xml:space="preserve"> </w:t>
      </w:r>
      <w:r w:rsidR="00AA5EE2">
        <w:t>упоминается о возможности передавать дела о якобы имевших место нарушениях на рассмотрение судов низшей инстанции по трудовым спорам, однако в самом докладе нет никаких упоминаний о таких обстоятельствах</w:t>
      </w:r>
      <w:r w:rsidR="00091FC7">
        <w:t xml:space="preserve">. </w:t>
      </w:r>
      <w:r w:rsidR="00AA5EE2">
        <w:t xml:space="preserve"> В чем конкретно заключается роль подобных судов по трудовым спорам, и использ</w:t>
      </w:r>
      <w:r>
        <w:t>уются</w:t>
      </w:r>
      <w:r w:rsidR="00AA5EE2">
        <w:t xml:space="preserve"> </w:t>
      </w:r>
      <w:r>
        <w:t xml:space="preserve">ли они </w:t>
      </w:r>
      <w:r w:rsidR="00AA5EE2">
        <w:t>в достаточной мере?</w:t>
      </w:r>
    </w:p>
    <w:p w:rsidR="00AA5EE2" w:rsidRDefault="00AA5EE2" w:rsidP="00AA5EE2">
      <w:pPr>
        <w:tabs>
          <w:tab w:val="clear" w:pos="567"/>
          <w:tab w:val="clear" w:pos="1134"/>
          <w:tab w:val="left" w:pos="0"/>
          <w:tab w:val="left" w:pos="540"/>
        </w:tabs>
      </w:pPr>
    </w:p>
    <w:p w:rsidR="00AA5EE2" w:rsidRDefault="00AA5EE2" w:rsidP="00786D07">
      <w:pPr>
        <w:numPr>
          <w:ilvl w:val="0"/>
          <w:numId w:val="2"/>
        </w:numPr>
        <w:tabs>
          <w:tab w:val="clear" w:pos="480"/>
          <w:tab w:val="clear" w:pos="567"/>
          <w:tab w:val="clear" w:pos="1134"/>
          <w:tab w:val="clear" w:pos="1701"/>
          <w:tab w:val="num" w:pos="0"/>
          <w:tab w:val="left" w:pos="540"/>
        </w:tabs>
        <w:ind w:left="0" w:firstLine="0"/>
      </w:pPr>
      <w:r>
        <w:t xml:space="preserve">Хотя дискриминация на сексуальной почве не </w:t>
      </w:r>
      <w:r w:rsidR="00012A77">
        <w:t>входит</w:t>
      </w:r>
      <w:r>
        <w:t xml:space="preserve"> в сферу </w:t>
      </w:r>
      <w:r w:rsidR="00012A77">
        <w:t>компетенции</w:t>
      </w:r>
      <w:r>
        <w:t xml:space="preserve"> Комитета, те меры, которые предпринимаются для борьбы с </w:t>
      </w:r>
      <w:r w:rsidR="00012A77">
        <w:t xml:space="preserve">обеими </w:t>
      </w:r>
      <w:r>
        <w:t xml:space="preserve">формами дискриминации, можно </w:t>
      </w:r>
      <w:r w:rsidR="00012A77">
        <w:t>разумно</w:t>
      </w:r>
      <w:r>
        <w:t xml:space="preserve"> объединить</w:t>
      </w:r>
      <w:r w:rsidR="00091FC7">
        <w:t xml:space="preserve">. </w:t>
      </w:r>
      <w:r w:rsidR="002F467F">
        <w:t xml:space="preserve"> Что касается случаев дискриминации на сексуальной почве, то </w:t>
      </w:r>
      <w:r w:rsidR="007A099F">
        <w:t>Совет Европы</w:t>
      </w:r>
      <w:r w:rsidR="002F467F">
        <w:t xml:space="preserve"> рекомендует возложить бр</w:t>
      </w:r>
      <w:r w:rsidR="00261400">
        <w:t>е</w:t>
      </w:r>
      <w:r w:rsidR="002F467F">
        <w:t>мя доказательства на обвиняемого в совершении дискриминационного действия, после того, как истец представит достаточно доказательств нарушения принципа равного обращения; Международная организация труда также следует в этом направлении</w:t>
      </w:r>
      <w:r w:rsidR="00091FC7">
        <w:t xml:space="preserve">. </w:t>
      </w:r>
      <w:r w:rsidR="00AE56F7">
        <w:t xml:space="preserve"> Обеспечивает ли </w:t>
      </w:r>
      <w:r w:rsidR="007A099F">
        <w:t>т</w:t>
      </w:r>
      <w:r w:rsidR="00AE56F7">
        <w:t>рудовой кодекс Франции аналогичную защиту  в случаях предполагаемой дискриминации на сексуальной почве и, если да, то могут ли те же процедуры пр</w:t>
      </w:r>
      <w:r w:rsidR="00012A77">
        <w:t>и</w:t>
      </w:r>
      <w:r w:rsidR="00AE56F7">
        <w:t xml:space="preserve">меняться в отношении дел, связанных с расовой дискриминацией? </w:t>
      </w:r>
    </w:p>
    <w:p w:rsidR="001B25A8" w:rsidRDefault="001B25A8" w:rsidP="001B25A8">
      <w:pPr>
        <w:tabs>
          <w:tab w:val="clear" w:pos="567"/>
          <w:tab w:val="clear" w:pos="1134"/>
          <w:tab w:val="left" w:pos="0"/>
          <w:tab w:val="left" w:pos="540"/>
        </w:tabs>
      </w:pPr>
    </w:p>
    <w:p w:rsidR="001B25A8" w:rsidRPr="00440E1E" w:rsidRDefault="001B25A8" w:rsidP="00786D07">
      <w:pPr>
        <w:numPr>
          <w:ilvl w:val="0"/>
          <w:numId w:val="2"/>
        </w:numPr>
        <w:tabs>
          <w:tab w:val="clear" w:pos="480"/>
          <w:tab w:val="clear" w:pos="567"/>
          <w:tab w:val="clear" w:pos="1134"/>
          <w:tab w:val="left" w:pos="0"/>
          <w:tab w:val="left" w:pos="540"/>
        </w:tabs>
        <w:ind w:left="0" w:firstLine="0"/>
        <w:rPr>
          <w:u w:val="single"/>
        </w:rPr>
      </w:pPr>
      <w:r>
        <w:t xml:space="preserve">В статье о расовой дискриминации, недавно опубликованной в </w:t>
      </w:r>
      <w:r w:rsidRPr="00C86420">
        <w:rPr>
          <w:i/>
          <w:lang w:val="en-US"/>
        </w:rPr>
        <w:t>Le</w:t>
      </w:r>
      <w:r w:rsidRPr="00C86420">
        <w:rPr>
          <w:i/>
        </w:rPr>
        <w:t xml:space="preserve"> </w:t>
      </w:r>
      <w:r w:rsidRPr="00C86420">
        <w:rPr>
          <w:i/>
          <w:lang w:val="en-US"/>
        </w:rPr>
        <w:t>Monde</w:t>
      </w:r>
      <w:r w:rsidRPr="00C86420">
        <w:rPr>
          <w:i/>
        </w:rPr>
        <w:t xml:space="preserve"> </w:t>
      </w:r>
      <w:r w:rsidRPr="00C86420">
        <w:rPr>
          <w:i/>
          <w:lang w:val="en-US"/>
        </w:rPr>
        <w:t>Diplomatique</w:t>
      </w:r>
      <w:r w:rsidR="00E97584" w:rsidRPr="00E97584">
        <w:t>,</w:t>
      </w:r>
      <w:r w:rsidR="00E97584">
        <w:t xml:space="preserve"> говорится о молодых людях, которых не допускали на собеседование при приёме на работу, пока они не поменя</w:t>
      </w:r>
      <w:r w:rsidR="00012A77">
        <w:t>ют</w:t>
      </w:r>
      <w:r w:rsidR="00E97584">
        <w:t xml:space="preserve"> свои звуча</w:t>
      </w:r>
      <w:r w:rsidR="007A099F">
        <w:t>щ</w:t>
      </w:r>
      <w:r w:rsidR="00E97584">
        <w:t xml:space="preserve">ие слишком </w:t>
      </w:r>
      <w:r w:rsidR="00883A7B">
        <w:t>по-арабски</w:t>
      </w:r>
      <w:r w:rsidR="00E97584">
        <w:t xml:space="preserve"> фамилии на т</w:t>
      </w:r>
      <w:r w:rsidR="00012A77">
        <w:t>акие</w:t>
      </w:r>
      <w:r w:rsidR="00E97584">
        <w:t>, которые звуча</w:t>
      </w:r>
      <w:r w:rsidR="007A099F">
        <w:t>т</w:t>
      </w:r>
      <w:r w:rsidR="00E97584">
        <w:t xml:space="preserve"> </w:t>
      </w:r>
      <w:r w:rsidR="00012A77">
        <w:t xml:space="preserve">в </w:t>
      </w:r>
      <w:r w:rsidR="00E97584">
        <w:t>бол</w:t>
      </w:r>
      <w:r w:rsidR="00261400">
        <w:t>ьше</w:t>
      </w:r>
      <w:r w:rsidR="00012A77">
        <w:t>й степени</w:t>
      </w:r>
      <w:r w:rsidR="00E97584">
        <w:t xml:space="preserve"> </w:t>
      </w:r>
      <w:r w:rsidR="00883A7B">
        <w:t>по-</w:t>
      </w:r>
      <w:r w:rsidR="00E97584">
        <w:t>французски</w:t>
      </w:r>
      <w:r w:rsidR="00091FC7">
        <w:t xml:space="preserve">. </w:t>
      </w:r>
      <w:r w:rsidR="00E97584">
        <w:t xml:space="preserve"> Глава французской делегации дал понять, что правительство Франции очень бдительно </w:t>
      </w:r>
      <w:r w:rsidR="00883A7B">
        <w:t>следит за проя</w:t>
      </w:r>
      <w:r w:rsidR="00012A77">
        <w:t>в</w:t>
      </w:r>
      <w:r w:rsidR="00883A7B">
        <w:t>лениями</w:t>
      </w:r>
      <w:r w:rsidR="00E97584">
        <w:t xml:space="preserve"> дискриминации </w:t>
      </w:r>
      <w:r w:rsidR="00883A7B">
        <w:t>в отношении доступа к работе по найму, но из этой статьи</w:t>
      </w:r>
      <w:r w:rsidR="00556A80">
        <w:t xml:space="preserve"> выясняется</w:t>
      </w:r>
      <w:r w:rsidR="00883A7B">
        <w:t>, что такая бдительность бесполезна, исходя из того обстоятельства, что, согласно существующему законодательству, требуется пред</w:t>
      </w:r>
      <w:r w:rsidR="00261400">
        <w:t>о</w:t>
      </w:r>
      <w:r w:rsidR="00883A7B">
        <w:t>ставить доказательства подобной дискриминации</w:t>
      </w:r>
      <w:r w:rsidR="00091FC7">
        <w:t xml:space="preserve">. </w:t>
      </w:r>
      <w:r w:rsidR="00883A7B">
        <w:t xml:space="preserve"> Статья действительно в определенной </w:t>
      </w:r>
      <w:r w:rsidR="00012A77">
        <w:t>мере</w:t>
      </w:r>
      <w:r w:rsidR="00883A7B">
        <w:t xml:space="preserve"> вводит в заблуждение, когда в ней говорится об обвинительных приговорах</w:t>
      </w:r>
      <w:r w:rsidR="000119D4">
        <w:t>, вынесенных</w:t>
      </w:r>
      <w:r w:rsidR="00883A7B">
        <w:t xml:space="preserve">  в </w:t>
      </w:r>
      <w:r w:rsidR="006C40BA">
        <w:t xml:space="preserve">соответствии с </w:t>
      </w:r>
      <w:r w:rsidR="00883A7B">
        <w:t>британской систем</w:t>
      </w:r>
      <w:r w:rsidR="006C40BA">
        <w:t>ой</w:t>
      </w:r>
      <w:r w:rsidR="00091FC7">
        <w:t xml:space="preserve">. </w:t>
      </w:r>
      <w:r w:rsidR="006C40BA">
        <w:t xml:space="preserve"> В Великобритании многие дела, связанные с предполагаемой дискриминацией, урегулир</w:t>
      </w:r>
      <w:r w:rsidR="00012A77">
        <w:t>уются</w:t>
      </w:r>
      <w:r w:rsidR="006C40BA">
        <w:t xml:space="preserve"> вне суда, даже те, которые попа</w:t>
      </w:r>
      <w:r w:rsidR="00012A77">
        <w:t>дают</w:t>
      </w:r>
      <w:r w:rsidR="006C40BA">
        <w:t xml:space="preserve"> на рассмотрение судов о трудовых спорах</w:t>
      </w:r>
      <w:r w:rsidR="00091FC7">
        <w:t xml:space="preserve">. </w:t>
      </w:r>
      <w:r w:rsidR="00012A77">
        <w:t xml:space="preserve"> В</w:t>
      </w:r>
      <w:r w:rsidR="00091FC7" w:rsidRPr="00091FC7">
        <w:t xml:space="preserve"> </w:t>
      </w:r>
      <w:r w:rsidR="006C40BA">
        <w:t>Великобритании отсутствует уголовное наказание за проявления расовой дискриминации на рабочих местах, поскольку подобные случае рассматриваются согласно гражданскому процессуальному кодексу</w:t>
      </w:r>
      <w:r w:rsidR="00091FC7">
        <w:t xml:space="preserve">. </w:t>
      </w:r>
      <w:r w:rsidR="006C40BA">
        <w:t xml:space="preserve"> С делами обращается в суд не Комиссия по расовому равенству, а сами жертвы, </w:t>
      </w:r>
      <w:r w:rsidR="00012A77">
        <w:t xml:space="preserve">имея или не имея при этом </w:t>
      </w:r>
      <w:r w:rsidR="006C40BA">
        <w:t>финансов</w:t>
      </w:r>
      <w:r w:rsidR="00012A77">
        <w:t>ую</w:t>
      </w:r>
      <w:r w:rsidR="006C40BA">
        <w:t xml:space="preserve"> помощ</w:t>
      </w:r>
      <w:r w:rsidR="000119D4">
        <w:t>ь</w:t>
      </w:r>
      <w:r w:rsidR="006C40BA">
        <w:t xml:space="preserve"> от </w:t>
      </w:r>
      <w:r w:rsidR="00012A77">
        <w:t>К</w:t>
      </w:r>
      <w:r w:rsidR="006C40BA">
        <w:t xml:space="preserve">омиссии или </w:t>
      </w:r>
      <w:r w:rsidR="00012A77">
        <w:t xml:space="preserve">от </w:t>
      </w:r>
      <w:r w:rsidR="006C40BA">
        <w:t>профсоюзов</w:t>
      </w:r>
      <w:r w:rsidR="00091FC7">
        <w:t xml:space="preserve">. </w:t>
      </w:r>
      <w:r w:rsidR="006C40BA">
        <w:t xml:space="preserve"> Французскому правительству</w:t>
      </w:r>
      <w:r w:rsidR="00012A77">
        <w:t>, вероятно,</w:t>
      </w:r>
      <w:r w:rsidR="006C40BA">
        <w:t xml:space="preserve"> есть чему поучиться </w:t>
      </w:r>
      <w:r w:rsidR="00012A77">
        <w:t>на примере</w:t>
      </w:r>
      <w:r w:rsidR="006C40BA">
        <w:t xml:space="preserve"> таких пр</w:t>
      </w:r>
      <w:r w:rsidR="000119D4">
        <w:t>о</w:t>
      </w:r>
      <w:r w:rsidR="006C40BA">
        <w:t>цедур</w:t>
      </w:r>
      <w:r w:rsidR="00091FC7">
        <w:t xml:space="preserve">. </w:t>
      </w:r>
      <w:r w:rsidR="000119D4">
        <w:t xml:space="preserve"> </w:t>
      </w:r>
      <w:r w:rsidR="00012A77">
        <w:t>Рассматриваемая</w:t>
      </w:r>
      <w:r w:rsidR="000119D4">
        <w:t xml:space="preserve"> стать</w:t>
      </w:r>
      <w:r w:rsidR="00012A77">
        <w:t>я</w:t>
      </w:r>
      <w:r w:rsidR="000119D4">
        <w:t xml:space="preserve"> </w:t>
      </w:r>
      <w:r w:rsidR="00012A77">
        <w:t>предполагает, что</w:t>
      </w:r>
      <w:r w:rsidR="000119D4">
        <w:t xml:space="preserve"> решение проблемы дискриминации на рабочих местах </w:t>
      </w:r>
      <w:r w:rsidR="00012A77">
        <w:t xml:space="preserve">можно найти </w:t>
      </w:r>
      <w:r w:rsidR="000119D4">
        <w:t>в европейском законодательстве, что переклика</w:t>
      </w:r>
      <w:r w:rsidR="00012A77">
        <w:t>ется</w:t>
      </w:r>
      <w:r w:rsidR="000119D4">
        <w:t xml:space="preserve"> с замечаниям</w:t>
      </w:r>
      <w:r w:rsidR="007A099F">
        <w:t>и</w:t>
      </w:r>
      <w:r w:rsidR="000119D4">
        <w:t xml:space="preserve"> главы французской делегации, высказанными им в своем вступительном заявлении</w:t>
      </w:r>
      <w:r w:rsidR="00091FC7">
        <w:t xml:space="preserve">. </w:t>
      </w:r>
      <w:r w:rsidR="000119D4">
        <w:t xml:space="preserve"> Он предл</w:t>
      </w:r>
      <w:r w:rsidR="00012A77">
        <w:t>агает французскому прави</w:t>
      </w:r>
      <w:r w:rsidR="000119D4">
        <w:t>тельству более не медлить и пересмотреть собственное законодательство, не дожида</w:t>
      </w:r>
      <w:r w:rsidR="00012A77">
        <w:t>ясь</w:t>
      </w:r>
      <w:r w:rsidR="000119D4">
        <w:t xml:space="preserve"> решения на европейском уровне. </w:t>
      </w:r>
    </w:p>
    <w:p w:rsidR="00440E1E" w:rsidRPr="00012A77" w:rsidRDefault="00440E1E" w:rsidP="00440E1E">
      <w:pPr>
        <w:tabs>
          <w:tab w:val="clear" w:pos="567"/>
          <w:tab w:val="clear" w:pos="1134"/>
          <w:tab w:val="left" w:pos="0"/>
          <w:tab w:val="left" w:pos="540"/>
        </w:tabs>
      </w:pPr>
    </w:p>
    <w:p w:rsidR="00A13C75" w:rsidRDefault="00012A77" w:rsidP="00786D07">
      <w:pPr>
        <w:numPr>
          <w:ilvl w:val="0"/>
          <w:numId w:val="2"/>
        </w:numPr>
        <w:tabs>
          <w:tab w:val="clear" w:pos="480"/>
          <w:tab w:val="clear" w:pos="567"/>
          <w:tab w:val="clear" w:pos="1134"/>
          <w:tab w:val="left" w:pos="0"/>
          <w:tab w:val="left" w:pos="540"/>
        </w:tabs>
        <w:ind w:left="0" w:firstLine="0"/>
      </w:pPr>
      <w:r>
        <w:t>Что касается</w:t>
      </w:r>
      <w:r w:rsidR="00440E1E">
        <w:t xml:space="preserve"> стать</w:t>
      </w:r>
      <w:r>
        <w:t>и</w:t>
      </w:r>
      <w:r w:rsidR="00440E1E">
        <w:t xml:space="preserve"> 5 (е) (</w:t>
      </w:r>
      <w:r w:rsidR="00440E1E">
        <w:rPr>
          <w:lang w:val="en-US"/>
        </w:rPr>
        <w:t>iii</w:t>
      </w:r>
      <w:r w:rsidR="00440E1E" w:rsidRPr="00440E1E">
        <w:t>)</w:t>
      </w:r>
      <w:r w:rsidR="008568C2">
        <w:t>,</w:t>
      </w:r>
      <w:r w:rsidR="00440E1E">
        <w:t xml:space="preserve"> </w:t>
      </w:r>
      <w:r>
        <w:t xml:space="preserve">то </w:t>
      </w:r>
      <w:r w:rsidR="00440E1E">
        <w:t xml:space="preserve">в 1994 году Комитет рекомендовал ввести законодательную норму для обеспечения эффективной защиты против расовой дискриминации </w:t>
      </w:r>
      <w:r>
        <w:t>в связи с обеспечением жильём</w:t>
      </w:r>
      <w:r w:rsidR="00091FC7">
        <w:t xml:space="preserve">. </w:t>
      </w:r>
      <w:r w:rsidR="00440E1E">
        <w:t xml:space="preserve"> НККПЧ сообщила, что, несмотря на </w:t>
      </w:r>
      <w:r w:rsidR="00AA46F0">
        <w:t>е</w:t>
      </w:r>
      <w:r w:rsidR="00440E1E">
        <w:t xml:space="preserve">жедневно возникающие случаи </w:t>
      </w:r>
      <w:r w:rsidR="00AA46F0">
        <w:t>подобной</w:t>
      </w:r>
      <w:r w:rsidR="00440E1E">
        <w:t xml:space="preserve"> дискриминации</w:t>
      </w:r>
      <w:r w:rsidR="00AA46F0">
        <w:t xml:space="preserve"> во Франции, до настоящего времени был вынсен только один обвинительный приговор</w:t>
      </w:r>
      <w:r w:rsidR="00091FC7">
        <w:t xml:space="preserve">. </w:t>
      </w:r>
      <w:r w:rsidR="00AA46F0">
        <w:t xml:space="preserve"> </w:t>
      </w:r>
      <w:r w:rsidR="00AD51A3">
        <w:t>Кроме того</w:t>
      </w:r>
      <w:r w:rsidR="008568C2">
        <w:t>,</w:t>
      </w:r>
      <w:r w:rsidR="00AA46F0">
        <w:t xml:space="preserve"> ныне</w:t>
      </w:r>
      <w:r>
        <w:t>шняя</w:t>
      </w:r>
      <w:r w:rsidR="00AA46F0">
        <w:t xml:space="preserve"> практика жилищн</w:t>
      </w:r>
      <w:r>
        <w:t>ых</w:t>
      </w:r>
      <w:r w:rsidR="00AA46F0">
        <w:t xml:space="preserve"> </w:t>
      </w:r>
      <w:r>
        <w:t xml:space="preserve">властей </w:t>
      </w:r>
      <w:r w:rsidR="00AA46F0">
        <w:t>по</w:t>
      </w:r>
      <w:r w:rsidR="00AD51A3">
        <w:t xml:space="preserve"> </w:t>
      </w:r>
      <w:r>
        <w:t>передаче</w:t>
      </w:r>
      <w:r w:rsidR="00AD51A3">
        <w:t xml:space="preserve"> квартир, освобожд</w:t>
      </w:r>
      <w:r>
        <w:t>аем</w:t>
      </w:r>
      <w:r w:rsidR="00AD51A3">
        <w:t xml:space="preserve">ых </w:t>
      </w:r>
      <w:r>
        <w:t xml:space="preserve">одними </w:t>
      </w:r>
      <w:r w:rsidR="00AD51A3">
        <w:t xml:space="preserve">иммигрантами, </w:t>
      </w:r>
      <w:r>
        <w:t xml:space="preserve">в пользование </w:t>
      </w:r>
      <w:r w:rsidR="00AD51A3">
        <w:t xml:space="preserve">другим иммигрантам </w:t>
      </w:r>
      <w:r>
        <w:t>пр</w:t>
      </w:r>
      <w:r w:rsidR="00AD51A3">
        <w:t>и</w:t>
      </w:r>
      <w:r w:rsidR="00BD2393">
        <w:t xml:space="preserve"> </w:t>
      </w:r>
      <w:r w:rsidR="004436BA">
        <w:t>одновременно</w:t>
      </w:r>
      <w:r>
        <w:t>м</w:t>
      </w:r>
      <w:r w:rsidR="004436BA">
        <w:t xml:space="preserve"> </w:t>
      </w:r>
      <w:r>
        <w:t>сохранении</w:t>
      </w:r>
      <w:r w:rsidR="00BD2393">
        <w:t xml:space="preserve"> </w:t>
      </w:r>
      <w:r w:rsidR="000C16C2">
        <w:t>ограничени</w:t>
      </w:r>
      <w:r>
        <w:t>й в плане</w:t>
      </w:r>
      <w:r w:rsidR="000C16C2">
        <w:t xml:space="preserve"> доступа к новым квартирам, освобожд</w:t>
      </w:r>
      <w:r>
        <w:t>аем</w:t>
      </w:r>
      <w:r w:rsidR="000C16C2">
        <w:t>ым фра</w:t>
      </w:r>
      <w:r w:rsidR="00B045FD">
        <w:t>н</w:t>
      </w:r>
      <w:r w:rsidR="000C16C2">
        <w:t>цузскими гражданами, на основании квот явля</w:t>
      </w:r>
      <w:r>
        <w:t>е</w:t>
      </w:r>
      <w:r w:rsidR="000A7494">
        <w:t>тся</w:t>
      </w:r>
      <w:r w:rsidR="000C16C2">
        <w:t xml:space="preserve"> в сущности дискриминационн</w:t>
      </w:r>
      <w:r>
        <w:t>ой</w:t>
      </w:r>
      <w:r w:rsidR="00091FC7">
        <w:t xml:space="preserve">. </w:t>
      </w:r>
      <w:r>
        <w:t xml:space="preserve"> </w:t>
      </w:r>
      <w:r w:rsidR="00CF50EE">
        <w:t>В четырнадцатом периодическом докладе отсутств</w:t>
      </w:r>
      <w:r>
        <w:t xml:space="preserve">ует </w:t>
      </w:r>
      <w:r w:rsidR="00CF50EE">
        <w:t xml:space="preserve">информация относительно </w:t>
      </w:r>
      <w:r>
        <w:t>столь</w:t>
      </w:r>
      <w:r w:rsidR="00CF50EE">
        <w:t xml:space="preserve"> важного вопроса</w:t>
      </w:r>
      <w:r w:rsidR="00A13C75">
        <w:t>.</w:t>
      </w:r>
    </w:p>
    <w:p w:rsidR="00A13C75" w:rsidRDefault="00A13C75" w:rsidP="00A13C75">
      <w:pPr>
        <w:tabs>
          <w:tab w:val="clear" w:pos="567"/>
          <w:tab w:val="clear" w:pos="1134"/>
          <w:tab w:val="left" w:pos="0"/>
          <w:tab w:val="left" w:pos="540"/>
        </w:tabs>
      </w:pPr>
    </w:p>
    <w:p w:rsidR="00A13C75" w:rsidRPr="00A13C75" w:rsidRDefault="00A13C75" w:rsidP="00786D07">
      <w:pPr>
        <w:numPr>
          <w:ilvl w:val="0"/>
          <w:numId w:val="2"/>
        </w:numPr>
        <w:tabs>
          <w:tab w:val="clear" w:pos="480"/>
          <w:tab w:val="clear" w:pos="567"/>
          <w:tab w:val="clear" w:pos="1134"/>
          <w:tab w:val="num" w:pos="0"/>
          <w:tab w:val="left" w:pos="540"/>
        </w:tabs>
        <w:ind w:left="0" w:firstLine="0"/>
        <w:rPr>
          <w:u w:val="single"/>
        </w:rPr>
      </w:pPr>
      <w:r>
        <w:t xml:space="preserve">Он разочарован </w:t>
      </w:r>
      <w:r w:rsidR="00012A77">
        <w:t>содержащейся</w:t>
      </w:r>
      <w:r>
        <w:t xml:space="preserve"> в докладе</w:t>
      </w:r>
      <w:r w:rsidR="00012A77">
        <w:t xml:space="preserve"> информацией</w:t>
      </w:r>
      <w:r>
        <w:t xml:space="preserve"> относительно права на </w:t>
      </w:r>
      <w:r w:rsidR="007300C6">
        <w:t>общественное</w:t>
      </w:r>
      <w:r>
        <w:t xml:space="preserve"> здравоохранение (статья 5 (е) (</w:t>
      </w:r>
      <w:r>
        <w:rPr>
          <w:lang w:val="en-US"/>
        </w:rPr>
        <w:t>iv</w:t>
      </w:r>
      <w:r w:rsidRPr="00A13C75">
        <w:t>))</w:t>
      </w:r>
      <w:r w:rsidR="00091FC7">
        <w:t xml:space="preserve">. </w:t>
      </w:r>
      <w:r w:rsidRPr="00A13C75">
        <w:t xml:space="preserve"> </w:t>
      </w:r>
      <w:r>
        <w:t xml:space="preserve">Требуется больше информации </w:t>
      </w:r>
      <w:r w:rsidR="00012A77">
        <w:t>о реально возникающих в этой связи сложностях</w:t>
      </w:r>
      <w:r>
        <w:t>.</w:t>
      </w:r>
    </w:p>
    <w:p w:rsidR="00A13C75" w:rsidRDefault="00A13C75" w:rsidP="00A13C75">
      <w:pPr>
        <w:tabs>
          <w:tab w:val="clear" w:pos="567"/>
          <w:tab w:val="clear" w:pos="1134"/>
          <w:tab w:val="left" w:pos="0"/>
          <w:tab w:val="left" w:pos="540"/>
        </w:tabs>
      </w:pPr>
    </w:p>
    <w:p w:rsidR="00440E1E" w:rsidRPr="00EA3027" w:rsidRDefault="00A13C75" w:rsidP="00786D07">
      <w:pPr>
        <w:numPr>
          <w:ilvl w:val="0"/>
          <w:numId w:val="2"/>
        </w:numPr>
        <w:tabs>
          <w:tab w:val="clear" w:pos="480"/>
          <w:tab w:val="clear" w:pos="567"/>
          <w:tab w:val="clear" w:pos="1134"/>
          <w:tab w:val="left" w:pos="0"/>
          <w:tab w:val="left" w:pos="540"/>
        </w:tabs>
        <w:ind w:left="0" w:firstLine="0"/>
        <w:rPr>
          <w:u w:val="single"/>
        </w:rPr>
      </w:pPr>
      <w:r>
        <w:t>Что касается права на образование (статья 5 (е) (</w:t>
      </w:r>
      <w:r>
        <w:rPr>
          <w:lang w:val="en-US"/>
        </w:rPr>
        <w:t>v</w:t>
      </w:r>
      <w:r w:rsidRPr="00A13C75">
        <w:t xml:space="preserve">)), </w:t>
      </w:r>
      <w:r w:rsidR="00012A77">
        <w:t xml:space="preserve">то, </w:t>
      </w:r>
      <w:r>
        <w:t xml:space="preserve">учитывая, что </w:t>
      </w:r>
      <w:r w:rsidR="00250360">
        <w:t>посещение школы</w:t>
      </w:r>
      <w:r>
        <w:t xml:space="preserve"> является обязательным до 16</w:t>
      </w:r>
      <w:r w:rsidR="00012A77">
        <w:t>-</w:t>
      </w:r>
      <w:r>
        <w:t xml:space="preserve">летнего возраста, </w:t>
      </w:r>
      <w:r w:rsidR="00012A77">
        <w:t>каков, примерно, процент</w:t>
      </w:r>
      <w:r>
        <w:t xml:space="preserve"> </w:t>
      </w:r>
      <w:r w:rsidR="00012A77">
        <w:t xml:space="preserve">детей народности рома, </w:t>
      </w:r>
      <w:r>
        <w:t>посеща</w:t>
      </w:r>
      <w:r w:rsidR="00012A77">
        <w:t xml:space="preserve">ющих </w:t>
      </w:r>
      <w:r>
        <w:t>школ</w:t>
      </w:r>
      <w:r w:rsidR="00012A77">
        <w:t>ы</w:t>
      </w:r>
      <w:r>
        <w:t xml:space="preserve"> </w:t>
      </w:r>
      <w:r w:rsidR="00250360">
        <w:t>до указанного</w:t>
      </w:r>
      <w:r w:rsidR="00012A77">
        <w:t xml:space="preserve"> возраста</w:t>
      </w:r>
      <w:r w:rsidR="00250360">
        <w:t>? В сфере культурн</w:t>
      </w:r>
      <w:r w:rsidR="00B045FD">
        <w:t xml:space="preserve">ой </w:t>
      </w:r>
      <w:r w:rsidR="00012A77">
        <w:t>деятельности</w:t>
      </w:r>
      <w:r w:rsidR="00250360">
        <w:t xml:space="preserve"> (статья 5 (е) (</w:t>
      </w:r>
      <w:r w:rsidR="00250360">
        <w:rPr>
          <w:lang w:val="en-US"/>
        </w:rPr>
        <w:t>vii</w:t>
      </w:r>
      <w:r w:rsidR="00250360" w:rsidRPr="00250360">
        <w:t>))</w:t>
      </w:r>
      <w:r w:rsidR="00250360">
        <w:t>, в особенности</w:t>
      </w:r>
      <w:r w:rsidR="00012A77">
        <w:t xml:space="preserve"> в </w:t>
      </w:r>
      <w:r w:rsidR="00250360">
        <w:t>спорт</w:t>
      </w:r>
      <w:r w:rsidR="00012A77">
        <w:t>е</w:t>
      </w:r>
      <w:r w:rsidR="00250360">
        <w:t xml:space="preserve">, </w:t>
      </w:r>
      <w:r w:rsidR="00012A77">
        <w:t>отсутствует, согласно поступающей информации</w:t>
      </w:r>
      <w:r w:rsidR="0026141A">
        <w:t>,</w:t>
      </w:r>
      <w:r w:rsidR="00250360">
        <w:t xml:space="preserve"> эффективн</w:t>
      </w:r>
      <w:r w:rsidR="00012A77">
        <w:t>ый</w:t>
      </w:r>
      <w:r w:rsidR="00250360">
        <w:t xml:space="preserve"> </w:t>
      </w:r>
      <w:r w:rsidR="00012A77">
        <w:t>механизм</w:t>
      </w:r>
      <w:r w:rsidR="00250360">
        <w:t xml:space="preserve"> судебной</w:t>
      </w:r>
      <w:r w:rsidR="0026141A">
        <w:t xml:space="preserve"> защиты от расовой дискриминации,</w:t>
      </w:r>
      <w:r w:rsidR="000A7494">
        <w:t xml:space="preserve"> </w:t>
      </w:r>
      <w:r w:rsidR="00012A77">
        <w:t>причём</w:t>
      </w:r>
      <w:r w:rsidR="0026141A">
        <w:t xml:space="preserve"> </w:t>
      </w:r>
      <w:r w:rsidR="00012A77">
        <w:t xml:space="preserve">есть случаи, когда практика расходится с </w:t>
      </w:r>
      <w:r w:rsidR="0026141A">
        <w:t>законом</w:t>
      </w:r>
      <w:r w:rsidR="00091FC7">
        <w:t xml:space="preserve">. </w:t>
      </w:r>
      <w:r w:rsidR="0026141A">
        <w:t xml:space="preserve"> Поскольку спорт играет очень важную роль в обществе и </w:t>
      </w:r>
      <w:r w:rsidR="00012A77">
        <w:t>служит</w:t>
      </w:r>
      <w:r w:rsidR="0026141A">
        <w:t xml:space="preserve"> </w:t>
      </w:r>
      <w:r w:rsidR="00012A77">
        <w:t>питательной средой для</w:t>
      </w:r>
      <w:r w:rsidR="0026141A">
        <w:t xml:space="preserve"> расовой дискриминации, </w:t>
      </w:r>
      <w:r w:rsidR="00012A77">
        <w:t>намерено</w:t>
      </w:r>
      <w:r w:rsidR="0026141A">
        <w:t xml:space="preserve"> ли французское правительство предприн</w:t>
      </w:r>
      <w:r w:rsidR="008568C2">
        <w:t>имать</w:t>
      </w:r>
      <w:r w:rsidR="0026141A">
        <w:t xml:space="preserve"> какие-либо </w:t>
      </w:r>
      <w:r w:rsidR="00012A77">
        <w:t>шаги</w:t>
      </w:r>
      <w:r w:rsidR="0026141A">
        <w:t xml:space="preserve"> для решения этой проблемы? </w:t>
      </w:r>
      <w:r w:rsidR="00012A77">
        <w:t>Смешанная по расовому составу</w:t>
      </w:r>
      <w:r w:rsidR="0026141A">
        <w:t xml:space="preserve"> французск</w:t>
      </w:r>
      <w:r w:rsidR="00012A77">
        <w:t>ая</w:t>
      </w:r>
      <w:r w:rsidR="0026141A">
        <w:t xml:space="preserve"> футбольн</w:t>
      </w:r>
      <w:r w:rsidR="00012A77">
        <w:t>ая</w:t>
      </w:r>
      <w:r w:rsidR="0026141A">
        <w:t xml:space="preserve"> </w:t>
      </w:r>
      <w:r w:rsidR="00012A77">
        <w:t>сборная</w:t>
      </w:r>
      <w:r w:rsidR="0026141A">
        <w:t>, заво</w:t>
      </w:r>
      <w:r w:rsidR="00012A77">
        <w:t>ё</w:t>
      </w:r>
      <w:r w:rsidR="0026141A">
        <w:t>в</w:t>
      </w:r>
      <w:r w:rsidR="00012A77">
        <w:t>ыв</w:t>
      </w:r>
      <w:r w:rsidR="0026141A">
        <w:t>авш</w:t>
      </w:r>
      <w:r w:rsidR="00012A77">
        <w:t>ая</w:t>
      </w:r>
      <w:r w:rsidR="0026141A">
        <w:t xml:space="preserve"> чемпионски</w:t>
      </w:r>
      <w:r w:rsidR="00012A77">
        <w:t>е</w:t>
      </w:r>
      <w:r w:rsidR="0026141A">
        <w:t xml:space="preserve"> титул</w:t>
      </w:r>
      <w:r w:rsidR="00012A77">
        <w:t>ы</w:t>
      </w:r>
      <w:r w:rsidR="0026141A">
        <w:t xml:space="preserve">,  </w:t>
      </w:r>
      <w:r w:rsidR="00012A77">
        <w:t>всегда давала повод для</w:t>
      </w:r>
      <w:r w:rsidR="0026141A">
        <w:t xml:space="preserve"> удовлетворения</w:t>
      </w:r>
      <w:r w:rsidR="00EA3027">
        <w:t xml:space="preserve">, однако в других профессиях, находящихся в сфере внимания общественности, скажем, </w:t>
      </w:r>
      <w:r w:rsidR="00012A77">
        <w:t xml:space="preserve">в </w:t>
      </w:r>
      <w:r w:rsidR="00EA3027">
        <w:t>средств</w:t>
      </w:r>
      <w:r w:rsidR="00012A77">
        <w:t>ах</w:t>
      </w:r>
      <w:r w:rsidR="00EA3027">
        <w:t xml:space="preserve"> массовой информации, ситуация </w:t>
      </w:r>
      <w:r w:rsidR="00012A77">
        <w:t>совершен</w:t>
      </w:r>
      <w:r w:rsidR="00EA3027">
        <w:t>но другая</w:t>
      </w:r>
      <w:r w:rsidR="00091FC7">
        <w:t xml:space="preserve">. </w:t>
      </w:r>
      <w:r w:rsidR="00EA3027">
        <w:t xml:space="preserve"> Хотя французское правительство не </w:t>
      </w:r>
      <w:r w:rsidR="00012A77">
        <w:t>несёт</w:t>
      </w:r>
      <w:r w:rsidR="00EA3027">
        <w:t xml:space="preserve"> ответственности </w:t>
      </w:r>
      <w:r w:rsidR="00012A77">
        <w:t>за такие явления</w:t>
      </w:r>
      <w:r w:rsidR="00EA3027">
        <w:t xml:space="preserve">, оно </w:t>
      </w:r>
      <w:r w:rsidR="00012A77">
        <w:t>не может не</w:t>
      </w:r>
      <w:r w:rsidR="00EA3027">
        <w:t xml:space="preserve"> испытывать озабоченности.</w:t>
      </w:r>
    </w:p>
    <w:p w:rsidR="00EA3027" w:rsidRDefault="00EA3027" w:rsidP="00EA3027">
      <w:pPr>
        <w:tabs>
          <w:tab w:val="clear" w:pos="567"/>
          <w:tab w:val="clear" w:pos="1134"/>
          <w:tab w:val="left" w:pos="0"/>
          <w:tab w:val="left" w:pos="540"/>
        </w:tabs>
      </w:pPr>
    </w:p>
    <w:p w:rsidR="00EA3027" w:rsidRPr="000639D1" w:rsidRDefault="00CF1F9B" w:rsidP="00786D07">
      <w:pPr>
        <w:numPr>
          <w:ilvl w:val="0"/>
          <w:numId w:val="2"/>
        </w:numPr>
        <w:tabs>
          <w:tab w:val="clear" w:pos="480"/>
          <w:tab w:val="clear" w:pos="567"/>
          <w:tab w:val="clear" w:pos="1134"/>
          <w:tab w:val="left" w:pos="0"/>
          <w:tab w:val="left" w:pos="540"/>
        </w:tabs>
        <w:ind w:left="0" w:firstLine="0"/>
        <w:rPr>
          <w:u w:val="single"/>
        </w:rPr>
      </w:pPr>
      <w:r>
        <w:t>Хотя он приветствует позитивн</w:t>
      </w:r>
      <w:r w:rsidR="00012A77">
        <w:t>ы</w:t>
      </w:r>
      <w:r>
        <w:t xml:space="preserve">е </w:t>
      </w:r>
      <w:r w:rsidR="00012A77">
        <w:t>сдвиги</w:t>
      </w:r>
      <w:r>
        <w:t xml:space="preserve"> в отношении права на доступ к любому месту или любому виду обслуживания (статья 5 (</w:t>
      </w:r>
      <w:r>
        <w:rPr>
          <w:lang w:val="en-US"/>
        </w:rPr>
        <w:t>f</w:t>
      </w:r>
      <w:r w:rsidRPr="00CF1F9B">
        <w:t>))</w:t>
      </w:r>
      <w:r>
        <w:t>, подробно описанн</w:t>
      </w:r>
      <w:r w:rsidR="00B045FD">
        <w:t>ые</w:t>
      </w:r>
      <w:r>
        <w:t xml:space="preserve"> во вступительном заявлении, он спрашивает, </w:t>
      </w:r>
      <w:r w:rsidR="00012A77">
        <w:t xml:space="preserve">а </w:t>
      </w:r>
      <w:r>
        <w:t>существуют</w:t>
      </w:r>
      <w:r w:rsidR="00012A77">
        <w:t xml:space="preserve"> ли </w:t>
      </w:r>
      <w:r>
        <w:t>какие-либо основания для от</w:t>
      </w:r>
      <w:r w:rsidR="00012A77">
        <w:t>зыва</w:t>
      </w:r>
      <w:r>
        <w:t xml:space="preserve"> </w:t>
      </w:r>
      <w:r w:rsidR="00012A77">
        <w:t xml:space="preserve">операционных </w:t>
      </w:r>
      <w:r>
        <w:t>лицензий, выданных людям, которые</w:t>
      </w:r>
      <w:r w:rsidR="00012A77">
        <w:t>, возможно, уличены в</w:t>
      </w:r>
      <w:r w:rsidR="00B045FD">
        <w:t xml:space="preserve"> </w:t>
      </w:r>
      <w:r w:rsidR="00012A77">
        <w:t xml:space="preserve">расовой </w:t>
      </w:r>
      <w:r w:rsidR="00B045FD">
        <w:t>дискриминаци</w:t>
      </w:r>
      <w:r w:rsidR="00012A77">
        <w:t>и</w:t>
      </w:r>
      <w:r w:rsidR="00091FC7">
        <w:t xml:space="preserve">. </w:t>
      </w:r>
      <w:r w:rsidR="00B045FD">
        <w:t xml:space="preserve"> Что касается в целом статьи  5,  то готово ли французское правительство дополнить уголовное законодательство положениями относительно средств судебной защиты, основанных на гражданских проце</w:t>
      </w:r>
      <w:r w:rsidR="004954AD">
        <w:t>ссуальных нормах</w:t>
      </w:r>
      <w:r w:rsidR="00B045FD">
        <w:t xml:space="preserve"> в соответствии с трудовым кодексом</w:t>
      </w:r>
      <w:r>
        <w:t xml:space="preserve"> </w:t>
      </w:r>
      <w:r w:rsidR="00B045FD">
        <w:t xml:space="preserve"> и на административном законодательстве?</w:t>
      </w:r>
      <w:r>
        <w:t xml:space="preserve"> </w:t>
      </w:r>
      <w:r w:rsidR="00012A77">
        <w:t>В связи с</w:t>
      </w:r>
      <w:r w:rsidR="00B045FD">
        <w:t xml:space="preserve"> </w:t>
      </w:r>
      <w:r w:rsidR="004954AD">
        <w:t>замечани</w:t>
      </w:r>
      <w:r w:rsidR="00012A77">
        <w:t>ями</w:t>
      </w:r>
      <w:r w:rsidR="004954AD">
        <w:t>, сделанны</w:t>
      </w:r>
      <w:r w:rsidR="00012A77">
        <w:t>ми</w:t>
      </w:r>
      <w:r w:rsidR="004954AD">
        <w:t xml:space="preserve"> главой делегации во вступительном заявлении относительно регистрации информации о расо</w:t>
      </w:r>
      <w:r w:rsidR="000A7494">
        <w:t>вом</w:t>
      </w:r>
      <w:r w:rsidR="004954AD">
        <w:t xml:space="preserve"> или этническом происхождении </w:t>
      </w:r>
      <w:r w:rsidR="00012A77">
        <w:t>того или иного лица</w:t>
      </w:r>
      <w:r w:rsidR="004954AD">
        <w:t>, он  обращает внимание на</w:t>
      </w:r>
      <w:r w:rsidR="00012A77">
        <w:t xml:space="preserve"> подготовленную</w:t>
      </w:r>
      <w:r w:rsidR="004954AD">
        <w:t xml:space="preserve"> </w:t>
      </w:r>
      <w:r w:rsidR="00012A77">
        <w:t xml:space="preserve">Комитетом </w:t>
      </w:r>
      <w:r w:rsidR="004954AD">
        <w:t xml:space="preserve">рекомендацию </w:t>
      </w:r>
      <w:r w:rsidR="00012A77">
        <w:t xml:space="preserve">общего порядка </w:t>
      </w:r>
      <w:r w:rsidR="004954AD">
        <w:t xml:space="preserve">№ </w:t>
      </w:r>
      <w:r w:rsidR="004954AD">
        <w:rPr>
          <w:lang w:val="en-US"/>
        </w:rPr>
        <w:t>VII</w:t>
      </w:r>
      <w:r w:rsidR="004954AD">
        <w:t xml:space="preserve">, в соотетствии с которой  иденификация должна базироваться на самоидентификации </w:t>
      </w:r>
      <w:r w:rsidR="00012A77">
        <w:t xml:space="preserve">конкретного </w:t>
      </w:r>
      <w:r w:rsidR="004954AD">
        <w:t>человека</w:t>
      </w:r>
      <w:r w:rsidR="00091FC7">
        <w:t xml:space="preserve">. </w:t>
      </w:r>
      <w:r w:rsidR="004954AD">
        <w:t xml:space="preserve"> Нормы европейского законодательства, на которые он ссылался, касаются дел, связанных с дискриминацией на сексуальной почве</w:t>
      </w:r>
      <w:r w:rsidR="000639D1">
        <w:t>, но в</w:t>
      </w:r>
      <w:r w:rsidR="00012A77">
        <w:t xml:space="preserve"> </w:t>
      </w:r>
      <w:r w:rsidR="000639D1">
        <w:t>скор</w:t>
      </w:r>
      <w:r w:rsidR="00012A77">
        <w:t>ом времени</w:t>
      </w:r>
      <w:r w:rsidR="000639D1">
        <w:t xml:space="preserve"> будут распростран</w:t>
      </w:r>
      <w:r w:rsidR="00012A77">
        <w:t>ены</w:t>
      </w:r>
      <w:r w:rsidR="000639D1">
        <w:t xml:space="preserve"> и на расовую дискриминацию</w:t>
      </w:r>
      <w:r w:rsidR="00091FC7">
        <w:t xml:space="preserve">. </w:t>
      </w:r>
      <w:r w:rsidR="000639D1">
        <w:t xml:space="preserve"> Таким образом, правительств</w:t>
      </w:r>
      <w:r w:rsidR="00012A77">
        <w:t>у</w:t>
      </w:r>
      <w:r w:rsidR="000639D1">
        <w:t xml:space="preserve"> Франции </w:t>
      </w:r>
      <w:r w:rsidR="00012A77">
        <w:t>предстоит</w:t>
      </w:r>
      <w:r w:rsidR="000639D1">
        <w:t xml:space="preserve"> привести свою законодательную практику в соответствие с требованиями Европейского Союза.</w:t>
      </w:r>
    </w:p>
    <w:p w:rsidR="000639D1" w:rsidRDefault="000639D1" w:rsidP="000639D1">
      <w:pPr>
        <w:tabs>
          <w:tab w:val="clear" w:pos="567"/>
          <w:tab w:val="clear" w:pos="1134"/>
          <w:tab w:val="left" w:pos="0"/>
          <w:tab w:val="left" w:pos="540"/>
        </w:tabs>
      </w:pPr>
    </w:p>
    <w:p w:rsidR="000639D1" w:rsidRDefault="000639D1" w:rsidP="00786D07">
      <w:pPr>
        <w:numPr>
          <w:ilvl w:val="0"/>
          <w:numId w:val="2"/>
        </w:numPr>
        <w:tabs>
          <w:tab w:val="clear" w:pos="480"/>
          <w:tab w:val="clear" w:pos="567"/>
          <w:tab w:val="clear" w:pos="1134"/>
          <w:tab w:val="left" w:pos="0"/>
          <w:tab w:val="left" w:pos="540"/>
        </w:tabs>
        <w:ind w:left="0" w:firstLine="0"/>
      </w:pPr>
      <w:r>
        <w:t>В отношении статей 2, 6, и 7  государство</w:t>
      </w:r>
      <w:r w:rsidR="00012A77">
        <w:t xml:space="preserve"> имеет </w:t>
      </w:r>
      <w:r>
        <w:t>обяза</w:t>
      </w:r>
      <w:r w:rsidR="00012A77">
        <w:t>тельство</w:t>
      </w:r>
      <w:r>
        <w:t xml:space="preserve"> обеспечить принятие эффективных мер</w:t>
      </w:r>
      <w:r w:rsidR="00091FC7">
        <w:t xml:space="preserve">. </w:t>
      </w:r>
      <w:r>
        <w:t xml:space="preserve"> Существу</w:t>
      </w:r>
      <w:r w:rsidR="00012A77">
        <w:t>ю</w:t>
      </w:r>
      <w:r>
        <w:t xml:space="preserve">т </w:t>
      </w:r>
      <w:r w:rsidR="00012A77">
        <w:t xml:space="preserve">ли </w:t>
      </w:r>
      <w:r>
        <w:t>как</w:t>
      </w:r>
      <w:r w:rsidR="00012A77">
        <w:t>и</w:t>
      </w:r>
      <w:r>
        <w:t>е-либо основани</w:t>
      </w:r>
      <w:r w:rsidR="00012A77">
        <w:t>я</w:t>
      </w:r>
      <w:r>
        <w:t xml:space="preserve"> полагать, что средства защиты, описанные в докладе, являются эффективными? Если образовательная политика настолько про</w:t>
      </w:r>
      <w:r w:rsidR="00012A77">
        <w:t>грессивна</w:t>
      </w:r>
      <w:r>
        <w:t xml:space="preserve">, то почему тогда так много молодых людей демонстрируют расовые предубеждения и </w:t>
      </w:r>
      <w:r w:rsidR="00012A77">
        <w:t>допуска</w:t>
      </w:r>
      <w:r>
        <w:t xml:space="preserve">ют </w:t>
      </w:r>
      <w:r w:rsidR="00012A77">
        <w:t>притеснения</w:t>
      </w:r>
      <w:r>
        <w:t xml:space="preserve"> на расовой почве? Судя по двум  учебникам </w:t>
      </w:r>
      <w:r w:rsidR="00012A77">
        <w:t>для продвинутых средн</w:t>
      </w:r>
      <w:r w:rsidR="00A325DF">
        <w:t>их школ</w:t>
      </w:r>
      <w:r>
        <w:t xml:space="preserve"> (</w:t>
      </w:r>
      <w:r w:rsidR="00C86420">
        <w:t>"</w:t>
      </w:r>
      <w:r w:rsidRPr="00AD01B7">
        <w:rPr>
          <w:u w:val="single"/>
          <w:lang w:val="en-US"/>
        </w:rPr>
        <w:t>ly</w:t>
      </w:r>
      <w:r w:rsidR="00A325DF" w:rsidRPr="00AD01B7">
        <w:rPr>
          <w:u w:val="single"/>
          <w:lang w:val="en-US"/>
        </w:rPr>
        <w:t>c</w:t>
      </w:r>
      <w:r w:rsidR="00012A77" w:rsidRPr="00012A77">
        <w:rPr>
          <w:u w:val="single"/>
        </w:rPr>
        <w:t>é</w:t>
      </w:r>
      <w:r w:rsidR="00A325DF" w:rsidRPr="00AD01B7">
        <w:rPr>
          <w:u w:val="single"/>
          <w:lang w:val="en-US"/>
        </w:rPr>
        <w:t>e</w:t>
      </w:r>
      <w:r w:rsidR="00C86420">
        <w:rPr>
          <w:u w:val="single"/>
        </w:rPr>
        <w:t>"</w:t>
      </w:r>
      <w:r w:rsidR="00A325DF" w:rsidRPr="00A325DF">
        <w:t>)</w:t>
      </w:r>
      <w:r w:rsidR="00012A77">
        <w:t>,</w:t>
      </w:r>
      <w:r w:rsidR="00A325DF" w:rsidRPr="00A325DF">
        <w:t xml:space="preserve"> </w:t>
      </w:r>
      <w:r w:rsidR="00A325DF">
        <w:t xml:space="preserve">предоставленных </w:t>
      </w:r>
      <w:r w:rsidR="00C86420">
        <w:t>"</w:t>
      </w:r>
      <w:r w:rsidR="00012A77">
        <w:t>Ligue française des droits de l’homme</w:t>
      </w:r>
      <w:r w:rsidR="00C86420">
        <w:t>"</w:t>
      </w:r>
      <w:r w:rsidR="00137BB8">
        <w:t>,</w:t>
      </w:r>
      <w:r w:rsidR="00012A77">
        <w:t xml:space="preserve"> </w:t>
      </w:r>
      <w:r w:rsidR="00A325DF">
        <w:t>ислам</w:t>
      </w:r>
      <w:r w:rsidR="00012A77">
        <w:t>у</w:t>
      </w:r>
      <w:r w:rsidR="00A325DF">
        <w:t xml:space="preserve"> явно не </w:t>
      </w:r>
      <w:r w:rsidR="00012A77">
        <w:t>уделено</w:t>
      </w:r>
      <w:r w:rsidR="00A325DF">
        <w:t xml:space="preserve"> должного внимания</w:t>
      </w:r>
      <w:r w:rsidR="00091FC7">
        <w:t xml:space="preserve">. </w:t>
      </w:r>
      <w:r w:rsidR="00AD01B7">
        <w:t xml:space="preserve"> Если  так обстоят дела в </w:t>
      </w:r>
      <w:r w:rsidR="00C86420">
        <w:t>"</w:t>
      </w:r>
      <w:r w:rsidR="00AD01B7" w:rsidRPr="00AD01B7">
        <w:rPr>
          <w:u w:val="single"/>
          <w:lang w:val="en-US"/>
        </w:rPr>
        <w:t>lyc</w:t>
      </w:r>
      <w:r w:rsidR="00012A77" w:rsidRPr="00012A77">
        <w:rPr>
          <w:u w:val="single"/>
        </w:rPr>
        <w:t>é</w:t>
      </w:r>
      <w:r w:rsidR="00AD01B7" w:rsidRPr="00AD01B7">
        <w:rPr>
          <w:u w:val="single"/>
          <w:lang w:val="en-US"/>
        </w:rPr>
        <w:t>e</w:t>
      </w:r>
      <w:r w:rsidR="00012A77">
        <w:rPr>
          <w:u w:val="single"/>
          <w:lang w:val="en-US"/>
        </w:rPr>
        <w:t>s</w:t>
      </w:r>
      <w:r w:rsidR="00C86420">
        <w:rPr>
          <w:u w:val="single"/>
        </w:rPr>
        <w:t>"</w:t>
      </w:r>
      <w:r w:rsidR="00AD01B7" w:rsidRPr="00AD01B7">
        <w:t>, то чему тогда учат студе</w:t>
      </w:r>
      <w:r w:rsidR="00AD01B7">
        <w:t>н</w:t>
      </w:r>
      <w:r w:rsidR="00AD01B7" w:rsidRPr="00AD01B7">
        <w:t xml:space="preserve">тов </w:t>
      </w:r>
      <w:r w:rsidR="00AD01B7">
        <w:t xml:space="preserve">в </w:t>
      </w:r>
      <w:r w:rsidR="00AD01B7" w:rsidRPr="00AD01B7">
        <w:t>других учебных заведени</w:t>
      </w:r>
      <w:r w:rsidR="00AD01B7">
        <w:t>ях?</w:t>
      </w:r>
    </w:p>
    <w:p w:rsidR="00AD01B7" w:rsidRDefault="00AD01B7" w:rsidP="00AD01B7">
      <w:pPr>
        <w:tabs>
          <w:tab w:val="clear" w:pos="567"/>
          <w:tab w:val="clear" w:pos="1134"/>
          <w:tab w:val="left" w:pos="0"/>
          <w:tab w:val="left" w:pos="540"/>
        </w:tabs>
      </w:pPr>
    </w:p>
    <w:p w:rsidR="00F372FB" w:rsidRDefault="00F372FB" w:rsidP="00786D07">
      <w:pPr>
        <w:numPr>
          <w:ilvl w:val="0"/>
          <w:numId w:val="2"/>
        </w:numPr>
        <w:tabs>
          <w:tab w:val="clear" w:pos="480"/>
          <w:tab w:val="clear" w:pos="567"/>
          <w:tab w:val="clear" w:pos="1134"/>
          <w:tab w:val="left" w:pos="0"/>
          <w:tab w:val="num" w:pos="540"/>
        </w:tabs>
        <w:ind w:left="0" w:firstLine="0"/>
      </w:pPr>
      <w:r w:rsidRPr="00F372FB">
        <w:rPr>
          <w:u w:val="single"/>
        </w:rPr>
        <w:t>ПРЕДСЕДАТЕЛЬ</w:t>
      </w:r>
      <w:r w:rsidRPr="00F372FB">
        <w:t>, выступая в качестве  члена Комитета, указ</w:t>
      </w:r>
      <w:r w:rsidR="00BC29E2">
        <w:t>ывает</w:t>
      </w:r>
      <w:r w:rsidRPr="00F372FB">
        <w:t xml:space="preserve"> на то обстоятельство, что Франция много лет назад сделала заявление в с</w:t>
      </w:r>
      <w:r w:rsidR="00137BB8">
        <w:t>о</w:t>
      </w:r>
      <w:r w:rsidRPr="00F372FB">
        <w:t>ответствии со статьей</w:t>
      </w:r>
      <w:r w:rsidR="00137BB8">
        <w:t xml:space="preserve"> 14</w:t>
      </w:r>
      <w:r>
        <w:t xml:space="preserve">, однако Комитет не получил ни одного сообщения  от </w:t>
      </w:r>
      <w:r w:rsidR="00BC29E2">
        <w:t xml:space="preserve">какого-либо </w:t>
      </w:r>
      <w:r>
        <w:t>физического лица или группы физических лиц</w:t>
      </w:r>
      <w:r w:rsidR="00091FC7">
        <w:t xml:space="preserve">. </w:t>
      </w:r>
      <w:r>
        <w:t xml:space="preserve"> Может ли делегация объянить, почему это происходит? Были ли предполагаемые бенефициары оповещены о возможности подобного обращения за помощью? Франция  заслуживает похвалы за то обстотельство, что первой </w:t>
      </w:r>
      <w:r w:rsidR="00BC29E2">
        <w:t xml:space="preserve">из всех стран </w:t>
      </w:r>
      <w:r>
        <w:t>ратифицировала поправки к пункту 6 статьи 8 Конвенции.</w:t>
      </w:r>
    </w:p>
    <w:p w:rsidR="00F372FB" w:rsidRDefault="00F372FB" w:rsidP="00F372FB">
      <w:pPr>
        <w:tabs>
          <w:tab w:val="clear" w:pos="567"/>
          <w:tab w:val="clear" w:pos="1134"/>
          <w:tab w:val="left" w:pos="0"/>
          <w:tab w:val="left" w:pos="540"/>
        </w:tabs>
      </w:pPr>
    </w:p>
    <w:p w:rsidR="00AD01B7" w:rsidRDefault="00F372FB" w:rsidP="00786D07">
      <w:pPr>
        <w:numPr>
          <w:ilvl w:val="0"/>
          <w:numId w:val="2"/>
        </w:numPr>
        <w:tabs>
          <w:tab w:val="clear" w:pos="480"/>
          <w:tab w:val="clear" w:pos="567"/>
          <w:tab w:val="clear" w:pos="1134"/>
          <w:tab w:val="left" w:pos="0"/>
          <w:tab w:val="left" w:pos="540"/>
        </w:tabs>
        <w:ind w:left="0" w:firstLine="0"/>
      </w:pPr>
      <w:r>
        <w:rPr>
          <w:u w:val="single"/>
        </w:rPr>
        <w:t>Г-н Д</w:t>
      </w:r>
      <w:r w:rsidR="00EF4DCB">
        <w:rPr>
          <w:u w:val="single"/>
        </w:rPr>
        <w:t>ЬЯ</w:t>
      </w:r>
      <w:r>
        <w:rPr>
          <w:u w:val="single"/>
        </w:rPr>
        <w:t>КОН</w:t>
      </w:r>
      <w:r w:rsidR="00DD1BA7">
        <w:rPr>
          <w:u w:val="single"/>
        </w:rPr>
        <w:t>У</w:t>
      </w:r>
      <w:r w:rsidRPr="00F372FB">
        <w:t xml:space="preserve"> говорит, что</w:t>
      </w:r>
      <w:r w:rsidR="0001237A">
        <w:t xml:space="preserve"> Комитет ожидал многого от Франции, </w:t>
      </w:r>
      <w:r w:rsidR="006C2A33">
        <w:t>поскольку Франция отличается</w:t>
      </w:r>
      <w:r w:rsidR="0001237A">
        <w:t xml:space="preserve"> давними традициями, </w:t>
      </w:r>
      <w:r w:rsidR="006C2A33">
        <w:t>авангардной ролью в области д</w:t>
      </w:r>
      <w:r w:rsidR="0001237A">
        <w:t>емократии и прав человека</w:t>
      </w:r>
      <w:r w:rsidR="00091FC7">
        <w:t xml:space="preserve">. </w:t>
      </w:r>
      <w:r w:rsidR="0001237A">
        <w:t xml:space="preserve"> За последние полвека </w:t>
      </w:r>
      <w:r w:rsidR="007E1AC5">
        <w:t>страна</w:t>
      </w:r>
      <w:r w:rsidR="0001237A">
        <w:t xml:space="preserve"> также при</w:t>
      </w:r>
      <w:r w:rsidR="00BC29E2">
        <w:t>влек</w:t>
      </w:r>
      <w:r w:rsidR="0001237A">
        <w:t>ла большое число им</w:t>
      </w:r>
      <w:r w:rsidR="007E1AC5">
        <w:t>м</w:t>
      </w:r>
      <w:r w:rsidR="0001237A">
        <w:t>игрантов и стала многоэтническим и многорасовым обществом</w:t>
      </w:r>
      <w:r w:rsidR="00091FC7">
        <w:t xml:space="preserve">. </w:t>
      </w:r>
      <w:r w:rsidR="0001237A">
        <w:t xml:space="preserve"> Правительство</w:t>
      </w:r>
      <w:r w:rsidR="007E1AC5">
        <w:t xml:space="preserve"> Франции</w:t>
      </w:r>
      <w:r w:rsidR="0001237A">
        <w:t xml:space="preserve"> приняло всесторонние меры против социального отчуждения  и для продвижения интеграции и основных прав, поощряя работу ассоциаций и гражданского общества</w:t>
      </w:r>
      <w:r w:rsidR="00E6261D">
        <w:t xml:space="preserve"> и создав Национальную консультативную комиссию по прав</w:t>
      </w:r>
      <w:r w:rsidR="007E1AC5">
        <w:t>а</w:t>
      </w:r>
      <w:r w:rsidR="00E6261D">
        <w:t>м человека, работающ</w:t>
      </w:r>
      <w:r w:rsidR="007E1AC5">
        <w:t>ую</w:t>
      </w:r>
      <w:r w:rsidR="00E6261D">
        <w:t xml:space="preserve"> рука об руку  с многочисленными ассоциациями, а также департаментские Советы по </w:t>
      </w:r>
      <w:r w:rsidR="00676A1A">
        <w:t>юридической помощи</w:t>
      </w:r>
      <w:r w:rsidR="00091FC7">
        <w:t xml:space="preserve">. </w:t>
      </w:r>
      <w:r w:rsidR="00676A1A">
        <w:t xml:space="preserve"> </w:t>
      </w:r>
      <w:r w:rsidR="00C32CD1">
        <w:t>Нельзя не отметить тот замечательный факт</w:t>
      </w:r>
      <w:r w:rsidR="00676A1A">
        <w:t>, что</w:t>
      </w:r>
      <w:r w:rsidR="002A6BB9">
        <w:t>,</w:t>
      </w:r>
      <w:r w:rsidR="00676A1A">
        <w:t xml:space="preserve"> в соотвествии с французским законодательством, любая ассоциация, учрежденная в надлежащем порядке </w:t>
      </w:r>
      <w:r w:rsidR="007E1AC5">
        <w:t xml:space="preserve">и существующая </w:t>
      </w:r>
      <w:r w:rsidR="00676A1A">
        <w:t xml:space="preserve">по крайней мере </w:t>
      </w:r>
      <w:r w:rsidR="002A6BB9">
        <w:t>п</w:t>
      </w:r>
      <w:r w:rsidR="00676A1A">
        <w:t>ят</w:t>
      </w:r>
      <w:r w:rsidR="002A6BB9">
        <w:t>ь</w:t>
      </w:r>
      <w:r w:rsidR="00676A1A">
        <w:t xml:space="preserve"> лет, </w:t>
      </w:r>
      <w:r w:rsidR="00C32CD1">
        <w:t>в число целей которой</w:t>
      </w:r>
      <w:r w:rsidR="00676A1A">
        <w:t xml:space="preserve">, согласно уставным документам, </w:t>
      </w:r>
      <w:r w:rsidR="00C32CD1">
        <w:t>входит</w:t>
      </w:r>
      <w:r w:rsidR="00676A1A">
        <w:t xml:space="preserve"> также и борьба с расизмом, имеет право подавать иск от </w:t>
      </w:r>
      <w:r w:rsidR="00C32CD1">
        <w:t>лица</w:t>
      </w:r>
      <w:r w:rsidR="00676A1A">
        <w:t xml:space="preserve"> жертв расизма или других дискриминационных действий</w:t>
      </w:r>
      <w:r w:rsidR="00091FC7">
        <w:t xml:space="preserve">. </w:t>
      </w:r>
      <w:r w:rsidR="00676A1A">
        <w:t xml:space="preserve"> Франция является одной из немногих стран, </w:t>
      </w:r>
      <w:r w:rsidR="00CF3875">
        <w:t>где</w:t>
      </w:r>
      <w:r w:rsidR="00676A1A">
        <w:t xml:space="preserve"> </w:t>
      </w:r>
      <w:r w:rsidR="00CF3875">
        <w:t>существует</w:t>
      </w:r>
      <w:r w:rsidR="00676A1A">
        <w:t xml:space="preserve"> уголовная ответственность корпораций</w:t>
      </w:r>
      <w:r w:rsidR="007E1AC5">
        <w:t xml:space="preserve"> </w:t>
      </w:r>
      <w:r w:rsidR="00DA0AA1">
        <w:t>и предусмотрено</w:t>
      </w:r>
      <w:r w:rsidR="007E1AC5">
        <w:t xml:space="preserve"> применение </w:t>
      </w:r>
      <w:r w:rsidR="00DA0AA1">
        <w:t xml:space="preserve">санкций </w:t>
      </w:r>
      <w:r w:rsidR="007E1AC5">
        <w:t>против них</w:t>
      </w:r>
      <w:r w:rsidR="00676A1A">
        <w:t>.</w:t>
      </w:r>
    </w:p>
    <w:p w:rsidR="00CF3875" w:rsidRDefault="00CF3875" w:rsidP="00CF3875">
      <w:pPr>
        <w:tabs>
          <w:tab w:val="clear" w:pos="567"/>
          <w:tab w:val="clear" w:pos="1134"/>
          <w:tab w:val="left" w:pos="0"/>
          <w:tab w:val="left" w:pos="540"/>
        </w:tabs>
      </w:pPr>
    </w:p>
    <w:p w:rsidR="00316615" w:rsidRDefault="00CF3875" w:rsidP="00786D07">
      <w:pPr>
        <w:numPr>
          <w:ilvl w:val="0"/>
          <w:numId w:val="2"/>
        </w:numPr>
        <w:tabs>
          <w:tab w:val="clear" w:pos="480"/>
          <w:tab w:val="clear" w:pos="567"/>
          <w:tab w:val="clear" w:pos="1134"/>
          <w:tab w:val="left" w:pos="0"/>
          <w:tab w:val="left" w:pos="540"/>
        </w:tabs>
        <w:ind w:left="0" w:firstLine="0"/>
      </w:pPr>
      <w:r>
        <w:t xml:space="preserve">В докладе содержится информация относительно национальной принадлежности иностранцев, проживающих </w:t>
      </w:r>
      <w:r w:rsidR="00276694">
        <w:t xml:space="preserve">во Франции </w:t>
      </w:r>
      <w:r>
        <w:t xml:space="preserve">на законных основаниях, но отсутствуют сведениях </w:t>
      </w:r>
      <w:r w:rsidR="00DA0AA1">
        <w:t>о</w:t>
      </w:r>
      <w:r>
        <w:t xml:space="preserve"> национальной и этнической принадлежности французских граждан</w:t>
      </w:r>
      <w:r w:rsidR="00316615">
        <w:t>, а также</w:t>
      </w:r>
      <w:r w:rsidR="00DA0AA1">
        <w:t xml:space="preserve"> о</w:t>
      </w:r>
      <w:r w:rsidR="00316615">
        <w:t xml:space="preserve"> </w:t>
      </w:r>
      <w:r>
        <w:t xml:space="preserve"> числ</w:t>
      </w:r>
      <w:r w:rsidR="00276694">
        <w:t>енности</w:t>
      </w:r>
      <w:r w:rsidR="004C6683">
        <w:t xml:space="preserve"> и категори</w:t>
      </w:r>
      <w:r w:rsidR="00DA0AA1">
        <w:t>зации</w:t>
      </w:r>
      <w:r>
        <w:t xml:space="preserve"> незаконных иммигрантов</w:t>
      </w:r>
      <w:r w:rsidR="00091FC7">
        <w:t xml:space="preserve">. </w:t>
      </w:r>
      <w:r w:rsidR="004C6683">
        <w:t xml:space="preserve"> Поскольку в докладе, а также во французском законодательстве и в кассационном суде</w:t>
      </w:r>
      <w:r w:rsidR="00137BB8">
        <w:t>,</w:t>
      </w:r>
      <w:r w:rsidR="004C6683">
        <w:t xml:space="preserve"> </w:t>
      </w:r>
      <w:r w:rsidR="0020282A">
        <w:t xml:space="preserve">встречаются ссылки относительно </w:t>
      </w:r>
      <w:r w:rsidR="00C86420">
        <w:t>"</w:t>
      </w:r>
      <w:r w:rsidR="004C6683">
        <w:t>этнических групп</w:t>
      </w:r>
      <w:r w:rsidR="00C86420">
        <w:t>"</w:t>
      </w:r>
      <w:r w:rsidR="004C6683">
        <w:t xml:space="preserve"> во Франции, было бы полезно узнать, какие </w:t>
      </w:r>
      <w:r w:rsidR="00316615">
        <w:t xml:space="preserve">именно </w:t>
      </w:r>
      <w:r w:rsidR="004C6683">
        <w:t>существую</w:t>
      </w:r>
      <w:r w:rsidR="00316615">
        <w:t>т</w:t>
      </w:r>
      <w:r w:rsidR="004C6683">
        <w:t xml:space="preserve"> этнические группы</w:t>
      </w:r>
      <w:r w:rsidR="00091FC7">
        <w:t xml:space="preserve">. </w:t>
      </w:r>
      <w:r w:rsidR="004C6683">
        <w:t xml:space="preserve"> </w:t>
      </w:r>
      <w:r w:rsidR="0020282A">
        <w:t xml:space="preserve">Упоминается </w:t>
      </w:r>
      <w:r w:rsidR="004C6683">
        <w:t>народност</w:t>
      </w:r>
      <w:r w:rsidR="0020282A">
        <w:t>ь</w:t>
      </w:r>
      <w:r w:rsidR="004C6683">
        <w:t xml:space="preserve"> рома, и докладчик по стране упомянул, что</w:t>
      </w:r>
      <w:r w:rsidR="0020282A">
        <w:t>, по существующим оценкам,</w:t>
      </w:r>
      <w:r w:rsidR="004C6683">
        <w:t xml:space="preserve"> </w:t>
      </w:r>
      <w:r w:rsidR="0020282A">
        <w:t>численность</w:t>
      </w:r>
      <w:r w:rsidR="004C6683">
        <w:t xml:space="preserve"> народности рома </w:t>
      </w:r>
      <w:r w:rsidR="0020282A">
        <w:t>составляет</w:t>
      </w:r>
      <w:r w:rsidR="004C6683">
        <w:t xml:space="preserve"> от 280</w:t>
      </w:r>
      <w:r w:rsidR="00E31446">
        <w:t xml:space="preserve"> </w:t>
      </w:r>
      <w:r w:rsidR="0020282A">
        <w:t>тысяч</w:t>
      </w:r>
      <w:r w:rsidR="004C6683">
        <w:t xml:space="preserve"> до 340</w:t>
      </w:r>
      <w:r w:rsidR="00E31446">
        <w:t xml:space="preserve"> </w:t>
      </w:r>
      <w:r w:rsidR="0020282A">
        <w:t>тысяч</w:t>
      </w:r>
      <w:r w:rsidR="004C6683">
        <w:t xml:space="preserve"> человек</w:t>
      </w:r>
      <w:r w:rsidR="00091FC7">
        <w:t xml:space="preserve">. </w:t>
      </w:r>
      <w:r w:rsidR="004C6683">
        <w:t xml:space="preserve"> Поскольку Комитет рассматрива</w:t>
      </w:r>
      <w:r w:rsidR="0020282A">
        <w:t>ет</w:t>
      </w:r>
      <w:r w:rsidR="004C6683">
        <w:t xml:space="preserve"> возможность проведения специальных </w:t>
      </w:r>
      <w:r w:rsidR="0020282A">
        <w:t>слушаний</w:t>
      </w:r>
      <w:r w:rsidR="004C6683">
        <w:t xml:space="preserve"> по </w:t>
      </w:r>
      <w:r w:rsidR="0020282A">
        <w:t>положению</w:t>
      </w:r>
      <w:r w:rsidR="004C6683">
        <w:t xml:space="preserve"> народности рома,  то </w:t>
      </w:r>
      <w:r w:rsidR="0020282A">
        <w:t>было бы</w:t>
      </w:r>
      <w:r w:rsidR="00316615">
        <w:t xml:space="preserve"> </w:t>
      </w:r>
      <w:r w:rsidR="0020282A">
        <w:t>полезно получить</w:t>
      </w:r>
      <w:r w:rsidR="00316615">
        <w:t xml:space="preserve"> </w:t>
      </w:r>
      <w:r w:rsidR="004C6683">
        <w:t>информаци</w:t>
      </w:r>
      <w:r w:rsidR="0020282A">
        <w:t>ю</w:t>
      </w:r>
      <w:r w:rsidR="004C6683">
        <w:t xml:space="preserve"> о численности </w:t>
      </w:r>
      <w:r w:rsidR="0020282A">
        <w:t xml:space="preserve">популяции </w:t>
      </w:r>
      <w:r w:rsidR="004C6683">
        <w:t>рома,</w:t>
      </w:r>
      <w:r w:rsidR="00316615">
        <w:t xml:space="preserve"> о том, </w:t>
      </w:r>
      <w:r w:rsidR="00750ED3">
        <w:t>в какой мере они</w:t>
      </w:r>
      <w:r w:rsidR="00316615">
        <w:t xml:space="preserve"> ведут кочевой образ жизни, а также об их экономическо</w:t>
      </w:r>
      <w:r w:rsidR="00137BB8">
        <w:t>м</w:t>
      </w:r>
      <w:r w:rsidR="00316615">
        <w:t xml:space="preserve"> и социально</w:t>
      </w:r>
      <w:r w:rsidR="00137BB8">
        <w:t>м положении</w:t>
      </w:r>
      <w:r w:rsidR="00316615">
        <w:t>.</w:t>
      </w:r>
    </w:p>
    <w:p w:rsidR="00316615" w:rsidRDefault="00316615" w:rsidP="00316615">
      <w:pPr>
        <w:tabs>
          <w:tab w:val="clear" w:pos="567"/>
          <w:tab w:val="clear" w:pos="1134"/>
          <w:tab w:val="left" w:pos="0"/>
          <w:tab w:val="left" w:pos="540"/>
        </w:tabs>
      </w:pPr>
    </w:p>
    <w:p w:rsidR="008F0DF4" w:rsidRDefault="00316615" w:rsidP="00786D07">
      <w:pPr>
        <w:numPr>
          <w:ilvl w:val="0"/>
          <w:numId w:val="2"/>
        </w:numPr>
        <w:tabs>
          <w:tab w:val="clear" w:pos="480"/>
          <w:tab w:val="clear" w:pos="567"/>
          <w:tab w:val="clear" w:pos="1134"/>
          <w:tab w:val="left" w:pos="0"/>
          <w:tab w:val="left" w:pos="540"/>
        </w:tabs>
        <w:ind w:left="0" w:firstLine="0"/>
      </w:pPr>
      <w:r>
        <w:t xml:space="preserve">В докладе упоминается об апартеиде, но не затрагивается вопрос расовой сегрегации, также </w:t>
      </w:r>
      <w:r w:rsidR="00750ED3">
        <w:t>вытекающий из</w:t>
      </w:r>
      <w:r>
        <w:t xml:space="preserve"> стать</w:t>
      </w:r>
      <w:r w:rsidR="00750ED3">
        <w:t>и</w:t>
      </w:r>
      <w:r>
        <w:t xml:space="preserve"> 3</w:t>
      </w:r>
      <w:r w:rsidR="00091FC7">
        <w:t xml:space="preserve">. </w:t>
      </w:r>
      <w:r w:rsidR="00AF586D">
        <w:t xml:space="preserve"> Существут ли подобная сегрегация во Франции, и каки</w:t>
      </w:r>
      <w:r w:rsidR="007D572D">
        <w:t>м</w:t>
      </w:r>
      <w:r w:rsidR="00750ED3">
        <w:t xml:space="preserve"> образом</w:t>
      </w:r>
      <w:r w:rsidR="00AF586D">
        <w:t xml:space="preserve"> правительств</w:t>
      </w:r>
      <w:r w:rsidR="007D572D">
        <w:t xml:space="preserve">о </w:t>
      </w:r>
      <w:r w:rsidR="00AF586D">
        <w:t>и национальны</w:t>
      </w:r>
      <w:r w:rsidR="007D572D">
        <w:t>е</w:t>
      </w:r>
      <w:r w:rsidR="00AF586D">
        <w:t xml:space="preserve"> ассоциаци</w:t>
      </w:r>
      <w:r w:rsidR="007D572D">
        <w:t>и могут</w:t>
      </w:r>
      <w:r w:rsidR="00AF586D">
        <w:t xml:space="preserve"> </w:t>
      </w:r>
      <w:r w:rsidR="007D572D">
        <w:t xml:space="preserve">противодействовать </w:t>
      </w:r>
      <w:r w:rsidR="00AF586D">
        <w:t>сегрегаци</w:t>
      </w:r>
      <w:r w:rsidR="007D572D">
        <w:t>и</w:t>
      </w:r>
      <w:r w:rsidR="00AF586D">
        <w:t xml:space="preserve">?  Во Франции существует </w:t>
      </w:r>
      <w:r w:rsidR="008E79DC">
        <w:t>основательн</w:t>
      </w:r>
      <w:r w:rsidR="007D572D">
        <w:t>ый</w:t>
      </w:r>
      <w:r w:rsidR="008E79DC">
        <w:t xml:space="preserve"> и </w:t>
      </w:r>
      <w:r w:rsidR="007D572D">
        <w:t>дета</w:t>
      </w:r>
      <w:r w:rsidR="008E79DC">
        <w:t xml:space="preserve">льный </w:t>
      </w:r>
      <w:r w:rsidR="007D572D">
        <w:t xml:space="preserve">свод </w:t>
      </w:r>
      <w:r w:rsidR="008E79DC">
        <w:t>за</w:t>
      </w:r>
      <w:r w:rsidR="00AF586D">
        <w:t>коно</w:t>
      </w:r>
      <w:r w:rsidR="007D572D">
        <w:t>в</w:t>
      </w:r>
      <w:r w:rsidR="00AF586D">
        <w:t>, отвечающий всем требованиям статьи 4</w:t>
      </w:r>
      <w:r w:rsidR="00091FC7">
        <w:t xml:space="preserve">. </w:t>
      </w:r>
      <w:r w:rsidR="00AF586D">
        <w:t xml:space="preserve"> Почему тогда правительство </w:t>
      </w:r>
      <w:r w:rsidR="007D572D">
        <w:t>сохраняет в силе</w:t>
      </w:r>
      <w:r w:rsidR="00871B7B">
        <w:t xml:space="preserve"> оговорк</w:t>
      </w:r>
      <w:r w:rsidR="007D572D">
        <w:t>у</w:t>
      </w:r>
      <w:r w:rsidR="00871B7B">
        <w:t>,</w:t>
      </w:r>
      <w:r w:rsidR="008E79DC">
        <w:t xml:space="preserve"> </w:t>
      </w:r>
      <w:r w:rsidR="007D572D">
        <w:t>сделанную</w:t>
      </w:r>
      <w:r w:rsidR="008E79DC">
        <w:t xml:space="preserve"> Францией </w:t>
      </w:r>
      <w:r w:rsidR="007D572D">
        <w:t>при</w:t>
      </w:r>
      <w:r w:rsidR="008E79DC">
        <w:t xml:space="preserve"> ратификации Конвенции?  </w:t>
      </w:r>
      <w:r w:rsidR="007D572D">
        <w:t>Оказыва</w:t>
      </w:r>
      <w:r w:rsidR="008E79DC">
        <w:t>ется, что положения</w:t>
      </w:r>
      <w:r w:rsidR="007D572D">
        <w:t>, направленные</w:t>
      </w:r>
      <w:r w:rsidR="008E79DC">
        <w:t xml:space="preserve"> против общественной защиты  или оспаривания существования преступлений против человеч</w:t>
      </w:r>
      <w:r w:rsidR="007D572D">
        <w:t>ности</w:t>
      </w:r>
      <w:r w:rsidR="008E79DC">
        <w:t>, а также против ревизионизма и нигилизма, относятся исключительно к преступлениям, совершенным во время Второй мировой войны</w:t>
      </w:r>
      <w:r w:rsidR="00091FC7">
        <w:t xml:space="preserve">. </w:t>
      </w:r>
      <w:r w:rsidR="00575146">
        <w:t xml:space="preserve"> Однако подобные преступления </w:t>
      </w:r>
      <w:r w:rsidR="001C6FE4">
        <w:t>по-прежнему</w:t>
      </w:r>
      <w:r w:rsidR="00575146">
        <w:t xml:space="preserve"> име</w:t>
      </w:r>
      <w:r w:rsidR="001C6FE4">
        <w:t>ю</w:t>
      </w:r>
      <w:r w:rsidR="00575146">
        <w:t>т место</w:t>
      </w:r>
      <w:r w:rsidR="00091FC7">
        <w:t xml:space="preserve">. </w:t>
      </w:r>
      <w:r w:rsidR="00575146">
        <w:t xml:space="preserve"> Почему тогда эти положения не применимы по отношению к Боснии и Герц</w:t>
      </w:r>
      <w:r w:rsidR="000A7494">
        <w:t>е</w:t>
      </w:r>
      <w:r w:rsidR="00575146">
        <w:t>говине, Руанде и другим странам?</w:t>
      </w:r>
      <w:r w:rsidR="00CF3875">
        <w:t xml:space="preserve"> </w:t>
      </w:r>
      <w:r w:rsidR="00575146">
        <w:t xml:space="preserve">В докладе говорится об усилиях, предпринимаемых для обучения родному языку иностранных детей во французских общественных школах, и упоминяется о некоторых ошибках, но не </w:t>
      </w:r>
      <w:r w:rsidR="001C6FE4">
        <w:t>уточняе</w:t>
      </w:r>
      <w:r w:rsidR="00575146">
        <w:t>тся, о каких ошибках идет речь</w:t>
      </w:r>
      <w:r w:rsidR="00091FC7">
        <w:t xml:space="preserve">. </w:t>
      </w:r>
      <w:r w:rsidR="00575146">
        <w:t xml:space="preserve"> Какие возникли проб</w:t>
      </w:r>
      <w:r w:rsidR="00FB7FE0">
        <w:t>л</w:t>
      </w:r>
      <w:r w:rsidR="00575146">
        <w:t>емы, и как правительство собирается их решать? И последнее</w:t>
      </w:r>
      <w:r w:rsidR="001C6FE4">
        <w:t>:</w:t>
      </w:r>
      <w:r w:rsidR="00575146">
        <w:t xml:space="preserve"> </w:t>
      </w:r>
      <w:r w:rsidR="004A6890">
        <w:t>о</w:t>
      </w:r>
      <w:r w:rsidR="00575146">
        <w:t>чевидно</w:t>
      </w:r>
      <w:r w:rsidR="001C6FE4">
        <w:t>,</w:t>
      </w:r>
      <w:r w:rsidR="00575146">
        <w:t xml:space="preserve"> был достигнут определенный прогресс в обучении региональным языкам</w:t>
      </w:r>
      <w:r w:rsidR="008F0DF4">
        <w:t>, являющи</w:t>
      </w:r>
      <w:r w:rsidR="001C6FE4">
        <w:t>м</w:t>
      </w:r>
      <w:r w:rsidR="00FB7FE0">
        <w:t>ся</w:t>
      </w:r>
      <w:r w:rsidR="008F0DF4">
        <w:t xml:space="preserve"> коренными для Франции</w:t>
      </w:r>
      <w:r w:rsidR="001C6FE4">
        <w:t xml:space="preserve"> и её</w:t>
      </w:r>
      <w:r w:rsidR="008F0DF4">
        <w:t xml:space="preserve"> зарубежных </w:t>
      </w:r>
      <w:r w:rsidR="001C6FE4">
        <w:t>департаментов</w:t>
      </w:r>
      <w:r w:rsidR="008F0DF4">
        <w:t xml:space="preserve"> и территорий</w:t>
      </w:r>
      <w:r w:rsidR="00091FC7">
        <w:t xml:space="preserve">. </w:t>
      </w:r>
      <w:r w:rsidR="008F0DF4">
        <w:t xml:space="preserve"> Имеется ли конкретная информация об </w:t>
      </w:r>
      <w:r w:rsidR="001C6FE4">
        <w:t>употребле</w:t>
      </w:r>
      <w:r w:rsidR="008F0DF4">
        <w:t xml:space="preserve">нии </w:t>
      </w:r>
      <w:r w:rsidR="00105ABB">
        <w:t>таких</w:t>
      </w:r>
      <w:r w:rsidR="008F0DF4">
        <w:t xml:space="preserve"> языков? Были ли предприн</w:t>
      </w:r>
      <w:r w:rsidR="00E217E3">
        <w:t>я</w:t>
      </w:r>
      <w:r w:rsidR="008F0DF4">
        <w:t>ты какие-либо исследования на этот счёт?</w:t>
      </w:r>
    </w:p>
    <w:p w:rsidR="008F0DF4" w:rsidRDefault="008F0DF4" w:rsidP="008F0DF4">
      <w:pPr>
        <w:tabs>
          <w:tab w:val="clear" w:pos="567"/>
          <w:tab w:val="clear" w:pos="1134"/>
          <w:tab w:val="left" w:pos="0"/>
          <w:tab w:val="left" w:pos="540"/>
        </w:tabs>
      </w:pPr>
    </w:p>
    <w:p w:rsidR="00640A0B" w:rsidRDefault="008F0DF4" w:rsidP="003334CF">
      <w:pPr>
        <w:numPr>
          <w:ilvl w:val="0"/>
          <w:numId w:val="2"/>
        </w:numPr>
        <w:tabs>
          <w:tab w:val="clear" w:pos="480"/>
          <w:tab w:val="clear" w:pos="567"/>
          <w:tab w:val="clear" w:pos="1134"/>
          <w:tab w:val="clear" w:pos="1701"/>
          <w:tab w:val="left" w:pos="0"/>
          <w:tab w:val="left" w:pos="540"/>
        </w:tabs>
        <w:ind w:left="0" w:firstLine="0"/>
      </w:pPr>
      <w:r w:rsidRPr="00D626C8">
        <w:rPr>
          <w:u w:val="single"/>
        </w:rPr>
        <w:t>Г-н НОБЕЛЬ</w:t>
      </w:r>
      <w:r>
        <w:t xml:space="preserve"> </w:t>
      </w:r>
      <w:r w:rsidR="00DA1DCC">
        <w:t>указывает</w:t>
      </w:r>
      <w:r>
        <w:t xml:space="preserve"> на важную роль Франции в </w:t>
      </w:r>
      <w:r w:rsidR="00DA1DCC">
        <w:t>деле</w:t>
      </w:r>
      <w:r>
        <w:t xml:space="preserve"> </w:t>
      </w:r>
      <w:r w:rsidR="003779AE">
        <w:t>ликвидации</w:t>
      </w:r>
      <w:r>
        <w:t xml:space="preserve"> расовой дискриминации  и на обязательство, возложенное на страну в соответствии со статьёй 9 Конвенции, </w:t>
      </w:r>
      <w:r w:rsidR="00C33891">
        <w:t>но при этом</w:t>
      </w:r>
      <w:r>
        <w:t xml:space="preserve"> выражет разочарование в связи с несвоевременной подачей </w:t>
      </w:r>
      <w:r w:rsidR="00575146">
        <w:t xml:space="preserve"> </w:t>
      </w:r>
      <w:r>
        <w:t>двенадцатого-четырнадцатого периодических докладов</w:t>
      </w:r>
      <w:r w:rsidR="00D626C8">
        <w:t>, надея</w:t>
      </w:r>
      <w:r w:rsidR="00C33891">
        <w:t>сь, однако,</w:t>
      </w:r>
      <w:r w:rsidR="00D626C8">
        <w:t xml:space="preserve"> что в будущем правительство Франции </w:t>
      </w:r>
      <w:r w:rsidR="00C33891">
        <w:t xml:space="preserve">будет </w:t>
      </w:r>
      <w:r w:rsidR="00D626C8">
        <w:t>своевременно представ</w:t>
      </w:r>
      <w:r w:rsidR="00C33891">
        <w:t>ля</w:t>
      </w:r>
      <w:r w:rsidR="00D626C8">
        <w:t>т</w:t>
      </w:r>
      <w:r w:rsidR="00C33891">
        <w:t>ь</w:t>
      </w:r>
      <w:r w:rsidR="00D626C8">
        <w:t xml:space="preserve"> свои доклады и пода</w:t>
      </w:r>
      <w:r w:rsidR="00C33891">
        <w:t>ва</w:t>
      </w:r>
      <w:r w:rsidR="00D626C8">
        <w:t>т</w:t>
      </w:r>
      <w:r w:rsidR="00C33891">
        <w:t>ь тем самым</w:t>
      </w:r>
      <w:r w:rsidR="00D626C8">
        <w:t xml:space="preserve"> пример другим государствам</w:t>
      </w:r>
      <w:r w:rsidR="00091FC7">
        <w:t xml:space="preserve">. </w:t>
      </w:r>
      <w:r w:rsidR="00D626C8">
        <w:t xml:space="preserve"> В отношении иммиграции  существует серьезная опасность того, что так называемый </w:t>
      </w:r>
      <w:r w:rsidR="00C86420">
        <w:t>"</w:t>
      </w:r>
      <w:r w:rsidR="00D626C8">
        <w:t>шенгенский дух</w:t>
      </w:r>
      <w:r w:rsidR="00C86420">
        <w:t>"</w:t>
      </w:r>
      <w:r w:rsidR="00D626C8">
        <w:t xml:space="preserve"> </w:t>
      </w:r>
      <w:r w:rsidR="00E217E3">
        <w:t>приведёт</w:t>
      </w:r>
      <w:r w:rsidR="00D626C8">
        <w:t xml:space="preserve"> к разъединительному менталитету, </w:t>
      </w:r>
      <w:r w:rsidR="00105ABB">
        <w:t>когда предпочтение отдаётся</w:t>
      </w:r>
      <w:r w:rsidR="00D626C8">
        <w:t xml:space="preserve"> иммигрант</w:t>
      </w:r>
      <w:r w:rsidR="00105ABB">
        <w:t>ам</w:t>
      </w:r>
      <w:r w:rsidR="00D626C8">
        <w:t xml:space="preserve"> из Европы</w:t>
      </w:r>
      <w:r w:rsidR="00105ABB">
        <w:t xml:space="preserve">, а </w:t>
      </w:r>
      <w:r w:rsidR="00D626C8">
        <w:t>иммигрант</w:t>
      </w:r>
      <w:r w:rsidR="00C33891">
        <w:t>ы</w:t>
      </w:r>
      <w:r w:rsidR="00D626C8">
        <w:t xml:space="preserve"> из государств</w:t>
      </w:r>
      <w:r w:rsidR="00C33891">
        <w:t xml:space="preserve">, </w:t>
      </w:r>
      <w:r w:rsidR="00D626C8">
        <w:t>не</w:t>
      </w:r>
      <w:r w:rsidR="00C33891">
        <w:t xml:space="preserve"> являющихся </w:t>
      </w:r>
      <w:r w:rsidR="00D626C8">
        <w:t>участник</w:t>
      </w:r>
      <w:r w:rsidR="00C33891">
        <w:t>ами, оказываются нежелательными</w:t>
      </w:r>
      <w:r w:rsidR="00091FC7">
        <w:t xml:space="preserve">. </w:t>
      </w:r>
      <w:r w:rsidR="00676223">
        <w:t xml:space="preserve"> Кажется, что это понятие само по себе содержит семена расизма, поэтому </w:t>
      </w:r>
      <w:r w:rsidR="00C33891">
        <w:t>при осуществлении иммиграционной</w:t>
      </w:r>
      <w:r w:rsidR="00676223">
        <w:t xml:space="preserve"> политик</w:t>
      </w:r>
      <w:r w:rsidR="00C33891">
        <w:t>и</w:t>
      </w:r>
      <w:r w:rsidR="00676223">
        <w:t xml:space="preserve"> особо</w:t>
      </w:r>
      <w:r w:rsidR="00C33891">
        <w:t>е</w:t>
      </w:r>
      <w:r w:rsidR="00676223">
        <w:t xml:space="preserve"> </w:t>
      </w:r>
      <w:r w:rsidR="00C33891">
        <w:t>внимание следует уделять</w:t>
      </w:r>
      <w:r w:rsidR="00676223">
        <w:t xml:space="preserve"> </w:t>
      </w:r>
      <w:r w:rsidR="000E1DEE">
        <w:t>устран</w:t>
      </w:r>
      <w:r w:rsidR="00C33891">
        <w:t>ению</w:t>
      </w:r>
      <w:r w:rsidR="00676223">
        <w:t xml:space="preserve"> любы</w:t>
      </w:r>
      <w:r w:rsidR="00C33891">
        <w:t>х</w:t>
      </w:r>
      <w:r w:rsidR="00676223">
        <w:t xml:space="preserve"> воз</w:t>
      </w:r>
      <w:r w:rsidR="00C33891">
        <w:t>можных</w:t>
      </w:r>
      <w:r w:rsidR="00676223">
        <w:t xml:space="preserve"> </w:t>
      </w:r>
      <w:r w:rsidR="00105ABB">
        <w:t>проя</w:t>
      </w:r>
      <w:r w:rsidR="00D22DA1">
        <w:t>в</w:t>
      </w:r>
      <w:r w:rsidR="00105ABB">
        <w:t>лени</w:t>
      </w:r>
      <w:r w:rsidR="00C33891">
        <w:t>й</w:t>
      </w:r>
      <w:r w:rsidR="00105ABB">
        <w:t xml:space="preserve"> </w:t>
      </w:r>
      <w:r w:rsidR="00676223">
        <w:t>раси</w:t>
      </w:r>
      <w:r w:rsidR="00105ABB">
        <w:t>зма</w:t>
      </w:r>
      <w:r w:rsidR="00676223">
        <w:t>.</w:t>
      </w:r>
    </w:p>
    <w:p w:rsidR="00640A0B" w:rsidRDefault="00640A0B" w:rsidP="00640A0B">
      <w:pPr>
        <w:tabs>
          <w:tab w:val="clear" w:pos="567"/>
          <w:tab w:val="clear" w:pos="1134"/>
          <w:tab w:val="left" w:pos="0"/>
          <w:tab w:val="left" w:pos="540"/>
        </w:tabs>
      </w:pPr>
    </w:p>
    <w:p w:rsidR="00CF3875" w:rsidRDefault="00640A0B" w:rsidP="003334CF">
      <w:pPr>
        <w:numPr>
          <w:ilvl w:val="0"/>
          <w:numId w:val="2"/>
        </w:numPr>
        <w:tabs>
          <w:tab w:val="clear" w:pos="480"/>
          <w:tab w:val="clear" w:pos="567"/>
          <w:tab w:val="clear" w:pos="1134"/>
          <w:tab w:val="left" w:pos="0"/>
          <w:tab w:val="left" w:pos="540"/>
        </w:tabs>
        <w:ind w:left="0" w:firstLine="0"/>
      </w:pPr>
      <w:r w:rsidRPr="00640A0B">
        <w:t>В соответствии с информацией, представленной АСАТ</w:t>
      </w:r>
      <w:r>
        <w:t>,  у просителей убежища во Франции имеется мало юридических гарантий против выдворения из страны</w:t>
      </w:r>
      <w:r w:rsidR="00091FC7">
        <w:t xml:space="preserve">. </w:t>
      </w:r>
      <w:r>
        <w:t xml:space="preserve"> Политика по предоставлению убежища </w:t>
      </w:r>
      <w:r w:rsidR="00480F5A">
        <w:t xml:space="preserve">может </w:t>
      </w:r>
      <w:r w:rsidR="00263DE2">
        <w:t>отчасти</w:t>
      </w:r>
      <w:r>
        <w:t xml:space="preserve"> </w:t>
      </w:r>
      <w:r w:rsidR="00480F5A">
        <w:t>быть отнесена к</w:t>
      </w:r>
      <w:r w:rsidR="004A6890">
        <w:t xml:space="preserve"> иммиграционной политик</w:t>
      </w:r>
      <w:r w:rsidR="00480F5A">
        <w:t>е</w:t>
      </w:r>
      <w:r w:rsidR="004A6890">
        <w:t>, являющейся крайне негативной по отношению к заявителям</w:t>
      </w:r>
      <w:r w:rsidR="00091FC7">
        <w:t xml:space="preserve">. </w:t>
      </w:r>
      <w:r w:rsidR="004A6890">
        <w:t xml:space="preserve"> Кроме того, власти демонстрируют отсутствие интереса к условиям </w:t>
      </w:r>
      <w:r w:rsidR="00263DE2">
        <w:t>проживания</w:t>
      </w:r>
      <w:r w:rsidR="004A6890">
        <w:t xml:space="preserve"> просителей убежища</w:t>
      </w:r>
      <w:r w:rsidR="00091FC7">
        <w:t xml:space="preserve">. </w:t>
      </w:r>
      <w:r w:rsidR="00676223" w:rsidRPr="00640A0B">
        <w:t xml:space="preserve"> </w:t>
      </w:r>
      <w:r w:rsidR="00480F5A">
        <w:t>Как отмечает</w:t>
      </w:r>
      <w:r w:rsidR="004A6890">
        <w:t xml:space="preserve"> Управлени</w:t>
      </w:r>
      <w:r w:rsidR="00480F5A">
        <w:t>е</w:t>
      </w:r>
      <w:r w:rsidR="004A6890">
        <w:t xml:space="preserve"> Верховного комиссара по делам беженцев</w:t>
      </w:r>
      <w:r w:rsidR="00676223" w:rsidRPr="00640A0B">
        <w:t xml:space="preserve"> </w:t>
      </w:r>
      <w:r w:rsidR="004A6890">
        <w:t>(УВКБ),  процесс обработки заявлений недо</w:t>
      </w:r>
      <w:r w:rsidR="00480F5A">
        <w:t xml:space="preserve">получает </w:t>
      </w:r>
      <w:r w:rsidR="004A6890">
        <w:t>финансир</w:t>
      </w:r>
      <w:r w:rsidR="00480F5A">
        <w:t>ования</w:t>
      </w:r>
      <w:r w:rsidR="004A6890">
        <w:t xml:space="preserve"> на всех этапах</w:t>
      </w:r>
      <w:r w:rsidR="00091FC7">
        <w:t xml:space="preserve">. </w:t>
      </w:r>
      <w:r w:rsidR="004A6890">
        <w:t xml:space="preserve"> </w:t>
      </w:r>
      <w:r w:rsidR="002E39B9">
        <w:t>У</w:t>
      </w:r>
      <w:r w:rsidR="004A6890">
        <w:t xml:space="preserve">словия </w:t>
      </w:r>
      <w:r w:rsidR="002E39B9">
        <w:t xml:space="preserve">содержания </w:t>
      </w:r>
      <w:r w:rsidR="004A6890">
        <w:t xml:space="preserve">в </w:t>
      </w:r>
      <w:r w:rsidR="0002103C">
        <w:t xml:space="preserve">пунктах въезда в страну неудовлетворительные, </w:t>
      </w:r>
      <w:r w:rsidR="00480F5A">
        <w:t xml:space="preserve">при этом </w:t>
      </w:r>
      <w:r w:rsidR="0002103C">
        <w:t xml:space="preserve">менее 40 процентов просителей убежища  проходят собеседование с представителем </w:t>
      </w:r>
      <w:r w:rsidR="002E39B9">
        <w:t>Французского у</w:t>
      </w:r>
      <w:r w:rsidR="0002103C">
        <w:t>правления по защите беженцев и апатридов (ФУЗБА)</w:t>
      </w:r>
      <w:r w:rsidR="002E39B9">
        <w:t xml:space="preserve"> до того, как по их делам принимаются решения, </w:t>
      </w:r>
      <w:r w:rsidR="00480F5A">
        <w:t>а, согласно данным за</w:t>
      </w:r>
      <w:r w:rsidR="002E39B9">
        <w:t xml:space="preserve"> 1999 год</w:t>
      </w:r>
      <w:r w:rsidR="00480F5A">
        <w:t>,</w:t>
      </w:r>
      <w:r w:rsidR="002E39B9">
        <w:t xml:space="preserve"> на 30</w:t>
      </w:r>
      <w:r w:rsidR="00E31446">
        <w:t xml:space="preserve"> </w:t>
      </w:r>
      <w:r w:rsidR="00480F5A">
        <w:t>тысяч</w:t>
      </w:r>
      <w:r w:rsidR="002E39B9">
        <w:t xml:space="preserve"> просителей убежища имелось только 3</w:t>
      </w:r>
      <w:r w:rsidR="00E31446">
        <w:t xml:space="preserve"> </w:t>
      </w:r>
      <w:r w:rsidR="002E39B9">
        <w:t>600 коек</w:t>
      </w:r>
      <w:r w:rsidR="00091FC7">
        <w:t xml:space="preserve">. </w:t>
      </w:r>
      <w:r w:rsidR="002E39B9">
        <w:t xml:space="preserve"> Хотя в 1998 году  правительство приняло новые </w:t>
      </w:r>
      <w:r w:rsidR="00480F5A">
        <w:t>постановления</w:t>
      </w:r>
      <w:r w:rsidR="002E39B9">
        <w:t xml:space="preserve">, </w:t>
      </w:r>
      <w:r w:rsidR="00480F5A">
        <w:t>в соответствии с</w:t>
      </w:r>
      <w:r w:rsidR="002E39B9">
        <w:t xml:space="preserve"> которым</w:t>
      </w:r>
      <w:r w:rsidR="00480F5A">
        <w:t>и</w:t>
      </w:r>
      <w:r w:rsidR="002E39B9">
        <w:t xml:space="preserve"> л</w:t>
      </w:r>
      <w:r w:rsidR="00480F5A">
        <w:t>ица</w:t>
      </w:r>
      <w:r w:rsidR="002E39B9">
        <w:t xml:space="preserve">м, подвергшимся </w:t>
      </w:r>
      <w:r w:rsidR="00480F5A">
        <w:t>гонен</w:t>
      </w:r>
      <w:r w:rsidR="002E39B9">
        <w:t xml:space="preserve">иям за стремление к свободе, </w:t>
      </w:r>
      <w:r w:rsidR="006B2AF3">
        <w:t xml:space="preserve">полагается </w:t>
      </w:r>
      <w:r w:rsidR="002E39B9">
        <w:t>предоставля</w:t>
      </w:r>
      <w:r w:rsidR="006B2AF3">
        <w:t>ть</w:t>
      </w:r>
      <w:r w:rsidR="002E39B9">
        <w:t xml:space="preserve"> статус беженцев, </w:t>
      </w:r>
      <w:r w:rsidR="006B2AF3">
        <w:t xml:space="preserve">за всё это время </w:t>
      </w:r>
      <w:r w:rsidR="002E39B9">
        <w:t xml:space="preserve">было рассмотрено </w:t>
      </w:r>
      <w:r w:rsidR="006B2AF3">
        <w:t>менее 20 дел</w:t>
      </w:r>
      <w:r w:rsidR="002E39B9">
        <w:t>.</w:t>
      </w:r>
    </w:p>
    <w:p w:rsidR="002E39B9" w:rsidRDefault="002E39B9" w:rsidP="002E39B9">
      <w:pPr>
        <w:tabs>
          <w:tab w:val="clear" w:pos="567"/>
          <w:tab w:val="clear" w:pos="1134"/>
          <w:tab w:val="left" w:pos="0"/>
          <w:tab w:val="left" w:pos="540"/>
        </w:tabs>
      </w:pPr>
    </w:p>
    <w:p w:rsidR="004A3A14" w:rsidRDefault="006B2AF3" w:rsidP="003334CF">
      <w:pPr>
        <w:numPr>
          <w:ilvl w:val="0"/>
          <w:numId w:val="2"/>
        </w:numPr>
        <w:tabs>
          <w:tab w:val="clear" w:pos="480"/>
          <w:tab w:val="clear" w:pos="567"/>
          <w:tab w:val="clear" w:pos="1134"/>
          <w:tab w:val="clear" w:pos="1701"/>
          <w:tab w:val="left" w:pos="0"/>
          <w:tab w:val="left" w:pos="540"/>
        </w:tabs>
        <w:ind w:left="0" w:firstLine="0"/>
      </w:pPr>
      <w:r>
        <w:t xml:space="preserve">Будучи осведомлён </w:t>
      </w:r>
      <w:r w:rsidR="002E39B9">
        <w:t>о том, что власти применя</w:t>
      </w:r>
      <w:r>
        <w:t>ю</w:t>
      </w:r>
      <w:r w:rsidR="002E39B9">
        <w:t xml:space="preserve">т санкции по отношению к авиакомпаниям и другим </w:t>
      </w:r>
      <w:r>
        <w:t>перевозчикам</w:t>
      </w:r>
      <w:r w:rsidR="002E39B9">
        <w:t>, доставляю</w:t>
      </w:r>
      <w:r w:rsidR="0062326C">
        <w:t>щи</w:t>
      </w:r>
      <w:r>
        <w:t>м</w:t>
      </w:r>
      <w:r w:rsidR="0062326C">
        <w:t xml:space="preserve"> во Францию иностранцев без надлежащих документов, он </w:t>
      </w:r>
      <w:r>
        <w:t>хотел бы знать</w:t>
      </w:r>
      <w:r w:rsidR="0062326C">
        <w:t>, каким</w:t>
      </w:r>
      <w:r w:rsidR="00E217E3">
        <w:t xml:space="preserve"> </w:t>
      </w:r>
      <w:r w:rsidR="0062326C">
        <w:t>образом правительство  может обосновать свое решение  делегировать частным компаниям обязанности государства в соответствии с Конвенцией 1951 года о статусе беженцев</w:t>
      </w:r>
      <w:r w:rsidR="00091FC7">
        <w:t xml:space="preserve">. </w:t>
      </w:r>
      <w:r w:rsidR="0062326C">
        <w:t xml:space="preserve"> По сообщениям </w:t>
      </w:r>
      <w:r>
        <w:t xml:space="preserve">одной из </w:t>
      </w:r>
      <w:r w:rsidR="0062326C">
        <w:t>НПО, в стране находятся по меньшей мере 62</w:t>
      </w:r>
      <w:r w:rsidR="00E31446">
        <w:t xml:space="preserve"> </w:t>
      </w:r>
      <w:r>
        <w:t>тысячи</w:t>
      </w:r>
      <w:r w:rsidR="0062326C">
        <w:t xml:space="preserve"> человек </w:t>
      </w:r>
      <w:r>
        <w:t>на нелегальном положении</w:t>
      </w:r>
      <w:r w:rsidR="0062326C">
        <w:t xml:space="preserve">, </w:t>
      </w:r>
      <w:r>
        <w:t>с чьим</w:t>
      </w:r>
      <w:r w:rsidR="0062326C">
        <w:t xml:space="preserve"> присутствие</w:t>
      </w:r>
      <w:r>
        <w:t>м, однако,</w:t>
      </w:r>
      <w:r w:rsidR="0062326C">
        <w:t xml:space="preserve"> </w:t>
      </w:r>
      <w:r>
        <w:t>мирят</w:t>
      </w:r>
      <w:r w:rsidR="00105ABB">
        <w:t>ся</w:t>
      </w:r>
      <w:r w:rsidR="0062326C">
        <w:t xml:space="preserve"> (</w:t>
      </w:r>
      <w:r w:rsidR="00C86420">
        <w:t>"</w:t>
      </w:r>
      <w:r w:rsidR="0062326C" w:rsidRPr="0062326C">
        <w:rPr>
          <w:u w:val="single"/>
          <w:lang w:val="en-US"/>
        </w:rPr>
        <w:t>clandestins</w:t>
      </w:r>
      <w:r w:rsidR="0062326C" w:rsidRPr="0062326C">
        <w:rPr>
          <w:u w:val="single"/>
        </w:rPr>
        <w:t xml:space="preserve"> </w:t>
      </w:r>
      <w:r w:rsidR="0062326C" w:rsidRPr="0062326C">
        <w:rPr>
          <w:u w:val="single"/>
          <w:lang w:val="en-US"/>
        </w:rPr>
        <w:t>officiels</w:t>
      </w:r>
      <w:r w:rsidR="00C86420">
        <w:rPr>
          <w:u w:val="single"/>
        </w:rPr>
        <w:t>"</w:t>
      </w:r>
      <w:r w:rsidR="0062326C" w:rsidRPr="0062326C">
        <w:t>)</w:t>
      </w:r>
      <w:r>
        <w:t>,</w:t>
      </w:r>
      <w:r w:rsidR="0062326C" w:rsidRPr="0062326C">
        <w:t xml:space="preserve"> </w:t>
      </w:r>
      <w:r w:rsidR="0062326C">
        <w:t>по крайней мере до тех пор, пока они не заявля</w:t>
      </w:r>
      <w:r w:rsidR="00105ABB">
        <w:t>ют</w:t>
      </w:r>
      <w:r w:rsidR="0062326C">
        <w:t xml:space="preserve"> о своих правах или не созда</w:t>
      </w:r>
      <w:r w:rsidR="00105ABB">
        <w:t>ют</w:t>
      </w:r>
      <w:r w:rsidR="0062326C">
        <w:t xml:space="preserve"> </w:t>
      </w:r>
      <w:r w:rsidR="00E01C83">
        <w:t xml:space="preserve">каких-либо </w:t>
      </w:r>
      <w:r w:rsidR="0062326C">
        <w:t>проблем</w:t>
      </w:r>
      <w:r w:rsidR="00091FC7">
        <w:t xml:space="preserve">. </w:t>
      </w:r>
      <w:r w:rsidR="00E01C83">
        <w:t xml:space="preserve"> Может ли делегация прокомментировать ситуацию относительно числ</w:t>
      </w:r>
      <w:r w:rsidR="00E4146C">
        <w:t>енности</w:t>
      </w:r>
      <w:r w:rsidR="00E01C83">
        <w:t xml:space="preserve"> этих людей и их положения?</w:t>
      </w:r>
    </w:p>
    <w:p w:rsidR="004A3A14" w:rsidRDefault="004A3A14" w:rsidP="004A3A14">
      <w:pPr>
        <w:tabs>
          <w:tab w:val="clear" w:pos="567"/>
          <w:tab w:val="clear" w:pos="1134"/>
          <w:tab w:val="left" w:pos="0"/>
          <w:tab w:val="left" w:pos="540"/>
        </w:tabs>
      </w:pPr>
    </w:p>
    <w:p w:rsidR="002E39B9" w:rsidRDefault="004A3A14" w:rsidP="003334CF">
      <w:pPr>
        <w:numPr>
          <w:ilvl w:val="0"/>
          <w:numId w:val="2"/>
        </w:numPr>
        <w:tabs>
          <w:tab w:val="clear" w:pos="480"/>
          <w:tab w:val="clear" w:pos="567"/>
          <w:tab w:val="clear" w:pos="1134"/>
          <w:tab w:val="left" w:pos="0"/>
          <w:tab w:val="left" w:pos="540"/>
        </w:tabs>
        <w:ind w:left="0" w:firstLine="0"/>
      </w:pPr>
      <w:r>
        <w:t>Хотя недавно предпринятые Франци</w:t>
      </w:r>
      <w:r w:rsidR="006B2AF3">
        <w:t>ей</w:t>
      </w:r>
      <w:r>
        <w:t xml:space="preserve"> </w:t>
      </w:r>
      <w:r w:rsidR="006B2AF3">
        <w:t>шаги</w:t>
      </w:r>
      <w:r>
        <w:t xml:space="preserve"> для смягчения формальностей в отношении иностранных семей</w:t>
      </w:r>
      <w:r w:rsidR="003975D8">
        <w:t xml:space="preserve"> </w:t>
      </w:r>
      <w:r>
        <w:t>похвал</w:t>
      </w:r>
      <w:r w:rsidR="00BC2D69">
        <w:t>ьны</w:t>
      </w:r>
      <w:r>
        <w:t xml:space="preserve">, большинство этих </w:t>
      </w:r>
      <w:r w:rsidR="00844872">
        <w:t>положений</w:t>
      </w:r>
      <w:r>
        <w:t xml:space="preserve">  явля</w:t>
      </w:r>
      <w:r w:rsidR="003975D8">
        <w:t>ются</w:t>
      </w:r>
      <w:r>
        <w:t xml:space="preserve"> </w:t>
      </w:r>
      <w:r w:rsidR="00844872">
        <w:t>давними</w:t>
      </w:r>
      <w:r>
        <w:t xml:space="preserve"> требованиями</w:t>
      </w:r>
      <w:r w:rsidR="003975D8">
        <w:t xml:space="preserve"> стать</w:t>
      </w:r>
      <w:r w:rsidR="00844872">
        <w:t>и</w:t>
      </w:r>
      <w:r>
        <w:t xml:space="preserve"> 8 Конвенции </w:t>
      </w:r>
      <w:r w:rsidR="006B2AF3">
        <w:t xml:space="preserve">Совета Европы </w:t>
      </w:r>
      <w:r>
        <w:t xml:space="preserve">о защите прав человека и </w:t>
      </w:r>
      <w:r w:rsidR="003975D8">
        <w:t>основных</w:t>
      </w:r>
      <w:r>
        <w:t xml:space="preserve"> свобод</w:t>
      </w:r>
      <w:r w:rsidR="00091FC7">
        <w:t xml:space="preserve">. </w:t>
      </w:r>
      <w:r w:rsidR="003975D8">
        <w:t xml:space="preserve"> В докладе также говорится</w:t>
      </w:r>
      <w:r w:rsidR="001658C3">
        <w:t>, что просителям убежища  из стран</w:t>
      </w:r>
      <w:r w:rsidR="00844872">
        <w:t>, п</w:t>
      </w:r>
      <w:r w:rsidR="001658C3">
        <w:t>о отношению к которым действует</w:t>
      </w:r>
      <w:r w:rsidR="00844872">
        <w:t xml:space="preserve"> статья </w:t>
      </w:r>
      <w:r w:rsidR="00926ACC">
        <w:t xml:space="preserve">о прекращении </w:t>
      </w:r>
      <w:r w:rsidR="00276851">
        <w:t>статуса беженца</w:t>
      </w:r>
      <w:r w:rsidR="00926ACC">
        <w:t xml:space="preserve">, содержащаяся в </w:t>
      </w:r>
      <w:r w:rsidR="00BC2D69">
        <w:t>Женевской конвенции</w:t>
      </w:r>
      <w:r w:rsidR="00926ACC">
        <w:t>,</w:t>
      </w:r>
      <w:r w:rsidR="00BC2D69">
        <w:t xml:space="preserve"> </w:t>
      </w:r>
      <w:r w:rsidR="00314B87">
        <w:t>отныне</w:t>
      </w:r>
      <w:r w:rsidR="00047D64">
        <w:t xml:space="preserve"> не будет предоставлят</w:t>
      </w:r>
      <w:r w:rsidR="00276851">
        <w:t>ь</w:t>
      </w:r>
      <w:r w:rsidR="00047D64">
        <w:t>ся  разрешение на временное проживание и другие льготы</w:t>
      </w:r>
      <w:r w:rsidR="00091FC7">
        <w:t xml:space="preserve">. </w:t>
      </w:r>
      <w:r w:rsidR="00047D64">
        <w:t xml:space="preserve"> Относится ли это к людям, уже находящимся </w:t>
      </w:r>
      <w:r w:rsidR="00105ABB">
        <w:t>в течение многих лет</w:t>
      </w:r>
      <w:r w:rsidR="00BC2D69">
        <w:t xml:space="preserve"> </w:t>
      </w:r>
      <w:r w:rsidR="00047D64">
        <w:t xml:space="preserve">во Франции вместе со своими семьями? </w:t>
      </w:r>
      <w:r w:rsidR="00314B87">
        <w:t>Более конкретно</w:t>
      </w:r>
      <w:r w:rsidR="00047D64">
        <w:t>, какие здесь действуют ограничения по срокам?</w:t>
      </w:r>
    </w:p>
    <w:p w:rsidR="00047D64" w:rsidRDefault="00047D64" w:rsidP="00047D64">
      <w:pPr>
        <w:tabs>
          <w:tab w:val="clear" w:pos="567"/>
          <w:tab w:val="clear" w:pos="1134"/>
          <w:tab w:val="left" w:pos="0"/>
          <w:tab w:val="left" w:pos="540"/>
        </w:tabs>
      </w:pPr>
    </w:p>
    <w:p w:rsidR="00047D64" w:rsidRPr="00AB20B5" w:rsidRDefault="00047D64" w:rsidP="003334CF">
      <w:pPr>
        <w:numPr>
          <w:ilvl w:val="0"/>
          <w:numId w:val="2"/>
        </w:numPr>
        <w:tabs>
          <w:tab w:val="clear" w:pos="480"/>
          <w:tab w:val="clear" w:pos="567"/>
          <w:tab w:val="clear" w:pos="1134"/>
          <w:tab w:val="num" w:pos="0"/>
          <w:tab w:val="left" w:pos="540"/>
        </w:tabs>
        <w:ind w:left="0" w:firstLine="0"/>
        <w:rPr>
          <w:u w:val="single"/>
        </w:rPr>
      </w:pPr>
      <w:r w:rsidRPr="00F07242">
        <w:rPr>
          <w:u w:val="single"/>
        </w:rPr>
        <w:t>Г-н ФАЛЛ</w:t>
      </w:r>
      <w:r w:rsidR="00B65E76">
        <w:rPr>
          <w:u w:val="single"/>
        </w:rPr>
        <w:t>Ь</w:t>
      </w:r>
      <w:r w:rsidR="00F07242" w:rsidRPr="00F07242">
        <w:t xml:space="preserve"> отмечает, что с 1966 года Франция осуществляет четкую политику</w:t>
      </w:r>
      <w:r w:rsidR="00F07242">
        <w:rPr>
          <w:u w:val="single"/>
        </w:rPr>
        <w:t xml:space="preserve">, </w:t>
      </w:r>
      <w:r w:rsidR="00F07242" w:rsidRPr="00F07242">
        <w:t>направленную на борьбу с расизмом</w:t>
      </w:r>
      <w:r w:rsidR="00091FC7">
        <w:t xml:space="preserve">. </w:t>
      </w:r>
      <w:r w:rsidR="00B65E76">
        <w:t xml:space="preserve"> Франция яв</w:t>
      </w:r>
      <w:r w:rsidR="00F07242">
        <w:t>л</w:t>
      </w:r>
      <w:r w:rsidR="00B65E76">
        <w:t>я</w:t>
      </w:r>
      <w:r w:rsidR="00F07242">
        <w:t xml:space="preserve">ется </w:t>
      </w:r>
      <w:r w:rsidR="00B65E76">
        <w:t>поли</w:t>
      </w:r>
      <w:r w:rsidR="00F07242">
        <w:t>этнически</w:t>
      </w:r>
      <w:r w:rsidR="00B65E76">
        <w:t>м</w:t>
      </w:r>
      <w:r w:rsidR="00F07242">
        <w:t xml:space="preserve"> обществом благодаря исторической роли страны как места для иммиграции</w:t>
      </w:r>
      <w:r w:rsidR="00091FC7">
        <w:t xml:space="preserve">. </w:t>
      </w:r>
      <w:r w:rsidR="00F07242">
        <w:t xml:space="preserve"> </w:t>
      </w:r>
      <w:r w:rsidR="00B65E76">
        <w:t>Ряд моментов по-прежнему вызывает озабоченность</w:t>
      </w:r>
      <w:r w:rsidR="00F07242">
        <w:t xml:space="preserve">, </w:t>
      </w:r>
      <w:r w:rsidR="00B65E76">
        <w:t>но вызывает удовлетворение</w:t>
      </w:r>
      <w:r w:rsidR="00F07242">
        <w:t xml:space="preserve"> то обстоятельство, что правительство </w:t>
      </w:r>
      <w:r w:rsidR="00B65E76">
        <w:t xml:space="preserve">их </w:t>
      </w:r>
      <w:r w:rsidR="00F07242">
        <w:t>при</w:t>
      </w:r>
      <w:r w:rsidR="00B65E76">
        <w:t>знаёт</w:t>
      </w:r>
      <w:r w:rsidR="00091FC7">
        <w:t xml:space="preserve">. </w:t>
      </w:r>
      <w:r w:rsidR="00F07242">
        <w:t xml:space="preserve"> </w:t>
      </w:r>
      <w:r w:rsidR="00B65E76">
        <w:t>Необходимо воздать должное м</w:t>
      </w:r>
      <w:r w:rsidR="00F07242">
        <w:t>ногочисленны</w:t>
      </w:r>
      <w:r w:rsidR="00B65E76">
        <w:t>м</w:t>
      </w:r>
      <w:r w:rsidR="00F07242">
        <w:t xml:space="preserve"> ассоциаци</w:t>
      </w:r>
      <w:r w:rsidR="00B65E76">
        <w:t>ям</w:t>
      </w:r>
      <w:r w:rsidR="00F07242">
        <w:t xml:space="preserve">, </w:t>
      </w:r>
      <w:r w:rsidR="00B65E76">
        <w:t>деятельность которых направлена на борьбу</w:t>
      </w:r>
      <w:r w:rsidR="00F07242">
        <w:t xml:space="preserve"> против расизма, </w:t>
      </w:r>
      <w:r w:rsidR="00B65E76">
        <w:t xml:space="preserve">и в значительной степени благодаря им масштабы этого явления </w:t>
      </w:r>
      <w:r w:rsidR="00AB20B5">
        <w:t>во Франции</w:t>
      </w:r>
      <w:r w:rsidR="00B65E76">
        <w:t xml:space="preserve"> сокращаются</w:t>
      </w:r>
      <w:r w:rsidR="00AB20B5">
        <w:t>.</w:t>
      </w:r>
    </w:p>
    <w:p w:rsidR="00AB20B5" w:rsidRDefault="00AB20B5" w:rsidP="00AB20B5">
      <w:pPr>
        <w:tabs>
          <w:tab w:val="clear" w:pos="567"/>
          <w:tab w:val="clear" w:pos="1134"/>
          <w:tab w:val="left" w:pos="0"/>
          <w:tab w:val="left" w:pos="540"/>
        </w:tabs>
        <w:rPr>
          <w:u w:val="single"/>
        </w:rPr>
      </w:pPr>
    </w:p>
    <w:p w:rsidR="00AB20B5" w:rsidRDefault="00AB20B5" w:rsidP="003334CF">
      <w:pPr>
        <w:numPr>
          <w:ilvl w:val="0"/>
          <w:numId w:val="2"/>
        </w:numPr>
        <w:tabs>
          <w:tab w:val="clear" w:pos="480"/>
          <w:tab w:val="clear" w:pos="567"/>
          <w:tab w:val="clear" w:pos="1134"/>
          <w:tab w:val="clear" w:pos="1701"/>
          <w:tab w:val="num" w:pos="0"/>
          <w:tab w:val="left" w:pos="540"/>
        </w:tabs>
        <w:ind w:left="0" w:firstLine="0"/>
      </w:pPr>
      <w:r w:rsidRPr="00AB20B5">
        <w:t>Сохраняется устойчивая дискриминация</w:t>
      </w:r>
      <w:r>
        <w:t xml:space="preserve"> </w:t>
      </w:r>
      <w:r w:rsidR="00B65E76">
        <w:t xml:space="preserve">по отношению к иммигрантам </w:t>
      </w:r>
      <w:r>
        <w:t xml:space="preserve">в </w:t>
      </w:r>
      <w:r w:rsidR="00BC2D69">
        <w:t>жилищной сфере</w:t>
      </w:r>
      <w:r w:rsidR="00091FC7">
        <w:t xml:space="preserve">. </w:t>
      </w:r>
      <w:r>
        <w:t xml:space="preserve"> Сообщается, что </w:t>
      </w:r>
      <w:r w:rsidR="006F3AFE">
        <w:t xml:space="preserve">весьма распространено </w:t>
      </w:r>
      <w:r>
        <w:t>жесток</w:t>
      </w:r>
      <w:r w:rsidR="006F3AFE">
        <w:t>о</w:t>
      </w:r>
      <w:r>
        <w:t>е</w:t>
      </w:r>
      <w:r w:rsidR="006F3AFE">
        <w:t xml:space="preserve"> обращение со стороны</w:t>
      </w:r>
      <w:r>
        <w:t xml:space="preserve"> </w:t>
      </w:r>
      <w:r w:rsidR="006F3AFE">
        <w:t>полиции</w:t>
      </w:r>
      <w:r w:rsidR="006F3AFE" w:rsidRPr="006F3AFE">
        <w:t xml:space="preserve"> </w:t>
      </w:r>
      <w:r w:rsidR="006F3AFE">
        <w:t>в ходе проверок с целью установления личности</w:t>
      </w:r>
      <w:r>
        <w:t xml:space="preserve">, </w:t>
      </w:r>
      <w:r w:rsidR="006F3AFE">
        <w:t>причём это происходит</w:t>
      </w:r>
      <w:r>
        <w:t xml:space="preserve"> </w:t>
      </w:r>
      <w:r w:rsidR="00BC2D69">
        <w:t xml:space="preserve">на </w:t>
      </w:r>
      <w:r>
        <w:t>основании  внешнего вида или расовой принадлежности</w:t>
      </w:r>
      <w:r w:rsidR="00BC2D69">
        <w:t xml:space="preserve"> людей</w:t>
      </w:r>
      <w:r>
        <w:t xml:space="preserve">, а французские иммиграционные власти на регулярной основе отправляют назад </w:t>
      </w:r>
      <w:r w:rsidR="006F3AFE">
        <w:t xml:space="preserve">некоторых людей, </w:t>
      </w:r>
      <w:r>
        <w:t xml:space="preserve">прибывающих в аэропорты Франции, особенно африканцев, даже тогда, когда у </w:t>
      </w:r>
      <w:r w:rsidR="00BC2D69">
        <w:t>них</w:t>
      </w:r>
      <w:r>
        <w:t xml:space="preserve"> име</w:t>
      </w:r>
      <w:r w:rsidR="00F674A2">
        <w:t>ют</w:t>
      </w:r>
      <w:r>
        <w:t>ся действующие въездные визы, выданные французскими консульствами</w:t>
      </w:r>
      <w:r w:rsidR="00091FC7">
        <w:t xml:space="preserve">. </w:t>
      </w:r>
      <w:r w:rsidR="00F674A2">
        <w:t xml:space="preserve"> </w:t>
      </w:r>
      <w:r w:rsidR="006F3AFE">
        <w:t>Вероятно, что д</w:t>
      </w:r>
      <w:r w:rsidR="00F674A2">
        <w:t>ля этих людей процесс получения въездной визы</w:t>
      </w:r>
      <w:r w:rsidR="006F3AFE">
        <w:t xml:space="preserve"> может быть</w:t>
      </w:r>
      <w:r w:rsidR="00F674A2">
        <w:t xml:space="preserve"> длительны</w:t>
      </w:r>
      <w:r w:rsidR="006F3AFE">
        <w:t>м</w:t>
      </w:r>
      <w:r w:rsidR="00F674A2">
        <w:t xml:space="preserve"> и </w:t>
      </w:r>
      <w:r w:rsidR="006F3AFE">
        <w:t>сложн</w:t>
      </w:r>
      <w:r w:rsidR="00BC2D69">
        <w:t>ы</w:t>
      </w:r>
      <w:r w:rsidR="006F3AFE">
        <w:t>м</w:t>
      </w:r>
      <w:r w:rsidR="00F674A2">
        <w:t>, и отказ во въе</w:t>
      </w:r>
      <w:r w:rsidR="006F3AFE">
        <w:t>з</w:t>
      </w:r>
      <w:r w:rsidR="00F674A2">
        <w:t>де</w:t>
      </w:r>
      <w:r w:rsidR="006F3AFE">
        <w:t>, полученный</w:t>
      </w:r>
      <w:r w:rsidR="00F674A2">
        <w:t xml:space="preserve"> в</w:t>
      </w:r>
      <w:r w:rsidR="006F3AFE">
        <w:t xml:space="preserve"> т</w:t>
      </w:r>
      <w:r w:rsidR="00F674A2">
        <w:t>о</w:t>
      </w:r>
      <w:r w:rsidR="006F3AFE">
        <w:t>м или ином</w:t>
      </w:r>
      <w:r w:rsidR="00F674A2">
        <w:t xml:space="preserve"> французск</w:t>
      </w:r>
      <w:r w:rsidR="006F3AFE">
        <w:t>ом</w:t>
      </w:r>
      <w:r w:rsidR="00F674A2">
        <w:t xml:space="preserve"> аэропорт</w:t>
      </w:r>
      <w:r w:rsidR="006F3AFE">
        <w:t>у</w:t>
      </w:r>
      <w:r w:rsidR="00F674A2">
        <w:t xml:space="preserve"> на основании, например, незнания французского языка является несправедливым</w:t>
      </w:r>
      <w:r w:rsidR="00091FC7">
        <w:t xml:space="preserve">. </w:t>
      </w:r>
      <w:r w:rsidR="00F674A2">
        <w:t xml:space="preserve"> </w:t>
      </w:r>
      <w:r w:rsidR="0010360E">
        <w:t>Возможно,</w:t>
      </w:r>
      <w:r w:rsidR="00F674A2">
        <w:t xml:space="preserve"> французским властям с</w:t>
      </w:r>
      <w:r w:rsidR="0010360E">
        <w:t>ледуе</w:t>
      </w:r>
      <w:r w:rsidR="00F674A2">
        <w:t xml:space="preserve">т </w:t>
      </w:r>
      <w:r w:rsidR="00314B87">
        <w:t>проинструктировать пол</w:t>
      </w:r>
      <w:r w:rsidR="00F674A2">
        <w:t xml:space="preserve">ицию и иммиграционные власти с тем, чтобы исправить </w:t>
      </w:r>
      <w:r w:rsidR="0010360E">
        <w:t xml:space="preserve">эту </w:t>
      </w:r>
      <w:r w:rsidR="00F674A2">
        <w:t>ситуацию</w:t>
      </w:r>
      <w:r w:rsidR="00091FC7">
        <w:t xml:space="preserve">. </w:t>
      </w:r>
      <w:r w:rsidR="00F674A2">
        <w:t xml:space="preserve"> Он также упоминает о слишком длительном сроке ожидания для просителей убежища и о тревожной ситуации, сложившейся с иностранцами, не имеющи</w:t>
      </w:r>
      <w:r w:rsidR="0010360E">
        <w:t>ми</w:t>
      </w:r>
      <w:r w:rsidR="00F674A2">
        <w:t xml:space="preserve"> необходимых документов.</w:t>
      </w:r>
    </w:p>
    <w:p w:rsidR="00F674A2" w:rsidRDefault="00F674A2" w:rsidP="00F674A2">
      <w:pPr>
        <w:tabs>
          <w:tab w:val="clear" w:pos="567"/>
          <w:tab w:val="clear" w:pos="1134"/>
          <w:tab w:val="left" w:pos="0"/>
          <w:tab w:val="left" w:pos="540"/>
        </w:tabs>
      </w:pPr>
    </w:p>
    <w:p w:rsidR="00F674A2" w:rsidRDefault="00F674A2" w:rsidP="003334CF">
      <w:pPr>
        <w:numPr>
          <w:ilvl w:val="0"/>
          <w:numId w:val="2"/>
        </w:numPr>
        <w:tabs>
          <w:tab w:val="clear" w:pos="480"/>
          <w:tab w:val="clear" w:pos="567"/>
          <w:tab w:val="clear" w:pos="1134"/>
          <w:tab w:val="left" w:pos="0"/>
          <w:tab w:val="left" w:pos="540"/>
        </w:tabs>
        <w:ind w:left="0" w:firstLine="0"/>
      </w:pPr>
      <w:r w:rsidRPr="00FE3A26">
        <w:rPr>
          <w:u w:val="single"/>
        </w:rPr>
        <w:t>Г-н БРАЙД</w:t>
      </w:r>
      <w:r>
        <w:t xml:space="preserve"> </w:t>
      </w:r>
      <w:r w:rsidR="0010360E">
        <w:t>воздаёт должное</w:t>
      </w:r>
      <w:r w:rsidR="00491C13">
        <w:t xml:space="preserve"> </w:t>
      </w:r>
      <w:r w:rsidR="0010360E">
        <w:t xml:space="preserve">французскому правительству </w:t>
      </w:r>
      <w:r w:rsidR="00491C13">
        <w:t>в связи с тем, что</w:t>
      </w:r>
      <w:r w:rsidR="0010360E">
        <w:t xml:space="preserve"> оно</w:t>
      </w:r>
      <w:r w:rsidR="00491C13">
        <w:t xml:space="preserve"> пред</w:t>
      </w:r>
      <w:r w:rsidR="002B4EA0">
        <w:t>о</w:t>
      </w:r>
      <w:r w:rsidR="00491C13">
        <w:t xml:space="preserve">ставило доклад, </w:t>
      </w:r>
      <w:r w:rsidR="00FE3A26">
        <w:t>в котором о</w:t>
      </w:r>
      <w:r w:rsidR="00491C13">
        <w:t>ткрыто</w:t>
      </w:r>
      <w:r w:rsidR="002F7969">
        <w:t xml:space="preserve"> рассматриваются вопросы, связанные с иммиграцией</w:t>
      </w:r>
      <w:r w:rsidR="00091FC7">
        <w:t xml:space="preserve">. </w:t>
      </w:r>
      <w:r w:rsidR="002F7969">
        <w:t xml:space="preserve"> В Европе иммиграционная политика часто используется в качестве предлога для осуществления дискриминационной практики по признаку расы, и это станови</w:t>
      </w:r>
      <w:r w:rsidR="0010360E">
        <w:t>т</w:t>
      </w:r>
      <w:r w:rsidR="002F7969">
        <w:t>с</w:t>
      </w:r>
      <w:r w:rsidR="0010360E">
        <w:t>я</w:t>
      </w:r>
      <w:r w:rsidR="002F7969">
        <w:t xml:space="preserve"> ещё большей проблемой, когда применя</w:t>
      </w:r>
      <w:r w:rsidR="002B4EA0">
        <w:t>ется</w:t>
      </w:r>
      <w:r w:rsidR="002F7969">
        <w:t xml:space="preserve"> </w:t>
      </w:r>
      <w:r w:rsidR="00C86420">
        <w:t>"</w:t>
      </w:r>
      <w:r w:rsidR="002F7969" w:rsidRPr="002F7969">
        <w:rPr>
          <w:u w:val="single"/>
          <w:lang w:val="en-US"/>
        </w:rPr>
        <w:t>jus</w:t>
      </w:r>
      <w:r w:rsidR="002F7969" w:rsidRPr="002F7969">
        <w:rPr>
          <w:u w:val="single"/>
        </w:rPr>
        <w:t xml:space="preserve"> </w:t>
      </w:r>
      <w:r w:rsidR="002F7969" w:rsidRPr="002F7969">
        <w:rPr>
          <w:u w:val="single"/>
          <w:lang w:val="en-US"/>
        </w:rPr>
        <w:t>sanguinis</w:t>
      </w:r>
      <w:r w:rsidR="00C86420">
        <w:rPr>
          <w:u w:val="single"/>
        </w:rPr>
        <w:t>"</w:t>
      </w:r>
      <w:r w:rsidR="0010360E" w:rsidRPr="0010360E">
        <w:t xml:space="preserve"> (</w:t>
      </w:r>
      <w:r w:rsidR="00C86420">
        <w:t>"</w:t>
      </w:r>
      <w:r w:rsidR="0010360E" w:rsidRPr="0010360E">
        <w:t>право крови</w:t>
      </w:r>
      <w:r w:rsidR="00C86420">
        <w:t>"</w:t>
      </w:r>
      <w:r w:rsidR="0010360E" w:rsidRPr="0010360E">
        <w:t>)</w:t>
      </w:r>
      <w:r w:rsidR="00091FC7">
        <w:t xml:space="preserve">. </w:t>
      </w:r>
      <w:r w:rsidR="002F7969" w:rsidRPr="0010360E">
        <w:t xml:space="preserve"> </w:t>
      </w:r>
      <w:r w:rsidR="002F7969" w:rsidRPr="002F7969">
        <w:t>Таким образом, Франция заслуживает похвалы за</w:t>
      </w:r>
      <w:r w:rsidR="002F7969">
        <w:t xml:space="preserve"> восстановление </w:t>
      </w:r>
      <w:r w:rsidR="00C86420">
        <w:t>"</w:t>
      </w:r>
      <w:r w:rsidR="002F7969" w:rsidRPr="002F7969">
        <w:rPr>
          <w:u w:val="single"/>
          <w:lang w:val="en-US"/>
        </w:rPr>
        <w:t>jus</w:t>
      </w:r>
      <w:r w:rsidR="002F7969" w:rsidRPr="002F7969">
        <w:rPr>
          <w:u w:val="single"/>
        </w:rPr>
        <w:t xml:space="preserve"> </w:t>
      </w:r>
      <w:r w:rsidR="002F7969" w:rsidRPr="002F7969">
        <w:rPr>
          <w:u w:val="single"/>
          <w:lang w:val="en-US"/>
        </w:rPr>
        <w:t>soli</w:t>
      </w:r>
      <w:r w:rsidR="00C86420">
        <w:rPr>
          <w:u w:val="single"/>
        </w:rPr>
        <w:t>"</w:t>
      </w:r>
      <w:r w:rsidR="0010360E">
        <w:t xml:space="preserve"> (право почвы)</w:t>
      </w:r>
      <w:r w:rsidR="002F7969" w:rsidRPr="002F7969">
        <w:t xml:space="preserve"> </w:t>
      </w:r>
      <w:r w:rsidR="002F7969">
        <w:t>в соответствии с республиканской традицией</w:t>
      </w:r>
      <w:r w:rsidR="00091FC7">
        <w:t xml:space="preserve">. </w:t>
      </w:r>
      <w:r w:rsidR="002F7969">
        <w:t xml:space="preserve"> Хотя у Франции имеется почти идеальный </w:t>
      </w:r>
      <w:r w:rsidR="0010360E">
        <w:t xml:space="preserve">свод </w:t>
      </w:r>
      <w:r w:rsidR="002F7969">
        <w:t>законо</w:t>
      </w:r>
      <w:r w:rsidR="0010360E">
        <w:t>в</w:t>
      </w:r>
      <w:r w:rsidR="002F7969">
        <w:t xml:space="preserve"> для борьбы с расовой дискриминацией, в действительности дискриминация против иммигрантов и иммигрантских общин сохраняется в жилищной сфере, в сферах занятости и образования</w:t>
      </w:r>
      <w:r w:rsidR="00091FC7">
        <w:t xml:space="preserve">. </w:t>
      </w:r>
      <w:r w:rsidR="002F7969">
        <w:t xml:space="preserve"> </w:t>
      </w:r>
      <w:r w:rsidR="00556A95">
        <w:t>Данное несоответствие по</w:t>
      </w:r>
      <w:r w:rsidR="0010360E">
        <w:t>рождает</w:t>
      </w:r>
      <w:r w:rsidR="00556A95">
        <w:t xml:space="preserve"> вопрос</w:t>
      </w:r>
      <w:r w:rsidR="0010360E">
        <w:t>ы</w:t>
      </w:r>
      <w:r w:rsidR="00556A95">
        <w:t xml:space="preserve"> о</w:t>
      </w:r>
      <w:r w:rsidR="0010360E">
        <w:t>тносительно</w:t>
      </w:r>
      <w:r w:rsidR="00556A95">
        <w:t xml:space="preserve"> эффективности </w:t>
      </w:r>
      <w:r w:rsidR="006C5AA9">
        <w:t xml:space="preserve">этого </w:t>
      </w:r>
      <w:r w:rsidR="00556A95">
        <w:t>закон</w:t>
      </w:r>
      <w:r w:rsidR="0010360E">
        <w:t>одательства</w:t>
      </w:r>
      <w:r w:rsidR="00556A95">
        <w:t>, в особенности  пенитенциарного права</w:t>
      </w:r>
      <w:r w:rsidR="00091FC7">
        <w:t xml:space="preserve">. </w:t>
      </w:r>
      <w:r w:rsidR="00556A95">
        <w:t xml:space="preserve"> Имеются ли у правительства какие-либо средства </w:t>
      </w:r>
      <w:r w:rsidR="006C5AA9">
        <w:t>для оценки прогресса в борьбе против ксенофобии и расовой дискриминации в свете</w:t>
      </w:r>
      <w:r w:rsidR="00556A95">
        <w:t xml:space="preserve"> юридических </w:t>
      </w:r>
      <w:r w:rsidR="006C5AA9">
        <w:t>доку</w:t>
      </w:r>
      <w:r w:rsidR="00556A95">
        <w:t>ментов? Рассматривает ли правительство относительные возможности пенитенциарного права и других видов законодательства?</w:t>
      </w:r>
    </w:p>
    <w:p w:rsidR="00556A95" w:rsidRDefault="00556A95" w:rsidP="00556A95">
      <w:pPr>
        <w:tabs>
          <w:tab w:val="clear" w:pos="567"/>
          <w:tab w:val="clear" w:pos="1134"/>
          <w:tab w:val="left" w:pos="0"/>
          <w:tab w:val="left" w:pos="540"/>
        </w:tabs>
      </w:pPr>
    </w:p>
    <w:p w:rsidR="00081543" w:rsidRDefault="00556A95" w:rsidP="003334CF">
      <w:pPr>
        <w:numPr>
          <w:ilvl w:val="0"/>
          <w:numId w:val="2"/>
        </w:numPr>
        <w:tabs>
          <w:tab w:val="clear" w:pos="480"/>
          <w:tab w:val="clear" w:pos="567"/>
          <w:tab w:val="clear" w:pos="1134"/>
          <w:tab w:val="num" w:pos="0"/>
          <w:tab w:val="left" w:pos="540"/>
        </w:tabs>
        <w:ind w:left="0" w:firstLine="0"/>
      </w:pPr>
      <w:r>
        <w:t xml:space="preserve">Хотя в </w:t>
      </w:r>
      <w:r w:rsidR="00FE3A26">
        <w:t>докладе</w:t>
      </w:r>
      <w:r>
        <w:t xml:space="preserve"> подробно описывается политика Франции, направленная против социального отчуждения, в нём содержится мало информации </w:t>
      </w:r>
      <w:r w:rsidR="00647AE7">
        <w:t>относительно</w:t>
      </w:r>
      <w:r w:rsidR="00113BC6">
        <w:t xml:space="preserve"> конструктивных, целе</w:t>
      </w:r>
      <w:r w:rsidR="0087373E">
        <w:t>направленных</w:t>
      </w:r>
      <w:r w:rsidR="00314B87">
        <w:t xml:space="preserve"> и </w:t>
      </w:r>
      <w:r w:rsidR="0087373E">
        <w:t>коррективных мер</w:t>
      </w:r>
      <w:r w:rsidR="00113BC6">
        <w:t xml:space="preserve">, </w:t>
      </w:r>
      <w:r w:rsidR="00314B87">
        <w:t>осуществляемых</w:t>
      </w:r>
      <w:r w:rsidR="00113BC6">
        <w:t xml:space="preserve"> для удовлетворения потребностей определ</w:t>
      </w:r>
      <w:r w:rsidR="0087373E">
        <w:t>ё</w:t>
      </w:r>
      <w:r w:rsidR="00113BC6">
        <w:t>нных ущемлённых слоёв населения</w:t>
      </w:r>
      <w:r w:rsidR="00091FC7">
        <w:t xml:space="preserve">. </w:t>
      </w:r>
      <w:r w:rsidR="00113BC6">
        <w:t xml:space="preserve"> Комитет против пыток </w:t>
      </w:r>
      <w:r w:rsidR="0087373E">
        <w:t>установ</w:t>
      </w:r>
      <w:r w:rsidR="00113BC6">
        <w:t xml:space="preserve">ил, что имеют место случаи </w:t>
      </w:r>
      <w:r w:rsidR="0087373E">
        <w:t>жесток</w:t>
      </w:r>
      <w:r w:rsidR="00113BC6">
        <w:t>ого обращения со стороны представителей правоохранительных органов и тюремных охранников и что жерт</w:t>
      </w:r>
      <w:r w:rsidR="0087373E">
        <w:t>в</w:t>
      </w:r>
      <w:r w:rsidR="00113BC6">
        <w:t xml:space="preserve">ы в </w:t>
      </w:r>
      <w:r w:rsidR="0087373E">
        <w:t>рамках таки</w:t>
      </w:r>
      <w:r w:rsidR="00113BC6">
        <w:t xml:space="preserve">х дел, </w:t>
      </w:r>
      <w:r w:rsidR="00DC0FE4">
        <w:t>подающихся в</w:t>
      </w:r>
      <w:r w:rsidR="0087373E">
        <w:t xml:space="preserve"> Евро</w:t>
      </w:r>
      <w:r w:rsidR="00113BC6">
        <w:t>пейск</w:t>
      </w:r>
      <w:r w:rsidR="00DC0FE4">
        <w:t>ий</w:t>
      </w:r>
      <w:r w:rsidR="00113BC6">
        <w:t xml:space="preserve"> </w:t>
      </w:r>
      <w:r w:rsidR="003D6529">
        <w:t>С</w:t>
      </w:r>
      <w:r w:rsidR="00113BC6">
        <w:t xml:space="preserve">уд по правам человека, </w:t>
      </w:r>
      <w:r w:rsidR="0087373E">
        <w:t>за</w:t>
      </w:r>
      <w:r w:rsidR="00113BC6">
        <w:t>част</w:t>
      </w:r>
      <w:r w:rsidR="0087373E">
        <w:t>ую</w:t>
      </w:r>
      <w:r w:rsidR="00113BC6">
        <w:t xml:space="preserve"> являются неевропей</w:t>
      </w:r>
      <w:r w:rsidR="0087373E">
        <w:t>цами</w:t>
      </w:r>
      <w:r w:rsidR="00091FC7">
        <w:t xml:space="preserve">. </w:t>
      </w:r>
      <w:r w:rsidR="00113BC6">
        <w:t xml:space="preserve"> Правительство упом</w:t>
      </w:r>
      <w:r w:rsidR="00DC0FE4">
        <w:t>я</w:t>
      </w:r>
      <w:r w:rsidR="00113BC6">
        <w:t xml:space="preserve">нуло о правовых нормах и </w:t>
      </w:r>
      <w:r w:rsidR="00DC0FE4">
        <w:t xml:space="preserve">просветительских </w:t>
      </w:r>
      <w:r w:rsidR="00113BC6">
        <w:t>ус</w:t>
      </w:r>
      <w:r w:rsidR="008262CE">
        <w:t>и</w:t>
      </w:r>
      <w:r w:rsidR="00113BC6">
        <w:t>лиях, предприн</w:t>
      </w:r>
      <w:r w:rsidR="008262CE">
        <w:t>имаемых</w:t>
      </w:r>
      <w:r w:rsidR="00113BC6">
        <w:t xml:space="preserve"> </w:t>
      </w:r>
      <w:r w:rsidR="00D85B1F">
        <w:t>для того, чтобы</w:t>
      </w:r>
      <w:r w:rsidR="008262CE">
        <w:t xml:space="preserve"> полици</w:t>
      </w:r>
      <w:r w:rsidR="003D6529">
        <w:t>я</w:t>
      </w:r>
      <w:r w:rsidR="008262CE">
        <w:t xml:space="preserve"> </w:t>
      </w:r>
      <w:r w:rsidR="00D85B1F">
        <w:t xml:space="preserve">стала </w:t>
      </w:r>
      <w:r w:rsidR="008262CE">
        <w:t xml:space="preserve">более </w:t>
      </w:r>
      <w:r w:rsidR="00DC0FE4">
        <w:t>осознанно относиться к</w:t>
      </w:r>
      <w:r w:rsidR="008262CE">
        <w:t xml:space="preserve"> данной проблемы, но </w:t>
      </w:r>
      <w:r w:rsidR="00DC0FE4">
        <w:t xml:space="preserve">приняло ли оно к </w:t>
      </w:r>
      <w:r w:rsidR="008262CE">
        <w:t>рассмотре</w:t>
      </w:r>
      <w:r w:rsidR="00DC0FE4">
        <w:t>нию</w:t>
      </w:r>
      <w:r w:rsidR="008262CE">
        <w:t xml:space="preserve"> </w:t>
      </w:r>
      <w:r w:rsidR="00DC0FE4">
        <w:t>меры, спосбствующие найму</w:t>
      </w:r>
      <w:r w:rsidR="008262CE">
        <w:t xml:space="preserve"> в </w:t>
      </w:r>
      <w:r w:rsidR="00DC0FE4">
        <w:t>такие</w:t>
      </w:r>
      <w:r w:rsidR="008262CE">
        <w:t xml:space="preserve"> службы </w:t>
      </w:r>
      <w:r w:rsidR="00081543">
        <w:t xml:space="preserve">сотрудников, </w:t>
      </w:r>
      <w:r w:rsidR="00DC0FE4">
        <w:t>представляющих</w:t>
      </w:r>
      <w:r w:rsidR="00081543">
        <w:t xml:space="preserve"> различны</w:t>
      </w:r>
      <w:r w:rsidR="00DC0FE4">
        <w:t>е</w:t>
      </w:r>
      <w:r w:rsidR="00081543">
        <w:t xml:space="preserve"> этнически</w:t>
      </w:r>
      <w:r w:rsidR="00DC0FE4">
        <w:t>е</w:t>
      </w:r>
      <w:r w:rsidR="00081543">
        <w:t xml:space="preserve">  групп</w:t>
      </w:r>
      <w:r w:rsidR="00DC0FE4">
        <w:t>ы</w:t>
      </w:r>
      <w:r w:rsidR="008262CE">
        <w:t>?</w:t>
      </w:r>
    </w:p>
    <w:p w:rsidR="00081543" w:rsidRDefault="00081543" w:rsidP="00081543">
      <w:pPr>
        <w:tabs>
          <w:tab w:val="clear" w:pos="567"/>
          <w:tab w:val="clear" w:pos="1134"/>
          <w:tab w:val="left" w:pos="0"/>
          <w:tab w:val="left" w:pos="540"/>
        </w:tabs>
      </w:pPr>
    </w:p>
    <w:p w:rsidR="00556A95" w:rsidRDefault="00081543" w:rsidP="003334CF">
      <w:pPr>
        <w:numPr>
          <w:ilvl w:val="0"/>
          <w:numId w:val="2"/>
        </w:numPr>
        <w:tabs>
          <w:tab w:val="clear" w:pos="480"/>
          <w:tab w:val="clear" w:pos="567"/>
          <w:tab w:val="clear" w:pos="1134"/>
          <w:tab w:val="clear" w:pos="1701"/>
          <w:tab w:val="left" w:pos="0"/>
          <w:tab w:val="left" w:pos="540"/>
        </w:tabs>
        <w:ind w:left="0" w:firstLine="0"/>
      </w:pPr>
      <w:r w:rsidRPr="00F23DA4">
        <w:rPr>
          <w:u w:val="single"/>
        </w:rPr>
        <w:t xml:space="preserve">Г-н ЛЕЧУГА </w:t>
      </w:r>
      <w:r w:rsidR="00DC0FE4">
        <w:rPr>
          <w:u w:val="single"/>
        </w:rPr>
        <w:t>Э</w:t>
      </w:r>
      <w:r w:rsidRPr="00F23DA4">
        <w:rPr>
          <w:u w:val="single"/>
        </w:rPr>
        <w:t>ВИА</w:t>
      </w:r>
      <w:r>
        <w:t xml:space="preserve"> отмечает, что не </w:t>
      </w:r>
      <w:r w:rsidR="00DC0FE4">
        <w:t>удалось</w:t>
      </w:r>
      <w:r>
        <w:t xml:space="preserve"> исключить случаи проявления расизма во Франции, несмотря на предприн</w:t>
      </w:r>
      <w:r w:rsidR="00D34BAD">
        <w:t>имаемые</w:t>
      </w:r>
      <w:r>
        <w:t xml:space="preserve"> против </w:t>
      </w:r>
      <w:r w:rsidR="00D34BAD">
        <w:t>этих</w:t>
      </w:r>
      <w:r>
        <w:t xml:space="preserve"> проявлений меры на национальном и европейском уровнях</w:t>
      </w:r>
      <w:r w:rsidR="00091FC7">
        <w:t xml:space="preserve">. </w:t>
      </w:r>
      <w:r>
        <w:t xml:space="preserve"> </w:t>
      </w:r>
      <w:r w:rsidR="00B6522B">
        <w:t>Достойно похвалы то, что м</w:t>
      </w:r>
      <w:r>
        <w:t xml:space="preserve">инистр юстиции призывал общественных прокуроров и генеральных прокуроров проявлять большую бдительность и </w:t>
      </w:r>
      <w:r w:rsidR="00D34BAD">
        <w:t>разрабатывать карательную политику с учётом местных обстоятельств</w:t>
      </w:r>
      <w:r w:rsidR="00091FC7">
        <w:t xml:space="preserve">. </w:t>
      </w:r>
      <w:r w:rsidR="00D34BAD">
        <w:t xml:space="preserve"> Однако Комитету необходимо знать, каким образом данные меры </w:t>
      </w:r>
      <w:r w:rsidR="00FE3A26">
        <w:t>осуществляются</w:t>
      </w:r>
      <w:r w:rsidR="00D34BAD">
        <w:t xml:space="preserve"> на практике.</w:t>
      </w:r>
    </w:p>
    <w:p w:rsidR="00F23DA4" w:rsidRDefault="00F23DA4" w:rsidP="00F23DA4">
      <w:pPr>
        <w:tabs>
          <w:tab w:val="clear" w:pos="567"/>
          <w:tab w:val="clear" w:pos="1134"/>
          <w:tab w:val="left" w:pos="0"/>
          <w:tab w:val="left" w:pos="540"/>
        </w:tabs>
      </w:pPr>
    </w:p>
    <w:p w:rsidR="00F23DA4" w:rsidRDefault="00F23DA4" w:rsidP="003334CF">
      <w:pPr>
        <w:numPr>
          <w:ilvl w:val="0"/>
          <w:numId w:val="2"/>
        </w:numPr>
        <w:tabs>
          <w:tab w:val="clear" w:pos="480"/>
          <w:tab w:val="clear" w:pos="567"/>
          <w:tab w:val="clear" w:pos="1134"/>
          <w:tab w:val="left" w:pos="0"/>
          <w:tab w:val="num" w:pos="540"/>
        </w:tabs>
        <w:ind w:left="0" w:firstLine="0"/>
      </w:pPr>
      <w:r w:rsidRPr="00F23DA4">
        <w:t>Иммиграционная политика</w:t>
      </w:r>
      <w:r>
        <w:t xml:space="preserve"> является </w:t>
      </w:r>
      <w:r w:rsidR="00B6522B">
        <w:t xml:space="preserve">одним из </w:t>
      </w:r>
      <w:r>
        <w:t>самы</w:t>
      </w:r>
      <w:r w:rsidR="00B6522B">
        <w:t>х</w:t>
      </w:r>
      <w:r>
        <w:t xml:space="preserve"> </w:t>
      </w:r>
      <w:r w:rsidR="00B6522B">
        <w:t>дебатируемых</w:t>
      </w:r>
      <w:r>
        <w:t xml:space="preserve"> вопросо</w:t>
      </w:r>
      <w:r w:rsidR="00B6522B">
        <w:t>в</w:t>
      </w:r>
      <w:r w:rsidR="00091FC7">
        <w:t xml:space="preserve">. </w:t>
      </w:r>
      <w:r>
        <w:t xml:space="preserve"> Хотя каждая</w:t>
      </w:r>
      <w:r w:rsidR="00E31446">
        <w:t xml:space="preserve"> </w:t>
      </w:r>
      <w:r>
        <w:t>страна имеет право осуществлять контроль над иммиграцией и определять разницу между политическими и экономическими беженцами</w:t>
      </w:r>
      <w:r w:rsidR="002B4EA0">
        <w:t>,</w:t>
      </w:r>
      <w:r w:rsidR="001210F8">
        <w:t xml:space="preserve"> Комитет особенно интересуется вопросами обращения, гарантий и прав касательно каждой из двух категорий</w:t>
      </w:r>
      <w:r w:rsidR="00091FC7">
        <w:t xml:space="preserve">. </w:t>
      </w:r>
      <w:r w:rsidR="001210F8">
        <w:t xml:space="preserve"> В докладе упоминается о принятии 11 мая 1998 года нового закона об иностранцах и о праве на убежище, но </w:t>
      </w:r>
      <w:r w:rsidR="00B6522B">
        <w:t>даё</w:t>
      </w:r>
      <w:r w:rsidR="001210F8">
        <w:t>тся мало информации о его практических последствиях</w:t>
      </w:r>
      <w:r w:rsidR="00091FC7">
        <w:t xml:space="preserve">. </w:t>
      </w:r>
      <w:r w:rsidR="001210F8">
        <w:t xml:space="preserve"> Что касается социально</w:t>
      </w:r>
      <w:r w:rsidR="00B6522B">
        <w:t>го</w:t>
      </w:r>
      <w:r w:rsidR="001210F8">
        <w:t xml:space="preserve"> отчуждения, то, хотя средний доход во Франции вырос практически на 33 процента, в пропорциональном </w:t>
      </w:r>
      <w:r w:rsidR="00B6522B">
        <w:t>отношении</w:t>
      </w:r>
      <w:r w:rsidR="001210F8">
        <w:t xml:space="preserve"> число семей, находящихся </w:t>
      </w:r>
      <w:r w:rsidR="002A74D4">
        <w:t>за чертой бедности</w:t>
      </w:r>
      <w:r w:rsidR="001210F8">
        <w:t>, осталось неизменным</w:t>
      </w:r>
      <w:r w:rsidR="00091FC7">
        <w:t xml:space="preserve">. </w:t>
      </w:r>
      <w:r w:rsidR="002A74D4">
        <w:t xml:space="preserve"> </w:t>
      </w:r>
      <w:r w:rsidR="00B6522B">
        <w:t>Каково их положение</w:t>
      </w:r>
      <w:r w:rsidR="002A74D4">
        <w:t xml:space="preserve">? </w:t>
      </w:r>
      <w:r w:rsidR="00B6522B">
        <w:t>Вероятно, э</w:t>
      </w:r>
      <w:r w:rsidR="002A74D4">
        <w:t>тнические меньшинства</w:t>
      </w:r>
      <w:r w:rsidR="00B6522B">
        <w:t xml:space="preserve"> </w:t>
      </w:r>
      <w:r w:rsidR="002A74D4">
        <w:t>преобладают среди населения, наход</w:t>
      </w:r>
      <w:r w:rsidR="002B4EA0">
        <w:t>я</w:t>
      </w:r>
      <w:r w:rsidR="002A74D4">
        <w:t>щегося</w:t>
      </w:r>
      <w:r w:rsidR="00B6522B">
        <w:t xml:space="preserve"> за чертой бедности</w:t>
      </w:r>
      <w:r w:rsidR="00091FC7">
        <w:t xml:space="preserve">. </w:t>
      </w:r>
      <w:r w:rsidR="00B6522B">
        <w:t xml:space="preserve"> Какие меры расс</w:t>
      </w:r>
      <w:r w:rsidR="002A74D4">
        <w:t>м</w:t>
      </w:r>
      <w:r w:rsidR="00B6522B">
        <w:t>а</w:t>
      </w:r>
      <w:r w:rsidR="002A74D4">
        <w:t>триваются для улучшения и</w:t>
      </w:r>
      <w:r w:rsidR="00FE3A26">
        <w:t>х</w:t>
      </w:r>
      <w:r w:rsidR="002A74D4">
        <w:t xml:space="preserve"> положения?</w:t>
      </w:r>
    </w:p>
    <w:p w:rsidR="002A74D4" w:rsidRDefault="002A74D4" w:rsidP="002A74D4">
      <w:pPr>
        <w:tabs>
          <w:tab w:val="clear" w:pos="567"/>
          <w:tab w:val="clear" w:pos="1134"/>
          <w:tab w:val="left" w:pos="0"/>
          <w:tab w:val="left" w:pos="540"/>
        </w:tabs>
      </w:pPr>
    </w:p>
    <w:p w:rsidR="002A74D4" w:rsidRDefault="002A74D4" w:rsidP="003334CF">
      <w:pPr>
        <w:numPr>
          <w:ilvl w:val="0"/>
          <w:numId w:val="2"/>
        </w:numPr>
        <w:tabs>
          <w:tab w:val="clear" w:pos="480"/>
          <w:tab w:val="clear" w:pos="567"/>
          <w:tab w:val="clear" w:pos="1134"/>
          <w:tab w:val="left" w:pos="0"/>
          <w:tab w:val="left" w:pos="540"/>
        </w:tabs>
        <w:ind w:left="0" w:firstLine="0"/>
      </w:pPr>
      <w:r>
        <w:t>Финансирование правительством ассоциаций</w:t>
      </w:r>
      <w:r w:rsidR="00212C0D">
        <w:t xml:space="preserve"> антирасистской направленности </w:t>
      </w:r>
      <w:r>
        <w:t>достойно похвалы, но в отчёте отсутствует конкретная информация  о предпринятых в соответствии со статьей 4 (</w:t>
      </w:r>
      <w:r>
        <w:rPr>
          <w:lang w:val="en-US"/>
        </w:rPr>
        <w:t>b</w:t>
      </w:r>
      <w:r w:rsidRPr="002A74D4">
        <w:t>)</w:t>
      </w:r>
      <w:r w:rsidR="002341C2">
        <w:t xml:space="preserve"> мерах</w:t>
      </w:r>
      <w:r>
        <w:t xml:space="preserve">, объявляющих </w:t>
      </w:r>
      <w:r w:rsidR="00212C0D">
        <w:t xml:space="preserve">вне </w:t>
      </w:r>
      <w:r>
        <w:t>закон</w:t>
      </w:r>
      <w:r w:rsidR="00212C0D">
        <w:t>а</w:t>
      </w:r>
      <w:r>
        <w:t xml:space="preserve"> и запрещающих организации, поощряющие и подстрекающие </w:t>
      </w:r>
      <w:r w:rsidR="002341C2">
        <w:t xml:space="preserve">к расовой дискриминации, кроме </w:t>
      </w:r>
      <w:r w:rsidR="00212C0D">
        <w:t>упоминания</w:t>
      </w:r>
      <w:r w:rsidR="002341C2">
        <w:t xml:space="preserve"> закон</w:t>
      </w:r>
      <w:r w:rsidR="00212C0D">
        <w:t>а</w:t>
      </w:r>
      <w:r w:rsidR="002341C2">
        <w:t xml:space="preserve"> 1936 года, </w:t>
      </w:r>
      <w:r w:rsidR="00212C0D">
        <w:t>дающего</w:t>
      </w:r>
      <w:r w:rsidR="002341C2">
        <w:t xml:space="preserve"> полномочия президенту Республики распускать такие организации путем издания соответствующего указа</w:t>
      </w:r>
      <w:r w:rsidR="00091FC7">
        <w:t xml:space="preserve">. </w:t>
      </w:r>
      <w:r w:rsidRPr="002A74D4">
        <w:t xml:space="preserve"> </w:t>
      </w:r>
      <w:r w:rsidR="002341C2">
        <w:t>Тот факт, что одна из подобных организаций была распущена</w:t>
      </w:r>
      <w:r w:rsidR="00212C0D">
        <w:t xml:space="preserve"> не единожды, а</w:t>
      </w:r>
      <w:r w:rsidR="002341C2">
        <w:t xml:space="preserve"> трижды, указывает на неэффективность данной процедуры</w:t>
      </w:r>
      <w:r w:rsidR="00091FC7">
        <w:t xml:space="preserve">. </w:t>
      </w:r>
      <w:r w:rsidR="00E53CC6">
        <w:t xml:space="preserve"> Что дел</w:t>
      </w:r>
      <w:r w:rsidR="00212C0D">
        <w:t>ает Франция для осуществления т</w:t>
      </w:r>
      <w:r w:rsidR="00E53CC6">
        <w:t>р</w:t>
      </w:r>
      <w:r w:rsidR="00212C0D">
        <w:t>е</w:t>
      </w:r>
      <w:r w:rsidR="00E53CC6">
        <w:t>бований статьи 4, являющейся ключевым положением Конвенции?</w:t>
      </w:r>
    </w:p>
    <w:p w:rsidR="00E53CC6" w:rsidRDefault="00E53CC6" w:rsidP="00E53CC6">
      <w:pPr>
        <w:tabs>
          <w:tab w:val="clear" w:pos="567"/>
          <w:tab w:val="clear" w:pos="1134"/>
          <w:tab w:val="left" w:pos="0"/>
          <w:tab w:val="left" w:pos="540"/>
        </w:tabs>
      </w:pPr>
    </w:p>
    <w:p w:rsidR="00E53CC6" w:rsidRDefault="00E53CC6" w:rsidP="003334CF">
      <w:pPr>
        <w:numPr>
          <w:ilvl w:val="0"/>
          <w:numId w:val="2"/>
        </w:numPr>
        <w:tabs>
          <w:tab w:val="clear" w:pos="480"/>
          <w:tab w:val="clear" w:pos="567"/>
          <w:tab w:val="clear" w:pos="1134"/>
          <w:tab w:val="clear" w:pos="1701"/>
          <w:tab w:val="left" w:pos="0"/>
          <w:tab w:val="left" w:pos="540"/>
        </w:tabs>
        <w:ind w:left="0" w:firstLine="0"/>
      </w:pPr>
      <w:r>
        <w:t>И последнее, ситуация с просителями убежища вызывает с</w:t>
      </w:r>
      <w:r w:rsidR="00212C0D">
        <w:t>ерьёзную озабоченность</w:t>
      </w:r>
      <w:r w:rsidR="00091FC7">
        <w:t xml:space="preserve">. </w:t>
      </w:r>
      <w:r w:rsidR="00212C0D">
        <w:t xml:space="preserve"> Существ</w:t>
      </w:r>
      <w:r>
        <w:t>у</w:t>
      </w:r>
      <w:r w:rsidR="00212C0D">
        <w:t>е</w:t>
      </w:r>
      <w:r>
        <w:t>т нехватка ресурсов для обработки заялений о предоставлении убежища</w:t>
      </w:r>
      <w:r w:rsidR="00091FC7">
        <w:t xml:space="preserve">. </w:t>
      </w:r>
      <w:r>
        <w:t xml:space="preserve"> Может ли делегация предоставить дополнительную информацию о подходе правительства </w:t>
      </w:r>
      <w:r w:rsidR="00212C0D">
        <w:t>в порядке</w:t>
      </w:r>
      <w:r>
        <w:t xml:space="preserve"> улучшения этих обстоятельств?</w:t>
      </w:r>
    </w:p>
    <w:p w:rsidR="00E53CC6" w:rsidRDefault="00E53CC6" w:rsidP="00E53CC6">
      <w:pPr>
        <w:tabs>
          <w:tab w:val="clear" w:pos="567"/>
          <w:tab w:val="clear" w:pos="1134"/>
          <w:tab w:val="left" w:pos="0"/>
          <w:tab w:val="left" w:pos="540"/>
        </w:tabs>
      </w:pPr>
    </w:p>
    <w:p w:rsidR="00E53CC6" w:rsidRDefault="00E53CC6" w:rsidP="003334CF">
      <w:pPr>
        <w:numPr>
          <w:ilvl w:val="0"/>
          <w:numId w:val="2"/>
        </w:numPr>
        <w:tabs>
          <w:tab w:val="clear" w:pos="480"/>
          <w:tab w:val="clear" w:pos="567"/>
          <w:tab w:val="clear" w:pos="1134"/>
          <w:tab w:val="clear" w:pos="1701"/>
          <w:tab w:val="left" w:pos="0"/>
          <w:tab w:val="left" w:pos="540"/>
        </w:tabs>
        <w:ind w:left="0" w:firstLine="0"/>
      </w:pPr>
      <w:r w:rsidRPr="007C0FB3">
        <w:rPr>
          <w:u w:val="single"/>
        </w:rPr>
        <w:t xml:space="preserve">Г-н </w:t>
      </w:r>
      <w:r w:rsidR="00234038">
        <w:rPr>
          <w:u w:val="single"/>
        </w:rPr>
        <w:t>П</w:t>
      </w:r>
      <w:r w:rsidRPr="007C0FB3">
        <w:rPr>
          <w:u w:val="single"/>
        </w:rPr>
        <w:t>ИЛЛА</w:t>
      </w:r>
      <w:r w:rsidR="00234038">
        <w:rPr>
          <w:u w:val="single"/>
        </w:rPr>
        <w:t>И</w:t>
      </w:r>
      <w:r>
        <w:t xml:space="preserve"> возда</w:t>
      </w:r>
      <w:r w:rsidR="00212C0D">
        <w:t>ё</w:t>
      </w:r>
      <w:r>
        <w:t>т должное существующей во Франции давней традиции защиты демократических идеалов</w:t>
      </w:r>
      <w:r w:rsidR="00091FC7">
        <w:t xml:space="preserve">. </w:t>
      </w:r>
      <w:r>
        <w:t xml:space="preserve"> В данном контексте он упоминает о жизненно</w:t>
      </w:r>
      <w:r w:rsidR="007C0FB3">
        <w:t xml:space="preserve"> </w:t>
      </w:r>
      <w:r>
        <w:t xml:space="preserve">важной роли политических партий в </w:t>
      </w:r>
      <w:r w:rsidR="00212C0D">
        <w:t>деле укрепления</w:t>
      </w:r>
      <w:r>
        <w:t xml:space="preserve"> демократичеких ценностей и уничтожения </w:t>
      </w:r>
      <w:r w:rsidR="00212C0D">
        <w:t xml:space="preserve">расовой </w:t>
      </w:r>
      <w:r w:rsidR="002453D5">
        <w:t>дискриминации</w:t>
      </w:r>
      <w:r w:rsidR="00212C0D" w:rsidRPr="00212C0D">
        <w:t xml:space="preserve"> </w:t>
      </w:r>
      <w:r w:rsidR="00212C0D">
        <w:t>и дискриминации по признаку пола</w:t>
      </w:r>
      <w:r w:rsidR="00091FC7">
        <w:t xml:space="preserve">. </w:t>
      </w:r>
      <w:r w:rsidR="002453D5">
        <w:t xml:space="preserve"> Однако во время избирательных кампаний политические партии иногда забывают об этой роли, и он хочет знать, как ведут себя политические партии Франции в ходе выборов, представлены ли в партиях национальные меньшинства и имеют ли они какое-либо влияние на платформы партий.</w:t>
      </w:r>
    </w:p>
    <w:p w:rsidR="002453D5" w:rsidRDefault="002453D5" w:rsidP="002453D5">
      <w:pPr>
        <w:tabs>
          <w:tab w:val="clear" w:pos="567"/>
          <w:tab w:val="clear" w:pos="1134"/>
          <w:tab w:val="left" w:pos="0"/>
          <w:tab w:val="left" w:pos="540"/>
        </w:tabs>
      </w:pPr>
    </w:p>
    <w:p w:rsidR="00662A2F" w:rsidRDefault="002453D5" w:rsidP="003334CF">
      <w:pPr>
        <w:numPr>
          <w:ilvl w:val="0"/>
          <w:numId w:val="2"/>
        </w:numPr>
        <w:tabs>
          <w:tab w:val="clear" w:pos="480"/>
          <w:tab w:val="clear" w:pos="567"/>
          <w:tab w:val="clear" w:pos="1134"/>
          <w:tab w:val="left" w:pos="0"/>
          <w:tab w:val="left" w:pos="540"/>
        </w:tabs>
        <w:ind w:left="0" w:firstLine="0"/>
      </w:pPr>
      <w:r>
        <w:t>Гражданские служащие, работающие в сферах, влияющих на гражданские и политические права, являющиеся такими же важными, как экономические, социальные и культурные права</w:t>
      </w:r>
      <w:r w:rsidR="00E97940">
        <w:t xml:space="preserve">, играют важную роль в </w:t>
      </w:r>
      <w:r w:rsidR="00E31446">
        <w:t>ликвидации</w:t>
      </w:r>
      <w:r w:rsidR="00E97940">
        <w:t xml:space="preserve"> расовой дискриминации</w:t>
      </w:r>
      <w:r w:rsidR="00091FC7">
        <w:t xml:space="preserve">. </w:t>
      </w:r>
      <w:r w:rsidR="00662A2F">
        <w:t xml:space="preserve"> Хотя в докладе приводится описание мер, предпринятых правительством для повышения осведомлённости относительно вопросов дискриминации и прав человека среди гражданских служащих, он хочет знать</w:t>
      </w:r>
      <w:r w:rsidR="005046DC">
        <w:t xml:space="preserve"> о принятых</w:t>
      </w:r>
      <w:r w:rsidR="00662A2F">
        <w:t xml:space="preserve"> конкретные </w:t>
      </w:r>
      <w:r w:rsidR="005046DC">
        <w:t>мерах</w:t>
      </w:r>
      <w:r w:rsidR="00662A2F">
        <w:t xml:space="preserve"> в</w:t>
      </w:r>
      <w:r w:rsidR="005046DC">
        <w:t xml:space="preserve"> отношении</w:t>
      </w:r>
      <w:r w:rsidR="00662A2F">
        <w:t xml:space="preserve"> случа</w:t>
      </w:r>
      <w:r w:rsidR="005046DC">
        <w:t>ев</w:t>
      </w:r>
      <w:r w:rsidR="00662A2F">
        <w:t xml:space="preserve"> </w:t>
      </w:r>
      <w:r w:rsidR="005046DC">
        <w:t>выявленных</w:t>
      </w:r>
      <w:r w:rsidR="00662A2F">
        <w:t xml:space="preserve"> нарушени</w:t>
      </w:r>
      <w:r w:rsidR="005046DC">
        <w:t>й</w:t>
      </w:r>
      <w:r w:rsidR="00662A2F">
        <w:t xml:space="preserve"> прав человека</w:t>
      </w:r>
      <w:r w:rsidR="005046DC">
        <w:t xml:space="preserve"> или гражданских прав</w:t>
      </w:r>
      <w:r w:rsidR="00662A2F">
        <w:t xml:space="preserve">, </w:t>
      </w:r>
      <w:r w:rsidR="005046DC">
        <w:t>например</w:t>
      </w:r>
      <w:r w:rsidR="00662A2F">
        <w:t>, полицией.</w:t>
      </w:r>
    </w:p>
    <w:p w:rsidR="00662A2F" w:rsidRDefault="00662A2F" w:rsidP="00662A2F">
      <w:pPr>
        <w:tabs>
          <w:tab w:val="clear" w:pos="567"/>
          <w:tab w:val="clear" w:pos="1134"/>
          <w:tab w:val="left" w:pos="0"/>
          <w:tab w:val="left" w:pos="540"/>
        </w:tabs>
      </w:pPr>
    </w:p>
    <w:p w:rsidR="002453D5" w:rsidRDefault="00662A2F" w:rsidP="003334CF">
      <w:pPr>
        <w:numPr>
          <w:ilvl w:val="0"/>
          <w:numId w:val="2"/>
        </w:numPr>
        <w:tabs>
          <w:tab w:val="clear" w:pos="480"/>
          <w:tab w:val="clear" w:pos="567"/>
          <w:tab w:val="clear" w:pos="1134"/>
          <w:tab w:val="left" w:pos="0"/>
          <w:tab w:val="num" w:pos="540"/>
        </w:tabs>
        <w:ind w:left="0" w:firstLine="0"/>
      </w:pPr>
      <w:r w:rsidRPr="00662A2F">
        <w:rPr>
          <w:u w:val="single"/>
        </w:rPr>
        <w:t>Г-н ЮТ</w:t>
      </w:r>
      <w:r w:rsidR="007C0FB3">
        <w:rPr>
          <w:u w:val="single"/>
        </w:rPr>
        <w:t>С</w:t>
      </w:r>
      <w:r w:rsidRPr="00662A2F">
        <w:rPr>
          <w:u w:val="single"/>
        </w:rPr>
        <w:t>ИС</w:t>
      </w:r>
      <w:r w:rsidRPr="00662A2F">
        <w:t>, ссылаясь на пункт 24 доклада, просит предоставит</w:t>
      </w:r>
      <w:r w:rsidR="005046DC">
        <w:t>ь</w:t>
      </w:r>
      <w:r w:rsidRPr="00662A2F">
        <w:t xml:space="preserve"> больше статистическ</w:t>
      </w:r>
      <w:r w:rsidR="005046DC">
        <w:t>их данных о численности просител</w:t>
      </w:r>
      <w:r w:rsidRPr="00662A2F">
        <w:t>ей убежища</w:t>
      </w:r>
      <w:r w:rsidR="000C5EF3">
        <w:t xml:space="preserve"> и спрашивает, сколько заявлений было </w:t>
      </w:r>
      <w:r w:rsidR="007C0FB3">
        <w:t>удовлетворено</w:t>
      </w:r>
      <w:r w:rsidR="00091FC7">
        <w:t xml:space="preserve">. </w:t>
      </w:r>
      <w:r w:rsidR="000C5EF3">
        <w:t xml:space="preserve"> Он также просит предоставить ч</w:t>
      </w:r>
      <w:r w:rsidR="005046DC">
        <w:t>ё</w:t>
      </w:r>
      <w:r w:rsidR="000C5EF3">
        <w:t xml:space="preserve">ткое </w:t>
      </w:r>
      <w:r w:rsidR="002B4EA0">
        <w:t>разяснение различных</w:t>
      </w:r>
      <w:r w:rsidR="000C5EF3">
        <w:t xml:space="preserve"> тип</w:t>
      </w:r>
      <w:r w:rsidR="002B4EA0">
        <w:t>ов</w:t>
      </w:r>
      <w:r w:rsidR="000C5EF3">
        <w:t xml:space="preserve"> убежища, таки</w:t>
      </w:r>
      <w:r w:rsidR="002B4EA0">
        <w:t>х</w:t>
      </w:r>
      <w:r w:rsidR="000C5EF3">
        <w:t xml:space="preserve"> как конституционное и территориальное убежище, упомянутые в пунктах 26 и 27.</w:t>
      </w:r>
      <w:r w:rsidRPr="00662A2F">
        <w:t xml:space="preserve"> </w:t>
      </w:r>
    </w:p>
    <w:p w:rsidR="000C5EF3" w:rsidRDefault="000C5EF3" w:rsidP="000C5EF3">
      <w:pPr>
        <w:tabs>
          <w:tab w:val="clear" w:pos="567"/>
          <w:tab w:val="clear" w:pos="1134"/>
          <w:tab w:val="left" w:pos="0"/>
          <w:tab w:val="left" w:pos="540"/>
        </w:tabs>
      </w:pPr>
    </w:p>
    <w:p w:rsidR="000C5EF3" w:rsidRDefault="005046DC" w:rsidP="003334CF">
      <w:pPr>
        <w:numPr>
          <w:ilvl w:val="0"/>
          <w:numId w:val="2"/>
        </w:numPr>
        <w:tabs>
          <w:tab w:val="clear" w:pos="480"/>
          <w:tab w:val="clear" w:pos="567"/>
          <w:tab w:val="clear" w:pos="1134"/>
          <w:tab w:val="clear" w:pos="1701"/>
          <w:tab w:val="left" w:pos="0"/>
          <w:tab w:val="left" w:pos="540"/>
        </w:tabs>
        <w:ind w:left="0" w:firstLine="0"/>
      </w:pPr>
      <w:r>
        <w:t xml:space="preserve">В отношении </w:t>
      </w:r>
      <w:r w:rsidR="00125655">
        <w:t>учебно-</w:t>
      </w:r>
      <w:r>
        <w:t>просветительской деятельности</w:t>
      </w:r>
      <w:r w:rsidR="000C5EF3" w:rsidRPr="000C5EF3">
        <w:t xml:space="preserve"> было бы интересно узнать, какие усили были предприняты для включение в школьную программу как христианских, так и мусульманских </w:t>
      </w:r>
      <w:r w:rsidR="007C0FB3">
        <w:t>мировоззрений</w:t>
      </w:r>
      <w:r w:rsidR="000C5EF3" w:rsidRPr="000C5EF3">
        <w:t>.</w:t>
      </w:r>
    </w:p>
    <w:p w:rsidR="000C5EF3" w:rsidRDefault="000C5EF3" w:rsidP="000C5EF3">
      <w:pPr>
        <w:tabs>
          <w:tab w:val="clear" w:pos="567"/>
          <w:tab w:val="clear" w:pos="1134"/>
          <w:tab w:val="left" w:pos="0"/>
          <w:tab w:val="left" w:pos="540"/>
        </w:tabs>
      </w:pPr>
    </w:p>
    <w:p w:rsidR="002B1EAD" w:rsidRDefault="000C5EF3" w:rsidP="003334CF">
      <w:pPr>
        <w:numPr>
          <w:ilvl w:val="0"/>
          <w:numId w:val="2"/>
        </w:numPr>
        <w:tabs>
          <w:tab w:val="clear" w:pos="480"/>
          <w:tab w:val="clear" w:pos="567"/>
          <w:tab w:val="clear" w:pos="1134"/>
          <w:tab w:val="left" w:pos="0"/>
          <w:tab w:val="left" w:pos="540"/>
        </w:tabs>
        <w:ind w:left="0" w:firstLine="0"/>
      </w:pPr>
      <w:r>
        <w:t>Он отмечает намерение правит</w:t>
      </w:r>
      <w:r w:rsidR="005D74CA">
        <w:t>е</w:t>
      </w:r>
      <w:r>
        <w:t>льства бороться с отчуждением</w:t>
      </w:r>
      <w:r w:rsidR="00125655">
        <w:t>, что является</w:t>
      </w:r>
      <w:r>
        <w:t xml:space="preserve"> </w:t>
      </w:r>
      <w:r w:rsidR="00125655">
        <w:t>термином</w:t>
      </w:r>
      <w:r w:rsidR="005D74CA">
        <w:t xml:space="preserve">, охватывающим целый спектр ситуаций, но просит более конкретной информации относительно </w:t>
      </w:r>
      <w:r w:rsidR="00DE6826">
        <w:t xml:space="preserve">практических действий </w:t>
      </w:r>
      <w:r w:rsidR="007C0FB3">
        <w:t>на этот счёт</w:t>
      </w:r>
      <w:r w:rsidR="00091FC7">
        <w:t xml:space="preserve">. </w:t>
      </w:r>
      <w:r w:rsidR="002B1EAD">
        <w:t xml:space="preserve"> Он указывает, что отчуждение возникает не только на психо-социологическом уровне через остракизм и отчуждение от общества, но также </w:t>
      </w:r>
      <w:r w:rsidR="00125655">
        <w:t>включает в себя и злоупотребления, такие</w:t>
      </w:r>
      <w:r w:rsidR="002B1EAD">
        <w:t xml:space="preserve"> как отказ в праве на </w:t>
      </w:r>
      <w:r w:rsidR="008D0DF3">
        <w:t>труд</w:t>
      </w:r>
      <w:r w:rsidR="002B1EAD">
        <w:t>, на адекватное жилище и на зд</w:t>
      </w:r>
      <w:r w:rsidR="00125655">
        <w:t>ра</w:t>
      </w:r>
      <w:r w:rsidR="002B1EAD">
        <w:t>в</w:t>
      </w:r>
      <w:r w:rsidR="00125655">
        <w:t>оохранение</w:t>
      </w:r>
      <w:r w:rsidR="00091FC7">
        <w:t xml:space="preserve">. </w:t>
      </w:r>
      <w:r w:rsidR="002B1EAD">
        <w:t xml:space="preserve"> Дополнительные факты </w:t>
      </w:r>
      <w:r w:rsidR="00125655">
        <w:t>помогли бы</w:t>
      </w:r>
      <w:r w:rsidR="002B1EAD">
        <w:t xml:space="preserve"> Комитету лучше понять, на какие конкретно группы ориентированы усилия правительства по борьбе с отчуждением.</w:t>
      </w:r>
    </w:p>
    <w:p w:rsidR="002B1EAD" w:rsidRDefault="002B1EAD" w:rsidP="002B1EAD">
      <w:pPr>
        <w:tabs>
          <w:tab w:val="clear" w:pos="567"/>
          <w:tab w:val="clear" w:pos="1134"/>
          <w:tab w:val="left" w:pos="0"/>
          <w:tab w:val="left" w:pos="540"/>
        </w:tabs>
      </w:pPr>
    </w:p>
    <w:p w:rsidR="00A74DD5" w:rsidRDefault="002B1EAD" w:rsidP="008D0DF3">
      <w:pPr>
        <w:numPr>
          <w:ilvl w:val="0"/>
          <w:numId w:val="2"/>
        </w:numPr>
        <w:tabs>
          <w:tab w:val="clear" w:pos="480"/>
          <w:tab w:val="clear" w:pos="567"/>
          <w:tab w:val="clear" w:pos="1134"/>
          <w:tab w:val="left" w:pos="0"/>
          <w:tab w:val="left" w:pos="540"/>
        </w:tabs>
        <w:ind w:left="0" w:firstLine="0"/>
      </w:pPr>
      <w:r>
        <w:t>Он спрашивает, насколько хорошо представлены этнические группы в полиции, поскольку недостаточная представленность</w:t>
      </w:r>
      <w:r w:rsidR="00A74DD5">
        <w:t xml:space="preserve"> этнических групп способствует </w:t>
      </w:r>
      <w:r w:rsidR="00125655">
        <w:t xml:space="preserve">взаимному </w:t>
      </w:r>
      <w:r w:rsidR="00A74DD5">
        <w:t>непониманию и усилению напряженности между полицией и этническими группами</w:t>
      </w:r>
      <w:r w:rsidR="00091FC7">
        <w:t xml:space="preserve">. </w:t>
      </w:r>
      <w:r w:rsidR="00A74DD5">
        <w:t xml:space="preserve"> Он сожалеет о том факте, что представители этнических групп, арестованные за совершение преступлений, подвергаются дв</w:t>
      </w:r>
      <w:r w:rsidR="007C0FB3">
        <w:t>о</w:t>
      </w:r>
      <w:r w:rsidR="00A74DD5">
        <w:t xml:space="preserve">йному наказанию, поскольку им </w:t>
      </w:r>
      <w:r w:rsidR="007C0FB3">
        <w:t>назначаются</w:t>
      </w:r>
      <w:r w:rsidR="00A74DD5">
        <w:t xml:space="preserve"> тюремные сроки, по отбы</w:t>
      </w:r>
      <w:r w:rsidR="00125655">
        <w:t xml:space="preserve">тии которых </w:t>
      </w:r>
      <w:r w:rsidR="00A74DD5">
        <w:t>они подвергаются депортации</w:t>
      </w:r>
      <w:r w:rsidR="00091FC7">
        <w:t xml:space="preserve">. </w:t>
      </w:r>
      <w:r w:rsidR="00A74DD5">
        <w:t xml:space="preserve"> Данная ситуация не</w:t>
      </w:r>
      <w:r w:rsidR="00125655">
        <w:t>приемле</w:t>
      </w:r>
      <w:r w:rsidR="00A74DD5">
        <w:t xml:space="preserve">ма и </w:t>
      </w:r>
      <w:r w:rsidR="00125655">
        <w:t>представляется</w:t>
      </w:r>
      <w:r w:rsidR="00A74DD5">
        <w:t xml:space="preserve"> примером </w:t>
      </w:r>
      <w:r w:rsidR="00125655">
        <w:t xml:space="preserve">фактической </w:t>
      </w:r>
      <w:r w:rsidR="00A74DD5">
        <w:t>дискриминации.</w:t>
      </w:r>
    </w:p>
    <w:p w:rsidR="00A74DD5" w:rsidRDefault="00A74DD5" w:rsidP="00A74DD5">
      <w:pPr>
        <w:tabs>
          <w:tab w:val="clear" w:pos="567"/>
          <w:tab w:val="clear" w:pos="1134"/>
          <w:tab w:val="left" w:pos="0"/>
          <w:tab w:val="left" w:pos="540"/>
        </w:tabs>
      </w:pPr>
    </w:p>
    <w:p w:rsidR="00864DA8" w:rsidRDefault="00A74DD5" w:rsidP="008D0DF3">
      <w:pPr>
        <w:numPr>
          <w:ilvl w:val="0"/>
          <w:numId w:val="2"/>
        </w:numPr>
        <w:tabs>
          <w:tab w:val="clear" w:pos="480"/>
          <w:tab w:val="clear" w:pos="567"/>
          <w:tab w:val="clear" w:pos="1134"/>
          <w:tab w:val="left" w:pos="0"/>
          <w:tab w:val="left" w:pos="540"/>
        </w:tabs>
        <w:ind w:left="0" w:firstLine="0"/>
      </w:pPr>
      <w:r>
        <w:t>Во всех многорасовых обществах существует угроза возникновения политических организаций, основанных исключительно на расистских или дискриминационных принципах</w:t>
      </w:r>
      <w:r w:rsidR="00091FC7">
        <w:t xml:space="preserve">. </w:t>
      </w:r>
      <w:r>
        <w:t xml:space="preserve"> </w:t>
      </w:r>
      <w:r w:rsidR="00125655">
        <w:t xml:space="preserve">В этой связи он </w:t>
      </w:r>
      <w:r>
        <w:t xml:space="preserve">высказывает озабоченность </w:t>
      </w:r>
      <w:r w:rsidR="00125655">
        <w:t>по поводу</w:t>
      </w:r>
      <w:r>
        <w:t xml:space="preserve"> </w:t>
      </w:r>
      <w:r w:rsidR="00864DA8">
        <w:t>усилени</w:t>
      </w:r>
      <w:r w:rsidR="00125655">
        <w:t>я</w:t>
      </w:r>
      <w:r w:rsidR="00864DA8">
        <w:t xml:space="preserve"> позиций </w:t>
      </w:r>
      <w:r w:rsidR="000A3818">
        <w:t>Национального фронта по результатам</w:t>
      </w:r>
      <w:r w:rsidR="00864DA8">
        <w:t xml:space="preserve"> последних выбор</w:t>
      </w:r>
      <w:r w:rsidR="000A3818">
        <w:t>ов</w:t>
      </w:r>
      <w:r w:rsidR="00091FC7">
        <w:t xml:space="preserve">. </w:t>
      </w:r>
      <w:r w:rsidR="00864DA8">
        <w:t xml:space="preserve"> Он спрашивает, действительно ли усилия правительства по </w:t>
      </w:r>
      <w:r w:rsidR="007C0FB3">
        <w:t>искоренению</w:t>
      </w:r>
      <w:r w:rsidR="00864DA8">
        <w:t xml:space="preserve"> отчуждения по</w:t>
      </w:r>
      <w:r w:rsidR="002B4EA0">
        <w:t>-</w:t>
      </w:r>
      <w:r w:rsidR="00864DA8">
        <w:t>настоящему эффективны</w:t>
      </w:r>
      <w:r w:rsidR="000A3818">
        <w:t>,</w:t>
      </w:r>
      <w:r w:rsidR="00864DA8">
        <w:t xml:space="preserve"> и отмечает, что в странах с рыночной экономикой риск </w:t>
      </w:r>
      <w:r w:rsidR="007C0FB3">
        <w:t>отчуждения</w:t>
      </w:r>
      <w:r w:rsidR="00864DA8">
        <w:t xml:space="preserve"> увеличи</w:t>
      </w:r>
      <w:r w:rsidR="000A3818">
        <w:t>в</w:t>
      </w:r>
      <w:r w:rsidR="00864DA8">
        <w:t xml:space="preserve">ается для тех, кто не </w:t>
      </w:r>
      <w:r w:rsidR="000A3818">
        <w:t>имеет возможности пользоваться плодами</w:t>
      </w:r>
      <w:r w:rsidR="00864DA8">
        <w:t xml:space="preserve"> экономическо</w:t>
      </w:r>
      <w:r w:rsidR="000A3818">
        <w:t>го</w:t>
      </w:r>
      <w:r w:rsidR="00864DA8">
        <w:t xml:space="preserve"> прогресс</w:t>
      </w:r>
      <w:r w:rsidR="000A3818">
        <w:t>а</w:t>
      </w:r>
      <w:r w:rsidR="00864DA8">
        <w:t>.</w:t>
      </w:r>
    </w:p>
    <w:p w:rsidR="00864DA8" w:rsidRDefault="00864DA8" w:rsidP="00864DA8">
      <w:pPr>
        <w:tabs>
          <w:tab w:val="clear" w:pos="567"/>
          <w:tab w:val="clear" w:pos="1134"/>
          <w:tab w:val="left" w:pos="0"/>
          <w:tab w:val="left" w:pos="540"/>
        </w:tabs>
      </w:pPr>
    </w:p>
    <w:p w:rsidR="00A94427" w:rsidRDefault="00864DA8" w:rsidP="008D0DF3">
      <w:pPr>
        <w:numPr>
          <w:ilvl w:val="0"/>
          <w:numId w:val="2"/>
        </w:numPr>
        <w:tabs>
          <w:tab w:val="clear" w:pos="480"/>
          <w:tab w:val="clear" w:pos="567"/>
          <w:tab w:val="clear" w:pos="1134"/>
          <w:tab w:val="left" w:pos="0"/>
          <w:tab w:val="left" w:pos="180"/>
          <w:tab w:val="left" w:pos="540"/>
        </w:tabs>
        <w:ind w:left="0" w:firstLine="0"/>
      </w:pPr>
      <w:r w:rsidRPr="007C0FB3">
        <w:rPr>
          <w:u w:val="single"/>
        </w:rPr>
        <w:t>Г-н АБУЛ-НАСР</w:t>
      </w:r>
      <w:r>
        <w:t>, ссылаясь на пункты 130-137 доклада</w:t>
      </w:r>
      <w:r w:rsidR="007C0FB3">
        <w:t>,</w:t>
      </w:r>
      <w:r w:rsidR="000A3818">
        <w:t xml:space="preserve"> задаё</w:t>
      </w:r>
      <w:r>
        <w:t xml:space="preserve">т вопрос относительно разницы между понятиями </w:t>
      </w:r>
      <w:r w:rsidR="00C86420">
        <w:t>"</w:t>
      </w:r>
      <w:r>
        <w:t>защиты</w:t>
      </w:r>
      <w:r w:rsidR="00C86420">
        <w:t>"</w:t>
      </w:r>
      <w:r>
        <w:t xml:space="preserve"> и </w:t>
      </w:r>
      <w:r w:rsidR="00C86420">
        <w:t>"</w:t>
      </w:r>
      <w:r>
        <w:t>оспаривани</w:t>
      </w:r>
      <w:r w:rsidR="002B4EA0">
        <w:t>я</w:t>
      </w:r>
      <w:r>
        <w:t xml:space="preserve"> существования</w:t>
      </w:r>
      <w:r w:rsidR="00C86420">
        <w:t>"</w:t>
      </w:r>
      <w:r>
        <w:t xml:space="preserve"> преступлений против человеч</w:t>
      </w:r>
      <w:r w:rsidR="000A3818">
        <w:t>ности</w:t>
      </w:r>
      <w:r w:rsidR="00091FC7">
        <w:t xml:space="preserve">. </w:t>
      </w:r>
      <w:r>
        <w:t xml:space="preserve"> Он отмечает, что в данных пунктах речь идет только о Холокосте, имевшем место во время Второй мировой войны, но подчеркивает, что преступления против человеч</w:t>
      </w:r>
      <w:r w:rsidR="000A3818">
        <w:t>ности</w:t>
      </w:r>
      <w:r>
        <w:t xml:space="preserve"> совершались до Второй мировой войны и продолжают совершаться</w:t>
      </w:r>
      <w:r w:rsidR="00091FC7">
        <w:t xml:space="preserve">. </w:t>
      </w:r>
      <w:r w:rsidR="00C06C88">
        <w:t xml:space="preserve"> Например, он </w:t>
      </w:r>
      <w:r w:rsidR="000A3818">
        <w:t>хотел бы выяснить</w:t>
      </w:r>
      <w:r w:rsidR="00C06C88">
        <w:t xml:space="preserve">, </w:t>
      </w:r>
      <w:r w:rsidR="00635D27">
        <w:t>относя</w:t>
      </w:r>
      <w:r w:rsidR="00C06C88">
        <w:t>тся ли преступления против представителей народности рома, против аборигенов,</w:t>
      </w:r>
      <w:r w:rsidR="000A3818">
        <w:t xml:space="preserve"> или же </w:t>
      </w:r>
      <w:r w:rsidR="00C06C88">
        <w:t xml:space="preserve">преступления, </w:t>
      </w:r>
      <w:r w:rsidR="000A3818">
        <w:t>соверш</w:t>
      </w:r>
      <w:r w:rsidR="00C06C88">
        <w:t xml:space="preserve">ённые в Боснии и Герцеговине, </w:t>
      </w:r>
      <w:r w:rsidR="00635D27">
        <w:t>к разряду</w:t>
      </w:r>
      <w:r w:rsidR="00C06C88">
        <w:t xml:space="preserve"> преступлени</w:t>
      </w:r>
      <w:r w:rsidR="00635D27">
        <w:t>й</w:t>
      </w:r>
      <w:r w:rsidR="00C06C88">
        <w:t xml:space="preserve"> против человеч</w:t>
      </w:r>
      <w:r w:rsidR="000A3818">
        <w:t>ности</w:t>
      </w:r>
      <w:r w:rsidR="00C06C88">
        <w:t xml:space="preserve"> согласно </w:t>
      </w:r>
      <w:r w:rsidR="00635D27">
        <w:t xml:space="preserve">соответствующему </w:t>
      </w:r>
      <w:r w:rsidR="00C06C88">
        <w:t>французскому законодательству</w:t>
      </w:r>
      <w:r w:rsidR="00091FC7">
        <w:t xml:space="preserve">. </w:t>
      </w:r>
      <w:r w:rsidR="00C06C88">
        <w:t xml:space="preserve"> Его взгляд менее евроцентрич</w:t>
      </w:r>
      <w:r w:rsidR="002B4EA0">
        <w:t>ен</w:t>
      </w:r>
      <w:r w:rsidR="00C06C88">
        <w:t>, и он руководств</w:t>
      </w:r>
      <w:r w:rsidR="002B4EA0">
        <w:t>уется</w:t>
      </w:r>
      <w:r w:rsidR="00C06C88">
        <w:t xml:space="preserve"> только положениями Конвенции</w:t>
      </w:r>
      <w:r w:rsidR="00091FC7">
        <w:t xml:space="preserve">. </w:t>
      </w:r>
      <w:r w:rsidR="00C06C88">
        <w:t xml:space="preserve"> Любое законодательство, пытающееся ограничить понятие преступлений против человеч</w:t>
      </w:r>
      <w:r w:rsidR="00635D27">
        <w:t>ности</w:t>
      </w:r>
      <w:r w:rsidR="00C06C88">
        <w:t xml:space="preserve"> одной группой или одним событием, нарушает Конвенцию.</w:t>
      </w:r>
      <w:r>
        <w:t xml:space="preserve"> </w:t>
      </w:r>
      <w:r w:rsidR="00A74DD5">
        <w:t xml:space="preserve">  </w:t>
      </w:r>
    </w:p>
    <w:p w:rsidR="00A94427" w:rsidRDefault="00A94427" w:rsidP="00A94427">
      <w:pPr>
        <w:tabs>
          <w:tab w:val="clear" w:pos="567"/>
          <w:tab w:val="clear" w:pos="1134"/>
          <w:tab w:val="left" w:pos="0"/>
          <w:tab w:val="left" w:pos="540"/>
        </w:tabs>
      </w:pPr>
    </w:p>
    <w:p w:rsidR="00A94427" w:rsidRPr="00A94427" w:rsidRDefault="00A94427" w:rsidP="008D0DF3">
      <w:pPr>
        <w:numPr>
          <w:ilvl w:val="0"/>
          <w:numId w:val="2"/>
        </w:numPr>
        <w:tabs>
          <w:tab w:val="clear" w:pos="480"/>
          <w:tab w:val="clear" w:pos="567"/>
          <w:tab w:val="clear" w:pos="6237"/>
          <w:tab w:val="num" w:pos="540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</w:pPr>
      <w:r>
        <w:rPr>
          <w:u w:val="single"/>
        </w:rPr>
        <w:t>Французская делегация покидает зал заседаний.</w:t>
      </w:r>
    </w:p>
    <w:p w:rsidR="00A94427" w:rsidRDefault="00A94427" w:rsidP="00A94427">
      <w:pPr>
        <w:tabs>
          <w:tab w:val="clear" w:pos="567"/>
          <w:tab w:val="clear" w:pos="6237"/>
          <w:tab w:val="right" w:pos="561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</w:pPr>
    </w:p>
    <w:p w:rsidR="000C5EF3" w:rsidRDefault="00A94427" w:rsidP="00A94427">
      <w:pPr>
        <w:tabs>
          <w:tab w:val="clear" w:pos="567"/>
          <w:tab w:val="clear" w:pos="6237"/>
          <w:tab w:val="right" w:pos="561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</w:pPr>
      <w:r w:rsidRPr="00A94427">
        <w:t>ОРГАНИЗАЦИОННЫЕ И ДРУГИЕ ВОПРОСЫ</w:t>
      </w:r>
      <w:r w:rsidR="00092B98">
        <w:t xml:space="preserve"> (</w:t>
      </w:r>
      <w:r w:rsidR="00092B98" w:rsidRPr="00C86420">
        <w:rPr>
          <w:i/>
        </w:rPr>
        <w:t>продолжение</w:t>
      </w:r>
      <w:r w:rsidR="00092B98">
        <w:t>)</w:t>
      </w:r>
      <w:r w:rsidR="00A74DD5" w:rsidRPr="00A94427">
        <w:t xml:space="preserve"> </w:t>
      </w:r>
      <w:r w:rsidR="002B1EAD" w:rsidRPr="00A94427">
        <w:t xml:space="preserve"> </w:t>
      </w:r>
    </w:p>
    <w:p w:rsidR="00A94427" w:rsidRDefault="00A94427" w:rsidP="00A94427">
      <w:pPr>
        <w:tabs>
          <w:tab w:val="clear" w:pos="567"/>
          <w:tab w:val="clear" w:pos="6237"/>
          <w:tab w:val="right" w:pos="561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</w:pPr>
    </w:p>
    <w:p w:rsidR="00A94427" w:rsidRDefault="00A94427" w:rsidP="008D0DF3">
      <w:pPr>
        <w:numPr>
          <w:ilvl w:val="0"/>
          <w:numId w:val="2"/>
        </w:numPr>
        <w:tabs>
          <w:tab w:val="clear" w:pos="480"/>
          <w:tab w:val="clear" w:pos="567"/>
          <w:tab w:val="clear" w:pos="1134"/>
          <w:tab w:val="clear" w:pos="6237"/>
          <w:tab w:val="right" w:pos="0"/>
          <w:tab w:val="left" w:pos="540"/>
          <w:tab w:val="left" w:pos="1701"/>
          <w:tab w:val="left" w:pos="2268"/>
          <w:tab w:val="right" w:leader="dot" w:pos="7172"/>
          <w:tab w:val="center" w:pos="8039"/>
          <w:tab w:val="center" w:pos="9122"/>
        </w:tabs>
        <w:ind w:left="0" w:firstLine="0"/>
      </w:pPr>
      <w:r w:rsidRPr="007C0FB3">
        <w:rPr>
          <w:u w:val="single"/>
        </w:rPr>
        <w:t>ПРЕДСЕДАТЕЛЬ</w:t>
      </w:r>
      <w:r>
        <w:t xml:space="preserve"> </w:t>
      </w:r>
      <w:r w:rsidR="00092B98">
        <w:t>напоминает</w:t>
      </w:r>
      <w:r>
        <w:t>, что г-н Бантон выск</w:t>
      </w:r>
      <w:r w:rsidR="00635D27">
        <w:t>а</w:t>
      </w:r>
      <w:r>
        <w:t>за</w:t>
      </w:r>
      <w:r w:rsidR="007F489D">
        <w:t>л</w:t>
      </w:r>
      <w:r>
        <w:t xml:space="preserve"> просьбу о проведении специальных</w:t>
      </w:r>
      <w:r w:rsidR="00635D27">
        <w:t xml:space="preserve"> прений</w:t>
      </w:r>
      <w:r>
        <w:t xml:space="preserve"> </w:t>
      </w:r>
      <w:r w:rsidR="00635D27">
        <w:t>относи</w:t>
      </w:r>
      <w:r>
        <w:t xml:space="preserve">тельно </w:t>
      </w:r>
      <w:r w:rsidR="00635D27">
        <w:t>положения</w:t>
      </w:r>
      <w:r>
        <w:t xml:space="preserve"> народности рома</w:t>
      </w:r>
      <w:r w:rsidR="00635D27">
        <w:t>,</w:t>
      </w:r>
      <w:r>
        <w:t xml:space="preserve"> и предлагает рабочей группе открытого состава</w:t>
      </w:r>
      <w:r w:rsidR="00092B98">
        <w:t xml:space="preserve"> с участием</w:t>
      </w:r>
      <w:r>
        <w:t xml:space="preserve"> г-на Бантон</w:t>
      </w:r>
      <w:r w:rsidR="00092B98">
        <w:t>а</w:t>
      </w:r>
      <w:r>
        <w:t>, г-на Д</w:t>
      </w:r>
      <w:r w:rsidR="00635D27">
        <w:t>ья</w:t>
      </w:r>
      <w:r>
        <w:t>кон</w:t>
      </w:r>
      <w:r w:rsidR="00DD1BA7">
        <w:t>у</w:t>
      </w:r>
      <w:r>
        <w:t>, г-на Валенси</w:t>
      </w:r>
      <w:r w:rsidR="00DD1BA7">
        <w:t>а</w:t>
      </w:r>
      <w:r>
        <w:t xml:space="preserve"> Родриге</w:t>
      </w:r>
      <w:r w:rsidR="007F489D">
        <w:t>са</w:t>
      </w:r>
      <w:r>
        <w:t xml:space="preserve"> и г-жи Дж</w:t>
      </w:r>
      <w:r w:rsidR="00635D27">
        <w:t>а</w:t>
      </w:r>
      <w:r w:rsidR="00DD1BA7">
        <w:t>нуари</w:t>
      </w:r>
      <w:r>
        <w:t>-Ба</w:t>
      </w:r>
      <w:r w:rsidR="00DD1BA7">
        <w:t>р</w:t>
      </w:r>
      <w:r>
        <w:t>дилл</w:t>
      </w:r>
      <w:r w:rsidR="00635D27">
        <w:t>ь</w:t>
      </w:r>
      <w:r>
        <w:t xml:space="preserve"> рассмотреть целесообразность данного предложения и </w:t>
      </w:r>
      <w:r w:rsidR="00635D27">
        <w:t>соответственно информировать</w:t>
      </w:r>
      <w:r>
        <w:t xml:space="preserve"> Комитет</w:t>
      </w:r>
      <w:r w:rsidR="00635D27">
        <w:t>.</w:t>
      </w:r>
    </w:p>
    <w:p w:rsidR="00A94427" w:rsidRDefault="00A94427" w:rsidP="00A94427">
      <w:pPr>
        <w:tabs>
          <w:tab w:val="clear" w:pos="567"/>
          <w:tab w:val="clear" w:pos="6237"/>
          <w:tab w:val="right" w:pos="561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</w:pPr>
    </w:p>
    <w:p w:rsidR="00A94427" w:rsidRDefault="00A94427" w:rsidP="008D0DF3">
      <w:pPr>
        <w:numPr>
          <w:ilvl w:val="0"/>
          <w:numId w:val="2"/>
        </w:numPr>
        <w:tabs>
          <w:tab w:val="clear" w:pos="480"/>
          <w:tab w:val="clear" w:pos="567"/>
          <w:tab w:val="clear" w:pos="6237"/>
          <w:tab w:val="num" w:pos="540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  <w:rPr>
          <w:u w:val="single"/>
        </w:rPr>
      </w:pPr>
      <w:r w:rsidRPr="00A94427">
        <w:rPr>
          <w:u w:val="single"/>
        </w:rPr>
        <w:t>Данное предложение принимается.</w:t>
      </w:r>
    </w:p>
    <w:p w:rsidR="00A94427" w:rsidRDefault="00A94427" w:rsidP="00A94427">
      <w:pPr>
        <w:tabs>
          <w:tab w:val="clear" w:pos="567"/>
          <w:tab w:val="clear" w:pos="6237"/>
          <w:tab w:val="right" w:pos="561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</w:pPr>
    </w:p>
    <w:p w:rsidR="00A94427" w:rsidRDefault="00A94427" w:rsidP="008D0DF3">
      <w:pPr>
        <w:numPr>
          <w:ilvl w:val="0"/>
          <w:numId w:val="2"/>
        </w:numPr>
        <w:tabs>
          <w:tab w:val="clear" w:pos="480"/>
          <w:tab w:val="clear" w:pos="567"/>
          <w:tab w:val="clear" w:pos="1134"/>
          <w:tab w:val="clear" w:pos="6237"/>
          <w:tab w:val="right" w:pos="0"/>
          <w:tab w:val="left" w:pos="540"/>
          <w:tab w:val="left" w:pos="1701"/>
          <w:tab w:val="left" w:pos="2268"/>
          <w:tab w:val="right" w:leader="dot" w:pos="7172"/>
          <w:tab w:val="center" w:pos="8039"/>
          <w:tab w:val="center" w:pos="9122"/>
        </w:tabs>
        <w:ind w:left="0" w:firstLine="0"/>
      </w:pPr>
      <w:r>
        <w:rPr>
          <w:u w:val="single"/>
        </w:rPr>
        <w:t>ПРЕДСЕДАТЕЛЬ</w:t>
      </w:r>
      <w:r w:rsidRPr="00A94427">
        <w:t xml:space="preserve"> говорит, что</w:t>
      </w:r>
      <w:r>
        <w:t xml:space="preserve"> некоторые члены высказали озабоченность в св</w:t>
      </w:r>
      <w:r w:rsidR="007C0FB3">
        <w:t>я</w:t>
      </w:r>
      <w:r>
        <w:t>зи с тем</w:t>
      </w:r>
      <w:r w:rsidR="00DD658B">
        <w:t>,</w:t>
      </w:r>
      <w:r>
        <w:t xml:space="preserve"> что на </w:t>
      </w:r>
      <w:r w:rsidR="00DD658B">
        <w:t xml:space="preserve">рассмотрение </w:t>
      </w:r>
      <w:r>
        <w:t>сообщени</w:t>
      </w:r>
      <w:r w:rsidR="00DD658B">
        <w:t>й</w:t>
      </w:r>
      <w:r>
        <w:t xml:space="preserve"> </w:t>
      </w:r>
      <w:r w:rsidR="00DD658B">
        <w:t xml:space="preserve">в соответствии со статьёй 14 </w:t>
      </w:r>
      <w:r>
        <w:t>не было</w:t>
      </w:r>
      <w:r w:rsidR="00DD658B">
        <w:t xml:space="preserve"> </w:t>
      </w:r>
      <w:r w:rsidR="00092B98">
        <w:t>отведено</w:t>
      </w:r>
      <w:r w:rsidR="00DD658B">
        <w:t xml:space="preserve"> достаточно времени, но заве</w:t>
      </w:r>
      <w:r w:rsidR="002C79D0">
        <w:t>ряет</w:t>
      </w:r>
      <w:r w:rsidR="00DD658B">
        <w:t xml:space="preserve"> членов, что </w:t>
      </w:r>
      <w:r w:rsidR="00495235">
        <w:t xml:space="preserve">на </w:t>
      </w:r>
      <w:r w:rsidR="00DD658B">
        <w:t>рассмотрение сообщений Комитет выделит столько времени, сколько необходимо</w:t>
      </w:r>
      <w:r w:rsidR="00091FC7">
        <w:t xml:space="preserve">. </w:t>
      </w:r>
      <w:r w:rsidR="00DD658B">
        <w:t xml:space="preserve"> Он просит г-на Нобел</w:t>
      </w:r>
      <w:r w:rsidR="007C0FB3">
        <w:t>я</w:t>
      </w:r>
      <w:r w:rsidR="00DD658B">
        <w:t xml:space="preserve"> проконсультироваться с другими членами относительно того, предпоч</w:t>
      </w:r>
      <w:r w:rsidR="00495235">
        <w:t>тут</w:t>
      </w:r>
      <w:r w:rsidR="00DD658B">
        <w:t xml:space="preserve"> ли они назначить одного докладчика или небольшую рабочую группу</w:t>
      </w:r>
      <w:r w:rsidR="00635D27">
        <w:t xml:space="preserve"> в</w:t>
      </w:r>
      <w:r w:rsidR="00DD658B">
        <w:t xml:space="preserve"> сост</w:t>
      </w:r>
      <w:r w:rsidR="00635D27">
        <w:t>аве трёх человек</w:t>
      </w:r>
      <w:r w:rsidR="00DD658B">
        <w:t xml:space="preserve"> для рассмотрения сообщений, поскольку загруженность в этой области увеличи</w:t>
      </w:r>
      <w:r w:rsidR="00092B98">
        <w:t>вается</w:t>
      </w:r>
      <w:r w:rsidR="00DD658B">
        <w:t>.</w:t>
      </w:r>
    </w:p>
    <w:p w:rsidR="00DD658B" w:rsidRDefault="00DD658B" w:rsidP="00DD658B">
      <w:pPr>
        <w:tabs>
          <w:tab w:val="clear" w:pos="567"/>
          <w:tab w:val="clear" w:pos="6237"/>
          <w:tab w:val="right" w:pos="561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</w:pPr>
    </w:p>
    <w:p w:rsidR="00DD658B" w:rsidRPr="00091FC7" w:rsidRDefault="00DD658B" w:rsidP="00DD658B">
      <w:pPr>
        <w:tabs>
          <w:tab w:val="clear" w:pos="567"/>
          <w:tab w:val="clear" w:pos="6237"/>
          <w:tab w:val="right" w:pos="561"/>
          <w:tab w:val="right" w:leader="dot" w:pos="7172"/>
          <w:tab w:val="center" w:pos="8039"/>
          <w:tab w:val="center" w:pos="9122"/>
        </w:tabs>
        <w:jc w:val="center"/>
        <w:rPr>
          <w:i/>
        </w:rPr>
      </w:pPr>
      <w:r w:rsidRPr="00091FC7">
        <w:rPr>
          <w:i/>
        </w:rPr>
        <w:t>Заседание закрывается в 18 час. 00 мин.</w:t>
      </w:r>
    </w:p>
    <w:p w:rsidR="00DD658B" w:rsidRPr="00A94427" w:rsidRDefault="00DD658B" w:rsidP="00DD658B">
      <w:pPr>
        <w:tabs>
          <w:tab w:val="clear" w:pos="567"/>
          <w:tab w:val="clear" w:pos="6237"/>
          <w:tab w:val="right" w:pos="561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</w:pPr>
    </w:p>
    <w:sectPr w:rsidR="00DD658B" w:rsidRPr="00A94427" w:rsidSect="00222AE5">
      <w:headerReference w:type="even" r:id="rId9"/>
      <w:headerReference w:type="default" r:id="rId10"/>
      <w:pgSz w:w="11906" w:h="16838" w:code="9"/>
      <w:pgMar w:top="851" w:right="851" w:bottom="1701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39" w:rsidRDefault="00000039">
      <w:r>
        <w:separator/>
      </w:r>
    </w:p>
  </w:endnote>
  <w:endnote w:type="continuationSeparator" w:id="0">
    <w:p w:rsidR="00000039" w:rsidRDefault="000000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39" w:rsidRDefault="00000039">
      <w:r>
        <w:separator/>
      </w:r>
    </w:p>
  </w:footnote>
  <w:footnote w:type="continuationSeparator" w:id="0">
    <w:p w:rsidR="00000039" w:rsidRDefault="000000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530" w:rsidRDefault="00897530" w:rsidP="00C86420">
    <w:pPr>
      <w:pStyle w:val="Header"/>
      <w:spacing w:line="240" w:lineRule="auto"/>
      <w:rPr>
        <w:lang w:val="en-US"/>
      </w:rPr>
    </w:pPr>
    <w:r>
      <w:rPr>
        <w:lang w:val="en-US"/>
      </w:rPr>
      <w:t>CERD/C/SR.1373</w:t>
    </w:r>
  </w:p>
  <w:p w:rsidR="00897530" w:rsidRDefault="00897530" w:rsidP="00C8642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62CF5">
      <w:rPr>
        <w:rStyle w:val="PageNumber"/>
        <w:noProof/>
      </w:rPr>
      <w:t>20</w:t>
    </w:r>
    <w:r>
      <w:rPr>
        <w:rStyle w:val="PageNumber"/>
      </w:rPr>
      <w:fldChar w:fldCharType="end"/>
    </w:r>
  </w:p>
  <w:p w:rsidR="00897530" w:rsidRDefault="00897530" w:rsidP="00C86420">
    <w:pPr>
      <w:pStyle w:val="Header"/>
      <w:spacing w:line="240" w:lineRule="auto"/>
      <w:rPr>
        <w:rStyle w:val="PageNumber"/>
        <w:lang w:val="en-US"/>
      </w:rPr>
    </w:pPr>
  </w:p>
  <w:p w:rsidR="00897530" w:rsidRPr="00C86420" w:rsidRDefault="00897530" w:rsidP="00C8642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530" w:rsidRDefault="00897530" w:rsidP="00C86420">
    <w:pPr>
      <w:pStyle w:val="Header"/>
      <w:tabs>
        <w:tab w:val="left" w:pos="7380"/>
      </w:tabs>
      <w:spacing w:line="240" w:lineRule="auto"/>
      <w:ind w:left="7380"/>
      <w:rPr>
        <w:lang w:val="en-US"/>
      </w:rPr>
    </w:pPr>
    <w:r>
      <w:rPr>
        <w:lang w:val="en-US"/>
      </w:rPr>
      <w:t>CERD/C/SR.1373</w:t>
    </w:r>
  </w:p>
  <w:p w:rsidR="00897530" w:rsidRDefault="00897530" w:rsidP="00C86420">
    <w:pPr>
      <w:pStyle w:val="Header"/>
      <w:tabs>
        <w:tab w:val="left" w:pos="7380"/>
      </w:tabs>
      <w:spacing w:line="240" w:lineRule="auto"/>
      <w:ind w:left="7380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62CF5">
      <w:rPr>
        <w:rStyle w:val="PageNumber"/>
        <w:noProof/>
      </w:rPr>
      <w:t>19</w:t>
    </w:r>
    <w:r>
      <w:rPr>
        <w:rStyle w:val="PageNumber"/>
      </w:rPr>
      <w:fldChar w:fldCharType="end"/>
    </w:r>
  </w:p>
  <w:p w:rsidR="00897530" w:rsidRDefault="00897530" w:rsidP="00C86420">
    <w:pPr>
      <w:pStyle w:val="Header"/>
      <w:tabs>
        <w:tab w:val="left" w:pos="7380"/>
      </w:tabs>
      <w:spacing w:line="240" w:lineRule="auto"/>
      <w:ind w:left="7380"/>
      <w:rPr>
        <w:rStyle w:val="PageNumber"/>
        <w:lang w:val="en-US"/>
      </w:rPr>
    </w:pPr>
  </w:p>
  <w:p w:rsidR="00897530" w:rsidRPr="00C86420" w:rsidRDefault="00897530" w:rsidP="00C86420">
    <w:pPr>
      <w:pStyle w:val="Header"/>
      <w:tabs>
        <w:tab w:val="left" w:pos="7380"/>
      </w:tabs>
      <w:spacing w:line="240" w:lineRule="auto"/>
      <w:ind w:left="738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F4629"/>
    <w:multiLevelType w:val="hybridMultilevel"/>
    <w:tmpl w:val="7FFA0A5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2EA81885"/>
    <w:multiLevelType w:val="hybridMultilevel"/>
    <w:tmpl w:val="13F03EFA"/>
    <w:lvl w:ilvl="0" w:tplc="9990A8D2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3F1C522C"/>
    <w:multiLevelType w:val="hybridMultilevel"/>
    <w:tmpl w:val="A934DB0E"/>
    <w:lvl w:ilvl="0" w:tplc="A4C49D8C">
      <w:start w:val="10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25C1"/>
    <w:rsid w:val="00000039"/>
    <w:rsid w:val="000119D4"/>
    <w:rsid w:val="0001237A"/>
    <w:rsid w:val="00012A77"/>
    <w:rsid w:val="00016494"/>
    <w:rsid w:val="0002103C"/>
    <w:rsid w:val="00047D64"/>
    <w:rsid w:val="000550A1"/>
    <w:rsid w:val="000639D1"/>
    <w:rsid w:val="00067E1D"/>
    <w:rsid w:val="000700CD"/>
    <w:rsid w:val="00073D12"/>
    <w:rsid w:val="00075CD5"/>
    <w:rsid w:val="00081543"/>
    <w:rsid w:val="000818F8"/>
    <w:rsid w:val="00083276"/>
    <w:rsid w:val="00084EE4"/>
    <w:rsid w:val="0008763D"/>
    <w:rsid w:val="00091FC7"/>
    <w:rsid w:val="00092B98"/>
    <w:rsid w:val="000A3818"/>
    <w:rsid w:val="000A7494"/>
    <w:rsid w:val="000B0858"/>
    <w:rsid w:val="000B471F"/>
    <w:rsid w:val="000C16C2"/>
    <w:rsid w:val="000C5EF3"/>
    <w:rsid w:val="000E1DEE"/>
    <w:rsid w:val="000E4DC2"/>
    <w:rsid w:val="0010360E"/>
    <w:rsid w:val="00105ABB"/>
    <w:rsid w:val="00113BC6"/>
    <w:rsid w:val="001210F8"/>
    <w:rsid w:val="00125655"/>
    <w:rsid w:val="001316F4"/>
    <w:rsid w:val="00137BB8"/>
    <w:rsid w:val="00143483"/>
    <w:rsid w:val="001658C3"/>
    <w:rsid w:val="00183B7F"/>
    <w:rsid w:val="00190A2C"/>
    <w:rsid w:val="001B25A8"/>
    <w:rsid w:val="001B3063"/>
    <w:rsid w:val="001C01ED"/>
    <w:rsid w:val="001C0C3F"/>
    <w:rsid w:val="001C3757"/>
    <w:rsid w:val="001C6EBB"/>
    <w:rsid w:val="001C6FE4"/>
    <w:rsid w:val="001D26B8"/>
    <w:rsid w:val="001D58CA"/>
    <w:rsid w:val="001E175D"/>
    <w:rsid w:val="001E3575"/>
    <w:rsid w:val="0020282A"/>
    <w:rsid w:val="00212C0D"/>
    <w:rsid w:val="0022120A"/>
    <w:rsid w:val="00222AE5"/>
    <w:rsid w:val="00234038"/>
    <w:rsid w:val="002341C2"/>
    <w:rsid w:val="002453D5"/>
    <w:rsid w:val="002459B9"/>
    <w:rsid w:val="00250360"/>
    <w:rsid w:val="00261400"/>
    <w:rsid w:val="0026141A"/>
    <w:rsid w:val="00262B43"/>
    <w:rsid w:val="00263DE2"/>
    <w:rsid w:val="00265610"/>
    <w:rsid w:val="00274149"/>
    <w:rsid w:val="00276694"/>
    <w:rsid w:val="00276851"/>
    <w:rsid w:val="002A6BB9"/>
    <w:rsid w:val="002A74D4"/>
    <w:rsid w:val="002B1EAD"/>
    <w:rsid w:val="002B4EA0"/>
    <w:rsid w:val="002C5479"/>
    <w:rsid w:val="002C79D0"/>
    <w:rsid w:val="002E39B9"/>
    <w:rsid w:val="002F40EC"/>
    <w:rsid w:val="002F467F"/>
    <w:rsid w:val="002F7969"/>
    <w:rsid w:val="003104BE"/>
    <w:rsid w:val="00312698"/>
    <w:rsid w:val="00314B87"/>
    <w:rsid w:val="00316615"/>
    <w:rsid w:val="00325026"/>
    <w:rsid w:val="003334CF"/>
    <w:rsid w:val="00335092"/>
    <w:rsid w:val="003436B6"/>
    <w:rsid w:val="00351F98"/>
    <w:rsid w:val="0035537E"/>
    <w:rsid w:val="003779AE"/>
    <w:rsid w:val="00382095"/>
    <w:rsid w:val="00393A4B"/>
    <w:rsid w:val="00396482"/>
    <w:rsid w:val="003975D8"/>
    <w:rsid w:val="003A1481"/>
    <w:rsid w:val="003A6E32"/>
    <w:rsid w:val="003C63C4"/>
    <w:rsid w:val="003D6529"/>
    <w:rsid w:val="003E0088"/>
    <w:rsid w:val="004157C8"/>
    <w:rsid w:val="00426F52"/>
    <w:rsid w:val="0043466F"/>
    <w:rsid w:val="00440E1E"/>
    <w:rsid w:val="004436BA"/>
    <w:rsid w:val="00455346"/>
    <w:rsid w:val="00461284"/>
    <w:rsid w:val="00466109"/>
    <w:rsid w:val="00480F5A"/>
    <w:rsid w:val="00484A6B"/>
    <w:rsid w:val="00491C13"/>
    <w:rsid w:val="00495235"/>
    <w:rsid w:val="004954AD"/>
    <w:rsid w:val="004A283A"/>
    <w:rsid w:val="004A3A14"/>
    <w:rsid w:val="004A622E"/>
    <w:rsid w:val="004A6890"/>
    <w:rsid w:val="004C643B"/>
    <w:rsid w:val="004C6683"/>
    <w:rsid w:val="004D440F"/>
    <w:rsid w:val="005030AE"/>
    <w:rsid w:val="005046DC"/>
    <w:rsid w:val="00512B2E"/>
    <w:rsid w:val="005255DA"/>
    <w:rsid w:val="00556A80"/>
    <w:rsid w:val="00556A95"/>
    <w:rsid w:val="00575146"/>
    <w:rsid w:val="0059290A"/>
    <w:rsid w:val="00593F03"/>
    <w:rsid w:val="005B1A42"/>
    <w:rsid w:val="005B66A8"/>
    <w:rsid w:val="005B6726"/>
    <w:rsid w:val="005D2563"/>
    <w:rsid w:val="005D74CA"/>
    <w:rsid w:val="005E27C3"/>
    <w:rsid w:val="005E67EE"/>
    <w:rsid w:val="005E6F04"/>
    <w:rsid w:val="00604896"/>
    <w:rsid w:val="0062326C"/>
    <w:rsid w:val="006243F3"/>
    <w:rsid w:val="00633B5A"/>
    <w:rsid w:val="00635D27"/>
    <w:rsid w:val="00640A0B"/>
    <w:rsid w:val="00647AE7"/>
    <w:rsid w:val="00650879"/>
    <w:rsid w:val="00650A01"/>
    <w:rsid w:val="00653472"/>
    <w:rsid w:val="00653BF1"/>
    <w:rsid w:val="00662A2F"/>
    <w:rsid w:val="00674D82"/>
    <w:rsid w:val="00675D96"/>
    <w:rsid w:val="00676223"/>
    <w:rsid w:val="00676A1A"/>
    <w:rsid w:val="00680ED7"/>
    <w:rsid w:val="00691737"/>
    <w:rsid w:val="00695171"/>
    <w:rsid w:val="006B2AF3"/>
    <w:rsid w:val="006B5016"/>
    <w:rsid w:val="006C2A33"/>
    <w:rsid w:val="006C40BA"/>
    <w:rsid w:val="006C5AA9"/>
    <w:rsid w:val="006F3AFE"/>
    <w:rsid w:val="00700F7C"/>
    <w:rsid w:val="00701424"/>
    <w:rsid w:val="0070274C"/>
    <w:rsid w:val="007254FB"/>
    <w:rsid w:val="007300C6"/>
    <w:rsid w:val="007336C3"/>
    <w:rsid w:val="00746074"/>
    <w:rsid w:val="00750ED3"/>
    <w:rsid w:val="00756F2D"/>
    <w:rsid w:val="00781456"/>
    <w:rsid w:val="00783640"/>
    <w:rsid w:val="00786D07"/>
    <w:rsid w:val="007A099F"/>
    <w:rsid w:val="007B7DE5"/>
    <w:rsid w:val="007C0FB3"/>
    <w:rsid w:val="007C606E"/>
    <w:rsid w:val="007D0DC7"/>
    <w:rsid w:val="007D14F2"/>
    <w:rsid w:val="007D572D"/>
    <w:rsid w:val="007E1AC5"/>
    <w:rsid w:val="007F489D"/>
    <w:rsid w:val="00804008"/>
    <w:rsid w:val="008262CE"/>
    <w:rsid w:val="00844872"/>
    <w:rsid w:val="00850085"/>
    <w:rsid w:val="00850D5C"/>
    <w:rsid w:val="008568C2"/>
    <w:rsid w:val="00864DA8"/>
    <w:rsid w:val="00867324"/>
    <w:rsid w:val="00871B7B"/>
    <w:rsid w:val="0087373E"/>
    <w:rsid w:val="00876A38"/>
    <w:rsid w:val="00883A7B"/>
    <w:rsid w:val="00897530"/>
    <w:rsid w:val="008A3CE7"/>
    <w:rsid w:val="008A5CF0"/>
    <w:rsid w:val="008B63BC"/>
    <w:rsid w:val="008D02A4"/>
    <w:rsid w:val="008D0DF3"/>
    <w:rsid w:val="008E1DA7"/>
    <w:rsid w:val="008E1DC1"/>
    <w:rsid w:val="008E79DC"/>
    <w:rsid w:val="008F0DF4"/>
    <w:rsid w:val="008F2352"/>
    <w:rsid w:val="00913723"/>
    <w:rsid w:val="00914F2C"/>
    <w:rsid w:val="009234F6"/>
    <w:rsid w:val="00926ACC"/>
    <w:rsid w:val="00927E20"/>
    <w:rsid w:val="0093253A"/>
    <w:rsid w:val="00951A7F"/>
    <w:rsid w:val="0098259C"/>
    <w:rsid w:val="00986AF4"/>
    <w:rsid w:val="00990BE4"/>
    <w:rsid w:val="009957E6"/>
    <w:rsid w:val="009A72B1"/>
    <w:rsid w:val="009B1E5D"/>
    <w:rsid w:val="009C5F14"/>
    <w:rsid w:val="009E1B35"/>
    <w:rsid w:val="009E5263"/>
    <w:rsid w:val="009F0316"/>
    <w:rsid w:val="00A13C75"/>
    <w:rsid w:val="00A325DF"/>
    <w:rsid w:val="00A5587B"/>
    <w:rsid w:val="00A74DD5"/>
    <w:rsid w:val="00A81196"/>
    <w:rsid w:val="00A94427"/>
    <w:rsid w:val="00AA46F0"/>
    <w:rsid w:val="00AA5EE2"/>
    <w:rsid w:val="00AB20B5"/>
    <w:rsid w:val="00AB6577"/>
    <w:rsid w:val="00AD01B7"/>
    <w:rsid w:val="00AD51A3"/>
    <w:rsid w:val="00AD59CE"/>
    <w:rsid w:val="00AE30F0"/>
    <w:rsid w:val="00AE56F7"/>
    <w:rsid w:val="00AE67D3"/>
    <w:rsid w:val="00AF586D"/>
    <w:rsid w:val="00B016B7"/>
    <w:rsid w:val="00B045FD"/>
    <w:rsid w:val="00B21C45"/>
    <w:rsid w:val="00B25FB0"/>
    <w:rsid w:val="00B30F20"/>
    <w:rsid w:val="00B44B9C"/>
    <w:rsid w:val="00B61405"/>
    <w:rsid w:val="00B6522B"/>
    <w:rsid w:val="00B65E76"/>
    <w:rsid w:val="00B65ED4"/>
    <w:rsid w:val="00B8288B"/>
    <w:rsid w:val="00B84BC1"/>
    <w:rsid w:val="00B86A63"/>
    <w:rsid w:val="00B929F7"/>
    <w:rsid w:val="00BC29E2"/>
    <w:rsid w:val="00BC2D69"/>
    <w:rsid w:val="00BC64F5"/>
    <w:rsid w:val="00BD2393"/>
    <w:rsid w:val="00BD3BFE"/>
    <w:rsid w:val="00BE7139"/>
    <w:rsid w:val="00BF669C"/>
    <w:rsid w:val="00C06C88"/>
    <w:rsid w:val="00C06E96"/>
    <w:rsid w:val="00C32CD1"/>
    <w:rsid w:val="00C33891"/>
    <w:rsid w:val="00C42824"/>
    <w:rsid w:val="00C535DE"/>
    <w:rsid w:val="00C6049C"/>
    <w:rsid w:val="00C65D2F"/>
    <w:rsid w:val="00C81548"/>
    <w:rsid w:val="00C86420"/>
    <w:rsid w:val="00C87E2A"/>
    <w:rsid w:val="00C9496B"/>
    <w:rsid w:val="00CD5A9D"/>
    <w:rsid w:val="00CF025E"/>
    <w:rsid w:val="00CF1F9B"/>
    <w:rsid w:val="00CF25C1"/>
    <w:rsid w:val="00CF3875"/>
    <w:rsid w:val="00CF50EE"/>
    <w:rsid w:val="00D01BA8"/>
    <w:rsid w:val="00D217FE"/>
    <w:rsid w:val="00D22DA1"/>
    <w:rsid w:val="00D248BE"/>
    <w:rsid w:val="00D34BAD"/>
    <w:rsid w:val="00D626C8"/>
    <w:rsid w:val="00D62CF5"/>
    <w:rsid w:val="00D85B1F"/>
    <w:rsid w:val="00D8703C"/>
    <w:rsid w:val="00DA0AA1"/>
    <w:rsid w:val="00DA1DCC"/>
    <w:rsid w:val="00DC0FE4"/>
    <w:rsid w:val="00DD1BA7"/>
    <w:rsid w:val="00DD658B"/>
    <w:rsid w:val="00DE6826"/>
    <w:rsid w:val="00DF10D4"/>
    <w:rsid w:val="00DF30F6"/>
    <w:rsid w:val="00E01C83"/>
    <w:rsid w:val="00E01CCF"/>
    <w:rsid w:val="00E070E9"/>
    <w:rsid w:val="00E07F4D"/>
    <w:rsid w:val="00E217E3"/>
    <w:rsid w:val="00E22B0E"/>
    <w:rsid w:val="00E31446"/>
    <w:rsid w:val="00E40F9C"/>
    <w:rsid w:val="00E4146C"/>
    <w:rsid w:val="00E431F2"/>
    <w:rsid w:val="00E53CC6"/>
    <w:rsid w:val="00E579A5"/>
    <w:rsid w:val="00E6261D"/>
    <w:rsid w:val="00E64160"/>
    <w:rsid w:val="00E64E96"/>
    <w:rsid w:val="00E6748F"/>
    <w:rsid w:val="00E731D5"/>
    <w:rsid w:val="00E77B89"/>
    <w:rsid w:val="00E82DB0"/>
    <w:rsid w:val="00E854E6"/>
    <w:rsid w:val="00E9545A"/>
    <w:rsid w:val="00E97379"/>
    <w:rsid w:val="00E97584"/>
    <w:rsid w:val="00E97940"/>
    <w:rsid w:val="00EA0A19"/>
    <w:rsid w:val="00EA3027"/>
    <w:rsid w:val="00EA3EE8"/>
    <w:rsid w:val="00EF4DCB"/>
    <w:rsid w:val="00EF6A05"/>
    <w:rsid w:val="00F07242"/>
    <w:rsid w:val="00F15759"/>
    <w:rsid w:val="00F23DA4"/>
    <w:rsid w:val="00F372FB"/>
    <w:rsid w:val="00F4304F"/>
    <w:rsid w:val="00F674A2"/>
    <w:rsid w:val="00F72CE8"/>
    <w:rsid w:val="00F75272"/>
    <w:rsid w:val="00FA3D81"/>
    <w:rsid w:val="00FB16AD"/>
    <w:rsid w:val="00FB7FE0"/>
    <w:rsid w:val="00FD0AB4"/>
    <w:rsid w:val="00FD45D1"/>
    <w:rsid w:val="00FE3A26"/>
    <w:rsid w:val="00FE7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rsid w:val="00CF25C1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/>
    </w:rPr>
  </w:style>
  <w:style w:type="paragraph" w:styleId="Heading5">
    <w:name w:val="heading 5"/>
    <w:basedOn w:val="Normal"/>
    <w:next w:val="Normal"/>
    <w:qFormat/>
    <w:rsid w:val="00CF25C1"/>
    <w:pPr>
      <w:keepNext/>
      <w:outlineLvl w:val="4"/>
    </w:pPr>
    <w:rPr>
      <w:i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a">
    <w:name w:val="название"/>
    <w:basedOn w:val="Normal"/>
    <w:rsid w:val="00CF25C1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styleId="Header">
    <w:name w:val="header"/>
    <w:basedOn w:val="Normal"/>
    <w:rsid w:val="00C86420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677"/>
        <w:tab w:val="right" w:pos="9355"/>
      </w:tabs>
    </w:pPr>
  </w:style>
  <w:style w:type="paragraph" w:styleId="Footer">
    <w:name w:val="footer"/>
    <w:basedOn w:val="Normal"/>
    <w:rsid w:val="00C86420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677"/>
        <w:tab w:val="right" w:pos="9355"/>
      </w:tabs>
    </w:pPr>
  </w:style>
  <w:style w:type="character" w:styleId="PageNumber">
    <w:name w:val="page number"/>
    <w:basedOn w:val="DefaultParagraphFont"/>
    <w:rsid w:val="00C864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7940</Words>
  <Characters>45262</Characters>
  <Application>Microsoft Office Word</Application>
  <DocSecurity>4</DocSecurity>
  <Lines>377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0040986.doc</vt:lpstr>
    </vt:vector>
  </TitlesOfParts>
  <Company>Eastlink</Company>
  <LinksUpToDate>false</LinksUpToDate>
  <CharactersWithSpaces>53096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0040986.doc</dc:title>
  <dc:subject>Shestakov</dc:subject>
  <dc:creator>TDudnikova</dc:creator>
  <cp:keywords/>
  <dc:description/>
  <cp:lastModifiedBy>TDudnikova</cp:lastModifiedBy>
  <cp:revision>4</cp:revision>
  <cp:lastPrinted>2008-12-16T12:11:00Z</cp:lastPrinted>
  <dcterms:created xsi:type="dcterms:W3CDTF">2008-12-16T12:10:00Z</dcterms:created>
  <dcterms:modified xsi:type="dcterms:W3CDTF">2008-12-16T12:14:00Z</dcterms:modified>
</cp:coreProperties>
</file>