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A27EE8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 w:rsidR="00A27EE8" w:rsidRPr="00B84355">
              <w:fldChar w:fldCharType="begin"/>
            </w:r>
            <w:r w:rsidR="00A27EE8" w:rsidRPr="00B84355">
              <w:rPr>
                <w:sz w:val="20"/>
              </w:rPr>
              <w:instrText xml:space="preserve"> FILLIN  "Введите часть символа после CR</w:instrText>
            </w:r>
            <w:r w:rsidR="00A27EE8" w:rsidRPr="00B84355">
              <w:rPr>
                <w:sz w:val="20"/>
                <w:lang w:val="en-US"/>
              </w:rPr>
              <w:instrText>P</w:instrText>
            </w:r>
            <w:r w:rsidR="00A27EE8" w:rsidRPr="00B84355">
              <w:rPr>
                <w:sz w:val="20"/>
              </w:rPr>
              <w:instrText xml:space="preserve">D/"  \* MERGEFORMAT </w:instrText>
            </w:r>
            <w:r w:rsidR="00A27EE8" w:rsidRPr="00B84355">
              <w:fldChar w:fldCharType="separate"/>
            </w:r>
            <w:r w:rsidR="00247242" w:rsidRPr="00B84355">
              <w:rPr>
                <w:sz w:val="20"/>
              </w:rPr>
              <w:t>C/</w:t>
            </w:r>
            <w:proofErr w:type="spellStart"/>
            <w:r w:rsidR="00247242" w:rsidRPr="00B84355">
              <w:rPr>
                <w:sz w:val="20"/>
              </w:rPr>
              <w:t>COK</w:t>
            </w:r>
            <w:proofErr w:type="spellEnd"/>
            <w:r w:rsidR="00247242" w:rsidRPr="00B84355">
              <w:rPr>
                <w:sz w:val="20"/>
              </w:rPr>
              <w:t>/</w:t>
            </w:r>
            <w:proofErr w:type="spellStart"/>
            <w:r w:rsidR="00247242" w:rsidRPr="00B84355">
              <w:rPr>
                <w:sz w:val="20"/>
              </w:rPr>
              <w:t>CO</w:t>
            </w:r>
            <w:proofErr w:type="spellEnd"/>
            <w:r w:rsidR="00247242" w:rsidRPr="00B84355">
              <w:rPr>
                <w:sz w:val="20"/>
              </w:rPr>
              <w:t>/1</w:t>
            </w:r>
            <w:r w:rsidR="00A27EE8" w:rsidRPr="00B84355"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4533EB" w:rsidP="002B43B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F285E76" wp14:editId="6ABCA364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31472A">
              <w:fldChar w:fldCharType="separate"/>
            </w:r>
            <w:r w:rsidRPr="00D65A62"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247242">
              <w:rPr>
                <w:sz w:val="20"/>
                <w:lang w:val="en-US"/>
              </w:rPr>
              <w:t>15 May 2015</w:t>
            </w:r>
            <w:r w:rsidRPr="00D65A62">
              <w:rPr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31472A">
              <w:fldChar w:fldCharType="separate"/>
            </w:r>
            <w:r w:rsidRPr="00D65A62"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247242" w:rsidRPr="00247242" w:rsidRDefault="00247242" w:rsidP="00247242">
      <w:pPr>
        <w:spacing w:before="120" w:line="240" w:lineRule="auto"/>
        <w:rPr>
          <w:b/>
          <w:sz w:val="24"/>
          <w:szCs w:val="24"/>
          <w:lang w:val="en-US"/>
        </w:rPr>
      </w:pPr>
      <w:proofErr w:type="spellStart"/>
      <w:r w:rsidRPr="00247242">
        <w:rPr>
          <w:b/>
          <w:sz w:val="24"/>
          <w:szCs w:val="24"/>
          <w:lang w:val="en-US"/>
        </w:rPr>
        <w:t>Комитет</w:t>
      </w:r>
      <w:proofErr w:type="spellEnd"/>
      <w:r w:rsidRPr="00247242">
        <w:rPr>
          <w:b/>
          <w:sz w:val="24"/>
          <w:szCs w:val="24"/>
          <w:lang w:val="en-US"/>
        </w:rPr>
        <w:t xml:space="preserve"> </w:t>
      </w:r>
      <w:proofErr w:type="spellStart"/>
      <w:r w:rsidRPr="00247242">
        <w:rPr>
          <w:b/>
          <w:sz w:val="24"/>
          <w:szCs w:val="24"/>
          <w:lang w:val="en-US"/>
        </w:rPr>
        <w:t>по</w:t>
      </w:r>
      <w:proofErr w:type="spellEnd"/>
      <w:r w:rsidRPr="00247242">
        <w:rPr>
          <w:b/>
          <w:sz w:val="24"/>
          <w:szCs w:val="24"/>
          <w:lang w:val="en-US"/>
        </w:rPr>
        <w:t xml:space="preserve"> </w:t>
      </w:r>
      <w:proofErr w:type="spellStart"/>
      <w:r w:rsidRPr="00247242">
        <w:rPr>
          <w:b/>
          <w:sz w:val="24"/>
          <w:szCs w:val="24"/>
          <w:lang w:val="en-US"/>
        </w:rPr>
        <w:t>правам</w:t>
      </w:r>
      <w:proofErr w:type="spellEnd"/>
      <w:r w:rsidRPr="00247242">
        <w:rPr>
          <w:b/>
          <w:sz w:val="24"/>
          <w:szCs w:val="24"/>
          <w:lang w:val="en-US"/>
        </w:rPr>
        <w:t xml:space="preserve"> </w:t>
      </w:r>
      <w:proofErr w:type="spellStart"/>
      <w:r w:rsidRPr="00247242">
        <w:rPr>
          <w:b/>
          <w:sz w:val="24"/>
          <w:szCs w:val="24"/>
          <w:lang w:val="en-US"/>
        </w:rPr>
        <w:t>инвалидов</w:t>
      </w:r>
      <w:proofErr w:type="spellEnd"/>
    </w:p>
    <w:p w:rsidR="00247242" w:rsidRPr="00247242" w:rsidRDefault="00247242" w:rsidP="00247242">
      <w:pPr>
        <w:pStyle w:val="HChGR"/>
      </w:pPr>
      <w:r w:rsidRPr="00247242">
        <w:tab/>
      </w:r>
      <w:r w:rsidRPr="00CA52BA">
        <w:tab/>
      </w:r>
      <w:r w:rsidRPr="00247242">
        <w:t>Заключительные замечания по первоначальному докладу</w:t>
      </w:r>
      <w:bookmarkStart w:id="2" w:name="_GoBack"/>
      <w:bookmarkEnd w:id="2"/>
      <w:r w:rsidRPr="00247242">
        <w:t xml:space="preserve"> </w:t>
      </w:r>
      <w:r>
        <w:t>Островов Кук</w:t>
      </w:r>
      <w:r w:rsidRPr="00247242">
        <w:t>а</w:t>
      </w:r>
      <w:r w:rsidRPr="00247242">
        <w:rPr>
          <w:rStyle w:val="ab"/>
          <w:b w:val="0"/>
          <w:sz w:val="20"/>
          <w:vertAlign w:val="baseline"/>
          <w:lang w:eastAsia="en-US"/>
        </w:rPr>
        <w:footnoteReference w:customMarkFollows="1" w:id="1"/>
        <w:t>*</w:t>
      </w:r>
      <w:r w:rsidRPr="00247242">
        <w:rPr>
          <w:rStyle w:val="ab"/>
          <w:b w:val="0"/>
          <w:vertAlign w:val="baseline"/>
          <w:lang w:eastAsia="en-US"/>
        </w:rPr>
        <w:t xml:space="preserve"> </w:t>
      </w:r>
    </w:p>
    <w:p w:rsidR="00247242" w:rsidRPr="00247242" w:rsidRDefault="00247242" w:rsidP="00247242">
      <w:pPr>
        <w:pStyle w:val="HChGR"/>
      </w:pPr>
      <w:r w:rsidRPr="00247242">
        <w:tab/>
      </w:r>
      <w:r w:rsidRPr="00247242">
        <w:rPr>
          <w:lang w:val="en-US"/>
        </w:rPr>
        <w:t>I</w:t>
      </w:r>
      <w:r w:rsidRPr="00247242">
        <w:t>.</w:t>
      </w:r>
      <w:r w:rsidRPr="00CA52BA">
        <w:tab/>
      </w:r>
      <w:r w:rsidRPr="00247242">
        <w:t>Введение</w:t>
      </w:r>
    </w:p>
    <w:p w:rsidR="00247242" w:rsidRPr="00247242" w:rsidRDefault="00247242" w:rsidP="00247242">
      <w:pPr>
        <w:pStyle w:val="SingleTxtGR"/>
      </w:pPr>
      <w:r w:rsidRPr="00247242">
        <w:t>1.</w:t>
      </w:r>
      <w:r w:rsidRPr="00247242">
        <w:tab/>
        <w:t>Комитет рассмотрел первоначальный доклад Островов Кука (</w:t>
      </w:r>
      <w:proofErr w:type="spellStart"/>
      <w:r w:rsidRPr="00247242">
        <w:rPr>
          <w:lang w:val="en-US"/>
        </w:rPr>
        <w:t>CRPD</w:t>
      </w:r>
      <w:proofErr w:type="spellEnd"/>
      <w:r w:rsidRPr="00247242">
        <w:t>/</w:t>
      </w:r>
      <w:r w:rsidRPr="00247242">
        <w:rPr>
          <w:lang w:val="en-US"/>
        </w:rPr>
        <w:t>C</w:t>
      </w:r>
      <w:r w:rsidRPr="00247242">
        <w:t>/</w:t>
      </w:r>
      <w:r w:rsidRPr="00247242">
        <w:br/>
      </w:r>
      <w:proofErr w:type="spellStart"/>
      <w:r w:rsidRPr="00247242">
        <w:rPr>
          <w:lang w:val="en-US"/>
        </w:rPr>
        <w:t>COK</w:t>
      </w:r>
      <w:proofErr w:type="spellEnd"/>
      <w:r w:rsidRPr="00247242">
        <w:t>/1) на своих 190-м и 191-м заседаниях (</w:t>
      </w:r>
      <w:proofErr w:type="spellStart"/>
      <w:r w:rsidRPr="00247242">
        <w:rPr>
          <w:lang w:val="en-US"/>
        </w:rPr>
        <w:t>CRPD</w:t>
      </w:r>
      <w:proofErr w:type="spellEnd"/>
      <w:r w:rsidRPr="00247242">
        <w:t>/</w:t>
      </w:r>
      <w:r w:rsidRPr="00247242">
        <w:rPr>
          <w:lang w:val="en-US"/>
        </w:rPr>
        <w:t>C</w:t>
      </w:r>
      <w:r w:rsidRPr="00247242">
        <w:t>/</w:t>
      </w:r>
      <w:r w:rsidRPr="00247242">
        <w:rPr>
          <w:lang w:val="en-US"/>
        </w:rPr>
        <w:t>SR</w:t>
      </w:r>
      <w:r w:rsidRPr="00247242">
        <w:t>.190 и 191), состоя</w:t>
      </w:r>
      <w:r w:rsidRPr="00247242">
        <w:t>в</w:t>
      </w:r>
      <w:r w:rsidRPr="00247242">
        <w:t>шихся соответственно 9 и 10 апреля 2015 года, и на своем 200-м заседании</w:t>
      </w:r>
      <w:r>
        <w:t>, с</w:t>
      </w:r>
      <w:r>
        <w:t>о</w:t>
      </w:r>
      <w:r>
        <w:t>стоявшемся</w:t>
      </w:r>
      <w:r w:rsidRPr="00247242">
        <w:t xml:space="preserve"> 16 апреля 2015 года</w:t>
      </w:r>
      <w:r>
        <w:t>,</w:t>
      </w:r>
      <w:r w:rsidRPr="00247242">
        <w:t xml:space="preserve"> принял следующие заключительные замеч</w:t>
      </w:r>
      <w:r w:rsidRPr="00247242">
        <w:t>а</w:t>
      </w:r>
      <w:r w:rsidRPr="00247242">
        <w:t>ния.</w:t>
      </w:r>
    </w:p>
    <w:p w:rsidR="00247242" w:rsidRPr="00247242" w:rsidRDefault="00247242" w:rsidP="00247242">
      <w:pPr>
        <w:pStyle w:val="SingleTxtGR"/>
      </w:pPr>
      <w:r w:rsidRPr="00247242">
        <w:t>2.</w:t>
      </w:r>
      <w:r w:rsidRPr="00247242">
        <w:tab/>
        <w:t xml:space="preserve">Комитет приветствует первоначальный доклад Островов Кука, </w:t>
      </w:r>
      <w:r>
        <w:t xml:space="preserve">который был </w:t>
      </w:r>
      <w:r w:rsidRPr="00247242">
        <w:t>подготов</w:t>
      </w:r>
      <w:r>
        <w:t>лен</w:t>
      </w:r>
      <w:r w:rsidRPr="00247242">
        <w:t xml:space="preserve"> в соответствии с руководящими принципами </w:t>
      </w:r>
      <w:r>
        <w:t>Комитета в о</w:t>
      </w:r>
      <w:r>
        <w:t>т</w:t>
      </w:r>
      <w:r>
        <w:t>ношении подготовки</w:t>
      </w:r>
      <w:r w:rsidRPr="00247242">
        <w:t xml:space="preserve"> докладов</w:t>
      </w:r>
      <w:r>
        <w:t>,</w:t>
      </w:r>
      <w:r w:rsidRPr="00247242">
        <w:t xml:space="preserve"> и благодарит государство-участник за письме</w:t>
      </w:r>
      <w:r w:rsidRPr="00247242">
        <w:t>н</w:t>
      </w:r>
      <w:r w:rsidRPr="00247242">
        <w:t>ные ответы (</w:t>
      </w:r>
      <w:proofErr w:type="spellStart"/>
      <w:r w:rsidRPr="00247242">
        <w:rPr>
          <w:lang w:val="en-US"/>
        </w:rPr>
        <w:t>CRPD</w:t>
      </w:r>
      <w:proofErr w:type="spellEnd"/>
      <w:r w:rsidRPr="00247242">
        <w:t>/</w:t>
      </w:r>
      <w:r w:rsidRPr="00247242">
        <w:rPr>
          <w:lang w:val="en-US"/>
        </w:rPr>
        <w:t>C</w:t>
      </w:r>
      <w:r w:rsidRPr="00247242">
        <w:t>/</w:t>
      </w:r>
      <w:proofErr w:type="spellStart"/>
      <w:r w:rsidRPr="00247242">
        <w:rPr>
          <w:lang w:val="en-US"/>
        </w:rPr>
        <w:t>COK</w:t>
      </w:r>
      <w:proofErr w:type="spellEnd"/>
      <w:r w:rsidRPr="00247242">
        <w:t>/</w:t>
      </w:r>
      <w:r w:rsidRPr="00247242">
        <w:rPr>
          <w:lang w:val="en-US"/>
        </w:rPr>
        <w:t>Q</w:t>
      </w:r>
      <w:r w:rsidRPr="00247242">
        <w:t>/1/</w:t>
      </w:r>
      <w:r w:rsidRPr="00247242">
        <w:rPr>
          <w:lang w:val="en-US"/>
        </w:rPr>
        <w:t>Add</w:t>
      </w:r>
      <w:r w:rsidRPr="00247242">
        <w:t>.1) на перечень вопросов, подготовленный Комитетом.</w:t>
      </w:r>
    </w:p>
    <w:p w:rsidR="00247242" w:rsidRPr="00247242" w:rsidRDefault="00247242" w:rsidP="00247242">
      <w:pPr>
        <w:pStyle w:val="SingleTxtGR"/>
      </w:pPr>
      <w:r w:rsidRPr="00247242">
        <w:t>3.</w:t>
      </w:r>
      <w:r w:rsidRPr="00247242">
        <w:tab/>
        <w:t xml:space="preserve">Комитет с удовлетворением отмечает </w:t>
      </w:r>
      <w:r>
        <w:t xml:space="preserve">проведенный </w:t>
      </w:r>
      <w:r w:rsidRPr="00247242">
        <w:t>с делегацией госуда</w:t>
      </w:r>
      <w:r w:rsidRPr="00247242">
        <w:t>р</w:t>
      </w:r>
      <w:r w:rsidRPr="00247242">
        <w:t>ства-участника плодотворный диалог, в ходе которого были подняты многие в</w:t>
      </w:r>
      <w:r w:rsidRPr="00247242">
        <w:t>о</w:t>
      </w:r>
      <w:r w:rsidRPr="00247242">
        <w:t>просы, а также его активную и открытую позицию.</w:t>
      </w:r>
    </w:p>
    <w:p w:rsidR="00247242" w:rsidRPr="00247242" w:rsidRDefault="00247242" w:rsidP="00247242">
      <w:pPr>
        <w:pStyle w:val="HChGR"/>
      </w:pPr>
      <w:r>
        <w:tab/>
      </w:r>
      <w:r w:rsidRPr="00247242">
        <w:rPr>
          <w:lang w:val="en-US"/>
        </w:rPr>
        <w:t>II</w:t>
      </w:r>
      <w:r>
        <w:t>.</w:t>
      </w:r>
      <w:r>
        <w:tab/>
      </w:r>
      <w:r w:rsidRPr="00247242">
        <w:t>Позитивные аспекты</w:t>
      </w:r>
    </w:p>
    <w:p w:rsidR="00247242" w:rsidRPr="00247242" w:rsidRDefault="00247242" w:rsidP="00247242">
      <w:pPr>
        <w:pStyle w:val="SingleTxtGR"/>
      </w:pPr>
      <w:r w:rsidRPr="00247242">
        <w:t>4.</w:t>
      </w:r>
      <w:r w:rsidRPr="00247242">
        <w:tab/>
        <w:t>Комитет высоко оценивает целый ряд достижений государства-участника. Комитет отмечает согласование понятия инвалидности, содержащегося в Ко</w:t>
      </w:r>
      <w:r w:rsidRPr="00247242">
        <w:t>н</w:t>
      </w:r>
      <w:r w:rsidRPr="00247242">
        <w:t xml:space="preserve">венции, с национальной политикой в отношении инвалидов Островов </w:t>
      </w:r>
      <w:r>
        <w:t>Кука. Он </w:t>
      </w:r>
      <w:r w:rsidRPr="00247242">
        <w:t>с удовлетворением отмечает новую политику государства-участника в обл</w:t>
      </w:r>
      <w:r w:rsidRPr="00247242">
        <w:t>а</w:t>
      </w:r>
      <w:r w:rsidRPr="00247242">
        <w:t xml:space="preserve">сти развития с учетом проблемы инвалидности на 2014–2018 годы и </w:t>
      </w:r>
      <w:r>
        <w:t xml:space="preserve">его </w:t>
      </w:r>
      <w:r w:rsidRPr="00247242">
        <w:t>наци</w:t>
      </w:r>
      <w:r w:rsidRPr="00247242">
        <w:t>о</w:t>
      </w:r>
      <w:r w:rsidRPr="00247242">
        <w:t>нальную стратегию в области инклюзивн</w:t>
      </w:r>
      <w:r>
        <w:t>ого</w:t>
      </w:r>
      <w:r w:rsidRPr="00247242">
        <w:t xml:space="preserve"> образования на 2011</w:t>
      </w:r>
      <w:r>
        <w:t>−</w:t>
      </w:r>
      <w:r w:rsidRPr="00247242">
        <w:t xml:space="preserve">2016 годы. Комитет благодарит государство-участник за перевод Конвенции на маори и ее широкое распространение. Кроме того, он отмечает, что Острова Кука </w:t>
      </w:r>
      <w:r>
        <w:t>−</w:t>
      </w:r>
      <w:r w:rsidRPr="00247242">
        <w:t xml:space="preserve"> первая страна в Тихоокеанском регионе, представившая доклад Комитету, и </w:t>
      </w:r>
      <w:r>
        <w:t xml:space="preserve">она </w:t>
      </w:r>
      <w:r w:rsidRPr="00247242">
        <w:t>счит</w:t>
      </w:r>
      <w:r w:rsidRPr="00247242">
        <w:t>а</w:t>
      </w:r>
      <w:r w:rsidRPr="00247242">
        <w:t xml:space="preserve">ется лидером в </w:t>
      </w:r>
      <w:r>
        <w:t>деле решения</w:t>
      </w:r>
      <w:r w:rsidRPr="00247242">
        <w:t xml:space="preserve"> вопросов инвалидности среди тихоокеанских ос</w:t>
      </w:r>
      <w:r w:rsidRPr="00247242">
        <w:t>т</w:t>
      </w:r>
      <w:r w:rsidRPr="00247242">
        <w:t>ровных государств. Комитет с удовлетворением принимает к сведению инфо</w:t>
      </w:r>
      <w:r w:rsidRPr="00247242">
        <w:t>р</w:t>
      </w:r>
      <w:r w:rsidRPr="00247242">
        <w:lastRenderedPageBreak/>
        <w:t>мацию о совершенствовании государством-участником рамок ведения базы данных об инвалидах, которая должна служить основой для выработки полит</w:t>
      </w:r>
      <w:r w:rsidRPr="00247242">
        <w:t>и</w:t>
      </w:r>
      <w:r w:rsidRPr="00247242">
        <w:t>ки и программ всеми государственными министерствами.</w:t>
      </w:r>
    </w:p>
    <w:p w:rsidR="00247242" w:rsidRPr="00247242" w:rsidRDefault="00247242" w:rsidP="00247242">
      <w:pPr>
        <w:pStyle w:val="HChGR"/>
      </w:pPr>
      <w:r>
        <w:tab/>
      </w:r>
      <w:r w:rsidRPr="00247242">
        <w:rPr>
          <w:lang w:val="en-US"/>
        </w:rPr>
        <w:t>III</w:t>
      </w:r>
      <w:r w:rsidRPr="00247242">
        <w:t>.</w:t>
      </w:r>
      <w:r>
        <w:tab/>
      </w:r>
      <w:r w:rsidRPr="00247242">
        <w:t>Основные области</w:t>
      </w:r>
      <w:r>
        <w:t>, вызывающие озабоченность, и </w:t>
      </w:r>
      <w:r w:rsidRPr="00247242">
        <w:t>рекомендации</w:t>
      </w:r>
    </w:p>
    <w:p w:rsidR="00247242" w:rsidRPr="00247242" w:rsidRDefault="00247242" w:rsidP="00247242">
      <w:pPr>
        <w:pStyle w:val="H1GR"/>
      </w:pPr>
      <w:r>
        <w:tab/>
      </w:r>
      <w:r w:rsidRPr="00247242">
        <w:rPr>
          <w:lang w:val="en-US"/>
        </w:rPr>
        <w:t>A</w:t>
      </w:r>
      <w:r w:rsidRPr="00247242">
        <w:t>.</w:t>
      </w:r>
      <w:r>
        <w:tab/>
      </w:r>
      <w:r w:rsidRPr="00247242">
        <w:t>Общие принципы и обязательства (статьи 1−4)</w:t>
      </w:r>
    </w:p>
    <w:p w:rsidR="00247242" w:rsidRPr="00247242" w:rsidRDefault="00247242" w:rsidP="00247242">
      <w:pPr>
        <w:pStyle w:val="SingleTxtGR"/>
      </w:pPr>
      <w:r w:rsidRPr="00247242">
        <w:t>5.</w:t>
      </w:r>
      <w:r w:rsidRPr="00247242">
        <w:tab/>
        <w:t>Комитет обеспокоен тем, что определения, содержащиеся в Законе об и</w:t>
      </w:r>
      <w:r w:rsidRPr="00247242">
        <w:t>н</w:t>
      </w:r>
      <w:r w:rsidRPr="00247242">
        <w:t>валид</w:t>
      </w:r>
      <w:r>
        <w:t>ности</w:t>
      </w:r>
      <w:r w:rsidRPr="00247242">
        <w:t xml:space="preserve"> 2008 года и в Законе о благосостоянии 1989 года (включая попра</w:t>
      </w:r>
      <w:r w:rsidRPr="00247242">
        <w:t>в</w:t>
      </w:r>
      <w:r w:rsidRPr="00247242">
        <w:t xml:space="preserve">ки), </w:t>
      </w:r>
      <w:r>
        <w:t>не согласуются</w:t>
      </w:r>
      <w:r w:rsidRPr="00247242">
        <w:t xml:space="preserve"> с концепцией инвалидност</w:t>
      </w:r>
      <w:r>
        <w:t xml:space="preserve">и, предусмотренной в </w:t>
      </w:r>
      <w:r w:rsidRPr="00247242">
        <w:t>Конве</w:t>
      </w:r>
      <w:r w:rsidRPr="00247242">
        <w:t>н</w:t>
      </w:r>
      <w:r w:rsidRPr="00247242">
        <w:t>ции.</w:t>
      </w:r>
    </w:p>
    <w:p w:rsidR="00247242" w:rsidRPr="00247242" w:rsidRDefault="00247242" w:rsidP="00247242">
      <w:pPr>
        <w:pStyle w:val="SingleTxtGR"/>
      </w:pPr>
      <w:r w:rsidRPr="00247242">
        <w:t>6.</w:t>
      </w:r>
      <w:r w:rsidRPr="00247242">
        <w:tab/>
      </w:r>
      <w:r w:rsidRPr="00CE0DB0">
        <w:rPr>
          <w:b/>
        </w:rPr>
        <w:t>Комитет рекомендует государству-участнику внести поправки в З</w:t>
      </w:r>
      <w:r w:rsidRPr="00CE0DB0">
        <w:rPr>
          <w:b/>
        </w:rPr>
        <w:t>а</w:t>
      </w:r>
      <w:r w:rsidRPr="00CE0DB0">
        <w:rPr>
          <w:b/>
        </w:rPr>
        <w:t>кон об инвалидности 2008 года и в Закон о благосостоянии 1989 года, чтобы отразить концепцию инвалидности, изложенную в Конвенции, и устранить практику использования уничижительных формулировок в его законах, политике и проводимых дискуссиях.</w:t>
      </w:r>
    </w:p>
    <w:p w:rsidR="00247242" w:rsidRPr="00247242" w:rsidRDefault="00247242" w:rsidP="00247242">
      <w:pPr>
        <w:pStyle w:val="SingleTxtGR"/>
      </w:pPr>
      <w:r w:rsidRPr="00247242">
        <w:t>7.</w:t>
      </w:r>
      <w:r w:rsidRPr="00247242">
        <w:tab/>
        <w:t xml:space="preserve">Комитет обеспокоен </w:t>
      </w:r>
      <w:r>
        <w:t>тем, что</w:t>
      </w:r>
      <w:r w:rsidRPr="00247242">
        <w:t xml:space="preserve"> государств</w:t>
      </w:r>
      <w:r>
        <w:t>о</w:t>
      </w:r>
      <w:r w:rsidRPr="00247242">
        <w:t xml:space="preserve">-участник </w:t>
      </w:r>
      <w:r>
        <w:t>не достаточно акти</w:t>
      </w:r>
      <w:r>
        <w:t>в</w:t>
      </w:r>
      <w:r>
        <w:t>но вовлекает</w:t>
      </w:r>
      <w:r w:rsidRPr="00247242">
        <w:t xml:space="preserve"> инвалидов и представляющи</w:t>
      </w:r>
      <w:r>
        <w:t>е</w:t>
      </w:r>
      <w:r w:rsidRPr="00247242">
        <w:t xml:space="preserve"> их организаци</w:t>
      </w:r>
      <w:r>
        <w:t>и</w:t>
      </w:r>
      <w:r w:rsidRPr="00247242">
        <w:t xml:space="preserve"> в соответствующи</w:t>
      </w:r>
      <w:r>
        <w:t>е</w:t>
      </w:r>
      <w:r w:rsidRPr="00247242">
        <w:t xml:space="preserve"> процесс</w:t>
      </w:r>
      <w:r>
        <w:t xml:space="preserve">ы и что такое участие часто </w:t>
      </w:r>
      <w:r w:rsidRPr="00247242">
        <w:t xml:space="preserve">зависит от усмотрения государства. Кроме того, Комитет обеспокоен отсутствием в государстве-участнике </w:t>
      </w:r>
      <w:r>
        <w:t xml:space="preserve">устоявшейся </w:t>
      </w:r>
      <w:r w:rsidRPr="00247242">
        <w:t xml:space="preserve">практики приглашения инвалидов и представляющих их организаций на все </w:t>
      </w:r>
      <w:r>
        <w:t>с</w:t>
      </w:r>
      <w:r>
        <w:t>о</w:t>
      </w:r>
      <w:r>
        <w:t>вещания</w:t>
      </w:r>
      <w:r w:rsidRPr="00247242">
        <w:t>, на которых принимаются решения, затрагивающие их жизнь.</w:t>
      </w:r>
    </w:p>
    <w:p w:rsidR="00247242" w:rsidRPr="00CE0DB0" w:rsidRDefault="00247242" w:rsidP="00247242">
      <w:pPr>
        <w:pStyle w:val="SingleTxtGR"/>
        <w:rPr>
          <w:b/>
        </w:rPr>
      </w:pPr>
      <w:r w:rsidRPr="00247242">
        <w:t>8.</w:t>
      </w:r>
      <w:r w:rsidRPr="00247242">
        <w:tab/>
      </w:r>
      <w:r w:rsidRPr="00CE0DB0">
        <w:rPr>
          <w:b/>
        </w:rPr>
        <w:t>Комитет рекомендует государству-участнику:</w:t>
      </w:r>
    </w:p>
    <w:p w:rsidR="00247242" w:rsidRPr="00CE0DB0" w:rsidRDefault="00CE0DB0" w:rsidP="00247242">
      <w:pPr>
        <w:pStyle w:val="SingleTxtGR"/>
        <w:rPr>
          <w:b/>
        </w:rPr>
      </w:pPr>
      <w:r>
        <w:rPr>
          <w:b/>
        </w:rPr>
        <w:tab/>
      </w:r>
      <w:r w:rsidR="00247242" w:rsidRPr="00CE0DB0">
        <w:rPr>
          <w:b/>
          <w:lang w:val="en-US"/>
        </w:rPr>
        <w:t>a</w:t>
      </w:r>
      <w:r w:rsidR="00247242" w:rsidRPr="00CE0DB0">
        <w:rPr>
          <w:b/>
        </w:rPr>
        <w:t>)</w:t>
      </w:r>
      <w:r w:rsidR="00247242" w:rsidRPr="00CE0DB0">
        <w:rPr>
          <w:b/>
        </w:rPr>
        <w:tab/>
      </w:r>
      <w:proofErr w:type="gramStart"/>
      <w:r w:rsidR="00247242" w:rsidRPr="00CE0DB0">
        <w:rPr>
          <w:b/>
        </w:rPr>
        <w:t>создать</w:t>
      </w:r>
      <w:proofErr w:type="gramEnd"/>
      <w:r w:rsidR="00247242" w:rsidRPr="00CE0DB0">
        <w:rPr>
          <w:b/>
        </w:rPr>
        <w:t xml:space="preserve"> официальный юридически признанный механизм</w:t>
      </w:r>
      <w:r>
        <w:rPr>
          <w:b/>
        </w:rPr>
        <w:t xml:space="preserve"> с</w:t>
      </w:r>
      <w:r w:rsidR="00247242" w:rsidRPr="00CE0DB0">
        <w:rPr>
          <w:b/>
        </w:rPr>
        <w:t xml:space="preserve"> н</w:t>
      </w:r>
      <w:r w:rsidR="00247242" w:rsidRPr="00CE0DB0">
        <w:rPr>
          <w:b/>
        </w:rPr>
        <w:t>е</w:t>
      </w:r>
      <w:r w:rsidR="00247242" w:rsidRPr="00CE0DB0">
        <w:rPr>
          <w:b/>
        </w:rPr>
        <w:t>обходимым финансированием для обеспечения эффективного участия и</w:t>
      </w:r>
      <w:r w:rsidR="00247242" w:rsidRPr="00CE0DB0">
        <w:rPr>
          <w:b/>
        </w:rPr>
        <w:t>н</w:t>
      </w:r>
      <w:r w:rsidR="00247242" w:rsidRPr="00CE0DB0">
        <w:rPr>
          <w:b/>
        </w:rPr>
        <w:t>валидов и представляющих их организаций в процессе разработки, подг</w:t>
      </w:r>
      <w:r w:rsidR="00247242" w:rsidRPr="00CE0DB0">
        <w:rPr>
          <w:b/>
        </w:rPr>
        <w:t>о</w:t>
      </w:r>
      <w:r w:rsidR="00247242" w:rsidRPr="00CE0DB0">
        <w:rPr>
          <w:b/>
        </w:rPr>
        <w:t>товки и осуществления законов и политики, касающихся всех инва</w:t>
      </w:r>
      <w:r>
        <w:rPr>
          <w:b/>
        </w:rPr>
        <w:t>лидов, в </w:t>
      </w:r>
      <w:r w:rsidR="00247242" w:rsidRPr="00CE0DB0">
        <w:rPr>
          <w:b/>
        </w:rPr>
        <w:t>частности лиц с психосоциальными и</w:t>
      </w:r>
      <w:r>
        <w:rPr>
          <w:b/>
        </w:rPr>
        <w:t>ли</w:t>
      </w:r>
      <w:r w:rsidR="00247242" w:rsidRPr="00CE0DB0">
        <w:rPr>
          <w:b/>
        </w:rPr>
        <w:t xml:space="preserve"> </w:t>
      </w:r>
      <w:r>
        <w:rPr>
          <w:b/>
        </w:rPr>
        <w:t>интеллектуальными расстро</w:t>
      </w:r>
      <w:r>
        <w:rPr>
          <w:b/>
        </w:rPr>
        <w:t>й</w:t>
      </w:r>
      <w:r w:rsidRPr="00CE0DB0">
        <w:rPr>
          <w:b/>
          <w:spacing w:val="3"/>
        </w:rPr>
        <w:t>ствами</w:t>
      </w:r>
      <w:r w:rsidR="00247242" w:rsidRPr="00CE0DB0">
        <w:rPr>
          <w:b/>
          <w:spacing w:val="3"/>
        </w:rPr>
        <w:t>, детей-инвалидов, женщин-инвалидов и пожилых людей-инвалидов</w:t>
      </w:r>
      <w:r w:rsidR="00247242" w:rsidRPr="00CE0DB0">
        <w:rPr>
          <w:b/>
        </w:rPr>
        <w:t>;</w:t>
      </w:r>
    </w:p>
    <w:p w:rsidR="00247242" w:rsidRPr="00247242" w:rsidRDefault="00CE0DB0" w:rsidP="00247242">
      <w:pPr>
        <w:pStyle w:val="SingleTxtGR"/>
      </w:pPr>
      <w:r>
        <w:rPr>
          <w:b/>
        </w:rPr>
        <w:tab/>
      </w:r>
      <w:r w:rsidR="00247242" w:rsidRPr="00CE0DB0">
        <w:rPr>
          <w:b/>
          <w:lang w:val="en-US"/>
        </w:rPr>
        <w:t>b</w:t>
      </w:r>
      <w:r w:rsidR="00247242" w:rsidRPr="00CE0DB0">
        <w:rPr>
          <w:b/>
        </w:rPr>
        <w:t>)</w:t>
      </w:r>
      <w:r w:rsidR="00247242" w:rsidRPr="00CE0DB0">
        <w:rPr>
          <w:b/>
        </w:rPr>
        <w:tab/>
      </w:r>
      <w:proofErr w:type="gramStart"/>
      <w:r w:rsidR="00247242" w:rsidRPr="00CE0DB0">
        <w:rPr>
          <w:b/>
        </w:rPr>
        <w:t>обеспечить</w:t>
      </w:r>
      <w:proofErr w:type="gramEnd"/>
      <w:r w:rsidR="00247242" w:rsidRPr="00CE0DB0">
        <w:rPr>
          <w:b/>
        </w:rPr>
        <w:t>, чтобы инвалидов и представляющих их организ</w:t>
      </w:r>
      <w:r w:rsidR="00247242" w:rsidRPr="00CE0DB0">
        <w:rPr>
          <w:b/>
        </w:rPr>
        <w:t>а</w:t>
      </w:r>
      <w:r w:rsidR="00247242" w:rsidRPr="00CE0DB0">
        <w:rPr>
          <w:b/>
        </w:rPr>
        <w:t>ции приглашали на международные совещания и мероприятия, связанные с принятием решений по вопросам инвалидности.</w:t>
      </w:r>
    </w:p>
    <w:p w:rsidR="00247242" w:rsidRPr="00247242" w:rsidRDefault="00CE0DB0" w:rsidP="00CE0DB0">
      <w:pPr>
        <w:pStyle w:val="H1GR"/>
      </w:pPr>
      <w:r>
        <w:tab/>
      </w:r>
      <w:r w:rsidR="00247242" w:rsidRPr="00247242">
        <w:rPr>
          <w:lang w:val="en-US"/>
        </w:rPr>
        <w:t>B</w:t>
      </w:r>
      <w:r w:rsidR="00247242" w:rsidRPr="00247242">
        <w:t>.</w:t>
      </w:r>
      <w:r>
        <w:tab/>
      </w:r>
      <w:r w:rsidR="00247242" w:rsidRPr="00247242">
        <w:t>Конкретные права (статьи 5−30)</w:t>
      </w:r>
    </w:p>
    <w:p w:rsidR="00247242" w:rsidRPr="00247242" w:rsidRDefault="00247242" w:rsidP="00CE0DB0">
      <w:pPr>
        <w:pStyle w:val="H23GR"/>
      </w:pPr>
      <w:r w:rsidRPr="00247242">
        <w:tab/>
      </w:r>
      <w:r w:rsidR="00CE0DB0">
        <w:tab/>
      </w:r>
      <w:r w:rsidRPr="00247242">
        <w:t xml:space="preserve">Равенство и </w:t>
      </w:r>
      <w:proofErr w:type="spellStart"/>
      <w:r w:rsidRPr="00247242">
        <w:t>недискриминация</w:t>
      </w:r>
      <w:proofErr w:type="spellEnd"/>
      <w:r w:rsidRPr="00247242">
        <w:t xml:space="preserve"> (статья 5)</w:t>
      </w:r>
    </w:p>
    <w:p w:rsidR="00247242" w:rsidRPr="00247242" w:rsidRDefault="00247242" w:rsidP="00247242">
      <w:pPr>
        <w:pStyle w:val="SingleTxtGR"/>
      </w:pPr>
      <w:r w:rsidRPr="00247242">
        <w:t>9.</w:t>
      </w:r>
      <w:r w:rsidRPr="00247242">
        <w:tab/>
        <w:t>Комитет выражает обеспокоенность в связи с тем, что Закон об инвали</w:t>
      </w:r>
      <w:r w:rsidRPr="00247242">
        <w:t>д</w:t>
      </w:r>
      <w:r w:rsidR="00CE0DB0">
        <w:t>ности</w:t>
      </w:r>
      <w:r w:rsidRPr="00247242">
        <w:t xml:space="preserve"> не содержит положений об обеспечении разумного приспособления и не запрещает отказ </w:t>
      </w:r>
      <w:r w:rsidR="00CE0DB0">
        <w:t>в</w:t>
      </w:r>
      <w:r w:rsidRPr="00247242">
        <w:t xml:space="preserve"> тако</w:t>
      </w:r>
      <w:r w:rsidR="00CE0DB0">
        <w:t>м</w:t>
      </w:r>
      <w:r w:rsidRPr="00247242">
        <w:t xml:space="preserve"> </w:t>
      </w:r>
      <w:r w:rsidR="00CE0DB0">
        <w:t>приспособлении</w:t>
      </w:r>
      <w:r w:rsidRPr="00247242">
        <w:t xml:space="preserve"> как дискриминацию по признаку и</w:t>
      </w:r>
      <w:r w:rsidRPr="00247242">
        <w:t>н</w:t>
      </w:r>
      <w:r w:rsidRPr="00247242">
        <w:t>валидности. Кроме того, Комитет обеспокоен тем, что законодательство гос</w:t>
      </w:r>
      <w:r w:rsidRPr="00247242">
        <w:t>у</w:t>
      </w:r>
      <w:r w:rsidRPr="00247242">
        <w:t>дарства-участника не содержит требования обеспечивать разумное приспосо</w:t>
      </w:r>
      <w:r w:rsidRPr="00247242">
        <w:t>б</w:t>
      </w:r>
      <w:r w:rsidRPr="00247242">
        <w:t xml:space="preserve">ление инвалидам, чтобы они могли осуществлять свои </w:t>
      </w:r>
      <w:r w:rsidR="00CE0DB0">
        <w:t>основополагающие</w:t>
      </w:r>
      <w:r w:rsidRPr="00247242">
        <w:t xml:space="preserve"> пр</w:t>
      </w:r>
      <w:r w:rsidRPr="00247242">
        <w:t>а</w:t>
      </w:r>
      <w:r w:rsidRPr="00247242">
        <w:t>ва.</w:t>
      </w:r>
      <w:r w:rsidR="00CE0DB0">
        <w:t xml:space="preserve"> В дополнение к этому</w:t>
      </w:r>
      <w:r w:rsidRPr="00247242">
        <w:t xml:space="preserve"> Закон об инвалидности не содержит определения или руководящих принципов в отношении того, что следует считать несоразмерным и неоправданным бременем. Комитет также обеспокоен тем, что в государстве-участнике отсутствуют нормативно-правовые положения в отношении других форм дискриминации, включая </w:t>
      </w:r>
      <w:proofErr w:type="spellStart"/>
      <w:r w:rsidR="00CE0DB0">
        <w:t>межсекторальную</w:t>
      </w:r>
      <w:proofErr w:type="spellEnd"/>
      <w:r w:rsidR="00CE0DB0">
        <w:t xml:space="preserve"> дискриминацию</w:t>
      </w:r>
      <w:r w:rsidRPr="00247242">
        <w:t xml:space="preserve">. Например, Закон об отношениях в сфере занятости 2012 года не признает дискриминацию в рамках более чем одной </w:t>
      </w:r>
      <w:r w:rsidR="00CE0DB0">
        <w:t>защищаемой</w:t>
      </w:r>
      <w:r w:rsidRPr="00247242">
        <w:t xml:space="preserve"> группы. Комитет также отмечает, что в ряде законов по-прежнему допускается дискриминация по признаку инвали</w:t>
      </w:r>
      <w:r w:rsidRPr="00247242">
        <w:t>д</w:t>
      </w:r>
      <w:r w:rsidRPr="00247242">
        <w:t>ности.</w:t>
      </w:r>
    </w:p>
    <w:p w:rsidR="00247242" w:rsidRPr="00CE0DB0" w:rsidRDefault="00247242" w:rsidP="00247242">
      <w:pPr>
        <w:pStyle w:val="SingleTxtGR"/>
        <w:rPr>
          <w:b/>
        </w:rPr>
      </w:pPr>
      <w:r w:rsidRPr="00247242">
        <w:t>10.</w:t>
      </w:r>
      <w:r w:rsidRPr="00247242">
        <w:tab/>
      </w:r>
      <w:r w:rsidRPr="00CE0DB0">
        <w:rPr>
          <w:b/>
        </w:rPr>
        <w:t>Комитет рекомендует государству-участнику:</w:t>
      </w:r>
    </w:p>
    <w:p w:rsidR="00247242" w:rsidRPr="00CE0DB0" w:rsidRDefault="00CE0DB0" w:rsidP="00247242">
      <w:pPr>
        <w:pStyle w:val="SingleTxtGR"/>
        <w:rPr>
          <w:b/>
        </w:rPr>
      </w:pPr>
      <w:r>
        <w:rPr>
          <w:b/>
        </w:rPr>
        <w:tab/>
      </w:r>
      <w:r w:rsidR="00247242" w:rsidRPr="00CE0DB0">
        <w:rPr>
          <w:b/>
          <w:lang w:val="en-US"/>
        </w:rPr>
        <w:t>a</w:t>
      </w:r>
      <w:r w:rsidR="00247242" w:rsidRPr="00CE0DB0">
        <w:rPr>
          <w:b/>
        </w:rPr>
        <w:t>)</w:t>
      </w:r>
      <w:r w:rsidR="00247242" w:rsidRPr="00CE0DB0">
        <w:rPr>
          <w:b/>
        </w:rPr>
        <w:tab/>
      </w:r>
      <w:proofErr w:type="gramStart"/>
      <w:r w:rsidR="00247242" w:rsidRPr="00CE0DB0">
        <w:rPr>
          <w:b/>
        </w:rPr>
        <w:t>внести</w:t>
      </w:r>
      <w:proofErr w:type="gramEnd"/>
      <w:r w:rsidR="00247242" w:rsidRPr="00CE0DB0">
        <w:rPr>
          <w:b/>
        </w:rPr>
        <w:t xml:space="preserve"> изменения в Закон об инвалид</w:t>
      </w:r>
      <w:r>
        <w:rPr>
          <w:b/>
        </w:rPr>
        <w:t>ности</w:t>
      </w:r>
      <w:r w:rsidR="00247242" w:rsidRPr="00CE0DB0">
        <w:rPr>
          <w:b/>
        </w:rPr>
        <w:t>, с тем чтобы обе</w:t>
      </w:r>
      <w:r w:rsidR="00247242" w:rsidRPr="00CE0DB0">
        <w:rPr>
          <w:b/>
        </w:rPr>
        <w:t>с</w:t>
      </w:r>
      <w:r w:rsidR="00247242" w:rsidRPr="00CE0DB0">
        <w:rPr>
          <w:b/>
        </w:rPr>
        <w:t xml:space="preserve">печить, чтобы отказ в обеспечении разумного приспособления признавался </w:t>
      </w:r>
      <w:r>
        <w:rPr>
          <w:b/>
        </w:rPr>
        <w:t>по</w:t>
      </w:r>
      <w:r w:rsidR="00247242" w:rsidRPr="00CE0DB0">
        <w:rPr>
          <w:b/>
        </w:rPr>
        <w:t xml:space="preserve"> за</w:t>
      </w:r>
      <w:r>
        <w:rPr>
          <w:b/>
        </w:rPr>
        <w:t>кону</w:t>
      </w:r>
      <w:r w:rsidR="00247242" w:rsidRPr="00CE0DB0">
        <w:rPr>
          <w:b/>
        </w:rPr>
        <w:t xml:space="preserve"> в качестве одной из форм дискриминации по признаку инвали</w:t>
      </w:r>
      <w:r w:rsidR="00247242" w:rsidRPr="00CE0DB0">
        <w:rPr>
          <w:b/>
        </w:rPr>
        <w:t>д</w:t>
      </w:r>
      <w:r w:rsidR="00247242" w:rsidRPr="00CE0DB0">
        <w:rPr>
          <w:b/>
        </w:rPr>
        <w:t xml:space="preserve">ности и чтобы это положение </w:t>
      </w:r>
      <w:r>
        <w:rPr>
          <w:b/>
        </w:rPr>
        <w:t xml:space="preserve">четко </w:t>
      </w:r>
      <w:r w:rsidR="00247242" w:rsidRPr="00CE0DB0">
        <w:rPr>
          <w:b/>
        </w:rPr>
        <w:t>применялось в отношении всех прав, включая основополагающие;</w:t>
      </w:r>
    </w:p>
    <w:p w:rsidR="00247242" w:rsidRPr="00CE0DB0" w:rsidRDefault="00CE0DB0" w:rsidP="00247242">
      <w:pPr>
        <w:pStyle w:val="SingleTxtGR"/>
        <w:rPr>
          <w:b/>
        </w:rPr>
      </w:pPr>
      <w:r>
        <w:rPr>
          <w:b/>
        </w:rPr>
        <w:tab/>
      </w:r>
      <w:r w:rsidR="00247242" w:rsidRPr="00CE0DB0">
        <w:rPr>
          <w:b/>
          <w:lang w:val="en-US"/>
        </w:rPr>
        <w:t>b</w:t>
      </w:r>
      <w:r w:rsidR="00247242" w:rsidRPr="00CE0DB0">
        <w:rPr>
          <w:b/>
        </w:rPr>
        <w:t>)</w:t>
      </w:r>
      <w:r w:rsidR="00247242" w:rsidRPr="00CE0DB0">
        <w:rPr>
          <w:b/>
        </w:rPr>
        <w:tab/>
        <w:t>внести поправки в законы</w:t>
      </w:r>
      <w:r>
        <w:rPr>
          <w:b/>
        </w:rPr>
        <w:t>, касающиеся</w:t>
      </w:r>
      <w:r w:rsidR="00247242" w:rsidRPr="00CE0DB0">
        <w:rPr>
          <w:b/>
        </w:rPr>
        <w:t xml:space="preserve"> дискриминации, включая Закон об отношениях в сфере занятости 2012 года, чтобы ввести дополнительные меры в области законодательства и политики с использ</w:t>
      </w:r>
      <w:r w:rsidR="00247242" w:rsidRPr="00CE0DB0">
        <w:rPr>
          <w:b/>
        </w:rPr>
        <w:t>о</w:t>
      </w:r>
      <w:r w:rsidR="00247242" w:rsidRPr="00CE0DB0">
        <w:rPr>
          <w:b/>
        </w:rPr>
        <w:t xml:space="preserve">ванием правозащитных рамок </w:t>
      </w:r>
      <w:r>
        <w:rPr>
          <w:b/>
        </w:rPr>
        <w:t xml:space="preserve">для </w:t>
      </w:r>
      <w:r w:rsidR="00247242" w:rsidRPr="00CE0DB0">
        <w:rPr>
          <w:b/>
        </w:rPr>
        <w:t xml:space="preserve">борьбы </w:t>
      </w:r>
      <w:r>
        <w:rPr>
          <w:b/>
        </w:rPr>
        <w:t>против множественных</w:t>
      </w:r>
      <w:r w:rsidR="00247242" w:rsidRPr="00CE0DB0">
        <w:rPr>
          <w:b/>
        </w:rPr>
        <w:t xml:space="preserve"> или </w:t>
      </w:r>
      <w:proofErr w:type="spellStart"/>
      <w:r>
        <w:rPr>
          <w:b/>
        </w:rPr>
        <w:t>межсекторальных</w:t>
      </w:r>
      <w:proofErr w:type="spellEnd"/>
      <w:r>
        <w:rPr>
          <w:b/>
        </w:rPr>
        <w:t xml:space="preserve"> </w:t>
      </w:r>
      <w:r w:rsidR="00247242" w:rsidRPr="00CE0DB0">
        <w:rPr>
          <w:b/>
        </w:rPr>
        <w:t>форм дискриминации, дискриминации по ассоциации и дискриминации в отношении лиц, которые, как считается, имеют инв</w:t>
      </w:r>
      <w:r w:rsidR="00247242" w:rsidRPr="00CE0DB0">
        <w:rPr>
          <w:b/>
        </w:rPr>
        <w:t>а</w:t>
      </w:r>
      <w:r w:rsidR="00247242" w:rsidRPr="00CE0DB0">
        <w:rPr>
          <w:b/>
        </w:rPr>
        <w:t>лидность;</w:t>
      </w:r>
    </w:p>
    <w:p w:rsidR="00247242" w:rsidRPr="00247242" w:rsidRDefault="00CE0DB0" w:rsidP="00247242">
      <w:pPr>
        <w:pStyle w:val="SingleTxtGR"/>
      </w:pPr>
      <w:r>
        <w:rPr>
          <w:b/>
        </w:rPr>
        <w:tab/>
      </w:r>
      <w:r w:rsidR="00247242" w:rsidRPr="00CE0DB0">
        <w:rPr>
          <w:b/>
          <w:lang w:val="en-US"/>
        </w:rPr>
        <w:t>c</w:t>
      </w:r>
      <w:r w:rsidR="00247242" w:rsidRPr="00CE0DB0">
        <w:rPr>
          <w:b/>
        </w:rPr>
        <w:t>)</w:t>
      </w:r>
      <w:r w:rsidR="00247242" w:rsidRPr="00CE0DB0">
        <w:rPr>
          <w:b/>
        </w:rPr>
        <w:tab/>
        <w:t xml:space="preserve">отменить дискриминационные законы и положения, которые лишают прав и исключают возможность участия и интеграции </w:t>
      </w:r>
      <w:r>
        <w:rPr>
          <w:b/>
        </w:rPr>
        <w:t>на основ</w:t>
      </w:r>
      <w:r>
        <w:rPr>
          <w:b/>
        </w:rPr>
        <w:t>а</w:t>
      </w:r>
      <w:r>
        <w:rPr>
          <w:b/>
        </w:rPr>
        <w:t>нии</w:t>
      </w:r>
      <w:r w:rsidR="00247242" w:rsidRPr="00CE0DB0">
        <w:rPr>
          <w:b/>
        </w:rPr>
        <w:t xml:space="preserve"> инвалидности, включая Закон о порядке въезд</w:t>
      </w:r>
      <w:r>
        <w:rPr>
          <w:b/>
        </w:rPr>
        <w:t>а</w:t>
      </w:r>
      <w:r w:rsidR="00247242" w:rsidRPr="00CE0DB0">
        <w:rPr>
          <w:b/>
        </w:rPr>
        <w:t xml:space="preserve"> в страну, пребывания на ее территории и выезда, Закон о выборах и законы, допускающие </w:t>
      </w:r>
      <w:proofErr w:type="spellStart"/>
      <w:r>
        <w:rPr>
          <w:b/>
        </w:rPr>
        <w:t>су</w:t>
      </w:r>
      <w:r>
        <w:rPr>
          <w:b/>
        </w:rPr>
        <w:t>б</w:t>
      </w:r>
      <w:r>
        <w:rPr>
          <w:b/>
        </w:rPr>
        <w:t>ститутивное</w:t>
      </w:r>
      <w:proofErr w:type="spellEnd"/>
      <w:r>
        <w:rPr>
          <w:b/>
        </w:rPr>
        <w:t xml:space="preserve"> </w:t>
      </w:r>
      <w:r w:rsidR="00247242" w:rsidRPr="00CE0DB0">
        <w:rPr>
          <w:b/>
        </w:rPr>
        <w:t>принятие решений, недобровольное помещение в стационар и принудительное лечение.</w:t>
      </w:r>
    </w:p>
    <w:p w:rsidR="00247242" w:rsidRPr="00247242" w:rsidRDefault="00247242" w:rsidP="00CE0DB0">
      <w:pPr>
        <w:pStyle w:val="H23GR"/>
      </w:pPr>
      <w:r w:rsidRPr="00247242">
        <w:tab/>
      </w:r>
      <w:r w:rsidR="00CE0DB0">
        <w:tab/>
      </w:r>
      <w:r w:rsidRPr="00247242">
        <w:t>Женщины-инвалиды (статья 6)</w:t>
      </w:r>
    </w:p>
    <w:p w:rsidR="00247242" w:rsidRPr="00247242" w:rsidRDefault="00247242" w:rsidP="00247242">
      <w:pPr>
        <w:pStyle w:val="SingleTxtGR"/>
      </w:pPr>
      <w:r w:rsidRPr="00247242">
        <w:t>11.</w:t>
      </w:r>
      <w:r w:rsidRPr="00247242">
        <w:tab/>
        <w:t>Комитет выражает обеспокоенность в связи с тем, что государство-участник не обеспечивает надлежащим образом полной интеграции женщин-инвалидов и девочек-инвалидов во все</w:t>
      </w:r>
      <w:r w:rsidR="00CE0DB0">
        <w:t>х</w:t>
      </w:r>
      <w:r w:rsidRPr="00247242">
        <w:t xml:space="preserve"> сфер</w:t>
      </w:r>
      <w:r w:rsidR="00CE0DB0">
        <w:t>ах</w:t>
      </w:r>
      <w:r w:rsidRPr="00247242">
        <w:t xml:space="preserve"> жизни, в частности в област</w:t>
      </w:r>
      <w:r w:rsidR="00CE0DB0">
        <w:t>ях</w:t>
      </w:r>
      <w:r w:rsidRPr="00247242">
        <w:t xml:space="preserve"> здравоохранения, образования и занятости.</w:t>
      </w:r>
    </w:p>
    <w:p w:rsidR="00247242" w:rsidRPr="00CE0DB0" w:rsidRDefault="00247242" w:rsidP="00247242">
      <w:pPr>
        <w:pStyle w:val="SingleTxtGR"/>
        <w:rPr>
          <w:b/>
        </w:rPr>
      </w:pPr>
      <w:r w:rsidRPr="00247242">
        <w:t>12.</w:t>
      </w:r>
      <w:r w:rsidRPr="00247242">
        <w:tab/>
      </w:r>
      <w:r w:rsidRPr="00CE0DB0">
        <w:rPr>
          <w:b/>
        </w:rPr>
        <w:t>Комитет рекомендует государству-участнику усовершенствовать м</w:t>
      </w:r>
      <w:r w:rsidRPr="00CE0DB0">
        <w:rPr>
          <w:b/>
        </w:rPr>
        <w:t>е</w:t>
      </w:r>
      <w:r w:rsidRPr="00CE0DB0">
        <w:rPr>
          <w:b/>
        </w:rPr>
        <w:t>ры по содействию полной интеграции женщин</w:t>
      </w:r>
      <w:r w:rsidR="00CE0DB0" w:rsidRPr="00CE0DB0">
        <w:rPr>
          <w:b/>
        </w:rPr>
        <w:t>-инвалидов</w:t>
      </w:r>
      <w:r w:rsidRPr="00CE0DB0">
        <w:rPr>
          <w:b/>
        </w:rPr>
        <w:t xml:space="preserve"> и девочек</w:t>
      </w:r>
      <w:r w:rsidR="00CE0DB0" w:rsidRPr="00CE0DB0">
        <w:rPr>
          <w:b/>
        </w:rPr>
        <w:t>-инвалидов</w:t>
      </w:r>
      <w:r w:rsidRPr="00CE0DB0">
        <w:rPr>
          <w:b/>
        </w:rPr>
        <w:t xml:space="preserve"> путем:</w:t>
      </w:r>
    </w:p>
    <w:p w:rsidR="00247242" w:rsidRPr="00CE0DB0" w:rsidRDefault="00CE0DB0" w:rsidP="00247242">
      <w:pPr>
        <w:pStyle w:val="SingleTxtGR"/>
        <w:rPr>
          <w:b/>
        </w:rPr>
      </w:pPr>
      <w:r w:rsidRPr="00CE0DB0">
        <w:rPr>
          <w:b/>
        </w:rPr>
        <w:tab/>
      </w:r>
      <w:r w:rsidR="00247242" w:rsidRPr="00CE0DB0">
        <w:rPr>
          <w:b/>
          <w:lang w:val="en-US"/>
        </w:rPr>
        <w:t>a</w:t>
      </w:r>
      <w:r w:rsidR="00247242" w:rsidRPr="00CE0DB0">
        <w:rPr>
          <w:b/>
        </w:rPr>
        <w:t>)</w:t>
      </w:r>
      <w:r w:rsidR="00247242" w:rsidRPr="00CE0DB0">
        <w:rPr>
          <w:b/>
        </w:rPr>
        <w:tab/>
      </w:r>
      <w:proofErr w:type="gramStart"/>
      <w:r w:rsidR="00247242" w:rsidRPr="00CE0DB0">
        <w:rPr>
          <w:b/>
        </w:rPr>
        <w:t>создания</w:t>
      </w:r>
      <w:proofErr w:type="gramEnd"/>
      <w:r w:rsidR="00247242" w:rsidRPr="00CE0DB0">
        <w:rPr>
          <w:b/>
        </w:rPr>
        <w:t xml:space="preserve"> официального механизма консультаций для обеспеч</w:t>
      </w:r>
      <w:r w:rsidR="00247242" w:rsidRPr="00CE0DB0">
        <w:rPr>
          <w:b/>
        </w:rPr>
        <w:t>е</w:t>
      </w:r>
      <w:r w:rsidR="00247242" w:rsidRPr="00CE0DB0">
        <w:rPr>
          <w:b/>
        </w:rPr>
        <w:t>ния реального учета мнений женщин-инвалидов и девочек-инвали</w:t>
      </w:r>
      <w:r w:rsidR="00DC7A5D">
        <w:rPr>
          <w:b/>
        </w:rPr>
        <w:t>дов, а </w:t>
      </w:r>
      <w:r w:rsidR="00247242" w:rsidRPr="00CE0DB0">
        <w:rPr>
          <w:b/>
        </w:rPr>
        <w:t>также представляющих их организаци</w:t>
      </w:r>
      <w:r w:rsidR="00DC7A5D">
        <w:rPr>
          <w:b/>
        </w:rPr>
        <w:t>й</w:t>
      </w:r>
      <w:r w:rsidR="00247242" w:rsidRPr="00CE0DB0">
        <w:rPr>
          <w:b/>
        </w:rPr>
        <w:t xml:space="preserve"> на всей территории страны и</w:t>
      </w:r>
      <w:r w:rsidR="00DC7A5D">
        <w:rPr>
          <w:b/>
        </w:rPr>
        <w:t xml:space="preserve"> предоставления</w:t>
      </w:r>
      <w:r w:rsidR="00247242" w:rsidRPr="00CE0DB0">
        <w:rPr>
          <w:b/>
        </w:rPr>
        <w:t xml:space="preserve"> и</w:t>
      </w:r>
      <w:r w:rsidR="00DC7A5D">
        <w:rPr>
          <w:b/>
        </w:rPr>
        <w:t>м</w:t>
      </w:r>
      <w:r w:rsidR="00247242" w:rsidRPr="00CE0DB0">
        <w:rPr>
          <w:b/>
        </w:rPr>
        <w:t xml:space="preserve"> возможности участвовать в законодательной и полит</w:t>
      </w:r>
      <w:r w:rsidR="00247242" w:rsidRPr="00CE0DB0">
        <w:rPr>
          <w:b/>
        </w:rPr>
        <w:t>и</w:t>
      </w:r>
      <w:r w:rsidR="00247242" w:rsidRPr="00CE0DB0">
        <w:rPr>
          <w:b/>
        </w:rPr>
        <w:t>ческой деятельности;</w:t>
      </w:r>
    </w:p>
    <w:p w:rsidR="00247242" w:rsidRPr="00247242" w:rsidRDefault="00CE0DB0" w:rsidP="00247242">
      <w:pPr>
        <w:pStyle w:val="SingleTxtGR"/>
      </w:pPr>
      <w:r w:rsidRPr="00CE0DB0">
        <w:rPr>
          <w:b/>
        </w:rPr>
        <w:tab/>
      </w:r>
      <w:r w:rsidR="00247242" w:rsidRPr="00CE0DB0">
        <w:rPr>
          <w:b/>
          <w:lang w:val="en-US"/>
        </w:rPr>
        <w:t>b</w:t>
      </w:r>
      <w:r w:rsidR="00247242" w:rsidRPr="00CE0DB0">
        <w:rPr>
          <w:b/>
        </w:rPr>
        <w:t>)</w:t>
      </w:r>
      <w:r w:rsidR="00247242" w:rsidRPr="00CE0DB0">
        <w:rPr>
          <w:b/>
        </w:rPr>
        <w:tab/>
      </w:r>
      <w:proofErr w:type="gramStart"/>
      <w:r w:rsidR="00247242" w:rsidRPr="00CE0DB0">
        <w:rPr>
          <w:b/>
        </w:rPr>
        <w:t>принятия</w:t>
      </w:r>
      <w:proofErr w:type="gramEnd"/>
      <w:r w:rsidR="00247242" w:rsidRPr="00CE0DB0">
        <w:rPr>
          <w:b/>
        </w:rPr>
        <w:t xml:space="preserve"> конкретных мер по </w:t>
      </w:r>
      <w:r w:rsidR="00DC7A5D">
        <w:rPr>
          <w:b/>
        </w:rPr>
        <w:t xml:space="preserve">упорядоченному </w:t>
      </w:r>
      <w:r w:rsidR="00247242" w:rsidRPr="00CE0DB0">
        <w:rPr>
          <w:b/>
        </w:rPr>
        <w:t xml:space="preserve">учету прав женщин-инвалидов и девочек-инвалидов </w:t>
      </w:r>
      <w:r w:rsidR="00DC7A5D">
        <w:rPr>
          <w:b/>
        </w:rPr>
        <w:t>в рамках</w:t>
      </w:r>
      <w:r w:rsidR="00247242" w:rsidRPr="00CE0DB0">
        <w:rPr>
          <w:b/>
        </w:rPr>
        <w:t xml:space="preserve"> всех закон</w:t>
      </w:r>
      <w:r w:rsidR="00DC7A5D">
        <w:rPr>
          <w:b/>
        </w:rPr>
        <w:t>ов</w:t>
      </w:r>
      <w:r w:rsidR="00247242" w:rsidRPr="00CE0DB0">
        <w:rPr>
          <w:b/>
        </w:rPr>
        <w:t>, стратеги</w:t>
      </w:r>
      <w:r w:rsidR="00DC7A5D">
        <w:rPr>
          <w:b/>
        </w:rPr>
        <w:t>й</w:t>
      </w:r>
      <w:r w:rsidR="00247242" w:rsidRPr="00CE0DB0">
        <w:rPr>
          <w:b/>
        </w:rPr>
        <w:t xml:space="preserve"> и про</w:t>
      </w:r>
      <w:r w:rsidR="00DC7A5D">
        <w:rPr>
          <w:b/>
        </w:rPr>
        <w:t>грамм</w:t>
      </w:r>
      <w:r w:rsidR="00247242" w:rsidRPr="00CE0DB0">
        <w:rPr>
          <w:b/>
        </w:rPr>
        <w:t>, связанных с обеспечением гендерного равенства, в соотве</w:t>
      </w:r>
      <w:r w:rsidR="00247242" w:rsidRPr="00CE0DB0">
        <w:rPr>
          <w:b/>
        </w:rPr>
        <w:t>т</w:t>
      </w:r>
      <w:r w:rsidR="00247242" w:rsidRPr="00CE0DB0">
        <w:rPr>
          <w:b/>
        </w:rPr>
        <w:t>ствии с Конвенцией.</w:t>
      </w:r>
    </w:p>
    <w:p w:rsidR="00247242" w:rsidRPr="00247242" w:rsidRDefault="00247242" w:rsidP="00DC7A5D">
      <w:pPr>
        <w:pStyle w:val="H23GR"/>
      </w:pPr>
      <w:r w:rsidRPr="00247242">
        <w:tab/>
      </w:r>
      <w:r w:rsidR="00DC7A5D">
        <w:tab/>
      </w:r>
      <w:r w:rsidRPr="00247242">
        <w:t>Дети-инвалиды (статья 7)</w:t>
      </w:r>
    </w:p>
    <w:p w:rsidR="00247242" w:rsidRPr="00247242" w:rsidRDefault="00247242" w:rsidP="00247242">
      <w:pPr>
        <w:pStyle w:val="SingleTxtGR"/>
      </w:pPr>
      <w:r w:rsidRPr="00247242">
        <w:t>13.</w:t>
      </w:r>
      <w:r w:rsidRPr="00247242">
        <w:tab/>
        <w:t>Комитет выражает обеспокоенность в связи с недостаточной осведомле</w:t>
      </w:r>
      <w:r w:rsidRPr="00247242">
        <w:t>н</w:t>
      </w:r>
      <w:r w:rsidRPr="00247242">
        <w:t>ностью о правах детей-инвалидов и отсутствием конкретной стратегии обесп</w:t>
      </w:r>
      <w:r w:rsidRPr="00247242">
        <w:t>е</w:t>
      </w:r>
      <w:r w:rsidRPr="00247242">
        <w:t>чения этих прав</w:t>
      </w:r>
      <w:r w:rsidR="00DC7A5D">
        <w:t>. Он</w:t>
      </w:r>
      <w:r w:rsidRPr="00247242">
        <w:t xml:space="preserve"> также обеспокоен тем, что дети-инвалиды не участвуют на </w:t>
      </w:r>
      <w:r w:rsidR="00DC7A5D">
        <w:t>систематической</w:t>
      </w:r>
      <w:r w:rsidRPr="00247242">
        <w:t xml:space="preserve"> основе в принятии решений, затрагивающих их жизнь, и не имеют возможности </w:t>
      </w:r>
      <w:r w:rsidR="00DC7A5D">
        <w:t>высказать</w:t>
      </w:r>
      <w:r w:rsidRPr="00247242">
        <w:t xml:space="preserve"> свое мнение по вопросам, которые их непосре</w:t>
      </w:r>
      <w:r w:rsidRPr="00247242">
        <w:t>д</w:t>
      </w:r>
      <w:r w:rsidRPr="00247242">
        <w:t>ственно касаются.</w:t>
      </w:r>
    </w:p>
    <w:p w:rsidR="00247242" w:rsidRPr="00247242" w:rsidRDefault="00247242" w:rsidP="00247242">
      <w:pPr>
        <w:pStyle w:val="SingleTxtGR"/>
      </w:pPr>
      <w:r w:rsidRPr="00247242">
        <w:t>14.</w:t>
      </w:r>
      <w:r w:rsidRPr="00247242">
        <w:tab/>
      </w:r>
      <w:r w:rsidRPr="00DC7A5D">
        <w:rPr>
          <w:b/>
        </w:rPr>
        <w:t>Комитет рекомендует государству-участнику повысить уровень осв</w:t>
      </w:r>
      <w:r w:rsidRPr="00DC7A5D">
        <w:rPr>
          <w:b/>
        </w:rPr>
        <w:t>е</w:t>
      </w:r>
      <w:r w:rsidRPr="00DC7A5D">
        <w:rPr>
          <w:b/>
        </w:rPr>
        <w:t>домленности о правах детей-инвалидов путем обучения в школах, семьях и в обществе в целом, действуя в тесном сотрудничест</w:t>
      </w:r>
      <w:r w:rsidR="00DC7A5D" w:rsidRPr="00DC7A5D">
        <w:rPr>
          <w:b/>
        </w:rPr>
        <w:t>ве с организациями инвалидов, а</w:t>
      </w:r>
      <w:r w:rsidR="00DC7A5D">
        <w:rPr>
          <w:b/>
        </w:rPr>
        <w:t xml:space="preserve"> </w:t>
      </w:r>
      <w:r w:rsidRPr="00DC7A5D">
        <w:rPr>
          <w:b/>
        </w:rPr>
        <w:t>также разработать всеобъемлющую</w:t>
      </w:r>
      <w:r w:rsidR="00DC7A5D" w:rsidRPr="00DC7A5D">
        <w:rPr>
          <w:b/>
        </w:rPr>
        <w:t xml:space="preserve"> основанную на правах</w:t>
      </w:r>
      <w:r w:rsidRPr="00DC7A5D">
        <w:rPr>
          <w:b/>
        </w:rPr>
        <w:t xml:space="preserve"> стратегию</w:t>
      </w:r>
      <w:r w:rsidR="00DC7A5D" w:rsidRPr="00DC7A5D">
        <w:rPr>
          <w:b/>
        </w:rPr>
        <w:t xml:space="preserve"> </w:t>
      </w:r>
      <w:r w:rsidRPr="00DC7A5D">
        <w:rPr>
          <w:b/>
        </w:rPr>
        <w:t xml:space="preserve">в интересах детей-инвалидов, включающую гарантии защиты их прав. Комитет также рекомендует запрашивать мнения детей-инвалидов по всем затрагивающим их вопросам, </w:t>
      </w:r>
      <w:r w:rsidR="00DC7A5D" w:rsidRPr="00DC7A5D">
        <w:rPr>
          <w:b/>
        </w:rPr>
        <w:t>оказывая</w:t>
      </w:r>
      <w:r w:rsidRPr="00DC7A5D">
        <w:rPr>
          <w:b/>
        </w:rPr>
        <w:t xml:space="preserve"> им при этом надлежащую помощь с учетом их инвалидности и возраста и таким обр</w:t>
      </w:r>
      <w:r w:rsidRPr="00DC7A5D">
        <w:rPr>
          <w:b/>
        </w:rPr>
        <w:t>а</w:t>
      </w:r>
      <w:r w:rsidRPr="00DC7A5D">
        <w:rPr>
          <w:b/>
        </w:rPr>
        <w:t>зом, который согласуется с заключительными замечаниями Комитета по правам ребенка (</w:t>
      </w:r>
      <w:r w:rsidRPr="00DC7A5D">
        <w:rPr>
          <w:b/>
          <w:lang w:val="en-US"/>
        </w:rPr>
        <w:t>CRC</w:t>
      </w:r>
      <w:r w:rsidRPr="00DC7A5D">
        <w:rPr>
          <w:b/>
        </w:rPr>
        <w:t>/</w:t>
      </w:r>
      <w:r w:rsidRPr="00DC7A5D">
        <w:rPr>
          <w:b/>
          <w:lang w:val="en-US"/>
        </w:rPr>
        <w:t>C</w:t>
      </w:r>
      <w:r w:rsidRPr="00DC7A5D">
        <w:rPr>
          <w:b/>
        </w:rPr>
        <w:t>/</w:t>
      </w:r>
      <w:proofErr w:type="spellStart"/>
      <w:r w:rsidRPr="00DC7A5D">
        <w:rPr>
          <w:b/>
          <w:lang w:val="en-US"/>
        </w:rPr>
        <w:t>COK</w:t>
      </w:r>
      <w:proofErr w:type="spellEnd"/>
      <w:r w:rsidRPr="00DC7A5D">
        <w:rPr>
          <w:b/>
        </w:rPr>
        <w:t>/</w:t>
      </w:r>
      <w:r w:rsidRPr="00DC7A5D">
        <w:rPr>
          <w:b/>
          <w:lang w:val="en-US"/>
        </w:rPr>
        <w:t>CO</w:t>
      </w:r>
      <w:r w:rsidRPr="00DC7A5D">
        <w:rPr>
          <w:b/>
        </w:rPr>
        <w:t>/1).</w:t>
      </w:r>
    </w:p>
    <w:p w:rsidR="00247242" w:rsidRPr="00247242" w:rsidRDefault="00247242" w:rsidP="00247242">
      <w:pPr>
        <w:pStyle w:val="SingleTxtGR"/>
      </w:pPr>
      <w:r w:rsidRPr="00247242">
        <w:t>15.</w:t>
      </w:r>
      <w:r w:rsidRPr="00247242">
        <w:tab/>
        <w:t>Комитет принимает к сведению проект в области раннего выявления и вмешательства в интересах детей-инвалидов, который должен быть введен в действие до 2016 года, хотя и выражает озабоченность по поводу того, что этот проект носит временный характер и не подходит для  удовлетворения долг</w:t>
      </w:r>
      <w:r w:rsidRPr="00247242">
        <w:t>о</w:t>
      </w:r>
      <w:r w:rsidRPr="00247242">
        <w:t>срочных потребностей детей-инвалидов.</w:t>
      </w:r>
    </w:p>
    <w:p w:rsidR="00247242" w:rsidRPr="00DC7A5D" w:rsidRDefault="00247242" w:rsidP="00247242">
      <w:pPr>
        <w:pStyle w:val="SingleTxtGR"/>
        <w:rPr>
          <w:b/>
        </w:rPr>
      </w:pPr>
      <w:r w:rsidRPr="00247242">
        <w:t>16.</w:t>
      </w:r>
      <w:r w:rsidRPr="00247242">
        <w:tab/>
      </w:r>
      <w:r w:rsidRPr="00DC7A5D">
        <w:rPr>
          <w:b/>
        </w:rPr>
        <w:t>Комитет рекомендует государству-участнику:</w:t>
      </w:r>
    </w:p>
    <w:p w:rsidR="00247242" w:rsidRPr="00DC7A5D" w:rsidRDefault="00DC7A5D" w:rsidP="00247242">
      <w:pPr>
        <w:pStyle w:val="SingleTxtGR"/>
        <w:rPr>
          <w:b/>
        </w:rPr>
      </w:pPr>
      <w:r>
        <w:rPr>
          <w:b/>
        </w:rPr>
        <w:tab/>
      </w:r>
      <w:r w:rsidR="00247242" w:rsidRPr="00DC7A5D">
        <w:rPr>
          <w:b/>
          <w:lang w:val="en-US"/>
        </w:rPr>
        <w:t>a</w:t>
      </w:r>
      <w:r w:rsidR="00247242" w:rsidRPr="00DC7A5D">
        <w:rPr>
          <w:b/>
        </w:rPr>
        <w:t>)</w:t>
      </w:r>
      <w:r w:rsidR="00247242" w:rsidRPr="00DC7A5D">
        <w:rPr>
          <w:b/>
        </w:rPr>
        <w:tab/>
      </w:r>
      <w:proofErr w:type="gramStart"/>
      <w:r w:rsidR="00247242" w:rsidRPr="00DC7A5D">
        <w:rPr>
          <w:b/>
        </w:rPr>
        <w:t>разработать</w:t>
      </w:r>
      <w:proofErr w:type="gramEnd"/>
      <w:r w:rsidR="00247242" w:rsidRPr="00DC7A5D">
        <w:rPr>
          <w:b/>
        </w:rPr>
        <w:t xml:space="preserve"> постоянную программу раннего выявления и вм</w:t>
      </w:r>
      <w:r w:rsidR="00247242" w:rsidRPr="00DC7A5D">
        <w:rPr>
          <w:b/>
        </w:rPr>
        <w:t>е</w:t>
      </w:r>
      <w:r w:rsidR="00247242" w:rsidRPr="00DC7A5D">
        <w:rPr>
          <w:b/>
        </w:rPr>
        <w:t>шательства для детей-инвалидов, действующую с момента их рождения до школьного возраста;</w:t>
      </w:r>
    </w:p>
    <w:p w:rsidR="00247242" w:rsidRPr="00DC7A5D" w:rsidRDefault="00DC7A5D" w:rsidP="00247242">
      <w:pPr>
        <w:pStyle w:val="SingleTxtGR"/>
        <w:rPr>
          <w:b/>
        </w:rPr>
      </w:pPr>
      <w:r>
        <w:rPr>
          <w:b/>
        </w:rPr>
        <w:tab/>
      </w:r>
      <w:r w:rsidR="00247242" w:rsidRPr="00DC7A5D">
        <w:rPr>
          <w:b/>
          <w:lang w:val="en-US"/>
        </w:rPr>
        <w:t>b</w:t>
      </w:r>
      <w:r w:rsidR="00247242" w:rsidRPr="00DC7A5D">
        <w:rPr>
          <w:b/>
        </w:rPr>
        <w:t>)</w:t>
      </w:r>
      <w:r w:rsidR="00247242" w:rsidRPr="00DC7A5D">
        <w:rPr>
          <w:b/>
        </w:rPr>
        <w:tab/>
      </w:r>
      <w:proofErr w:type="gramStart"/>
      <w:r w:rsidR="00247242" w:rsidRPr="00DC7A5D">
        <w:rPr>
          <w:b/>
        </w:rPr>
        <w:t>определить</w:t>
      </w:r>
      <w:proofErr w:type="gramEnd"/>
      <w:r>
        <w:rPr>
          <w:b/>
        </w:rPr>
        <w:t>,</w:t>
      </w:r>
      <w:r w:rsidR="00247242" w:rsidRPr="00DC7A5D">
        <w:rPr>
          <w:b/>
        </w:rPr>
        <w:t xml:space="preserve"> каких специализированных педиатрических услуг не имеется в настоящее время</w:t>
      </w:r>
      <w:r>
        <w:rPr>
          <w:b/>
        </w:rPr>
        <w:t>,</w:t>
      </w:r>
      <w:r w:rsidR="00247242" w:rsidRPr="00DC7A5D">
        <w:rPr>
          <w:b/>
        </w:rPr>
        <w:t xml:space="preserve"> и обеспечить их </w:t>
      </w:r>
      <w:r>
        <w:rPr>
          <w:b/>
        </w:rPr>
        <w:t>оказание</w:t>
      </w:r>
      <w:r w:rsidR="00247242" w:rsidRPr="00DC7A5D">
        <w:rPr>
          <w:b/>
        </w:rPr>
        <w:t>;</w:t>
      </w:r>
    </w:p>
    <w:p w:rsidR="00247242" w:rsidRPr="00247242" w:rsidRDefault="00DC7A5D" w:rsidP="00247242">
      <w:pPr>
        <w:pStyle w:val="SingleTxtGR"/>
      </w:pPr>
      <w:r>
        <w:rPr>
          <w:b/>
        </w:rPr>
        <w:tab/>
      </w:r>
      <w:r w:rsidR="00247242" w:rsidRPr="00DC7A5D">
        <w:rPr>
          <w:b/>
          <w:lang w:val="en-US"/>
        </w:rPr>
        <w:t>c</w:t>
      </w:r>
      <w:r w:rsidR="00247242" w:rsidRPr="00DC7A5D">
        <w:rPr>
          <w:b/>
        </w:rPr>
        <w:t>)</w:t>
      </w:r>
      <w:r w:rsidR="00247242" w:rsidRPr="00DC7A5D">
        <w:rPr>
          <w:b/>
        </w:rPr>
        <w:tab/>
      </w:r>
      <w:proofErr w:type="gramStart"/>
      <w:r>
        <w:rPr>
          <w:b/>
        </w:rPr>
        <w:t>предоставлять</w:t>
      </w:r>
      <w:proofErr w:type="gramEnd"/>
      <w:r w:rsidR="00247242" w:rsidRPr="00DC7A5D">
        <w:rPr>
          <w:b/>
        </w:rPr>
        <w:t xml:space="preserve"> семьям с детьми-инвалидами финансовую п</w:t>
      </w:r>
      <w:r w:rsidR="00247242" w:rsidRPr="00DC7A5D">
        <w:rPr>
          <w:b/>
        </w:rPr>
        <w:t>о</w:t>
      </w:r>
      <w:r w:rsidR="00247242" w:rsidRPr="00DC7A5D">
        <w:rPr>
          <w:b/>
        </w:rPr>
        <w:t>мощь, обучение и механизм</w:t>
      </w:r>
      <w:r>
        <w:rPr>
          <w:b/>
        </w:rPr>
        <w:t>ы</w:t>
      </w:r>
      <w:r w:rsidRPr="00DC7A5D">
        <w:rPr>
          <w:b/>
        </w:rPr>
        <w:t xml:space="preserve"> </w:t>
      </w:r>
      <w:r>
        <w:rPr>
          <w:b/>
        </w:rPr>
        <w:t>поддержки</w:t>
      </w:r>
      <w:r w:rsidR="00247242" w:rsidRPr="00DC7A5D">
        <w:rPr>
          <w:b/>
        </w:rPr>
        <w:t xml:space="preserve"> для обеспечения интеграции и полноценного участия их детей в семье и в общине.</w:t>
      </w:r>
    </w:p>
    <w:p w:rsidR="00247242" w:rsidRPr="00247242" w:rsidRDefault="00DC7A5D" w:rsidP="00DC7A5D">
      <w:pPr>
        <w:pStyle w:val="H23GR"/>
      </w:pPr>
      <w:r>
        <w:tab/>
      </w:r>
      <w:r w:rsidR="00247242" w:rsidRPr="00247242">
        <w:tab/>
        <w:t>Просветительно-воспитательная работа (статья 8)</w:t>
      </w:r>
    </w:p>
    <w:p w:rsidR="00247242" w:rsidRPr="00247242" w:rsidRDefault="00247242" w:rsidP="00247242">
      <w:pPr>
        <w:pStyle w:val="SingleTxtGR"/>
      </w:pPr>
      <w:r w:rsidRPr="00247242">
        <w:t>17.</w:t>
      </w:r>
      <w:r w:rsidRPr="00247242">
        <w:tab/>
        <w:t>Комитет выражает обеспокоенность по поводу ограниченной осведо</w:t>
      </w:r>
      <w:r w:rsidRPr="00247242">
        <w:t>м</w:t>
      </w:r>
      <w:r w:rsidRPr="00247242">
        <w:t xml:space="preserve">ленности о роли и функциях Управления </w:t>
      </w:r>
      <w:r w:rsidR="00DC7A5D">
        <w:t>Омбудсмена</w:t>
      </w:r>
      <w:r w:rsidRPr="00247242">
        <w:t>, учрежденного в соотве</w:t>
      </w:r>
      <w:r w:rsidRPr="00247242">
        <w:t>т</w:t>
      </w:r>
      <w:r w:rsidRPr="00247242">
        <w:t xml:space="preserve">ствии с Законом об инвалидности 2008 года. </w:t>
      </w:r>
      <w:r w:rsidR="00DC7A5D" w:rsidRPr="00247242">
        <w:t>Информационны</w:t>
      </w:r>
      <w:r w:rsidR="00DC7A5D">
        <w:t>е</w:t>
      </w:r>
      <w:r w:rsidR="00DC7A5D" w:rsidRPr="00247242">
        <w:t xml:space="preserve"> </w:t>
      </w:r>
      <w:r w:rsidRPr="00247242">
        <w:t>бюллетен</w:t>
      </w:r>
      <w:r w:rsidR="00DC7A5D">
        <w:t>и</w:t>
      </w:r>
      <w:r w:rsidRPr="00247242">
        <w:t xml:space="preserve">, </w:t>
      </w:r>
      <w:r w:rsidR="00DC7A5D">
        <w:t>ра</w:t>
      </w:r>
      <w:r w:rsidR="00DC7A5D">
        <w:t>з</w:t>
      </w:r>
      <w:r w:rsidR="00DC7A5D">
        <w:t>работанные</w:t>
      </w:r>
      <w:r w:rsidRPr="00247242">
        <w:t xml:space="preserve"> </w:t>
      </w:r>
      <w:r w:rsidR="00DC7A5D">
        <w:t>Министерством</w:t>
      </w:r>
      <w:r w:rsidR="00DC7A5D" w:rsidRPr="00247242">
        <w:t xml:space="preserve"> </w:t>
      </w:r>
      <w:r w:rsidRPr="00247242">
        <w:t>внутренних дел</w:t>
      </w:r>
      <w:r w:rsidR="00DC7A5D">
        <w:t xml:space="preserve"> и размещенные на его веб-сайте, являются недостаточно эффективным решением,</w:t>
      </w:r>
      <w:r w:rsidRPr="00247242">
        <w:t xml:space="preserve"> учитывая ограниченный д</w:t>
      </w:r>
      <w:r w:rsidRPr="00247242">
        <w:t>о</w:t>
      </w:r>
      <w:r w:rsidRPr="00247242">
        <w:t xml:space="preserve">ступ к </w:t>
      </w:r>
      <w:r w:rsidR="00DC7A5D" w:rsidRPr="00247242">
        <w:t xml:space="preserve">Интернету </w:t>
      </w:r>
      <w:r w:rsidRPr="00247242">
        <w:t xml:space="preserve">на территории островов. Кроме того, Комитет обеспокоен тем, что </w:t>
      </w:r>
      <w:r w:rsidR="00DC7A5D">
        <w:t xml:space="preserve">не были организованы </w:t>
      </w:r>
      <w:r w:rsidRPr="00247242">
        <w:t>информационно-просветительские кампании для общественности</w:t>
      </w:r>
      <w:r w:rsidR="00DC7A5D">
        <w:t xml:space="preserve"> и</w:t>
      </w:r>
      <w:r w:rsidRPr="00247242">
        <w:t xml:space="preserve"> подготовк</w:t>
      </w:r>
      <w:r w:rsidR="00DC7A5D">
        <w:t>а</w:t>
      </w:r>
      <w:r w:rsidRPr="00247242">
        <w:t xml:space="preserve"> кадров в государственном секторе по вопросу о правах инвалидов, Конвенции и Факультативного протокола.</w:t>
      </w:r>
    </w:p>
    <w:p w:rsidR="00247242" w:rsidRPr="00DC7A5D" w:rsidRDefault="00247242" w:rsidP="00247242">
      <w:pPr>
        <w:pStyle w:val="SingleTxtGR"/>
        <w:rPr>
          <w:b/>
        </w:rPr>
      </w:pPr>
      <w:r w:rsidRPr="00247242">
        <w:t>18.</w:t>
      </w:r>
      <w:r w:rsidRPr="00247242">
        <w:tab/>
      </w:r>
      <w:r w:rsidRPr="00DC7A5D">
        <w:rPr>
          <w:b/>
        </w:rPr>
        <w:t>Комитет рекомендует государству-участнику:</w:t>
      </w:r>
    </w:p>
    <w:p w:rsidR="00247242" w:rsidRPr="00DC7A5D" w:rsidRDefault="00DC7A5D" w:rsidP="00247242">
      <w:pPr>
        <w:pStyle w:val="SingleTxtGR"/>
        <w:rPr>
          <w:b/>
        </w:rPr>
      </w:pPr>
      <w:r>
        <w:rPr>
          <w:b/>
        </w:rPr>
        <w:tab/>
      </w:r>
      <w:r w:rsidR="00247242" w:rsidRPr="00DC7A5D">
        <w:rPr>
          <w:b/>
          <w:lang w:val="en-US"/>
        </w:rPr>
        <w:t>a</w:t>
      </w:r>
      <w:r w:rsidR="00247242" w:rsidRPr="00DC7A5D">
        <w:rPr>
          <w:b/>
        </w:rPr>
        <w:t>)</w:t>
      </w:r>
      <w:r w:rsidR="00247242" w:rsidRPr="00DC7A5D">
        <w:rPr>
          <w:b/>
        </w:rPr>
        <w:tab/>
      </w:r>
      <w:proofErr w:type="gramStart"/>
      <w:r w:rsidR="00247242" w:rsidRPr="00DC7A5D">
        <w:rPr>
          <w:b/>
        </w:rPr>
        <w:t>повысить</w:t>
      </w:r>
      <w:proofErr w:type="gramEnd"/>
      <w:r w:rsidR="00247242" w:rsidRPr="00DC7A5D">
        <w:rPr>
          <w:b/>
        </w:rPr>
        <w:t xml:space="preserve"> уровень осведомленности о роли Омбудсмена как м</w:t>
      </w:r>
      <w:r w:rsidR="00247242" w:rsidRPr="00DC7A5D">
        <w:rPr>
          <w:b/>
        </w:rPr>
        <w:t>е</w:t>
      </w:r>
      <w:r w:rsidR="00247242" w:rsidRPr="00DC7A5D">
        <w:rPr>
          <w:b/>
        </w:rPr>
        <w:t>ханизма рассмотрения жалоб на нарушения прав человека и</w:t>
      </w:r>
      <w:r>
        <w:rPr>
          <w:b/>
        </w:rPr>
        <w:t>/или</w:t>
      </w:r>
      <w:r w:rsidR="00247242" w:rsidRPr="00DC7A5D">
        <w:rPr>
          <w:b/>
        </w:rPr>
        <w:t xml:space="preserve"> дискр</w:t>
      </w:r>
      <w:r w:rsidR="00247242" w:rsidRPr="00DC7A5D">
        <w:rPr>
          <w:b/>
        </w:rPr>
        <w:t>и</w:t>
      </w:r>
      <w:r w:rsidR="00247242" w:rsidRPr="00DC7A5D">
        <w:rPr>
          <w:b/>
        </w:rPr>
        <w:t>минацию в отношении инвалидов;</w:t>
      </w:r>
    </w:p>
    <w:p w:rsidR="00247242" w:rsidRPr="00DC7A5D" w:rsidRDefault="00DC7A5D" w:rsidP="00247242">
      <w:pPr>
        <w:pStyle w:val="SingleTxtGR"/>
        <w:rPr>
          <w:b/>
        </w:rPr>
      </w:pPr>
      <w:r>
        <w:rPr>
          <w:b/>
        </w:rPr>
        <w:tab/>
      </w:r>
      <w:r w:rsidR="00247242" w:rsidRPr="00DC7A5D">
        <w:rPr>
          <w:b/>
          <w:lang w:val="en-US"/>
        </w:rPr>
        <w:t>b</w:t>
      </w:r>
      <w:r w:rsidR="00247242" w:rsidRPr="00DC7A5D">
        <w:rPr>
          <w:b/>
        </w:rPr>
        <w:t>)</w:t>
      </w:r>
      <w:r w:rsidR="00247242" w:rsidRPr="00DC7A5D">
        <w:rPr>
          <w:b/>
        </w:rPr>
        <w:tab/>
      </w:r>
      <w:proofErr w:type="gramStart"/>
      <w:r w:rsidR="00247242" w:rsidRPr="00DC7A5D">
        <w:rPr>
          <w:b/>
        </w:rPr>
        <w:t>вести</w:t>
      </w:r>
      <w:proofErr w:type="gramEnd"/>
      <w:r w:rsidR="00247242" w:rsidRPr="00DC7A5D">
        <w:rPr>
          <w:b/>
        </w:rPr>
        <w:t xml:space="preserve"> просветительно-воспитательную работу путем организ</w:t>
      </w:r>
      <w:r w:rsidR="00247242" w:rsidRPr="00DC7A5D">
        <w:rPr>
          <w:b/>
        </w:rPr>
        <w:t>а</w:t>
      </w:r>
      <w:r w:rsidR="00247242" w:rsidRPr="00DC7A5D">
        <w:rPr>
          <w:b/>
        </w:rPr>
        <w:t>ции обязательного обучения для инвалидов и представляющих их орган</w:t>
      </w:r>
      <w:r w:rsidR="00247242" w:rsidRPr="00DC7A5D">
        <w:rPr>
          <w:b/>
        </w:rPr>
        <w:t>и</w:t>
      </w:r>
      <w:r w:rsidR="00247242" w:rsidRPr="00DC7A5D">
        <w:rPr>
          <w:b/>
        </w:rPr>
        <w:t>заций, государственных должностных лиц, сотрудников системы правос</w:t>
      </w:r>
      <w:r w:rsidR="00247242" w:rsidRPr="00DC7A5D">
        <w:rPr>
          <w:b/>
        </w:rPr>
        <w:t>у</w:t>
      </w:r>
      <w:r w:rsidR="00247242" w:rsidRPr="00DC7A5D">
        <w:rPr>
          <w:b/>
        </w:rPr>
        <w:t>дия и работодателей;</w:t>
      </w:r>
    </w:p>
    <w:p w:rsidR="00247242" w:rsidRPr="00DC7A5D" w:rsidRDefault="00F76F6C" w:rsidP="00247242">
      <w:pPr>
        <w:pStyle w:val="SingleTxtGR"/>
        <w:rPr>
          <w:b/>
        </w:rPr>
      </w:pPr>
      <w:r>
        <w:rPr>
          <w:b/>
        </w:rPr>
        <w:br w:type="page"/>
      </w:r>
      <w:r w:rsidR="00DC7A5D">
        <w:rPr>
          <w:b/>
        </w:rPr>
        <w:tab/>
      </w:r>
      <w:r w:rsidR="00247242" w:rsidRPr="00DC7A5D">
        <w:rPr>
          <w:b/>
          <w:lang w:val="en-US"/>
        </w:rPr>
        <w:t>c</w:t>
      </w:r>
      <w:r w:rsidR="00247242" w:rsidRPr="00DC7A5D">
        <w:rPr>
          <w:b/>
        </w:rPr>
        <w:t>)</w:t>
      </w:r>
      <w:r w:rsidR="00247242" w:rsidRPr="00DC7A5D">
        <w:rPr>
          <w:b/>
        </w:rPr>
        <w:tab/>
      </w:r>
      <w:proofErr w:type="gramStart"/>
      <w:r w:rsidR="00247242" w:rsidRPr="00DC7A5D">
        <w:rPr>
          <w:b/>
        </w:rPr>
        <w:t>обеспечивать</w:t>
      </w:r>
      <w:proofErr w:type="gramEnd"/>
      <w:r w:rsidR="00247242" w:rsidRPr="00DC7A5D">
        <w:rPr>
          <w:b/>
        </w:rPr>
        <w:t xml:space="preserve"> более широкое распространение информации об Омбудсмене в доступных форматах среди всех инвалидов в стране, </w:t>
      </w:r>
      <w:r w:rsidR="00DC7A5D">
        <w:rPr>
          <w:b/>
        </w:rPr>
        <w:t>вкл</w:t>
      </w:r>
      <w:r w:rsidR="00DC7A5D">
        <w:rPr>
          <w:b/>
        </w:rPr>
        <w:t>ю</w:t>
      </w:r>
      <w:r w:rsidR="00DC7A5D">
        <w:rPr>
          <w:b/>
        </w:rPr>
        <w:t>чая</w:t>
      </w:r>
      <w:r w:rsidR="00247242" w:rsidRPr="00DC7A5D">
        <w:rPr>
          <w:b/>
        </w:rPr>
        <w:t xml:space="preserve"> информацию о средствах правовой защиты и санкциях за невыполн</w:t>
      </w:r>
      <w:r w:rsidR="00247242" w:rsidRPr="00DC7A5D">
        <w:rPr>
          <w:b/>
        </w:rPr>
        <w:t>е</w:t>
      </w:r>
      <w:r w:rsidR="00247242" w:rsidRPr="00DC7A5D">
        <w:rPr>
          <w:b/>
        </w:rPr>
        <w:t>ние обязательств;</w:t>
      </w:r>
    </w:p>
    <w:p w:rsidR="00247242" w:rsidRPr="00DC7A5D" w:rsidRDefault="00DC7A5D" w:rsidP="00247242">
      <w:pPr>
        <w:pStyle w:val="SingleTxtGR"/>
        <w:rPr>
          <w:b/>
        </w:rPr>
      </w:pPr>
      <w:r>
        <w:rPr>
          <w:b/>
        </w:rPr>
        <w:tab/>
      </w:r>
      <w:r w:rsidR="00247242" w:rsidRPr="00DC7A5D">
        <w:rPr>
          <w:b/>
          <w:lang w:val="en-US"/>
        </w:rPr>
        <w:t>d</w:t>
      </w:r>
      <w:r w:rsidR="00247242" w:rsidRPr="00DC7A5D">
        <w:rPr>
          <w:b/>
        </w:rPr>
        <w:t>)</w:t>
      </w:r>
      <w:r w:rsidR="00247242" w:rsidRPr="00DC7A5D">
        <w:rPr>
          <w:b/>
        </w:rPr>
        <w:tab/>
      </w:r>
      <w:proofErr w:type="gramStart"/>
      <w:r w:rsidR="00247242" w:rsidRPr="00DC7A5D">
        <w:rPr>
          <w:b/>
        </w:rPr>
        <w:t>разработать</w:t>
      </w:r>
      <w:proofErr w:type="gramEnd"/>
      <w:r>
        <w:rPr>
          <w:b/>
        </w:rPr>
        <w:t>, спланировать</w:t>
      </w:r>
      <w:r w:rsidR="00247242" w:rsidRPr="00DC7A5D">
        <w:rPr>
          <w:b/>
        </w:rPr>
        <w:t xml:space="preserve"> и осуществить через средства ма</w:t>
      </w:r>
      <w:r w:rsidR="00247242" w:rsidRPr="00DC7A5D">
        <w:rPr>
          <w:b/>
        </w:rPr>
        <w:t>с</w:t>
      </w:r>
      <w:r w:rsidR="00247242" w:rsidRPr="00DC7A5D">
        <w:rPr>
          <w:b/>
        </w:rPr>
        <w:t>совой информации в сотрудничестве с инвалидами и представляющими их организациями информационно-просветительские кампании, предназн</w:t>
      </w:r>
      <w:r w:rsidR="00247242" w:rsidRPr="00DC7A5D">
        <w:rPr>
          <w:b/>
        </w:rPr>
        <w:t>а</w:t>
      </w:r>
      <w:r w:rsidR="00247242" w:rsidRPr="00DC7A5D">
        <w:rPr>
          <w:b/>
        </w:rPr>
        <w:t>ченные для широкой общественности, государственного и частного сект</w:t>
      </w:r>
      <w:r w:rsidR="00247242" w:rsidRPr="00DC7A5D">
        <w:rPr>
          <w:b/>
        </w:rPr>
        <w:t>о</w:t>
      </w:r>
      <w:r w:rsidR="00247242" w:rsidRPr="00DC7A5D">
        <w:rPr>
          <w:b/>
        </w:rPr>
        <w:t>ров, в целях содействия формированию положительного образа инвалидов;</w:t>
      </w:r>
    </w:p>
    <w:p w:rsidR="00247242" w:rsidRPr="00247242" w:rsidRDefault="00DC7A5D" w:rsidP="00247242">
      <w:pPr>
        <w:pStyle w:val="SingleTxtGR"/>
      </w:pPr>
      <w:r>
        <w:rPr>
          <w:b/>
        </w:rPr>
        <w:tab/>
      </w:r>
      <w:r w:rsidR="00247242" w:rsidRPr="00DC7A5D">
        <w:rPr>
          <w:b/>
          <w:lang w:val="en-US"/>
        </w:rPr>
        <w:t>e</w:t>
      </w:r>
      <w:r w:rsidR="00247242" w:rsidRPr="00DC7A5D">
        <w:rPr>
          <w:b/>
        </w:rPr>
        <w:t>)</w:t>
      </w:r>
      <w:r w:rsidR="00247242" w:rsidRPr="00DC7A5D">
        <w:rPr>
          <w:b/>
        </w:rPr>
        <w:tab/>
      </w:r>
      <w:proofErr w:type="gramStart"/>
      <w:r w:rsidR="00247242" w:rsidRPr="00DC7A5D">
        <w:rPr>
          <w:b/>
        </w:rPr>
        <w:t>проводить</w:t>
      </w:r>
      <w:proofErr w:type="gramEnd"/>
      <w:r w:rsidR="00247242" w:rsidRPr="00DC7A5D">
        <w:rPr>
          <w:b/>
        </w:rPr>
        <w:t xml:space="preserve"> мероприятия по повышению уровня осведомленн</w:t>
      </w:r>
      <w:r w:rsidR="00247242" w:rsidRPr="00DC7A5D">
        <w:rPr>
          <w:b/>
        </w:rPr>
        <w:t>о</w:t>
      </w:r>
      <w:r w:rsidR="00247242" w:rsidRPr="00DC7A5D">
        <w:rPr>
          <w:b/>
        </w:rPr>
        <w:t>сти и профессиональную подготовку для сотрудников судебных органов, юристов, общественности и организаций инвалидов по вопросам о мерах правового характера и средствах правовой защиты, а также по вопросу применения положений Факультативного протокола к Конвенции.</w:t>
      </w:r>
    </w:p>
    <w:p w:rsidR="00247242" w:rsidRPr="00247242" w:rsidRDefault="00247242" w:rsidP="00DC7A5D">
      <w:pPr>
        <w:pStyle w:val="H23GR"/>
      </w:pPr>
      <w:r w:rsidRPr="00247242">
        <w:tab/>
      </w:r>
      <w:r w:rsidR="00DC7A5D">
        <w:tab/>
      </w:r>
      <w:r w:rsidRPr="00247242">
        <w:t>Доступность (статья 9)</w:t>
      </w:r>
    </w:p>
    <w:p w:rsidR="00247242" w:rsidRPr="00247242" w:rsidRDefault="00247242" w:rsidP="00247242">
      <w:pPr>
        <w:pStyle w:val="SingleTxtGR"/>
      </w:pPr>
      <w:r w:rsidRPr="00247242">
        <w:t>19.</w:t>
      </w:r>
      <w:r w:rsidRPr="00247242">
        <w:tab/>
      </w:r>
      <w:proofErr w:type="gramStart"/>
      <w:r w:rsidRPr="00247242">
        <w:t>Комитет выражает обеспокоенность в связи с тем, что обзор соответствия положений Строительного кодекса Конвенции так и не был проведен и что д</w:t>
      </w:r>
      <w:r w:rsidRPr="00247242">
        <w:t>о</w:t>
      </w:r>
      <w:r w:rsidRPr="00247242">
        <w:t xml:space="preserve">стигнут довольно ограниченный прогресс в области </w:t>
      </w:r>
      <w:r w:rsidR="005C337A">
        <w:t>обеспечения доступности</w:t>
      </w:r>
      <w:r w:rsidRPr="00247242">
        <w:t xml:space="preserve"> существую</w:t>
      </w:r>
      <w:r w:rsidR="005C337A">
        <w:t>щих</w:t>
      </w:r>
      <w:r w:rsidRPr="00247242">
        <w:t xml:space="preserve"> здани</w:t>
      </w:r>
      <w:r w:rsidR="005C337A">
        <w:t>й и услуг, предназначенных для общественного пользов</w:t>
      </w:r>
      <w:r w:rsidR="005C337A">
        <w:t>а</w:t>
      </w:r>
      <w:r w:rsidR="005C337A">
        <w:t>ния,</w:t>
      </w:r>
      <w:r w:rsidRPr="00247242">
        <w:t xml:space="preserve"> пешеход</w:t>
      </w:r>
      <w:r w:rsidR="005C337A">
        <w:t>ных</w:t>
      </w:r>
      <w:r w:rsidRPr="00247242">
        <w:t xml:space="preserve"> дорож</w:t>
      </w:r>
      <w:r w:rsidR="005C337A">
        <w:t>ек</w:t>
      </w:r>
      <w:r w:rsidRPr="00247242">
        <w:t xml:space="preserve"> и улич</w:t>
      </w:r>
      <w:r w:rsidR="005C337A">
        <w:t>ных</w:t>
      </w:r>
      <w:r w:rsidRPr="00247242">
        <w:t xml:space="preserve"> указате</w:t>
      </w:r>
      <w:r w:rsidR="005C337A">
        <w:t>лей</w:t>
      </w:r>
      <w:r w:rsidRPr="00247242">
        <w:t>, информации и коммуника</w:t>
      </w:r>
      <w:r w:rsidR="005C337A">
        <w:t>ций</w:t>
      </w:r>
      <w:r w:rsidRPr="00247242">
        <w:t>, оказания государственных услуг, а также воздушного и морского транспорта.</w:t>
      </w:r>
      <w:proofErr w:type="gramEnd"/>
    </w:p>
    <w:p w:rsidR="00247242" w:rsidRPr="005C337A" w:rsidRDefault="00247242" w:rsidP="00247242">
      <w:pPr>
        <w:pStyle w:val="SingleTxtGR"/>
        <w:rPr>
          <w:b/>
        </w:rPr>
      </w:pPr>
      <w:r w:rsidRPr="00B84355">
        <w:t>20.</w:t>
      </w:r>
      <w:r w:rsidRPr="00B84355">
        <w:tab/>
      </w:r>
      <w:r w:rsidRPr="005C337A">
        <w:rPr>
          <w:b/>
        </w:rPr>
        <w:t>Комитет рекомендует государству-участнику:</w:t>
      </w:r>
    </w:p>
    <w:p w:rsidR="00247242" w:rsidRPr="005C337A" w:rsidRDefault="005C337A" w:rsidP="00247242">
      <w:pPr>
        <w:pStyle w:val="SingleTxtGR"/>
        <w:rPr>
          <w:b/>
        </w:rPr>
      </w:pPr>
      <w:r>
        <w:rPr>
          <w:b/>
        </w:rPr>
        <w:tab/>
      </w:r>
      <w:r w:rsidR="00247242" w:rsidRPr="005C337A">
        <w:rPr>
          <w:b/>
          <w:lang w:val="en-US"/>
        </w:rPr>
        <w:t>a</w:t>
      </w:r>
      <w:r w:rsidR="00247242" w:rsidRPr="005C337A">
        <w:rPr>
          <w:b/>
        </w:rPr>
        <w:t>)</w:t>
      </w:r>
      <w:r w:rsidR="00247242" w:rsidRPr="005C337A">
        <w:rPr>
          <w:b/>
        </w:rPr>
        <w:tab/>
      </w:r>
      <w:proofErr w:type="gramStart"/>
      <w:r w:rsidR="00247242" w:rsidRPr="005C337A">
        <w:rPr>
          <w:b/>
        </w:rPr>
        <w:t>осуществить</w:t>
      </w:r>
      <w:proofErr w:type="gramEnd"/>
      <w:r w:rsidR="00247242" w:rsidRPr="005C337A">
        <w:rPr>
          <w:b/>
        </w:rPr>
        <w:t xml:space="preserve"> обзор Строительного кодекса в консультации с организациями инвалидов;</w:t>
      </w:r>
    </w:p>
    <w:p w:rsidR="00247242" w:rsidRPr="005C337A" w:rsidRDefault="005C337A" w:rsidP="00247242">
      <w:pPr>
        <w:pStyle w:val="SingleTxtGR"/>
        <w:rPr>
          <w:b/>
        </w:rPr>
      </w:pPr>
      <w:r>
        <w:rPr>
          <w:b/>
        </w:rPr>
        <w:tab/>
      </w:r>
      <w:r w:rsidR="00247242" w:rsidRPr="005C337A">
        <w:rPr>
          <w:b/>
          <w:lang w:val="en-US"/>
        </w:rPr>
        <w:t>b</w:t>
      </w:r>
      <w:r w:rsidR="00247242" w:rsidRPr="005C337A">
        <w:rPr>
          <w:b/>
        </w:rPr>
        <w:t>)</w:t>
      </w:r>
      <w:r w:rsidR="00247242" w:rsidRPr="005C337A">
        <w:rPr>
          <w:b/>
        </w:rPr>
        <w:tab/>
        <w:t>принять имеющий обязательную юридическую силу план де</w:t>
      </w:r>
      <w:r w:rsidR="00247242" w:rsidRPr="005C337A">
        <w:rPr>
          <w:b/>
        </w:rPr>
        <w:t>й</w:t>
      </w:r>
      <w:r w:rsidR="00247242" w:rsidRPr="005C337A">
        <w:rPr>
          <w:b/>
        </w:rPr>
        <w:t>ствий по обеспечению доступности, содержащий критерии, показатели и конкретные сроки</w:t>
      </w:r>
      <w:r>
        <w:rPr>
          <w:b/>
        </w:rPr>
        <w:t xml:space="preserve"> и</w:t>
      </w:r>
      <w:r w:rsidR="00247242" w:rsidRPr="005C337A">
        <w:rPr>
          <w:b/>
        </w:rPr>
        <w:t xml:space="preserve"> охватывающи</w:t>
      </w:r>
      <w:r>
        <w:rPr>
          <w:b/>
        </w:rPr>
        <w:t>й</w:t>
      </w:r>
      <w:r w:rsidR="00247242" w:rsidRPr="005C337A">
        <w:rPr>
          <w:b/>
        </w:rPr>
        <w:t xml:space="preserve"> все аспекты антропогенной среды, оказания </w:t>
      </w:r>
      <w:r>
        <w:rPr>
          <w:b/>
        </w:rPr>
        <w:t>государственных</w:t>
      </w:r>
      <w:r w:rsidR="00247242" w:rsidRPr="005C337A">
        <w:rPr>
          <w:b/>
        </w:rPr>
        <w:t xml:space="preserve"> услуг, информации и коммуникаци</w:t>
      </w:r>
      <w:r>
        <w:rPr>
          <w:b/>
        </w:rPr>
        <w:t>й</w:t>
      </w:r>
      <w:r w:rsidR="00247242" w:rsidRPr="005C337A">
        <w:rPr>
          <w:b/>
        </w:rPr>
        <w:t>, а также воздушного и морского транспорта, как об этом говорится в замечании о</w:t>
      </w:r>
      <w:r w:rsidR="00247242" w:rsidRPr="005C337A">
        <w:rPr>
          <w:b/>
        </w:rPr>
        <w:t>б</w:t>
      </w:r>
      <w:r w:rsidR="00247242" w:rsidRPr="005C337A">
        <w:rPr>
          <w:b/>
        </w:rPr>
        <w:t>щего порядка Комитета № 2 (2014) о доступности, и осуществлять регуля</w:t>
      </w:r>
      <w:r w:rsidR="00247242" w:rsidRPr="005C337A">
        <w:rPr>
          <w:b/>
        </w:rPr>
        <w:t>р</w:t>
      </w:r>
      <w:r w:rsidR="00247242" w:rsidRPr="005C337A">
        <w:rPr>
          <w:b/>
        </w:rPr>
        <w:t>ный контроль и оценку этого плана с участием организаций инвалидов с целью ликвидации всех существующих препятствий в установленные ср</w:t>
      </w:r>
      <w:r w:rsidR="00247242" w:rsidRPr="005C337A">
        <w:rPr>
          <w:b/>
        </w:rPr>
        <w:t>о</w:t>
      </w:r>
      <w:r w:rsidR="00247242" w:rsidRPr="005C337A">
        <w:rPr>
          <w:b/>
        </w:rPr>
        <w:t>ки.</w:t>
      </w:r>
    </w:p>
    <w:p w:rsidR="00247242" w:rsidRPr="00247242" w:rsidRDefault="00247242" w:rsidP="005C337A">
      <w:pPr>
        <w:pStyle w:val="H23GR"/>
      </w:pPr>
      <w:r w:rsidRPr="00247242">
        <w:tab/>
      </w:r>
      <w:r w:rsidR="005C337A">
        <w:tab/>
      </w:r>
      <w:r w:rsidRPr="00247242">
        <w:t>Ситуации риска и чрезвычайные гуманитарные ситуации (статья 11)</w:t>
      </w:r>
    </w:p>
    <w:p w:rsidR="00247242" w:rsidRPr="00247242" w:rsidRDefault="00247242" w:rsidP="00247242">
      <w:pPr>
        <w:pStyle w:val="SingleTxtGR"/>
      </w:pPr>
      <w:r w:rsidRPr="00247242">
        <w:t>21.</w:t>
      </w:r>
      <w:r w:rsidRPr="00247242">
        <w:tab/>
        <w:t>Комитет выражает обеспокоенность в связи с тем, что включение инв</w:t>
      </w:r>
      <w:r w:rsidRPr="00247242">
        <w:t>а</w:t>
      </w:r>
      <w:r w:rsidRPr="00247242">
        <w:t xml:space="preserve">лидов в </w:t>
      </w:r>
      <w:r w:rsidR="005C337A">
        <w:t>программы</w:t>
      </w:r>
      <w:r w:rsidRPr="00247242">
        <w:t xml:space="preserve"> по уменьшению опасности бедствий и </w:t>
      </w:r>
      <w:r w:rsidR="005C337A">
        <w:t>реагированию на них</w:t>
      </w:r>
      <w:r w:rsidRPr="00247242">
        <w:t xml:space="preserve"> и доступность этих </w:t>
      </w:r>
      <w:r w:rsidR="005C337A">
        <w:t>программ</w:t>
      </w:r>
      <w:r w:rsidRPr="00247242">
        <w:t xml:space="preserve"> для инвалидов являются недостаточными.</w:t>
      </w:r>
    </w:p>
    <w:p w:rsidR="001D255F" w:rsidRDefault="00247242" w:rsidP="00247242">
      <w:pPr>
        <w:pStyle w:val="SingleTxtGR"/>
        <w:rPr>
          <w:b/>
          <w:lang w:val="en-US"/>
        </w:rPr>
      </w:pPr>
      <w:r w:rsidRPr="00247242">
        <w:t>22.</w:t>
      </w:r>
      <w:r w:rsidRPr="00247242">
        <w:tab/>
      </w:r>
      <w:proofErr w:type="gramStart"/>
      <w:r w:rsidRPr="00B84355">
        <w:rPr>
          <w:b/>
        </w:rPr>
        <w:t>Комитет рекомендует государству-участнику проводить систематич</w:t>
      </w:r>
      <w:r w:rsidRPr="00B84355">
        <w:rPr>
          <w:b/>
        </w:rPr>
        <w:t>е</w:t>
      </w:r>
      <w:r w:rsidRPr="00B84355">
        <w:rPr>
          <w:b/>
        </w:rPr>
        <w:t>ски</w:t>
      </w:r>
      <w:r w:rsidR="005C337A" w:rsidRPr="00B84355">
        <w:rPr>
          <w:b/>
        </w:rPr>
        <w:t>й сбор дезагрегированных данных, призванных служить информацио</w:t>
      </w:r>
      <w:r w:rsidR="005C337A" w:rsidRPr="00B84355">
        <w:rPr>
          <w:b/>
        </w:rPr>
        <w:t>н</w:t>
      </w:r>
      <w:r w:rsidR="005C337A" w:rsidRPr="00B84355">
        <w:rPr>
          <w:b/>
        </w:rPr>
        <w:t xml:space="preserve">ной основой </w:t>
      </w:r>
      <w:r w:rsidRPr="00B84355">
        <w:rPr>
          <w:b/>
        </w:rPr>
        <w:t xml:space="preserve">в целях разработки </w:t>
      </w:r>
      <w:r w:rsidR="005C337A" w:rsidRPr="00B84355">
        <w:rPr>
          <w:b/>
        </w:rPr>
        <w:t>доступных и инклюзивных программ</w:t>
      </w:r>
      <w:r w:rsidR="00B84355">
        <w:rPr>
          <w:b/>
        </w:rPr>
        <w:t>, в</w:t>
      </w:r>
      <w:r w:rsidR="00B84355">
        <w:rPr>
          <w:b/>
          <w:lang w:val="en-US"/>
        </w:rPr>
        <w:t> </w:t>
      </w:r>
      <w:r w:rsidRPr="00B84355">
        <w:rPr>
          <w:b/>
        </w:rPr>
        <w:t>том числе для лиц с проблемами слуха, путем осуществления и финанс</w:t>
      </w:r>
      <w:r w:rsidRPr="00B84355">
        <w:rPr>
          <w:b/>
        </w:rPr>
        <w:t>и</w:t>
      </w:r>
      <w:r w:rsidRPr="00B84355">
        <w:rPr>
          <w:b/>
        </w:rPr>
        <w:t xml:space="preserve">рования Совместного национального плана действий по </w:t>
      </w:r>
      <w:r w:rsidR="005C337A" w:rsidRPr="00B84355">
        <w:rPr>
          <w:b/>
        </w:rPr>
        <w:t xml:space="preserve">управлению риском </w:t>
      </w:r>
      <w:r w:rsidRPr="00B84355">
        <w:rPr>
          <w:b/>
        </w:rPr>
        <w:t>бедствий</w:t>
      </w:r>
      <w:r w:rsidR="005C337A" w:rsidRPr="00B84355">
        <w:rPr>
          <w:b/>
        </w:rPr>
        <w:t>, а также</w:t>
      </w:r>
      <w:r w:rsidRPr="00B84355">
        <w:rPr>
          <w:b/>
        </w:rPr>
        <w:t xml:space="preserve"> обеспечить необходимые бюджетные ассигнов</w:t>
      </w:r>
      <w:r w:rsidRPr="00B84355">
        <w:rPr>
          <w:b/>
        </w:rPr>
        <w:t>а</w:t>
      </w:r>
      <w:r w:rsidRPr="00B84355">
        <w:rPr>
          <w:b/>
        </w:rPr>
        <w:t>ния, в том числе за счет использования финансовых средств, поступающих по линии международного сотрудничества.</w:t>
      </w:r>
      <w:proofErr w:type="gramEnd"/>
    </w:p>
    <w:p w:rsidR="00551DD3" w:rsidRPr="00A714EA" w:rsidRDefault="00551DD3" w:rsidP="00551DD3">
      <w:pPr>
        <w:pStyle w:val="H23GR"/>
      </w:pPr>
      <w:r>
        <w:rPr>
          <w:lang w:val="en-US"/>
        </w:rPr>
        <w:br w:type="page"/>
      </w:r>
      <w:r>
        <w:rPr>
          <w:lang w:val="en-US"/>
        </w:rPr>
        <w:tab/>
      </w:r>
      <w:r>
        <w:rPr>
          <w:lang w:val="en-US"/>
        </w:rPr>
        <w:tab/>
      </w:r>
      <w:r w:rsidRPr="00A714EA">
        <w:t>Равенство перед законом (статья 12)</w:t>
      </w:r>
    </w:p>
    <w:p w:rsidR="00551DD3" w:rsidRPr="00A714EA" w:rsidRDefault="00551DD3" w:rsidP="00551DD3">
      <w:pPr>
        <w:pStyle w:val="SingleTxtGR"/>
      </w:pPr>
      <w:r w:rsidRPr="00A714EA">
        <w:t>23.</w:t>
      </w:r>
      <w:r w:rsidRPr="00A714EA">
        <w:tab/>
        <w:t xml:space="preserve">Комитет выражает обеспокоенность в связи с тем, что </w:t>
      </w:r>
      <w:r>
        <w:t>нынешнее</w:t>
      </w:r>
      <w:r w:rsidRPr="00A714EA">
        <w:t xml:space="preserve"> закон</w:t>
      </w:r>
      <w:r w:rsidRPr="00A714EA">
        <w:t>о</w:t>
      </w:r>
      <w:r w:rsidRPr="00A714EA">
        <w:t>дательство позволяет назнач</w:t>
      </w:r>
      <w:r>
        <w:t>ать</w:t>
      </w:r>
      <w:r w:rsidRPr="00A714EA">
        <w:t xml:space="preserve"> доверенно</w:t>
      </w:r>
      <w:r>
        <w:t>е</w:t>
      </w:r>
      <w:r w:rsidRPr="00A714EA">
        <w:t xml:space="preserve"> лиц</w:t>
      </w:r>
      <w:r>
        <w:t>о</w:t>
      </w:r>
      <w:r w:rsidRPr="00A714EA">
        <w:t xml:space="preserve"> для принятия решений, им</w:t>
      </w:r>
      <w:r w:rsidRPr="00A714EA">
        <w:t>е</w:t>
      </w:r>
      <w:r w:rsidRPr="00A714EA">
        <w:t xml:space="preserve">ющих юридические последствия, от имени лица с </w:t>
      </w:r>
      <w:r>
        <w:t>интеллектуальными</w:t>
      </w:r>
      <w:r w:rsidRPr="00A714EA">
        <w:t xml:space="preserve"> и/или психосоциальными расстройствами.</w:t>
      </w:r>
    </w:p>
    <w:p w:rsidR="00551DD3" w:rsidRPr="0063781E" w:rsidRDefault="00551DD3" w:rsidP="00551DD3">
      <w:pPr>
        <w:pStyle w:val="SingleTxtGR"/>
        <w:rPr>
          <w:b/>
        </w:rPr>
      </w:pPr>
      <w:r w:rsidRPr="00A714EA">
        <w:t>24.</w:t>
      </w:r>
      <w:r w:rsidRPr="00A714EA">
        <w:tab/>
      </w:r>
      <w:r w:rsidRPr="0063781E">
        <w:rPr>
          <w:b/>
        </w:rPr>
        <w:t>Комитет рекомендует государству-участнику:</w:t>
      </w:r>
    </w:p>
    <w:p w:rsidR="00551DD3" w:rsidRPr="00A714EA" w:rsidRDefault="00551DD3" w:rsidP="00551DD3">
      <w:pPr>
        <w:pStyle w:val="SingleTxtGR"/>
        <w:rPr>
          <w:b/>
        </w:rPr>
      </w:pPr>
      <w:r w:rsidRPr="00AA30F5">
        <w:tab/>
      </w:r>
      <w:r w:rsidRPr="00A714EA">
        <w:rPr>
          <w:b/>
        </w:rPr>
        <w:t>a)</w:t>
      </w:r>
      <w:r w:rsidRPr="00A714EA">
        <w:rPr>
          <w:b/>
        </w:rPr>
        <w:tab/>
        <w:t>отменить это закон</w:t>
      </w:r>
      <w:r>
        <w:rPr>
          <w:b/>
        </w:rPr>
        <w:t>одательство</w:t>
      </w:r>
      <w:r w:rsidRPr="00A714EA">
        <w:rPr>
          <w:b/>
        </w:rPr>
        <w:t xml:space="preserve">, чтобы </w:t>
      </w:r>
      <w:r>
        <w:rPr>
          <w:b/>
        </w:rPr>
        <w:t>упразднить по закону</w:t>
      </w:r>
      <w:r w:rsidRPr="00A714EA">
        <w:rPr>
          <w:b/>
        </w:rPr>
        <w:t xml:space="preserve"> и на практике </w:t>
      </w:r>
      <w:r>
        <w:rPr>
          <w:b/>
        </w:rPr>
        <w:t xml:space="preserve">подобные </w:t>
      </w:r>
      <w:r w:rsidRPr="00A714EA">
        <w:rPr>
          <w:b/>
        </w:rPr>
        <w:t>опекунские меры и обеспечить признание правосп</w:t>
      </w:r>
      <w:r w:rsidRPr="00A714EA">
        <w:rPr>
          <w:b/>
        </w:rPr>
        <w:t>о</w:t>
      </w:r>
      <w:r w:rsidRPr="00A714EA">
        <w:rPr>
          <w:b/>
        </w:rPr>
        <w:t xml:space="preserve">собности инвалидов на равной основе с другими лицами, </w:t>
      </w:r>
      <w:r>
        <w:rPr>
          <w:b/>
        </w:rPr>
        <w:t xml:space="preserve">а также </w:t>
      </w:r>
      <w:r w:rsidRPr="00A714EA">
        <w:rPr>
          <w:b/>
        </w:rPr>
        <w:t xml:space="preserve">внедрить механизмы </w:t>
      </w:r>
      <w:proofErr w:type="spellStart"/>
      <w:r>
        <w:rPr>
          <w:b/>
        </w:rPr>
        <w:t>суппортивного</w:t>
      </w:r>
      <w:proofErr w:type="spellEnd"/>
      <w:r w:rsidRPr="00A714EA">
        <w:rPr>
          <w:b/>
        </w:rPr>
        <w:t xml:space="preserve"> принятия решений в соответствии с принятым Комитетом замечанием общего порядка № 1 (2014) о равенстве перед зак</w:t>
      </w:r>
      <w:r w:rsidRPr="00A714EA">
        <w:rPr>
          <w:b/>
        </w:rPr>
        <w:t>о</w:t>
      </w:r>
      <w:r w:rsidRPr="00A714EA">
        <w:rPr>
          <w:b/>
        </w:rPr>
        <w:t>ном;</w:t>
      </w:r>
    </w:p>
    <w:p w:rsidR="00551DD3" w:rsidRPr="00A714EA" w:rsidRDefault="00551DD3" w:rsidP="00551DD3">
      <w:pPr>
        <w:pStyle w:val="SingleTxtGR"/>
        <w:rPr>
          <w:b/>
        </w:rPr>
      </w:pPr>
      <w:r w:rsidRPr="00893DFF">
        <w:rPr>
          <w:b/>
        </w:rPr>
        <w:tab/>
      </w:r>
      <w:r w:rsidRPr="00A714EA">
        <w:rPr>
          <w:b/>
        </w:rPr>
        <w:t>b)</w:t>
      </w:r>
      <w:r w:rsidRPr="00A714EA">
        <w:rPr>
          <w:b/>
        </w:rPr>
        <w:tab/>
        <w:t>разработать механизмы поддержки на уровне общин в целях обеспечения детям-инвалидам и взрослым-инвалидам возможности выб</w:t>
      </w:r>
      <w:r w:rsidRPr="00A714EA">
        <w:rPr>
          <w:b/>
        </w:rPr>
        <w:t>о</w:t>
      </w:r>
      <w:r w:rsidRPr="00A714EA">
        <w:rPr>
          <w:b/>
        </w:rPr>
        <w:t xml:space="preserve">ра, </w:t>
      </w:r>
      <w:r>
        <w:rPr>
          <w:b/>
        </w:rPr>
        <w:t>независимости</w:t>
      </w:r>
      <w:r w:rsidRPr="00A714EA">
        <w:rPr>
          <w:b/>
        </w:rPr>
        <w:t xml:space="preserve"> и интеграции.</w:t>
      </w:r>
    </w:p>
    <w:p w:rsidR="00551DD3" w:rsidRPr="00A714EA" w:rsidRDefault="00551DD3" w:rsidP="00551DD3">
      <w:pPr>
        <w:pStyle w:val="H23GR"/>
      </w:pPr>
      <w:r w:rsidRPr="00893DFF">
        <w:tab/>
      </w:r>
      <w:r w:rsidRPr="00A714EA">
        <w:tab/>
        <w:t>Доступ к правосудию (статья 13)</w:t>
      </w:r>
    </w:p>
    <w:p w:rsidR="00551DD3" w:rsidRPr="00A714EA" w:rsidRDefault="00551DD3" w:rsidP="00551DD3">
      <w:pPr>
        <w:pStyle w:val="SingleTxtGR"/>
      </w:pPr>
      <w:r w:rsidRPr="00A714EA">
        <w:t>25.</w:t>
      </w:r>
      <w:r w:rsidRPr="00A714EA">
        <w:tab/>
        <w:t xml:space="preserve">Комитет обеспокоен тем, что </w:t>
      </w:r>
      <w:r>
        <w:t>нынешнее</w:t>
      </w:r>
      <w:r w:rsidRPr="00A714EA">
        <w:t xml:space="preserve"> законодательство лишает лиц, </w:t>
      </w:r>
      <w:r>
        <w:t xml:space="preserve">признанных недееспособными, </w:t>
      </w:r>
      <w:r w:rsidRPr="00A714EA">
        <w:t xml:space="preserve">доступа к правосудию и тем, что </w:t>
      </w:r>
      <w:r>
        <w:t xml:space="preserve">судебная </w:t>
      </w:r>
      <w:r w:rsidRPr="00A714EA">
        <w:t>с</w:t>
      </w:r>
      <w:r w:rsidRPr="00A714EA">
        <w:t>и</w:t>
      </w:r>
      <w:r w:rsidRPr="00A714EA">
        <w:t xml:space="preserve">стема </w:t>
      </w:r>
      <w:r>
        <w:t>является недостаточно доступной</w:t>
      </w:r>
      <w:r w:rsidRPr="00A714EA">
        <w:t>.</w:t>
      </w:r>
    </w:p>
    <w:p w:rsidR="00551DD3" w:rsidRPr="00A714EA" w:rsidRDefault="00551DD3" w:rsidP="00551DD3">
      <w:pPr>
        <w:pStyle w:val="SingleTxtGR"/>
      </w:pPr>
      <w:r w:rsidRPr="00A714EA">
        <w:t>26.</w:t>
      </w:r>
      <w:r w:rsidRPr="00A714EA">
        <w:tab/>
      </w:r>
      <w:r w:rsidRPr="009E03DE">
        <w:rPr>
          <w:b/>
        </w:rPr>
        <w:t>Комитет рекомендует государству-участнику:</w:t>
      </w:r>
    </w:p>
    <w:p w:rsidR="00551DD3" w:rsidRPr="00A714EA" w:rsidRDefault="00551DD3" w:rsidP="00551DD3">
      <w:pPr>
        <w:pStyle w:val="SingleTxtGR"/>
        <w:rPr>
          <w:b/>
        </w:rPr>
      </w:pPr>
      <w:r w:rsidRPr="00AA30F5">
        <w:rPr>
          <w:b/>
        </w:rPr>
        <w:tab/>
      </w:r>
      <w:r w:rsidRPr="00A714EA">
        <w:rPr>
          <w:b/>
        </w:rPr>
        <w:t>a)</w:t>
      </w:r>
      <w:r w:rsidRPr="00A714EA">
        <w:rPr>
          <w:b/>
        </w:rPr>
        <w:tab/>
        <w:t xml:space="preserve">принять </w:t>
      </w:r>
      <w:r>
        <w:rPr>
          <w:b/>
        </w:rPr>
        <w:t>незамедлительные</w:t>
      </w:r>
      <w:r w:rsidRPr="00A714EA">
        <w:rPr>
          <w:b/>
        </w:rPr>
        <w:t xml:space="preserve"> меры по отмене законов, допуск</w:t>
      </w:r>
      <w:r w:rsidRPr="00A714EA">
        <w:rPr>
          <w:b/>
        </w:rPr>
        <w:t>а</w:t>
      </w:r>
      <w:r w:rsidRPr="00A714EA">
        <w:rPr>
          <w:b/>
        </w:rPr>
        <w:t xml:space="preserve">ющих </w:t>
      </w:r>
      <w:proofErr w:type="spellStart"/>
      <w:r>
        <w:rPr>
          <w:b/>
        </w:rPr>
        <w:t>субститутивное</w:t>
      </w:r>
      <w:proofErr w:type="spellEnd"/>
      <w:r>
        <w:rPr>
          <w:b/>
        </w:rPr>
        <w:t xml:space="preserve"> </w:t>
      </w:r>
      <w:r w:rsidRPr="00A714EA">
        <w:rPr>
          <w:b/>
        </w:rPr>
        <w:t>принятие решений</w:t>
      </w:r>
      <w:r>
        <w:rPr>
          <w:b/>
        </w:rPr>
        <w:t>,</w:t>
      </w:r>
      <w:r w:rsidRPr="00A714EA">
        <w:rPr>
          <w:b/>
        </w:rPr>
        <w:t xml:space="preserve"> которые ограничивают доступ к судам, а также обеспечить</w:t>
      </w:r>
      <w:r>
        <w:rPr>
          <w:b/>
        </w:rPr>
        <w:t xml:space="preserve"> доступ всех инвалидов к правосуд</w:t>
      </w:r>
      <w:r w:rsidRPr="00A714EA">
        <w:rPr>
          <w:b/>
        </w:rPr>
        <w:t>ию путем вн</w:t>
      </w:r>
      <w:r w:rsidRPr="00A714EA">
        <w:rPr>
          <w:b/>
        </w:rPr>
        <w:t>е</w:t>
      </w:r>
      <w:r w:rsidRPr="00A714EA">
        <w:rPr>
          <w:b/>
        </w:rPr>
        <w:t xml:space="preserve">сения поправок в законодательство, с </w:t>
      </w:r>
      <w:proofErr w:type="gramStart"/>
      <w:r w:rsidRPr="00A714EA">
        <w:rPr>
          <w:b/>
        </w:rPr>
        <w:t>тем</w:t>
      </w:r>
      <w:proofErr w:type="gramEnd"/>
      <w:r w:rsidRPr="00A714EA">
        <w:rPr>
          <w:b/>
        </w:rPr>
        <w:t xml:space="preserve"> чтобы содействовать </w:t>
      </w:r>
      <w:proofErr w:type="spellStart"/>
      <w:r>
        <w:rPr>
          <w:b/>
        </w:rPr>
        <w:t>суппорти</w:t>
      </w:r>
      <w:r>
        <w:rPr>
          <w:b/>
        </w:rPr>
        <w:t>в</w:t>
      </w:r>
      <w:r>
        <w:rPr>
          <w:b/>
        </w:rPr>
        <w:t>ному</w:t>
      </w:r>
      <w:proofErr w:type="spellEnd"/>
      <w:r>
        <w:rPr>
          <w:b/>
        </w:rPr>
        <w:t xml:space="preserve"> </w:t>
      </w:r>
      <w:r w:rsidRPr="00A714EA">
        <w:rPr>
          <w:b/>
        </w:rPr>
        <w:t>приняти</w:t>
      </w:r>
      <w:r>
        <w:rPr>
          <w:b/>
        </w:rPr>
        <w:t>ю</w:t>
      </w:r>
      <w:r w:rsidRPr="00A714EA">
        <w:rPr>
          <w:b/>
        </w:rPr>
        <w:t xml:space="preserve"> решений;</w:t>
      </w:r>
    </w:p>
    <w:p w:rsidR="00551DD3" w:rsidRPr="00A714EA" w:rsidRDefault="00551DD3" w:rsidP="00551DD3">
      <w:pPr>
        <w:pStyle w:val="SingleTxtGR"/>
        <w:rPr>
          <w:b/>
        </w:rPr>
      </w:pPr>
      <w:r w:rsidRPr="00893DFF">
        <w:rPr>
          <w:b/>
        </w:rPr>
        <w:tab/>
      </w:r>
      <w:r w:rsidRPr="00A714EA">
        <w:rPr>
          <w:b/>
        </w:rPr>
        <w:t>b)</w:t>
      </w:r>
      <w:r w:rsidRPr="00A714EA">
        <w:rPr>
          <w:b/>
        </w:rPr>
        <w:tab/>
        <w:t xml:space="preserve">обеспечить доступность информационно-коммуникационных средств, включая </w:t>
      </w:r>
      <w:proofErr w:type="spellStart"/>
      <w:r w:rsidRPr="00A714EA">
        <w:rPr>
          <w:b/>
        </w:rPr>
        <w:t>сурдопереводчиков</w:t>
      </w:r>
      <w:proofErr w:type="spellEnd"/>
      <w:r w:rsidRPr="00A714EA">
        <w:rPr>
          <w:b/>
        </w:rPr>
        <w:t xml:space="preserve">, юридическую помощь, физический доступ к судам и другие процессуальные </w:t>
      </w:r>
      <w:r>
        <w:rPr>
          <w:b/>
        </w:rPr>
        <w:t>приспособления</w:t>
      </w:r>
      <w:r w:rsidRPr="00A714EA">
        <w:rPr>
          <w:b/>
        </w:rPr>
        <w:t>;</w:t>
      </w:r>
    </w:p>
    <w:p w:rsidR="00551DD3" w:rsidRPr="00A714EA" w:rsidRDefault="00551DD3" w:rsidP="00551DD3">
      <w:pPr>
        <w:pStyle w:val="SingleTxtGR"/>
        <w:rPr>
          <w:b/>
        </w:rPr>
      </w:pPr>
      <w:r w:rsidRPr="008A4D73">
        <w:rPr>
          <w:b/>
        </w:rPr>
        <w:tab/>
      </w:r>
      <w:r w:rsidRPr="00A714EA">
        <w:rPr>
          <w:b/>
        </w:rPr>
        <w:t>c)</w:t>
      </w:r>
      <w:r w:rsidRPr="00A714EA">
        <w:rPr>
          <w:b/>
        </w:rPr>
        <w:tab/>
        <w:t>обеспечить эффективную подготовку сотрудников судебных о</w:t>
      </w:r>
      <w:r w:rsidRPr="00A714EA">
        <w:rPr>
          <w:b/>
        </w:rPr>
        <w:t>р</w:t>
      </w:r>
      <w:r w:rsidRPr="00A714EA">
        <w:rPr>
          <w:b/>
        </w:rPr>
        <w:t xml:space="preserve">ганов и </w:t>
      </w:r>
      <w:r>
        <w:rPr>
          <w:b/>
        </w:rPr>
        <w:t>тюремной</w:t>
      </w:r>
      <w:r w:rsidRPr="00A714EA">
        <w:rPr>
          <w:b/>
        </w:rPr>
        <w:t xml:space="preserve"> системы по вопросам применения стандартов в области прав че</w:t>
      </w:r>
      <w:r>
        <w:rPr>
          <w:b/>
        </w:rPr>
        <w:t>ловека</w:t>
      </w:r>
      <w:r w:rsidRPr="00A714EA">
        <w:rPr>
          <w:b/>
        </w:rPr>
        <w:t xml:space="preserve">, </w:t>
      </w:r>
      <w:r>
        <w:rPr>
          <w:b/>
        </w:rPr>
        <w:t>конкретно касающи</w:t>
      </w:r>
      <w:r>
        <w:rPr>
          <w:b/>
        </w:rPr>
        <w:t>м</w:t>
      </w:r>
      <w:r>
        <w:rPr>
          <w:b/>
        </w:rPr>
        <w:t xml:space="preserve">ся </w:t>
      </w:r>
      <w:r w:rsidRPr="00A714EA">
        <w:rPr>
          <w:b/>
        </w:rPr>
        <w:t xml:space="preserve">инвалидов, включая доступность, процессуальные </w:t>
      </w:r>
      <w:r>
        <w:rPr>
          <w:b/>
        </w:rPr>
        <w:t>приспособления</w:t>
      </w:r>
      <w:r w:rsidRPr="00A714EA">
        <w:rPr>
          <w:b/>
        </w:rPr>
        <w:t xml:space="preserve"> и разумное приспособление.</w:t>
      </w:r>
    </w:p>
    <w:p w:rsidR="00551DD3" w:rsidRPr="00A714EA" w:rsidRDefault="00551DD3" w:rsidP="00551DD3">
      <w:pPr>
        <w:pStyle w:val="H23GR"/>
      </w:pPr>
      <w:r w:rsidRPr="00A714EA">
        <w:tab/>
      </w:r>
      <w:r w:rsidRPr="008A4D73">
        <w:tab/>
      </w:r>
      <w:r w:rsidRPr="00A714EA">
        <w:t>Свобода и личная неприкосновенность (статья 14)</w:t>
      </w:r>
    </w:p>
    <w:p w:rsidR="00551DD3" w:rsidRPr="00A714EA" w:rsidRDefault="00551DD3" w:rsidP="00551DD3">
      <w:pPr>
        <w:pStyle w:val="SingleTxtGR"/>
      </w:pPr>
      <w:r w:rsidRPr="00A714EA">
        <w:t>27.</w:t>
      </w:r>
      <w:r w:rsidRPr="00A714EA">
        <w:tab/>
        <w:t xml:space="preserve">Комитет выражает обеспокоенность в связи с лишением свободы лиц, страдающих психосоциальными </w:t>
      </w:r>
      <w:r>
        <w:t>расстройствами,</w:t>
      </w:r>
      <w:r w:rsidRPr="00A714EA">
        <w:t xml:space="preserve"> и их высылкой в медицинские учреждения в Нов</w:t>
      </w:r>
      <w:r>
        <w:t>ую</w:t>
      </w:r>
      <w:r w:rsidRPr="00A714EA">
        <w:t xml:space="preserve"> Зеланди</w:t>
      </w:r>
      <w:r>
        <w:t>ю</w:t>
      </w:r>
      <w:r w:rsidRPr="00A714EA">
        <w:t>. Кроме того, Комитет выражает озабоченность в связи с тем, что заключенным-инвалидам не обеспечивается разумное присп</w:t>
      </w:r>
      <w:r w:rsidRPr="00A714EA">
        <w:t>о</w:t>
      </w:r>
      <w:r w:rsidRPr="00A714EA">
        <w:t>собление.</w:t>
      </w:r>
    </w:p>
    <w:p w:rsidR="00551DD3" w:rsidRPr="009E03DE" w:rsidRDefault="00551DD3" w:rsidP="00551DD3">
      <w:pPr>
        <w:pStyle w:val="SingleTxtGR"/>
        <w:rPr>
          <w:b/>
        </w:rPr>
      </w:pPr>
      <w:r w:rsidRPr="00A714EA">
        <w:t>28.</w:t>
      </w:r>
      <w:r w:rsidRPr="00A714EA">
        <w:tab/>
      </w:r>
      <w:r w:rsidRPr="009E03DE">
        <w:rPr>
          <w:b/>
        </w:rPr>
        <w:t>Комитет рекомендует государству-участнику:</w:t>
      </w:r>
    </w:p>
    <w:p w:rsidR="00551DD3" w:rsidRPr="00A714EA" w:rsidRDefault="00551DD3" w:rsidP="00551DD3">
      <w:pPr>
        <w:pStyle w:val="SingleTxtGR"/>
        <w:rPr>
          <w:b/>
        </w:rPr>
      </w:pPr>
      <w:r w:rsidRPr="00AA30F5">
        <w:tab/>
      </w:r>
      <w:r w:rsidRPr="00A714EA">
        <w:rPr>
          <w:b/>
        </w:rPr>
        <w:t>a)</w:t>
      </w:r>
      <w:r w:rsidRPr="00A714EA">
        <w:rPr>
          <w:b/>
        </w:rPr>
        <w:tab/>
        <w:t>отменить все соответствующие законы в целях запрещения п</w:t>
      </w:r>
      <w:r w:rsidRPr="00A714EA">
        <w:rPr>
          <w:b/>
        </w:rPr>
        <w:t>о</w:t>
      </w:r>
      <w:r w:rsidRPr="00A714EA">
        <w:rPr>
          <w:b/>
        </w:rPr>
        <w:t>мещения под стражу на основании инвалидности, включая принудител</w:t>
      </w:r>
      <w:r w:rsidRPr="00A714EA">
        <w:rPr>
          <w:b/>
        </w:rPr>
        <w:t>ь</w:t>
      </w:r>
      <w:r w:rsidRPr="00A714EA">
        <w:rPr>
          <w:b/>
        </w:rPr>
        <w:t>ное помещение в стационар, специализированные учреждения или тюр</w:t>
      </w:r>
      <w:r w:rsidRPr="00A714EA">
        <w:rPr>
          <w:b/>
        </w:rPr>
        <w:t>ь</w:t>
      </w:r>
      <w:r w:rsidRPr="00A714EA">
        <w:rPr>
          <w:b/>
        </w:rPr>
        <w:t>мы;</w:t>
      </w:r>
    </w:p>
    <w:p w:rsidR="00551DD3" w:rsidRPr="00A714EA" w:rsidRDefault="00551DD3" w:rsidP="00551DD3">
      <w:pPr>
        <w:pStyle w:val="SingleTxtGR"/>
        <w:rPr>
          <w:b/>
        </w:rPr>
      </w:pPr>
      <w:r w:rsidRPr="00AA30F5">
        <w:rPr>
          <w:b/>
        </w:rPr>
        <w:tab/>
      </w:r>
      <w:r w:rsidRPr="00A714EA">
        <w:rPr>
          <w:b/>
        </w:rPr>
        <w:t>b)</w:t>
      </w:r>
      <w:r w:rsidRPr="00A714EA">
        <w:rPr>
          <w:b/>
        </w:rPr>
        <w:tab/>
        <w:t>обеспечить предоставление разумного приспособления закл</w:t>
      </w:r>
      <w:r w:rsidRPr="00A714EA">
        <w:rPr>
          <w:b/>
        </w:rPr>
        <w:t>ю</w:t>
      </w:r>
      <w:r w:rsidRPr="00A714EA">
        <w:rPr>
          <w:b/>
        </w:rPr>
        <w:t>ченным-инвалидам.</w:t>
      </w:r>
    </w:p>
    <w:p w:rsidR="00551DD3" w:rsidRPr="00A714EA" w:rsidRDefault="00551DD3" w:rsidP="00551DD3">
      <w:pPr>
        <w:pStyle w:val="H23GR"/>
      </w:pPr>
      <w:r w:rsidRPr="00AA30F5">
        <w:tab/>
      </w:r>
      <w:r w:rsidRPr="00A714EA">
        <w:tab/>
        <w:t>Свобода от эксплуатации, насилия и надругательства (статья 16)</w:t>
      </w:r>
    </w:p>
    <w:p w:rsidR="00551DD3" w:rsidRPr="00A714EA" w:rsidRDefault="00551DD3" w:rsidP="00551DD3">
      <w:pPr>
        <w:pStyle w:val="SingleTxtGR"/>
      </w:pPr>
      <w:r w:rsidRPr="00A714EA">
        <w:t>29.</w:t>
      </w:r>
      <w:r w:rsidRPr="00A714EA">
        <w:tab/>
        <w:t xml:space="preserve">Комитет выражает обеспокоенность в связи с тем, что </w:t>
      </w:r>
      <w:r>
        <w:t xml:space="preserve">нынешнее </w:t>
      </w:r>
      <w:r w:rsidRPr="00A714EA">
        <w:t>закон</w:t>
      </w:r>
      <w:r w:rsidRPr="00A714EA">
        <w:t>о</w:t>
      </w:r>
      <w:r w:rsidRPr="00A714EA">
        <w:t>дательств</w:t>
      </w:r>
      <w:r>
        <w:t>о о насилии в семье содержи</w:t>
      </w:r>
      <w:r w:rsidRPr="00A714EA">
        <w:t>т уничижительные формулировки</w:t>
      </w:r>
      <w:r>
        <w:t xml:space="preserve"> и не гарантирует</w:t>
      </w:r>
      <w:r w:rsidRPr="00A714EA">
        <w:t xml:space="preserve"> женщинам-инвалидам и девочкам-инвалидам защит</w:t>
      </w:r>
      <w:r>
        <w:t>у</w:t>
      </w:r>
      <w:r w:rsidRPr="00A714EA">
        <w:t xml:space="preserve"> на равной о</w:t>
      </w:r>
      <w:r w:rsidRPr="00A714EA">
        <w:t>с</w:t>
      </w:r>
      <w:r w:rsidRPr="00A714EA">
        <w:t xml:space="preserve">нове с другими. Кроме того, он обеспокоен тем, что оно не предусматривает наличия </w:t>
      </w:r>
      <w:r>
        <w:t>доступных т</w:t>
      </w:r>
      <w:r w:rsidRPr="00A714EA">
        <w:t>елефон</w:t>
      </w:r>
      <w:r>
        <w:t>ных служб помощи и</w:t>
      </w:r>
      <w:r w:rsidRPr="00A714EA">
        <w:t xml:space="preserve"> приютов</w:t>
      </w:r>
      <w:r>
        <w:t xml:space="preserve"> и </w:t>
      </w:r>
      <w:r w:rsidRPr="00A714EA">
        <w:t xml:space="preserve">профессиональной подготовки </w:t>
      </w:r>
      <w:r>
        <w:t xml:space="preserve">для </w:t>
      </w:r>
      <w:r w:rsidRPr="00A714EA">
        <w:t>медицинских специалистов, консультантов и сотрудников пол</w:t>
      </w:r>
      <w:r w:rsidRPr="00A714EA">
        <w:t>и</w:t>
      </w:r>
      <w:r w:rsidRPr="00A714EA">
        <w:t xml:space="preserve">цейских подразделений </w:t>
      </w:r>
      <w:r>
        <w:t xml:space="preserve">по вопросам </w:t>
      </w:r>
      <w:r w:rsidRPr="00A714EA">
        <w:t>работы с женщинами</w:t>
      </w:r>
      <w:r>
        <w:t>-инвалидами</w:t>
      </w:r>
      <w:r w:rsidRPr="00A714EA">
        <w:t xml:space="preserve"> и дево</w:t>
      </w:r>
      <w:r w:rsidRPr="00A714EA">
        <w:t>ч</w:t>
      </w:r>
      <w:r w:rsidRPr="00A714EA">
        <w:t>ками</w:t>
      </w:r>
      <w:r>
        <w:t>-инвалидами</w:t>
      </w:r>
      <w:r w:rsidRPr="00A714EA">
        <w:t>.</w:t>
      </w:r>
    </w:p>
    <w:p w:rsidR="00551DD3" w:rsidRPr="0063781E" w:rsidRDefault="00551DD3" w:rsidP="00551DD3">
      <w:pPr>
        <w:pStyle w:val="SingleTxtGR"/>
        <w:rPr>
          <w:b/>
        </w:rPr>
      </w:pPr>
      <w:r w:rsidRPr="00A714EA">
        <w:t>30.</w:t>
      </w:r>
      <w:r w:rsidRPr="00A714EA">
        <w:tab/>
      </w:r>
      <w:r w:rsidRPr="0063781E">
        <w:rPr>
          <w:b/>
        </w:rPr>
        <w:t>Комитет рекомендует государству-участнику:</w:t>
      </w:r>
    </w:p>
    <w:p w:rsidR="00551DD3" w:rsidRPr="00A714EA" w:rsidRDefault="00551DD3" w:rsidP="00551DD3">
      <w:pPr>
        <w:pStyle w:val="SingleTxtGR"/>
        <w:rPr>
          <w:b/>
        </w:rPr>
      </w:pPr>
      <w:r w:rsidRPr="00AA30F5">
        <w:tab/>
      </w:r>
      <w:r w:rsidRPr="00A714EA">
        <w:rPr>
          <w:b/>
        </w:rPr>
        <w:t>a)</w:t>
      </w:r>
      <w:r w:rsidRPr="00A714EA">
        <w:rPr>
          <w:b/>
        </w:rPr>
        <w:tab/>
        <w:t xml:space="preserve">создать </w:t>
      </w:r>
      <w:r>
        <w:rPr>
          <w:b/>
        </w:rPr>
        <w:t xml:space="preserve">полностью </w:t>
      </w:r>
      <w:r w:rsidRPr="00A714EA">
        <w:rPr>
          <w:b/>
        </w:rPr>
        <w:t>финансир</w:t>
      </w:r>
      <w:r>
        <w:rPr>
          <w:b/>
        </w:rPr>
        <w:t>уемые</w:t>
      </w:r>
      <w:r w:rsidRPr="00A714EA">
        <w:rPr>
          <w:b/>
        </w:rPr>
        <w:t xml:space="preserve"> телефонные "</w:t>
      </w:r>
      <w:r>
        <w:rPr>
          <w:b/>
        </w:rPr>
        <w:t>службы п</w:t>
      </w:r>
      <w:r>
        <w:rPr>
          <w:b/>
        </w:rPr>
        <w:t>о</w:t>
      </w:r>
      <w:r>
        <w:rPr>
          <w:b/>
        </w:rPr>
        <w:t>мощи</w:t>
      </w:r>
      <w:r w:rsidRPr="00A714EA">
        <w:rPr>
          <w:b/>
        </w:rPr>
        <w:t xml:space="preserve">" и приюты для женщин-инвалидов, которые подвергаются насилию в </w:t>
      </w:r>
      <w:r>
        <w:rPr>
          <w:b/>
        </w:rPr>
        <w:t>домашней среде</w:t>
      </w:r>
      <w:r w:rsidRPr="00A714EA">
        <w:rPr>
          <w:b/>
        </w:rPr>
        <w:t xml:space="preserve"> или за ее пределами;</w:t>
      </w:r>
    </w:p>
    <w:p w:rsidR="00551DD3" w:rsidRPr="00A714EA" w:rsidRDefault="00551DD3" w:rsidP="00551DD3">
      <w:pPr>
        <w:pStyle w:val="SingleTxtGR"/>
        <w:rPr>
          <w:b/>
        </w:rPr>
      </w:pPr>
      <w:r w:rsidRPr="000138B8">
        <w:rPr>
          <w:b/>
        </w:rPr>
        <w:tab/>
      </w:r>
      <w:r w:rsidRPr="00A714EA">
        <w:rPr>
          <w:b/>
        </w:rPr>
        <w:t>b)</w:t>
      </w:r>
      <w:r w:rsidRPr="00A714EA">
        <w:rPr>
          <w:b/>
        </w:rPr>
        <w:tab/>
        <w:t>организовать специальную подготовку для медицинских рабо</w:t>
      </w:r>
      <w:r w:rsidRPr="00A714EA">
        <w:rPr>
          <w:b/>
        </w:rPr>
        <w:t>т</w:t>
      </w:r>
      <w:r w:rsidRPr="00A714EA">
        <w:rPr>
          <w:b/>
        </w:rPr>
        <w:t>ников, консультантов и сотрудников Отдела полиции по борьбе с насилием в семье по вопросам работы с женщинами</w:t>
      </w:r>
      <w:r>
        <w:rPr>
          <w:b/>
        </w:rPr>
        <w:t>-инвалидами</w:t>
      </w:r>
      <w:r w:rsidRPr="00A714EA">
        <w:rPr>
          <w:b/>
        </w:rPr>
        <w:t xml:space="preserve"> и девочками-инвалидами, ставшими жертвами насилия.</w:t>
      </w:r>
    </w:p>
    <w:p w:rsidR="00551DD3" w:rsidRPr="00A714EA" w:rsidRDefault="00551DD3" w:rsidP="00551DD3">
      <w:pPr>
        <w:pStyle w:val="SingleTxtGR"/>
      </w:pPr>
      <w:r w:rsidRPr="00A714EA">
        <w:t>31.</w:t>
      </w:r>
      <w:r w:rsidRPr="00A714EA">
        <w:tab/>
        <w:t xml:space="preserve">Комитет обеспокоен тем, что </w:t>
      </w:r>
      <w:r>
        <w:t>нынешнее</w:t>
      </w:r>
      <w:r w:rsidRPr="00A714EA">
        <w:t xml:space="preserve"> законодательство допускает пр</w:t>
      </w:r>
      <w:r w:rsidRPr="00A714EA">
        <w:t>и</w:t>
      </w:r>
      <w:r w:rsidRPr="00A714EA">
        <w:t xml:space="preserve">менение силы в отношении детей-инвалидов "в качестве </w:t>
      </w:r>
      <w:r>
        <w:t>исправительной</w:t>
      </w:r>
      <w:r w:rsidRPr="00A714EA">
        <w:t xml:space="preserve"> м</w:t>
      </w:r>
      <w:r w:rsidRPr="00A714EA">
        <w:t>е</w:t>
      </w:r>
      <w:r w:rsidRPr="00A714EA">
        <w:t>ры".</w:t>
      </w:r>
    </w:p>
    <w:p w:rsidR="00551DD3" w:rsidRPr="00A714EA" w:rsidRDefault="00551DD3" w:rsidP="00551DD3">
      <w:pPr>
        <w:pStyle w:val="SingleTxtGR"/>
        <w:rPr>
          <w:b/>
        </w:rPr>
      </w:pPr>
      <w:r w:rsidRPr="00A714EA">
        <w:t>32.</w:t>
      </w:r>
      <w:r w:rsidRPr="00A714EA">
        <w:tab/>
      </w:r>
      <w:r w:rsidRPr="00A714EA">
        <w:rPr>
          <w:b/>
        </w:rPr>
        <w:t xml:space="preserve">Комитет рекомендует государству-участнику заменить </w:t>
      </w:r>
      <w:r>
        <w:rPr>
          <w:b/>
        </w:rPr>
        <w:t>существу</w:t>
      </w:r>
      <w:r>
        <w:rPr>
          <w:b/>
        </w:rPr>
        <w:t>ю</w:t>
      </w:r>
      <w:r>
        <w:rPr>
          <w:b/>
        </w:rPr>
        <w:t>щие</w:t>
      </w:r>
      <w:r w:rsidRPr="00A714EA">
        <w:rPr>
          <w:b/>
        </w:rPr>
        <w:t xml:space="preserve"> законы, с </w:t>
      </w:r>
      <w:proofErr w:type="gramStart"/>
      <w:r w:rsidRPr="00A714EA">
        <w:rPr>
          <w:b/>
        </w:rPr>
        <w:t>тем</w:t>
      </w:r>
      <w:proofErr w:type="gramEnd"/>
      <w:r w:rsidRPr="00A714EA">
        <w:rPr>
          <w:b/>
        </w:rPr>
        <w:t xml:space="preserve"> чтобы запретить все виды телесных наказаний детей-инвалидов, обеспечив тем самым юридическую защиту детей-инвалидов от любых мер</w:t>
      </w:r>
      <w:r>
        <w:rPr>
          <w:b/>
        </w:rPr>
        <w:t xml:space="preserve"> наказания</w:t>
      </w:r>
      <w:r w:rsidRPr="00A714EA">
        <w:rPr>
          <w:b/>
        </w:rPr>
        <w:t>, в том числе дома.</w:t>
      </w:r>
    </w:p>
    <w:p w:rsidR="00551DD3" w:rsidRPr="00A714EA" w:rsidRDefault="00551DD3" w:rsidP="00551DD3">
      <w:pPr>
        <w:pStyle w:val="SingleTxtGR"/>
      </w:pPr>
      <w:r w:rsidRPr="00A714EA">
        <w:t>33.</w:t>
      </w:r>
      <w:r w:rsidRPr="00A714EA">
        <w:tab/>
        <w:t xml:space="preserve">Комитет выражает обеспокоенность в связи с отсутствием гарантий предотвращения финансовых и психологических злоупотреблений в отношении инвалидов со стороны их </w:t>
      </w:r>
      <w:r>
        <w:t>"попечителей"</w:t>
      </w:r>
      <w:r w:rsidRPr="00A714EA">
        <w:t xml:space="preserve">, а также в связи с нехваткой </w:t>
      </w:r>
      <w:r>
        <w:t>сре</w:t>
      </w:r>
      <w:proofErr w:type="gramStart"/>
      <w:r>
        <w:t>дств дл</w:t>
      </w:r>
      <w:proofErr w:type="gramEnd"/>
      <w:r>
        <w:t>я</w:t>
      </w:r>
      <w:r w:rsidRPr="00A714EA">
        <w:t xml:space="preserve"> оказания поддержки инвалидам, ставшим жертвами насилия.</w:t>
      </w:r>
    </w:p>
    <w:p w:rsidR="00551DD3" w:rsidRPr="00A714EA" w:rsidRDefault="00551DD3" w:rsidP="00551DD3">
      <w:pPr>
        <w:pStyle w:val="SingleTxtGR"/>
        <w:rPr>
          <w:b/>
        </w:rPr>
      </w:pPr>
      <w:r w:rsidRPr="00A714EA">
        <w:t>34.</w:t>
      </w:r>
      <w:r w:rsidRPr="00A714EA">
        <w:rPr>
          <w:b/>
        </w:rPr>
        <w:tab/>
        <w:t xml:space="preserve">Комитет рекомендует государству-участнику ввести надлежащую подготовку для </w:t>
      </w:r>
      <w:r>
        <w:rPr>
          <w:b/>
        </w:rPr>
        <w:t xml:space="preserve">лиц, ухаживающих за инвалидами, </w:t>
      </w:r>
      <w:r w:rsidRPr="00A714EA">
        <w:rPr>
          <w:b/>
        </w:rPr>
        <w:t xml:space="preserve">установить гарантии и контроль, с </w:t>
      </w:r>
      <w:proofErr w:type="gramStart"/>
      <w:r w:rsidRPr="00A714EA">
        <w:rPr>
          <w:b/>
        </w:rPr>
        <w:t>тем</w:t>
      </w:r>
      <w:proofErr w:type="gramEnd"/>
      <w:r w:rsidRPr="00A714EA">
        <w:rPr>
          <w:b/>
        </w:rPr>
        <w:t xml:space="preserve"> чтобы предотвратить злоупотребления пособием по инв</w:t>
      </w:r>
      <w:r w:rsidRPr="00A714EA">
        <w:rPr>
          <w:b/>
        </w:rPr>
        <w:t>а</w:t>
      </w:r>
      <w:r w:rsidRPr="00A714EA">
        <w:rPr>
          <w:b/>
        </w:rPr>
        <w:t xml:space="preserve">лидности со стороны </w:t>
      </w:r>
      <w:r>
        <w:rPr>
          <w:b/>
        </w:rPr>
        <w:t>"попечителей", а также</w:t>
      </w:r>
      <w:r w:rsidRPr="00A714EA">
        <w:rPr>
          <w:b/>
        </w:rPr>
        <w:t xml:space="preserve"> выделять ресурсы на обесп</w:t>
      </w:r>
      <w:r w:rsidRPr="00A714EA">
        <w:rPr>
          <w:b/>
        </w:rPr>
        <w:t>е</w:t>
      </w:r>
      <w:r w:rsidRPr="00A714EA">
        <w:rPr>
          <w:b/>
        </w:rPr>
        <w:t>чение профессиональной и доступной информации и услуг для жертв нас</w:t>
      </w:r>
      <w:r w:rsidRPr="00A714EA">
        <w:rPr>
          <w:b/>
        </w:rPr>
        <w:t>и</w:t>
      </w:r>
      <w:r w:rsidRPr="00A714EA">
        <w:rPr>
          <w:b/>
        </w:rPr>
        <w:t xml:space="preserve">лия и </w:t>
      </w:r>
      <w:r>
        <w:rPr>
          <w:b/>
        </w:rPr>
        <w:t>надругательства</w:t>
      </w:r>
      <w:r w:rsidRPr="00A714EA">
        <w:rPr>
          <w:b/>
        </w:rPr>
        <w:t>, в том числе в отдаленных районах.</w:t>
      </w:r>
    </w:p>
    <w:p w:rsidR="00551DD3" w:rsidRPr="00A714EA" w:rsidRDefault="00551DD3" w:rsidP="00551DD3">
      <w:pPr>
        <w:pStyle w:val="H23GR"/>
      </w:pPr>
      <w:r w:rsidRPr="00B471EE">
        <w:tab/>
      </w:r>
      <w:r w:rsidRPr="00A714EA">
        <w:tab/>
        <w:t>Защита личной целостности (статья 17)</w:t>
      </w:r>
    </w:p>
    <w:p w:rsidR="00551DD3" w:rsidRPr="00A714EA" w:rsidRDefault="00551DD3" w:rsidP="00551DD3">
      <w:pPr>
        <w:pStyle w:val="SingleTxtGR"/>
      </w:pPr>
      <w:r w:rsidRPr="00A714EA">
        <w:t>35.</w:t>
      </w:r>
      <w:r w:rsidRPr="00A714EA">
        <w:tab/>
        <w:t xml:space="preserve">Комитет выражает обеспокоенность в связи с тем, что </w:t>
      </w:r>
      <w:r>
        <w:t>нынешнее</w:t>
      </w:r>
      <w:r w:rsidRPr="00A714EA">
        <w:t xml:space="preserve"> закон</w:t>
      </w:r>
      <w:r w:rsidRPr="00A714EA">
        <w:t>о</w:t>
      </w:r>
      <w:r w:rsidRPr="00A714EA">
        <w:t>дательство не обеспечивает защиту женщин</w:t>
      </w:r>
      <w:r>
        <w:t>-инвалидов</w:t>
      </w:r>
      <w:r w:rsidRPr="00A714EA">
        <w:t xml:space="preserve"> и девочек-инвалидов от принудительных процедур в области сексуального и репродуктивного здоровья и не предусматривает просвещение </w:t>
      </w:r>
      <w:r>
        <w:t>по вопросам</w:t>
      </w:r>
      <w:r w:rsidRPr="00A714EA">
        <w:t xml:space="preserve"> сексуального и репродукти</w:t>
      </w:r>
      <w:r w:rsidRPr="00A714EA">
        <w:t>в</w:t>
      </w:r>
      <w:r w:rsidRPr="00A714EA">
        <w:t>ного здоровья.</w:t>
      </w:r>
    </w:p>
    <w:p w:rsidR="00551DD3" w:rsidRPr="00CB0756" w:rsidRDefault="00551DD3" w:rsidP="00551DD3">
      <w:pPr>
        <w:pStyle w:val="SingleTxtGR"/>
        <w:rPr>
          <w:b/>
        </w:rPr>
      </w:pPr>
      <w:r w:rsidRPr="00A714EA">
        <w:t>36.</w:t>
      </w:r>
      <w:r w:rsidRPr="00A714EA">
        <w:tab/>
      </w:r>
      <w:r w:rsidRPr="00CB0756">
        <w:rPr>
          <w:b/>
        </w:rPr>
        <w:t>Комитет рекомендует государству-участнику:</w:t>
      </w:r>
    </w:p>
    <w:p w:rsidR="00551DD3" w:rsidRPr="00CB0756" w:rsidRDefault="00551DD3" w:rsidP="00551DD3">
      <w:pPr>
        <w:pStyle w:val="SingleTxtGR"/>
        <w:rPr>
          <w:b/>
        </w:rPr>
      </w:pPr>
      <w:r w:rsidRPr="00AA30F5">
        <w:rPr>
          <w:b/>
        </w:rPr>
        <w:tab/>
      </w:r>
      <w:r w:rsidRPr="00CB0756">
        <w:rPr>
          <w:b/>
        </w:rPr>
        <w:t>a)</w:t>
      </w:r>
      <w:r w:rsidRPr="00CB0756">
        <w:rPr>
          <w:b/>
        </w:rPr>
        <w:tab/>
        <w:t>пересмотреть Уголовный кодекс и любые другие соответств</w:t>
      </w:r>
      <w:r w:rsidRPr="00CB0756">
        <w:rPr>
          <w:b/>
        </w:rPr>
        <w:t>у</w:t>
      </w:r>
      <w:r w:rsidRPr="00CB0756">
        <w:rPr>
          <w:b/>
        </w:rPr>
        <w:t>ющие законы с целью защиты женщин</w:t>
      </w:r>
      <w:r>
        <w:rPr>
          <w:b/>
        </w:rPr>
        <w:t>-инвалидов</w:t>
      </w:r>
      <w:r w:rsidRPr="00CB0756">
        <w:rPr>
          <w:b/>
        </w:rPr>
        <w:t xml:space="preserve"> и девочек-инвалидов от принудительной стерилизации и контрацепции, а также другого принуд</w:t>
      </w:r>
      <w:r w:rsidRPr="00CB0756">
        <w:rPr>
          <w:b/>
        </w:rPr>
        <w:t>и</w:t>
      </w:r>
      <w:r w:rsidRPr="00CB0756">
        <w:rPr>
          <w:b/>
        </w:rPr>
        <w:t xml:space="preserve">тельного медикаментозного лечения </w:t>
      </w:r>
      <w:r>
        <w:rPr>
          <w:b/>
        </w:rPr>
        <w:t>при</w:t>
      </w:r>
      <w:r w:rsidRPr="00CB0756">
        <w:rPr>
          <w:b/>
        </w:rPr>
        <w:t xml:space="preserve"> отсутстви</w:t>
      </w:r>
      <w:r>
        <w:rPr>
          <w:b/>
        </w:rPr>
        <w:t>и</w:t>
      </w:r>
      <w:r w:rsidRPr="00CB0756">
        <w:rPr>
          <w:b/>
        </w:rPr>
        <w:t xml:space="preserve"> свободного и осозна</w:t>
      </w:r>
      <w:r w:rsidRPr="00CB0756">
        <w:rPr>
          <w:b/>
        </w:rPr>
        <w:t>н</w:t>
      </w:r>
      <w:r w:rsidRPr="00CB0756">
        <w:rPr>
          <w:b/>
        </w:rPr>
        <w:t xml:space="preserve">ного согласия </w:t>
      </w:r>
      <w:r>
        <w:rPr>
          <w:b/>
        </w:rPr>
        <w:t>с их стороны</w:t>
      </w:r>
      <w:r w:rsidRPr="00CB0756">
        <w:rPr>
          <w:b/>
        </w:rPr>
        <w:t>;</w:t>
      </w:r>
    </w:p>
    <w:p w:rsidR="00551DD3" w:rsidRPr="00CB0756" w:rsidRDefault="00551DD3" w:rsidP="00551DD3">
      <w:pPr>
        <w:pStyle w:val="SingleTxtGR"/>
        <w:rPr>
          <w:b/>
        </w:rPr>
      </w:pPr>
      <w:r w:rsidRPr="00B471EE">
        <w:rPr>
          <w:b/>
        </w:rPr>
        <w:tab/>
      </w:r>
      <w:r w:rsidRPr="00CB0756">
        <w:rPr>
          <w:b/>
        </w:rPr>
        <w:t>b)</w:t>
      </w:r>
      <w:r w:rsidRPr="00CB0756">
        <w:rPr>
          <w:b/>
        </w:rPr>
        <w:tab/>
        <w:t>ввести доступные программы просвещения по вопросам секс</w:t>
      </w:r>
      <w:r w:rsidRPr="00CB0756">
        <w:rPr>
          <w:b/>
        </w:rPr>
        <w:t>у</w:t>
      </w:r>
      <w:r w:rsidRPr="00CB0756">
        <w:rPr>
          <w:b/>
        </w:rPr>
        <w:t>ального и репродуктивного здоровья в школах и общинах, открытые для всех молодых людей-инвалидов, в том числе женщин и девочек.</w:t>
      </w:r>
    </w:p>
    <w:p w:rsidR="00551DD3" w:rsidRPr="00A714EA" w:rsidRDefault="00551DD3" w:rsidP="00551DD3">
      <w:pPr>
        <w:pStyle w:val="H23GR"/>
      </w:pPr>
      <w:r w:rsidRPr="00AA30F5">
        <w:tab/>
      </w:r>
      <w:r w:rsidRPr="00A714EA">
        <w:tab/>
        <w:t>Свобода передвижения и гражданство (статья 18)</w:t>
      </w:r>
    </w:p>
    <w:p w:rsidR="00551DD3" w:rsidRPr="00A714EA" w:rsidRDefault="00551DD3" w:rsidP="00551DD3">
      <w:pPr>
        <w:pStyle w:val="SingleTxtGR"/>
      </w:pPr>
      <w:r w:rsidRPr="00A714EA">
        <w:t>37.</w:t>
      </w:r>
      <w:r w:rsidRPr="00A714EA">
        <w:tab/>
        <w:t>Комитет выражает обеспокоенность в связи с тем, что инвалидам отказ</w:t>
      </w:r>
      <w:r w:rsidRPr="00A714EA">
        <w:t>ы</w:t>
      </w:r>
      <w:r w:rsidRPr="00A714EA">
        <w:t xml:space="preserve">вают во въезде </w:t>
      </w:r>
      <w:proofErr w:type="gramStart"/>
      <w:r w:rsidRPr="00A714EA">
        <w:t>в</w:t>
      </w:r>
      <w:proofErr w:type="gramEnd"/>
      <w:r w:rsidRPr="00A714EA">
        <w:t xml:space="preserve"> </w:t>
      </w:r>
      <w:proofErr w:type="gramStart"/>
      <w:r w:rsidRPr="00A714EA">
        <w:t>государство-участник</w:t>
      </w:r>
      <w:proofErr w:type="gramEnd"/>
      <w:r w:rsidRPr="00A714EA">
        <w:t xml:space="preserve"> по причине их инвалидности.</w:t>
      </w:r>
    </w:p>
    <w:p w:rsidR="00551DD3" w:rsidRPr="00CB0756" w:rsidRDefault="00551DD3" w:rsidP="00551DD3">
      <w:pPr>
        <w:pStyle w:val="SingleTxtGR"/>
        <w:rPr>
          <w:b/>
        </w:rPr>
      </w:pPr>
      <w:r w:rsidRPr="00A714EA">
        <w:t>38.</w:t>
      </w:r>
      <w:r w:rsidRPr="00A714EA">
        <w:tab/>
      </w:r>
      <w:r w:rsidRPr="00CB0756">
        <w:rPr>
          <w:b/>
        </w:rPr>
        <w:t>Комитет рекомендует государству-участнику пересмотреть законод</w:t>
      </w:r>
      <w:r w:rsidRPr="00CB0756">
        <w:rPr>
          <w:b/>
        </w:rPr>
        <w:t>а</w:t>
      </w:r>
      <w:r w:rsidRPr="00CB0756">
        <w:rPr>
          <w:b/>
        </w:rPr>
        <w:t xml:space="preserve">тельство для обеспечения того, чтобы все инвалиды имели право въезда </w:t>
      </w:r>
      <w:proofErr w:type="gramStart"/>
      <w:r w:rsidRPr="00CB0756">
        <w:rPr>
          <w:b/>
        </w:rPr>
        <w:t>в</w:t>
      </w:r>
      <w:proofErr w:type="gramEnd"/>
      <w:r w:rsidRPr="00CB0756">
        <w:rPr>
          <w:b/>
        </w:rPr>
        <w:t xml:space="preserve"> государство-участник на равн</w:t>
      </w:r>
      <w:r>
        <w:rPr>
          <w:b/>
        </w:rPr>
        <w:t>ой основе с другими</w:t>
      </w:r>
      <w:r w:rsidRPr="00CB0756">
        <w:rPr>
          <w:b/>
        </w:rPr>
        <w:t xml:space="preserve"> лицам</w:t>
      </w:r>
      <w:r>
        <w:rPr>
          <w:b/>
        </w:rPr>
        <w:t>и</w:t>
      </w:r>
      <w:r w:rsidRPr="00CB0756">
        <w:rPr>
          <w:b/>
        </w:rPr>
        <w:t>.</w:t>
      </w:r>
    </w:p>
    <w:p w:rsidR="00551DD3" w:rsidRPr="00A714EA" w:rsidRDefault="00551DD3" w:rsidP="00551DD3">
      <w:pPr>
        <w:pStyle w:val="H23GR"/>
      </w:pPr>
      <w:r w:rsidRPr="00B471EE">
        <w:tab/>
      </w:r>
      <w:r w:rsidRPr="00A714EA">
        <w:tab/>
        <w:t>Самостоятельный образ жизни и вовлеченность в местное сообщество (статья 19)</w:t>
      </w:r>
    </w:p>
    <w:p w:rsidR="00551DD3" w:rsidRPr="00A714EA" w:rsidRDefault="00551DD3" w:rsidP="00551DD3">
      <w:pPr>
        <w:pStyle w:val="SingleTxtGR"/>
      </w:pPr>
      <w:r w:rsidRPr="00A714EA">
        <w:t>39.</w:t>
      </w:r>
      <w:r w:rsidRPr="00A714EA">
        <w:tab/>
        <w:t xml:space="preserve">Комитет обеспокоен тем, что в государстве-участнике </w:t>
      </w:r>
      <w:proofErr w:type="gramStart"/>
      <w:r w:rsidRPr="00A714EA">
        <w:t>нет зарегистрир</w:t>
      </w:r>
      <w:r w:rsidRPr="00A714EA">
        <w:t>о</w:t>
      </w:r>
      <w:r w:rsidRPr="00A714EA">
        <w:t>ванных</w:t>
      </w:r>
      <w:r>
        <w:t xml:space="preserve"> служб оказания помощи</w:t>
      </w:r>
      <w:r w:rsidRPr="00A714EA">
        <w:t xml:space="preserve"> и что единственн</w:t>
      </w:r>
      <w:r>
        <w:t xml:space="preserve">ым источником </w:t>
      </w:r>
      <w:r w:rsidRPr="00A714EA">
        <w:t>поддержк</w:t>
      </w:r>
      <w:r>
        <w:t>и</w:t>
      </w:r>
      <w:r w:rsidRPr="00A714EA">
        <w:t xml:space="preserve"> для инвалидов является</w:t>
      </w:r>
      <w:proofErr w:type="gramEnd"/>
      <w:r w:rsidRPr="00A714EA">
        <w:t xml:space="preserve"> их семья.</w:t>
      </w:r>
    </w:p>
    <w:p w:rsidR="00551DD3" w:rsidRPr="00CB0756" w:rsidRDefault="00551DD3" w:rsidP="00551DD3">
      <w:pPr>
        <w:pStyle w:val="SingleTxtGR"/>
        <w:rPr>
          <w:b/>
        </w:rPr>
      </w:pPr>
      <w:r w:rsidRPr="00A714EA">
        <w:t>40.</w:t>
      </w:r>
      <w:r w:rsidRPr="00A714EA">
        <w:tab/>
      </w:r>
      <w:r w:rsidRPr="00CB0756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развивать </w:t>
      </w:r>
      <w:r w:rsidRPr="00CB0756">
        <w:rPr>
          <w:b/>
        </w:rPr>
        <w:t xml:space="preserve">услуги </w:t>
      </w:r>
      <w:r>
        <w:rPr>
          <w:b/>
        </w:rPr>
        <w:t xml:space="preserve">по </w:t>
      </w:r>
      <w:r w:rsidRPr="00CB0756">
        <w:rPr>
          <w:b/>
        </w:rPr>
        <w:t>поддержк</w:t>
      </w:r>
      <w:r>
        <w:rPr>
          <w:b/>
        </w:rPr>
        <w:t>е</w:t>
      </w:r>
      <w:r w:rsidRPr="00CB0756">
        <w:rPr>
          <w:b/>
        </w:rPr>
        <w:t xml:space="preserve"> для инвалидов, чтобы обеспечить им возможность вести </w:t>
      </w:r>
      <w:r>
        <w:rPr>
          <w:b/>
        </w:rPr>
        <w:t>сам</w:t>
      </w:r>
      <w:r>
        <w:rPr>
          <w:b/>
        </w:rPr>
        <w:t>о</w:t>
      </w:r>
      <w:r>
        <w:rPr>
          <w:b/>
        </w:rPr>
        <w:t>стоятельный</w:t>
      </w:r>
      <w:r w:rsidRPr="00CB0756">
        <w:rPr>
          <w:b/>
        </w:rPr>
        <w:t xml:space="preserve"> образ жизни в общине, </w:t>
      </w:r>
      <w:r>
        <w:rPr>
          <w:b/>
        </w:rPr>
        <w:t xml:space="preserve">и </w:t>
      </w:r>
      <w:r w:rsidRPr="00CB0756">
        <w:rPr>
          <w:b/>
        </w:rPr>
        <w:t>при этом следует установить ко</w:t>
      </w:r>
      <w:r w:rsidRPr="00CB0756">
        <w:rPr>
          <w:b/>
        </w:rPr>
        <w:t>н</w:t>
      </w:r>
      <w:r w:rsidRPr="00CB0756">
        <w:rPr>
          <w:b/>
        </w:rPr>
        <w:t xml:space="preserve">кретные сроки и </w:t>
      </w:r>
      <w:r>
        <w:rPr>
          <w:b/>
        </w:rPr>
        <w:t xml:space="preserve">выделить </w:t>
      </w:r>
      <w:r w:rsidRPr="00CB0756">
        <w:rPr>
          <w:b/>
        </w:rPr>
        <w:t xml:space="preserve">бюджетные ассигнования на </w:t>
      </w:r>
      <w:r>
        <w:rPr>
          <w:b/>
        </w:rPr>
        <w:t>создание</w:t>
      </w:r>
      <w:r w:rsidRPr="00CB0756">
        <w:rPr>
          <w:b/>
        </w:rPr>
        <w:t xml:space="preserve"> служб по оказанию </w:t>
      </w:r>
      <w:r>
        <w:rPr>
          <w:b/>
        </w:rPr>
        <w:t>персональной</w:t>
      </w:r>
      <w:r w:rsidRPr="00CB0756">
        <w:rPr>
          <w:b/>
        </w:rPr>
        <w:t xml:space="preserve"> помощи</w:t>
      </w:r>
      <w:r>
        <w:rPr>
          <w:b/>
        </w:rPr>
        <w:t>, заручившись</w:t>
      </w:r>
      <w:r w:rsidRPr="00CB0756">
        <w:rPr>
          <w:b/>
        </w:rPr>
        <w:t xml:space="preserve"> активн</w:t>
      </w:r>
      <w:r>
        <w:rPr>
          <w:b/>
        </w:rPr>
        <w:t>ым</w:t>
      </w:r>
      <w:r w:rsidRPr="00CB0756">
        <w:rPr>
          <w:b/>
        </w:rPr>
        <w:t xml:space="preserve"> участи</w:t>
      </w:r>
      <w:r>
        <w:rPr>
          <w:b/>
        </w:rPr>
        <w:t>ем</w:t>
      </w:r>
      <w:r w:rsidRPr="00CB0756">
        <w:rPr>
          <w:b/>
        </w:rPr>
        <w:t xml:space="preserve"> в этом процессе организаций инвалидов.</w:t>
      </w:r>
    </w:p>
    <w:p w:rsidR="00551DD3" w:rsidRPr="00A714EA" w:rsidRDefault="00551DD3" w:rsidP="00551DD3">
      <w:pPr>
        <w:pStyle w:val="H23GR"/>
      </w:pPr>
      <w:r w:rsidRPr="00D5096C">
        <w:tab/>
      </w:r>
      <w:r w:rsidRPr="00A714EA">
        <w:tab/>
        <w:t>Свобода выражения мнения и убеждени</w:t>
      </w:r>
      <w:r>
        <w:t>й и доступ к информации (статья</w:t>
      </w:r>
      <w:r>
        <w:rPr>
          <w:lang w:val="en-US"/>
        </w:rPr>
        <w:t> </w:t>
      </w:r>
      <w:r w:rsidRPr="00A714EA">
        <w:t>21)</w:t>
      </w:r>
    </w:p>
    <w:p w:rsidR="00551DD3" w:rsidRPr="00A714EA" w:rsidRDefault="00551DD3" w:rsidP="00551DD3">
      <w:pPr>
        <w:pStyle w:val="SingleTxtGR"/>
      </w:pPr>
      <w:r w:rsidRPr="00A714EA">
        <w:t>41.</w:t>
      </w:r>
      <w:r w:rsidRPr="00A714EA">
        <w:tab/>
        <w:t>Комитет обеспокоен отсутствием доступа к информационно-коммуникационным технологиям (ИКТ), а также недостаточным использован</w:t>
      </w:r>
      <w:r w:rsidRPr="00A714EA">
        <w:t>и</w:t>
      </w:r>
      <w:r w:rsidRPr="00A714EA">
        <w:t>ем азбуки Брайля, языка жестов, легко читаем</w:t>
      </w:r>
      <w:r>
        <w:t>ых</w:t>
      </w:r>
      <w:r w:rsidRPr="00A714EA">
        <w:t xml:space="preserve"> и цифров</w:t>
      </w:r>
      <w:r>
        <w:t>ых</w:t>
      </w:r>
      <w:r w:rsidRPr="00A714EA">
        <w:t xml:space="preserve"> </w:t>
      </w:r>
      <w:r>
        <w:t>сообщений</w:t>
      </w:r>
      <w:r w:rsidRPr="00A714EA">
        <w:t>.</w:t>
      </w:r>
    </w:p>
    <w:p w:rsidR="00551DD3" w:rsidRPr="00CB0756" w:rsidRDefault="00551DD3" w:rsidP="00551DD3">
      <w:pPr>
        <w:pStyle w:val="SingleTxtGR"/>
        <w:rPr>
          <w:b/>
        </w:rPr>
      </w:pPr>
      <w:r w:rsidRPr="00A714EA">
        <w:t>42.</w:t>
      </w:r>
      <w:r w:rsidRPr="00A714EA">
        <w:tab/>
      </w:r>
      <w:r w:rsidRPr="00CB0756">
        <w:rPr>
          <w:b/>
        </w:rPr>
        <w:t>Комитет рекомендует государству-участнику в соответствии с зам</w:t>
      </w:r>
      <w:r w:rsidRPr="00CB0756">
        <w:rPr>
          <w:b/>
        </w:rPr>
        <w:t>е</w:t>
      </w:r>
      <w:r w:rsidRPr="00CB0756">
        <w:rPr>
          <w:b/>
        </w:rPr>
        <w:t>чанием общего порядка № 2:</w:t>
      </w:r>
    </w:p>
    <w:p w:rsidR="00551DD3" w:rsidRPr="00CB0756" w:rsidRDefault="00551DD3" w:rsidP="00551DD3">
      <w:pPr>
        <w:pStyle w:val="SingleTxtGR"/>
        <w:rPr>
          <w:b/>
        </w:rPr>
      </w:pPr>
      <w:r w:rsidRPr="00AA30F5">
        <w:rPr>
          <w:b/>
        </w:rPr>
        <w:tab/>
      </w:r>
      <w:r w:rsidRPr="00CB0756">
        <w:rPr>
          <w:b/>
        </w:rPr>
        <w:t>a)</w:t>
      </w:r>
      <w:r w:rsidRPr="00CB0756">
        <w:rPr>
          <w:b/>
        </w:rPr>
        <w:tab/>
        <w:t>принять законодательство для обеспечения того, чтобы вся информация и средства коммуникации, доступные широкой общественн</w:t>
      </w:r>
      <w:r w:rsidRPr="00CB0756">
        <w:rPr>
          <w:b/>
        </w:rPr>
        <w:t>о</w:t>
      </w:r>
      <w:r w:rsidRPr="00CB0756">
        <w:rPr>
          <w:b/>
        </w:rPr>
        <w:t xml:space="preserve">сти, были доступны </w:t>
      </w:r>
      <w:r>
        <w:rPr>
          <w:b/>
        </w:rPr>
        <w:t>всем</w:t>
      </w:r>
      <w:r w:rsidRPr="00CB0756">
        <w:rPr>
          <w:b/>
        </w:rPr>
        <w:t xml:space="preserve"> инвалидам и имелись в пригодных для них фо</w:t>
      </w:r>
      <w:r w:rsidRPr="00CB0756">
        <w:rPr>
          <w:b/>
        </w:rPr>
        <w:t>р</w:t>
      </w:r>
      <w:r w:rsidRPr="00CB0756">
        <w:rPr>
          <w:b/>
        </w:rPr>
        <w:t>матах, включая жестовый язык, азбуку Брайля и другие доступные спос</w:t>
      </w:r>
      <w:r w:rsidRPr="00CB0756">
        <w:rPr>
          <w:b/>
        </w:rPr>
        <w:t>о</w:t>
      </w:r>
      <w:r w:rsidRPr="00CB0756">
        <w:rPr>
          <w:b/>
        </w:rPr>
        <w:t>бы, методы и форматы общения и ИКТ;</w:t>
      </w:r>
    </w:p>
    <w:p w:rsidR="00551DD3" w:rsidRPr="00CB0756" w:rsidRDefault="00551DD3" w:rsidP="00551DD3">
      <w:pPr>
        <w:pStyle w:val="SingleTxtGR"/>
        <w:rPr>
          <w:b/>
        </w:rPr>
      </w:pPr>
      <w:r w:rsidRPr="00562D8C">
        <w:rPr>
          <w:b/>
        </w:rPr>
        <w:tab/>
      </w:r>
      <w:r w:rsidRPr="00CB0756">
        <w:rPr>
          <w:b/>
        </w:rPr>
        <w:t>b)</w:t>
      </w:r>
      <w:r w:rsidRPr="00CB0756">
        <w:rPr>
          <w:b/>
        </w:rPr>
        <w:tab/>
        <w:t xml:space="preserve">организовать обучение языку жестов и азбуке Брайля, с </w:t>
      </w:r>
      <w:proofErr w:type="gramStart"/>
      <w:r w:rsidRPr="00CB0756">
        <w:rPr>
          <w:b/>
        </w:rPr>
        <w:t>тем</w:t>
      </w:r>
      <w:proofErr w:type="gramEnd"/>
      <w:r w:rsidRPr="00CB0756">
        <w:rPr>
          <w:b/>
        </w:rPr>
        <w:t xml:space="preserve"> чтобы глухие и слепые жители Островов Кука могли использовать их в школах и </w:t>
      </w:r>
      <w:r>
        <w:rPr>
          <w:b/>
        </w:rPr>
        <w:t>других</w:t>
      </w:r>
      <w:r w:rsidRPr="00CB0756">
        <w:rPr>
          <w:b/>
        </w:rPr>
        <w:t xml:space="preserve"> местах</w:t>
      </w:r>
      <w:r>
        <w:rPr>
          <w:b/>
        </w:rPr>
        <w:t xml:space="preserve"> общественного пользования</w:t>
      </w:r>
      <w:r w:rsidRPr="00CB0756">
        <w:rPr>
          <w:b/>
        </w:rPr>
        <w:t>.</w:t>
      </w:r>
    </w:p>
    <w:p w:rsidR="00551DD3" w:rsidRPr="00A714EA" w:rsidRDefault="00551DD3" w:rsidP="00551DD3">
      <w:pPr>
        <w:pStyle w:val="H23GR"/>
      </w:pPr>
      <w:r w:rsidRPr="00562D8C">
        <w:tab/>
      </w:r>
      <w:r w:rsidRPr="00A714EA">
        <w:tab/>
        <w:t>Образование (статья 24)</w:t>
      </w:r>
    </w:p>
    <w:p w:rsidR="00551DD3" w:rsidRPr="00A714EA" w:rsidRDefault="00551DD3" w:rsidP="00551DD3">
      <w:pPr>
        <w:pStyle w:val="SingleTxtGR"/>
      </w:pPr>
      <w:r w:rsidRPr="00A714EA">
        <w:t>43.</w:t>
      </w:r>
      <w:r w:rsidRPr="00A714EA">
        <w:tab/>
        <w:t>Комитет обеспокоен тем, что в настоящее время не выделяется достато</w:t>
      </w:r>
      <w:r w:rsidRPr="00A714EA">
        <w:t>ч</w:t>
      </w:r>
      <w:r w:rsidRPr="00A714EA">
        <w:t xml:space="preserve">ных бюджетных ассигнований и поддержки </w:t>
      </w:r>
      <w:r>
        <w:t>на цели</w:t>
      </w:r>
      <w:r w:rsidRPr="00A714EA">
        <w:t xml:space="preserve"> инклюзивного образования.</w:t>
      </w:r>
    </w:p>
    <w:p w:rsidR="00551DD3" w:rsidRPr="00CB0756" w:rsidRDefault="00551DD3" w:rsidP="00551DD3">
      <w:pPr>
        <w:pStyle w:val="SingleTxtGR"/>
        <w:rPr>
          <w:b/>
        </w:rPr>
      </w:pPr>
      <w:r w:rsidRPr="00A714EA">
        <w:t>44.</w:t>
      </w:r>
      <w:r w:rsidRPr="00A714EA">
        <w:tab/>
      </w:r>
      <w:r w:rsidRPr="00CB0756">
        <w:rPr>
          <w:b/>
        </w:rPr>
        <w:t>Комитет рекомендует государству-участнику:</w:t>
      </w:r>
    </w:p>
    <w:p w:rsidR="00551DD3" w:rsidRPr="00CB0756" w:rsidRDefault="00551DD3" w:rsidP="00551DD3">
      <w:pPr>
        <w:pStyle w:val="SingleTxtGR"/>
        <w:rPr>
          <w:b/>
        </w:rPr>
      </w:pPr>
      <w:r w:rsidRPr="00AA30F5">
        <w:rPr>
          <w:b/>
        </w:rPr>
        <w:tab/>
      </w:r>
      <w:r w:rsidRPr="00CB0756">
        <w:rPr>
          <w:b/>
        </w:rPr>
        <w:t>a)</w:t>
      </w:r>
      <w:r w:rsidRPr="00CB0756">
        <w:rPr>
          <w:b/>
        </w:rPr>
        <w:tab/>
        <w:t>обеспечить инклюзивную и качественную систему образов</w:t>
      </w:r>
      <w:r w:rsidRPr="00CB0756">
        <w:rPr>
          <w:b/>
        </w:rPr>
        <w:t>а</w:t>
      </w:r>
      <w:r w:rsidRPr="00CB0756">
        <w:rPr>
          <w:b/>
        </w:rPr>
        <w:t>ния;</w:t>
      </w:r>
    </w:p>
    <w:p w:rsidR="00551DD3" w:rsidRPr="00CB0756" w:rsidRDefault="00551DD3" w:rsidP="00551DD3">
      <w:pPr>
        <w:pStyle w:val="SingleTxtGR"/>
        <w:rPr>
          <w:b/>
        </w:rPr>
      </w:pPr>
      <w:r w:rsidRPr="00AA30F5">
        <w:rPr>
          <w:b/>
        </w:rPr>
        <w:tab/>
      </w:r>
      <w:r w:rsidRPr="00CB0756">
        <w:rPr>
          <w:b/>
        </w:rPr>
        <w:t>b)</w:t>
      </w:r>
      <w:r w:rsidRPr="00CB0756">
        <w:rPr>
          <w:b/>
        </w:rPr>
        <w:tab/>
        <w:t>ввести планы обучения, адаптированные к потребностям всех учащихся-инвалидов в рамках о</w:t>
      </w:r>
      <w:r w:rsidR="00E26BD1">
        <w:rPr>
          <w:b/>
        </w:rPr>
        <w:t>бычных общеобразовательных школ;</w:t>
      </w:r>
    </w:p>
    <w:p w:rsidR="00551DD3" w:rsidRPr="00E26BD1" w:rsidRDefault="00551DD3" w:rsidP="00551DD3">
      <w:pPr>
        <w:pStyle w:val="SingleTxtGR"/>
        <w:rPr>
          <w:b/>
        </w:rPr>
      </w:pPr>
      <w:r w:rsidRPr="00AA30F5">
        <w:rPr>
          <w:b/>
        </w:rPr>
        <w:tab/>
      </w:r>
      <w:r w:rsidRPr="00CB0756">
        <w:rPr>
          <w:b/>
        </w:rPr>
        <w:t>c)</w:t>
      </w:r>
      <w:r w:rsidRPr="00CB0756">
        <w:rPr>
          <w:b/>
        </w:rPr>
        <w:tab/>
        <w:t xml:space="preserve">обеспечить наличие </w:t>
      </w:r>
      <w:proofErr w:type="spellStart"/>
      <w:r>
        <w:rPr>
          <w:b/>
        </w:rPr>
        <w:t>ассистивных</w:t>
      </w:r>
      <w:proofErr w:type="spellEnd"/>
      <w:r w:rsidRPr="00CB0756">
        <w:rPr>
          <w:b/>
        </w:rPr>
        <w:t xml:space="preserve"> устройств и приспособлений в классных помещениях, доступных учебных материалов и программ и школьного оборудования, выделяя на это соответствующие бюджет</w:t>
      </w:r>
      <w:r w:rsidRPr="00E26BD1">
        <w:rPr>
          <w:b/>
        </w:rPr>
        <w:t>ные а</w:t>
      </w:r>
      <w:r w:rsidRPr="00E26BD1">
        <w:rPr>
          <w:b/>
        </w:rPr>
        <w:t>с</w:t>
      </w:r>
      <w:r w:rsidRPr="00E26BD1">
        <w:rPr>
          <w:b/>
        </w:rPr>
        <w:t>сигнования.</w:t>
      </w:r>
    </w:p>
    <w:p w:rsidR="00551DD3" w:rsidRPr="00A714EA" w:rsidRDefault="00551DD3" w:rsidP="00551DD3">
      <w:pPr>
        <w:pStyle w:val="H23GR"/>
      </w:pPr>
      <w:r w:rsidRPr="00562D8C">
        <w:tab/>
      </w:r>
      <w:r w:rsidRPr="00A714EA">
        <w:tab/>
        <w:t>Здоровье (статья 25)</w:t>
      </w:r>
    </w:p>
    <w:p w:rsidR="00551DD3" w:rsidRPr="00A714EA" w:rsidRDefault="00551DD3" w:rsidP="00551DD3">
      <w:pPr>
        <w:pStyle w:val="SingleTxtGR"/>
      </w:pPr>
      <w:r w:rsidRPr="00A714EA">
        <w:t>45.</w:t>
      </w:r>
      <w:r w:rsidRPr="00A714EA">
        <w:tab/>
      </w:r>
      <w:proofErr w:type="gramStart"/>
      <w:r w:rsidRPr="00A714EA">
        <w:t>Комитет обеспокоен тем, что медицинские работники и эксперты по в</w:t>
      </w:r>
      <w:r w:rsidRPr="00A714EA">
        <w:t>о</w:t>
      </w:r>
      <w:r w:rsidRPr="00A714EA">
        <w:t>просам общественного здравоохранения, в том числе поставщики услуг в обл</w:t>
      </w:r>
      <w:r w:rsidRPr="00A714EA">
        <w:t>а</w:t>
      </w:r>
      <w:r w:rsidRPr="00A714EA">
        <w:t>сти сексуального и репродуктивного здоровья, не имеют необходимой подг</w:t>
      </w:r>
      <w:r w:rsidRPr="00A714EA">
        <w:t>о</w:t>
      </w:r>
      <w:r w:rsidRPr="00A714EA">
        <w:t>товки для обеспечения инклюзивного медико-санитарного обслуживания и уд</w:t>
      </w:r>
      <w:r w:rsidRPr="00A714EA">
        <w:t>о</w:t>
      </w:r>
      <w:r w:rsidRPr="00A714EA">
        <w:t>влетворения особых потребностей инвалидов и их семей.</w:t>
      </w:r>
      <w:proofErr w:type="gramEnd"/>
    </w:p>
    <w:p w:rsidR="00551DD3" w:rsidRPr="00CB0756" w:rsidRDefault="00551DD3" w:rsidP="00551DD3">
      <w:pPr>
        <w:pStyle w:val="SingleTxtGR"/>
        <w:rPr>
          <w:b/>
        </w:rPr>
      </w:pPr>
      <w:r w:rsidRPr="00A714EA">
        <w:t>46.</w:t>
      </w:r>
      <w:r w:rsidRPr="00A714EA">
        <w:tab/>
      </w:r>
      <w:r w:rsidRPr="00CB0756">
        <w:rPr>
          <w:b/>
        </w:rPr>
        <w:t>Комитет рекомендует государству-участнику:</w:t>
      </w:r>
    </w:p>
    <w:p w:rsidR="00551DD3" w:rsidRPr="00CB0756" w:rsidRDefault="00551DD3" w:rsidP="00551DD3">
      <w:pPr>
        <w:pStyle w:val="SingleTxtGR"/>
        <w:rPr>
          <w:b/>
        </w:rPr>
      </w:pPr>
      <w:r w:rsidRPr="00AA30F5">
        <w:rPr>
          <w:b/>
        </w:rPr>
        <w:tab/>
      </w:r>
      <w:r w:rsidRPr="00CB0756">
        <w:rPr>
          <w:b/>
        </w:rPr>
        <w:t>a)</w:t>
      </w:r>
      <w:r w:rsidRPr="00CB0756">
        <w:rPr>
          <w:b/>
        </w:rPr>
        <w:tab/>
        <w:t>обеспечить прохождение медицинскими работниками и экспе</w:t>
      </w:r>
      <w:r w:rsidRPr="00CB0756">
        <w:rPr>
          <w:b/>
        </w:rPr>
        <w:t>р</w:t>
      </w:r>
      <w:r w:rsidRPr="00CB0756">
        <w:rPr>
          <w:b/>
        </w:rPr>
        <w:t xml:space="preserve">тами в области </w:t>
      </w:r>
      <w:r>
        <w:rPr>
          <w:b/>
        </w:rPr>
        <w:t xml:space="preserve">общественного </w:t>
      </w:r>
      <w:r w:rsidRPr="00CB0756">
        <w:rPr>
          <w:b/>
        </w:rPr>
        <w:t>здравоохранения профессиональной подг</w:t>
      </w:r>
      <w:r w:rsidRPr="00CB0756">
        <w:rPr>
          <w:b/>
        </w:rPr>
        <w:t>о</w:t>
      </w:r>
      <w:r w:rsidRPr="00CB0756">
        <w:rPr>
          <w:b/>
        </w:rPr>
        <w:t xml:space="preserve">товки по вопросам инвалидности, при этом </w:t>
      </w:r>
      <w:r>
        <w:rPr>
          <w:b/>
        </w:rPr>
        <w:t xml:space="preserve">уделяя </w:t>
      </w:r>
      <w:r w:rsidRPr="00CB0756">
        <w:rPr>
          <w:b/>
        </w:rPr>
        <w:t xml:space="preserve">приоритетное внимание профессиональной подготовке поставщиков услуг в области сексуального и репродуктивного здоровья </w:t>
      </w:r>
      <w:r>
        <w:rPr>
          <w:b/>
        </w:rPr>
        <w:t>в отношении</w:t>
      </w:r>
      <w:r w:rsidRPr="00CB0756">
        <w:rPr>
          <w:b/>
        </w:rPr>
        <w:t xml:space="preserve"> доступных и </w:t>
      </w:r>
      <w:r>
        <w:rPr>
          <w:b/>
        </w:rPr>
        <w:t>инклюзивных</w:t>
      </w:r>
      <w:r w:rsidRPr="00CB0756">
        <w:rPr>
          <w:b/>
        </w:rPr>
        <w:t xml:space="preserve"> услуг для инвалидов;</w:t>
      </w:r>
    </w:p>
    <w:p w:rsidR="00551DD3" w:rsidRPr="00CB0756" w:rsidRDefault="00551DD3" w:rsidP="00551DD3">
      <w:pPr>
        <w:pStyle w:val="SingleTxtGR"/>
        <w:rPr>
          <w:b/>
        </w:rPr>
      </w:pPr>
      <w:r w:rsidRPr="00562D8C">
        <w:rPr>
          <w:b/>
        </w:rPr>
        <w:tab/>
      </w:r>
      <w:r w:rsidRPr="00CB0756">
        <w:rPr>
          <w:b/>
        </w:rPr>
        <w:t>b)</w:t>
      </w:r>
      <w:r w:rsidRPr="00CB0756">
        <w:rPr>
          <w:b/>
        </w:rPr>
        <w:tab/>
        <w:t xml:space="preserve">внести изменения в Уголовный кодекс с </w:t>
      </w:r>
      <w:r>
        <w:rPr>
          <w:b/>
        </w:rPr>
        <w:t xml:space="preserve">целью </w:t>
      </w:r>
      <w:r w:rsidRPr="00CB0756">
        <w:rPr>
          <w:b/>
        </w:rPr>
        <w:t xml:space="preserve">запретить </w:t>
      </w:r>
      <w:r>
        <w:rPr>
          <w:b/>
        </w:rPr>
        <w:t>н</w:t>
      </w:r>
      <w:r>
        <w:rPr>
          <w:b/>
        </w:rPr>
        <w:t>е</w:t>
      </w:r>
      <w:r>
        <w:rPr>
          <w:b/>
        </w:rPr>
        <w:t xml:space="preserve">надлежащее </w:t>
      </w:r>
      <w:r w:rsidRPr="00CB0756">
        <w:rPr>
          <w:b/>
        </w:rPr>
        <w:t>опекунство</w:t>
      </w:r>
      <w:r>
        <w:rPr>
          <w:b/>
        </w:rPr>
        <w:t xml:space="preserve">, чтобы </w:t>
      </w:r>
      <w:r w:rsidRPr="00CB0756">
        <w:rPr>
          <w:b/>
        </w:rPr>
        <w:t>позволить женщинам-инвалидам ос</w:t>
      </w:r>
      <w:r w:rsidRPr="00CB0756">
        <w:rPr>
          <w:b/>
        </w:rPr>
        <w:t>у</w:t>
      </w:r>
      <w:r w:rsidRPr="00CB0756">
        <w:rPr>
          <w:b/>
        </w:rPr>
        <w:t xml:space="preserve">ществлять свое право </w:t>
      </w:r>
      <w:r>
        <w:rPr>
          <w:b/>
        </w:rPr>
        <w:t xml:space="preserve">принимать самостоятельные решения по вопросам сексуального </w:t>
      </w:r>
      <w:r w:rsidRPr="00CB0756">
        <w:rPr>
          <w:b/>
        </w:rPr>
        <w:t>и репродуктивн</w:t>
      </w:r>
      <w:r>
        <w:rPr>
          <w:b/>
        </w:rPr>
        <w:t xml:space="preserve">ого здоровья </w:t>
      </w:r>
      <w:r w:rsidRPr="00CB0756">
        <w:rPr>
          <w:b/>
        </w:rPr>
        <w:t>на равной основе с другими л</w:t>
      </w:r>
      <w:r w:rsidRPr="00CB0756">
        <w:rPr>
          <w:b/>
        </w:rPr>
        <w:t>и</w:t>
      </w:r>
      <w:r w:rsidRPr="00CB0756">
        <w:rPr>
          <w:b/>
        </w:rPr>
        <w:t>цами;</w:t>
      </w:r>
    </w:p>
    <w:p w:rsidR="00551DD3" w:rsidRPr="00A714EA" w:rsidRDefault="00551DD3" w:rsidP="00551DD3">
      <w:pPr>
        <w:pStyle w:val="SingleTxtGR"/>
      </w:pPr>
      <w:r w:rsidRPr="00562D8C">
        <w:rPr>
          <w:b/>
        </w:rPr>
        <w:tab/>
      </w:r>
      <w:r w:rsidRPr="00CB0756">
        <w:rPr>
          <w:b/>
        </w:rPr>
        <w:t>c)</w:t>
      </w:r>
      <w:r w:rsidRPr="00CB0756">
        <w:rPr>
          <w:b/>
        </w:rPr>
        <w:tab/>
        <w:t>предоставлять услуг</w:t>
      </w:r>
      <w:r>
        <w:rPr>
          <w:b/>
        </w:rPr>
        <w:t>и</w:t>
      </w:r>
      <w:r w:rsidRPr="00CB0756">
        <w:rPr>
          <w:b/>
        </w:rPr>
        <w:t xml:space="preserve"> по охране психического здоровья детей</w:t>
      </w:r>
      <w:r>
        <w:rPr>
          <w:b/>
        </w:rPr>
        <w:t>-инвалидов</w:t>
      </w:r>
      <w:r w:rsidRPr="00CB0756">
        <w:rPr>
          <w:b/>
        </w:rPr>
        <w:t xml:space="preserve"> и подростков-инвалидов на всей территории островов.</w:t>
      </w:r>
    </w:p>
    <w:p w:rsidR="005050F2" w:rsidRPr="00ED1EA3" w:rsidRDefault="005050F2" w:rsidP="005050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proofErr w:type="spellStart"/>
      <w:r w:rsidRPr="00ED1EA3">
        <w:t>Абилитация</w:t>
      </w:r>
      <w:proofErr w:type="spellEnd"/>
      <w:r w:rsidRPr="00ED1EA3">
        <w:t xml:space="preserve"> и реабилитация (статья 26)</w:t>
      </w:r>
    </w:p>
    <w:p w:rsidR="005050F2" w:rsidRPr="00ED1EA3" w:rsidRDefault="005050F2" w:rsidP="005050F2">
      <w:pPr>
        <w:pStyle w:val="SingleTxtGR"/>
      </w:pPr>
      <w:r>
        <w:t>4</w:t>
      </w:r>
      <w:r w:rsidRPr="00B10ACC">
        <w:t>7</w:t>
      </w:r>
      <w:r>
        <w:t>.</w:t>
      </w:r>
      <w:r>
        <w:tab/>
      </w:r>
      <w:r w:rsidRPr="00ED1EA3">
        <w:t>Комитет выражает обеспокоенность по поводу наличия</w:t>
      </w:r>
      <w:r>
        <w:t xml:space="preserve"> </w:t>
      </w:r>
      <w:proofErr w:type="spellStart"/>
      <w:r>
        <w:t>ассистивных</w:t>
      </w:r>
      <w:proofErr w:type="spellEnd"/>
      <w:r>
        <w:t xml:space="preserve"> устройств и того, что обеспеченность этими устройствами </w:t>
      </w:r>
      <w:r w:rsidRPr="00ED1EA3">
        <w:t xml:space="preserve"> в огромной степени зависит от иностранной помощи, а также по поводу наличия услуг по реабил</w:t>
      </w:r>
      <w:r w:rsidRPr="00ED1EA3">
        <w:t>и</w:t>
      </w:r>
      <w:r w:rsidRPr="00ED1EA3">
        <w:t>тации.</w:t>
      </w:r>
    </w:p>
    <w:p w:rsidR="005050F2" w:rsidRPr="007A684F" w:rsidRDefault="005050F2" w:rsidP="005050F2">
      <w:pPr>
        <w:pStyle w:val="SingleTxtGR"/>
        <w:rPr>
          <w:b/>
        </w:rPr>
      </w:pPr>
      <w:r>
        <w:t>48.</w:t>
      </w:r>
      <w:r>
        <w:tab/>
      </w:r>
      <w:r w:rsidRPr="007A684F">
        <w:rPr>
          <w:b/>
        </w:rPr>
        <w:t>Комитет рекомендует группе по реабилитации Министерства здрав</w:t>
      </w:r>
      <w:r w:rsidRPr="007A684F">
        <w:rPr>
          <w:b/>
        </w:rPr>
        <w:t>о</w:t>
      </w:r>
      <w:r w:rsidRPr="007A684F">
        <w:rPr>
          <w:b/>
        </w:rPr>
        <w:t xml:space="preserve">охранения бесплатно в изначальной точке предоставлять все оборудование для реабилитации, </w:t>
      </w:r>
      <w:proofErr w:type="spellStart"/>
      <w:r w:rsidRPr="007A684F">
        <w:rPr>
          <w:b/>
        </w:rPr>
        <w:t>ассистивные</w:t>
      </w:r>
      <w:proofErr w:type="spellEnd"/>
      <w:r w:rsidRPr="007A684F">
        <w:rPr>
          <w:b/>
        </w:rPr>
        <w:t xml:space="preserve"> устройства и вспомогательные средства передвижения (включая их ремонт) и создать сеть реабилитационных служб на всей территории страны.</w:t>
      </w:r>
    </w:p>
    <w:p w:rsidR="005050F2" w:rsidRPr="00ED1EA3" w:rsidRDefault="005050F2" w:rsidP="005050F2">
      <w:pPr>
        <w:pStyle w:val="H23GR"/>
      </w:pPr>
      <w:r w:rsidRPr="00ED1EA3">
        <w:tab/>
      </w:r>
      <w:r>
        <w:tab/>
      </w:r>
      <w:r w:rsidRPr="00ED1EA3">
        <w:t>Труд и занятость (статья 27)</w:t>
      </w:r>
    </w:p>
    <w:p w:rsidR="005050F2" w:rsidRPr="00ED1EA3" w:rsidRDefault="005050F2" w:rsidP="005050F2">
      <w:pPr>
        <w:pStyle w:val="SingleTxtGR"/>
      </w:pPr>
      <w:r>
        <w:t>49.</w:t>
      </w:r>
      <w:r>
        <w:tab/>
      </w:r>
      <w:r w:rsidRPr="00ED1EA3">
        <w:t xml:space="preserve">Комитет с обеспокоенностью отмечает низкое число </w:t>
      </w:r>
      <w:r>
        <w:t xml:space="preserve">трудоустроенных </w:t>
      </w:r>
      <w:r w:rsidRPr="00ED1EA3">
        <w:t>инвалидов. Кроме того, Комитет обеспокоен тем, что не существует официал</w:t>
      </w:r>
      <w:r w:rsidRPr="00ED1EA3">
        <w:t>ь</w:t>
      </w:r>
      <w:r w:rsidRPr="00ED1EA3">
        <w:t>ных переходных программ в интересах инвалидов, обеспечивающих им во</w:t>
      </w:r>
      <w:r w:rsidRPr="00ED1EA3">
        <w:t>з</w:t>
      </w:r>
      <w:r w:rsidRPr="00ED1EA3">
        <w:t>можность попадания на открытый рынок труда.</w:t>
      </w:r>
    </w:p>
    <w:p w:rsidR="005050F2" w:rsidRPr="007A684F" w:rsidRDefault="005050F2" w:rsidP="005050F2">
      <w:pPr>
        <w:pStyle w:val="SingleTxtGR"/>
        <w:rPr>
          <w:b/>
        </w:rPr>
      </w:pPr>
      <w:r>
        <w:t>50.</w:t>
      </w:r>
      <w:r>
        <w:tab/>
      </w:r>
      <w:r w:rsidRPr="007A684F">
        <w:rPr>
          <w:b/>
        </w:rPr>
        <w:t>Комитет рекомендует государству-участнику:</w:t>
      </w:r>
    </w:p>
    <w:p w:rsidR="005050F2" w:rsidRPr="007A684F" w:rsidRDefault="005050F2" w:rsidP="005050F2">
      <w:pPr>
        <w:pStyle w:val="SingleTxtGR"/>
        <w:rPr>
          <w:b/>
        </w:rPr>
      </w:pPr>
      <w:r w:rsidRPr="005050F2">
        <w:rPr>
          <w:b/>
        </w:rPr>
        <w:tab/>
        <w:t>а)</w:t>
      </w:r>
      <w:r w:rsidRPr="005050F2">
        <w:rPr>
          <w:b/>
        </w:rPr>
        <w:tab/>
        <w:t>вести сбор дезагрегированных данных и информации, каса</w:t>
      </w:r>
      <w:r w:rsidRPr="005050F2">
        <w:rPr>
          <w:b/>
        </w:rPr>
        <w:t>ю</w:t>
      </w:r>
      <w:r w:rsidRPr="005050F2">
        <w:rPr>
          <w:b/>
        </w:rPr>
        <w:t>щихся участ</w:t>
      </w:r>
      <w:r w:rsidRPr="007A684F">
        <w:rPr>
          <w:b/>
        </w:rPr>
        <w:t>ия инвалидов в программах занятости, профессионально-технической подготовки и переходных программах;</w:t>
      </w:r>
    </w:p>
    <w:p w:rsidR="005050F2" w:rsidRPr="00ED1EA3" w:rsidRDefault="005050F2" w:rsidP="005050F2">
      <w:pPr>
        <w:pStyle w:val="SingleTxtGR"/>
      </w:pPr>
      <w:r w:rsidRPr="005050F2">
        <w:rPr>
          <w:b/>
        </w:rPr>
        <w:tab/>
      </w:r>
      <w:r w:rsidRPr="005050F2">
        <w:rPr>
          <w:b/>
          <w:lang w:val="en-US"/>
        </w:rPr>
        <w:t>b</w:t>
      </w:r>
      <w:r w:rsidRPr="005050F2">
        <w:rPr>
          <w:b/>
        </w:rPr>
        <w:t>)</w:t>
      </w:r>
      <w:r w:rsidRPr="005050F2">
        <w:rPr>
          <w:b/>
        </w:rPr>
        <w:tab/>
      </w:r>
      <w:proofErr w:type="gramStart"/>
      <w:r w:rsidRPr="005050F2">
        <w:rPr>
          <w:b/>
        </w:rPr>
        <w:t>оказывать</w:t>
      </w:r>
      <w:proofErr w:type="gramEnd"/>
      <w:r w:rsidRPr="005050F2">
        <w:rPr>
          <w:b/>
        </w:rPr>
        <w:t xml:space="preserve"> поддержку в деле перехода от образования к откр</w:t>
      </w:r>
      <w:r w:rsidRPr="005050F2">
        <w:rPr>
          <w:b/>
        </w:rPr>
        <w:t>ы</w:t>
      </w:r>
      <w:r w:rsidRPr="007A684F">
        <w:rPr>
          <w:b/>
        </w:rPr>
        <w:t>тому рынку труда, которая позволит свободно выбирать профессию с уч</w:t>
      </w:r>
      <w:r w:rsidRPr="007A684F">
        <w:rPr>
          <w:b/>
        </w:rPr>
        <w:t>е</w:t>
      </w:r>
      <w:r w:rsidRPr="007A684F">
        <w:rPr>
          <w:b/>
        </w:rPr>
        <w:t>том личных желаний и предпочтений;</w:t>
      </w:r>
    </w:p>
    <w:p w:rsidR="005050F2" w:rsidRPr="007A684F" w:rsidRDefault="005050F2" w:rsidP="005050F2">
      <w:pPr>
        <w:pStyle w:val="SingleTxtGR"/>
        <w:rPr>
          <w:b/>
        </w:rPr>
      </w:pPr>
      <w:r w:rsidRPr="005050F2">
        <w:rPr>
          <w:b/>
        </w:rPr>
        <w:tab/>
      </w:r>
      <w:r w:rsidRPr="005050F2">
        <w:rPr>
          <w:b/>
          <w:lang w:val="en-US"/>
        </w:rPr>
        <w:t>c</w:t>
      </w:r>
      <w:r w:rsidRPr="005050F2">
        <w:rPr>
          <w:b/>
        </w:rPr>
        <w:t>)</w:t>
      </w:r>
      <w:r w:rsidRPr="005050F2">
        <w:rPr>
          <w:b/>
        </w:rPr>
        <w:tab/>
      </w:r>
      <w:proofErr w:type="gramStart"/>
      <w:r w:rsidRPr="005050F2">
        <w:rPr>
          <w:b/>
        </w:rPr>
        <w:t>содействовать</w:t>
      </w:r>
      <w:proofErr w:type="gramEnd"/>
      <w:r w:rsidRPr="005050F2">
        <w:rPr>
          <w:b/>
        </w:rPr>
        <w:t xml:space="preserve"> тому, чтобы государственные учреждения сл</w:t>
      </w:r>
      <w:r w:rsidRPr="005050F2">
        <w:rPr>
          <w:b/>
        </w:rPr>
        <w:t>у</w:t>
      </w:r>
      <w:r w:rsidRPr="007A684F">
        <w:rPr>
          <w:b/>
        </w:rPr>
        <w:t>жили примером, создавая возможности трудоустройства для инвалидов в</w:t>
      </w:r>
      <w:r>
        <w:rPr>
          <w:b/>
        </w:rPr>
        <w:t xml:space="preserve"> </w:t>
      </w:r>
      <w:r w:rsidRPr="007A684F">
        <w:rPr>
          <w:b/>
        </w:rPr>
        <w:t>государственном секторе.</w:t>
      </w:r>
    </w:p>
    <w:p w:rsidR="005050F2" w:rsidRPr="00ED1EA3" w:rsidRDefault="005050F2" w:rsidP="005050F2">
      <w:pPr>
        <w:pStyle w:val="H23GR"/>
      </w:pPr>
      <w:r w:rsidRPr="00ED1EA3">
        <w:tab/>
      </w:r>
      <w:r w:rsidRPr="00F155C5">
        <w:tab/>
      </w:r>
      <w:r w:rsidRPr="00ED1EA3">
        <w:t>Участие в политической и общественной жизни (статья 29)</w:t>
      </w:r>
    </w:p>
    <w:p w:rsidR="005050F2" w:rsidRPr="00ED1EA3" w:rsidRDefault="005050F2" w:rsidP="005050F2">
      <w:pPr>
        <w:pStyle w:val="SingleTxtGR"/>
      </w:pPr>
      <w:r>
        <w:t>51.</w:t>
      </w:r>
      <w:r>
        <w:tab/>
      </w:r>
      <w:r w:rsidRPr="00ED1EA3">
        <w:t>Комитет обеспокоен тем, что Закон о выборах лишает некоторые катег</w:t>
      </w:r>
      <w:r w:rsidRPr="00ED1EA3">
        <w:t>о</w:t>
      </w:r>
      <w:r w:rsidRPr="00ED1EA3">
        <w:t xml:space="preserve">рии инвалидов права голосовать и выдвигать свою кандидатуру на выборах и не содержит положений, систематически защищающих право тайного голосования на избирательных участках. </w:t>
      </w:r>
      <w:r>
        <w:t>Кроме того</w:t>
      </w:r>
      <w:r w:rsidRPr="00ED1EA3">
        <w:t xml:space="preserve">, </w:t>
      </w:r>
      <w:r>
        <w:t xml:space="preserve">озабоченность </w:t>
      </w:r>
      <w:r w:rsidRPr="00ED1EA3">
        <w:t>Комитет</w:t>
      </w:r>
      <w:r>
        <w:t>а</w:t>
      </w:r>
      <w:r w:rsidRPr="00ED1EA3">
        <w:t xml:space="preserve"> </w:t>
      </w:r>
      <w:r>
        <w:t>вызывает н</w:t>
      </w:r>
      <w:r>
        <w:t>е</w:t>
      </w:r>
      <w:r>
        <w:t>доступность процесса</w:t>
      </w:r>
      <w:r w:rsidRPr="00ED1EA3">
        <w:t xml:space="preserve"> выбор</w:t>
      </w:r>
      <w:r>
        <w:t>ов</w:t>
      </w:r>
      <w:r w:rsidRPr="00ED1EA3">
        <w:t xml:space="preserve"> для инвалидов.</w:t>
      </w:r>
    </w:p>
    <w:p w:rsidR="005050F2" w:rsidRPr="00350235" w:rsidRDefault="005050F2" w:rsidP="005050F2">
      <w:pPr>
        <w:pStyle w:val="SingleTxtGR"/>
        <w:rPr>
          <w:b/>
        </w:rPr>
      </w:pPr>
      <w:r>
        <w:t>52.</w:t>
      </w:r>
      <w:r>
        <w:tab/>
      </w:r>
      <w:r w:rsidRPr="00350235">
        <w:rPr>
          <w:b/>
        </w:rPr>
        <w:t>Комитет рекомендует государству-участнику отменить положения Закона о выборах 2004 года в целях обеспечения того, чтобы все инвалиды, независимо от их инвалидности, могли осуществить свое право на тайное голосование на избирательном участке и выдвигать свою кандидатуру на выборах. Он также рекомендует государству-участнику гарантировать и</w:t>
      </w:r>
      <w:r w:rsidRPr="00350235">
        <w:rPr>
          <w:b/>
        </w:rPr>
        <w:t>н</w:t>
      </w:r>
      <w:r w:rsidRPr="00350235">
        <w:rPr>
          <w:b/>
        </w:rPr>
        <w:t xml:space="preserve">валидам доступ к избирательным кабинам, обеспечить наличие таких средств и инструментов, избирательных списков, написанных шрифтом Брайля, обеспечить при помощи соответствующих технологий доступность избирательных бюллетеней инвалидам, наличие </w:t>
      </w:r>
      <w:proofErr w:type="spellStart"/>
      <w:r w:rsidRPr="00350235">
        <w:rPr>
          <w:b/>
        </w:rPr>
        <w:t>сурдопереводчиков</w:t>
      </w:r>
      <w:proofErr w:type="spellEnd"/>
      <w:r w:rsidRPr="00350235">
        <w:rPr>
          <w:b/>
        </w:rPr>
        <w:t>, во</w:t>
      </w:r>
      <w:r w:rsidRPr="00350235">
        <w:rPr>
          <w:b/>
        </w:rPr>
        <w:t>з</w:t>
      </w:r>
      <w:r w:rsidRPr="00350235">
        <w:rPr>
          <w:b/>
        </w:rPr>
        <w:t>можность независимого и тайного голосования на всех выборах, пользуясь в случае необходимости, помощью лица по их выбору.</w:t>
      </w:r>
    </w:p>
    <w:p w:rsidR="005050F2" w:rsidRPr="00ED1EA3" w:rsidRDefault="005050F2" w:rsidP="005050F2">
      <w:pPr>
        <w:pStyle w:val="H23GR"/>
      </w:pPr>
      <w:r w:rsidRPr="00ED1EA3">
        <w:tab/>
      </w:r>
      <w:r>
        <w:tab/>
      </w:r>
      <w:r w:rsidRPr="00ED1EA3">
        <w:t>Участие в культурной жизни, проведении досуга и отдыха и занятии спортом (статья 30)</w:t>
      </w:r>
    </w:p>
    <w:p w:rsidR="005050F2" w:rsidRPr="00ED1EA3" w:rsidRDefault="005050F2" w:rsidP="005050F2">
      <w:pPr>
        <w:pStyle w:val="SingleTxtGR"/>
      </w:pPr>
      <w:r>
        <w:t>53.</w:t>
      </w:r>
      <w:r>
        <w:tab/>
      </w:r>
      <w:proofErr w:type="gramStart"/>
      <w:r w:rsidRPr="00ED1EA3">
        <w:t xml:space="preserve">Комитет выражает обеспокоенность по поводу того, что государство-участник не ратифицировало </w:t>
      </w:r>
      <w:proofErr w:type="spellStart"/>
      <w:r w:rsidRPr="00ED1EA3">
        <w:t>Марракешский</w:t>
      </w:r>
      <w:proofErr w:type="spellEnd"/>
      <w:r w:rsidRPr="00ED1EA3">
        <w:t xml:space="preserve"> договор для облегчения доступа к опубликованным произведениям слепых и лиц с нарушениями зрения или ин</w:t>
      </w:r>
      <w:r w:rsidRPr="00ED1EA3">
        <w:t>ы</w:t>
      </w:r>
      <w:r w:rsidRPr="00ED1EA3">
        <w:t>ми ограниченными возможностями в</w:t>
      </w:r>
      <w:r>
        <w:t>оспринимать печатную информацию</w:t>
      </w:r>
      <w:r w:rsidRPr="00ED1EA3">
        <w:t xml:space="preserve"> и что в библиотеках нет книг, напечатанных шрифтом Брайля или </w:t>
      </w:r>
      <w:r>
        <w:t xml:space="preserve">представленных </w:t>
      </w:r>
      <w:r w:rsidRPr="00ED1EA3">
        <w:t>в иных доступных для чтения форматах, а также электронных ресурсов.</w:t>
      </w:r>
      <w:proofErr w:type="gramEnd"/>
      <w:r w:rsidRPr="00ED1EA3">
        <w:t xml:space="preserve"> Кроме того, он обеспокоен тем, что в стране нет политики в сфере туризма и путеш</w:t>
      </w:r>
      <w:r w:rsidRPr="00ED1EA3">
        <w:t>е</w:t>
      </w:r>
      <w:r w:rsidRPr="00ED1EA3">
        <w:t>ствий, направленной на создание условий для туристических поездок инвал</w:t>
      </w:r>
      <w:r w:rsidRPr="00ED1EA3">
        <w:t>и</w:t>
      </w:r>
      <w:r w:rsidRPr="00ED1EA3">
        <w:t>дов.</w:t>
      </w:r>
    </w:p>
    <w:p w:rsidR="005050F2" w:rsidRPr="00511B85" w:rsidRDefault="005050F2" w:rsidP="005050F2">
      <w:pPr>
        <w:pStyle w:val="SingleTxtGR"/>
        <w:rPr>
          <w:b/>
        </w:rPr>
      </w:pPr>
      <w:r>
        <w:t>54.</w:t>
      </w:r>
      <w:r>
        <w:tab/>
      </w:r>
      <w:r w:rsidRPr="00511B85">
        <w:rPr>
          <w:b/>
        </w:rPr>
        <w:t>Комитет рекомендует государству-участнику:</w:t>
      </w:r>
    </w:p>
    <w:p w:rsidR="005050F2" w:rsidRPr="00511B85" w:rsidRDefault="005050F2" w:rsidP="005050F2">
      <w:pPr>
        <w:pStyle w:val="SingleTxtGR"/>
        <w:rPr>
          <w:b/>
        </w:rPr>
      </w:pPr>
      <w:r>
        <w:tab/>
        <w:t>а)</w:t>
      </w:r>
      <w:r>
        <w:tab/>
      </w:r>
      <w:r w:rsidRPr="00511B85">
        <w:rPr>
          <w:b/>
        </w:rPr>
        <w:t xml:space="preserve">как можно скорее присоединиться к </w:t>
      </w:r>
      <w:proofErr w:type="spellStart"/>
      <w:r w:rsidRPr="00511B85">
        <w:rPr>
          <w:b/>
        </w:rPr>
        <w:t>Марракешскому</w:t>
      </w:r>
      <w:proofErr w:type="spellEnd"/>
      <w:r w:rsidRPr="00511B85">
        <w:rPr>
          <w:b/>
        </w:rPr>
        <w:t xml:space="preserve"> договору;</w:t>
      </w:r>
    </w:p>
    <w:p w:rsidR="005050F2" w:rsidRPr="00511B85" w:rsidRDefault="005050F2" w:rsidP="005050F2">
      <w:pPr>
        <w:pStyle w:val="SingleTxtGR"/>
        <w:rPr>
          <w:b/>
        </w:rPr>
      </w:pPr>
      <w:r>
        <w:tab/>
      </w:r>
      <w:r>
        <w:rPr>
          <w:lang w:val="en-US"/>
        </w:rPr>
        <w:t>b</w:t>
      </w:r>
      <w:r w:rsidRPr="00511B85">
        <w:t>)</w:t>
      </w:r>
      <w:r w:rsidRPr="00511B85">
        <w:tab/>
      </w:r>
      <w:proofErr w:type="gramStart"/>
      <w:r w:rsidRPr="00511B85">
        <w:rPr>
          <w:b/>
        </w:rPr>
        <w:t>обеспечить</w:t>
      </w:r>
      <w:proofErr w:type="gramEnd"/>
      <w:r w:rsidRPr="00511B85">
        <w:rPr>
          <w:b/>
        </w:rPr>
        <w:t xml:space="preserve"> наличие в библиотеках книг, напечатанных шри</w:t>
      </w:r>
      <w:r w:rsidRPr="00511B85">
        <w:rPr>
          <w:b/>
        </w:rPr>
        <w:t>ф</w:t>
      </w:r>
      <w:r w:rsidRPr="00511B85">
        <w:rPr>
          <w:b/>
        </w:rPr>
        <w:t>том Брайля и представленных в других легких для чтения форматах, а</w:t>
      </w:r>
      <w:r>
        <w:rPr>
          <w:b/>
        </w:rPr>
        <w:t> </w:t>
      </w:r>
      <w:r w:rsidRPr="00511B85">
        <w:rPr>
          <w:b/>
        </w:rPr>
        <w:t>также доступных электронных ресурсов;</w:t>
      </w:r>
    </w:p>
    <w:p w:rsidR="005050F2" w:rsidRPr="00511B85" w:rsidRDefault="005050F2" w:rsidP="005050F2">
      <w:pPr>
        <w:pStyle w:val="SingleTxtGR"/>
        <w:rPr>
          <w:b/>
        </w:rPr>
      </w:pPr>
      <w:r w:rsidRPr="00511B85">
        <w:tab/>
      </w:r>
      <w:r>
        <w:rPr>
          <w:lang w:val="en-US"/>
        </w:rPr>
        <w:t>c</w:t>
      </w:r>
      <w:r w:rsidRPr="00511B85">
        <w:t>)</w:t>
      </w:r>
      <w:r w:rsidRPr="00511B85">
        <w:tab/>
      </w:r>
      <w:proofErr w:type="gramStart"/>
      <w:r w:rsidRPr="00511B85">
        <w:rPr>
          <w:b/>
        </w:rPr>
        <w:t>обеспечить</w:t>
      </w:r>
      <w:proofErr w:type="gramEnd"/>
      <w:r w:rsidRPr="00511B85">
        <w:rPr>
          <w:b/>
        </w:rPr>
        <w:t>, чтобы политика и практика в области туризма охватывала инвалидов</w:t>
      </w:r>
      <w:r>
        <w:rPr>
          <w:b/>
        </w:rPr>
        <w:t>,</w:t>
      </w:r>
      <w:r w:rsidRPr="00511B85">
        <w:rPr>
          <w:b/>
        </w:rPr>
        <w:t xml:space="preserve"> и распространить среди сотрудников бюро путеш</w:t>
      </w:r>
      <w:r w:rsidRPr="00511B85">
        <w:rPr>
          <w:b/>
        </w:rPr>
        <w:t>е</w:t>
      </w:r>
      <w:r w:rsidRPr="00511B85">
        <w:rPr>
          <w:b/>
        </w:rPr>
        <w:t>ствий и туристических агентств принятые Всемирной туристской орган</w:t>
      </w:r>
      <w:r w:rsidRPr="00511B85">
        <w:rPr>
          <w:b/>
        </w:rPr>
        <w:t>и</w:t>
      </w:r>
      <w:r w:rsidRPr="00511B85">
        <w:rPr>
          <w:b/>
        </w:rPr>
        <w:t>зацией рекомендации, касающиеся доступного туризма для всех.</w:t>
      </w:r>
    </w:p>
    <w:p w:rsidR="005050F2" w:rsidRPr="00ED1EA3" w:rsidRDefault="005050F2" w:rsidP="005050F2">
      <w:pPr>
        <w:pStyle w:val="H1GR"/>
      </w:pPr>
      <w:r>
        <w:tab/>
      </w:r>
      <w:r w:rsidRPr="00ED1EA3">
        <w:t>C.</w:t>
      </w:r>
      <w:r>
        <w:tab/>
      </w:r>
      <w:r w:rsidRPr="00ED1EA3">
        <w:t>Конкретные обязательства (статьи 31−33)</w:t>
      </w:r>
    </w:p>
    <w:p w:rsidR="005050F2" w:rsidRPr="00ED1EA3" w:rsidRDefault="005050F2" w:rsidP="005050F2">
      <w:pPr>
        <w:pStyle w:val="H23GR"/>
      </w:pPr>
      <w:r w:rsidRPr="00ED1EA3">
        <w:tab/>
      </w:r>
      <w:r>
        <w:tab/>
      </w:r>
      <w:r w:rsidRPr="00ED1EA3">
        <w:t>Статистика и сбор данных (статья 31)</w:t>
      </w:r>
    </w:p>
    <w:p w:rsidR="005050F2" w:rsidRPr="00ED1EA3" w:rsidRDefault="005050F2" w:rsidP="005050F2">
      <w:pPr>
        <w:pStyle w:val="SingleTxtGR"/>
      </w:pPr>
      <w:r>
        <w:t>55.</w:t>
      </w:r>
      <w:r>
        <w:tab/>
      </w:r>
      <w:r w:rsidRPr="00ED1EA3">
        <w:t xml:space="preserve">Комитет обеспокоен тем, что в </w:t>
      </w:r>
      <w:proofErr w:type="gramStart"/>
      <w:r w:rsidRPr="00ED1EA3">
        <w:t>ходе</w:t>
      </w:r>
      <w:proofErr w:type="gramEnd"/>
      <w:r w:rsidRPr="00ED1EA3">
        <w:t xml:space="preserve"> осуществляемой в настоящее время переписи населения не регистрируется число инвалидов, родившихся на Остр</w:t>
      </w:r>
      <w:r w:rsidRPr="00ED1EA3">
        <w:t>о</w:t>
      </w:r>
      <w:r w:rsidRPr="00ED1EA3">
        <w:t>вах Кука, которые переехали за границу в целях получения медицинской пом</w:t>
      </w:r>
      <w:r w:rsidRPr="00ED1EA3">
        <w:t>о</w:t>
      </w:r>
      <w:r w:rsidRPr="00ED1EA3">
        <w:t xml:space="preserve">щи и образования по причине </w:t>
      </w:r>
      <w:r>
        <w:t>нехватки</w:t>
      </w:r>
      <w:r w:rsidRPr="00ED1EA3">
        <w:t xml:space="preserve"> соответствующих услуг на островах.</w:t>
      </w:r>
    </w:p>
    <w:p w:rsidR="005050F2" w:rsidRPr="00A70E6C" w:rsidRDefault="005050F2" w:rsidP="005050F2">
      <w:pPr>
        <w:pStyle w:val="SingleTxtGR"/>
        <w:rPr>
          <w:b/>
        </w:rPr>
      </w:pPr>
      <w:r>
        <w:t>56.</w:t>
      </w:r>
      <w:r>
        <w:tab/>
      </w:r>
      <w:r w:rsidRPr="00A70E6C">
        <w:rPr>
          <w:b/>
        </w:rPr>
        <w:t>Комитет рекомендует государству-участнику:</w:t>
      </w:r>
    </w:p>
    <w:p w:rsidR="005050F2" w:rsidRPr="00A70E6C" w:rsidRDefault="005050F2" w:rsidP="005050F2">
      <w:pPr>
        <w:pStyle w:val="SingleTxtGR"/>
        <w:rPr>
          <w:b/>
        </w:rPr>
      </w:pPr>
      <w:r>
        <w:tab/>
        <w:t>а)</w:t>
      </w:r>
      <w:r>
        <w:tab/>
      </w:r>
      <w:r w:rsidRPr="00A70E6C">
        <w:rPr>
          <w:b/>
        </w:rPr>
        <w:t>обновить опросный лист переписи населения, чтобы обесп</w:t>
      </w:r>
      <w:r w:rsidRPr="00A70E6C">
        <w:rPr>
          <w:b/>
        </w:rPr>
        <w:t>е</w:t>
      </w:r>
      <w:r w:rsidRPr="00A70E6C">
        <w:rPr>
          <w:b/>
        </w:rPr>
        <w:t>чить репрезентативную картину, характеризующую положение инвал</w:t>
      </w:r>
      <w:r w:rsidRPr="00A70E6C">
        <w:rPr>
          <w:b/>
        </w:rPr>
        <w:t>и</w:t>
      </w:r>
      <w:r w:rsidRPr="00A70E6C">
        <w:rPr>
          <w:b/>
        </w:rPr>
        <w:t>дов на всей территории островов, включая тех, кто переезжает в другое м</w:t>
      </w:r>
      <w:r w:rsidRPr="00A70E6C">
        <w:rPr>
          <w:b/>
        </w:rPr>
        <w:t>е</w:t>
      </w:r>
      <w:r w:rsidRPr="00A70E6C">
        <w:rPr>
          <w:b/>
        </w:rPr>
        <w:t>сто;</w:t>
      </w:r>
    </w:p>
    <w:p w:rsidR="005050F2" w:rsidRPr="00A70E6C" w:rsidRDefault="005050F2" w:rsidP="005050F2">
      <w:pPr>
        <w:pStyle w:val="SingleTxtGR"/>
        <w:rPr>
          <w:b/>
        </w:rPr>
      </w:pPr>
      <w:r>
        <w:tab/>
      </w:r>
      <w:r>
        <w:rPr>
          <w:lang w:val="en-US"/>
        </w:rPr>
        <w:t>b</w:t>
      </w:r>
      <w:r w:rsidRPr="00A70E6C">
        <w:t>)</w:t>
      </w:r>
      <w:r w:rsidRPr="00A70E6C">
        <w:tab/>
      </w:r>
      <w:proofErr w:type="gramStart"/>
      <w:r w:rsidRPr="00A70E6C">
        <w:rPr>
          <w:b/>
        </w:rPr>
        <w:t>разработать</w:t>
      </w:r>
      <w:proofErr w:type="gramEnd"/>
      <w:r w:rsidRPr="00A70E6C">
        <w:rPr>
          <w:b/>
        </w:rPr>
        <w:t xml:space="preserve"> централизованную и регулярно обновляемую базу данных, содержащую данные в разбивке по полу, возрасту, этническому происхождению, сельскому/городскому населению и виду инвалидности.</w:t>
      </w:r>
    </w:p>
    <w:p w:rsidR="005050F2" w:rsidRPr="00ED1EA3" w:rsidRDefault="005050F2" w:rsidP="005050F2">
      <w:pPr>
        <w:pStyle w:val="SingleTxtGR"/>
      </w:pPr>
      <w:r>
        <w:t>57.</w:t>
      </w:r>
      <w:r>
        <w:tab/>
      </w:r>
      <w:r w:rsidRPr="00ED1EA3">
        <w:t>Комитет выражает обеспокоенность по поводу отсутствия данных и ст</w:t>
      </w:r>
      <w:r w:rsidRPr="00ED1EA3">
        <w:t>а</w:t>
      </w:r>
      <w:r w:rsidRPr="00ED1EA3">
        <w:t>тистики</w:t>
      </w:r>
      <w:r>
        <w:t xml:space="preserve"> в отношении положения</w:t>
      </w:r>
      <w:r w:rsidRPr="00ED1EA3">
        <w:t xml:space="preserve"> детей-инвалидов</w:t>
      </w:r>
      <w:r>
        <w:t xml:space="preserve"> на всей территории госуда</w:t>
      </w:r>
      <w:r>
        <w:t>р</w:t>
      </w:r>
      <w:r>
        <w:t>ства-участника.</w:t>
      </w:r>
    </w:p>
    <w:p w:rsidR="005050F2" w:rsidRPr="00FD4230" w:rsidRDefault="005050F2" w:rsidP="005050F2">
      <w:pPr>
        <w:pStyle w:val="SingleTxtGR"/>
        <w:rPr>
          <w:b/>
        </w:rPr>
      </w:pPr>
      <w:r>
        <w:t>58.</w:t>
      </w:r>
      <w:r>
        <w:tab/>
      </w:r>
      <w:r w:rsidRPr="00FD4230">
        <w:rPr>
          <w:b/>
        </w:rPr>
        <w:t>Комитет рекомендует государству-участнику проводить сбор дезагр</w:t>
      </w:r>
      <w:r w:rsidRPr="00FD4230">
        <w:rPr>
          <w:b/>
        </w:rPr>
        <w:t>е</w:t>
      </w:r>
      <w:r w:rsidRPr="00FD4230">
        <w:rPr>
          <w:b/>
        </w:rPr>
        <w:t>гированных данных во всех областях, касающихся детей, которые должны включать данные мониторинга случаев надругательства и насилия во всех учреждениях по уходу за детьми-инвалидами.</w:t>
      </w:r>
    </w:p>
    <w:p w:rsidR="005050F2" w:rsidRPr="00ED1EA3" w:rsidRDefault="005050F2" w:rsidP="005050F2">
      <w:pPr>
        <w:pStyle w:val="H23GR"/>
      </w:pPr>
      <w:r w:rsidRPr="00ED1EA3">
        <w:tab/>
      </w:r>
      <w:r>
        <w:tab/>
      </w:r>
      <w:r w:rsidRPr="00ED1EA3">
        <w:t>Международное сотрудничество (статья 32)</w:t>
      </w:r>
    </w:p>
    <w:p w:rsidR="005050F2" w:rsidRPr="00ED1EA3" w:rsidRDefault="005050F2" w:rsidP="005050F2">
      <w:pPr>
        <w:pStyle w:val="SingleTxtGR"/>
      </w:pPr>
      <w:r>
        <w:t>59.</w:t>
      </w:r>
      <w:r>
        <w:tab/>
      </w:r>
      <w:r w:rsidRPr="00ED1EA3">
        <w:t xml:space="preserve">Комитет выражает обеспокоенность в связи с тем, что новая политика в области развития с учетом проблемы инвалидности не </w:t>
      </w:r>
      <w:r>
        <w:t>предусматривает</w:t>
      </w:r>
      <w:r w:rsidRPr="00ED1EA3">
        <w:t xml:space="preserve"> сроков ее осуществления, а инвалиды через представляющие их организации не указ</w:t>
      </w:r>
      <w:r w:rsidRPr="00ED1EA3">
        <w:t>а</w:t>
      </w:r>
      <w:r w:rsidRPr="00ED1EA3">
        <w:t xml:space="preserve">ны в качестве основных заинтересованных сторон в процессе </w:t>
      </w:r>
      <w:proofErr w:type="gramStart"/>
      <w:r w:rsidRPr="00ED1EA3">
        <w:t>контроля за</w:t>
      </w:r>
      <w:proofErr w:type="gramEnd"/>
      <w:r w:rsidRPr="00ED1EA3">
        <w:t xml:space="preserve"> ре</w:t>
      </w:r>
      <w:r w:rsidRPr="00ED1EA3">
        <w:t>а</w:t>
      </w:r>
      <w:r w:rsidRPr="00ED1EA3">
        <w:t>лизацией этой политики.</w:t>
      </w:r>
    </w:p>
    <w:p w:rsidR="005050F2" w:rsidRPr="00FD4230" w:rsidRDefault="005050F2" w:rsidP="005050F2">
      <w:pPr>
        <w:pStyle w:val="SingleTxtGR"/>
        <w:rPr>
          <w:b/>
        </w:rPr>
      </w:pPr>
      <w:r>
        <w:t>60.</w:t>
      </w:r>
      <w:r>
        <w:tab/>
      </w:r>
      <w:r w:rsidRPr="00FD4230">
        <w:rPr>
          <w:b/>
        </w:rPr>
        <w:t>Комитет рекомендует государству-участнику установить сроки ос</w:t>
      </w:r>
      <w:r w:rsidRPr="00FD4230">
        <w:rPr>
          <w:b/>
        </w:rPr>
        <w:t>у</w:t>
      </w:r>
      <w:r w:rsidRPr="00FD4230">
        <w:rPr>
          <w:b/>
        </w:rPr>
        <w:t>ществления политики в области развития с учетом проблемы инвалидн</w:t>
      </w:r>
      <w:r w:rsidRPr="00FD4230">
        <w:rPr>
          <w:b/>
        </w:rPr>
        <w:t>о</w:t>
      </w:r>
      <w:r w:rsidRPr="00FD4230">
        <w:rPr>
          <w:b/>
        </w:rPr>
        <w:t xml:space="preserve">сти, а также обеспечить участие инвалидов в процессе разработки и </w:t>
      </w:r>
      <w:proofErr w:type="gramStart"/>
      <w:r w:rsidRPr="00FD4230">
        <w:rPr>
          <w:b/>
        </w:rPr>
        <w:t>ко</w:t>
      </w:r>
      <w:r w:rsidRPr="00FD4230">
        <w:rPr>
          <w:b/>
        </w:rPr>
        <w:t>н</w:t>
      </w:r>
      <w:r w:rsidRPr="00FD4230">
        <w:rPr>
          <w:b/>
        </w:rPr>
        <w:t>троля за</w:t>
      </w:r>
      <w:proofErr w:type="gramEnd"/>
      <w:r w:rsidRPr="00FD4230">
        <w:rPr>
          <w:b/>
        </w:rPr>
        <w:t xml:space="preserve"> реализацией этой политики.</w:t>
      </w:r>
    </w:p>
    <w:p w:rsidR="005050F2" w:rsidRPr="00ED1EA3" w:rsidRDefault="005050F2" w:rsidP="005050F2">
      <w:pPr>
        <w:pStyle w:val="H23GR"/>
      </w:pPr>
      <w:r w:rsidRPr="00ED1EA3">
        <w:tab/>
      </w:r>
      <w:r>
        <w:tab/>
      </w:r>
      <w:r w:rsidRPr="00ED1EA3">
        <w:t>Национальное осуществление и мониторинг (статья 33)</w:t>
      </w:r>
    </w:p>
    <w:p w:rsidR="005050F2" w:rsidRPr="00ED1EA3" w:rsidRDefault="005050F2" w:rsidP="005050F2">
      <w:pPr>
        <w:pStyle w:val="SingleTxtGR"/>
      </w:pPr>
      <w:r>
        <w:t>61.</w:t>
      </w:r>
      <w:r>
        <w:tab/>
      </w:r>
      <w:r w:rsidRPr="00ED1EA3">
        <w:t>Комитет выражает обеспокоенность по поводу отсутствия независимого механизма мониторинга и недостаточно активного участия гражданского общ</w:t>
      </w:r>
      <w:r w:rsidRPr="00ED1EA3">
        <w:t>е</w:t>
      </w:r>
      <w:r w:rsidRPr="00ED1EA3">
        <w:t>ства.</w:t>
      </w:r>
    </w:p>
    <w:p w:rsidR="005050F2" w:rsidRPr="005050F2" w:rsidRDefault="005050F2" w:rsidP="005050F2">
      <w:pPr>
        <w:pStyle w:val="SingleTxtGR"/>
        <w:rPr>
          <w:b/>
        </w:rPr>
      </w:pPr>
      <w:r>
        <w:t>62.</w:t>
      </w:r>
      <w:r>
        <w:tab/>
      </w:r>
      <w:r w:rsidRPr="005050F2">
        <w:rPr>
          <w:b/>
        </w:rPr>
        <w:t>Комитет рекомендует государству-участнику создать независимый механизм мониторинга в соответствии с Парижскими принципами, обе</w:t>
      </w:r>
      <w:r w:rsidRPr="005050F2">
        <w:rPr>
          <w:b/>
        </w:rPr>
        <w:t>с</w:t>
      </w:r>
      <w:r w:rsidRPr="005050F2">
        <w:rPr>
          <w:b/>
        </w:rPr>
        <w:t>печить для него бюджетные ассигнования и гарантировать участие инв</w:t>
      </w:r>
      <w:r w:rsidRPr="005050F2">
        <w:rPr>
          <w:b/>
        </w:rPr>
        <w:t>а</w:t>
      </w:r>
      <w:r w:rsidRPr="005050F2">
        <w:rPr>
          <w:b/>
        </w:rPr>
        <w:t>лидов в соотве</w:t>
      </w:r>
      <w:r w:rsidRPr="005050F2">
        <w:rPr>
          <w:b/>
        </w:rPr>
        <w:t>т</w:t>
      </w:r>
      <w:r w:rsidRPr="005050F2">
        <w:rPr>
          <w:b/>
        </w:rPr>
        <w:t>ствующих процессах, как того требует статья 33 (3).</w:t>
      </w:r>
    </w:p>
    <w:p w:rsidR="005050F2" w:rsidRPr="00ED1EA3" w:rsidRDefault="005050F2" w:rsidP="005050F2">
      <w:pPr>
        <w:pStyle w:val="H23GR"/>
      </w:pPr>
      <w:r w:rsidRPr="00ED1EA3">
        <w:tab/>
      </w:r>
      <w:r>
        <w:tab/>
      </w:r>
      <w:r w:rsidRPr="00ED1EA3">
        <w:t>Техническое сотрудничество</w:t>
      </w:r>
    </w:p>
    <w:p w:rsidR="005050F2" w:rsidRPr="00ED1EA3" w:rsidRDefault="005050F2" w:rsidP="005050F2">
      <w:pPr>
        <w:pStyle w:val="SingleTxtGR"/>
      </w:pPr>
      <w:r>
        <w:t>63.</w:t>
      </w:r>
      <w:r>
        <w:tab/>
      </w:r>
      <w:r w:rsidRPr="00ED1EA3">
        <w:t>Комитет рекомендует государству-участнику воспользоваться технич</w:t>
      </w:r>
      <w:r w:rsidRPr="00ED1EA3">
        <w:t>е</w:t>
      </w:r>
      <w:r w:rsidRPr="00ED1EA3">
        <w:t xml:space="preserve">ским сотрудничеством </w:t>
      </w:r>
      <w:r>
        <w:t xml:space="preserve">с организациями − членами </w:t>
      </w:r>
      <w:proofErr w:type="spellStart"/>
      <w:r>
        <w:t>Межуч</w:t>
      </w:r>
      <w:r w:rsidRPr="00ED1EA3">
        <w:t>режденческой</w:t>
      </w:r>
      <w:proofErr w:type="spellEnd"/>
      <w:r w:rsidRPr="00ED1EA3">
        <w:t xml:space="preserve"> гру</w:t>
      </w:r>
      <w:r w:rsidRPr="00ED1EA3">
        <w:t>п</w:t>
      </w:r>
      <w:r w:rsidRPr="00ED1EA3">
        <w:t>пы поддержки по Конвенции о правах инвалидов с целью получения руковод</w:t>
      </w:r>
      <w:r w:rsidRPr="00ED1EA3">
        <w:t>я</w:t>
      </w:r>
      <w:r w:rsidRPr="00ED1EA3">
        <w:t>щих указаний и помощи в отношении осуществления Конвенции и настоящих з</w:t>
      </w:r>
      <w:r w:rsidRPr="00ED1EA3">
        <w:t>а</w:t>
      </w:r>
      <w:r w:rsidRPr="00ED1EA3">
        <w:t>ключительных замечаний.</w:t>
      </w:r>
    </w:p>
    <w:p w:rsidR="005050F2" w:rsidRPr="00ED1EA3" w:rsidRDefault="005050F2" w:rsidP="005050F2">
      <w:pPr>
        <w:pStyle w:val="H23GR"/>
      </w:pPr>
      <w:r w:rsidRPr="00ED1EA3">
        <w:tab/>
      </w:r>
      <w:r>
        <w:tab/>
      </w:r>
      <w:r w:rsidRPr="00ED1EA3">
        <w:t>Последующие меры и распространение информации</w:t>
      </w:r>
    </w:p>
    <w:p w:rsidR="005050F2" w:rsidRPr="00ED1EA3" w:rsidRDefault="005050F2" w:rsidP="005050F2">
      <w:pPr>
        <w:pStyle w:val="SingleTxtGR"/>
      </w:pPr>
      <w:r>
        <w:t>64.</w:t>
      </w:r>
      <w:r>
        <w:tab/>
      </w:r>
      <w:r w:rsidRPr="00ED1EA3">
        <w:t>Комитет обращается к государству-участнику с просьбой представить в течение 12 месяцев и в соответствии с пунктом 2 статьи 35 Конвенции инфо</w:t>
      </w:r>
      <w:r w:rsidRPr="00ED1EA3">
        <w:t>р</w:t>
      </w:r>
      <w:r w:rsidRPr="00ED1EA3">
        <w:t>мацию о принятых мерах по выполнению рекомендаций Комитета, изложенных в пункте 42 выше.</w:t>
      </w:r>
    </w:p>
    <w:p w:rsidR="005050F2" w:rsidRPr="00ED1EA3" w:rsidRDefault="005050F2" w:rsidP="005050F2">
      <w:pPr>
        <w:pStyle w:val="SingleTxtGR"/>
      </w:pPr>
      <w:r>
        <w:t>65.</w:t>
      </w:r>
      <w:r>
        <w:tab/>
      </w:r>
      <w:r w:rsidRPr="00ED1EA3">
        <w:t>Коми</w:t>
      </w:r>
      <w:r>
        <w:t>тет просит государство-участник</w:t>
      </w:r>
      <w:r w:rsidRPr="00ED1EA3">
        <w:t xml:space="preserve"> выполнить рекомендации Комит</w:t>
      </w:r>
      <w:r w:rsidRPr="00ED1EA3">
        <w:t>е</w:t>
      </w:r>
      <w:r w:rsidRPr="00ED1EA3">
        <w:t>та, изложенные в настоящих заключительных замечаниях. Он рекомендует го</w:t>
      </w:r>
      <w:r w:rsidRPr="00ED1EA3">
        <w:t>с</w:t>
      </w:r>
      <w:r w:rsidRPr="00ED1EA3">
        <w:t>ударству-участнику препроводить заключительные замечания для рассмо</w:t>
      </w:r>
      <w:r w:rsidRPr="00ED1EA3">
        <w:t>т</w:t>
      </w:r>
      <w:r w:rsidRPr="00ED1EA3">
        <w:t>рения и принятия мер членам правительства и парламента, должностным лицам соо</w:t>
      </w:r>
      <w:r w:rsidRPr="00ED1EA3">
        <w:t>т</w:t>
      </w:r>
      <w:r w:rsidRPr="00ED1EA3">
        <w:t>ветствующих министерств, местным органам власти и членам соответству</w:t>
      </w:r>
      <w:r w:rsidRPr="00ED1EA3">
        <w:t>ю</w:t>
      </w:r>
      <w:r w:rsidRPr="00ED1EA3">
        <w:t>щих профессиональных групп, в частности специалистам в области образов</w:t>
      </w:r>
      <w:r w:rsidRPr="00ED1EA3">
        <w:t>а</w:t>
      </w:r>
      <w:r w:rsidRPr="00ED1EA3">
        <w:t xml:space="preserve">ния, медицины и правоведения, а также </w:t>
      </w:r>
      <w:r>
        <w:t>работникам</w:t>
      </w:r>
      <w:r w:rsidRPr="00ED1EA3">
        <w:t xml:space="preserve"> средств массовой инфо</w:t>
      </w:r>
      <w:r w:rsidRPr="00ED1EA3">
        <w:t>р</w:t>
      </w:r>
      <w:r w:rsidRPr="00ED1EA3">
        <w:t>мации</w:t>
      </w:r>
      <w:r>
        <w:t>, используя</w:t>
      </w:r>
      <w:r w:rsidRPr="00ED1EA3">
        <w:t xml:space="preserve"> современны</w:t>
      </w:r>
      <w:r>
        <w:t>е</w:t>
      </w:r>
      <w:r w:rsidRPr="00ED1EA3">
        <w:t xml:space="preserve"> стратеги</w:t>
      </w:r>
      <w:r>
        <w:t>и</w:t>
      </w:r>
      <w:r w:rsidRPr="00ED1EA3">
        <w:t xml:space="preserve"> социальной коммуникации.</w:t>
      </w:r>
    </w:p>
    <w:p w:rsidR="005050F2" w:rsidRPr="00ED1EA3" w:rsidRDefault="005050F2" w:rsidP="005050F2">
      <w:pPr>
        <w:pStyle w:val="SingleTxtGR"/>
      </w:pPr>
      <w:r>
        <w:t>66.</w:t>
      </w:r>
      <w:r>
        <w:tab/>
      </w:r>
      <w:r w:rsidRPr="00ED1EA3">
        <w:t>Комитет настоятельно предлагает государству-участнику привлекать о</w:t>
      </w:r>
      <w:r w:rsidRPr="00ED1EA3">
        <w:t>р</w:t>
      </w:r>
      <w:r w:rsidRPr="00ED1EA3">
        <w:t>ганизации гражданского общества, в частности организации инвалидов, к по</w:t>
      </w:r>
      <w:r w:rsidRPr="00ED1EA3">
        <w:t>д</w:t>
      </w:r>
      <w:r w:rsidRPr="00ED1EA3">
        <w:t>готовке сво</w:t>
      </w:r>
      <w:r>
        <w:t>их</w:t>
      </w:r>
      <w:r w:rsidRPr="00ED1EA3">
        <w:t xml:space="preserve"> периодическ</w:t>
      </w:r>
      <w:r>
        <w:t>их</w:t>
      </w:r>
      <w:r w:rsidRPr="00ED1EA3">
        <w:t xml:space="preserve"> доклад</w:t>
      </w:r>
      <w:r>
        <w:t>ов</w:t>
      </w:r>
      <w:r w:rsidRPr="00ED1EA3">
        <w:t>.</w:t>
      </w:r>
    </w:p>
    <w:p w:rsidR="005050F2" w:rsidRPr="00ED1EA3" w:rsidRDefault="005050F2" w:rsidP="005050F2">
      <w:pPr>
        <w:pStyle w:val="SingleTxtGR"/>
      </w:pPr>
      <w:r>
        <w:t>67.</w:t>
      </w:r>
      <w:r>
        <w:tab/>
      </w:r>
      <w:proofErr w:type="gramStart"/>
      <w:r w:rsidRPr="00ED1EA3">
        <w:t>Коми</w:t>
      </w:r>
      <w:r>
        <w:t>тет просит государство-участник</w:t>
      </w:r>
      <w:r w:rsidRPr="00ED1EA3">
        <w:t xml:space="preserve"> широко распространить насто</w:t>
      </w:r>
      <w:r w:rsidRPr="00ED1EA3">
        <w:t>я</w:t>
      </w:r>
      <w:r w:rsidRPr="00ED1EA3">
        <w:t>щие заключительные замечания, в том числе среди неправительственных организ</w:t>
      </w:r>
      <w:r w:rsidRPr="00ED1EA3">
        <w:t>а</w:t>
      </w:r>
      <w:r w:rsidRPr="00ED1EA3">
        <w:t>ций и организаций, представляющих инвалидов, равно как и среди самих инв</w:t>
      </w:r>
      <w:r w:rsidRPr="00ED1EA3">
        <w:t>а</w:t>
      </w:r>
      <w:r w:rsidRPr="00ED1EA3">
        <w:t>лидов и членов их семей</w:t>
      </w:r>
      <w:r>
        <w:t>,</w:t>
      </w:r>
      <w:r w:rsidRPr="00ED1EA3">
        <w:t xml:space="preserve"> на национальных языках</w:t>
      </w:r>
      <w:r>
        <w:t xml:space="preserve"> и</w:t>
      </w:r>
      <w:r w:rsidRPr="00ED1EA3">
        <w:t xml:space="preserve"> языках меньшинств, вкл</w:t>
      </w:r>
      <w:r w:rsidRPr="00ED1EA3">
        <w:t>ю</w:t>
      </w:r>
      <w:r w:rsidRPr="00ED1EA3">
        <w:t>чая язык жестов, а та</w:t>
      </w:r>
      <w:r w:rsidR="008E7C85">
        <w:t>кже в других доступных форматах</w:t>
      </w:r>
      <w:r w:rsidRPr="00ED1EA3">
        <w:t xml:space="preserve"> и разместить их на </w:t>
      </w:r>
      <w:r>
        <w:t>пр</w:t>
      </w:r>
      <w:r>
        <w:t>а</w:t>
      </w:r>
      <w:r>
        <w:t xml:space="preserve">вительственном </w:t>
      </w:r>
      <w:r w:rsidRPr="00ED1EA3">
        <w:t xml:space="preserve">веб-сайте, </w:t>
      </w:r>
      <w:r>
        <w:t>посвященном</w:t>
      </w:r>
      <w:r w:rsidRPr="00ED1EA3">
        <w:t xml:space="preserve"> правам</w:t>
      </w:r>
      <w:r>
        <w:t xml:space="preserve"> </w:t>
      </w:r>
      <w:r w:rsidRPr="00ED1EA3">
        <w:t>человека.</w:t>
      </w:r>
      <w:proofErr w:type="gramEnd"/>
    </w:p>
    <w:p w:rsidR="005050F2" w:rsidRPr="00ED1EA3" w:rsidRDefault="005050F2" w:rsidP="005050F2">
      <w:pPr>
        <w:pStyle w:val="H23GR"/>
      </w:pPr>
      <w:r w:rsidRPr="00ED1EA3">
        <w:tab/>
      </w:r>
      <w:r>
        <w:tab/>
      </w:r>
      <w:r w:rsidRPr="00ED1EA3">
        <w:t>Следующий доклад</w:t>
      </w:r>
    </w:p>
    <w:p w:rsidR="005050F2" w:rsidRDefault="005050F2" w:rsidP="005050F2">
      <w:pPr>
        <w:pStyle w:val="SingleTxtGR"/>
      </w:pPr>
      <w:r>
        <w:t>68.</w:t>
      </w:r>
      <w:r>
        <w:tab/>
      </w:r>
      <w:r w:rsidRPr="00ED1EA3">
        <w:t>Коми</w:t>
      </w:r>
      <w:r w:rsidR="008E7C85">
        <w:t>тет просит государство-участник</w:t>
      </w:r>
      <w:r w:rsidRPr="00ED1EA3">
        <w:t xml:space="preserve"> представить объединенные вт</w:t>
      </w:r>
      <w:r w:rsidRPr="00ED1EA3">
        <w:t>о</w:t>
      </w:r>
      <w:r w:rsidRPr="00ED1EA3">
        <w:t>рой и третий периодические доклады не позднее 8 июня 2019 года и включить в них информацию об осуществлении настоящих заключительных замечаний. Ком</w:t>
      </w:r>
      <w:r w:rsidRPr="00ED1EA3">
        <w:t>и</w:t>
      </w:r>
      <w:r w:rsidRPr="00ED1EA3">
        <w:t>тет предлагает государству-участнику рассмотреть возможность предста</w:t>
      </w:r>
      <w:r w:rsidRPr="00ED1EA3">
        <w:t>в</w:t>
      </w:r>
      <w:r w:rsidRPr="00ED1EA3">
        <w:t xml:space="preserve">ления вышеупомянутых докладов в рамках упрощенной процедуры представления докладов Комитету, в соответствии </w:t>
      </w:r>
      <w:proofErr w:type="gramStart"/>
      <w:r w:rsidRPr="00ED1EA3">
        <w:t>с</w:t>
      </w:r>
      <w:proofErr w:type="gramEnd"/>
      <w:r w:rsidRPr="00ED1EA3">
        <w:t xml:space="preserve"> </w:t>
      </w:r>
      <w:proofErr w:type="gramStart"/>
      <w:r w:rsidRPr="00ED1EA3">
        <w:t>которой</w:t>
      </w:r>
      <w:proofErr w:type="gramEnd"/>
      <w:r w:rsidRPr="00ED1EA3">
        <w:t xml:space="preserve"> Комитет готовит перечень вопр</w:t>
      </w:r>
      <w:r w:rsidRPr="00ED1EA3">
        <w:t>о</w:t>
      </w:r>
      <w:r w:rsidRPr="00ED1EA3">
        <w:t>сов не менее чем за год до даты</w:t>
      </w:r>
      <w:r>
        <w:t>, установленной для</w:t>
      </w:r>
      <w:r w:rsidRPr="00ED1EA3">
        <w:t xml:space="preserve"> представления докл</w:t>
      </w:r>
      <w:r w:rsidRPr="00ED1EA3">
        <w:t>а</w:t>
      </w:r>
      <w:r w:rsidRPr="00ED1EA3">
        <w:t>да/</w:t>
      </w:r>
      <w:r w:rsidR="008E7C85">
        <w:br/>
      </w:r>
      <w:r w:rsidRPr="00ED1EA3">
        <w:t>объединенных докладов государств</w:t>
      </w:r>
      <w:r>
        <w:t>а</w:t>
      </w:r>
      <w:r w:rsidRPr="00ED1EA3">
        <w:t>-участник</w:t>
      </w:r>
      <w:r>
        <w:t>а</w:t>
      </w:r>
      <w:r w:rsidRPr="00ED1EA3">
        <w:t xml:space="preserve">. Ответы государства-участника на такой перечень вопросов </w:t>
      </w:r>
      <w:r>
        <w:t>будут составлять</w:t>
      </w:r>
      <w:r w:rsidRPr="00ED1EA3">
        <w:t xml:space="preserve"> его доклад.</w:t>
      </w:r>
    </w:p>
    <w:p w:rsidR="005050F2" w:rsidRPr="000A056C" w:rsidRDefault="005050F2" w:rsidP="005050F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51DD3" w:rsidRPr="00A714EA" w:rsidRDefault="00551DD3" w:rsidP="00551DD3">
      <w:pPr>
        <w:pStyle w:val="SingleTxtGR"/>
      </w:pPr>
    </w:p>
    <w:sectPr w:rsidR="00551DD3" w:rsidRPr="00A714EA" w:rsidSect="007511D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A5D" w:rsidRDefault="00DC7A5D">
      <w:r>
        <w:rPr>
          <w:lang w:val="en-US"/>
        </w:rPr>
        <w:tab/>
      </w:r>
      <w:r>
        <w:separator/>
      </w:r>
    </w:p>
  </w:endnote>
  <w:endnote w:type="continuationSeparator" w:id="0">
    <w:p w:rsidR="00DC7A5D" w:rsidRDefault="00DC7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A5D" w:rsidRPr="009A6F4A" w:rsidRDefault="00DC7A5D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4F21FD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GE.15-</w:t>
    </w:r>
    <w:r w:rsidR="005C337A">
      <w:rPr>
        <w:lang w:val="en-US"/>
      </w:rPr>
      <w:t>07733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A5D" w:rsidRPr="009A6F4A" w:rsidRDefault="00DC7A5D">
    <w:pPr>
      <w:pStyle w:val="ac"/>
      <w:rPr>
        <w:lang w:val="en-US"/>
      </w:rPr>
    </w:pPr>
    <w:r>
      <w:rPr>
        <w:lang w:val="en-US"/>
      </w:rPr>
      <w:t>GE.15-</w:t>
    </w:r>
    <w:r w:rsidR="005C337A">
      <w:rPr>
        <w:lang w:val="en-US"/>
      </w:rPr>
      <w:t>07733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4F21FD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DC7A5D" w:rsidTr="0044156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DC7A5D" w:rsidRPr="00C84171" w:rsidRDefault="00DC7A5D" w:rsidP="005C337A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5</w:t>
          </w:r>
          <w:r w:rsidRPr="00C84171">
            <w:rPr>
              <w:sz w:val="20"/>
              <w:lang w:val="en-US"/>
            </w:rPr>
            <w:t>-</w:t>
          </w:r>
          <w:r w:rsidR="005C337A">
            <w:rPr>
              <w:sz w:val="20"/>
            </w:rPr>
            <w:t>07733</w:t>
          </w:r>
          <w:r w:rsidRPr="00C84171">
            <w:rPr>
              <w:sz w:val="20"/>
              <w:lang w:val="en-US"/>
            </w:rPr>
            <w:t xml:space="preserve">  (R)</w:t>
          </w:r>
          <w:r w:rsidR="00CA52BA">
            <w:rPr>
              <w:sz w:val="20"/>
              <w:lang w:val="en-US"/>
            </w:rPr>
            <w:t xml:space="preserve">  260615  290615</w:t>
          </w:r>
        </w:p>
      </w:tc>
      <w:tc>
        <w:tcPr>
          <w:tcW w:w="4663" w:type="dxa"/>
          <w:vMerge w:val="restart"/>
          <w:vAlign w:val="bottom"/>
        </w:tcPr>
        <w:p w:rsidR="00DC7A5D" w:rsidRDefault="00DC7A5D" w:rsidP="00441562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080779EC" wp14:editId="21DD0264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DC7A5D" w:rsidRDefault="004C4719" w:rsidP="00441562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36B17DE3" wp14:editId="523732D9">
                <wp:extent cx="869315" cy="869315"/>
                <wp:effectExtent l="0" t="0" r="6985" b="6985"/>
                <wp:docPr id="3" name="Рисунок 3" descr="http://undocs.org/m2/QRCode2.ashx?DS=CRPD/C/COK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COK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C7A5D" w:rsidRPr="00797A78" w:rsidTr="00441562">
      <w:tc>
        <w:tcPr>
          <w:tcW w:w="4068" w:type="dxa"/>
          <w:vAlign w:val="bottom"/>
        </w:tcPr>
        <w:p w:rsidR="00DC7A5D" w:rsidRPr="00CA52BA" w:rsidRDefault="00CA52BA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A52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A52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A52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CA52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A52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CA52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CA52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CA52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CA52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C7A5D" w:rsidRDefault="00DC7A5D" w:rsidP="00441562"/>
      </w:tc>
      <w:tc>
        <w:tcPr>
          <w:tcW w:w="1124" w:type="dxa"/>
          <w:vMerge/>
        </w:tcPr>
        <w:p w:rsidR="00DC7A5D" w:rsidRDefault="00DC7A5D" w:rsidP="00441562"/>
      </w:tc>
    </w:tr>
  </w:tbl>
  <w:p w:rsidR="00DC7A5D" w:rsidRDefault="00DC7A5D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A5D" w:rsidRPr="00F71F63" w:rsidRDefault="00DC7A5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C7A5D" w:rsidRPr="00F71F63" w:rsidRDefault="00DC7A5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C7A5D" w:rsidRPr="00635E86" w:rsidRDefault="00DC7A5D" w:rsidP="00635E86">
      <w:pPr>
        <w:pStyle w:val="ac"/>
      </w:pPr>
    </w:p>
  </w:footnote>
  <w:footnote w:id="1">
    <w:p w:rsidR="00DC7A5D" w:rsidRPr="00247242" w:rsidRDefault="00DC7A5D">
      <w:pPr>
        <w:pStyle w:val="af"/>
        <w:rPr>
          <w:sz w:val="20"/>
          <w:lang w:val="ru-RU"/>
        </w:rPr>
      </w:pPr>
      <w:r>
        <w:tab/>
      </w:r>
      <w:r w:rsidRPr="00247242">
        <w:rPr>
          <w:rStyle w:val="ab"/>
          <w:sz w:val="20"/>
          <w:vertAlign w:val="baseline"/>
          <w:lang w:val="ru-RU"/>
        </w:rPr>
        <w:t>*</w:t>
      </w:r>
      <w:r w:rsidRPr="00247242">
        <w:rPr>
          <w:lang w:val="ru-RU"/>
        </w:rPr>
        <w:tab/>
        <w:t>Приняты Комитетом на его</w:t>
      </w:r>
      <w:r>
        <w:rPr>
          <w:lang w:val="ru-RU"/>
        </w:rPr>
        <w:t xml:space="preserve"> тринадцатой</w:t>
      </w:r>
      <w:r w:rsidRPr="00247242">
        <w:rPr>
          <w:lang w:val="ru-RU"/>
        </w:rPr>
        <w:t xml:space="preserve"> сессии (25 марта − 17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A5D" w:rsidRPr="005A734F" w:rsidRDefault="00DC7A5D">
    <w:pPr>
      <w:pStyle w:val="a9"/>
      <w:rPr>
        <w:lang w:val="en-US"/>
      </w:rPr>
    </w:pPr>
    <w:proofErr w:type="spellStart"/>
    <w:r>
      <w:rPr>
        <w:lang w:val="en-US"/>
      </w:rPr>
      <w:t>CRPD</w:t>
    </w:r>
    <w:proofErr w:type="spellEnd"/>
    <w:r>
      <w:rPr>
        <w:lang w:val="en-US"/>
      </w:rPr>
      <w:t>/</w:t>
    </w:r>
    <w:r w:rsidR="005C337A">
      <w:rPr>
        <w:lang w:val="en-US"/>
      </w:rPr>
      <w:t>C/</w:t>
    </w:r>
    <w:proofErr w:type="spellStart"/>
    <w:r w:rsidR="005C337A">
      <w:rPr>
        <w:lang w:val="en-US"/>
      </w:rPr>
      <w:t>COK</w:t>
    </w:r>
    <w:proofErr w:type="spellEnd"/>
    <w:r w:rsidR="005C337A">
      <w:rPr>
        <w:lang w:val="en-US"/>
      </w:rPr>
      <w:t>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A5D" w:rsidRPr="009A6F4A" w:rsidRDefault="00DC7A5D">
    <w:pPr>
      <w:pStyle w:val="a9"/>
      <w:rPr>
        <w:lang w:val="en-US"/>
      </w:rPr>
    </w:pPr>
    <w:r>
      <w:rPr>
        <w:lang w:val="en-US"/>
      </w:rPr>
      <w:tab/>
    </w:r>
    <w:proofErr w:type="spellStart"/>
    <w:r>
      <w:rPr>
        <w:lang w:val="en-US"/>
      </w:rPr>
      <w:t>CRPD</w:t>
    </w:r>
    <w:proofErr w:type="spellEnd"/>
    <w:r>
      <w:rPr>
        <w:lang w:val="en-US"/>
      </w:rPr>
      <w:t>/</w:t>
    </w:r>
    <w:r w:rsidR="005C337A" w:rsidRPr="005C337A">
      <w:rPr>
        <w:lang w:val="en-US"/>
      </w:rPr>
      <w:t>C/</w:t>
    </w:r>
    <w:proofErr w:type="spellStart"/>
    <w:r w:rsidR="005C337A" w:rsidRPr="005C337A">
      <w:rPr>
        <w:lang w:val="en-US"/>
      </w:rPr>
      <w:t>COK</w:t>
    </w:r>
    <w:proofErr w:type="spellEnd"/>
    <w:r w:rsidR="005C337A" w:rsidRPr="005C337A">
      <w:rPr>
        <w:lang w:val="en-US"/>
      </w:rPr>
      <w:t>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40846A5"/>
    <w:multiLevelType w:val="hybridMultilevel"/>
    <w:tmpl w:val="053AE614"/>
    <w:lvl w:ilvl="0" w:tplc="D0968EF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24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255F"/>
    <w:rsid w:val="001D7B8F"/>
    <w:rsid w:val="001E48EE"/>
    <w:rsid w:val="001F2D04"/>
    <w:rsid w:val="0020059C"/>
    <w:rsid w:val="002019BD"/>
    <w:rsid w:val="00232D42"/>
    <w:rsid w:val="00237334"/>
    <w:rsid w:val="002444F4"/>
    <w:rsid w:val="00247242"/>
    <w:rsid w:val="00253697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1DAD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533EB"/>
    <w:rsid w:val="00457634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C4719"/>
    <w:rsid w:val="004E6729"/>
    <w:rsid w:val="004F0E47"/>
    <w:rsid w:val="004F21FD"/>
    <w:rsid w:val="00504250"/>
    <w:rsid w:val="005050F2"/>
    <w:rsid w:val="0051339C"/>
    <w:rsid w:val="0051412F"/>
    <w:rsid w:val="00522B6F"/>
    <w:rsid w:val="0052430E"/>
    <w:rsid w:val="005276AD"/>
    <w:rsid w:val="00540A9A"/>
    <w:rsid w:val="00543522"/>
    <w:rsid w:val="00545680"/>
    <w:rsid w:val="00551DD3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337A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1D43"/>
    <w:rsid w:val="008A3879"/>
    <w:rsid w:val="008A5FA8"/>
    <w:rsid w:val="008A7575"/>
    <w:rsid w:val="008B5F47"/>
    <w:rsid w:val="008C7B87"/>
    <w:rsid w:val="008D6A7A"/>
    <w:rsid w:val="008E3E87"/>
    <w:rsid w:val="008E7C85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7EE8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4355"/>
    <w:rsid w:val="00BB17DC"/>
    <w:rsid w:val="00BB1AF9"/>
    <w:rsid w:val="00BB4C4A"/>
    <w:rsid w:val="00BD3CAE"/>
    <w:rsid w:val="00BD5F3C"/>
    <w:rsid w:val="00C00467"/>
    <w:rsid w:val="00C07C0F"/>
    <w:rsid w:val="00C145C4"/>
    <w:rsid w:val="00C20805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171"/>
    <w:rsid w:val="00C90723"/>
    <w:rsid w:val="00C90D5C"/>
    <w:rsid w:val="00CA52BA"/>
    <w:rsid w:val="00CA609E"/>
    <w:rsid w:val="00CA7DA4"/>
    <w:rsid w:val="00CA7E43"/>
    <w:rsid w:val="00CB31FB"/>
    <w:rsid w:val="00CD1F7B"/>
    <w:rsid w:val="00CE0DB0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7A5D"/>
    <w:rsid w:val="00DE4C5F"/>
    <w:rsid w:val="00DF18FA"/>
    <w:rsid w:val="00DF49CA"/>
    <w:rsid w:val="00DF775B"/>
    <w:rsid w:val="00E007F3"/>
    <w:rsid w:val="00E00DEA"/>
    <w:rsid w:val="00E06EF0"/>
    <w:rsid w:val="00E11679"/>
    <w:rsid w:val="00E26BD1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615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76F6C"/>
    <w:rsid w:val="00F87506"/>
    <w:rsid w:val="00F92C41"/>
    <w:rsid w:val="00FA5522"/>
    <w:rsid w:val="00FA6E4A"/>
    <w:rsid w:val="00FB1329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BCDE3-0D3F-444A-A67D-7C2C4337D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12</Pages>
  <Words>3683</Words>
  <Characters>26518</Characters>
  <Application>Microsoft Office Word</Application>
  <DocSecurity>0</DocSecurity>
  <Lines>530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1507733</vt:lpstr>
    </vt:vector>
  </TitlesOfParts>
  <Company>CSD</Company>
  <LinksUpToDate>false</LinksUpToDate>
  <CharactersWithSpaces>30026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1507733</dc:title>
  <dc:subject>CRPD/C/COK/CO/1</dc:subject>
  <dc:creator>Petelina Anna</dc:creator>
  <cp:lastModifiedBy>Салынская Екатерина</cp:lastModifiedBy>
  <cp:revision>2</cp:revision>
  <cp:lastPrinted>2015-06-26T14:45:00Z</cp:lastPrinted>
  <dcterms:created xsi:type="dcterms:W3CDTF">2015-06-29T10:03:00Z</dcterms:created>
  <dcterms:modified xsi:type="dcterms:W3CDTF">2015-06-29T10:03:00Z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1963237411</vt:i4>
  </property>
</Properties>
</file>