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2EB" w:rsidRDefault="008852EB" w:rsidP="008852EB">
      <w:pPr>
        <w:spacing w:line="60" w:lineRule="exact"/>
        <w:rPr>
          <w:sz w:val="6"/>
          <w:lang w:val="en-US"/>
        </w:rPr>
        <w:sectPr w:rsidR="008852EB" w:rsidSect="008852E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852EB" w:rsidRPr="008520A5" w:rsidRDefault="008852EB" w:rsidP="008852EB">
      <w:pPr>
        <w:pStyle w:val="H1"/>
      </w:pPr>
      <w:r w:rsidRPr="008520A5">
        <w:t>Комитет по правам человека</w:t>
      </w:r>
    </w:p>
    <w:p w:rsidR="008852EB" w:rsidRPr="008520A5" w:rsidRDefault="008520A5" w:rsidP="008852EB">
      <w:pPr>
        <w:pStyle w:val="H23"/>
      </w:pPr>
      <w:r>
        <w:t>Девяносто вторая</w:t>
      </w:r>
      <w:r w:rsidR="008852EB" w:rsidRPr="008520A5">
        <w:t xml:space="preserve"> сессия</w:t>
      </w:r>
    </w:p>
    <w:p w:rsidR="008852EB" w:rsidRDefault="008852EB" w:rsidP="008852EB">
      <w:pPr>
        <w:spacing w:line="240" w:lineRule="auto"/>
        <w:rPr>
          <w:sz w:val="12"/>
        </w:rPr>
      </w:pPr>
    </w:p>
    <w:p w:rsidR="008852EB" w:rsidRDefault="008852EB" w:rsidP="008852EB">
      <w:pPr>
        <w:pStyle w:val="H23"/>
      </w:pPr>
      <w:r>
        <w:t>Краткий отчет о 2514-м заседании,</w:t>
      </w:r>
    </w:p>
    <w:p w:rsidR="008852EB" w:rsidRDefault="008852EB" w:rsidP="008852EB">
      <w:r>
        <w:t xml:space="preserve">состоявшемся в Центральных учреждениях, Нью-Йорк, </w:t>
      </w:r>
      <w:r w:rsidR="008520A5">
        <w:t>во вторник, 18 марта 2008 года, в 15 ч. 00 м.</w:t>
      </w:r>
    </w:p>
    <w:p w:rsidR="008852EB" w:rsidRPr="008852EB" w:rsidRDefault="008852EB" w:rsidP="008852EB">
      <w:pPr>
        <w:spacing w:line="120" w:lineRule="exact"/>
        <w:rPr>
          <w:sz w:val="10"/>
        </w:rPr>
      </w:pPr>
    </w:p>
    <w:p w:rsidR="008852EB" w:rsidRDefault="008852EB" w:rsidP="008852EB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 w:rsidRPr="00F06A8E">
        <w:t>:</w:t>
      </w:r>
      <w:r w:rsidR="00FC4787">
        <w:t xml:space="preserve"> </w:t>
      </w:r>
      <w:r w:rsidR="008520A5">
        <w:t>г-н Ривас Посада</w:t>
      </w:r>
    </w:p>
    <w:p w:rsidR="008852EB" w:rsidRPr="008852EB" w:rsidRDefault="008852EB" w:rsidP="008852EB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852EB" w:rsidRPr="008852EB" w:rsidRDefault="008852EB" w:rsidP="008852EB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852EB" w:rsidRPr="008852EB" w:rsidRDefault="008852EB" w:rsidP="008852EB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8852EB" w:rsidRDefault="008852EB" w:rsidP="008852EB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8852EB" w:rsidRDefault="008852EB" w:rsidP="008852EB">
      <w:pPr>
        <w:pStyle w:val="HCh"/>
        <w:spacing w:line="240" w:lineRule="auto"/>
        <w:rPr>
          <w:b w:val="0"/>
          <w:sz w:val="12"/>
        </w:rPr>
      </w:pPr>
    </w:p>
    <w:p w:rsidR="00FC4787" w:rsidRPr="00FC4787" w:rsidRDefault="00FC4787" w:rsidP="00FC4787">
      <w:pPr>
        <w:pStyle w:val="SingleTxt"/>
        <w:suppressAutoHyphens/>
        <w:jc w:val="left"/>
      </w:pPr>
      <w:r w:rsidRPr="00FC4787">
        <w:t>Рассмотрение докладов, представлен</w:t>
      </w:r>
      <w:r>
        <w:t>ных государствами-участниками в </w:t>
      </w:r>
      <w:r w:rsidRPr="00FC4787">
        <w:t>соответствии со статьей 40 Пакта (</w:t>
      </w:r>
      <w:r w:rsidRPr="00FC4787">
        <w:rPr>
          <w:i/>
        </w:rPr>
        <w:t>продолжение</w:t>
      </w:r>
      <w:r w:rsidRPr="00FC4787">
        <w:t>)</w:t>
      </w:r>
    </w:p>
    <w:p w:rsidR="00FC4787" w:rsidRPr="00FC4787" w:rsidRDefault="00FC4787" w:rsidP="00FC4787">
      <w:pPr>
        <w:pStyle w:val="SingleTxt"/>
        <w:jc w:val="left"/>
      </w:pPr>
      <w:r>
        <w:tab/>
      </w:r>
      <w:r w:rsidRPr="00FC4787">
        <w:rPr>
          <w:i/>
        </w:rPr>
        <w:t>Пятый периодический доклад Туниса</w:t>
      </w:r>
      <w:r w:rsidRPr="00FC4787">
        <w:t xml:space="preserve"> (</w:t>
      </w:r>
      <w:r w:rsidRPr="00FC4787">
        <w:rPr>
          <w:i/>
        </w:rPr>
        <w:t>продолжение</w:t>
      </w:r>
      <w:r w:rsidRPr="00FC4787">
        <w:t>)</w:t>
      </w:r>
    </w:p>
    <w:p w:rsidR="00FC4787" w:rsidRDefault="00FC4787" w:rsidP="008852EB">
      <w:pPr>
        <w:pStyle w:val="SingleTxt"/>
        <w:jc w:val="left"/>
      </w:pPr>
    </w:p>
    <w:p w:rsidR="00386E7C" w:rsidRPr="00386E7C" w:rsidRDefault="00FC4787" w:rsidP="00386E7C">
      <w:pPr>
        <w:pStyle w:val="SingleTxt"/>
        <w:spacing w:after="0" w:line="240" w:lineRule="auto"/>
        <w:rPr>
          <w:sz w:val="2"/>
        </w:rPr>
        <w:sectPr w:rsidR="00386E7C" w:rsidRPr="00386E7C" w:rsidSect="008852EB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386E7C" w:rsidRPr="00386E7C" w:rsidRDefault="00386E7C" w:rsidP="00386E7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386E7C">
        <w:t>Заседание открывае</w:t>
      </w:r>
      <w:r w:rsidRPr="00386E7C">
        <w:t>т</w:t>
      </w:r>
      <w:r w:rsidRPr="00386E7C">
        <w:t>ся в 15 ч. 05 м.</w:t>
      </w:r>
    </w:p>
    <w:p w:rsidR="00386E7C" w:rsidRPr="00386E7C" w:rsidRDefault="00386E7C" w:rsidP="00386E7C">
      <w:pPr>
        <w:pStyle w:val="DualTxt"/>
        <w:spacing w:after="0" w:line="120" w:lineRule="exact"/>
        <w:rPr>
          <w:sz w:val="10"/>
        </w:rPr>
      </w:pPr>
    </w:p>
    <w:p w:rsidR="00386E7C" w:rsidRPr="00386E7C" w:rsidRDefault="00386E7C" w:rsidP="00386E7C">
      <w:pPr>
        <w:pStyle w:val="DualTxt"/>
        <w:spacing w:after="0" w:line="120" w:lineRule="exact"/>
        <w:rPr>
          <w:sz w:val="10"/>
        </w:rPr>
      </w:pPr>
    </w:p>
    <w:p w:rsidR="00386E7C" w:rsidRDefault="00386E7C" w:rsidP="00386E7C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 w:rsidRPr="00386E7C">
        <w:t>Рассмотрение докладов, представленных государствами-участниками в соответствии со</w:t>
      </w:r>
      <w:r>
        <w:t> </w:t>
      </w:r>
      <w:r w:rsidRPr="00386E7C">
        <w:t xml:space="preserve">статьей 40 Пакта </w:t>
      </w:r>
      <w:r w:rsidRPr="00386E7C">
        <w:rPr>
          <w:b w:val="0"/>
        </w:rPr>
        <w:t>(</w:t>
      </w:r>
      <w:r w:rsidRPr="00386E7C">
        <w:rPr>
          <w:b w:val="0"/>
          <w:i/>
        </w:rPr>
        <w:t>продолж</w:t>
      </w:r>
      <w:r w:rsidRPr="00386E7C">
        <w:rPr>
          <w:b w:val="0"/>
          <w:i/>
        </w:rPr>
        <w:t>е</w:t>
      </w:r>
      <w:r w:rsidRPr="00386E7C">
        <w:rPr>
          <w:b w:val="0"/>
          <w:i/>
        </w:rPr>
        <w:t>ние</w:t>
      </w:r>
      <w:r w:rsidRPr="00386E7C">
        <w:rPr>
          <w:b w:val="0"/>
        </w:rPr>
        <w:t>)</w:t>
      </w:r>
    </w:p>
    <w:p w:rsidR="00386E7C" w:rsidRPr="00386E7C" w:rsidRDefault="00386E7C" w:rsidP="00386E7C">
      <w:pPr>
        <w:pStyle w:val="DualTxt"/>
        <w:spacing w:after="0" w:line="120" w:lineRule="exact"/>
        <w:rPr>
          <w:sz w:val="10"/>
        </w:rPr>
      </w:pPr>
    </w:p>
    <w:p w:rsidR="00386E7C" w:rsidRDefault="00386E7C" w:rsidP="00386E7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</w:r>
      <w:r w:rsidRPr="00386E7C">
        <w:t xml:space="preserve">Пятый периодический доклад Туниса </w:t>
      </w:r>
      <w:r w:rsidRPr="00386E7C">
        <w:rPr>
          <w:i w:val="0"/>
        </w:rPr>
        <w:t>(</w:t>
      </w:r>
      <w:r w:rsidRPr="00386E7C">
        <w:t>продолжение</w:t>
      </w:r>
      <w:r w:rsidRPr="00386E7C">
        <w:rPr>
          <w:i w:val="0"/>
        </w:rPr>
        <w:t>)</w:t>
      </w:r>
      <w:r>
        <w:t xml:space="preserve"> </w:t>
      </w:r>
      <w:r w:rsidRPr="00386E7C">
        <w:rPr>
          <w:i w:val="0"/>
        </w:rPr>
        <w:t>(</w:t>
      </w:r>
      <w:r w:rsidRPr="00386E7C">
        <w:rPr>
          <w:i w:val="0"/>
          <w:lang w:val="en-US"/>
        </w:rPr>
        <w:t>CCPR</w:t>
      </w:r>
      <w:r w:rsidRPr="00386E7C">
        <w:rPr>
          <w:i w:val="0"/>
        </w:rPr>
        <w:t>/</w:t>
      </w:r>
      <w:r w:rsidRPr="00386E7C">
        <w:rPr>
          <w:i w:val="0"/>
          <w:lang w:val="en-US"/>
        </w:rPr>
        <w:t>C</w:t>
      </w:r>
      <w:r w:rsidRPr="00386E7C">
        <w:rPr>
          <w:i w:val="0"/>
        </w:rPr>
        <w:t>/</w:t>
      </w:r>
      <w:r w:rsidRPr="00386E7C">
        <w:rPr>
          <w:i w:val="0"/>
          <w:lang w:val="en-US"/>
        </w:rPr>
        <w:t>TUN</w:t>
      </w:r>
      <w:r>
        <w:rPr>
          <w:i w:val="0"/>
        </w:rPr>
        <w:t>/5,</w:t>
      </w:r>
      <w:r w:rsidRPr="00386E7C">
        <w:rPr>
          <w:i w:val="0"/>
        </w:rPr>
        <w:t xml:space="preserve"> </w:t>
      </w:r>
      <w:r w:rsidRPr="00386E7C">
        <w:rPr>
          <w:i w:val="0"/>
          <w:lang w:val="en-US"/>
        </w:rPr>
        <w:t>CCPR</w:t>
      </w:r>
      <w:r w:rsidRPr="00386E7C">
        <w:rPr>
          <w:i w:val="0"/>
        </w:rPr>
        <w:t>/</w:t>
      </w:r>
      <w:r w:rsidRPr="00386E7C">
        <w:rPr>
          <w:i w:val="0"/>
          <w:lang w:val="en-US"/>
        </w:rPr>
        <w:t>C</w:t>
      </w:r>
      <w:r w:rsidRPr="00386E7C">
        <w:rPr>
          <w:i w:val="0"/>
        </w:rPr>
        <w:t>/</w:t>
      </w:r>
      <w:r w:rsidRPr="00386E7C">
        <w:rPr>
          <w:i w:val="0"/>
          <w:lang w:val="en-US"/>
        </w:rPr>
        <w:t>TUN</w:t>
      </w:r>
      <w:r w:rsidRPr="00386E7C">
        <w:rPr>
          <w:i w:val="0"/>
        </w:rPr>
        <w:t>/</w:t>
      </w:r>
      <w:r w:rsidRPr="00386E7C">
        <w:rPr>
          <w:i w:val="0"/>
          <w:lang w:val="en-US"/>
        </w:rPr>
        <w:t>Q</w:t>
      </w:r>
      <w:r w:rsidRPr="00386E7C">
        <w:rPr>
          <w:i w:val="0"/>
        </w:rPr>
        <w:t xml:space="preserve">/5 и </w:t>
      </w:r>
      <w:r w:rsidRPr="00386E7C">
        <w:rPr>
          <w:i w:val="0"/>
          <w:lang w:val="en-US"/>
        </w:rPr>
        <w:t>Add</w:t>
      </w:r>
      <w:r w:rsidRPr="00386E7C">
        <w:rPr>
          <w:i w:val="0"/>
        </w:rPr>
        <w:t>.1)</w:t>
      </w:r>
    </w:p>
    <w:p w:rsidR="00386E7C" w:rsidRPr="00386E7C" w:rsidRDefault="00386E7C" w:rsidP="00386E7C">
      <w:pPr>
        <w:pStyle w:val="DualTxt"/>
        <w:spacing w:after="0" w:line="120" w:lineRule="exact"/>
        <w:rPr>
          <w:sz w:val="10"/>
        </w:rPr>
      </w:pPr>
    </w:p>
    <w:p w:rsidR="00386E7C" w:rsidRPr="00386E7C" w:rsidRDefault="00386E7C" w:rsidP="00386E7C">
      <w:pPr>
        <w:pStyle w:val="DualTxt"/>
        <w:rPr>
          <w:i/>
        </w:rPr>
      </w:pPr>
      <w:r w:rsidRPr="00386E7C">
        <w:t>1.</w:t>
      </w:r>
      <w:r w:rsidRPr="00386E7C">
        <w:tab/>
      </w:r>
      <w:r w:rsidRPr="00386E7C">
        <w:rPr>
          <w:i/>
        </w:rPr>
        <w:t>По приглашению Председателя члены делег</w:t>
      </w:r>
      <w:r w:rsidRPr="00386E7C">
        <w:rPr>
          <w:i/>
        </w:rPr>
        <w:t>а</w:t>
      </w:r>
      <w:r w:rsidRPr="00386E7C">
        <w:rPr>
          <w:i/>
        </w:rPr>
        <w:t>ции Туниса зан</w:t>
      </w:r>
      <w:r w:rsidRPr="00386E7C">
        <w:rPr>
          <w:i/>
        </w:rPr>
        <w:t>и</w:t>
      </w:r>
      <w:r w:rsidRPr="00386E7C">
        <w:rPr>
          <w:i/>
        </w:rPr>
        <w:t>мают места за столом Комитета.</w:t>
      </w:r>
    </w:p>
    <w:p w:rsidR="00386E7C" w:rsidRPr="00386E7C" w:rsidRDefault="00386E7C" w:rsidP="00386E7C">
      <w:pPr>
        <w:pStyle w:val="DualTxt"/>
      </w:pPr>
      <w:r w:rsidRPr="00386E7C">
        <w:t>2.</w:t>
      </w:r>
      <w:r w:rsidRPr="00386E7C">
        <w:tab/>
      </w:r>
      <w:r w:rsidRPr="00386E7C">
        <w:rPr>
          <w:b/>
        </w:rPr>
        <w:t>Председатель</w:t>
      </w:r>
      <w:r w:rsidRPr="00386E7C">
        <w:t xml:space="preserve"> предлагает членам делегации перейти к оставшимся вопросам пере</w:t>
      </w:r>
      <w:r w:rsidRPr="00386E7C">
        <w:t>ч</w:t>
      </w:r>
      <w:r w:rsidRPr="00386E7C">
        <w:t>ня (</w:t>
      </w:r>
      <w:r w:rsidRPr="00386E7C">
        <w:rPr>
          <w:lang w:val="en-US"/>
        </w:rPr>
        <w:t>CCPR</w:t>
      </w:r>
      <w:r w:rsidRPr="00386E7C">
        <w:t>/</w:t>
      </w:r>
      <w:r w:rsidRPr="00386E7C">
        <w:rPr>
          <w:lang w:val="en-US"/>
        </w:rPr>
        <w:t>C</w:t>
      </w:r>
      <w:r w:rsidRPr="00386E7C">
        <w:t>/</w:t>
      </w:r>
      <w:r w:rsidRPr="00386E7C">
        <w:rPr>
          <w:lang w:val="en-US"/>
        </w:rPr>
        <w:t>TUN</w:t>
      </w:r>
      <w:r w:rsidRPr="00386E7C">
        <w:t>/</w:t>
      </w:r>
      <w:r w:rsidRPr="00386E7C">
        <w:rPr>
          <w:lang w:val="en-US"/>
        </w:rPr>
        <w:t>Q</w:t>
      </w:r>
      <w:r w:rsidRPr="00386E7C">
        <w:t>/5/</w:t>
      </w:r>
      <w:r w:rsidRPr="00386E7C">
        <w:rPr>
          <w:lang w:val="en-US"/>
        </w:rPr>
        <w:t>Add</w:t>
      </w:r>
      <w:r w:rsidRPr="00386E7C">
        <w:t>.1).</w:t>
      </w:r>
    </w:p>
    <w:p w:rsidR="00386E7C" w:rsidRPr="00386E7C" w:rsidRDefault="00386E7C" w:rsidP="00386E7C">
      <w:pPr>
        <w:pStyle w:val="DualTxt"/>
      </w:pPr>
      <w:r w:rsidRPr="00386E7C">
        <w:t>3.</w:t>
      </w:r>
      <w:r w:rsidRPr="00386E7C">
        <w:tab/>
      </w:r>
      <w:r w:rsidRPr="00386E7C">
        <w:rPr>
          <w:b/>
        </w:rPr>
        <w:t>Г-жа Суайхи</w:t>
      </w:r>
      <w:r w:rsidRPr="00386E7C">
        <w:t xml:space="preserve"> (Тунис), касаясь во</w:t>
      </w:r>
      <w:r>
        <w:t>проса </w:t>
      </w:r>
      <w:r w:rsidRPr="00386E7C">
        <w:t>21 о правах меньшинств и</w:t>
      </w:r>
      <w:r>
        <w:t>, в частности, темы свободы</w:t>
      </w:r>
      <w:r w:rsidRPr="00386E7C">
        <w:t xml:space="preserve"> религии в Тунисе, говорит, что всем религиозным меньшинствам, как христиа</w:t>
      </w:r>
      <w:r w:rsidRPr="00386E7C">
        <w:t>н</w:t>
      </w:r>
      <w:r w:rsidRPr="00386E7C">
        <w:t xml:space="preserve">ским, так и иудейским, </w:t>
      </w:r>
      <w:r>
        <w:t>главой </w:t>
      </w:r>
      <w:r w:rsidRPr="00386E7C">
        <w:t>5 Конституции и совокупностью весьма те</w:t>
      </w:r>
      <w:r w:rsidRPr="00386E7C">
        <w:t>р</w:t>
      </w:r>
      <w:r w:rsidRPr="00386E7C">
        <w:t>пимых законов в этой области гарантируется по</w:t>
      </w:r>
      <w:r w:rsidRPr="00386E7C">
        <w:t>л</w:t>
      </w:r>
      <w:r w:rsidRPr="00386E7C">
        <w:t>ная свобода вероисповедания. Деятельность 14</w:t>
      </w:r>
      <w:r>
        <w:t> </w:t>
      </w:r>
      <w:r w:rsidRPr="00386E7C">
        <w:t xml:space="preserve">римско-католических приходов регулируется </w:t>
      </w:r>
      <w:r>
        <w:t>с</w:t>
      </w:r>
      <w:r>
        <w:t>о</w:t>
      </w:r>
      <w:r>
        <w:t>глашением</w:t>
      </w:r>
      <w:r w:rsidRPr="00386E7C">
        <w:t xml:space="preserve"> между государством и Ват</w:t>
      </w:r>
      <w:r w:rsidRPr="00386E7C">
        <w:t>и</w:t>
      </w:r>
      <w:r w:rsidRPr="00386E7C">
        <w:t>каном. Все граждане Туниса независимо от культ</w:t>
      </w:r>
      <w:r w:rsidRPr="00386E7C">
        <w:t>у</w:t>
      </w:r>
      <w:r w:rsidRPr="00386E7C">
        <w:t>ры, религии, убеждений, цвета кожи и пола пользуются одинак</w:t>
      </w:r>
      <w:r w:rsidRPr="00386E7C">
        <w:t>о</w:t>
      </w:r>
      <w:r w:rsidRPr="00386E7C">
        <w:t>выми свободами. Мир</w:t>
      </w:r>
      <w:r>
        <w:t xml:space="preserve"> во взаимоотношениях рел</w:t>
      </w:r>
      <w:r>
        <w:t>и</w:t>
      </w:r>
      <w:r>
        <w:t>гиозных общин Туниса — это основа</w:t>
      </w:r>
      <w:r w:rsidRPr="00386E7C">
        <w:t xml:space="preserve"> мира в общ</w:t>
      </w:r>
      <w:r w:rsidRPr="00386E7C">
        <w:t>е</w:t>
      </w:r>
      <w:r w:rsidRPr="00386E7C">
        <w:t>стве в целом. Мусульманское большинство трад</w:t>
      </w:r>
      <w:r w:rsidRPr="00386E7C">
        <w:t>и</w:t>
      </w:r>
      <w:r w:rsidRPr="00386E7C">
        <w:t xml:space="preserve">ционно </w:t>
      </w:r>
      <w:r>
        <w:t>относится уважительно</w:t>
      </w:r>
      <w:r w:rsidRPr="00386E7C">
        <w:t xml:space="preserve"> ко всем религи</w:t>
      </w:r>
      <w:r>
        <w:t>о</w:t>
      </w:r>
      <w:r>
        <w:t>з</w:t>
      </w:r>
      <w:r>
        <w:t>ным</w:t>
      </w:r>
      <w:r w:rsidRPr="00386E7C">
        <w:t xml:space="preserve"> меньшинств</w:t>
      </w:r>
      <w:r>
        <w:t>ам</w:t>
      </w:r>
      <w:r w:rsidRPr="00386E7C">
        <w:t>. Министерство по делам рел</w:t>
      </w:r>
      <w:r w:rsidRPr="00386E7C">
        <w:t>и</w:t>
      </w:r>
      <w:r w:rsidRPr="00386E7C">
        <w:t>ги</w:t>
      </w:r>
      <w:r>
        <w:t xml:space="preserve">и — </w:t>
      </w:r>
      <w:r w:rsidRPr="00386E7C">
        <w:t xml:space="preserve">а не «по делам исламской веры», что </w:t>
      </w:r>
      <w:r>
        <w:t>весьма примечательно, —</w:t>
      </w:r>
      <w:r w:rsidRPr="00386E7C">
        <w:t xml:space="preserve"> выделяет фина</w:t>
      </w:r>
      <w:r w:rsidRPr="00386E7C">
        <w:t>н</w:t>
      </w:r>
      <w:r w:rsidRPr="00386E7C">
        <w:t xml:space="preserve">совые средства на содержание всех церквей и мечетей и </w:t>
      </w:r>
      <w:r>
        <w:t>соответс</w:t>
      </w:r>
      <w:r>
        <w:t>т</w:t>
      </w:r>
      <w:r>
        <w:t>вующих</w:t>
      </w:r>
      <w:r w:rsidRPr="00386E7C">
        <w:t xml:space="preserve"> кладбищ. В удостовер</w:t>
      </w:r>
      <w:r>
        <w:t>ениях личности</w:t>
      </w:r>
      <w:r w:rsidRPr="00386E7C">
        <w:t xml:space="preserve"> р</w:t>
      </w:r>
      <w:r w:rsidRPr="00386E7C">
        <w:t>е</w:t>
      </w:r>
      <w:r w:rsidRPr="00386E7C">
        <w:t>лигиоз</w:t>
      </w:r>
      <w:r>
        <w:t>ная</w:t>
      </w:r>
      <w:r w:rsidRPr="00386E7C">
        <w:t xml:space="preserve"> принадлежно</w:t>
      </w:r>
      <w:r>
        <w:t>сть не указывается</w:t>
      </w:r>
      <w:r w:rsidRPr="00386E7C">
        <w:t xml:space="preserve">. </w:t>
      </w:r>
      <w:r>
        <w:t>В ра</w:t>
      </w:r>
      <w:r>
        <w:t>м</w:t>
      </w:r>
      <w:r>
        <w:t>ках учебных программ</w:t>
      </w:r>
      <w:r w:rsidRPr="00386E7C">
        <w:t xml:space="preserve"> на всех уровнях, от начал</w:t>
      </w:r>
      <w:r w:rsidRPr="00386E7C">
        <w:t>ь</w:t>
      </w:r>
      <w:r w:rsidRPr="00386E7C">
        <w:t>ных школ до университе</w:t>
      </w:r>
      <w:r>
        <w:t>тов, учат терпимости, ув</w:t>
      </w:r>
      <w:r>
        <w:t>а</w:t>
      </w:r>
      <w:r>
        <w:t>жительному отношению к другим и пониманию т</w:t>
      </w:r>
      <w:r>
        <w:t>о</w:t>
      </w:r>
      <w:r>
        <w:t>го, что все люди разные.</w:t>
      </w:r>
    </w:p>
    <w:p w:rsidR="00386E7C" w:rsidRPr="00386E7C" w:rsidRDefault="00386E7C" w:rsidP="00386E7C">
      <w:pPr>
        <w:pStyle w:val="DualTxt"/>
      </w:pPr>
      <w:r w:rsidRPr="00386E7C">
        <w:t>4.</w:t>
      </w:r>
      <w:r w:rsidRPr="00386E7C">
        <w:tab/>
        <w:t>Христиане, вступающие в брак с мусульман</w:t>
      </w:r>
      <w:r w:rsidRPr="00386E7C">
        <w:t>а</w:t>
      </w:r>
      <w:r w:rsidRPr="00386E7C">
        <w:t>ми, могут свободно исповед</w:t>
      </w:r>
      <w:r w:rsidRPr="00386E7C">
        <w:t>о</w:t>
      </w:r>
      <w:r w:rsidRPr="00386E7C">
        <w:t>вать свою религию в соответствии с законо</w:t>
      </w:r>
      <w:r>
        <w:t>м 2005 </w:t>
      </w:r>
      <w:r w:rsidRPr="00386E7C">
        <w:t>года о сосуществов</w:t>
      </w:r>
      <w:r w:rsidRPr="00386E7C">
        <w:t>а</w:t>
      </w:r>
      <w:r w:rsidRPr="00386E7C">
        <w:t>нии и тер</w:t>
      </w:r>
      <w:r>
        <w:t>пимости; в 2001 </w:t>
      </w:r>
      <w:r w:rsidRPr="00386E7C">
        <w:t>году был создан новый факультет</w:t>
      </w:r>
      <w:r>
        <w:t>, на котором изучают проблемы взаим</w:t>
      </w:r>
      <w:r>
        <w:t>о</w:t>
      </w:r>
      <w:r>
        <w:t>действия религий, а в 2003 </w:t>
      </w:r>
      <w:r w:rsidRPr="00386E7C">
        <w:t>году</w:t>
      </w:r>
      <w:r>
        <w:t xml:space="preserve"> — </w:t>
      </w:r>
      <w:r w:rsidRPr="00386E7C">
        <w:t>исследовател</w:t>
      </w:r>
      <w:r w:rsidRPr="00386E7C">
        <w:t>ь</w:t>
      </w:r>
      <w:r w:rsidRPr="00386E7C">
        <w:t>ский центр по вопросам цивилизаций и культур; миру и свободе религии</w:t>
      </w:r>
      <w:r>
        <w:t xml:space="preserve"> содействуют различные симпозиумы и обращения</w:t>
      </w:r>
      <w:r w:rsidRPr="00386E7C">
        <w:t>. В отличие от некоторых других стран арабского мира Тунис</w:t>
      </w:r>
      <w:r>
        <w:t xml:space="preserve"> — </w:t>
      </w:r>
      <w:r w:rsidRPr="00386E7C">
        <w:t>совреме</w:t>
      </w:r>
      <w:r w:rsidRPr="00386E7C">
        <w:t>н</w:t>
      </w:r>
      <w:r w:rsidRPr="00386E7C">
        <w:t xml:space="preserve">ное арабо-мусульманское государство. </w:t>
      </w:r>
      <w:r>
        <w:t>Наметившаяся тенденция к</w:t>
      </w:r>
      <w:r w:rsidRPr="00386E7C">
        <w:t xml:space="preserve"> фундамента</w:t>
      </w:r>
      <w:r>
        <w:t>лизму</w:t>
      </w:r>
      <w:r w:rsidRPr="00386E7C">
        <w:t>, особенно в таких чувствительных областях, как права женщин, заст</w:t>
      </w:r>
      <w:r w:rsidRPr="00386E7C">
        <w:t>а</w:t>
      </w:r>
      <w:r w:rsidRPr="00386E7C">
        <w:t>вил</w:t>
      </w:r>
      <w:r>
        <w:t>а</w:t>
      </w:r>
      <w:r w:rsidRPr="00386E7C">
        <w:t xml:space="preserve"> правительство принять меры, </w:t>
      </w:r>
      <w:r>
        <w:t>которые воспр</w:t>
      </w:r>
      <w:r>
        <w:t>е</w:t>
      </w:r>
      <w:r>
        <w:t xml:space="preserve">пятствовали </w:t>
      </w:r>
      <w:r w:rsidR="00183DEA">
        <w:t xml:space="preserve">распространению в </w:t>
      </w:r>
      <w:r>
        <w:t>стране</w:t>
      </w:r>
      <w:r w:rsidRPr="00386E7C">
        <w:t xml:space="preserve"> фундаме</w:t>
      </w:r>
      <w:r w:rsidRPr="00386E7C">
        <w:t>н</w:t>
      </w:r>
      <w:r w:rsidRPr="00386E7C">
        <w:t>талистской идеологии</w:t>
      </w:r>
      <w:r w:rsidR="00183DEA">
        <w:t>, причем решения правител</w:t>
      </w:r>
      <w:r w:rsidR="00183DEA">
        <w:t>ь</w:t>
      </w:r>
      <w:r w:rsidR="00183DEA">
        <w:t>ства полностью</w:t>
      </w:r>
      <w:r w:rsidRPr="00386E7C">
        <w:t xml:space="preserve"> соответствова</w:t>
      </w:r>
      <w:r w:rsidR="00183DEA">
        <w:t>ли статьям </w:t>
      </w:r>
      <w:r w:rsidRPr="00386E7C">
        <w:t>18 и 27 Пакта.</w:t>
      </w:r>
    </w:p>
    <w:p w:rsidR="00386E7C" w:rsidRPr="00386E7C" w:rsidRDefault="00183DEA" w:rsidP="00386E7C">
      <w:pPr>
        <w:pStyle w:val="DualTxt"/>
      </w:pPr>
      <w:r>
        <w:t>5.</w:t>
      </w:r>
      <w:r>
        <w:tab/>
      </w:r>
      <w:r w:rsidRPr="00183DEA">
        <w:rPr>
          <w:b/>
        </w:rPr>
        <w:t>Г-н </w:t>
      </w:r>
      <w:r w:rsidR="00386E7C" w:rsidRPr="00183DEA">
        <w:rPr>
          <w:b/>
        </w:rPr>
        <w:t>Бисмут</w:t>
      </w:r>
      <w:r w:rsidR="00386E7C" w:rsidRPr="00386E7C">
        <w:t xml:space="preserve"> (Тунис) говорит, что как предст</w:t>
      </w:r>
      <w:r w:rsidR="00386E7C" w:rsidRPr="00386E7C">
        <w:t>а</w:t>
      </w:r>
      <w:r w:rsidR="00386E7C" w:rsidRPr="00386E7C">
        <w:t xml:space="preserve">витель еврейского населения Туниса, </w:t>
      </w:r>
      <w:r>
        <w:t>который го</w:t>
      </w:r>
      <w:r>
        <w:t>р</w:t>
      </w:r>
      <w:r>
        <w:t>дится тем, что принадлежит к обеим культурам</w:t>
      </w:r>
      <w:r w:rsidR="00386E7C" w:rsidRPr="00386E7C">
        <w:t xml:space="preserve">, он может </w:t>
      </w:r>
      <w:r>
        <w:t>подтвердить, какие изменения произошли</w:t>
      </w:r>
      <w:r w:rsidR="00386E7C" w:rsidRPr="00386E7C">
        <w:t xml:space="preserve"> со времени обретения </w:t>
      </w:r>
      <w:r>
        <w:t xml:space="preserve">страной </w:t>
      </w:r>
      <w:r w:rsidR="00386E7C" w:rsidRPr="00386E7C">
        <w:t xml:space="preserve">независимости. </w:t>
      </w:r>
      <w:r>
        <w:t>Ранее он был</w:t>
      </w:r>
      <w:r w:rsidR="00386E7C" w:rsidRPr="00386E7C">
        <w:t xml:space="preserve"> предпринимателем и </w:t>
      </w:r>
      <w:r>
        <w:t>руководителем</w:t>
      </w:r>
      <w:r w:rsidR="00386E7C" w:rsidRPr="00386E7C">
        <w:t xml:space="preserve"> в ра</w:t>
      </w:r>
      <w:r w:rsidR="00386E7C" w:rsidRPr="00386E7C">
        <w:t>з</w:t>
      </w:r>
      <w:r w:rsidR="00386E7C" w:rsidRPr="00386E7C">
        <w:t xml:space="preserve">личных областях, </w:t>
      </w:r>
      <w:r>
        <w:t>затем в течение</w:t>
      </w:r>
      <w:r w:rsidR="00386E7C" w:rsidRPr="00386E7C">
        <w:t xml:space="preserve"> после</w:t>
      </w:r>
      <w:r w:rsidR="00386E7C" w:rsidRPr="00386E7C">
        <w:t>д</w:t>
      </w:r>
      <w:r>
        <w:t>них 40 </w:t>
      </w:r>
      <w:r w:rsidR="00386E7C" w:rsidRPr="00386E7C">
        <w:t xml:space="preserve">лет </w:t>
      </w:r>
      <w:r>
        <w:t xml:space="preserve">находился </w:t>
      </w:r>
      <w:r w:rsidR="00386E7C" w:rsidRPr="00386E7C">
        <w:t>на государственной службе</w:t>
      </w:r>
      <w:r>
        <w:t>, а в насто</w:t>
      </w:r>
      <w:r>
        <w:t>я</w:t>
      </w:r>
      <w:r>
        <w:t>щее время удостоился чести</w:t>
      </w:r>
      <w:r w:rsidR="00386E7C" w:rsidRPr="00386E7C">
        <w:t xml:space="preserve"> работать в Сенате. Всю свою жизнь он </w:t>
      </w:r>
      <w:r>
        <w:t>беспрепятственно и в полном объ</w:t>
      </w:r>
      <w:r>
        <w:t>е</w:t>
      </w:r>
      <w:r>
        <w:t>ме пользовался своими правами</w:t>
      </w:r>
      <w:r w:rsidR="00386E7C" w:rsidRPr="00386E7C">
        <w:t xml:space="preserve">. Присоединение Туниса к Пакту лишь </w:t>
      </w:r>
      <w:r w:rsidR="00DF0E0A">
        <w:t>упрочило</w:t>
      </w:r>
      <w:r w:rsidR="00386E7C" w:rsidRPr="00386E7C">
        <w:t xml:space="preserve"> существующее п</w:t>
      </w:r>
      <w:r w:rsidR="00386E7C" w:rsidRPr="00386E7C">
        <w:t>о</w:t>
      </w:r>
      <w:r w:rsidR="00386E7C" w:rsidRPr="00386E7C">
        <w:t>ложение ве</w:t>
      </w:r>
      <w:r w:rsidR="00DF0E0A">
        <w:t>щей. Слово</w:t>
      </w:r>
      <w:r w:rsidR="00386E7C" w:rsidRPr="00386E7C">
        <w:t xml:space="preserve"> «терпимость» н</w:t>
      </w:r>
      <w:r w:rsidR="00386E7C" w:rsidRPr="00386E7C">
        <w:t>е</w:t>
      </w:r>
      <w:r w:rsidR="00386E7C" w:rsidRPr="00386E7C">
        <w:t>достаточно</w:t>
      </w:r>
      <w:r w:rsidR="00DF0E0A">
        <w:t xml:space="preserve"> сильное, чтобы охарактеризовать существующую в стране</w:t>
      </w:r>
      <w:r w:rsidR="00386E7C" w:rsidRPr="00386E7C">
        <w:t xml:space="preserve"> свободу религии: правительство тр</w:t>
      </w:r>
      <w:r w:rsidR="00386E7C" w:rsidRPr="00386E7C">
        <w:t>е</w:t>
      </w:r>
      <w:r w:rsidR="00386E7C" w:rsidRPr="00386E7C">
        <w:t>бует, чтобы граждане уважали все религии, поо</w:t>
      </w:r>
      <w:r w:rsidR="00386E7C" w:rsidRPr="00386E7C">
        <w:t>щ</w:t>
      </w:r>
      <w:r w:rsidR="00386E7C" w:rsidRPr="00386E7C">
        <w:t xml:space="preserve">ряет и зачастую организует </w:t>
      </w:r>
      <w:r w:rsidR="00DF0E0A">
        <w:t>религиозные</w:t>
      </w:r>
      <w:r w:rsidR="00386E7C" w:rsidRPr="00386E7C">
        <w:t xml:space="preserve"> мероприятия. Иудеи, христиане и мусульмане свободно испов</w:t>
      </w:r>
      <w:r w:rsidR="00386E7C" w:rsidRPr="00386E7C">
        <w:t>е</w:t>
      </w:r>
      <w:r w:rsidR="00386E7C" w:rsidRPr="00386E7C">
        <w:t>дуют свои религии, а их жизненный уклад отражает их культур</w:t>
      </w:r>
      <w:r w:rsidR="00DF0E0A">
        <w:t>ная</w:t>
      </w:r>
      <w:r w:rsidR="00386E7C" w:rsidRPr="00386E7C">
        <w:t xml:space="preserve"> самобытность, </w:t>
      </w:r>
      <w:r w:rsidR="00DF0E0A">
        <w:t>способствующая с</w:t>
      </w:r>
      <w:r w:rsidR="00DF0E0A">
        <w:t>о</w:t>
      </w:r>
      <w:r w:rsidR="00DF0E0A">
        <w:t>хранению</w:t>
      </w:r>
      <w:r w:rsidR="00386E7C" w:rsidRPr="00386E7C">
        <w:t xml:space="preserve"> разнообра</w:t>
      </w:r>
      <w:r w:rsidR="00DF0E0A">
        <w:t>зия</w:t>
      </w:r>
      <w:r w:rsidR="00386E7C" w:rsidRPr="00386E7C">
        <w:t xml:space="preserve">, которому </w:t>
      </w:r>
      <w:r w:rsidR="00DF0E0A">
        <w:t xml:space="preserve">всячески </w:t>
      </w:r>
      <w:r w:rsidR="00386E7C" w:rsidRPr="00386E7C">
        <w:t>соде</w:t>
      </w:r>
      <w:r w:rsidR="00386E7C" w:rsidRPr="00386E7C">
        <w:t>й</w:t>
      </w:r>
      <w:r w:rsidR="00386E7C" w:rsidRPr="00386E7C">
        <w:t>ствует правительство.</w:t>
      </w:r>
    </w:p>
    <w:p w:rsidR="00386E7C" w:rsidRPr="00386E7C" w:rsidRDefault="00DF0E0A" w:rsidP="00386E7C">
      <w:pPr>
        <w:pStyle w:val="DualTxt"/>
      </w:pPr>
      <w:r>
        <w:t>6.</w:t>
      </w:r>
      <w:r>
        <w:tab/>
      </w:r>
      <w:r w:rsidRPr="00DF0E0A">
        <w:rPr>
          <w:b/>
        </w:rPr>
        <w:t>Г-н </w:t>
      </w:r>
      <w:r w:rsidR="00386E7C" w:rsidRPr="00DF0E0A">
        <w:rPr>
          <w:b/>
        </w:rPr>
        <w:t>Хемахем</w:t>
      </w:r>
      <w:r w:rsidR="00386E7C" w:rsidRPr="00386E7C">
        <w:t xml:space="preserve"> (Тунис), отмечая, что его прав</w:t>
      </w:r>
      <w:r w:rsidR="00386E7C" w:rsidRPr="00386E7C">
        <w:t>и</w:t>
      </w:r>
      <w:r w:rsidR="00386E7C" w:rsidRPr="00386E7C">
        <w:t xml:space="preserve">тельство придает особое значение </w:t>
      </w:r>
      <w:r>
        <w:t>утверждению культуры прав человека и</w:t>
      </w:r>
      <w:r w:rsidR="00386E7C" w:rsidRPr="00386E7C">
        <w:t xml:space="preserve"> принципов Пакта, гов</w:t>
      </w:r>
      <w:r w:rsidR="00386E7C" w:rsidRPr="00386E7C">
        <w:t>о</w:t>
      </w:r>
      <w:r w:rsidR="00386E7C" w:rsidRPr="00386E7C">
        <w:t>рит</w:t>
      </w:r>
      <w:r>
        <w:t>,</w:t>
      </w:r>
      <w:r w:rsidR="00386E7C" w:rsidRPr="00386E7C">
        <w:t xml:space="preserve"> каса</w:t>
      </w:r>
      <w:r>
        <w:t>ясь</w:t>
      </w:r>
      <w:r w:rsidR="00386E7C" w:rsidRPr="00386E7C">
        <w:t xml:space="preserve"> во</w:t>
      </w:r>
      <w:r>
        <w:t>проса </w:t>
      </w:r>
      <w:r w:rsidR="00386E7C" w:rsidRPr="00386E7C">
        <w:t>22, что оно организовало сп</w:t>
      </w:r>
      <w:r w:rsidR="00386E7C" w:rsidRPr="00386E7C">
        <w:t>е</w:t>
      </w:r>
      <w:r w:rsidR="00386E7C" w:rsidRPr="00386E7C">
        <w:t xml:space="preserve">циализированные курсы по </w:t>
      </w:r>
      <w:r>
        <w:t xml:space="preserve">вопросам </w:t>
      </w:r>
      <w:r w:rsidR="00386E7C" w:rsidRPr="00386E7C">
        <w:t>прав чел</w:t>
      </w:r>
      <w:r w:rsidR="00386E7C" w:rsidRPr="00386E7C">
        <w:t>о</w:t>
      </w:r>
      <w:r w:rsidR="00386E7C" w:rsidRPr="00386E7C">
        <w:t xml:space="preserve">века для судей, полицейских и </w:t>
      </w:r>
      <w:r>
        <w:t xml:space="preserve">представителей </w:t>
      </w:r>
      <w:r w:rsidR="00386E7C" w:rsidRPr="00386E7C">
        <w:t>тюре</w:t>
      </w:r>
      <w:r w:rsidR="00386E7C" w:rsidRPr="00386E7C">
        <w:t>м</w:t>
      </w:r>
      <w:r w:rsidR="00386E7C" w:rsidRPr="00386E7C">
        <w:t xml:space="preserve">ных властей, </w:t>
      </w:r>
      <w:r>
        <w:t>на которых слушателей знакомят с п</w:t>
      </w:r>
      <w:r>
        <w:t>о</w:t>
      </w:r>
      <w:r>
        <w:t>ложениями</w:t>
      </w:r>
      <w:r w:rsidR="00386E7C" w:rsidRPr="00386E7C">
        <w:t xml:space="preserve"> всех международных документов </w:t>
      </w:r>
      <w:r>
        <w:t>по правам человека, обращая при этом особое вним</w:t>
      </w:r>
      <w:r>
        <w:t>а</w:t>
      </w:r>
      <w:r>
        <w:t>ние</w:t>
      </w:r>
      <w:r w:rsidR="00386E7C" w:rsidRPr="00386E7C">
        <w:t xml:space="preserve"> на нормы в области прав человека.</w:t>
      </w:r>
    </w:p>
    <w:p w:rsidR="00386E7C" w:rsidRPr="00386E7C" w:rsidRDefault="00DF0E0A" w:rsidP="00386E7C">
      <w:pPr>
        <w:pStyle w:val="DualTxt"/>
      </w:pPr>
      <w:r>
        <w:t>7.</w:t>
      </w:r>
      <w:r>
        <w:tab/>
        <w:t>Переходя к вопросу </w:t>
      </w:r>
      <w:r w:rsidR="00386E7C" w:rsidRPr="00386E7C">
        <w:t xml:space="preserve">23, оратор говорит, что Тунис предпринимает усилия по распространению положений Пакта и </w:t>
      </w:r>
      <w:r>
        <w:t>обнародованию</w:t>
      </w:r>
      <w:r w:rsidR="00386E7C" w:rsidRPr="00386E7C">
        <w:t xml:space="preserve"> заключител</w:t>
      </w:r>
      <w:r w:rsidR="00386E7C" w:rsidRPr="00386E7C">
        <w:t>ь</w:t>
      </w:r>
      <w:r w:rsidR="00386E7C" w:rsidRPr="00386E7C">
        <w:t xml:space="preserve">ных замечаний Комитета, потому что </w:t>
      </w:r>
      <w:r>
        <w:t xml:space="preserve">его </w:t>
      </w:r>
      <w:r w:rsidR="00386E7C" w:rsidRPr="00386E7C">
        <w:t xml:space="preserve">страна </w:t>
      </w:r>
      <w:r>
        <w:t>прислушивается к его рекомендациям</w:t>
      </w:r>
      <w:r w:rsidR="00386E7C" w:rsidRPr="00386E7C">
        <w:t xml:space="preserve"> и коммент</w:t>
      </w:r>
      <w:r w:rsidR="00386E7C" w:rsidRPr="00386E7C">
        <w:t>а</w:t>
      </w:r>
      <w:r w:rsidR="00386E7C" w:rsidRPr="00386E7C">
        <w:t>ри</w:t>
      </w:r>
      <w:r>
        <w:t>ям</w:t>
      </w:r>
      <w:r w:rsidR="00386E7C" w:rsidRPr="00386E7C">
        <w:t>. При подготовке своих докладов Комитету и другим договорным органам правительство всегда старается привлечь к этому процессу как можно б</w:t>
      </w:r>
      <w:r w:rsidR="00386E7C" w:rsidRPr="00386E7C">
        <w:t>о</w:t>
      </w:r>
      <w:r w:rsidR="00386E7C" w:rsidRPr="00386E7C">
        <w:t xml:space="preserve">лее широкий </w:t>
      </w:r>
      <w:r>
        <w:t>круг</w:t>
      </w:r>
      <w:r w:rsidR="00386E7C" w:rsidRPr="00386E7C">
        <w:t xml:space="preserve"> неправительственных организ</w:t>
      </w:r>
      <w:r w:rsidR="00386E7C" w:rsidRPr="00386E7C">
        <w:t>а</w:t>
      </w:r>
      <w:r w:rsidR="00386E7C" w:rsidRPr="00386E7C">
        <w:t xml:space="preserve">ций, представляющих </w:t>
      </w:r>
      <w:r>
        <w:t xml:space="preserve">интересы </w:t>
      </w:r>
      <w:r w:rsidR="00386E7C" w:rsidRPr="00386E7C">
        <w:t>журналистов, раб</w:t>
      </w:r>
      <w:r w:rsidR="00386E7C" w:rsidRPr="00386E7C">
        <w:t>о</w:t>
      </w:r>
      <w:r w:rsidR="00386E7C" w:rsidRPr="00386E7C">
        <w:t>чих, женщин, з</w:t>
      </w:r>
      <w:r w:rsidR="00386E7C" w:rsidRPr="00386E7C">
        <w:t>а</w:t>
      </w:r>
      <w:r w:rsidR="00386E7C" w:rsidRPr="00386E7C">
        <w:t>щитников прав ребенка и т.д.</w:t>
      </w:r>
    </w:p>
    <w:p w:rsidR="00386E7C" w:rsidRPr="00386E7C" w:rsidRDefault="00DF0E0A" w:rsidP="00386E7C">
      <w:pPr>
        <w:pStyle w:val="DualTxt"/>
      </w:pPr>
      <w:r>
        <w:t>8.</w:t>
      </w:r>
      <w:r>
        <w:tab/>
      </w:r>
      <w:r w:rsidRPr="00DF0E0A">
        <w:rPr>
          <w:b/>
        </w:rPr>
        <w:t>Г-н </w:t>
      </w:r>
      <w:r w:rsidR="00386E7C" w:rsidRPr="00DF0E0A">
        <w:rPr>
          <w:b/>
        </w:rPr>
        <w:t>Теккари</w:t>
      </w:r>
      <w:r w:rsidR="00386E7C" w:rsidRPr="00386E7C">
        <w:t xml:space="preserve"> (Тунис) </w:t>
      </w:r>
      <w:r>
        <w:t>отмечает, что ввиду</w:t>
      </w:r>
      <w:r w:rsidR="00386E7C" w:rsidRPr="00386E7C">
        <w:t xml:space="preserve"> н</w:t>
      </w:r>
      <w:r w:rsidR="00386E7C" w:rsidRPr="00386E7C">
        <w:t>е</w:t>
      </w:r>
      <w:r w:rsidR="00386E7C" w:rsidRPr="00386E7C">
        <w:t>эффектив</w:t>
      </w:r>
      <w:r>
        <w:t>ности</w:t>
      </w:r>
      <w:r w:rsidR="00386E7C" w:rsidRPr="00386E7C">
        <w:t xml:space="preserve"> существующих механизмов прав</w:t>
      </w:r>
      <w:r w:rsidR="00386E7C" w:rsidRPr="00386E7C">
        <w:t>и</w:t>
      </w:r>
      <w:r w:rsidR="00386E7C" w:rsidRPr="00386E7C">
        <w:t xml:space="preserve">тельство </w:t>
      </w:r>
      <w:r w:rsidR="00E01454">
        <w:t>приступило к созданию</w:t>
      </w:r>
      <w:r w:rsidR="00386E7C" w:rsidRPr="00386E7C">
        <w:t xml:space="preserve"> подразделения </w:t>
      </w:r>
      <w:r w:rsidR="00E01454">
        <w:t>во главе с</w:t>
      </w:r>
      <w:r w:rsidR="00386E7C" w:rsidRPr="00386E7C">
        <w:t xml:space="preserve"> Координато</w:t>
      </w:r>
      <w:r w:rsidR="00E01454">
        <w:t>ром</w:t>
      </w:r>
      <w:r w:rsidR="00386E7C" w:rsidRPr="00386E7C">
        <w:t xml:space="preserve"> по правам человека </w:t>
      </w:r>
      <w:r w:rsidR="00E01454">
        <w:t>в стру</w:t>
      </w:r>
      <w:r w:rsidR="00E01454">
        <w:t>к</w:t>
      </w:r>
      <w:r w:rsidR="00E01454">
        <w:t>туре</w:t>
      </w:r>
      <w:r w:rsidR="00386E7C" w:rsidRPr="00386E7C">
        <w:t xml:space="preserve"> Мини</w:t>
      </w:r>
      <w:r w:rsidR="00E01454">
        <w:t>стерства</w:t>
      </w:r>
      <w:r w:rsidR="00386E7C" w:rsidRPr="00386E7C">
        <w:t xml:space="preserve"> юстиции и </w:t>
      </w:r>
      <w:r w:rsidR="00E01454">
        <w:t xml:space="preserve">по </w:t>
      </w:r>
      <w:r w:rsidR="00386E7C" w:rsidRPr="00386E7C">
        <w:t>прав</w:t>
      </w:r>
      <w:r w:rsidR="00E01454">
        <w:t>ам</w:t>
      </w:r>
      <w:r w:rsidR="00386E7C" w:rsidRPr="00386E7C">
        <w:t xml:space="preserve"> человека, к</w:t>
      </w:r>
      <w:r w:rsidR="00386E7C" w:rsidRPr="00386E7C">
        <w:t>о</w:t>
      </w:r>
      <w:r w:rsidR="00386E7C" w:rsidRPr="00386E7C">
        <w:t>торое, координируя свою деятельность с другими министерствами и НПО</w:t>
      </w:r>
      <w:r w:rsidR="00E01454">
        <w:t>, работающими</w:t>
      </w:r>
      <w:r w:rsidR="00386E7C" w:rsidRPr="00386E7C">
        <w:t xml:space="preserve"> в этой о</w:t>
      </w:r>
      <w:r w:rsidR="00386E7C" w:rsidRPr="00386E7C">
        <w:t>б</w:t>
      </w:r>
      <w:r w:rsidR="00386E7C" w:rsidRPr="00386E7C">
        <w:t xml:space="preserve">ласти, будет </w:t>
      </w:r>
      <w:r w:rsidR="00E01454">
        <w:t>обеспечивать выполнение рекоменд</w:t>
      </w:r>
      <w:r w:rsidR="00E01454">
        <w:t>а</w:t>
      </w:r>
      <w:r w:rsidR="00E01454">
        <w:t>ций Комитета</w:t>
      </w:r>
      <w:r w:rsidR="00386E7C" w:rsidRPr="00386E7C">
        <w:t>.</w:t>
      </w:r>
    </w:p>
    <w:p w:rsidR="00386E7C" w:rsidRPr="00386E7C" w:rsidRDefault="00E01454" w:rsidP="00386E7C">
      <w:pPr>
        <w:pStyle w:val="DualTxt"/>
      </w:pPr>
      <w:r>
        <w:t>9.</w:t>
      </w:r>
      <w:r>
        <w:tab/>
      </w:r>
      <w:r w:rsidRPr="00E01454">
        <w:rPr>
          <w:b/>
        </w:rPr>
        <w:t>Г-н </w:t>
      </w:r>
      <w:r w:rsidR="00386E7C" w:rsidRPr="00E01454">
        <w:rPr>
          <w:b/>
        </w:rPr>
        <w:t>Халил</w:t>
      </w:r>
      <w:r w:rsidR="00386E7C" w:rsidRPr="00386E7C">
        <w:t>, воз</w:t>
      </w:r>
      <w:r>
        <w:t>вращаясь к вопросу </w:t>
      </w:r>
      <w:r w:rsidR="00386E7C" w:rsidRPr="00386E7C">
        <w:t>14 пере</w:t>
      </w:r>
      <w:r w:rsidR="00386E7C" w:rsidRPr="00386E7C">
        <w:t>ч</w:t>
      </w:r>
      <w:r w:rsidR="00386E7C" w:rsidRPr="00386E7C">
        <w:t>ня, спрашивает, как</w:t>
      </w:r>
      <w:r>
        <w:t xml:space="preserve"> поступит судья в случае</w:t>
      </w:r>
      <w:r w:rsidR="00386E7C" w:rsidRPr="00386E7C">
        <w:t>, если в ходе разбирательства подсудимый заявит, что его признание было в</w:t>
      </w:r>
      <w:r w:rsidR="00386E7C" w:rsidRPr="00386E7C">
        <w:t>ы</w:t>
      </w:r>
      <w:r w:rsidR="00386E7C" w:rsidRPr="00386E7C">
        <w:t>нужденным.</w:t>
      </w:r>
    </w:p>
    <w:p w:rsidR="00386E7C" w:rsidRPr="00386E7C" w:rsidRDefault="00386E7C" w:rsidP="00386E7C">
      <w:pPr>
        <w:pStyle w:val="DualTxt"/>
      </w:pPr>
      <w:r w:rsidRPr="00386E7C">
        <w:t>10.</w:t>
      </w:r>
      <w:r w:rsidRPr="00386E7C">
        <w:tab/>
      </w:r>
      <w:r w:rsidR="00E01454">
        <w:t>В том, что касается вопроса </w:t>
      </w:r>
      <w:r w:rsidRPr="00386E7C">
        <w:t xml:space="preserve">15, </w:t>
      </w:r>
      <w:r w:rsidR="00E01454">
        <w:t>следует ук</w:t>
      </w:r>
      <w:r w:rsidR="00E01454">
        <w:t>а</w:t>
      </w:r>
      <w:r w:rsidR="00E01454">
        <w:t>зать на цел</w:t>
      </w:r>
      <w:r w:rsidR="00F06A8E">
        <w:t>ый</w:t>
      </w:r>
      <w:r w:rsidR="00E01454">
        <w:t xml:space="preserve"> ряд</w:t>
      </w:r>
      <w:r w:rsidRPr="00386E7C">
        <w:t xml:space="preserve"> обнадеживающих изменений</w:t>
      </w:r>
      <w:r w:rsidR="00E01454">
        <w:t xml:space="preserve"> в отношении свободы мнений и свободы слова: о</w:t>
      </w:r>
      <w:r w:rsidR="00E01454">
        <w:t>т</w:t>
      </w:r>
      <w:r w:rsidR="00E01454">
        <w:t>ветственность за такие</w:t>
      </w:r>
      <w:r w:rsidRPr="00386E7C">
        <w:t xml:space="preserve"> правонарушения, как клев</w:t>
      </w:r>
      <w:r w:rsidRPr="00386E7C">
        <w:t>е</w:t>
      </w:r>
      <w:r w:rsidR="00E01454">
        <w:t>та, была</w:t>
      </w:r>
      <w:r w:rsidRPr="00386E7C">
        <w:t xml:space="preserve"> отменен</w:t>
      </w:r>
      <w:r w:rsidR="00E01454">
        <w:t>а</w:t>
      </w:r>
      <w:r w:rsidRPr="00386E7C">
        <w:t xml:space="preserve">, чтобы </w:t>
      </w:r>
      <w:r w:rsidR="00E01454">
        <w:t>не было</w:t>
      </w:r>
      <w:r w:rsidRPr="00386E7C">
        <w:t xml:space="preserve"> зл</w:t>
      </w:r>
      <w:r w:rsidRPr="00386E7C">
        <w:t>о</w:t>
      </w:r>
      <w:r w:rsidRPr="00386E7C">
        <w:t xml:space="preserve">употреблений в отношении журналистов, </w:t>
      </w:r>
      <w:r w:rsidR="00E01454">
        <w:t>выполняющих свои пр</w:t>
      </w:r>
      <w:r w:rsidR="00E01454">
        <w:t>о</w:t>
      </w:r>
      <w:r w:rsidR="00E01454">
        <w:t>фессиональные обязанности; беспрепятственно и</w:t>
      </w:r>
      <w:r w:rsidR="00E01454">
        <w:t>з</w:t>
      </w:r>
      <w:r w:rsidR="00E01454">
        <w:t>даются многочисленные</w:t>
      </w:r>
      <w:r w:rsidRPr="00386E7C">
        <w:t xml:space="preserve"> частные газеты и </w:t>
      </w:r>
      <w:r w:rsidR="00E01454">
        <w:t>раб</w:t>
      </w:r>
      <w:r w:rsidR="00E01454">
        <w:t>о</w:t>
      </w:r>
      <w:r w:rsidR="00E01454">
        <w:t xml:space="preserve">тают </w:t>
      </w:r>
      <w:r w:rsidRPr="00386E7C">
        <w:t>каналы вещания; растет число оппозиционных г</w:t>
      </w:r>
      <w:r w:rsidRPr="00386E7C">
        <w:t>а</w:t>
      </w:r>
      <w:r w:rsidRPr="00386E7C">
        <w:t xml:space="preserve">зет, особенно после внесения </w:t>
      </w:r>
      <w:r w:rsidR="00E01454">
        <w:t xml:space="preserve">в 2006 году </w:t>
      </w:r>
      <w:r w:rsidRPr="00386E7C">
        <w:t>попр</w:t>
      </w:r>
      <w:r w:rsidRPr="00386E7C">
        <w:t>а</w:t>
      </w:r>
      <w:r w:rsidRPr="00386E7C">
        <w:t xml:space="preserve">вок в Кодекс законов о печати, </w:t>
      </w:r>
      <w:r w:rsidR="00E01454">
        <w:t>увеличивается</w:t>
      </w:r>
      <w:r w:rsidRPr="00386E7C">
        <w:t xml:space="preserve"> объем финансовой помощи, оказываемой им правительс</w:t>
      </w:r>
      <w:r w:rsidRPr="00386E7C">
        <w:t>т</w:t>
      </w:r>
      <w:r w:rsidRPr="00386E7C">
        <w:t>вом,</w:t>
      </w:r>
      <w:r w:rsidR="00E01454">
        <w:t> — факт, на который обратили внимание другие страны. Вместе с тем</w:t>
      </w:r>
      <w:r w:rsidRPr="00386E7C">
        <w:t xml:space="preserve"> поражает </w:t>
      </w:r>
      <w:r w:rsidR="00E01454">
        <w:t>довольно</w:t>
      </w:r>
      <w:r w:rsidRPr="00386E7C">
        <w:t xml:space="preserve"> большое число предполагаемых нарушений права свобод</w:t>
      </w:r>
      <w:r w:rsidR="00E01454">
        <w:t>ы слова, например тех, что были отмечены</w:t>
      </w:r>
      <w:r w:rsidRPr="00386E7C">
        <w:t xml:space="preserve"> в докладе Специального представителя Генерального секр</w:t>
      </w:r>
      <w:r w:rsidRPr="00386E7C">
        <w:t>е</w:t>
      </w:r>
      <w:r w:rsidRPr="00386E7C">
        <w:t>таря по вопросу о правозащи</w:t>
      </w:r>
      <w:r w:rsidRPr="00386E7C">
        <w:t>т</w:t>
      </w:r>
      <w:r w:rsidRPr="00386E7C">
        <w:t>ни</w:t>
      </w:r>
      <w:r w:rsidR="00E01454">
        <w:t>ках 2002 </w:t>
      </w:r>
      <w:r w:rsidRPr="00386E7C">
        <w:t>года (</w:t>
      </w:r>
      <w:r w:rsidRPr="00386E7C">
        <w:rPr>
          <w:lang w:val="en-US"/>
        </w:rPr>
        <w:t>E</w:t>
      </w:r>
      <w:r w:rsidRPr="00386E7C">
        <w:t>/</w:t>
      </w:r>
      <w:r w:rsidRPr="00386E7C">
        <w:rPr>
          <w:lang w:val="en-US"/>
        </w:rPr>
        <w:t>CN</w:t>
      </w:r>
      <w:r w:rsidRPr="00386E7C">
        <w:t xml:space="preserve">.4/2002/106), </w:t>
      </w:r>
      <w:r w:rsidR="00E01454">
        <w:t>что служит наглядным подтве</w:t>
      </w:r>
      <w:r w:rsidR="00E01454">
        <w:t>р</w:t>
      </w:r>
      <w:r w:rsidR="00E01454">
        <w:t>ждением</w:t>
      </w:r>
      <w:r w:rsidRPr="00386E7C">
        <w:t xml:space="preserve"> ут</w:t>
      </w:r>
      <w:r w:rsidR="00E01454">
        <w:t>верждений</w:t>
      </w:r>
      <w:r w:rsidRPr="00386E7C">
        <w:t xml:space="preserve"> о том, что в Тунисе сущес</w:t>
      </w:r>
      <w:r w:rsidRPr="00386E7C">
        <w:t>т</w:t>
      </w:r>
      <w:r w:rsidRPr="00386E7C">
        <w:t>вует большой разрыв между законом и реальн</w:t>
      </w:r>
      <w:r w:rsidRPr="00386E7C">
        <w:t>о</w:t>
      </w:r>
      <w:r w:rsidRPr="00386E7C">
        <w:t>стью.</w:t>
      </w:r>
    </w:p>
    <w:p w:rsidR="00386E7C" w:rsidRPr="00386E7C" w:rsidRDefault="00386E7C" w:rsidP="00386E7C">
      <w:pPr>
        <w:pStyle w:val="DualTxt"/>
      </w:pPr>
      <w:r w:rsidRPr="00386E7C">
        <w:t>11.</w:t>
      </w:r>
      <w:r w:rsidRPr="00386E7C">
        <w:tab/>
      </w:r>
      <w:r w:rsidR="00E01454">
        <w:t>Высказываясь по вопросу </w:t>
      </w:r>
      <w:r w:rsidRPr="00386E7C">
        <w:t>16, делегация у</w:t>
      </w:r>
      <w:r w:rsidRPr="00386E7C">
        <w:t>т</w:t>
      </w:r>
      <w:r w:rsidRPr="00386E7C">
        <w:t>верждала, что правительство ник</w:t>
      </w:r>
      <w:r w:rsidR="00E01454">
        <w:t>ак</w:t>
      </w:r>
      <w:r w:rsidRPr="00386E7C">
        <w:t xml:space="preserve"> не о</w:t>
      </w:r>
      <w:r w:rsidRPr="00386E7C">
        <w:t>г</w:t>
      </w:r>
      <w:r w:rsidRPr="00386E7C">
        <w:t xml:space="preserve">раничивает электронные </w:t>
      </w:r>
      <w:r w:rsidR="00245F0E">
        <w:t>средства массовой информации и</w:t>
      </w:r>
      <w:r w:rsidRPr="00386E7C">
        <w:t xml:space="preserve"> веб-сайты за исключением тех, которые </w:t>
      </w:r>
      <w:r w:rsidR="00245F0E">
        <w:t>нарушают пр</w:t>
      </w:r>
      <w:r w:rsidR="00245F0E">
        <w:t>а</w:t>
      </w:r>
      <w:r w:rsidR="00245F0E">
        <w:t>ва</w:t>
      </w:r>
      <w:r w:rsidRPr="00386E7C">
        <w:t xml:space="preserve"> человека; однако </w:t>
      </w:r>
      <w:r w:rsidR="00245F0E">
        <w:t>достойные доверия</w:t>
      </w:r>
      <w:r w:rsidRPr="00386E7C">
        <w:t xml:space="preserve"> междун</w:t>
      </w:r>
      <w:r w:rsidRPr="00386E7C">
        <w:t>а</w:t>
      </w:r>
      <w:r w:rsidRPr="00386E7C">
        <w:t xml:space="preserve">родные НПО </w:t>
      </w:r>
      <w:r w:rsidR="00245F0E">
        <w:t>утверждают</w:t>
      </w:r>
      <w:r w:rsidRPr="00386E7C">
        <w:t xml:space="preserve">, что </w:t>
      </w:r>
      <w:r w:rsidR="00245F0E">
        <w:t>это</w:t>
      </w:r>
      <w:r w:rsidRPr="00386E7C">
        <w:t xml:space="preserve"> оправдание и</w:t>
      </w:r>
      <w:r w:rsidRPr="00386E7C">
        <w:t>с</w:t>
      </w:r>
      <w:r w:rsidRPr="00386E7C">
        <w:t xml:space="preserve">пользуется </w:t>
      </w:r>
      <w:r w:rsidR="00245F0E">
        <w:t>именно для того, чтобы ограничить з</w:t>
      </w:r>
      <w:r w:rsidR="00245F0E">
        <w:t>а</w:t>
      </w:r>
      <w:r w:rsidR="00245F0E">
        <w:t>конную</w:t>
      </w:r>
      <w:r w:rsidRPr="00386E7C">
        <w:t xml:space="preserve"> деятельно</w:t>
      </w:r>
      <w:r w:rsidR="00245F0E">
        <w:t>сть</w:t>
      </w:r>
      <w:r w:rsidRPr="00386E7C">
        <w:t xml:space="preserve"> правозащитников и оппоз</w:t>
      </w:r>
      <w:r w:rsidRPr="00386E7C">
        <w:t>и</w:t>
      </w:r>
      <w:r w:rsidRPr="00386E7C">
        <w:t>ционных партий, веб-сайты которых блокируются и которым отказывают в опубликовании статей в прессе. Эти сообщения, а также ограничения св</w:t>
      </w:r>
      <w:r w:rsidRPr="00386E7C">
        <w:t>о</w:t>
      </w:r>
      <w:r w:rsidRPr="00386E7C">
        <w:t xml:space="preserve">боды </w:t>
      </w:r>
      <w:r w:rsidR="00245F0E">
        <w:t>слова, на которые указала</w:t>
      </w:r>
      <w:r w:rsidRPr="00386E7C">
        <w:t xml:space="preserve"> Специаль</w:t>
      </w:r>
      <w:r w:rsidR="00245F0E">
        <w:t>ный</w:t>
      </w:r>
      <w:r w:rsidRPr="00386E7C">
        <w:t xml:space="preserve"> пре</w:t>
      </w:r>
      <w:r w:rsidRPr="00386E7C">
        <w:t>д</w:t>
      </w:r>
      <w:r w:rsidRPr="00386E7C">
        <w:t>стави</w:t>
      </w:r>
      <w:r w:rsidR="00245F0E">
        <w:t>тель</w:t>
      </w:r>
      <w:r w:rsidRPr="00386E7C">
        <w:t xml:space="preserve"> Генерального секретаря по вопросу о правозащит</w:t>
      </w:r>
      <w:r w:rsidR="00245F0E">
        <w:t>никах в 2006 </w:t>
      </w:r>
      <w:r w:rsidRPr="00386E7C">
        <w:t xml:space="preserve">году, </w:t>
      </w:r>
      <w:r w:rsidR="00245F0E">
        <w:t>свидетельствуют о стремлении</w:t>
      </w:r>
      <w:r w:rsidRPr="00386E7C">
        <w:t xml:space="preserve"> правительст</w:t>
      </w:r>
      <w:r w:rsidR="00245F0E">
        <w:t>ва ограничить права</w:t>
      </w:r>
      <w:r w:rsidRPr="00386E7C">
        <w:t xml:space="preserve"> тех, кто </w:t>
      </w:r>
      <w:r w:rsidR="00245F0E">
        <w:t>пытается высказать свое мнение</w:t>
      </w:r>
      <w:r w:rsidRPr="00386E7C">
        <w:t>.</w:t>
      </w:r>
    </w:p>
    <w:p w:rsidR="00386E7C" w:rsidRPr="00386E7C" w:rsidRDefault="00386E7C" w:rsidP="00386E7C">
      <w:pPr>
        <w:pStyle w:val="DualTxt"/>
      </w:pPr>
      <w:r w:rsidRPr="00386E7C">
        <w:t>12.</w:t>
      </w:r>
      <w:r w:rsidRPr="00386E7C">
        <w:tab/>
      </w:r>
      <w:r w:rsidR="00245F0E">
        <w:t>В связи с вопросом </w:t>
      </w:r>
      <w:r w:rsidRPr="00386E7C">
        <w:t>17 о</w:t>
      </w:r>
      <w:r w:rsidR="00245F0E">
        <w:t>ратор</w:t>
      </w:r>
      <w:r w:rsidRPr="00386E7C">
        <w:t xml:space="preserve"> интересуется, </w:t>
      </w:r>
      <w:r w:rsidR="00245F0E">
        <w:t>беспристрастны ли официальные средства массовой информации Туниса ко всем политическим партиям и</w:t>
      </w:r>
      <w:r w:rsidRPr="00386E7C">
        <w:t xml:space="preserve"> если да, то почему некоторые партии </w:t>
      </w:r>
      <w:r w:rsidR="00245F0E">
        <w:t>предпоч</w:t>
      </w:r>
      <w:r w:rsidR="00245F0E">
        <w:t>и</w:t>
      </w:r>
      <w:r w:rsidR="00245F0E">
        <w:t>тают излагать свои политические позиции в ин</w:t>
      </w:r>
      <w:r w:rsidR="00245F0E">
        <w:t>о</w:t>
      </w:r>
      <w:r w:rsidR="00245F0E">
        <w:t>странных средствах массовой информации. В связи с вопросом </w:t>
      </w:r>
      <w:r w:rsidRPr="00386E7C">
        <w:t xml:space="preserve">18 </w:t>
      </w:r>
      <w:r w:rsidR="00245F0E">
        <w:t>оратор</w:t>
      </w:r>
      <w:r w:rsidRPr="00386E7C">
        <w:t xml:space="preserve"> приводит выдержки из и</w:t>
      </w:r>
      <w:r w:rsidRPr="00386E7C">
        <w:t>н</w:t>
      </w:r>
      <w:r w:rsidRPr="00386E7C">
        <w:t>формационного бюллетеня Арабской организации по правам человека, в котором Тунисская лига прав человека осуждает власти Туниса</w:t>
      </w:r>
      <w:r w:rsidR="00245F0E">
        <w:t xml:space="preserve"> за то, что они</w:t>
      </w:r>
      <w:r w:rsidRPr="00386E7C">
        <w:t xml:space="preserve"> в течение двух лет блокирую</w:t>
      </w:r>
      <w:r w:rsidR="00245F0E">
        <w:t>т</w:t>
      </w:r>
      <w:r w:rsidRPr="00386E7C">
        <w:t xml:space="preserve"> независимые помещ</w:t>
      </w:r>
      <w:r w:rsidRPr="00386E7C">
        <w:t>е</w:t>
      </w:r>
      <w:r w:rsidRPr="00386E7C">
        <w:t>ния Лиги в нарушение внутреннего законодательс</w:t>
      </w:r>
      <w:r w:rsidRPr="00386E7C">
        <w:t>т</w:t>
      </w:r>
      <w:r w:rsidRPr="00386E7C">
        <w:t>ва и различных международных договоров, ратиф</w:t>
      </w:r>
      <w:r w:rsidRPr="00386E7C">
        <w:t>и</w:t>
      </w:r>
      <w:r w:rsidRPr="00386E7C">
        <w:t xml:space="preserve">цированных Тунисом, и призывает снять блокаду. </w:t>
      </w:r>
      <w:r w:rsidR="00245F0E">
        <w:t>Как утверждается в этом</w:t>
      </w:r>
      <w:r w:rsidRPr="00386E7C">
        <w:t xml:space="preserve"> информационно</w:t>
      </w:r>
      <w:r w:rsidR="00245F0E">
        <w:t>м</w:t>
      </w:r>
      <w:r w:rsidRPr="00386E7C">
        <w:t xml:space="preserve"> бюлл</w:t>
      </w:r>
      <w:r w:rsidRPr="00386E7C">
        <w:t>е</w:t>
      </w:r>
      <w:r w:rsidRPr="00386E7C">
        <w:t>тен</w:t>
      </w:r>
      <w:r w:rsidR="00245F0E">
        <w:t>е</w:t>
      </w:r>
      <w:r w:rsidRPr="00386E7C">
        <w:t xml:space="preserve">, власти дважды запрещали Лиге проводить </w:t>
      </w:r>
      <w:r w:rsidR="00245F0E">
        <w:t xml:space="preserve">свою </w:t>
      </w:r>
      <w:r w:rsidRPr="00386E7C">
        <w:t xml:space="preserve">национальную конференцию, запугивали и организовывали нападения на ее представителей, не позволяя им </w:t>
      </w:r>
      <w:r w:rsidR="00245F0E">
        <w:t>осуществлять свое право</w:t>
      </w:r>
      <w:r w:rsidRPr="00386E7C">
        <w:t xml:space="preserve"> на свободу собраний. Более того, правительство </w:t>
      </w:r>
      <w:r w:rsidR="00245F0E">
        <w:t>по</w:t>
      </w:r>
      <w:r w:rsidR="00245F0E">
        <w:noBreakHyphen/>
      </w:r>
      <w:r w:rsidR="00245F0E" w:rsidRPr="00245F0E">
        <w:t>прежнему</w:t>
      </w:r>
      <w:r w:rsidR="00245F0E">
        <w:t xml:space="preserve"> </w:t>
      </w:r>
      <w:r w:rsidRPr="00386E7C">
        <w:t>препятств</w:t>
      </w:r>
      <w:r w:rsidR="00245F0E">
        <w:t>ует</w:t>
      </w:r>
      <w:r w:rsidRPr="00386E7C">
        <w:t xml:space="preserve"> деятельности независимых объедин</w:t>
      </w:r>
      <w:r w:rsidRPr="00386E7C">
        <w:t>е</w:t>
      </w:r>
      <w:r w:rsidRPr="00386E7C">
        <w:t>ний и оппозиционных партий. Вместе с тем Ком</w:t>
      </w:r>
      <w:r w:rsidRPr="00386E7C">
        <w:t>и</w:t>
      </w:r>
      <w:r w:rsidRPr="00386E7C">
        <w:t>тет признает, что правительство, как сказано в его письменном ответе, разрешило организации «Ме</w:t>
      </w:r>
      <w:r w:rsidRPr="00386E7C">
        <w:t>ж</w:t>
      </w:r>
      <w:r w:rsidRPr="00386E7C">
        <w:t>дународная амнистия» и двум оппозиционным па</w:t>
      </w:r>
      <w:r w:rsidRPr="00386E7C">
        <w:t>р</w:t>
      </w:r>
      <w:r w:rsidRPr="00386E7C">
        <w:t xml:space="preserve">тиям провести публичные </w:t>
      </w:r>
      <w:r w:rsidR="00245F0E">
        <w:t>мероприятия</w:t>
      </w:r>
      <w:r w:rsidRPr="00386E7C">
        <w:t xml:space="preserve"> в Т</w:t>
      </w:r>
      <w:r w:rsidRPr="00386E7C">
        <w:t>у</w:t>
      </w:r>
      <w:r w:rsidRPr="00386E7C">
        <w:t xml:space="preserve">нисе. Оратор надеется, что этот факт </w:t>
      </w:r>
      <w:r w:rsidR="00245F0E">
        <w:t>свидетельствует</w:t>
      </w:r>
      <w:r w:rsidRPr="00386E7C">
        <w:t xml:space="preserve"> об улучшении ситуа</w:t>
      </w:r>
      <w:r w:rsidR="00245F0E">
        <w:t>ции с 2006 </w:t>
      </w:r>
      <w:r w:rsidRPr="00386E7C">
        <w:t>года, когда Специал</w:t>
      </w:r>
      <w:r w:rsidRPr="00386E7C">
        <w:t>ь</w:t>
      </w:r>
      <w:r w:rsidRPr="00386E7C">
        <w:t>ный представитель Генерального секретаря выраз</w:t>
      </w:r>
      <w:r w:rsidRPr="00386E7C">
        <w:t>и</w:t>
      </w:r>
      <w:r w:rsidRPr="00386E7C">
        <w:t>л</w:t>
      </w:r>
      <w:r w:rsidR="00245F0E">
        <w:t>а</w:t>
      </w:r>
      <w:r w:rsidRPr="00386E7C">
        <w:t xml:space="preserve"> серьезную озабоченность в связи с ущемлением свободы со</w:t>
      </w:r>
      <w:r w:rsidRPr="00386E7C">
        <w:t>б</w:t>
      </w:r>
      <w:r w:rsidRPr="00386E7C">
        <w:t>раний.</w:t>
      </w:r>
    </w:p>
    <w:p w:rsidR="00386E7C" w:rsidRPr="00386E7C" w:rsidRDefault="00386E7C" w:rsidP="00386E7C">
      <w:pPr>
        <w:pStyle w:val="DualTxt"/>
      </w:pPr>
      <w:r w:rsidRPr="00386E7C">
        <w:t>13.</w:t>
      </w:r>
      <w:r w:rsidRPr="00386E7C">
        <w:tab/>
      </w:r>
      <w:r w:rsidR="00245F0E">
        <w:t>В отношении</w:t>
      </w:r>
      <w:r w:rsidRPr="00386E7C">
        <w:t xml:space="preserve"> во</w:t>
      </w:r>
      <w:r w:rsidR="00245F0E">
        <w:t>проса </w:t>
      </w:r>
      <w:r w:rsidRPr="00386E7C">
        <w:t>19</w:t>
      </w:r>
      <w:r w:rsidR="00245F0E">
        <w:t xml:space="preserve"> оратор</w:t>
      </w:r>
      <w:r w:rsidRPr="00386E7C">
        <w:t xml:space="preserve"> хотел бы п</w:t>
      </w:r>
      <w:r w:rsidRPr="00386E7C">
        <w:t>о</w:t>
      </w:r>
      <w:r w:rsidRPr="00386E7C">
        <w:t>лучить дополнительную информацию о критер</w:t>
      </w:r>
      <w:r w:rsidRPr="00386E7C">
        <w:t>и</w:t>
      </w:r>
      <w:r w:rsidRPr="00386E7C">
        <w:t xml:space="preserve">ях, </w:t>
      </w:r>
      <w:r w:rsidR="00245F0E">
        <w:t>которыми руководству</w:t>
      </w:r>
      <w:r w:rsidR="00FB0408">
        <w:t>ются, запрещая проводить собрания, и</w:t>
      </w:r>
      <w:r w:rsidRPr="00386E7C">
        <w:t xml:space="preserve"> которые в письменном ответе прав</w:t>
      </w:r>
      <w:r w:rsidRPr="00386E7C">
        <w:t>и</w:t>
      </w:r>
      <w:r w:rsidRPr="00386E7C">
        <w:t xml:space="preserve">тельства </w:t>
      </w:r>
      <w:r w:rsidR="00FB0408">
        <w:t>квалифицируются лишь как крит</w:t>
      </w:r>
      <w:r w:rsidR="00FB0408">
        <w:t>е</w:t>
      </w:r>
      <w:r w:rsidR="00FB0408">
        <w:t xml:space="preserve">рии, </w:t>
      </w:r>
      <w:r w:rsidRPr="00386E7C">
        <w:t>предусмотрен</w:t>
      </w:r>
      <w:r w:rsidR="00FB0408">
        <w:t>ные</w:t>
      </w:r>
      <w:r w:rsidRPr="00386E7C">
        <w:t xml:space="preserve"> законом. Он интересуется, </w:t>
      </w:r>
      <w:r w:rsidR="00FB0408">
        <w:t>кас</w:t>
      </w:r>
      <w:r w:rsidR="00FB0408">
        <w:t>а</w:t>
      </w:r>
      <w:r w:rsidR="00FB0408">
        <w:t>лись ли такие ограничения в последние пять лет мероприятий</w:t>
      </w:r>
      <w:r w:rsidRPr="00386E7C">
        <w:t xml:space="preserve"> международных </w:t>
      </w:r>
      <w:r w:rsidR="00FB0408">
        <w:t>ассоциаций, выст</w:t>
      </w:r>
      <w:r w:rsidR="00FB0408">
        <w:t>у</w:t>
      </w:r>
      <w:r w:rsidR="00FB0408">
        <w:t>пающих в поддержку</w:t>
      </w:r>
      <w:r w:rsidRPr="00386E7C">
        <w:t xml:space="preserve"> политических заключенных; он интересуется также, сколько политических з</w:t>
      </w:r>
      <w:r w:rsidRPr="00386E7C">
        <w:t>а</w:t>
      </w:r>
      <w:r w:rsidRPr="00386E7C">
        <w:t xml:space="preserve">ключенных </w:t>
      </w:r>
      <w:r w:rsidR="00FB0408">
        <w:t>по</w:t>
      </w:r>
      <w:r w:rsidR="00FB0408">
        <w:noBreakHyphen/>
      </w:r>
      <w:r w:rsidR="00FB0408" w:rsidRPr="00FB0408">
        <w:t>прежнему</w:t>
      </w:r>
      <w:r w:rsidR="00FB0408">
        <w:t xml:space="preserve"> находятся в тюрьмах</w:t>
      </w:r>
      <w:r w:rsidRPr="00386E7C">
        <w:t xml:space="preserve">. У него сложилось </w:t>
      </w:r>
      <w:r w:rsidR="00FB0408">
        <w:t>совершенно определенное</w:t>
      </w:r>
      <w:r w:rsidRPr="00386E7C">
        <w:t xml:space="preserve"> впеча</w:t>
      </w:r>
      <w:r w:rsidRPr="00386E7C">
        <w:t>т</w:t>
      </w:r>
      <w:r w:rsidRPr="00386E7C">
        <w:t>ление, что правитель</w:t>
      </w:r>
      <w:r w:rsidR="00FB0408">
        <w:t>ство</w:t>
      </w:r>
      <w:r w:rsidRPr="00386E7C">
        <w:t xml:space="preserve"> воспринимает</w:t>
      </w:r>
      <w:r w:rsidR="00FB0408">
        <w:t xml:space="preserve"> критику далеко не спокойно</w:t>
      </w:r>
      <w:r w:rsidRPr="00386E7C">
        <w:t>, и Комитет уже обращал вним</w:t>
      </w:r>
      <w:r w:rsidRPr="00386E7C">
        <w:t>а</w:t>
      </w:r>
      <w:r w:rsidRPr="00386E7C">
        <w:t>ние на этот факт в своих заключительных замеч</w:t>
      </w:r>
      <w:r w:rsidRPr="00386E7C">
        <w:t>а</w:t>
      </w:r>
      <w:r w:rsidRPr="00386E7C">
        <w:t>ниях по четвертому периодическому докладу Тун</w:t>
      </w:r>
      <w:r w:rsidRPr="00386E7C">
        <w:t>и</w:t>
      </w:r>
      <w:r w:rsidRPr="00386E7C">
        <w:t>са.</w:t>
      </w:r>
    </w:p>
    <w:p w:rsidR="00386E7C" w:rsidRPr="00386E7C" w:rsidRDefault="00FB0408" w:rsidP="00386E7C">
      <w:pPr>
        <w:pStyle w:val="DualTxt"/>
      </w:pPr>
      <w:r>
        <w:t>14.</w:t>
      </w:r>
      <w:r>
        <w:tab/>
      </w:r>
      <w:r w:rsidRPr="00FB0408">
        <w:rPr>
          <w:b/>
        </w:rPr>
        <w:t>Г-н </w:t>
      </w:r>
      <w:r w:rsidR="00386E7C" w:rsidRPr="00FB0408">
        <w:rPr>
          <w:b/>
        </w:rPr>
        <w:t>Лаллах</w:t>
      </w:r>
      <w:r w:rsidR="00386E7C" w:rsidRPr="00386E7C">
        <w:t xml:space="preserve"> высоко оценивает </w:t>
      </w:r>
      <w:r>
        <w:t>содержател</w:t>
      </w:r>
      <w:r>
        <w:t>ь</w:t>
      </w:r>
      <w:r>
        <w:t>ный</w:t>
      </w:r>
      <w:r w:rsidR="00386E7C" w:rsidRPr="00386E7C">
        <w:t xml:space="preserve"> доклад делегации, в частности ценные свед</w:t>
      </w:r>
      <w:r w:rsidR="00386E7C" w:rsidRPr="00386E7C">
        <w:t>е</w:t>
      </w:r>
      <w:r w:rsidR="00386E7C" w:rsidRPr="00386E7C">
        <w:t>ния о берберах, но сожалеет, что некоторые из ее ответов на в</w:t>
      </w:r>
      <w:r>
        <w:t>опросы Комитета, включая вопрос </w:t>
      </w:r>
      <w:r w:rsidR="00386E7C" w:rsidRPr="00386E7C">
        <w:t xml:space="preserve">20 о признании и регистрации </w:t>
      </w:r>
      <w:r>
        <w:t>ассоциаций</w:t>
      </w:r>
      <w:r w:rsidR="00386E7C" w:rsidRPr="00386E7C">
        <w:t xml:space="preserve"> правозащи</w:t>
      </w:r>
      <w:r w:rsidR="00386E7C" w:rsidRPr="00386E7C">
        <w:t>т</w:t>
      </w:r>
      <w:r w:rsidR="00386E7C" w:rsidRPr="00386E7C">
        <w:t xml:space="preserve">ников, неудовлетворительны. </w:t>
      </w:r>
      <w:r>
        <w:t>Комитет настораж</w:t>
      </w:r>
      <w:r>
        <w:t>и</w:t>
      </w:r>
      <w:r>
        <w:t>вает, что в докладе нет конкретных ответов на его вопросы. Вопросы Комитета вполне правомерны и возникли в связи с информацией,</w:t>
      </w:r>
      <w:r w:rsidR="00386E7C" w:rsidRPr="00386E7C">
        <w:t xml:space="preserve"> предоставленной Специальным представителем Генерального секр</w:t>
      </w:r>
      <w:r w:rsidR="00386E7C" w:rsidRPr="00386E7C">
        <w:t>е</w:t>
      </w:r>
      <w:r w:rsidR="00386E7C" w:rsidRPr="00386E7C">
        <w:t xml:space="preserve">таря по вопросу о правозащитниках в </w:t>
      </w:r>
      <w:r>
        <w:t>ее</w:t>
      </w:r>
      <w:r w:rsidR="00386E7C" w:rsidRPr="00386E7C">
        <w:t xml:space="preserve"> до</w:t>
      </w:r>
      <w:r w:rsidR="00386E7C" w:rsidRPr="00386E7C">
        <w:t>к</w:t>
      </w:r>
      <w:r w:rsidR="00386E7C" w:rsidRPr="00386E7C">
        <w:t>ладе (</w:t>
      </w:r>
      <w:r w:rsidR="00386E7C" w:rsidRPr="00386E7C">
        <w:rPr>
          <w:lang w:val="en-US"/>
        </w:rPr>
        <w:t>E</w:t>
      </w:r>
      <w:r w:rsidR="00386E7C" w:rsidRPr="00386E7C">
        <w:t>/</w:t>
      </w:r>
      <w:r w:rsidR="00386E7C" w:rsidRPr="00386E7C">
        <w:rPr>
          <w:lang w:val="en-US"/>
        </w:rPr>
        <w:t>CN</w:t>
      </w:r>
      <w:r w:rsidR="00386E7C" w:rsidRPr="00386E7C">
        <w:t>.4/2006/95/</w:t>
      </w:r>
      <w:r w:rsidR="00386E7C" w:rsidRPr="00386E7C">
        <w:rPr>
          <w:lang w:val="en-US"/>
        </w:rPr>
        <w:t>Add</w:t>
      </w:r>
      <w:r w:rsidR="00386E7C" w:rsidRPr="00386E7C">
        <w:t xml:space="preserve">.5). В </w:t>
      </w:r>
      <w:r>
        <w:t>ответе</w:t>
      </w:r>
      <w:r w:rsidR="00386E7C" w:rsidRPr="00386E7C">
        <w:t xml:space="preserve"> дел</w:t>
      </w:r>
      <w:r w:rsidR="00386E7C" w:rsidRPr="00386E7C">
        <w:t>е</w:t>
      </w:r>
      <w:r w:rsidR="00386E7C" w:rsidRPr="00386E7C">
        <w:t xml:space="preserve">гации Туниса на вопросы Комитета в этой связи </w:t>
      </w:r>
      <w:r>
        <w:t xml:space="preserve">указывается, что </w:t>
      </w:r>
      <w:r w:rsidR="00386E7C" w:rsidRPr="00386E7C">
        <w:t>министр юстиции рекомендовал правозащитникам о</w:t>
      </w:r>
      <w:r w:rsidR="00386E7C" w:rsidRPr="00386E7C">
        <w:t>б</w:t>
      </w:r>
      <w:r w:rsidR="00386E7C" w:rsidRPr="00386E7C">
        <w:t xml:space="preserve">ращаться в суд за официальной регистрацией и признанием. </w:t>
      </w:r>
      <w:r>
        <w:t>Оратор</w:t>
      </w:r>
      <w:r w:rsidR="00386E7C" w:rsidRPr="00386E7C">
        <w:t xml:space="preserve"> интересуется, есть ли </w:t>
      </w:r>
      <w:r>
        <w:t>среди ассоциаций те, которые удовлетворяют</w:t>
      </w:r>
      <w:r w:rsidR="00386E7C" w:rsidRPr="00386E7C">
        <w:t xml:space="preserve"> требованиям регистрации; </w:t>
      </w:r>
      <w:r>
        <w:t>были ли ассоциации, дела которых еще не завершены, информированы о причинах о</w:t>
      </w:r>
      <w:r>
        <w:t>т</w:t>
      </w:r>
      <w:r>
        <w:t xml:space="preserve">клонения их заявок; и </w:t>
      </w:r>
      <w:r w:rsidR="00386E7C" w:rsidRPr="00386E7C">
        <w:t xml:space="preserve">сколько времени </w:t>
      </w:r>
      <w:r>
        <w:t>требуется для того, чтобы какая</w:t>
      </w:r>
      <w:r>
        <w:noBreakHyphen/>
        <w:t>либо ассоциация получила право на регистрацию через суд, как рекомендует министр</w:t>
      </w:r>
      <w:r w:rsidR="00386E7C" w:rsidRPr="00386E7C">
        <w:t>.</w:t>
      </w:r>
    </w:p>
    <w:p w:rsidR="00386E7C" w:rsidRPr="00386E7C" w:rsidRDefault="00386E7C" w:rsidP="00386E7C">
      <w:pPr>
        <w:pStyle w:val="DualTxt"/>
      </w:pPr>
      <w:r w:rsidRPr="00386E7C">
        <w:t>15.</w:t>
      </w:r>
      <w:r w:rsidRPr="00386E7C">
        <w:tab/>
      </w:r>
      <w:r w:rsidR="00FA681E">
        <w:t>Хотя Тунис действительно сталкивается с весьма реальной проблемой фанатизма, тем не м</w:t>
      </w:r>
      <w:r w:rsidR="00FA681E">
        <w:t>е</w:t>
      </w:r>
      <w:r w:rsidR="00FA681E">
        <w:t>нее с помощью</w:t>
      </w:r>
      <w:r w:rsidRPr="00386E7C">
        <w:t xml:space="preserve"> одних законов и усилий правител</w:t>
      </w:r>
      <w:r w:rsidRPr="00386E7C">
        <w:t>ь</w:t>
      </w:r>
      <w:r w:rsidRPr="00386E7C">
        <w:t xml:space="preserve">ства </w:t>
      </w:r>
      <w:r w:rsidR="00B96383" w:rsidRPr="00386E7C">
        <w:t>урегулиро</w:t>
      </w:r>
      <w:r w:rsidR="00B96383">
        <w:t>вать</w:t>
      </w:r>
      <w:r w:rsidR="00FA681E">
        <w:t xml:space="preserve"> такие ситуации не удастся. Н</w:t>
      </w:r>
      <w:r w:rsidR="00FA681E">
        <w:t>е</w:t>
      </w:r>
      <w:r w:rsidR="00FA681E">
        <w:t>обходимо заручиться содействием</w:t>
      </w:r>
      <w:r w:rsidRPr="00386E7C">
        <w:t xml:space="preserve"> думающей части общества, которую представляют </w:t>
      </w:r>
      <w:r w:rsidR="00FA681E">
        <w:t>ассоциации</w:t>
      </w:r>
      <w:r w:rsidRPr="00386E7C">
        <w:t xml:space="preserve"> пр</w:t>
      </w:r>
      <w:r w:rsidRPr="00386E7C">
        <w:t>а</w:t>
      </w:r>
      <w:r w:rsidRPr="00386E7C">
        <w:t xml:space="preserve">возащитников, а </w:t>
      </w:r>
      <w:r w:rsidR="00FA681E">
        <w:t>отказ от помощи</w:t>
      </w:r>
      <w:r w:rsidRPr="00386E7C">
        <w:t xml:space="preserve"> этих потенциал</w:t>
      </w:r>
      <w:r w:rsidRPr="00386E7C">
        <w:t>ь</w:t>
      </w:r>
      <w:r w:rsidRPr="00386E7C">
        <w:t xml:space="preserve">ных союзников в борьбе с экстремизмом </w:t>
      </w:r>
      <w:r w:rsidR="00FA681E">
        <w:t>может привести лишь</w:t>
      </w:r>
      <w:r w:rsidRPr="00386E7C">
        <w:t xml:space="preserve"> к утрате доверия к </w:t>
      </w:r>
      <w:r w:rsidR="00FA681E">
        <w:t>властям</w:t>
      </w:r>
      <w:r w:rsidRPr="00386E7C">
        <w:t xml:space="preserve"> и создаст благоприят</w:t>
      </w:r>
      <w:r w:rsidR="00FA681E">
        <w:t>ную почву для распространения</w:t>
      </w:r>
      <w:r w:rsidRPr="00386E7C">
        <w:t xml:space="preserve"> экстр</w:t>
      </w:r>
      <w:r w:rsidRPr="00386E7C">
        <w:t>е</w:t>
      </w:r>
      <w:r w:rsidRPr="00386E7C">
        <w:t xml:space="preserve">мизма. Оратор призывает делегацию </w:t>
      </w:r>
      <w:r w:rsidR="00FA681E">
        <w:t xml:space="preserve">срочно </w:t>
      </w:r>
      <w:r w:rsidRPr="00386E7C">
        <w:t xml:space="preserve">найти эффективное средство </w:t>
      </w:r>
      <w:r w:rsidR="00FA681E">
        <w:t xml:space="preserve">для </w:t>
      </w:r>
      <w:r w:rsidRPr="00386E7C">
        <w:t>защиты права на орган</w:t>
      </w:r>
      <w:r w:rsidRPr="00386E7C">
        <w:t>и</w:t>
      </w:r>
      <w:r w:rsidRPr="00386E7C">
        <w:t>зацию в соотве</w:t>
      </w:r>
      <w:r w:rsidRPr="00386E7C">
        <w:t>т</w:t>
      </w:r>
      <w:r w:rsidRPr="00386E7C">
        <w:t>ствии со статьей 22 Пакта.</w:t>
      </w:r>
    </w:p>
    <w:p w:rsidR="00386E7C" w:rsidRPr="00386E7C" w:rsidRDefault="00FA681E" w:rsidP="00386E7C">
      <w:pPr>
        <w:pStyle w:val="DualTxt"/>
      </w:pPr>
      <w:r>
        <w:t>16.</w:t>
      </w:r>
      <w:r>
        <w:tab/>
      </w:r>
      <w:r w:rsidRPr="00FA681E">
        <w:rPr>
          <w:b/>
        </w:rPr>
        <w:t>Г-жа </w:t>
      </w:r>
      <w:r w:rsidR="00386E7C" w:rsidRPr="00FA681E">
        <w:rPr>
          <w:b/>
        </w:rPr>
        <w:t>Уэджвуд</w:t>
      </w:r>
      <w:r>
        <w:t>, касаясь вопроса свободы</w:t>
      </w:r>
      <w:r w:rsidR="00386E7C" w:rsidRPr="00386E7C">
        <w:t xml:space="preserve"> в</w:t>
      </w:r>
      <w:r w:rsidR="00386E7C" w:rsidRPr="00386E7C">
        <w:t>ы</w:t>
      </w:r>
      <w:r w:rsidR="00386E7C" w:rsidRPr="00386E7C">
        <w:t>ражения мнений</w:t>
      </w:r>
      <w:r>
        <w:t>,</w:t>
      </w:r>
      <w:r w:rsidR="00386E7C" w:rsidRPr="00386E7C">
        <w:t xml:space="preserve"> говорит, что</w:t>
      </w:r>
      <w:r w:rsidR="00F06A8E">
        <w:t>,</w:t>
      </w:r>
      <w:r w:rsidR="00386E7C" w:rsidRPr="00386E7C">
        <w:t xml:space="preserve"> хотя она признает и разделяет искреннюю озаб</w:t>
      </w:r>
      <w:r w:rsidR="00386E7C" w:rsidRPr="00386E7C">
        <w:t>о</w:t>
      </w:r>
      <w:r w:rsidR="00386E7C" w:rsidRPr="00386E7C">
        <w:t>ченность правительства</w:t>
      </w:r>
      <w:r w:rsidR="008036CC">
        <w:t>, связанную</w:t>
      </w:r>
      <w:r w:rsidR="00386E7C" w:rsidRPr="00386E7C">
        <w:t xml:space="preserve"> с подстрекательством к насилию и те</w:t>
      </w:r>
      <w:r w:rsidR="00386E7C" w:rsidRPr="00386E7C">
        <w:t>р</w:t>
      </w:r>
      <w:r w:rsidR="00386E7C" w:rsidRPr="00386E7C">
        <w:t xml:space="preserve">роризму, ее беспокоит </w:t>
      </w:r>
      <w:r w:rsidR="008036CC">
        <w:t>отношение</w:t>
      </w:r>
      <w:r w:rsidR="00386E7C" w:rsidRPr="00386E7C">
        <w:t xml:space="preserve"> правител</w:t>
      </w:r>
      <w:r w:rsidR="00386E7C" w:rsidRPr="00386E7C">
        <w:t>ь</w:t>
      </w:r>
      <w:r w:rsidR="00386E7C" w:rsidRPr="00386E7C">
        <w:t>ства к вопросу свобо</w:t>
      </w:r>
      <w:r w:rsidR="008036CC">
        <w:t>ды</w:t>
      </w:r>
      <w:r w:rsidR="00386E7C" w:rsidRPr="00386E7C">
        <w:t xml:space="preserve"> печати. Она </w:t>
      </w:r>
      <w:r w:rsidR="008036CC">
        <w:t>приветствует прин</w:t>
      </w:r>
      <w:r w:rsidR="008036CC">
        <w:t>я</w:t>
      </w:r>
      <w:r w:rsidR="008036CC">
        <w:t>тие в</w:t>
      </w:r>
      <w:r w:rsidR="00386E7C" w:rsidRPr="00386E7C">
        <w:t xml:space="preserve"> последние годы </w:t>
      </w:r>
      <w:r w:rsidR="008036CC">
        <w:t>поправки к законам</w:t>
      </w:r>
      <w:r w:rsidR="00386E7C" w:rsidRPr="00386E7C">
        <w:t>, но отм</w:t>
      </w:r>
      <w:r w:rsidR="00386E7C" w:rsidRPr="00386E7C">
        <w:t>е</w:t>
      </w:r>
      <w:r w:rsidR="00386E7C" w:rsidRPr="00386E7C">
        <w:t>чает, что правительство, возможно, пожелает ра</w:t>
      </w:r>
      <w:r w:rsidR="00386E7C" w:rsidRPr="00386E7C">
        <w:t>с</w:t>
      </w:r>
      <w:r w:rsidR="00386E7C" w:rsidRPr="00386E7C">
        <w:t xml:space="preserve">смотреть </w:t>
      </w:r>
      <w:r w:rsidR="008036CC">
        <w:t xml:space="preserve">вопрос о </w:t>
      </w:r>
      <w:r w:rsidR="00386E7C" w:rsidRPr="00386E7C">
        <w:t>дополни</w:t>
      </w:r>
      <w:r w:rsidR="008036CC">
        <w:t>тельных поправках</w:t>
      </w:r>
      <w:r w:rsidR="00386E7C" w:rsidRPr="00386E7C">
        <w:t>, уч</w:t>
      </w:r>
      <w:r w:rsidR="00386E7C" w:rsidRPr="00386E7C">
        <w:t>и</w:t>
      </w:r>
      <w:r w:rsidR="00386E7C" w:rsidRPr="00386E7C">
        <w:t>тывая, что положения Кодекса законов о печати Т</w:t>
      </w:r>
      <w:r w:rsidR="00386E7C" w:rsidRPr="00386E7C">
        <w:t>у</w:t>
      </w:r>
      <w:r w:rsidR="00386E7C" w:rsidRPr="00386E7C">
        <w:t xml:space="preserve">ниса могут </w:t>
      </w:r>
      <w:r w:rsidR="008036CC">
        <w:t>воспрепятствовать тому, чтобы</w:t>
      </w:r>
      <w:r w:rsidR="00386E7C" w:rsidRPr="00386E7C">
        <w:t xml:space="preserve"> журн</w:t>
      </w:r>
      <w:r w:rsidR="00386E7C" w:rsidRPr="00386E7C">
        <w:t>а</w:t>
      </w:r>
      <w:r w:rsidR="00386E7C" w:rsidRPr="00386E7C">
        <w:t>лист</w:t>
      </w:r>
      <w:r w:rsidR="008036CC">
        <w:t>ы</w:t>
      </w:r>
      <w:r w:rsidR="00386E7C" w:rsidRPr="00386E7C">
        <w:t xml:space="preserve"> высказыва</w:t>
      </w:r>
      <w:r w:rsidR="008036CC">
        <w:t>ли</w:t>
      </w:r>
      <w:r w:rsidR="00386E7C" w:rsidRPr="00386E7C">
        <w:t xml:space="preserve"> свое мнение о работе прав</w:t>
      </w:r>
      <w:r w:rsidR="00386E7C" w:rsidRPr="00386E7C">
        <w:t>и</w:t>
      </w:r>
      <w:r w:rsidR="00386E7C" w:rsidRPr="00386E7C">
        <w:t xml:space="preserve">тельственных учреждений. Так, ей кажется </w:t>
      </w:r>
      <w:r w:rsidR="008036CC">
        <w:t>стра</w:t>
      </w:r>
      <w:r w:rsidR="008036CC">
        <w:t>н</w:t>
      </w:r>
      <w:r w:rsidR="008036CC">
        <w:t>ным</w:t>
      </w:r>
      <w:r w:rsidR="00386E7C" w:rsidRPr="00386E7C">
        <w:t>, что согласно Кодексу законов о печати осн</w:t>
      </w:r>
      <w:r w:rsidR="00386E7C" w:rsidRPr="00386E7C">
        <w:t>о</w:t>
      </w:r>
      <w:r w:rsidR="00386E7C" w:rsidRPr="00386E7C">
        <w:t>ванием для уголовного преследования может п</w:t>
      </w:r>
      <w:r w:rsidR="00386E7C" w:rsidRPr="00386E7C">
        <w:t>о</w:t>
      </w:r>
      <w:r w:rsidR="00386E7C" w:rsidRPr="00386E7C">
        <w:t xml:space="preserve">служить клевета не только в отношении лиц, но и учреждений, и что за клевету </w:t>
      </w:r>
      <w:r w:rsidR="008036CC">
        <w:t>на</w:t>
      </w:r>
      <w:r w:rsidR="00386E7C" w:rsidRPr="00386E7C">
        <w:t xml:space="preserve"> государс</w:t>
      </w:r>
      <w:r w:rsidR="00386E7C" w:rsidRPr="00386E7C">
        <w:t>т</w:t>
      </w:r>
      <w:r w:rsidR="00386E7C" w:rsidRPr="00386E7C">
        <w:t>венных чиновников</w:t>
      </w:r>
      <w:r w:rsidR="008036CC">
        <w:t>, выполняющих свои обязанности, пр</w:t>
      </w:r>
      <w:r w:rsidR="008036CC">
        <w:t>е</w:t>
      </w:r>
      <w:r w:rsidR="008036CC">
        <w:t>дусмотрено уголовное наказание</w:t>
      </w:r>
      <w:r w:rsidR="00386E7C" w:rsidRPr="00386E7C">
        <w:t>.</w:t>
      </w:r>
    </w:p>
    <w:p w:rsidR="00386E7C" w:rsidRPr="00386E7C" w:rsidRDefault="00386E7C" w:rsidP="00386E7C">
      <w:pPr>
        <w:pStyle w:val="DualTxt"/>
      </w:pPr>
      <w:r w:rsidRPr="00386E7C">
        <w:t>17.</w:t>
      </w:r>
      <w:r w:rsidRPr="00386E7C">
        <w:tab/>
      </w:r>
      <w:r w:rsidR="008036CC">
        <w:t>Касаясь ответа</w:t>
      </w:r>
      <w:r w:rsidRPr="00386E7C">
        <w:t xml:space="preserve"> государства-участника на в</w:t>
      </w:r>
      <w:r w:rsidRPr="00386E7C">
        <w:t>о</w:t>
      </w:r>
      <w:r w:rsidRPr="00386E7C">
        <w:t>прос о том, не противоречит ли основной з</w:t>
      </w:r>
      <w:r w:rsidRPr="00386E7C">
        <w:t>а</w:t>
      </w:r>
      <w:r w:rsidR="002E1C37">
        <w:t>кон 2003-58 статье </w:t>
      </w:r>
      <w:r w:rsidRPr="00386E7C">
        <w:t xml:space="preserve">19 Пакта, оратор отмечает, что хотя </w:t>
      </w:r>
      <w:r w:rsidR="002E1C37" w:rsidRPr="00386E7C">
        <w:t>в том, что касается осуществления права гол</w:t>
      </w:r>
      <w:r w:rsidR="002E1C37" w:rsidRPr="00386E7C">
        <w:t>о</w:t>
      </w:r>
      <w:r w:rsidR="002E1C37" w:rsidRPr="00386E7C">
        <w:t>са</w:t>
      </w:r>
      <w:r w:rsidR="002E1C37">
        <w:t>,</w:t>
      </w:r>
      <w:r w:rsidR="002E1C37" w:rsidRPr="00386E7C">
        <w:t xml:space="preserve"> выборы являются </w:t>
      </w:r>
      <w:r w:rsidRPr="00386E7C">
        <w:t>делом</w:t>
      </w:r>
      <w:r w:rsidR="002E1C37" w:rsidRPr="002E1C37">
        <w:t xml:space="preserve"> </w:t>
      </w:r>
      <w:r w:rsidR="002E1C37" w:rsidRPr="00386E7C">
        <w:t>исключительно сув</w:t>
      </w:r>
      <w:r w:rsidR="002E1C37" w:rsidRPr="00386E7C">
        <w:t>е</w:t>
      </w:r>
      <w:r w:rsidR="002E1C37" w:rsidRPr="00386E7C">
        <w:t>ренным</w:t>
      </w:r>
      <w:r w:rsidRPr="00386E7C">
        <w:t xml:space="preserve">, ей </w:t>
      </w:r>
      <w:r w:rsidR="002E1C37">
        <w:t xml:space="preserve">все же </w:t>
      </w:r>
      <w:r w:rsidRPr="00386E7C">
        <w:t>кажется странным, что гражд</w:t>
      </w:r>
      <w:r w:rsidRPr="00386E7C">
        <w:t>а</w:t>
      </w:r>
      <w:r w:rsidRPr="00386E7C">
        <w:t xml:space="preserve">нам Туниса запрещается </w:t>
      </w:r>
      <w:r w:rsidR="002E1C37">
        <w:t xml:space="preserve">высказывать свое </w:t>
      </w:r>
      <w:r w:rsidRPr="00386E7C">
        <w:t>предпо</w:t>
      </w:r>
      <w:r w:rsidRPr="00386E7C">
        <w:t>ч</w:t>
      </w:r>
      <w:r w:rsidRPr="00386E7C">
        <w:t>те</w:t>
      </w:r>
      <w:r w:rsidR="002E1C37">
        <w:t>ние</w:t>
      </w:r>
      <w:r w:rsidRPr="00386E7C">
        <w:t xml:space="preserve"> в отношении </w:t>
      </w:r>
      <w:r w:rsidR="002E1C37">
        <w:t xml:space="preserve">того или иного </w:t>
      </w:r>
      <w:r w:rsidRPr="00386E7C">
        <w:t>конкретного ка</w:t>
      </w:r>
      <w:r w:rsidRPr="00386E7C">
        <w:t>н</w:t>
      </w:r>
      <w:r w:rsidRPr="00386E7C">
        <w:t>дидата.</w:t>
      </w:r>
    </w:p>
    <w:p w:rsidR="00386E7C" w:rsidRPr="00386E7C" w:rsidRDefault="00386E7C" w:rsidP="00386E7C">
      <w:pPr>
        <w:pStyle w:val="DualTxt"/>
      </w:pPr>
      <w:r w:rsidRPr="00386E7C">
        <w:t>18.</w:t>
      </w:r>
      <w:r w:rsidRPr="00386E7C">
        <w:tab/>
        <w:t xml:space="preserve">Что касается доступа к Интернету, </w:t>
      </w:r>
      <w:r w:rsidR="002E1C37">
        <w:t xml:space="preserve">то </w:t>
      </w:r>
      <w:r w:rsidRPr="00386E7C">
        <w:t xml:space="preserve">оратор </w:t>
      </w:r>
      <w:r w:rsidR="002E1C37">
        <w:t>хотела бы, чтобы</w:t>
      </w:r>
      <w:r w:rsidRPr="00386E7C">
        <w:t xml:space="preserve"> делегация прокомментирова</w:t>
      </w:r>
      <w:r w:rsidR="002E1C37">
        <w:t>ла</w:t>
      </w:r>
      <w:r w:rsidRPr="00386E7C">
        <w:t xml:space="preserve"> в</w:t>
      </w:r>
      <w:r w:rsidRPr="00386E7C">
        <w:t>о</w:t>
      </w:r>
      <w:r w:rsidRPr="00386E7C">
        <w:t>прос о независимости Интернет-провайдеров</w:t>
      </w:r>
      <w:r w:rsidR="00F06A8E">
        <w:t xml:space="preserve"> от правительств</w:t>
      </w:r>
      <w:r w:rsidR="002E1C37">
        <w:t>, поскольку есть информация о том, будто</w:t>
      </w:r>
      <w:r w:rsidRPr="00386E7C">
        <w:t xml:space="preserve"> собственниками двух провайдеров Туниса я</w:t>
      </w:r>
      <w:r w:rsidRPr="00386E7C">
        <w:t>в</w:t>
      </w:r>
      <w:r w:rsidRPr="00386E7C">
        <w:t>ляются родственники прези</w:t>
      </w:r>
      <w:r w:rsidR="002E1C37">
        <w:t>дента бен Али. В пун</w:t>
      </w:r>
      <w:r w:rsidR="002E1C37">
        <w:t>к</w:t>
      </w:r>
      <w:r w:rsidR="002E1C37">
        <w:t>те </w:t>
      </w:r>
      <w:r w:rsidRPr="00386E7C">
        <w:t xml:space="preserve">286 доклада страны </w:t>
      </w:r>
      <w:r w:rsidR="002E1C37">
        <w:t>указывается на</w:t>
      </w:r>
      <w:r w:rsidRPr="00386E7C">
        <w:t xml:space="preserve"> необход</w:t>
      </w:r>
      <w:r w:rsidRPr="00386E7C">
        <w:t>и</w:t>
      </w:r>
      <w:r w:rsidRPr="00386E7C">
        <w:t>мость сделать И</w:t>
      </w:r>
      <w:r w:rsidRPr="00386E7C">
        <w:t>н</w:t>
      </w:r>
      <w:r w:rsidRPr="00386E7C">
        <w:t>тернет центром общественной и гражданской борьбы за контроль над его содерж</w:t>
      </w:r>
      <w:r w:rsidRPr="00386E7C">
        <w:t>а</w:t>
      </w:r>
      <w:r w:rsidRPr="00386E7C">
        <w:t>нием и доступ</w:t>
      </w:r>
      <w:r w:rsidR="002E1C37">
        <w:t>ом к нему</w:t>
      </w:r>
      <w:r w:rsidRPr="00386E7C">
        <w:t xml:space="preserve">. Хотя оратор понимает </w:t>
      </w:r>
      <w:r w:rsidR="002E1C37">
        <w:t xml:space="preserve">всю </w:t>
      </w:r>
      <w:r w:rsidRPr="00386E7C">
        <w:t>важность предотвращения подстрекательства к р</w:t>
      </w:r>
      <w:r w:rsidRPr="00386E7C">
        <w:t>а</w:t>
      </w:r>
      <w:r w:rsidRPr="00386E7C">
        <w:t>совой и религио</w:t>
      </w:r>
      <w:r w:rsidRPr="00386E7C">
        <w:t>з</w:t>
      </w:r>
      <w:r w:rsidRPr="00386E7C">
        <w:t xml:space="preserve">ной ненависти и </w:t>
      </w:r>
      <w:r w:rsidR="002E1C37">
        <w:t>отдает должное Тунису за его терпимость</w:t>
      </w:r>
      <w:r w:rsidRPr="00386E7C">
        <w:t xml:space="preserve"> по отношению к разли</w:t>
      </w:r>
      <w:r w:rsidRPr="00386E7C">
        <w:t>ч</w:t>
      </w:r>
      <w:r w:rsidRPr="00386E7C">
        <w:t>ным этническим общинам, она полагает, что прав</w:t>
      </w:r>
      <w:r w:rsidRPr="00386E7C">
        <w:t>и</w:t>
      </w:r>
      <w:r w:rsidRPr="00386E7C">
        <w:t>тельству не следует контролировать содержание Интернета, если речь не идет о порнографии или подстрекательстве к насилию. Интернет является основным средством связи для молодежи, а также новой формой опубл</w:t>
      </w:r>
      <w:r w:rsidRPr="00386E7C">
        <w:t>и</w:t>
      </w:r>
      <w:r w:rsidRPr="00386E7C">
        <w:t xml:space="preserve">кования </w:t>
      </w:r>
      <w:r w:rsidR="002E1C37">
        <w:t>информации. Оратор обеспокоена тем, что граждане Туниса не имеют доступа к</w:t>
      </w:r>
      <w:r w:rsidRPr="00386E7C">
        <w:t xml:space="preserve"> информации </w:t>
      </w:r>
      <w:r w:rsidR="002E1C37">
        <w:t xml:space="preserve">в Интернете, поступающей </w:t>
      </w:r>
      <w:r w:rsidRPr="00386E7C">
        <w:t>из-за границы, кото</w:t>
      </w:r>
      <w:r w:rsidR="002E1C37">
        <w:t>рая</w:t>
      </w:r>
      <w:r w:rsidRPr="00386E7C">
        <w:t xml:space="preserve"> легко </w:t>
      </w:r>
      <w:r w:rsidR="002E1C37">
        <w:t>доступна</w:t>
      </w:r>
      <w:r w:rsidRPr="00386E7C">
        <w:t xml:space="preserve"> в больши</w:t>
      </w:r>
      <w:r w:rsidRPr="00386E7C">
        <w:t>н</w:t>
      </w:r>
      <w:r w:rsidRPr="00386E7C">
        <w:t>стве стран.</w:t>
      </w:r>
    </w:p>
    <w:p w:rsidR="00386E7C" w:rsidRPr="00386E7C" w:rsidRDefault="00386E7C" w:rsidP="00386E7C">
      <w:pPr>
        <w:pStyle w:val="DualTxt"/>
      </w:pPr>
      <w:r w:rsidRPr="00386E7C">
        <w:t>19.</w:t>
      </w:r>
      <w:r w:rsidRPr="00386E7C">
        <w:tab/>
        <w:t>О</w:t>
      </w:r>
      <w:r w:rsidR="002E1C37">
        <w:t>ратор</w:t>
      </w:r>
      <w:r w:rsidRPr="00386E7C">
        <w:t xml:space="preserve"> отмечает, что положение Кодекса зак</w:t>
      </w:r>
      <w:r w:rsidRPr="00386E7C">
        <w:t>о</w:t>
      </w:r>
      <w:r w:rsidRPr="00386E7C">
        <w:t>нов о печати, которое требует, чтобы газеты нан</w:t>
      </w:r>
      <w:r w:rsidRPr="00386E7C">
        <w:t>и</w:t>
      </w:r>
      <w:r w:rsidRPr="00386E7C">
        <w:t xml:space="preserve">мали в качестве репортеров определенное </w:t>
      </w:r>
      <w:r w:rsidR="002E1C37">
        <w:t>колич</w:t>
      </w:r>
      <w:r w:rsidR="002E1C37">
        <w:t>е</w:t>
      </w:r>
      <w:r w:rsidR="002E1C37">
        <w:t>ство</w:t>
      </w:r>
      <w:r w:rsidRPr="00386E7C">
        <w:t xml:space="preserve"> выпускников факультетов журналистики, не позволит обычным гражданам издавать свои собс</w:t>
      </w:r>
      <w:r w:rsidRPr="00386E7C">
        <w:t>т</w:t>
      </w:r>
      <w:r w:rsidRPr="00386E7C">
        <w:t>венные газеты</w:t>
      </w:r>
      <w:r w:rsidR="002E1C37">
        <w:t xml:space="preserve"> и тем самым ограничит</w:t>
      </w:r>
      <w:r w:rsidRPr="00386E7C">
        <w:t xml:space="preserve"> свободу сл</w:t>
      </w:r>
      <w:r w:rsidRPr="00386E7C">
        <w:t>о</w:t>
      </w:r>
      <w:r w:rsidRPr="00386E7C">
        <w:t xml:space="preserve">ва, </w:t>
      </w:r>
      <w:r w:rsidR="002E1C37">
        <w:t>в чем, несомненно, не заинтересован Тунис</w:t>
      </w:r>
      <w:r w:rsidRPr="00386E7C">
        <w:t>. Н</w:t>
      </w:r>
      <w:r w:rsidRPr="00386E7C">
        <w:t>а</w:t>
      </w:r>
      <w:r w:rsidRPr="00386E7C">
        <w:t>конец, требование</w:t>
      </w:r>
      <w:r w:rsidR="002E1C37">
        <w:t xml:space="preserve"> о внесении газетами денежного залога до того, как они начнут</w:t>
      </w:r>
      <w:r w:rsidRPr="00386E7C">
        <w:t xml:space="preserve"> издаваться, может ограничить их свободу выражения мнений, п</w:t>
      </w:r>
      <w:r w:rsidRPr="00386E7C">
        <w:t>о</w:t>
      </w:r>
      <w:r w:rsidRPr="00386E7C">
        <w:t xml:space="preserve">скольку правительство </w:t>
      </w:r>
      <w:r w:rsidR="002E1C37">
        <w:t>задействовано в этом пр</w:t>
      </w:r>
      <w:r w:rsidR="002E1C37">
        <w:t>о</w:t>
      </w:r>
      <w:r w:rsidR="002E1C37">
        <w:t xml:space="preserve">цессе уже </w:t>
      </w:r>
      <w:r w:rsidRPr="00386E7C">
        <w:t>на</w:t>
      </w:r>
      <w:r w:rsidR="002E1C37">
        <w:t xml:space="preserve"> столь</w:t>
      </w:r>
      <w:r w:rsidRPr="00386E7C">
        <w:t xml:space="preserve"> раннем этапе. Подчеркивая н</w:t>
      </w:r>
      <w:r w:rsidRPr="00386E7C">
        <w:t>е</w:t>
      </w:r>
      <w:r w:rsidRPr="00386E7C">
        <w:t xml:space="preserve">обходимость </w:t>
      </w:r>
      <w:r w:rsidR="002E1C37">
        <w:t xml:space="preserve">обеспечения </w:t>
      </w:r>
      <w:r w:rsidRPr="00386E7C">
        <w:t>независимости и сам</w:t>
      </w:r>
      <w:r w:rsidRPr="00386E7C">
        <w:t>о</w:t>
      </w:r>
      <w:r w:rsidRPr="00386E7C">
        <w:t>управления прессы, она отмечает, что правительс</w:t>
      </w:r>
      <w:r w:rsidRPr="00386E7C">
        <w:t>т</w:t>
      </w:r>
      <w:r w:rsidRPr="00386E7C">
        <w:t xml:space="preserve">во, возможно, пожелает пересмотреть </w:t>
      </w:r>
      <w:r w:rsidR="002E1C37">
        <w:t>свою</w:t>
      </w:r>
      <w:r w:rsidRPr="00386E7C">
        <w:t xml:space="preserve"> полит</w:t>
      </w:r>
      <w:r w:rsidRPr="00386E7C">
        <w:t>и</w:t>
      </w:r>
      <w:r w:rsidRPr="00386E7C">
        <w:t xml:space="preserve">ку </w:t>
      </w:r>
      <w:r w:rsidR="002E1C37">
        <w:t>при осуществлении</w:t>
      </w:r>
      <w:r w:rsidRPr="00386E7C">
        <w:t xml:space="preserve"> следую</w:t>
      </w:r>
      <w:r w:rsidR="002E1C37">
        <w:t>щего этапа</w:t>
      </w:r>
      <w:r w:rsidRPr="00386E7C">
        <w:t xml:space="preserve"> админ</w:t>
      </w:r>
      <w:r w:rsidRPr="00386E7C">
        <w:t>и</w:t>
      </w:r>
      <w:r w:rsidRPr="00386E7C">
        <w:t>стративных и законодател</w:t>
      </w:r>
      <w:r w:rsidRPr="00386E7C">
        <w:t>ь</w:t>
      </w:r>
      <w:r w:rsidRPr="00386E7C">
        <w:t>ных реформ.</w:t>
      </w:r>
    </w:p>
    <w:p w:rsidR="00386E7C" w:rsidRPr="00386E7C" w:rsidRDefault="002E1C37" w:rsidP="00386E7C">
      <w:pPr>
        <w:pStyle w:val="DualTxt"/>
      </w:pPr>
      <w:r>
        <w:t>20.</w:t>
      </w:r>
      <w:r>
        <w:tab/>
      </w:r>
      <w:r w:rsidRPr="002E1C37">
        <w:rPr>
          <w:b/>
        </w:rPr>
        <w:t>Г-жа </w:t>
      </w:r>
      <w:r w:rsidR="00386E7C" w:rsidRPr="002E1C37">
        <w:rPr>
          <w:b/>
        </w:rPr>
        <w:t>Моток</w:t>
      </w:r>
      <w:r w:rsidR="00386E7C" w:rsidRPr="00386E7C">
        <w:t xml:space="preserve"> спрашивает, какие </w:t>
      </w:r>
      <w:r>
        <w:t>меры прин</w:t>
      </w:r>
      <w:r>
        <w:t>и</w:t>
      </w:r>
      <w:r>
        <w:t>мает Тунис для осуществления новых принципов, зафиксированных в Конвенции</w:t>
      </w:r>
      <w:r w:rsidR="00386E7C" w:rsidRPr="00386E7C">
        <w:t xml:space="preserve"> о правах инвалидов, и каким образом он обеспечивает соблюдение прав таких лиц.</w:t>
      </w:r>
    </w:p>
    <w:p w:rsidR="00386E7C" w:rsidRPr="00386E7C" w:rsidRDefault="00025325" w:rsidP="00386E7C">
      <w:pPr>
        <w:pStyle w:val="DualTxt"/>
      </w:pPr>
      <w:r>
        <w:t>21.</w:t>
      </w:r>
      <w:r>
        <w:tab/>
      </w:r>
      <w:r w:rsidRPr="00025325">
        <w:rPr>
          <w:b/>
        </w:rPr>
        <w:t>Г-н </w:t>
      </w:r>
      <w:r w:rsidR="00386E7C" w:rsidRPr="00025325">
        <w:rPr>
          <w:b/>
        </w:rPr>
        <w:t>Теккари</w:t>
      </w:r>
      <w:r w:rsidR="00386E7C" w:rsidRPr="00386E7C">
        <w:t xml:space="preserve"> (Т</w:t>
      </w:r>
      <w:r w:rsidR="00386E7C" w:rsidRPr="00386E7C">
        <w:t>у</w:t>
      </w:r>
      <w:r w:rsidR="00386E7C" w:rsidRPr="00386E7C">
        <w:t>нис), касаясь вопроса о праве на справедливое судебное разбирательс</w:t>
      </w:r>
      <w:r w:rsidR="00386E7C" w:rsidRPr="00386E7C">
        <w:t>т</w:t>
      </w:r>
      <w:r w:rsidR="00386E7C" w:rsidRPr="00386E7C">
        <w:t xml:space="preserve">во, говорит, что важно учитывать </w:t>
      </w:r>
      <w:r>
        <w:t>мотивы, которыми продикт</w:t>
      </w:r>
      <w:r>
        <w:t>о</w:t>
      </w:r>
      <w:r>
        <w:t>вано какое</w:t>
      </w:r>
      <w:r>
        <w:noBreakHyphen/>
        <w:t>либо</w:t>
      </w:r>
      <w:r w:rsidR="00386E7C" w:rsidRPr="00386E7C">
        <w:t xml:space="preserve"> заявле</w:t>
      </w:r>
      <w:r>
        <w:t>ние</w:t>
      </w:r>
      <w:r w:rsidR="00386E7C" w:rsidRPr="00386E7C">
        <w:t xml:space="preserve"> о несправедливости с</w:t>
      </w:r>
      <w:r w:rsidR="00386E7C" w:rsidRPr="00386E7C">
        <w:t>у</w:t>
      </w:r>
      <w:r w:rsidR="00386E7C" w:rsidRPr="00386E7C">
        <w:t xml:space="preserve">дебного процесса. Иногда </w:t>
      </w:r>
      <w:r>
        <w:t>в заявлениях содержатся просьбы обеспечить присутствие на суде</w:t>
      </w:r>
      <w:r w:rsidR="00386E7C" w:rsidRPr="00386E7C">
        <w:t xml:space="preserve"> </w:t>
      </w:r>
      <w:r w:rsidR="00F06A8E">
        <w:t xml:space="preserve">до </w:t>
      </w:r>
      <w:r w:rsidR="00386E7C" w:rsidRPr="00386E7C">
        <w:t>100</w:t>
      </w:r>
      <w:r w:rsidR="00F06A8E">
        <w:t> </w:t>
      </w:r>
      <w:r w:rsidR="00386E7C" w:rsidRPr="00386E7C">
        <w:t xml:space="preserve">адвокатов, </w:t>
      </w:r>
      <w:r>
        <w:t>что нереально уже потому, что их просто негде разместить. Когда в ходе</w:t>
      </w:r>
      <w:r w:rsidR="00386E7C" w:rsidRPr="00386E7C">
        <w:t xml:space="preserve"> одного ра</w:t>
      </w:r>
      <w:r w:rsidR="00386E7C" w:rsidRPr="00386E7C">
        <w:t>з</w:t>
      </w:r>
      <w:r w:rsidR="00386E7C" w:rsidRPr="00386E7C">
        <w:t>бирательс</w:t>
      </w:r>
      <w:r w:rsidR="00386E7C" w:rsidRPr="00386E7C">
        <w:t>т</w:t>
      </w:r>
      <w:r w:rsidR="00386E7C" w:rsidRPr="00386E7C">
        <w:t xml:space="preserve">ва судья попросил адвокатов </w:t>
      </w:r>
      <w:r>
        <w:t>приходить на</w:t>
      </w:r>
      <w:r w:rsidR="00386E7C" w:rsidRPr="00386E7C">
        <w:t xml:space="preserve"> слуша</w:t>
      </w:r>
      <w:r>
        <w:t>ния</w:t>
      </w:r>
      <w:r w:rsidR="00386E7C" w:rsidRPr="00386E7C">
        <w:t xml:space="preserve"> небольшими группами, адвокаты отк</w:t>
      </w:r>
      <w:r w:rsidR="00386E7C" w:rsidRPr="00386E7C">
        <w:t>а</w:t>
      </w:r>
      <w:r w:rsidR="00386E7C" w:rsidRPr="00386E7C">
        <w:t>зались от участия в процессе, заявив</w:t>
      </w:r>
      <w:r>
        <w:t>, что он</w:t>
      </w:r>
      <w:r w:rsidR="00F06A8E">
        <w:t>а</w:t>
      </w:r>
      <w:r w:rsidR="00386E7C" w:rsidRPr="00386E7C">
        <w:t xml:space="preserve"> н</w:t>
      </w:r>
      <w:r w:rsidR="00386E7C" w:rsidRPr="00386E7C">
        <w:t>е</w:t>
      </w:r>
      <w:r w:rsidR="00386E7C" w:rsidRPr="00386E7C">
        <w:t>справедлив</w:t>
      </w:r>
      <w:r w:rsidR="00F06A8E">
        <w:t>а</w:t>
      </w:r>
      <w:r w:rsidR="00386E7C" w:rsidRPr="00386E7C">
        <w:t>. На недавнем разбирательстве по делу о столкновениях близ го</w:t>
      </w:r>
      <w:r>
        <w:t>рода Солиман суду пр</w:t>
      </w:r>
      <w:r>
        <w:t>и</w:t>
      </w:r>
      <w:r>
        <w:t>шлось 24 </w:t>
      </w:r>
      <w:r w:rsidR="00386E7C" w:rsidRPr="00386E7C">
        <w:t>часа подряд заслушивать выступления а</w:t>
      </w:r>
      <w:r w:rsidR="00386E7C" w:rsidRPr="00386E7C">
        <w:t>д</w:t>
      </w:r>
      <w:r w:rsidR="00386E7C" w:rsidRPr="00386E7C">
        <w:t>вокатов, поскольку каждый из многочисленных з</w:t>
      </w:r>
      <w:r w:rsidR="00386E7C" w:rsidRPr="00386E7C">
        <w:t>а</w:t>
      </w:r>
      <w:r w:rsidR="00386E7C" w:rsidRPr="00386E7C">
        <w:t xml:space="preserve">щитников выступал столько, сколько </w:t>
      </w:r>
      <w:r>
        <w:t>хотел</w:t>
      </w:r>
      <w:r w:rsidR="00386E7C" w:rsidRPr="00386E7C">
        <w:t xml:space="preserve">. </w:t>
      </w:r>
      <w:r>
        <w:t>И т</w:t>
      </w:r>
      <w:r w:rsidR="00386E7C" w:rsidRPr="00386E7C">
        <w:t>ем не менее</w:t>
      </w:r>
      <w:r>
        <w:t xml:space="preserve"> все равно были жалобы на то, что разб</w:t>
      </w:r>
      <w:r>
        <w:t>и</w:t>
      </w:r>
      <w:r>
        <w:t>рательство было</w:t>
      </w:r>
      <w:r w:rsidR="00386E7C" w:rsidRPr="00386E7C">
        <w:t xml:space="preserve"> несправедливым. Важно не см</w:t>
      </w:r>
      <w:r w:rsidR="00386E7C" w:rsidRPr="00386E7C">
        <w:t>е</w:t>
      </w:r>
      <w:r w:rsidR="00386E7C" w:rsidRPr="00386E7C">
        <w:t>шивать вопросы политики и прав ч</w:t>
      </w:r>
      <w:r w:rsidR="00386E7C" w:rsidRPr="00386E7C">
        <w:t>е</w:t>
      </w:r>
      <w:r w:rsidR="00386E7C" w:rsidRPr="00386E7C">
        <w:t>ловека.</w:t>
      </w:r>
    </w:p>
    <w:p w:rsidR="00386E7C" w:rsidRPr="00386E7C" w:rsidRDefault="00386E7C" w:rsidP="00386E7C">
      <w:pPr>
        <w:pStyle w:val="DualTxt"/>
      </w:pPr>
      <w:r w:rsidRPr="00386E7C">
        <w:t>22.</w:t>
      </w:r>
      <w:r w:rsidRPr="00386E7C">
        <w:tab/>
        <w:t xml:space="preserve">Что касается вопроса о том, как суды </w:t>
      </w:r>
      <w:r w:rsidR="00025325">
        <w:t>рассма</w:t>
      </w:r>
      <w:r w:rsidR="00025325">
        <w:t>т</w:t>
      </w:r>
      <w:r w:rsidR="00025325">
        <w:t>ривают заявления</w:t>
      </w:r>
      <w:r w:rsidRPr="00386E7C">
        <w:t xml:space="preserve"> жертв пыток, </w:t>
      </w:r>
      <w:r w:rsidR="00025325">
        <w:t xml:space="preserve">следует отметить, что </w:t>
      </w:r>
      <w:r w:rsidRPr="00386E7C">
        <w:t xml:space="preserve">Кассационный суд </w:t>
      </w:r>
      <w:r w:rsidR="00025325">
        <w:t>недвусмысленно определил</w:t>
      </w:r>
      <w:r w:rsidRPr="00386E7C">
        <w:t xml:space="preserve">, что любое заявление, сделанное под пытками, </w:t>
      </w:r>
      <w:r w:rsidR="00025325">
        <w:t>явл</w:t>
      </w:r>
      <w:r w:rsidR="00025325">
        <w:t>я</w:t>
      </w:r>
      <w:r w:rsidR="00025325">
        <w:t>ется неприемлемым</w:t>
      </w:r>
      <w:r w:rsidRPr="00386E7C">
        <w:t xml:space="preserve">. Любое лицо, </w:t>
      </w:r>
      <w:r w:rsidR="00025325">
        <w:t>ставшее жертвой жестокого обращения,</w:t>
      </w:r>
      <w:r w:rsidRPr="00386E7C">
        <w:t xml:space="preserve"> может обратиться </w:t>
      </w:r>
      <w:r w:rsidR="00025325">
        <w:t>с жалобой в вышестоящую судебную инстанцию</w:t>
      </w:r>
      <w:r w:rsidRPr="00386E7C">
        <w:t>.</w:t>
      </w:r>
    </w:p>
    <w:p w:rsidR="00386E7C" w:rsidRPr="00386E7C" w:rsidRDefault="00386E7C" w:rsidP="00386E7C">
      <w:pPr>
        <w:pStyle w:val="DualTxt"/>
      </w:pPr>
      <w:r w:rsidRPr="00386E7C">
        <w:t>23.</w:t>
      </w:r>
      <w:r w:rsidRPr="00386E7C">
        <w:tab/>
      </w:r>
      <w:r w:rsidR="00025325">
        <w:t>Касаясь вопроса о свободе мнений</w:t>
      </w:r>
      <w:r w:rsidRPr="00386E7C">
        <w:t>, оратор г</w:t>
      </w:r>
      <w:r w:rsidRPr="00386E7C">
        <w:t>о</w:t>
      </w:r>
      <w:r w:rsidRPr="00386E7C">
        <w:t xml:space="preserve">ворит, что </w:t>
      </w:r>
      <w:r w:rsidR="00025325">
        <w:t>для</w:t>
      </w:r>
      <w:r w:rsidRPr="00386E7C">
        <w:t xml:space="preserve"> создания газеты </w:t>
      </w:r>
      <w:r w:rsidR="00025325">
        <w:t>предоставляются</w:t>
      </w:r>
      <w:r w:rsidRPr="00386E7C">
        <w:t xml:space="preserve"> прямые и косвенные субсидии. </w:t>
      </w:r>
      <w:r w:rsidR="00025325">
        <w:t>Ни одного случая приостановки издания какой</w:t>
      </w:r>
      <w:r w:rsidR="00025325">
        <w:noBreakHyphen/>
        <w:t>либо газеты не было; в стране существуют самые разные</w:t>
      </w:r>
      <w:r w:rsidRPr="00386E7C">
        <w:t xml:space="preserve"> печатные и а</w:t>
      </w:r>
      <w:r w:rsidRPr="00386E7C">
        <w:t>у</w:t>
      </w:r>
      <w:r w:rsidRPr="00386E7C">
        <w:t xml:space="preserve">диовизуальные </w:t>
      </w:r>
      <w:r w:rsidR="00025325">
        <w:t>средства массовой информации.</w:t>
      </w:r>
      <w:r w:rsidRPr="00386E7C">
        <w:t xml:space="preserve"> </w:t>
      </w:r>
      <w:r w:rsidR="00025325">
        <w:t>И партийные газеты, и частные и независимые сре</w:t>
      </w:r>
      <w:r w:rsidR="00025325">
        <w:t>д</w:t>
      </w:r>
      <w:r w:rsidR="00025325">
        <w:t>ства массовой информации критикуют политич</w:t>
      </w:r>
      <w:r w:rsidR="00025325">
        <w:t>е</w:t>
      </w:r>
      <w:r w:rsidR="00025325">
        <w:t>ские партии. Существующее положение, вероятно, не идеально, но оно улучшается</w:t>
      </w:r>
      <w:r w:rsidRPr="00386E7C">
        <w:t>.</w:t>
      </w:r>
    </w:p>
    <w:p w:rsidR="00386E7C" w:rsidRPr="00386E7C" w:rsidRDefault="00386E7C" w:rsidP="00386E7C">
      <w:pPr>
        <w:pStyle w:val="DualTxt"/>
      </w:pPr>
      <w:r w:rsidRPr="00386E7C">
        <w:t>24.</w:t>
      </w:r>
      <w:r w:rsidRPr="00386E7C">
        <w:tab/>
        <w:t>Отвечая на вопрос о закрытии веб-сайтов, ор</w:t>
      </w:r>
      <w:r w:rsidRPr="00386E7C">
        <w:t>а</w:t>
      </w:r>
      <w:r w:rsidRPr="00386E7C">
        <w:t xml:space="preserve">тор говорит, что их закрывают только </w:t>
      </w:r>
      <w:r w:rsidR="00FC53A2">
        <w:t xml:space="preserve">в том случае, </w:t>
      </w:r>
      <w:r w:rsidRPr="00386E7C">
        <w:t xml:space="preserve">если они содержат порнографические материалы или </w:t>
      </w:r>
      <w:r w:rsidR="00FC53A2">
        <w:t>призывы</w:t>
      </w:r>
      <w:r w:rsidRPr="00386E7C">
        <w:t xml:space="preserve"> к насилию. </w:t>
      </w:r>
      <w:r w:rsidR="00FC53A2">
        <w:t>И</w:t>
      </w:r>
      <w:r w:rsidRPr="00386E7C">
        <w:t xml:space="preserve">звестно </w:t>
      </w:r>
      <w:r w:rsidR="00FC53A2">
        <w:t xml:space="preserve">нашумевшее </w:t>
      </w:r>
      <w:r w:rsidRPr="00386E7C">
        <w:t>д</w:t>
      </w:r>
      <w:r w:rsidRPr="00386E7C">
        <w:t>е</w:t>
      </w:r>
      <w:r w:rsidRPr="00386E7C">
        <w:t>ло пользователей Интернета из города Зарзис: три года назад была арестована группа тунисцев, кот</w:t>
      </w:r>
      <w:r w:rsidRPr="00386E7C">
        <w:t>о</w:t>
      </w:r>
      <w:r w:rsidRPr="00386E7C">
        <w:t xml:space="preserve">рых обвинили в причастности к террористическим актам, поскольку </w:t>
      </w:r>
      <w:r w:rsidR="00FC53A2">
        <w:t>через</w:t>
      </w:r>
      <w:r w:rsidRPr="00386E7C">
        <w:t xml:space="preserve"> Интер</w:t>
      </w:r>
      <w:r w:rsidR="00FC53A2">
        <w:t>нет</w:t>
      </w:r>
      <w:r w:rsidRPr="00386E7C">
        <w:t xml:space="preserve"> они узнали, как </w:t>
      </w:r>
      <w:r w:rsidR="00FC53A2">
        <w:t xml:space="preserve">можно </w:t>
      </w:r>
      <w:r w:rsidRPr="00386E7C">
        <w:t xml:space="preserve">изготовить взрывчатку, провели </w:t>
      </w:r>
      <w:r w:rsidR="00FC53A2">
        <w:t>экспериме</w:t>
      </w:r>
      <w:r w:rsidR="00FC53A2">
        <w:t>н</w:t>
      </w:r>
      <w:r w:rsidR="00FC53A2">
        <w:t>ты</w:t>
      </w:r>
      <w:r w:rsidRPr="00386E7C">
        <w:t xml:space="preserve"> и определили объекты, которые </w:t>
      </w:r>
      <w:r w:rsidR="00FC53A2">
        <w:t>решили</w:t>
      </w:r>
      <w:r w:rsidRPr="00386E7C">
        <w:t xml:space="preserve"> уничт</w:t>
      </w:r>
      <w:r w:rsidRPr="00386E7C">
        <w:t>о</w:t>
      </w:r>
      <w:r w:rsidRPr="00386E7C">
        <w:t xml:space="preserve">жить. Впоследствии их </w:t>
      </w:r>
      <w:r w:rsidR="00FC53A2">
        <w:t>освободили</w:t>
      </w:r>
      <w:r w:rsidRPr="00386E7C">
        <w:t>, о</w:t>
      </w:r>
      <w:r w:rsidRPr="00386E7C">
        <w:t>д</w:t>
      </w:r>
      <w:r w:rsidRPr="00386E7C">
        <w:t xml:space="preserve">нако один из них вскоре </w:t>
      </w:r>
      <w:r w:rsidR="00FC53A2">
        <w:t xml:space="preserve">после этого </w:t>
      </w:r>
      <w:r w:rsidRPr="00386E7C">
        <w:t>погиб в Сомали</w:t>
      </w:r>
      <w:r w:rsidR="00FC53A2">
        <w:t>, когда был совершен теракт, а другой</w:t>
      </w:r>
      <w:r w:rsidRPr="00386E7C">
        <w:t xml:space="preserve"> был заочно осужден во Франции за террористическую деятельность. В </w:t>
      </w:r>
      <w:r w:rsidR="00FC53A2">
        <w:t>ц</w:t>
      </w:r>
      <w:r w:rsidR="00FC53A2">
        <w:t>е</w:t>
      </w:r>
      <w:r w:rsidR="00FC53A2">
        <w:t>лом</w:t>
      </w:r>
      <w:r w:rsidRPr="00386E7C">
        <w:t xml:space="preserve"> Интернет способствует большей свободе, но важно различать, когда он используется для пол</w:t>
      </w:r>
      <w:r w:rsidRPr="00386E7C">
        <w:t>у</w:t>
      </w:r>
      <w:r w:rsidRPr="00386E7C">
        <w:t>чения информации, а когда</w:t>
      </w:r>
      <w:r w:rsidR="00FC53A2">
        <w:t xml:space="preserve"> — </w:t>
      </w:r>
      <w:r w:rsidRPr="00386E7C">
        <w:t xml:space="preserve">в террористических целях, </w:t>
      </w:r>
      <w:r w:rsidR="00FC53A2">
        <w:t>поскольку</w:t>
      </w:r>
      <w:r w:rsidRPr="00386E7C">
        <w:t xml:space="preserve"> им часто злоупотребляют. В др</w:t>
      </w:r>
      <w:r w:rsidRPr="00386E7C">
        <w:t>у</w:t>
      </w:r>
      <w:r w:rsidRPr="00386E7C">
        <w:t xml:space="preserve">гом случае был закрыт веб-сайт, </w:t>
      </w:r>
      <w:r w:rsidR="00FC53A2">
        <w:t xml:space="preserve">который </w:t>
      </w:r>
      <w:r w:rsidRPr="00386E7C">
        <w:t>пропага</w:t>
      </w:r>
      <w:r w:rsidRPr="00386E7C">
        <w:t>н</w:t>
      </w:r>
      <w:r w:rsidRPr="00386E7C">
        <w:t>дирова</w:t>
      </w:r>
      <w:r w:rsidR="00FC53A2">
        <w:t>л теракты</w:t>
      </w:r>
      <w:r w:rsidRPr="00386E7C">
        <w:t xml:space="preserve"> с участием террор</w:t>
      </w:r>
      <w:r w:rsidRPr="00386E7C">
        <w:t>и</w:t>
      </w:r>
      <w:r w:rsidRPr="00386E7C">
        <w:t xml:space="preserve">стов-смертников и </w:t>
      </w:r>
      <w:r w:rsidR="00FC53A2">
        <w:t>ратовал за отсечение голов</w:t>
      </w:r>
      <w:r w:rsidRPr="00386E7C">
        <w:t xml:space="preserve"> в Тунисе. Такие сайты могут оказывать опа</w:t>
      </w:r>
      <w:r w:rsidRPr="00386E7C">
        <w:t>с</w:t>
      </w:r>
      <w:r w:rsidRPr="00386E7C">
        <w:t xml:space="preserve">ное влияние на молодых людей, </w:t>
      </w:r>
      <w:r w:rsidR="00FC53A2">
        <w:t xml:space="preserve">которые могут </w:t>
      </w:r>
      <w:r w:rsidRPr="00386E7C">
        <w:t xml:space="preserve">легко </w:t>
      </w:r>
      <w:r w:rsidR="00FC53A2">
        <w:t>поддаться с</w:t>
      </w:r>
      <w:r w:rsidR="00FC53A2">
        <w:t>о</w:t>
      </w:r>
      <w:r w:rsidR="00FC53A2">
        <w:t>блазну</w:t>
      </w:r>
      <w:r w:rsidRPr="00386E7C">
        <w:t xml:space="preserve"> стать террористами-смертниками.</w:t>
      </w:r>
    </w:p>
    <w:p w:rsidR="00386E7C" w:rsidRPr="00386E7C" w:rsidRDefault="00FC53A2" w:rsidP="00386E7C">
      <w:pPr>
        <w:pStyle w:val="DualTxt"/>
      </w:pPr>
      <w:r>
        <w:t>25.</w:t>
      </w:r>
      <w:r>
        <w:tab/>
        <w:t>Касаясь вопроса 16 перечня, г-н </w:t>
      </w:r>
      <w:r w:rsidR="00386E7C" w:rsidRPr="00386E7C">
        <w:t>Халил упом</w:t>
      </w:r>
      <w:r w:rsidR="00386E7C" w:rsidRPr="00386E7C">
        <w:t>я</w:t>
      </w:r>
      <w:r>
        <w:t>нул о 64 сообщениях, касающихся 78 </w:t>
      </w:r>
      <w:r w:rsidR="00386E7C" w:rsidRPr="00386E7C">
        <w:t>человек, кот</w:t>
      </w:r>
      <w:r w:rsidR="00386E7C" w:rsidRPr="00386E7C">
        <w:t>о</w:t>
      </w:r>
      <w:r w:rsidR="00386E7C" w:rsidRPr="00386E7C">
        <w:t>рые стали жертвами угроз и запугивания. В н</w:t>
      </w:r>
      <w:r w:rsidR="00386E7C" w:rsidRPr="00386E7C">
        <w:t>а</w:t>
      </w:r>
      <w:r w:rsidR="00386E7C" w:rsidRPr="00386E7C">
        <w:t xml:space="preserve">стоящее время под стражей находится </w:t>
      </w:r>
      <w:r>
        <w:t>лишь</w:t>
      </w:r>
      <w:r w:rsidR="00386E7C" w:rsidRPr="00386E7C">
        <w:t xml:space="preserve"> один журналист, которого задержали не за его убежд</w:t>
      </w:r>
      <w:r w:rsidR="00386E7C" w:rsidRPr="00386E7C">
        <w:t>е</w:t>
      </w:r>
      <w:r w:rsidR="00386E7C" w:rsidRPr="00386E7C">
        <w:t>ни</w:t>
      </w:r>
      <w:r>
        <w:t>я, а за обычное преступление — оскорбление</w:t>
      </w:r>
      <w:r w:rsidR="00386E7C" w:rsidRPr="00386E7C">
        <w:t xml:space="preserve"> с</w:t>
      </w:r>
      <w:r w:rsidR="00386E7C" w:rsidRPr="00386E7C">
        <w:t>о</w:t>
      </w:r>
      <w:r w:rsidR="00386E7C" w:rsidRPr="00386E7C">
        <w:t>трудника правоохранительных органов. Тот факт, что задержанный является журналистом, не осв</w:t>
      </w:r>
      <w:r w:rsidR="00386E7C" w:rsidRPr="00386E7C">
        <w:t>о</w:t>
      </w:r>
      <w:r w:rsidR="00386E7C" w:rsidRPr="00386E7C">
        <w:t>бождает его от ответственн</w:t>
      </w:r>
      <w:r w:rsidR="00386E7C" w:rsidRPr="00386E7C">
        <w:t>о</w:t>
      </w:r>
      <w:r w:rsidR="00386E7C" w:rsidRPr="00386E7C">
        <w:t>сти.</w:t>
      </w:r>
    </w:p>
    <w:p w:rsidR="00386E7C" w:rsidRPr="00386E7C" w:rsidRDefault="00386E7C" w:rsidP="00386E7C">
      <w:pPr>
        <w:pStyle w:val="DualTxt"/>
      </w:pPr>
      <w:r w:rsidRPr="00386E7C">
        <w:t>26.</w:t>
      </w:r>
      <w:r w:rsidRPr="00386E7C">
        <w:tab/>
        <w:t xml:space="preserve">Переходя к вопросу о праве на мирные </w:t>
      </w:r>
      <w:r w:rsidR="00FC53A2">
        <w:t>собр</w:t>
      </w:r>
      <w:r w:rsidR="00FC53A2">
        <w:t>а</w:t>
      </w:r>
      <w:r w:rsidR="00FC53A2">
        <w:t>ния</w:t>
      </w:r>
      <w:r w:rsidRPr="00386E7C">
        <w:t xml:space="preserve"> и о Тунисской лиге прав человека, оратор гов</w:t>
      </w:r>
      <w:r w:rsidRPr="00386E7C">
        <w:t>о</w:t>
      </w:r>
      <w:r w:rsidRPr="00386E7C">
        <w:t>рит, что Лига переживает внутренний конфликт, к</w:t>
      </w:r>
      <w:r w:rsidRPr="00386E7C">
        <w:t>о</w:t>
      </w:r>
      <w:r w:rsidRPr="00386E7C">
        <w:t>торый не могут разрешить</w:t>
      </w:r>
      <w:r w:rsidR="00FC53A2">
        <w:t xml:space="preserve"> ее собственные органы</w:t>
      </w:r>
      <w:r w:rsidRPr="00386E7C">
        <w:t>. При подготовке к конгрессу Лига нарушила свои собственные правила, и именно члены Лиги пер</w:t>
      </w:r>
      <w:r w:rsidRPr="00386E7C">
        <w:t>е</w:t>
      </w:r>
      <w:r w:rsidRPr="00386E7C">
        <w:t xml:space="preserve">дали дело в суд. Конгресс был отменен </w:t>
      </w:r>
      <w:r w:rsidR="00FC53A2">
        <w:t>по решению суда, поэтому никакого нарушения права на собр</w:t>
      </w:r>
      <w:r w:rsidR="00FC53A2">
        <w:t>а</w:t>
      </w:r>
      <w:r w:rsidR="00FC53A2">
        <w:t>ния не было.</w:t>
      </w:r>
      <w:r w:rsidRPr="00386E7C">
        <w:t xml:space="preserve"> Тот факт, что некоторые из </w:t>
      </w:r>
      <w:r w:rsidR="00FC53A2">
        <w:t>причас</w:t>
      </w:r>
      <w:r w:rsidR="00FC53A2">
        <w:t>т</w:t>
      </w:r>
      <w:r w:rsidR="00FC53A2">
        <w:t>ных к этому делу имеют тесные</w:t>
      </w:r>
      <w:r w:rsidRPr="00386E7C">
        <w:t xml:space="preserve"> связи с партией большинства, не дает им больше прав, чем остал</w:t>
      </w:r>
      <w:r w:rsidRPr="00386E7C">
        <w:t>ь</w:t>
      </w:r>
      <w:r w:rsidRPr="00386E7C">
        <w:t xml:space="preserve">ным, </w:t>
      </w:r>
      <w:r w:rsidR="00FC53A2">
        <w:t>поэтому</w:t>
      </w:r>
      <w:r w:rsidRPr="00386E7C">
        <w:t xml:space="preserve"> судья </w:t>
      </w:r>
      <w:r w:rsidR="00FC53A2">
        <w:t xml:space="preserve">и </w:t>
      </w:r>
      <w:r w:rsidRPr="00386E7C">
        <w:t>не прин</w:t>
      </w:r>
      <w:r w:rsidR="00FC53A2">
        <w:t>ял</w:t>
      </w:r>
      <w:r w:rsidRPr="00386E7C">
        <w:t xml:space="preserve"> во внимание их п</w:t>
      </w:r>
      <w:r w:rsidRPr="00386E7C">
        <w:t>о</w:t>
      </w:r>
      <w:r w:rsidRPr="00386E7C">
        <w:t xml:space="preserve">литическую принадлежность. Тем не менее, Тунис считает Лигу своим национальным достоянием и надеется, что ее члены </w:t>
      </w:r>
      <w:r w:rsidR="00FC53A2">
        <w:t>договорятся друг с другом</w:t>
      </w:r>
      <w:r w:rsidRPr="00386E7C">
        <w:t xml:space="preserve"> и Лига займет в гражданском обществе Туниса пр</w:t>
      </w:r>
      <w:r w:rsidRPr="00386E7C">
        <w:t>и</w:t>
      </w:r>
      <w:r w:rsidRPr="00386E7C">
        <w:t>надлежащее ей по праву место защитника прав ч</w:t>
      </w:r>
      <w:r w:rsidRPr="00386E7C">
        <w:t>е</w:t>
      </w:r>
      <w:r w:rsidRPr="00386E7C">
        <w:t>ловека.</w:t>
      </w:r>
    </w:p>
    <w:p w:rsidR="00386E7C" w:rsidRPr="00386E7C" w:rsidRDefault="00386E7C" w:rsidP="00386E7C">
      <w:pPr>
        <w:pStyle w:val="DualTxt"/>
      </w:pPr>
      <w:r w:rsidRPr="00386E7C">
        <w:t>27.</w:t>
      </w:r>
      <w:r w:rsidRPr="00386E7C">
        <w:tab/>
      </w:r>
      <w:r w:rsidR="00FC53A2">
        <w:t>То или иное с</w:t>
      </w:r>
      <w:r w:rsidRPr="00386E7C">
        <w:t xml:space="preserve">обрание может быть признано незаконным </w:t>
      </w:r>
      <w:r w:rsidR="00FC53A2">
        <w:t>по двум причинам: либо о нем не было сообщено заранее, либо оно представляет собой у</w:t>
      </w:r>
      <w:r w:rsidR="00FC53A2">
        <w:t>г</w:t>
      </w:r>
      <w:r w:rsidR="00FC53A2">
        <w:t>розу для общественного порядка.</w:t>
      </w:r>
      <w:r w:rsidRPr="00386E7C">
        <w:t xml:space="preserve"> Пр</w:t>
      </w:r>
      <w:r w:rsidRPr="00386E7C">
        <w:t>а</w:t>
      </w:r>
      <w:r w:rsidRPr="00386E7C">
        <w:t xml:space="preserve">вительство не </w:t>
      </w:r>
      <w:r w:rsidR="00FC53A2">
        <w:t>дает разрешения на проведение того или иного</w:t>
      </w:r>
      <w:r w:rsidRPr="00386E7C">
        <w:t xml:space="preserve"> со</w:t>
      </w:r>
      <w:r w:rsidRPr="00386E7C">
        <w:t>б</w:t>
      </w:r>
      <w:r w:rsidRPr="00386E7C">
        <w:t xml:space="preserve">рания, </w:t>
      </w:r>
      <w:r w:rsidR="00D10D33">
        <w:t>однако может его</w:t>
      </w:r>
      <w:r w:rsidRPr="00386E7C">
        <w:t xml:space="preserve"> запретить. Понятие </w:t>
      </w:r>
      <w:r w:rsidR="00D10D33">
        <w:t>«</w:t>
      </w:r>
      <w:r w:rsidRPr="00386E7C">
        <w:t>со</w:t>
      </w:r>
      <w:r w:rsidRPr="00386E7C">
        <w:t>б</w:t>
      </w:r>
      <w:r w:rsidRPr="00386E7C">
        <w:t>рание</w:t>
      </w:r>
      <w:r w:rsidR="00D10D33">
        <w:t>»</w:t>
      </w:r>
      <w:r w:rsidRPr="00386E7C">
        <w:t xml:space="preserve"> </w:t>
      </w:r>
      <w:r w:rsidR="00D10D33">
        <w:t>означает встречу большой группы</w:t>
      </w:r>
      <w:r w:rsidRPr="00386E7C">
        <w:t xml:space="preserve"> людей, а не случайную встречу шестерых человек в кафе. Вопросы</w:t>
      </w:r>
      <w:r w:rsidR="00D10D33">
        <w:t>, касающиеся</w:t>
      </w:r>
      <w:r w:rsidRPr="00386E7C">
        <w:t xml:space="preserve"> общественного порядка</w:t>
      </w:r>
      <w:r w:rsidR="00D10D33">
        <w:t>,</w:t>
      </w:r>
      <w:r w:rsidRPr="00386E7C">
        <w:t xml:space="preserve"> р</w:t>
      </w:r>
      <w:r w:rsidRPr="00386E7C">
        <w:t>е</w:t>
      </w:r>
      <w:r w:rsidRPr="00386E7C">
        <w:t xml:space="preserve">шает судья по административным делам. В случае </w:t>
      </w:r>
      <w:r w:rsidR="00D10D33">
        <w:t xml:space="preserve">с </w:t>
      </w:r>
      <w:r w:rsidRPr="00386E7C">
        <w:t>Ли</w:t>
      </w:r>
      <w:r w:rsidR="00D10D33">
        <w:t>гой</w:t>
      </w:r>
      <w:r w:rsidRPr="00386E7C">
        <w:t xml:space="preserve"> прав человека судья вынес постановление в течение трех дней. Некоторые вопросы существа могут потребовать больше времени, но иногда о</w:t>
      </w:r>
      <w:r w:rsidRPr="00386E7C">
        <w:t>б</w:t>
      </w:r>
      <w:r w:rsidRPr="00386E7C">
        <w:t xml:space="preserve">виняемые намеренно </w:t>
      </w:r>
      <w:r w:rsidR="00D10D33">
        <w:t>затягивают рассмотрение д</w:t>
      </w:r>
      <w:r w:rsidR="00D10D33">
        <w:t>е</w:t>
      </w:r>
      <w:r w:rsidR="00D10D33">
        <w:t>ла</w:t>
      </w:r>
      <w:r w:rsidRPr="00386E7C">
        <w:t>. Такая тактика помогает им предст</w:t>
      </w:r>
      <w:r w:rsidRPr="00386E7C">
        <w:t>а</w:t>
      </w:r>
      <w:r w:rsidRPr="00386E7C">
        <w:t xml:space="preserve">вить себя жертвами и </w:t>
      </w:r>
      <w:r w:rsidR="00D10D33">
        <w:t>добиться каких</w:t>
      </w:r>
      <w:r w:rsidR="00D10D33">
        <w:noBreakHyphen/>
        <w:t>то</w:t>
      </w:r>
      <w:r w:rsidRPr="00386E7C">
        <w:t xml:space="preserve"> пр</w:t>
      </w:r>
      <w:r w:rsidRPr="00386E7C">
        <w:t>е</w:t>
      </w:r>
      <w:r w:rsidRPr="00386E7C">
        <w:t>имущест</w:t>
      </w:r>
      <w:r w:rsidR="00D10D33">
        <w:t>в</w:t>
      </w:r>
      <w:r w:rsidRPr="00386E7C">
        <w:t>.</w:t>
      </w:r>
    </w:p>
    <w:p w:rsidR="00386E7C" w:rsidRPr="00386E7C" w:rsidRDefault="00386E7C" w:rsidP="00386E7C">
      <w:pPr>
        <w:pStyle w:val="DualTxt"/>
      </w:pPr>
      <w:r w:rsidRPr="00386E7C">
        <w:t>28.</w:t>
      </w:r>
      <w:r w:rsidRPr="00386E7C">
        <w:tab/>
        <w:t>Переходя к вопросу о политических закл</w:t>
      </w:r>
      <w:r w:rsidRPr="00386E7C">
        <w:t>ю</w:t>
      </w:r>
      <w:r w:rsidRPr="00386E7C">
        <w:t xml:space="preserve">ченных, оратор говорит, что в </w:t>
      </w:r>
      <w:r w:rsidR="00D10D33">
        <w:t>тунисских тюрьмах нет заключенных за высказывание своих</w:t>
      </w:r>
      <w:r w:rsidRPr="00386E7C">
        <w:t xml:space="preserve"> политич</w:t>
      </w:r>
      <w:r w:rsidRPr="00386E7C">
        <w:t>е</w:t>
      </w:r>
      <w:r w:rsidRPr="00386E7C">
        <w:t xml:space="preserve">ских </w:t>
      </w:r>
      <w:r w:rsidR="00D10D33">
        <w:t>убеждений или проведение</w:t>
      </w:r>
      <w:r w:rsidRPr="00386E7C">
        <w:t xml:space="preserve"> мирных политич</w:t>
      </w:r>
      <w:r w:rsidRPr="00386E7C">
        <w:t>е</w:t>
      </w:r>
      <w:r w:rsidRPr="00386E7C">
        <w:t>ских актов. Некоторые заключенные являются чл</w:t>
      </w:r>
      <w:r w:rsidRPr="00386E7C">
        <w:t>е</w:t>
      </w:r>
      <w:r w:rsidRPr="00386E7C">
        <w:t xml:space="preserve">нами политических партий, но они совершили </w:t>
      </w:r>
      <w:r w:rsidR="00D10D33">
        <w:t xml:space="preserve">обычные </w:t>
      </w:r>
      <w:r w:rsidRPr="00386E7C">
        <w:t>преступления и не являются политич</w:t>
      </w:r>
      <w:r w:rsidRPr="00386E7C">
        <w:t>е</w:t>
      </w:r>
      <w:r w:rsidRPr="00386E7C">
        <w:t>скими заключенными. Наркоторговцы</w:t>
      </w:r>
      <w:r w:rsidR="00D10D33">
        <w:t> — это пре</w:t>
      </w:r>
      <w:r w:rsidR="00D10D33">
        <w:t>д</w:t>
      </w:r>
      <w:r w:rsidR="00D10D33">
        <w:t>ставители самых разных политических объедин</w:t>
      </w:r>
      <w:r w:rsidR="00D10D33">
        <w:t>е</w:t>
      </w:r>
      <w:r w:rsidR="00D10D33">
        <w:t>ний</w:t>
      </w:r>
      <w:r w:rsidRPr="00386E7C">
        <w:t>. Некоторые преступники являются членами террористических движений, использующих мет</w:t>
      </w:r>
      <w:r w:rsidRPr="00386E7C">
        <w:t>о</w:t>
      </w:r>
      <w:r w:rsidRPr="00386E7C">
        <w:t>ды насилия. Это не делает их политическими з</w:t>
      </w:r>
      <w:r w:rsidRPr="00386E7C">
        <w:t>а</w:t>
      </w:r>
      <w:r w:rsidRPr="00386E7C">
        <w:t>ключенными. Все з</w:t>
      </w:r>
      <w:r w:rsidRPr="00386E7C">
        <w:t>а</w:t>
      </w:r>
      <w:r w:rsidRPr="00386E7C">
        <w:t xml:space="preserve">ключенные могут пользоваться всеми своими правами, включая </w:t>
      </w:r>
      <w:r w:rsidR="00D10D33">
        <w:t>право на</w:t>
      </w:r>
      <w:r w:rsidRPr="00386E7C">
        <w:t xml:space="preserve"> возмо</w:t>
      </w:r>
      <w:r w:rsidRPr="00386E7C">
        <w:t>ж</w:t>
      </w:r>
      <w:r w:rsidRPr="00386E7C">
        <w:t>но</w:t>
      </w:r>
      <w:r w:rsidR="00D10D33">
        <w:t>е</w:t>
      </w:r>
      <w:r w:rsidRPr="00386E7C">
        <w:t xml:space="preserve"> условно</w:t>
      </w:r>
      <w:r w:rsidR="00D10D33">
        <w:t>е</w:t>
      </w:r>
      <w:r w:rsidRPr="00386E7C">
        <w:t xml:space="preserve"> освобожде</w:t>
      </w:r>
      <w:r w:rsidR="00D10D33">
        <w:t>ние</w:t>
      </w:r>
      <w:r w:rsidRPr="00386E7C">
        <w:t xml:space="preserve"> и помилова</w:t>
      </w:r>
      <w:r w:rsidR="00D10D33">
        <w:t>ние</w:t>
      </w:r>
      <w:r w:rsidRPr="00386E7C">
        <w:t>, незав</w:t>
      </w:r>
      <w:r w:rsidRPr="00386E7C">
        <w:t>и</w:t>
      </w:r>
      <w:r w:rsidRPr="00386E7C">
        <w:t xml:space="preserve">симо от </w:t>
      </w:r>
      <w:r w:rsidR="00D10D33">
        <w:t xml:space="preserve">своих </w:t>
      </w:r>
      <w:r w:rsidRPr="00386E7C">
        <w:t>политических взглядов и партийной принадле</w:t>
      </w:r>
      <w:r w:rsidRPr="00386E7C">
        <w:t>ж</w:t>
      </w:r>
      <w:r w:rsidRPr="00386E7C">
        <w:t>ности.</w:t>
      </w:r>
    </w:p>
    <w:p w:rsidR="00386E7C" w:rsidRPr="00386E7C" w:rsidRDefault="00386E7C" w:rsidP="00386E7C">
      <w:pPr>
        <w:pStyle w:val="DualTxt"/>
      </w:pPr>
      <w:r w:rsidRPr="00386E7C">
        <w:t>29.</w:t>
      </w:r>
      <w:r w:rsidRPr="00386E7C">
        <w:tab/>
      </w:r>
      <w:r w:rsidR="00D10D33">
        <w:t>Касаясь вопроса</w:t>
      </w:r>
      <w:r w:rsidRPr="00386E7C">
        <w:t xml:space="preserve"> признания ассоциаций, ор</w:t>
      </w:r>
      <w:r w:rsidRPr="00386E7C">
        <w:t>а</w:t>
      </w:r>
      <w:r w:rsidRPr="00386E7C">
        <w:t>тор говорит, что в случае отклонения заявки на р</w:t>
      </w:r>
      <w:r w:rsidRPr="00386E7C">
        <w:t>е</w:t>
      </w:r>
      <w:r w:rsidRPr="00386E7C">
        <w:t>гистрацию ассоциации дело может быть передано на рассмотрение судьи по административным в</w:t>
      </w:r>
      <w:r w:rsidRPr="00386E7C">
        <w:t>о</w:t>
      </w:r>
      <w:r w:rsidRPr="00386E7C">
        <w:t xml:space="preserve">просам. </w:t>
      </w:r>
      <w:r w:rsidR="00D10D33">
        <w:t>Недавно было несколько случаев, когда</w:t>
      </w:r>
      <w:r w:rsidRPr="00386E7C">
        <w:t xml:space="preserve"> с</w:t>
      </w:r>
      <w:r w:rsidRPr="00386E7C">
        <w:t>у</w:t>
      </w:r>
      <w:r w:rsidRPr="00386E7C">
        <w:t>дья отм</w:t>
      </w:r>
      <w:r w:rsidRPr="00386E7C">
        <w:t>е</w:t>
      </w:r>
      <w:r w:rsidRPr="00386E7C">
        <w:t>нял решение Министерства внутренних дел об отклонении заявки после повторного рассмотр</w:t>
      </w:r>
      <w:r w:rsidRPr="00386E7C">
        <w:t>е</w:t>
      </w:r>
      <w:r w:rsidRPr="00386E7C">
        <w:t>ния оснований для отклонения, приведенных М</w:t>
      </w:r>
      <w:r w:rsidRPr="00386E7C">
        <w:t>и</w:t>
      </w:r>
      <w:r w:rsidRPr="00386E7C">
        <w:t xml:space="preserve">нистерством юстиции. В одном случае основанием послужило то, что </w:t>
      </w:r>
      <w:r w:rsidR="00D10D33">
        <w:t>организация</w:t>
      </w:r>
      <w:r w:rsidRPr="00386E7C">
        <w:t xml:space="preserve"> собиралась </w:t>
      </w:r>
      <w:r w:rsidR="00D10D33">
        <w:t>предо</w:t>
      </w:r>
      <w:r w:rsidR="00D10D33">
        <w:t>с</w:t>
      </w:r>
      <w:r w:rsidR="00D10D33">
        <w:t>тавлять общественные услуги</w:t>
      </w:r>
      <w:r w:rsidRPr="00386E7C">
        <w:t xml:space="preserve">. Судья постановил, что </w:t>
      </w:r>
      <w:r w:rsidR="00D10D33">
        <w:t xml:space="preserve">органы </w:t>
      </w:r>
      <w:r w:rsidRPr="00386E7C">
        <w:t>государствен</w:t>
      </w:r>
      <w:r w:rsidR="00D10D33">
        <w:t>ного управления не обл</w:t>
      </w:r>
      <w:r w:rsidR="00D10D33">
        <w:t>а</w:t>
      </w:r>
      <w:r w:rsidR="00D10D33">
        <w:t>дают</w:t>
      </w:r>
      <w:r w:rsidRPr="00386E7C">
        <w:t xml:space="preserve"> монополией на предоставление </w:t>
      </w:r>
      <w:r w:rsidR="00D10D33">
        <w:t>общественных</w:t>
      </w:r>
      <w:r w:rsidRPr="00386E7C">
        <w:t xml:space="preserve"> услуг и что </w:t>
      </w:r>
      <w:r w:rsidR="00D10D33">
        <w:t>этим может заниматься и другая орг</w:t>
      </w:r>
      <w:r w:rsidR="00D10D33">
        <w:t>а</w:t>
      </w:r>
      <w:r w:rsidR="00D10D33">
        <w:t>низация</w:t>
      </w:r>
      <w:r w:rsidRPr="00386E7C">
        <w:t>.</w:t>
      </w:r>
    </w:p>
    <w:p w:rsidR="00386E7C" w:rsidRPr="00386E7C" w:rsidRDefault="00386E7C" w:rsidP="00386E7C">
      <w:pPr>
        <w:pStyle w:val="DualTxt"/>
      </w:pPr>
      <w:r w:rsidRPr="00386E7C">
        <w:t>30.</w:t>
      </w:r>
      <w:r w:rsidRPr="00386E7C">
        <w:tab/>
        <w:t>Отвечая на вопрос о Кодексе законов о печати, оратор отмечает, что в основе тунисского права л</w:t>
      </w:r>
      <w:r w:rsidRPr="00386E7C">
        <w:t>е</w:t>
      </w:r>
      <w:r w:rsidRPr="00386E7C">
        <w:t>жит римское и французское право, поэтому оно б</w:t>
      </w:r>
      <w:r w:rsidRPr="00386E7C">
        <w:t>о</w:t>
      </w:r>
      <w:r w:rsidRPr="00386E7C">
        <w:t>лее формал</w:t>
      </w:r>
      <w:r w:rsidR="00D10D33">
        <w:t>изованное</w:t>
      </w:r>
      <w:r w:rsidRPr="00386E7C">
        <w:t xml:space="preserve"> и менее либеральное, чем другие системы, основанные на общем праве. С</w:t>
      </w:r>
      <w:r w:rsidRPr="00386E7C">
        <w:t>о</w:t>
      </w:r>
      <w:r w:rsidRPr="00386E7C">
        <w:t>гласно определению</w:t>
      </w:r>
      <w:r w:rsidR="00D10D33">
        <w:t>, содержащемуся в Кодексе</w:t>
      </w:r>
      <w:r w:rsidRPr="00386E7C">
        <w:t xml:space="preserve"> з</w:t>
      </w:r>
      <w:r w:rsidRPr="00386E7C">
        <w:t>а</w:t>
      </w:r>
      <w:r w:rsidRPr="00386E7C">
        <w:t>конов о печати, клевета</w:t>
      </w:r>
      <w:r w:rsidR="006E0336">
        <w:t xml:space="preserve"> — </w:t>
      </w:r>
      <w:r w:rsidRPr="00386E7C">
        <w:t>это не просто кр</w:t>
      </w:r>
      <w:r w:rsidRPr="00386E7C">
        <w:t>и</w:t>
      </w:r>
      <w:r w:rsidRPr="00386E7C">
        <w:t xml:space="preserve">тика, а посягательство на чью-либо репутацию. </w:t>
      </w:r>
      <w:r w:rsidR="006E0336">
        <w:t>Когда ч</w:t>
      </w:r>
      <w:r w:rsidR="006E0336">
        <w:t>е</w:t>
      </w:r>
      <w:r w:rsidR="006E0336">
        <w:t>ловека обвиняют в том, что он плохо</w:t>
      </w:r>
      <w:r w:rsidRPr="00386E7C">
        <w:t xml:space="preserve"> выполняет свои обязанности, это в</w:t>
      </w:r>
      <w:r w:rsidRPr="00386E7C">
        <w:t>о</w:t>
      </w:r>
      <w:r w:rsidRPr="00386E7C">
        <w:t xml:space="preserve">прос личного мнения, но </w:t>
      </w:r>
      <w:r w:rsidR="006E0336">
        <w:t>когда заявляют, что он — вор, это может быть кв</w:t>
      </w:r>
      <w:r w:rsidR="006E0336">
        <w:t>а</w:t>
      </w:r>
      <w:r w:rsidR="006E0336">
        <w:t>лифицировано как уголовно наказуемая клевета</w:t>
      </w:r>
      <w:r w:rsidRPr="00386E7C">
        <w:t>. В ответ на вопрос об избирательном кодексе оратор говорит, что избирательная к</w:t>
      </w:r>
      <w:r w:rsidR="006E0336">
        <w:t>а</w:t>
      </w:r>
      <w:r w:rsidRPr="00386E7C">
        <w:t>мпания пров</w:t>
      </w:r>
      <w:r w:rsidRPr="00386E7C">
        <w:t>о</w:t>
      </w:r>
      <w:r w:rsidRPr="00386E7C">
        <w:t>дится в установленные законом сроки. Гражд</w:t>
      </w:r>
      <w:r w:rsidRPr="00386E7C">
        <w:t>а</w:t>
      </w:r>
      <w:r w:rsidRPr="00386E7C">
        <w:t>не имеют право высказывать сво</w:t>
      </w:r>
      <w:r w:rsidR="006E0336">
        <w:t>и мнения</w:t>
      </w:r>
      <w:r w:rsidRPr="00386E7C">
        <w:t>, но не проводить параллельную к</w:t>
      </w:r>
      <w:r w:rsidR="006E0336">
        <w:t>а</w:t>
      </w:r>
      <w:r w:rsidRPr="00386E7C">
        <w:t>мпанию, призывая избирателей г</w:t>
      </w:r>
      <w:r w:rsidRPr="00386E7C">
        <w:t>о</w:t>
      </w:r>
      <w:r w:rsidRPr="00386E7C">
        <w:t xml:space="preserve">лосовать определенным образом. Это </w:t>
      </w:r>
      <w:r w:rsidR="006E0336">
        <w:t>относится и к выборам в законодательные органы, и к президен</w:t>
      </w:r>
      <w:r w:rsidR="006E0336">
        <w:t>т</w:t>
      </w:r>
      <w:r w:rsidR="006E0336">
        <w:t>ским выборам</w:t>
      </w:r>
      <w:r w:rsidRPr="00386E7C">
        <w:t>.</w:t>
      </w:r>
    </w:p>
    <w:p w:rsidR="00386E7C" w:rsidRPr="00386E7C" w:rsidRDefault="006E0336" w:rsidP="00386E7C">
      <w:pPr>
        <w:pStyle w:val="DualTxt"/>
      </w:pPr>
      <w:r>
        <w:t>31.</w:t>
      </w:r>
      <w:r>
        <w:tab/>
      </w:r>
      <w:r w:rsidRPr="006E0336">
        <w:rPr>
          <w:b/>
        </w:rPr>
        <w:t>Г-н </w:t>
      </w:r>
      <w:r w:rsidR="00386E7C" w:rsidRPr="006E0336">
        <w:rPr>
          <w:b/>
        </w:rPr>
        <w:t>Ромдани</w:t>
      </w:r>
      <w:r w:rsidR="00386E7C" w:rsidRPr="00386E7C">
        <w:t xml:space="preserve"> (Тунис) говорит, что утвержд</w:t>
      </w:r>
      <w:r w:rsidR="00386E7C" w:rsidRPr="00386E7C">
        <w:t>е</w:t>
      </w:r>
      <w:r w:rsidR="00386E7C" w:rsidRPr="00386E7C">
        <w:t xml:space="preserve">ния о том, </w:t>
      </w:r>
      <w:r>
        <w:t>будто</w:t>
      </w:r>
      <w:r w:rsidR="00386E7C" w:rsidRPr="00386E7C">
        <w:t xml:space="preserve"> государственное информацио</w:t>
      </w:r>
      <w:r w:rsidR="00386E7C" w:rsidRPr="00386E7C">
        <w:t>н</w:t>
      </w:r>
      <w:r>
        <w:t xml:space="preserve">ное агентство </w:t>
      </w:r>
      <w:r w:rsidR="00386E7C" w:rsidRPr="00386E7C">
        <w:t xml:space="preserve">Тунис </w:t>
      </w:r>
      <w:r>
        <w:t>А</w:t>
      </w:r>
      <w:r w:rsidR="00386E7C" w:rsidRPr="00386E7C">
        <w:t xml:space="preserve">фрик </w:t>
      </w:r>
      <w:r>
        <w:t>П</w:t>
      </w:r>
      <w:r w:rsidR="00386E7C" w:rsidRPr="00386E7C">
        <w:t xml:space="preserve">ресс </w:t>
      </w:r>
      <w:r>
        <w:t>является монопол</w:t>
      </w:r>
      <w:r>
        <w:t>и</w:t>
      </w:r>
      <w:r>
        <w:t>стом в вопросах</w:t>
      </w:r>
      <w:r w:rsidR="00386E7C" w:rsidRPr="00386E7C">
        <w:t xml:space="preserve"> распростране</w:t>
      </w:r>
      <w:r>
        <w:t>ния</w:t>
      </w:r>
      <w:r w:rsidR="00386E7C" w:rsidRPr="00386E7C">
        <w:t xml:space="preserve"> информации, не соответствуют </w:t>
      </w:r>
      <w:r>
        <w:t>действительности</w:t>
      </w:r>
      <w:r w:rsidR="00386E7C" w:rsidRPr="00386E7C">
        <w:t xml:space="preserve">. Агентство </w:t>
      </w:r>
      <w:r>
        <w:t>пр</w:t>
      </w:r>
      <w:r>
        <w:t>е</w:t>
      </w:r>
      <w:r>
        <w:t>доставляет по подписке</w:t>
      </w:r>
      <w:r w:rsidR="00386E7C" w:rsidRPr="00386E7C">
        <w:t xml:space="preserve"> информационные услуги газетам и другим средствам массовой информации, но они не обязаны публиковать его сообщения. Л</w:t>
      </w:r>
      <w:r w:rsidR="00386E7C" w:rsidRPr="00386E7C">
        <w:t>и</w:t>
      </w:r>
      <w:r w:rsidR="00386E7C" w:rsidRPr="00386E7C">
        <w:t xml:space="preserve">деры оппозиции и руководители НПО пользуются неограниченной свободой </w:t>
      </w:r>
      <w:r>
        <w:t>слова</w:t>
      </w:r>
      <w:r w:rsidR="00386E7C" w:rsidRPr="00386E7C">
        <w:t>, а их де</w:t>
      </w:r>
      <w:r w:rsidR="00386E7C" w:rsidRPr="00386E7C">
        <w:t>я</w:t>
      </w:r>
      <w:r w:rsidR="00386E7C" w:rsidRPr="00386E7C">
        <w:t xml:space="preserve">тельность </w:t>
      </w:r>
      <w:r>
        <w:t xml:space="preserve">широко освещают </w:t>
      </w:r>
      <w:r w:rsidR="00386E7C" w:rsidRPr="00386E7C">
        <w:t>незави</w:t>
      </w:r>
      <w:r>
        <w:t>симые</w:t>
      </w:r>
      <w:r w:rsidR="00386E7C" w:rsidRPr="00386E7C">
        <w:t xml:space="preserve"> газе</w:t>
      </w:r>
      <w:r>
        <w:t>ты</w:t>
      </w:r>
      <w:r w:rsidR="00386E7C" w:rsidRPr="00386E7C">
        <w:t>. Призн</w:t>
      </w:r>
      <w:r w:rsidR="00386E7C" w:rsidRPr="00386E7C">
        <w:t>а</w:t>
      </w:r>
      <w:r w:rsidR="00386E7C" w:rsidRPr="00386E7C">
        <w:t xml:space="preserve">вая, что процесс формирования свободных </w:t>
      </w:r>
      <w:r>
        <w:t>средств ма</w:t>
      </w:r>
      <w:r>
        <w:t>с</w:t>
      </w:r>
      <w:r>
        <w:t>совой информации</w:t>
      </w:r>
      <w:r w:rsidR="00386E7C" w:rsidRPr="00386E7C">
        <w:t xml:space="preserve"> еще не завершен, оратор отм</w:t>
      </w:r>
      <w:r w:rsidR="00386E7C" w:rsidRPr="00386E7C">
        <w:t>е</w:t>
      </w:r>
      <w:r w:rsidR="00386E7C" w:rsidRPr="00386E7C">
        <w:t xml:space="preserve">чает, что </w:t>
      </w:r>
      <w:r>
        <w:t>утверждение о том, будто есть какое</w:t>
      </w:r>
      <w:r>
        <w:noBreakHyphen/>
        <w:t>то несоответствие</w:t>
      </w:r>
      <w:r w:rsidR="00386E7C" w:rsidRPr="00386E7C">
        <w:t xml:space="preserve"> между теорией и практикой в в</w:t>
      </w:r>
      <w:r w:rsidR="00386E7C" w:rsidRPr="00386E7C">
        <w:t>о</w:t>
      </w:r>
      <w:r>
        <w:t>просах свободы слова, являются необоснованными</w:t>
      </w:r>
      <w:r w:rsidR="00386E7C" w:rsidRPr="00386E7C">
        <w:t>.</w:t>
      </w:r>
    </w:p>
    <w:p w:rsidR="00386E7C" w:rsidRPr="00386E7C" w:rsidRDefault="00386E7C" w:rsidP="00386E7C">
      <w:pPr>
        <w:pStyle w:val="DualTxt"/>
      </w:pPr>
      <w:r w:rsidRPr="00386E7C">
        <w:t>32.</w:t>
      </w:r>
      <w:r w:rsidRPr="00386E7C">
        <w:tab/>
        <w:t>Переходя к вопросу о доступе к информации</w:t>
      </w:r>
      <w:r w:rsidR="006E0336">
        <w:t xml:space="preserve"> в</w:t>
      </w:r>
      <w:r w:rsidRPr="00386E7C">
        <w:t xml:space="preserve"> Интернет</w:t>
      </w:r>
      <w:r w:rsidR="006E0336">
        <w:t>е</w:t>
      </w:r>
      <w:r w:rsidRPr="00386E7C">
        <w:t xml:space="preserve">, он говорит, что жители Туниса имеют </w:t>
      </w:r>
      <w:r w:rsidR="006E0336">
        <w:t>беспрепятственный</w:t>
      </w:r>
      <w:r w:rsidRPr="00386E7C">
        <w:t xml:space="preserve"> и неограниченный доступ к веб-сайтам международных правозащитных орг</w:t>
      </w:r>
      <w:r w:rsidRPr="00386E7C">
        <w:t>а</w:t>
      </w:r>
      <w:r w:rsidRPr="00386E7C">
        <w:t>низаций, таких как «Международная амн</w:t>
      </w:r>
      <w:r w:rsidRPr="00386E7C">
        <w:t>и</w:t>
      </w:r>
      <w:r w:rsidRPr="00386E7C">
        <w:t xml:space="preserve">стия» и «Хьюман райтс </w:t>
      </w:r>
      <w:r w:rsidR="006E0336">
        <w:t>у</w:t>
      </w:r>
      <w:r w:rsidRPr="00386E7C">
        <w:t xml:space="preserve">отч». </w:t>
      </w:r>
      <w:r w:rsidR="006E0336">
        <w:t>Важно, однако, понимать</w:t>
      </w:r>
      <w:r w:rsidRPr="00386E7C">
        <w:t xml:space="preserve">, что те, кто </w:t>
      </w:r>
      <w:r w:rsidR="00941ED6">
        <w:t>злоупотребляет Интерн</w:t>
      </w:r>
      <w:r w:rsidR="00941ED6">
        <w:t>е</w:t>
      </w:r>
      <w:r w:rsidR="00941ED6">
        <w:t>том,</w:t>
      </w:r>
      <w:r w:rsidRPr="00386E7C">
        <w:t xml:space="preserve"> фактически злоупотребляют правом на </w:t>
      </w:r>
      <w:r w:rsidR="00941ED6">
        <w:t>информационно-пропагандистскую деятельность</w:t>
      </w:r>
      <w:r w:rsidRPr="00386E7C">
        <w:t>. Комментируя у</w:t>
      </w:r>
      <w:r w:rsidRPr="00386E7C">
        <w:t>т</w:t>
      </w:r>
      <w:r w:rsidRPr="00386E7C">
        <w:t xml:space="preserve">верждения о том, </w:t>
      </w:r>
      <w:r w:rsidR="00941ED6">
        <w:t>будто</w:t>
      </w:r>
      <w:r w:rsidRPr="00386E7C">
        <w:t xml:space="preserve"> президент Туниса контр</w:t>
      </w:r>
      <w:r w:rsidRPr="00386E7C">
        <w:t>о</w:t>
      </w:r>
      <w:r w:rsidRPr="00386E7C">
        <w:t>лирует Интернет-провайдеров, оратор гов</w:t>
      </w:r>
      <w:r w:rsidRPr="00386E7C">
        <w:t>о</w:t>
      </w:r>
      <w:r w:rsidRPr="00386E7C">
        <w:t xml:space="preserve">рит, что в стране </w:t>
      </w:r>
      <w:r w:rsidR="00941ED6">
        <w:t>действуют 12 </w:t>
      </w:r>
      <w:r w:rsidRPr="00386E7C">
        <w:t>независимых И</w:t>
      </w:r>
      <w:r w:rsidRPr="00386E7C">
        <w:t>н</w:t>
      </w:r>
      <w:r w:rsidRPr="00386E7C">
        <w:t xml:space="preserve">тернет-провайдеров, и настоятельно призывает экспертов самим </w:t>
      </w:r>
      <w:r w:rsidR="00941ED6">
        <w:t>удостовериться в правдивости этой инфо</w:t>
      </w:r>
      <w:r w:rsidR="00941ED6">
        <w:t>р</w:t>
      </w:r>
      <w:r w:rsidR="00941ED6">
        <w:t>мации</w:t>
      </w:r>
      <w:r w:rsidRPr="00386E7C">
        <w:t>.</w:t>
      </w:r>
    </w:p>
    <w:p w:rsidR="00386E7C" w:rsidRPr="00386E7C" w:rsidRDefault="00386E7C" w:rsidP="00386E7C">
      <w:pPr>
        <w:pStyle w:val="DualTxt"/>
      </w:pPr>
      <w:r w:rsidRPr="00386E7C">
        <w:t>33.</w:t>
      </w:r>
      <w:r w:rsidRPr="00386E7C">
        <w:tab/>
        <w:t xml:space="preserve">Что касается положения, </w:t>
      </w:r>
      <w:r w:rsidR="00941ED6">
        <w:t>согласно которому газеты должны нанимать</w:t>
      </w:r>
      <w:r w:rsidRPr="00386E7C">
        <w:t xml:space="preserve"> в качестве репортеров в</w:t>
      </w:r>
      <w:r w:rsidRPr="00386E7C">
        <w:t>ы</w:t>
      </w:r>
      <w:r w:rsidRPr="00386E7C">
        <w:t xml:space="preserve">пускников факультетов журналистики, </w:t>
      </w:r>
      <w:r w:rsidR="00941ED6">
        <w:t>то оратор</w:t>
      </w:r>
      <w:r w:rsidRPr="00386E7C">
        <w:t xml:space="preserve"> не понимает, как</w:t>
      </w:r>
      <w:r w:rsidR="00941ED6">
        <w:t xml:space="preserve"> это</w:t>
      </w:r>
      <w:r w:rsidRPr="00386E7C">
        <w:t xml:space="preserve"> требование </w:t>
      </w:r>
      <w:r w:rsidR="00941ED6">
        <w:t>может ущемлять св</w:t>
      </w:r>
      <w:r w:rsidR="00941ED6">
        <w:t>о</w:t>
      </w:r>
      <w:r w:rsidR="00941ED6">
        <w:t>боду слова. Это требование было включено</w:t>
      </w:r>
      <w:r w:rsidRPr="00386E7C">
        <w:t xml:space="preserve"> искл</w:t>
      </w:r>
      <w:r w:rsidRPr="00386E7C">
        <w:t>ю</w:t>
      </w:r>
      <w:r w:rsidRPr="00386E7C">
        <w:t>чительно для того, чтобы обеспечить рабо</w:t>
      </w:r>
      <w:r w:rsidR="00941ED6">
        <w:t>чие</w:t>
      </w:r>
      <w:r w:rsidRPr="00386E7C">
        <w:t xml:space="preserve"> мест</w:t>
      </w:r>
      <w:r w:rsidR="00941ED6">
        <w:t>а</w:t>
      </w:r>
      <w:r w:rsidRPr="00386E7C">
        <w:t xml:space="preserve"> для выпускников факультетов журн</w:t>
      </w:r>
      <w:r w:rsidRPr="00386E7C">
        <w:t>а</w:t>
      </w:r>
      <w:r w:rsidRPr="00386E7C">
        <w:t>листики.</w:t>
      </w:r>
    </w:p>
    <w:p w:rsidR="00386E7C" w:rsidRPr="00386E7C" w:rsidRDefault="00386E7C" w:rsidP="00386E7C">
      <w:pPr>
        <w:pStyle w:val="DualTxt"/>
      </w:pPr>
      <w:r w:rsidRPr="00386E7C">
        <w:t>3</w:t>
      </w:r>
      <w:r w:rsidR="003A09AE">
        <w:t>4.</w:t>
      </w:r>
      <w:r w:rsidR="003A09AE">
        <w:tab/>
      </w:r>
      <w:r w:rsidR="003A09AE" w:rsidRPr="003A09AE">
        <w:rPr>
          <w:b/>
        </w:rPr>
        <w:t>Г-н </w:t>
      </w:r>
      <w:r w:rsidRPr="003A09AE">
        <w:rPr>
          <w:b/>
        </w:rPr>
        <w:t>Теккари</w:t>
      </w:r>
      <w:r w:rsidRPr="00386E7C">
        <w:t xml:space="preserve"> (Тунис) в ответ на вопрос о роли гражданского общества </w:t>
      </w:r>
      <w:r w:rsidR="003A09AE">
        <w:t>от</w:t>
      </w:r>
      <w:r w:rsidRPr="00386E7C">
        <w:t>мечает, что организ</w:t>
      </w:r>
      <w:r w:rsidRPr="00386E7C">
        <w:t>а</w:t>
      </w:r>
      <w:r w:rsidRPr="00386E7C">
        <w:t xml:space="preserve">ции гражданского общества играют важную роль и что правительство делает все возможное, чтобы </w:t>
      </w:r>
      <w:r w:rsidR="003A09AE">
        <w:t xml:space="preserve">вовлечь эти </w:t>
      </w:r>
      <w:r w:rsidRPr="00386E7C">
        <w:t xml:space="preserve">организации </w:t>
      </w:r>
      <w:r w:rsidR="003A09AE">
        <w:t>в свою деятельность. В докладе представлена информация, которая ясно свидетел</w:t>
      </w:r>
      <w:r w:rsidR="003A09AE">
        <w:t>ь</w:t>
      </w:r>
      <w:r w:rsidR="003A09AE">
        <w:t>ствует об участии</w:t>
      </w:r>
      <w:r w:rsidRPr="00386E7C">
        <w:t xml:space="preserve"> таких организаций и о</w:t>
      </w:r>
      <w:r w:rsidR="003A09AE">
        <w:t xml:space="preserve"> том, что</w:t>
      </w:r>
      <w:r w:rsidRPr="00386E7C">
        <w:t xml:space="preserve"> правительство</w:t>
      </w:r>
      <w:r w:rsidR="003A09AE">
        <w:t xml:space="preserve"> соблюдает</w:t>
      </w:r>
      <w:r w:rsidRPr="00386E7C">
        <w:t xml:space="preserve"> рекомендации Комитета</w:t>
      </w:r>
      <w:r w:rsidR="003A09AE">
        <w:t>, касающиеся</w:t>
      </w:r>
      <w:r w:rsidRPr="00386E7C">
        <w:t xml:space="preserve"> защиты прав ч</w:t>
      </w:r>
      <w:r w:rsidRPr="00386E7C">
        <w:t>е</w:t>
      </w:r>
      <w:r w:rsidRPr="00386E7C">
        <w:t>ловека.</w:t>
      </w:r>
    </w:p>
    <w:p w:rsidR="00386E7C" w:rsidRPr="00386E7C" w:rsidRDefault="00386E7C" w:rsidP="00386E7C">
      <w:pPr>
        <w:pStyle w:val="DualTxt"/>
      </w:pPr>
      <w:r w:rsidRPr="00386E7C">
        <w:t>35.</w:t>
      </w:r>
      <w:r w:rsidRPr="00386E7C">
        <w:tab/>
        <w:t>Тунис является участником Конвенции о пр</w:t>
      </w:r>
      <w:r w:rsidRPr="00386E7C">
        <w:t>а</w:t>
      </w:r>
      <w:r w:rsidRPr="00386E7C">
        <w:t>вах инвалидов и Факульт</w:t>
      </w:r>
      <w:r w:rsidRPr="00386E7C">
        <w:t>а</w:t>
      </w:r>
      <w:r w:rsidRPr="00386E7C">
        <w:t xml:space="preserve">тивного протокола к ней. </w:t>
      </w:r>
      <w:r w:rsidR="003A09AE">
        <w:t>Поэтому в интересах инвалидов</w:t>
      </w:r>
      <w:r w:rsidRPr="00386E7C">
        <w:t xml:space="preserve"> были пр</w:t>
      </w:r>
      <w:r w:rsidRPr="00386E7C">
        <w:t>и</w:t>
      </w:r>
      <w:r w:rsidRPr="00386E7C">
        <w:t xml:space="preserve">няты многочисленные </w:t>
      </w:r>
      <w:r w:rsidR="003A09AE">
        <w:t>практические</w:t>
      </w:r>
      <w:r w:rsidRPr="00386E7C">
        <w:t xml:space="preserve"> меры, </w:t>
      </w:r>
      <w:r w:rsidR="003A09AE">
        <w:t>в том числе для обеспечения</w:t>
      </w:r>
      <w:r w:rsidRPr="00386E7C">
        <w:t xml:space="preserve"> и</w:t>
      </w:r>
      <w:r w:rsidR="003A09AE">
        <w:t>м</w:t>
      </w:r>
      <w:r w:rsidRPr="00386E7C">
        <w:t xml:space="preserve"> доступа во все общ</w:t>
      </w:r>
      <w:r w:rsidRPr="00386E7C">
        <w:t>е</w:t>
      </w:r>
      <w:r w:rsidRPr="00386E7C">
        <w:t>ственные здания. Были созданы специальные бе</w:t>
      </w:r>
      <w:r w:rsidRPr="00386E7C">
        <w:t>с</w:t>
      </w:r>
      <w:r w:rsidRPr="00386E7C">
        <w:t xml:space="preserve">платные школы для физически и умственно </w:t>
      </w:r>
      <w:r w:rsidR="003A09AE">
        <w:t>отсталых</w:t>
      </w:r>
      <w:r w:rsidRPr="00386E7C">
        <w:t xml:space="preserve"> детей. Кроме того, были предприняты инициативы по обеспечению полной интеграции инвалидов в о</w:t>
      </w:r>
      <w:r w:rsidRPr="00386E7C">
        <w:t>б</w:t>
      </w:r>
      <w:r w:rsidRPr="00386E7C">
        <w:t xml:space="preserve">щество и их трудоустройству. </w:t>
      </w:r>
      <w:r w:rsidR="003A09AE">
        <w:t>Поэтому в Законе</w:t>
      </w:r>
      <w:r w:rsidRPr="00386E7C">
        <w:t xml:space="preserve"> о гражданской службе </w:t>
      </w:r>
      <w:r w:rsidR="003A09AE">
        <w:t>установлено, что 1 </w:t>
      </w:r>
      <w:r w:rsidRPr="00386E7C">
        <w:t xml:space="preserve">процент </w:t>
      </w:r>
      <w:r w:rsidR="003A09AE">
        <w:t>от общего количества</w:t>
      </w:r>
      <w:r w:rsidRPr="00386E7C">
        <w:t xml:space="preserve"> гражданских служащих </w:t>
      </w:r>
      <w:r w:rsidR="003A09AE">
        <w:t>должны составлять</w:t>
      </w:r>
      <w:r w:rsidRPr="00386E7C">
        <w:t xml:space="preserve"> инвалиды.</w:t>
      </w:r>
    </w:p>
    <w:p w:rsidR="00386E7C" w:rsidRPr="00386E7C" w:rsidRDefault="003A09AE" w:rsidP="00386E7C">
      <w:pPr>
        <w:pStyle w:val="DualTxt"/>
      </w:pPr>
      <w:r>
        <w:t>36.</w:t>
      </w:r>
      <w:r>
        <w:tab/>
      </w:r>
      <w:r w:rsidRPr="003A09AE">
        <w:rPr>
          <w:b/>
        </w:rPr>
        <w:t>Г-н </w:t>
      </w:r>
      <w:r w:rsidR="00386E7C" w:rsidRPr="003A09AE">
        <w:rPr>
          <w:b/>
        </w:rPr>
        <w:t>Айед</w:t>
      </w:r>
      <w:r w:rsidR="00386E7C" w:rsidRPr="00386E7C">
        <w:t xml:space="preserve"> (Тунис) говорит, что согласно Закону об образовании 2002</w:t>
      </w:r>
      <w:r>
        <w:t> </w:t>
      </w:r>
      <w:r w:rsidR="00386E7C" w:rsidRPr="00386E7C">
        <w:t xml:space="preserve">года правительство обязано гарантировать детям-инвалидам </w:t>
      </w:r>
      <w:r>
        <w:t xml:space="preserve">реализацию </w:t>
      </w:r>
      <w:r w:rsidR="00386E7C" w:rsidRPr="00386E7C">
        <w:t>их пра</w:t>
      </w:r>
      <w:r>
        <w:t>ва</w:t>
      </w:r>
      <w:r w:rsidR="00386E7C" w:rsidRPr="00386E7C">
        <w:t xml:space="preserve"> на образование. В связи с этим были приняты специальные меры</w:t>
      </w:r>
      <w:r>
        <w:t xml:space="preserve"> для того, чтобы такие дети мо</w:t>
      </w:r>
      <w:r>
        <w:t>г</w:t>
      </w:r>
      <w:r>
        <w:t>ли</w:t>
      </w:r>
      <w:r w:rsidR="00386E7C" w:rsidRPr="00386E7C">
        <w:t xml:space="preserve"> учиться в обычных </w:t>
      </w:r>
      <w:r>
        <w:t>школах</w:t>
      </w:r>
      <w:r w:rsidR="00386E7C" w:rsidRPr="00386E7C">
        <w:t xml:space="preserve">. Кроме того, </w:t>
      </w:r>
      <w:r w:rsidR="00D66900">
        <w:t>колич</w:t>
      </w:r>
      <w:r w:rsidR="00D66900">
        <w:t>е</w:t>
      </w:r>
      <w:r w:rsidR="00D66900">
        <w:t>ство</w:t>
      </w:r>
      <w:r w:rsidR="00386E7C" w:rsidRPr="00386E7C">
        <w:t xml:space="preserve"> детей в классе </w:t>
      </w:r>
      <w:r w:rsidR="00D66900">
        <w:t xml:space="preserve">не должно превышать </w:t>
      </w:r>
      <w:r w:rsidR="00386E7C" w:rsidRPr="00386E7C">
        <w:t>15</w:t>
      </w:r>
      <w:r w:rsidR="00D66900">
        <w:t> человек</w:t>
      </w:r>
      <w:r w:rsidR="00386E7C" w:rsidRPr="00386E7C">
        <w:t>, чтобы учителя могли уделять одинак</w:t>
      </w:r>
      <w:r w:rsidR="00386E7C" w:rsidRPr="00386E7C">
        <w:t>о</w:t>
      </w:r>
      <w:r w:rsidR="00386E7C" w:rsidRPr="00386E7C">
        <w:t>вое внимание всем ученикам. Существуют также специальные школы для инвалидов</w:t>
      </w:r>
      <w:r w:rsidR="00D66900">
        <w:t>,</w:t>
      </w:r>
      <w:r w:rsidR="00386E7C" w:rsidRPr="00386E7C">
        <w:t xml:space="preserve"> которые не м</w:t>
      </w:r>
      <w:r w:rsidR="00386E7C" w:rsidRPr="00386E7C">
        <w:t>о</w:t>
      </w:r>
      <w:r w:rsidR="00386E7C" w:rsidRPr="00386E7C">
        <w:t xml:space="preserve">гут </w:t>
      </w:r>
      <w:r w:rsidR="00D66900">
        <w:t>учиться</w:t>
      </w:r>
      <w:r w:rsidR="00386E7C" w:rsidRPr="00386E7C">
        <w:t xml:space="preserve"> в обы</w:t>
      </w:r>
      <w:r w:rsidR="00386E7C" w:rsidRPr="00386E7C">
        <w:t>ч</w:t>
      </w:r>
      <w:r w:rsidR="00386E7C" w:rsidRPr="00386E7C">
        <w:t>ных школах.</w:t>
      </w:r>
    </w:p>
    <w:p w:rsidR="00386E7C" w:rsidRPr="00386E7C" w:rsidRDefault="00D66900" w:rsidP="00386E7C">
      <w:pPr>
        <w:pStyle w:val="DualTxt"/>
      </w:pPr>
      <w:r>
        <w:t>37.</w:t>
      </w:r>
      <w:r>
        <w:tab/>
      </w:r>
      <w:r w:rsidRPr="00D66900">
        <w:rPr>
          <w:b/>
        </w:rPr>
        <w:t>Г-н </w:t>
      </w:r>
      <w:r w:rsidR="00386E7C" w:rsidRPr="00D66900">
        <w:rPr>
          <w:b/>
        </w:rPr>
        <w:t>Бисмут</w:t>
      </w:r>
      <w:r w:rsidR="00386E7C" w:rsidRPr="00386E7C">
        <w:t xml:space="preserve"> (Тунис) говорит, что многие инв</w:t>
      </w:r>
      <w:r w:rsidR="00386E7C" w:rsidRPr="00386E7C">
        <w:t>а</w:t>
      </w:r>
      <w:r w:rsidR="00386E7C" w:rsidRPr="00386E7C">
        <w:t xml:space="preserve">лиды </w:t>
      </w:r>
      <w:r>
        <w:t xml:space="preserve">работают </w:t>
      </w:r>
      <w:r w:rsidR="00386E7C" w:rsidRPr="00386E7C">
        <w:t>весьма продуктивн</w:t>
      </w:r>
      <w:r>
        <w:t>о</w:t>
      </w:r>
      <w:r w:rsidR="00386E7C" w:rsidRPr="00386E7C">
        <w:t>.</w:t>
      </w:r>
    </w:p>
    <w:p w:rsidR="00386E7C" w:rsidRPr="00386E7C" w:rsidRDefault="00386E7C" w:rsidP="00386E7C">
      <w:pPr>
        <w:pStyle w:val="DualTxt"/>
      </w:pPr>
      <w:r w:rsidRPr="00386E7C">
        <w:t>38.</w:t>
      </w:r>
      <w:r w:rsidRPr="00386E7C">
        <w:tab/>
      </w:r>
      <w:r w:rsidRPr="00D66900">
        <w:rPr>
          <w:b/>
        </w:rPr>
        <w:t>Председатель</w:t>
      </w:r>
      <w:r w:rsidRPr="00386E7C">
        <w:t xml:space="preserve"> </w:t>
      </w:r>
      <w:r w:rsidR="00D66900">
        <w:t>приветствует</w:t>
      </w:r>
      <w:r w:rsidRPr="00386E7C">
        <w:t xml:space="preserve"> прогресс, дости</w:t>
      </w:r>
      <w:r w:rsidRPr="00386E7C">
        <w:t>г</w:t>
      </w:r>
      <w:r w:rsidRPr="00386E7C">
        <w:t xml:space="preserve">нутый государством-участником в </w:t>
      </w:r>
      <w:r w:rsidR="00D66900">
        <w:t>вопросах</w:t>
      </w:r>
      <w:r w:rsidRPr="00386E7C">
        <w:t xml:space="preserve"> защиты прав человека, а также </w:t>
      </w:r>
      <w:r w:rsidR="00D66900">
        <w:t>тот факт, что</w:t>
      </w:r>
      <w:r w:rsidRPr="00386E7C">
        <w:t xml:space="preserve"> междунаро</w:t>
      </w:r>
      <w:r w:rsidRPr="00386E7C">
        <w:t>д</w:t>
      </w:r>
      <w:r w:rsidR="00D66900">
        <w:t>ные документы преобладают</w:t>
      </w:r>
      <w:r w:rsidRPr="00386E7C">
        <w:t xml:space="preserve"> над нормами внутре</w:t>
      </w:r>
      <w:r w:rsidRPr="00386E7C">
        <w:t>н</w:t>
      </w:r>
      <w:r w:rsidRPr="00386E7C">
        <w:t>него з</w:t>
      </w:r>
      <w:r w:rsidRPr="00386E7C">
        <w:t>а</w:t>
      </w:r>
      <w:r w:rsidRPr="00386E7C">
        <w:t>конодательства.</w:t>
      </w:r>
    </w:p>
    <w:p w:rsidR="00386E7C" w:rsidRPr="00386E7C" w:rsidRDefault="00386E7C" w:rsidP="00386E7C">
      <w:pPr>
        <w:pStyle w:val="DualTxt"/>
      </w:pPr>
      <w:r w:rsidRPr="00386E7C">
        <w:t>39.</w:t>
      </w:r>
      <w:r w:rsidRPr="00386E7C">
        <w:tab/>
        <w:t>В других странах глава государства не руков</w:t>
      </w:r>
      <w:r w:rsidRPr="00386E7C">
        <w:t>о</w:t>
      </w:r>
      <w:r w:rsidRPr="00386E7C">
        <w:t xml:space="preserve">дит </w:t>
      </w:r>
      <w:r w:rsidR="00D66900">
        <w:t>работой</w:t>
      </w:r>
      <w:r w:rsidRPr="00386E7C">
        <w:t xml:space="preserve"> судебной </w:t>
      </w:r>
      <w:r w:rsidR="00D66900">
        <w:t>системы</w:t>
      </w:r>
      <w:r w:rsidRPr="00386E7C">
        <w:t>. Несмотря на зав</w:t>
      </w:r>
      <w:r w:rsidRPr="00386E7C">
        <w:t>е</w:t>
      </w:r>
      <w:r w:rsidRPr="00386E7C">
        <w:t>рения в том, что президент Республики лишь ном</w:t>
      </w:r>
      <w:r w:rsidRPr="00386E7C">
        <w:t>и</w:t>
      </w:r>
      <w:r w:rsidRPr="00386E7C">
        <w:t>нально возглавляет Верховный совет судебной вл</w:t>
      </w:r>
      <w:r w:rsidRPr="00386E7C">
        <w:t>а</w:t>
      </w:r>
      <w:r w:rsidRPr="00386E7C">
        <w:t xml:space="preserve">сти, Комитет все же обеспокоен </w:t>
      </w:r>
      <w:r w:rsidR="00D66900">
        <w:t>тем, что это может подорвать</w:t>
      </w:r>
      <w:r w:rsidRPr="00386E7C">
        <w:t xml:space="preserve"> независимо</w:t>
      </w:r>
      <w:r w:rsidR="00D66900">
        <w:t>сть</w:t>
      </w:r>
      <w:r w:rsidRPr="00386E7C">
        <w:t xml:space="preserve"> судебных о</w:t>
      </w:r>
      <w:r w:rsidRPr="00386E7C">
        <w:t>р</w:t>
      </w:r>
      <w:r w:rsidRPr="00386E7C">
        <w:t>ганов.</w:t>
      </w:r>
    </w:p>
    <w:p w:rsidR="00386E7C" w:rsidRPr="00386E7C" w:rsidRDefault="00386E7C" w:rsidP="00386E7C">
      <w:pPr>
        <w:pStyle w:val="DualTxt"/>
      </w:pPr>
      <w:r w:rsidRPr="00386E7C">
        <w:t>40.</w:t>
      </w:r>
      <w:r w:rsidRPr="00386E7C">
        <w:tab/>
        <w:t>Переходя к вопросу о законах государства-участника</w:t>
      </w:r>
      <w:r w:rsidR="00D66900">
        <w:t>, касающихся</w:t>
      </w:r>
      <w:r w:rsidRPr="00386E7C">
        <w:t xml:space="preserve"> борьбы с терроризмом, ор</w:t>
      </w:r>
      <w:r w:rsidRPr="00386E7C">
        <w:t>а</w:t>
      </w:r>
      <w:r w:rsidRPr="00386E7C">
        <w:t>тор обращает внимание на то, что эти законы м</w:t>
      </w:r>
      <w:r w:rsidRPr="00386E7C">
        <w:t>о</w:t>
      </w:r>
      <w:r w:rsidRPr="00386E7C">
        <w:t xml:space="preserve">гут </w:t>
      </w:r>
      <w:r w:rsidR="00D66900">
        <w:t>создать угрозу для прав</w:t>
      </w:r>
      <w:r w:rsidRPr="00386E7C">
        <w:t xml:space="preserve"> челов</w:t>
      </w:r>
      <w:r w:rsidRPr="00386E7C">
        <w:t>е</w:t>
      </w:r>
      <w:r w:rsidRPr="00386E7C">
        <w:t xml:space="preserve">ка. Хотя анонимное участие в процессе судей и свидетелей само по себе </w:t>
      </w:r>
      <w:r w:rsidR="00D66900">
        <w:t xml:space="preserve">и </w:t>
      </w:r>
      <w:r w:rsidRPr="00386E7C">
        <w:t>не нарушает положений Пакта, оно</w:t>
      </w:r>
      <w:r w:rsidR="00D66900">
        <w:t>,</w:t>
      </w:r>
      <w:r w:rsidRPr="00386E7C">
        <w:t xml:space="preserve"> </w:t>
      </w:r>
      <w:r w:rsidR="00D66900">
        <w:t xml:space="preserve">тем не менее, </w:t>
      </w:r>
      <w:r w:rsidRPr="00386E7C">
        <w:t xml:space="preserve">может ограничивать некоторые </w:t>
      </w:r>
      <w:r w:rsidR="00D66900">
        <w:t>обеспечиваемые</w:t>
      </w:r>
      <w:r w:rsidRPr="00386E7C">
        <w:t xml:space="preserve"> Пактом гарантии. Так, государство-участник обяз</w:t>
      </w:r>
      <w:r w:rsidRPr="00386E7C">
        <w:t>а</w:t>
      </w:r>
      <w:r w:rsidRPr="00386E7C">
        <w:t xml:space="preserve">но обеспечить, чтобы такая анонимность не </w:t>
      </w:r>
      <w:r w:rsidR="00D66900">
        <w:t>уще</w:t>
      </w:r>
      <w:r w:rsidR="00D66900">
        <w:t>м</w:t>
      </w:r>
      <w:r w:rsidR="00D66900">
        <w:t>ляла права обвиняемого</w:t>
      </w:r>
      <w:r w:rsidRPr="00386E7C">
        <w:t xml:space="preserve"> на самозащиту.</w:t>
      </w:r>
    </w:p>
    <w:p w:rsidR="00386E7C" w:rsidRPr="00386E7C" w:rsidRDefault="00386E7C" w:rsidP="00386E7C">
      <w:pPr>
        <w:pStyle w:val="DualTxt"/>
      </w:pPr>
      <w:r w:rsidRPr="00386E7C">
        <w:t>41.</w:t>
      </w:r>
      <w:r w:rsidRPr="00386E7C">
        <w:tab/>
      </w:r>
      <w:r w:rsidR="00D66900">
        <w:t>Приветствуя меры, принятые для отмены</w:t>
      </w:r>
      <w:r w:rsidRPr="00386E7C">
        <w:t xml:space="preserve"> смертной казни, Комитет</w:t>
      </w:r>
      <w:r w:rsidR="00D66900">
        <w:t>, тем не менее, с беспоко</w:t>
      </w:r>
      <w:r w:rsidR="00D66900">
        <w:t>й</w:t>
      </w:r>
      <w:r w:rsidR="00D66900">
        <w:t>ством</w:t>
      </w:r>
      <w:r w:rsidRPr="00386E7C">
        <w:t xml:space="preserve"> отмечает, что государство-участник </w:t>
      </w:r>
      <w:r w:rsidR="00D66900">
        <w:t>намерено и впредь выносить такие приговоры</w:t>
      </w:r>
      <w:r w:rsidRPr="00386E7C">
        <w:t>, хотя и не н</w:t>
      </w:r>
      <w:r w:rsidRPr="00386E7C">
        <w:t>а</w:t>
      </w:r>
      <w:r w:rsidRPr="00386E7C">
        <w:t xml:space="preserve">мерено приводить </w:t>
      </w:r>
      <w:r w:rsidR="00D66900">
        <w:t>их</w:t>
      </w:r>
      <w:r w:rsidRPr="00386E7C">
        <w:t xml:space="preserve"> в исполнение. В</w:t>
      </w:r>
      <w:r w:rsidR="00D66900">
        <w:t>едь</w:t>
      </w:r>
      <w:r w:rsidRPr="00386E7C">
        <w:t xml:space="preserve"> для з</w:t>
      </w:r>
      <w:r w:rsidRPr="00386E7C">
        <w:t>а</w:t>
      </w:r>
      <w:r w:rsidRPr="00386E7C">
        <w:t xml:space="preserve">ключенного, приговоренного к смерти, </w:t>
      </w:r>
      <w:r w:rsidR="00D66900">
        <w:t>при всех з</w:t>
      </w:r>
      <w:r w:rsidR="00D66900">
        <w:t>а</w:t>
      </w:r>
      <w:r w:rsidR="00D66900">
        <w:t>верениях</w:t>
      </w:r>
      <w:r w:rsidRPr="00386E7C">
        <w:t xml:space="preserve"> государства о</w:t>
      </w:r>
      <w:r w:rsidR="00D66900">
        <w:t xml:space="preserve"> том, что приговор не будет приведен в исполнение, сама угроза казни уже я</w:t>
      </w:r>
      <w:r w:rsidR="00D66900">
        <w:t>в</w:t>
      </w:r>
      <w:r w:rsidR="00D66900">
        <w:t>ляется одной из форм</w:t>
      </w:r>
      <w:r w:rsidRPr="00386E7C">
        <w:t xml:space="preserve"> унижающего достоинство о</w:t>
      </w:r>
      <w:r w:rsidRPr="00386E7C">
        <w:t>б</w:t>
      </w:r>
      <w:r w:rsidRPr="00386E7C">
        <w:t>ращения.</w:t>
      </w:r>
    </w:p>
    <w:p w:rsidR="00386E7C" w:rsidRPr="00386E7C" w:rsidRDefault="00386E7C" w:rsidP="00386E7C">
      <w:pPr>
        <w:pStyle w:val="DualTxt"/>
      </w:pPr>
      <w:r w:rsidRPr="00386E7C">
        <w:t>42.</w:t>
      </w:r>
      <w:r w:rsidRPr="00386E7C">
        <w:tab/>
        <w:t>Комитет с удовлетворением отмечает исче</w:t>
      </w:r>
      <w:r w:rsidRPr="00386E7C">
        <w:t>р</w:t>
      </w:r>
      <w:r w:rsidRPr="00386E7C">
        <w:t>пывающую информацию</w:t>
      </w:r>
      <w:r w:rsidR="00D66900">
        <w:t>, касающуюся</w:t>
      </w:r>
      <w:r w:rsidRPr="00386E7C">
        <w:t xml:space="preserve"> преследов</w:t>
      </w:r>
      <w:r w:rsidRPr="00386E7C">
        <w:t>а</w:t>
      </w:r>
      <w:r w:rsidRPr="00386E7C">
        <w:t>ни</w:t>
      </w:r>
      <w:r w:rsidR="00D66900">
        <w:t>я в судебном порядке</w:t>
      </w:r>
      <w:r w:rsidRPr="00386E7C">
        <w:t xml:space="preserve"> сотрудников полиции и и</w:t>
      </w:r>
      <w:r w:rsidRPr="00386E7C">
        <w:t>с</w:t>
      </w:r>
      <w:r w:rsidRPr="00386E7C">
        <w:t>правительных учреждений, обвиняемых в примен</w:t>
      </w:r>
      <w:r w:rsidRPr="00386E7C">
        <w:t>е</w:t>
      </w:r>
      <w:r w:rsidRPr="00386E7C">
        <w:t>нии пыток и жестоком и бесчеловечном обращ</w:t>
      </w:r>
      <w:r w:rsidRPr="00386E7C">
        <w:t>е</w:t>
      </w:r>
      <w:r w:rsidRPr="00386E7C">
        <w:t>нии. Вместе с тем Комитет по-прежнему обеспокоен п</w:t>
      </w:r>
      <w:r w:rsidRPr="00386E7C">
        <w:t>о</w:t>
      </w:r>
      <w:r w:rsidRPr="00386E7C">
        <w:t>лученными сообщениями и конкретными обвин</w:t>
      </w:r>
      <w:r w:rsidRPr="00386E7C">
        <w:t>е</w:t>
      </w:r>
      <w:r w:rsidRPr="00386E7C">
        <w:t>ниями в том, что государство-участник пр</w:t>
      </w:r>
      <w:r w:rsidRPr="00386E7C">
        <w:t>о</w:t>
      </w:r>
      <w:r w:rsidRPr="00386E7C">
        <w:t xml:space="preserve">должает </w:t>
      </w:r>
      <w:r w:rsidR="00123BFE">
        <w:t>применять</w:t>
      </w:r>
      <w:r w:rsidRPr="00386E7C">
        <w:t xml:space="preserve"> пытки, и надеется получить более по</w:t>
      </w:r>
      <w:r w:rsidRPr="00386E7C">
        <w:t>д</w:t>
      </w:r>
      <w:r w:rsidRPr="00386E7C">
        <w:t xml:space="preserve">робную информацию по этому вопросу. Комитет </w:t>
      </w:r>
      <w:r w:rsidR="00123BFE">
        <w:t xml:space="preserve">также </w:t>
      </w:r>
      <w:r w:rsidRPr="00386E7C">
        <w:t xml:space="preserve">намерен пристально следить за судебными </w:t>
      </w:r>
      <w:r w:rsidR="00123BFE">
        <w:t>разбирательствами</w:t>
      </w:r>
      <w:r w:rsidRPr="00386E7C">
        <w:t xml:space="preserve">, касающимися свободы </w:t>
      </w:r>
      <w:r w:rsidR="00123BFE">
        <w:t>слова</w:t>
      </w:r>
      <w:r w:rsidRPr="00386E7C">
        <w:t>, и хотел бы получить дополнительную и</w:t>
      </w:r>
      <w:r w:rsidRPr="00386E7C">
        <w:t>н</w:t>
      </w:r>
      <w:r w:rsidRPr="00386E7C">
        <w:t>формацию о журналистах, лишенных свободы за выполнение своих обязанностей.</w:t>
      </w:r>
    </w:p>
    <w:p w:rsidR="00386E7C" w:rsidRPr="00386E7C" w:rsidRDefault="00386E7C" w:rsidP="00386E7C">
      <w:pPr>
        <w:pStyle w:val="DualTxt"/>
      </w:pPr>
      <w:r w:rsidRPr="00386E7C">
        <w:t>43.</w:t>
      </w:r>
      <w:r w:rsidRPr="00386E7C">
        <w:tab/>
        <w:t xml:space="preserve">Свобода собраний и ассоциаций </w:t>
      </w:r>
      <w:r w:rsidR="00123BFE">
        <w:t>регламент</w:t>
      </w:r>
      <w:r w:rsidR="00123BFE">
        <w:t>и</w:t>
      </w:r>
      <w:r w:rsidR="00123BFE">
        <w:t>рована</w:t>
      </w:r>
      <w:r w:rsidRPr="00386E7C">
        <w:t xml:space="preserve"> нормами, которые могут привести к нар</w:t>
      </w:r>
      <w:r w:rsidRPr="00386E7C">
        <w:t>у</w:t>
      </w:r>
      <w:r w:rsidRPr="00386E7C">
        <w:t xml:space="preserve">шению прав, </w:t>
      </w:r>
      <w:r w:rsidR="00123BFE">
        <w:t>зафиксированных</w:t>
      </w:r>
      <w:r w:rsidRPr="00386E7C">
        <w:t xml:space="preserve"> в Пакте. Хотя для проведения собраний </w:t>
      </w:r>
      <w:r w:rsidR="00123BFE">
        <w:t xml:space="preserve">и </w:t>
      </w:r>
      <w:r w:rsidRPr="00386E7C">
        <w:t xml:space="preserve">не требуется официального разрешения, </w:t>
      </w:r>
      <w:r w:rsidR="00123BFE">
        <w:t>право на проведение собрания, тем не менее, может быть ущемлено на основании закон</w:t>
      </w:r>
      <w:r w:rsidR="00123BFE">
        <w:t>а</w:t>
      </w:r>
      <w:r w:rsidRPr="00386E7C">
        <w:t xml:space="preserve">. Председатель хотел бы подробнее узнать о </w:t>
      </w:r>
      <w:r w:rsidR="00123BFE">
        <w:t>том, к</w:t>
      </w:r>
      <w:r w:rsidR="00123BFE">
        <w:t>а</w:t>
      </w:r>
      <w:r w:rsidR="00123BFE">
        <w:t xml:space="preserve">кими </w:t>
      </w:r>
      <w:r w:rsidRPr="00386E7C">
        <w:t>соображени</w:t>
      </w:r>
      <w:r w:rsidR="00123BFE">
        <w:t>ями</w:t>
      </w:r>
      <w:r w:rsidRPr="00386E7C">
        <w:t xml:space="preserve"> безопасности и дру</w:t>
      </w:r>
      <w:r w:rsidR="00123BFE">
        <w:t>гими</w:t>
      </w:r>
      <w:r w:rsidRPr="00386E7C">
        <w:t xml:space="preserve"> кр</w:t>
      </w:r>
      <w:r w:rsidRPr="00386E7C">
        <w:t>и</w:t>
      </w:r>
      <w:r w:rsidRPr="00386E7C">
        <w:t>тери</w:t>
      </w:r>
      <w:r w:rsidR="00123BFE">
        <w:t>ями</w:t>
      </w:r>
      <w:r w:rsidRPr="00386E7C">
        <w:t xml:space="preserve"> руководствуются суды, </w:t>
      </w:r>
      <w:r w:rsidR="00123BFE">
        <w:t>запрещая пров</w:t>
      </w:r>
      <w:r w:rsidR="00123BFE">
        <w:t>о</w:t>
      </w:r>
      <w:r w:rsidR="00123BFE">
        <w:t>дить собрания</w:t>
      </w:r>
      <w:r w:rsidRPr="00386E7C">
        <w:t>.</w:t>
      </w:r>
    </w:p>
    <w:p w:rsidR="00386E7C" w:rsidRPr="00386E7C" w:rsidRDefault="00123BFE" w:rsidP="00386E7C">
      <w:pPr>
        <w:pStyle w:val="DualTxt"/>
      </w:pPr>
      <w:r>
        <w:t>44.</w:t>
      </w:r>
      <w:r>
        <w:tab/>
      </w:r>
      <w:r w:rsidRPr="00123BFE">
        <w:rPr>
          <w:b/>
        </w:rPr>
        <w:t>Г-н </w:t>
      </w:r>
      <w:r w:rsidR="00386E7C" w:rsidRPr="00123BFE">
        <w:rPr>
          <w:b/>
        </w:rPr>
        <w:t>Теккари</w:t>
      </w:r>
      <w:r w:rsidR="00386E7C" w:rsidRPr="00386E7C">
        <w:t xml:space="preserve"> (Тунис) благодарит Комитет за плодотворный диалог. </w:t>
      </w:r>
      <w:r>
        <w:t>Касаясь обеспокоенности Комитета</w:t>
      </w:r>
      <w:r w:rsidR="00386E7C" w:rsidRPr="00386E7C">
        <w:t xml:space="preserve"> тем, что президент Республики возглавл</w:t>
      </w:r>
      <w:r w:rsidR="00386E7C" w:rsidRPr="00386E7C">
        <w:t>я</w:t>
      </w:r>
      <w:r w:rsidR="00386E7C" w:rsidRPr="00386E7C">
        <w:t>ет Верховный совет судебной власти, он говорит, что анало</w:t>
      </w:r>
      <w:r>
        <w:t>гичные системы</w:t>
      </w:r>
      <w:r w:rsidR="00386E7C" w:rsidRPr="00386E7C">
        <w:t xml:space="preserve"> суще</w:t>
      </w:r>
      <w:r>
        <w:t>ствую</w:t>
      </w:r>
      <w:r w:rsidR="00386E7C" w:rsidRPr="00386E7C">
        <w:t xml:space="preserve">т и в других странах, </w:t>
      </w:r>
      <w:r>
        <w:t>например в Италии, Марокко и Франции. Это, однако, никак не отражается на независим</w:t>
      </w:r>
      <w:r>
        <w:t>о</w:t>
      </w:r>
      <w:r>
        <w:t>сти</w:t>
      </w:r>
      <w:r w:rsidR="00386E7C" w:rsidRPr="00386E7C">
        <w:t xml:space="preserve"> судебных органов, поскольку </w:t>
      </w:r>
      <w:r>
        <w:t>эти функции глав г</w:t>
      </w:r>
      <w:r>
        <w:t>о</w:t>
      </w:r>
      <w:r>
        <w:t>сударства являются чисто формальными</w:t>
      </w:r>
      <w:r w:rsidR="00386E7C" w:rsidRPr="00386E7C">
        <w:t>.</w:t>
      </w:r>
    </w:p>
    <w:p w:rsidR="00386E7C" w:rsidRPr="00386E7C" w:rsidRDefault="00386E7C" w:rsidP="00386E7C">
      <w:pPr>
        <w:pStyle w:val="DualTxt"/>
      </w:pPr>
      <w:r w:rsidRPr="00386E7C">
        <w:t>45.</w:t>
      </w:r>
      <w:r w:rsidRPr="00386E7C">
        <w:tab/>
      </w:r>
      <w:r w:rsidR="00123BFE">
        <w:t>Касаясь вопроса</w:t>
      </w:r>
      <w:r w:rsidRPr="00386E7C">
        <w:t xml:space="preserve"> о пытках, оратор г</w:t>
      </w:r>
      <w:r w:rsidRPr="00386E7C">
        <w:t>о</w:t>
      </w:r>
      <w:r w:rsidRPr="00386E7C">
        <w:t>ворит, что его правительство пригласит Специального докла</w:t>
      </w:r>
      <w:r w:rsidRPr="00386E7C">
        <w:t>д</w:t>
      </w:r>
      <w:r w:rsidRPr="00386E7C">
        <w:t>чика по вопросу о пытках и других жестоких, бе</w:t>
      </w:r>
      <w:r w:rsidRPr="00386E7C">
        <w:t>с</w:t>
      </w:r>
      <w:r w:rsidRPr="00386E7C">
        <w:t>человечных или унижающих достоинство видах о</w:t>
      </w:r>
      <w:r w:rsidRPr="00386E7C">
        <w:t>б</w:t>
      </w:r>
      <w:r w:rsidRPr="00386E7C">
        <w:t xml:space="preserve">ращения и наказания посетить Тунис и будет </w:t>
      </w:r>
      <w:r w:rsidR="00123BFE">
        <w:t>и д</w:t>
      </w:r>
      <w:r w:rsidR="00123BFE">
        <w:t>а</w:t>
      </w:r>
      <w:r w:rsidR="00123BFE">
        <w:t>лее выполнять</w:t>
      </w:r>
      <w:r w:rsidRPr="00386E7C">
        <w:t xml:space="preserve"> свое соглашение с орг</w:t>
      </w:r>
      <w:r w:rsidRPr="00386E7C">
        <w:t>а</w:t>
      </w:r>
      <w:r w:rsidRPr="00386E7C">
        <w:t xml:space="preserve">низацией «Хьюман райтс </w:t>
      </w:r>
      <w:r w:rsidR="00123BFE">
        <w:t>у</w:t>
      </w:r>
      <w:r w:rsidRPr="00386E7C">
        <w:t>отч» о посещении тюрем. Отм</w:t>
      </w:r>
      <w:r w:rsidRPr="00386E7C">
        <w:t>е</w:t>
      </w:r>
      <w:r w:rsidRPr="00386E7C">
        <w:t xml:space="preserve">чая, что </w:t>
      </w:r>
      <w:r w:rsidR="00123BFE">
        <w:t>он с нетерпением будет ждать</w:t>
      </w:r>
      <w:r w:rsidRPr="00386E7C">
        <w:t xml:space="preserve"> рекоменд</w:t>
      </w:r>
      <w:r w:rsidRPr="00386E7C">
        <w:t>а</w:t>
      </w:r>
      <w:r w:rsidRPr="00386E7C">
        <w:t>ци</w:t>
      </w:r>
      <w:r w:rsidR="00123BFE">
        <w:t>й</w:t>
      </w:r>
      <w:r w:rsidRPr="00386E7C">
        <w:t xml:space="preserve"> Комитета, оратор подчеркивает, что его стр</w:t>
      </w:r>
      <w:r w:rsidRPr="00386E7C">
        <w:t>а</w:t>
      </w:r>
      <w:r w:rsidRPr="00386E7C">
        <w:t xml:space="preserve">на будет и далее </w:t>
      </w:r>
      <w:r w:rsidR="00123BFE">
        <w:t>энергично добиваться прогресса</w:t>
      </w:r>
      <w:r w:rsidRPr="00386E7C">
        <w:t xml:space="preserve"> в в</w:t>
      </w:r>
      <w:r w:rsidRPr="00386E7C">
        <w:t>о</w:t>
      </w:r>
      <w:r w:rsidRPr="00386E7C">
        <w:t>просах прав ч</w:t>
      </w:r>
      <w:r w:rsidRPr="00386E7C">
        <w:t>е</w:t>
      </w:r>
      <w:r w:rsidRPr="00386E7C">
        <w:t>ловека.</w:t>
      </w:r>
    </w:p>
    <w:p w:rsidR="00123BFE" w:rsidRPr="00123BFE" w:rsidRDefault="00123BFE" w:rsidP="00123BFE">
      <w:pPr>
        <w:pStyle w:val="DualTxt"/>
        <w:spacing w:after="0" w:line="120" w:lineRule="exact"/>
        <w:rPr>
          <w:sz w:val="10"/>
        </w:rPr>
      </w:pPr>
    </w:p>
    <w:p w:rsidR="00123BFE" w:rsidRPr="00123BFE" w:rsidRDefault="00123BFE" w:rsidP="00123BFE">
      <w:pPr>
        <w:pStyle w:val="DualTxt"/>
        <w:spacing w:after="0" w:line="120" w:lineRule="exact"/>
        <w:rPr>
          <w:sz w:val="10"/>
        </w:rPr>
      </w:pPr>
    </w:p>
    <w:p w:rsidR="00386E7C" w:rsidRDefault="00386E7C" w:rsidP="00123BFE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386E7C">
        <w:t>Заседание закрывается в 17 ч. 05 м.</w:t>
      </w:r>
    </w:p>
    <w:p w:rsidR="00123BFE" w:rsidRDefault="00123BFE" w:rsidP="00123BFE">
      <w:pPr>
        <w:pStyle w:val="DualTxt"/>
      </w:pPr>
    </w:p>
    <w:p w:rsidR="00123BFE" w:rsidRPr="00123BFE" w:rsidRDefault="00123BFE" w:rsidP="00123BFE">
      <w:pPr>
        <w:pStyle w:val="DualTxt"/>
      </w:pPr>
    </w:p>
    <w:sectPr w:rsidR="00123BFE" w:rsidRPr="00123BFE" w:rsidSect="00386E7C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5-22T09:49:00Z" w:initials="Start">
    <w:p w:rsidR="00FA36BC" w:rsidRPr="008520A5" w:rsidRDefault="00FA36BC">
      <w:pPr>
        <w:pStyle w:val="CommentText"/>
        <w:rPr>
          <w:lang w:val="en-US"/>
        </w:rPr>
      </w:pPr>
      <w:r>
        <w:fldChar w:fldCharType="begin"/>
      </w:r>
      <w:r w:rsidRPr="008520A5">
        <w:rPr>
          <w:rStyle w:val="CommentReference"/>
          <w:lang w:val="en-US"/>
        </w:rPr>
        <w:instrText xml:space="preserve"> </w:instrText>
      </w:r>
      <w:r w:rsidRPr="008520A5">
        <w:rPr>
          <w:lang w:val="en-US"/>
        </w:rPr>
        <w:instrText>PAGE \# "'Page: '#'</w:instrText>
      </w:r>
      <w:r w:rsidRPr="008520A5">
        <w:rPr>
          <w:lang w:val="en-US"/>
        </w:rPr>
        <w:br/>
        <w:instrText>'"</w:instrText>
      </w:r>
      <w:r w:rsidRPr="008520A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520A5">
        <w:rPr>
          <w:lang w:val="en-US"/>
        </w:rPr>
        <w:t>&lt;&lt;ODS JOB NO&gt;&gt;N0827521R&lt;&lt;ODS JOB NO&gt;&gt;</w:t>
      </w:r>
    </w:p>
    <w:p w:rsidR="00FA36BC" w:rsidRPr="008520A5" w:rsidRDefault="00FA36BC">
      <w:pPr>
        <w:pStyle w:val="CommentText"/>
        <w:rPr>
          <w:lang w:val="en-US"/>
        </w:rPr>
      </w:pPr>
      <w:r w:rsidRPr="008520A5">
        <w:rPr>
          <w:lang w:val="en-US"/>
        </w:rPr>
        <w:t>&lt;&lt;ODS DOC SYMBOL1&gt;&gt;CCPR/C/SR.2514&lt;&lt;ODS DOC SYMBOL1&gt;&gt;</w:t>
      </w:r>
    </w:p>
    <w:p w:rsidR="00FA36BC" w:rsidRPr="008520A5" w:rsidRDefault="00FA36BC">
      <w:pPr>
        <w:pStyle w:val="CommentText"/>
        <w:rPr>
          <w:lang w:val="en-US"/>
        </w:rPr>
      </w:pPr>
      <w:r w:rsidRPr="008520A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81B" w:rsidRDefault="0040581B">
      <w:r>
        <w:separator/>
      </w:r>
    </w:p>
  </w:endnote>
  <w:endnote w:type="continuationSeparator" w:id="0">
    <w:p w:rsidR="0040581B" w:rsidRDefault="00405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A36B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A36BC" w:rsidRPr="008852EB" w:rsidRDefault="00FA36BC" w:rsidP="008852E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F1596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A36BC" w:rsidRPr="008852EB" w:rsidRDefault="00FA36BC" w:rsidP="008852E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08-27521</w:t>
          </w:r>
          <w:r>
            <w:rPr>
              <w:b w:val="0"/>
              <w:sz w:val="14"/>
            </w:rPr>
            <w:fldChar w:fldCharType="end"/>
          </w:r>
        </w:p>
      </w:tc>
    </w:tr>
  </w:tbl>
  <w:p w:rsidR="00FA36BC" w:rsidRPr="008852EB" w:rsidRDefault="00FA36BC" w:rsidP="008852E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A36B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A36BC" w:rsidRPr="008852EB" w:rsidRDefault="00FA36BC" w:rsidP="008852E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08-27521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A36BC" w:rsidRPr="008852EB" w:rsidRDefault="00FA36BC" w:rsidP="008852E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F1596">
            <w:t>7</w:t>
          </w:r>
          <w:r>
            <w:fldChar w:fldCharType="end"/>
          </w:r>
        </w:p>
      </w:tc>
    </w:tr>
  </w:tbl>
  <w:p w:rsidR="00FA36BC" w:rsidRPr="008852EB" w:rsidRDefault="00FA36BC" w:rsidP="008852E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36BC" w:rsidRDefault="00FA36BC" w:rsidP="008852EB">
    <w:pPr>
      <w:pStyle w:val="Footer"/>
      <w:pBdr>
        <w:top w:val="single" w:sz="2" w:space="1" w:color="auto"/>
      </w:pBdr>
      <w:rPr>
        <w:sz w:val="2"/>
      </w:rPr>
    </w:pPr>
  </w:p>
  <w:p w:rsidR="00FA36BC" w:rsidRDefault="00FA36BC" w:rsidP="008852EB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FA36BC" w:rsidRDefault="00FA36BC" w:rsidP="008852EB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FA36BC" w:rsidRDefault="00FA36BC" w:rsidP="008852EB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FA36BC" w:rsidRDefault="00FA36BC" w:rsidP="008852EB">
    <w:pPr>
      <w:pStyle w:val="FootnoteText"/>
      <w:spacing w:line="120" w:lineRule="exact"/>
      <w:ind w:left="1267" w:right="1267" w:firstLine="0"/>
      <w:rPr>
        <w:sz w:val="10"/>
      </w:rPr>
    </w:pPr>
  </w:p>
  <w:p w:rsidR="00FA36BC" w:rsidRDefault="00FA36BC" w:rsidP="008852E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08-27521 (R)</w:t>
    </w:r>
    <w:r>
      <w:rPr>
        <w:b w:val="0"/>
        <w:sz w:val="20"/>
      </w:rPr>
      <w:fldChar w:fldCharType="end"/>
    </w:r>
  </w:p>
  <w:p w:rsidR="00FA36BC" w:rsidRPr="008852EB" w:rsidRDefault="00FA36BC" w:rsidP="008852E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*0827521*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81B" w:rsidRDefault="0040581B">
      <w:r>
        <w:separator/>
      </w:r>
    </w:p>
  </w:footnote>
  <w:footnote w:type="continuationSeparator" w:id="0">
    <w:p w:rsidR="0040581B" w:rsidRDefault="004058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A36B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A36BC" w:rsidRPr="008852EB" w:rsidRDefault="00FA36BC" w:rsidP="008852E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CCPR/C/SR.2514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A36BC" w:rsidRDefault="00FA36BC" w:rsidP="008852EB">
          <w:pPr>
            <w:pStyle w:val="Header"/>
          </w:pPr>
        </w:p>
      </w:tc>
    </w:tr>
  </w:tbl>
  <w:p w:rsidR="00FA36BC" w:rsidRPr="008852EB" w:rsidRDefault="00FA36BC" w:rsidP="008852E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A36B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A36BC" w:rsidRDefault="00FA36BC" w:rsidP="008852E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A36BC" w:rsidRPr="008852EB" w:rsidRDefault="00FA36BC" w:rsidP="008852E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CCPR/C/SR.2514</w:t>
          </w:r>
          <w:r>
            <w:rPr>
              <w:b/>
            </w:rPr>
            <w:fldChar w:fldCharType="end"/>
          </w:r>
        </w:p>
      </w:tc>
    </w:tr>
  </w:tbl>
  <w:p w:rsidR="00FA36BC" w:rsidRPr="008852EB" w:rsidRDefault="00FA36BC" w:rsidP="008852E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A36B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A36BC" w:rsidRPr="008852EB" w:rsidRDefault="00FA36BC" w:rsidP="008852E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A36BC" w:rsidRDefault="00FA36BC" w:rsidP="008852E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A36BC" w:rsidRPr="008852EB" w:rsidRDefault="00FA36BC" w:rsidP="008852E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/C/SR.2514</w:t>
          </w:r>
        </w:p>
      </w:tc>
    </w:tr>
    <w:tr w:rsidR="00FA36BC" w:rsidRPr="008520A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36BC" w:rsidRDefault="00FA36BC" w:rsidP="008852E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A36BC" w:rsidRPr="008852EB" w:rsidRDefault="00FA36BC" w:rsidP="008852E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36BC" w:rsidRPr="008852EB" w:rsidRDefault="00FA36BC" w:rsidP="008852E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36BC" w:rsidRPr="008520A5" w:rsidRDefault="00FA36BC" w:rsidP="008852E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A36BC" w:rsidRPr="008520A5" w:rsidRDefault="00FA36BC" w:rsidP="008852EB">
          <w:pPr>
            <w:spacing w:before="240"/>
            <w:rPr>
              <w:lang w:val="en-US"/>
            </w:rPr>
          </w:pPr>
          <w:r w:rsidRPr="008520A5">
            <w:rPr>
              <w:lang w:val="en-US"/>
            </w:rPr>
            <w:t>Distr.: General</w:t>
          </w:r>
        </w:p>
        <w:p w:rsidR="00FA36BC" w:rsidRPr="008520A5" w:rsidRDefault="00FA36BC" w:rsidP="008852EB">
          <w:pPr>
            <w:rPr>
              <w:lang w:val="en-US"/>
            </w:rPr>
          </w:pPr>
          <w:r>
            <w:rPr>
              <w:lang w:val="en-US"/>
            </w:rPr>
            <w:t>27</w:t>
          </w:r>
          <w:r w:rsidRPr="008520A5">
            <w:rPr>
              <w:lang w:val="en-US"/>
            </w:rPr>
            <w:t xml:space="preserve"> May 2008</w:t>
          </w:r>
        </w:p>
        <w:p w:rsidR="00FA36BC" w:rsidRPr="008520A5" w:rsidRDefault="00FA36BC" w:rsidP="008852EB">
          <w:pPr>
            <w:rPr>
              <w:lang w:val="en-US"/>
            </w:rPr>
          </w:pPr>
          <w:r w:rsidRPr="008520A5">
            <w:rPr>
              <w:lang w:val="en-US"/>
            </w:rPr>
            <w:t>Russian</w:t>
          </w:r>
        </w:p>
        <w:p w:rsidR="00FA36BC" w:rsidRPr="008520A5" w:rsidRDefault="00FA36BC" w:rsidP="008852EB">
          <w:pPr>
            <w:rPr>
              <w:lang w:val="en-US"/>
            </w:rPr>
          </w:pPr>
          <w:r w:rsidRPr="008520A5">
            <w:rPr>
              <w:lang w:val="en-US"/>
            </w:rPr>
            <w:t>Original: English</w:t>
          </w:r>
        </w:p>
      </w:tc>
    </w:tr>
  </w:tbl>
  <w:p w:rsidR="00FA36BC" w:rsidRPr="008852EB" w:rsidRDefault="00FA36BC" w:rsidP="008852E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7521*"/>
    <w:docVar w:name="CreationDt" w:val="22/05/2008 9:48::54"/>
    <w:docVar w:name="DocCategory" w:val="SROthers"/>
    <w:docVar w:name="DocType" w:val="Final"/>
    <w:docVar w:name="FooterJN" w:val="08-27521"/>
    <w:docVar w:name="jobn" w:val="08-27521 (R)"/>
    <w:docVar w:name="jobnDT" w:val="08-27521 (R)   220508"/>
    <w:docVar w:name="jobnDTDT" w:val="08-27521 (R)   220508   220508"/>
    <w:docVar w:name="JobNo" w:val="0827521R"/>
    <w:docVar w:name="OandT" w:val=" "/>
    <w:docVar w:name="sss1" w:val="CCPR/C/SR.2514"/>
    <w:docVar w:name="sss2" w:val="-"/>
    <w:docVar w:name="Symbol1" w:val="CCPR/C/SR.2514"/>
    <w:docVar w:name="Symbol2" w:val="-"/>
  </w:docVars>
  <w:rsids>
    <w:rsidRoot w:val="00B32C57"/>
    <w:rsid w:val="000121EB"/>
    <w:rsid w:val="00025325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3BFE"/>
    <w:rsid w:val="00124792"/>
    <w:rsid w:val="00137928"/>
    <w:rsid w:val="00153F7F"/>
    <w:rsid w:val="0015549A"/>
    <w:rsid w:val="00162122"/>
    <w:rsid w:val="001663A4"/>
    <w:rsid w:val="00183DEA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32DB0"/>
    <w:rsid w:val="00245F0E"/>
    <w:rsid w:val="00252F1F"/>
    <w:rsid w:val="0026033B"/>
    <w:rsid w:val="00263747"/>
    <w:rsid w:val="0027035E"/>
    <w:rsid w:val="00273D16"/>
    <w:rsid w:val="00295953"/>
    <w:rsid w:val="002A529E"/>
    <w:rsid w:val="002B7B47"/>
    <w:rsid w:val="002E1C3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86E7C"/>
    <w:rsid w:val="003967E4"/>
    <w:rsid w:val="003A09AE"/>
    <w:rsid w:val="003B41AA"/>
    <w:rsid w:val="003C543A"/>
    <w:rsid w:val="003C5DC2"/>
    <w:rsid w:val="003F2AAD"/>
    <w:rsid w:val="0040581B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A0C5F"/>
    <w:rsid w:val="004B3EAA"/>
    <w:rsid w:val="004C1CDE"/>
    <w:rsid w:val="004D67BC"/>
    <w:rsid w:val="004E1B63"/>
    <w:rsid w:val="004E2D79"/>
    <w:rsid w:val="004E2F73"/>
    <w:rsid w:val="004E7281"/>
    <w:rsid w:val="00510366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29F0"/>
    <w:rsid w:val="00663E67"/>
    <w:rsid w:val="006A70C8"/>
    <w:rsid w:val="006E0336"/>
    <w:rsid w:val="006E57BD"/>
    <w:rsid w:val="006F23E6"/>
    <w:rsid w:val="006F365F"/>
    <w:rsid w:val="007211BA"/>
    <w:rsid w:val="0074615D"/>
    <w:rsid w:val="007529E4"/>
    <w:rsid w:val="0077752C"/>
    <w:rsid w:val="00777664"/>
    <w:rsid w:val="007807F7"/>
    <w:rsid w:val="00785467"/>
    <w:rsid w:val="007A7D19"/>
    <w:rsid w:val="007B2207"/>
    <w:rsid w:val="007D0821"/>
    <w:rsid w:val="007D7973"/>
    <w:rsid w:val="007E2B96"/>
    <w:rsid w:val="008014B4"/>
    <w:rsid w:val="00801F92"/>
    <w:rsid w:val="008036CC"/>
    <w:rsid w:val="00807207"/>
    <w:rsid w:val="00814840"/>
    <w:rsid w:val="0082546D"/>
    <w:rsid w:val="00825D6F"/>
    <w:rsid w:val="00842CEF"/>
    <w:rsid w:val="008520A5"/>
    <w:rsid w:val="00864B77"/>
    <w:rsid w:val="00871EEE"/>
    <w:rsid w:val="00882568"/>
    <w:rsid w:val="008852EB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1ED6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1596"/>
    <w:rsid w:val="009F64BE"/>
    <w:rsid w:val="00A25540"/>
    <w:rsid w:val="00A325D8"/>
    <w:rsid w:val="00A66744"/>
    <w:rsid w:val="00A66F3C"/>
    <w:rsid w:val="00AB20FA"/>
    <w:rsid w:val="00AB749A"/>
    <w:rsid w:val="00AC27C8"/>
    <w:rsid w:val="00AC4CCE"/>
    <w:rsid w:val="00AF046A"/>
    <w:rsid w:val="00AF267E"/>
    <w:rsid w:val="00AF4CCE"/>
    <w:rsid w:val="00B10627"/>
    <w:rsid w:val="00B32C57"/>
    <w:rsid w:val="00B33B92"/>
    <w:rsid w:val="00B37093"/>
    <w:rsid w:val="00B44850"/>
    <w:rsid w:val="00B46D7A"/>
    <w:rsid w:val="00B50A04"/>
    <w:rsid w:val="00B53281"/>
    <w:rsid w:val="00B742FC"/>
    <w:rsid w:val="00B93D7B"/>
    <w:rsid w:val="00B96383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6E26"/>
    <w:rsid w:val="00C67968"/>
    <w:rsid w:val="00C74A64"/>
    <w:rsid w:val="00C75E03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0D33"/>
    <w:rsid w:val="00D30806"/>
    <w:rsid w:val="00D463F0"/>
    <w:rsid w:val="00D47558"/>
    <w:rsid w:val="00D5676A"/>
    <w:rsid w:val="00D57448"/>
    <w:rsid w:val="00D60737"/>
    <w:rsid w:val="00D620B2"/>
    <w:rsid w:val="00D6690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0E0A"/>
    <w:rsid w:val="00DF1785"/>
    <w:rsid w:val="00DF5C70"/>
    <w:rsid w:val="00E01454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06A8E"/>
    <w:rsid w:val="00F1582B"/>
    <w:rsid w:val="00F219A2"/>
    <w:rsid w:val="00F24A3B"/>
    <w:rsid w:val="00F32208"/>
    <w:rsid w:val="00F34ED6"/>
    <w:rsid w:val="00F409BE"/>
    <w:rsid w:val="00F4347F"/>
    <w:rsid w:val="00F84881"/>
    <w:rsid w:val="00F91203"/>
    <w:rsid w:val="00F92883"/>
    <w:rsid w:val="00FA0AC9"/>
    <w:rsid w:val="00FA36BC"/>
    <w:rsid w:val="00FA681E"/>
    <w:rsid w:val="00FB0408"/>
    <w:rsid w:val="00FB6F38"/>
    <w:rsid w:val="00FC4787"/>
    <w:rsid w:val="00FC49A2"/>
    <w:rsid w:val="00FC53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8852EB"/>
  </w:style>
  <w:style w:type="paragraph" w:styleId="CommentSubject">
    <w:name w:val="annotation subject"/>
    <w:basedOn w:val="CommentText"/>
    <w:next w:val="CommentText"/>
    <w:semiHidden/>
    <w:rsid w:val="008852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3610</Words>
  <Characters>24189</Characters>
  <Application>Microsoft Office Word</Application>
  <DocSecurity>4</DocSecurity>
  <Lines>653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27734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Nikitina</dc:creator>
  <cp:keywords/>
  <dc:description/>
  <cp:lastModifiedBy>UN User</cp:lastModifiedBy>
  <cp:revision>7</cp:revision>
  <cp:lastPrinted>2008-05-23T07:39:00Z</cp:lastPrinted>
  <dcterms:created xsi:type="dcterms:W3CDTF">2008-05-23T07:39:00Z</dcterms:created>
  <dcterms:modified xsi:type="dcterms:W3CDTF">2008-05-23T07:43:00Z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0827521</vt:lpwstr>
  </property>
  <property fmtid="{D5CDD505-2E9C-101B-9397-08002B2CF9AE}" pid="3" name="Symbol1">
    <vt:lpwstr>CCPR/C/SR.2514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Galitchskaia</vt:lpwstr>
  </property>
</Properties>
</file>