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E118D" w14:paraId="18779133" w14:textId="77777777" w:rsidTr="00CA1AEA">
        <w:trPr>
          <w:cantSplit/>
          <w:trHeight w:hRule="exact" w:val="851"/>
        </w:trPr>
        <w:tc>
          <w:tcPr>
            <w:tcW w:w="1276" w:type="dxa"/>
            <w:tcBorders>
              <w:bottom w:val="single" w:sz="4" w:space="0" w:color="auto"/>
            </w:tcBorders>
            <w:vAlign w:val="bottom"/>
          </w:tcPr>
          <w:p w14:paraId="517CFADA" w14:textId="77777777" w:rsidR="00165C15" w:rsidRPr="003E118D" w:rsidRDefault="00165C15" w:rsidP="00CA1AEA">
            <w:pPr>
              <w:spacing w:after="80"/>
            </w:pPr>
          </w:p>
        </w:tc>
        <w:tc>
          <w:tcPr>
            <w:tcW w:w="2268" w:type="dxa"/>
            <w:tcBorders>
              <w:bottom w:val="single" w:sz="4" w:space="0" w:color="auto"/>
            </w:tcBorders>
            <w:vAlign w:val="bottom"/>
          </w:tcPr>
          <w:p w14:paraId="42B0669F" w14:textId="77777777" w:rsidR="00165C15" w:rsidRPr="003E118D" w:rsidRDefault="00165C15" w:rsidP="00CA1AEA">
            <w:pPr>
              <w:spacing w:after="80" w:line="300" w:lineRule="exact"/>
              <w:rPr>
                <w:b/>
                <w:sz w:val="24"/>
                <w:szCs w:val="24"/>
              </w:rPr>
            </w:pPr>
            <w:r w:rsidRPr="003E118D">
              <w:rPr>
                <w:sz w:val="28"/>
                <w:szCs w:val="28"/>
              </w:rPr>
              <w:t>United Nations</w:t>
            </w:r>
          </w:p>
        </w:tc>
        <w:tc>
          <w:tcPr>
            <w:tcW w:w="6095" w:type="dxa"/>
            <w:gridSpan w:val="2"/>
            <w:tcBorders>
              <w:bottom w:val="single" w:sz="4" w:space="0" w:color="auto"/>
            </w:tcBorders>
            <w:vAlign w:val="bottom"/>
          </w:tcPr>
          <w:p w14:paraId="045DAB0C" w14:textId="77777777" w:rsidR="00165C15" w:rsidRPr="003E118D" w:rsidRDefault="00950D1F" w:rsidP="00950D1F">
            <w:pPr>
              <w:suppressAutoHyphens w:val="0"/>
              <w:spacing w:after="20"/>
              <w:jc w:val="right"/>
            </w:pPr>
            <w:r w:rsidRPr="003E118D">
              <w:rPr>
                <w:sz w:val="40"/>
              </w:rPr>
              <w:t>CCPR</w:t>
            </w:r>
            <w:r w:rsidRPr="003E118D">
              <w:t>/C/142/D/J/1</w:t>
            </w:r>
          </w:p>
        </w:tc>
      </w:tr>
      <w:tr w:rsidR="00165C15" w:rsidRPr="003E118D" w14:paraId="199F4EF5" w14:textId="77777777" w:rsidTr="00CA1AEA">
        <w:trPr>
          <w:cantSplit/>
          <w:trHeight w:hRule="exact" w:val="2835"/>
        </w:trPr>
        <w:tc>
          <w:tcPr>
            <w:tcW w:w="1276" w:type="dxa"/>
            <w:tcBorders>
              <w:top w:val="single" w:sz="4" w:space="0" w:color="auto"/>
              <w:bottom w:val="single" w:sz="12" w:space="0" w:color="auto"/>
            </w:tcBorders>
          </w:tcPr>
          <w:p w14:paraId="3E0A20F4" w14:textId="77777777" w:rsidR="00165C15" w:rsidRPr="003E118D" w:rsidRDefault="00165C15" w:rsidP="00CA1AEA">
            <w:pPr>
              <w:spacing w:before="120"/>
            </w:pPr>
            <w:r w:rsidRPr="003E118D">
              <w:rPr>
                <w:noProof/>
                <w:lang w:eastAsia="fr-CH"/>
              </w:rPr>
              <w:drawing>
                <wp:inline distT="0" distB="0" distL="0" distR="0" wp14:anchorId="44834AD6" wp14:editId="7BDAD14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9EF8CC" w14:textId="77777777" w:rsidR="00165C15" w:rsidRPr="003E118D" w:rsidRDefault="00165C15" w:rsidP="00CA1AEA">
            <w:pPr>
              <w:spacing w:before="120" w:line="380" w:lineRule="exact"/>
              <w:rPr>
                <w:sz w:val="34"/>
              </w:rPr>
            </w:pPr>
            <w:r w:rsidRPr="003E118D">
              <w:rPr>
                <w:b/>
                <w:sz w:val="34"/>
                <w:szCs w:val="40"/>
              </w:rPr>
              <w:t>International Covenant on</w:t>
            </w:r>
            <w:r w:rsidRPr="003E118D">
              <w:rPr>
                <w:b/>
                <w:sz w:val="34"/>
                <w:szCs w:val="40"/>
              </w:rPr>
              <w:br/>
              <w:t>Civil and Political Rights</w:t>
            </w:r>
          </w:p>
        </w:tc>
        <w:tc>
          <w:tcPr>
            <w:tcW w:w="2835" w:type="dxa"/>
            <w:tcBorders>
              <w:top w:val="single" w:sz="4" w:space="0" w:color="auto"/>
              <w:bottom w:val="single" w:sz="12" w:space="0" w:color="auto"/>
            </w:tcBorders>
          </w:tcPr>
          <w:p w14:paraId="5EBB80E0" w14:textId="0A02238D" w:rsidR="00165C15" w:rsidRPr="003E118D" w:rsidRDefault="00950D1F" w:rsidP="00950D1F">
            <w:pPr>
              <w:suppressAutoHyphens w:val="0"/>
              <w:spacing w:before="240"/>
            </w:pPr>
            <w:r w:rsidRPr="003E118D">
              <w:t>Distr.: General</w:t>
            </w:r>
          </w:p>
          <w:p w14:paraId="5A4BF840" w14:textId="33DA1C15" w:rsidR="00950D1F" w:rsidRPr="003E118D" w:rsidRDefault="006D480A" w:rsidP="00950D1F">
            <w:pPr>
              <w:suppressAutoHyphens w:val="0"/>
            </w:pPr>
            <w:r>
              <w:t>23</w:t>
            </w:r>
            <w:r w:rsidR="00950D1F" w:rsidRPr="003E118D">
              <w:t xml:space="preserve"> September 2025</w:t>
            </w:r>
          </w:p>
          <w:p w14:paraId="2F7F9827" w14:textId="77777777" w:rsidR="00950D1F" w:rsidRPr="003E118D" w:rsidRDefault="00950D1F" w:rsidP="00950D1F">
            <w:pPr>
              <w:suppressAutoHyphens w:val="0"/>
            </w:pPr>
          </w:p>
          <w:p w14:paraId="4CFCCF08" w14:textId="79F12573" w:rsidR="00950D1F" w:rsidRPr="003E118D" w:rsidRDefault="00950D1F" w:rsidP="00950D1F">
            <w:pPr>
              <w:suppressAutoHyphens w:val="0"/>
            </w:pPr>
            <w:r w:rsidRPr="003E118D">
              <w:t>Original: English</w:t>
            </w:r>
          </w:p>
        </w:tc>
      </w:tr>
    </w:tbl>
    <w:p w14:paraId="694FE17B" w14:textId="77777777" w:rsidR="00950D1F" w:rsidRPr="003E118D" w:rsidRDefault="00950D1F" w:rsidP="00950D1F">
      <w:pPr>
        <w:spacing w:before="120"/>
        <w:rPr>
          <w:b/>
          <w:bCs/>
          <w:color w:val="000000" w:themeColor="text1"/>
          <w:sz w:val="24"/>
          <w:szCs w:val="24"/>
        </w:rPr>
      </w:pPr>
      <w:r w:rsidRPr="003E118D">
        <w:rPr>
          <w:b/>
          <w:bCs/>
          <w:color w:val="000000" w:themeColor="text1"/>
          <w:sz w:val="24"/>
          <w:szCs w:val="24"/>
        </w:rPr>
        <w:t>Human Rights Committee</w:t>
      </w:r>
    </w:p>
    <w:p w14:paraId="388A1209" w14:textId="30FFCB41" w:rsidR="00950D1F" w:rsidRPr="003E118D" w:rsidRDefault="00950D1F" w:rsidP="00950D1F">
      <w:pPr>
        <w:pStyle w:val="HChG"/>
      </w:pPr>
      <w:r w:rsidRPr="003E118D">
        <w:tab/>
      </w:r>
      <w:r w:rsidRPr="003E118D">
        <w:tab/>
        <w:t>Views adopted by the Committee under the Optional Protocol, concerning communications No. 3630/2019, No. 3690/2019, No. 3831/2020, No. 3835/2020, No. 3839/2020, No. 3840/2020, No. 3841/2020, No. 3897/2021, No. 3898/2021, No. 3935/2021, No. 3938/2021, No. 3941/2021, No. 3946/2020, No. 3952/2021, No. 3956/2021, No. 3974/2021, No. 3979/2021, No. 4000/2021, No. 4048/2021, No. 4052/2021 and No. 4054/2021</w:t>
      </w:r>
      <w:r w:rsidRPr="003E118D">
        <w:rPr>
          <w:rStyle w:val="FootnoteReference"/>
          <w:b w:val="0"/>
          <w:bCs/>
          <w:sz w:val="20"/>
          <w:szCs w:val="22"/>
          <w:vertAlign w:val="baseline"/>
        </w:rPr>
        <w:footnoteReference w:customMarkFollows="1" w:id="1"/>
        <w:t>*</w:t>
      </w:r>
      <w:r w:rsidRPr="003E118D">
        <w:rPr>
          <w:rStyle w:val="FootnoteReference"/>
          <w:b w:val="0"/>
          <w:bCs/>
          <w:position w:val="8"/>
          <w:sz w:val="20"/>
          <w:szCs w:val="22"/>
          <w:vertAlign w:val="baseline"/>
        </w:rPr>
        <w:t>,</w:t>
      </w:r>
      <w:r w:rsidRPr="003E118D">
        <w:rPr>
          <w:rStyle w:val="FootnoteReference"/>
          <w:b w:val="0"/>
          <w:bCs/>
          <w:sz w:val="20"/>
          <w:szCs w:val="22"/>
          <w:vertAlign w:val="baseline"/>
        </w:rPr>
        <w:t xml:space="preserve"> </w:t>
      </w:r>
      <w:r w:rsidRPr="003E118D">
        <w:rPr>
          <w:rStyle w:val="FootnoteReference"/>
          <w:b w:val="0"/>
          <w:bCs/>
          <w:sz w:val="20"/>
          <w:szCs w:val="22"/>
          <w:vertAlign w:val="baseline"/>
        </w:rPr>
        <w:footnoteReference w:customMarkFollows="1" w:id="2"/>
        <w:t>**</w:t>
      </w:r>
    </w:p>
    <w:p w14:paraId="23E2C1C2" w14:textId="3B2F0320" w:rsidR="00950D1F" w:rsidRPr="003E118D" w:rsidRDefault="00950D1F" w:rsidP="00950D1F">
      <w:pPr>
        <w:pStyle w:val="SingleTxtG"/>
        <w:tabs>
          <w:tab w:val="clear" w:pos="1701"/>
          <w:tab w:val="clear" w:pos="2268"/>
          <w:tab w:val="left" w:pos="4536"/>
        </w:tabs>
        <w:ind w:left="4536" w:hanging="3402"/>
        <w:jc w:val="left"/>
      </w:pPr>
      <w:r w:rsidRPr="003E118D">
        <w:rPr>
          <w:i/>
          <w:iCs/>
        </w:rPr>
        <w:t>Communications submitted by:</w:t>
      </w:r>
      <w:r w:rsidRPr="003E118D">
        <w:tab/>
        <w:t xml:space="preserve">Vitaly </w:t>
      </w:r>
      <w:proofErr w:type="spellStart"/>
      <w:r w:rsidRPr="003E118D">
        <w:t>Amelkovich</w:t>
      </w:r>
      <w:proofErr w:type="spellEnd"/>
      <w:r w:rsidRPr="003E118D">
        <w:t xml:space="preserve"> (communication No.</w:t>
      </w:r>
      <w:r w:rsidR="00D73B40" w:rsidRPr="003E118D">
        <w:t> </w:t>
      </w:r>
      <w:r w:rsidRPr="003E118D">
        <w:t xml:space="preserve">3630/2019), Grigory </w:t>
      </w:r>
      <w:proofErr w:type="spellStart"/>
      <w:r w:rsidRPr="003E118D">
        <w:t>Kostusev</w:t>
      </w:r>
      <w:proofErr w:type="spellEnd"/>
      <w:r w:rsidRPr="003E118D">
        <w:t xml:space="preserve"> (communication No. 3690/2019), Oleg Metelitsa (communication No. 3831/2020), Leonid Kulakov (communications No. 3835/2020, No.</w:t>
      </w:r>
      <w:r w:rsidR="00973C8E" w:rsidRPr="003E118D">
        <w:t> </w:t>
      </w:r>
      <w:r w:rsidRPr="003E118D">
        <w:t xml:space="preserve">3979/2021 and No. 4048/2021), Anatoly </w:t>
      </w:r>
      <w:proofErr w:type="spellStart"/>
      <w:r w:rsidRPr="003E118D">
        <w:t>Poplavnyi</w:t>
      </w:r>
      <w:proofErr w:type="spellEnd"/>
      <w:r w:rsidRPr="003E118D">
        <w:t xml:space="preserve"> (communication No. 3839/2020), Stanislav </w:t>
      </w:r>
      <w:proofErr w:type="spellStart"/>
      <w:r w:rsidRPr="003E118D">
        <w:t>Pavlinkovich</w:t>
      </w:r>
      <w:proofErr w:type="spellEnd"/>
      <w:r w:rsidRPr="003E118D">
        <w:t xml:space="preserve"> (communication No.</w:t>
      </w:r>
      <w:r w:rsidR="00973C8E" w:rsidRPr="003E118D">
        <w:t> </w:t>
      </w:r>
      <w:r w:rsidRPr="003E118D">
        <w:t xml:space="preserve">3840/2020), Dmitry </w:t>
      </w:r>
      <w:proofErr w:type="spellStart"/>
      <w:r w:rsidRPr="003E118D">
        <w:t>Lyuntov</w:t>
      </w:r>
      <w:proofErr w:type="spellEnd"/>
      <w:r w:rsidRPr="003E118D">
        <w:t xml:space="preserve"> (communication No. 3841/2020), Kristina </w:t>
      </w:r>
      <w:proofErr w:type="spellStart"/>
      <w:r w:rsidRPr="003E118D">
        <w:t>Kashitskaya</w:t>
      </w:r>
      <w:proofErr w:type="spellEnd"/>
      <w:r w:rsidRPr="003E118D">
        <w:t xml:space="preserve"> (communication No. 3897/2021), Larisa </w:t>
      </w:r>
      <w:proofErr w:type="spellStart"/>
      <w:r w:rsidRPr="003E118D">
        <w:t>Evnevich</w:t>
      </w:r>
      <w:proofErr w:type="spellEnd"/>
      <w:r w:rsidRPr="003E118D">
        <w:t xml:space="preserve"> (communication No.</w:t>
      </w:r>
      <w:r w:rsidR="00973C8E" w:rsidRPr="003E118D">
        <w:t> </w:t>
      </w:r>
      <w:r w:rsidRPr="003E118D">
        <w:t xml:space="preserve">3898/2021), Marina </w:t>
      </w:r>
      <w:proofErr w:type="spellStart"/>
      <w:r w:rsidRPr="003E118D">
        <w:t>Samuseva</w:t>
      </w:r>
      <w:proofErr w:type="spellEnd"/>
      <w:r w:rsidRPr="003E118D">
        <w:t xml:space="preserve"> (communication No. 3935/2021), Tatiana </w:t>
      </w:r>
      <w:proofErr w:type="spellStart"/>
      <w:r w:rsidRPr="003E118D">
        <w:t>Sevyarynets</w:t>
      </w:r>
      <w:proofErr w:type="spellEnd"/>
      <w:r w:rsidRPr="003E118D">
        <w:t xml:space="preserve"> (communication No. 3938/2021), Aleksandr </w:t>
      </w:r>
      <w:proofErr w:type="spellStart"/>
      <w:r w:rsidRPr="003E118D">
        <w:t>Dubrovskikh</w:t>
      </w:r>
      <w:proofErr w:type="spellEnd"/>
      <w:r w:rsidRPr="003E118D">
        <w:t xml:space="preserve"> (communication No.</w:t>
      </w:r>
      <w:r w:rsidR="00973C8E" w:rsidRPr="003E118D">
        <w:t> </w:t>
      </w:r>
      <w:r w:rsidRPr="003E118D">
        <w:t xml:space="preserve">3941/2021), Natalya </w:t>
      </w:r>
      <w:proofErr w:type="spellStart"/>
      <w:r w:rsidRPr="003E118D">
        <w:t>Strelchenko</w:t>
      </w:r>
      <w:proofErr w:type="spellEnd"/>
      <w:r w:rsidRPr="003E118D">
        <w:t xml:space="preserve"> (communication No.</w:t>
      </w:r>
      <w:r w:rsidR="00D73B40" w:rsidRPr="003E118D">
        <w:t> </w:t>
      </w:r>
      <w:r w:rsidRPr="003E118D">
        <w:t>3946/2021), Oleg Pavlov (communication No.</w:t>
      </w:r>
      <w:r w:rsidR="00D73B40" w:rsidRPr="003E118D">
        <w:t> </w:t>
      </w:r>
      <w:r w:rsidRPr="003E118D">
        <w:t xml:space="preserve">3952/2021), Sergei </w:t>
      </w:r>
      <w:proofErr w:type="spellStart"/>
      <w:r w:rsidRPr="003E118D">
        <w:t>Stribulski</w:t>
      </w:r>
      <w:proofErr w:type="spellEnd"/>
      <w:r w:rsidRPr="003E118D">
        <w:t xml:space="preserve"> (communication No. 3956/2021), Sergey </w:t>
      </w:r>
      <w:proofErr w:type="spellStart"/>
      <w:r w:rsidRPr="003E118D">
        <w:t>Tihanovski</w:t>
      </w:r>
      <w:proofErr w:type="spellEnd"/>
      <w:r w:rsidRPr="003E118D">
        <w:t xml:space="preserve"> (communication No.</w:t>
      </w:r>
      <w:r w:rsidR="00973C8E" w:rsidRPr="003E118D">
        <w:t> </w:t>
      </w:r>
      <w:r w:rsidRPr="003E118D">
        <w:t xml:space="preserve">3974/2021), Natalia </w:t>
      </w:r>
      <w:proofErr w:type="spellStart"/>
      <w:r w:rsidRPr="003E118D">
        <w:t>Troshchenko</w:t>
      </w:r>
      <w:proofErr w:type="spellEnd"/>
      <w:r w:rsidRPr="003E118D">
        <w:t xml:space="preserve"> (communication No. 4000/2021), Irina </w:t>
      </w:r>
      <w:proofErr w:type="spellStart"/>
      <w:r w:rsidRPr="003E118D">
        <w:t>Grishchuk</w:t>
      </w:r>
      <w:proofErr w:type="spellEnd"/>
      <w:r w:rsidRPr="003E118D">
        <w:t xml:space="preserve"> (communication No. 4052/2021) and </w:t>
      </w:r>
      <w:r w:rsidRPr="003E118D">
        <w:lastRenderedPageBreak/>
        <w:t>Ekaterina Timoshenko (communication No.</w:t>
      </w:r>
      <w:r w:rsidR="00D73B40" w:rsidRPr="003E118D">
        <w:t> </w:t>
      </w:r>
      <w:r w:rsidRPr="003E118D">
        <w:t>4054/2021)</w:t>
      </w:r>
    </w:p>
    <w:p w14:paraId="4D2FE4D3" w14:textId="77777777" w:rsidR="00950D1F" w:rsidRPr="003E118D" w:rsidRDefault="00950D1F" w:rsidP="00950D1F">
      <w:pPr>
        <w:pStyle w:val="SingleTxtG"/>
        <w:tabs>
          <w:tab w:val="clear" w:pos="1701"/>
          <w:tab w:val="clear" w:pos="2268"/>
          <w:tab w:val="left" w:pos="4536"/>
        </w:tabs>
        <w:ind w:left="4536" w:hanging="3402"/>
        <w:jc w:val="left"/>
      </w:pPr>
      <w:r w:rsidRPr="003E118D">
        <w:rPr>
          <w:i/>
          <w:iCs/>
        </w:rPr>
        <w:t>Alleged victims:</w:t>
      </w:r>
      <w:r w:rsidRPr="003E118D">
        <w:tab/>
        <w:t>The authors</w:t>
      </w:r>
    </w:p>
    <w:p w14:paraId="416A5914" w14:textId="77777777" w:rsidR="00950D1F" w:rsidRPr="003E118D" w:rsidRDefault="00950D1F" w:rsidP="00950D1F">
      <w:pPr>
        <w:pStyle w:val="SingleTxtG"/>
        <w:tabs>
          <w:tab w:val="clear" w:pos="1701"/>
          <w:tab w:val="clear" w:pos="2268"/>
          <w:tab w:val="left" w:pos="4536"/>
        </w:tabs>
        <w:ind w:left="4536" w:hanging="3402"/>
        <w:jc w:val="left"/>
      </w:pPr>
      <w:r w:rsidRPr="003E118D">
        <w:rPr>
          <w:i/>
          <w:iCs/>
        </w:rPr>
        <w:t>State Party:</w:t>
      </w:r>
      <w:r w:rsidRPr="003E118D">
        <w:tab/>
      </w:r>
      <w:bookmarkStart w:id="2" w:name="_Hlk132219245"/>
      <w:r w:rsidRPr="003E118D">
        <w:t>Belarus</w:t>
      </w:r>
      <w:bookmarkEnd w:id="2"/>
    </w:p>
    <w:p w14:paraId="27E839B8" w14:textId="77777777" w:rsidR="00950D1F" w:rsidRPr="003E118D" w:rsidRDefault="00950D1F" w:rsidP="00950D1F">
      <w:pPr>
        <w:pStyle w:val="SingleTxtG"/>
        <w:tabs>
          <w:tab w:val="clear" w:pos="1701"/>
          <w:tab w:val="clear" w:pos="2268"/>
          <w:tab w:val="left" w:pos="4536"/>
        </w:tabs>
        <w:ind w:left="4536" w:hanging="3402"/>
        <w:jc w:val="left"/>
      </w:pPr>
      <w:r w:rsidRPr="003E118D">
        <w:rPr>
          <w:i/>
          <w:iCs/>
        </w:rPr>
        <w:t>Dates of communications:</w:t>
      </w:r>
      <w:r w:rsidRPr="003E118D">
        <w:tab/>
      </w:r>
      <w:bookmarkStart w:id="3" w:name="_Hlk160705842"/>
      <w:r w:rsidRPr="003E118D">
        <w:t>See annex</w:t>
      </w:r>
      <w:bookmarkEnd w:id="3"/>
    </w:p>
    <w:p w14:paraId="12FB1F70" w14:textId="77777777" w:rsidR="00950D1F" w:rsidRPr="003E118D" w:rsidRDefault="00950D1F" w:rsidP="00950D1F">
      <w:pPr>
        <w:pStyle w:val="SingleTxtG"/>
        <w:tabs>
          <w:tab w:val="clear" w:pos="1701"/>
          <w:tab w:val="clear" w:pos="2268"/>
          <w:tab w:val="left" w:pos="4536"/>
        </w:tabs>
        <w:ind w:left="4536" w:hanging="3402"/>
        <w:jc w:val="left"/>
      </w:pPr>
      <w:r w:rsidRPr="003E118D">
        <w:rPr>
          <w:i/>
          <w:iCs/>
        </w:rPr>
        <w:t>Document references:</w:t>
      </w:r>
      <w:r w:rsidRPr="003E118D">
        <w:tab/>
      </w:r>
      <w:bookmarkStart w:id="4" w:name="_Hlk160705881"/>
      <w:r w:rsidRPr="003E118D">
        <w:t>Decisions taken pursuant to rule 92 of the Committee’s rules of procedure, transmitted to the State Party (see dates of transmission in annex) (not issued in document form)</w:t>
      </w:r>
    </w:p>
    <w:bookmarkEnd w:id="4"/>
    <w:p w14:paraId="46F1CC20" w14:textId="77777777" w:rsidR="00950D1F" w:rsidRPr="003E118D" w:rsidRDefault="00950D1F" w:rsidP="00950D1F">
      <w:pPr>
        <w:pStyle w:val="SingleTxtG"/>
        <w:tabs>
          <w:tab w:val="clear" w:pos="1701"/>
          <w:tab w:val="clear" w:pos="2268"/>
          <w:tab w:val="left" w:pos="4536"/>
        </w:tabs>
        <w:ind w:left="4536" w:hanging="3402"/>
        <w:jc w:val="left"/>
      </w:pPr>
      <w:r w:rsidRPr="003E118D">
        <w:rPr>
          <w:i/>
          <w:iCs/>
        </w:rPr>
        <w:t>Date of adoption of Views:</w:t>
      </w:r>
      <w:r w:rsidRPr="003E118D">
        <w:tab/>
        <w:t>7 November 2024</w:t>
      </w:r>
    </w:p>
    <w:p w14:paraId="4530C98E" w14:textId="77777777" w:rsidR="00950D1F" w:rsidRPr="003E118D" w:rsidRDefault="00950D1F" w:rsidP="00950D1F">
      <w:pPr>
        <w:pStyle w:val="SingleTxtG"/>
        <w:tabs>
          <w:tab w:val="clear" w:pos="1701"/>
          <w:tab w:val="clear" w:pos="2268"/>
          <w:tab w:val="left" w:pos="4536"/>
        </w:tabs>
        <w:ind w:left="4536" w:hanging="3402"/>
        <w:jc w:val="left"/>
      </w:pPr>
      <w:r w:rsidRPr="003E118D">
        <w:rPr>
          <w:i/>
          <w:iCs/>
        </w:rPr>
        <w:t>Subject matter:</w:t>
      </w:r>
      <w:r w:rsidRPr="003E118D">
        <w:tab/>
        <w:t xml:space="preserve">Sanctions for participation in unauthorized peaceful protests </w:t>
      </w:r>
    </w:p>
    <w:p w14:paraId="7BB135EF" w14:textId="4E69E293" w:rsidR="00950D1F" w:rsidRPr="003E118D" w:rsidRDefault="00950D1F" w:rsidP="00950D1F">
      <w:pPr>
        <w:pStyle w:val="SingleTxtG"/>
        <w:tabs>
          <w:tab w:val="clear" w:pos="1701"/>
          <w:tab w:val="clear" w:pos="2268"/>
          <w:tab w:val="left" w:pos="4536"/>
        </w:tabs>
        <w:ind w:left="4536" w:hanging="3402"/>
        <w:jc w:val="left"/>
      </w:pPr>
      <w:r w:rsidRPr="003E118D">
        <w:rPr>
          <w:i/>
          <w:iCs/>
        </w:rPr>
        <w:t>Procedural issues:</w:t>
      </w:r>
      <w:r w:rsidRPr="003E118D">
        <w:tab/>
        <w:t xml:space="preserve">Exhaustion of domestic remedies; substantiation of claims </w:t>
      </w:r>
    </w:p>
    <w:p w14:paraId="586EFA7F" w14:textId="0054FD7E" w:rsidR="00950D1F" w:rsidRPr="003E118D" w:rsidRDefault="00950D1F" w:rsidP="00950D1F">
      <w:pPr>
        <w:pStyle w:val="SingleTxtG"/>
        <w:tabs>
          <w:tab w:val="clear" w:pos="1701"/>
          <w:tab w:val="clear" w:pos="2268"/>
          <w:tab w:val="left" w:pos="4536"/>
        </w:tabs>
        <w:ind w:left="4536" w:hanging="3402"/>
        <w:jc w:val="left"/>
      </w:pPr>
      <w:r w:rsidRPr="003E118D">
        <w:rPr>
          <w:i/>
          <w:iCs/>
        </w:rPr>
        <w:t>Substantive issues:</w:t>
      </w:r>
      <w:r w:rsidRPr="003E118D">
        <w:tab/>
        <w:t xml:space="preserve">Freedom of expression; right to peaceful assembly </w:t>
      </w:r>
    </w:p>
    <w:p w14:paraId="348CD0E6" w14:textId="179E9086" w:rsidR="00950D1F" w:rsidRPr="003E118D" w:rsidRDefault="00950D1F" w:rsidP="00950D1F">
      <w:pPr>
        <w:pStyle w:val="SingleTxtG"/>
        <w:tabs>
          <w:tab w:val="clear" w:pos="1701"/>
          <w:tab w:val="clear" w:pos="2268"/>
          <w:tab w:val="left" w:pos="4536"/>
        </w:tabs>
        <w:ind w:left="4536" w:hanging="3402"/>
        <w:jc w:val="left"/>
      </w:pPr>
      <w:r w:rsidRPr="003E118D">
        <w:rPr>
          <w:i/>
          <w:iCs/>
        </w:rPr>
        <w:t>Articles of the Covenant:</w:t>
      </w:r>
      <w:r w:rsidRPr="003E118D">
        <w:tab/>
        <w:t xml:space="preserve">14, 19 and 21, in some cases read in conjunction with article 2 (2) and (3) </w:t>
      </w:r>
    </w:p>
    <w:p w14:paraId="1936DD93" w14:textId="77777777" w:rsidR="00950D1F" w:rsidRPr="003E118D" w:rsidRDefault="00950D1F" w:rsidP="00950D1F">
      <w:pPr>
        <w:pStyle w:val="SingleTxtG"/>
        <w:tabs>
          <w:tab w:val="clear" w:pos="1701"/>
          <w:tab w:val="clear" w:pos="2268"/>
          <w:tab w:val="left" w:pos="4536"/>
        </w:tabs>
        <w:spacing w:after="240"/>
        <w:ind w:left="4536" w:hanging="3402"/>
        <w:jc w:val="left"/>
      </w:pPr>
      <w:r w:rsidRPr="003E118D">
        <w:rPr>
          <w:i/>
          <w:iCs/>
        </w:rPr>
        <w:t>Articles of the Optional Protocol:</w:t>
      </w:r>
      <w:r w:rsidRPr="003E118D">
        <w:tab/>
        <w:t>2, 3 and 5 (2) (b)</w:t>
      </w:r>
    </w:p>
    <w:p w14:paraId="68DF17F5" w14:textId="07DAE038" w:rsidR="00950D1F" w:rsidRPr="003E118D" w:rsidRDefault="00950D1F" w:rsidP="00950D1F">
      <w:pPr>
        <w:pStyle w:val="SingleTxtG"/>
      </w:pPr>
      <w:r w:rsidRPr="003E118D">
        <w:t>1.1</w:t>
      </w:r>
      <w:r w:rsidRPr="003E118D">
        <w:tab/>
        <w:t xml:space="preserve">The authors of the communications are Vitaly </w:t>
      </w:r>
      <w:proofErr w:type="spellStart"/>
      <w:r w:rsidRPr="003E118D">
        <w:t>Amelkovich</w:t>
      </w:r>
      <w:proofErr w:type="spellEnd"/>
      <w:r w:rsidRPr="003E118D">
        <w:t xml:space="preserve">, Grigory </w:t>
      </w:r>
      <w:proofErr w:type="spellStart"/>
      <w:r w:rsidRPr="003E118D">
        <w:t>Kostusev</w:t>
      </w:r>
      <w:proofErr w:type="spellEnd"/>
      <w:r w:rsidRPr="003E118D">
        <w:t xml:space="preserve">, Oleg Metelitsa, Leonid Kulakov, Anatoly </w:t>
      </w:r>
      <w:proofErr w:type="spellStart"/>
      <w:r w:rsidRPr="003E118D">
        <w:t>Poplavnyi</w:t>
      </w:r>
      <w:proofErr w:type="spellEnd"/>
      <w:r w:rsidRPr="003E118D">
        <w:t xml:space="preserve">, Stanislav </w:t>
      </w:r>
      <w:proofErr w:type="spellStart"/>
      <w:r w:rsidRPr="003E118D">
        <w:t>Pavlinkovich</w:t>
      </w:r>
      <w:proofErr w:type="spellEnd"/>
      <w:r w:rsidRPr="003E118D">
        <w:t xml:space="preserve">, Dmitry </w:t>
      </w:r>
      <w:proofErr w:type="spellStart"/>
      <w:r w:rsidRPr="003E118D">
        <w:t>Lyuntov</w:t>
      </w:r>
      <w:proofErr w:type="spellEnd"/>
      <w:r w:rsidRPr="003E118D">
        <w:t xml:space="preserve">, Kristina </w:t>
      </w:r>
      <w:proofErr w:type="spellStart"/>
      <w:r w:rsidRPr="003E118D">
        <w:t>Kashitskaya</w:t>
      </w:r>
      <w:proofErr w:type="spellEnd"/>
      <w:r w:rsidRPr="003E118D">
        <w:t xml:space="preserve">, Larisa </w:t>
      </w:r>
      <w:proofErr w:type="spellStart"/>
      <w:r w:rsidRPr="003E118D">
        <w:t>Evnevich</w:t>
      </w:r>
      <w:proofErr w:type="spellEnd"/>
      <w:r w:rsidRPr="003E118D">
        <w:t xml:space="preserve">, Marina </w:t>
      </w:r>
      <w:proofErr w:type="spellStart"/>
      <w:r w:rsidRPr="003E118D">
        <w:t>Samuseva</w:t>
      </w:r>
      <w:proofErr w:type="spellEnd"/>
      <w:r w:rsidRPr="003E118D">
        <w:t xml:space="preserve">, Tatiana </w:t>
      </w:r>
      <w:proofErr w:type="spellStart"/>
      <w:r w:rsidRPr="003E118D">
        <w:t>Sevyarynets</w:t>
      </w:r>
      <w:proofErr w:type="spellEnd"/>
      <w:r w:rsidRPr="003E118D">
        <w:t xml:space="preserve">, Aleksandr </w:t>
      </w:r>
      <w:proofErr w:type="spellStart"/>
      <w:r w:rsidRPr="003E118D">
        <w:t>Dubrovskikh</w:t>
      </w:r>
      <w:proofErr w:type="spellEnd"/>
      <w:r w:rsidRPr="003E118D">
        <w:t xml:space="preserve">, Natalya </w:t>
      </w:r>
      <w:proofErr w:type="spellStart"/>
      <w:r w:rsidRPr="003E118D">
        <w:t>Strelchenko</w:t>
      </w:r>
      <w:proofErr w:type="spellEnd"/>
      <w:r w:rsidRPr="003E118D">
        <w:t xml:space="preserve">, Oleg Pavlov, Sergei </w:t>
      </w:r>
      <w:proofErr w:type="spellStart"/>
      <w:r w:rsidRPr="003E118D">
        <w:t>Stribulski</w:t>
      </w:r>
      <w:proofErr w:type="spellEnd"/>
      <w:r w:rsidRPr="003E118D">
        <w:t xml:space="preserve">, Sergey </w:t>
      </w:r>
      <w:proofErr w:type="spellStart"/>
      <w:r w:rsidRPr="003E118D">
        <w:t>Tihanovski</w:t>
      </w:r>
      <w:proofErr w:type="spellEnd"/>
      <w:r w:rsidRPr="003E118D">
        <w:t xml:space="preserve">, Natalia </w:t>
      </w:r>
      <w:proofErr w:type="spellStart"/>
      <w:r w:rsidRPr="003E118D">
        <w:t>Troshchenko</w:t>
      </w:r>
      <w:proofErr w:type="spellEnd"/>
      <w:r w:rsidRPr="003E118D">
        <w:t xml:space="preserve">, Irina </w:t>
      </w:r>
      <w:proofErr w:type="spellStart"/>
      <w:r w:rsidRPr="003E118D">
        <w:t>Grishchuk</w:t>
      </w:r>
      <w:proofErr w:type="spellEnd"/>
      <w:r w:rsidRPr="003E118D">
        <w:t xml:space="preserve"> and Ekaterina Timoshenko, all of whom are nationals of Belarus. They claim that the State Party has violated their rights under articles 2, 14, 19 and 21 of the Covenant. The Optional Protocol entered into force for the State Party on 30</w:t>
      </w:r>
      <w:r w:rsidR="006D492E" w:rsidRPr="003E118D">
        <w:t> </w:t>
      </w:r>
      <w:r w:rsidRPr="003E118D">
        <w:t>December 1992. The authors of communications No. 3690/2019, No. 3831/2020, No.</w:t>
      </w:r>
      <w:r w:rsidR="006D492E" w:rsidRPr="003E118D">
        <w:t> </w:t>
      </w:r>
      <w:r w:rsidRPr="003E118D">
        <w:t>3840/2020, No. 3841/2020, No. 3938/2021, No. 3941/2021, No. 3952/2021, No.</w:t>
      </w:r>
      <w:r w:rsidR="006D492E" w:rsidRPr="003E118D">
        <w:t> </w:t>
      </w:r>
      <w:r w:rsidRPr="003E118D">
        <w:t xml:space="preserve">3974/2021, No. 4000/2021 and No. 4052/2021 are represented by counsel, while the others are not represented. </w:t>
      </w:r>
    </w:p>
    <w:p w14:paraId="51A6FDC0" w14:textId="77777777" w:rsidR="00950D1F" w:rsidRPr="003E118D" w:rsidRDefault="00950D1F" w:rsidP="00950D1F">
      <w:pPr>
        <w:pStyle w:val="SingleTxtG"/>
      </w:pPr>
      <w:r w:rsidRPr="003E118D">
        <w:t>1.2</w:t>
      </w:r>
      <w:r w:rsidRPr="003E118D">
        <w:tab/>
        <w:t>The communications were submitted for consideration before the State Party’s denunciation of the Optional Protocol became effective, on 8 February 2023. In accordance with article 12 (2) of the Optional Protocol and the Committee’s previous jurisprudence,</w:t>
      </w:r>
      <w:r w:rsidRPr="003E118D">
        <w:rPr>
          <w:rStyle w:val="FootnoteReference"/>
        </w:rPr>
        <w:footnoteReference w:id="3"/>
      </w:r>
      <w:r w:rsidRPr="003E118D">
        <w:t xml:space="preserve"> the State Party continues to be subject to the application of the Optional Protocol with regard to the communications considered herein.</w:t>
      </w:r>
    </w:p>
    <w:p w14:paraId="4FE70D56" w14:textId="1D01AF62" w:rsidR="00950D1F" w:rsidRPr="003E118D" w:rsidRDefault="00950D1F" w:rsidP="009867FB">
      <w:pPr>
        <w:pStyle w:val="SingleTxtG"/>
      </w:pPr>
      <w:r w:rsidRPr="003E118D">
        <w:t>1.3</w:t>
      </w:r>
      <w:r w:rsidRPr="003E118D">
        <w:tab/>
        <w:t>On 17 July 2024, the Committee, pursuant to rule 97 (3) of its rules of procedure and the strategy it adopted at its 140th session aimed at addressing the high number of communications pending consideration,</w:t>
      </w:r>
      <w:r w:rsidRPr="003E118D">
        <w:rPr>
          <w:rStyle w:val="FootnoteReference"/>
        </w:rPr>
        <w:footnoteReference w:id="4"/>
      </w:r>
      <w:r w:rsidRPr="003E118D">
        <w:t xml:space="preserve"> the Committee decided to join 21 communications (see annex) for consideration and the issuance of a joint decision thereon. Pursuant to the strategy, such decisions, to be adopted in a simplified format, relate to communications in which similar factual elements and claims are raised, and for which the Committee has identified the structural nature and policy underlying the violations and has developed consistent jurisprudence over the years.</w:t>
      </w:r>
    </w:p>
    <w:p w14:paraId="6DF77747" w14:textId="77777777" w:rsidR="00950D1F" w:rsidRPr="003E118D" w:rsidRDefault="00950D1F" w:rsidP="006D492E">
      <w:pPr>
        <w:pStyle w:val="H23G"/>
      </w:pPr>
      <w:r w:rsidRPr="003E118D">
        <w:tab/>
      </w:r>
      <w:r w:rsidRPr="003E118D">
        <w:tab/>
        <w:t>Factual background</w:t>
      </w:r>
    </w:p>
    <w:p w14:paraId="49A7D33B" w14:textId="77777777" w:rsidR="00950D1F" w:rsidRPr="003E118D" w:rsidRDefault="00950D1F" w:rsidP="00950D1F">
      <w:pPr>
        <w:pStyle w:val="SingleTxtG"/>
      </w:pPr>
      <w:r w:rsidRPr="003E118D">
        <w:t>2.</w:t>
      </w:r>
      <w:r w:rsidRPr="003E118D">
        <w:tab/>
        <w:t xml:space="preserve">Between 2016 and 2020, the authors participated in or made public calls for participation in unauthorized peaceful protests in various cities in the State Party. They were </w:t>
      </w:r>
      <w:r w:rsidRPr="003E118D">
        <w:lastRenderedPageBreak/>
        <w:t>apprehended by the police and charged with an administrative offence under article 23.34 of the Code of Administrative Offences, on violation of the established procedure for conducting public events. All of the authors were tried and sentenced by local district courts to various administrative fines and, in some instances, to administrative arrest ranging from 5 to 15 days. The authors unsuccessfully appealed the decisions of the court of first instance to the appellate courts. The authors submit that they have not attempted to lodge supervisory review appeals with the judicial or prosecutorial authorities. They refer to the ineffectiveness of those remedies, citing the Committee’s established jurisprudence, as their reason for not doing so.</w:t>
      </w:r>
      <w:r w:rsidRPr="003E118D">
        <w:rPr>
          <w:rStyle w:val="FootnoteReference"/>
        </w:rPr>
        <w:footnoteReference w:id="5"/>
      </w:r>
      <w:r w:rsidRPr="003E118D">
        <w:t xml:space="preserve"> </w:t>
      </w:r>
    </w:p>
    <w:p w14:paraId="465F62C3" w14:textId="77777777" w:rsidR="00950D1F" w:rsidRPr="003E118D" w:rsidRDefault="00950D1F" w:rsidP="006D492E">
      <w:pPr>
        <w:pStyle w:val="H23G"/>
      </w:pPr>
      <w:r w:rsidRPr="003E118D">
        <w:tab/>
      </w:r>
      <w:r w:rsidRPr="003E118D">
        <w:tab/>
        <w:t>Complaint</w:t>
      </w:r>
    </w:p>
    <w:p w14:paraId="545CB4FF" w14:textId="72D881DB" w:rsidR="00950D1F" w:rsidRPr="003E118D" w:rsidRDefault="00950D1F" w:rsidP="00950D1F">
      <w:pPr>
        <w:pStyle w:val="SingleTxtG"/>
        <w:rPr>
          <w:lang w:eastAsia="en-GB"/>
        </w:rPr>
      </w:pPr>
      <w:r w:rsidRPr="003E118D">
        <w:t>3.1</w:t>
      </w:r>
      <w:r w:rsidRPr="003E118D">
        <w:tab/>
        <w:t xml:space="preserve">All the authors claim that </w:t>
      </w:r>
      <w:r w:rsidRPr="003E118D">
        <w:rPr>
          <w:lang w:eastAsia="en-GB"/>
        </w:rPr>
        <w:t xml:space="preserve">the State Party has violated their rights under articles 19 and 21 of the Covenant. </w:t>
      </w:r>
    </w:p>
    <w:p w14:paraId="03987288" w14:textId="06B73A77" w:rsidR="00950D1F" w:rsidRPr="003E118D" w:rsidRDefault="00950D1F" w:rsidP="00950D1F">
      <w:pPr>
        <w:pStyle w:val="SingleTxtG"/>
        <w:rPr>
          <w:lang w:eastAsia="en-GB"/>
        </w:rPr>
      </w:pPr>
      <w:r w:rsidRPr="003E118D">
        <w:rPr>
          <w:lang w:eastAsia="en-GB"/>
        </w:rPr>
        <w:t>3.2</w:t>
      </w:r>
      <w:r w:rsidRPr="003E118D">
        <w:rPr>
          <w:lang w:eastAsia="en-GB"/>
        </w:rPr>
        <w:tab/>
        <w:t xml:space="preserve">The authors of communications No. </w:t>
      </w:r>
      <w:r w:rsidRPr="003E118D">
        <w:t xml:space="preserve">3690/2019, </w:t>
      </w:r>
      <w:r w:rsidRPr="003E118D">
        <w:rPr>
          <w:lang w:eastAsia="en-GB"/>
        </w:rPr>
        <w:t xml:space="preserve">No. </w:t>
      </w:r>
      <w:r w:rsidRPr="003E118D">
        <w:t xml:space="preserve">3831/2020, </w:t>
      </w:r>
      <w:r w:rsidRPr="003E118D">
        <w:rPr>
          <w:lang w:eastAsia="en-GB"/>
        </w:rPr>
        <w:t>No. 3839/2020, No.</w:t>
      </w:r>
      <w:r w:rsidR="006D492E" w:rsidRPr="003E118D">
        <w:rPr>
          <w:lang w:eastAsia="en-GB"/>
        </w:rPr>
        <w:t> </w:t>
      </w:r>
      <w:r w:rsidRPr="003E118D">
        <w:t xml:space="preserve">3840/2020, </w:t>
      </w:r>
      <w:r w:rsidRPr="003E118D">
        <w:rPr>
          <w:lang w:eastAsia="en-GB"/>
        </w:rPr>
        <w:t xml:space="preserve">No. </w:t>
      </w:r>
      <w:r w:rsidRPr="003E118D">
        <w:t xml:space="preserve">3841/2020, </w:t>
      </w:r>
      <w:r w:rsidRPr="003E118D">
        <w:rPr>
          <w:lang w:eastAsia="en-GB"/>
        </w:rPr>
        <w:t>No. 3897/2021, No. 3898/2021, No. 3935/2021, No.</w:t>
      </w:r>
      <w:r w:rsidR="006D492E" w:rsidRPr="003E118D">
        <w:rPr>
          <w:lang w:eastAsia="en-GB"/>
        </w:rPr>
        <w:t> </w:t>
      </w:r>
      <w:r w:rsidRPr="003E118D">
        <w:rPr>
          <w:lang w:eastAsia="en-GB"/>
        </w:rPr>
        <w:t>3946/2021, No. 3974/2021, No. 3979/2021 and No. 4054/2021 also claim that the State Party has violated their rights under articles 19 and 21, read in conjunction with article 2 (2) and (3), of the Covenant.</w:t>
      </w:r>
    </w:p>
    <w:p w14:paraId="0A6E815C" w14:textId="77777777" w:rsidR="00950D1F" w:rsidRPr="003E118D" w:rsidRDefault="00950D1F" w:rsidP="00950D1F">
      <w:pPr>
        <w:pStyle w:val="SingleTxtG"/>
      </w:pPr>
      <w:r w:rsidRPr="003E118D">
        <w:rPr>
          <w:lang w:eastAsia="en-GB"/>
        </w:rPr>
        <w:t>3.3</w:t>
      </w:r>
      <w:r w:rsidRPr="003E118D">
        <w:rPr>
          <w:lang w:eastAsia="en-GB"/>
        </w:rPr>
        <w:tab/>
        <w:t xml:space="preserve">The authors of communications No. </w:t>
      </w:r>
      <w:r w:rsidRPr="003E118D">
        <w:t xml:space="preserve">3690/2019, </w:t>
      </w:r>
      <w:r w:rsidRPr="003E118D">
        <w:rPr>
          <w:lang w:eastAsia="en-GB"/>
        </w:rPr>
        <w:t xml:space="preserve">No. </w:t>
      </w:r>
      <w:r w:rsidRPr="003E118D">
        <w:t xml:space="preserve">3831/2020, </w:t>
      </w:r>
      <w:r w:rsidRPr="003E118D">
        <w:rPr>
          <w:lang w:eastAsia="en-GB"/>
        </w:rPr>
        <w:t xml:space="preserve">No. </w:t>
      </w:r>
      <w:r w:rsidRPr="003E118D">
        <w:t xml:space="preserve">3840/2020 and </w:t>
      </w:r>
      <w:r w:rsidRPr="003E118D">
        <w:rPr>
          <w:lang w:eastAsia="en-GB"/>
        </w:rPr>
        <w:t xml:space="preserve">No. </w:t>
      </w:r>
      <w:r w:rsidRPr="003E118D">
        <w:t xml:space="preserve">3841/2020 also claim that </w:t>
      </w:r>
      <w:r w:rsidRPr="003E118D">
        <w:rPr>
          <w:lang w:eastAsia="en-GB"/>
        </w:rPr>
        <w:t>the State Party has violated their rights under article 14 (1), read in conjunction with article 2 (2) and (3), of the Covenant.</w:t>
      </w:r>
    </w:p>
    <w:p w14:paraId="4C655181" w14:textId="77777777" w:rsidR="00950D1F" w:rsidRPr="003E118D" w:rsidRDefault="00950D1F" w:rsidP="006D492E">
      <w:pPr>
        <w:pStyle w:val="H23G"/>
      </w:pPr>
      <w:r w:rsidRPr="003E118D">
        <w:tab/>
      </w:r>
      <w:r w:rsidRPr="003E118D">
        <w:tab/>
        <w:t>State Party’s observations on admissibility and the merits</w:t>
      </w:r>
    </w:p>
    <w:p w14:paraId="65F4ACB6" w14:textId="77777777" w:rsidR="00950D1F" w:rsidRPr="003E118D" w:rsidRDefault="00950D1F" w:rsidP="00950D1F">
      <w:pPr>
        <w:pStyle w:val="SingleTxtG"/>
      </w:pPr>
      <w:r w:rsidRPr="003E118D">
        <w:t>4.1</w:t>
      </w:r>
      <w:r w:rsidRPr="003E118D">
        <w:tab/>
        <w:t xml:space="preserve">The State Party notes that domestic legislation provides for the possibility to appeal a court ruling concerning an administrative offence to the Chair of a higher court or a prosecutor through a supervisory review procedure. The State Party rejects the authors’ assertion that the procedure of supervisory appeal in administrative cases can be considered an ineffective remedy. </w:t>
      </w:r>
    </w:p>
    <w:p w14:paraId="76929CB4" w14:textId="77777777" w:rsidR="00950D1F" w:rsidRPr="003E118D" w:rsidRDefault="00950D1F" w:rsidP="00950D1F">
      <w:pPr>
        <w:pStyle w:val="SingleTxtG"/>
      </w:pPr>
      <w:r w:rsidRPr="003E118D">
        <w:t>4.2</w:t>
      </w:r>
      <w:r w:rsidRPr="003E118D">
        <w:tab/>
        <w:t>The State Party submits that freedom of opinion and expression and freedom of assembly, when the exercise of those freedoms does not violate law and order and the rights of other citizens of Belarus, are enshrined in articles 33 and 35 of the Constitution. The organization and holding of public events are regulated by the Public Events Act, which includes provisions setting out the conditions for the exercise of the constitutional rights and freedoms of citizens when such events are held in public places, with a view to ensuring public safety and order. Therefore, the State Party concludes that the allegations put forward by the authors concerning violations of their rights under articles 19 and 21 of the Covenant are unsubstantiated.</w:t>
      </w:r>
    </w:p>
    <w:p w14:paraId="71929661" w14:textId="77777777" w:rsidR="00950D1F" w:rsidRPr="003E118D" w:rsidRDefault="00950D1F" w:rsidP="00B3658D">
      <w:pPr>
        <w:pStyle w:val="H23G"/>
      </w:pPr>
      <w:r w:rsidRPr="003E118D">
        <w:tab/>
      </w:r>
      <w:r w:rsidRPr="003E118D">
        <w:tab/>
      </w:r>
      <w:r w:rsidRPr="003E118D">
        <w:tab/>
        <w:t>Author’s comments on the State Party’s observations on admissibility and the merits</w:t>
      </w:r>
    </w:p>
    <w:p w14:paraId="1FA00425" w14:textId="6043BF26" w:rsidR="00950D1F" w:rsidRPr="003E118D" w:rsidRDefault="00950D1F" w:rsidP="00950D1F">
      <w:pPr>
        <w:pStyle w:val="SingleTxtG"/>
      </w:pPr>
      <w:r w:rsidRPr="003E118D">
        <w:t>5.1</w:t>
      </w:r>
      <w:r w:rsidRPr="003E118D">
        <w:tab/>
        <w:t xml:space="preserve">The authors reject the State Party’s assertions about the effectiveness of the supervisory review appeals lodged before judicial and prosecutorial authorities. They note that such appeals depend on the discretionary power of a judge or prosecutor and cannot be considered an effective remedy for the purpose of the exhaustion of domestic remedies, as recognized by the Committee in its jurisprudence. </w:t>
      </w:r>
    </w:p>
    <w:p w14:paraId="58CBD17D" w14:textId="77777777" w:rsidR="00950D1F" w:rsidRPr="003E118D" w:rsidRDefault="00950D1F" w:rsidP="00950D1F">
      <w:pPr>
        <w:pStyle w:val="SingleTxtG"/>
      </w:pPr>
      <w:r w:rsidRPr="003E118D">
        <w:t>5.2</w:t>
      </w:r>
      <w:r w:rsidRPr="003E118D">
        <w:tab/>
        <w:t xml:space="preserve">The authors reiterate their claims that their rights under articles 19 and 21 of the Covenant have been violated. They also note that the State Party has not complied with the Committee’s recommendations to bring the Public Events Act into compliance with the State’s obligations under international law. </w:t>
      </w:r>
    </w:p>
    <w:p w14:paraId="1E307E48" w14:textId="77777777" w:rsidR="00950D1F" w:rsidRPr="003E118D" w:rsidRDefault="00950D1F" w:rsidP="00950D1F">
      <w:pPr>
        <w:pStyle w:val="SingleTxtG"/>
      </w:pPr>
      <w:r w:rsidRPr="003E118D">
        <w:t>5.3</w:t>
      </w:r>
      <w:r w:rsidRPr="003E118D">
        <w:tab/>
        <w:t>The author of communication 3974/2021, in his comments on the State Party’s observations on admissibility and the merits, raises a new claim under article 9 (1) of the Covenant, alleging arbitrary deprivation of liberty for participation in a peaceful protest.</w:t>
      </w:r>
    </w:p>
    <w:p w14:paraId="456949C7" w14:textId="77777777" w:rsidR="00950D1F" w:rsidRPr="003E118D" w:rsidRDefault="00950D1F" w:rsidP="00B3658D">
      <w:pPr>
        <w:pStyle w:val="H23G"/>
      </w:pPr>
      <w:r w:rsidRPr="003E118D">
        <w:lastRenderedPageBreak/>
        <w:tab/>
      </w:r>
      <w:r w:rsidRPr="003E118D">
        <w:tab/>
        <w:t>Issues and proceedings before the Committee</w:t>
      </w:r>
    </w:p>
    <w:p w14:paraId="734024EA" w14:textId="77777777" w:rsidR="00950D1F" w:rsidRPr="003E118D" w:rsidRDefault="00950D1F" w:rsidP="00950D1F">
      <w:pPr>
        <w:pStyle w:val="SingleTxtG"/>
      </w:pPr>
      <w:r w:rsidRPr="003E118D">
        <w:t>6.1</w:t>
      </w:r>
      <w:r w:rsidRPr="003E118D">
        <w:tab/>
        <w:t>Before considering any claim contained in a communication, the Committee must decide, in accordance with rule 97 of its rules of procedure, whether the communication is admissible under the Optional Protocol. The Committee takes note of the State Party’s argument that the authors have failed to seek a supervisory review by the prosecutorial and judicial authorities of the impugned decisions. The Committee recalls its jurisprudence, according to which a petition for supervisory review submitted to the chairperson of a court, directed against court decisions that have entered into force,</w:t>
      </w:r>
      <w:r w:rsidRPr="003E118D">
        <w:rPr>
          <w:rStyle w:val="FootnoteReference"/>
        </w:rPr>
        <w:footnoteReference w:id="6"/>
      </w:r>
      <w:r w:rsidRPr="003E118D">
        <w:t xml:space="preserve"> or to a prosecutor’s office, requesting a review of court decisions that have taken effect,</w:t>
      </w:r>
      <w:r w:rsidRPr="003E118D">
        <w:rPr>
          <w:rStyle w:val="FootnoteReference"/>
        </w:rPr>
        <w:footnoteReference w:id="7"/>
      </w:r>
      <w:r w:rsidRPr="003E118D">
        <w:t xml:space="preserve"> constitutes an extraordinary remedy and that the State Party must show that there is a reasonable prospect that such requests would provide an effective remedy in the circumstances of the case. In the absence of any new information from the State Party that would allow the Committee to reach a different conclusion, and given its previous jurisprudence, the Committee considers that the authors have exhausted all available effective domestic remedies and that it is not precluded by article 5 (2) (b) of the Optional Protocol from examining the communications.</w:t>
      </w:r>
    </w:p>
    <w:p w14:paraId="7ED52C1A" w14:textId="77777777" w:rsidR="00950D1F" w:rsidRPr="003E118D" w:rsidRDefault="00950D1F" w:rsidP="00950D1F">
      <w:pPr>
        <w:pStyle w:val="SingleTxtG"/>
      </w:pPr>
      <w:r w:rsidRPr="003E118D">
        <w:t>6.2</w:t>
      </w:r>
      <w:r w:rsidRPr="003E118D">
        <w:tab/>
        <w:t>With regard to the new claim raised by the author of communication No. 3974/2021 in his comments on the State Party’s observations on admissibility and the merits, the Committee recalls its jurisprudence in which it has stated that authors must raise all of their claims in their initial submission, before the State Party is asked to provide its observations on the admissibility and the merits of the communication, unless the authors can demonstrate why they were unable to raise all of their claims simultaneously.</w:t>
      </w:r>
      <w:r w:rsidRPr="003E118D">
        <w:rPr>
          <w:rStyle w:val="FootnoteReference"/>
        </w:rPr>
        <w:footnoteReference w:id="8"/>
      </w:r>
      <w:r w:rsidRPr="003E118D">
        <w:t xml:space="preserve"> In the present case, the author has not explained why his new claim could not have been raised in his initial submission. Accordingly, the Committee considers that that claim is inadmissible as an abuse of the right of submission under article 3 of the Optional Protocol.</w:t>
      </w:r>
    </w:p>
    <w:p w14:paraId="5309CE77" w14:textId="77777777" w:rsidR="00950D1F" w:rsidRPr="003E118D" w:rsidRDefault="00950D1F" w:rsidP="00950D1F">
      <w:pPr>
        <w:pStyle w:val="SingleTxtG"/>
      </w:pPr>
      <w:r w:rsidRPr="003E118D">
        <w:t>6.3</w:t>
      </w:r>
      <w:r w:rsidRPr="003E118D">
        <w:tab/>
        <w:t xml:space="preserve">The Committee notes that the authors of 12 of the communications (see para. 3.2 above) claim that the State Party has violated their rights under articles 19 and 21, read in conjunction with article 2 (3), of the Covenant. It notes that the authors of four of the communications (see para. 3.3) also claim a violation of article 14 (1), read in conjunction with article 2 (3), of the Covenant. In the absence of any further pertinent information on file, however, the Committee considers that these authors have failed to sufficiently substantiate those claims for the purposes of admissibility. Accordingly, it declares those claims inadmissible under article 2 of the Optional Protocol. </w:t>
      </w:r>
    </w:p>
    <w:p w14:paraId="3A429029" w14:textId="77777777" w:rsidR="00950D1F" w:rsidRPr="003E118D" w:rsidRDefault="00950D1F" w:rsidP="00950D1F">
      <w:pPr>
        <w:pStyle w:val="SingleTxtG"/>
      </w:pPr>
      <w:r w:rsidRPr="003E118D">
        <w:t>6.4</w:t>
      </w:r>
      <w:r w:rsidRPr="003E118D">
        <w:tab/>
        <w:t>The Committee further notes the claims by the same authors that the State Party has violated their rights under articles 19 and 21, read in conjunction with article 2 (2), of the Covenant. The Committee notes that the authors have alleged a violation of their rights under articles 19 and 21 of the Covenant resulting from the interpretation and application of the existing laws of the State Party. The Committee does not consider the examination of whether the State Party has also violated its general obligations under article 2 (2), read in conjunction with articles 19 and 21, of the Covenant to be distinct from an examination of the violation of the authors’ rights under articles 19 and 21,</w:t>
      </w:r>
      <w:r w:rsidRPr="003E118D">
        <w:rPr>
          <w:rStyle w:val="FootnoteReference"/>
        </w:rPr>
        <w:footnoteReference w:id="9"/>
      </w:r>
      <w:r w:rsidRPr="003E118D">
        <w:t xml:space="preserve"> and considers that the authors’ claims in this regard are incompatible with article 2 of the Covenant and therefore inadmissible under article 3 of the Optional Protocol. </w:t>
      </w:r>
    </w:p>
    <w:p w14:paraId="26A14213" w14:textId="77777777" w:rsidR="00950D1F" w:rsidRPr="003E118D" w:rsidRDefault="00950D1F" w:rsidP="00950D1F">
      <w:pPr>
        <w:pStyle w:val="SingleTxtG"/>
      </w:pPr>
      <w:r w:rsidRPr="003E118D">
        <w:t>6.5</w:t>
      </w:r>
      <w:r w:rsidRPr="003E118D">
        <w:tab/>
        <w:t xml:space="preserve">The Committee finds the remaining claims, made by all the authors under articles 19 and 21, to have been sufficiently substantiated, and it proceeds with its considerations of the merits. </w:t>
      </w:r>
    </w:p>
    <w:p w14:paraId="137089D4" w14:textId="77777777" w:rsidR="00950D1F" w:rsidRPr="003E118D" w:rsidRDefault="00950D1F" w:rsidP="00950D1F">
      <w:pPr>
        <w:pStyle w:val="SingleTxtG"/>
      </w:pPr>
      <w:r w:rsidRPr="003E118D">
        <w:lastRenderedPageBreak/>
        <w:t>6.6</w:t>
      </w:r>
      <w:r w:rsidRPr="003E118D">
        <w:tab/>
        <w:t>The Committee has considered the communications in the light of all the information submitted to it by the parties, in accordance with article 5 (1) of the Optional Protocol. The Committee notes that it has found a violation of articles 19 and 21 of the Covenant in similar cases in respect of the same laws and practices of the State Party in a number of previous communications.</w:t>
      </w:r>
      <w:r w:rsidRPr="003E118D">
        <w:rPr>
          <w:rStyle w:val="FootnoteReference"/>
        </w:rPr>
        <w:footnoteReference w:id="10"/>
      </w:r>
      <w:r w:rsidRPr="003E118D">
        <w:t xml:space="preserve"> There is nothing in the factual background or legal claims of the communications concerned that would lead the Committee to a different conclusion on the merits of the claims therein. Having considered the communications in the light of all the information made available to it by the parties and having due regard for its previous jurisprudence on the subject, the Committee considers that by sanctioning the authors for participation in peaceful – albeit unauthorized – protests, the State Party has violated their rights under articles 19 and 21 of the Covenant.</w:t>
      </w:r>
    </w:p>
    <w:p w14:paraId="5F6442F6" w14:textId="77777777" w:rsidR="00950D1F" w:rsidRPr="003E118D" w:rsidRDefault="00950D1F" w:rsidP="00950D1F">
      <w:pPr>
        <w:pStyle w:val="SingleTxtG"/>
      </w:pPr>
      <w:r w:rsidRPr="003E118D">
        <w:t>7.</w:t>
      </w:r>
      <w:r w:rsidRPr="003E118D">
        <w:tab/>
        <w:t>Pursuant to article 2 (3) (a) of the Covenant, the State Party is under an obligation to provide the authors with an effective remedy. This requires it to make full reparation to individuals whose Covenant rights have been violated. Accordingly, the State Party is obligated to take appropriate steps to reimburse the current value of the fines and any legal costs incurred by the authors in relation to the domestic proceedings against them, as well as to compensate the authors who were subjected to administrative arrest with an amount commensurate with the time spent in detention (see annex). The State Party is also under an obligation to take all steps necessary to prevent similar violations from occurring in the future. The Committee therefore recommends that the State Party revise its normative framework, in particular the Public Events Act, consistent with its obligation under article 2 (2) of the Covenant, with a view to ensuring that the rights under articles 19 and 21 may be fully enjoyed in the State Party.</w:t>
      </w:r>
    </w:p>
    <w:p w14:paraId="333DE816" w14:textId="77777777" w:rsidR="00114E55" w:rsidRPr="003E118D" w:rsidRDefault="00950D1F" w:rsidP="00114E55">
      <w:pPr>
        <w:pStyle w:val="SingleTxtG"/>
      </w:pPr>
      <w:r w:rsidRPr="003E118D">
        <w:t>8.</w:t>
      </w:r>
      <w:r w:rsidRPr="003E118D">
        <w:tab/>
        <w:t>On becoming a party to the Optional Protocol, the State Party recognized the competence of the Committee to determine whether there had been a violation of the Covenant. The communications considered in the present Views were submitted for consideration before the State Party’s denunciation of the Optional Protocol became effective, on 8 February 2023. Given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2469B302" w14:textId="0F8966B5" w:rsidR="00FC3030" w:rsidRPr="003E118D" w:rsidRDefault="00FC3030" w:rsidP="00F05EDF">
      <w:pPr>
        <w:pStyle w:val="SingleTxtG"/>
      </w:pPr>
    </w:p>
    <w:p w14:paraId="77334ADE" w14:textId="77777777" w:rsidR="00FC3030" w:rsidRPr="003E118D" w:rsidRDefault="00FC3030" w:rsidP="00114E55">
      <w:pPr>
        <w:pStyle w:val="SingleTxtG"/>
        <w:sectPr w:rsidR="00FC3030" w:rsidRPr="003E118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32A80350" w14:textId="632CA96F" w:rsidR="00751B9F" w:rsidRPr="003E118D" w:rsidRDefault="00751B9F" w:rsidP="00751B9F">
      <w:pPr>
        <w:pStyle w:val="HChG"/>
      </w:pPr>
      <w:bookmarkStart w:id="5" w:name="_Hlk171342489"/>
      <w:r w:rsidRPr="003E118D">
        <w:lastRenderedPageBreak/>
        <w:tab/>
      </w:r>
      <w:r w:rsidR="007D5221" w:rsidRPr="003E118D">
        <w:tab/>
      </w:r>
      <w:r w:rsidRPr="003E118D">
        <w:t>Annex</w:t>
      </w:r>
    </w:p>
    <w:p w14:paraId="2CA5306C" w14:textId="1AD857C2" w:rsidR="00751B9F" w:rsidRPr="003E118D" w:rsidRDefault="00751B9F" w:rsidP="00722957">
      <w:pPr>
        <w:pStyle w:val="HChG"/>
        <w:rPr>
          <w:color w:val="000000" w:themeColor="text1"/>
        </w:rPr>
      </w:pPr>
      <w:r w:rsidRPr="003E118D">
        <w:tab/>
      </w:r>
      <w:r w:rsidRPr="003E118D">
        <w:tab/>
        <w:t>Key procedural information and additional details, by communication</w:t>
      </w:r>
      <w:bookmarkEnd w:id="5"/>
    </w:p>
    <w:tbl>
      <w:tblPr>
        <w:tblW w:w="1332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418"/>
        <w:gridCol w:w="1559"/>
        <w:gridCol w:w="1703"/>
        <w:gridCol w:w="1700"/>
        <w:gridCol w:w="2337"/>
        <w:gridCol w:w="1666"/>
        <w:gridCol w:w="1666"/>
      </w:tblGrid>
      <w:tr w:rsidR="00543389" w:rsidRPr="003E118D" w14:paraId="66815121" w14:textId="77777777" w:rsidTr="00AA402E">
        <w:trPr>
          <w:tblHeader/>
        </w:trPr>
        <w:tc>
          <w:tcPr>
            <w:tcW w:w="479" w:type="pct"/>
            <w:tcBorders>
              <w:top w:val="single" w:sz="4" w:space="0" w:color="auto"/>
              <w:bottom w:val="single" w:sz="12" w:space="0" w:color="auto"/>
            </w:tcBorders>
            <w:shd w:val="clear" w:color="auto" w:fill="auto"/>
            <w:vAlign w:val="bottom"/>
          </w:tcPr>
          <w:p w14:paraId="16879A67" w14:textId="39DD7F08" w:rsidR="00751B9F" w:rsidRPr="003E118D" w:rsidRDefault="00751B9F" w:rsidP="00751B9F">
            <w:pPr>
              <w:suppressAutoHyphens w:val="0"/>
              <w:spacing w:before="80" w:after="80" w:line="200" w:lineRule="exact"/>
              <w:ind w:right="113"/>
              <w:rPr>
                <w:i/>
                <w:sz w:val="16"/>
              </w:rPr>
            </w:pPr>
            <w:r w:rsidRPr="003E118D">
              <w:rPr>
                <w:i/>
                <w:sz w:val="16"/>
                <w:lang w:eastAsia="fr-FR"/>
              </w:rPr>
              <w:t>Author</w:t>
            </w:r>
          </w:p>
        </w:tc>
        <w:tc>
          <w:tcPr>
            <w:tcW w:w="532" w:type="pct"/>
            <w:tcBorders>
              <w:top w:val="single" w:sz="4" w:space="0" w:color="auto"/>
              <w:bottom w:val="single" w:sz="12" w:space="0" w:color="auto"/>
            </w:tcBorders>
            <w:shd w:val="clear" w:color="auto" w:fill="auto"/>
            <w:vAlign w:val="bottom"/>
          </w:tcPr>
          <w:p w14:paraId="6B3B2F6A" w14:textId="77777777" w:rsidR="00751B9F" w:rsidRPr="003E118D" w:rsidRDefault="00751B9F" w:rsidP="00751B9F">
            <w:pPr>
              <w:suppressAutoHyphens w:val="0"/>
              <w:spacing w:before="80" w:after="80" w:line="200" w:lineRule="exact"/>
              <w:ind w:right="113"/>
              <w:rPr>
                <w:i/>
                <w:sz w:val="16"/>
                <w:lang w:eastAsia="fr-FR"/>
              </w:rPr>
            </w:pPr>
            <w:r w:rsidRPr="003E118D">
              <w:rPr>
                <w:i/>
                <w:sz w:val="16"/>
                <w:lang w:eastAsia="fr-FR"/>
              </w:rPr>
              <w:t>Communication No.</w:t>
            </w:r>
          </w:p>
        </w:tc>
        <w:tc>
          <w:tcPr>
            <w:tcW w:w="585" w:type="pct"/>
            <w:tcBorders>
              <w:top w:val="single" w:sz="4" w:space="0" w:color="auto"/>
              <w:bottom w:val="single" w:sz="12" w:space="0" w:color="auto"/>
            </w:tcBorders>
            <w:shd w:val="clear" w:color="auto" w:fill="auto"/>
            <w:vAlign w:val="bottom"/>
          </w:tcPr>
          <w:p w14:paraId="5896F915" w14:textId="77777777" w:rsidR="00751B9F" w:rsidRPr="003E118D" w:rsidRDefault="00751B9F" w:rsidP="00751B9F">
            <w:pPr>
              <w:suppressAutoHyphens w:val="0"/>
              <w:spacing w:before="80" w:after="80" w:line="200" w:lineRule="exact"/>
              <w:ind w:right="113"/>
              <w:rPr>
                <w:i/>
                <w:sz w:val="16"/>
                <w:lang w:eastAsia="fr-FR"/>
              </w:rPr>
            </w:pPr>
            <w:r w:rsidRPr="003E118D">
              <w:rPr>
                <w:i/>
                <w:sz w:val="16"/>
                <w:lang w:eastAsia="fr-FR"/>
              </w:rPr>
              <w:t xml:space="preserve">Counsel representation </w:t>
            </w:r>
          </w:p>
        </w:tc>
        <w:tc>
          <w:tcPr>
            <w:tcW w:w="639" w:type="pct"/>
            <w:tcBorders>
              <w:top w:val="single" w:sz="4" w:space="0" w:color="auto"/>
              <w:bottom w:val="single" w:sz="12" w:space="0" w:color="auto"/>
            </w:tcBorders>
            <w:shd w:val="clear" w:color="auto" w:fill="auto"/>
            <w:vAlign w:val="bottom"/>
          </w:tcPr>
          <w:p w14:paraId="22825148" w14:textId="38228D50" w:rsidR="00751B9F" w:rsidRPr="003E118D" w:rsidRDefault="00751B9F" w:rsidP="00751B9F">
            <w:pPr>
              <w:suppressAutoHyphens w:val="0"/>
              <w:spacing w:before="80" w:after="80" w:line="200" w:lineRule="exact"/>
              <w:ind w:right="113"/>
              <w:rPr>
                <w:i/>
                <w:sz w:val="16"/>
              </w:rPr>
            </w:pPr>
            <w:r w:rsidRPr="003E118D">
              <w:rPr>
                <w:i/>
                <w:sz w:val="16"/>
                <w:lang w:eastAsia="fr-FR"/>
              </w:rPr>
              <w:t>Date of communication (initial submission)</w:t>
            </w:r>
          </w:p>
        </w:tc>
        <w:tc>
          <w:tcPr>
            <w:tcW w:w="638" w:type="pct"/>
            <w:tcBorders>
              <w:top w:val="single" w:sz="4" w:space="0" w:color="auto"/>
              <w:bottom w:val="single" w:sz="12" w:space="0" w:color="auto"/>
            </w:tcBorders>
            <w:shd w:val="clear" w:color="auto" w:fill="auto"/>
            <w:vAlign w:val="bottom"/>
          </w:tcPr>
          <w:p w14:paraId="7C74FDE3" w14:textId="77777777" w:rsidR="00751B9F" w:rsidRPr="003E118D" w:rsidRDefault="00751B9F" w:rsidP="00751B9F">
            <w:pPr>
              <w:suppressAutoHyphens w:val="0"/>
              <w:spacing w:before="80" w:after="80" w:line="200" w:lineRule="exact"/>
              <w:ind w:right="113"/>
              <w:rPr>
                <w:i/>
                <w:sz w:val="16"/>
              </w:rPr>
            </w:pPr>
            <w:r w:rsidRPr="003E118D">
              <w:rPr>
                <w:i/>
                <w:sz w:val="16"/>
                <w:lang w:eastAsia="fr-FR"/>
              </w:rPr>
              <w:t>Date of transmission to the State Party</w:t>
            </w:r>
          </w:p>
        </w:tc>
        <w:tc>
          <w:tcPr>
            <w:tcW w:w="877" w:type="pct"/>
            <w:tcBorders>
              <w:top w:val="single" w:sz="4" w:space="0" w:color="auto"/>
              <w:bottom w:val="single" w:sz="12" w:space="0" w:color="auto"/>
            </w:tcBorders>
            <w:shd w:val="clear" w:color="auto" w:fill="auto"/>
            <w:vAlign w:val="bottom"/>
          </w:tcPr>
          <w:p w14:paraId="66E9C4BE" w14:textId="09EB9023" w:rsidR="00751B9F" w:rsidRPr="003E118D" w:rsidRDefault="00751B9F" w:rsidP="00751B9F">
            <w:pPr>
              <w:suppressAutoHyphens w:val="0"/>
              <w:spacing w:before="80" w:after="80" w:line="200" w:lineRule="exact"/>
              <w:ind w:right="113"/>
              <w:rPr>
                <w:i/>
                <w:sz w:val="16"/>
                <w:lang w:eastAsia="fr-FR"/>
              </w:rPr>
            </w:pPr>
            <w:r w:rsidRPr="003E118D">
              <w:rPr>
                <w:i/>
                <w:sz w:val="16"/>
                <w:lang w:eastAsia="fr-FR"/>
              </w:rPr>
              <w:t>Relevant court decisions</w:t>
            </w:r>
          </w:p>
        </w:tc>
        <w:tc>
          <w:tcPr>
            <w:tcW w:w="625" w:type="pct"/>
            <w:tcBorders>
              <w:top w:val="single" w:sz="4" w:space="0" w:color="auto"/>
              <w:bottom w:val="single" w:sz="12" w:space="0" w:color="auto"/>
            </w:tcBorders>
            <w:shd w:val="clear" w:color="auto" w:fill="auto"/>
            <w:vAlign w:val="bottom"/>
          </w:tcPr>
          <w:p w14:paraId="312DAAAE" w14:textId="77777777" w:rsidR="00751B9F" w:rsidRPr="003E118D" w:rsidRDefault="00751B9F" w:rsidP="00751B9F">
            <w:pPr>
              <w:suppressAutoHyphens w:val="0"/>
              <w:spacing w:before="80" w:after="80" w:line="200" w:lineRule="exact"/>
              <w:ind w:right="113"/>
              <w:rPr>
                <w:i/>
                <w:sz w:val="16"/>
                <w:lang w:eastAsia="fr-FR"/>
              </w:rPr>
            </w:pPr>
            <w:r w:rsidRPr="003E118D">
              <w:rPr>
                <w:i/>
                <w:sz w:val="16"/>
                <w:lang w:eastAsia="fr-FR"/>
              </w:rPr>
              <w:t>Type of sanction</w:t>
            </w:r>
          </w:p>
        </w:tc>
        <w:tc>
          <w:tcPr>
            <w:tcW w:w="625" w:type="pct"/>
            <w:tcBorders>
              <w:top w:val="single" w:sz="4" w:space="0" w:color="auto"/>
              <w:bottom w:val="single" w:sz="12" w:space="0" w:color="auto"/>
            </w:tcBorders>
            <w:shd w:val="clear" w:color="auto" w:fill="auto"/>
            <w:vAlign w:val="bottom"/>
          </w:tcPr>
          <w:p w14:paraId="3FF9A024" w14:textId="77777777" w:rsidR="00751B9F" w:rsidRPr="003E118D" w:rsidRDefault="00751B9F" w:rsidP="00751B9F">
            <w:pPr>
              <w:suppressAutoHyphens w:val="0"/>
              <w:spacing w:before="80" w:after="80" w:line="200" w:lineRule="exact"/>
              <w:ind w:right="113"/>
              <w:rPr>
                <w:i/>
                <w:sz w:val="16"/>
                <w:lang w:eastAsia="fr-FR"/>
              </w:rPr>
            </w:pPr>
            <w:r w:rsidRPr="003E118D">
              <w:rPr>
                <w:i/>
                <w:sz w:val="16"/>
                <w:lang w:eastAsia="fr-FR"/>
              </w:rPr>
              <w:t>Applicable domestic law</w:t>
            </w:r>
          </w:p>
        </w:tc>
      </w:tr>
      <w:tr w:rsidR="00AA402E" w:rsidRPr="003E118D" w14:paraId="4387675D" w14:textId="77777777" w:rsidTr="00AA402E">
        <w:trPr>
          <w:trHeight w:hRule="exact" w:val="113"/>
          <w:tblHeader/>
        </w:trPr>
        <w:tc>
          <w:tcPr>
            <w:tcW w:w="479" w:type="pct"/>
            <w:tcBorders>
              <w:top w:val="single" w:sz="12" w:space="0" w:color="auto"/>
              <w:bottom w:val="nil"/>
            </w:tcBorders>
            <w:shd w:val="clear" w:color="auto" w:fill="auto"/>
            <w:vAlign w:val="bottom"/>
          </w:tcPr>
          <w:p w14:paraId="60897C0D" w14:textId="77777777" w:rsidR="00AA402E" w:rsidRPr="003E118D" w:rsidRDefault="00AA402E" w:rsidP="00751B9F">
            <w:pPr>
              <w:suppressAutoHyphens w:val="0"/>
              <w:spacing w:before="80" w:after="80" w:line="200" w:lineRule="exact"/>
              <w:ind w:right="113"/>
              <w:rPr>
                <w:i/>
                <w:sz w:val="16"/>
                <w:lang w:eastAsia="fr-FR"/>
              </w:rPr>
            </w:pPr>
          </w:p>
        </w:tc>
        <w:tc>
          <w:tcPr>
            <w:tcW w:w="532" w:type="pct"/>
            <w:tcBorders>
              <w:top w:val="single" w:sz="12" w:space="0" w:color="auto"/>
              <w:bottom w:val="nil"/>
            </w:tcBorders>
            <w:shd w:val="clear" w:color="auto" w:fill="auto"/>
            <w:vAlign w:val="bottom"/>
          </w:tcPr>
          <w:p w14:paraId="1568E574" w14:textId="77777777" w:rsidR="00AA402E" w:rsidRPr="003E118D" w:rsidRDefault="00AA402E" w:rsidP="00751B9F">
            <w:pPr>
              <w:suppressAutoHyphens w:val="0"/>
              <w:spacing w:before="80" w:after="80" w:line="200" w:lineRule="exact"/>
              <w:ind w:right="113"/>
              <w:rPr>
                <w:i/>
                <w:sz w:val="16"/>
                <w:lang w:eastAsia="fr-FR"/>
              </w:rPr>
            </w:pPr>
          </w:p>
        </w:tc>
        <w:tc>
          <w:tcPr>
            <w:tcW w:w="585" w:type="pct"/>
            <w:tcBorders>
              <w:top w:val="single" w:sz="12" w:space="0" w:color="auto"/>
              <w:bottom w:val="nil"/>
            </w:tcBorders>
            <w:shd w:val="clear" w:color="auto" w:fill="auto"/>
            <w:vAlign w:val="bottom"/>
          </w:tcPr>
          <w:p w14:paraId="743747BD" w14:textId="77777777" w:rsidR="00AA402E" w:rsidRPr="003E118D" w:rsidRDefault="00AA402E" w:rsidP="00751B9F">
            <w:pPr>
              <w:suppressAutoHyphens w:val="0"/>
              <w:spacing w:before="80" w:after="80" w:line="200" w:lineRule="exact"/>
              <w:ind w:right="113"/>
              <w:rPr>
                <w:i/>
                <w:sz w:val="16"/>
                <w:lang w:eastAsia="fr-FR"/>
              </w:rPr>
            </w:pPr>
          </w:p>
        </w:tc>
        <w:tc>
          <w:tcPr>
            <w:tcW w:w="639" w:type="pct"/>
            <w:tcBorders>
              <w:top w:val="single" w:sz="12" w:space="0" w:color="auto"/>
              <w:bottom w:val="nil"/>
            </w:tcBorders>
            <w:shd w:val="clear" w:color="auto" w:fill="auto"/>
            <w:vAlign w:val="bottom"/>
          </w:tcPr>
          <w:p w14:paraId="07C80B22" w14:textId="77777777" w:rsidR="00AA402E" w:rsidRPr="003E118D" w:rsidRDefault="00AA402E" w:rsidP="00751B9F">
            <w:pPr>
              <w:suppressAutoHyphens w:val="0"/>
              <w:spacing w:before="80" w:after="80" w:line="200" w:lineRule="exact"/>
              <w:ind w:right="113"/>
              <w:rPr>
                <w:i/>
                <w:sz w:val="16"/>
                <w:lang w:eastAsia="fr-FR"/>
              </w:rPr>
            </w:pPr>
          </w:p>
        </w:tc>
        <w:tc>
          <w:tcPr>
            <w:tcW w:w="638" w:type="pct"/>
            <w:tcBorders>
              <w:top w:val="single" w:sz="12" w:space="0" w:color="auto"/>
              <w:bottom w:val="nil"/>
            </w:tcBorders>
            <w:shd w:val="clear" w:color="auto" w:fill="auto"/>
            <w:vAlign w:val="bottom"/>
          </w:tcPr>
          <w:p w14:paraId="205FD95E" w14:textId="77777777" w:rsidR="00AA402E" w:rsidRPr="003E118D" w:rsidRDefault="00AA402E" w:rsidP="00751B9F">
            <w:pPr>
              <w:suppressAutoHyphens w:val="0"/>
              <w:spacing w:before="80" w:after="80" w:line="200" w:lineRule="exact"/>
              <w:ind w:right="113"/>
              <w:rPr>
                <w:i/>
                <w:sz w:val="16"/>
                <w:lang w:eastAsia="fr-FR"/>
              </w:rPr>
            </w:pPr>
          </w:p>
        </w:tc>
        <w:tc>
          <w:tcPr>
            <w:tcW w:w="877" w:type="pct"/>
            <w:tcBorders>
              <w:top w:val="single" w:sz="12" w:space="0" w:color="auto"/>
              <w:bottom w:val="nil"/>
            </w:tcBorders>
            <w:shd w:val="clear" w:color="auto" w:fill="auto"/>
            <w:vAlign w:val="bottom"/>
          </w:tcPr>
          <w:p w14:paraId="18229F9A" w14:textId="77777777" w:rsidR="00AA402E" w:rsidRPr="003E118D" w:rsidRDefault="00AA402E" w:rsidP="00751B9F">
            <w:pPr>
              <w:suppressAutoHyphens w:val="0"/>
              <w:spacing w:before="80" w:after="80" w:line="200" w:lineRule="exact"/>
              <w:ind w:right="113"/>
              <w:rPr>
                <w:i/>
                <w:sz w:val="16"/>
                <w:lang w:eastAsia="fr-FR"/>
              </w:rPr>
            </w:pPr>
          </w:p>
        </w:tc>
        <w:tc>
          <w:tcPr>
            <w:tcW w:w="625" w:type="pct"/>
            <w:tcBorders>
              <w:top w:val="single" w:sz="12" w:space="0" w:color="auto"/>
              <w:bottom w:val="nil"/>
            </w:tcBorders>
            <w:shd w:val="clear" w:color="auto" w:fill="auto"/>
            <w:vAlign w:val="bottom"/>
          </w:tcPr>
          <w:p w14:paraId="0351901F" w14:textId="77777777" w:rsidR="00AA402E" w:rsidRPr="003E118D" w:rsidRDefault="00AA402E" w:rsidP="00751B9F">
            <w:pPr>
              <w:suppressAutoHyphens w:val="0"/>
              <w:spacing w:before="80" w:after="80" w:line="200" w:lineRule="exact"/>
              <w:ind w:right="113"/>
              <w:rPr>
                <w:i/>
                <w:sz w:val="16"/>
                <w:lang w:eastAsia="fr-FR"/>
              </w:rPr>
            </w:pPr>
          </w:p>
        </w:tc>
        <w:tc>
          <w:tcPr>
            <w:tcW w:w="625" w:type="pct"/>
            <w:tcBorders>
              <w:top w:val="single" w:sz="12" w:space="0" w:color="auto"/>
              <w:bottom w:val="nil"/>
            </w:tcBorders>
            <w:shd w:val="clear" w:color="auto" w:fill="auto"/>
            <w:vAlign w:val="bottom"/>
          </w:tcPr>
          <w:p w14:paraId="6B129913" w14:textId="77777777" w:rsidR="00AA402E" w:rsidRPr="003E118D" w:rsidRDefault="00AA402E" w:rsidP="00751B9F">
            <w:pPr>
              <w:suppressAutoHyphens w:val="0"/>
              <w:spacing w:before="80" w:after="80" w:line="200" w:lineRule="exact"/>
              <w:ind w:right="113"/>
              <w:rPr>
                <w:i/>
                <w:sz w:val="16"/>
                <w:lang w:eastAsia="fr-FR"/>
              </w:rPr>
            </w:pPr>
          </w:p>
        </w:tc>
      </w:tr>
      <w:tr w:rsidR="00543389" w:rsidRPr="003E118D" w14:paraId="2F8C8AF1" w14:textId="77777777" w:rsidTr="00AA402E">
        <w:tc>
          <w:tcPr>
            <w:tcW w:w="479" w:type="pct"/>
            <w:tcBorders>
              <w:top w:val="nil"/>
            </w:tcBorders>
            <w:shd w:val="clear" w:color="auto" w:fill="auto"/>
          </w:tcPr>
          <w:p w14:paraId="49B308E1" w14:textId="461080FC" w:rsidR="00751B9F" w:rsidRPr="003E118D" w:rsidRDefault="00751B9F" w:rsidP="002A7104">
            <w:pPr>
              <w:suppressAutoHyphens w:val="0"/>
              <w:spacing w:before="80" w:after="80" w:line="220" w:lineRule="exact"/>
              <w:ind w:right="113"/>
            </w:pPr>
            <w:r w:rsidRPr="003E118D">
              <w:t xml:space="preserve">Vitaly </w:t>
            </w:r>
            <w:proofErr w:type="spellStart"/>
            <w:r w:rsidRPr="003E118D">
              <w:t>Amelkovich</w:t>
            </w:r>
            <w:proofErr w:type="spellEnd"/>
          </w:p>
        </w:tc>
        <w:tc>
          <w:tcPr>
            <w:tcW w:w="532" w:type="pct"/>
            <w:tcBorders>
              <w:top w:val="nil"/>
            </w:tcBorders>
            <w:shd w:val="clear" w:color="auto" w:fill="auto"/>
          </w:tcPr>
          <w:p w14:paraId="74688DA8" w14:textId="77777777" w:rsidR="00751B9F" w:rsidRPr="003E118D" w:rsidRDefault="00751B9F" w:rsidP="002A7104">
            <w:pPr>
              <w:suppressAutoHyphens w:val="0"/>
              <w:spacing w:before="80" w:after="80" w:line="220" w:lineRule="exact"/>
              <w:ind w:right="113"/>
            </w:pPr>
            <w:r w:rsidRPr="003E118D">
              <w:t>3630/2019</w:t>
            </w:r>
          </w:p>
        </w:tc>
        <w:tc>
          <w:tcPr>
            <w:tcW w:w="585" w:type="pct"/>
            <w:tcBorders>
              <w:top w:val="nil"/>
            </w:tcBorders>
            <w:shd w:val="clear" w:color="auto" w:fill="auto"/>
          </w:tcPr>
          <w:p w14:paraId="6A0F51C7" w14:textId="77777777" w:rsidR="00751B9F" w:rsidRPr="003E118D" w:rsidRDefault="00751B9F" w:rsidP="002A7104">
            <w:pPr>
              <w:suppressAutoHyphens w:val="0"/>
              <w:spacing w:before="80" w:after="80" w:line="220" w:lineRule="exact"/>
              <w:ind w:right="113"/>
            </w:pPr>
            <w:r w:rsidRPr="003E118D">
              <w:t>Not represented by counsel</w:t>
            </w:r>
          </w:p>
        </w:tc>
        <w:tc>
          <w:tcPr>
            <w:tcW w:w="639" w:type="pct"/>
            <w:tcBorders>
              <w:top w:val="nil"/>
            </w:tcBorders>
            <w:shd w:val="clear" w:color="auto" w:fill="auto"/>
          </w:tcPr>
          <w:p w14:paraId="68C120EC" w14:textId="77777777" w:rsidR="00751B9F" w:rsidRPr="003E118D" w:rsidRDefault="00751B9F" w:rsidP="002A7104">
            <w:pPr>
              <w:suppressAutoHyphens w:val="0"/>
              <w:spacing w:before="80" w:after="80" w:line="220" w:lineRule="exact"/>
              <w:ind w:right="113"/>
            </w:pPr>
            <w:r w:rsidRPr="003E118D">
              <w:t>17 June 2019</w:t>
            </w:r>
          </w:p>
        </w:tc>
        <w:tc>
          <w:tcPr>
            <w:tcW w:w="638" w:type="pct"/>
            <w:tcBorders>
              <w:top w:val="nil"/>
            </w:tcBorders>
            <w:shd w:val="clear" w:color="auto" w:fill="auto"/>
          </w:tcPr>
          <w:p w14:paraId="5418F193" w14:textId="77777777" w:rsidR="00751B9F" w:rsidRPr="003E118D" w:rsidRDefault="00751B9F" w:rsidP="002A7104">
            <w:pPr>
              <w:suppressAutoHyphens w:val="0"/>
              <w:spacing w:before="80" w:after="80" w:line="220" w:lineRule="exact"/>
              <w:ind w:right="113"/>
            </w:pPr>
            <w:r w:rsidRPr="003E118D">
              <w:t>13 November 2019</w:t>
            </w:r>
          </w:p>
        </w:tc>
        <w:tc>
          <w:tcPr>
            <w:tcW w:w="877" w:type="pct"/>
            <w:tcBorders>
              <w:top w:val="nil"/>
            </w:tcBorders>
            <w:shd w:val="clear" w:color="auto" w:fill="auto"/>
          </w:tcPr>
          <w:p w14:paraId="5BF86732" w14:textId="77777777" w:rsidR="00751B9F" w:rsidRPr="003E118D" w:rsidRDefault="00751B9F" w:rsidP="002A7104">
            <w:pPr>
              <w:suppressAutoHyphens w:val="0"/>
              <w:spacing w:before="80" w:after="80" w:line="220" w:lineRule="exact"/>
              <w:ind w:right="113"/>
            </w:pPr>
            <w:r w:rsidRPr="003E118D">
              <w:t xml:space="preserve">First instance: 29 March 2017, </w:t>
            </w:r>
            <w:proofErr w:type="spellStart"/>
            <w:r w:rsidRPr="003E118D">
              <w:t>Slutsk</w:t>
            </w:r>
            <w:proofErr w:type="spellEnd"/>
            <w:r w:rsidRPr="003E118D">
              <w:t xml:space="preserve"> District Court</w:t>
            </w:r>
          </w:p>
          <w:p w14:paraId="639BDE5A" w14:textId="77777777" w:rsidR="00751B9F" w:rsidRPr="003E118D" w:rsidRDefault="00751B9F" w:rsidP="002A7104">
            <w:pPr>
              <w:suppressAutoHyphens w:val="0"/>
              <w:spacing w:before="80" w:after="80" w:line="220" w:lineRule="exact"/>
              <w:ind w:right="113"/>
            </w:pPr>
          </w:p>
          <w:p w14:paraId="6DADFFD4" w14:textId="77777777" w:rsidR="00751B9F" w:rsidRPr="003E118D" w:rsidRDefault="00751B9F" w:rsidP="002A7104">
            <w:pPr>
              <w:suppressAutoHyphens w:val="0"/>
              <w:spacing w:before="80" w:after="80" w:line="220" w:lineRule="exact"/>
              <w:ind w:right="113"/>
            </w:pPr>
            <w:r w:rsidRPr="003E118D">
              <w:t>Appeal: 21 April 2017, Minsk Regional Court</w:t>
            </w:r>
          </w:p>
          <w:p w14:paraId="473C5FC0" w14:textId="77777777" w:rsidR="00751B9F" w:rsidRPr="003E118D" w:rsidRDefault="00751B9F" w:rsidP="002A7104">
            <w:pPr>
              <w:suppressAutoHyphens w:val="0"/>
              <w:spacing w:before="80" w:after="80" w:line="220" w:lineRule="exact"/>
              <w:ind w:right="113"/>
            </w:pPr>
          </w:p>
          <w:p w14:paraId="72322CC7" w14:textId="232909B5" w:rsidR="00751B9F" w:rsidRPr="003E118D" w:rsidRDefault="00751B9F" w:rsidP="00660108">
            <w:pPr>
              <w:suppressAutoHyphens w:val="0"/>
              <w:spacing w:before="80" w:after="80" w:line="220" w:lineRule="exact"/>
              <w:ind w:right="113"/>
            </w:pPr>
            <w:r w:rsidRPr="003E118D">
              <w:t>Further appeals: 16</w:t>
            </w:r>
            <w:r w:rsidR="00660108">
              <w:t> </w:t>
            </w:r>
            <w:r w:rsidRPr="003E118D">
              <w:t>October 2017 (Chair of Minsk Regional Court)</w:t>
            </w:r>
          </w:p>
        </w:tc>
        <w:tc>
          <w:tcPr>
            <w:tcW w:w="625" w:type="pct"/>
            <w:tcBorders>
              <w:top w:val="nil"/>
            </w:tcBorders>
            <w:shd w:val="clear" w:color="auto" w:fill="auto"/>
          </w:tcPr>
          <w:p w14:paraId="09ECBAF1" w14:textId="48BA20B3" w:rsidR="00751B9F" w:rsidRPr="003E118D" w:rsidRDefault="00751B9F" w:rsidP="002A7104">
            <w:pPr>
              <w:suppressAutoHyphens w:val="0"/>
              <w:spacing w:before="80" w:after="80" w:line="220" w:lineRule="exact"/>
              <w:ind w:right="113"/>
            </w:pPr>
            <w:r w:rsidRPr="003E118D">
              <w:t>Fine of 345</w:t>
            </w:r>
            <w:r w:rsidR="00435E19">
              <w:t> </w:t>
            </w:r>
            <w:r w:rsidRPr="003E118D">
              <w:t>Belarusian roubles (approximately $175)</w:t>
            </w:r>
          </w:p>
        </w:tc>
        <w:tc>
          <w:tcPr>
            <w:tcW w:w="625" w:type="pct"/>
            <w:tcBorders>
              <w:top w:val="nil"/>
            </w:tcBorders>
            <w:shd w:val="clear" w:color="auto" w:fill="auto"/>
          </w:tcPr>
          <w:p w14:paraId="13333BDF" w14:textId="75B0081F" w:rsidR="00751B9F" w:rsidRPr="003E118D" w:rsidRDefault="00751B9F" w:rsidP="003E118D">
            <w:pPr>
              <w:suppressAutoHyphens w:val="0"/>
              <w:spacing w:before="80" w:after="80" w:line="220" w:lineRule="exact"/>
              <w:ind w:right="113"/>
            </w:pPr>
            <w:r w:rsidRPr="003E118D">
              <w:t>Code of Administrative Offences, art.</w:t>
            </w:r>
            <w:r w:rsidR="007B661A" w:rsidRPr="003E118D">
              <w:t> </w:t>
            </w:r>
            <w:r w:rsidRPr="003E118D">
              <w:t xml:space="preserve">23.34 (1) </w:t>
            </w:r>
          </w:p>
        </w:tc>
      </w:tr>
      <w:tr w:rsidR="00543389" w:rsidRPr="003E118D" w14:paraId="7B2A54D8" w14:textId="77777777" w:rsidTr="00AA402E">
        <w:tc>
          <w:tcPr>
            <w:tcW w:w="479" w:type="pct"/>
            <w:tcBorders>
              <w:bottom w:val="nil"/>
            </w:tcBorders>
            <w:shd w:val="clear" w:color="auto" w:fill="auto"/>
          </w:tcPr>
          <w:p w14:paraId="1C5A0026" w14:textId="1533B76C" w:rsidR="00751B9F" w:rsidRPr="003E118D" w:rsidRDefault="00751B9F" w:rsidP="0069396B">
            <w:pPr>
              <w:suppressAutoHyphens w:val="0"/>
              <w:spacing w:before="80" w:after="80" w:line="220" w:lineRule="exact"/>
              <w:ind w:right="113"/>
              <w:rPr>
                <w:lang w:eastAsia="fr-FR"/>
              </w:rPr>
            </w:pPr>
            <w:r w:rsidRPr="003E118D">
              <w:t xml:space="preserve">Grigory </w:t>
            </w:r>
            <w:proofErr w:type="spellStart"/>
            <w:r w:rsidRPr="003E118D">
              <w:t>Kostusev</w:t>
            </w:r>
            <w:proofErr w:type="spellEnd"/>
            <w:r w:rsidRPr="003E118D">
              <w:t xml:space="preserve"> </w:t>
            </w:r>
          </w:p>
        </w:tc>
        <w:tc>
          <w:tcPr>
            <w:tcW w:w="532" w:type="pct"/>
            <w:tcBorders>
              <w:bottom w:val="nil"/>
            </w:tcBorders>
            <w:shd w:val="clear" w:color="auto" w:fill="auto"/>
          </w:tcPr>
          <w:p w14:paraId="43C48234" w14:textId="77777777" w:rsidR="00751B9F" w:rsidRPr="003E118D" w:rsidRDefault="00751B9F" w:rsidP="002A7104">
            <w:pPr>
              <w:suppressAutoHyphens w:val="0"/>
              <w:spacing w:before="80" w:after="80" w:line="220" w:lineRule="exact"/>
              <w:ind w:right="113"/>
            </w:pPr>
            <w:r w:rsidRPr="003E118D">
              <w:t>3690/2019</w:t>
            </w:r>
          </w:p>
        </w:tc>
        <w:tc>
          <w:tcPr>
            <w:tcW w:w="585" w:type="pct"/>
            <w:tcBorders>
              <w:bottom w:val="nil"/>
            </w:tcBorders>
            <w:shd w:val="clear" w:color="auto" w:fill="auto"/>
          </w:tcPr>
          <w:p w14:paraId="64C3DAE8" w14:textId="77777777" w:rsidR="00751B9F" w:rsidRPr="003E118D" w:rsidRDefault="00751B9F" w:rsidP="002A7104">
            <w:pPr>
              <w:suppressAutoHyphens w:val="0"/>
              <w:spacing w:before="80" w:after="80" w:line="220" w:lineRule="exact"/>
              <w:ind w:right="113"/>
            </w:pPr>
            <w:r w:rsidRPr="003E118D">
              <w:t xml:space="preserve">Represented by counsel, Boris </w:t>
            </w:r>
            <w:proofErr w:type="spellStart"/>
            <w:r w:rsidRPr="003E118D">
              <w:t>Bukhel</w:t>
            </w:r>
            <w:proofErr w:type="spellEnd"/>
          </w:p>
        </w:tc>
        <w:tc>
          <w:tcPr>
            <w:tcW w:w="639" w:type="pct"/>
            <w:tcBorders>
              <w:bottom w:val="nil"/>
            </w:tcBorders>
            <w:shd w:val="clear" w:color="auto" w:fill="auto"/>
          </w:tcPr>
          <w:p w14:paraId="48B1E433" w14:textId="77777777" w:rsidR="00751B9F" w:rsidRPr="003E118D" w:rsidRDefault="00751B9F" w:rsidP="002A7104">
            <w:pPr>
              <w:suppressAutoHyphens w:val="0"/>
              <w:spacing w:before="80" w:after="80" w:line="220" w:lineRule="exact"/>
              <w:ind w:right="113"/>
              <w:rPr>
                <w:lang w:eastAsia="fr-FR"/>
              </w:rPr>
            </w:pPr>
            <w:r w:rsidRPr="003E118D">
              <w:t>24 September 2018</w:t>
            </w:r>
          </w:p>
        </w:tc>
        <w:tc>
          <w:tcPr>
            <w:tcW w:w="638" w:type="pct"/>
            <w:tcBorders>
              <w:bottom w:val="nil"/>
            </w:tcBorders>
            <w:shd w:val="clear" w:color="auto" w:fill="auto"/>
          </w:tcPr>
          <w:p w14:paraId="6B8C6446" w14:textId="77777777" w:rsidR="00751B9F" w:rsidRPr="003E118D" w:rsidRDefault="00751B9F" w:rsidP="002A7104">
            <w:pPr>
              <w:suppressAutoHyphens w:val="0"/>
              <w:spacing w:before="80" w:after="80" w:line="220" w:lineRule="exact"/>
              <w:ind w:right="113"/>
              <w:rPr>
                <w:lang w:eastAsia="fr-FR"/>
              </w:rPr>
            </w:pPr>
            <w:r w:rsidRPr="003E118D">
              <w:t>7 January 2020</w:t>
            </w:r>
          </w:p>
        </w:tc>
        <w:tc>
          <w:tcPr>
            <w:tcW w:w="877" w:type="pct"/>
            <w:tcBorders>
              <w:bottom w:val="nil"/>
            </w:tcBorders>
            <w:shd w:val="clear" w:color="auto" w:fill="auto"/>
          </w:tcPr>
          <w:p w14:paraId="03EFB2EA" w14:textId="77777777" w:rsidR="00751B9F" w:rsidRPr="003E118D" w:rsidRDefault="00751B9F" w:rsidP="002A7104">
            <w:pPr>
              <w:suppressAutoHyphens w:val="0"/>
              <w:spacing w:before="80" w:after="80" w:line="220" w:lineRule="exact"/>
              <w:ind w:right="113"/>
            </w:pPr>
            <w:r w:rsidRPr="003E118D">
              <w:t xml:space="preserve">First instance: 21 July 2016, </w:t>
            </w:r>
            <w:proofErr w:type="spellStart"/>
            <w:r w:rsidRPr="003E118D">
              <w:t>Sovetsky</w:t>
            </w:r>
            <w:proofErr w:type="spellEnd"/>
            <w:r w:rsidRPr="003E118D">
              <w:t xml:space="preserve"> District Court </w:t>
            </w:r>
          </w:p>
          <w:p w14:paraId="1DAF7AA0" w14:textId="77777777" w:rsidR="00751B9F" w:rsidRPr="003E118D" w:rsidRDefault="00751B9F" w:rsidP="002A7104">
            <w:pPr>
              <w:suppressAutoHyphens w:val="0"/>
              <w:spacing w:before="80" w:after="80" w:line="220" w:lineRule="exact"/>
              <w:ind w:right="113"/>
            </w:pPr>
          </w:p>
          <w:p w14:paraId="012D0EB1" w14:textId="69906ACC" w:rsidR="00751B9F" w:rsidRPr="003E118D" w:rsidRDefault="00751B9F" w:rsidP="002A7104">
            <w:pPr>
              <w:suppressAutoHyphens w:val="0"/>
              <w:spacing w:before="80" w:after="80" w:line="220" w:lineRule="exact"/>
              <w:ind w:right="113"/>
            </w:pPr>
            <w:r w:rsidRPr="003E118D">
              <w:t>Appeal: 2 September 2016, Minsk City Court</w:t>
            </w:r>
          </w:p>
        </w:tc>
        <w:tc>
          <w:tcPr>
            <w:tcW w:w="625" w:type="pct"/>
            <w:tcBorders>
              <w:bottom w:val="nil"/>
            </w:tcBorders>
            <w:shd w:val="clear" w:color="auto" w:fill="auto"/>
          </w:tcPr>
          <w:p w14:paraId="5F871EB2" w14:textId="4013901F" w:rsidR="00751B9F" w:rsidRPr="003E118D" w:rsidRDefault="00751B9F" w:rsidP="002A7104">
            <w:pPr>
              <w:suppressAutoHyphens w:val="0"/>
              <w:spacing w:before="80" w:after="80" w:line="220" w:lineRule="exact"/>
              <w:ind w:right="113"/>
            </w:pPr>
            <w:r w:rsidRPr="003E118D">
              <w:t>Fine of 420</w:t>
            </w:r>
            <w:r w:rsidR="00435E19">
              <w:t> </w:t>
            </w:r>
            <w:r w:rsidRPr="003E118D">
              <w:t>Belarusian roubles (approximately $210)</w:t>
            </w:r>
          </w:p>
        </w:tc>
        <w:tc>
          <w:tcPr>
            <w:tcW w:w="625" w:type="pct"/>
            <w:tcBorders>
              <w:bottom w:val="nil"/>
            </w:tcBorders>
            <w:shd w:val="clear" w:color="auto" w:fill="auto"/>
          </w:tcPr>
          <w:p w14:paraId="091EBC4C" w14:textId="08801B53" w:rsidR="00751B9F" w:rsidRPr="003E118D" w:rsidRDefault="00751B9F" w:rsidP="002A7104">
            <w:pPr>
              <w:suppressAutoHyphens w:val="0"/>
              <w:spacing w:before="80" w:after="80" w:line="220" w:lineRule="exact"/>
              <w:ind w:right="113"/>
            </w:pPr>
            <w:r w:rsidRPr="003E118D">
              <w:t>Code of Administrative Offences, art.</w:t>
            </w:r>
            <w:r w:rsidR="007B661A" w:rsidRPr="003E118D">
              <w:t> </w:t>
            </w:r>
            <w:r w:rsidRPr="003E118D">
              <w:t xml:space="preserve">23.34 (1) </w:t>
            </w:r>
          </w:p>
        </w:tc>
      </w:tr>
      <w:tr w:rsidR="00AA402E" w:rsidRPr="003E118D" w14:paraId="72E049D8" w14:textId="77777777" w:rsidTr="00AA402E">
        <w:tc>
          <w:tcPr>
            <w:tcW w:w="479" w:type="pct"/>
            <w:tcBorders>
              <w:top w:val="nil"/>
              <w:bottom w:val="nil"/>
            </w:tcBorders>
            <w:shd w:val="clear" w:color="auto" w:fill="auto"/>
          </w:tcPr>
          <w:p w14:paraId="3F337CC4" w14:textId="77777777" w:rsidR="00AA402E" w:rsidRPr="003E118D" w:rsidRDefault="00AA402E" w:rsidP="002A7104">
            <w:pPr>
              <w:suppressAutoHyphens w:val="0"/>
              <w:spacing w:before="80" w:after="80" w:line="220" w:lineRule="exact"/>
              <w:ind w:right="113"/>
            </w:pPr>
          </w:p>
        </w:tc>
        <w:tc>
          <w:tcPr>
            <w:tcW w:w="532" w:type="pct"/>
            <w:tcBorders>
              <w:top w:val="nil"/>
              <w:bottom w:val="nil"/>
            </w:tcBorders>
            <w:shd w:val="clear" w:color="auto" w:fill="auto"/>
          </w:tcPr>
          <w:p w14:paraId="3546457E" w14:textId="77777777" w:rsidR="00AA402E" w:rsidRPr="003E118D" w:rsidRDefault="00AA402E" w:rsidP="002A7104">
            <w:pPr>
              <w:suppressAutoHyphens w:val="0"/>
              <w:spacing w:before="80" w:after="80" w:line="220" w:lineRule="exact"/>
              <w:ind w:right="113"/>
            </w:pPr>
          </w:p>
        </w:tc>
        <w:tc>
          <w:tcPr>
            <w:tcW w:w="585" w:type="pct"/>
            <w:tcBorders>
              <w:top w:val="nil"/>
              <w:bottom w:val="nil"/>
            </w:tcBorders>
            <w:shd w:val="clear" w:color="auto" w:fill="auto"/>
          </w:tcPr>
          <w:p w14:paraId="63E4C7E4" w14:textId="77777777" w:rsidR="00AA402E" w:rsidRPr="003E118D" w:rsidRDefault="00AA402E" w:rsidP="002A7104">
            <w:pPr>
              <w:suppressAutoHyphens w:val="0"/>
              <w:spacing w:before="80" w:after="80" w:line="220" w:lineRule="exact"/>
              <w:ind w:right="113"/>
            </w:pPr>
          </w:p>
        </w:tc>
        <w:tc>
          <w:tcPr>
            <w:tcW w:w="639" w:type="pct"/>
            <w:tcBorders>
              <w:top w:val="nil"/>
              <w:bottom w:val="nil"/>
            </w:tcBorders>
            <w:shd w:val="clear" w:color="auto" w:fill="auto"/>
          </w:tcPr>
          <w:p w14:paraId="5AD55CDA" w14:textId="77777777" w:rsidR="00AA402E" w:rsidRPr="003E118D" w:rsidRDefault="00AA402E" w:rsidP="002A7104">
            <w:pPr>
              <w:suppressAutoHyphens w:val="0"/>
              <w:spacing w:before="80" w:after="80" w:line="220" w:lineRule="exact"/>
              <w:ind w:right="113"/>
            </w:pPr>
          </w:p>
        </w:tc>
        <w:tc>
          <w:tcPr>
            <w:tcW w:w="638" w:type="pct"/>
            <w:tcBorders>
              <w:top w:val="nil"/>
              <w:bottom w:val="nil"/>
            </w:tcBorders>
            <w:shd w:val="clear" w:color="auto" w:fill="auto"/>
          </w:tcPr>
          <w:p w14:paraId="46580E08" w14:textId="77777777" w:rsidR="00AA402E" w:rsidRPr="003E118D" w:rsidRDefault="00AA402E" w:rsidP="002A7104">
            <w:pPr>
              <w:suppressAutoHyphens w:val="0"/>
              <w:spacing w:before="80" w:after="80" w:line="220" w:lineRule="exact"/>
              <w:ind w:right="113"/>
            </w:pPr>
          </w:p>
        </w:tc>
        <w:tc>
          <w:tcPr>
            <w:tcW w:w="877" w:type="pct"/>
            <w:tcBorders>
              <w:top w:val="nil"/>
              <w:bottom w:val="nil"/>
            </w:tcBorders>
            <w:shd w:val="clear" w:color="auto" w:fill="auto"/>
          </w:tcPr>
          <w:p w14:paraId="7D5185EB" w14:textId="77777777" w:rsidR="00AA402E" w:rsidRPr="003E118D" w:rsidRDefault="00AA402E" w:rsidP="002A7104">
            <w:pPr>
              <w:suppressAutoHyphens w:val="0"/>
              <w:spacing w:before="80" w:after="80" w:line="220" w:lineRule="exact"/>
              <w:ind w:right="113"/>
            </w:pPr>
            <w:r w:rsidRPr="003E118D">
              <w:t xml:space="preserve">First instance: 4 July 2018, </w:t>
            </w:r>
            <w:proofErr w:type="spellStart"/>
            <w:r w:rsidRPr="003E118D">
              <w:t>Partizansky</w:t>
            </w:r>
            <w:proofErr w:type="spellEnd"/>
            <w:r w:rsidRPr="003E118D">
              <w:t xml:space="preserve"> District Court </w:t>
            </w:r>
          </w:p>
          <w:p w14:paraId="3B8B77F1" w14:textId="77777777" w:rsidR="00AA402E" w:rsidRPr="003E118D" w:rsidRDefault="00AA402E" w:rsidP="002A7104">
            <w:pPr>
              <w:suppressAutoHyphens w:val="0"/>
              <w:spacing w:before="80" w:after="80" w:line="220" w:lineRule="exact"/>
              <w:ind w:right="113"/>
            </w:pPr>
          </w:p>
          <w:p w14:paraId="3B1F25E5" w14:textId="70851DDB" w:rsidR="00AA402E" w:rsidRPr="003E118D" w:rsidRDefault="00AA402E" w:rsidP="002A7104">
            <w:pPr>
              <w:suppressAutoHyphens w:val="0"/>
              <w:spacing w:before="80" w:after="80" w:line="220" w:lineRule="exact"/>
              <w:ind w:right="113"/>
            </w:pPr>
            <w:r w:rsidRPr="003E118D">
              <w:t>Appeal: 31 August 2018, Minsk City Court</w:t>
            </w:r>
          </w:p>
        </w:tc>
        <w:tc>
          <w:tcPr>
            <w:tcW w:w="625" w:type="pct"/>
            <w:tcBorders>
              <w:top w:val="nil"/>
              <w:bottom w:val="nil"/>
            </w:tcBorders>
            <w:shd w:val="clear" w:color="auto" w:fill="auto"/>
          </w:tcPr>
          <w:p w14:paraId="34FD85A1" w14:textId="3AE07F62" w:rsidR="00AA402E" w:rsidRPr="003E118D" w:rsidRDefault="00AA402E" w:rsidP="002A7104">
            <w:pPr>
              <w:suppressAutoHyphens w:val="0"/>
              <w:spacing w:before="80" w:after="80" w:line="220" w:lineRule="exact"/>
              <w:ind w:right="113"/>
            </w:pPr>
            <w:r w:rsidRPr="003E118D">
              <w:t>Fine of 735</w:t>
            </w:r>
            <w:r w:rsidR="00435E19">
              <w:t> </w:t>
            </w:r>
            <w:r w:rsidRPr="003E118D">
              <w:t>Belarusian roubles (approximately $370)</w:t>
            </w:r>
          </w:p>
        </w:tc>
        <w:tc>
          <w:tcPr>
            <w:tcW w:w="625" w:type="pct"/>
            <w:tcBorders>
              <w:top w:val="nil"/>
              <w:bottom w:val="nil"/>
            </w:tcBorders>
            <w:shd w:val="clear" w:color="auto" w:fill="auto"/>
          </w:tcPr>
          <w:p w14:paraId="7CFC373E" w14:textId="35A4FF4B" w:rsidR="00AA402E" w:rsidRPr="003E118D" w:rsidRDefault="00AA402E" w:rsidP="002A7104">
            <w:pPr>
              <w:suppressAutoHyphens w:val="0"/>
              <w:spacing w:before="80" w:after="80" w:line="220" w:lineRule="exact"/>
              <w:ind w:right="113"/>
            </w:pPr>
            <w:r w:rsidRPr="003E118D">
              <w:t>Code of Administrative Offences, art.</w:t>
            </w:r>
            <w:r w:rsidR="007B661A" w:rsidRPr="003E118D">
              <w:t> </w:t>
            </w:r>
            <w:r w:rsidRPr="003E118D">
              <w:t>23.34 (1)</w:t>
            </w:r>
          </w:p>
        </w:tc>
      </w:tr>
      <w:tr w:rsidR="00543389" w:rsidRPr="003E118D" w14:paraId="4BA750A2" w14:textId="77777777" w:rsidTr="00AA402E">
        <w:tc>
          <w:tcPr>
            <w:tcW w:w="479" w:type="pct"/>
            <w:tcBorders>
              <w:top w:val="nil"/>
              <w:bottom w:val="nil"/>
            </w:tcBorders>
            <w:shd w:val="clear" w:color="auto" w:fill="auto"/>
          </w:tcPr>
          <w:p w14:paraId="2205ED3D" w14:textId="77777777" w:rsidR="00751B9F" w:rsidRPr="003E118D" w:rsidRDefault="00751B9F" w:rsidP="002A7104">
            <w:pPr>
              <w:suppressAutoHyphens w:val="0"/>
              <w:spacing w:before="80" w:after="80" w:line="220" w:lineRule="exact"/>
              <w:ind w:right="113"/>
              <w:rPr>
                <w:lang w:eastAsia="fr-FR"/>
              </w:rPr>
            </w:pPr>
            <w:r w:rsidRPr="003E118D">
              <w:t xml:space="preserve">Oleg Metelitsa </w:t>
            </w:r>
          </w:p>
        </w:tc>
        <w:tc>
          <w:tcPr>
            <w:tcW w:w="532" w:type="pct"/>
            <w:tcBorders>
              <w:top w:val="nil"/>
              <w:bottom w:val="nil"/>
            </w:tcBorders>
            <w:shd w:val="clear" w:color="auto" w:fill="auto"/>
          </w:tcPr>
          <w:p w14:paraId="586AFFEC" w14:textId="77777777" w:rsidR="00751B9F" w:rsidRPr="003E118D" w:rsidRDefault="00751B9F" w:rsidP="002A7104">
            <w:pPr>
              <w:suppressAutoHyphens w:val="0"/>
              <w:spacing w:before="80" w:after="80" w:line="220" w:lineRule="exact"/>
              <w:ind w:right="113"/>
            </w:pPr>
            <w:r w:rsidRPr="003E118D">
              <w:t>3831/2020</w:t>
            </w:r>
          </w:p>
        </w:tc>
        <w:tc>
          <w:tcPr>
            <w:tcW w:w="585" w:type="pct"/>
            <w:tcBorders>
              <w:top w:val="nil"/>
              <w:bottom w:val="nil"/>
            </w:tcBorders>
            <w:shd w:val="clear" w:color="auto" w:fill="auto"/>
          </w:tcPr>
          <w:p w14:paraId="4E2D358D" w14:textId="39B87B53" w:rsidR="00751B9F" w:rsidRPr="003E118D" w:rsidRDefault="00751B9F" w:rsidP="002A7104">
            <w:pPr>
              <w:suppressAutoHyphens w:val="0"/>
              <w:spacing w:before="80" w:after="80" w:line="220" w:lineRule="exact"/>
              <w:ind w:right="113"/>
            </w:pPr>
            <w:r w:rsidRPr="003E118D">
              <w:t xml:space="preserve">Represented by counsel, Boris </w:t>
            </w:r>
            <w:proofErr w:type="spellStart"/>
            <w:r w:rsidRPr="003E118D">
              <w:t>Bukhel</w:t>
            </w:r>
            <w:proofErr w:type="spellEnd"/>
          </w:p>
        </w:tc>
        <w:tc>
          <w:tcPr>
            <w:tcW w:w="639" w:type="pct"/>
            <w:tcBorders>
              <w:top w:val="nil"/>
              <w:bottom w:val="nil"/>
            </w:tcBorders>
            <w:shd w:val="clear" w:color="auto" w:fill="auto"/>
          </w:tcPr>
          <w:p w14:paraId="376C3026" w14:textId="77777777" w:rsidR="00751B9F" w:rsidRPr="003E118D" w:rsidRDefault="00751B9F" w:rsidP="002A7104">
            <w:pPr>
              <w:suppressAutoHyphens w:val="0"/>
              <w:spacing w:before="80" w:after="80" w:line="220" w:lineRule="exact"/>
              <w:ind w:right="113"/>
              <w:rPr>
                <w:lang w:eastAsia="fr-FR"/>
              </w:rPr>
            </w:pPr>
            <w:r w:rsidRPr="003E118D">
              <w:t>31 March 2018</w:t>
            </w:r>
          </w:p>
        </w:tc>
        <w:tc>
          <w:tcPr>
            <w:tcW w:w="638" w:type="pct"/>
            <w:tcBorders>
              <w:top w:val="nil"/>
              <w:bottom w:val="nil"/>
            </w:tcBorders>
            <w:shd w:val="clear" w:color="auto" w:fill="auto"/>
          </w:tcPr>
          <w:p w14:paraId="4C7FF80C" w14:textId="77777777" w:rsidR="00751B9F" w:rsidRPr="003E118D" w:rsidRDefault="00751B9F" w:rsidP="002A7104">
            <w:pPr>
              <w:suppressAutoHyphens w:val="0"/>
              <w:spacing w:before="80" w:after="80" w:line="220" w:lineRule="exact"/>
              <w:ind w:right="113"/>
            </w:pPr>
            <w:r w:rsidRPr="003E118D">
              <w:t>23 October 2020</w:t>
            </w:r>
          </w:p>
        </w:tc>
        <w:tc>
          <w:tcPr>
            <w:tcW w:w="877" w:type="pct"/>
            <w:tcBorders>
              <w:top w:val="nil"/>
              <w:bottom w:val="nil"/>
            </w:tcBorders>
            <w:shd w:val="clear" w:color="auto" w:fill="auto"/>
          </w:tcPr>
          <w:p w14:paraId="645BC0D2" w14:textId="22ADFDB0" w:rsidR="00751B9F" w:rsidRPr="003E118D" w:rsidRDefault="00751B9F" w:rsidP="002A7104">
            <w:pPr>
              <w:suppressAutoHyphens w:val="0"/>
              <w:spacing w:before="80" w:after="80" w:line="220" w:lineRule="exact"/>
              <w:ind w:right="113"/>
            </w:pPr>
            <w:r w:rsidRPr="003E118D">
              <w:t xml:space="preserve">First instance: 16 March 2017, </w:t>
            </w:r>
            <w:proofErr w:type="spellStart"/>
            <w:r w:rsidRPr="003E118D">
              <w:t>Leninsky</w:t>
            </w:r>
            <w:proofErr w:type="spellEnd"/>
            <w:r w:rsidRPr="003E118D">
              <w:t xml:space="preserve"> District Court</w:t>
            </w:r>
          </w:p>
          <w:p w14:paraId="2F0117AD" w14:textId="77777777" w:rsidR="00751B9F" w:rsidRPr="003E118D" w:rsidRDefault="00751B9F" w:rsidP="002A7104">
            <w:pPr>
              <w:suppressAutoHyphens w:val="0"/>
              <w:spacing w:before="80" w:after="80" w:line="220" w:lineRule="exact"/>
              <w:ind w:right="113"/>
            </w:pPr>
          </w:p>
          <w:p w14:paraId="57F60417" w14:textId="77777777" w:rsidR="00751B9F" w:rsidRPr="003E118D" w:rsidRDefault="00751B9F" w:rsidP="002A7104">
            <w:pPr>
              <w:suppressAutoHyphens w:val="0"/>
              <w:spacing w:before="80" w:after="80" w:line="220" w:lineRule="exact"/>
              <w:ind w:right="113"/>
              <w:rPr>
                <w:lang w:eastAsia="fr-FR"/>
              </w:rPr>
            </w:pPr>
            <w:r w:rsidRPr="003E118D">
              <w:t xml:space="preserve">Appeal: 28 March 2017, </w:t>
            </w:r>
            <w:proofErr w:type="spellStart"/>
            <w:r w:rsidRPr="003E118D">
              <w:t>Mahiliou</w:t>
            </w:r>
            <w:proofErr w:type="spellEnd"/>
            <w:r w:rsidRPr="003E118D">
              <w:t xml:space="preserve"> Regional Court</w:t>
            </w:r>
          </w:p>
        </w:tc>
        <w:tc>
          <w:tcPr>
            <w:tcW w:w="625" w:type="pct"/>
            <w:tcBorders>
              <w:top w:val="nil"/>
              <w:bottom w:val="nil"/>
            </w:tcBorders>
            <w:shd w:val="clear" w:color="auto" w:fill="auto"/>
          </w:tcPr>
          <w:p w14:paraId="089E8D41" w14:textId="07EA11C6" w:rsidR="00751B9F" w:rsidRPr="003E118D" w:rsidRDefault="00751B9F" w:rsidP="002A7104">
            <w:pPr>
              <w:suppressAutoHyphens w:val="0"/>
              <w:spacing w:before="80" w:after="80" w:line="220" w:lineRule="exact"/>
              <w:ind w:right="113"/>
              <w:rPr>
                <w:lang w:eastAsia="fr-FR"/>
              </w:rPr>
            </w:pPr>
            <w:r w:rsidRPr="003E118D">
              <w:t>Administrative arrest of 12 days</w:t>
            </w:r>
          </w:p>
        </w:tc>
        <w:tc>
          <w:tcPr>
            <w:tcW w:w="625" w:type="pct"/>
            <w:tcBorders>
              <w:top w:val="nil"/>
              <w:bottom w:val="nil"/>
            </w:tcBorders>
            <w:shd w:val="clear" w:color="auto" w:fill="auto"/>
          </w:tcPr>
          <w:p w14:paraId="459DA3F2" w14:textId="15E2A64F" w:rsidR="00751B9F" w:rsidRPr="003E118D" w:rsidRDefault="00751B9F" w:rsidP="002A7104">
            <w:pPr>
              <w:suppressAutoHyphens w:val="0"/>
              <w:spacing w:before="80" w:after="80" w:line="220" w:lineRule="exact"/>
              <w:ind w:right="113"/>
              <w:rPr>
                <w:lang w:eastAsia="fr-FR"/>
              </w:rPr>
            </w:pPr>
            <w:r w:rsidRPr="003E118D">
              <w:t>Code of Administrative Offences, art.</w:t>
            </w:r>
            <w:r w:rsidR="007B661A" w:rsidRPr="003E118D">
              <w:t> </w:t>
            </w:r>
            <w:r w:rsidRPr="003E118D">
              <w:t>23.34 (1)</w:t>
            </w:r>
          </w:p>
        </w:tc>
      </w:tr>
      <w:tr w:rsidR="002A7104" w:rsidRPr="003E118D" w14:paraId="77C443F2" w14:textId="77777777" w:rsidTr="00AA402E">
        <w:tc>
          <w:tcPr>
            <w:tcW w:w="479" w:type="pct"/>
            <w:tcBorders>
              <w:top w:val="nil"/>
              <w:bottom w:val="nil"/>
            </w:tcBorders>
            <w:shd w:val="clear" w:color="auto" w:fill="auto"/>
          </w:tcPr>
          <w:p w14:paraId="3E23644F" w14:textId="6F14474D" w:rsidR="002A7104" w:rsidRPr="003E118D" w:rsidRDefault="002A7104" w:rsidP="002A7104">
            <w:pPr>
              <w:suppressAutoHyphens w:val="0"/>
              <w:spacing w:before="80" w:after="80" w:line="220" w:lineRule="exact"/>
              <w:ind w:right="113"/>
            </w:pPr>
            <w:r w:rsidRPr="003E118D">
              <w:lastRenderedPageBreak/>
              <w:t>Leonid Kulakov</w:t>
            </w:r>
          </w:p>
        </w:tc>
        <w:tc>
          <w:tcPr>
            <w:tcW w:w="532" w:type="pct"/>
            <w:tcBorders>
              <w:top w:val="nil"/>
              <w:bottom w:val="nil"/>
            </w:tcBorders>
            <w:shd w:val="clear" w:color="auto" w:fill="auto"/>
          </w:tcPr>
          <w:p w14:paraId="1EF28C5F" w14:textId="77777777" w:rsidR="002A7104" w:rsidRPr="003E118D" w:rsidRDefault="002A7104" w:rsidP="002A7104">
            <w:pPr>
              <w:suppressAutoHyphens w:val="0"/>
              <w:spacing w:before="80" w:after="80" w:line="220" w:lineRule="exact"/>
              <w:ind w:right="113"/>
            </w:pPr>
            <w:r w:rsidRPr="003E118D">
              <w:t>3835/2020</w:t>
            </w:r>
          </w:p>
          <w:p w14:paraId="59FFEDA1" w14:textId="77777777" w:rsidR="002A7104" w:rsidRPr="003E118D" w:rsidRDefault="002A7104" w:rsidP="002A7104">
            <w:pPr>
              <w:suppressAutoHyphens w:val="0"/>
              <w:spacing w:before="80" w:after="80" w:line="220" w:lineRule="exact"/>
              <w:ind w:right="113"/>
            </w:pPr>
            <w:r w:rsidRPr="003E118D">
              <w:t>3979/2021</w:t>
            </w:r>
          </w:p>
          <w:p w14:paraId="6ECBF1CE" w14:textId="4A4C2084" w:rsidR="002A7104" w:rsidRPr="003E118D" w:rsidRDefault="002A7104" w:rsidP="002A7104">
            <w:pPr>
              <w:suppressAutoHyphens w:val="0"/>
              <w:spacing w:before="80" w:after="80" w:line="220" w:lineRule="exact"/>
              <w:ind w:right="113"/>
            </w:pPr>
            <w:r w:rsidRPr="003E118D">
              <w:t>4048/2021</w:t>
            </w:r>
          </w:p>
        </w:tc>
        <w:tc>
          <w:tcPr>
            <w:tcW w:w="585" w:type="pct"/>
            <w:tcBorders>
              <w:top w:val="nil"/>
              <w:bottom w:val="nil"/>
            </w:tcBorders>
            <w:shd w:val="clear" w:color="auto" w:fill="auto"/>
          </w:tcPr>
          <w:p w14:paraId="21085423" w14:textId="568FE182" w:rsidR="002A7104" w:rsidRPr="003E118D" w:rsidRDefault="002A7104" w:rsidP="002A7104">
            <w:pPr>
              <w:suppressAutoHyphens w:val="0"/>
              <w:spacing w:before="80" w:after="80" w:line="220" w:lineRule="exact"/>
              <w:ind w:right="113"/>
            </w:pPr>
            <w:r w:rsidRPr="003E118D">
              <w:t>Not represented by counsel</w:t>
            </w:r>
          </w:p>
        </w:tc>
        <w:tc>
          <w:tcPr>
            <w:tcW w:w="639" w:type="pct"/>
            <w:tcBorders>
              <w:top w:val="nil"/>
              <w:bottom w:val="nil"/>
            </w:tcBorders>
            <w:shd w:val="clear" w:color="auto" w:fill="auto"/>
          </w:tcPr>
          <w:p w14:paraId="7032AB57" w14:textId="77777777" w:rsidR="002A7104" w:rsidRPr="003E118D" w:rsidRDefault="002A7104" w:rsidP="002A7104">
            <w:pPr>
              <w:suppressAutoHyphens w:val="0"/>
              <w:spacing w:before="80" w:after="80" w:line="220" w:lineRule="exact"/>
              <w:ind w:right="113"/>
            </w:pPr>
            <w:r w:rsidRPr="003E118D">
              <w:t>26 May 2017</w:t>
            </w:r>
          </w:p>
          <w:p w14:paraId="5790968F" w14:textId="62E423A3" w:rsidR="002A7104" w:rsidRPr="003E118D" w:rsidRDefault="002A7104" w:rsidP="002A7104">
            <w:pPr>
              <w:suppressAutoHyphens w:val="0"/>
              <w:spacing w:before="80" w:after="80" w:line="220" w:lineRule="exact"/>
              <w:ind w:right="113"/>
            </w:pPr>
            <w:r w:rsidRPr="003E118D">
              <w:t>17 March 2018</w:t>
            </w:r>
          </w:p>
        </w:tc>
        <w:tc>
          <w:tcPr>
            <w:tcW w:w="638" w:type="pct"/>
            <w:tcBorders>
              <w:top w:val="nil"/>
              <w:bottom w:val="nil"/>
            </w:tcBorders>
            <w:shd w:val="clear" w:color="auto" w:fill="auto"/>
          </w:tcPr>
          <w:p w14:paraId="2F8EDA36" w14:textId="77777777" w:rsidR="002A7104" w:rsidRPr="003E118D" w:rsidRDefault="002A7104" w:rsidP="002A7104">
            <w:pPr>
              <w:suppressAutoHyphens w:val="0"/>
              <w:spacing w:before="80" w:after="80" w:line="220" w:lineRule="exact"/>
              <w:ind w:right="113"/>
            </w:pPr>
            <w:r w:rsidRPr="003E118D">
              <w:t>3 November 2020</w:t>
            </w:r>
          </w:p>
          <w:p w14:paraId="60ECCF9A" w14:textId="16560590" w:rsidR="002A7104" w:rsidRPr="003E118D" w:rsidRDefault="002A7104" w:rsidP="002A7104">
            <w:pPr>
              <w:suppressAutoHyphens w:val="0"/>
              <w:spacing w:before="80" w:after="80" w:line="220" w:lineRule="exact"/>
              <w:ind w:right="113"/>
            </w:pPr>
            <w:r w:rsidRPr="003E118D">
              <w:t>13 July 2021</w:t>
            </w:r>
          </w:p>
        </w:tc>
        <w:tc>
          <w:tcPr>
            <w:tcW w:w="877" w:type="pct"/>
            <w:tcBorders>
              <w:top w:val="nil"/>
              <w:bottom w:val="nil"/>
            </w:tcBorders>
            <w:shd w:val="clear" w:color="auto" w:fill="auto"/>
          </w:tcPr>
          <w:p w14:paraId="1A59B96E" w14:textId="77777777" w:rsidR="002A7104" w:rsidRPr="003E118D" w:rsidRDefault="002A7104" w:rsidP="002A7104">
            <w:pPr>
              <w:suppressAutoHyphens w:val="0"/>
              <w:spacing w:before="80" w:after="80" w:line="220" w:lineRule="exact"/>
              <w:ind w:right="113"/>
            </w:pPr>
            <w:r w:rsidRPr="003E118D">
              <w:t xml:space="preserve">First instance: 5 January 2016, </w:t>
            </w:r>
            <w:proofErr w:type="spellStart"/>
            <w:r w:rsidRPr="003E118D">
              <w:t>Pervomaysky</w:t>
            </w:r>
            <w:proofErr w:type="spellEnd"/>
            <w:r w:rsidRPr="003E118D">
              <w:t xml:space="preserve"> District Court </w:t>
            </w:r>
          </w:p>
          <w:p w14:paraId="7F2B77B1" w14:textId="77777777" w:rsidR="002A7104" w:rsidRPr="003E118D" w:rsidRDefault="002A7104" w:rsidP="002A7104">
            <w:pPr>
              <w:suppressAutoHyphens w:val="0"/>
              <w:spacing w:before="80" w:after="80" w:line="220" w:lineRule="exact"/>
              <w:ind w:right="113"/>
            </w:pPr>
          </w:p>
          <w:p w14:paraId="77E5371C" w14:textId="04B1EE9C" w:rsidR="002A7104" w:rsidRPr="003E118D" w:rsidRDefault="002A7104" w:rsidP="002A7104">
            <w:pPr>
              <w:suppressAutoHyphens w:val="0"/>
              <w:spacing w:before="80" w:after="80" w:line="220" w:lineRule="exact"/>
              <w:ind w:right="113"/>
            </w:pPr>
            <w:r w:rsidRPr="003E118D">
              <w:t>Appeal: 29 January 2016, Minsk City Court</w:t>
            </w:r>
          </w:p>
        </w:tc>
        <w:tc>
          <w:tcPr>
            <w:tcW w:w="625" w:type="pct"/>
            <w:tcBorders>
              <w:top w:val="nil"/>
              <w:bottom w:val="nil"/>
            </w:tcBorders>
            <w:shd w:val="clear" w:color="auto" w:fill="auto"/>
          </w:tcPr>
          <w:p w14:paraId="2F802A27" w14:textId="391B8B59" w:rsidR="002A7104" w:rsidRPr="003E118D" w:rsidRDefault="002A7104" w:rsidP="002A7104">
            <w:pPr>
              <w:suppressAutoHyphens w:val="0"/>
              <w:spacing w:before="80" w:after="80" w:line="220" w:lineRule="exact"/>
              <w:ind w:right="113"/>
            </w:pPr>
            <w:r w:rsidRPr="003E118D">
              <w:t>Fine of 6.3 million old Belarusian roubles (approximately $320)</w:t>
            </w:r>
          </w:p>
        </w:tc>
        <w:tc>
          <w:tcPr>
            <w:tcW w:w="625" w:type="pct"/>
            <w:tcBorders>
              <w:top w:val="nil"/>
              <w:bottom w:val="nil"/>
            </w:tcBorders>
            <w:shd w:val="clear" w:color="auto" w:fill="auto"/>
          </w:tcPr>
          <w:p w14:paraId="62DDF31B" w14:textId="51BBA1A9" w:rsidR="002A7104" w:rsidRPr="003E118D" w:rsidRDefault="002A7104" w:rsidP="002A7104">
            <w:pPr>
              <w:suppressAutoHyphens w:val="0"/>
              <w:spacing w:before="80" w:after="80" w:line="220" w:lineRule="exact"/>
              <w:ind w:right="113"/>
            </w:pPr>
            <w:r w:rsidRPr="003E118D">
              <w:t>Code of Administrative Offences, art. 23.34 (3)</w:t>
            </w:r>
          </w:p>
        </w:tc>
      </w:tr>
      <w:tr w:rsidR="002A7104" w:rsidRPr="003E118D" w14:paraId="6C35B5D0" w14:textId="77777777" w:rsidTr="00AA402E">
        <w:tc>
          <w:tcPr>
            <w:tcW w:w="479" w:type="pct"/>
            <w:tcBorders>
              <w:top w:val="nil"/>
              <w:bottom w:val="nil"/>
            </w:tcBorders>
            <w:shd w:val="clear" w:color="auto" w:fill="auto"/>
          </w:tcPr>
          <w:p w14:paraId="14B498F4" w14:textId="77777777" w:rsidR="002A7104" w:rsidRPr="003E118D" w:rsidRDefault="002A7104" w:rsidP="002A7104">
            <w:pPr>
              <w:suppressAutoHyphens w:val="0"/>
              <w:spacing w:before="80" w:after="80" w:line="220" w:lineRule="exact"/>
              <w:ind w:right="113"/>
            </w:pPr>
          </w:p>
        </w:tc>
        <w:tc>
          <w:tcPr>
            <w:tcW w:w="532" w:type="pct"/>
            <w:tcBorders>
              <w:top w:val="nil"/>
              <w:bottom w:val="nil"/>
            </w:tcBorders>
            <w:shd w:val="clear" w:color="auto" w:fill="auto"/>
          </w:tcPr>
          <w:p w14:paraId="6F5C9630" w14:textId="77777777" w:rsidR="002A7104" w:rsidRPr="003E118D" w:rsidRDefault="002A7104" w:rsidP="002A7104">
            <w:pPr>
              <w:suppressAutoHyphens w:val="0"/>
              <w:spacing w:before="80" w:after="80" w:line="220" w:lineRule="exact"/>
              <w:ind w:right="113"/>
            </w:pPr>
          </w:p>
        </w:tc>
        <w:tc>
          <w:tcPr>
            <w:tcW w:w="585" w:type="pct"/>
            <w:tcBorders>
              <w:top w:val="nil"/>
              <w:bottom w:val="nil"/>
            </w:tcBorders>
            <w:shd w:val="clear" w:color="auto" w:fill="auto"/>
          </w:tcPr>
          <w:p w14:paraId="4DFAAF90" w14:textId="77777777" w:rsidR="002A7104" w:rsidRPr="003E118D" w:rsidRDefault="002A7104" w:rsidP="002A7104">
            <w:pPr>
              <w:suppressAutoHyphens w:val="0"/>
              <w:spacing w:before="80" w:after="80" w:line="220" w:lineRule="exact"/>
              <w:ind w:right="113"/>
            </w:pPr>
          </w:p>
        </w:tc>
        <w:tc>
          <w:tcPr>
            <w:tcW w:w="639" w:type="pct"/>
            <w:tcBorders>
              <w:top w:val="nil"/>
              <w:bottom w:val="nil"/>
            </w:tcBorders>
            <w:shd w:val="clear" w:color="auto" w:fill="auto"/>
          </w:tcPr>
          <w:p w14:paraId="252E1888" w14:textId="77777777" w:rsidR="002A7104" w:rsidRPr="003E118D" w:rsidRDefault="002A7104" w:rsidP="002A7104">
            <w:pPr>
              <w:suppressAutoHyphens w:val="0"/>
              <w:spacing w:before="80" w:after="80" w:line="220" w:lineRule="exact"/>
              <w:ind w:right="113"/>
            </w:pPr>
          </w:p>
        </w:tc>
        <w:tc>
          <w:tcPr>
            <w:tcW w:w="638" w:type="pct"/>
            <w:tcBorders>
              <w:top w:val="nil"/>
              <w:bottom w:val="nil"/>
            </w:tcBorders>
            <w:shd w:val="clear" w:color="auto" w:fill="auto"/>
          </w:tcPr>
          <w:p w14:paraId="746FDE7D" w14:textId="77777777" w:rsidR="002A7104" w:rsidRPr="003E118D" w:rsidRDefault="002A7104" w:rsidP="002A7104">
            <w:pPr>
              <w:suppressAutoHyphens w:val="0"/>
              <w:spacing w:before="80" w:after="80" w:line="220" w:lineRule="exact"/>
              <w:ind w:right="113"/>
            </w:pPr>
          </w:p>
        </w:tc>
        <w:tc>
          <w:tcPr>
            <w:tcW w:w="877" w:type="pct"/>
            <w:tcBorders>
              <w:top w:val="nil"/>
              <w:bottom w:val="nil"/>
            </w:tcBorders>
            <w:shd w:val="clear" w:color="auto" w:fill="auto"/>
          </w:tcPr>
          <w:p w14:paraId="4B635C6A" w14:textId="77777777" w:rsidR="002A7104" w:rsidRPr="003E118D" w:rsidRDefault="002A7104" w:rsidP="002A7104">
            <w:pPr>
              <w:suppressAutoHyphens w:val="0"/>
              <w:spacing w:before="80" w:after="80" w:line="220" w:lineRule="exact"/>
              <w:ind w:right="113"/>
            </w:pPr>
            <w:r w:rsidRPr="003E118D">
              <w:t xml:space="preserve">First instance: 10 March 2016, Central District Court (Minsk) </w:t>
            </w:r>
          </w:p>
          <w:p w14:paraId="3DDD3157" w14:textId="77777777" w:rsidR="002A7104" w:rsidRPr="003E118D" w:rsidRDefault="002A7104" w:rsidP="002A7104">
            <w:pPr>
              <w:suppressAutoHyphens w:val="0"/>
              <w:spacing w:before="80" w:after="80" w:line="220" w:lineRule="exact"/>
              <w:ind w:right="113"/>
            </w:pPr>
          </w:p>
          <w:p w14:paraId="02B74D63" w14:textId="2C6625CE" w:rsidR="002A7104" w:rsidRPr="003E118D" w:rsidRDefault="002A7104" w:rsidP="002A7104">
            <w:pPr>
              <w:suppressAutoHyphens w:val="0"/>
              <w:spacing w:before="80" w:after="80" w:line="220" w:lineRule="exact"/>
              <w:ind w:right="113"/>
            </w:pPr>
            <w:r w:rsidRPr="003E118D">
              <w:t>Appeal: 5 April 2016, Minsk City Court</w:t>
            </w:r>
          </w:p>
        </w:tc>
        <w:tc>
          <w:tcPr>
            <w:tcW w:w="625" w:type="pct"/>
            <w:tcBorders>
              <w:top w:val="nil"/>
              <w:bottom w:val="nil"/>
            </w:tcBorders>
            <w:shd w:val="clear" w:color="auto" w:fill="auto"/>
          </w:tcPr>
          <w:p w14:paraId="4D2078B3" w14:textId="3BD0A491" w:rsidR="002A7104" w:rsidRPr="003E118D" w:rsidRDefault="002A7104" w:rsidP="002A7104">
            <w:pPr>
              <w:suppressAutoHyphens w:val="0"/>
              <w:spacing w:before="80" w:after="80" w:line="220" w:lineRule="exact"/>
              <w:ind w:right="113"/>
            </w:pPr>
            <w:r w:rsidRPr="003E118D">
              <w:t>Fine of 10.5</w:t>
            </w:r>
            <w:r w:rsidR="00A12047">
              <w:t> </w:t>
            </w:r>
            <w:r w:rsidRPr="003E118D">
              <w:t>million old Belarusian roubles (approximately $530)</w:t>
            </w:r>
          </w:p>
        </w:tc>
        <w:tc>
          <w:tcPr>
            <w:tcW w:w="625" w:type="pct"/>
            <w:tcBorders>
              <w:top w:val="nil"/>
              <w:bottom w:val="nil"/>
            </w:tcBorders>
            <w:shd w:val="clear" w:color="auto" w:fill="auto"/>
          </w:tcPr>
          <w:p w14:paraId="71C34B89" w14:textId="5CFADBA9" w:rsidR="002A7104" w:rsidRPr="003E118D" w:rsidRDefault="002A7104" w:rsidP="002A7104">
            <w:pPr>
              <w:suppressAutoHyphens w:val="0"/>
              <w:spacing w:before="80" w:after="80" w:line="220" w:lineRule="exact"/>
              <w:ind w:right="113"/>
            </w:pPr>
            <w:r w:rsidRPr="003E118D">
              <w:t>Code of Administrative Offences, art.</w:t>
            </w:r>
            <w:r w:rsidR="00C82ACE" w:rsidRPr="003E118D">
              <w:t> </w:t>
            </w:r>
            <w:r w:rsidRPr="003E118D">
              <w:t>23.34 (3)</w:t>
            </w:r>
          </w:p>
        </w:tc>
      </w:tr>
      <w:tr w:rsidR="002A7104" w:rsidRPr="003E118D" w14:paraId="70B511CC" w14:textId="77777777" w:rsidTr="00AA402E">
        <w:tc>
          <w:tcPr>
            <w:tcW w:w="479" w:type="pct"/>
            <w:tcBorders>
              <w:top w:val="nil"/>
              <w:bottom w:val="nil"/>
            </w:tcBorders>
            <w:shd w:val="clear" w:color="auto" w:fill="auto"/>
          </w:tcPr>
          <w:p w14:paraId="42631E67" w14:textId="77777777" w:rsidR="002A7104" w:rsidRPr="003E118D" w:rsidRDefault="002A7104" w:rsidP="002A7104">
            <w:pPr>
              <w:suppressAutoHyphens w:val="0"/>
              <w:spacing w:before="80" w:after="80" w:line="220" w:lineRule="exact"/>
              <w:ind w:right="113"/>
            </w:pPr>
          </w:p>
        </w:tc>
        <w:tc>
          <w:tcPr>
            <w:tcW w:w="532" w:type="pct"/>
            <w:tcBorders>
              <w:top w:val="nil"/>
              <w:bottom w:val="nil"/>
            </w:tcBorders>
            <w:shd w:val="clear" w:color="auto" w:fill="auto"/>
          </w:tcPr>
          <w:p w14:paraId="6F92218B" w14:textId="77777777" w:rsidR="002A7104" w:rsidRPr="003E118D" w:rsidRDefault="002A7104" w:rsidP="002A7104">
            <w:pPr>
              <w:suppressAutoHyphens w:val="0"/>
              <w:spacing w:before="80" w:after="80" w:line="220" w:lineRule="exact"/>
              <w:ind w:right="113"/>
            </w:pPr>
          </w:p>
        </w:tc>
        <w:tc>
          <w:tcPr>
            <w:tcW w:w="585" w:type="pct"/>
            <w:tcBorders>
              <w:top w:val="nil"/>
              <w:bottom w:val="nil"/>
            </w:tcBorders>
            <w:shd w:val="clear" w:color="auto" w:fill="auto"/>
          </w:tcPr>
          <w:p w14:paraId="541DC050" w14:textId="77777777" w:rsidR="002A7104" w:rsidRPr="003E118D" w:rsidRDefault="002A7104" w:rsidP="002A7104">
            <w:pPr>
              <w:suppressAutoHyphens w:val="0"/>
              <w:spacing w:before="80" w:after="80" w:line="220" w:lineRule="exact"/>
              <w:ind w:right="113"/>
            </w:pPr>
          </w:p>
        </w:tc>
        <w:tc>
          <w:tcPr>
            <w:tcW w:w="639" w:type="pct"/>
            <w:tcBorders>
              <w:top w:val="nil"/>
              <w:bottom w:val="nil"/>
            </w:tcBorders>
            <w:shd w:val="clear" w:color="auto" w:fill="auto"/>
          </w:tcPr>
          <w:p w14:paraId="1467AFC8" w14:textId="77777777" w:rsidR="002A7104" w:rsidRPr="003E118D" w:rsidRDefault="002A7104" w:rsidP="002A7104">
            <w:pPr>
              <w:suppressAutoHyphens w:val="0"/>
              <w:spacing w:before="80" w:after="80" w:line="220" w:lineRule="exact"/>
              <w:ind w:right="113"/>
            </w:pPr>
          </w:p>
        </w:tc>
        <w:tc>
          <w:tcPr>
            <w:tcW w:w="638" w:type="pct"/>
            <w:tcBorders>
              <w:top w:val="nil"/>
              <w:bottom w:val="nil"/>
            </w:tcBorders>
            <w:shd w:val="clear" w:color="auto" w:fill="auto"/>
          </w:tcPr>
          <w:p w14:paraId="68CF42A7" w14:textId="77777777" w:rsidR="002A7104" w:rsidRPr="003E118D" w:rsidRDefault="002A7104" w:rsidP="002A7104">
            <w:pPr>
              <w:suppressAutoHyphens w:val="0"/>
              <w:spacing w:before="80" w:after="80" w:line="220" w:lineRule="exact"/>
              <w:ind w:right="113"/>
            </w:pPr>
          </w:p>
        </w:tc>
        <w:tc>
          <w:tcPr>
            <w:tcW w:w="877" w:type="pct"/>
            <w:tcBorders>
              <w:top w:val="nil"/>
              <w:bottom w:val="nil"/>
            </w:tcBorders>
            <w:shd w:val="clear" w:color="auto" w:fill="auto"/>
          </w:tcPr>
          <w:p w14:paraId="2DE7CC47" w14:textId="77777777" w:rsidR="002A7104" w:rsidRPr="003E118D" w:rsidRDefault="002A7104" w:rsidP="002A7104">
            <w:pPr>
              <w:suppressAutoHyphens w:val="0"/>
              <w:spacing w:before="80" w:after="80" w:line="220" w:lineRule="exact"/>
              <w:ind w:right="113"/>
            </w:pPr>
            <w:r w:rsidRPr="003E118D">
              <w:t>First instance: 24 March 2016, Central District Court (Minsk)</w:t>
            </w:r>
          </w:p>
          <w:p w14:paraId="30948541" w14:textId="77777777" w:rsidR="002A7104" w:rsidRPr="003E118D" w:rsidRDefault="002A7104" w:rsidP="002A7104">
            <w:pPr>
              <w:suppressAutoHyphens w:val="0"/>
              <w:spacing w:before="80" w:after="80" w:line="220" w:lineRule="exact"/>
              <w:ind w:right="113"/>
            </w:pPr>
          </w:p>
          <w:p w14:paraId="723CE6F1" w14:textId="74138870" w:rsidR="002A7104" w:rsidRPr="003E118D" w:rsidRDefault="002A7104" w:rsidP="002A7104">
            <w:pPr>
              <w:suppressAutoHyphens w:val="0"/>
              <w:spacing w:before="80" w:after="80" w:line="220" w:lineRule="exact"/>
              <w:ind w:right="113"/>
            </w:pPr>
            <w:r w:rsidRPr="003E118D">
              <w:t>Appeal: 19 April 2016, Minsk City Court</w:t>
            </w:r>
          </w:p>
        </w:tc>
        <w:tc>
          <w:tcPr>
            <w:tcW w:w="625" w:type="pct"/>
            <w:tcBorders>
              <w:top w:val="nil"/>
              <w:bottom w:val="nil"/>
            </w:tcBorders>
            <w:shd w:val="clear" w:color="auto" w:fill="auto"/>
          </w:tcPr>
          <w:p w14:paraId="2574A96F" w14:textId="7145C763" w:rsidR="002A7104" w:rsidRPr="003E118D" w:rsidRDefault="002A7104" w:rsidP="002A7104">
            <w:pPr>
              <w:suppressAutoHyphens w:val="0"/>
              <w:spacing w:before="80" w:after="80" w:line="220" w:lineRule="exact"/>
              <w:ind w:right="113"/>
            </w:pPr>
            <w:r w:rsidRPr="003E118D">
              <w:t>Fine of 10.5</w:t>
            </w:r>
            <w:r w:rsidR="00A12047">
              <w:t> </w:t>
            </w:r>
            <w:r w:rsidRPr="003E118D">
              <w:t>million Belarusian roubles (approximately $530)</w:t>
            </w:r>
          </w:p>
        </w:tc>
        <w:tc>
          <w:tcPr>
            <w:tcW w:w="625" w:type="pct"/>
            <w:tcBorders>
              <w:top w:val="nil"/>
              <w:bottom w:val="nil"/>
            </w:tcBorders>
            <w:shd w:val="clear" w:color="auto" w:fill="auto"/>
          </w:tcPr>
          <w:p w14:paraId="0794C0CC" w14:textId="3312D1CF" w:rsidR="002A7104" w:rsidRPr="003E118D" w:rsidRDefault="002A7104" w:rsidP="002A7104">
            <w:pPr>
              <w:suppressAutoHyphens w:val="0"/>
              <w:spacing w:before="80" w:after="80" w:line="220" w:lineRule="exact"/>
              <w:ind w:right="113"/>
            </w:pPr>
            <w:r w:rsidRPr="003E118D">
              <w:t>Code of Administrative Offences, art.</w:t>
            </w:r>
            <w:r w:rsidR="00C82ACE" w:rsidRPr="003E118D">
              <w:t> </w:t>
            </w:r>
            <w:r w:rsidRPr="003E118D">
              <w:t>23.34 (3)</w:t>
            </w:r>
          </w:p>
        </w:tc>
      </w:tr>
      <w:tr w:rsidR="002A7104" w:rsidRPr="003E118D" w14:paraId="541CFF39" w14:textId="77777777" w:rsidTr="00AA402E">
        <w:tc>
          <w:tcPr>
            <w:tcW w:w="479" w:type="pct"/>
            <w:tcBorders>
              <w:top w:val="nil"/>
              <w:bottom w:val="nil"/>
            </w:tcBorders>
            <w:shd w:val="clear" w:color="auto" w:fill="auto"/>
          </w:tcPr>
          <w:p w14:paraId="301824E6" w14:textId="77777777" w:rsidR="002A7104" w:rsidRPr="003E118D" w:rsidRDefault="002A7104" w:rsidP="002A7104">
            <w:pPr>
              <w:suppressAutoHyphens w:val="0"/>
              <w:spacing w:before="80" w:after="80" w:line="220" w:lineRule="exact"/>
              <w:ind w:right="113"/>
            </w:pPr>
          </w:p>
        </w:tc>
        <w:tc>
          <w:tcPr>
            <w:tcW w:w="532" w:type="pct"/>
            <w:tcBorders>
              <w:top w:val="nil"/>
              <w:bottom w:val="nil"/>
            </w:tcBorders>
            <w:shd w:val="clear" w:color="auto" w:fill="auto"/>
          </w:tcPr>
          <w:p w14:paraId="294C5091" w14:textId="77777777" w:rsidR="002A7104" w:rsidRPr="003E118D" w:rsidRDefault="002A7104" w:rsidP="002A7104">
            <w:pPr>
              <w:suppressAutoHyphens w:val="0"/>
              <w:spacing w:before="80" w:after="80" w:line="220" w:lineRule="exact"/>
              <w:ind w:right="113"/>
            </w:pPr>
          </w:p>
        </w:tc>
        <w:tc>
          <w:tcPr>
            <w:tcW w:w="585" w:type="pct"/>
            <w:tcBorders>
              <w:top w:val="nil"/>
              <w:bottom w:val="nil"/>
            </w:tcBorders>
            <w:shd w:val="clear" w:color="auto" w:fill="auto"/>
          </w:tcPr>
          <w:p w14:paraId="6FBBA051" w14:textId="77777777" w:rsidR="002A7104" w:rsidRPr="003E118D" w:rsidRDefault="002A7104" w:rsidP="002A7104">
            <w:pPr>
              <w:suppressAutoHyphens w:val="0"/>
              <w:spacing w:before="80" w:after="80" w:line="220" w:lineRule="exact"/>
              <w:ind w:right="113"/>
            </w:pPr>
          </w:p>
        </w:tc>
        <w:tc>
          <w:tcPr>
            <w:tcW w:w="639" w:type="pct"/>
            <w:tcBorders>
              <w:top w:val="nil"/>
              <w:bottom w:val="nil"/>
            </w:tcBorders>
            <w:shd w:val="clear" w:color="auto" w:fill="auto"/>
          </w:tcPr>
          <w:p w14:paraId="0C0234DF" w14:textId="77777777" w:rsidR="002A7104" w:rsidRPr="003E118D" w:rsidRDefault="002A7104" w:rsidP="002A7104">
            <w:pPr>
              <w:suppressAutoHyphens w:val="0"/>
              <w:spacing w:before="80" w:after="80" w:line="220" w:lineRule="exact"/>
              <w:ind w:right="113"/>
            </w:pPr>
          </w:p>
        </w:tc>
        <w:tc>
          <w:tcPr>
            <w:tcW w:w="638" w:type="pct"/>
            <w:tcBorders>
              <w:top w:val="nil"/>
              <w:bottom w:val="nil"/>
            </w:tcBorders>
            <w:shd w:val="clear" w:color="auto" w:fill="auto"/>
          </w:tcPr>
          <w:p w14:paraId="4BB302C9" w14:textId="77777777" w:rsidR="002A7104" w:rsidRPr="003E118D" w:rsidRDefault="002A7104" w:rsidP="002A7104">
            <w:pPr>
              <w:suppressAutoHyphens w:val="0"/>
              <w:spacing w:before="80" w:after="80" w:line="220" w:lineRule="exact"/>
              <w:ind w:right="113"/>
            </w:pPr>
          </w:p>
        </w:tc>
        <w:tc>
          <w:tcPr>
            <w:tcW w:w="877" w:type="pct"/>
            <w:tcBorders>
              <w:top w:val="nil"/>
              <w:bottom w:val="nil"/>
            </w:tcBorders>
            <w:shd w:val="clear" w:color="auto" w:fill="auto"/>
          </w:tcPr>
          <w:p w14:paraId="1DB8397B" w14:textId="77777777" w:rsidR="002A7104" w:rsidRPr="003E118D" w:rsidRDefault="002A7104" w:rsidP="002A7104">
            <w:pPr>
              <w:suppressAutoHyphens w:val="0"/>
              <w:spacing w:before="80" w:after="80" w:line="220" w:lineRule="exact"/>
              <w:ind w:right="113"/>
            </w:pPr>
            <w:r w:rsidRPr="003E118D">
              <w:t xml:space="preserve">First instance: 22 August 2016, </w:t>
            </w:r>
            <w:proofErr w:type="spellStart"/>
            <w:r w:rsidRPr="003E118D">
              <w:t>Pervomaysky</w:t>
            </w:r>
            <w:proofErr w:type="spellEnd"/>
            <w:r w:rsidRPr="003E118D">
              <w:t xml:space="preserve"> District Court </w:t>
            </w:r>
          </w:p>
          <w:p w14:paraId="3F81DC8E" w14:textId="77777777" w:rsidR="002A7104" w:rsidRPr="003E118D" w:rsidRDefault="002A7104" w:rsidP="002A7104">
            <w:pPr>
              <w:suppressAutoHyphens w:val="0"/>
              <w:spacing w:before="80" w:after="80" w:line="220" w:lineRule="exact"/>
              <w:ind w:right="113"/>
            </w:pPr>
          </w:p>
          <w:p w14:paraId="2D7EC691" w14:textId="53CAB5C3" w:rsidR="002A7104" w:rsidRPr="003E118D" w:rsidRDefault="002A7104" w:rsidP="002A7104">
            <w:pPr>
              <w:suppressAutoHyphens w:val="0"/>
              <w:spacing w:before="80" w:after="80" w:line="220" w:lineRule="exact"/>
              <w:ind w:right="113"/>
            </w:pPr>
            <w:r w:rsidRPr="003E118D">
              <w:t>Appeal: 20 September 2016, Minsk City Court</w:t>
            </w:r>
          </w:p>
        </w:tc>
        <w:tc>
          <w:tcPr>
            <w:tcW w:w="625" w:type="pct"/>
            <w:tcBorders>
              <w:top w:val="nil"/>
              <w:bottom w:val="nil"/>
            </w:tcBorders>
            <w:shd w:val="clear" w:color="auto" w:fill="auto"/>
          </w:tcPr>
          <w:p w14:paraId="73947194" w14:textId="7EF3AB0B" w:rsidR="002A7104" w:rsidRPr="003E118D" w:rsidRDefault="002A7104" w:rsidP="002A7104">
            <w:pPr>
              <w:suppressAutoHyphens w:val="0"/>
              <w:spacing w:before="80" w:after="80" w:line="220" w:lineRule="exact"/>
              <w:ind w:right="113"/>
            </w:pPr>
            <w:r w:rsidRPr="003E118D">
              <w:t>Fine of 840</w:t>
            </w:r>
            <w:r w:rsidR="00A12047">
              <w:t> </w:t>
            </w:r>
            <w:r w:rsidRPr="003E118D">
              <w:t>Belarusian roubles (approximately $420)</w:t>
            </w:r>
          </w:p>
        </w:tc>
        <w:tc>
          <w:tcPr>
            <w:tcW w:w="625" w:type="pct"/>
            <w:tcBorders>
              <w:top w:val="nil"/>
              <w:bottom w:val="nil"/>
            </w:tcBorders>
            <w:shd w:val="clear" w:color="auto" w:fill="auto"/>
          </w:tcPr>
          <w:p w14:paraId="20D630DB" w14:textId="7407B302" w:rsidR="002A7104" w:rsidRPr="003E118D" w:rsidRDefault="002A7104" w:rsidP="002A7104">
            <w:pPr>
              <w:suppressAutoHyphens w:val="0"/>
              <w:spacing w:before="80" w:after="80" w:line="220" w:lineRule="exact"/>
              <w:ind w:right="113"/>
            </w:pPr>
            <w:r w:rsidRPr="003E118D">
              <w:t>Code of Administrative Offences, art.</w:t>
            </w:r>
            <w:r w:rsidR="00C82ACE" w:rsidRPr="003E118D">
              <w:t> </w:t>
            </w:r>
            <w:r w:rsidRPr="003E118D">
              <w:t>23.34 (3)</w:t>
            </w:r>
          </w:p>
        </w:tc>
      </w:tr>
      <w:tr w:rsidR="002A7104" w:rsidRPr="003E118D" w14:paraId="5311BD2F" w14:textId="77777777" w:rsidTr="00AA402E">
        <w:tc>
          <w:tcPr>
            <w:tcW w:w="479" w:type="pct"/>
            <w:tcBorders>
              <w:top w:val="nil"/>
              <w:bottom w:val="nil"/>
            </w:tcBorders>
            <w:shd w:val="clear" w:color="auto" w:fill="auto"/>
          </w:tcPr>
          <w:p w14:paraId="331714FA" w14:textId="77777777" w:rsidR="002A7104" w:rsidRPr="003E118D" w:rsidRDefault="002A7104" w:rsidP="002A7104">
            <w:pPr>
              <w:suppressAutoHyphens w:val="0"/>
              <w:spacing w:before="80" w:after="80" w:line="220" w:lineRule="exact"/>
              <w:ind w:right="113"/>
            </w:pPr>
          </w:p>
        </w:tc>
        <w:tc>
          <w:tcPr>
            <w:tcW w:w="532" w:type="pct"/>
            <w:tcBorders>
              <w:top w:val="nil"/>
              <w:bottom w:val="nil"/>
            </w:tcBorders>
            <w:shd w:val="clear" w:color="auto" w:fill="auto"/>
          </w:tcPr>
          <w:p w14:paraId="178C8B25" w14:textId="77777777" w:rsidR="002A7104" w:rsidRPr="003E118D" w:rsidRDefault="002A7104" w:rsidP="002A7104">
            <w:pPr>
              <w:suppressAutoHyphens w:val="0"/>
              <w:spacing w:before="80" w:after="80" w:line="220" w:lineRule="exact"/>
              <w:ind w:right="113"/>
            </w:pPr>
          </w:p>
        </w:tc>
        <w:tc>
          <w:tcPr>
            <w:tcW w:w="585" w:type="pct"/>
            <w:tcBorders>
              <w:top w:val="nil"/>
              <w:bottom w:val="nil"/>
            </w:tcBorders>
            <w:shd w:val="clear" w:color="auto" w:fill="auto"/>
          </w:tcPr>
          <w:p w14:paraId="05C2D97F" w14:textId="77777777" w:rsidR="002A7104" w:rsidRPr="003E118D" w:rsidRDefault="002A7104" w:rsidP="002A7104">
            <w:pPr>
              <w:suppressAutoHyphens w:val="0"/>
              <w:spacing w:before="80" w:after="80" w:line="220" w:lineRule="exact"/>
              <w:ind w:right="113"/>
            </w:pPr>
          </w:p>
        </w:tc>
        <w:tc>
          <w:tcPr>
            <w:tcW w:w="639" w:type="pct"/>
            <w:tcBorders>
              <w:top w:val="nil"/>
              <w:bottom w:val="nil"/>
            </w:tcBorders>
            <w:shd w:val="clear" w:color="auto" w:fill="auto"/>
          </w:tcPr>
          <w:p w14:paraId="1F1E8274" w14:textId="77777777" w:rsidR="002A7104" w:rsidRPr="003E118D" w:rsidRDefault="002A7104" w:rsidP="002A7104">
            <w:pPr>
              <w:suppressAutoHyphens w:val="0"/>
              <w:spacing w:before="80" w:after="80" w:line="220" w:lineRule="exact"/>
              <w:ind w:right="113"/>
            </w:pPr>
          </w:p>
        </w:tc>
        <w:tc>
          <w:tcPr>
            <w:tcW w:w="638" w:type="pct"/>
            <w:tcBorders>
              <w:top w:val="nil"/>
              <w:bottom w:val="nil"/>
            </w:tcBorders>
            <w:shd w:val="clear" w:color="auto" w:fill="auto"/>
          </w:tcPr>
          <w:p w14:paraId="707F6126" w14:textId="77777777" w:rsidR="002A7104" w:rsidRPr="003E118D" w:rsidRDefault="002A7104" w:rsidP="002A7104">
            <w:pPr>
              <w:suppressAutoHyphens w:val="0"/>
              <w:spacing w:before="80" w:after="80" w:line="220" w:lineRule="exact"/>
              <w:ind w:right="113"/>
            </w:pPr>
          </w:p>
        </w:tc>
        <w:tc>
          <w:tcPr>
            <w:tcW w:w="877" w:type="pct"/>
            <w:tcBorders>
              <w:top w:val="nil"/>
              <w:bottom w:val="nil"/>
            </w:tcBorders>
            <w:shd w:val="clear" w:color="auto" w:fill="auto"/>
          </w:tcPr>
          <w:p w14:paraId="46D35E49" w14:textId="14DF40EE" w:rsidR="002A7104" w:rsidRDefault="002A7104" w:rsidP="002A7104">
            <w:pPr>
              <w:suppressAutoHyphens w:val="0"/>
              <w:spacing w:before="80" w:after="80" w:line="220" w:lineRule="exact"/>
              <w:ind w:right="113"/>
            </w:pPr>
            <w:r w:rsidRPr="003E118D">
              <w:t xml:space="preserve">First instance: 8 November 2016, </w:t>
            </w:r>
            <w:proofErr w:type="spellStart"/>
            <w:r w:rsidRPr="003E118D">
              <w:t>Pervomaysky</w:t>
            </w:r>
            <w:proofErr w:type="spellEnd"/>
            <w:r w:rsidRPr="003E118D">
              <w:t xml:space="preserve"> District Court </w:t>
            </w:r>
          </w:p>
          <w:p w14:paraId="38E92DC8" w14:textId="77777777" w:rsidR="00066369" w:rsidRPr="003E118D" w:rsidRDefault="00066369" w:rsidP="002A7104">
            <w:pPr>
              <w:suppressAutoHyphens w:val="0"/>
              <w:spacing w:before="80" w:after="80" w:line="220" w:lineRule="exact"/>
              <w:ind w:right="113"/>
            </w:pPr>
          </w:p>
          <w:p w14:paraId="61BED3CE" w14:textId="1E2E9C89" w:rsidR="002A7104" w:rsidRPr="003E118D" w:rsidRDefault="002A7104" w:rsidP="002A7104">
            <w:pPr>
              <w:suppressAutoHyphens w:val="0"/>
              <w:spacing w:before="80" w:after="80" w:line="220" w:lineRule="exact"/>
              <w:ind w:right="113"/>
            </w:pPr>
            <w:r w:rsidRPr="003E118D">
              <w:t>Appeal: 6 December 2016, Minsk City Court</w:t>
            </w:r>
          </w:p>
        </w:tc>
        <w:tc>
          <w:tcPr>
            <w:tcW w:w="625" w:type="pct"/>
            <w:tcBorders>
              <w:top w:val="nil"/>
              <w:bottom w:val="nil"/>
            </w:tcBorders>
            <w:shd w:val="clear" w:color="auto" w:fill="auto"/>
          </w:tcPr>
          <w:p w14:paraId="70D08057" w14:textId="416A806B" w:rsidR="002A7104" w:rsidRPr="003E118D" w:rsidRDefault="002A7104" w:rsidP="002A7104">
            <w:pPr>
              <w:suppressAutoHyphens w:val="0"/>
              <w:spacing w:before="80" w:after="80" w:line="220" w:lineRule="exact"/>
              <w:ind w:right="113"/>
            </w:pPr>
            <w:r w:rsidRPr="003E118D">
              <w:t>Fine of 840</w:t>
            </w:r>
            <w:r w:rsidR="00A12047">
              <w:t> </w:t>
            </w:r>
            <w:r w:rsidRPr="003E118D">
              <w:t>Belarusian roubles (approximately $420)</w:t>
            </w:r>
          </w:p>
        </w:tc>
        <w:tc>
          <w:tcPr>
            <w:tcW w:w="625" w:type="pct"/>
            <w:tcBorders>
              <w:top w:val="nil"/>
              <w:bottom w:val="nil"/>
            </w:tcBorders>
            <w:shd w:val="clear" w:color="auto" w:fill="auto"/>
          </w:tcPr>
          <w:p w14:paraId="09D88923" w14:textId="666B587F" w:rsidR="002A7104" w:rsidRPr="003E118D" w:rsidRDefault="002A7104" w:rsidP="002A7104">
            <w:pPr>
              <w:suppressAutoHyphens w:val="0"/>
              <w:spacing w:before="80" w:after="80" w:line="220" w:lineRule="exact"/>
              <w:ind w:right="113"/>
            </w:pPr>
            <w:r w:rsidRPr="003E118D">
              <w:t>Code of Administrative Offences, art.</w:t>
            </w:r>
            <w:r w:rsidR="00C82ACE" w:rsidRPr="003E118D">
              <w:t> </w:t>
            </w:r>
            <w:r w:rsidRPr="003E118D">
              <w:t>23.34 (3)</w:t>
            </w:r>
          </w:p>
        </w:tc>
      </w:tr>
      <w:tr w:rsidR="002A7104" w:rsidRPr="003E118D" w14:paraId="6721FA53" w14:textId="77777777" w:rsidTr="00AA402E">
        <w:tc>
          <w:tcPr>
            <w:tcW w:w="479" w:type="pct"/>
            <w:tcBorders>
              <w:top w:val="nil"/>
            </w:tcBorders>
            <w:shd w:val="clear" w:color="auto" w:fill="auto"/>
          </w:tcPr>
          <w:p w14:paraId="47FB81D4" w14:textId="77777777" w:rsidR="002A7104" w:rsidRPr="003E118D" w:rsidRDefault="002A7104" w:rsidP="00C82ACE">
            <w:pPr>
              <w:keepLines/>
              <w:suppressAutoHyphens w:val="0"/>
              <w:spacing w:before="80" w:after="80" w:line="220" w:lineRule="exact"/>
              <w:ind w:right="113"/>
              <w:rPr>
                <w:lang w:eastAsia="fr-FR"/>
              </w:rPr>
            </w:pPr>
          </w:p>
        </w:tc>
        <w:tc>
          <w:tcPr>
            <w:tcW w:w="532" w:type="pct"/>
            <w:tcBorders>
              <w:top w:val="nil"/>
            </w:tcBorders>
            <w:shd w:val="clear" w:color="auto" w:fill="auto"/>
          </w:tcPr>
          <w:p w14:paraId="16B07018" w14:textId="77777777" w:rsidR="002A7104" w:rsidRPr="003E118D" w:rsidRDefault="002A7104" w:rsidP="00C82ACE">
            <w:pPr>
              <w:keepLines/>
              <w:suppressAutoHyphens w:val="0"/>
              <w:spacing w:before="80" w:after="80" w:line="220" w:lineRule="exact"/>
              <w:ind w:right="113"/>
            </w:pPr>
          </w:p>
        </w:tc>
        <w:tc>
          <w:tcPr>
            <w:tcW w:w="585" w:type="pct"/>
            <w:tcBorders>
              <w:top w:val="nil"/>
            </w:tcBorders>
            <w:shd w:val="clear" w:color="auto" w:fill="auto"/>
          </w:tcPr>
          <w:p w14:paraId="09C9068A" w14:textId="77777777" w:rsidR="002A7104" w:rsidRPr="003E118D" w:rsidRDefault="002A7104" w:rsidP="00C82ACE">
            <w:pPr>
              <w:keepLines/>
              <w:suppressAutoHyphens w:val="0"/>
              <w:spacing w:before="80" w:after="80" w:line="220" w:lineRule="exact"/>
              <w:ind w:right="113"/>
            </w:pPr>
          </w:p>
        </w:tc>
        <w:tc>
          <w:tcPr>
            <w:tcW w:w="639" w:type="pct"/>
            <w:tcBorders>
              <w:top w:val="nil"/>
            </w:tcBorders>
            <w:shd w:val="clear" w:color="auto" w:fill="auto"/>
          </w:tcPr>
          <w:p w14:paraId="000C89FE" w14:textId="77777777" w:rsidR="002A7104" w:rsidRPr="003E118D" w:rsidRDefault="002A7104" w:rsidP="00C82ACE">
            <w:pPr>
              <w:keepLines/>
              <w:suppressAutoHyphens w:val="0"/>
              <w:spacing w:before="80" w:after="80" w:line="220" w:lineRule="exact"/>
              <w:ind w:right="113"/>
              <w:rPr>
                <w:lang w:eastAsia="fr-FR"/>
              </w:rPr>
            </w:pPr>
          </w:p>
        </w:tc>
        <w:tc>
          <w:tcPr>
            <w:tcW w:w="638" w:type="pct"/>
            <w:tcBorders>
              <w:top w:val="nil"/>
            </w:tcBorders>
            <w:shd w:val="clear" w:color="auto" w:fill="auto"/>
          </w:tcPr>
          <w:p w14:paraId="7C168F0A" w14:textId="77777777" w:rsidR="002A7104" w:rsidRPr="003E118D" w:rsidRDefault="002A7104" w:rsidP="00C82ACE">
            <w:pPr>
              <w:keepLines/>
              <w:suppressAutoHyphens w:val="0"/>
              <w:spacing w:before="80" w:after="80" w:line="220" w:lineRule="exact"/>
              <w:ind w:right="113"/>
            </w:pPr>
          </w:p>
        </w:tc>
        <w:tc>
          <w:tcPr>
            <w:tcW w:w="877" w:type="pct"/>
            <w:tcBorders>
              <w:top w:val="nil"/>
            </w:tcBorders>
            <w:shd w:val="clear" w:color="auto" w:fill="auto"/>
          </w:tcPr>
          <w:p w14:paraId="0B3DC166" w14:textId="5630AED5" w:rsidR="002A7104" w:rsidRDefault="002A7104" w:rsidP="00C82ACE">
            <w:pPr>
              <w:keepLines/>
              <w:suppressAutoHyphens w:val="0"/>
              <w:spacing w:before="80" w:after="80" w:line="220" w:lineRule="exact"/>
              <w:ind w:right="113"/>
            </w:pPr>
            <w:r w:rsidRPr="003E118D">
              <w:t>First instance: 17</w:t>
            </w:r>
            <w:r w:rsidR="002C54F9">
              <w:t> </w:t>
            </w:r>
            <w:r w:rsidRPr="003E118D">
              <w:t xml:space="preserve">November 2016, </w:t>
            </w:r>
            <w:proofErr w:type="spellStart"/>
            <w:r w:rsidRPr="003E118D">
              <w:t>Pervomaysky</w:t>
            </w:r>
            <w:proofErr w:type="spellEnd"/>
            <w:r w:rsidRPr="003E118D">
              <w:t xml:space="preserve"> District Court </w:t>
            </w:r>
          </w:p>
          <w:p w14:paraId="605684C5" w14:textId="77777777" w:rsidR="00CF7018" w:rsidRPr="003E118D" w:rsidRDefault="00CF7018" w:rsidP="00C82ACE">
            <w:pPr>
              <w:keepLines/>
              <w:suppressAutoHyphens w:val="0"/>
              <w:spacing w:before="80" w:after="80" w:line="220" w:lineRule="exact"/>
              <w:ind w:right="113"/>
            </w:pPr>
          </w:p>
          <w:p w14:paraId="087A7490" w14:textId="797B93BA" w:rsidR="002A7104" w:rsidRPr="003E118D" w:rsidRDefault="002A7104" w:rsidP="00C82ACE">
            <w:pPr>
              <w:keepLines/>
              <w:suppressAutoHyphens w:val="0"/>
              <w:spacing w:before="80" w:after="80" w:line="220" w:lineRule="exact"/>
              <w:ind w:right="113"/>
            </w:pPr>
            <w:r w:rsidRPr="003E118D">
              <w:t>Appeal: 30 December 2016, Minsk City Court</w:t>
            </w:r>
          </w:p>
        </w:tc>
        <w:tc>
          <w:tcPr>
            <w:tcW w:w="625" w:type="pct"/>
            <w:tcBorders>
              <w:top w:val="nil"/>
            </w:tcBorders>
            <w:shd w:val="clear" w:color="auto" w:fill="auto"/>
          </w:tcPr>
          <w:p w14:paraId="5CD6783A" w14:textId="3AF1D60F" w:rsidR="002A7104" w:rsidRPr="003E118D" w:rsidRDefault="002A7104" w:rsidP="00C82ACE">
            <w:pPr>
              <w:keepLines/>
              <w:suppressAutoHyphens w:val="0"/>
              <w:spacing w:before="80" w:after="80" w:line="220" w:lineRule="exact"/>
              <w:ind w:right="113"/>
            </w:pPr>
            <w:r w:rsidRPr="003E118D">
              <w:t>Fine of 1,050</w:t>
            </w:r>
            <w:r w:rsidR="00A12047">
              <w:t> </w:t>
            </w:r>
            <w:r w:rsidRPr="003E118D">
              <w:t>Belarusian roubles (approximately $530)</w:t>
            </w:r>
          </w:p>
        </w:tc>
        <w:tc>
          <w:tcPr>
            <w:tcW w:w="625" w:type="pct"/>
            <w:tcBorders>
              <w:top w:val="nil"/>
            </w:tcBorders>
            <w:shd w:val="clear" w:color="auto" w:fill="auto"/>
          </w:tcPr>
          <w:p w14:paraId="2ACF2097" w14:textId="3F2EFB3F" w:rsidR="002A7104" w:rsidRPr="003E118D" w:rsidRDefault="002A7104" w:rsidP="00C82ACE">
            <w:pPr>
              <w:keepLines/>
              <w:suppressAutoHyphens w:val="0"/>
              <w:spacing w:before="80" w:after="80" w:line="220" w:lineRule="exact"/>
              <w:ind w:right="113"/>
            </w:pPr>
            <w:r w:rsidRPr="003E118D">
              <w:t>Code of Administrative Offences, art.</w:t>
            </w:r>
            <w:r w:rsidR="00C82ACE" w:rsidRPr="003E118D">
              <w:t> </w:t>
            </w:r>
            <w:r w:rsidRPr="003E118D">
              <w:t>23.34 (3)</w:t>
            </w:r>
          </w:p>
        </w:tc>
      </w:tr>
      <w:tr w:rsidR="002A7104" w:rsidRPr="003E118D" w14:paraId="35B6A042" w14:textId="77777777" w:rsidTr="00AA402E">
        <w:tc>
          <w:tcPr>
            <w:tcW w:w="479" w:type="pct"/>
            <w:tcBorders>
              <w:top w:val="nil"/>
            </w:tcBorders>
            <w:shd w:val="clear" w:color="auto" w:fill="auto"/>
          </w:tcPr>
          <w:p w14:paraId="21CF3288" w14:textId="77777777" w:rsidR="002A7104" w:rsidRPr="003E118D" w:rsidRDefault="002A7104" w:rsidP="002A7104">
            <w:pPr>
              <w:suppressAutoHyphens w:val="0"/>
              <w:spacing w:before="80" w:after="80" w:line="220" w:lineRule="exact"/>
              <w:ind w:right="113"/>
              <w:rPr>
                <w:lang w:eastAsia="fr-FR"/>
              </w:rPr>
            </w:pPr>
          </w:p>
        </w:tc>
        <w:tc>
          <w:tcPr>
            <w:tcW w:w="532" w:type="pct"/>
            <w:tcBorders>
              <w:top w:val="nil"/>
            </w:tcBorders>
            <w:shd w:val="clear" w:color="auto" w:fill="auto"/>
          </w:tcPr>
          <w:p w14:paraId="24D24660" w14:textId="77777777" w:rsidR="002A7104" w:rsidRPr="003E118D" w:rsidRDefault="002A7104" w:rsidP="002A7104">
            <w:pPr>
              <w:suppressAutoHyphens w:val="0"/>
              <w:spacing w:before="80" w:after="80" w:line="220" w:lineRule="exact"/>
              <w:ind w:right="113"/>
            </w:pPr>
          </w:p>
        </w:tc>
        <w:tc>
          <w:tcPr>
            <w:tcW w:w="585" w:type="pct"/>
            <w:tcBorders>
              <w:top w:val="nil"/>
            </w:tcBorders>
            <w:shd w:val="clear" w:color="auto" w:fill="auto"/>
          </w:tcPr>
          <w:p w14:paraId="31E2A8D8" w14:textId="77777777" w:rsidR="002A7104" w:rsidRPr="003E118D" w:rsidRDefault="002A7104" w:rsidP="002A7104">
            <w:pPr>
              <w:suppressAutoHyphens w:val="0"/>
              <w:spacing w:before="80" w:after="80" w:line="220" w:lineRule="exact"/>
              <w:ind w:right="113"/>
            </w:pPr>
          </w:p>
        </w:tc>
        <w:tc>
          <w:tcPr>
            <w:tcW w:w="639" w:type="pct"/>
            <w:tcBorders>
              <w:top w:val="nil"/>
            </w:tcBorders>
            <w:shd w:val="clear" w:color="auto" w:fill="auto"/>
          </w:tcPr>
          <w:p w14:paraId="5F742362" w14:textId="77777777" w:rsidR="002A7104" w:rsidRPr="003E118D" w:rsidRDefault="002A7104" w:rsidP="002A7104">
            <w:pPr>
              <w:suppressAutoHyphens w:val="0"/>
              <w:spacing w:before="80" w:after="80" w:line="220" w:lineRule="exact"/>
              <w:ind w:right="113"/>
              <w:rPr>
                <w:lang w:eastAsia="fr-FR"/>
              </w:rPr>
            </w:pPr>
          </w:p>
        </w:tc>
        <w:tc>
          <w:tcPr>
            <w:tcW w:w="638" w:type="pct"/>
            <w:tcBorders>
              <w:top w:val="nil"/>
            </w:tcBorders>
            <w:shd w:val="clear" w:color="auto" w:fill="auto"/>
          </w:tcPr>
          <w:p w14:paraId="057E5A4B" w14:textId="77777777" w:rsidR="002A7104" w:rsidRPr="003E118D" w:rsidRDefault="002A7104" w:rsidP="002A7104">
            <w:pPr>
              <w:suppressAutoHyphens w:val="0"/>
              <w:spacing w:before="80" w:after="80" w:line="220" w:lineRule="exact"/>
              <w:ind w:right="113"/>
            </w:pPr>
          </w:p>
        </w:tc>
        <w:tc>
          <w:tcPr>
            <w:tcW w:w="877" w:type="pct"/>
            <w:tcBorders>
              <w:top w:val="nil"/>
            </w:tcBorders>
            <w:shd w:val="clear" w:color="auto" w:fill="auto"/>
          </w:tcPr>
          <w:p w14:paraId="041CD1FC" w14:textId="77777777" w:rsidR="002A7104" w:rsidRPr="003E118D" w:rsidRDefault="002A7104" w:rsidP="002A7104">
            <w:pPr>
              <w:suppressAutoHyphens w:val="0"/>
              <w:spacing w:before="80" w:after="80" w:line="220" w:lineRule="exact"/>
              <w:ind w:right="113"/>
            </w:pPr>
            <w:r w:rsidRPr="003E118D">
              <w:t xml:space="preserve">First instance: 9 December 2016, </w:t>
            </w:r>
            <w:proofErr w:type="spellStart"/>
            <w:r w:rsidRPr="003E118D">
              <w:t>Pervomaysky</w:t>
            </w:r>
            <w:proofErr w:type="spellEnd"/>
            <w:r w:rsidRPr="003E118D">
              <w:t xml:space="preserve"> District Court </w:t>
            </w:r>
          </w:p>
          <w:p w14:paraId="60B05808" w14:textId="77777777" w:rsidR="002A7104" w:rsidRPr="003E118D" w:rsidRDefault="002A7104" w:rsidP="002A7104">
            <w:pPr>
              <w:suppressAutoHyphens w:val="0"/>
              <w:spacing w:before="80" w:after="80" w:line="220" w:lineRule="exact"/>
              <w:ind w:right="113"/>
            </w:pPr>
          </w:p>
          <w:p w14:paraId="5B5AB41B" w14:textId="05E9E825" w:rsidR="002A7104" w:rsidRPr="003E118D" w:rsidRDefault="002A7104" w:rsidP="002A7104">
            <w:pPr>
              <w:suppressAutoHyphens w:val="0"/>
              <w:spacing w:before="80" w:after="80" w:line="220" w:lineRule="exact"/>
              <w:ind w:right="113"/>
            </w:pPr>
            <w:r w:rsidRPr="003E118D">
              <w:t>Appeal: 7 February 2017, Minsk City Court</w:t>
            </w:r>
          </w:p>
        </w:tc>
        <w:tc>
          <w:tcPr>
            <w:tcW w:w="625" w:type="pct"/>
            <w:tcBorders>
              <w:top w:val="nil"/>
            </w:tcBorders>
            <w:shd w:val="clear" w:color="auto" w:fill="auto"/>
          </w:tcPr>
          <w:p w14:paraId="41BC46E0" w14:textId="277A0277" w:rsidR="002A7104" w:rsidRPr="003E118D" w:rsidRDefault="002A7104" w:rsidP="006835A2">
            <w:pPr>
              <w:suppressAutoHyphens w:val="0"/>
              <w:spacing w:before="80" w:after="80" w:line="220" w:lineRule="exact"/>
              <w:ind w:right="113"/>
            </w:pPr>
            <w:r w:rsidRPr="003E118D">
              <w:t>Fine of 1,050</w:t>
            </w:r>
            <w:r w:rsidR="00A12047">
              <w:t> </w:t>
            </w:r>
            <w:r w:rsidRPr="003E118D">
              <w:t>Belarusian roubles (approximately $530)</w:t>
            </w:r>
          </w:p>
        </w:tc>
        <w:tc>
          <w:tcPr>
            <w:tcW w:w="625" w:type="pct"/>
            <w:tcBorders>
              <w:top w:val="nil"/>
            </w:tcBorders>
            <w:shd w:val="clear" w:color="auto" w:fill="auto"/>
          </w:tcPr>
          <w:p w14:paraId="6EF7DBC2" w14:textId="08696413" w:rsidR="002A7104" w:rsidRPr="003E118D" w:rsidRDefault="002A7104" w:rsidP="00C82ACE">
            <w:pPr>
              <w:suppressAutoHyphens w:val="0"/>
              <w:spacing w:before="80" w:after="80" w:line="220" w:lineRule="exact"/>
              <w:ind w:right="113"/>
            </w:pPr>
            <w:r w:rsidRPr="003E118D">
              <w:t>Code of Administrative Offences, art.</w:t>
            </w:r>
            <w:r w:rsidR="00C82ACE" w:rsidRPr="003E118D">
              <w:t> </w:t>
            </w:r>
            <w:r w:rsidRPr="003E118D">
              <w:t>23.34 (3)</w:t>
            </w:r>
          </w:p>
        </w:tc>
      </w:tr>
      <w:tr w:rsidR="002A7104" w:rsidRPr="003E118D" w14:paraId="1B75C8CC" w14:textId="77777777" w:rsidTr="00AA402E">
        <w:tc>
          <w:tcPr>
            <w:tcW w:w="479" w:type="pct"/>
            <w:tcBorders>
              <w:top w:val="nil"/>
            </w:tcBorders>
            <w:shd w:val="clear" w:color="auto" w:fill="auto"/>
          </w:tcPr>
          <w:p w14:paraId="1BB63833" w14:textId="77777777" w:rsidR="002A7104" w:rsidRPr="003E118D" w:rsidRDefault="002A7104" w:rsidP="002A7104">
            <w:pPr>
              <w:suppressAutoHyphens w:val="0"/>
              <w:spacing w:before="80" w:after="80" w:line="220" w:lineRule="exact"/>
              <w:ind w:right="113"/>
              <w:rPr>
                <w:lang w:eastAsia="fr-FR"/>
              </w:rPr>
            </w:pPr>
          </w:p>
        </w:tc>
        <w:tc>
          <w:tcPr>
            <w:tcW w:w="532" w:type="pct"/>
            <w:tcBorders>
              <w:top w:val="nil"/>
            </w:tcBorders>
            <w:shd w:val="clear" w:color="auto" w:fill="auto"/>
          </w:tcPr>
          <w:p w14:paraId="3896B1A7" w14:textId="77777777" w:rsidR="002A7104" w:rsidRPr="003E118D" w:rsidRDefault="002A7104" w:rsidP="002A7104">
            <w:pPr>
              <w:suppressAutoHyphens w:val="0"/>
              <w:spacing w:before="80" w:after="80" w:line="220" w:lineRule="exact"/>
              <w:ind w:right="113"/>
            </w:pPr>
          </w:p>
        </w:tc>
        <w:tc>
          <w:tcPr>
            <w:tcW w:w="585" w:type="pct"/>
            <w:tcBorders>
              <w:top w:val="nil"/>
            </w:tcBorders>
            <w:shd w:val="clear" w:color="auto" w:fill="auto"/>
          </w:tcPr>
          <w:p w14:paraId="082A2532" w14:textId="77777777" w:rsidR="002A7104" w:rsidRPr="003E118D" w:rsidRDefault="002A7104" w:rsidP="002A7104">
            <w:pPr>
              <w:suppressAutoHyphens w:val="0"/>
              <w:spacing w:before="80" w:after="80" w:line="220" w:lineRule="exact"/>
              <w:ind w:right="113"/>
            </w:pPr>
          </w:p>
        </w:tc>
        <w:tc>
          <w:tcPr>
            <w:tcW w:w="639" w:type="pct"/>
            <w:tcBorders>
              <w:top w:val="nil"/>
            </w:tcBorders>
            <w:shd w:val="clear" w:color="auto" w:fill="auto"/>
          </w:tcPr>
          <w:p w14:paraId="53E19441" w14:textId="77777777" w:rsidR="002A7104" w:rsidRPr="003E118D" w:rsidRDefault="002A7104" w:rsidP="002A7104">
            <w:pPr>
              <w:suppressAutoHyphens w:val="0"/>
              <w:spacing w:before="80" w:after="80" w:line="220" w:lineRule="exact"/>
              <w:ind w:right="113"/>
              <w:rPr>
                <w:lang w:eastAsia="fr-FR"/>
              </w:rPr>
            </w:pPr>
          </w:p>
        </w:tc>
        <w:tc>
          <w:tcPr>
            <w:tcW w:w="638" w:type="pct"/>
            <w:tcBorders>
              <w:top w:val="nil"/>
            </w:tcBorders>
            <w:shd w:val="clear" w:color="auto" w:fill="auto"/>
          </w:tcPr>
          <w:p w14:paraId="10015815" w14:textId="77777777" w:rsidR="002A7104" w:rsidRPr="003E118D" w:rsidRDefault="002A7104" w:rsidP="002A7104">
            <w:pPr>
              <w:suppressAutoHyphens w:val="0"/>
              <w:spacing w:before="80" w:after="80" w:line="220" w:lineRule="exact"/>
              <w:ind w:right="113"/>
            </w:pPr>
          </w:p>
        </w:tc>
        <w:tc>
          <w:tcPr>
            <w:tcW w:w="877" w:type="pct"/>
            <w:tcBorders>
              <w:top w:val="nil"/>
            </w:tcBorders>
            <w:shd w:val="clear" w:color="auto" w:fill="auto"/>
          </w:tcPr>
          <w:p w14:paraId="6AB911B3" w14:textId="4F1C12D3" w:rsidR="002A7104" w:rsidRPr="003E118D" w:rsidRDefault="002A7104" w:rsidP="002A7104">
            <w:pPr>
              <w:suppressAutoHyphens w:val="0"/>
              <w:spacing w:before="80" w:after="80" w:line="220" w:lineRule="exact"/>
              <w:ind w:right="113"/>
            </w:pPr>
            <w:r w:rsidRPr="003E118D">
              <w:t>First instance: 14</w:t>
            </w:r>
            <w:r w:rsidR="00CF7018">
              <w:t> </w:t>
            </w:r>
            <w:r w:rsidRPr="003E118D">
              <w:t xml:space="preserve">December 2016, </w:t>
            </w:r>
            <w:proofErr w:type="spellStart"/>
            <w:r w:rsidRPr="003E118D">
              <w:t>Pervomaysky</w:t>
            </w:r>
            <w:proofErr w:type="spellEnd"/>
            <w:r w:rsidRPr="003E118D">
              <w:t xml:space="preserve"> District Court </w:t>
            </w:r>
          </w:p>
          <w:p w14:paraId="58E8ED46" w14:textId="77777777" w:rsidR="002A7104" w:rsidRPr="003E118D" w:rsidRDefault="002A7104" w:rsidP="002A7104">
            <w:pPr>
              <w:suppressAutoHyphens w:val="0"/>
              <w:spacing w:before="80" w:after="80" w:line="220" w:lineRule="exact"/>
              <w:ind w:right="113"/>
            </w:pPr>
          </w:p>
          <w:p w14:paraId="1E9CE8A2" w14:textId="76BF06C5" w:rsidR="002A7104" w:rsidRPr="003E118D" w:rsidRDefault="002A7104" w:rsidP="002A7104">
            <w:pPr>
              <w:suppressAutoHyphens w:val="0"/>
              <w:spacing w:before="80" w:after="80" w:line="220" w:lineRule="exact"/>
              <w:ind w:right="113"/>
            </w:pPr>
            <w:r w:rsidRPr="003E118D">
              <w:t>Appeal: 24 January 2017, Minsk City Court</w:t>
            </w:r>
          </w:p>
        </w:tc>
        <w:tc>
          <w:tcPr>
            <w:tcW w:w="625" w:type="pct"/>
            <w:tcBorders>
              <w:top w:val="nil"/>
            </w:tcBorders>
            <w:shd w:val="clear" w:color="auto" w:fill="auto"/>
          </w:tcPr>
          <w:p w14:paraId="049561E0" w14:textId="11835F96" w:rsidR="002A7104" w:rsidRPr="003E118D" w:rsidRDefault="002A7104" w:rsidP="006835A2">
            <w:pPr>
              <w:suppressAutoHyphens w:val="0"/>
              <w:spacing w:before="80" w:after="80" w:line="220" w:lineRule="exact"/>
              <w:ind w:right="113"/>
            </w:pPr>
            <w:r w:rsidRPr="003E118D">
              <w:t>Fine of 1,050</w:t>
            </w:r>
            <w:r w:rsidR="00A12047">
              <w:t> </w:t>
            </w:r>
            <w:r w:rsidRPr="003E118D">
              <w:t>Belarusian roubles (approximately $530)</w:t>
            </w:r>
          </w:p>
        </w:tc>
        <w:tc>
          <w:tcPr>
            <w:tcW w:w="625" w:type="pct"/>
            <w:tcBorders>
              <w:top w:val="nil"/>
            </w:tcBorders>
            <w:shd w:val="clear" w:color="auto" w:fill="auto"/>
          </w:tcPr>
          <w:p w14:paraId="71D88BBD" w14:textId="4E30EB9E" w:rsidR="002A7104" w:rsidRPr="003E118D" w:rsidRDefault="002A7104" w:rsidP="00C82ACE">
            <w:pPr>
              <w:suppressAutoHyphens w:val="0"/>
              <w:spacing w:before="80" w:after="80" w:line="220" w:lineRule="exact"/>
              <w:ind w:right="113"/>
            </w:pPr>
            <w:r w:rsidRPr="003E118D">
              <w:t>Code of Administrative Offences, art.</w:t>
            </w:r>
            <w:r w:rsidR="00C82ACE" w:rsidRPr="003E118D">
              <w:t> </w:t>
            </w:r>
            <w:r w:rsidRPr="003E118D">
              <w:t>23.34 (3)</w:t>
            </w:r>
          </w:p>
        </w:tc>
      </w:tr>
      <w:tr w:rsidR="002A7104" w:rsidRPr="003E118D" w14:paraId="413DD9B7" w14:textId="77777777" w:rsidTr="00722957">
        <w:tc>
          <w:tcPr>
            <w:tcW w:w="479" w:type="pct"/>
            <w:tcBorders>
              <w:top w:val="nil"/>
              <w:bottom w:val="nil"/>
            </w:tcBorders>
            <w:shd w:val="clear" w:color="auto" w:fill="auto"/>
          </w:tcPr>
          <w:p w14:paraId="0874776F" w14:textId="77777777" w:rsidR="002A7104" w:rsidRPr="003E118D" w:rsidRDefault="002A7104" w:rsidP="002A7104">
            <w:pPr>
              <w:suppressAutoHyphens w:val="0"/>
              <w:spacing w:before="80" w:after="80" w:line="220" w:lineRule="exact"/>
              <w:ind w:right="113"/>
              <w:rPr>
                <w:lang w:eastAsia="fr-FR"/>
              </w:rPr>
            </w:pPr>
          </w:p>
        </w:tc>
        <w:tc>
          <w:tcPr>
            <w:tcW w:w="532" w:type="pct"/>
            <w:tcBorders>
              <w:top w:val="nil"/>
              <w:bottom w:val="nil"/>
            </w:tcBorders>
            <w:shd w:val="clear" w:color="auto" w:fill="auto"/>
          </w:tcPr>
          <w:p w14:paraId="77169DC2" w14:textId="77777777" w:rsidR="002A7104" w:rsidRPr="003E118D" w:rsidRDefault="002A7104" w:rsidP="002A7104">
            <w:pPr>
              <w:suppressAutoHyphens w:val="0"/>
              <w:spacing w:before="80" w:after="80" w:line="220" w:lineRule="exact"/>
              <w:ind w:right="113"/>
            </w:pPr>
          </w:p>
        </w:tc>
        <w:tc>
          <w:tcPr>
            <w:tcW w:w="585" w:type="pct"/>
            <w:tcBorders>
              <w:top w:val="nil"/>
              <w:bottom w:val="nil"/>
            </w:tcBorders>
            <w:shd w:val="clear" w:color="auto" w:fill="auto"/>
          </w:tcPr>
          <w:p w14:paraId="39AF23C6" w14:textId="77777777" w:rsidR="002A7104" w:rsidRPr="003E118D" w:rsidRDefault="002A7104" w:rsidP="002A7104">
            <w:pPr>
              <w:suppressAutoHyphens w:val="0"/>
              <w:spacing w:before="80" w:after="80" w:line="220" w:lineRule="exact"/>
              <w:ind w:right="113"/>
            </w:pPr>
          </w:p>
        </w:tc>
        <w:tc>
          <w:tcPr>
            <w:tcW w:w="639" w:type="pct"/>
            <w:tcBorders>
              <w:top w:val="nil"/>
              <w:bottom w:val="nil"/>
            </w:tcBorders>
            <w:shd w:val="clear" w:color="auto" w:fill="auto"/>
          </w:tcPr>
          <w:p w14:paraId="0EFC25FE" w14:textId="77777777" w:rsidR="002A7104" w:rsidRPr="003E118D" w:rsidRDefault="002A7104" w:rsidP="002A7104">
            <w:pPr>
              <w:suppressAutoHyphens w:val="0"/>
              <w:spacing w:before="80" w:after="80" w:line="220" w:lineRule="exact"/>
              <w:ind w:right="113"/>
              <w:rPr>
                <w:lang w:eastAsia="fr-FR"/>
              </w:rPr>
            </w:pPr>
          </w:p>
        </w:tc>
        <w:tc>
          <w:tcPr>
            <w:tcW w:w="638" w:type="pct"/>
            <w:tcBorders>
              <w:top w:val="nil"/>
              <w:bottom w:val="nil"/>
            </w:tcBorders>
            <w:shd w:val="clear" w:color="auto" w:fill="auto"/>
          </w:tcPr>
          <w:p w14:paraId="7A4A4A8D" w14:textId="77777777" w:rsidR="002A7104" w:rsidRPr="003E118D" w:rsidRDefault="002A7104" w:rsidP="002A7104">
            <w:pPr>
              <w:suppressAutoHyphens w:val="0"/>
              <w:spacing w:before="80" w:after="80" w:line="220" w:lineRule="exact"/>
              <w:ind w:right="113"/>
            </w:pPr>
          </w:p>
        </w:tc>
        <w:tc>
          <w:tcPr>
            <w:tcW w:w="877" w:type="pct"/>
            <w:tcBorders>
              <w:top w:val="nil"/>
              <w:bottom w:val="nil"/>
            </w:tcBorders>
            <w:shd w:val="clear" w:color="auto" w:fill="auto"/>
          </w:tcPr>
          <w:p w14:paraId="355FF936" w14:textId="77777777" w:rsidR="002A7104" w:rsidRPr="003E118D" w:rsidRDefault="002A7104" w:rsidP="002A7104">
            <w:pPr>
              <w:suppressAutoHyphens w:val="0"/>
              <w:spacing w:before="80" w:after="80" w:line="220" w:lineRule="exact"/>
              <w:ind w:right="113"/>
            </w:pPr>
            <w:r w:rsidRPr="003E118D">
              <w:t xml:space="preserve">First instance: 2 December 2019, </w:t>
            </w:r>
            <w:proofErr w:type="spellStart"/>
            <w:r w:rsidRPr="003E118D">
              <w:t>Pervomaysky</w:t>
            </w:r>
            <w:proofErr w:type="spellEnd"/>
            <w:r w:rsidRPr="003E118D">
              <w:t xml:space="preserve"> District Court </w:t>
            </w:r>
          </w:p>
          <w:p w14:paraId="3DE8658F" w14:textId="77777777" w:rsidR="002A7104" w:rsidRPr="003E118D" w:rsidRDefault="002A7104" w:rsidP="002A7104">
            <w:pPr>
              <w:suppressAutoHyphens w:val="0"/>
              <w:spacing w:before="80" w:after="80" w:line="220" w:lineRule="exact"/>
              <w:ind w:right="113"/>
            </w:pPr>
          </w:p>
          <w:p w14:paraId="0F1AF5CB" w14:textId="1973AE14" w:rsidR="002A7104" w:rsidRPr="003E118D" w:rsidRDefault="002A7104" w:rsidP="002A7104">
            <w:pPr>
              <w:suppressAutoHyphens w:val="0"/>
              <w:spacing w:before="80" w:after="80" w:line="220" w:lineRule="exact"/>
              <w:ind w:right="113"/>
            </w:pPr>
            <w:r w:rsidRPr="003E118D">
              <w:t>Appeal: 11 February 2020, Minsk City Court</w:t>
            </w:r>
          </w:p>
        </w:tc>
        <w:tc>
          <w:tcPr>
            <w:tcW w:w="625" w:type="pct"/>
            <w:tcBorders>
              <w:top w:val="nil"/>
              <w:bottom w:val="nil"/>
            </w:tcBorders>
            <w:shd w:val="clear" w:color="auto" w:fill="auto"/>
          </w:tcPr>
          <w:p w14:paraId="185415E2" w14:textId="513A25DF" w:rsidR="002A7104" w:rsidRPr="003E118D" w:rsidRDefault="002A7104" w:rsidP="006835A2">
            <w:pPr>
              <w:suppressAutoHyphens w:val="0"/>
              <w:spacing w:before="80" w:after="80" w:line="220" w:lineRule="exact"/>
              <w:ind w:right="113"/>
            </w:pPr>
            <w:r w:rsidRPr="003E118D">
              <w:t>Fine of 1,275</w:t>
            </w:r>
            <w:r w:rsidR="00A12047">
              <w:t> </w:t>
            </w:r>
            <w:r w:rsidRPr="003E118D">
              <w:t>Belarusian roubles (approximately $640)</w:t>
            </w:r>
          </w:p>
        </w:tc>
        <w:tc>
          <w:tcPr>
            <w:tcW w:w="625" w:type="pct"/>
            <w:tcBorders>
              <w:top w:val="nil"/>
              <w:bottom w:val="nil"/>
            </w:tcBorders>
            <w:shd w:val="clear" w:color="auto" w:fill="auto"/>
          </w:tcPr>
          <w:p w14:paraId="6CD84E39" w14:textId="45CBE783" w:rsidR="002A7104" w:rsidRPr="003E118D" w:rsidRDefault="002A7104" w:rsidP="00C82ACE">
            <w:pPr>
              <w:suppressAutoHyphens w:val="0"/>
              <w:spacing w:before="80" w:after="80" w:line="220" w:lineRule="exact"/>
              <w:ind w:right="113"/>
            </w:pPr>
            <w:r w:rsidRPr="003E118D">
              <w:t>Code of Administrative Offences, art.</w:t>
            </w:r>
            <w:r w:rsidR="00C82ACE" w:rsidRPr="003E118D">
              <w:t> </w:t>
            </w:r>
            <w:r w:rsidRPr="003E118D">
              <w:t>23.34 (3)</w:t>
            </w:r>
          </w:p>
        </w:tc>
      </w:tr>
      <w:tr w:rsidR="002A7104" w:rsidRPr="003E118D" w14:paraId="327FA823" w14:textId="77777777" w:rsidTr="00722957">
        <w:tc>
          <w:tcPr>
            <w:tcW w:w="479" w:type="pct"/>
            <w:tcBorders>
              <w:top w:val="nil"/>
              <w:bottom w:val="nil"/>
            </w:tcBorders>
            <w:shd w:val="clear" w:color="auto" w:fill="auto"/>
          </w:tcPr>
          <w:p w14:paraId="0CAACE4D" w14:textId="77777777" w:rsidR="002A7104" w:rsidRPr="003E118D" w:rsidRDefault="002A7104" w:rsidP="002A7104">
            <w:pPr>
              <w:suppressAutoHyphens w:val="0"/>
              <w:spacing w:before="80" w:after="80" w:line="220" w:lineRule="exact"/>
              <w:ind w:right="113"/>
              <w:rPr>
                <w:lang w:eastAsia="fr-FR"/>
              </w:rPr>
            </w:pPr>
          </w:p>
        </w:tc>
        <w:tc>
          <w:tcPr>
            <w:tcW w:w="532" w:type="pct"/>
            <w:tcBorders>
              <w:top w:val="nil"/>
              <w:bottom w:val="nil"/>
            </w:tcBorders>
            <w:shd w:val="clear" w:color="auto" w:fill="auto"/>
          </w:tcPr>
          <w:p w14:paraId="0FB91B52" w14:textId="77777777" w:rsidR="002A7104" w:rsidRPr="003E118D" w:rsidRDefault="002A7104" w:rsidP="002A7104">
            <w:pPr>
              <w:suppressAutoHyphens w:val="0"/>
              <w:spacing w:before="80" w:after="80" w:line="220" w:lineRule="exact"/>
              <w:ind w:right="113"/>
            </w:pPr>
          </w:p>
        </w:tc>
        <w:tc>
          <w:tcPr>
            <w:tcW w:w="585" w:type="pct"/>
            <w:tcBorders>
              <w:top w:val="nil"/>
              <w:bottom w:val="nil"/>
            </w:tcBorders>
            <w:shd w:val="clear" w:color="auto" w:fill="auto"/>
          </w:tcPr>
          <w:p w14:paraId="4B59C6DF" w14:textId="77777777" w:rsidR="002A7104" w:rsidRPr="003E118D" w:rsidRDefault="002A7104" w:rsidP="002A7104">
            <w:pPr>
              <w:suppressAutoHyphens w:val="0"/>
              <w:spacing w:before="80" w:after="80" w:line="220" w:lineRule="exact"/>
              <w:ind w:right="113"/>
            </w:pPr>
          </w:p>
        </w:tc>
        <w:tc>
          <w:tcPr>
            <w:tcW w:w="639" w:type="pct"/>
            <w:tcBorders>
              <w:top w:val="nil"/>
              <w:bottom w:val="nil"/>
            </w:tcBorders>
            <w:shd w:val="clear" w:color="auto" w:fill="auto"/>
          </w:tcPr>
          <w:p w14:paraId="4E2F27B0" w14:textId="77777777" w:rsidR="002A7104" w:rsidRPr="003E118D" w:rsidRDefault="002A7104" w:rsidP="002A7104">
            <w:pPr>
              <w:suppressAutoHyphens w:val="0"/>
              <w:spacing w:before="80" w:after="80" w:line="220" w:lineRule="exact"/>
              <w:ind w:right="113"/>
              <w:rPr>
                <w:lang w:eastAsia="fr-FR"/>
              </w:rPr>
            </w:pPr>
          </w:p>
        </w:tc>
        <w:tc>
          <w:tcPr>
            <w:tcW w:w="638" w:type="pct"/>
            <w:tcBorders>
              <w:top w:val="nil"/>
              <w:bottom w:val="nil"/>
            </w:tcBorders>
            <w:shd w:val="clear" w:color="auto" w:fill="auto"/>
          </w:tcPr>
          <w:p w14:paraId="02125A24" w14:textId="77777777" w:rsidR="002A7104" w:rsidRPr="003E118D" w:rsidRDefault="002A7104" w:rsidP="002A7104">
            <w:pPr>
              <w:suppressAutoHyphens w:val="0"/>
              <w:spacing w:before="80" w:after="80" w:line="220" w:lineRule="exact"/>
              <w:ind w:right="113"/>
            </w:pPr>
          </w:p>
        </w:tc>
        <w:tc>
          <w:tcPr>
            <w:tcW w:w="877" w:type="pct"/>
            <w:tcBorders>
              <w:top w:val="nil"/>
              <w:bottom w:val="nil"/>
            </w:tcBorders>
            <w:shd w:val="clear" w:color="auto" w:fill="auto"/>
          </w:tcPr>
          <w:p w14:paraId="130E1893" w14:textId="7D5426E1" w:rsidR="002A7104" w:rsidRPr="003E118D" w:rsidRDefault="002A7104" w:rsidP="002A7104">
            <w:pPr>
              <w:suppressAutoHyphens w:val="0"/>
              <w:spacing w:before="80" w:after="80" w:line="220" w:lineRule="exact"/>
              <w:ind w:right="113"/>
            </w:pPr>
            <w:r w:rsidRPr="003E118D">
              <w:t>First instance: 27</w:t>
            </w:r>
            <w:r w:rsidR="0093706A">
              <w:t> </w:t>
            </w:r>
            <w:r w:rsidRPr="003E118D">
              <w:t xml:space="preserve">December 2019, </w:t>
            </w:r>
            <w:proofErr w:type="spellStart"/>
            <w:r w:rsidRPr="003E118D">
              <w:t>Pervomaysky</w:t>
            </w:r>
            <w:proofErr w:type="spellEnd"/>
            <w:r w:rsidRPr="003E118D">
              <w:t xml:space="preserve"> District Court </w:t>
            </w:r>
          </w:p>
          <w:p w14:paraId="1ED17AD3" w14:textId="77777777" w:rsidR="002A7104" w:rsidRPr="003E118D" w:rsidRDefault="002A7104" w:rsidP="002A7104">
            <w:pPr>
              <w:suppressAutoHyphens w:val="0"/>
              <w:spacing w:before="80" w:after="80" w:line="220" w:lineRule="exact"/>
              <w:ind w:right="113"/>
            </w:pPr>
          </w:p>
          <w:p w14:paraId="1518CA55" w14:textId="78AB6452" w:rsidR="002A7104" w:rsidRPr="003E118D" w:rsidRDefault="002A7104" w:rsidP="00722957">
            <w:pPr>
              <w:suppressAutoHyphens w:val="0"/>
              <w:spacing w:before="80" w:after="80" w:line="220" w:lineRule="exact"/>
              <w:ind w:right="113"/>
            </w:pPr>
            <w:r w:rsidRPr="003E118D">
              <w:t>Appeal: 4 February 2020, Minsk City Court</w:t>
            </w:r>
          </w:p>
        </w:tc>
        <w:tc>
          <w:tcPr>
            <w:tcW w:w="625" w:type="pct"/>
            <w:tcBorders>
              <w:top w:val="nil"/>
              <w:bottom w:val="nil"/>
            </w:tcBorders>
            <w:shd w:val="clear" w:color="auto" w:fill="auto"/>
          </w:tcPr>
          <w:p w14:paraId="7316DBA5" w14:textId="7D3C055C" w:rsidR="002A7104" w:rsidRPr="003E118D" w:rsidRDefault="002A7104" w:rsidP="006835A2">
            <w:pPr>
              <w:suppressAutoHyphens w:val="0"/>
              <w:spacing w:before="80" w:after="80" w:line="220" w:lineRule="exact"/>
              <w:ind w:right="113"/>
            </w:pPr>
            <w:r w:rsidRPr="003E118D">
              <w:t>Administrative arrest of 10 days</w:t>
            </w:r>
          </w:p>
        </w:tc>
        <w:tc>
          <w:tcPr>
            <w:tcW w:w="625" w:type="pct"/>
            <w:tcBorders>
              <w:top w:val="nil"/>
              <w:bottom w:val="nil"/>
            </w:tcBorders>
            <w:shd w:val="clear" w:color="auto" w:fill="auto"/>
          </w:tcPr>
          <w:p w14:paraId="4EF545B2" w14:textId="3A7D61A2" w:rsidR="002A7104" w:rsidRPr="003E118D" w:rsidRDefault="002A7104" w:rsidP="00C82ACE">
            <w:pPr>
              <w:suppressAutoHyphens w:val="0"/>
              <w:spacing w:before="80" w:after="80" w:line="220" w:lineRule="exact"/>
              <w:ind w:right="113"/>
            </w:pPr>
            <w:r w:rsidRPr="003E118D">
              <w:t>Code of Administrative Offences, art.</w:t>
            </w:r>
            <w:r w:rsidR="00C82ACE" w:rsidRPr="003E118D">
              <w:t> </w:t>
            </w:r>
            <w:r w:rsidRPr="003E118D">
              <w:t xml:space="preserve">23.34 (3) </w:t>
            </w:r>
          </w:p>
        </w:tc>
      </w:tr>
      <w:tr w:rsidR="002A7104" w:rsidRPr="003E118D" w14:paraId="7B0E004B" w14:textId="77777777" w:rsidTr="00722957">
        <w:tc>
          <w:tcPr>
            <w:tcW w:w="479" w:type="pct"/>
            <w:tcBorders>
              <w:top w:val="nil"/>
            </w:tcBorders>
            <w:shd w:val="clear" w:color="auto" w:fill="auto"/>
          </w:tcPr>
          <w:p w14:paraId="6580A4AC" w14:textId="77777777" w:rsidR="002A7104" w:rsidRPr="003E118D" w:rsidRDefault="002A7104" w:rsidP="002A7104">
            <w:pPr>
              <w:suppressAutoHyphens w:val="0"/>
              <w:spacing w:before="80" w:after="80" w:line="220" w:lineRule="exact"/>
              <w:ind w:right="113"/>
              <w:rPr>
                <w:lang w:eastAsia="fr-FR"/>
              </w:rPr>
            </w:pPr>
          </w:p>
        </w:tc>
        <w:tc>
          <w:tcPr>
            <w:tcW w:w="532" w:type="pct"/>
            <w:tcBorders>
              <w:top w:val="nil"/>
            </w:tcBorders>
            <w:shd w:val="clear" w:color="auto" w:fill="auto"/>
          </w:tcPr>
          <w:p w14:paraId="133A3EF7" w14:textId="77777777" w:rsidR="002A7104" w:rsidRPr="003E118D" w:rsidRDefault="002A7104" w:rsidP="002A7104">
            <w:pPr>
              <w:suppressAutoHyphens w:val="0"/>
              <w:spacing w:before="80" w:after="80" w:line="220" w:lineRule="exact"/>
              <w:ind w:right="113"/>
            </w:pPr>
          </w:p>
        </w:tc>
        <w:tc>
          <w:tcPr>
            <w:tcW w:w="585" w:type="pct"/>
            <w:tcBorders>
              <w:top w:val="nil"/>
            </w:tcBorders>
            <w:shd w:val="clear" w:color="auto" w:fill="auto"/>
          </w:tcPr>
          <w:p w14:paraId="3C8E5376" w14:textId="77777777" w:rsidR="002A7104" w:rsidRPr="003E118D" w:rsidRDefault="002A7104" w:rsidP="002A7104">
            <w:pPr>
              <w:suppressAutoHyphens w:val="0"/>
              <w:spacing w:before="80" w:after="80" w:line="220" w:lineRule="exact"/>
              <w:ind w:right="113"/>
            </w:pPr>
          </w:p>
        </w:tc>
        <w:tc>
          <w:tcPr>
            <w:tcW w:w="639" w:type="pct"/>
            <w:tcBorders>
              <w:top w:val="nil"/>
            </w:tcBorders>
            <w:shd w:val="clear" w:color="auto" w:fill="auto"/>
          </w:tcPr>
          <w:p w14:paraId="3B24A584" w14:textId="77777777" w:rsidR="002A7104" w:rsidRPr="003E118D" w:rsidRDefault="002A7104" w:rsidP="002A7104">
            <w:pPr>
              <w:suppressAutoHyphens w:val="0"/>
              <w:spacing w:before="80" w:after="80" w:line="220" w:lineRule="exact"/>
              <w:ind w:right="113"/>
              <w:rPr>
                <w:lang w:eastAsia="fr-FR"/>
              </w:rPr>
            </w:pPr>
          </w:p>
        </w:tc>
        <w:tc>
          <w:tcPr>
            <w:tcW w:w="638" w:type="pct"/>
            <w:tcBorders>
              <w:top w:val="nil"/>
            </w:tcBorders>
            <w:shd w:val="clear" w:color="auto" w:fill="auto"/>
          </w:tcPr>
          <w:p w14:paraId="07EE9605" w14:textId="77777777" w:rsidR="002A7104" w:rsidRPr="003E118D" w:rsidRDefault="002A7104" w:rsidP="002A7104">
            <w:pPr>
              <w:suppressAutoHyphens w:val="0"/>
              <w:spacing w:before="80" w:after="80" w:line="220" w:lineRule="exact"/>
              <w:ind w:right="113"/>
            </w:pPr>
          </w:p>
        </w:tc>
        <w:tc>
          <w:tcPr>
            <w:tcW w:w="877" w:type="pct"/>
            <w:tcBorders>
              <w:top w:val="nil"/>
            </w:tcBorders>
            <w:shd w:val="clear" w:color="auto" w:fill="auto"/>
          </w:tcPr>
          <w:p w14:paraId="2C6A98AF" w14:textId="44DEDD06" w:rsidR="002A7104" w:rsidRPr="003E118D" w:rsidRDefault="002A7104" w:rsidP="002A7104">
            <w:pPr>
              <w:suppressAutoHyphens w:val="0"/>
              <w:spacing w:before="80" w:after="80" w:line="220" w:lineRule="exact"/>
              <w:ind w:right="113"/>
            </w:pPr>
            <w:r w:rsidRPr="003E118D">
              <w:t>First instance: 27</w:t>
            </w:r>
            <w:r w:rsidR="00F94DDB">
              <w:t> </w:t>
            </w:r>
            <w:r w:rsidRPr="003E118D">
              <w:t xml:space="preserve">December 2019, </w:t>
            </w:r>
            <w:proofErr w:type="spellStart"/>
            <w:r w:rsidRPr="003E118D">
              <w:t>Pervomaysky</w:t>
            </w:r>
            <w:proofErr w:type="spellEnd"/>
            <w:r w:rsidRPr="003E118D">
              <w:t xml:space="preserve"> District Court </w:t>
            </w:r>
          </w:p>
          <w:p w14:paraId="107046D9" w14:textId="77777777" w:rsidR="002A7104" w:rsidRPr="003E118D" w:rsidRDefault="002A7104" w:rsidP="002A7104">
            <w:pPr>
              <w:suppressAutoHyphens w:val="0"/>
              <w:spacing w:before="80" w:after="80" w:line="220" w:lineRule="exact"/>
              <w:ind w:right="113"/>
            </w:pPr>
          </w:p>
          <w:p w14:paraId="66FDE1DB" w14:textId="3E5A9B12" w:rsidR="002A7104" w:rsidRPr="003E118D" w:rsidRDefault="002A7104" w:rsidP="002A7104">
            <w:pPr>
              <w:suppressAutoHyphens w:val="0"/>
              <w:spacing w:before="80" w:after="80" w:line="220" w:lineRule="exact"/>
              <w:ind w:right="113"/>
            </w:pPr>
            <w:r w:rsidRPr="003E118D">
              <w:t>Appeal: 6 March 2020, Minsk City Court</w:t>
            </w:r>
          </w:p>
        </w:tc>
        <w:tc>
          <w:tcPr>
            <w:tcW w:w="625" w:type="pct"/>
            <w:tcBorders>
              <w:top w:val="nil"/>
            </w:tcBorders>
            <w:shd w:val="clear" w:color="auto" w:fill="auto"/>
          </w:tcPr>
          <w:p w14:paraId="34CE768F" w14:textId="2B031BBA" w:rsidR="002A7104" w:rsidRPr="003E118D" w:rsidRDefault="002A7104" w:rsidP="002A7104">
            <w:pPr>
              <w:suppressAutoHyphens w:val="0"/>
              <w:spacing w:before="80" w:after="80" w:line="220" w:lineRule="exact"/>
              <w:ind w:right="113"/>
            </w:pPr>
            <w:r w:rsidRPr="003E118D">
              <w:t>Fine of 1,275</w:t>
            </w:r>
            <w:r w:rsidR="00A12047">
              <w:t> </w:t>
            </w:r>
            <w:r w:rsidRPr="003E118D">
              <w:t>Belarusian roubles (approximately $640)</w:t>
            </w:r>
          </w:p>
        </w:tc>
        <w:tc>
          <w:tcPr>
            <w:tcW w:w="625" w:type="pct"/>
            <w:tcBorders>
              <w:top w:val="nil"/>
            </w:tcBorders>
            <w:shd w:val="clear" w:color="auto" w:fill="auto"/>
          </w:tcPr>
          <w:p w14:paraId="6FA72A48" w14:textId="5760B63D" w:rsidR="002A7104" w:rsidRPr="003E118D" w:rsidRDefault="002A7104" w:rsidP="002A7104">
            <w:pPr>
              <w:suppressAutoHyphens w:val="0"/>
              <w:spacing w:before="80" w:after="80" w:line="220" w:lineRule="exact"/>
              <w:ind w:right="113"/>
            </w:pPr>
            <w:r w:rsidRPr="003E118D">
              <w:t>Code of Administrative Offences, art.</w:t>
            </w:r>
            <w:r w:rsidR="00FA5C7A" w:rsidRPr="003E118D">
              <w:t> </w:t>
            </w:r>
            <w:r w:rsidRPr="003E118D">
              <w:t>23.34 (3</w:t>
            </w:r>
            <w:r w:rsidR="00C82ACE" w:rsidRPr="003E118D">
              <w:t>)</w:t>
            </w:r>
          </w:p>
        </w:tc>
      </w:tr>
      <w:tr w:rsidR="00751B9F" w:rsidRPr="003E118D" w14:paraId="558E3B4B" w14:textId="77777777" w:rsidTr="00AA402E">
        <w:tc>
          <w:tcPr>
            <w:tcW w:w="479" w:type="pct"/>
            <w:shd w:val="clear" w:color="auto" w:fill="auto"/>
          </w:tcPr>
          <w:p w14:paraId="4B06EA37" w14:textId="7E5CD4A5" w:rsidR="00751B9F" w:rsidRPr="003E118D" w:rsidRDefault="00751B9F" w:rsidP="00C82ACE">
            <w:pPr>
              <w:suppressAutoHyphens w:val="0"/>
              <w:spacing w:before="80" w:after="80" w:line="220" w:lineRule="exact"/>
              <w:ind w:right="113"/>
              <w:rPr>
                <w:lang w:eastAsia="fr-FR"/>
              </w:rPr>
            </w:pPr>
            <w:r w:rsidRPr="003E118D">
              <w:t xml:space="preserve">Anatoly </w:t>
            </w:r>
            <w:proofErr w:type="spellStart"/>
            <w:r w:rsidRPr="003E118D">
              <w:t>Poplavnyi</w:t>
            </w:r>
            <w:proofErr w:type="spellEnd"/>
          </w:p>
        </w:tc>
        <w:tc>
          <w:tcPr>
            <w:tcW w:w="532" w:type="pct"/>
            <w:shd w:val="clear" w:color="auto" w:fill="auto"/>
          </w:tcPr>
          <w:p w14:paraId="63540F2E" w14:textId="77777777" w:rsidR="00751B9F" w:rsidRPr="003E118D" w:rsidRDefault="00751B9F" w:rsidP="002A7104">
            <w:pPr>
              <w:suppressAutoHyphens w:val="0"/>
              <w:spacing w:before="80" w:after="80" w:line="220" w:lineRule="exact"/>
              <w:ind w:right="113"/>
            </w:pPr>
            <w:r w:rsidRPr="003E118D">
              <w:t>3839/2020</w:t>
            </w:r>
          </w:p>
        </w:tc>
        <w:tc>
          <w:tcPr>
            <w:tcW w:w="585" w:type="pct"/>
            <w:shd w:val="clear" w:color="auto" w:fill="auto"/>
          </w:tcPr>
          <w:p w14:paraId="2AD73154" w14:textId="77777777" w:rsidR="00751B9F" w:rsidRPr="003E118D" w:rsidRDefault="00751B9F" w:rsidP="002A7104">
            <w:pPr>
              <w:suppressAutoHyphens w:val="0"/>
              <w:spacing w:before="80" w:after="80" w:line="220" w:lineRule="exact"/>
              <w:ind w:right="113"/>
            </w:pPr>
            <w:r w:rsidRPr="003E118D">
              <w:t>Not represented by counsel</w:t>
            </w:r>
          </w:p>
        </w:tc>
        <w:tc>
          <w:tcPr>
            <w:tcW w:w="639" w:type="pct"/>
            <w:shd w:val="clear" w:color="auto" w:fill="auto"/>
          </w:tcPr>
          <w:p w14:paraId="1C8C2049" w14:textId="77777777" w:rsidR="00751B9F" w:rsidRPr="003E118D" w:rsidRDefault="00751B9F" w:rsidP="002A7104">
            <w:pPr>
              <w:suppressAutoHyphens w:val="0"/>
              <w:spacing w:before="80" w:after="80" w:line="220" w:lineRule="exact"/>
              <w:ind w:right="113"/>
            </w:pPr>
            <w:r w:rsidRPr="003E118D">
              <w:t>18 May 2017</w:t>
            </w:r>
          </w:p>
        </w:tc>
        <w:tc>
          <w:tcPr>
            <w:tcW w:w="638" w:type="pct"/>
            <w:shd w:val="clear" w:color="auto" w:fill="auto"/>
          </w:tcPr>
          <w:p w14:paraId="46BF4FE9" w14:textId="77777777" w:rsidR="00751B9F" w:rsidRPr="003E118D" w:rsidRDefault="00751B9F" w:rsidP="002A7104">
            <w:pPr>
              <w:suppressAutoHyphens w:val="0"/>
              <w:spacing w:before="80" w:after="80" w:line="220" w:lineRule="exact"/>
              <w:ind w:right="113"/>
            </w:pPr>
            <w:r w:rsidRPr="003E118D">
              <w:t>12 November 2020</w:t>
            </w:r>
          </w:p>
        </w:tc>
        <w:tc>
          <w:tcPr>
            <w:tcW w:w="877" w:type="pct"/>
            <w:shd w:val="clear" w:color="auto" w:fill="auto"/>
          </w:tcPr>
          <w:p w14:paraId="34696ABF" w14:textId="77777777" w:rsidR="00751B9F" w:rsidRPr="003E118D" w:rsidRDefault="00751B9F" w:rsidP="002A7104">
            <w:pPr>
              <w:suppressAutoHyphens w:val="0"/>
              <w:spacing w:before="80" w:after="80" w:line="220" w:lineRule="exact"/>
              <w:ind w:right="113"/>
            </w:pPr>
            <w:r w:rsidRPr="003E118D">
              <w:t>First instance: 17 March 2017, Central District Court (Homiel)</w:t>
            </w:r>
          </w:p>
          <w:p w14:paraId="4B30F7B4" w14:textId="77777777" w:rsidR="00751B9F" w:rsidRPr="003E118D" w:rsidRDefault="00751B9F" w:rsidP="002A7104">
            <w:pPr>
              <w:suppressAutoHyphens w:val="0"/>
              <w:spacing w:before="80" w:after="80" w:line="220" w:lineRule="exact"/>
              <w:ind w:right="113"/>
            </w:pPr>
          </w:p>
          <w:p w14:paraId="22D8D919" w14:textId="011FFAFB" w:rsidR="00751B9F" w:rsidRPr="003E118D" w:rsidRDefault="00751B9F" w:rsidP="00C82ACE">
            <w:pPr>
              <w:suppressAutoHyphens w:val="0"/>
              <w:spacing w:before="80" w:after="80" w:line="220" w:lineRule="exact"/>
              <w:ind w:right="113"/>
            </w:pPr>
            <w:r w:rsidRPr="003E118D">
              <w:t>Appeal: 29 March 2017, Homiel Regional Court</w:t>
            </w:r>
          </w:p>
        </w:tc>
        <w:tc>
          <w:tcPr>
            <w:tcW w:w="625" w:type="pct"/>
            <w:shd w:val="clear" w:color="auto" w:fill="auto"/>
          </w:tcPr>
          <w:p w14:paraId="3E3AF4CB" w14:textId="5379DD66" w:rsidR="00751B9F" w:rsidRPr="003E118D" w:rsidRDefault="00751B9F" w:rsidP="00C82ACE">
            <w:pPr>
              <w:suppressAutoHyphens w:val="0"/>
              <w:spacing w:before="80" w:after="80" w:line="220" w:lineRule="exact"/>
              <w:ind w:right="113"/>
            </w:pPr>
            <w:r w:rsidRPr="003E118D">
              <w:t>Administrative arrest of 10 days</w:t>
            </w:r>
          </w:p>
        </w:tc>
        <w:tc>
          <w:tcPr>
            <w:tcW w:w="625" w:type="pct"/>
            <w:shd w:val="clear" w:color="auto" w:fill="auto"/>
          </w:tcPr>
          <w:p w14:paraId="55847520" w14:textId="017838C3" w:rsidR="00751B9F" w:rsidRPr="003E118D" w:rsidRDefault="00751B9F" w:rsidP="00C82ACE">
            <w:pPr>
              <w:suppressAutoHyphens w:val="0"/>
              <w:spacing w:before="80" w:after="80" w:line="220" w:lineRule="exact"/>
              <w:ind w:right="113"/>
              <w:rPr>
                <w:lang w:eastAsia="fr-FR"/>
              </w:rPr>
            </w:pPr>
            <w:r w:rsidRPr="003E118D">
              <w:t>Code of Administrative Offences, art.</w:t>
            </w:r>
            <w:r w:rsidR="00FA5C7A" w:rsidRPr="003E118D">
              <w:t> </w:t>
            </w:r>
            <w:r w:rsidRPr="003E118D">
              <w:t>23.34 (1)</w:t>
            </w:r>
          </w:p>
        </w:tc>
      </w:tr>
      <w:tr w:rsidR="00C82ACE" w:rsidRPr="003E118D" w14:paraId="72380F4F" w14:textId="77777777" w:rsidTr="00AA402E">
        <w:tc>
          <w:tcPr>
            <w:tcW w:w="479" w:type="pct"/>
            <w:shd w:val="clear" w:color="auto" w:fill="auto"/>
          </w:tcPr>
          <w:p w14:paraId="249040A7" w14:textId="77777777" w:rsidR="00C82ACE" w:rsidRPr="003E118D" w:rsidRDefault="00C82ACE" w:rsidP="002A7104">
            <w:pPr>
              <w:suppressAutoHyphens w:val="0"/>
              <w:spacing w:before="80" w:after="80" w:line="220" w:lineRule="exact"/>
              <w:ind w:right="113"/>
            </w:pPr>
          </w:p>
        </w:tc>
        <w:tc>
          <w:tcPr>
            <w:tcW w:w="532" w:type="pct"/>
            <w:shd w:val="clear" w:color="auto" w:fill="auto"/>
          </w:tcPr>
          <w:p w14:paraId="4D0D0EEE" w14:textId="77777777" w:rsidR="00C82ACE" w:rsidRPr="003E118D" w:rsidRDefault="00C82ACE" w:rsidP="002A7104">
            <w:pPr>
              <w:suppressAutoHyphens w:val="0"/>
              <w:spacing w:before="80" w:after="80" w:line="220" w:lineRule="exact"/>
              <w:ind w:right="113"/>
            </w:pPr>
          </w:p>
        </w:tc>
        <w:tc>
          <w:tcPr>
            <w:tcW w:w="585" w:type="pct"/>
            <w:shd w:val="clear" w:color="auto" w:fill="auto"/>
          </w:tcPr>
          <w:p w14:paraId="0902AD39" w14:textId="77777777" w:rsidR="00C82ACE" w:rsidRPr="003E118D" w:rsidRDefault="00C82ACE" w:rsidP="002A7104">
            <w:pPr>
              <w:suppressAutoHyphens w:val="0"/>
              <w:spacing w:before="80" w:after="80" w:line="220" w:lineRule="exact"/>
              <w:ind w:right="113"/>
            </w:pPr>
          </w:p>
        </w:tc>
        <w:tc>
          <w:tcPr>
            <w:tcW w:w="639" w:type="pct"/>
            <w:shd w:val="clear" w:color="auto" w:fill="auto"/>
          </w:tcPr>
          <w:p w14:paraId="46BC1CF4" w14:textId="77777777" w:rsidR="00C82ACE" w:rsidRPr="003E118D" w:rsidRDefault="00C82ACE" w:rsidP="002A7104">
            <w:pPr>
              <w:suppressAutoHyphens w:val="0"/>
              <w:spacing w:before="80" w:after="80" w:line="220" w:lineRule="exact"/>
              <w:ind w:right="113"/>
            </w:pPr>
          </w:p>
        </w:tc>
        <w:tc>
          <w:tcPr>
            <w:tcW w:w="638" w:type="pct"/>
            <w:shd w:val="clear" w:color="auto" w:fill="auto"/>
          </w:tcPr>
          <w:p w14:paraId="39AF8DCA" w14:textId="77777777" w:rsidR="00C82ACE" w:rsidRPr="003E118D" w:rsidRDefault="00C82ACE" w:rsidP="002A7104">
            <w:pPr>
              <w:suppressAutoHyphens w:val="0"/>
              <w:spacing w:before="80" w:after="80" w:line="220" w:lineRule="exact"/>
              <w:ind w:right="113"/>
            </w:pPr>
          </w:p>
        </w:tc>
        <w:tc>
          <w:tcPr>
            <w:tcW w:w="877" w:type="pct"/>
            <w:shd w:val="clear" w:color="auto" w:fill="auto"/>
          </w:tcPr>
          <w:p w14:paraId="5463A5AA" w14:textId="77777777" w:rsidR="00C82ACE" w:rsidRPr="003E118D" w:rsidRDefault="00C82ACE" w:rsidP="00C82ACE">
            <w:pPr>
              <w:suppressAutoHyphens w:val="0"/>
              <w:spacing w:before="80" w:after="80" w:line="220" w:lineRule="exact"/>
              <w:ind w:right="113"/>
            </w:pPr>
            <w:r w:rsidRPr="003E118D">
              <w:t xml:space="preserve">First instance: 23 March 2017, </w:t>
            </w:r>
            <w:proofErr w:type="spellStart"/>
            <w:r w:rsidRPr="003E118D">
              <w:t>Sovetsky</w:t>
            </w:r>
            <w:proofErr w:type="spellEnd"/>
            <w:r w:rsidRPr="003E118D">
              <w:t xml:space="preserve"> District Court </w:t>
            </w:r>
          </w:p>
          <w:p w14:paraId="0DD73ED5" w14:textId="77777777" w:rsidR="00C82ACE" w:rsidRPr="003E118D" w:rsidRDefault="00C82ACE" w:rsidP="00C82ACE">
            <w:pPr>
              <w:suppressAutoHyphens w:val="0"/>
              <w:spacing w:before="80" w:after="80" w:line="220" w:lineRule="exact"/>
              <w:ind w:right="113"/>
            </w:pPr>
          </w:p>
          <w:p w14:paraId="1EDF4D5C" w14:textId="15921D37" w:rsidR="00C82ACE" w:rsidRPr="003E118D" w:rsidRDefault="00C82ACE" w:rsidP="00C82ACE">
            <w:pPr>
              <w:suppressAutoHyphens w:val="0"/>
              <w:spacing w:before="80" w:after="80" w:line="220" w:lineRule="exact"/>
              <w:ind w:right="113"/>
            </w:pPr>
            <w:r w:rsidRPr="003E118D">
              <w:t>Appeal: 19 April 2017, Homiel Regional Court</w:t>
            </w:r>
          </w:p>
        </w:tc>
        <w:tc>
          <w:tcPr>
            <w:tcW w:w="625" w:type="pct"/>
            <w:shd w:val="clear" w:color="auto" w:fill="auto"/>
          </w:tcPr>
          <w:p w14:paraId="77A78721" w14:textId="58CCC4EE" w:rsidR="00C82ACE" w:rsidRPr="003E118D" w:rsidRDefault="00C82ACE" w:rsidP="00C82ACE">
            <w:pPr>
              <w:suppressAutoHyphens w:val="0"/>
              <w:spacing w:before="80" w:after="80" w:line="220" w:lineRule="exact"/>
              <w:ind w:right="113"/>
            </w:pPr>
            <w:r w:rsidRPr="003E118D">
              <w:t>Administrative arrest of five days</w:t>
            </w:r>
          </w:p>
        </w:tc>
        <w:tc>
          <w:tcPr>
            <w:tcW w:w="625" w:type="pct"/>
            <w:shd w:val="clear" w:color="auto" w:fill="auto"/>
          </w:tcPr>
          <w:p w14:paraId="70F7EC7B" w14:textId="628DAF4E" w:rsidR="00C82ACE" w:rsidRPr="003E118D" w:rsidRDefault="00C82ACE" w:rsidP="002A7104">
            <w:pPr>
              <w:suppressAutoHyphens w:val="0"/>
              <w:spacing w:before="80" w:after="80" w:line="220" w:lineRule="exact"/>
              <w:ind w:right="113"/>
            </w:pPr>
            <w:r w:rsidRPr="003E118D">
              <w:t>Code of Administrative Offences, art.</w:t>
            </w:r>
            <w:r w:rsidR="00FA5C7A" w:rsidRPr="003E118D">
              <w:t> </w:t>
            </w:r>
            <w:r w:rsidRPr="003E118D">
              <w:t>23.34 (1)</w:t>
            </w:r>
          </w:p>
        </w:tc>
      </w:tr>
      <w:tr w:rsidR="00751B9F" w:rsidRPr="003E118D" w14:paraId="606B3A57" w14:textId="77777777" w:rsidTr="00C82ACE">
        <w:tc>
          <w:tcPr>
            <w:tcW w:w="479" w:type="pct"/>
            <w:tcBorders>
              <w:bottom w:val="nil"/>
            </w:tcBorders>
            <w:shd w:val="clear" w:color="auto" w:fill="auto"/>
          </w:tcPr>
          <w:p w14:paraId="6CF50C4A" w14:textId="6EC38375" w:rsidR="00751B9F" w:rsidRPr="003E118D" w:rsidRDefault="00751B9F" w:rsidP="00C82ACE">
            <w:pPr>
              <w:suppressAutoHyphens w:val="0"/>
              <w:spacing w:before="80" w:after="80" w:line="220" w:lineRule="exact"/>
              <w:ind w:right="113"/>
              <w:rPr>
                <w:lang w:eastAsia="fr-FR"/>
              </w:rPr>
            </w:pPr>
            <w:r w:rsidRPr="003E118D">
              <w:t xml:space="preserve">Stanislav </w:t>
            </w:r>
            <w:proofErr w:type="spellStart"/>
            <w:r w:rsidRPr="003E118D">
              <w:t>Pavlinkovich</w:t>
            </w:r>
            <w:proofErr w:type="spellEnd"/>
          </w:p>
        </w:tc>
        <w:tc>
          <w:tcPr>
            <w:tcW w:w="532" w:type="pct"/>
            <w:tcBorders>
              <w:bottom w:val="nil"/>
            </w:tcBorders>
            <w:shd w:val="clear" w:color="auto" w:fill="auto"/>
          </w:tcPr>
          <w:p w14:paraId="0FE5776F" w14:textId="77777777" w:rsidR="00751B9F" w:rsidRPr="003E118D" w:rsidRDefault="00751B9F" w:rsidP="002A7104">
            <w:pPr>
              <w:suppressAutoHyphens w:val="0"/>
              <w:spacing w:before="80" w:after="80" w:line="220" w:lineRule="exact"/>
              <w:ind w:right="113"/>
            </w:pPr>
            <w:r w:rsidRPr="003E118D">
              <w:t>3840/2020</w:t>
            </w:r>
          </w:p>
        </w:tc>
        <w:tc>
          <w:tcPr>
            <w:tcW w:w="585" w:type="pct"/>
            <w:tcBorders>
              <w:bottom w:val="nil"/>
            </w:tcBorders>
            <w:shd w:val="clear" w:color="auto" w:fill="auto"/>
          </w:tcPr>
          <w:p w14:paraId="71239D3C" w14:textId="77777777" w:rsidR="00751B9F" w:rsidRPr="003E118D" w:rsidRDefault="00751B9F" w:rsidP="002A7104">
            <w:pPr>
              <w:suppressAutoHyphens w:val="0"/>
              <w:spacing w:before="80" w:after="80" w:line="220" w:lineRule="exact"/>
              <w:ind w:right="113"/>
            </w:pPr>
            <w:r w:rsidRPr="003E118D">
              <w:t xml:space="preserve">Represented by counsel, Boris </w:t>
            </w:r>
            <w:proofErr w:type="spellStart"/>
            <w:r w:rsidRPr="003E118D">
              <w:t>Bukhel</w:t>
            </w:r>
            <w:proofErr w:type="spellEnd"/>
          </w:p>
        </w:tc>
        <w:tc>
          <w:tcPr>
            <w:tcW w:w="639" w:type="pct"/>
            <w:tcBorders>
              <w:bottom w:val="nil"/>
            </w:tcBorders>
            <w:shd w:val="clear" w:color="auto" w:fill="auto"/>
          </w:tcPr>
          <w:p w14:paraId="7E5404AC" w14:textId="77777777" w:rsidR="00751B9F" w:rsidRPr="003E118D" w:rsidRDefault="00751B9F" w:rsidP="002A7104">
            <w:pPr>
              <w:suppressAutoHyphens w:val="0"/>
              <w:spacing w:before="80" w:after="80" w:line="220" w:lineRule="exact"/>
              <w:ind w:right="113"/>
              <w:rPr>
                <w:lang w:eastAsia="fr-FR"/>
              </w:rPr>
            </w:pPr>
            <w:r w:rsidRPr="003E118D">
              <w:t>31 March 2018</w:t>
            </w:r>
          </w:p>
        </w:tc>
        <w:tc>
          <w:tcPr>
            <w:tcW w:w="638" w:type="pct"/>
            <w:tcBorders>
              <w:bottom w:val="nil"/>
            </w:tcBorders>
            <w:shd w:val="clear" w:color="auto" w:fill="auto"/>
          </w:tcPr>
          <w:p w14:paraId="784440AE" w14:textId="77777777" w:rsidR="00751B9F" w:rsidRPr="003E118D" w:rsidRDefault="00751B9F" w:rsidP="002A7104">
            <w:pPr>
              <w:suppressAutoHyphens w:val="0"/>
              <w:spacing w:before="80" w:after="80" w:line="220" w:lineRule="exact"/>
              <w:ind w:right="113"/>
            </w:pPr>
            <w:r w:rsidRPr="003E118D">
              <w:t>9 November 2020</w:t>
            </w:r>
          </w:p>
        </w:tc>
        <w:tc>
          <w:tcPr>
            <w:tcW w:w="877" w:type="pct"/>
            <w:tcBorders>
              <w:bottom w:val="nil"/>
            </w:tcBorders>
            <w:shd w:val="clear" w:color="auto" w:fill="auto"/>
          </w:tcPr>
          <w:p w14:paraId="6D723956" w14:textId="1998ADE0" w:rsidR="00751B9F" w:rsidRPr="003E118D" w:rsidRDefault="00751B9F" w:rsidP="002A7104">
            <w:pPr>
              <w:suppressAutoHyphens w:val="0"/>
              <w:spacing w:before="80" w:after="80" w:line="220" w:lineRule="exact"/>
              <w:ind w:right="113"/>
            </w:pPr>
            <w:r w:rsidRPr="003E118D">
              <w:t>First instance: 13</w:t>
            </w:r>
            <w:r w:rsidR="00435E19">
              <w:t> </w:t>
            </w:r>
            <w:r w:rsidRPr="003E118D">
              <w:t xml:space="preserve">September 2017, </w:t>
            </w:r>
            <w:proofErr w:type="spellStart"/>
            <w:r w:rsidRPr="003E118D">
              <w:t>Leninsky</w:t>
            </w:r>
            <w:proofErr w:type="spellEnd"/>
            <w:r w:rsidRPr="003E118D">
              <w:t xml:space="preserve"> District Court </w:t>
            </w:r>
          </w:p>
          <w:p w14:paraId="520E8842" w14:textId="77777777" w:rsidR="00751B9F" w:rsidRPr="003E118D" w:rsidRDefault="00751B9F" w:rsidP="002A7104">
            <w:pPr>
              <w:suppressAutoHyphens w:val="0"/>
              <w:spacing w:before="80" w:after="80" w:line="220" w:lineRule="exact"/>
              <w:ind w:right="113"/>
            </w:pPr>
          </w:p>
          <w:p w14:paraId="128E3B19" w14:textId="77777777" w:rsidR="00751B9F" w:rsidRPr="003E118D" w:rsidRDefault="00751B9F" w:rsidP="002A7104">
            <w:pPr>
              <w:suppressAutoHyphens w:val="0"/>
              <w:spacing w:before="80" w:after="80" w:line="220" w:lineRule="exact"/>
              <w:ind w:right="113"/>
            </w:pPr>
            <w:r w:rsidRPr="003E118D">
              <w:t xml:space="preserve">Appeal: 2 November 2017, </w:t>
            </w:r>
            <w:proofErr w:type="spellStart"/>
            <w:r w:rsidRPr="003E118D">
              <w:t>Mahiliou</w:t>
            </w:r>
            <w:proofErr w:type="spellEnd"/>
            <w:r w:rsidRPr="003E118D">
              <w:t xml:space="preserve"> Regional Court</w:t>
            </w:r>
          </w:p>
        </w:tc>
        <w:tc>
          <w:tcPr>
            <w:tcW w:w="625" w:type="pct"/>
            <w:tcBorders>
              <w:bottom w:val="nil"/>
            </w:tcBorders>
            <w:shd w:val="clear" w:color="auto" w:fill="auto"/>
          </w:tcPr>
          <w:p w14:paraId="757DEFDE" w14:textId="379ACE64" w:rsidR="00751B9F" w:rsidRPr="003E118D" w:rsidRDefault="00751B9F" w:rsidP="002A7104">
            <w:pPr>
              <w:suppressAutoHyphens w:val="0"/>
              <w:spacing w:before="80" w:after="80" w:line="220" w:lineRule="exact"/>
              <w:ind w:right="113"/>
              <w:rPr>
                <w:lang w:eastAsia="fr-FR"/>
              </w:rPr>
            </w:pPr>
            <w:r w:rsidRPr="003E118D">
              <w:t>Fine of 460</w:t>
            </w:r>
            <w:r w:rsidR="00A12047">
              <w:t> </w:t>
            </w:r>
            <w:r w:rsidRPr="003E118D">
              <w:t>Belarusian roubles (approximately $240)</w:t>
            </w:r>
          </w:p>
        </w:tc>
        <w:tc>
          <w:tcPr>
            <w:tcW w:w="625" w:type="pct"/>
            <w:tcBorders>
              <w:bottom w:val="nil"/>
            </w:tcBorders>
            <w:shd w:val="clear" w:color="auto" w:fill="auto"/>
          </w:tcPr>
          <w:p w14:paraId="7B6803EB" w14:textId="267A7B89" w:rsidR="00751B9F" w:rsidRPr="003E118D" w:rsidRDefault="00751B9F" w:rsidP="002A7104">
            <w:pPr>
              <w:suppressAutoHyphens w:val="0"/>
              <w:spacing w:before="80" w:after="80" w:line="220" w:lineRule="exact"/>
              <w:ind w:right="113"/>
              <w:rPr>
                <w:lang w:eastAsia="fr-FR"/>
              </w:rPr>
            </w:pPr>
            <w:r w:rsidRPr="003E118D">
              <w:t>Code of Administrative Offences, art.</w:t>
            </w:r>
            <w:r w:rsidR="00FA5C7A" w:rsidRPr="003E118D">
              <w:t> </w:t>
            </w:r>
            <w:r w:rsidRPr="003E118D">
              <w:t xml:space="preserve">23.34 (1) </w:t>
            </w:r>
          </w:p>
        </w:tc>
      </w:tr>
      <w:tr w:rsidR="00751B9F" w:rsidRPr="003E118D" w14:paraId="3B273B90" w14:textId="77777777" w:rsidTr="00C82ACE">
        <w:tc>
          <w:tcPr>
            <w:tcW w:w="479" w:type="pct"/>
            <w:tcBorders>
              <w:top w:val="nil"/>
              <w:bottom w:val="nil"/>
            </w:tcBorders>
            <w:shd w:val="clear" w:color="auto" w:fill="auto"/>
          </w:tcPr>
          <w:p w14:paraId="0CAA1212" w14:textId="77777777" w:rsidR="00751B9F" w:rsidRPr="003E118D" w:rsidRDefault="00751B9F" w:rsidP="002A7104">
            <w:pPr>
              <w:suppressAutoHyphens w:val="0"/>
              <w:spacing w:before="80" w:after="80" w:line="220" w:lineRule="exact"/>
              <w:ind w:right="113"/>
              <w:rPr>
                <w:lang w:eastAsia="fr-FR"/>
              </w:rPr>
            </w:pPr>
            <w:r w:rsidRPr="003E118D">
              <w:t xml:space="preserve">Dmitry </w:t>
            </w:r>
            <w:proofErr w:type="spellStart"/>
            <w:r w:rsidRPr="003E118D">
              <w:t>Lyuntov</w:t>
            </w:r>
            <w:proofErr w:type="spellEnd"/>
            <w:r w:rsidRPr="003E118D">
              <w:t xml:space="preserve"> </w:t>
            </w:r>
          </w:p>
        </w:tc>
        <w:tc>
          <w:tcPr>
            <w:tcW w:w="532" w:type="pct"/>
            <w:tcBorders>
              <w:top w:val="nil"/>
              <w:bottom w:val="nil"/>
            </w:tcBorders>
            <w:shd w:val="clear" w:color="auto" w:fill="auto"/>
          </w:tcPr>
          <w:p w14:paraId="7383F6AE" w14:textId="77777777" w:rsidR="00751B9F" w:rsidRPr="003E118D" w:rsidRDefault="00751B9F" w:rsidP="002A7104">
            <w:pPr>
              <w:suppressAutoHyphens w:val="0"/>
              <w:spacing w:before="80" w:after="80" w:line="220" w:lineRule="exact"/>
              <w:ind w:right="113"/>
            </w:pPr>
            <w:r w:rsidRPr="003E118D">
              <w:t>3841/2020</w:t>
            </w:r>
          </w:p>
        </w:tc>
        <w:tc>
          <w:tcPr>
            <w:tcW w:w="585" w:type="pct"/>
            <w:tcBorders>
              <w:top w:val="nil"/>
              <w:bottom w:val="nil"/>
            </w:tcBorders>
            <w:shd w:val="clear" w:color="auto" w:fill="auto"/>
          </w:tcPr>
          <w:p w14:paraId="6E15C45B" w14:textId="78234C30" w:rsidR="00751B9F" w:rsidRPr="003E118D" w:rsidRDefault="00751B9F" w:rsidP="00C82ACE">
            <w:pPr>
              <w:suppressAutoHyphens w:val="0"/>
              <w:spacing w:before="80" w:after="80" w:line="220" w:lineRule="exact"/>
              <w:ind w:right="113"/>
            </w:pPr>
            <w:r w:rsidRPr="003E118D">
              <w:t xml:space="preserve">Represented by counsel, Boris </w:t>
            </w:r>
            <w:proofErr w:type="spellStart"/>
            <w:r w:rsidRPr="003E118D">
              <w:t>Bukhel</w:t>
            </w:r>
            <w:proofErr w:type="spellEnd"/>
          </w:p>
        </w:tc>
        <w:tc>
          <w:tcPr>
            <w:tcW w:w="639" w:type="pct"/>
            <w:tcBorders>
              <w:top w:val="nil"/>
              <w:bottom w:val="nil"/>
            </w:tcBorders>
            <w:shd w:val="clear" w:color="auto" w:fill="auto"/>
          </w:tcPr>
          <w:p w14:paraId="541ACD98" w14:textId="77777777" w:rsidR="00751B9F" w:rsidRPr="003E118D" w:rsidRDefault="00751B9F" w:rsidP="002A7104">
            <w:pPr>
              <w:suppressAutoHyphens w:val="0"/>
              <w:spacing w:before="80" w:after="80" w:line="220" w:lineRule="exact"/>
              <w:ind w:right="113"/>
              <w:rPr>
                <w:lang w:eastAsia="fr-FR"/>
              </w:rPr>
            </w:pPr>
            <w:r w:rsidRPr="003E118D">
              <w:t>27 June 2018</w:t>
            </w:r>
          </w:p>
        </w:tc>
        <w:tc>
          <w:tcPr>
            <w:tcW w:w="638" w:type="pct"/>
            <w:tcBorders>
              <w:top w:val="nil"/>
              <w:bottom w:val="nil"/>
            </w:tcBorders>
            <w:shd w:val="clear" w:color="auto" w:fill="auto"/>
          </w:tcPr>
          <w:p w14:paraId="234E27D9" w14:textId="77777777" w:rsidR="00751B9F" w:rsidRPr="003E118D" w:rsidRDefault="00751B9F" w:rsidP="002A7104">
            <w:pPr>
              <w:suppressAutoHyphens w:val="0"/>
              <w:spacing w:before="80" w:after="80" w:line="220" w:lineRule="exact"/>
              <w:ind w:right="113"/>
            </w:pPr>
            <w:r w:rsidRPr="003E118D">
              <w:t>12 November 2020</w:t>
            </w:r>
          </w:p>
        </w:tc>
        <w:tc>
          <w:tcPr>
            <w:tcW w:w="877" w:type="pct"/>
            <w:tcBorders>
              <w:top w:val="nil"/>
              <w:bottom w:val="nil"/>
            </w:tcBorders>
            <w:shd w:val="clear" w:color="auto" w:fill="auto"/>
          </w:tcPr>
          <w:p w14:paraId="085B6B54" w14:textId="77777777" w:rsidR="00751B9F" w:rsidRPr="003E118D" w:rsidRDefault="00751B9F" w:rsidP="002A7104">
            <w:pPr>
              <w:suppressAutoHyphens w:val="0"/>
              <w:spacing w:before="80" w:after="80" w:line="220" w:lineRule="exact"/>
              <w:ind w:right="113"/>
            </w:pPr>
            <w:r w:rsidRPr="003E118D">
              <w:t xml:space="preserve">First instance: 16 March 2017, </w:t>
            </w:r>
            <w:proofErr w:type="spellStart"/>
            <w:r w:rsidRPr="003E118D">
              <w:t>Leninsky</w:t>
            </w:r>
            <w:proofErr w:type="spellEnd"/>
            <w:r w:rsidRPr="003E118D">
              <w:t xml:space="preserve"> District Court</w:t>
            </w:r>
          </w:p>
          <w:p w14:paraId="36313189" w14:textId="77777777" w:rsidR="00751B9F" w:rsidRPr="003E118D" w:rsidRDefault="00751B9F" w:rsidP="002A7104">
            <w:pPr>
              <w:suppressAutoHyphens w:val="0"/>
              <w:spacing w:before="80" w:after="80" w:line="220" w:lineRule="exact"/>
              <w:ind w:right="113"/>
            </w:pPr>
          </w:p>
          <w:p w14:paraId="18461B34" w14:textId="77777777" w:rsidR="00751B9F" w:rsidRPr="003E118D" w:rsidRDefault="00751B9F" w:rsidP="002A7104">
            <w:pPr>
              <w:suppressAutoHyphens w:val="0"/>
              <w:spacing w:before="80" w:after="80" w:line="220" w:lineRule="exact"/>
              <w:ind w:right="113"/>
              <w:rPr>
                <w:lang w:eastAsia="fr-FR"/>
              </w:rPr>
            </w:pPr>
            <w:r w:rsidRPr="003E118D">
              <w:t xml:space="preserve">Appeal: 18 April 2017, </w:t>
            </w:r>
            <w:proofErr w:type="spellStart"/>
            <w:r w:rsidRPr="003E118D">
              <w:t>Mahiliou</w:t>
            </w:r>
            <w:proofErr w:type="spellEnd"/>
            <w:r w:rsidRPr="003E118D" w:rsidDel="00696AEE">
              <w:t xml:space="preserve"> </w:t>
            </w:r>
            <w:r w:rsidRPr="003E118D">
              <w:t>Regional Court</w:t>
            </w:r>
          </w:p>
        </w:tc>
        <w:tc>
          <w:tcPr>
            <w:tcW w:w="625" w:type="pct"/>
            <w:tcBorders>
              <w:top w:val="nil"/>
              <w:bottom w:val="nil"/>
            </w:tcBorders>
            <w:shd w:val="clear" w:color="auto" w:fill="auto"/>
          </w:tcPr>
          <w:p w14:paraId="767F2FAC" w14:textId="0B8B4002" w:rsidR="00751B9F" w:rsidRPr="003E118D" w:rsidRDefault="00751B9F" w:rsidP="00C82ACE">
            <w:pPr>
              <w:suppressAutoHyphens w:val="0"/>
              <w:spacing w:before="80" w:after="80" w:line="220" w:lineRule="exact"/>
              <w:ind w:right="113"/>
              <w:rPr>
                <w:lang w:eastAsia="fr-FR"/>
              </w:rPr>
            </w:pPr>
            <w:r w:rsidRPr="003E118D">
              <w:t>Administrative arrest of 15 days</w:t>
            </w:r>
          </w:p>
        </w:tc>
        <w:tc>
          <w:tcPr>
            <w:tcW w:w="625" w:type="pct"/>
            <w:tcBorders>
              <w:top w:val="nil"/>
              <w:bottom w:val="nil"/>
            </w:tcBorders>
            <w:shd w:val="clear" w:color="auto" w:fill="auto"/>
          </w:tcPr>
          <w:p w14:paraId="0854E022" w14:textId="4FC42373" w:rsidR="00751B9F" w:rsidRPr="003E118D" w:rsidRDefault="00751B9F" w:rsidP="002A7104">
            <w:pPr>
              <w:suppressAutoHyphens w:val="0"/>
              <w:spacing w:before="80" w:after="80" w:line="220" w:lineRule="exact"/>
              <w:ind w:right="113"/>
              <w:rPr>
                <w:lang w:eastAsia="fr-FR"/>
              </w:rPr>
            </w:pPr>
            <w:r w:rsidRPr="003E118D">
              <w:t>Code of Administrative Offences, art.</w:t>
            </w:r>
            <w:r w:rsidR="00FA5C7A" w:rsidRPr="003E118D">
              <w:t> </w:t>
            </w:r>
            <w:r w:rsidRPr="003E118D">
              <w:t xml:space="preserve">23.34 (2) </w:t>
            </w:r>
          </w:p>
        </w:tc>
      </w:tr>
      <w:tr w:rsidR="00751B9F" w:rsidRPr="003E118D" w14:paraId="789C292F" w14:textId="77777777" w:rsidTr="00C82ACE">
        <w:tc>
          <w:tcPr>
            <w:tcW w:w="479" w:type="pct"/>
            <w:tcBorders>
              <w:top w:val="nil"/>
            </w:tcBorders>
            <w:shd w:val="clear" w:color="auto" w:fill="auto"/>
          </w:tcPr>
          <w:p w14:paraId="5C848165" w14:textId="06B6885D" w:rsidR="00751B9F" w:rsidRPr="003E118D" w:rsidRDefault="00751B9F" w:rsidP="00C82ACE">
            <w:pPr>
              <w:suppressAutoHyphens w:val="0"/>
              <w:spacing w:before="80" w:after="80" w:line="220" w:lineRule="exact"/>
              <w:ind w:right="113"/>
            </w:pPr>
            <w:r w:rsidRPr="003E118D">
              <w:lastRenderedPageBreak/>
              <w:t xml:space="preserve">Kristina </w:t>
            </w:r>
            <w:proofErr w:type="spellStart"/>
            <w:r w:rsidRPr="003E118D">
              <w:t>Kashitskaya</w:t>
            </w:r>
            <w:proofErr w:type="spellEnd"/>
          </w:p>
        </w:tc>
        <w:tc>
          <w:tcPr>
            <w:tcW w:w="532" w:type="pct"/>
            <w:tcBorders>
              <w:top w:val="nil"/>
            </w:tcBorders>
            <w:shd w:val="clear" w:color="auto" w:fill="auto"/>
          </w:tcPr>
          <w:p w14:paraId="6264EE35" w14:textId="77777777" w:rsidR="00751B9F" w:rsidRPr="003E118D" w:rsidRDefault="00751B9F" w:rsidP="002A7104">
            <w:pPr>
              <w:suppressAutoHyphens w:val="0"/>
              <w:spacing w:before="80" w:after="80" w:line="220" w:lineRule="exact"/>
              <w:ind w:right="113"/>
            </w:pPr>
            <w:r w:rsidRPr="003E118D">
              <w:t>3897/2021</w:t>
            </w:r>
          </w:p>
        </w:tc>
        <w:tc>
          <w:tcPr>
            <w:tcW w:w="585" w:type="pct"/>
            <w:tcBorders>
              <w:top w:val="nil"/>
            </w:tcBorders>
            <w:shd w:val="clear" w:color="auto" w:fill="auto"/>
          </w:tcPr>
          <w:p w14:paraId="55136462" w14:textId="77777777" w:rsidR="00751B9F" w:rsidRPr="003E118D" w:rsidRDefault="00751B9F" w:rsidP="002A7104">
            <w:pPr>
              <w:suppressAutoHyphens w:val="0"/>
              <w:spacing w:before="80" w:after="80" w:line="220" w:lineRule="exact"/>
              <w:ind w:right="113"/>
            </w:pPr>
            <w:r w:rsidRPr="003E118D">
              <w:t>Not represented by counsel</w:t>
            </w:r>
          </w:p>
        </w:tc>
        <w:tc>
          <w:tcPr>
            <w:tcW w:w="639" w:type="pct"/>
            <w:tcBorders>
              <w:top w:val="nil"/>
            </w:tcBorders>
            <w:shd w:val="clear" w:color="auto" w:fill="auto"/>
          </w:tcPr>
          <w:p w14:paraId="63FEEA7A" w14:textId="77777777" w:rsidR="00751B9F" w:rsidRPr="003E118D" w:rsidRDefault="00751B9F" w:rsidP="002A7104">
            <w:pPr>
              <w:suppressAutoHyphens w:val="0"/>
              <w:spacing w:before="80" w:after="80" w:line="220" w:lineRule="exact"/>
              <w:ind w:right="113"/>
            </w:pPr>
            <w:r w:rsidRPr="003E118D">
              <w:t>20 October 2020</w:t>
            </w:r>
          </w:p>
        </w:tc>
        <w:tc>
          <w:tcPr>
            <w:tcW w:w="638" w:type="pct"/>
            <w:tcBorders>
              <w:top w:val="nil"/>
            </w:tcBorders>
            <w:shd w:val="clear" w:color="auto" w:fill="auto"/>
          </w:tcPr>
          <w:p w14:paraId="45763338" w14:textId="77777777" w:rsidR="00751B9F" w:rsidRPr="003E118D" w:rsidRDefault="00751B9F" w:rsidP="002A7104">
            <w:pPr>
              <w:suppressAutoHyphens w:val="0"/>
              <w:spacing w:before="80" w:after="80" w:line="220" w:lineRule="exact"/>
              <w:ind w:right="113"/>
            </w:pPr>
            <w:r w:rsidRPr="003E118D">
              <w:t>3 March 2021</w:t>
            </w:r>
          </w:p>
        </w:tc>
        <w:tc>
          <w:tcPr>
            <w:tcW w:w="877" w:type="pct"/>
            <w:tcBorders>
              <w:top w:val="nil"/>
            </w:tcBorders>
            <w:shd w:val="clear" w:color="auto" w:fill="auto"/>
          </w:tcPr>
          <w:p w14:paraId="6297D092" w14:textId="77777777" w:rsidR="00751B9F" w:rsidRPr="003E118D" w:rsidRDefault="00751B9F" w:rsidP="002A7104">
            <w:pPr>
              <w:suppressAutoHyphens w:val="0"/>
              <w:spacing w:before="80" w:after="80" w:line="220" w:lineRule="exact"/>
              <w:ind w:right="113"/>
            </w:pPr>
            <w:r w:rsidRPr="003E118D">
              <w:t xml:space="preserve">First instance: 28 August 2020, </w:t>
            </w:r>
            <w:proofErr w:type="spellStart"/>
            <w:r w:rsidRPr="003E118D">
              <w:t>Zhlobinsky</w:t>
            </w:r>
            <w:proofErr w:type="spellEnd"/>
            <w:r w:rsidRPr="003E118D">
              <w:t xml:space="preserve"> District Court </w:t>
            </w:r>
          </w:p>
          <w:p w14:paraId="75295A16" w14:textId="77777777" w:rsidR="00751B9F" w:rsidRPr="003E118D" w:rsidRDefault="00751B9F" w:rsidP="002A7104">
            <w:pPr>
              <w:suppressAutoHyphens w:val="0"/>
              <w:spacing w:before="80" w:after="80" w:line="220" w:lineRule="exact"/>
              <w:ind w:right="113"/>
            </w:pPr>
          </w:p>
          <w:p w14:paraId="4E71F128" w14:textId="77777777" w:rsidR="00751B9F" w:rsidRPr="003E118D" w:rsidRDefault="00751B9F" w:rsidP="002A7104">
            <w:pPr>
              <w:suppressAutoHyphens w:val="0"/>
              <w:spacing w:before="80" w:after="80" w:line="220" w:lineRule="exact"/>
              <w:ind w:right="113"/>
            </w:pPr>
            <w:r w:rsidRPr="003E118D">
              <w:t>Appeal: 30 September 2020, Homiel Regional Court</w:t>
            </w:r>
          </w:p>
        </w:tc>
        <w:tc>
          <w:tcPr>
            <w:tcW w:w="625" w:type="pct"/>
            <w:tcBorders>
              <w:top w:val="nil"/>
            </w:tcBorders>
            <w:shd w:val="clear" w:color="auto" w:fill="auto"/>
          </w:tcPr>
          <w:p w14:paraId="043D6C6B" w14:textId="37206720" w:rsidR="00751B9F" w:rsidRPr="003E118D" w:rsidRDefault="00751B9F" w:rsidP="002A7104">
            <w:pPr>
              <w:suppressAutoHyphens w:val="0"/>
              <w:spacing w:before="80" w:after="80" w:line="220" w:lineRule="exact"/>
              <w:ind w:right="113"/>
            </w:pPr>
            <w:r w:rsidRPr="003E118D">
              <w:t>Fine of 270</w:t>
            </w:r>
            <w:r w:rsidR="00A12047">
              <w:t> </w:t>
            </w:r>
            <w:r w:rsidRPr="003E118D">
              <w:t>Belarusian roubles (approximately $135)</w:t>
            </w:r>
          </w:p>
        </w:tc>
        <w:tc>
          <w:tcPr>
            <w:tcW w:w="625" w:type="pct"/>
            <w:tcBorders>
              <w:top w:val="nil"/>
            </w:tcBorders>
            <w:shd w:val="clear" w:color="auto" w:fill="auto"/>
          </w:tcPr>
          <w:p w14:paraId="4374F307" w14:textId="7AD53ABC" w:rsidR="00751B9F" w:rsidRPr="003E118D" w:rsidRDefault="00751B9F" w:rsidP="002A7104">
            <w:pPr>
              <w:suppressAutoHyphens w:val="0"/>
              <w:spacing w:before="80" w:after="80" w:line="220" w:lineRule="exact"/>
              <w:ind w:right="113"/>
            </w:pPr>
            <w:r w:rsidRPr="003E118D">
              <w:t>Code of Administrative Offences, art.</w:t>
            </w:r>
            <w:r w:rsidR="00FA5C7A" w:rsidRPr="003E118D">
              <w:t> </w:t>
            </w:r>
            <w:r w:rsidRPr="003E118D">
              <w:t xml:space="preserve">23.34 (1) </w:t>
            </w:r>
          </w:p>
        </w:tc>
      </w:tr>
      <w:tr w:rsidR="00751B9F" w:rsidRPr="003E118D" w14:paraId="24F61A68" w14:textId="77777777" w:rsidTr="00AA402E">
        <w:tc>
          <w:tcPr>
            <w:tcW w:w="479" w:type="pct"/>
            <w:shd w:val="clear" w:color="auto" w:fill="auto"/>
          </w:tcPr>
          <w:p w14:paraId="7BC8E2E6" w14:textId="6586F3D7" w:rsidR="00751B9F" w:rsidRPr="003E118D" w:rsidRDefault="00751B9F" w:rsidP="00C82ACE">
            <w:pPr>
              <w:suppressAutoHyphens w:val="0"/>
              <w:spacing w:before="80" w:after="80" w:line="220" w:lineRule="exact"/>
              <w:ind w:right="113"/>
              <w:rPr>
                <w:lang w:eastAsia="fr-FR"/>
              </w:rPr>
            </w:pPr>
            <w:r w:rsidRPr="003E118D">
              <w:t xml:space="preserve">Larisa </w:t>
            </w:r>
            <w:proofErr w:type="spellStart"/>
            <w:r w:rsidRPr="003E118D">
              <w:t>Evnevich</w:t>
            </w:r>
            <w:proofErr w:type="spellEnd"/>
          </w:p>
        </w:tc>
        <w:tc>
          <w:tcPr>
            <w:tcW w:w="532" w:type="pct"/>
            <w:shd w:val="clear" w:color="auto" w:fill="auto"/>
          </w:tcPr>
          <w:p w14:paraId="64B580F9" w14:textId="77777777" w:rsidR="00751B9F" w:rsidRPr="003E118D" w:rsidRDefault="00751B9F" w:rsidP="002A7104">
            <w:pPr>
              <w:suppressAutoHyphens w:val="0"/>
              <w:spacing w:before="80" w:after="80" w:line="220" w:lineRule="exact"/>
              <w:ind w:right="113"/>
            </w:pPr>
            <w:r w:rsidRPr="003E118D">
              <w:t>3898/2021</w:t>
            </w:r>
          </w:p>
        </w:tc>
        <w:tc>
          <w:tcPr>
            <w:tcW w:w="585" w:type="pct"/>
            <w:shd w:val="clear" w:color="auto" w:fill="auto"/>
          </w:tcPr>
          <w:p w14:paraId="2221AE32" w14:textId="77777777" w:rsidR="00751B9F" w:rsidRPr="003E118D" w:rsidRDefault="00751B9F" w:rsidP="002A7104">
            <w:pPr>
              <w:suppressAutoHyphens w:val="0"/>
              <w:spacing w:before="80" w:after="80" w:line="220" w:lineRule="exact"/>
              <w:ind w:right="113"/>
            </w:pPr>
            <w:r w:rsidRPr="003E118D">
              <w:t>Not represented by counsel</w:t>
            </w:r>
          </w:p>
        </w:tc>
        <w:tc>
          <w:tcPr>
            <w:tcW w:w="639" w:type="pct"/>
            <w:shd w:val="clear" w:color="auto" w:fill="auto"/>
          </w:tcPr>
          <w:p w14:paraId="0124708F" w14:textId="77777777" w:rsidR="00751B9F" w:rsidRPr="003E118D" w:rsidRDefault="00751B9F" w:rsidP="002A7104">
            <w:pPr>
              <w:suppressAutoHyphens w:val="0"/>
              <w:spacing w:before="80" w:after="80" w:line="220" w:lineRule="exact"/>
              <w:ind w:right="113"/>
              <w:rPr>
                <w:lang w:eastAsia="fr-FR"/>
              </w:rPr>
            </w:pPr>
            <w:r w:rsidRPr="003E118D">
              <w:t>23 October 2020</w:t>
            </w:r>
          </w:p>
        </w:tc>
        <w:tc>
          <w:tcPr>
            <w:tcW w:w="638" w:type="pct"/>
            <w:shd w:val="clear" w:color="auto" w:fill="auto"/>
          </w:tcPr>
          <w:p w14:paraId="6DFEE0DC" w14:textId="77777777" w:rsidR="00751B9F" w:rsidRPr="003E118D" w:rsidRDefault="00751B9F" w:rsidP="002A7104">
            <w:pPr>
              <w:suppressAutoHyphens w:val="0"/>
              <w:spacing w:before="80" w:after="80" w:line="220" w:lineRule="exact"/>
              <w:ind w:right="113"/>
            </w:pPr>
            <w:r w:rsidRPr="003E118D">
              <w:t>4 March 2021</w:t>
            </w:r>
          </w:p>
        </w:tc>
        <w:tc>
          <w:tcPr>
            <w:tcW w:w="877" w:type="pct"/>
            <w:shd w:val="clear" w:color="auto" w:fill="auto"/>
          </w:tcPr>
          <w:p w14:paraId="660539A1" w14:textId="448EEB3F" w:rsidR="00751B9F" w:rsidRPr="003E118D" w:rsidRDefault="00751B9F" w:rsidP="002A7104">
            <w:pPr>
              <w:suppressAutoHyphens w:val="0"/>
              <w:spacing w:before="80" w:after="80" w:line="220" w:lineRule="exact"/>
              <w:ind w:right="113"/>
            </w:pPr>
            <w:r w:rsidRPr="003E118D">
              <w:t>First instance: 14</w:t>
            </w:r>
            <w:r w:rsidR="00A12047">
              <w:t> </w:t>
            </w:r>
            <w:r w:rsidRPr="003E118D">
              <w:t xml:space="preserve">September 2020, </w:t>
            </w:r>
            <w:proofErr w:type="spellStart"/>
            <w:r w:rsidRPr="003E118D">
              <w:t>Zheleznodorozhny</w:t>
            </w:r>
            <w:proofErr w:type="spellEnd"/>
            <w:r w:rsidRPr="003E118D">
              <w:t xml:space="preserve"> District Court</w:t>
            </w:r>
          </w:p>
          <w:p w14:paraId="7180B578" w14:textId="77777777" w:rsidR="00751B9F" w:rsidRPr="003E118D" w:rsidRDefault="00751B9F" w:rsidP="002A7104">
            <w:pPr>
              <w:suppressAutoHyphens w:val="0"/>
              <w:spacing w:before="80" w:after="80" w:line="220" w:lineRule="exact"/>
              <w:ind w:right="113"/>
            </w:pPr>
          </w:p>
          <w:p w14:paraId="71BEB094" w14:textId="77777777" w:rsidR="00751B9F" w:rsidRPr="003E118D" w:rsidRDefault="00751B9F" w:rsidP="002A7104">
            <w:pPr>
              <w:suppressAutoHyphens w:val="0"/>
              <w:spacing w:before="80" w:after="80" w:line="220" w:lineRule="exact"/>
              <w:ind w:right="113"/>
              <w:rPr>
                <w:lang w:eastAsia="fr-FR"/>
              </w:rPr>
            </w:pPr>
            <w:r w:rsidRPr="003E118D">
              <w:t>Appeal: 14 October 2020, Homiel Regional Court</w:t>
            </w:r>
          </w:p>
        </w:tc>
        <w:tc>
          <w:tcPr>
            <w:tcW w:w="625" w:type="pct"/>
            <w:shd w:val="clear" w:color="auto" w:fill="auto"/>
          </w:tcPr>
          <w:p w14:paraId="3B8924DD" w14:textId="1CEEB1FE" w:rsidR="00751B9F" w:rsidRPr="003E118D" w:rsidRDefault="00751B9F" w:rsidP="002A7104">
            <w:pPr>
              <w:suppressAutoHyphens w:val="0"/>
              <w:spacing w:before="80" w:after="80" w:line="220" w:lineRule="exact"/>
              <w:ind w:right="113"/>
              <w:rPr>
                <w:lang w:eastAsia="fr-FR"/>
              </w:rPr>
            </w:pPr>
            <w:r w:rsidRPr="003E118D">
              <w:t>Fine of 270</w:t>
            </w:r>
            <w:r w:rsidR="00A12047">
              <w:t> </w:t>
            </w:r>
            <w:r w:rsidRPr="003E118D">
              <w:t>Belarusian roubles (approximately $135)</w:t>
            </w:r>
          </w:p>
        </w:tc>
        <w:tc>
          <w:tcPr>
            <w:tcW w:w="625" w:type="pct"/>
            <w:shd w:val="clear" w:color="auto" w:fill="auto"/>
          </w:tcPr>
          <w:p w14:paraId="1757F8F2" w14:textId="399CFD74" w:rsidR="00751B9F" w:rsidRPr="003E118D" w:rsidRDefault="00751B9F" w:rsidP="002A7104">
            <w:pPr>
              <w:suppressAutoHyphens w:val="0"/>
              <w:spacing w:before="80" w:after="80" w:line="220" w:lineRule="exact"/>
              <w:ind w:right="113"/>
              <w:rPr>
                <w:lang w:eastAsia="fr-FR"/>
              </w:rPr>
            </w:pPr>
            <w:r w:rsidRPr="003E118D">
              <w:t>Code of Administrative Offences, art.</w:t>
            </w:r>
            <w:r w:rsidR="00FA5C7A" w:rsidRPr="003E118D">
              <w:t> </w:t>
            </w:r>
            <w:r w:rsidRPr="003E118D">
              <w:t xml:space="preserve">23.34 (1) </w:t>
            </w:r>
          </w:p>
        </w:tc>
      </w:tr>
      <w:tr w:rsidR="00751B9F" w:rsidRPr="003E118D" w14:paraId="590A3025" w14:textId="77777777" w:rsidTr="00AA402E">
        <w:tc>
          <w:tcPr>
            <w:tcW w:w="479" w:type="pct"/>
            <w:shd w:val="clear" w:color="auto" w:fill="auto"/>
          </w:tcPr>
          <w:p w14:paraId="0F3FB65D" w14:textId="53F8A4FA" w:rsidR="00751B9F" w:rsidRPr="003E118D" w:rsidRDefault="00751B9F" w:rsidP="00C82ACE">
            <w:pPr>
              <w:suppressAutoHyphens w:val="0"/>
              <w:spacing w:before="80" w:after="80" w:line="220" w:lineRule="exact"/>
              <w:ind w:right="113"/>
              <w:rPr>
                <w:lang w:eastAsia="fr-FR"/>
              </w:rPr>
            </w:pPr>
            <w:r w:rsidRPr="003E118D">
              <w:t xml:space="preserve">Marina </w:t>
            </w:r>
            <w:proofErr w:type="spellStart"/>
            <w:r w:rsidRPr="003E118D">
              <w:t>Samuseva</w:t>
            </w:r>
            <w:proofErr w:type="spellEnd"/>
          </w:p>
        </w:tc>
        <w:tc>
          <w:tcPr>
            <w:tcW w:w="532" w:type="pct"/>
            <w:shd w:val="clear" w:color="auto" w:fill="auto"/>
          </w:tcPr>
          <w:p w14:paraId="1A43C695" w14:textId="77777777" w:rsidR="00751B9F" w:rsidRPr="003E118D" w:rsidRDefault="00751B9F" w:rsidP="002A7104">
            <w:pPr>
              <w:suppressAutoHyphens w:val="0"/>
              <w:spacing w:before="80" w:after="80" w:line="220" w:lineRule="exact"/>
              <w:ind w:right="113"/>
            </w:pPr>
            <w:r w:rsidRPr="003E118D">
              <w:t>3935/2021</w:t>
            </w:r>
          </w:p>
        </w:tc>
        <w:tc>
          <w:tcPr>
            <w:tcW w:w="585" w:type="pct"/>
            <w:shd w:val="clear" w:color="auto" w:fill="auto"/>
          </w:tcPr>
          <w:p w14:paraId="35260FD5" w14:textId="77777777" w:rsidR="00751B9F" w:rsidRPr="003E118D" w:rsidRDefault="00751B9F" w:rsidP="002A7104">
            <w:pPr>
              <w:suppressAutoHyphens w:val="0"/>
              <w:spacing w:before="80" w:after="80" w:line="220" w:lineRule="exact"/>
              <w:ind w:right="113"/>
            </w:pPr>
            <w:r w:rsidRPr="003E118D">
              <w:t>Not represented by counsel</w:t>
            </w:r>
          </w:p>
        </w:tc>
        <w:tc>
          <w:tcPr>
            <w:tcW w:w="639" w:type="pct"/>
            <w:shd w:val="clear" w:color="auto" w:fill="auto"/>
          </w:tcPr>
          <w:p w14:paraId="103A1FB8" w14:textId="77777777" w:rsidR="00751B9F" w:rsidRPr="003E118D" w:rsidRDefault="00751B9F" w:rsidP="002A7104">
            <w:pPr>
              <w:suppressAutoHyphens w:val="0"/>
              <w:spacing w:before="80" w:after="80" w:line="220" w:lineRule="exact"/>
              <w:ind w:right="113"/>
              <w:rPr>
                <w:lang w:eastAsia="fr-FR"/>
              </w:rPr>
            </w:pPr>
            <w:r w:rsidRPr="003E118D">
              <w:t>7 November 2020</w:t>
            </w:r>
          </w:p>
        </w:tc>
        <w:tc>
          <w:tcPr>
            <w:tcW w:w="638" w:type="pct"/>
            <w:shd w:val="clear" w:color="auto" w:fill="auto"/>
          </w:tcPr>
          <w:p w14:paraId="20DF984F" w14:textId="77777777" w:rsidR="00751B9F" w:rsidRPr="003E118D" w:rsidRDefault="00751B9F" w:rsidP="002A7104">
            <w:pPr>
              <w:suppressAutoHyphens w:val="0"/>
              <w:spacing w:before="80" w:after="80" w:line="220" w:lineRule="exact"/>
              <w:ind w:right="113"/>
            </w:pPr>
            <w:r w:rsidRPr="003E118D">
              <w:t>3 June 2021</w:t>
            </w:r>
          </w:p>
        </w:tc>
        <w:tc>
          <w:tcPr>
            <w:tcW w:w="877" w:type="pct"/>
            <w:shd w:val="clear" w:color="auto" w:fill="auto"/>
          </w:tcPr>
          <w:p w14:paraId="3CE2C699" w14:textId="3A3D96EA" w:rsidR="00751B9F" w:rsidRPr="003E118D" w:rsidRDefault="00751B9F" w:rsidP="002A7104">
            <w:pPr>
              <w:suppressAutoHyphens w:val="0"/>
              <w:spacing w:before="80" w:after="80" w:line="220" w:lineRule="exact"/>
              <w:ind w:right="113"/>
            </w:pPr>
            <w:r w:rsidRPr="003E118D">
              <w:t>First instance: 28</w:t>
            </w:r>
            <w:r w:rsidR="0056212C">
              <w:t> </w:t>
            </w:r>
            <w:r w:rsidRPr="003E118D">
              <w:t xml:space="preserve">September 2020, </w:t>
            </w:r>
            <w:proofErr w:type="spellStart"/>
            <w:r w:rsidRPr="003E118D">
              <w:t>Zheleznodorozhny</w:t>
            </w:r>
            <w:proofErr w:type="spellEnd"/>
            <w:r w:rsidRPr="003E118D">
              <w:t xml:space="preserve"> District Court</w:t>
            </w:r>
          </w:p>
          <w:p w14:paraId="62E9A263" w14:textId="77777777" w:rsidR="00751B9F" w:rsidRPr="003E118D" w:rsidRDefault="00751B9F" w:rsidP="002A7104">
            <w:pPr>
              <w:suppressAutoHyphens w:val="0"/>
              <w:spacing w:before="80" w:after="80" w:line="220" w:lineRule="exact"/>
              <w:ind w:right="113"/>
            </w:pPr>
          </w:p>
          <w:p w14:paraId="3807A2C1" w14:textId="77777777" w:rsidR="00751B9F" w:rsidRPr="003E118D" w:rsidRDefault="00751B9F" w:rsidP="002A7104">
            <w:pPr>
              <w:suppressAutoHyphens w:val="0"/>
              <w:spacing w:before="80" w:after="80" w:line="220" w:lineRule="exact"/>
              <w:ind w:right="113"/>
              <w:rPr>
                <w:lang w:eastAsia="fr-FR"/>
              </w:rPr>
            </w:pPr>
            <w:r w:rsidRPr="003E118D">
              <w:t>Appeal: 30 October 2020, Homiel Regional Court</w:t>
            </w:r>
          </w:p>
        </w:tc>
        <w:tc>
          <w:tcPr>
            <w:tcW w:w="625" w:type="pct"/>
            <w:shd w:val="clear" w:color="auto" w:fill="auto"/>
          </w:tcPr>
          <w:p w14:paraId="17FBAA72" w14:textId="04186DA2" w:rsidR="00751B9F" w:rsidRPr="003E118D" w:rsidRDefault="00751B9F" w:rsidP="002A7104">
            <w:pPr>
              <w:suppressAutoHyphens w:val="0"/>
              <w:spacing w:before="80" w:after="80" w:line="220" w:lineRule="exact"/>
              <w:ind w:right="113"/>
              <w:rPr>
                <w:lang w:eastAsia="fr-FR"/>
              </w:rPr>
            </w:pPr>
            <w:r w:rsidRPr="003E118D">
              <w:t>Fine of 540</w:t>
            </w:r>
            <w:r w:rsidR="00A12047">
              <w:t> </w:t>
            </w:r>
            <w:r w:rsidRPr="003E118D">
              <w:t>Belarusian roubles (approximately $270)</w:t>
            </w:r>
          </w:p>
        </w:tc>
        <w:tc>
          <w:tcPr>
            <w:tcW w:w="625" w:type="pct"/>
            <w:shd w:val="clear" w:color="auto" w:fill="auto"/>
          </w:tcPr>
          <w:p w14:paraId="2CC69335" w14:textId="57352BC7" w:rsidR="00751B9F" w:rsidRPr="003E118D" w:rsidRDefault="00751B9F" w:rsidP="002A7104">
            <w:pPr>
              <w:suppressAutoHyphens w:val="0"/>
              <w:spacing w:before="80" w:after="80" w:line="220" w:lineRule="exact"/>
              <w:ind w:right="113"/>
              <w:rPr>
                <w:lang w:eastAsia="fr-FR"/>
              </w:rPr>
            </w:pPr>
            <w:r w:rsidRPr="003E118D">
              <w:t>Code of Administrative Offences, art.</w:t>
            </w:r>
            <w:r w:rsidR="00FA5C7A" w:rsidRPr="003E118D">
              <w:t> </w:t>
            </w:r>
            <w:r w:rsidRPr="003E118D">
              <w:t>23.34 (1)</w:t>
            </w:r>
          </w:p>
        </w:tc>
      </w:tr>
      <w:tr w:rsidR="00751B9F" w:rsidRPr="003E118D" w14:paraId="0C61F4C7" w14:textId="77777777" w:rsidTr="00C82ACE">
        <w:tc>
          <w:tcPr>
            <w:tcW w:w="479" w:type="pct"/>
            <w:tcBorders>
              <w:bottom w:val="nil"/>
            </w:tcBorders>
            <w:shd w:val="clear" w:color="auto" w:fill="auto"/>
          </w:tcPr>
          <w:p w14:paraId="1E8AD0E0" w14:textId="3D437422" w:rsidR="00751B9F" w:rsidRPr="003E118D" w:rsidRDefault="00751B9F" w:rsidP="00C82ACE">
            <w:pPr>
              <w:suppressAutoHyphens w:val="0"/>
              <w:spacing w:before="80" w:after="80" w:line="220" w:lineRule="exact"/>
              <w:ind w:right="113"/>
            </w:pPr>
            <w:r w:rsidRPr="003E118D">
              <w:t xml:space="preserve">Tatiana </w:t>
            </w:r>
            <w:proofErr w:type="spellStart"/>
            <w:r w:rsidRPr="003E118D">
              <w:t>Sevyarynets</w:t>
            </w:r>
            <w:proofErr w:type="spellEnd"/>
          </w:p>
        </w:tc>
        <w:tc>
          <w:tcPr>
            <w:tcW w:w="532" w:type="pct"/>
            <w:tcBorders>
              <w:bottom w:val="nil"/>
            </w:tcBorders>
            <w:shd w:val="clear" w:color="auto" w:fill="auto"/>
          </w:tcPr>
          <w:p w14:paraId="4E7BDC91" w14:textId="77777777" w:rsidR="00751B9F" w:rsidRPr="003E118D" w:rsidRDefault="00751B9F" w:rsidP="002A7104">
            <w:pPr>
              <w:suppressAutoHyphens w:val="0"/>
              <w:spacing w:before="80" w:after="80" w:line="220" w:lineRule="exact"/>
              <w:ind w:right="113"/>
            </w:pPr>
            <w:r w:rsidRPr="003E118D">
              <w:t>3938/2021</w:t>
            </w:r>
          </w:p>
        </w:tc>
        <w:tc>
          <w:tcPr>
            <w:tcW w:w="585" w:type="pct"/>
            <w:tcBorders>
              <w:bottom w:val="nil"/>
            </w:tcBorders>
            <w:shd w:val="clear" w:color="auto" w:fill="auto"/>
          </w:tcPr>
          <w:p w14:paraId="00C9938D" w14:textId="77777777" w:rsidR="00751B9F" w:rsidRPr="003E118D" w:rsidRDefault="00751B9F" w:rsidP="002A7104">
            <w:pPr>
              <w:suppressAutoHyphens w:val="0"/>
              <w:spacing w:before="80" w:after="80" w:line="220" w:lineRule="exact"/>
              <w:ind w:right="113"/>
            </w:pPr>
            <w:r w:rsidRPr="003E118D">
              <w:t xml:space="preserve">Represented by counsel, Pavel </w:t>
            </w:r>
            <w:proofErr w:type="spellStart"/>
            <w:r w:rsidRPr="003E118D">
              <w:t>Levinov</w:t>
            </w:r>
            <w:proofErr w:type="spellEnd"/>
          </w:p>
        </w:tc>
        <w:tc>
          <w:tcPr>
            <w:tcW w:w="639" w:type="pct"/>
            <w:tcBorders>
              <w:bottom w:val="nil"/>
            </w:tcBorders>
            <w:shd w:val="clear" w:color="auto" w:fill="auto"/>
          </w:tcPr>
          <w:p w14:paraId="502E38C7" w14:textId="77777777" w:rsidR="00751B9F" w:rsidRPr="003E118D" w:rsidRDefault="00751B9F" w:rsidP="002A7104">
            <w:pPr>
              <w:suppressAutoHyphens w:val="0"/>
              <w:spacing w:before="80" w:after="80" w:line="220" w:lineRule="exact"/>
              <w:ind w:right="113"/>
            </w:pPr>
            <w:r w:rsidRPr="003E118D">
              <w:t>20 February 2020</w:t>
            </w:r>
          </w:p>
        </w:tc>
        <w:tc>
          <w:tcPr>
            <w:tcW w:w="638" w:type="pct"/>
            <w:tcBorders>
              <w:bottom w:val="nil"/>
            </w:tcBorders>
            <w:shd w:val="clear" w:color="auto" w:fill="auto"/>
          </w:tcPr>
          <w:p w14:paraId="1844F8BF" w14:textId="77777777" w:rsidR="00751B9F" w:rsidRPr="003E118D" w:rsidRDefault="00751B9F" w:rsidP="002A7104">
            <w:pPr>
              <w:suppressAutoHyphens w:val="0"/>
              <w:spacing w:before="80" w:after="80" w:line="220" w:lineRule="exact"/>
              <w:ind w:right="113"/>
            </w:pPr>
            <w:r w:rsidRPr="003E118D">
              <w:t>22 March 2023</w:t>
            </w:r>
          </w:p>
        </w:tc>
        <w:tc>
          <w:tcPr>
            <w:tcW w:w="877" w:type="pct"/>
            <w:tcBorders>
              <w:bottom w:val="nil"/>
            </w:tcBorders>
            <w:shd w:val="clear" w:color="auto" w:fill="auto"/>
          </w:tcPr>
          <w:p w14:paraId="29077D26" w14:textId="77777777" w:rsidR="00751B9F" w:rsidRPr="003E118D" w:rsidRDefault="00751B9F" w:rsidP="002A7104">
            <w:pPr>
              <w:suppressAutoHyphens w:val="0"/>
              <w:spacing w:before="80" w:after="80" w:line="220" w:lineRule="exact"/>
              <w:ind w:right="113"/>
            </w:pPr>
            <w:r w:rsidRPr="003E118D">
              <w:t xml:space="preserve">First instance: 9 January 2020, </w:t>
            </w:r>
            <w:proofErr w:type="spellStart"/>
            <w:r w:rsidRPr="003E118D">
              <w:t>Pervomaysky</w:t>
            </w:r>
            <w:proofErr w:type="spellEnd"/>
            <w:r w:rsidRPr="003E118D">
              <w:t xml:space="preserve"> District Court </w:t>
            </w:r>
          </w:p>
          <w:p w14:paraId="1F58D267" w14:textId="77777777" w:rsidR="00751B9F" w:rsidRPr="003E118D" w:rsidRDefault="00751B9F" w:rsidP="002A7104">
            <w:pPr>
              <w:suppressAutoHyphens w:val="0"/>
              <w:spacing w:before="80" w:after="80" w:line="220" w:lineRule="exact"/>
              <w:ind w:right="113"/>
            </w:pPr>
          </w:p>
          <w:p w14:paraId="2D8C8AB7" w14:textId="77777777" w:rsidR="00751B9F" w:rsidRPr="003E118D" w:rsidRDefault="00751B9F" w:rsidP="002A7104">
            <w:pPr>
              <w:suppressAutoHyphens w:val="0"/>
              <w:spacing w:before="80" w:after="80" w:line="220" w:lineRule="exact"/>
              <w:ind w:right="113"/>
            </w:pPr>
            <w:r w:rsidRPr="003E118D">
              <w:t>Appeal: 5 February 2020, Vitebsk Regional Court</w:t>
            </w:r>
          </w:p>
        </w:tc>
        <w:tc>
          <w:tcPr>
            <w:tcW w:w="625" w:type="pct"/>
            <w:tcBorders>
              <w:bottom w:val="nil"/>
            </w:tcBorders>
            <w:shd w:val="clear" w:color="auto" w:fill="auto"/>
          </w:tcPr>
          <w:p w14:paraId="03B26B65" w14:textId="081F859F" w:rsidR="00751B9F" w:rsidRPr="003E118D" w:rsidRDefault="00751B9F" w:rsidP="002A7104">
            <w:pPr>
              <w:suppressAutoHyphens w:val="0"/>
              <w:spacing w:before="80" w:after="80" w:line="220" w:lineRule="exact"/>
              <w:ind w:right="113"/>
            </w:pPr>
            <w:r w:rsidRPr="003E118D">
              <w:t>Fine of 810</w:t>
            </w:r>
            <w:r w:rsidR="00A12047">
              <w:t> </w:t>
            </w:r>
            <w:r w:rsidRPr="003E118D">
              <w:t>Belarusian roubles (approximately $410)</w:t>
            </w:r>
          </w:p>
        </w:tc>
        <w:tc>
          <w:tcPr>
            <w:tcW w:w="625" w:type="pct"/>
            <w:tcBorders>
              <w:bottom w:val="nil"/>
            </w:tcBorders>
            <w:shd w:val="clear" w:color="auto" w:fill="auto"/>
          </w:tcPr>
          <w:p w14:paraId="6ECEBE28" w14:textId="1FE56E84" w:rsidR="00751B9F" w:rsidRPr="003E118D" w:rsidRDefault="00751B9F" w:rsidP="002A7104">
            <w:pPr>
              <w:suppressAutoHyphens w:val="0"/>
              <w:spacing w:before="80" w:after="80" w:line="220" w:lineRule="exact"/>
              <w:ind w:right="113"/>
            </w:pPr>
            <w:r w:rsidRPr="003E118D">
              <w:t>Code of Administrative Offences, art.</w:t>
            </w:r>
            <w:r w:rsidR="00FA5C7A" w:rsidRPr="003E118D">
              <w:t> </w:t>
            </w:r>
            <w:r w:rsidRPr="003E118D">
              <w:t>23.34 (1)</w:t>
            </w:r>
          </w:p>
        </w:tc>
      </w:tr>
      <w:tr w:rsidR="00751B9F" w:rsidRPr="003E118D" w14:paraId="7B9088C2" w14:textId="77777777" w:rsidTr="00C82ACE">
        <w:tc>
          <w:tcPr>
            <w:tcW w:w="479" w:type="pct"/>
            <w:tcBorders>
              <w:top w:val="nil"/>
              <w:bottom w:val="nil"/>
            </w:tcBorders>
            <w:shd w:val="clear" w:color="auto" w:fill="auto"/>
          </w:tcPr>
          <w:p w14:paraId="7CCC4BDC" w14:textId="7B4D411C" w:rsidR="00751B9F" w:rsidRPr="003E118D" w:rsidRDefault="00751B9F" w:rsidP="00C82ACE">
            <w:pPr>
              <w:suppressAutoHyphens w:val="0"/>
              <w:spacing w:before="80" w:after="80" w:line="220" w:lineRule="exact"/>
              <w:ind w:right="113"/>
              <w:rPr>
                <w:lang w:eastAsia="fr-FR"/>
              </w:rPr>
            </w:pPr>
            <w:r w:rsidRPr="003E118D">
              <w:t xml:space="preserve">Aleksandr </w:t>
            </w:r>
            <w:proofErr w:type="spellStart"/>
            <w:r w:rsidRPr="003E118D">
              <w:t>Dubrovskikh</w:t>
            </w:r>
            <w:proofErr w:type="spellEnd"/>
          </w:p>
        </w:tc>
        <w:tc>
          <w:tcPr>
            <w:tcW w:w="532" w:type="pct"/>
            <w:tcBorders>
              <w:top w:val="nil"/>
              <w:bottom w:val="nil"/>
            </w:tcBorders>
            <w:shd w:val="clear" w:color="auto" w:fill="auto"/>
          </w:tcPr>
          <w:p w14:paraId="44873EFE" w14:textId="77777777" w:rsidR="00751B9F" w:rsidRPr="003E118D" w:rsidRDefault="00751B9F" w:rsidP="002A7104">
            <w:pPr>
              <w:suppressAutoHyphens w:val="0"/>
              <w:spacing w:before="80" w:after="80" w:line="220" w:lineRule="exact"/>
              <w:ind w:right="113"/>
            </w:pPr>
            <w:r w:rsidRPr="003E118D">
              <w:t>3941/2021</w:t>
            </w:r>
          </w:p>
        </w:tc>
        <w:tc>
          <w:tcPr>
            <w:tcW w:w="585" w:type="pct"/>
            <w:tcBorders>
              <w:top w:val="nil"/>
              <w:bottom w:val="nil"/>
            </w:tcBorders>
            <w:shd w:val="clear" w:color="auto" w:fill="auto"/>
          </w:tcPr>
          <w:p w14:paraId="7372E384" w14:textId="5DC7C123" w:rsidR="00751B9F" w:rsidRPr="003E118D" w:rsidRDefault="00751B9F" w:rsidP="00C82ACE">
            <w:pPr>
              <w:suppressAutoHyphens w:val="0"/>
              <w:spacing w:before="80" w:after="80" w:line="220" w:lineRule="exact"/>
              <w:ind w:right="113"/>
            </w:pPr>
            <w:r w:rsidRPr="003E118D">
              <w:t xml:space="preserve">Represented by counsel, Pavel </w:t>
            </w:r>
            <w:proofErr w:type="spellStart"/>
            <w:r w:rsidRPr="003E118D">
              <w:t>Levinov</w:t>
            </w:r>
            <w:proofErr w:type="spellEnd"/>
          </w:p>
        </w:tc>
        <w:tc>
          <w:tcPr>
            <w:tcW w:w="639" w:type="pct"/>
            <w:tcBorders>
              <w:top w:val="nil"/>
              <w:bottom w:val="nil"/>
            </w:tcBorders>
            <w:shd w:val="clear" w:color="auto" w:fill="auto"/>
          </w:tcPr>
          <w:p w14:paraId="198F3485" w14:textId="77777777" w:rsidR="00751B9F" w:rsidRPr="003E118D" w:rsidRDefault="00751B9F" w:rsidP="002A7104">
            <w:pPr>
              <w:suppressAutoHyphens w:val="0"/>
              <w:spacing w:before="80" w:after="80" w:line="220" w:lineRule="exact"/>
              <w:ind w:right="113"/>
              <w:rPr>
                <w:lang w:eastAsia="fr-FR"/>
              </w:rPr>
            </w:pPr>
            <w:r w:rsidRPr="003E118D">
              <w:t>26 March 2020</w:t>
            </w:r>
          </w:p>
        </w:tc>
        <w:tc>
          <w:tcPr>
            <w:tcW w:w="638" w:type="pct"/>
            <w:tcBorders>
              <w:top w:val="nil"/>
              <w:bottom w:val="nil"/>
            </w:tcBorders>
            <w:shd w:val="clear" w:color="auto" w:fill="auto"/>
          </w:tcPr>
          <w:p w14:paraId="25DE85A5" w14:textId="77777777" w:rsidR="00751B9F" w:rsidRPr="003E118D" w:rsidRDefault="00751B9F" w:rsidP="002A7104">
            <w:pPr>
              <w:suppressAutoHyphens w:val="0"/>
              <w:spacing w:before="80" w:after="80" w:line="220" w:lineRule="exact"/>
              <w:ind w:right="113"/>
            </w:pPr>
            <w:r w:rsidRPr="003E118D">
              <w:t>12 April 2022</w:t>
            </w:r>
          </w:p>
        </w:tc>
        <w:tc>
          <w:tcPr>
            <w:tcW w:w="877" w:type="pct"/>
            <w:tcBorders>
              <w:top w:val="nil"/>
              <w:bottom w:val="nil"/>
            </w:tcBorders>
            <w:shd w:val="clear" w:color="auto" w:fill="auto"/>
          </w:tcPr>
          <w:p w14:paraId="64B9CEAD" w14:textId="77777777" w:rsidR="00751B9F" w:rsidRPr="003E118D" w:rsidRDefault="00751B9F" w:rsidP="002A7104">
            <w:pPr>
              <w:suppressAutoHyphens w:val="0"/>
              <w:spacing w:before="80" w:after="80" w:line="220" w:lineRule="exact"/>
              <w:ind w:right="113"/>
            </w:pPr>
            <w:r w:rsidRPr="003E118D">
              <w:t xml:space="preserve">First instance: 29 January 2020, </w:t>
            </w:r>
            <w:proofErr w:type="spellStart"/>
            <w:r w:rsidRPr="003E118D">
              <w:t>Zheleznodorozhny</w:t>
            </w:r>
            <w:proofErr w:type="spellEnd"/>
            <w:r w:rsidRPr="003E118D">
              <w:t xml:space="preserve"> District Court </w:t>
            </w:r>
          </w:p>
          <w:p w14:paraId="473AA47B" w14:textId="77777777" w:rsidR="00751B9F" w:rsidRPr="003E118D" w:rsidRDefault="00751B9F" w:rsidP="002A7104">
            <w:pPr>
              <w:suppressAutoHyphens w:val="0"/>
              <w:spacing w:before="80" w:after="80" w:line="220" w:lineRule="exact"/>
              <w:ind w:right="113"/>
            </w:pPr>
          </w:p>
          <w:p w14:paraId="2FC4D029" w14:textId="77777777" w:rsidR="00751B9F" w:rsidRPr="003E118D" w:rsidRDefault="00751B9F" w:rsidP="002A7104">
            <w:pPr>
              <w:suppressAutoHyphens w:val="0"/>
              <w:spacing w:before="80" w:after="80" w:line="220" w:lineRule="exact"/>
              <w:ind w:right="113"/>
              <w:rPr>
                <w:lang w:eastAsia="fr-FR"/>
              </w:rPr>
            </w:pPr>
            <w:r w:rsidRPr="003E118D">
              <w:t>Appeal: 19 February 2020, Vitebsk Regional Court</w:t>
            </w:r>
          </w:p>
        </w:tc>
        <w:tc>
          <w:tcPr>
            <w:tcW w:w="625" w:type="pct"/>
            <w:tcBorders>
              <w:top w:val="nil"/>
              <w:bottom w:val="nil"/>
            </w:tcBorders>
            <w:shd w:val="clear" w:color="auto" w:fill="auto"/>
          </w:tcPr>
          <w:p w14:paraId="2C7287B1" w14:textId="6D0760D8" w:rsidR="00751B9F" w:rsidRPr="003E118D" w:rsidRDefault="00751B9F" w:rsidP="002A7104">
            <w:pPr>
              <w:suppressAutoHyphens w:val="0"/>
              <w:spacing w:before="80" w:after="80" w:line="220" w:lineRule="exact"/>
              <w:ind w:right="113"/>
              <w:rPr>
                <w:lang w:eastAsia="fr-FR"/>
              </w:rPr>
            </w:pPr>
            <w:r w:rsidRPr="003E118D">
              <w:t>Fine of 810</w:t>
            </w:r>
            <w:r w:rsidR="00A12047">
              <w:t> </w:t>
            </w:r>
            <w:r w:rsidRPr="003E118D">
              <w:t>Belarusian roubles (approximately $410)</w:t>
            </w:r>
          </w:p>
        </w:tc>
        <w:tc>
          <w:tcPr>
            <w:tcW w:w="625" w:type="pct"/>
            <w:tcBorders>
              <w:top w:val="nil"/>
              <w:bottom w:val="nil"/>
            </w:tcBorders>
            <w:shd w:val="clear" w:color="auto" w:fill="auto"/>
          </w:tcPr>
          <w:p w14:paraId="40CC6020" w14:textId="47547CD5" w:rsidR="00751B9F" w:rsidRPr="003E118D" w:rsidRDefault="00751B9F" w:rsidP="002A7104">
            <w:pPr>
              <w:suppressAutoHyphens w:val="0"/>
              <w:spacing w:before="80" w:after="80" w:line="220" w:lineRule="exact"/>
              <w:ind w:right="113"/>
              <w:rPr>
                <w:lang w:eastAsia="fr-FR"/>
              </w:rPr>
            </w:pPr>
            <w:r w:rsidRPr="003E118D">
              <w:t>Code of Administrative Offences, art.</w:t>
            </w:r>
            <w:r w:rsidR="00FA5C7A" w:rsidRPr="003E118D">
              <w:t> </w:t>
            </w:r>
            <w:r w:rsidRPr="003E118D">
              <w:t>23.34 (1)</w:t>
            </w:r>
          </w:p>
        </w:tc>
      </w:tr>
      <w:tr w:rsidR="00751B9F" w:rsidRPr="003E118D" w14:paraId="5B99F66A" w14:textId="77777777" w:rsidTr="00C82ACE">
        <w:tc>
          <w:tcPr>
            <w:tcW w:w="479" w:type="pct"/>
            <w:tcBorders>
              <w:top w:val="nil"/>
            </w:tcBorders>
            <w:shd w:val="clear" w:color="auto" w:fill="auto"/>
          </w:tcPr>
          <w:p w14:paraId="4E7D57A9" w14:textId="4C02416C" w:rsidR="00751B9F" w:rsidRPr="003E118D" w:rsidRDefault="00751B9F" w:rsidP="00C82ACE">
            <w:pPr>
              <w:suppressAutoHyphens w:val="0"/>
              <w:spacing w:before="80" w:after="80" w:line="220" w:lineRule="exact"/>
              <w:ind w:right="113"/>
              <w:rPr>
                <w:lang w:eastAsia="fr-FR"/>
              </w:rPr>
            </w:pPr>
            <w:r w:rsidRPr="003E118D">
              <w:lastRenderedPageBreak/>
              <w:t xml:space="preserve">Natalya </w:t>
            </w:r>
            <w:proofErr w:type="spellStart"/>
            <w:r w:rsidRPr="003E118D">
              <w:t>Strelchenko</w:t>
            </w:r>
            <w:proofErr w:type="spellEnd"/>
          </w:p>
        </w:tc>
        <w:tc>
          <w:tcPr>
            <w:tcW w:w="532" w:type="pct"/>
            <w:tcBorders>
              <w:top w:val="nil"/>
            </w:tcBorders>
            <w:shd w:val="clear" w:color="auto" w:fill="auto"/>
          </w:tcPr>
          <w:p w14:paraId="3998DDBD" w14:textId="77777777" w:rsidR="00751B9F" w:rsidRPr="003E118D" w:rsidRDefault="00751B9F" w:rsidP="002A7104">
            <w:pPr>
              <w:suppressAutoHyphens w:val="0"/>
              <w:spacing w:before="80" w:after="80" w:line="220" w:lineRule="exact"/>
              <w:ind w:right="113"/>
            </w:pPr>
            <w:r w:rsidRPr="003E118D">
              <w:t>3946/2021</w:t>
            </w:r>
          </w:p>
        </w:tc>
        <w:tc>
          <w:tcPr>
            <w:tcW w:w="585" w:type="pct"/>
            <w:tcBorders>
              <w:top w:val="nil"/>
            </w:tcBorders>
            <w:shd w:val="clear" w:color="auto" w:fill="auto"/>
          </w:tcPr>
          <w:p w14:paraId="387F725A" w14:textId="77777777" w:rsidR="00751B9F" w:rsidRPr="003E118D" w:rsidRDefault="00751B9F" w:rsidP="002A7104">
            <w:pPr>
              <w:suppressAutoHyphens w:val="0"/>
              <w:spacing w:before="80" w:after="80" w:line="220" w:lineRule="exact"/>
              <w:ind w:right="113"/>
            </w:pPr>
            <w:r w:rsidRPr="003E118D">
              <w:t>Not represented by counsel</w:t>
            </w:r>
          </w:p>
        </w:tc>
        <w:tc>
          <w:tcPr>
            <w:tcW w:w="639" w:type="pct"/>
            <w:tcBorders>
              <w:top w:val="nil"/>
            </w:tcBorders>
            <w:shd w:val="clear" w:color="auto" w:fill="auto"/>
          </w:tcPr>
          <w:p w14:paraId="0C52C69B" w14:textId="77777777" w:rsidR="00751B9F" w:rsidRPr="003E118D" w:rsidRDefault="00751B9F" w:rsidP="002A7104">
            <w:pPr>
              <w:suppressAutoHyphens w:val="0"/>
              <w:spacing w:before="80" w:after="80" w:line="220" w:lineRule="exact"/>
              <w:ind w:right="113"/>
              <w:rPr>
                <w:lang w:eastAsia="fr-FR"/>
              </w:rPr>
            </w:pPr>
            <w:r w:rsidRPr="003E118D">
              <w:t>7 July 2020</w:t>
            </w:r>
          </w:p>
        </w:tc>
        <w:tc>
          <w:tcPr>
            <w:tcW w:w="638" w:type="pct"/>
            <w:tcBorders>
              <w:top w:val="nil"/>
            </w:tcBorders>
            <w:shd w:val="clear" w:color="auto" w:fill="auto"/>
          </w:tcPr>
          <w:p w14:paraId="5E99EEF7" w14:textId="77777777" w:rsidR="00751B9F" w:rsidRPr="003E118D" w:rsidRDefault="00751B9F" w:rsidP="002A7104">
            <w:pPr>
              <w:suppressAutoHyphens w:val="0"/>
              <w:spacing w:before="80" w:after="80" w:line="220" w:lineRule="exact"/>
              <w:ind w:right="113"/>
            </w:pPr>
            <w:r w:rsidRPr="003E118D">
              <w:t>3 June 2021</w:t>
            </w:r>
          </w:p>
        </w:tc>
        <w:tc>
          <w:tcPr>
            <w:tcW w:w="877" w:type="pct"/>
            <w:tcBorders>
              <w:top w:val="nil"/>
            </w:tcBorders>
            <w:shd w:val="clear" w:color="auto" w:fill="auto"/>
          </w:tcPr>
          <w:p w14:paraId="52715E95" w14:textId="77777777" w:rsidR="00751B9F" w:rsidRPr="003E118D" w:rsidRDefault="00751B9F" w:rsidP="002A7104">
            <w:pPr>
              <w:suppressAutoHyphens w:val="0"/>
              <w:spacing w:before="80" w:after="80" w:line="220" w:lineRule="exact"/>
              <w:ind w:right="113"/>
            </w:pPr>
            <w:r w:rsidRPr="003E118D">
              <w:t xml:space="preserve">First instance: 10 January 2020, </w:t>
            </w:r>
            <w:proofErr w:type="spellStart"/>
            <w:r w:rsidRPr="003E118D">
              <w:t>Dubrovensky</w:t>
            </w:r>
            <w:proofErr w:type="spellEnd"/>
            <w:r w:rsidRPr="003E118D">
              <w:t xml:space="preserve"> District Court </w:t>
            </w:r>
          </w:p>
          <w:p w14:paraId="624666B3" w14:textId="77777777" w:rsidR="00751B9F" w:rsidRPr="003E118D" w:rsidRDefault="00751B9F" w:rsidP="002A7104">
            <w:pPr>
              <w:suppressAutoHyphens w:val="0"/>
              <w:spacing w:before="80" w:after="80" w:line="220" w:lineRule="exact"/>
              <w:ind w:right="113"/>
            </w:pPr>
          </w:p>
          <w:p w14:paraId="41DEC26F" w14:textId="77777777" w:rsidR="00751B9F" w:rsidRPr="003E118D" w:rsidRDefault="00751B9F" w:rsidP="002A7104">
            <w:pPr>
              <w:suppressAutoHyphens w:val="0"/>
              <w:spacing w:before="80" w:after="80" w:line="220" w:lineRule="exact"/>
              <w:ind w:right="113"/>
            </w:pPr>
            <w:r w:rsidRPr="003E118D">
              <w:t>Appeal: 5 February 2020, Vitebsk Regional Court</w:t>
            </w:r>
          </w:p>
        </w:tc>
        <w:tc>
          <w:tcPr>
            <w:tcW w:w="625" w:type="pct"/>
            <w:tcBorders>
              <w:top w:val="nil"/>
            </w:tcBorders>
            <w:shd w:val="clear" w:color="auto" w:fill="auto"/>
          </w:tcPr>
          <w:p w14:paraId="19D5FB43" w14:textId="62152BAE" w:rsidR="00751B9F" w:rsidRPr="003E118D" w:rsidRDefault="00751B9F" w:rsidP="002A7104">
            <w:pPr>
              <w:suppressAutoHyphens w:val="0"/>
              <w:spacing w:before="80" w:after="80" w:line="220" w:lineRule="exact"/>
              <w:ind w:right="113"/>
              <w:rPr>
                <w:lang w:eastAsia="fr-FR"/>
              </w:rPr>
            </w:pPr>
            <w:r w:rsidRPr="003E118D">
              <w:t>Fine of 675</w:t>
            </w:r>
            <w:r w:rsidR="00A12047">
              <w:t> </w:t>
            </w:r>
            <w:r w:rsidRPr="003E118D">
              <w:t>Belarusian roubles (approximately $340)</w:t>
            </w:r>
          </w:p>
        </w:tc>
        <w:tc>
          <w:tcPr>
            <w:tcW w:w="625" w:type="pct"/>
            <w:tcBorders>
              <w:top w:val="nil"/>
            </w:tcBorders>
            <w:shd w:val="clear" w:color="auto" w:fill="auto"/>
          </w:tcPr>
          <w:p w14:paraId="4114F223" w14:textId="03670F4E" w:rsidR="00751B9F" w:rsidRPr="003E118D" w:rsidRDefault="00751B9F" w:rsidP="002A7104">
            <w:pPr>
              <w:suppressAutoHyphens w:val="0"/>
              <w:spacing w:before="80" w:after="80" w:line="220" w:lineRule="exact"/>
              <w:ind w:right="113"/>
              <w:rPr>
                <w:lang w:eastAsia="fr-FR"/>
              </w:rPr>
            </w:pPr>
            <w:r w:rsidRPr="003E118D">
              <w:t>Code of Administrative Offences, art.</w:t>
            </w:r>
            <w:r w:rsidR="00FA5C7A" w:rsidRPr="003E118D">
              <w:t> </w:t>
            </w:r>
            <w:r w:rsidRPr="003E118D">
              <w:t xml:space="preserve">23.34 (1) </w:t>
            </w:r>
          </w:p>
        </w:tc>
      </w:tr>
      <w:tr w:rsidR="00751B9F" w:rsidRPr="003E118D" w14:paraId="1E27A547" w14:textId="77777777" w:rsidTr="00AA402E">
        <w:tc>
          <w:tcPr>
            <w:tcW w:w="479" w:type="pct"/>
            <w:shd w:val="clear" w:color="auto" w:fill="auto"/>
          </w:tcPr>
          <w:p w14:paraId="1EED7787" w14:textId="5F0C308E" w:rsidR="00751B9F" w:rsidRPr="003E118D" w:rsidRDefault="00751B9F" w:rsidP="00C82ACE">
            <w:pPr>
              <w:suppressAutoHyphens w:val="0"/>
              <w:spacing w:before="80" w:after="80" w:line="220" w:lineRule="exact"/>
              <w:ind w:right="113"/>
            </w:pPr>
            <w:r w:rsidRPr="003E118D">
              <w:t>Oleg Pavlov</w:t>
            </w:r>
          </w:p>
        </w:tc>
        <w:tc>
          <w:tcPr>
            <w:tcW w:w="532" w:type="pct"/>
            <w:shd w:val="clear" w:color="auto" w:fill="auto"/>
          </w:tcPr>
          <w:p w14:paraId="170F3CDA" w14:textId="77777777" w:rsidR="00751B9F" w:rsidRPr="003E118D" w:rsidRDefault="00751B9F" w:rsidP="002A7104">
            <w:pPr>
              <w:suppressAutoHyphens w:val="0"/>
              <w:spacing w:before="80" w:after="80" w:line="220" w:lineRule="exact"/>
              <w:ind w:right="113"/>
            </w:pPr>
            <w:r w:rsidRPr="003E118D">
              <w:t>3952/2021</w:t>
            </w:r>
          </w:p>
        </w:tc>
        <w:tc>
          <w:tcPr>
            <w:tcW w:w="585" w:type="pct"/>
            <w:shd w:val="clear" w:color="auto" w:fill="auto"/>
          </w:tcPr>
          <w:p w14:paraId="3E9E439F" w14:textId="77777777" w:rsidR="00751B9F" w:rsidRPr="003E118D" w:rsidRDefault="00751B9F" w:rsidP="002A7104">
            <w:pPr>
              <w:suppressAutoHyphens w:val="0"/>
              <w:spacing w:before="80" w:after="80" w:line="220" w:lineRule="exact"/>
              <w:ind w:right="113"/>
            </w:pPr>
            <w:r w:rsidRPr="003E118D">
              <w:t xml:space="preserve">Represented by counsel, Pavel </w:t>
            </w:r>
            <w:proofErr w:type="spellStart"/>
            <w:r w:rsidRPr="003E118D">
              <w:t>Levinov</w:t>
            </w:r>
            <w:proofErr w:type="spellEnd"/>
          </w:p>
        </w:tc>
        <w:tc>
          <w:tcPr>
            <w:tcW w:w="639" w:type="pct"/>
            <w:shd w:val="clear" w:color="auto" w:fill="auto"/>
          </w:tcPr>
          <w:p w14:paraId="58950F17" w14:textId="77777777" w:rsidR="00751B9F" w:rsidRPr="003E118D" w:rsidRDefault="00751B9F" w:rsidP="002A7104">
            <w:pPr>
              <w:suppressAutoHyphens w:val="0"/>
              <w:spacing w:before="80" w:after="80" w:line="220" w:lineRule="exact"/>
              <w:ind w:right="113"/>
            </w:pPr>
            <w:r w:rsidRPr="003E118D">
              <w:t>6 February 2020</w:t>
            </w:r>
          </w:p>
        </w:tc>
        <w:tc>
          <w:tcPr>
            <w:tcW w:w="638" w:type="pct"/>
            <w:shd w:val="clear" w:color="auto" w:fill="auto"/>
          </w:tcPr>
          <w:p w14:paraId="6970C782" w14:textId="77777777" w:rsidR="00751B9F" w:rsidRPr="003E118D" w:rsidRDefault="00751B9F" w:rsidP="002A7104">
            <w:pPr>
              <w:suppressAutoHyphens w:val="0"/>
              <w:spacing w:before="80" w:after="80" w:line="220" w:lineRule="exact"/>
              <w:ind w:right="113"/>
            </w:pPr>
            <w:r w:rsidRPr="003E118D">
              <w:t>10 June 2021</w:t>
            </w:r>
          </w:p>
        </w:tc>
        <w:tc>
          <w:tcPr>
            <w:tcW w:w="877" w:type="pct"/>
            <w:shd w:val="clear" w:color="auto" w:fill="auto"/>
          </w:tcPr>
          <w:p w14:paraId="26A2C47C" w14:textId="77777777" w:rsidR="00751B9F" w:rsidRPr="003E118D" w:rsidRDefault="00751B9F" w:rsidP="002A7104">
            <w:pPr>
              <w:suppressAutoHyphens w:val="0"/>
              <w:spacing w:before="80" w:after="80" w:line="220" w:lineRule="exact"/>
              <w:ind w:right="113"/>
            </w:pPr>
            <w:r w:rsidRPr="003E118D">
              <w:t xml:space="preserve">First instance: 15 January 2020, </w:t>
            </w:r>
            <w:proofErr w:type="spellStart"/>
            <w:r w:rsidRPr="003E118D">
              <w:t>Zheleznodorozhny</w:t>
            </w:r>
            <w:proofErr w:type="spellEnd"/>
            <w:r w:rsidRPr="003E118D">
              <w:t xml:space="preserve"> District Court </w:t>
            </w:r>
          </w:p>
          <w:p w14:paraId="4D587EFF" w14:textId="77777777" w:rsidR="00751B9F" w:rsidRPr="003E118D" w:rsidRDefault="00751B9F" w:rsidP="002A7104">
            <w:pPr>
              <w:suppressAutoHyphens w:val="0"/>
              <w:spacing w:before="80" w:after="80" w:line="220" w:lineRule="exact"/>
              <w:ind w:right="113"/>
            </w:pPr>
          </w:p>
          <w:p w14:paraId="570CCE15" w14:textId="77777777" w:rsidR="00751B9F" w:rsidRPr="003E118D" w:rsidRDefault="00751B9F" w:rsidP="002A7104">
            <w:pPr>
              <w:suppressAutoHyphens w:val="0"/>
              <w:spacing w:before="80" w:after="80" w:line="220" w:lineRule="exact"/>
              <w:ind w:right="113"/>
            </w:pPr>
            <w:r w:rsidRPr="003E118D">
              <w:t>Appeal: 29 January 2020, Vitebsk Regional Court</w:t>
            </w:r>
          </w:p>
        </w:tc>
        <w:tc>
          <w:tcPr>
            <w:tcW w:w="625" w:type="pct"/>
            <w:shd w:val="clear" w:color="auto" w:fill="auto"/>
          </w:tcPr>
          <w:p w14:paraId="214AE67B" w14:textId="79B5A9C2" w:rsidR="00751B9F" w:rsidRPr="003E118D" w:rsidRDefault="00751B9F" w:rsidP="002A7104">
            <w:pPr>
              <w:suppressAutoHyphens w:val="0"/>
              <w:spacing w:before="80" w:after="80" w:line="220" w:lineRule="exact"/>
              <w:ind w:right="113"/>
            </w:pPr>
            <w:r w:rsidRPr="003E118D">
              <w:t>Fine in of 675</w:t>
            </w:r>
            <w:r w:rsidR="00A12047">
              <w:t> </w:t>
            </w:r>
            <w:r w:rsidRPr="003E118D">
              <w:t>Belarusian roubles (approximately $340)</w:t>
            </w:r>
          </w:p>
        </w:tc>
        <w:tc>
          <w:tcPr>
            <w:tcW w:w="625" w:type="pct"/>
            <w:shd w:val="clear" w:color="auto" w:fill="auto"/>
          </w:tcPr>
          <w:p w14:paraId="5178B0E8" w14:textId="05D44E6F" w:rsidR="00751B9F" w:rsidRPr="003E118D" w:rsidRDefault="00751B9F" w:rsidP="002A7104">
            <w:pPr>
              <w:suppressAutoHyphens w:val="0"/>
              <w:spacing w:before="80" w:after="80" w:line="220" w:lineRule="exact"/>
              <w:ind w:right="113"/>
            </w:pPr>
            <w:r w:rsidRPr="003E118D">
              <w:t>Code of Administrative Offences, art.</w:t>
            </w:r>
            <w:r w:rsidR="00FA5C7A" w:rsidRPr="003E118D">
              <w:t> </w:t>
            </w:r>
            <w:r w:rsidRPr="003E118D">
              <w:t>23.34 (1)</w:t>
            </w:r>
          </w:p>
        </w:tc>
      </w:tr>
      <w:tr w:rsidR="00751B9F" w:rsidRPr="003E118D" w14:paraId="126E5CEB" w14:textId="77777777" w:rsidTr="00993593">
        <w:tc>
          <w:tcPr>
            <w:tcW w:w="479" w:type="pct"/>
            <w:tcBorders>
              <w:bottom w:val="nil"/>
            </w:tcBorders>
            <w:shd w:val="clear" w:color="auto" w:fill="auto"/>
          </w:tcPr>
          <w:p w14:paraId="66A50902" w14:textId="70A11543" w:rsidR="00751B9F" w:rsidRPr="003E118D" w:rsidRDefault="00751B9F" w:rsidP="00C82ACE">
            <w:pPr>
              <w:suppressAutoHyphens w:val="0"/>
              <w:spacing w:before="80" w:after="80" w:line="220" w:lineRule="exact"/>
              <w:ind w:right="113"/>
            </w:pPr>
            <w:r w:rsidRPr="003E118D">
              <w:t xml:space="preserve">Sergei </w:t>
            </w:r>
            <w:proofErr w:type="spellStart"/>
            <w:r w:rsidRPr="003E118D">
              <w:t>Stribulski</w:t>
            </w:r>
            <w:proofErr w:type="spellEnd"/>
          </w:p>
        </w:tc>
        <w:tc>
          <w:tcPr>
            <w:tcW w:w="532" w:type="pct"/>
            <w:tcBorders>
              <w:bottom w:val="nil"/>
            </w:tcBorders>
            <w:shd w:val="clear" w:color="auto" w:fill="auto"/>
          </w:tcPr>
          <w:p w14:paraId="645783D7" w14:textId="77777777" w:rsidR="00751B9F" w:rsidRPr="003E118D" w:rsidRDefault="00751B9F" w:rsidP="002A7104">
            <w:pPr>
              <w:suppressAutoHyphens w:val="0"/>
              <w:spacing w:before="80" w:after="80" w:line="220" w:lineRule="exact"/>
              <w:ind w:right="113"/>
            </w:pPr>
            <w:r w:rsidRPr="003E118D">
              <w:t>3956/2021</w:t>
            </w:r>
          </w:p>
        </w:tc>
        <w:tc>
          <w:tcPr>
            <w:tcW w:w="585" w:type="pct"/>
            <w:tcBorders>
              <w:bottom w:val="nil"/>
            </w:tcBorders>
            <w:shd w:val="clear" w:color="auto" w:fill="auto"/>
          </w:tcPr>
          <w:p w14:paraId="0C69C173" w14:textId="77777777" w:rsidR="00751B9F" w:rsidRPr="003E118D" w:rsidRDefault="00751B9F" w:rsidP="002A7104">
            <w:pPr>
              <w:suppressAutoHyphens w:val="0"/>
              <w:spacing w:before="80" w:after="80" w:line="220" w:lineRule="exact"/>
              <w:ind w:right="113"/>
            </w:pPr>
            <w:r w:rsidRPr="003E118D">
              <w:t>Not represented by counsel</w:t>
            </w:r>
          </w:p>
        </w:tc>
        <w:tc>
          <w:tcPr>
            <w:tcW w:w="639" w:type="pct"/>
            <w:tcBorders>
              <w:bottom w:val="nil"/>
            </w:tcBorders>
            <w:shd w:val="clear" w:color="auto" w:fill="auto"/>
          </w:tcPr>
          <w:p w14:paraId="502F134C" w14:textId="77777777" w:rsidR="00751B9F" w:rsidRPr="003E118D" w:rsidRDefault="00751B9F" w:rsidP="002A7104">
            <w:pPr>
              <w:suppressAutoHyphens w:val="0"/>
              <w:spacing w:before="80" w:after="80" w:line="220" w:lineRule="exact"/>
              <w:ind w:right="113"/>
            </w:pPr>
            <w:r w:rsidRPr="003E118D">
              <w:t>16 January 2020</w:t>
            </w:r>
          </w:p>
        </w:tc>
        <w:tc>
          <w:tcPr>
            <w:tcW w:w="638" w:type="pct"/>
            <w:tcBorders>
              <w:bottom w:val="nil"/>
            </w:tcBorders>
            <w:shd w:val="clear" w:color="auto" w:fill="auto"/>
          </w:tcPr>
          <w:p w14:paraId="39041F21" w14:textId="77777777" w:rsidR="00751B9F" w:rsidRPr="003E118D" w:rsidRDefault="00751B9F" w:rsidP="002A7104">
            <w:pPr>
              <w:suppressAutoHyphens w:val="0"/>
              <w:spacing w:before="80" w:after="80" w:line="220" w:lineRule="exact"/>
              <w:ind w:right="113"/>
            </w:pPr>
            <w:r w:rsidRPr="003E118D">
              <w:t>23 June 2021</w:t>
            </w:r>
          </w:p>
        </w:tc>
        <w:tc>
          <w:tcPr>
            <w:tcW w:w="877" w:type="pct"/>
            <w:tcBorders>
              <w:bottom w:val="nil"/>
            </w:tcBorders>
            <w:shd w:val="clear" w:color="auto" w:fill="auto"/>
          </w:tcPr>
          <w:p w14:paraId="6E2B0AA1" w14:textId="77777777" w:rsidR="00751B9F" w:rsidRPr="003E118D" w:rsidRDefault="00751B9F" w:rsidP="002A7104">
            <w:pPr>
              <w:suppressAutoHyphens w:val="0"/>
              <w:spacing w:before="80" w:after="80" w:line="220" w:lineRule="exact"/>
              <w:ind w:right="113"/>
            </w:pPr>
            <w:r w:rsidRPr="003E118D">
              <w:t xml:space="preserve">First instance: 11 October 2016, Moskovsky District Court </w:t>
            </w:r>
          </w:p>
          <w:p w14:paraId="0443B3EF" w14:textId="77777777" w:rsidR="00751B9F" w:rsidRPr="003E118D" w:rsidRDefault="00751B9F" w:rsidP="002A7104">
            <w:pPr>
              <w:suppressAutoHyphens w:val="0"/>
              <w:spacing w:before="80" w:after="80" w:line="220" w:lineRule="exact"/>
              <w:ind w:right="113"/>
            </w:pPr>
          </w:p>
          <w:p w14:paraId="345A8B9A" w14:textId="77777777" w:rsidR="00751B9F" w:rsidRPr="003E118D" w:rsidRDefault="00751B9F" w:rsidP="002A7104">
            <w:pPr>
              <w:suppressAutoHyphens w:val="0"/>
              <w:spacing w:before="80" w:after="80" w:line="220" w:lineRule="exact"/>
              <w:ind w:right="113"/>
            </w:pPr>
            <w:r w:rsidRPr="003E118D">
              <w:t>Appeal: 15 November 2016, Minsk City Court</w:t>
            </w:r>
          </w:p>
        </w:tc>
        <w:tc>
          <w:tcPr>
            <w:tcW w:w="625" w:type="pct"/>
            <w:tcBorders>
              <w:bottom w:val="nil"/>
            </w:tcBorders>
            <w:shd w:val="clear" w:color="auto" w:fill="auto"/>
          </w:tcPr>
          <w:p w14:paraId="10AA5A21" w14:textId="7D98F356" w:rsidR="00751B9F" w:rsidRPr="003E118D" w:rsidRDefault="00751B9F" w:rsidP="002A7104">
            <w:pPr>
              <w:suppressAutoHyphens w:val="0"/>
              <w:spacing w:before="80" w:after="80" w:line="220" w:lineRule="exact"/>
              <w:ind w:right="113"/>
            </w:pPr>
            <w:r w:rsidRPr="003E118D">
              <w:t>Fine of 525</w:t>
            </w:r>
            <w:r w:rsidR="00A12047">
              <w:t> </w:t>
            </w:r>
            <w:r w:rsidRPr="003E118D">
              <w:t>Belarusian roubles (approximately $265)</w:t>
            </w:r>
          </w:p>
        </w:tc>
        <w:tc>
          <w:tcPr>
            <w:tcW w:w="625" w:type="pct"/>
            <w:tcBorders>
              <w:bottom w:val="nil"/>
            </w:tcBorders>
            <w:shd w:val="clear" w:color="auto" w:fill="auto"/>
          </w:tcPr>
          <w:p w14:paraId="72506CE4" w14:textId="54C0F1BC" w:rsidR="00751B9F" w:rsidRPr="003E118D" w:rsidRDefault="00751B9F" w:rsidP="002A7104">
            <w:pPr>
              <w:suppressAutoHyphens w:val="0"/>
              <w:spacing w:before="80" w:after="80" w:line="220" w:lineRule="exact"/>
              <w:ind w:right="113"/>
            </w:pPr>
            <w:r w:rsidRPr="003E118D">
              <w:t>Code of Administrative Offences, art.</w:t>
            </w:r>
            <w:r w:rsidR="00FA5C7A" w:rsidRPr="003E118D">
              <w:t> </w:t>
            </w:r>
            <w:r w:rsidRPr="003E118D">
              <w:t xml:space="preserve">23.34 (1) </w:t>
            </w:r>
          </w:p>
        </w:tc>
      </w:tr>
      <w:tr w:rsidR="00751B9F" w:rsidRPr="003E118D" w14:paraId="1A2C5B70" w14:textId="77777777" w:rsidTr="00993593">
        <w:tc>
          <w:tcPr>
            <w:tcW w:w="479" w:type="pct"/>
            <w:tcBorders>
              <w:top w:val="nil"/>
              <w:bottom w:val="nil"/>
            </w:tcBorders>
            <w:shd w:val="clear" w:color="auto" w:fill="auto"/>
          </w:tcPr>
          <w:p w14:paraId="012D3363" w14:textId="49E12BA5" w:rsidR="00751B9F" w:rsidRPr="003E118D" w:rsidRDefault="00751B9F" w:rsidP="00C82ACE">
            <w:pPr>
              <w:suppressAutoHyphens w:val="0"/>
              <w:spacing w:before="80" w:after="80" w:line="220" w:lineRule="exact"/>
              <w:ind w:right="113"/>
            </w:pPr>
            <w:r w:rsidRPr="003E118D">
              <w:t xml:space="preserve">Sergey </w:t>
            </w:r>
            <w:proofErr w:type="spellStart"/>
            <w:r w:rsidRPr="003E118D">
              <w:t>Tihanovski</w:t>
            </w:r>
            <w:proofErr w:type="spellEnd"/>
          </w:p>
        </w:tc>
        <w:tc>
          <w:tcPr>
            <w:tcW w:w="532" w:type="pct"/>
            <w:tcBorders>
              <w:top w:val="nil"/>
              <w:bottom w:val="nil"/>
            </w:tcBorders>
            <w:shd w:val="clear" w:color="auto" w:fill="auto"/>
          </w:tcPr>
          <w:p w14:paraId="3E19116A" w14:textId="77777777" w:rsidR="00751B9F" w:rsidRPr="003E118D" w:rsidRDefault="00751B9F" w:rsidP="002A7104">
            <w:pPr>
              <w:suppressAutoHyphens w:val="0"/>
              <w:spacing w:before="80" w:after="80" w:line="220" w:lineRule="exact"/>
              <w:ind w:right="113"/>
            </w:pPr>
            <w:r w:rsidRPr="003E118D">
              <w:t>3974/2021</w:t>
            </w:r>
          </w:p>
        </w:tc>
        <w:tc>
          <w:tcPr>
            <w:tcW w:w="585" w:type="pct"/>
            <w:tcBorders>
              <w:top w:val="nil"/>
              <w:bottom w:val="nil"/>
            </w:tcBorders>
            <w:shd w:val="clear" w:color="auto" w:fill="auto"/>
          </w:tcPr>
          <w:p w14:paraId="62BDEF0A" w14:textId="77777777" w:rsidR="00751B9F" w:rsidRPr="003E118D" w:rsidRDefault="00751B9F" w:rsidP="002A7104">
            <w:pPr>
              <w:suppressAutoHyphens w:val="0"/>
              <w:spacing w:before="80" w:after="80" w:line="220" w:lineRule="exact"/>
              <w:ind w:right="113"/>
            </w:pPr>
            <w:r w:rsidRPr="003E118D">
              <w:t>Represented by counsel, Natalia Matskevich</w:t>
            </w:r>
          </w:p>
        </w:tc>
        <w:tc>
          <w:tcPr>
            <w:tcW w:w="639" w:type="pct"/>
            <w:tcBorders>
              <w:top w:val="nil"/>
              <w:bottom w:val="nil"/>
            </w:tcBorders>
            <w:shd w:val="clear" w:color="auto" w:fill="auto"/>
          </w:tcPr>
          <w:p w14:paraId="2B884EA4" w14:textId="77777777" w:rsidR="00751B9F" w:rsidRPr="003E118D" w:rsidRDefault="00751B9F" w:rsidP="002A7104">
            <w:pPr>
              <w:suppressAutoHyphens w:val="0"/>
              <w:spacing w:before="80" w:after="80" w:line="220" w:lineRule="exact"/>
              <w:ind w:right="113"/>
            </w:pPr>
            <w:r w:rsidRPr="003E118D">
              <w:t>20 May 2020</w:t>
            </w:r>
          </w:p>
        </w:tc>
        <w:tc>
          <w:tcPr>
            <w:tcW w:w="638" w:type="pct"/>
            <w:tcBorders>
              <w:top w:val="nil"/>
              <w:bottom w:val="nil"/>
            </w:tcBorders>
            <w:shd w:val="clear" w:color="auto" w:fill="auto"/>
          </w:tcPr>
          <w:p w14:paraId="273DB4A8" w14:textId="77777777" w:rsidR="00751B9F" w:rsidRPr="003E118D" w:rsidRDefault="00751B9F" w:rsidP="002A7104">
            <w:pPr>
              <w:suppressAutoHyphens w:val="0"/>
              <w:spacing w:before="80" w:after="80" w:line="220" w:lineRule="exact"/>
              <w:ind w:right="113"/>
            </w:pPr>
            <w:r w:rsidRPr="003E118D">
              <w:t>12 July 2021</w:t>
            </w:r>
          </w:p>
        </w:tc>
        <w:tc>
          <w:tcPr>
            <w:tcW w:w="877" w:type="pct"/>
            <w:tcBorders>
              <w:top w:val="nil"/>
              <w:bottom w:val="nil"/>
            </w:tcBorders>
            <w:shd w:val="clear" w:color="auto" w:fill="auto"/>
          </w:tcPr>
          <w:p w14:paraId="05486B06" w14:textId="7B0B1C4E" w:rsidR="00751B9F" w:rsidRPr="003E118D" w:rsidRDefault="00751B9F" w:rsidP="002A7104">
            <w:pPr>
              <w:suppressAutoHyphens w:val="0"/>
              <w:spacing w:before="80" w:after="80" w:line="220" w:lineRule="exact"/>
              <w:ind w:right="113"/>
            </w:pPr>
            <w:r w:rsidRPr="003E118D">
              <w:t>First instance: 27</w:t>
            </w:r>
            <w:r w:rsidR="00B77A2D">
              <w:t> </w:t>
            </w:r>
            <w:r w:rsidRPr="003E118D">
              <w:t xml:space="preserve">December 2019, </w:t>
            </w:r>
            <w:proofErr w:type="spellStart"/>
            <w:r w:rsidRPr="003E118D">
              <w:t>Sovetsky</w:t>
            </w:r>
            <w:proofErr w:type="spellEnd"/>
            <w:r w:rsidRPr="003E118D">
              <w:t xml:space="preserve"> District Court </w:t>
            </w:r>
          </w:p>
          <w:p w14:paraId="463E7E6D" w14:textId="77777777" w:rsidR="00751B9F" w:rsidRPr="003E118D" w:rsidRDefault="00751B9F" w:rsidP="002A7104">
            <w:pPr>
              <w:suppressAutoHyphens w:val="0"/>
              <w:spacing w:before="80" w:after="80" w:line="220" w:lineRule="exact"/>
              <w:ind w:right="113"/>
            </w:pPr>
          </w:p>
          <w:p w14:paraId="6684ECBE" w14:textId="77777777" w:rsidR="00751B9F" w:rsidRPr="003E118D" w:rsidRDefault="00751B9F" w:rsidP="002A7104">
            <w:pPr>
              <w:suppressAutoHyphens w:val="0"/>
              <w:spacing w:before="80" w:after="80" w:line="220" w:lineRule="exact"/>
              <w:ind w:right="113"/>
            </w:pPr>
            <w:r w:rsidRPr="003E118D">
              <w:t>Appeal: 29 January 2020, Homiel Regional Court</w:t>
            </w:r>
          </w:p>
          <w:p w14:paraId="147B2A5D" w14:textId="77777777" w:rsidR="00751B9F" w:rsidRPr="003E118D" w:rsidRDefault="00751B9F" w:rsidP="002A7104">
            <w:pPr>
              <w:suppressAutoHyphens w:val="0"/>
              <w:spacing w:before="80" w:after="80" w:line="220" w:lineRule="exact"/>
              <w:ind w:right="113"/>
            </w:pPr>
          </w:p>
          <w:p w14:paraId="70977F50" w14:textId="21DC7857" w:rsidR="00751B9F" w:rsidRPr="003E118D" w:rsidRDefault="00751B9F" w:rsidP="00C82ACE">
            <w:pPr>
              <w:suppressAutoHyphens w:val="0"/>
              <w:spacing w:before="80" w:after="80" w:line="220" w:lineRule="exact"/>
              <w:ind w:right="113"/>
            </w:pPr>
            <w:r w:rsidRPr="003E118D">
              <w:t>Further appeals: 24 March 2020 (Chair of the Homiel Regional Court) and 8 May 2020 (Chair of the Supreme Court)</w:t>
            </w:r>
          </w:p>
        </w:tc>
        <w:tc>
          <w:tcPr>
            <w:tcW w:w="625" w:type="pct"/>
            <w:tcBorders>
              <w:top w:val="nil"/>
              <w:bottom w:val="nil"/>
            </w:tcBorders>
            <w:shd w:val="clear" w:color="auto" w:fill="auto"/>
          </w:tcPr>
          <w:p w14:paraId="0440FA74" w14:textId="7E7BE8E8" w:rsidR="00751B9F" w:rsidRPr="003E118D" w:rsidRDefault="00751B9F" w:rsidP="00C82ACE">
            <w:pPr>
              <w:suppressAutoHyphens w:val="0"/>
              <w:spacing w:before="80" w:after="80" w:line="220" w:lineRule="exact"/>
              <w:ind w:right="113"/>
            </w:pPr>
            <w:r w:rsidRPr="003E118D">
              <w:t>Administrative arrest of 15 days</w:t>
            </w:r>
          </w:p>
        </w:tc>
        <w:tc>
          <w:tcPr>
            <w:tcW w:w="625" w:type="pct"/>
            <w:tcBorders>
              <w:top w:val="nil"/>
              <w:bottom w:val="nil"/>
            </w:tcBorders>
            <w:shd w:val="clear" w:color="auto" w:fill="auto"/>
          </w:tcPr>
          <w:p w14:paraId="1B6F5C15" w14:textId="5F69734E" w:rsidR="00751B9F" w:rsidRPr="003E118D" w:rsidRDefault="00751B9F" w:rsidP="00C82ACE">
            <w:pPr>
              <w:suppressAutoHyphens w:val="0"/>
              <w:spacing w:before="80" w:after="80" w:line="220" w:lineRule="exact"/>
              <w:ind w:right="113"/>
            </w:pPr>
            <w:r w:rsidRPr="003E118D">
              <w:t>Code of Administrative Offences, art.</w:t>
            </w:r>
            <w:r w:rsidR="00FA5C7A" w:rsidRPr="003E118D">
              <w:t> </w:t>
            </w:r>
            <w:r w:rsidRPr="003E118D">
              <w:t>23.34 (1)</w:t>
            </w:r>
          </w:p>
        </w:tc>
      </w:tr>
      <w:tr w:rsidR="00C82ACE" w:rsidRPr="003E118D" w14:paraId="63D7466B" w14:textId="77777777" w:rsidTr="00993593">
        <w:tc>
          <w:tcPr>
            <w:tcW w:w="479" w:type="pct"/>
            <w:tcBorders>
              <w:top w:val="nil"/>
            </w:tcBorders>
            <w:shd w:val="clear" w:color="auto" w:fill="auto"/>
          </w:tcPr>
          <w:p w14:paraId="32CF891C" w14:textId="77777777" w:rsidR="00C82ACE" w:rsidRPr="003E118D" w:rsidRDefault="00C82ACE" w:rsidP="00C82ACE">
            <w:pPr>
              <w:keepLines/>
              <w:suppressAutoHyphens w:val="0"/>
              <w:spacing w:before="80" w:after="80" w:line="220" w:lineRule="exact"/>
              <w:ind w:right="113"/>
            </w:pPr>
          </w:p>
        </w:tc>
        <w:tc>
          <w:tcPr>
            <w:tcW w:w="532" w:type="pct"/>
            <w:tcBorders>
              <w:top w:val="nil"/>
            </w:tcBorders>
            <w:shd w:val="clear" w:color="auto" w:fill="auto"/>
          </w:tcPr>
          <w:p w14:paraId="5ECBD13C" w14:textId="77777777" w:rsidR="00C82ACE" w:rsidRPr="003E118D" w:rsidRDefault="00C82ACE" w:rsidP="00C82ACE">
            <w:pPr>
              <w:keepLines/>
              <w:suppressAutoHyphens w:val="0"/>
              <w:spacing w:before="80" w:after="80" w:line="220" w:lineRule="exact"/>
              <w:ind w:right="113"/>
            </w:pPr>
          </w:p>
        </w:tc>
        <w:tc>
          <w:tcPr>
            <w:tcW w:w="585" w:type="pct"/>
            <w:tcBorders>
              <w:top w:val="nil"/>
            </w:tcBorders>
            <w:shd w:val="clear" w:color="auto" w:fill="auto"/>
          </w:tcPr>
          <w:p w14:paraId="4C26D160" w14:textId="77777777" w:rsidR="00C82ACE" w:rsidRPr="003E118D" w:rsidRDefault="00C82ACE" w:rsidP="00C82ACE">
            <w:pPr>
              <w:keepLines/>
              <w:suppressAutoHyphens w:val="0"/>
              <w:spacing w:before="80" w:after="80" w:line="220" w:lineRule="exact"/>
              <w:ind w:right="113"/>
            </w:pPr>
          </w:p>
        </w:tc>
        <w:tc>
          <w:tcPr>
            <w:tcW w:w="639" w:type="pct"/>
            <w:tcBorders>
              <w:top w:val="nil"/>
            </w:tcBorders>
            <w:shd w:val="clear" w:color="auto" w:fill="auto"/>
          </w:tcPr>
          <w:p w14:paraId="083B1CE8" w14:textId="77777777" w:rsidR="00C82ACE" w:rsidRPr="003E118D" w:rsidRDefault="00C82ACE" w:rsidP="00C82ACE">
            <w:pPr>
              <w:keepLines/>
              <w:suppressAutoHyphens w:val="0"/>
              <w:spacing w:before="80" w:after="80" w:line="220" w:lineRule="exact"/>
              <w:ind w:right="113"/>
            </w:pPr>
          </w:p>
        </w:tc>
        <w:tc>
          <w:tcPr>
            <w:tcW w:w="638" w:type="pct"/>
            <w:tcBorders>
              <w:top w:val="nil"/>
            </w:tcBorders>
            <w:shd w:val="clear" w:color="auto" w:fill="auto"/>
          </w:tcPr>
          <w:p w14:paraId="5ED09944" w14:textId="77777777" w:rsidR="00C82ACE" w:rsidRPr="003E118D" w:rsidRDefault="00C82ACE" w:rsidP="00C82ACE">
            <w:pPr>
              <w:keepLines/>
              <w:suppressAutoHyphens w:val="0"/>
              <w:spacing w:before="80" w:after="80" w:line="220" w:lineRule="exact"/>
              <w:ind w:right="113"/>
            </w:pPr>
          </w:p>
        </w:tc>
        <w:tc>
          <w:tcPr>
            <w:tcW w:w="877" w:type="pct"/>
            <w:tcBorders>
              <w:top w:val="nil"/>
            </w:tcBorders>
            <w:shd w:val="clear" w:color="auto" w:fill="auto"/>
          </w:tcPr>
          <w:p w14:paraId="09D4452C" w14:textId="0DB0F035" w:rsidR="00C82ACE" w:rsidRPr="003E118D" w:rsidRDefault="00C82ACE" w:rsidP="00C82ACE">
            <w:pPr>
              <w:keepLines/>
              <w:suppressAutoHyphens w:val="0"/>
              <w:spacing w:before="80" w:after="80" w:line="220" w:lineRule="exact"/>
              <w:ind w:right="113"/>
            </w:pPr>
            <w:r w:rsidRPr="003E118D">
              <w:t xml:space="preserve">First instance: 10 January 2020, </w:t>
            </w:r>
            <w:proofErr w:type="spellStart"/>
            <w:r w:rsidRPr="003E118D">
              <w:t>Sovetsky</w:t>
            </w:r>
            <w:proofErr w:type="spellEnd"/>
            <w:r w:rsidRPr="003E118D">
              <w:t xml:space="preserve"> District Court</w:t>
            </w:r>
          </w:p>
          <w:p w14:paraId="2F6E51D2" w14:textId="77777777" w:rsidR="00C82ACE" w:rsidRPr="003E118D" w:rsidRDefault="00C82ACE" w:rsidP="00C82ACE">
            <w:pPr>
              <w:keepLines/>
              <w:suppressAutoHyphens w:val="0"/>
              <w:spacing w:before="80" w:after="80" w:line="220" w:lineRule="exact"/>
              <w:ind w:right="113"/>
            </w:pPr>
          </w:p>
          <w:p w14:paraId="3645BEE7" w14:textId="77777777" w:rsidR="00C82ACE" w:rsidRPr="003E118D" w:rsidRDefault="00C82ACE" w:rsidP="00C82ACE">
            <w:pPr>
              <w:keepLines/>
              <w:suppressAutoHyphens w:val="0"/>
              <w:spacing w:before="80" w:after="80" w:line="220" w:lineRule="exact"/>
              <w:ind w:right="113"/>
            </w:pPr>
            <w:r w:rsidRPr="003E118D">
              <w:t>Appeal: 7 February 2020, Homiel Regional Court</w:t>
            </w:r>
          </w:p>
          <w:p w14:paraId="2CB9870D" w14:textId="77777777" w:rsidR="00C82ACE" w:rsidRPr="003E118D" w:rsidRDefault="00C82ACE" w:rsidP="00C82ACE">
            <w:pPr>
              <w:keepLines/>
              <w:suppressAutoHyphens w:val="0"/>
              <w:spacing w:before="80" w:after="80" w:line="220" w:lineRule="exact"/>
              <w:ind w:right="113"/>
            </w:pPr>
          </w:p>
          <w:p w14:paraId="0394AD42" w14:textId="647EBD1C" w:rsidR="00C82ACE" w:rsidRPr="003E118D" w:rsidRDefault="00C82ACE" w:rsidP="00C82ACE">
            <w:pPr>
              <w:keepLines/>
              <w:suppressAutoHyphens w:val="0"/>
              <w:spacing w:before="80" w:after="80" w:line="220" w:lineRule="exact"/>
              <w:ind w:right="113"/>
            </w:pPr>
            <w:r w:rsidRPr="003E118D">
              <w:t>Further appeals: 24 March 2020 (Chair of the Homiel Regional Court) and 8 May 2020 (Chair of the Supreme Court)</w:t>
            </w:r>
          </w:p>
        </w:tc>
        <w:tc>
          <w:tcPr>
            <w:tcW w:w="625" w:type="pct"/>
            <w:tcBorders>
              <w:top w:val="nil"/>
            </w:tcBorders>
            <w:shd w:val="clear" w:color="auto" w:fill="auto"/>
          </w:tcPr>
          <w:p w14:paraId="79C77180" w14:textId="57FBC837" w:rsidR="00C82ACE" w:rsidRPr="003E118D" w:rsidRDefault="00C82ACE" w:rsidP="00993593">
            <w:pPr>
              <w:keepLines/>
              <w:suppressAutoHyphens w:val="0"/>
              <w:spacing w:before="80" w:after="80" w:line="220" w:lineRule="exact"/>
              <w:ind w:right="113"/>
            </w:pPr>
            <w:r w:rsidRPr="003E118D">
              <w:t>Administrative arrest of 15 days</w:t>
            </w:r>
          </w:p>
        </w:tc>
        <w:tc>
          <w:tcPr>
            <w:tcW w:w="625" w:type="pct"/>
            <w:tcBorders>
              <w:top w:val="nil"/>
            </w:tcBorders>
            <w:shd w:val="clear" w:color="auto" w:fill="auto"/>
          </w:tcPr>
          <w:p w14:paraId="735A2200" w14:textId="2845DBDB" w:rsidR="00C82ACE" w:rsidRPr="003E118D" w:rsidRDefault="00C82ACE" w:rsidP="00C82ACE">
            <w:pPr>
              <w:keepLines/>
              <w:suppressAutoHyphens w:val="0"/>
              <w:spacing w:before="80" w:after="80" w:line="220" w:lineRule="exact"/>
              <w:ind w:right="113"/>
            </w:pPr>
            <w:r w:rsidRPr="003E118D">
              <w:t>Code of Administrative Offences, art.</w:t>
            </w:r>
            <w:r w:rsidR="00FA5C7A" w:rsidRPr="003E118D">
              <w:t> </w:t>
            </w:r>
            <w:r w:rsidRPr="003E118D">
              <w:t>23.34 (1)</w:t>
            </w:r>
          </w:p>
        </w:tc>
      </w:tr>
      <w:tr w:rsidR="00751B9F" w:rsidRPr="003E118D" w14:paraId="3B68B2B4" w14:textId="77777777" w:rsidTr="00AA402E">
        <w:tc>
          <w:tcPr>
            <w:tcW w:w="479" w:type="pct"/>
            <w:shd w:val="clear" w:color="auto" w:fill="auto"/>
          </w:tcPr>
          <w:p w14:paraId="05B8017F" w14:textId="45328EF5" w:rsidR="00751B9F" w:rsidRPr="003E118D" w:rsidRDefault="00751B9F" w:rsidP="00993593">
            <w:pPr>
              <w:suppressAutoHyphens w:val="0"/>
              <w:spacing w:before="80" w:after="80" w:line="220" w:lineRule="exact"/>
              <w:ind w:right="113"/>
            </w:pPr>
            <w:r w:rsidRPr="003E118D">
              <w:t xml:space="preserve">Natalia </w:t>
            </w:r>
            <w:proofErr w:type="spellStart"/>
            <w:r w:rsidRPr="003E118D">
              <w:t>Troshchenko</w:t>
            </w:r>
            <w:proofErr w:type="spellEnd"/>
          </w:p>
        </w:tc>
        <w:tc>
          <w:tcPr>
            <w:tcW w:w="532" w:type="pct"/>
            <w:shd w:val="clear" w:color="auto" w:fill="auto"/>
          </w:tcPr>
          <w:p w14:paraId="7F1E098C" w14:textId="77777777" w:rsidR="00751B9F" w:rsidRPr="003E118D" w:rsidRDefault="00751B9F" w:rsidP="002A7104">
            <w:pPr>
              <w:suppressAutoHyphens w:val="0"/>
              <w:spacing w:before="80" w:after="80" w:line="220" w:lineRule="exact"/>
              <w:ind w:right="113"/>
            </w:pPr>
            <w:r w:rsidRPr="003E118D">
              <w:t>4000/2021</w:t>
            </w:r>
          </w:p>
        </w:tc>
        <w:tc>
          <w:tcPr>
            <w:tcW w:w="585" w:type="pct"/>
            <w:shd w:val="clear" w:color="auto" w:fill="auto"/>
          </w:tcPr>
          <w:p w14:paraId="3E614AB4" w14:textId="77777777" w:rsidR="00751B9F" w:rsidRPr="003E118D" w:rsidRDefault="00751B9F" w:rsidP="002A7104">
            <w:pPr>
              <w:suppressAutoHyphens w:val="0"/>
              <w:spacing w:before="80" w:after="80" w:line="220" w:lineRule="exact"/>
              <w:ind w:right="113"/>
            </w:pPr>
            <w:r w:rsidRPr="003E118D">
              <w:t xml:space="preserve">Represented by counsel, Pavel </w:t>
            </w:r>
            <w:proofErr w:type="spellStart"/>
            <w:r w:rsidRPr="003E118D">
              <w:t>Levinov</w:t>
            </w:r>
            <w:proofErr w:type="spellEnd"/>
          </w:p>
        </w:tc>
        <w:tc>
          <w:tcPr>
            <w:tcW w:w="639" w:type="pct"/>
            <w:shd w:val="clear" w:color="auto" w:fill="auto"/>
          </w:tcPr>
          <w:p w14:paraId="357BA532" w14:textId="77777777" w:rsidR="00751B9F" w:rsidRPr="003E118D" w:rsidRDefault="00751B9F" w:rsidP="002A7104">
            <w:pPr>
              <w:suppressAutoHyphens w:val="0"/>
              <w:spacing w:before="80" w:after="80" w:line="220" w:lineRule="exact"/>
              <w:ind w:right="113"/>
            </w:pPr>
            <w:r w:rsidRPr="003E118D">
              <w:t>17 February 2020</w:t>
            </w:r>
          </w:p>
        </w:tc>
        <w:tc>
          <w:tcPr>
            <w:tcW w:w="638" w:type="pct"/>
            <w:shd w:val="clear" w:color="auto" w:fill="auto"/>
          </w:tcPr>
          <w:p w14:paraId="637D45C8" w14:textId="77777777" w:rsidR="00751B9F" w:rsidRPr="003E118D" w:rsidRDefault="00751B9F" w:rsidP="002A7104">
            <w:pPr>
              <w:suppressAutoHyphens w:val="0"/>
              <w:spacing w:before="80" w:after="80" w:line="220" w:lineRule="exact"/>
              <w:ind w:right="113"/>
            </w:pPr>
            <w:r w:rsidRPr="003E118D">
              <w:t>26 August 2021</w:t>
            </w:r>
          </w:p>
        </w:tc>
        <w:tc>
          <w:tcPr>
            <w:tcW w:w="877" w:type="pct"/>
            <w:shd w:val="clear" w:color="auto" w:fill="auto"/>
          </w:tcPr>
          <w:p w14:paraId="57EAE298" w14:textId="72B4CD6E" w:rsidR="00751B9F" w:rsidRPr="003E118D" w:rsidRDefault="00751B9F" w:rsidP="002A7104">
            <w:pPr>
              <w:suppressAutoHyphens w:val="0"/>
              <w:spacing w:before="80" w:after="80" w:line="220" w:lineRule="exact"/>
              <w:ind w:right="113"/>
            </w:pPr>
            <w:r w:rsidRPr="003E118D">
              <w:t xml:space="preserve">First instance: 16 January 2020, </w:t>
            </w:r>
            <w:proofErr w:type="spellStart"/>
            <w:r w:rsidRPr="003E118D">
              <w:t>Zheleznodorozhny</w:t>
            </w:r>
            <w:proofErr w:type="spellEnd"/>
            <w:r w:rsidRPr="003E118D">
              <w:t xml:space="preserve"> District Court</w:t>
            </w:r>
          </w:p>
          <w:p w14:paraId="6903D25C" w14:textId="77777777" w:rsidR="00751B9F" w:rsidRPr="003E118D" w:rsidRDefault="00751B9F" w:rsidP="002A7104">
            <w:pPr>
              <w:suppressAutoHyphens w:val="0"/>
              <w:spacing w:before="80" w:after="80" w:line="220" w:lineRule="exact"/>
              <w:ind w:right="113"/>
            </w:pPr>
          </w:p>
          <w:p w14:paraId="52A9F7E6" w14:textId="77777777" w:rsidR="00751B9F" w:rsidRPr="003E118D" w:rsidRDefault="00751B9F" w:rsidP="002A7104">
            <w:pPr>
              <w:suppressAutoHyphens w:val="0"/>
              <w:spacing w:before="80" w:after="80" w:line="220" w:lineRule="exact"/>
              <w:ind w:right="113"/>
            </w:pPr>
            <w:r w:rsidRPr="003E118D">
              <w:t>Appeal: 5 February 2020, Vitebsk Regional Court</w:t>
            </w:r>
          </w:p>
        </w:tc>
        <w:tc>
          <w:tcPr>
            <w:tcW w:w="625" w:type="pct"/>
            <w:shd w:val="clear" w:color="auto" w:fill="auto"/>
          </w:tcPr>
          <w:p w14:paraId="5D9822A5" w14:textId="1E39E5D2" w:rsidR="00751B9F" w:rsidRPr="003E118D" w:rsidRDefault="00751B9F" w:rsidP="002A7104">
            <w:pPr>
              <w:suppressAutoHyphens w:val="0"/>
              <w:spacing w:before="80" w:after="80" w:line="220" w:lineRule="exact"/>
              <w:ind w:right="113"/>
            </w:pPr>
            <w:r w:rsidRPr="003E118D">
              <w:t>Fine of 648</w:t>
            </w:r>
            <w:r w:rsidR="00A12047">
              <w:t> </w:t>
            </w:r>
            <w:r w:rsidRPr="003E118D">
              <w:t>Belarusian roubles (approximately $325)</w:t>
            </w:r>
          </w:p>
        </w:tc>
        <w:tc>
          <w:tcPr>
            <w:tcW w:w="625" w:type="pct"/>
            <w:shd w:val="clear" w:color="auto" w:fill="auto"/>
          </w:tcPr>
          <w:p w14:paraId="307609F4" w14:textId="58BFAB2C" w:rsidR="00751B9F" w:rsidRPr="003E118D" w:rsidRDefault="00751B9F" w:rsidP="002A7104">
            <w:pPr>
              <w:suppressAutoHyphens w:val="0"/>
              <w:spacing w:before="80" w:after="80" w:line="220" w:lineRule="exact"/>
              <w:ind w:right="113"/>
            </w:pPr>
            <w:r w:rsidRPr="003E118D">
              <w:t>Code of Administrative Offences, art.</w:t>
            </w:r>
            <w:r w:rsidR="00FA5C7A" w:rsidRPr="003E118D">
              <w:t> </w:t>
            </w:r>
            <w:r w:rsidRPr="003E118D">
              <w:t>23.34 (1)</w:t>
            </w:r>
          </w:p>
        </w:tc>
      </w:tr>
      <w:tr w:rsidR="00751B9F" w:rsidRPr="003E118D" w14:paraId="7A730A24" w14:textId="77777777" w:rsidTr="00AA402E">
        <w:tc>
          <w:tcPr>
            <w:tcW w:w="479" w:type="pct"/>
            <w:shd w:val="clear" w:color="auto" w:fill="auto"/>
          </w:tcPr>
          <w:p w14:paraId="3C8339B9" w14:textId="1B0FBF15" w:rsidR="00751B9F" w:rsidRPr="003E118D" w:rsidRDefault="00751B9F" w:rsidP="00993593">
            <w:pPr>
              <w:suppressAutoHyphens w:val="0"/>
              <w:spacing w:before="80" w:after="80" w:line="220" w:lineRule="exact"/>
              <w:ind w:right="113"/>
            </w:pPr>
            <w:r w:rsidRPr="003E118D">
              <w:t xml:space="preserve">Irina </w:t>
            </w:r>
            <w:proofErr w:type="spellStart"/>
            <w:r w:rsidRPr="003E118D">
              <w:t>Grishchuk</w:t>
            </w:r>
            <w:proofErr w:type="spellEnd"/>
            <w:r w:rsidRPr="003E118D">
              <w:t xml:space="preserve"> </w:t>
            </w:r>
          </w:p>
        </w:tc>
        <w:tc>
          <w:tcPr>
            <w:tcW w:w="532" w:type="pct"/>
            <w:shd w:val="clear" w:color="auto" w:fill="auto"/>
          </w:tcPr>
          <w:p w14:paraId="114A3BFC" w14:textId="77777777" w:rsidR="00751B9F" w:rsidRPr="003E118D" w:rsidRDefault="00751B9F" w:rsidP="002A7104">
            <w:pPr>
              <w:suppressAutoHyphens w:val="0"/>
              <w:spacing w:before="80" w:after="80" w:line="220" w:lineRule="exact"/>
              <w:ind w:right="113"/>
            </w:pPr>
            <w:r w:rsidRPr="003E118D">
              <w:t>4052/2021</w:t>
            </w:r>
          </w:p>
        </w:tc>
        <w:tc>
          <w:tcPr>
            <w:tcW w:w="585" w:type="pct"/>
            <w:shd w:val="clear" w:color="auto" w:fill="auto"/>
          </w:tcPr>
          <w:p w14:paraId="67EBFADA" w14:textId="77777777" w:rsidR="00751B9F" w:rsidRPr="003E118D" w:rsidRDefault="00751B9F" w:rsidP="002A7104">
            <w:pPr>
              <w:suppressAutoHyphens w:val="0"/>
              <w:spacing w:before="80" w:after="80" w:line="220" w:lineRule="exact"/>
              <w:ind w:right="113"/>
            </w:pPr>
            <w:r w:rsidRPr="003E118D">
              <w:t xml:space="preserve">Represented by counsel, Pavel </w:t>
            </w:r>
            <w:proofErr w:type="spellStart"/>
            <w:r w:rsidRPr="003E118D">
              <w:t>Levinov</w:t>
            </w:r>
            <w:proofErr w:type="spellEnd"/>
          </w:p>
        </w:tc>
        <w:tc>
          <w:tcPr>
            <w:tcW w:w="639" w:type="pct"/>
            <w:shd w:val="clear" w:color="auto" w:fill="auto"/>
          </w:tcPr>
          <w:p w14:paraId="630361E6" w14:textId="77777777" w:rsidR="00751B9F" w:rsidRPr="003E118D" w:rsidRDefault="00751B9F" w:rsidP="002A7104">
            <w:pPr>
              <w:suppressAutoHyphens w:val="0"/>
              <w:spacing w:before="80" w:after="80" w:line="220" w:lineRule="exact"/>
              <w:ind w:right="113"/>
            </w:pPr>
            <w:r w:rsidRPr="003E118D">
              <w:t>30 December 2020</w:t>
            </w:r>
          </w:p>
        </w:tc>
        <w:tc>
          <w:tcPr>
            <w:tcW w:w="638" w:type="pct"/>
            <w:shd w:val="clear" w:color="auto" w:fill="auto"/>
          </w:tcPr>
          <w:p w14:paraId="13CF9331" w14:textId="77777777" w:rsidR="00751B9F" w:rsidRPr="003E118D" w:rsidRDefault="00751B9F" w:rsidP="002A7104">
            <w:pPr>
              <w:suppressAutoHyphens w:val="0"/>
              <w:spacing w:before="80" w:after="80" w:line="220" w:lineRule="exact"/>
              <w:ind w:right="113"/>
            </w:pPr>
            <w:r w:rsidRPr="003E118D">
              <w:t>8 December 2021</w:t>
            </w:r>
          </w:p>
        </w:tc>
        <w:tc>
          <w:tcPr>
            <w:tcW w:w="877" w:type="pct"/>
            <w:shd w:val="clear" w:color="auto" w:fill="auto"/>
          </w:tcPr>
          <w:p w14:paraId="1D4E8217" w14:textId="597D3529" w:rsidR="00751B9F" w:rsidRPr="003E118D" w:rsidRDefault="00751B9F" w:rsidP="002A7104">
            <w:pPr>
              <w:suppressAutoHyphens w:val="0"/>
              <w:spacing w:before="80" w:after="80" w:line="220" w:lineRule="exact"/>
              <w:ind w:right="113"/>
            </w:pPr>
            <w:r w:rsidRPr="003E118D">
              <w:t>First instance: 15</w:t>
            </w:r>
            <w:r w:rsidR="00A12047">
              <w:t> </w:t>
            </w:r>
            <w:r w:rsidRPr="003E118D">
              <w:t>September 2020, Berezovsky District Court</w:t>
            </w:r>
          </w:p>
          <w:p w14:paraId="67E1642D" w14:textId="77777777" w:rsidR="00751B9F" w:rsidRPr="003E118D" w:rsidRDefault="00751B9F" w:rsidP="002A7104">
            <w:pPr>
              <w:suppressAutoHyphens w:val="0"/>
              <w:spacing w:before="80" w:after="80" w:line="220" w:lineRule="exact"/>
              <w:ind w:right="113"/>
            </w:pPr>
          </w:p>
          <w:p w14:paraId="4CCCF88D" w14:textId="77777777" w:rsidR="00751B9F" w:rsidRPr="003E118D" w:rsidRDefault="00751B9F" w:rsidP="002A7104">
            <w:pPr>
              <w:suppressAutoHyphens w:val="0"/>
              <w:spacing w:before="80" w:after="80" w:line="220" w:lineRule="exact"/>
              <w:ind w:right="113"/>
            </w:pPr>
            <w:r w:rsidRPr="003E118D">
              <w:t>Appeal: 16 October 2020, Brest Regional Court</w:t>
            </w:r>
          </w:p>
        </w:tc>
        <w:tc>
          <w:tcPr>
            <w:tcW w:w="625" w:type="pct"/>
            <w:shd w:val="clear" w:color="auto" w:fill="auto"/>
          </w:tcPr>
          <w:p w14:paraId="6E6809C5" w14:textId="5DA796AA" w:rsidR="00751B9F" w:rsidRPr="003E118D" w:rsidRDefault="00751B9F" w:rsidP="002A7104">
            <w:pPr>
              <w:suppressAutoHyphens w:val="0"/>
              <w:spacing w:before="80" w:after="80" w:line="220" w:lineRule="exact"/>
              <w:ind w:right="113"/>
            </w:pPr>
            <w:r w:rsidRPr="003E118D">
              <w:t>Fine of 216</w:t>
            </w:r>
            <w:r w:rsidR="00A12047">
              <w:t> </w:t>
            </w:r>
            <w:r w:rsidRPr="003E118D">
              <w:t>Belarusian roubles (approximately $110)</w:t>
            </w:r>
          </w:p>
        </w:tc>
        <w:tc>
          <w:tcPr>
            <w:tcW w:w="625" w:type="pct"/>
            <w:shd w:val="clear" w:color="auto" w:fill="auto"/>
          </w:tcPr>
          <w:p w14:paraId="284BAE86" w14:textId="1CC3D207" w:rsidR="00751B9F" w:rsidRPr="003E118D" w:rsidRDefault="00751B9F" w:rsidP="002A7104">
            <w:pPr>
              <w:suppressAutoHyphens w:val="0"/>
              <w:spacing w:before="80" w:after="80" w:line="220" w:lineRule="exact"/>
              <w:ind w:right="113"/>
            </w:pPr>
            <w:r w:rsidRPr="003E118D">
              <w:t>Code of Administrative Offences, art.</w:t>
            </w:r>
            <w:r w:rsidR="00FA5C7A" w:rsidRPr="003E118D">
              <w:t> </w:t>
            </w:r>
            <w:r w:rsidRPr="003E118D">
              <w:t>23.34 (1)</w:t>
            </w:r>
          </w:p>
        </w:tc>
      </w:tr>
      <w:tr w:rsidR="00751B9F" w:rsidRPr="003E118D" w14:paraId="5B6F1267" w14:textId="77777777" w:rsidTr="00AA402E">
        <w:tc>
          <w:tcPr>
            <w:tcW w:w="479" w:type="pct"/>
            <w:shd w:val="clear" w:color="auto" w:fill="auto"/>
          </w:tcPr>
          <w:p w14:paraId="7BAB5290" w14:textId="2F2892C7" w:rsidR="00751B9F" w:rsidRPr="003E118D" w:rsidRDefault="00751B9F" w:rsidP="00993593">
            <w:pPr>
              <w:suppressAutoHyphens w:val="0"/>
              <w:spacing w:before="80" w:after="80" w:line="220" w:lineRule="exact"/>
              <w:ind w:right="113"/>
            </w:pPr>
            <w:r w:rsidRPr="003E118D">
              <w:t>Ekaterina Timoshenko</w:t>
            </w:r>
          </w:p>
        </w:tc>
        <w:tc>
          <w:tcPr>
            <w:tcW w:w="532" w:type="pct"/>
            <w:shd w:val="clear" w:color="auto" w:fill="auto"/>
          </w:tcPr>
          <w:p w14:paraId="5A29118C" w14:textId="4293A4D3" w:rsidR="00751B9F" w:rsidRPr="003E118D" w:rsidRDefault="00751B9F" w:rsidP="00993593">
            <w:pPr>
              <w:suppressAutoHyphens w:val="0"/>
              <w:spacing w:before="80" w:after="80" w:line="220" w:lineRule="exact"/>
              <w:ind w:right="113"/>
            </w:pPr>
            <w:r w:rsidRPr="003E118D">
              <w:t>4054/2021</w:t>
            </w:r>
          </w:p>
        </w:tc>
        <w:tc>
          <w:tcPr>
            <w:tcW w:w="585" w:type="pct"/>
            <w:shd w:val="clear" w:color="auto" w:fill="auto"/>
          </w:tcPr>
          <w:p w14:paraId="7493018C" w14:textId="77777777" w:rsidR="00751B9F" w:rsidRPr="003E118D" w:rsidRDefault="00751B9F" w:rsidP="002A7104">
            <w:pPr>
              <w:suppressAutoHyphens w:val="0"/>
              <w:spacing w:before="80" w:after="80" w:line="220" w:lineRule="exact"/>
              <w:ind w:right="113"/>
            </w:pPr>
            <w:r w:rsidRPr="003E118D">
              <w:t>Not represented by counsel</w:t>
            </w:r>
          </w:p>
        </w:tc>
        <w:tc>
          <w:tcPr>
            <w:tcW w:w="639" w:type="pct"/>
            <w:shd w:val="clear" w:color="auto" w:fill="auto"/>
          </w:tcPr>
          <w:p w14:paraId="46AF41F5" w14:textId="77777777" w:rsidR="00751B9F" w:rsidRPr="003E118D" w:rsidRDefault="00751B9F" w:rsidP="002A7104">
            <w:pPr>
              <w:suppressAutoHyphens w:val="0"/>
              <w:spacing w:before="80" w:after="80" w:line="220" w:lineRule="exact"/>
              <w:ind w:right="113"/>
            </w:pPr>
            <w:r w:rsidRPr="003E118D">
              <w:t>9 December 2020</w:t>
            </w:r>
          </w:p>
        </w:tc>
        <w:tc>
          <w:tcPr>
            <w:tcW w:w="638" w:type="pct"/>
            <w:shd w:val="clear" w:color="auto" w:fill="auto"/>
          </w:tcPr>
          <w:p w14:paraId="4C8235A3" w14:textId="77777777" w:rsidR="00751B9F" w:rsidRPr="003E118D" w:rsidRDefault="00751B9F" w:rsidP="002A7104">
            <w:pPr>
              <w:suppressAutoHyphens w:val="0"/>
              <w:spacing w:before="80" w:after="80" w:line="220" w:lineRule="exact"/>
              <w:ind w:right="113"/>
            </w:pPr>
            <w:r w:rsidRPr="003E118D">
              <w:t>8 December 2021</w:t>
            </w:r>
          </w:p>
        </w:tc>
        <w:tc>
          <w:tcPr>
            <w:tcW w:w="877" w:type="pct"/>
            <w:shd w:val="clear" w:color="auto" w:fill="auto"/>
          </w:tcPr>
          <w:p w14:paraId="3A507BB1" w14:textId="69540F30" w:rsidR="00751B9F" w:rsidRPr="003E118D" w:rsidRDefault="00751B9F" w:rsidP="002A7104">
            <w:pPr>
              <w:suppressAutoHyphens w:val="0"/>
              <w:spacing w:before="80" w:after="80" w:line="220" w:lineRule="exact"/>
              <w:ind w:right="113"/>
            </w:pPr>
            <w:r w:rsidRPr="003E118D">
              <w:t>First instance: 16</w:t>
            </w:r>
            <w:r w:rsidR="001952A0">
              <w:t> </w:t>
            </w:r>
            <w:r w:rsidRPr="003E118D">
              <w:t xml:space="preserve">November 2020, </w:t>
            </w:r>
            <w:proofErr w:type="spellStart"/>
            <w:r w:rsidRPr="003E118D">
              <w:t>Zheleznodorozhny</w:t>
            </w:r>
            <w:proofErr w:type="spellEnd"/>
            <w:r w:rsidRPr="003E118D">
              <w:t xml:space="preserve"> District</w:t>
            </w:r>
            <w:r w:rsidR="00993593" w:rsidRPr="003E118D">
              <w:t> </w:t>
            </w:r>
            <w:r w:rsidRPr="003E118D">
              <w:t>Court</w:t>
            </w:r>
          </w:p>
          <w:p w14:paraId="3CA60819" w14:textId="77777777" w:rsidR="00751B9F" w:rsidRPr="003E118D" w:rsidRDefault="00751B9F" w:rsidP="002A7104">
            <w:pPr>
              <w:suppressAutoHyphens w:val="0"/>
              <w:spacing w:before="80" w:after="80" w:line="220" w:lineRule="exact"/>
              <w:ind w:right="113"/>
            </w:pPr>
          </w:p>
          <w:p w14:paraId="489175E8" w14:textId="77777777" w:rsidR="00751B9F" w:rsidRPr="003E118D" w:rsidRDefault="00751B9F" w:rsidP="002A7104">
            <w:pPr>
              <w:suppressAutoHyphens w:val="0"/>
              <w:spacing w:before="80" w:after="80" w:line="220" w:lineRule="exact"/>
              <w:ind w:right="113"/>
            </w:pPr>
            <w:r w:rsidRPr="003E118D">
              <w:t>Appeal: 2 December 2020, Homiel Regional Court</w:t>
            </w:r>
          </w:p>
        </w:tc>
        <w:tc>
          <w:tcPr>
            <w:tcW w:w="625" w:type="pct"/>
            <w:shd w:val="clear" w:color="auto" w:fill="auto"/>
          </w:tcPr>
          <w:p w14:paraId="0F65226C" w14:textId="02805D6F" w:rsidR="00751B9F" w:rsidRPr="003E118D" w:rsidRDefault="00751B9F" w:rsidP="002A7104">
            <w:pPr>
              <w:suppressAutoHyphens w:val="0"/>
              <w:spacing w:before="80" w:after="80" w:line="220" w:lineRule="exact"/>
              <w:ind w:right="113"/>
            </w:pPr>
            <w:r w:rsidRPr="003E118D">
              <w:t>Fine of 270</w:t>
            </w:r>
            <w:r w:rsidR="00A12047">
              <w:t> </w:t>
            </w:r>
            <w:r w:rsidRPr="003E118D">
              <w:t>Belarusian roubles (approximately $135)</w:t>
            </w:r>
          </w:p>
        </w:tc>
        <w:tc>
          <w:tcPr>
            <w:tcW w:w="625" w:type="pct"/>
            <w:shd w:val="clear" w:color="auto" w:fill="auto"/>
          </w:tcPr>
          <w:p w14:paraId="35E6343F" w14:textId="52641050" w:rsidR="00751B9F" w:rsidRPr="003E118D" w:rsidRDefault="00751B9F" w:rsidP="002A7104">
            <w:pPr>
              <w:suppressAutoHyphens w:val="0"/>
              <w:spacing w:before="80" w:after="80" w:line="220" w:lineRule="exact"/>
              <w:ind w:right="113"/>
            </w:pPr>
            <w:r w:rsidRPr="003E118D">
              <w:t>Code of Administrative Offences, art.</w:t>
            </w:r>
            <w:r w:rsidR="00FA5C7A" w:rsidRPr="003E118D">
              <w:t> </w:t>
            </w:r>
            <w:r w:rsidRPr="003E118D">
              <w:t>23.34 (1)</w:t>
            </w:r>
          </w:p>
        </w:tc>
      </w:tr>
    </w:tbl>
    <w:p w14:paraId="0D5A4150" w14:textId="582C0DF6" w:rsidR="00950D1F" w:rsidRPr="003E118D" w:rsidRDefault="00993593" w:rsidP="00993593">
      <w:pPr>
        <w:spacing w:before="240"/>
        <w:jc w:val="center"/>
        <w:rPr>
          <w:u w:val="single"/>
        </w:rPr>
      </w:pPr>
      <w:r w:rsidRPr="003E118D">
        <w:rPr>
          <w:u w:val="single"/>
        </w:rPr>
        <w:tab/>
      </w:r>
      <w:r w:rsidRPr="003E118D">
        <w:rPr>
          <w:u w:val="single"/>
        </w:rPr>
        <w:tab/>
      </w:r>
      <w:r w:rsidRPr="003E118D">
        <w:rPr>
          <w:u w:val="single"/>
        </w:rPr>
        <w:tab/>
      </w:r>
    </w:p>
    <w:sectPr w:rsidR="00950D1F" w:rsidRPr="003E118D" w:rsidSect="00FC3030">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992B4" w14:textId="77777777" w:rsidR="00955487" w:rsidRPr="00B903E5" w:rsidRDefault="00955487" w:rsidP="00B903E5">
      <w:pPr>
        <w:pStyle w:val="Footer"/>
      </w:pPr>
    </w:p>
  </w:endnote>
  <w:endnote w:type="continuationSeparator" w:id="0">
    <w:p w14:paraId="17D48428" w14:textId="77777777" w:rsidR="00955487" w:rsidRPr="00B903E5" w:rsidRDefault="0095548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61F27" w14:textId="77777777" w:rsidR="00950D1F" w:rsidRDefault="00950D1F" w:rsidP="00950D1F">
    <w:pPr>
      <w:pStyle w:val="Footer"/>
      <w:tabs>
        <w:tab w:val="right" w:pos="9638"/>
      </w:tabs>
    </w:pPr>
    <w:r w:rsidRPr="00950D1F">
      <w:rPr>
        <w:b/>
        <w:bCs/>
        <w:sz w:val="18"/>
      </w:rPr>
      <w:fldChar w:fldCharType="begin"/>
    </w:r>
    <w:r w:rsidRPr="00950D1F">
      <w:rPr>
        <w:b/>
        <w:bCs/>
        <w:sz w:val="18"/>
      </w:rPr>
      <w:instrText xml:space="preserve"> PAGE  \* MERGEFORMAT </w:instrText>
    </w:r>
    <w:r w:rsidRPr="00950D1F">
      <w:rPr>
        <w:b/>
        <w:bCs/>
        <w:sz w:val="18"/>
      </w:rPr>
      <w:fldChar w:fldCharType="separate"/>
    </w:r>
    <w:r w:rsidRPr="00950D1F">
      <w:rPr>
        <w:b/>
        <w:bCs/>
        <w:noProof/>
        <w:sz w:val="18"/>
      </w:rPr>
      <w:t>2</w:t>
    </w:r>
    <w:r w:rsidRPr="00950D1F">
      <w:rPr>
        <w:b/>
        <w:bCs/>
        <w:sz w:val="18"/>
      </w:rPr>
      <w:fldChar w:fldCharType="end"/>
    </w:r>
    <w:r>
      <w:tab/>
      <w:t>GE.25-11476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FA27" w14:textId="77777777" w:rsidR="00950D1F" w:rsidRDefault="00950D1F" w:rsidP="00950D1F">
    <w:pPr>
      <w:pStyle w:val="Footer"/>
      <w:tabs>
        <w:tab w:val="right" w:pos="9638"/>
      </w:tabs>
    </w:pPr>
    <w:r>
      <w:t>GE.25-11476</w:t>
    </w:r>
    <w:r>
      <w:tab/>
    </w:r>
    <w:r w:rsidRPr="00950D1F">
      <w:rPr>
        <w:b/>
        <w:bCs/>
        <w:sz w:val="18"/>
      </w:rPr>
      <w:fldChar w:fldCharType="begin"/>
    </w:r>
    <w:r w:rsidRPr="00950D1F">
      <w:rPr>
        <w:b/>
        <w:bCs/>
        <w:sz w:val="18"/>
      </w:rPr>
      <w:instrText xml:space="preserve"> PAGE  \* MERGEFORMAT </w:instrText>
    </w:r>
    <w:r w:rsidRPr="00950D1F">
      <w:rPr>
        <w:b/>
        <w:bCs/>
        <w:sz w:val="18"/>
      </w:rPr>
      <w:fldChar w:fldCharType="separate"/>
    </w:r>
    <w:r w:rsidRPr="00950D1F">
      <w:rPr>
        <w:b/>
        <w:bCs/>
        <w:noProof/>
        <w:sz w:val="18"/>
      </w:rPr>
      <w:t>3</w:t>
    </w:r>
    <w:r w:rsidRPr="00950D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CF09" w14:textId="77777777" w:rsidR="00950D1F" w:rsidRDefault="00950D1F">
    <w:pPr>
      <w:pStyle w:val="Footer"/>
      <w:rPr>
        <w:sz w:val="20"/>
      </w:rPr>
    </w:pPr>
    <w:r w:rsidRPr="0027112F">
      <w:rPr>
        <w:noProof/>
        <w:lang w:val="en-US"/>
      </w:rPr>
      <w:drawing>
        <wp:anchor distT="0" distB="0" distL="114300" distR="114300" simplePos="0" relativeHeight="251659264" behindDoc="0" locked="1" layoutInCell="1" allowOverlap="1" wp14:anchorId="526B6E6C" wp14:editId="7E78107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B76D9B" w14:textId="195F8354" w:rsidR="00950D1F" w:rsidRPr="00950D1F" w:rsidRDefault="00950D1F" w:rsidP="00950D1F">
    <w:pPr>
      <w:pStyle w:val="Footer"/>
      <w:rPr>
        <w:sz w:val="20"/>
      </w:rPr>
    </w:pPr>
    <w:r>
      <w:rPr>
        <w:sz w:val="20"/>
      </w:rPr>
      <w:t>GE.25-11476  (E)</w:t>
    </w:r>
    <w:r>
      <w:rPr>
        <w:noProof/>
        <w:sz w:val="20"/>
      </w:rPr>
      <w:drawing>
        <wp:anchor distT="0" distB="0" distL="114300" distR="114300" simplePos="0" relativeHeight="251660288" behindDoc="0" locked="0" layoutInCell="1" allowOverlap="1" wp14:anchorId="5F1C2F92" wp14:editId="5759D093">
          <wp:simplePos x="0" y="0"/>
          <wp:positionH relativeFrom="margin">
            <wp:posOffset>5583555</wp:posOffset>
          </wp:positionH>
          <wp:positionV relativeFrom="margin">
            <wp:posOffset>8981440</wp:posOffset>
          </wp:positionV>
          <wp:extent cx="571500" cy="571500"/>
          <wp:effectExtent l="0" t="0" r="0" b="0"/>
          <wp:wrapNone/>
          <wp:docPr id="377979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3B40">
      <w:rPr>
        <w:sz w:val="20"/>
      </w:rPr>
      <w:t xml:space="preserve">    230925    </w:t>
    </w:r>
    <w:r w:rsidR="006D480A">
      <w:rPr>
        <w:sz w:val="20"/>
      </w:rPr>
      <w:t>23</w:t>
    </w:r>
    <w:r w:rsidR="00D73B40">
      <w:rPr>
        <w:sz w:val="20"/>
      </w:rPr>
      <w:t>0925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9D941" w14:textId="6B2432C1" w:rsidR="00FC3030" w:rsidRPr="00FC3030" w:rsidRDefault="00FC3030" w:rsidP="00FC3030">
    <w:pPr>
      <w:pStyle w:val="Footer"/>
    </w:pPr>
    <w:r>
      <w:rPr>
        <w:noProof/>
      </w:rPr>
      <mc:AlternateContent>
        <mc:Choice Requires="wps">
          <w:drawing>
            <wp:anchor distT="0" distB="0" distL="114300" distR="114300" simplePos="0" relativeHeight="251664384" behindDoc="0" locked="1" layoutInCell="1" allowOverlap="1" wp14:anchorId="66BBFDBD" wp14:editId="49477D83">
              <wp:simplePos x="0" y="0"/>
              <wp:positionH relativeFrom="page">
                <wp:posOffset>276860</wp:posOffset>
              </wp:positionH>
              <wp:positionV relativeFrom="page">
                <wp:posOffset>719455</wp:posOffset>
              </wp:positionV>
              <wp:extent cx="222885" cy="6159500"/>
              <wp:effectExtent l="0" t="0" r="0" b="0"/>
              <wp:wrapNone/>
              <wp:docPr id="4247992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2C0326D" w14:textId="77777777" w:rsidR="00FC3030" w:rsidRDefault="00FC3030" w:rsidP="00FC3030">
                          <w:pPr>
                            <w:pStyle w:val="Footer"/>
                            <w:tabs>
                              <w:tab w:val="right" w:pos="9638"/>
                            </w:tabs>
                          </w:pPr>
                          <w:r w:rsidRPr="00950D1F">
                            <w:rPr>
                              <w:b/>
                              <w:bCs/>
                              <w:sz w:val="18"/>
                            </w:rPr>
                            <w:fldChar w:fldCharType="begin"/>
                          </w:r>
                          <w:r w:rsidRPr="00950D1F">
                            <w:rPr>
                              <w:b/>
                              <w:bCs/>
                              <w:sz w:val="18"/>
                            </w:rPr>
                            <w:instrText xml:space="preserve"> PAGE  \* MERGEFORMAT </w:instrText>
                          </w:r>
                          <w:r w:rsidRPr="00950D1F">
                            <w:rPr>
                              <w:b/>
                              <w:bCs/>
                              <w:sz w:val="18"/>
                            </w:rPr>
                            <w:fldChar w:fldCharType="separate"/>
                          </w:r>
                          <w:r>
                            <w:rPr>
                              <w:b/>
                              <w:bCs/>
                              <w:sz w:val="18"/>
                            </w:rPr>
                            <w:t>8</w:t>
                          </w:r>
                          <w:r w:rsidRPr="00950D1F">
                            <w:rPr>
                              <w:b/>
                              <w:bCs/>
                              <w:sz w:val="18"/>
                            </w:rPr>
                            <w:fldChar w:fldCharType="end"/>
                          </w:r>
                          <w:r>
                            <w:tab/>
                            <w:t>GE.25-11476</w:t>
                          </w:r>
                        </w:p>
                        <w:p w14:paraId="2E8B9A91" w14:textId="77777777" w:rsidR="00FC3030" w:rsidRDefault="00FC303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BBFDBD" id="_x0000_t202" coordsize="21600,21600" o:spt="202" path="m,l,21600r21600,l21600,xe">
              <v:stroke joinstyle="miter"/>
              <v:path gradientshapeok="t" o:connecttype="rect"/>
            </v:shapetype>
            <v:shape id="Text Box 4" o:spid="_x0000_s1028"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42C0326D" w14:textId="77777777" w:rsidR="00FC3030" w:rsidRDefault="00FC3030" w:rsidP="00FC3030">
                    <w:pPr>
                      <w:pStyle w:val="Footer"/>
                      <w:tabs>
                        <w:tab w:val="right" w:pos="9638"/>
                      </w:tabs>
                    </w:pPr>
                    <w:r w:rsidRPr="00950D1F">
                      <w:rPr>
                        <w:b/>
                        <w:bCs/>
                        <w:sz w:val="18"/>
                      </w:rPr>
                      <w:fldChar w:fldCharType="begin"/>
                    </w:r>
                    <w:r w:rsidRPr="00950D1F">
                      <w:rPr>
                        <w:b/>
                        <w:bCs/>
                        <w:sz w:val="18"/>
                      </w:rPr>
                      <w:instrText xml:space="preserve"> PAGE  \* MERGEFORMAT </w:instrText>
                    </w:r>
                    <w:r w:rsidRPr="00950D1F">
                      <w:rPr>
                        <w:b/>
                        <w:bCs/>
                        <w:sz w:val="18"/>
                      </w:rPr>
                      <w:fldChar w:fldCharType="separate"/>
                    </w:r>
                    <w:r>
                      <w:rPr>
                        <w:b/>
                        <w:bCs/>
                        <w:sz w:val="18"/>
                      </w:rPr>
                      <w:t>8</w:t>
                    </w:r>
                    <w:r w:rsidRPr="00950D1F">
                      <w:rPr>
                        <w:b/>
                        <w:bCs/>
                        <w:sz w:val="18"/>
                      </w:rPr>
                      <w:fldChar w:fldCharType="end"/>
                    </w:r>
                    <w:r>
                      <w:tab/>
                      <w:t>GE.25-11476</w:t>
                    </w:r>
                  </w:p>
                  <w:p w14:paraId="2E8B9A91" w14:textId="77777777" w:rsidR="00FC3030" w:rsidRDefault="00FC3030"/>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59B6E" w14:textId="6A7CFEAD" w:rsidR="00FC3030" w:rsidRPr="00FC3030" w:rsidRDefault="00FC3030" w:rsidP="00FC3030">
    <w:pPr>
      <w:pStyle w:val="Footer"/>
    </w:pPr>
    <w:r>
      <w:rPr>
        <w:noProof/>
      </w:rPr>
      <mc:AlternateContent>
        <mc:Choice Requires="wps">
          <w:drawing>
            <wp:anchor distT="0" distB="0" distL="114300" distR="114300" simplePos="0" relativeHeight="251662336" behindDoc="0" locked="1" layoutInCell="1" allowOverlap="1" wp14:anchorId="58432C9B" wp14:editId="5478F993">
              <wp:simplePos x="0" y="0"/>
              <wp:positionH relativeFrom="page">
                <wp:posOffset>276860</wp:posOffset>
              </wp:positionH>
              <wp:positionV relativeFrom="page">
                <wp:posOffset>719455</wp:posOffset>
              </wp:positionV>
              <wp:extent cx="222885" cy="6159500"/>
              <wp:effectExtent l="0" t="0" r="0" b="0"/>
              <wp:wrapNone/>
              <wp:docPr id="1689164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8704916" w14:textId="77777777" w:rsidR="00FC3030" w:rsidRDefault="00FC3030" w:rsidP="00FC3030">
                          <w:pPr>
                            <w:pStyle w:val="Footer"/>
                            <w:tabs>
                              <w:tab w:val="right" w:pos="9638"/>
                            </w:tabs>
                          </w:pPr>
                          <w:r>
                            <w:t>GE.25-11476</w:t>
                          </w:r>
                          <w:r>
                            <w:tab/>
                          </w:r>
                          <w:r w:rsidRPr="00950D1F">
                            <w:rPr>
                              <w:b/>
                              <w:bCs/>
                              <w:sz w:val="18"/>
                            </w:rPr>
                            <w:fldChar w:fldCharType="begin"/>
                          </w:r>
                          <w:r w:rsidRPr="00950D1F">
                            <w:rPr>
                              <w:b/>
                              <w:bCs/>
                              <w:sz w:val="18"/>
                            </w:rPr>
                            <w:instrText xml:space="preserve"> PAGE  \* MERGEFORMAT </w:instrText>
                          </w:r>
                          <w:r w:rsidRPr="00950D1F">
                            <w:rPr>
                              <w:b/>
                              <w:bCs/>
                              <w:sz w:val="18"/>
                            </w:rPr>
                            <w:fldChar w:fldCharType="separate"/>
                          </w:r>
                          <w:r>
                            <w:rPr>
                              <w:b/>
                              <w:bCs/>
                              <w:sz w:val="18"/>
                            </w:rPr>
                            <w:t>7</w:t>
                          </w:r>
                          <w:r w:rsidRPr="00950D1F">
                            <w:rPr>
                              <w:b/>
                              <w:bCs/>
                              <w:sz w:val="18"/>
                            </w:rPr>
                            <w:fldChar w:fldCharType="end"/>
                          </w:r>
                        </w:p>
                        <w:p w14:paraId="2373716B" w14:textId="77777777" w:rsidR="00FC3030" w:rsidRDefault="00FC303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432C9B" id="_x0000_t202" coordsize="21600,21600" o:spt="202" path="m,l,21600r21600,l21600,xe">
              <v:stroke joinstyle="miter"/>
              <v:path gradientshapeok="t" o:connecttype="rect"/>
            </v:shapetype>
            <v:shape id="Text Box 2"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38704916" w14:textId="77777777" w:rsidR="00FC3030" w:rsidRDefault="00FC3030" w:rsidP="00FC3030">
                    <w:pPr>
                      <w:pStyle w:val="Footer"/>
                      <w:tabs>
                        <w:tab w:val="right" w:pos="9638"/>
                      </w:tabs>
                    </w:pPr>
                    <w:r>
                      <w:t>GE.25-11476</w:t>
                    </w:r>
                    <w:r>
                      <w:tab/>
                    </w:r>
                    <w:r w:rsidRPr="00950D1F">
                      <w:rPr>
                        <w:b/>
                        <w:bCs/>
                        <w:sz w:val="18"/>
                      </w:rPr>
                      <w:fldChar w:fldCharType="begin"/>
                    </w:r>
                    <w:r w:rsidRPr="00950D1F">
                      <w:rPr>
                        <w:b/>
                        <w:bCs/>
                        <w:sz w:val="18"/>
                      </w:rPr>
                      <w:instrText xml:space="preserve"> PAGE  \* MERGEFORMAT </w:instrText>
                    </w:r>
                    <w:r w:rsidRPr="00950D1F">
                      <w:rPr>
                        <w:b/>
                        <w:bCs/>
                        <w:sz w:val="18"/>
                      </w:rPr>
                      <w:fldChar w:fldCharType="separate"/>
                    </w:r>
                    <w:r>
                      <w:rPr>
                        <w:b/>
                        <w:bCs/>
                        <w:sz w:val="18"/>
                      </w:rPr>
                      <w:t>7</w:t>
                    </w:r>
                    <w:r w:rsidRPr="00950D1F">
                      <w:rPr>
                        <w:b/>
                        <w:bCs/>
                        <w:sz w:val="18"/>
                      </w:rPr>
                      <w:fldChar w:fldCharType="end"/>
                    </w:r>
                  </w:p>
                  <w:p w14:paraId="2373716B" w14:textId="77777777" w:rsidR="00FC3030" w:rsidRDefault="00FC3030"/>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30629" w14:textId="77777777" w:rsidR="00955487" w:rsidRPr="00B903E5" w:rsidRDefault="00955487" w:rsidP="00B903E5">
      <w:pPr>
        <w:tabs>
          <w:tab w:val="right" w:pos="2155"/>
        </w:tabs>
        <w:spacing w:after="80" w:line="240" w:lineRule="auto"/>
        <w:ind w:left="680"/>
      </w:pPr>
      <w:r>
        <w:rPr>
          <w:u w:val="single"/>
        </w:rPr>
        <w:tab/>
      </w:r>
    </w:p>
  </w:footnote>
  <w:footnote w:type="continuationSeparator" w:id="0">
    <w:p w14:paraId="11BEFE0E" w14:textId="77777777" w:rsidR="00955487" w:rsidRPr="00B903E5" w:rsidRDefault="00955487" w:rsidP="00B903E5">
      <w:pPr>
        <w:tabs>
          <w:tab w:val="right" w:pos="2155"/>
        </w:tabs>
        <w:spacing w:after="80" w:line="240" w:lineRule="auto"/>
        <w:ind w:left="680"/>
      </w:pPr>
      <w:r>
        <w:rPr>
          <w:u w:val="single"/>
        </w:rPr>
        <w:tab/>
      </w:r>
    </w:p>
  </w:footnote>
  <w:footnote w:id="1">
    <w:p w14:paraId="6A6F04A4" w14:textId="77777777" w:rsidR="00950D1F" w:rsidRPr="00B3658D" w:rsidRDefault="00950D1F" w:rsidP="00950D1F">
      <w:pPr>
        <w:pStyle w:val="FootnoteText"/>
      </w:pPr>
      <w:r w:rsidRPr="007D5221">
        <w:rPr>
          <w:rStyle w:val="FootnoteReference"/>
          <w:sz w:val="20"/>
          <w:szCs w:val="22"/>
          <w:vertAlign w:val="baseline"/>
        </w:rPr>
        <w:tab/>
        <w:t>*</w:t>
      </w:r>
      <w:r w:rsidRPr="007D5221">
        <w:rPr>
          <w:rStyle w:val="FootnoteReference"/>
          <w:sz w:val="20"/>
          <w:szCs w:val="22"/>
          <w:vertAlign w:val="baseline"/>
        </w:rPr>
        <w:tab/>
      </w:r>
      <w:r w:rsidRPr="00B3658D">
        <w:t>Adopted by the Committee at its 142nd session (14 October–7 November 2024).</w:t>
      </w:r>
    </w:p>
  </w:footnote>
  <w:footnote w:id="2">
    <w:p w14:paraId="4011F559" w14:textId="01BDABB2" w:rsidR="00950D1F" w:rsidRPr="00B3658D" w:rsidRDefault="00950D1F" w:rsidP="00950D1F">
      <w:pPr>
        <w:pStyle w:val="FootnoteText"/>
      </w:pPr>
      <w:r w:rsidRPr="007D5221">
        <w:rPr>
          <w:rStyle w:val="FootnoteReference"/>
          <w:sz w:val="20"/>
          <w:szCs w:val="22"/>
          <w:vertAlign w:val="baseline"/>
        </w:rPr>
        <w:tab/>
        <w:t>**</w:t>
      </w:r>
      <w:r w:rsidRPr="007D5221">
        <w:rPr>
          <w:rStyle w:val="FootnoteReference"/>
          <w:sz w:val="20"/>
          <w:szCs w:val="22"/>
          <w:vertAlign w:val="baseline"/>
        </w:rPr>
        <w:tab/>
      </w:r>
      <w:r w:rsidRPr="00B3658D">
        <w:t>Pursuant to rule 97 (3) of its rules of procedure and the strategy adopted at its 140th session (</w:t>
      </w:r>
      <w:hyperlink r:id="rId1" w:history="1">
        <w:r w:rsidRPr="003E118D">
          <w:rPr>
            <w:rStyle w:val="Hyperlink"/>
          </w:rPr>
          <w:t>A/79/40</w:t>
        </w:r>
      </w:hyperlink>
      <w:r w:rsidRPr="00B3658D">
        <w:t>, para. 22)</w:t>
      </w:r>
      <w:r w:rsidRPr="00B3658D">
        <w:rPr>
          <w:spacing w:val="-1"/>
          <w:szCs w:val="18"/>
        </w:rPr>
        <w:t xml:space="preserve">, the Committee decided to join the communications for examination. </w:t>
      </w:r>
      <w:r w:rsidRPr="00B3658D">
        <w:rPr>
          <w:bCs/>
        </w:rPr>
        <w:t xml:space="preserve">The following members of the Committee participated in the examination of the communication: Tania María Abdo Rocholl, Wafaa Ashraf Moharram Bassim, </w:t>
      </w:r>
      <w:bookmarkStart w:id="0" w:name="_Hlk163726798"/>
      <w:r w:rsidRPr="00B3658D">
        <w:rPr>
          <w:bCs/>
        </w:rPr>
        <w:t>Rodrigo A. Carazo</w:t>
      </w:r>
      <w:bookmarkEnd w:id="0"/>
      <w:r w:rsidRPr="00B3658D">
        <w:rPr>
          <w:bCs/>
        </w:rPr>
        <w:t xml:space="preserve">, Mahjoub El Haiba, Carlos Gómez Martínez, Laurence R. Helfer, Marcia V.J. Kran, Bacre Waly Ndiaye, </w:t>
      </w:r>
      <w:bookmarkStart w:id="1" w:name="_Hlk150850104"/>
      <w:r w:rsidRPr="00B3658D">
        <w:rPr>
          <w:bCs/>
        </w:rPr>
        <w:t>Hernán Quezada Cabrera</w:t>
      </w:r>
      <w:bookmarkEnd w:id="1"/>
      <w:r w:rsidRPr="00B3658D">
        <w:rPr>
          <w:bCs/>
        </w:rPr>
        <w:t>, José Manuel Santos Pais, Tijana Šurlan, Kobauyah Tchamdja Kpatcha, Teraya Koji, Hélène Tigroudja and Imeru Tamerat Yigezu.</w:t>
      </w:r>
    </w:p>
  </w:footnote>
  <w:footnote w:id="3">
    <w:p w14:paraId="0BFE3525" w14:textId="55315489" w:rsidR="00950D1F" w:rsidRPr="00B3658D" w:rsidRDefault="00950D1F" w:rsidP="00950D1F">
      <w:pPr>
        <w:pStyle w:val="FootnoteText"/>
      </w:pPr>
      <w:r w:rsidRPr="00B3658D">
        <w:tab/>
      </w:r>
      <w:r w:rsidRPr="00B3658D">
        <w:rPr>
          <w:rStyle w:val="FootnoteReference"/>
        </w:rPr>
        <w:footnoteRef/>
      </w:r>
      <w:r w:rsidRPr="00B3658D">
        <w:tab/>
        <w:t xml:space="preserve">For example </w:t>
      </w:r>
      <w:r w:rsidRPr="00B3658D">
        <w:rPr>
          <w:i/>
        </w:rPr>
        <w:t xml:space="preserve">Sextus v. Trinidad and Tobago </w:t>
      </w:r>
      <w:r w:rsidRPr="00B3658D">
        <w:t>(</w:t>
      </w:r>
      <w:hyperlink r:id="rId2" w:history="1">
        <w:r w:rsidRPr="003E118D">
          <w:rPr>
            <w:rStyle w:val="Hyperlink"/>
          </w:rPr>
          <w:t>CCPR/C/72/D/818/1998</w:t>
        </w:r>
      </w:hyperlink>
      <w:r w:rsidRPr="00B3658D">
        <w:t xml:space="preserve">), para. 10; </w:t>
      </w:r>
      <w:r w:rsidRPr="00B3658D">
        <w:rPr>
          <w:i/>
        </w:rPr>
        <w:t xml:space="preserve">Lobban v. Jamaica </w:t>
      </w:r>
      <w:r w:rsidRPr="00B3658D">
        <w:t>(</w:t>
      </w:r>
      <w:hyperlink r:id="rId3" w:history="1">
        <w:r w:rsidRPr="003E118D">
          <w:rPr>
            <w:rStyle w:val="Hyperlink"/>
          </w:rPr>
          <w:t>CCPR/C/80/D/797/1998</w:t>
        </w:r>
      </w:hyperlink>
      <w:r w:rsidRPr="00B3658D">
        <w:t xml:space="preserve">), para. 11; and </w:t>
      </w:r>
      <w:r w:rsidRPr="00B3658D">
        <w:rPr>
          <w:i/>
          <w:iCs/>
        </w:rPr>
        <w:t>Shchiryakova et al. v. Belarus</w:t>
      </w:r>
      <w:r w:rsidRPr="00B3658D">
        <w:t xml:space="preserve"> (</w:t>
      </w:r>
      <w:hyperlink r:id="rId4" w:history="1">
        <w:r w:rsidRPr="003E118D">
          <w:rPr>
            <w:rStyle w:val="Hyperlink"/>
          </w:rPr>
          <w:t>CCPR/C/137/D/2911/2016</w:t>
        </w:r>
      </w:hyperlink>
      <w:r w:rsidRPr="00B3658D">
        <w:t>, 3081/2017, 3137/2018 and 3150/2018).</w:t>
      </w:r>
    </w:p>
  </w:footnote>
  <w:footnote w:id="4">
    <w:p w14:paraId="32498FCE" w14:textId="00DB2209" w:rsidR="00950D1F" w:rsidRPr="00B3658D" w:rsidRDefault="00950D1F" w:rsidP="00950D1F">
      <w:pPr>
        <w:pStyle w:val="FootnoteText"/>
      </w:pPr>
      <w:r w:rsidRPr="00B3658D">
        <w:tab/>
      </w:r>
      <w:r w:rsidRPr="00B3658D">
        <w:rPr>
          <w:rStyle w:val="FootnoteReference"/>
        </w:rPr>
        <w:footnoteRef/>
      </w:r>
      <w:r w:rsidRPr="00B3658D">
        <w:tab/>
      </w:r>
      <w:r w:rsidRPr="00B3658D">
        <w:tab/>
      </w:r>
      <w:hyperlink r:id="rId5" w:history="1">
        <w:r w:rsidRPr="003E118D">
          <w:rPr>
            <w:rStyle w:val="Hyperlink"/>
          </w:rPr>
          <w:t>A/79/40</w:t>
        </w:r>
      </w:hyperlink>
      <w:r w:rsidRPr="00B3658D">
        <w:t>, para. 22.</w:t>
      </w:r>
    </w:p>
  </w:footnote>
  <w:footnote w:id="5">
    <w:p w14:paraId="4B1E90A0" w14:textId="06AAB0A9" w:rsidR="00950D1F" w:rsidRPr="00B3658D" w:rsidRDefault="00950D1F" w:rsidP="00950D1F">
      <w:pPr>
        <w:pStyle w:val="FootnoteText"/>
      </w:pPr>
      <w:r w:rsidRPr="00B3658D">
        <w:tab/>
      </w:r>
      <w:r w:rsidRPr="00B3658D">
        <w:rPr>
          <w:rStyle w:val="FootnoteReference"/>
        </w:rPr>
        <w:footnoteRef/>
      </w:r>
      <w:r w:rsidRPr="00B3658D">
        <w:tab/>
      </w:r>
      <w:r w:rsidRPr="00B3658D">
        <w:tab/>
        <w:t>For additional information on the exhaustion of domestic remedies, including the domestic court proceedings and fines imposed, see the annex to the present document.</w:t>
      </w:r>
    </w:p>
  </w:footnote>
  <w:footnote w:id="6">
    <w:p w14:paraId="6E9F2C34" w14:textId="5A95CE39" w:rsidR="00950D1F" w:rsidRPr="00B3658D" w:rsidRDefault="00950D1F" w:rsidP="00950D1F">
      <w:pPr>
        <w:pStyle w:val="FootnoteText"/>
      </w:pPr>
      <w:r w:rsidRPr="00B3658D">
        <w:tab/>
      </w:r>
      <w:r w:rsidRPr="00B3658D">
        <w:rPr>
          <w:rStyle w:val="FootnoteReference"/>
        </w:rPr>
        <w:footnoteRef/>
      </w:r>
      <w:r w:rsidRPr="00B3658D">
        <w:tab/>
      </w:r>
      <w:r w:rsidRPr="00B3658D">
        <w:tab/>
      </w:r>
      <w:r w:rsidRPr="00B3658D">
        <w:rPr>
          <w:i/>
          <w:iCs/>
        </w:rPr>
        <w:t>Koreshkov v. Belarus</w:t>
      </w:r>
      <w:r w:rsidRPr="00B3658D">
        <w:t xml:space="preserve"> (</w:t>
      </w:r>
      <w:hyperlink r:id="rId6" w:history="1">
        <w:r w:rsidRPr="003E118D">
          <w:rPr>
            <w:rStyle w:val="Hyperlink"/>
          </w:rPr>
          <w:t>CCPR/C/121/D/2168/2012</w:t>
        </w:r>
      </w:hyperlink>
      <w:r w:rsidRPr="00B3658D">
        <w:t>), para. 7.3.</w:t>
      </w:r>
    </w:p>
  </w:footnote>
  <w:footnote w:id="7">
    <w:p w14:paraId="6B6FBE2D" w14:textId="65793340" w:rsidR="00950D1F" w:rsidRPr="00B3658D" w:rsidRDefault="00950D1F" w:rsidP="00950D1F">
      <w:pPr>
        <w:pStyle w:val="FootnoteText"/>
      </w:pPr>
      <w:r w:rsidRPr="00B3658D">
        <w:tab/>
      </w:r>
      <w:r w:rsidRPr="00B3658D">
        <w:rPr>
          <w:rStyle w:val="FootnoteReference"/>
        </w:rPr>
        <w:footnoteRef/>
      </w:r>
      <w:r w:rsidRPr="00B3658D">
        <w:tab/>
      </w:r>
      <w:r w:rsidRPr="00B3658D">
        <w:rPr>
          <w:i/>
          <w:iCs/>
        </w:rPr>
        <w:t>Gryk v. Belarus</w:t>
      </w:r>
      <w:r w:rsidRPr="00B3658D">
        <w:t xml:space="preserve"> (</w:t>
      </w:r>
      <w:hyperlink r:id="rId7" w:history="1">
        <w:r w:rsidRPr="003E118D">
          <w:rPr>
            <w:rStyle w:val="Hyperlink"/>
          </w:rPr>
          <w:t>CCPR/C/136/D/2961/2017</w:t>
        </w:r>
      </w:hyperlink>
      <w:r w:rsidRPr="00B3658D">
        <w:t xml:space="preserve">), para. 6.3; </w:t>
      </w:r>
      <w:r w:rsidRPr="00B3658D">
        <w:rPr>
          <w:i/>
          <w:iCs/>
        </w:rPr>
        <w:t>Tolchin v. Belarus</w:t>
      </w:r>
      <w:r w:rsidRPr="00B3658D">
        <w:t xml:space="preserve"> (</w:t>
      </w:r>
      <w:hyperlink r:id="rId8" w:history="1">
        <w:r w:rsidRPr="003E118D">
          <w:rPr>
            <w:rStyle w:val="Hyperlink"/>
          </w:rPr>
          <w:t>CCPR/C/135/D/3241/2018</w:t>
        </w:r>
      </w:hyperlink>
      <w:r w:rsidRPr="00B3658D">
        <w:t xml:space="preserve">), para. 6.3; </w:t>
      </w:r>
      <w:r w:rsidRPr="00B3658D">
        <w:rPr>
          <w:i/>
          <w:iCs/>
        </w:rPr>
        <w:t>Shchukina v. Belarus</w:t>
      </w:r>
      <w:r w:rsidRPr="00B3658D">
        <w:t xml:space="preserve"> (</w:t>
      </w:r>
      <w:hyperlink r:id="rId9" w:history="1">
        <w:r w:rsidRPr="003E118D">
          <w:rPr>
            <w:rStyle w:val="Hyperlink"/>
          </w:rPr>
          <w:t>CCPR/C/134/D/3242/2018</w:t>
        </w:r>
      </w:hyperlink>
      <w:r w:rsidRPr="00B3658D">
        <w:t xml:space="preserve">), para. 6.3; and </w:t>
      </w:r>
      <w:r w:rsidRPr="00B3658D">
        <w:rPr>
          <w:i/>
          <w:iCs/>
        </w:rPr>
        <w:t>Vasilevich et al. v. Belarus</w:t>
      </w:r>
      <w:r w:rsidRPr="00B3658D">
        <w:t xml:space="preserve"> (</w:t>
      </w:r>
      <w:hyperlink r:id="rId10" w:history="1">
        <w:r w:rsidRPr="003E118D">
          <w:rPr>
            <w:rStyle w:val="Hyperlink"/>
          </w:rPr>
          <w:t>CCPR/C/137/D/2693/2015</w:t>
        </w:r>
      </w:hyperlink>
      <w:r w:rsidRPr="00B3658D">
        <w:t>, 2898/2016, 3002/2017 and 3084/2017), para. 6.3.</w:t>
      </w:r>
    </w:p>
  </w:footnote>
  <w:footnote w:id="8">
    <w:p w14:paraId="38DFA4C8" w14:textId="3374A214" w:rsidR="00950D1F" w:rsidRPr="00B3658D" w:rsidRDefault="00950D1F" w:rsidP="00950D1F">
      <w:pPr>
        <w:pStyle w:val="FootnoteText"/>
      </w:pPr>
      <w:r w:rsidRPr="00B3658D">
        <w:tab/>
      </w:r>
      <w:r w:rsidRPr="00B3658D">
        <w:rPr>
          <w:rStyle w:val="FootnoteReference"/>
        </w:rPr>
        <w:footnoteRef/>
      </w:r>
      <w:r w:rsidRPr="00B3658D">
        <w:tab/>
      </w:r>
      <w:r w:rsidRPr="00B3658D">
        <w:tab/>
      </w:r>
      <w:r w:rsidRPr="00B3658D">
        <w:rPr>
          <w:i/>
          <w:iCs/>
        </w:rPr>
        <w:t>D.C. v. Lithuania</w:t>
      </w:r>
      <w:r w:rsidRPr="00B3658D">
        <w:t xml:space="preserve"> (</w:t>
      </w:r>
      <w:hyperlink r:id="rId11" w:history="1">
        <w:r w:rsidRPr="003E118D">
          <w:rPr>
            <w:rStyle w:val="Hyperlink"/>
          </w:rPr>
          <w:t>CCPR/C/134/D/3327/2019</w:t>
        </w:r>
      </w:hyperlink>
      <w:r w:rsidRPr="00B3658D">
        <w:t xml:space="preserve">), para. 8.4; </w:t>
      </w:r>
      <w:r w:rsidRPr="00B3658D">
        <w:rPr>
          <w:i/>
          <w:iCs/>
        </w:rPr>
        <w:t>S.R. v. Lithuania</w:t>
      </w:r>
      <w:r w:rsidRPr="00B3658D">
        <w:t xml:space="preserve"> (</w:t>
      </w:r>
      <w:hyperlink r:id="rId12" w:history="1">
        <w:r w:rsidRPr="003E118D">
          <w:rPr>
            <w:rStyle w:val="Hyperlink"/>
          </w:rPr>
          <w:t>CCPR/C/132/D/3313/2019</w:t>
        </w:r>
      </w:hyperlink>
      <w:r w:rsidRPr="00B3658D">
        <w:t xml:space="preserve">), para. 8.8; </w:t>
      </w:r>
      <w:r w:rsidRPr="00B3658D">
        <w:rPr>
          <w:i/>
          <w:iCs/>
        </w:rPr>
        <w:t>Jazairi v. Canada</w:t>
      </w:r>
      <w:r w:rsidRPr="00B3658D">
        <w:t xml:space="preserve"> (</w:t>
      </w:r>
      <w:hyperlink r:id="rId13" w:history="1">
        <w:r w:rsidRPr="003E118D">
          <w:rPr>
            <w:rStyle w:val="Hyperlink"/>
          </w:rPr>
          <w:t>CCPR/C/82/D/958/2000</w:t>
        </w:r>
      </w:hyperlink>
      <w:r w:rsidRPr="00B3658D">
        <w:t xml:space="preserve">), para. 7.2; and </w:t>
      </w:r>
      <w:r w:rsidRPr="00B3658D">
        <w:rPr>
          <w:i/>
          <w:iCs/>
        </w:rPr>
        <w:t>B v. Australia</w:t>
      </w:r>
      <w:r w:rsidRPr="00B3658D">
        <w:t xml:space="preserve"> (</w:t>
      </w:r>
      <w:hyperlink r:id="rId14" w:history="1">
        <w:r w:rsidRPr="003E118D">
          <w:rPr>
            <w:rStyle w:val="Hyperlink"/>
          </w:rPr>
          <w:t>CCPR/C/137/D/2999/2017</w:t>
        </w:r>
      </w:hyperlink>
      <w:r w:rsidRPr="00B3658D">
        <w:t>), para. 8.4</w:t>
      </w:r>
    </w:p>
  </w:footnote>
  <w:footnote w:id="9">
    <w:p w14:paraId="76C15DCD" w14:textId="7FC687D3" w:rsidR="00950D1F" w:rsidRPr="00B3658D" w:rsidRDefault="00950D1F" w:rsidP="00950D1F">
      <w:pPr>
        <w:pStyle w:val="FootnoteText"/>
      </w:pPr>
      <w:r w:rsidRPr="00B3658D">
        <w:tab/>
      </w:r>
      <w:r w:rsidRPr="00B3658D">
        <w:rPr>
          <w:rStyle w:val="FootnoteReference"/>
        </w:rPr>
        <w:footnoteRef/>
      </w:r>
      <w:r w:rsidRPr="00B3658D">
        <w:tab/>
        <w:t xml:space="preserve">See, for example, </w:t>
      </w:r>
      <w:r w:rsidRPr="00B3658D">
        <w:rPr>
          <w:i/>
          <w:iCs/>
        </w:rPr>
        <w:t>Poliakov v. Belarus</w:t>
      </w:r>
      <w:r w:rsidRPr="00B3658D">
        <w:t xml:space="preserve"> (</w:t>
      </w:r>
      <w:hyperlink r:id="rId15" w:history="1">
        <w:r w:rsidRPr="003E118D">
          <w:rPr>
            <w:rStyle w:val="Hyperlink"/>
          </w:rPr>
          <w:t>CCPR/C/111/D/2030/2011</w:t>
        </w:r>
      </w:hyperlink>
      <w:r w:rsidRPr="00B3658D">
        <w:t xml:space="preserve">), para. 7.4.; </w:t>
      </w:r>
      <w:r w:rsidRPr="00B3658D">
        <w:rPr>
          <w:i/>
          <w:iCs/>
        </w:rPr>
        <w:t>Zhukovsky v. Belarus</w:t>
      </w:r>
      <w:r w:rsidRPr="00B3658D">
        <w:t xml:space="preserve"> (</w:t>
      </w:r>
      <w:hyperlink r:id="rId16" w:history="1">
        <w:r w:rsidRPr="003E118D">
          <w:rPr>
            <w:rStyle w:val="Hyperlink"/>
          </w:rPr>
          <w:t>CCPR/C/127/D/2724/2016</w:t>
        </w:r>
      </w:hyperlink>
      <w:r w:rsidRPr="00B3658D">
        <w:t xml:space="preserve">), para. 6.4; and </w:t>
      </w:r>
      <w:r w:rsidRPr="00B3658D">
        <w:rPr>
          <w:i/>
          <w:iCs/>
        </w:rPr>
        <w:t>Vasilevich et al. v. Belarus</w:t>
      </w:r>
      <w:r w:rsidRPr="00B3658D">
        <w:t>, para. 6.4.</w:t>
      </w:r>
    </w:p>
  </w:footnote>
  <w:footnote w:id="10">
    <w:p w14:paraId="733876CF" w14:textId="77998415" w:rsidR="00950D1F" w:rsidRPr="00B3658D" w:rsidRDefault="00950D1F" w:rsidP="00950D1F">
      <w:pPr>
        <w:pStyle w:val="FootnoteText"/>
      </w:pPr>
      <w:r w:rsidRPr="00B3658D">
        <w:tab/>
      </w:r>
      <w:r w:rsidRPr="00B3658D">
        <w:rPr>
          <w:rStyle w:val="FootnoteReference"/>
        </w:rPr>
        <w:footnoteRef/>
      </w:r>
      <w:r w:rsidRPr="00B3658D">
        <w:tab/>
      </w:r>
      <w:r w:rsidRPr="00B3658D">
        <w:rPr>
          <w:i/>
        </w:rPr>
        <w:t>Malei v. Belarus</w:t>
      </w:r>
      <w:r w:rsidRPr="00B3658D">
        <w:t xml:space="preserve"> (</w:t>
      </w:r>
      <w:hyperlink r:id="rId17" w:history="1">
        <w:r w:rsidRPr="003E118D">
          <w:rPr>
            <w:rStyle w:val="Hyperlink"/>
          </w:rPr>
          <w:t>CCPR/C/129/D/2404/2014</w:t>
        </w:r>
      </w:hyperlink>
      <w:r w:rsidRPr="00B3658D">
        <w:t xml:space="preserve">), paras. 9.4 and 9.7; </w:t>
      </w:r>
      <w:r w:rsidRPr="00B3658D">
        <w:rPr>
          <w:i/>
        </w:rPr>
        <w:t>Tolchina et al. v. Belarus</w:t>
      </w:r>
      <w:r w:rsidRPr="00B3658D">
        <w:t xml:space="preserve"> (</w:t>
      </w:r>
      <w:hyperlink r:id="rId18" w:history="1">
        <w:r w:rsidRPr="003E118D">
          <w:rPr>
            <w:rStyle w:val="Hyperlink"/>
          </w:rPr>
          <w:t>CCPR/C/132/D/2857/2016</w:t>
        </w:r>
      </w:hyperlink>
      <w:r w:rsidRPr="00B3658D">
        <w:t xml:space="preserve">), paras. 7.6 and 7.9; </w:t>
      </w:r>
      <w:r w:rsidRPr="00B3658D">
        <w:rPr>
          <w:i/>
        </w:rPr>
        <w:t>Zavadskaya et al. v. Belarus</w:t>
      </w:r>
      <w:r w:rsidRPr="00B3658D">
        <w:t xml:space="preserve"> (</w:t>
      </w:r>
      <w:hyperlink r:id="rId19" w:history="1">
        <w:r w:rsidRPr="003E118D">
          <w:rPr>
            <w:rStyle w:val="Hyperlink"/>
          </w:rPr>
          <w:t>CCPR/C/132/D/2865/2016</w:t>
        </w:r>
      </w:hyperlink>
      <w:r w:rsidRPr="00B3658D">
        <w:t xml:space="preserve">), paras. 7.6 and 7.9; and </w:t>
      </w:r>
      <w:r w:rsidRPr="00B3658D">
        <w:rPr>
          <w:i/>
          <w:iCs/>
        </w:rPr>
        <w:t>Vasilevich et al. v. Belarus</w:t>
      </w:r>
      <w:r w:rsidRPr="00B3658D">
        <w:t>, paras. 7.7 and 7.10.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6748" w14:textId="77777777" w:rsidR="00950D1F" w:rsidRDefault="00950D1F" w:rsidP="00950D1F">
    <w:pPr>
      <w:pStyle w:val="Header"/>
    </w:pPr>
    <w:r>
      <w:t>CCPR/C/142/D/J/1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BF3D5" w14:textId="77777777" w:rsidR="00950D1F" w:rsidRDefault="00950D1F" w:rsidP="00950D1F">
    <w:pPr>
      <w:pStyle w:val="Header"/>
      <w:jc w:val="right"/>
    </w:pPr>
    <w:r>
      <w:t>CCPR/C/142/D/J/1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A6405" w14:textId="0788F28A" w:rsidR="00FC3030" w:rsidRPr="00FC3030" w:rsidRDefault="00FC3030" w:rsidP="00FC3030">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2BCD52CE" wp14:editId="5B180282">
              <wp:simplePos x="0" y="0"/>
              <wp:positionH relativeFrom="page">
                <wp:posOffset>9935845</wp:posOffset>
              </wp:positionH>
              <wp:positionV relativeFrom="page">
                <wp:posOffset>719455</wp:posOffset>
              </wp:positionV>
              <wp:extent cx="292100" cy="6120130"/>
              <wp:effectExtent l="0" t="0" r="0" b="0"/>
              <wp:wrapNone/>
              <wp:docPr id="145876152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29E3531" w14:textId="77777777" w:rsidR="00FC3030" w:rsidRDefault="00FC3030" w:rsidP="00FC3030">
                          <w:pPr>
                            <w:pStyle w:val="Header"/>
                          </w:pPr>
                          <w:r>
                            <w:t>CCPR/C/142/D/J/1</w:t>
                          </w:r>
                        </w:p>
                        <w:p w14:paraId="7273A92F" w14:textId="77777777" w:rsidR="00FC3030" w:rsidRDefault="00FC303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CD52CE" id="_x0000_t202" coordsize="21600,21600" o:spt="202" path="m,l,21600r21600,l21600,xe">
              <v:stroke joinstyle="miter"/>
              <v:path gradientshapeok="t" o:connecttype="rect"/>
            </v:shapetype>
            <v:shape id="Text Box 3" o:spid="_x0000_s1026"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429E3531" w14:textId="77777777" w:rsidR="00FC3030" w:rsidRDefault="00FC3030" w:rsidP="00FC3030">
                    <w:pPr>
                      <w:pStyle w:val="Header"/>
                    </w:pPr>
                    <w:r>
                      <w:t>CCPR/C/142/D/J/1</w:t>
                    </w:r>
                  </w:p>
                  <w:p w14:paraId="7273A92F" w14:textId="77777777" w:rsidR="00FC3030" w:rsidRDefault="00FC3030"/>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E3216" w14:textId="3B17947E" w:rsidR="00FC3030" w:rsidRPr="00FC3030" w:rsidRDefault="00FC3030" w:rsidP="00FC3030">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12A87FC4" wp14:editId="21B14B4A">
              <wp:simplePos x="0" y="0"/>
              <wp:positionH relativeFrom="page">
                <wp:posOffset>9935845</wp:posOffset>
              </wp:positionH>
              <wp:positionV relativeFrom="page">
                <wp:posOffset>719455</wp:posOffset>
              </wp:positionV>
              <wp:extent cx="292100" cy="6120130"/>
              <wp:effectExtent l="0" t="0" r="0" b="0"/>
              <wp:wrapNone/>
              <wp:docPr id="51020839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6FE49C2" w14:textId="77777777" w:rsidR="00FC3030" w:rsidRDefault="00FC3030" w:rsidP="00FC3030">
                          <w:pPr>
                            <w:pStyle w:val="Header"/>
                            <w:jc w:val="right"/>
                          </w:pPr>
                          <w:r>
                            <w:t>CCPR/C/142/D/J/1</w:t>
                          </w:r>
                        </w:p>
                        <w:p w14:paraId="2E9E579D" w14:textId="77777777" w:rsidR="00FC3030" w:rsidRDefault="00FC303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A87FC4" id="_x0000_t202" coordsize="21600,21600" o:spt="202" path="m,l,21600r21600,l21600,xe">
              <v:stroke joinstyle="miter"/>
              <v:path gradientshapeok="t" o:connecttype="rect"/>
            </v:shapetype>
            <v:shape id="Text Box 1" o:spid="_x0000_s1027"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66FE49C2" w14:textId="77777777" w:rsidR="00FC3030" w:rsidRDefault="00FC3030" w:rsidP="00FC3030">
                    <w:pPr>
                      <w:pStyle w:val="Header"/>
                      <w:jc w:val="right"/>
                    </w:pPr>
                    <w:r>
                      <w:t>CCPR/C/142/D/J/1</w:t>
                    </w:r>
                  </w:p>
                  <w:p w14:paraId="2E9E579D" w14:textId="77777777" w:rsidR="00FC3030" w:rsidRDefault="00FC3030"/>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741F7" w14:textId="77777777" w:rsidR="00FC3030" w:rsidRDefault="00FC30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3C3045"/>
    <w:multiLevelType w:val="hybridMultilevel"/>
    <w:tmpl w:val="C5829520"/>
    <w:lvl w:ilvl="0" w:tplc="1C60F44C">
      <w:start w:val="10"/>
      <w:numFmt w:val="decimal"/>
      <w:lvlText w:val="%1"/>
      <w:lvlJc w:val="left"/>
      <w:pPr>
        <w:ind w:left="720" w:hanging="360"/>
      </w:pPr>
      <w:rPr>
        <w:rFonts w:ascii="Times New Roman" w:eastAsia="SimSu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20"/>
  </w:num>
  <w:num w:numId="2" w16cid:durableId="784471728">
    <w:abstractNumId w:val="19"/>
  </w:num>
  <w:num w:numId="3" w16cid:durableId="412706424">
    <w:abstractNumId w:val="10"/>
  </w:num>
  <w:num w:numId="4" w16cid:durableId="1098982667">
    <w:abstractNumId w:val="24"/>
  </w:num>
  <w:num w:numId="5" w16cid:durableId="1653674163">
    <w:abstractNumId w:val="25"/>
  </w:num>
  <w:num w:numId="6" w16cid:durableId="976423175">
    <w:abstractNumId w:val="27"/>
  </w:num>
  <w:num w:numId="7" w16cid:durableId="983705485">
    <w:abstractNumId w:val="17"/>
  </w:num>
  <w:num w:numId="8" w16cid:durableId="1284579773">
    <w:abstractNumId w:val="16"/>
  </w:num>
  <w:num w:numId="9" w16cid:durableId="865405149">
    <w:abstractNumId w:val="23"/>
  </w:num>
  <w:num w:numId="10" w16cid:durableId="468674048">
    <w:abstractNumId w:val="22"/>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973363388">
    <w:abstractNumId w:val="12"/>
  </w:num>
  <w:num w:numId="22" w16cid:durableId="1385567621">
    <w:abstractNumId w:val="26"/>
  </w:num>
  <w:num w:numId="23" w16cid:durableId="1864780686">
    <w:abstractNumId w:val="14"/>
  </w:num>
  <w:num w:numId="24" w16cid:durableId="1814634449">
    <w:abstractNumId w:val="15"/>
  </w:num>
  <w:num w:numId="25" w16cid:durableId="1587883170">
    <w:abstractNumId w:val="13"/>
  </w:num>
  <w:num w:numId="26" w16cid:durableId="54163016">
    <w:abstractNumId w:val="18"/>
  </w:num>
  <w:num w:numId="27" w16cid:durableId="1594125667">
    <w:abstractNumId w:val="21"/>
  </w:num>
  <w:num w:numId="28" w16cid:durableId="8583937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87"/>
    <w:rsid w:val="00046E92"/>
    <w:rsid w:val="0006523D"/>
    <w:rsid w:val="00066369"/>
    <w:rsid w:val="000820E8"/>
    <w:rsid w:val="00114E55"/>
    <w:rsid w:val="00131D7A"/>
    <w:rsid w:val="00165C15"/>
    <w:rsid w:val="001952A0"/>
    <w:rsid w:val="002234E5"/>
    <w:rsid w:val="00247E2C"/>
    <w:rsid w:val="00250B55"/>
    <w:rsid w:val="002A7104"/>
    <w:rsid w:val="002C54F9"/>
    <w:rsid w:val="002D6C53"/>
    <w:rsid w:val="002F5595"/>
    <w:rsid w:val="00334F6A"/>
    <w:rsid w:val="00342AC8"/>
    <w:rsid w:val="003A444F"/>
    <w:rsid w:val="003B4550"/>
    <w:rsid w:val="003E118D"/>
    <w:rsid w:val="00435E19"/>
    <w:rsid w:val="00461253"/>
    <w:rsid w:val="00472FED"/>
    <w:rsid w:val="00475AA3"/>
    <w:rsid w:val="004E645B"/>
    <w:rsid w:val="005042C2"/>
    <w:rsid w:val="00543389"/>
    <w:rsid w:val="0056212C"/>
    <w:rsid w:val="005B5C13"/>
    <w:rsid w:val="005D65FD"/>
    <w:rsid w:val="005F2E0B"/>
    <w:rsid w:val="00660108"/>
    <w:rsid w:val="00663C98"/>
    <w:rsid w:val="00671529"/>
    <w:rsid w:val="006835A2"/>
    <w:rsid w:val="0069396B"/>
    <w:rsid w:val="006B6F5B"/>
    <w:rsid w:val="006C75C9"/>
    <w:rsid w:val="006D480A"/>
    <w:rsid w:val="006D492E"/>
    <w:rsid w:val="00722957"/>
    <w:rsid w:val="007268F9"/>
    <w:rsid w:val="007327A0"/>
    <w:rsid w:val="00751B9F"/>
    <w:rsid w:val="007B661A"/>
    <w:rsid w:val="007C52B0"/>
    <w:rsid w:val="007D5221"/>
    <w:rsid w:val="00811B25"/>
    <w:rsid w:val="00817E57"/>
    <w:rsid w:val="00892361"/>
    <w:rsid w:val="008D3450"/>
    <w:rsid w:val="0093706A"/>
    <w:rsid w:val="009411B4"/>
    <w:rsid w:val="00950D1F"/>
    <w:rsid w:val="00955487"/>
    <w:rsid w:val="00973C8E"/>
    <w:rsid w:val="009867FB"/>
    <w:rsid w:val="00993593"/>
    <w:rsid w:val="009975C1"/>
    <w:rsid w:val="009D0139"/>
    <w:rsid w:val="009F5CDC"/>
    <w:rsid w:val="00A12047"/>
    <w:rsid w:val="00A23459"/>
    <w:rsid w:val="00A775CF"/>
    <w:rsid w:val="00AA402E"/>
    <w:rsid w:val="00B06045"/>
    <w:rsid w:val="00B067ED"/>
    <w:rsid w:val="00B3658D"/>
    <w:rsid w:val="00B53AA5"/>
    <w:rsid w:val="00B77A2D"/>
    <w:rsid w:val="00B903E5"/>
    <w:rsid w:val="00BE429F"/>
    <w:rsid w:val="00C35A27"/>
    <w:rsid w:val="00C679E5"/>
    <w:rsid w:val="00C82ACE"/>
    <w:rsid w:val="00CA1AEA"/>
    <w:rsid w:val="00CF7018"/>
    <w:rsid w:val="00D327D6"/>
    <w:rsid w:val="00D667EB"/>
    <w:rsid w:val="00D73B40"/>
    <w:rsid w:val="00DB065A"/>
    <w:rsid w:val="00E02C2B"/>
    <w:rsid w:val="00E05879"/>
    <w:rsid w:val="00E510A7"/>
    <w:rsid w:val="00E7542D"/>
    <w:rsid w:val="00EC0A51"/>
    <w:rsid w:val="00ED6C48"/>
    <w:rsid w:val="00EF06FF"/>
    <w:rsid w:val="00F05EDF"/>
    <w:rsid w:val="00F41F0F"/>
    <w:rsid w:val="00F42D07"/>
    <w:rsid w:val="00F65F5D"/>
    <w:rsid w:val="00F86A3A"/>
    <w:rsid w:val="00F94DDB"/>
    <w:rsid w:val="00FA5C7A"/>
    <w:rsid w:val="00FC30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F4504B"/>
  <w15:docId w15:val="{4447759C-CE18-44CA-A46E-76CFC78C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950D1F"/>
    <w:pPr>
      <w:spacing w:after="0" w:line="240" w:lineRule="auto"/>
    </w:pPr>
    <w:rPr>
      <w:rFonts w:ascii="Times New Roman" w:eastAsia="MS Mincho" w:hAnsi="Times New Roman" w:cs="Times New Roman"/>
      <w:sz w:val="24"/>
      <w:szCs w:val="24"/>
      <w:lang w:val="en-US" w:eastAsia="en-US" w:bidi="he-IL"/>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3E118D"/>
    <w:rPr>
      <w:color w:val="0000FF"/>
      <w:u w:val="none"/>
    </w:rPr>
  </w:style>
  <w:style w:type="character" w:styleId="FollowedHyperlink">
    <w:name w:val="FollowedHyperlink"/>
    <w:basedOn w:val="DefaultParagraphFont"/>
    <w:uiPriority w:val="99"/>
    <w:semiHidden/>
    <w:unhideWhenUsed/>
    <w:rsid w:val="003E118D"/>
    <w:rPr>
      <w:color w:val="0000FF"/>
      <w:u w:val="single"/>
    </w:rPr>
  </w:style>
  <w:style w:type="character" w:styleId="UnresolvedMention">
    <w:name w:val="Unresolved Mention"/>
    <w:basedOn w:val="DefaultParagraphFont"/>
    <w:uiPriority w:val="99"/>
    <w:semiHidden/>
    <w:unhideWhenUsed/>
    <w:rsid w:val="003E1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135/D/3241/2018" TargetMode="External"/><Relationship Id="rId13" Type="http://schemas.openxmlformats.org/officeDocument/2006/relationships/hyperlink" Target="https://docs.un.org/en/CCPR/C/82/D/958/2000" TargetMode="External"/><Relationship Id="rId18" Type="http://schemas.openxmlformats.org/officeDocument/2006/relationships/hyperlink" Target="https://docs.un.org/en/CCPR/C/132/D/2857/2016" TargetMode="External"/><Relationship Id="rId3" Type="http://schemas.openxmlformats.org/officeDocument/2006/relationships/hyperlink" Target="https://docs.un.org/en/CCPR/C/80/D/797/1998" TargetMode="External"/><Relationship Id="rId7" Type="http://schemas.openxmlformats.org/officeDocument/2006/relationships/hyperlink" Target="https://docs.un.org/en/CCPR/C/136/D/2961/2017" TargetMode="External"/><Relationship Id="rId12" Type="http://schemas.openxmlformats.org/officeDocument/2006/relationships/hyperlink" Target="https://docs.un.org/en/CCPR/C/132/D/3313/2019" TargetMode="External"/><Relationship Id="rId17" Type="http://schemas.openxmlformats.org/officeDocument/2006/relationships/hyperlink" Target="https://docs.un.org/en/CCPR/C/129/D/2404/2014" TargetMode="External"/><Relationship Id="rId2" Type="http://schemas.openxmlformats.org/officeDocument/2006/relationships/hyperlink" Target="https://docs.un.org/en/CCPR/C/72/D/818/1998" TargetMode="External"/><Relationship Id="rId16" Type="http://schemas.openxmlformats.org/officeDocument/2006/relationships/hyperlink" Target="https://docs.un.org/en/CCPR/C/127/D/2724/2016" TargetMode="External"/><Relationship Id="rId1" Type="http://schemas.openxmlformats.org/officeDocument/2006/relationships/hyperlink" Target="https://docs.un.org/en/A/79/40" TargetMode="External"/><Relationship Id="rId6" Type="http://schemas.openxmlformats.org/officeDocument/2006/relationships/hyperlink" Target="https://docs.un.org/en/CCPR/C/121/D/2168/2012" TargetMode="External"/><Relationship Id="rId11" Type="http://schemas.openxmlformats.org/officeDocument/2006/relationships/hyperlink" Target="https://docs.un.org/en/CCPR/C/134/D/3327/2019" TargetMode="External"/><Relationship Id="rId5" Type="http://schemas.openxmlformats.org/officeDocument/2006/relationships/hyperlink" Target="https://docs.un.org/en/A/79/40" TargetMode="External"/><Relationship Id="rId15" Type="http://schemas.openxmlformats.org/officeDocument/2006/relationships/hyperlink" Target="https://docs.un.org/en/CCPR/C/111/D/2030/2011" TargetMode="External"/><Relationship Id="rId10" Type="http://schemas.openxmlformats.org/officeDocument/2006/relationships/hyperlink" Target="https://docs.un.org/en/CCPR/C/137/D/2693/2015" TargetMode="External"/><Relationship Id="rId19" Type="http://schemas.openxmlformats.org/officeDocument/2006/relationships/hyperlink" Target="https://docs.un.org/en/CCPR/C/132/D/2865/2016" TargetMode="External"/><Relationship Id="rId4" Type="http://schemas.openxmlformats.org/officeDocument/2006/relationships/hyperlink" Target="https://docs.un.org/en/CCPR/C/137/D/2911/2016" TargetMode="External"/><Relationship Id="rId9" Type="http://schemas.openxmlformats.org/officeDocument/2006/relationships/hyperlink" Target="https://docs.un.org/en/CCPR/C/134/D/3242/2018" TargetMode="External"/><Relationship Id="rId14" Type="http://schemas.openxmlformats.org/officeDocument/2006/relationships/hyperlink" Target="https://docs.un.org/en/CCPR/C/137/D/2999/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3561</Words>
  <Characters>20169</Characters>
  <Application>Microsoft Office Word</Application>
  <DocSecurity>0</DocSecurity>
  <Lines>933</Lines>
  <Paragraphs>284</Paragraphs>
  <ScaleCrop>false</ScaleCrop>
  <HeadingPairs>
    <vt:vector size="2" baseType="variant">
      <vt:variant>
        <vt:lpstr>Title</vt:lpstr>
      </vt:variant>
      <vt:variant>
        <vt:i4>1</vt:i4>
      </vt:variant>
    </vt:vector>
  </HeadingPairs>
  <TitlesOfParts>
    <vt:vector size="1" baseType="lpstr">
      <vt:lpstr>CCPR/C/142/D/J/1</vt:lpstr>
    </vt:vector>
  </TitlesOfParts>
  <Company>DCM</Company>
  <LinksUpToDate>false</LinksUpToDate>
  <CharactersWithSpaces>23515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CCPR/C/142/D/J/1</dc:title>
  <dc:subject>2511476</dc:subject>
  <dc:creator>dm</dc:creator>
  <cp:keywords/>
  <dc:description/>
  <cp:lastModifiedBy>Maria Rosario Corazon Gatmaytan</cp:lastModifiedBy>
  <cp:revision>2</cp:revision>
  <dcterms:created xsi:type="dcterms:W3CDTF">2025-09-23T12:41:00Z</dcterms:created>
  <dcterms:modified xsi:type="dcterms:W3CDTF">2025-09-23T12:41:00Z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