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524" w:rsidRPr="00C85B29" w:rsidRDefault="00774524" w:rsidP="00C85B29">
      <w:pPr>
        <w:spacing w:line="240" w:lineRule="auto"/>
        <w:rPr>
          <w:sz w:val="2"/>
        </w:rPr>
        <w:sectPr w:rsidR="00774524" w:rsidRPr="00C85B29" w:rsidSect="00C85B29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type w:val="continuous"/>
          <w:pgSz w:w="12240" w:h="15840" w:code="1"/>
          <w:pgMar w:top="1742" w:right="1195" w:bottom="1901" w:left="1195" w:header="576" w:footer="1037" w:gutter="0"/>
          <w:cols w:space="708"/>
          <w:titlePg/>
          <w:docGrid w:linePitch="360"/>
        </w:sectPr>
      </w:pPr>
      <w:r w:rsidRPr="00C85B29">
        <w:rPr>
          <w:rStyle w:val="CommentReference"/>
          <w:sz w:val="2"/>
        </w:rPr>
        <w:commentReference w:id="0"/>
      </w:r>
    </w:p>
    <w:p w:rsidR="00C85B29" w:rsidRDefault="00C85B29" w:rsidP="00C85B29">
      <w:pPr>
        <w:pStyle w:val="H1"/>
        <w:tabs>
          <w:tab w:val="clear" w:pos="1742"/>
        </w:tabs>
        <w:ind w:left="0" w:right="0"/>
      </w:pPr>
      <w:r>
        <w:tab/>
        <w:t>Committee on the Elimination of Discrimination</w:t>
      </w:r>
      <w:r>
        <w:br/>
        <w:t>against Women</w:t>
      </w:r>
    </w:p>
    <w:p w:rsidR="00C85B29" w:rsidRPr="00C85B29" w:rsidRDefault="00C85B29" w:rsidP="00C85B29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 w:rsidRPr="00C85B29">
        <w:rPr>
          <w:b/>
        </w:rPr>
        <w:t>Forty-fifth session</w:t>
      </w:r>
    </w:p>
    <w:p w:rsidR="00C85B29" w:rsidRDefault="00C85B29" w:rsidP="00C85B29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18 January-5 February 2010</w:t>
      </w:r>
    </w:p>
    <w:p w:rsidR="00C85B29" w:rsidRDefault="00C85B29" w:rsidP="00C85B29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</w:pPr>
      <w:r>
        <w:t>Item 5 of the provisional agenda*</w:t>
      </w:r>
    </w:p>
    <w:p w:rsidR="00C85B29" w:rsidRPr="00C85B29" w:rsidRDefault="00C85B29" w:rsidP="00C85B29">
      <w:pPr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/>
        </w:rPr>
      </w:pPr>
      <w:r w:rsidRPr="00C85B29">
        <w:rPr>
          <w:b/>
        </w:rPr>
        <w:t>Implementation of article</w:t>
      </w:r>
      <w:r>
        <w:rPr>
          <w:b/>
        </w:rPr>
        <w:t>s</w:t>
      </w:r>
      <w:r w:rsidRPr="00C85B29">
        <w:rPr>
          <w:b/>
        </w:rPr>
        <w:t xml:space="preserve"> 21 </w:t>
      </w:r>
      <w:r>
        <w:rPr>
          <w:b/>
        </w:rPr>
        <w:t>and 22 of the Convention on</w:t>
      </w:r>
      <w:r w:rsidR="0088287C">
        <w:rPr>
          <w:b/>
        </w:rPr>
        <w:br/>
        <w:t xml:space="preserve">the Elimination </w:t>
      </w:r>
      <w:r w:rsidRPr="00C85B29">
        <w:rPr>
          <w:b/>
        </w:rPr>
        <w:t>of All Forms of Discrimination against Women</w:t>
      </w:r>
    </w:p>
    <w:p w:rsidR="00C85B29" w:rsidRPr="00C85B29" w:rsidRDefault="00C85B29" w:rsidP="00C85B29">
      <w:pPr>
        <w:pStyle w:val="SingleTxt"/>
        <w:spacing w:after="0" w:line="120" w:lineRule="exact"/>
        <w:rPr>
          <w:sz w:val="10"/>
        </w:rPr>
      </w:pPr>
    </w:p>
    <w:p w:rsidR="00C85B29" w:rsidRPr="00C85B29" w:rsidRDefault="00C85B29" w:rsidP="00C85B29">
      <w:pPr>
        <w:pStyle w:val="SingleTxt"/>
        <w:spacing w:after="0" w:line="120" w:lineRule="exact"/>
        <w:rPr>
          <w:sz w:val="10"/>
        </w:rPr>
      </w:pPr>
    </w:p>
    <w:p w:rsidR="00C85B29" w:rsidRPr="00C85B29" w:rsidRDefault="00C85B29" w:rsidP="00C85B29">
      <w:pPr>
        <w:pStyle w:val="SingleTxt"/>
        <w:spacing w:after="0" w:line="120" w:lineRule="exact"/>
        <w:rPr>
          <w:sz w:val="10"/>
        </w:rPr>
      </w:pPr>
    </w:p>
    <w:p w:rsidR="00C85B29" w:rsidRDefault="00C85B29" w:rsidP="00C85B29">
      <w:pPr>
        <w:pStyle w:val="HCh"/>
        <w:ind w:left="1267" w:right="1260" w:hanging="1267"/>
      </w:pPr>
      <w:r>
        <w:tab/>
      </w:r>
      <w:r>
        <w:tab/>
        <w:t>Reports provided by the specialized agencies of the United Nations system on the implementation of the Convention in areas falling within the scope of their activities</w:t>
      </w:r>
    </w:p>
    <w:p w:rsidR="00C85B29" w:rsidRPr="00C85B29" w:rsidRDefault="00C85B29" w:rsidP="00C85B29">
      <w:pPr>
        <w:pStyle w:val="SingleTxt"/>
        <w:spacing w:after="0" w:line="120" w:lineRule="exact"/>
        <w:rPr>
          <w:sz w:val="10"/>
        </w:rPr>
      </w:pPr>
    </w:p>
    <w:p w:rsidR="00C85B29" w:rsidRPr="00C85B29" w:rsidRDefault="00C85B29" w:rsidP="00C85B29">
      <w:pPr>
        <w:pStyle w:val="SingleTxt"/>
        <w:spacing w:after="0" w:line="120" w:lineRule="exact"/>
        <w:rPr>
          <w:sz w:val="10"/>
        </w:rPr>
      </w:pPr>
    </w:p>
    <w:p w:rsidR="00C85B29" w:rsidRDefault="00C85B29" w:rsidP="00C85B29">
      <w:pPr>
        <w:pStyle w:val="H1"/>
        <w:ind w:right="1260"/>
      </w:pPr>
      <w:r>
        <w:tab/>
      </w:r>
      <w:r>
        <w:tab/>
        <w:t>Note by the Secretary-General</w:t>
      </w:r>
    </w:p>
    <w:p w:rsidR="00C85B29" w:rsidRPr="00C85B29" w:rsidRDefault="00C85B29" w:rsidP="00C85B29">
      <w:pPr>
        <w:pStyle w:val="SingleTxt"/>
        <w:spacing w:after="0" w:line="120" w:lineRule="exact"/>
        <w:rPr>
          <w:sz w:val="10"/>
        </w:rPr>
      </w:pPr>
    </w:p>
    <w:p w:rsidR="00C85B29" w:rsidRPr="00C85B29" w:rsidRDefault="00C85B29" w:rsidP="00C85B29">
      <w:pPr>
        <w:pStyle w:val="SingleTxt"/>
        <w:spacing w:after="0" w:line="120" w:lineRule="exact"/>
        <w:rPr>
          <w:sz w:val="10"/>
        </w:rPr>
      </w:pPr>
    </w:p>
    <w:p w:rsidR="00C85B29" w:rsidRDefault="00C85B29" w:rsidP="00C85B29">
      <w:pPr>
        <w:pStyle w:val="SingleTxt"/>
      </w:pPr>
      <w:r>
        <w:tab/>
        <w:t>In accordance with article 22 of the Convention on the Elimination of All Forms of Discrimination against Women,</w:t>
      </w:r>
      <w:r>
        <w:rPr>
          <w:rStyle w:val="FootnoteReference"/>
        </w:rPr>
        <w:footnoteReference w:id="1"/>
      </w:r>
      <w:r>
        <w:t xml:space="preserve"> the specialized agencies have been invited to submit to the Committee on the Elimination of Discrimination against Women, at its forty-fifth session, reports on the implementation of the Convention in areas falling within the scope of their activities. The reports will be issued as addenda to the present note.</w:t>
      </w:r>
    </w:p>
    <w:p w:rsidR="00546F5D" w:rsidRPr="00C85B29" w:rsidRDefault="0088287C" w:rsidP="00C85B29">
      <w:pPr>
        <w:pStyle w:val="SingleTxt"/>
      </w:pPr>
      <w:r>
        <w:rPr>
          <w:noProof/>
          <w:w w:val="100"/>
          <w:lang w:val="en-US"/>
        </w:rPr>
        <w:pict>
          <v:line id="_x0000_s1026" style="position:absolute;left:0;text-align:left;z-index:1" from="210.2pt,24pt" to="282.2pt,24pt" strokeweight=".25pt"/>
        </w:pict>
      </w:r>
    </w:p>
    <w:sectPr w:rsidR="00546F5D" w:rsidRPr="00C85B29" w:rsidSect="00C85B29">
      <w:type w:val="continuous"/>
      <w:pgSz w:w="12240" w:h="15840" w:code="1"/>
      <w:pgMar w:top="1742" w:right="1195" w:bottom="1901" w:left="1195" w:header="576" w:footer="1037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2-01T21:57:00Z" w:initials="Start">
    <w:p w:rsidR="001E5579" w:rsidRDefault="001E5579">
      <w:pPr>
        <w:pStyle w:val="CommentText"/>
      </w:pPr>
      <w:r>
        <w:fldChar w:fldCharType="begin"/>
      </w:r>
      <w:r>
        <w:rPr>
          <w:rStyle w:val="CommentReference"/>
        </w:rPr>
        <w:instrText xml:space="preserve"> </w:instrText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NO&gt;&gt;N0962732E&lt;&lt;ODS JOB NO&gt;&gt;</w:t>
      </w:r>
    </w:p>
    <w:p w:rsidR="001E5579" w:rsidRDefault="001E5579">
      <w:pPr>
        <w:pStyle w:val="CommentText"/>
      </w:pPr>
      <w:r>
        <w:t>&lt;&lt;ODS DOC SYMBOL1&gt;&gt;CEDAW/C/2010/45/3&lt;&lt;ODS DOC SYMBOL1&gt;&gt;</w:t>
      </w:r>
    </w:p>
    <w:p w:rsidR="001E5579" w:rsidRDefault="001E5579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0AB1" w:rsidRDefault="007F0AB1" w:rsidP="00774524">
      <w:r>
        <w:separator/>
      </w:r>
    </w:p>
  </w:endnote>
  <w:endnote w:type="continuationSeparator" w:id="0">
    <w:p w:rsidR="007F0AB1" w:rsidRDefault="007F0AB1" w:rsidP="007745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E5579" w:rsidTr="0077452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E5579" w:rsidRPr="00774524" w:rsidRDefault="001E5579" w:rsidP="00774524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09-62732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E5579" w:rsidRPr="00774524" w:rsidRDefault="001E5579" w:rsidP="00774524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2</w:t>
          </w:r>
          <w:r>
            <w:rPr>
              <w:w w:val="103"/>
            </w:rPr>
            <w:fldChar w:fldCharType="end"/>
          </w:r>
        </w:p>
      </w:tc>
    </w:tr>
  </w:tbl>
  <w:p w:rsidR="001E5579" w:rsidRPr="00774524" w:rsidRDefault="001E5579" w:rsidP="0077452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bidiVisual/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E5579" w:rsidTr="00774524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</w:tcPr>
        <w:p w:rsidR="001E5579" w:rsidRPr="00774524" w:rsidRDefault="001E5579" w:rsidP="00774524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MERGEFORMAT </w:instrText>
          </w:r>
          <w:r>
            <w:rPr>
              <w:w w:val="103"/>
            </w:rPr>
            <w:fldChar w:fldCharType="separate"/>
          </w:r>
          <w:r>
            <w:rPr>
              <w:w w:val="103"/>
            </w:rPr>
            <w:t>1</w:t>
          </w:r>
          <w:r>
            <w:rPr>
              <w:w w:val="103"/>
            </w:rPr>
            <w:fldChar w:fldCharType="end"/>
          </w:r>
        </w:p>
      </w:tc>
      <w:tc>
        <w:tcPr>
          <w:tcW w:w="5033" w:type="dxa"/>
          <w:shd w:val="clear" w:color="auto" w:fill="auto"/>
        </w:tcPr>
        <w:p w:rsidR="001E5579" w:rsidRPr="00774524" w:rsidRDefault="001E5579" w:rsidP="00774524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>
            <w:rPr>
              <w:b w:val="0"/>
              <w:w w:val="103"/>
              <w:sz w:val="14"/>
            </w:rPr>
            <w:t>09-62732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:rsidR="001E5579" w:rsidRPr="00774524" w:rsidRDefault="001E5579" w:rsidP="00774524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E5579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1E5579" w:rsidRDefault="001E5579" w:rsidP="00774524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09-62732 (E)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021209    </w:t>
          </w:r>
        </w:p>
        <w:p w:rsidR="001E5579" w:rsidRPr="00774524" w:rsidRDefault="001E5579" w:rsidP="00774524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*0962732*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1E5579" w:rsidRDefault="001E5579" w:rsidP="00774524">
          <w:pPr>
            <w:pStyle w:val="Footer"/>
            <w:jc w:val="right"/>
            <w:rPr>
              <w:b w:val="0"/>
              <w:sz w:val="20"/>
            </w:rPr>
          </w:pPr>
          <w:r w:rsidRPr="00774524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18pt">
                <v:imagedata r:id="rId1" o:title="recycle_English"/>
              </v:shape>
            </w:pict>
          </w:r>
        </w:p>
      </w:tc>
    </w:tr>
  </w:tbl>
  <w:p w:rsidR="001E5579" w:rsidRPr="00774524" w:rsidRDefault="001E5579" w:rsidP="00774524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0AB1" w:rsidRPr="00C85B29" w:rsidRDefault="007F0AB1" w:rsidP="00C85B29">
      <w:pPr>
        <w:pStyle w:val="Footer"/>
        <w:spacing w:after="80"/>
        <w:ind w:left="792"/>
        <w:rPr>
          <w:sz w:val="16"/>
        </w:rPr>
      </w:pPr>
      <w:r w:rsidRPr="00C85B29">
        <w:rPr>
          <w:sz w:val="16"/>
        </w:rPr>
        <w:t>__________________</w:t>
      </w:r>
    </w:p>
  </w:footnote>
  <w:footnote w:type="continuationSeparator" w:id="0">
    <w:p w:rsidR="007F0AB1" w:rsidRPr="00C85B29" w:rsidRDefault="007F0AB1" w:rsidP="00C85B29">
      <w:pPr>
        <w:pStyle w:val="Footer"/>
        <w:spacing w:after="80"/>
        <w:ind w:left="792"/>
        <w:rPr>
          <w:sz w:val="16"/>
        </w:rPr>
      </w:pPr>
      <w:r w:rsidRPr="00C85B29">
        <w:rPr>
          <w:sz w:val="16"/>
        </w:rPr>
        <w:t>__________________</w:t>
      </w:r>
    </w:p>
  </w:footnote>
  <w:footnote w:id="1">
    <w:p w:rsidR="001E5579" w:rsidRPr="00C85B29" w:rsidRDefault="001E5579" w:rsidP="00C85B2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</w:pPr>
      <w:r>
        <w:tab/>
        <w:t>*</w:t>
      </w:r>
      <w:r>
        <w:tab/>
      </w:r>
      <w:r w:rsidRPr="00C85B29">
        <w:t>CEDAW/C/2010/45/1</w:t>
      </w:r>
      <w:r>
        <w:t>.</w:t>
      </w:r>
    </w:p>
    <w:p w:rsidR="001E5579" w:rsidRPr="00C85B29" w:rsidRDefault="001E5579" w:rsidP="00C85B29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lang w:val="en-US"/>
        </w:rPr>
      </w:pPr>
      <w:r>
        <w:tab/>
      </w:r>
      <w:r>
        <w:rPr>
          <w:rStyle w:val="FootnoteReference"/>
        </w:rPr>
        <w:footnoteRef/>
      </w:r>
      <w:r>
        <w:t xml:space="preserve"> </w:t>
      </w:r>
      <w:r>
        <w:tab/>
        <w:t xml:space="preserve">United Nations, </w:t>
      </w:r>
      <w:r>
        <w:rPr>
          <w:i/>
        </w:rPr>
        <w:t>Treaty Series</w:t>
      </w:r>
      <w:r>
        <w:t>, vol. 1249, No. 20378.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E5579" w:rsidTr="0077452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E5579" w:rsidRPr="00774524" w:rsidRDefault="001E5579" w:rsidP="00774524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CEDAW/C/2010/45/3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E5579" w:rsidRDefault="001E5579" w:rsidP="00774524">
          <w:pPr>
            <w:pStyle w:val="Header"/>
          </w:pPr>
        </w:p>
      </w:tc>
    </w:tr>
  </w:tbl>
  <w:p w:rsidR="001E5579" w:rsidRPr="00774524" w:rsidRDefault="001E5579" w:rsidP="0077452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E5579" w:rsidTr="0077452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E5579" w:rsidRDefault="001E5579" w:rsidP="00774524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E5579" w:rsidRPr="00774524" w:rsidRDefault="001E5579" w:rsidP="00774524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CEDAW/C/2010/45/3</w:t>
          </w:r>
          <w:r>
            <w:rPr>
              <w:b/>
            </w:rPr>
            <w:fldChar w:fldCharType="end"/>
          </w:r>
        </w:p>
      </w:tc>
    </w:tr>
  </w:tbl>
  <w:p w:rsidR="001E5579" w:rsidRPr="00774524" w:rsidRDefault="001E5579" w:rsidP="0077452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07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1872"/>
      <w:gridCol w:w="245"/>
      <w:gridCol w:w="3110"/>
      <w:gridCol w:w="245"/>
      <w:gridCol w:w="3140"/>
      <w:gridCol w:w="28"/>
    </w:tblGrid>
    <w:tr w:rsidR="001E5579" w:rsidTr="00774524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E5579" w:rsidRDefault="001E5579" w:rsidP="00774524">
          <w:pPr>
            <w:pStyle w:val="Header"/>
            <w:spacing w:after="120"/>
          </w:pPr>
        </w:p>
      </w:tc>
      <w:tc>
        <w:tcPr>
          <w:tcW w:w="1872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E5579" w:rsidRPr="00774524" w:rsidRDefault="001E5579" w:rsidP="00774524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United Nations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E5579" w:rsidRDefault="001E5579" w:rsidP="00774524">
          <w:pPr>
            <w:pStyle w:val="Header"/>
            <w:spacing w:after="120"/>
          </w:pPr>
        </w:p>
      </w:tc>
      <w:tc>
        <w:tcPr>
          <w:tcW w:w="6523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:rsidR="001E5579" w:rsidRPr="00774524" w:rsidRDefault="001E5579" w:rsidP="00774524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/C/2010/45/3</w:t>
          </w:r>
        </w:p>
      </w:tc>
    </w:tr>
    <w:tr w:rsidR="001E5579" w:rsidRPr="00774524" w:rsidTr="00774524">
      <w:tblPrEx>
        <w:tblCellMar>
          <w:top w:w="0" w:type="dxa"/>
          <w:bottom w:w="0" w:type="dxa"/>
        </w:tblCellMar>
      </w:tblPrEx>
      <w:trPr>
        <w:gridAfter w:val="1"/>
        <w:wAfter w:w="28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5579" w:rsidRDefault="001E5579" w:rsidP="00774524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1E5579" w:rsidRPr="00774524" w:rsidRDefault="001E5579" w:rsidP="00774524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5579" w:rsidRPr="00774524" w:rsidRDefault="001E5579" w:rsidP="00774524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Convention on the Elimination</w:t>
          </w:r>
          <w:r>
            <w:rPr>
              <w:sz w:val="34"/>
            </w:rPr>
            <w:br/>
            <w:t>of All Forms of Discrimination against Women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5579" w:rsidRPr="00774524" w:rsidRDefault="001E5579" w:rsidP="00774524">
          <w:pPr>
            <w:pStyle w:val="Header"/>
            <w:spacing w:before="109"/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E5579" w:rsidRDefault="001E5579" w:rsidP="00774524">
          <w:pPr>
            <w:spacing w:before="240"/>
          </w:pPr>
          <w:r>
            <w:t>Distr.: General</w:t>
          </w:r>
        </w:p>
        <w:p w:rsidR="001E5579" w:rsidRDefault="001E5579" w:rsidP="00774524">
          <w:r>
            <w:t>1 December 2009</w:t>
          </w:r>
        </w:p>
        <w:p w:rsidR="001E5579" w:rsidRDefault="001E5579" w:rsidP="00774524"/>
        <w:p w:rsidR="001E5579" w:rsidRPr="00774524" w:rsidRDefault="001E5579" w:rsidP="00774524">
          <w:r>
            <w:t>Original: English</w:t>
          </w:r>
        </w:p>
      </w:tc>
    </w:tr>
  </w:tbl>
  <w:p w:rsidR="001E5579" w:rsidRPr="00774524" w:rsidRDefault="001E5579" w:rsidP="00774524">
    <w:pPr>
      <w:pStyle w:val="Header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evenAndOddHeaders/>
  <w:drawingGridHorizontalSpacing w:val="209"/>
  <w:characterSpacingControl w:val="doNotCompress"/>
  <w:hdrShapeDefaults>
    <o:shapedefaults v:ext="edit" spidmax="3074"/>
  </w:hdrShapeDefaults>
  <w:footnotePr>
    <w:footnote w:id="-1"/>
    <w:footnote w:id="0"/>
  </w:footnotePr>
  <w:endnotePr>
    <w:pos w:val="sectEnd"/>
    <w:endnote w:id="-1"/>
    <w:endnote w:id="0"/>
  </w:endnotePr>
  <w:compat>
    <w:noColumnBalance/>
    <w:printColBlack/>
    <w:showBreaksInFrames/>
    <w:suppressBottomSpacing/>
    <w:suppressTopSpacing/>
    <w:shapeLayoutLikeWW8/>
    <w:doNotUseHTMLParagraphAutoSpacing/>
    <w:layoutRawTableWidth/>
    <w:doNotBreakWrappedTables/>
    <w:doNotSnapToGridInCell/>
    <w:doNotUseEastAsianBreakRu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62732*"/>
    <w:docVar w:name="CreationDt" w:val="01/12/2009 9:57: PM"/>
    <w:docVar w:name="DocCategory" w:val="Doc"/>
    <w:docVar w:name="DocType" w:val="Final"/>
    <w:docVar w:name="FooterJN" w:val="09-62732"/>
    <w:docVar w:name="jobn" w:val="09-62732 (E)"/>
    <w:docVar w:name="jobnDT" w:val="09-62732 (E)   011209"/>
    <w:docVar w:name="jobnDTDT" w:val="09-62732 (E)   011209   011209"/>
    <w:docVar w:name="JobNo" w:val="0962732E"/>
    <w:docVar w:name="OandT" w:val=" "/>
    <w:docVar w:name="sss1" w:val="CEDAW/C/2010/45/3"/>
    <w:docVar w:name="sss2" w:val="-"/>
    <w:docVar w:name="Symbol1" w:val="CEDAW/C/2010/45/3"/>
    <w:docVar w:name="Symbol2" w:val="-"/>
  </w:docVars>
  <w:rsids>
    <w:rsidRoot w:val="00742C72"/>
    <w:rsid w:val="000243C1"/>
    <w:rsid w:val="00062E0F"/>
    <w:rsid w:val="00073B00"/>
    <w:rsid w:val="000930EA"/>
    <w:rsid w:val="00107D5F"/>
    <w:rsid w:val="001208CF"/>
    <w:rsid w:val="001745C0"/>
    <w:rsid w:val="00184193"/>
    <w:rsid w:val="0019245C"/>
    <w:rsid w:val="001C266D"/>
    <w:rsid w:val="001E5579"/>
    <w:rsid w:val="002141E3"/>
    <w:rsid w:val="002472FB"/>
    <w:rsid w:val="002508E9"/>
    <w:rsid w:val="00274B66"/>
    <w:rsid w:val="002D4228"/>
    <w:rsid w:val="003928D1"/>
    <w:rsid w:val="00441EF4"/>
    <w:rsid w:val="0045397A"/>
    <w:rsid w:val="004831A5"/>
    <w:rsid w:val="004A06AE"/>
    <w:rsid w:val="004D0839"/>
    <w:rsid w:val="004D7A08"/>
    <w:rsid w:val="004F269C"/>
    <w:rsid w:val="00502499"/>
    <w:rsid w:val="00542A9C"/>
    <w:rsid w:val="00546F5D"/>
    <w:rsid w:val="00583963"/>
    <w:rsid w:val="00594A53"/>
    <w:rsid w:val="005D3D41"/>
    <w:rsid w:val="00600132"/>
    <w:rsid w:val="0060441D"/>
    <w:rsid w:val="00653B25"/>
    <w:rsid w:val="00656459"/>
    <w:rsid w:val="0065769A"/>
    <w:rsid w:val="00696C4F"/>
    <w:rsid w:val="006A012D"/>
    <w:rsid w:val="006B6EDE"/>
    <w:rsid w:val="00724074"/>
    <w:rsid w:val="0073364D"/>
    <w:rsid w:val="00742C72"/>
    <w:rsid w:val="007669B0"/>
    <w:rsid w:val="00774524"/>
    <w:rsid w:val="0079386A"/>
    <w:rsid w:val="007B3CD0"/>
    <w:rsid w:val="007F0AB1"/>
    <w:rsid w:val="007F3C8D"/>
    <w:rsid w:val="00852178"/>
    <w:rsid w:val="0088287C"/>
    <w:rsid w:val="00885F41"/>
    <w:rsid w:val="008A7B66"/>
    <w:rsid w:val="008E0265"/>
    <w:rsid w:val="00902F4F"/>
    <w:rsid w:val="00936F1A"/>
    <w:rsid w:val="00956D53"/>
    <w:rsid w:val="00961E03"/>
    <w:rsid w:val="0099300A"/>
    <w:rsid w:val="009946BE"/>
    <w:rsid w:val="009E6C4F"/>
    <w:rsid w:val="00A12857"/>
    <w:rsid w:val="00A251C7"/>
    <w:rsid w:val="00A35E01"/>
    <w:rsid w:val="00A56356"/>
    <w:rsid w:val="00A83C88"/>
    <w:rsid w:val="00B10B5D"/>
    <w:rsid w:val="00B150ED"/>
    <w:rsid w:val="00B27C06"/>
    <w:rsid w:val="00BD0DCE"/>
    <w:rsid w:val="00BD2782"/>
    <w:rsid w:val="00C2494E"/>
    <w:rsid w:val="00C307BD"/>
    <w:rsid w:val="00C4616A"/>
    <w:rsid w:val="00C57215"/>
    <w:rsid w:val="00C85B29"/>
    <w:rsid w:val="00CC5B87"/>
    <w:rsid w:val="00CD362B"/>
    <w:rsid w:val="00D151CD"/>
    <w:rsid w:val="00D379B4"/>
    <w:rsid w:val="00E05A3F"/>
    <w:rsid w:val="00E64F8A"/>
    <w:rsid w:val="00E76523"/>
    <w:rsid w:val="00E94566"/>
    <w:rsid w:val="00F90544"/>
    <w:rsid w:val="00F9421B"/>
    <w:rsid w:val="00FF1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6F5D"/>
    <w:pPr>
      <w:suppressAutoHyphens/>
      <w:spacing w:line="240" w:lineRule="exact"/>
    </w:pPr>
    <w:rPr>
      <w:spacing w:val="4"/>
      <w:w w:val="103"/>
      <w:kern w:val="14"/>
      <w:lang w:val="en-GB" w:eastAsia="en-US"/>
    </w:rPr>
  </w:style>
  <w:style w:type="character" w:default="1" w:styleId="DefaultParagraphFont">
    <w:name w:val="Default Paragraph Font"/>
    <w:semiHidden/>
    <w:rsid w:val="00546F5D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546F5D"/>
  </w:style>
  <w:style w:type="paragraph" w:customStyle="1" w:styleId="H1">
    <w:name w:val="_ H_1"/>
    <w:basedOn w:val="Normal"/>
    <w:next w:val="SingleTxt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546F5D"/>
    <w:pPr>
      <w:spacing w:line="300" w:lineRule="exact"/>
      <w:ind w:left="0" w:right="0" w:firstLine="0"/>
    </w:pPr>
    <w:rPr>
      <w:spacing w:val="-2"/>
      <w:sz w:val="28"/>
    </w:rPr>
  </w:style>
  <w:style w:type="paragraph" w:customStyle="1" w:styleId="HM">
    <w:name w:val="_ H __M"/>
    <w:basedOn w:val="HCh"/>
    <w:next w:val="Normal"/>
    <w:rsid w:val="00546F5D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Normal"/>
    <w:rsid w:val="00546F5D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546F5D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  <w:outlineLvl w:val="4"/>
    </w:pPr>
  </w:style>
  <w:style w:type="paragraph" w:customStyle="1" w:styleId="DualTxt">
    <w:name w:val="__Dual Txt"/>
    <w:basedOn w:val="Normal"/>
    <w:rsid w:val="00546F5D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546F5D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546F5D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546F5D"/>
    <w:pPr>
      <w:ind w:left="1267" w:right="1267"/>
    </w:pPr>
  </w:style>
  <w:style w:type="paragraph" w:customStyle="1" w:styleId="SingleTxt">
    <w:name w:val="__Single Txt"/>
    <w:basedOn w:val="Normal"/>
    <w:rsid w:val="00546F5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/>
      <w:ind w:left="1267" w:right="1267"/>
      <w:jc w:val="both"/>
    </w:pPr>
  </w:style>
  <w:style w:type="paragraph" w:styleId="BalloonText">
    <w:name w:val="Balloon Text"/>
    <w:basedOn w:val="Normal"/>
    <w:semiHidden/>
    <w:rsid w:val="00546F5D"/>
    <w:rPr>
      <w:rFonts w:ascii="Tahoma" w:hAnsi="Tahoma" w:cs="Tahoma"/>
      <w:sz w:val="16"/>
      <w:szCs w:val="16"/>
    </w:rPr>
  </w:style>
  <w:style w:type="character" w:styleId="CommentReference">
    <w:name w:val="annotation reference"/>
    <w:semiHidden/>
    <w:rsid w:val="00546F5D"/>
    <w:rPr>
      <w:sz w:val="6"/>
    </w:rPr>
  </w:style>
  <w:style w:type="character" w:styleId="FootnoteReference">
    <w:name w:val="footnote reference"/>
    <w:semiHidden/>
    <w:rsid w:val="00546F5D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546F5D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546F5D"/>
    <w:pPr>
      <w:widowControl w:val="0"/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546F5D"/>
  </w:style>
  <w:style w:type="paragraph" w:styleId="Footer">
    <w:name w:val="footer"/>
    <w:rsid w:val="00546F5D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546F5D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546F5D"/>
    <w:rPr>
      <w:sz w:val="14"/>
    </w:rPr>
  </w:style>
  <w:style w:type="paragraph" w:customStyle="1" w:styleId="Small">
    <w:name w:val="Small"/>
    <w:basedOn w:val="Normal"/>
    <w:next w:val="Normal"/>
    <w:rsid w:val="00546F5D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546F5D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546F5D"/>
    <w:pPr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774524"/>
  </w:style>
  <w:style w:type="paragraph" w:styleId="CommentSubject">
    <w:name w:val="annotation subject"/>
    <w:basedOn w:val="CommentText"/>
    <w:next w:val="CommentText"/>
    <w:semiHidden/>
    <w:rsid w:val="0077452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omments" Target="commen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138</Words>
  <Characters>764</Characters>
  <Application>Microsoft Office Word</Application>
  <DocSecurity>4</DocSecurity>
  <Lines>28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Etpu</vt:lpstr>
    </vt:vector>
  </TitlesOfParts>
  <Company>United Nations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Etpu</dc:title>
  <dc:subject/>
  <dc:creator>United Nations</dc:creator>
  <cp:keywords/>
  <dc:description/>
  <cp:lastModifiedBy>L.Nguyen</cp:lastModifiedBy>
  <cp:revision>7</cp:revision>
  <cp:lastPrinted>2009-12-02T09:10:00Z</cp:lastPrinted>
  <dcterms:created xsi:type="dcterms:W3CDTF">2009-12-02T09:06:00Z</dcterms:created>
  <dcterms:modified xsi:type="dcterms:W3CDTF">2009-12-02T09:10:00Z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0962732</vt:lpwstr>
  </property>
  <property fmtid="{D5CDD505-2E9C-101B-9397-08002B2CF9AE}" pid="3" name="Symbol1">
    <vt:lpwstr>CEDAW/C/2010/45/3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 final</vt:lpwstr>
  </property>
  <property fmtid="{D5CDD505-2E9C-101B-9397-08002B2CF9AE}" pid="8" name="Operator">
    <vt:lpwstr>ln (f)</vt:lpwstr>
  </property>
</Properties>
</file>