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195"/>
        <w:gridCol w:w="2025"/>
        <w:gridCol w:w="2819"/>
      </w:tblGrid>
      <w:tr w:rsidR="00292480" w:rsidRPr="005E0092" w:rsidTr="009C4E83">
        <w:trPr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292480" w:rsidRPr="00635870" w:rsidRDefault="00292480" w:rsidP="009C4E83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292480" w:rsidRPr="00A67FB1" w:rsidRDefault="00292480" w:rsidP="009C4E83">
            <w:pPr>
              <w:jc w:val="right"/>
            </w:pPr>
          </w:p>
        </w:tc>
        <w:tc>
          <w:tcPr>
            <w:tcW w:w="48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292480" w:rsidRPr="005E0092" w:rsidRDefault="00292480" w:rsidP="009C4E83">
            <w:pPr>
              <w:jc w:val="right"/>
            </w:pPr>
            <w:r w:rsidRPr="00D87B94">
              <w:rPr>
                <w:sz w:val="40"/>
                <w:szCs w:val="40"/>
              </w:rPr>
              <w:t>C</w:t>
            </w:r>
            <w:r w:rsidR="008B759B">
              <w:rPr>
                <w:sz w:val="40"/>
                <w:szCs w:val="40"/>
                <w:lang w:val="en-US"/>
              </w:rPr>
              <w:t>EDAW</w:t>
            </w:r>
            <w:r w:rsidRPr="005E0092">
              <w:t>/</w:t>
            </w:r>
            <w:r>
              <w:fldChar w:fldCharType="begin"/>
            </w:r>
            <w:r>
              <w:instrText xml:space="preserve"> FILLIN  "Введите часть символа после CRC/"  \* MERGEFORMAT </w:instrText>
            </w:r>
            <w:r>
              <w:fldChar w:fldCharType="separate"/>
            </w:r>
            <w:proofErr w:type="spellStart"/>
            <w:r w:rsidR="003B1A26">
              <w:t>C</w:t>
            </w:r>
            <w:proofErr w:type="spellEnd"/>
            <w:r w:rsidR="003B1A26">
              <w:t>/</w:t>
            </w:r>
            <w:proofErr w:type="spellStart"/>
            <w:r w:rsidR="003B1A26">
              <w:t>BRA</w:t>
            </w:r>
            <w:proofErr w:type="spellEnd"/>
            <w:r w:rsidR="003B1A26">
              <w:t>/</w:t>
            </w:r>
            <w:proofErr w:type="spellStart"/>
            <w:r w:rsidR="003B1A26">
              <w:t>Q</w:t>
            </w:r>
            <w:proofErr w:type="spellEnd"/>
            <w:r w:rsidR="003B1A26">
              <w:t>/7</w:t>
            </w:r>
            <w:r>
              <w:fldChar w:fldCharType="end"/>
            </w:r>
          </w:p>
        </w:tc>
      </w:tr>
      <w:tr w:rsidR="00292480" w:rsidRPr="00635870" w:rsidTr="009C4E83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635870" w:rsidRDefault="00292480" w:rsidP="009C4E83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292480" w:rsidRPr="008B759B" w:rsidRDefault="00292480" w:rsidP="008B759B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8B759B">
              <w:rPr>
                <w:b/>
                <w:spacing w:val="-4"/>
                <w:w w:val="100"/>
                <w:sz w:val="34"/>
                <w:szCs w:val="34"/>
              </w:rPr>
              <w:t>Конвенция</w:t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  <w:lang w:val="en-US"/>
              </w:rPr>
              <w:t xml:space="preserve"> </w:t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</w:rPr>
              <w:t>о ликвидации</w:t>
            </w:r>
            <w:r w:rsidRPr="008B759B">
              <w:rPr>
                <w:b/>
                <w:spacing w:val="-4"/>
                <w:w w:val="100"/>
                <w:sz w:val="34"/>
                <w:szCs w:val="34"/>
              </w:rPr>
              <w:br/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</w:rPr>
              <w:t>всех форм дискриминации</w:t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</w:rPr>
              <w:br/>
              <w:t>в отношении женщин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CF2D5C" w:rsidRDefault="00292480" w:rsidP="009C4E83">
            <w:pPr>
              <w:spacing w:before="240"/>
              <w:rPr>
                <w:lang w:val="en-US"/>
              </w:rPr>
            </w:pPr>
            <w:r w:rsidRPr="00CF2D5C">
              <w:rPr>
                <w:lang w:val="en-US"/>
              </w:rPr>
              <w:t>Distr</w:t>
            </w:r>
            <w:r w:rsidRPr="00CF2D5C">
              <w:t>.:</w:t>
            </w:r>
            <w:r w:rsidRPr="00CF2D5C">
              <w:rPr>
                <w:lang w:val="en-US"/>
              </w:rPr>
              <w:t xml:space="preserve"> </w:t>
            </w:r>
            <w:r w:rsidRPr="00CF2D5C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CF2D5C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fldChar w:fldCharType="begin"/>
            </w:r>
            <w:r w:rsidRPr="00CF2D5C">
              <w:rPr>
                <w:lang w:val="en-US"/>
              </w:rPr>
              <w:instrText xml:space="preserve"> FILLIN  "Введите дату документа" \* MERGEFORMAT </w:instrText>
            </w:r>
            <w:r>
              <w:rPr>
                <w:lang w:val="en-US"/>
              </w:rPr>
              <w:fldChar w:fldCharType="separate"/>
            </w:r>
            <w:r w:rsidR="003B1A26">
              <w:rPr>
                <w:lang w:val="en-US"/>
              </w:rPr>
              <w:t>1 September 2011</w:t>
            </w:r>
            <w:r w:rsidRPr="00CF2D5C">
              <w:rPr>
                <w:lang w:val="en-US"/>
              </w:rPr>
              <w:fldChar w:fldCharType="end"/>
            </w:r>
          </w:p>
          <w:p w:rsidR="00292480" w:rsidRPr="00CF2D5C" w:rsidRDefault="00292480" w:rsidP="009C4E83">
            <w:r w:rsidRPr="00CF2D5C">
              <w:rPr>
                <w:lang w:val="en-US"/>
              </w:rPr>
              <w:t>Russian</w:t>
            </w:r>
          </w:p>
          <w:p w:rsidR="00292480" w:rsidRPr="00861C52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t>Original</w:t>
            </w:r>
            <w:r w:rsidRPr="00CF2D5C">
              <w:t xml:space="preserve">: </w:t>
            </w:r>
            <w:r w:rsidRPr="00CF2D5C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635870" w:rsidRDefault="00292480" w:rsidP="009C4E83"/>
        </w:tc>
      </w:tr>
    </w:tbl>
    <w:p w:rsidR="009C31FA" w:rsidRPr="00D96743" w:rsidRDefault="009C31FA" w:rsidP="00D96743">
      <w:pPr>
        <w:spacing w:before="120"/>
        <w:rPr>
          <w:b/>
          <w:sz w:val="24"/>
          <w:szCs w:val="24"/>
        </w:rPr>
      </w:pPr>
      <w:r w:rsidRPr="00D96743">
        <w:rPr>
          <w:b/>
          <w:sz w:val="24"/>
          <w:szCs w:val="24"/>
        </w:rPr>
        <w:t>Комитет по ликвидации дискриминации</w:t>
      </w:r>
      <w:r w:rsidR="00D96743" w:rsidRPr="00D96743">
        <w:rPr>
          <w:b/>
          <w:sz w:val="24"/>
          <w:szCs w:val="24"/>
        </w:rPr>
        <w:br/>
      </w:r>
      <w:r w:rsidRPr="00D96743">
        <w:rPr>
          <w:b/>
          <w:sz w:val="24"/>
          <w:szCs w:val="24"/>
        </w:rPr>
        <w:t>в отношении женщин</w:t>
      </w:r>
    </w:p>
    <w:p w:rsidR="009C31FA" w:rsidRPr="00D96743" w:rsidRDefault="009C31FA" w:rsidP="009C31FA">
      <w:pPr>
        <w:rPr>
          <w:b/>
        </w:rPr>
      </w:pPr>
      <w:r w:rsidRPr="00D96743">
        <w:rPr>
          <w:b/>
        </w:rPr>
        <w:t>Пятьдесят первая сессия</w:t>
      </w:r>
    </w:p>
    <w:p w:rsidR="009C31FA" w:rsidRPr="00B12AE8" w:rsidRDefault="009C31FA" w:rsidP="009C31FA">
      <w:r w:rsidRPr="00B12AE8">
        <w:t>13 февраля − 2 марта 2012 года</w:t>
      </w:r>
    </w:p>
    <w:p w:rsidR="009C31FA" w:rsidRPr="00B12AE8" w:rsidRDefault="00D96743" w:rsidP="00D96743">
      <w:pPr>
        <w:pStyle w:val="HChGR"/>
      </w:pPr>
      <w:r w:rsidRPr="00D96743">
        <w:tab/>
      </w:r>
      <w:r w:rsidRPr="00D96743">
        <w:tab/>
      </w:r>
      <w:r w:rsidR="009C31FA" w:rsidRPr="00B12AE8">
        <w:t>Перечень тем и вопросов в связи с рассмотрением периодических докладов</w:t>
      </w:r>
    </w:p>
    <w:p w:rsidR="009C31FA" w:rsidRPr="00B12AE8" w:rsidRDefault="00D96743" w:rsidP="00D96743">
      <w:pPr>
        <w:pStyle w:val="H1GR"/>
      </w:pPr>
      <w:r w:rsidRPr="00D96743">
        <w:tab/>
      </w:r>
      <w:r w:rsidRPr="00D96743">
        <w:tab/>
      </w:r>
      <w:r w:rsidR="009C31FA" w:rsidRPr="00B12AE8">
        <w:t>Бразилия</w:t>
      </w:r>
    </w:p>
    <w:p w:rsidR="009C31FA" w:rsidRPr="00B12AE8" w:rsidRDefault="00992950" w:rsidP="00D96743">
      <w:pPr>
        <w:pStyle w:val="SingleTxtGR"/>
      </w:pPr>
      <w:r>
        <w:tab/>
      </w:r>
      <w:proofErr w:type="spellStart"/>
      <w:r w:rsidR="009C31FA" w:rsidRPr="00B12AE8">
        <w:t>Предсессионная</w:t>
      </w:r>
      <w:proofErr w:type="spellEnd"/>
      <w:r w:rsidR="009C31FA" w:rsidRPr="00B12AE8">
        <w:t xml:space="preserve"> рабочая группа рассмотрела седьмой периодический доклад Бразилии (CEDAW/C/BRA/7).</w:t>
      </w:r>
    </w:p>
    <w:p w:rsidR="009C31FA" w:rsidRPr="00B12AE8" w:rsidRDefault="00D96743" w:rsidP="00D96743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="009C31FA" w:rsidRPr="00B12AE8">
        <w:t>Общие положения</w:t>
      </w:r>
    </w:p>
    <w:p w:rsidR="009C31FA" w:rsidRPr="00B12AE8" w:rsidRDefault="009C31FA" w:rsidP="009C31FA">
      <w:pPr>
        <w:pStyle w:val="SingleTxtGR"/>
      </w:pPr>
      <w:r w:rsidRPr="00B12AE8">
        <w:t>1.</w:t>
      </w:r>
      <w:r w:rsidRPr="00B12AE8">
        <w:tab/>
        <w:t>В приложении к докладу содержится ограниченный перечень статистич</w:t>
      </w:r>
      <w:r w:rsidRPr="00B12AE8">
        <w:t>е</w:t>
      </w:r>
      <w:r w:rsidRPr="00B12AE8">
        <w:t xml:space="preserve">ских данных в разбивке по полу, иллюстрирующий положение женщин </w:t>
      </w:r>
      <w:r w:rsidR="00D96743">
        <w:t xml:space="preserve">во всех областях, </w:t>
      </w:r>
      <w:r w:rsidRPr="00B12AE8">
        <w:t>охватываемы</w:t>
      </w:r>
      <w:r w:rsidR="00D96743">
        <w:t>х</w:t>
      </w:r>
      <w:r w:rsidRPr="00B12AE8">
        <w:t xml:space="preserve"> Конвенцией. Просьба пред</w:t>
      </w:r>
      <w:r w:rsidR="00D96743">
        <w:t>о</w:t>
      </w:r>
      <w:r w:rsidRPr="00B12AE8">
        <w:t>ставить информацию о с</w:t>
      </w:r>
      <w:r w:rsidRPr="00B12AE8">
        <w:t>о</w:t>
      </w:r>
      <w:r w:rsidRPr="00B12AE8">
        <w:t xml:space="preserve">стоянии сбора и анализа данных в </w:t>
      </w:r>
      <w:r w:rsidR="00D96743">
        <w:t xml:space="preserve">стране </w:t>
      </w:r>
      <w:r w:rsidRPr="00B12AE8">
        <w:t>в целом и указать, в какой степени производится сбор данных на дезагрегированной основе для иллюстрации п</w:t>
      </w:r>
      <w:r w:rsidRPr="00B12AE8">
        <w:t>о</w:t>
      </w:r>
      <w:r w:rsidRPr="00B12AE8">
        <w:t xml:space="preserve">ложения женщин </w:t>
      </w:r>
      <w:r w:rsidR="00F158B9">
        <w:t xml:space="preserve">с учетом </w:t>
      </w:r>
      <w:r w:rsidRPr="00B12AE8">
        <w:t>таких факторов, как возраст, социал</w:t>
      </w:r>
      <w:r w:rsidRPr="00B12AE8">
        <w:t>ь</w:t>
      </w:r>
      <w:r w:rsidRPr="00B12AE8">
        <w:t xml:space="preserve">но-экономическое положение, </w:t>
      </w:r>
      <w:r w:rsidR="00F158B9">
        <w:t xml:space="preserve">проживание в городе/сельской местности, </w:t>
      </w:r>
      <w:r w:rsidRPr="00B12AE8">
        <w:t>раса, э</w:t>
      </w:r>
      <w:r w:rsidRPr="00B12AE8">
        <w:t>т</w:t>
      </w:r>
      <w:r w:rsidRPr="00B12AE8">
        <w:t>ническое происхождение и религия. Просьба сообщить, каким образом прав</w:t>
      </w:r>
      <w:r w:rsidRPr="00B12AE8">
        <w:t>и</w:t>
      </w:r>
      <w:r w:rsidRPr="00B12AE8">
        <w:t xml:space="preserve">тельство намерено улучшить сбор дезагрегированных данных </w:t>
      </w:r>
      <w:r w:rsidR="00F158B9">
        <w:t xml:space="preserve">во всех областях, </w:t>
      </w:r>
      <w:r w:rsidRPr="00B12AE8">
        <w:t>затрагиваемы</w:t>
      </w:r>
      <w:r w:rsidR="00F158B9">
        <w:t>х</w:t>
      </w:r>
      <w:r w:rsidRPr="00B12AE8">
        <w:t xml:space="preserve"> Конвенцией.</w:t>
      </w:r>
    </w:p>
    <w:p w:rsidR="009C31FA" w:rsidRPr="00B12AE8" w:rsidRDefault="00D96743" w:rsidP="00D96743">
      <w:pPr>
        <w:pStyle w:val="H23GR"/>
      </w:pPr>
      <w:r w:rsidRPr="00F158B9">
        <w:tab/>
      </w:r>
      <w:r w:rsidRPr="00F158B9">
        <w:tab/>
      </w:r>
      <w:r w:rsidR="009C31FA" w:rsidRPr="00B12AE8">
        <w:t xml:space="preserve">Конституциональная и законодательная </w:t>
      </w:r>
      <w:r w:rsidR="00F158B9">
        <w:t>основа</w:t>
      </w:r>
    </w:p>
    <w:p w:rsidR="009C31FA" w:rsidRPr="00B12AE8" w:rsidRDefault="009C31FA" w:rsidP="009C31FA">
      <w:pPr>
        <w:pStyle w:val="SingleTxtGR"/>
      </w:pPr>
      <w:r w:rsidRPr="00B12AE8">
        <w:t>2.</w:t>
      </w:r>
      <w:r w:rsidRPr="00B12AE8">
        <w:tab/>
        <w:t>Просьба пред</w:t>
      </w:r>
      <w:r w:rsidR="00F158B9">
        <w:t>о</w:t>
      </w:r>
      <w:r w:rsidRPr="00B12AE8">
        <w:t>ставить информацию о стратегиях, используемых для ра</w:t>
      </w:r>
      <w:r w:rsidRPr="00B12AE8">
        <w:t>с</w:t>
      </w:r>
      <w:r w:rsidRPr="00B12AE8">
        <w:t xml:space="preserve">пространения </w:t>
      </w:r>
      <w:r w:rsidR="00F158B9">
        <w:t xml:space="preserve">информации о </w:t>
      </w:r>
      <w:r w:rsidRPr="00B12AE8">
        <w:t>Конвенции и Факультативно</w:t>
      </w:r>
      <w:r w:rsidR="00F158B9">
        <w:t xml:space="preserve">м </w:t>
      </w:r>
      <w:r w:rsidRPr="00B12AE8">
        <w:t>протокол</w:t>
      </w:r>
      <w:r w:rsidR="00F158B9">
        <w:t>е</w:t>
      </w:r>
      <w:r w:rsidRPr="00B12AE8">
        <w:t xml:space="preserve"> к ней среди населения в целом, </w:t>
      </w:r>
      <w:r w:rsidR="00F158B9">
        <w:t xml:space="preserve">и </w:t>
      </w:r>
      <w:r w:rsidRPr="00B12AE8">
        <w:t>осуществления программ по предоставлению юр</w:t>
      </w:r>
      <w:r w:rsidRPr="00B12AE8">
        <w:t>и</w:t>
      </w:r>
      <w:r w:rsidRPr="00B12AE8">
        <w:t>дической грамотности и оказанию помощи женщинам, особенно в отдале</w:t>
      </w:r>
      <w:r w:rsidRPr="00B12AE8">
        <w:t>н</w:t>
      </w:r>
      <w:r w:rsidRPr="00B12AE8">
        <w:t xml:space="preserve">ных районах, а также </w:t>
      </w:r>
      <w:r w:rsidR="00F158B9">
        <w:t xml:space="preserve">сообщить о </w:t>
      </w:r>
      <w:r w:rsidRPr="00B12AE8">
        <w:t>принятых мер</w:t>
      </w:r>
      <w:r w:rsidR="00F158B9">
        <w:t>ах</w:t>
      </w:r>
      <w:r w:rsidRPr="00B12AE8">
        <w:t xml:space="preserve"> с целью последовательного пр</w:t>
      </w:r>
      <w:r w:rsidRPr="00B12AE8">
        <w:t>и</w:t>
      </w:r>
      <w:r w:rsidRPr="00B12AE8">
        <w:t>менения положения Конвенции на всех уровнях Федеративной Республики, как это было рекомендовано Комитетом в пунктах 16 и 14 его предыдущих закл</w:t>
      </w:r>
      <w:r w:rsidRPr="00B12AE8">
        <w:t>ю</w:t>
      </w:r>
      <w:r w:rsidRPr="00B12AE8">
        <w:t>чительных замеч</w:t>
      </w:r>
      <w:r w:rsidRPr="00B12AE8">
        <w:t>а</w:t>
      </w:r>
      <w:r w:rsidRPr="00B12AE8">
        <w:t>ний (CEDAW/C/BRA/CO/6).</w:t>
      </w:r>
    </w:p>
    <w:p w:rsidR="009C31FA" w:rsidRPr="00B12AE8" w:rsidRDefault="009C31FA" w:rsidP="009C31FA">
      <w:pPr>
        <w:pStyle w:val="SingleTxtGR"/>
      </w:pPr>
      <w:r w:rsidRPr="00B12AE8">
        <w:t>3.</w:t>
      </w:r>
      <w:r w:rsidRPr="00B12AE8">
        <w:tab/>
        <w:t>За отчетный период был принят и/или изменен ряд законов, однако выз</w:t>
      </w:r>
      <w:r w:rsidRPr="00B12AE8">
        <w:t>ы</w:t>
      </w:r>
      <w:r w:rsidRPr="00B12AE8">
        <w:t xml:space="preserve">вает обеспокоенность наличие пробелов в законодательстве, касающемся таких новых затрагивающих женщин проблем, как </w:t>
      </w:r>
      <w:r w:rsidR="00F158B9">
        <w:t xml:space="preserve">новые открытия в области </w:t>
      </w:r>
      <w:r w:rsidRPr="00B12AE8">
        <w:t>генет</w:t>
      </w:r>
      <w:r w:rsidRPr="00B12AE8">
        <w:t>и</w:t>
      </w:r>
      <w:r w:rsidR="00F158B9">
        <w:t>ки</w:t>
      </w:r>
      <w:r w:rsidRPr="00B12AE8">
        <w:t xml:space="preserve">, </w:t>
      </w:r>
      <w:r w:rsidR="00F158B9">
        <w:t>научно-</w:t>
      </w:r>
      <w:r w:rsidRPr="00B12AE8">
        <w:t>тех</w:t>
      </w:r>
      <w:r w:rsidR="00F158B9">
        <w:t xml:space="preserve">нический </w:t>
      </w:r>
      <w:r w:rsidRPr="00B12AE8">
        <w:t>прогресс и проблемы сексуальной ориентации</w:t>
      </w:r>
      <w:r w:rsidR="003E147C">
        <w:t>,</w:t>
      </w:r>
      <w:r w:rsidRPr="00B12AE8">
        <w:t xml:space="preserve"> и, хотя судебная система и реагирует на проявление таких новых </w:t>
      </w:r>
      <w:r w:rsidR="003E147C">
        <w:t xml:space="preserve">тенденций </w:t>
      </w:r>
      <w:r w:rsidRPr="00B12AE8">
        <w:t>в общес</w:t>
      </w:r>
      <w:r w:rsidRPr="00B12AE8">
        <w:t>т</w:t>
      </w:r>
      <w:r w:rsidRPr="00B12AE8">
        <w:t>ве, она воспроизводит социальные стереотипы при сохранении преимущес</w:t>
      </w:r>
      <w:r w:rsidRPr="00B12AE8">
        <w:t>т</w:t>
      </w:r>
      <w:r w:rsidRPr="00B12AE8">
        <w:t xml:space="preserve">венно патриархального распределения </w:t>
      </w:r>
      <w:r w:rsidR="003E147C">
        <w:t>социальных ролей.</w:t>
      </w:r>
      <w:r w:rsidRPr="00B12AE8">
        <w:t xml:space="preserve"> Просьба указать, </w:t>
      </w:r>
      <w:r w:rsidR="003E147C">
        <w:t xml:space="preserve">учитываются ли эти проблемы </w:t>
      </w:r>
      <w:r w:rsidRPr="00B12AE8">
        <w:t xml:space="preserve">в процессе правовой реформы и какие меры </w:t>
      </w:r>
      <w:r w:rsidR="00992950">
        <w:t>предусматриваются</w:t>
      </w:r>
      <w:r w:rsidRPr="00B12AE8">
        <w:t xml:space="preserve"> для их решения.</w:t>
      </w:r>
    </w:p>
    <w:p w:rsidR="009C31FA" w:rsidRPr="00B12AE8" w:rsidRDefault="00D96743" w:rsidP="00D96743">
      <w:pPr>
        <w:pStyle w:val="H23GR"/>
      </w:pPr>
      <w:r w:rsidRPr="003E147C">
        <w:tab/>
      </w:r>
      <w:r w:rsidRPr="003E147C">
        <w:tab/>
      </w:r>
      <w:r w:rsidR="009C31FA" w:rsidRPr="00B12AE8">
        <w:t>Национальный гендерный механизм</w:t>
      </w:r>
    </w:p>
    <w:p w:rsidR="009C31FA" w:rsidRPr="00B12AE8" w:rsidRDefault="009C31FA" w:rsidP="009C31FA">
      <w:pPr>
        <w:pStyle w:val="SingleTxtGR"/>
      </w:pPr>
      <w:r w:rsidRPr="00B12AE8">
        <w:t>4.</w:t>
      </w:r>
      <w:r w:rsidRPr="00B12AE8">
        <w:tab/>
        <w:t>В пунктах 1 и 2 доклада указаны изменения статуса и структуры учре</w:t>
      </w:r>
      <w:r w:rsidRPr="00B12AE8">
        <w:t>ж</w:t>
      </w:r>
      <w:r w:rsidRPr="00B12AE8">
        <w:t>дения, уполномоченного заниматься разработкой политики в отношении же</w:t>
      </w:r>
      <w:r w:rsidRPr="00B12AE8">
        <w:t>н</w:t>
      </w:r>
      <w:r w:rsidRPr="00B12AE8">
        <w:t>щин, котор</w:t>
      </w:r>
      <w:r w:rsidR="003E147C">
        <w:t xml:space="preserve">ое </w:t>
      </w:r>
      <w:r w:rsidRPr="00B12AE8">
        <w:t xml:space="preserve">теперь называется </w:t>
      </w:r>
      <w:r w:rsidR="003E147C">
        <w:t>С</w:t>
      </w:r>
      <w:r w:rsidRPr="00B12AE8">
        <w:t xml:space="preserve">екретариат по </w:t>
      </w:r>
      <w:r w:rsidR="003E147C">
        <w:t xml:space="preserve">вопросам </w:t>
      </w:r>
      <w:r w:rsidRPr="00B12AE8">
        <w:t>политик</w:t>
      </w:r>
      <w:r w:rsidR="003E147C">
        <w:t>и</w:t>
      </w:r>
      <w:r w:rsidRPr="00B12AE8">
        <w:t xml:space="preserve"> в отнош</w:t>
      </w:r>
      <w:r w:rsidRPr="00B12AE8">
        <w:t>е</w:t>
      </w:r>
      <w:r w:rsidRPr="00B12AE8">
        <w:t>нии женщин (СПЖ). Просьба пред</w:t>
      </w:r>
      <w:r w:rsidR="003E147C">
        <w:t>о</w:t>
      </w:r>
      <w:r w:rsidRPr="00B12AE8">
        <w:t xml:space="preserve">ставить информацию о том, каким образом эти изменения повлияли на способность СПЖ осуществлять свой мандат как на федеральном уровне, так и в штатах и муниципальных образованиях, </w:t>
      </w:r>
      <w:r w:rsidR="003E147C">
        <w:t>в том числе с точки зрения наличия достаточных кадровых</w:t>
      </w:r>
      <w:r w:rsidRPr="00B12AE8">
        <w:t xml:space="preserve"> и финансовых </w:t>
      </w:r>
      <w:proofErr w:type="spellStart"/>
      <w:r w:rsidRPr="00B12AE8">
        <w:t>ресур</w:t>
      </w:r>
      <w:proofErr w:type="spellEnd"/>
      <w:r w:rsidR="00992950">
        <w:t>-</w:t>
      </w:r>
      <w:r w:rsidR="00992950">
        <w:br/>
      </w:r>
      <w:r w:rsidRPr="00B12AE8">
        <w:t xml:space="preserve">сов для осуществления его мандата на всех уровнях, как это было </w:t>
      </w:r>
      <w:proofErr w:type="spellStart"/>
      <w:r w:rsidRPr="00B12AE8">
        <w:t>рекомен</w:t>
      </w:r>
      <w:r w:rsidR="00992950">
        <w:t>-</w:t>
      </w:r>
      <w:r w:rsidRPr="00B12AE8">
        <w:t>довано</w:t>
      </w:r>
      <w:proofErr w:type="spellEnd"/>
      <w:r w:rsidRPr="00B12AE8">
        <w:t xml:space="preserve"> Комитетом в его предыдущих заключительных з</w:t>
      </w:r>
      <w:r w:rsidRPr="00B12AE8">
        <w:t>а</w:t>
      </w:r>
      <w:r w:rsidRPr="00B12AE8">
        <w:t xml:space="preserve">мечаниях (CEDAW/C/BRA/CO/6, пункт 18). Просьба пояснить, какие виды координации существуют между гендерными механизмами на различных уровнях в стране, а также сообщить, имеется ли какой-либо орган, наделенный </w:t>
      </w:r>
      <w:r w:rsidR="003E141E">
        <w:t xml:space="preserve">необходимыми </w:t>
      </w:r>
      <w:r w:rsidRPr="00B12AE8">
        <w:t>во</w:t>
      </w:r>
      <w:r w:rsidRPr="00B12AE8">
        <w:t>з</w:t>
      </w:r>
      <w:r w:rsidRPr="00B12AE8">
        <w:t>можностями и полномочиями для координации их деятел</w:t>
      </w:r>
      <w:r w:rsidRPr="00B12AE8">
        <w:t>ь</w:t>
      </w:r>
      <w:r w:rsidRPr="00B12AE8">
        <w:t>ности.</w:t>
      </w:r>
    </w:p>
    <w:p w:rsidR="009C31FA" w:rsidRPr="00B12AE8" w:rsidRDefault="009C31FA" w:rsidP="009C31FA">
      <w:pPr>
        <w:pStyle w:val="SingleTxtGR"/>
      </w:pPr>
      <w:r w:rsidRPr="00B12AE8">
        <w:t>5.</w:t>
      </w:r>
      <w:r w:rsidRPr="00B12AE8">
        <w:tab/>
        <w:t>Согласно пункту 170 доклада в августе 2007 года на второй Национал</w:t>
      </w:r>
      <w:r w:rsidRPr="00B12AE8">
        <w:t>ь</w:t>
      </w:r>
      <w:r w:rsidRPr="00B12AE8">
        <w:t>ной конференции по положению женщин был проведен аналитический обзор первого Национального плана действий в интересах женщин (НПДЖ-I). Прос</w:t>
      </w:r>
      <w:r w:rsidRPr="00B12AE8">
        <w:t>ь</w:t>
      </w:r>
      <w:r w:rsidRPr="00B12AE8">
        <w:t>ба пред</w:t>
      </w:r>
      <w:r w:rsidR="003E141E">
        <w:t>о</w:t>
      </w:r>
      <w:r w:rsidRPr="00B12AE8">
        <w:t>ставить дополнительную информацию о результатах этого обзора и их использовании при разработке утвержденного в 2008 году второго Национал</w:t>
      </w:r>
      <w:r w:rsidRPr="00B12AE8">
        <w:t>ь</w:t>
      </w:r>
      <w:r w:rsidRPr="00B12AE8">
        <w:t>ного плана действий в и</w:t>
      </w:r>
      <w:r w:rsidRPr="00B12AE8">
        <w:t>н</w:t>
      </w:r>
      <w:r w:rsidRPr="00B12AE8">
        <w:t xml:space="preserve">тересах женщин (НПДЖ-II), а также указать, по каким направлениям осуществление этого Плана </w:t>
      </w:r>
      <w:r w:rsidR="003E141E">
        <w:t>содействует соблюдению обяз</w:t>
      </w:r>
      <w:r w:rsidR="003E141E">
        <w:t>а</w:t>
      </w:r>
      <w:r w:rsidR="003E141E">
        <w:t xml:space="preserve">тельств </w:t>
      </w:r>
      <w:r w:rsidRPr="00B12AE8">
        <w:t xml:space="preserve">по Конвенции. Просьба также сообщить, был ли учрежден </w:t>
      </w:r>
      <w:r w:rsidR="003E141E">
        <w:t>к</w:t>
      </w:r>
      <w:r w:rsidRPr="00B12AE8">
        <w:t>оординац</w:t>
      </w:r>
      <w:r w:rsidRPr="00B12AE8">
        <w:t>и</w:t>
      </w:r>
      <w:r w:rsidRPr="00B12AE8">
        <w:t>онно-наблюдательный комитет по НПДЖ</w:t>
      </w:r>
      <w:r w:rsidR="003E141E">
        <w:t>,</w:t>
      </w:r>
      <w:r w:rsidRPr="00B12AE8">
        <w:t xml:space="preserve"> и пред</w:t>
      </w:r>
      <w:r w:rsidR="003E141E">
        <w:t>о</w:t>
      </w:r>
      <w:r w:rsidRPr="00B12AE8">
        <w:t>ставить информацию по его мандату и составу (CEDAW/C/BRA/7, пункт 14).</w:t>
      </w:r>
    </w:p>
    <w:p w:rsidR="009C31FA" w:rsidRPr="00B12AE8" w:rsidRDefault="009C31FA" w:rsidP="009C31FA">
      <w:pPr>
        <w:pStyle w:val="SingleTxtGR"/>
      </w:pPr>
      <w:r w:rsidRPr="00B12AE8">
        <w:t>6.</w:t>
      </w:r>
      <w:r w:rsidRPr="00B12AE8">
        <w:tab/>
        <w:t>Просьба пред</w:t>
      </w:r>
      <w:r w:rsidR="003E141E">
        <w:t>о</w:t>
      </w:r>
      <w:r w:rsidRPr="00B12AE8">
        <w:t>ставить информацию о мандате женской фракции в наци</w:t>
      </w:r>
      <w:r w:rsidRPr="00B12AE8">
        <w:t>о</w:t>
      </w:r>
      <w:r w:rsidRPr="00B12AE8">
        <w:t>нальном конгрессе, упомянутой в пунктах 10 и 11 доклада, а также о</w:t>
      </w:r>
      <w:r w:rsidR="003E141E">
        <w:t xml:space="preserve">б успехах, </w:t>
      </w:r>
      <w:r w:rsidRPr="00B12AE8">
        <w:t xml:space="preserve">которые этот механизм позволил </w:t>
      </w:r>
      <w:r w:rsidR="003E141E">
        <w:t xml:space="preserve">достичь </w:t>
      </w:r>
      <w:r w:rsidRPr="00B12AE8">
        <w:t>в области укрепления прав женщин в государстве-участнике.</w:t>
      </w:r>
    </w:p>
    <w:p w:rsidR="00F724DD" w:rsidRPr="00A13488" w:rsidRDefault="00F724DD" w:rsidP="00F724DD">
      <w:pPr>
        <w:pStyle w:val="SingleTxtGR"/>
      </w:pPr>
      <w:r w:rsidRPr="00A13488">
        <w:t>7.</w:t>
      </w:r>
      <w:r w:rsidRPr="00A13488">
        <w:tab/>
        <w:t>Просьба пояснить, воспроизводится ли действующая структура по коо</w:t>
      </w:r>
      <w:r w:rsidRPr="00A13488">
        <w:t>р</w:t>
      </w:r>
      <w:r w:rsidRPr="00A13488">
        <w:t>динации осуществления Национального пакта о борьбе с насилием в отнош</w:t>
      </w:r>
      <w:r w:rsidRPr="00A13488">
        <w:t>е</w:t>
      </w:r>
      <w:r w:rsidRPr="00A13488">
        <w:t>нии женщин на федеральном уровне, в штатах и в муниципальных образован</w:t>
      </w:r>
      <w:r w:rsidRPr="00A13488">
        <w:t>и</w:t>
      </w:r>
      <w:r w:rsidRPr="00A13488">
        <w:t>ях (</w:t>
      </w:r>
      <w:proofErr w:type="spellStart"/>
      <w:r w:rsidRPr="00A13488">
        <w:rPr>
          <w:lang w:val="en-GB"/>
        </w:rPr>
        <w:t>CEDAW</w:t>
      </w:r>
      <w:proofErr w:type="spellEnd"/>
      <w:r w:rsidRPr="00A13488">
        <w:t>/</w:t>
      </w:r>
      <w:r w:rsidRPr="00A13488">
        <w:rPr>
          <w:lang w:val="en-GB"/>
        </w:rPr>
        <w:t>C</w:t>
      </w:r>
      <w:r w:rsidRPr="00A13488">
        <w:t>/</w:t>
      </w:r>
      <w:r w:rsidRPr="00A13488">
        <w:rPr>
          <w:lang w:val="en-GB"/>
        </w:rPr>
        <w:t>BRA</w:t>
      </w:r>
      <w:r w:rsidRPr="00A13488">
        <w:t>/7,</w:t>
      </w:r>
      <w:r>
        <w:t xml:space="preserve"> </w:t>
      </w:r>
      <w:r w:rsidRPr="00A13488">
        <w:t>пункты 63 и 68) в целях осуществления других наци</w:t>
      </w:r>
      <w:r w:rsidRPr="00A13488">
        <w:t>о</w:t>
      </w:r>
      <w:r w:rsidRPr="00A13488">
        <w:t xml:space="preserve">нальных планов и стратегий, направленных на расширение прав женщин, таких как Комплексный план борьбы с феминизацией эпидемии </w:t>
      </w:r>
      <w:proofErr w:type="spellStart"/>
      <w:r w:rsidRPr="00A13488">
        <w:t>СПИДа</w:t>
      </w:r>
      <w:proofErr w:type="spellEnd"/>
      <w:r w:rsidRPr="00A13488">
        <w:t xml:space="preserve"> и других </w:t>
      </w:r>
      <w:proofErr w:type="spellStart"/>
      <w:r w:rsidRPr="00A13488">
        <w:t>ЗППП</w:t>
      </w:r>
      <w:proofErr w:type="spellEnd"/>
      <w:r w:rsidRPr="00A13488">
        <w:t xml:space="preserve"> (</w:t>
      </w:r>
      <w:proofErr w:type="spellStart"/>
      <w:r w:rsidRPr="00A13488">
        <w:rPr>
          <w:lang w:val="en-GB"/>
        </w:rPr>
        <w:t>CEDAW</w:t>
      </w:r>
      <w:proofErr w:type="spellEnd"/>
      <w:r w:rsidRPr="00A13488">
        <w:t>/</w:t>
      </w:r>
      <w:r w:rsidRPr="00A13488">
        <w:rPr>
          <w:lang w:val="en-GB"/>
        </w:rPr>
        <w:t>C</w:t>
      </w:r>
      <w:r w:rsidRPr="00A13488">
        <w:t>/</w:t>
      </w:r>
      <w:r w:rsidRPr="00A13488">
        <w:rPr>
          <w:lang w:val="en-GB"/>
        </w:rPr>
        <w:t>BRA</w:t>
      </w:r>
      <w:r w:rsidRPr="00A13488">
        <w:t>/7, пункт 86) и Национальн</w:t>
      </w:r>
      <w:r>
        <w:t>ая</w:t>
      </w:r>
      <w:r w:rsidRPr="00A13488">
        <w:t xml:space="preserve"> стратеги</w:t>
      </w:r>
      <w:r>
        <w:t>я</w:t>
      </w:r>
      <w:r w:rsidRPr="00A13488">
        <w:t xml:space="preserve"> по борьбе с то</w:t>
      </w:r>
      <w:r w:rsidRPr="00A13488">
        <w:t>р</w:t>
      </w:r>
      <w:r w:rsidRPr="00A13488">
        <w:t>говлей людьми (там же, пункт 95).</w:t>
      </w:r>
    </w:p>
    <w:p w:rsidR="00F724DD" w:rsidRPr="00A13488" w:rsidRDefault="00F724DD" w:rsidP="00F724DD">
      <w:pPr>
        <w:pStyle w:val="H23GR"/>
      </w:pPr>
      <w:r w:rsidRPr="00A13488">
        <w:tab/>
      </w:r>
      <w:r w:rsidRPr="00A13488">
        <w:tab/>
        <w:t>Временные специальные меры</w:t>
      </w:r>
    </w:p>
    <w:p w:rsidR="00F724DD" w:rsidRPr="00A13488" w:rsidRDefault="00F724DD" w:rsidP="00F724DD">
      <w:pPr>
        <w:pStyle w:val="SingleTxtGR"/>
      </w:pPr>
      <w:r w:rsidRPr="00A13488">
        <w:t>8.</w:t>
      </w:r>
      <w:r w:rsidRPr="00A13488">
        <w:tab/>
        <w:t>Просьба пред</w:t>
      </w:r>
      <w:r>
        <w:t>о</w:t>
      </w:r>
      <w:r w:rsidRPr="00A13488">
        <w:t>ставить информацию о</w:t>
      </w:r>
      <w:r>
        <w:t>б имплементации</w:t>
      </w:r>
      <w:r w:rsidRPr="00A13488">
        <w:t xml:space="preserve"> временных сп</w:t>
      </w:r>
      <w:r w:rsidRPr="00A13488">
        <w:t>е</w:t>
      </w:r>
      <w:r w:rsidRPr="00A13488">
        <w:t xml:space="preserve">циальных мер, направленных на скорейшее достижение </w:t>
      </w:r>
      <w:r>
        <w:t>подлинного</w:t>
      </w:r>
      <w:r w:rsidRPr="00A13488">
        <w:t xml:space="preserve"> равенства мужчин и женщин, в частности сельских женщин, женщин африканского пр</w:t>
      </w:r>
      <w:r w:rsidRPr="00A13488">
        <w:t>о</w:t>
      </w:r>
      <w:r w:rsidRPr="00A13488">
        <w:t>исхождения и женщин из числа коренных народов. Просьба также указать, в к</w:t>
      </w:r>
      <w:r w:rsidRPr="00A13488">
        <w:t>а</w:t>
      </w:r>
      <w:r w:rsidRPr="00A13488">
        <w:t>кой степени государство-участник способствовало принятию временных спец</w:t>
      </w:r>
      <w:r w:rsidRPr="00A13488">
        <w:t>и</w:t>
      </w:r>
      <w:r w:rsidRPr="00A13488">
        <w:t>альных мер, предусмотренных в соответствии с принятой Комитетом общей р</w:t>
      </w:r>
      <w:r w:rsidRPr="00A13488">
        <w:t>е</w:t>
      </w:r>
      <w:r w:rsidRPr="00A13488">
        <w:t>комендацией № 25 (2004 год).</w:t>
      </w:r>
    </w:p>
    <w:p w:rsidR="00F724DD" w:rsidRPr="00A13488" w:rsidRDefault="00F724DD" w:rsidP="00F724DD">
      <w:pPr>
        <w:pStyle w:val="H23GR"/>
      </w:pPr>
      <w:r w:rsidRPr="00F724DD">
        <w:tab/>
      </w:r>
      <w:r w:rsidRPr="00F724DD">
        <w:tab/>
      </w:r>
      <w:r w:rsidRPr="00A13488">
        <w:t>Насилие в отношении женщин</w:t>
      </w:r>
    </w:p>
    <w:p w:rsidR="00F724DD" w:rsidRPr="00A13488" w:rsidRDefault="00F724DD" w:rsidP="00F724DD">
      <w:pPr>
        <w:pStyle w:val="SingleTxtGR"/>
      </w:pPr>
      <w:r w:rsidRPr="00A13488">
        <w:t>9.</w:t>
      </w:r>
      <w:r w:rsidRPr="00A13488">
        <w:tab/>
        <w:t xml:space="preserve">Согласно пунктам 12 и 35 доклада, Закон Марии да </w:t>
      </w:r>
      <w:proofErr w:type="spellStart"/>
      <w:r w:rsidRPr="00A13488">
        <w:t>Пеньи</w:t>
      </w:r>
      <w:proofErr w:type="spellEnd"/>
      <w:r w:rsidRPr="00A13488">
        <w:t xml:space="preserve"> от 6 августа 2006 года предусматривает учреждение специальных судов по делам о насилии </w:t>
      </w:r>
      <w:r>
        <w:t xml:space="preserve">в </w:t>
      </w:r>
      <w:r w:rsidRPr="00A13488">
        <w:t>быт</w:t>
      </w:r>
      <w:r>
        <w:t>у</w:t>
      </w:r>
      <w:r w:rsidRPr="00A13488">
        <w:t xml:space="preserve"> и сем</w:t>
      </w:r>
      <w:r>
        <w:t>ье</w:t>
      </w:r>
      <w:r w:rsidRPr="00A13488">
        <w:t xml:space="preserve"> в отношении женщин. В пункте 74 также сообщается о том, что на всей территории страны было учреждено 147 специальных судов. Просьба пред</w:t>
      </w:r>
      <w:r>
        <w:t>о</w:t>
      </w:r>
      <w:r w:rsidRPr="00A13488">
        <w:t xml:space="preserve">ставить подробную информацию о жалобах, поданных женщинами на рассмотрение таких специальных судов, </w:t>
      </w:r>
      <w:r>
        <w:t xml:space="preserve">о </w:t>
      </w:r>
      <w:r w:rsidRPr="00A13488">
        <w:t>вид</w:t>
      </w:r>
      <w:r>
        <w:t>ах</w:t>
      </w:r>
      <w:r w:rsidRPr="00A13488">
        <w:t xml:space="preserve"> насилия, котор</w:t>
      </w:r>
      <w:r>
        <w:t>ым</w:t>
      </w:r>
      <w:r w:rsidRPr="00A13488">
        <w:t xml:space="preserve"> они по</w:t>
      </w:r>
      <w:r w:rsidRPr="00A13488">
        <w:t>д</w:t>
      </w:r>
      <w:r w:rsidRPr="00A13488">
        <w:t xml:space="preserve">верглись, </w:t>
      </w:r>
      <w:r>
        <w:t>уголовном</w:t>
      </w:r>
      <w:r w:rsidRPr="00A13488">
        <w:t xml:space="preserve"> преследовани</w:t>
      </w:r>
      <w:r>
        <w:t>и</w:t>
      </w:r>
      <w:r w:rsidRPr="00A13488">
        <w:t xml:space="preserve"> и обвинительных приговорах в отношении виновных лиц. Просьба пред</w:t>
      </w:r>
      <w:r>
        <w:t>о</w:t>
      </w:r>
      <w:r w:rsidRPr="00A13488">
        <w:t>ставить информацию о том, был ли учрежден о</w:t>
      </w:r>
      <w:r w:rsidRPr="00A13488">
        <w:t>р</w:t>
      </w:r>
      <w:r w:rsidRPr="00A13488">
        <w:t xml:space="preserve">ган по наблюдению за выполнением и применением Закона Марии да </w:t>
      </w:r>
      <w:proofErr w:type="spellStart"/>
      <w:r w:rsidRPr="00A13488">
        <w:t>Пеньи</w:t>
      </w:r>
      <w:proofErr w:type="spellEnd"/>
      <w:r w:rsidRPr="00A13488">
        <w:t xml:space="preserve"> (</w:t>
      </w:r>
      <w:proofErr w:type="spellStart"/>
      <w:r w:rsidRPr="00A13488">
        <w:rPr>
          <w:lang w:val="en-GB"/>
        </w:rPr>
        <w:t>CEDAW</w:t>
      </w:r>
      <w:proofErr w:type="spellEnd"/>
      <w:r w:rsidRPr="00A13488">
        <w:t>/</w:t>
      </w:r>
      <w:r w:rsidRPr="00A13488">
        <w:rPr>
          <w:lang w:val="en-GB"/>
        </w:rPr>
        <w:t>C</w:t>
      </w:r>
      <w:r w:rsidRPr="00A13488">
        <w:t>/</w:t>
      </w:r>
      <w:r w:rsidRPr="00A13488">
        <w:rPr>
          <w:lang w:val="en-GB"/>
        </w:rPr>
        <w:t>BRA</w:t>
      </w:r>
      <w:r w:rsidRPr="00A13488">
        <w:t>/7, пункт 42)</w:t>
      </w:r>
      <w:r>
        <w:t>,</w:t>
      </w:r>
      <w:r w:rsidRPr="00A13488">
        <w:t xml:space="preserve"> и если да, то каковы результаты его применения на сегодняшний день.</w:t>
      </w:r>
    </w:p>
    <w:p w:rsidR="00F724DD" w:rsidRPr="0000356C" w:rsidRDefault="00F724DD" w:rsidP="00F724DD">
      <w:pPr>
        <w:pStyle w:val="SingleTxtGR"/>
      </w:pPr>
      <w:r w:rsidRPr="00A13488">
        <w:t>10.</w:t>
      </w:r>
      <w:r w:rsidRPr="00A13488">
        <w:tab/>
        <w:t>Согласно таблице 1.2 доклада (см. прило</w:t>
      </w:r>
      <w:r>
        <w:t>жение) за период с 2006 по 2009 год</w:t>
      </w:r>
      <w:r w:rsidRPr="00A13488">
        <w:t xml:space="preserve"> было зарегистрировано значительное увеличение числа обращений в связи с насилием </w:t>
      </w:r>
      <w:r>
        <w:t>в Службу</w:t>
      </w:r>
      <w:r w:rsidRPr="00A13488">
        <w:t xml:space="preserve"> </w:t>
      </w:r>
      <w:r>
        <w:t>"</w:t>
      </w:r>
      <w:r w:rsidRPr="00A13488">
        <w:t>телефон</w:t>
      </w:r>
      <w:r>
        <w:t>а</w:t>
      </w:r>
      <w:r w:rsidRPr="00A13488">
        <w:t xml:space="preserve"> доверия</w:t>
      </w:r>
      <w:r>
        <w:t>"</w:t>
      </w:r>
      <w:r w:rsidRPr="00A13488">
        <w:t xml:space="preserve"> для женщин (№ 180) с 12 664 в 2006 году до 40 857 в 2009 году. Просьба пред</w:t>
      </w:r>
      <w:r>
        <w:t>о</w:t>
      </w:r>
      <w:r w:rsidRPr="00A13488">
        <w:t>ставить информацию о зарег</w:t>
      </w:r>
      <w:r w:rsidRPr="00A13488">
        <w:t>и</w:t>
      </w:r>
      <w:r w:rsidRPr="00A13488">
        <w:t xml:space="preserve">стрированных видах насилия и видах помощи, предоставленной жертвам. </w:t>
      </w:r>
      <w:r w:rsidRPr="0000356C">
        <w:t>Просьба также пред</w:t>
      </w:r>
      <w:r>
        <w:t>о</w:t>
      </w:r>
      <w:r w:rsidRPr="0000356C">
        <w:t>ставить информацию об установленных критериях для найма персонала в Служб</w:t>
      </w:r>
      <w:r>
        <w:t>у</w:t>
      </w:r>
      <w:r w:rsidRPr="0000356C">
        <w:t xml:space="preserve"> "телефона доверия", а также о видах подготовки по вопросам насилия в отношении женщин, которые он получает, помимо навыков надлежащего обращения с женщинами, ставшими </w:t>
      </w:r>
      <w:r>
        <w:t>жертвами</w:t>
      </w:r>
      <w:r w:rsidRPr="0000356C">
        <w:t xml:space="preserve"> торговли людьми (</w:t>
      </w:r>
      <w:proofErr w:type="spellStart"/>
      <w:r w:rsidRPr="0000356C">
        <w:rPr>
          <w:lang w:val="en-GB"/>
        </w:rPr>
        <w:t>CEDAW</w:t>
      </w:r>
      <w:proofErr w:type="spellEnd"/>
      <w:r w:rsidRPr="0000356C">
        <w:t>/</w:t>
      </w:r>
      <w:r w:rsidRPr="0000356C">
        <w:rPr>
          <w:lang w:val="en-GB"/>
        </w:rPr>
        <w:t>C</w:t>
      </w:r>
      <w:r w:rsidRPr="0000356C">
        <w:t>/</w:t>
      </w:r>
      <w:r w:rsidRPr="0000356C">
        <w:rPr>
          <w:lang w:val="en-GB"/>
        </w:rPr>
        <w:t>BRA</w:t>
      </w:r>
      <w:r w:rsidRPr="0000356C">
        <w:t xml:space="preserve">/7, пункт 124 </w:t>
      </w:r>
      <w:r w:rsidRPr="0000356C">
        <w:rPr>
          <w:lang w:val="en-GB"/>
        </w:rPr>
        <w:t>d</w:t>
      </w:r>
      <w:r w:rsidRPr="0000356C">
        <w:t>)).</w:t>
      </w:r>
    </w:p>
    <w:p w:rsidR="00F724DD" w:rsidRPr="0000356C" w:rsidRDefault="00F724DD" w:rsidP="00F724DD">
      <w:pPr>
        <w:pStyle w:val="H23GR"/>
      </w:pPr>
      <w:r>
        <w:tab/>
      </w:r>
      <w:r>
        <w:tab/>
      </w:r>
      <w:r w:rsidRPr="0000356C">
        <w:t>Торговля людьми и эксплуатация проституции</w:t>
      </w:r>
    </w:p>
    <w:p w:rsidR="00F724DD" w:rsidRPr="0000356C" w:rsidRDefault="00F724DD" w:rsidP="00F724DD">
      <w:pPr>
        <w:pStyle w:val="SingleTxtGR"/>
      </w:pPr>
      <w:r w:rsidRPr="0000356C">
        <w:t>11.</w:t>
      </w:r>
      <w:r w:rsidRPr="0000356C">
        <w:tab/>
        <w:t>Просьба пред</w:t>
      </w:r>
      <w:r>
        <w:t>о</w:t>
      </w:r>
      <w:r w:rsidRPr="0000356C">
        <w:t>ставить подробную информацию о</w:t>
      </w:r>
      <w:r>
        <w:t xml:space="preserve"> результатах деятельн</w:t>
      </w:r>
      <w:r>
        <w:t>о</w:t>
      </w:r>
      <w:r>
        <w:t xml:space="preserve">сти </w:t>
      </w:r>
      <w:r w:rsidRPr="0000356C">
        <w:t>Рабочей группы по вопросам торговли людьми и соответствующе</w:t>
      </w:r>
      <w:r>
        <w:t>м</w:t>
      </w:r>
      <w:r w:rsidRPr="0000356C">
        <w:t xml:space="preserve"> уголо</w:t>
      </w:r>
      <w:r w:rsidRPr="0000356C">
        <w:t>в</w:t>
      </w:r>
      <w:r w:rsidRPr="0000356C">
        <w:t>но</w:t>
      </w:r>
      <w:r>
        <w:t>м</w:t>
      </w:r>
      <w:r w:rsidRPr="0000356C">
        <w:t xml:space="preserve"> законодательств</w:t>
      </w:r>
      <w:r>
        <w:t>е</w:t>
      </w:r>
      <w:r w:rsidRPr="0000356C">
        <w:t>, упомянуто</w:t>
      </w:r>
      <w:r>
        <w:t>м</w:t>
      </w:r>
      <w:r w:rsidRPr="0000356C">
        <w:t xml:space="preserve"> в пункте 120 доклада, в том числе о статусе предлагаемых поправок к национальному законодательству и о принятых мерах по созданию Национальной системы по предупреждению и пресечению торго</w:t>
      </w:r>
      <w:r w:rsidRPr="0000356C">
        <w:t>в</w:t>
      </w:r>
      <w:r w:rsidRPr="0000356C">
        <w:t>ли людьми. Просьба также пояснить, рассматривает ли государство-участник возможность принят</w:t>
      </w:r>
      <w:r>
        <w:t>ия</w:t>
      </w:r>
      <w:r w:rsidRPr="0000356C">
        <w:t xml:space="preserve"> всеобъемлюще</w:t>
      </w:r>
      <w:r>
        <w:t>го</w:t>
      </w:r>
      <w:r w:rsidRPr="0000356C">
        <w:t xml:space="preserve"> законодательств</w:t>
      </w:r>
      <w:r>
        <w:t>а</w:t>
      </w:r>
      <w:r w:rsidRPr="0000356C">
        <w:t xml:space="preserve"> по борьбе с торго</w:t>
      </w:r>
      <w:r w:rsidRPr="0000356C">
        <w:t>в</w:t>
      </w:r>
      <w:r w:rsidRPr="0000356C">
        <w:t>лей людьми, как это было рекомендовано Комитетом в его предыдущих закл</w:t>
      </w:r>
      <w:r w:rsidRPr="0000356C">
        <w:t>ю</w:t>
      </w:r>
      <w:r w:rsidRPr="0000356C">
        <w:t>чительных замечаниях (</w:t>
      </w:r>
      <w:proofErr w:type="spellStart"/>
      <w:r w:rsidRPr="0000356C">
        <w:rPr>
          <w:lang w:val="en-GB"/>
        </w:rPr>
        <w:t>CEDAW</w:t>
      </w:r>
      <w:proofErr w:type="spellEnd"/>
      <w:r w:rsidRPr="0000356C">
        <w:t>/</w:t>
      </w:r>
      <w:r w:rsidRPr="0000356C">
        <w:rPr>
          <w:lang w:val="en-GB"/>
        </w:rPr>
        <w:t>C</w:t>
      </w:r>
      <w:r w:rsidRPr="0000356C">
        <w:t>/</w:t>
      </w:r>
      <w:r w:rsidRPr="0000356C">
        <w:rPr>
          <w:lang w:val="en-GB"/>
        </w:rPr>
        <w:t>BRA</w:t>
      </w:r>
      <w:r w:rsidRPr="0000356C">
        <w:t>/</w:t>
      </w:r>
      <w:r w:rsidRPr="0000356C">
        <w:rPr>
          <w:lang w:val="en-GB"/>
        </w:rPr>
        <w:t>CO</w:t>
      </w:r>
      <w:r w:rsidRPr="0000356C">
        <w:t xml:space="preserve">/6, пункт 24), а также стратегий по </w:t>
      </w:r>
      <w:r>
        <w:t>ликвидации</w:t>
      </w:r>
      <w:r w:rsidRPr="0000356C">
        <w:t xml:space="preserve"> сетей торговли людьми и созданию условий для подачи жалоб.</w:t>
      </w:r>
    </w:p>
    <w:p w:rsidR="00F724DD" w:rsidRPr="0000356C" w:rsidRDefault="00F724DD" w:rsidP="00F724DD">
      <w:pPr>
        <w:pStyle w:val="H23GR"/>
      </w:pPr>
      <w:r>
        <w:tab/>
      </w:r>
      <w:r>
        <w:tab/>
      </w:r>
      <w:r w:rsidRPr="0000356C">
        <w:t>Участие в политической жизни и в процессе принятия решений</w:t>
      </w:r>
    </w:p>
    <w:p w:rsidR="00F724DD" w:rsidRPr="0000356C" w:rsidRDefault="00F724DD" w:rsidP="00F724DD">
      <w:pPr>
        <w:pStyle w:val="SingleTxtGR"/>
      </w:pPr>
      <w:r w:rsidRPr="0000356C">
        <w:t>12.</w:t>
      </w:r>
      <w:r w:rsidRPr="0000356C">
        <w:tab/>
        <w:t>Просьба пред</w:t>
      </w:r>
      <w:r>
        <w:t>о</w:t>
      </w:r>
      <w:r w:rsidRPr="0000356C">
        <w:t xml:space="preserve">ставить информацию о принятых мерах по преодолению сохраняющихся патриархальных </w:t>
      </w:r>
      <w:r>
        <w:t>взглядов</w:t>
      </w:r>
      <w:r w:rsidRPr="0000356C">
        <w:t xml:space="preserve">, препятствующих участию женщин в политической и общественной жизни, о </w:t>
      </w:r>
      <w:r>
        <w:t>чем</w:t>
      </w:r>
      <w:r w:rsidRPr="0000356C">
        <w:t xml:space="preserve"> упоминается в пунктах 141 и 164 доклада. Просьба также пред</w:t>
      </w:r>
      <w:r>
        <w:t>о</w:t>
      </w:r>
      <w:r w:rsidRPr="0000356C">
        <w:t>ставить обновленную информацию о статусе уп</w:t>
      </w:r>
      <w:r w:rsidRPr="0000356C">
        <w:t>о</w:t>
      </w:r>
      <w:r w:rsidRPr="0000356C">
        <w:t>мянутого в пункте 159 доклада проекта закона с предложением о реформиров</w:t>
      </w:r>
      <w:r w:rsidRPr="0000356C">
        <w:t>а</w:t>
      </w:r>
      <w:r w:rsidRPr="0000356C">
        <w:t>нии политической и избирательной системы страны с целью расширения уч</w:t>
      </w:r>
      <w:r w:rsidRPr="0000356C">
        <w:t>а</w:t>
      </w:r>
      <w:r w:rsidRPr="0000356C">
        <w:t>стия женщин в политической жизни. Просьба также пояснить, какую роль игр</w:t>
      </w:r>
      <w:r w:rsidRPr="0000356C">
        <w:t>а</w:t>
      </w:r>
      <w:r w:rsidRPr="0000356C">
        <w:t>ет Национальный форум женщин, принадлежащих к политическим партиям, в дискуссиях, направленных на расширение участия женщин в политич</w:t>
      </w:r>
      <w:r w:rsidRPr="0000356C">
        <w:t>е</w:t>
      </w:r>
      <w:r w:rsidRPr="0000356C">
        <w:t>ской жизни, проводимых в рамках Трехстороннего комитета (</w:t>
      </w:r>
      <w:proofErr w:type="spellStart"/>
      <w:r w:rsidRPr="0000356C">
        <w:rPr>
          <w:lang w:val="en-GB"/>
        </w:rPr>
        <w:t>CEDAW</w:t>
      </w:r>
      <w:proofErr w:type="spellEnd"/>
      <w:r w:rsidRPr="0000356C">
        <w:t>/</w:t>
      </w:r>
      <w:r w:rsidRPr="0000356C">
        <w:rPr>
          <w:lang w:val="en-GB"/>
        </w:rPr>
        <w:t>C</w:t>
      </w:r>
      <w:r w:rsidRPr="0000356C">
        <w:t>/</w:t>
      </w:r>
      <w:r w:rsidRPr="0000356C">
        <w:rPr>
          <w:lang w:val="en-GB"/>
        </w:rPr>
        <w:t>BRA</w:t>
      </w:r>
      <w:r w:rsidRPr="0000356C">
        <w:t xml:space="preserve">/7, пункт 155). </w:t>
      </w:r>
      <w:r>
        <w:t>К</w:t>
      </w:r>
      <w:r w:rsidRPr="0000356C">
        <w:t>акие результаты были получены в ходе осуществления второго Национального плана действий в интересах женщин, предусматривающего м</w:t>
      </w:r>
      <w:r w:rsidRPr="0000356C">
        <w:t>е</w:t>
      </w:r>
      <w:r w:rsidRPr="0000356C">
        <w:t xml:space="preserve">ры, конкретно направленные на расширение участия и </w:t>
      </w:r>
      <w:proofErr w:type="spellStart"/>
      <w:r w:rsidRPr="0000356C">
        <w:t>представленности</w:t>
      </w:r>
      <w:proofErr w:type="spellEnd"/>
      <w:r w:rsidRPr="0000356C">
        <w:t xml:space="preserve"> же</w:t>
      </w:r>
      <w:r w:rsidRPr="0000356C">
        <w:t>н</w:t>
      </w:r>
      <w:r w:rsidRPr="0000356C">
        <w:t>щин в политич</w:t>
      </w:r>
      <w:r>
        <w:t>еской жизни (там же, пункт 170)?</w:t>
      </w:r>
    </w:p>
    <w:p w:rsidR="00F724DD" w:rsidRPr="0000356C" w:rsidRDefault="00F724DD" w:rsidP="00F724DD">
      <w:pPr>
        <w:pStyle w:val="H23GR"/>
      </w:pPr>
      <w:r>
        <w:tab/>
      </w:r>
      <w:r>
        <w:tab/>
      </w:r>
      <w:r w:rsidRPr="0000356C">
        <w:t>Образование</w:t>
      </w:r>
    </w:p>
    <w:p w:rsidR="00F724DD" w:rsidRPr="0000356C" w:rsidRDefault="00F724DD" w:rsidP="00F724DD">
      <w:pPr>
        <w:pStyle w:val="SingleTxtGR"/>
      </w:pPr>
      <w:r w:rsidRPr="0000356C">
        <w:t>13.</w:t>
      </w:r>
      <w:r w:rsidRPr="0000356C">
        <w:tab/>
        <w:t>Просьба пред</w:t>
      </w:r>
      <w:r>
        <w:t>о</w:t>
      </w:r>
      <w:r w:rsidRPr="0000356C">
        <w:t>ставить информацию о принятых мерах по сокращению уровня неграмотности среди женщин, особенно в южных и юго-восточных р</w:t>
      </w:r>
      <w:r w:rsidRPr="0000356C">
        <w:t>е</w:t>
      </w:r>
      <w:r w:rsidRPr="0000356C">
        <w:t>гионах (</w:t>
      </w:r>
      <w:proofErr w:type="spellStart"/>
      <w:r w:rsidRPr="0000356C">
        <w:rPr>
          <w:lang w:val="en-GB"/>
        </w:rPr>
        <w:t>CEDAW</w:t>
      </w:r>
      <w:proofErr w:type="spellEnd"/>
      <w:r w:rsidRPr="0000356C">
        <w:t>/</w:t>
      </w:r>
      <w:r w:rsidRPr="0000356C">
        <w:rPr>
          <w:lang w:val="en-GB"/>
        </w:rPr>
        <w:t>C</w:t>
      </w:r>
      <w:r w:rsidRPr="0000356C">
        <w:t>/</w:t>
      </w:r>
      <w:r w:rsidRPr="0000356C">
        <w:rPr>
          <w:lang w:val="en-GB"/>
        </w:rPr>
        <w:t>BRA</w:t>
      </w:r>
      <w:r w:rsidRPr="0000356C">
        <w:t>/7, пункт 190). Просьба также пред</w:t>
      </w:r>
      <w:r>
        <w:t>о</w:t>
      </w:r>
      <w:r w:rsidRPr="0000356C">
        <w:t>ставить информ</w:t>
      </w:r>
      <w:r w:rsidRPr="0000356C">
        <w:t>а</w:t>
      </w:r>
      <w:r w:rsidRPr="0000356C">
        <w:t xml:space="preserve">цию о принятых мерах </w:t>
      </w:r>
      <w:r>
        <w:t>с целью побудить</w:t>
      </w:r>
      <w:r w:rsidRPr="0000356C">
        <w:t xml:space="preserve"> женщин к </w:t>
      </w:r>
      <w:r>
        <w:t>получению</w:t>
      </w:r>
      <w:r w:rsidRPr="0000356C">
        <w:t xml:space="preserve"> высшего обр</w:t>
      </w:r>
      <w:r w:rsidRPr="0000356C">
        <w:t>а</w:t>
      </w:r>
      <w:r w:rsidRPr="0000356C">
        <w:t>зования</w:t>
      </w:r>
      <w:r>
        <w:t xml:space="preserve"> в</w:t>
      </w:r>
      <w:r w:rsidRPr="0000356C">
        <w:t xml:space="preserve"> нетрадиционны</w:t>
      </w:r>
      <w:r>
        <w:t>х</w:t>
      </w:r>
      <w:r w:rsidRPr="0000356C">
        <w:t xml:space="preserve"> област</w:t>
      </w:r>
      <w:r>
        <w:t>ях знаний</w:t>
      </w:r>
      <w:r w:rsidRPr="0000356C">
        <w:t xml:space="preserve"> (там же, пункт 223).</w:t>
      </w:r>
    </w:p>
    <w:p w:rsidR="00F724DD" w:rsidRPr="0000356C" w:rsidRDefault="00F724DD" w:rsidP="00F724DD">
      <w:pPr>
        <w:pStyle w:val="H23GR"/>
      </w:pPr>
      <w:r>
        <w:tab/>
      </w:r>
      <w:r>
        <w:tab/>
      </w:r>
      <w:r w:rsidRPr="0000356C">
        <w:t>Занятость</w:t>
      </w:r>
    </w:p>
    <w:p w:rsidR="00A4061E" w:rsidRPr="004A0F57" w:rsidRDefault="00F724DD" w:rsidP="00A4061E">
      <w:pPr>
        <w:pStyle w:val="SingleTxtGR"/>
      </w:pPr>
      <w:r w:rsidRPr="0000356C">
        <w:t>14.</w:t>
      </w:r>
      <w:r w:rsidRPr="0000356C">
        <w:tab/>
        <w:t>Просьба пред</w:t>
      </w:r>
      <w:r>
        <w:t>о</w:t>
      </w:r>
      <w:r w:rsidRPr="0000356C">
        <w:t>ставить обновленную информацию о статусе законопрое</w:t>
      </w:r>
      <w:r w:rsidRPr="0000356C">
        <w:t>к</w:t>
      </w:r>
      <w:r w:rsidRPr="0000356C">
        <w:t>та о равноправии в сфере трудоустройства, упомянутого в пункте 249 доклада, и о действующих мерах по сокращению неравенства в оплате труда мужчин и женщин. Просьба пред</w:t>
      </w:r>
      <w:r>
        <w:t>о</w:t>
      </w:r>
      <w:r w:rsidRPr="0000356C">
        <w:t>ставить информацию о достижениях и действующих мерах в области защиты прав домашн</w:t>
      </w:r>
      <w:r>
        <w:t>ей прислуги</w:t>
      </w:r>
      <w:r w:rsidRPr="0000356C">
        <w:t xml:space="preserve">, упомянутых в пунктах 253 и 254 доклада, а также </w:t>
      </w:r>
      <w:r>
        <w:t>рассказать</w:t>
      </w:r>
      <w:r w:rsidRPr="0000356C">
        <w:t xml:space="preserve"> о конкретных мерах, принятых с целью ликв</w:t>
      </w:r>
      <w:r w:rsidRPr="0000356C">
        <w:t>и</w:t>
      </w:r>
      <w:r w:rsidRPr="0000356C">
        <w:t xml:space="preserve">дации дискриминации в сфере занятости и </w:t>
      </w:r>
      <w:r>
        <w:t>выплаты</w:t>
      </w:r>
      <w:r w:rsidRPr="0000356C">
        <w:t xml:space="preserve"> пособий по социальному обеспечению женщинам африканского происхождения, занятым в качестве д</w:t>
      </w:r>
      <w:r w:rsidRPr="0000356C">
        <w:t>о</w:t>
      </w:r>
      <w:r w:rsidRPr="0000356C">
        <w:t>машней прислуги (</w:t>
      </w:r>
      <w:proofErr w:type="spellStart"/>
      <w:r w:rsidRPr="0000356C">
        <w:rPr>
          <w:lang w:val="en-GB"/>
        </w:rPr>
        <w:t>CEDAW</w:t>
      </w:r>
      <w:proofErr w:type="spellEnd"/>
      <w:r w:rsidRPr="0000356C">
        <w:t>/</w:t>
      </w:r>
      <w:r w:rsidRPr="0000356C">
        <w:rPr>
          <w:lang w:val="en-GB"/>
        </w:rPr>
        <w:t>C</w:t>
      </w:r>
      <w:r w:rsidRPr="0000356C">
        <w:t>/</w:t>
      </w:r>
      <w:r w:rsidRPr="0000356C">
        <w:rPr>
          <w:lang w:val="en-GB"/>
        </w:rPr>
        <w:t>BRA</w:t>
      </w:r>
      <w:r w:rsidRPr="0000356C">
        <w:t xml:space="preserve">/7, пункт 231). Просьба сообщить Комитету о принятых мерах по улучшению положения </w:t>
      </w:r>
      <w:r w:rsidR="00A4061E" w:rsidRPr="004A0F57">
        <w:t>девочек в возрасте 10 лет, выпо</w:t>
      </w:r>
      <w:r w:rsidR="00A4061E" w:rsidRPr="004A0F57">
        <w:t>л</w:t>
      </w:r>
      <w:r w:rsidR="00A4061E" w:rsidRPr="004A0F57">
        <w:t>няющих работу домашней прислуги в госуда</w:t>
      </w:r>
      <w:r w:rsidR="00A4061E" w:rsidRPr="004A0F57">
        <w:t>р</w:t>
      </w:r>
      <w:r w:rsidR="00A4061E">
        <w:t>стве-участнике (там же, пункт </w:t>
      </w:r>
      <w:r w:rsidR="00A4061E" w:rsidRPr="004A0F57">
        <w:t>226).</w:t>
      </w:r>
    </w:p>
    <w:p w:rsidR="00A4061E" w:rsidRPr="004A0F57" w:rsidRDefault="00A4061E" w:rsidP="00A4061E">
      <w:pPr>
        <w:pStyle w:val="H23GR"/>
      </w:pPr>
      <w:r w:rsidRPr="00A4061E">
        <w:tab/>
      </w:r>
      <w:r w:rsidRPr="00A4061E">
        <w:tab/>
      </w:r>
      <w:r w:rsidRPr="004A0F57">
        <w:t>Охрана здоровья</w:t>
      </w:r>
    </w:p>
    <w:p w:rsidR="00A4061E" w:rsidRPr="004A0F57" w:rsidRDefault="00A4061E" w:rsidP="00A4061E">
      <w:pPr>
        <w:pStyle w:val="SingleTxtGR"/>
      </w:pPr>
      <w:r w:rsidRPr="004A0F57">
        <w:t>15.</w:t>
      </w:r>
      <w:r w:rsidRPr="004A0F57">
        <w:tab/>
        <w:t>Просьба сообщить Комитету о конкретных принятых мерах по решению проблемы небезопасных абортов в государстве-участнике (</w:t>
      </w:r>
      <w:proofErr w:type="spellStart"/>
      <w:r w:rsidRPr="004A0F57">
        <w:rPr>
          <w:lang w:val="en-GB"/>
        </w:rPr>
        <w:t>CEDAW</w:t>
      </w:r>
      <w:proofErr w:type="spellEnd"/>
      <w:r w:rsidRPr="004A0F57">
        <w:t>/</w:t>
      </w:r>
      <w:r w:rsidRPr="004A0F57">
        <w:rPr>
          <w:lang w:val="en-GB"/>
        </w:rPr>
        <w:t>C</w:t>
      </w:r>
      <w:r w:rsidRPr="004A0F57">
        <w:t>/</w:t>
      </w:r>
      <w:r w:rsidRPr="004A0F57">
        <w:rPr>
          <w:lang w:val="en-GB"/>
        </w:rPr>
        <w:t>BRA</w:t>
      </w:r>
      <w:r w:rsidRPr="004A0F57">
        <w:t>/7, пункт 266) и дискриминации в отношении женщин и подростков, которые о</w:t>
      </w:r>
      <w:r w:rsidRPr="004A0F57">
        <w:t>б</w:t>
      </w:r>
      <w:r w:rsidRPr="004A0F57">
        <w:t xml:space="preserve">ращаются в медицинские центры за </w:t>
      </w:r>
      <w:r>
        <w:t>прерыванием беременности или пострад</w:t>
      </w:r>
      <w:r>
        <w:t>а</w:t>
      </w:r>
      <w:r>
        <w:t>ли от</w:t>
      </w:r>
      <w:r w:rsidRPr="004A0F57">
        <w:t xml:space="preserve"> насилия в результате консервативных культурных стереотипов. Просьба также пред</w:t>
      </w:r>
      <w:r>
        <w:t>о</w:t>
      </w:r>
      <w:r w:rsidRPr="004A0F57">
        <w:t>ставить обновленную информацию в отношении иска об отмене б</w:t>
      </w:r>
      <w:r w:rsidRPr="004A0F57">
        <w:t>а</w:t>
      </w:r>
      <w:r w:rsidRPr="004A0F57">
        <w:t>зового протокола № 54, касающегося декриминализации абортов в случае ан</w:t>
      </w:r>
      <w:r w:rsidRPr="004A0F57">
        <w:t>о</w:t>
      </w:r>
      <w:r w:rsidRPr="004A0F57">
        <w:t>мального разв</w:t>
      </w:r>
      <w:r w:rsidRPr="004A0F57">
        <w:t>и</w:t>
      </w:r>
      <w:r w:rsidRPr="004A0F57">
        <w:t>тия плода (там же, пункт 268).</w:t>
      </w:r>
    </w:p>
    <w:p w:rsidR="00A4061E" w:rsidRPr="004A0F57" w:rsidRDefault="00A4061E" w:rsidP="00A4061E">
      <w:pPr>
        <w:pStyle w:val="SingleTxtGR"/>
      </w:pPr>
      <w:r w:rsidRPr="004A0F57">
        <w:t>16.</w:t>
      </w:r>
      <w:r w:rsidRPr="004A0F57">
        <w:tab/>
        <w:t xml:space="preserve">Просьба </w:t>
      </w:r>
      <w:r>
        <w:t>сообщить</w:t>
      </w:r>
      <w:r w:rsidRPr="004A0F57">
        <w:t xml:space="preserve"> о конкретных мерах, принятых в гос</w:t>
      </w:r>
      <w:r w:rsidRPr="004A0F57">
        <w:t>у</w:t>
      </w:r>
      <w:r w:rsidRPr="004A0F57">
        <w:t>дарстве-участнике с целью преодоления неуклон</w:t>
      </w:r>
      <w:r>
        <w:t>ного роста числа</w:t>
      </w:r>
      <w:r w:rsidRPr="004A0F57">
        <w:t xml:space="preserve"> случаев </w:t>
      </w:r>
      <w:r>
        <w:t>инфициров</w:t>
      </w:r>
      <w:r>
        <w:t>а</w:t>
      </w:r>
      <w:r>
        <w:t xml:space="preserve">ния </w:t>
      </w:r>
      <w:r w:rsidRPr="004A0F57">
        <w:t xml:space="preserve">ВИЧ и заболевания </w:t>
      </w:r>
      <w:proofErr w:type="spellStart"/>
      <w:r w:rsidRPr="004A0F57">
        <w:t>СПИДом</w:t>
      </w:r>
      <w:proofErr w:type="spellEnd"/>
      <w:r w:rsidRPr="004A0F57">
        <w:t xml:space="preserve"> среди женщин, в частности среди подростков и замужних взрослых женщин (</w:t>
      </w:r>
      <w:proofErr w:type="spellStart"/>
      <w:r w:rsidRPr="004A0F57">
        <w:rPr>
          <w:lang w:val="en-GB"/>
        </w:rPr>
        <w:t>CEDAW</w:t>
      </w:r>
      <w:proofErr w:type="spellEnd"/>
      <w:r w:rsidRPr="004A0F57">
        <w:t>/</w:t>
      </w:r>
      <w:r w:rsidRPr="004A0F57">
        <w:rPr>
          <w:lang w:val="en-GB"/>
        </w:rPr>
        <w:t>C</w:t>
      </w:r>
      <w:r w:rsidRPr="004A0F57">
        <w:t>/</w:t>
      </w:r>
      <w:r w:rsidRPr="004A0F57">
        <w:rPr>
          <w:lang w:val="en-GB"/>
        </w:rPr>
        <w:t>BRA</w:t>
      </w:r>
      <w:r w:rsidRPr="004A0F57">
        <w:t>/7, пункт 285).</w:t>
      </w:r>
    </w:p>
    <w:p w:rsidR="00A4061E" w:rsidRPr="004A0F57" w:rsidRDefault="00A4061E" w:rsidP="00A4061E">
      <w:pPr>
        <w:pStyle w:val="SingleTxtGR"/>
      </w:pPr>
      <w:r w:rsidRPr="004A0F57">
        <w:t>17.</w:t>
      </w:r>
      <w:r w:rsidRPr="004A0F57">
        <w:tab/>
        <w:t>Просьба пред</w:t>
      </w:r>
      <w:r>
        <w:t>о</w:t>
      </w:r>
      <w:r w:rsidRPr="004A0F57">
        <w:t>ставить информацию о том, какие меры разрабатываются для недопущения случаев принудительной стерилизации женщин, в частности из числа мало</w:t>
      </w:r>
      <w:r>
        <w:t>имущих</w:t>
      </w:r>
      <w:r w:rsidRPr="004A0F57">
        <w:t xml:space="preserve"> и женщин а</w:t>
      </w:r>
      <w:r w:rsidRPr="004A0F57">
        <w:t>ф</w:t>
      </w:r>
      <w:r w:rsidRPr="004A0F57">
        <w:t>риканского происхождения.</w:t>
      </w:r>
    </w:p>
    <w:p w:rsidR="00A4061E" w:rsidRPr="004A0F57" w:rsidRDefault="00A4061E" w:rsidP="00A4061E">
      <w:pPr>
        <w:pStyle w:val="H23GR"/>
      </w:pPr>
      <w:r w:rsidRPr="006F58A9">
        <w:tab/>
      </w:r>
      <w:r w:rsidRPr="006F58A9">
        <w:tab/>
      </w:r>
      <w:r w:rsidRPr="004A0F57">
        <w:t>Группы женщин, находящиеся в неблагоприятном положении</w:t>
      </w:r>
    </w:p>
    <w:p w:rsidR="00A4061E" w:rsidRPr="004A0F57" w:rsidRDefault="00A4061E" w:rsidP="00A4061E">
      <w:pPr>
        <w:pStyle w:val="SingleTxtGR"/>
      </w:pPr>
      <w:r w:rsidRPr="004A0F57">
        <w:t>18.</w:t>
      </w:r>
      <w:r w:rsidRPr="004A0F57">
        <w:tab/>
        <w:t>Просьба пред</w:t>
      </w:r>
      <w:r>
        <w:t>о</w:t>
      </w:r>
      <w:r w:rsidRPr="004A0F57">
        <w:t>ставить более подробную информацию и данные в разби</w:t>
      </w:r>
      <w:r w:rsidRPr="004A0F57">
        <w:t>в</w:t>
      </w:r>
      <w:r w:rsidRPr="004A0F57">
        <w:t>ке по полу о мерах, направленных на расшире</w:t>
      </w:r>
      <w:r>
        <w:t>ние доступа сельских женщин</w:t>
      </w:r>
      <w:r>
        <w:br/>
      </w:r>
      <w:r w:rsidRPr="004A0F57">
        <w:t>к земле и собственности, упомянутых в пункте 323 доклада. Просьба также с</w:t>
      </w:r>
      <w:r w:rsidRPr="004A0F57">
        <w:t>о</w:t>
      </w:r>
      <w:r w:rsidRPr="004A0F57">
        <w:t>общить о других принятых мерах и достигнутых результатах с целью предо</w:t>
      </w:r>
      <w:r w:rsidRPr="004A0F57">
        <w:t>с</w:t>
      </w:r>
      <w:r w:rsidRPr="004A0F57">
        <w:t>тавления сельским женщинам доступа к кредитам и усл</w:t>
      </w:r>
      <w:r>
        <w:t>угам по улучшению</w:t>
      </w:r>
      <w:r>
        <w:br/>
        <w:t>их социально-</w:t>
      </w:r>
      <w:r w:rsidRPr="004A0F57">
        <w:t>экономических условий. Кроме того, просьба пред</w:t>
      </w:r>
      <w:r>
        <w:t>о</w:t>
      </w:r>
      <w:r w:rsidRPr="004A0F57">
        <w:t>ставить д</w:t>
      </w:r>
      <w:r w:rsidRPr="004A0F57">
        <w:t>о</w:t>
      </w:r>
      <w:r w:rsidRPr="004A0F57">
        <w:t>полнительную информацию о числе женщин, воспользовавшихся услугами си</w:t>
      </w:r>
      <w:r w:rsidRPr="004A0F57">
        <w:t>с</w:t>
      </w:r>
      <w:r w:rsidRPr="004A0F57">
        <w:t>темы льготного кредитования для женщин, упомянутой в пункте 332 доклада.</w:t>
      </w:r>
    </w:p>
    <w:p w:rsidR="00A4061E" w:rsidRPr="004A0F57" w:rsidRDefault="00A4061E" w:rsidP="00A4061E">
      <w:pPr>
        <w:pStyle w:val="SingleTxtGR"/>
      </w:pPr>
      <w:r w:rsidRPr="004A0F57">
        <w:t>19.</w:t>
      </w:r>
      <w:r w:rsidRPr="004A0F57">
        <w:tab/>
        <w:t>В пунктах 299−315 доклада говорится о</w:t>
      </w:r>
      <w:r>
        <w:t xml:space="preserve">б </w:t>
      </w:r>
      <w:r w:rsidRPr="004A0F57">
        <w:t>инициативах в области мед</w:t>
      </w:r>
      <w:r w:rsidRPr="004A0F57">
        <w:t>и</w:t>
      </w:r>
      <w:r w:rsidRPr="004A0F57">
        <w:t>цинской помощи, ориентированных на различные группы женщин, находящи</w:t>
      </w:r>
      <w:r w:rsidRPr="004A0F57">
        <w:t>х</w:t>
      </w:r>
      <w:r w:rsidRPr="004A0F57">
        <w:t xml:space="preserve">ся в неблагоприятном положении, включая женщин из числа коренных народов, женщин африканского происхождения, женщин-инвалидов, пожилых женщин, лесбиянок и женщин из числа </w:t>
      </w:r>
      <w:proofErr w:type="spellStart"/>
      <w:r w:rsidRPr="004A0F57">
        <w:t>бисексуалов</w:t>
      </w:r>
      <w:proofErr w:type="spellEnd"/>
      <w:r w:rsidRPr="004A0F57">
        <w:t xml:space="preserve"> и </w:t>
      </w:r>
      <w:proofErr w:type="spellStart"/>
      <w:r w:rsidRPr="004A0F57">
        <w:t>транссексуалов</w:t>
      </w:r>
      <w:proofErr w:type="spellEnd"/>
      <w:r w:rsidRPr="004A0F57">
        <w:t xml:space="preserve">. Просьба </w:t>
      </w:r>
      <w:r>
        <w:t>соо</w:t>
      </w:r>
      <w:r>
        <w:t>б</w:t>
      </w:r>
      <w:r>
        <w:t>щить</w:t>
      </w:r>
      <w:r w:rsidRPr="004A0F57">
        <w:t xml:space="preserve"> о любых других принятых мерах с целью ликвидации дис</w:t>
      </w:r>
      <w:r>
        <w:t>криминации</w:t>
      </w:r>
      <w:r>
        <w:br/>
      </w:r>
      <w:r w:rsidRPr="004A0F57">
        <w:t>в отношении этих групп женщин. Просьба пред</w:t>
      </w:r>
      <w:r>
        <w:t>о</w:t>
      </w:r>
      <w:r w:rsidRPr="004A0F57">
        <w:t>ставить дополнительную и</w:t>
      </w:r>
      <w:r w:rsidRPr="004A0F57">
        <w:t>н</w:t>
      </w:r>
      <w:r w:rsidRPr="004A0F57">
        <w:t xml:space="preserve">формацию о Национальном плане поощрения прав граждан и человека </w:t>
      </w:r>
      <w:proofErr w:type="spellStart"/>
      <w:r w:rsidRPr="004A0F57">
        <w:t>ЛГБТ</w:t>
      </w:r>
      <w:proofErr w:type="spellEnd"/>
      <w:r w:rsidRPr="004A0F57">
        <w:t>, упоминаемом в пункте 107 с) доклада.</w:t>
      </w:r>
    </w:p>
    <w:p w:rsidR="00A4061E" w:rsidRPr="004A0F57" w:rsidRDefault="00A4061E" w:rsidP="00A4061E">
      <w:pPr>
        <w:pStyle w:val="H23GR"/>
      </w:pPr>
      <w:r w:rsidRPr="00E4432D">
        <w:tab/>
      </w:r>
      <w:r w:rsidRPr="00E4432D">
        <w:tab/>
      </w:r>
      <w:r w:rsidRPr="004A0F57">
        <w:t>Брак и семейные отношения</w:t>
      </w:r>
    </w:p>
    <w:p w:rsidR="00A4061E" w:rsidRPr="00E4432D" w:rsidRDefault="00A4061E" w:rsidP="00A4061E">
      <w:pPr>
        <w:pStyle w:val="SingleTxtGR"/>
      </w:pPr>
      <w:r w:rsidRPr="004A0F57">
        <w:t>20.</w:t>
      </w:r>
      <w:r w:rsidRPr="004A0F57">
        <w:tab/>
        <w:t>В докладе ничего не говорится о действующих мерах по ликвидации ди</w:t>
      </w:r>
      <w:r w:rsidRPr="004A0F57">
        <w:t>с</w:t>
      </w:r>
      <w:r w:rsidRPr="004A0F57">
        <w:t>криминации в отношении женщин во всех сферах, затрагивающих брак и с</w:t>
      </w:r>
      <w:r w:rsidRPr="004A0F57">
        <w:t>е</w:t>
      </w:r>
      <w:r w:rsidRPr="004A0F57">
        <w:t xml:space="preserve">мейные отношения. Просьба </w:t>
      </w:r>
      <w:r>
        <w:t>сообщить</w:t>
      </w:r>
      <w:r w:rsidRPr="004A0F57">
        <w:t xml:space="preserve"> о принятых государством-участником мерах по защите прав женщин в связи с обязательствами по статье 16 Конве</w:t>
      </w:r>
      <w:r w:rsidRPr="004A0F57">
        <w:t>н</w:t>
      </w:r>
      <w:r w:rsidRPr="004A0F57">
        <w:t>ции.</w:t>
      </w:r>
    </w:p>
    <w:p w:rsidR="00A4061E" w:rsidRPr="00E4432D" w:rsidRDefault="00A4061E" w:rsidP="00A4061E">
      <w:pPr>
        <w:spacing w:before="240"/>
        <w:jc w:val="center"/>
        <w:rPr>
          <w:u w:val="single"/>
        </w:rPr>
      </w:pPr>
      <w:r w:rsidRPr="00E4432D">
        <w:rPr>
          <w:u w:val="single"/>
        </w:rPr>
        <w:tab/>
      </w:r>
      <w:r w:rsidRPr="00E4432D">
        <w:rPr>
          <w:u w:val="single"/>
        </w:rPr>
        <w:tab/>
      </w:r>
      <w:r w:rsidRPr="00E4432D">
        <w:rPr>
          <w:u w:val="single"/>
        </w:rPr>
        <w:tab/>
      </w:r>
    </w:p>
    <w:p w:rsidR="003E141E" w:rsidRDefault="003E141E" w:rsidP="009C31FA">
      <w:pPr>
        <w:pStyle w:val="SingleTxtGR"/>
      </w:pPr>
    </w:p>
    <w:sectPr w:rsidR="003E141E" w:rsidSect="0029248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E1C" w:rsidRDefault="00856E1C">
      <w:r>
        <w:rPr>
          <w:lang w:val="en-US"/>
        </w:rPr>
        <w:tab/>
      </w:r>
      <w:r>
        <w:separator/>
      </w:r>
    </w:p>
  </w:endnote>
  <w:endnote w:type="continuationSeparator" w:id="0">
    <w:p w:rsidR="00856E1C" w:rsidRDefault="00856E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E1C" w:rsidRPr="009A6F4A" w:rsidRDefault="00856E1C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4</w:t>
    </w:r>
    <w:r>
      <w:rPr>
        <w:rStyle w:val="PageNumber"/>
      </w:rPr>
      <w:fldChar w:fldCharType="end"/>
    </w:r>
    <w:r>
      <w:rPr>
        <w:lang w:val="en-US"/>
      </w:rPr>
      <w:tab/>
      <w:t>GE.11-45171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E1C" w:rsidRPr="009A6F4A" w:rsidRDefault="00856E1C">
    <w:pPr>
      <w:pStyle w:val="Footer"/>
      <w:rPr>
        <w:lang w:val="en-US"/>
      </w:rPr>
    </w:pPr>
    <w:r>
      <w:rPr>
        <w:lang w:val="en-US"/>
      </w:rPr>
      <w:t>GE.11-45171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5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E1C" w:rsidRPr="009A6F4A" w:rsidRDefault="00856E1C">
    <w:pPr>
      <w:pStyle w:val="Footer"/>
      <w:rPr>
        <w:sz w:val="20"/>
        <w:lang w:val="en-US"/>
      </w:rPr>
    </w:pPr>
    <w:r>
      <w:rPr>
        <w:sz w:val="20"/>
        <w:lang w:val="en-US"/>
      </w:rPr>
      <w:t xml:space="preserve">GE.11-45171  (R)  251011  </w:t>
    </w:r>
    <w:r>
      <w:rPr>
        <w:sz w:val="20"/>
        <w:lang w:val="ru-RU"/>
      </w:rPr>
      <w:t>25</w:t>
    </w:r>
    <w:r>
      <w:rPr>
        <w:sz w:val="20"/>
        <w:lang w:val="en-US"/>
      </w:rPr>
      <w:t>1011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E1C" w:rsidRPr="00F71F63" w:rsidRDefault="00856E1C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856E1C" w:rsidRPr="00F71F63" w:rsidRDefault="00856E1C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856E1C" w:rsidRPr="00635E86" w:rsidRDefault="00856E1C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E1C" w:rsidRPr="003B1A26" w:rsidRDefault="00856E1C">
    <w:pPr>
      <w:pStyle w:val="Header"/>
      <w:rPr>
        <w:lang w:val="en-US"/>
      </w:rPr>
    </w:pPr>
    <w:r>
      <w:rPr>
        <w:lang w:val="en-US"/>
      </w:rPr>
      <w:t>CEDAW/</w:t>
    </w:r>
    <w:r w:rsidRPr="003B1A26">
      <w:rPr>
        <w:lang w:val="en-US"/>
      </w:rPr>
      <w:t>C/BRA/Q/7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E1C" w:rsidRPr="003B1A26" w:rsidRDefault="00856E1C">
    <w:pPr>
      <w:pStyle w:val="Header"/>
      <w:rPr>
        <w:lang w:val="en-US"/>
      </w:rPr>
    </w:pPr>
    <w:r>
      <w:rPr>
        <w:lang w:val="en-US"/>
      </w:rPr>
      <w:tab/>
      <w:t>CEDAW/</w:t>
    </w:r>
    <w:r w:rsidRPr="003B1A26">
      <w:rPr>
        <w:lang w:val="en-US"/>
      </w:rPr>
      <w:t>C/BRA/Q/7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B1A26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10A5"/>
    <w:rsid w:val="000D6863"/>
    <w:rsid w:val="00117AEE"/>
    <w:rsid w:val="00133C2F"/>
    <w:rsid w:val="001463F7"/>
    <w:rsid w:val="0015769C"/>
    <w:rsid w:val="00180752"/>
    <w:rsid w:val="00185076"/>
    <w:rsid w:val="0018543C"/>
    <w:rsid w:val="00187291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77A40"/>
    <w:rsid w:val="0028492B"/>
    <w:rsid w:val="00291C8F"/>
    <w:rsid w:val="00292480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A4F3E"/>
    <w:rsid w:val="003B1A26"/>
    <w:rsid w:val="003B40A9"/>
    <w:rsid w:val="003C016E"/>
    <w:rsid w:val="003D5EBD"/>
    <w:rsid w:val="003E141E"/>
    <w:rsid w:val="003E147C"/>
    <w:rsid w:val="00401CE0"/>
    <w:rsid w:val="00403234"/>
    <w:rsid w:val="00407AC3"/>
    <w:rsid w:val="00414586"/>
    <w:rsid w:val="00415059"/>
    <w:rsid w:val="0042265C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55520"/>
    <w:rsid w:val="005655D3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5F4070"/>
    <w:rsid w:val="00606A3E"/>
    <w:rsid w:val="006115AA"/>
    <w:rsid w:val="006120AE"/>
    <w:rsid w:val="00635E86"/>
    <w:rsid w:val="00636A37"/>
    <w:rsid w:val="00640601"/>
    <w:rsid w:val="006501A5"/>
    <w:rsid w:val="006567B2"/>
    <w:rsid w:val="00662ADE"/>
    <w:rsid w:val="00664106"/>
    <w:rsid w:val="00666755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56E1C"/>
    <w:rsid w:val="00861C52"/>
    <w:rsid w:val="008727A1"/>
    <w:rsid w:val="00886B0F"/>
    <w:rsid w:val="00891C08"/>
    <w:rsid w:val="008A3879"/>
    <w:rsid w:val="008A5FA8"/>
    <w:rsid w:val="008A6DF0"/>
    <w:rsid w:val="008A7575"/>
    <w:rsid w:val="008B5F47"/>
    <w:rsid w:val="008B759B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92950"/>
    <w:rsid w:val="009B1D9B"/>
    <w:rsid w:val="009B4074"/>
    <w:rsid w:val="009C30BB"/>
    <w:rsid w:val="009C31FA"/>
    <w:rsid w:val="009C4E83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14E2"/>
    <w:rsid w:val="00A2446A"/>
    <w:rsid w:val="00A4025D"/>
    <w:rsid w:val="00A4061E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067C5"/>
    <w:rsid w:val="00B14EA9"/>
    <w:rsid w:val="00B30A3C"/>
    <w:rsid w:val="00B81305"/>
    <w:rsid w:val="00B8138B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10C9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35DC0"/>
    <w:rsid w:val="00D6236B"/>
    <w:rsid w:val="00D809D1"/>
    <w:rsid w:val="00D84ECF"/>
    <w:rsid w:val="00D96743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158B9"/>
    <w:rsid w:val="00F22712"/>
    <w:rsid w:val="00F275F5"/>
    <w:rsid w:val="00F33188"/>
    <w:rsid w:val="00F35BDE"/>
    <w:rsid w:val="00F52A0E"/>
    <w:rsid w:val="00F675AB"/>
    <w:rsid w:val="00F71F63"/>
    <w:rsid w:val="00F724DD"/>
    <w:rsid w:val="00F87506"/>
    <w:rsid w:val="00F92C41"/>
    <w:rsid w:val="00FA12C7"/>
    <w:rsid w:val="00FA5522"/>
    <w:rsid w:val="00FA6E4A"/>
    <w:rsid w:val="00FA6F77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292480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DAW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CEDAW</Template>
  <TotalTime>1</TotalTime>
  <Pages>5</Pages>
  <Words>1612</Words>
  <Characters>10690</Characters>
  <Application>Microsoft Office Word</Application>
  <DocSecurity>4</DocSecurity>
  <Lines>205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1145171</vt:lpstr>
    </vt:vector>
  </TitlesOfParts>
  <Company>CSD</Company>
  <LinksUpToDate>false</LinksUpToDate>
  <CharactersWithSpaces>12250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1145171</dc:title>
  <dc:subject>GRIGORIEV</dc:subject>
  <dc:creator>Belova</dc:creator>
  <cp:keywords/>
  <dc:description/>
  <cp:lastModifiedBy>Abramova</cp:lastModifiedBy>
  <cp:revision>2</cp:revision>
  <cp:lastPrinted>2010-03-22T13:34:00Z</cp:lastPrinted>
  <dcterms:created xsi:type="dcterms:W3CDTF">2011-10-25T12:47:00Z</dcterms:created>
  <dcterms:modified xsi:type="dcterms:W3CDTF">2011-10-25T12:47:00Z</dcterms:modified>
</cp:coreProperties>
</file>