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w:t>
            </w:r>
            <w:r w:rsidR="00AE4004">
              <w:rPr>
                <w:sz w:val="28"/>
                <w:szCs w:val="28"/>
              </w:rPr>
              <w:t xml:space="preserve"> </w:t>
            </w:r>
            <w:r>
              <w:rPr>
                <w:sz w:val="28"/>
                <w:szCs w:val="28"/>
              </w:rPr>
              <w:t>Nations</w:t>
            </w:r>
          </w:p>
        </w:tc>
        <w:tc>
          <w:tcPr>
            <w:tcW w:w="6095" w:type="dxa"/>
            <w:gridSpan w:val="2"/>
            <w:tcBorders>
              <w:bottom w:val="single" w:sz="4" w:space="0" w:color="auto"/>
            </w:tcBorders>
            <w:vAlign w:val="bottom"/>
          </w:tcPr>
          <w:p w:rsidR="00B56E9C" w:rsidRPr="002E51B7" w:rsidRDefault="00842067" w:rsidP="00842067">
            <w:pPr>
              <w:suppressAutoHyphens w:val="0"/>
              <w:spacing w:after="20"/>
              <w:jc w:val="right"/>
            </w:pPr>
            <w:r w:rsidRPr="00842067">
              <w:rPr>
                <w:sz w:val="40"/>
              </w:rPr>
              <w:t>CERD</w:t>
            </w:r>
            <w:r>
              <w:t>/C/SDN/12-16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w:t>
            </w:r>
            <w:r w:rsidR="00AE4004">
              <w:rPr>
                <w:b/>
                <w:sz w:val="34"/>
                <w:szCs w:val="40"/>
              </w:rPr>
              <w:t xml:space="preserve"> </w:t>
            </w:r>
            <w:r w:rsidRPr="000B4EF7">
              <w:rPr>
                <w:b/>
                <w:sz w:val="34"/>
                <w:szCs w:val="40"/>
              </w:rPr>
              <w:t>Convention</w:t>
            </w:r>
            <w:r w:rsidR="00AE4004">
              <w:rPr>
                <w:b/>
                <w:sz w:val="34"/>
                <w:szCs w:val="40"/>
              </w:rPr>
              <w:t xml:space="preserve"> </w:t>
            </w:r>
            <w:r w:rsidRPr="000B4EF7">
              <w:rPr>
                <w:b/>
                <w:sz w:val="34"/>
                <w:szCs w:val="40"/>
              </w:rPr>
              <w:t>on</w:t>
            </w:r>
            <w:r w:rsidR="00A01489">
              <w:rPr>
                <w:b/>
                <w:sz w:val="34"/>
                <w:szCs w:val="40"/>
              </w:rPr>
              <w:br/>
            </w:r>
            <w:r w:rsidR="00E63389">
              <w:rPr>
                <w:b/>
                <w:sz w:val="34"/>
                <w:szCs w:val="40"/>
              </w:rPr>
              <w:t>the</w:t>
            </w:r>
            <w:r w:rsidR="00AE4004">
              <w:rPr>
                <w:b/>
                <w:sz w:val="34"/>
                <w:szCs w:val="40"/>
              </w:rPr>
              <w:t xml:space="preserve"> </w:t>
            </w:r>
            <w:r w:rsidR="00E63389">
              <w:rPr>
                <w:b/>
                <w:sz w:val="34"/>
                <w:szCs w:val="40"/>
              </w:rPr>
              <w:t>Elimination</w:t>
            </w:r>
            <w:r w:rsidR="00AE4004">
              <w:rPr>
                <w:b/>
                <w:sz w:val="34"/>
                <w:szCs w:val="40"/>
              </w:rPr>
              <w:t xml:space="preserve"> </w:t>
            </w:r>
            <w:r w:rsidR="00E63389">
              <w:rPr>
                <w:b/>
                <w:sz w:val="34"/>
                <w:szCs w:val="40"/>
              </w:rPr>
              <w:t>of</w:t>
            </w:r>
            <w:r w:rsidR="00AE4004">
              <w:rPr>
                <w:b/>
                <w:sz w:val="34"/>
                <w:szCs w:val="40"/>
              </w:rPr>
              <w:t xml:space="preserve"> </w:t>
            </w:r>
            <w:r w:rsidR="00E63389">
              <w:rPr>
                <w:b/>
                <w:sz w:val="34"/>
                <w:szCs w:val="40"/>
              </w:rPr>
              <w:t>A</w:t>
            </w:r>
            <w:r w:rsidRPr="000B4EF7">
              <w:rPr>
                <w:b/>
                <w:sz w:val="34"/>
                <w:szCs w:val="40"/>
              </w:rPr>
              <w:t>ll</w:t>
            </w:r>
            <w:r w:rsidR="00AE4004">
              <w:rPr>
                <w:b/>
                <w:sz w:val="34"/>
                <w:szCs w:val="40"/>
              </w:rPr>
              <w:t xml:space="preserve"> </w:t>
            </w:r>
            <w:r w:rsidRPr="000B4EF7">
              <w:rPr>
                <w:b/>
                <w:sz w:val="34"/>
                <w:szCs w:val="40"/>
              </w:rPr>
              <w:t>Forms</w:t>
            </w:r>
            <w:r w:rsidR="00A01489">
              <w:rPr>
                <w:b/>
                <w:sz w:val="34"/>
                <w:szCs w:val="40"/>
              </w:rPr>
              <w:br/>
            </w:r>
            <w:r w:rsidRPr="000B4EF7">
              <w:rPr>
                <w:b/>
                <w:sz w:val="34"/>
                <w:szCs w:val="40"/>
              </w:rPr>
              <w:t>of</w:t>
            </w:r>
            <w:r w:rsidR="00AE4004">
              <w:rPr>
                <w:b/>
                <w:sz w:val="34"/>
                <w:szCs w:val="40"/>
              </w:rPr>
              <w:t xml:space="preserve"> </w:t>
            </w:r>
            <w:r w:rsidRPr="000B4EF7">
              <w:rPr>
                <w:b/>
                <w:sz w:val="34"/>
                <w:szCs w:val="40"/>
              </w:rPr>
              <w:t>Racial</w:t>
            </w:r>
            <w:r w:rsidR="00AE4004">
              <w:rPr>
                <w:b/>
                <w:sz w:val="34"/>
                <w:szCs w:val="40"/>
              </w:rPr>
              <w:t xml:space="preserve"> </w:t>
            </w:r>
            <w:r w:rsidRPr="000B4EF7">
              <w:rPr>
                <w:b/>
                <w:sz w:val="34"/>
                <w:szCs w:val="40"/>
              </w:rPr>
              <w:t>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842067" w:rsidRDefault="00842067" w:rsidP="00842067">
            <w:pPr>
              <w:suppressAutoHyphens w:val="0"/>
              <w:spacing w:before="240" w:line="240" w:lineRule="exact"/>
            </w:pPr>
            <w:r>
              <w:t>Distr.:</w:t>
            </w:r>
            <w:r w:rsidR="00AE4004">
              <w:t xml:space="preserve"> </w:t>
            </w:r>
            <w:r>
              <w:t>General</w:t>
            </w:r>
          </w:p>
          <w:p w:rsidR="00842067" w:rsidRDefault="00842067" w:rsidP="00842067">
            <w:pPr>
              <w:suppressAutoHyphens w:val="0"/>
            </w:pPr>
            <w:r>
              <w:t>2</w:t>
            </w:r>
            <w:r w:rsidR="00AE4004">
              <w:t xml:space="preserve"> </w:t>
            </w:r>
            <w:r>
              <w:t>October</w:t>
            </w:r>
            <w:r w:rsidR="00AE4004">
              <w:t xml:space="preserve"> </w:t>
            </w:r>
            <w:r>
              <w:t>2013</w:t>
            </w:r>
          </w:p>
          <w:p w:rsidR="00842067" w:rsidRDefault="007C573F" w:rsidP="00842067">
            <w:pPr>
              <w:suppressAutoHyphens w:val="0"/>
            </w:pPr>
            <w:r>
              <w:t>English</w:t>
            </w:r>
          </w:p>
          <w:p w:rsidR="00B56E9C" w:rsidRDefault="00842067" w:rsidP="00842067">
            <w:pPr>
              <w:suppressAutoHyphens w:val="0"/>
            </w:pPr>
            <w:r>
              <w:t>Original:</w:t>
            </w:r>
            <w:r w:rsidR="00AE4004">
              <w:t xml:space="preserve"> </w:t>
            </w:r>
            <w:r>
              <w:t>Arabic</w:t>
            </w:r>
          </w:p>
        </w:tc>
      </w:tr>
    </w:tbl>
    <w:p w:rsidR="00842067" w:rsidRPr="00920E89" w:rsidRDefault="00842067" w:rsidP="00920E89">
      <w:pPr>
        <w:spacing w:before="120"/>
        <w:rPr>
          <w:b/>
          <w:sz w:val="24"/>
          <w:szCs w:val="24"/>
        </w:rPr>
      </w:pPr>
      <w:r w:rsidRPr="00920E89">
        <w:rPr>
          <w:b/>
          <w:sz w:val="24"/>
          <w:szCs w:val="24"/>
        </w:rPr>
        <w:t>Committee</w:t>
      </w:r>
      <w:r w:rsidR="00AE4004">
        <w:rPr>
          <w:b/>
          <w:sz w:val="24"/>
          <w:szCs w:val="24"/>
        </w:rPr>
        <w:t xml:space="preserve"> </w:t>
      </w:r>
      <w:r w:rsidRPr="00920E89">
        <w:rPr>
          <w:b/>
          <w:sz w:val="24"/>
          <w:szCs w:val="24"/>
        </w:rPr>
        <w:t>on</w:t>
      </w:r>
      <w:r w:rsidR="00AE4004">
        <w:rPr>
          <w:b/>
          <w:sz w:val="24"/>
          <w:szCs w:val="24"/>
        </w:rPr>
        <w:t xml:space="preserve"> </w:t>
      </w:r>
      <w:r w:rsidRPr="00920E89">
        <w:rPr>
          <w:b/>
          <w:sz w:val="24"/>
          <w:szCs w:val="24"/>
        </w:rPr>
        <w:t>the</w:t>
      </w:r>
      <w:r w:rsidR="00AE4004">
        <w:rPr>
          <w:b/>
          <w:sz w:val="24"/>
          <w:szCs w:val="24"/>
        </w:rPr>
        <w:t xml:space="preserve"> </w:t>
      </w:r>
      <w:r w:rsidRPr="00920E89">
        <w:rPr>
          <w:b/>
          <w:sz w:val="24"/>
          <w:szCs w:val="24"/>
        </w:rPr>
        <w:t>Elimination</w:t>
      </w:r>
      <w:r w:rsidR="00AE4004">
        <w:rPr>
          <w:b/>
          <w:sz w:val="24"/>
          <w:szCs w:val="24"/>
        </w:rPr>
        <w:t xml:space="preserve"> </w:t>
      </w:r>
      <w:r w:rsidRPr="00920E89">
        <w:rPr>
          <w:b/>
          <w:sz w:val="24"/>
          <w:szCs w:val="24"/>
        </w:rPr>
        <w:t>of</w:t>
      </w:r>
      <w:r w:rsidR="00AE4004">
        <w:rPr>
          <w:b/>
          <w:sz w:val="24"/>
          <w:szCs w:val="24"/>
        </w:rPr>
        <w:t xml:space="preserve"> </w:t>
      </w:r>
      <w:r w:rsidRPr="00920E89">
        <w:rPr>
          <w:b/>
          <w:sz w:val="24"/>
          <w:szCs w:val="24"/>
        </w:rPr>
        <w:t>Racial</w:t>
      </w:r>
      <w:r w:rsidR="00AE4004">
        <w:rPr>
          <w:b/>
          <w:sz w:val="24"/>
          <w:szCs w:val="24"/>
        </w:rPr>
        <w:t xml:space="preserve"> </w:t>
      </w:r>
      <w:r w:rsidRPr="00920E89">
        <w:rPr>
          <w:b/>
          <w:sz w:val="24"/>
          <w:szCs w:val="24"/>
        </w:rPr>
        <w:t>Discrimination</w:t>
      </w:r>
    </w:p>
    <w:p w:rsidR="00842067" w:rsidRPr="00842067" w:rsidRDefault="00842067" w:rsidP="00920E89">
      <w:pPr>
        <w:pStyle w:val="HMG"/>
      </w:pPr>
      <w:r w:rsidRPr="00842067">
        <w:tab/>
      </w:r>
      <w:r w:rsidRPr="00842067">
        <w:tab/>
        <w:t>Consideration</w:t>
      </w:r>
      <w:r w:rsidR="00AE4004">
        <w:t xml:space="preserve"> </w:t>
      </w:r>
      <w:r w:rsidRPr="00842067">
        <w:t>of</w:t>
      </w:r>
      <w:r w:rsidR="00AE4004">
        <w:t xml:space="preserve"> </w:t>
      </w:r>
      <w:r w:rsidRPr="00842067">
        <w:t>reports</w:t>
      </w:r>
      <w:r w:rsidR="00AE4004">
        <w:t xml:space="preserve"> </w:t>
      </w:r>
      <w:r w:rsidRPr="00842067">
        <w:t>submitted</w:t>
      </w:r>
      <w:r w:rsidR="00AE4004">
        <w:t xml:space="preserve"> </w:t>
      </w:r>
      <w:r w:rsidRPr="00842067">
        <w:t>by</w:t>
      </w:r>
      <w:r w:rsidR="00AE4004">
        <w:t xml:space="preserve"> </w:t>
      </w:r>
      <w:r w:rsidRPr="00842067">
        <w:t>States</w:t>
      </w:r>
      <w:r w:rsidR="00AE4004">
        <w:t xml:space="preserve"> </w:t>
      </w:r>
      <w:r w:rsidRPr="00842067">
        <w:t>parties</w:t>
      </w:r>
      <w:r w:rsidR="00AE4004">
        <w:t xml:space="preserve"> </w:t>
      </w:r>
      <w:r w:rsidRPr="00842067">
        <w:t>under</w:t>
      </w:r>
      <w:r w:rsidR="00AE4004">
        <w:t xml:space="preserve"> </w:t>
      </w:r>
      <w:r w:rsidRPr="00842067">
        <w:t>article</w:t>
      </w:r>
      <w:r w:rsidR="00AE4004">
        <w:t xml:space="preserve"> </w:t>
      </w:r>
      <w:r w:rsidRPr="00842067">
        <w:t>9</w:t>
      </w:r>
      <w:r w:rsidR="00AE4004">
        <w:t xml:space="preserve"> </w:t>
      </w:r>
      <w:r w:rsidRPr="00842067">
        <w:t>of</w:t>
      </w:r>
      <w:r w:rsidR="00AE4004">
        <w:t xml:space="preserve"> </w:t>
      </w:r>
      <w:r w:rsidRPr="00842067">
        <w:t>the</w:t>
      </w:r>
      <w:r w:rsidR="00AE4004">
        <w:t xml:space="preserve"> </w:t>
      </w:r>
      <w:r w:rsidRPr="00842067">
        <w:t>Convention</w:t>
      </w:r>
    </w:p>
    <w:p w:rsidR="00842067" w:rsidRPr="00842067" w:rsidRDefault="00842067" w:rsidP="007609BF">
      <w:pPr>
        <w:pStyle w:val="HChG"/>
      </w:pPr>
      <w:r w:rsidRPr="00842067">
        <w:tab/>
      </w:r>
      <w:r w:rsidRPr="00842067">
        <w:tab/>
        <w:t>Twelfth</w:t>
      </w:r>
      <w:r w:rsidR="00AE4004">
        <w:t xml:space="preserve"> </w:t>
      </w:r>
      <w:r w:rsidRPr="00842067">
        <w:t>to</w:t>
      </w:r>
      <w:r w:rsidR="00AE4004">
        <w:t xml:space="preserve"> </w:t>
      </w:r>
      <w:r w:rsidRPr="00842067">
        <w:t>sixteenth</w:t>
      </w:r>
      <w:r w:rsidR="00AE4004">
        <w:t xml:space="preserve"> </w:t>
      </w:r>
      <w:r w:rsidRPr="00842067">
        <w:t>periodic</w:t>
      </w:r>
      <w:r w:rsidR="00AE4004">
        <w:t xml:space="preserve"> </w:t>
      </w:r>
      <w:r w:rsidRPr="00842067">
        <w:t>reports</w:t>
      </w:r>
      <w:r w:rsidR="00AE4004">
        <w:t xml:space="preserve"> </w:t>
      </w:r>
      <w:r w:rsidRPr="00842067">
        <w:t>of</w:t>
      </w:r>
      <w:r w:rsidR="00AE4004">
        <w:t xml:space="preserve"> </w:t>
      </w:r>
      <w:r w:rsidRPr="00842067">
        <w:t>States</w:t>
      </w:r>
      <w:r w:rsidR="00AE4004">
        <w:t xml:space="preserve"> </w:t>
      </w:r>
      <w:r w:rsidRPr="00842067">
        <w:t>parties</w:t>
      </w:r>
      <w:r w:rsidR="00AE4004">
        <w:t xml:space="preserve"> </w:t>
      </w:r>
      <w:r w:rsidRPr="00842067">
        <w:t>due</w:t>
      </w:r>
      <w:r w:rsidR="00AE4004">
        <w:t xml:space="preserve"> </w:t>
      </w:r>
      <w:r w:rsidRPr="00842067">
        <w:t>in</w:t>
      </w:r>
      <w:r w:rsidR="00AE4004">
        <w:t xml:space="preserve"> </w:t>
      </w:r>
      <w:r w:rsidRPr="00842067">
        <w:t>2008</w:t>
      </w:r>
    </w:p>
    <w:p w:rsidR="00842067" w:rsidRPr="00842067" w:rsidRDefault="00842067" w:rsidP="00920E89">
      <w:pPr>
        <w:pStyle w:val="HMG"/>
      </w:pPr>
      <w:r w:rsidRPr="00842067">
        <w:tab/>
      </w:r>
      <w:r w:rsidRPr="00842067">
        <w:tab/>
      </w:r>
      <w:smartTag w:uri="urn:schemas-microsoft-com:office:smarttags" w:element="place">
        <w:smartTag w:uri="urn:schemas-microsoft-com:office:smarttags" w:element="country-region">
          <w:r w:rsidRPr="00842067">
            <w:t>Sudan</w:t>
          </w:r>
        </w:smartTag>
      </w:smartTag>
      <w:r w:rsidRPr="007609BF">
        <w:rPr>
          <w:rStyle w:val="SingleTxtGChar"/>
          <w:b w:val="0"/>
          <w:sz w:val="20"/>
        </w:rPr>
        <w:footnoteReference w:customMarkFollows="1" w:id="2"/>
        <w:t>*</w:t>
      </w:r>
      <w:r w:rsidR="00AE4004">
        <w:rPr>
          <w:rStyle w:val="SingleTxtGChar"/>
          <w:b w:val="0"/>
          <w:sz w:val="20"/>
        </w:rPr>
        <w:t xml:space="preserve"> </w:t>
      </w:r>
      <w:r w:rsidRPr="007609BF">
        <w:rPr>
          <w:rStyle w:val="SingleTxtGChar"/>
          <w:b w:val="0"/>
          <w:sz w:val="20"/>
        </w:rPr>
        <w:footnoteReference w:customMarkFollows="1" w:id="3"/>
        <w:t>**</w:t>
      </w:r>
    </w:p>
    <w:p w:rsidR="00842067" w:rsidRPr="00842067" w:rsidRDefault="00842067" w:rsidP="007609BF">
      <w:pPr>
        <w:pStyle w:val="SingleTxtG"/>
        <w:jc w:val="right"/>
      </w:pPr>
      <w:r w:rsidRPr="00842067">
        <w:t>[18</w:t>
      </w:r>
      <w:r w:rsidR="00AE4004">
        <w:t xml:space="preserve"> </w:t>
      </w:r>
      <w:r w:rsidRPr="00842067">
        <w:t>March</w:t>
      </w:r>
      <w:r w:rsidR="00AE4004">
        <w:t xml:space="preserve"> </w:t>
      </w:r>
      <w:r w:rsidRPr="00842067">
        <w:t>2013]</w:t>
      </w:r>
    </w:p>
    <w:p w:rsidR="007609BF" w:rsidRDefault="00842067" w:rsidP="007609BF">
      <w:pPr>
        <w:spacing w:after="120"/>
        <w:rPr>
          <w:sz w:val="28"/>
        </w:rPr>
      </w:pPr>
      <w:r w:rsidRPr="00842067">
        <w:br w:type="page"/>
      </w:r>
      <w:r w:rsidR="007609BF">
        <w:rPr>
          <w:sz w:val="28"/>
        </w:rPr>
        <w:t>Contents</w:t>
      </w:r>
    </w:p>
    <w:p w:rsidR="007609BF" w:rsidRDefault="007609BF" w:rsidP="007609BF">
      <w:pPr>
        <w:tabs>
          <w:tab w:val="right" w:pos="8929"/>
          <w:tab w:val="right" w:pos="9638"/>
        </w:tabs>
        <w:spacing w:after="120"/>
        <w:ind w:left="283"/>
      </w:pPr>
      <w:r>
        <w:rPr>
          <w:i/>
          <w:sz w:val="18"/>
        </w:rPr>
        <w:tab/>
        <w:t>Paragraphs</w:t>
      </w:r>
      <w:r>
        <w:rPr>
          <w:i/>
          <w:sz w:val="18"/>
        </w:rPr>
        <w:tab/>
      </w:r>
      <w:r w:rsidRPr="007C573F">
        <w:rPr>
          <w:i/>
        </w:rPr>
        <w:t>Page</w:t>
      </w:r>
    </w:p>
    <w:p w:rsidR="00842067" w:rsidRPr="00842067" w:rsidRDefault="00842067" w:rsidP="007609BF">
      <w:pPr>
        <w:tabs>
          <w:tab w:val="right" w:pos="850"/>
          <w:tab w:val="left" w:pos="1134"/>
          <w:tab w:val="left" w:pos="1559"/>
          <w:tab w:val="left" w:pos="1984"/>
          <w:tab w:val="left" w:leader="dot" w:pos="7654"/>
          <w:tab w:val="right" w:pos="8929"/>
          <w:tab w:val="right" w:pos="9638"/>
        </w:tabs>
        <w:spacing w:after="120"/>
      </w:pPr>
      <w:r w:rsidRPr="00842067">
        <w:tab/>
        <w:t>I.</w:t>
      </w:r>
      <w:r w:rsidRPr="00842067">
        <w:tab/>
        <w:t>Introduction</w:t>
      </w:r>
      <w:r w:rsidRPr="00842067">
        <w:tab/>
      </w:r>
      <w:r w:rsidRPr="00842067">
        <w:tab/>
      </w:r>
      <w:r w:rsidR="00DC3BCF">
        <w:t>1–2</w:t>
      </w:r>
      <w:r w:rsidR="00193468">
        <w:tab/>
        <w:t>3</w:t>
      </w:r>
    </w:p>
    <w:p w:rsidR="00842067" w:rsidRPr="00842067" w:rsidRDefault="00842067" w:rsidP="007609BF">
      <w:pPr>
        <w:tabs>
          <w:tab w:val="right" w:pos="850"/>
          <w:tab w:val="left" w:pos="1134"/>
          <w:tab w:val="left" w:pos="1559"/>
          <w:tab w:val="left" w:pos="1984"/>
          <w:tab w:val="left" w:leader="dot" w:pos="7654"/>
          <w:tab w:val="right" w:pos="8929"/>
          <w:tab w:val="right" w:pos="9638"/>
        </w:tabs>
        <w:spacing w:after="120"/>
      </w:pPr>
      <w:r w:rsidRPr="00842067">
        <w:tab/>
        <w:t>II.</w:t>
      </w:r>
      <w:r w:rsidRPr="00842067">
        <w:tab/>
        <w:t>Methodology</w:t>
      </w:r>
      <w:r w:rsidR="00AE4004">
        <w:t xml:space="preserve"> </w:t>
      </w:r>
      <w:r w:rsidRPr="00842067">
        <w:t>for</w:t>
      </w:r>
      <w:r w:rsidR="00AE4004">
        <w:t xml:space="preserve"> </w:t>
      </w:r>
      <w:r w:rsidRPr="00842067">
        <w:t>preparation</w:t>
      </w:r>
      <w:r w:rsidR="00AE4004">
        <w:t xml:space="preserve"> </w:t>
      </w:r>
      <w:r w:rsidRPr="00842067">
        <w:t>of</w:t>
      </w:r>
      <w:r w:rsidR="00AE4004">
        <w:t xml:space="preserve"> </w:t>
      </w:r>
      <w:r w:rsidRPr="00842067">
        <w:t>the</w:t>
      </w:r>
      <w:r w:rsidR="00AE4004">
        <w:t xml:space="preserve"> </w:t>
      </w:r>
      <w:r w:rsidRPr="00842067">
        <w:t>report</w:t>
      </w:r>
      <w:r w:rsidRPr="00842067">
        <w:tab/>
      </w:r>
      <w:r w:rsidR="00193468">
        <w:tab/>
        <w:t>3–6</w:t>
      </w:r>
      <w:r w:rsidR="00193468">
        <w:tab/>
        <w:t>3</w:t>
      </w:r>
    </w:p>
    <w:p w:rsidR="00842067" w:rsidRPr="00842067" w:rsidRDefault="00842067" w:rsidP="007609BF">
      <w:pPr>
        <w:tabs>
          <w:tab w:val="right" w:pos="850"/>
          <w:tab w:val="left" w:pos="1134"/>
          <w:tab w:val="left" w:pos="1559"/>
          <w:tab w:val="left" w:pos="1984"/>
          <w:tab w:val="left" w:leader="dot" w:pos="7654"/>
          <w:tab w:val="right" w:pos="8929"/>
          <w:tab w:val="right" w:pos="9638"/>
        </w:tabs>
        <w:spacing w:after="120"/>
      </w:pPr>
      <w:r w:rsidRPr="00842067">
        <w:tab/>
        <w:t>III.</w:t>
      </w:r>
      <w:r w:rsidRPr="00842067">
        <w:tab/>
        <w:t>Land</w:t>
      </w:r>
      <w:r w:rsidR="00AE4004">
        <w:t xml:space="preserve"> </w:t>
      </w:r>
      <w:r w:rsidRPr="00842067">
        <w:t>and</w:t>
      </w:r>
      <w:r w:rsidR="00AE4004">
        <w:t xml:space="preserve"> </w:t>
      </w:r>
      <w:r w:rsidRPr="00842067">
        <w:t>people</w:t>
      </w:r>
      <w:r w:rsidRPr="00842067">
        <w:tab/>
      </w:r>
      <w:r w:rsidR="00193468">
        <w:tab/>
        <w:t>7–15</w:t>
      </w:r>
      <w:r w:rsidR="00193468">
        <w:tab/>
        <w:t>4</w:t>
      </w:r>
    </w:p>
    <w:p w:rsidR="00842067" w:rsidRPr="00842067" w:rsidRDefault="00842067" w:rsidP="007609BF">
      <w:pPr>
        <w:tabs>
          <w:tab w:val="right" w:pos="850"/>
          <w:tab w:val="left" w:pos="1134"/>
          <w:tab w:val="left" w:pos="1559"/>
          <w:tab w:val="left" w:pos="1984"/>
          <w:tab w:val="left" w:leader="dot" w:pos="7654"/>
          <w:tab w:val="right" w:pos="8929"/>
          <w:tab w:val="right" w:pos="9638"/>
        </w:tabs>
        <w:spacing w:after="120"/>
      </w:pPr>
      <w:r w:rsidRPr="00842067">
        <w:tab/>
        <w:t>IV.</w:t>
      </w:r>
      <w:r w:rsidRPr="00842067">
        <w:tab/>
        <w:t>General</w:t>
      </w:r>
      <w:r w:rsidR="00AE4004">
        <w:t xml:space="preserve"> </w:t>
      </w:r>
      <w:r w:rsidRPr="00842067">
        <w:t>legal</w:t>
      </w:r>
      <w:r w:rsidR="00AE4004">
        <w:t xml:space="preserve"> </w:t>
      </w:r>
      <w:r w:rsidRPr="00842067">
        <w:t>framework</w:t>
      </w:r>
      <w:r w:rsidRPr="00842067">
        <w:tab/>
      </w:r>
      <w:r w:rsidR="00193468">
        <w:tab/>
        <w:t>16–34</w:t>
      </w:r>
      <w:r w:rsidR="00193468">
        <w:tab/>
        <w:t>5</w:t>
      </w:r>
    </w:p>
    <w:p w:rsidR="00842067" w:rsidRPr="00842067" w:rsidRDefault="00842067" w:rsidP="007609BF">
      <w:pPr>
        <w:tabs>
          <w:tab w:val="right" w:pos="850"/>
          <w:tab w:val="left" w:pos="1134"/>
          <w:tab w:val="left" w:pos="1559"/>
          <w:tab w:val="left" w:pos="1984"/>
          <w:tab w:val="left" w:leader="dot" w:pos="7654"/>
          <w:tab w:val="right" w:pos="8929"/>
          <w:tab w:val="right" w:pos="9638"/>
        </w:tabs>
        <w:spacing w:after="120"/>
      </w:pPr>
      <w:r w:rsidRPr="00842067">
        <w:tab/>
        <w:t>V.</w:t>
      </w:r>
      <w:r w:rsidRPr="00842067">
        <w:tab/>
        <w:t>Political</w:t>
      </w:r>
      <w:r w:rsidR="00AE4004">
        <w:t xml:space="preserve"> </w:t>
      </w:r>
      <w:r w:rsidRPr="00842067">
        <w:t>and</w:t>
      </w:r>
      <w:r w:rsidR="00AE4004">
        <w:t xml:space="preserve"> </w:t>
      </w:r>
      <w:r w:rsidRPr="00842067">
        <w:t>legal</w:t>
      </w:r>
      <w:r w:rsidR="00AE4004">
        <w:t xml:space="preserve"> </w:t>
      </w:r>
      <w:r w:rsidRPr="00842067">
        <w:t>structures</w:t>
      </w:r>
      <w:r w:rsidRPr="00842067">
        <w:tab/>
      </w:r>
      <w:r w:rsidR="00193468">
        <w:tab/>
        <w:t>35–48</w:t>
      </w:r>
      <w:r w:rsidR="00193468">
        <w:tab/>
        <w:t>8</w:t>
      </w:r>
    </w:p>
    <w:p w:rsidR="00842067" w:rsidRPr="00842067" w:rsidRDefault="00842067" w:rsidP="007609BF">
      <w:pPr>
        <w:tabs>
          <w:tab w:val="right" w:pos="850"/>
          <w:tab w:val="left" w:pos="1134"/>
          <w:tab w:val="left" w:pos="1559"/>
          <w:tab w:val="left" w:pos="1984"/>
          <w:tab w:val="left" w:leader="dot" w:pos="7654"/>
          <w:tab w:val="right" w:pos="8929"/>
          <w:tab w:val="right" w:pos="9638"/>
        </w:tabs>
        <w:spacing w:after="120"/>
      </w:pPr>
      <w:r w:rsidRPr="00842067">
        <w:tab/>
        <w:t>VI.</w:t>
      </w:r>
      <w:r w:rsidRPr="00842067">
        <w:tab/>
        <w:t>Human</w:t>
      </w:r>
      <w:r w:rsidR="00AE4004">
        <w:t xml:space="preserve"> </w:t>
      </w:r>
      <w:r w:rsidRPr="00842067">
        <w:t>rights</w:t>
      </w:r>
      <w:r w:rsidR="00AE4004">
        <w:t xml:space="preserve"> </w:t>
      </w:r>
      <w:r w:rsidRPr="00842067">
        <w:t>guarantees</w:t>
      </w:r>
      <w:r w:rsidRPr="00842067">
        <w:tab/>
      </w:r>
      <w:r w:rsidR="00193468">
        <w:tab/>
        <w:t>49–59</w:t>
      </w:r>
      <w:r w:rsidR="00193468">
        <w:tab/>
        <w:t>11</w:t>
      </w:r>
    </w:p>
    <w:p w:rsidR="00842067" w:rsidRPr="00842067" w:rsidRDefault="00842067" w:rsidP="007609BF">
      <w:pPr>
        <w:tabs>
          <w:tab w:val="right" w:pos="850"/>
          <w:tab w:val="left" w:pos="1134"/>
          <w:tab w:val="left" w:pos="1559"/>
          <w:tab w:val="left" w:pos="1984"/>
          <w:tab w:val="left" w:leader="dot" w:pos="7654"/>
          <w:tab w:val="right" w:pos="8929"/>
          <w:tab w:val="right" w:pos="9638"/>
        </w:tabs>
        <w:spacing w:after="120"/>
      </w:pPr>
      <w:r w:rsidRPr="00842067">
        <w:tab/>
        <w:t>VII.</w:t>
      </w:r>
      <w:r w:rsidRPr="00842067">
        <w:tab/>
        <w:t>Response</w:t>
      </w:r>
      <w:r w:rsidR="00AE4004">
        <w:t xml:space="preserve"> </w:t>
      </w:r>
      <w:r w:rsidRPr="00842067">
        <w:t>to</w:t>
      </w:r>
      <w:r w:rsidR="00AE4004">
        <w:t xml:space="preserve"> </w:t>
      </w:r>
      <w:r w:rsidRPr="00842067">
        <w:t>the</w:t>
      </w:r>
      <w:r w:rsidR="00AE4004">
        <w:t xml:space="preserve"> </w:t>
      </w:r>
      <w:r w:rsidRPr="00842067">
        <w:t>concluding</w:t>
      </w:r>
      <w:r w:rsidR="00AE4004">
        <w:t xml:space="preserve"> </w:t>
      </w:r>
      <w:r w:rsidRPr="00842067">
        <w:t>observations</w:t>
      </w:r>
      <w:r w:rsidRPr="00842067">
        <w:tab/>
      </w:r>
      <w:r w:rsidR="00193468">
        <w:tab/>
        <w:t>60–112</w:t>
      </w:r>
      <w:r w:rsidR="00193468">
        <w:tab/>
        <w:t>12</w:t>
      </w:r>
    </w:p>
    <w:p w:rsidR="00842067" w:rsidRPr="00842067" w:rsidRDefault="00842067" w:rsidP="007609BF">
      <w:pPr>
        <w:tabs>
          <w:tab w:val="right" w:pos="850"/>
          <w:tab w:val="left" w:pos="1134"/>
          <w:tab w:val="left" w:pos="1559"/>
          <w:tab w:val="left" w:pos="1984"/>
          <w:tab w:val="left" w:leader="dot" w:pos="7654"/>
          <w:tab w:val="right" w:pos="8929"/>
          <w:tab w:val="right" w:pos="9638"/>
        </w:tabs>
        <w:spacing w:after="120"/>
      </w:pPr>
      <w:r w:rsidRPr="00842067">
        <w:tab/>
        <w:t>VIII.</w:t>
      </w:r>
      <w:r w:rsidRPr="00842067">
        <w:tab/>
        <w:t>Articles</w:t>
      </w:r>
      <w:r w:rsidR="00AE4004">
        <w:t xml:space="preserve"> </w:t>
      </w:r>
      <w:r w:rsidRPr="00842067">
        <w:t>of</w:t>
      </w:r>
      <w:r w:rsidR="00AE4004">
        <w:t xml:space="preserve"> </w:t>
      </w:r>
      <w:r w:rsidRPr="00842067">
        <w:t>the</w:t>
      </w:r>
      <w:r w:rsidR="00AE4004">
        <w:t xml:space="preserve"> </w:t>
      </w:r>
      <w:r w:rsidRPr="00842067">
        <w:t>Convention</w:t>
      </w:r>
      <w:r w:rsidRPr="00842067">
        <w:tab/>
      </w:r>
      <w:r w:rsidR="00193468">
        <w:tab/>
        <w:t>113–164</w:t>
      </w:r>
      <w:r w:rsidR="00193468">
        <w:tab/>
        <w:t>23</w:t>
      </w:r>
    </w:p>
    <w:p w:rsidR="00842067" w:rsidRPr="00842067" w:rsidRDefault="00842067" w:rsidP="007609BF">
      <w:pPr>
        <w:tabs>
          <w:tab w:val="right" w:pos="850"/>
          <w:tab w:val="left" w:pos="1134"/>
          <w:tab w:val="left" w:pos="1559"/>
          <w:tab w:val="left" w:pos="1984"/>
          <w:tab w:val="left" w:leader="dot" w:pos="7654"/>
          <w:tab w:val="right" w:pos="8929"/>
          <w:tab w:val="right" w:pos="9638"/>
        </w:tabs>
        <w:spacing w:after="120"/>
      </w:pPr>
      <w:r w:rsidRPr="00842067">
        <w:tab/>
        <w:t>IX.</w:t>
      </w:r>
      <w:r w:rsidRPr="00842067">
        <w:tab/>
        <w:t>National</w:t>
      </w:r>
      <w:r w:rsidR="00AE4004">
        <w:t xml:space="preserve"> </w:t>
      </w:r>
      <w:r w:rsidRPr="00842067">
        <w:t>protection</w:t>
      </w:r>
      <w:r w:rsidR="00AE4004">
        <w:t xml:space="preserve"> </w:t>
      </w:r>
      <w:r w:rsidRPr="00842067">
        <w:t>mechanisms</w:t>
      </w:r>
      <w:r w:rsidRPr="00842067">
        <w:tab/>
      </w:r>
      <w:r w:rsidR="00193468">
        <w:tab/>
        <w:t>165–179</w:t>
      </w:r>
      <w:r w:rsidR="00193468">
        <w:tab/>
        <w:t>30</w:t>
      </w:r>
    </w:p>
    <w:p w:rsidR="00842067" w:rsidRPr="00842067" w:rsidRDefault="00842067" w:rsidP="007609BF">
      <w:pPr>
        <w:tabs>
          <w:tab w:val="right" w:pos="850"/>
          <w:tab w:val="left" w:pos="1134"/>
          <w:tab w:val="left" w:pos="1559"/>
          <w:tab w:val="left" w:pos="1984"/>
          <w:tab w:val="left" w:leader="dot" w:pos="7654"/>
          <w:tab w:val="right" w:pos="8929"/>
          <w:tab w:val="right" w:pos="9638"/>
        </w:tabs>
        <w:spacing w:after="120"/>
      </w:pPr>
      <w:r w:rsidRPr="00842067">
        <w:tab/>
        <w:t>X.</w:t>
      </w:r>
      <w:r w:rsidRPr="00842067">
        <w:tab/>
        <w:t>Conclusion</w:t>
      </w:r>
      <w:r w:rsidRPr="00842067">
        <w:tab/>
      </w:r>
      <w:r w:rsidR="00193468">
        <w:tab/>
        <w:t>180–183</w:t>
      </w:r>
      <w:r w:rsidR="00193468">
        <w:tab/>
        <w:t>33</w:t>
      </w:r>
    </w:p>
    <w:p w:rsidR="005C1FE8" w:rsidRDefault="00842067" w:rsidP="005C1FE8">
      <w:pPr>
        <w:tabs>
          <w:tab w:val="right" w:pos="850"/>
          <w:tab w:val="left" w:pos="1134"/>
          <w:tab w:val="left" w:leader="dot" w:pos="8900"/>
          <w:tab w:val="right" w:pos="9638"/>
        </w:tabs>
        <w:spacing w:after="120"/>
      </w:pPr>
      <w:r w:rsidRPr="00842067">
        <w:t>Annexes</w:t>
      </w:r>
      <w:r w:rsidRPr="00842067">
        <w:footnoteReference w:customMarkFollows="1" w:id="4"/>
        <w:t>***</w:t>
      </w:r>
    </w:p>
    <w:p w:rsidR="00842067" w:rsidRPr="005C1FE8" w:rsidRDefault="00842067" w:rsidP="005C1FE8">
      <w:pPr>
        <w:pStyle w:val="HChG"/>
      </w:pPr>
      <w:r w:rsidRPr="00842067">
        <w:br w:type="page"/>
      </w:r>
      <w:r w:rsidR="005C1FE8">
        <w:tab/>
      </w:r>
      <w:r w:rsidR="007C573F" w:rsidRPr="005C1FE8">
        <w:t>I.</w:t>
      </w:r>
      <w:r w:rsidR="007C573F" w:rsidRPr="005C1FE8">
        <w:tab/>
      </w:r>
      <w:r w:rsidRPr="005C1FE8">
        <w:t>Introduction</w:t>
      </w:r>
    </w:p>
    <w:p w:rsidR="00842067" w:rsidRPr="00842067" w:rsidRDefault="00842067" w:rsidP="00842067">
      <w:pPr>
        <w:pStyle w:val="SingleTxtG"/>
      </w:pPr>
      <w:r w:rsidRPr="00842067">
        <w:t>1.</w:t>
      </w:r>
      <w:r w:rsidRPr="00842067">
        <w:tab/>
        <w:t>Since</w:t>
      </w:r>
      <w:r w:rsidR="00AE4004">
        <w:t xml:space="preserve"> </w:t>
      </w:r>
      <w:r w:rsidRPr="00842067">
        <w:t>ratifying</w:t>
      </w:r>
      <w:r w:rsidR="00AE4004">
        <w:t xml:space="preserve"> </w:t>
      </w:r>
      <w:r w:rsidRPr="00842067">
        <w:t>the</w:t>
      </w:r>
      <w:r w:rsidR="00AE4004">
        <w:t xml:space="preserve"> </w:t>
      </w:r>
      <w:r w:rsidRPr="00842067">
        <w:t>International</w:t>
      </w:r>
      <w:r w:rsidR="00AE4004">
        <w:t xml:space="preserve"> </w:t>
      </w:r>
      <w:r w:rsidRPr="00842067">
        <w:t>Convention</w:t>
      </w:r>
      <w:r w:rsidR="00AE4004">
        <w:t xml:space="preserve"> </w:t>
      </w:r>
      <w:r w:rsidRPr="00842067">
        <w:t>on</w:t>
      </w:r>
      <w:r w:rsidR="00AE4004">
        <w:t xml:space="preserve"> </w:t>
      </w:r>
      <w:r w:rsidRPr="00842067">
        <w:t>the</w:t>
      </w:r>
      <w:r w:rsidR="00AE4004">
        <w:t xml:space="preserve"> </w:t>
      </w:r>
      <w:r w:rsidRPr="00842067">
        <w:t>Elimination</w:t>
      </w:r>
      <w:r w:rsidR="00AE4004">
        <w:t xml:space="preserve"> </w:t>
      </w:r>
      <w:r w:rsidRPr="00842067">
        <w:t>of</w:t>
      </w:r>
      <w:r w:rsidR="00AE4004">
        <w:t xml:space="preserve"> </w:t>
      </w:r>
      <w:r w:rsidRPr="00842067">
        <w:t>All</w:t>
      </w:r>
      <w:r w:rsidR="00AE4004">
        <w:t xml:space="preserve"> </w:t>
      </w:r>
      <w:r w:rsidRPr="00842067">
        <w:t>Forms</w:t>
      </w:r>
      <w:r w:rsidR="00AE4004">
        <w:t xml:space="preserve"> </w:t>
      </w:r>
      <w:r w:rsidRPr="00842067">
        <w:t>of</w:t>
      </w:r>
      <w:r w:rsidR="00AE4004">
        <w:t xml:space="preserve"> </w:t>
      </w:r>
      <w:r w:rsidRPr="00842067">
        <w:t>Racial</w:t>
      </w:r>
      <w:r w:rsidR="00AE4004">
        <w:t xml:space="preserve"> </w:t>
      </w:r>
      <w:r w:rsidRPr="00842067">
        <w:t>Discrimination</w:t>
      </w:r>
      <w:r w:rsidR="00AE4004">
        <w:t xml:space="preserve"> </w:t>
      </w:r>
      <w:r w:rsidRPr="00842067">
        <w:t>in</w:t>
      </w:r>
      <w:r w:rsidR="00AE4004">
        <w:t xml:space="preserve"> </w:t>
      </w:r>
      <w:r w:rsidRPr="00842067">
        <w:t>1977,</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00AE4004">
        <w:t xml:space="preserve"> </w:t>
      </w:r>
      <w:r w:rsidRPr="00842067">
        <w:t>has</w:t>
      </w:r>
      <w:r w:rsidR="00AE4004">
        <w:t xml:space="preserve"> </w:t>
      </w:r>
      <w:r w:rsidRPr="00842067">
        <w:t>worked</w:t>
      </w:r>
      <w:r w:rsidR="00AE4004">
        <w:t xml:space="preserve"> </w:t>
      </w:r>
      <w:r w:rsidRPr="00842067">
        <w:t>consistently</w:t>
      </w:r>
      <w:r w:rsidR="00AE4004">
        <w:t xml:space="preserve"> </w:t>
      </w:r>
      <w:r w:rsidRPr="00842067">
        <w:t>hard</w:t>
      </w:r>
      <w:r w:rsidR="00AE4004">
        <w:t xml:space="preserve"> </w:t>
      </w:r>
      <w:r w:rsidRPr="00842067">
        <w:t>to</w:t>
      </w:r>
      <w:r w:rsidR="00AE4004">
        <w:t xml:space="preserve"> </w:t>
      </w:r>
      <w:r w:rsidRPr="00842067">
        <w:t>fulfil</w:t>
      </w:r>
      <w:r w:rsidR="00AE4004">
        <w:t xml:space="preserve"> </w:t>
      </w:r>
      <w:r w:rsidRPr="00842067">
        <w:t>its</w:t>
      </w:r>
      <w:r w:rsidR="00AE4004">
        <w:t xml:space="preserve"> </w:t>
      </w:r>
      <w:r w:rsidRPr="00842067">
        <w:t>obligations</w:t>
      </w:r>
      <w:r w:rsidR="00AE4004">
        <w:t xml:space="preserve"> </w:t>
      </w:r>
      <w:r w:rsidRPr="00842067">
        <w:t>thereunder.</w:t>
      </w:r>
      <w:r w:rsidR="00AE4004">
        <w:t xml:space="preserve"> </w:t>
      </w:r>
      <w:r w:rsidRPr="00842067">
        <w:t>It</w:t>
      </w:r>
      <w:r w:rsidR="00AE4004">
        <w:t xml:space="preserve"> </w:t>
      </w:r>
      <w:r w:rsidRPr="00842067">
        <w:t>has</w:t>
      </w:r>
      <w:r w:rsidR="00AE4004">
        <w:t xml:space="preserve"> </w:t>
      </w:r>
      <w:r w:rsidRPr="00842067">
        <w:t>demonstrated</w:t>
      </w:r>
      <w:r w:rsidR="00AE4004">
        <w:t xml:space="preserve"> </w:t>
      </w:r>
      <w:r w:rsidRPr="00842067">
        <w:t>an</w:t>
      </w:r>
      <w:r w:rsidR="00AE4004">
        <w:t xml:space="preserve"> </w:t>
      </w:r>
      <w:r w:rsidRPr="00842067">
        <w:t>increasing</w:t>
      </w:r>
      <w:r w:rsidR="00AE4004">
        <w:t xml:space="preserve"> </w:t>
      </w:r>
      <w:r w:rsidRPr="00842067">
        <w:t>interest</w:t>
      </w:r>
      <w:r w:rsidR="00AE4004">
        <w:t xml:space="preserve"> </w:t>
      </w:r>
      <w:r w:rsidRPr="00842067">
        <w:t>in</w:t>
      </w:r>
      <w:r w:rsidR="00AE4004">
        <w:t xml:space="preserve"> </w:t>
      </w:r>
      <w:r w:rsidRPr="00842067">
        <w:t>the</w:t>
      </w:r>
      <w:r w:rsidR="00AE4004">
        <w:t xml:space="preserve"> </w:t>
      </w:r>
      <w:r w:rsidRPr="00842067">
        <w:t>efforts</w:t>
      </w:r>
      <w:r w:rsidR="00AE4004">
        <w:t xml:space="preserve"> </w:t>
      </w:r>
      <w:r w:rsidRPr="00842067">
        <w:t>and</w:t>
      </w:r>
      <w:r w:rsidR="00AE4004">
        <w:t xml:space="preserve"> </w:t>
      </w:r>
      <w:r w:rsidRPr="00842067">
        <w:t>activities</w:t>
      </w:r>
      <w:r w:rsidR="00AE4004">
        <w:t xml:space="preserve"> </w:t>
      </w:r>
      <w:r w:rsidRPr="00842067">
        <w:t>of</w:t>
      </w:r>
      <w:r w:rsidR="00AE4004">
        <w:t xml:space="preserve"> </w:t>
      </w:r>
      <w:r w:rsidRPr="00842067">
        <w:t>the</w:t>
      </w:r>
      <w:r w:rsidR="00AE4004">
        <w:t xml:space="preserve"> </w:t>
      </w:r>
      <w:r w:rsidRPr="00842067">
        <w:t>Committee</w:t>
      </w:r>
      <w:r w:rsidR="00AE4004">
        <w:t xml:space="preserve"> </w:t>
      </w:r>
      <w:r w:rsidRPr="00842067">
        <w:t>on</w:t>
      </w:r>
      <w:r w:rsidR="00AE4004">
        <w:t xml:space="preserve"> </w:t>
      </w:r>
      <w:r w:rsidRPr="00842067">
        <w:t>the</w:t>
      </w:r>
      <w:r w:rsidR="00AE4004">
        <w:t xml:space="preserve"> </w:t>
      </w:r>
      <w:r w:rsidRPr="00842067">
        <w:t>Elimination</w:t>
      </w:r>
      <w:r w:rsidR="00AE4004">
        <w:t xml:space="preserve"> </w:t>
      </w:r>
      <w:r w:rsidRPr="00842067">
        <w:t>of</w:t>
      </w:r>
      <w:r w:rsidR="00AE4004">
        <w:t xml:space="preserve"> </w:t>
      </w:r>
      <w:r w:rsidRPr="00842067">
        <w:t>All</w:t>
      </w:r>
      <w:r w:rsidR="00AE4004">
        <w:t xml:space="preserve"> </w:t>
      </w:r>
      <w:r w:rsidRPr="00842067">
        <w:t>Forms</w:t>
      </w:r>
      <w:r w:rsidR="00AE4004">
        <w:t xml:space="preserve"> </w:t>
      </w:r>
      <w:r w:rsidRPr="00842067">
        <w:t>of</w:t>
      </w:r>
      <w:r w:rsidR="00AE4004">
        <w:t xml:space="preserve"> </w:t>
      </w:r>
      <w:r w:rsidRPr="00842067">
        <w:t>Racial</w:t>
      </w:r>
      <w:r w:rsidR="00AE4004">
        <w:t xml:space="preserve"> </w:t>
      </w:r>
      <w:r w:rsidRPr="00842067">
        <w:t>Discrimination,</w:t>
      </w:r>
      <w:r w:rsidR="00AE4004">
        <w:t xml:space="preserve"> </w:t>
      </w:r>
      <w:r w:rsidRPr="00842067">
        <w:t>with</w:t>
      </w:r>
      <w:r w:rsidR="00AE4004">
        <w:t xml:space="preserve"> </w:t>
      </w:r>
      <w:r w:rsidRPr="00842067">
        <w:t>which</w:t>
      </w:r>
      <w:r w:rsidR="00AE4004">
        <w:t xml:space="preserve"> </w:t>
      </w:r>
      <w:r w:rsidRPr="00842067">
        <w:t>it</w:t>
      </w:r>
      <w:r w:rsidR="00AE4004">
        <w:t xml:space="preserve"> </w:t>
      </w:r>
      <w:r w:rsidRPr="00842067">
        <w:t>is</w:t>
      </w:r>
      <w:r w:rsidR="00AE4004">
        <w:t xml:space="preserve"> </w:t>
      </w:r>
      <w:r w:rsidRPr="00842067">
        <w:t>eager</w:t>
      </w:r>
      <w:r w:rsidR="00AE4004">
        <w:t xml:space="preserve"> </w:t>
      </w:r>
      <w:r w:rsidRPr="00842067">
        <w:t>to</w:t>
      </w:r>
      <w:r w:rsidR="00AE4004">
        <w:t xml:space="preserve"> </w:t>
      </w:r>
      <w:r w:rsidRPr="00842067">
        <w:t>cooperate</w:t>
      </w:r>
      <w:r w:rsidR="00AE4004">
        <w:t xml:space="preserve"> </w:t>
      </w:r>
      <w:r w:rsidRPr="00842067">
        <w:t>and</w:t>
      </w:r>
      <w:r w:rsidR="00AE4004">
        <w:t xml:space="preserve"> </w:t>
      </w:r>
      <w:r w:rsidRPr="00842067">
        <w:t>maintain</w:t>
      </w:r>
      <w:r w:rsidR="00AE4004">
        <w:t xml:space="preserve"> </w:t>
      </w:r>
      <w:r w:rsidRPr="00842067">
        <w:t>an</w:t>
      </w:r>
      <w:r w:rsidR="00AE4004">
        <w:t xml:space="preserve"> </w:t>
      </w:r>
      <w:r w:rsidRPr="00842067">
        <w:t>objective</w:t>
      </w:r>
      <w:r w:rsidR="00AE4004">
        <w:t xml:space="preserve"> </w:t>
      </w:r>
      <w:r w:rsidRPr="00842067">
        <w:t>and</w:t>
      </w:r>
      <w:r w:rsidR="00AE4004">
        <w:t xml:space="preserve"> </w:t>
      </w:r>
      <w:r w:rsidRPr="00842067">
        <w:t>constructive</w:t>
      </w:r>
      <w:r w:rsidR="00AE4004">
        <w:t xml:space="preserve"> </w:t>
      </w:r>
      <w:r w:rsidRPr="00842067">
        <w:t>dialogue</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strengthen</w:t>
      </w:r>
      <w:r w:rsidR="00AE4004">
        <w:t xml:space="preserve"> </w:t>
      </w:r>
      <w:r w:rsidRPr="00842067">
        <w:t>and</w:t>
      </w:r>
      <w:r w:rsidR="00AE4004">
        <w:t xml:space="preserve"> </w:t>
      </w:r>
      <w:r w:rsidRPr="00842067">
        <w:t>promote</w:t>
      </w:r>
      <w:r w:rsidR="00AE4004">
        <w:t xml:space="preserve"> </w:t>
      </w:r>
      <w:r w:rsidRPr="00842067">
        <w:t>human</w:t>
      </w:r>
      <w:r w:rsidR="00AE4004">
        <w:t xml:space="preserve"> </w:t>
      </w:r>
      <w:r w:rsidRPr="00842067">
        <w:t>rights</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p>
    <w:p w:rsidR="00842067" w:rsidRPr="00842067" w:rsidRDefault="00842067" w:rsidP="00842067">
      <w:pPr>
        <w:pStyle w:val="SingleTxtG"/>
      </w:pPr>
      <w:r w:rsidRPr="00842067">
        <w:t>2.</w:t>
      </w:r>
      <w:r w:rsidRPr="00842067">
        <w:tab/>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submitted</w:t>
      </w:r>
      <w:r w:rsidR="00AE4004">
        <w:t xml:space="preserve"> </w:t>
      </w:r>
      <w:r w:rsidRPr="00842067">
        <w:t>its</w:t>
      </w:r>
      <w:r w:rsidR="00AE4004">
        <w:t xml:space="preserve"> </w:t>
      </w:r>
      <w:r w:rsidRPr="00842067">
        <w:t>reports,</w:t>
      </w:r>
      <w:r w:rsidR="00AE4004">
        <w:t xml:space="preserve"> </w:t>
      </w:r>
      <w:r w:rsidRPr="00842067">
        <w:t>up</w:t>
      </w:r>
      <w:r w:rsidR="00AE4004">
        <w:t xml:space="preserve"> </w:t>
      </w:r>
      <w:r w:rsidRPr="00842067">
        <w:t>to</w:t>
      </w:r>
      <w:r w:rsidR="00AE4004">
        <w:t xml:space="preserve"> </w:t>
      </w:r>
      <w:r w:rsidRPr="00842067">
        <w:t>and</w:t>
      </w:r>
      <w:r w:rsidR="00AE4004">
        <w:t xml:space="preserve"> </w:t>
      </w:r>
      <w:r w:rsidRPr="00842067">
        <w:t>including</w:t>
      </w:r>
      <w:r w:rsidR="00AE4004">
        <w:t xml:space="preserve"> </w:t>
      </w:r>
      <w:r w:rsidRPr="00842067">
        <w:t>the</w:t>
      </w:r>
      <w:r w:rsidR="00AE4004">
        <w:t xml:space="preserve"> </w:t>
      </w:r>
      <w:r w:rsidRPr="00842067">
        <w:t>eleventh</w:t>
      </w:r>
      <w:r w:rsidR="00AE4004">
        <w:t xml:space="preserve"> </w:t>
      </w:r>
      <w:r w:rsidRPr="00842067">
        <w:t>periodic</w:t>
      </w:r>
      <w:r w:rsidR="00AE4004">
        <w:t xml:space="preserve"> </w:t>
      </w:r>
      <w:r w:rsidRPr="00842067">
        <w:t>report,</w:t>
      </w:r>
      <w:r w:rsidR="00AE4004">
        <w:t xml:space="preserve"> </w:t>
      </w:r>
      <w:r w:rsidRPr="00842067">
        <w:t>under</w:t>
      </w:r>
      <w:r w:rsidR="00AE4004">
        <w:t xml:space="preserve"> </w:t>
      </w:r>
      <w:r w:rsidRPr="00842067">
        <w:t>article</w:t>
      </w:r>
      <w:r w:rsidR="00AE4004">
        <w:t xml:space="preserve"> </w:t>
      </w:r>
      <w:r w:rsidRPr="00842067">
        <w:t>9</w:t>
      </w:r>
      <w:r w:rsidR="00AE4004">
        <w:t xml:space="preserve"> </w:t>
      </w:r>
      <w:r w:rsidRPr="00842067">
        <w:t>of</w:t>
      </w:r>
      <w:r w:rsidR="00AE4004">
        <w:t xml:space="preserve"> </w:t>
      </w:r>
      <w:r w:rsidRPr="00842067">
        <w:t>the</w:t>
      </w:r>
      <w:r w:rsidR="00AE4004">
        <w:t xml:space="preserve"> </w:t>
      </w:r>
      <w:r w:rsidRPr="00842067">
        <w:t>Convention.</w:t>
      </w:r>
      <w:r w:rsidR="00AE4004">
        <w:t xml:space="preserve"> </w:t>
      </w:r>
      <w:r w:rsidRPr="00842067">
        <w:t>Having</w:t>
      </w:r>
      <w:r w:rsidR="00AE4004">
        <w:t xml:space="preserve"> </w:t>
      </w:r>
      <w:r w:rsidRPr="00842067">
        <w:t>considered</w:t>
      </w:r>
      <w:r w:rsidR="00AE4004">
        <w:t xml:space="preserve"> </w:t>
      </w:r>
      <w:r w:rsidRPr="00842067">
        <w:t>the</w:t>
      </w:r>
      <w:r w:rsidR="00AE4004">
        <w:t xml:space="preserve"> </w:t>
      </w:r>
      <w:r w:rsidRPr="00842067">
        <w:t>ninth</w:t>
      </w:r>
      <w:r w:rsidR="00AE4004">
        <w:t xml:space="preserve"> </w:t>
      </w:r>
      <w:r w:rsidRPr="00842067">
        <w:t>to</w:t>
      </w:r>
      <w:r w:rsidR="00AE4004">
        <w:t xml:space="preserve"> </w:t>
      </w:r>
      <w:r w:rsidRPr="00842067">
        <w:t>eleventh</w:t>
      </w:r>
      <w:r w:rsidR="00AE4004">
        <w:t xml:space="preserve"> </w:t>
      </w:r>
      <w:r w:rsidRPr="00842067">
        <w:t>periodic</w:t>
      </w:r>
      <w:r w:rsidR="00AE4004">
        <w:t xml:space="preserve"> </w:t>
      </w:r>
      <w:r w:rsidRPr="00842067">
        <w:t>reports,</w:t>
      </w:r>
      <w:r w:rsidR="00AE4004">
        <w:t xml:space="preserve"> </w:t>
      </w:r>
      <w:r w:rsidRPr="00842067">
        <w:t>the</w:t>
      </w:r>
      <w:r w:rsidR="00AE4004">
        <w:t xml:space="preserve"> </w:t>
      </w:r>
      <w:r w:rsidRPr="00842067">
        <w:t>Committee</w:t>
      </w:r>
      <w:r w:rsidR="00AE4004">
        <w:t xml:space="preserve"> </w:t>
      </w:r>
      <w:r w:rsidRPr="00842067">
        <w:t>adopted</w:t>
      </w:r>
      <w:r w:rsidR="00AE4004">
        <w:t xml:space="preserve"> </w:t>
      </w:r>
      <w:r w:rsidRPr="00842067">
        <w:t>its</w:t>
      </w:r>
      <w:r w:rsidR="00AE4004">
        <w:t xml:space="preserve"> </w:t>
      </w:r>
      <w:r w:rsidRPr="00842067">
        <w:t>concluding</w:t>
      </w:r>
      <w:r w:rsidR="00AE4004">
        <w:t xml:space="preserve"> </w:t>
      </w:r>
      <w:r w:rsidRPr="00842067">
        <w:t>observations</w:t>
      </w:r>
      <w:r w:rsidR="00AE4004">
        <w:t xml:space="preserve"> </w:t>
      </w:r>
      <w:r w:rsidRPr="00842067">
        <w:t>thereon</w:t>
      </w:r>
      <w:r w:rsidR="00AE4004">
        <w:t xml:space="preserve"> </w:t>
      </w:r>
      <w:r w:rsidRPr="00842067">
        <w:t>at</w:t>
      </w:r>
      <w:r w:rsidR="00AE4004">
        <w:t xml:space="preserve"> </w:t>
      </w:r>
      <w:r w:rsidRPr="00842067">
        <w:t>its</w:t>
      </w:r>
      <w:r w:rsidR="00AE4004">
        <w:t xml:space="preserve"> </w:t>
      </w:r>
      <w:r w:rsidRPr="00842067">
        <w:t>1460th</w:t>
      </w:r>
      <w:r w:rsidR="00AE4004">
        <w:t xml:space="preserve"> </w:t>
      </w:r>
      <w:r w:rsidRPr="00842067">
        <w:t>meeting,</w:t>
      </w:r>
      <w:r w:rsidR="00AE4004">
        <w:t xml:space="preserve"> </w:t>
      </w:r>
      <w:r w:rsidRPr="00842067">
        <w:t>on</w:t>
      </w:r>
      <w:r w:rsidR="00AE4004">
        <w:t xml:space="preserve"> </w:t>
      </w:r>
      <w:r w:rsidRPr="00842067">
        <w:t>21</w:t>
      </w:r>
      <w:r w:rsidR="00AE4004">
        <w:t xml:space="preserve"> </w:t>
      </w:r>
      <w:r w:rsidRPr="00842067">
        <w:t>March</w:t>
      </w:r>
      <w:r w:rsidR="00AE4004">
        <w:t xml:space="preserve"> </w:t>
      </w:r>
      <w:r w:rsidRPr="00842067">
        <w:t>2001.</w:t>
      </w:r>
      <w:r w:rsidR="00AE4004">
        <w:t xml:space="preserve"> </w:t>
      </w:r>
      <w:r w:rsidRPr="00842067">
        <w:t>We</w:t>
      </w:r>
      <w:r w:rsidR="00AE4004">
        <w:t xml:space="preserve"> </w:t>
      </w:r>
      <w:r w:rsidRPr="00842067">
        <w:t>now</w:t>
      </w:r>
      <w:r w:rsidR="00AE4004">
        <w:t xml:space="preserve"> </w:t>
      </w:r>
      <w:r w:rsidRPr="00842067">
        <w:t>present</w:t>
      </w:r>
      <w:r w:rsidR="00AE4004">
        <w:t xml:space="preserve"> </w:t>
      </w:r>
      <w:r w:rsidRPr="00842067">
        <w:t>the</w:t>
      </w:r>
      <w:r w:rsidR="00AE4004">
        <w:t xml:space="preserve"> </w:t>
      </w:r>
      <w:r w:rsidRPr="00842067">
        <w:t>twelfth</w:t>
      </w:r>
      <w:r w:rsidR="00AE4004">
        <w:t xml:space="preserve"> </w:t>
      </w:r>
      <w:r w:rsidRPr="00842067">
        <w:t>to</w:t>
      </w:r>
      <w:r w:rsidR="00AE4004">
        <w:t xml:space="preserve"> </w:t>
      </w:r>
      <w:r w:rsidRPr="00842067">
        <w:t>sixteenth</w:t>
      </w:r>
      <w:r w:rsidR="00AE4004">
        <w:t xml:space="preserve"> </w:t>
      </w:r>
      <w:r w:rsidRPr="00842067">
        <w:t>periodic</w:t>
      </w:r>
      <w:r w:rsidR="00AE4004">
        <w:t xml:space="preserve"> </w:t>
      </w:r>
      <w:r w:rsidRPr="00842067">
        <w:t>reports</w:t>
      </w:r>
      <w:r w:rsidR="00AE4004">
        <w:t xml:space="preserve"> </w:t>
      </w:r>
      <w:r w:rsidRPr="00842067">
        <w:t>covering</w:t>
      </w:r>
      <w:r w:rsidR="00AE4004">
        <w:t xml:space="preserve"> </w:t>
      </w:r>
      <w:r w:rsidRPr="00842067">
        <w:t>the</w:t>
      </w:r>
      <w:r w:rsidR="00AE4004">
        <w:t xml:space="preserve"> </w:t>
      </w:r>
      <w:r w:rsidRPr="00842067">
        <w:t>years</w:t>
      </w:r>
      <w:r w:rsidR="00AE4004">
        <w:t xml:space="preserve"> </w:t>
      </w:r>
      <w:r w:rsidRPr="00842067">
        <w:t>2002</w:t>
      </w:r>
      <w:r w:rsidR="00291BFE">
        <w:t>–</w:t>
      </w:r>
      <w:r w:rsidRPr="00842067">
        <w:t>2012.</w:t>
      </w:r>
    </w:p>
    <w:p w:rsidR="00842067" w:rsidRPr="00842067" w:rsidRDefault="00842067" w:rsidP="007609BF">
      <w:pPr>
        <w:pStyle w:val="HChG"/>
      </w:pPr>
      <w:r w:rsidRPr="00842067">
        <w:tab/>
        <w:t>II.</w:t>
      </w:r>
      <w:r w:rsidRPr="00842067">
        <w:tab/>
        <w:t>Methodology</w:t>
      </w:r>
      <w:r w:rsidR="00AE4004">
        <w:t xml:space="preserve"> </w:t>
      </w:r>
      <w:r w:rsidRPr="00842067">
        <w:t>for</w:t>
      </w:r>
      <w:r w:rsidR="00AE4004">
        <w:t xml:space="preserve"> </w:t>
      </w:r>
      <w:r w:rsidRPr="00842067">
        <w:t>preparation</w:t>
      </w:r>
      <w:r w:rsidR="00AE4004">
        <w:t xml:space="preserve"> </w:t>
      </w:r>
      <w:r w:rsidRPr="00842067">
        <w:t>of</w:t>
      </w:r>
      <w:r w:rsidR="00AE4004">
        <w:t xml:space="preserve"> </w:t>
      </w:r>
      <w:r w:rsidRPr="00842067">
        <w:t>the</w:t>
      </w:r>
      <w:r w:rsidR="00AE4004">
        <w:t xml:space="preserve"> </w:t>
      </w:r>
      <w:r w:rsidRPr="00842067">
        <w:t>report</w:t>
      </w:r>
    </w:p>
    <w:p w:rsidR="00842067" w:rsidRPr="00842067" w:rsidRDefault="00842067" w:rsidP="00842067">
      <w:pPr>
        <w:pStyle w:val="SingleTxtG"/>
      </w:pPr>
      <w:r w:rsidRPr="00842067">
        <w:t>3.</w:t>
      </w:r>
      <w:r w:rsidRPr="00842067">
        <w:tab/>
        <w:t>In</w:t>
      </w:r>
      <w:r w:rsidR="00AE4004">
        <w:t xml:space="preserve"> </w:t>
      </w:r>
      <w:r w:rsidRPr="00842067">
        <w:t>this</w:t>
      </w:r>
      <w:r w:rsidR="00AE4004">
        <w:t xml:space="preserve"> </w:t>
      </w:r>
      <w:r w:rsidRPr="00842067">
        <w:t>report,</w:t>
      </w:r>
      <w:r w:rsidR="00AE4004">
        <w:t xml:space="preserve"> </w:t>
      </w:r>
      <w:r w:rsidRPr="00842067">
        <w:t>the</w:t>
      </w:r>
      <w:r w:rsidR="00AE4004">
        <w:t xml:space="preserve"> </w:t>
      </w:r>
      <w:r w:rsidRPr="00842067">
        <w:t>following</w:t>
      </w:r>
      <w:r w:rsidR="00AE4004">
        <w:t xml:space="preserve"> </w:t>
      </w:r>
      <w:r w:rsidRPr="00842067">
        <w:t>methodology</w:t>
      </w:r>
      <w:r w:rsidR="00AE4004">
        <w:t xml:space="preserve"> </w:t>
      </w:r>
      <w:r w:rsidRPr="00842067">
        <w:t>was</w:t>
      </w:r>
      <w:r w:rsidR="00AE4004">
        <w:t xml:space="preserve"> </w:t>
      </w:r>
      <w:r w:rsidRPr="00842067">
        <w:t>employed:</w:t>
      </w:r>
    </w:p>
    <w:p w:rsidR="00842067" w:rsidRPr="00842067" w:rsidRDefault="00842067" w:rsidP="00842067">
      <w:pPr>
        <w:pStyle w:val="SingleTxtG"/>
      </w:pPr>
      <w:r w:rsidRPr="00842067">
        <w:tab/>
        <w:t>(a)</w:t>
      </w:r>
      <w:r w:rsidRPr="00842067">
        <w:tab/>
        <w:t>Avoiding</w:t>
      </w:r>
      <w:r w:rsidR="00AE4004">
        <w:t xml:space="preserve"> </w:t>
      </w:r>
      <w:r w:rsidRPr="00842067">
        <w:t>repetition</w:t>
      </w:r>
      <w:r w:rsidR="00AE4004">
        <w:t xml:space="preserve"> </w:t>
      </w:r>
      <w:r w:rsidRPr="00842067">
        <w:t>of</w:t>
      </w:r>
      <w:r w:rsidR="00AE4004">
        <w:t xml:space="preserve"> </w:t>
      </w:r>
      <w:r w:rsidRPr="00842067">
        <w:t>information</w:t>
      </w:r>
      <w:r w:rsidR="00AE4004">
        <w:t xml:space="preserve"> </w:t>
      </w:r>
      <w:r w:rsidRPr="00842067">
        <w:t>included</w:t>
      </w:r>
      <w:r w:rsidR="00AE4004">
        <w:t xml:space="preserve"> </w:t>
      </w:r>
      <w:r w:rsidRPr="00842067">
        <w:t>in</w:t>
      </w:r>
      <w:r w:rsidR="00AE4004">
        <w:t xml:space="preserve"> </w:t>
      </w:r>
      <w:r w:rsidRPr="00842067">
        <w:t>previous</w:t>
      </w:r>
      <w:r w:rsidR="00AE4004">
        <w:t xml:space="preserve"> </w:t>
      </w:r>
      <w:r w:rsidRPr="00842067">
        <w:t>reports,</w:t>
      </w:r>
      <w:r w:rsidR="00AE4004">
        <w:t xml:space="preserve"> </w:t>
      </w:r>
      <w:r w:rsidRPr="00842067">
        <w:t>except</w:t>
      </w:r>
      <w:r w:rsidR="00AE4004">
        <w:t xml:space="preserve"> </w:t>
      </w:r>
      <w:r w:rsidRPr="00842067">
        <w:t>where</w:t>
      </w:r>
      <w:r w:rsidR="00AE4004">
        <w:t xml:space="preserve"> </w:t>
      </w:r>
      <w:r w:rsidRPr="00842067">
        <w:t>necessary</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eliminate</w:t>
      </w:r>
      <w:r w:rsidR="00AE4004">
        <w:t xml:space="preserve"> </w:t>
      </w:r>
      <w:r w:rsidRPr="00842067">
        <w:t>ambiguity</w:t>
      </w:r>
      <w:r w:rsidR="00AE4004">
        <w:t xml:space="preserve"> </w:t>
      </w:r>
      <w:r w:rsidRPr="00842067">
        <w:t>or</w:t>
      </w:r>
      <w:r w:rsidR="00AE4004">
        <w:t xml:space="preserve"> </w:t>
      </w:r>
      <w:r w:rsidRPr="00842067">
        <w:t>report</w:t>
      </w:r>
      <w:r w:rsidR="00AE4004">
        <w:t xml:space="preserve"> </w:t>
      </w:r>
      <w:r w:rsidRPr="00842067">
        <w:t>new</w:t>
      </w:r>
      <w:r w:rsidR="00AE4004">
        <w:t xml:space="preserve"> </w:t>
      </w:r>
      <w:r w:rsidRPr="00842067">
        <w:t>institutional</w:t>
      </w:r>
      <w:r w:rsidR="00AE4004">
        <w:t xml:space="preserve"> </w:t>
      </w:r>
      <w:r w:rsidRPr="00842067">
        <w:t>or</w:t>
      </w:r>
      <w:r w:rsidR="00AE4004">
        <w:t xml:space="preserve"> </w:t>
      </w:r>
      <w:r w:rsidRPr="00842067">
        <w:t>legal</w:t>
      </w:r>
      <w:r w:rsidR="00AE4004">
        <w:t xml:space="preserve"> </w:t>
      </w:r>
      <w:r w:rsidRPr="00842067">
        <w:t>developments;</w:t>
      </w:r>
    </w:p>
    <w:p w:rsidR="00842067" w:rsidRPr="00842067" w:rsidRDefault="00842067" w:rsidP="00842067">
      <w:pPr>
        <w:pStyle w:val="SingleTxtG"/>
      </w:pPr>
      <w:r w:rsidRPr="00842067">
        <w:tab/>
        <w:t>(b)</w:t>
      </w:r>
      <w:r w:rsidRPr="00842067">
        <w:tab/>
        <w:t>In</w:t>
      </w:r>
      <w:r w:rsidR="00AE4004">
        <w:t xml:space="preserve"> </w:t>
      </w:r>
      <w:r w:rsidRPr="00842067">
        <w:t>reviewing</w:t>
      </w:r>
      <w:r w:rsidR="00AE4004">
        <w:t xml:space="preserve"> </w:t>
      </w:r>
      <w:r w:rsidRPr="00842067">
        <w:t>fundamental</w:t>
      </w:r>
      <w:r w:rsidR="00AE4004">
        <w:t xml:space="preserve"> </w:t>
      </w:r>
      <w:r w:rsidRPr="00842067">
        <w:t>rights,</w:t>
      </w:r>
      <w:r w:rsidR="00AE4004">
        <w:t xml:space="preserve"> </w:t>
      </w:r>
      <w:r w:rsidRPr="00842067">
        <w:t>following</w:t>
      </w:r>
      <w:r w:rsidR="00AE4004">
        <w:t xml:space="preserve"> </w:t>
      </w:r>
      <w:r w:rsidRPr="00842067">
        <w:t>the</w:t>
      </w:r>
      <w:r w:rsidR="00AE4004">
        <w:t xml:space="preserve"> </w:t>
      </w:r>
      <w:r w:rsidRPr="00842067">
        <w:t>same</w:t>
      </w:r>
      <w:r w:rsidR="00AE4004">
        <w:t xml:space="preserve"> </w:t>
      </w:r>
      <w:r w:rsidRPr="00842067">
        <w:t>order</w:t>
      </w:r>
      <w:r w:rsidR="00AE4004">
        <w:t xml:space="preserve"> </w:t>
      </w:r>
      <w:r w:rsidRPr="00842067">
        <w:t>in</w:t>
      </w:r>
      <w:r w:rsidR="00AE4004">
        <w:t xml:space="preserve"> </w:t>
      </w:r>
      <w:r w:rsidRPr="00842067">
        <w:t>which</w:t>
      </w:r>
      <w:r w:rsidR="00AE4004">
        <w:t xml:space="preserve"> </w:t>
      </w:r>
      <w:r w:rsidRPr="00842067">
        <w:t>they</w:t>
      </w:r>
      <w:r w:rsidR="00AE4004">
        <w:t xml:space="preserve"> </w:t>
      </w:r>
      <w:r w:rsidRPr="00842067">
        <w:t>appear</w:t>
      </w:r>
      <w:r w:rsidR="00AE4004">
        <w:t xml:space="preserve"> </w:t>
      </w:r>
      <w:r w:rsidRPr="00842067">
        <w:t>in</w:t>
      </w:r>
      <w:r w:rsidR="00AE4004">
        <w:t xml:space="preserve"> </w:t>
      </w:r>
      <w:r w:rsidRPr="00842067">
        <w:t>articles</w:t>
      </w:r>
      <w:r w:rsidR="00AE4004">
        <w:t xml:space="preserve"> </w:t>
      </w:r>
      <w:r w:rsidRPr="00842067">
        <w:t>of</w:t>
      </w:r>
      <w:r w:rsidR="00AE4004">
        <w:t xml:space="preserve"> </w:t>
      </w:r>
      <w:r w:rsidRPr="00842067">
        <w:t>the</w:t>
      </w:r>
      <w:r w:rsidR="00AE4004">
        <w:t xml:space="preserve"> </w:t>
      </w:r>
      <w:r w:rsidRPr="00842067">
        <w:t>Convention</w:t>
      </w:r>
      <w:r w:rsidR="00AE4004">
        <w:t xml:space="preserve"> </w:t>
      </w:r>
      <w:r w:rsidRPr="00842067">
        <w:t>and</w:t>
      </w:r>
      <w:r w:rsidR="00AE4004">
        <w:t xml:space="preserve"> </w:t>
      </w:r>
      <w:r w:rsidRPr="00842067">
        <w:t>referring</w:t>
      </w:r>
      <w:r w:rsidR="00AE4004">
        <w:t xml:space="preserve"> </w:t>
      </w:r>
      <w:r w:rsidRPr="00842067">
        <w:t>to</w:t>
      </w:r>
      <w:r w:rsidR="00AE4004">
        <w:t xml:space="preserve"> </w:t>
      </w:r>
      <w:r w:rsidRPr="00842067">
        <w:t>the</w:t>
      </w:r>
      <w:r w:rsidR="00AE4004">
        <w:t xml:space="preserve"> </w:t>
      </w:r>
      <w:r w:rsidRPr="00842067">
        <w:t>articles</w:t>
      </w:r>
      <w:r w:rsidR="00AE4004">
        <w:t xml:space="preserve"> </w:t>
      </w:r>
      <w:r w:rsidRPr="00842067">
        <w:t>by</w:t>
      </w:r>
      <w:r w:rsidR="00AE4004">
        <w:t xml:space="preserve"> </w:t>
      </w:r>
      <w:r w:rsidRPr="00842067">
        <w:t>number;</w:t>
      </w:r>
    </w:p>
    <w:p w:rsidR="00842067" w:rsidRPr="00842067" w:rsidRDefault="00842067" w:rsidP="00842067">
      <w:pPr>
        <w:pStyle w:val="SingleTxtG"/>
      </w:pPr>
      <w:r w:rsidRPr="00842067">
        <w:tab/>
        <w:t>(c)</w:t>
      </w:r>
      <w:r w:rsidRPr="00842067">
        <w:tab/>
        <w:t>Responding</w:t>
      </w:r>
      <w:r w:rsidR="00AE4004">
        <w:t xml:space="preserve"> </w:t>
      </w:r>
      <w:r w:rsidRPr="00842067">
        <w:t>to</w:t>
      </w:r>
      <w:r w:rsidR="00AE4004">
        <w:t xml:space="preserve"> </w:t>
      </w:r>
      <w:r w:rsidRPr="00842067">
        <w:t>the</w:t>
      </w:r>
      <w:r w:rsidR="00AE4004">
        <w:t xml:space="preserve"> </w:t>
      </w:r>
      <w:r w:rsidRPr="00842067">
        <w:t>concluding</w:t>
      </w:r>
      <w:r w:rsidR="00AE4004">
        <w:t xml:space="preserve"> </w:t>
      </w:r>
      <w:r w:rsidRPr="00842067">
        <w:t>observations</w:t>
      </w:r>
      <w:r w:rsidR="00AE4004">
        <w:t xml:space="preserve"> </w:t>
      </w:r>
      <w:r w:rsidRPr="00842067">
        <w:t>on</w:t>
      </w:r>
      <w:r w:rsidR="00AE4004">
        <w:t xml:space="preserve"> </w:t>
      </w:r>
      <w:r w:rsidRPr="00842067">
        <w:t>the</w:t>
      </w:r>
      <w:r w:rsidR="00AE4004">
        <w:t xml:space="preserve"> </w:t>
      </w:r>
      <w:r w:rsidRPr="00842067">
        <w:t>previous</w:t>
      </w:r>
      <w:r w:rsidR="00AE4004">
        <w:t xml:space="preserve"> </w:t>
      </w:r>
      <w:r w:rsidRPr="00842067">
        <w:t>report</w:t>
      </w:r>
      <w:r w:rsidR="00AE4004">
        <w:t xml:space="preserve"> </w:t>
      </w:r>
      <w:r w:rsidRPr="00842067">
        <w:t>either</w:t>
      </w:r>
      <w:r w:rsidR="00AE4004">
        <w:t xml:space="preserve"> </w:t>
      </w:r>
      <w:r w:rsidRPr="00842067">
        <w:t>under</w:t>
      </w:r>
      <w:r w:rsidR="00AE4004">
        <w:t xml:space="preserve"> </w:t>
      </w:r>
      <w:r w:rsidRPr="00842067">
        <w:t>a</w:t>
      </w:r>
      <w:r w:rsidR="00AE4004">
        <w:t xml:space="preserve"> </w:t>
      </w:r>
      <w:r w:rsidRPr="00842067">
        <w:t>separate</w:t>
      </w:r>
      <w:r w:rsidR="00AE4004">
        <w:t xml:space="preserve"> </w:t>
      </w:r>
      <w:r w:rsidRPr="00842067">
        <w:t>heading</w:t>
      </w:r>
      <w:r w:rsidR="00AE4004">
        <w:t xml:space="preserve"> </w:t>
      </w:r>
      <w:r w:rsidRPr="00842067">
        <w:t>or</w:t>
      </w:r>
      <w:r w:rsidR="00AE4004">
        <w:t xml:space="preserve"> </w:t>
      </w:r>
      <w:r w:rsidRPr="00842067">
        <w:t>in</w:t>
      </w:r>
      <w:r w:rsidR="00AE4004">
        <w:t xml:space="preserve"> </w:t>
      </w:r>
      <w:r w:rsidRPr="00842067">
        <w:t>the</w:t>
      </w:r>
      <w:r w:rsidR="00AE4004">
        <w:t xml:space="preserve"> </w:t>
      </w:r>
      <w:r w:rsidRPr="00842067">
        <w:t>course</w:t>
      </w:r>
      <w:r w:rsidR="00AE4004">
        <w:t xml:space="preserve"> </w:t>
      </w:r>
      <w:r w:rsidRPr="00842067">
        <w:t>of</w:t>
      </w:r>
      <w:r w:rsidR="00AE4004">
        <w:t xml:space="preserve"> </w:t>
      </w:r>
      <w:r w:rsidRPr="00842067">
        <w:t>dealing</w:t>
      </w:r>
      <w:r w:rsidR="00AE4004">
        <w:t xml:space="preserve"> </w:t>
      </w:r>
      <w:r w:rsidRPr="00842067">
        <w:t>with</w:t>
      </w:r>
      <w:r w:rsidR="00AE4004">
        <w:t xml:space="preserve"> </w:t>
      </w:r>
      <w:r w:rsidRPr="00842067">
        <w:t>the</w:t>
      </w:r>
      <w:r w:rsidR="00AE4004">
        <w:t xml:space="preserve"> </w:t>
      </w:r>
      <w:r w:rsidRPr="00842067">
        <w:t>articles</w:t>
      </w:r>
      <w:r w:rsidR="00AE4004">
        <w:t xml:space="preserve"> </w:t>
      </w:r>
      <w:r w:rsidRPr="00842067">
        <w:t>of</w:t>
      </w:r>
      <w:r w:rsidR="00AE4004">
        <w:t xml:space="preserve"> </w:t>
      </w:r>
      <w:r w:rsidRPr="00842067">
        <w:t>the</w:t>
      </w:r>
      <w:r w:rsidR="00AE4004">
        <w:t xml:space="preserve"> </w:t>
      </w:r>
      <w:r w:rsidRPr="00842067">
        <w:t>Convention,</w:t>
      </w:r>
      <w:r w:rsidR="00AE4004">
        <w:t xml:space="preserve"> </w:t>
      </w:r>
      <w:r w:rsidRPr="00842067">
        <w:t>as</w:t>
      </w:r>
      <w:r w:rsidR="00AE4004">
        <w:t xml:space="preserve"> </w:t>
      </w:r>
      <w:r w:rsidRPr="00842067">
        <w:t>appropriate,</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avoid</w:t>
      </w:r>
      <w:r w:rsidR="00AE4004">
        <w:t xml:space="preserve"> </w:t>
      </w:r>
      <w:r w:rsidRPr="00842067">
        <w:t>repetition;</w:t>
      </w:r>
    </w:p>
    <w:p w:rsidR="00842067" w:rsidRPr="00842067" w:rsidRDefault="00842067" w:rsidP="00842067">
      <w:pPr>
        <w:pStyle w:val="SingleTxtG"/>
      </w:pPr>
      <w:r w:rsidRPr="00842067">
        <w:tab/>
        <w:t>(d)</w:t>
      </w:r>
      <w:r w:rsidRPr="00842067">
        <w:tab/>
        <w:t>Using</w:t>
      </w:r>
      <w:r w:rsidR="00AE4004">
        <w:t xml:space="preserve"> </w:t>
      </w:r>
      <w:r w:rsidRPr="00842067">
        <w:t>short</w:t>
      </w:r>
      <w:r w:rsidR="00AE4004">
        <w:t xml:space="preserve"> </w:t>
      </w:r>
      <w:r w:rsidRPr="00842067">
        <w:t>paragraphs</w:t>
      </w:r>
      <w:r w:rsidR="00AE4004">
        <w:t xml:space="preserve"> </w:t>
      </w:r>
      <w:r w:rsidRPr="00842067">
        <w:t>and</w:t>
      </w:r>
      <w:r w:rsidR="00AE4004">
        <w:t xml:space="preserve"> </w:t>
      </w:r>
      <w:r w:rsidRPr="00842067">
        <w:t>numbering</w:t>
      </w:r>
      <w:r w:rsidR="00AE4004">
        <w:t xml:space="preserve"> </w:t>
      </w:r>
      <w:r w:rsidRPr="00842067">
        <w:t>each</w:t>
      </w:r>
      <w:r w:rsidR="00AE4004">
        <w:t xml:space="preserve"> </w:t>
      </w:r>
      <w:r w:rsidRPr="00842067">
        <w:t>new</w:t>
      </w:r>
      <w:r w:rsidR="00AE4004">
        <w:t xml:space="preserve"> </w:t>
      </w:r>
      <w:r w:rsidRPr="00842067">
        <w:t>paragraph</w:t>
      </w:r>
      <w:r w:rsidR="00AE4004">
        <w:t xml:space="preserve"> </w:t>
      </w:r>
      <w:r w:rsidRPr="00842067">
        <w:t>for</w:t>
      </w:r>
      <w:r w:rsidR="00AE4004">
        <w:t xml:space="preserve"> </w:t>
      </w:r>
      <w:r w:rsidRPr="00842067">
        <w:t>ease</w:t>
      </w:r>
      <w:r w:rsidR="00AE4004">
        <w:t xml:space="preserve"> </w:t>
      </w:r>
      <w:r w:rsidRPr="00842067">
        <w:t>of</w:t>
      </w:r>
      <w:r w:rsidR="00AE4004">
        <w:t xml:space="preserve"> </w:t>
      </w:r>
      <w:r w:rsidRPr="00842067">
        <w:t>reference;</w:t>
      </w:r>
    </w:p>
    <w:p w:rsidR="00842067" w:rsidRPr="00842067" w:rsidRDefault="00842067" w:rsidP="00842067">
      <w:pPr>
        <w:pStyle w:val="SingleTxtG"/>
      </w:pPr>
      <w:r w:rsidRPr="00842067">
        <w:tab/>
        <w:t>(e)</w:t>
      </w:r>
      <w:r w:rsidRPr="00842067">
        <w:tab/>
        <w:t>Discussing</w:t>
      </w:r>
      <w:r w:rsidR="00AE4004">
        <w:t xml:space="preserve"> </w:t>
      </w:r>
      <w:r w:rsidRPr="00842067">
        <w:t>the</w:t>
      </w:r>
      <w:r w:rsidR="00AE4004">
        <w:t xml:space="preserve"> </w:t>
      </w:r>
      <w:r w:rsidRPr="00842067">
        <w:t>report</w:t>
      </w:r>
      <w:r w:rsidR="00AE4004">
        <w:t xml:space="preserve"> </w:t>
      </w:r>
      <w:r w:rsidRPr="00842067">
        <w:t>in</w:t>
      </w:r>
      <w:r w:rsidR="00AE4004">
        <w:t xml:space="preserve"> </w:t>
      </w:r>
      <w:r w:rsidRPr="00842067">
        <w:t>a</w:t>
      </w:r>
      <w:r w:rsidR="00AE4004">
        <w:t xml:space="preserve"> </w:t>
      </w:r>
      <w:r w:rsidRPr="00842067">
        <w:t>group</w:t>
      </w:r>
      <w:r w:rsidR="00AE4004">
        <w:t xml:space="preserve"> </w:t>
      </w:r>
      <w:r w:rsidRPr="00842067">
        <w:t>composed</w:t>
      </w:r>
      <w:r w:rsidR="00AE4004">
        <w:t xml:space="preserve"> </w:t>
      </w:r>
      <w:r w:rsidRPr="00842067">
        <w:t>of</w:t>
      </w:r>
      <w:r w:rsidR="00AE4004">
        <w:t xml:space="preserve"> </w:t>
      </w:r>
      <w:r w:rsidRPr="00842067">
        <w:t>30</w:t>
      </w:r>
      <w:r w:rsidR="00AE4004">
        <w:t xml:space="preserve"> </w:t>
      </w:r>
      <w:r w:rsidRPr="00842067">
        <w:t>individuals,</w:t>
      </w:r>
      <w:r w:rsidR="00AE4004">
        <w:t xml:space="preserve"> </w:t>
      </w:r>
      <w:r w:rsidRPr="00842067">
        <w:t>including</w:t>
      </w:r>
      <w:r w:rsidR="00AE4004">
        <w:t xml:space="preserve"> </w:t>
      </w:r>
      <w:r w:rsidRPr="00842067">
        <w:t>representatives</w:t>
      </w:r>
      <w:r w:rsidR="00AE4004">
        <w:t xml:space="preserve"> </w:t>
      </w:r>
      <w:r w:rsidRPr="00842067">
        <w:t>of</w:t>
      </w:r>
      <w:r w:rsidR="00AE4004">
        <w:t xml:space="preserve"> </w:t>
      </w:r>
      <w:r w:rsidRPr="00842067">
        <w:t>civil</w:t>
      </w:r>
      <w:r w:rsidR="00AE4004">
        <w:t xml:space="preserve"> </w:t>
      </w:r>
      <w:r w:rsidRPr="00842067">
        <w:t>society</w:t>
      </w:r>
      <w:r w:rsidR="00AE4004">
        <w:t xml:space="preserve"> </w:t>
      </w:r>
      <w:r w:rsidRPr="00842067">
        <w:t>organizations,</w:t>
      </w:r>
      <w:r w:rsidR="00AE4004">
        <w:t xml:space="preserve"> </w:t>
      </w:r>
      <w:r w:rsidRPr="00842067">
        <w:t>the</w:t>
      </w:r>
      <w:r w:rsidR="00AE4004">
        <w:t xml:space="preserve"> </w:t>
      </w:r>
      <w:r w:rsidRPr="00842067">
        <w:t>independent</w:t>
      </w:r>
      <w:r w:rsidR="00AE4004">
        <w:t xml:space="preserve"> </w:t>
      </w:r>
      <w:r w:rsidRPr="00842067">
        <w:t>Human</w:t>
      </w:r>
      <w:r w:rsidR="00AE4004">
        <w:t xml:space="preserve"> </w:t>
      </w:r>
      <w:r w:rsidRPr="00842067">
        <w:t>Rights</w:t>
      </w:r>
      <w:r w:rsidR="00AE4004">
        <w:t xml:space="preserve"> </w:t>
      </w:r>
      <w:r w:rsidRPr="00842067">
        <w:t>Commission</w:t>
      </w:r>
      <w:r w:rsidR="00AE4004">
        <w:t xml:space="preserve"> </w:t>
      </w:r>
      <w:r w:rsidRPr="00842067">
        <w:t>and</w:t>
      </w:r>
      <w:r w:rsidR="00AE4004">
        <w:t xml:space="preserve"> </w:t>
      </w:r>
      <w:r w:rsidRPr="00842067">
        <w:t>government</w:t>
      </w:r>
      <w:r w:rsidR="00AE4004">
        <w:t xml:space="preserve"> </w:t>
      </w:r>
      <w:r w:rsidRPr="00842067">
        <w:t>agencies,</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academics</w:t>
      </w:r>
      <w:r w:rsidR="00AE4004">
        <w:t xml:space="preserve"> </w:t>
      </w:r>
      <w:r w:rsidRPr="00842067">
        <w:t>and</w:t>
      </w:r>
      <w:r w:rsidR="00AE4004">
        <w:t xml:space="preserve"> </w:t>
      </w:r>
      <w:r w:rsidRPr="00842067">
        <w:t>legal</w:t>
      </w:r>
      <w:r w:rsidR="00AE4004">
        <w:t xml:space="preserve"> </w:t>
      </w:r>
      <w:r w:rsidRPr="00842067">
        <w:t>advisers.</w:t>
      </w:r>
      <w:r w:rsidR="00AE4004">
        <w:t xml:space="preserve"> </w:t>
      </w:r>
      <w:r w:rsidRPr="00842067">
        <w:t>The</w:t>
      </w:r>
      <w:r w:rsidR="00AE4004">
        <w:t xml:space="preserve"> </w:t>
      </w:r>
      <w:r w:rsidRPr="00842067">
        <w:t>draft</w:t>
      </w:r>
      <w:r w:rsidR="00AE4004">
        <w:t xml:space="preserve"> </w:t>
      </w:r>
      <w:r w:rsidRPr="00842067">
        <w:t>report</w:t>
      </w:r>
      <w:r w:rsidR="00AE4004">
        <w:t xml:space="preserve"> </w:t>
      </w:r>
      <w:r w:rsidRPr="00842067">
        <w:t>was</w:t>
      </w:r>
      <w:r w:rsidR="00AE4004">
        <w:t xml:space="preserve"> </w:t>
      </w:r>
      <w:r w:rsidRPr="00842067">
        <w:t>presented</w:t>
      </w:r>
      <w:r w:rsidR="00AE4004">
        <w:t xml:space="preserve"> </w:t>
      </w:r>
      <w:r w:rsidRPr="00842067">
        <w:t>to</w:t>
      </w:r>
      <w:r w:rsidR="00AE4004">
        <w:t xml:space="preserve"> </w:t>
      </w:r>
      <w:r w:rsidRPr="00842067">
        <w:t>the</w:t>
      </w:r>
      <w:r w:rsidR="00AE4004">
        <w:t xml:space="preserve"> </w:t>
      </w:r>
      <w:r w:rsidRPr="00842067">
        <w:t>group</w:t>
      </w:r>
      <w:r w:rsidR="00AE4004">
        <w:t xml:space="preserve"> </w:t>
      </w:r>
      <w:r w:rsidRPr="00842067">
        <w:t>for</w:t>
      </w:r>
      <w:r w:rsidR="00AE4004">
        <w:t xml:space="preserve"> </w:t>
      </w:r>
      <w:r w:rsidRPr="00842067">
        <w:t>discussion</w:t>
      </w:r>
      <w:r w:rsidR="00AE4004">
        <w:t xml:space="preserve"> </w:t>
      </w:r>
      <w:r w:rsidRPr="00842067">
        <w:t>and</w:t>
      </w:r>
      <w:r w:rsidR="00AE4004">
        <w:t xml:space="preserve"> </w:t>
      </w:r>
      <w:r w:rsidRPr="00842067">
        <w:t>suggested</w:t>
      </w:r>
      <w:r w:rsidR="00AE4004">
        <w:t xml:space="preserve"> </w:t>
      </w:r>
      <w:r w:rsidRPr="00842067">
        <w:t>amendments</w:t>
      </w:r>
      <w:r w:rsidR="00AE4004">
        <w:t xml:space="preserve"> </w:t>
      </w:r>
      <w:r w:rsidRPr="00842067">
        <w:t>were</w:t>
      </w:r>
      <w:r w:rsidR="00AE4004">
        <w:t xml:space="preserve"> </w:t>
      </w:r>
      <w:r w:rsidRPr="00842067">
        <w:t>incorporated.</w:t>
      </w:r>
    </w:p>
    <w:p w:rsidR="00842067" w:rsidRPr="00842067" w:rsidRDefault="00842067" w:rsidP="00842067">
      <w:pPr>
        <w:pStyle w:val="SingleTxtG"/>
      </w:pPr>
      <w:r w:rsidRPr="00842067">
        <w:t>4.</w:t>
      </w:r>
      <w:r w:rsidRPr="00842067">
        <w:tab/>
        <w:t>The</w:t>
      </w:r>
      <w:r w:rsidR="00AE4004">
        <w:t xml:space="preserve"> </w:t>
      </w:r>
      <w:r w:rsidRPr="00842067">
        <w:t>Government</w:t>
      </w:r>
      <w:r w:rsidR="00AE4004">
        <w:t xml:space="preserve"> </w:t>
      </w:r>
      <w:r w:rsidRPr="00842067">
        <w:t>of</w:t>
      </w:r>
      <w:r w:rsidR="00AE4004">
        <w:t xml:space="preserve"> </w:t>
      </w:r>
      <w:r w:rsidRPr="00842067">
        <w:t>the</w:t>
      </w:r>
      <w:r w:rsidR="00AE4004">
        <w:t xml:space="preserve"> </w:t>
      </w:r>
      <w:r w:rsidRPr="00842067">
        <w:t>Sudan</w:t>
      </w:r>
      <w:r w:rsidR="00AE4004">
        <w:t xml:space="preserve"> </w:t>
      </w:r>
      <w:r w:rsidRPr="00842067">
        <w:t>affirms</w:t>
      </w:r>
      <w:r w:rsidR="00AE4004">
        <w:t xml:space="preserve"> </w:t>
      </w:r>
      <w:r w:rsidRPr="00842067">
        <w:t>its</w:t>
      </w:r>
      <w:r w:rsidR="00AE4004">
        <w:t xml:space="preserve"> </w:t>
      </w:r>
      <w:r w:rsidRPr="00842067">
        <w:t>sincere</w:t>
      </w:r>
      <w:r w:rsidR="00AE4004">
        <w:t xml:space="preserve"> </w:t>
      </w:r>
      <w:r w:rsidRPr="00842067">
        <w:t>desire</w:t>
      </w:r>
      <w:r w:rsidR="00AE4004">
        <w:t xml:space="preserve"> </w:t>
      </w:r>
      <w:r w:rsidRPr="00842067">
        <w:t>to</w:t>
      </w:r>
      <w:r w:rsidR="00AE4004">
        <w:t xml:space="preserve"> </w:t>
      </w:r>
      <w:r w:rsidRPr="00842067">
        <w:t>defer</w:t>
      </w:r>
      <w:r w:rsidR="00AE4004">
        <w:t xml:space="preserve"> </w:t>
      </w:r>
      <w:r w:rsidRPr="00842067">
        <w:t>to</w:t>
      </w:r>
      <w:r w:rsidR="00AE4004">
        <w:t xml:space="preserve"> </w:t>
      </w:r>
      <w:r w:rsidRPr="00842067">
        <w:t>and</w:t>
      </w:r>
      <w:r w:rsidR="00AE4004">
        <w:t xml:space="preserve"> </w:t>
      </w:r>
      <w:r w:rsidRPr="00842067">
        <w:t>cooperate</w:t>
      </w:r>
      <w:r w:rsidR="00AE4004">
        <w:t xml:space="preserve"> </w:t>
      </w:r>
      <w:r w:rsidRPr="00842067">
        <w:t>with</w:t>
      </w:r>
      <w:r w:rsidR="00AE4004">
        <w:t xml:space="preserve"> </w:t>
      </w:r>
      <w:r w:rsidRPr="00842067">
        <w:t>the</w:t>
      </w:r>
      <w:r w:rsidR="00AE4004">
        <w:t xml:space="preserve"> </w:t>
      </w:r>
      <w:r w:rsidRPr="00842067">
        <w:t>Committee,</w:t>
      </w:r>
      <w:r w:rsidR="00AE4004">
        <w:t xml:space="preserve"> </w:t>
      </w:r>
      <w:r w:rsidRPr="00842067">
        <w:t>which</w:t>
      </w:r>
      <w:r w:rsidR="00AE4004">
        <w:t xml:space="preserve"> </w:t>
      </w:r>
      <w:r w:rsidRPr="00842067">
        <w:t>is</w:t>
      </w:r>
      <w:r w:rsidR="00AE4004">
        <w:t xml:space="preserve"> </w:t>
      </w:r>
      <w:r w:rsidRPr="00842067">
        <w:t>a</w:t>
      </w:r>
      <w:r w:rsidR="00AE4004">
        <w:t xml:space="preserve"> </w:t>
      </w:r>
      <w:r w:rsidRPr="00842067">
        <w:t>tool</w:t>
      </w:r>
      <w:r w:rsidR="00AE4004">
        <w:t xml:space="preserve"> </w:t>
      </w:r>
      <w:r w:rsidRPr="00842067">
        <w:t>for</w:t>
      </w:r>
      <w:r w:rsidR="00AE4004">
        <w:t xml:space="preserve"> </w:t>
      </w:r>
      <w:r w:rsidRPr="00842067">
        <w:t>guaranteeing</w:t>
      </w:r>
      <w:r w:rsidR="00AE4004">
        <w:t xml:space="preserve"> </w:t>
      </w:r>
      <w:r w:rsidRPr="00842067">
        <w:t>the</w:t>
      </w:r>
      <w:r w:rsidR="00AE4004">
        <w:t xml:space="preserve"> </w:t>
      </w:r>
      <w:r w:rsidRPr="00842067">
        <w:t>promotion</w:t>
      </w:r>
      <w:r w:rsidR="00AE4004">
        <w:t xml:space="preserve"> </w:t>
      </w:r>
      <w:r w:rsidRPr="00842067">
        <w:t>and</w:t>
      </w:r>
      <w:r w:rsidR="00AE4004">
        <w:t xml:space="preserve"> </w:t>
      </w:r>
      <w:r w:rsidRPr="00842067">
        <w:t>protection</w:t>
      </w:r>
      <w:r w:rsidR="00AE4004">
        <w:t xml:space="preserve"> </w:t>
      </w:r>
      <w:r w:rsidRPr="00842067">
        <w:t>of</w:t>
      </w:r>
      <w:r w:rsidR="00AE4004">
        <w:t xml:space="preserve"> </w:t>
      </w:r>
      <w:r w:rsidRPr="00842067">
        <w:t>civil</w:t>
      </w:r>
      <w:r w:rsidR="00AE4004">
        <w:t xml:space="preserve"> </w:t>
      </w:r>
      <w:r w:rsidRPr="00842067">
        <w:t>and</w:t>
      </w:r>
      <w:r w:rsidR="00AE4004">
        <w:t xml:space="preserve"> </w:t>
      </w:r>
      <w:r w:rsidRPr="00842067">
        <w:t>political</w:t>
      </w:r>
      <w:r w:rsidR="00AE4004">
        <w:t xml:space="preserve"> </w:t>
      </w:r>
      <w:r w:rsidRPr="00842067">
        <w:t>rights,</w:t>
      </w:r>
      <w:r w:rsidR="00AE4004">
        <w:t xml:space="preserve"> </w:t>
      </w:r>
      <w:r w:rsidRPr="00842067">
        <w:t>guided</w:t>
      </w:r>
      <w:r w:rsidR="00AE4004">
        <w:t xml:space="preserve"> </w:t>
      </w:r>
      <w:r w:rsidRPr="00842067">
        <w:t>by</w:t>
      </w:r>
      <w:r w:rsidR="00AE4004">
        <w:t xml:space="preserve"> </w:t>
      </w:r>
      <w:r w:rsidRPr="00842067">
        <w:t>the</w:t>
      </w:r>
      <w:r w:rsidR="00AE4004">
        <w:t xml:space="preserve"> </w:t>
      </w:r>
      <w:r w:rsidRPr="00842067">
        <w:t>principles</w:t>
      </w:r>
      <w:r w:rsidR="00AE4004">
        <w:t xml:space="preserve"> </w:t>
      </w:r>
      <w:r w:rsidRPr="00842067">
        <w:t>of</w:t>
      </w:r>
      <w:r w:rsidR="00AE4004">
        <w:t xml:space="preserve"> </w:t>
      </w:r>
      <w:r w:rsidRPr="00842067">
        <w:t>universality,</w:t>
      </w:r>
      <w:r w:rsidR="00AE4004">
        <w:t xml:space="preserve"> </w:t>
      </w:r>
      <w:r w:rsidRPr="00842067">
        <w:t>impartiality,</w:t>
      </w:r>
      <w:r w:rsidR="00AE4004">
        <w:t xml:space="preserve"> </w:t>
      </w:r>
      <w:r w:rsidRPr="00842067">
        <w:t>objectivity,</w:t>
      </w:r>
      <w:r w:rsidR="00AE4004">
        <w:t xml:space="preserve"> </w:t>
      </w:r>
      <w:r w:rsidRPr="00842067">
        <w:t>neutrality,</w:t>
      </w:r>
      <w:r w:rsidR="00AE4004">
        <w:t xml:space="preserve"> </w:t>
      </w:r>
      <w:r w:rsidRPr="00842067">
        <w:t>non-selectivity</w:t>
      </w:r>
      <w:r w:rsidR="00AE4004">
        <w:t xml:space="preserve"> </w:t>
      </w:r>
      <w:r w:rsidRPr="00842067">
        <w:t>and</w:t>
      </w:r>
      <w:r w:rsidR="00AE4004">
        <w:t xml:space="preserve"> </w:t>
      </w:r>
      <w:r w:rsidRPr="00842067">
        <w:t>non-politicization,</w:t>
      </w:r>
      <w:r w:rsidR="00AE4004">
        <w:t xml:space="preserve"> </w:t>
      </w:r>
      <w:r w:rsidRPr="00842067">
        <w:t>and</w:t>
      </w:r>
      <w:r w:rsidR="00AE4004">
        <w:t xml:space="preserve"> </w:t>
      </w:r>
      <w:r w:rsidRPr="00842067">
        <w:t>likewise</w:t>
      </w:r>
      <w:r w:rsidR="00AE4004">
        <w:t xml:space="preserve"> </w:t>
      </w:r>
      <w:r w:rsidRPr="00842067">
        <w:t>for</w:t>
      </w:r>
      <w:r w:rsidR="00AE4004">
        <w:t xml:space="preserve"> </w:t>
      </w:r>
      <w:r w:rsidRPr="00842067">
        <w:t>guaranteeing</w:t>
      </w:r>
      <w:r w:rsidR="00AE4004">
        <w:t xml:space="preserve"> </w:t>
      </w:r>
      <w:r w:rsidRPr="00842067">
        <w:t>the</w:t>
      </w:r>
      <w:r w:rsidR="00AE4004">
        <w:t xml:space="preserve"> </w:t>
      </w:r>
      <w:r w:rsidRPr="00842067">
        <w:t>promotion</w:t>
      </w:r>
      <w:r w:rsidR="00AE4004">
        <w:t xml:space="preserve"> </w:t>
      </w:r>
      <w:r w:rsidRPr="00842067">
        <w:t>and</w:t>
      </w:r>
      <w:r w:rsidR="00AE4004">
        <w:t xml:space="preserve"> </w:t>
      </w:r>
      <w:r w:rsidRPr="00842067">
        <w:t>protection</w:t>
      </w:r>
      <w:r w:rsidR="00AE4004">
        <w:t xml:space="preserve"> </w:t>
      </w:r>
      <w:r w:rsidRPr="00842067">
        <w:t>of</w:t>
      </w:r>
      <w:r w:rsidR="00AE4004">
        <w:t xml:space="preserve"> </w:t>
      </w:r>
      <w:r w:rsidRPr="00842067">
        <w:t>human</w:t>
      </w:r>
      <w:r w:rsidR="00AE4004">
        <w:t xml:space="preserve"> </w:t>
      </w:r>
      <w:r w:rsidRPr="00842067">
        <w:t>rights,</w:t>
      </w:r>
      <w:r w:rsidR="00AE4004">
        <w:t xml:space="preserve"> </w:t>
      </w:r>
      <w:r w:rsidRPr="00842067">
        <w:t>based</w:t>
      </w:r>
      <w:r w:rsidR="00AE4004">
        <w:t xml:space="preserve"> </w:t>
      </w:r>
      <w:r w:rsidRPr="00842067">
        <w:t>on</w:t>
      </w:r>
      <w:r w:rsidR="00AE4004">
        <w:t xml:space="preserve"> </w:t>
      </w:r>
      <w:r w:rsidRPr="00842067">
        <w:t>the</w:t>
      </w:r>
      <w:r w:rsidR="00AE4004">
        <w:t xml:space="preserve"> </w:t>
      </w:r>
      <w:r w:rsidRPr="00842067">
        <w:t>principles</w:t>
      </w:r>
      <w:r w:rsidR="00AE4004">
        <w:t xml:space="preserve"> </w:t>
      </w:r>
      <w:r w:rsidRPr="00842067">
        <w:t>of</w:t>
      </w:r>
      <w:r w:rsidR="00AE4004">
        <w:t xml:space="preserve"> </w:t>
      </w:r>
      <w:r w:rsidRPr="00842067">
        <w:t>cooperation</w:t>
      </w:r>
      <w:r w:rsidR="00AE4004">
        <w:t xml:space="preserve"> </w:t>
      </w:r>
      <w:r w:rsidRPr="00842067">
        <w:t>and</w:t>
      </w:r>
      <w:r w:rsidR="00AE4004">
        <w:t xml:space="preserve"> </w:t>
      </w:r>
      <w:r w:rsidRPr="00842067">
        <w:t>genuine</w:t>
      </w:r>
      <w:r w:rsidR="00AE4004">
        <w:t xml:space="preserve"> </w:t>
      </w:r>
      <w:r w:rsidRPr="00842067">
        <w:t>dialogue</w:t>
      </w:r>
      <w:r w:rsidR="00AE4004">
        <w:t xml:space="preserve"> </w:t>
      </w:r>
      <w:r w:rsidRPr="00842067">
        <w:t>between</w:t>
      </w:r>
      <w:r w:rsidR="00AE4004">
        <w:t xml:space="preserve"> </w:t>
      </w:r>
      <w:r w:rsidRPr="00842067">
        <w:t>the</w:t>
      </w:r>
      <w:r w:rsidR="00AE4004">
        <w:t xml:space="preserve"> </w:t>
      </w:r>
      <w:r w:rsidRPr="00842067">
        <w:t>Committee</w:t>
      </w:r>
      <w:r w:rsidR="00AE4004">
        <w:t xml:space="preserve"> </w:t>
      </w:r>
      <w:r w:rsidRPr="00842067">
        <w:t>and</w:t>
      </w:r>
      <w:r w:rsidR="00AE4004">
        <w:t xml:space="preserve"> </w:t>
      </w:r>
      <w:r w:rsidRPr="00842067">
        <w:t>Member</w:t>
      </w:r>
      <w:r w:rsidR="00AE4004">
        <w:t xml:space="preserve"> </w:t>
      </w:r>
      <w:r w:rsidRPr="00842067">
        <w:t>States.</w:t>
      </w:r>
      <w:r w:rsidR="00AE4004">
        <w:t xml:space="preserve"> </w:t>
      </w:r>
      <w:r w:rsidRPr="00842067">
        <w:t>It</w:t>
      </w:r>
      <w:r w:rsidR="00AE4004">
        <w:t xml:space="preserve"> </w:t>
      </w:r>
      <w:r w:rsidRPr="00842067">
        <w:t>is</w:t>
      </w:r>
      <w:r w:rsidR="00AE4004">
        <w:t xml:space="preserve"> </w:t>
      </w:r>
      <w:r w:rsidRPr="00842067">
        <w:t>also</w:t>
      </w:r>
      <w:r w:rsidR="00AE4004">
        <w:t xml:space="preserve"> </w:t>
      </w:r>
      <w:r w:rsidRPr="00842067">
        <w:t>mindful</w:t>
      </w:r>
      <w:r w:rsidR="00AE4004">
        <w:t xml:space="preserve"> </w:t>
      </w:r>
      <w:r w:rsidRPr="00842067">
        <w:t>of</w:t>
      </w:r>
      <w:r w:rsidR="00AE4004">
        <w:t xml:space="preserve"> </w:t>
      </w:r>
      <w:r w:rsidRPr="00842067">
        <w:t>the</w:t>
      </w:r>
      <w:r w:rsidR="00AE4004">
        <w:t xml:space="preserve"> </w:t>
      </w:r>
      <w:r w:rsidRPr="00842067">
        <w:t>fact</w:t>
      </w:r>
      <w:r w:rsidR="00AE4004">
        <w:t xml:space="preserve"> </w:t>
      </w:r>
      <w:r w:rsidRPr="00842067">
        <w:t>that,</w:t>
      </w:r>
      <w:r w:rsidR="00AE4004">
        <w:t xml:space="preserve"> </w:t>
      </w:r>
      <w:r w:rsidRPr="00842067">
        <w:t>as</w:t>
      </w:r>
      <w:r w:rsidR="00AE4004">
        <w:t xml:space="preserve"> </w:t>
      </w:r>
      <w:r w:rsidRPr="00842067">
        <w:t>recognized</w:t>
      </w:r>
      <w:r w:rsidR="00AE4004">
        <w:t xml:space="preserve"> </w:t>
      </w:r>
      <w:r w:rsidRPr="00842067">
        <w:t>in</w:t>
      </w:r>
      <w:r w:rsidR="00AE4004">
        <w:t xml:space="preserve"> </w:t>
      </w:r>
      <w:r w:rsidRPr="00842067">
        <w:t>the</w:t>
      </w:r>
      <w:r w:rsidR="00AE4004">
        <w:t xml:space="preserve"> </w:t>
      </w:r>
      <w:r w:rsidRPr="00842067">
        <w:t>Vienna</w:t>
      </w:r>
      <w:r w:rsidR="00AE4004">
        <w:t xml:space="preserve"> </w:t>
      </w:r>
      <w:r w:rsidRPr="00842067">
        <w:t>Declaration</w:t>
      </w:r>
      <w:r w:rsidR="00AE4004">
        <w:t xml:space="preserve"> </w:t>
      </w:r>
      <w:r w:rsidRPr="00842067">
        <w:t>and</w:t>
      </w:r>
      <w:r w:rsidR="00AE4004">
        <w:t xml:space="preserve"> </w:t>
      </w:r>
      <w:r w:rsidRPr="00842067">
        <w:t>Programme</w:t>
      </w:r>
      <w:r w:rsidR="00AE4004">
        <w:t xml:space="preserve"> </w:t>
      </w:r>
      <w:r w:rsidRPr="00842067">
        <w:t>of</w:t>
      </w:r>
      <w:r w:rsidR="00AE4004">
        <w:t xml:space="preserve"> </w:t>
      </w:r>
      <w:r w:rsidRPr="00842067">
        <w:t>Action,</w:t>
      </w:r>
      <w:r w:rsidR="00AE4004">
        <w:t xml:space="preserve"> </w:t>
      </w:r>
      <w:r w:rsidRPr="00842067">
        <w:t>all</w:t>
      </w:r>
      <w:r w:rsidR="00AE4004">
        <w:t xml:space="preserve"> </w:t>
      </w:r>
      <w:r w:rsidRPr="00842067">
        <w:t>rights</w:t>
      </w:r>
      <w:r w:rsidR="00AE4004">
        <w:t xml:space="preserve"> </w:t>
      </w:r>
      <w:r w:rsidRPr="00842067">
        <w:t>are</w:t>
      </w:r>
      <w:r w:rsidR="00AE4004">
        <w:t xml:space="preserve"> </w:t>
      </w:r>
      <w:r w:rsidR="004C7228">
        <w:t>“</w:t>
      </w:r>
      <w:r w:rsidRPr="00842067">
        <w:t>indivisible,</w:t>
      </w:r>
      <w:r w:rsidR="00AE4004">
        <w:t xml:space="preserve"> </w:t>
      </w:r>
      <w:r w:rsidRPr="00842067">
        <w:t>interdependent</w:t>
      </w:r>
      <w:r w:rsidR="00AE4004">
        <w:t xml:space="preserve"> </w:t>
      </w:r>
      <w:r w:rsidRPr="00842067">
        <w:t>and</w:t>
      </w:r>
      <w:r w:rsidR="00AE4004">
        <w:t xml:space="preserve"> </w:t>
      </w:r>
      <w:r w:rsidRPr="00842067">
        <w:t>interrelated</w:t>
      </w:r>
      <w:r w:rsidR="004C7228">
        <w:t>”</w:t>
      </w:r>
      <w:r w:rsidR="00AE4004">
        <w:t xml:space="preserve"> </w:t>
      </w:r>
      <w:r w:rsidRPr="00842067">
        <w:t>and</w:t>
      </w:r>
      <w:r w:rsidR="00AE4004">
        <w:t xml:space="preserve"> </w:t>
      </w:r>
      <w:r w:rsidRPr="00842067">
        <w:t>that</w:t>
      </w:r>
      <w:r w:rsidR="00AE4004">
        <w:t xml:space="preserve"> </w:t>
      </w:r>
      <w:r w:rsidRPr="00842067">
        <w:t>the</w:t>
      </w:r>
      <w:r w:rsidR="00AE4004">
        <w:t xml:space="preserve"> </w:t>
      </w:r>
      <w:r w:rsidRPr="00842067">
        <w:t>Committee</w:t>
      </w:r>
      <w:r w:rsidR="004C7228">
        <w:t>’</w:t>
      </w:r>
      <w:r w:rsidRPr="00842067">
        <w:t>s</w:t>
      </w:r>
      <w:r w:rsidR="00AE4004">
        <w:t xml:space="preserve"> </w:t>
      </w:r>
      <w:r w:rsidRPr="00842067">
        <w:t>modus</w:t>
      </w:r>
      <w:r w:rsidR="00AE4004">
        <w:t xml:space="preserve"> </w:t>
      </w:r>
      <w:r w:rsidRPr="00842067">
        <w:t>operandi</w:t>
      </w:r>
      <w:r w:rsidR="00AE4004">
        <w:t xml:space="preserve"> </w:t>
      </w:r>
      <w:r w:rsidRPr="00842067">
        <w:t>is</w:t>
      </w:r>
      <w:r w:rsidR="00AE4004">
        <w:t xml:space="preserve"> </w:t>
      </w:r>
      <w:r w:rsidRPr="00842067">
        <w:t>a</w:t>
      </w:r>
      <w:r w:rsidR="00AE4004">
        <w:t xml:space="preserve"> </w:t>
      </w:r>
      <w:r w:rsidRPr="00842067">
        <w:t>strategic</w:t>
      </w:r>
      <w:r w:rsidR="00AE4004">
        <w:t xml:space="preserve"> </w:t>
      </w:r>
      <w:r w:rsidRPr="00842067">
        <w:t>choice</w:t>
      </w:r>
      <w:r w:rsidR="00AE4004">
        <w:t xml:space="preserve"> </w:t>
      </w:r>
      <w:r w:rsidRPr="00842067">
        <w:t>aimed</w:t>
      </w:r>
      <w:r w:rsidR="00AE4004">
        <w:t xml:space="preserve"> </w:t>
      </w:r>
      <w:r w:rsidRPr="00842067">
        <w:t>at</w:t>
      </w:r>
      <w:r w:rsidR="00AE4004">
        <w:t xml:space="preserve"> </w:t>
      </w:r>
      <w:r w:rsidRPr="00842067">
        <w:t>the</w:t>
      </w:r>
      <w:r w:rsidR="00AE4004">
        <w:t xml:space="preserve"> </w:t>
      </w:r>
      <w:r w:rsidRPr="00842067">
        <w:t>protection</w:t>
      </w:r>
      <w:r w:rsidR="00AE4004">
        <w:t xml:space="preserve"> </w:t>
      </w:r>
      <w:r w:rsidRPr="00842067">
        <w:t>of</w:t>
      </w:r>
      <w:r w:rsidR="00AE4004">
        <w:t xml:space="preserve"> </w:t>
      </w:r>
      <w:r w:rsidRPr="00842067">
        <w:t>human</w:t>
      </w:r>
      <w:r w:rsidR="00AE4004">
        <w:t xml:space="preserve"> </w:t>
      </w:r>
      <w:r w:rsidRPr="00842067">
        <w:t>rights,</w:t>
      </w:r>
      <w:r w:rsidR="00AE4004">
        <w:t xml:space="preserve"> </w:t>
      </w:r>
      <w:r w:rsidRPr="00842067">
        <w:t>entailing</w:t>
      </w:r>
      <w:r w:rsidR="00AE4004">
        <w:t xml:space="preserve"> </w:t>
      </w:r>
      <w:r w:rsidRPr="00842067">
        <w:t>the</w:t>
      </w:r>
      <w:r w:rsidR="00AE4004">
        <w:t xml:space="preserve"> </w:t>
      </w:r>
      <w:r w:rsidRPr="00842067">
        <w:t>rejection</w:t>
      </w:r>
      <w:r w:rsidR="00AE4004">
        <w:t xml:space="preserve"> </w:t>
      </w:r>
      <w:r w:rsidRPr="00842067">
        <w:t>of</w:t>
      </w:r>
      <w:r w:rsidR="00AE4004">
        <w:t xml:space="preserve"> </w:t>
      </w:r>
      <w:r w:rsidRPr="00842067">
        <w:t>any</w:t>
      </w:r>
      <w:r w:rsidR="00AE4004">
        <w:t xml:space="preserve"> </w:t>
      </w:r>
      <w:r w:rsidRPr="00842067">
        <w:t>form</w:t>
      </w:r>
      <w:r w:rsidR="00AE4004">
        <w:t xml:space="preserve"> </w:t>
      </w:r>
      <w:r w:rsidRPr="00842067">
        <w:t>of</w:t>
      </w:r>
      <w:r w:rsidR="00AE4004">
        <w:t xml:space="preserve"> </w:t>
      </w:r>
      <w:r w:rsidRPr="00842067">
        <w:t>exploitation</w:t>
      </w:r>
      <w:r w:rsidR="00AE4004">
        <w:t xml:space="preserve"> </w:t>
      </w:r>
      <w:r w:rsidRPr="00842067">
        <w:t>for</w:t>
      </w:r>
      <w:r w:rsidR="00AE4004">
        <w:t xml:space="preserve"> </w:t>
      </w:r>
      <w:r w:rsidRPr="00842067">
        <w:t>political,</w:t>
      </w:r>
      <w:r w:rsidR="00AE4004">
        <w:t xml:space="preserve"> </w:t>
      </w:r>
      <w:r w:rsidRPr="00842067">
        <w:t>ideological</w:t>
      </w:r>
      <w:r w:rsidR="00AE4004">
        <w:t xml:space="preserve"> </w:t>
      </w:r>
      <w:r w:rsidRPr="00842067">
        <w:t>or</w:t>
      </w:r>
      <w:r w:rsidR="00AE4004">
        <w:t xml:space="preserve"> </w:t>
      </w:r>
      <w:r w:rsidRPr="00842067">
        <w:t>other</w:t>
      </w:r>
      <w:r w:rsidR="00AE4004">
        <w:t xml:space="preserve"> </w:t>
      </w:r>
      <w:r w:rsidRPr="00842067">
        <w:t>ends.</w:t>
      </w:r>
    </w:p>
    <w:p w:rsidR="00842067" w:rsidRPr="00842067" w:rsidRDefault="00842067" w:rsidP="00842067">
      <w:pPr>
        <w:pStyle w:val="SingleTxtG"/>
      </w:pPr>
      <w:r w:rsidRPr="00842067">
        <w:t>5.</w:t>
      </w:r>
      <w:r w:rsidRPr="00842067">
        <w:tab/>
        <w:t>This</w:t>
      </w:r>
      <w:r w:rsidR="00AE4004">
        <w:t xml:space="preserve"> </w:t>
      </w:r>
      <w:r w:rsidRPr="00842067">
        <w:t>report</w:t>
      </w:r>
      <w:r w:rsidR="00AE4004">
        <w:t xml:space="preserve"> </w:t>
      </w:r>
      <w:r w:rsidRPr="00842067">
        <w:t>describes</w:t>
      </w:r>
      <w:r w:rsidR="00AE4004">
        <w:t xml:space="preserve"> </w:t>
      </w:r>
      <w:r w:rsidRPr="00842067">
        <w:t>the</w:t>
      </w:r>
      <w:r w:rsidR="00AE4004">
        <w:t xml:space="preserve"> </w:t>
      </w:r>
      <w:r w:rsidRPr="00842067">
        <w:t>human</w:t>
      </w:r>
      <w:r w:rsidR="00AE4004">
        <w:t xml:space="preserve"> </w:t>
      </w:r>
      <w:r w:rsidRPr="00842067">
        <w:t>rights</w:t>
      </w:r>
      <w:r w:rsidR="00AE4004">
        <w:t xml:space="preserve"> </w:t>
      </w:r>
      <w:r w:rsidRPr="00842067">
        <w:t>situation</w:t>
      </w:r>
      <w:r w:rsidR="00AE4004">
        <w:t xml:space="preserve"> </w:t>
      </w:r>
      <w:r w:rsidRPr="00842067">
        <w:t>in</w:t>
      </w:r>
      <w:r w:rsidR="00AE4004">
        <w:t xml:space="preserve"> </w:t>
      </w:r>
      <w:r w:rsidRPr="00842067">
        <w:t>the</w:t>
      </w:r>
      <w:r w:rsidR="00AE4004">
        <w:t xml:space="preserve"> </w:t>
      </w:r>
      <w:r w:rsidRPr="00842067">
        <w:t>north</w:t>
      </w:r>
      <w:r w:rsidR="00AE4004">
        <w:t xml:space="preserve"> </w:t>
      </w:r>
      <w:r w:rsidRPr="00842067">
        <w:t>of</w:t>
      </w:r>
      <w:r w:rsidR="00AE4004">
        <w:t xml:space="preserve"> </w:t>
      </w:r>
      <w:r w:rsidRPr="00842067">
        <w:t>the</w:t>
      </w:r>
      <w:r w:rsidR="00AE4004">
        <w:t xml:space="preserve"> </w:t>
      </w:r>
      <w:r w:rsidRPr="00842067">
        <w:t>Sudan,</w:t>
      </w:r>
      <w:r w:rsidR="00AE4004">
        <w:t xml:space="preserve"> </w:t>
      </w:r>
      <w:r w:rsidRPr="00842067">
        <w:t>as</w:t>
      </w:r>
      <w:r w:rsidR="00AE4004">
        <w:t xml:space="preserve"> </w:t>
      </w:r>
      <w:r w:rsidRPr="00842067">
        <w:t>Southern</w:t>
      </w:r>
      <w:r w:rsidR="00AE4004">
        <w:t xml:space="preserve"> </w:t>
      </w:r>
      <w:r w:rsidRPr="00842067">
        <w:t>Sudan</w:t>
      </w:r>
      <w:r w:rsidR="00AE4004">
        <w:t xml:space="preserve"> </w:t>
      </w:r>
      <w:r w:rsidRPr="00842067">
        <w:t>remained</w:t>
      </w:r>
      <w:r w:rsidR="00AE4004">
        <w:t xml:space="preserve"> </w:t>
      </w:r>
      <w:r w:rsidRPr="00842067">
        <w:t>fully</w:t>
      </w:r>
      <w:r w:rsidR="00AE4004">
        <w:t xml:space="preserve"> </w:t>
      </w:r>
      <w:r w:rsidRPr="00842067">
        <w:t>autonomous</w:t>
      </w:r>
      <w:r w:rsidR="00AE4004">
        <w:t xml:space="preserve"> </w:t>
      </w:r>
      <w:r w:rsidRPr="00842067">
        <w:t>in</w:t>
      </w:r>
      <w:r w:rsidR="00AE4004">
        <w:t xml:space="preserve"> </w:t>
      </w:r>
      <w:r w:rsidRPr="00842067">
        <w:t>administering</w:t>
      </w:r>
      <w:r w:rsidR="00AE4004">
        <w:t xml:space="preserve"> </w:t>
      </w:r>
      <w:r w:rsidRPr="00842067">
        <w:t>its</w:t>
      </w:r>
      <w:r w:rsidR="00AE4004">
        <w:t xml:space="preserve"> </w:t>
      </w:r>
      <w:r w:rsidRPr="00842067">
        <w:t>internal</w:t>
      </w:r>
      <w:r w:rsidR="00AE4004">
        <w:t xml:space="preserve"> </w:t>
      </w:r>
      <w:r w:rsidRPr="00842067">
        <w:t>affairs</w:t>
      </w:r>
      <w:r w:rsidR="00AE4004">
        <w:t xml:space="preserve"> </w:t>
      </w:r>
      <w:r w:rsidRPr="00842067">
        <w:t>during</w:t>
      </w:r>
      <w:r w:rsidR="00AE4004">
        <w:t xml:space="preserve"> </w:t>
      </w:r>
      <w:r w:rsidRPr="00842067">
        <w:t>a</w:t>
      </w:r>
      <w:r w:rsidR="00AE4004">
        <w:t xml:space="preserve"> </w:t>
      </w:r>
      <w:r w:rsidRPr="00842067">
        <w:t>large</w:t>
      </w:r>
      <w:r w:rsidR="00AE4004">
        <w:t xml:space="preserve"> </w:t>
      </w:r>
      <w:r w:rsidRPr="00842067">
        <w:t>part</w:t>
      </w:r>
      <w:r w:rsidR="00AE4004">
        <w:t xml:space="preserve"> </w:t>
      </w:r>
      <w:r w:rsidRPr="00842067">
        <w:t>of</w:t>
      </w:r>
      <w:r w:rsidR="00AE4004">
        <w:t xml:space="preserve"> </w:t>
      </w:r>
      <w:r w:rsidRPr="00842067">
        <w:t>the</w:t>
      </w:r>
      <w:r w:rsidR="00AE4004">
        <w:t xml:space="preserve"> </w:t>
      </w:r>
      <w:r w:rsidRPr="00842067">
        <w:t>10-year</w:t>
      </w:r>
      <w:r w:rsidR="00AE4004">
        <w:t xml:space="preserve"> </w:t>
      </w:r>
      <w:r w:rsidRPr="00842067">
        <w:t>period,</w:t>
      </w:r>
      <w:r w:rsidR="00AE4004">
        <w:t xml:space="preserve"> </w:t>
      </w:r>
      <w:r w:rsidRPr="00842067">
        <w:t>i.e.,</w:t>
      </w:r>
      <w:r w:rsidR="00AE4004">
        <w:t xml:space="preserve"> </w:t>
      </w:r>
      <w:r w:rsidRPr="00842067">
        <w:t>since</w:t>
      </w:r>
      <w:r w:rsidR="00AE4004">
        <w:t xml:space="preserve"> </w:t>
      </w:r>
      <w:r w:rsidRPr="00842067">
        <w:t>the</w:t>
      </w:r>
      <w:r w:rsidR="00AE4004">
        <w:t xml:space="preserve"> </w:t>
      </w:r>
      <w:r w:rsidRPr="00842067">
        <w:t>signing</w:t>
      </w:r>
      <w:r w:rsidR="00AE4004">
        <w:t xml:space="preserve"> </w:t>
      </w:r>
      <w:r w:rsidRPr="00842067">
        <w:t>of</w:t>
      </w:r>
      <w:r w:rsidR="00AE4004">
        <w:t xml:space="preserve"> </w:t>
      </w:r>
      <w:r w:rsidRPr="00842067">
        <w:t>the</w:t>
      </w:r>
      <w:r w:rsidR="00AE4004">
        <w:t xml:space="preserve"> </w:t>
      </w:r>
      <w:r w:rsidRPr="00842067">
        <w:t>Comprehensive</w:t>
      </w:r>
      <w:r w:rsidR="00AE4004">
        <w:t xml:space="preserve"> </w:t>
      </w:r>
      <w:r w:rsidRPr="00842067">
        <w:t>Peace</w:t>
      </w:r>
      <w:r w:rsidR="00AE4004">
        <w:t xml:space="preserve"> </w:t>
      </w:r>
      <w:r w:rsidRPr="00842067">
        <w:t>Agreement</w:t>
      </w:r>
      <w:r w:rsidR="00AE4004">
        <w:t xml:space="preserve"> </w:t>
      </w:r>
      <w:r w:rsidRPr="00842067">
        <w:t>in</w:t>
      </w:r>
      <w:r w:rsidR="00AE4004">
        <w:t xml:space="preserve"> </w:t>
      </w:r>
      <w:r w:rsidRPr="00842067">
        <w:t>2005</w:t>
      </w:r>
      <w:r w:rsidR="00AE4004">
        <w:t xml:space="preserve"> </w:t>
      </w:r>
      <w:r w:rsidRPr="00842067">
        <w:t>and</w:t>
      </w:r>
      <w:r w:rsidR="00AE4004">
        <w:t xml:space="preserve"> </w:t>
      </w:r>
      <w:r w:rsidRPr="00842067">
        <w:t>the</w:t>
      </w:r>
      <w:r w:rsidR="00AE4004">
        <w:t xml:space="preserve"> </w:t>
      </w:r>
      <w:r w:rsidRPr="00842067">
        <w:t>proclamation</w:t>
      </w:r>
      <w:r w:rsidR="00AE4004">
        <w:t xml:space="preserve"> </w:t>
      </w:r>
      <w:r w:rsidRPr="00842067">
        <w:t>of</w:t>
      </w:r>
      <w:r w:rsidR="00AE4004">
        <w:t xml:space="preserve"> </w:t>
      </w:r>
      <w:r w:rsidRPr="00842067">
        <w:t>the</w:t>
      </w:r>
      <w:r w:rsidR="00AE4004">
        <w:t xml:space="preserve"> </w:t>
      </w:r>
      <w:r w:rsidRPr="00842067">
        <w:t>Interim</w:t>
      </w:r>
      <w:r w:rsidR="00AE4004">
        <w:t xml:space="preserve"> </w:t>
      </w:r>
      <w:r w:rsidRPr="00842067">
        <w:t>Constitution</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of</w:t>
      </w:r>
      <w:r w:rsidR="00AE4004">
        <w:t xml:space="preserve"> </w:t>
      </w:r>
      <w:r w:rsidRPr="00842067">
        <w:t>the</w:t>
      </w:r>
      <w:r w:rsidR="00AE4004">
        <w:t xml:space="preserve"> </w:t>
      </w:r>
      <w:r w:rsidRPr="00842067">
        <w:t>Sudan,</w:t>
      </w:r>
      <w:r w:rsidR="00AE4004">
        <w:t xml:space="preserve"> </w:t>
      </w:r>
      <w:r w:rsidRPr="00842067">
        <w:t>also</w:t>
      </w:r>
      <w:r w:rsidR="00AE4004">
        <w:t xml:space="preserve"> </w:t>
      </w:r>
      <w:r w:rsidRPr="00842067">
        <w:t>in</w:t>
      </w:r>
      <w:r w:rsidR="00AE4004">
        <w:t xml:space="preserve"> </w:t>
      </w:r>
      <w:r w:rsidRPr="00842067">
        <w:t>2005,</w:t>
      </w:r>
      <w:r w:rsidR="00AE4004">
        <w:t xml:space="preserve"> </w:t>
      </w:r>
      <w:r w:rsidRPr="00842067">
        <w:t>which</w:t>
      </w:r>
      <w:r w:rsidR="00AE4004">
        <w:t xml:space="preserve"> </w:t>
      </w:r>
      <w:r w:rsidRPr="00842067">
        <w:t>affirmed</w:t>
      </w:r>
      <w:r w:rsidR="00AE4004">
        <w:t xml:space="preserve"> </w:t>
      </w:r>
      <w:r w:rsidRPr="00842067">
        <w:t>as</w:t>
      </w:r>
      <w:r w:rsidR="00AE4004">
        <w:t xml:space="preserve"> </w:t>
      </w:r>
      <w:r w:rsidRPr="00842067">
        <w:t>a</w:t>
      </w:r>
      <w:r w:rsidR="00AE4004">
        <w:t xml:space="preserve"> </w:t>
      </w:r>
      <w:r w:rsidRPr="00842067">
        <w:t>principle</w:t>
      </w:r>
      <w:r w:rsidR="00AE4004">
        <w:t xml:space="preserve"> </w:t>
      </w:r>
      <w:r w:rsidRPr="00842067">
        <w:t>the</w:t>
      </w:r>
      <w:r w:rsidR="00AE4004">
        <w:t xml:space="preserve"> </w:t>
      </w:r>
      <w:r w:rsidRPr="00842067">
        <w:t>autonomy</w:t>
      </w:r>
      <w:r w:rsidR="00AE4004">
        <w:t xml:space="preserve"> </w:t>
      </w:r>
      <w:r w:rsidRPr="00842067">
        <w:t>of</w:t>
      </w:r>
      <w:r w:rsidR="00AE4004">
        <w:t xml:space="preserve"> </w:t>
      </w:r>
      <w:r w:rsidRPr="00842067">
        <w:t>that</w:t>
      </w:r>
      <w:r w:rsidR="00AE4004">
        <w:t xml:space="preserve"> </w:t>
      </w:r>
      <w:r w:rsidRPr="00842067">
        <w:t>region</w:t>
      </w:r>
      <w:r w:rsidR="00AE4004">
        <w:t xml:space="preserve"> </w:t>
      </w:r>
      <w:r w:rsidRPr="00842067">
        <w:t>until</w:t>
      </w:r>
      <w:r w:rsidR="00AE4004">
        <w:t xml:space="preserve"> </w:t>
      </w:r>
      <w:r w:rsidRPr="00842067">
        <w:t>it</w:t>
      </w:r>
      <w:r w:rsidR="00AE4004">
        <w:t xml:space="preserve"> </w:t>
      </w:r>
      <w:r w:rsidRPr="00842067">
        <w:t>seceded</w:t>
      </w:r>
      <w:r w:rsidR="00AE4004">
        <w:t xml:space="preserve"> </w:t>
      </w:r>
      <w:r w:rsidRPr="00842067">
        <w:t>from</w:t>
      </w:r>
      <w:r w:rsidR="00AE4004">
        <w:t xml:space="preserve"> </w:t>
      </w:r>
      <w:r w:rsidRPr="00842067">
        <w:t>the</w:t>
      </w:r>
      <w:r w:rsidR="00AE4004">
        <w:t xml:space="preserve"> </w:t>
      </w:r>
      <w:r w:rsidRPr="00842067">
        <w:t>Sudan</w:t>
      </w:r>
      <w:r w:rsidR="00AE4004">
        <w:t xml:space="preserve"> </w:t>
      </w:r>
      <w:r w:rsidRPr="00842067">
        <w:t>to</w:t>
      </w:r>
      <w:r w:rsidR="00AE4004">
        <w:t xml:space="preserve"> </w:t>
      </w:r>
      <w:r w:rsidRPr="00842067">
        <w:t>form</w:t>
      </w:r>
      <w:r w:rsidR="00AE4004">
        <w:t xml:space="preserve"> </w:t>
      </w:r>
      <w:r w:rsidRPr="00842067">
        <w:t>its</w:t>
      </w:r>
      <w:r w:rsidR="00AE4004">
        <w:t xml:space="preserve"> </w:t>
      </w:r>
      <w:r w:rsidRPr="00842067">
        <w:t>own</w:t>
      </w:r>
      <w:r w:rsidR="00AE4004">
        <w:t xml:space="preserve"> </w:t>
      </w:r>
      <w:r w:rsidRPr="00842067">
        <w:t>fledgling</w:t>
      </w:r>
      <w:r w:rsidR="00AE4004">
        <w:t xml:space="preserve"> </w:t>
      </w:r>
      <w:r w:rsidRPr="00842067">
        <w:t>State.</w:t>
      </w:r>
    </w:p>
    <w:p w:rsidR="00842067" w:rsidRPr="00842067" w:rsidRDefault="00842067" w:rsidP="00842067">
      <w:pPr>
        <w:pStyle w:val="SingleTxtG"/>
      </w:pPr>
      <w:r w:rsidRPr="00842067">
        <w:t>6.</w:t>
      </w:r>
      <w:r w:rsidRPr="00842067">
        <w:tab/>
        <w:t>This</w:t>
      </w:r>
      <w:r w:rsidR="00AE4004">
        <w:t xml:space="preserve"> </w:t>
      </w:r>
      <w:r w:rsidRPr="00842067">
        <w:t>report</w:t>
      </w:r>
      <w:r w:rsidR="00AE4004">
        <w:t xml:space="preserve"> </w:t>
      </w:r>
      <w:r w:rsidRPr="00842067">
        <w:t>presents</w:t>
      </w:r>
      <w:r w:rsidR="00AE4004">
        <w:t xml:space="preserve"> </w:t>
      </w:r>
      <w:r w:rsidRPr="00842067">
        <w:t>a</w:t>
      </w:r>
      <w:r w:rsidR="00AE4004">
        <w:t xml:space="preserve"> </w:t>
      </w:r>
      <w:r w:rsidRPr="00842067">
        <w:t>synopsis</w:t>
      </w:r>
      <w:r w:rsidR="00AE4004">
        <w:t xml:space="preserve"> </w:t>
      </w:r>
      <w:r w:rsidRPr="00842067">
        <w:t>of</w:t>
      </w:r>
      <w:r w:rsidR="00AE4004">
        <w:t xml:space="preserve"> </w:t>
      </w:r>
      <w:r w:rsidRPr="00842067">
        <w:t>the</w:t>
      </w:r>
      <w:r w:rsidR="00AE4004">
        <w:t xml:space="preserve"> </w:t>
      </w:r>
      <w:r w:rsidRPr="00842067">
        <w:t>main</w:t>
      </w:r>
      <w:r w:rsidR="00AE4004">
        <w:t xml:space="preserve"> </w:t>
      </w:r>
      <w:r w:rsidRPr="00842067">
        <w:t>aspects</w:t>
      </w:r>
      <w:r w:rsidR="00AE4004">
        <w:t xml:space="preserve"> </w:t>
      </w:r>
      <w:r w:rsidRPr="00842067">
        <w:t>of</w:t>
      </w:r>
      <w:r w:rsidR="00AE4004">
        <w:t xml:space="preserve"> </w:t>
      </w:r>
      <w:r w:rsidRPr="00842067">
        <w:t>progress</w:t>
      </w:r>
      <w:r w:rsidR="00AE4004">
        <w:t xml:space="preserve"> </w:t>
      </w:r>
      <w:r w:rsidRPr="00842067">
        <w:t>attained</w:t>
      </w:r>
      <w:r w:rsidR="00AE4004">
        <w:t xml:space="preserve"> </w:t>
      </w:r>
      <w:r w:rsidRPr="00842067">
        <w:t>in</w:t>
      </w:r>
      <w:r w:rsidR="00AE4004">
        <w:t xml:space="preserve"> </w:t>
      </w:r>
      <w:r w:rsidRPr="00842067">
        <w:t>preventing</w:t>
      </w:r>
      <w:r w:rsidR="00AE4004">
        <w:t xml:space="preserve"> </w:t>
      </w:r>
      <w:r w:rsidRPr="00842067">
        <w:t>all</w:t>
      </w:r>
      <w:r w:rsidR="00AE4004">
        <w:t xml:space="preserve"> </w:t>
      </w:r>
      <w:r w:rsidRPr="00842067">
        <w:t>forms</w:t>
      </w:r>
      <w:r w:rsidR="00AE4004">
        <w:t xml:space="preserve"> </w:t>
      </w:r>
      <w:r w:rsidRPr="00842067">
        <w:t>of</w:t>
      </w:r>
      <w:r w:rsidR="00AE4004">
        <w:t xml:space="preserve"> </w:t>
      </w:r>
      <w:r w:rsidRPr="00842067">
        <w:t>discrimination</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exemplified</w:t>
      </w:r>
      <w:r w:rsidR="00AE4004">
        <w:t xml:space="preserve"> </w:t>
      </w:r>
      <w:r w:rsidRPr="00842067">
        <w:t>in</w:t>
      </w:r>
      <w:r w:rsidR="00AE4004">
        <w:t xml:space="preserve"> </w:t>
      </w:r>
      <w:r w:rsidRPr="00842067">
        <w:t>the</w:t>
      </w:r>
      <w:r w:rsidR="00AE4004">
        <w:t xml:space="preserve"> </w:t>
      </w:r>
      <w:r w:rsidRPr="00842067">
        <w:t>efforts</w:t>
      </w:r>
      <w:r w:rsidR="00AE4004">
        <w:t xml:space="preserve"> </w:t>
      </w:r>
      <w:r w:rsidRPr="00842067">
        <w:t>of</w:t>
      </w:r>
      <w:r w:rsidR="00AE4004">
        <w:t xml:space="preserve"> </w:t>
      </w:r>
      <w:r w:rsidRPr="00842067">
        <w:t>the</w:t>
      </w:r>
      <w:r w:rsidR="00AE4004">
        <w:t xml:space="preserve"> </w:t>
      </w:r>
      <w:r w:rsidRPr="00842067">
        <w:t>State</w:t>
      </w:r>
      <w:r w:rsidR="00AE4004">
        <w:t xml:space="preserve"> </w:t>
      </w:r>
      <w:r w:rsidRPr="00842067">
        <w:t>to</w:t>
      </w:r>
      <w:r w:rsidR="00AE4004">
        <w:t xml:space="preserve"> </w:t>
      </w:r>
      <w:r w:rsidRPr="00842067">
        <w:t>that</w:t>
      </w:r>
      <w:r w:rsidR="00AE4004">
        <w:t xml:space="preserve"> </w:t>
      </w:r>
      <w:r w:rsidRPr="00842067">
        <w:t>end</w:t>
      </w:r>
      <w:r w:rsidR="00AE4004">
        <w:t xml:space="preserve"> </w:t>
      </w:r>
      <w:r w:rsidRPr="00842067">
        <w:t>at</w:t>
      </w:r>
      <w:r w:rsidR="00AE4004">
        <w:t xml:space="preserve"> </w:t>
      </w:r>
      <w:r w:rsidRPr="00842067">
        <w:t>the</w:t>
      </w:r>
      <w:r w:rsidR="00AE4004">
        <w:t xml:space="preserve"> </w:t>
      </w:r>
      <w:r w:rsidRPr="00842067">
        <w:t>legislative,</w:t>
      </w:r>
      <w:r w:rsidR="00AE4004">
        <w:t xml:space="preserve"> </w:t>
      </w:r>
      <w:r w:rsidRPr="00842067">
        <w:t>judicial</w:t>
      </w:r>
      <w:r w:rsidR="00AE4004">
        <w:t xml:space="preserve"> </w:t>
      </w:r>
      <w:r w:rsidRPr="00842067">
        <w:t>and</w:t>
      </w:r>
      <w:r w:rsidR="00AE4004">
        <w:t xml:space="preserve"> </w:t>
      </w:r>
      <w:r w:rsidRPr="00842067">
        <w:t>executive</w:t>
      </w:r>
      <w:r w:rsidR="00AE4004">
        <w:t xml:space="preserve"> </w:t>
      </w:r>
      <w:r w:rsidRPr="00842067">
        <w:t>levels</w:t>
      </w:r>
      <w:r w:rsidR="00AE4004">
        <w:t xml:space="preserve"> </w:t>
      </w:r>
      <w:r w:rsidRPr="00842067">
        <w:t>at</w:t>
      </w:r>
      <w:r w:rsidR="00AE4004">
        <w:t xml:space="preserve"> </w:t>
      </w:r>
      <w:r w:rsidRPr="00842067">
        <w:t>a</w:t>
      </w:r>
      <w:r w:rsidR="00AE4004">
        <w:t xml:space="preserve"> </w:t>
      </w:r>
      <w:r w:rsidRPr="00842067">
        <w:t>time</w:t>
      </w:r>
      <w:r w:rsidR="00AE4004">
        <w:t xml:space="preserve"> </w:t>
      </w:r>
      <w:r w:rsidRPr="00842067">
        <w:t>when</w:t>
      </w:r>
      <w:r w:rsidR="00AE4004">
        <w:t xml:space="preserve"> </w:t>
      </w:r>
      <w:r w:rsidRPr="00842067">
        <w:t>the</w:t>
      </w:r>
      <w:r w:rsidR="00AE4004">
        <w:t xml:space="preserve"> </w:t>
      </w:r>
      <w:r w:rsidRPr="00842067">
        <w:t>country</w:t>
      </w:r>
      <w:r w:rsidR="00AE4004">
        <w:t xml:space="preserve"> </w:t>
      </w:r>
      <w:r w:rsidRPr="00842067">
        <w:t>faces</w:t>
      </w:r>
      <w:r w:rsidR="00AE4004">
        <w:t xml:space="preserve"> </w:t>
      </w:r>
      <w:r w:rsidRPr="00842067">
        <w:t>a</w:t>
      </w:r>
      <w:r w:rsidR="00AE4004">
        <w:t xml:space="preserve"> </w:t>
      </w:r>
      <w:r w:rsidRPr="00842067">
        <w:t>multitude</w:t>
      </w:r>
      <w:r w:rsidR="00AE4004">
        <w:t xml:space="preserve"> </w:t>
      </w:r>
      <w:r w:rsidRPr="00842067">
        <w:t>of</w:t>
      </w:r>
      <w:r w:rsidR="00AE4004">
        <w:t xml:space="preserve"> </w:t>
      </w:r>
      <w:r w:rsidRPr="00842067">
        <w:t>challenges</w:t>
      </w:r>
      <w:r w:rsidR="00AE4004">
        <w:t xml:space="preserve"> </w:t>
      </w:r>
      <w:r w:rsidRPr="00842067">
        <w:t>and</w:t>
      </w:r>
      <w:r w:rsidR="00AE4004">
        <w:t xml:space="preserve"> </w:t>
      </w:r>
      <w:r w:rsidRPr="00842067">
        <w:t>difficulties.</w:t>
      </w:r>
      <w:r w:rsidR="00AE4004">
        <w:t xml:space="preserve"> </w:t>
      </w:r>
    </w:p>
    <w:p w:rsidR="00842067" w:rsidRPr="00842067" w:rsidRDefault="00842067" w:rsidP="007609BF">
      <w:pPr>
        <w:pStyle w:val="HChG"/>
      </w:pPr>
      <w:r w:rsidRPr="00842067">
        <w:tab/>
        <w:t>III.</w:t>
      </w:r>
      <w:r w:rsidRPr="00842067">
        <w:tab/>
        <w:t>Land</w:t>
      </w:r>
      <w:r w:rsidR="00AE4004">
        <w:t xml:space="preserve"> </w:t>
      </w:r>
      <w:r w:rsidRPr="00842067">
        <w:t>and</w:t>
      </w:r>
      <w:r w:rsidR="00AE4004">
        <w:t xml:space="preserve"> </w:t>
      </w:r>
      <w:r w:rsidRPr="00842067">
        <w:t>people</w:t>
      </w:r>
    </w:p>
    <w:p w:rsidR="00842067" w:rsidRPr="00842067" w:rsidRDefault="00842067" w:rsidP="00842067">
      <w:pPr>
        <w:pStyle w:val="SingleTxtG"/>
      </w:pPr>
      <w:r w:rsidRPr="00842067">
        <w:t>7.</w:t>
      </w:r>
      <w:r w:rsidRPr="00842067">
        <w:tab/>
        <w:t>In</w:t>
      </w:r>
      <w:r w:rsidR="00AE4004">
        <w:t xml:space="preserve"> </w:t>
      </w:r>
      <w:r w:rsidRPr="00842067">
        <w:t>response</w:t>
      </w:r>
      <w:r w:rsidR="00AE4004">
        <w:t xml:space="preserve"> </w:t>
      </w:r>
      <w:r w:rsidRPr="00842067">
        <w:t>to</w:t>
      </w:r>
      <w:r w:rsidR="00AE4004">
        <w:t xml:space="preserve"> </w:t>
      </w:r>
      <w:r w:rsidRPr="00842067">
        <w:t>the</w:t>
      </w:r>
      <w:r w:rsidR="00AE4004">
        <w:t xml:space="preserve"> </w:t>
      </w:r>
      <w:r w:rsidRPr="00842067">
        <w:t>Committee</w:t>
      </w:r>
      <w:r w:rsidR="004C7228">
        <w:t>’</w:t>
      </w:r>
      <w:r w:rsidRPr="00842067">
        <w:t>s</w:t>
      </w:r>
      <w:r w:rsidR="00AE4004">
        <w:t xml:space="preserve"> </w:t>
      </w:r>
      <w:r w:rsidRPr="00842067">
        <w:t>concluding</w:t>
      </w:r>
      <w:r w:rsidR="00AE4004">
        <w:t xml:space="preserve"> </w:t>
      </w:r>
      <w:r w:rsidRPr="00842067">
        <w:t>observations,</w:t>
      </w:r>
      <w:r w:rsidR="00AE4004">
        <w:t xml:space="preserve"> </w:t>
      </w:r>
      <w:r w:rsidRPr="00842067">
        <w:t>detailed</w:t>
      </w:r>
      <w:r w:rsidR="00AE4004">
        <w:t xml:space="preserve"> </w:t>
      </w:r>
      <w:r w:rsidRPr="00842067">
        <w:t>information</w:t>
      </w:r>
      <w:r w:rsidR="00AE4004">
        <w:t xml:space="preserve"> </w:t>
      </w:r>
      <w:r w:rsidRPr="00842067">
        <w:t>concerning</w:t>
      </w:r>
      <w:r w:rsidR="00AE4004">
        <w:t xml:space="preserve"> </w:t>
      </w:r>
      <w:r w:rsidRPr="00842067">
        <w:t>the</w:t>
      </w:r>
      <w:r w:rsidR="00AE4004">
        <w:t xml:space="preserve"> </w:t>
      </w:r>
      <w:r w:rsidRPr="00842067">
        <w:t>population</w:t>
      </w:r>
      <w:r w:rsidR="00AE4004">
        <w:t xml:space="preserve"> </w:t>
      </w:r>
      <w:r w:rsidRPr="00842067">
        <w:t>is</w:t>
      </w:r>
      <w:r w:rsidR="00AE4004">
        <w:t xml:space="preserve"> </w:t>
      </w:r>
      <w:r w:rsidRPr="00842067">
        <w:t>set</w:t>
      </w:r>
      <w:r w:rsidR="00AE4004">
        <w:t xml:space="preserve"> </w:t>
      </w:r>
      <w:r w:rsidRPr="00842067">
        <w:t>out</w:t>
      </w:r>
      <w:r w:rsidR="00AE4004">
        <w:t xml:space="preserve"> </w:t>
      </w:r>
      <w:r w:rsidRPr="00842067">
        <w:t>below.</w:t>
      </w:r>
    </w:p>
    <w:p w:rsidR="00842067" w:rsidRPr="00842067" w:rsidRDefault="00842067" w:rsidP="00842067">
      <w:pPr>
        <w:pStyle w:val="SingleTxtG"/>
      </w:pPr>
      <w:r w:rsidRPr="00842067">
        <w:t>8.</w:t>
      </w:r>
      <w:r w:rsidRPr="00842067">
        <w:tab/>
        <w:t>The</w:t>
      </w:r>
      <w:r w:rsidR="00AE4004">
        <w:t xml:space="preserve"> </w:t>
      </w:r>
      <w:smartTag w:uri="urn:schemas-microsoft-com:office:smarttags" w:element="country-region">
        <w:r w:rsidRPr="00842067">
          <w:t>Sudan</w:t>
        </w:r>
      </w:smartTag>
      <w:r w:rsidR="00AE4004">
        <w:t xml:space="preserve"> </w:t>
      </w:r>
      <w:r w:rsidRPr="00842067">
        <w:t>is</w:t>
      </w:r>
      <w:r w:rsidR="00AE4004">
        <w:t xml:space="preserve"> </w:t>
      </w:r>
      <w:r w:rsidRPr="00842067">
        <w:t>one</w:t>
      </w:r>
      <w:r w:rsidR="00AE4004">
        <w:t xml:space="preserve"> </w:t>
      </w:r>
      <w:r w:rsidRPr="00842067">
        <w:t>of</w:t>
      </w:r>
      <w:r w:rsidR="00AE4004">
        <w:t xml:space="preserve"> </w:t>
      </w:r>
      <w:r w:rsidRPr="00842067">
        <w:t>the</w:t>
      </w:r>
      <w:r w:rsidR="00AE4004">
        <w:t xml:space="preserve"> </w:t>
      </w:r>
      <w:r w:rsidRPr="00842067">
        <w:t>largest</w:t>
      </w:r>
      <w:r w:rsidR="00AE4004">
        <w:t xml:space="preserve"> </w:t>
      </w:r>
      <w:r w:rsidRPr="00842067">
        <w:t>countries</w:t>
      </w:r>
      <w:r w:rsidR="00AE4004">
        <w:t xml:space="preserve"> </w:t>
      </w:r>
      <w:r w:rsidRPr="00842067">
        <w:t>in</w:t>
      </w:r>
      <w:r w:rsidR="00AE4004">
        <w:t xml:space="preserve"> </w:t>
      </w:r>
      <w:smartTag w:uri="urn:schemas-microsoft-com:office:smarttags" w:element="place">
        <w:r w:rsidRPr="00842067">
          <w:t>Africa</w:t>
        </w:r>
      </w:smartTag>
      <w:r w:rsidR="00AE4004">
        <w:t xml:space="preserve"> </w:t>
      </w:r>
      <w:r w:rsidRPr="00842067">
        <w:t>in</w:t>
      </w:r>
      <w:r w:rsidR="00AE4004">
        <w:t xml:space="preserve"> </w:t>
      </w:r>
      <w:r w:rsidRPr="00842067">
        <w:t>terms</w:t>
      </w:r>
      <w:r w:rsidR="00AE4004">
        <w:t xml:space="preserve"> </w:t>
      </w:r>
      <w:r w:rsidRPr="00842067">
        <w:t>of</w:t>
      </w:r>
      <w:r w:rsidR="00AE4004">
        <w:t xml:space="preserve"> </w:t>
      </w:r>
      <w:r w:rsidRPr="00842067">
        <w:t>its</w:t>
      </w:r>
      <w:r w:rsidR="00AE4004">
        <w:t xml:space="preserve"> </w:t>
      </w:r>
      <w:r w:rsidRPr="00842067">
        <w:t>surface</w:t>
      </w:r>
      <w:r w:rsidR="00AE4004">
        <w:t xml:space="preserve"> </w:t>
      </w:r>
      <w:r w:rsidRPr="00842067">
        <w:t>area,</w:t>
      </w:r>
      <w:r w:rsidR="00AE4004">
        <w:t xml:space="preserve"> </w:t>
      </w:r>
      <w:r w:rsidRPr="00842067">
        <w:t>which</w:t>
      </w:r>
      <w:r w:rsidR="00AE4004">
        <w:t xml:space="preserve"> </w:t>
      </w:r>
      <w:r w:rsidRPr="00842067">
        <w:t>was</w:t>
      </w:r>
      <w:r w:rsidR="00AE4004">
        <w:t xml:space="preserve"> </w:t>
      </w:r>
      <w:r w:rsidRPr="00842067">
        <w:t>reduced</w:t>
      </w:r>
      <w:r w:rsidR="00AE4004">
        <w:t xml:space="preserve"> </w:t>
      </w:r>
      <w:r w:rsidRPr="00842067">
        <w:t>after</w:t>
      </w:r>
      <w:r w:rsidR="00AE4004">
        <w:t xml:space="preserve"> </w:t>
      </w:r>
      <w:r w:rsidRPr="00842067">
        <w:t>the</w:t>
      </w:r>
      <w:r w:rsidR="00AE4004">
        <w:t xml:space="preserve"> </w:t>
      </w:r>
      <w:r w:rsidRPr="00842067">
        <w:t>secession</w:t>
      </w:r>
      <w:r w:rsidR="00AE4004">
        <w:t xml:space="preserve"> </w:t>
      </w:r>
      <w:r w:rsidRPr="00842067">
        <w:t>by</w:t>
      </w:r>
      <w:r w:rsidR="00AE4004">
        <w:t xml:space="preserve"> </w:t>
      </w:r>
      <w:r w:rsidRPr="00842067">
        <w:t>roughly</w:t>
      </w:r>
      <w:r w:rsidR="00AE4004">
        <w:t xml:space="preserve"> </w:t>
      </w:r>
      <w:r w:rsidRPr="00842067">
        <w:t>one</w:t>
      </w:r>
      <w:r w:rsidR="00AE4004">
        <w:t xml:space="preserve"> </w:t>
      </w:r>
      <w:r w:rsidRPr="00842067">
        <w:t>quarter,</w:t>
      </w:r>
      <w:r w:rsidR="00AE4004">
        <w:t xml:space="preserve"> </w:t>
      </w:r>
      <w:r w:rsidRPr="00842067">
        <w:t>from</w:t>
      </w:r>
      <w:r w:rsidR="00AE4004">
        <w:t xml:space="preserve"> </w:t>
      </w:r>
      <w:r w:rsidRPr="00842067">
        <w:t>2.5</w:t>
      </w:r>
      <w:r w:rsidR="00AE4004">
        <w:t xml:space="preserve"> </w:t>
      </w:r>
      <w:r w:rsidRPr="00842067">
        <w:t>million</w:t>
      </w:r>
      <w:r w:rsidR="00AE4004">
        <w:t xml:space="preserve"> </w:t>
      </w:r>
      <w:r w:rsidRPr="00842067">
        <w:t>to</w:t>
      </w:r>
      <w:r w:rsidR="00AE4004">
        <w:t xml:space="preserve"> </w:t>
      </w:r>
      <w:r w:rsidRPr="00842067">
        <w:t>1.881</w:t>
      </w:r>
      <w:r w:rsidR="00AE4004">
        <w:t xml:space="preserve"> </w:t>
      </w:r>
      <w:r w:rsidRPr="00842067">
        <w:t>million</w:t>
      </w:r>
      <w:r w:rsidR="00AE4004">
        <w:t xml:space="preserve"> </w:t>
      </w:r>
      <w:r w:rsidRPr="00842067">
        <w:t>square</w:t>
      </w:r>
      <w:r w:rsidR="00AE4004">
        <w:t xml:space="preserve"> </w:t>
      </w:r>
      <w:r w:rsidRPr="00842067">
        <w:t>kilometres.</w:t>
      </w:r>
      <w:r w:rsidR="00AE4004">
        <w:t xml:space="preserve"> </w:t>
      </w:r>
      <w:r w:rsidRPr="00842067">
        <w:t>Its</w:t>
      </w:r>
      <w:r w:rsidR="00AE4004">
        <w:t xml:space="preserve"> </w:t>
      </w:r>
      <w:r w:rsidRPr="00842067">
        <w:t>borders</w:t>
      </w:r>
      <w:r w:rsidR="00AE4004">
        <w:t xml:space="preserve"> </w:t>
      </w:r>
      <w:r w:rsidRPr="00842067">
        <w:t>with</w:t>
      </w:r>
      <w:r w:rsidR="00AE4004">
        <w:t xml:space="preserve"> </w:t>
      </w:r>
      <w:r w:rsidRPr="00842067">
        <w:t>Ethiopia</w:t>
      </w:r>
      <w:r w:rsidR="00AE4004">
        <w:t xml:space="preserve"> </w:t>
      </w:r>
      <w:r w:rsidRPr="00842067">
        <w:t>also</w:t>
      </w:r>
      <w:r w:rsidR="00AE4004">
        <w:t xml:space="preserve"> </w:t>
      </w:r>
      <w:r w:rsidRPr="00842067">
        <w:t>diminished</w:t>
      </w:r>
      <w:r w:rsidR="00AE4004">
        <w:t xml:space="preserve"> </w:t>
      </w:r>
      <w:r w:rsidRPr="00842067">
        <w:t>in</w:t>
      </w:r>
      <w:r w:rsidR="00AE4004">
        <w:t xml:space="preserve"> </w:t>
      </w:r>
      <w:r w:rsidRPr="00842067">
        <w:t>length</w:t>
      </w:r>
      <w:r w:rsidR="00AE4004">
        <w:t xml:space="preserve"> </w:t>
      </w:r>
      <w:r w:rsidRPr="00842067">
        <w:t>from</w:t>
      </w:r>
      <w:r w:rsidR="00AE4004">
        <w:t xml:space="preserve"> </w:t>
      </w:r>
      <w:r w:rsidRPr="00842067">
        <w:t>1,605</w:t>
      </w:r>
      <w:r w:rsidR="00AE4004">
        <w:t xml:space="preserve"> </w:t>
      </w:r>
      <w:r w:rsidRPr="00842067">
        <w:t>to</w:t>
      </w:r>
      <w:r w:rsidR="00AE4004">
        <w:t xml:space="preserve"> </w:t>
      </w:r>
      <w:r w:rsidRPr="00842067">
        <w:t>725</w:t>
      </w:r>
      <w:r w:rsidR="00AE4004">
        <w:t xml:space="preserve"> </w:t>
      </w:r>
      <w:r w:rsidRPr="00842067">
        <w:t>kilometres</w:t>
      </w:r>
      <w:r w:rsidR="00AE4004">
        <w:t xml:space="preserve"> </w:t>
      </w:r>
      <w:r w:rsidRPr="00842067">
        <w:t>and</w:t>
      </w:r>
      <w:r w:rsidR="00AE4004">
        <w:t xml:space="preserve"> </w:t>
      </w:r>
      <w:r w:rsidRPr="00842067">
        <w:t>with</w:t>
      </w:r>
      <w:r w:rsidR="00AE4004">
        <w:t xml:space="preserve"> </w:t>
      </w:r>
      <w:r w:rsidRPr="00842067">
        <w:t>the</w:t>
      </w:r>
      <w:r w:rsidR="00AE4004">
        <w:t xml:space="preserve"> </w:t>
      </w:r>
      <w:r w:rsidRPr="00842067">
        <w:t>Central</w:t>
      </w:r>
      <w:r w:rsidR="00AE4004">
        <w:t xml:space="preserve"> </w:t>
      </w:r>
      <w:r w:rsidRPr="00842067">
        <w:t>African</w:t>
      </w:r>
      <w:r w:rsidR="00AE4004">
        <w:t xml:space="preserve"> </w:t>
      </w:r>
      <w:r w:rsidRPr="00842067">
        <w:t>Republic</w:t>
      </w:r>
      <w:r w:rsidR="00AE4004">
        <w:t xml:space="preserve"> </w:t>
      </w:r>
      <w:r w:rsidRPr="00842067">
        <w:t>from</w:t>
      </w:r>
      <w:r w:rsidR="00AE4004">
        <w:t xml:space="preserve"> </w:t>
      </w:r>
      <w:r w:rsidRPr="00842067">
        <w:t>1,070</w:t>
      </w:r>
      <w:r w:rsidR="00AE4004">
        <w:t xml:space="preserve"> </w:t>
      </w:r>
      <w:r w:rsidRPr="00842067">
        <w:t>to</w:t>
      </w:r>
      <w:r w:rsidR="00AE4004">
        <w:t xml:space="preserve"> </w:t>
      </w:r>
      <w:r w:rsidRPr="00842067">
        <w:t>380</w:t>
      </w:r>
      <w:r w:rsidR="00AE4004">
        <w:t xml:space="preserve"> </w:t>
      </w:r>
      <w:r w:rsidRPr="00842067">
        <w:t>kilometres</w:t>
      </w:r>
      <w:r w:rsidR="00AE4004">
        <w:t xml:space="preserve"> </w:t>
      </w:r>
      <w:r w:rsidRPr="00842067">
        <w:t>but</w:t>
      </w:r>
      <w:r w:rsidR="00AE4004">
        <w:t xml:space="preserve"> </w:t>
      </w:r>
      <w:r w:rsidRPr="00842067">
        <w:t>remained</w:t>
      </w:r>
      <w:r w:rsidR="00AE4004">
        <w:t xml:space="preserve"> </w:t>
      </w:r>
      <w:r w:rsidRPr="00842067">
        <w:t>the</w:t>
      </w:r>
      <w:r w:rsidR="00AE4004">
        <w:t xml:space="preserve"> </w:t>
      </w:r>
      <w:r w:rsidRPr="00842067">
        <w:t>same</w:t>
      </w:r>
      <w:r w:rsidR="00AE4004">
        <w:t xml:space="preserve"> </w:t>
      </w:r>
      <w:r w:rsidRPr="00842067">
        <w:t>with</w:t>
      </w:r>
      <w:r w:rsidR="00AE4004">
        <w:t xml:space="preserve"> </w:t>
      </w:r>
      <w:r w:rsidRPr="00842067">
        <w:t>Chad,</w:t>
      </w:r>
      <w:r w:rsidR="00AE4004">
        <w:t xml:space="preserve"> </w:t>
      </w:r>
      <w:r w:rsidRPr="00842067">
        <w:t>at</w:t>
      </w:r>
      <w:r w:rsidR="00AE4004">
        <w:t xml:space="preserve"> </w:t>
      </w:r>
      <w:r w:rsidRPr="00842067">
        <w:t>1,300</w:t>
      </w:r>
      <w:r w:rsidR="00AE4004">
        <w:t xml:space="preserve"> </w:t>
      </w:r>
      <w:r w:rsidRPr="00842067">
        <w:t>kilometres,</w:t>
      </w:r>
      <w:r w:rsidR="00AE4004">
        <w:t xml:space="preserve"> </w:t>
      </w:r>
      <w:r w:rsidRPr="00842067">
        <w:t>with</w:t>
      </w:r>
      <w:r w:rsidR="00AE4004">
        <w:t xml:space="preserve"> </w:t>
      </w:r>
      <w:r w:rsidRPr="00842067">
        <w:t>Libya</w:t>
      </w:r>
      <w:r w:rsidR="00AE4004">
        <w:t xml:space="preserve"> </w:t>
      </w:r>
      <w:r w:rsidRPr="00842067">
        <w:t>at</w:t>
      </w:r>
      <w:r w:rsidR="00AE4004">
        <w:t xml:space="preserve"> </w:t>
      </w:r>
      <w:r w:rsidRPr="00842067">
        <w:t>380</w:t>
      </w:r>
      <w:r w:rsidR="00AE4004">
        <w:t xml:space="preserve"> </w:t>
      </w:r>
      <w:r w:rsidRPr="00842067">
        <w:t>kilometres,</w:t>
      </w:r>
      <w:r w:rsidR="00AE4004">
        <w:t xml:space="preserve"> </w:t>
      </w:r>
      <w:r w:rsidRPr="00842067">
        <w:t>with</w:t>
      </w:r>
      <w:r w:rsidR="00AE4004">
        <w:t xml:space="preserve"> </w:t>
      </w:r>
      <w:r w:rsidRPr="00842067">
        <w:t>Egypt</w:t>
      </w:r>
      <w:r w:rsidR="00AE4004">
        <w:t xml:space="preserve"> </w:t>
      </w:r>
      <w:r w:rsidRPr="00842067">
        <w:t>at</w:t>
      </w:r>
      <w:r w:rsidR="00AE4004">
        <w:t xml:space="preserve"> </w:t>
      </w:r>
      <w:r w:rsidRPr="00842067">
        <w:t>1,280</w:t>
      </w:r>
      <w:r w:rsidR="00AE4004">
        <w:t xml:space="preserve"> </w:t>
      </w:r>
      <w:r w:rsidRPr="00842067">
        <w:t>kilometres,</w:t>
      </w:r>
      <w:r w:rsidR="00AE4004">
        <w:t xml:space="preserve"> </w:t>
      </w:r>
      <w:r w:rsidRPr="00842067">
        <w:t>and</w:t>
      </w:r>
      <w:r w:rsidR="00AE4004">
        <w:t xml:space="preserve"> </w:t>
      </w:r>
      <w:r w:rsidRPr="00842067">
        <w:t>with</w:t>
      </w:r>
      <w:r w:rsidR="00AE4004">
        <w:t xml:space="preserve"> </w:t>
      </w:r>
      <w:r w:rsidRPr="00842067">
        <w:t>Eritrea</w:t>
      </w:r>
      <w:r w:rsidR="00AE4004">
        <w:t xml:space="preserve"> </w:t>
      </w:r>
      <w:r w:rsidRPr="00842067">
        <w:t>at</w:t>
      </w:r>
      <w:r w:rsidR="00AE4004">
        <w:t xml:space="preserve"> </w:t>
      </w:r>
      <w:r w:rsidRPr="00842067">
        <w:t>605</w:t>
      </w:r>
      <w:r w:rsidR="00AE4004">
        <w:t xml:space="preserve"> </w:t>
      </w:r>
      <w:r w:rsidRPr="00842067">
        <w:t>kilometres.</w:t>
      </w:r>
      <w:r w:rsidR="00AE4004">
        <w:t xml:space="preserve"> </w:t>
      </w:r>
      <w:r w:rsidRPr="00842067">
        <w:t>The</w:t>
      </w:r>
      <w:r w:rsidR="00AE4004">
        <w:t xml:space="preserve"> </w:t>
      </w:r>
      <w:r w:rsidRPr="00842067">
        <w:t>length</w:t>
      </w:r>
      <w:r w:rsidR="00AE4004">
        <w:t xml:space="preserve"> </w:t>
      </w:r>
      <w:r w:rsidRPr="00842067">
        <w:t>of</w:t>
      </w:r>
      <w:r w:rsidR="00AE4004">
        <w:t xml:space="preserve"> </w:t>
      </w:r>
      <w:r w:rsidRPr="00842067">
        <w:t>its</w:t>
      </w:r>
      <w:r w:rsidR="00AE4004">
        <w:t xml:space="preserve"> </w:t>
      </w:r>
      <w:r w:rsidRPr="00842067">
        <w:t>borders</w:t>
      </w:r>
      <w:r w:rsidR="00AE4004">
        <w:t xml:space="preserve"> </w:t>
      </w:r>
      <w:r w:rsidRPr="00842067">
        <w:t>with</w:t>
      </w:r>
      <w:r w:rsidR="00AE4004">
        <w:t xml:space="preserve"> </w:t>
      </w:r>
      <w:smartTag w:uri="urn:schemas-microsoft-com:office:smarttags" w:element="place">
        <w:r w:rsidRPr="00842067">
          <w:t>South</w:t>
        </w:r>
        <w:r w:rsidR="00AE4004">
          <w:t xml:space="preserve"> </w:t>
        </w:r>
        <w:r w:rsidRPr="00842067">
          <w:t>Sudan</w:t>
        </w:r>
      </w:smartTag>
      <w:r w:rsidR="00AE4004">
        <w:t xml:space="preserve"> </w:t>
      </w:r>
      <w:r w:rsidRPr="00842067">
        <w:t>is</w:t>
      </w:r>
      <w:r w:rsidR="00AE4004">
        <w:t xml:space="preserve"> </w:t>
      </w:r>
      <w:r w:rsidRPr="00842067">
        <w:t>2,000</w:t>
      </w:r>
      <w:r w:rsidR="00AE4004">
        <w:t xml:space="preserve"> </w:t>
      </w:r>
      <w:r w:rsidRPr="00842067">
        <w:t>kilometres.</w:t>
      </w:r>
      <w:r w:rsidR="00AE4004">
        <w:t xml:space="preserve"> </w:t>
      </w:r>
    </w:p>
    <w:p w:rsidR="00842067" w:rsidRPr="00842067" w:rsidRDefault="00842067" w:rsidP="00842067">
      <w:pPr>
        <w:pStyle w:val="SingleTxtG"/>
      </w:pPr>
      <w:r w:rsidRPr="00842067">
        <w:t>9.</w:t>
      </w:r>
      <w:r w:rsidRPr="00842067">
        <w:tab/>
        <w:t>The</w:t>
      </w:r>
      <w:r w:rsidR="00AE4004">
        <w:t xml:space="preserve"> </w:t>
      </w:r>
      <w:smartTag w:uri="urn:schemas-microsoft-com:office:smarttags" w:element="country-region">
        <w:r w:rsidRPr="00842067">
          <w:t>Sudan</w:t>
        </w:r>
      </w:smartTag>
      <w:r w:rsidR="00AE4004">
        <w:t xml:space="preserve"> </w:t>
      </w:r>
      <w:r w:rsidRPr="00842067">
        <w:t>has</w:t>
      </w:r>
      <w:r w:rsidR="00AE4004">
        <w:t xml:space="preserve"> </w:t>
      </w:r>
      <w:r w:rsidRPr="00842067">
        <w:t>borders</w:t>
      </w:r>
      <w:r w:rsidR="00AE4004">
        <w:t xml:space="preserve"> </w:t>
      </w:r>
      <w:r w:rsidRPr="00842067">
        <w:t>with</w:t>
      </w:r>
      <w:r w:rsidR="00AE4004">
        <w:t xml:space="preserve"> </w:t>
      </w:r>
      <w:r w:rsidRPr="00842067">
        <w:t>seven</w:t>
      </w:r>
      <w:r w:rsidR="00AE4004">
        <w:t xml:space="preserve"> </w:t>
      </w:r>
      <w:r w:rsidRPr="00842067">
        <w:t>States:</w:t>
      </w:r>
      <w:r w:rsidR="00AE4004">
        <w:t xml:space="preserve"> </w:t>
      </w:r>
      <w:smartTag w:uri="urn:schemas-microsoft-com:office:smarttags" w:element="country-region">
        <w:r w:rsidRPr="00842067">
          <w:t>Egypt</w:t>
        </w:r>
      </w:smartTag>
      <w:r w:rsidR="00AE4004">
        <w:t xml:space="preserve"> </w:t>
      </w:r>
      <w:r w:rsidRPr="00842067">
        <w:t>and</w:t>
      </w:r>
      <w:r w:rsidR="00AE4004">
        <w:t xml:space="preserve"> </w:t>
      </w:r>
      <w:smartTag w:uri="urn:schemas-microsoft-com:office:smarttags" w:element="country-region">
        <w:r w:rsidRPr="00842067">
          <w:t>Libya</w:t>
        </w:r>
      </w:smartTag>
      <w:r w:rsidR="00AE4004">
        <w:t xml:space="preserve"> </w:t>
      </w:r>
      <w:r w:rsidRPr="00842067">
        <w:t>to</w:t>
      </w:r>
      <w:r w:rsidR="00AE4004">
        <w:t xml:space="preserve"> </w:t>
      </w:r>
      <w:r w:rsidRPr="00842067">
        <w:t>the</w:t>
      </w:r>
      <w:r w:rsidR="00AE4004">
        <w:t xml:space="preserve"> </w:t>
      </w:r>
      <w:r w:rsidRPr="00842067">
        <w:t>north;</w:t>
      </w:r>
      <w:r w:rsidR="00AE4004">
        <w:t xml:space="preserve"> </w:t>
      </w:r>
      <w:r w:rsidRPr="00842067">
        <w:t>South</w:t>
      </w:r>
      <w:r w:rsidR="00AE4004">
        <w:t xml:space="preserve"> </w:t>
      </w:r>
      <w:r w:rsidRPr="00842067">
        <w:t>Sudan</w:t>
      </w:r>
      <w:r w:rsidR="00AE4004">
        <w:t xml:space="preserve"> </w:t>
      </w:r>
      <w:r w:rsidRPr="00842067">
        <w:t>to</w:t>
      </w:r>
      <w:r w:rsidR="00AE4004">
        <w:t xml:space="preserve"> </w:t>
      </w:r>
      <w:r w:rsidRPr="00842067">
        <w:t>the</w:t>
      </w:r>
      <w:r w:rsidR="00AE4004">
        <w:t xml:space="preserve"> </w:t>
      </w:r>
      <w:r w:rsidRPr="00842067">
        <w:t>south;</w:t>
      </w:r>
      <w:r w:rsidR="00AE4004">
        <w:t xml:space="preserve"> </w:t>
      </w:r>
      <w:smartTag w:uri="urn:schemas-microsoft-com:office:smarttags" w:element="country-region">
        <w:r w:rsidRPr="00842067">
          <w:t>Chad</w:t>
        </w:r>
      </w:smartTag>
      <w:r w:rsidR="00AE4004">
        <w:t xml:space="preserve"> </w:t>
      </w:r>
      <w:r w:rsidRPr="00842067">
        <w:t>and</w:t>
      </w:r>
      <w:r w:rsidR="00AE4004">
        <w:t xml:space="preserve"> </w:t>
      </w:r>
      <w:r w:rsidRPr="00842067">
        <w:t>the</w:t>
      </w:r>
      <w:r w:rsidR="00AE4004">
        <w:t xml:space="preserve"> </w:t>
      </w:r>
      <w:smartTag w:uri="urn:schemas-microsoft-com:office:smarttags" w:element="country-region">
        <w:r w:rsidRPr="00842067">
          <w:t>Central</w:t>
        </w:r>
        <w:r w:rsidR="00AE4004">
          <w:t xml:space="preserve"> </w:t>
        </w:r>
        <w:r w:rsidRPr="00842067">
          <w:t>African</w:t>
        </w:r>
        <w:r w:rsidR="00AE4004">
          <w:t xml:space="preserve"> </w:t>
        </w:r>
        <w:r w:rsidRPr="00842067">
          <w:t>Republic</w:t>
        </w:r>
      </w:smartTag>
      <w:r w:rsidR="00AE4004">
        <w:t xml:space="preserve"> </w:t>
      </w:r>
      <w:r w:rsidRPr="00842067">
        <w:t>to</w:t>
      </w:r>
      <w:r w:rsidR="00AE4004">
        <w:t xml:space="preserve"> </w:t>
      </w:r>
      <w:r w:rsidRPr="00842067">
        <w:t>the</w:t>
      </w:r>
      <w:r w:rsidR="00AE4004">
        <w:t xml:space="preserve"> </w:t>
      </w:r>
      <w:r w:rsidRPr="00842067">
        <w:t>west;</w:t>
      </w:r>
      <w:r w:rsidR="00AE4004">
        <w:t xml:space="preserve"> </w:t>
      </w:r>
      <w:r w:rsidRPr="00842067">
        <w:t>and</w:t>
      </w:r>
      <w:r w:rsidR="00AE4004">
        <w:t xml:space="preserve"> </w:t>
      </w:r>
      <w:smartTag w:uri="urn:schemas-microsoft-com:office:smarttags" w:element="country-region">
        <w:r w:rsidRPr="00842067">
          <w:t>Ethiopia</w:t>
        </w:r>
      </w:smartTag>
      <w:r w:rsidR="00AE4004">
        <w:t xml:space="preserve"> </w:t>
      </w:r>
      <w:r w:rsidRPr="00842067">
        <w:t>and</w:t>
      </w:r>
      <w:r w:rsidR="00AE4004">
        <w:t xml:space="preserve"> </w:t>
      </w:r>
      <w:smartTag w:uri="urn:schemas-microsoft-com:office:smarttags" w:element="country-region">
        <w:smartTag w:uri="urn:schemas-microsoft-com:office:smarttags" w:element="place">
          <w:r w:rsidRPr="00842067">
            <w:t>Eritrea</w:t>
          </w:r>
        </w:smartTag>
      </w:smartTag>
      <w:r w:rsidR="00AE4004">
        <w:t xml:space="preserve"> </w:t>
      </w:r>
      <w:r w:rsidRPr="00842067">
        <w:t>to</w:t>
      </w:r>
      <w:r w:rsidR="00AE4004">
        <w:t xml:space="preserve"> </w:t>
      </w:r>
      <w:r w:rsidRPr="00842067">
        <w:t>the</w:t>
      </w:r>
      <w:r w:rsidR="00AE4004">
        <w:t xml:space="preserve"> </w:t>
      </w:r>
      <w:r w:rsidRPr="00842067">
        <w:t>east.</w:t>
      </w:r>
      <w:r w:rsidR="00AE4004">
        <w:t xml:space="preserve"> </w:t>
      </w:r>
      <w:r w:rsidRPr="00842067">
        <w:t>It</w:t>
      </w:r>
      <w:r w:rsidR="00AE4004">
        <w:t xml:space="preserve"> </w:t>
      </w:r>
      <w:r w:rsidRPr="00842067">
        <w:t>is</w:t>
      </w:r>
      <w:r w:rsidR="00AE4004">
        <w:t xml:space="preserve"> </w:t>
      </w:r>
      <w:r w:rsidRPr="00842067">
        <w:t>separated</w:t>
      </w:r>
      <w:r w:rsidR="00AE4004">
        <w:t xml:space="preserve"> </w:t>
      </w:r>
      <w:r w:rsidRPr="00842067">
        <w:t>from</w:t>
      </w:r>
      <w:r w:rsidR="00AE4004">
        <w:t xml:space="preserve"> </w:t>
      </w:r>
      <w:r w:rsidRPr="00842067">
        <w:t>the</w:t>
      </w:r>
      <w:r w:rsidR="00AE4004">
        <w:t xml:space="preserve"> </w:t>
      </w:r>
      <w:smartTag w:uri="urn:schemas-microsoft-com:office:smarttags" w:element="PlaceType">
        <w:r w:rsidRPr="00842067">
          <w:t>Kingdom</w:t>
        </w:r>
      </w:smartTag>
      <w:r w:rsidR="00AE4004">
        <w:t xml:space="preserve"> </w:t>
      </w:r>
      <w:r w:rsidRPr="00842067">
        <w:t>of</w:t>
      </w:r>
      <w:r w:rsidR="00AE4004">
        <w:t xml:space="preserve"> </w:t>
      </w:r>
      <w:smartTag w:uri="urn:schemas-microsoft-com:office:smarttags" w:element="PlaceName">
        <w:r w:rsidRPr="00842067">
          <w:t>Saudi</w:t>
        </w:r>
        <w:r w:rsidR="00AE4004">
          <w:t xml:space="preserve"> </w:t>
        </w:r>
        <w:r w:rsidRPr="00842067">
          <w:t>Arabia</w:t>
        </w:r>
      </w:smartTag>
      <w:r w:rsidR="00AE4004">
        <w:t xml:space="preserve"> </w:t>
      </w:r>
      <w:r w:rsidRPr="00842067">
        <w:t>by</w:t>
      </w:r>
      <w:r w:rsidR="00AE4004">
        <w:t xml:space="preserve"> </w:t>
      </w:r>
      <w:r w:rsidRPr="00842067">
        <w:t>the</w:t>
      </w:r>
      <w:r w:rsidR="00AE4004">
        <w:t xml:space="preserve"> </w:t>
      </w:r>
      <w:smartTag w:uri="urn:schemas-microsoft-com:office:smarttags" w:element="place">
        <w:r w:rsidRPr="00842067">
          <w:t>Red</w:t>
        </w:r>
        <w:r w:rsidR="00AE4004">
          <w:t xml:space="preserve"> </w:t>
        </w:r>
        <w:r w:rsidRPr="00842067">
          <w:t>Sea</w:t>
        </w:r>
      </w:smartTag>
      <w:r w:rsidRPr="00842067">
        <w:t>.</w:t>
      </w:r>
    </w:p>
    <w:p w:rsidR="00842067" w:rsidRPr="00842067" w:rsidRDefault="00842067" w:rsidP="00842067">
      <w:pPr>
        <w:pStyle w:val="SingleTxtG"/>
      </w:pPr>
      <w:r w:rsidRPr="00842067">
        <w:t>10.</w:t>
      </w:r>
      <w:r w:rsidRPr="00842067">
        <w:tab/>
        <w:t>Estimates</w:t>
      </w:r>
      <w:r w:rsidR="00AE4004">
        <w:t xml:space="preserve"> </w:t>
      </w:r>
      <w:r w:rsidRPr="00842067">
        <w:t>of</w:t>
      </w:r>
      <w:r w:rsidR="00AE4004">
        <w:t xml:space="preserve"> </w:t>
      </w:r>
      <w:r w:rsidRPr="00842067">
        <w:t>the</w:t>
      </w:r>
      <w:r w:rsidR="00AE4004">
        <w:t xml:space="preserve"> </w:t>
      </w:r>
      <w:r w:rsidRPr="00842067">
        <w:t>population</w:t>
      </w:r>
      <w:r w:rsidR="00AE4004">
        <w:t xml:space="preserve"> </w:t>
      </w:r>
      <w:r w:rsidRPr="00842067">
        <w:t>for</w:t>
      </w:r>
      <w:r w:rsidR="00AE4004">
        <w:t xml:space="preserve"> </w:t>
      </w:r>
      <w:r w:rsidRPr="00842067">
        <w:t>the</w:t>
      </w:r>
      <w:r w:rsidR="00AE4004">
        <w:t xml:space="preserve"> </w:t>
      </w:r>
      <w:r w:rsidRPr="00842067">
        <w:t>period</w:t>
      </w:r>
      <w:r w:rsidR="00AE4004">
        <w:t xml:space="preserve"> </w:t>
      </w:r>
      <w:r w:rsidRPr="00842067">
        <w:t>2006</w:t>
      </w:r>
      <w:r w:rsidR="00291BFE">
        <w:t>–</w:t>
      </w:r>
      <w:r w:rsidRPr="00842067">
        <w:t>2010</w:t>
      </w:r>
      <w:r w:rsidR="00AE4004">
        <w:t xml:space="preserve"> </w:t>
      </w:r>
      <w:r w:rsidRPr="00842067">
        <w:t>and</w:t>
      </w:r>
      <w:r w:rsidR="00AE4004">
        <w:t xml:space="preserve"> </w:t>
      </w:r>
      <w:r w:rsidRPr="00842067">
        <w:t>of</w:t>
      </w:r>
      <w:r w:rsidR="00AE4004">
        <w:t xml:space="preserve"> </w:t>
      </w:r>
      <w:r w:rsidRPr="00842067">
        <w:t>its</w:t>
      </w:r>
      <w:r w:rsidR="00AE4004">
        <w:t xml:space="preserve"> </w:t>
      </w:r>
      <w:r w:rsidRPr="00842067">
        <w:t>distribution</w:t>
      </w:r>
      <w:r w:rsidR="00AE4004">
        <w:t xml:space="preserve"> </w:t>
      </w:r>
      <w:r w:rsidRPr="00842067">
        <w:t>by</w:t>
      </w:r>
      <w:r w:rsidR="00AE4004">
        <w:t xml:space="preserve"> </w:t>
      </w:r>
      <w:r w:rsidRPr="00842067">
        <w:t>state</w:t>
      </w:r>
      <w:r w:rsidR="00AE4004">
        <w:t xml:space="preserve"> </w:t>
      </w:r>
      <w:r w:rsidRPr="00842067">
        <w:t>for</w:t>
      </w:r>
      <w:r w:rsidR="00AE4004">
        <w:t xml:space="preserve"> </w:t>
      </w:r>
      <w:r w:rsidRPr="00842067">
        <w:t>2009</w:t>
      </w:r>
      <w:r w:rsidR="00AE4004">
        <w:t xml:space="preserve"> </w:t>
      </w:r>
      <w:r w:rsidRPr="00842067">
        <w:t>and</w:t>
      </w:r>
      <w:r w:rsidR="00AE4004">
        <w:t xml:space="preserve"> </w:t>
      </w:r>
      <w:r w:rsidRPr="00842067">
        <w:t>2010</w:t>
      </w:r>
      <w:r w:rsidR="00AE4004">
        <w:t xml:space="preserve"> </w:t>
      </w:r>
      <w:r w:rsidRPr="00842067">
        <w:t>are</w:t>
      </w:r>
      <w:r w:rsidR="00AE4004">
        <w:t xml:space="preserve"> </w:t>
      </w:r>
      <w:r w:rsidRPr="00842067">
        <w:t>contained</w:t>
      </w:r>
      <w:r w:rsidR="00AE4004">
        <w:t xml:space="preserve"> </w:t>
      </w:r>
      <w:r w:rsidRPr="00842067">
        <w:t>in</w:t>
      </w:r>
      <w:r w:rsidR="00AE4004">
        <w:t xml:space="preserve"> </w:t>
      </w:r>
      <w:r w:rsidRPr="00842067">
        <w:t>annexes</w:t>
      </w:r>
      <w:r w:rsidR="00AE4004">
        <w:t xml:space="preserve"> </w:t>
      </w:r>
      <w:r w:rsidRPr="00842067">
        <w:t>1</w:t>
      </w:r>
      <w:r w:rsidR="00AE4004">
        <w:t xml:space="preserve"> </w:t>
      </w:r>
      <w:r w:rsidRPr="00842067">
        <w:t>to</w:t>
      </w:r>
      <w:r w:rsidR="00AE4004">
        <w:t xml:space="preserve"> </w:t>
      </w:r>
      <w:r w:rsidRPr="00842067">
        <w:t>4,</w:t>
      </w:r>
      <w:r w:rsidR="00AE4004">
        <w:t xml:space="preserve"> </w:t>
      </w:r>
      <w:r w:rsidRPr="00842067">
        <w:t>which</w:t>
      </w:r>
      <w:r w:rsidR="00AE4004">
        <w:t xml:space="preserve"> </w:t>
      </w:r>
      <w:r w:rsidRPr="00842067">
        <w:t>include</w:t>
      </w:r>
      <w:r w:rsidR="00AE4004">
        <w:t xml:space="preserve"> </w:t>
      </w:r>
      <w:r w:rsidRPr="00842067">
        <w:t>tables</w:t>
      </w:r>
      <w:r w:rsidR="00AE4004">
        <w:t xml:space="preserve"> </w:t>
      </w:r>
      <w:r w:rsidRPr="00842067">
        <w:t>and</w:t>
      </w:r>
      <w:r w:rsidR="00AE4004">
        <w:t xml:space="preserve"> </w:t>
      </w:r>
      <w:r w:rsidRPr="00842067">
        <w:t>diagrams</w:t>
      </w:r>
      <w:r w:rsidR="00AE4004">
        <w:t xml:space="preserve"> </w:t>
      </w:r>
      <w:r w:rsidRPr="00842067">
        <w:t>showing</w:t>
      </w:r>
      <w:r w:rsidR="00AE4004">
        <w:t xml:space="preserve"> </w:t>
      </w:r>
      <w:r w:rsidRPr="00842067">
        <w:t>the</w:t>
      </w:r>
      <w:r w:rsidR="00AE4004">
        <w:t xml:space="preserve"> </w:t>
      </w:r>
      <w:r w:rsidRPr="00842067">
        <w:t>precise</w:t>
      </w:r>
      <w:r w:rsidR="00AE4004">
        <w:t xml:space="preserve"> </w:t>
      </w:r>
      <w:r w:rsidRPr="00842067">
        <w:t>details.</w:t>
      </w:r>
    </w:p>
    <w:p w:rsidR="00842067" w:rsidRPr="00842067" w:rsidRDefault="00842067" w:rsidP="00842067">
      <w:pPr>
        <w:pStyle w:val="SingleTxtG"/>
      </w:pPr>
      <w:r w:rsidRPr="00842067">
        <w:t>11.</w:t>
      </w:r>
      <w:r w:rsidRPr="00842067">
        <w:tab/>
        <w:t>In</w:t>
      </w:r>
      <w:r w:rsidR="00AE4004">
        <w:t xml:space="preserve"> </w:t>
      </w:r>
      <w:r w:rsidRPr="00842067">
        <w:t>its</w:t>
      </w:r>
      <w:r w:rsidR="00AE4004">
        <w:t xml:space="preserve"> </w:t>
      </w:r>
      <w:r w:rsidRPr="00842067">
        <w:t>concluding</w:t>
      </w:r>
      <w:r w:rsidR="00AE4004">
        <w:t xml:space="preserve"> </w:t>
      </w:r>
      <w:r w:rsidRPr="00842067">
        <w:t>observations</w:t>
      </w:r>
      <w:r w:rsidR="00AE4004">
        <w:t xml:space="preserve"> </w:t>
      </w:r>
      <w:r w:rsidRPr="00842067">
        <w:t>on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004C7228">
        <w:t>’</w:t>
      </w:r>
      <w:r w:rsidRPr="00842067">
        <w:t>s</w:t>
      </w:r>
      <w:r w:rsidR="00AE4004">
        <w:t xml:space="preserve"> </w:t>
      </w:r>
      <w:r w:rsidRPr="00842067">
        <w:t>previous</w:t>
      </w:r>
      <w:r w:rsidR="00AE4004">
        <w:t xml:space="preserve"> </w:t>
      </w:r>
      <w:r w:rsidRPr="00842067">
        <w:t>report,</w:t>
      </w:r>
      <w:r w:rsidR="00AE4004">
        <w:t xml:space="preserve"> </w:t>
      </w:r>
      <w:r w:rsidRPr="00842067">
        <w:t>the</w:t>
      </w:r>
      <w:r w:rsidR="00AE4004">
        <w:t xml:space="preserve"> </w:t>
      </w:r>
      <w:r w:rsidRPr="00842067">
        <w:t>Committee</w:t>
      </w:r>
      <w:r w:rsidR="00AE4004">
        <w:t xml:space="preserve"> </w:t>
      </w:r>
      <w:r w:rsidRPr="00842067">
        <w:t>noted</w:t>
      </w:r>
      <w:r w:rsidR="00AE4004">
        <w:t xml:space="preserve"> </w:t>
      </w:r>
      <w:r w:rsidRPr="00842067">
        <w:t>the</w:t>
      </w:r>
      <w:r w:rsidR="00AE4004">
        <w:t xml:space="preserve"> </w:t>
      </w:r>
      <w:r w:rsidRPr="00842067">
        <w:t>lack</w:t>
      </w:r>
      <w:r w:rsidR="00AE4004">
        <w:t xml:space="preserve"> </w:t>
      </w:r>
      <w:r w:rsidRPr="00842067">
        <w:t>of</w:t>
      </w:r>
      <w:r w:rsidR="00AE4004">
        <w:t xml:space="preserve"> </w:t>
      </w:r>
      <w:r w:rsidRPr="00842067">
        <w:t>demographic</w:t>
      </w:r>
      <w:r w:rsidR="00AE4004">
        <w:t xml:space="preserve"> </w:t>
      </w:r>
      <w:r w:rsidRPr="00842067">
        <w:t>and</w:t>
      </w:r>
      <w:r w:rsidR="00AE4004">
        <w:t xml:space="preserve"> </w:t>
      </w:r>
      <w:r w:rsidRPr="00842067">
        <w:t>social</w:t>
      </w:r>
      <w:r w:rsidR="00AE4004">
        <w:t xml:space="preserve"> </w:t>
      </w:r>
      <w:r w:rsidRPr="00842067">
        <w:t>indicators,</w:t>
      </w:r>
      <w:r w:rsidR="00AE4004">
        <w:t xml:space="preserve"> </w:t>
      </w:r>
      <w:r w:rsidRPr="00842067">
        <w:t>details</w:t>
      </w:r>
      <w:r w:rsidR="00AE4004">
        <w:t xml:space="preserve"> </w:t>
      </w:r>
      <w:r w:rsidRPr="00842067">
        <w:t>of</w:t>
      </w:r>
      <w:r w:rsidR="00AE4004">
        <w:t xml:space="preserve"> </w:t>
      </w:r>
      <w:r w:rsidRPr="00842067">
        <w:t>which</w:t>
      </w:r>
      <w:r w:rsidR="00AE4004">
        <w:t xml:space="preserve"> </w:t>
      </w:r>
      <w:r w:rsidRPr="00842067">
        <w:t>are</w:t>
      </w:r>
      <w:r w:rsidR="00AE4004">
        <w:t xml:space="preserve"> </w:t>
      </w:r>
      <w:r w:rsidRPr="00842067">
        <w:t>now</w:t>
      </w:r>
      <w:r w:rsidR="00AE4004">
        <w:t xml:space="preserve"> </w:t>
      </w:r>
      <w:r w:rsidRPr="00842067">
        <w:t>provided</w:t>
      </w:r>
      <w:r w:rsidR="00AE4004">
        <w:t xml:space="preserve"> </w:t>
      </w:r>
      <w:r w:rsidRPr="00842067">
        <w:t>in</w:t>
      </w:r>
      <w:r w:rsidR="00AE4004">
        <w:t xml:space="preserve"> </w:t>
      </w:r>
      <w:r w:rsidRPr="00842067">
        <w:t>annexes</w:t>
      </w:r>
      <w:r w:rsidR="00AE4004">
        <w:t xml:space="preserve"> </w:t>
      </w:r>
      <w:r w:rsidRPr="00842067">
        <w:t>5</w:t>
      </w:r>
      <w:r w:rsidR="00AE4004">
        <w:t xml:space="preserve"> </w:t>
      </w:r>
      <w:r w:rsidRPr="00842067">
        <w:t>and</w:t>
      </w:r>
      <w:r w:rsidR="00AE4004">
        <w:t xml:space="preserve"> </w:t>
      </w:r>
      <w:r w:rsidRPr="00842067">
        <w:t>6</w:t>
      </w:r>
      <w:r w:rsidR="00AE4004">
        <w:t xml:space="preserve"> </w:t>
      </w:r>
      <w:r w:rsidRPr="00842067">
        <w:t>to</w:t>
      </w:r>
      <w:r w:rsidR="00AE4004">
        <w:t xml:space="preserve"> </w:t>
      </w:r>
      <w:r w:rsidRPr="00842067">
        <w:t>this</w:t>
      </w:r>
      <w:r w:rsidR="00AE4004">
        <w:t xml:space="preserve"> </w:t>
      </w:r>
      <w:r w:rsidRPr="00842067">
        <w:t>report.</w:t>
      </w:r>
      <w:r w:rsidR="00AE4004">
        <w:t xml:space="preserve"> </w:t>
      </w:r>
      <w:r w:rsidRPr="00842067">
        <w:t>Serving</w:t>
      </w:r>
      <w:r w:rsidR="00AE4004">
        <w:t xml:space="preserve"> </w:t>
      </w:r>
      <w:r w:rsidRPr="00842067">
        <w:t>as</w:t>
      </w:r>
      <w:r w:rsidR="00AE4004">
        <w:t xml:space="preserve"> </w:t>
      </w:r>
      <w:r w:rsidRPr="00842067">
        <w:t>a</w:t>
      </w:r>
      <w:r w:rsidR="00AE4004">
        <w:t xml:space="preserve"> </w:t>
      </w:r>
      <w:r w:rsidRPr="00842067">
        <w:t>key</w:t>
      </w:r>
      <w:r w:rsidR="00AE4004">
        <w:t xml:space="preserve"> </w:t>
      </w:r>
      <w:r w:rsidRPr="00842067">
        <w:t>source</w:t>
      </w:r>
      <w:r w:rsidR="00AE4004">
        <w:t xml:space="preserve"> </w:t>
      </w:r>
      <w:r w:rsidRPr="00842067">
        <w:t>of</w:t>
      </w:r>
      <w:r w:rsidR="00AE4004">
        <w:t xml:space="preserve"> </w:t>
      </w:r>
      <w:r w:rsidRPr="00842067">
        <w:t>data</w:t>
      </w:r>
      <w:r w:rsidR="00AE4004">
        <w:t xml:space="preserve"> </w:t>
      </w:r>
      <w:r w:rsidRPr="00842067">
        <w:t>on</w:t>
      </w:r>
      <w:r w:rsidR="00AE4004">
        <w:t xml:space="preserve"> </w:t>
      </w:r>
      <w:r w:rsidRPr="00842067">
        <w:t>population</w:t>
      </w:r>
      <w:r w:rsidR="00AE4004">
        <w:t xml:space="preserve"> </w:t>
      </w:r>
      <w:r w:rsidRPr="00842067">
        <w:t>size</w:t>
      </w:r>
      <w:r w:rsidR="00AE4004">
        <w:t xml:space="preserve"> </w:t>
      </w:r>
      <w:r w:rsidRPr="00842067">
        <w:t>and</w:t>
      </w:r>
      <w:r w:rsidR="00AE4004">
        <w:t xml:space="preserve"> </w:t>
      </w:r>
      <w:r w:rsidRPr="00842067">
        <w:t>demographics,</w:t>
      </w:r>
      <w:r w:rsidR="00AE4004">
        <w:t xml:space="preserve"> </w:t>
      </w:r>
      <w:r w:rsidRPr="00842067">
        <w:t>five</w:t>
      </w:r>
      <w:r w:rsidR="00AE4004">
        <w:t xml:space="preserve"> </w:t>
      </w:r>
      <w:r w:rsidRPr="00842067">
        <w:t>censuses</w:t>
      </w:r>
      <w:r w:rsidR="00AE4004">
        <w:t xml:space="preserve"> </w:t>
      </w:r>
      <w:r w:rsidRPr="00842067">
        <w:t>have</w:t>
      </w:r>
      <w:r w:rsidR="00AE4004">
        <w:t xml:space="preserve"> </w:t>
      </w:r>
      <w:r w:rsidRPr="00842067">
        <w:t>thus</w:t>
      </w:r>
      <w:r w:rsidR="00AE4004">
        <w:t xml:space="preserve"> </w:t>
      </w:r>
      <w:r w:rsidRPr="00842067">
        <w:t>far</w:t>
      </w:r>
      <w:r w:rsidR="00AE4004">
        <w:t xml:space="preserve"> </w:t>
      </w:r>
      <w:r w:rsidRPr="00842067">
        <w:t>been</w:t>
      </w:r>
      <w:r w:rsidR="00AE4004">
        <w:t xml:space="preserve"> </w:t>
      </w:r>
      <w:r w:rsidRPr="00842067">
        <w:t>conducted</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The</w:t>
      </w:r>
      <w:r w:rsidR="00AE4004">
        <w:t xml:space="preserve"> </w:t>
      </w:r>
      <w:r w:rsidRPr="00842067">
        <w:t>first</w:t>
      </w:r>
      <w:r w:rsidR="00AE4004">
        <w:t xml:space="preserve"> </w:t>
      </w:r>
      <w:r w:rsidRPr="00842067">
        <w:t>was</w:t>
      </w:r>
      <w:r w:rsidR="00AE4004">
        <w:t xml:space="preserve"> </w:t>
      </w:r>
      <w:r w:rsidRPr="00842067">
        <w:t>in</w:t>
      </w:r>
      <w:r w:rsidR="00AE4004">
        <w:t xml:space="preserve"> </w:t>
      </w:r>
      <w:r w:rsidRPr="00842067">
        <w:t>1956,</w:t>
      </w:r>
      <w:r w:rsidR="00AE4004">
        <w:t xml:space="preserve"> </w:t>
      </w:r>
      <w:r w:rsidRPr="00842067">
        <w:t>when</w:t>
      </w:r>
      <w:r w:rsidR="00AE4004">
        <w:t xml:space="preserve"> </w:t>
      </w:r>
      <w:r w:rsidRPr="00842067">
        <w:t>the</w:t>
      </w:r>
      <w:r w:rsidR="00AE4004">
        <w:t xml:space="preserve"> </w:t>
      </w:r>
      <w:r w:rsidRPr="00842067">
        <w:t>population</w:t>
      </w:r>
      <w:r w:rsidR="00AE4004">
        <w:t xml:space="preserve"> </w:t>
      </w:r>
      <w:r w:rsidRPr="00842067">
        <w:t>stood</w:t>
      </w:r>
      <w:r w:rsidR="00AE4004">
        <w:t xml:space="preserve"> </w:t>
      </w:r>
      <w:r w:rsidRPr="00842067">
        <w:t>at</w:t>
      </w:r>
      <w:r w:rsidR="00AE4004">
        <w:t xml:space="preserve"> </w:t>
      </w:r>
      <w:r w:rsidRPr="00842067">
        <w:t>around</w:t>
      </w:r>
      <w:r w:rsidR="00AE4004">
        <w:t xml:space="preserve"> </w:t>
      </w:r>
      <w:r w:rsidRPr="00842067">
        <w:t>10.25</w:t>
      </w:r>
      <w:r w:rsidR="00AE4004">
        <w:t xml:space="preserve"> </w:t>
      </w:r>
      <w:r w:rsidRPr="00842067">
        <w:t>million,</w:t>
      </w:r>
      <w:r w:rsidR="00AE4004">
        <w:t xml:space="preserve"> </w:t>
      </w:r>
      <w:r w:rsidRPr="00842067">
        <w:t>increasing</w:t>
      </w:r>
      <w:r w:rsidR="00AE4004">
        <w:t xml:space="preserve"> </w:t>
      </w:r>
      <w:r w:rsidRPr="00842067">
        <w:t>to</w:t>
      </w:r>
      <w:r w:rsidR="00AE4004">
        <w:t xml:space="preserve"> </w:t>
      </w:r>
      <w:r w:rsidRPr="00842067">
        <w:t>14.11</w:t>
      </w:r>
      <w:r w:rsidR="00AE4004">
        <w:t xml:space="preserve"> </w:t>
      </w:r>
      <w:r w:rsidRPr="00842067">
        <w:t>million</w:t>
      </w:r>
      <w:r w:rsidR="00AE4004">
        <w:t xml:space="preserve"> </w:t>
      </w:r>
      <w:r w:rsidRPr="00842067">
        <w:t>in</w:t>
      </w:r>
      <w:r w:rsidR="00AE4004">
        <w:t xml:space="preserve"> </w:t>
      </w:r>
      <w:r w:rsidRPr="00842067">
        <w:t>1973,</w:t>
      </w:r>
      <w:r w:rsidR="00AE4004">
        <w:t xml:space="preserve"> </w:t>
      </w:r>
      <w:r w:rsidRPr="00842067">
        <w:t>20.59</w:t>
      </w:r>
      <w:r w:rsidR="00AE4004">
        <w:t xml:space="preserve"> </w:t>
      </w:r>
      <w:r w:rsidRPr="00842067">
        <w:t>million</w:t>
      </w:r>
      <w:r w:rsidR="00AE4004">
        <w:t xml:space="preserve"> </w:t>
      </w:r>
      <w:r w:rsidRPr="00842067">
        <w:t>in</w:t>
      </w:r>
      <w:r w:rsidR="00AE4004">
        <w:t xml:space="preserve"> </w:t>
      </w:r>
      <w:r w:rsidRPr="00842067">
        <w:t>1983</w:t>
      </w:r>
      <w:r w:rsidR="00AE4004">
        <w:t xml:space="preserve"> </w:t>
      </w:r>
      <w:r w:rsidRPr="00842067">
        <w:t>and</w:t>
      </w:r>
      <w:r w:rsidR="00AE4004">
        <w:t xml:space="preserve"> </w:t>
      </w:r>
      <w:r w:rsidRPr="00842067">
        <w:t>25.1</w:t>
      </w:r>
      <w:r w:rsidR="00AE4004">
        <w:t xml:space="preserve"> </w:t>
      </w:r>
      <w:r w:rsidRPr="00842067">
        <w:t>million</w:t>
      </w:r>
      <w:r w:rsidR="00AE4004">
        <w:t xml:space="preserve"> </w:t>
      </w:r>
      <w:r w:rsidRPr="00842067">
        <w:t>in</w:t>
      </w:r>
      <w:r w:rsidR="00AE4004">
        <w:t xml:space="preserve"> </w:t>
      </w:r>
      <w:r w:rsidRPr="00842067">
        <w:t>1993.</w:t>
      </w:r>
      <w:r w:rsidR="00AE4004">
        <w:t xml:space="preserve"> </w:t>
      </w:r>
      <w:r w:rsidRPr="00842067">
        <w:t>A</w:t>
      </w:r>
      <w:r w:rsidR="00AE4004">
        <w:t xml:space="preserve"> </w:t>
      </w:r>
      <w:r w:rsidRPr="00842067">
        <w:t>fifth</w:t>
      </w:r>
      <w:r w:rsidR="00AE4004">
        <w:t xml:space="preserve"> </w:t>
      </w:r>
      <w:r w:rsidRPr="00842067">
        <w:t>census</w:t>
      </w:r>
      <w:r w:rsidR="00AE4004">
        <w:t xml:space="preserve"> </w:t>
      </w:r>
      <w:r w:rsidRPr="00842067">
        <w:t>had</w:t>
      </w:r>
      <w:r w:rsidR="00AE4004">
        <w:t xml:space="preserve"> </w:t>
      </w:r>
      <w:r w:rsidRPr="00842067">
        <w:t>been</w:t>
      </w:r>
      <w:r w:rsidR="00AE4004">
        <w:t xml:space="preserve"> </w:t>
      </w:r>
      <w:r w:rsidRPr="00842067">
        <w:t>due</w:t>
      </w:r>
      <w:r w:rsidR="00AE4004">
        <w:t xml:space="preserve"> </w:t>
      </w:r>
      <w:r w:rsidRPr="00842067">
        <w:t>to</w:t>
      </w:r>
      <w:r w:rsidR="00AE4004">
        <w:t xml:space="preserve"> </w:t>
      </w:r>
      <w:r w:rsidRPr="00842067">
        <w:t>take</w:t>
      </w:r>
      <w:r w:rsidR="00AE4004">
        <w:t xml:space="preserve"> </w:t>
      </w:r>
      <w:r w:rsidRPr="00842067">
        <w:t>place</w:t>
      </w:r>
      <w:r w:rsidR="00AE4004">
        <w:t xml:space="preserve"> </w:t>
      </w:r>
      <w:r w:rsidRPr="00842067">
        <w:t>in</w:t>
      </w:r>
      <w:r w:rsidR="00AE4004">
        <w:t xml:space="preserve"> </w:t>
      </w:r>
      <w:r w:rsidRPr="00842067">
        <w:t>2002</w:t>
      </w:r>
      <w:r w:rsidR="00AE4004">
        <w:t xml:space="preserve"> </w:t>
      </w:r>
      <w:r w:rsidRPr="00842067">
        <w:t>but,</w:t>
      </w:r>
      <w:r w:rsidR="00AE4004">
        <w:t xml:space="preserve"> </w:t>
      </w:r>
      <w:r w:rsidRPr="00842067">
        <w:t>owing</w:t>
      </w:r>
      <w:r w:rsidR="00AE4004">
        <w:t xml:space="preserve"> </w:t>
      </w:r>
      <w:r w:rsidRPr="00842067">
        <w:t>to</w:t>
      </w:r>
      <w:r w:rsidR="00AE4004">
        <w:t xml:space="preserve"> </w:t>
      </w:r>
      <w:r w:rsidRPr="00842067">
        <w:t>the</w:t>
      </w:r>
      <w:r w:rsidR="00AE4004">
        <w:t xml:space="preserve"> </w:t>
      </w:r>
      <w:r w:rsidRPr="00842067">
        <w:t>circumstances</w:t>
      </w:r>
      <w:r w:rsidR="00AE4004">
        <w:t xml:space="preserve"> </w:t>
      </w:r>
      <w:r w:rsidRPr="00842067">
        <w:t>in</w:t>
      </w:r>
      <w:r w:rsidR="00AE4004">
        <w:t xml:space="preserve"> </w:t>
      </w:r>
      <w:r w:rsidRPr="00842067">
        <w:t>the</w:t>
      </w:r>
      <w:r w:rsidR="00AE4004">
        <w:t xml:space="preserve"> </w:t>
      </w:r>
      <w:r w:rsidRPr="00842067">
        <w:t>country</w:t>
      </w:r>
      <w:r w:rsidR="00AE4004">
        <w:t xml:space="preserve"> </w:t>
      </w:r>
      <w:r w:rsidRPr="00842067">
        <w:t>at</w:t>
      </w:r>
      <w:r w:rsidR="00AE4004">
        <w:t xml:space="preserve"> </w:t>
      </w:r>
      <w:r w:rsidRPr="00842067">
        <w:t>that</w:t>
      </w:r>
      <w:r w:rsidR="00AE4004">
        <w:t xml:space="preserve"> </w:t>
      </w:r>
      <w:r w:rsidRPr="00842067">
        <w:t>time,</w:t>
      </w:r>
      <w:r w:rsidR="00AE4004">
        <w:t xml:space="preserve"> </w:t>
      </w:r>
      <w:r w:rsidRPr="00842067">
        <w:t>it</w:t>
      </w:r>
      <w:r w:rsidR="00AE4004">
        <w:t xml:space="preserve"> </w:t>
      </w:r>
      <w:r w:rsidRPr="00842067">
        <w:t>was</w:t>
      </w:r>
      <w:r w:rsidR="00AE4004">
        <w:t xml:space="preserve"> </w:t>
      </w:r>
      <w:r w:rsidRPr="00842067">
        <w:t>postponed</w:t>
      </w:r>
      <w:r w:rsidR="00AE4004">
        <w:t xml:space="preserve"> </w:t>
      </w:r>
      <w:r w:rsidRPr="00842067">
        <w:t>until</w:t>
      </w:r>
      <w:r w:rsidR="00AE4004">
        <w:t xml:space="preserve"> </w:t>
      </w:r>
      <w:r w:rsidRPr="00842067">
        <w:t>after</w:t>
      </w:r>
      <w:r w:rsidR="00AE4004">
        <w:t xml:space="preserve"> </w:t>
      </w:r>
      <w:r w:rsidRPr="00842067">
        <w:t>the</w:t>
      </w:r>
      <w:r w:rsidR="00AE4004">
        <w:t xml:space="preserve"> </w:t>
      </w:r>
      <w:r w:rsidRPr="00842067">
        <w:t>signing</w:t>
      </w:r>
      <w:r w:rsidR="00AE4004">
        <w:t xml:space="preserve"> </w:t>
      </w:r>
      <w:r w:rsidRPr="00842067">
        <w:t>of</w:t>
      </w:r>
      <w:r w:rsidR="00AE4004">
        <w:t xml:space="preserve"> </w:t>
      </w:r>
      <w:r w:rsidRPr="00842067">
        <w:t>the</w:t>
      </w:r>
      <w:r w:rsidR="00AE4004">
        <w:t xml:space="preserve"> </w:t>
      </w:r>
      <w:r w:rsidRPr="00842067">
        <w:t>Peace</w:t>
      </w:r>
      <w:r w:rsidR="00AE4004">
        <w:t xml:space="preserve"> </w:t>
      </w:r>
      <w:r w:rsidRPr="00842067">
        <w:t>Agreement,</w:t>
      </w:r>
      <w:r w:rsidR="00AE4004">
        <w:t xml:space="preserve"> </w:t>
      </w:r>
      <w:r w:rsidRPr="00842067">
        <w:t>which</w:t>
      </w:r>
      <w:r w:rsidR="00AE4004">
        <w:t xml:space="preserve"> </w:t>
      </w:r>
      <w:r w:rsidRPr="00842067">
        <w:t>provided</w:t>
      </w:r>
      <w:r w:rsidR="00AE4004">
        <w:t xml:space="preserve"> </w:t>
      </w:r>
      <w:r w:rsidRPr="00842067">
        <w:t>for</w:t>
      </w:r>
      <w:r w:rsidR="00AE4004">
        <w:t xml:space="preserve"> </w:t>
      </w:r>
      <w:r w:rsidRPr="00842067">
        <w:t>a</w:t>
      </w:r>
      <w:r w:rsidR="00AE4004">
        <w:t xml:space="preserve"> </w:t>
      </w:r>
      <w:r w:rsidRPr="00842067">
        <w:t>full</w:t>
      </w:r>
      <w:r w:rsidR="00AE4004">
        <w:t xml:space="preserve"> </w:t>
      </w:r>
      <w:r w:rsidRPr="00842067">
        <w:t>census</w:t>
      </w:r>
      <w:r w:rsidR="00AE4004">
        <w:t xml:space="preserve"> </w:t>
      </w:r>
      <w:r w:rsidRPr="00842067">
        <w:t>covering</w:t>
      </w:r>
      <w:r w:rsidR="00AE4004">
        <w:t xml:space="preserve"> </w:t>
      </w:r>
      <w:r w:rsidRPr="00842067">
        <w:t>the</w:t>
      </w:r>
      <w:r w:rsidR="00AE4004">
        <w:t xml:space="preserve"> </w:t>
      </w:r>
      <w:r w:rsidRPr="00842067">
        <w:t>whole</w:t>
      </w:r>
      <w:r w:rsidR="00AE4004">
        <w:t xml:space="preserve"> </w:t>
      </w:r>
      <w:r w:rsidRPr="00842067">
        <w:t>of</w:t>
      </w:r>
      <w:r w:rsidR="00AE4004">
        <w:t xml:space="preserve"> </w:t>
      </w:r>
      <w:r w:rsidRPr="00842067">
        <w:t>the</w:t>
      </w:r>
      <w:r w:rsidR="00AE4004">
        <w:t xml:space="preserve"> </w:t>
      </w:r>
      <w:r w:rsidRPr="00842067">
        <w:t>Sudan</w:t>
      </w:r>
      <w:r w:rsidR="00AE4004">
        <w:t xml:space="preserve"> </w:t>
      </w:r>
      <w:r w:rsidRPr="00842067">
        <w:t>as</w:t>
      </w:r>
      <w:r w:rsidR="00AE4004">
        <w:t xml:space="preserve"> </w:t>
      </w:r>
      <w:r w:rsidRPr="00842067">
        <w:t>it</w:t>
      </w:r>
      <w:r w:rsidR="00AE4004">
        <w:t xml:space="preserve"> </w:t>
      </w:r>
      <w:r w:rsidRPr="00842067">
        <w:t>then</w:t>
      </w:r>
      <w:r w:rsidR="00AE4004">
        <w:t xml:space="preserve"> </w:t>
      </w:r>
      <w:r w:rsidRPr="00842067">
        <w:t>was.</w:t>
      </w:r>
      <w:r w:rsidR="00AE4004">
        <w:t xml:space="preserve"> </w:t>
      </w:r>
      <w:r w:rsidRPr="00842067">
        <w:t>The</w:t>
      </w:r>
      <w:r w:rsidR="00AE4004">
        <w:t xml:space="preserve"> </w:t>
      </w:r>
      <w:r w:rsidRPr="00842067">
        <w:t>fifth</w:t>
      </w:r>
      <w:r w:rsidR="00AE4004">
        <w:t xml:space="preserve"> </w:t>
      </w:r>
      <w:r w:rsidRPr="00842067">
        <w:t>census</w:t>
      </w:r>
      <w:r w:rsidR="00AE4004">
        <w:t xml:space="preserve"> </w:t>
      </w:r>
      <w:r w:rsidRPr="00842067">
        <w:t>was</w:t>
      </w:r>
      <w:r w:rsidR="00AE4004">
        <w:t xml:space="preserve"> </w:t>
      </w:r>
      <w:r w:rsidRPr="00842067">
        <w:t>thus</w:t>
      </w:r>
      <w:r w:rsidR="00AE4004">
        <w:t xml:space="preserve"> </w:t>
      </w:r>
      <w:r w:rsidRPr="00842067">
        <w:t>conducted</w:t>
      </w:r>
      <w:r w:rsidR="00AE4004">
        <w:t xml:space="preserve"> </w:t>
      </w:r>
      <w:r w:rsidRPr="00842067">
        <w:t>in</w:t>
      </w:r>
      <w:r w:rsidR="00AE4004">
        <w:t xml:space="preserve"> </w:t>
      </w:r>
      <w:r w:rsidRPr="00842067">
        <w:t>April</w:t>
      </w:r>
      <w:r w:rsidR="00AE4004">
        <w:t xml:space="preserve"> </w:t>
      </w:r>
      <w:r w:rsidRPr="00842067">
        <w:t>2008</w:t>
      </w:r>
      <w:r w:rsidR="00AE4004">
        <w:t xml:space="preserve"> </w:t>
      </w:r>
      <w:r w:rsidRPr="00842067">
        <w:t>and</w:t>
      </w:r>
      <w:r w:rsidR="00AE4004">
        <w:t xml:space="preserve"> </w:t>
      </w:r>
      <w:r w:rsidRPr="00842067">
        <w:t>showed</w:t>
      </w:r>
      <w:r w:rsidR="00AE4004">
        <w:t xml:space="preserve"> </w:t>
      </w:r>
      <w:r w:rsidRPr="00842067">
        <w:t>that</w:t>
      </w:r>
      <w:r w:rsidR="00AE4004">
        <w:t xml:space="preserve"> </w:t>
      </w:r>
      <w:r w:rsidRPr="00842067">
        <w:t>the</w:t>
      </w:r>
      <w:r w:rsidR="00AE4004">
        <w:t xml:space="preserve"> </w:t>
      </w:r>
      <w:r w:rsidRPr="00842067">
        <w:t>population</w:t>
      </w:r>
      <w:r w:rsidR="00AE4004">
        <w:t xml:space="preserve"> </w:t>
      </w:r>
      <w:r w:rsidRPr="00842067">
        <w:t>stood</w:t>
      </w:r>
      <w:r w:rsidR="00AE4004">
        <w:t xml:space="preserve"> </w:t>
      </w:r>
      <w:r w:rsidRPr="00842067">
        <w:t>at</w:t>
      </w:r>
      <w:r w:rsidR="00AE4004">
        <w:t xml:space="preserve"> </w:t>
      </w:r>
      <w:r w:rsidRPr="00842067">
        <w:t>39.1</w:t>
      </w:r>
      <w:r w:rsidR="00AE4004">
        <w:t xml:space="preserve"> </w:t>
      </w:r>
      <w:r w:rsidRPr="00842067">
        <w:t>million,</w:t>
      </w:r>
      <w:r w:rsidR="00AE4004">
        <w:t xml:space="preserve"> </w:t>
      </w:r>
      <w:r w:rsidRPr="00842067">
        <w:t>with</w:t>
      </w:r>
      <w:r w:rsidR="00AE4004">
        <w:t xml:space="preserve"> </w:t>
      </w:r>
      <w:r w:rsidRPr="00842067">
        <w:t>the</w:t>
      </w:r>
      <w:r w:rsidR="00AE4004">
        <w:t xml:space="preserve"> </w:t>
      </w:r>
      <w:r w:rsidRPr="00842067">
        <w:t>population</w:t>
      </w:r>
      <w:r w:rsidR="00AE4004">
        <w:t xml:space="preserve"> </w:t>
      </w:r>
      <w:r w:rsidRPr="00842067">
        <w:t>of</w:t>
      </w:r>
      <w:r w:rsidR="00AE4004">
        <w:t xml:space="preserve"> </w:t>
      </w:r>
      <w:r w:rsidRPr="00842067">
        <w:t>northern</w:t>
      </w:r>
      <w:r w:rsidR="00AE4004">
        <w:t xml:space="preserve"> </w:t>
      </w:r>
      <w:smartTag w:uri="urn:schemas-microsoft-com:office:smarttags" w:element="country-region">
        <w:r w:rsidRPr="00842067">
          <w:t>Sudan</w:t>
        </w:r>
      </w:smartTag>
      <w:r w:rsidRPr="00842067">
        <w:t>,</w:t>
      </w:r>
      <w:r w:rsidR="00AE4004">
        <w:t xml:space="preserve"> </w:t>
      </w:r>
      <w:r w:rsidRPr="00842067">
        <w:t>i.e.,</w:t>
      </w:r>
      <w:r w:rsidR="00AE4004">
        <w:t xml:space="preserve"> </w:t>
      </w:r>
      <w:r w:rsidRPr="00842067">
        <w:t>the</w:t>
      </w:r>
      <w:r w:rsidR="00AE4004">
        <w:t xml:space="preserve"> </w:t>
      </w:r>
      <w:r w:rsidRPr="00842067">
        <w:t>present</w:t>
      </w:r>
      <w:r w:rsidR="00AE4004">
        <w:t xml:space="preserve"> </w:t>
      </w:r>
      <w:r w:rsidRPr="00842067">
        <w:t>Republic</w:t>
      </w:r>
      <w:r w:rsidR="00AE4004">
        <w:t xml:space="preserve"> </w:t>
      </w:r>
      <w:r w:rsidRPr="00842067">
        <w:t>of</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amounting</w:t>
      </w:r>
      <w:r w:rsidR="00AE4004">
        <w:t xml:space="preserve"> </w:t>
      </w:r>
      <w:r w:rsidRPr="00842067">
        <w:t>to</w:t>
      </w:r>
      <w:r w:rsidR="00AE4004">
        <w:t xml:space="preserve"> </w:t>
      </w:r>
      <w:r w:rsidRPr="00842067">
        <w:t>roughly</w:t>
      </w:r>
      <w:r w:rsidR="00AE4004">
        <w:t xml:space="preserve"> </w:t>
      </w:r>
      <w:r w:rsidRPr="00842067">
        <w:t>30.9</w:t>
      </w:r>
      <w:r w:rsidR="00AE4004">
        <w:t xml:space="preserve"> </w:t>
      </w:r>
      <w:r w:rsidRPr="00842067">
        <w:t>million.</w:t>
      </w:r>
    </w:p>
    <w:p w:rsidR="00842067" w:rsidRPr="00842067" w:rsidRDefault="00842067" w:rsidP="00842067">
      <w:pPr>
        <w:pStyle w:val="SingleTxtG"/>
      </w:pPr>
      <w:r w:rsidRPr="00842067">
        <w:t>12.</w:t>
      </w:r>
      <w:r w:rsidRPr="00842067">
        <w:tab/>
        <w:t>The</w:t>
      </w:r>
      <w:r w:rsidR="00AE4004">
        <w:t xml:space="preserve"> </w:t>
      </w:r>
      <w:r w:rsidRPr="00842067">
        <w:t>annual</w:t>
      </w:r>
      <w:r w:rsidR="00AE4004">
        <w:t xml:space="preserve"> </w:t>
      </w:r>
      <w:r w:rsidRPr="00842067">
        <w:t>population</w:t>
      </w:r>
      <w:r w:rsidR="00AE4004">
        <w:t xml:space="preserve"> </w:t>
      </w:r>
      <w:r w:rsidRPr="00842067">
        <w:t>growth</w:t>
      </w:r>
      <w:r w:rsidR="00AE4004">
        <w:t xml:space="preserve"> </w:t>
      </w:r>
      <w:r w:rsidRPr="00842067">
        <w:t>rate</w:t>
      </w:r>
      <w:r w:rsidR="00AE4004">
        <w:t xml:space="preserve"> </w:t>
      </w:r>
      <w:r w:rsidRPr="00842067">
        <w:t>was</w:t>
      </w:r>
      <w:r w:rsidR="00AE4004">
        <w:t xml:space="preserve"> </w:t>
      </w:r>
      <w:r w:rsidRPr="00842067">
        <w:t>estimated</w:t>
      </w:r>
      <w:r w:rsidR="00AE4004">
        <w:t xml:space="preserve"> </w:t>
      </w:r>
      <w:r w:rsidRPr="00842067">
        <w:t>at</w:t>
      </w:r>
      <w:r w:rsidR="00AE4004">
        <w:t xml:space="preserve"> </w:t>
      </w:r>
      <w:r w:rsidRPr="00842067">
        <w:t>around</w:t>
      </w:r>
      <w:r w:rsidR="00AE4004">
        <w:t xml:space="preserve"> </w:t>
      </w:r>
      <w:r w:rsidRPr="00842067">
        <w:t>2.1,</w:t>
      </w:r>
      <w:r w:rsidR="00AE4004">
        <w:t xml:space="preserve"> </w:t>
      </w:r>
      <w:r w:rsidRPr="00842067">
        <w:t>2.13,</w:t>
      </w:r>
      <w:r w:rsidR="00AE4004">
        <w:t xml:space="preserve"> </w:t>
      </w:r>
      <w:r w:rsidRPr="00842067">
        <w:t>2.57</w:t>
      </w:r>
      <w:r w:rsidR="00AE4004">
        <w:t xml:space="preserve"> </w:t>
      </w:r>
      <w:r w:rsidRPr="00842067">
        <w:t>and</w:t>
      </w:r>
      <w:r w:rsidR="00AE4004">
        <w:t xml:space="preserve"> </w:t>
      </w:r>
      <w:r w:rsidRPr="00842067">
        <w:t>2.88</w:t>
      </w:r>
      <w:r w:rsidR="00AE4004">
        <w:t xml:space="preserve"> </w:t>
      </w:r>
      <w:r w:rsidRPr="00842067">
        <w:t>per</w:t>
      </w:r>
      <w:r w:rsidR="00AE4004">
        <w:t xml:space="preserve"> </w:t>
      </w:r>
      <w:r w:rsidRPr="00842067">
        <w:t>cent</w:t>
      </w:r>
      <w:r w:rsidR="00AE4004">
        <w:t xml:space="preserve"> </w:t>
      </w:r>
      <w:r w:rsidRPr="00842067">
        <w:t>in</w:t>
      </w:r>
      <w:r w:rsidR="00AE4004">
        <w:t xml:space="preserve"> </w:t>
      </w:r>
      <w:r w:rsidRPr="00842067">
        <w:t>the</w:t>
      </w:r>
      <w:r w:rsidR="00AE4004">
        <w:t xml:space="preserve"> </w:t>
      </w:r>
      <w:r w:rsidRPr="00842067">
        <w:t>first</w:t>
      </w:r>
      <w:r w:rsidR="00AE4004">
        <w:t xml:space="preserve"> </w:t>
      </w:r>
      <w:r w:rsidRPr="00842067">
        <w:t>four</w:t>
      </w:r>
      <w:r w:rsidR="00AE4004">
        <w:t xml:space="preserve"> </w:t>
      </w:r>
      <w:r w:rsidRPr="00842067">
        <w:t>censuses,</w:t>
      </w:r>
      <w:r w:rsidR="00AE4004">
        <w:t xml:space="preserve"> </w:t>
      </w:r>
      <w:r w:rsidRPr="00842067">
        <w:t>respectively.</w:t>
      </w:r>
      <w:r w:rsidR="00AE4004">
        <w:t xml:space="preserve"> </w:t>
      </w:r>
      <w:r w:rsidRPr="00842067">
        <w:t>According</w:t>
      </w:r>
      <w:r w:rsidR="00AE4004">
        <w:t xml:space="preserve"> </w:t>
      </w:r>
      <w:r w:rsidRPr="00842067">
        <w:t>to</w:t>
      </w:r>
      <w:r w:rsidR="00AE4004">
        <w:t xml:space="preserve"> </w:t>
      </w:r>
      <w:r w:rsidRPr="00842067">
        <w:t>the</w:t>
      </w:r>
      <w:r w:rsidR="00AE4004">
        <w:t xml:space="preserve"> </w:t>
      </w:r>
      <w:r w:rsidRPr="00842067">
        <w:t>fifth</w:t>
      </w:r>
      <w:r w:rsidR="00AE4004">
        <w:t xml:space="preserve"> </w:t>
      </w:r>
      <w:r w:rsidRPr="00842067">
        <w:t>census</w:t>
      </w:r>
      <w:r w:rsidR="00AE4004">
        <w:t xml:space="preserve"> </w:t>
      </w:r>
      <w:r w:rsidRPr="00842067">
        <w:t>conducted</w:t>
      </w:r>
      <w:r w:rsidR="00AE4004">
        <w:t xml:space="preserve"> </w:t>
      </w:r>
      <w:r w:rsidRPr="00842067">
        <w:t>in</w:t>
      </w:r>
      <w:r w:rsidR="00AE4004">
        <w:t xml:space="preserve"> </w:t>
      </w:r>
      <w:r w:rsidRPr="00842067">
        <w:t>April</w:t>
      </w:r>
      <w:r w:rsidR="00AE4004">
        <w:t xml:space="preserve"> </w:t>
      </w:r>
      <w:r w:rsidRPr="00842067">
        <w:t>2008,</w:t>
      </w:r>
      <w:r w:rsidR="00AE4004">
        <w:t xml:space="preserve"> </w:t>
      </w:r>
      <w:r w:rsidRPr="00842067">
        <w:t>the</w:t>
      </w:r>
      <w:r w:rsidR="00AE4004">
        <w:t xml:space="preserve"> </w:t>
      </w:r>
      <w:r w:rsidRPr="00842067">
        <w:t>annual</w:t>
      </w:r>
      <w:r w:rsidR="00AE4004">
        <w:t xml:space="preserve"> </w:t>
      </w:r>
      <w:r w:rsidRPr="00842067">
        <w:t>population</w:t>
      </w:r>
      <w:r w:rsidR="00AE4004">
        <w:t xml:space="preserve"> </w:t>
      </w:r>
      <w:r w:rsidRPr="00842067">
        <w:t>growth</w:t>
      </w:r>
      <w:r w:rsidR="00AE4004">
        <w:t xml:space="preserve"> </w:t>
      </w:r>
      <w:r w:rsidRPr="00842067">
        <w:t>rate</w:t>
      </w:r>
      <w:r w:rsidR="00AE4004">
        <w:t xml:space="preserve"> </w:t>
      </w:r>
      <w:r w:rsidRPr="00842067">
        <w:t>in</w:t>
      </w:r>
      <w:r w:rsidR="00AE4004">
        <w:t xml:space="preserve"> </w:t>
      </w:r>
      <w:r w:rsidRPr="00842067">
        <w:t>the</w:t>
      </w:r>
      <w:r w:rsidR="00AE4004">
        <w:t xml:space="preserve"> </w:t>
      </w:r>
      <w:r w:rsidRPr="00842067">
        <w:t>Republic</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was</w:t>
      </w:r>
      <w:r w:rsidR="00AE4004">
        <w:t xml:space="preserve"> </w:t>
      </w:r>
      <w:r w:rsidRPr="00842067">
        <w:t>approximately</w:t>
      </w:r>
      <w:r w:rsidR="00AE4004">
        <w:t xml:space="preserve"> </w:t>
      </w:r>
      <w:r w:rsidRPr="00842067">
        <w:t>2.4</w:t>
      </w:r>
      <w:r w:rsidR="00AE4004">
        <w:t xml:space="preserve"> </w:t>
      </w:r>
      <w:r w:rsidRPr="00842067">
        <w:t>per</w:t>
      </w:r>
      <w:r w:rsidR="00AE4004">
        <w:t xml:space="preserve"> </w:t>
      </w:r>
      <w:r w:rsidRPr="00842067">
        <w:t>cent.</w:t>
      </w:r>
      <w:r w:rsidR="00AE4004">
        <w:t xml:space="preserve"> </w:t>
      </w:r>
      <w:r w:rsidRPr="00842067">
        <w:t>In</w:t>
      </w:r>
      <w:r w:rsidR="00AE4004">
        <w:t xml:space="preserve"> </w:t>
      </w:r>
      <w:r w:rsidRPr="00842067">
        <w:t>other</w:t>
      </w:r>
      <w:r w:rsidR="00AE4004">
        <w:t xml:space="preserve"> </w:t>
      </w:r>
      <w:r w:rsidRPr="00842067">
        <w:t>words,</w:t>
      </w:r>
      <w:r w:rsidR="00AE4004">
        <w:t xml:space="preserve"> </w:t>
      </w:r>
      <w:r w:rsidRPr="00842067">
        <w:t>the</w:t>
      </w:r>
      <w:r w:rsidR="00AE4004">
        <w:t xml:space="preserve"> </w:t>
      </w:r>
      <w:r w:rsidRPr="00842067">
        <w:t>population</w:t>
      </w:r>
      <w:r w:rsidR="00AE4004">
        <w:t xml:space="preserve"> </w:t>
      </w:r>
      <w:r w:rsidRPr="00842067">
        <w:t>number</w:t>
      </w:r>
      <w:r w:rsidR="00AE4004">
        <w:t xml:space="preserve"> </w:t>
      </w:r>
      <w:r w:rsidRPr="00842067">
        <w:t>doubles</w:t>
      </w:r>
      <w:r w:rsidR="00AE4004">
        <w:t xml:space="preserve"> </w:t>
      </w:r>
      <w:r w:rsidRPr="00842067">
        <w:t>every</w:t>
      </w:r>
      <w:r w:rsidR="00AE4004">
        <w:t xml:space="preserve"> </w:t>
      </w:r>
      <w:r w:rsidRPr="00842067">
        <w:t>27</w:t>
      </w:r>
      <w:r w:rsidR="00AE4004">
        <w:t xml:space="preserve"> </w:t>
      </w:r>
      <w:r w:rsidRPr="00842067">
        <w:t>years,</w:t>
      </w:r>
      <w:r w:rsidR="00AE4004">
        <w:t xml:space="preserve"> </w:t>
      </w:r>
      <w:r w:rsidRPr="00842067">
        <w:t>which</w:t>
      </w:r>
      <w:r w:rsidR="00AE4004">
        <w:t xml:space="preserve"> </w:t>
      </w:r>
      <w:r w:rsidRPr="00842067">
        <w:t>is</w:t>
      </w:r>
      <w:r w:rsidR="00AE4004">
        <w:t xml:space="preserve"> </w:t>
      </w:r>
      <w:r w:rsidRPr="00842067">
        <w:t>at</w:t>
      </w:r>
      <w:r w:rsidR="00AE4004">
        <w:t xml:space="preserve"> </w:t>
      </w:r>
      <w:r w:rsidRPr="00842067">
        <w:t>one</w:t>
      </w:r>
      <w:r w:rsidR="00AE4004">
        <w:t xml:space="preserve"> </w:t>
      </w:r>
      <w:r w:rsidRPr="00842067">
        <w:t>of</w:t>
      </w:r>
      <w:r w:rsidR="00AE4004">
        <w:t xml:space="preserve"> </w:t>
      </w:r>
      <w:r w:rsidRPr="00842067">
        <w:t>the</w:t>
      </w:r>
      <w:r w:rsidR="00AE4004">
        <w:t xml:space="preserve"> </w:t>
      </w:r>
      <w:r w:rsidRPr="00842067">
        <w:t>highest</w:t>
      </w:r>
      <w:r w:rsidR="00AE4004">
        <w:t xml:space="preserve"> </w:t>
      </w:r>
      <w:r w:rsidRPr="00842067">
        <w:t>rates</w:t>
      </w:r>
      <w:r w:rsidR="00AE4004">
        <w:t xml:space="preserve"> </w:t>
      </w:r>
      <w:r w:rsidRPr="00842067">
        <w:t>in</w:t>
      </w:r>
      <w:r w:rsidR="00AE4004">
        <w:t xml:space="preserve"> </w:t>
      </w:r>
      <w:r w:rsidRPr="00842067">
        <w:t>the</w:t>
      </w:r>
      <w:r w:rsidR="00AE4004">
        <w:t xml:space="preserve"> </w:t>
      </w:r>
      <w:r w:rsidRPr="00842067">
        <w:t>world,</w:t>
      </w:r>
      <w:r w:rsidR="00AE4004">
        <w:t xml:space="preserve"> </w:t>
      </w:r>
      <w:r w:rsidRPr="00842067">
        <w:t>the</w:t>
      </w:r>
      <w:r w:rsidR="00AE4004">
        <w:t xml:space="preserve"> </w:t>
      </w:r>
      <w:r w:rsidRPr="00842067">
        <w:t>global</w:t>
      </w:r>
      <w:r w:rsidR="00AE4004">
        <w:t xml:space="preserve"> </w:t>
      </w:r>
      <w:r w:rsidRPr="00842067">
        <w:t>average</w:t>
      </w:r>
      <w:r w:rsidR="00AE4004">
        <w:t xml:space="preserve"> </w:t>
      </w:r>
      <w:r w:rsidRPr="00842067">
        <w:t>being</w:t>
      </w:r>
      <w:r w:rsidR="00AE4004">
        <w:t xml:space="preserve"> </w:t>
      </w:r>
      <w:r w:rsidRPr="00842067">
        <w:t>about</w:t>
      </w:r>
      <w:r w:rsidR="00AE4004">
        <w:t xml:space="preserve"> </w:t>
      </w:r>
      <w:r w:rsidRPr="00842067">
        <w:t>1.4</w:t>
      </w:r>
      <w:r w:rsidR="00AE4004">
        <w:t xml:space="preserve"> </w:t>
      </w:r>
      <w:r w:rsidRPr="00842067">
        <w:t>per</w:t>
      </w:r>
      <w:r w:rsidR="00AE4004">
        <w:t xml:space="preserve"> </w:t>
      </w:r>
      <w:r w:rsidRPr="00842067">
        <w:t>cent.</w:t>
      </w:r>
    </w:p>
    <w:p w:rsidR="00842067" w:rsidRPr="00842067" w:rsidRDefault="00842067" w:rsidP="00842067">
      <w:pPr>
        <w:pStyle w:val="SingleTxtG"/>
      </w:pPr>
      <w:r w:rsidRPr="00842067">
        <w:t>13.</w:t>
      </w:r>
      <w:r w:rsidRPr="00842067">
        <w:tab/>
        <w:t>According</w:t>
      </w:r>
      <w:r w:rsidR="00AE4004">
        <w:t xml:space="preserve"> </w:t>
      </w:r>
      <w:r w:rsidRPr="00842067">
        <w:t>to</w:t>
      </w:r>
      <w:r w:rsidR="00AE4004">
        <w:t xml:space="preserve"> </w:t>
      </w:r>
      <w:r w:rsidRPr="00842067">
        <w:t>projections,</w:t>
      </w:r>
      <w:r w:rsidR="00AE4004">
        <w:t xml:space="preserve"> </w:t>
      </w:r>
      <w:r w:rsidRPr="00842067">
        <w:t>the</w:t>
      </w:r>
      <w:r w:rsidR="00AE4004">
        <w:t xml:space="preserve"> </w:t>
      </w:r>
      <w:r w:rsidRPr="00842067">
        <w:t>population</w:t>
      </w:r>
      <w:r w:rsidR="00AE4004">
        <w:t xml:space="preserve"> </w:t>
      </w:r>
      <w:r w:rsidRPr="00842067">
        <w:t>of</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00AE4004">
        <w:t xml:space="preserve"> </w:t>
      </w:r>
      <w:r w:rsidRPr="00842067">
        <w:t>is</w:t>
      </w:r>
      <w:r w:rsidR="00AE4004">
        <w:t xml:space="preserve"> </w:t>
      </w:r>
      <w:r w:rsidRPr="00842067">
        <w:t>set</w:t>
      </w:r>
      <w:r w:rsidR="00AE4004">
        <w:t xml:space="preserve"> </w:t>
      </w:r>
      <w:r w:rsidRPr="00842067">
        <w:t>to</w:t>
      </w:r>
      <w:r w:rsidR="00AE4004">
        <w:t xml:space="preserve"> </w:t>
      </w:r>
      <w:r w:rsidRPr="00842067">
        <w:t>increase</w:t>
      </w:r>
      <w:r w:rsidR="00AE4004">
        <w:t xml:space="preserve"> </w:t>
      </w:r>
      <w:r w:rsidRPr="00842067">
        <w:t>to</w:t>
      </w:r>
      <w:r w:rsidR="00AE4004">
        <w:t xml:space="preserve"> </w:t>
      </w:r>
      <w:r w:rsidRPr="00842067">
        <w:t>either</w:t>
      </w:r>
      <w:r w:rsidR="00AE4004">
        <w:t xml:space="preserve"> </w:t>
      </w:r>
      <w:r w:rsidRPr="00842067">
        <w:t>55.5,</w:t>
      </w:r>
      <w:r w:rsidR="00AE4004">
        <w:t xml:space="preserve"> </w:t>
      </w:r>
      <w:r w:rsidRPr="00842067">
        <w:t>58.6</w:t>
      </w:r>
      <w:r w:rsidR="00AE4004">
        <w:t xml:space="preserve"> </w:t>
      </w:r>
      <w:r w:rsidRPr="00842067">
        <w:t>or</w:t>
      </w:r>
      <w:r w:rsidR="00AE4004">
        <w:t xml:space="preserve"> </w:t>
      </w:r>
      <w:r w:rsidRPr="00842067">
        <w:t>61.7</w:t>
      </w:r>
      <w:r w:rsidR="00AE4004">
        <w:t xml:space="preserve"> </w:t>
      </w:r>
      <w:r w:rsidRPr="00842067">
        <w:t>million</w:t>
      </w:r>
      <w:r w:rsidR="00AE4004">
        <w:t xml:space="preserve"> </w:t>
      </w:r>
      <w:r w:rsidRPr="00842067">
        <w:t>by</w:t>
      </w:r>
      <w:r w:rsidR="00AE4004">
        <w:t xml:space="preserve"> </w:t>
      </w:r>
      <w:r w:rsidRPr="00842067">
        <w:t>2031.</w:t>
      </w:r>
      <w:r w:rsidRPr="007609BF">
        <w:rPr>
          <w:rStyle w:val="FootnoteTextChar"/>
          <w:vertAlign w:val="superscript"/>
        </w:rPr>
        <w:footnoteReference w:id="5"/>
      </w:r>
    </w:p>
    <w:p w:rsidR="00842067" w:rsidRPr="00842067" w:rsidRDefault="00842067" w:rsidP="00842067">
      <w:pPr>
        <w:pStyle w:val="SingleTxtG"/>
      </w:pPr>
      <w:r w:rsidRPr="00842067">
        <w:t>14.</w:t>
      </w:r>
      <w:r w:rsidRPr="00842067">
        <w:tab/>
        <w:t>The</w:t>
      </w:r>
      <w:r w:rsidR="00AE4004">
        <w:t xml:space="preserve"> </w:t>
      </w:r>
      <w:r w:rsidRPr="00842067">
        <w:t>overall</w:t>
      </w:r>
      <w:r w:rsidR="00AE4004">
        <w:t xml:space="preserve"> </w:t>
      </w:r>
      <w:r w:rsidRPr="00842067">
        <w:t>population</w:t>
      </w:r>
      <w:r w:rsidR="00AE4004">
        <w:t xml:space="preserve"> </w:t>
      </w:r>
      <w:r w:rsidRPr="00842067">
        <w:t>density</w:t>
      </w:r>
      <w:r w:rsidR="00AE4004">
        <w:t xml:space="preserve"> </w:t>
      </w:r>
      <w:r w:rsidRPr="00842067">
        <w:t>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was</w:t>
      </w:r>
      <w:r w:rsidR="00AE4004">
        <w:t xml:space="preserve"> </w:t>
      </w:r>
      <w:r w:rsidRPr="00842067">
        <w:t>roughly</w:t>
      </w:r>
      <w:r w:rsidR="00AE4004">
        <w:t xml:space="preserve"> </w:t>
      </w:r>
      <w:r w:rsidRPr="00842067">
        <w:t>16</w:t>
      </w:r>
      <w:r w:rsidR="00AE4004">
        <w:t xml:space="preserve"> </w:t>
      </w:r>
      <w:r w:rsidRPr="00842067">
        <w:t>inhabitants</w:t>
      </w:r>
      <w:r w:rsidR="00AE4004">
        <w:t xml:space="preserve"> </w:t>
      </w:r>
      <w:r w:rsidRPr="00842067">
        <w:t>per</w:t>
      </w:r>
      <w:r w:rsidR="00AE4004">
        <w:t xml:space="preserve"> </w:t>
      </w:r>
      <w:r w:rsidRPr="00842067">
        <w:t>square</w:t>
      </w:r>
      <w:r w:rsidR="00AE4004">
        <w:t xml:space="preserve"> </w:t>
      </w:r>
      <w:r w:rsidRPr="00842067">
        <w:t>kilometre</w:t>
      </w:r>
      <w:r w:rsidR="00AE4004">
        <w:t xml:space="preserve"> </w:t>
      </w:r>
      <w:r w:rsidRPr="00842067">
        <w:t>in</w:t>
      </w:r>
      <w:r w:rsidR="00AE4004">
        <w:t xml:space="preserve"> </w:t>
      </w:r>
      <w:r w:rsidRPr="00842067">
        <w:t>2008.</w:t>
      </w:r>
      <w:r w:rsidR="00AE4004">
        <w:t xml:space="preserve"> </w:t>
      </w:r>
      <w:r w:rsidRPr="00842067">
        <w:t>The</w:t>
      </w:r>
      <w:r w:rsidR="00AE4004">
        <w:t xml:space="preserve"> </w:t>
      </w:r>
      <w:r w:rsidRPr="00842067">
        <w:t>population</w:t>
      </w:r>
      <w:r w:rsidR="00AE4004">
        <w:t xml:space="preserve"> </w:t>
      </w:r>
      <w:r w:rsidRPr="00842067">
        <w:t>is</w:t>
      </w:r>
      <w:r w:rsidR="00AE4004">
        <w:t xml:space="preserve"> </w:t>
      </w:r>
      <w:r w:rsidRPr="00842067">
        <w:t>concentrated</w:t>
      </w:r>
      <w:r w:rsidR="00AE4004">
        <w:t xml:space="preserve"> </w:t>
      </w:r>
      <w:r w:rsidRPr="00842067">
        <w:t>in</w:t>
      </w:r>
      <w:r w:rsidR="00AE4004">
        <w:t xml:space="preserve"> </w:t>
      </w:r>
      <w:r w:rsidRPr="00842067">
        <w:t>the</w:t>
      </w:r>
      <w:r w:rsidR="00AE4004">
        <w:t xml:space="preserve"> </w:t>
      </w:r>
      <w:r w:rsidRPr="00842067">
        <w:t>strip</w:t>
      </w:r>
      <w:r w:rsidR="00AE4004">
        <w:t xml:space="preserve"> </w:t>
      </w:r>
      <w:r w:rsidRPr="00842067">
        <w:t>of</w:t>
      </w:r>
      <w:r w:rsidR="00AE4004">
        <w:t xml:space="preserve"> </w:t>
      </w:r>
      <w:r w:rsidRPr="00842067">
        <w:t>land</w:t>
      </w:r>
      <w:r w:rsidR="00AE4004">
        <w:t xml:space="preserve"> </w:t>
      </w:r>
      <w:r w:rsidRPr="00842067">
        <w:t>along</w:t>
      </w:r>
      <w:r w:rsidR="00AE4004">
        <w:t xml:space="preserve"> </w:t>
      </w:r>
      <w:r w:rsidRPr="00842067">
        <w:t>the</w:t>
      </w:r>
      <w:r w:rsidR="00AE4004">
        <w:t xml:space="preserve"> </w:t>
      </w:r>
      <w:smartTag w:uri="urn:schemas-microsoft-com:office:smarttags" w:element="place">
        <w:r w:rsidRPr="00842067">
          <w:t>Nile</w:t>
        </w:r>
      </w:smartTag>
      <w:r w:rsidR="00AE4004">
        <w:t xml:space="preserve"> </w:t>
      </w:r>
      <w:r w:rsidRPr="00842067">
        <w:t>and</w:t>
      </w:r>
      <w:r w:rsidR="00AE4004">
        <w:t xml:space="preserve"> </w:t>
      </w:r>
      <w:r w:rsidRPr="00842067">
        <w:t>its</w:t>
      </w:r>
      <w:r w:rsidR="00AE4004">
        <w:t xml:space="preserve"> </w:t>
      </w:r>
      <w:r w:rsidRPr="00842067">
        <w:t>tributaries</w:t>
      </w:r>
      <w:r w:rsidR="00AE4004">
        <w:t xml:space="preserve"> </w:t>
      </w:r>
      <w:r w:rsidRPr="00842067">
        <w:t>and</w:t>
      </w:r>
      <w:r w:rsidR="00AE4004">
        <w:t xml:space="preserve"> </w:t>
      </w:r>
      <w:r w:rsidRPr="00842067">
        <w:t>in</w:t>
      </w:r>
      <w:r w:rsidR="00AE4004">
        <w:t xml:space="preserve"> </w:t>
      </w:r>
      <w:r w:rsidRPr="00842067">
        <w:t>the</w:t>
      </w:r>
      <w:r w:rsidR="00AE4004">
        <w:t xml:space="preserve"> </w:t>
      </w:r>
      <w:r w:rsidRPr="00842067">
        <w:t>rich</w:t>
      </w:r>
      <w:r w:rsidR="00AE4004">
        <w:t xml:space="preserve"> </w:t>
      </w:r>
      <w:r w:rsidRPr="00842067">
        <w:t>savannah</w:t>
      </w:r>
      <w:r w:rsidR="00AE4004">
        <w:t xml:space="preserve"> </w:t>
      </w:r>
      <w:r w:rsidRPr="00842067">
        <w:t>areas</w:t>
      </w:r>
      <w:r w:rsidR="00AE4004">
        <w:t xml:space="preserve"> </w:t>
      </w:r>
      <w:r w:rsidRPr="00842067">
        <w:t>from</w:t>
      </w:r>
      <w:r w:rsidR="00AE4004">
        <w:t xml:space="preserve"> </w:t>
      </w:r>
      <w:r w:rsidRPr="00842067">
        <w:t>east</w:t>
      </w:r>
      <w:r w:rsidR="00AE4004">
        <w:t xml:space="preserve"> </w:t>
      </w:r>
      <w:r w:rsidRPr="00842067">
        <w:t>to</w:t>
      </w:r>
      <w:r w:rsidR="00AE4004">
        <w:t xml:space="preserve"> </w:t>
      </w:r>
      <w:r w:rsidRPr="00842067">
        <w:t>west.</w:t>
      </w:r>
      <w:r w:rsidR="00AE4004">
        <w:t xml:space="preserve"> </w:t>
      </w:r>
      <w:r w:rsidRPr="00842067">
        <w:t>In</w:t>
      </w:r>
      <w:r w:rsidR="00AE4004">
        <w:t xml:space="preserve"> </w:t>
      </w:r>
      <w:r w:rsidRPr="00842067">
        <w:t>essence,</w:t>
      </w:r>
      <w:r w:rsidR="00AE4004">
        <w:t xml:space="preserve"> </w:t>
      </w:r>
      <w:r w:rsidRPr="00842067">
        <w:t>the</w:t>
      </w:r>
      <w:r w:rsidR="00AE4004">
        <w:t xml:space="preserve"> </w:t>
      </w:r>
      <w:r w:rsidRPr="00842067">
        <w:t>population</w:t>
      </w:r>
      <w:r w:rsidR="00AE4004">
        <w:t xml:space="preserve"> </w:t>
      </w:r>
      <w:r w:rsidRPr="00842067">
        <w:t>density</w:t>
      </w:r>
      <w:r w:rsidR="00AE4004">
        <w:t xml:space="preserve"> </w:t>
      </w:r>
      <w:r w:rsidRPr="00842067">
        <w:t>is</w:t>
      </w:r>
      <w:r w:rsidR="00AE4004">
        <w:t xml:space="preserve"> </w:t>
      </w:r>
      <w:r w:rsidRPr="00842067">
        <w:t>ultimately</w:t>
      </w:r>
      <w:r w:rsidR="00AE4004">
        <w:t xml:space="preserve"> </w:t>
      </w:r>
      <w:r w:rsidRPr="00842067">
        <w:t>determined</w:t>
      </w:r>
      <w:r w:rsidR="00AE4004">
        <w:t xml:space="preserve"> </w:t>
      </w:r>
      <w:r w:rsidRPr="00842067">
        <w:t>by</w:t>
      </w:r>
      <w:r w:rsidR="00AE4004">
        <w:t xml:space="preserve"> </w:t>
      </w:r>
      <w:r w:rsidRPr="00842067">
        <w:t>physical,</w:t>
      </w:r>
      <w:r w:rsidR="00AE4004">
        <w:t xml:space="preserve"> </w:t>
      </w:r>
      <w:r w:rsidRPr="00842067">
        <w:t>economic</w:t>
      </w:r>
      <w:r w:rsidR="00AE4004">
        <w:t xml:space="preserve"> </w:t>
      </w:r>
      <w:r w:rsidRPr="00842067">
        <w:t>and</w:t>
      </w:r>
      <w:r w:rsidR="00AE4004">
        <w:t xml:space="preserve"> </w:t>
      </w:r>
      <w:r w:rsidRPr="00842067">
        <w:t>administrative</w:t>
      </w:r>
      <w:r w:rsidR="00AE4004">
        <w:t xml:space="preserve"> </w:t>
      </w:r>
      <w:r w:rsidRPr="00842067">
        <w:t>factors.</w:t>
      </w:r>
      <w:r w:rsidR="00AE4004">
        <w:t xml:space="preserve"> </w:t>
      </w:r>
      <w:r w:rsidRPr="00842067">
        <w:t>The</w:t>
      </w:r>
      <w:r w:rsidR="00AE4004">
        <w:t xml:space="preserve"> </w:t>
      </w:r>
      <w:r w:rsidRPr="00842067">
        <w:t>most</w:t>
      </w:r>
      <w:r w:rsidR="00AE4004">
        <w:t xml:space="preserve"> </w:t>
      </w:r>
      <w:r w:rsidRPr="00842067">
        <w:t>populous</w:t>
      </w:r>
      <w:r w:rsidR="00AE4004">
        <w:t xml:space="preserve"> </w:t>
      </w:r>
      <w:r w:rsidRPr="00842067">
        <w:t>states</w:t>
      </w:r>
      <w:r w:rsidR="00AE4004">
        <w:t xml:space="preserve"> </w:t>
      </w:r>
      <w:r w:rsidRPr="00842067">
        <w:t>are</w:t>
      </w:r>
      <w:r w:rsidR="00AE4004">
        <w:t xml:space="preserve"> </w:t>
      </w:r>
      <w:r w:rsidRPr="00842067">
        <w:t>those</w:t>
      </w:r>
      <w:r w:rsidR="00AE4004">
        <w:t xml:space="preserve"> </w:t>
      </w:r>
      <w:r w:rsidRPr="00842067">
        <w:t>of</w:t>
      </w:r>
      <w:r w:rsidR="00AE4004">
        <w:t xml:space="preserve"> </w:t>
      </w:r>
      <w:smartTag w:uri="urn:schemas-microsoft-com:office:smarttags" w:element="City">
        <w:smartTag w:uri="urn:schemas-microsoft-com:office:smarttags" w:element="place">
          <w:r w:rsidRPr="00842067">
            <w:t>Khartoum</w:t>
          </w:r>
        </w:smartTag>
      </w:smartTag>
      <w:r w:rsidR="00AE4004">
        <w:t xml:space="preserve"> </w:t>
      </w:r>
      <w:r w:rsidRPr="00842067">
        <w:t>and</w:t>
      </w:r>
      <w:r w:rsidR="00AE4004">
        <w:t xml:space="preserve"> </w:t>
      </w:r>
      <w:r w:rsidRPr="00842067">
        <w:t>Gezira</w:t>
      </w:r>
      <w:r w:rsidR="00AE4004">
        <w:t xml:space="preserve"> </w:t>
      </w:r>
      <w:r w:rsidRPr="00842067">
        <w:t>(238</w:t>
      </w:r>
      <w:r w:rsidR="00AE4004">
        <w:t xml:space="preserve"> </w:t>
      </w:r>
      <w:r w:rsidRPr="00842067">
        <w:t>and</w:t>
      </w:r>
      <w:r w:rsidR="00AE4004">
        <w:t xml:space="preserve"> </w:t>
      </w:r>
      <w:r w:rsidRPr="00842067">
        <w:t>153</w:t>
      </w:r>
      <w:r w:rsidR="00AE4004">
        <w:t xml:space="preserve"> </w:t>
      </w:r>
      <w:r w:rsidRPr="00842067">
        <w:t>persons</w:t>
      </w:r>
      <w:r w:rsidR="00AE4004">
        <w:t xml:space="preserve"> </w:t>
      </w:r>
      <w:r w:rsidRPr="00842067">
        <w:t>per</w:t>
      </w:r>
      <w:r w:rsidR="00AE4004">
        <w:t xml:space="preserve"> </w:t>
      </w:r>
      <w:r w:rsidRPr="00842067">
        <w:t>square</w:t>
      </w:r>
      <w:r w:rsidR="00AE4004">
        <w:t xml:space="preserve"> </w:t>
      </w:r>
      <w:r w:rsidRPr="00842067">
        <w:t>kilometre,</w:t>
      </w:r>
      <w:r w:rsidR="00AE4004">
        <w:t xml:space="preserve"> </w:t>
      </w:r>
      <w:r w:rsidRPr="00842067">
        <w:t>respectively)</w:t>
      </w:r>
      <w:r w:rsidR="00AE4004">
        <w:t xml:space="preserve"> </w:t>
      </w:r>
      <w:r w:rsidRPr="00842067">
        <w:t>because</w:t>
      </w:r>
      <w:r w:rsidR="00AE4004">
        <w:t xml:space="preserve"> </w:t>
      </w:r>
      <w:r w:rsidRPr="00842067">
        <w:t>access</w:t>
      </w:r>
      <w:r w:rsidR="00AE4004">
        <w:t xml:space="preserve"> </w:t>
      </w:r>
      <w:r w:rsidRPr="00842067">
        <w:t>to</w:t>
      </w:r>
      <w:r w:rsidR="00AE4004">
        <w:t xml:space="preserve"> </w:t>
      </w:r>
      <w:r w:rsidRPr="00842067">
        <w:t>basic</w:t>
      </w:r>
      <w:r w:rsidR="00AE4004">
        <w:t xml:space="preserve"> </w:t>
      </w:r>
      <w:r w:rsidRPr="00842067">
        <w:t>education,</w:t>
      </w:r>
      <w:r w:rsidR="00AE4004">
        <w:t xml:space="preserve"> </w:t>
      </w:r>
      <w:r w:rsidRPr="00842067">
        <w:t>health</w:t>
      </w:r>
      <w:r w:rsidR="00AE4004">
        <w:t xml:space="preserve"> </w:t>
      </w:r>
      <w:r w:rsidRPr="00842067">
        <w:t>and</w:t>
      </w:r>
      <w:r w:rsidR="00AE4004">
        <w:t xml:space="preserve"> </w:t>
      </w:r>
      <w:r w:rsidRPr="00842067">
        <w:t>security</w:t>
      </w:r>
      <w:r w:rsidR="00AE4004">
        <w:t xml:space="preserve"> </w:t>
      </w:r>
      <w:r w:rsidRPr="00842067">
        <w:t>services</w:t>
      </w:r>
      <w:r w:rsidR="00AE4004">
        <w:t xml:space="preserve"> </w:t>
      </w:r>
      <w:r w:rsidRPr="00842067">
        <w:t>and</w:t>
      </w:r>
      <w:r w:rsidR="00AE4004">
        <w:t xml:space="preserve"> </w:t>
      </w:r>
      <w:r w:rsidRPr="00842067">
        <w:t>jobs</w:t>
      </w:r>
      <w:r w:rsidR="00AE4004">
        <w:t xml:space="preserve"> </w:t>
      </w:r>
      <w:r w:rsidRPr="00842067">
        <w:t>is</w:t>
      </w:r>
      <w:r w:rsidR="00AE4004">
        <w:t xml:space="preserve"> </w:t>
      </w:r>
      <w:r w:rsidRPr="00842067">
        <w:t>better</w:t>
      </w:r>
      <w:r w:rsidR="00AE4004">
        <w:t xml:space="preserve"> </w:t>
      </w:r>
      <w:r w:rsidRPr="00842067">
        <w:t>in</w:t>
      </w:r>
      <w:r w:rsidR="00AE4004">
        <w:t xml:space="preserve"> </w:t>
      </w:r>
      <w:r w:rsidRPr="00842067">
        <w:t>those</w:t>
      </w:r>
      <w:r w:rsidR="00AE4004">
        <w:t xml:space="preserve"> </w:t>
      </w:r>
      <w:r w:rsidRPr="00842067">
        <w:t>two</w:t>
      </w:r>
      <w:r w:rsidR="00AE4004">
        <w:t xml:space="preserve"> </w:t>
      </w:r>
      <w:r w:rsidRPr="00842067">
        <w:t>states</w:t>
      </w:r>
      <w:r w:rsidR="00AE4004">
        <w:t xml:space="preserve"> </w:t>
      </w:r>
      <w:r w:rsidRPr="00842067">
        <w:t>than</w:t>
      </w:r>
      <w:r w:rsidR="00AE4004">
        <w:t xml:space="preserve"> </w:t>
      </w:r>
      <w:r w:rsidRPr="00842067">
        <w:t>elsewhere.</w:t>
      </w:r>
      <w:r w:rsidR="00AE4004">
        <w:t xml:space="preserve"> </w:t>
      </w:r>
      <w:r w:rsidRPr="00842067">
        <w:t>Natural</w:t>
      </w:r>
      <w:r w:rsidR="00AE4004">
        <w:t xml:space="preserve"> </w:t>
      </w:r>
      <w:r w:rsidRPr="00842067">
        <w:t>disasters</w:t>
      </w:r>
      <w:r w:rsidR="00AE4004">
        <w:t xml:space="preserve"> </w:t>
      </w:r>
      <w:r w:rsidRPr="00842067">
        <w:t>and</w:t>
      </w:r>
      <w:r w:rsidR="00AE4004">
        <w:t xml:space="preserve"> </w:t>
      </w:r>
      <w:r w:rsidRPr="00842067">
        <w:t>armed</w:t>
      </w:r>
      <w:r w:rsidR="00AE4004">
        <w:t xml:space="preserve"> </w:t>
      </w:r>
      <w:r w:rsidRPr="00842067">
        <w:t>conflicts</w:t>
      </w:r>
      <w:r w:rsidR="00AE4004">
        <w:t xml:space="preserve"> </w:t>
      </w:r>
      <w:r w:rsidRPr="00842067">
        <w:t>have</w:t>
      </w:r>
      <w:r w:rsidR="00AE4004">
        <w:t xml:space="preserve"> </w:t>
      </w:r>
      <w:r w:rsidRPr="00842067">
        <w:t>also</w:t>
      </w:r>
      <w:r w:rsidR="00AE4004">
        <w:t xml:space="preserve"> </w:t>
      </w:r>
      <w:r w:rsidRPr="00842067">
        <w:t>caused</w:t>
      </w:r>
      <w:r w:rsidR="00AE4004">
        <w:t xml:space="preserve"> </w:t>
      </w:r>
      <w:r w:rsidRPr="00842067">
        <w:t>millions</w:t>
      </w:r>
      <w:r w:rsidR="00AE4004">
        <w:t xml:space="preserve"> </w:t>
      </w:r>
      <w:r w:rsidRPr="00842067">
        <w:t>to</w:t>
      </w:r>
      <w:r w:rsidR="00AE4004">
        <w:t xml:space="preserve"> </w:t>
      </w:r>
      <w:r w:rsidRPr="00842067">
        <w:t>migrate</w:t>
      </w:r>
      <w:r w:rsidR="00AE4004">
        <w:t xml:space="preserve"> </w:t>
      </w:r>
      <w:r w:rsidRPr="00842067">
        <w:t>from</w:t>
      </w:r>
      <w:r w:rsidR="00AE4004">
        <w:t xml:space="preserve"> </w:t>
      </w:r>
      <w:r w:rsidRPr="00842067">
        <w:t>the</w:t>
      </w:r>
      <w:r w:rsidR="00AE4004">
        <w:t xml:space="preserve"> </w:t>
      </w:r>
      <w:r w:rsidRPr="00842067">
        <w:t>south,</w:t>
      </w:r>
      <w:r w:rsidR="00AE4004">
        <w:t xml:space="preserve"> </w:t>
      </w:r>
      <w:r w:rsidRPr="00842067">
        <w:t>west</w:t>
      </w:r>
      <w:r w:rsidR="00AE4004">
        <w:t xml:space="preserve"> </w:t>
      </w:r>
      <w:r w:rsidRPr="00842067">
        <w:t>and</w:t>
      </w:r>
      <w:r w:rsidR="00AE4004">
        <w:t xml:space="preserve"> </w:t>
      </w:r>
      <w:r w:rsidRPr="00842067">
        <w:t>east</w:t>
      </w:r>
      <w:r w:rsidR="00AE4004">
        <w:t xml:space="preserve"> </w:t>
      </w:r>
      <w:r w:rsidRPr="00842067">
        <w:t>to</w:t>
      </w:r>
      <w:r w:rsidR="00AE4004">
        <w:t xml:space="preserve"> </w:t>
      </w:r>
      <w:r w:rsidRPr="00842067">
        <w:t>the</w:t>
      </w:r>
      <w:r w:rsidR="00AE4004">
        <w:t xml:space="preserve"> </w:t>
      </w:r>
      <w:r w:rsidRPr="00842067">
        <w:t>capital</w:t>
      </w:r>
      <w:r w:rsidR="00AE4004">
        <w:t xml:space="preserve"> </w:t>
      </w:r>
      <w:r w:rsidRPr="00842067">
        <w:t>and</w:t>
      </w:r>
      <w:r w:rsidR="00AE4004">
        <w:t xml:space="preserve"> </w:t>
      </w:r>
      <w:r w:rsidRPr="00842067">
        <w:t>the</w:t>
      </w:r>
      <w:r w:rsidR="00AE4004">
        <w:t xml:space="preserve"> </w:t>
      </w:r>
      <w:r w:rsidRPr="00842067">
        <w:t>central</w:t>
      </w:r>
      <w:r w:rsidR="00AE4004">
        <w:t xml:space="preserve"> </w:t>
      </w:r>
      <w:r w:rsidRPr="00842067">
        <w:t>region,</w:t>
      </w:r>
      <w:r w:rsidR="00AE4004">
        <w:t xml:space="preserve"> </w:t>
      </w:r>
      <w:r w:rsidRPr="00842067">
        <w:t>with</w:t>
      </w:r>
      <w:r w:rsidR="00AE4004">
        <w:t xml:space="preserve"> </w:t>
      </w:r>
      <w:r w:rsidRPr="00842067">
        <w:t>the</w:t>
      </w:r>
      <w:r w:rsidR="00AE4004">
        <w:t xml:space="preserve"> </w:t>
      </w:r>
      <w:r w:rsidRPr="00842067">
        <w:t>result</w:t>
      </w:r>
      <w:r w:rsidR="00AE4004">
        <w:t xml:space="preserve"> </w:t>
      </w:r>
      <w:r w:rsidRPr="00842067">
        <w:t>that</w:t>
      </w:r>
      <w:r w:rsidR="00AE4004">
        <w:t xml:space="preserve"> </w:t>
      </w:r>
      <w:r w:rsidRPr="00842067">
        <w:t>development</w:t>
      </w:r>
      <w:r w:rsidR="00AE4004">
        <w:t xml:space="preserve"> </w:t>
      </w:r>
      <w:r w:rsidRPr="00842067">
        <w:t>policies</w:t>
      </w:r>
      <w:r w:rsidR="00AE4004">
        <w:t xml:space="preserve"> </w:t>
      </w:r>
      <w:r w:rsidRPr="00842067">
        <w:t>and</w:t>
      </w:r>
      <w:r w:rsidR="00AE4004">
        <w:t xml:space="preserve"> </w:t>
      </w:r>
      <w:r w:rsidRPr="00842067">
        <w:t>projects</w:t>
      </w:r>
      <w:r w:rsidR="00AE4004">
        <w:t xml:space="preserve"> </w:t>
      </w:r>
      <w:r w:rsidRPr="00842067">
        <w:t>must</w:t>
      </w:r>
      <w:r w:rsidR="00AE4004">
        <w:t xml:space="preserve"> </w:t>
      </w:r>
      <w:r w:rsidRPr="00842067">
        <w:t>be</w:t>
      </w:r>
      <w:r w:rsidR="00AE4004">
        <w:t xml:space="preserve"> </w:t>
      </w:r>
      <w:r w:rsidRPr="00842067">
        <w:t>formulated</w:t>
      </w:r>
      <w:r w:rsidR="00AE4004">
        <w:t xml:space="preserve"> </w:t>
      </w:r>
      <w:r w:rsidRPr="00842067">
        <w:t>to</w:t>
      </w:r>
      <w:r w:rsidR="00AE4004">
        <w:t xml:space="preserve"> </w:t>
      </w:r>
      <w:r w:rsidRPr="00842067">
        <w:t>even</w:t>
      </w:r>
      <w:r w:rsidR="00AE4004">
        <w:t xml:space="preserve"> </w:t>
      </w:r>
      <w:r w:rsidRPr="00842067">
        <w:t>out</w:t>
      </w:r>
      <w:r w:rsidR="00AE4004">
        <w:t xml:space="preserve"> </w:t>
      </w:r>
      <w:r w:rsidRPr="00842067">
        <w:t>the</w:t>
      </w:r>
      <w:r w:rsidR="00AE4004">
        <w:t xml:space="preserve"> </w:t>
      </w:r>
      <w:r w:rsidRPr="00842067">
        <w:t>population</w:t>
      </w:r>
      <w:r w:rsidR="00AE4004">
        <w:t xml:space="preserve"> </w:t>
      </w:r>
      <w:r w:rsidRPr="00842067">
        <w:t>density</w:t>
      </w:r>
      <w:r w:rsidR="00AE4004">
        <w:t xml:space="preserve"> </w:t>
      </w:r>
      <w:r w:rsidRPr="00842067">
        <w:t>among</w:t>
      </w:r>
      <w:r w:rsidR="00AE4004">
        <w:t xml:space="preserve"> </w:t>
      </w:r>
      <w:r w:rsidRPr="00842067">
        <w:t>the</w:t>
      </w:r>
      <w:r w:rsidR="00AE4004">
        <w:t xml:space="preserve"> </w:t>
      </w:r>
      <w:r w:rsidRPr="00842067">
        <w:t>different</w:t>
      </w:r>
      <w:r w:rsidR="00AE4004">
        <w:t xml:space="preserve"> </w:t>
      </w:r>
      <w:r w:rsidRPr="00842067">
        <w:t>states.</w:t>
      </w:r>
    </w:p>
    <w:p w:rsidR="00842067" w:rsidRPr="00842067" w:rsidRDefault="00842067" w:rsidP="00842067">
      <w:pPr>
        <w:pStyle w:val="SingleTxtG"/>
      </w:pPr>
      <w:r w:rsidRPr="00842067">
        <w:t>15.</w:t>
      </w:r>
      <w:r w:rsidRPr="00842067">
        <w:tab/>
        <w:t>According</w:t>
      </w:r>
      <w:r w:rsidR="00AE4004">
        <w:t xml:space="preserve"> </w:t>
      </w:r>
      <w:r w:rsidRPr="00842067">
        <w:t>to</w:t>
      </w:r>
      <w:r w:rsidR="00AE4004">
        <w:t xml:space="preserve"> </w:t>
      </w:r>
      <w:r w:rsidRPr="00842067">
        <w:t>the</w:t>
      </w:r>
      <w:r w:rsidR="00AE4004">
        <w:t xml:space="preserve"> </w:t>
      </w:r>
      <w:r w:rsidRPr="00842067">
        <w:t>census</w:t>
      </w:r>
      <w:r w:rsidR="00AE4004">
        <w:t xml:space="preserve"> </w:t>
      </w:r>
      <w:r w:rsidRPr="00842067">
        <w:t>of</w:t>
      </w:r>
      <w:r w:rsidR="00AE4004">
        <w:t xml:space="preserve"> </w:t>
      </w:r>
      <w:r w:rsidRPr="00842067">
        <w:t>2008,</w:t>
      </w:r>
      <w:r w:rsidR="00AE4004">
        <w:t xml:space="preserve"> </w:t>
      </w:r>
      <w:r w:rsidRPr="00842067">
        <w:t>the</w:t>
      </w:r>
      <w:r w:rsidR="00AE4004">
        <w:t xml:space="preserve"> </w:t>
      </w:r>
      <w:r w:rsidRPr="00842067">
        <w:t>under-15</w:t>
      </w:r>
      <w:r w:rsidR="00AE4004">
        <w:t xml:space="preserve"> </w:t>
      </w:r>
      <w:r w:rsidRPr="00842067">
        <w:t>age</w:t>
      </w:r>
      <w:r w:rsidR="00AE4004">
        <w:t xml:space="preserve"> </w:t>
      </w:r>
      <w:r w:rsidRPr="00842067">
        <w:t>group</w:t>
      </w:r>
      <w:r w:rsidR="00AE4004">
        <w:t xml:space="preserve"> </w:t>
      </w:r>
      <w:r w:rsidRPr="00842067">
        <w:t>accounts</w:t>
      </w:r>
      <w:r w:rsidR="00AE4004">
        <w:t xml:space="preserve"> </w:t>
      </w:r>
      <w:r w:rsidRPr="00842067">
        <w:t>for</w:t>
      </w:r>
      <w:r w:rsidR="00AE4004">
        <w:t xml:space="preserve"> </w:t>
      </w:r>
      <w:r w:rsidRPr="00842067">
        <w:t>42.6</w:t>
      </w:r>
      <w:r w:rsidR="00AE4004">
        <w:t xml:space="preserve"> </w:t>
      </w:r>
      <w:r w:rsidRPr="00842067">
        <w:t>per</w:t>
      </w:r>
      <w:r w:rsidR="00AE4004">
        <w:t xml:space="preserve"> </w:t>
      </w:r>
      <w:r w:rsidRPr="00842067">
        <w:t>cent</w:t>
      </w:r>
      <w:r w:rsidR="00AE4004">
        <w:t xml:space="preserve"> </w:t>
      </w:r>
      <w:r w:rsidRPr="00842067">
        <w:t>of</w:t>
      </w:r>
      <w:r w:rsidR="00AE4004">
        <w:t xml:space="preserve"> </w:t>
      </w:r>
      <w:r w:rsidRPr="00842067">
        <w:t>the</w:t>
      </w:r>
      <w:r w:rsidR="00AE4004">
        <w:t xml:space="preserve"> </w:t>
      </w:r>
      <w:r w:rsidRPr="00842067">
        <w:t>population,</w:t>
      </w:r>
      <w:r w:rsidR="00AE4004">
        <w:t xml:space="preserve"> </w:t>
      </w:r>
      <w:r w:rsidRPr="00842067">
        <w:t>meaning</w:t>
      </w:r>
      <w:r w:rsidR="00AE4004">
        <w:t xml:space="preserve"> </w:t>
      </w:r>
      <w:r w:rsidRPr="00842067">
        <w:t>that</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has</w:t>
      </w:r>
      <w:r w:rsidR="00AE4004">
        <w:t xml:space="preserve"> </w:t>
      </w:r>
      <w:r w:rsidRPr="00842067">
        <w:t>a</w:t>
      </w:r>
      <w:r w:rsidR="00AE4004">
        <w:t xml:space="preserve"> </w:t>
      </w:r>
      <w:r w:rsidRPr="00842067">
        <w:t>young</w:t>
      </w:r>
      <w:r w:rsidR="00AE4004">
        <w:t xml:space="preserve"> </w:t>
      </w:r>
      <w:r w:rsidRPr="00842067">
        <w:t>society,</w:t>
      </w:r>
      <w:r w:rsidR="00AE4004">
        <w:t xml:space="preserve"> </w:t>
      </w:r>
      <w:r w:rsidRPr="00842067">
        <w:t>with</w:t>
      </w:r>
      <w:r w:rsidR="00AE4004">
        <w:t xml:space="preserve"> </w:t>
      </w:r>
      <w:r w:rsidRPr="00842067">
        <w:t>the</w:t>
      </w:r>
      <w:r w:rsidR="00AE4004">
        <w:t xml:space="preserve"> </w:t>
      </w:r>
      <w:r w:rsidRPr="00842067">
        <w:t>over-60s</w:t>
      </w:r>
      <w:r w:rsidR="00AE4004">
        <w:t xml:space="preserve"> </w:t>
      </w:r>
      <w:r w:rsidRPr="00842067">
        <w:t>accounting</w:t>
      </w:r>
      <w:r w:rsidR="00AE4004">
        <w:t xml:space="preserve"> </w:t>
      </w:r>
      <w:r w:rsidRPr="00842067">
        <w:t>for</w:t>
      </w:r>
      <w:r w:rsidR="00AE4004">
        <w:t xml:space="preserve"> </w:t>
      </w:r>
      <w:r w:rsidRPr="00842067">
        <w:t>5.2</w:t>
      </w:r>
      <w:r w:rsidR="00AE4004">
        <w:t xml:space="preserve"> </w:t>
      </w:r>
      <w:r w:rsidRPr="00842067">
        <w:t>per</w:t>
      </w:r>
      <w:r w:rsidR="00AE4004">
        <w:t xml:space="preserve"> </w:t>
      </w:r>
      <w:r w:rsidRPr="00842067">
        <w:t>cent.</w:t>
      </w:r>
      <w:r w:rsidR="00AE4004">
        <w:t xml:space="preserve"> </w:t>
      </w:r>
      <w:r w:rsidRPr="00842067">
        <w:t>These</w:t>
      </w:r>
      <w:r w:rsidR="00AE4004">
        <w:t xml:space="preserve"> </w:t>
      </w:r>
      <w:r w:rsidRPr="00842067">
        <w:t>two</w:t>
      </w:r>
      <w:r w:rsidR="00AE4004">
        <w:t xml:space="preserve"> </w:t>
      </w:r>
      <w:r w:rsidRPr="00842067">
        <w:t>age</w:t>
      </w:r>
      <w:r w:rsidR="00AE4004">
        <w:t xml:space="preserve"> </w:t>
      </w:r>
      <w:r w:rsidRPr="00842067">
        <w:t>groups</w:t>
      </w:r>
      <w:r w:rsidR="00AE4004">
        <w:t xml:space="preserve"> </w:t>
      </w:r>
      <w:r w:rsidRPr="00842067">
        <w:t>are</w:t>
      </w:r>
      <w:r w:rsidR="00AE4004">
        <w:t xml:space="preserve"> </w:t>
      </w:r>
      <w:r w:rsidRPr="00842067">
        <w:t>unproductive</w:t>
      </w:r>
      <w:r w:rsidR="00AE4004">
        <w:t xml:space="preserve"> </w:t>
      </w:r>
      <w:r w:rsidRPr="00842067">
        <w:t>and</w:t>
      </w:r>
      <w:r w:rsidR="00AE4004">
        <w:t xml:space="preserve"> </w:t>
      </w:r>
      <w:r w:rsidRPr="00842067">
        <w:t>the</w:t>
      </w:r>
      <w:r w:rsidR="00AE4004">
        <w:t xml:space="preserve"> </w:t>
      </w:r>
      <w:r w:rsidRPr="00842067">
        <w:t>consequently</w:t>
      </w:r>
      <w:r w:rsidR="00AE4004">
        <w:t xml:space="preserve"> </w:t>
      </w:r>
      <w:r w:rsidRPr="00842067">
        <w:t>high</w:t>
      </w:r>
      <w:r w:rsidR="00AE4004">
        <w:t xml:space="preserve"> </w:t>
      </w:r>
      <w:r w:rsidRPr="00842067">
        <w:t>dependency</w:t>
      </w:r>
      <w:r w:rsidR="00AE4004">
        <w:t xml:space="preserve"> </w:t>
      </w:r>
      <w:r w:rsidRPr="00842067">
        <w:t>rates</w:t>
      </w:r>
      <w:r w:rsidR="00AE4004">
        <w:t xml:space="preserve"> </w:t>
      </w:r>
      <w:r w:rsidRPr="00842067">
        <w:t>are</w:t>
      </w:r>
      <w:r w:rsidR="00AE4004">
        <w:t xml:space="preserve"> </w:t>
      </w:r>
      <w:r w:rsidRPr="00842067">
        <w:t>something</w:t>
      </w:r>
      <w:r w:rsidR="00AE4004">
        <w:t xml:space="preserve"> </w:t>
      </w:r>
      <w:r w:rsidRPr="00842067">
        <w:t>that</w:t>
      </w:r>
      <w:r w:rsidR="00AE4004">
        <w:t xml:space="preserve"> </w:t>
      </w:r>
      <w:r w:rsidRPr="00842067">
        <w:t>the</w:t>
      </w:r>
      <w:r w:rsidR="00AE4004">
        <w:t xml:space="preserve"> </w:t>
      </w:r>
      <w:r w:rsidRPr="00842067">
        <w:t>State</w:t>
      </w:r>
      <w:r w:rsidR="00AE4004">
        <w:t xml:space="preserve"> </w:t>
      </w:r>
      <w:r w:rsidRPr="00842067">
        <w:t>has</w:t>
      </w:r>
      <w:r w:rsidR="00AE4004">
        <w:t xml:space="preserve"> </w:t>
      </w:r>
      <w:r w:rsidRPr="00842067">
        <w:t>to</w:t>
      </w:r>
      <w:r w:rsidR="00AE4004">
        <w:t xml:space="preserve"> </w:t>
      </w:r>
      <w:r w:rsidRPr="00842067">
        <w:t>take</w:t>
      </w:r>
      <w:r w:rsidR="00AE4004">
        <w:t xml:space="preserve"> </w:t>
      </w:r>
      <w:r w:rsidRPr="00842067">
        <w:t>into</w:t>
      </w:r>
      <w:r w:rsidR="00AE4004">
        <w:t xml:space="preserve"> </w:t>
      </w:r>
      <w:r w:rsidRPr="00842067">
        <w:t>consideration</w:t>
      </w:r>
      <w:r w:rsidR="00AE4004">
        <w:t xml:space="preserve"> </w:t>
      </w:r>
      <w:r w:rsidRPr="00842067">
        <w:t>(see</w:t>
      </w:r>
      <w:r w:rsidR="00AE4004">
        <w:t xml:space="preserve"> </w:t>
      </w:r>
      <w:r w:rsidRPr="00842067">
        <w:t>annexes</w:t>
      </w:r>
      <w:r w:rsidR="00AE4004">
        <w:t xml:space="preserve"> </w:t>
      </w:r>
      <w:r w:rsidRPr="00842067">
        <w:t>7</w:t>
      </w:r>
      <w:r w:rsidR="00AE4004">
        <w:t xml:space="preserve"> </w:t>
      </w:r>
      <w:r w:rsidRPr="00842067">
        <w:t>to</w:t>
      </w:r>
      <w:r w:rsidR="00AE4004">
        <w:t xml:space="preserve"> </w:t>
      </w:r>
      <w:r w:rsidRPr="00842067">
        <w:t>12</w:t>
      </w:r>
      <w:r w:rsidR="00AE4004">
        <w:t xml:space="preserve"> </w:t>
      </w:r>
      <w:r w:rsidRPr="00842067">
        <w:t>for</w:t>
      </w:r>
      <w:r w:rsidR="00AE4004">
        <w:t xml:space="preserve"> </w:t>
      </w:r>
      <w:r w:rsidRPr="00842067">
        <w:t>a</w:t>
      </w:r>
      <w:r w:rsidR="00AE4004">
        <w:t xml:space="preserve"> </w:t>
      </w:r>
      <w:r w:rsidRPr="00842067">
        <w:t>full</w:t>
      </w:r>
      <w:r w:rsidR="00AE4004">
        <w:t xml:space="preserve"> </w:t>
      </w:r>
      <w:r w:rsidRPr="00842067">
        <w:t>report</w:t>
      </w:r>
      <w:r w:rsidR="00AE4004">
        <w:t xml:space="preserve"> </w:t>
      </w:r>
      <w:r w:rsidRPr="00842067">
        <w:t>on</w:t>
      </w:r>
      <w:r w:rsidR="00AE4004">
        <w:t xml:space="preserve"> </w:t>
      </w:r>
      <w:r w:rsidRPr="00842067">
        <w:t>population</w:t>
      </w:r>
      <w:r w:rsidR="00AE4004">
        <w:t xml:space="preserve"> </w:t>
      </w:r>
      <w:r w:rsidRPr="00842067">
        <w:t>size,</w:t>
      </w:r>
      <w:r w:rsidR="00AE4004">
        <w:t xml:space="preserve"> </w:t>
      </w:r>
      <w:r w:rsidRPr="00842067">
        <w:t>distribution</w:t>
      </w:r>
      <w:r w:rsidR="00AE4004">
        <w:t xml:space="preserve"> </w:t>
      </w:r>
      <w:r w:rsidRPr="00842067">
        <w:t>and</w:t>
      </w:r>
      <w:r w:rsidR="00AE4004">
        <w:t xml:space="preserve"> </w:t>
      </w:r>
      <w:r w:rsidRPr="00842067">
        <w:t>growth</w:t>
      </w:r>
      <w:r w:rsidR="00AE4004">
        <w:t xml:space="preserve"> </w:t>
      </w:r>
      <w:r w:rsidRPr="00842067">
        <w:t>according</w:t>
      </w:r>
      <w:r w:rsidR="00AE4004">
        <w:t xml:space="preserve"> </w:t>
      </w:r>
      <w:r w:rsidRPr="00842067">
        <w:t>to</w:t>
      </w:r>
      <w:r w:rsidR="00AE4004">
        <w:t xml:space="preserve"> </w:t>
      </w:r>
      <w:r w:rsidRPr="00842067">
        <w:t>population</w:t>
      </w:r>
      <w:r w:rsidR="00AE4004">
        <w:t xml:space="preserve"> </w:t>
      </w:r>
      <w:r w:rsidRPr="00842067">
        <w:t>statistics</w:t>
      </w:r>
      <w:r w:rsidR="00AE4004">
        <w:t xml:space="preserve"> </w:t>
      </w:r>
      <w:r w:rsidRPr="00842067">
        <w:t>for</w:t>
      </w:r>
      <w:r w:rsidR="00AE4004">
        <w:t xml:space="preserve"> </w:t>
      </w:r>
      <w:r w:rsidRPr="00842067">
        <w:t>2008).</w:t>
      </w:r>
      <w:r w:rsidRPr="00842067">
        <w:tab/>
      </w:r>
      <w:r w:rsidR="00AE4004">
        <w:t xml:space="preserve"> </w:t>
      </w:r>
    </w:p>
    <w:p w:rsidR="00842067" w:rsidRPr="00842067" w:rsidRDefault="00842067" w:rsidP="004B1F53">
      <w:pPr>
        <w:pStyle w:val="HChG"/>
      </w:pPr>
      <w:r w:rsidRPr="00842067">
        <w:tab/>
        <w:t>IV.</w:t>
      </w:r>
      <w:r w:rsidRPr="00842067">
        <w:tab/>
        <w:t>General</w:t>
      </w:r>
      <w:r w:rsidR="00AE4004">
        <w:t xml:space="preserve"> </w:t>
      </w:r>
      <w:r w:rsidRPr="00842067">
        <w:t>legal</w:t>
      </w:r>
      <w:r w:rsidR="00AE4004">
        <w:t xml:space="preserve"> </w:t>
      </w:r>
      <w:r w:rsidRPr="00842067">
        <w:t>framework</w:t>
      </w:r>
    </w:p>
    <w:p w:rsidR="00842067" w:rsidRPr="00842067" w:rsidRDefault="00842067" w:rsidP="00842067">
      <w:pPr>
        <w:pStyle w:val="SingleTxtG"/>
      </w:pPr>
      <w:r w:rsidRPr="00842067">
        <w:t>16.</w:t>
      </w:r>
      <w:r w:rsidRPr="00842067">
        <w:tab/>
        <w:t>When</w:t>
      </w:r>
      <w:r w:rsidR="00AE4004">
        <w:t xml:space="preserve"> </w:t>
      </w:r>
      <w:r w:rsidRPr="00842067">
        <w:t>the</w:t>
      </w:r>
      <w:r w:rsidR="00AE4004">
        <w:t xml:space="preserve"> </w:t>
      </w:r>
      <w:smartTag w:uri="urn:schemas-microsoft-com:office:smarttags" w:element="country-region">
        <w:r w:rsidRPr="00842067">
          <w:t>Sudan</w:t>
        </w:r>
      </w:smartTag>
      <w:r w:rsidR="00AE4004">
        <w:t xml:space="preserve"> </w:t>
      </w:r>
      <w:r w:rsidRPr="00842067">
        <w:t>submitted</w:t>
      </w:r>
      <w:r w:rsidR="00AE4004">
        <w:t xml:space="preserve"> </w:t>
      </w:r>
      <w:r w:rsidRPr="00842067">
        <w:t>its</w:t>
      </w:r>
      <w:r w:rsidR="00AE4004">
        <w:t xml:space="preserve"> </w:t>
      </w:r>
      <w:r w:rsidRPr="00842067">
        <w:t>earlier</w:t>
      </w:r>
      <w:r w:rsidR="00AE4004">
        <w:t xml:space="preserve"> </w:t>
      </w:r>
      <w:r w:rsidRPr="00842067">
        <w:t>reports,</w:t>
      </w:r>
      <w:r w:rsidR="00AE4004">
        <w:t xml:space="preserve"> </w:t>
      </w:r>
      <w:r w:rsidRPr="00842067">
        <w:t>the</w:t>
      </w:r>
      <w:r w:rsidR="00AE4004">
        <w:t xml:space="preserve"> </w:t>
      </w:r>
      <w:r w:rsidRPr="00842067">
        <w:t>country</w:t>
      </w:r>
      <w:r w:rsidR="004C7228">
        <w:t>’</w:t>
      </w:r>
      <w:r w:rsidRPr="00842067">
        <w:t>s</w:t>
      </w:r>
      <w:r w:rsidR="00AE4004">
        <w:t xml:space="preserve"> </w:t>
      </w:r>
      <w:r w:rsidRPr="00842067">
        <w:t>supreme</w:t>
      </w:r>
      <w:r w:rsidR="00AE4004">
        <w:t xml:space="preserve"> </w:t>
      </w:r>
      <w:r w:rsidRPr="00842067">
        <w:t>law</w:t>
      </w:r>
      <w:r w:rsidR="00AE4004">
        <w:t xml:space="preserve"> </w:t>
      </w:r>
      <w:r w:rsidRPr="00842067">
        <w:t>was</w:t>
      </w:r>
      <w:r w:rsidR="00AE4004">
        <w:t xml:space="preserve"> </w:t>
      </w:r>
      <w:r w:rsidRPr="00842067">
        <w:t>the</w:t>
      </w:r>
      <w:r w:rsidR="00AE4004">
        <w:t xml:space="preserve"> </w:t>
      </w:r>
      <w:r w:rsidRPr="00842067">
        <w:t>Constitution</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of</w:t>
      </w:r>
      <w:r w:rsidR="00AE4004">
        <w:t xml:space="preserve"> </w:t>
      </w:r>
      <w:r w:rsidRPr="00842067">
        <w:t>1998.</w:t>
      </w:r>
      <w:r w:rsidR="00AE4004">
        <w:t xml:space="preserve"> </w:t>
      </w:r>
      <w:r w:rsidRPr="00842067">
        <w:t>On</w:t>
      </w:r>
      <w:r w:rsidR="00AE4004">
        <w:t xml:space="preserve"> </w:t>
      </w:r>
      <w:r w:rsidRPr="00842067">
        <w:t>9</w:t>
      </w:r>
      <w:r w:rsidR="00AE4004">
        <w:t xml:space="preserve"> </w:t>
      </w:r>
      <w:r w:rsidRPr="00842067">
        <w:t>January</w:t>
      </w:r>
      <w:r w:rsidR="00AE4004">
        <w:t xml:space="preserve"> </w:t>
      </w:r>
      <w:r w:rsidRPr="00842067">
        <w:t>2005,</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entered</w:t>
      </w:r>
      <w:r w:rsidR="00AE4004">
        <w:t xml:space="preserve"> </w:t>
      </w:r>
      <w:r w:rsidRPr="00842067">
        <w:t>a</w:t>
      </w:r>
      <w:r w:rsidR="00AE4004">
        <w:t xml:space="preserve"> </w:t>
      </w:r>
      <w:r w:rsidRPr="00842067">
        <w:t>new</w:t>
      </w:r>
      <w:r w:rsidR="00AE4004">
        <w:t xml:space="preserve"> </w:t>
      </w:r>
      <w:r w:rsidRPr="00842067">
        <w:t>phase</w:t>
      </w:r>
      <w:r w:rsidR="00AE4004">
        <w:t xml:space="preserve"> </w:t>
      </w:r>
      <w:r w:rsidRPr="00842067">
        <w:t>of</w:t>
      </w:r>
      <w:r w:rsidR="00AE4004">
        <w:t xml:space="preserve"> </w:t>
      </w:r>
      <w:r w:rsidRPr="00842067">
        <w:t>its</w:t>
      </w:r>
      <w:r w:rsidR="00AE4004">
        <w:t xml:space="preserve"> </w:t>
      </w:r>
      <w:r w:rsidRPr="00842067">
        <w:t>political,</w:t>
      </w:r>
      <w:r w:rsidR="00AE4004">
        <w:t xml:space="preserve"> </w:t>
      </w:r>
      <w:r w:rsidRPr="00842067">
        <w:t>social</w:t>
      </w:r>
      <w:r w:rsidR="00AE4004">
        <w:t xml:space="preserve"> </w:t>
      </w:r>
      <w:r w:rsidRPr="00842067">
        <w:t>and</w:t>
      </w:r>
      <w:r w:rsidR="00AE4004">
        <w:t xml:space="preserve"> </w:t>
      </w:r>
      <w:r w:rsidRPr="00842067">
        <w:t>legal</w:t>
      </w:r>
      <w:r w:rsidR="00AE4004">
        <w:t xml:space="preserve"> </w:t>
      </w:r>
      <w:r w:rsidRPr="00842067">
        <w:t>history</w:t>
      </w:r>
      <w:r w:rsidR="00AE4004">
        <w:t xml:space="preserve"> </w:t>
      </w:r>
      <w:r w:rsidRPr="00842067">
        <w:t>by</w:t>
      </w:r>
      <w:r w:rsidR="00AE4004">
        <w:t xml:space="preserve"> </w:t>
      </w:r>
      <w:r w:rsidRPr="00842067">
        <w:t>signing</w:t>
      </w:r>
      <w:r w:rsidR="00AE4004">
        <w:t xml:space="preserve"> </w:t>
      </w:r>
      <w:r w:rsidRPr="00842067">
        <w:t>the</w:t>
      </w:r>
      <w:r w:rsidR="00AE4004">
        <w:t xml:space="preserve"> </w:t>
      </w:r>
      <w:r w:rsidRPr="00842067">
        <w:t>Comprehensive</w:t>
      </w:r>
      <w:r w:rsidR="00AE4004">
        <w:t xml:space="preserve"> </w:t>
      </w:r>
      <w:r w:rsidRPr="00842067">
        <w:t>Peace</w:t>
      </w:r>
      <w:r w:rsidR="00AE4004">
        <w:t xml:space="preserve"> </w:t>
      </w:r>
      <w:r w:rsidRPr="00842067">
        <w:t>Agreement,</w:t>
      </w:r>
      <w:r w:rsidR="00AE4004">
        <w:t xml:space="preserve"> </w:t>
      </w:r>
      <w:r w:rsidRPr="00842067">
        <w:t>which,</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ending</w:t>
      </w:r>
      <w:r w:rsidR="00AE4004">
        <w:t xml:space="preserve"> </w:t>
      </w:r>
      <w:r w:rsidRPr="00842067">
        <w:t>the</w:t>
      </w:r>
      <w:r w:rsidR="00AE4004">
        <w:t xml:space="preserve"> </w:t>
      </w:r>
      <w:r w:rsidRPr="00842067">
        <w:t>war</w:t>
      </w:r>
      <w:r w:rsidR="00AE4004">
        <w:t xml:space="preserve"> </w:t>
      </w:r>
      <w:r w:rsidRPr="00842067">
        <w:t>in</w:t>
      </w:r>
      <w:r w:rsidR="00AE4004">
        <w:t xml:space="preserve"> </w:t>
      </w:r>
      <w:r w:rsidRPr="00842067">
        <w:t>the</w:t>
      </w:r>
      <w:r w:rsidR="00AE4004">
        <w:t xml:space="preserve"> </w:t>
      </w:r>
      <w:r w:rsidRPr="00842067">
        <w:t>south,</w:t>
      </w:r>
      <w:r w:rsidR="00AE4004">
        <w:t xml:space="preserve"> </w:t>
      </w:r>
      <w:r w:rsidRPr="00842067">
        <w:t>established</w:t>
      </w:r>
      <w:r w:rsidR="00AE4004">
        <w:t xml:space="preserve"> </w:t>
      </w:r>
      <w:r w:rsidRPr="00842067">
        <w:t>a</w:t>
      </w:r>
      <w:r w:rsidR="00AE4004">
        <w:t xml:space="preserve"> </w:t>
      </w:r>
      <w:r w:rsidRPr="00842067">
        <w:t>number</w:t>
      </w:r>
      <w:r w:rsidR="00AE4004">
        <w:t xml:space="preserve"> </w:t>
      </w:r>
      <w:r w:rsidRPr="00842067">
        <w:t>of</w:t>
      </w:r>
      <w:r w:rsidR="00AE4004">
        <w:t xml:space="preserve"> </w:t>
      </w:r>
      <w:r w:rsidRPr="00842067">
        <w:t>binding</w:t>
      </w:r>
      <w:r w:rsidR="00AE4004">
        <w:t xml:space="preserve"> </w:t>
      </w:r>
      <w:r w:rsidRPr="00842067">
        <w:t>legal</w:t>
      </w:r>
      <w:r w:rsidR="00AE4004">
        <w:t xml:space="preserve"> </w:t>
      </w:r>
      <w:r w:rsidRPr="00842067">
        <w:t>frameworks</w:t>
      </w:r>
      <w:r w:rsidR="00AE4004">
        <w:t xml:space="preserve"> </w:t>
      </w:r>
      <w:r w:rsidRPr="00842067">
        <w:t>relating</w:t>
      </w:r>
      <w:r w:rsidR="00AE4004">
        <w:t xml:space="preserve"> </w:t>
      </w:r>
      <w:r w:rsidRPr="00842067">
        <w:t>to</w:t>
      </w:r>
      <w:r w:rsidR="00AE4004">
        <w:t xml:space="preserve"> </w:t>
      </w:r>
      <w:r w:rsidRPr="00842067">
        <w:t>the</w:t>
      </w:r>
      <w:r w:rsidR="00AE4004">
        <w:t xml:space="preserve"> </w:t>
      </w:r>
      <w:r w:rsidRPr="00842067">
        <w:t>economy,</w:t>
      </w:r>
      <w:r w:rsidR="00AE4004">
        <w:t xml:space="preserve"> </w:t>
      </w:r>
      <w:r w:rsidRPr="00842067">
        <w:t>policy,</w:t>
      </w:r>
      <w:r w:rsidR="00AE4004">
        <w:t xml:space="preserve"> </w:t>
      </w:r>
      <w:r w:rsidRPr="00842067">
        <w:t>public</w:t>
      </w:r>
      <w:r w:rsidR="00AE4004">
        <w:t xml:space="preserve"> </w:t>
      </w:r>
      <w:r w:rsidRPr="00842067">
        <w:t>freedoms</w:t>
      </w:r>
      <w:r w:rsidR="00AE4004">
        <w:t xml:space="preserve"> </w:t>
      </w:r>
      <w:r w:rsidRPr="00842067">
        <w:t>and</w:t>
      </w:r>
      <w:r w:rsidR="00AE4004">
        <w:t xml:space="preserve"> </w:t>
      </w:r>
      <w:r w:rsidRPr="00842067">
        <w:t>system</w:t>
      </w:r>
      <w:r w:rsidR="00AE4004">
        <w:t xml:space="preserve"> </w:t>
      </w:r>
      <w:r w:rsidRPr="00842067">
        <w:t>of</w:t>
      </w:r>
      <w:r w:rsidR="00AE4004">
        <w:t xml:space="preserve"> </w:t>
      </w:r>
      <w:r w:rsidRPr="00842067">
        <w:t>governance.</w:t>
      </w:r>
      <w:r w:rsidR="00AE4004">
        <w:t xml:space="preserve"> </w:t>
      </w:r>
      <w:r w:rsidRPr="00842067">
        <w:t>Each</w:t>
      </w:r>
      <w:r w:rsidR="00AE4004">
        <w:t xml:space="preserve"> </w:t>
      </w:r>
      <w:r w:rsidRPr="00842067">
        <w:t>of</w:t>
      </w:r>
      <w:r w:rsidR="00AE4004">
        <w:t xml:space="preserve"> </w:t>
      </w:r>
      <w:r w:rsidRPr="00842067">
        <w:t>these</w:t>
      </w:r>
      <w:r w:rsidR="00AE4004">
        <w:t xml:space="preserve"> </w:t>
      </w:r>
      <w:r w:rsidRPr="00842067">
        <w:t>frameworks</w:t>
      </w:r>
      <w:r w:rsidR="00AE4004">
        <w:t xml:space="preserve"> </w:t>
      </w:r>
      <w:r w:rsidRPr="00842067">
        <w:t>was</w:t>
      </w:r>
      <w:r w:rsidR="00AE4004">
        <w:t xml:space="preserve"> </w:t>
      </w:r>
      <w:r w:rsidRPr="00842067">
        <w:t>fully</w:t>
      </w:r>
      <w:r w:rsidR="00AE4004">
        <w:t xml:space="preserve"> </w:t>
      </w:r>
      <w:r w:rsidRPr="00842067">
        <w:t>incorporated</w:t>
      </w:r>
      <w:r w:rsidR="00AE4004">
        <w:t xml:space="preserve"> </w:t>
      </w:r>
      <w:r w:rsidRPr="00842067">
        <w:t>into</w:t>
      </w:r>
      <w:r w:rsidR="00AE4004">
        <w:t xml:space="preserve"> </w:t>
      </w:r>
      <w:r w:rsidRPr="00842067">
        <w:t>the</w:t>
      </w:r>
      <w:r w:rsidR="00AE4004">
        <w:t xml:space="preserve"> </w:t>
      </w:r>
      <w:r w:rsidRPr="00842067">
        <w:t>Interim</w:t>
      </w:r>
      <w:r w:rsidR="00AE4004">
        <w:t xml:space="preserve"> </w:t>
      </w:r>
      <w:r w:rsidRPr="00842067">
        <w:t>Constitution</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of</w:t>
      </w:r>
      <w:r w:rsidR="00AE4004">
        <w:t xml:space="preserve"> </w:t>
      </w:r>
      <w:r w:rsidRPr="00842067">
        <w:t>2005.</w:t>
      </w:r>
    </w:p>
    <w:p w:rsidR="00842067" w:rsidRPr="00842067" w:rsidRDefault="00842067" w:rsidP="00842067">
      <w:pPr>
        <w:pStyle w:val="SingleTxtG"/>
      </w:pPr>
      <w:r w:rsidRPr="00842067">
        <w:t>17.</w:t>
      </w:r>
      <w:r w:rsidRPr="00842067">
        <w:tab/>
        <w:t>After</w:t>
      </w:r>
      <w:r w:rsidR="00AE4004">
        <w:t xml:space="preserve"> </w:t>
      </w:r>
      <w:r w:rsidRPr="00842067">
        <w:t>the</w:t>
      </w:r>
      <w:r w:rsidR="00AE4004">
        <w:t xml:space="preserve"> </w:t>
      </w:r>
      <w:r w:rsidRPr="00842067">
        <w:t>Comprehensive</w:t>
      </w:r>
      <w:r w:rsidR="00AE4004">
        <w:t xml:space="preserve"> </w:t>
      </w:r>
      <w:r w:rsidRPr="00842067">
        <w:t>Peace</w:t>
      </w:r>
      <w:r w:rsidR="00AE4004">
        <w:t xml:space="preserve"> </w:t>
      </w:r>
      <w:r w:rsidRPr="00842067">
        <w:t>Agreement</w:t>
      </w:r>
      <w:r w:rsidR="00AE4004">
        <w:t xml:space="preserve"> </w:t>
      </w:r>
      <w:r w:rsidRPr="00842067">
        <w:t>ending</w:t>
      </w:r>
      <w:r w:rsidR="00AE4004">
        <w:t xml:space="preserve"> </w:t>
      </w:r>
      <w:r w:rsidRPr="00842067">
        <w:t>Africa</w:t>
      </w:r>
      <w:r w:rsidR="004C7228">
        <w:t>’</w:t>
      </w:r>
      <w:r w:rsidRPr="00842067">
        <w:t>s</w:t>
      </w:r>
      <w:r w:rsidR="00AE4004">
        <w:t xml:space="preserve"> </w:t>
      </w:r>
      <w:r w:rsidRPr="00842067">
        <w:t>longest</w:t>
      </w:r>
      <w:r w:rsidR="00AE4004">
        <w:t xml:space="preserve"> </w:t>
      </w:r>
      <w:r w:rsidRPr="00842067">
        <w:t>war</w:t>
      </w:r>
      <w:r w:rsidR="00AE4004">
        <w:t xml:space="preserve"> </w:t>
      </w:r>
      <w:r w:rsidRPr="00842067">
        <w:t>was</w:t>
      </w:r>
      <w:r w:rsidR="00AE4004">
        <w:t xml:space="preserve"> </w:t>
      </w:r>
      <w:r w:rsidRPr="00842067">
        <w:t>signed</w:t>
      </w:r>
      <w:r w:rsidR="00AE4004">
        <w:t xml:space="preserve"> </w:t>
      </w:r>
      <w:r w:rsidRPr="00842067">
        <w:t>by</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the</w:t>
      </w:r>
      <w:r w:rsidR="00AE4004">
        <w:t xml:space="preserve"> </w:t>
      </w:r>
      <w:smartTag w:uri="urn:schemas-microsoft-com:office:smarttags" w:element="country-region">
        <w:r w:rsidRPr="00842067">
          <w:t>Sudan</w:t>
        </w:r>
      </w:smartTag>
      <w:r w:rsidR="00AE4004">
        <w:t xml:space="preserve"> </w:t>
      </w:r>
      <w:r w:rsidRPr="00842067">
        <w:t>and</w:t>
      </w:r>
      <w:r w:rsidR="00AE4004">
        <w:t xml:space="preserve"> </w:t>
      </w:r>
      <w:r w:rsidRPr="00842067">
        <w:t>the</w:t>
      </w:r>
      <w:r w:rsidR="00AE4004">
        <w:t xml:space="preserve"> </w:t>
      </w:r>
      <w:r w:rsidRPr="00842067">
        <w:t>Sudanese</w:t>
      </w:r>
      <w:r w:rsidR="00AE4004">
        <w:t xml:space="preserve"> </w:t>
      </w:r>
      <w:r w:rsidRPr="00842067">
        <w:t>Popular</w:t>
      </w:r>
      <w:r w:rsidR="00AE4004">
        <w:t xml:space="preserve"> </w:t>
      </w:r>
      <w:r w:rsidRPr="00842067">
        <w:t>Liberation</w:t>
      </w:r>
      <w:r w:rsidR="00AE4004">
        <w:t xml:space="preserve"> </w:t>
      </w:r>
      <w:r w:rsidRPr="00842067">
        <w:t>Movement</w:t>
      </w:r>
      <w:r w:rsidR="00AE4004">
        <w:t xml:space="preserve"> </w:t>
      </w:r>
      <w:r w:rsidRPr="00842067">
        <w:t>(SPLM),</w:t>
      </w:r>
      <w:r w:rsidR="00AE4004">
        <w:t xml:space="preserve"> </w:t>
      </w:r>
      <w:r w:rsidRPr="00842067">
        <w:t>on</w:t>
      </w:r>
      <w:r w:rsidR="00AE4004">
        <w:t xml:space="preserve"> </w:t>
      </w:r>
      <w:r w:rsidRPr="00842067">
        <w:t>9</w:t>
      </w:r>
      <w:r w:rsidR="00AE4004">
        <w:t xml:space="preserve"> </w:t>
      </w:r>
      <w:r w:rsidRPr="00842067">
        <w:t>January</w:t>
      </w:r>
      <w:r w:rsidR="00AE4004">
        <w:t xml:space="preserve"> </w:t>
      </w:r>
      <w:r w:rsidRPr="00842067">
        <w:t>2005</w:t>
      </w:r>
      <w:r w:rsidR="00AE4004">
        <w:t xml:space="preserve"> </w:t>
      </w:r>
      <w:r w:rsidRPr="00842067">
        <w:t>in</w:t>
      </w:r>
      <w:r w:rsidR="00AE4004">
        <w:t xml:space="preserve"> </w:t>
      </w:r>
      <w:smartTag w:uri="urn:schemas-microsoft-com:office:smarttags" w:element="place">
        <w:smartTag w:uri="urn:schemas-microsoft-com:office:smarttags" w:element="City">
          <w:r w:rsidRPr="00842067">
            <w:t>Nairobi</w:t>
          </w:r>
        </w:smartTag>
      </w:smartTag>
      <w:r w:rsidRPr="00842067">
        <w:t>,</w:t>
      </w:r>
      <w:r w:rsidR="00AE4004">
        <w:t xml:space="preserve"> </w:t>
      </w:r>
      <w:r w:rsidRPr="00842067">
        <w:t>an</w:t>
      </w:r>
      <w:r w:rsidR="00AE4004">
        <w:t xml:space="preserve"> </w:t>
      </w:r>
      <w:r w:rsidRPr="00842067">
        <w:t>interim</w:t>
      </w:r>
      <w:r w:rsidR="00AE4004">
        <w:t xml:space="preserve"> </w:t>
      </w:r>
      <w:r w:rsidRPr="00842067">
        <w:t>constitution</w:t>
      </w:r>
      <w:r w:rsidR="00AE4004">
        <w:t xml:space="preserve"> </w:t>
      </w:r>
      <w:r w:rsidRPr="00842067">
        <w:t>was</w:t>
      </w:r>
      <w:r w:rsidR="00AE4004">
        <w:t xml:space="preserve"> </w:t>
      </w:r>
      <w:r w:rsidRPr="00842067">
        <w:t>drafted</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subsection</w:t>
      </w:r>
      <w:r w:rsidR="00AE4004">
        <w:t xml:space="preserve"> </w:t>
      </w:r>
      <w:r w:rsidRPr="00842067">
        <w:t>2.12.5</w:t>
      </w:r>
      <w:r w:rsidR="00AE4004">
        <w:t xml:space="preserve"> </w:t>
      </w:r>
      <w:r w:rsidRPr="00842067">
        <w:t>of</w:t>
      </w:r>
      <w:r w:rsidR="00AE4004">
        <w:t xml:space="preserve"> </w:t>
      </w:r>
      <w:r w:rsidRPr="00842067">
        <w:t>the</w:t>
      </w:r>
      <w:r w:rsidR="00AE4004">
        <w:t xml:space="preserve"> </w:t>
      </w:r>
      <w:r w:rsidRPr="00842067">
        <w:t>Agreement,</w:t>
      </w:r>
      <w:r w:rsidR="00AE4004">
        <w:t xml:space="preserve"> </w:t>
      </w:r>
      <w:r w:rsidRPr="00842067">
        <w:t>which</w:t>
      </w:r>
      <w:r w:rsidR="00AE4004">
        <w:t xml:space="preserve"> </w:t>
      </w:r>
      <w:r w:rsidRPr="00842067">
        <w:t>stipulated</w:t>
      </w:r>
      <w:r w:rsidR="00AE4004">
        <w:t xml:space="preserve"> </w:t>
      </w:r>
      <w:r w:rsidRPr="00842067">
        <w:t>that</w:t>
      </w:r>
      <w:r w:rsidR="00AE4004">
        <w:t xml:space="preserve"> </w:t>
      </w:r>
      <w:r w:rsidRPr="00842067">
        <w:t>a</w:t>
      </w:r>
      <w:r w:rsidR="00AE4004">
        <w:t xml:space="preserve"> </w:t>
      </w:r>
      <w:r w:rsidRPr="00842067">
        <w:t>constitutional</w:t>
      </w:r>
      <w:r w:rsidR="00AE4004">
        <w:t xml:space="preserve"> </w:t>
      </w:r>
      <w:r w:rsidRPr="00842067">
        <w:t>text</w:t>
      </w:r>
      <w:r w:rsidR="00AE4004">
        <w:t xml:space="preserve"> </w:t>
      </w:r>
      <w:r w:rsidRPr="00842067">
        <w:t>was</w:t>
      </w:r>
      <w:r w:rsidR="00AE4004">
        <w:t xml:space="preserve"> </w:t>
      </w:r>
      <w:r w:rsidRPr="00842067">
        <w:t>to</w:t>
      </w:r>
      <w:r w:rsidR="00AE4004">
        <w:t xml:space="preserve"> </w:t>
      </w:r>
      <w:r w:rsidRPr="00842067">
        <w:t>be</w:t>
      </w:r>
      <w:r w:rsidR="00AE4004">
        <w:t xml:space="preserve"> </w:t>
      </w:r>
      <w:r w:rsidRPr="00842067">
        <w:t>prepared</w:t>
      </w:r>
      <w:r w:rsidR="00AE4004">
        <w:t xml:space="preserve"> </w:t>
      </w:r>
      <w:r w:rsidRPr="00842067">
        <w:t>by</w:t>
      </w:r>
      <w:r w:rsidR="00AE4004">
        <w:t xml:space="preserve"> </w:t>
      </w:r>
      <w:r w:rsidRPr="00842067">
        <w:t>the</w:t>
      </w:r>
      <w:r w:rsidR="00AE4004">
        <w:t xml:space="preserve"> </w:t>
      </w:r>
      <w:r w:rsidRPr="00842067">
        <w:t>National</w:t>
      </w:r>
      <w:r w:rsidR="00AE4004">
        <w:t xml:space="preserve"> </w:t>
      </w:r>
      <w:r w:rsidRPr="00842067">
        <w:t>Constitutional</w:t>
      </w:r>
      <w:r w:rsidR="00AE4004">
        <w:t xml:space="preserve"> </w:t>
      </w:r>
      <w:r w:rsidRPr="00842067">
        <w:t>Review</w:t>
      </w:r>
      <w:r w:rsidR="00AE4004">
        <w:t xml:space="preserve"> </w:t>
      </w:r>
      <w:r w:rsidRPr="00842067">
        <w:t>Commission.</w:t>
      </w:r>
      <w:r w:rsidR="00AE4004">
        <w:t xml:space="preserve"> </w:t>
      </w:r>
      <w:r w:rsidRPr="00842067">
        <w:t>Pursuant</w:t>
      </w:r>
      <w:r w:rsidR="00AE4004">
        <w:t xml:space="preserve"> </w:t>
      </w:r>
      <w:r w:rsidRPr="00842067">
        <w:t>to</w:t>
      </w:r>
      <w:r w:rsidR="00AE4004">
        <w:t xml:space="preserve"> </w:t>
      </w:r>
      <w:r w:rsidRPr="00842067">
        <w:t>subsection</w:t>
      </w:r>
      <w:r w:rsidR="00AE4004">
        <w:t xml:space="preserve"> </w:t>
      </w:r>
      <w:r w:rsidRPr="00842067">
        <w:t>2.12.4.3,</w:t>
      </w:r>
      <w:r w:rsidR="00AE4004">
        <w:t xml:space="preserve"> </w:t>
      </w:r>
      <w:r w:rsidRPr="00842067">
        <w:t>the</w:t>
      </w:r>
      <w:r w:rsidR="00AE4004">
        <w:t xml:space="preserve"> </w:t>
      </w:r>
      <w:r w:rsidRPr="00842067">
        <w:t>Commission</w:t>
      </w:r>
      <w:r w:rsidR="00AE4004">
        <w:t xml:space="preserve"> </w:t>
      </w:r>
      <w:r w:rsidRPr="00842067">
        <w:t>was</w:t>
      </w:r>
      <w:r w:rsidR="00AE4004">
        <w:t xml:space="preserve"> </w:t>
      </w:r>
      <w:r w:rsidRPr="00842067">
        <w:t>composed</w:t>
      </w:r>
      <w:r w:rsidR="00AE4004">
        <w:t xml:space="preserve"> </w:t>
      </w:r>
      <w:r w:rsidRPr="00842067">
        <w:t>of</w:t>
      </w:r>
      <w:r w:rsidR="00AE4004">
        <w:t xml:space="preserve"> </w:t>
      </w:r>
      <w:r w:rsidRPr="00842067">
        <w:t>both</w:t>
      </w:r>
      <w:r w:rsidR="00AE4004">
        <w:t xml:space="preserve"> </w:t>
      </w:r>
      <w:r w:rsidRPr="00842067">
        <w:t>parties</w:t>
      </w:r>
      <w:r w:rsidR="00AE4004">
        <w:t xml:space="preserve"> </w:t>
      </w:r>
      <w:r w:rsidRPr="00842067">
        <w:t>to</w:t>
      </w:r>
      <w:r w:rsidR="00AE4004">
        <w:t xml:space="preserve"> </w:t>
      </w:r>
      <w:r w:rsidRPr="00842067">
        <w:t>the</w:t>
      </w:r>
      <w:r w:rsidR="00AE4004">
        <w:t xml:space="preserve"> </w:t>
      </w:r>
      <w:r w:rsidRPr="00842067">
        <w:t>Agreement</w:t>
      </w:r>
      <w:r w:rsidR="00AE4004">
        <w:t xml:space="preserve"> </w:t>
      </w:r>
      <w:r w:rsidRPr="00842067">
        <w:t>and</w:t>
      </w:r>
      <w:r w:rsidR="00AE4004">
        <w:t xml:space="preserve"> </w:t>
      </w:r>
      <w:r w:rsidRPr="00842067">
        <w:t>representatives</w:t>
      </w:r>
      <w:r w:rsidR="00AE4004">
        <w:t xml:space="preserve"> </w:t>
      </w:r>
      <w:r w:rsidRPr="00842067">
        <w:t>of</w:t>
      </w:r>
      <w:r w:rsidR="00AE4004">
        <w:t xml:space="preserve"> </w:t>
      </w:r>
      <w:r w:rsidRPr="00842067">
        <w:t>other</w:t>
      </w:r>
      <w:r w:rsidR="00AE4004">
        <w:t xml:space="preserve"> </w:t>
      </w:r>
      <w:r w:rsidRPr="00842067">
        <w:t>political</w:t>
      </w:r>
      <w:r w:rsidR="00AE4004">
        <w:t xml:space="preserve"> </w:t>
      </w:r>
      <w:r w:rsidRPr="00842067">
        <w:t>forces</w:t>
      </w:r>
      <w:r w:rsidR="00AE4004">
        <w:t xml:space="preserve"> </w:t>
      </w:r>
      <w:r w:rsidRPr="00842067">
        <w:t>and</w:t>
      </w:r>
      <w:r w:rsidR="00AE4004">
        <w:t xml:space="preserve"> </w:t>
      </w:r>
      <w:r w:rsidRPr="00842067">
        <w:t>civil</w:t>
      </w:r>
      <w:r w:rsidR="00AE4004">
        <w:t xml:space="preserve"> </w:t>
      </w:r>
      <w:r w:rsidRPr="00842067">
        <w:t>society</w:t>
      </w:r>
      <w:r w:rsidR="00AE4004">
        <w:t xml:space="preserve"> </w:t>
      </w:r>
      <w:r w:rsidRPr="00842067">
        <w:t>in</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The</w:t>
      </w:r>
      <w:r w:rsidR="00AE4004">
        <w:t xml:space="preserve"> </w:t>
      </w:r>
      <w:r w:rsidRPr="00842067">
        <w:t>Commission</w:t>
      </w:r>
      <w:r w:rsidR="00AE4004">
        <w:t xml:space="preserve"> </w:t>
      </w:r>
      <w:r w:rsidRPr="00842067">
        <w:t>drafted</w:t>
      </w:r>
      <w:r w:rsidR="00AE4004">
        <w:t xml:space="preserve"> </w:t>
      </w:r>
      <w:r w:rsidRPr="00842067">
        <w:t>the</w:t>
      </w:r>
      <w:r w:rsidR="00AE4004">
        <w:t xml:space="preserve"> </w:t>
      </w:r>
      <w:r w:rsidRPr="00842067">
        <w:t>Interim</w:t>
      </w:r>
      <w:r w:rsidR="00AE4004">
        <w:t xml:space="preserve"> </w:t>
      </w:r>
      <w:r w:rsidRPr="00842067">
        <w:t>Constitution</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of</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which</w:t>
      </w:r>
      <w:r w:rsidR="00AE4004">
        <w:t xml:space="preserve"> </w:t>
      </w:r>
      <w:r w:rsidRPr="00842067">
        <w:t>became</w:t>
      </w:r>
      <w:r w:rsidR="00AE4004">
        <w:t xml:space="preserve"> </w:t>
      </w:r>
      <w:r w:rsidRPr="00842067">
        <w:t>effective</w:t>
      </w:r>
      <w:r w:rsidR="00AE4004">
        <w:t xml:space="preserve"> </w:t>
      </w:r>
      <w:r w:rsidRPr="00842067">
        <w:t>and</w:t>
      </w:r>
      <w:r w:rsidR="00AE4004">
        <w:t xml:space="preserve"> </w:t>
      </w:r>
      <w:r w:rsidRPr="00842067">
        <w:t>legally</w:t>
      </w:r>
      <w:r w:rsidR="00AE4004">
        <w:t xml:space="preserve"> </w:t>
      </w:r>
      <w:r w:rsidRPr="00842067">
        <w:t>binding</w:t>
      </w:r>
      <w:r w:rsidR="00AE4004">
        <w:t xml:space="preserve"> </w:t>
      </w:r>
      <w:r w:rsidRPr="00842067">
        <w:t>upon</w:t>
      </w:r>
      <w:r w:rsidR="00AE4004">
        <w:t xml:space="preserve"> </w:t>
      </w:r>
      <w:r w:rsidRPr="00842067">
        <w:t>its</w:t>
      </w:r>
      <w:r w:rsidR="00AE4004">
        <w:t xml:space="preserve"> </w:t>
      </w:r>
      <w:r w:rsidRPr="00842067">
        <w:t>signature</w:t>
      </w:r>
      <w:r w:rsidR="00AE4004">
        <w:t xml:space="preserve"> </w:t>
      </w:r>
      <w:r w:rsidRPr="00842067">
        <w:t>by</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on</w:t>
      </w:r>
      <w:r w:rsidR="00AE4004">
        <w:t xml:space="preserve"> </w:t>
      </w:r>
      <w:r w:rsidRPr="00842067">
        <w:t>9</w:t>
      </w:r>
      <w:r w:rsidR="00AE4004">
        <w:t xml:space="preserve"> </w:t>
      </w:r>
      <w:r w:rsidRPr="00842067">
        <w:t>January</w:t>
      </w:r>
      <w:r w:rsidR="00AE4004">
        <w:t xml:space="preserve"> </w:t>
      </w:r>
      <w:r w:rsidRPr="00842067">
        <w:t>2005.</w:t>
      </w:r>
    </w:p>
    <w:p w:rsidR="00842067" w:rsidRPr="00842067" w:rsidRDefault="00842067" w:rsidP="00842067">
      <w:pPr>
        <w:pStyle w:val="SingleTxtG"/>
      </w:pPr>
      <w:r w:rsidRPr="00842067">
        <w:t>18.</w:t>
      </w:r>
      <w:r w:rsidRPr="00842067">
        <w:tab/>
        <w:t>The</w:t>
      </w:r>
      <w:r w:rsidR="00AE4004">
        <w:t xml:space="preserve"> </w:t>
      </w:r>
      <w:r w:rsidRPr="00842067">
        <w:t>Constitution</w:t>
      </w:r>
      <w:r w:rsidR="00AE4004">
        <w:t xml:space="preserve"> </w:t>
      </w:r>
      <w:r w:rsidRPr="00842067">
        <w:t>comprises</w:t>
      </w:r>
      <w:r w:rsidR="00AE4004">
        <w:t xml:space="preserve"> </w:t>
      </w:r>
      <w:r w:rsidRPr="00842067">
        <w:t>226</w:t>
      </w:r>
      <w:r w:rsidR="00AE4004">
        <w:t xml:space="preserve"> </w:t>
      </w:r>
      <w:r w:rsidRPr="00842067">
        <w:t>articles</w:t>
      </w:r>
      <w:r w:rsidR="00AE4004">
        <w:t xml:space="preserve"> </w:t>
      </w:r>
      <w:r w:rsidRPr="00842067">
        <w:t>divided</w:t>
      </w:r>
      <w:r w:rsidR="00AE4004">
        <w:t xml:space="preserve"> </w:t>
      </w:r>
      <w:r w:rsidRPr="00842067">
        <w:t>over</w:t>
      </w:r>
      <w:r w:rsidR="00AE4004">
        <w:t xml:space="preserve"> </w:t>
      </w:r>
      <w:r w:rsidRPr="00842067">
        <w:t>17</w:t>
      </w:r>
      <w:r w:rsidR="00AE4004">
        <w:t xml:space="preserve"> </w:t>
      </w:r>
      <w:r w:rsidRPr="00842067">
        <w:t>parts</w:t>
      </w:r>
      <w:r w:rsidR="00AE4004">
        <w:t xml:space="preserve"> </w:t>
      </w:r>
      <w:r w:rsidRPr="00842067">
        <w:t>dealing</w:t>
      </w:r>
      <w:r w:rsidR="00AE4004">
        <w:t xml:space="preserve"> </w:t>
      </w:r>
      <w:r w:rsidRPr="00842067">
        <w:t>with:</w:t>
      </w:r>
    </w:p>
    <w:p w:rsidR="00842067" w:rsidRPr="00842067" w:rsidRDefault="00842067" w:rsidP="00842067">
      <w:pPr>
        <w:pStyle w:val="SingleTxtG"/>
      </w:pPr>
      <w:r w:rsidRPr="00842067">
        <w:tab/>
        <w:t>1.</w:t>
      </w:r>
      <w:r w:rsidRPr="00842067">
        <w:tab/>
        <w:t>The</w:t>
      </w:r>
      <w:r w:rsidR="00AE4004">
        <w:t xml:space="preserve"> </w:t>
      </w:r>
      <w:r w:rsidRPr="00842067">
        <w:t>State,</w:t>
      </w:r>
      <w:r w:rsidR="00AE4004">
        <w:t xml:space="preserve"> </w:t>
      </w:r>
      <w:r w:rsidRPr="00842067">
        <w:t>the</w:t>
      </w:r>
      <w:r w:rsidR="00AE4004">
        <w:t xml:space="preserve"> </w:t>
      </w:r>
      <w:r w:rsidRPr="00842067">
        <w:t>Constitution</w:t>
      </w:r>
      <w:r w:rsidR="00AE4004">
        <w:t xml:space="preserve"> </w:t>
      </w:r>
      <w:r w:rsidRPr="00842067">
        <w:t>and</w:t>
      </w:r>
      <w:r w:rsidR="00AE4004">
        <w:t xml:space="preserve"> </w:t>
      </w:r>
      <w:r w:rsidRPr="00842067">
        <w:t>guiding</w:t>
      </w:r>
      <w:r w:rsidR="00AE4004">
        <w:t xml:space="preserve"> </w:t>
      </w:r>
      <w:r w:rsidRPr="00842067">
        <w:t>principles;</w:t>
      </w:r>
    </w:p>
    <w:p w:rsidR="00842067" w:rsidRPr="00842067" w:rsidRDefault="00842067" w:rsidP="00842067">
      <w:pPr>
        <w:pStyle w:val="SingleTxtG"/>
      </w:pPr>
      <w:r w:rsidRPr="00842067">
        <w:tab/>
        <w:t>2.</w:t>
      </w:r>
      <w:r w:rsidRPr="00842067">
        <w:tab/>
        <w:t>The</w:t>
      </w:r>
      <w:r w:rsidR="00AE4004">
        <w:t xml:space="preserve"> </w:t>
      </w:r>
      <w:r w:rsidRPr="00842067">
        <w:t>Bill</w:t>
      </w:r>
      <w:r w:rsidR="00AE4004">
        <w:t xml:space="preserve"> </w:t>
      </w:r>
      <w:r w:rsidRPr="00842067">
        <w:t>of</w:t>
      </w:r>
      <w:r w:rsidR="00AE4004">
        <w:t xml:space="preserve"> </w:t>
      </w:r>
      <w:r w:rsidRPr="00842067">
        <w:t>Rights;</w:t>
      </w:r>
    </w:p>
    <w:p w:rsidR="00842067" w:rsidRPr="00842067" w:rsidRDefault="00842067" w:rsidP="00842067">
      <w:pPr>
        <w:pStyle w:val="SingleTxtG"/>
      </w:pPr>
      <w:r w:rsidRPr="00842067">
        <w:tab/>
        <w:t>3.</w:t>
      </w:r>
      <w:r w:rsidRPr="00842067">
        <w:tab/>
        <w:t>The</w:t>
      </w:r>
      <w:r w:rsidR="00AE4004">
        <w:t xml:space="preserve"> </w:t>
      </w:r>
      <w:r w:rsidRPr="00842067">
        <w:t>national</w:t>
      </w:r>
      <w:r w:rsidR="00AE4004">
        <w:t xml:space="preserve"> </w:t>
      </w:r>
      <w:r w:rsidRPr="00842067">
        <w:t>executive;</w:t>
      </w:r>
    </w:p>
    <w:p w:rsidR="00842067" w:rsidRPr="00842067" w:rsidRDefault="00842067" w:rsidP="00842067">
      <w:pPr>
        <w:pStyle w:val="SingleTxtG"/>
      </w:pPr>
      <w:r w:rsidRPr="00842067">
        <w:tab/>
        <w:t>4.</w:t>
      </w:r>
      <w:r w:rsidRPr="00842067">
        <w:tab/>
        <w:t>The</w:t>
      </w:r>
      <w:r w:rsidR="00AE4004">
        <w:t xml:space="preserve"> </w:t>
      </w:r>
      <w:r w:rsidRPr="00842067">
        <w:t>National</w:t>
      </w:r>
      <w:r w:rsidR="00AE4004">
        <w:t xml:space="preserve"> </w:t>
      </w:r>
      <w:r w:rsidRPr="00842067">
        <w:t>Legislature;</w:t>
      </w:r>
    </w:p>
    <w:p w:rsidR="00842067" w:rsidRPr="00842067" w:rsidRDefault="00842067" w:rsidP="00842067">
      <w:pPr>
        <w:pStyle w:val="SingleTxtG"/>
      </w:pPr>
      <w:r w:rsidRPr="00842067">
        <w:tab/>
        <w:t>5.</w:t>
      </w:r>
      <w:r w:rsidRPr="00842067">
        <w:tab/>
        <w:t>National</w:t>
      </w:r>
      <w:r w:rsidR="00AE4004">
        <w:t xml:space="preserve"> </w:t>
      </w:r>
      <w:r w:rsidRPr="00842067">
        <w:t>judicial</w:t>
      </w:r>
      <w:r w:rsidR="00AE4004">
        <w:t xml:space="preserve"> </w:t>
      </w:r>
      <w:r w:rsidRPr="00842067">
        <w:t>organs;</w:t>
      </w:r>
    </w:p>
    <w:p w:rsidR="00842067" w:rsidRPr="00842067" w:rsidRDefault="00842067" w:rsidP="00842067">
      <w:pPr>
        <w:pStyle w:val="SingleTxtG"/>
      </w:pPr>
      <w:r w:rsidRPr="00842067">
        <w:tab/>
        <w:t>6.</w:t>
      </w:r>
      <w:r w:rsidRPr="00842067">
        <w:tab/>
        <w:t>Public</w:t>
      </w:r>
      <w:r w:rsidR="00AE4004">
        <w:t xml:space="preserve"> </w:t>
      </w:r>
      <w:r w:rsidRPr="00842067">
        <w:t>prosecution</w:t>
      </w:r>
      <w:r w:rsidR="00AE4004">
        <w:t xml:space="preserve"> </w:t>
      </w:r>
      <w:r w:rsidRPr="00842067">
        <w:t>and</w:t>
      </w:r>
      <w:r w:rsidR="00AE4004">
        <w:t xml:space="preserve"> </w:t>
      </w:r>
      <w:r w:rsidRPr="00842067">
        <w:t>advocacy;</w:t>
      </w:r>
    </w:p>
    <w:p w:rsidR="00842067" w:rsidRPr="00842067" w:rsidRDefault="00842067" w:rsidP="00842067">
      <w:pPr>
        <w:pStyle w:val="SingleTxtG"/>
      </w:pPr>
      <w:r w:rsidRPr="00842067">
        <w:tab/>
        <w:t>7.</w:t>
      </w:r>
      <w:r w:rsidRPr="00842067">
        <w:tab/>
        <w:t>The</w:t>
      </w:r>
      <w:r w:rsidR="00AE4004">
        <w:t xml:space="preserve"> </w:t>
      </w:r>
      <w:r w:rsidRPr="00842067">
        <w:t>national</w:t>
      </w:r>
      <w:r w:rsidR="00AE4004">
        <w:t xml:space="preserve"> </w:t>
      </w:r>
      <w:r w:rsidRPr="00842067">
        <w:t>civil</w:t>
      </w:r>
      <w:r w:rsidR="00AE4004">
        <w:t xml:space="preserve"> </w:t>
      </w:r>
      <w:r w:rsidRPr="00842067">
        <w:t>service;</w:t>
      </w:r>
    </w:p>
    <w:p w:rsidR="00842067" w:rsidRPr="00842067" w:rsidRDefault="00842067" w:rsidP="00842067">
      <w:pPr>
        <w:pStyle w:val="SingleTxtG"/>
      </w:pPr>
      <w:r w:rsidRPr="00842067">
        <w:tab/>
        <w:t>8.</w:t>
      </w:r>
      <w:r w:rsidRPr="00842067">
        <w:tab/>
        <w:t>Independent</w:t>
      </w:r>
      <w:r w:rsidR="00AE4004">
        <w:t xml:space="preserve"> </w:t>
      </w:r>
      <w:r w:rsidRPr="00842067">
        <w:t>national</w:t>
      </w:r>
      <w:r w:rsidR="00AE4004">
        <w:t xml:space="preserve"> </w:t>
      </w:r>
      <w:r w:rsidRPr="00842067">
        <w:t>institutions</w:t>
      </w:r>
      <w:r w:rsidR="00AE4004">
        <w:t xml:space="preserve"> </w:t>
      </w:r>
      <w:r w:rsidRPr="00842067">
        <w:t>and</w:t>
      </w:r>
      <w:r w:rsidR="00AE4004">
        <w:t xml:space="preserve"> </w:t>
      </w:r>
      <w:r w:rsidRPr="00842067">
        <w:t>commissions;</w:t>
      </w:r>
    </w:p>
    <w:p w:rsidR="00842067" w:rsidRPr="00842067" w:rsidRDefault="00842067" w:rsidP="00842067">
      <w:pPr>
        <w:pStyle w:val="SingleTxtG"/>
      </w:pPr>
      <w:r w:rsidRPr="00842067">
        <w:tab/>
        <w:t>9.</w:t>
      </w:r>
      <w:r w:rsidRPr="00842067">
        <w:tab/>
        <w:t>Armed</w:t>
      </w:r>
      <w:r w:rsidR="00AE4004">
        <w:t xml:space="preserve"> </w:t>
      </w:r>
      <w:r w:rsidRPr="00842067">
        <w:t>forces,</w:t>
      </w:r>
      <w:r w:rsidR="00AE4004">
        <w:t xml:space="preserve"> </w:t>
      </w:r>
      <w:r w:rsidRPr="00842067">
        <w:t>law</w:t>
      </w:r>
      <w:r w:rsidR="00AE4004">
        <w:t xml:space="preserve"> </w:t>
      </w:r>
      <w:r w:rsidRPr="00842067">
        <w:t>enforcement</w:t>
      </w:r>
      <w:r w:rsidR="00AE4004">
        <w:t xml:space="preserve"> </w:t>
      </w:r>
      <w:r w:rsidRPr="00842067">
        <w:t>agencies</w:t>
      </w:r>
      <w:r w:rsidR="00AE4004">
        <w:t xml:space="preserve"> </w:t>
      </w:r>
      <w:r w:rsidRPr="00842067">
        <w:t>and</w:t>
      </w:r>
      <w:r w:rsidR="00AE4004">
        <w:t xml:space="preserve"> </w:t>
      </w:r>
      <w:r w:rsidRPr="00842067">
        <w:t>national</w:t>
      </w:r>
      <w:r w:rsidR="00AE4004">
        <w:t xml:space="preserve"> </w:t>
      </w:r>
      <w:r w:rsidRPr="00842067">
        <w:t>security;</w:t>
      </w:r>
    </w:p>
    <w:p w:rsidR="00842067" w:rsidRPr="00842067" w:rsidRDefault="00842067" w:rsidP="00842067">
      <w:pPr>
        <w:pStyle w:val="SingleTxtG"/>
      </w:pPr>
      <w:r w:rsidRPr="00842067">
        <w:tab/>
        <w:t>10.</w:t>
      </w:r>
      <w:r w:rsidRPr="00842067">
        <w:tab/>
        <w:t>The</w:t>
      </w:r>
      <w:r w:rsidR="00AE4004">
        <w:t xml:space="preserve"> </w:t>
      </w:r>
      <w:r w:rsidRPr="00842067">
        <w:t>national</w:t>
      </w:r>
      <w:r w:rsidR="00AE4004">
        <w:t xml:space="preserve"> </w:t>
      </w:r>
      <w:r w:rsidRPr="00842067">
        <w:t>capital;</w:t>
      </w:r>
    </w:p>
    <w:p w:rsidR="00842067" w:rsidRPr="00842067" w:rsidRDefault="00842067" w:rsidP="00842067">
      <w:pPr>
        <w:pStyle w:val="SingleTxtG"/>
      </w:pPr>
      <w:r w:rsidRPr="00842067">
        <w:tab/>
        <w:t>11.</w:t>
      </w:r>
      <w:r w:rsidRPr="00842067">
        <w:tab/>
        <w:t>Government</w:t>
      </w:r>
      <w:r w:rsidR="00AE4004">
        <w:t xml:space="preserve"> </w:t>
      </w:r>
      <w:r w:rsidRPr="00842067">
        <w:t>of</w:t>
      </w:r>
      <w:r w:rsidR="00AE4004">
        <w:t xml:space="preserve"> </w:t>
      </w:r>
      <w:smartTag w:uri="urn:schemas-microsoft-com:office:smarttags" w:element="place">
        <w:r w:rsidRPr="00842067">
          <w:t>Southern</w:t>
        </w:r>
        <w:r w:rsidR="00AE4004">
          <w:t xml:space="preserve"> </w:t>
        </w:r>
        <w:r w:rsidRPr="00842067">
          <w:t>Sudan</w:t>
        </w:r>
      </w:smartTag>
      <w:r w:rsidRPr="00842067">
        <w:t>;</w:t>
      </w:r>
    </w:p>
    <w:p w:rsidR="00842067" w:rsidRPr="00842067" w:rsidRDefault="00842067" w:rsidP="00842067">
      <w:pPr>
        <w:pStyle w:val="SingleTxtG"/>
      </w:pPr>
      <w:r w:rsidRPr="00842067">
        <w:tab/>
        <w:t>12.</w:t>
      </w:r>
      <w:r w:rsidRPr="00842067">
        <w:tab/>
        <w:t>The</w:t>
      </w:r>
      <w:r w:rsidR="00AE4004">
        <w:t xml:space="preserve"> </w:t>
      </w:r>
      <w:r w:rsidRPr="00842067">
        <w:t>states</w:t>
      </w:r>
      <w:r w:rsidR="00AE4004">
        <w:t xml:space="preserve"> </w:t>
      </w:r>
      <w:r w:rsidRPr="00842067">
        <w:t>and</w:t>
      </w:r>
      <w:r w:rsidR="00AE4004">
        <w:t xml:space="preserve"> </w:t>
      </w:r>
      <w:r w:rsidRPr="00842067">
        <w:t>Abyei</w:t>
      </w:r>
      <w:r w:rsidR="00AE4004">
        <w:t xml:space="preserve"> </w:t>
      </w:r>
      <w:r w:rsidRPr="00842067">
        <w:t>area;</w:t>
      </w:r>
    </w:p>
    <w:p w:rsidR="00842067" w:rsidRPr="00842067" w:rsidRDefault="00842067" w:rsidP="00842067">
      <w:pPr>
        <w:pStyle w:val="SingleTxtG"/>
      </w:pPr>
      <w:r w:rsidRPr="00842067">
        <w:tab/>
        <w:t>13.</w:t>
      </w:r>
      <w:r w:rsidRPr="00842067">
        <w:tab/>
        <w:t>Finance</w:t>
      </w:r>
      <w:r w:rsidR="00AE4004">
        <w:t xml:space="preserve"> </w:t>
      </w:r>
      <w:r w:rsidRPr="00842067">
        <w:t>and</w:t>
      </w:r>
      <w:r w:rsidR="00AE4004">
        <w:t xml:space="preserve"> </w:t>
      </w:r>
      <w:r w:rsidRPr="00842067">
        <w:t>economic</w:t>
      </w:r>
      <w:r w:rsidR="00AE4004">
        <w:t xml:space="preserve"> </w:t>
      </w:r>
      <w:r w:rsidRPr="00842067">
        <w:t>matters;</w:t>
      </w:r>
    </w:p>
    <w:p w:rsidR="00842067" w:rsidRPr="00842067" w:rsidRDefault="00842067" w:rsidP="00842067">
      <w:pPr>
        <w:pStyle w:val="SingleTxtG"/>
      </w:pPr>
      <w:r w:rsidRPr="00842067">
        <w:tab/>
        <w:t>14.</w:t>
      </w:r>
      <w:r w:rsidRPr="00842067">
        <w:tab/>
        <w:t>State</w:t>
      </w:r>
      <w:r w:rsidR="00AE4004">
        <w:t xml:space="preserve"> </w:t>
      </w:r>
      <w:r w:rsidRPr="00842067">
        <w:t>of</w:t>
      </w:r>
      <w:r w:rsidR="00AE4004">
        <w:t xml:space="preserve"> </w:t>
      </w:r>
      <w:r w:rsidRPr="00842067">
        <w:t>emergency</w:t>
      </w:r>
      <w:r w:rsidR="00AE4004">
        <w:t xml:space="preserve"> </w:t>
      </w:r>
      <w:r w:rsidRPr="00842067">
        <w:t>and</w:t>
      </w:r>
      <w:r w:rsidR="00AE4004">
        <w:t xml:space="preserve"> </w:t>
      </w:r>
      <w:r w:rsidRPr="00842067">
        <w:t>declaration</w:t>
      </w:r>
      <w:r w:rsidR="00AE4004">
        <w:t xml:space="preserve"> </w:t>
      </w:r>
      <w:r w:rsidRPr="00842067">
        <w:t>of</w:t>
      </w:r>
      <w:r w:rsidR="00AE4004">
        <w:t xml:space="preserve"> </w:t>
      </w:r>
      <w:r w:rsidRPr="00842067">
        <w:t>war;</w:t>
      </w:r>
    </w:p>
    <w:p w:rsidR="00842067" w:rsidRPr="00842067" w:rsidRDefault="00842067" w:rsidP="00842067">
      <w:pPr>
        <w:pStyle w:val="SingleTxtG"/>
      </w:pPr>
      <w:r w:rsidRPr="00842067">
        <w:tab/>
        <w:t>15.</w:t>
      </w:r>
      <w:r w:rsidRPr="00842067">
        <w:tab/>
        <w:t>Census</w:t>
      </w:r>
      <w:r w:rsidR="00AE4004">
        <w:t xml:space="preserve"> </w:t>
      </w:r>
      <w:r w:rsidRPr="00842067">
        <w:t>and</w:t>
      </w:r>
      <w:r w:rsidR="00AE4004">
        <w:t xml:space="preserve"> </w:t>
      </w:r>
      <w:r w:rsidRPr="00842067">
        <w:t>elections;</w:t>
      </w:r>
    </w:p>
    <w:p w:rsidR="00842067" w:rsidRPr="00842067" w:rsidRDefault="00842067" w:rsidP="00842067">
      <w:pPr>
        <w:pStyle w:val="SingleTxtG"/>
      </w:pPr>
      <w:r w:rsidRPr="00842067">
        <w:tab/>
        <w:t>16.</w:t>
      </w:r>
      <w:r w:rsidRPr="00842067">
        <w:tab/>
        <w:t>Right</w:t>
      </w:r>
      <w:r w:rsidR="00AE4004">
        <w:t xml:space="preserve"> </w:t>
      </w:r>
      <w:r w:rsidRPr="00842067">
        <w:t>of</w:t>
      </w:r>
      <w:r w:rsidR="00AE4004">
        <w:t xml:space="preserve"> </w:t>
      </w:r>
      <w:smartTag w:uri="urn:schemas-microsoft-com:office:smarttags" w:element="place">
        <w:r w:rsidRPr="00842067">
          <w:t>Southern</w:t>
        </w:r>
        <w:r w:rsidR="00AE4004">
          <w:t xml:space="preserve"> </w:t>
        </w:r>
        <w:r w:rsidRPr="00842067">
          <w:t>Sudan</w:t>
        </w:r>
      </w:smartTag>
      <w:r w:rsidR="00AE4004">
        <w:t xml:space="preserve"> </w:t>
      </w:r>
      <w:r w:rsidRPr="00842067">
        <w:t>to</w:t>
      </w:r>
      <w:r w:rsidR="00AE4004">
        <w:t xml:space="preserve"> </w:t>
      </w:r>
      <w:r w:rsidRPr="00842067">
        <w:t>self-determination;</w:t>
      </w:r>
    </w:p>
    <w:p w:rsidR="00842067" w:rsidRPr="00842067" w:rsidRDefault="00842067" w:rsidP="00842067">
      <w:pPr>
        <w:pStyle w:val="SingleTxtG"/>
      </w:pPr>
      <w:r w:rsidRPr="00842067">
        <w:tab/>
        <w:t>17.</w:t>
      </w:r>
      <w:r w:rsidRPr="00842067">
        <w:tab/>
        <w:t>Miscellaneous</w:t>
      </w:r>
      <w:r w:rsidR="00AE4004">
        <w:t xml:space="preserve"> </w:t>
      </w:r>
      <w:r w:rsidRPr="00842067">
        <w:t>provisions.</w:t>
      </w:r>
    </w:p>
    <w:p w:rsidR="00842067" w:rsidRPr="00842067" w:rsidRDefault="00842067" w:rsidP="00842067">
      <w:pPr>
        <w:pStyle w:val="SingleTxtG"/>
      </w:pPr>
      <w:r w:rsidRPr="00842067">
        <w:tab/>
        <w:t>These</w:t>
      </w:r>
      <w:r w:rsidR="00AE4004">
        <w:t xml:space="preserve"> </w:t>
      </w:r>
      <w:r w:rsidRPr="00842067">
        <w:t>parts</w:t>
      </w:r>
      <w:r w:rsidR="00AE4004">
        <w:t xml:space="preserve"> </w:t>
      </w:r>
      <w:r w:rsidRPr="00842067">
        <w:t>contain</w:t>
      </w:r>
      <w:r w:rsidR="00AE4004">
        <w:t xml:space="preserve"> </w:t>
      </w:r>
      <w:r w:rsidRPr="00842067">
        <w:t>articles</w:t>
      </w:r>
      <w:r w:rsidR="00AE4004">
        <w:t xml:space="preserve"> </w:t>
      </w:r>
      <w:r w:rsidRPr="00842067">
        <w:t>determining</w:t>
      </w:r>
      <w:r w:rsidR="00AE4004">
        <w:t xml:space="preserve"> </w:t>
      </w:r>
      <w:r w:rsidRPr="00842067">
        <w:t>the</w:t>
      </w:r>
      <w:r w:rsidR="00AE4004">
        <w:t xml:space="preserve"> </w:t>
      </w:r>
      <w:r w:rsidRPr="00842067">
        <w:t>nature,</w:t>
      </w:r>
      <w:r w:rsidR="00AE4004">
        <w:t xml:space="preserve"> </w:t>
      </w:r>
      <w:r w:rsidRPr="00842067">
        <w:t>functions</w:t>
      </w:r>
      <w:r w:rsidR="00AE4004">
        <w:t xml:space="preserve"> </w:t>
      </w:r>
      <w:r w:rsidRPr="00842067">
        <w:t>and</w:t>
      </w:r>
      <w:r w:rsidR="00AE4004">
        <w:t xml:space="preserve"> </w:t>
      </w:r>
      <w:r w:rsidRPr="00842067">
        <w:t>powers</w:t>
      </w:r>
      <w:r w:rsidR="00AE4004">
        <w:t xml:space="preserve"> </w:t>
      </w:r>
      <w:r w:rsidRPr="00842067">
        <w:t>of</w:t>
      </w:r>
      <w:r w:rsidR="00AE4004">
        <w:t xml:space="preserve"> </w:t>
      </w:r>
      <w:r w:rsidRPr="00842067">
        <w:t>the</w:t>
      </w:r>
      <w:r w:rsidR="00AE4004">
        <w:t xml:space="preserve"> </w:t>
      </w:r>
      <w:r w:rsidRPr="00842067">
        <w:t>State</w:t>
      </w:r>
      <w:r w:rsidR="00AE4004">
        <w:t xml:space="preserve"> </w:t>
      </w:r>
      <w:r w:rsidRPr="00842067">
        <w:t>and</w:t>
      </w:r>
      <w:r w:rsidR="00AE4004">
        <w:t xml:space="preserve"> </w:t>
      </w:r>
      <w:r w:rsidRPr="00842067">
        <w:t>its</w:t>
      </w:r>
      <w:r w:rsidR="00AE4004">
        <w:t xml:space="preserve"> </w:t>
      </w:r>
      <w:r w:rsidRPr="00842067">
        <w:t>machinery</w:t>
      </w:r>
      <w:r w:rsidR="00AE4004">
        <w:t xml:space="preserve"> </w:t>
      </w:r>
      <w:r w:rsidRPr="00842067">
        <w:t>and</w:t>
      </w:r>
      <w:r w:rsidR="00AE4004">
        <w:t xml:space="preserve"> </w:t>
      </w:r>
      <w:r w:rsidRPr="00842067">
        <w:t>the</w:t>
      </w:r>
      <w:r w:rsidR="00AE4004">
        <w:t xml:space="preserve"> </w:t>
      </w:r>
      <w:r w:rsidRPr="00842067">
        <w:t>relationship</w:t>
      </w:r>
      <w:r w:rsidR="00AE4004">
        <w:t xml:space="preserve"> </w:t>
      </w:r>
      <w:r w:rsidRPr="00842067">
        <w:t>between</w:t>
      </w:r>
      <w:r w:rsidR="00AE4004">
        <w:t xml:space="preserve"> </w:t>
      </w:r>
      <w:r w:rsidRPr="00842067">
        <w:t>them.</w:t>
      </w:r>
      <w:r w:rsidR="00AE4004">
        <w:t xml:space="preserve"> </w:t>
      </w:r>
      <w:r w:rsidRPr="00842067">
        <w:t>They</w:t>
      </w:r>
      <w:r w:rsidR="00AE4004">
        <w:t xml:space="preserve"> </w:t>
      </w:r>
      <w:r w:rsidRPr="00842067">
        <w:t>also</w:t>
      </w:r>
      <w:r w:rsidR="00AE4004">
        <w:t xml:space="preserve"> </w:t>
      </w:r>
      <w:r w:rsidRPr="00842067">
        <w:t>spell</w:t>
      </w:r>
      <w:r w:rsidR="00AE4004">
        <w:t xml:space="preserve"> </w:t>
      </w:r>
      <w:r w:rsidRPr="00842067">
        <w:t>out</w:t>
      </w:r>
      <w:r w:rsidR="00AE4004">
        <w:t xml:space="preserve"> </w:t>
      </w:r>
      <w:r w:rsidRPr="00842067">
        <w:t>freedoms</w:t>
      </w:r>
      <w:r w:rsidR="00AE4004">
        <w:t xml:space="preserve"> </w:t>
      </w:r>
      <w:r w:rsidRPr="00842067">
        <w:t>and</w:t>
      </w:r>
      <w:r w:rsidR="00AE4004">
        <w:t xml:space="preserve"> </w:t>
      </w:r>
      <w:r w:rsidRPr="00842067">
        <w:t>rights</w:t>
      </w:r>
      <w:r w:rsidR="00AE4004">
        <w:t xml:space="preserve"> </w:t>
      </w:r>
      <w:r w:rsidRPr="00842067">
        <w:t>and</w:t>
      </w:r>
      <w:r w:rsidR="00AE4004">
        <w:t xml:space="preserve"> </w:t>
      </w:r>
      <w:r w:rsidRPr="00842067">
        <w:t>the</w:t>
      </w:r>
      <w:r w:rsidR="00AE4004">
        <w:t xml:space="preserve"> </w:t>
      </w:r>
      <w:r w:rsidRPr="00842067">
        <w:t>protection</w:t>
      </w:r>
      <w:r w:rsidR="00AE4004">
        <w:t xml:space="preserve"> </w:t>
      </w:r>
      <w:r w:rsidRPr="00842067">
        <w:t>of</w:t>
      </w:r>
      <w:r w:rsidR="00AE4004">
        <w:t xml:space="preserve"> </w:t>
      </w:r>
      <w:r w:rsidRPr="00842067">
        <w:t>both.</w:t>
      </w:r>
    </w:p>
    <w:p w:rsidR="00842067" w:rsidRPr="00842067" w:rsidRDefault="004B1F53" w:rsidP="004B1F53">
      <w:pPr>
        <w:pStyle w:val="H23G"/>
      </w:pPr>
      <w:r>
        <w:tab/>
      </w:r>
      <w:r>
        <w:tab/>
      </w:r>
      <w:r w:rsidR="00842067" w:rsidRPr="00842067">
        <w:t>Nature</w:t>
      </w:r>
      <w:r w:rsidR="00AE4004">
        <w:t xml:space="preserve"> </w:t>
      </w:r>
      <w:r w:rsidR="00842067" w:rsidRPr="00842067">
        <w:t>of</w:t>
      </w:r>
      <w:r w:rsidR="00AE4004">
        <w:t xml:space="preserve"> </w:t>
      </w:r>
      <w:r w:rsidR="00842067" w:rsidRPr="00842067">
        <w:t>the</w:t>
      </w:r>
      <w:r w:rsidR="00AE4004">
        <w:t xml:space="preserve"> </w:t>
      </w:r>
      <w:r w:rsidR="00842067" w:rsidRPr="00842067">
        <w:t>State</w:t>
      </w:r>
    </w:p>
    <w:p w:rsidR="00842067" w:rsidRPr="00842067" w:rsidRDefault="00842067" w:rsidP="00842067">
      <w:pPr>
        <w:pStyle w:val="SingleTxtG"/>
      </w:pPr>
      <w:r w:rsidRPr="00842067">
        <w:t>19.</w:t>
      </w:r>
      <w:r w:rsidRPr="00842067">
        <w:tab/>
        <w:t>Chapter</w:t>
      </w:r>
      <w:r w:rsidR="00AE4004">
        <w:t xml:space="preserve"> </w:t>
      </w:r>
      <w:r w:rsidRPr="00842067">
        <w:t>1,</w:t>
      </w:r>
      <w:r w:rsidR="00AE4004">
        <w:t xml:space="preserve"> </w:t>
      </w:r>
      <w:r w:rsidRPr="00842067">
        <w:t>article</w:t>
      </w:r>
      <w:r w:rsidR="00AE4004">
        <w:t xml:space="preserve"> </w:t>
      </w:r>
      <w:r w:rsidRPr="00842067">
        <w:t>1</w:t>
      </w:r>
      <w:r w:rsidR="00AE4004">
        <w:t xml:space="preserve"> </w:t>
      </w:r>
      <w:r w:rsidRPr="00842067">
        <w:t>(1),</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defines</w:t>
      </w:r>
      <w:r w:rsidR="00AE4004">
        <w:t xml:space="preserve"> </w:t>
      </w:r>
      <w:r w:rsidRPr="00842067">
        <w:t>the</w:t>
      </w:r>
      <w:r w:rsidR="00AE4004">
        <w:t xml:space="preserve"> </w:t>
      </w:r>
      <w:r w:rsidRPr="00842067">
        <w:t>nature</w:t>
      </w:r>
      <w:r w:rsidR="00AE4004">
        <w:t xml:space="preserve"> </w:t>
      </w:r>
      <w:r w:rsidRPr="00842067">
        <w:t>of</w:t>
      </w:r>
      <w:r w:rsidR="00AE4004">
        <w:t xml:space="preserve"> </w:t>
      </w:r>
      <w:r w:rsidRPr="00842067">
        <w:t>the</w:t>
      </w:r>
      <w:r w:rsidR="00AE4004">
        <w:t xml:space="preserve"> </w:t>
      </w:r>
      <w:r w:rsidRPr="00842067">
        <w:t>State</w:t>
      </w:r>
      <w:r w:rsidR="00AE4004">
        <w:t xml:space="preserve"> </w:t>
      </w:r>
      <w:r w:rsidRPr="00842067">
        <w:t>by</w:t>
      </w:r>
      <w:r w:rsidR="00AE4004">
        <w:t xml:space="preserve"> </w:t>
      </w:r>
      <w:r w:rsidRPr="00842067">
        <w:t>providing</w:t>
      </w:r>
      <w:r w:rsidR="00AE4004">
        <w:t xml:space="preserve"> </w:t>
      </w:r>
      <w:r w:rsidRPr="00842067">
        <w:t>that:</w:t>
      </w:r>
      <w:r w:rsidR="00AE4004">
        <w:t xml:space="preserve"> </w:t>
      </w:r>
      <w:r w:rsidR="004C7228">
        <w:t>“</w:t>
      </w:r>
      <w:r w:rsidRPr="00842067">
        <w:t>The</w:t>
      </w:r>
      <w:r w:rsidR="00AE4004">
        <w:t xml:space="preserve"> </w:t>
      </w:r>
      <w:r w:rsidRPr="00842067">
        <w:t>Republic</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is</w:t>
      </w:r>
      <w:r w:rsidR="00AE4004">
        <w:t xml:space="preserve"> </w:t>
      </w:r>
      <w:r w:rsidRPr="00842067">
        <w:t>an</w:t>
      </w:r>
      <w:r w:rsidR="00AE4004">
        <w:t xml:space="preserve"> </w:t>
      </w:r>
      <w:r w:rsidRPr="00842067">
        <w:t>independent</w:t>
      </w:r>
      <w:r w:rsidR="00AE4004">
        <w:t xml:space="preserve"> </w:t>
      </w:r>
      <w:r w:rsidRPr="00842067">
        <w:t>sovereign</w:t>
      </w:r>
      <w:r w:rsidR="00AE4004">
        <w:t xml:space="preserve"> </w:t>
      </w:r>
      <w:r w:rsidRPr="00842067">
        <w:t>State.</w:t>
      </w:r>
      <w:r w:rsidR="00AE4004">
        <w:t xml:space="preserve"> </w:t>
      </w:r>
      <w:r w:rsidRPr="00842067">
        <w:t>It</w:t>
      </w:r>
      <w:r w:rsidR="00AE4004">
        <w:t xml:space="preserve"> </w:t>
      </w:r>
      <w:r w:rsidRPr="00842067">
        <w:t>is</w:t>
      </w:r>
      <w:r w:rsidR="00AE4004">
        <w:t xml:space="preserve"> </w:t>
      </w:r>
      <w:r w:rsidRPr="00842067">
        <w:t>a</w:t>
      </w:r>
      <w:r w:rsidR="00AE4004">
        <w:t xml:space="preserve"> </w:t>
      </w:r>
      <w:r w:rsidRPr="00842067">
        <w:t>democratic,</w:t>
      </w:r>
      <w:r w:rsidR="00AE4004">
        <w:t xml:space="preserve"> </w:t>
      </w:r>
      <w:r w:rsidRPr="00842067">
        <w:t>decentralized,</w:t>
      </w:r>
      <w:r w:rsidR="00AE4004">
        <w:t xml:space="preserve"> </w:t>
      </w:r>
      <w:r w:rsidRPr="00842067">
        <w:t>multicultural,</w:t>
      </w:r>
      <w:r w:rsidR="00AE4004">
        <w:t xml:space="preserve"> </w:t>
      </w:r>
      <w:r w:rsidRPr="00842067">
        <w:t>multilingual,</w:t>
      </w:r>
      <w:r w:rsidR="00AE4004">
        <w:t xml:space="preserve"> </w:t>
      </w:r>
      <w:r w:rsidRPr="00842067">
        <w:t>multiracial,</w:t>
      </w:r>
      <w:r w:rsidR="00AE4004">
        <w:t xml:space="preserve"> </w:t>
      </w:r>
      <w:r w:rsidRPr="00842067">
        <w:t>multi-ethnic</w:t>
      </w:r>
      <w:r w:rsidR="00AE4004">
        <w:t xml:space="preserve"> </w:t>
      </w:r>
      <w:r w:rsidRPr="00842067">
        <w:t>and</w:t>
      </w:r>
      <w:r w:rsidR="00AE4004">
        <w:t xml:space="preserve"> </w:t>
      </w:r>
      <w:r w:rsidRPr="00842067">
        <w:t>multireligious</w:t>
      </w:r>
      <w:r w:rsidR="00AE4004">
        <w:t xml:space="preserve"> </w:t>
      </w:r>
      <w:r w:rsidRPr="00842067">
        <w:t>country</w:t>
      </w:r>
      <w:r w:rsidR="00AE4004">
        <w:t xml:space="preserve"> </w:t>
      </w:r>
      <w:r w:rsidRPr="00842067">
        <w:t>in</w:t>
      </w:r>
      <w:r w:rsidR="00AE4004">
        <w:t xml:space="preserve"> </w:t>
      </w:r>
      <w:r w:rsidRPr="00842067">
        <w:t>which</w:t>
      </w:r>
      <w:r w:rsidR="00AE4004">
        <w:t xml:space="preserve"> </w:t>
      </w:r>
      <w:r w:rsidRPr="00842067">
        <w:t>diverse</w:t>
      </w:r>
      <w:r w:rsidR="00AE4004">
        <w:t xml:space="preserve"> </w:t>
      </w:r>
      <w:r w:rsidRPr="00842067">
        <w:t>groups,</w:t>
      </w:r>
      <w:r w:rsidR="00AE4004">
        <w:t xml:space="preserve"> </w:t>
      </w:r>
      <w:r w:rsidRPr="00842067">
        <w:t>races</w:t>
      </w:r>
      <w:r w:rsidR="00AE4004">
        <w:t xml:space="preserve"> </w:t>
      </w:r>
      <w:r w:rsidRPr="00842067">
        <w:t>and</w:t>
      </w:r>
      <w:r w:rsidR="00AE4004">
        <w:t xml:space="preserve"> </w:t>
      </w:r>
      <w:r w:rsidRPr="00842067">
        <w:t>religions</w:t>
      </w:r>
      <w:r w:rsidR="00AE4004">
        <w:t xml:space="preserve"> </w:t>
      </w:r>
      <w:r w:rsidRPr="00842067">
        <w:t>coexist.</w:t>
      </w:r>
      <w:r w:rsidR="004C7228">
        <w:t>”</w:t>
      </w:r>
      <w:r w:rsidR="00AE4004">
        <w:t xml:space="preserve"> </w:t>
      </w:r>
      <w:r w:rsidRPr="00842067">
        <w:t>The</w:t>
      </w:r>
      <w:r w:rsidR="00AE4004">
        <w:t xml:space="preserve"> </w:t>
      </w:r>
      <w:r w:rsidRPr="00842067">
        <w:t>Constitution</w:t>
      </w:r>
      <w:r w:rsidR="00AE4004">
        <w:t xml:space="preserve"> </w:t>
      </w:r>
      <w:r w:rsidRPr="00842067">
        <w:t>thus</w:t>
      </w:r>
      <w:r w:rsidR="00AE4004">
        <w:t xml:space="preserve"> </w:t>
      </w:r>
      <w:r w:rsidRPr="00842067">
        <w:t>recognizes</w:t>
      </w:r>
      <w:r w:rsidR="00AE4004">
        <w:t xml:space="preserve"> </w:t>
      </w:r>
      <w:r w:rsidRPr="00842067">
        <w:t>the</w:t>
      </w:r>
      <w:r w:rsidR="00AE4004">
        <w:t xml:space="preserve"> </w:t>
      </w:r>
      <w:r w:rsidRPr="00842067">
        <w:t>principle</w:t>
      </w:r>
      <w:r w:rsidR="00AE4004">
        <w:t xml:space="preserve"> </w:t>
      </w:r>
      <w:r w:rsidRPr="00842067">
        <w:t>of</w:t>
      </w:r>
      <w:r w:rsidR="00AE4004">
        <w:t xml:space="preserve"> </w:t>
      </w:r>
      <w:r w:rsidRPr="00842067">
        <w:t>democracy,</w:t>
      </w:r>
      <w:r w:rsidR="00AE4004">
        <w:t xml:space="preserve"> </w:t>
      </w:r>
      <w:r w:rsidRPr="00842067">
        <w:t>decentralization</w:t>
      </w:r>
      <w:r w:rsidR="00AE4004">
        <w:t xml:space="preserve"> </w:t>
      </w:r>
      <w:r w:rsidRPr="00842067">
        <w:t>multiculturalism,</w:t>
      </w:r>
      <w:r w:rsidR="00AE4004">
        <w:t xml:space="preserve"> </w:t>
      </w:r>
      <w:r w:rsidRPr="00842067">
        <w:t>multiracialism,</w:t>
      </w:r>
      <w:r w:rsidR="00AE4004">
        <w:t xml:space="preserve"> </w:t>
      </w:r>
      <w:r w:rsidRPr="00842067">
        <w:t>multi-ethnicity,</w:t>
      </w:r>
      <w:r w:rsidR="00AE4004">
        <w:t xml:space="preserve"> </w:t>
      </w:r>
      <w:r w:rsidRPr="00842067">
        <w:t>multireligion</w:t>
      </w:r>
      <w:r w:rsidR="00AE4004">
        <w:t xml:space="preserve"> </w:t>
      </w:r>
      <w:r w:rsidRPr="00842067">
        <w:t>and</w:t>
      </w:r>
      <w:r w:rsidR="00AE4004">
        <w:t xml:space="preserve"> </w:t>
      </w:r>
      <w:r w:rsidRPr="00842067">
        <w:t>multilingualism</w:t>
      </w:r>
      <w:r w:rsidR="00AE4004">
        <w:t xml:space="preserve"> </w:t>
      </w:r>
      <w:r w:rsidRPr="00842067">
        <w:t>within</w:t>
      </w:r>
      <w:r w:rsidR="00AE4004">
        <w:t xml:space="preserve"> </w:t>
      </w:r>
      <w:r w:rsidRPr="00842067">
        <w:t>a</w:t>
      </w:r>
      <w:r w:rsidR="00AE4004">
        <w:t xml:space="preserve"> </w:t>
      </w:r>
      <w:r w:rsidRPr="00842067">
        <w:t>single</w:t>
      </w:r>
      <w:r w:rsidR="00AE4004">
        <w:t xml:space="preserve"> </w:t>
      </w:r>
      <w:r w:rsidRPr="00842067">
        <w:t>republic,</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p>
    <w:p w:rsidR="00842067" w:rsidRPr="00842067" w:rsidRDefault="00842067" w:rsidP="00842067">
      <w:pPr>
        <w:pStyle w:val="SingleTxtG"/>
      </w:pPr>
      <w:r w:rsidRPr="00842067">
        <w:t>20.</w:t>
      </w:r>
      <w:r w:rsidRPr="00842067">
        <w:tab/>
        <w:t>Concerning</w:t>
      </w:r>
      <w:r w:rsidR="00AE4004">
        <w:t xml:space="preserve"> </w:t>
      </w:r>
      <w:r w:rsidRPr="00842067">
        <w:t>the</w:t>
      </w:r>
      <w:r w:rsidR="00AE4004">
        <w:t xml:space="preserve"> </w:t>
      </w:r>
      <w:r w:rsidRPr="00842067">
        <w:t>practice</w:t>
      </w:r>
      <w:r w:rsidR="00AE4004">
        <w:t xml:space="preserve"> </w:t>
      </w:r>
      <w:r w:rsidRPr="00842067">
        <w:t>of</w:t>
      </w:r>
      <w:r w:rsidR="00AE4004">
        <w:t xml:space="preserve"> </w:t>
      </w:r>
      <w:r w:rsidRPr="00842067">
        <w:t>multilingualism,</w:t>
      </w:r>
      <w:r w:rsidR="00AE4004">
        <w:t xml:space="preserve"> </w:t>
      </w:r>
      <w:r w:rsidRPr="00842067">
        <w:t>article</w:t>
      </w:r>
      <w:r w:rsidR="00AE4004">
        <w:t xml:space="preserve"> </w:t>
      </w:r>
      <w:r w:rsidRPr="00842067">
        <w:t>8</w:t>
      </w:r>
      <w:r w:rsidR="00AE4004">
        <w:t xml:space="preserve"> </w:t>
      </w:r>
      <w:r w:rsidRPr="00842067">
        <w:t>(1)</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provides</w:t>
      </w:r>
      <w:r w:rsidR="00AE4004">
        <w:t xml:space="preserve"> </w:t>
      </w:r>
      <w:r w:rsidRPr="00842067">
        <w:t>that:</w:t>
      </w:r>
      <w:r w:rsidR="00AE4004">
        <w:t xml:space="preserve"> </w:t>
      </w:r>
      <w:r w:rsidR="004C7228">
        <w:t>“</w:t>
      </w:r>
      <w:r w:rsidRPr="00842067">
        <w:t>All</w:t>
      </w:r>
      <w:r w:rsidR="00AE4004">
        <w:t xml:space="preserve"> </w:t>
      </w:r>
      <w:r w:rsidRPr="00842067">
        <w:t>indigenous</w:t>
      </w:r>
      <w:r w:rsidR="00AE4004">
        <w:t xml:space="preserve"> </w:t>
      </w:r>
      <w:r w:rsidRPr="00842067">
        <w:t>languages</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are</w:t>
      </w:r>
      <w:r w:rsidR="00AE4004">
        <w:t xml:space="preserve"> </w:t>
      </w:r>
      <w:r w:rsidRPr="00842067">
        <w:t>national</w:t>
      </w:r>
      <w:r w:rsidR="00AE4004">
        <w:t xml:space="preserve"> </w:t>
      </w:r>
      <w:r w:rsidRPr="00842067">
        <w:t>languages</w:t>
      </w:r>
      <w:r w:rsidR="00AE4004">
        <w:t xml:space="preserve"> </w:t>
      </w:r>
      <w:r w:rsidRPr="00842067">
        <w:t>and</w:t>
      </w:r>
      <w:r w:rsidR="00AE4004">
        <w:t xml:space="preserve"> </w:t>
      </w:r>
      <w:r w:rsidRPr="00842067">
        <w:t>shall</w:t>
      </w:r>
      <w:r w:rsidR="00AE4004">
        <w:t xml:space="preserve"> </w:t>
      </w:r>
      <w:r w:rsidRPr="00842067">
        <w:t>be</w:t>
      </w:r>
      <w:r w:rsidR="00AE4004">
        <w:t xml:space="preserve"> </w:t>
      </w:r>
      <w:r w:rsidRPr="00842067">
        <w:t>respected,</w:t>
      </w:r>
      <w:r w:rsidR="00AE4004">
        <w:t xml:space="preserve"> </w:t>
      </w:r>
      <w:r w:rsidRPr="00842067">
        <w:t>developed</w:t>
      </w:r>
      <w:r w:rsidR="00AE4004">
        <w:t xml:space="preserve"> </w:t>
      </w:r>
      <w:r w:rsidRPr="00842067">
        <w:t>and</w:t>
      </w:r>
      <w:r w:rsidR="00AE4004">
        <w:t xml:space="preserve"> </w:t>
      </w:r>
      <w:r w:rsidRPr="00842067">
        <w:t>promoted.</w:t>
      </w:r>
      <w:r w:rsidR="004C7228">
        <w:t>”</w:t>
      </w:r>
      <w:r w:rsidR="00AE4004">
        <w:t xml:space="preserve"> </w:t>
      </w:r>
      <w:r w:rsidRPr="00842067">
        <w:t>Article</w:t>
      </w:r>
      <w:r w:rsidR="00AE4004">
        <w:t xml:space="preserve"> </w:t>
      </w:r>
      <w:r w:rsidRPr="00842067">
        <w:t>8</w:t>
      </w:r>
      <w:r w:rsidR="00AE4004">
        <w:t xml:space="preserve"> </w:t>
      </w:r>
      <w:r w:rsidRPr="00842067">
        <w:t>(4)</w:t>
      </w:r>
      <w:r w:rsidR="00AE4004">
        <w:t xml:space="preserve"> </w:t>
      </w:r>
      <w:r w:rsidRPr="00842067">
        <w:t>also</w:t>
      </w:r>
      <w:r w:rsidR="00AE4004">
        <w:t xml:space="preserve"> </w:t>
      </w:r>
      <w:r w:rsidRPr="00842067">
        <w:t>provides</w:t>
      </w:r>
      <w:r w:rsidR="00AE4004">
        <w:t xml:space="preserve"> </w:t>
      </w:r>
      <w:r w:rsidRPr="00842067">
        <w:t>that</w:t>
      </w:r>
      <w:r w:rsidR="00AE4004">
        <w:t xml:space="preserve"> </w:t>
      </w:r>
      <w:r w:rsidRPr="00842067">
        <w:t>state</w:t>
      </w:r>
      <w:r w:rsidR="00AE4004">
        <w:t xml:space="preserve"> </w:t>
      </w:r>
      <w:r w:rsidRPr="00842067">
        <w:t>legislatures</w:t>
      </w:r>
      <w:r w:rsidR="00AE4004">
        <w:t xml:space="preserve"> </w:t>
      </w:r>
      <w:r w:rsidRPr="00842067">
        <w:t>may</w:t>
      </w:r>
      <w:r w:rsidR="00AE4004">
        <w:t xml:space="preserve"> </w:t>
      </w:r>
      <w:r w:rsidRPr="00842067">
        <w:t>adopt</w:t>
      </w:r>
      <w:r w:rsidR="00AE4004">
        <w:t xml:space="preserve"> </w:t>
      </w:r>
      <w:r w:rsidRPr="00842067">
        <w:t>as</w:t>
      </w:r>
      <w:r w:rsidR="00AE4004">
        <w:t xml:space="preserve"> </w:t>
      </w:r>
      <w:r w:rsidRPr="00842067">
        <w:t>an</w:t>
      </w:r>
      <w:r w:rsidR="00AE4004">
        <w:t xml:space="preserve"> </w:t>
      </w:r>
      <w:r w:rsidRPr="00842067">
        <w:t>official</w:t>
      </w:r>
      <w:r w:rsidR="00AE4004">
        <w:t xml:space="preserve"> </w:t>
      </w:r>
      <w:r w:rsidRPr="00842067">
        <w:t>working</w:t>
      </w:r>
      <w:r w:rsidR="00AE4004">
        <w:t xml:space="preserve"> </w:t>
      </w:r>
      <w:r w:rsidRPr="00842067">
        <w:t>language</w:t>
      </w:r>
      <w:r w:rsidR="00AE4004">
        <w:t xml:space="preserve"> </w:t>
      </w:r>
      <w:r w:rsidRPr="00842067">
        <w:t>any</w:t>
      </w:r>
      <w:r w:rsidR="00AE4004">
        <w:t xml:space="preserve"> </w:t>
      </w:r>
      <w:r w:rsidRPr="00842067">
        <w:t>other</w:t>
      </w:r>
      <w:r w:rsidR="00AE4004">
        <w:t xml:space="preserve"> </w:t>
      </w:r>
      <w:r w:rsidRPr="00842067">
        <w:t>national</w:t>
      </w:r>
      <w:r w:rsidR="00AE4004">
        <w:t xml:space="preserve"> </w:t>
      </w:r>
      <w:r w:rsidRPr="00842067">
        <w:t>language</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Arabic</w:t>
      </w:r>
      <w:r w:rsidR="00AE4004">
        <w:t xml:space="preserve"> </w:t>
      </w:r>
      <w:r w:rsidRPr="00842067">
        <w:t>and</w:t>
      </w:r>
      <w:r w:rsidR="00AE4004">
        <w:t xml:space="preserve"> </w:t>
      </w:r>
      <w:r w:rsidRPr="00842067">
        <w:t>English.</w:t>
      </w:r>
    </w:p>
    <w:p w:rsidR="00842067" w:rsidRPr="00842067" w:rsidRDefault="00842067" w:rsidP="00842067">
      <w:pPr>
        <w:pStyle w:val="SingleTxtG"/>
      </w:pPr>
      <w:r w:rsidRPr="00842067">
        <w:t>21.</w:t>
      </w:r>
      <w:r w:rsidRPr="00842067">
        <w:tab/>
        <w:t>Affirming</w:t>
      </w:r>
      <w:r w:rsidR="00AE4004">
        <w:t xml:space="preserve"> </w:t>
      </w:r>
      <w:r w:rsidRPr="00842067">
        <w:t>the</w:t>
      </w:r>
      <w:r w:rsidR="00AE4004">
        <w:t xml:space="preserve"> </w:t>
      </w:r>
      <w:r w:rsidRPr="00842067">
        <w:t>requirement</w:t>
      </w:r>
      <w:r w:rsidR="00AE4004">
        <w:t xml:space="preserve"> </w:t>
      </w:r>
      <w:r w:rsidRPr="00842067">
        <w:t>to</w:t>
      </w:r>
      <w:r w:rsidR="00AE4004">
        <w:t xml:space="preserve"> </w:t>
      </w:r>
      <w:r w:rsidRPr="00842067">
        <w:t>respect</w:t>
      </w:r>
      <w:r w:rsidR="00AE4004">
        <w:t xml:space="preserve"> </w:t>
      </w:r>
      <w:r w:rsidRPr="00842067">
        <w:t>the</w:t>
      </w:r>
      <w:r w:rsidR="00AE4004">
        <w:t xml:space="preserve"> </w:t>
      </w:r>
      <w:r w:rsidRPr="00842067">
        <w:t>diversity</w:t>
      </w:r>
      <w:r w:rsidR="00AE4004">
        <w:t xml:space="preserve"> </w:t>
      </w:r>
      <w:r w:rsidRPr="00842067">
        <w:t>of</w:t>
      </w:r>
      <w:r w:rsidR="00AE4004">
        <w:t xml:space="preserve"> </w:t>
      </w:r>
      <w:r w:rsidRPr="00842067">
        <w:t>languages</w:t>
      </w:r>
      <w:r w:rsidR="00AE4004">
        <w:t xml:space="preserve"> </w:t>
      </w:r>
      <w:r w:rsidRPr="00842067">
        <w:t>used</w:t>
      </w:r>
      <w:r w:rsidR="00AE4004">
        <w:t xml:space="preserve"> </w:t>
      </w:r>
      <w:r w:rsidRPr="00842067">
        <w:t>by</w:t>
      </w:r>
      <w:r w:rsidR="00AE4004">
        <w:t xml:space="preserve"> </w:t>
      </w:r>
      <w:r w:rsidRPr="00842067">
        <w:t>the</w:t>
      </w:r>
      <w:r w:rsidR="00AE4004">
        <w:t xml:space="preserve"> </w:t>
      </w:r>
      <w:r w:rsidRPr="00842067">
        <w:t>inhabitants</w:t>
      </w:r>
      <w:r w:rsidR="00AE4004">
        <w:t xml:space="preserve"> </w:t>
      </w:r>
      <w:r w:rsidRPr="00842067">
        <w:t>of</w:t>
      </w:r>
      <w:r w:rsidR="00AE4004">
        <w:t xml:space="preserve"> </w:t>
      </w:r>
      <w:r w:rsidRPr="00842067">
        <w:t>a</w:t>
      </w:r>
      <w:r w:rsidR="00AE4004">
        <w:t xml:space="preserve"> </w:t>
      </w:r>
      <w:r w:rsidRPr="00842067">
        <w:t>region,</w:t>
      </w:r>
      <w:r w:rsidR="00AE4004">
        <w:t xml:space="preserve"> </w:t>
      </w:r>
      <w:r w:rsidRPr="00842067">
        <w:t>article</w:t>
      </w:r>
      <w:r w:rsidR="00AE4004">
        <w:t xml:space="preserve"> </w:t>
      </w:r>
      <w:r w:rsidRPr="00842067">
        <w:t>8</w:t>
      </w:r>
      <w:r w:rsidR="00AE4004">
        <w:t xml:space="preserve"> </w:t>
      </w:r>
      <w:r w:rsidRPr="00842067">
        <w:t>(5)</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provides</w:t>
      </w:r>
      <w:r w:rsidR="00AE4004">
        <w:t xml:space="preserve"> </w:t>
      </w:r>
      <w:r w:rsidRPr="00842067">
        <w:t>that</w:t>
      </w:r>
      <w:r w:rsidR="00AE4004">
        <w:t xml:space="preserve"> </w:t>
      </w:r>
      <w:r w:rsidRPr="00842067">
        <w:t>there</w:t>
      </w:r>
      <w:r w:rsidR="00AE4004">
        <w:t xml:space="preserve"> </w:t>
      </w:r>
      <w:r w:rsidRPr="00842067">
        <w:t>must</w:t>
      </w:r>
      <w:r w:rsidR="00AE4004">
        <w:t xml:space="preserve"> </w:t>
      </w:r>
      <w:r w:rsidRPr="00842067">
        <w:t>be</w:t>
      </w:r>
      <w:r w:rsidR="00AE4004">
        <w:t xml:space="preserve"> </w:t>
      </w:r>
      <w:r w:rsidRPr="00842067">
        <w:t>no</w:t>
      </w:r>
      <w:r w:rsidR="00AE4004">
        <w:t xml:space="preserve"> </w:t>
      </w:r>
      <w:r w:rsidRPr="00842067">
        <w:t>discrimination</w:t>
      </w:r>
      <w:r w:rsidR="00AE4004">
        <w:t xml:space="preserve"> </w:t>
      </w:r>
      <w:r w:rsidRPr="00842067">
        <w:t>against</w:t>
      </w:r>
      <w:r w:rsidR="00AE4004">
        <w:t xml:space="preserve"> </w:t>
      </w:r>
      <w:r w:rsidRPr="00842067">
        <w:t>the</w:t>
      </w:r>
      <w:r w:rsidR="00AE4004">
        <w:t xml:space="preserve"> </w:t>
      </w:r>
      <w:r w:rsidRPr="00842067">
        <w:t>use</w:t>
      </w:r>
      <w:r w:rsidR="00AE4004">
        <w:t xml:space="preserve"> </w:t>
      </w:r>
      <w:r w:rsidRPr="00842067">
        <w:t>of</w:t>
      </w:r>
      <w:r w:rsidR="00AE4004">
        <w:t xml:space="preserve"> </w:t>
      </w:r>
      <w:r w:rsidRPr="00842067">
        <w:t>either</w:t>
      </w:r>
      <w:r w:rsidR="00AE4004">
        <w:t xml:space="preserve"> </w:t>
      </w:r>
      <w:r w:rsidRPr="00842067">
        <w:t>Arabic</w:t>
      </w:r>
      <w:r w:rsidR="00AE4004">
        <w:t xml:space="preserve"> </w:t>
      </w:r>
      <w:r w:rsidRPr="00842067">
        <w:t>or</w:t>
      </w:r>
      <w:r w:rsidR="00AE4004">
        <w:t xml:space="preserve"> </w:t>
      </w:r>
      <w:r w:rsidRPr="00842067">
        <w:t>English</w:t>
      </w:r>
      <w:r w:rsidR="00AE4004">
        <w:t xml:space="preserve"> </w:t>
      </w:r>
      <w:r w:rsidRPr="00842067">
        <w:t>at</w:t>
      </w:r>
      <w:r w:rsidR="00AE4004">
        <w:t xml:space="preserve"> </w:t>
      </w:r>
      <w:r w:rsidRPr="00842067">
        <w:t>any</w:t>
      </w:r>
      <w:r w:rsidR="00AE4004">
        <w:t xml:space="preserve"> </w:t>
      </w:r>
      <w:r w:rsidRPr="00842067">
        <w:t>level</w:t>
      </w:r>
      <w:r w:rsidR="00AE4004">
        <w:t xml:space="preserve"> </w:t>
      </w:r>
      <w:r w:rsidRPr="00842067">
        <w:t>of</w:t>
      </w:r>
      <w:r w:rsidR="00AE4004">
        <w:t xml:space="preserve"> </w:t>
      </w:r>
      <w:r w:rsidRPr="00842067">
        <w:t>government</w:t>
      </w:r>
      <w:r w:rsidR="00AE4004">
        <w:t xml:space="preserve"> </w:t>
      </w:r>
      <w:r w:rsidRPr="00842067">
        <w:t>or</w:t>
      </w:r>
      <w:r w:rsidR="00AE4004">
        <w:t xml:space="preserve"> </w:t>
      </w:r>
      <w:r w:rsidRPr="00842067">
        <w:t>stage</w:t>
      </w:r>
      <w:r w:rsidR="00AE4004">
        <w:t xml:space="preserve"> </w:t>
      </w:r>
      <w:r w:rsidRPr="00842067">
        <w:t>of</w:t>
      </w:r>
      <w:r w:rsidR="00AE4004">
        <w:t xml:space="preserve"> </w:t>
      </w:r>
      <w:r w:rsidRPr="00842067">
        <w:t>education.</w:t>
      </w:r>
    </w:p>
    <w:p w:rsidR="00842067" w:rsidRPr="00842067" w:rsidRDefault="00842067" w:rsidP="00842067">
      <w:pPr>
        <w:pStyle w:val="SingleTxtG"/>
      </w:pPr>
      <w:r w:rsidRPr="00842067">
        <w:t>22.</w:t>
      </w:r>
      <w:r w:rsidRPr="00842067">
        <w:tab/>
        <w:t>As</w:t>
      </w:r>
      <w:r w:rsidR="00AE4004">
        <w:t xml:space="preserve"> </w:t>
      </w:r>
      <w:r w:rsidRPr="00842067">
        <w:t>recognized</w:t>
      </w:r>
      <w:r w:rsidR="00AE4004">
        <w:t xml:space="preserve"> </w:t>
      </w:r>
      <w:r w:rsidRPr="00842067">
        <w:t>in</w:t>
      </w:r>
      <w:r w:rsidR="00AE4004">
        <w:t xml:space="preserve"> </w:t>
      </w:r>
      <w:r w:rsidRPr="00842067">
        <w:t>article</w:t>
      </w:r>
      <w:r w:rsidR="00AE4004">
        <w:t xml:space="preserve"> </w:t>
      </w:r>
      <w:r w:rsidRPr="00842067">
        <w:t>1</w:t>
      </w:r>
      <w:r w:rsidR="00AE4004">
        <w:t xml:space="preserve"> </w:t>
      </w:r>
      <w:r w:rsidRPr="00842067">
        <w:t>(3)</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diversity</w:t>
      </w:r>
      <w:r w:rsidR="00AE4004">
        <w:t xml:space="preserve"> </w:t>
      </w:r>
      <w:r w:rsidRPr="00842067">
        <w:t>of</w:t>
      </w:r>
      <w:r w:rsidR="00AE4004">
        <w:t xml:space="preserve"> </w:t>
      </w:r>
      <w:r w:rsidRPr="00842067">
        <w:t>religions</w:t>
      </w:r>
      <w:r w:rsidR="00AE4004">
        <w:t xml:space="preserve"> </w:t>
      </w:r>
      <w:r w:rsidRPr="00842067">
        <w:t>and</w:t>
      </w:r>
      <w:r w:rsidR="00AE4004">
        <w:t xml:space="preserve"> </w:t>
      </w:r>
      <w:r w:rsidRPr="00842067">
        <w:t>cultures</w:t>
      </w:r>
      <w:r w:rsidR="00AE4004">
        <w:t xml:space="preserve"> </w:t>
      </w:r>
      <w:r w:rsidRPr="00842067">
        <w:t>in</w:t>
      </w:r>
      <w:r w:rsidR="00AE4004">
        <w:t xml:space="preserve"> </w:t>
      </w:r>
      <w:r w:rsidRPr="00842067">
        <w:t>one</w:t>
      </w:r>
      <w:r w:rsidR="00AE4004">
        <w:t xml:space="preserve"> </w:t>
      </w:r>
      <w:r w:rsidRPr="00842067">
        <w:t>homeland</w:t>
      </w:r>
      <w:r w:rsidR="00AE4004">
        <w:t xml:space="preserve"> </w:t>
      </w:r>
      <w:r w:rsidRPr="00842067">
        <w:t>is</w:t>
      </w:r>
      <w:r w:rsidR="00AE4004">
        <w:t xml:space="preserve"> </w:t>
      </w:r>
      <w:r w:rsidRPr="00842067">
        <w:t>a</w:t>
      </w:r>
      <w:r w:rsidR="00AE4004">
        <w:t xml:space="preserve"> </w:t>
      </w:r>
      <w:r w:rsidRPr="00842067">
        <w:t>source</w:t>
      </w:r>
      <w:r w:rsidR="00AE4004">
        <w:t xml:space="preserve"> </w:t>
      </w:r>
      <w:r w:rsidRPr="00842067">
        <w:t>of</w:t>
      </w:r>
      <w:r w:rsidR="00AE4004">
        <w:t xml:space="preserve"> </w:t>
      </w:r>
      <w:r w:rsidRPr="00842067">
        <w:t>strength</w:t>
      </w:r>
      <w:r w:rsidR="00AE4004">
        <w:t xml:space="preserve"> </w:t>
      </w:r>
      <w:r w:rsidRPr="00842067">
        <w:t>and</w:t>
      </w:r>
      <w:r w:rsidR="00AE4004">
        <w:t xml:space="preserve"> </w:t>
      </w:r>
      <w:r w:rsidRPr="00842067">
        <w:t>inspiration.</w:t>
      </w:r>
      <w:r w:rsidR="00AE4004">
        <w:t xml:space="preserve"> </w:t>
      </w:r>
      <w:r w:rsidRPr="00842067">
        <w:t>Under</w:t>
      </w:r>
      <w:r w:rsidR="00AE4004">
        <w:t xml:space="preserve"> </w:t>
      </w:r>
      <w:r w:rsidRPr="00842067">
        <w:t>article</w:t>
      </w:r>
      <w:r w:rsidR="00AE4004">
        <w:t xml:space="preserve"> </w:t>
      </w:r>
      <w:r w:rsidRPr="00842067">
        <w:t>1</w:t>
      </w:r>
      <w:r w:rsidR="00AE4004">
        <w:t xml:space="preserve"> </w:t>
      </w:r>
      <w:r w:rsidRPr="00842067">
        <w:t>(2)</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furthermore,</w:t>
      </w:r>
      <w:r w:rsidR="00AE4004">
        <w:t xml:space="preserve"> </w:t>
      </w:r>
      <w:r w:rsidRPr="00842067">
        <w:t>the</w:t>
      </w:r>
      <w:r w:rsidR="00AE4004">
        <w:t xml:space="preserve"> </w:t>
      </w:r>
      <w:r w:rsidRPr="00842067">
        <w:t>State</w:t>
      </w:r>
      <w:r w:rsidR="00AE4004">
        <w:t xml:space="preserve"> </w:t>
      </w:r>
      <w:r w:rsidRPr="00842067">
        <w:t>is</w:t>
      </w:r>
      <w:r w:rsidR="00AE4004">
        <w:t xml:space="preserve"> </w:t>
      </w:r>
      <w:r w:rsidRPr="00842067">
        <w:t>under</w:t>
      </w:r>
      <w:r w:rsidR="00AE4004">
        <w:t xml:space="preserve"> </w:t>
      </w:r>
      <w:r w:rsidRPr="00842067">
        <w:t>a</w:t>
      </w:r>
      <w:r w:rsidR="00AE4004">
        <w:t xml:space="preserve"> </w:t>
      </w:r>
      <w:r w:rsidRPr="00842067">
        <w:t>fundamental</w:t>
      </w:r>
      <w:r w:rsidR="00AE4004">
        <w:t xml:space="preserve"> </w:t>
      </w:r>
      <w:r w:rsidRPr="00842067">
        <w:t>obligation</w:t>
      </w:r>
      <w:r w:rsidR="00AE4004">
        <w:t xml:space="preserve"> </w:t>
      </w:r>
      <w:r w:rsidRPr="00842067">
        <w:t>to</w:t>
      </w:r>
      <w:r w:rsidR="00AE4004">
        <w:t xml:space="preserve"> </w:t>
      </w:r>
      <w:r w:rsidRPr="00842067">
        <w:t>promote</w:t>
      </w:r>
      <w:r w:rsidR="00AE4004">
        <w:t xml:space="preserve"> </w:t>
      </w:r>
      <w:r w:rsidRPr="00842067">
        <w:t>human</w:t>
      </w:r>
      <w:r w:rsidR="00AE4004">
        <w:t xml:space="preserve"> </w:t>
      </w:r>
      <w:r w:rsidRPr="00842067">
        <w:t>dignity,</w:t>
      </w:r>
      <w:r w:rsidR="00AE4004">
        <w:t xml:space="preserve"> </w:t>
      </w:r>
      <w:r w:rsidRPr="00842067">
        <w:t>justice</w:t>
      </w:r>
      <w:r w:rsidR="00AE4004">
        <w:t xml:space="preserve"> </w:t>
      </w:r>
      <w:r w:rsidRPr="00842067">
        <w:t>and</w:t>
      </w:r>
      <w:r w:rsidR="00AE4004">
        <w:t xml:space="preserve"> </w:t>
      </w:r>
      <w:r w:rsidRPr="00842067">
        <w:t>equality,</w:t>
      </w:r>
      <w:r w:rsidR="00AE4004">
        <w:t xml:space="preserve"> </w:t>
      </w:r>
      <w:r w:rsidRPr="00842067">
        <w:t>advance</w:t>
      </w:r>
      <w:r w:rsidR="00AE4004">
        <w:t xml:space="preserve"> </w:t>
      </w:r>
      <w:r w:rsidRPr="00842067">
        <w:t>human</w:t>
      </w:r>
      <w:r w:rsidR="00AE4004">
        <w:t xml:space="preserve"> </w:t>
      </w:r>
      <w:r w:rsidRPr="00842067">
        <w:t>rights</w:t>
      </w:r>
      <w:r w:rsidR="00AE4004">
        <w:t xml:space="preserve"> </w:t>
      </w:r>
      <w:r w:rsidRPr="00842067">
        <w:t>and</w:t>
      </w:r>
      <w:r w:rsidR="00AE4004">
        <w:t xml:space="preserve"> </w:t>
      </w:r>
      <w:r w:rsidRPr="00842067">
        <w:t>fundamental</w:t>
      </w:r>
      <w:r w:rsidR="00AE4004">
        <w:t xml:space="preserve"> </w:t>
      </w:r>
      <w:r w:rsidRPr="00842067">
        <w:t>freedoms,</w:t>
      </w:r>
      <w:r w:rsidR="00AE4004">
        <w:t xml:space="preserve"> </w:t>
      </w:r>
      <w:r w:rsidRPr="00842067">
        <w:t>and</w:t>
      </w:r>
      <w:r w:rsidR="00AE4004">
        <w:t xml:space="preserve"> </w:t>
      </w:r>
      <w:r w:rsidRPr="00842067">
        <w:t>allow</w:t>
      </w:r>
      <w:r w:rsidR="00AE4004">
        <w:t xml:space="preserve"> </w:t>
      </w:r>
      <w:r w:rsidRPr="00842067">
        <w:t>for</w:t>
      </w:r>
      <w:r w:rsidR="00AE4004">
        <w:t xml:space="preserve"> </w:t>
      </w:r>
      <w:r w:rsidRPr="00842067">
        <w:t>a</w:t>
      </w:r>
      <w:r w:rsidR="00AE4004">
        <w:t xml:space="preserve"> </w:t>
      </w:r>
      <w:r w:rsidRPr="00842067">
        <w:t>multiparty</w:t>
      </w:r>
      <w:r w:rsidR="00AE4004">
        <w:t xml:space="preserve"> </w:t>
      </w:r>
      <w:r w:rsidRPr="00842067">
        <w:t>system.</w:t>
      </w:r>
    </w:p>
    <w:p w:rsidR="00842067" w:rsidRPr="00842067" w:rsidRDefault="00842067" w:rsidP="00842067">
      <w:pPr>
        <w:pStyle w:val="SingleTxtG"/>
      </w:pPr>
      <w:r w:rsidRPr="00842067">
        <w:t>23.</w:t>
      </w:r>
      <w:r w:rsidRPr="00842067">
        <w:tab/>
        <w:t>Article</w:t>
      </w:r>
      <w:r w:rsidR="00AE4004">
        <w:t xml:space="preserve"> </w:t>
      </w:r>
      <w:r w:rsidRPr="00842067">
        <w:t>2</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also</w:t>
      </w:r>
      <w:r w:rsidR="00AE4004">
        <w:t xml:space="preserve"> </w:t>
      </w:r>
      <w:r w:rsidRPr="00842067">
        <w:t>establishes</w:t>
      </w:r>
      <w:r w:rsidR="00AE4004">
        <w:t xml:space="preserve"> </w:t>
      </w:r>
      <w:r w:rsidRPr="00842067">
        <w:t>and</w:t>
      </w:r>
      <w:r w:rsidR="00AE4004">
        <w:t xml:space="preserve"> </w:t>
      </w:r>
      <w:r w:rsidRPr="00842067">
        <w:t>affirms</w:t>
      </w:r>
      <w:r w:rsidR="00AE4004">
        <w:t xml:space="preserve"> </w:t>
      </w:r>
      <w:r w:rsidRPr="00842067">
        <w:t>the</w:t>
      </w:r>
      <w:r w:rsidR="00AE4004">
        <w:t xml:space="preserve"> </w:t>
      </w:r>
      <w:r w:rsidRPr="00842067">
        <w:t>principle</w:t>
      </w:r>
      <w:r w:rsidR="00AE4004">
        <w:t xml:space="preserve"> </w:t>
      </w:r>
      <w:r w:rsidRPr="00842067">
        <w:t>of</w:t>
      </w:r>
      <w:r w:rsidR="00AE4004">
        <w:t xml:space="preserve"> </w:t>
      </w:r>
      <w:r w:rsidRPr="00842067">
        <w:t>democracy,</w:t>
      </w:r>
      <w:r w:rsidR="00AE4004">
        <w:t xml:space="preserve"> </w:t>
      </w:r>
      <w:r w:rsidRPr="00842067">
        <w:t>providing</w:t>
      </w:r>
      <w:r w:rsidR="00AE4004">
        <w:t xml:space="preserve"> </w:t>
      </w:r>
      <w:r w:rsidRPr="00842067">
        <w:t>as</w:t>
      </w:r>
      <w:r w:rsidR="00AE4004">
        <w:t xml:space="preserve"> </w:t>
      </w:r>
      <w:r w:rsidRPr="00842067">
        <w:t>it</w:t>
      </w:r>
      <w:r w:rsidR="00AE4004">
        <w:t xml:space="preserve"> </w:t>
      </w:r>
      <w:r w:rsidRPr="00842067">
        <w:t>does</w:t>
      </w:r>
      <w:r w:rsidR="00AE4004">
        <w:t xml:space="preserve"> </w:t>
      </w:r>
      <w:r w:rsidRPr="00842067">
        <w:t>that:</w:t>
      </w:r>
      <w:r w:rsidR="00AE4004">
        <w:t xml:space="preserve"> </w:t>
      </w:r>
      <w:r w:rsidR="004C7228">
        <w:t>“</w:t>
      </w:r>
      <w:r w:rsidRPr="00842067">
        <w:t>Sovereignty</w:t>
      </w:r>
      <w:r w:rsidR="00AE4004">
        <w:t xml:space="preserve"> </w:t>
      </w:r>
      <w:r w:rsidRPr="00842067">
        <w:t>is</w:t>
      </w:r>
      <w:r w:rsidR="00AE4004">
        <w:t xml:space="preserve"> </w:t>
      </w:r>
      <w:r w:rsidRPr="00842067">
        <w:t>vested</w:t>
      </w:r>
      <w:r w:rsidR="00AE4004">
        <w:t xml:space="preserve"> </w:t>
      </w:r>
      <w:r w:rsidRPr="00842067">
        <w:t>in</w:t>
      </w:r>
      <w:r w:rsidR="00AE4004">
        <w:t xml:space="preserve"> </w:t>
      </w:r>
      <w:r w:rsidRPr="00842067">
        <w:t>the</w:t>
      </w:r>
      <w:r w:rsidR="00AE4004">
        <w:t xml:space="preserve"> </w:t>
      </w:r>
      <w:r w:rsidRPr="00842067">
        <w:t>people</w:t>
      </w:r>
      <w:r w:rsidR="00AE4004">
        <w:t xml:space="preserve"> </w:t>
      </w:r>
      <w:r w:rsidRPr="00842067">
        <w:t>and</w:t>
      </w:r>
      <w:r w:rsidR="00AE4004">
        <w:t xml:space="preserve"> </w:t>
      </w:r>
      <w:r w:rsidRPr="00842067">
        <w:t>shall</w:t>
      </w:r>
      <w:r w:rsidR="00AE4004">
        <w:t xml:space="preserve"> </w:t>
      </w:r>
      <w:r w:rsidRPr="00842067">
        <w:t>be</w:t>
      </w:r>
      <w:r w:rsidR="00AE4004">
        <w:t xml:space="preserve"> </w:t>
      </w:r>
      <w:r w:rsidRPr="00842067">
        <w:t>exercised</w:t>
      </w:r>
      <w:r w:rsidR="00AE4004">
        <w:t xml:space="preserve"> </w:t>
      </w:r>
      <w:r w:rsidRPr="00842067">
        <w:t>by</w:t>
      </w:r>
      <w:r w:rsidR="00AE4004">
        <w:t xml:space="preserve"> </w:t>
      </w:r>
      <w:r w:rsidRPr="00842067">
        <w:t>the</w:t>
      </w:r>
      <w:r w:rsidR="00AE4004">
        <w:t xml:space="preserve"> </w:t>
      </w:r>
      <w:r w:rsidRPr="00842067">
        <w:t>State</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provisions</w:t>
      </w:r>
      <w:r w:rsidR="00AE4004">
        <w:t xml:space="preserve"> </w:t>
      </w:r>
      <w:r w:rsidRPr="00842067">
        <w:t>of</w:t>
      </w:r>
      <w:r w:rsidR="00AE4004">
        <w:t xml:space="preserve"> </w:t>
      </w:r>
      <w:r w:rsidRPr="00842067">
        <w:t>this</w:t>
      </w:r>
      <w:r w:rsidR="00AE4004">
        <w:t xml:space="preserve"> </w:t>
      </w:r>
      <w:r w:rsidRPr="00842067">
        <w:t>Constitution</w:t>
      </w:r>
      <w:r w:rsidR="00AE4004">
        <w:t xml:space="preserve"> </w:t>
      </w:r>
      <w:r w:rsidRPr="00842067">
        <w:t>and</w:t>
      </w:r>
      <w:r w:rsidR="00AE4004">
        <w:t xml:space="preserve"> </w:t>
      </w:r>
      <w:r w:rsidRPr="00842067">
        <w:t>the</w:t>
      </w:r>
      <w:r w:rsidR="00AE4004">
        <w:t xml:space="preserve"> </w:t>
      </w:r>
      <w:r w:rsidRPr="00842067">
        <w:t>law,</w:t>
      </w:r>
      <w:r w:rsidR="00AE4004">
        <w:t xml:space="preserve"> </w:t>
      </w:r>
      <w:r w:rsidRPr="00842067">
        <w:t>without</w:t>
      </w:r>
      <w:r w:rsidR="00AE4004">
        <w:t xml:space="preserve"> </w:t>
      </w:r>
      <w:r w:rsidRPr="00842067">
        <w:t>prejudice</w:t>
      </w:r>
      <w:r w:rsidR="00AE4004">
        <w:t xml:space="preserve"> </w:t>
      </w:r>
      <w:r w:rsidRPr="00842067">
        <w:t>to</w:t>
      </w:r>
      <w:r w:rsidR="00AE4004">
        <w:t xml:space="preserve"> </w:t>
      </w:r>
      <w:r w:rsidRPr="00842067">
        <w:t>the</w:t>
      </w:r>
      <w:r w:rsidR="00AE4004">
        <w:t xml:space="preserve"> </w:t>
      </w:r>
      <w:r w:rsidRPr="00842067">
        <w:t>autonomy</w:t>
      </w:r>
      <w:r w:rsidR="00AE4004">
        <w:t xml:space="preserve"> </w:t>
      </w:r>
      <w:r w:rsidRPr="00842067">
        <w:t>of</w:t>
      </w:r>
      <w:r w:rsidR="00AE4004">
        <w:t xml:space="preserve"> </w:t>
      </w:r>
      <w:smartTag w:uri="urn:schemas-microsoft-com:office:smarttags" w:element="place">
        <w:r w:rsidRPr="00842067">
          <w:t>Southern</w:t>
        </w:r>
        <w:r w:rsidR="00AE4004">
          <w:t xml:space="preserve"> </w:t>
        </w:r>
        <w:r w:rsidRPr="00842067">
          <w:t>Sudan</w:t>
        </w:r>
      </w:smartTag>
      <w:r w:rsidR="00AE4004">
        <w:t xml:space="preserve"> </w:t>
      </w:r>
      <w:r w:rsidRPr="00842067">
        <w:t>and</w:t>
      </w:r>
      <w:r w:rsidR="00AE4004">
        <w:t xml:space="preserve"> </w:t>
      </w:r>
      <w:r w:rsidRPr="00842067">
        <w:t>the</w:t>
      </w:r>
      <w:r w:rsidR="00AE4004">
        <w:t xml:space="preserve"> </w:t>
      </w:r>
      <w:r w:rsidRPr="00842067">
        <w:t>states.</w:t>
      </w:r>
      <w:r w:rsidR="004C7228">
        <w:t>”</w:t>
      </w:r>
    </w:p>
    <w:p w:rsidR="00842067" w:rsidRPr="00842067" w:rsidRDefault="004B1F53" w:rsidP="004B1F53">
      <w:pPr>
        <w:pStyle w:val="H23G"/>
      </w:pPr>
      <w:r>
        <w:tab/>
      </w:r>
      <w:r>
        <w:tab/>
      </w:r>
      <w:r w:rsidR="00842067" w:rsidRPr="00842067">
        <w:t>Fundamental</w:t>
      </w:r>
      <w:r w:rsidR="00AE4004">
        <w:t xml:space="preserve"> </w:t>
      </w:r>
      <w:r w:rsidR="00842067" w:rsidRPr="00842067">
        <w:t>freedoms</w:t>
      </w:r>
      <w:r w:rsidR="00AE4004">
        <w:t xml:space="preserve"> </w:t>
      </w:r>
      <w:r w:rsidR="00842067" w:rsidRPr="00842067">
        <w:t>and</w:t>
      </w:r>
      <w:r w:rsidR="00AE4004">
        <w:t xml:space="preserve"> </w:t>
      </w:r>
      <w:r w:rsidR="00842067" w:rsidRPr="00842067">
        <w:t>rights</w:t>
      </w:r>
    </w:p>
    <w:p w:rsidR="00842067" w:rsidRPr="00842067" w:rsidRDefault="00842067" w:rsidP="00842067">
      <w:pPr>
        <w:pStyle w:val="SingleTxtG"/>
      </w:pPr>
      <w:r w:rsidRPr="00842067">
        <w:t>24.</w:t>
      </w:r>
      <w:r w:rsidRPr="00842067">
        <w:tab/>
        <w:t>Part</w:t>
      </w:r>
      <w:r w:rsidR="00AE4004">
        <w:t xml:space="preserve"> </w:t>
      </w:r>
      <w:r w:rsidRPr="00842067">
        <w:t>two</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entitled</w:t>
      </w:r>
      <w:r w:rsidR="00AE4004">
        <w:t xml:space="preserve"> </w:t>
      </w:r>
      <w:r w:rsidR="004C7228">
        <w:t>“</w:t>
      </w:r>
      <w:r w:rsidRPr="00842067">
        <w:t>Bill</w:t>
      </w:r>
      <w:r w:rsidR="00AE4004">
        <w:t xml:space="preserve"> </w:t>
      </w:r>
      <w:r w:rsidRPr="00842067">
        <w:t>of</w:t>
      </w:r>
      <w:r w:rsidR="00AE4004">
        <w:t xml:space="preserve"> </w:t>
      </w:r>
      <w:r w:rsidRPr="00842067">
        <w:t>Rights</w:t>
      </w:r>
      <w:r w:rsidR="004C7228">
        <w:t>”</w:t>
      </w:r>
      <w:r w:rsidRPr="00842067">
        <w:t>,</w:t>
      </w:r>
      <w:r w:rsidR="00AE4004">
        <w:t xml:space="preserve"> </w:t>
      </w:r>
      <w:r w:rsidRPr="00842067">
        <w:t>makes</w:t>
      </w:r>
      <w:r w:rsidR="00AE4004">
        <w:t xml:space="preserve"> </w:t>
      </w:r>
      <w:r w:rsidRPr="00842067">
        <w:t>provision</w:t>
      </w:r>
      <w:r w:rsidR="00AE4004">
        <w:t xml:space="preserve"> </w:t>
      </w:r>
      <w:r w:rsidRPr="00842067">
        <w:t>for</w:t>
      </w:r>
      <w:r w:rsidR="00AE4004">
        <w:t xml:space="preserve"> </w:t>
      </w:r>
      <w:r w:rsidRPr="00842067">
        <w:t>all</w:t>
      </w:r>
      <w:r w:rsidR="00AE4004">
        <w:t xml:space="preserve"> </w:t>
      </w:r>
      <w:r w:rsidRPr="00842067">
        <w:t>fundamental</w:t>
      </w:r>
      <w:r w:rsidR="00AE4004">
        <w:t xml:space="preserve"> </w:t>
      </w:r>
      <w:r w:rsidRPr="00842067">
        <w:t>rights</w:t>
      </w:r>
      <w:r w:rsidR="00AE4004">
        <w:t xml:space="preserve"> </w:t>
      </w:r>
      <w:r w:rsidRPr="00842067">
        <w:t>and</w:t>
      </w:r>
      <w:r w:rsidR="00AE4004">
        <w:t xml:space="preserve"> </w:t>
      </w:r>
      <w:r w:rsidRPr="00842067">
        <w:t>freedoms,</w:t>
      </w:r>
      <w:r w:rsidR="00AE4004">
        <w:t xml:space="preserve"> </w:t>
      </w:r>
      <w:r w:rsidRPr="00842067">
        <w:t>as</w:t>
      </w:r>
      <w:r w:rsidR="00AE4004">
        <w:t xml:space="preserve"> </w:t>
      </w:r>
      <w:r w:rsidRPr="00842067">
        <w:t>in:</w:t>
      </w:r>
    </w:p>
    <w:p w:rsidR="00842067" w:rsidRPr="00842067" w:rsidRDefault="00842067" w:rsidP="004B1F53">
      <w:pPr>
        <w:pStyle w:val="Bullet1G"/>
      </w:pPr>
      <w:r w:rsidRPr="00842067">
        <w:t>The</w:t>
      </w:r>
      <w:r w:rsidR="00AE4004">
        <w:t xml:space="preserve"> </w:t>
      </w:r>
      <w:r w:rsidRPr="00842067">
        <w:t>right</w:t>
      </w:r>
      <w:r w:rsidR="00AE4004">
        <w:t xml:space="preserve"> </w:t>
      </w:r>
      <w:r w:rsidRPr="00842067">
        <w:t>to</w:t>
      </w:r>
      <w:r w:rsidR="00AE4004">
        <w:t xml:space="preserve"> </w:t>
      </w:r>
      <w:r w:rsidRPr="00842067">
        <w:t>life</w:t>
      </w:r>
      <w:r w:rsidR="00AE4004">
        <w:t xml:space="preserve"> </w:t>
      </w:r>
      <w:r w:rsidRPr="00842067">
        <w:t>and</w:t>
      </w:r>
      <w:r w:rsidR="00AE4004">
        <w:t xml:space="preserve"> </w:t>
      </w:r>
      <w:r w:rsidRPr="00842067">
        <w:t>human</w:t>
      </w:r>
      <w:r w:rsidR="00AE4004">
        <w:t xml:space="preserve"> </w:t>
      </w:r>
      <w:r w:rsidRPr="00842067">
        <w:t>dignity</w:t>
      </w:r>
      <w:r w:rsidR="00AE4004">
        <w:t xml:space="preserve"> </w:t>
      </w:r>
      <w:r w:rsidRPr="00842067">
        <w:t>(art.</w:t>
      </w:r>
      <w:r w:rsidR="00AE4004">
        <w:t xml:space="preserve"> </w:t>
      </w:r>
      <w:r w:rsidRPr="00842067">
        <w:t>28);</w:t>
      </w:r>
    </w:p>
    <w:p w:rsidR="00842067" w:rsidRPr="00842067" w:rsidRDefault="00842067" w:rsidP="004B1F53">
      <w:pPr>
        <w:pStyle w:val="Bullet1G"/>
      </w:pPr>
      <w:r w:rsidRPr="00842067">
        <w:t>Personal</w:t>
      </w:r>
      <w:r w:rsidR="00AE4004">
        <w:t xml:space="preserve"> </w:t>
      </w:r>
      <w:r w:rsidRPr="00842067">
        <w:t>liberty</w:t>
      </w:r>
      <w:r w:rsidR="00AE4004">
        <w:t xml:space="preserve"> </w:t>
      </w:r>
      <w:r w:rsidRPr="00842067">
        <w:t>(art.</w:t>
      </w:r>
      <w:r w:rsidR="00AE4004">
        <w:t xml:space="preserve"> </w:t>
      </w:r>
      <w:r w:rsidRPr="00842067">
        <w:t>29);</w:t>
      </w:r>
    </w:p>
    <w:p w:rsidR="00842067" w:rsidRPr="00842067" w:rsidRDefault="00842067" w:rsidP="004B1F53">
      <w:pPr>
        <w:pStyle w:val="Bullet1G"/>
      </w:pPr>
      <w:r w:rsidRPr="00842067">
        <w:t>Protection</w:t>
      </w:r>
      <w:r w:rsidR="00AE4004">
        <w:t xml:space="preserve"> </w:t>
      </w:r>
      <w:r w:rsidRPr="00842067">
        <w:t>from</w:t>
      </w:r>
      <w:r w:rsidR="00AE4004">
        <w:t xml:space="preserve"> </w:t>
      </w:r>
      <w:r w:rsidRPr="00842067">
        <w:t>slavery</w:t>
      </w:r>
      <w:r w:rsidR="00AE4004">
        <w:t xml:space="preserve"> </w:t>
      </w:r>
      <w:r w:rsidRPr="00842067">
        <w:t>and</w:t>
      </w:r>
      <w:r w:rsidR="00AE4004">
        <w:t xml:space="preserve"> </w:t>
      </w:r>
      <w:r w:rsidRPr="00842067">
        <w:t>forced</w:t>
      </w:r>
      <w:r w:rsidR="00AE4004">
        <w:t xml:space="preserve"> </w:t>
      </w:r>
      <w:r w:rsidRPr="00842067">
        <w:t>labour</w:t>
      </w:r>
      <w:r w:rsidR="00AE4004">
        <w:t xml:space="preserve"> </w:t>
      </w:r>
      <w:r w:rsidRPr="00842067">
        <w:t>(art.</w:t>
      </w:r>
      <w:r w:rsidR="00AE4004">
        <w:t xml:space="preserve"> </w:t>
      </w:r>
      <w:r w:rsidRPr="00842067">
        <w:t>30);</w:t>
      </w:r>
    </w:p>
    <w:p w:rsidR="00842067" w:rsidRPr="00842067" w:rsidRDefault="00842067" w:rsidP="004B1F53">
      <w:pPr>
        <w:pStyle w:val="Bullet1G"/>
      </w:pPr>
      <w:r w:rsidRPr="00842067">
        <w:t>Equality</w:t>
      </w:r>
      <w:r w:rsidR="00AE4004">
        <w:t xml:space="preserve"> </w:t>
      </w:r>
      <w:r w:rsidRPr="00842067">
        <w:t>before</w:t>
      </w:r>
      <w:r w:rsidR="00AE4004">
        <w:t xml:space="preserve"> </w:t>
      </w:r>
      <w:r w:rsidRPr="00842067">
        <w:t>the</w:t>
      </w:r>
      <w:r w:rsidR="00AE4004">
        <w:t xml:space="preserve"> </w:t>
      </w:r>
      <w:r w:rsidRPr="00842067">
        <w:t>law</w:t>
      </w:r>
      <w:r w:rsidR="00AE4004">
        <w:t xml:space="preserve"> </w:t>
      </w:r>
      <w:r w:rsidRPr="00842067">
        <w:t>(art.</w:t>
      </w:r>
      <w:r w:rsidR="00AE4004">
        <w:t xml:space="preserve"> </w:t>
      </w:r>
      <w:r w:rsidRPr="00842067">
        <w:t>31);</w:t>
      </w:r>
    </w:p>
    <w:p w:rsidR="00842067" w:rsidRPr="00842067" w:rsidRDefault="00842067" w:rsidP="004B1F53">
      <w:pPr>
        <w:pStyle w:val="Bullet1G"/>
      </w:pPr>
      <w:r w:rsidRPr="00842067">
        <w:t>Rights</w:t>
      </w:r>
      <w:r w:rsidR="00AE4004">
        <w:t xml:space="preserve"> </w:t>
      </w:r>
      <w:r w:rsidRPr="00842067">
        <w:t>of</w:t>
      </w:r>
      <w:r w:rsidR="00AE4004">
        <w:t xml:space="preserve"> </w:t>
      </w:r>
      <w:r w:rsidRPr="00842067">
        <w:t>women</w:t>
      </w:r>
      <w:r w:rsidR="00AE4004">
        <w:t xml:space="preserve"> </w:t>
      </w:r>
      <w:r w:rsidRPr="00842067">
        <w:t>and</w:t>
      </w:r>
      <w:r w:rsidR="00AE4004">
        <w:t xml:space="preserve"> </w:t>
      </w:r>
      <w:r w:rsidRPr="00842067">
        <w:t>children</w:t>
      </w:r>
      <w:r w:rsidR="00AE4004">
        <w:t xml:space="preserve"> </w:t>
      </w:r>
      <w:r w:rsidRPr="00842067">
        <w:t>(art.</w:t>
      </w:r>
      <w:r w:rsidR="00AE4004">
        <w:t xml:space="preserve"> </w:t>
      </w:r>
      <w:r w:rsidRPr="00842067">
        <w:t>32);</w:t>
      </w:r>
    </w:p>
    <w:p w:rsidR="00842067" w:rsidRPr="00842067" w:rsidRDefault="00842067" w:rsidP="004B1F53">
      <w:pPr>
        <w:pStyle w:val="Bullet1G"/>
      </w:pPr>
      <w:r w:rsidRPr="00842067">
        <w:t>Protection</w:t>
      </w:r>
      <w:r w:rsidR="00AE4004">
        <w:t xml:space="preserve"> </w:t>
      </w:r>
      <w:r w:rsidRPr="00842067">
        <w:t>from</w:t>
      </w:r>
      <w:r w:rsidR="00AE4004">
        <w:t xml:space="preserve"> </w:t>
      </w:r>
      <w:r w:rsidRPr="00842067">
        <w:t>torture</w:t>
      </w:r>
      <w:r w:rsidR="00AE4004">
        <w:t xml:space="preserve"> </w:t>
      </w:r>
      <w:r w:rsidRPr="00842067">
        <w:t>(art.</w:t>
      </w:r>
      <w:r w:rsidR="00AE4004">
        <w:t xml:space="preserve"> </w:t>
      </w:r>
      <w:r w:rsidRPr="00842067">
        <w:t>33);</w:t>
      </w:r>
    </w:p>
    <w:p w:rsidR="00842067" w:rsidRPr="00842067" w:rsidRDefault="00842067" w:rsidP="004B1F53">
      <w:pPr>
        <w:pStyle w:val="Bullet1G"/>
      </w:pPr>
      <w:r w:rsidRPr="00842067">
        <w:t>Fair</w:t>
      </w:r>
      <w:r w:rsidR="00AE4004">
        <w:t xml:space="preserve"> </w:t>
      </w:r>
      <w:r w:rsidRPr="00842067">
        <w:t>trial</w:t>
      </w:r>
      <w:r w:rsidR="00AE4004">
        <w:t xml:space="preserve"> </w:t>
      </w:r>
      <w:r w:rsidRPr="00842067">
        <w:t>(art.</w:t>
      </w:r>
      <w:r w:rsidR="00AE4004">
        <w:t xml:space="preserve"> </w:t>
      </w:r>
      <w:r w:rsidRPr="00842067">
        <w:t>34);</w:t>
      </w:r>
    </w:p>
    <w:p w:rsidR="00842067" w:rsidRPr="00842067" w:rsidRDefault="00842067" w:rsidP="004B1F53">
      <w:pPr>
        <w:pStyle w:val="Bullet1G"/>
      </w:pPr>
      <w:r w:rsidRPr="00842067">
        <w:t>Right</w:t>
      </w:r>
      <w:r w:rsidR="00AE4004">
        <w:t xml:space="preserve"> </w:t>
      </w:r>
      <w:r w:rsidRPr="00842067">
        <w:t>of</w:t>
      </w:r>
      <w:r w:rsidR="00AE4004">
        <w:t xml:space="preserve"> </w:t>
      </w:r>
      <w:r w:rsidRPr="00842067">
        <w:t>legal</w:t>
      </w:r>
      <w:r w:rsidR="00AE4004">
        <w:t xml:space="preserve"> </w:t>
      </w:r>
      <w:r w:rsidRPr="00842067">
        <w:t>recourse</w:t>
      </w:r>
      <w:r w:rsidR="00AE4004">
        <w:t xml:space="preserve"> </w:t>
      </w:r>
      <w:r w:rsidRPr="00842067">
        <w:t>(art.</w:t>
      </w:r>
      <w:r w:rsidR="00AE4004">
        <w:t xml:space="preserve"> </w:t>
      </w:r>
      <w:r w:rsidRPr="00842067">
        <w:t>35);</w:t>
      </w:r>
    </w:p>
    <w:p w:rsidR="00842067" w:rsidRPr="00842067" w:rsidRDefault="00842067" w:rsidP="004B1F53">
      <w:pPr>
        <w:pStyle w:val="Bullet1G"/>
      </w:pPr>
      <w:r w:rsidRPr="00842067">
        <w:t>Right</w:t>
      </w:r>
      <w:r w:rsidR="00AE4004">
        <w:t xml:space="preserve"> </w:t>
      </w:r>
      <w:r w:rsidRPr="00842067">
        <w:t>to</w:t>
      </w:r>
      <w:r w:rsidR="00AE4004">
        <w:t xml:space="preserve"> </w:t>
      </w:r>
      <w:r w:rsidRPr="00842067">
        <w:t>privacy</w:t>
      </w:r>
      <w:r w:rsidR="00AE4004">
        <w:t xml:space="preserve"> </w:t>
      </w:r>
      <w:r w:rsidRPr="00842067">
        <w:t>(art.</w:t>
      </w:r>
      <w:r w:rsidR="00AE4004">
        <w:t xml:space="preserve"> </w:t>
      </w:r>
      <w:r w:rsidRPr="00842067">
        <w:t>37);</w:t>
      </w:r>
    </w:p>
    <w:p w:rsidR="00842067" w:rsidRPr="00842067" w:rsidRDefault="00842067" w:rsidP="004B1F53">
      <w:pPr>
        <w:pStyle w:val="Bullet1G"/>
      </w:pPr>
      <w:r w:rsidRPr="00842067">
        <w:t>Freedom</w:t>
      </w:r>
      <w:r w:rsidR="00AE4004">
        <w:t xml:space="preserve"> </w:t>
      </w:r>
      <w:r w:rsidRPr="00842067">
        <w:t>of</w:t>
      </w:r>
      <w:r w:rsidR="00AE4004">
        <w:t xml:space="preserve"> </w:t>
      </w:r>
      <w:r w:rsidRPr="00842067">
        <w:t>belief</w:t>
      </w:r>
      <w:r w:rsidR="00AE4004">
        <w:t xml:space="preserve"> </w:t>
      </w:r>
      <w:r w:rsidRPr="00842067">
        <w:t>and</w:t>
      </w:r>
      <w:r w:rsidR="00AE4004">
        <w:t xml:space="preserve"> </w:t>
      </w:r>
      <w:r w:rsidRPr="00842067">
        <w:t>worship</w:t>
      </w:r>
      <w:r w:rsidR="00AE4004">
        <w:t xml:space="preserve"> </w:t>
      </w:r>
      <w:r w:rsidRPr="00842067">
        <w:t>(art.</w:t>
      </w:r>
      <w:r w:rsidR="00AE4004">
        <w:t xml:space="preserve"> </w:t>
      </w:r>
      <w:r w:rsidRPr="00842067">
        <w:t>38);</w:t>
      </w:r>
    </w:p>
    <w:p w:rsidR="00842067" w:rsidRPr="00842067" w:rsidRDefault="00842067" w:rsidP="004B1F53">
      <w:pPr>
        <w:pStyle w:val="Bullet1G"/>
      </w:pPr>
      <w:r w:rsidRPr="00842067">
        <w:t>Freedom</w:t>
      </w:r>
      <w:r w:rsidR="00AE4004">
        <w:t xml:space="preserve"> </w:t>
      </w:r>
      <w:r w:rsidRPr="00842067">
        <w:t>of</w:t>
      </w:r>
      <w:r w:rsidR="00AE4004">
        <w:t xml:space="preserve"> </w:t>
      </w:r>
      <w:r w:rsidRPr="00842067">
        <w:t>expression</w:t>
      </w:r>
      <w:r w:rsidR="00AE4004">
        <w:t xml:space="preserve"> </w:t>
      </w:r>
      <w:r w:rsidRPr="00842067">
        <w:t>and</w:t>
      </w:r>
      <w:r w:rsidR="00AE4004">
        <w:t xml:space="preserve"> </w:t>
      </w:r>
      <w:r w:rsidRPr="00842067">
        <w:t>information</w:t>
      </w:r>
      <w:r w:rsidR="00AE4004">
        <w:t xml:space="preserve"> </w:t>
      </w:r>
      <w:r w:rsidRPr="00842067">
        <w:t>(art.</w:t>
      </w:r>
      <w:r w:rsidR="00AE4004">
        <w:t xml:space="preserve"> </w:t>
      </w:r>
      <w:r w:rsidRPr="00842067">
        <w:t>39);</w:t>
      </w:r>
    </w:p>
    <w:p w:rsidR="00842067" w:rsidRPr="00842067" w:rsidRDefault="00842067" w:rsidP="004B1F53">
      <w:pPr>
        <w:pStyle w:val="Bullet1G"/>
      </w:pPr>
      <w:r w:rsidRPr="00842067">
        <w:t>Freedom</w:t>
      </w:r>
      <w:r w:rsidR="00AE4004">
        <w:t xml:space="preserve"> </w:t>
      </w:r>
      <w:r w:rsidRPr="00842067">
        <w:t>of</w:t>
      </w:r>
      <w:r w:rsidR="00AE4004">
        <w:t xml:space="preserve"> </w:t>
      </w:r>
      <w:r w:rsidRPr="00842067">
        <w:t>assembly</w:t>
      </w:r>
      <w:r w:rsidR="00AE4004">
        <w:t xml:space="preserve"> </w:t>
      </w:r>
      <w:r w:rsidRPr="00842067">
        <w:t>and</w:t>
      </w:r>
      <w:r w:rsidR="00AE4004">
        <w:t xml:space="preserve"> </w:t>
      </w:r>
      <w:r w:rsidRPr="00842067">
        <w:t>association</w:t>
      </w:r>
      <w:r w:rsidR="00AE4004">
        <w:t xml:space="preserve"> </w:t>
      </w:r>
      <w:r w:rsidRPr="00842067">
        <w:t>(art.</w:t>
      </w:r>
      <w:r w:rsidR="00AE4004">
        <w:t xml:space="preserve"> </w:t>
      </w:r>
      <w:r w:rsidRPr="00842067">
        <w:t>40);</w:t>
      </w:r>
    </w:p>
    <w:p w:rsidR="00842067" w:rsidRPr="00842067" w:rsidRDefault="00842067" w:rsidP="004B1F53">
      <w:pPr>
        <w:pStyle w:val="Bullet1G"/>
      </w:pPr>
      <w:r w:rsidRPr="00842067">
        <w:t>Right</w:t>
      </w:r>
      <w:r w:rsidR="00AE4004">
        <w:t xml:space="preserve"> </w:t>
      </w:r>
      <w:r w:rsidRPr="00842067">
        <w:t>to</w:t>
      </w:r>
      <w:r w:rsidR="00AE4004">
        <w:t xml:space="preserve"> </w:t>
      </w:r>
      <w:r w:rsidRPr="00842067">
        <w:t>vote</w:t>
      </w:r>
      <w:r w:rsidR="00AE4004">
        <w:t xml:space="preserve"> </w:t>
      </w:r>
      <w:r w:rsidRPr="00842067">
        <w:t>(art.</w:t>
      </w:r>
      <w:r w:rsidR="00AE4004">
        <w:t xml:space="preserve"> </w:t>
      </w:r>
      <w:r w:rsidRPr="00842067">
        <w:t>41);</w:t>
      </w:r>
    </w:p>
    <w:p w:rsidR="00842067" w:rsidRPr="00842067" w:rsidRDefault="00842067" w:rsidP="004B1F53">
      <w:pPr>
        <w:pStyle w:val="Bullet1G"/>
      </w:pPr>
      <w:r w:rsidRPr="00842067">
        <w:t>Freedom</w:t>
      </w:r>
      <w:r w:rsidR="00AE4004">
        <w:t xml:space="preserve"> </w:t>
      </w:r>
      <w:r w:rsidRPr="00842067">
        <w:t>of</w:t>
      </w:r>
      <w:r w:rsidR="00AE4004">
        <w:t xml:space="preserve"> </w:t>
      </w:r>
      <w:r w:rsidRPr="00842067">
        <w:t>movement</w:t>
      </w:r>
      <w:r w:rsidR="00AE4004">
        <w:t xml:space="preserve"> </w:t>
      </w:r>
      <w:r w:rsidRPr="00842067">
        <w:t>and</w:t>
      </w:r>
      <w:r w:rsidR="00AE4004">
        <w:t xml:space="preserve"> </w:t>
      </w:r>
      <w:r w:rsidRPr="00842067">
        <w:t>residence</w:t>
      </w:r>
      <w:r w:rsidR="00AE4004">
        <w:t xml:space="preserve"> </w:t>
      </w:r>
      <w:r w:rsidRPr="00842067">
        <w:t>(art.</w:t>
      </w:r>
      <w:r w:rsidR="00AE4004">
        <w:t xml:space="preserve"> </w:t>
      </w:r>
      <w:r w:rsidRPr="00842067">
        <w:t>42);</w:t>
      </w:r>
    </w:p>
    <w:p w:rsidR="00842067" w:rsidRPr="00842067" w:rsidRDefault="00842067" w:rsidP="004B1F53">
      <w:pPr>
        <w:pStyle w:val="Bullet1G"/>
      </w:pPr>
      <w:r w:rsidRPr="00842067">
        <w:t>Right</w:t>
      </w:r>
      <w:r w:rsidR="00AE4004">
        <w:t xml:space="preserve"> </w:t>
      </w:r>
      <w:r w:rsidRPr="00842067">
        <w:t>to</w:t>
      </w:r>
      <w:r w:rsidR="00AE4004">
        <w:t xml:space="preserve"> </w:t>
      </w:r>
      <w:r w:rsidRPr="00842067">
        <w:t>own</w:t>
      </w:r>
      <w:r w:rsidR="00AE4004">
        <w:t xml:space="preserve"> </w:t>
      </w:r>
      <w:r w:rsidRPr="00842067">
        <w:t>property</w:t>
      </w:r>
      <w:r w:rsidR="00AE4004">
        <w:t xml:space="preserve"> </w:t>
      </w:r>
      <w:r w:rsidRPr="00842067">
        <w:t>(art.</w:t>
      </w:r>
      <w:r w:rsidR="00AE4004">
        <w:t xml:space="preserve"> </w:t>
      </w:r>
      <w:r w:rsidRPr="00842067">
        <w:t>43);</w:t>
      </w:r>
    </w:p>
    <w:p w:rsidR="00842067" w:rsidRPr="00842067" w:rsidRDefault="00842067" w:rsidP="004B1F53">
      <w:pPr>
        <w:pStyle w:val="Bullet1G"/>
      </w:pPr>
      <w:r w:rsidRPr="00842067">
        <w:t>Right</w:t>
      </w:r>
      <w:r w:rsidR="00AE4004">
        <w:t xml:space="preserve"> </w:t>
      </w:r>
      <w:r w:rsidRPr="00842067">
        <w:t>to</w:t>
      </w:r>
      <w:r w:rsidR="00AE4004">
        <w:t xml:space="preserve"> </w:t>
      </w:r>
      <w:r w:rsidRPr="00842067">
        <w:t>education</w:t>
      </w:r>
      <w:r w:rsidR="00AE4004">
        <w:t xml:space="preserve"> </w:t>
      </w:r>
      <w:r w:rsidRPr="00842067">
        <w:t>(art.</w:t>
      </w:r>
      <w:r w:rsidR="00AE4004">
        <w:t xml:space="preserve"> </w:t>
      </w:r>
      <w:r w:rsidRPr="00842067">
        <w:t>44);</w:t>
      </w:r>
    </w:p>
    <w:p w:rsidR="00842067" w:rsidRPr="00842067" w:rsidRDefault="00842067" w:rsidP="004B1F53">
      <w:pPr>
        <w:pStyle w:val="Bullet1G"/>
      </w:pPr>
      <w:r w:rsidRPr="00842067">
        <w:t>Rights</w:t>
      </w:r>
      <w:r w:rsidR="00AE4004">
        <w:t xml:space="preserve"> </w:t>
      </w:r>
      <w:r w:rsidRPr="00842067">
        <w:t>of</w:t>
      </w:r>
      <w:r w:rsidR="00AE4004">
        <w:t xml:space="preserve"> </w:t>
      </w:r>
      <w:r w:rsidRPr="00842067">
        <w:t>persons</w:t>
      </w:r>
      <w:r w:rsidR="00AE4004">
        <w:t xml:space="preserve"> </w:t>
      </w:r>
      <w:r w:rsidRPr="00842067">
        <w:t>with</w:t>
      </w:r>
      <w:r w:rsidR="00AE4004">
        <w:t xml:space="preserve"> </w:t>
      </w:r>
      <w:r w:rsidRPr="00842067">
        <w:t>special</w:t>
      </w:r>
      <w:r w:rsidR="00AE4004">
        <w:t xml:space="preserve"> </w:t>
      </w:r>
      <w:r w:rsidRPr="00842067">
        <w:t>needs</w:t>
      </w:r>
      <w:r w:rsidR="00AE4004">
        <w:t xml:space="preserve"> </w:t>
      </w:r>
      <w:r w:rsidRPr="00842067">
        <w:t>(art.</w:t>
      </w:r>
      <w:r w:rsidR="00AE4004">
        <w:t xml:space="preserve"> </w:t>
      </w:r>
      <w:r w:rsidRPr="00842067">
        <w:t>45);</w:t>
      </w:r>
    </w:p>
    <w:p w:rsidR="00842067" w:rsidRPr="00842067" w:rsidRDefault="00842067" w:rsidP="004B1F53">
      <w:pPr>
        <w:pStyle w:val="Bullet1G"/>
      </w:pPr>
      <w:r w:rsidRPr="00842067">
        <w:t>Public</w:t>
      </w:r>
      <w:r w:rsidR="00AE4004">
        <w:t xml:space="preserve"> </w:t>
      </w:r>
      <w:r w:rsidRPr="00842067">
        <w:t>health</w:t>
      </w:r>
      <w:r w:rsidR="00AE4004">
        <w:t xml:space="preserve"> </w:t>
      </w:r>
      <w:r w:rsidRPr="00842067">
        <w:t>care</w:t>
      </w:r>
      <w:r w:rsidR="00AE4004">
        <w:t xml:space="preserve"> </w:t>
      </w:r>
      <w:r w:rsidRPr="00842067">
        <w:t>(art.</w:t>
      </w:r>
      <w:r w:rsidR="00AE4004">
        <w:t xml:space="preserve"> </w:t>
      </w:r>
      <w:r w:rsidRPr="00842067">
        <w:t>46);</w:t>
      </w:r>
    </w:p>
    <w:p w:rsidR="00842067" w:rsidRPr="00842067" w:rsidRDefault="00842067" w:rsidP="004B1F53">
      <w:pPr>
        <w:pStyle w:val="Bullet1G"/>
      </w:pPr>
      <w:r w:rsidRPr="00842067">
        <w:t>Rights</w:t>
      </w:r>
      <w:r w:rsidR="00AE4004">
        <w:t xml:space="preserve"> </w:t>
      </w:r>
      <w:r w:rsidRPr="00842067">
        <w:t>of</w:t>
      </w:r>
      <w:r w:rsidR="00AE4004">
        <w:t xml:space="preserve"> </w:t>
      </w:r>
      <w:r w:rsidRPr="00842067">
        <w:t>ethnic</w:t>
      </w:r>
      <w:r w:rsidR="00AE4004">
        <w:t xml:space="preserve"> </w:t>
      </w:r>
      <w:r w:rsidRPr="00842067">
        <w:t>and</w:t>
      </w:r>
      <w:r w:rsidR="00AE4004">
        <w:t xml:space="preserve"> </w:t>
      </w:r>
      <w:r w:rsidRPr="00842067">
        <w:t>cultural</w:t>
      </w:r>
      <w:r w:rsidR="00AE4004">
        <w:t xml:space="preserve"> </w:t>
      </w:r>
      <w:r w:rsidRPr="00842067">
        <w:t>communities</w:t>
      </w:r>
      <w:r w:rsidR="00AE4004">
        <w:t xml:space="preserve"> </w:t>
      </w:r>
      <w:r w:rsidRPr="00842067">
        <w:t>(art.</w:t>
      </w:r>
      <w:r w:rsidR="00AE4004">
        <w:t xml:space="preserve"> </w:t>
      </w:r>
      <w:r w:rsidRPr="00842067">
        <w:t>47).</w:t>
      </w:r>
    </w:p>
    <w:p w:rsidR="00842067" w:rsidRPr="00842067" w:rsidRDefault="00842067" w:rsidP="00842067">
      <w:pPr>
        <w:pStyle w:val="SingleTxtG"/>
      </w:pPr>
      <w:r w:rsidRPr="00842067">
        <w:t>25.</w:t>
      </w:r>
      <w:r w:rsidRPr="00842067">
        <w:tab/>
        <w:t>The</w:t>
      </w:r>
      <w:r w:rsidR="00AE4004">
        <w:t xml:space="preserve"> </w:t>
      </w:r>
      <w:r w:rsidRPr="00842067">
        <w:t>Constitution</w:t>
      </w:r>
      <w:r w:rsidR="00AE4004">
        <w:t xml:space="preserve"> </w:t>
      </w:r>
      <w:r w:rsidRPr="00842067">
        <w:t>not</w:t>
      </w:r>
      <w:r w:rsidR="00AE4004">
        <w:t xml:space="preserve"> </w:t>
      </w:r>
      <w:r w:rsidRPr="00842067">
        <w:t>only</w:t>
      </w:r>
      <w:r w:rsidR="00AE4004">
        <w:t xml:space="preserve"> </w:t>
      </w:r>
      <w:r w:rsidRPr="00842067">
        <w:t>provides</w:t>
      </w:r>
      <w:r w:rsidR="00AE4004">
        <w:t xml:space="preserve"> </w:t>
      </w:r>
      <w:r w:rsidRPr="00842067">
        <w:t>for</w:t>
      </w:r>
      <w:r w:rsidR="00AE4004">
        <w:t xml:space="preserve"> </w:t>
      </w:r>
      <w:r w:rsidRPr="00842067">
        <w:t>those</w:t>
      </w:r>
      <w:r w:rsidR="00AE4004">
        <w:t xml:space="preserve"> </w:t>
      </w:r>
      <w:r w:rsidRPr="00842067">
        <w:t>freedoms</w:t>
      </w:r>
      <w:r w:rsidR="00AE4004">
        <w:t xml:space="preserve"> </w:t>
      </w:r>
      <w:r w:rsidRPr="00842067">
        <w:t>but</w:t>
      </w:r>
      <w:r w:rsidR="00AE4004">
        <w:t xml:space="preserve"> </w:t>
      </w:r>
      <w:r w:rsidRPr="00842067">
        <w:t>also</w:t>
      </w:r>
      <w:r w:rsidR="00AE4004">
        <w:t xml:space="preserve"> </w:t>
      </w:r>
      <w:r w:rsidRPr="00842067">
        <w:t>broadens</w:t>
      </w:r>
      <w:r w:rsidR="00AE4004">
        <w:t xml:space="preserve"> </w:t>
      </w:r>
      <w:r w:rsidRPr="00842067">
        <w:t>them</w:t>
      </w:r>
      <w:r w:rsidR="00AE4004">
        <w:t xml:space="preserve"> </w:t>
      </w:r>
      <w:r w:rsidRPr="00842067">
        <w:t>by</w:t>
      </w:r>
      <w:r w:rsidR="00AE4004">
        <w:t xml:space="preserve"> </w:t>
      </w:r>
      <w:r w:rsidRPr="00842067">
        <w:t>ensuring</w:t>
      </w:r>
      <w:r w:rsidR="00AE4004">
        <w:t xml:space="preserve"> </w:t>
      </w:r>
      <w:r w:rsidRPr="00842067">
        <w:t>that</w:t>
      </w:r>
      <w:r w:rsidR="00AE4004">
        <w:t xml:space="preserve"> </w:t>
      </w:r>
      <w:r w:rsidRPr="00842067">
        <w:t>international</w:t>
      </w:r>
      <w:r w:rsidR="00AE4004">
        <w:t xml:space="preserve"> </w:t>
      </w:r>
      <w:r w:rsidRPr="00842067">
        <w:t>instruments</w:t>
      </w:r>
      <w:r w:rsidR="00AE4004">
        <w:t xml:space="preserve"> </w:t>
      </w:r>
      <w:r w:rsidRPr="00842067">
        <w:t>ratified</w:t>
      </w:r>
      <w:r w:rsidR="00AE4004">
        <w:t xml:space="preserve"> </w:t>
      </w:r>
      <w:r w:rsidRPr="00842067">
        <w:t>by</w:t>
      </w:r>
      <w:r w:rsidR="00AE4004">
        <w:t xml:space="preserve"> </w:t>
      </w:r>
      <w:r w:rsidRPr="00842067">
        <w:t>the</w:t>
      </w:r>
      <w:r w:rsidR="00AE4004">
        <w:t xml:space="preserve"> </w:t>
      </w:r>
      <w:r w:rsidRPr="00842067">
        <w:t>Sudan</w:t>
      </w:r>
      <w:r w:rsidR="00AE4004">
        <w:t xml:space="preserve"> </w:t>
      </w:r>
      <w:r w:rsidRPr="00842067">
        <w:t>are</w:t>
      </w:r>
      <w:r w:rsidR="00AE4004">
        <w:t xml:space="preserve"> </w:t>
      </w:r>
      <w:r w:rsidRPr="00842067">
        <w:t>an</w:t>
      </w:r>
      <w:r w:rsidR="00AE4004">
        <w:t xml:space="preserve"> </w:t>
      </w:r>
      <w:r w:rsidRPr="00842067">
        <w:t>integral</w:t>
      </w:r>
      <w:r w:rsidR="00AE4004">
        <w:t xml:space="preserve"> </w:t>
      </w:r>
      <w:r w:rsidRPr="00842067">
        <w:t>part</w:t>
      </w:r>
      <w:r w:rsidR="00AE4004">
        <w:t xml:space="preserve"> </w:t>
      </w:r>
      <w:r w:rsidRPr="00842067">
        <w:t>of</w:t>
      </w:r>
      <w:r w:rsidR="00AE4004">
        <w:t xml:space="preserve"> </w:t>
      </w:r>
      <w:r w:rsidRPr="00842067">
        <w:t>that</w:t>
      </w:r>
      <w:r w:rsidR="00AE4004">
        <w:t xml:space="preserve"> </w:t>
      </w:r>
      <w:r w:rsidRPr="00842067">
        <w:t>Bill</w:t>
      </w:r>
      <w:r w:rsidR="00AE4004">
        <w:t xml:space="preserve"> </w:t>
      </w:r>
      <w:r w:rsidRPr="00842067">
        <w:t>(art.</w:t>
      </w:r>
      <w:r w:rsidR="00AE4004">
        <w:t xml:space="preserve"> </w:t>
      </w:r>
      <w:r w:rsidRPr="00842067">
        <w:t>27</w:t>
      </w:r>
      <w:r w:rsidR="00AE4004">
        <w:t xml:space="preserve"> </w:t>
      </w:r>
      <w:r w:rsidRPr="00842067">
        <w:t>(3)).</w:t>
      </w:r>
      <w:r w:rsidR="00AE4004">
        <w:t xml:space="preserve"> </w:t>
      </w:r>
      <w:r w:rsidRPr="00842067">
        <w:t>It</w:t>
      </w:r>
      <w:r w:rsidR="00AE4004">
        <w:t xml:space="preserve"> </w:t>
      </w:r>
      <w:r w:rsidRPr="00842067">
        <w:t>also</w:t>
      </w:r>
      <w:r w:rsidR="00AE4004">
        <w:t xml:space="preserve"> </w:t>
      </w:r>
      <w:r w:rsidRPr="00842067">
        <w:t>requires</w:t>
      </w:r>
      <w:r w:rsidR="00AE4004">
        <w:t xml:space="preserve"> </w:t>
      </w:r>
      <w:r w:rsidRPr="00842067">
        <w:t>the</w:t>
      </w:r>
      <w:r w:rsidR="00AE4004">
        <w:t xml:space="preserve"> </w:t>
      </w:r>
      <w:r w:rsidRPr="00842067">
        <w:t>State</w:t>
      </w:r>
      <w:r w:rsidR="00AE4004">
        <w:t xml:space="preserve"> </w:t>
      </w:r>
      <w:r w:rsidRPr="00842067">
        <w:t>to</w:t>
      </w:r>
      <w:r w:rsidR="00AE4004">
        <w:t xml:space="preserve"> </w:t>
      </w:r>
      <w:r w:rsidRPr="00842067">
        <w:t>protect,</w:t>
      </w:r>
      <w:r w:rsidR="00AE4004">
        <w:t xml:space="preserve"> </w:t>
      </w:r>
      <w:r w:rsidRPr="00842067">
        <w:t>promote,</w:t>
      </w:r>
      <w:r w:rsidR="00AE4004">
        <w:t xml:space="preserve"> </w:t>
      </w:r>
      <w:r w:rsidRPr="00842067">
        <w:t>guarantee</w:t>
      </w:r>
      <w:r w:rsidR="00AE4004">
        <w:t xml:space="preserve"> </w:t>
      </w:r>
      <w:r w:rsidRPr="00842067">
        <w:t>and</w:t>
      </w:r>
      <w:r w:rsidR="00AE4004">
        <w:t xml:space="preserve"> </w:t>
      </w:r>
      <w:r w:rsidRPr="00842067">
        <w:t>implement</w:t>
      </w:r>
      <w:r w:rsidR="00AE4004">
        <w:t xml:space="preserve"> </w:t>
      </w:r>
      <w:r w:rsidRPr="00842067">
        <w:t>the</w:t>
      </w:r>
      <w:r w:rsidR="00AE4004">
        <w:t xml:space="preserve"> </w:t>
      </w:r>
      <w:r w:rsidRPr="00842067">
        <w:t>freedoms</w:t>
      </w:r>
      <w:r w:rsidR="00AE4004">
        <w:t xml:space="preserve"> </w:t>
      </w:r>
      <w:r w:rsidRPr="00842067">
        <w:t>set</w:t>
      </w:r>
      <w:r w:rsidR="00AE4004">
        <w:t xml:space="preserve"> </w:t>
      </w:r>
      <w:r w:rsidRPr="00842067">
        <w:t>out</w:t>
      </w:r>
      <w:r w:rsidR="00AE4004">
        <w:t xml:space="preserve"> </w:t>
      </w:r>
      <w:r w:rsidRPr="00842067">
        <w:t>in</w:t>
      </w:r>
      <w:r w:rsidR="00AE4004">
        <w:t xml:space="preserve"> </w:t>
      </w:r>
      <w:r w:rsidRPr="00842067">
        <w:t>the</w:t>
      </w:r>
      <w:r w:rsidR="00AE4004">
        <w:t xml:space="preserve"> </w:t>
      </w:r>
      <w:r w:rsidRPr="00842067">
        <w:t>Bill</w:t>
      </w:r>
      <w:r w:rsidR="00AE4004">
        <w:t xml:space="preserve"> </w:t>
      </w:r>
      <w:r w:rsidRPr="00842067">
        <w:t>(art.</w:t>
      </w:r>
      <w:r w:rsidR="00AE4004">
        <w:t xml:space="preserve"> </w:t>
      </w:r>
      <w:r w:rsidRPr="00842067">
        <w:t>27</w:t>
      </w:r>
      <w:r w:rsidR="00AE4004">
        <w:t xml:space="preserve"> </w:t>
      </w:r>
      <w:r w:rsidRPr="00842067">
        <w:t>(2)).</w:t>
      </w:r>
    </w:p>
    <w:p w:rsidR="00842067" w:rsidRPr="00842067" w:rsidRDefault="00842067" w:rsidP="00842067">
      <w:pPr>
        <w:pStyle w:val="SingleTxtG"/>
      </w:pPr>
      <w:r w:rsidRPr="00842067">
        <w:t>26.</w:t>
      </w:r>
      <w:r w:rsidRPr="00842067">
        <w:tab/>
        <w:t>In</w:t>
      </w:r>
      <w:r w:rsidR="00AE4004">
        <w:t xml:space="preserve"> </w:t>
      </w:r>
      <w:r w:rsidRPr="00842067">
        <w:t>order</w:t>
      </w:r>
      <w:r w:rsidR="00AE4004">
        <w:t xml:space="preserve"> </w:t>
      </w:r>
      <w:r w:rsidRPr="00842067">
        <w:t>to</w:t>
      </w:r>
      <w:r w:rsidR="00AE4004">
        <w:t xml:space="preserve"> </w:t>
      </w:r>
      <w:r w:rsidRPr="00842067">
        <w:t>avoid</w:t>
      </w:r>
      <w:r w:rsidR="00AE4004">
        <w:t xml:space="preserve"> </w:t>
      </w:r>
      <w:r w:rsidRPr="00842067">
        <w:t>any</w:t>
      </w:r>
      <w:r w:rsidR="00AE4004">
        <w:t xml:space="preserve"> </w:t>
      </w:r>
      <w:r w:rsidRPr="00842067">
        <w:t>curtailment</w:t>
      </w:r>
      <w:r w:rsidR="00AE4004">
        <w:t xml:space="preserve"> </w:t>
      </w:r>
      <w:r w:rsidRPr="00842067">
        <w:t>of</w:t>
      </w:r>
      <w:r w:rsidR="00AE4004">
        <w:t xml:space="preserve"> </w:t>
      </w:r>
      <w:r w:rsidRPr="00842067">
        <w:t>these</w:t>
      </w:r>
      <w:r w:rsidR="00AE4004">
        <w:t xml:space="preserve"> </w:t>
      </w:r>
      <w:r w:rsidRPr="00842067">
        <w:t>freedoms</w:t>
      </w:r>
      <w:r w:rsidR="00AE4004">
        <w:t xml:space="preserve"> </w:t>
      </w:r>
      <w:r w:rsidRPr="00842067">
        <w:t>by</w:t>
      </w:r>
      <w:r w:rsidR="00AE4004">
        <w:t xml:space="preserve"> </w:t>
      </w:r>
      <w:r w:rsidRPr="00842067">
        <w:t>law,</w:t>
      </w:r>
      <w:r w:rsidR="00AE4004">
        <w:t xml:space="preserve"> </w:t>
      </w:r>
      <w:r w:rsidRPr="00842067">
        <w:t>article</w:t>
      </w:r>
      <w:r w:rsidR="00AE4004">
        <w:t xml:space="preserve"> </w:t>
      </w:r>
      <w:r w:rsidRPr="00842067">
        <w:t>27</w:t>
      </w:r>
      <w:r w:rsidR="00AE4004">
        <w:t xml:space="preserve"> </w:t>
      </w:r>
      <w:r w:rsidRPr="00842067">
        <w:t>(4)</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provides</w:t>
      </w:r>
      <w:r w:rsidR="00AE4004">
        <w:t xml:space="preserve"> </w:t>
      </w:r>
      <w:r w:rsidRPr="00842067">
        <w:t>that:</w:t>
      </w:r>
      <w:r w:rsidR="00AE4004">
        <w:t xml:space="preserve"> </w:t>
      </w:r>
      <w:r w:rsidR="004C7228">
        <w:t>“</w:t>
      </w:r>
      <w:r w:rsidRPr="00842067">
        <w:t>Legislation</w:t>
      </w:r>
      <w:r w:rsidR="00AE4004">
        <w:t xml:space="preserve"> </w:t>
      </w:r>
      <w:r w:rsidRPr="00842067">
        <w:t>shall</w:t>
      </w:r>
      <w:r w:rsidR="00AE4004">
        <w:t xml:space="preserve"> </w:t>
      </w:r>
      <w:r w:rsidRPr="00842067">
        <w:t>regulate</w:t>
      </w:r>
      <w:r w:rsidR="00AE4004">
        <w:t xml:space="preserve"> </w:t>
      </w:r>
      <w:r w:rsidRPr="00842067">
        <w:t>the</w:t>
      </w:r>
      <w:r w:rsidR="00AE4004">
        <w:t xml:space="preserve"> </w:t>
      </w:r>
      <w:r w:rsidRPr="00842067">
        <w:t>rights</w:t>
      </w:r>
      <w:r w:rsidR="00AE4004">
        <w:t xml:space="preserve"> </w:t>
      </w:r>
      <w:r w:rsidRPr="00842067">
        <w:t>and</w:t>
      </w:r>
      <w:r w:rsidR="00AE4004">
        <w:t xml:space="preserve"> </w:t>
      </w:r>
      <w:r w:rsidRPr="00842067">
        <w:t>freedoms</w:t>
      </w:r>
      <w:r w:rsidR="00AE4004">
        <w:t xml:space="preserve"> </w:t>
      </w:r>
      <w:r w:rsidRPr="00842067">
        <w:t>enshrined</w:t>
      </w:r>
      <w:r w:rsidR="00AE4004">
        <w:t xml:space="preserve"> </w:t>
      </w:r>
      <w:r w:rsidRPr="00842067">
        <w:t>in</w:t>
      </w:r>
      <w:r w:rsidR="00AE4004">
        <w:t xml:space="preserve"> </w:t>
      </w:r>
      <w:r w:rsidRPr="00842067">
        <w:t>this</w:t>
      </w:r>
      <w:r w:rsidR="00AE4004">
        <w:t xml:space="preserve"> </w:t>
      </w:r>
      <w:r w:rsidRPr="00842067">
        <w:t>Bill</w:t>
      </w:r>
      <w:r w:rsidR="00AE4004">
        <w:t xml:space="preserve"> </w:t>
      </w:r>
      <w:r w:rsidRPr="00842067">
        <w:t>and</w:t>
      </w:r>
      <w:r w:rsidR="00AE4004">
        <w:t xml:space="preserve"> </w:t>
      </w:r>
      <w:r w:rsidRPr="00842067">
        <w:t>shall</w:t>
      </w:r>
      <w:r w:rsidR="00AE4004">
        <w:t xml:space="preserve"> </w:t>
      </w:r>
      <w:r w:rsidRPr="00842067">
        <w:t>neither</w:t>
      </w:r>
      <w:r w:rsidR="00AE4004">
        <w:t xml:space="preserve"> </w:t>
      </w:r>
      <w:r w:rsidRPr="00842067">
        <w:t>detract</w:t>
      </w:r>
      <w:r w:rsidR="00AE4004">
        <w:t xml:space="preserve"> </w:t>
      </w:r>
      <w:r w:rsidRPr="00842067">
        <w:t>nor</w:t>
      </w:r>
      <w:r w:rsidR="00AE4004">
        <w:t xml:space="preserve"> </w:t>
      </w:r>
      <w:r w:rsidRPr="00842067">
        <w:t>derogate</w:t>
      </w:r>
      <w:r w:rsidR="00AE4004">
        <w:t xml:space="preserve"> </w:t>
      </w:r>
      <w:r w:rsidRPr="00842067">
        <w:t>therefrom.</w:t>
      </w:r>
      <w:r w:rsidR="004C7228">
        <w:t>”</w:t>
      </w:r>
    </w:p>
    <w:p w:rsidR="00842067" w:rsidRPr="00842067" w:rsidRDefault="00842067" w:rsidP="00842067">
      <w:pPr>
        <w:pStyle w:val="SingleTxtG"/>
      </w:pPr>
      <w:r w:rsidRPr="00842067">
        <w:t>27.</w:t>
      </w:r>
      <w:r w:rsidRPr="00842067">
        <w:tab/>
        <w:t>In</w:t>
      </w:r>
      <w:r w:rsidR="00AE4004">
        <w:t xml:space="preserve"> </w:t>
      </w:r>
      <w:r w:rsidRPr="00842067">
        <w:t>order</w:t>
      </w:r>
      <w:r w:rsidR="00AE4004">
        <w:t xml:space="preserve"> </w:t>
      </w:r>
      <w:r w:rsidRPr="00842067">
        <w:t>to</w:t>
      </w:r>
      <w:r w:rsidR="00AE4004">
        <w:t xml:space="preserve"> </w:t>
      </w:r>
      <w:r w:rsidRPr="00842067">
        <w:t>strengthen</w:t>
      </w:r>
      <w:r w:rsidR="00AE4004">
        <w:t xml:space="preserve"> </w:t>
      </w:r>
      <w:r w:rsidRPr="00842067">
        <w:t>the</w:t>
      </w:r>
      <w:r w:rsidR="00AE4004">
        <w:t xml:space="preserve"> </w:t>
      </w:r>
      <w:r w:rsidRPr="00842067">
        <w:t>freedoms</w:t>
      </w:r>
      <w:r w:rsidR="00AE4004">
        <w:t xml:space="preserve"> </w:t>
      </w:r>
      <w:r w:rsidRPr="00842067">
        <w:t>set</w:t>
      </w:r>
      <w:r w:rsidR="00AE4004">
        <w:t xml:space="preserve"> </w:t>
      </w:r>
      <w:r w:rsidRPr="00842067">
        <w:t>out</w:t>
      </w:r>
      <w:r w:rsidR="00AE4004">
        <w:t xml:space="preserve"> </w:t>
      </w:r>
      <w:r w:rsidRPr="00842067">
        <w:t>in</w:t>
      </w:r>
      <w:r w:rsidR="00AE4004">
        <w:t xml:space="preserve"> </w:t>
      </w:r>
      <w:r w:rsidRPr="00842067">
        <w:t>the</w:t>
      </w:r>
      <w:r w:rsidR="00AE4004">
        <w:t xml:space="preserve"> </w:t>
      </w:r>
      <w:r w:rsidRPr="00842067">
        <w:t>Bill</w:t>
      </w:r>
      <w:r w:rsidR="00AE4004">
        <w:t xml:space="preserve"> </w:t>
      </w:r>
      <w:r w:rsidRPr="00842067">
        <w:t>of</w:t>
      </w:r>
      <w:r w:rsidR="00AE4004">
        <w:t xml:space="preserve"> </w:t>
      </w:r>
      <w:r w:rsidRPr="00842067">
        <w:t>Rights,</w:t>
      </w:r>
      <w:r w:rsidR="00AE4004">
        <w:t xml:space="preserve"> </w:t>
      </w:r>
      <w:r w:rsidRPr="00842067">
        <w:t>the</w:t>
      </w:r>
      <w:r w:rsidR="00AE4004">
        <w:t xml:space="preserve"> </w:t>
      </w:r>
      <w:r w:rsidRPr="00842067">
        <w:t>Constitution</w:t>
      </w:r>
      <w:r w:rsidR="00AE4004">
        <w:t xml:space="preserve"> </w:t>
      </w:r>
      <w:r w:rsidRPr="00842067">
        <w:t>entrusts</w:t>
      </w:r>
      <w:r w:rsidR="00AE4004">
        <w:t xml:space="preserve"> </w:t>
      </w:r>
      <w:r w:rsidRPr="00842067">
        <w:t>to</w:t>
      </w:r>
      <w:r w:rsidR="00AE4004">
        <w:t xml:space="preserve"> </w:t>
      </w:r>
      <w:r w:rsidRPr="00842067">
        <w:t>the</w:t>
      </w:r>
      <w:r w:rsidR="00AE4004">
        <w:t xml:space="preserve"> </w:t>
      </w:r>
      <w:r w:rsidRPr="00842067">
        <w:t>judiciary</w:t>
      </w:r>
      <w:r w:rsidR="00AE4004">
        <w:t xml:space="preserve"> </w:t>
      </w:r>
      <w:r w:rsidRPr="00842067">
        <w:t>the</w:t>
      </w:r>
      <w:r w:rsidR="00AE4004">
        <w:t xml:space="preserve"> </w:t>
      </w:r>
      <w:r w:rsidRPr="00842067">
        <w:t>task</w:t>
      </w:r>
      <w:r w:rsidR="00AE4004">
        <w:t xml:space="preserve"> </w:t>
      </w:r>
      <w:r w:rsidRPr="00842067">
        <w:t>of</w:t>
      </w:r>
      <w:r w:rsidR="00AE4004">
        <w:t xml:space="preserve"> </w:t>
      </w:r>
      <w:r w:rsidRPr="00842067">
        <w:t>protecting</w:t>
      </w:r>
      <w:r w:rsidR="00AE4004">
        <w:t xml:space="preserve"> </w:t>
      </w:r>
      <w:r w:rsidRPr="00842067">
        <w:t>and</w:t>
      </w:r>
      <w:r w:rsidR="00AE4004">
        <w:t xml:space="preserve"> </w:t>
      </w:r>
      <w:r w:rsidRPr="00842067">
        <w:t>safeguarding</w:t>
      </w:r>
      <w:r w:rsidR="00AE4004">
        <w:t xml:space="preserve"> </w:t>
      </w:r>
      <w:r w:rsidRPr="00842067">
        <w:t>them</w:t>
      </w:r>
      <w:r w:rsidR="00AE4004">
        <w:t xml:space="preserve"> </w:t>
      </w:r>
      <w:r w:rsidRPr="00842067">
        <w:t>and</w:t>
      </w:r>
      <w:r w:rsidR="00AE4004">
        <w:t xml:space="preserve"> </w:t>
      </w:r>
      <w:r w:rsidRPr="00842067">
        <w:t>prohibits</w:t>
      </w:r>
      <w:r w:rsidR="00AE4004">
        <w:t xml:space="preserve"> </w:t>
      </w:r>
      <w:r w:rsidRPr="00842067">
        <w:t>their</w:t>
      </w:r>
      <w:r w:rsidR="00AE4004">
        <w:t xml:space="preserve"> </w:t>
      </w:r>
      <w:r w:rsidRPr="00842067">
        <w:t>suspension,</w:t>
      </w:r>
      <w:r w:rsidR="00AE4004">
        <w:t xml:space="preserve"> </w:t>
      </w:r>
      <w:r w:rsidRPr="00842067">
        <w:t>even</w:t>
      </w:r>
      <w:r w:rsidR="00AE4004">
        <w:t xml:space="preserve"> </w:t>
      </w:r>
      <w:r w:rsidRPr="00842067">
        <w:t>in</w:t>
      </w:r>
      <w:r w:rsidR="00AE4004">
        <w:t xml:space="preserve"> </w:t>
      </w:r>
      <w:r w:rsidRPr="00842067">
        <w:t>a</w:t>
      </w:r>
      <w:r w:rsidR="00AE4004">
        <w:t xml:space="preserve"> </w:t>
      </w:r>
      <w:r w:rsidRPr="00842067">
        <w:t>state</w:t>
      </w:r>
      <w:r w:rsidR="00AE4004">
        <w:t xml:space="preserve"> </w:t>
      </w:r>
      <w:r w:rsidRPr="00842067">
        <w:t>of</w:t>
      </w:r>
      <w:r w:rsidR="00AE4004">
        <w:t xml:space="preserve"> </w:t>
      </w:r>
      <w:r w:rsidRPr="00842067">
        <w:t>emergency.</w:t>
      </w:r>
      <w:r w:rsidR="00AE4004">
        <w:t xml:space="preserve"> </w:t>
      </w:r>
      <w:r w:rsidRPr="00842067">
        <w:t>Those</w:t>
      </w:r>
      <w:r w:rsidR="00AE4004">
        <w:t xml:space="preserve"> </w:t>
      </w:r>
      <w:r w:rsidRPr="00842067">
        <w:t>freedoms</w:t>
      </w:r>
      <w:r w:rsidR="00AE4004">
        <w:t xml:space="preserve"> </w:t>
      </w:r>
      <w:r w:rsidRPr="00842067">
        <w:t>are</w:t>
      </w:r>
      <w:r w:rsidR="00AE4004">
        <w:t xml:space="preserve"> </w:t>
      </w:r>
      <w:r w:rsidRPr="00842067">
        <w:t>also</w:t>
      </w:r>
      <w:r w:rsidR="00AE4004">
        <w:t xml:space="preserve"> </w:t>
      </w:r>
      <w:r w:rsidRPr="00842067">
        <w:t>treated</w:t>
      </w:r>
      <w:r w:rsidR="00AE4004">
        <w:t xml:space="preserve"> </w:t>
      </w:r>
      <w:r w:rsidRPr="00842067">
        <w:t>as</w:t>
      </w:r>
      <w:r w:rsidR="00AE4004">
        <w:t xml:space="preserve"> </w:t>
      </w:r>
      <w:r w:rsidRPr="00842067">
        <w:t>immutable;</w:t>
      </w:r>
      <w:r w:rsidR="00AE4004">
        <w:t xml:space="preserve"> </w:t>
      </w:r>
      <w:r w:rsidRPr="00842067">
        <w:t>provisions</w:t>
      </w:r>
      <w:r w:rsidR="00AE4004">
        <w:t xml:space="preserve"> </w:t>
      </w:r>
      <w:r w:rsidRPr="00842067">
        <w:t>relating</w:t>
      </w:r>
      <w:r w:rsidR="00AE4004">
        <w:t xml:space="preserve"> </w:t>
      </w:r>
      <w:r w:rsidRPr="00842067">
        <w:t>to</w:t>
      </w:r>
      <w:r w:rsidR="00AE4004">
        <w:t xml:space="preserve"> </w:t>
      </w:r>
      <w:r w:rsidRPr="00842067">
        <w:t>them</w:t>
      </w:r>
      <w:r w:rsidR="00AE4004">
        <w:t xml:space="preserve"> </w:t>
      </w:r>
      <w:r w:rsidRPr="00842067">
        <w:t>may</w:t>
      </w:r>
      <w:r w:rsidR="00AE4004">
        <w:t xml:space="preserve"> </w:t>
      </w:r>
      <w:r w:rsidRPr="00842067">
        <w:t>not</w:t>
      </w:r>
      <w:r w:rsidR="00AE4004">
        <w:t xml:space="preserve"> </w:t>
      </w:r>
      <w:r w:rsidRPr="00842067">
        <w:t>be</w:t>
      </w:r>
      <w:r w:rsidR="00AE4004">
        <w:t xml:space="preserve"> </w:t>
      </w:r>
      <w:r w:rsidRPr="00842067">
        <w:t>undermined</w:t>
      </w:r>
      <w:r w:rsidR="00AE4004">
        <w:t xml:space="preserve"> </w:t>
      </w:r>
      <w:r w:rsidRPr="00842067">
        <w:t>or</w:t>
      </w:r>
      <w:r w:rsidR="00AE4004">
        <w:t xml:space="preserve"> </w:t>
      </w:r>
      <w:r w:rsidRPr="00842067">
        <w:t>amended</w:t>
      </w:r>
      <w:r w:rsidR="00AE4004">
        <w:t xml:space="preserve"> </w:t>
      </w:r>
      <w:r w:rsidRPr="00842067">
        <w:t>by</w:t>
      </w:r>
      <w:r w:rsidR="00AE4004">
        <w:t xml:space="preserve"> </w:t>
      </w:r>
      <w:r w:rsidRPr="00842067">
        <w:t>legislative</w:t>
      </w:r>
      <w:r w:rsidR="00AE4004">
        <w:t xml:space="preserve"> </w:t>
      </w:r>
      <w:r w:rsidRPr="00842067">
        <w:t>institutions</w:t>
      </w:r>
      <w:r w:rsidR="00AE4004">
        <w:t xml:space="preserve"> </w:t>
      </w:r>
      <w:r w:rsidRPr="00842067">
        <w:t>unless</w:t>
      </w:r>
      <w:r w:rsidR="00AE4004">
        <w:t xml:space="preserve"> </w:t>
      </w:r>
      <w:r w:rsidRPr="00842067">
        <w:t>put</w:t>
      </w:r>
      <w:r w:rsidR="00AE4004">
        <w:t xml:space="preserve"> </w:t>
      </w:r>
      <w:r w:rsidRPr="00842067">
        <w:t>to</w:t>
      </w:r>
      <w:r w:rsidR="00AE4004">
        <w:t xml:space="preserve"> </w:t>
      </w:r>
      <w:r w:rsidRPr="00842067">
        <w:t>a</w:t>
      </w:r>
      <w:r w:rsidR="00AE4004">
        <w:t xml:space="preserve"> </w:t>
      </w:r>
      <w:r w:rsidRPr="00842067">
        <w:t>general</w:t>
      </w:r>
      <w:r w:rsidR="00AE4004">
        <w:t xml:space="preserve"> </w:t>
      </w:r>
      <w:r w:rsidRPr="00842067">
        <w:t>referendum.</w:t>
      </w:r>
    </w:p>
    <w:p w:rsidR="00842067" w:rsidRPr="00842067" w:rsidRDefault="00AA660C" w:rsidP="00AA660C">
      <w:pPr>
        <w:pStyle w:val="H23G"/>
      </w:pPr>
      <w:r>
        <w:tab/>
      </w:r>
      <w:r>
        <w:tab/>
      </w:r>
      <w:r w:rsidR="00842067" w:rsidRPr="00842067">
        <w:t>Democratic</w:t>
      </w:r>
      <w:r w:rsidR="00AE4004">
        <w:t xml:space="preserve"> </w:t>
      </w:r>
      <w:r w:rsidR="00842067" w:rsidRPr="00842067">
        <w:t>parliamentary</w:t>
      </w:r>
      <w:r w:rsidR="00AE4004">
        <w:t xml:space="preserve"> </w:t>
      </w:r>
      <w:r w:rsidR="00842067" w:rsidRPr="00842067">
        <w:t>representation</w:t>
      </w:r>
    </w:p>
    <w:p w:rsidR="00842067" w:rsidRPr="00842067" w:rsidRDefault="00842067" w:rsidP="00842067">
      <w:pPr>
        <w:pStyle w:val="SingleTxtG"/>
      </w:pPr>
      <w:r w:rsidRPr="00842067">
        <w:t>28.</w:t>
      </w:r>
      <w:r w:rsidRPr="00842067">
        <w:tab/>
        <w:t>An</w:t>
      </w:r>
      <w:r w:rsidR="00AE4004">
        <w:t xml:space="preserve"> </w:t>
      </w:r>
      <w:r w:rsidRPr="00842067">
        <w:t>unswerving</w:t>
      </w:r>
      <w:r w:rsidR="00AE4004">
        <w:t xml:space="preserve"> </w:t>
      </w:r>
      <w:r w:rsidRPr="00842067">
        <w:t>principle</w:t>
      </w:r>
      <w:r w:rsidR="00AE4004">
        <w:t xml:space="preserve"> </w:t>
      </w:r>
      <w:r w:rsidRPr="00842067">
        <w:t>affirmed</w:t>
      </w:r>
      <w:r w:rsidR="00AE4004">
        <w:t xml:space="preserve"> </w:t>
      </w:r>
      <w:r w:rsidRPr="00842067">
        <w:t>in</w:t>
      </w:r>
      <w:r w:rsidR="00AE4004">
        <w:t xml:space="preserve"> </w:t>
      </w:r>
      <w:r w:rsidRPr="00842067">
        <w:t>the</w:t>
      </w:r>
      <w:r w:rsidR="00AE4004">
        <w:t xml:space="preserve"> </w:t>
      </w:r>
      <w:r w:rsidRPr="00842067">
        <w:t>Constitution,</w:t>
      </w:r>
      <w:r w:rsidR="00AE4004">
        <w:t xml:space="preserve"> </w:t>
      </w:r>
      <w:r w:rsidRPr="00842067">
        <w:t>as</w:t>
      </w:r>
      <w:r w:rsidR="00AE4004">
        <w:t xml:space="preserve"> </w:t>
      </w:r>
      <w:r w:rsidRPr="00842067">
        <w:t>indicated</w:t>
      </w:r>
      <w:r w:rsidR="00AE4004">
        <w:t xml:space="preserve"> </w:t>
      </w:r>
      <w:r w:rsidRPr="00842067">
        <w:t>in</w:t>
      </w:r>
      <w:r w:rsidR="00AE4004">
        <w:t xml:space="preserve"> </w:t>
      </w:r>
      <w:r w:rsidRPr="00842067">
        <w:t>articles</w:t>
      </w:r>
      <w:r w:rsidR="00AE4004">
        <w:t xml:space="preserve"> </w:t>
      </w:r>
      <w:r w:rsidRPr="00842067">
        <w:t>36,</w:t>
      </w:r>
      <w:r w:rsidR="00AE4004">
        <w:t xml:space="preserve"> </w:t>
      </w:r>
      <w:r w:rsidRPr="00842067">
        <w:t>56,</w:t>
      </w:r>
      <w:r w:rsidR="00AE4004">
        <w:t xml:space="preserve"> </w:t>
      </w:r>
      <w:r w:rsidRPr="00842067">
        <w:t>67</w:t>
      </w:r>
      <w:r w:rsidR="00AE4004">
        <w:t xml:space="preserve"> </w:t>
      </w:r>
      <w:r w:rsidRPr="00842067">
        <w:t>and</w:t>
      </w:r>
      <w:r w:rsidR="00AE4004">
        <w:t xml:space="preserve"> </w:t>
      </w:r>
      <w:r w:rsidRPr="00842067">
        <w:t>97</w:t>
      </w:r>
      <w:r w:rsidR="00AE4004">
        <w:t xml:space="preserve"> </w:t>
      </w:r>
      <w:r w:rsidRPr="00842067">
        <w:t>thereof,</w:t>
      </w:r>
      <w:r w:rsidR="00AE4004">
        <w:t xml:space="preserve"> </w:t>
      </w:r>
      <w:r w:rsidRPr="00842067">
        <w:t>is</w:t>
      </w:r>
      <w:r w:rsidR="00AE4004">
        <w:t xml:space="preserve"> </w:t>
      </w:r>
      <w:r w:rsidRPr="00842067">
        <w:t>that</w:t>
      </w:r>
      <w:r w:rsidR="00AE4004">
        <w:t xml:space="preserve"> </w:t>
      </w:r>
      <w:r w:rsidRPr="00842067">
        <w:t>of</w:t>
      </w:r>
      <w:r w:rsidR="00AE4004">
        <w:t xml:space="preserve"> </w:t>
      </w:r>
      <w:r w:rsidRPr="00842067">
        <w:t>free</w:t>
      </w:r>
      <w:r w:rsidR="00AE4004">
        <w:t xml:space="preserve"> </w:t>
      </w:r>
      <w:r w:rsidRPr="00842067">
        <w:t>elections,</w:t>
      </w:r>
      <w:r w:rsidR="00AE4004">
        <w:t xml:space="preserve"> </w:t>
      </w:r>
      <w:r w:rsidRPr="00842067">
        <w:t>fair</w:t>
      </w:r>
      <w:r w:rsidR="00AE4004">
        <w:t xml:space="preserve"> </w:t>
      </w:r>
      <w:r w:rsidRPr="00842067">
        <w:t>competition</w:t>
      </w:r>
      <w:r w:rsidR="00AE4004">
        <w:t xml:space="preserve"> </w:t>
      </w:r>
      <w:r w:rsidRPr="00842067">
        <w:t>and</w:t>
      </w:r>
      <w:r w:rsidR="00AE4004">
        <w:t xml:space="preserve"> </w:t>
      </w:r>
      <w:r w:rsidRPr="00842067">
        <w:t>a</w:t>
      </w:r>
      <w:r w:rsidR="00AE4004">
        <w:t xml:space="preserve"> </w:t>
      </w:r>
      <w:r w:rsidRPr="00842067">
        <w:t>popular</w:t>
      </w:r>
      <w:r w:rsidR="00AE4004">
        <w:t xml:space="preserve"> </w:t>
      </w:r>
      <w:r w:rsidRPr="00842067">
        <w:t>mandate</w:t>
      </w:r>
      <w:r w:rsidR="00AE4004">
        <w:t xml:space="preserve"> </w:t>
      </w:r>
      <w:r w:rsidRPr="00842067">
        <w:t>as</w:t>
      </w:r>
      <w:r w:rsidR="00AE4004">
        <w:t xml:space="preserve"> </w:t>
      </w:r>
      <w:r w:rsidRPr="00842067">
        <w:t>the</w:t>
      </w:r>
      <w:r w:rsidR="00AE4004">
        <w:t xml:space="preserve"> </w:t>
      </w:r>
      <w:r w:rsidRPr="00842067">
        <w:t>basis</w:t>
      </w:r>
      <w:r w:rsidR="00AE4004">
        <w:t xml:space="preserve"> </w:t>
      </w:r>
      <w:r w:rsidRPr="00842067">
        <w:t>for</w:t>
      </w:r>
      <w:r w:rsidR="00AE4004">
        <w:t xml:space="preserve"> </w:t>
      </w:r>
      <w:r w:rsidRPr="00842067">
        <w:t>the</w:t>
      </w:r>
      <w:r w:rsidR="00AE4004">
        <w:t xml:space="preserve"> </w:t>
      </w:r>
      <w:r w:rsidRPr="00842067">
        <w:t>legitimacy</w:t>
      </w:r>
      <w:r w:rsidR="00AE4004">
        <w:t xml:space="preserve"> </w:t>
      </w:r>
      <w:r w:rsidRPr="00842067">
        <w:t>of</w:t>
      </w:r>
      <w:r w:rsidR="00AE4004">
        <w:t xml:space="preserve"> </w:t>
      </w:r>
      <w:r w:rsidRPr="00842067">
        <w:t>government</w:t>
      </w:r>
      <w:r w:rsidR="00AE4004">
        <w:t xml:space="preserve"> </w:t>
      </w:r>
      <w:r w:rsidRPr="00842067">
        <w:t>institutions,</w:t>
      </w:r>
      <w:r w:rsidR="00AE4004">
        <w:t xml:space="preserve"> </w:t>
      </w:r>
      <w:r w:rsidRPr="00842067">
        <w:t>starting</w:t>
      </w:r>
      <w:r w:rsidR="00AE4004">
        <w:t xml:space="preserve"> </w:t>
      </w:r>
      <w:r w:rsidRPr="00842067">
        <w:t>with</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and</w:t>
      </w:r>
      <w:r w:rsidR="00AE4004">
        <w:t xml:space="preserve"> </w:t>
      </w:r>
      <w:r w:rsidRPr="00842067">
        <w:t>state</w:t>
      </w:r>
      <w:r w:rsidR="00AE4004">
        <w:t xml:space="preserve"> </w:t>
      </w:r>
      <w:r w:rsidRPr="00842067">
        <w:t>governors</w:t>
      </w:r>
      <w:r w:rsidR="00AE4004">
        <w:t xml:space="preserve"> </w:t>
      </w:r>
      <w:r w:rsidRPr="00842067">
        <w:t>and</w:t>
      </w:r>
      <w:r w:rsidR="00AE4004">
        <w:t xml:space="preserve"> </w:t>
      </w:r>
      <w:r w:rsidRPr="00842067">
        <w:t>ending</w:t>
      </w:r>
      <w:r w:rsidR="00AE4004">
        <w:t xml:space="preserve"> </w:t>
      </w:r>
      <w:r w:rsidRPr="00842067">
        <w:t>with</w:t>
      </w:r>
      <w:r w:rsidR="00AE4004">
        <w:t xml:space="preserve"> </w:t>
      </w:r>
      <w:r w:rsidRPr="00842067">
        <w:t>federal</w:t>
      </w:r>
      <w:r w:rsidR="00AE4004">
        <w:t xml:space="preserve"> </w:t>
      </w:r>
      <w:r w:rsidRPr="00842067">
        <w:t>and</w:t>
      </w:r>
      <w:r w:rsidR="00AE4004">
        <w:t xml:space="preserve"> </w:t>
      </w:r>
      <w:r w:rsidRPr="00842067">
        <w:t>state</w:t>
      </w:r>
      <w:r w:rsidR="00AE4004">
        <w:t xml:space="preserve"> </w:t>
      </w:r>
      <w:r w:rsidRPr="00842067">
        <w:t>legislatures</w:t>
      </w:r>
      <w:r w:rsidR="00AE4004">
        <w:t xml:space="preserve"> </w:t>
      </w:r>
      <w:r w:rsidRPr="00842067">
        <w:t>and</w:t>
      </w:r>
      <w:r w:rsidR="00AE4004">
        <w:t xml:space="preserve"> </w:t>
      </w:r>
      <w:r w:rsidRPr="00842067">
        <w:t>local</w:t>
      </w:r>
      <w:r w:rsidR="00AE4004">
        <w:t xml:space="preserve"> </w:t>
      </w:r>
      <w:r w:rsidRPr="00842067">
        <w:t>government</w:t>
      </w:r>
      <w:r w:rsidR="00AE4004">
        <w:t xml:space="preserve"> </w:t>
      </w:r>
      <w:r w:rsidRPr="00842067">
        <w:t>councils.</w:t>
      </w:r>
      <w:r w:rsidR="00AE4004">
        <w:t xml:space="preserve"> </w:t>
      </w:r>
      <w:r w:rsidRPr="00842067">
        <w:t>The</w:t>
      </w:r>
      <w:r w:rsidR="00AE4004">
        <w:t xml:space="preserve"> </w:t>
      </w:r>
      <w:r w:rsidRPr="00842067">
        <w:t>task</w:t>
      </w:r>
      <w:r w:rsidR="00AE4004">
        <w:t xml:space="preserve"> </w:t>
      </w:r>
      <w:r w:rsidRPr="00842067">
        <w:t>of</w:t>
      </w:r>
      <w:r w:rsidR="00AE4004">
        <w:t xml:space="preserve"> </w:t>
      </w:r>
      <w:r w:rsidRPr="00842067">
        <w:t>administering</w:t>
      </w:r>
      <w:r w:rsidR="00AE4004">
        <w:t xml:space="preserve"> </w:t>
      </w:r>
      <w:r w:rsidRPr="00842067">
        <w:t>elections</w:t>
      </w:r>
      <w:r w:rsidR="00AE4004">
        <w:t xml:space="preserve"> </w:t>
      </w:r>
      <w:r w:rsidRPr="00842067">
        <w:t>is</w:t>
      </w:r>
      <w:r w:rsidR="00AE4004">
        <w:t xml:space="preserve"> </w:t>
      </w:r>
      <w:r w:rsidRPr="00842067">
        <w:t>assigned</w:t>
      </w:r>
      <w:r w:rsidR="00AE4004">
        <w:t xml:space="preserve"> </w:t>
      </w:r>
      <w:r w:rsidRPr="00842067">
        <w:t>to</w:t>
      </w:r>
      <w:r w:rsidR="00AE4004">
        <w:t xml:space="preserve"> </w:t>
      </w:r>
      <w:r w:rsidRPr="00842067">
        <w:t>an</w:t>
      </w:r>
      <w:r w:rsidR="00AE4004">
        <w:t xml:space="preserve"> </w:t>
      </w:r>
      <w:r w:rsidRPr="00842067">
        <w:t>independent</w:t>
      </w:r>
      <w:r w:rsidR="00AE4004">
        <w:t xml:space="preserve"> </w:t>
      </w:r>
      <w:r w:rsidRPr="00842067">
        <w:t>commission,</w:t>
      </w:r>
      <w:r w:rsidR="00AE4004">
        <w:t xml:space="preserve"> </w:t>
      </w:r>
      <w:r w:rsidRPr="00842067">
        <w:t>with</w:t>
      </w:r>
      <w:r w:rsidR="00AE4004">
        <w:t xml:space="preserve"> </w:t>
      </w:r>
      <w:r w:rsidRPr="00842067">
        <w:t>integrity,</w:t>
      </w:r>
      <w:r w:rsidR="00AE4004">
        <w:t xml:space="preserve"> </w:t>
      </w:r>
      <w:r w:rsidRPr="00842067">
        <w:t>impartiality</w:t>
      </w:r>
      <w:r w:rsidR="00AE4004">
        <w:t xml:space="preserve"> </w:t>
      </w:r>
      <w:r w:rsidRPr="00842067">
        <w:t>and</w:t>
      </w:r>
      <w:r w:rsidR="00AE4004">
        <w:t xml:space="preserve"> </w:t>
      </w:r>
      <w:r w:rsidRPr="00842067">
        <w:t>competence</w:t>
      </w:r>
      <w:r w:rsidR="00AE4004">
        <w:t xml:space="preserve"> </w:t>
      </w:r>
      <w:r w:rsidRPr="00842067">
        <w:t>as</w:t>
      </w:r>
      <w:r w:rsidR="00AE4004">
        <w:t xml:space="preserve"> </w:t>
      </w:r>
      <w:r w:rsidRPr="00842067">
        <w:t>prerequisites</w:t>
      </w:r>
      <w:r w:rsidR="00AE4004">
        <w:t xml:space="preserve"> </w:t>
      </w:r>
      <w:r w:rsidRPr="00842067">
        <w:t>for</w:t>
      </w:r>
      <w:r w:rsidR="00AE4004">
        <w:t xml:space="preserve"> </w:t>
      </w:r>
      <w:r w:rsidRPr="00842067">
        <w:t>selection</w:t>
      </w:r>
      <w:r w:rsidR="00AE4004">
        <w:t xml:space="preserve"> </w:t>
      </w:r>
      <w:r w:rsidRPr="00842067">
        <w:t>as</w:t>
      </w:r>
      <w:r w:rsidR="00AE4004">
        <w:t xml:space="preserve"> </w:t>
      </w:r>
      <w:r w:rsidRPr="00842067">
        <w:t>one</w:t>
      </w:r>
      <w:r w:rsidR="00AE4004">
        <w:t xml:space="preserve"> </w:t>
      </w:r>
      <w:r w:rsidRPr="00842067">
        <w:t>of</w:t>
      </w:r>
      <w:r w:rsidR="00AE4004">
        <w:t xml:space="preserve"> </w:t>
      </w:r>
      <w:r w:rsidRPr="00842067">
        <w:t>its</w:t>
      </w:r>
      <w:r w:rsidR="00AE4004">
        <w:t xml:space="preserve"> </w:t>
      </w:r>
      <w:r w:rsidRPr="00842067">
        <w:t>members.</w:t>
      </w:r>
    </w:p>
    <w:p w:rsidR="00842067" w:rsidRPr="00842067" w:rsidRDefault="00842067" w:rsidP="00325CE4">
      <w:pPr>
        <w:pStyle w:val="H23G"/>
      </w:pPr>
      <w:r w:rsidRPr="00842067">
        <w:tab/>
      </w:r>
      <w:r w:rsidRPr="00842067">
        <w:tab/>
        <w:t>Sources</w:t>
      </w:r>
      <w:r w:rsidR="00AE4004">
        <w:t xml:space="preserve"> </w:t>
      </w:r>
      <w:r w:rsidRPr="00842067">
        <w:t>of</w:t>
      </w:r>
      <w:r w:rsidR="00AE4004">
        <w:t xml:space="preserve"> </w:t>
      </w:r>
      <w:r w:rsidRPr="00842067">
        <w:t>legislation</w:t>
      </w:r>
    </w:p>
    <w:p w:rsidR="00842067" w:rsidRPr="00842067" w:rsidRDefault="00842067" w:rsidP="00842067">
      <w:pPr>
        <w:pStyle w:val="SingleTxtG"/>
      </w:pPr>
      <w:r w:rsidRPr="00842067">
        <w:t>29.</w:t>
      </w:r>
      <w:r w:rsidRPr="00842067">
        <w:tab/>
        <w:t>Article</w:t>
      </w:r>
      <w:r w:rsidR="00AE4004">
        <w:t xml:space="preserve"> </w:t>
      </w:r>
      <w:r w:rsidRPr="00842067">
        <w:t>5</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reaffirms</w:t>
      </w:r>
      <w:r w:rsidR="00AE4004">
        <w:t xml:space="preserve"> </w:t>
      </w:r>
      <w:r w:rsidRPr="00842067">
        <w:t>the</w:t>
      </w:r>
      <w:r w:rsidR="00AE4004">
        <w:t xml:space="preserve"> </w:t>
      </w:r>
      <w:r w:rsidRPr="00842067">
        <w:t>stipulation</w:t>
      </w:r>
      <w:r w:rsidR="00AE4004">
        <w:t xml:space="preserve"> </w:t>
      </w:r>
      <w:r w:rsidRPr="00842067">
        <w:t>in</w:t>
      </w:r>
      <w:r w:rsidR="00AE4004">
        <w:t xml:space="preserve"> </w:t>
      </w:r>
      <w:r w:rsidRPr="00842067">
        <w:t>successive</w:t>
      </w:r>
      <w:r w:rsidR="00AE4004">
        <w:t xml:space="preserve"> </w:t>
      </w:r>
      <w:r w:rsidRPr="00842067">
        <w:t>Sudanese</w:t>
      </w:r>
      <w:r w:rsidR="00AE4004">
        <w:t xml:space="preserve"> </w:t>
      </w:r>
      <w:r w:rsidRPr="00842067">
        <w:t>constitutions</w:t>
      </w:r>
      <w:r w:rsidR="00AE4004">
        <w:t xml:space="preserve"> </w:t>
      </w:r>
      <w:r w:rsidRPr="00842067">
        <w:t>that</w:t>
      </w:r>
      <w:r w:rsidR="00AE4004">
        <w:t xml:space="preserve"> </w:t>
      </w:r>
      <w:r w:rsidRPr="00842067">
        <w:t>sharia</w:t>
      </w:r>
      <w:r w:rsidR="00AE4004">
        <w:t xml:space="preserve"> </w:t>
      </w:r>
      <w:r w:rsidRPr="00842067">
        <w:t>law,</w:t>
      </w:r>
      <w:r w:rsidR="00AE4004">
        <w:t xml:space="preserve"> </w:t>
      </w:r>
      <w:r w:rsidRPr="00842067">
        <w:t>popular</w:t>
      </w:r>
      <w:r w:rsidR="00AE4004">
        <w:t xml:space="preserve"> </w:t>
      </w:r>
      <w:r w:rsidRPr="00842067">
        <w:t>consensus</w:t>
      </w:r>
      <w:r w:rsidR="00AE4004">
        <w:t xml:space="preserve"> </w:t>
      </w:r>
      <w:r w:rsidRPr="00842067">
        <w:t>and</w:t>
      </w:r>
      <w:r w:rsidR="00AE4004">
        <w:t xml:space="preserve"> </w:t>
      </w:r>
      <w:r w:rsidRPr="00842067">
        <w:t>custom</w:t>
      </w:r>
      <w:r w:rsidR="00AE4004">
        <w:t xml:space="preserve"> </w:t>
      </w:r>
      <w:r w:rsidRPr="00842067">
        <w:t>are</w:t>
      </w:r>
      <w:r w:rsidR="00AE4004">
        <w:t xml:space="preserve"> </w:t>
      </w:r>
      <w:r w:rsidRPr="00842067">
        <w:t>the</w:t>
      </w:r>
      <w:r w:rsidR="00AE4004">
        <w:t xml:space="preserve"> </w:t>
      </w:r>
      <w:r w:rsidRPr="00842067">
        <w:t>main</w:t>
      </w:r>
      <w:r w:rsidR="00AE4004">
        <w:t xml:space="preserve"> </w:t>
      </w:r>
      <w:r w:rsidRPr="00842067">
        <w:t>sources</w:t>
      </w:r>
      <w:r w:rsidR="00AE4004">
        <w:t xml:space="preserve"> </w:t>
      </w:r>
      <w:r w:rsidRPr="00842067">
        <w:t>of</w:t>
      </w:r>
      <w:r w:rsidR="00AE4004">
        <w:t xml:space="preserve"> </w:t>
      </w:r>
      <w:r w:rsidRPr="00842067">
        <w:t>legislation</w:t>
      </w:r>
      <w:r w:rsidR="00AE4004">
        <w:t xml:space="preserve"> </w:t>
      </w:r>
      <w:r w:rsidRPr="00842067">
        <w:t>enacted</w:t>
      </w:r>
      <w:r w:rsidR="00AE4004">
        <w:t xml:space="preserve"> </w:t>
      </w:r>
      <w:r w:rsidRPr="00842067">
        <w:t>at</w:t>
      </w:r>
      <w:r w:rsidR="00AE4004">
        <w:t xml:space="preserve"> </w:t>
      </w:r>
      <w:r w:rsidRPr="00842067">
        <w:t>the</w:t>
      </w:r>
      <w:r w:rsidR="00AE4004">
        <w:t xml:space="preserve"> </w:t>
      </w:r>
      <w:r w:rsidRPr="00842067">
        <w:t>national</w:t>
      </w:r>
      <w:r w:rsidR="00AE4004">
        <w:t xml:space="preserve"> </w:t>
      </w:r>
      <w:r w:rsidRPr="00842067">
        <w:t>level</w:t>
      </w:r>
      <w:r w:rsidR="00AE4004">
        <w:t xml:space="preserve"> </w:t>
      </w:r>
      <w:r w:rsidRPr="00842067">
        <w:t>and</w:t>
      </w:r>
      <w:r w:rsidR="00AE4004">
        <w:t xml:space="preserve"> </w:t>
      </w:r>
      <w:r w:rsidRPr="00842067">
        <w:t>applicable</w:t>
      </w:r>
      <w:r w:rsidR="00AE4004">
        <w:t xml:space="preserve"> </w:t>
      </w:r>
      <w:r w:rsidRPr="00842067">
        <w:t>in</w:t>
      </w:r>
      <w:r w:rsidR="00AE4004">
        <w:t xml:space="preserve"> </w:t>
      </w:r>
      <w:r w:rsidRPr="00842067">
        <w:t>the</w:t>
      </w:r>
      <w:r w:rsidR="00AE4004">
        <w:t xml:space="preserve"> </w:t>
      </w:r>
      <w:r w:rsidRPr="00842067">
        <w:t>north</w:t>
      </w:r>
      <w:r w:rsidR="00AE4004">
        <w:t xml:space="preserve"> </w:t>
      </w:r>
      <w:r w:rsidRPr="00842067">
        <w:t>of</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This</w:t>
      </w:r>
      <w:r w:rsidR="00AE4004">
        <w:t xml:space="preserve"> </w:t>
      </w:r>
      <w:r w:rsidRPr="00842067">
        <w:t>article</w:t>
      </w:r>
      <w:r w:rsidR="00AE4004">
        <w:t xml:space="preserve"> </w:t>
      </w:r>
      <w:r w:rsidRPr="00842067">
        <w:t>is</w:t>
      </w:r>
      <w:r w:rsidR="00AE4004">
        <w:t xml:space="preserve"> </w:t>
      </w:r>
      <w:r w:rsidRPr="00842067">
        <w:t>consistent</w:t>
      </w:r>
      <w:r w:rsidR="00AE4004">
        <w:t xml:space="preserve"> </w:t>
      </w:r>
      <w:r w:rsidRPr="00842067">
        <w:t>with</w:t>
      </w:r>
      <w:r w:rsidR="00AE4004">
        <w:t xml:space="preserve"> </w:t>
      </w:r>
      <w:r w:rsidRPr="00842067">
        <w:t>the</w:t>
      </w:r>
      <w:r w:rsidR="00AE4004">
        <w:t xml:space="preserve"> </w:t>
      </w:r>
      <w:r w:rsidRPr="00842067">
        <w:t>Comprehensive</w:t>
      </w:r>
      <w:r w:rsidR="00AE4004">
        <w:t xml:space="preserve"> </w:t>
      </w:r>
      <w:r w:rsidRPr="00842067">
        <w:t>Peace</w:t>
      </w:r>
      <w:r w:rsidR="00AE4004">
        <w:t xml:space="preserve"> </w:t>
      </w:r>
      <w:r w:rsidRPr="00842067">
        <w:t>Agreement</w:t>
      </w:r>
      <w:r w:rsidR="00AE4004">
        <w:t xml:space="preserve"> </w:t>
      </w:r>
      <w:r w:rsidRPr="00842067">
        <w:t>and</w:t>
      </w:r>
      <w:r w:rsidR="00AE4004">
        <w:t xml:space="preserve"> </w:t>
      </w:r>
      <w:r w:rsidRPr="00842067">
        <w:t>takes</w:t>
      </w:r>
      <w:r w:rsidR="00AE4004">
        <w:t xml:space="preserve"> </w:t>
      </w:r>
      <w:r w:rsidRPr="00842067">
        <w:t>into</w:t>
      </w:r>
      <w:r w:rsidR="00AE4004">
        <w:t xml:space="preserve"> </w:t>
      </w:r>
      <w:r w:rsidRPr="00842067">
        <w:t>account</w:t>
      </w:r>
      <w:r w:rsidR="00AE4004">
        <w:t xml:space="preserve"> </w:t>
      </w:r>
      <w:r w:rsidRPr="00842067">
        <w:t>the</w:t>
      </w:r>
      <w:r w:rsidR="00AE4004">
        <w:t xml:space="preserve"> </w:t>
      </w:r>
      <w:r w:rsidRPr="00842067">
        <w:t>religious</w:t>
      </w:r>
      <w:r w:rsidR="00AE4004">
        <w:t xml:space="preserve"> </w:t>
      </w:r>
      <w:r w:rsidRPr="00842067">
        <w:t>composition</w:t>
      </w:r>
      <w:r w:rsidR="00AE4004">
        <w:t xml:space="preserve"> </w:t>
      </w:r>
      <w:r w:rsidRPr="00842067">
        <w:t>of</w:t>
      </w:r>
      <w:r w:rsidR="00AE4004">
        <w:t xml:space="preserve"> </w:t>
      </w:r>
      <w:r w:rsidRPr="00842067">
        <w:t>the</w:t>
      </w:r>
      <w:r w:rsidR="00AE4004">
        <w:t xml:space="preserve"> </w:t>
      </w:r>
      <w:r w:rsidRPr="00842067">
        <w:t>Sudanese</w:t>
      </w:r>
      <w:r w:rsidR="00AE4004">
        <w:t xml:space="preserve"> </w:t>
      </w:r>
      <w:r w:rsidRPr="00842067">
        <w:t>people.</w:t>
      </w:r>
      <w:r w:rsidR="00AE4004">
        <w:t xml:space="preserve"> </w:t>
      </w:r>
      <w:r w:rsidRPr="00842067">
        <w:t>In</w:t>
      </w:r>
      <w:r w:rsidR="00AE4004">
        <w:t xml:space="preserve"> </w:t>
      </w:r>
      <w:r w:rsidRPr="00842067">
        <w:t>the</w:t>
      </w:r>
      <w:r w:rsidR="00AE4004">
        <w:t xml:space="preserve"> </w:t>
      </w:r>
      <w:r w:rsidRPr="00842067">
        <w:t>event</w:t>
      </w:r>
      <w:r w:rsidR="00AE4004">
        <w:t xml:space="preserve"> </w:t>
      </w:r>
      <w:r w:rsidRPr="00842067">
        <w:t>that</w:t>
      </w:r>
      <w:r w:rsidR="00AE4004">
        <w:t xml:space="preserve"> </w:t>
      </w:r>
      <w:r w:rsidRPr="00842067">
        <w:t>national</w:t>
      </w:r>
      <w:r w:rsidR="00AE4004">
        <w:t xml:space="preserve"> </w:t>
      </w:r>
      <w:r w:rsidRPr="00842067">
        <w:t>legislation</w:t>
      </w:r>
      <w:r w:rsidR="00AE4004">
        <w:t xml:space="preserve"> </w:t>
      </w:r>
      <w:r w:rsidRPr="00842067">
        <w:t>is</w:t>
      </w:r>
      <w:r w:rsidR="00AE4004">
        <w:t xml:space="preserve"> </w:t>
      </w:r>
      <w:r w:rsidRPr="00842067">
        <w:t>either</w:t>
      </w:r>
      <w:r w:rsidR="00AE4004">
        <w:t xml:space="preserve"> </w:t>
      </w:r>
      <w:r w:rsidRPr="00842067">
        <w:t>in</w:t>
      </w:r>
      <w:r w:rsidR="00AE4004">
        <w:t xml:space="preserve"> </w:t>
      </w:r>
      <w:r w:rsidRPr="00842067">
        <w:t>place</w:t>
      </w:r>
      <w:r w:rsidR="00AE4004">
        <w:t xml:space="preserve"> </w:t>
      </w:r>
      <w:r w:rsidRPr="00842067">
        <w:t>or</w:t>
      </w:r>
      <w:r w:rsidR="00AE4004">
        <w:t xml:space="preserve"> </w:t>
      </w:r>
      <w:r w:rsidRPr="00842067">
        <w:t>to</w:t>
      </w:r>
      <w:r w:rsidR="00AE4004">
        <w:t xml:space="preserve"> </w:t>
      </w:r>
      <w:r w:rsidRPr="00842067">
        <w:t>be</w:t>
      </w:r>
      <w:r w:rsidR="00AE4004">
        <w:t xml:space="preserve"> </w:t>
      </w:r>
      <w:r w:rsidRPr="00842067">
        <w:t>enacted</w:t>
      </w:r>
      <w:r w:rsidR="00AE4004">
        <w:t xml:space="preserve"> </w:t>
      </w:r>
      <w:r w:rsidRPr="00842067">
        <w:t>in</w:t>
      </w:r>
      <w:r w:rsidR="00AE4004">
        <w:t xml:space="preserve"> </w:t>
      </w:r>
      <w:r w:rsidRPr="00842067">
        <w:t>any</w:t>
      </w:r>
      <w:r w:rsidR="00AE4004">
        <w:t xml:space="preserve"> </w:t>
      </w:r>
      <w:r w:rsidRPr="00842067">
        <w:t>of</w:t>
      </w:r>
      <w:r w:rsidR="00AE4004">
        <w:t xml:space="preserve"> </w:t>
      </w:r>
      <w:r w:rsidRPr="00842067">
        <w:t>the</w:t>
      </w:r>
      <w:r w:rsidR="00AE4004">
        <w:t xml:space="preserve"> </w:t>
      </w:r>
      <w:r w:rsidRPr="00842067">
        <w:t>states</w:t>
      </w:r>
      <w:r w:rsidR="00AE4004">
        <w:t xml:space="preserve"> </w:t>
      </w:r>
      <w:r w:rsidRPr="00842067">
        <w:t>in</w:t>
      </w:r>
      <w:r w:rsidR="00AE4004">
        <w:t xml:space="preserve"> </w:t>
      </w:r>
      <w:smartTag w:uri="urn:schemas-microsoft-com:office:smarttags" w:element="place">
        <w:r w:rsidRPr="00842067">
          <w:t>Southern</w:t>
        </w:r>
        <w:r w:rsidR="00AE4004">
          <w:t xml:space="preserve"> </w:t>
        </w:r>
        <w:r w:rsidRPr="00842067">
          <w:t>Sudan</w:t>
        </w:r>
      </w:smartTag>
      <w:r w:rsidRPr="00842067">
        <w:t>,</w:t>
      </w:r>
      <w:r w:rsidR="00AE4004">
        <w:t xml:space="preserve"> </w:t>
      </w:r>
      <w:r w:rsidRPr="00842067">
        <w:t>the</w:t>
      </w:r>
      <w:r w:rsidR="00AE4004">
        <w:t xml:space="preserve"> </w:t>
      </w:r>
      <w:r w:rsidRPr="00842067">
        <w:t>legislative</w:t>
      </w:r>
      <w:r w:rsidR="00AE4004">
        <w:t xml:space="preserve"> </w:t>
      </w:r>
      <w:r w:rsidRPr="00842067">
        <w:t>authorities</w:t>
      </w:r>
      <w:r w:rsidR="00AE4004">
        <w:t xml:space="preserve"> </w:t>
      </w:r>
      <w:r w:rsidRPr="00842067">
        <w:t>of</w:t>
      </w:r>
      <w:r w:rsidR="00AE4004">
        <w:t xml:space="preserve"> </w:t>
      </w:r>
      <w:r w:rsidRPr="00842067">
        <w:t>the</w:t>
      </w:r>
      <w:r w:rsidR="00AE4004">
        <w:t xml:space="preserve"> </w:t>
      </w:r>
      <w:r w:rsidRPr="00842067">
        <w:t>state</w:t>
      </w:r>
      <w:r w:rsidR="00AE4004">
        <w:t xml:space="preserve"> </w:t>
      </w:r>
      <w:r w:rsidRPr="00842067">
        <w:t>concerned</w:t>
      </w:r>
      <w:r w:rsidR="00AE4004">
        <w:t xml:space="preserve"> </w:t>
      </w:r>
      <w:r w:rsidRPr="00842067">
        <w:t>may</w:t>
      </w:r>
      <w:r w:rsidR="00AE4004">
        <w:t xml:space="preserve"> </w:t>
      </w:r>
      <w:r w:rsidRPr="00842067">
        <w:t>introduce</w:t>
      </w:r>
      <w:r w:rsidR="00AE4004">
        <w:t xml:space="preserve"> </w:t>
      </w:r>
      <w:r w:rsidRPr="00842067">
        <w:t>legislation,</w:t>
      </w:r>
      <w:r w:rsidR="00AE4004">
        <w:t xml:space="preserve"> </w:t>
      </w:r>
      <w:r w:rsidRPr="00842067">
        <w:t>allow</w:t>
      </w:r>
      <w:r w:rsidR="00AE4004">
        <w:t xml:space="preserve"> </w:t>
      </w:r>
      <w:r w:rsidRPr="00842067">
        <w:t>practices</w:t>
      </w:r>
      <w:r w:rsidR="00AE4004">
        <w:t xml:space="preserve"> </w:t>
      </w:r>
      <w:r w:rsidRPr="00842067">
        <w:t>or</w:t>
      </w:r>
      <w:r w:rsidR="00AE4004">
        <w:t xml:space="preserve"> </w:t>
      </w:r>
      <w:r w:rsidRPr="00842067">
        <w:t>establish</w:t>
      </w:r>
      <w:r w:rsidR="00AE4004">
        <w:t xml:space="preserve"> </w:t>
      </w:r>
      <w:r w:rsidRPr="00842067">
        <w:t>institutions</w:t>
      </w:r>
      <w:r w:rsidR="00AE4004">
        <w:t xml:space="preserve"> </w:t>
      </w:r>
      <w:r w:rsidRPr="00842067">
        <w:t>in</w:t>
      </w:r>
      <w:r w:rsidR="00AE4004">
        <w:t xml:space="preserve"> </w:t>
      </w:r>
      <w:r w:rsidRPr="00842067">
        <w:t>line</w:t>
      </w:r>
      <w:r w:rsidR="00AE4004">
        <w:t xml:space="preserve"> </w:t>
      </w:r>
      <w:r w:rsidRPr="00842067">
        <w:t>with</w:t>
      </w:r>
      <w:r w:rsidR="00AE4004">
        <w:t xml:space="preserve"> </w:t>
      </w:r>
      <w:r w:rsidRPr="00842067">
        <w:t>the</w:t>
      </w:r>
      <w:r w:rsidR="00AE4004">
        <w:t xml:space="preserve"> </w:t>
      </w:r>
      <w:r w:rsidRPr="00842067">
        <w:t>religion</w:t>
      </w:r>
      <w:r w:rsidR="00AE4004">
        <w:t xml:space="preserve"> </w:t>
      </w:r>
      <w:r w:rsidRPr="00842067">
        <w:t>and</w:t>
      </w:r>
      <w:r w:rsidR="00AE4004">
        <w:t xml:space="preserve"> </w:t>
      </w:r>
      <w:r w:rsidRPr="00842067">
        <w:t>customs</w:t>
      </w:r>
      <w:r w:rsidR="00AE4004">
        <w:t xml:space="preserve"> </w:t>
      </w:r>
      <w:r w:rsidRPr="00842067">
        <w:t>of</w:t>
      </w:r>
      <w:r w:rsidR="00AE4004">
        <w:t xml:space="preserve"> </w:t>
      </w:r>
      <w:r w:rsidRPr="00842067">
        <w:t>the</w:t>
      </w:r>
      <w:r w:rsidR="00AE4004">
        <w:t xml:space="preserve"> </w:t>
      </w:r>
      <w:r w:rsidRPr="00842067">
        <w:t>majority</w:t>
      </w:r>
      <w:r w:rsidR="00AE4004">
        <w:t xml:space="preserve"> </w:t>
      </w:r>
      <w:r w:rsidRPr="00842067">
        <w:t>of</w:t>
      </w:r>
      <w:r w:rsidR="00AE4004">
        <w:t xml:space="preserve"> </w:t>
      </w:r>
      <w:r w:rsidRPr="00842067">
        <w:t>its</w:t>
      </w:r>
      <w:r w:rsidR="00AE4004">
        <w:t xml:space="preserve"> </w:t>
      </w:r>
      <w:r w:rsidRPr="00842067">
        <w:t>citizens.</w:t>
      </w:r>
      <w:r w:rsidR="00AE4004">
        <w:t xml:space="preserve"> </w:t>
      </w:r>
      <w:r w:rsidRPr="00842067">
        <w:t>Under</w:t>
      </w:r>
      <w:r w:rsidR="00AE4004">
        <w:t xml:space="preserve"> </w:t>
      </w:r>
      <w:r w:rsidRPr="00842067">
        <w:t>article</w:t>
      </w:r>
      <w:r w:rsidR="00AE4004">
        <w:t xml:space="preserve"> </w:t>
      </w:r>
      <w:r w:rsidRPr="00842067">
        <w:t>5</w:t>
      </w:r>
      <w:r w:rsidR="00AE4004">
        <w:t xml:space="preserve"> </w:t>
      </w:r>
      <w:r w:rsidRPr="00842067">
        <w:t>(3)</w:t>
      </w:r>
      <w:r w:rsidR="00AE4004">
        <w:t xml:space="preserve"> </w:t>
      </w:r>
      <w:r w:rsidRPr="00842067">
        <w:t>(b)</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legislation</w:t>
      </w:r>
      <w:r w:rsidR="00AE4004">
        <w:t xml:space="preserve"> </w:t>
      </w:r>
      <w:r w:rsidRPr="00842067">
        <w:t>is</w:t>
      </w:r>
      <w:r w:rsidR="00AE4004">
        <w:t xml:space="preserve"> </w:t>
      </w:r>
      <w:r w:rsidRPr="00842067">
        <w:t>referred</w:t>
      </w:r>
      <w:r w:rsidR="00AE4004">
        <w:t xml:space="preserve"> </w:t>
      </w:r>
      <w:r w:rsidRPr="00842067">
        <w:t>to</w:t>
      </w:r>
      <w:r w:rsidR="00AE4004">
        <w:t xml:space="preserve"> </w:t>
      </w:r>
      <w:r w:rsidRPr="00842067">
        <w:t>the</w:t>
      </w:r>
      <w:r w:rsidR="00AE4004">
        <w:t xml:space="preserve"> </w:t>
      </w:r>
      <w:r w:rsidRPr="00842067">
        <w:t>Council</w:t>
      </w:r>
      <w:r w:rsidR="00AE4004">
        <w:t xml:space="preserve"> </w:t>
      </w:r>
      <w:r w:rsidRPr="00842067">
        <w:t>of</w:t>
      </w:r>
      <w:r w:rsidR="00AE4004">
        <w:t xml:space="preserve"> </w:t>
      </w:r>
      <w:r w:rsidRPr="00842067">
        <w:t>States</w:t>
      </w:r>
      <w:r w:rsidR="00AE4004">
        <w:t xml:space="preserve"> </w:t>
      </w:r>
      <w:r w:rsidRPr="00842067">
        <w:t>for</w:t>
      </w:r>
      <w:r w:rsidR="00AE4004">
        <w:t xml:space="preserve"> </w:t>
      </w:r>
      <w:r w:rsidRPr="00842067">
        <w:t>approval</w:t>
      </w:r>
      <w:r w:rsidR="00AE4004">
        <w:t xml:space="preserve"> </w:t>
      </w:r>
      <w:r w:rsidRPr="00842067">
        <w:t>by</w:t>
      </w:r>
      <w:r w:rsidR="00AE4004">
        <w:t xml:space="preserve"> </w:t>
      </w:r>
      <w:r w:rsidRPr="00842067">
        <w:t>a</w:t>
      </w:r>
      <w:r w:rsidR="00AE4004">
        <w:t xml:space="preserve"> </w:t>
      </w:r>
      <w:r w:rsidRPr="00842067">
        <w:t>two-thirds</w:t>
      </w:r>
      <w:r w:rsidR="00AE4004">
        <w:t xml:space="preserve"> </w:t>
      </w:r>
      <w:r w:rsidRPr="00842067">
        <w:t>majority.</w:t>
      </w:r>
    </w:p>
    <w:p w:rsidR="00842067" w:rsidRPr="00842067" w:rsidRDefault="00842067" w:rsidP="00325CE4">
      <w:pPr>
        <w:pStyle w:val="H23G"/>
      </w:pPr>
      <w:r w:rsidRPr="00842067">
        <w:tab/>
      </w:r>
      <w:r w:rsidRPr="00842067">
        <w:tab/>
        <w:t>The</w:t>
      </w:r>
      <w:r w:rsidR="00AE4004">
        <w:t xml:space="preserve"> </w:t>
      </w:r>
      <w:r w:rsidRPr="00842067">
        <w:t>presidential</w:t>
      </w:r>
      <w:r w:rsidR="00AE4004">
        <w:t xml:space="preserve"> </w:t>
      </w:r>
      <w:r w:rsidRPr="00842067">
        <w:t>system</w:t>
      </w:r>
    </w:p>
    <w:p w:rsidR="00842067" w:rsidRPr="00842067" w:rsidRDefault="00842067" w:rsidP="00842067">
      <w:pPr>
        <w:pStyle w:val="SingleTxtG"/>
      </w:pPr>
      <w:r w:rsidRPr="00842067">
        <w:t>30.</w:t>
      </w:r>
      <w:r w:rsidRPr="00842067">
        <w:tab/>
        <w:t>The</w:t>
      </w:r>
      <w:r w:rsidR="00AE4004">
        <w:t xml:space="preserve"> </w:t>
      </w:r>
      <w:smartTag w:uri="urn:schemas-microsoft-com:office:smarttags" w:element="place">
        <w:smartTag w:uri="urn:schemas-microsoft-com:office:smarttags" w:element="country-region">
          <w:r w:rsidRPr="00842067">
            <w:t>Sudan</w:t>
          </w:r>
        </w:smartTag>
      </w:smartTag>
      <w:r w:rsidR="00AE4004">
        <w:t xml:space="preserve"> </w:t>
      </w:r>
      <w:r w:rsidRPr="00842067">
        <w:t>is</w:t>
      </w:r>
      <w:r w:rsidR="00AE4004">
        <w:t xml:space="preserve"> </w:t>
      </w:r>
      <w:r w:rsidRPr="00842067">
        <w:t>a</w:t>
      </w:r>
      <w:r w:rsidR="00AE4004">
        <w:t xml:space="preserve"> </w:t>
      </w:r>
      <w:r w:rsidRPr="00842067">
        <w:t>country</w:t>
      </w:r>
      <w:r w:rsidR="00AE4004">
        <w:t xml:space="preserve"> </w:t>
      </w:r>
      <w:r w:rsidRPr="00842067">
        <w:t>of</w:t>
      </w:r>
      <w:r w:rsidR="00AE4004">
        <w:t xml:space="preserve"> </w:t>
      </w:r>
      <w:r w:rsidRPr="00842067">
        <w:t>diverse</w:t>
      </w:r>
      <w:r w:rsidR="00AE4004">
        <w:t xml:space="preserve"> </w:t>
      </w:r>
      <w:r w:rsidRPr="00842067">
        <w:t>races,</w:t>
      </w:r>
      <w:r w:rsidR="00AE4004">
        <w:t xml:space="preserve"> </w:t>
      </w:r>
      <w:r w:rsidRPr="00842067">
        <w:t>cultures</w:t>
      </w:r>
      <w:r w:rsidR="00AE4004">
        <w:t xml:space="preserve"> </w:t>
      </w:r>
      <w:r w:rsidRPr="00842067">
        <w:t>and</w:t>
      </w:r>
      <w:r w:rsidR="00AE4004">
        <w:t xml:space="preserve"> </w:t>
      </w:r>
      <w:r w:rsidRPr="00842067">
        <w:t>religions,</w:t>
      </w:r>
      <w:r w:rsidR="00AE4004">
        <w:t xml:space="preserve"> </w:t>
      </w:r>
      <w:r w:rsidRPr="00842067">
        <w:t>covering</w:t>
      </w:r>
      <w:r w:rsidR="00AE4004">
        <w:t xml:space="preserve"> </w:t>
      </w:r>
      <w:r w:rsidRPr="00842067">
        <w:t>an</w:t>
      </w:r>
      <w:r w:rsidR="00AE4004">
        <w:t xml:space="preserve"> </w:t>
      </w:r>
      <w:r w:rsidRPr="00842067">
        <w:t>expanse</w:t>
      </w:r>
      <w:r w:rsidR="00AE4004">
        <w:t xml:space="preserve"> </w:t>
      </w:r>
      <w:r w:rsidRPr="00842067">
        <w:t>of</w:t>
      </w:r>
      <w:r w:rsidR="00AE4004">
        <w:t xml:space="preserve"> </w:t>
      </w:r>
      <w:r w:rsidRPr="00842067">
        <w:t>over</w:t>
      </w:r>
      <w:r w:rsidR="00AE4004">
        <w:t xml:space="preserve"> </w:t>
      </w:r>
      <w:r w:rsidRPr="00842067">
        <w:t>800,000</w:t>
      </w:r>
      <w:r w:rsidR="00AE4004">
        <w:t xml:space="preserve"> </w:t>
      </w:r>
      <w:r w:rsidRPr="00842067">
        <w:t>square</w:t>
      </w:r>
      <w:r w:rsidR="00AE4004">
        <w:t xml:space="preserve"> </w:t>
      </w:r>
      <w:r w:rsidRPr="00842067">
        <w:t>miles</w:t>
      </w:r>
      <w:r w:rsidR="00AE4004">
        <w:t xml:space="preserve"> </w:t>
      </w:r>
      <w:r w:rsidRPr="00842067">
        <w:t>with</w:t>
      </w:r>
      <w:r w:rsidR="00AE4004">
        <w:t xml:space="preserve"> </w:t>
      </w:r>
      <w:r w:rsidRPr="00842067">
        <w:t>poor</w:t>
      </w:r>
      <w:r w:rsidR="00AE4004">
        <w:t xml:space="preserve"> </w:t>
      </w:r>
      <w:r w:rsidRPr="00842067">
        <w:t>communications,</w:t>
      </w:r>
      <w:r w:rsidR="00AE4004">
        <w:t xml:space="preserve"> </w:t>
      </w:r>
      <w:r w:rsidRPr="00842067">
        <w:t>and</w:t>
      </w:r>
      <w:r w:rsidR="00AE4004">
        <w:t xml:space="preserve"> </w:t>
      </w:r>
      <w:r w:rsidRPr="00842067">
        <w:t>the</w:t>
      </w:r>
      <w:r w:rsidR="00AE4004">
        <w:t xml:space="preserve"> </w:t>
      </w:r>
      <w:r w:rsidRPr="00842067">
        <w:t>Comprehensive</w:t>
      </w:r>
      <w:r w:rsidR="00AE4004">
        <w:t xml:space="preserve"> </w:t>
      </w:r>
      <w:r w:rsidRPr="00842067">
        <w:t>Peace</w:t>
      </w:r>
      <w:r w:rsidR="00AE4004">
        <w:t xml:space="preserve"> </w:t>
      </w:r>
      <w:r w:rsidRPr="00842067">
        <w:t>Agreement</w:t>
      </w:r>
      <w:r w:rsidR="00AE4004">
        <w:t xml:space="preserve"> </w:t>
      </w:r>
      <w:r w:rsidRPr="00842067">
        <w:t>signed</w:t>
      </w:r>
      <w:r w:rsidR="00AE4004">
        <w:t xml:space="preserve"> </w:t>
      </w:r>
      <w:r w:rsidRPr="00842067">
        <w:t>in</w:t>
      </w:r>
      <w:r w:rsidR="00AE4004">
        <w:t xml:space="preserve"> </w:t>
      </w:r>
      <w:r w:rsidRPr="00842067">
        <w:t>January</w:t>
      </w:r>
      <w:r w:rsidR="00AE4004">
        <w:t xml:space="preserve"> </w:t>
      </w:r>
      <w:r w:rsidRPr="00842067">
        <w:t>2005</w:t>
      </w:r>
      <w:r w:rsidR="00AE4004">
        <w:t xml:space="preserve"> </w:t>
      </w:r>
      <w:r w:rsidRPr="00842067">
        <w:t>is</w:t>
      </w:r>
      <w:r w:rsidR="00AE4004">
        <w:t xml:space="preserve"> </w:t>
      </w:r>
      <w:r w:rsidRPr="00842067">
        <w:t>binding.</w:t>
      </w:r>
      <w:r w:rsidR="00AE4004">
        <w:t xml:space="preserve"> </w:t>
      </w:r>
      <w:r w:rsidRPr="00842067">
        <w:t>Accordingly,</w:t>
      </w:r>
      <w:r w:rsidR="00AE4004">
        <w:t xml:space="preserve"> </w:t>
      </w:r>
      <w:r w:rsidRPr="00842067">
        <w:t>the</w:t>
      </w:r>
      <w:r w:rsidR="00AE4004">
        <w:t xml:space="preserve"> </w:t>
      </w:r>
      <w:r w:rsidRPr="00842067">
        <w:t>presidential</w:t>
      </w:r>
      <w:r w:rsidR="00AE4004">
        <w:t xml:space="preserve"> </w:t>
      </w:r>
      <w:r w:rsidRPr="00842067">
        <w:t>system</w:t>
      </w:r>
      <w:r w:rsidR="00AE4004">
        <w:t xml:space="preserve"> </w:t>
      </w:r>
      <w:r w:rsidRPr="00842067">
        <w:t>was</w:t>
      </w:r>
      <w:r w:rsidR="00AE4004">
        <w:t xml:space="preserve"> </w:t>
      </w:r>
      <w:r w:rsidRPr="00842067">
        <w:t>adopted</w:t>
      </w:r>
      <w:r w:rsidR="00AE4004">
        <w:t xml:space="preserve"> </w:t>
      </w:r>
      <w:r w:rsidRPr="00842067">
        <w:t>under</w:t>
      </w:r>
      <w:r w:rsidR="00AE4004">
        <w:t xml:space="preserve"> </w:t>
      </w:r>
      <w:r w:rsidRPr="00842067">
        <w:t>part</w:t>
      </w:r>
      <w:r w:rsidR="00AE4004">
        <w:t xml:space="preserve"> </w:t>
      </w:r>
      <w:r w:rsidRPr="00842067">
        <w:t>three,</w:t>
      </w:r>
      <w:r w:rsidR="00AE4004">
        <w:t xml:space="preserve"> </w:t>
      </w:r>
      <w:r w:rsidRPr="00842067">
        <w:t>chapter</w:t>
      </w:r>
      <w:r w:rsidR="00AE4004">
        <w:t xml:space="preserve"> </w:t>
      </w:r>
      <w:r w:rsidRPr="00842067">
        <w:t>I,</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as</w:t>
      </w:r>
      <w:r w:rsidR="00AE4004">
        <w:t xml:space="preserve"> </w:t>
      </w:r>
      <w:r w:rsidRPr="00842067">
        <w:t>being</w:t>
      </w:r>
      <w:r w:rsidR="00AE4004">
        <w:t xml:space="preserve"> </w:t>
      </w:r>
      <w:r w:rsidRPr="00842067">
        <w:t>the</w:t>
      </w:r>
      <w:r w:rsidR="00AE4004">
        <w:t xml:space="preserve"> </w:t>
      </w:r>
      <w:r w:rsidRPr="00842067">
        <w:t>most</w:t>
      </w:r>
      <w:r w:rsidR="00AE4004">
        <w:t xml:space="preserve"> </w:t>
      </w:r>
      <w:r w:rsidRPr="00842067">
        <w:t>suitable</w:t>
      </w:r>
      <w:r w:rsidR="00AE4004">
        <w:t xml:space="preserve"> </w:t>
      </w:r>
      <w:r w:rsidRPr="00842067">
        <w:t>for</w:t>
      </w:r>
      <w:r w:rsidR="00AE4004">
        <w:t xml:space="preserve"> </w:t>
      </w:r>
      <w:r w:rsidRPr="00842067">
        <w:t>governing</w:t>
      </w:r>
      <w:r w:rsidR="00AE4004">
        <w:t xml:space="preserve"> </w:t>
      </w:r>
      <w:r w:rsidRPr="00842067">
        <w:t>the</w:t>
      </w:r>
      <w:r w:rsidR="00AE4004">
        <w:t xml:space="preserve"> </w:t>
      </w:r>
      <w:r w:rsidRPr="00842067">
        <w:t>country</w:t>
      </w:r>
      <w:r w:rsidR="00AE4004">
        <w:t xml:space="preserve"> </w:t>
      </w:r>
      <w:r w:rsidRPr="00842067">
        <w:t>and</w:t>
      </w:r>
      <w:r w:rsidR="00AE4004">
        <w:t xml:space="preserve"> </w:t>
      </w:r>
      <w:r w:rsidRPr="00842067">
        <w:t>maintaining</w:t>
      </w:r>
      <w:r w:rsidR="00AE4004">
        <w:t xml:space="preserve"> </w:t>
      </w:r>
      <w:r w:rsidRPr="00842067">
        <w:t>its</w:t>
      </w:r>
      <w:r w:rsidR="00AE4004">
        <w:t xml:space="preserve"> </w:t>
      </w:r>
      <w:r w:rsidRPr="00842067">
        <w:t>national</w:t>
      </w:r>
      <w:r w:rsidR="00AE4004">
        <w:t xml:space="preserve"> </w:t>
      </w:r>
      <w:r w:rsidRPr="00842067">
        <w:t>unity</w:t>
      </w:r>
      <w:r w:rsidR="00AE4004">
        <w:t xml:space="preserve"> </w:t>
      </w:r>
      <w:r w:rsidRPr="00842067">
        <w:t>and</w:t>
      </w:r>
      <w:r w:rsidR="00AE4004">
        <w:t xml:space="preserve"> </w:t>
      </w:r>
      <w:r w:rsidRPr="00842067">
        <w:t>homogeneity,</w:t>
      </w:r>
      <w:r w:rsidR="00AE4004">
        <w:t xml:space="preserve"> </w:t>
      </w:r>
      <w:r w:rsidRPr="00842067">
        <w:t>as</w:t>
      </w:r>
      <w:r w:rsidR="00AE4004">
        <w:t xml:space="preserve"> </w:t>
      </w:r>
      <w:r w:rsidRPr="00842067">
        <w:t>well</w:t>
      </w:r>
      <w:r w:rsidR="00AE4004">
        <w:t xml:space="preserve"> </w:t>
      </w:r>
      <w:r w:rsidRPr="00842067">
        <w:t>as</w:t>
      </w:r>
      <w:r w:rsidR="00AE4004">
        <w:t xml:space="preserve"> </w:t>
      </w:r>
      <w:r w:rsidRPr="00842067">
        <w:t>the</w:t>
      </w:r>
      <w:r w:rsidR="00AE4004">
        <w:t xml:space="preserve"> </w:t>
      </w:r>
      <w:r w:rsidRPr="00842067">
        <w:t>most</w:t>
      </w:r>
      <w:r w:rsidR="00AE4004">
        <w:t xml:space="preserve"> </w:t>
      </w:r>
      <w:r w:rsidRPr="00842067">
        <w:t>likely</w:t>
      </w:r>
      <w:r w:rsidR="00AE4004">
        <w:t xml:space="preserve"> </w:t>
      </w:r>
      <w:r w:rsidRPr="00842067">
        <w:t>to</w:t>
      </w:r>
      <w:r w:rsidR="00AE4004">
        <w:t xml:space="preserve"> </w:t>
      </w:r>
      <w:r w:rsidRPr="00842067">
        <w:t>achieve</w:t>
      </w:r>
      <w:r w:rsidR="00AE4004">
        <w:t xml:space="preserve"> </w:t>
      </w:r>
      <w:r w:rsidRPr="00842067">
        <w:t>the</w:t>
      </w:r>
      <w:r w:rsidR="00AE4004">
        <w:t xml:space="preserve"> </w:t>
      </w:r>
      <w:r w:rsidRPr="00842067">
        <w:t>desired</w:t>
      </w:r>
      <w:r w:rsidR="00AE4004">
        <w:t xml:space="preserve"> </w:t>
      </w:r>
      <w:r w:rsidRPr="00842067">
        <w:t>political</w:t>
      </w:r>
      <w:r w:rsidR="00AE4004">
        <w:t xml:space="preserve"> </w:t>
      </w:r>
      <w:r w:rsidRPr="00842067">
        <w:t>stability,</w:t>
      </w:r>
      <w:r w:rsidR="00AE4004">
        <w:t xml:space="preserve"> </w:t>
      </w:r>
      <w:r w:rsidRPr="00842067">
        <w:t>in</w:t>
      </w:r>
      <w:r w:rsidR="00AE4004">
        <w:t xml:space="preserve"> </w:t>
      </w:r>
      <w:r w:rsidRPr="00842067">
        <w:t>that</w:t>
      </w:r>
      <w:r w:rsidR="00AE4004">
        <w:t xml:space="preserve"> </w:t>
      </w:r>
      <w:r w:rsidRPr="00842067">
        <w:t>its</w:t>
      </w:r>
      <w:r w:rsidR="00AE4004">
        <w:t xml:space="preserve"> </w:t>
      </w:r>
      <w:r w:rsidRPr="00842067">
        <w:t>Head</w:t>
      </w:r>
      <w:r w:rsidR="00AE4004">
        <w:t xml:space="preserve"> </w:t>
      </w:r>
      <w:r w:rsidRPr="00842067">
        <w:t>of</w:t>
      </w:r>
      <w:r w:rsidR="00AE4004">
        <w:t xml:space="preserve"> </w:t>
      </w:r>
      <w:r w:rsidRPr="00842067">
        <w:t>State</w:t>
      </w:r>
      <w:r w:rsidR="00AE4004">
        <w:t xml:space="preserve"> </w:t>
      </w:r>
      <w:r w:rsidRPr="00842067">
        <w:t>would</w:t>
      </w:r>
      <w:r w:rsidR="00AE4004">
        <w:t xml:space="preserve"> </w:t>
      </w:r>
      <w:r w:rsidRPr="00842067">
        <w:t>have</w:t>
      </w:r>
      <w:r w:rsidR="00AE4004">
        <w:t xml:space="preserve"> </w:t>
      </w:r>
      <w:r w:rsidRPr="00842067">
        <w:t>a</w:t>
      </w:r>
      <w:r w:rsidR="00AE4004">
        <w:t xml:space="preserve"> </w:t>
      </w:r>
      <w:r w:rsidRPr="00842067">
        <w:t>direct</w:t>
      </w:r>
      <w:r w:rsidR="00AE4004">
        <w:t xml:space="preserve"> </w:t>
      </w:r>
      <w:r w:rsidRPr="00842067">
        <w:t>mandate</w:t>
      </w:r>
      <w:r w:rsidR="00AE4004">
        <w:t xml:space="preserve"> </w:t>
      </w:r>
      <w:r w:rsidRPr="00842067">
        <w:t>from</w:t>
      </w:r>
      <w:r w:rsidR="00AE4004">
        <w:t xml:space="preserve"> </w:t>
      </w:r>
      <w:r w:rsidRPr="00842067">
        <w:t>the</w:t>
      </w:r>
      <w:r w:rsidR="00AE4004">
        <w:t xml:space="preserve"> </w:t>
      </w:r>
      <w:r w:rsidRPr="00842067">
        <w:t>mass</w:t>
      </w:r>
      <w:r w:rsidR="00AE4004">
        <w:t xml:space="preserve"> </w:t>
      </w:r>
      <w:r w:rsidRPr="00842067">
        <w:t>of</w:t>
      </w:r>
      <w:r w:rsidR="00AE4004">
        <w:t xml:space="preserve"> </w:t>
      </w:r>
      <w:r w:rsidRPr="00842067">
        <w:t>the</w:t>
      </w:r>
      <w:r w:rsidR="00AE4004">
        <w:t xml:space="preserve"> </w:t>
      </w:r>
      <w:r w:rsidRPr="00842067">
        <w:t>people</w:t>
      </w:r>
      <w:r w:rsidR="00AE4004">
        <w:t xml:space="preserve"> </w:t>
      </w:r>
      <w:r w:rsidRPr="00842067">
        <w:t>and</w:t>
      </w:r>
      <w:r w:rsidR="00AE4004">
        <w:t xml:space="preserve"> </w:t>
      </w:r>
      <w:r w:rsidRPr="00842067">
        <w:t>be</w:t>
      </w:r>
      <w:r w:rsidR="00AE4004">
        <w:t xml:space="preserve"> </w:t>
      </w:r>
      <w:r w:rsidRPr="00842067">
        <w:t>endowed</w:t>
      </w:r>
      <w:r w:rsidR="00AE4004">
        <w:t xml:space="preserve"> </w:t>
      </w:r>
      <w:r w:rsidRPr="00842067">
        <w:t>with</w:t>
      </w:r>
      <w:r w:rsidR="00AE4004">
        <w:t xml:space="preserve"> </w:t>
      </w:r>
      <w:r w:rsidRPr="00842067">
        <w:t>real</w:t>
      </w:r>
      <w:r w:rsidR="00AE4004">
        <w:t xml:space="preserve"> </w:t>
      </w:r>
      <w:r w:rsidRPr="00842067">
        <w:t>authority.</w:t>
      </w:r>
    </w:p>
    <w:p w:rsidR="00842067" w:rsidRPr="00842067" w:rsidRDefault="00842067" w:rsidP="00325CE4">
      <w:pPr>
        <w:pStyle w:val="H23G"/>
      </w:pPr>
      <w:r w:rsidRPr="00842067">
        <w:tab/>
      </w:r>
      <w:r w:rsidRPr="00842067">
        <w:tab/>
        <w:t>The</w:t>
      </w:r>
      <w:r w:rsidR="00AE4004">
        <w:t xml:space="preserve"> </w:t>
      </w:r>
      <w:r w:rsidRPr="00842067">
        <w:t>federal</w:t>
      </w:r>
      <w:r w:rsidR="00AE4004">
        <w:t xml:space="preserve"> </w:t>
      </w:r>
      <w:r w:rsidRPr="00842067">
        <w:t>system</w:t>
      </w:r>
      <w:r w:rsidR="00AE4004">
        <w:t xml:space="preserve"> </w:t>
      </w:r>
      <w:r w:rsidRPr="00842067">
        <w:t>of</w:t>
      </w:r>
      <w:r w:rsidR="00AE4004">
        <w:t xml:space="preserve"> </w:t>
      </w:r>
      <w:r w:rsidRPr="00842067">
        <w:t>government</w:t>
      </w:r>
    </w:p>
    <w:p w:rsidR="00842067" w:rsidRPr="00842067" w:rsidRDefault="00842067" w:rsidP="00842067">
      <w:pPr>
        <w:pStyle w:val="SingleTxtG"/>
      </w:pPr>
      <w:r w:rsidRPr="00842067">
        <w:t>31.</w:t>
      </w:r>
      <w:r w:rsidRPr="00842067">
        <w:tab/>
        <w:t>The</w:t>
      </w:r>
      <w:r w:rsidR="00AE4004">
        <w:t xml:space="preserve"> </w:t>
      </w:r>
      <w:r w:rsidRPr="00842067">
        <w:t>Constitution</w:t>
      </w:r>
      <w:r w:rsidR="00AE4004">
        <w:t xml:space="preserve"> </w:t>
      </w:r>
      <w:r w:rsidRPr="00842067">
        <w:t>opts</w:t>
      </w:r>
      <w:r w:rsidR="00AE4004">
        <w:t xml:space="preserve"> </w:t>
      </w:r>
      <w:r w:rsidRPr="00842067">
        <w:t>for</w:t>
      </w:r>
      <w:r w:rsidR="00AE4004">
        <w:t xml:space="preserve"> </w:t>
      </w:r>
      <w:r w:rsidRPr="00842067">
        <w:t>the</w:t>
      </w:r>
      <w:r w:rsidR="00AE4004">
        <w:t xml:space="preserve"> </w:t>
      </w:r>
      <w:r w:rsidRPr="00842067">
        <w:t>federal</w:t>
      </w:r>
      <w:r w:rsidR="00AE4004">
        <w:t xml:space="preserve"> </w:t>
      </w:r>
      <w:r w:rsidRPr="00842067">
        <w:t>system</w:t>
      </w:r>
      <w:r w:rsidR="00AE4004">
        <w:t xml:space="preserve"> </w:t>
      </w:r>
      <w:r w:rsidRPr="00842067">
        <w:t>of</w:t>
      </w:r>
      <w:r w:rsidR="00AE4004">
        <w:t xml:space="preserve"> </w:t>
      </w:r>
      <w:r w:rsidRPr="00842067">
        <w:t>government,</w:t>
      </w:r>
      <w:r w:rsidR="00AE4004">
        <w:t xml:space="preserve"> </w:t>
      </w:r>
      <w:r w:rsidRPr="00842067">
        <w:t>in</w:t>
      </w:r>
      <w:r w:rsidR="00AE4004">
        <w:t xml:space="preserve"> </w:t>
      </w:r>
      <w:r w:rsidRPr="00842067">
        <w:t>article</w:t>
      </w:r>
      <w:r w:rsidR="00AE4004">
        <w:t xml:space="preserve"> </w:t>
      </w:r>
      <w:r w:rsidRPr="00842067">
        <w:t>177</w:t>
      </w:r>
      <w:r w:rsidR="00AE4004">
        <w:t xml:space="preserve"> </w:t>
      </w:r>
      <w:r w:rsidRPr="00842067">
        <w:t>(1),</w:t>
      </w:r>
      <w:r w:rsidR="00AE4004">
        <w:t xml:space="preserve"> </w:t>
      </w:r>
      <w:r w:rsidRPr="00842067">
        <w:t>in</w:t>
      </w:r>
      <w:r w:rsidR="00AE4004">
        <w:t xml:space="preserve"> </w:t>
      </w:r>
      <w:r w:rsidRPr="00842067">
        <w:t>the</w:t>
      </w:r>
      <w:r w:rsidR="00AE4004">
        <w:t xml:space="preserve"> </w:t>
      </w:r>
      <w:r w:rsidRPr="00842067">
        <w:t>interest</w:t>
      </w:r>
      <w:r w:rsidR="00AE4004">
        <w:t xml:space="preserve"> </w:t>
      </w:r>
      <w:r w:rsidRPr="00842067">
        <w:t>of</w:t>
      </w:r>
      <w:r w:rsidR="00AE4004">
        <w:t xml:space="preserve"> </w:t>
      </w:r>
      <w:r w:rsidRPr="00842067">
        <w:t>guaranteeing</w:t>
      </w:r>
      <w:r w:rsidR="00AE4004">
        <w:t xml:space="preserve"> </w:t>
      </w:r>
      <w:r w:rsidRPr="00842067">
        <w:t>equitable</w:t>
      </w:r>
      <w:r w:rsidR="00AE4004">
        <w:t xml:space="preserve"> </w:t>
      </w:r>
      <w:r w:rsidRPr="00842067">
        <w:t>power-</w:t>
      </w:r>
      <w:r w:rsidR="00AE4004">
        <w:t xml:space="preserve"> </w:t>
      </w:r>
      <w:r w:rsidRPr="00842067">
        <w:t>and</w:t>
      </w:r>
      <w:r w:rsidR="00AE4004">
        <w:t xml:space="preserve"> </w:t>
      </w:r>
      <w:r w:rsidRPr="00842067">
        <w:t>wealth-sharing</w:t>
      </w:r>
      <w:r w:rsidR="00AE4004">
        <w:t xml:space="preserve"> </w:t>
      </w:r>
      <w:r w:rsidRPr="00842067">
        <w:t>among</w:t>
      </w:r>
      <w:r w:rsidR="00AE4004">
        <w:t xml:space="preserve"> </w:t>
      </w:r>
      <w:r w:rsidRPr="00842067">
        <w:t>the</w:t>
      </w:r>
      <w:r w:rsidR="00AE4004">
        <w:t xml:space="preserve"> </w:t>
      </w:r>
      <w:r w:rsidRPr="00842067">
        <w:t>different</w:t>
      </w:r>
      <w:r w:rsidR="00AE4004">
        <w:t xml:space="preserve"> </w:t>
      </w:r>
      <w:r w:rsidRPr="00842067">
        <w:t>parts</w:t>
      </w:r>
      <w:r w:rsidR="00AE4004">
        <w:t xml:space="preserve"> </w:t>
      </w:r>
      <w:r w:rsidRPr="00842067">
        <w:t>of</w:t>
      </w:r>
      <w:r w:rsidR="00AE4004">
        <w:t xml:space="preserve"> </w:t>
      </w:r>
      <w:r w:rsidRPr="00842067">
        <w:t>the</w:t>
      </w:r>
      <w:r w:rsidR="00AE4004">
        <w:t xml:space="preserve"> </w:t>
      </w:r>
      <w:r w:rsidRPr="00842067">
        <w:t>country;</w:t>
      </w:r>
      <w:r w:rsidR="00AE4004">
        <w:t xml:space="preserve"> </w:t>
      </w:r>
      <w:r w:rsidRPr="00842067">
        <w:t>empowering</w:t>
      </w:r>
      <w:r w:rsidR="00AE4004">
        <w:t xml:space="preserve"> </w:t>
      </w:r>
      <w:r w:rsidRPr="00842067">
        <w:t>cultural</w:t>
      </w:r>
      <w:r w:rsidR="00AE4004">
        <w:t xml:space="preserve"> </w:t>
      </w:r>
      <w:r w:rsidRPr="00842067">
        <w:t>communities</w:t>
      </w:r>
      <w:r w:rsidR="00AE4004">
        <w:t xml:space="preserve"> </w:t>
      </w:r>
      <w:r w:rsidRPr="00842067">
        <w:t>to</w:t>
      </w:r>
      <w:r w:rsidR="00AE4004">
        <w:t xml:space="preserve"> </w:t>
      </w:r>
      <w:r w:rsidRPr="00842067">
        <w:t>preserve</w:t>
      </w:r>
      <w:r w:rsidR="00AE4004">
        <w:t xml:space="preserve"> </w:t>
      </w:r>
      <w:r w:rsidRPr="00842067">
        <w:t>their</w:t>
      </w:r>
      <w:r w:rsidR="00AE4004">
        <w:t xml:space="preserve"> </w:t>
      </w:r>
      <w:r w:rsidRPr="00842067">
        <w:t>specificities</w:t>
      </w:r>
      <w:r w:rsidR="00AE4004">
        <w:t xml:space="preserve"> </w:t>
      </w:r>
      <w:r w:rsidRPr="00842067">
        <w:t>and</w:t>
      </w:r>
      <w:r w:rsidR="00AE4004">
        <w:t xml:space="preserve"> </w:t>
      </w:r>
      <w:r w:rsidRPr="00842067">
        <w:t>promote</w:t>
      </w:r>
      <w:r w:rsidR="00AE4004">
        <w:t xml:space="preserve"> </w:t>
      </w:r>
      <w:r w:rsidRPr="00842067">
        <w:t>their</w:t>
      </w:r>
      <w:r w:rsidR="00AE4004">
        <w:t xml:space="preserve"> </w:t>
      </w:r>
      <w:r w:rsidRPr="00842067">
        <w:t>culture</w:t>
      </w:r>
      <w:r w:rsidR="00AE4004">
        <w:t xml:space="preserve"> </w:t>
      </w:r>
      <w:r w:rsidRPr="00842067">
        <w:t>and</w:t>
      </w:r>
      <w:r w:rsidR="00AE4004">
        <w:t xml:space="preserve"> </w:t>
      </w:r>
      <w:r w:rsidRPr="00842067">
        <w:t>heritage;</w:t>
      </w:r>
      <w:r w:rsidR="00AE4004">
        <w:t xml:space="preserve"> </w:t>
      </w:r>
      <w:r w:rsidRPr="00842067">
        <w:t>broadening</w:t>
      </w:r>
      <w:r w:rsidR="00AE4004">
        <w:t xml:space="preserve"> </w:t>
      </w:r>
      <w:r w:rsidRPr="00842067">
        <w:t>the</w:t>
      </w:r>
      <w:r w:rsidR="00AE4004">
        <w:t xml:space="preserve"> </w:t>
      </w:r>
      <w:r w:rsidRPr="00842067">
        <w:t>base</w:t>
      </w:r>
      <w:r w:rsidR="00AE4004">
        <w:t xml:space="preserve"> </w:t>
      </w:r>
      <w:r w:rsidRPr="00842067">
        <w:t>of</w:t>
      </w:r>
      <w:r w:rsidR="00AE4004">
        <w:t xml:space="preserve"> </w:t>
      </w:r>
      <w:r w:rsidRPr="00842067">
        <w:t>popular</w:t>
      </w:r>
      <w:r w:rsidR="00AE4004">
        <w:t xml:space="preserve"> </w:t>
      </w:r>
      <w:r w:rsidRPr="00842067">
        <w:t>participation;</w:t>
      </w:r>
      <w:r w:rsidR="00AE4004">
        <w:t xml:space="preserve"> </w:t>
      </w:r>
      <w:r w:rsidRPr="00842067">
        <w:t>and</w:t>
      </w:r>
      <w:r w:rsidR="00AE4004">
        <w:t xml:space="preserve"> </w:t>
      </w:r>
      <w:r w:rsidRPr="00842067">
        <w:t>reducing</w:t>
      </w:r>
      <w:r w:rsidR="00AE4004">
        <w:t xml:space="preserve"> </w:t>
      </w:r>
      <w:r w:rsidRPr="00842067">
        <w:t>central</w:t>
      </w:r>
      <w:r w:rsidR="00AE4004">
        <w:t xml:space="preserve"> </w:t>
      </w:r>
      <w:r w:rsidRPr="00842067">
        <w:t>control.</w:t>
      </w:r>
      <w:r w:rsidR="00AE4004">
        <w:t xml:space="preserve"> </w:t>
      </w:r>
      <w:r w:rsidRPr="00842067">
        <w:t>The</w:t>
      </w:r>
      <w:r w:rsidR="00AE4004">
        <w:t xml:space="preserve"> </w:t>
      </w:r>
      <w:r w:rsidRPr="00842067">
        <w:t>aim</w:t>
      </w:r>
      <w:r w:rsidR="00AE4004">
        <w:t xml:space="preserve"> </w:t>
      </w:r>
      <w:r w:rsidRPr="00842067">
        <w:t>of</w:t>
      </w:r>
      <w:r w:rsidR="00AE4004">
        <w:t xml:space="preserve"> </w:t>
      </w:r>
      <w:r w:rsidRPr="00842067">
        <w:t>this</w:t>
      </w:r>
      <w:r w:rsidR="00AE4004">
        <w:t xml:space="preserve"> </w:t>
      </w:r>
      <w:r w:rsidRPr="00842067">
        <w:t>option</w:t>
      </w:r>
      <w:r w:rsidR="00AE4004">
        <w:t xml:space="preserve"> </w:t>
      </w:r>
      <w:r w:rsidRPr="00842067">
        <w:t>is</w:t>
      </w:r>
      <w:r w:rsidR="00AE4004">
        <w:t xml:space="preserve"> </w:t>
      </w:r>
      <w:r w:rsidRPr="00842067">
        <w:t>to</w:t>
      </w:r>
      <w:r w:rsidR="00AE4004">
        <w:t xml:space="preserve"> </w:t>
      </w:r>
      <w:r w:rsidRPr="00842067">
        <w:t>facilitate</w:t>
      </w:r>
      <w:r w:rsidR="00AE4004">
        <w:t xml:space="preserve"> </w:t>
      </w:r>
      <w:r w:rsidRPr="00842067">
        <w:t>the</w:t>
      </w:r>
      <w:r w:rsidR="00AE4004">
        <w:t xml:space="preserve"> </w:t>
      </w:r>
      <w:r w:rsidRPr="00842067">
        <w:t>smooth</w:t>
      </w:r>
      <w:r w:rsidR="00AE4004">
        <w:t xml:space="preserve"> </w:t>
      </w:r>
      <w:r w:rsidRPr="00842067">
        <w:t>and</w:t>
      </w:r>
      <w:r w:rsidR="00AE4004">
        <w:t xml:space="preserve"> </w:t>
      </w:r>
      <w:r w:rsidRPr="00842067">
        <w:t>efficient</w:t>
      </w:r>
      <w:r w:rsidR="00AE4004">
        <w:t xml:space="preserve"> </w:t>
      </w:r>
      <w:r w:rsidRPr="00842067">
        <w:t>administration</w:t>
      </w:r>
      <w:r w:rsidR="00AE4004">
        <w:t xml:space="preserve"> </w:t>
      </w:r>
      <w:r w:rsidRPr="00842067">
        <w:t>of</w:t>
      </w:r>
      <w:r w:rsidR="00AE4004">
        <w:t xml:space="preserve"> </w:t>
      </w:r>
      <w:r w:rsidRPr="00842067">
        <w:t>a</w:t>
      </w:r>
      <w:r w:rsidR="00AE4004">
        <w:t xml:space="preserve"> </w:t>
      </w:r>
      <w:r w:rsidRPr="00842067">
        <w:t>country</w:t>
      </w:r>
      <w:r w:rsidR="00AE4004">
        <w:t xml:space="preserve"> </w:t>
      </w:r>
      <w:r w:rsidRPr="00842067">
        <w:t>as</w:t>
      </w:r>
      <w:r w:rsidR="00AE4004">
        <w:t xml:space="preserve"> </w:t>
      </w:r>
      <w:r w:rsidRPr="00842067">
        <w:t>vast</w:t>
      </w:r>
      <w:r w:rsidR="00AE4004">
        <w:t xml:space="preserve"> </w:t>
      </w:r>
      <w:r w:rsidRPr="00842067">
        <w:t>as</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It</w:t>
      </w:r>
      <w:r w:rsidR="00AE4004">
        <w:t xml:space="preserve"> </w:t>
      </w:r>
      <w:r w:rsidRPr="00842067">
        <w:t>is</w:t>
      </w:r>
      <w:r w:rsidR="00AE4004">
        <w:t xml:space="preserve"> </w:t>
      </w:r>
      <w:r w:rsidRPr="00842067">
        <w:t>therefore</w:t>
      </w:r>
      <w:r w:rsidR="00AE4004">
        <w:t xml:space="preserve"> </w:t>
      </w:r>
      <w:r w:rsidRPr="00842067">
        <w:t>necessarily</w:t>
      </w:r>
      <w:r w:rsidR="00AE4004">
        <w:t xml:space="preserve"> </w:t>
      </w:r>
      <w:r w:rsidRPr="00842067">
        <w:t>divided,</w:t>
      </w:r>
      <w:r w:rsidR="00AE4004">
        <w:t xml:space="preserve"> </w:t>
      </w:r>
      <w:r w:rsidRPr="00842067">
        <w:t>by</w:t>
      </w:r>
      <w:r w:rsidR="00AE4004">
        <w:t xml:space="preserve"> </w:t>
      </w:r>
      <w:r w:rsidRPr="00842067">
        <w:t>virtue</w:t>
      </w:r>
      <w:r w:rsidR="00AE4004">
        <w:t xml:space="preserve"> </w:t>
      </w:r>
      <w:r w:rsidRPr="00842067">
        <w:t>of</w:t>
      </w:r>
      <w:r w:rsidR="00AE4004">
        <w:t xml:space="preserve"> </w:t>
      </w:r>
      <w:r w:rsidRPr="00842067">
        <w:t>national</w:t>
      </w:r>
      <w:r w:rsidR="00AE4004">
        <w:t xml:space="preserve"> </w:t>
      </w:r>
      <w:r w:rsidRPr="00842067">
        <w:t>legislation,</w:t>
      </w:r>
      <w:r w:rsidR="00AE4004">
        <w:t xml:space="preserve"> </w:t>
      </w:r>
      <w:r w:rsidRPr="00842067">
        <w:t>into</w:t>
      </w:r>
      <w:r w:rsidR="00AE4004">
        <w:t xml:space="preserve"> </w:t>
      </w:r>
      <w:r w:rsidRPr="00842067">
        <w:t>a</w:t>
      </w:r>
      <w:r w:rsidR="00AE4004">
        <w:t xml:space="preserve"> </w:t>
      </w:r>
      <w:r w:rsidRPr="00842067">
        <w:t>specific</w:t>
      </w:r>
      <w:r w:rsidR="00AE4004">
        <w:t xml:space="preserve"> </w:t>
      </w:r>
      <w:r w:rsidRPr="00842067">
        <w:t>number</w:t>
      </w:r>
      <w:r w:rsidR="00AE4004">
        <w:t xml:space="preserve"> </w:t>
      </w:r>
      <w:r w:rsidRPr="00842067">
        <w:t>of</w:t>
      </w:r>
      <w:r w:rsidR="00AE4004">
        <w:t xml:space="preserve"> </w:t>
      </w:r>
      <w:r w:rsidRPr="00842067">
        <w:t>states</w:t>
      </w:r>
      <w:r w:rsidR="00AE4004">
        <w:t xml:space="preserve"> </w:t>
      </w:r>
      <w:r w:rsidRPr="00842067">
        <w:t>with</w:t>
      </w:r>
      <w:r w:rsidR="00AE4004">
        <w:t xml:space="preserve"> </w:t>
      </w:r>
      <w:r w:rsidRPr="00842067">
        <w:t>set</w:t>
      </w:r>
      <w:r w:rsidR="00AE4004">
        <w:t xml:space="preserve"> </w:t>
      </w:r>
      <w:r w:rsidRPr="00842067">
        <w:t>boundaries,</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provisions</w:t>
      </w:r>
      <w:r w:rsidR="00AE4004">
        <w:t xml:space="preserve"> </w:t>
      </w:r>
      <w:r w:rsidRPr="00842067">
        <w:t>of</w:t>
      </w:r>
      <w:r w:rsidR="00AE4004">
        <w:t xml:space="preserve"> </w:t>
      </w:r>
      <w:r w:rsidRPr="00842067">
        <w:t>article</w:t>
      </w:r>
      <w:r w:rsidR="00AE4004">
        <w:t xml:space="preserve"> </w:t>
      </w:r>
      <w:r w:rsidRPr="00842067">
        <w:t>177</w:t>
      </w:r>
      <w:r w:rsidR="00AE4004">
        <w:t xml:space="preserve"> </w:t>
      </w:r>
      <w:r w:rsidRPr="00842067">
        <w:t>(2).</w:t>
      </w:r>
      <w:r w:rsidR="00AE4004">
        <w:t xml:space="preserve"> </w:t>
      </w:r>
      <w:r w:rsidRPr="00842067">
        <w:t>Each</w:t>
      </w:r>
      <w:r w:rsidR="00AE4004">
        <w:t xml:space="preserve"> </w:t>
      </w:r>
      <w:r w:rsidRPr="00842067">
        <w:t>state</w:t>
      </w:r>
      <w:r w:rsidR="00AE4004">
        <w:t xml:space="preserve"> </w:t>
      </w:r>
      <w:r w:rsidRPr="00842067">
        <w:t>must</w:t>
      </w:r>
      <w:r w:rsidR="00AE4004">
        <w:t xml:space="preserve"> </w:t>
      </w:r>
      <w:r w:rsidRPr="00842067">
        <w:t>have</w:t>
      </w:r>
      <w:r w:rsidR="00AE4004">
        <w:t xml:space="preserve"> </w:t>
      </w:r>
      <w:r w:rsidRPr="00842067">
        <w:t>its</w:t>
      </w:r>
      <w:r w:rsidR="00AE4004">
        <w:t xml:space="preserve"> </w:t>
      </w:r>
      <w:r w:rsidRPr="00842067">
        <w:t>own</w:t>
      </w:r>
      <w:r w:rsidR="00AE4004">
        <w:t xml:space="preserve"> </w:t>
      </w:r>
      <w:r w:rsidRPr="00842067">
        <w:t>government</w:t>
      </w:r>
      <w:r w:rsidR="00AE4004">
        <w:t xml:space="preserve"> </w:t>
      </w:r>
      <w:r w:rsidRPr="00842067">
        <w:t>and</w:t>
      </w:r>
      <w:r w:rsidR="00AE4004">
        <w:t xml:space="preserve"> </w:t>
      </w:r>
      <w:r w:rsidRPr="00842067">
        <w:t>legislature,</w:t>
      </w:r>
      <w:r w:rsidR="00AE4004">
        <w:t xml:space="preserve"> </w:t>
      </w:r>
      <w:r w:rsidRPr="00842067">
        <w:t>as</w:t>
      </w:r>
      <w:r w:rsidR="00AE4004">
        <w:t xml:space="preserve"> </w:t>
      </w:r>
      <w:r w:rsidRPr="00842067">
        <w:t>provided</w:t>
      </w:r>
      <w:r w:rsidR="00AE4004">
        <w:t xml:space="preserve"> </w:t>
      </w:r>
      <w:r w:rsidRPr="00842067">
        <w:t>for</w:t>
      </w:r>
      <w:r w:rsidR="00AE4004">
        <w:t xml:space="preserve"> </w:t>
      </w:r>
      <w:r w:rsidRPr="00842067">
        <w:t>in</w:t>
      </w:r>
      <w:r w:rsidR="00AE4004">
        <w:t xml:space="preserve"> </w:t>
      </w:r>
      <w:r w:rsidRPr="00842067">
        <w:t>article</w:t>
      </w:r>
      <w:r w:rsidR="00AE4004">
        <w:t xml:space="preserve"> </w:t>
      </w:r>
      <w:r w:rsidRPr="00842067">
        <w:t>178</w:t>
      </w:r>
      <w:r w:rsidR="00AE4004">
        <w:t xml:space="preserve"> </w:t>
      </w:r>
      <w:r w:rsidRPr="00842067">
        <w:t>(1).</w:t>
      </w:r>
      <w:r w:rsidR="00AE4004">
        <w:t xml:space="preserve"> </w:t>
      </w:r>
      <w:r w:rsidRPr="00842067">
        <w:t>A</w:t>
      </w:r>
      <w:r w:rsidR="00AE4004">
        <w:t xml:space="preserve"> </w:t>
      </w:r>
      <w:r w:rsidRPr="00842067">
        <w:t>similar</w:t>
      </w:r>
      <w:r w:rsidR="00AE4004">
        <w:t xml:space="preserve"> </w:t>
      </w:r>
      <w:r w:rsidRPr="00842067">
        <w:t>procedure</w:t>
      </w:r>
      <w:r w:rsidR="00AE4004">
        <w:t xml:space="preserve"> </w:t>
      </w:r>
      <w:r w:rsidRPr="00842067">
        <w:t>is</w:t>
      </w:r>
      <w:r w:rsidR="00AE4004">
        <w:t xml:space="preserve"> </w:t>
      </w:r>
      <w:r w:rsidRPr="00842067">
        <w:t>required</w:t>
      </w:r>
      <w:r w:rsidR="00AE4004">
        <w:t xml:space="preserve"> </w:t>
      </w:r>
      <w:r w:rsidRPr="00842067">
        <w:t>for</w:t>
      </w:r>
      <w:r w:rsidR="00AE4004">
        <w:t xml:space="preserve"> </w:t>
      </w:r>
      <w:r w:rsidRPr="00842067">
        <w:t>the</w:t>
      </w:r>
      <w:r w:rsidR="00AE4004">
        <w:t xml:space="preserve"> </w:t>
      </w:r>
      <w:r w:rsidRPr="00842067">
        <w:t>division</w:t>
      </w:r>
      <w:r w:rsidR="00AE4004">
        <w:t xml:space="preserve"> </w:t>
      </w:r>
      <w:r w:rsidRPr="00842067">
        <w:t>of</w:t>
      </w:r>
      <w:r w:rsidR="00AE4004">
        <w:t xml:space="preserve"> </w:t>
      </w:r>
      <w:r w:rsidRPr="00842067">
        <w:t>wealth</w:t>
      </w:r>
      <w:r w:rsidR="00AE4004">
        <w:t xml:space="preserve"> </w:t>
      </w:r>
      <w:r w:rsidRPr="00842067">
        <w:t>and</w:t>
      </w:r>
      <w:r w:rsidR="00AE4004">
        <w:t xml:space="preserve"> </w:t>
      </w:r>
      <w:r w:rsidRPr="00842067">
        <w:t>the</w:t>
      </w:r>
      <w:r w:rsidR="00AE4004">
        <w:t xml:space="preserve"> </w:t>
      </w:r>
      <w:r w:rsidRPr="00842067">
        <w:t>apportionment</w:t>
      </w:r>
      <w:r w:rsidR="00AE4004">
        <w:t xml:space="preserve"> </w:t>
      </w:r>
      <w:r w:rsidRPr="00842067">
        <w:t>of</w:t>
      </w:r>
      <w:r w:rsidR="00AE4004">
        <w:t xml:space="preserve"> </w:t>
      </w:r>
      <w:r w:rsidRPr="00842067">
        <w:t>financial</w:t>
      </w:r>
      <w:r w:rsidR="00AE4004">
        <w:t xml:space="preserve"> </w:t>
      </w:r>
      <w:r w:rsidRPr="00842067">
        <w:t>resources</w:t>
      </w:r>
      <w:r w:rsidR="00AE4004">
        <w:t xml:space="preserve"> </w:t>
      </w:r>
      <w:r w:rsidRPr="00842067">
        <w:t>at</w:t>
      </w:r>
      <w:r w:rsidR="00AE4004">
        <w:t xml:space="preserve"> </w:t>
      </w:r>
      <w:r w:rsidRPr="00842067">
        <w:t>the</w:t>
      </w:r>
      <w:r w:rsidR="00AE4004">
        <w:t xml:space="preserve"> </w:t>
      </w:r>
      <w:r w:rsidRPr="00842067">
        <w:t>federal,</w:t>
      </w:r>
      <w:r w:rsidR="00AE4004">
        <w:t xml:space="preserve"> </w:t>
      </w:r>
      <w:r w:rsidRPr="00842067">
        <w:t>state</w:t>
      </w:r>
      <w:r w:rsidR="00AE4004">
        <w:t xml:space="preserve"> </w:t>
      </w:r>
      <w:r w:rsidRPr="00842067">
        <w:t>and</w:t>
      </w:r>
      <w:r w:rsidR="00AE4004">
        <w:t xml:space="preserve"> </w:t>
      </w:r>
      <w:r w:rsidRPr="00842067">
        <w:t>local</w:t>
      </w:r>
      <w:r w:rsidR="00AE4004">
        <w:t xml:space="preserve"> </w:t>
      </w:r>
      <w:r w:rsidRPr="00842067">
        <w:t>levels</w:t>
      </w:r>
      <w:r w:rsidR="00AE4004">
        <w:t xml:space="preserve"> </w:t>
      </w:r>
      <w:r w:rsidRPr="00842067">
        <w:t>of</w:t>
      </w:r>
      <w:r w:rsidR="00AE4004">
        <w:t xml:space="preserve"> </w:t>
      </w:r>
      <w:r w:rsidRPr="00842067">
        <w:t>government</w:t>
      </w:r>
      <w:r w:rsidR="00AE4004">
        <w:t xml:space="preserve"> </w:t>
      </w:r>
      <w:r w:rsidRPr="00842067">
        <w:t>is</w:t>
      </w:r>
      <w:r w:rsidR="00AE4004">
        <w:t xml:space="preserve"> </w:t>
      </w:r>
      <w:r w:rsidRPr="00842067">
        <w:t>therefore</w:t>
      </w:r>
      <w:r w:rsidR="00AE4004">
        <w:t xml:space="preserve"> </w:t>
      </w:r>
      <w:r w:rsidRPr="00842067">
        <w:t>such</w:t>
      </w:r>
      <w:r w:rsidR="00AE4004">
        <w:t xml:space="preserve"> </w:t>
      </w:r>
      <w:r w:rsidRPr="00842067">
        <w:t>that</w:t>
      </w:r>
      <w:r w:rsidR="00AE4004">
        <w:t xml:space="preserve"> </w:t>
      </w:r>
      <w:r w:rsidRPr="00842067">
        <w:t>each</w:t>
      </w:r>
      <w:r w:rsidR="00AE4004">
        <w:t xml:space="preserve"> </w:t>
      </w:r>
      <w:r w:rsidRPr="00842067">
        <w:t>level</w:t>
      </w:r>
      <w:r w:rsidR="00AE4004">
        <w:t xml:space="preserve"> </w:t>
      </w:r>
      <w:r w:rsidRPr="00842067">
        <w:t>has</w:t>
      </w:r>
      <w:r w:rsidR="00AE4004">
        <w:t xml:space="preserve"> </w:t>
      </w:r>
      <w:r w:rsidRPr="00842067">
        <w:t>its</w:t>
      </w:r>
      <w:r w:rsidR="00AE4004">
        <w:t xml:space="preserve"> </w:t>
      </w:r>
      <w:r w:rsidRPr="00842067">
        <w:t>own</w:t>
      </w:r>
      <w:r w:rsidR="00AE4004">
        <w:t xml:space="preserve"> </w:t>
      </w:r>
      <w:r w:rsidRPr="00842067">
        <w:t>specific</w:t>
      </w:r>
      <w:r w:rsidR="00AE4004">
        <w:t xml:space="preserve"> </w:t>
      </w:r>
      <w:r w:rsidRPr="00842067">
        <w:t>taxes</w:t>
      </w:r>
      <w:r w:rsidR="00AE4004">
        <w:t xml:space="preserve"> </w:t>
      </w:r>
      <w:r w:rsidRPr="00842067">
        <w:t>and</w:t>
      </w:r>
      <w:r w:rsidR="00AE4004">
        <w:t xml:space="preserve"> </w:t>
      </w:r>
      <w:r w:rsidRPr="00842067">
        <w:t>revenues.</w:t>
      </w:r>
      <w:r w:rsidR="00AE4004">
        <w:t xml:space="preserve"> </w:t>
      </w:r>
      <w:r w:rsidRPr="00842067">
        <w:t>To</w:t>
      </w:r>
      <w:r w:rsidR="00AE4004">
        <w:t xml:space="preserve"> </w:t>
      </w:r>
      <w:r w:rsidRPr="00842067">
        <w:t>achieve</w:t>
      </w:r>
      <w:r w:rsidR="00AE4004">
        <w:t xml:space="preserve"> </w:t>
      </w:r>
      <w:r w:rsidRPr="00842067">
        <w:t>solidarity,</w:t>
      </w:r>
      <w:r w:rsidR="00AE4004">
        <w:t xml:space="preserve"> </w:t>
      </w:r>
      <w:r w:rsidRPr="00842067">
        <w:t>a</w:t>
      </w:r>
      <w:r w:rsidR="00AE4004">
        <w:t xml:space="preserve"> </w:t>
      </w:r>
      <w:r w:rsidRPr="00842067">
        <w:t>national</w:t>
      </w:r>
      <w:r w:rsidR="00AE4004">
        <w:t xml:space="preserve"> </w:t>
      </w:r>
      <w:r w:rsidRPr="00842067">
        <w:t>fund</w:t>
      </w:r>
      <w:r w:rsidR="00AE4004">
        <w:t xml:space="preserve"> </w:t>
      </w:r>
      <w:r w:rsidRPr="00842067">
        <w:t>was</w:t>
      </w:r>
      <w:r w:rsidR="00AE4004">
        <w:t xml:space="preserve"> </w:t>
      </w:r>
      <w:r w:rsidRPr="00842067">
        <w:t>created</w:t>
      </w:r>
      <w:r w:rsidR="00AE4004">
        <w:t xml:space="preserve"> </w:t>
      </w:r>
      <w:r w:rsidRPr="00842067">
        <w:t>to</w:t>
      </w:r>
      <w:r w:rsidR="00AE4004">
        <w:t xml:space="preserve"> </w:t>
      </w:r>
      <w:r w:rsidRPr="00842067">
        <w:t>support</w:t>
      </w:r>
      <w:r w:rsidR="00AE4004">
        <w:t xml:space="preserve"> </w:t>
      </w:r>
      <w:r w:rsidRPr="00842067">
        <w:t>the</w:t>
      </w:r>
      <w:r w:rsidR="00AE4004">
        <w:t xml:space="preserve"> </w:t>
      </w:r>
      <w:r w:rsidRPr="00842067">
        <w:t>more</w:t>
      </w:r>
      <w:r w:rsidR="00AE4004">
        <w:t xml:space="preserve"> </w:t>
      </w:r>
      <w:r w:rsidRPr="00842067">
        <w:t>disadvantaged</w:t>
      </w:r>
      <w:r w:rsidR="00AE4004">
        <w:t xml:space="preserve"> </w:t>
      </w:r>
      <w:r w:rsidRPr="00842067">
        <w:t>states.</w:t>
      </w:r>
      <w:r w:rsidR="00AE4004">
        <w:t xml:space="preserve"> </w:t>
      </w:r>
      <w:r w:rsidRPr="00842067">
        <w:t>Under</w:t>
      </w:r>
      <w:r w:rsidR="00AE4004">
        <w:t xml:space="preserve"> </w:t>
      </w:r>
      <w:r w:rsidRPr="00842067">
        <w:t>article</w:t>
      </w:r>
      <w:r w:rsidR="00AE4004">
        <w:t xml:space="preserve"> </w:t>
      </w:r>
      <w:r w:rsidRPr="00842067">
        <w:t>195</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moreover,</w:t>
      </w:r>
      <w:r w:rsidR="00AE4004">
        <w:t xml:space="preserve"> </w:t>
      </w:r>
      <w:r w:rsidRPr="00842067">
        <w:t>every</w:t>
      </w:r>
      <w:r w:rsidR="00AE4004">
        <w:t xml:space="preserve"> </w:t>
      </w:r>
      <w:r w:rsidRPr="00842067">
        <w:t>state</w:t>
      </w:r>
      <w:r w:rsidR="00AE4004">
        <w:t xml:space="preserve"> </w:t>
      </w:r>
      <w:r w:rsidRPr="00842067">
        <w:t>may</w:t>
      </w:r>
      <w:r w:rsidR="00AE4004">
        <w:t xml:space="preserve"> </w:t>
      </w:r>
      <w:r w:rsidRPr="00842067">
        <w:t>enact</w:t>
      </w:r>
      <w:r w:rsidR="00AE4004">
        <w:t xml:space="preserve"> </w:t>
      </w:r>
      <w:r w:rsidRPr="00842067">
        <w:t>laws</w:t>
      </w:r>
      <w:r w:rsidR="00AE4004">
        <w:t xml:space="preserve"> </w:t>
      </w:r>
      <w:r w:rsidRPr="00842067">
        <w:t>for</w:t>
      </w:r>
      <w:r w:rsidR="00AE4004">
        <w:t xml:space="preserve"> </w:t>
      </w:r>
      <w:r w:rsidRPr="00842067">
        <w:t>raising</w:t>
      </w:r>
      <w:r w:rsidR="00AE4004">
        <w:t xml:space="preserve"> </w:t>
      </w:r>
      <w:r w:rsidRPr="00842067">
        <w:t>revenue.</w:t>
      </w:r>
    </w:p>
    <w:p w:rsidR="00842067" w:rsidRPr="00842067" w:rsidRDefault="00842067" w:rsidP="00325CE4">
      <w:pPr>
        <w:pStyle w:val="H23G"/>
      </w:pPr>
      <w:r w:rsidRPr="00842067">
        <w:tab/>
      </w:r>
      <w:r w:rsidRPr="00842067">
        <w:tab/>
        <w:t>Interim</w:t>
      </w:r>
      <w:r w:rsidR="00AE4004">
        <w:t xml:space="preserve"> </w:t>
      </w:r>
      <w:r w:rsidRPr="00842067">
        <w:t>measures</w:t>
      </w:r>
      <w:r w:rsidR="00AE4004">
        <w:t xml:space="preserve"> </w:t>
      </w:r>
      <w:r w:rsidRPr="00842067">
        <w:t>for</w:t>
      </w:r>
      <w:r w:rsidR="00AE4004">
        <w:t xml:space="preserve"> </w:t>
      </w:r>
      <w:smartTag w:uri="urn:schemas-microsoft-com:office:smarttags" w:element="place">
        <w:r w:rsidRPr="00842067">
          <w:t>Southern</w:t>
        </w:r>
        <w:r w:rsidR="00AE4004">
          <w:t xml:space="preserve"> </w:t>
        </w:r>
        <w:r w:rsidRPr="00842067">
          <w:t>Sudan</w:t>
        </w:r>
      </w:smartTag>
    </w:p>
    <w:p w:rsidR="00842067" w:rsidRPr="00842067" w:rsidRDefault="00842067" w:rsidP="00842067">
      <w:pPr>
        <w:pStyle w:val="SingleTxtG"/>
      </w:pPr>
      <w:r w:rsidRPr="00842067">
        <w:t>32.</w:t>
      </w:r>
      <w:r w:rsidRPr="00842067">
        <w:tab/>
        <w:t>Before</w:t>
      </w:r>
      <w:r w:rsidR="00AE4004">
        <w:t xml:space="preserve"> </w:t>
      </w:r>
      <w:r w:rsidRPr="00842067">
        <w:t>the</w:t>
      </w:r>
      <w:r w:rsidR="00AE4004">
        <w:t xml:space="preserve"> </w:t>
      </w:r>
      <w:r w:rsidRPr="00842067">
        <w:t>Comprehensive</w:t>
      </w:r>
      <w:r w:rsidR="00AE4004">
        <w:t xml:space="preserve"> </w:t>
      </w:r>
      <w:r w:rsidRPr="00842067">
        <w:t>Peace</w:t>
      </w:r>
      <w:r w:rsidR="00AE4004">
        <w:t xml:space="preserve"> </w:t>
      </w:r>
      <w:r w:rsidRPr="00842067">
        <w:t>Agreement</w:t>
      </w:r>
      <w:r w:rsidR="00AE4004">
        <w:t xml:space="preserve"> </w:t>
      </w:r>
      <w:r w:rsidRPr="00842067">
        <w:t>was</w:t>
      </w:r>
      <w:r w:rsidR="00AE4004">
        <w:t xml:space="preserve"> </w:t>
      </w:r>
      <w:r w:rsidRPr="00842067">
        <w:t>signed</w:t>
      </w:r>
      <w:r w:rsidR="00AE4004">
        <w:t xml:space="preserve"> </w:t>
      </w:r>
      <w:r w:rsidRPr="00842067">
        <w:t>with</w:t>
      </w:r>
      <w:r w:rsidR="00AE4004">
        <w:t xml:space="preserve"> </w:t>
      </w:r>
      <w:r w:rsidRPr="00842067">
        <w:t>SPLM,</w:t>
      </w:r>
      <w:r w:rsidR="00AE4004">
        <w:t xml:space="preserve"> </w:t>
      </w:r>
      <w:r w:rsidRPr="00842067">
        <w:t>and</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ensure</w:t>
      </w:r>
      <w:r w:rsidR="00AE4004">
        <w:t xml:space="preserve"> </w:t>
      </w:r>
      <w:r w:rsidRPr="00842067">
        <w:t>the</w:t>
      </w:r>
      <w:r w:rsidR="00AE4004">
        <w:t xml:space="preserve"> </w:t>
      </w:r>
      <w:r w:rsidRPr="00842067">
        <w:t>fundamental</w:t>
      </w:r>
      <w:r w:rsidR="00AE4004">
        <w:t xml:space="preserve"> </w:t>
      </w:r>
      <w:r w:rsidRPr="00842067">
        <w:t>human</w:t>
      </w:r>
      <w:r w:rsidR="00AE4004">
        <w:t xml:space="preserve"> </w:t>
      </w:r>
      <w:r w:rsidRPr="00842067">
        <w:t>rights</w:t>
      </w:r>
      <w:r w:rsidR="00AE4004">
        <w:t xml:space="preserve"> </w:t>
      </w:r>
      <w:r w:rsidRPr="00842067">
        <w:t>principle</w:t>
      </w:r>
      <w:r w:rsidR="00AE4004">
        <w:t xml:space="preserve"> </w:t>
      </w:r>
      <w:r w:rsidRPr="00842067">
        <w:t>of</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self-determination,</w:t>
      </w:r>
      <w:r w:rsidR="00AE4004">
        <w:t xml:space="preserve"> </w:t>
      </w:r>
      <w:r w:rsidRPr="00842067">
        <w:t>the</w:t>
      </w:r>
      <w:r w:rsidR="00AE4004">
        <w:t xml:space="preserve"> </w:t>
      </w:r>
      <w:r w:rsidRPr="00842067">
        <w:t>Khartoum</w:t>
      </w:r>
      <w:r w:rsidR="00AE4004">
        <w:t xml:space="preserve"> </w:t>
      </w:r>
      <w:r w:rsidRPr="00842067">
        <w:t>Peace</w:t>
      </w:r>
      <w:r w:rsidR="00AE4004">
        <w:t xml:space="preserve"> </w:t>
      </w:r>
      <w:r w:rsidRPr="00842067">
        <w:t>Agreement</w:t>
      </w:r>
      <w:r w:rsidR="00AE4004">
        <w:t xml:space="preserve"> </w:t>
      </w:r>
      <w:r w:rsidRPr="00842067">
        <w:t>was</w:t>
      </w:r>
      <w:r w:rsidR="00AE4004">
        <w:t xml:space="preserve"> </w:t>
      </w:r>
      <w:r w:rsidRPr="00842067">
        <w:t>signed</w:t>
      </w:r>
      <w:r w:rsidR="00AE4004">
        <w:t xml:space="preserve"> </w:t>
      </w:r>
      <w:r w:rsidRPr="00842067">
        <w:t>in</w:t>
      </w:r>
      <w:r w:rsidR="00AE4004">
        <w:t xml:space="preserve"> </w:t>
      </w:r>
      <w:r w:rsidRPr="00842067">
        <w:t>1997</w:t>
      </w:r>
      <w:r w:rsidR="00AE4004">
        <w:t xml:space="preserve"> </w:t>
      </w:r>
      <w:r w:rsidRPr="00842067">
        <w:t>with</w:t>
      </w:r>
      <w:r w:rsidR="00AE4004">
        <w:t xml:space="preserve"> </w:t>
      </w:r>
      <w:r w:rsidRPr="00842067">
        <w:t>various</w:t>
      </w:r>
      <w:r w:rsidR="00AE4004">
        <w:t xml:space="preserve"> </w:t>
      </w:r>
      <w:r w:rsidRPr="00842067">
        <w:t>armed</w:t>
      </w:r>
      <w:r w:rsidR="00AE4004">
        <w:t xml:space="preserve"> </w:t>
      </w:r>
      <w:r w:rsidRPr="00842067">
        <w:t>factions</w:t>
      </w:r>
      <w:r w:rsidR="00AE4004">
        <w:t xml:space="preserve"> </w:t>
      </w:r>
      <w:r w:rsidRPr="00842067">
        <w:t>in</w:t>
      </w:r>
      <w:r w:rsidR="00AE4004">
        <w:t xml:space="preserve"> </w:t>
      </w:r>
      <w:r w:rsidRPr="00842067">
        <w:t>the</w:t>
      </w:r>
      <w:r w:rsidR="00AE4004">
        <w:t xml:space="preserve"> </w:t>
      </w:r>
      <w:r w:rsidRPr="00842067">
        <w:t>south</w:t>
      </w:r>
      <w:r w:rsidR="00AE4004">
        <w:t xml:space="preserve"> </w:t>
      </w:r>
      <w:r w:rsidRPr="00842067">
        <w:t>and</w:t>
      </w:r>
      <w:r w:rsidR="00AE4004">
        <w:t xml:space="preserve"> </w:t>
      </w:r>
      <w:r w:rsidRPr="00842067">
        <w:t>incorporated</w:t>
      </w:r>
      <w:r w:rsidR="00AE4004">
        <w:t xml:space="preserve"> </w:t>
      </w:r>
      <w:r w:rsidRPr="00842067">
        <w:t>into</w:t>
      </w:r>
      <w:r w:rsidR="00AE4004">
        <w:t xml:space="preserve"> </w:t>
      </w:r>
      <w:r w:rsidRPr="00842067">
        <w:t>Constitutional</w:t>
      </w:r>
      <w:r w:rsidR="00AE4004">
        <w:t xml:space="preserve"> </w:t>
      </w:r>
      <w:r w:rsidRPr="00842067">
        <w:t>Decree</w:t>
      </w:r>
      <w:r w:rsidR="00AE4004">
        <w:t xml:space="preserve"> </w:t>
      </w:r>
      <w:r w:rsidRPr="00842067">
        <w:t>No.</w:t>
      </w:r>
      <w:r w:rsidR="00AE4004">
        <w:t xml:space="preserve"> </w:t>
      </w:r>
      <w:r w:rsidRPr="00842067">
        <w:t>14</w:t>
      </w:r>
      <w:r w:rsidR="00AE4004">
        <w:t xml:space="preserve"> </w:t>
      </w:r>
      <w:r w:rsidRPr="00842067">
        <w:t>(Implementation</w:t>
      </w:r>
      <w:r w:rsidR="00AE4004">
        <w:t xml:space="preserve"> </w:t>
      </w:r>
      <w:r w:rsidRPr="00842067">
        <w:t>of</w:t>
      </w:r>
      <w:r w:rsidR="00AE4004">
        <w:t xml:space="preserve"> </w:t>
      </w:r>
      <w:r w:rsidRPr="00842067">
        <w:t>the</w:t>
      </w:r>
      <w:r w:rsidR="00AE4004">
        <w:t xml:space="preserve"> </w:t>
      </w:r>
      <w:r w:rsidRPr="00842067">
        <w:t>Khartoum</w:t>
      </w:r>
      <w:r w:rsidR="00AE4004">
        <w:t xml:space="preserve"> </w:t>
      </w:r>
      <w:r w:rsidRPr="00842067">
        <w:t>Peace</w:t>
      </w:r>
      <w:r w:rsidR="00AE4004">
        <w:t xml:space="preserve"> </w:t>
      </w:r>
      <w:r w:rsidRPr="00842067">
        <w:t>Agreement)</w:t>
      </w:r>
      <w:r w:rsidR="00AE4004">
        <w:t xml:space="preserve"> </w:t>
      </w:r>
      <w:r w:rsidRPr="00842067">
        <w:t>so</w:t>
      </w:r>
      <w:r w:rsidR="00AE4004">
        <w:t xml:space="preserve"> </w:t>
      </w:r>
      <w:r w:rsidRPr="00842067">
        <w:t>as</w:t>
      </w:r>
      <w:r w:rsidR="00AE4004">
        <w:t xml:space="preserve"> </w:t>
      </w:r>
      <w:r w:rsidRPr="00842067">
        <w:t>to</w:t>
      </w:r>
      <w:r w:rsidR="00AE4004">
        <w:t xml:space="preserve"> </w:t>
      </w:r>
      <w:r w:rsidRPr="00842067">
        <w:t>give</w:t>
      </w:r>
      <w:r w:rsidR="00AE4004">
        <w:t xml:space="preserve"> </w:t>
      </w:r>
      <w:r w:rsidRPr="00842067">
        <w:t>it</w:t>
      </w:r>
      <w:r w:rsidR="00AE4004">
        <w:t xml:space="preserve"> </w:t>
      </w:r>
      <w:r w:rsidRPr="00842067">
        <w:t>the</w:t>
      </w:r>
      <w:r w:rsidR="00AE4004">
        <w:t xml:space="preserve"> </w:t>
      </w:r>
      <w:r w:rsidRPr="00842067">
        <w:t>required</w:t>
      </w:r>
      <w:r w:rsidR="00AE4004">
        <w:t xml:space="preserve"> </w:t>
      </w:r>
      <w:r w:rsidRPr="00842067">
        <w:t>legal</w:t>
      </w:r>
      <w:r w:rsidR="00AE4004">
        <w:t xml:space="preserve"> </w:t>
      </w:r>
      <w:r w:rsidRPr="00842067">
        <w:t>force.</w:t>
      </w:r>
      <w:r w:rsidR="00AE4004">
        <w:t xml:space="preserve"> </w:t>
      </w:r>
      <w:r w:rsidRPr="00842067">
        <w:t>Provision</w:t>
      </w:r>
      <w:r w:rsidR="00AE4004">
        <w:t xml:space="preserve"> </w:t>
      </w:r>
      <w:r w:rsidRPr="00842067">
        <w:t>was</w:t>
      </w:r>
      <w:r w:rsidR="00AE4004">
        <w:t xml:space="preserve"> </w:t>
      </w:r>
      <w:r w:rsidRPr="00842067">
        <w:t>made</w:t>
      </w:r>
      <w:r w:rsidR="00AE4004">
        <w:t xml:space="preserve"> </w:t>
      </w:r>
      <w:r w:rsidRPr="00842067">
        <w:t>for</w:t>
      </w:r>
      <w:r w:rsidR="00AE4004">
        <w:t xml:space="preserve"> </w:t>
      </w:r>
      <w:r w:rsidRPr="00842067">
        <w:t>the</w:t>
      </w:r>
      <w:r w:rsidR="00AE4004">
        <w:t xml:space="preserve"> </w:t>
      </w:r>
      <w:r w:rsidRPr="00842067">
        <w:t>Decree</w:t>
      </w:r>
      <w:r w:rsidR="00AE4004">
        <w:t xml:space="preserve"> </w:t>
      </w:r>
      <w:r w:rsidRPr="00842067">
        <w:t>to</w:t>
      </w:r>
      <w:r w:rsidR="00AE4004">
        <w:t xml:space="preserve"> </w:t>
      </w:r>
      <w:r w:rsidRPr="00842067">
        <w:t>be</w:t>
      </w:r>
      <w:r w:rsidR="00AE4004">
        <w:t xml:space="preserve"> </w:t>
      </w:r>
      <w:r w:rsidRPr="00842067">
        <w:t>considered</w:t>
      </w:r>
      <w:r w:rsidR="00AE4004">
        <w:t xml:space="preserve"> </w:t>
      </w:r>
      <w:r w:rsidRPr="00842067">
        <w:t>a</w:t>
      </w:r>
      <w:r w:rsidR="00AE4004">
        <w:t xml:space="preserve"> </w:t>
      </w:r>
      <w:r w:rsidRPr="00842067">
        <w:t>part</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and</w:t>
      </w:r>
      <w:r w:rsidR="00AE4004">
        <w:t xml:space="preserve"> </w:t>
      </w:r>
      <w:r w:rsidRPr="00842067">
        <w:t>to</w:t>
      </w:r>
      <w:r w:rsidR="00AE4004">
        <w:t xml:space="preserve"> </w:t>
      </w:r>
      <w:r w:rsidRPr="00842067">
        <w:t>continue</w:t>
      </w:r>
      <w:r w:rsidR="00AE4004">
        <w:t xml:space="preserve"> </w:t>
      </w:r>
      <w:r w:rsidRPr="00842067">
        <w:t>in</w:t>
      </w:r>
      <w:r w:rsidR="00AE4004">
        <w:t xml:space="preserve"> </w:t>
      </w:r>
      <w:r w:rsidRPr="00842067">
        <w:t>force</w:t>
      </w:r>
      <w:r w:rsidR="00AE4004">
        <w:t xml:space="preserve"> </w:t>
      </w:r>
      <w:r w:rsidRPr="00842067">
        <w:t>throughout</w:t>
      </w:r>
      <w:r w:rsidR="00AE4004">
        <w:t xml:space="preserve"> </w:t>
      </w:r>
      <w:r w:rsidRPr="00842067">
        <w:t>the</w:t>
      </w:r>
      <w:r w:rsidR="00AE4004">
        <w:t xml:space="preserve"> </w:t>
      </w:r>
      <w:r w:rsidRPr="00842067">
        <w:t>four-year</w:t>
      </w:r>
      <w:r w:rsidR="00AE4004">
        <w:t xml:space="preserve"> </w:t>
      </w:r>
      <w:r w:rsidRPr="00842067">
        <w:t>interim</w:t>
      </w:r>
      <w:r w:rsidR="00AE4004">
        <w:t xml:space="preserve"> </w:t>
      </w:r>
      <w:r w:rsidRPr="00842067">
        <w:t>period</w:t>
      </w:r>
      <w:r w:rsidR="00AE4004">
        <w:t xml:space="preserve"> </w:t>
      </w:r>
      <w:r w:rsidRPr="00842067">
        <w:t>ending</w:t>
      </w:r>
      <w:r w:rsidR="00AE4004">
        <w:t xml:space="preserve"> </w:t>
      </w:r>
      <w:r w:rsidRPr="00842067">
        <w:t>with</w:t>
      </w:r>
      <w:r w:rsidR="00AE4004">
        <w:t xml:space="preserve"> </w:t>
      </w:r>
      <w:r w:rsidRPr="00842067">
        <w:t>the</w:t>
      </w:r>
      <w:r w:rsidR="00AE4004">
        <w:t xml:space="preserve"> </w:t>
      </w:r>
      <w:r w:rsidRPr="00842067">
        <w:t>referendum</w:t>
      </w:r>
      <w:r w:rsidR="00AE4004">
        <w:t xml:space="preserve"> </w:t>
      </w:r>
      <w:r w:rsidRPr="00842067">
        <w:t>in</w:t>
      </w:r>
      <w:r w:rsidR="00AE4004">
        <w:t xml:space="preserve"> </w:t>
      </w:r>
      <w:r w:rsidRPr="00842067">
        <w:t>the</w:t>
      </w:r>
      <w:r w:rsidR="00AE4004">
        <w:t xml:space="preserve"> </w:t>
      </w:r>
      <w:r w:rsidRPr="00842067">
        <w:t>south</w:t>
      </w:r>
      <w:r w:rsidR="00AE4004">
        <w:t xml:space="preserve"> </w:t>
      </w:r>
      <w:r w:rsidRPr="00842067">
        <w:t>on</w:t>
      </w:r>
      <w:r w:rsidR="00AE4004">
        <w:t xml:space="preserve"> </w:t>
      </w:r>
      <w:r w:rsidRPr="00842067">
        <w:t>the</w:t>
      </w:r>
      <w:r w:rsidR="00AE4004">
        <w:t xml:space="preserve"> </w:t>
      </w:r>
      <w:r w:rsidRPr="00842067">
        <w:t>options</w:t>
      </w:r>
      <w:r w:rsidR="00AE4004">
        <w:t xml:space="preserve"> </w:t>
      </w:r>
      <w:r w:rsidRPr="00842067">
        <w:t>of</w:t>
      </w:r>
      <w:r w:rsidR="00AE4004">
        <w:t xml:space="preserve"> </w:t>
      </w:r>
      <w:r w:rsidRPr="00842067">
        <w:t>unity</w:t>
      </w:r>
      <w:r w:rsidR="00AE4004">
        <w:t xml:space="preserve"> </w:t>
      </w:r>
      <w:r w:rsidRPr="00842067">
        <w:t>or</w:t>
      </w:r>
      <w:r w:rsidR="00AE4004">
        <w:t xml:space="preserve"> </w:t>
      </w:r>
      <w:r w:rsidRPr="00842067">
        <w:t>secession.</w:t>
      </w:r>
    </w:p>
    <w:p w:rsidR="00842067" w:rsidRPr="00842067" w:rsidRDefault="00842067" w:rsidP="00842067">
      <w:pPr>
        <w:pStyle w:val="SingleTxtG"/>
      </w:pPr>
      <w:r w:rsidRPr="00842067">
        <w:t>33.</w:t>
      </w:r>
      <w:r w:rsidRPr="00842067">
        <w:tab/>
        <w:t>After</w:t>
      </w:r>
      <w:r w:rsidR="00AE4004">
        <w:t xml:space="preserve"> </w:t>
      </w:r>
      <w:r w:rsidRPr="00842067">
        <w:t>the</w:t>
      </w:r>
      <w:r w:rsidR="00AE4004">
        <w:t xml:space="preserve"> </w:t>
      </w:r>
      <w:r w:rsidRPr="00842067">
        <w:t>Comprehensive</w:t>
      </w:r>
      <w:r w:rsidR="00AE4004">
        <w:t xml:space="preserve"> </w:t>
      </w:r>
      <w:r w:rsidRPr="00842067">
        <w:t>Peace</w:t>
      </w:r>
      <w:r w:rsidR="00AE4004">
        <w:t xml:space="preserve"> </w:t>
      </w:r>
      <w:r w:rsidRPr="00842067">
        <w:t>Agreement</w:t>
      </w:r>
      <w:r w:rsidR="00AE4004">
        <w:t xml:space="preserve"> </w:t>
      </w:r>
      <w:r w:rsidRPr="00842067">
        <w:t>was</w:t>
      </w:r>
      <w:r w:rsidR="00AE4004">
        <w:t xml:space="preserve"> </w:t>
      </w:r>
      <w:r w:rsidRPr="00842067">
        <w:t>signed</w:t>
      </w:r>
      <w:r w:rsidR="00AE4004">
        <w:t xml:space="preserve"> </w:t>
      </w:r>
      <w:r w:rsidRPr="00842067">
        <w:t>in</w:t>
      </w:r>
      <w:r w:rsidR="00AE4004">
        <w:t xml:space="preserve"> </w:t>
      </w:r>
      <w:smartTag w:uri="urn:schemas-microsoft-com:office:smarttags" w:element="City">
        <w:r w:rsidRPr="00842067">
          <w:t>Nairobi</w:t>
        </w:r>
      </w:smartTag>
      <w:r w:rsidRPr="00842067">
        <w:t>,</w:t>
      </w:r>
      <w:r w:rsidR="00AE4004">
        <w:t xml:space="preserve"> </w:t>
      </w:r>
      <w:r w:rsidRPr="00842067">
        <w:t>on</w:t>
      </w:r>
      <w:r w:rsidR="00AE4004">
        <w:t xml:space="preserve"> </w:t>
      </w:r>
      <w:r w:rsidRPr="00842067">
        <w:t>9</w:t>
      </w:r>
      <w:r w:rsidR="00AE4004">
        <w:t xml:space="preserve"> </w:t>
      </w:r>
      <w:r w:rsidRPr="00842067">
        <w:t>January</w:t>
      </w:r>
      <w:r w:rsidR="00AE4004">
        <w:t xml:space="preserve"> </w:t>
      </w:r>
      <w:r w:rsidRPr="00842067">
        <w:t>2005,</w:t>
      </w:r>
      <w:r w:rsidR="00AE4004">
        <w:t xml:space="preserve"> </w:t>
      </w:r>
      <w:r w:rsidRPr="00842067">
        <w:t>the</w:t>
      </w:r>
      <w:r w:rsidR="00AE4004">
        <w:t xml:space="preserve"> </w:t>
      </w:r>
      <w:r w:rsidRPr="00842067">
        <w:t>whole</w:t>
      </w:r>
      <w:r w:rsidR="00AE4004">
        <w:t xml:space="preserve"> </w:t>
      </w:r>
      <w:r w:rsidRPr="00842067">
        <w:t>of</w:t>
      </w:r>
      <w:r w:rsidR="00AE4004">
        <w:t xml:space="preserve"> </w:t>
      </w:r>
      <w:smartTag w:uri="urn:schemas-microsoft-com:office:smarttags" w:element="place">
        <w:r w:rsidRPr="00842067">
          <w:t>Southern</w:t>
        </w:r>
        <w:r w:rsidR="00AE4004">
          <w:t xml:space="preserve"> </w:t>
        </w:r>
        <w:r w:rsidRPr="00842067">
          <w:t>Sudan</w:t>
        </w:r>
      </w:smartTag>
      <w:r w:rsidR="00AE4004">
        <w:t xml:space="preserve"> </w:t>
      </w:r>
      <w:r w:rsidRPr="00842067">
        <w:t>as</w:t>
      </w:r>
      <w:r w:rsidR="00AE4004">
        <w:t xml:space="preserve"> </w:t>
      </w:r>
      <w:r w:rsidRPr="00842067">
        <w:t>recognized</w:t>
      </w:r>
      <w:r w:rsidR="00AE4004">
        <w:t xml:space="preserve"> </w:t>
      </w:r>
      <w:r w:rsidRPr="00842067">
        <w:t>at</w:t>
      </w:r>
      <w:r w:rsidR="00AE4004">
        <w:t xml:space="preserve"> </w:t>
      </w:r>
      <w:r w:rsidRPr="00842067">
        <w:t>the</w:t>
      </w:r>
      <w:r w:rsidR="00AE4004">
        <w:t xml:space="preserve"> </w:t>
      </w:r>
      <w:r w:rsidRPr="00842067">
        <w:t>time</w:t>
      </w:r>
      <w:r w:rsidR="00AE4004">
        <w:t xml:space="preserve"> </w:t>
      </w:r>
      <w:r w:rsidRPr="00842067">
        <w:t>of</w:t>
      </w:r>
      <w:r w:rsidR="00AE4004">
        <w:t xml:space="preserve"> </w:t>
      </w:r>
      <w:r w:rsidRPr="00842067">
        <w:t>independence,</w:t>
      </w:r>
      <w:r w:rsidR="00AE4004">
        <w:t xml:space="preserve"> </w:t>
      </w:r>
      <w:r w:rsidRPr="00842067">
        <w:t>in</w:t>
      </w:r>
      <w:r w:rsidR="00AE4004">
        <w:t xml:space="preserve"> </w:t>
      </w:r>
      <w:r w:rsidRPr="00842067">
        <w:t>1956,</w:t>
      </w:r>
      <w:r w:rsidR="00AE4004">
        <w:t xml:space="preserve"> </w:t>
      </w:r>
      <w:r w:rsidRPr="00842067">
        <w:t>acquired</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self-determination,</w:t>
      </w:r>
      <w:r w:rsidR="00AE4004">
        <w:t xml:space="preserve"> </w:t>
      </w:r>
      <w:r w:rsidRPr="00842067">
        <w:t>to</w:t>
      </w:r>
      <w:r w:rsidR="00AE4004">
        <w:t xml:space="preserve"> </w:t>
      </w:r>
      <w:r w:rsidRPr="00842067">
        <w:t>be</w:t>
      </w:r>
      <w:r w:rsidR="00AE4004">
        <w:t xml:space="preserve"> </w:t>
      </w:r>
      <w:r w:rsidRPr="00842067">
        <w:t>expressed</w:t>
      </w:r>
      <w:r w:rsidR="00AE4004">
        <w:t xml:space="preserve"> </w:t>
      </w:r>
      <w:r w:rsidRPr="00842067">
        <w:t>through</w:t>
      </w:r>
      <w:r w:rsidR="00AE4004">
        <w:t xml:space="preserve"> </w:t>
      </w:r>
      <w:r w:rsidRPr="00842067">
        <w:t>a</w:t>
      </w:r>
      <w:r w:rsidR="00AE4004">
        <w:t xml:space="preserve"> </w:t>
      </w:r>
      <w:r w:rsidRPr="00842067">
        <w:t>referendum</w:t>
      </w:r>
      <w:r w:rsidR="00AE4004">
        <w:t xml:space="preserve"> </w:t>
      </w:r>
      <w:r w:rsidRPr="00842067">
        <w:t>monitored</w:t>
      </w:r>
      <w:r w:rsidR="00AE4004">
        <w:t xml:space="preserve"> </w:t>
      </w:r>
      <w:r w:rsidRPr="00842067">
        <w:t>by</w:t>
      </w:r>
      <w:r w:rsidR="00AE4004">
        <w:t xml:space="preserve"> </w:t>
      </w:r>
      <w:r w:rsidRPr="00842067">
        <w:t>international</w:t>
      </w:r>
      <w:r w:rsidR="00AE4004">
        <w:t xml:space="preserve"> </w:t>
      </w:r>
      <w:r w:rsidRPr="00842067">
        <w:t>observers.</w:t>
      </w:r>
      <w:r w:rsidR="00AE4004">
        <w:t xml:space="preserve"> </w:t>
      </w:r>
    </w:p>
    <w:p w:rsidR="00842067" w:rsidRPr="00842067" w:rsidRDefault="00842067" w:rsidP="00842067">
      <w:pPr>
        <w:pStyle w:val="SingleTxtG"/>
      </w:pPr>
      <w:r w:rsidRPr="00842067">
        <w:t>34.</w:t>
      </w:r>
      <w:r w:rsidRPr="00842067">
        <w:tab/>
        <w:t>Under</w:t>
      </w:r>
      <w:r w:rsidR="00AE4004">
        <w:t xml:space="preserve"> </w:t>
      </w:r>
      <w:r w:rsidRPr="00842067">
        <w:t>the</w:t>
      </w:r>
      <w:r w:rsidR="00AE4004">
        <w:t xml:space="preserve"> </w:t>
      </w:r>
      <w:r w:rsidRPr="00842067">
        <w:t>Constitution,</w:t>
      </w:r>
      <w:r w:rsidR="00AE4004">
        <w:t xml:space="preserve"> </w:t>
      </w:r>
      <w:smartTag w:uri="urn:schemas-microsoft-com:office:smarttags" w:element="place">
        <w:r w:rsidRPr="00842067">
          <w:t>Southern</w:t>
        </w:r>
        <w:r w:rsidR="00AE4004">
          <w:t xml:space="preserve"> </w:t>
        </w:r>
        <w:r w:rsidRPr="00842067">
          <w:t>Sudan</w:t>
        </w:r>
      </w:smartTag>
      <w:r w:rsidRPr="00842067">
        <w:t>,</w:t>
      </w:r>
      <w:r w:rsidR="00AE4004">
        <w:t xml:space="preserve"> </w:t>
      </w:r>
      <w:r w:rsidRPr="00842067">
        <w:t>within</w:t>
      </w:r>
      <w:r w:rsidR="00AE4004">
        <w:t xml:space="preserve"> </w:t>
      </w:r>
      <w:r w:rsidRPr="00842067">
        <w:t>the</w:t>
      </w:r>
      <w:r w:rsidR="00AE4004">
        <w:t xml:space="preserve"> </w:t>
      </w:r>
      <w:r w:rsidRPr="00842067">
        <w:t>borders</w:t>
      </w:r>
      <w:r w:rsidR="00AE4004">
        <w:t xml:space="preserve"> </w:t>
      </w:r>
      <w:r w:rsidRPr="00842067">
        <w:t>recognized</w:t>
      </w:r>
      <w:r w:rsidR="00AE4004">
        <w:t xml:space="preserve"> </w:t>
      </w:r>
      <w:r w:rsidRPr="00842067">
        <w:t>in</w:t>
      </w:r>
      <w:r w:rsidR="00AE4004">
        <w:t xml:space="preserve"> </w:t>
      </w:r>
      <w:r w:rsidRPr="00842067">
        <w:t>1956,</w:t>
      </w:r>
      <w:r w:rsidR="00AE4004">
        <w:t xml:space="preserve"> </w:t>
      </w:r>
      <w:r w:rsidRPr="00842067">
        <w:t>was</w:t>
      </w:r>
      <w:r w:rsidR="00AE4004">
        <w:t xml:space="preserve"> </w:t>
      </w:r>
      <w:r w:rsidRPr="00842067">
        <w:t>afforded</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its</w:t>
      </w:r>
      <w:r w:rsidR="00AE4004">
        <w:t xml:space="preserve"> </w:t>
      </w:r>
      <w:r w:rsidRPr="00842067">
        <w:t>own</w:t>
      </w:r>
      <w:r w:rsidR="00AE4004">
        <w:t xml:space="preserve"> </w:t>
      </w:r>
      <w:r w:rsidRPr="00842067">
        <w:t>separate</w:t>
      </w:r>
      <w:r w:rsidR="00AE4004">
        <w:t xml:space="preserve"> </w:t>
      </w:r>
      <w:r w:rsidRPr="00842067">
        <w:t>legislative,</w:t>
      </w:r>
      <w:r w:rsidR="00AE4004">
        <w:t xml:space="preserve"> </w:t>
      </w:r>
      <w:r w:rsidRPr="00842067">
        <w:t>judicial</w:t>
      </w:r>
      <w:r w:rsidR="00AE4004">
        <w:t xml:space="preserve"> </w:t>
      </w:r>
      <w:r w:rsidRPr="00842067">
        <w:t>and</w:t>
      </w:r>
      <w:r w:rsidR="00AE4004">
        <w:t xml:space="preserve"> </w:t>
      </w:r>
      <w:r w:rsidRPr="00842067">
        <w:t>executive</w:t>
      </w:r>
      <w:r w:rsidR="00AE4004">
        <w:t xml:space="preserve"> </w:t>
      </w:r>
      <w:r w:rsidRPr="00842067">
        <w:t>organs</w:t>
      </w:r>
      <w:r w:rsidR="00AE4004">
        <w:t xml:space="preserve"> </w:t>
      </w:r>
      <w:r w:rsidRPr="00842067">
        <w:t>and</w:t>
      </w:r>
      <w:r w:rsidR="00AE4004">
        <w:t xml:space="preserve"> </w:t>
      </w:r>
      <w:r w:rsidRPr="00842067">
        <w:t>a</w:t>
      </w:r>
      <w:r w:rsidR="00AE4004">
        <w:t xml:space="preserve"> </w:t>
      </w:r>
      <w:r w:rsidRPr="00842067">
        <w:t>separate</w:t>
      </w:r>
      <w:r w:rsidR="00AE4004">
        <w:t xml:space="preserve"> </w:t>
      </w:r>
      <w:r w:rsidRPr="00842067">
        <w:t>constitution,</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5</w:t>
      </w:r>
      <w:r w:rsidR="00AE4004">
        <w:t xml:space="preserve"> </w:t>
      </w:r>
      <w:r w:rsidRPr="00842067">
        <w:t>per</w:t>
      </w:r>
      <w:r w:rsidR="00AE4004">
        <w:t xml:space="preserve"> </w:t>
      </w:r>
      <w:r w:rsidRPr="00842067">
        <w:t>cent</w:t>
      </w:r>
      <w:r w:rsidR="00AE4004">
        <w:t xml:space="preserve"> </w:t>
      </w:r>
      <w:r w:rsidRPr="00842067">
        <w:t>of</w:t>
      </w:r>
      <w:r w:rsidR="00AE4004">
        <w:t xml:space="preserve"> </w:t>
      </w:r>
      <w:r w:rsidRPr="00842067">
        <w:t>oil</w:t>
      </w:r>
      <w:r w:rsidR="00AE4004">
        <w:t xml:space="preserve"> </w:t>
      </w:r>
      <w:r w:rsidRPr="00842067">
        <w:t>revenues,</w:t>
      </w:r>
      <w:r w:rsidR="00AE4004">
        <w:t xml:space="preserve"> </w:t>
      </w:r>
      <w:r w:rsidRPr="00842067">
        <w:t>an</w:t>
      </w:r>
      <w:r w:rsidR="00AE4004">
        <w:t xml:space="preserve"> </w:t>
      </w:r>
      <w:r w:rsidRPr="00842067">
        <w:t>assessed</w:t>
      </w:r>
      <w:r w:rsidR="00AE4004">
        <w:t xml:space="preserve"> </w:t>
      </w:r>
      <w:r w:rsidRPr="00842067">
        <w:t>share</w:t>
      </w:r>
      <w:r w:rsidR="00AE4004">
        <w:t xml:space="preserve"> </w:t>
      </w:r>
      <w:r w:rsidRPr="00842067">
        <w:t>of</w:t>
      </w:r>
      <w:r w:rsidR="00AE4004">
        <w:t xml:space="preserve"> </w:t>
      </w:r>
      <w:r w:rsidRPr="00842067">
        <w:t>national</w:t>
      </w:r>
      <w:r w:rsidR="00AE4004">
        <w:t xml:space="preserve"> </w:t>
      </w:r>
      <w:r w:rsidRPr="00842067">
        <w:t>income,</w:t>
      </w:r>
      <w:r w:rsidR="00AE4004">
        <w:t xml:space="preserve"> </w:t>
      </w:r>
      <w:r w:rsidRPr="00842067">
        <w:t>and</w:t>
      </w:r>
      <w:r w:rsidR="00AE4004">
        <w:t xml:space="preserve"> </w:t>
      </w:r>
      <w:r w:rsidRPr="00842067">
        <w:t>participation</w:t>
      </w:r>
      <w:r w:rsidR="00AE4004">
        <w:t xml:space="preserve"> </w:t>
      </w:r>
      <w:r w:rsidRPr="00842067">
        <w:t>in</w:t>
      </w:r>
      <w:r w:rsidR="00AE4004">
        <w:t xml:space="preserve"> </w:t>
      </w:r>
      <w:r w:rsidRPr="00842067">
        <w:t>the</w:t>
      </w:r>
      <w:r w:rsidR="00AE4004">
        <w:t xml:space="preserve"> </w:t>
      </w:r>
      <w:r w:rsidRPr="00842067">
        <w:t>political</w:t>
      </w:r>
      <w:r w:rsidR="00AE4004">
        <w:t xml:space="preserve"> </w:t>
      </w:r>
      <w:r w:rsidRPr="00842067">
        <w:t>and</w:t>
      </w:r>
      <w:r w:rsidR="00AE4004">
        <w:t xml:space="preserve"> </w:t>
      </w:r>
      <w:r w:rsidRPr="00842067">
        <w:t>legislative</w:t>
      </w:r>
      <w:r w:rsidR="00AE4004">
        <w:t xml:space="preserve"> </w:t>
      </w:r>
      <w:r w:rsidRPr="00842067">
        <w:t>management</w:t>
      </w:r>
      <w:r w:rsidR="00AE4004">
        <w:t xml:space="preserve"> </w:t>
      </w:r>
      <w:r w:rsidRPr="00842067">
        <w:t>of</w:t>
      </w:r>
      <w:r w:rsidR="00AE4004">
        <w:t xml:space="preserve"> </w:t>
      </w:r>
      <w:r w:rsidRPr="00842067">
        <w:t>the</w:t>
      </w:r>
      <w:r w:rsidR="00AE4004">
        <w:t xml:space="preserve"> </w:t>
      </w:r>
      <w:r w:rsidRPr="00842067">
        <w:t>north.</w:t>
      </w:r>
    </w:p>
    <w:p w:rsidR="00842067" w:rsidRPr="00842067" w:rsidRDefault="00842067" w:rsidP="00325CE4">
      <w:pPr>
        <w:pStyle w:val="HChG"/>
      </w:pPr>
      <w:r w:rsidRPr="00842067">
        <w:tab/>
        <w:t>V.</w:t>
      </w:r>
      <w:r w:rsidRPr="00842067">
        <w:tab/>
        <w:t>Political</w:t>
      </w:r>
      <w:r w:rsidR="00AE4004">
        <w:t xml:space="preserve"> </w:t>
      </w:r>
      <w:r w:rsidRPr="00842067">
        <w:t>and</w:t>
      </w:r>
      <w:r w:rsidR="00AE4004">
        <w:t xml:space="preserve"> </w:t>
      </w:r>
      <w:r w:rsidRPr="00842067">
        <w:t>legal</w:t>
      </w:r>
      <w:r w:rsidR="00AE4004">
        <w:t xml:space="preserve"> </w:t>
      </w:r>
      <w:r w:rsidRPr="00842067">
        <w:t>structures</w:t>
      </w:r>
    </w:p>
    <w:p w:rsidR="00842067" w:rsidRPr="00842067" w:rsidRDefault="00842067" w:rsidP="00325CE4">
      <w:pPr>
        <w:pStyle w:val="H23G"/>
      </w:pPr>
      <w:r w:rsidRPr="00842067">
        <w:tab/>
      </w:r>
      <w:r w:rsidRPr="00842067">
        <w:tab/>
        <w:t>The</w:t>
      </w:r>
      <w:r w:rsidR="00AE4004">
        <w:t xml:space="preserve"> </w:t>
      </w:r>
      <w:r w:rsidRPr="00842067">
        <w:t>Presidency</w:t>
      </w:r>
      <w:r w:rsidR="00AE4004">
        <w:t xml:space="preserve"> </w:t>
      </w:r>
      <w:r w:rsidRPr="00842067">
        <w:t>of</w:t>
      </w:r>
      <w:r w:rsidR="00AE4004">
        <w:t xml:space="preserve"> </w:t>
      </w:r>
      <w:r w:rsidRPr="00842067">
        <w:t>the</w:t>
      </w:r>
      <w:r w:rsidR="00AE4004">
        <w:t xml:space="preserve"> </w:t>
      </w:r>
      <w:r w:rsidRPr="00842067">
        <w:t>Republic</w:t>
      </w:r>
    </w:p>
    <w:p w:rsidR="00842067" w:rsidRPr="00842067" w:rsidRDefault="00842067" w:rsidP="00842067">
      <w:pPr>
        <w:pStyle w:val="SingleTxtG"/>
      </w:pPr>
      <w:r w:rsidRPr="00842067">
        <w:t>35.</w:t>
      </w:r>
      <w:r w:rsidRPr="00842067">
        <w:tab/>
        <w:t>The</w:t>
      </w:r>
      <w:r w:rsidR="00AE4004">
        <w:t xml:space="preserve"> </w:t>
      </w:r>
      <w:r w:rsidRPr="00842067">
        <w:t>Presidency</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consists</w:t>
      </w:r>
      <w:r w:rsidR="00AE4004">
        <w:t xml:space="preserve"> </w:t>
      </w:r>
      <w:r w:rsidRPr="00842067">
        <w:t>of</w:t>
      </w:r>
      <w:r w:rsidR="00AE4004">
        <w:t xml:space="preserve"> </w:t>
      </w:r>
      <w:r w:rsidRPr="00842067">
        <w:t>the</w:t>
      </w:r>
      <w:r w:rsidR="00AE4004">
        <w:t xml:space="preserve"> </w:t>
      </w:r>
      <w:r w:rsidRPr="00842067">
        <w:t>Presidential</w:t>
      </w:r>
      <w:r w:rsidR="00AE4004">
        <w:t xml:space="preserve"> </w:t>
      </w:r>
      <w:r w:rsidRPr="00842067">
        <w:t>Council,</w:t>
      </w:r>
      <w:r w:rsidR="00AE4004">
        <w:t xml:space="preserve"> </w:t>
      </w:r>
      <w:r w:rsidRPr="00842067">
        <w:t>which</w:t>
      </w:r>
      <w:r w:rsidR="00AE4004">
        <w:t xml:space="preserve"> </w:t>
      </w:r>
      <w:r w:rsidRPr="00842067">
        <w:t>comprises</w:t>
      </w:r>
      <w:r w:rsidR="00AE4004">
        <w:t xml:space="preserve"> </w:t>
      </w:r>
      <w:r w:rsidRPr="00842067">
        <w:t>the</w:t>
      </w:r>
      <w:r w:rsidR="00AE4004">
        <w:t xml:space="preserve"> </w:t>
      </w:r>
      <w:r w:rsidRPr="00842067">
        <w:t>President</w:t>
      </w:r>
      <w:r w:rsidR="00AE4004">
        <w:t xml:space="preserve"> </w:t>
      </w:r>
      <w:r w:rsidRPr="00842067">
        <w:t>and</w:t>
      </w:r>
      <w:r w:rsidR="00AE4004">
        <w:t xml:space="preserve"> </w:t>
      </w:r>
      <w:r w:rsidRPr="00842067">
        <w:t>the</w:t>
      </w:r>
      <w:r w:rsidR="00AE4004">
        <w:t xml:space="preserve"> </w:t>
      </w:r>
      <w:r w:rsidRPr="00842067">
        <w:t>two</w:t>
      </w:r>
      <w:r w:rsidR="00AE4004">
        <w:t xml:space="preserve"> </w:t>
      </w:r>
      <w:r w:rsidRPr="00842067">
        <w:t>Vice-Presidents</w:t>
      </w:r>
      <w:r w:rsidR="00AE4004">
        <w:t xml:space="preserve"> </w:t>
      </w:r>
      <w:r w:rsidRPr="00842067">
        <w:t>(art.</w:t>
      </w:r>
      <w:r w:rsidR="00AE4004">
        <w:t xml:space="preserve"> </w:t>
      </w:r>
      <w:r w:rsidRPr="00842067">
        <w:t>51</w:t>
      </w:r>
      <w:r w:rsidR="00AE4004">
        <w:t xml:space="preserve"> </w:t>
      </w:r>
      <w:r w:rsidRPr="00842067">
        <w:t>(1)</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This</w:t>
      </w:r>
      <w:r w:rsidR="00AE4004">
        <w:t xml:space="preserve"> </w:t>
      </w:r>
      <w:r w:rsidRPr="00842067">
        <w:t>composition</w:t>
      </w:r>
      <w:r w:rsidR="00AE4004">
        <w:t xml:space="preserve"> </w:t>
      </w:r>
      <w:r w:rsidRPr="00842067">
        <w:t>was</w:t>
      </w:r>
      <w:r w:rsidR="00AE4004">
        <w:t xml:space="preserve"> </w:t>
      </w:r>
      <w:r w:rsidRPr="00842067">
        <w:t>designed</w:t>
      </w:r>
      <w:r w:rsidR="00AE4004">
        <w:t xml:space="preserve"> </w:t>
      </w:r>
      <w:r w:rsidRPr="00842067">
        <w:t>to</w:t>
      </w:r>
      <w:r w:rsidR="00AE4004">
        <w:t xml:space="preserve"> </w:t>
      </w:r>
      <w:r w:rsidRPr="00842067">
        <w:t>reflect</w:t>
      </w:r>
      <w:r w:rsidR="00AE4004">
        <w:t xml:space="preserve"> </w:t>
      </w:r>
      <w:r w:rsidRPr="00842067">
        <w:t>the</w:t>
      </w:r>
      <w:r w:rsidR="00AE4004">
        <w:t xml:space="preserve"> </w:t>
      </w:r>
      <w:r w:rsidRPr="00842067">
        <w:t>Comprehensive</w:t>
      </w:r>
      <w:r w:rsidR="00AE4004">
        <w:t xml:space="preserve"> </w:t>
      </w:r>
      <w:r w:rsidRPr="00842067">
        <w:t>Peace</w:t>
      </w:r>
      <w:r w:rsidR="00AE4004">
        <w:t xml:space="preserve"> </w:t>
      </w:r>
      <w:r w:rsidRPr="00842067">
        <w:t>Agreement</w:t>
      </w:r>
      <w:r w:rsidR="00AE4004">
        <w:t xml:space="preserve"> </w:t>
      </w:r>
      <w:r w:rsidRPr="00842067">
        <w:t>signed</w:t>
      </w:r>
      <w:r w:rsidR="00AE4004">
        <w:t xml:space="preserve"> </w:t>
      </w:r>
      <w:r w:rsidRPr="00842067">
        <w:t>in</w:t>
      </w:r>
      <w:r w:rsidR="00AE4004">
        <w:t xml:space="preserve"> </w:t>
      </w:r>
      <w:r w:rsidRPr="00842067">
        <w:t>January</w:t>
      </w:r>
      <w:r w:rsidR="00AE4004">
        <w:t xml:space="preserve"> </w:t>
      </w:r>
      <w:r w:rsidRPr="00842067">
        <w:t>2005.</w:t>
      </w:r>
      <w:r w:rsidR="00AE4004">
        <w:t xml:space="preserve"> </w:t>
      </w:r>
      <w:r w:rsidRPr="00842067">
        <w:t>Under</w:t>
      </w:r>
      <w:r w:rsidR="00AE4004">
        <w:t xml:space="preserve"> </w:t>
      </w:r>
      <w:r w:rsidRPr="00842067">
        <w:t>article</w:t>
      </w:r>
      <w:r w:rsidR="00AE4004">
        <w:t xml:space="preserve"> </w:t>
      </w:r>
      <w:r w:rsidRPr="00842067">
        <w:t>52</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President</w:t>
      </w:r>
      <w:r w:rsidR="00AE4004">
        <w:t xml:space="preserve"> </w:t>
      </w:r>
      <w:r w:rsidRPr="00842067">
        <w:t>must</w:t>
      </w:r>
      <w:r w:rsidR="00AE4004">
        <w:t xml:space="preserve"> </w:t>
      </w:r>
      <w:r w:rsidRPr="00842067">
        <w:t>be</w:t>
      </w:r>
      <w:r w:rsidR="00AE4004">
        <w:t xml:space="preserve"> </w:t>
      </w:r>
      <w:r w:rsidRPr="00842067">
        <w:t>directly</w:t>
      </w:r>
      <w:r w:rsidR="00AE4004">
        <w:t xml:space="preserve"> </w:t>
      </w:r>
      <w:r w:rsidRPr="00842067">
        <w:t>elected</w:t>
      </w:r>
      <w:r w:rsidR="00AE4004">
        <w:t xml:space="preserve"> </w:t>
      </w:r>
      <w:r w:rsidRPr="00842067">
        <w:t>by</w:t>
      </w:r>
      <w:r w:rsidR="00AE4004">
        <w:t xml:space="preserve"> </w:t>
      </w:r>
      <w:r w:rsidRPr="00842067">
        <w:t>the</w:t>
      </w:r>
      <w:r w:rsidR="00AE4004">
        <w:t xml:space="preserve"> </w:t>
      </w:r>
      <w:r w:rsidRPr="00842067">
        <w:t>people</w:t>
      </w:r>
      <w:r w:rsidR="00AE4004">
        <w:t xml:space="preserve"> </w:t>
      </w:r>
      <w:r w:rsidRPr="00842067">
        <w:t>in</w:t>
      </w:r>
      <w:r w:rsidR="00AE4004">
        <w:t xml:space="preserve"> </w:t>
      </w:r>
      <w:r w:rsidRPr="00842067">
        <w:t>national</w:t>
      </w:r>
      <w:r w:rsidR="00AE4004">
        <w:t xml:space="preserve"> </w:t>
      </w:r>
      <w:r w:rsidRPr="00842067">
        <w:t>elections</w:t>
      </w:r>
      <w:r w:rsidR="00AE4004">
        <w:t xml:space="preserve"> </w:t>
      </w:r>
      <w:r w:rsidRPr="00842067">
        <w:t>conducted</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regulations</w:t>
      </w:r>
      <w:r w:rsidR="00AE4004">
        <w:t xml:space="preserve"> </w:t>
      </w:r>
      <w:r w:rsidRPr="00842067">
        <w:t>established</w:t>
      </w:r>
      <w:r w:rsidR="00AE4004">
        <w:t xml:space="preserve"> </w:t>
      </w:r>
      <w:r w:rsidRPr="00842067">
        <w:t>by</w:t>
      </w:r>
      <w:r w:rsidR="00AE4004">
        <w:t xml:space="preserve"> </w:t>
      </w:r>
      <w:r w:rsidRPr="00842067">
        <w:t>the</w:t>
      </w:r>
      <w:r w:rsidR="00AE4004">
        <w:t xml:space="preserve"> </w:t>
      </w:r>
      <w:r w:rsidRPr="00842067">
        <w:t>National</w:t>
      </w:r>
      <w:r w:rsidR="00AE4004">
        <w:t xml:space="preserve"> </w:t>
      </w:r>
      <w:r w:rsidRPr="00842067">
        <w:t>Constitutional</w:t>
      </w:r>
      <w:r w:rsidR="00AE4004">
        <w:t xml:space="preserve"> </w:t>
      </w:r>
      <w:r w:rsidRPr="00842067">
        <w:t>Review</w:t>
      </w:r>
      <w:r w:rsidR="00AE4004">
        <w:t xml:space="preserve"> </w:t>
      </w:r>
      <w:r w:rsidRPr="00842067">
        <w:t>Commission.</w:t>
      </w:r>
      <w:r w:rsidR="00AE4004">
        <w:t xml:space="preserve"> </w:t>
      </w:r>
      <w:r w:rsidRPr="00842067">
        <w:t>Article</w:t>
      </w:r>
      <w:r w:rsidR="00AE4004">
        <w:t xml:space="preserve"> </w:t>
      </w:r>
      <w:r w:rsidRPr="00842067">
        <w:t>53</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sets</w:t>
      </w:r>
      <w:r w:rsidR="00AE4004">
        <w:t xml:space="preserve"> </w:t>
      </w:r>
      <w:r w:rsidRPr="00842067">
        <w:t>out</w:t>
      </w:r>
      <w:r w:rsidR="00AE4004">
        <w:t xml:space="preserve"> </w:t>
      </w:r>
      <w:r w:rsidRPr="00842067">
        <w:t>the</w:t>
      </w:r>
      <w:r w:rsidR="00AE4004">
        <w:t xml:space="preserve"> </w:t>
      </w:r>
      <w:r w:rsidRPr="00842067">
        <w:t>conditions</w:t>
      </w:r>
      <w:r w:rsidR="00AE4004">
        <w:t xml:space="preserve"> </w:t>
      </w:r>
      <w:r w:rsidRPr="00842067">
        <w:t>for</w:t>
      </w:r>
      <w:r w:rsidR="00AE4004">
        <w:t xml:space="preserve"> </w:t>
      </w:r>
      <w:r w:rsidRPr="00842067">
        <w:t>nomination</w:t>
      </w:r>
      <w:r w:rsidR="00AE4004">
        <w:t xml:space="preserve"> </w:t>
      </w:r>
      <w:r w:rsidRPr="00842067">
        <w:t>as</w:t>
      </w:r>
      <w:r w:rsidR="00AE4004">
        <w:t xml:space="preserve"> </w:t>
      </w:r>
      <w:r w:rsidRPr="00842067">
        <w:t>a</w:t>
      </w:r>
      <w:r w:rsidR="00AE4004">
        <w:t xml:space="preserve"> </w:t>
      </w:r>
      <w:r w:rsidRPr="00842067">
        <w:t>presidential</w:t>
      </w:r>
      <w:r w:rsidR="00AE4004">
        <w:t xml:space="preserve"> </w:t>
      </w:r>
      <w:r w:rsidRPr="00842067">
        <w:t>candidate,</w:t>
      </w:r>
      <w:r w:rsidR="00AE4004">
        <w:t xml:space="preserve"> </w:t>
      </w:r>
      <w:r w:rsidRPr="00842067">
        <w:t>which</w:t>
      </w:r>
      <w:r w:rsidR="00AE4004">
        <w:t xml:space="preserve"> </w:t>
      </w:r>
      <w:r w:rsidRPr="00842067">
        <w:t>is</w:t>
      </w:r>
      <w:r w:rsidR="00AE4004">
        <w:t xml:space="preserve"> </w:t>
      </w:r>
      <w:r w:rsidRPr="00842067">
        <w:t>not</w:t>
      </w:r>
      <w:r w:rsidR="00AE4004">
        <w:t xml:space="preserve"> </w:t>
      </w:r>
      <w:r w:rsidRPr="00842067">
        <w:t>contingent</w:t>
      </w:r>
      <w:r w:rsidR="00AE4004">
        <w:t xml:space="preserve"> </w:t>
      </w:r>
      <w:r w:rsidRPr="00842067">
        <w:t>on</w:t>
      </w:r>
      <w:r w:rsidR="00AE4004">
        <w:t xml:space="preserve"> </w:t>
      </w:r>
      <w:r w:rsidRPr="00842067">
        <w:t>any</w:t>
      </w:r>
      <w:r w:rsidR="00AE4004">
        <w:t xml:space="preserve"> </w:t>
      </w:r>
      <w:r w:rsidRPr="00842067">
        <w:t>particular</w:t>
      </w:r>
      <w:r w:rsidR="00AE4004">
        <w:t xml:space="preserve"> </w:t>
      </w:r>
      <w:r w:rsidRPr="00842067">
        <w:t>religion,</w:t>
      </w:r>
      <w:r w:rsidR="00AE4004">
        <w:t xml:space="preserve"> </w:t>
      </w:r>
      <w:r w:rsidRPr="00842067">
        <w:t>race,</w:t>
      </w:r>
      <w:r w:rsidR="00AE4004">
        <w:t xml:space="preserve"> </w:t>
      </w:r>
      <w:r w:rsidRPr="00842067">
        <w:t>sex</w:t>
      </w:r>
      <w:r w:rsidR="00AE4004">
        <w:t xml:space="preserve"> </w:t>
      </w:r>
      <w:r w:rsidRPr="00842067">
        <w:t>or</w:t>
      </w:r>
      <w:r w:rsidR="00AE4004">
        <w:t xml:space="preserve"> </w:t>
      </w:r>
      <w:r w:rsidRPr="00842067">
        <w:t>affiliation.</w:t>
      </w:r>
      <w:r w:rsidR="00AE4004">
        <w:t xml:space="preserve"> </w:t>
      </w:r>
      <w:r w:rsidRPr="00842067">
        <w:t>The</w:t>
      </w:r>
      <w:r w:rsidR="00AE4004">
        <w:t xml:space="preserve"> </w:t>
      </w:r>
      <w:r w:rsidRPr="00842067">
        <w:t>only</w:t>
      </w:r>
      <w:r w:rsidR="00AE4004">
        <w:t xml:space="preserve"> </w:t>
      </w:r>
      <w:r w:rsidRPr="00842067">
        <w:t>requirements</w:t>
      </w:r>
      <w:r w:rsidR="00AE4004">
        <w:t xml:space="preserve"> </w:t>
      </w:r>
      <w:r w:rsidRPr="00842067">
        <w:t>under</w:t>
      </w:r>
      <w:r w:rsidR="00AE4004">
        <w:t xml:space="preserve"> </w:t>
      </w:r>
      <w:r w:rsidRPr="00842067">
        <w:t>the</w:t>
      </w:r>
      <w:r w:rsidR="00AE4004">
        <w:t xml:space="preserve"> </w:t>
      </w:r>
      <w:r w:rsidRPr="00842067">
        <w:t>Constitution</w:t>
      </w:r>
      <w:r w:rsidR="00AE4004">
        <w:t xml:space="preserve"> </w:t>
      </w:r>
      <w:r w:rsidRPr="00842067">
        <w:t>are</w:t>
      </w:r>
      <w:r w:rsidR="00AE4004">
        <w:t xml:space="preserve"> </w:t>
      </w:r>
      <w:r w:rsidRPr="00842067">
        <w:t>that</w:t>
      </w:r>
      <w:r w:rsidR="00AE4004">
        <w:t xml:space="preserve"> </w:t>
      </w:r>
      <w:r w:rsidRPr="00842067">
        <w:t>the</w:t>
      </w:r>
      <w:r w:rsidR="00AE4004">
        <w:t xml:space="preserve"> </w:t>
      </w:r>
      <w:r w:rsidRPr="00842067">
        <w:t>candidate</w:t>
      </w:r>
      <w:r w:rsidR="00AE4004">
        <w:t xml:space="preserve"> </w:t>
      </w:r>
      <w:r w:rsidRPr="00842067">
        <w:t>must</w:t>
      </w:r>
      <w:r w:rsidR="00AE4004">
        <w:t xml:space="preserve"> </w:t>
      </w:r>
      <w:r w:rsidRPr="00842067">
        <w:t>be</w:t>
      </w:r>
      <w:r w:rsidR="00AE4004">
        <w:t xml:space="preserve"> </w:t>
      </w:r>
      <w:r w:rsidRPr="00842067">
        <w:t>a</w:t>
      </w:r>
      <w:r w:rsidR="00AE4004">
        <w:t xml:space="preserve"> </w:t>
      </w:r>
      <w:r w:rsidRPr="00842067">
        <w:t>Sudanese</w:t>
      </w:r>
      <w:r w:rsidR="00AE4004">
        <w:t xml:space="preserve"> </w:t>
      </w:r>
      <w:r w:rsidRPr="00842067">
        <w:t>national</w:t>
      </w:r>
      <w:r w:rsidR="00AE4004">
        <w:t xml:space="preserve"> </w:t>
      </w:r>
      <w:r w:rsidRPr="00842067">
        <w:t>by</w:t>
      </w:r>
      <w:r w:rsidR="00AE4004">
        <w:t xml:space="preserve"> </w:t>
      </w:r>
      <w:r w:rsidRPr="00842067">
        <w:t>birth,</w:t>
      </w:r>
      <w:r w:rsidR="00AE4004">
        <w:t xml:space="preserve"> </w:t>
      </w:r>
      <w:r w:rsidRPr="00842067">
        <w:t>of</w:t>
      </w:r>
      <w:r w:rsidR="00AE4004">
        <w:t xml:space="preserve"> </w:t>
      </w:r>
      <w:r w:rsidRPr="00842067">
        <w:t>sound</w:t>
      </w:r>
      <w:r w:rsidR="00AE4004">
        <w:t xml:space="preserve"> </w:t>
      </w:r>
      <w:r w:rsidRPr="00842067">
        <w:t>mind,</w:t>
      </w:r>
      <w:r w:rsidR="00AE4004">
        <w:t xml:space="preserve"> </w:t>
      </w:r>
      <w:r w:rsidRPr="00842067">
        <w:t>at</w:t>
      </w:r>
      <w:r w:rsidR="00AE4004">
        <w:t xml:space="preserve"> </w:t>
      </w:r>
      <w:r w:rsidRPr="00842067">
        <w:t>least</w:t>
      </w:r>
      <w:r w:rsidR="00AE4004">
        <w:t xml:space="preserve"> </w:t>
      </w:r>
      <w:r w:rsidRPr="00842067">
        <w:t>40</w:t>
      </w:r>
      <w:r w:rsidR="00AE4004">
        <w:t xml:space="preserve"> </w:t>
      </w:r>
      <w:r w:rsidRPr="00842067">
        <w:t>years</w:t>
      </w:r>
      <w:r w:rsidR="00AE4004">
        <w:t xml:space="preserve"> </w:t>
      </w:r>
      <w:r w:rsidRPr="00842067">
        <w:t>of</w:t>
      </w:r>
      <w:r w:rsidR="00AE4004">
        <w:t xml:space="preserve"> </w:t>
      </w:r>
      <w:r w:rsidRPr="00842067">
        <w:t>age</w:t>
      </w:r>
      <w:r w:rsidR="00AE4004">
        <w:t xml:space="preserve"> </w:t>
      </w:r>
      <w:r w:rsidRPr="00842067">
        <w:t>and</w:t>
      </w:r>
      <w:r w:rsidR="00AE4004">
        <w:t xml:space="preserve"> </w:t>
      </w:r>
      <w:r w:rsidRPr="00842067">
        <w:t>literate,</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having</w:t>
      </w:r>
      <w:r w:rsidR="00AE4004">
        <w:t xml:space="preserve"> </w:t>
      </w:r>
      <w:r w:rsidRPr="00842067">
        <w:t>no</w:t>
      </w:r>
      <w:r w:rsidR="00AE4004">
        <w:t xml:space="preserve"> </w:t>
      </w:r>
      <w:r w:rsidRPr="00842067">
        <w:t>convictions</w:t>
      </w:r>
      <w:r w:rsidR="00AE4004">
        <w:t xml:space="preserve"> </w:t>
      </w:r>
      <w:r w:rsidRPr="00842067">
        <w:t>for</w:t>
      </w:r>
      <w:r w:rsidR="00AE4004">
        <w:t xml:space="preserve"> </w:t>
      </w:r>
      <w:r w:rsidRPr="00842067">
        <w:t>any</w:t>
      </w:r>
      <w:r w:rsidR="00AE4004">
        <w:t xml:space="preserve"> </w:t>
      </w:r>
      <w:r w:rsidRPr="00842067">
        <w:t>offence</w:t>
      </w:r>
      <w:r w:rsidR="00AE4004">
        <w:t xml:space="preserve"> </w:t>
      </w:r>
      <w:r w:rsidRPr="00842067">
        <w:t>involving</w:t>
      </w:r>
      <w:r w:rsidR="00AE4004">
        <w:t xml:space="preserve"> </w:t>
      </w:r>
      <w:r w:rsidRPr="00842067">
        <w:t>dishonesty</w:t>
      </w:r>
      <w:r w:rsidR="00AE4004">
        <w:t xml:space="preserve"> </w:t>
      </w:r>
      <w:r w:rsidRPr="00842067">
        <w:t>or</w:t>
      </w:r>
      <w:r w:rsidR="00AE4004">
        <w:t xml:space="preserve"> </w:t>
      </w:r>
      <w:r w:rsidRPr="00842067">
        <w:t>moral</w:t>
      </w:r>
      <w:r w:rsidR="00AE4004">
        <w:t xml:space="preserve"> </w:t>
      </w:r>
      <w:r w:rsidRPr="00842067">
        <w:t>turpitude.</w:t>
      </w:r>
    </w:p>
    <w:p w:rsidR="00842067" w:rsidRPr="00842067" w:rsidRDefault="00842067" w:rsidP="00842067">
      <w:pPr>
        <w:pStyle w:val="SingleTxtG"/>
      </w:pPr>
      <w:r w:rsidRPr="00842067">
        <w:t>36.</w:t>
      </w:r>
      <w:r w:rsidRPr="00842067">
        <w:tab/>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has</w:t>
      </w:r>
      <w:r w:rsidR="00AE4004">
        <w:t xml:space="preserve"> </w:t>
      </w:r>
      <w:r w:rsidRPr="00842067">
        <w:t>two</w:t>
      </w:r>
      <w:r w:rsidR="00AE4004">
        <w:t xml:space="preserve"> </w:t>
      </w:r>
      <w:r w:rsidRPr="00842067">
        <w:t>Vice-Presidents,</w:t>
      </w:r>
      <w:r w:rsidR="00AE4004">
        <w:t xml:space="preserve"> </w:t>
      </w:r>
      <w:r w:rsidRPr="00842067">
        <w:t>including</w:t>
      </w:r>
      <w:r w:rsidR="00AE4004">
        <w:t xml:space="preserve"> </w:t>
      </w:r>
      <w:r w:rsidRPr="00842067">
        <w:t>a</w:t>
      </w:r>
      <w:r w:rsidR="00AE4004">
        <w:t xml:space="preserve"> </w:t>
      </w:r>
      <w:r w:rsidRPr="00842067">
        <w:t>First</w:t>
      </w:r>
      <w:r w:rsidR="00AE4004">
        <w:t xml:space="preserve"> </w:t>
      </w:r>
      <w:r w:rsidRPr="00842067">
        <w:t>Vice-President,</w:t>
      </w:r>
      <w:r w:rsidR="00AE4004">
        <w:t xml:space="preserve"> </w:t>
      </w:r>
      <w:r w:rsidRPr="00842067">
        <w:t>one</w:t>
      </w:r>
      <w:r w:rsidR="00AE4004">
        <w:t xml:space="preserve"> </w:t>
      </w:r>
      <w:r w:rsidRPr="00842067">
        <w:t>from</w:t>
      </w:r>
      <w:r w:rsidR="00AE4004">
        <w:t xml:space="preserve"> </w:t>
      </w:r>
      <w:r w:rsidRPr="00842067">
        <w:t>the</w:t>
      </w:r>
      <w:r w:rsidR="00AE4004">
        <w:t xml:space="preserve"> </w:t>
      </w:r>
      <w:r w:rsidRPr="00842067">
        <w:t>north</w:t>
      </w:r>
      <w:r w:rsidR="00AE4004">
        <w:t xml:space="preserve"> </w:t>
      </w:r>
      <w:r w:rsidRPr="00842067">
        <w:t>of</w:t>
      </w:r>
      <w:r w:rsidR="00AE4004">
        <w:t xml:space="preserve"> </w:t>
      </w:r>
      <w:r w:rsidRPr="00842067">
        <w:t>the</w:t>
      </w:r>
      <w:r w:rsidR="00AE4004">
        <w:t xml:space="preserve"> </w:t>
      </w:r>
      <w:r w:rsidRPr="00842067">
        <w:t>country</w:t>
      </w:r>
      <w:r w:rsidR="00AE4004">
        <w:t xml:space="preserve"> </w:t>
      </w:r>
      <w:r w:rsidRPr="00842067">
        <w:t>and</w:t>
      </w:r>
      <w:r w:rsidR="00AE4004">
        <w:t xml:space="preserve"> </w:t>
      </w:r>
      <w:r w:rsidRPr="00842067">
        <w:t>the</w:t>
      </w:r>
      <w:r w:rsidR="00AE4004">
        <w:t xml:space="preserve"> </w:t>
      </w:r>
      <w:r w:rsidRPr="00842067">
        <w:t>other</w:t>
      </w:r>
      <w:r w:rsidR="00AE4004">
        <w:t xml:space="preserve"> </w:t>
      </w:r>
      <w:r w:rsidRPr="00842067">
        <w:t>from</w:t>
      </w:r>
      <w:r w:rsidR="00AE4004">
        <w:t xml:space="preserve"> </w:t>
      </w:r>
      <w:r w:rsidRPr="00842067">
        <w:t>the</w:t>
      </w:r>
      <w:r w:rsidR="00AE4004">
        <w:t xml:space="preserve"> </w:t>
      </w:r>
      <w:r w:rsidRPr="00842067">
        <w:t>south,</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article</w:t>
      </w:r>
      <w:r w:rsidR="00AE4004">
        <w:t xml:space="preserve"> </w:t>
      </w:r>
      <w:r w:rsidRPr="00842067">
        <w:t>62</w:t>
      </w:r>
      <w:r w:rsidR="00AE4004">
        <w:t xml:space="preserve"> </w:t>
      </w:r>
      <w:r w:rsidRPr="00842067">
        <w:t>(1)</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If</w:t>
      </w:r>
      <w:r w:rsidR="00AE4004">
        <w:t xml:space="preserve"> </w:t>
      </w:r>
      <w:r w:rsidRPr="00842067">
        <w:t>the</w:t>
      </w:r>
      <w:r w:rsidR="00AE4004">
        <w:t xml:space="preserve"> </w:t>
      </w:r>
      <w:r w:rsidRPr="00842067">
        <w:t>election</w:t>
      </w:r>
      <w:r w:rsidR="00AE4004">
        <w:t xml:space="preserve"> </w:t>
      </w:r>
      <w:r w:rsidRPr="00842067">
        <w:t>outcome</w:t>
      </w:r>
      <w:r w:rsidR="00AE4004">
        <w:t xml:space="preserve"> </w:t>
      </w:r>
      <w:r w:rsidRPr="00842067">
        <w:t>is</w:t>
      </w:r>
      <w:r w:rsidR="00AE4004">
        <w:t xml:space="preserve"> </w:t>
      </w:r>
      <w:r w:rsidRPr="00842067">
        <w:t>a</w:t>
      </w:r>
      <w:r w:rsidR="00AE4004">
        <w:t xml:space="preserve"> </w:t>
      </w:r>
      <w:r w:rsidRPr="00842067">
        <w:t>President</w:t>
      </w:r>
      <w:r w:rsidR="00AE4004">
        <w:t xml:space="preserve"> </w:t>
      </w:r>
      <w:r w:rsidRPr="00842067">
        <w:t>from</w:t>
      </w:r>
      <w:r w:rsidR="00AE4004">
        <w:t xml:space="preserve"> </w:t>
      </w:r>
      <w:r w:rsidRPr="00842067">
        <w:t>the</w:t>
      </w:r>
      <w:r w:rsidR="00AE4004">
        <w:t xml:space="preserve"> </w:t>
      </w:r>
      <w:r w:rsidRPr="00842067">
        <w:t>north,</w:t>
      </w:r>
      <w:r w:rsidR="00AE4004">
        <w:t xml:space="preserve"> </w:t>
      </w:r>
      <w:r w:rsidRPr="00842067">
        <w:t>the</w:t>
      </w:r>
      <w:r w:rsidR="00AE4004">
        <w:t xml:space="preserve"> </w:t>
      </w:r>
      <w:r w:rsidRPr="00842067">
        <w:t>First</w:t>
      </w:r>
      <w:r w:rsidR="00AE4004">
        <w:t xml:space="preserve"> </w:t>
      </w:r>
      <w:r w:rsidRPr="00842067">
        <w:t>Vice-President</w:t>
      </w:r>
      <w:r w:rsidR="00AE4004">
        <w:t xml:space="preserve"> </w:t>
      </w:r>
      <w:r w:rsidRPr="00842067">
        <w:t>must</w:t>
      </w:r>
      <w:r w:rsidR="00AE4004">
        <w:t xml:space="preserve"> </w:t>
      </w:r>
      <w:r w:rsidRPr="00842067">
        <w:t>then</w:t>
      </w:r>
      <w:r w:rsidR="00AE4004">
        <w:t xml:space="preserve"> </w:t>
      </w:r>
      <w:r w:rsidRPr="00842067">
        <w:t>be</w:t>
      </w:r>
      <w:r w:rsidR="00AE4004">
        <w:t xml:space="preserve"> </w:t>
      </w:r>
      <w:r w:rsidRPr="00842067">
        <w:t>from</w:t>
      </w:r>
      <w:r w:rsidR="00AE4004">
        <w:t xml:space="preserve"> </w:t>
      </w:r>
      <w:r w:rsidRPr="00842067">
        <w:t>the</w:t>
      </w:r>
      <w:r w:rsidR="00AE4004">
        <w:t xml:space="preserve"> </w:t>
      </w:r>
      <w:r w:rsidRPr="00842067">
        <w:t>south,</w:t>
      </w:r>
      <w:r w:rsidR="00AE4004">
        <w:t xml:space="preserve"> </w:t>
      </w:r>
      <w:r w:rsidRPr="00842067">
        <w:t>and</w:t>
      </w:r>
      <w:r w:rsidR="00AE4004">
        <w:t xml:space="preserve"> </w:t>
      </w:r>
      <w:r w:rsidRPr="00842067">
        <w:t>if</w:t>
      </w:r>
      <w:r w:rsidR="00AE4004">
        <w:t xml:space="preserve"> </w:t>
      </w:r>
      <w:r w:rsidRPr="00842067">
        <w:t>the</w:t>
      </w:r>
      <w:r w:rsidR="00AE4004">
        <w:t xml:space="preserve"> </w:t>
      </w:r>
      <w:r w:rsidRPr="00842067">
        <w:t>outcome</w:t>
      </w:r>
      <w:r w:rsidR="00AE4004">
        <w:t xml:space="preserve"> </w:t>
      </w:r>
      <w:r w:rsidRPr="00842067">
        <w:t>is</w:t>
      </w:r>
      <w:r w:rsidR="00AE4004">
        <w:t xml:space="preserve"> </w:t>
      </w:r>
      <w:r w:rsidRPr="00842067">
        <w:t>a</w:t>
      </w:r>
      <w:r w:rsidR="00AE4004">
        <w:t xml:space="preserve"> </w:t>
      </w:r>
      <w:r w:rsidRPr="00842067">
        <w:t>President</w:t>
      </w:r>
      <w:r w:rsidR="00AE4004">
        <w:t xml:space="preserve"> </w:t>
      </w:r>
      <w:r w:rsidRPr="00842067">
        <w:t>from</w:t>
      </w:r>
      <w:r w:rsidR="00AE4004">
        <w:t xml:space="preserve"> </w:t>
      </w:r>
      <w:r w:rsidRPr="00842067">
        <w:t>the</w:t>
      </w:r>
      <w:r w:rsidR="00AE4004">
        <w:t xml:space="preserve"> </w:t>
      </w:r>
      <w:r w:rsidRPr="00842067">
        <w:t>south,</w:t>
      </w:r>
      <w:r w:rsidR="00AE4004">
        <w:t xml:space="preserve"> </w:t>
      </w:r>
      <w:r w:rsidRPr="00842067">
        <w:t>the</w:t>
      </w:r>
      <w:r w:rsidR="00AE4004">
        <w:t xml:space="preserve"> </w:t>
      </w:r>
      <w:r w:rsidRPr="00842067">
        <w:t>First</w:t>
      </w:r>
      <w:r w:rsidR="00AE4004">
        <w:t xml:space="preserve"> </w:t>
      </w:r>
      <w:r w:rsidRPr="00842067">
        <w:t>Vice-President</w:t>
      </w:r>
      <w:r w:rsidR="00AE4004">
        <w:t xml:space="preserve"> </w:t>
      </w:r>
      <w:r w:rsidRPr="00842067">
        <w:t>must</w:t>
      </w:r>
      <w:r w:rsidR="00AE4004">
        <w:t xml:space="preserve"> </w:t>
      </w:r>
      <w:r w:rsidRPr="00842067">
        <w:t>be</w:t>
      </w:r>
      <w:r w:rsidR="00AE4004">
        <w:t xml:space="preserve"> </w:t>
      </w:r>
      <w:r w:rsidRPr="00842067">
        <w:t>from</w:t>
      </w:r>
      <w:r w:rsidR="00AE4004">
        <w:t xml:space="preserve"> </w:t>
      </w:r>
      <w:r w:rsidRPr="00842067">
        <w:t>the</w:t>
      </w:r>
      <w:r w:rsidR="00AE4004">
        <w:t xml:space="preserve"> </w:t>
      </w:r>
      <w:r w:rsidRPr="00842067">
        <w:t>north.</w:t>
      </w:r>
      <w:r w:rsidR="00AE4004">
        <w:t xml:space="preserve"> </w:t>
      </w:r>
      <w:r w:rsidRPr="00842067">
        <w:t>The</w:t>
      </w:r>
      <w:r w:rsidR="00AE4004">
        <w:t xml:space="preserve"> </w:t>
      </w:r>
      <w:r w:rsidRPr="00842067">
        <w:t>two</w:t>
      </w:r>
      <w:r w:rsidR="00AE4004">
        <w:t xml:space="preserve"> </w:t>
      </w:r>
      <w:r w:rsidRPr="00842067">
        <w:t>Vice</w:t>
      </w:r>
      <w:r w:rsidRPr="00842067">
        <w:noBreakHyphen/>
        <w:t>Presidents</w:t>
      </w:r>
      <w:r w:rsidR="00AE4004">
        <w:t xml:space="preserve"> </w:t>
      </w:r>
      <w:r w:rsidRPr="00842067">
        <w:t>are</w:t>
      </w:r>
      <w:r w:rsidR="00AE4004">
        <w:t xml:space="preserve"> </w:t>
      </w:r>
      <w:r w:rsidRPr="00842067">
        <w:t>subject</w:t>
      </w:r>
      <w:r w:rsidR="00AE4004">
        <w:t xml:space="preserve"> </w:t>
      </w:r>
      <w:r w:rsidRPr="00842067">
        <w:t>to</w:t>
      </w:r>
      <w:r w:rsidR="00AE4004">
        <w:t xml:space="preserve"> </w:t>
      </w:r>
      <w:r w:rsidRPr="00842067">
        <w:t>the</w:t>
      </w:r>
      <w:r w:rsidR="00AE4004">
        <w:t xml:space="preserve"> </w:t>
      </w:r>
      <w:r w:rsidRPr="00842067">
        <w:t>same</w:t>
      </w:r>
      <w:r w:rsidR="00AE4004">
        <w:t xml:space="preserve"> </w:t>
      </w:r>
      <w:r w:rsidRPr="00842067">
        <w:t>eligibility</w:t>
      </w:r>
      <w:r w:rsidR="00AE4004">
        <w:t xml:space="preserve"> </w:t>
      </w:r>
      <w:r w:rsidRPr="00842067">
        <w:t>requirements</w:t>
      </w:r>
      <w:r w:rsidR="00AE4004">
        <w:t xml:space="preserve"> </w:t>
      </w:r>
      <w:r w:rsidRPr="00842067">
        <w:t>as</w:t>
      </w:r>
      <w:r w:rsidR="00AE4004">
        <w:t xml:space="preserve"> </w:t>
      </w:r>
      <w:r w:rsidRPr="00842067">
        <w:t>candidates</w:t>
      </w:r>
      <w:r w:rsidR="00AE4004">
        <w:t xml:space="preserve"> </w:t>
      </w:r>
      <w:r w:rsidRPr="00842067">
        <w:t>standing</w:t>
      </w:r>
      <w:r w:rsidR="00AE4004">
        <w:t xml:space="preserve"> </w:t>
      </w:r>
      <w:r w:rsidRPr="00842067">
        <w:t>for</w:t>
      </w:r>
      <w:r w:rsidR="00AE4004">
        <w:t xml:space="preserve"> </w:t>
      </w:r>
      <w:r w:rsidRPr="00842067">
        <w:t>election</w:t>
      </w:r>
      <w:r w:rsidR="00AE4004">
        <w:t xml:space="preserve"> </w:t>
      </w:r>
      <w:r w:rsidRPr="00842067">
        <w:t>as</w:t>
      </w:r>
      <w:r w:rsidR="00AE4004">
        <w:t xml:space="preserve"> </w:t>
      </w:r>
      <w:r w:rsidRPr="00842067">
        <w:t>President,</w:t>
      </w:r>
      <w:r w:rsidR="00AE4004">
        <w:t xml:space="preserve"> </w:t>
      </w:r>
      <w:r w:rsidRPr="00842067">
        <w:t>set</w:t>
      </w:r>
      <w:r w:rsidR="00AE4004">
        <w:t xml:space="preserve"> </w:t>
      </w:r>
      <w:r w:rsidRPr="00842067">
        <w:t>out</w:t>
      </w:r>
      <w:r w:rsidR="00AE4004">
        <w:t xml:space="preserve"> </w:t>
      </w:r>
      <w:r w:rsidRPr="00842067">
        <w:t>in</w:t>
      </w:r>
      <w:r w:rsidR="00AE4004">
        <w:t xml:space="preserve"> </w:t>
      </w:r>
      <w:r w:rsidRPr="00842067">
        <w:t>article</w:t>
      </w:r>
      <w:r w:rsidR="00AE4004">
        <w:t xml:space="preserve"> </w:t>
      </w:r>
      <w:r w:rsidRPr="00842067">
        <w:t>53</w:t>
      </w:r>
      <w:r w:rsidR="00AE4004">
        <w:t xml:space="preserve"> </w:t>
      </w:r>
      <w:r w:rsidRPr="00842067">
        <w:t>of</w:t>
      </w:r>
      <w:r w:rsidR="00AE4004">
        <w:t xml:space="preserve"> </w:t>
      </w:r>
      <w:r w:rsidRPr="00842067">
        <w:t>the</w:t>
      </w:r>
      <w:r w:rsidR="00AE4004">
        <w:t xml:space="preserve"> </w:t>
      </w:r>
      <w:r w:rsidRPr="00842067">
        <w:t>Constitution.</w:t>
      </w:r>
    </w:p>
    <w:p w:rsidR="00842067" w:rsidRPr="00842067" w:rsidRDefault="00842067" w:rsidP="00325CE4">
      <w:pPr>
        <w:pStyle w:val="H23G"/>
      </w:pPr>
      <w:r w:rsidRPr="00842067">
        <w:tab/>
      </w:r>
      <w:r w:rsidRPr="00842067">
        <w:tab/>
        <w:t>The</w:t>
      </w:r>
      <w:r w:rsidR="00AE4004">
        <w:t xml:space="preserve"> </w:t>
      </w:r>
      <w:r w:rsidRPr="00842067">
        <w:t>National</w:t>
      </w:r>
      <w:r w:rsidR="00AE4004">
        <w:t xml:space="preserve"> </w:t>
      </w:r>
      <w:r w:rsidRPr="00842067">
        <w:t>Council</w:t>
      </w:r>
      <w:r w:rsidR="00AE4004">
        <w:t xml:space="preserve"> </w:t>
      </w:r>
      <w:r w:rsidRPr="00842067">
        <w:t>of</w:t>
      </w:r>
      <w:r w:rsidR="00AE4004">
        <w:t xml:space="preserve"> </w:t>
      </w:r>
      <w:r w:rsidRPr="00842067">
        <w:t>Ministers</w:t>
      </w:r>
    </w:p>
    <w:p w:rsidR="00842067" w:rsidRPr="00842067" w:rsidRDefault="00842067" w:rsidP="00842067">
      <w:pPr>
        <w:pStyle w:val="SingleTxtG"/>
      </w:pPr>
      <w:r w:rsidRPr="00842067">
        <w:t>37.</w:t>
      </w:r>
      <w:r w:rsidRPr="00842067">
        <w:tab/>
        <w:t>The</w:t>
      </w:r>
      <w:r w:rsidR="00AE4004">
        <w:t xml:space="preserve"> </w:t>
      </w:r>
      <w:r w:rsidRPr="00842067">
        <w:t>National</w:t>
      </w:r>
      <w:r w:rsidR="00AE4004">
        <w:t xml:space="preserve"> </w:t>
      </w:r>
      <w:r w:rsidRPr="00842067">
        <w:t>Council</w:t>
      </w:r>
      <w:r w:rsidR="00AE4004">
        <w:t xml:space="preserve"> </w:t>
      </w:r>
      <w:r w:rsidRPr="00842067">
        <w:t>of</w:t>
      </w:r>
      <w:r w:rsidR="00AE4004">
        <w:t xml:space="preserve"> </w:t>
      </w:r>
      <w:r w:rsidRPr="00842067">
        <w:t>Ministers</w:t>
      </w:r>
      <w:r w:rsidR="00AE4004">
        <w:t xml:space="preserve"> </w:t>
      </w:r>
      <w:r w:rsidRPr="00842067">
        <w:t>represents</w:t>
      </w:r>
      <w:r w:rsidR="00AE4004">
        <w:t xml:space="preserve"> </w:t>
      </w:r>
      <w:r w:rsidRPr="00842067">
        <w:t>the</w:t>
      </w:r>
      <w:r w:rsidR="00AE4004">
        <w:t xml:space="preserve"> </w:t>
      </w:r>
      <w:r w:rsidRPr="00842067">
        <w:t>federal</w:t>
      </w:r>
      <w:r w:rsidR="00AE4004">
        <w:t xml:space="preserve"> </w:t>
      </w:r>
      <w:r w:rsidRPr="00842067">
        <w:t>government</w:t>
      </w:r>
      <w:r w:rsidR="00AE4004">
        <w:t xml:space="preserve"> </w:t>
      </w:r>
      <w:r w:rsidRPr="00842067">
        <w:t>and</w:t>
      </w:r>
      <w:r w:rsidR="00AE4004">
        <w:t xml:space="preserve"> </w:t>
      </w:r>
      <w:r w:rsidRPr="00842067">
        <w:t>comprises</w:t>
      </w:r>
      <w:r w:rsidR="00AE4004">
        <w:t xml:space="preserve"> </w:t>
      </w:r>
      <w:r w:rsidRPr="00842067">
        <w:t>several</w:t>
      </w:r>
      <w:r w:rsidR="00AE4004">
        <w:t xml:space="preserve"> </w:t>
      </w:r>
      <w:r w:rsidRPr="00842067">
        <w:t>ministers</w:t>
      </w:r>
      <w:r w:rsidR="00AE4004">
        <w:t xml:space="preserve"> </w:t>
      </w:r>
      <w:r w:rsidRPr="00842067">
        <w:t>who</w:t>
      </w:r>
      <w:r w:rsidR="00AE4004">
        <w:t xml:space="preserve"> </w:t>
      </w:r>
      <w:r w:rsidRPr="00842067">
        <w:t>are</w:t>
      </w:r>
      <w:r w:rsidR="00AE4004">
        <w:t xml:space="preserve"> </w:t>
      </w:r>
      <w:r w:rsidRPr="00842067">
        <w:t>appointed</w:t>
      </w:r>
      <w:r w:rsidR="00AE4004">
        <w:t xml:space="preserve"> </w:t>
      </w:r>
      <w:r w:rsidRPr="00842067">
        <w:t>by</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pursuant</w:t>
      </w:r>
      <w:r w:rsidR="00AE4004">
        <w:t xml:space="preserve"> </w:t>
      </w:r>
      <w:r w:rsidRPr="00842067">
        <w:t>to</w:t>
      </w:r>
      <w:r w:rsidR="00AE4004">
        <w:t xml:space="preserve"> </w:t>
      </w:r>
      <w:r w:rsidRPr="00842067">
        <w:t>article</w:t>
      </w:r>
      <w:r w:rsidR="00AE4004">
        <w:t xml:space="preserve"> </w:t>
      </w:r>
      <w:r w:rsidRPr="00842067">
        <w:t>70</w:t>
      </w:r>
      <w:r w:rsidR="00AE4004">
        <w:t xml:space="preserve"> </w:t>
      </w:r>
      <w:r w:rsidRPr="00842067">
        <w:t>(1)</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after</w:t>
      </w:r>
      <w:r w:rsidR="00AE4004">
        <w:t xml:space="preserve"> </w:t>
      </w:r>
      <w:r w:rsidRPr="00842067">
        <w:t>consultation</w:t>
      </w:r>
      <w:r w:rsidR="00AE4004">
        <w:t xml:space="preserve"> </w:t>
      </w:r>
      <w:r w:rsidRPr="00842067">
        <w:t>with</w:t>
      </w:r>
      <w:r w:rsidR="00AE4004">
        <w:t xml:space="preserve"> </w:t>
      </w:r>
      <w:r w:rsidRPr="00842067">
        <w:t>his</w:t>
      </w:r>
      <w:r w:rsidR="00AE4004">
        <w:t xml:space="preserve"> </w:t>
      </w:r>
      <w:r w:rsidRPr="00842067">
        <w:t>two</w:t>
      </w:r>
      <w:r w:rsidR="00AE4004">
        <w:t xml:space="preserve"> </w:t>
      </w:r>
      <w:r w:rsidRPr="00842067">
        <w:t>Vice-Presidents,</w:t>
      </w:r>
      <w:r w:rsidR="00AE4004">
        <w:t xml:space="preserve"> </w:t>
      </w:r>
      <w:r w:rsidRPr="00842067">
        <w:t>and</w:t>
      </w:r>
      <w:r w:rsidR="00AE4004">
        <w:t xml:space="preserve"> </w:t>
      </w:r>
      <w:r w:rsidRPr="00842067">
        <w:t>who</w:t>
      </w:r>
      <w:r w:rsidR="00AE4004">
        <w:t xml:space="preserve"> </w:t>
      </w:r>
      <w:r w:rsidRPr="00842067">
        <w:t>are</w:t>
      </w:r>
      <w:r w:rsidR="00AE4004">
        <w:t xml:space="preserve"> </w:t>
      </w:r>
      <w:r w:rsidRPr="00842067">
        <w:t>collectively</w:t>
      </w:r>
      <w:r w:rsidR="00AE4004">
        <w:t xml:space="preserve"> </w:t>
      </w:r>
      <w:r w:rsidRPr="00842067">
        <w:t>and</w:t>
      </w:r>
      <w:r w:rsidR="00AE4004">
        <w:t xml:space="preserve"> </w:t>
      </w:r>
      <w:r w:rsidRPr="00842067">
        <w:t>individually</w:t>
      </w:r>
      <w:r w:rsidR="00AE4004">
        <w:t xml:space="preserve"> </w:t>
      </w:r>
      <w:r w:rsidRPr="00842067">
        <w:t>responsible</w:t>
      </w:r>
      <w:r w:rsidR="00AE4004">
        <w:t xml:space="preserve"> </w:t>
      </w:r>
      <w:r w:rsidRPr="00842067">
        <w:t>before</w:t>
      </w:r>
      <w:r w:rsidR="00AE4004">
        <w:t xml:space="preserve"> </w:t>
      </w:r>
      <w:r w:rsidRPr="00842067">
        <w:t>the</w:t>
      </w:r>
      <w:r w:rsidR="00AE4004">
        <w:t xml:space="preserve"> </w:t>
      </w:r>
      <w:r w:rsidRPr="00842067">
        <w:t>National</w:t>
      </w:r>
      <w:r w:rsidR="00AE4004">
        <w:t xml:space="preserve"> </w:t>
      </w:r>
      <w:r w:rsidRPr="00842067">
        <w:t>Assembly,</w:t>
      </w:r>
      <w:r w:rsidR="00AE4004">
        <w:t xml:space="preserve"> </w:t>
      </w:r>
      <w:r w:rsidRPr="00842067">
        <w:t>whereas</w:t>
      </w:r>
      <w:r w:rsidR="00AE4004">
        <w:t xml:space="preserve"> </w:t>
      </w:r>
      <w:r w:rsidRPr="00842067">
        <w:t>a</w:t>
      </w:r>
      <w:r w:rsidR="00AE4004">
        <w:t xml:space="preserve"> </w:t>
      </w:r>
      <w:r w:rsidRPr="00842067">
        <w:t>national</w:t>
      </w:r>
      <w:r w:rsidR="00AE4004">
        <w:t xml:space="preserve"> </w:t>
      </w:r>
      <w:r w:rsidRPr="00842067">
        <w:t>minister</w:t>
      </w:r>
      <w:r w:rsidR="00AE4004">
        <w:t xml:space="preserve"> </w:t>
      </w:r>
      <w:r w:rsidRPr="00842067">
        <w:t>is</w:t>
      </w:r>
      <w:r w:rsidR="00AE4004">
        <w:t xml:space="preserve"> </w:t>
      </w:r>
      <w:r w:rsidRPr="00842067">
        <w:t>answerable</w:t>
      </w:r>
      <w:r w:rsidR="00AE4004">
        <w:t xml:space="preserve"> </w:t>
      </w:r>
      <w:r w:rsidRPr="00842067">
        <w:t>to</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and</w:t>
      </w:r>
      <w:r w:rsidR="00AE4004">
        <w:t xml:space="preserve"> </w:t>
      </w:r>
      <w:r w:rsidRPr="00842067">
        <w:t>the</w:t>
      </w:r>
      <w:r w:rsidR="00AE4004">
        <w:t xml:space="preserve"> </w:t>
      </w:r>
      <w:r w:rsidRPr="00842067">
        <w:t>National</w:t>
      </w:r>
      <w:r w:rsidR="00AE4004">
        <w:t xml:space="preserve"> </w:t>
      </w:r>
      <w:r w:rsidRPr="00842067">
        <w:t>Council</w:t>
      </w:r>
      <w:r w:rsidR="00AE4004">
        <w:t xml:space="preserve"> </w:t>
      </w:r>
      <w:r w:rsidRPr="00842067">
        <w:t>of</w:t>
      </w:r>
      <w:r w:rsidR="00AE4004">
        <w:t xml:space="preserve"> </w:t>
      </w:r>
      <w:r w:rsidRPr="00842067">
        <w:t>Ministers.</w:t>
      </w:r>
      <w:r w:rsidR="00AE4004">
        <w:t xml:space="preserve"> </w:t>
      </w:r>
      <w:r w:rsidRPr="00842067">
        <w:t>The</w:t>
      </w:r>
      <w:r w:rsidR="00AE4004">
        <w:t xml:space="preserve"> </w:t>
      </w:r>
      <w:r w:rsidRPr="00842067">
        <w:t>federal</w:t>
      </w:r>
      <w:r w:rsidR="00AE4004">
        <w:t xml:space="preserve"> </w:t>
      </w:r>
      <w:r w:rsidRPr="00842067">
        <w:t>government,</w:t>
      </w:r>
      <w:r w:rsidR="00AE4004">
        <w:t xml:space="preserve"> </w:t>
      </w:r>
      <w:r w:rsidRPr="00842067">
        <w:t>as</w:t>
      </w:r>
      <w:r w:rsidR="00AE4004">
        <w:t xml:space="preserve"> </w:t>
      </w:r>
      <w:r w:rsidRPr="00842067">
        <w:t>represented</w:t>
      </w:r>
      <w:r w:rsidR="00AE4004">
        <w:t xml:space="preserve"> </w:t>
      </w:r>
      <w:r w:rsidRPr="00842067">
        <w:t>by</w:t>
      </w:r>
      <w:r w:rsidR="00AE4004">
        <w:t xml:space="preserve"> </w:t>
      </w:r>
      <w:r w:rsidRPr="00842067">
        <w:t>the</w:t>
      </w:r>
      <w:r w:rsidR="00AE4004">
        <w:t xml:space="preserve"> </w:t>
      </w:r>
      <w:r w:rsidRPr="00842067">
        <w:t>National</w:t>
      </w:r>
      <w:r w:rsidR="00AE4004">
        <w:t xml:space="preserve"> </w:t>
      </w:r>
      <w:r w:rsidRPr="00842067">
        <w:t>Council</w:t>
      </w:r>
      <w:r w:rsidR="00AE4004">
        <w:t xml:space="preserve"> </w:t>
      </w:r>
      <w:r w:rsidRPr="00842067">
        <w:t>of</w:t>
      </w:r>
      <w:r w:rsidR="00AE4004">
        <w:t xml:space="preserve"> </w:t>
      </w:r>
      <w:r w:rsidRPr="00842067">
        <w:t>Ministers,</w:t>
      </w:r>
      <w:r w:rsidR="00AE4004">
        <w:t xml:space="preserve"> </w:t>
      </w:r>
      <w:r w:rsidRPr="00842067">
        <w:t>is</w:t>
      </w:r>
      <w:r w:rsidR="00AE4004">
        <w:t xml:space="preserve"> </w:t>
      </w:r>
      <w:r w:rsidRPr="00842067">
        <w:t>responsible</w:t>
      </w:r>
      <w:r w:rsidR="00AE4004">
        <w:t xml:space="preserve"> </w:t>
      </w:r>
      <w:r w:rsidRPr="00842067">
        <w:t>for</w:t>
      </w:r>
      <w:r w:rsidR="00AE4004">
        <w:t xml:space="preserve"> </w:t>
      </w:r>
      <w:r w:rsidRPr="00842067">
        <w:t>planning</w:t>
      </w:r>
      <w:r w:rsidR="00AE4004">
        <w:t xml:space="preserve"> </w:t>
      </w:r>
      <w:r w:rsidRPr="00842067">
        <w:t>the</w:t>
      </w:r>
      <w:r w:rsidR="00AE4004">
        <w:t xml:space="preserve"> </w:t>
      </w:r>
      <w:r w:rsidRPr="00842067">
        <w:t>country</w:t>
      </w:r>
      <w:r w:rsidR="004C7228">
        <w:t>’</w:t>
      </w:r>
      <w:r w:rsidRPr="00842067">
        <w:t>s</w:t>
      </w:r>
      <w:r w:rsidR="00AE4004">
        <w:t xml:space="preserve"> </w:t>
      </w:r>
      <w:r w:rsidRPr="00842067">
        <w:t>overall</w:t>
      </w:r>
      <w:r w:rsidR="00AE4004">
        <w:t xml:space="preserve"> </w:t>
      </w:r>
      <w:r w:rsidRPr="00842067">
        <w:t>trajectory,</w:t>
      </w:r>
      <w:r w:rsidR="00AE4004">
        <w:t xml:space="preserve"> </w:t>
      </w:r>
      <w:r w:rsidRPr="00842067">
        <w:t>performing</w:t>
      </w:r>
      <w:r w:rsidR="00AE4004">
        <w:t xml:space="preserve"> </w:t>
      </w:r>
      <w:r w:rsidRPr="00842067">
        <w:t>executive</w:t>
      </w:r>
      <w:r w:rsidR="00AE4004">
        <w:t xml:space="preserve"> </w:t>
      </w:r>
      <w:r w:rsidRPr="00842067">
        <w:t>functions,</w:t>
      </w:r>
      <w:r w:rsidR="00AE4004">
        <w:t xml:space="preserve"> </w:t>
      </w:r>
      <w:r w:rsidRPr="00842067">
        <w:t>drafting</w:t>
      </w:r>
      <w:r w:rsidR="00AE4004">
        <w:t xml:space="preserve"> </w:t>
      </w:r>
      <w:r w:rsidRPr="00842067">
        <w:t>laws</w:t>
      </w:r>
      <w:r w:rsidR="00AE4004">
        <w:t xml:space="preserve"> </w:t>
      </w:r>
      <w:r w:rsidRPr="00842067">
        <w:t>and</w:t>
      </w:r>
      <w:r w:rsidR="00AE4004">
        <w:t xml:space="preserve"> </w:t>
      </w:r>
      <w:r w:rsidRPr="00842067">
        <w:t>preparing</w:t>
      </w:r>
      <w:r w:rsidR="00AE4004">
        <w:t xml:space="preserve"> </w:t>
      </w:r>
      <w:r w:rsidRPr="00842067">
        <w:t>the</w:t>
      </w:r>
      <w:r w:rsidR="00AE4004">
        <w:t xml:space="preserve"> </w:t>
      </w:r>
      <w:r w:rsidRPr="00842067">
        <w:t>general</w:t>
      </w:r>
      <w:r w:rsidR="00AE4004">
        <w:t xml:space="preserve"> </w:t>
      </w:r>
      <w:r w:rsidRPr="00842067">
        <w:t>budget.</w:t>
      </w:r>
    </w:p>
    <w:p w:rsidR="00842067" w:rsidRPr="00842067" w:rsidRDefault="00842067" w:rsidP="00325CE4">
      <w:pPr>
        <w:pStyle w:val="H23G"/>
      </w:pPr>
      <w:r w:rsidRPr="00842067">
        <w:tab/>
      </w:r>
      <w:r w:rsidRPr="00842067">
        <w:tab/>
        <w:t>State</w:t>
      </w:r>
      <w:r w:rsidR="00AE4004">
        <w:t xml:space="preserve"> </w:t>
      </w:r>
      <w:r w:rsidRPr="00842067">
        <w:t>governments</w:t>
      </w:r>
    </w:p>
    <w:p w:rsidR="00842067" w:rsidRPr="00842067" w:rsidRDefault="00842067" w:rsidP="00842067">
      <w:pPr>
        <w:pStyle w:val="SingleTxtG"/>
      </w:pPr>
      <w:r w:rsidRPr="00842067">
        <w:t>38.</w:t>
      </w:r>
      <w:r w:rsidRPr="00842067">
        <w:tab/>
        <w:t>The</w:t>
      </w:r>
      <w:r w:rsidR="00AE4004">
        <w:t xml:space="preserve"> </w:t>
      </w:r>
      <w:r w:rsidRPr="00842067">
        <w:t>Constitution</w:t>
      </w:r>
      <w:r w:rsidR="00AE4004">
        <w:t xml:space="preserve"> </w:t>
      </w:r>
      <w:r w:rsidRPr="00842067">
        <w:t>prescribes</w:t>
      </w:r>
      <w:r w:rsidR="00AE4004">
        <w:t xml:space="preserve"> </w:t>
      </w:r>
      <w:r w:rsidRPr="00842067">
        <w:t>that</w:t>
      </w:r>
      <w:r w:rsidR="00AE4004">
        <w:t xml:space="preserve"> </w:t>
      </w:r>
      <w:r w:rsidRPr="00842067">
        <w:t>every</w:t>
      </w:r>
      <w:r w:rsidR="00AE4004">
        <w:t xml:space="preserve"> </w:t>
      </w:r>
      <w:r w:rsidRPr="00842067">
        <w:t>state</w:t>
      </w:r>
      <w:r w:rsidR="00AE4004">
        <w:t xml:space="preserve"> </w:t>
      </w:r>
      <w:r w:rsidRPr="00842067">
        <w:t>must</w:t>
      </w:r>
      <w:r w:rsidR="00AE4004">
        <w:t xml:space="preserve"> </w:t>
      </w:r>
      <w:r w:rsidRPr="00842067">
        <w:t>have</w:t>
      </w:r>
      <w:r w:rsidR="00AE4004">
        <w:t xml:space="preserve"> </w:t>
      </w:r>
      <w:r w:rsidRPr="00842067">
        <w:t>its</w:t>
      </w:r>
      <w:r w:rsidR="00AE4004">
        <w:t xml:space="preserve"> </w:t>
      </w:r>
      <w:r w:rsidRPr="00842067">
        <w:t>own</w:t>
      </w:r>
      <w:r w:rsidR="00AE4004">
        <w:t xml:space="preserve"> </w:t>
      </w:r>
      <w:r w:rsidRPr="00842067">
        <w:t>executive</w:t>
      </w:r>
      <w:r w:rsidR="00AE4004">
        <w:t xml:space="preserve"> </w:t>
      </w:r>
      <w:r w:rsidRPr="00842067">
        <w:t>organ</w:t>
      </w:r>
      <w:r w:rsidR="00AE4004">
        <w:t xml:space="preserve"> </w:t>
      </w:r>
      <w:r w:rsidRPr="00842067">
        <w:t>headed</w:t>
      </w:r>
      <w:r w:rsidR="00AE4004">
        <w:t xml:space="preserve"> </w:t>
      </w:r>
      <w:r w:rsidRPr="00842067">
        <w:t>by</w:t>
      </w:r>
      <w:r w:rsidR="00AE4004">
        <w:t xml:space="preserve"> </w:t>
      </w:r>
      <w:r w:rsidRPr="00842067">
        <w:t>a</w:t>
      </w:r>
      <w:r w:rsidR="00AE4004">
        <w:t xml:space="preserve"> </w:t>
      </w:r>
      <w:r w:rsidRPr="00842067">
        <w:t>governor</w:t>
      </w:r>
      <w:r w:rsidR="00AE4004">
        <w:t xml:space="preserve"> </w:t>
      </w:r>
      <w:r w:rsidRPr="00842067">
        <w:t>elected</w:t>
      </w:r>
      <w:r w:rsidR="00AE4004">
        <w:t xml:space="preserve"> </w:t>
      </w:r>
      <w:r w:rsidRPr="00842067">
        <w:t>by</w:t>
      </w:r>
      <w:r w:rsidR="00AE4004">
        <w:t xml:space="preserve"> </w:t>
      </w:r>
      <w:r w:rsidRPr="00842067">
        <w:t>the</w:t>
      </w:r>
      <w:r w:rsidR="00AE4004">
        <w:t xml:space="preserve"> </w:t>
      </w:r>
      <w:r w:rsidRPr="00842067">
        <w:t>citizens</w:t>
      </w:r>
      <w:r w:rsidR="00AE4004">
        <w:t xml:space="preserve"> </w:t>
      </w:r>
      <w:r w:rsidRPr="00842067">
        <w:t>of</w:t>
      </w:r>
      <w:r w:rsidR="00AE4004">
        <w:t xml:space="preserve"> </w:t>
      </w:r>
      <w:r w:rsidRPr="00842067">
        <w:t>the</w:t>
      </w:r>
      <w:r w:rsidR="00AE4004">
        <w:t xml:space="preserve"> </w:t>
      </w:r>
      <w:r w:rsidRPr="00842067">
        <w:t>state,</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Constitution</w:t>
      </w:r>
      <w:r w:rsidR="00AE4004">
        <w:t xml:space="preserve"> </w:t>
      </w:r>
      <w:r w:rsidRPr="00842067">
        <w:t>and</w:t>
      </w:r>
      <w:r w:rsidR="00AE4004">
        <w:t xml:space="preserve"> </w:t>
      </w:r>
      <w:r w:rsidRPr="00842067">
        <w:t>the</w:t>
      </w:r>
      <w:r w:rsidR="00AE4004">
        <w:t xml:space="preserve"> </w:t>
      </w:r>
      <w:r w:rsidRPr="00842067">
        <w:t>procedures</w:t>
      </w:r>
      <w:r w:rsidR="00AE4004">
        <w:t xml:space="preserve"> </w:t>
      </w:r>
      <w:r w:rsidRPr="00842067">
        <w:t>established</w:t>
      </w:r>
      <w:r w:rsidR="00AE4004">
        <w:t xml:space="preserve"> </w:t>
      </w:r>
      <w:r w:rsidRPr="00842067">
        <w:t>by</w:t>
      </w:r>
      <w:r w:rsidR="00AE4004">
        <w:t xml:space="preserve"> </w:t>
      </w:r>
      <w:r w:rsidRPr="00842067">
        <w:t>the</w:t>
      </w:r>
      <w:r w:rsidR="00AE4004">
        <w:t xml:space="preserve"> </w:t>
      </w:r>
      <w:r w:rsidRPr="00842067">
        <w:t>National</w:t>
      </w:r>
      <w:r w:rsidR="00AE4004">
        <w:t xml:space="preserve"> </w:t>
      </w:r>
      <w:r w:rsidRPr="00842067">
        <w:t>Elections</w:t>
      </w:r>
      <w:r w:rsidR="00AE4004">
        <w:t xml:space="preserve"> </w:t>
      </w:r>
      <w:r w:rsidRPr="00842067">
        <w:t>Commission</w:t>
      </w:r>
      <w:r w:rsidR="00AE4004">
        <w:t xml:space="preserve"> </w:t>
      </w:r>
      <w:r w:rsidRPr="00842067">
        <w:t>(art.</w:t>
      </w:r>
      <w:r w:rsidR="00AE4004">
        <w:t xml:space="preserve"> </w:t>
      </w:r>
      <w:r w:rsidRPr="00842067">
        <w:t>179</w:t>
      </w:r>
      <w:r w:rsidR="00AE4004">
        <w:t xml:space="preserve"> </w:t>
      </w:r>
      <w:r w:rsidRPr="00842067">
        <w:t>(1)).</w:t>
      </w:r>
      <w:r w:rsidR="00AE4004">
        <w:t xml:space="preserve"> </w:t>
      </w:r>
      <w:r w:rsidRPr="00842067">
        <w:t>The</w:t>
      </w:r>
      <w:r w:rsidR="00AE4004">
        <w:t xml:space="preserve"> </w:t>
      </w:r>
      <w:r w:rsidRPr="00842067">
        <w:t>governor</w:t>
      </w:r>
      <w:r w:rsidR="00AE4004">
        <w:t xml:space="preserve"> </w:t>
      </w:r>
      <w:r w:rsidRPr="00842067">
        <w:t>is</w:t>
      </w:r>
      <w:r w:rsidR="00AE4004">
        <w:t xml:space="preserve"> </w:t>
      </w:r>
      <w:r w:rsidRPr="00842067">
        <w:t>responsible</w:t>
      </w:r>
      <w:r w:rsidR="00AE4004">
        <w:t xml:space="preserve"> </w:t>
      </w:r>
      <w:r w:rsidRPr="00842067">
        <w:t>for</w:t>
      </w:r>
      <w:r w:rsidR="00AE4004">
        <w:t xml:space="preserve"> </w:t>
      </w:r>
      <w:r w:rsidRPr="00842067">
        <w:t>the</w:t>
      </w:r>
      <w:r w:rsidR="00AE4004">
        <w:t xml:space="preserve"> </w:t>
      </w:r>
      <w:r w:rsidRPr="00842067">
        <w:t>appointment</w:t>
      </w:r>
      <w:r w:rsidR="00AE4004">
        <w:t xml:space="preserve"> </w:t>
      </w:r>
      <w:r w:rsidRPr="00842067">
        <w:t>of</w:t>
      </w:r>
      <w:r w:rsidR="00AE4004">
        <w:t xml:space="preserve"> </w:t>
      </w:r>
      <w:r w:rsidRPr="00842067">
        <w:t>state</w:t>
      </w:r>
      <w:r w:rsidR="00AE4004">
        <w:t xml:space="preserve"> </w:t>
      </w:r>
      <w:r w:rsidRPr="00842067">
        <w:t>ministers,</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state</w:t>
      </w:r>
      <w:r w:rsidR="00AE4004">
        <w:t xml:space="preserve"> </w:t>
      </w:r>
      <w:r w:rsidRPr="00842067">
        <w:t>Constitution,</w:t>
      </w:r>
      <w:r w:rsidR="00AE4004">
        <w:t xml:space="preserve"> </w:t>
      </w:r>
      <w:r w:rsidRPr="00842067">
        <w:t>who</w:t>
      </w:r>
      <w:r w:rsidR="00AE4004">
        <w:t xml:space="preserve"> </w:t>
      </w:r>
      <w:r w:rsidRPr="00842067">
        <w:t>are</w:t>
      </w:r>
      <w:r w:rsidR="00AE4004">
        <w:t xml:space="preserve"> </w:t>
      </w:r>
      <w:r w:rsidRPr="00842067">
        <w:t>collectively</w:t>
      </w:r>
      <w:r w:rsidR="00AE4004">
        <w:t xml:space="preserve"> </w:t>
      </w:r>
      <w:r w:rsidRPr="00842067">
        <w:t>and</w:t>
      </w:r>
      <w:r w:rsidR="00AE4004">
        <w:t xml:space="preserve"> </w:t>
      </w:r>
      <w:r w:rsidRPr="00842067">
        <w:t>individually</w:t>
      </w:r>
      <w:r w:rsidR="00AE4004">
        <w:t xml:space="preserve"> </w:t>
      </w:r>
      <w:r w:rsidRPr="00842067">
        <w:t>accountable</w:t>
      </w:r>
      <w:r w:rsidR="00AE4004">
        <w:t xml:space="preserve"> </w:t>
      </w:r>
      <w:r w:rsidRPr="00842067">
        <w:t>to</w:t>
      </w:r>
      <w:r w:rsidR="00AE4004">
        <w:t xml:space="preserve"> </w:t>
      </w:r>
      <w:r w:rsidRPr="00842067">
        <w:t>the</w:t>
      </w:r>
      <w:r w:rsidR="00AE4004">
        <w:t xml:space="preserve"> </w:t>
      </w:r>
      <w:r w:rsidRPr="00842067">
        <w:t>governor</w:t>
      </w:r>
      <w:r w:rsidR="00AE4004">
        <w:t xml:space="preserve"> </w:t>
      </w:r>
      <w:r w:rsidRPr="00842067">
        <w:t>and</w:t>
      </w:r>
      <w:r w:rsidR="00AE4004">
        <w:t xml:space="preserve"> </w:t>
      </w:r>
      <w:r w:rsidRPr="00842067">
        <w:t>the</w:t>
      </w:r>
      <w:r w:rsidR="00AE4004">
        <w:t xml:space="preserve"> </w:t>
      </w:r>
      <w:r w:rsidRPr="00842067">
        <w:t>state</w:t>
      </w:r>
      <w:r w:rsidR="00AE4004">
        <w:t xml:space="preserve"> </w:t>
      </w:r>
      <w:r w:rsidRPr="00842067">
        <w:t>legislature.</w:t>
      </w:r>
      <w:r w:rsidR="00AE4004">
        <w:t xml:space="preserve"> </w:t>
      </w:r>
    </w:p>
    <w:p w:rsidR="00842067" w:rsidRPr="00842067" w:rsidRDefault="00842067" w:rsidP="00325CE4">
      <w:pPr>
        <w:pStyle w:val="H23G"/>
      </w:pPr>
      <w:r w:rsidRPr="00842067">
        <w:tab/>
      </w:r>
      <w:r w:rsidRPr="00842067">
        <w:tab/>
        <w:t>The</w:t>
      </w:r>
      <w:r w:rsidR="00AE4004">
        <w:t xml:space="preserve"> </w:t>
      </w:r>
      <w:r w:rsidRPr="00842067">
        <w:t>National</w:t>
      </w:r>
      <w:r w:rsidR="00AE4004">
        <w:t xml:space="preserve"> </w:t>
      </w:r>
      <w:r w:rsidRPr="00842067">
        <w:t>Legislature</w:t>
      </w:r>
    </w:p>
    <w:p w:rsidR="00842067" w:rsidRPr="00842067" w:rsidRDefault="00842067" w:rsidP="00842067">
      <w:pPr>
        <w:pStyle w:val="SingleTxtG"/>
      </w:pPr>
      <w:r w:rsidRPr="00842067">
        <w:t>39.</w:t>
      </w:r>
      <w:r w:rsidRPr="00842067">
        <w:tab/>
        <w:t>The</w:t>
      </w:r>
      <w:r w:rsidR="00AE4004">
        <w:t xml:space="preserve"> </w:t>
      </w:r>
      <w:r w:rsidRPr="00842067">
        <w:t>National</w:t>
      </w:r>
      <w:r w:rsidR="00AE4004">
        <w:t xml:space="preserve"> </w:t>
      </w:r>
      <w:r w:rsidRPr="00842067">
        <w:t>Legislature</w:t>
      </w:r>
      <w:r w:rsidR="00AE4004">
        <w:t xml:space="preserve"> </w:t>
      </w:r>
      <w:r w:rsidRPr="00842067">
        <w:t>is</w:t>
      </w:r>
      <w:r w:rsidR="00AE4004">
        <w:t xml:space="preserve"> </w:t>
      </w:r>
      <w:r w:rsidRPr="00842067">
        <w:t>the</w:t>
      </w:r>
      <w:r w:rsidR="00AE4004">
        <w:t xml:space="preserve"> </w:t>
      </w:r>
      <w:r w:rsidRPr="00842067">
        <w:t>federal</w:t>
      </w:r>
      <w:r w:rsidR="00AE4004">
        <w:t xml:space="preserve"> </w:t>
      </w:r>
      <w:r w:rsidRPr="00842067">
        <w:t>legislative</w:t>
      </w:r>
      <w:r w:rsidR="00AE4004">
        <w:t xml:space="preserve"> </w:t>
      </w:r>
      <w:r w:rsidRPr="00842067">
        <w:t>authority</w:t>
      </w:r>
      <w:r w:rsidR="00AE4004">
        <w:t xml:space="preserve"> </w:t>
      </w:r>
      <w:r w:rsidRPr="00842067">
        <w:t>and</w:t>
      </w:r>
      <w:r w:rsidR="00AE4004">
        <w:t xml:space="preserve"> </w:t>
      </w:r>
      <w:r w:rsidRPr="00842067">
        <w:t>is</w:t>
      </w:r>
      <w:r w:rsidR="00AE4004">
        <w:t xml:space="preserve"> </w:t>
      </w:r>
      <w:r w:rsidRPr="00842067">
        <w:t>composed</w:t>
      </w:r>
      <w:r w:rsidR="00AE4004">
        <w:t xml:space="preserve"> </w:t>
      </w:r>
      <w:r w:rsidRPr="00842067">
        <w:t>of</w:t>
      </w:r>
      <w:r w:rsidR="00AE4004">
        <w:t xml:space="preserve"> </w:t>
      </w:r>
      <w:r w:rsidRPr="00842067">
        <w:t>two</w:t>
      </w:r>
      <w:r w:rsidR="00AE4004">
        <w:t xml:space="preserve"> </w:t>
      </w:r>
      <w:r w:rsidRPr="00842067">
        <w:t>chambers:</w:t>
      </w:r>
      <w:r w:rsidR="00AE4004">
        <w:t xml:space="preserve"> </w:t>
      </w:r>
      <w:r w:rsidRPr="00842067">
        <w:t>the</w:t>
      </w:r>
      <w:r w:rsidR="00AE4004">
        <w:t xml:space="preserve"> </w:t>
      </w:r>
      <w:r w:rsidRPr="00842067">
        <w:t>National</w:t>
      </w:r>
      <w:r w:rsidR="00AE4004">
        <w:t xml:space="preserve"> </w:t>
      </w:r>
      <w:r w:rsidRPr="00842067">
        <w:t>Assembly</w:t>
      </w:r>
      <w:r w:rsidR="00AE4004">
        <w:t xml:space="preserve"> </w:t>
      </w:r>
      <w:r w:rsidRPr="00842067">
        <w:t>and</w:t>
      </w:r>
      <w:r w:rsidR="00AE4004">
        <w:t xml:space="preserve"> </w:t>
      </w:r>
      <w:r w:rsidRPr="00842067">
        <w:t>the</w:t>
      </w:r>
      <w:r w:rsidR="00AE4004">
        <w:t xml:space="preserve"> </w:t>
      </w:r>
      <w:r w:rsidRPr="00842067">
        <w:t>Council</w:t>
      </w:r>
      <w:r w:rsidR="00AE4004">
        <w:t xml:space="preserve"> </w:t>
      </w:r>
      <w:r w:rsidRPr="00842067">
        <w:t>of</w:t>
      </w:r>
      <w:r w:rsidR="00AE4004">
        <w:t xml:space="preserve"> </w:t>
      </w:r>
      <w:r w:rsidRPr="00842067">
        <w:t>States</w:t>
      </w:r>
      <w:r w:rsidR="00AE4004">
        <w:t xml:space="preserve"> </w:t>
      </w:r>
      <w:r w:rsidRPr="00842067">
        <w:t>(art.</w:t>
      </w:r>
      <w:r w:rsidR="00AE4004">
        <w:t xml:space="preserve"> </w:t>
      </w:r>
      <w:r w:rsidRPr="00842067">
        <w:t>83</w:t>
      </w:r>
      <w:r w:rsidR="00AE4004">
        <w:t xml:space="preserve"> </w:t>
      </w:r>
      <w:r w:rsidRPr="00842067">
        <w:t>(1)</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Each</w:t>
      </w:r>
      <w:r w:rsidR="00AE4004">
        <w:t xml:space="preserve"> </w:t>
      </w:r>
      <w:r w:rsidRPr="00842067">
        <w:t>chamber</w:t>
      </w:r>
      <w:r w:rsidR="00AE4004">
        <w:t xml:space="preserve"> </w:t>
      </w:r>
      <w:r w:rsidRPr="00842067">
        <w:t>is</w:t>
      </w:r>
      <w:r w:rsidR="00AE4004">
        <w:t xml:space="preserve"> </w:t>
      </w:r>
      <w:r w:rsidRPr="00842067">
        <w:t>representative</w:t>
      </w:r>
      <w:r w:rsidR="00AE4004">
        <w:t xml:space="preserve"> </w:t>
      </w:r>
      <w:r w:rsidRPr="00842067">
        <w:t>of</w:t>
      </w:r>
      <w:r w:rsidR="00AE4004">
        <w:t xml:space="preserve"> </w:t>
      </w:r>
      <w:r w:rsidRPr="00842067">
        <w:t>a</w:t>
      </w:r>
      <w:r w:rsidR="00AE4004">
        <w:t xml:space="preserve"> </w:t>
      </w:r>
      <w:r w:rsidRPr="00842067">
        <w:t>different</w:t>
      </w:r>
      <w:r w:rsidR="00AE4004">
        <w:t xml:space="preserve"> </w:t>
      </w:r>
      <w:r w:rsidRPr="00842067">
        <w:t>level</w:t>
      </w:r>
      <w:r w:rsidR="00AE4004">
        <w:t xml:space="preserve"> </w:t>
      </w:r>
      <w:r w:rsidRPr="00842067">
        <w:t>of</w:t>
      </w:r>
      <w:r w:rsidR="00AE4004">
        <w:t xml:space="preserve"> </w:t>
      </w:r>
      <w:r w:rsidRPr="00842067">
        <w:t>government.</w:t>
      </w:r>
      <w:r w:rsidR="00AE4004">
        <w:t xml:space="preserve"> </w:t>
      </w:r>
    </w:p>
    <w:p w:rsidR="00842067" w:rsidRPr="00842067" w:rsidRDefault="00842067" w:rsidP="00325CE4">
      <w:pPr>
        <w:pStyle w:val="H23G"/>
      </w:pPr>
      <w:r w:rsidRPr="00842067">
        <w:tab/>
      </w:r>
      <w:r w:rsidRPr="00842067">
        <w:tab/>
        <w:t>The</w:t>
      </w:r>
      <w:r w:rsidR="00AE4004">
        <w:t xml:space="preserve"> </w:t>
      </w:r>
      <w:r w:rsidRPr="00842067">
        <w:t>National</w:t>
      </w:r>
      <w:r w:rsidR="00AE4004">
        <w:t xml:space="preserve"> </w:t>
      </w:r>
      <w:r w:rsidRPr="00842067">
        <w:t>Assembly</w:t>
      </w:r>
    </w:p>
    <w:p w:rsidR="00842067" w:rsidRPr="00842067" w:rsidRDefault="00842067" w:rsidP="00842067">
      <w:pPr>
        <w:pStyle w:val="SingleTxtG"/>
      </w:pPr>
      <w:r w:rsidRPr="00842067">
        <w:t>40.</w:t>
      </w:r>
      <w:r w:rsidRPr="00842067">
        <w:tab/>
        <w:t>The</w:t>
      </w:r>
      <w:r w:rsidR="00AE4004">
        <w:t xml:space="preserve"> </w:t>
      </w:r>
      <w:r w:rsidRPr="00842067">
        <w:t>National</w:t>
      </w:r>
      <w:r w:rsidR="00AE4004">
        <w:t xml:space="preserve"> </w:t>
      </w:r>
      <w:r w:rsidRPr="00842067">
        <w:t>Assembly</w:t>
      </w:r>
      <w:r w:rsidR="00AE4004">
        <w:t xml:space="preserve"> </w:t>
      </w:r>
      <w:r w:rsidRPr="00842067">
        <w:t>is</w:t>
      </w:r>
      <w:r w:rsidR="00AE4004">
        <w:t xml:space="preserve"> </w:t>
      </w:r>
      <w:r w:rsidRPr="00842067">
        <w:t>composed</w:t>
      </w:r>
      <w:r w:rsidR="00AE4004">
        <w:t xml:space="preserve"> </w:t>
      </w:r>
      <w:r w:rsidRPr="00842067">
        <w:t>of</w:t>
      </w:r>
      <w:r w:rsidR="00AE4004">
        <w:t xml:space="preserve"> </w:t>
      </w:r>
      <w:r w:rsidRPr="00842067">
        <w:t>members</w:t>
      </w:r>
      <w:r w:rsidR="00AE4004">
        <w:t xml:space="preserve"> </w:t>
      </w:r>
      <w:r w:rsidRPr="00842067">
        <w:t>chosen</w:t>
      </w:r>
      <w:r w:rsidR="00AE4004">
        <w:t xml:space="preserve"> </w:t>
      </w:r>
      <w:r w:rsidRPr="00842067">
        <w:t>in</w:t>
      </w:r>
      <w:r w:rsidR="00AE4004">
        <w:t xml:space="preserve"> </w:t>
      </w:r>
      <w:r w:rsidRPr="00842067">
        <w:t>free</w:t>
      </w:r>
      <w:r w:rsidR="00AE4004">
        <w:t xml:space="preserve"> </w:t>
      </w:r>
      <w:r w:rsidRPr="00842067">
        <w:t>and</w:t>
      </w:r>
      <w:r w:rsidR="00AE4004">
        <w:t xml:space="preserve"> </w:t>
      </w:r>
      <w:r w:rsidRPr="00842067">
        <w:t>fair</w:t>
      </w:r>
      <w:r w:rsidR="00AE4004">
        <w:t xml:space="preserve"> </w:t>
      </w:r>
      <w:r w:rsidRPr="00842067">
        <w:t>elections.</w:t>
      </w:r>
      <w:r w:rsidR="00AE4004">
        <w:t xml:space="preserve"> </w:t>
      </w:r>
      <w:r w:rsidRPr="00842067">
        <w:t>The</w:t>
      </w:r>
      <w:r w:rsidR="00AE4004">
        <w:t xml:space="preserve"> </w:t>
      </w:r>
      <w:r w:rsidRPr="00842067">
        <w:t>National</w:t>
      </w:r>
      <w:r w:rsidR="00AE4004">
        <w:t xml:space="preserve"> </w:t>
      </w:r>
      <w:r w:rsidRPr="00842067">
        <w:t>Elections</w:t>
      </w:r>
      <w:r w:rsidR="00AE4004">
        <w:t xml:space="preserve"> </w:t>
      </w:r>
      <w:r w:rsidRPr="00842067">
        <w:t>Act</w:t>
      </w:r>
      <w:r w:rsidR="00AE4004">
        <w:t xml:space="preserve"> </w:t>
      </w:r>
      <w:r w:rsidRPr="00842067">
        <w:t>determines</w:t>
      </w:r>
      <w:r w:rsidR="00AE4004">
        <w:t xml:space="preserve"> </w:t>
      </w:r>
      <w:r w:rsidRPr="00842067">
        <w:t>the</w:t>
      </w:r>
      <w:r w:rsidR="00AE4004">
        <w:t xml:space="preserve"> </w:t>
      </w:r>
      <w:r w:rsidRPr="00842067">
        <w:t>number</w:t>
      </w:r>
      <w:r w:rsidR="00AE4004">
        <w:t xml:space="preserve"> </w:t>
      </w:r>
      <w:r w:rsidRPr="00842067">
        <w:t>of</w:t>
      </w:r>
      <w:r w:rsidR="00AE4004">
        <w:t xml:space="preserve"> </w:t>
      </w:r>
      <w:r w:rsidRPr="00842067">
        <w:t>members</w:t>
      </w:r>
      <w:r w:rsidR="00AE4004">
        <w:t xml:space="preserve"> </w:t>
      </w:r>
      <w:r w:rsidRPr="00842067">
        <w:t>and</w:t>
      </w:r>
      <w:r w:rsidR="00AE4004">
        <w:t xml:space="preserve"> </w:t>
      </w:r>
      <w:r w:rsidRPr="00842067">
        <w:t>composition</w:t>
      </w:r>
      <w:r w:rsidR="00AE4004">
        <w:t xml:space="preserve"> </w:t>
      </w:r>
      <w:r w:rsidRPr="00842067">
        <w:t>of</w:t>
      </w:r>
      <w:r w:rsidR="00AE4004">
        <w:t xml:space="preserve"> </w:t>
      </w:r>
      <w:r w:rsidRPr="00842067">
        <w:t>the</w:t>
      </w:r>
      <w:r w:rsidR="00AE4004">
        <w:t xml:space="preserve"> </w:t>
      </w:r>
      <w:r w:rsidRPr="00842067">
        <w:t>National</w:t>
      </w:r>
      <w:r w:rsidR="00AE4004">
        <w:t xml:space="preserve"> </w:t>
      </w:r>
      <w:r w:rsidRPr="00842067">
        <w:t>Assembly</w:t>
      </w:r>
      <w:r w:rsidR="00AE4004">
        <w:t xml:space="preserve"> </w:t>
      </w:r>
      <w:r w:rsidRPr="00842067">
        <w:t>(art.</w:t>
      </w:r>
      <w:r w:rsidR="00AE4004">
        <w:t xml:space="preserve"> </w:t>
      </w:r>
      <w:r w:rsidRPr="00842067">
        <w:t>84</w:t>
      </w:r>
      <w:r w:rsidR="00AE4004">
        <w:t xml:space="preserve"> </w:t>
      </w:r>
      <w:r w:rsidRPr="00842067">
        <w:t>(1)</w:t>
      </w:r>
      <w:r w:rsidR="00AE4004">
        <w:t xml:space="preserve"> </w:t>
      </w:r>
      <w:r w:rsidRPr="00842067">
        <w:t>and</w:t>
      </w:r>
      <w:r w:rsidR="00AE4004">
        <w:t xml:space="preserve"> </w:t>
      </w:r>
      <w:r w:rsidRPr="00842067">
        <w:t>(2)</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term</w:t>
      </w:r>
      <w:r w:rsidR="00AE4004">
        <w:t xml:space="preserve"> </w:t>
      </w:r>
      <w:r w:rsidRPr="00842067">
        <w:t>of</w:t>
      </w:r>
      <w:r w:rsidR="00AE4004">
        <w:t xml:space="preserve"> </w:t>
      </w:r>
      <w:r w:rsidRPr="00842067">
        <w:t>office</w:t>
      </w:r>
      <w:r w:rsidR="00AE4004">
        <w:t xml:space="preserve"> </w:t>
      </w:r>
      <w:r w:rsidRPr="00842067">
        <w:t>of</w:t>
      </w:r>
      <w:r w:rsidR="00AE4004">
        <w:t xml:space="preserve"> </w:t>
      </w:r>
      <w:r w:rsidRPr="00842067">
        <w:t>the</w:t>
      </w:r>
      <w:r w:rsidR="00AE4004">
        <w:t xml:space="preserve"> </w:t>
      </w:r>
      <w:r w:rsidRPr="00842067">
        <w:t>National</w:t>
      </w:r>
      <w:r w:rsidR="00AE4004">
        <w:t xml:space="preserve"> </w:t>
      </w:r>
      <w:r w:rsidRPr="00842067">
        <w:t>Assembly</w:t>
      </w:r>
      <w:r w:rsidR="00AE4004">
        <w:t xml:space="preserve"> </w:t>
      </w:r>
      <w:r w:rsidRPr="00842067">
        <w:t>is</w:t>
      </w:r>
      <w:r w:rsidR="00AE4004">
        <w:t xml:space="preserve"> </w:t>
      </w:r>
      <w:r w:rsidRPr="00842067">
        <w:t>five</w:t>
      </w:r>
      <w:r w:rsidR="00AE4004">
        <w:t xml:space="preserve"> </w:t>
      </w:r>
      <w:r w:rsidRPr="00842067">
        <w:t>years.</w:t>
      </w:r>
    </w:p>
    <w:p w:rsidR="00842067" w:rsidRPr="00842067" w:rsidRDefault="00842067" w:rsidP="00325CE4">
      <w:pPr>
        <w:pStyle w:val="H23G"/>
      </w:pPr>
      <w:r w:rsidRPr="00842067">
        <w:tab/>
      </w:r>
      <w:r w:rsidRPr="00842067">
        <w:tab/>
        <w:t>The</w:t>
      </w:r>
      <w:r w:rsidR="00AE4004">
        <w:t xml:space="preserve"> </w:t>
      </w:r>
      <w:r w:rsidRPr="00842067">
        <w:t>Council</w:t>
      </w:r>
      <w:r w:rsidR="00AE4004">
        <w:t xml:space="preserve"> </w:t>
      </w:r>
      <w:r w:rsidRPr="00842067">
        <w:t>of</w:t>
      </w:r>
      <w:r w:rsidR="00AE4004">
        <w:t xml:space="preserve"> </w:t>
      </w:r>
      <w:r w:rsidRPr="00842067">
        <w:t>States</w:t>
      </w:r>
    </w:p>
    <w:p w:rsidR="00842067" w:rsidRPr="00842067" w:rsidRDefault="00842067" w:rsidP="00842067">
      <w:pPr>
        <w:pStyle w:val="SingleTxtG"/>
      </w:pPr>
      <w:r w:rsidRPr="00842067">
        <w:t>41.</w:t>
      </w:r>
      <w:r w:rsidRPr="00842067">
        <w:tab/>
        <w:t>The</w:t>
      </w:r>
      <w:r w:rsidR="00AE4004">
        <w:t xml:space="preserve"> </w:t>
      </w:r>
      <w:r w:rsidRPr="00842067">
        <w:t>Council</w:t>
      </w:r>
      <w:r w:rsidR="00AE4004">
        <w:t xml:space="preserve"> </w:t>
      </w:r>
      <w:r w:rsidRPr="00842067">
        <w:t>of</w:t>
      </w:r>
      <w:r w:rsidR="00AE4004">
        <w:t xml:space="preserve"> </w:t>
      </w:r>
      <w:r w:rsidRPr="00842067">
        <w:t>States</w:t>
      </w:r>
      <w:r w:rsidR="00AE4004">
        <w:t xml:space="preserve"> </w:t>
      </w:r>
      <w:r w:rsidRPr="00842067">
        <w:t>is</w:t>
      </w:r>
      <w:r w:rsidR="00AE4004">
        <w:t xml:space="preserve"> </w:t>
      </w:r>
      <w:r w:rsidRPr="00842067">
        <w:t>composed</w:t>
      </w:r>
      <w:r w:rsidR="00AE4004">
        <w:t xml:space="preserve"> </w:t>
      </w:r>
      <w:r w:rsidRPr="00842067">
        <w:t>of</w:t>
      </w:r>
      <w:r w:rsidR="00AE4004">
        <w:t xml:space="preserve"> </w:t>
      </w:r>
      <w:r w:rsidRPr="00842067">
        <w:t>two</w:t>
      </w:r>
      <w:r w:rsidR="00AE4004">
        <w:t xml:space="preserve"> </w:t>
      </w:r>
      <w:r w:rsidRPr="00842067">
        <w:t>representatives</w:t>
      </w:r>
      <w:r w:rsidR="00AE4004">
        <w:t xml:space="preserve"> </w:t>
      </w:r>
      <w:r w:rsidRPr="00842067">
        <w:t>from</w:t>
      </w:r>
      <w:r w:rsidR="00AE4004">
        <w:t xml:space="preserve"> </w:t>
      </w:r>
      <w:r w:rsidRPr="00842067">
        <w:t>each</w:t>
      </w:r>
      <w:r w:rsidR="00AE4004">
        <w:t xml:space="preserve"> </w:t>
      </w:r>
      <w:r w:rsidRPr="00842067">
        <w:t>state,</w:t>
      </w:r>
      <w:r w:rsidR="00AE4004">
        <w:t xml:space="preserve"> </w:t>
      </w:r>
      <w:r w:rsidRPr="00842067">
        <w:t>elected</w:t>
      </w:r>
      <w:r w:rsidR="00AE4004">
        <w:t xml:space="preserve"> </w:t>
      </w:r>
      <w:r w:rsidRPr="00842067">
        <w:t>by</w:t>
      </w:r>
      <w:r w:rsidR="00AE4004">
        <w:t xml:space="preserve"> </w:t>
      </w:r>
      <w:r w:rsidRPr="00842067">
        <w:t>the</w:t>
      </w:r>
      <w:r w:rsidR="00AE4004">
        <w:t xml:space="preserve"> </w:t>
      </w:r>
      <w:r w:rsidRPr="00842067">
        <w:t>state</w:t>
      </w:r>
      <w:r w:rsidR="00AE4004">
        <w:t xml:space="preserve"> </w:t>
      </w:r>
      <w:r w:rsidRPr="00842067">
        <w:t>legislature</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National</w:t>
      </w:r>
      <w:r w:rsidR="00AE4004">
        <w:t xml:space="preserve"> </w:t>
      </w:r>
      <w:r w:rsidRPr="00842067">
        <w:t>Elections</w:t>
      </w:r>
      <w:r w:rsidR="00AE4004">
        <w:t xml:space="preserve"> </w:t>
      </w:r>
      <w:r w:rsidRPr="00842067">
        <w:t>Law</w:t>
      </w:r>
      <w:r w:rsidR="00AE4004">
        <w:t xml:space="preserve"> </w:t>
      </w:r>
      <w:r w:rsidRPr="00842067">
        <w:t>and</w:t>
      </w:r>
      <w:r w:rsidR="00AE4004">
        <w:t xml:space="preserve"> </w:t>
      </w:r>
      <w:r w:rsidRPr="00842067">
        <w:t>regulations</w:t>
      </w:r>
      <w:r w:rsidR="00AE4004">
        <w:t xml:space="preserve"> </w:t>
      </w:r>
      <w:r w:rsidRPr="00842067">
        <w:t>established</w:t>
      </w:r>
      <w:r w:rsidR="00AE4004">
        <w:t xml:space="preserve"> </w:t>
      </w:r>
      <w:r w:rsidRPr="00842067">
        <w:t>by</w:t>
      </w:r>
      <w:r w:rsidR="00AE4004">
        <w:t xml:space="preserve"> </w:t>
      </w:r>
      <w:r w:rsidRPr="00842067">
        <w:t>the</w:t>
      </w:r>
      <w:r w:rsidR="00AE4004">
        <w:t xml:space="preserve"> </w:t>
      </w:r>
      <w:r w:rsidRPr="00842067">
        <w:t>National</w:t>
      </w:r>
      <w:r w:rsidR="00AE4004">
        <w:t xml:space="preserve"> </w:t>
      </w:r>
      <w:r w:rsidRPr="00842067">
        <w:t>Elections</w:t>
      </w:r>
      <w:r w:rsidR="00AE4004">
        <w:t xml:space="preserve"> </w:t>
      </w:r>
      <w:r w:rsidRPr="00842067">
        <w:t>Commission</w:t>
      </w:r>
      <w:r w:rsidR="00AE4004">
        <w:t xml:space="preserve"> </w:t>
      </w:r>
      <w:r w:rsidRPr="00842067">
        <w:t>(art.</w:t>
      </w:r>
      <w:r w:rsidR="00AE4004">
        <w:t xml:space="preserve"> </w:t>
      </w:r>
      <w:r w:rsidRPr="00842067">
        <w:t>85</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term</w:t>
      </w:r>
      <w:r w:rsidR="00AE4004">
        <w:t xml:space="preserve"> </w:t>
      </w:r>
      <w:r w:rsidRPr="00842067">
        <w:t>of</w:t>
      </w:r>
      <w:r w:rsidR="00AE4004">
        <w:t xml:space="preserve"> </w:t>
      </w:r>
      <w:r w:rsidRPr="00842067">
        <w:t>membership</w:t>
      </w:r>
      <w:r w:rsidR="00AE4004">
        <w:t xml:space="preserve"> </w:t>
      </w:r>
      <w:r w:rsidRPr="00842067">
        <w:t>is</w:t>
      </w:r>
      <w:r w:rsidR="00AE4004">
        <w:t xml:space="preserve"> </w:t>
      </w:r>
      <w:r w:rsidRPr="00842067">
        <w:t>five</w:t>
      </w:r>
      <w:r w:rsidR="00AE4004">
        <w:t xml:space="preserve"> </w:t>
      </w:r>
      <w:r w:rsidRPr="00842067">
        <w:t>years.</w:t>
      </w:r>
      <w:r w:rsidR="00AE4004">
        <w:t xml:space="preserve"> </w:t>
      </w:r>
      <w:r w:rsidRPr="00842067">
        <w:t>The</w:t>
      </w:r>
      <w:r w:rsidR="00AE4004">
        <w:t xml:space="preserve"> </w:t>
      </w:r>
      <w:r w:rsidRPr="00842067">
        <w:t>Constitution</w:t>
      </w:r>
      <w:r w:rsidR="00AE4004">
        <w:t xml:space="preserve"> </w:t>
      </w:r>
      <w:r w:rsidRPr="00842067">
        <w:t>also</w:t>
      </w:r>
      <w:r w:rsidR="00AE4004">
        <w:t xml:space="preserve"> </w:t>
      </w:r>
      <w:r w:rsidRPr="00842067">
        <w:t>determines</w:t>
      </w:r>
      <w:r w:rsidR="00AE4004">
        <w:t xml:space="preserve"> </w:t>
      </w:r>
      <w:r w:rsidRPr="00842067">
        <w:t>the</w:t>
      </w:r>
      <w:r w:rsidR="00AE4004">
        <w:t xml:space="preserve"> </w:t>
      </w:r>
      <w:r w:rsidRPr="00842067">
        <w:t>conditions</w:t>
      </w:r>
      <w:r w:rsidR="00AE4004">
        <w:t xml:space="preserve"> </w:t>
      </w:r>
      <w:r w:rsidRPr="00842067">
        <w:t>for</w:t>
      </w:r>
      <w:r w:rsidR="00AE4004">
        <w:t xml:space="preserve"> </w:t>
      </w:r>
      <w:r w:rsidRPr="00842067">
        <w:t>membership</w:t>
      </w:r>
      <w:r w:rsidR="00AE4004">
        <w:t xml:space="preserve"> </w:t>
      </w:r>
      <w:r w:rsidRPr="00842067">
        <w:t>of</w:t>
      </w:r>
      <w:r w:rsidR="00AE4004">
        <w:t xml:space="preserve"> </w:t>
      </w:r>
      <w:r w:rsidRPr="00842067">
        <w:t>the</w:t>
      </w:r>
      <w:r w:rsidR="00AE4004">
        <w:t xml:space="preserve"> </w:t>
      </w:r>
      <w:r w:rsidRPr="00842067">
        <w:t>National</w:t>
      </w:r>
      <w:r w:rsidR="00AE4004">
        <w:t xml:space="preserve"> </w:t>
      </w:r>
      <w:r w:rsidRPr="00842067">
        <w:t>Legislature</w:t>
      </w:r>
      <w:r w:rsidR="00AE4004">
        <w:t xml:space="preserve"> </w:t>
      </w:r>
      <w:r w:rsidRPr="00842067">
        <w:t>(art.</w:t>
      </w:r>
      <w:r w:rsidR="00AE4004">
        <w:t xml:space="preserve"> </w:t>
      </w:r>
      <w:r w:rsidRPr="00842067">
        <w:t>86),</w:t>
      </w:r>
      <w:r w:rsidR="00AE4004">
        <w:t xml:space="preserve"> </w:t>
      </w:r>
      <w:r w:rsidRPr="00842067">
        <w:t>the</w:t>
      </w:r>
      <w:r w:rsidR="00AE4004">
        <w:t xml:space="preserve"> </w:t>
      </w:r>
      <w:r w:rsidRPr="00842067">
        <w:t>circumstances</w:t>
      </w:r>
      <w:r w:rsidR="00AE4004">
        <w:t xml:space="preserve"> </w:t>
      </w:r>
      <w:r w:rsidRPr="00842067">
        <w:t>in</w:t>
      </w:r>
      <w:r w:rsidR="00AE4004">
        <w:t xml:space="preserve"> </w:t>
      </w:r>
      <w:r w:rsidRPr="00842067">
        <w:t>which</w:t>
      </w:r>
      <w:r w:rsidR="00AE4004">
        <w:t xml:space="preserve"> </w:t>
      </w:r>
      <w:r w:rsidRPr="00842067">
        <w:t>membership</w:t>
      </w:r>
      <w:r w:rsidR="00AE4004">
        <w:t xml:space="preserve"> </w:t>
      </w:r>
      <w:r w:rsidRPr="00842067">
        <w:t>thereof</w:t>
      </w:r>
      <w:r w:rsidR="00AE4004">
        <w:t xml:space="preserve"> </w:t>
      </w:r>
      <w:r w:rsidRPr="00842067">
        <w:t>is</w:t>
      </w:r>
      <w:r w:rsidR="00AE4004">
        <w:t xml:space="preserve"> </w:t>
      </w:r>
      <w:r w:rsidRPr="00842067">
        <w:t>withdrawn</w:t>
      </w:r>
      <w:r w:rsidR="00AE4004">
        <w:t xml:space="preserve"> </w:t>
      </w:r>
      <w:r w:rsidRPr="00842067">
        <w:t>(art.</w:t>
      </w:r>
      <w:r w:rsidR="00AE4004">
        <w:t xml:space="preserve"> </w:t>
      </w:r>
      <w:r w:rsidRPr="00842067">
        <w:t>87),</w:t>
      </w:r>
      <w:r w:rsidR="00AE4004">
        <w:t xml:space="preserve"> </w:t>
      </w:r>
      <w:r w:rsidRPr="00842067">
        <w:t>the</w:t>
      </w:r>
      <w:r w:rsidR="00AE4004">
        <w:t xml:space="preserve"> </w:t>
      </w:r>
      <w:r w:rsidRPr="00842067">
        <w:t>seat</w:t>
      </w:r>
      <w:r w:rsidR="00AE4004">
        <w:t xml:space="preserve"> </w:t>
      </w:r>
      <w:r w:rsidRPr="00842067">
        <w:t>of</w:t>
      </w:r>
      <w:r w:rsidR="00AE4004">
        <w:t xml:space="preserve"> </w:t>
      </w:r>
      <w:r w:rsidRPr="00842067">
        <w:t>the</w:t>
      </w:r>
      <w:r w:rsidR="00AE4004">
        <w:t xml:space="preserve"> </w:t>
      </w:r>
      <w:r w:rsidRPr="00842067">
        <w:t>National</w:t>
      </w:r>
      <w:r w:rsidR="00AE4004">
        <w:t xml:space="preserve"> </w:t>
      </w:r>
      <w:r w:rsidRPr="00842067">
        <w:t>Legislature</w:t>
      </w:r>
      <w:r w:rsidR="00AE4004">
        <w:t xml:space="preserve"> </w:t>
      </w:r>
      <w:r w:rsidRPr="00842067">
        <w:t>(art.</w:t>
      </w:r>
      <w:r w:rsidR="00AE4004">
        <w:t xml:space="preserve"> </w:t>
      </w:r>
      <w:r w:rsidRPr="00842067">
        <w:t>88),</w:t>
      </w:r>
      <w:r w:rsidR="00AE4004">
        <w:t xml:space="preserve"> </w:t>
      </w:r>
      <w:r w:rsidRPr="00842067">
        <w:t>the</w:t>
      </w:r>
      <w:r w:rsidR="00AE4004">
        <w:t xml:space="preserve"> </w:t>
      </w:r>
      <w:r w:rsidRPr="00842067">
        <w:t>formation</w:t>
      </w:r>
      <w:r w:rsidR="00AE4004">
        <w:t xml:space="preserve"> </w:t>
      </w:r>
      <w:r w:rsidRPr="00842067">
        <w:t>of</w:t>
      </w:r>
      <w:r w:rsidR="00AE4004">
        <w:t xml:space="preserve"> </w:t>
      </w:r>
      <w:r w:rsidRPr="00842067">
        <w:t>committees</w:t>
      </w:r>
      <w:r w:rsidR="00AE4004">
        <w:t xml:space="preserve"> </w:t>
      </w:r>
      <w:r w:rsidRPr="00842067">
        <w:t>(art.</w:t>
      </w:r>
      <w:r w:rsidR="00AE4004">
        <w:t xml:space="preserve"> </w:t>
      </w:r>
      <w:r w:rsidRPr="00842067">
        <w:t>95)</w:t>
      </w:r>
      <w:r w:rsidR="00AE4004">
        <w:t xml:space="preserve"> </w:t>
      </w:r>
      <w:r w:rsidRPr="00842067">
        <w:t>and</w:t>
      </w:r>
      <w:r w:rsidR="00AE4004">
        <w:t xml:space="preserve"> </w:t>
      </w:r>
      <w:r w:rsidRPr="00842067">
        <w:t>the</w:t>
      </w:r>
      <w:r w:rsidR="00AE4004">
        <w:t xml:space="preserve"> </w:t>
      </w:r>
      <w:r w:rsidRPr="00842067">
        <w:t>issuance</w:t>
      </w:r>
      <w:r w:rsidR="00AE4004">
        <w:t xml:space="preserve"> </w:t>
      </w:r>
      <w:r w:rsidRPr="00842067">
        <w:t>of</w:t>
      </w:r>
      <w:r w:rsidR="00AE4004">
        <w:t xml:space="preserve"> </w:t>
      </w:r>
      <w:r w:rsidRPr="00842067">
        <w:t>regulations</w:t>
      </w:r>
      <w:r w:rsidR="00AE4004">
        <w:t xml:space="preserve"> </w:t>
      </w:r>
      <w:r w:rsidRPr="00842067">
        <w:t>(art.</w:t>
      </w:r>
      <w:r w:rsidR="00AE4004">
        <w:t xml:space="preserve"> </w:t>
      </w:r>
      <w:r w:rsidRPr="00842067">
        <w:t>96).</w:t>
      </w:r>
    </w:p>
    <w:p w:rsidR="00842067" w:rsidRPr="00842067" w:rsidRDefault="00842067" w:rsidP="00325CE4">
      <w:pPr>
        <w:pStyle w:val="H23G"/>
      </w:pPr>
      <w:r w:rsidRPr="00842067">
        <w:tab/>
      </w:r>
      <w:r w:rsidRPr="00842067">
        <w:tab/>
        <w:t>State</w:t>
      </w:r>
      <w:r w:rsidR="00AE4004">
        <w:t xml:space="preserve"> </w:t>
      </w:r>
      <w:r w:rsidRPr="00842067">
        <w:t>legislatures</w:t>
      </w:r>
    </w:p>
    <w:p w:rsidR="00842067" w:rsidRPr="00842067" w:rsidRDefault="00842067" w:rsidP="00842067">
      <w:pPr>
        <w:pStyle w:val="SingleTxtG"/>
      </w:pPr>
      <w:r w:rsidRPr="00842067">
        <w:t>42.</w:t>
      </w:r>
      <w:r w:rsidRPr="00842067">
        <w:tab/>
        <w:t>Under</w:t>
      </w:r>
      <w:r w:rsidR="00AE4004">
        <w:t xml:space="preserve"> </w:t>
      </w:r>
      <w:r w:rsidRPr="00842067">
        <w:t>article</w:t>
      </w:r>
      <w:r w:rsidR="00AE4004">
        <w:t xml:space="preserve"> </w:t>
      </w:r>
      <w:r w:rsidRPr="00842067">
        <w:t>180</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states</w:t>
      </w:r>
      <w:r w:rsidR="00AE4004">
        <w:t xml:space="preserve"> </w:t>
      </w:r>
      <w:r w:rsidRPr="00842067">
        <w:t>may</w:t>
      </w:r>
      <w:r w:rsidR="00AE4004">
        <w:t xml:space="preserve"> </w:t>
      </w:r>
      <w:r w:rsidRPr="00842067">
        <w:t>set</w:t>
      </w:r>
      <w:r w:rsidR="00AE4004">
        <w:t xml:space="preserve"> </w:t>
      </w:r>
      <w:r w:rsidRPr="00842067">
        <w:t>up</w:t>
      </w:r>
      <w:r w:rsidR="00AE4004">
        <w:t xml:space="preserve"> </w:t>
      </w:r>
      <w:r w:rsidRPr="00842067">
        <w:t>a</w:t>
      </w:r>
      <w:r w:rsidR="00AE4004">
        <w:t xml:space="preserve"> </w:t>
      </w:r>
      <w:r w:rsidRPr="00842067">
        <w:t>state</w:t>
      </w:r>
      <w:r w:rsidR="00AE4004">
        <w:t xml:space="preserve"> </w:t>
      </w:r>
      <w:r w:rsidRPr="00842067">
        <w:t>legislature</w:t>
      </w:r>
      <w:r w:rsidR="00AE4004">
        <w:t xml:space="preserve"> </w:t>
      </w:r>
      <w:r w:rsidRPr="00842067">
        <w:t>composed</w:t>
      </w:r>
      <w:r w:rsidR="00AE4004">
        <w:t xml:space="preserve"> </w:t>
      </w:r>
      <w:r w:rsidRPr="00842067">
        <w:t>of</w:t>
      </w:r>
      <w:r w:rsidR="00AE4004">
        <w:t xml:space="preserve"> </w:t>
      </w:r>
      <w:r w:rsidRPr="00842067">
        <w:t>members</w:t>
      </w:r>
      <w:r w:rsidR="00AE4004">
        <w:t xml:space="preserve"> </w:t>
      </w:r>
      <w:r w:rsidRPr="00842067">
        <w:t>elected</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state</w:t>
      </w:r>
      <w:r w:rsidR="00AE4004">
        <w:t xml:space="preserve"> </w:t>
      </w:r>
      <w:r w:rsidRPr="00842067">
        <w:t>Constitution</w:t>
      </w:r>
      <w:r w:rsidR="00AE4004">
        <w:t xml:space="preserve"> </w:t>
      </w:r>
      <w:r w:rsidRPr="00842067">
        <w:t>and</w:t>
      </w:r>
      <w:r w:rsidR="00AE4004">
        <w:t xml:space="preserve"> </w:t>
      </w:r>
      <w:r w:rsidRPr="00842067">
        <w:t>regulations</w:t>
      </w:r>
      <w:r w:rsidR="00AE4004">
        <w:t xml:space="preserve"> </w:t>
      </w:r>
      <w:r w:rsidRPr="00842067">
        <w:t>established</w:t>
      </w:r>
      <w:r w:rsidR="00AE4004">
        <w:t xml:space="preserve"> </w:t>
      </w:r>
      <w:r w:rsidRPr="00842067">
        <w:t>by</w:t>
      </w:r>
      <w:r w:rsidR="00AE4004">
        <w:t xml:space="preserve"> </w:t>
      </w:r>
      <w:r w:rsidRPr="00842067">
        <w:t>the</w:t>
      </w:r>
      <w:r w:rsidR="00AE4004">
        <w:t xml:space="preserve"> </w:t>
      </w:r>
      <w:r w:rsidRPr="00842067">
        <w:t>National</w:t>
      </w:r>
      <w:r w:rsidR="00AE4004">
        <w:t xml:space="preserve"> </w:t>
      </w:r>
      <w:r w:rsidRPr="00842067">
        <w:t>Elections</w:t>
      </w:r>
      <w:r w:rsidR="00AE4004">
        <w:t xml:space="preserve"> </w:t>
      </w:r>
      <w:r w:rsidRPr="00842067">
        <w:t>Commission.</w:t>
      </w:r>
      <w:r w:rsidR="00AE4004">
        <w:t xml:space="preserve"> </w:t>
      </w:r>
      <w:r w:rsidRPr="00842067">
        <w:t>State</w:t>
      </w:r>
      <w:r w:rsidR="00AE4004">
        <w:t xml:space="preserve"> </w:t>
      </w:r>
      <w:r w:rsidRPr="00842067">
        <w:t>legislatures</w:t>
      </w:r>
      <w:r w:rsidR="00AE4004">
        <w:t xml:space="preserve"> </w:t>
      </w:r>
      <w:r w:rsidRPr="00842067">
        <w:t>are</w:t>
      </w:r>
      <w:r w:rsidR="00AE4004">
        <w:t xml:space="preserve"> </w:t>
      </w:r>
      <w:r w:rsidRPr="00842067">
        <w:t>empowered</w:t>
      </w:r>
      <w:r w:rsidR="00AE4004">
        <w:t xml:space="preserve"> </w:t>
      </w:r>
      <w:r w:rsidRPr="00842067">
        <w:t>to</w:t>
      </w:r>
      <w:r w:rsidR="00AE4004">
        <w:t xml:space="preserve"> </w:t>
      </w:r>
      <w:r w:rsidRPr="00842067">
        <w:t>prepare</w:t>
      </w:r>
      <w:r w:rsidR="00AE4004">
        <w:t xml:space="preserve"> </w:t>
      </w:r>
      <w:r w:rsidRPr="00842067">
        <w:t>and</w:t>
      </w:r>
      <w:r w:rsidR="00AE4004">
        <w:t xml:space="preserve"> </w:t>
      </w:r>
      <w:r w:rsidRPr="00842067">
        <w:t>approve</w:t>
      </w:r>
      <w:r w:rsidR="00AE4004">
        <w:t xml:space="preserve"> </w:t>
      </w:r>
      <w:r w:rsidRPr="00842067">
        <w:t>the</w:t>
      </w:r>
      <w:r w:rsidR="00AE4004">
        <w:t xml:space="preserve"> </w:t>
      </w:r>
      <w:r w:rsidRPr="00842067">
        <w:t>state</w:t>
      </w:r>
      <w:r w:rsidR="00AE4004">
        <w:t xml:space="preserve"> </w:t>
      </w:r>
      <w:r w:rsidRPr="00842067">
        <w:t>Constitution,</w:t>
      </w:r>
      <w:r w:rsidR="00AE4004">
        <w:t xml:space="preserve"> </w:t>
      </w:r>
      <w:r w:rsidRPr="00842067">
        <w:t>enact</w:t>
      </w:r>
      <w:r w:rsidR="00AE4004">
        <w:t xml:space="preserve"> </w:t>
      </w:r>
      <w:r w:rsidRPr="00842067">
        <w:t>laws</w:t>
      </w:r>
      <w:r w:rsidR="00AE4004">
        <w:t xml:space="preserve"> </w:t>
      </w:r>
      <w:r w:rsidRPr="00842067">
        <w:t>and</w:t>
      </w:r>
      <w:r w:rsidR="00AE4004">
        <w:t xml:space="preserve"> </w:t>
      </w:r>
      <w:r w:rsidRPr="00842067">
        <w:t>draw</w:t>
      </w:r>
      <w:r w:rsidR="00AE4004">
        <w:t xml:space="preserve"> </w:t>
      </w:r>
      <w:r w:rsidRPr="00842067">
        <w:t>up</w:t>
      </w:r>
      <w:r w:rsidR="00AE4004">
        <w:t xml:space="preserve"> </w:t>
      </w:r>
      <w:r w:rsidRPr="00842067">
        <w:t>regulations.</w:t>
      </w:r>
    </w:p>
    <w:p w:rsidR="00842067" w:rsidRPr="00842067" w:rsidRDefault="00842067" w:rsidP="00325CE4">
      <w:pPr>
        <w:pStyle w:val="H23G"/>
      </w:pPr>
      <w:r w:rsidRPr="00842067">
        <w:tab/>
      </w:r>
      <w:r w:rsidRPr="00842067">
        <w:tab/>
        <w:t>The</w:t>
      </w:r>
      <w:r w:rsidR="00AE4004">
        <w:t xml:space="preserve"> </w:t>
      </w:r>
      <w:r w:rsidRPr="00842067">
        <w:t>judiciary</w:t>
      </w:r>
    </w:p>
    <w:p w:rsidR="00842067" w:rsidRPr="00842067" w:rsidRDefault="00842067" w:rsidP="00842067">
      <w:pPr>
        <w:pStyle w:val="SingleTxtG"/>
      </w:pPr>
      <w:r w:rsidRPr="00842067">
        <w:t>43.</w:t>
      </w:r>
      <w:r w:rsidRPr="00842067">
        <w:tab/>
        <w:t>The</w:t>
      </w:r>
      <w:r w:rsidR="00AE4004">
        <w:t xml:space="preserve"> </w:t>
      </w:r>
      <w:r w:rsidRPr="00842067">
        <w:t>Constitution</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establishment</w:t>
      </w:r>
      <w:r w:rsidR="00AE4004">
        <w:t xml:space="preserve"> </w:t>
      </w:r>
      <w:r w:rsidRPr="00842067">
        <w:t>of</w:t>
      </w:r>
      <w:r w:rsidR="00AE4004">
        <w:t xml:space="preserve"> </w:t>
      </w:r>
      <w:r w:rsidRPr="00842067">
        <w:t>an</w:t>
      </w:r>
      <w:r w:rsidR="00AE4004">
        <w:t xml:space="preserve"> </w:t>
      </w:r>
      <w:r w:rsidRPr="00842067">
        <w:t>independent</w:t>
      </w:r>
      <w:r w:rsidR="00AE4004">
        <w:t xml:space="preserve"> </w:t>
      </w:r>
      <w:r w:rsidRPr="00842067">
        <w:t>national</w:t>
      </w:r>
      <w:r w:rsidR="00AE4004">
        <w:t xml:space="preserve"> </w:t>
      </w:r>
      <w:r w:rsidRPr="00842067">
        <w:t>judiciary</w:t>
      </w:r>
      <w:r w:rsidR="00AE4004">
        <w:t xml:space="preserve"> </w:t>
      </w:r>
      <w:r w:rsidRPr="00842067">
        <w:t>that</w:t>
      </w:r>
      <w:r w:rsidR="00AE4004">
        <w:t xml:space="preserve"> </w:t>
      </w:r>
      <w:r w:rsidRPr="00842067">
        <w:t>is</w:t>
      </w:r>
      <w:r w:rsidR="00AE4004">
        <w:t xml:space="preserve"> </w:t>
      </w:r>
      <w:r w:rsidRPr="00842067">
        <w:t>responsible</w:t>
      </w:r>
      <w:r w:rsidR="00AE4004">
        <w:t xml:space="preserve"> </w:t>
      </w:r>
      <w:r w:rsidRPr="00842067">
        <w:t>for</w:t>
      </w:r>
      <w:r w:rsidR="00AE4004">
        <w:t xml:space="preserve"> </w:t>
      </w:r>
      <w:r w:rsidRPr="00842067">
        <w:t>the</w:t>
      </w:r>
      <w:r w:rsidR="00AE4004">
        <w:t xml:space="preserve"> </w:t>
      </w:r>
      <w:r w:rsidRPr="00842067">
        <w:t>administration</w:t>
      </w:r>
      <w:r w:rsidR="00AE4004">
        <w:t xml:space="preserve"> </w:t>
      </w:r>
      <w:r w:rsidRPr="00842067">
        <w:t>of</w:t>
      </w:r>
      <w:r w:rsidR="00AE4004">
        <w:t xml:space="preserve"> </w:t>
      </w:r>
      <w:r w:rsidRPr="00842067">
        <w:t>justice,</w:t>
      </w:r>
      <w:r w:rsidR="00AE4004">
        <w:t xml:space="preserve"> </w:t>
      </w:r>
      <w:r w:rsidRPr="00842067">
        <w:t>national</w:t>
      </w:r>
      <w:r w:rsidR="00AE4004">
        <w:t xml:space="preserve"> </w:t>
      </w:r>
      <w:r w:rsidRPr="00842067">
        <w:t>in</w:t>
      </w:r>
      <w:r w:rsidR="00AE4004">
        <w:t xml:space="preserve"> </w:t>
      </w:r>
      <w:r w:rsidRPr="00842067">
        <w:t>character,</w:t>
      </w:r>
      <w:r w:rsidR="00AE4004">
        <w:t xml:space="preserve"> </w:t>
      </w:r>
      <w:r w:rsidRPr="00842067">
        <w:t>accountable</w:t>
      </w:r>
      <w:r w:rsidR="00AE4004">
        <w:t xml:space="preserve"> </w:t>
      </w:r>
      <w:r w:rsidRPr="00842067">
        <w:t>only</w:t>
      </w:r>
      <w:r w:rsidR="00AE4004">
        <w:t xml:space="preserve"> </w:t>
      </w:r>
      <w:r w:rsidRPr="00842067">
        <w:t>to</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and</w:t>
      </w:r>
      <w:r w:rsidR="00AE4004">
        <w:t xml:space="preserve"> </w:t>
      </w:r>
      <w:r w:rsidRPr="00842067">
        <w:t>fully</w:t>
      </w:r>
      <w:r w:rsidR="00AE4004">
        <w:t xml:space="preserve"> </w:t>
      </w:r>
      <w:r w:rsidRPr="00842067">
        <w:t>independent</w:t>
      </w:r>
      <w:r w:rsidR="00AE4004">
        <w:t xml:space="preserve"> </w:t>
      </w:r>
      <w:r w:rsidRPr="00842067">
        <w:t>of</w:t>
      </w:r>
      <w:r w:rsidR="00AE4004">
        <w:t xml:space="preserve"> </w:t>
      </w:r>
      <w:r w:rsidRPr="00842067">
        <w:t>the</w:t>
      </w:r>
      <w:r w:rsidR="00AE4004">
        <w:t xml:space="preserve"> </w:t>
      </w:r>
      <w:r w:rsidRPr="00842067">
        <w:t>executive</w:t>
      </w:r>
      <w:r w:rsidR="00AE4004">
        <w:t xml:space="preserve"> </w:t>
      </w:r>
      <w:r w:rsidRPr="00842067">
        <w:t>and</w:t>
      </w:r>
      <w:r w:rsidR="00AE4004">
        <w:t xml:space="preserve"> </w:t>
      </w:r>
      <w:r w:rsidRPr="00842067">
        <w:t>legislative</w:t>
      </w:r>
      <w:r w:rsidR="00AE4004">
        <w:t xml:space="preserve"> </w:t>
      </w:r>
      <w:r w:rsidRPr="00842067">
        <w:t>branches</w:t>
      </w:r>
      <w:r w:rsidR="00AE4004">
        <w:t xml:space="preserve"> </w:t>
      </w:r>
      <w:r w:rsidRPr="00842067">
        <w:t>of</w:t>
      </w:r>
      <w:r w:rsidR="00AE4004">
        <w:t xml:space="preserve"> </w:t>
      </w:r>
      <w:r w:rsidRPr="00842067">
        <w:t>government.</w:t>
      </w:r>
      <w:r w:rsidR="00AE4004">
        <w:t xml:space="preserve"> </w:t>
      </w:r>
      <w:r w:rsidRPr="00842067">
        <w:t>It</w:t>
      </w:r>
      <w:r w:rsidR="00AE4004">
        <w:t xml:space="preserve"> </w:t>
      </w:r>
      <w:r w:rsidRPr="00842067">
        <w:t>is</w:t>
      </w:r>
      <w:r w:rsidR="00AE4004">
        <w:t xml:space="preserve"> </w:t>
      </w:r>
      <w:r w:rsidRPr="00842067">
        <w:t>administered</w:t>
      </w:r>
      <w:r w:rsidR="00AE4004">
        <w:t xml:space="preserve"> </w:t>
      </w:r>
      <w:r w:rsidRPr="00842067">
        <w:t>by</w:t>
      </w:r>
      <w:r w:rsidR="00AE4004">
        <w:t xml:space="preserve"> </w:t>
      </w:r>
      <w:r w:rsidRPr="00842067">
        <w:t>a</w:t>
      </w:r>
      <w:r w:rsidR="00AE4004">
        <w:t xml:space="preserve"> </w:t>
      </w:r>
      <w:r w:rsidRPr="00842067">
        <w:t>Judiciary</w:t>
      </w:r>
      <w:r w:rsidR="00AE4004">
        <w:t xml:space="preserve"> </w:t>
      </w:r>
      <w:r w:rsidRPr="00842067">
        <w:t>Council,</w:t>
      </w:r>
      <w:r w:rsidR="00AE4004">
        <w:t xml:space="preserve"> </w:t>
      </w:r>
      <w:r w:rsidRPr="00842067">
        <w:t>headed</w:t>
      </w:r>
      <w:r w:rsidR="00AE4004">
        <w:t xml:space="preserve"> </w:t>
      </w:r>
      <w:r w:rsidRPr="00842067">
        <w:t>by</w:t>
      </w:r>
      <w:r w:rsidR="00AE4004">
        <w:t xml:space="preserve"> </w:t>
      </w:r>
      <w:r w:rsidRPr="00842067">
        <w:t>the</w:t>
      </w:r>
      <w:r w:rsidR="00AE4004">
        <w:t xml:space="preserve"> </w:t>
      </w:r>
      <w:r w:rsidRPr="00842067">
        <w:t>Chief</w:t>
      </w:r>
      <w:r w:rsidR="00AE4004">
        <w:t xml:space="preserve"> </w:t>
      </w:r>
      <w:r w:rsidRPr="00842067">
        <w:t>Justice</w:t>
      </w:r>
      <w:r w:rsidR="00AE4004">
        <w:t xml:space="preserve"> </w:t>
      </w:r>
      <w:r w:rsidRPr="00842067">
        <w:t>and</w:t>
      </w:r>
      <w:r w:rsidR="00AE4004">
        <w:t xml:space="preserve"> </w:t>
      </w:r>
      <w:r w:rsidRPr="00842067">
        <w:t>comprising</w:t>
      </w:r>
      <w:r w:rsidR="00AE4004">
        <w:t xml:space="preserve"> </w:t>
      </w:r>
      <w:r w:rsidRPr="00842067">
        <w:t>senior</w:t>
      </w:r>
      <w:r w:rsidR="00AE4004">
        <w:t xml:space="preserve"> </w:t>
      </w:r>
      <w:r w:rsidRPr="00842067">
        <w:t>judges</w:t>
      </w:r>
      <w:r w:rsidR="00AE4004">
        <w:t xml:space="preserve"> </w:t>
      </w:r>
      <w:r w:rsidRPr="00842067">
        <w:t>and</w:t>
      </w:r>
      <w:r w:rsidR="00AE4004">
        <w:t xml:space="preserve"> </w:t>
      </w:r>
      <w:r w:rsidRPr="00842067">
        <w:t>others,</w:t>
      </w:r>
      <w:r w:rsidR="00AE4004">
        <w:t xml:space="preserve"> </w:t>
      </w:r>
      <w:r w:rsidRPr="00842067">
        <w:t>which</w:t>
      </w:r>
      <w:r w:rsidR="00AE4004">
        <w:t xml:space="preserve"> </w:t>
      </w:r>
      <w:r w:rsidRPr="00842067">
        <w:t>recommends</w:t>
      </w:r>
      <w:r w:rsidR="00AE4004">
        <w:t xml:space="preserve"> </w:t>
      </w:r>
      <w:r w:rsidRPr="00842067">
        <w:t>the</w:t>
      </w:r>
      <w:r w:rsidR="00AE4004">
        <w:t xml:space="preserve"> </w:t>
      </w:r>
      <w:r w:rsidRPr="00842067">
        <w:t>appointment,</w:t>
      </w:r>
      <w:r w:rsidR="00AE4004">
        <w:t xml:space="preserve"> </w:t>
      </w:r>
      <w:r w:rsidRPr="00842067">
        <w:t>promotion,</w:t>
      </w:r>
      <w:r w:rsidR="00AE4004">
        <w:t xml:space="preserve"> </w:t>
      </w:r>
      <w:r w:rsidRPr="00842067">
        <w:t>transfer,</w:t>
      </w:r>
      <w:r w:rsidR="00AE4004">
        <w:t xml:space="preserve"> </w:t>
      </w:r>
      <w:r w:rsidRPr="00842067">
        <w:t>discipline</w:t>
      </w:r>
      <w:r w:rsidR="00AE4004">
        <w:t xml:space="preserve"> </w:t>
      </w:r>
      <w:r w:rsidRPr="00842067">
        <w:t>and</w:t>
      </w:r>
      <w:r w:rsidR="00AE4004">
        <w:t xml:space="preserve"> </w:t>
      </w:r>
      <w:r w:rsidRPr="00842067">
        <w:t>removal</w:t>
      </w:r>
      <w:r w:rsidR="00AE4004">
        <w:t xml:space="preserve"> </w:t>
      </w:r>
      <w:r w:rsidRPr="00842067">
        <w:t>of</w:t>
      </w:r>
      <w:r w:rsidR="00AE4004">
        <w:t xml:space="preserve"> </w:t>
      </w:r>
      <w:r w:rsidRPr="00842067">
        <w:t>judges.</w:t>
      </w:r>
      <w:r w:rsidR="00AE4004">
        <w:t xml:space="preserve"> </w:t>
      </w:r>
      <w:r w:rsidRPr="00842067">
        <w:t>The</w:t>
      </w:r>
      <w:r w:rsidR="00AE4004">
        <w:t xml:space="preserve"> </w:t>
      </w:r>
      <w:r w:rsidRPr="00842067">
        <w:t>financial</w:t>
      </w:r>
      <w:r w:rsidR="00AE4004">
        <w:t xml:space="preserve"> </w:t>
      </w:r>
      <w:r w:rsidRPr="00842067">
        <w:t>independence</w:t>
      </w:r>
      <w:r w:rsidR="00AE4004">
        <w:t xml:space="preserve"> </w:t>
      </w:r>
      <w:r w:rsidRPr="00842067">
        <w:t>of</w:t>
      </w:r>
      <w:r w:rsidR="00AE4004">
        <w:t xml:space="preserve"> </w:t>
      </w:r>
      <w:r w:rsidRPr="00842067">
        <w:t>the</w:t>
      </w:r>
      <w:r w:rsidR="00AE4004">
        <w:t xml:space="preserve"> </w:t>
      </w:r>
      <w:r w:rsidRPr="00842067">
        <w:t>judiciary</w:t>
      </w:r>
      <w:r w:rsidR="00AE4004">
        <w:t xml:space="preserve"> </w:t>
      </w:r>
      <w:r w:rsidRPr="00842067">
        <w:t>is</w:t>
      </w:r>
      <w:r w:rsidR="00AE4004">
        <w:t xml:space="preserve"> </w:t>
      </w:r>
      <w:r w:rsidRPr="00842067">
        <w:t>guaranteed</w:t>
      </w:r>
      <w:r w:rsidR="00AE4004">
        <w:t xml:space="preserve"> </w:t>
      </w:r>
      <w:r w:rsidRPr="00842067">
        <w:t>by</w:t>
      </w:r>
      <w:r w:rsidR="00AE4004">
        <w:t xml:space="preserve"> </w:t>
      </w:r>
      <w:r w:rsidRPr="00842067">
        <w:t>law.</w:t>
      </w:r>
      <w:r w:rsidR="00AE4004">
        <w:t xml:space="preserve"> </w:t>
      </w:r>
      <w:r w:rsidRPr="00842067">
        <w:t>Judges</w:t>
      </w:r>
      <w:r w:rsidR="00AE4004">
        <w:t xml:space="preserve"> </w:t>
      </w:r>
      <w:r w:rsidRPr="00842067">
        <w:t>have</w:t>
      </w:r>
      <w:r w:rsidR="00AE4004">
        <w:t xml:space="preserve"> </w:t>
      </w:r>
      <w:r w:rsidRPr="00842067">
        <w:t>immunity</w:t>
      </w:r>
      <w:r w:rsidR="00AE4004">
        <w:t xml:space="preserve"> </w:t>
      </w:r>
      <w:r w:rsidRPr="00842067">
        <w:t>and</w:t>
      </w:r>
      <w:r w:rsidR="00AE4004">
        <w:t xml:space="preserve"> </w:t>
      </w:r>
      <w:r w:rsidRPr="00842067">
        <w:t>may</w:t>
      </w:r>
      <w:r w:rsidR="00AE4004">
        <w:t xml:space="preserve"> </w:t>
      </w:r>
      <w:r w:rsidRPr="00842067">
        <w:t>not</w:t>
      </w:r>
      <w:r w:rsidR="00AE4004">
        <w:t xml:space="preserve"> </w:t>
      </w:r>
      <w:r w:rsidRPr="00842067">
        <w:t>be</w:t>
      </w:r>
      <w:r w:rsidR="00AE4004">
        <w:t xml:space="preserve"> </w:t>
      </w:r>
      <w:r w:rsidRPr="00842067">
        <w:t>subjected</w:t>
      </w:r>
      <w:r w:rsidR="00AE4004">
        <w:t xml:space="preserve"> </w:t>
      </w:r>
      <w:r w:rsidRPr="00842067">
        <w:t>to</w:t>
      </w:r>
      <w:r w:rsidR="00AE4004">
        <w:t xml:space="preserve"> </w:t>
      </w:r>
      <w:r w:rsidRPr="00842067">
        <w:t>any</w:t>
      </w:r>
      <w:r w:rsidR="00AE4004">
        <w:t xml:space="preserve"> </w:t>
      </w:r>
      <w:r w:rsidRPr="00842067">
        <w:t>interference.</w:t>
      </w:r>
      <w:r w:rsidR="00AE4004">
        <w:t xml:space="preserve"> </w:t>
      </w:r>
      <w:r w:rsidRPr="00842067">
        <w:t>They</w:t>
      </w:r>
      <w:r w:rsidR="00AE4004">
        <w:t xml:space="preserve"> </w:t>
      </w:r>
      <w:r w:rsidRPr="00842067">
        <w:t>are</w:t>
      </w:r>
      <w:r w:rsidR="00AE4004">
        <w:t xml:space="preserve"> </w:t>
      </w:r>
      <w:r w:rsidRPr="00842067">
        <w:t>bound</w:t>
      </w:r>
      <w:r w:rsidR="00AE4004">
        <w:t xml:space="preserve"> </w:t>
      </w:r>
      <w:r w:rsidRPr="00842067">
        <w:t>by</w:t>
      </w:r>
      <w:r w:rsidR="00AE4004">
        <w:t xml:space="preserve"> </w:t>
      </w:r>
      <w:r w:rsidRPr="00842067">
        <w:t>the</w:t>
      </w:r>
      <w:r w:rsidR="00AE4004">
        <w:t xml:space="preserve"> </w:t>
      </w:r>
      <w:r w:rsidRPr="00842067">
        <w:t>Constitution</w:t>
      </w:r>
      <w:r w:rsidR="00AE4004">
        <w:t xml:space="preserve"> </w:t>
      </w:r>
      <w:r w:rsidRPr="00842067">
        <w:t>to</w:t>
      </w:r>
      <w:r w:rsidR="00AE4004">
        <w:t xml:space="preserve"> </w:t>
      </w:r>
      <w:r w:rsidRPr="00842067">
        <w:t>dispense</w:t>
      </w:r>
      <w:r w:rsidR="00AE4004">
        <w:t xml:space="preserve"> </w:t>
      </w:r>
      <w:r w:rsidRPr="00842067">
        <w:t>justice</w:t>
      </w:r>
      <w:r w:rsidR="00AE4004">
        <w:t xml:space="preserve"> </w:t>
      </w:r>
      <w:r w:rsidRPr="00842067">
        <w:t>and</w:t>
      </w:r>
      <w:r w:rsidR="00AE4004">
        <w:t xml:space="preserve"> </w:t>
      </w:r>
      <w:r w:rsidRPr="00842067">
        <w:t>apply</w:t>
      </w:r>
      <w:r w:rsidR="00AE4004">
        <w:t xml:space="preserve"> </w:t>
      </w:r>
      <w:r w:rsidRPr="00842067">
        <w:t>the</w:t>
      </w:r>
      <w:r w:rsidR="00AE4004">
        <w:t xml:space="preserve"> </w:t>
      </w:r>
      <w:r w:rsidRPr="00842067">
        <w:t>rule</w:t>
      </w:r>
      <w:r w:rsidR="00AE4004">
        <w:t xml:space="preserve"> </w:t>
      </w:r>
      <w:r w:rsidRPr="00842067">
        <w:t>of</w:t>
      </w:r>
      <w:r w:rsidR="00AE4004">
        <w:t xml:space="preserve"> </w:t>
      </w:r>
      <w:r w:rsidRPr="00842067">
        <w:t>law.</w:t>
      </w:r>
      <w:r w:rsidR="00AE4004">
        <w:t xml:space="preserve"> </w:t>
      </w:r>
      <w:r w:rsidRPr="00842067">
        <w:t>Public</w:t>
      </w:r>
      <w:r w:rsidR="00AE4004">
        <w:t xml:space="preserve"> </w:t>
      </w:r>
      <w:r w:rsidRPr="00842067">
        <w:t>organs</w:t>
      </w:r>
      <w:r w:rsidR="00AE4004">
        <w:t xml:space="preserve"> </w:t>
      </w:r>
      <w:r w:rsidRPr="00842067">
        <w:t>are</w:t>
      </w:r>
      <w:r w:rsidR="00AE4004">
        <w:t xml:space="preserve"> </w:t>
      </w:r>
      <w:r w:rsidRPr="00842067">
        <w:t>required</w:t>
      </w:r>
      <w:r w:rsidR="00AE4004">
        <w:t xml:space="preserve"> </w:t>
      </w:r>
      <w:r w:rsidRPr="00842067">
        <w:t>by</w:t>
      </w:r>
      <w:r w:rsidR="00AE4004">
        <w:t xml:space="preserve"> </w:t>
      </w:r>
      <w:r w:rsidRPr="00842067">
        <w:t>the</w:t>
      </w:r>
      <w:r w:rsidR="00AE4004">
        <w:t xml:space="preserve"> </w:t>
      </w:r>
      <w:r w:rsidRPr="00842067">
        <w:t>Constitution</w:t>
      </w:r>
      <w:r w:rsidR="00AE4004">
        <w:t xml:space="preserve"> </w:t>
      </w:r>
      <w:r w:rsidRPr="00842067">
        <w:t>to</w:t>
      </w:r>
      <w:r w:rsidR="00AE4004">
        <w:t xml:space="preserve"> </w:t>
      </w:r>
      <w:r w:rsidRPr="00842067">
        <w:t>implement</w:t>
      </w:r>
      <w:r w:rsidR="00AE4004">
        <w:t xml:space="preserve"> </w:t>
      </w:r>
      <w:r w:rsidRPr="00842067">
        <w:t>the</w:t>
      </w:r>
      <w:r w:rsidR="00AE4004">
        <w:t xml:space="preserve"> </w:t>
      </w:r>
      <w:r w:rsidRPr="00842067">
        <w:t>decisions</w:t>
      </w:r>
      <w:r w:rsidR="00AE4004">
        <w:t xml:space="preserve"> </w:t>
      </w:r>
      <w:r w:rsidRPr="00842067">
        <w:t>of</w:t>
      </w:r>
      <w:r w:rsidR="00AE4004">
        <w:t xml:space="preserve"> </w:t>
      </w:r>
      <w:r w:rsidRPr="00842067">
        <w:t>the</w:t>
      </w:r>
      <w:r w:rsidR="00AE4004">
        <w:t xml:space="preserve"> </w:t>
      </w:r>
      <w:r w:rsidRPr="00842067">
        <w:t>judiciary.</w:t>
      </w:r>
    </w:p>
    <w:p w:rsidR="00842067" w:rsidRPr="00842067" w:rsidRDefault="00842067" w:rsidP="00325CE4">
      <w:pPr>
        <w:pStyle w:val="H23G"/>
      </w:pPr>
      <w:r w:rsidRPr="00842067">
        <w:tab/>
      </w:r>
      <w:r w:rsidRPr="00842067">
        <w:tab/>
        <w:t>The</w:t>
      </w:r>
      <w:r w:rsidR="00AE4004">
        <w:t xml:space="preserve"> </w:t>
      </w:r>
      <w:r w:rsidRPr="00842067">
        <w:t>Public</w:t>
      </w:r>
      <w:r w:rsidR="00AE4004">
        <w:t xml:space="preserve"> </w:t>
      </w:r>
      <w:r w:rsidRPr="00842067">
        <w:t>Grievances</w:t>
      </w:r>
      <w:r w:rsidR="00AE4004">
        <w:t xml:space="preserve"> </w:t>
      </w:r>
      <w:r w:rsidRPr="00842067">
        <w:t>Chamber</w:t>
      </w:r>
    </w:p>
    <w:p w:rsidR="00842067" w:rsidRPr="00842067" w:rsidRDefault="00842067" w:rsidP="00842067">
      <w:pPr>
        <w:pStyle w:val="SingleTxtG"/>
      </w:pPr>
      <w:r w:rsidRPr="00842067">
        <w:t>44.</w:t>
      </w:r>
      <w:r w:rsidRPr="00842067">
        <w:tab/>
        <w:t>Article</w:t>
      </w:r>
      <w:r w:rsidR="00AE4004">
        <w:t xml:space="preserve"> </w:t>
      </w:r>
      <w:r w:rsidRPr="00842067">
        <w:t>143</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establishment</w:t>
      </w:r>
      <w:r w:rsidR="00AE4004">
        <w:t xml:space="preserve"> </w:t>
      </w:r>
      <w:r w:rsidRPr="00842067">
        <w:t>of</w:t>
      </w:r>
      <w:r w:rsidR="00AE4004">
        <w:t xml:space="preserve"> </w:t>
      </w:r>
      <w:r w:rsidRPr="00842067">
        <w:t>an</w:t>
      </w:r>
      <w:r w:rsidR="00AE4004">
        <w:t xml:space="preserve"> </w:t>
      </w:r>
      <w:r w:rsidRPr="00842067">
        <w:t>independent</w:t>
      </w:r>
      <w:r w:rsidR="00AE4004">
        <w:t xml:space="preserve"> </w:t>
      </w:r>
      <w:r w:rsidRPr="00842067">
        <w:t>Public</w:t>
      </w:r>
      <w:r w:rsidR="00AE4004">
        <w:t xml:space="preserve"> </w:t>
      </w:r>
      <w:r w:rsidRPr="00842067">
        <w:t>Grievances</w:t>
      </w:r>
      <w:r w:rsidR="00AE4004">
        <w:t xml:space="preserve"> </w:t>
      </w:r>
      <w:r w:rsidRPr="00842067">
        <w:t>Chamber,</w:t>
      </w:r>
      <w:r w:rsidR="00AE4004">
        <w:t xml:space="preserve"> </w:t>
      </w:r>
      <w:r w:rsidRPr="00842067">
        <w:t>the</w:t>
      </w:r>
      <w:r w:rsidR="00AE4004">
        <w:t xml:space="preserve"> </w:t>
      </w:r>
      <w:r w:rsidRPr="00842067">
        <w:t>members</w:t>
      </w:r>
      <w:r w:rsidR="00AE4004">
        <w:t xml:space="preserve"> </w:t>
      </w:r>
      <w:r w:rsidRPr="00842067">
        <w:t>of</w:t>
      </w:r>
      <w:r w:rsidR="00AE4004">
        <w:t xml:space="preserve"> </w:t>
      </w:r>
      <w:r w:rsidRPr="00842067">
        <w:t>which</w:t>
      </w:r>
      <w:r w:rsidR="00AE4004">
        <w:t xml:space="preserve"> </w:t>
      </w:r>
      <w:r w:rsidRPr="00842067">
        <w:t>are</w:t>
      </w:r>
      <w:r w:rsidR="00AE4004">
        <w:t xml:space="preserve"> </w:t>
      </w:r>
      <w:r w:rsidRPr="00842067">
        <w:t>nominated</w:t>
      </w:r>
      <w:r w:rsidR="00AE4004">
        <w:t xml:space="preserve"> </w:t>
      </w:r>
      <w:r w:rsidRPr="00842067">
        <w:t>by</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from</w:t>
      </w:r>
      <w:r w:rsidR="00AE4004">
        <w:t xml:space="preserve"> </w:t>
      </w:r>
      <w:r w:rsidRPr="00842067">
        <w:t>among</w:t>
      </w:r>
      <w:r w:rsidR="00AE4004">
        <w:t xml:space="preserve"> </w:t>
      </w:r>
      <w:r w:rsidRPr="00842067">
        <w:t>persons</w:t>
      </w:r>
      <w:r w:rsidR="00AE4004">
        <w:t xml:space="preserve"> </w:t>
      </w:r>
      <w:r w:rsidRPr="00842067">
        <w:t>of</w:t>
      </w:r>
      <w:r w:rsidR="00AE4004">
        <w:t xml:space="preserve"> </w:t>
      </w:r>
      <w:r w:rsidRPr="00842067">
        <w:t>competence</w:t>
      </w:r>
      <w:r w:rsidR="00AE4004">
        <w:t xml:space="preserve"> </w:t>
      </w:r>
      <w:r w:rsidRPr="00842067">
        <w:t>and</w:t>
      </w:r>
      <w:r w:rsidR="00AE4004">
        <w:t xml:space="preserve"> </w:t>
      </w:r>
      <w:r w:rsidRPr="00842067">
        <w:t>integrity</w:t>
      </w:r>
      <w:r w:rsidR="00AE4004">
        <w:t xml:space="preserve"> </w:t>
      </w:r>
      <w:r w:rsidRPr="00842067">
        <w:t>and</w:t>
      </w:r>
      <w:r w:rsidR="00AE4004">
        <w:t xml:space="preserve"> </w:t>
      </w:r>
      <w:r w:rsidRPr="00842067">
        <w:t>approved</w:t>
      </w:r>
      <w:r w:rsidR="00AE4004">
        <w:t xml:space="preserve"> </w:t>
      </w:r>
      <w:r w:rsidRPr="00842067">
        <w:t>by</w:t>
      </w:r>
      <w:r w:rsidR="00AE4004">
        <w:t xml:space="preserve"> </w:t>
      </w:r>
      <w:r w:rsidRPr="00842067">
        <w:t>the</w:t>
      </w:r>
      <w:r w:rsidR="00AE4004">
        <w:t xml:space="preserve"> </w:t>
      </w:r>
      <w:r w:rsidRPr="00842067">
        <w:t>National</w:t>
      </w:r>
      <w:r w:rsidR="00AE4004">
        <w:t xml:space="preserve"> </w:t>
      </w:r>
      <w:r w:rsidRPr="00842067">
        <w:t>Assembly.</w:t>
      </w:r>
      <w:r w:rsidR="00AE4004">
        <w:t xml:space="preserve"> </w:t>
      </w:r>
      <w:r w:rsidRPr="00842067">
        <w:t>The</w:t>
      </w:r>
      <w:r w:rsidR="00AE4004">
        <w:t xml:space="preserve"> </w:t>
      </w:r>
      <w:r w:rsidRPr="00842067">
        <w:t>Chamber</w:t>
      </w:r>
      <w:r w:rsidR="00AE4004">
        <w:t xml:space="preserve"> </w:t>
      </w:r>
      <w:r w:rsidRPr="00842067">
        <w:t>is</w:t>
      </w:r>
      <w:r w:rsidR="00AE4004">
        <w:t xml:space="preserve"> </w:t>
      </w:r>
      <w:r w:rsidRPr="00842067">
        <w:t>answerable</w:t>
      </w:r>
      <w:r w:rsidR="00AE4004">
        <w:t xml:space="preserve"> </w:t>
      </w:r>
      <w:r w:rsidRPr="00842067">
        <w:t>to</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and</w:t>
      </w:r>
      <w:r w:rsidR="00AE4004">
        <w:t xml:space="preserve"> </w:t>
      </w:r>
      <w:r w:rsidRPr="00842067">
        <w:t>the</w:t>
      </w:r>
      <w:r w:rsidR="00AE4004">
        <w:t xml:space="preserve"> </w:t>
      </w:r>
      <w:r w:rsidRPr="00842067">
        <w:t>National</w:t>
      </w:r>
      <w:r w:rsidR="00AE4004">
        <w:t xml:space="preserve"> </w:t>
      </w:r>
      <w:r w:rsidRPr="00842067">
        <w:t>Assembly.</w:t>
      </w:r>
    </w:p>
    <w:p w:rsidR="00842067" w:rsidRPr="00842067" w:rsidRDefault="00842067" w:rsidP="00842067">
      <w:pPr>
        <w:pStyle w:val="SingleTxtG"/>
      </w:pPr>
      <w:r w:rsidRPr="00842067">
        <w:t>45.</w:t>
      </w:r>
      <w:r w:rsidRPr="00842067">
        <w:tab/>
        <w:t>The</w:t>
      </w:r>
      <w:r w:rsidR="00AE4004">
        <w:t xml:space="preserve"> </w:t>
      </w:r>
      <w:r w:rsidRPr="00842067">
        <w:t>Public</w:t>
      </w:r>
      <w:r w:rsidR="00AE4004">
        <w:t xml:space="preserve"> </w:t>
      </w:r>
      <w:r w:rsidRPr="00842067">
        <w:t>Grievances</w:t>
      </w:r>
      <w:r w:rsidR="00AE4004">
        <w:t xml:space="preserve"> </w:t>
      </w:r>
      <w:r w:rsidRPr="00842067">
        <w:t>Chamber</w:t>
      </w:r>
      <w:r w:rsidR="00AE4004">
        <w:t xml:space="preserve"> </w:t>
      </w:r>
      <w:r w:rsidRPr="00842067">
        <w:t>settles</w:t>
      </w:r>
      <w:r w:rsidR="00AE4004">
        <w:t xml:space="preserve"> </w:t>
      </w:r>
      <w:r w:rsidRPr="00842067">
        <w:t>grievances</w:t>
      </w:r>
      <w:r w:rsidR="00AE4004">
        <w:t xml:space="preserve"> </w:t>
      </w:r>
      <w:r w:rsidRPr="00842067">
        <w:t>and</w:t>
      </w:r>
      <w:r w:rsidR="00AE4004">
        <w:t xml:space="preserve"> </w:t>
      </w:r>
      <w:r w:rsidRPr="00842067">
        <w:t>ensures</w:t>
      </w:r>
      <w:r w:rsidR="00AE4004">
        <w:t xml:space="preserve"> </w:t>
      </w:r>
      <w:r w:rsidRPr="00842067">
        <w:t>efficiency,</w:t>
      </w:r>
      <w:r w:rsidR="00AE4004">
        <w:t xml:space="preserve"> </w:t>
      </w:r>
      <w:r w:rsidRPr="00842067">
        <w:t>probity</w:t>
      </w:r>
      <w:r w:rsidR="00AE4004">
        <w:t xml:space="preserve"> </w:t>
      </w:r>
      <w:r w:rsidRPr="00842067">
        <w:t>and</w:t>
      </w:r>
      <w:r w:rsidR="00AE4004">
        <w:t xml:space="preserve"> </w:t>
      </w:r>
      <w:r w:rsidRPr="00842067">
        <w:t>justice</w:t>
      </w:r>
      <w:r w:rsidR="00AE4004">
        <w:t xml:space="preserve"> </w:t>
      </w:r>
      <w:r w:rsidRPr="00842067">
        <w:t>in</w:t>
      </w:r>
      <w:r w:rsidR="00AE4004">
        <w:t xml:space="preserve"> </w:t>
      </w:r>
      <w:r w:rsidRPr="00842067">
        <w:t>the</w:t>
      </w:r>
      <w:r w:rsidR="00AE4004">
        <w:t xml:space="preserve"> </w:t>
      </w:r>
      <w:r w:rsidRPr="00842067">
        <w:t>performance</w:t>
      </w:r>
      <w:r w:rsidR="00AE4004">
        <w:t xml:space="preserve"> </w:t>
      </w:r>
      <w:r w:rsidRPr="00842067">
        <w:t>of</w:t>
      </w:r>
      <w:r w:rsidR="00AE4004">
        <w:t xml:space="preserve"> </w:t>
      </w:r>
      <w:r w:rsidRPr="00842067">
        <w:t>the</w:t>
      </w:r>
      <w:r w:rsidR="00AE4004">
        <w:t xml:space="preserve"> </w:t>
      </w:r>
      <w:r w:rsidRPr="00842067">
        <w:t>State.</w:t>
      </w:r>
      <w:r w:rsidR="00AE4004">
        <w:t xml:space="preserve"> </w:t>
      </w:r>
      <w:r w:rsidRPr="00842067">
        <w:t>Its</w:t>
      </w:r>
      <w:r w:rsidR="00AE4004">
        <w:t xml:space="preserve"> </w:t>
      </w:r>
      <w:r w:rsidRPr="00842067">
        <w:t>functions</w:t>
      </w:r>
      <w:r w:rsidR="00AE4004">
        <w:t xml:space="preserve"> </w:t>
      </w:r>
      <w:r w:rsidRPr="00842067">
        <w:t>are</w:t>
      </w:r>
      <w:r w:rsidR="00AE4004">
        <w:t xml:space="preserve"> </w:t>
      </w:r>
      <w:r w:rsidRPr="00842067">
        <w:t>such</w:t>
      </w:r>
      <w:r w:rsidR="00AE4004">
        <w:t xml:space="preserve"> </w:t>
      </w:r>
      <w:r w:rsidRPr="00842067">
        <w:t>that</w:t>
      </w:r>
      <w:r w:rsidR="00AE4004">
        <w:t xml:space="preserve"> </w:t>
      </w:r>
      <w:r w:rsidRPr="00842067">
        <w:t>it</w:t>
      </w:r>
      <w:r w:rsidR="00AE4004">
        <w:t xml:space="preserve"> </w:t>
      </w:r>
      <w:r w:rsidRPr="00842067">
        <w:t>closely</w:t>
      </w:r>
      <w:r w:rsidR="00AE4004">
        <w:t xml:space="preserve"> </w:t>
      </w:r>
      <w:r w:rsidRPr="00842067">
        <w:t>resembles</w:t>
      </w:r>
      <w:r w:rsidR="00AE4004">
        <w:t xml:space="preserve"> </w:t>
      </w:r>
      <w:r w:rsidRPr="00842067">
        <w:t>the</w:t>
      </w:r>
      <w:r w:rsidR="00AE4004">
        <w:t xml:space="preserve"> </w:t>
      </w:r>
      <w:r w:rsidRPr="00842067">
        <w:t>system</w:t>
      </w:r>
      <w:r w:rsidR="00AE4004">
        <w:t xml:space="preserve"> </w:t>
      </w:r>
      <w:r w:rsidRPr="00842067">
        <w:t>of</w:t>
      </w:r>
      <w:r w:rsidR="00AE4004">
        <w:t xml:space="preserve"> </w:t>
      </w:r>
      <w:r w:rsidRPr="00842067">
        <w:t>administrative</w:t>
      </w:r>
      <w:r w:rsidR="00AE4004">
        <w:t xml:space="preserve"> </w:t>
      </w:r>
      <w:r w:rsidRPr="00842067">
        <w:t>oversight</w:t>
      </w:r>
      <w:r w:rsidR="00AE4004">
        <w:t xml:space="preserve"> </w:t>
      </w:r>
      <w:r w:rsidRPr="00842067">
        <w:t>(ombudsman).</w:t>
      </w:r>
      <w:r w:rsidR="00AE4004">
        <w:t xml:space="preserve"> </w:t>
      </w:r>
      <w:r w:rsidRPr="00842067">
        <w:t>Its</w:t>
      </w:r>
      <w:r w:rsidR="00AE4004">
        <w:t xml:space="preserve"> </w:t>
      </w:r>
      <w:r w:rsidRPr="00842067">
        <w:t>importance</w:t>
      </w:r>
      <w:r w:rsidR="00AE4004">
        <w:t xml:space="preserve"> </w:t>
      </w:r>
      <w:r w:rsidRPr="00842067">
        <w:t>lies</w:t>
      </w:r>
      <w:r w:rsidR="00AE4004">
        <w:t xml:space="preserve"> </w:t>
      </w:r>
      <w:r w:rsidRPr="00842067">
        <w:t>in</w:t>
      </w:r>
      <w:r w:rsidR="00AE4004">
        <w:t xml:space="preserve"> </w:t>
      </w:r>
      <w:r w:rsidRPr="00842067">
        <w:t>its</w:t>
      </w:r>
      <w:r w:rsidR="00AE4004">
        <w:t xml:space="preserve"> </w:t>
      </w:r>
      <w:r w:rsidRPr="00842067">
        <w:t>efforts</w:t>
      </w:r>
      <w:r w:rsidR="00AE4004">
        <w:t xml:space="preserve"> </w:t>
      </w:r>
      <w:r w:rsidRPr="00842067">
        <w:t>to</w:t>
      </w:r>
      <w:r w:rsidR="00AE4004">
        <w:t xml:space="preserve"> </w:t>
      </w:r>
      <w:r w:rsidRPr="00842067">
        <w:t>settle</w:t>
      </w:r>
      <w:r w:rsidR="00AE4004">
        <w:t xml:space="preserve"> </w:t>
      </w:r>
      <w:r w:rsidRPr="00842067">
        <w:t>grievances</w:t>
      </w:r>
      <w:r w:rsidR="00AE4004">
        <w:t xml:space="preserve"> </w:t>
      </w:r>
      <w:r w:rsidRPr="00842067">
        <w:t>by</w:t>
      </w:r>
      <w:r w:rsidR="00AE4004">
        <w:t xml:space="preserve"> </w:t>
      </w:r>
      <w:r w:rsidRPr="00842067">
        <w:t>considering</w:t>
      </w:r>
      <w:r w:rsidR="00AE4004">
        <w:t xml:space="preserve"> </w:t>
      </w:r>
      <w:r w:rsidRPr="00842067">
        <w:t>complaints,</w:t>
      </w:r>
      <w:r w:rsidR="00AE4004">
        <w:t xml:space="preserve"> </w:t>
      </w:r>
      <w:r w:rsidRPr="00842067">
        <w:t>notwithstanding</w:t>
      </w:r>
      <w:r w:rsidR="00AE4004">
        <w:t xml:space="preserve"> </w:t>
      </w:r>
      <w:r w:rsidRPr="00842067">
        <w:t>the</w:t>
      </w:r>
      <w:r w:rsidR="00AE4004">
        <w:t xml:space="preserve"> </w:t>
      </w:r>
      <w:r w:rsidRPr="00842067">
        <w:t>finality</w:t>
      </w:r>
      <w:r w:rsidR="00AE4004">
        <w:t xml:space="preserve"> </w:t>
      </w:r>
      <w:r w:rsidRPr="00842067">
        <w:t>of</w:t>
      </w:r>
      <w:r w:rsidR="00AE4004">
        <w:t xml:space="preserve"> </w:t>
      </w:r>
      <w:r w:rsidRPr="00842067">
        <w:t>court</w:t>
      </w:r>
      <w:r w:rsidR="00AE4004">
        <w:t xml:space="preserve"> </w:t>
      </w:r>
      <w:r w:rsidRPr="00842067">
        <w:t>judgements,</w:t>
      </w:r>
      <w:r w:rsidR="00AE4004">
        <w:t xml:space="preserve"> </w:t>
      </w:r>
      <w:r w:rsidRPr="00842067">
        <w:t>without</w:t>
      </w:r>
      <w:r w:rsidR="00AE4004">
        <w:t xml:space="preserve"> </w:t>
      </w:r>
      <w:r w:rsidRPr="00842067">
        <w:t>prejudice</w:t>
      </w:r>
      <w:r w:rsidR="00AE4004">
        <w:t xml:space="preserve"> </w:t>
      </w:r>
      <w:r w:rsidRPr="00842067">
        <w:t>to</w:t>
      </w:r>
      <w:r w:rsidR="00AE4004">
        <w:t xml:space="preserve"> </w:t>
      </w:r>
      <w:r w:rsidRPr="00842067">
        <w:t>the</w:t>
      </w:r>
      <w:r w:rsidR="00AE4004">
        <w:t xml:space="preserve"> </w:t>
      </w:r>
      <w:r w:rsidRPr="00842067">
        <w:t>judgement</w:t>
      </w:r>
      <w:r w:rsidR="00AE4004">
        <w:t xml:space="preserve"> </w:t>
      </w:r>
      <w:r w:rsidRPr="00842067">
        <w:t>concerned.</w:t>
      </w:r>
    </w:p>
    <w:p w:rsidR="00842067" w:rsidRPr="00842067" w:rsidRDefault="00325CE4" w:rsidP="00325CE4">
      <w:pPr>
        <w:pStyle w:val="H23G"/>
      </w:pPr>
      <w:r>
        <w:tab/>
      </w:r>
      <w:r>
        <w:tab/>
      </w:r>
      <w:r w:rsidR="00842067" w:rsidRPr="00842067">
        <w:t>The</w:t>
      </w:r>
      <w:r w:rsidR="00AE4004">
        <w:t xml:space="preserve"> </w:t>
      </w:r>
      <w:smartTag w:uri="urn:schemas-microsoft-com:office:smarttags" w:element="Street">
        <w:smartTag w:uri="urn:schemas-microsoft-com:office:smarttags" w:element="address">
          <w:r w:rsidR="00842067" w:rsidRPr="00842067">
            <w:t>Constitutional</w:t>
          </w:r>
          <w:r w:rsidR="00AE4004">
            <w:t xml:space="preserve"> </w:t>
          </w:r>
          <w:r w:rsidR="00842067" w:rsidRPr="00842067">
            <w:t>Court</w:t>
          </w:r>
        </w:smartTag>
      </w:smartTag>
    </w:p>
    <w:p w:rsidR="00842067" w:rsidRPr="00842067" w:rsidRDefault="00842067" w:rsidP="00842067">
      <w:pPr>
        <w:pStyle w:val="SingleTxtG"/>
      </w:pPr>
      <w:r w:rsidRPr="00842067">
        <w:t>46.</w:t>
      </w:r>
      <w:r w:rsidRPr="00842067">
        <w:tab/>
        <w:t>Article</w:t>
      </w:r>
      <w:r w:rsidR="00AE4004">
        <w:t xml:space="preserve"> </w:t>
      </w:r>
      <w:r w:rsidRPr="00842067">
        <w:t>105</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of</w:t>
      </w:r>
      <w:r w:rsidR="00AE4004">
        <w:t xml:space="preserve"> </w:t>
      </w:r>
      <w:r w:rsidRPr="00842067">
        <w:t>1998</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establishment</w:t>
      </w:r>
      <w:r w:rsidR="00AE4004">
        <w:t xml:space="preserve"> </w:t>
      </w:r>
      <w:r w:rsidRPr="00842067">
        <w:t>of</w:t>
      </w:r>
      <w:r w:rsidR="00AE4004">
        <w:t xml:space="preserve"> </w:t>
      </w:r>
      <w:r w:rsidRPr="00842067">
        <w:t>an</w:t>
      </w:r>
      <w:r w:rsidR="00AE4004">
        <w:t xml:space="preserve"> </w:t>
      </w:r>
      <w:r w:rsidRPr="00842067">
        <w:t>independent</w:t>
      </w:r>
      <w:r w:rsidR="00AE4004">
        <w:t xml:space="preserve"> </w:t>
      </w:r>
      <w:r w:rsidRPr="00842067">
        <w:t>constitutional</w:t>
      </w:r>
      <w:r w:rsidR="00AE4004">
        <w:t xml:space="preserve"> </w:t>
      </w:r>
      <w:r w:rsidRPr="00842067">
        <w:t>court,</w:t>
      </w:r>
      <w:r w:rsidR="00AE4004">
        <w:t xml:space="preserve"> </w:t>
      </w:r>
      <w:r w:rsidRPr="00842067">
        <w:t>with</w:t>
      </w:r>
      <w:r w:rsidR="00AE4004">
        <w:t xml:space="preserve"> </w:t>
      </w:r>
      <w:r w:rsidRPr="00842067">
        <w:t>a</w:t>
      </w:r>
      <w:r w:rsidR="00AE4004">
        <w:t xml:space="preserve"> </w:t>
      </w:r>
      <w:r w:rsidRPr="00842067">
        <w:t>president</w:t>
      </w:r>
      <w:r w:rsidR="00AE4004">
        <w:t xml:space="preserve"> </w:t>
      </w:r>
      <w:r w:rsidRPr="00842067">
        <w:t>and</w:t>
      </w:r>
      <w:r w:rsidR="00AE4004">
        <w:t xml:space="preserve"> </w:t>
      </w:r>
      <w:r w:rsidRPr="00842067">
        <w:t>members</w:t>
      </w:r>
      <w:r w:rsidR="00AE4004">
        <w:t xml:space="preserve"> </w:t>
      </w:r>
      <w:r w:rsidRPr="00842067">
        <w:t>appointed</w:t>
      </w:r>
      <w:r w:rsidR="00AE4004">
        <w:t xml:space="preserve"> </w:t>
      </w:r>
      <w:r w:rsidRPr="00842067">
        <w:t>by</w:t>
      </w:r>
      <w:r w:rsidR="00AE4004">
        <w:t xml:space="preserve"> </w:t>
      </w:r>
      <w:r w:rsidRPr="00842067">
        <w:t>the</w:t>
      </w:r>
      <w:r w:rsidR="00AE4004">
        <w:t xml:space="preserve"> </w:t>
      </w:r>
      <w:r w:rsidRPr="00842067">
        <w:t>President</w:t>
      </w:r>
      <w:r w:rsidR="00AE4004">
        <w:t xml:space="preserve"> </w:t>
      </w:r>
      <w:r w:rsidRPr="00842067">
        <w:t>from</w:t>
      </w:r>
      <w:r w:rsidR="00AE4004">
        <w:t xml:space="preserve"> </w:t>
      </w:r>
      <w:r w:rsidRPr="00842067">
        <w:t>among</w:t>
      </w:r>
      <w:r w:rsidR="00AE4004">
        <w:t xml:space="preserve"> </w:t>
      </w:r>
      <w:r w:rsidRPr="00842067">
        <w:t>highly</w:t>
      </w:r>
      <w:r w:rsidR="00AE4004">
        <w:t xml:space="preserve"> </w:t>
      </w:r>
      <w:r w:rsidRPr="00842067">
        <w:t>experienced</w:t>
      </w:r>
      <w:r w:rsidR="00AE4004">
        <w:t xml:space="preserve"> </w:t>
      </w:r>
      <w:r w:rsidRPr="00842067">
        <w:t>persons</w:t>
      </w:r>
      <w:r w:rsidR="00AE4004">
        <w:t xml:space="preserve"> </w:t>
      </w:r>
      <w:r w:rsidRPr="00842067">
        <w:t>in</w:t>
      </w:r>
      <w:r w:rsidR="00AE4004">
        <w:t xml:space="preserve"> </w:t>
      </w:r>
      <w:r w:rsidRPr="00842067">
        <w:t>the</w:t>
      </w:r>
      <w:r w:rsidR="00AE4004">
        <w:t xml:space="preserve"> </w:t>
      </w:r>
      <w:r w:rsidRPr="00842067">
        <w:t>justice</w:t>
      </w:r>
      <w:r w:rsidR="00AE4004">
        <w:t xml:space="preserve"> </w:t>
      </w:r>
      <w:r w:rsidRPr="00842067">
        <w:t>system,</w:t>
      </w:r>
      <w:r w:rsidR="00AE4004">
        <w:t xml:space="preserve"> </w:t>
      </w:r>
      <w:r w:rsidRPr="00842067">
        <w:t>with</w:t>
      </w:r>
      <w:r w:rsidR="00AE4004">
        <w:t xml:space="preserve"> </w:t>
      </w:r>
      <w:r w:rsidRPr="00842067">
        <w:t>the</w:t>
      </w:r>
      <w:r w:rsidR="00AE4004">
        <w:t xml:space="preserve"> </w:t>
      </w:r>
      <w:r w:rsidRPr="00842067">
        <w:t>approval</w:t>
      </w:r>
      <w:r w:rsidR="00AE4004">
        <w:t xml:space="preserve"> </w:t>
      </w:r>
      <w:r w:rsidRPr="00842067">
        <w:t>of</w:t>
      </w:r>
      <w:r w:rsidR="00AE4004">
        <w:t xml:space="preserve"> </w:t>
      </w:r>
      <w:r w:rsidRPr="00842067">
        <w:t>the</w:t>
      </w:r>
      <w:r w:rsidR="00AE4004">
        <w:t xml:space="preserve"> </w:t>
      </w:r>
      <w:r w:rsidRPr="00842067">
        <w:t>National</w:t>
      </w:r>
      <w:r w:rsidR="00AE4004">
        <w:t xml:space="preserve"> </w:t>
      </w:r>
      <w:r w:rsidRPr="00842067">
        <w:t>Assembly.</w:t>
      </w:r>
      <w:r w:rsidR="00AE4004">
        <w:t xml:space="preserve"> </w:t>
      </w:r>
      <w:r w:rsidRPr="00842067">
        <w:t>The</w:t>
      </w:r>
      <w:r w:rsidR="00AE4004">
        <w:t xml:space="preserve"> </w:t>
      </w:r>
      <w:r w:rsidRPr="00842067">
        <w:t>court</w:t>
      </w:r>
      <w:r w:rsidR="00AE4004">
        <w:t xml:space="preserve"> </w:t>
      </w:r>
      <w:r w:rsidRPr="00842067">
        <w:t>is</w:t>
      </w:r>
      <w:r w:rsidR="00AE4004">
        <w:t xml:space="preserve"> </w:t>
      </w:r>
      <w:r w:rsidRPr="00842067">
        <w:t>composed</w:t>
      </w:r>
      <w:r w:rsidR="00AE4004">
        <w:t xml:space="preserve"> </w:t>
      </w:r>
      <w:r w:rsidRPr="00842067">
        <w:t>of</w:t>
      </w:r>
      <w:r w:rsidR="00AE4004">
        <w:t xml:space="preserve"> </w:t>
      </w:r>
      <w:r w:rsidRPr="00842067">
        <w:t>a</w:t>
      </w:r>
      <w:r w:rsidR="00AE4004">
        <w:t xml:space="preserve"> </w:t>
      </w:r>
      <w:r w:rsidRPr="00842067">
        <w:t>president,</w:t>
      </w:r>
      <w:r w:rsidR="00AE4004">
        <w:t xml:space="preserve"> </w:t>
      </w:r>
      <w:r w:rsidRPr="00842067">
        <w:t>a</w:t>
      </w:r>
      <w:r w:rsidR="00AE4004">
        <w:t xml:space="preserve"> </w:t>
      </w:r>
      <w:r w:rsidRPr="00842067">
        <w:t>vice-president</w:t>
      </w:r>
      <w:r w:rsidR="00AE4004">
        <w:t xml:space="preserve"> </w:t>
      </w:r>
      <w:r w:rsidRPr="00842067">
        <w:t>and</w:t>
      </w:r>
      <w:r w:rsidR="00AE4004">
        <w:t xml:space="preserve"> </w:t>
      </w:r>
      <w:r w:rsidRPr="00842067">
        <w:t>seven</w:t>
      </w:r>
      <w:r w:rsidR="00AE4004">
        <w:t xml:space="preserve"> </w:t>
      </w:r>
      <w:r w:rsidRPr="00842067">
        <w:t>members</w:t>
      </w:r>
      <w:r w:rsidR="00AE4004">
        <w:t xml:space="preserve"> </w:t>
      </w:r>
      <w:r w:rsidRPr="00842067">
        <w:t>and</w:t>
      </w:r>
      <w:r w:rsidR="00AE4004">
        <w:t xml:space="preserve"> </w:t>
      </w:r>
      <w:r w:rsidRPr="00842067">
        <w:t>its</w:t>
      </w:r>
      <w:r w:rsidR="00AE4004">
        <w:t xml:space="preserve"> </w:t>
      </w:r>
      <w:r w:rsidRPr="00842067">
        <w:t>activities</w:t>
      </w:r>
      <w:r w:rsidR="00AE4004">
        <w:t xml:space="preserve"> </w:t>
      </w:r>
      <w:r w:rsidRPr="00842067">
        <w:t>are</w:t>
      </w:r>
      <w:r w:rsidR="00AE4004">
        <w:t xml:space="preserve"> </w:t>
      </w:r>
      <w:r w:rsidRPr="00842067">
        <w:t>regulated</w:t>
      </w:r>
      <w:r w:rsidR="00AE4004">
        <w:t xml:space="preserve"> </w:t>
      </w:r>
      <w:r w:rsidRPr="00842067">
        <w:t>by</w:t>
      </w:r>
      <w:r w:rsidR="00AE4004">
        <w:t xml:space="preserve"> </w:t>
      </w:r>
      <w:r w:rsidRPr="00842067">
        <w:t>law.</w:t>
      </w:r>
    </w:p>
    <w:p w:rsidR="00842067" w:rsidRPr="00842067" w:rsidRDefault="00325CE4" w:rsidP="00325CE4">
      <w:pPr>
        <w:pStyle w:val="H23G"/>
      </w:pPr>
      <w:r>
        <w:tab/>
      </w:r>
      <w:r>
        <w:tab/>
      </w:r>
      <w:r w:rsidR="00842067" w:rsidRPr="00842067">
        <w:t>The</w:t>
      </w:r>
      <w:r w:rsidR="00AE4004">
        <w:t xml:space="preserve"> </w:t>
      </w:r>
      <w:r w:rsidR="00842067" w:rsidRPr="00842067">
        <w:t>National</w:t>
      </w:r>
      <w:r w:rsidR="00AE4004">
        <w:t xml:space="preserve"> </w:t>
      </w:r>
      <w:r w:rsidR="00842067" w:rsidRPr="00842067">
        <w:t>Elections</w:t>
      </w:r>
      <w:r w:rsidR="00AE4004">
        <w:t xml:space="preserve"> </w:t>
      </w:r>
      <w:r w:rsidR="00842067" w:rsidRPr="00842067">
        <w:t>Commission</w:t>
      </w:r>
    </w:p>
    <w:p w:rsidR="00842067" w:rsidRPr="00842067" w:rsidRDefault="00842067" w:rsidP="00842067">
      <w:pPr>
        <w:pStyle w:val="SingleTxtG"/>
      </w:pPr>
      <w:r w:rsidRPr="00842067">
        <w:t>47.</w:t>
      </w:r>
      <w:r w:rsidRPr="00842067">
        <w:tab/>
        <w:t>Article</w:t>
      </w:r>
      <w:r w:rsidR="00AE4004">
        <w:t xml:space="preserve"> </w:t>
      </w:r>
      <w:r w:rsidRPr="00842067">
        <w:t>141</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establishment</w:t>
      </w:r>
      <w:r w:rsidR="00AE4004">
        <w:t xml:space="preserve"> </w:t>
      </w:r>
      <w:r w:rsidRPr="00842067">
        <w:t>of</w:t>
      </w:r>
      <w:r w:rsidR="00AE4004">
        <w:t xml:space="preserve"> </w:t>
      </w:r>
      <w:r w:rsidRPr="00842067">
        <w:t>an</w:t>
      </w:r>
      <w:r w:rsidR="00AE4004">
        <w:t xml:space="preserve"> </w:t>
      </w:r>
      <w:r w:rsidRPr="00842067">
        <w:t>independent</w:t>
      </w:r>
      <w:r w:rsidR="00AE4004">
        <w:t xml:space="preserve"> </w:t>
      </w:r>
      <w:r w:rsidRPr="00842067">
        <w:t>elections</w:t>
      </w:r>
      <w:r w:rsidR="00AE4004">
        <w:t xml:space="preserve"> </w:t>
      </w:r>
      <w:r w:rsidRPr="00842067">
        <w:t>commission,</w:t>
      </w:r>
      <w:r w:rsidR="00AE4004">
        <w:t xml:space="preserve"> </w:t>
      </w:r>
      <w:r w:rsidRPr="00842067">
        <w:t>composed</w:t>
      </w:r>
      <w:r w:rsidR="00AE4004">
        <w:t xml:space="preserve"> </w:t>
      </w:r>
      <w:r w:rsidRPr="00842067">
        <w:t>of</w:t>
      </w:r>
      <w:r w:rsidR="00AE4004">
        <w:t xml:space="preserve"> </w:t>
      </w:r>
      <w:r w:rsidRPr="00842067">
        <w:t>nine</w:t>
      </w:r>
      <w:r w:rsidR="00AE4004">
        <w:t xml:space="preserve"> </w:t>
      </w:r>
      <w:r w:rsidRPr="00842067">
        <w:t>members</w:t>
      </w:r>
      <w:r w:rsidR="00AE4004">
        <w:t xml:space="preserve"> </w:t>
      </w:r>
      <w:r w:rsidRPr="00842067">
        <w:t>appointed</w:t>
      </w:r>
      <w:r w:rsidR="00AE4004">
        <w:t xml:space="preserve"> </w:t>
      </w:r>
      <w:r w:rsidRPr="00842067">
        <w:t>by</w:t>
      </w:r>
      <w:r w:rsidR="00AE4004">
        <w:t xml:space="preserve"> </w:t>
      </w:r>
      <w:r w:rsidRPr="00842067">
        <w:t>the</w:t>
      </w:r>
      <w:r w:rsidR="00AE4004">
        <w:t xml:space="preserve"> </w:t>
      </w:r>
      <w:r w:rsidRPr="00842067">
        <w:t>President,</w:t>
      </w:r>
      <w:r w:rsidR="00AE4004">
        <w:t xml:space="preserve"> </w:t>
      </w:r>
      <w:r w:rsidRPr="00842067">
        <w:t>with</w:t>
      </w:r>
      <w:r w:rsidR="00AE4004">
        <w:t xml:space="preserve"> </w:t>
      </w:r>
      <w:r w:rsidRPr="00842067">
        <w:t>the</w:t>
      </w:r>
      <w:r w:rsidR="00AE4004">
        <w:t xml:space="preserve"> </w:t>
      </w:r>
      <w:r w:rsidRPr="00842067">
        <w:t>approval</w:t>
      </w:r>
      <w:r w:rsidR="00AE4004">
        <w:t xml:space="preserve"> </w:t>
      </w:r>
      <w:r w:rsidRPr="00842067">
        <w:t>of</w:t>
      </w:r>
      <w:r w:rsidR="00AE4004">
        <w:t xml:space="preserve"> </w:t>
      </w:r>
      <w:r w:rsidRPr="00842067">
        <w:t>the</w:t>
      </w:r>
      <w:r w:rsidR="00AE4004">
        <w:t xml:space="preserve"> </w:t>
      </w:r>
      <w:r w:rsidRPr="00842067">
        <w:t>First</w:t>
      </w:r>
      <w:r w:rsidR="00AE4004">
        <w:t xml:space="preserve"> </w:t>
      </w:r>
      <w:r w:rsidRPr="00842067">
        <w:t>Vice-President,</w:t>
      </w:r>
      <w:r w:rsidR="00AE4004">
        <w:t xml:space="preserve"> </w:t>
      </w:r>
      <w:r w:rsidRPr="00842067">
        <w:t>each</w:t>
      </w:r>
      <w:r w:rsidR="00AE4004">
        <w:t xml:space="preserve"> </w:t>
      </w:r>
      <w:r w:rsidRPr="00842067">
        <w:t>of</w:t>
      </w:r>
      <w:r w:rsidR="00AE4004">
        <w:t xml:space="preserve"> </w:t>
      </w:r>
      <w:r w:rsidRPr="00842067">
        <w:t>whom</w:t>
      </w:r>
      <w:r w:rsidR="00AE4004">
        <w:t xml:space="preserve"> </w:t>
      </w:r>
      <w:r w:rsidRPr="00842067">
        <w:t>must</w:t>
      </w:r>
      <w:r w:rsidR="00AE4004">
        <w:t xml:space="preserve"> </w:t>
      </w:r>
      <w:r w:rsidRPr="00842067">
        <w:t>be</w:t>
      </w:r>
      <w:r w:rsidR="00AE4004">
        <w:t xml:space="preserve"> </w:t>
      </w:r>
      <w:r w:rsidRPr="00842067">
        <w:t>impartial,</w:t>
      </w:r>
      <w:r w:rsidR="00AE4004">
        <w:t xml:space="preserve"> </w:t>
      </w:r>
      <w:r w:rsidRPr="00842067">
        <w:t>non-partisan</w:t>
      </w:r>
      <w:r w:rsidR="00AE4004">
        <w:t xml:space="preserve"> </w:t>
      </w:r>
      <w:r w:rsidRPr="00842067">
        <w:t>and</w:t>
      </w:r>
      <w:r w:rsidR="00AE4004">
        <w:t xml:space="preserve"> </w:t>
      </w:r>
      <w:r w:rsidRPr="00842067">
        <w:t>competent.</w:t>
      </w:r>
      <w:r w:rsidR="00AE4004">
        <w:t xml:space="preserve"> </w:t>
      </w:r>
      <w:r w:rsidRPr="00842067">
        <w:t>The</w:t>
      </w:r>
      <w:r w:rsidR="00AE4004">
        <w:t xml:space="preserve"> </w:t>
      </w:r>
      <w:r w:rsidRPr="00842067">
        <w:t>appointments</w:t>
      </w:r>
      <w:r w:rsidR="00AE4004">
        <w:t xml:space="preserve"> </w:t>
      </w:r>
      <w:r w:rsidRPr="00842067">
        <w:t>must</w:t>
      </w:r>
      <w:r w:rsidR="00AE4004">
        <w:t xml:space="preserve"> </w:t>
      </w:r>
      <w:r w:rsidRPr="00842067">
        <w:t>also</w:t>
      </w:r>
      <w:r w:rsidR="00AE4004">
        <w:t xml:space="preserve"> </w:t>
      </w:r>
      <w:r w:rsidRPr="00842067">
        <w:t>be</w:t>
      </w:r>
      <w:r w:rsidR="00AE4004">
        <w:t xml:space="preserve"> </w:t>
      </w:r>
      <w:r w:rsidRPr="00842067">
        <w:t>made</w:t>
      </w:r>
      <w:r w:rsidR="00AE4004">
        <w:t xml:space="preserve"> </w:t>
      </w:r>
      <w:r w:rsidRPr="00842067">
        <w:t>with</w:t>
      </w:r>
      <w:r w:rsidR="00AE4004">
        <w:t xml:space="preserve"> </w:t>
      </w:r>
      <w:r w:rsidRPr="00842067">
        <w:t>a</w:t>
      </w:r>
      <w:r w:rsidR="00AE4004">
        <w:t xml:space="preserve"> </w:t>
      </w:r>
      <w:r w:rsidRPr="00842067">
        <w:t>view</w:t>
      </w:r>
      <w:r w:rsidR="00AE4004">
        <w:t xml:space="preserve"> </w:t>
      </w:r>
      <w:r w:rsidRPr="00842067">
        <w:t>to</w:t>
      </w:r>
      <w:r w:rsidR="00AE4004">
        <w:t xml:space="preserve"> </w:t>
      </w:r>
      <w:r w:rsidRPr="00842067">
        <w:t>achieving</w:t>
      </w:r>
      <w:r w:rsidR="00AE4004">
        <w:t xml:space="preserve"> </w:t>
      </w:r>
      <w:r w:rsidRPr="00842067">
        <w:t>broad</w:t>
      </w:r>
      <w:r w:rsidR="00AE4004">
        <w:t xml:space="preserve"> </w:t>
      </w:r>
      <w:r w:rsidRPr="00842067">
        <w:t>representation.</w:t>
      </w:r>
      <w:r w:rsidR="00AE4004">
        <w:t xml:space="preserve"> </w:t>
      </w:r>
      <w:r w:rsidRPr="00842067">
        <w:t>The</w:t>
      </w:r>
      <w:r w:rsidR="00AE4004">
        <w:t xml:space="preserve"> </w:t>
      </w:r>
      <w:r w:rsidRPr="00842067">
        <w:t>National</w:t>
      </w:r>
      <w:r w:rsidR="00AE4004">
        <w:t xml:space="preserve"> </w:t>
      </w:r>
      <w:r w:rsidRPr="00842067">
        <w:t>Elections</w:t>
      </w:r>
      <w:r w:rsidR="00AE4004">
        <w:t xml:space="preserve"> </w:t>
      </w:r>
      <w:r w:rsidRPr="00842067">
        <w:t>Act</w:t>
      </w:r>
      <w:r w:rsidR="00AE4004">
        <w:t xml:space="preserve"> </w:t>
      </w:r>
      <w:r w:rsidRPr="00842067">
        <w:t>sets</w:t>
      </w:r>
      <w:r w:rsidR="00AE4004">
        <w:t xml:space="preserve"> </w:t>
      </w:r>
      <w:r w:rsidRPr="00842067">
        <w:t>out</w:t>
      </w:r>
      <w:r w:rsidR="00AE4004">
        <w:t xml:space="preserve"> </w:t>
      </w:r>
      <w:r w:rsidRPr="00842067">
        <w:t>the</w:t>
      </w:r>
      <w:r w:rsidR="00AE4004">
        <w:t xml:space="preserve"> </w:t>
      </w:r>
      <w:r w:rsidRPr="00842067">
        <w:t>general</w:t>
      </w:r>
      <w:r w:rsidR="00AE4004">
        <w:t xml:space="preserve"> </w:t>
      </w:r>
      <w:r w:rsidRPr="00842067">
        <w:t>rules</w:t>
      </w:r>
      <w:r w:rsidR="00AE4004">
        <w:t xml:space="preserve"> </w:t>
      </w:r>
      <w:r w:rsidRPr="00842067">
        <w:t>and</w:t>
      </w:r>
      <w:r w:rsidR="00AE4004">
        <w:t xml:space="preserve"> </w:t>
      </w:r>
      <w:r w:rsidRPr="00842067">
        <w:t>procedures</w:t>
      </w:r>
      <w:r w:rsidR="00AE4004">
        <w:t xml:space="preserve"> </w:t>
      </w:r>
      <w:r w:rsidRPr="00842067">
        <w:t>for</w:t>
      </w:r>
      <w:r w:rsidR="00AE4004">
        <w:t xml:space="preserve"> </w:t>
      </w:r>
      <w:r w:rsidRPr="00842067">
        <w:t>elections</w:t>
      </w:r>
      <w:r w:rsidR="00AE4004">
        <w:t xml:space="preserve"> </w:t>
      </w:r>
      <w:r w:rsidRPr="00842067">
        <w:t>and</w:t>
      </w:r>
      <w:r w:rsidR="00AE4004">
        <w:t xml:space="preserve"> </w:t>
      </w:r>
      <w:r w:rsidRPr="00842067">
        <w:t>the</w:t>
      </w:r>
      <w:r w:rsidR="00AE4004">
        <w:t xml:space="preserve"> </w:t>
      </w:r>
      <w:r w:rsidRPr="00842067">
        <w:t>functions</w:t>
      </w:r>
      <w:r w:rsidR="00AE4004">
        <w:t xml:space="preserve"> </w:t>
      </w:r>
      <w:r w:rsidRPr="00842067">
        <w:t>and</w:t>
      </w:r>
      <w:r w:rsidR="00AE4004">
        <w:t xml:space="preserve"> </w:t>
      </w:r>
      <w:r w:rsidRPr="00842067">
        <w:t>conditions</w:t>
      </w:r>
      <w:r w:rsidR="00AE4004">
        <w:t xml:space="preserve"> </w:t>
      </w:r>
      <w:r w:rsidRPr="00842067">
        <w:t>of</w:t>
      </w:r>
      <w:r w:rsidR="00AE4004">
        <w:t xml:space="preserve"> </w:t>
      </w:r>
      <w:r w:rsidRPr="00842067">
        <w:t>service</w:t>
      </w:r>
      <w:r w:rsidR="00AE4004">
        <w:t xml:space="preserve"> </w:t>
      </w:r>
      <w:r w:rsidRPr="00842067">
        <w:t>of</w:t>
      </w:r>
      <w:r w:rsidR="00AE4004">
        <w:t xml:space="preserve"> </w:t>
      </w:r>
      <w:r w:rsidRPr="00842067">
        <w:t>persons</w:t>
      </w:r>
      <w:r w:rsidR="00AE4004">
        <w:t xml:space="preserve"> </w:t>
      </w:r>
      <w:r w:rsidRPr="00842067">
        <w:t>working</w:t>
      </w:r>
      <w:r w:rsidR="00AE4004">
        <w:t xml:space="preserve"> </w:t>
      </w:r>
      <w:r w:rsidRPr="00842067">
        <w:t>at</w:t>
      </w:r>
      <w:r w:rsidR="00AE4004">
        <w:t xml:space="preserve"> </w:t>
      </w:r>
      <w:r w:rsidRPr="00842067">
        <w:t>the</w:t>
      </w:r>
      <w:r w:rsidR="00AE4004">
        <w:t xml:space="preserve"> </w:t>
      </w:r>
      <w:r w:rsidRPr="00842067">
        <w:t>Commission.</w:t>
      </w:r>
    </w:p>
    <w:p w:rsidR="00842067" w:rsidRPr="00842067" w:rsidRDefault="00842067" w:rsidP="00842067">
      <w:pPr>
        <w:pStyle w:val="SingleTxtG"/>
      </w:pPr>
      <w:r w:rsidRPr="00842067">
        <w:t>48.</w:t>
      </w:r>
      <w:r w:rsidRPr="00842067">
        <w:tab/>
        <w:t>In</w:t>
      </w:r>
      <w:r w:rsidR="00AE4004">
        <w:t xml:space="preserve"> </w:t>
      </w:r>
      <w:r w:rsidRPr="00842067">
        <w:t>accordance</w:t>
      </w:r>
      <w:r w:rsidR="00AE4004">
        <w:t xml:space="preserve"> </w:t>
      </w:r>
      <w:r w:rsidRPr="00842067">
        <w:t>with</w:t>
      </w:r>
      <w:r w:rsidR="00AE4004">
        <w:t xml:space="preserve"> </w:t>
      </w:r>
      <w:r w:rsidRPr="00842067">
        <w:t>article</w:t>
      </w:r>
      <w:r w:rsidR="00AE4004">
        <w:t xml:space="preserve"> </w:t>
      </w:r>
      <w:r w:rsidRPr="00842067">
        <w:t>141</w:t>
      </w:r>
      <w:r w:rsidR="00AE4004">
        <w:t xml:space="preserve"> </w:t>
      </w:r>
      <w:r w:rsidRPr="00842067">
        <w:t>(2)</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National</w:t>
      </w:r>
      <w:r w:rsidR="00AE4004">
        <w:t xml:space="preserve"> </w:t>
      </w:r>
      <w:r w:rsidRPr="00842067">
        <w:t>Elections</w:t>
      </w:r>
      <w:r w:rsidR="00AE4004">
        <w:t xml:space="preserve"> </w:t>
      </w:r>
      <w:r w:rsidRPr="00842067">
        <w:t>Commission</w:t>
      </w:r>
      <w:r w:rsidR="00AE4004">
        <w:t xml:space="preserve"> </w:t>
      </w:r>
      <w:r w:rsidRPr="00842067">
        <w:t>prepares</w:t>
      </w:r>
      <w:r w:rsidR="00AE4004">
        <w:t xml:space="preserve"> </w:t>
      </w:r>
      <w:r w:rsidRPr="00842067">
        <w:t>and</w:t>
      </w:r>
      <w:r w:rsidR="00AE4004">
        <w:t xml:space="preserve"> </w:t>
      </w:r>
      <w:r w:rsidRPr="00842067">
        <w:t>annually</w:t>
      </w:r>
      <w:r w:rsidR="00AE4004">
        <w:t xml:space="preserve"> </w:t>
      </w:r>
      <w:r w:rsidRPr="00842067">
        <w:t>revises</w:t>
      </w:r>
      <w:r w:rsidR="00AE4004">
        <w:t xml:space="preserve"> </w:t>
      </w:r>
      <w:r w:rsidRPr="00842067">
        <w:t>the</w:t>
      </w:r>
      <w:r w:rsidR="00AE4004">
        <w:t xml:space="preserve"> </w:t>
      </w:r>
      <w:r w:rsidRPr="00842067">
        <w:t>public</w:t>
      </w:r>
      <w:r w:rsidR="00AE4004">
        <w:t xml:space="preserve"> </w:t>
      </w:r>
      <w:r w:rsidRPr="00842067">
        <w:t>electoral</w:t>
      </w:r>
      <w:r w:rsidR="00AE4004">
        <w:t xml:space="preserve"> </w:t>
      </w:r>
      <w:r w:rsidRPr="00842067">
        <w:t>roll</w:t>
      </w:r>
      <w:r w:rsidR="00AE4004">
        <w:t xml:space="preserve"> </w:t>
      </w:r>
      <w:r w:rsidRPr="00842067">
        <w:t>and</w:t>
      </w:r>
      <w:r w:rsidR="00AE4004">
        <w:t xml:space="preserve"> </w:t>
      </w:r>
      <w:r w:rsidRPr="00842067">
        <w:t>organizes</w:t>
      </w:r>
      <w:r w:rsidR="00AE4004">
        <w:t xml:space="preserve"> </w:t>
      </w:r>
      <w:r w:rsidRPr="00842067">
        <w:t>elections</w:t>
      </w:r>
      <w:r w:rsidR="00AE4004">
        <w:t xml:space="preserve"> </w:t>
      </w:r>
      <w:r w:rsidRPr="00842067">
        <w:t>for</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Southern</w:t>
      </w:r>
      <w:r w:rsidR="00AE4004">
        <w:t xml:space="preserve"> </w:t>
      </w:r>
      <w:r w:rsidRPr="00842067">
        <w:t>Sudan,</w:t>
      </w:r>
      <w:r w:rsidR="00AE4004">
        <w:t xml:space="preserve"> </w:t>
      </w:r>
      <w:r w:rsidRPr="00842067">
        <w:t>governors,</w:t>
      </w:r>
      <w:r w:rsidR="00AE4004">
        <w:t xml:space="preserve"> </w:t>
      </w:r>
      <w:r w:rsidRPr="00842067">
        <w:t>the</w:t>
      </w:r>
      <w:r w:rsidR="00AE4004">
        <w:t xml:space="preserve"> </w:t>
      </w:r>
      <w:r w:rsidRPr="00842067">
        <w:t>National</w:t>
      </w:r>
      <w:r w:rsidR="00AE4004">
        <w:t xml:space="preserve"> </w:t>
      </w:r>
      <w:r w:rsidRPr="00842067">
        <w:t>Legislature,</w:t>
      </w:r>
      <w:r w:rsidR="00AE4004">
        <w:t xml:space="preserve"> </w:t>
      </w:r>
      <w:r w:rsidRPr="00842067">
        <w:t>state</w:t>
      </w:r>
      <w:r w:rsidR="00AE4004">
        <w:t xml:space="preserve"> </w:t>
      </w:r>
      <w:r w:rsidRPr="00842067">
        <w:t>legislatures</w:t>
      </w:r>
      <w:r w:rsidR="00AE4004">
        <w:t xml:space="preserve"> </w:t>
      </w:r>
      <w:r w:rsidRPr="00842067">
        <w:t>and</w:t>
      </w:r>
      <w:r w:rsidR="00AE4004">
        <w:t xml:space="preserve"> </w:t>
      </w:r>
      <w:r w:rsidRPr="00842067">
        <w:t>the</w:t>
      </w:r>
      <w:r w:rsidR="00AE4004">
        <w:t xml:space="preserve"> </w:t>
      </w:r>
      <w:r w:rsidRPr="00842067">
        <w:t>Southern</w:t>
      </w:r>
      <w:r w:rsidR="00AE4004">
        <w:t xml:space="preserve"> </w:t>
      </w:r>
      <w:r w:rsidRPr="00842067">
        <w:t>Sudan</w:t>
      </w:r>
      <w:r w:rsidR="00AE4004">
        <w:t xml:space="preserve"> </w:t>
      </w:r>
      <w:r w:rsidRPr="00842067">
        <w:t>Assembly,</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any</w:t>
      </w:r>
      <w:r w:rsidR="00AE4004">
        <w:t xml:space="preserve"> </w:t>
      </w:r>
      <w:r w:rsidRPr="00842067">
        <w:t>other</w:t>
      </w:r>
      <w:r w:rsidR="00AE4004">
        <w:t xml:space="preserve"> </w:t>
      </w:r>
      <w:r w:rsidRPr="00842067">
        <w:t>referendum</w:t>
      </w:r>
      <w:r w:rsidR="00AE4004">
        <w:t xml:space="preserve"> </w:t>
      </w:r>
      <w:r w:rsidRPr="00842067">
        <w:t>provided</w:t>
      </w:r>
      <w:r w:rsidR="00AE4004">
        <w:t xml:space="preserve"> </w:t>
      </w:r>
      <w:r w:rsidRPr="00842067">
        <w:t>for</w:t>
      </w:r>
      <w:r w:rsidR="00AE4004">
        <w:t xml:space="preserve"> </w:t>
      </w:r>
      <w:r w:rsidRPr="00842067">
        <w:t>in</w:t>
      </w:r>
      <w:r w:rsidR="00AE4004">
        <w:t xml:space="preserve"> </w:t>
      </w:r>
      <w:r w:rsidRPr="00842067">
        <w:t>the</w:t>
      </w:r>
      <w:r w:rsidR="00AE4004">
        <w:t xml:space="preserve"> </w:t>
      </w:r>
      <w:r w:rsidRPr="00842067">
        <w:t>Constitution.</w:t>
      </w:r>
    </w:p>
    <w:p w:rsidR="00842067" w:rsidRPr="00842067" w:rsidRDefault="00842067" w:rsidP="00325CE4">
      <w:pPr>
        <w:pStyle w:val="HChG"/>
      </w:pPr>
      <w:r w:rsidRPr="00842067">
        <w:tab/>
        <w:t>VI.</w:t>
      </w:r>
      <w:r w:rsidRPr="00842067">
        <w:tab/>
        <w:t>Human</w:t>
      </w:r>
      <w:r w:rsidR="00AE4004">
        <w:t xml:space="preserve"> </w:t>
      </w:r>
      <w:r w:rsidRPr="00842067">
        <w:t>rights</w:t>
      </w:r>
      <w:r w:rsidR="00AE4004">
        <w:t xml:space="preserve"> </w:t>
      </w:r>
      <w:r w:rsidRPr="00842067">
        <w:t>guarantees</w:t>
      </w:r>
    </w:p>
    <w:p w:rsidR="00842067" w:rsidRPr="00842067" w:rsidRDefault="00842067" w:rsidP="00842067">
      <w:pPr>
        <w:pStyle w:val="SingleTxtG"/>
      </w:pPr>
      <w:r w:rsidRPr="00842067">
        <w:t>49.</w:t>
      </w:r>
      <w:r w:rsidR="00AE4004">
        <w:t xml:space="preserve"> </w:t>
      </w:r>
      <w:r w:rsidRPr="00842067">
        <w:tab/>
        <w:t>The</w:t>
      </w:r>
      <w:r w:rsidR="00AE4004">
        <w:t xml:space="preserve"> </w:t>
      </w:r>
      <w:r w:rsidRPr="00842067">
        <w:t>concern</w:t>
      </w:r>
      <w:r w:rsidR="00AE4004">
        <w:t xml:space="preserve"> </w:t>
      </w:r>
      <w:r w:rsidRPr="00842067">
        <w:t>for</w:t>
      </w:r>
      <w:r w:rsidR="00AE4004">
        <w:t xml:space="preserve"> </w:t>
      </w:r>
      <w:r w:rsidRPr="00842067">
        <w:t>respect</w:t>
      </w:r>
      <w:r w:rsidR="00AE4004">
        <w:t xml:space="preserve"> </w:t>
      </w:r>
      <w:r w:rsidRPr="00842067">
        <w:t>and</w:t>
      </w:r>
      <w:r w:rsidR="00AE4004">
        <w:t xml:space="preserve"> </w:t>
      </w:r>
      <w:r w:rsidRPr="00842067">
        <w:t>observation</w:t>
      </w:r>
      <w:r w:rsidR="00AE4004">
        <w:t xml:space="preserve"> </w:t>
      </w:r>
      <w:r w:rsidRPr="00842067">
        <w:t>of</w:t>
      </w:r>
      <w:r w:rsidR="00AE4004">
        <w:t xml:space="preserve"> </w:t>
      </w:r>
      <w:r w:rsidRPr="00842067">
        <w:t>human</w:t>
      </w:r>
      <w:r w:rsidR="00AE4004">
        <w:t xml:space="preserve"> </w:t>
      </w:r>
      <w:r w:rsidRPr="00842067">
        <w:t>rights</w:t>
      </w:r>
      <w:r w:rsidR="00AE4004">
        <w:t xml:space="preserve"> </w:t>
      </w:r>
      <w:r w:rsidRPr="00842067">
        <w:t>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stems</w:t>
      </w:r>
      <w:r w:rsidR="00AE4004">
        <w:t xml:space="preserve"> </w:t>
      </w:r>
      <w:r w:rsidRPr="00842067">
        <w:t>from</w:t>
      </w:r>
      <w:r w:rsidR="00AE4004">
        <w:t xml:space="preserve"> </w:t>
      </w:r>
      <w:r w:rsidRPr="00842067">
        <w:t>the</w:t>
      </w:r>
      <w:r w:rsidR="00AE4004">
        <w:t xml:space="preserve"> </w:t>
      </w:r>
      <w:r w:rsidRPr="00842067">
        <w:t>fact</w:t>
      </w:r>
      <w:r w:rsidR="00AE4004">
        <w:t xml:space="preserve"> </w:t>
      </w:r>
      <w:r w:rsidRPr="00842067">
        <w:t>that,</w:t>
      </w:r>
      <w:r w:rsidR="00AE4004">
        <w:t xml:space="preserve"> </w:t>
      </w:r>
      <w:r w:rsidRPr="00842067">
        <w:t>by</w:t>
      </w:r>
      <w:r w:rsidR="00AE4004">
        <w:t xml:space="preserve"> </w:t>
      </w:r>
      <w:r w:rsidRPr="00842067">
        <w:t>and</w:t>
      </w:r>
      <w:r w:rsidR="00AE4004">
        <w:t xml:space="preserve"> </w:t>
      </w:r>
      <w:r w:rsidRPr="00842067">
        <w:t>large,</w:t>
      </w:r>
      <w:r w:rsidR="00AE4004">
        <w:t xml:space="preserve"> </w:t>
      </w:r>
      <w:r w:rsidRPr="00842067">
        <w:t>those</w:t>
      </w:r>
      <w:r w:rsidR="00AE4004">
        <w:t xml:space="preserve"> </w:t>
      </w:r>
      <w:r w:rsidRPr="00842067">
        <w:t>rights</w:t>
      </w:r>
      <w:r w:rsidR="00AE4004">
        <w:t xml:space="preserve"> </w:t>
      </w:r>
      <w:r w:rsidRPr="00842067">
        <w:t>are</w:t>
      </w:r>
      <w:r w:rsidR="00AE4004">
        <w:t xml:space="preserve"> </w:t>
      </w:r>
      <w:r w:rsidRPr="00842067">
        <w:t>a</w:t>
      </w:r>
      <w:r w:rsidR="00AE4004">
        <w:t xml:space="preserve"> </w:t>
      </w:r>
      <w:r w:rsidRPr="00842067">
        <w:t>part</w:t>
      </w:r>
      <w:r w:rsidR="00AE4004">
        <w:t xml:space="preserve"> </w:t>
      </w:r>
      <w:r w:rsidRPr="00842067">
        <w:t>of</w:t>
      </w:r>
      <w:r w:rsidR="00AE4004">
        <w:t xml:space="preserve"> </w:t>
      </w:r>
      <w:r w:rsidRPr="00842067">
        <w:t>the</w:t>
      </w:r>
      <w:r w:rsidR="00AE4004">
        <w:t xml:space="preserve"> </w:t>
      </w:r>
      <w:r w:rsidRPr="00842067">
        <w:t>religious</w:t>
      </w:r>
      <w:r w:rsidR="00AE4004">
        <w:t xml:space="preserve"> </w:t>
      </w:r>
      <w:r w:rsidRPr="00842067">
        <w:t>teachings,</w:t>
      </w:r>
      <w:r w:rsidR="00AE4004">
        <w:t xml:space="preserve"> </w:t>
      </w:r>
      <w:r w:rsidRPr="00842067">
        <w:t>moral</w:t>
      </w:r>
      <w:r w:rsidR="00AE4004">
        <w:t xml:space="preserve"> </w:t>
      </w:r>
      <w:r w:rsidRPr="00842067">
        <w:t>heritage</w:t>
      </w:r>
      <w:r w:rsidR="00AE4004">
        <w:t xml:space="preserve"> </w:t>
      </w:r>
      <w:r w:rsidRPr="00842067">
        <w:t>and</w:t>
      </w:r>
      <w:r w:rsidR="00AE4004">
        <w:t xml:space="preserve"> </w:t>
      </w:r>
      <w:r w:rsidRPr="00842067">
        <w:t>social</w:t>
      </w:r>
      <w:r w:rsidR="00AE4004">
        <w:t xml:space="preserve"> </w:t>
      </w:r>
      <w:r w:rsidRPr="00842067">
        <w:t>conduct</w:t>
      </w:r>
      <w:r w:rsidR="00AE4004">
        <w:t xml:space="preserve"> </w:t>
      </w:r>
      <w:r w:rsidRPr="00842067">
        <w:t>of</w:t>
      </w:r>
      <w:r w:rsidR="00AE4004">
        <w:t xml:space="preserve"> </w:t>
      </w:r>
      <w:r w:rsidRPr="00842067">
        <w:t>the</w:t>
      </w:r>
      <w:r w:rsidR="00AE4004">
        <w:t xml:space="preserve"> </w:t>
      </w:r>
      <w:r w:rsidRPr="00842067">
        <w:t>Sudanese</w:t>
      </w:r>
      <w:r w:rsidR="00AE4004">
        <w:t xml:space="preserve"> </w:t>
      </w:r>
      <w:r w:rsidRPr="00842067">
        <w:t>people,</w:t>
      </w:r>
      <w:r w:rsidR="00AE4004">
        <w:t xml:space="preserve"> </w:t>
      </w:r>
      <w:r w:rsidRPr="00842067">
        <w:t>who</w:t>
      </w:r>
      <w:r w:rsidR="00AE4004">
        <w:t xml:space="preserve"> </w:t>
      </w:r>
      <w:r w:rsidRPr="00842067">
        <w:t>are</w:t>
      </w:r>
      <w:r w:rsidR="00AE4004">
        <w:t xml:space="preserve"> </w:t>
      </w:r>
      <w:r w:rsidRPr="00842067">
        <w:t>well-known</w:t>
      </w:r>
      <w:r w:rsidR="00AE4004">
        <w:t xml:space="preserve"> </w:t>
      </w:r>
      <w:r w:rsidRPr="00842067">
        <w:t>for</w:t>
      </w:r>
      <w:r w:rsidR="00AE4004">
        <w:t xml:space="preserve"> </w:t>
      </w:r>
      <w:r w:rsidRPr="00842067">
        <w:t>their</w:t>
      </w:r>
      <w:r w:rsidR="00AE4004">
        <w:t xml:space="preserve"> </w:t>
      </w:r>
      <w:r w:rsidRPr="00842067">
        <w:t>tolerance</w:t>
      </w:r>
      <w:r w:rsidR="00AE4004">
        <w:t xml:space="preserve"> </w:t>
      </w:r>
      <w:r w:rsidRPr="00842067">
        <w:t>and</w:t>
      </w:r>
      <w:r w:rsidR="00AE4004">
        <w:t xml:space="preserve"> </w:t>
      </w:r>
      <w:r w:rsidRPr="00842067">
        <w:t>inherent</w:t>
      </w:r>
      <w:r w:rsidR="00AE4004">
        <w:t xml:space="preserve"> </w:t>
      </w:r>
      <w:r w:rsidRPr="00842067">
        <w:t>rejection</w:t>
      </w:r>
      <w:r w:rsidR="00AE4004">
        <w:t xml:space="preserve"> </w:t>
      </w:r>
      <w:r w:rsidRPr="00842067">
        <w:t>of</w:t>
      </w:r>
      <w:r w:rsidR="00AE4004">
        <w:t xml:space="preserve"> </w:t>
      </w:r>
      <w:r w:rsidRPr="00842067">
        <w:t>injustice,</w:t>
      </w:r>
      <w:r w:rsidR="00AE4004">
        <w:t xml:space="preserve"> </w:t>
      </w:r>
      <w:r w:rsidRPr="00842067">
        <w:t>violence</w:t>
      </w:r>
      <w:r w:rsidR="00AE4004">
        <w:t xml:space="preserve"> </w:t>
      </w:r>
      <w:r w:rsidRPr="00842067">
        <w:t>and</w:t>
      </w:r>
      <w:r w:rsidR="00AE4004">
        <w:t xml:space="preserve"> </w:t>
      </w:r>
      <w:r w:rsidRPr="00842067">
        <w:t>cruelty.</w:t>
      </w:r>
    </w:p>
    <w:p w:rsidR="00842067" w:rsidRPr="00842067" w:rsidRDefault="00842067" w:rsidP="00842067">
      <w:pPr>
        <w:pStyle w:val="SingleTxtG"/>
      </w:pPr>
      <w:r w:rsidRPr="00842067">
        <w:t>50.</w:t>
      </w:r>
      <w:r w:rsidRPr="00842067">
        <w:tab/>
        <w:t>The</w:t>
      </w:r>
      <w:r w:rsidR="00AE4004">
        <w:t xml:space="preserve"> </w:t>
      </w:r>
      <w:r w:rsidRPr="00842067">
        <w:t>adoption</w:t>
      </w:r>
      <w:r w:rsidR="00AE4004">
        <w:t xml:space="preserve"> </w:t>
      </w:r>
      <w:r w:rsidRPr="00842067">
        <w:t>of</w:t>
      </w:r>
      <w:r w:rsidR="00AE4004">
        <w:t xml:space="preserve"> </w:t>
      </w:r>
      <w:r w:rsidRPr="00842067">
        <w:t>an</w:t>
      </w:r>
      <w:r w:rsidR="00AE4004">
        <w:t xml:space="preserve"> </w:t>
      </w:r>
      <w:r w:rsidRPr="00842067">
        <w:t>all-embracing</w:t>
      </w:r>
      <w:r w:rsidR="00AE4004">
        <w:t xml:space="preserve"> </w:t>
      </w:r>
      <w:r w:rsidRPr="00842067">
        <w:t>Constitution,</w:t>
      </w:r>
      <w:r w:rsidR="00AE4004">
        <w:t xml:space="preserve"> </w:t>
      </w:r>
      <w:r w:rsidRPr="00842067">
        <w:t>which</w:t>
      </w:r>
      <w:r w:rsidR="00AE4004">
        <w:t xml:space="preserve"> </w:t>
      </w:r>
      <w:r w:rsidRPr="00842067">
        <w:t>came</w:t>
      </w:r>
      <w:r w:rsidR="00AE4004">
        <w:t xml:space="preserve"> </w:t>
      </w:r>
      <w:r w:rsidRPr="00842067">
        <w:t>into</w:t>
      </w:r>
      <w:r w:rsidR="00AE4004">
        <w:t xml:space="preserve"> </w:t>
      </w:r>
      <w:r w:rsidRPr="00842067">
        <w:t>force</w:t>
      </w:r>
      <w:r w:rsidR="00AE4004">
        <w:t xml:space="preserve"> </w:t>
      </w:r>
      <w:r w:rsidRPr="00842067">
        <w:t>on</w:t>
      </w:r>
      <w:r w:rsidR="00AE4004">
        <w:t xml:space="preserve"> </w:t>
      </w:r>
      <w:r w:rsidRPr="00842067">
        <w:t>9</w:t>
      </w:r>
      <w:r w:rsidR="00AE4004">
        <w:t xml:space="preserve"> </w:t>
      </w:r>
      <w:r w:rsidRPr="00842067">
        <w:t>June</w:t>
      </w:r>
      <w:r w:rsidR="00AE4004">
        <w:t xml:space="preserve"> </w:t>
      </w:r>
      <w:r w:rsidRPr="00842067">
        <w:t>2005</w:t>
      </w:r>
      <w:r w:rsidR="00AE4004">
        <w:t xml:space="preserve"> </w:t>
      </w:r>
      <w:r w:rsidRPr="00842067">
        <w:t>and</w:t>
      </w:r>
      <w:r w:rsidR="00AE4004">
        <w:t xml:space="preserve"> </w:t>
      </w:r>
      <w:r w:rsidRPr="00842067">
        <w:t>part</w:t>
      </w:r>
      <w:r w:rsidR="00AE4004">
        <w:t xml:space="preserve"> </w:t>
      </w:r>
      <w:r w:rsidRPr="00842067">
        <w:t>two</w:t>
      </w:r>
      <w:r w:rsidR="00AE4004">
        <w:t xml:space="preserve"> </w:t>
      </w:r>
      <w:r w:rsidRPr="00842067">
        <w:t>of</w:t>
      </w:r>
      <w:r w:rsidR="00AE4004">
        <w:t xml:space="preserve"> </w:t>
      </w:r>
      <w:r w:rsidRPr="00842067">
        <w:t>which</w:t>
      </w:r>
      <w:r w:rsidR="00AE4004">
        <w:t xml:space="preserve"> </w:t>
      </w:r>
      <w:r w:rsidRPr="00842067">
        <w:t>guarantees</w:t>
      </w:r>
      <w:r w:rsidR="00AE4004">
        <w:t xml:space="preserve"> </w:t>
      </w:r>
      <w:r w:rsidRPr="00842067">
        <w:t>fundamental</w:t>
      </w:r>
      <w:r w:rsidR="00AE4004">
        <w:t xml:space="preserve"> </w:t>
      </w:r>
      <w:r w:rsidRPr="00842067">
        <w:t>freedoms</w:t>
      </w:r>
      <w:r w:rsidR="00AE4004">
        <w:t xml:space="preserve"> </w:t>
      </w:r>
      <w:r w:rsidRPr="00842067">
        <w:t>and</w:t>
      </w:r>
      <w:r w:rsidR="00AE4004">
        <w:t xml:space="preserve"> </w:t>
      </w:r>
      <w:r w:rsidRPr="00842067">
        <w:t>rights,</w:t>
      </w:r>
      <w:r w:rsidR="00AE4004">
        <w:t xml:space="preserve"> </w:t>
      </w:r>
      <w:r w:rsidRPr="00842067">
        <w:t>gives</w:t>
      </w:r>
      <w:r w:rsidR="00AE4004">
        <w:t xml:space="preserve"> </w:t>
      </w:r>
      <w:r w:rsidRPr="00842067">
        <w:t>immense</w:t>
      </w:r>
      <w:r w:rsidR="00AE4004">
        <w:t xml:space="preserve"> </w:t>
      </w:r>
      <w:r w:rsidRPr="00842067">
        <w:t>legal</w:t>
      </w:r>
      <w:r w:rsidR="00AE4004">
        <w:t xml:space="preserve"> </w:t>
      </w:r>
      <w:r w:rsidRPr="00842067">
        <w:t>weight</w:t>
      </w:r>
      <w:r w:rsidR="00AE4004">
        <w:t xml:space="preserve"> </w:t>
      </w:r>
      <w:r w:rsidRPr="00842067">
        <w:t>to</w:t>
      </w:r>
      <w:r w:rsidR="00AE4004">
        <w:t xml:space="preserve"> </w:t>
      </w:r>
      <w:r w:rsidRPr="00842067">
        <w:t>those</w:t>
      </w:r>
      <w:r w:rsidR="00AE4004">
        <w:t xml:space="preserve"> </w:t>
      </w:r>
      <w:r w:rsidRPr="00842067">
        <w:t>freedoms</w:t>
      </w:r>
      <w:r w:rsidR="00AE4004">
        <w:t xml:space="preserve"> </w:t>
      </w:r>
      <w:r w:rsidRPr="00842067">
        <w:t>and</w:t>
      </w:r>
      <w:r w:rsidR="00AE4004">
        <w:t xml:space="preserve"> </w:t>
      </w:r>
      <w:r w:rsidRPr="00842067">
        <w:t>rights</w:t>
      </w:r>
      <w:r w:rsidR="00AE4004">
        <w:t xml:space="preserve"> </w:t>
      </w:r>
      <w:r w:rsidRPr="00842067">
        <w:t>to</w:t>
      </w:r>
      <w:r w:rsidR="00AE4004">
        <w:t xml:space="preserve"> </w:t>
      </w:r>
      <w:r w:rsidRPr="00842067">
        <w:t>the</w:t>
      </w:r>
      <w:r w:rsidR="00AE4004">
        <w:t xml:space="preserve"> </w:t>
      </w:r>
      <w:r w:rsidRPr="00842067">
        <w:t>extent</w:t>
      </w:r>
      <w:r w:rsidR="00AE4004">
        <w:t xml:space="preserve"> </w:t>
      </w:r>
      <w:r w:rsidRPr="00842067">
        <w:t>that</w:t>
      </w:r>
      <w:r w:rsidR="00AE4004">
        <w:t xml:space="preserve"> </w:t>
      </w:r>
      <w:r w:rsidRPr="00842067">
        <w:t>no</w:t>
      </w:r>
      <w:r w:rsidR="00AE4004">
        <w:t xml:space="preserve"> </w:t>
      </w:r>
      <w:r w:rsidRPr="00842067">
        <w:t>amendment</w:t>
      </w:r>
      <w:r w:rsidR="00AE4004">
        <w:t xml:space="preserve"> </w:t>
      </w:r>
      <w:r w:rsidRPr="00842067">
        <w:t>affecting</w:t>
      </w:r>
      <w:r w:rsidR="00AE4004">
        <w:t xml:space="preserve"> </w:t>
      </w:r>
      <w:r w:rsidRPr="00842067">
        <w:t>them</w:t>
      </w:r>
      <w:r w:rsidR="00AE4004">
        <w:t xml:space="preserve"> </w:t>
      </w:r>
      <w:r w:rsidRPr="00842067">
        <w:t>can</w:t>
      </w:r>
      <w:r w:rsidR="00AE4004">
        <w:t xml:space="preserve"> </w:t>
      </w:r>
      <w:r w:rsidRPr="00842067">
        <w:t>be</w:t>
      </w:r>
      <w:r w:rsidR="00AE4004">
        <w:t xml:space="preserve"> </w:t>
      </w:r>
      <w:r w:rsidRPr="00842067">
        <w:t>made</w:t>
      </w:r>
      <w:r w:rsidR="00AE4004">
        <w:t xml:space="preserve"> </w:t>
      </w:r>
      <w:r w:rsidRPr="00842067">
        <w:t>without</w:t>
      </w:r>
      <w:r w:rsidR="00AE4004">
        <w:t xml:space="preserve"> </w:t>
      </w:r>
      <w:r w:rsidRPr="00842067">
        <w:t>the</w:t>
      </w:r>
      <w:r w:rsidR="00AE4004">
        <w:t xml:space="preserve"> </w:t>
      </w:r>
      <w:r w:rsidRPr="00842067">
        <w:t>approval</w:t>
      </w:r>
      <w:r w:rsidR="00AE4004">
        <w:t xml:space="preserve"> </w:t>
      </w:r>
      <w:r w:rsidRPr="00842067">
        <w:t>of</w:t>
      </w:r>
      <w:r w:rsidR="00AE4004">
        <w:t xml:space="preserve"> </w:t>
      </w:r>
      <w:r w:rsidRPr="00842067">
        <w:t>two</w:t>
      </w:r>
      <w:r w:rsidR="00AE4004">
        <w:t xml:space="preserve"> </w:t>
      </w:r>
      <w:r w:rsidRPr="00842067">
        <w:t>thirds</w:t>
      </w:r>
      <w:r w:rsidR="00AE4004">
        <w:t xml:space="preserve"> </w:t>
      </w:r>
      <w:r w:rsidRPr="00842067">
        <w:t>of</w:t>
      </w:r>
      <w:r w:rsidR="00AE4004">
        <w:t xml:space="preserve"> </w:t>
      </w:r>
      <w:r w:rsidRPr="00842067">
        <w:t>all</w:t>
      </w:r>
      <w:r w:rsidR="00AE4004">
        <w:t xml:space="preserve"> </w:t>
      </w:r>
      <w:r w:rsidRPr="00842067">
        <w:t>members</w:t>
      </w:r>
      <w:r w:rsidR="00AE4004">
        <w:t xml:space="preserve"> </w:t>
      </w:r>
      <w:r w:rsidRPr="00842067">
        <w:t>of</w:t>
      </w:r>
      <w:r w:rsidR="00AE4004">
        <w:t xml:space="preserve"> </w:t>
      </w:r>
      <w:r w:rsidRPr="00842067">
        <w:t>the</w:t>
      </w:r>
      <w:r w:rsidR="00AE4004">
        <w:t xml:space="preserve"> </w:t>
      </w:r>
      <w:r w:rsidRPr="00842067">
        <w:t>National</w:t>
      </w:r>
      <w:r w:rsidR="00AE4004">
        <w:t xml:space="preserve"> </w:t>
      </w:r>
      <w:r w:rsidRPr="00842067">
        <w:t>Legislature</w:t>
      </w:r>
      <w:r w:rsidR="00AE4004">
        <w:t xml:space="preserve"> </w:t>
      </w:r>
      <w:r w:rsidRPr="00842067">
        <w:t>and</w:t>
      </w:r>
      <w:r w:rsidR="00AE4004">
        <w:t xml:space="preserve"> </w:t>
      </w:r>
      <w:r w:rsidRPr="00842067">
        <w:t>the</w:t>
      </w:r>
      <w:r w:rsidR="00AE4004">
        <w:t xml:space="preserve"> </w:t>
      </w:r>
      <w:r w:rsidRPr="00842067">
        <w:t>Council</w:t>
      </w:r>
      <w:r w:rsidR="00AE4004">
        <w:t xml:space="preserve"> </w:t>
      </w:r>
      <w:r w:rsidRPr="00842067">
        <w:t>of</w:t>
      </w:r>
      <w:r w:rsidR="00AE4004">
        <w:t xml:space="preserve"> </w:t>
      </w:r>
      <w:r w:rsidRPr="00842067">
        <w:t>States,</w:t>
      </w:r>
      <w:r w:rsidR="00AE4004">
        <w:t xml:space="preserve"> </w:t>
      </w:r>
      <w:r w:rsidRPr="00842067">
        <w:t>sitting</w:t>
      </w:r>
      <w:r w:rsidR="00AE4004">
        <w:t xml:space="preserve"> </w:t>
      </w:r>
      <w:r w:rsidRPr="00842067">
        <w:t>separately</w:t>
      </w:r>
      <w:r w:rsidR="00AE4004">
        <w:t xml:space="preserve"> </w:t>
      </w:r>
      <w:r w:rsidRPr="00842067">
        <w:t>(art.</w:t>
      </w:r>
      <w:r w:rsidR="00AE4004">
        <w:t xml:space="preserve"> </w:t>
      </w:r>
      <w:r w:rsidRPr="00842067">
        <w:t>224</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Under</w:t>
      </w:r>
      <w:r w:rsidR="00AE4004">
        <w:t xml:space="preserve"> </w:t>
      </w:r>
      <w:r w:rsidRPr="00842067">
        <w:t>article</w:t>
      </w:r>
      <w:r w:rsidR="00AE4004">
        <w:t xml:space="preserve"> </w:t>
      </w:r>
      <w:r w:rsidRPr="00842067">
        <w:t>48</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those</w:t>
      </w:r>
      <w:r w:rsidR="00AE4004">
        <w:t xml:space="preserve"> </w:t>
      </w:r>
      <w:r w:rsidRPr="00842067">
        <w:t>rights</w:t>
      </w:r>
      <w:r w:rsidR="00AE4004">
        <w:t xml:space="preserve"> </w:t>
      </w:r>
      <w:r w:rsidRPr="00842067">
        <w:t>and</w:t>
      </w:r>
      <w:r w:rsidR="00AE4004">
        <w:t xml:space="preserve"> </w:t>
      </w:r>
      <w:r w:rsidRPr="00842067">
        <w:t>freedoms</w:t>
      </w:r>
      <w:r w:rsidR="00AE4004">
        <w:t xml:space="preserve"> </w:t>
      </w:r>
      <w:r w:rsidRPr="00842067">
        <w:t>are</w:t>
      </w:r>
      <w:r w:rsidR="00AE4004">
        <w:t xml:space="preserve"> </w:t>
      </w:r>
      <w:r w:rsidRPr="00842067">
        <w:t>also</w:t>
      </w:r>
      <w:r w:rsidR="00AE4004">
        <w:t xml:space="preserve"> </w:t>
      </w:r>
      <w:r w:rsidRPr="00842067">
        <w:t>safeguarded</w:t>
      </w:r>
      <w:r w:rsidR="00AE4004">
        <w:t xml:space="preserve"> </w:t>
      </w:r>
      <w:r w:rsidRPr="00842067">
        <w:t>by</w:t>
      </w:r>
      <w:r w:rsidR="00AE4004">
        <w:t xml:space="preserve"> </w:t>
      </w:r>
      <w:r w:rsidRPr="00842067">
        <w:t>the</w:t>
      </w:r>
      <w:r w:rsidR="00AE4004">
        <w:t xml:space="preserve"> </w:t>
      </w:r>
      <w:smartTag w:uri="urn:schemas-microsoft-com:office:smarttags" w:element="Street">
        <w:smartTag w:uri="urn:schemas-microsoft-com:office:smarttags" w:element="address">
          <w:r w:rsidRPr="00842067">
            <w:t>Constitutional</w:t>
          </w:r>
          <w:r w:rsidR="00AE4004">
            <w:t xml:space="preserve"> </w:t>
          </w:r>
          <w:r w:rsidRPr="00842067">
            <w:t>Court</w:t>
          </w:r>
        </w:smartTag>
      </w:smartTag>
      <w:r w:rsidR="00AE4004">
        <w:t xml:space="preserve"> </w:t>
      </w:r>
      <w:r w:rsidRPr="00842067">
        <w:t>and</w:t>
      </w:r>
      <w:r w:rsidR="00AE4004">
        <w:t xml:space="preserve"> </w:t>
      </w:r>
      <w:r w:rsidRPr="00842067">
        <w:t>other</w:t>
      </w:r>
      <w:r w:rsidR="00AE4004">
        <w:t xml:space="preserve"> </w:t>
      </w:r>
      <w:r w:rsidRPr="00842067">
        <w:t>competent</w:t>
      </w:r>
      <w:r w:rsidR="00AE4004">
        <w:t xml:space="preserve"> </w:t>
      </w:r>
      <w:r w:rsidRPr="00842067">
        <w:t>courts</w:t>
      </w:r>
      <w:r w:rsidR="00AE4004">
        <w:t xml:space="preserve"> </w:t>
      </w:r>
      <w:r w:rsidRPr="00842067">
        <w:t>and</w:t>
      </w:r>
      <w:r w:rsidR="00AE4004">
        <w:t xml:space="preserve"> </w:t>
      </w:r>
      <w:r w:rsidRPr="00842067">
        <w:t>monitored</w:t>
      </w:r>
      <w:r w:rsidR="00AE4004">
        <w:t xml:space="preserve"> </w:t>
      </w:r>
      <w:r w:rsidRPr="00842067">
        <w:t>by</w:t>
      </w:r>
      <w:r w:rsidR="00AE4004">
        <w:t xml:space="preserve"> </w:t>
      </w:r>
      <w:r w:rsidRPr="00842067">
        <w:t>the</w:t>
      </w:r>
      <w:r w:rsidR="00AE4004">
        <w:t xml:space="preserve"> </w:t>
      </w:r>
      <w:r w:rsidRPr="00842067">
        <w:t>Human</w:t>
      </w:r>
      <w:r w:rsidR="00AE4004">
        <w:t xml:space="preserve"> </w:t>
      </w:r>
      <w:r w:rsidRPr="00842067">
        <w:t>Rights</w:t>
      </w:r>
      <w:r w:rsidR="00AE4004">
        <w:t xml:space="preserve"> </w:t>
      </w:r>
      <w:r w:rsidRPr="00842067">
        <w:t>Commission.</w:t>
      </w:r>
    </w:p>
    <w:p w:rsidR="00842067" w:rsidRPr="00842067" w:rsidRDefault="00842067" w:rsidP="00842067">
      <w:pPr>
        <w:pStyle w:val="SingleTxtG"/>
      </w:pPr>
      <w:r w:rsidRPr="00842067">
        <w:t>51.</w:t>
      </w:r>
      <w:r w:rsidRPr="00842067">
        <w:tab/>
        <w:t>The</w:t>
      </w:r>
      <w:r w:rsidR="00AE4004">
        <w:t xml:space="preserve"> </w:t>
      </w:r>
      <w:r w:rsidRPr="00842067">
        <w:t>existence</w:t>
      </w:r>
      <w:r w:rsidR="00AE4004">
        <w:t xml:space="preserve"> </w:t>
      </w:r>
      <w:r w:rsidRPr="00842067">
        <w:t>of</w:t>
      </w:r>
      <w:r w:rsidR="00AE4004">
        <w:t xml:space="preserve"> </w:t>
      </w:r>
      <w:r w:rsidRPr="00842067">
        <w:t>an</w:t>
      </w:r>
      <w:r w:rsidR="00AE4004">
        <w:t xml:space="preserve"> </w:t>
      </w:r>
      <w:r w:rsidRPr="00842067">
        <w:t>independent</w:t>
      </w:r>
      <w:r w:rsidR="00AE4004">
        <w:t xml:space="preserve"> </w:t>
      </w:r>
      <w:r w:rsidRPr="00842067">
        <w:t>judiciary,</w:t>
      </w:r>
      <w:r w:rsidR="00AE4004">
        <w:t xml:space="preserve"> </w:t>
      </w:r>
      <w:r w:rsidRPr="00842067">
        <w:t>a</w:t>
      </w:r>
      <w:r w:rsidR="00AE4004">
        <w:t xml:space="preserve"> </w:t>
      </w:r>
      <w:r w:rsidRPr="00842067">
        <w:t>competent</w:t>
      </w:r>
      <w:r w:rsidR="00AE4004">
        <w:t xml:space="preserve"> </w:t>
      </w:r>
      <w:r w:rsidRPr="00842067">
        <w:t>constitutional</w:t>
      </w:r>
      <w:r w:rsidR="00AE4004">
        <w:t xml:space="preserve"> </w:t>
      </w:r>
      <w:r w:rsidRPr="00842067">
        <w:t>court</w:t>
      </w:r>
      <w:r w:rsidR="00AE4004">
        <w:t xml:space="preserve"> </w:t>
      </w:r>
      <w:r w:rsidRPr="00842067">
        <w:t>and</w:t>
      </w:r>
      <w:r w:rsidR="00AE4004">
        <w:t xml:space="preserve"> </w:t>
      </w:r>
      <w:r w:rsidRPr="00842067">
        <w:t>an</w:t>
      </w:r>
      <w:r w:rsidR="00AE4004">
        <w:t xml:space="preserve"> </w:t>
      </w:r>
      <w:r w:rsidRPr="00842067">
        <w:t>ombudsman</w:t>
      </w:r>
      <w:r w:rsidR="00AE4004">
        <w:t xml:space="preserve"> </w:t>
      </w:r>
      <w:r w:rsidRPr="00842067">
        <w:t>to</w:t>
      </w:r>
      <w:r w:rsidR="00AE4004">
        <w:t xml:space="preserve"> </w:t>
      </w:r>
      <w:r w:rsidRPr="00842067">
        <w:t>settle</w:t>
      </w:r>
      <w:r w:rsidR="00AE4004">
        <w:t xml:space="preserve"> </w:t>
      </w:r>
      <w:r w:rsidRPr="00842067">
        <w:t>grievances</w:t>
      </w:r>
      <w:r w:rsidR="00AE4004">
        <w:t xml:space="preserve"> </w:t>
      </w:r>
      <w:r w:rsidRPr="00842067">
        <w:t>and</w:t>
      </w:r>
      <w:r w:rsidR="00AE4004">
        <w:t xml:space="preserve"> </w:t>
      </w:r>
      <w:r w:rsidRPr="00842067">
        <w:t>deliver</w:t>
      </w:r>
      <w:r w:rsidR="00AE4004">
        <w:t xml:space="preserve"> </w:t>
      </w:r>
      <w:r w:rsidRPr="00842067">
        <w:t>justice</w:t>
      </w:r>
      <w:r w:rsidR="00AE4004">
        <w:t xml:space="preserve"> </w:t>
      </w:r>
      <w:r w:rsidRPr="00842067">
        <w:t>is</w:t>
      </w:r>
      <w:r w:rsidR="00AE4004">
        <w:t xml:space="preserve"> </w:t>
      </w:r>
      <w:r w:rsidRPr="00842067">
        <w:t>guaranteed</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p>
    <w:p w:rsidR="00842067" w:rsidRPr="00842067" w:rsidRDefault="00842067" w:rsidP="00842067">
      <w:pPr>
        <w:pStyle w:val="SingleTxtG"/>
      </w:pPr>
      <w:r w:rsidRPr="00842067">
        <w:t>52.</w:t>
      </w:r>
      <w:r w:rsidRPr="00842067">
        <w:tab/>
        <w:t>A</w:t>
      </w:r>
      <w:r w:rsidR="00AE4004">
        <w:t xml:space="preserve"> </w:t>
      </w:r>
      <w:r w:rsidRPr="00842067">
        <w:t>special</w:t>
      </w:r>
      <w:r w:rsidR="00AE4004">
        <w:t xml:space="preserve"> </w:t>
      </w:r>
      <w:r w:rsidRPr="00842067">
        <w:t>commission</w:t>
      </w:r>
      <w:r w:rsidR="00AE4004">
        <w:t xml:space="preserve"> </w:t>
      </w:r>
      <w:r w:rsidRPr="00842067">
        <w:t>for</w:t>
      </w:r>
      <w:r w:rsidR="00AE4004">
        <w:t xml:space="preserve"> </w:t>
      </w:r>
      <w:r w:rsidRPr="00842067">
        <w:t>the</w:t>
      </w:r>
      <w:r w:rsidR="00AE4004">
        <w:t xml:space="preserve"> </w:t>
      </w:r>
      <w:r w:rsidRPr="00842067">
        <w:t>rights</w:t>
      </w:r>
      <w:r w:rsidR="00AE4004">
        <w:t xml:space="preserve"> </w:t>
      </w:r>
      <w:r w:rsidRPr="00842067">
        <w:t>of</w:t>
      </w:r>
      <w:r w:rsidR="00AE4004">
        <w:t xml:space="preserve"> </w:t>
      </w:r>
      <w:r w:rsidRPr="00842067">
        <w:t>non-Muslims</w:t>
      </w:r>
      <w:r w:rsidR="00AE4004">
        <w:t xml:space="preserve"> </w:t>
      </w:r>
      <w:r w:rsidRPr="00842067">
        <w:t>was</w:t>
      </w:r>
      <w:r w:rsidR="00AE4004">
        <w:t xml:space="preserve"> </w:t>
      </w:r>
      <w:r w:rsidRPr="00842067">
        <w:t>established</w:t>
      </w:r>
      <w:r w:rsidR="00AE4004">
        <w:t xml:space="preserve"> </w:t>
      </w:r>
      <w:r w:rsidRPr="00842067">
        <w:t>in</w:t>
      </w:r>
      <w:r w:rsidR="00AE4004">
        <w:t xml:space="preserve"> </w:t>
      </w:r>
      <w:r w:rsidRPr="00842067">
        <w:t>the</w:t>
      </w:r>
      <w:r w:rsidR="00AE4004">
        <w:t xml:space="preserve"> </w:t>
      </w:r>
      <w:r w:rsidRPr="00842067">
        <w:t>national</w:t>
      </w:r>
      <w:r w:rsidR="00AE4004">
        <w:t xml:space="preserve"> </w:t>
      </w:r>
      <w:r w:rsidRPr="00842067">
        <w:t>capital,</w:t>
      </w:r>
      <w:r w:rsidR="00AE4004">
        <w:t xml:space="preserve"> </w:t>
      </w:r>
      <w:r w:rsidRPr="00842067">
        <w:t>the</w:t>
      </w:r>
      <w:r w:rsidR="00AE4004">
        <w:t xml:space="preserve"> </w:t>
      </w:r>
      <w:r w:rsidRPr="00842067">
        <w:t>main</w:t>
      </w:r>
      <w:r w:rsidR="00AE4004">
        <w:t xml:space="preserve"> </w:t>
      </w:r>
      <w:r w:rsidRPr="00842067">
        <w:t>function</w:t>
      </w:r>
      <w:r w:rsidR="00AE4004">
        <w:t xml:space="preserve"> </w:t>
      </w:r>
      <w:r w:rsidRPr="00842067">
        <w:t>of</w:t>
      </w:r>
      <w:r w:rsidR="00AE4004">
        <w:t xml:space="preserve"> </w:t>
      </w:r>
      <w:r w:rsidRPr="00842067">
        <w:t>which</w:t>
      </w:r>
      <w:r w:rsidR="00AE4004">
        <w:t xml:space="preserve"> </w:t>
      </w:r>
      <w:r w:rsidRPr="00842067">
        <w:t>is</w:t>
      </w:r>
      <w:r w:rsidR="00AE4004">
        <w:t xml:space="preserve"> </w:t>
      </w:r>
      <w:r w:rsidRPr="00842067">
        <w:t>to</w:t>
      </w:r>
      <w:r w:rsidR="00AE4004">
        <w:t xml:space="preserve"> </w:t>
      </w:r>
      <w:r w:rsidRPr="00842067">
        <w:t>ensure</w:t>
      </w:r>
      <w:r w:rsidR="00AE4004">
        <w:t xml:space="preserve"> </w:t>
      </w:r>
      <w:r w:rsidRPr="00842067">
        <w:t>that,</w:t>
      </w:r>
      <w:r w:rsidR="00AE4004">
        <w:t xml:space="preserve"> </w:t>
      </w:r>
      <w:r w:rsidRPr="00842067">
        <w:t>pursuant</w:t>
      </w:r>
      <w:r w:rsidR="00AE4004">
        <w:t xml:space="preserve"> </w:t>
      </w:r>
      <w:r w:rsidRPr="00842067">
        <w:t>to</w:t>
      </w:r>
      <w:r w:rsidR="00AE4004">
        <w:t xml:space="preserve"> </w:t>
      </w:r>
      <w:r w:rsidRPr="00842067">
        <w:t>article</w:t>
      </w:r>
      <w:r w:rsidR="00AE4004">
        <w:t xml:space="preserve"> </w:t>
      </w:r>
      <w:r w:rsidRPr="00842067">
        <w:t>157</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rights</w:t>
      </w:r>
      <w:r w:rsidR="00AE4004">
        <w:t xml:space="preserve"> </w:t>
      </w:r>
      <w:r w:rsidRPr="00842067">
        <w:t>of</w:t>
      </w:r>
      <w:r w:rsidR="00AE4004">
        <w:t xml:space="preserve"> </w:t>
      </w:r>
      <w:r w:rsidRPr="00842067">
        <w:t>non-Muslims</w:t>
      </w:r>
      <w:r w:rsidR="00AE4004">
        <w:t xml:space="preserve"> </w:t>
      </w:r>
      <w:r w:rsidRPr="00842067">
        <w:t>are</w:t>
      </w:r>
      <w:r w:rsidR="00AE4004">
        <w:t xml:space="preserve"> </w:t>
      </w:r>
      <w:r w:rsidRPr="00842067">
        <w:t>protected</w:t>
      </w:r>
      <w:r w:rsidR="00AE4004">
        <w:t xml:space="preserve"> </w:t>
      </w:r>
      <w:r w:rsidRPr="00842067">
        <w:t>in</w:t>
      </w:r>
      <w:r w:rsidR="00AE4004">
        <w:t xml:space="preserve"> </w:t>
      </w:r>
      <w:r w:rsidRPr="00842067">
        <w:t>conformity</w:t>
      </w:r>
      <w:r w:rsidR="00AE4004">
        <w:t xml:space="preserve"> </w:t>
      </w:r>
      <w:r w:rsidRPr="00842067">
        <w:t>with</w:t>
      </w:r>
      <w:r w:rsidR="00AE4004">
        <w:t xml:space="preserve"> </w:t>
      </w:r>
      <w:r w:rsidRPr="00842067">
        <w:t>the</w:t>
      </w:r>
      <w:r w:rsidR="00AE4004">
        <w:t xml:space="preserve"> </w:t>
      </w:r>
      <w:r w:rsidRPr="00842067">
        <w:t>Constitution</w:t>
      </w:r>
      <w:r w:rsidR="00AE4004">
        <w:t xml:space="preserve"> </w:t>
      </w:r>
      <w:r w:rsidRPr="00842067">
        <w:t>and</w:t>
      </w:r>
      <w:r w:rsidR="00AE4004">
        <w:t xml:space="preserve"> </w:t>
      </w:r>
      <w:r w:rsidRPr="00842067">
        <w:t>that</w:t>
      </w:r>
      <w:r w:rsidR="00AE4004">
        <w:t xml:space="preserve"> </w:t>
      </w:r>
      <w:r w:rsidRPr="00842067">
        <w:t>non-Muslims</w:t>
      </w:r>
      <w:r w:rsidR="00AE4004">
        <w:t xml:space="preserve"> </w:t>
      </w:r>
      <w:r w:rsidRPr="00842067">
        <w:t>are</w:t>
      </w:r>
      <w:r w:rsidR="00AE4004">
        <w:t xml:space="preserve"> </w:t>
      </w:r>
      <w:r w:rsidRPr="00842067">
        <w:t>not</w:t>
      </w:r>
      <w:r w:rsidR="00AE4004">
        <w:t xml:space="preserve"> </w:t>
      </w:r>
      <w:r w:rsidRPr="00842067">
        <w:t>adversely</w:t>
      </w:r>
      <w:r w:rsidR="00AE4004">
        <w:t xml:space="preserve"> </w:t>
      </w:r>
      <w:r w:rsidRPr="00842067">
        <w:t>affected</w:t>
      </w:r>
      <w:r w:rsidR="00AE4004">
        <w:t xml:space="preserve"> </w:t>
      </w:r>
      <w:r w:rsidRPr="00842067">
        <w:t>by</w:t>
      </w:r>
      <w:r w:rsidR="00AE4004">
        <w:t xml:space="preserve"> </w:t>
      </w:r>
      <w:r w:rsidRPr="00842067">
        <w:t>the</w:t>
      </w:r>
      <w:r w:rsidR="00AE4004">
        <w:t xml:space="preserve"> </w:t>
      </w:r>
      <w:r w:rsidRPr="00842067">
        <w:t>application</w:t>
      </w:r>
      <w:r w:rsidR="00AE4004">
        <w:t xml:space="preserve"> </w:t>
      </w:r>
      <w:r w:rsidRPr="00842067">
        <w:t>of</w:t>
      </w:r>
      <w:r w:rsidR="00AE4004">
        <w:t xml:space="preserve"> </w:t>
      </w:r>
      <w:r w:rsidRPr="00842067">
        <w:t>sharia</w:t>
      </w:r>
      <w:r w:rsidR="00AE4004">
        <w:t xml:space="preserve"> </w:t>
      </w:r>
      <w:r w:rsidRPr="00842067">
        <w:t>law</w:t>
      </w:r>
      <w:r w:rsidR="00AE4004">
        <w:t xml:space="preserve"> </w:t>
      </w:r>
      <w:r w:rsidRPr="00842067">
        <w:t>in</w:t>
      </w:r>
      <w:r w:rsidR="00AE4004">
        <w:t xml:space="preserve"> </w:t>
      </w:r>
      <w:r w:rsidRPr="00842067">
        <w:t>the</w:t>
      </w:r>
      <w:r w:rsidR="00AE4004">
        <w:t xml:space="preserve"> </w:t>
      </w:r>
      <w:r w:rsidRPr="00842067">
        <w:t>national</w:t>
      </w:r>
      <w:r w:rsidR="00AE4004">
        <w:t xml:space="preserve"> </w:t>
      </w:r>
      <w:r w:rsidRPr="00842067">
        <w:t>capital.</w:t>
      </w:r>
    </w:p>
    <w:p w:rsidR="00842067" w:rsidRPr="00842067" w:rsidRDefault="00842067" w:rsidP="00842067">
      <w:pPr>
        <w:pStyle w:val="SingleTxtG"/>
      </w:pPr>
      <w:r w:rsidRPr="00842067">
        <w:t>53.</w:t>
      </w:r>
      <w:r w:rsidRPr="00842067">
        <w:tab/>
        <w:t>The</w:t>
      </w:r>
      <w:r w:rsidR="00AE4004">
        <w:t xml:space="preserve"> </w:t>
      </w:r>
      <w:r w:rsidRPr="00842067">
        <w:t>Sudan</w:t>
      </w:r>
      <w:r w:rsidR="00AE4004">
        <w:t xml:space="preserve"> </w:t>
      </w:r>
      <w:r w:rsidRPr="00842067">
        <w:t>has</w:t>
      </w:r>
      <w:r w:rsidR="00AE4004">
        <w:t xml:space="preserve"> </w:t>
      </w:r>
      <w:r w:rsidRPr="00842067">
        <w:t>ratified</w:t>
      </w:r>
      <w:r w:rsidR="00AE4004">
        <w:t xml:space="preserve"> </w:t>
      </w:r>
      <w:r w:rsidRPr="00842067">
        <w:t>a</w:t>
      </w:r>
      <w:r w:rsidR="00AE4004">
        <w:t xml:space="preserve"> </w:t>
      </w:r>
      <w:r w:rsidRPr="00842067">
        <w:t>certain</w:t>
      </w:r>
      <w:r w:rsidR="00AE4004">
        <w:t xml:space="preserve"> </w:t>
      </w:r>
      <w:r w:rsidRPr="00842067">
        <w:t>number</w:t>
      </w:r>
      <w:r w:rsidR="00AE4004">
        <w:t xml:space="preserve"> </w:t>
      </w:r>
      <w:r w:rsidRPr="00842067">
        <w:t>of</w:t>
      </w:r>
      <w:r w:rsidR="00AE4004">
        <w:t xml:space="preserve"> </w:t>
      </w:r>
      <w:r w:rsidRPr="00842067">
        <w:t>human</w:t>
      </w:r>
      <w:r w:rsidR="00AE4004">
        <w:t xml:space="preserve"> </w:t>
      </w:r>
      <w:r w:rsidRPr="00842067">
        <w:t>rights</w:t>
      </w:r>
      <w:r w:rsidR="00AE4004">
        <w:t xml:space="preserve"> </w:t>
      </w:r>
      <w:r w:rsidRPr="00842067">
        <w:t>treaties</w:t>
      </w:r>
      <w:r w:rsidR="00AE4004">
        <w:t xml:space="preserve"> </w:t>
      </w:r>
      <w:r w:rsidRPr="00842067">
        <w:t>and</w:t>
      </w:r>
      <w:r w:rsidR="00AE4004">
        <w:t xml:space="preserve"> </w:t>
      </w:r>
      <w:r w:rsidRPr="00842067">
        <w:t>instruments,</w:t>
      </w:r>
      <w:r w:rsidR="00AE4004">
        <w:t xml:space="preserve"> </w:t>
      </w:r>
      <w:r w:rsidRPr="00842067">
        <w:t>which</w:t>
      </w:r>
      <w:r w:rsidR="00AE4004">
        <w:t xml:space="preserve"> </w:t>
      </w:r>
      <w:r w:rsidRPr="00842067">
        <w:t>are</w:t>
      </w:r>
      <w:r w:rsidR="00AE4004">
        <w:t xml:space="preserve"> </w:t>
      </w:r>
      <w:r w:rsidRPr="00842067">
        <w:t>considered</w:t>
      </w:r>
      <w:r w:rsidR="00AE4004">
        <w:t xml:space="preserve"> </w:t>
      </w:r>
      <w:r w:rsidRPr="00842067">
        <w:t>part</w:t>
      </w:r>
      <w:r w:rsidR="00AE4004">
        <w:t xml:space="preserve"> </w:t>
      </w:r>
      <w:r w:rsidRPr="00842067">
        <w:t>of</w:t>
      </w:r>
      <w:r w:rsidR="00AE4004">
        <w:t xml:space="preserve"> </w:t>
      </w:r>
      <w:r w:rsidRPr="00842067">
        <w:t>national</w:t>
      </w:r>
      <w:r w:rsidR="00AE4004">
        <w:t xml:space="preserve"> </w:t>
      </w:r>
      <w:r w:rsidRPr="00842067">
        <w:t>legislation,</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article</w:t>
      </w:r>
      <w:r w:rsidR="00AE4004">
        <w:t xml:space="preserve"> </w:t>
      </w:r>
      <w:r w:rsidRPr="00842067">
        <w:t>27</w:t>
      </w:r>
      <w:r w:rsidR="00AE4004">
        <w:t xml:space="preserve"> </w:t>
      </w:r>
      <w:r w:rsidRPr="00842067">
        <w:t>(3)</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These</w:t>
      </w:r>
      <w:r w:rsidR="00AE4004">
        <w:t xml:space="preserve"> </w:t>
      </w:r>
      <w:r w:rsidRPr="00842067">
        <w:t>instruments</w:t>
      </w:r>
      <w:r w:rsidR="00AE4004">
        <w:t xml:space="preserve"> </w:t>
      </w:r>
      <w:r w:rsidRPr="00842067">
        <w:t>include</w:t>
      </w:r>
      <w:r w:rsidR="00AE4004">
        <w:t xml:space="preserve"> </w:t>
      </w:r>
      <w:r w:rsidRPr="00842067">
        <w:t>the</w:t>
      </w:r>
      <w:r w:rsidR="00AE4004">
        <w:t xml:space="preserve"> </w:t>
      </w:r>
      <w:r w:rsidRPr="00842067">
        <w:t>International</w:t>
      </w:r>
      <w:r w:rsidR="00AE4004">
        <w:t xml:space="preserve"> </w:t>
      </w:r>
      <w:r w:rsidRPr="00842067">
        <w:t>Covenant</w:t>
      </w:r>
      <w:r w:rsidR="00AE4004">
        <w:t xml:space="preserve"> </w:t>
      </w:r>
      <w:r w:rsidRPr="00842067">
        <w:t>on</w:t>
      </w:r>
      <w:r w:rsidR="00AE4004">
        <w:t xml:space="preserve"> </w:t>
      </w:r>
      <w:r w:rsidRPr="00842067">
        <w:t>Economic,</w:t>
      </w:r>
      <w:r w:rsidR="00AE4004">
        <w:t xml:space="preserve"> </w:t>
      </w:r>
      <w:r w:rsidRPr="00842067">
        <w:t>Social</w:t>
      </w:r>
      <w:r w:rsidR="00AE4004">
        <w:t xml:space="preserve"> </w:t>
      </w:r>
      <w:r w:rsidRPr="00842067">
        <w:t>and</w:t>
      </w:r>
      <w:r w:rsidR="00AE4004">
        <w:t xml:space="preserve"> </w:t>
      </w:r>
      <w:r w:rsidRPr="00842067">
        <w:t>Cultural</w:t>
      </w:r>
      <w:r w:rsidR="00AE4004">
        <w:t xml:space="preserve"> </w:t>
      </w:r>
      <w:r w:rsidRPr="00842067">
        <w:t>Rights;</w:t>
      </w:r>
      <w:r w:rsidR="00AE4004">
        <w:t xml:space="preserve"> </w:t>
      </w:r>
      <w:r w:rsidRPr="00842067">
        <w:t>the</w:t>
      </w:r>
      <w:r w:rsidR="00AE4004">
        <w:t xml:space="preserve"> </w:t>
      </w:r>
      <w:r w:rsidRPr="00842067">
        <w:t>International</w:t>
      </w:r>
      <w:r w:rsidR="00AE4004">
        <w:t xml:space="preserve"> </w:t>
      </w:r>
      <w:r w:rsidRPr="00842067">
        <w:t>Covenant</w:t>
      </w:r>
      <w:r w:rsidR="00AE4004">
        <w:t xml:space="preserve"> </w:t>
      </w:r>
      <w:r w:rsidRPr="00842067">
        <w:t>on</w:t>
      </w:r>
      <w:r w:rsidR="00AE4004">
        <w:t xml:space="preserve"> </w:t>
      </w:r>
      <w:r w:rsidRPr="00842067">
        <w:t>Civil</w:t>
      </w:r>
      <w:r w:rsidR="00AE4004">
        <w:t xml:space="preserve"> </w:t>
      </w:r>
      <w:r w:rsidRPr="00842067">
        <w:t>and</w:t>
      </w:r>
      <w:r w:rsidR="00AE4004">
        <w:t xml:space="preserve"> </w:t>
      </w:r>
      <w:r w:rsidRPr="00842067">
        <w:t>Political</w:t>
      </w:r>
      <w:r w:rsidR="00AE4004">
        <w:t xml:space="preserve"> </w:t>
      </w:r>
      <w:r w:rsidRPr="00842067">
        <w:t>Rights;</w:t>
      </w:r>
      <w:r w:rsidR="00AE4004">
        <w:t xml:space="preserve"> </w:t>
      </w:r>
      <w:r w:rsidRPr="00842067">
        <w:t>the</w:t>
      </w:r>
      <w:r w:rsidR="00AE4004">
        <w:t xml:space="preserve"> </w:t>
      </w:r>
      <w:r w:rsidRPr="00842067">
        <w:t>Convention</w:t>
      </w:r>
      <w:r w:rsidR="00AE4004">
        <w:t xml:space="preserve"> </w:t>
      </w:r>
      <w:r w:rsidRPr="00842067">
        <w:t>on</w:t>
      </w:r>
      <w:r w:rsidR="00AE4004">
        <w:t xml:space="preserve"> </w:t>
      </w:r>
      <w:r w:rsidRPr="00842067">
        <w:t>the</w:t>
      </w:r>
      <w:r w:rsidR="00AE4004">
        <w:t xml:space="preserve"> </w:t>
      </w:r>
      <w:r w:rsidRPr="00842067">
        <w:t>Rights</w:t>
      </w:r>
      <w:r w:rsidR="00AE4004">
        <w:t xml:space="preserve"> </w:t>
      </w:r>
      <w:r w:rsidRPr="00842067">
        <w:t>of</w:t>
      </w:r>
      <w:r w:rsidR="00AE4004">
        <w:t xml:space="preserve"> </w:t>
      </w:r>
      <w:r w:rsidRPr="00842067">
        <w:t>the</w:t>
      </w:r>
      <w:r w:rsidR="00AE4004">
        <w:t xml:space="preserve"> </w:t>
      </w:r>
      <w:r w:rsidRPr="00842067">
        <w:t>Child</w:t>
      </w:r>
      <w:r w:rsidR="00AE4004">
        <w:t xml:space="preserve"> </w:t>
      </w:r>
      <w:r w:rsidRPr="00842067">
        <w:t>and</w:t>
      </w:r>
      <w:r w:rsidR="00AE4004">
        <w:t xml:space="preserve"> </w:t>
      </w:r>
      <w:r w:rsidRPr="00842067">
        <w:t>its</w:t>
      </w:r>
      <w:r w:rsidR="00AE4004">
        <w:t xml:space="preserve"> </w:t>
      </w:r>
      <w:r w:rsidRPr="00842067">
        <w:t>two</w:t>
      </w:r>
      <w:r w:rsidR="00AE4004">
        <w:t xml:space="preserve"> </w:t>
      </w:r>
      <w:r w:rsidRPr="00842067">
        <w:t>Optional</w:t>
      </w:r>
      <w:r w:rsidR="00AE4004">
        <w:t xml:space="preserve"> </w:t>
      </w:r>
      <w:r w:rsidRPr="00842067">
        <w:t>Protocols;</w:t>
      </w:r>
      <w:r w:rsidR="00AE4004">
        <w:t xml:space="preserve"> </w:t>
      </w:r>
      <w:r w:rsidRPr="00842067">
        <w:t>the</w:t>
      </w:r>
      <w:r w:rsidR="00AE4004">
        <w:t xml:space="preserve"> </w:t>
      </w:r>
      <w:r w:rsidRPr="00842067">
        <w:t>Convention</w:t>
      </w:r>
      <w:r w:rsidR="00AE4004">
        <w:t xml:space="preserve"> </w:t>
      </w:r>
      <w:r w:rsidRPr="00842067">
        <w:t>on</w:t>
      </w:r>
      <w:r w:rsidR="00AE4004">
        <w:t xml:space="preserve"> </w:t>
      </w:r>
      <w:r w:rsidRPr="00842067">
        <w:t>the</w:t>
      </w:r>
      <w:r w:rsidR="00AE4004">
        <w:t xml:space="preserve"> </w:t>
      </w:r>
      <w:r w:rsidRPr="00842067">
        <w:t>Rights</w:t>
      </w:r>
      <w:r w:rsidR="00AE4004">
        <w:t xml:space="preserve"> </w:t>
      </w:r>
      <w:r w:rsidRPr="00842067">
        <w:t>of</w:t>
      </w:r>
      <w:r w:rsidR="00AE4004">
        <w:t xml:space="preserve"> </w:t>
      </w:r>
      <w:r w:rsidRPr="00842067">
        <w:t>Persons</w:t>
      </w:r>
      <w:r w:rsidR="00AE4004">
        <w:t xml:space="preserve"> </w:t>
      </w:r>
      <w:r w:rsidRPr="00842067">
        <w:t>with</w:t>
      </w:r>
      <w:r w:rsidR="00AE4004">
        <w:t xml:space="preserve"> </w:t>
      </w:r>
      <w:r w:rsidRPr="00842067">
        <w:t>Disabilities;</w:t>
      </w:r>
      <w:r w:rsidR="00AE4004">
        <w:t xml:space="preserve"> </w:t>
      </w:r>
      <w:r w:rsidRPr="00842067">
        <w:t>and</w:t>
      </w:r>
      <w:r w:rsidR="00AE4004">
        <w:t xml:space="preserve"> </w:t>
      </w:r>
      <w:r w:rsidRPr="00842067">
        <w:t>the</w:t>
      </w:r>
      <w:r w:rsidR="00AE4004">
        <w:t xml:space="preserve"> </w:t>
      </w:r>
      <w:r w:rsidRPr="00842067">
        <w:t>four</w:t>
      </w:r>
      <w:r w:rsidR="00AE4004">
        <w:t xml:space="preserve"> </w:t>
      </w:r>
      <w:r w:rsidRPr="00842067">
        <w:t>Geneva</w:t>
      </w:r>
      <w:r w:rsidR="00AE4004">
        <w:t xml:space="preserve"> </w:t>
      </w:r>
      <w:r w:rsidRPr="00842067">
        <w:t>Conventions,</w:t>
      </w:r>
      <w:r w:rsidR="00AE4004">
        <w:t xml:space="preserve"> </w:t>
      </w:r>
      <w:r w:rsidRPr="00842067">
        <w:t>together</w:t>
      </w:r>
      <w:r w:rsidR="00AE4004">
        <w:t xml:space="preserve"> </w:t>
      </w:r>
      <w:r w:rsidRPr="00842067">
        <w:t>with</w:t>
      </w:r>
      <w:r w:rsidR="00AE4004">
        <w:t xml:space="preserve"> </w:t>
      </w:r>
      <w:r w:rsidRPr="00842067">
        <w:t>the</w:t>
      </w:r>
      <w:r w:rsidR="00AE4004">
        <w:t xml:space="preserve"> </w:t>
      </w:r>
      <w:r w:rsidRPr="00842067">
        <w:t>two</w:t>
      </w:r>
      <w:r w:rsidR="00AE4004">
        <w:t xml:space="preserve"> </w:t>
      </w:r>
      <w:r w:rsidRPr="00842067">
        <w:t>Protocols</w:t>
      </w:r>
      <w:r w:rsidR="00AE4004">
        <w:t xml:space="preserve"> </w:t>
      </w:r>
      <w:r w:rsidRPr="00842067">
        <w:t>Additional</w:t>
      </w:r>
      <w:r w:rsidR="00AE4004">
        <w:t xml:space="preserve"> </w:t>
      </w:r>
      <w:r w:rsidRPr="00842067">
        <w:t>thereto,</w:t>
      </w:r>
      <w:r w:rsidR="00AE4004">
        <w:t xml:space="preserve"> </w:t>
      </w:r>
      <w:r w:rsidRPr="00842067">
        <w:t>relating</w:t>
      </w:r>
      <w:r w:rsidR="00AE4004">
        <w:t xml:space="preserve"> </w:t>
      </w:r>
      <w:r w:rsidRPr="00842067">
        <w:t>to</w:t>
      </w:r>
      <w:r w:rsidR="00AE4004">
        <w:t xml:space="preserve"> </w:t>
      </w:r>
      <w:r w:rsidRPr="00842067">
        <w:t>the</w:t>
      </w:r>
      <w:r w:rsidR="00AE4004">
        <w:t xml:space="preserve"> </w:t>
      </w:r>
      <w:r w:rsidRPr="00842067">
        <w:t>Protection</w:t>
      </w:r>
      <w:r w:rsidR="00AE4004">
        <w:t xml:space="preserve"> </w:t>
      </w:r>
      <w:r w:rsidRPr="00842067">
        <w:t>of</w:t>
      </w:r>
      <w:r w:rsidR="00AE4004">
        <w:t xml:space="preserve"> </w:t>
      </w:r>
      <w:r w:rsidRPr="00842067">
        <w:t>Victims</w:t>
      </w:r>
      <w:r w:rsidR="00AE4004">
        <w:t xml:space="preserve"> </w:t>
      </w:r>
      <w:r w:rsidRPr="00842067">
        <w:t>of</w:t>
      </w:r>
      <w:r w:rsidR="00AE4004">
        <w:t xml:space="preserve"> </w:t>
      </w:r>
      <w:r w:rsidRPr="00842067">
        <w:t>International</w:t>
      </w:r>
      <w:r w:rsidR="00AE4004">
        <w:t xml:space="preserve"> </w:t>
      </w:r>
      <w:r w:rsidRPr="00842067">
        <w:t>and</w:t>
      </w:r>
      <w:r w:rsidR="00AE4004">
        <w:t xml:space="preserve"> </w:t>
      </w:r>
      <w:r w:rsidRPr="00842067">
        <w:t>Non-International</w:t>
      </w:r>
      <w:r w:rsidR="00AE4004">
        <w:t xml:space="preserve"> </w:t>
      </w:r>
      <w:r w:rsidRPr="00842067">
        <w:t>Armed</w:t>
      </w:r>
      <w:r w:rsidR="00AE4004">
        <w:t xml:space="preserve"> </w:t>
      </w:r>
      <w:r w:rsidRPr="00842067">
        <w:t>Conflicts.</w:t>
      </w:r>
      <w:r w:rsidR="00AE4004">
        <w:t xml:space="preserve"> </w:t>
      </w:r>
      <w:r w:rsidRPr="00842067">
        <w:t>At</w:t>
      </w:r>
      <w:r w:rsidR="00AE4004">
        <w:t xml:space="preserve"> </w:t>
      </w:r>
      <w:r w:rsidRPr="00842067">
        <w:t>the</w:t>
      </w:r>
      <w:r w:rsidR="00AE4004">
        <w:t xml:space="preserve"> </w:t>
      </w:r>
      <w:r w:rsidRPr="00842067">
        <w:t>African</w:t>
      </w:r>
      <w:r w:rsidR="00AE4004">
        <w:t xml:space="preserve"> </w:t>
      </w:r>
      <w:r w:rsidRPr="00842067">
        <w:t>level,</w:t>
      </w:r>
      <w:r w:rsidR="00AE4004">
        <w:t xml:space="preserve"> </w:t>
      </w:r>
      <w:r w:rsidRPr="00842067">
        <w:t>it</w:t>
      </w:r>
      <w:r w:rsidR="00AE4004">
        <w:t xml:space="preserve"> </w:t>
      </w:r>
      <w:r w:rsidRPr="00842067">
        <w:t>has</w:t>
      </w:r>
      <w:r w:rsidR="00AE4004">
        <w:t xml:space="preserve"> </w:t>
      </w:r>
      <w:r w:rsidRPr="00842067">
        <w:t>ratified</w:t>
      </w:r>
      <w:r w:rsidR="00AE4004">
        <w:t xml:space="preserve"> </w:t>
      </w:r>
      <w:r w:rsidRPr="00842067">
        <w:t>the</w:t>
      </w:r>
      <w:r w:rsidR="00AE4004">
        <w:t xml:space="preserve"> </w:t>
      </w:r>
      <w:r w:rsidRPr="00842067">
        <w:t>African</w:t>
      </w:r>
      <w:r w:rsidR="00AE4004">
        <w:t xml:space="preserve"> </w:t>
      </w:r>
      <w:r w:rsidRPr="00842067">
        <w:t>Charter</w:t>
      </w:r>
      <w:r w:rsidR="00AE4004">
        <w:t xml:space="preserve"> </w:t>
      </w:r>
      <w:r w:rsidRPr="00842067">
        <w:t>on</w:t>
      </w:r>
      <w:r w:rsidR="00AE4004">
        <w:t xml:space="preserve"> </w:t>
      </w:r>
      <w:r w:rsidRPr="00842067">
        <w:t>Human</w:t>
      </w:r>
      <w:r w:rsidR="00AE4004">
        <w:t xml:space="preserve"> </w:t>
      </w:r>
      <w:r w:rsidRPr="00842067">
        <w:t>and</w:t>
      </w:r>
      <w:r w:rsidR="00AE4004">
        <w:t xml:space="preserve"> </w:t>
      </w:r>
      <w:r w:rsidRPr="00842067">
        <w:t>Peoples</w:t>
      </w:r>
      <w:r w:rsidR="004C7228">
        <w:t>’</w:t>
      </w:r>
      <w:r w:rsidR="00AE4004">
        <w:t xml:space="preserve"> </w:t>
      </w:r>
      <w:r w:rsidRPr="00842067">
        <w:t>Rights</w:t>
      </w:r>
      <w:r w:rsidR="00AE4004">
        <w:t xml:space="preserve"> </w:t>
      </w:r>
      <w:r w:rsidRPr="00842067">
        <w:t>and</w:t>
      </w:r>
      <w:r w:rsidR="00AE4004">
        <w:t xml:space="preserve"> </w:t>
      </w:r>
      <w:r w:rsidRPr="00842067">
        <w:t>the</w:t>
      </w:r>
      <w:r w:rsidR="00AE4004">
        <w:t xml:space="preserve"> </w:t>
      </w:r>
      <w:r w:rsidRPr="00842067">
        <w:t>African</w:t>
      </w:r>
      <w:r w:rsidR="00AE4004">
        <w:t xml:space="preserve"> </w:t>
      </w:r>
      <w:r w:rsidRPr="00842067">
        <w:t>Charter</w:t>
      </w:r>
      <w:r w:rsidR="00AE4004">
        <w:t xml:space="preserve"> </w:t>
      </w:r>
      <w:r w:rsidRPr="00842067">
        <w:t>on</w:t>
      </w:r>
      <w:r w:rsidR="00AE4004">
        <w:t xml:space="preserve"> </w:t>
      </w:r>
      <w:r w:rsidRPr="00842067">
        <w:t>the</w:t>
      </w:r>
      <w:r w:rsidR="00AE4004">
        <w:t xml:space="preserve"> </w:t>
      </w:r>
      <w:r w:rsidRPr="00842067">
        <w:t>Rights</w:t>
      </w:r>
      <w:r w:rsidR="00AE4004">
        <w:t xml:space="preserve"> </w:t>
      </w:r>
      <w:r w:rsidRPr="00842067">
        <w:t>and</w:t>
      </w:r>
      <w:r w:rsidR="00AE4004">
        <w:t xml:space="preserve"> </w:t>
      </w:r>
      <w:r w:rsidRPr="00842067">
        <w:t>Welfare</w:t>
      </w:r>
      <w:r w:rsidR="00AE4004">
        <w:t xml:space="preserve"> </w:t>
      </w:r>
      <w:r w:rsidRPr="00842067">
        <w:t>of</w:t>
      </w:r>
      <w:r w:rsidR="00AE4004">
        <w:t xml:space="preserve"> </w:t>
      </w:r>
      <w:r w:rsidRPr="00842067">
        <w:t>the</w:t>
      </w:r>
      <w:r w:rsidR="00AE4004">
        <w:t xml:space="preserve"> </w:t>
      </w:r>
      <w:r w:rsidRPr="00842067">
        <w:t>Child.</w:t>
      </w:r>
    </w:p>
    <w:p w:rsidR="00842067" w:rsidRPr="00842067" w:rsidRDefault="00842067" w:rsidP="00842067">
      <w:pPr>
        <w:pStyle w:val="SingleTxtG"/>
      </w:pPr>
      <w:r w:rsidRPr="00842067">
        <w:t>54.</w:t>
      </w:r>
      <w:r w:rsidRPr="00842067">
        <w:tab/>
        <w:t>Many</w:t>
      </w:r>
      <w:r w:rsidR="00AE4004">
        <w:t xml:space="preserve"> </w:t>
      </w:r>
      <w:r w:rsidRPr="00842067">
        <w:t>provisions</w:t>
      </w:r>
      <w:r w:rsidR="00AE4004">
        <w:t xml:space="preserve"> </w:t>
      </w:r>
      <w:r w:rsidRPr="00842067">
        <w:t>of</w:t>
      </w:r>
      <w:r w:rsidR="00AE4004">
        <w:t xml:space="preserve"> </w:t>
      </w:r>
      <w:r w:rsidRPr="00842067">
        <w:t>these</w:t>
      </w:r>
      <w:r w:rsidR="00AE4004">
        <w:t xml:space="preserve"> </w:t>
      </w:r>
      <w:r w:rsidRPr="00842067">
        <w:t>instruments</w:t>
      </w:r>
      <w:r w:rsidR="00AE4004">
        <w:t xml:space="preserve"> </w:t>
      </w:r>
      <w:r w:rsidRPr="00842067">
        <w:t>have</w:t>
      </w:r>
      <w:r w:rsidR="00AE4004">
        <w:t xml:space="preserve"> </w:t>
      </w:r>
      <w:r w:rsidRPr="00842067">
        <w:t>been</w:t>
      </w:r>
      <w:r w:rsidR="00AE4004">
        <w:t xml:space="preserve"> </w:t>
      </w:r>
      <w:r w:rsidRPr="00842067">
        <w:t>incorporated</w:t>
      </w:r>
      <w:r w:rsidR="00AE4004">
        <w:t xml:space="preserve"> </w:t>
      </w:r>
      <w:r w:rsidRPr="00842067">
        <w:t>into</w:t>
      </w:r>
      <w:r w:rsidR="00AE4004">
        <w:t xml:space="preserve"> </w:t>
      </w:r>
      <w:r w:rsidRPr="00842067">
        <w:t>national</w:t>
      </w:r>
      <w:r w:rsidR="00AE4004">
        <w:t xml:space="preserve"> </w:t>
      </w:r>
      <w:r w:rsidRPr="00842067">
        <w:t>legislation,</w:t>
      </w:r>
      <w:r w:rsidR="00AE4004">
        <w:t xml:space="preserve"> </w:t>
      </w:r>
      <w:r w:rsidRPr="00842067">
        <w:t>such</w:t>
      </w:r>
      <w:r w:rsidR="00AE4004">
        <w:t xml:space="preserve"> </w:t>
      </w:r>
      <w:r w:rsidRPr="00842067">
        <w:t>as</w:t>
      </w:r>
      <w:r w:rsidR="00AE4004">
        <w:t xml:space="preserve"> </w:t>
      </w:r>
      <w:r w:rsidRPr="00842067">
        <w:t>those</w:t>
      </w:r>
      <w:r w:rsidR="00AE4004">
        <w:t xml:space="preserve"> </w:t>
      </w:r>
      <w:r w:rsidRPr="00842067">
        <w:t>relating</w:t>
      </w:r>
      <w:r w:rsidR="00AE4004">
        <w:t xml:space="preserve"> </w:t>
      </w:r>
      <w:r w:rsidRPr="00842067">
        <w:t>to</w:t>
      </w:r>
      <w:r w:rsidR="00AE4004">
        <w:t xml:space="preserve"> </w:t>
      </w:r>
      <w:r w:rsidRPr="00842067">
        <w:t>fair</w:t>
      </w:r>
      <w:r w:rsidR="00AE4004">
        <w:t xml:space="preserve"> </w:t>
      </w:r>
      <w:r w:rsidRPr="00842067">
        <w:t>trial</w:t>
      </w:r>
      <w:r w:rsidR="00AE4004">
        <w:t xml:space="preserve"> </w:t>
      </w:r>
      <w:r w:rsidRPr="00842067">
        <w:t>guarantees,</w:t>
      </w:r>
      <w:r w:rsidR="00AE4004">
        <w:t xml:space="preserve"> </w:t>
      </w:r>
      <w:r w:rsidRPr="00842067">
        <w:t>right</w:t>
      </w:r>
      <w:r w:rsidR="00AE4004">
        <w:t xml:space="preserve"> </w:t>
      </w:r>
      <w:r w:rsidRPr="00842067">
        <w:t>of</w:t>
      </w:r>
      <w:r w:rsidR="00AE4004">
        <w:t xml:space="preserve"> </w:t>
      </w:r>
      <w:r w:rsidRPr="00842067">
        <w:t>legal</w:t>
      </w:r>
      <w:r w:rsidR="00AE4004">
        <w:t xml:space="preserve"> </w:t>
      </w:r>
      <w:r w:rsidRPr="00842067">
        <w:t>recourse,</w:t>
      </w:r>
      <w:r w:rsidR="00AE4004">
        <w:t xml:space="preserve"> </w:t>
      </w:r>
      <w:r w:rsidRPr="00842067">
        <w:t>treatment</w:t>
      </w:r>
      <w:r w:rsidR="00AE4004">
        <w:t xml:space="preserve"> </w:t>
      </w:r>
      <w:r w:rsidRPr="00842067">
        <w:t>of</w:t>
      </w:r>
      <w:r w:rsidR="00AE4004">
        <w:t xml:space="preserve"> </w:t>
      </w:r>
      <w:r w:rsidRPr="00842067">
        <w:t>prisoners,</w:t>
      </w:r>
      <w:r w:rsidR="00AE4004">
        <w:t xml:space="preserve"> </w:t>
      </w:r>
      <w:r w:rsidRPr="00842067">
        <w:t>preventive</w:t>
      </w:r>
      <w:r w:rsidR="00AE4004">
        <w:t xml:space="preserve"> </w:t>
      </w:r>
      <w:r w:rsidRPr="00842067">
        <w:t>detention</w:t>
      </w:r>
      <w:r w:rsidR="00AE4004">
        <w:t xml:space="preserve"> </w:t>
      </w:r>
      <w:r w:rsidRPr="00842067">
        <w:t>monitoring</w:t>
      </w:r>
      <w:r w:rsidR="00AE4004">
        <w:t xml:space="preserve"> </w:t>
      </w:r>
      <w:r w:rsidRPr="00842067">
        <w:t>and</w:t>
      </w:r>
      <w:r w:rsidR="00AE4004">
        <w:t xml:space="preserve"> </w:t>
      </w:r>
      <w:r w:rsidRPr="00842067">
        <w:t>so</w:t>
      </w:r>
      <w:r w:rsidR="00AE4004">
        <w:t xml:space="preserve"> </w:t>
      </w:r>
      <w:r w:rsidRPr="00842067">
        <w:t>on.</w:t>
      </w:r>
      <w:r w:rsidR="00AE4004">
        <w:t xml:space="preserve"> </w:t>
      </w:r>
    </w:p>
    <w:p w:rsidR="00842067" w:rsidRPr="00842067" w:rsidRDefault="00842067" w:rsidP="00842067">
      <w:pPr>
        <w:pStyle w:val="SingleTxtG"/>
      </w:pPr>
      <w:r w:rsidRPr="00842067">
        <w:t>55.</w:t>
      </w:r>
      <w:r w:rsidRPr="00842067">
        <w:tab/>
        <w:t>Legislative</w:t>
      </w:r>
      <w:r w:rsidR="00AE4004">
        <w:t xml:space="preserve"> </w:t>
      </w:r>
      <w:r w:rsidRPr="00842067">
        <w:t>oversight</w:t>
      </w:r>
      <w:r w:rsidR="00AE4004">
        <w:t xml:space="preserve"> </w:t>
      </w:r>
      <w:r w:rsidRPr="00842067">
        <w:t>bodies</w:t>
      </w:r>
      <w:r w:rsidR="00AE4004">
        <w:t xml:space="preserve"> </w:t>
      </w:r>
      <w:r w:rsidRPr="00842067">
        <w:t>have</w:t>
      </w:r>
      <w:r w:rsidR="00AE4004">
        <w:t xml:space="preserve"> </w:t>
      </w:r>
      <w:r w:rsidRPr="00842067">
        <w:t>been</w:t>
      </w:r>
      <w:r w:rsidR="00AE4004">
        <w:t xml:space="preserve"> </w:t>
      </w:r>
      <w:r w:rsidRPr="00842067">
        <w:t>established</w:t>
      </w:r>
      <w:r w:rsidR="00AE4004">
        <w:t xml:space="preserve"> </w:t>
      </w:r>
      <w:r w:rsidRPr="00842067">
        <w:t>to</w:t>
      </w:r>
      <w:r w:rsidR="00AE4004">
        <w:t xml:space="preserve"> </w:t>
      </w:r>
      <w:r w:rsidRPr="00842067">
        <w:t>monitor</w:t>
      </w:r>
      <w:r w:rsidR="00AE4004">
        <w:t xml:space="preserve"> </w:t>
      </w:r>
      <w:r w:rsidRPr="00842067">
        <w:t>the</w:t>
      </w:r>
      <w:r w:rsidR="00AE4004">
        <w:t xml:space="preserve"> </w:t>
      </w:r>
      <w:r w:rsidRPr="00842067">
        <w:t>executive</w:t>
      </w:r>
      <w:r w:rsidR="00AE4004">
        <w:t xml:space="preserve"> </w:t>
      </w:r>
      <w:r w:rsidRPr="00842067">
        <w:t>performance</w:t>
      </w:r>
      <w:r w:rsidR="00AE4004">
        <w:t xml:space="preserve"> </w:t>
      </w:r>
      <w:r w:rsidRPr="00842067">
        <w:t>at</w:t>
      </w:r>
      <w:r w:rsidR="00AE4004">
        <w:t xml:space="preserve"> </w:t>
      </w:r>
      <w:r w:rsidRPr="00842067">
        <w:t>the</w:t>
      </w:r>
      <w:r w:rsidR="00AE4004">
        <w:t xml:space="preserve"> </w:t>
      </w:r>
      <w:r w:rsidRPr="00842067">
        <w:t>federal</w:t>
      </w:r>
      <w:r w:rsidR="00AE4004">
        <w:t xml:space="preserve"> </w:t>
      </w:r>
      <w:r w:rsidRPr="00842067">
        <w:t>and</w:t>
      </w:r>
      <w:r w:rsidR="00AE4004">
        <w:t xml:space="preserve"> </w:t>
      </w:r>
      <w:r w:rsidRPr="00842067">
        <w:t>state</w:t>
      </w:r>
      <w:r w:rsidR="00AE4004">
        <w:t xml:space="preserve"> </w:t>
      </w:r>
      <w:r w:rsidRPr="00842067">
        <w:t>levels</w:t>
      </w:r>
      <w:r w:rsidR="00AE4004">
        <w:t xml:space="preserve"> </w:t>
      </w:r>
      <w:r w:rsidRPr="00842067">
        <w:t>through</w:t>
      </w:r>
      <w:r w:rsidR="00AE4004">
        <w:t xml:space="preserve"> </w:t>
      </w:r>
      <w:r w:rsidRPr="00842067">
        <w:t>their</w:t>
      </w:r>
      <w:r w:rsidR="00AE4004">
        <w:t xml:space="preserve"> </w:t>
      </w:r>
      <w:r w:rsidRPr="00842067">
        <w:t>right</w:t>
      </w:r>
      <w:r w:rsidR="00AE4004">
        <w:t xml:space="preserve"> </w:t>
      </w:r>
      <w:r w:rsidRPr="00842067">
        <w:t>to</w:t>
      </w:r>
      <w:r w:rsidR="00AE4004">
        <w:t xml:space="preserve"> </w:t>
      </w:r>
      <w:r w:rsidRPr="00842067">
        <w:t>call</w:t>
      </w:r>
      <w:r w:rsidR="00AE4004">
        <w:t xml:space="preserve"> </w:t>
      </w:r>
      <w:r w:rsidRPr="00842067">
        <w:t>the</w:t>
      </w:r>
      <w:r w:rsidR="00AE4004">
        <w:t xml:space="preserve"> </w:t>
      </w:r>
      <w:r w:rsidRPr="00842067">
        <w:t>executive</w:t>
      </w:r>
      <w:r w:rsidR="00AE4004">
        <w:t xml:space="preserve"> </w:t>
      </w:r>
      <w:r w:rsidRPr="00842067">
        <w:t>to</w:t>
      </w:r>
      <w:r w:rsidR="00AE4004">
        <w:t xml:space="preserve"> </w:t>
      </w:r>
      <w:r w:rsidRPr="00842067">
        <w:t>account</w:t>
      </w:r>
      <w:r w:rsidR="00AE4004">
        <w:t xml:space="preserve"> </w:t>
      </w:r>
      <w:r w:rsidRPr="00842067">
        <w:t>and</w:t>
      </w:r>
      <w:r w:rsidR="00AE4004">
        <w:t xml:space="preserve"> </w:t>
      </w:r>
      <w:r w:rsidRPr="00842067">
        <w:t>through</w:t>
      </w:r>
      <w:r w:rsidR="00AE4004">
        <w:t xml:space="preserve"> </w:t>
      </w:r>
      <w:r w:rsidRPr="00842067">
        <w:t>parliamentary</w:t>
      </w:r>
      <w:r w:rsidR="00AE4004">
        <w:t xml:space="preserve"> </w:t>
      </w:r>
      <w:r w:rsidRPr="00842067">
        <w:t>human</w:t>
      </w:r>
      <w:r w:rsidR="00AE4004">
        <w:t xml:space="preserve"> </w:t>
      </w:r>
      <w:r w:rsidRPr="00842067">
        <w:t>rights</w:t>
      </w:r>
      <w:r w:rsidR="00AE4004">
        <w:t xml:space="preserve"> </w:t>
      </w:r>
      <w:r w:rsidRPr="00842067">
        <w:t>committees</w:t>
      </w:r>
      <w:r w:rsidR="00AE4004">
        <w:t xml:space="preserve"> </w:t>
      </w:r>
      <w:r w:rsidRPr="00842067">
        <w:t>involved</w:t>
      </w:r>
      <w:r w:rsidR="00AE4004">
        <w:t xml:space="preserve"> </w:t>
      </w:r>
      <w:r w:rsidRPr="00842067">
        <w:t>in</w:t>
      </w:r>
      <w:r w:rsidR="00AE4004">
        <w:t xml:space="preserve"> </w:t>
      </w:r>
      <w:r w:rsidRPr="00842067">
        <w:t>receiving</w:t>
      </w:r>
      <w:r w:rsidR="00AE4004">
        <w:t xml:space="preserve"> </w:t>
      </w:r>
      <w:r w:rsidRPr="00842067">
        <w:t>complaints,</w:t>
      </w:r>
      <w:r w:rsidR="00AE4004">
        <w:t xml:space="preserve"> </w:t>
      </w:r>
      <w:r w:rsidRPr="00842067">
        <w:t>carrying</w:t>
      </w:r>
      <w:r w:rsidR="00AE4004">
        <w:t xml:space="preserve"> </w:t>
      </w:r>
      <w:r w:rsidRPr="00842067">
        <w:t>out</w:t>
      </w:r>
      <w:r w:rsidR="00AE4004">
        <w:t xml:space="preserve"> </w:t>
      </w:r>
      <w:r w:rsidRPr="00842067">
        <w:t>investigations</w:t>
      </w:r>
      <w:r w:rsidR="00AE4004">
        <w:t xml:space="preserve"> </w:t>
      </w:r>
      <w:r w:rsidRPr="00842067">
        <w:t>and</w:t>
      </w:r>
      <w:r w:rsidR="00AE4004">
        <w:t xml:space="preserve"> </w:t>
      </w:r>
      <w:r w:rsidRPr="00842067">
        <w:t>visiting</w:t>
      </w:r>
      <w:r w:rsidR="00AE4004">
        <w:t xml:space="preserve"> </w:t>
      </w:r>
      <w:r w:rsidRPr="00842067">
        <w:t>detention</w:t>
      </w:r>
      <w:r w:rsidR="00AE4004">
        <w:t xml:space="preserve"> </w:t>
      </w:r>
      <w:r w:rsidRPr="00842067">
        <w:t>centres.</w:t>
      </w:r>
      <w:r w:rsidR="00AE4004">
        <w:t xml:space="preserve"> </w:t>
      </w:r>
    </w:p>
    <w:p w:rsidR="00842067" w:rsidRPr="00842067" w:rsidRDefault="00842067" w:rsidP="00842067">
      <w:pPr>
        <w:pStyle w:val="SingleTxtG"/>
      </w:pPr>
      <w:r w:rsidRPr="00842067">
        <w:t>56.</w:t>
      </w:r>
      <w:r w:rsidRPr="00842067">
        <w:tab/>
        <w:t>An</w:t>
      </w:r>
      <w:r w:rsidR="00AE4004">
        <w:t xml:space="preserve"> </w:t>
      </w:r>
      <w:r w:rsidRPr="00842067">
        <w:t>independent</w:t>
      </w:r>
      <w:r w:rsidR="00AE4004">
        <w:t xml:space="preserve"> </w:t>
      </w:r>
      <w:r w:rsidRPr="00842067">
        <w:t>Human</w:t>
      </w:r>
      <w:r w:rsidR="00AE4004">
        <w:t xml:space="preserve"> </w:t>
      </w:r>
      <w:r w:rsidRPr="00842067">
        <w:t>Rights</w:t>
      </w:r>
      <w:r w:rsidR="00AE4004">
        <w:t xml:space="preserve"> </w:t>
      </w:r>
      <w:r w:rsidRPr="00842067">
        <w:t>Commission</w:t>
      </w:r>
      <w:r w:rsidR="00AE4004">
        <w:t xml:space="preserve"> </w:t>
      </w:r>
      <w:r w:rsidRPr="00842067">
        <w:t>has</w:t>
      </w:r>
      <w:r w:rsidR="00AE4004">
        <w:t xml:space="preserve"> </w:t>
      </w:r>
      <w:r w:rsidRPr="00842067">
        <w:t>been</w:t>
      </w:r>
      <w:r w:rsidR="00AE4004">
        <w:t xml:space="preserve"> </w:t>
      </w:r>
      <w:r w:rsidRPr="00842067">
        <w:t>established</w:t>
      </w:r>
      <w:r w:rsidR="00AE4004">
        <w:t xml:space="preserve"> </w:t>
      </w:r>
      <w:r w:rsidRPr="00842067">
        <w:t>and</w:t>
      </w:r>
      <w:r w:rsidR="00AE4004">
        <w:t xml:space="preserve"> </w:t>
      </w:r>
      <w:r w:rsidRPr="00842067">
        <w:t>its</w:t>
      </w:r>
      <w:r w:rsidR="00AE4004">
        <w:t xml:space="preserve"> </w:t>
      </w:r>
      <w:r w:rsidRPr="00842067">
        <w:t>15</w:t>
      </w:r>
      <w:r w:rsidR="00AE4004">
        <w:t xml:space="preserve"> </w:t>
      </w:r>
      <w:r w:rsidRPr="00842067">
        <w:t>members</w:t>
      </w:r>
      <w:r w:rsidR="00AE4004">
        <w:t xml:space="preserve"> </w:t>
      </w:r>
      <w:r w:rsidRPr="00842067">
        <w:t>are</w:t>
      </w:r>
      <w:r w:rsidR="00AE4004">
        <w:t xml:space="preserve"> </w:t>
      </w:r>
      <w:r w:rsidRPr="00842067">
        <w:t>independent,</w:t>
      </w:r>
      <w:r w:rsidR="00AE4004">
        <w:t xml:space="preserve"> </w:t>
      </w:r>
      <w:r w:rsidRPr="00842067">
        <w:t>competent,</w:t>
      </w:r>
      <w:r w:rsidR="00AE4004">
        <w:t xml:space="preserve"> </w:t>
      </w:r>
      <w:r w:rsidRPr="00842067">
        <w:t>impartial</w:t>
      </w:r>
      <w:r w:rsidR="00AE4004">
        <w:t xml:space="preserve"> </w:t>
      </w:r>
      <w:r w:rsidRPr="00842067">
        <w:t>and</w:t>
      </w:r>
      <w:r w:rsidR="00AE4004">
        <w:t xml:space="preserve"> </w:t>
      </w:r>
      <w:r w:rsidRPr="00842067">
        <w:t>non</w:t>
      </w:r>
      <w:r w:rsidRPr="00842067">
        <w:noBreakHyphen/>
        <w:t>partisan</w:t>
      </w:r>
      <w:r w:rsidR="00AE4004">
        <w:t xml:space="preserve"> </w:t>
      </w:r>
      <w:r w:rsidRPr="00842067">
        <w:t>(art.</w:t>
      </w:r>
      <w:r w:rsidR="00AE4004">
        <w:t xml:space="preserve"> </w:t>
      </w:r>
      <w:r w:rsidRPr="00842067">
        <w:t>142</w:t>
      </w:r>
      <w:r w:rsidR="00AE4004">
        <w:t xml:space="preserve"> </w:t>
      </w:r>
      <w:r w:rsidRPr="00842067">
        <w:t>of</w:t>
      </w:r>
      <w:r w:rsidR="00AE4004">
        <w:t xml:space="preserve"> </w:t>
      </w:r>
      <w:r w:rsidRPr="00842067">
        <w:t>the</w:t>
      </w:r>
      <w:r w:rsidR="00AE4004">
        <w:t xml:space="preserve"> </w:t>
      </w:r>
      <w:r w:rsidRPr="00842067">
        <w:t>Constitution).</w:t>
      </w:r>
    </w:p>
    <w:p w:rsidR="00842067" w:rsidRPr="00842067" w:rsidRDefault="00842067" w:rsidP="00842067">
      <w:pPr>
        <w:pStyle w:val="SingleTxtG"/>
      </w:pPr>
      <w:r w:rsidRPr="00842067">
        <w:t>57.</w:t>
      </w:r>
      <w:r w:rsidRPr="00842067">
        <w:tab/>
        <w:t>Governmental</w:t>
      </w:r>
      <w:r w:rsidR="00AE4004">
        <w:t xml:space="preserve"> </w:t>
      </w:r>
      <w:r w:rsidRPr="00842067">
        <w:t>advisory</w:t>
      </w:r>
      <w:r w:rsidR="00AE4004">
        <w:t xml:space="preserve"> </w:t>
      </w:r>
      <w:r w:rsidRPr="00842067">
        <w:t>and</w:t>
      </w:r>
      <w:r w:rsidR="00AE4004">
        <w:t xml:space="preserve"> </w:t>
      </w:r>
      <w:r w:rsidRPr="00842067">
        <w:t>coordinating</w:t>
      </w:r>
      <w:r w:rsidR="00AE4004">
        <w:t xml:space="preserve"> </w:t>
      </w:r>
      <w:r w:rsidRPr="00842067">
        <w:t>mechanisms</w:t>
      </w:r>
      <w:r w:rsidR="00AE4004">
        <w:t xml:space="preserve"> </w:t>
      </w:r>
      <w:r w:rsidRPr="00842067">
        <w:t>composed</w:t>
      </w:r>
      <w:r w:rsidR="00AE4004">
        <w:t xml:space="preserve"> </w:t>
      </w:r>
      <w:r w:rsidRPr="00842067">
        <w:t>of</w:t>
      </w:r>
      <w:r w:rsidR="00AE4004">
        <w:t xml:space="preserve"> </w:t>
      </w:r>
      <w:r w:rsidRPr="00842067">
        <w:t>experts</w:t>
      </w:r>
      <w:r w:rsidR="00AE4004">
        <w:t xml:space="preserve"> </w:t>
      </w:r>
      <w:r w:rsidRPr="00842067">
        <w:t>and</w:t>
      </w:r>
      <w:r w:rsidR="00AE4004">
        <w:t xml:space="preserve"> </w:t>
      </w:r>
      <w:r w:rsidRPr="00842067">
        <w:t>specialized</w:t>
      </w:r>
      <w:r w:rsidR="00AE4004">
        <w:t xml:space="preserve"> </w:t>
      </w:r>
      <w:r w:rsidRPr="00842067">
        <w:t>persons</w:t>
      </w:r>
      <w:r w:rsidR="00AE4004">
        <w:t xml:space="preserve"> </w:t>
      </w:r>
      <w:r w:rsidRPr="00842067">
        <w:t>have</w:t>
      </w:r>
      <w:r w:rsidR="00AE4004">
        <w:t xml:space="preserve"> </w:t>
      </w:r>
      <w:r w:rsidRPr="00842067">
        <w:t>been</w:t>
      </w:r>
      <w:r w:rsidR="00AE4004">
        <w:t xml:space="preserve"> </w:t>
      </w:r>
      <w:r w:rsidRPr="00842067">
        <w:t>set</w:t>
      </w:r>
      <w:r w:rsidR="00AE4004">
        <w:t xml:space="preserve"> </w:t>
      </w:r>
      <w:r w:rsidRPr="00842067">
        <w:t>up.</w:t>
      </w:r>
      <w:r w:rsidR="00AE4004">
        <w:t xml:space="preserve"> </w:t>
      </w:r>
      <w:r w:rsidRPr="00842067">
        <w:t>Examples</w:t>
      </w:r>
      <w:r w:rsidR="00AE4004">
        <w:t xml:space="preserve"> </w:t>
      </w:r>
      <w:r w:rsidRPr="00842067">
        <w:t>are</w:t>
      </w:r>
      <w:r w:rsidR="00AE4004">
        <w:t xml:space="preserve"> </w:t>
      </w:r>
      <w:r w:rsidRPr="00842067">
        <w:t>the</w:t>
      </w:r>
      <w:r w:rsidR="00AE4004">
        <w:t xml:space="preserve"> </w:t>
      </w:r>
      <w:r w:rsidRPr="00842067">
        <w:t>Advisory</w:t>
      </w:r>
      <w:r w:rsidR="00AE4004">
        <w:t xml:space="preserve"> </w:t>
      </w:r>
      <w:r w:rsidRPr="00842067">
        <w:t>Council</w:t>
      </w:r>
      <w:r w:rsidR="00AE4004">
        <w:t xml:space="preserve"> </w:t>
      </w:r>
      <w:r w:rsidRPr="00842067">
        <w:t>for</w:t>
      </w:r>
      <w:r w:rsidR="00AE4004">
        <w:t xml:space="preserve"> </w:t>
      </w:r>
      <w:r w:rsidRPr="00842067">
        <w:t>Human</w:t>
      </w:r>
      <w:r w:rsidR="00AE4004">
        <w:t xml:space="preserve"> </w:t>
      </w:r>
      <w:r w:rsidRPr="00842067">
        <w:t>Rights,</w:t>
      </w:r>
      <w:r w:rsidR="00AE4004">
        <w:t xml:space="preserve"> </w:t>
      </w:r>
      <w:r w:rsidRPr="00842067">
        <w:t>established</w:t>
      </w:r>
      <w:r w:rsidR="00AE4004">
        <w:t xml:space="preserve"> </w:t>
      </w:r>
      <w:r w:rsidRPr="00842067">
        <w:t>pursuant</w:t>
      </w:r>
      <w:r w:rsidR="00AE4004">
        <w:t xml:space="preserve"> </w:t>
      </w:r>
      <w:r w:rsidRPr="00842067">
        <w:t>to</w:t>
      </w:r>
      <w:r w:rsidR="00AE4004">
        <w:t xml:space="preserve"> </w:t>
      </w:r>
      <w:r w:rsidRPr="00842067">
        <w:t>Republican</w:t>
      </w:r>
      <w:r w:rsidR="00AE4004">
        <w:t xml:space="preserve"> </w:t>
      </w:r>
      <w:r w:rsidRPr="00842067">
        <w:t>Decree</w:t>
      </w:r>
      <w:r w:rsidR="00AE4004">
        <w:t xml:space="preserve"> </w:t>
      </w:r>
      <w:r w:rsidRPr="00842067">
        <w:t>No.</w:t>
      </w:r>
      <w:r w:rsidR="00AE4004">
        <w:t xml:space="preserve"> </w:t>
      </w:r>
      <w:r w:rsidRPr="00842067">
        <w:t>98</w:t>
      </w:r>
      <w:r w:rsidR="00AE4004">
        <w:t xml:space="preserve"> </w:t>
      </w:r>
      <w:r w:rsidRPr="00842067">
        <w:t>of</w:t>
      </w:r>
      <w:r w:rsidR="00AE4004">
        <w:t xml:space="preserve"> </w:t>
      </w:r>
      <w:r w:rsidRPr="00842067">
        <w:t>1994,</w:t>
      </w:r>
      <w:r w:rsidR="00AE4004">
        <w:t xml:space="preserve"> </w:t>
      </w:r>
      <w:r w:rsidRPr="00842067">
        <w:t>and</w:t>
      </w:r>
      <w:r w:rsidR="00AE4004">
        <w:t xml:space="preserve"> </w:t>
      </w:r>
      <w:r w:rsidRPr="00842067">
        <w:t>the</w:t>
      </w:r>
      <w:r w:rsidR="00AE4004">
        <w:t xml:space="preserve"> </w:t>
      </w:r>
      <w:r w:rsidRPr="00842067">
        <w:t>National</w:t>
      </w:r>
      <w:r w:rsidR="00AE4004">
        <w:t xml:space="preserve"> </w:t>
      </w:r>
      <w:r w:rsidRPr="00842067">
        <w:t>Council</w:t>
      </w:r>
      <w:r w:rsidR="00AE4004">
        <w:t xml:space="preserve"> </w:t>
      </w:r>
      <w:r w:rsidRPr="00842067">
        <w:t>for</w:t>
      </w:r>
      <w:r w:rsidR="00AE4004">
        <w:t xml:space="preserve"> </w:t>
      </w:r>
      <w:r w:rsidRPr="00842067">
        <w:t>Childhood,</w:t>
      </w:r>
      <w:r w:rsidR="00AE4004">
        <w:t xml:space="preserve"> </w:t>
      </w:r>
      <w:r w:rsidRPr="00842067">
        <w:t>established</w:t>
      </w:r>
      <w:r w:rsidR="00AE4004">
        <w:t xml:space="preserve"> </w:t>
      </w:r>
      <w:r w:rsidRPr="00842067">
        <w:t>pursuant</w:t>
      </w:r>
      <w:r w:rsidR="00AE4004">
        <w:t xml:space="preserve"> </w:t>
      </w:r>
      <w:r w:rsidRPr="00842067">
        <w:t>to</w:t>
      </w:r>
      <w:r w:rsidR="00AE4004">
        <w:t xml:space="preserve"> </w:t>
      </w:r>
      <w:r w:rsidRPr="00842067">
        <w:t>Decision</w:t>
      </w:r>
      <w:r w:rsidR="00AE4004">
        <w:t xml:space="preserve"> </w:t>
      </w:r>
      <w:r w:rsidRPr="00842067">
        <w:t>No.</w:t>
      </w:r>
      <w:r w:rsidR="00AE4004">
        <w:t xml:space="preserve"> </w:t>
      </w:r>
      <w:r w:rsidRPr="00842067">
        <w:t>900</w:t>
      </w:r>
      <w:r w:rsidR="00AE4004">
        <w:t xml:space="preserve"> </w:t>
      </w:r>
      <w:r w:rsidRPr="00842067">
        <w:t>of</w:t>
      </w:r>
      <w:r w:rsidR="00AE4004">
        <w:t xml:space="preserve"> </w:t>
      </w:r>
      <w:r w:rsidRPr="00842067">
        <w:t>the</w:t>
      </w:r>
      <w:r w:rsidR="00AE4004">
        <w:t xml:space="preserve"> </w:t>
      </w:r>
      <w:r w:rsidRPr="00842067">
        <w:t>General</w:t>
      </w:r>
      <w:r w:rsidR="00AE4004">
        <w:t xml:space="preserve"> </w:t>
      </w:r>
      <w:r w:rsidRPr="00842067">
        <w:t>Secretariat</w:t>
      </w:r>
      <w:r w:rsidR="00AE4004">
        <w:t xml:space="preserve"> </w:t>
      </w:r>
      <w:r w:rsidRPr="00842067">
        <w:t>of</w:t>
      </w:r>
      <w:r w:rsidR="00AE4004">
        <w:t xml:space="preserve"> </w:t>
      </w:r>
      <w:r w:rsidRPr="00842067">
        <w:t>the</w:t>
      </w:r>
      <w:r w:rsidR="00AE4004">
        <w:t xml:space="preserve"> </w:t>
      </w:r>
      <w:r w:rsidRPr="00842067">
        <w:t>Council</w:t>
      </w:r>
      <w:r w:rsidR="00AE4004">
        <w:t xml:space="preserve"> </w:t>
      </w:r>
      <w:r w:rsidRPr="00842067">
        <w:t>of</w:t>
      </w:r>
      <w:r w:rsidR="00AE4004">
        <w:t xml:space="preserve"> </w:t>
      </w:r>
      <w:r w:rsidRPr="00842067">
        <w:t>Ministers.</w:t>
      </w:r>
      <w:r w:rsidR="00AE4004">
        <w:t xml:space="preserve"> </w:t>
      </w:r>
      <w:r w:rsidRPr="00842067">
        <w:t>These</w:t>
      </w:r>
      <w:r w:rsidR="00AE4004">
        <w:t xml:space="preserve"> </w:t>
      </w:r>
      <w:r w:rsidRPr="00842067">
        <w:t>mechanisms</w:t>
      </w:r>
      <w:r w:rsidR="00AE4004">
        <w:t xml:space="preserve"> </w:t>
      </w:r>
      <w:r w:rsidRPr="00842067">
        <w:t>formulate</w:t>
      </w:r>
      <w:r w:rsidR="00AE4004">
        <w:t xml:space="preserve"> </w:t>
      </w:r>
      <w:r w:rsidRPr="00842067">
        <w:t>and</w:t>
      </w:r>
      <w:r w:rsidR="00AE4004">
        <w:t xml:space="preserve"> </w:t>
      </w:r>
      <w:r w:rsidRPr="00842067">
        <w:t>implement</w:t>
      </w:r>
      <w:r w:rsidR="00AE4004">
        <w:t xml:space="preserve"> </w:t>
      </w:r>
      <w:r w:rsidRPr="00842067">
        <w:t>the</w:t>
      </w:r>
      <w:r w:rsidR="00AE4004">
        <w:t xml:space="preserve"> </w:t>
      </w:r>
      <w:r w:rsidRPr="00842067">
        <w:t>State</w:t>
      </w:r>
      <w:r w:rsidR="004C7228">
        <w:t>’</w:t>
      </w:r>
      <w:r w:rsidRPr="00842067">
        <w:t>s</w:t>
      </w:r>
      <w:r w:rsidR="00AE4004">
        <w:t xml:space="preserve"> </w:t>
      </w:r>
      <w:r w:rsidRPr="00842067">
        <w:t>human</w:t>
      </w:r>
      <w:r w:rsidR="00AE4004">
        <w:t xml:space="preserve"> </w:t>
      </w:r>
      <w:r w:rsidRPr="00842067">
        <w:t>rights</w:t>
      </w:r>
      <w:r w:rsidR="00AE4004">
        <w:t xml:space="preserve"> </w:t>
      </w:r>
      <w:r w:rsidRPr="00842067">
        <w:t>policy,</w:t>
      </w:r>
      <w:r w:rsidR="00AE4004">
        <w:t xml:space="preserve"> </w:t>
      </w:r>
      <w:r w:rsidRPr="00842067">
        <w:t>provide</w:t>
      </w:r>
      <w:r w:rsidR="00AE4004">
        <w:t xml:space="preserve"> </w:t>
      </w:r>
      <w:r w:rsidRPr="00842067">
        <w:t>advice</w:t>
      </w:r>
      <w:r w:rsidR="00AE4004">
        <w:t xml:space="preserve"> </w:t>
      </w:r>
      <w:r w:rsidRPr="00842067">
        <w:t>to</w:t>
      </w:r>
      <w:r w:rsidR="00AE4004">
        <w:t xml:space="preserve"> </w:t>
      </w:r>
      <w:r w:rsidRPr="00842067">
        <w:t>official</w:t>
      </w:r>
      <w:r w:rsidR="00AE4004">
        <w:t xml:space="preserve"> </w:t>
      </w:r>
      <w:r w:rsidRPr="00842067">
        <w:t>bodies,</w:t>
      </w:r>
      <w:r w:rsidR="00AE4004">
        <w:t xml:space="preserve"> </w:t>
      </w:r>
      <w:r w:rsidRPr="00842067">
        <w:t>follow</w:t>
      </w:r>
      <w:r w:rsidR="00AE4004">
        <w:t xml:space="preserve"> </w:t>
      </w:r>
      <w:r w:rsidRPr="00842067">
        <w:t>up</w:t>
      </w:r>
      <w:r w:rsidR="00AE4004">
        <w:t xml:space="preserve"> </w:t>
      </w:r>
      <w:r w:rsidRPr="00842067">
        <w:t>the</w:t>
      </w:r>
      <w:r w:rsidR="00AE4004">
        <w:t xml:space="preserve"> </w:t>
      </w:r>
      <w:r w:rsidRPr="00842067">
        <w:t>implementation</w:t>
      </w:r>
      <w:r w:rsidR="00AE4004">
        <w:t xml:space="preserve"> </w:t>
      </w:r>
      <w:r w:rsidRPr="00842067">
        <w:t>of</w:t>
      </w:r>
      <w:r w:rsidR="00AE4004">
        <w:t xml:space="preserve"> </w:t>
      </w:r>
      <w:r w:rsidRPr="00842067">
        <w:t>international</w:t>
      </w:r>
      <w:r w:rsidR="00AE4004">
        <w:t xml:space="preserve"> </w:t>
      </w:r>
      <w:r w:rsidRPr="00842067">
        <w:t>and</w:t>
      </w:r>
      <w:r w:rsidR="00AE4004">
        <w:t xml:space="preserve"> </w:t>
      </w:r>
      <w:r w:rsidRPr="00842067">
        <w:t>regional</w:t>
      </w:r>
      <w:r w:rsidR="00AE4004">
        <w:t xml:space="preserve"> </w:t>
      </w:r>
      <w:r w:rsidRPr="00842067">
        <w:t>instruments</w:t>
      </w:r>
      <w:r w:rsidR="00AE4004">
        <w:t xml:space="preserve"> </w:t>
      </w:r>
      <w:r w:rsidRPr="00842067">
        <w:t>and</w:t>
      </w:r>
      <w:r w:rsidR="00AE4004">
        <w:t xml:space="preserve"> </w:t>
      </w:r>
      <w:r w:rsidRPr="00842067">
        <w:t>reflect</w:t>
      </w:r>
      <w:r w:rsidR="00AE4004">
        <w:t xml:space="preserve"> </w:t>
      </w:r>
      <w:r w:rsidRPr="00842067">
        <w:t>the</w:t>
      </w:r>
      <w:r w:rsidR="00AE4004">
        <w:t xml:space="preserve"> </w:t>
      </w:r>
      <w:r w:rsidRPr="00842067">
        <w:t>deliberations</w:t>
      </w:r>
      <w:r w:rsidR="00AE4004">
        <w:t xml:space="preserve"> </w:t>
      </w:r>
      <w:r w:rsidRPr="00842067">
        <w:t>of</w:t>
      </w:r>
      <w:r w:rsidR="00AE4004">
        <w:t xml:space="preserve"> </w:t>
      </w:r>
      <w:r w:rsidRPr="00842067">
        <w:t>international</w:t>
      </w:r>
      <w:r w:rsidR="00AE4004">
        <w:t xml:space="preserve"> </w:t>
      </w:r>
      <w:r w:rsidRPr="00842067">
        <w:t>forums</w:t>
      </w:r>
      <w:r w:rsidR="00AE4004">
        <w:t xml:space="preserve"> </w:t>
      </w:r>
      <w:r w:rsidRPr="00842067">
        <w:t>dealing</w:t>
      </w:r>
      <w:r w:rsidR="00AE4004">
        <w:t xml:space="preserve"> </w:t>
      </w:r>
      <w:r w:rsidRPr="00842067">
        <w:t>with</w:t>
      </w:r>
      <w:r w:rsidR="00AE4004">
        <w:t xml:space="preserve"> </w:t>
      </w:r>
      <w:r w:rsidRPr="00842067">
        <w:t>human</w:t>
      </w:r>
      <w:r w:rsidR="00AE4004">
        <w:t xml:space="preserve"> </w:t>
      </w:r>
      <w:r w:rsidRPr="00842067">
        <w:t>rights</w:t>
      </w:r>
      <w:r w:rsidR="00AE4004">
        <w:t xml:space="preserve"> </w:t>
      </w:r>
      <w:r w:rsidRPr="00842067">
        <w:t>situations.</w:t>
      </w:r>
      <w:r w:rsidR="00AE4004">
        <w:t xml:space="preserve"> </w:t>
      </w:r>
    </w:p>
    <w:p w:rsidR="00842067" w:rsidRPr="00842067" w:rsidRDefault="00842067" w:rsidP="00842067">
      <w:pPr>
        <w:pStyle w:val="SingleTxtG"/>
      </w:pPr>
      <w:r w:rsidRPr="00842067">
        <w:t>58.</w:t>
      </w:r>
      <w:r w:rsidRPr="00842067">
        <w:tab/>
        <w:t>The</w:t>
      </w:r>
      <w:r w:rsidR="00AE4004">
        <w:t xml:space="preserve"> </w:t>
      </w:r>
      <w:r w:rsidRPr="00842067">
        <w:t>existence</w:t>
      </w:r>
      <w:r w:rsidR="00AE4004">
        <w:t xml:space="preserve"> </w:t>
      </w:r>
      <w:r w:rsidRPr="00842067">
        <w:t>of</w:t>
      </w:r>
      <w:r w:rsidR="00AE4004">
        <w:t xml:space="preserve"> </w:t>
      </w:r>
      <w:r w:rsidRPr="00842067">
        <w:t>an</w:t>
      </w:r>
      <w:r w:rsidR="00AE4004">
        <w:t xml:space="preserve"> </w:t>
      </w:r>
      <w:r w:rsidRPr="00842067">
        <w:t>independent</w:t>
      </w:r>
      <w:r w:rsidR="00AE4004">
        <w:t xml:space="preserve"> </w:t>
      </w:r>
      <w:r w:rsidRPr="00842067">
        <w:t>free</w:t>
      </w:r>
      <w:r w:rsidR="00AE4004">
        <w:t xml:space="preserve"> </w:t>
      </w:r>
      <w:r w:rsidRPr="00842067">
        <w:t>press</w:t>
      </w:r>
      <w:r w:rsidR="00AE4004">
        <w:t xml:space="preserve"> </w:t>
      </w:r>
      <w:r w:rsidRPr="00842067">
        <w:t>helps</w:t>
      </w:r>
      <w:r w:rsidR="00AE4004">
        <w:t xml:space="preserve"> </w:t>
      </w:r>
      <w:r w:rsidRPr="00842067">
        <w:t>in</w:t>
      </w:r>
      <w:r w:rsidR="00AE4004">
        <w:t xml:space="preserve"> </w:t>
      </w:r>
      <w:r w:rsidRPr="00842067">
        <w:t>scrutinizing</w:t>
      </w:r>
      <w:r w:rsidR="00AE4004">
        <w:t xml:space="preserve"> </w:t>
      </w:r>
      <w:r w:rsidRPr="00842067">
        <w:t>performance</w:t>
      </w:r>
      <w:r w:rsidR="00AE4004">
        <w:t xml:space="preserve"> </w:t>
      </w:r>
      <w:r w:rsidRPr="00842067">
        <w:t>and</w:t>
      </w:r>
      <w:r w:rsidR="00AE4004">
        <w:t xml:space="preserve"> </w:t>
      </w:r>
      <w:r w:rsidRPr="00842067">
        <w:t>monitoring</w:t>
      </w:r>
      <w:r w:rsidR="00AE4004">
        <w:t xml:space="preserve"> </w:t>
      </w:r>
      <w:r w:rsidRPr="00842067">
        <w:t>lapses.</w:t>
      </w:r>
    </w:p>
    <w:p w:rsidR="00842067" w:rsidRPr="00842067" w:rsidRDefault="00842067" w:rsidP="00842067">
      <w:pPr>
        <w:pStyle w:val="SingleTxtG"/>
      </w:pPr>
      <w:r w:rsidRPr="00842067">
        <w:t>59.</w:t>
      </w:r>
      <w:r w:rsidRPr="00842067">
        <w:tab/>
        <w:t>Civil</w:t>
      </w:r>
      <w:r w:rsidR="00AE4004">
        <w:t xml:space="preserve"> </w:t>
      </w:r>
      <w:r w:rsidRPr="00842067">
        <w:t>society</w:t>
      </w:r>
      <w:r w:rsidR="00AE4004">
        <w:t xml:space="preserve"> </w:t>
      </w:r>
      <w:r w:rsidRPr="00842067">
        <w:t>organizations</w:t>
      </w:r>
      <w:r w:rsidR="00AE4004">
        <w:t xml:space="preserve"> </w:t>
      </w:r>
      <w:r w:rsidRPr="00842067">
        <w:t>are</w:t>
      </w:r>
      <w:r w:rsidR="00AE4004">
        <w:t xml:space="preserve"> </w:t>
      </w:r>
      <w:r w:rsidRPr="00842067">
        <w:t>active,</w:t>
      </w:r>
      <w:r w:rsidR="00AE4004">
        <w:t xml:space="preserve"> </w:t>
      </w:r>
      <w:r w:rsidRPr="00842067">
        <w:t>effective</w:t>
      </w:r>
      <w:r w:rsidR="00AE4004">
        <w:t xml:space="preserve"> </w:t>
      </w:r>
      <w:r w:rsidRPr="00842067">
        <w:t>and</w:t>
      </w:r>
      <w:r w:rsidR="00AE4004">
        <w:t xml:space="preserve"> </w:t>
      </w:r>
      <w:r w:rsidRPr="00842067">
        <w:t>substantially</w:t>
      </w:r>
      <w:r w:rsidR="00AE4004">
        <w:t xml:space="preserve"> </w:t>
      </w:r>
      <w:r w:rsidRPr="00842067">
        <w:t>represented</w:t>
      </w:r>
      <w:r w:rsidR="00AE4004">
        <w:t xml:space="preserve"> </w:t>
      </w:r>
      <w:r w:rsidRPr="00842067">
        <w:t>in</w:t>
      </w:r>
      <w:r w:rsidR="00AE4004">
        <w:t xml:space="preserve"> </w:t>
      </w:r>
      <w:r w:rsidRPr="00842067">
        <w:t>the</w:t>
      </w:r>
      <w:r w:rsidR="00AE4004">
        <w:t xml:space="preserve"> </w:t>
      </w:r>
      <w:r w:rsidRPr="00842067">
        <w:t>above-mentioned</w:t>
      </w:r>
      <w:r w:rsidR="00AE4004">
        <w:t xml:space="preserve"> </w:t>
      </w:r>
      <w:r w:rsidRPr="00842067">
        <w:t>advisory</w:t>
      </w:r>
      <w:r w:rsidR="00AE4004">
        <w:t xml:space="preserve"> </w:t>
      </w:r>
      <w:r w:rsidRPr="00842067">
        <w:t>and</w:t>
      </w:r>
      <w:r w:rsidR="00AE4004">
        <w:t xml:space="preserve"> </w:t>
      </w:r>
      <w:r w:rsidRPr="00842067">
        <w:t>coordinating</w:t>
      </w:r>
      <w:r w:rsidR="00AE4004">
        <w:t xml:space="preserve"> </w:t>
      </w:r>
      <w:r w:rsidRPr="00842067">
        <w:t>mechanisms,</w:t>
      </w:r>
      <w:r w:rsidR="00AE4004">
        <w:t xml:space="preserve"> </w:t>
      </w:r>
      <w:r w:rsidRPr="00842067">
        <w:t>such</w:t>
      </w:r>
      <w:r w:rsidR="00AE4004">
        <w:t xml:space="preserve"> </w:t>
      </w:r>
      <w:r w:rsidRPr="00842067">
        <w:t>as</w:t>
      </w:r>
      <w:r w:rsidR="00AE4004">
        <w:t xml:space="preserve"> </w:t>
      </w:r>
      <w:r w:rsidRPr="00842067">
        <w:t>the</w:t>
      </w:r>
      <w:r w:rsidR="00AE4004">
        <w:t xml:space="preserve"> </w:t>
      </w:r>
      <w:r w:rsidRPr="00842067">
        <w:t>Federation</w:t>
      </w:r>
      <w:r w:rsidR="00AE4004">
        <w:t xml:space="preserve"> </w:t>
      </w:r>
      <w:r w:rsidRPr="00842067">
        <w:t>of</w:t>
      </w:r>
      <w:r w:rsidR="00AE4004">
        <w:t xml:space="preserve"> </w:t>
      </w:r>
      <w:r w:rsidRPr="00842067">
        <w:t>Jurists,</w:t>
      </w:r>
      <w:r w:rsidR="00AE4004">
        <w:t xml:space="preserve"> </w:t>
      </w:r>
      <w:r w:rsidRPr="00842067">
        <w:t>the</w:t>
      </w:r>
      <w:r w:rsidR="00AE4004">
        <w:t xml:space="preserve"> </w:t>
      </w:r>
      <w:r w:rsidRPr="00842067">
        <w:t>Bar</w:t>
      </w:r>
      <w:r w:rsidR="00AE4004">
        <w:t xml:space="preserve"> </w:t>
      </w:r>
      <w:r w:rsidRPr="00842067">
        <w:t>Association</w:t>
      </w:r>
      <w:r w:rsidR="00AE4004">
        <w:t xml:space="preserve"> </w:t>
      </w:r>
      <w:r w:rsidRPr="00842067">
        <w:t>and</w:t>
      </w:r>
      <w:r w:rsidR="00AE4004">
        <w:t xml:space="preserve"> </w:t>
      </w:r>
      <w:r w:rsidRPr="00842067">
        <w:t>the</w:t>
      </w:r>
      <w:r w:rsidR="00AE4004">
        <w:t xml:space="preserve"> </w:t>
      </w:r>
      <w:r w:rsidRPr="00842067">
        <w:t>Federation</w:t>
      </w:r>
      <w:r w:rsidR="00AE4004">
        <w:t xml:space="preserve"> </w:t>
      </w:r>
      <w:r w:rsidRPr="00842067">
        <w:t>of</w:t>
      </w:r>
      <w:r w:rsidR="00AE4004">
        <w:t xml:space="preserve"> </w:t>
      </w:r>
      <w:r w:rsidRPr="00842067">
        <w:t>Sudanese</w:t>
      </w:r>
      <w:r w:rsidR="00AE4004">
        <w:t xml:space="preserve"> </w:t>
      </w:r>
      <w:r w:rsidRPr="00842067">
        <w:t>Women,</w:t>
      </w:r>
      <w:r w:rsidR="00AE4004">
        <w:t xml:space="preserve"> </w:t>
      </w:r>
      <w:r w:rsidRPr="00842067">
        <w:t>where</w:t>
      </w:r>
      <w:r w:rsidR="00AE4004">
        <w:t xml:space="preserve"> </w:t>
      </w:r>
      <w:r w:rsidRPr="00842067">
        <w:t>women</w:t>
      </w:r>
      <w:r w:rsidR="00AE4004">
        <w:t xml:space="preserve"> </w:t>
      </w:r>
      <w:r w:rsidRPr="00842067">
        <w:t>play</w:t>
      </w:r>
      <w:r w:rsidR="00AE4004">
        <w:t xml:space="preserve"> </w:t>
      </w:r>
      <w:r w:rsidRPr="00842067">
        <w:t>a</w:t>
      </w:r>
      <w:r w:rsidR="00AE4004">
        <w:t xml:space="preserve"> </w:t>
      </w:r>
      <w:r w:rsidRPr="00842067">
        <w:t>valuable</w:t>
      </w:r>
      <w:r w:rsidR="00AE4004">
        <w:t xml:space="preserve"> </w:t>
      </w:r>
      <w:r w:rsidRPr="00842067">
        <w:t>role</w:t>
      </w:r>
      <w:r w:rsidR="00AE4004">
        <w:t xml:space="preserve"> </w:t>
      </w:r>
      <w:r w:rsidRPr="00842067">
        <w:t>at</w:t>
      </w:r>
      <w:r w:rsidR="00AE4004">
        <w:t xml:space="preserve"> </w:t>
      </w:r>
      <w:r w:rsidRPr="00842067">
        <w:t>all</w:t>
      </w:r>
      <w:r w:rsidR="00AE4004">
        <w:t xml:space="preserve"> </w:t>
      </w:r>
      <w:r w:rsidRPr="00842067">
        <w:t>levels.</w:t>
      </w:r>
    </w:p>
    <w:p w:rsidR="00842067" w:rsidRPr="00842067" w:rsidRDefault="00842067" w:rsidP="00325CE4">
      <w:pPr>
        <w:pStyle w:val="HChG"/>
      </w:pPr>
      <w:r w:rsidRPr="00842067">
        <w:tab/>
        <w:t>VII.</w:t>
      </w:r>
      <w:r w:rsidRPr="00842067">
        <w:tab/>
        <w:t>Response</w:t>
      </w:r>
      <w:r w:rsidR="00AE4004">
        <w:t xml:space="preserve"> </w:t>
      </w:r>
      <w:r w:rsidRPr="00842067">
        <w:t>to</w:t>
      </w:r>
      <w:r w:rsidR="00AE4004">
        <w:t xml:space="preserve"> </w:t>
      </w:r>
      <w:r w:rsidRPr="00842067">
        <w:t>the</w:t>
      </w:r>
      <w:r w:rsidR="00AE4004">
        <w:t xml:space="preserve"> </w:t>
      </w:r>
      <w:r w:rsidRPr="00842067">
        <w:t>concluding</w:t>
      </w:r>
      <w:r w:rsidR="00AE4004">
        <w:t xml:space="preserve"> </w:t>
      </w:r>
      <w:r w:rsidRPr="00842067">
        <w:t>observations</w:t>
      </w:r>
    </w:p>
    <w:p w:rsidR="00842067" w:rsidRPr="00842067" w:rsidRDefault="00842067" w:rsidP="00842067">
      <w:pPr>
        <w:pStyle w:val="SingleTxtG"/>
      </w:pPr>
      <w:r w:rsidRPr="00842067">
        <w:t>60.</w:t>
      </w:r>
      <w:r w:rsidRPr="00842067">
        <w:tab/>
        <w:t>In</w:t>
      </w:r>
      <w:r w:rsidR="00AE4004">
        <w:t xml:space="preserve"> </w:t>
      </w:r>
      <w:r w:rsidRPr="00842067">
        <w:t>its</w:t>
      </w:r>
      <w:r w:rsidR="00AE4004">
        <w:t xml:space="preserve"> </w:t>
      </w:r>
      <w:r w:rsidRPr="00842067">
        <w:t>previous</w:t>
      </w:r>
      <w:r w:rsidR="00AE4004">
        <w:t xml:space="preserve"> </w:t>
      </w:r>
      <w:r w:rsidRPr="00842067">
        <w:t>concluding</w:t>
      </w:r>
      <w:r w:rsidR="00AE4004">
        <w:t xml:space="preserve"> </w:t>
      </w:r>
      <w:r w:rsidRPr="00842067">
        <w:t>observations,</w:t>
      </w:r>
      <w:r w:rsidR="00AE4004">
        <w:t xml:space="preserve"> </w:t>
      </w:r>
      <w:r w:rsidRPr="00842067">
        <w:t>the</w:t>
      </w:r>
      <w:r w:rsidR="00AE4004">
        <w:t xml:space="preserve"> </w:t>
      </w:r>
      <w:r w:rsidRPr="00842067">
        <w:t>Committee</w:t>
      </w:r>
      <w:r w:rsidR="00AE4004">
        <w:t xml:space="preserve"> </w:t>
      </w:r>
      <w:r w:rsidRPr="00842067">
        <w:t>requested</w:t>
      </w:r>
      <w:r w:rsidR="00AE4004">
        <w:t xml:space="preserve"> </w:t>
      </w:r>
      <w:r w:rsidRPr="00842067">
        <w:t>information</w:t>
      </w:r>
      <w:r w:rsidR="00AE4004">
        <w:t xml:space="preserve"> </w:t>
      </w:r>
      <w:r w:rsidRPr="00842067">
        <w:t>on</w:t>
      </w:r>
      <w:r w:rsidR="00AE4004">
        <w:t xml:space="preserve"> </w:t>
      </w:r>
      <w:r w:rsidRPr="00842067">
        <w:t>refugees,</w:t>
      </w:r>
      <w:r w:rsidR="00AE4004">
        <w:t xml:space="preserve"> </w:t>
      </w:r>
      <w:r w:rsidRPr="00842067">
        <w:t>displaced</w:t>
      </w:r>
      <w:r w:rsidR="00AE4004">
        <w:t xml:space="preserve"> </w:t>
      </w:r>
      <w:r w:rsidRPr="00842067">
        <w:t>persons</w:t>
      </w:r>
      <w:r w:rsidR="00AE4004">
        <w:t xml:space="preserve"> </w:t>
      </w:r>
      <w:r w:rsidRPr="00842067">
        <w:t>and</w:t>
      </w:r>
      <w:r w:rsidR="00AE4004">
        <w:t xml:space="preserve"> </w:t>
      </w:r>
      <w:r w:rsidRPr="00842067">
        <w:t>women,</w:t>
      </w:r>
      <w:r w:rsidR="00AE4004">
        <w:t xml:space="preserve"> </w:t>
      </w:r>
      <w:r w:rsidRPr="00842067">
        <w:t>which</w:t>
      </w:r>
      <w:r w:rsidR="00AE4004">
        <w:t xml:space="preserve"> </w:t>
      </w:r>
      <w:r w:rsidRPr="00842067">
        <w:t>is</w:t>
      </w:r>
      <w:r w:rsidR="00AE4004">
        <w:t xml:space="preserve"> </w:t>
      </w:r>
      <w:r w:rsidRPr="00842067">
        <w:t>set</w:t>
      </w:r>
      <w:r w:rsidR="00AE4004">
        <w:t xml:space="preserve"> </w:t>
      </w:r>
      <w:r w:rsidRPr="00842067">
        <w:t>out</w:t>
      </w:r>
      <w:r w:rsidR="00AE4004">
        <w:t xml:space="preserve"> </w:t>
      </w:r>
      <w:r w:rsidRPr="00842067">
        <w:t>below.</w:t>
      </w:r>
    </w:p>
    <w:p w:rsidR="00842067" w:rsidRPr="00842067" w:rsidRDefault="00325CE4" w:rsidP="00325CE4">
      <w:pPr>
        <w:pStyle w:val="H23G"/>
      </w:pPr>
      <w:r>
        <w:tab/>
      </w:r>
      <w:r>
        <w:tab/>
      </w:r>
      <w:r w:rsidR="00842067" w:rsidRPr="00842067">
        <w:t>Situation</w:t>
      </w:r>
      <w:r w:rsidR="00AE4004">
        <w:t xml:space="preserve"> </w:t>
      </w:r>
      <w:r w:rsidR="00842067" w:rsidRPr="00842067">
        <w:t>of</w:t>
      </w:r>
      <w:r w:rsidR="00AE4004">
        <w:t xml:space="preserve"> </w:t>
      </w:r>
      <w:r w:rsidR="00842067" w:rsidRPr="00842067">
        <w:t>refugees</w:t>
      </w:r>
      <w:r w:rsidR="00842067" w:rsidRPr="004C7775">
        <w:rPr>
          <w:rStyle w:val="FootnoteTextChar"/>
          <w:b w:val="0"/>
          <w:sz w:val="20"/>
          <w:vertAlign w:val="superscript"/>
        </w:rPr>
        <w:footnoteReference w:id="6"/>
      </w:r>
    </w:p>
    <w:p w:rsidR="00842067" w:rsidRPr="00842067" w:rsidRDefault="00842067" w:rsidP="00842067">
      <w:pPr>
        <w:pStyle w:val="SingleTxtG"/>
      </w:pPr>
      <w:r w:rsidRPr="00842067">
        <w:t>61.</w:t>
      </w:r>
      <w:r w:rsidRPr="00842067">
        <w:tab/>
        <w:t>Asylum</w:t>
      </w:r>
      <w:r w:rsidR="00AE4004">
        <w:t xml:space="preserve"> </w:t>
      </w:r>
      <w:r w:rsidRPr="00842067">
        <w:t>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is</w:t>
      </w:r>
      <w:r w:rsidR="00AE4004">
        <w:t xml:space="preserve"> </w:t>
      </w:r>
      <w:r w:rsidRPr="00842067">
        <w:t>a</w:t>
      </w:r>
      <w:r w:rsidR="00AE4004">
        <w:t xml:space="preserve"> </w:t>
      </w:r>
      <w:r w:rsidRPr="00842067">
        <w:t>matter</w:t>
      </w:r>
      <w:r w:rsidR="00AE4004">
        <w:t xml:space="preserve"> </w:t>
      </w:r>
      <w:r w:rsidRPr="00842067">
        <w:t>that</w:t>
      </w:r>
      <w:r w:rsidR="00AE4004">
        <w:t xml:space="preserve"> </w:t>
      </w:r>
      <w:r w:rsidRPr="00842067">
        <w:t>continues</w:t>
      </w:r>
      <w:r w:rsidR="00AE4004">
        <w:t xml:space="preserve"> </w:t>
      </w:r>
      <w:r w:rsidRPr="00842067">
        <w:t>to</w:t>
      </w:r>
      <w:r w:rsidR="00AE4004">
        <w:t xml:space="preserve"> </w:t>
      </w:r>
      <w:r w:rsidRPr="00842067">
        <w:t>preoccupy</w:t>
      </w:r>
      <w:r w:rsidR="00AE4004">
        <w:t xml:space="preserve"> </w:t>
      </w:r>
      <w:r w:rsidRPr="00842067">
        <w:t>the</w:t>
      </w:r>
      <w:r w:rsidR="00AE4004">
        <w:t xml:space="preserve"> </w:t>
      </w:r>
      <w:r w:rsidRPr="00842067">
        <w:t>international</w:t>
      </w:r>
      <w:r w:rsidR="00AE4004">
        <w:t xml:space="preserve"> </w:t>
      </w:r>
      <w:r w:rsidRPr="00842067">
        <w:t>community,</w:t>
      </w:r>
      <w:r w:rsidR="00AE4004">
        <w:t xml:space="preserve"> </w:t>
      </w:r>
      <w:r w:rsidRPr="00842067">
        <w:t>having</w:t>
      </w:r>
      <w:r w:rsidR="00AE4004">
        <w:t xml:space="preserve"> </w:t>
      </w:r>
      <w:r w:rsidRPr="00842067">
        <w:t>lasted</w:t>
      </w:r>
      <w:r w:rsidR="00AE4004">
        <w:t xml:space="preserve"> </w:t>
      </w:r>
      <w:r w:rsidRPr="00842067">
        <w:t>well</w:t>
      </w:r>
      <w:r w:rsidR="00AE4004">
        <w:t xml:space="preserve"> </w:t>
      </w:r>
      <w:r w:rsidRPr="00842067">
        <w:t>over</w:t>
      </w:r>
      <w:r w:rsidR="00AE4004">
        <w:t xml:space="preserve"> </w:t>
      </w:r>
      <w:r w:rsidRPr="00842067">
        <w:t>four</w:t>
      </w:r>
      <w:r w:rsidR="00AE4004">
        <w:t xml:space="preserve"> </w:t>
      </w:r>
      <w:r w:rsidRPr="00842067">
        <w:t>decades</w:t>
      </w:r>
      <w:r w:rsidR="00AE4004">
        <w:t xml:space="preserve"> </w:t>
      </w:r>
      <w:r w:rsidRPr="00842067">
        <w:t>in</w:t>
      </w:r>
      <w:r w:rsidR="00AE4004">
        <w:t xml:space="preserve"> </w:t>
      </w:r>
      <w:r w:rsidRPr="00842067">
        <w:t>which</w:t>
      </w:r>
      <w:r w:rsidR="00AE4004">
        <w:t xml:space="preserve"> </w:t>
      </w:r>
      <w:r w:rsidRPr="00842067">
        <w:t>the</w:t>
      </w:r>
      <w:r w:rsidR="00AE4004">
        <w:t xml:space="preserve"> </w:t>
      </w:r>
      <w:r w:rsidRPr="00842067">
        <w:t>consequences</w:t>
      </w:r>
      <w:r w:rsidR="00AE4004">
        <w:t xml:space="preserve"> </w:t>
      </w:r>
      <w:r w:rsidRPr="00842067">
        <w:t>of</w:t>
      </w:r>
      <w:r w:rsidR="00AE4004">
        <w:t xml:space="preserve"> </w:t>
      </w:r>
      <w:r w:rsidRPr="00842067">
        <w:t>a</w:t>
      </w:r>
      <w:r w:rsidR="00AE4004">
        <w:t xml:space="preserve"> </w:t>
      </w:r>
      <w:r w:rsidRPr="00842067">
        <w:t>long-term</w:t>
      </w:r>
      <w:r w:rsidR="00AE4004">
        <w:t xml:space="preserve"> </w:t>
      </w:r>
      <w:r w:rsidRPr="00842067">
        <w:t>refugee</w:t>
      </w:r>
      <w:r w:rsidR="00AE4004">
        <w:t xml:space="preserve"> </w:t>
      </w:r>
      <w:r w:rsidRPr="00842067">
        <w:t>presence</w:t>
      </w:r>
      <w:r w:rsidR="00AE4004">
        <w:t xml:space="preserve"> </w:t>
      </w:r>
      <w:r w:rsidRPr="00842067">
        <w:t>have</w:t>
      </w:r>
      <w:r w:rsidR="00AE4004">
        <w:t xml:space="preserve"> </w:t>
      </w:r>
      <w:r w:rsidRPr="00842067">
        <w:t>been</w:t>
      </w:r>
      <w:r w:rsidR="00AE4004">
        <w:t xml:space="preserve"> </w:t>
      </w:r>
      <w:r w:rsidRPr="00842067">
        <w:t>felt.</w:t>
      </w:r>
      <w:r w:rsidR="00AE4004">
        <w:t xml:space="preserve"> </w:t>
      </w:r>
      <w:r w:rsidRPr="00842067">
        <w:t>The</w:t>
      </w:r>
      <w:r w:rsidR="00AE4004">
        <w:t xml:space="preserve"> </w:t>
      </w:r>
      <w:r w:rsidRPr="00842067">
        <w:t>Sudan</w:t>
      </w:r>
      <w:r w:rsidR="00AE4004">
        <w:t xml:space="preserve"> </w:t>
      </w:r>
      <w:r w:rsidRPr="00842067">
        <w:t>continues</w:t>
      </w:r>
      <w:r w:rsidR="00AE4004">
        <w:t xml:space="preserve"> </w:t>
      </w:r>
      <w:r w:rsidRPr="00842067">
        <w:t>to</w:t>
      </w:r>
      <w:r w:rsidR="00AE4004">
        <w:t xml:space="preserve"> </w:t>
      </w:r>
      <w:r w:rsidRPr="00842067">
        <w:t>be</w:t>
      </w:r>
      <w:r w:rsidR="00AE4004">
        <w:t xml:space="preserve"> </w:t>
      </w:r>
      <w:r w:rsidRPr="00842067">
        <w:t>one</w:t>
      </w:r>
      <w:r w:rsidR="00AE4004">
        <w:t xml:space="preserve"> </w:t>
      </w:r>
      <w:r w:rsidRPr="00842067">
        <w:t>of</w:t>
      </w:r>
      <w:r w:rsidR="00AE4004">
        <w:t xml:space="preserve"> </w:t>
      </w:r>
      <w:r w:rsidRPr="00842067">
        <w:t>the</w:t>
      </w:r>
      <w:r w:rsidR="00AE4004">
        <w:t xml:space="preserve"> </w:t>
      </w:r>
      <w:r w:rsidRPr="00842067">
        <w:t>countries</w:t>
      </w:r>
      <w:r w:rsidR="00AE4004">
        <w:t xml:space="preserve"> </w:t>
      </w:r>
      <w:r w:rsidRPr="00842067">
        <w:t>with</w:t>
      </w:r>
      <w:r w:rsidR="00AE4004">
        <w:t xml:space="preserve"> </w:t>
      </w:r>
      <w:r w:rsidRPr="00842067">
        <w:t>the</w:t>
      </w:r>
      <w:r w:rsidR="00AE4004">
        <w:t xml:space="preserve"> </w:t>
      </w:r>
      <w:r w:rsidRPr="00842067">
        <w:t>longest</w:t>
      </w:r>
      <w:r w:rsidR="00AE4004">
        <w:t xml:space="preserve"> </w:t>
      </w:r>
      <w:r w:rsidRPr="00842067">
        <w:t>track</w:t>
      </w:r>
      <w:r w:rsidR="00AE4004">
        <w:t xml:space="preserve"> </w:t>
      </w:r>
      <w:r w:rsidRPr="00842067">
        <w:t>records</w:t>
      </w:r>
      <w:r w:rsidR="00AE4004">
        <w:t xml:space="preserve"> </w:t>
      </w:r>
      <w:r w:rsidRPr="00842067">
        <w:t>for</w:t>
      </w:r>
      <w:r w:rsidR="00AE4004">
        <w:t xml:space="preserve"> </w:t>
      </w:r>
      <w:r w:rsidRPr="00842067">
        <w:t>dealing</w:t>
      </w:r>
      <w:r w:rsidR="00AE4004">
        <w:t xml:space="preserve"> </w:t>
      </w:r>
      <w:r w:rsidRPr="00842067">
        <w:t>with</w:t>
      </w:r>
      <w:r w:rsidR="00AE4004">
        <w:t xml:space="preserve"> </w:t>
      </w:r>
      <w:r w:rsidRPr="00842067">
        <w:t>and</w:t>
      </w:r>
      <w:r w:rsidR="00AE4004">
        <w:t xml:space="preserve"> </w:t>
      </w:r>
      <w:r w:rsidRPr="00842067">
        <w:t>hosting</w:t>
      </w:r>
      <w:r w:rsidR="00AE4004">
        <w:t xml:space="preserve"> </w:t>
      </w:r>
      <w:r w:rsidRPr="00842067">
        <w:t>refugees</w:t>
      </w:r>
      <w:r w:rsidR="00AE4004">
        <w:t xml:space="preserve"> </w:t>
      </w:r>
      <w:r w:rsidRPr="00842067">
        <w:t>with</w:t>
      </w:r>
      <w:r w:rsidR="00AE4004">
        <w:t xml:space="preserve"> </w:t>
      </w:r>
      <w:r w:rsidRPr="00842067">
        <w:t>a</w:t>
      </w:r>
      <w:r w:rsidR="00AE4004">
        <w:t xml:space="preserve"> </w:t>
      </w:r>
      <w:r w:rsidRPr="00842067">
        <w:t>conviction</w:t>
      </w:r>
      <w:r w:rsidR="00AE4004">
        <w:t xml:space="preserve"> </w:t>
      </w:r>
      <w:r w:rsidRPr="00842067">
        <w:t>stemming</w:t>
      </w:r>
      <w:r w:rsidR="00AE4004">
        <w:t xml:space="preserve"> </w:t>
      </w:r>
      <w:r w:rsidRPr="00842067">
        <w:t>from</w:t>
      </w:r>
      <w:r w:rsidR="00AE4004">
        <w:t xml:space="preserve"> </w:t>
      </w:r>
      <w:r w:rsidRPr="00842067">
        <w:t>its</w:t>
      </w:r>
      <w:r w:rsidR="00AE4004">
        <w:t xml:space="preserve"> </w:t>
      </w:r>
      <w:r w:rsidRPr="00842067">
        <w:t>religious</w:t>
      </w:r>
      <w:r w:rsidR="00AE4004">
        <w:t xml:space="preserve"> </w:t>
      </w:r>
      <w:r w:rsidRPr="00842067">
        <w:t>values</w:t>
      </w:r>
      <w:r w:rsidR="00AE4004">
        <w:t xml:space="preserve"> </w:t>
      </w:r>
      <w:r w:rsidRPr="00842067">
        <w:t>and</w:t>
      </w:r>
      <w:r w:rsidR="00AE4004">
        <w:t xml:space="preserve"> </w:t>
      </w:r>
      <w:r w:rsidRPr="00842067">
        <w:t>deep-rooted</w:t>
      </w:r>
      <w:r w:rsidR="00AE4004">
        <w:t xml:space="preserve"> </w:t>
      </w:r>
      <w:r w:rsidRPr="00842067">
        <w:t>customs,</w:t>
      </w:r>
      <w:r w:rsidR="00AE4004">
        <w:t xml:space="preserve"> </w:t>
      </w:r>
      <w:r w:rsidRPr="00842067">
        <w:t>traditions</w:t>
      </w:r>
      <w:r w:rsidR="00AE4004">
        <w:t xml:space="preserve"> </w:t>
      </w:r>
      <w:r w:rsidRPr="00842067">
        <w:t>and</w:t>
      </w:r>
      <w:r w:rsidR="00AE4004">
        <w:t xml:space="preserve"> </w:t>
      </w:r>
      <w:r w:rsidRPr="00842067">
        <w:t>cultural</w:t>
      </w:r>
      <w:r w:rsidR="00AE4004">
        <w:t xml:space="preserve"> </w:t>
      </w:r>
      <w:r w:rsidRPr="00842067">
        <w:t>legacies,</w:t>
      </w:r>
      <w:r w:rsidR="00AE4004">
        <w:t xml:space="preserve"> </w:t>
      </w:r>
      <w:r w:rsidRPr="00842067">
        <w:t>which</w:t>
      </w:r>
      <w:r w:rsidR="00AE4004">
        <w:t xml:space="preserve"> </w:t>
      </w:r>
      <w:r w:rsidRPr="00842067">
        <w:t>put</w:t>
      </w:r>
      <w:r w:rsidR="00AE4004">
        <w:t xml:space="preserve"> </w:t>
      </w:r>
      <w:r w:rsidRPr="00842067">
        <w:t>it</w:t>
      </w:r>
      <w:r w:rsidR="00AE4004">
        <w:t xml:space="preserve"> </w:t>
      </w:r>
      <w:r w:rsidRPr="00842067">
        <w:t>ahead</w:t>
      </w:r>
      <w:r w:rsidR="00AE4004">
        <w:t xml:space="preserve"> </w:t>
      </w:r>
      <w:r w:rsidRPr="00842067">
        <w:t>of</w:t>
      </w:r>
      <w:r w:rsidR="00AE4004">
        <w:t xml:space="preserve"> </w:t>
      </w:r>
      <w:r w:rsidRPr="00842067">
        <w:t>the</w:t>
      </w:r>
      <w:r w:rsidR="00AE4004">
        <w:t xml:space="preserve"> </w:t>
      </w:r>
      <w:r w:rsidRPr="00842067">
        <w:t>international</w:t>
      </w:r>
      <w:r w:rsidR="00AE4004">
        <w:t xml:space="preserve"> </w:t>
      </w:r>
      <w:r w:rsidRPr="00842067">
        <w:t>and</w:t>
      </w:r>
      <w:r w:rsidR="00AE4004">
        <w:t xml:space="preserve"> </w:t>
      </w:r>
      <w:r w:rsidRPr="00842067">
        <w:t>regional</w:t>
      </w:r>
      <w:r w:rsidR="00AE4004">
        <w:t xml:space="preserve"> </w:t>
      </w:r>
      <w:r w:rsidRPr="00842067">
        <w:t>instruments</w:t>
      </w:r>
      <w:r w:rsidR="00AE4004">
        <w:t xml:space="preserve"> </w:t>
      </w:r>
      <w:r w:rsidRPr="00842067">
        <w:t>governing</w:t>
      </w:r>
      <w:r w:rsidR="00AE4004">
        <w:t xml:space="preserve"> </w:t>
      </w:r>
      <w:r w:rsidRPr="00842067">
        <w:t>the</w:t>
      </w:r>
      <w:r w:rsidR="00AE4004">
        <w:t xml:space="preserve"> </w:t>
      </w:r>
      <w:r w:rsidRPr="00842067">
        <w:t>situation</w:t>
      </w:r>
      <w:r w:rsidR="00AE4004">
        <w:t xml:space="preserve"> </w:t>
      </w:r>
      <w:r w:rsidRPr="00842067">
        <w:t>of</w:t>
      </w:r>
      <w:r w:rsidR="00AE4004">
        <w:t xml:space="preserve"> </w:t>
      </w:r>
      <w:r w:rsidRPr="00842067">
        <w:t>refugees,</w:t>
      </w:r>
      <w:r w:rsidR="00AE4004">
        <w:t xml:space="preserve"> </w:t>
      </w:r>
      <w:r w:rsidRPr="00842067">
        <w:t>such</w:t>
      </w:r>
      <w:r w:rsidR="00AE4004">
        <w:t xml:space="preserve"> </w:t>
      </w:r>
      <w:r w:rsidRPr="00842067">
        <w:t>as</w:t>
      </w:r>
      <w:r w:rsidR="00AE4004">
        <w:t xml:space="preserve"> </w:t>
      </w:r>
      <w:r w:rsidRPr="00842067">
        <w:t>the</w:t>
      </w:r>
      <w:r w:rsidR="00AE4004">
        <w:t xml:space="preserve"> </w:t>
      </w:r>
      <w:r w:rsidRPr="00842067">
        <w:t>Convention</w:t>
      </w:r>
      <w:r w:rsidR="00AE4004">
        <w:t xml:space="preserve"> </w:t>
      </w:r>
      <w:r w:rsidRPr="00842067">
        <w:t>relating</w:t>
      </w:r>
      <w:r w:rsidR="00AE4004">
        <w:t xml:space="preserve"> </w:t>
      </w:r>
      <w:r w:rsidRPr="00842067">
        <w:t>to</w:t>
      </w:r>
      <w:r w:rsidR="00AE4004">
        <w:t xml:space="preserve"> </w:t>
      </w:r>
      <w:r w:rsidRPr="00842067">
        <w:t>the</w:t>
      </w:r>
      <w:r w:rsidR="00AE4004">
        <w:t xml:space="preserve"> </w:t>
      </w:r>
      <w:r w:rsidRPr="00842067">
        <w:t>Status</w:t>
      </w:r>
      <w:r w:rsidR="00AE4004">
        <w:t xml:space="preserve"> </w:t>
      </w:r>
      <w:r w:rsidRPr="00842067">
        <w:t>of</w:t>
      </w:r>
      <w:r w:rsidR="00AE4004">
        <w:t xml:space="preserve"> </w:t>
      </w:r>
      <w:r w:rsidRPr="00842067">
        <w:t>Refugees</w:t>
      </w:r>
      <w:r w:rsidR="00AE4004">
        <w:t xml:space="preserve"> </w:t>
      </w:r>
      <w:r w:rsidRPr="00842067">
        <w:t>of</w:t>
      </w:r>
      <w:r w:rsidR="00AE4004">
        <w:t xml:space="preserve"> </w:t>
      </w:r>
      <w:r w:rsidRPr="00842067">
        <w:t>1951</w:t>
      </w:r>
      <w:r w:rsidR="00AE4004">
        <w:t xml:space="preserve"> </w:t>
      </w:r>
      <w:r w:rsidRPr="00842067">
        <w:t>and</w:t>
      </w:r>
      <w:r w:rsidR="00AE4004">
        <w:t xml:space="preserve"> </w:t>
      </w:r>
      <w:r w:rsidRPr="00842067">
        <w:t>its</w:t>
      </w:r>
      <w:r w:rsidR="00AE4004">
        <w:t xml:space="preserve"> </w:t>
      </w:r>
      <w:r w:rsidRPr="00842067">
        <w:t>Protocol</w:t>
      </w:r>
      <w:r w:rsidR="00AE4004">
        <w:t xml:space="preserve"> </w:t>
      </w:r>
      <w:r w:rsidRPr="00842067">
        <w:t>of</w:t>
      </w:r>
      <w:r w:rsidR="00AE4004">
        <w:t xml:space="preserve"> </w:t>
      </w:r>
      <w:r w:rsidRPr="00842067">
        <w:t>1967,</w:t>
      </w:r>
      <w:r w:rsidR="00AE4004">
        <w:t xml:space="preserve"> </w:t>
      </w:r>
      <w:r w:rsidRPr="00842067">
        <w:t>and</w:t>
      </w:r>
      <w:r w:rsidR="00AE4004">
        <w:t xml:space="preserve"> </w:t>
      </w:r>
      <w:r w:rsidRPr="00842067">
        <w:t>the</w:t>
      </w:r>
      <w:r w:rsidR="00AE4004">
        <w:t xml:space="preserve"> </w:t>
      </w:r>
      <w:r w:rsidRPr="00842067">
        <w:t>Organization</w:t>
      </w:r>
      <w:r w:rsidR="00AE4004">
        <w:t xml:space="preserve"> </w:t>
      </w:r>
      <w:r w:rsidRPr="00842067">
        <w:t>of</w:t>
      </w:r>
      <w:r w:rsidR="00AE4004">
        <w:t xml:space="preserve"> </w:t>
      </w:r>
      <w:r w:rsidRPr="00842067">
        <w:t>the</w:t>
      </w:r>
      <w:r w:rsidR="00AE4004">
        <w:t xml:space="preserve"> </w:t>
      </w:r>
      <w:r w:rsidRPr="00842067">
        <w:t>African</w:t>
      </w:r>
      <w:r w:rsidR="00AE4004">
        <w:t xml:space="preserve"> </w:t>
      </w:r>
      <w:r w:rsidRPr="00842067">
        <w:t>Union</w:t>
      </w:r>
      <w:r w:rsidR="00AE4004">
        <w:t xml:space="preserve"> </w:t>
      </w:r>
      <w:r w:rsidRPr="00842067">
        <w:t>Convention</w:t>
      </w:r>
      <w:r w:rsidR="00AE4004">
        <w:t xml:space="preserve"> </w:t>
      </w:r>
      <w:r w:rsidRPr="00842067">
        <w:t>Governing</w:t>
      </w:r>
      <w:r w:rsidR="00AE4004">
        <w:t xml:space="preserve"> </w:t>
      </w:r>
      <w:r w:rsidRPr="00842067">
        <w:t>the</w:t>
      </w:r>
      <w:r w:rsidR="00AE4004">
        <w:t xml:space="preserve"> </w:t>
      </w:r>
      <w:r w:rsidRPr="00842067">
        <w:t>Specific</w:t>
      </w:r>
      <w:r w:rsidR="00AE4004">
        <w:t xml:space="preserve"> </w:t>
      </w:r>
      <w:r w:rsidRPr="00842067">
        <w:t>Aspects</w:t>
      </w:r>
      <w:r w:rsidR="00AE4004">
        <w:t xml:space="preserve"> </w:t>
      </w:r>
      <w:r w:rsidRPr="00842067">
        <w:t>of</w:t>
      </w:r>
      <w:r w:rsidR="00AE4004">
        <w:t xml:space="preserve"> </w:t>
      </w:r>
      <w:r w:rsidRPr="00842067">
        <w:t>Refugee</w:t>
      </w:r>
      <w:r w:rsidR="00AE4004">
        <w:t xml:space="preserve"> </w:t>
      </w:r>
      <w:r w:rsidRPr="00842067">
        <w:t>Problems</w:t>
      </w:r>
      <w:r w:rsidR="00AE4004">
        <w:t xml:space="preserve"> </w:t>
      </w:r>
      <w:r w:rsidRPr="00842067">
        <w:t>in</w:t>
      </w:r>
      <w:r w:rsidR="00AE4004">
        <w:t xml:space="preserve"> </w:t>
      </w:r>
      <w:r w:rsidRPr="00842067">
        <w:t>Africa.</w:t>
      </w:r>
      <w:r w:rsidR="00AE4004">
        <w:t xml:space="preserve"> </w:t>
      </w:r>
      <w:r w:rsidRPr="00842067">
        <w:t>Indeed,</w:t>
      </w:r>
      <w:r w:rsidR="00AE4004">
        <w:t xml:space="preserve"> </w:t>
      </w:r>
      <w:r w:rsidRPr="00842067">
        <w:t>the</w:t>
      </w:r>
      <w:r w:rsidR="00AE4004">
        <w:t xml:space="preserve"> </w:t>
      </w:r>
      <w:smartTag w:uri="urn:schemas-microsoft-com:office:smarttags" w:element="country-region">
        <w:r w:rsidRPr="00842067">
          <w:t>Sudan</w:t>
        </w:r>
      </w:smartTag>
      <w:r w:rsidR="00AE4004">
        <w:t xml:space="preserve"> </w:t>
      </w:r>
      <w:r w:rsidRPr="00842067">
        <w:t>was</w:t>
      </w:r>
      <w:r w:rsidR="00AE4004">
        <w:t xml:space="preserve"> </w:t>
      </w:r>
      <w:r w:rsidRPr="00842067">
        <w:t>the</w:t>
      </w:r>
      <w:r w:rsidR="00AE4004">
        <w:t xml:space="preserve"> </w:t>
      </w:r>
      <w:r w:rsidRPr="00842067">
        <w:t>first</w:t>
      </w:r>
      <w:r w:rsidR="00AE4004">
        <w:t xml:space="preserve"> </w:t>
      </w:r>
      <w:smartTag w:uri="urn:schemas-microsoft-com:office:smarttags" w:element="place">
        <w:smartTag w:uri="urn:schemas-microsoft-com:office:smarttags" w:element="PlaceName">
          <w:r w:rsidRPr="00842067">
            <w:t>African</w:t>
          </w:r>
        </w:smartTag>
        <w:r w:rsidR="00AE4004">
          <w:t xml:space="preserve"> </w:t>
        </w:r>
        <w:smartTag w:uri="urn:schemas-microsoft-com:office:smarttags" w:element="PlaceType">
          <w:r w:rsidRPr="00842067">
            <w:t>State</w:t>
          </w:r>
        </w:smartTag>
      </w:smartTag>
      <w:r w:rsidR="00AE4004">
        <w:t xml:space="preserve"> </w:t>
      </w:r>
      <w:r w:rsidRPr="00842067">
        <w:t>to</w:t>
      </w:r>
      <w:r w:rsidR="00AE4004">
        <w:t xml:space="preserve"> </w:t>
      </w:r>
      <w:r w:rsidRPr="00842067">
        <w:t>promulgate</w:t>
      </w:r>
      <w:r w:rsidR="00AE4004">
        <w:t xml:space="preserve"> </w:t>
      </w:r>
      <w:r w:rsidRPr="00842067">
        <w:t>an</w:t>
      </w:r>
      <w:r w:rsidR="00AE4004">
        <w:t xml:space="preserve"> </w:t>
      </w:r>
      <w:r w:rsidRPr="00842067">
        <w:t>asylum</w:t>
      </w:r>
      <w:r w:rsidR="00AE4004">
        <w:t xml:space="preserve"> </w:t>
      </w:r>
      <w:r w:rsidRPr="00842067">
        <w:t>law,</w:t>
      </w:r>
      <w:r w:rsidR="00AE4004">
        <w:t xml:space="preserve"> </w:t>
      </w:r>
      <w:r w:rsidRPr="00842067">
        <w:t>in</w:t>
      </w:r>
      <w:r w:rsidR="00AE4004">
        <w:t xml:space="preserve"> </w:t>
      </w:r>
      <w:r w:rsidRPr="00842067">
        <w:t>1974,</w:t>
      </w:r>
      <w:r w:rsidR="00AE4004">
        <w:t xml:space="preserve"> </w:t>
      </w:r>
      <w:r w:rsidRPr="00842067">
        <w:t>and</w:t>
      </w:r>
      <w:r w:rsidR="00AE4004">
        <w:t xml:space="preserve"> </w:t>
      </w:r>
      <w:r w:rsidRPr="00842067">
        <w:t>it</w:t>
      </w:r>
      <w:r w:rsidR="00AE4004">
        <w:t xml:space="preserve"> </w:t>
      </w:r>
      <w:r w:rsidRPr="00842067">
        <w:t>has</w:t>
      </w:r>
      <w:r w:rsidR="00AE4004">
        <w:t xml:space="preserve"> </w:t>
      </w:r>
      <w:r w:rsidRPr="00842067">
        <w:t>extensively</w:t>
      </w:r>
      <w:r w:rsidR="00AE4004">
        <w:t xml:space="preserve"> </w:t>
      </w:r>
      <w:r w:rsidRPr="00842067">
        <w:t>engaged</w:t>
      </w:r>
      <w:r w:rsidR="00AE4004">
        <w:t xml:space="preserve"> </w:t>
      </w:r>
      <w:r w:rsidRPr="00842067">
        <w:t>in</w:t>
      </w:r>
      <w:r w:rsidR="00AE4004">
        <w:t xml:space="preserve"> </w:t>
      </w:r>
      <w:r w:rsidRPr="00842067">
        <w:t>and</w:t>
      </w:r>
      <w:r w:rsidR="00AE4004">
        <w:t xml:space="preserve"> </w:t>
      </w:r>
      <w:r w:rsidRPr="00842067">
        <w:t>provided</w:t>
      </w:r>
      <w:r w:rsidR="00AE4004">
        <w:t xml:space="preserve"> </w:t>
      </w:r>
      <w:r w:rsidRPr="00842067">
        <w:t>input</w:t>
      </w:r>
      <w:r w:rsidR="00AE4004">
        <w:t xml:space="preserve"> </w:t>
      </w:r>
      <w:r w:rsidRPr="00842067">
        <w:t>to</w:t>
      </w:r>
      <w:r w:rsidR="00AE4004">
        <w:t xml:space="preserve"> </w:t>
      </w:r>
      <w:r w:rsidRPr="00842067">
        <w:t>a</w:t>
      </w:r>
      <w:r w:rsidR="00AE4004">
        <w:t xml:space="preserve"> </w:t>
      </w:r>
      <w:r w:rsidRPr="00842067">
        <w:t>number</w:t>
      </w:r>
      <w:r w:rsidR="00AE4004">
        <w:t xml:space="preserve"> </w:t>
      </w:r>
      <w:r w:rsidRPr="00842067">
        <w:t>of</w:t>
      </w:r>
      <w:r w:rsidR="00AE4004">
        <w:t xml:space="preserve"> </w:t>
      </w:r>
      <w:r w:rsidRPr="00842067">
        <w:t>spheres</w:t>
      </w:r>
      <w:r w:rsidR="00AE4004">
        <w:t xml:space="preserve"> </w:t>
      </w:r>
      <w:r w:rsidRPr="00842067">
        <w:t>with</w:t>
      </w:r>
      <w:r w:rsidR="00AE4004">
        <w:t xml:space="preserve"> </w:t>
      </w:r>
      <w:r w:rsidRPr="00842067">
        <w:t>a</w:t>
      </w:r>
      <w:r w:rsidR="00AE4004">
        <w:t xml:space="preserve"> </w:t>
      </w:r>
      <w:r w:rsidRPr="00842067">
        <w:t>view</w:t>
      </w:r>
      <w:r w:rsidR="00AE4004">
        <w:t xml:space="preserve"> </w:t>
      </w:r>
      <w:r w:rsidRPr="00842067">
        <w:t>to</w:t>
      </w:r>
      <w:r w:rsidR="00AE4004">
        <w:t xml:space="preserve"> </w:t>
      </w:r>
      <w:r w:rsidRPr="00842067">
        <w:t>fine-tuning</w:t>
      </w:r>
      <w:r w:rsidR="00AE4004">
        <w:t xml:space="preserve"> </w:t>
      </w:r>
      <w:r w:rsidRPr="00842067">
        <w:t>those</w:t>
      </w:r>
      <w:r w:rsidR="00AE4004">
        <w:t xml:space="preserve"> </w:t>
      </w:r>
      <w:r w:rsidRPr="00842067">
        <w:t>conventions,</w:t>
      </w:r>
      <w:r w:rsidR="00AE4004">
        <w:t xml:space="preserve"> </w:t>
      </w:r>
      <w:r w:rsidRPr="00842067">
        <w:t>protocols</w:t>
      </w:r>
      <w:r w:rsidR="00AE4004">
        <w:t xml:space="preserve"> </w:t>
      </w:r>
      <w:r w:rsidRPr="00842067">
        <w:t>and</w:t>
      </w:r>
      <w:r w:rsidR="00AE4004">
        <w:t xml:space="preserve"> </w:t>
      </w:r>
      <w:r w:rsidRPr="00842067">
        <w:t>laws</w:t>
      </w:r>
      <w:r w:rsidR="00AE4004">
        <w:t xml:space="preserve"> </w:t>
      </w:r>
      <w:r w:rsidRPr="00842067">
        <w:t>in</w:t>
      </w:r>
      <w:r w:rsidR="00AE4004">
        <w:t xml:space="preserve"> </w:t>
      </w:r>
      <w:r w:rsidRPr="00842067">
        <w:t>line</w:t>
      </w:r>
      <w:r w:rsidR="00AE4004">
        <w:t xml:space="preserve"> </w:t>
      </w:r>
      <w:r w:rsidRPr="00842067">
        <w:t>with</w:t>
      </w:r>
      <w:r w:rsidR="00AE4004">
        <w:t xml:space="preserve"> </w:t>
      </w:r>
      <w:r w:rsidRPr="00842067">
        <w:t>new</w:t>
      </w:r>
      <w:r w:rsidR="00AE4004">
        <w:t xml:space="preserve"> </w:t>
      </w:r>
      <w:r w:rsidRPr="00842067">
        <w:t>developments</w:t>
      </w:r>
      <w:r w:rsidR="00AE4004">
        <w:t xml:space="preserve"> </w:t>
      </w:r>
      <w:r w:rsidRPr="00842067">
        <w:t>in</w:t>
      </w:r>
      <w:r w:rsidR="00AE4004">
        <w:t xml:space="preserve"> </w:t>
      </w:r>
      <w:r w:rsidRPr="00842067">
        <w:t>the</w:t>
      </w:r>
      <w:r w:rsidR="00AE4004">
        <w:t xml:space="preserve"> </w:t>
      </w:r>
      <w:r w:rsidRPr="00842067">
        <w:t>area</w:t>
      </w:r>
      <w:r w:rsidR="00AE4004">
        <w:t xml:space="preserve"> </w:t>
      </w:r>
      <w:r w:rsidRPr="00842067">
        <w:t>of</w:t>
      </w:r>
      <w:r w:rsidR="00AE4004">
        <w:t xml:space="preserve"> </w:t>
      </w:r>
      <w:r w:rsidRPr="00842067">
        <w:t>asylum.</w:t>
      </w:r>
    </w:p>
    <w:p w:rsidR="00842067" w:rsidRPr="00842067" w:rsidRDefault="00842067" w:rsidP="00842067">
      <w:pPr>
        <w:pStyle w:val="SingleTxtG"/>
      </w:pPr>
      <w:r w:rsidRPr="00842067">
        <w:t>62.</w:t>
      </w:r>
      <w:r w:rsidRPr="00842067">
        <w:tab/>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is</w:t>
      </w:r>
      <w:r w:rsidR="00AE4004">
        <w:t xml:space="preserve"> </w:t>
      </w:r>
      <w:r w:rsidRPr="00842067">
        <w:t>a</w:t>
      </w:r>
      <w:r w:rsidR="00AE4004">
        <w:t xml:space="preserve"> </w:t>
      </w:r>
      <w:r w:rsidRPr="00842067">
        <w:t>major</w:t>
      </w:r>
      <w:r w:rsidR="00AE4004">
        <w:t xml:space="preserve"> </w:t>
      </w:r>
      <w:r w:rsidRPr="00842067">
        <w:t>donor</w:t>
      </w:r>
      <w:r w:rsidR="00AE4004">
        <w:t xml:space="preserve"> </w:t>
      </w:r>
      <w:r w:rsidRPr="00842067">
        <w:t>when</w:t>
      </w:r>
      <w:r w:rsidR="00AE4004">
        <w:t xml:space="preserve"> </w:t>
      </w:r>
      <w:r w:rsidRPr="00842067">
        <w:t>it</w:t>
      </w:r>
      <w:r w:rsidR="00AE4004">
        <w:t xml:space="preserve"> </w:t>
      </w:r>
      <w:r w:rsidRPr="00842067">
        <w:t>comes</w:t>
      </w:r>
      <w:r w:rsidR="00AE4004">
        <w:t xml:space="preserve"> </w:t>
      </w:r>
      <w:r w:rsidRPr="00842067">
        <w:t>to</w:t>
      </w:r>
      <w:r w:rsidR="00AE4004">
        <w:t xml:space="preserve"> </w:t>
      </w:r>
      <w:r w:rsidRPr="00842067">
        <w:t>asylum</w:t>
      </w:r>
      <w:r w:rsidR="00AE4004">
        <w:t xml:space="preserve"> </w:t>
      </w:r>
      <w:r w:rsidRPr="00842067">
        <w:t>and</w:t>
      </w:r>
      <w:r w:rsidR="00AE4004">
        <w:t xml:space="preserve"> </w:t>
      </w:r>
      <w:r w:rsidRPr="00842067">
        <w:t>refugees;</w:t>
      </w:r>
      <w:r w:rsidR="00AE4004">
        <w:t xml:space="preserve"> </w:t>
      </w:r>
      <w:r w:rsidRPr="00842067">
        <w:t>despite</w:t>
      </w:r>
      <w:r w:rsidR="00AE4004">
        <w:t xml:space="preserve"> </w:t>
      </w:r>
      <w:r w:rsidRPr="00842067">
        <w:t>the</w:t>
      </w:r>
      <w:r w:rsidR="00AE4004">
        <w:t xml:space="preserve"> </w:t>
      </w:r>
      <w:r w:rsidRPr="00842067">
        <w:t>scarcity</w:t>
      </w:r>
      <w:r w:rsidR="00AE4004">
        <w:t xml:space="preserve"> </w:t>
      </w:r>
      <w:r w:rsidRPr="00842067">
        <w:t>of</w:t>
      </w:r>
      <w:r w:rsidR="00AE4004">
        <w:t xml:space="preserve"> </w:t>
      </w:r>
      <w:r w:rsidRPr="00842067">
        <w:t>its</w:t>
      </w:r>
      <w:r w:rsidR="00AE4004">
        <w:t xml:space="preserve"> </w:t>
      </w:r>
      <w:r w:rsidRPr="00842067">
        <w:t>resources,</w:t>
      </w:r>
      <w:r w:rsidR="00AE4004">
        <w:t xml:space="preserve"> </w:t>
      </w:r>
      <w:r w:rsidRPr="00842067">
        <w:t>it</w:t>
      </w:r>
      <w:r w:rsidR="00AE4004">
        <w:t xml:space="preserve"> </w:t>
      </w:r>
      <w:r w:rsidRPr="00842067">
        <w:t>has</w:t>
      </w:r>
      <w:r w:rsidR="00AE4004">
        <w:t xml:space="preserve"> </w:t>
      </w:r>
      <w:r w:rsidRPr="00842067">
        <w:t>made</w:t>
      </w:r>
      <w:r w:rsidR="00AE4004">
        <w:t xml:space="preserve"> </w:t>
      </w:r>
      <w:r w:rsidRPr="00842067">
        <w:t>land</w:t>
      </w:r>
      <w:r w:rsidR="00AE4004">
        <w:t xml:space="preserve"> </w:t>
      </w:r>
      <w:r w:rsidRPr="00842067">
        <w:t>available</w:t>
      </w:r>
      <w:r w:rsidR="00AE4004">
        <w:t xml:space="preserve"> </w:t>
      </w:r>
      <w:r w:rsidRPr="00842067">
        <w:t>to</w:t>
      </w:r>
      <w:r w:rsidR="00AE4004">
        <w:t xml:space="preserve"> </w:t>
      </w:r>
      <w:r w:rsidRPr="00842067">
        <w:t>refugees</w:t>
      </w:r>
      <w:r w:rsidR="00AE4004">
        <w:t xml:space="preserve"> </w:t>
      </w:r>
      <w:r w:rsidRPr="00842067">
        <w:t>for</w:t>
      </w:r>
      <w:r w:rsidR="00AE4004">
        <w:t xml:space="preserve"> </w:t>
      </w:r>
      <w:r w:rsidRPr="00842067">
        <w:t>housing,</w:t>
      </w:r>
      <w:r w:rsidR="00AE4004">
        <w:t xml:space="preserve"> </w:t>
      </w:r>
      <w:r w:rsidRPr="00842067">
        <w:t>agriculture</w:t>
      </w:r>
      <w:r w:rsidR="00AE4004">
        <w:t xml:space="preserve"> </w:t>
      </w:r>
      <w:r w:rsidRPr="00842067">
        <w:t>and</w:t>
      </w:r>
      <w:r w:rsidR="00AE4004">
        <w:t xml:space="preserve"> </w:t>
      </w:r>
      <w:r w:rsidRPr="00842067">
        <w:t>pasturage,</w:t>
      </w:r>
      <w:r w:rsidR="00AE4004">
        <w:t xml:space="preserve"> </w:t>
      </w:r>
      <w:r w:rsidRPr="00842067">
        <w:t>provided</w:t>
      </w:r>
      <w:r w:rsidR="00AE4004">
        <w:t xml:space="preserve"> </w:t>
      </w:r>
      <w:r w:rsidRPr="00842067">
        <w:t>security</w:t>
      </w:r>
      <w:r w:rsidR="00AE4004">
        <w:t xml:space="preserve"> </w:t>
      </w:r>
      <w:r w:rsidRPr="00842067">
        <w:t>and</w:t>
      </w:r>
      <w:r w:rsidR="00AE4004">
        <w:t xml:space="preserve"> </w:t>
      </w:r>
      <w:r w:rsidRPr="00842067">
        <w:t>enabled</w:t>
      </w:r>
      <w:r w:rsidR="00AE4004">
        <w:t xml:space="preserve"> </w:t>
      </w:r>
      <w:r w:rsidRPr="00842067">
        <w:t>them</w:t>
      </w:r>
      <w:r w:rsidR="00AE4004">
        <w:t xml:space="preserve"> </w:t>
      </w:r>
      <w:r w:rsidRPr="00842067">
        <w:t>to</w:t>
      </w:r>
      <w:r w:rsidR="00AE4004">
        <w:t xml:space="preserve"> </w:t>
      </w:r>
      <w:r w:rsidRPr="00842067">
        <w:t>share</w:t>
      </w:r>
      <w:r w:rsidR="00AE4004">
        <w:t xml:space="preserve"> </w:t>
      </w:r>
      <w:r w:rsidRPr="00842067">
        <w:t>the</w:t>
      </w:r>
      <w:r w:rsidR="00AE4004">
        <w:t xml:space="preserve"> </w:t>
      </w:r>
      <w:r w:rsidRPr="00842067">
        <w:t>services</w:t>
      </w:r>
      <w:r w:rsidR="00AE4004">
        <w:t xml:space="preserve"> </w:t>
      </w:r>
      <w:r w:rsidRPr="00842067">
        <w:t>provided</w:t>
      </w:r>
      <w:r w:rsidR="00AE4004">
        <w:t xml:space="preserve"> </w:t>
      </w:r>
      <w:r w:rsidRPr="00842067">
        <w:t>by</w:t>
      </w:r>
      <w:r w:rsidR="00AE4004">
        <w:t xml:space="preserve"> </w:t>
      </w:r>
      <w:r w:rsidRPr="00842067">
        <w:t>the</w:t>
      </w:r>
      <w:r w:rsidR="00AE4004">
        <w:t xml:space="preserve"> </w:t>
      </w:r>
      <w:r w:rsidRPr="00842067">
        <w:t>State</w:t>
      </w:r>
      <w:r w:rsidR="00AE4004">
        <w:t xml:space="preserve"> </w:t>
      </w:r>
      <w:r w:rsidRPr="00842067">
        <w:t>to</w:t>
      </w:r>
      <w:r w:rsidR="00AE4004">
        <w:t xml:space="preserve"> </w:t>
      </w:r>
      <w:r w:rsidRPr="00842067">
        <w:t>its</w:t>
      </w:r>
      <w:r w:rsidR="00AE4004">
        <w:t xml:space="preserve"> </w:t>
      </w:r>
      <w:r w:rsidRPr="00842067">
        <w:t>citizens.</w:t>
      </w:r>
      <w:r w:rsidR="00AE4004">
        <w:t xml:space="preserve"> </w:t>
      </w:r>
      <w:r w:rsidRPr="00842067">
        <w:t>The</w:t>
      </w:r>
      <w:r w:rsidR="00AE4004">
        <w:t xml:space="preserve"> </w:t>
      </w:r>
      <w:r w:rsidRPr="00842067">
        <w:t>Commission</w:t>
      </w:r>
      <w:r w:rsidR="00AE4004">
        <w:t xml:space="preserve"> </w:t>
      </w:r>
      <w:r w:rsidRPr="00842067">
        <w:t>on</w:t>
      </w:r>
      <w:r w:rsidR="00AE4004">
        <w:t xml:space="preserve"> </w:t>
      </w:r>
      <w:r w:rsidRPr="00842067">
        <w:t>Refugees</w:t>
      </w:r>
      <w:r w:rsidR="00AE4004">
        <w:t xml:space="preserve"> </w:t>
      </w:r>
      <w:r w:rsidRPr="00842067">
        <w:t>was</w:t>
      </w:r>
      <w:r w:rsidR="00AE4004">
        <w:t xml:space="preserve"> </w:t>
      </w:r>
      <w:r w:rsidRPr="00842067">
        <w:t>also</w:t>
      </w:r>
      <w:r w:rsidR="00AE4004">
        <w:t xml:space="preserve"> </w:t>
      </w:r>
      <w:r w:rsidRPr="00842067">
        <w:t>established</w:t>
      </w:r>
      <w:r w:rsidR="00AE4004">
        <w:t xml:space="preserve"> </w:t>
      </w:r>
      <w:r w:rsidRPr="00842067">
        <w:t>as</w:t>
      </w:r>
      <w:r w:rsidR="00AE4004">
        <w:t xml:space="preserve"> </w:t>
      </w:r>
      <w:r w:rsidRPr="00842067">
        <w:t>a</w:t>
      </w:r>
      <w:r w:rsidR="00AE4004">
        <w:t xml:space="preserve"> </w:t>
      </w:r>
      <w:r w:rsidRPr="00842067">
        <w:t>governmental</w:t>
      </w:r>
      <w:r w:rsidR="00AE4004">
        <w:t xml:space="preserve"> </w:t>
      </w:r>
      <w:r w:rsidRPr="00842067">
        <w:t>body</w:t>
      </w:r>
      <w:r w:rsidR="00AE4004">
        <w:t xml:space="preserve"> </w:t>
      </w:r>
      <w:r w:rsidRPr="00842067">
        <w:t>involved</w:t>
      </w:r>
      <w:r w:rsidR="00AE4004">
        <w:t xml:space="preserve"> </w:t>
      </w:r>
      <w:r w:rsidRPr="00842067">
        <w:t>in</w:t>
      </w:r>
      <w:r w:rsidR="00AE4004">
        <w:t xml:space="preserve"> </w:t>
      </w:r>
      <w:r w:rsidRPr="00842067">
        <w:t>caring</w:t>
      </w:r>
      <w:r w:rsidR="00AE4004">
        <w:t xml:space="preserve"> </w:t>
      </w:r>
      <w:r w:rsidRPr="00842067">
        <w:t>for,</w:t>
      </w:r>
      <w:r w:rsidR="00AE4004">
        <w:t xml:space="preserve"> </w:t>
      </w:r>
      <w:r w:rsidRPr="00842067">
        <w:t>protecting</w:t>
      </w:r>
      <w:r w:rsidR="00AE4004">
        <w:t xml:space="preserve"> </w:t>
      </w:r>
      <w:r w:rsidRPr="00842067">
        <w:t>and</w:t>
      </w:r>
      <w:r w:rsidR="00AE4004">
        <w:t xml:space="preserve"> </w:t>
      </w:r>
      <w:r w:rsidRPr="00842067">
        <w:t>assisting</w:t>
      </w:r>
      <w:r w:rsidR="00AE4004">
        <w:t xml:space="preserve"> </w:t>
      </w:r>
      <w:r w:rsidRPr="00842067">
        <w:t>refugees</w:t>
      </w:r>
      <w:r w:rsidR="00AE4004">
        <w:t xml:space="preserve"> </w:t>
      </w:r>
      <w:r w:rsidRPr="00842067">
        <w:t>and</w:t>
      </w:r>
      <w:r w:rsidR="00AE4004">
        <w:t xml:space="preserve"> </w:t>
      </w:r>
      <w:r w:rsidRPr="00842067">
        <w:t>in</w:t>
      </w:r>
      <w:r w:rsidR="00AE4004">
        <w:t xml:space="preserve"> </w:t>
      </w:r>
      <w:r w:rsidRPr="00842067">
        <w:t>drawing</w:t>
      </w:r>
      <w:r w:rsidR="00AE4004">
        <w:t xml:space="preserve"> </w:t>
      </w:r>
      <w:r w:rsidRPr="00842067">
        <w:t>up</w:t>
      </w:r>
      <w:r w:rsidR="00AE4004">
        <w:t xml:space="preserve"> </w:t>
      </w:r>
      <w:r w:rsidRPr="00842067">
        <w:t>plans</w:t>
      </w:r>
      <w:r w:rsidR="00AE4004">
        <w:t xml:space="preserve"> </w:t>
      </w:r>
      <w:r w:rsidRPr="00842067">
        <w:t>and</w:t>
      </w:r>
      <w:r w:rsidR="00AE4004">
        <w:t xml:space="preserve"> </w:t>
      </w:r>
      <w:r w:rsidRPr="00842067">
        <w:t>programme</w:t>
      </w:r>
      <w:r w:rsidR="00AE4004">
        <w:t xml:space="preserve"> </w:t>
      </w:r>
      <w:r w:rsidRPr="00842067">
        <w:t>for</w:t>
      </w:r>
      <w:r w:rsidR="00AE4004">
        <w:t xml:space="preserve"> </w:t>
      </w:r>
      <w:r w:rsidRPr="00842067">
        <w:t>that</w:t>
      </w:r>
      <w:r w:rsidR="00AE4004">
        <w:t xml:space="preserve"> </w:t>
      </w:r>
      <w:r w:rsidRPr="00842067">
        <w:t>purpose,</w:t>
      </w:r>
      <w:r w:rsidR="00AE4004">
        <w:t xml:space="preserve"> </w:t>
      </w:r>
      <w:r w:rsidRPr="00842067">
        <w:t>in</w:t>
      </w:r>
      <w:r w:rsidR="00AE4004">
        <w:t xml:space="preserve"> </w:t>
      </w:r>
      <w:r w:rsidRPr="00842067">
        <w:t>cooperation</w:t>
      </w:r>
      <w:r w:rsidR="00AE4004">
        <w:t xml:space="preserve"> </w:t>
      </w:r>
      <w:r w:rsidRPr="00842067">
        <w:t>and</w:t>
      </w:r>
      <w:r w:rsidR="00AE4004">
        <w:t xml:space="preserve"> </w:t>
      </w:r>
      <w:r w:rsidRPr="00842067">
        <w:t>collaboration</w:t>
      </w:r>
      <w:r w:rsidR="00AE4004">
        <w:t xml:space="preserve"> </w:t>
      </w:r>
      <w:r w:rsidRPr="00842067">
        <w:t>with</w:t>
      </w:r>
      <w:r w:rsidR="00AE4004">
        <w:t xml:space="preserve"> </w:t>
      </w:r>
      <w:r w:rsidRPr="00842067">
        <w:t>stakeholders.</w:t>
      </w:r>
      <w:r w:rsidR="00AE4004">
        <w:t xml:space="preserve"> </w:t>
      </w:r>
      <w:r w:rsidRPr="00842067">
        <w:t>An</w:t>
      </w:r>
      <w:r w:rsidR="00AE4004">
        <w:t xml:space="preserve"> </w:t>
      </w:r>
      <w:r w:rsidRPr="00842067">
        <w:t>office</w:t>
      </w:r>
      <w:r w:rsidR="00AE4004">
        <w:t xml:space="preserve"> </w:t>
      </w:r>
      <w:r w:rsidRPr="00842067">
        <w:t>of</w:t>
      </w:r>
      <w:r w:rsidR="00AE4004">
        <w:t xml:space="preserve"> </w:t>
      </w:r>
      <w:r w:rsidRPr="00842067">
        <w:t>the</w:t>
      </w:r>
      <w:r w:rsidR="00AE4004">
        <w:t xml:space="preserve"> </w:t>
      </w:r>
      <w:r w:rsidRPr="00842067">
        <w:t>United</w:t>
      </w:r>
      <w:r w:rsidR="00AE4004">
        <w:t xml:space="preserve"> </w:t>
      </w:r>
      <w:r w:rsidRPr="00842067">
        <w:t>Nations</w:t>
      </w:r>
      <w:r w:rsidR="00AE4004">
        <w:t xml:space="preserve"> </w:t>
      </w:r>
      <w:r w:rsidRPr="00842067">
        <w:t>High</w:t>
      </w:r>
      <w:r w:rsidR="00AE4004">
        <w:t xml:space="preserve"> </w:t>
      </w:r>
      <w:r w:rsidRPr="00842067">
        <w:t>Commissioner</w:t>
      </w:r>
      <w:r w:rsidR="00AE4004">
        <w:t xml:space="preserve"> </w:t>
      </w:r>
      <w:r w:rsidRPr="00842067">
        <w:t>for</w:t>
      </w:r>
      <w:r w:rsidR="00AE4004">
        <w:t xml:space="preserve"> </w:t>
      </w:r>
      <w:r w:rsidRPr="00842067">
        <w:t>Refugees</w:t>
      </w:r>
      <w:r w:rsidR="00AE4004">
        <w:t xml:space="preserve"> </w:t>
      </w:r>
      <w:r w:rsidRPr="00842067">
        <w:t>(UNHCR)</w:t>
      </w:r>
      <w:r w:rsidR="00AE4004">
        <w:t xml:space="preserve"> </w:t>
      </w:r>
      <w:r w:rsidRPr="00842067">
        <w:t>was</w:t>
      </w:r>
      <w:r w:rsidR="00AE4004">
        <w:t xml:space="preserve"> </w:t>
      </w:r>
      <w:r w:rsidRPr="00842067">
        <w:t>additionally</w:t>
      </w:r>
      <w:r w:rsidR="00AE4004">
        <w:t xml:space="preserve"> </w:t>
      </w:r>
      <w:r w:rsidRPr="00842067">
        <w:t>established</w:t>
      </w:r>
      <w:r w:rsidR="00AE4004">
        <w:t xml:space="preserve"> </w:t>
      </w:r>
      <w:r w:rsidRPr="00842067">
        <w:t>in</w:t>
      </w:r>
      <w:r w:rsidR="00AE4004">
        <w:t xml:space="preserve"> </w:t>
      </w:r>
      <w:smartTag w:uri="urn:schemas-microsoft-com:office:smarttags" w:element="City">
        <w:smartTag w:uri="urn:schemas-microsoft-com:office:smarttags" w:element="place">
          <w:r w:rsidRPr="00842067">
            <w:t>Khartoum</w:t>
          </w:r>
        </w:smartTag>
      </w:smartTag>
      <w:r w:rsidR="00AE4004">
        <w:t xml:space="preserve"> </w:t>
      </w:r>
      <w:r w:rsidRPr="00842067">
        <w:t>and</w:t>
      </w:r>
      <w:r w:rsidR="00AE4004">
        <w:t xml:space="preserve"> </w:t>
      </w:r>
      <w:r w:rsidRPr="00842067">
        <w:t>branches</w:t>
      </w:r>
      <w:r w:rsidR="00AE4004">
        <w:t xml:space="preserve"> </w:t>
      </w:r>
      <w:r w:rsidRPr="00842067">
        <w:t>were</w:t>
      </w:r>
      <w:r w:rsidR="00AE4004">
        <w:t xml:space="preserve"> </w:t>
      </w:r>
      <w:r w:rsidRPr="00842067">
        <w:t>opened</w:t>
      </w:r>
      <w:r w:rsidR="00AE4004">
        <w:t xml:space="preserve"> </w:t>
      </w:r>
      <w:r w:rsidRPr="00842067">
        <w:t>in</w:t>
      </w:r>
      <w:r w:rsidR="00AE4004">
        <w:t xml:space="preserve"> </w:t>
      </w:r>
      <w:r w:rsidRPr="00842067">
        <w:t>a</w:t>
      </w:r>
      <w:r w:rsidR="00AE4004">
        <w:t xml:space="preserve"> </w:t>
      </w:r>
      <w:r w:rsidRPr="00842067">
        <w:t>number</w:t>
      </w:r>
      <w:r w:rsidR="00AE4004">
        <w:t xml:space="preserve"> </w:t>
      </w:r>
      <w:r w:rsidRPr="00842067">
        <w:t>of</w:t>
      </w:r>
      <w:r w:rsidR="00AE4004">
        <w:t xml:space="preserve"> </w:t>
      </w:r>
      <w:r w:rsidRPr="00842067">
        <w:t>states.</w:t>
      </w:r>
    </w:p>
    <w:p w:rsidR="00842067" w:rsidRPr="00842067" w:rsidRDefault="00842067" w:rsidP="00842067">
      <w:pPr>
        <w:pStyle w:val="SingleTxtG"/>
      </w:pPr>
      <w:r w:rsidRPr="00842067">
        <w:t>63.</w:t>
      </w:r>
      <w:r w:rsidRPr="00842067">
        <w:tab/>
        <w:t>The</w:t>
      </w:r>
      <w:r w:rsidR="00AE4004">
        <w:t xml:space="preserve"> </w:t>
      </w:r>
      <w:smartTag w:uri="urn:schemas-microsoft-com:office:smarttags" w:element="place">
        <w:smartTag w:uri="urn:schemas-microsoft-com:office:smarttags" w:element="country-region">
          <w:r w:rsidRPr="00842067">
            <w:t>Sudan</w:t>
          </w:r>
        </w:smartTag>
      </w:smartTag>
      <w:r w:rsidR="004C7228">
        <w:t>’</w:t>
      </w:r>
      <w:r w:rsidRPr="00842067">
        <w:t>s</w:t>
      </w:r>
      <w:r w:rsidR="00AE4004">
        <w:t xml:space="preserve"> </w:t>
      </w:r>
      <w:r w:rsidRPr="00842067">
        <w:t>refugee</w:t>
      </w:r>
      <w:r w:rsidR="00AE4004">
        <w:t xml:space="preserve"> </w:t>
      </w:r>
      <w:r w:rsidRPr="00842067">
        <w:t>experience</w:t>
      </w:r>
      <w:r w:rsidR="00AE4004">
        <w:t xml:space="preserve"> </w:t>
      </w:r>
      <w:r w:rsidRPr="00842067">
        <w:t>has</w:t>
      </w:r>
      <w:r w:rsidR="00AE4004">
        <w:t xml:space="preserve"> </w:t>
      </w:r>
      <w:r w:rsidRPr="00842067">
        <w:t>centred</w:t>
      </w:r>
      <w:r w:rsidR="00AE4004">
        <w:t xml:space="preserve"> </w:t>
      </w:r>
      <w:r w:rsidRPr="00842067">
        <w:t>on</w:t>
      </w:r>
      <w:r w:rsidR="00AE4004">
        <w:t xml:space="preserve"> </w:t>
      </w:r>
      <w:r w:rsidRPr="00842067">
        <w:t>the</w:t>
      </w:r>
      <w:r w:rsidR="00AE4004">
        <w:t xml:space="preserve"> </w:t>
      </w:r>
      <w:r w:rsidRPr="00842067">
        <w:t>following</w:t>
      </w:r>
      <w:r w:rsidR="00AE4004">
        <w:t xml:space="preserve"> </w:t>
      </w:r>
      <w:r w:rsidRPr="00842067">
        <w:t>elements:</w:t>
      </w:r>
    </w:p>
    <w:p w:rsidR="00842067" w:rsidRPr="00842067" w:rsidRDefault="00842067" w:rsidP="00842067">
      <w:pPr>
        <w:pStyle w:val="SingleTxtG"/>
      </w:pPr>
      <w:r w:rsidRPr="00842067">
        <w:tab/>
        <w:t>1.</w:t>
      </w:r>
      <w:r w:rsidRPr="00842067">
        <w:tab/>
        <w:t>Adopting</w:t>
      </w:r>
      <w:r w:rsidR="00AE4004">
        <w:t xml:space="preserve"> </w:t>
      </w:r>
      <w:r w:rsidRPr="00842067">
        <w:t>the</w:t>
      </w:r>
      <w:r w:rsidR="00AE4004">
        <w:t xml:space="preserve"> </w:t>
      </w:r>
      <w:r w:rsidRPr="00842067">
        <w:t>principles</w:t>
      </w:r>
      <w:r w:rsidR="00AE4004">
        <w:t xml:space="preserve"> </w:t>
      </w:r>
      <w:r w:rsidRPr="00842067">
        <w:t>of</w:t>
      </w:r>
      <w:r w:rsidR="00AE4004">
        <w:t xml:space="preserve"> </w:t>
      </w:r>
      <w:r w:rsidRPr="00842067">
        <w:t>an</w:t>
      </w:r>
      <w:r w:rsidR="00AE4004">
        <w:t xml:space="preserve"> </w:t>
      </w:r>
      <w:r w:rsidRPr="00842067">
        <w:t>open-door</w:t>
      </w:r>
      <w:r w:rsidR="00AE4004">
        <w:t xml:space="preserve"> </w:t>
      </w:r>
      <w:r w:rsidRPr="00842067">
        <w:t>policy</w:t>
      </w:r>
      <w:r w:rsidR="00AE4004">
        <w:t xml:space="preserve"> </w:t>
      </w:r>
      <w:r w:rsidRPr="00842067">
        <w:t>and</w:t>
      </w:r>
      <w:r w:rsidR="00AE4004">
        <w:t xml:space="preserve"> </w:t>
      </w:r>
      <w:r w:rsidRPr="00842067">
        <w:t>non-refoulement</w:t>
      </w:r>
      <w:r w:rsidR="00AE4004">
        <w:t xml:space="preserve"> </w:t>
      </w:r>
      <w:r w:rsidRPr="00842067">
        <w:t>of</w:t>
      </w:r>
      <w:r w:rsidR="00AE4004">
        <w:t xml:space="preserve"> </w:t>
      </w:r>
      <w:r w:rsidRPr="00842067">
        <w:t>asylum-seekers,</w:t>
      </w:r>
      <w:r w:rsidR="00AE4004">
        <w:t xml:space="preserve"> </w:t>
      </w:r>
      <w:r w:rsidRPr="00842067">
        <w:t>engaging</w:t>
      </w:r>
      <w:r w:rsidR="00AE4004">
        <w:t xml:space="preserve"> </w:t>
      </w:r>
      <w:r w:rsidRPr="00842067">
        <w:t>in</w:t>
      </w:r>
      <w:r w:rsidR="00AE4004">
        <w:t xml:space="preserve"> </w:t>
      </w:r>
      <w:r w:rsidRPr="00842067">
        <w:t>international</w:t>
      </w:r>
      <w:r w:rsidR="00AE4004">
        <w:t xml:space="preserve"> </w:t>
      </w:r>
      <w:r w:rsidRPr="00842067">
        <w:t>and</w:t>
      </w:r>
      <w:r w:rsidR="00AE4004">
        <w:t xml:space="preserve"> </w:t>
      </w:r>
      <w:r w:rsidRPr="00842067">
        <w:t>regional</w:t>
      </w:r>
      <w:r w:rsidR="00AE4004">
        <w:t xml:space="preserve"> </w:t>
      </w:r>
      <w:r w:rsidRPr="00842067">
        <w:t>cooperation,</w:t>
      </w:r>
      <w:r w:rsidR="00AE4004">
        <w:t xml:space="preserve"> </w:t>
      </w:r>
      <w:r w:rsidRPr="00842067">
        <w:t>particularly</w:t>
      </w:r>
      <w:r w:rsidR="00AE4004">
        <w:t xml:space="preserve"> </w:t>
      </w:r>
      <w:r w:rsidRPr="00842067">
        <w:t>with</w:t>
      </w:r>
      <w:r w:rsidR="00AE4004">
        <w:t xml:space="preserve"> </w:t>
      </w:r>
      <w:r w:rsidRPr="00842067">
        <w:t>refugee-sending</w:t>
      </w:r>
      <w:r w:rsidR="00AE4004">
        <w:t xml:space="preserve"> </w:t>
      </w:r>
      <w:r w:rsidRPr="00842067">
        <w:t>countries,</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provisions</w:t>
      </w:r>
      <w:r w:rsidR="00AE4004">
        <w:t xml:space="preserve"> </w:t>
      </w:r>
      <w:r w:rsidRPr="00842067">
        <w:t>of</w:t>
      </w:r>
      <w:r w:rsidR="00AE4004">
        <w:t xml:space="preserve"> </w:t>
      </w:r>
      <w:r w:rsidRPr="00842067">
        <w:t>conventions</w:t>
      </w:r>
      <w:r w:rsidR="00AE4004">
        <w:t xml:space="preserve"> </w:t>
      </w:r>
      <w:r w:rsidRPr="00842067">
        <w:t>and</w:t>
      </w:r>
      <w:r w:rsidR="00AE4004">
        <w:t xml:space="preserve"> </w:t>
      </w:r>
      <w:r w:rsidRPr="00842067">
        <w:t>laws,</w:t>
      </w:r>
      <w:r w:rsidR="00AE4004">
        <w:t xml:space="preserve"> </w:t>
      </w:r>
      <w:r w:rsidRPr="00842067">
        <w:t>and</w:t>
      </w:r>
      <w:r w:rsidR="00AE4004">
        <w:t xml:space="preserve"> </w:t>
      </w:r>
      <w:r w:rsidRPr="00842067">
        <w:t>treating</w:t>
      </w:r>
      <w:r w:rsidR="00AE4004">
        <w:t xml:space="preserve"> </w:t>
      </w:r>
      <w:r w:rsidRPr="00842067">
        <w:t>the</w:t>
      </w:r>
      <w:r w:rsidR="00AE4004">
        <w:t xml:space="preserve"> </w:t>
      </w:r>
      <w:r w:rsidRPr="00842067">
        <w:t>grant</w:t>
      </w:r>
      <w:r w:rsidR="00AE4004">
        <w:t xml:space="preserve"> </w:t>
      </w:r>
      <w:r w:rsidRPr="00842067">
        <w:t>of</w:t>
      </w:r>
      <w:r w:rsidR="00AE4004">
        <w:t xml:space="preserve"> </w:t>
      </w:r>
      <w:r w:rsidRPr="00842067">
        <w:t>asylum</w:t>
      </w:r>
      <w:r w:rsidR="00AE4004">
        <w:t xml:space="preserve"> </w:t>
      </w:r>
      <w:r w:rsidRPr="00842067">
        <w:t>as</w:t>
      </w:r>
      <w:r w:rsidR="00AE4004">
        <w:t xml:space="preserve"> </w:t>
      </w:r>
      <w:r w:rsidRPr="00842067">
        <w:t>a</w:t>
      </w:r>
      <w:r w:rsidR="00AE4004">
        <w:t xml:space="preserve"> </w:t>
      </w:r>
      <w:r w:rsidRPr="00842067">
        <w:t>humanitarian</w:t>
      </w:r>
      <w:r w:rsidR="00AE4004">
        <w:t xml:space="preserve"> </w:t>
      </w:r>
      <w:r w:rsidRPr="00842067">
        <w:t>and</w:t>
      </w:r>
      <w:r w:rsidR="00AE4004">
        <w:t xml:space="preserve"> </w:t>
      </w:r>
      <w:r w:rsidRPr="00842067">
        <w:t>civilian</w:t>
      </w:r>
      <w:r w:rsidR="00AE4004">
        <w:t xml:space="preserve"> </w:t>
      </w:r>
      <w:r w:rsidRPr="00842067">
        <w:t>issue;</w:t>
      </w:r>
    </w:p>
    <w:p w:rsidR="00842067" w:rsidRPr="00842067" w:rsidRDefault="00842067" w:rsidP="00842067">
      <w:pPr>
        <w:pStyle w:val="SingleTxtG"/>
      </w:pPr>
      <w:r w:rsidRPr="00842067">
        <w:tab/>
        <w:t>2.</w:t>
      </w:r>
      <w:r w:rsidRPr="00842067">
        <w:tab/>
        <w:t>Managing</w:t>
      </w:r>
      <w:r w:rsidR="00AE4004">
        <w:t xml:space="preserve"> </w:t>
      </w:r>
      <w:r w:rsidRPr="00842067">
        <w:t>migration</w:t>
      </w:r>
      <w:r w:rsidR="00AE4004">
        <w:t xml:space="preserve"> </w:t>
      </w:r>
      <w:r w:rsidRPr="00842067">
        <w:t>emergencies</w:t>
      </w:r>
      <w:r w:rsidR="00AE4004">
        <w:t xml:space="preserve"> </w:t>
      </w:r>
      <w:r w:rsidRPr="00842067">
        <w:t>in</w:t>
      </w:r>
      <w:r w:rsidR="00AE4004">
        <w:t xml:space="preserve"> </w:t>
      </w:r>
      <w:r w:rsidRPr="00842067">
        <w:t>the</w:t>
      </w:r>
      <w:r w:rsidR="00AE4004">
        <w:t xml:space="preserve"> </w:t>
      </w:r>
      <w:r w:rsidRPr="00842067">
        <w:t>event</w:t>
      </w:r>
      <w:r w:rsidR="00AE4004">
        <w:t xml:space="preserve"> </w:t>
      </w:r>
      <w:r w:rsidRPr="00842067">
        <w:t>of</w:t>
      </w:r>
      <w:r w:rsidR="00AE4004">
        <w:t xml:space="preserve"> </w:t>
      </w:r>
      <w:r w:rsidRPr="00842067">
        <w:t>disaster,</w:t>
      </w:r>
      <w:r w:rsidR="00AE4004">
        <w:t xml:space="preserve"> </w:t>
      </w:r>
      <w:r w:rsidRPr="00842067">
        <w:t>conflict</w:t>
      </w:r>
      <w:r w:rsidR="00AE4004">
        <w:t xml:space="preserve"> </w:t>
      </w:r>
      <w:r w:rsidRPr="00842067">
        <w:t>and</w:t>
      </w:r>
      <w:r w:rsidR="00AE4004">
        <w:t xml:space="preserve"> </w:t>
      </w:r>
      <w:r w:rsidRPr="00842067">
        <w:t>instability</w:t>
      </w:r>
      <w:r w:rsidR="00AE4004">
        <w:t xml:space="preserve"> </w:t>
      </w:r>
      <w:r w:rsidRPr="00842067">
        <w:t>in</w:t>
      </w:r>
      <w:r w:rsidR="00AE4004">
        <w:t xml:space="preserve"> </w:t>
      </w:r>
      <w:r w:rsidRPr="00842067">
        <w:t>neighbouring</w:t>
      </w:r>
      <w:r w:rsidR="00AE4004">
        <w:t xml:space="preserve"> </w:t>
      </w:r>
      <w:r w:rsidRPr="00842067">
        <w:t>States;</w:t>
      </w:r>
    </w:p>
    <w:p w:rsidR="00842067" w:rsidRPr="00842067" w:rsidRDefault="00842067" w:rsidP="00842067">
      <w:pPr>
        <w:pStyle w:val="SingleTxtG"/>
      </w:pPr>
      <w:r w:rsidRPr="00842067">
        <w:tab/>
        <w:t>3.</w:t>
      </w:r>
      <w:r w:rsidRPr="00842067">
        <w:tab/>
        <w:t>Preparing</w:t>
      </w:r>
      <w:r w:rsidR="00AE4004">
        <w:t xml:space="preserve"> </w:t>
      </w:r>
      <w:r w:rsidRPr="00842067">
        <w:t>and</w:t>
      </w:r>
      <w:r w:rsidR="00AE4004">
        <w:t xml:space="preserve"> </w:t>
      </w:r>
      <w:r w:rsidRPr="00842067">
        <w:t>organizing</w:t>
      </w:r>
      <w:r w:rsidR="00AE4004">
        <w:t xml:space="preserve"> </w:t>
      </w:r>
      <w:r w:rsidRPr="00842067">
        <w:t>reception</w:t>
      </w:r>
      <w:r w:rsidR="00AE4004">
        <w:t xml:space="preserve"> </w:t>
      </w:r>
      <w:r w:rsidRPr="00842067">
        <w:t>centres</w:t>
      </w:r>
      <w:r w:rsidR="00AE4004">
        <w:t xml:space="preserve"> </w:t>
      </w:r>
      <w:r w:rsidRPr="00842067">
        <w:t>for</w:t>
      </w:r>
      <w:r w:rsidR="00AE4004">
        <w:t xml:space="preserve"> </w:t>
      </w:r>
      <w:r w:rsidRPr="00842067">
        <w:t>asylum-seekers</w:t>
      </w:r>
      <w:r w:rsidR="00AE4004">
        <w:t xml:space="preserve"> </w:t>
      </w:r>
      <w:r w:rsidRPr="00842067">
        <w:t>and</w:t>
      </w:r>
      <w:r w:rsidR="00AE4004">
        <w:t xml:space="preserve"> </w:t>
      </w:r>
      <w:r w:rsidRPr="00842067">
        <w:t>establishing</w:t>
      </w:r>
      <w:r w:rsidR="00AE4004">
        <w:t xml:space="preserve"> </w:t>
      </w:r>
      <w:r w:rsidRPr="00842067">
        <w:t>refugee</w:t>
      </w:r>
      <w:r w:rsidR="00AE4004">
        <w:t xml:space="preserve"> </w:t>
      </w:r>
      <w:r w:rsidRPr="00842067">
        <w:t>camps</w:t>
      </w:r>
      <w:r w:rsidR="00AE4004">
        <w:t xml:space="preserve"> </w:t>
      </w:r>
      <w:r w:rsidRPr="00842067">
        <w:t>offering</w:t>
      </w:r>
      <w:r w:rsidR="00AE4004">
        <w:t xml:space="preserve"> </w:t>
      </w:r>
      <w:r w:rsidRPr="00842067">
        <w:t>sustenance,</w:t>
      </w:r>
      <w:r w:rsidR="00AE4004">
        <w:t xml:space="preserve"> </w:t>
      </w:r>
      <w:r w:rsidRPr="00842067">
        <w:t>essential</w:t>
      </w:r>
      <w:r w:rsidR="00AE4004">
        <w:t xml:space="preserve"> </w:t>
      </w:r>
      <w:r w:rsidRPr="00842067">
        <w:t>services,</w:t>
      </w:r>
      <w:r w:rsidR="00AE4004">
        <w:t xml:space="preserve"> </w:t>
      </w:r>
      <w:r w:rsidRPr="00842067">
        <w:t>employment</w:t>
      </w:r>
      <w:r w:rsidR="00AE4004">
        <w:t xml:space="preserve"> </w:t>
      </w:r>
      <w:r w:rsidRPr="00842067">
        <w:t>and</w:t>
      </w:r>
      <w:r w:rsidR="00AE4004">
        <w:t xml:space="preserve"> </w:t>
      </w:r>
      <w:r w:rsidRPr="00842067">
        <w:t>self-sufficiency;</w:t>
      </w:r>
    </w:p>
    <w:p w:rsidR="00842067" w:rsidRPr="00842067" w:rsidRDefault="00842067" w:rsidP="00842067">
      <w:pPr>
        <w:pStyle w:val="SingleTxtG"/>
      </w:pPr>
      <w:r w:rsidRPr="00842067">
        <w:tab/>
        <w:t>4.</w:t>
      </w:r>
      <w:r w:rsidRPr="00842067">
        <w:tab/>
        <w:t>Focusing</w:t>
      </w:r>
      <w:r w:rsidR="00AE4004">
        <w:t xml:space="preserve"> </w:t>
      </w:r>
      <w:r w:rsidRPr="00842067">
        <w:t>on</w:t>
      </w:r>
      <w:r w:rsidR="00AE4004">
        <w:t xml:space="preserve"> </w:t>
      </w:r>
      <w:r w:rsidRPr="00842067">
        <w:t>the</w:t>
      </w:r>
      <w:r w:rsidR="00AE4004">
        <w:t xml:space="preserve"> </w:t>
      </w:r>
      <w:r w:rsidRPr="00842067">
        <w:t>transition</w:t>
      </w:r>
      <w:r w:rsidR="00AE4004">
        <w:t xml:space="preserve"> </w:t>
      </w:r>
      <w:r w:rsidRPr="00842067">
        <w:t>of</w:t>
      </w:r>
      <w:r w:rsidR="00AE4004">
        <w:t xml:space="preserve"> </w:t>
      </w:r>
      <w:r w:rsidRPr="00842067">
        <w:t>refugees</w:t>
      </w:r>
      <w:r w:rsidR="00AE4004">
        <w:t xml:space="preserve"> </w:t>
      </w:r>
      <w:r w:rsidRPr="00842067">
        <w:t>from</w:t>
      </w:r>
      <w:r w:rsidR="00AE4004">
        <w:t xml:space="preserve"> </w:t>
      </w:r>
      <w:r w:rsidRPr="00842067">
        <w:t>the</w:t>
      </w:r>
      <w:r w:rsidR="00AE4004">
        <w:t xml:space="preserve"> </w:t>
      </w:r>
      <w:r w:rsidRPr="00842067">
        <w:t>stage</w:t>
      </w:r>
      <w:r w:rsidR="00AE4004">
        <w:t xml:space="preserve"> </w:t>
      </w:r>
      <w:r w:rsidRPr="00842067">
        <w:t>of</w:t>
      </w:r>
      <w:r w:rsidR="00AE4004">
        <w:t xml:space="preserve"> </w:t>
      </w:r>
      <w:r w:rsidRPr="00842067">
        <w:t>receiving</w:t>
      </w:r>
      <w:r w:rsidR="00AE4004">
        <w:t xml:space="preserve"> </w:t>
      </w:r>
      <w:r w:rsidRPr="00842067">
        <w:t>aid</w:t>
      </w:r>
      <w:r w:rsidR="00AE4004">
        <w:t xml:space="preserve"> </w:t>
      </w:r>
      <w:r w:rsidRPr="00842067">
        <w:t>to</w:t>
      </w:r>
      <w:r w:rsidR="00AE4004">
        <w:t xml:space="preserve"> </w:t>
      </w:r>
      <w:r w:rsidRPr="00842067">
        <w:t>that</w:t>
      </w:r>
      <w:r w:rsidR="00AE4004">
        <w:t xml:space="preserve"> </w:t>
      </w:r>
      <w:r w:rsidRPr="00842067">
        <w:t>of</w:t>
      </w:r>
      <w:r w:rsidR="00AE4004">
        <w:t xml:space="preserve"> </w:t>
      </w:r>
      <w:r w:rsidRPr="00842067">
        <w:t>development</w:t>
      </w:r>
      <w:r w:rsidR="00AE4004">
        <w:t xml:space="preserve"> </w:t>
      </w:r>
      <w:r w:rsidRPr="00842067">
        <w:t>by</w:t>
      </w:r>
      <w:r w:rsidR="00AE4004">
        <w:t xml:space="preserve"> </w:t>
      </w:r>
      <w:r w:rsidRPr="00842067">
        <w:t>adopting</w:t>
      </w:r>
      <w:r w:rsidR="00AE4004">
        <w:t xml:space="preserve"> </w:t>
      </w:r>
      <w:r w:rsidRPr="00842067">
        <w:t>a</w:t>
      </w:r>
      <w:r w:rsidR="00AE4004">
        <w:t xml:space="preserve"> </w:t>
      </w:r>
      <w:r w:rsidRPr="00842067">
        <w:t>policy</w:t>
      </w:r>
      <w:r w:rsidR="00AE4004">
        <w:t xml:space="preserve"> </w:t>
      </w:r>
      <w:r w:rsidRPr="00842067">
        <w:t>of</w:t>
      </w:r>
      <w:r w:rsidR="00AE4004">
        <w:t xml:space="preserve"> </w:t>
      </w:r>
      <w:r w:rsidRPr="00842067">
        <w:t>self-sufficiency,</w:t>
      </w:r>
      <w:r w:rsidR="00AE4004">
        <w:t xml:space="preserve"> </w:t>
      </w:r>
      <w:r w:rsidRPr="00842067">
        <w:t>in</w:t>
      </w:r>
      <w:r w:rsidR="00AE4004">
        <w:t xml:space="preserve"> </w:t>
      </w:r>
      <w:r w:rsidRPr="00842067">
        <w:t>which</w:t>
      </w:r>
      <w:r w:rsidR="00AE4004">
        <w:t xml:space="preserve"> </w:t>
      </w:r>
      <w:r w:rsidRPr="00842067">
        <w:t>context</w:t>
      </w:r>
      <w:r w:rsidR="00AE4004">
        <w:t xml:space="preserve"> </w:t>
      </w:r>
      <w:r w:rsidRPr="00842067">
        <w:t>the</w:t>
      </w:r>
      <w:r w:rsidR="00AE4004">
        <w:t xml:space="preserve"> </w:t>
      </w:r>
      <w:r w:rsidRPr="00842067">
        <w:t>Sudan,</w:t>
      </w:r>
      <w:r w:rsidR="00AE4004">
        <w:t xml:space="preserve"> </w:t>
      </w:r>
      <w:r w:rsidRPr="00842067">
        <w:t>in</w:t>
      </w:r>
      <w:r w:rsidR="00AE4004">
        <w:t xml:space="preserve"> </w:t>
      </w:r>
      <w:r w:rsidRPr="00842067">
        <w:t>cooperation</w:t>
      </w:r>
      <w:r w:rsidR="00AE4004">
        <w:t xml:space="preserve"> </w:t>
      </w:r>
      <w:r w:rsidRPr="00842067">
        <w:t>with</w:t>
      </w:r>
      <w:r w:rsidR="00AE4004">
        <w:t xml:space="preserve"> </w:t>
      </w:r>
      <w:r w:rsidRPr="00842067">
        <w:t>UNHCR</w:t>
      </w:r>
      <w:r w:rsidR="00AE4004">
        <w:t xml:space="preserve"> </w:t>
      </w:r>
      <w:r w:rsidRPr="00842067">
        <w:t>and</w:t>
      </w:r>
      <w:r w:rsidR="00AE4004">
        <w:t xml:space="preserve"> </w:t>
      </w:r>
      <w:r w:rsidRPr="00842067">
        <w:t>various</w:t>
      </w:r>
      <w:r w:rsidR="00AE4004">
        <w:t xml:space="preserve"> </w:t>
      </w:r>
      <w:r w:rsidRPr="00842067">
        <w:t>States</w:t>
      </w:r>
      <w:r w:rsidR="00AE4004">
        <w:t xml:space="preserve"> </w:t>
      </w:r>
      <w:r w:rsidRPr="00842067">
        <w:t>and</w:t>
      </w:r>
      <w:r w:rsidR="00AE4004">
        <w:t xml:space="preserve"> </w:t>
      </w:r>
      <w:r w:rsidRPr="00842067">
        <w:t>organizations,</w:t>
      </w:r>
      <w:r w:rsidR="00AE4004">
        <w:t xml:space="preserve"> </w:t>
      </w:r>
      <w:r w:rsidRPr="00842067">
        <w:t>set</w:t>
      </w:r>
      <w:r w:rsidR="00AE4004">
        <w:t xml:space="preserve"> </w:t>
      </w:r>
      <w:r w:rsidRPr="00842067">
        <w:t>up</w:t>
      </w:r>
      <w:r w:rsidR="00AE4004">
        <w:t xml:space="preserve"> </w:t>
      </w:r>
      <w:r w:rsidRPr="00842067">
        <w:t>several</w:t>
      </w:r>
      <w:r w:rsidR="00AE4004">
        <w:t xml:space="preserve"> </w:t>
      </w:r>
      <w:r w:rsidRPr="00842067">
        <w:t>self-sufficiency</w:t>
      </w:r>
      <w:r w:rsidR="00AE4004">
        <w:t xml:space="preserve"> </w:t>
      </w:r>
      <w:r w:rsidRPr="00842067">
        <w:t>projects,</w:t>
      </w:r>
      <w:r w:rsidR="00AE4004">
        <w:t xml:space="preserve"> </w:t>
      </w:r>
      <w:r w:rsidRPr="00842067">
        <w:t>including</w:t>
      </w:r>
      <w:r w:rsidR="00AE4004">
        <w:t xml:space="preserve"> </w:t>
      </w:r>
      <w:r w:rsidRPr="00842067">
        <w:t>projects</w:t>
      </w:r>
      <w:r w:rsidR="00AE4004">
        <w:t xml:space="preserve"> </w:t>
      </w:r>
      <w:r w:rsidRPr="00842067">
        <w:t>in</w:t>
      </w:r>
      <w:r w:rsidR="00AE4004">
        <w:t xml:space="preserve"> </w:t>
      </w:r>
      <w:r w:rsidRPr="00842067">
        <w:t>cooperation</w:t>
      </w:r>
      <w:r w:rsidR="00AE4004">
        <w:t xml:space="preserve"> </w:t>
      </w:r>
      <w:r w:rsidRPr="00842067">
        <w:t>with</w:t>
      </w:r>
      <w:r w:rsidR="00AE4004">
        <w:t xml:space="preserve"> </w:t>
      </w:r>
      <w:r w:rsidRPr="00842067">
        <w:t>the</w:t>
      </w:r>
      <w:r w:rsidR="00AE4004">
        <w:t xml:space="preserve"> </w:t>
      </w:r>
      <w:r w:rsidRPr="00842067">
        <w:t>International</w:t>
      </w:r>
      <w:r w:rsidR="00AE4004">
        <w:t xml:space="preserve"> </w:t>
      </w:r>
      <w:r w:rsidRPr="00842067">
        <w:t>Labour</w:t>
      </w:r>
      <w:r w:rsidR="00AE4004">
        <w:t xml:space="preserve"> </w:t>
      </w:r>
      <w:r w:rsidRPr="00842067">
        <w:t>Organization</w:t>
      </w:r>
      <w:r w:rsidR="00AE4004">
        <w:t xml:space="preserve"> </w:t>
      </w:r>
      <w:r w:rsidRPr="00842067">
        <w:t>(ILO),</w:t>
      </w:r>
      <w:r w:rsidR="00AE4004">
        <w:t xml:space="preserve"> </w:t>
      </w:r>
      <w:r w:rsidRPr="00842067">
        <w:t>a</w:t>
      </w:r>
      <w:r w:rsidR="00AE4004">
        <w:t xml:space="preserve"> </w:t>
      </w:r>
      <w:r w:rsidRPr="00842067">
        <w:t>rotating</w:t>
      </w:r>
      <w:r w:rsidR="00AE4004">
        <w:t xml:space="preserve"> </w:t>
      </w:r>
      <w:r w:rsidRPr="00842067">
        <w:t>credit</w:t>
      </w:r>
      <w:r w:rsidR="00AE4004">
        <w:t xml:space="preserve"> </w:t>
      </w:r>
      <w:r w:rsidRPr="00842067">
        <w:t>scheme</w:t>
      </w:r>
      <w:r w:rsidR="00AE4004">
        <w:t xml:space="preserve"> </w:t>
      </w:r>
      <w:r w:rsidRPr="00842067">
        <w:t>and</w:t>
      </w:r>
      <w:r w:rsidR="00AE4004">
        <w:t xml:space="preserve"> </w:t>
      </w:r>
      <w:r w:rsidRPr="00842067">
        <w:t>projects</w:t>
      </w:r>
      <w:r w:rsidR="00AE4004">
        <w:t xml:space="preserve"> </w:t>
      </w:r>
      <w:r w:rsidRPr="00842067">
        <w:t>in</w:t>
      </w:r>
      <w:r w:rsidR="00AE4004">
        <w:t xml:space="preserve"> </w:t>
      </w:r>
      <w:r w:rsidRPr="00842067">
        <w:t>refugee-affected</w:t>
      </w:r>
      <w:r w:rsidR="00AE4004">
        <w:t xml:space="preserve"> </w:t>
      </w:r>
      <w:r w:rsidRPr="00842067">
        <w:t>areas,</w:t>
      </w:r>
      <w:r w:rsidR="00AE4004">
        <w:t xml:space="preserve"> </w:t>
      </w:r>
      <w:r w:rsidRPr="00842067">
        <w:t>although</w:t>
      </w:r>
      <w:r w:rsidR="00AE4004">
        <w:t xml:space="preserve"> </w:t>
      </w:r>
      <w:r w:rsidRPr="00842067">
        <w:t>these</w:t>
      </w:r>
      <w:r w:rsidR="00AE4004">
        <w:t xml:space="preserve"> </w:t>
      </w:r>
      <w:r w:rsidRPr="00842067">
        <w:t>projects</w:t>
      </w:r>
      <w:r w:rsidR="00AE4004">
        <w:t xml:space="preserve"> </w:t>
      </w:r>
      <w:r w:rsidRPr="00842067">
        <w:t>foundered</w:t>
      </w:r>
      <w:r w:rsidR="00AE4004">
        <w:t xml:space="preserve"> </w:t>
      </w:r>
      <w:r w:rsidRPr="00842067">
        <w:t>for</w:t>
      </w:r>
      <w:r w:rsidR="00AE4004">
        <w:t xml:space="preserve"> </w:t>
      </w:r>
      <w:r w:rsidRPr="00842067">
        <w:t>reasons</w:t>
      </w:r>
      <w:r w:rsidR="00AE4004">
        <w:t xml:space="preserve"> </w:t>
      </w:r>
      <w:r w:rsidRPr="00842067">
        <w:t>of</w:t>
      </w:r>
      <w:r w:rsidR="00AE4004">
        <w:t xml:space="preserve"> </w:t>
      </w:r>
      <w:r w:rsidRPr="00842067">
        <w:t>external</w:t>
      </w:r>
      <w:r w:rsidR="00AE4004">
        <w:t xml:space="preserve"> </w:t>
      </w:r>
      <w:r w:rsidRPr="00842067">
        <w:t>politics;</w:t>
      </w:r>
    </w:p>
    <w:p w:rsidR="00842067" w:rsidRPr="00842067" w:rsidRDefault="00842067" w:rsidP="00842067">
      <w:pPr>
        <w:pStyle w:val="SingleTxtG"/>
      </w:pPr>
      <w:r w:rsidRPr="00842067">
        <w:tab/>
        <w:t>5.</w:t>
      </w:r>
      <w:r w:rsidRPr="00842067">
        <w:tab/>
        <w:t>Exploring</w:t>
      </w:r>
      <w:r w:rsidR="00AE4004">
        <w:t xml:space="preserve"> </w:t>
      </w:r>
      <w:r w:rsidRPr="00842067">
        <w:t>with</w:t>
      </w:r>
      <w:r w:rsidR="00AE4004">
        <w:t xml:space="preserve"> </w:t>
      </w:r>
      <w:r w:rsidRPr="00842067">
        <w:t>UNHCR</w:t>
      </w:r>
      <w:r w:rsidR="00AE4004">
        <w:t xml:space="preserve"> </w:t>
      </w:r>
      <w:r w:rsidRPr="00842067">
        <w:t>durable</w:t>
      </w:r>
      <w:r w:rsidR="00AE4004">
        <w:t xml:space="preserve"> </w:t>
      </w:r>
      <w:r w:rsidRPr="00842067">
        <w:t>solutions</w:t>
      </w:r>
      <w:r w:rsidR="00AE4004">
        <w:t xml:space="preserve"> </w:t>
      </w:r>
      <w:r w:rsidRPr="00842067">
        <w:t>to</w:t>
      </w:r>
      <w:r w:rsidR="00AE4004">
        <w:t xml:space="preserve"> </w:t>
      </w:r>
      <w:r w:rsidRPr="00842067">
        <w:t>the</w:t>
      </w:r>
      <w:r w:rsidR="00AE4004">
        <w:t xml:space="preserve"> </w:t>
      </w:r>
      <w:r w:rsidRPr="00842067">
        <w:t>asylum</w:t>
      </w:r>
      <w:r w:rsidR="00AE4004">
        <w:t xml:space="preserve"> </w:t>
      </w:r>
      <w:r w:rsidRPr="00842067">
        <w:t>and</w:t>
      </w:r>
      <w:r w:rsidR="00AE4004">
        <w:t xml:space="preserve"> </w:t>
      </w:r>
      <w:r w:rsidRPr="00842067">
        <w:t>refugee,</w:t>
      </w:r>
      <w:r w:rsidR="00AE4004">
        <w:t xml:space="preserve"> </w:t>
      </w:r>
      <w:r w:rsidRPr="00842067">
        <w:t>including</w:t>
      </w:r>
      <w:r w:rsidR="00AE4004">
        <w:t xml:space="preserve"> </w:t>
      </w:r>
      <w:r w:rsidRPr="00842067">
        <w:t>voluntary</w:t>
      </w:r>
      <w:r w:rsidR="00AE4004">
        <w:t xml:space="preserve"> </w:t>
      </w:r>
      <w:r w:rsidRPr="00842067">
        <w:t>repatriation,</w:t>
      </w:r>
      <w:r w:rsidR="00AE4004">
        <w:t xml:space="preserve"> </w:t>
      </w:r>
      <w:r w:rsidRPr="00842067">
        <w:t>resettlement</w:t>
      </w:r>
      <w:r w:rsidR="00AE4004">
        <w:t xml:space="preserve"> </w:t>
      </w:r>
      <w:r w:rsidRPr="00842067">
        <w:t>in</w:t>
      </w:r>
      <w:r w:rsidR="00AE4004">
        <w:t xml:space="preserve"> </w:t>
      </w:r>
      <w:r w:rsidRPr="00842067">
        <w:t>a</w:t>
      </w:r>
      <w:r w:rsidR="00AE4004">
        <w:t xml:space="preserve"> </w:t>
      </w:r>
      <w:r w:rsidRPr="00842067">
        <w:t>third</w:t>
      </w:r>
      <w:r w:rsidR="00AE4004">
        <w:t xml:space="preserve"> </w:t>
      </w:r>
      <w:r w:rsidRPr="00842067">
        <w:t>country</w:t>
      </w:r>
      <w:r w:rsidR="00AE4004">
        <w:t xml:space="preserve"> </w:t>
      </w:r>
      <w:r w:rsidRPr="00842067">
        <w:t>and</w:t>
      </w:r>
      <w:r w:rsidR="00AE4004">
        <w:t xml:space="preserve"> </w:t>
      </w:r>
      <w:r w:rsidRPr="00842067">
        <w:t>local</w:t>
      </w:r>
      <w:r w:rsidR="00AE4004">
        <w:t xml:space="preserve"> </w:t>
      </w:r>
      <w:r w:rsidRPr="00842067">
        <w:t>integration;</w:t>
      </w:r>
    </w:p>
    <w:p w:rsidR="00842067" w:rsidRPr="00842067" w:rsidRDefault="00842067" w:rsidP="00842067">
      <w:pPr>
        <w:pStyle w:val="SingleTxtG"/>
      </w:pPr>
      <w:r w:rsidRPr="00842067">
        <w:tab/>
        <w:t>6.</w:t>
      </w:r>
      <w:r w:rsidRPr="00842067">
        <w:tab/>
        <w:t>Supervising</w:t>
      </w:r>
      <w:r w:rsidR="00AE4004">
        <w:t xml:space="preserve"> </w:t>
      </w:r>
      <w:r w:rsidRPr="00842067">
        <w:t>the</w:t>
      </w:r>
      <w:r w:rsidR="00AE4004">
        <w:t xml:space="preserve"> </w:t>
      </w:r>
      <w:r w:rsidRPr="00842067">
        <w:t>return</w:t>
      </w:r>
      <w:r w:rsidR="00AE4004">
        <w:t xml:space="preserve"> </w:t>
      </w:r>
      <w:r w:rsidRPr="00842067">
        <w:t>of</w:t>
      </w:r>
      <w:r w:rsidR="00AE4004">
        <w:t xml:space="preserve"> </w:t>
      </w:r>
      <w:r w:rsidRPr="00842067">
        <w:t>Sudanese</w:t>
      </w:r>
      <w:r w:rsidR="00AE4004">
        <w:t xml:space="preserve"> </w:t>
      </w:r>
      <w:r w:rsidRPr="00842067">
        <w:t>refugees</w:t>
      </w:r>
      <w:r w:rsidR="00AE4004">
        <w:t xml:space="preserve"> </w:t>
      </w:r>
      <w:r w:rsidRPr="00842067">
        <w:t>from</w:t>
      </w:r>
      <w:r w:rsidR="00AE4004">
        <w:t xml:space="preserve"> </w:t>
      </w:r>
      <w:r w:rsidRPr="00842067">
        <w:t>neighbouring</w:t>
      </w:r>
      <w:r w:rsidR="00AE4004">
        <w:t xml:space="preserve"> </w:t>
      </w:r>
      <w:r w:rsidRPr="00842067">
        <w:t>countries.</w:t>
      </w:r>
    </w:p>
    <w:p w:rsidR="00842067" w:rsidRPr="00842067" w:rsidRDefault="00CE068B" w:rsidP="00CE068B">
      <w:pPr>
        <w:pStyle w:val="H23G"/>
      </w:pPr>
      <w:r>
        <w:tab/>
      </w:r>
      <w:r>
        <w:tab/>
      </w:r>
      <w:r w:rsidR="00842067" w:rsidRPr="00842067">
        <w:t>Current</w:t>
      </w:r>
      <w:r w:rsidR="00AE4004">
        <w:t xml:space="preserve"> </w:t>
      </w:r>
      <w:r w:rsidR="00842067" w:rsidRPr="00842067">
        <w:t>situation</w:t>
      </w:r>
      <w:r w:rsidR="00AE4004">
        <w:t xml:space="preserve"> </w:t>
      </w:r>
      <w:r w:rsidR="00842067" w:rsidRPr="00842067">
        <w:t>of</w:t>
      </w:r>
      <w:r w:rsidR="00AE4004">
        <w:t xml:space="preserve"> </w:t>
      </w:r>
      <w:r w:rsidR="00842067" w:rsidRPr="00842067">
        <w:t>refugees</w:t>
      </w:r>
      <w:r w:rsidR="00AE4004">
        <w:t xml:space="preserve"> </w:t>
      </w:r>
      <w:r w:rsidR="00842067" w:rsidRPr="00842067">
        <w:t>in</w:t>
      </w:r>
      <w:r w:rsidR="00AE4004">
        <w:t xml:space="preserve"> </w:t>
      </w:r>
      <w:r w:rsidR="00842067" w:rsidRPr="00842067">
        <w:t>the</w:t>
      </w:r>
      <w:r w:rsidR="00AE4004">
        <w:t xml:space="preserve"> </w:t>
      </w:r>
      <w:smartTag w:uri="urn:schemas-microsoft-com:office:smarttags" w:element="country-region">
        <w:smartTag w:uri="urn:schemas-microsoft-com:office:smarttags" w:element="place">
          <w:r w:rsidR="00842067" w:rsidRPr="00842067">
            <w:t>Sudan</w:t>
          </w:r>
        </w:smartTag>
      </w:smartTag>
    </w:p>
    <w:p w:rsidR="00842067" w:rsidRPr="00842067" w:rsidRDefault="00CE068B" w:rsidP="00CE068B">
      <w:pPr>
        <w:pStyle w:val="H4G"/>
      </w:pPr>
      <w:r>
        <w:tab/>
      </w:r>
      <w:r>
        <w:tab/>
      </w:r>
      <w:r w:rsidR="00842067" w:rsidRPr="00842067">
        <w:t>Refugees</w:t>
      </w:r>
      <w:r w:rsidR="00AE4004">
        <w:t xml:space="preserve"> </w:t>
      </w:r>
      <w:r w:rsidR="00842067" w:rsidRPr="00842067">
        <w:t>in</w:t>
      </w:r>
      <w:r w:rsidR="00AE4004">
        <w:t xml:space="preserve"> </w:t>
      </w:r>
      <w:r w:rsidR="00842067" w:rsidRPr="00842067">
        <w:t>camps</w:t>
      </w:r>
      <w:r w:rsidR="00AE4004">
        <w:t xml:space="preserve"> </w:t>
      </w:r>
      <w:r w:rsidR="00842067" w:rsidRPr="00842067">
        <w:t>and</w:t>
      </w:r>
      <w:r w:rsidR="00AE4004">
        <w:t xml:space="preserve"> </w:t>
      </w:r>
      <w:r w:rsidR="00842067" w:rsidRPr="00842067">
        <w:t>towns</w:t>
      </w:r>
    </w:p>
    <w:p w:rsidR="00842067" w:rsidRPr="00842067" w:rsidRDefault="00842067" w:rsidP="00842067">
      <w:pPr>
        <w:pStyle w:val="SingleTxtG"/>
      </w:pPr>
      <w:r w:rsidRPr="00842067">
        <w:t>64.</w:t>
      </w:r>
      <w:r w:rsidRPr="00842067">
        <w:tab/>
        <w:t>There</w:t>
      </w:r>
      <w:r w:rsidR="00AE4004">
        <w:t xml:space="preserve"> </w:t>
      </w:r>
      <w:r w:rsidRPr="00842067">
        <w:t>are</w:t>
      </w:r>
      <w:r w:rsidR="00AE4004">
        <w:t xml:space="preserve"> </w:t>
      </w:r>
      <w:r w:rsidRPr="00842067">
        <w:t>15</w:t>
      </w:r>
      <w:r w:rsidR="00AE4004">
        <w:t xml:space="preserve"> </w:t>
      </w:r>
      <w:r w:rsidRPr="00842067">
        <w:t>refugee</w:t>
      </w:r>
      <w:r w:rsidR="00AE4004">
        <w:t xml:space="preserve"> </w:t>
      </w:r>
      <w:r w:rsidRPr="00842067">
        <w:t>camps</w:t>
      </w:r>
      <w:r w:rsidR="00AE4004">
        <w:t xml:space="preserve"> </w:t>
      </w:r>
      <w:r w:rsidRPr="00842067">
        <w:t>in</w:t>
      </w:r>
      <w:r w:rsidR="00AE4004">
        <w:t xml:space="preserve"> </w:t>
      </w:r>
      <w:r w:rsidRPr="00842067">
        <w:t>the</w:t>
      </w:r>
      <w:r w:rsidR="00AE4004">
        <w:t xml:space="preserve"> </w:t>
      </w:r>
      <w:smartTag w:uri="urn:schemas-microsoft-com:office:smarttags" w:element="country-region">
        <w:r w:rsidRPr="00842067">
          <w:t>Sudan</w:t>
        </w:r>
      </w:smartTag>
      <w:r w:rsidRPr="00842067">
        <w:t>:</w:t>
      </w:r>
      <w:r w:rsidR="00AE4004">
        <w:t xml:space="preserve"> </w:t>
      </w:r>
      <w:r w:rsidRPr="00842067">
        <w:t>8</w:t>
      </w:r>
      <w:r w:rsidR="00AE4004">
        <w:t xml:space="preserve"> </w:t>
      </w:r>
      <w:r w:rsidRPr="00842067">
        <w:t>in</w:t>
      </w:r>
      <w:r w:rsidR="00AE4004">
        <w:t xml:space="preserve"> </w:t>
      </w:r>
      <w:r w:rsidRPr="00842067">
        <w:t>Gedaref</w:t>
      </w:r>
      <w:r w:rsidR="00AE4004">
        <w:t xml:space="preserve"> </w:t>
      </w:r>
      <w:r w:rsidRPr="00842067">
        <w:t>and</w:t>
      </w:r>
      <w:r w:rsidR="00AE4004">
        <w:t xml:space="preserve"> </w:t>
      </w:r>
      <w:r w:rsidRPr="00842067">
        <w:t>Kassala</w:t>
      </w:r>
      <w:r w:rsidR="00AE4004">
        <w:t xml:space="preserve"> </w:t>
      </w:r>
      <w:r w:rsidRPr="00842067">
        <w:t>states;</w:t>
      </w:r>
      <w:r w:rsidR="00AE4004">
        <w:t xml:space="preserve"> </w:t>
      </w:r>
      <w:r w:rsidRPr="00842067">
        <w:t>4</w:t>
      </w:r>
      <w:r w:rsidR="00AE4004">
        <w:t xml:space="preserve"> </w:t>
      </w:r>
      <w:r w:rsidRPr="00842067">
        <w:t>in</w:t>
      </w:r>
      <w:r w:rsidR="00AE4004">
        <w:t xml:space="preserve"> </w:t>
      </w:r>
      <w:r w:rsidRPr="00842067">
        <w:t>the</w:t>
      </w:r>
      <w:r w:rsidR="00AE4004">
        <w:t xml:space="preserve"> </w:t>
      </w:r>
      <w:r w:rsidRPr="00842067">
        <w:t>Gezira</w:t>
      </w:r>
      <w:r w:rsidR="00AE4004">
        <w:t xml:space="preserve"> </w:t>
      </w:r>
      <w:r w:rsidRPr="00842067">
        <w:t>and</w:t>
      </w:r>
      <w:r w:rsidR="00AE4004">
        <w:t xml:space="preserve"> </w:t>
      </w:r>
      <w:r w:rsidRPr="00842067">
        <w:t>Sennar</w:t>
      </w:r>
      <w:r w:rsidR="00AE4004">
        <w:t xml:space="preserve"> </w:t>
      </w:r>
      <w:r w:rsidRPr="00842067">
        <w:t>states;</w:t>
      </w:r>
      <w:r w:rsidR="00AE4004">
        <w:t xml:space="preserve"> </w:t>
      </w:r>
      <w:r w:rsidRPr="00842067">
        <w:t>and</w:t>
      </w:r>
      <w:r w:rsidR="00AE4004">
        <w:t xml:space="preserve"> </w:t>
      </w:r>
      <w:r w:rsidRPr="00842067">
        <w:t>3</w:t>
      </w:r>
      <w:r w:rsidR="00AE4004">
        <w:t xml:space="preserve"> </w:t>
      </w:r>
      <w:r w:rsidRPr="00842067">
        <w:t>in</w:t>
      </w:r>
      <w:r w:rsidR="00AE4004">
        <w:t xml:space="preserve"> </w:t>
      </w:r>
      <w:smartTag w:uri="urn:schemas-microsoft-com:office:smarttags" w:element="place">
        <w:r w:rsidRPr="00842067">
          <w:t>West</w:t>
        </w:r>
        <w:r w:rsidR="00AE4004">
          <w:t xml:space="preserve"> </w:t>
        </w:r>
        <w:r w:rsidRPr="00842067">
          <w:t>Darfur</w:t>
        </w:r>
      </w:smartTag>
      <w:r w:rsidR="00AE4004">
        <w:t xml:space="preserve"> </w:t>
      </w:r>
      <w:r w:rsidRPr="00842067">
        <w:t>state.</w:t>
      </w:r>
    </w:p>
    <w:p w:rsidR="00842067" w:rsidRPr="00842067" w:rsidRDefault="00842067" w:rsidP="00842067">
      <w:pPr>
        <w:pStyle w:val="SingleTxtG"/>
      </w:pPr>
      <w:r w:rsidRPr="00842067">
        <w:t>65.</w:t>
      </w:r>
      <w:r w:rsidRPr="00842067">
        <w:tab/>
        <w:t>The</w:t>
      </w:r>
      <w:r w:rsidR="00AE4004">
        <w:t xml:space="preserve"> </w:t>
      </w:r>
      <w:r w:rsidRPr="00842067">
        <w:t>number</w:t>
      </w:r>
      <w:r w:rsidR="00AE4004">
        <w:t xml:space="preserve"> </w:t>
      </w:r>
      <w:r w:rsidRPr="00842067">
        <w:t>of</w:t>
      </w:r>
      <w:r w:rsidR="00AE4004">
        <w:t xml:space="preserve"> </w:t>
      </w:r>
      <w:r w:rsidRPr="00842067">
        <w:t>refugees</w:t>
      </w:r>
      <w:r w:rsidR="00AE4004">
        <w:t xml:space="preserve"> </w:t>
      </w:r>
      <w:r w:rsidRPr="00842067">
        <w:t>registered</w:t>
      </w:r>
      <w:r w:rsidR="00AE4004">
        <w:t xml:space="preserve"> </w:t>
      </w:r>
      <w:r w:rsidRPr="00842067">
        <w:t>in</w:t>
      </w:r>
      <w:r w:rsidR="00AE4004">
        <w:t xml:space="preserve"> </w:t>
      </w:r>
      <w:r w:rsidRPr="00842067">
        <w:t>camps</w:t>
      </w:r>
      <w:r w:rsidR="00AE4004">
        <w:t xml:space="preserve"> </w:t>
      </w:r>
      <w:r w:rsidRPr="00842067">
        <w:t>amounts</w:t>
      </w:r>
      <w:r w:rsidR="00AE4004">
        <w:t xml:space="preserve"> </w:t>
      </w:r>
      <w:r w:rsidRPr="00842067">
        <w:t>to</w:t>
      </w:r>
      <w:r w:rsidR="00AE4004">
        <w:t xml:space="preserve"> </w:t>
      </w:r>
      <w:r w:rsidRPr="00842067">
        <w:t>85,374,</w:t>
      </w:r>
      <w:r w:rsidR="00AE4004">
        <w:t xml:space="preserve"> </w:t>
      </w:r>
      <w:r w:rsidRPr="00842067">
        <w:t>broken</w:t>
      </w:r>
      <w:r w:rsidR="00AE4004">
        <w:t xml:space="preserve"> </w:t>
      </w:r>
      <w:r w:rsidRPr="00842067">
        <w:t>down</w:t>
      </w:r>
      <w:r w:rsidR="00AE4004">
        <w:t xml:space="preserve"> </w:t>
      </w:r>
      <w:r w:rsidRPr="00842067">
        <w:t>as</w:t>
      </w:r>
      <w:r w:rsidR="00AE4004">
        <w:t xml:space="preserve"> </w:t>
      </w:r>
      <w:r w:rsidRPr="00842067">
        <w:t>follows:</w:t>
      </w:r>
      <w:r w:rsidR="00AE4004">
        <w:t xml:space="preserve"> </w:t>
      </w:r>
      <w:r w:rsidRPr="00842067">
        <w:t>64,413</w:t>
      </w:r>
      <w:r w:rsidR="00AE4004">
        <w:t xml:space="preserve"> </w:t>
      </w:r>
      <w:r w:rsidRPr="00842067">
        <w:t>living</w:t>
      </w:r>
      <w:r w:rsidR="00AE4004">
        <w:t xml:space="preserve"> </w:t>
      </w:r>
      <w:r w:rsidRPr="00842067">
        <w:t>in</w:t>
      </w:r>
      <w:r w:rsidR="00AE4004">
        <w:t xml:space="preserve"> </w:t>
      </w:r>
      <w:r w:rsidRPr="00842067">
        <w:t>refugee</w:t>
      </w:r>
      <w:r w:rsidR="00AE4004">
        <w:t xml:space="preserve"> </w:t>
      </w:r>
      <w:r w:rsidRPr="00842067">
        <w:t>camps</w:t>
      </w:r>
      <w:r w:rsidR="00AE4004">
        <w:t xml:space="preserve"> </w:t>
      </w:r>
      <w:r w:rsidRPr="00842067">
        <w:t>in</w:t>
      </w:r>
      <w:r w:rsidR="00AE4004">
        <w:t xml:space="preserve"> </w:t>
      </w:r>
      <w:r w:rsidRPr="00842067">
        <w:t>eastern</w:t>
      </w:r>
      <w:r w:rsidR="00AE4004">
        <w:t xml:space="preserve"> </w:t>
      </w:r>
      <w:smartTag w:uri="urn:schemas-microsoft-com:office:smarttags" w:element="country-region">
        <w:r w:rsidRPr="00842067">
          <w:t>Sudan</w:t>
        </w:r>
      </w:smartTag>
      <w:r w:rsidR="00AE4004">
        <w:t xml:space="preserve"> </w:t>
      </w:r>
      <w:r w:rsidRPr="00842067">
        <w:t>(Gedaref</w:t>
      </w:r>
      <w:r w:rsidR="00AE4004">
        <w:t xml:space="preserve"> </w:t>
      </w:r>
      <w:r w:rsidRPr="00842067">
        <w:t>and</w:t>
      </w:r>
      <w:r w:rsidR="00AE4004">
        <w:t xml:space="preserve"> </w:t>
      </w:r>
      <w:r w:rsidRPr="00842067">
        <w:t>Kassala</w:t>
      </w:r>
      <w:r w:rsidR="00AE4004">
        <w:t xml:space="preserve"> </w:t>
      </w:r>
      <w:r w:rsidRPr="00842067">
        <w:t>states);</w:t>
      </w:r>
      <w:r w:rsidR="00AE4004">
        <w:t xml:space="preserve"> </w:t>
      </w:r>
      <w:r w:rsidRPr="00842067">
        <w:t>2,298</w:t>
      </w:r>
      <w:r w:rsidR="00AE4004">
        <w:t xml:space="preserve"> </w:t>
      </w:r>
      <w:r w:rsidRPr="00842067">
        <w:t>in</w:t>
      </w:r>
      <w:r w:rsidR="00AE4004">
        <w:t xml:space="preserve"> </w:t>
      </w:r>
      <w:r w:rsidRPr="00842067">
        <w:t>camps</w:t>
      </w:r>
      <w:r w:rsidR="00AE4004">
        <w:t xml:space="preserve"> </w:t>
      </w:r>
      <w:r w:rsidRPr="00842067">
        <w:t>in</w:t>
      </w:r>
      <w:r w:rsidR="00AE4004">
        <w:t xml:space="preserve"> </w:t>
      </w:r>
      <w:r w:rsidRPr="00842067">
        <w:t>the</w:t>
      </w:r>
      <w:r w:rsidR="00AE4004">
        <w:t xml:space="preserve"> </w:t>
      </w:r>
      <w:r w:rsidRPr="00842067">
        <w:t>central</w:t>
      </w:r>
      <w:r w:rsidR="00AE4004">
        <w:t xml:space="preserve"> </w:t>
      </w:r>
      <w:r w:rsidRPr="00842067">
        <w:t>states</w:t>
      </w:r>
      <w:r w:rsidR="00AE4004">
        <w:t xml:space="preserve"> </w:t>
      </w:r>
      <w:r w:rsidRPr="00842067">
        <w:t>(Sennar</w:t>
      </w:r>
      <w:r w:rsidR="00AE4004">
        <w:t xml:space="preserve"> </w:t>
      </w:r>
      <w:r w:rsidRPr="00842067">
        <w:t>and</w:t>
      </w:r>
      <w:r w:rsidR="00AE4004">
        <w:t xml:space="preserve"> </w:t>
      </w:r>
      <w:r w:rsidRPr="00842067">
        <w:t>Gezira</w:t>
      </w:r>
      <w:r w:rsidR="00AE4004">
        <w:t xml:space="preserve"> </w:t>
      </w:r>
      <w:r w:rsidRPr="00842067">
        <w:t>states);</w:t>
      </w:r>
      <w:r w:rsidR="00AE4004">
        <w:t xml:space="preserve"> </w:t>
      </w:r>
      <w:r w:rsidRPr="00842067">
        <w:t>and</w:t>
      </w:r>
      <w:r w:rsidR="00AE4004">
        <w:t xml:space="preserve"> </w:t>
      </w:r>
      <w:r w:rsidRPr="00842067">
        <w:t>18,636</w:t>
      </w:r>
      <w:r w:rsidR="00AE4004">
        <w:t xml:space="preserve"> </w:t>
      </w:r>
      <w:r w:rsidRPr="00842067">
        <w:t>living</w:t>
      </w:r>
      <w:r w:rsidR="00AE4004">
        <w:t xml:space="preserve"> </w:t>
      </w:r>
      <w:r w:rsidRPr="00842067">
        <w:t>in</w:t>
      </w:r>
      <w:r w:rsidR="00AE4004">
        <w:t xml:space="preserve"> </w:t>
      </w:r>
      <w:r w:rsidRPr="00842067">
        <w:t>refugee</w:t>
      </w:r>
      <w:r w:rsidR="00AE4004">
        <w:t xml:space="preserve"> </w:t>
      </w:r>
      <w:r w:rsidRPr="00842067">
        <w:t>camps</w:t>
      </w:r>
      <w:r w:rsidR="00AE4004">
        <w:t xml:space="preserve"> </w:t>
      </w:r>
      <w:r w:rsidRPr="00842067">
        <w:t>in</w:t>
      </w:r>
      <w:r w:rsidR="00AE4004">
        <w:t xml:space="preserve"> </w:t>
      </w:r>
      <w:smartTag w:uri="urn:schemas-microsoft-com:office:smarttags" w:element="place">
        <w:r w:rsidRPr="00842067">
          <w:t>West</w:t>
        </w:r>
        <w:r w:rsidR="00AE4004">
          <w:t xml:space="preserve"> </w:t>
        </w:r>
        <w:r w:rsidRPr="00842067">
          <w:t>Darfur</w:t>
        </w:r>
      </w:smartTag>
      <w:r w:rsidR="00AE4004">
        <w:t xml:space="preserve"> </w:t>
      </w:r>
      <w:r w:rsidRPr="00842067">
        <w:t>state.</w:t>
      </w:r>
    </w:p>
    <w:p w:rsidR="00842067" w:rsidRPr="00842067" w:rsidRDefault="00842067" w:rsidP="00842067">
      <w:pPr>
        <w:pStyle w:val="SingleTxtG"/>
      </w:pPr>
      <w:r w:rsidRPr="00842067">
        <w:t>66.</w:t>
      </w:r>
      <w:r w:rsidRPr="00842067">
        <w:tab/>
        <w:t>An</w:t>
      </w:r>
      <w:r w:rsidR="00AE4004">
        <w:t xml:space="preserve"> </w:t>
      </w:r>
      <w:r w:rsidRPr="00842067">
        <w:t>estimated</w:t>
      </w:r>
      <w:r w:rsidR="00AE4004">
        <w:t xml:space="preserve"> </w:t>
      </w:r>
      <w:r w:rsidRPr="00842067">
        <w:t>150,000</w:t>
      </w:r>
      <w:r w:rsidR="00AE4004">
        <w:t xml:space="preserve"> </w:t>
      </w:r>
      <w:r w:rsidRPr="00842067">
        <w:t>refugees</w:t>
      </w:r>
      <w:r w:rsidR="00AE4004">
        <w:t xml:space="preserve"> </w:t>
      </w:r>
      <w:r w:rsidRPr="00842067">
        <w:t>live</w:t>
      </w:r>
      <w:r w:rsidR="00AE4004">
        <w:t xml:space="preserve"> </w:t>
      </w:r>
      <w:r w:rsidRPr="00842067">
        <w:t>outside</w:t>
      </w:r>
      <w:r w:rsidR="00AE4004">
        <w:t xml:space="preserve"> </w:t>
      </w:r>
      <w:r w:rsidRPr="00842067">
        <w:t>the</w:t>
      </w:r>
      <w:r w:rsidR="00AE4004">
        <w:t xml:space="preserve"> </w:t>
      </w:r>
      <w:r w:rsidRPr="00842067">
        <w:t>camps</w:t>
      </w:r>
      <w:r w:rsidR="00AE4004">
        <w:t xml:space="preserve"> </w:t>
      </w:r>
      <w:r w:rsidRPr="00842067">
        <w:t>in</w:t>
      </w:r>
      <w:r w:rsidR="00AE4004">
        <w:t xml:space="preserve"> </w:t>
      </w:r>
      <w:r w:rsidRPr="00842067">
        <w:t>towns</w:t>
      </w:r>
      <w:r w:rsidR="00AE4004">
        <w:t xml:space="preserve"> </w:t>
      </w:r>
      <w:r w:rsidRPr="00842067">
        <w:t>and</w:t>
      </w:r>
      <w:r w:rsidR="00AE4004">
        <w:t xml:space="preserve"> </w:t>
      </w:r>
      <w:r w:rsidRPr="00842067">
        <w:t>urban</w:t>
      </w:r>
      <w:r w:rsidR="00AE4004">
        <w:t xml:space="preserve"> </w:t>
      </w:r>
      <w:r w:rsidRPr="00842067">
        <w:t>areas.</w:t>
      </w:r>
      <w:r w:rsidR="00AE4004">
        <w:t xml:space="preserve"> </w:t>
      </w:r>
      <w:r w:rsidRPr="00842067">
        <w:t>They</w:t>
      </w:r>
      <w:r w:rsidR="00AE4004">
        <w:t xml:space="preserve"> </w:t>
      </w:r>
      <w:r w:rsidRPr="00842067">
        <w:t>receive</w:t>
      </w:r>
      <w:r w:rsidR="00AE4004">
        <w:t xml:space="preserve"> </w:t>
      </w:r>
      <w:r w:rsidRPr="00842067">
        <w:t>no</w:t>
      </w:r>
      <w:r w:rsidR="00AE4004">
        <w:t xml:space="preserve"> </w:t>
      </w:r>
      <w:r w:rsidRPr="00842067">
        <w:t>assistance</w:t>
      </w:r>
      <w:r w:rsidR="00AE4004">
        <w:t xml:space="preserve"> </w:t>
      </w:r>
      <w:r w:rsidRPr="00842067">
        <w:t>from</w:t>
      </w:r>
      <w:r w:rsidR="00AE4004">
        <w:t xml:space="preserve"> </w:t>
      </w:r>
      <w:r w:rsidRPr="00842067">
        <w:t>the</w:t>
      </w:r>
      <w:r w:rsidR="00AE4004">
        <w:t xml:space="preserve"> </w:t>
      </w:r>
      <w:r w:rsidRPr="00842067">
        <w:t>international</w:t>
      </w:r>
      <w:r w:rsidR="00AE4004">
        <w:t xml:space="preserve"> </w:t>
      </w:r>
      <w:r w:rsidRPr="00842067">
        <w:t>community</w:t>
      </w:r>
      <w:r w:rsidR="00AE4004">
        <w:t xml:space="preserve"> </w:t>
      </w:r>
      <w:r w:rsidRPr="00842067">
        <w:t>and</w:t>
      </w:r>
      <w:r w:rsidR="00AE4004">
        <w:t xml:space="preserve"> </w:t>
      </w:r>
      <w:r w:rsidRPr="00842067">
        <w:t>rely</w:t>
      </w:r>
      <w:r w:rsidR="00AE4004">
        <w:t xml:space="preserve"> </w:t>
      </w:r>
      <w:r w:rsidRPr="00842067">
        <w:t>on</w:t>
      </w:r>
      <w:r w:rsidR="00AE4004">
        <w:t xml:space="preserve"> </w:t>
      </w:r>
      <w:r w:rsidRPr="00842067">
        <w:t>sharing</w:t>
      </w:r>
      <w:r w:rsidR="00AE4004">
        <w:t xml:space="preserve"> </w:t>
      </w:r>
      <w:r w:rsidRPr="00842067">
        <w:t>with</w:t>
      </w:r>
      <w:r w:rsidR="00AE4004">
        <w:t xml:space="preserve"> </w:t>
      </w:r>
      <w:r w:rsidRPr="00842067">
        <w:t>citizens</w:t>
      </w:r>
      <w:r w:rsidR="00AE4004">
        <w:t xml:space="preserve"> </w:t>
      </w:r>
      <w:r w:rsidRPr="00842067">
        <w:t>the</w:t>
      </w:r>
      <w:r w:rsidR="00AE4004">
        <w:t xml:space="preserve"> </w:t>
      </w:r>
      <w:r w:rsidRPr="00842067">
        <w:t>already</w:t>
      </w:r>
      <w:r w:rsidR="00AE4004">
        <w:t xml:space="preserve"> </w:t>
      </w:r>
      <w:r w:rsidRPr="00842067">
        <w:t>minimal</w:t>
      </w:r>
      <w:r w:rsidR="00AE4004">
        <w:t xml:space="preserve"> </w:t>
      </w:r>
      <w:r w:rsidRPr="00842067">
        <w:t>social</w:t>
      </w:r>
      <w:r w:rsidR="00AE4004">
        <w:t xml:space="preserve"> </w:t>
      </w:r>
      <w:r w:rsidRPr="00842067">
        <w:t>services</w:t>
      </w:r>
      <w:r w:rsidR="00AE4004">
        <w:t xml:space="preserve"> </w:t>
      </w:r>
      <w:r w:rsidRPr="00842067">
        <w:t>available</w:t>
      </w:r>
      <w:r w:rsidR="00AE4004">
        <w:t xml:space="preserve"> </w:t>
      </w:r>
      <w:r w:rsidRPr="00842067">
        <w:t>in</w:t>
      </w:r>
      <w:r w:rsidR="00AE4004">
        <w:t xml:space="preserve"> </w:t>
      </w:r>
      <w:r w:rsidRPr="00842067">
        <w:t>those</w:t>
      </w:r>
      <w:r w:rsidR="00AE4004">
        <w:t xml:space="preserve"> </w:t>
      </w:r>
      <w:r w:rsidRPr="00842067">
        <w:t>areas.</w:t>
      </w:r>
    </w:p>
    <w:p w:rsidR="00842067" w:rsidRPr="00842067" w:rsidRDefault="00CE068B" w:rsidP="00CE068B">
      <w:pPr>
        <w:pStyle w:val="H4G"/>
      </w:pPr>
      <w:r>
        <w:tab/>
      </w:r>
      <w:r>
        <w:tab/>
      </w:r>
      <w:r w:rsidR="00842067" w:rsidRPr="00842067">
        <w:t>Challenges</w:t>
      </w:r>
      <w:r w:rsidR="00AE4004">
        <w:t xml:space="preserve"> </w:t>
      </w:r>
      <w:r w:rsidR="00842067" w:rsidRPr="00842067">
        <w:t>facing</w:t>
      </w:r>
      <w:r w:rsidR="00AE4004">
        <w:t xml:space="preserve"> </w:t>
      </w:r>
      <w:r w:rsidR="00842067" w:rsidRPr="00842067">
        <w:t>the</w:t>
      </w:r>
      <w:r w:rsidR="00AE4004">
        <w:t xml:space="preserve"> </w:t>
      </w:r>
      <w:r w:rsidR="00842067" w:rsidRPr="00842067">
        <w:t>State</w:t>
      </w:r>
    </w:p>
    <w:p w:rsidR="00842067" w:rsidRPr="00842067" w:rsidRDefault="00842067" w:rsidP="00842067">
      <w:pPr>
        <w:pStyle w:val="SingleTxtG"/>
      </w:pPr>
      <w:r w:rsidRPr="00842067">
        <w:t>67.</w:t>
      </w:r>
      <w:r w:rsidRPr="00842067">
        <w:tab/>
        <w:t>As</w:t>
      </w:r>
      <w:r w:rsidR="00AE4004">
        <w:t xml:space="preserve"> </w:t>
      </w:r>
      <w:r w:rsidRPr="00842067">
        <w:t>a</w:t>
      </w:r>
      <w:r w:rsidR="00AE4004">
        <w:t xml:space="preserve"> </w:t>
      </w:r>
      <w:r w:rsidRPr="00842067">
        <w:t>result</w:t>
      </w:r>
      <w:r w:rsidR="00AE4004">
        <w:t xml:space="preserve"> </w:t>
      </w:r>
      <w:r w:rsidRPr="00842067">
        <w:t>of</w:t>
      </w:r>
      <w:r w:rsidR="00AE4004">
        <w:t xml:space="preserve"> </w:t>
      </w:r>
      <w:r w:rsidRPr="00842067">
        <w:t>UNHCR</w:t>
      </w:r>
      <w:r w:rsidR="00AE4004">
        <w:t xml:space="preserve"> </w:t>
      </w:r>
      <w:r w:rsidRPr="00842067">
        <w:t>action</w:t>
      </w:r>
      <w:r w:rsidR="00AE4004">
        <w:t xml:space="preserve"> </w:t>
      </w:r>
      <w:r w:rsidRPr="00842067">
        <w:t>to</w:t>
      </w:r>
      <w:r w:rsidR="00AE4004">
        <w:t xml:space="preserve"> </w:t>
      </w:r>
      <w:r w:rsidRPr="00842067">
        <w:t>implement</w:t>
      </w:r>
      <w:r w:rsidR="00AE4004">
        <w:t xml:space="preserve"> </w:t>
      </w:r>
      <w:r w:rsidRPr="00842067">
        <w:t>the</w:t>
      </w:r>
      <w:r w:rsidR="00AE4004">
        <w:t xml:space="preserve"> </w:t>
      </w:r>
      <w:r w:rsidRPr="00842067">
        <w:t>decision</w:t>
      </w:r>
      <w:r w:rsidR="00AE4004">
        <w:t xml:space="preserve"> </w:t>
      </w:r>
      <w:r w:rsidRPr="00842067">
        <w:t>to</w:t>
      </w:r>
      <w:r w:rsidR="00AE4004">
        <w:t xml:space="preserve"> </w:t>
      </w:r>
      <w:r w:rsidRPr="00842067">
        <w:t>suspend</w:t>
      </w:r>
      <w:r w:rsidR="00AE4004">
        <w:t xml:space="preserve"> </w:t>
      </w:r>
      <w:r w:rsidRPr="00842067">
        <w:t>international</w:t>
      </w:r>
      <w:r w:rsidR="00AE4004">
        <w:t xml:space="preserve"> </w:t>
      </w:r>
      <w:r w:rsidRPr="00842067">
        <w:t>assistance</w:t>
      </w:r>
      <w:r w:rsidR="00AE4004">
        <w:t xml:space="preserve"> </w:t>
      </w:r>
      <w:r w:rsidRPr="00842067">
        <w:t>to</w:t>
      </w:r>
      <w:r w:rsidR="00AE4004">
        <w:t xml:space="preserve"> </w:t>
      </w:r>
      <w:r w:rsidRPr="00842067">
        <w:t>Ethiopian</w:t>
      </w:r>
      <w:r w:rsidR="00AE4004">
        <w:t xml:space="preserve"> </w:t>
      </w:r>
      <w:r w:rsidRPr="00842067">
        <w:t>and</w:t>
      </w:r>
      <w:r w:rsidR="00AE4004">
        <w:t xml:space="preserve"> </w:t>
      </w:r>
      <w:r w:rsidRPr="00842067">
        <w:t>Eritrean</w:t>
      </w:r>
      <w:r w:rsidR="00AE4004">
        <w:t xml:space="preserve"> </w:t>
      </w:r>
      <w:r w:rsidRPr="00842067">
        <w:t>refugees,</w:t>
      </w:r>
      <w:r w:rsidR="00AE4004">
        <w:t xml:space="preserve"> </w:t>
      </w:r>
      <w:r w:rsidRPr="00842067">
        <w:t>some</w:t>
      </w:r>
      <w:r w:rsidR="00AE4004">
        <w:t xml:space="preserve"> </w:t>
      </w:r>
      <w:r w:rsidRPr="00842067">
        <w:t>refugee</w:t>
      </w:r>
      <w:r w:rsidR="00AE4004">
        <w:t xml:space="preserve"> </w:t>
      </w:r>
      <w:r w:rsidRPr="00842067">
        <w:t>camps</w:t>
      </w:r>
      <w:r w:rsidR="00AE4004">
        <w:t xml:space="preserve"> </w:t>
      </w:r>
      <w:r w:rsidRPr="00842067">
        <w:t>were</w:t>
      </w:r>
      <w:r w:rsidR="00AE4004">
        <w:t xml:space="preserve"> </w:t>
      </w:r>
      <w:r w:rsidRPr="00842067">
        <w:t>closed</w:t>
      </w:r>
      <w:r w:rsidR="00AE4004">
        <w:t xml:space="preserve"> </w:t>
      </w:r>
      <w:r w:rsidRPr="00842067">
        <w:t>and</w:t>
      </w:r>
      <w:r w:rsidR="00AE4004">
        <w:t xml:space="preserve"> </w:t>
      </w:r>
      <w:r w:rsidRPr="00842067">
        <w:t>merged</w:t>
      </w:r>
      <w:r w:rsidR="00AE4004">
        <w:t xml:space="preserve"> </w:t>
      </w:r>
      <w:r w:rsidRPr="00842067">
        <w:t>with</w:t>
      </w:r>
      <w:r w:rsidR="00AE4004">
        <w:t xml:space="preserve"> </w:t>
      </w:r>
      <w:r w:rsidRPr="00842067">
        <w:t>other</w:t>
      </w:r>
      <w:r w:rsidR="00AE4004">
        <w:t xml:space="preserve"> </w:t>
      </w:r>
      <w:r w:rsidRPr="00842067">
        <w:t>camps</w:t>
      </w:r>
      <w:r w:rsidR="00AE4004">
        <w:t xml:space="preserve"> </w:t>
      </w:r>
      <w:r w:rsidRPr="00842067">
        <w:t>without</w:t>
      </w:r>
      <w:r w:rsidR="00AE4004">
        <w:t xml:space="preserve"> </w:t>
      </w:r>
      <w:r w:rsidRPr="00842067">
        <w:t>sufficient</w:t>
      </w:r>
      <w:r w:rsidR="00AE4004">
        <w:t xml:space="preserve"> </w:t>
      </w:r>
      <w:r w:rsidRPr="00842067">
        <w:t>consideration</w:t>
      </w:r>
      <w:r w:rsidR="00AE4004">
        <w:t xml:space="preserve"> </w:t>
      </w:r>
      <w:r w:rsidRPr="00842067">
        <w:t>being</w:t>
      </w:r>
      <w:r w:rsidR="00AE4004">
        <w:t xml:space="preserve"> </w:t>
      </w:r>
      <w:r w:rsidRPr="00842067">
        <w:t>given</w:t>
      </w:r>
      <w:r w:rsidR="00AE4004">
        <w:t xml:space="preserve"> </w:t>
      </w:r>
      <w:r w:rsidRPr="00842067">
        <w:t>to</w:t>
      </w:r>
      <w:r w:rsidR="00AE4004">
        <w:t xml:space="preserve"> </w:t>
      </w:r>
      <w:r w:rsidRPr="00842067">
        <w:t>how</w:t>
      </w:r>
      <w:r w:rsidR="00AE4004">
        <w:t xml:space="preserve"> </w:t>
      </w:r>
      <w:r w:rsidRPr="00842067">
        <w:t>those</w:t>
      </w:r>
      <w:r w:rsidR="00AE4004">
        <w:t xml:space="preserve"> </w:t>
      </w:r>
      <w:r w:rsidRPr="00842067">
        <w:t>refugees</w:t>
      </w:r>
      <w:r w:rsidR="00AE4004">
        <w:t xml:space="preserve"> </w:t>
      </w:r>
      <w:r w:rsidRPr="00842067">
        <w:t>would</w:t>
      </w:r>
      <w:r w:rsidR="00AE4004">
        <w:t xml:space="preserve"> </w:t>
      </w:r>
      <w:r w:rsidRPr="00842067">
        <w:t>live</w:t>
      </w:r>
      <w:r w:rsidR="00AE4004">
        <w:t xml:space="preserve"> </w:t>
      </w:r>
      <w:r w:rsidRPr="00842067">
        <w:t>and</w:t>
      </w:r>
      <w:r w:rsidR="00AE4004">
        <w:t xml:space="preserve"> </w:t>
      </w:r>
      <w:r w:rsidRPr="00842067">
        <w:t>without</w:t>
      </w:r>
      <w:r w:rsidR="00AE4004">
        <w:t xml:space="preserve"> </w:t>
      </w:r>
      <w:r w:rsidRPr="00842067">
        <w:t>any</w:t>
      </w:r>
      <w:r w:rsidR="00AE4004">
        <w:t xml:space="preserve"> </w:t>
      </w:r>
      <w:r w:rsidRPr="00842067">
        <w:t>fair</w:t>
      </w:r>
      <w:r w:rsidR="00AE4004">
        <w:t xml:space="preserve"> </w:t>
      </w:r>
      <w:r w:rsidRPr="00842067">
        <w:t>alternative</w:t>
      </w:r>
      <w:r w:rsidR="00AE4004">
        <w:t xml:space="preserve"> </w:t>
      </w:r>
      <w:r w:rsidRPr="00842067">
        <w:t>being</w:t>
      </w:r>
      <w:r w:rsidR="00AE4004">
        <w:t xml:space="preserve"> </w:t>
      </w:r>
      <w:r w:rsidRPr="00842067">
        <w:t>found.</w:t>
      </w:r>
      <w:r w:rsidR="00AE4004">
        <w:t xml:space="preserve"> </w:t>
      </w:r>
      <w:r w:rsidRPr="00842067">
        <w:t>The</w:t>
      </w:r>
      <w:r w:rsidR="00AE4004">
        <w:t xml:space="preserve"> </w:t>
      </w:r>
      <w:r w:rsidRPr="00842067">
        <w:t>majority</w:t>
      </w:r>
      <w:r w:rsidR="00AE4004">
        <w:t xml:space="preserve"> </w:t>
      </w:r>
      <w:r w:rsidRPr="00842067">
        <w:t>of</w:t>
      </w:r>
      <w:r w:rsidR="00AE4004">
        <w:t xml:space="preserve"> </w:t>
      </w:r>
      <w:r w:rsidRPr="00842067">
        <w:t>refugees</w:t>
      </w:r>
      <w:r w:rsidR="00AE4004">
        <w:t xml:space="preserve"> </w:t>
      </w:r>
      <w:r w:rsidRPr="00842067">
        <w:t>from</w:t>
      </w:r>
      <w:r w:rsidR="00AE4004">
        <w:t xml:space="preserve"> </w:t>
      </w:r>
      <w:r w:rsidRPr="00842067">
        <w:t>the</w:t>
      </w:r>
      <w:r w:rsidR="00AE4004">
        <w:t xml:space="preserve"> </w:t>
      </w:r>
      <w:r w:rsidRPr="00842067">
        <w:t>closed</w:t>
      </w:r>
      <w:r w:rsidR="00AE4004">
        <w:t xml:space="preserve"> </w:t>
      </w:r>
      <w:r w:rsidRPr="00842067">
        <w:t>camps</w:t>
      </w:r>
      <w:r w:rsidR="00AE4004">
        <w:t xml:space="preserve"> </w:t>
      </w:r>
      <w:r w:rsidRPr="00842067">
        <w:t>therefore</w:t>
      </w:r>
      <w:r w:rsidR="00AE4004">
        <w:t xml:space="preserve"> </w:t>
      </w:r>
      <w:r w:rsidRPr="00842067">
        <w:t>migrated</w:t>
      </w:r>
      <w:r w:rsidR="00AE4004">
        <w:t xml:space="preserve"> </w:t>
      </w:r>
      <w:r w:rsidRPr="00842067">
        <w:t>to</w:t>
      </w:r>
      <w:r w:rsidR="00AE4004">
        <w:t xml:space="preserve"> </w:t>
      </w:r>
      <w:r w:rsidRPr="00842067">
        <w:t>the</w:t>
      </w:r>
      <w:r w:rsidR="00AE4004">
        <w:t xml:space="preserve"> </w:t>
      </w:r>
      <w:r w:rsidRPr="00842067">
        <w:t>major</w:t>
      </w:r>
      <w:r w:rsidR="00AE4004">
        <w:t xml:space="preserve"> </w:t>
      </w:r>
      <w:r w:rsidRPr="00842067">
        <w:t>towns</w:t>
      </w:r>
      <w:r w:rsidR="00AE4004">
        <w:t xml:space="preserve"> </w:t>
      </w:r>
      <w:r w:rsidRPr="00842067">
        <w:t>in</w:t>
      </w:r>
      <w:r w:rsidR="00AE4004">
        <w:t xml:space="preserve"> </w:t>
      </w:r>
      <w:r w:rsidRPr="00842067">
        <w:t>search</w:t>
      </w:r>
      <w:r w:rsidR="00AE4004">
        <w:t xml:space="preserve"> </w:t>
      </w:r>
      <w:r w:rsidRPr="00842067">
        <w:t>of</w:t>
      </w:r>
      <w:r w:rsidR="00AE4004">
        <w:t xml:space="preserve"> </w:t>
      </w:r>
      <w:r w:rsidRPr="00842067">
        <w:t>work</w:t>
      </w:r>
      <w:r w:rsidR="00AE4004">
        <w:t xml:space="preserve"> </w:t>
      </w:r>
      <w:r w:rsidRPr="00842067">
        <w:t>and</w:t>
      </w:r>
      <w:r w:rsidR="00AE4004">
        <w:t xml:space="preserve"> </w:t>
      </w:r>
      <w:r w:rsidRPr="00842067">
        <w:t>stability.</w:t>
      </w:r>
    </w:p>
    <w:p w:rsidR="00842067" w:rsidRPr="00842067" w:rsidRDefault="00842067" w:rsidP="00842067">
      <w:pPr>
        <w:pStyle w:val="SingleTxtG"/>
      </w:pPr>
      <w:r w:rsidRPr="00842067">
        <w:t>68.</w:t>
      </w:r>
      <w:r w:rsidRPr="00842067">
        <w:tab/>
      </w:r>
      <w:r w:rsidR="00AE4004">
        <w:t xml:space="preserve"> </w:t>
      </w:r>
      <w:r w:rsidRPr="00842067">
        <w:t>The</w:t>
      </w:r>
      <w:r w:rsidR="00AE4004">
        <w:t xml:space="preserve"> </w:t>
      </w:r>
      <w:r w:rsidRPr="00842067">
        <w:t>flow</w:t>
      </w:r>
      <w:r w:rsidR="00AE4004">
        <w:t xml:space="preserve"> </w:t>
      </w:r>
      <w:r w:rsidRPr="00842067">
        <w:t>of</w:t>
      </w:r>
      <w:r w:rsidR="00AE4004">
        <w:t xml:space="preserve"> </w:t>
      </w:r>
      <w:r w:rsidRPr="00842067">
        <w:t>asylum-seekers</w:t>
      </w:r>
      <w:r w:rsidR="00AE4004">
        <w:t xml:space="preserve"> </w:t>
      </w:r>
      <w:r w:rsidRPr="00842067">
        <w:t>persisted</w:t>
      </w:r>
      <w:r w:rsidR="00AE4004">
        <w:t xml:space="preserve"> </w:t>
      </w:r>
      <w:r w:rsidRPr="00842067">
        <w:t>on</w:t>
      </w:r>
      <w:r w:rsidR="00AE4004">
        <w:t xml:space="preserve"> </w:t>
      </w:r>
      <w:r w:rsidRPr="00842067">
        <w:t>the</w:t>
      </w:r>
      <w:r w:rsidR="00AE4004">
        <w:t xml:space="preserve"> </w:t>
      </w:r>
      <w:r w:rsidRPr="00842067">
        <w:t>country</w:t>
      </w:r>
      <w:r w:rsidR="004C7228">
        <w:t>’</w:t>
      </w:r>
      <w:r w:rsidRPr="00842067">
        <w:t>s</w:t>
      </w:r>
      <w:r w:rsidR="00AE4004">
        <w:t xml:space="preserve"> </w:t>
      </w:r>
      <w:r w:rsidRPr="00842067">
        <w:t>eastern</w:t>
      </w:r>
      <w:r w:rsidR="00AE4004">
        <w:t xml:space="preserve"> </w:t>
      </w:r>
      <w:r w:rsidRPr="00842067">
        <w:t>borders</w:t>
      </w:r>
      <w:r w:rsidR="00AE4004">
        <w:t xml:space="preserve"> </w:t>
      </w:r>
      <w:r w:rsidRPr="00842067">
        <w:t>in</w:t>
      </w:r>
      <w:r w:rsidR="00AE4004">
        <w:t xml:space="preserve"> </w:t>
      </w:r>
      <w:r w:rsidRPr="00842067">
        <w:t>Kassala,</w:t>
      </w:r>
      <w:r w:rsidR="00AE4004">
        <w:t xml:space="preserve"> </w:t>
      </w:r>
      <w:r w:rsidRPr="00842067">
        <w:t>Gedaref</w:t>
      </w:r>
      <w:r w:rsidR="00AE4004">
        <w:t xml:space="preserve"> </w:t>
      </w:r>
      <w:r w:rsidRPr="00842067">
        <w:t>and</w:t>
      </w:r>
      <w:r w:rsidR="00AE4004">
        <w:t xml:space="preserve"> </w:t>
      </w:r>
      <w:smartTag w:uri="urn:schemas-microsoft-com:office:smarttags" w:element="place">
        <w:r w:rsidRPr="00842067">
          <w:t>Red</w:t>
        </w:r>
        <w:r w:rsidR="00AE4004">
          <w:t xml:space="preserve"> </w:t>
        </w:r>
        <w:r w:rsidRPr="00842067">
          <w:t>Sea</w:t>
        </w:r>
      </w:smartTag>
      <w:r w:rsidR="00AE4004">
        <w:t xml:space="preserve"> </w:t>
      </w:r>
      <w:r w:rsidRPr="00842067">
        <w:t>states,</w:t>
      </w:r>
      <w:r w:rsidR="00AE4004">
        <w:t xml:space="preserve"> </w:t>
      </w:r>
      <w:r w:rsidRPr="00842067">
        <w:t>as</w:t>
      </w:r>
      <w:r w:rsidR="00AE4004">
        <w:t xml:space="preserve"> </w:t>
      </w:r>
      <w:r w:rsidRPr="00842067">
        <w:t>well</w:t>
      </w:r>
      <w:r w:rsidR="00AE4004">
        <w:t xml:space="preserve"> </w:t>
      </w:r>
      <w:r w:rsidRPr="00842067">
        <w:t>as</w:t>
      </w:r>
      <w:r w:rsidR="00AE4004">
        <w:t xml:space="preserve"> </w:t>
      </w:r>
      <w:r w:rsidRPr="00842067">
        <w:t>in</w:t>
      </w:r>
      <w:r w:rsidR="00AE4004">
        <w:t xml:space="preserve"> </w:t>
      </w:r>
      <w:r w:rsidRPr="00842067">
        <w:t>the</w:t>
      </w:r>
      <w:r w:rsidR="00AE4004">
        <w:t xml:space="preserve"> </w:t>
      </w:r>
      <w:r w:rsidRPr="00842067">
        <w:t>central</w:t>
      </w:r>
      <w:r w:rsidR="00AE4004">
        <w:t xml:space="preserve"> </w:t>
      </w:r>
      <w:r w:rsidRPr="00842067">
        <w:t>states.</w:t>
      </w:r>
      <w:r w:rsidR="00AE4004">
        <w:t xml:space="preserve"> </w:t>
      </w:r>
      <w:r w:rsidRPr="00842067">
        <w:t>UNHCR</w:t>
      </w:r>
      <w:r w:rsidR="00AE4004">
        <w:t xml:space="preserve"> </w:t>
      </w:r>
      <w:r w:rsidRPr="00842067">
        <w:t>also</w:t>
      </w:r>
      <w:r w:rsidR="00AE4004">
        <w:t xml:space="preserve"> </w:t>
      </w:r>
      <w:r w:rsidRPr="00842067">
        <w:t>continued</w:t>
      </w:r>
      <w:r w:rsidR="00AE4004">
        <w:t xml:space="preserve"> </w:t>
      </w:r>
      <w:r w:rsidRPr="00842067">
        <w:t>the</w:t>
      </w:r>
      <w:r w:rsidR="00AE4004">
        <w:t xml:space="preserve"> </w:t>
      </w:r>
      <w:r w:rsidRPr="00842067">
        <w:t>policy</w:t>
      </w:r>
      <w:r w:rsidR="00AE4004">
        <w:t xml:space="preserve"> </w:t>
      </w:r>
      <w:r w:rsidRPr="00842067">
        <w:t>of</w:t>
      </w:r>
      <w:r w:rsidR="00AE4004">
        <w:t xml:space="preserve"> </w:t>
      </w:r>
      <w:r w:rsidRPr="00842067">
        <w:t>starving</w:t>
      </w:r>
      <w:r w:rsidR="00AE4004">
        <w:t xml:space="preserve"> </w:t>
      </w:r>
      <w:r w:rsidRPr="00842067">
        <w:t>refugee</w:t>
      </w:r>
      <w:r w:rsidR="00AE4004">
        <w:t xml:space="preserve"> </w:t>
      </w:r>
      <w:r w:rsidRPr="00842067">
        <w:t>camps</w:t>
      </w:r>
      <w:r w:rsidR="00AE4004">
        <w:t xml:space="preserve"> </w:t>
      </w:r>
      <w:r w:rsidRPr="00842067">
        <w:t>of</w:t>
      </w:r>
      <w:r w:rsidR="00AE4004">
        <w:t xml:space="preserve"> </w:t>
      </w:r>
      <w:r w:rsidRPr="00842067">
        <w:t>basic</w:t>
      </w:r>
      <w:r w:rsidR="00AE4004">
        <w:t xml:space="preserve"> </w:t>
      </w:r>
      <w:r w:rsidRPr="00842067">
        <w:t>services</w:t>
      </w:r>
      <w:r w:rsidR="00AE4004">
        <w:t xml:space="preserve"> </w:t>
      </w:r>
      <w:r w:rsidRPr="00842067">
        <w:t>by</w:t>
      </w:r>
      <w:r w:rsidR="00AE4004">
        <w:t xml:space="preserve"> </w:t>
      </w:r>
      <w:r w:rsidRPr="00842067">
        <w:t>deploying</w:t>
      </w:r>
      <w:r w:rsidR="00AE4004">
        <w:t xml:space="preserve"> </w:t>
      </w:r>
      <w:r w:rsidRPr="00842067">
        <w:t>a</w:t>
      </w:r>
      <w:r w:rsidR="00AE4004">
        <w:t xml:space="preserve"> </w:t>
      </w:r>
      <w:r w:rsidRPr="00842067">
        <w:t>bare</w:t>
      </w:r>
      <w:r w:rsidR="00AE4004">
        <w:t xml:space="preserve"> </w:t>
      </w:r>
      <w:r w:rsidRPr="00842067">
        <w:t>minimum</w:t>
      </w:r>
      <w:r w:rsidR="00AE4004">
        <w:t xml:space="preserve"> </w:t>
      </w:r>
      <w:r w:rsidRPr="00842067">
        <w:t>of</w:t>
      </w:r>
      <w:r w:rsidR="00AE4004">
        <w:t xml:space="preserve"> </w:t>
      </w:r>
      <w:r w:rsidRPr="00842067">
        <w:t>financial</w:t>
      </w:r>
      <w:r w:rsidR="00AE4004">
        <w:t xml:space="preserve"> </w:t>
      </w:r>
      <w:r w:rsidRPr="00842067">
        <w:t>resources,</w:t>
      </w:r>
      <w:r w:rsidR="00AE4004">
        <w:t xml:space="preserve"> </w:t>
      </w:r>
      <w:r w:rsidRPr="00842067">
        <w:t>which</w:t>
      </w:r>
      <w:r w:rsidR="00AE4004">
        <w:t xml:space="preserve"> </w:t>
      </w:r>
      <w:r w:rsidRPr="00842067">
        <w:t>were</w:t>
      </w:r>
      <w:r w:rsidR="00AE4004">
        <w:t xml:space="preserve"> </w:t>
      </w:r>
      <w:r w:rsidRPr="00842067">
        <w:t>insufficient</w:t>
      </w:r>
      <w:r w:rsidR="00AE4004">
        <w:t xml:space="preserve"> </w:t>
      </w:r>
      <w:r w:rsidRPr="00842067">
        <w:t>to</w:t>
      </w:r>
      <w:r w:rsidR="00AE4004">
        <w:t xml:space="preserve"> </w:t>
      </w:r>
      <w:r w:rsidRPr="00842067">
        <w:t>provide</w:t>
      </w:r>
      <w:r w:rsidR="00AE4004">
        <w:t xml:space="preserve"> </w:t>
      </w:r>
      <w:r w:rsidRPr="00842067">
        <w:t>services</w:t>
      </w:r>
      <w:r w:rsidR="00AE4004">
        <w:t xml:space="preserve"> </w:t>
      </w:r>
      <w:r w:rsidRPr="00842067">
        <w:t>and</w:t>
      </w:r>
      <w:r w:rsidR="00AE4004">
        <w:t xml:space="preserve"> </w:t>
      </w:r>
      <w:r w:rsidRPr="00842067">
        <w:t>led</w:t>
      </w:r>
      <w:r w:rsidR="00AE4004">
        <w:t xml:space="preserve"> </w:t>
      </w:r>
      <w:r w:rsidRPr="00842067">
        <w:t>to</w:t>
      </w:r>
      <w:r w:rsidR="00AE4004">
        <w:t xml:space="preserve"> </w:t>
      </w:r>
      <w:r w:rsidRPr="00842067">
        <w:t>a</w:t>
      </w:r>
      <w:r w:rsidR="00AE4004">
        <w:t xml:space="preserve"> </w:t>
      </w:r>
      <w:r w:rsidRPr="00842067">
        <w:t>shortage</w:t>
      </w:r>
      <w:r w:rsidR="00AE4004">
        <w:t xml:space="preserve"> </w:t>
      </w:r>
      <w:r w:rsidRPr="00842067">
        <w:t>and</w:t>
      </w:r>
      <w:r w:rsidR="00AE4004">
        <w:t xml:space="preserve"> </w:t>
      </w:r>
      <w:r w:rsidRPr="00842067">
        <w:t>deterioration</w:t>
      </w:r>
      <w:r w:rsidR="00AE4004">
        <w:t xml:space="preserve"> </w:t>
      </w:r>
      <w:r w:rsidRPr="00842067">
        <w:t>in</w:t>
      </w:r>
      <w:r w:rsidR="00AE4004">
        <w:t xml:space="preserve"> </w:t>
      </w:r>
      <w:r w:rsidRPr="00842067">
        <w:t>humanitarian</w:t>
      </w:r>
      <w:r w:rsidR="00AE4004">
        <w:t xml:space="preserve"> </w:t>
      </w:r>
      <w:r w:rsidRPr="00842067">
        <w:t>services</w:t>
      </w:r>
      <w:r w:rsidR="00AE4004">
        <w:t xml:space="preserve"> </w:t>
      </w:r>
      <w:r w:rsidRPr="00842067">
        <w:t>in</w:t>
      </w:r>
      <w:r w:rsidR="00AE4004">
        <w:t xml:space="preserve"> </w:t>
      </w:r>
      <w:r w:rsidRPr="00842067">
        <w:t>the</w:t>
      </w:r>
      <w:r w:rsidR="00AE4004">
        <w:t xml:space="preserve"> </w:t>
      </w:r>
      <w:r w:rsidRPr="00842067">
        <w:t>camps</w:t>
      </w:r>
      <w:r w:rsidR="00AE4004">
        <w:t xml:space="preserve"> </w:t>
      </w:r>
      <w:r w:rsidRPr="00842067">
        <w:t>(water,</w:t>
      </w:r>
      <w:r w:rsidR="00AE4004">
        <w:t xml:space="preserve"> </w:t>
      </w:r>
      <w:r w:rsidRPr="00842067">
        <w:t>health,</w:t>
      </w:r>
      <w:r w:rsidR="00AE4004">
        <w:t xml:space="preserve"> </w:t>
      </w:r>
      <w:r w:rsidRPr="00842067">
        <w:t>education</w:t>
      </w:r>
      <w:r w:rsidR="00AE4004">
        <w:t xml:space="preserve"> </w:t>
      </w:r>
      <w:r w:rsidRPr="00842067">
        <w:t>and</w:t>
      </w:r>
      <w:r w:rsidR="00AE4004">
        <w:t xml:space="preserve"> </w:t>
      </w:r>
      <w:r w:rsidRPr="00842067">
        <w:t>food).</w:t>
      </w:r>
      <w:r w:rsidR="00AE4004">
        <w:t xml:space="preserve"> </w:t>
      </w:r>
      <w:r w:rsidRPr="00842067">
        <w:t>The</w:t>
      </w:r>
      <w:r w:rsidR="00AE4004">
        <w:t xml:space="preserve"> </w:t>
      </w:r>
      <w:r w:rsidRPr="00842067">
        <w:t>situation</w:t>
      </w:r>
      <w:r w:rsidR="00AE4004">
        <w:t xml:space="preserve"> </w:t>
      </w:r>
      <w:r w:rsidRPr="00842067">
        <w:t>in</w:t>
      </w:r>
      <w:r w:rsidR="00AE4004">
        <w:t xml:space="preserve"> </w:t>
      </w:r>
      <w:r w:rsidRPr="00842067">
        <w:t>the</w:t>
      </w:r>
      <w:r w:rsidR="00AE4004">
        <w:t xml:space="preserve"> </w:t>
      </w:r>
      <w:r w:rsidRPr="00842067">
        <w:t>camps</w:t>
      </w:r>
      <w:r w:rsidR="00AE4004">
        <w:t xml:space="preserve"> </w:t>
      </w:r>
      <w:r w:rsidRPr="00842067">
        <w:t>in</w:t>
      </w:r>
      <w:r w:rsidR="00AE4004">
        <w:t xml:space="preserve"> </w:t>
      </w:r>
      <w:r w:rsidRPr="00842067">
        <w:t>Kassala</w:t>
      </w:r>
      <w:r w:rsidR="00AE4004">
        <w:t xml:space="preserve"> </w:t>
      </w:r>
      <w:r w:rsidRPr="00842067">
        <w:t>state</w:t>
      </w:r>
      <w:r w:rsidR="00AE4004">
        <w:t xml:space="preserve"> </w:t>
      </w:r>
      <w:r w:rsidRPr="00842067">
        <w:t>is</w:t>
      </w:r>
      <w:r w:rsidR="00AE4004">
        <w:t xml:space="preserve"> </w:t>
      </w:r>
      <w:r w:rsidRPr="00842067">
        <w:t>now</w:t>
      </w:r>
      <w:r w:rsidR="00AE4004">
        <w:t xml:space="preserve"> </w:t>
      </w:r>
      <w:r w:rsidRPr="00842067">
        <w:t>such</w:t>
      </w:r>
      <w:r w:rsidR="00AE4004">
        <w:t xml:space="preserve"> </w:t>
      </w:r>
      <w:r w:rsidRPr="00842067">
        <w:t>as</w:t>
      </w:r>
      <w:r w:rsidR="00AE4004">
        <w:t xml:space="preserve"> </w:t>
      </w:r>
      <w:r w:rsidRPr="00842067">
        <w:t>to</w:t>
      </w:r>
      <w:r w:rsidR="00AE4004">
        <w:t xml:space="preserve"> </w:t>
      </w:r>
      <w:r w:rsidRPr="00842067">
        <w:t>discourage</w:t>
      </w:r>
      <w:r w:rsidR="00AE4004">
        <w:t xml:space="preserve"> </w:t>
      </w:r>
      <w:r w:rsidRPr="00842067">
        <w:t>refugees</w:t>
      </w:r>
      <w:r w:rsidR="00AE4004">
        <w:t xml:space="preserve"> </w:t>
      </w:r>
      <w:r w:rsidRPr="00842067">
        <w:t>from</w:t>
      </w:r>
      <w:r w:rsidR="00AE4004">
        <w:t xml:space="preserve"> </w:t>
      </w:r>
      <w:r w:rsidRPr="00842067">
        <w:t>staying</w:t>
      </w:r>
      <w:r w:rsidR="00AE4004">
        <w:t xml:space="preserve"> </w:t>
      </w:r>
      <w:r w:rsidRPr="00842067">
        <w:t>for</w:t>
      </w:r>
      <w:r w:rsidR="00AE4004">
        <w:t xml:space="preserve"> </w:t>
      </w:r>
      <w:r w:rsidRPr="00842067">
        <w:t>a</w:t>
      </w:r>
      <w:r w:rsidR="00AE4004">
        <w:t xml:space="preserve"> </w:t>
      </w:r>
      <w:r w:rsidRPr="00842067">
        <w:t>variety</w:t>
      </w:r>
      <w:r w:rsidR="00AE4004">
        <w:t xml:space="preserve"> </w:t>
      </w:r>
      <w:r w:rsidRPr="00842067">
        <w:t>of</w:t>
      </w:r>
      <w:r w:rsidR="00AE4004">
        <w:t xml:space="preserve"> </w:t>
      </w:r>
      <w:r w:rsidRPr="00842067">
        <w:t>reasons,</w:t>
      </w:r>
      <w:r w:rsidR="00AE4004">
        <w:t xml:space="preserve"> </w:t>
      </w:r>
      <w:r w:rsidRPr="00842067">
        <w:t>above</w:t>
      </w:r>
      <w:r w:rsidR="00AE4004">
        <w:t xml:space="preserve"> </w:t>
      </w:r>
      <w:r w:rsidRPr="00842067">
        <w:t>all</w:t>
      </w:r>
      <w:r w:rsidR="00AE4004">
        <w:t xml:space="preserve"> </w:t>
      </w:r>
      <w:r w:rsidRPr="00842067">
        <w:t>the</w:t>
      </w:r>
      <w:r w:rsidR="00AE4004">
        <w:t xml:space="preserve"> </w:t>
      </w:r>
      <w:r w:rsidRPr="00842067">
        <w:t>fact</w:t>
      </w:r>
      <w:r w:rsidR="00AE4004">
        <w:t xml:space="preserve"> </w:t>
      </w:r>
      <w:r w:rsidRPr="00842067">
        <w:t>that</w:t>
      </w:r>
      <w:r w:rsidR="00AE4004">
        <w:t xml:space="preserve"> </w:t>
      </w:r>
      <w:r w:rsidRPr="00842067">
        <w:t>most</w:t>
      </w:r>
      <w:r w:rsidR="00AE4004">
        <w:t xml:space="preserve"> </w:t>
      </w:r>
      <w:r w:rsidRPr="00842067">
        <w:t>recent</w:t>
      </w:r>
      <w:r w:rsidR="00AE4004">
        <w:t xml:space="preserve"> </w:t>
      </w:r>
      <w:r w:rsidRPr="00842067">
        <w:t>refugees</w:t>
      </w:r>
      <w:r w:rsidR="00AE4004">
        <w:t xml:space="preserve"> </w:t>
      </w:r>
      <w:r w:rsidRPr="00842067">
        <w:t>are</w:t>
      </w:r>
      <w:r w:rsidR="00AE4004">
        <w:t xml:space="preserve"> </w:t>
      </w:r>
      <w:r w:rsidRPr="00842067">
        <w:t>young</w:t>
      </w:r>
      <w:r w:rsidR="00AE4004">
        <w:t xml:space="preserve"> </w:t>
      </w:r>
      <w:r w:rsidRPr="00842067">
        <w:t>educated</w:t>
      </w:r>
      <w:r w:rsidR="00AE4004">
        <w:t xml:space="preserve"> </w:t>
      </w:r>
      <w:r w:rsidRPr="00842067">
        <w:t>people</w:t>
      </w:r>
      <w:r w:rsidR="00AE4004">
        <w:t xml:space="preserve"> </w:t>
      </w:r>
      <w:r w:rsidRPr="00842067">
        <w:t>with</w:t>
      </w:r>
      <w:r w:rsidR="00AE4004">
        <w:t xml:space="preserve"> </w:t>
      </w:r>
      <w:r w:rsidRPr="00842067">
        <w:t>urban</w:t>
      </w:r>
      <w:r w:rsidR="00AE4004">
        <w:t xml:space="preserve"> </w:t>
      </w:r>
      <w:r w:rsidRPr="00842067">
        <w:t>backgrounds</w:t>
      </w:r>
      <w:r w:rsidR="00AE4004">
        <w:t xml:space="preserve"> </w:t>
      </w:r>
      <w:r w:rsidRPr="00842067">
        <w:t>and</w:t>
      </w:r>
      <w:r w:rsidR="00AE4004">
        <w:t xml:space="preserve"> </w:t>
      </w:r>
      <w:r w:rsidRPr="00842067">
        <w:t>high</w:t>
      </w:r>
      <w:r w:rsidR="00AE4004">
        <w:t xml:space="preserve"> </w:t>
      </w:r>
      <w:r w:rsidRPr="00842067">
        <w:t>ambitions,</w:t>
      </w:r>
      <w:r w:rsidR="00AE4004">
        <w:t xml:space="preserve"> </w:t>
      </w:r>
      <w:r w:rsidRPr="00842067">
        <w:t>whereas</w:t>
      </w:r>
      <w:r w:rsidR="00AE4004">
        <w:t xml:space="preserve"> </w:t>
      </w:r>
      <w:r w:rsidRPr="00842067">
        <w:t>the</w:t>
      </w:r>
      <w:r w:rsidR="00AE4004">
        <w:t xml:space="preserve"> </w:t>
      </w:r>
      <w:r w:rsidRPr="00842067">
        <w:t>camps</w:t>
      </w:r>
      <w:r w:rsidR="00AE4004">
        <w:t xml:space="preserve"> </w:t>
      </w:r>
      <w:r w:rsidRPr="00842067">
        <w:t>are</w:t>
      </w:r>
      <w:r w:rsidR="00AE4004">
        <w:t xml:space="preserve"> </w:t>
      </w:r>
      <w:r w:rsidRPr="00842067">
        <w:t>in</w:t>
      </w:r>
      <w:r w:rsidR="00AE4004">
        <w:t xml:space="preserve"> </w:t>
      </w:r>
      <w:r w:rsidRPr="00842067">
        <w:t>remote</w:t>
      </w:r>
      <w:r w:rsidR="00AE4004">
        <w:t xml:space="preserve"> </w:t>
      </w:r>
      <w:r w:rsidRPr="00842067">
        <w:t>rural</w:t>
      </w:r>
      <w:r w:rsidR="00AE4004">
        <w:t xml:space="preserve"> </w:t>
      </w:r>
      <w:r w:rsidRPr="00842067">
        <w:t>areas,</w:t>
      </w:r>
      <w:r w:rsidR="00AE4004">
        <w:t xml:space="preserve"> </w:t>
      </w:r>
      <w:r w:rsidRPr="00842067">
        <w:t>have</w:t>
      </w:r>
      <w:r w:rsidR="00AE4004">
        <w:t xml:space="preserve"> </w:t>
      </w:r>
      <w:r w:rsidRPr="00842067">
        <w:t>no</w:t>
      </w:r>
      <w:r w:rsidR="00AE4004">
        <w:t xml:space="preserve"> </w:t>
      </w:r>
      <w:r w:rsidRPr="00842067">
        <w:t>urban</w:t>
      </w:r>
      <w:r w:rsidR="00AE4004">
        <w:t xml:space="preserve"> </w:t>
      </w:r>
      <w:r w:rsidRPr="00842067">
        <w:t>facilities</w:t>
      </w:r>
      <w:r w:rsidR="00AE4004">
        <w:t xml:space="preserve"> </w:t>
      </w:r>
      <w:r w:rsidRPr="00842067">
        <w:t>and</w:t>
      </w:r>
      <w:r w:rsidR="00AE4004">
        <w:t xml:space="preserve"> </w:t>
      </w:r>
      <w:r w:rsidRPr="00842067">
        <w:t>are</w:t>
      </w:r>
      <w:r w:rsidR="00AE4004">
        <w:t xml:space="preserve"> </w:t>
      </w:r>
      <w:r w:rsidRPr="00842067">
        <w:t>difficult</w:t>
      </w:r>
      <w:r w:rsidR="00AE4004">
        <w:t xml:space="preserve"> </w:t>
      </w:r>
      <w:r w:rsidRPr="00842067">
        <w:t>to</w:t>
      </w:r>
      <w:r w:rsidR="00AE4004">
        <w:t xml:space="preserve"> </w:t>
      </w:r>
      <w:r w:rsidRPr="00842067">
        <w:t>control</w:t>
      </w:r>
      <w:r w:rsidR="00AE4004">
        <w:t xml:space="preserve"> </w:t>
      </w:r>
      <w:r w:rsidRPr="00842067">
        <w:t>and</w:t>
      </w:r>
      <w:r w:rsidR="00AE4004">
        <w:t xml:space="preserve"> </w:t>
      </w:r>
      <w:r w:rsidRPr="00842067">
        <w:t>monitor</w:t>
      </w:r>
      <w:r w:rsidR="00AE4004">
        <w:t xml:space="preserve"> </w:t>
      </w:r>
      <w:r w:rsidRPr="00842067">
        <w:t>effectively.</w:t>
      </w:r>
      <w:r w:rsidR="00AE4004">
        <w:t xml:space="preserve"> </w:t>
      </w:r>
      <w:r w:rsidRPr="00842067">
        <w:t>The</w:t>
      </w:r>
      <w:r w:rsidR="00AE4004">
        <w:t xml:space="preserve"> </w:t>
      </w:r>
      <w:r w:rsidRPr="00842067">
        <w:t>key</w:t>
      </w:r>
      <w:r w:rsidR="00AE4004">
        <w:t xml:space="preserve"> </w:t>
      </w:r>
      <w:r w:rsidRPr="00842067">
        <w:t>services</w:t>
      </w:r>
      <w:r w:rsidR="00AE4004">
        <w:t xml:space="preserve"> </w:t>
      </w:r>
      <w:r w:rsidRPr="00842067">
        <w:t>provided</w:t>
      </w:r>
      <w:r w:rsidR="00AE4004">
        <w:t xml:space="preserve"> </w:t>
      </w:r>
      <w:r w:rsidRPr="00842067">
        <w:t>to</w:t>
      </w:r>
      <w:r w:rsidR="00AE4004">
        <w:t xml:space="preserve"> </w:t>
      </w:r>
      <w:r w:rsidRPr="00842067">
        <w:t>refugees</w:t>
      </w:r>
      <w:r w:rsidR="00AE4004">
        <w:t xml:space="preserve"> </w:t>
      </w:r>
      <w:r w:rsidRPr="00842067">
        <w:t>are</w:t>
      </w:r>
      <w:r w:rsidR="00AE4004">
        <w:t xml:space="preserve"> </w:t>
      </w:r>
      <w:r w:rsidRPr="00842067">
        <w:t>also</w:t>
      </w:r>
      <w:r w:rsidR="00AE4004">
        <w:t xml:space="preserve"> </w:t>
      </w:r>
      <w:r w:rsidRPr="00842067">
        <w:t>declining,</w:t>
      </w:r>
      <w:r w:rsidR="00AE4004">
        <w:t xml:space="preserve"> </w:t>
      </w:r>
      <w:r w:rsidRPr="00842067">
        <w:t>both</w:t>
      </w:r>
      <w:r w:rsidR="00AE4004">
        <w:t xml:space="preserve"> </w:t>
      </w:r>
      <w:r w:rsidRPr="00842067">
        <w:t>in</w:t>
      </w:r>
      <w:r w:rsidR="00AE4004">
        <w:t xml:space="preserve"> </w:t>
      </w:r>
      <w:r w:rsidRPr="00842067">
        <w:t>the</w:t>
      </w:r>
      <w:r w:rsidR="00AE4004">
        <w:t xml:space="preserve"> </w:t>
      </w:r>
      <w:r w:rsidRPr="00842067">
        <w:t>old</w:t>
      </w:r>
      <w:r w:rsidR="00AE4004">
        <w:t xml:space="preserve"> </w:t>
      </w:r>
      <w:r w:rsidRPr="00842067">
        <w:t>camps</w:t>
      </w:r>
      <w:r w:rsidR="00AE4004">
        <w:t xml:space="preserve"> </w:t>
      </w:r>
      <w:r w:rsidRPr="00842067">
        <w:t>and</w:t>
      </w:r>
      <w:r w:rsidR="00AE4004">
        <w:t xml:space="preserve"> </w:t>
      </w:r>
      <w:r w:rsidRPr="00842067">
        <w:t>in</w:t>
      </w:r>
      <w:r w:rsidR="00AE4004">
        <w:t xml:space="preserve"> </w:t>
      </w:r>
      <w:r w:rsidRPr="00842067">
        <w:t>the</w:t>
      </w:r>
      <w:r w:rsidR="00AE4004">
        <w:t xml:space="preserve"> </w:t>
      </w:r>
      <w:r w:rsidRPr="00842067">
        <w:t>new</w:t>
      </w:r>
      <w:r w:rsidR="00AE4004">
        <w:t xml:space="preserve"> </w:t>
      </w:r>
      <w:r w:rsidRPr="00842067">
        <w:t>Shagarab</w:t>
      </w:r>
      <w:r w:rsidR="00AE4004">
        <w:t xml:space="preserve"> </w:t>
      </w:r>
      <w:r w:rsidRPr="00842067">
        <w:t>camp.</w:t>
      </w:r>
      <w:r w:rsidR="00AE4004">
        <w:t xml:space="preserve"> </w:t>
      </w:r>
      <w:r w:rsidRPr="00842067">
        <w:t>Refugees</w:t>
      </w:r>
      <w:r w:rsidR="00AE4004">
        <w:t xml:space="preserve"> </w:t>
      </w:r>
      <w:r w:rsidRPr="00842067">
        <w:t>are</w:t>
      </w:r>
      <w:r w:rsidR="00AE4004">
        <w:t xml:space="preserve"> </w:t>
      </w:r>
      <w:r w:rsidRPr="00842067">
        <w:t>therefore</w:t>
      </w:r>
      <w:r w:rsidR="00AE4004">
        <w:t xml:space="preserve"> </w:t>
      </w:r>
      <w:r w:rsidRPr="00842067">
        <w:t>being</w:t>
      </w:r>
      <w:r w:rsidR="00AE4004">
        <w:t xml:space="preserve"> </w:t>
      </w:r>
      <w:r w:rsidRPr="00842067">
        <w:t>driven</w:t>
      </w:r>
      <w:r w:rsidR="00AE4004">
        <w:t xml:space="preserve"> </w:t>
      </w:r>
      <w:r w:rsidRPr="00842067">
        <w:t>out</w:t>
      </w:r>
      <w:r w:rsidR="00AE4004">
        <w:t xml:space="preserve"> </w:t>
      </w:r>
      <w:r w:rsidRPr="00842067">
        <w:t>and</w:t>
      </w:r>
      <w:r w:rsidR="00AE4004">
        <w:t xml:space="preserve"> </w:t>
      </w:r>
      <w:r w:rsidRPr="00842067">
        <w:t>spilling</w:t>
      </w:r>
      <w:r w:rsidR="00AE4004">
        <w:t xml:space="preserve"> </w:t>
      </w:r>
      <w:r w:rsidRPr="00842067">
        <w:t>into</w:t>
      </w:r>
      <w:r w:rsidR="00AE4004">
        <w:t xml:space="preserve"> </w:t>
      </w:r>
      <w:r w:rsidRPr="00842067">
        <w:t>the</w:t>
      </w:r>
      <w:r w:rsidR="00AE4004">
        <w:t xml:space="preserve"> </w:t>
      </w:r>
      <w:r w:rsidRPr="00842067">
        <w:t>towns</w:t>
      </w:r>
      <w:r w:rsidR="00AE4004">
        <w:t xml:space="preserve"> </w:t>
      </w:r>
      <w:r w:rsidRPr="00842067">
        <w:t>in</w:t>
      </w:r>
      <w:r w:rsidR="00AE4004">
        <w:t xml:space="preserve"> </w:t>
      </w:r>
      <w:r w:rsidRPr="00842067">
        <w:t>search</w:t>
      </w:r>
      <w:r w:rsidR="00AE4004">
        <w:t xml:space="preserve"> </w:t>
      </w:r>
      <w:r w:rsidRPr="00842067">
        <w:t>of</w:t>
      </w:r>
      <w:r w:rsidR="00AE4004">
        <w:t xml:space="preserve"> </w:t>
      </w:r>
      <w:r w:rsidRPr="00842067">
        <w:t>better</w:t>
      </w:r>
      <w:r w:rsidR="00AE4004">
        <w:t xml:space="preserve"> </w:t>
      </w:r>
      <w:r w:rsidRPr="00842067">
        <w:t>living</w:t>
      </w:r>
      <w:r w:rsidR="00AE4004">
        <w:t xml:space="preserve"> </w:t>
      </w:r>
      <w:r w:rsidRPr="00842067">
        <w:t>conditions.</w:t>
      </w:r>
      <w:r w:rsidR="00AE4004">
        <w:t xml:space="preserve"> </w:t>
      </w:r>
    </w:p>
    <w:p w:rsidR="00842067" w:rsidRPr="00842067" w:rsidRDefault="00842067" w:rsidP="00842067">
      <w:pPr>
        <w:pStyle w:val="SingleTxtG"/>
      </w:pPr>
      <w:r w:rsidRPr="00842067">
        <w:t>69.</w:t>
      </w:r>
      <w:r w:rsidRPr="00842067">
        <w:tab/>
      </w:r>
      <w:r w:rsidR="00AE4004">
        <w:t xml:space="preserve"> </w:t>
      </w:r>
      <w:r w:rsidRPr="00842067">
        <w:t>The</w:t>
      </w:r>
      <w:r w:rsidR="00AE4004">
        <w:t xml:space="preserve"> </w:t>
      </w:r>
      <w:r w:rsidRPr="00842067">
        <w:t>challenges</w:t>
      </w:r>
      <w:r w:rsidR="00AE4004">
        <w:t xml:space="preserve"> </w:t>
      </w:r>
      <w:r w:rsidRPr="00842067">
        <w:t>facing</w:t>
      </w:r>
      <w:r w:rsidR="00AE4004">
        <w:t xml:space="preserve"> </w:t>
      </w:r>
      <w:r w:rsidRPr="00842067">
        <w:t>the</w:t>
      </w:r>
      <w:r w:rsidR="00AE4004">
        <w:t xml:space="preserve"> </w:t>
      </w:r>
      <w:r w:rsidRPr="00842067">
        <w:t>State</w:t>
      </w:r>
      <w:r w:rsidR="00AE4004">
        <w:t xml:space="preserve"> </w:t>
      </w:r>
      <w:r w:rsidRPr="00842067">
        <w:t>are</w:t>
      </w:r>
      <w:r w:rsidR="00AE4004">
        <w:t xml:space="preserve"> </w:t>
      </w:r>
      <w:r w:rsidRPr="00842067">
        <w:t>as</w:t>
      </w:r>
      <w:r w:rsidR="00AE4004">
        <w:t xml:space="preserve"> </w:t>
      </w:r>
      <w:r w:rsidRPr="00842067">
        <w:t>follows:</w:t>
      </w:r>
    </w:p>
    <w:p w:rsidR="00842067" w:rsidRPr="00842067" w:rsidRDefault="00842067" w:rsidP="00CE068B">
      <w:pPr>
        <w:pStyle w:val="Bullet1G"/>
      </w:pPr>
      <w:r w:rsidRPr="00842067">
        <w:t>As</w:t>
      </w:r>
      <w:r w:rsidR="00AE4004">
        <w:t xml:space="preserve"> </w:t>
      </w:r>
      <w:r w:rsidRPr="00842067">
        <w:t>a</w:t>
      </w:r>
      <w:r w:rsidR="00AE4004">
        <w:t xml:space="preserve"> </w:t>
      </w:r>
      <w:r w:rsidRPr="00842067">
        <w:t>result</w:t>
      </w:r>
      <w:r w:rsidR="00AE4004">
        <w:t xml:space="preserve"> </w:t>
      </w:r>
      <w:r w:rsidRPr="00842067">
        <w:t>of</w:t>
      </w:r>
      <w:r w:rsidR="00AE4004">
        <w:t xml:space="preserve"> </w:t>
      </w:r>
      <w:r w:rsidRPr="00842067">
        <w:t>illegal</w:t>
      </w:r>
      <w:r w:rsidR="00AE4004">
        <w:t xml:space="preserve"> </w:t>
      </w:r>
      <w:r w:rsidRPr="00842067">
        <w:t>migration,</w:t>
      </w:r>
      <w:r w:rsidR="00AE4004">
        <w:t xml:space="preserve"> </w:t>
      </w:r>
      <w:r w:rsidRPr="00842067">
        <w:t>the</w:t>
      </w:r>
      <w:r w:rsidR="00AE4004">
        <w:t xml:space="preserve"> </w:t>
      </w:r>
      <w:r w:rsidRPr="00842067">
        <w:t>involvement</w:t>
      </w:r>
      <w:r w:rsidR="00AE4004">
        <w:t xml:space="preserve"> </w:t>
      </w:r>
      <w:r w:rsidRPr="00842067">
        <w:t>of</w:t>
      </w:r>
      <w:r w:rsidR="00AE4004">
        <w:t xml:space="preserve"> </w:t>
      </w:r>
      <w:r w:rsidRPr="00842067">
        <w:t>organized</w:t>
      </w:r>
      <w:r w:rsidR="00AE4004">
        <w:t xml:space="preserve"> </w:t>
      </w:r>
      <w:r w:rsidRPr="00842067">
        <w:t>gangs</w:t>
      </w:r>
      <w:r w:rsidR="00AE4004">
        <w:t xml:space="preserve"> </w:t>
      </w:r>
      <w:r w:rsidRPr="00842067">
        <w:t>in</w:t>
      </w:r>
      <w:r w:rsidR="00AE4004">
        <w:t xml:space="preserve"> </w:t>
      </w:r>
      <w:r w:rsidRPr="00842067">
        <w:t>human</w:t>
      </w:r>
      <w:r w:rsidR="00AE4004">
        <w:t xml:space="preserve"> </w:t>
      </w:r>
      <w:r w:rsidRPr="00842067">
        <w:t>smuggling</w:t>
      </w:r>
      <w:r w:rsidR="00AE4004">
        <w:t xml:space="preserve"> </w:t>
      </w:r>
      <w:r w:rsidRPr="00842067">
        <w:t>and</w:t>
      </w:r>
      <w:r w:rsidR="00AE4004">
        <w:t xml:space="preserve"> </w:t>
      </w:r>
      <w:r w:rsidRPr="00842067">
        <w:t>trafficking</w:t>
      </w:r>
      <w:r w:rsidR="00AE4004">
        <w:t xml:space="preserve"> </w:t>
      </w:r>
      <w:r w:rsidRPr="00842067">
        <w:t>activities,</w:t>
      </w:r>
      <w:r w:rsidR="00AE4004">
        <w:t xml:space="preserve"> </w:t>
      </w:r>
      <w:r w:rsidRPr="00842067">
        <w:t>which</w:t>
      </w:r>
      <w:r w:rsidR="00AE4004">
        <w:t xml:space="preserve"> </w:t>
      </w:r>
      <w:r w:rsidRPr="00842067">
        <w:t>start</w:t>
      </w:r>
      <w:r w:rsidR="00AE4004">
        <w:t xml:space="preserve"> </w:t>
      </w:r>
      <w:r w:rsidRPr="00842067">
        <w:t>from</w:t>
      </w:r>
      <w:r w:rsidR="00AE4004">
        <w:t xml:space="preserve"> </w:t>
      </w:r>
      <w:r w:rsidRPr="00842067">
        <w:t>inside</w:t>
      </w:r>
      <w:r w:rsidR="00AE4004">
        <w:t xml:space="preserve"> </w:t>
      </w:r>
      <w:r w:rsidRPr="00842067">
        <w:t>the</w:t>
      </w:r>
      <w:r w:rsidR="00AE4004">
        <w:t xml:space="preserve"> </w:t>
      </w:r>
      <w:r w:rsidRPr="00842067">
        <w:t>countries</w:t>
      </w:r>
      <w:r w:rsidR="00AE4004">
        <w:t xml:space="preserve"> </w:t>
      </w:r>
      <w:r w:rsidRPr="00842067">
        <w:t>of</w:t>
      </w:r>
      <w:r w:rsidR="00AE4004">
        <w:t xml:space="preserve"> </w:t>
      </w:r>
      <w:r w:rsidRPr="00842067">
        <w:t>the</w:t>
      </w:r>
      <w:r w:rsidR="00AE4004">
        <w:t xml:space="preserve"> </w:t>
      </w:r>
      <w:r w:rsidRPr="00842067">
        <w:t>Horn</w:t>
      </w:r>
      <w:r w:rsidR="00AE4004">
        <w:t xml:space="preserve"> </w:t>
      </w:r>
      <w:r w:rsidRPr="00842067">
        <w:t>of</w:t>
      </w:r>
      <w:r w:rsidR="00AE4004">
        <w:t xml:space="preserve"> </w:t>
      </w:r>
      <w:r w:rsidRPr="00842067">
        <w:t>Africa</w:t>
      </w:r>
      <w:r w:rsidR="00AE4004">
        <w:t xml:space="preserve"> </w:t>
      </w:r>
      <w:r w:rsidRPr="00842067">
        <w:t>and</w:t>
      </w:r>
      <w:r w:rsidR="00AE4004">
        <w:t xml:space="preserve"> </w:t>
      </w:r>
      <w:r w:rsidRPr="00842067">
        <w:t>continue</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p>
    <w:p w:rsidR="00842067" w:rsidRPr="00842067" w:rsidRDefault="00842067" w:rsidP="00CE068B">
      <w:pPr>
        <w:pStyle w:val="Bullet1G"/>
      </w:pPr>
      <w:r w:rsidRPr="00842067">
        <w:t>Environmental</w:t>
      </w:r>
      <w:r w:rsidR="00AE4004">
        <w:t xml:space="preserve"> </w:t>
      </w:r>
      <w:r w:rsidRPr="00842067">
        <w:t>degradation</w:t>
      </w:r>
      <w:r w:rsidR="00AE4004">
        <w:t xml:space="preserve"> </w:t>
      </w:r>
      <w:r w:rsidRPr="00842067">
        <w:t>in</w:t>
      </w:r>
      <w:r w:rsidR="00AE4004">
        <w:t xml:space="preserve"> </w:t>
      </w:r>
      <w:r w:rsidRPr="00842067">
        <w:t>the</w:t>
      </w:r>
      <w:r w:rsidR="00AE4004">
        <w:t xml:space="preserve"> </w:t>
      </w:r>
      <w:r w:rsidRPr="00842067">
        <w:t>refugee-affected</w:t>
      </w:r>
      <w:r w:rsidR="00AE4004">
        <w:t xml:space="preserve"> </w:t>
      </w:r>
      <w:r w:rsidRPr="00842067">
        <w:t>areas</w:t>
      </w:r>
      <w:r w:rsidR="00AE4004">
        <w:t xml:space="preserve"> </w:t>
      </w:r>
      <w:r w:rsidRPr="00842067">
        <w:t>and</w:t>
      </w:r>
      <w:r w:rsidR="00AE4004">
        <w:t xml:space="preserve"> </w:t>
      </w:r>
      <w:r w:rsidRPr="00842067">
        <w:t>the</w:t>
      </w:r>
      <w:r w:rsidR="00AE4004">
        <w:t xml:space="preserve"> </w:t>
      </w:r>
      <w:r w:rsidRPr="00842067">
        <w:t>failure</w:t>
      </w:r>
      <w:r w:rsidR="00AE4004">
        <w:t xml:space="preserve"> </w:t>
      </w:r>
      <w:r w:rsidRPr="00842067">
        <w:t>of</w:t>
      </w:r>
      <w:r w:rsidR="00AE4004">
        <w:t xml:space="preserve"> </w:t>
      </w:r>
      <w:r w:rsidRPr="00842067">
        <w:t>the</w:t>
      </w:r>
      <w:r w:rsidR="00AE4004">
        <w:t xml:space="preserve"> </w:t>
      </w:r>
      <w:r w:rsidRPr="00842067">
        <w:t>international</w:t>
      </w:r>
      <w:r w:rsidR="00AE4004">
        <w:t xml:space="preserve"> </w:t>
      </w:r>
      <w:r w:rsidRPr="00842067">
        <w:t>community</w:t>
      </w:r>
      <w:r w:rsidR="00AE4004">
        <w:t xml:space="preserve"> </w:t>
      </w:r>
      <w:r w:rsidRPr="00842067">
        <w:t>to</w:t>
      </w:r>
      <w:r w:rsidR="00AE4004">
        <w:t xml:space="preserve"> </w:t>
      </w:r>
      <w:r w:rsidRPr="00842067">
        <w:t>fulfil</w:t>
      </w:r>
      <w:r w:rsidR="00AE4004">
        <w:t xml:space="preserve"> </w:t>
      </w:r>
      <w:r w:rsidRPr="00842067">
        <w:t>its</w:t>
      </w:r>
      <w:r w:rsidR="00AE4004">
        <w:t xml:space="preserve"> </w:t>
      </w:r>
      <w:r w:rsidRPr="00842067">
        <w:t>obligations</w:t>
      </w:r>
      <w:r w:rsidR="00AE4004">
        <w:t xml:space="preserve"> </w:t>
      </w:r>
      <w:r w:rsidRPr="00842067">
        <w:t>towards</w:t>
      </w:r>
      <w:r w:rsidR="00AE4004">
        <w:t xml:space="preserve"> </w:t>
      </w:r>
      <w:r w:rsidRPr="00842067">
        <w:t>this</w:t>
      </w:r>
      <w:r w:rsidR="00AE4004">
        <w:t xml:space="preserve"> </w:t>
      </w:r>
      <w:r w:rsidRPr="00842067">
        <w:t>programme;</w:t>
      </w:r>
    </w:p>
    <w:p w:rsidR="00842067" w:rsidRPr="00842067" w:rsidRDefault="00842067" w:rsidP="00CE068B">
      <w:pPr>
        <w:pStyle w:val="Bullet1G"/>
      </w:pPr>
      <w:r w:rsidRPr="00842067">
        <w:t>The</w:t>
      </w:r>
      <w:r w:rsidR="00AE4004">
        <w:t xml:space="preserve"> </w:t>
      </w:r>
      <w:r w:rsidRPr="00842067">
        <w:t>socioeconomic,</w:t>
      </w:r>
      <w:r w:rsidR="00AE4004">
        <w:t xml:space="preserve"> </w:t>
      </w:r>
      <w:r w:rsidRPr="00842067">
        <w:t>security</w:t>
      </w:r>
      <w:r w:rsidR="00AE4004">
        <w:t xml:space="preserve"> </w:t>
      </w:r>
      <w:r w:rsidRPr="00842067">
        <w:t>and</w:t>
      </w:r>
      <w:r w:rsidR="00AE4004">
        <w:t xml:space="preserve"> </w:t>
      </w:r>
      <w:r w:rsidRPr="00842067">
        <w:t>health</w:t>
      </w:r>
      <w:r w:rsidR="00AE4004">
        <w:t xml:space="preserve"> </w:t>
      </w:r>
      <w:r w:rsidRPr="00842067">
        <w:t>consequences</w:t>
      </w:r>
      <w:r w:rsidR="00AE4004">
        <w:t xml:space="preserve"> </w:t>
      </w:r>
      <w:r w:rsidRPr="00842067">
        <w:t>for</w:t>
      </w:r>
      <w:r w:rsidR="00AE4004">
        <w:t xml:space="preserve"> </w:t>
      </w:r>
      <w:r w:rsidRPr="00842067">
        <w:t>refugees,</w:t>
      </w:r>
      <w:r w:rsidR="00AE4004">
        <w:t xml:space="preserve"> </w:t>
      </w:r>
      <w:r w:rsidRPr="00842067">
        <w:t>particularly</w:t>
      </w:r>
      <w:r w:rsidR="00AE4004">
        <w:t xml:space="preserve"> </w:t>
      </w:r>
      <w:r w:rsidRPr="00842067">
        <w:t>those</w:t>
      </w:r>
      <w:r w:rsidR="00AE4004">
        <w:t xml:space="preserve"> </w:t>
      </w:r>
      <w:r w:rsidRPr="00842067">
        <w:t>in</w:t>
      </w:r>
      <w:r w:rsidR="00AE4004">
        <w:t xml:space="preserve"> </w:t>
      </w:r>
      <w:r w:rsidRPr="00842067">
        <w:t>towns</w:t>
      </w:r>
      <w:r w:rsidR="00AE4004">
        <w:t xml:space="preserve"> </w:t>
      </w:r>
      <w:r w:rsidRPr="00842067">
        <w:t>who</w:t>
      </w:r>
      <w:r w:rsidR="00AE4004">
        <w:t xml:space="preserve"> </w:t>
      </w:r>
      <w:r w:rsidRPr="00842067">
        <w:t>receive</w:t>
      </w:r>
      <w:r w:rsidR="00AE4004">
        <w:t xml:space="preserve"> </w:t>
      </w:r>
      <w:r w:rsidRPr="00842067">
        <w:t>no</w:t>
      </w:r>
      <w:r w:rsidR="00AE4004">
        <w:t xml:space="preserve"> </w:t>
      </w:r>
      <w:r w:rsidRPr="00842067">
        <w:t>assistance</w:t>
      </w:r>
      <w:r w:rsidR="00AE4004">
        <w:t xml:space="preserve"> </w:t>
      </w:r>
      <w:r w:rsidRPr="00842067">
        <w:t>from</w:t>
      </w:r>
      <w:r w:rsidR="00AE4004">
        <w:t xml:space="preserve"> </w:t>
      </w:r>
      <w:r w:rsidRPr="00842067">
        <w:t>the</w:t>
      </w:r>
      <w:r w:rsidR="00AE4004">
        <w:t xml:space="preserve"> </w:t>
      </w:r>
      <w:r w:rsidRPr="00842067">
        <w:t>international</w:t>
      </w:r>
      <w:r w:rsidR="00AE4004">
        <w:t xml:space="preserve"> </w:t>
      </w:r>
      <w:r w:rsidRPr="00842067">
        <w:t>community</w:t>
      </w:r>
      <w:r w:rsidR="00AE4004">
        <w:t xml:space="preserve"> </w:t>
      </w:r>
      <w:r w:rsidRPr="00842067">
        <w:t>but</w:t>
      </w:r>
      <w:r w:rsidR="00AE4004">
        <w:t xml:space="preserve"> </w:t>
      </w:r>
      <w:r w:rsidRPr="00842067">
        <w:t>share</w:t>
      </w:r>
      <w:r w:rsidR="00AE4004">
        <w:t xml:space="preserve"> </w:t>
      </w:r>
      <w:r w:rsidRPr="00842067">
        <w:t>with</w:t>
      </w:r>
      <w:r w:rsidR="00AE4004">
        <w:t xml:space="preserve"> </w:t>
      </w:r>
      <w:r w:rsidRPr="00842067">
        <w:t>citizens</w:t>
      </w:r>
      <w:r w:rsidR="00AE4004">
        <w:t xml:space="preserve"> </w:t>
      </w:r>
      <w:r w:rsidRPr="00842067">
        <w:t>the</w:t>
      </w:r>
      <w:r w:rsidR="00AE4004">
        <w:t xml:space="preserve"> </w:t>
      </w:r>
      <w:r w:rsidRPr="00842067">
        <w:t>already</w:t>
      </w:r>
      <w:r w:rsidR="00AE4004">
        <w:t xml:space="preserve"> </w:t>
      </w:r>
      <w:r w:rsidRPr="00842067">
        <w:t>minimal</w:t>
      </w:r>
      <w:r w:rsidR="00AE4004">
        <w:t xml:space="preserve"> </w:t>
      </w:r>
      <w:r w:rsidRPr="00842067">
        <w:t>services</w:t>
      </w:r>
      <w:r w:rsidR="00AE4004">
        <w:t xml:space="preserve"> </w:t>
      </w:r>
      <w:r w:rsidRPr="00842067">
        <w:t>provided</w:t>
      </w:r>
      <w:r w:rsidR="00AE4004">
        <w:t xml:space="preserve"> </w:t>
      </w:r>
      <w:r w:rsidRPr="00842067">
        <w:t>by</w:t>
      </w:r>
      <w:r w:rsidR="00AE4004">
        <w:t xml:space="preserve"> </w:t>
      </w:r>
      <w:r w:rsidRPr="00842067">
        <w:t>the</w:t>
      </w:r>
      <w:r w:rsidR="00AE4004">
        <w:t xml:space="preserve"> </w:t>
      </w:r>
      <w:r w:rsidRPr="00842067">
        <w:t>State;</w:t>
      </w:r>
    </w:p>
    <w:p w:rsidR="00842067" w:rsidRPr="00842067" w:rsidRDefault="00842067" w:rsidP="00CE068B">
      <w:pPr>
        <w:pStyle w:val="Bullet1G"/>
      </w:pPr>
      <w:r w:rsidRPr="00842067">
        <w:t>Lack</w:t>
      </w:r>
      <w:r w:rsidR="00AE4004">
        <w:t xml:space="preserve"> </w:t>
      </w:r>
      <w:r w:rsidRPr="00842067">
        <w:t>of</w:t>
      </w:r>
      <w:r w:rsidR="00AE4004">
        <w:t xml:space="preserve"> </w:t>
      </w:r>
      <w:r w:rsidRPr="00842067">
        <w:t>any</w:t>
      </w:r>
      <w:r w:rsidR="00AE4004">
        <w:t xml:space="preserve"> </w:t>
      </w:r>
      <w:r w:rsidRPr="00842067">
        <w:t>real</w:t>
      </w:r>
      <w:r w:rsidR="00AE4004">
        <w:t xml:space="preserve"> </w:t>
      </w:r>
      <w:r w:rsidRPr="00842067">
        <w:t>statistics</w:t>
      </w:r>
      <w:r w:rsidR="00AE4004">
        <w:t xml:space="preserve"> </w:t>
      </w:r>
      <w:r w:rsidRPr="00842067">
        <w:t>on</w:t>
      </w:r>
      <w:r w:rsidR="00AE4004">
        <w:t xml:space="preserve"> </w:t>
      </w:r>
      <w:r w:rsidRPr="00842067">
        <w:t>refugees</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although</w:t>
      </w:r>
      <w:r w:rsidR="00AE4004">
        <w:t xml:space="preserve"> </w:t>
      </w:r>
      <w:r w:rsidRPr="00842067">
        <w:t>we</w:t>
      </w:r>
      <w:r w:rsidR="00AE4004">
        <w:t xml:space="preserve"> </w:t>
      </w:r>
      <w:r w:rsidRPr="00842067">
        <w:t>had</w:t>
      </w:r>
      <w:r w:rsidR="00AE4004">
        <w:t xml:space="preserve"> </w:t>
      </w:r>
      <w:r w:rsidRPr="00842067">
        <w:t>hoped</w:t>
      </w:r>
      <w:r w:rsidR="00AE4004">
        <w:t xml:space="preserve"> </w:t>
      </w:r>
      <w:r w:rsidRPr="00842067">
        <w:t>that</w:t>
      </w:r>
      <w:r w:rsidR="00AE4004">
        <w:t xml:space="preserve"> </w:t>
      </w:r>
      <w:r w:rsidRPr="00842067">
        <w:t>UNHCR</w:t>
      </w:r>
      <w:r w:rsidR="00AE4004">
        <w:t xml:space="preserve"> </w:t>
      </w:r>
      <w:r w:rsidRPr="00842067">
        <w:t>would</w:t>
      </w:r>
      <w:r w:rsidR="00AE4004">
        <w:t xml:space="preserve"> </w:t>
      </w:r>
      <w:r w:rsidRPr="00842067">
        <w:t>provide</w:t>
      </w:r>
      <w:r w:rsidR="00AE4004">
        <w:t xml:space="preserve"> </w:t>
      </w:r>
      <w:r w:rsidRPr="00842067">
        <w:t>assistance</w:t>
      </w:r>
      <w:r w:rsidR="00AE4004">
        <w:t xml:space="preserve"> </w:t>
      </w:r>
      <w:r w:rsidRPr="00842067">
        <w:t>to</w:t>
      </w:r>
      <w:r w:rsidR="00AE4004">
        <w:t xml:space="preserve"> </w:t>
      </w:r>
      <w:r w:rsidRPr="00842067">
        <w:t>help</w:t>
      </w:r>
      <w:r w:rsidR="00AE4004">
        <w:t xml:space="preserve"> </w:t>
      </w:r>
      <w:r w:rsidRPr="00842067">
        <w:t>in</w:t>
      </w:r>
      <w:r w:rsidR="00AE4004">
        <w:t xml:space="preserve"> </w:t>
      </w:r>
      <w:r w:rsidRPr="00842067">
        <w:t>conducting</w:t>
      </w:r>
      <w:r w:rsidR="00AE4004">
        <w:t xml:space="preserve"> </w:t>
      </w:r>
      <w:r w:rsidRPr="00842067">
        <w:t>a</w:t>
      </w:r>
      <w:r w:rsidR="00AE4004">
        <w:t xml:space="preserve"> </w:t>
      </w:r>
      <w:r w:rsidRPr="00842067">
        <w:t>true</w:t>
      </w:r>
      <w:r w:rsidR="00AE4004">
        <w:t xml:space="preserve"> </w:t>
      </w:r>
      <w:r w:rsidRPr="00842067">
        <w:t>census</w:t>
      </w:r>
      <w:r w:rsidR="00AE4004">
        <w:t xml:space="preserve"> </w:t>
      </w:r>
      <w:r w:rsidRPr="00842067">
        <w:t>of</w:t>
      </w:r>
      <w:r w:rsidR="00AE4004">
        <w:t xml:space="preserve"> </w:t>
      </w:r>
      <w:r w:rsidRPr="00842067">
        <w:t>those</w:t>
      </w:r>
      <w:r w:rsidR="00AE4004">
        <w:t xml:space="preserve"> </w:t>
      </w:r>
      <w:r w:rsidRPr="00842067">
        <w:t>refugees;</w:t>
      </w:r>
    </w:p>
    <w:p w:rsidR="00842067" w:rsidRPr="00842067" w:rsidRDefault="00842067" w:rsidP="00CE068B">
      <w:pPr>
        <w:pStyle w:val="Bullet1G"/>
      </w:pPr>
      <w:r w:rsidRPr="00842067">
        <w:t>The</w:t>
      </w:r>
      <w:r w:rsidR="00AE4004">
        <w:t xml:space="preserve"> </w:t>
      </w:r>
      <w:r w:rsidRPr="00842067">
        <w:t>development</w:t>
      </w:r>
      <w:r w:rsidR="00AE4004">
        <w:t xml:space="preserve"> </w:t>
      </w:r>
      <w:r w:rsidRPr="00842067">
        <w:t>of</w:t>
      </w:r>
      <w:r w:rsidR="00AE4004">
        <w:t xml:space="preserve"> </w:t>
      </w:r>
      <w:r w:rsidRPr="00842067">
        <w:t>a</w:t>
      </w:r>
      <w:r w:rsidR="00AE4004">
        <w:t xml:space="preserve"> </w:t>
      </w:r>
      <w:r w:rsidRPr="00842067">
        <w:t>clear</w:t>
      </w:r>
      <w:r w:rsidR="00AE4004">
        <w:t xml:space="preserve"> </w:t>
      </w:r>
      <w:r w:rsidRPr="00842067">
        <w:t>policy</w:t>
      </w:r>
      <w:r w:rsidR="00AE4004">
        <w:t xml:space="preserve"> </w:t>
      </w:r>
      <w:r w:rsidRPr="00842067">
        <w:t>on</w:t>
      </w:r>
      <w:r w:rsidR="00AE4004">
        <w:t xml:space="preserve"> </w:t>
      </w:r>
      <w:r w:rsidRPr="00842067">
        <w:t>the</w:t>
      </w:r>
      <w:r w:rsidR="00AE4004">
        <w:t xml:space="preserve"> </w:t>
      </w:r>
      <w:r w:rsidRPr="00842067">
        <w:t>integration</w:t>
      </w:r>
      <w:r w:rsidR="00AE4004">
        <w:t xml:space="preserve"> </w:t>
      </w:r>
      <w:r w:rsidRPr="00842067">
        <w:t>of</w:t>
      </w:r>
      <w:r w:rsidR="00AE4004">
        <w:t xml:space="preserve"> </w:t>
      </w:r>
      <w:r w:rsidRPr="00842067">
        <w:t>refugees</w:t>
      </w:r>
      <w:r w:rsidR="00AE4004">
        <w:t xml:space="preserve"> </w:t>
      </w:r>
      <w:r w:rsidRPr="00842067">
        <w:t>into</w:t>
      </w:r>
      <w:r w:rsidR="00AE4004">
        <w:t xml:space="preserve"> </w:t>
      </w:r>
      <w:r w:rsidRPr="00842067">
        <w:t>local</w:t>
      </w:r>
      <w:r w:rsidR="00AE4004">
        <w:t xml:space="preserve"> </w:t>
      </w:r>
      <w:r w:rsidRPr="00842067">
        <w:t>communities.</w:t>
      </w:r>
    </w:p>
    <w:p w:rsidR="00842067" w:rsidRPr="00842067" w:rsidRDefault="00CE068B" w:rsidP="00CE068B">
      <w:pPr>
        <w:pStyle w:val="H4G"/>
      </w:pPr>
      <w:r>
        <w:tab/>
      </w:r>
      <w:r>
        <w:tab/>
      </w:r>
      <w:r w:rsidR="00842067" w:rsidRPr="00842067">
        <w:t>Efforts</w:t>
      </w:r>
      <w:r w:rsidR="00AE4004">
        <w:t xml:space="preserve"> </w:t>
      </w:r>
      <w:r w:rsidR="00842067" w:rsidRPr="00842067">
        <w:t>of</w:t>
      </w:r>
      <w:r w:rsidR="00AE4004">
        <w:t xml:space="preserve"> </w:t>
      </w:r>
      <w:r w:rsidR="00842067" w:rsidRPr="00842067">
        <w:t>the</w:t>
      </w:r>
      <w:r w:rsidR="00AE4004">
        <w:t xml:space="preserve"> </w:t>
      </w:r>
      <w:r w:rsidR="00842067" w:rsidRPr="00842067">
        <w:t>Commission</w:t>
      </w:r>
      <w:r w:rsidR="00AE4004">
        <w:t xml:space="preserve"> </w:t>
      </w:r>
      <w:r w:rsidR="00842067" w:rsidRPr="00842067">
        <w:t>on</w:t>
      </w:r>
      <w:r w:rsidR="00AE4004">
        <w:t xml:space="preserve"> </w:t>
      </w:r>
      <w:r w:rsidR="00842067" w:rsidRPr="00842067">
        <w:t>Refugees</w:t>
      </w:r>
      <w:r w:rsidR="00AE4004">
        <w:t xml:space="preserve"> </w:t>
      </w:r>
      <w:r w:rsidR="00842067" w:rsidRPr="00842067">
        <w:t>to</w:t>
      </w:r>
      <w:r w:rsidR="00AE4004">
        <w:t xml:space="preserve"> </w:t>
      </w:r>
      <w:r w:rsidR="00842067" w:rsidRPr="00842067">
        <w:t>resolve</w:t>
      </w:r>
      <w:r w:rsidR="00AE4004">
        <w:t xml:space="preserve"> </w:t>
      </w:r>
      <w:r w:rsidR="00842067" w:rsidRPr="00842067">
        <w:t>those</w:t>
      </w:r>
      <w:r w:rsidR="00AE4004">
        <w:t xml:space="preserve"> </w:t>
      </w:r>
      <w:r w:rsidR="00842067" w:rsidRPr="00842067">
        <w:t>problems</w:t>
      </w:r>
    </w:p>
    <w:p w:rsidR="00842067" w:rsidRPr="00842067" w:rsidRDefault="00CE068B" w:rsidP="00842067">
      <w:pPr>
        <w:pStyle w:val="SingleTxtG"/>
      </w:pPr>
      <w:r>
        <w:t>70.</w:t>
      </w:r>
      <w:r>
        <w:tab/>
      </w:r>
      <w:r w:rsidR="00842067" w:rsidRPr="00842067">
        <w:t>The</w:t>
      </w:r>
      <w:r w:rsidR="00AE4004">
        <w:t xml:space="preserve"> </w:t>
      </w:r>
      <w:r w:rsidR="00842067" w:rsidRPr="00842067">
        <w:t>efforts</w:t>
      </w:r>
      <w:r w:rsidR="00AE4004">
        <w:t xml:space="preserve"> </w:t>
      </w:r>
      <w:r w:rsidR="00842067" w:rsidRPr="00842067">
        <w:t>of</w:t>
      </w:r>
      <w:r w:rsidR="00AE4004">
        <w:t xml:space="preserve"> </w:t>
      </w:r>
      <w:r w:rsidR="00842067" w:rsidRPr="00842067">
        <w:t>the</w:t>
      </w:r>
      <w:r w:rsidR="00AE4004">
        <w:t xml:space="preserve"> </w:t>
      </w:r>
      <w:r w:rsidR="00842067" w:rsidRPr="00842067">
        <w:t>Commission</w:t>
      </w:r>
      <w:r w:rsidR="00AE4004">
        <w:t xml:space="preserve"> </w:t>
      </w:r>
      <w:r w:rsidR="00842067" w:rsidRPr="00842067">
        <w:t>on</w:t>
      </w:r>
      <w:r w:rsidR="00AE4004">
        <w:t xml:space="preserve"> </w:t>
      </w:r>
      <w:r w:rsidR="00842067" w:rsidRPr="00842067">
        <w:t>Refugees</w:t>
      </w:r>
      <w:r w:rsidR="00AE4004">
        <w:t xml:space="preserve"> </w:t>
      </w:r>
      <w:r w:rsidR="00842067" w:rsidRPr="00842067">
        <w:t>to</w:t>
      </w:r>
      <w:r w:rsidR="00AE4004">
        <w:t xml:space="preserve"> </w:t>
      </w:r>
      <w:r w:rsidR="00842067" w:rsidRPr="00842067">
        <w:t>resolve</w:t>
      </w:r>
      <w:r w:rsidR="00AE4004">
        <w:t xml:space="preserve"> </w:t>
      </w:r>
      <w:r w:rsidR="00842067" w:rsidRPr="00842067">
        <w:t>those</w:t>
      </w:r>
      <w:r w:rsidR="00AE4004">
        <w:t xml:space="preserve"> </w:t>
      </w:r>
      <w:r w:rsidR="00842067" w:rsidRPr="00842067">
        <w:t>problems</w:t>
      </w:r>
      <w:r w:rsidR="00AE4004">
        <w:t xml:space="preserve"> </w:t>
      </w:r>
      <w:r w:rsidR="00842067" w:rsidRPr="00842067">
        <w:t>are</w:t>
      </w:r>
      <w:r w:rsidR="00AE4004">
        <w:t xml:space="preserve"> </w:t>
      </w:r>
      <w:r w:rsidR="00842067" w:rsidRPr="00842067">
        <w:t>as</w:t>
      </w:r>
      <w:r w:rsidR="00AE4004">
        <w:t xml:space="preserve"> </w:t>
      </w:r>
      <w:r w:rsidR="00842067" w:rsidRPr="00842067">
        <w:t>follows:</w:t>
      </w:r>
    </w:p>
    <w:p w:rsidR="00842067" w:rsidRPr="00842067" w:rsidRDefault="00842067" w:rsidP="00842067">
      <w:pPr>
        <w:pStyle w:val="SingleTxtG"/>
      </w:pPr>
      <w:r w:rsidRPr="00842067">
        <w:tab/>
        <w:t>1.</w:t>
      </w:r>
      <w:r w:rsidRPr="00842067">
        <w:tab/>
        <w:t>Working</w:t>
      </w:r>
      <w:r w:rsidR="00AE4004">
        <w:t xml:space="preserve"> </w:t>
      </w:r>
      <w:r w:rsidRPr="00842067">
        <w:t>with</w:t>
      </w:r>
      <w:r w:rsidR="00AE4004">
        <w:t xml:space="preserve"> </w:t>
      </w:r>
      <w:r w:rsidRPr="00842067">
        <w:t>UNHCR</w:t>
      </w:r>
      <w:r w:rsidR="00AE4004">
        <w:t xml:space="preserve"> </w:t>
      </w:r>
      <w:r w:rsidRPr="00842067">
        <w:t>and</w:t>
      </w:r>
      <w:r w:rsidR="00AE4004">
        <w:t xml:space="preserve"> </w:t>
      </w:r>
      <w:r w:rsidRPr="00842067">
        <w:t>the</w:t>
      </w:r>
      <w:r w:rsidR="00AE4004">
        <w:t xml:space="preserve"> </w:t>
      </w:r>
      <w:r w:rsidRPr="00842067">
        <w:t>international</w:t>
      </w:r>
      <w:r w:rsidR="00AE4004">
        <w:t xml:space="preserve"> </w:t>
      </w:r>
      <w:r w:rsidRPr="00842067">
        <w:t>community</w:t>
      </w:r>
      <w:r w:rsidR="00AE4004">
        <w:t xml:space="preserve"> </w:t>
      </w:r>
      <w:r w:rsidRPr="00842067">
        <w:t>to</w:t>
      </w:r>
      <w:r w:rsidR="00AE4004">
        <w:t xml:space="preserve"> </w:t>
      </w:r>
      <w:r w:rsidRPr="00842067">
        <w:t>improve</w:t>
      </w:r>
      <w:r w:rsidR="00AE4004">
        <w:t xml:space="preserve"> </w:t>
      </w:r>
      <w:r w:rsidRPr="00842067">
        <w:t>refugee</w:t>
      </w:r>
      <w:r w:rsidR="00AE4004">
        <w:t xml:space="preserve"> </w:t>
      </w:r>
      <w:r w:rsidRPr="00842067">
        <w:t>services</w:t>
      </w:r>
      <w:r w:rsidR="00AE4004">
        <w:t xml:space="preserve"> </w:t>
      </w:r>
      <w:r w:rsidRPr="00842067">
        <w:t>in</w:t>
      </w:r>
      <w:r w:rsidR="00AE4004">
        <w:t xml:space="preserve"> </w:t>
      </w:r>
      <w:r w:rsidRPr="00842067">
        <w:t>the</w:t>
      </w:r>
      <w:r w:rsidR="00AE4004">
        <w:t xml:space="preserve"> </w:t>
      </w:r>
      <w:r w:rsidRPr="00842067">
        <w:t>camps;</w:t>
      </w:r>
    </w:p>
    <w:p w:rsidR="00842067" w:rsidRPr="00842067" w:rsidRDefault="00842067" w:rsidP="00842067">
      <w:pPr>
        <w:pStyle w:val="SingleTxtG"/>
      </w:pPr>
      <w:r w:rsidRPr="00842067">
        <w:tab/>
        <w:t>2.</w:t>
      </w:r>
      <w:r w:rsidRPr="00842067">
        <w:tab/>
        <w:t>Working</w:t>
      </w:r>
      <w:r w:rsidR="00AE4004">
        <w:t xml:space="preserve"> </w:t>
      </w:r>
      <w:r w:rsidRPr="00842067">
        <w:t>with</w:t>
      </w:r>
      <w:r w:rsidR="00AE4004">
        <w:t xml:space="preserve"> </w:t>
      </w:r>
      <w:r w:rsidRPr="00842067">
        <w:t>UNHCR</w:t>
      </w:r>
      <w:r w:rsidR="00AE4004">
        <w:t xml:space="preserve"> </w:t>
      </w:r>
      <w:r w:rsidRPr="00842067">
        <w:t>and</w:t>
      </w:r>
      <w:r w:rsidR="00AE4004">
        <w:t xml:space="preserve"> </w:t>
      </w:r>
      <w:r w:rsidRPr="00842067">
        <w:t>the</w:t>
      </w:r>
      <w:r w:rsidR="00AE4004">
        <w:t xml:space="preserve"> </w:t>
      </w:r>
      <w:r w:rsidRPr="00842067">
        <w:t>international</w:t>
      </w:r>
      <w:r w:rsidR="00AE4004">
        <w:t xml:space="preserve"> </w:t>
      </w:r>
      <w:r w:rsidRPr="00842067">
        <w:t>community</w:t>
      </w:r>
      <w:r w:rsidR="00AE4004">
        <w:t xml:space="preserve"> </w:t>
      </w:r>
      <w:r w:rsidRPr="00842067">
        <w:t>to</w:t>
      </w:r>
      <w:r w:rsidR="00AE4004">
        <w:t xml:space="preserve"> </w:t>
      </w:r>
      <w:r w:rsidRPr="00842067">
        <w:t>combat</w:t>
      </w:r>
      <w:r w:rsidR="00AE4004">
        <w:t xml:space="preserve"> </w:t>
      </w:r>
      <w:r w:rsidRPr="00842067">
        <w:t>human</w:t>
      </w:r>
      <w:r w:rsidR="00AE4004">
        <w:t xml:space="preserve"> </w:t>
      </w:r>
      <w:r w:rsidRPr="00842067">
        <w:t>smuggling</w:t>
      </w:r>
      <w:r w:rsidR="00AE4004">
        <w:t xml:space="preserve"> </w:t>
      </w:r>
      <w:r w:rsidRPr="00842067">
        <w:t>and</w:t>
      </w:r>
      <w:r w:rsidR="00AE4004">
        <w:t xml:space="preserve"> </w:t>
      </w:r>
      <w:r w:rsidRPr="00842067">
        <w:t>trafficking</w:t>
      </w:r>
      <w:r w:rsidR="00AE4004">
        <w:t xml:space="preserve"> </w:t>
      </w:r>
      <w:r w:rsidRPr="00842067">
        <w:t>activities</w:t>
      </w:r>
      <w:r w:rsidR="00AE4004">
        <w:t xml:space="preserve"> </w:t>
      </w:r>
      <w:r w:rsidRPr="00842067">
        <w:t>through</w:t>
      </w:r>
      <w:r w:rsidR="00AE4004">
        <w:t xml:space="preserve"> </w:t>
      </w:r>
      <w:r w:rsidRPr="00842067">
        <w:t>workshops</w:t>
      </w:r>
      <w:r w:rsidR="00AE4004">
        <w:t xml:space="preserve"> </w:t>
      </w:r>
      <w:r w:rsidRPr="00842067">
        <w:t>to</w:t>
      </w:r>
      <w:r w:rsidR="00AE4004">
        <w:t xml:space="preserve"> </w:t>
      </w:r>
      <w:r w:rsidRPr="00842067">
        <w:t>raise</w:t>
      </w:r>
      <w:r w:rsidR="00AE4004">
        <w:t xml:space="preserve"> </w:t>
      </w:r>
      <w:r w:rsidRPr="00842067">
        <w:t>awareness</w:t>
      </w:r>
      <w:r w:rsidR="00AE4004">
        <w:t xml:space="preserve"> </w:t>
      </w:r>
      <w:r w:rsidRPr="00842067">
        <w:t>of</w:t>
      </w:r>
      <w:r w:rsidR="00AE4004">
        <w:t xml:space="preserve"> </w:t>
      </w:r>
      <w:r w:rsidRPr="00842067">
        <w:t>the</w:t>
      </w:r>
      <w:r w:rsidR="00AE4004">
        <w:t xml:space="preserve"> </w:t>
      </w:r>
      <w:r w:rsidRPr="00842067">
        <w:t>dangers</w:t>
      </w:r>
      <w:r w:rsidR="00AE4004">
        <w:t xml:space="preserve"> </w:t>
      </w:r>
      <w:r w:rsidRPr="00842067">
        <w:t>of</w:t>
      </w:r>
      <w:r w:rsidR="00AE4004">
        <w:t xml:space="preserve"> </w:t>
      </w:r>
      <w:r w:rsidRPr="00842067">
        <w:t>illegal</w:t>
      </w:r>
      <w:r w:rsidR="00AE4004">
        <w:t xml:space="preserve"> </w:t>
      </w:r>
      <w:r w:rsidRPr="00842067">
        <w:t>migration</w:t>
      </w:r>
      <w:r w:rsidR="00AE4004">
        <w:t xml:space="preserve"> </w:t>
      </w:r>
      <w:r w:rsidRPr="00842067">
        <w:t>and</w:t>
      </w:r>
      <w:r w:rsidR="00AE4004">
        <w:t xml:space="preserve"> </w:t>
      </w:r>
      <w:r w:rsidRPr="00842067">
        <w:t>to</w:t>
      </w:r>
      <w:r w:rsidR="00AE4004">
        <w:t xml:space="preserve"> </w:t>
      </w:r>
      <w:r w:rsidRPr="00842067">
        <w:t>secure</w:t>
      </w:r>
      <w:r w:rsidR="00AE4004">
        <w:t xml:space="preserve"> </w:t>
      </w:r>
      <w:r w:rsidRPr="00842067">
        <w:t>assistance</w:t>
      </w:r>
      <w:r w:rsidR="00AE4004">
        <w:t xml:space="preserve"> </w:t>
      </w:r>
      <w:r w:rsidRPr="00842067">
        <w:t>for</w:t>
      </w:r>
      <w:r w:rsidR="00AE4004">
        <w:t xml:space="preserve"> </w:t>
      </w:r>
      <w:r w:rsidRPr="00842067">
        <w:t>advancing</w:t>
      </w:r>
      <w:r w:rsidR="00AE4004">
        <w:t xml:space="preserve"> </w:t>
      </w:r>
      <w:r w:rsidRPr="00842067">
        <w:t>the</w:t>
      </w:r>
      <w:r w:rsidR="00AE4004">
        <w:t xml:space="preserve"> </w:t>
      </w:r>
      <w:r w:rsidRPr="00842067">
        <w:t>fight</w:t>
      </w:r>
      <w:r w:rsidR="00AE4004">
        <w:t xml:space="preserve"> </w:t>
      </w:r>
      <w:r w:rsidRPr="00842067">
        <w:t>against</w:t>
      </w:r>
      <w:r w:rsidR="00AE4004">
        <w:t xml:space="preserve"> </w:t>
      </w:r>
      <w:r w:rsidRPr="00842067">
        <w:t>gangs</w:t>
      </w:r>
      <w:r w:rsidR="00AE4004">
        <w:t xml:space="preserve"> </w:t>
      </w:r>
      <w:r w:rsidRPr="00842067">
        <w:t>involved</w:t>
      </w:r>
      <w:r w:rsidR="00AE4004">
        <w:t xml:space="preserve"> </w:t>
      </w:r>
      <w:r w:rsidRPr="00842067">
        <w:t>in</w:t>
      </w:r>
      <w:r w:rsidR="00AE4004">
        <w:t xml:space="preserve"> </w:t>
      </w:r>
      <w:r w:rsidRPr="00842067">
        <w:t>those</w:t>
      </w:r>
      <w:r w:rsidR="00AE4004">
        <w:t xml:space="preserve"> </w:t>
      </w:r>
      <w:r w:rsidRPr="00842067">
        <w:t>activities;</w:t>
      </w:r>
    </w:p>
    <w:p w:rsidR="00842067" w:rsidRPr="00842067" w:rsidRDefault="00842067" w:rsidP="00842067">
      <w:pPr>
        <w:pStyle w:val="SingleTxtG"/>
      </w:pPr>
      <w:r w:rsidRPr="00842067">
        <w:tab/>
        <w:t>3.</w:t>
      </w:r>
      <w:r w:rsidRPr="00842067">
        <w:tab/>
        <w:t>Working</w:t>
      </w:r>
      <w:r w:rsidR="00AE4004">
        <w:t xml:space="preserve"> </w:t>
      </w:r>
      <w:r w:rsidRPr="00842067">
        <w:t>with</w:t>
      </w:r>
      <w:r w:rsidR="00AE4004">
        <w:t xml:space="preserve"> </w:t>
      </w:r>
      <w:r w:rsidRPr="00842067">
        <w:t>UNHCR</w:t>
      </w:r>
      <w:r w:rsidR="00AE4004">
        <w:t xml:space="preserve"> </w:t>
      </w:r>
      <w:r w:rsidRPr="00842067">
        <w:t>and</w:t>
      </w:r>
      <w:r w:rsidR="00AE4004">
        <w:t xml:space="preserve"> </w:t>
      </w:r>
      <w:r w:rsidRPr="00842067">
        <w:t>the</w:t>
      </w:r>
      <w:r w:rsidR="00AE4004">
        <w:t xml:space="preserve"> </w:t>
      </w:r>
      <w:r w:rsidRPr="00842067">
        <w:t>international</w:t>
      </w:r>
      <w:r w:rsidR="00AE4004">
        <w:t xml:space="preserve"> </w:t>
      </w:r>
      <w:r w:rsidRPr="00842067">
        <w:t>community</w:t>
      </w:r>
      <w:r w:rsidR="00AE4004">
        <w:t xml:space="preserve"> </w:t>
      </w:r>
      <w:r w:rsidRPr="00842067">
        <w:t>to</w:t>
      </w:r>
      <w:r w:rsidR="00AE4004">
        <w:t xml:space="preserve"> </w:t>
      </w:r>
      <w:r w:rsidRPr="00842067">
        <w:t>implement</w:t>
      </w:r>
      <w:r w:rsidR="00AE4004">
        <w:t xml:space="preserve"> </w:t>
      </w:r>
      <w:r w:rsidRPr="00842067">
        <w:t>self-sufficiency</w:t>
      </w:r>
      <w:r w:rsidR="00AE4004">
        <w:t xml:space="preserve"> </w:t>
      </w:r>
      <w:r w:rsidRPr="00842067">
        <w:t>projects</w:t>
      </w:r>
      <w:r w:rsidR="00AE4004">
        <w:t xml:space="preserve"> </w:t>
      </w:r>
      <w:r w:rsidRPr="00842067">
        <w:t>for</w:t>
      </w:r>
      <w:r w:rsidR="00AE4004">
        <w:t xml:space="preserve"> </w:t>
      </w:r>
      <w:r w:rsidRPr="00842067">
        <w:t>refugees</w:t>
      </w:r>
      <w:r w:rsidR="00AE4004">
        <w:t xml:space="preserve"> </w:t>
      </w:r>
      <w:r w:rsidRPr="00842067">
        <w:t>in</w:t>
      </w:r>
      <w:r w:rsidR="00AE4004">
        <w:t xml:space="preserve"> </w:t>
      </w:r>
      <w:r w:rsidRPr="00842067">
        <w:t>the</w:t>
      </w:r>
      <w:r w:rsidR="00AE4004">
        <w:t xml:space="preserve"> </w:t>
      </w:r>
      <w:r w:rsidRPr="00842067">
        <w:t>camps,</w:t>
      </w:r>
      <w:r w:rsidR="00AE4004">
        <w:t xml:space="preserve"> </w:t>
      </w:r>
      <w:r w:rsidRPr="00842067">
        <w:t>covering:</w:t>
      </w:r>
    </w:p>
    <w:p w:rsidR="00842067" w:rsidRPr="00842067" w:rsidRDefault="00842067" w:rsidP="00842067">
      <w:pPr>
        <w:pStyle w:val="SingleTxtG"/>
      </w:pPr>
      <w:r w:rsidRPr="00842067">
        <w:tab/>
        <w:t>(a)</w:t>
      </w:r>
      <w:r w:rsidRPr="00842067">
        <w:tab/>
        <w:t>Rain-fed</w:t>
      </w:r>
      <w:r w:rsidR="00AE4004">
        <w:t xml:space="preserve"> </w:t>
      </w:r>
      <w:r w:rsidRPr="00842067">
        <w:t>and</w:t>
      </w:r>
      <w:r w:rsidR="00AE4004">
        <w:t xml:space="preserve"> </w:t>
      </w:r>
      <w:r w:rsidRPr="00842067">
        <w:t>irrigated</w:t>
      </w:r>
      <w:r w:rsidR="00AE4004">
        <w:t xml:space="preserve"> </w:t>
      </w:r>
      <w:r w:rsidRPr="00842067">
        <w:t>agriculture</w:t>
      </w:r>
      <w:r w:rsidR="00AE4004">
        <w:t xml:space="preserve"> </w:t>
      </w:r>
      <w:r w:rsidRPr="00842067">
        <w:t>by</w:t>
      </w:r>
      <w:r w:rsidR="00AE4004">
        <w:t xml:space="preserve"> </w:t>
      </w:r>
      <w:r w:rsidRPr="00842067">
        <w:t>supplying</w:t>
      </w:r>
      <w:r w:rsidR="00AE4004">
        <w:t xml:space="preserve"> </w:t>
      </w:r>
      <w:r w:rsidRPr="00842067">
        <w:t>farming</w:t>
      </w:r>
      <w:r w:rsidR="00AE4004">
        <w:t xml:space="preserve"> </w:t>
      </w:r>
      <w:r w:rsidRPr="00842067">
        <w:t>equipment,</w:t>
      </w:r>
      <w:r w:rsidR="00AE4004">
        <w:t xml:space="preserve"> </w:t>
      </w:r>
      <w:r w:rsidRPr="00842067">
        <w:t>seeds</w:t>
      </w:r>
      <w:r w:rsidR="00AE4004">
        <w:t xml:space="preserve"> </w:t>
      </w:r>
      <w:r w:rsidRPr="00842067">
        <w:t>and</w:t>
      </w:r>
      <w:r w:rsidR="00AE4004">
        <w:t xml:space="preserve"> </w:t>
      </w:r>
      <w:r w:rsidRPr="00842067">
        <w:t>fertilizer</w:t>
      </w:r>
      <w:r w:rsidR="00AE4004">
        <w:t xml:space="preserve"> </w:t>
      </w:r>
      <w:r w:rsidRPr="00842067">
        <w:t>and</w:t>
      </w:r>
      <w:r w:rsidR="00AE4004">
        <w:t xml:space="preserve"> </w:t>
      </w:r>
      <w:r w:rsidRPr="00842067">
        <w:t>preparing</w:t>
      </w:r>
      <w:r w:rsidR="00AE4004">
        <w:t xml:space="preserve"> </w:t>
      </w:r>
      <w:r w:rsidRPr="00842067">
        <w:t>the</w:t>
      </w:r>
      <w:r w:rsidR="00AE4004">
        <w:t xml:space="preserve"> </w:t>
      </w:r>
      <w:r w:rsidRPr="00842067">
        <w:t>land;</w:t>
      </w:r>
    </w:p>
    <w:p w:rsidR="00842067" w:rsidRPr="00842067" w:rsidRDefault="00842067" w:rsidP="00842067">
      <w:pPr>
        <w:pStyle w:val="SingleTxtG"/>
      </w:pPr>
      <w:r w:rsidRPr="00842067">
        <w:tab/>
        <w:t>(b)</w:t>
      </w:r>
      <w:r w:rsidRPr="00842067">
        <w:tab/>
        <w:t>Animal</w:t>
      </w:r>
      <w:r w:rsidR="00AE4004">
        <w:t xml:space="preserve"> </w:t>
      </w:r>
      <w:r w:rsidRPr="00842067">
        <w:t>husbandry;</w:t>
      </w:r>
    </w:p>
    <w:p w:rsidR="00842067" w:rsidRPr="00842067" w:rsidRDefault="00842067" w:rsidP="00842067">
      <w:pPr>
        <w:pStyle w:val="SingleTxtG"/>
      </w:pPr>
      <w:r w:rsidRPr="00842067">
        <w:tab/>
        <w:t>(c)</w:t>
      </w:r>
      <w:r w:rsidRPr="00842067">
        <w:tab/>
        <w:t>Small-scale</w:t>
      </w:r>
      <w:r w:rsidR="00AE4004">
        <w:t xml:space="preserve"> </w:t>
      </w:r>
      <w:r w:rsidRPr="00842067">
        <w:t>and</w:t>
      </w:r>
      <w:r w:rsidR="00AE4004">
        <w:t xml:space="preserve"> </w:t>
      </w:r>
      <w:r w:rsidRPr="00842067">
        <w:t>skills</w:t>
      </w:r>
      <w:r w:rsidR="00AE4004">
        <w:t xml:space="preserve"> </w:t>
      </w:r>
      <w:r w:rsidRPr="00842067">
        <w:t>development</w:t>
      </w:r>
      <w:r w:rsidR="00AE4004">
        <w:t xml:space="preserve"> </w:t>
      </w:r>
      <w:r w:rsidRPr="00842067">
        <w:t>activities,</w:t>
      </w:r>
      <w:r w:rsidR="00AE4004">
        <w:t xml:space="preserve"> </w:t>
      </w:r>
      <w:r w:rsidRPr="00842067">
        <w:t>such</w:t>
      </w:r>
      <w:r w:rsidR="00AE4004">
        <w:t xml:space="preserve"> </w:t>
      </w:r>
      <w:r w:rsidRPr="00842067">
        <w:t>as</w:t>
      </w:r>
      <w:r w:rsidR="00AE4004">
        <w:t xml:space="preserve"> </w:t>
      </w:r>
      <w:r w:rsidRPr="00842067">
        <w:t>metalwork,</w:t>
      </w:r>
      <w:r w:rsidR="00AE4004">
        <w:t xml:space="preserve"> </w:t>
      </w:r>
      <w:r w:rsidRPr="00842067">
        <w:t>plumbing,</w:t>
      </w:r>
      <w:r w:rsidR="00AE4004">
        <w:t xml:space="preserve"> </w:t>
      </w:r>
      <w:r w:rsidRPr="00842067">
        <w:t>electrical</w:t>
      </w:r>
      <w:r w:rsidR="00AE4004">
        <w:t xml:space="preserve"> </w:t>
      </w:r>
      <w:r w:rsidRPr="00842067">
        <w:t>work,</w:t>
      </w:r>
      <w:r w:rsidR="00AE4004">
        <w:t xml:space="preserve"> </w:t>
      </w:r>
      <w:r w:rsidRPr="00842067">
        <w:t>car</w:t>
      </w:r>
      <w:r w:rsidR="00AE4004">
        <w:t xml:space="preserve"> </w:t>
      </w:r>
      <w:r w:rsidRPr="00842067">
        <w:t>mechanics,</w:t>
      </w:r>
      <w:r w:rsidR="00AE4004">
        <w:t xml:space="preserve"> </w:t>
      </w:r>
      <w:r w:rsidRPr="00842067">
        <w:t>building</w:t>
      </w:r>
      <w:r w:rsidR="00AE4004">
        <w:t xml:space="preserve"> </w:t>
      </w:r>
      <w:r w:rsidRPr="00842067">
        <w:t>and</w:t>
      </w:r>
      <w:r w:rsidR="00AE4004">
        <w:t xml:space="preserve"> </w:t>
      </w:r>
      <w:r w:rsidRPr="00842067">
        <w:t>construction,</w:t>
      </w:r>
      <w:r w:rsidR="00AE4004">
        <w:t xml:space="preserve"> </w:t>
      </w:r>
      <w:r w:rsidRPr="00842067">
        <w:t>and</w:t>
      </w:r>
      <w:r w:rsidR="00AE4004">
        <w:t xml:space="preserve"> </w:t>
      </w:r>
      <w:r w:rsidRPr="00842067">
        <w:t>computing;</w:t>
      </w:r>
    </w:p>
    <w:p w:rsidR="00842067" w:rsidRPr="00842067" w:rsidRDefault="00842067" w:rsidP="00842067">
      <w:pPr>
        <w:pStyle w:val="SingleTxtG"/>
      </w:pPr>
      <w:r w:rsidRPr="00842067">
        <w:tab/>
        <w:t>(d)</w:t>
      </w:r>
      <w:r w:rsidRPr="00842067">
        <w:tab/>
        <w:t>Women</w:t>
      </w:r>
      <w:r w:rsidR="004C7228">
        <w:t>’</w:t>
      </w:r>
      <w:r w:rsidRPr="00842067">
        <w:t>s</w:t>
      </w:r>
      <w:r w:rsidR="00AE4004">
        <w:t xml:space="preserve"> </w:t>
      </w:r>
      <w:r w:rsidRPr="00842067">
        <w:t>activities,</w:t>
      </w:r>
      <w:r w:rsidR="00AE4004">
        <w:t xml:space="preserve"> </w:t>
      </w:r>
      <w:r w:rsidRPr="00842067">
        <w:t>including</w:t>
      </w:r>
      <w:r w:rsidR="00AE4004">
        <w:t xml:space="preserve"> </w:t>
      </w:r>
      <w:r w:rsidRPr="00842067">
        <w:t>knitting,</w:t>
      </w:r>
      <w:r w:rsidR="00AE4004">
        <w:t xml:space="preserve"> </w:t>
      </w:r>
      <w:r w:rsidRPr="00842067">
        <w:t>sewing</w:t>
      </w:r>
      <w:r w:rsidR="00AE4004">
        <w:t xml:space="preserve"> </w:t>
      </w:r>
      <w:r w:rsidRPr="00842067">
        <w:t>and</w:t>
      </w:r>
      <w:r w:rsidR="00AE4004">
        <w:t xml:space="preserve"> </w:t>
      </w:r>
      <w:r w:rsidRPr="00842067">
        <w:t>palm-weaving;</w:t>
      </w:r>
    </w:p>
    <w:p w:rsidR="00842067" w:rsidRPr="00842067" w:rsidRDefault="00842067" w:rsidP="00CE068B">
      <w:pPr>
        <w:pStyle w:val="SingleTxtG"/>
        <w:ind w:firstLine="567"/>
      </w:pPr>
      <w:r w:rsidRPr="00842067">
        <w:t>4.</w:t>
      </w:r>
      <w:r w:rsidRPr="00842067">
        <w:tab/>
        <w:t>Working</w:t>
      </w:r>
      <w:r w:rsidR="00AE4004">
        <w:t xml:space="preserve"> </w:t>
      </w:r>
      <w:r w:rsidRPr="00842067">
        <w:t>with</w:t>
      </w:r>
      <w:r w:rsidR="00AE4004">
        <w:t xml:space="preserve"> </w:t>
      </w:r>
      <w:r w:rsidRPr="00842067">
        <w:t>UNHCR</w:t>
      </w:r>
      <w:r w:rsidR="00AE4004">
        <w:t xml:space="preserve"> </w:t>
      </w:r>
      <w:r w:rsidRPr="00842067">
        <w:t>to</w:t>
      </w:r>
      <w:r w:rsidR="00AE4004">
        <w:t xml:space="preserve"> </w:t>
      </w:r>
      <w:r w:rsidRPr="00842067">
        <w:t>explore</w:t>
      </w:r>
      <w:r w:rsidR="00AE4004">
        <w:t xml:space="preserve"> </w:t>
      </w:r>
      <w:r w:rsidRPr="00842067">
        <w:t>lasting</w:t>
      </w:r>
      <w:r w:rsidR="00AE4004">
        <w:t xml:space="preserve"> </w:t>
      </w:r>
      <w:r w:rsidRPr="00842067">
        <w:t>solutions</w:t>
      </w:r>
      <w:r w:rsidR="00AE4004">
        <w:t xml:space="preserve"> </w:t>
      </w:r>
      <w:r w:rsidRPr="00842067">
        <w:t>to</w:t>
      </w:r>
      <w:r w:rsidR="00AE4004">
        <w:t xml:space="preserve"> </w:t>
      </w:r>
      <w:r w:rsidRPr="00842067">
        <w:t>the</w:t>
      </w:r>
      <w:r w:rsidR="00AE4004">
        <w:t xml:space="preserve"> </w:t>
      </w:r>
      <w:r w:rsidRPr="00842067">
        <w:t>asylum</w:t>
      </w:r>
      <w:r w:rsidR="00AE4004">
        <w:t xml:space="preserve"> </w:t>
      </w:r>
      <w:r w:rsidRPr="00842067">
        <w:t>and</w:t>
      </w:r>
      <w:r w:rsidR="00AE4004">
        <w:t xml:space="preserve"> </w:t>
      </w:r>
      <w:r w:rsidRPr="00842067">
        <w:t>refugee</w:t>
      </w:r>
      <w:r w:rsidR="00AE4004">
        <w:t xml:space="preserve"> </w:t>
      </w:r>
      <w:r w:rsidRPr="00842067">
        <w:t>problems</w:t>
      </w:r>
      <w:r w:rsidR="00AE4004">
        <w:t xml:space="preserve"> </w:t>
      </w:r>
      <w:r w:rsidRPr="00842067">
        <w:t>by</w:t>
      </w:r>
      <w:r w:rsidR="00AE4004">
        <w:t xml:space="preserve"> </w:t>
      </w:r>
      <w:r w:rsidRPr="00842067">
        <w:t>resuming</w:t>
      </w:r>
      <w:r w:rsidR="00AE4004">
        <w:t xml:space="preserve"> </w:t>
      </w:r>
      <w:r w:rsidRPr="00842067">
        <w:t>voluntary</w:t>
      </w:r>
      <w:r w:rsidR="00AE4004">
        <w:t xml:space="preserve"> </w:t>
      </w:r>
      <w:r w:rsidRPr="00842067">
        <w:t>repatriation</w:t>
      </w:r>
      <w:r w:rsidR="00AE4004">
        <w:t xml:space="preserve"> </w:t>
      </w:r>
      <w:r w:rsidRPr="00842067">
        <w:t>programmes</w:t>
      </w:r>
      <w:r w:rsidR="00AE4004">
        <w:t xml:space="preserve"> </w:t>
      </w:r>
      <w:r w:rsidRPr="00842067">
        <w:t>for</w:t>
      </w:r>
      <w:r w:rsidR="00AE4004">
        <w:t xml:space="preserve"> </w:t>
      </w:r>
      <w:r w:rsidRPr="00842067">
        <w:t>Ethiopian</w:t>
      </w:r>
      <w:r w:rsidR="00AE4004">
        <w:t xml:space="preserve"> </w:t>
      </w:r>
      <w:r w:rsidRPr="00842067">
        <w:t>and</w:t>
      </w:r>
      <w:r w:rsidR="00AE4004">
        <w:t xml:space="preserve"> </w:t>
      </w:r>
      <w:r w:rsidRPr="00842067">
        <w:t>Eritrean</w:t>
      </w:r>
      <w:r w:rsidR="00AE4004">
        <w:t xml:space="preserve"> </w:t>
      </w:r>
      <w:r w:rsidRPr="00842067">
        <w:t>refugees</w:t>
      </w:r>
      <w:r w:rsidR="00AE4004">
        <w:t xml:space="preserve"> </w:t>
      </w:r>
      <w:r w:rsidRPr="00842067">
        <w:t>wishing</w:t>
      </w:r>
      <w:r w:rsidR="00AE4004">
        <w:t xml:space="preserve"> </w:t>
      </w:r>
      <w:r w:rsidRPr="00842067">
        <w:t>to</w:t>
      </w:r>
      <w:r w:rsidR="00AE4004">
        <w:t xml:space="preserve"> </w:t>
      </w:r>
      <w:r w:rsidRPr="00842067">
        <w:t>return</w:t>
      </w:r>
      <w:r w:rsidR="00AE4004">
        <w:t xml:space="preserve"> </w:t>
      </w:r>
      <w:r w:rsidRPr="00842067">
        <w:t>home,</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working</w:t>
      </w:r>
      <w:r w:rsidR="00AE4004">
        <w:t xml:space="preserve"> </w:t>
      </w:r>
      <w:r w:rsidRPr="00842067">
        <w:t>with</w:t>
      </w:r>
      <w:r w:rsidR="00AE4004">
        <w:t xml:space="preserve"> </w:t>
      </w:r>
      <w:r w:rsidRPr="00842067">
        <w:t>UNHCR</w:t>
      </w:r>
      <w:r w:rsidR="00AE4004">
        <w:t xml:space="preserve"> </w:t>
      </w:r>
      <w:r w:rsidRPr="00842067">
        <w:t>and</w:t>
      </w:r>
      <w:r w:rsidR="00AE4004">
        <w:t xml:space="preserve"> </w:t>
      </w:r>
      <w:r w:rsidRPr="00842067">
        <w:t>donors</w:t>
      </w:r>
      <w:r w:rsidR="00AE4004">
        <w:t xml:space="preserve"> </w:t>
      </w:r>
      <w:r w:rsidRPr="00842067">
        <w:t>to</w:t>
      </w:r>
      <w:r w:rsidR="00AE4004">
        <w:t xml:space="preserve"> </w:t>
      </w:r>
      <w:r w:rsidRPr="00842067">
        <w:t>increase</w:t>
      </w:r>
      <w:r w:rsidR="00AE4004">
        <w:t xml:space="preserve"> </w:t>
      </w:r>
      <w:r w:rsidRPr="00842067">
        <w:t>opportunities</w:t>
      </w:r>
      <w:r w:rsidR="00AE4004">
        <w:t xml:space="preserve"> </w:t>
      </w:r>
      <w:r w:rsidRPr="00842067">
        <w:t>for</w:t>
      </w:r>
      <w:r w:rsidR="00AE4004">
        <w:t xml:space="preserve"> </w:t>
      </w:r>
      <w:r w:rsidRPr="00842067">
        <w:t>resettlement</w:t>
      </w:r>
      <w:r w:rsidR="00AE4004">
        <w:t xml:space="preserve"> </w:t>
      </w:r>
      <w:r w:rsidRPr="00842067">
        <w:t>in</w:t>
      </w:r>
      <w:r w:rsidR="00AE4004">
        <w:t xml:space="preserve"> </w:t>
      </w:r>
      <w:r w:rsidRPr="00842067">
        <w:t>a</w:t>
      </w:r>
      <w:r w:rsidR="00AE4004">
        <w:t xml:space="preserve"> </w:t>
      </w:r>
      <w:r w:rsidRPr="00842067">
        <w:t>third</w:t>
      </w:r>
      <w:r w:rsidR="00AE4004">
        <w:t xml:space="preserve"> </w:t>
      </w:r>
      <w:r w:rsidRPr="00842067">
        <w:t>country;</w:t>
      </w:r>
    </w:p>
    <w:p w:rsidR="00842067" w:rsidRPr="00842067" w:rsidRDefault="00842067" w:rsidP="00CE068B">
      <w:pPr>
        <w:pStyle w:val="SingleTxtG"/>
        <w:ind w:firstLine="567"/>
      </w:pPr>
      <w:r w:rsidRPr="00842067">
        <w:t>5.</w:t>
      </w:r>
      <w:r w:rsidRPr="00842067">
        <w:tab/>
        <w:t>Seeking</w:t>
      </w:r>
      <w:r w:rsidR="00AE4004">
        <w:t xml:space="preserve"> </w:t>
      </w:r>
      <w:r w:rsidRPr="00842067">
        <w:t>to</w:t>
      </w:r>
      <w:r w:rsidR="00AE4004">
        <w:t xml:space="preserve"> </w:t>
      </w:r>
      <w:r w:rsidRPr="00842067">
        <w:t>ensure</w:t>
      </w:r>
      <w:r w:rsidR="00AE4004">
        <w:t xml:space="preserve"> </w:t>
      </w:r>
      <w:r w:rsidRPr="00842067">
        <w:t>that</w:t>
      </w:r>
      <w:r w:rsidR="00AE4004">
        <w:t xml:space="preserve"> </w:t>
      </w:r>
      <w:r w:rsidRPr="00842067">
        <w:t>the</w:t>
      </w:r>
      <w:r w:rsidR="00AE4004">
        <w:t xml:space="preserve"> </w:t>
      </w:r>
      <w:r w:rsidRPr="00842067">
        <w:t>socioeconomic</w:t>
      </w:r>
      <w:r w:rsidR="00AE4004">
        <w:t xml:space="preserve"> </w:t>
      </w:r>
      <w:r w:rsidRPr="00842067">
        <w:t>and</w:t>
      </w:r>
      <w:r w:rsidR="00AE4004">
        <w:t xml:space="preserve"> </w:t>
      </w:r>
      <w:r w:rsidRPr="00842067">
        <w:t>security</w:t>
      </w:r>
      <w:r w:rsidR="00AE4004">
        <w:t xml:space="preserve"> </w:t>
      </w:r>
      <w:r w:rsidRPr="00842067">
        <w:t>consequences</w:t>
      </w:r>
      <w:r w:rsidR="00AE4004">
        <w:t xml:space="preserve"> </w:t>
      </w:r>
      <w:r w:rsidRPr="00842067">
        <w:t>of</w:t>
      </w:r>
      <w:r w:rsidR="00AE4004">
        <w:t xml:space="preserve"> </w:t>
      </w:r>
      <w:r w:rsidRPr="00842067">
        <w:t>the</w:t>
      </w:r>
      <w:r w:rsidR="00AE4004">
        <w:t xml:space="preserve"> </w:t>
      </w:r>
      <w:r w:rsidRPr="00842067">
        <w:t>refugee</w:t>
      </w:r>
      <w:r w:rsidR="00AE4004">
        <w:t xml:space="preserve"> </w:t>
      </w:r>
      <w:r w:rsidRPr="00842067">
        <w:t>situation</w:t>
      </w:r>
      <w:r w:rsidR="00AE4004">
        <w:t xml:space="preserve"> </w:t>
      </w:r>
      <w:r w:rsidRPr="00842067">
        <w:t>are</w:t>
      </w:r>
      <w:r w:rsidR="00AE4004">
        <w:t xml:space="preserve"> </w:t>
      </w:r>
      <w:r w:rsidRPr="00842067">
        <w:t>fairly</w:t>
      </w:r>
      <w:r w:rsidR="00AE4004">
        <w:t xml:space="preserve"> </w:t>
      </w:r>
      <w:r w:rsidRPr="00842067">
        <w:t>and</w:t>
      </w:r>
      <w:r w:rsidR="00AE4004">
        <w:t xml:space="preserve"> </w:t>
      </w:r>
      <w:r w:rsidRPr="00842067">
        <w:t>equally</w:t>
      </w:r>
      <w:r w:rsidR="00AE4004">
        <w:t xml:space="preserve"> </w:t>
      </w:r>
      <w:r w:rsidRPr="00842067">
        <w:t>shared</w:t>
      </w:r>
      <w:r w:rsidR="00AE4004">
        <w:t xml:space="preserve"> </w:t>
      </w:r>
      <w:r w:rsidRPr="00842067">
        <w:t>between</w:t>
      </w:r>
      <w:r w:rsidR="00AE4004">
        <w:t xml:space="preserve"> </w:t>
      </w:r>
      <w:r w:rsidRPr="00842067">
        <w:t>the</w:t>
      </w:r>
      <w:r w:rsidR="00AE4004">
        <w:t xml:space="preserve"> </w:t>
      </w:r>
      <w:r w:rsidRPr="00842067">
        <w:t>Sudan</w:t>
      </w:r>
      <w:r w:rsidR="00AE4004">
        <w:t xml:space="preserve"> </w:t>
      </w:r>
      <w:r w:rsidRPr="00842067">
        <w:t>and</w:t>
      </w:r>
      <w:r w:rsidR="00AE4004">
        <w:t xml:space="preserve"> </w:t>
      </w:r>
      <w:r w:rsidRPr="00842067">
        <w:t>the</w:t>
      </w:r>
      <w:r w:rsidR="00AE4004">
        <w:t xml:space="preserve"> </w:t>
      </w:r>
      <w:r w:rsidRPr="00842067">
        <w:t>international</w:t>
      </w:r>
      <w:r w:rsidR="00AE4004">
        <w:t xml:space="preserve"> </w:t>
      </w:r>
      <w:r w:rsidRPr="00842067">
        <w:t>community</w:t>
      </w:r>
      <w:r w:rsidR="00AE4004">
        <w:t xml:space="preserve"> </w:t>
      </w:r>
      <w:r w:rsidRPr="00842067">
        <w:t>through</w:t>
      </w:r>
      <w:r w:rsidR="00AE4004">
        <w:t xml:space="preserve"> </w:t>
      </w:r>
      <w:r w:rsidRPr="00842067">
        <w:t>supporting</w:t>
      </w:r>
      <w:r w:rsidR="00AE4004">
        <w:t xml:space="preserve"> </w:t>
      </w:r>
      <w:r w:rsidRPr="00842067">
        <w:t>health</w:t>
      </w:r>
      <w:r w:rsidR="00AE4004">
        <w:t xml:space="preserve"> </w:t>
      </w:r>
      <w:r w:rsidRPr="00842067">
        <w:t>and</w:t>
      </w:r>
      <w:r w:rsidR="00AE4004">
        <w:t xml:space="preserve"> </w:t>
      </w:r>
      <w:r w:rsidRPr="00842067">
        <w:t>education</w:t>
      </w:r>
      <w:r w:rsidR="00AE4004">
        <w:t xml:space="preserve"> </w:t>
      </w:r>
      <w:r w:rsidRPr="00842067">
        <w:t>services</w:t>
      </w:r>
      <w:r w:rsidR="00AE4004">
        <w:t xml:space="preserve"> </w:t>
      </w:r>
      <w:r w:rsidRPr="00842067">
        <w:t>and</w:t>
      </w:r>
      <w:r w:rsidR="00AE4004">
        <w:t xml:space="preserve"> </w:t>
      </w:r>
      <w:r w:rsidRPr="00842067">
        <w:t>reviving</w:t>
      </w:r>
      <w:r w:rsidR="00AE4004">
        <w:t xml:space="preserve"> </w:t>
      </w:r>
      <w:r w:rsidRPr="00842067">
        <w:t>projects</w:t>
      </w:r>
      <w:r w:rsidR="00AE4004">
        <w:t xml:space="preserve"> </w:t>
      </w:r>
      <w:r w:rsidRPr="00842067">
        <w:t>in</w:t>
      </w:r>
      <w:r w:rsidR="00AE4004">
        <w:t xml:space="preserve"> </w:t>
      </w:r>
      <w:r w:rsidRPr="00842067">
        <w:t>refugee-affected</w:t>
      </w:r>
      <w:r w:rsidR="00AE4004">
        <w:t xml:space="preserve"> </w:t>
      </w:r>
      <w:r w:rsidRPr="00842067">
        <w:t>areas</w:t>
      </w:r>
      <w:r w:rsidR="00AE4004">
        <w:t xml:space="preserve"> </w:t>
      </w:r>
      <w:r w:rsidRPr="00842067">
        <w:t>in</w:t>
      </w:r>
      <w:r w:rsidR="00AE4004">
        <w:t xml:space="preserve"> </w:t>
      </w:r>
      <w:r w:rsidRPr="00842067">
        <w:t>all</w:t>
      </w:r>
      <w:r w:rsidR="00AE4004">
        <w:t xml:space="preserve"> </w:t>
      </w:r>
      <w:r w:rsidRPr="00842067">
        <w:t>states</w:t>
      </w:r>
      <w:r w:rsidR="00AE4004">
        <w:t xml:space="preserve"> </w:t>
      </w:r>
      <w:r w:rsidRPr="00842067">
        <w:t>hosting</w:t>
      </w:r>
      <w:r w:rsidR="00AE4004">
        <w:t xml:space="preserve"> </w:t>
      </w:r>
      <w:r w:rsidRPr="00842067">
        <w:t>refugees;</w:t>
      </w:r>
    </w:p>
    <w:p w:rsidR="00842067" w:rsidRPr="00842067" w:rsidRDefault="00842067" w:rsidP="00CE068B">
      <w:pPr>
        <w:pStyle w:val="SingleTxtG"/>
        <w:ind w:firstLine="567"/>
      </w:pPr>
      <w:r w:rsidRPr="00842067">
        <w:t>6.</w:t>
      </w:r>
      <w:r w:rsidRPr="00842067">
        <w:tab/>
        <w:t>Capacity-building</w:t>
      </w:r>
      <w:r w:rsidR="00AE4004">
        <w:t xml:space="preserve"> </w:t>
      </w:r>
      <w:r w:rsidRPr="00842067">
        <w:t>and</w:t>
      </w:r>
      <w:r w:rsidR="00AE4004">
        <w:t xml:space="preserve"> </w:t>
      </w:r>
      <w:r w:rsidRPr="00842067">
        <w:t>further</w:t>
      </w:r>
      <w:r w:rsidR="00AE4004">
        <w:t xml:space="preserve"> </w:t>
      </w:r>
      <w:r w:rsidRPr="00842067">
        <w:t>training</w:t>
      </w:r>
      <w:r w:rsidR="00AE4004">
        <w:t xml:space="preserve"> </w:t>
      </w:r>
      <w:r w:rsidRPr="00842067">
        <w:t>for</w:t>
      </w:r>
      <w:r w:rsidR="00AE4004">
        <w:t xml:space="preserve"> </w:t>
      </w:r>
      <w:r w:rsidRPr="00842067">
        <w:t>staff</w:t>
      </w:r>
      <w:r w:rsidR="00AE4004">
        <w:t xml:space="preserve"> </w:t>
      </w:r>
      <w:r w:rsidRPr="00842067">
        <w:t>working</w:t>
      </w:r>
      <w:r w:rsidR="00AE4004">
        <w:t xml:space="preserve"> </w:t>
      </w:r>
      <w:r w:rsidRPr="00842067">
        <w:t>at</w:t>
      </w:r>
      <w:r w:rsidR="00AE4004">
        <w:t xml:space="preserve"> </w:t>
      </w:r>
      <w:r w:rsidRPr="00842067">
        <w:t>the</w:t>
      </w:r>
      <w:r w:rsidR="00AE4004">
        <w:t xml:space="preserve"> </w:t>
      </w:r>
      <w:r w:rsidRPr="00842067">
        <w:t>Commission</w:t>
      </w:r>
      <w:r w:rsidR="00AE4004">
        <w:t xml:space="preserve"> </w:t>
      </w:r>
      <w:r w:rsidRPr="00842067">
        <w:t>on</w:t>
      </w:r>
      <w:r w:rsidR="00AE4004">
        <w:t xml:space="preserve"> </w:t>
      </w:r>
      <w:r w:rsidRPr="00842067">
        <w:t>Refugees</w:t>
      </w:r>
      <w:r w:rsidR="00AE4004">
        <w:t xml:space="preserve"> </w:t>
      </w:r>
      <w:r w:rsidRPr="00842067">
        <w:t>through</w:t>
      </w:r>
      <w:r w:rsidR="00AE4004">
        <w:t xml:space="preserve"> </w:t>
      </w:r>
      <w:r w:rsidRPr="00842067">
        <w:t>creating</w:t>
      </w:r>
      <w:r w:rsidR="00AE4004">
        <w:t xml:space="preserve"> </w:t>
      </w:r>
      <w:r w:rsidRPr="00842067">
        <w:t>training</w:t>
      </w:r>
      <w:r w:rsidR="00AE4004">
        <w:t xml:space="preserve"> </w:t>
      </w:r>
      <w:r w:rsidRPr="00842067">
        <w:t>opportunities</w:t>
      </w:r>
      <w:r w:rsidR="00AE4004">
        <w:t xml:space="preserve"> </w:t>
      </w:r>
      <w:r w:rsidRPr="00842067">
        <w:t>at</w:t>
      </w:r>
      <w:r w:rsidR="00AE4004">
        <w:t xml:space="preserve"> </w:t>
      </w:r>
      <w:r w:rsidRPr="00842067">
        <w:t>home</w:t>
      </w:r>
      <w:r w:rsidR="00AE4004">
        <w:t xml:space="preserve"> </w:t>
      </w:r>
      <w:r w:rsidRPr="00842067">
        <w:t>and</w:t>
      </w:r>
      <w:r w:rsidR="00AE4004">
        <w:t xml:space="preserve"> </w:t>
      </w:r>
      <w:r w:rsidRPr="00842067">
        <w:t>abroad</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enhance</w:t>
      </w:r>
      <w:r w:rsidR="00AE4004">
        <w:t xml:space="preserve"> </w:t>
      </w:r>
      <w:r w:rsidRPr="00842067">
        <w:t>their</w:t>
      </w:r>
      <w:r w:rsidR="00AE4004">
        <w:t xml:space="preserve"> </w:t>
      </w:r>
      <w:r w:rsidRPr="00842067">
        <w:t>expertise.</w:t>
      </w:r>
    </w:p>
    <w:p w:rsidR="00842067" w:rsidRPr="00842067" w:rsidRDefault="00CE068B" w:rsidP="00CE068B">
      <w:pPr>
        <w:pStyle w:val="H4G"/>
      </w:pPr>
      <w:r>
        <w:tab/>
      </w:r>
      <w:r>
        <w:tab/>
      </w:r>
      <w:r w:rsidR="00842067" w:rsidRPr="00842067">
        <w:t>Sudanese</w:t>
      </w:r>
      <w:r w:rsidR="00AE4004">
        <w:t xml:space="preserve"> </w:t>
      </w:r>
      <w:r w:rsidR="00842067" w:rsidRPr="00842067">
        <w:t>refugees</w:t>
      </w:r>
      <w:r w:rsidR="00AE4004">
        <w:t xml:space="preserve"> </w:t>
      </w:r>
      <w:r w:rsidR="00842067" w:rsidRPr="00842067">
        <w:t>in</w:t>
      </w:r>
      <w:r w:rsidR="00AE4004">
        <w:t xml:space="preserve"> </w:t>
      </w:r>
      <w:r w:rsidR="00842067" w:rsidRPr="00842067">
        <w:t>neighbouring</w:t>
      </w:r>
      <w:r w:rsidR="00AE4004">
        <w:t xml:space="preserve"> </w:t>
      </w:r>
      <w:r w:rsidR="00842067" w:rsidRPr="00842067">
        <w:t>States</w:t>
      </w:r>
      <w:r w:rsidR="00AE4004">
        <w:t xml:space="preserve"> </w:t>
      </w:r>
      <w:r w:rsidR="00842067" w:rsidRPr="00842067">
        <w:t>(eastern</w:t>
      </w:r>
      <w:r w:rsidR="00AE4004">
        <w:t xml:space="preserve"> </w:t>
      </w:r>
      <w:smartTag w:uri="urn:schemas-microsoft-com:office:smarttags" w:element="place">
        <w:smartTag w:uri="urn:schemas-microsoft-com:office:smarttags" w:element="country-region">
          <w:r w:rsidR="00842067" w:rsidRPr="00842067">
            <w:t>Chad</w:t>
          </w:r>
        </w:smartTag>
      </w:smartTag>
      <w:r w:rsidR="00842067" w:rsidRPr="00842067">
        <w:t>)</w:t>
      </w:r>
    </w:p>
    <w:p w:rsidR="00842067" w:rsidRPr="00842067" w:rsidRDefault="00842067" w:rsidP="00842067">
      <w:pPr>
        <w:pStyle w:val="SingleTxtG"/>
      </w:pPr>
      <w:r w:rsidRPr="00842067">
        <w:t>71.</w:t>
      </w:r>
      <w:r w:rsidRPr="00842067">
        <w:tab/>
        <w:t>As</w:t>
      </w:r>
      <w:r w:rsidR="00AE4004">
        <w:t xml:space="preserve"> </w:t>
      </w:r>
      <w:r w:rsidRPr="00842067">
        <w:t>part</w:t>
      </w:r>
      <w:r w:rsidR="00AE4004">
        <w:t xml:space="preserve"> </w:t>
      </w:r>
      <w:r w:rsidRPr="00842067">
        <w:t>of</w:t>
      </w:r>
      <w:r w:rsidR="00AE4004">
        <w:t xml:space="preserve"> </w:t>
      </w:r>
      <w:r w:rsidRPr="00842067">
        <w:t>the</w:t>
      </w:r>
      <w:r w:rsidR="00AE4004">
        <w:t xml:space="preserve"> </w:t>
      </w:r>
      <w:r w:rsidRPr="00842067">
        <w:t>Darfur</w:t>
      </w:r>
      <w:r w:rsidR="00AE4004">
        <w:t xml:space="preserve"> </w:t>
      </w:r>
      <w:r w:rsidRPr="00842067">
        <w:t>peace</w:t>
      </w:r>
      <w:r w:rsidR="00AE4004">
        <w:t xml:space="preserve"> </w:t>
      </w:r>
      <w:r w:rsidRPr="00842067">
        <w:t>strategy,</w:t>
      </w:r>
      <w:r w:rsidR="00AE4004">
        <w:t xml:space="preserve"> </w:t>
      </w:r>
      <w:r w:rsidRPr="00842067">
        <w:t>a</w:t>
      </w:r>
      <w:r w:rsidR="00AE4004">
        <w:t xml:space="preserve"> </w:t>
      </w:r>
      <w:r w:rsidRPr="00842067">
        <w:t>higher</w:t>
      </w:r>
      <w:r w:rsidR="00AE4004">
        <w:t xml:space="preserve"> </w:t>
      </w:r>
      <w:r w:rsidRPr="00842067">
        <w:t>committee</w:t>
      </w:r>
      <w:r w:rsidR="00AE4004">
        <w:t xml:space="preserve"> </w:t>
      </w:r>
      <w:r w:rsidRPr="00842067">
        <w:t>was</w:t>
      </w:r>
      <w:r w:rsidR="00AE4004">
        <w:t xml:space="preserve"> </w:t>
      </w:r>
      <w:r w:rsidRPr="00842067">
        <w:t>formed</w:t>
      </w:r>
      <w:r w:rsidR="00AE4004">
        <w:t xml:space="preserve"> </w:t>
      </w:r>
      <w:r w:rsidRPr="00842067">
        <w:t>under</w:t>
      </w:r>
      <w:r w:rsidR="00AE4004">
        <w:t xml:space="preserve"> </w:t>
      </w:r>
      <w:r w:rsidRPr="00842067">
        <w:t>the</w:t>
      </w:r>
      <w:r w:rsidR="00AE4004">
        <w:t xml:space="preserve"> </w:t>
      </w:r>
      <w:r w:rsidRPr="00842067">
        <w:t>chairmanship</w:t>
      </w:r>
      <w:r w:rsidR="00AE4004">
        <w:t xml:space="preserve"> </w:t>
      </w:r>
      <w:r w:rsidRPr="00842067">
        <w:t>of</w:t>
      </w:r>
      <w:r w:rsidR="00AE4004">
        <w:t xml:space="preserve"> </w:t>
      </w:r>
      <w:r w:rsidRPr="00842067">
        <w:t>the</w:t>
      </w:r>
      <w:r w:rsidR="00AE4004">
        <w:t xml:space="preserve"> </w:t>
      </w:r>
      <w:r w:rsidRPr="00842067">
        <w:t>Minister</w:t>
      </w:r>
      <w:r w:rsidR="00AE4004">
        <w:t xml:space="preserve"> </w:t>
      </w:r>
      <w:r w:rsidRPr="00842067">
        <w:t>of</w:t>
      </w:r>
      <w:r w:rsidR="00AE4004">
        <w:t xml:space="preserve"> </w:t>
      </w:r>
      <w:r w:rsidRPr="00842067">
        <w:t>the</w:t>
      </w:r>
      <w:r w:rsidR="00AE4004">
        <w:t xml:space="preserve"> </w:t>
      </w:r>
      <w:r w:rsidRPr="00842067">
        <w:t>Interior</w:t>
      </w:r>
      <w:r w:rsidR="00AE4004">
        <w:t xml:space="preserve"> </w:t>
      </w:r>
      <w:r w:rsidRPr="00842067">
        <w:t>to</w:t>
      </w:r>
      <w:r w:rsidR="00AE4004">
        <w:t xml:space="preserve"> </w:t>
      </w:r>
      <w:r w:rsidRPr="00842067">
        <w:t>secure</w:t>
      </w:r>
      <w:r w:rsidR="00AE4004">
        <w:t xml:space="preserve"> </w:t>
      </w:r>
      <w:r w:rsidRPr="00842067">
        <w:t>the</w:t>
      </w:r>
      <w:r w:rsidR="00AE4004">
        <w:t xml:space="preserve"> </w:t>
      </w:r>
      <w:r w:rsidRPr="00842067">
        <w:t>voluntary</w:t>
      </w:r>
      <w:r w:rsidR="00AE4004">
        <w:t xml:space="preserve"> </w:t>
      </w:r>
      <w:r w:rsidRPr="00842067">
        <w:t>repatriation</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and</w:t>
      </w:r>
      <w:r w:rsidR="00AE4004">
        <w:t xml:space="preserve"> </w:t>
      </w:r>
      <w:r w:rsidRPr="00842067">
        <w:t>refugees</w:t>
      </w:r>
      <w:r w:rsidR="00AE4004">
        <w:t xml:space="preserve"> </w:t>
      </w:r>
      <w:r w:rsidRPr="00842067">
        <w:t>to</w:t>
      </w:r>
      <w:r w:rsidR="00AE4004">
        <w:t xml:space="preserve"> </w:t>
      </w:r>
      <w:r w:rsidRPr="00842067">
        <w:t>the</w:t>
      </w:r>
      <w:r w:rsidR="00AE4004">
        <w:t xml:space="preserve"> </w:t>
      </w:r>
      <w:r w:rsidRPr="00842067">
        <w:t>states</w:t>
      </w:r>
      <w:r w:rsidR="00AE4004">
        <w:t xml:space="preserve"> </w:t>
      </w:r>
      <w:r w:rsidRPr="00842067">
        <w:t>of</w:t>
      </w:r>
      <w:r w:rsidR="00AE4004">
        <w:t xml:space="preserve"> </w:t>
      </w:r>
      <w:smartTag w:uri="urn:schemas-microsoft-com:office:smarttags" w:element="place">
        <w:r w:rsidRPr="00842067">
          <w:t>Darfur</w:t>
        </w:r>
      </w:smartTag>
      <w:r w:rsidRPr="00842067">
        <w:t>.</w:t>
      </w:r>
    </w:p>
    <w:p w:rsidR="00842067" w:rsidRPr="00842067" w:rsidRDefault="00842067" w:rsidP="00842067">
      <w:pPr>
        <w:pStyle w:val="SingleTxtG"/>
      </w:pPr>
      <w:r w:rsidRPr="00842067">
        <w:t>72.</w:t>
      </w:r>
      <w:r w:rsidRPr="00842067">
        <w:tab/>
        <w:t>Two</w:t>
      </w:r>
      <w:r w:rsidR="00AE4004">
        <w:t xml:space="preserve"> </w:t>
      </w:r>
      <w:r w:rsidRPr="00842067">
        <w:t>action</w:t>
      </w:r>
      <w:r w:rsidR="00AE4004">
        <w:t xml:space="preserve"> </w:t>
      </w:r>
      <w:r w:rsidRPr="00842067">
        <w:t>plans</w:t>
      </w:r>
      <w:r w:rsidR="00AE4004">
        <w:t xml:space="preserve"> </w:t>
      </w:r>
      <w:r w:rsidRPr="00842067">
        <w:t>were</w:t>
      </w:r>
      <w:r w:rsidR="00AE4004">
        <w:t xml:space="preserve"> </w:t>
      </w:r>
      <w:r w:rsidRPr="00842067">
        <w:t>elaborated</w:t>
      </w:r>
      <w:r w:rsidR="00AE4004">
        <w:t xml:space="preserve"> </w:t>
      </w:r>
      <w:r w:rsidRPr="00842067">
        <w:t>to</w:t>
      </w:r>
      <w:r w:rsidR="00AE4004">
        <w:t xml:space="preserve"> </w:t>
      </w:r>
      <w:r w:rsidRPr="00842067">
        <w:t>enable</w:t>
      </w:r>
      <w:r w:rsidR="00AE4004">
        <w:t xml:space="preserve"> </w:t>
      </w:r>
      <w:r w:rsidRPr="00842067">
        <w:t>the</w:t>
      </w:r>
      <w:r w:rsidR="00AE4004">
        <w:t xml:space="preserve"> </w:t>
      </w:r>
      <w:r w:rsidRPr="00842067">
        <w:t>subcommittee</w:t>
      </w:r>
      <w:r w:rsidR="00AE4004">
        <w:t xml:space="preserve"> </w:t>
      </w:r>
      <w:r w:rsidRPr="00842067">
        <w:t>on</w:t>
      </w:r>
      <w:r w:rsidR="00AE4004">
        <w:t xml:space="preserve"> </w:t>
      </w:r>
      <w:r w:rsidRPr="00842067">
        <w:t>refugees</w:t>
      </w:r>
      <w:r w:rsidR="00AE4004">
        <w:t xml:space="preserve"> </w:t>
      </w:r>
      <w:r w:rsidRPr="00842067">
        <w:t>to</w:t>
      </w:r>
      <w:r w:rsidR="00AE4004">
        <w:t xml:space="preserve"> </w:t>
      </w:r>
      <w:r w:rsidRPr="00842067">
        <w:t>discharge</w:t>
      </w:r>
      <w:r w:rsidR="00AE4004">
        <w:t xml:space="preserve"> </w:t>
      </w:r>
      <w:r w:rsidRPr="00842067">
        <w:t>its</w:t>
      </w:r>
      <w:r w:rsidR="00AE4004">
        <w:t xml:space="preserve"> </w:t>
      </w:r>
      <w:r w:rsidRPr="00842067">
        <w:t>functions,</w:t>
      </w:r>
      <w:r w:rsidR="00AE4004">
        <w:t xml:space="preserve"> </w:t>
      </w:r>
      <w:r w:rsidRPr="00842067">
        <w:t>comprising</w:t>
      </w:r>
      <w:r w:rsidR="00AE4004">
        <w:t xml:space="preserve"> </w:t>
      </w:r>
      <w:r w:rsidRPr="00842067">
        <w:t>the</w:t>
      </w:r>
      <w:r w:rsidR="00AE4004">
        <w:t xml:space="preserve"> </w:t>
      </w:r>
      <w:r w:rsidRPr="00842067">
        <w:t>following:</w:t>
      </w:r>
    </w:p>
    <w:p w:rsidR="00842067" w:rsidRPr="00842067" w:rsidRDefault="00842067" w:rsidP="00842067">
      <w:pPr>
        <w:pStyle w:val="SingleTxtG"/>
      </w:pPr>
      <w:r w:rsidRPr="00842067">
        <w:tab/>
        <w:t>(a)</w:t>
      </w:r>
      <w:r w:rsidRPr="00842067">
        <w:tab/>
        <w:t>A</w:t>
      </w:r>
      <w:r w:rsidR="00AE4004">
        <w:t xml:space="preserve"> </w:t>
      </w:r>
      <w:r w:rsidRPr="00842067">
        <w:t>short-term</w:t>
      </w:r>
      <w:r w:rsidR="00AE4004">
        <w:t xml:space="preserve"> </w:t>
      </w:r>
      <w:r w:rsidRPr="00842067">
        <w:t>plan,</w:t>
      </w:r>
      <w:r w:rsidR="00AE4004">
        <w:t xml:space="preserve"> </w:t>
      </w:r>
      <w:r w:rsidRPr="00842067">
        <w:t>for</w:t>
      </w:r>
      <w:r w:rsidR="00AE4004">
        <w:t xml:space="preserve"> </w:t>
      </w:r>
      <w:r w:rsidRPr="00842067">
        <w:t>January</w:t>
      </w:r>
      <w:r w:rsidR="00AE4004">
        <w:t xml:space="preserve"> </w:t>
      </w:r>
      <w:r w:rsidRPr="00842067">
        <w:t>to</w:t>
      </w:r>
      <w:r w:rsidR="00AE4004">
        <w:t xml:space="preserve"> </w:t>
      </w:r>
      <w:r w:rsidRPr="00842067">
        <w:t>June</w:t>
      </w:r>
      <w:r w:rsidR="00AE4004">
        <w:t xml:space="preserve"> </w:t>
      </w:r>
      <w:r w:rsidRPr="00842067">
        <w:t>2011,</w:t>
      </w:r>
      <w:r w:rsidR="00AE4004">
        <w:t xml:space="preserve"> </w:t>
      </w:r>
      <w:r w:rsidRPr="00842067">
        <w:t>for</w:t>
      </w:r>
      <w:r w:rsidR="00AE4004">
        <w:t xml:space="preserve"> </w:t>
      </w:r>
      <w:r w:rsidRPr="00842067">
        <w:t>the</w:t>
      </w:r>
      <w:r w:rsidR="00AE4004">
        <w:t xml:space="preserve"> </w:t>
      </w:r>
      <w:r w:rsidRPr="00842067">
        <w:t>repatriation</w:t>
      </w:r>
      <w:r w:rsidR="00AE4004">
        <w:t xml:space="preserve"> </w:t>
      </w:r>
      <w:r w:rsidRPr="00842067">
        <w:t>of</w:t>
      </w:r>
      <w:r w:rsidR="00AE4004">
        <w:t xml:space="preserve"> </w:t>
      </w:r>
      <w:r w:rsidRPr="00842067">
        <w:t>Sudanese</w:t>
      </w:r>
      <w:r w:rsidR="00AE4004">
        <w:t xml:space="preserve"> </w:t>
      </w:r>
      <w:r w:rsidRPr="00842067">
        <w:t>refugees</w:t>
      </w:r>
      <w:r w:rsidR="00AE4004">
        <w:t xml:space="preserve"> </w:t>
      </w:r>
      <w:r w:rsidRPr="00842067">
        <w:t>stranded</w:t>
      </w:r>
      <w:r w:rsidR="00AE4004">
        <w:t xml:space="preserve"> </w:t>
      </w:r>
      <w:r w:rsidRPr="00842067">
        <w:t>on</w:t>
      </w:r>
      <w:r w:rsidR="00AE4004">
        <w:t xml:space="preserve"> </w:t>
      </w:r>
      <w:r w:rsidRPr="00842067">
        <w:t>the</w:t>
      </w:r>
      <w:r w:rsidR="00AE4004">
        <w:t xml:space="preserve"> </w:t>
      </w:r>
      <w:r w:rsidRPr="00842067">
        <w:t>Sudanese-Chad</w:t>
      </w:r>
      <w:r w:rsidR="00AE4004">
        <w:t xml:space="preserve"> </w:t>
      </w:r>
      <w:r w:rsidRPr="00842067">
        <w:t>borders;</w:t>
      </w:r>
    </w:p>
    <w:p w:rsidR="00842067" w:rsidRPr="00842067" w:rsidRDefault="00842067" w:rsidP="00842067">
      <w:pPr>
        <w:pStyle w:val="SingleTxtG"/>
      </w:pPr>
      <w:r w:rsidRPr="00842067">
        <w:tab/>
        <w:t>(b)</w:t>
      </w:r>
      <w:r w:rsidRPr="00842067">
        <w:tab/>
        <w:t>A</w:t>
      </w:r>
      <w:r w:rsidR="00AE4004">
        <w:t xml:space="preserve"> </w:t>
      </w:r>
      <w:r w:rsidRPr="00842067">
        <w:t>long-term</w:t>
      </w:r>
      <w:r w:rsidR="00AE4004">
        <w:t xml:space="preserve"> </w:t>
      </w:r>
      <w:r w:rsidRPr="00842067">
        <w:t>plan,</w:t>
      </w:r>
      <w:r w:rsidR="00AE4004">
        <w:t xml:space="preserve"> </w:t>
      </w:r>
      <w:r w:rsidRPr="00842067">
        <w:t>for</w:t>
      </w:r>
      <w:r w:rsidR="00AE4004">
        <w:t xml:space="preserve"> </w:t>
      </w:r>
      <w:r w:rsidRPr="00842067">
        <w:t>2011,</w:t>
      </w:r>
      <w:r w:rsidR="00AE4004">
        <w:t xml:space="preserve"> </w:t>
      </w:r>
      <w:r w:rsidRPr="00842067">
        <w:t>for</w:t>
      </w:r>
      <w:r w:rsidR="00AE4004">
        <w:t xml:space="preserve"> </w:t>
      </w:r>
      <w:r w:rsidRPr="00842067">
        <w:t>the</w:t>
      </w:r>
      <w:r w:rsidR="00AE4004">
        <w:t xml:space="preserve"> </w:t>
      </w:r>
      <w:r w:rsidRPr="00842067">
        <w:t>repatriation</w:t>
      </w:r>
      <w:r w:rsidR="00AE4004">
        <w:t xml:space="preserve"> </w:t>
      </w:r>
      <w:r w:rsidRPr="00842067">
        <w:t>of</w:t>
      </w:r>
      <w:r w:rsidR="00AE4004">
        <w:t xml:space="preserve"> </w:t>
      </w:r>
      <w:r w:rsidRPr="00842067">
        <w:t>Sudanese</w:t>
      </w:r>
      <w:r w:rsidR="00AE4004">
        <w:t xml:space="preserve"> </w:t>
      </w:r>
      <w:r w:rsidRPr="00842067">
        <w:t>refugees</w:t>
      </w:r>
      <w:r w:rsidR="00AE4004">
        <w:t xml:space="preserve"> </w:t>
      </w:r>
      <w:r w:rsidRPr="00842067">
        <w:t>in</w:t>
      </w:r>
      <w:r w:rsidR="00AE4004">
        <w:t xml:space="preserve"> </w:t>
      </w:r>
      <w:r w:rsidRPr="00842067">
        <w:t>the</w:t>
      </w:r>
      <w:r w:rsidR="00AE4004">
        <w:t xml:space="preserve"> </w:t>
      </w:r>
      <w:r w:rsidRPr="00842067">
        <w:t>camp</w:t>
      </w:r>
      <w:r w:rsidR="00AE4004">
        <w:t xml:space="preserve"> </w:t>
      </w:r>
      <w:r w:rsidRPr="00842067">
        <w:t>in</w:t>
      </w:r>
      <w:r w:rsidR="00AE4004">
        <w:t xml:space="preserve"> </w:t>
      </w:r>
      <w:r w:rsidRPr="00842067">
        <w:t>eastern</w:t>
      </w:r>
      <w:r w:rsidR="00AE4004">
        <w:t xml:space="preserve"> </w:t>
      </w:r>
      <w:smartTag w:uri="urn:schemas-microsoft-com:office:smarttags" w:element="place">
        <w:smartTag w:uri="urn:schemas-microsoft-com:office:smarttags" w:element="country-region">
          <w:r w:rsidRPr="00842067">
            <w:t>Chad</w:t>
          </w:r>
        </w:smartTag>
      </w:smartTag>
      <w:r w:rsidRPr="00842067">
        <w:t>.</w:t>
      </w:r>
    </w:p>
    <w:p w:rsidR="00842067" w:rsidRPr="00842067" w:rsidRDefault="00842067" w:rsidP="00842067">
      <w:pPr>
        <w:pStyle w:val="SingleTxtG"/>
      </w:pPr>
      <w:r w:rsidRPr="00842067">
        <w:t>73.</w:t>
      </w:r>
      <w:r w:rsidRPr="00842067">
        <w:tab/>
        <w:t>Once</w:t>
      </w:r>
      <w:r w:rsidR="00AE4004">
        <w:t xml:space="preserve"> </w:t>
      </w:r>
      <w:r w:rsidRPr="00842067">
        <w:t>the</w:t>
      </w:r>
      <w:r w:rsidR="00AE4004">
        <w:t xml:space="preserve"> </w:t>
      </w:r>
      <w:r w:rsidRPr="00842067">
        <w:t>higher</w:t>
      </w:r>
      <w:r w:rsidR="00AE4004">
        <w:t xml:space="preserve"> </w:t>
      </w:r>
      <w:r w:rsidRPr="00842067">
        <w:t>committee</w:t>
      </w:r>
      <w:r w:rsidR="00AE4004">
        <w:t xml:space="preserve"> </w:t>
      </w:r>
      <w:r w:rsidRPr="00842067">
        <w:t>had</w:t>
      </w:r>
      <w:r w:rsidR="00AE4004">
        <w:t xml:space="preserve"> </w:t>
      </w:r>
      <w:r w:rsidRPr="00842067">
        <w:t>secured</w:t>
      </w:r>
      <w:r w:rsidR="00AE4004">
        <w:t xml:space="preserve"> </w:t>
      </w:r>
      <w:r w:rsidRPr="00842067">
        <w:t>some</w:t>
      </w:r>
      <w:r w:rsidR="00AE4004">
        <w:t xml:space="preserve"> </w:t>
      </w:r>
      <w:r w:rsidRPr="00842067">
        <w:t>of</w:t>
      </w:r>
      <w:r w:rsidR="00AE4004">
        <w:t xml:space="preserve"> </w:t>
      </w:r>
      <w:r w:rsidRPr="00842067">
        <w:t>the</w:t>
      </w:r>
      <w:r w:rsidR="00AE4004">
        <w:t xml:space="preserve"> </w:t>
      </w:r>
      <w:r w:rsidRPr="00842067">
        <w:t>necessary</w:t>
      </w:r>
      <w:r w:rsidR="00AE4004">
        <w:t xml:space="preserve"> </w:t>
      </w:r>
      <w:r w:rsidRPr="00842067">
        <w:t>resources,</w:t>
      </w:r>
      <w:r w:rsidR="00AE4004">
        <w:t xml:space="preserve"> </w:t>
      </w:r>
      <w:r w:rsidRPr="00842067">
        <w:t>the</w:t>
      </w:r>
      <w:r w:rsidR="00AE4004">
        <w:t xml:space="preserve"> </w:t>
      </w:r>
      <w:r w:rsidRPr="00842067">
        <w:t>short-term</w:t>
      </w:r>
      <w:r w:rsidR="00AE4004">
        <w:t xml:space="preserve"> </w:t>
      </w:r>
      <w:r w:rsidRPr="00842067">
        <w:t>plan</w:t>
      </w:r>
      <w:r w:rsidR="00AE4004">
        <w:t xml:space="preserve"> </w:t>
      </w:r>
      <w:r w:rsidRPr="00842067">
        <w:t>was</w:t>
      </w:r>
      <w:r w:rsidR="00AE4004">
        <w:t xml:space="preserve"> </w:t>
      </w:r>
      <w:r w:rsidRPr="00842067">
        <w:t>put</w:t>
      </w:r>
      <w:r w:rsidR="00AE4004">
        <w:t xml:space="preserve"> </w:t>
      </w:r>
      <w:r w:rsidRPr="00842067">
        <w:t>into</w:t>
      </w:r>
      <w:r w:rsidR="00AE4004">
        <w:t xml:space="preserve"> </w:t>
      </w:r>
      <w:r w:rsidRPr="00842067">
        <w:t>operation,</w:t>
      </w:r>
      <w:r w:rsidR="00AE4004">
        <w:t xml:space="preserve"> </w:t>
      </w:r>
      <w:r w:rsidRPr="00842067">
        <w:t>in</w:t>
      </w:r>
      <w:r w:rsidR="00AE4004">
        <w:t xml:space="preserve"> </w:t>
      </w:r>
      <w:r w:rsidRPr="00842067">
        <w:t>cooperation</w:t>
      </w:r>
      <w:r w:rsidR="00AE4004">
        <w:t xml:space="preserve"> </w:t>
      </w:r>
      <w:r w:rsidRPr="00842067">
        <w:t>and</w:t>
      </w:r>
      <w:r w:rsidR="00AE4004">
        <w:t xml:space="preserve"> </w:t>
      </w:r>
      <w:r w:rsidRPr="00842067">
        <w:t>coordination</w:t>
      </w:r>
      <w:r w:rsidR="00AE4004">
        <w:t xml:space="preserve"> </w:t>
      </w:r>
      <w:r w:rsidRPr="00842067">
        <w:t>with</w:t>
      </w:r>
      <w:r w:rsidR="00AE4004">
        <w:t xml:space="preserve"> </w:t>
      </w:r>
      <w:r w:rsidRPr="00842067">
        <w:t>the</w:t>
      </w:r>
      <w:r w:rsidR="00AE4004">
        <w:t xml:space="preserve"> </w:t>
      </w:r>
      <w:r w:rsidRPr="00842067">
        <w:t>local</w:t>
      </w:r>
      <w:r w:rsidR="00AE4004">
        <w:t xml:space="preserve"> </w:t>
      </w:r>
      <w:r w:rsidRPr="00842067">
        <w:t>authorities</w:t>
      </w:r>
      <w:r w:rsidR="00AE4004">
        <w:t xml:space="preserve"> </w:t>
      </w:r>
      <w:r w:rsidRPr="00842067">
        <w:t>in</w:t>
      </w:r>
      <w:r w:rsidR="00AE4004">
        <w:t xml:space="preserve"> </w:t>
      </w:r>
      <w:r w:rsidRPr="00842067">
        <w:t>West</w:t>
      </w:r>
      <w:r w:rsidR="00AE4004">
        <w:t xml:space="preserve"> </w:t>
      </w:r>
      <w:r w:rsidRPr="00842067">
        <w:t>Darfur</w:t>
      </w:r>
      <w:r w:rsidR="00AE4004">
        <w:t xml:space="preserve"> </w:t>
      </w:r>
      <w:r w:rsidRPr="00842067">
        <w:t>state,</w:t>
      </w:r>
      <w:r w:rsidR="00AE4004">
        <w:t xml:space="preserve"> </w:t>
      </w:r>
      <w:r w:rsidRPr="00842067">
        <w:t>civil</w:t>
      </w:r>
      <w:r w:rsidR="00AE4004">
        <w:t xml:space="preserve"> </w:t>
      </w:r>
      <w:r w:rsidRPr="00842067">
        <w:t>administrations</w:t>
      </w:r>
      <w:r w:rsidR="00AE4004">
        <w:t xml:space="preserve"> </w:t>
      </w:r>
      <w:r w:rsidRPr="00842067">
        <w:t>and</w:t>
      </w:r>
      <w:r w:rsidR="00AE4004">
        <w:t xml:space="preserve"> </w:t>
      </w:r>
      <w:r w:rsidRPr="00842067">
        <w:t>the</w:t>
      </w:r>
      <w:r w:rsidR="00AE4004">
        <w:t xml:space="preserve"> </w:t>
      </w:r>
      <w:r w:rsidRPr="00842067">
        <w:t>Office</w:t>
      </w:r>
      <w:r w:rsidR="00AE4004">
        <w:t xml:space="preserve"> </w:t>
      </w:r>
      <w:r w:rsidRPr="00842067">
        <w:t>of</w:t>
      </w:r>
      <w:r w:rsidR="00AE4004">
        <w:t xml:space="preserve"> </w:t>
      </w:r>
      <w:r w:rsidRPr="00842067">
        <w:t>the</w:t>
      </w:r>
      <w:r w:rsidR="00AE4004">
        <w:t xml:space="preserve"> </w:t>
      </w:r>
      <w:r w:rsidRPr="00842067">
        <w:t>Assistant</w:t>
      </w:r>
      <w:r w:rsidR="00AE4004">
        <w:t xml:space="preserve"> </w:t>
      </w:r>
      <w:r w:rsidRPr="00842067">
        <w:t>Commissioner</w:t>
      </w:r>
      <w:r w:rsidR="00AE4004">
        <w:t xml:space="preserve"> </w:t>
      </w:r>
      <w:r w:rsidRPr="00842067">
        <w:t>for</w:t>
      </w:r>
      <w:r w:rsidR="00AE4004">
        <w:t xml:space="preserve"> </w:t>
      </w:r>
      <w:r w:rsidRPr="00842067">
        <w:t>Refugees</w:t>
      </w:r>
      <w:r w:rsidR="00AE4004">
        <w:t xml:space="preserve"> </w:t>
      </w:r>
      <w:r w:rsidRPr="00842067">
        <w:t>in</w:t>
      </w:r>
      <w:r w:rsidR="00AE4004">
        <w:t xml:space="preserve"> </w:t>
      </w:r>
      <w:r w:rsidRPr="00842067">
        <w:t>Geneina,</w:t>
      </w:r>
      <w:r w:rsidR="00AE4004">
        <w:t xml:space="preserve"> </w:t>
      </w:r>
      <w:r w:rsidRPr="00842067">
        <w:t>and</w:t>
      </w:r>
      <w:r w:rsidR="00AE4004">
        <w:t xml:space="preserve"> </w:t>
      </w:r>
      <w:r w:rsidRPr="00842067">
        <w:t>4,000</w:t>
      </w:r>
      <w:r w:rsidR="00AE4004">
        <w:t xml:space="preserve"> </w:t>
      </w:r>
      <w:r w:rsidRPr="00842067">
        <w:t>families</w:t>
      </w:r>
      <w:r w:rsidR="00AE4004">
        <w:t xml:space="preserve"> </w:t>
      </w:r>
      <w:r w:rsidRPr="00842067">
        <w:t>stranded</w:t>
      </w:r>
      <w:r w:rsidR="00AE4004">
        <w:t xml:space="preserve"> </w:t>
      </w:r>
      <w:r w:rsidRPr="00842067">
        <w:t>on</w:t>
      </w:r>
      <w:r w:rsidR="00AE4004">
        <w:t xml:space="preserve"> </w:t>
      </w:r>
      <w:r w:rsidRPr="00842067">
        <w:t>the</w:t>
      </w:r>
      <w:r w:rsidR="00AE4004">
        <w:t xml:space="preserve"> </w:t>
      </w:r>
      <w:r w:rsidRPr="00842067">
        <w:t>borders</w:t>
      </w:r>
      <w:r w:rsidR="00AE4004">
        <w:t xml:space="preserve"> </w:t>
      </w:r>
      <w:r w:rsidRPr="00842067">
        <w:t>were</w:t>
      </w:r>
      <w:r w:rsidR="00AE4004">
        <w:t xml:space="preserve"> </w:t>
      </w:r>
      <w:r w:rsidRPr="00842067">
        <w:t>repatriated</w:t>
      </w:r>
      <w:r w:rsidR="00AE4004">
        <w:t xml:space="preserve"> </w:t>
      </w:r>
      <w:r w:rsidRPr="00842067">
        <w:t>to</w:t>
      </w:r>
      <w:r w:rsidR="00AE4004">
        <w:t xml:space="preserve"> </w:t>
      </w:r>
      <w:r w:rsidRPr="00842067">
        <w:t>the</w:t>
      </w:r>
      <w:r w:rsidR="00AE4004">
        <w:t xml:space="preserve"> </w:t>
      </w:r>
      <w:r w:rsidRPr="00842067">
        <w:t>areas</w:t>
      </w:r>
      <w:r w:rsidR="00AE4004">
        <w:t xml:space="preserve"> </w:t>
      </w:r>
      <w:r w:rsidRPr="00842067">
        <w:t>of</w:t>
      </w:r>
      <w:r w:rsidR="00AE4004">
        <w:t xml:space="preserve"> </w:t>
      </w:r>
      <w:r w:rsidRPr="00842067">
        <w:t>Noro,</w:t>
      </w:r>
      <w:r w:rsidR="00AE4004">
        <w:t xml:space="preserve"> </w:t>
      </w:r>
      <w:r w:rsidRPr="00842067">
        <w:t>Tarbiba</w:t>
      </w:r>
      <w:r w:rsidR="00AE4004">
        <w:t xml:space="preserve"> </w:t>
      </w:r>
      <w:r w:rsidRPr="00842067">
        <w:t>and</w:t>
      </w:r>
      <w:r w:rsidR="00AE4004">
        <w:t xml:space="preserve"> </w:t>
      </w:r>
      <w:r w:rsidRPr="00842067">
        <w:t>Angamei</w:t>
      </w:r>
      <w:r w:rsidR="00AE4004">
        <w:t xml:space="preserve"> </w:t>
      </w:r>
      <w:r w:rsidRPr="00842067">
        <w:t>in</w:t>
      </w:r>
      <w:r w:rsidR="00AE4004">
        <w:t xml:space="preserve"> </w:t>
      </w:r>
      <w:r w:rsidRPr="00842067">
        <w:t>West</w:t>
      </w:r>
      <w:r w:rsidR="00AE4004">
        <w:t xml:space="preserve"> </w:t>
      </w:r>
      <w:r w:rsidRPr="00842067">
        <w:t>Darfur</w:t>
      </w:r>
      <w:r w:rsidR="00AE4004">
        <w:t xml:space="preserve"> </w:t>
      </w:r>
      <w:r w:rsidRPr="00842067">
        <w:t>state.</w:t>
      </w:r>
      <w:r w:rsidR="00AE4004">
        <w:t xml:space="preserve"> </w:t>
      </w:r>
    </w:p>
    <w:p w:rsidR="00842067" w:rsidRPr="00842067" w:rsidRDefault="00842067" w:rsidP="00842067">
      <w:pPr>
        <w:pStyle w:val="SingleTxtG"/>
      </w:pPr>
      <w:r w:rsidRPr="00842067">
        <w:t>74.</w:t>
      </w:r>
      <w:r w:rsidRPr="00842067">
        <w:tab/>
        <w:t>Following</w:t>
      </w:r>
      <w:r w:rsidR="00AE4004">
        <w:t xml:space="preserve"> </w:t>
      </w:r>
      <w:r w:rsidRPr="00842067">
        <w:t>the</w:t>
      </w:r>
      <w:r w:rsidR="00AE4004">
        <w:t xml:space="preserve"> </w:t>
      </w:r>
      <w:r w:rsidRPr="00842067">
        <w:t>success</w:t>
      </w:r>
      <w:r w:rsidR="00AE4004">
        <w:t xml:space="preserve"> </w:t>
      </w:r>
      <w:r w:rsidRPr="00842067">
        <w:t>of</w:t>
      </w:r>
      <w:r w:rsidR="00AE4004">
        <w:t xml:space="preserve"> </w:t>
      </w:r>
      <w:r w:rsidRPr="00842067">
        <w:t>the</w:t>
      </w:r>
      <w:r w:rsidR="00AE4004">
        <w:t xml:space="preserve"> </w:t>
      </w:r>
      <w:r w:rsidRPr="00842067">
        <w:t>automatic</w:t>
      </w:r>
      <w:r w:rsidR="00AE4004">
        <w:t xml:space="preserve"> </w:t>
      </w:r>
      <w:r w:rsidRPr="00842067">
        <w:t>return,</w:t>
      </w:r>
      <w:r w:rsidR="00AE4004">
        <w:t xml:space="preserve"> </w:t>
      </w:r>
      <w:r w:rsidRPr="00842067">
        <w:t>a</w:t>
      </w:r>
      <w:r w:rsidR="00AE4004">
        <w:t xml:space="preserve"> </w:t>
      </w:r>
      <w:r w:rsidRPr="00842067">
        <w:t>tripartite</w:t>
      </w:r>
      <w:r w:rsidR="00AE4004">
        <w:t xml:space="preserve"> </w:t>
      </w:r>
      <w:r w:rsidRPr="00842067">
        <w:t>meeting</w:t>
      </w:r>
      <w:r w:rsidR="00AE4004">
        <w:t xml:space="preserve"> </w:t>
      </w:r>
      <w:r w:rsidRPr="00842067">
        <w:t>of</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the</w:t>
      </w:r>
      <w:r w:rsidR="00AE4004">
        <w:t xml:space="preserve"> </w:t>
      </w:r>
      <w:r w:rsidRPr="00842067">
        <w:t>Sudan,</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Chad</w:t>
      </w:r>
      <w:r w:rsidR="00AE4004">
        <w:t xml:space="preserve"> </w:t>
      </w:r>
      <w:r w:rsidRPr="00842067">
        <w:t>and</w:t>
      </w:r>
      <w:r w:rsidR="00AE4004">
        <w:t xml:space="preserve"> </w:t>
      </w:r>
      <w:r w:rsidRPr="00842067">
        <w:t>UNHCR</w:t>
      </w:r>
      <w:r w:rsidR="00AE4004">
        <w:t xml:space="preserve"> </w:t>
      </w:r>
      <w:r w:rsidRPr="00842067">
        <w:t>was</w:t>
      </w:r>
      <w:r w:rsidR="00AE4004">
        <w:t xml:space="preserve"> </w:t>
      </w:r>
      <w:r w:rsidRPr="00842067">
        <w:t>held</w:t>
      </w:r>
      <w:r w:rsidR="00AE4004">
        <w:t xml:space="preserve"> </w:t>
      </w:r>
      <w:r w:rsidRPr="00842067">
        <w:t>in</w:t>
      </w:r>
      <w:r w:rsidR="00AE4004">
        <w:t xml:space="preserve"> </w:t>
      </w:r>
      <w:r w:rsidRPr="00842067">
        <w:t>Khartoum,</w:t>
      </w:r>
      <w:r w:rsidR="00AE4004">
        <w:t xml:space="preserve"> </w:t>
      </w:r>
      <w:r w:rsidRPr="00842067">
        <w:t>from</w:t>
      </w:r>
      <w:r w:rsidR="00AE4004">
        <w:t xml:space="preserve"> </w:t>
      </w:r>
      <w:r w:rsidRPr="00842067">
        <w:t>26</w:t>
      </w:r>
      <w:r w:rsidR="00AE4004">
        <w:t xml:space="preserve"> </w:t>
      </w:r>
      <w:r w:rsidRPr="00842067">
        <w:t>to</w:t>
      </w:r>
      <w:r w:rsidR="00AE4004">
        <w:t xml:space="preserve"> </w:t>
      </w:r>
      <w:r w:rsidRPr="00842067">
        <w:t>27</w:t>
      </w:r>
      <w:r w:rsidR="00AE4004">
        <w:t xml:space="preserve"> </w:t>
      </w:r>
      <w:r w:rsidRPr="00842067">
        <w:t>July</w:t>
      </w:r>
      <w:r w:rsidR="00AE4004">
        <w:t xml:space="preserve"> </w:t>
      </w:r>
      <w:r w:rsidRPr="00842067">
        <w:t>2011,</w:t>
      </w:r>
      <w:r w:rsidR="00AE4004">
        <w:t xml:space="preserve"> </w:t>
      </w:r>
      <w:r w:rsidRPr="00842067">
        <w:t>to</w:t>
      </w:r>
      <w:r w:rsidR="00AE4004">
        <w:t xml:space="preserve"> </w:t>
      </w:r>
      <w:r w:rsidRPr="00842067">
        <w:t>discuss</w:t>
      </w:r>
      <w:r w:rsidR="00AE4004">
        <w:t xml:space="preserve"> </w:t>
      </w:r>
      <w:r w:rsidRPr="00842067">
        <w:t>means</w:t>
      </w:r>
      <w:r w:rsidR="00AE4004">
        <w:t xml:space="preserve"> </w:t>
      </w:r>
      <w:r w:rsidRPr="00842067">
        <w:t>of</w:t>
      </w:r>
      <w:r w:rsidR="00AE4004">
        <w:t xml:space="preserve"> </w:t>
      </w:r>
      <w:r w:rsidRPr="00842067">
        <w:t>implementing</w:t>
      </w:r>
      <w:r w:rsidR="00AE4004">
        <w:t xml:space="preserve"> </w:t>
      </w:r>
      <w:r w:rsidRPr="00842067">
        <w:t>the</w:t>
      </w:r>
      <w:r w:rsidR="00AE4004">
        <w:t xml:space="preserve"> </w:t>
      </w:r>
      <w:r w:rsidRPr="00842067">
        <w:t>voluntary</w:t>
      </w:r>
      <w:r w:rsidR="00AE4004">
        <w:t xml:space="preserve"> </w:t>
      </w:r>
      <w:r w:rsidRPr="00842067">
        <w:t>return</w:t>
      </w:r>
      <w:r w:rsidR="00AE4004">
        <w:t xml:space="preserve"> </w:t>
      </w:r>
      <w:r w:rsidRPr="00842067">
        <w:t>of</w:t>
      </w:r>
      <w:r w:rsidR="00AE4004">
        <w:t xml:space="preserve"> </w:t>
      </w:r>
      <w:r w:rsidRPr="00842067">
        <w:t>Sudanese</w:t>
      </w:r>
      <w:r w:rsidR="00AE4004">
        <w:t xml:space="preserve"> </w:t>
      </w:r>
      <w:r w:rsidRPr="00842067">
        <w:t>refugees</w:t>
      </w:r>
      <w:r w:rsidR="00AE4004">
        <w:t xml:space="preserve"> </w:t>
      </w:r>
      <w:r w:rsidRPr="00842067">
        <w:t>in</w:t>
      </w:r>
      <w:r w:rsidR="00AE4004">
        <w:t xml:space="preserve"> </w:t>
      </w:r>
      <w:r w:rsidRPr="00842067">
        <w:t>Chad</w:t>
      </w:r>
      <w:r w:rsidR="00AE4004">
        <w:t xml:space="preserve"> </w:t>
      </w:r>
      <w:r w:rsidRPr="00842067">
        <w:t>within</w:t>
      </w:r>
      <w:r w:rsidR="00AE4004">
        <w:t xml:space="preserve"> </w:t>
      </w:r>
      <w:r w:rsidRPr="00842067">
        <w:t>the</w:t>
      </w:r>
      <w:r w:rsidR="00AE4004">
        <w:t xml:space="preserve"> </w:t>
      </w:r>
      <w:r w:rsidRPr="00842067">
        <w:t>framework</w:t>
      </w:r>
      <w:r w:rsidR="00AE4004">
        <w:t xml:space="preserve"> </w:t>
      </w:r>
      <w:r w:rsidRPr="00842067">
        <w:t>of</w:t>
      </w:r>
      <w:r w:rsidR="00AE4004">
        <w:t xml:space="preserve"> </w:t>
      </w:r>
      <w:r w:rsidRPr="00842067">
        <w:t>the</w:t>
      </w:r>
      <w:r w:rsidR="00AE4004">
        <w:t xml:space="preserve"> </w:t>
      </w:r>
      <w:r w:rsidRPr="00842067">
        <w:t>Tripartite</w:t>
      </w:r>
      <w:r w:rsidR="00AE4004">
        <w:t xml:space="preserve"> </w:t>
      </w:r>
      <w:r w:rsidRPr="00842067">
        <w:t>Agreement,</w:t>
      </w:r>
      <w:r w:rsidR="00AE4004">
        <w:t xml:space="preserve"> </w:t>
      </w:r>
      <w:r w:rsidRPr="00842067">
        <w:t>which</w:t>
      </w:r>
      <w:r w:rsidR="00AE4004">
        <w:t xml:space="preserve"> </w:t>
      </w:r>
      <w:r w:rsidRPr="00842067">
        <w:t>is</w:t>
      </w:r>
      <w:r w:rsidR="00AE4004">
        <w:t xml:space="preserve"> </w:t>
      </w:r>
      <w:r w:rsidRPr="00842067">
        <w:t>the</w:t>
      </w:r>
      <w:r w:rsidR="00AE4004">
        <w:t xml:space="preserve"> </w:t>
      </w:r>
      <w:r w:rsidRPr="00842067">
        <w:t>legal</w:t>
      </w:r>
      <w:r w:rsidR="00AE4004">
        <w:t xml:space="preserve"> </w:t>
      </w:r>
      <w:r w:rsidRPr="00842067">
        <w:t>instrument</w:t>
      </w:r>
      <w:r w:rsidR="00AE4004">
        <w:t xml:space="preserve"> </w:t>
      </w:r>
      <w:r w:rsidRPr="00842067">
        <w:t>for</w:t>
      </w:r>
      <w:r w:rsidR="00AE4004">
        <w:t xml:space="preserve"> </w:t>
      </w:r>
      <w:r w:rsidRPr="00842067">
        <w:t>the</w:t>
      </w:r>
      <w:r w:rsidR="00AE4004">
        <w:t xml:space="preserve"> </w:t>
      </w:r>
      <w:r w:rsidRPr="00842067">
        <w:t>organized</w:t>
      </w:r>
      <w:r w:rsidR="00AE4004">
        <w:t xml:space="preserve"> </w:t>
      </w:r>
      <w:r w:rsidRPr="00842067">
        <w:t>return</w:t>
      </w:r>
      <w:r w:rsidR="00AE4004">
        <w:t xml:space="preserve"> </w:t>
      </w:r>
      <w:r w:rsidRPr="00842067">
        <w:t>of</w:t>
      </w:r>
      <w:r w:rsidR="00AE4004">
        <w:t xml:space="preserve"> </w:t>
      </w:r>
      <w:r w:rsidRPr="00842067">
        <w:t>refugees,</w:t>
      </w:r>
      <w:r w:rsidR="00AE4004">
        <w:t xml:space="preserve"> </w:t>
      </w:r>
      <w:r w:rsidRPr="00842067">
        <w:t>the</w:t>
      </w:r>
      <w:r w:rsidR="00AE4004">
        <w:t xml:space="preserve"> </w:t>
      </w:r>
      <w:r w:rsidRPr="00842067">
        <w:t>aim</w:t>
      </w:r>
      <w:r w:rsidR="00AE4004">
        <w:t xml:space="preserve"> </w:t>
      </w:r>
      <w:r w:rsidRPr="00842067">
        <w:t>being</w:t>
      </w:r>
      <w:r w:rsidR="00AE4004">
        <w:t xml:space="preserve"> </w:t>
      </w:r>
      <w:r w:rsidRPr="00842067">
        <w:t>to</w:t>
      </w:r>
      <w:r w:rsidR="00AE4004">
        <w:t xml:space="preserve"> </w:t>
      </w:r>
      <w:r w:rsidRPr="00842067">
        <w:t>protect</w:t>
      </w:r>
      <w:r w:rsidR="00AE4004">
        <w:t xml:space="preserve"> </w:t>
      </w:r>
      <w:r w:rsidRPr="00842067">
        <w:t>refugees,</w:t>
      </w:r>
      <w:r w:rsidR="00AE4004">
        <w:t xml:space="preserve"> </w:t>
      </w:r>
      <w:r w:rsidRPr="00842067">
        <w:t>the</w:t>
      </w:r>
      <w:r w:rsidR="00AE4004">
        <w:t xml:space="preserve"> </w:t>
      </w:r>
      <w:r w:rsidRPr="00842067">
        <w:t>host</w:t>
      </w:r>
      <w:r w:rsidR="00AE4004">
        <w:t xml:space="preserve"> </w:t>
      </w:r>
      <w:r w:rsidRPr="00842067">
        <w:t>State</w:t>
      </w:r>
      <w:r w:rsidR="00AE4004">
        <w:t xml:space="preserve"> </w:t>
      </w:r>
      <w:r w:rsidRPr="00842067">
        <w:t>and</w:t>
      </w:r>
      <w:r w:rsidR="00AE4004">
        <w:t xml:space="preserve"> </w:t>
      </w:r>
      <w:r w:rsidRPr="00842067">
        <w:t>the</w:t>
      </w:r>
      <w:r w:rsidR="00AE4004">
        <w:t xml:space="preserve"> </w:t>
      </w:r>
      <w:r w:rsidRPr="00842067">
        <w:t>mother</w:t>
      </w:r>
      <w:r w:rsidR="00AE4004">
        <w:t xml:space="preserve"> </w:t>
      </w:r>
      <w:r w:rsidRPr="00842067">
        <w:t>State.</w:t>
      </w:r>
    </w:p>
    <w:p w:rsidR="00842067" w:rsidRPr="00842067" w:rsidRDefault="00842067" w:rsidP="00842067">
      <w:pPr>
        <w:pStyle w:val="SingleTxtG"/>
      </w:pPr>
      <w:r w:rsidRPr="00842067">
        <w:t>75.</w:t>
      </w:r>
      <w:r w:rsidRPr="00842067">
        <w:tab/>
        <w:t>The</w:t>
      </w:r>
      <w:r w:rsidR="00AE4004">
        <w:t xml:space="preserve"> </w:t>
      </w:r>
      <w:r w:rsidRPr="00842067">
        <w:t>final</w:t>
      </w:r>
      <w:r w:rsidR="00AE4004">
        <w:t xml:space="preserve"> </w:t>
      </w:r>
      <w:r w:rsidRPr="00842067">
        <w:t>communiqué</w:t>
      </w:r>
      <w:r w:rsidR="00AE4004">
        <w:t xml:space="preserve"> </w:t>
      </w:r>
      <w:r w:rsidRPr="00842067">
        <w:t>signed</w:t>
      </w:r>
      <w:r w:rsidR="00AE4004">
        <w:t xml:space="preserve"> </w:t>
      </w:r>
      <w:r w:rsidRPr="00842067">
        <w:t>by</w:t>
      </w:r>
      <w:r w:rsidR="00AE4004">
        <w:t xml:space="preserve"> </w:t>
      </w:r>
      <w:r w:rsidRPr="00842067">
        <w:t>the</w:t>
      </w:r>
      <w:r w:rsidR="00AE4004">
        <w:t xml:space="preserve"> </w:t>
      </w:r>
      <w:r w:rsidRPr="00842067">
        <w:t>parties</w:t>
      </w:r>
      <w:r w:rsidR="00AE4004">
        <w:t xml:space="preserve"> </w:t>
      </w:r>
      <w:r w:rsidRPr="00842067">
        <w:t>referred</w:t>
      </w:r>
      <w:r w:rsidR="00AE4004">
        <w:t xml:space="preserve"> </w:t>
      </w:r>
      <w:r w:rsidRPr="00842067">
        <w:t>in</w:t>
      </w:r>
      <w:r w:rsidR="00AE4004">
        <w:t xml:space="preserve"> </w:t>
      </w:r>
      <w:r w:rsidRPr="00842067">
        <w:t>its</w:t>
      </w:r>
      <w:r w:rsidR="00AE4004">
        <w:t xml:space="preserve"> </w:t>
      </w:r>
      <w:r w:rsidRPr="00842067">
        <w:t>introduction</w:t>
      </w:r>
      <w:r w:rsidR="00AE4004">
        <w:t xml:space="preserve"> </w:t>
      </w:r>
      <w:r w:rsidRPr="00842067">
        <w:t>to</w:t>
      </w:r>
      <w:r w:rsidR="00AE4004">
        <w:t xml:space="preserve"> </w:t>
      </w:r>
      <w:r w:rsidRPr="00842067">
        <w:t>the</w:t>
      </w:r>
      <w:r w:rsidR="00AE4004">
        <w:t xml:space="preserve"> </w:t>
      </w:r>
      <w:r w:rsidRPr="00842067">
        <w:t>development</w:t>
      </w:r>
      <w:r w:rsidR="00AE4004">
        <w:t xml:space="preserve"> </w:t>
      </w:r>
      <w:r w:rsidRPr="00842067">
        <w:t>of</w:t>
      </w:r>
      <w:r w:rsidR="00AE4004">
        <w:t xml:space="preserve"> </w:t>
      </w:r>
      <w:r w:rsidRPr="00842067">
        <w:t>cooperation</w:t>
      </w:r>
      <w:r w:rsidR="00AE4004">
        <w:t xml:space="preserve"> </w:t>
      </w:r>
      <w:r w:rsidRPr="00842067">
        <w:t>between</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and</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Chad,</w:t>
      </w:r>
      <w:r w:rsidR="00AE4004">
        <w:t xml:space="preserve"> </w:t>
      </w:r>
      <w:r w:rsidRPr="00842067">
        <w:t>which</w:t>
      </w:r>
      <w:r w:rsidR="00AE4004">
        <w:t xml:space="preserve"> </w:t>
      </w:r>
      <w:r w:rsidRPr="00842067">
        <w:t>led</w:t>
      </w:r>
      <w:r w:rsidR="00AE4004">
        <w:t xml:space="preserve"> </w:t>
      </w:r>
      <w:r w:rsidRPr="00842067">
        <w:t>to</w:t>
      </w:r>
      <w:r w:rsidR="00AE4004">
        <w:t xml:space="preserve"> </w:t>
      </w:r>
      <w:r w:rsidRPr="00842067">
        <w:t>the</w:t>
      </w:r>
      <w:r w:rsidR="00AE4004">
        <w:t xml:space="preserve"> </w:t>
      </w:r>
      <w:r w:rsidRPr="00842067">
        <w:t>establishment</w:t>
      </w:r>
      <w:r w:rsidR="00AE4004">
        <w:t xml:space="preserve"> </w:t>
      </w:r>
      <w:r w:rsidRPr="00842067">
        <w:t>of</w:t>
      </w:r>
      <w:r w:rsidR="00AE4004">
        <w:t xml:space="preserve"> </w:t>
      </w:r>
      <w:r w:rsidRPr="00842067">
        <w:t>bilateral</w:t>
      </w:r>
      <w:r w:rsidR="00AE4004">
        <w:t xml:space="preserve"> </w:t>
      </w:r>
      <w:r w:rsidRPr="00842067">
        <w:t>relations</w:t>
      </w:r>
      <w:r w:rsidR="00AE4004">
        <w:t xml:space="preserve"> </w:t>
      </w:r>
      <w:r w:rsidRPr="00842067">
        <w:t>between</w:t>
      </w:r>
      <w:r w:rsidR="00AE4004">
        <w:t xml:space="preserve"> </w:t>
      </w:r>
      <w:r w:rsidRPr="00842067">
        <w:t>the</w:t>
      </w:r>
      <w:r w:rsidR="00AE4004">
        <w:t xml:space="preserve"> </w:t>
      </w:r>
      <w:r w:rsidRPr="00842067">
        <w:t>two</w:t>
      </w:r>
      <w:r w:rsidR="00AE4004">
        <w:t xml:space="preserve"> </w:t>
      </w:r>
      <w:r w:rsidRPr="00842067">
        <w:t>countries</w:t>
      </w:r>
      <w:r w:rsidR="00AE4004">
        <w:t xml:space="preserve"> </w:t>
      </w:r>
      <w:r w:rsidRPr="00842067">
        <w:t>for</w:t>
      </w:r>
      <w:r w:rsidR="00AE4004">
        <w:t xml:space="preserve"> </w:t>
      </w:r>
      <w:r w:rsidRPr="00842067">
        <w:t>the</w:t>
      </w:r>
      <w:r w:rsidR="00AE4004">
        <w:t xml:space="preserve"> </w:t>
      </w:r>
      <w:r w:rsidRPr="00842067">
        <w:t>purpose</w:t>
      </w:r>
      <w:r w:rsidR="00AE4004">
        <w:t xml:space="preserve"> </w:t>
      </w:r>
      <w:r w:rsidRPr="00842067">
        <w:t>of</w:t>
      </w:r>
      <w:r w:rsidR="00AE4004">
        <w:t xml:space="preserve"> </w:t>
      </w:r>
      <w:r w:rsidRPr="00842067">
        <w:t>discussing</w:t>
      </w:r>
      <w:r w:rsidR="00AE4004">
        <w:t xml:space="preserve"> </w:t>
      </w:r>
      <w:r w:rsidRPr="00842067">
        <w:t>the</w:t>
      </w:r>
      <w:r w:rsidR="00AE4004">
        <w:t xml:space="preserve"> </w:t>
      </w:r>
      <w:r w:rsidRPr="00842067">
        <w:t>matter</w:t>
      </w:r>
      <w:r w:rsidR="00AE4004">
        <w:t xml:space="preserve"> </w:t>
      </w:r>
      <w:r w:rsidRPr="00842067">
        <w:t>of</w:t>
      </w:r>
      <w:r w:rsidR="00AE4004">
        <w:t xml:space="preserve"> </w:t>
      </w:r>
      <w:r w:rsidRPr="00842067">
        <w:t>the</w:t>
      </w:r>
      <w:r w:rsidR="00AE4004">
        <w:t xml:space="preserve"> </w:t>
      </w:r>
      <w:r w:rsidRPr="00842067">
        <w:t>voluntary</w:t>
      </w:r>
      <w:r w:rsidR="00AE4004">
        <w:t xml:space="preserve"> </w:t>
      </w:r>
      <w:r w:rsidRPr="00842067">
        <w:t>return</w:t>
      </w:r>
      <w:r w:rsidR="00AE4004">
        <w:t xml:space="preserve"> </w:t>
      </w:r>
      <w:r w:rsidRPr="00842067">
        <w:t>of</w:t>
      </w:r>
      <w:r w:rsidR="00AE4004">
        <w:t xml:space="preserve"> </w:t>
      </w:r>
      <w:r w:rsidRPr="00842067">
        <w:t>Sudanese</w:t>
      </w:r>
      <w:r w:rsidR="00AE4004">
        <w:t xml:space="preserve"> </w:t>
      </w:r>
      <w:r w:rsidRPr="00842067">
        <w:t>refugees.</w:t>
      </w:r>
      <w:r w:rsidR="00AE4004">
        <w:t xml:space="preserve"> </w:t>
      </w:r>
      <w:r w:rsidRPr="00842067">
        <w:t>The</w:t>
      </w:r>
      <w:r w:rsidR="00AE4004">
        <w:t xml:space="preserve"> </w:t>
      </w:r>
      <w:r w:rsidRPr="00842067">
        <w:t>communiqué</w:t>
      </w:r>
      <w:r w:rsidR="00AE4004">
        <w:t xml:space="preserve"> </w:t>
      </w:r>
      <w:r w:rsidRPr="00842067">
        <w:t>attested</w:t>
      </w:r>
      <w:r w:rsidR="00AE4004">
        <w:t xml:space="preserve"> </w:t>
      </w:r>
      <w:r w:rsidRPr="00842067">
        <w:t>to</w:t>
      </w:r>
      <w:r w:rsidR="00AE4004">
        <w:t xml:space="preserve"> </w:t>
      </w:r>
      <w:r w:rsidRPr="00842067">
        <w:t>the</w:t>
      </w:r>
      <w:r w:rsidR="00AE4004">
        <w:t xml:space="preserve"> </w:t>
      </w:r>
      <w:r w:rsidRPr="00842067">
        <w:t>improvement</w:t>
      </w:r>
      <w:r w:rsidR="00AE4004">
        <w:t xml:space="preserve"> </w:t>
      </w:r>
      <w:r w:rsidRPr="00842067">
        <w:t>of</w:t>
      </w:r>
      <w:r w:rsidR="00AE4004">
        <w:t xml:space="preserve"> </w:t>
      </w:r>
      <w:r w:rsidRPr="00842067">
        <w:t>the</w:t>
      </w:r>
      <w:r w:rsidR="00AE4004">
        <w:t xml:space="preserve"> </w:t>
      </w:r>
      <w:r w:rsidRPr="00842067">
        <w:t>security</w:t>
      </w:r>
      <w:r w:rsidR="00AE4004">
        <w:t xml:space="preserve"> </w:t>
      </w:r>
      <w:r w:rsidRPr="00842067">
        <w:t>situation</w:t>
      </w:r>
      <w:r w:rsidR="00AE4004">
        <w:t xml:space="preserve"> </w:t>
      </w:r>
      <w:r w:rsidRPr="00842067">
        <w:t>on</w:t>
      </w:r>
      <w:r w:rsidR="00AE4004">
        <w:t xml:space="preserve"> </w:t>
      </w:r>
      <w:r w:rsidRPr="00842067">
        <w:t>the</w:t>
      </w:r>
      <w:r w:rsidR="00AE4004">
        <w:t xml:space="preserve"> </w:t>
      </w:r>
      <w:r w:rsidRPr="00842067">
        <w:t>borders,</w:t>
      </w:r>
      <w:r w:rsidR="00AE4004">
        <w:t xml:space="preserve"> </w:t>
      </w:r>
      <w:r w:rsidRPr="00842067">
        <w:t>which</w:t>
      </w:r>
      <w:r w:rsidR="00AE4004">
        <w:t xml:space="preserve"> </w:t>
      </w:r>
      <w:r w:rsidRPr="00842067">
        <w:t>culminated</w:t>
      </w:r>
      <w:r w:rsidR="00AE4004">
        <w:t xml:space="preserve"> </w:t>
      </w:r>
      <w:r w:rsidRPr="00842067">
        <w:t>in</w:t>
      </w:r>
      <w:r w:rsidR="00AE4004">
        <w:t xml:space="preserve"> </w:t>
      </w:r>
      <w:r w:rsidRPr="00842067">
        <w:t>the</w:t>
      </w:r>
      <w:r w:rsidR="00AE4004">
        <w:t xml:space="preserve"> </w:t>
      </w:r>
      <w:r w:rsidRPr="00842067">
        <w:t>signing</w:t>
      </w:r>
      <w:r w:rsidR="00AE4004">
        <w:t xml:space="preserve"> </w:t>
      </w:r>
      <w:r w:rsidRPr="00842067">
        <w:t>of</w:t>
      </w:r>
      <w:r w:rsidR="00AE4004">
        <w:t xml:space="preserve"> </w:t>
      </w:r>
      <w:r w:rsidRPr="00842067">
        <w:t>a</w:t>
      </w:r>
      <w:r w:rsidR="00AE4004">
        <w:t xml:space="preserve"> </w:t>
      </w:r>
      <w:r w:rsidRPr="00842067">
        <w:t>bilateral</w:t>
      </w:r>
      <w:r w:rsidR="00AE4004">
        <w:t xml:space="preserve"> </w:t>
      </w:r>
      <w:r w:rsidRPr="00842067">
        <w:t>agreement</w:t>
      </w:r>
      <w:r w:rsidR="00AE4004">
        <w:t xml:space="preserve"> </w:t>
      </w:r>
      <w:r w:rsidRPr="00842067">
        <w:t>between</w:t>
      </w:r>
      <w:r w:rsidR="00AE4004">
        <w:t xml:space="preserve"> </w:t>
      </w:r>
      <w:r w:rsidRPr="00842067">
        <w:t>the</w:t>
      </w:r>
      <w:r w:rsidR="00AE4004">
        <w:t xml:space="preserve"> </w:t>
      </w:r>
      <w:smartTag w:uri="urn:schemas-microsoft-com:office:smarttags" w:element="country-region">
        <w:r w:rsidRPr="00842067">
          <w:t>Sudan</w:t>
        </w:r>
      </w:smartTag>
      <w:r w:rsidR="00AE4004">
        <w:t xml:space="preserve"> </w:t>
      </w:r>
      <w:r w:rsidRPr="00842067">
        <w:t>and</w:t>
      </w:r>
      <w:r w:rsidR="00AE4004">
        <w:t xml:space="preserve"> </w:t>
      </w:r>
      <w:smartTag w:uri="urn:schemas-microsoft-com:office:smarttags" w:element="country-region">
        <w:smartTag w:uri="urn:schemas-microsoft-com:office:smarttags" w:element="place">
          <w:r w:rsidRPr="00842067">
            <w:t>Chad</w:t>
          </w:r>
        </w:smartTag>
      </w:smartTag>
      <w:r w:rsidR="00AE4004">
        <w:t xml:space="preserve"> </w:t>
      </w:r>
      <w:r w:rsidRPr="00842067">
        <w:t>for</w:t>
      </w:r>
      <w:r w:rsidR="00AE4004">
        <w:t xml:space="preserve"> </w:t>
      </w:r>
      <w:r w:rsidRPr="00842067">
        <w:t>the</w:t>
      </w:r>
      <w:r w:rsidR="00AE4004">
        <w:t xml:space="preserve"> </w:t>
      </w:r>
      <w:r w:rsidRPr="00842067">
        <w:t>automatic</w:t>
      </w:r>
      <w:r w:rsidR="00AE4004">
        <w:t xml:space="preserve"> </w:t>
      </w:r>
      <w:r w:rsidRPr="00842067">
        <w:t>return</w:t>
      </w:r>
      <w:r w:rsidR="00AE4004">
        <w:t xml:space="preserve"> </w:t>
      </w:r>
      <w:r w:rsidRPr="00842067">
        <w:t>of</w:t>
      </w:r>
      <w:r w:rsidR="00AE4004">
        <w:t xml:space="preserve"> </w:t>
      </w:r>
      <w:r w:rsidRPr="00842067">
        <w:t>refugees</w:t>
      </w:r>
      <w:r w:rsidR="00AE4004">
        <w:t xml:space="preserve"> </w:t>
      </w:r>
      <w:r w:rsidRPr="00842067">
        <w:t>stranded</w:t>
      </w:r>
      <w:r w:rsidR="00AE4004">
        <w:t xml:space="preserve"> </w:t>
      </w:r>
      <w:r w:rsidRPr="00842067">
        <w:t>on</w:t>
      </w:r>
      <w:r w:rsidR="00AE4004">
        <w:t xml:space="preserve"> </w:t>
      </w:r>
      <w:r w:rsidRPr="00842067">
        <w:t>the</w:t>
      </w:r>
      <w:r w:rsidR="00AE4004">
        <w:t xml:space="preserve"> </w:t>
      </w:r>
      <w:r w:rsidRPr="00842067">
        <w:t>borders</w:t>
      </w:r>
      <w:r w:rsidR="00AE4004">
        <w:t xml:space="preserve"> </w:t>
      </w:r>
      <w:r w:rsidRPr="00842067">
        <w:t>between</w:t>
      </w:r>
      <w:r w:rsidR="00AE4004">
        <w:t xml:space="preserve"> </w:t>
      </w:r>
      <w:r w:rsidRPr="00842067">
        <w:t>the</w:t>
      </w:r>
      <w:r w:rsidR="00AE4004">
        <w:t xml:space="preserve"> </w:t>
      </w:r>
      <w:r w:rsidRPr="00842067">
        <w:t>two</w:t>
      </w:r>
      <w:r w:rsidR="00AE4004">
        <w:t xml:space="preserve"> </w:t>
      </w:r>
      <w:r w:rsidRPr="00842067">
        <w:t>countries.</w:t>
      </w:r>
    </w:p>
    <w:p w:rsidR="00842067" w:rsidRPr="00842067" w:rsidRDefault="00842067" w:rsidP="00842067">
      <w:pPr>
        <w:pStyle w:val="SingleTxtG"/>
      </w:pPr>
      <w:r w:rsidRPr="00842067">
        <w:t>76.</w:t>
      </w:r>
      <w:r w:rsidRPr="00842067">
        <w:tab/>
        <w:t>Meetings</w:t>
      </w:r>
      <w:r w:rsidR="00AE4004">
        <w:t xml:space="preserve"> </w:t>
      </w:r>
      <w:r w:rsidRPr="00842067">
        <w:t>between</w:t>
      </w:r>
      <w:r w:rsidR="00AE4004">
        <w:t xml:space="preserve"> </w:t>
      </w:r>
      <w:r w:rsidRPr="00842067">
        <w:t>the</w:t>
      </w:r>
      <w:r w:rsidR="00AE4004">
        <w:t xml:space="preserve"> </w:t>
      </w:r>
      <w:r w:rsidRPr="00842067">
        <w:t>Sudan,</w:t>
      </w:r>
      <w:r w:rsidR="00AE4004">
        <w:t xml:space="preserve"> </w:t>
      </w:r>
      <w:r w:rsidRPr="00842067">
        <w:t>Chad</w:t>
      </w:r>
      <w:r w:rsidR="00AE4004">
        <w:t xml:space="preserve"> </w:t>
      </w:r>
      <w:r w:rsidRPr="00842067">
        <w:t>and</w:t>
      </w:r>
      <w:r w:rsidR="00AE4004">
        <w:t xml:space="preserve"> </w:t>
      </w:r>
      <w:r w:rsidRPr="00842067">
        <w:t>UNHCR</w:t>
      </w:r>
      <w:r w:rsidR="00AE4004">
        <w:t xml:space="preserve"> </w:t>
      </w:r>
      <w:r w:rsidRPr="00842067">
        <w:t>continued</w:t>
      </w:r>
      <w:r w:rsidR="00AE4004">
        <w:t xml:space="preserve"> </w:t>
      </w:r>
      <w:r w:rsidRPr="00842067">
        <w:t>on</w:t>
      </w:r>
      <w:r w:rsidR="00AE4004">
        <w:t xml:space="preserve"> </w:t>
      </w:r>
      <w:r w:rsidRPr="00842067">
        <w:t>this</w:t>
      </w:r>
      <w:r w:rsidR="00AE4004">
        <w:t xml:space="preserve"> </w:t>
      </w:r>
      <w:r w:rsidRPr="00842067">
        <w:t>subject;</w:t>
      </w:r>
      <w:r w:rsidR="00AE4004">
        <w:t xml:space="preserve"> </w:t>
      </w:r>
      <w:r w:rsidRPr="00842067">
        <w:t>a</w:t>
      </w:r>
      <w:r w:rsidR="00AE4004">
        <w:t xml:space="preserve"> </w:t>
      </w:r>
      <w:r w:rsidRPr="00842067">
        <w:t>tripartite</w:t>
      </w:r>
      <w:r w:rsidR="00AE4004">
        <w:t xml:space="preserve"> </w:t>
      </w:r>
      <w:r w:rsidRPr="00842067">
        <w:t>meeting</w:t>
      </w:r>
      <w:r w:rsidR="00AE4004">
        <w:t xml:space="preserve"> </w:t>
      </w:r>
      <w:r w:rsidRPr="00842067">
        <w:t>was</w:t>
      </w:r>
      <w:r w:rsidR="00AE4004">
        <w:t xml:space="preserve"> </w:t>
      </w:r>
      <w:r w:rsidRPr="00842067">
        <w:t>held</w:t>
      </w:r>
      <w:r w:rsidR="00AE4004">
        <w:t xml:space="preserve"> </w:t>
      </w:r>
      <w:r w:rsidRPr="00842067">
        <w:t>in</w:t>
      </w:r>
      <w:r w:rsidR="00AE4004">
        <w:t xml:space="preserve"> </w:t>
      </w:r>
      <w:r w:rsidRPr="00842067">
        <w:t>Khartoum</w:t>
      </w:r>
      <w:r w:rsidR="00AE4004">
        <w:t xml:space="preserve"> </w:t>
      </w:r>
      <w:r w:rsidRPr="00842067">
        <w:t>in</w:t>
      </w:r>
      <w:r w:rsidR="00AE4004">
        <w:t xml:space="preserve"> </w:t>
      </w:r>
      <w:r w:rsidRPr="00842067">
        <w:t>July</w:t>
      </w:r>
      <w:r w:rsidR="00AE4004">
        <w:t xml:space="preserve"> </w:t>
      </w:r>
      <w:r w:rsidRPr="00842067">
        <w:t>2011,</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a</w:t>
      </w:r>
      <w:r w:rsidR="00AE4004">
        <w:t xml:space="preserve"> </w:t>
      </w:r>
      <w:r w:rsidRPr="00842067">
        <w:t>further</w:t>
      </w:r>
      <w:r w:rsidR="00AE4004">
        <w:t xml:space="preserve"> </w:t>
      </w:r>
      <w:r w:rsidRPr="00842067">
        <w:t>meeting</w:t>
      </w:r>
      <w:r w:rsidR="00AE4004">
        <w:t xml:space="preserve"> </w:t>
      </w:r>
      <w:r w:rsidRPr="00842067">
        <w:t>of</w:t>
      </w:r>
      <w:r w:rsidR="00AE4004">
        <w:t xml:space="preserve"> </w:t>
      </w:r>
      <w:r w:rsidRPr="00842067">
        <w:t>the</w:t>
      </w:r>
      <w:r w:rsidR="00AE4004">
        <w:t xml:space="preserve"> </w:t>
      </w:r>
      <w:r w:rsidRPr="00842067">
        <w:t>three</w:t>
      </w:r>
      <w:r w:rsidR="00AE4004">
        <w:t xml:space="preserve"> </w:t>
      </w:r>
      <w:r w:rsidRPr="00842067">
        <w:t>parties</w:t>
      </w:r>
      <w:r w:rsidR="00AE4004">
        <w:t xml:space="preserve"> </w:t>
      </w:r>
      <w:r w:rsidRPr="00842067">
        <w:t>in</w:t>
      </w:r>
      <w:r w:rsidR="00AE4004">
        <w:t xml:space="preserve"> </w:t>
      </w:r>
      <w:r w:rsidRPr="00842067">
        <w:t>November</w:t>
      </w:r>
      <w:r w:rsidR="00AE4004">
        <w:t xml:space="preserve"> </w:t>
      </w:r>
      <w:r w:rsidRPr="00842067">
        <w:t>2011,</w:t>
      </w:r>
      <w:r w:rsidR="00AE4004">
        <w:t xml:space="preserve"> </w:t>
      </w:r>
      <w:r w:rsidRPr="00842067">
        <w:t>in</w:t>
      </w:r>
      <w:r w:rsidR="00AE4004">
        <w:t xml:space="preserve"> </w:t>
      </w:r>
      <w:r w:rsidRPr="00842067">
        <w:t>N</w:t>
      </w:r>
      <w:r w:rsidR="004C7228">
        <w:t>’</w:t>
      </w:r>
      <w:r w:rsidRPr="00842067">
        <w:t>Djamena,</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pursue</w:t>
      </w:r>
      <w:r w:rsidR="00AE4004">
        <w:t xml:space="preserve"> </w:t>
      </w:r>
      <w:r w:rsidRPr="00842067">
        <w:t>the</w:t>
      </w:r>
      <w:r w:rsidR="00AE4004">
        <w:t xml:space="preserve"> </w:t>
      </w:r>
      <w:r w:rsidRPr="00842067">
        <w:t>talks</w:t>
      </w:r>
      <w:r w:rsidR="00AE4004">
        <w:t xml:space="preserve"> </w:t>
      </w:r>
      <w:r w:rsidRPr="00842067">
        <w:t>on</w:t>
      </w:r>
      <w:r w:rsidR="00AE4004">
        <w:t xml:space="preserve"> </w:t>
      </w:r>
      <w:r w:rsidRPr="00842067">
        <w:t>the</w:t>
      </w:r>
      <w:r w:rsidR="00AE4004">
        <w:t xml:space="preserve"> </w:t>
      </w:r>
      <w:r w:rsidRPr="00842067">
        <w:t>organized</w:t>
      </w:r>
      <w:r w:rsidR="00AE4004">
        <w:t xml:space="preserve"> </w:t>
      </w:r>
      <w:r w:rsidRPr="00842067">
        <w:t>voluntary</w:t>
      </w:r>
      <w:r w:rsidR="00AE4004">
        <w:t xml:space="preserve"> </w:t>
      </w:r>
      <w:r w:rsidRPr="00842067">
        <w:t>return</w:t>
      </w:r>
      <w:r w:rsidR="00AE4004">
        <w:t xml:space="preserve"> </w:t>
      </w:r>
      <w:r w:rsidRPr="00842067">
        <w:t>of</w:t>
      </w:r>
      <w:r w:rsidR="00AE4004">
        <w:t xml:space="preserve"> </w:t>
      </w:r>
      <w:r w:rsidRPr="00842067">
        <w:t>Sudanese</w:t>
      </w:r>
      <w:r w:rsidR="00AE4004">
        <w:t xml:space="preserve"> </w:t>
      </w:r>
      <w:r w:rsidRPr="00842067">
        <w:t>refugees</w:t>
      </w:r>
      <w:r w:rsidR="00AE4004">
        <w:t xml:space="preserve"> </w:t>
      </w:r>
      <w:r w:rsidRPr="00842067">
        <w:t>from</w:t>
      </w:r>
      <w:r w:rsidR="00AE4004">
        <w:t xml:space="preserve"> </w:t>
      </w:r>
      <w:r w:rsidRPr="00842067">
        <w:t>Chad</w:t>
      </w:r>
      <w:r w:rsidR="00AE4004">
        <w:t xml:space="preserve"> </w:t>
      </w:r>
      <w:r w:rsidRPr="00842067">
        <w:t>under</w:t>
      </w:r>
      <w:r w:rsidR="00AE4004">
        <w:t xml:space="preserve"> </w:t>
      </w:r>
      <w:r w:rsidRPr="00842067">
        <w:t>the</w:t>
      </w:r>
      <w:r w:rsidR="00AE4004">
        <w:t xml:space="preserve"> </w:t>
      </w:r>
      <w:r w:rsidRPr="00842067">
        <w:t>Tripartite</w:t>
      </w:r>
      <w:r w:rsidR="00AE4004">
        <w:t xml:space="preserve"> </w:t>
      </w:r>
      <w:r w:rsidRPr="00842067">
        <w:t>Agreement,</w:t>
      </w:r>
      <w:r w:rsidR="00AE4004">
        <w:t xml:space="preserve"> </w:t>
      </w:r>
      <w:r w:rsidRPr="00842067">
        <w:t>which</w:t>
      </w:r>
      <w:r w:rsidR="00AE4004">
        <w:t xml:space="preserve"> </w:t>
      </w:r>
      <w:r w:rsidRPr="00842067">
        <w:t>is</w:t>
      </w:r>
      <w:r w:rsidR="00AE4004">
        <w:t xml:space="preserve"> </w:t>
      </w:r>
      <w:r w:rsidRPr="00842067">
        <w:t>the</w:t>
      </w:r>
      <w:r w:rsidR="00AE4004">
        <w:t xml:space="preserve"> </w:t>
      </w:r>
      <w:r w:rsidRPr="00842067">
        <w:t>legal</w:t>
      </w:r>
      <w:r w:rsidR="00AE4004">
        <w:t xml:space="preserve"> </w:t>
      </w:r>
      <w:r w:rsidRPr="00842067">
        <w:t>framework</w:t>
      </w:r>
      <w:r w:rsidR="00AE4004">
        <w:t xml:space="preserve"> </w:t>
      </w:r>
      <w:r w:rsidRPr="00842067">
        <w:t>for</w:t>
      </w:r>
      <w:r w:rsidR="00AE4004">
        <w:t xml:space="preserve"> </w:t>
      </w:r>
      <w:r w:rsidRPr="00842067">
        <w:t>voluntary</w:t>
      </w:r>
      <w:r w:rsidR="00AE4004">
        <w:t xml:space="preserve"> </w:t>
      </w:r>
      <w:r w:rsidRPr="00842067">
        <w:t>return.</w:t>
      </w:r>
      <w:r w:rsidR="00AE4004">
        <w:t xml:space="preserve"> </w:t>
      </w:r>
      <w:r w:rsidRPr="00842067">
        <w:t>Meetings</w:t>
      </w:r>
      <w:r w:rsidR="00AE4004">
        <w:t xml:space="preserve"> </w:t>
      </w:r>
      <w:r w:rsidRPr="00842067">
        <w:t>of</w:t>
      </w:r>
      <w:r w:rsidR="00AE4004">
        <w:t xml:space="preserve"> </w:t>
      </w:r>
      <w:r w:rsidRPr="00842067">
        <w:t>the</w:t>
      </w:r>
      <w:r w:rsidR="00AE4004">
        <w:t xml:space="preserve"> </w:t>
      </w:r>
      <w:r w:rsidRPr="00842067">
        <w:t>three</w:t>
      </w:r>
      <w:r w:rsidR="00AE4004">
        <w:t xml:space="preserve"> </w:t>
      </w:r>
      <w:r w:rsidRPr="00842067">
        <w:t>parties</w:t>
      </w:r>
      <w:r w:rsidR="00AE4004">
        <w:t xml:space="preserve"> </w:t>
      </w:r>
      <w:r w:rsidRPr="00842067">
        <w:t>on</w:t>
      </w:r>
      <w:r w:rsidR="00AE4004">
        <w:t xml:space="preserve"> </w:t>
      </w:r>
      <w:r w:rsidRPr="00842067">
        <w:t>this</w:t>
      </w:r>
      <w:r w:rsidR="00AE4004">
        <w:t xml:space="preserve"> </w:t>
      </w:r>
      <w:r w:rsidRPr="00842067">
        <w:t>subject</w:t>
      </w:r>
      <w:r w:rsidR="00AE4004">
        <w:t xml:space="preserve"> </w:t>
      </w:r>
      <w:r w:rsidRPr="00842067">
        <w:t>will</w:t>
      </w:r>
      <w:r w:rsidR="00AE4004">
        <w:t xml:space="preserve"> </w:t>
      </w:r>
      <w:r w:rsidRPr="00842067">
        <w:t>continue.</w:t>
      </w:r>
    </w:p>
    <w:p w:rsidR="00842067" w:rsidRPr="00842067" w:rsidRDefault="00CE068B" w:rsidP="00CE068B">
      <w:pPr>
        <w:pStyle w:val="H23G"/>
      </w:pPr>
      <w:r>
        <w:tab/>
      </w:r>
      <w:r>
        <w:tab/>
      </w:r>
      <w:r w:rsidR="00842067" w:rsidRPr="00842067">
        <w:t>Situation</w:t>
      </w:r>
      <w:r w:rsidR="00AE4004">
        <w:t xml:space="preserve"> </w:t>
      </w:r>
      <w:r w:rsidR="00842067" w:rsidRPr="00842067">
        <w:t>of</w:t>
      </w:r>
      <w:r w:rsidR="00AE4004">
        <w:t xml:space="preserve"> </w:t>
      </w:r>
      <w:r w:rsidR="00842067" w:rsidRPr="00842067">
        <w:t>displaced</w:t>
      </w:r>
      <w:r w:rsidR="00AE4004">
        <w:t xml:space="preserve"> </w:t>
      </w:r>
      <w:r w:rsidR="00842067" w:rsidRPr="00842067">
        <w:t>persons</w:t>
      </w:r>
    </w:p>
    <w:p w:rsidR="00842067" w:rsidRPr="00842067" w:rsidRDefault="00842067" w:rsidP="00842067">
      <w:pPr>
        <w:pStyle w:val="SingleTxtG"/>
      </w:pPr>
      <w:r w:rsidRPr="00842067">
        <w:t>77.</w:t>
      </w:r>
      <w:r w:rsidRPr="00842067">
        <w:tab/>
        <w:t>Displaced</w:t>
      </w:r>
      <w:r w:rsidR="00AE4004">
        <w:t xml:space="preserve"> </w:t>
      </w:r>
      <w:r w:rsidRPr="00842067">
        <w:t>persons</w:t>
      </w:r>
      <w:r w:rsidR="00AE4004">
        <w:t xml:space="preserve"> </w:t>
      </w:r>
      <w:r w:rsidRPr="00842067">
        <w:t>are</w:t>
      </w:r>
      <w:r w:rsidR="00AE4004">
        <w:t xml:space="preserve"> </w:t>
      </w:r>
      <w:r w:rsidRPr="00842067">
        <w:t>Sudanese</w:t>
      </w:r>
      <w:r w:rsidR="00AE4004">
        <w:t xml:space="preserve"> </w:t>
      </w:r>
      <w:r w:rsidRPr="00842067">
        <w:t>citizens</w:t>
      </w:r>
      <w:r w:rsidR="00AE4004">
        <w:t xml:space="preserve"> </w:t>
      </w:r>
      <w:r w:rsidRPr="00842067">
        <w:t>who</w:t>
      </w:r>
      <w:r w:rsidR="00AE4004">
        <w:t xml:space="preserve"> </w:t>
      </w:r>
      <w:r w:rsidRPr="00842067">
        <w:t>enjoy</w:t>
      </w:r>
      <w:r w:rsidR="00AE4004">
        <w:t xml:space="preserve"> </w:t>
      </w:r>
      <w:r w:rsidRPr="00842067">
        <w:t>all</w:t>
      </w:r>
      <w:r w:rsidR="00AE4004">
        <w:t xml:space="preserve"> </w:t>
      </w:r>
      <w:r w:rsidRPr="00842067">
        <w:t>the</w:t>
      </w:r>
      <w:r w:rsidR="00AE4004">
        <w:t xml:space="preserve"> </w:t>
      </w:r>
      <w:r w:rsidRPr="00842067">
        <w:t>rights</w:t>
      </w:r>
      <w:r w:rsidR="00AE4004">
        <w:t xml:space="preserve"> </w:t>
      </w:r>
      <w:r w:rsidRPr="00842067">
        <w:t>and</w:t>
      </w:r>
      <w:r w:rsidR="00AE4004">
        <w:t xml:space="preserve"> </w:t>
      </w:r>
      <w:r w:rsidRPr="00842067">
        <w:t>duties</w:t>
      </w:r>
      <w:r w:rsidR="00AE4004">
        <w:t xml:space="preserve"> </w:t>
      </w:r>
      <w:r w:rsidRPr="00842067">
        <w:t>guaranteed</w:t>
      </w:r>
      <w:r w:rsidR="00AE4004">
        <w:t xml:space="preserve"> </w:t>
      </w:r>
      <w:r w:rsidRPr="00842067">
        <w:t>to</w:t>
      </w:r>
      <w:r w:rsidR="00AE4004">
        <w:t xml:space="preserve"> </w:t>
      </w:r>
      <w:r w:rsidRPr="00842067">
        <w:t>citizens</w:t>
      </w:r>
      <w:r w:rsidR="00AE4004">
        <w:t xml:space="preserve"> </w:t>
      </w:r>
      <w:r w:rsidRPr="00842067">
        <w:t>under</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provision</w:t>
      </w:r>
      <w:r w:rsidR="00AE4004">
        <w:t xml:space="preserve"> </w:t>
      </w:r>
      <w:r w:rsidRPr="00842067">
        <w:t>of</w:t>
      </w:r>
      <w:r w:rsidR="00AE4004">
        <w:t xml:space="preserve"> </w:t>
      </w:r>
      <w:r w:rsidRPr="00842067">
        <w:t>protection</w:t>
      </w:r>
      <w:r w:rsidR="00AE4004">
        <w:t xml:space="preserve"> </w:t>
      </w:r>
      <w:r w:rsidRPr="00842067">
        <w:t>and</w:t>
      </w:r>
      <w:r w:rsidR="00AE4004">
        <w:t xml:space="preserve"> </w:t>
      </w:r>
      <w:r w:rsidRPr="00842067">
        <w:t>assistance</w:t>
      </w:r>
      <w:r w:rsidR="00AE4004">
        <w:t xml:space="preserve"> </w:t>
      </w:r>
      <w:r w:rsidRPr="00842067">
        <w:t>to</w:t>
      </w:r>
      <w:r w:rsidR="00AE4004">
        <w:t xml:space="preserve"> </w:t>
      </w:r>
      <w:r w:rsidRPr="00842067">
        <w:t>these</w:t>
      </w:r>
      <w:r w:rsidR="00AE4004">
        <w:t xml:space="preserve"> </w:t>
      </w:r>
      <w:r w:rsidRPr="00842067">
        <w:t>persons</w:t>
      </w:r>
      <w:r w:rsidR="00AE4004">
        <w:t xml:space="preserve"> </w:t>
      </w:r>
      <w:r w:rsidRPr="00842067">
        <w:t>is</w:t>
      </w:r>
      <w:r w:rsidR="00AE4004">
        <w:t xml:space="preserve"> </w:t>
      </w:r>
      <w:r w:rsidRPr="00842067">
        <w:t>primarily</w:t>
      </w:r>
      <w:r w:rsidR="00AE4004">
        <w:t xml:space="preserve"> </w:t>
      </w:r>
      <w:r w:rsidRPr="00842067">
        <w:t>the</w:t>
      </w:r>
      <w:r w:rsidR="00AE4004">
        <w:t xml:space="preserve"> </w:t>
      </w:r>
      <w:r w:rsidRPr="00842067">
        <w:t>responsibility</w:t>
      </w:r>
      <w:r w:rsidR="00AE4004">
        <w:t xml:space="preserve"> </w:t>
      </w:r>
      <w:r w:rsidRPr="00842067">
        <w:t>of</w:t>
      </w:r>
      <w:r w:rsidR="00AE4004">
        <w:t xml:space="preserve"> </w:t>
      </w:r>
      <w:r w:rsidRPr="00842067">
        <w:t>the</w:t>
      </w:r>
      <w:r w:rsidR="00AE4004">
        <w:t xml:space="preserve"> </w:t>
      </w:r>
      <w:r w:rsidRPr="00842067">
        <w:t>State,</w:t>
      </w:r>
      <w:r w:rsidR="00AE4004">
        <w:t xml:space="preserve"> </w:t>
      </w:r>
      <w:r w:rsidRPr="00842067">
        <w:t>with</w:t>
      </w:r>
      <w:r w:rsidR="00AE4004">
        <w:t xml:space="preserve"> </w:t>
      </w:r>
      <w:r w:rsidRPr="00842067">
        <w:t>partners</w:t>
      </w:r>
      <w:r w:rsidR="00AE4004">
        <w:t xml:space="preserve"> </w:t>
      </w:r>
      <w:r w:rsidRPr="00842067">
        <w:t>delivering</w:t>
      </w:r>
      <w:r w:rsidR="00AE4004">
        <w:t xml:space="preserve"> </w:t>
      </w:r>
      <w:r w:rsidRPr="00842067">
        <w:t>national</w:t>
      </w:r>
      <w:r w:rsidR="00AE4004">
        <w:t xml:space="preserve"> </w:t>
      </w:r>
      <w:r w:rsidRPr="00842067">
        <w:t>and</w:t>
      </w:r>
      <w:r w:rsidR="00AE4004">
        <w:t xml:space="preserve"> </w:t>
      </w:r>
      <w:r w:rsidRPr="00842067">
        <w:t>international</w:t>
      </w:r>
      <w:r w:rsidR="00AE4004">
        <w:t xml:space="preserve"> </w:t>
      </w:r>
      <w:r w:rsidRPr="00842067">
        <w:t>humanitarian</w:t>
      </w:r>
      <w:r w:rsidR="00AE4004">
        <w:t xml:space="preserve"> </w:t>
      </w:r>
      <w:r w:rsidRPr="00842067">
        <w:t>aid.</w:t>
      </w:r>
      <w:r w:rsidR="00AE4004">
        <w:t xml:space="preserve"> </w:t>
      </w:r>
    </w:p>
    <w:p w:rsidR="00842067" w:rsidRPr="00842067" w:rsidRDefault="00842067" w:rsidP="00842067">
      <w:pPr>
        <w:pStyle w:val="SingleTxtG"/>
      </w:pPr>
      <w:r w:rsidRPr="00842067">
        <w:t>78.</w:t>
      </w:r>
      <w:r w:rsidRPr="00842067">
        <w:tab/>
        <w:t>In</w:t>
      </w:r>
      <w:r w:rsidR="00AE4004">
        <w:t xml:space="preserve"> </w:t>
      </w:r>
      <w:r w:rsidRPr="00842067">
        <w:t>order</w:t>
      </w:r>
      <w:r w:rsidR="00AE4004">
        <w:t xml:space="preserve"> </w:t>
      </w:r>
      <w:r w:rsidRPr="00842067">
        <w:t>to</w:t>
      </w:r>
      <w:r w:rsidR="00AE4004">
        <w:t xml:space="preserve"> </w:t>
      </w:r>
      <w:r w:rsidRPr="00842067">
        <w:t>deal</w:t>
      </w:r>
      <w:r w:rsidR="00AE4004">
        <w:t xml:space="preserve"> </w:t>
      </w:r>
      <w:r w:rsidRPr="00842067">
        <w:t>fully</w:t>
      </w:r>
      <w:r w:rsidR="00AE4004">
        <w:t xml:space="preserve"> </w:t>
      </w:r>
      <w:r w:rsidRPr="00842067">
        <w:t>with</w:t>
      </w:r>
      <w:r w:rsidR="00AE4004">
        <w:t xml:space="preserve"> </w:t>
      </w:r>
      <w:r w:rsidRPr="00842067">
        <w:t>the</w:t>
      </w:r>
      <w:r w:rsidR="00AE4004">
        <w:t xml:space="preserve"> </w:t>
      </w:r>
      <w:r w:rsidRPr="00842067">
        <w:t>problems</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a</w:t>
      </w:r>
      <w:r w:rsidR="00AE4004">
        <w:t xml:space="preserve"> </w:t>
      </w:r>
      <w:r w:rsidRPr="00842067">
        <w:t>displacement</w:t>
      </w:r>
      <w:r w:rsidR="00AE4004">
        <w:t xml:space="preserve"> </w:t>
      </w:r>
      <w:r w:rsidRPr="00842067">
        <w:t>and</w:t>
      </w:r>
      <w:r w:rsidR="00AE4004">
        <w:t xml:space="preserve"> </w:t>
      </w:r>
      <w:r w:rsidRPr="00842067">
        <w:t>voluntary</w:t>
      </w:r>
      <w:r w:rsidR="00AE4004">
        <w:t xml:space="preserve"> </w:t>
      </w:r>
      <w:r w:rsidRPr="00842067">
        <w:t>return</w:t>
      </w:r>
      <w:r w:rsidR="00AE4004">
        <w:t xml:space="preserve"> </w:t>
      </w:r>
      <w:r w:rsidRPr="00842067">
        <w:t>unit</w:t>
      </w:r>
      <w:r w:rsidR="00AE4004">
        <w:t xml:space="preserve"> </w:t>
      </w:r>
      <w:r w:rsidRPr="00842067">
        <w:t>was</w:t>
      </w:r>
      <w:r w:rsidR="00AE4004">
        <w:t xml:space="preserve"> </w:t>
      </w:r>
      <w:r w:rsidRPr="00842067">
        <w:t>established</w:t>
      </w:r>
      <w:r w:rsidR="00AE4004">
        <w:t xml:space="preserve"> </w:t>
      </w:r>
      <w:r w:rsidRPr="00842067">
        <w:t>in</w:t>
      </w:r>
      <w:r w:rsidR="00AE4004">
        <w:t xml:space="preserve"> </w:t>
      </w:r>
      <w:r w:rsidRPr="00842067">
        <w:t>2003,</w:t>
      </w:r>
      <w:r w:rsidR="00AE4004">
        <w:t xml:space="preserve"> </w:t>
      </w:r>
      <w:r w:rsidRPr="00842067">
        <w:t>as</w:t>
      </w:r>
      <w:r w:rsidR="00AE4004">
        <w:t xml:space="preserve"> </w:t>
      </w:r>
      <w:r w:rsidRPr="00842067">
        <w:t>a</w:t>
      </w:r>
      <w:r w:rsidR="00AE4004">
        <w:t xml:space="preserve"> </w:t>
      </w:r>
      <w:r w:rsidRPr="00842067">
        <w:t>body</w:t>
      </w:r>
      <w:r w:rsidR="00AE4004">
        <w:t xml:space="preserve"> </w:t>
      </w:r>
      <w:r w:rsidRPr="00842067">
        <w:t>attached</w:t>
      </w:r>
      <w:r w:rsidR="00AE4004">
        <w:t xml:space="preserve"> </w:t>
      </w:r>
      <w:r w:rsidRPr="00842067">
        <w:t>to</w:t>
      </w:r>
      <w:r w:rsidR="00AE4004">
        <w:t xml:space="preserve"> </w:t>
      </w:r>
      <w:r w:rsidRPr="00842067">
        <w:t>the</w:t>
      </w:r>
      <w:r w:rsidR="00AE4004">
        <w:t xml:space="preserve"> </w:t>
      </w:r>
      <w:r w:rsidRPr="00842067">
        <w:t>Humanitarian</w:t>
      </w:r>
      <w:r w:rsidR="00AE4004">
        <w:t xml:space="preserve"> </w:t>
      </w:r>
      <w:r w:rsidRPr="00842067">
        <w:t>Aid</w:t>
      </w:r>
      <w:r w:rsidR="00AE4004">
        <w:t xml:space="preserve"> </w:t>
      </w:r>
      <w:r w:rsidRPr="00842067">
        <w:t>Commission,</w:t>
      </w:r>
      <w:r w:rsidR="00AE4004">
        <w:t xml:space="preserve"> </w:t>
      </w:r>
      <w:r w:rsidRPr="00842067">
        <w:t>with</w:t>
      </w:r>
      <w:r w:rsidR="00AE4004">
        <w:t xml:space="preserve"> </w:t>
      </w:r>
      <w:r w:rsidRPr="00842067">
        <w:t>the</w:t>
      </w:r>
      <w:r w:rsidR="00AE4004">
        <w:t xml:space="preserve"> </w:t>
      </w:r>
      <w:r w:rsidRPr="00842067">
        <w:t>aim</w:t>
      </w:r>
      <w:r w:rsidR="00AE4004">
        <w:t xml:space="preserve"> </w:t>
      </w:r>
      <w:r w:rsidRPr="00842067">
        <w:t>of</w:t>
      </w:r>
      <w:r w:rsidR="00AE4004">
        <w:t xml:space="preserve"> </w:t>
      </w:r>
      <w:r w:rsidRPr="00842067">
        <w:t>following</w:t>
      </w:r>
      <w:r w:rsidR="00AE4004">
        <w:t xml:space="preserve"> </w:t>
      </w:r>
      <w:r w:rsidRPr="00842067">
        <w:t>up</w:t>
      </w:r>
      <w:r w:rsidR="00AE4004">
        <w:t xml:space="preserve"> </w:t>
      </w:r>
      <w:r w:rsidRPr="00842067">
        <w:t>the</w:t>
      </w:r>
      <w:r w:rsidR="00AE4004">
        <w:t xml:space="preserve"> </w:t>
      </w:r>
      <w:r w:rsidRPr="00842067">
        <w:t>voluntary</w:t>
      </w:r>
      <w:r w:rsidR="00AE4004">
        <w:t xml:space="preserve"> </w:t>
      </w:r>
      <w:r w:rsidRPr="00842067">
        <w:t>return</w:t>
      </w:r>
      <w:r w:rsidR="00AE4004">
        <w:t xml:space="preserve"> </w:t>
      </w:r>
      <w:r w:rsidRPr="00842067">
        <w:t>programmes</w:t>
      </w:r>
      <w:r w:rsidR="00AE4004">
        <w:t xml:space="preserve"> </w:t>
      </w:r>
      <w:r w:rsidRPr="00842067">
        <w:t>for</w:t>
      </w:r>
      <w:r w:rsidR="00AE4004">
        <w:t xml:space="preserve"> </w:t>
      </w:r>
      <w:r w:rsidRPr="00842067">
        <w:t>these</w:t>
      </w:r>
      <w:r w:rsidR="00AE4004">
        <w:t xml:space="preserve"> </w:t>
      </w:r>
      <w:r w:rsidRPr="00842067">
        <w:t>persons.</w:t>
      </w:r>
      <w:r w:rsidR="00AE4004">
        <w:t xml:space="preserve"> </w:t>
      </w:r>
      <w:r w:rsidRPr="00842067">
        <w:t>After</w:t>
      </w:r>
      <w:r w:rsidR="00AE4004">
        <w:t xml:space="preserve"> </w:t>
      </w:r>
      <w:r w:rsidRPr="00842067">
        <w:t>the</w:t>
      </w:r>
      <w:r w:rsidR="00AE4004">
        <w:t xml:space="preserve"> </w:t>
      </w:r>
      <w:r w:rsidRPr="00842067">
        <w:t>signing</w:t>
      </w:r>
      <w:r w:rsidR="00AE4004">
        <w:t xml:space="preserve"> </w:t>
      </w:r>
      <w:r w:rsidRPr="00842067">
        <w:t>of</w:t>
      </w:r>
      <w:r w:rsidR="00AE4004">
        <w:t xml:space="preserve"> </w:t>
      </w:r>
      <w:r w:rsidRPr="00842067">
        <w:t>the</w:t>
      </w:r>
      <w:r w:rsidR="00AE4004">
        <w:t xml:space="preserve"> </w:t>
      </w:r>
      <w:r w:rsidRPr="00842067">
        <w:t>Policy</w:t>
      </w:r>
      <w:r w:rsidR="00AE4004">
        <w:t xml:space="preserve"> </w:t>
      </w:r>
      <w:r w:rsidRPr="00842067">
        <w:t>Framework</w:t>
      </w:r>
      <w:r w:rsidR="00AE4004">
        <w:t xml:space="preserve"> </w:t>
      </w:r>
      <w:r w:rsidRPr="00842067">
        <w:t>between</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the</w:t>
      </w:r>
      <w:r w:rsidR="00AE4004">
        <w:t xml:space="preserve"> </w:t>
      </w:r>
      <w:smartTag w:uri="urn:schemas-microsoft-com:office:smarttags" w:element="country-region">
        <w:r w:rsidRPr="00842067">
          <w:t>Sudan</w:t>
        </w:r>
      </w:smartTag>
      <w:r w:rsidR="00AE4004">
        <w:t xml:space="preserve"> </w:t>
      </w:r>
      <w:r w:rsidRPr="00842067">
        <w:t>and</w:t>
      </w:r>
      <w:r w:rsidR="00AE4004">
        <w:t xml:space="preserve"> </w:t>
      </w:r>
      <w:r w:rsidRPr="00842067">
        <w:t>SPLM</w:t>
      </w:r>
      <w:r w:rsidR="00AE4004">
        <w:t xml:space="preserve"> </w:t>
      </w:r>
      <w:r w:rsidRPr="00842067">
        <w:t>in</w:t>
      </w:r>
      <w:r w:rsidR="00AE4004">
        <w:t xml:space="preserve"> </w:t>
      </w:r>
      <w:r w:rsidRPr="00842067">
        <w:t>July</w:t>
      </w:r>
      <w:r w:rsidR="00AE4004">
        <w:t xml:space="preserve"> </w:t>
      </w:r>
      <w:r w:rsidRPr="00842067">
        <w:t>2004,</w:t>
      </w:r>
      <w:r w:rsidR="00AE4004">
        <w:t xml:space="preserve"> </w:t>
      </w:r>
      <w:r w:rsidRPr="00842067">
        <w:t>it</w:t>
      </w:r>
      <w:r w:rsidR="00AE4004">
        <w:t xml:space="preserve"> </w:t>
      </w:r>
      <w:r w:rsidRPr="00842067">
        <w:t>was</w:t>
      </w:r>
      <w:r w:rsidR="00AE4004">
        <w:t xml:space="preserve"> </w:t>
      </w:r>
      <w:r w:rsidRPr="00842067">
        <w:t>agreed</w:t>
      </w:r>
      <w:r w:rsidR="00AE4004">
        <w:t xml:space="preserve"> </w:t>
      </w:r>
      <w:r w:rsidRPr="00842067">
        <w:t>to</w:t>
      </w:r>
      <w:r w:rsidR="00AE4004">
        <w:t xml:space="preserve"> </w:t>
      </w:r>
      <w:r w:rsidRPr="00842067">
        <w:t>establish</w:t>
      </w:r>
      <w:r w:rsidR="00AE4004">
        <w:t xml:space="preserve"> </w:t>
      </w:r>
      <w:r w:rsidRPr="00842067">
        <w:t>two</w:t>
      </w:r>
      <w:r w:rsidR="00AE4004">
        <w:t xml:space="preserve"> </w:t>
      </w:r>
      <w:r w:rsidRPr="00842067">
        <w:t>units</w:t>
      </w:r>
      <w:r w:rsidR="00AE4004">
        <w:t xml:space="preserve"> </w:t>
      </w:r>
      <w:r w:rsidRPr="00842067">
        <w:t>for</w:t>
      </w:r>
      <w:r w:rsidR="00AE4004">
        <w:t xml:space="preserve"> </w:t>
      </w:r>
      <w:r w:rsidRPr="00842067">
        <w:t>displaced</w:t>
      </w:r>
      <w:r w:rsidR="00AE4004">
        <w:t xml:space="preserve"> </w:t>
      </w:r>
      <w:r w:rsidRPr="00842067">
        <w:t>persons,</w:t>
      </w:r>
      <w:r w:rsidR="00AE4004">
        <w:t xml:space="preserve"> </w:t>
      </w:r>
      <w:r w:rsidRPr="00842067">
        <w:t>one</w:t>
      </w:r>
      <w:r w:rsidR="00AE4004">
        <w:t xml:space="preserve"> </w:t>
      </w:r>
      <w:r w:rsidRPr="00842067">
        <w:t>in</w:t>
      </w:r>
      <w:r w:rsidR="00AE4004">
        <w:t xml:space="preserve"> </w:t>
      </w:r>
      <w:smartTag w:uri="urn:schemas-microsoft-com:office:smarttags" w:element="place">
        <w:smartTag w:uri="urn:schemas-microsoft-com:office:smarttags" w:element="City">
          <w:r w:rsidRPr="00842067">
            <w:t>Khartoum</w:t>
          </w:r>
        </w:smartTag>
      </w:smartTag>
      <w:r w:rsidR="00AE4004">
        <w:t xml:space="preserve"> </w:t>
      </w:r>
      <w:r w:rsidRPr="00842067">
        <w:t>and</w:t>
      </w:r>
      <w:r w:rsidR="00AE4004">
        <w:t xml:space="preserve"> </w:t>
      </w:r>
      <w:r w:rsidRPr="00842067">
        <w:t>one</w:t>
      </w:r>
      <w:r w:rsidR="00AE4004">
        <w:t xml:space="preserve"> </w:t>
      </w:r>
      <w:r w:rsidRPr="00842067">
        <w:t>in</w:t>
      </w:r>
      <w:r w:rsidR="00AE4004">
        <w:t xml:space="preserve"> </w:t>
      </w:r>
      <w:r w:rsidRPr="00842067">
        <w:t>Rumbek,</w:t>
      </w:r>
      <w:r w:rsidR="00AE4004">
        <w:t xml:space="preserve"> </w:t>
      </w:r>
      <w:r w:rsidRPr="00842067">
        <w:t>that</w:t>
      </w:r>
      <w:r w:rsidR="00AE4004">
        <w:t xml:space="preserve"> </w:t>
      </w:r>
      <w:r w:rsidRPr="00842067">
        <w:t>would</w:t>
      </w:r>
      <w:r w:rsidR="00AE4004">
        <w:t xml:space="preserve"> </w:t>
      </w:r>
      <w:r w:rsidRPr="00842067">
        <w:t>plan,</w:t>
      </w:r>
      <w:r w:rsidR="00AE4004">
        <w:t xml:space="preserve"> </w:t>
      </w:r>
      <w:r w:rsidRPr="00842067">
        <w:t>coordinate</w:t>
      </w:r>
      <w:r w:rsidR="00AE4004">
        <w:t xml:space="preserve"> </w:t>
      </w:r>
      <w:r w:rsidRPr="00842067">
        <w:t>and</w:t>
      </w:r>
      <w:r w:rsidR="00AE4004">
        <w:t xml:space="preserve"> </w:t>
      </w:r>
      <w:r w:rsidRPr="00842067">
        <w:t>follow</w:t>
      </w:r>
      <w:r w:rsidR="00AE4004">
        <w:t xml:space="preserve"> </w:t>
      </w:r>
      <w:r w:rsidRPr="00842067">
        <w:t>up</w:t>
      </w:r>
      <w:r w:rsidR="00AE4004">
        <w:t xml:space="preserve"> </w:t>
      </w:r>
      <w:r w:rsidRPr="00842067">
        <w:t>the</w:t>
      </w:r>
      <w:r w:rsidR="00AE4004">
        <w:t xml:space="preserve"> </w:t>
      </w:r>
      <w:r w:rsidRPr="00842067">
        <w:t>voluntary</w:t>
      </w:r>
      <w:r w:rsidR="00AE4004">
        <w:t xml:space="preserve"> </w:t>
      </w:r>
      <w:r w:rsidRPr="00842067">
        <w:t>return</w:t>
      </w:r>
      <w:r w:rsidR="00AE4004">
        <w:t xml:space="preserve"> </w:t>
      </w:r>
      <w:r w:rsidRPr="00842067">
        <w:t>programmes.</w:t>
      </w:r>
      <w:r w:rsidR="00AE4004">
        <w:t xml:space="preserve"> </w:t>
      </w:r>
      <w:r w:rsidRPr="00842067">
        <w:t>In</w:t>
      </w:r>
      <w:r w:rsidR="00AE4004">
        <w:t xml:space="preserve"> </w:t>
      </w:r>
      <w:r w:rsidRPr="00842067">
        <w:t>the</w:t>
      </w:r>
      <w:r w:rsidR="00AE4004">
        <w:t xml:space="preserve"> </w:t>
      </w:r>
      <w:r w:rsidRPr="00842067">
        <w:t>second</w:t>
      </w:r>
      <w:r w:rsidR="00AE4004">
        <w:t xml:space="preserve"> </w:t>
      </w:r>
      <w:r w:rsidRPr="00842067">
        <w:t>half</w:t>
      </w:r>
      <w:r w:rsidR="00AE4004">
        <w:t xml:space="preserve"> </w:t>
      </w:r>
      <w:r w:rsidRPr="00842067">
        <w:t>of</w:t>
      </w:r>
      <w:r w:rsidR="00AE4004">
        <w:t xml:space="preserve"> </w:t>
      </w:r>
      <w:r w:rsidRPr="00842067">
        <w:t>2005,</w:t>
      </w:r>
      <w:r w:rsidR="00AE4004">
        <w:t xml:space="preserve"> </w:t>
      </w:r>
      <w:r w:rsidRPr="00842067">
        <w:t>the</w:t>
      </w:r>
      <w:r w:rsidR="00AE4004">
        <w:t xml:space="preserve"> </w:t>
      </w:r>
      <w:r w:rsidRPr="00842067">
        <w:t>unit</w:t>
      </w:r>
      <w:r w:rsidR="00AE4004">
        <w:t xml:space="preserve"> </w:t>
      </w:r>
      <w:r w:rsidRPr="00842067">
        <w:t>was</w:t>
      </w:r>
      <w:r w:rsidR="00AE4004">
        <w:t xml:space="preserve"> </w:t>
      </w:r>
      <w:r w:rsidRPr="00842067">
        <w:t>upgraded</w:t>
      </w:r>
      <w:r w:rsidR="00AE4004">
        <w:t xml:space="preserve"> </w:t>
      </w:r>
      <w:r w:rsidRPr="00842067">
        <w:t>to</w:t>
      </w:r>
      <w:r w:rsidR="00AE4004">
        <w:t xml:space="preserve"> </w:t>
      </w:r>
      <w:r w:rsidRPr="00842067">
        <w:t>become</w:t>
      </w:r>
      <w:r w:rsidR="00AE4004">
        <w:t xml:space="preserve"> </w:t>
      </w:r>
      <w:r w:rsidRPr="00842067">
        <w:t>the</w:t>
      </w:r>
      <w:r w:rsidR="00AE4004">
        <w:t xml:space="preserve"> </w:t>
      </w:r>
      <w:r w:rsidRPr="00842067">
        <w:t>National</w:t>
      </w:r>
      <w:r w:rsidR="00AE4004">
        <w:t xml:space="preserve"> </w:t>
      </w:r>
      <w:r w:rsidRPr="00842067">
        <w:t>Centre</w:t>
      </w:r>
      <w:r w:rsidR="00AE4004">
        <w:t xml:space="preserve"> </w:t>
      </w:r>
      <w:r w:rsidRPr="00842067">
        <w:t>for</w:t>
      </w:r>
      <w:r w:rsidR="00AE4004">
        <w:t xml:space="preserve"> </w:t>
      </w:r>
      <w:r w:rsidRPr="00842067">
        <w:t>Displacement</w:t>
      </w:r>
      <w:r w:rsidR="00AE4004">
        <w:t xml:space="preserve"> </w:t>
      </w:r>
      <w:r w:rsidRPr="00842067">
        <w:t>and</w:t>
      </w:r>
      <w:r w:rsidR="00AE4004">
        <w:t xml:space="preserve"> </w:t>
      </w:r>
      <w:r w:rsidRPr="00842067">
        <w:t>Voluntary</w:t>
      </w:r>
      <w:r w:rsidR="00AE4004">
        <w:t xml:space="preserve"> </w:t>
      </w:r>
      <w:r w:rsidRPr="00842067">
        <w:t>Return.</w:t>
      </w:r>
      <w:r w:rsidR="00AE4004">
        <w:t xml:space="preserve"> </w:t>
      </w:r>
    </w:p>
    <w:p w:rsidR="00842067" w:rsidRPr="00842067" w:rsidRDefault="00CE068B" w:rsidP="00CE068B">
      <w:pPr>
        <w:pStyle w:val="H4G"/>
      </w:pPr>
      <w:r>
        <w:tab/>
      </w:r>
      <w:r>
        <w:tab/>
      </w:r>
      <w:r w:rsidR="00842067" w:rsidRPr="00842067">
        <w:t>Activities</w:t>
      </w:r>
      <w:r w:rsidR="00AE4004">
        <w:t xml:space="preserve"> </w:t>
      </w:r>
      <w:r w:rsidR="00842067" w:rsidRPr="00842067">
        <w:t>of</w:t>
      </w:r>
      <w:r w:rsidR="00AE4004">
        <w:t xml:space="preserve"> </w:t>
      </w:r>
      <w:r w:rsidR="00842067" w:rsidRPr="00842067">
        <w:t>the</w:t>
      </w:r>
      <w:r w:rsidR="00AE4004">
        <w:t xml:space="preserve"> </w:t>
      </w:r>
      <w:r w:rsidR="00842067" w:rsidRPr="00842067">
        <w:t>National</w:t>
      </w:r>
      <w:r w:rsidR="00AE4004">
        <w:t xml:space="preserve"> </w:t>
      </w:r>
      <w:r w:rsidR="00842067" w:rsidRPr="00842067">
        <w:t>Centre</w:t>
      </w:r>
      <w:r w:rsidR="00AE4004">
        <w:t xml:space="preserve"> </w:t>
      </w:r>
      <w:r w:rsidR="00842067" w:rsidRPr="00842067">
        <w:t>for</w:t>
      </w:r>
      <w:r w:rsidR="00AE4004">
        <w:t xml:space="preserve"> </w:t>
      </w:r>
      <w:r w:rsidR="00842067" w:rsidRPr="00842067">
        <w:t>Displacement</w:t>
      </w:r>
      <w:r w:rsidR="00AE4004">
        <w:t xml:space="preserve"> </w:t>
      </w:r>
      <w:r w:rsidR="00842067" w:rsidRPr="00842067">
        <w:t>and</w:t>
      </w:r>
      <w:r w:rsidR="00AE4004">
        <w:t xml:space="preserve"> </w:t>
      </w:r>
      <w:r w:rsidR="00842067" w:rsidRPr="00842067">
        <w:t>Voluntary</w:t>
      </w:r>
      <w:r w:rsidR="00AE4004">
        <w:t xml:space="preserve"> </w:t>
      </w:r>
      <w:r w:rsidR="00842067" w:rsidRPr="00842067">
        <w:t>Return</w:t>
      </w:r>
    </w:p>
    <w:p w:rsidR="00842067" w:rsidRPr="00842067" w:rsidRDefault="00842067" w:rsidP="00842067">
      <w:pPr>
        <w:pStyle w:val="SingleTxtG"/>
      </w:pPr>
      <w:r w:rsidRPr="00842067">
        <w:t>79.</w:t>
      </w:r>
      <w:r w:rsidRPr="00842067">
        <w:tab/>
        <w:t>Typical</w:t>
      </w:r>
      <w:r w:rsidR="00AE4004">
        <w:t xml:space="preserve"> </w:t>
      </w:r>
      <w:r w:rsidRPr="00842067">
        <w:t>examples</w:t>
      </w:r>
      <w:r w:rsidR="00AE4004">
        <w:t xml:space="preserve"> </w:t>
      </w:r>
      <w:r w:rsidRPr="00842067">
        <w:t>of</w:t>
      </w:r>
      <w:r w:rsidR="00AE4004">
        <w:t xml:space="preserve"> </w:t>
      </w:r>
      <w:r w:rsidRPr="00842067">
        <w:t>the</w:t>
      </w:r>
      <w:r w:rsidR="00AE4004">
        <w:t xml:space="preserve"> </w:t>
      </w:r>
      <w:r w:rsidRPr="00842067">
        <w:t>Centre</w:t>
      </w:r>
      <w:r w:rsidR="004C7228">
        <w:t>’</w:t>
      </w:r>
      <w:r w:rsidRPr="00842067">
        <w:t>s</w:t>
      </w:r>
      <w:r w:rsidR="00AE4004">
        <w:t xml:space="preserve"> </w:t>
      </w:r>
      <w:r w:rsidRPr="00842067">
        <w:t>activities</w:t>
      </w:r>
      <w:r w:rsidR="00AE4004">
        <w:t xml:space="preserve"> </w:t>
      </w:r>
      <w:r w:rsidRPr="00842067">
        <w:t>are</w:t>
      </w:r>
      <w:r w:rsidR="00AE4004">
        <w:t xml:space="preserve"> </w:t>
      </w:r>
      <w:r w:rsidRPr="00842067">
        <w:t>as</w:t>
      </w:r>
      <w:r w:rsidR="00AE4004">
        <w:t xml:space="preserve"> </w:t>
      </w:r>
      <w:r w:rsidRPr="00842067">
        <w:t>follows:</w:t>
      </w:r>
    </w:p>
    <w:p w:rsidR="00842067" w:rsidRPr="00842067" w:rsidRDefault="00842067" w:rsidP="00CE068B">
      <w:pPr>
        <w:pStyle w:val="Bullet1G"/>
      </w:pPr>
      <w:r w:rsidRPr="00842067">
        <w:t>Active</w:t>
      </w:r>
      <w:r w:rsidR="00AE4004">
        <w:t xml:space="preserve"> </w:t>
      </w:r>
      <w:r w:rsidRPr="00842067">
        <w:t>involvement,</w:t>
      </w:r>
      <w:r w:rsidR="00AE4004">
        <w:t xml:space="preserve"> </w:t>
      </w:r>
      <w:r w:rsidRPr="00842067">
        <w:t>in</w:t>
      </w:r>
      <w:r w:rsidR="00AE4004">
        <w:t xml:space="preserve"> </w:t>
      </w:r>
      <w:r w:rsidRPr="00842067">
        <w:t>July</w:t>
      </w:r>
      <w:r w:rsidR="00AE4004">
        <w:t xml:space="preserve"> </w:t>
      </w:r>
      <w:r w:rsidRPr="00842067">
        <w:t>2004,</w:t>
      </w:r>
      <w:r w:rsidR="00AE4004">
        <w:t xml:space="preserve"> </w:t>
      </w:r>
      <w:r w:rsidRPr="00842067">
        <w:t>in</w:t>
      </w:r>
      <w:r w:rsidR="00AE4004">
        <w:t xml:space="preserve"> </w:t>
      </w:r>
      <w:r w:rsidRPr="00842067">
        <w:t>preparing</w:t>
      </w:r>
      <w:r w:rsidR="00AE4004">
        <w:t xml:space="preserve"> </w:t>
      </w:r>
      <w:r w:rsidRPr="00842067">
        <w:t>the</w:t>
      </w:r>
      <w:r w:rsidR="00AE4004">
        <w:t xml:space="preserve"> </w:t>
      </w:r>
      <w:r w:rsidRPr="00842067">
        <w:t>State</w:t>
      </w:r>
      <w:r w:rsidR="004C7228">
        <w:t>’</w:t>
      </w:r>
      <w:r w:rsidRPr="00842067">
        <w:t>s</w:t>
      </w:r>
      <w:r w:rsidR="00AE4004">
        <w:t xml:space="preserve"> </w:t>
      </w:r>
      <w:r w:rsidRPr="00842067">
        <w:t>unified</w:t>
      </w:r>
      <w:r w:rsidR="00AE4004">
        <w:t xml:space="preserve"> </w:t>
      </w:r>
      <w:r w:rsidRPr="00842067">
        <w:t>policy</w:t>
      </w:r>
      <w:r w:rsidR="00AE4004">
        <w:t xml:space="preserve"> </w:t>
      </w:r>
      <w:r w:rsidRPr="00842067">
        <w:t>with</w:t>
      </w:r>
      <w:r w:rsidR="00AE4004">
        <w:t xml:space="preserve"> </w:t>
      </w:r>
      <w:r w:rsidRPr="00842067">
        <w:t>SPLM</w:t>
      </w:r>
      <w:r w:rsidR="00AE4004">
        <w:t xml:space="preserve"> </w:t>
      </w:r>
      <w:r w:rsidRPr="00842067">
        <w:t>on</w:t>
      </w:r>
      <w:r w:rsidR="00AE4004">
        <w:t xml:space="preserve"> </w:t>
      </w:r>
      <w:r w:rsidRPr="00842067">
        <w:t>voluntary</w:t>
      </w:r>
      <w:r w:rsidR="00AE4004">
        <w:t xml:space="preserve"> </w:t>
      </w:r>
      <w:r w:rsidRPr="00842067">
        <w:t>return,</w:t>
      </w:r>
      <w:r w:rsidR="00AE4004">
        <w:t xml:space="preserve"> </w:t>
      </w:r>
      <w:r w:rsidRPr="00842067">
        <w:t>which</w:t>
      </w:r>
      <w:r w:rsidR="00AE4004">
        <w:t xml:space="preserve"> </w:t>
      </w:r>
      <w:r w:rsidRPr="00842067">
        <w:t>resulted</w:t>
      </w:r>
      <w:r w:rsidR="00AE4004">
        <w:t xml:space="preserve"> </w:t>
      </w:r>
      <w:r w:rsidRPr="00842067">
        <w:t>in</w:t>
      </w:r>
      <w:r w:rsidR="00AE4004">
        <w:t xml:space="preserve"> </w:t>
      </w:r>
      <w:r w:rsidRPr="00842067">
        <w:t>the</w:t>
      </w:r>
      <w:r w:rsidR="00AE4004">
        <w:t xml:space="preserve"> </w:t>
      </w:r>
      <w:r w:rsidRPr="00842067">
        <w:t>signing</w:t>
      </w:r>
      <w:r w:rsidR="00AE4004">
        <w:t xml:space="preserve"> </w:t>
      </w:r>
      <w:r w:rsidRPr="00842067">
        <w:t>of</w:t>
      </w:r>
      <w:r w:rsidR="00AE4004">
        <w:t xml:space="preserve"> </w:t>
      </w:r>
      <w:r w:rsidRPr="00842067">
        <w:t>the</w:t>
      </w:r>
      <w:r w:rsidR="00AE4004">
        <w:t xml:space="preserve"> </w:t>
      </w:r>
      <w:r w:rsidRPr="00842067">
        <w:t>Policy</w:t>
      </w:r>
      <w:r w:rsidR="00AE4004">
        <w:t xml:space="preserve"> </w:t>
      </w:r>
      <w:r w:rsidRPr="00842067">
        <w:t>Framework;</w:t>
      </w:r>
    </w:p>
    <w:p w:rsidR="00842067" w:rsidRPr="00842067" w:rsidRDefault="00842067" w:rsidP="00CE068B">
      <w:pPr>
        <w:pStyle w:val="Bullet1G"/>
      </w:pPr>
      <w:r w:rsidRPr="00842067">
        <w:t>Active</w:t>
      </w:r>
      <w:r w:rsidR="00AE4004">
        <w:t xml:space="preserve"> </w:t>
      </w:r>
      <w:r w:rsidRPr="00842067">
        <w:t>involvement</w:t>
      </w:r>
      <w:r w:rsidR="00AE4004">
        <w:t xml:space="preserve"> </w:t>
      </w:r>
      <w:r w:rsidRPr="00842067">
        <w:t>in</w:t>
      </w:r>
      <w:r w:rsidR="00AE4004">
        <w:t xml:space="preserve"> </w:t>
      </w:r>
      <w:r w:rsidRPr="00842067">
        <w:t>discussing</w:t>
      </w:r>
      <w:r w:rsidR="00AE4004">
        <w:t xml:space="preserve"> </w:t>
      </w:r>
      <w:r w:rsidRPr="00842067">
        <w:t>the</w:t>
      </w:r>
      <w:r w:rsidR="00AE4004">
        <w:t xml:space="preserve"> </w:t>
      </w:r>
      <w:r w:rsidRPr="00842067">
        <w:t>details</w:t>
      </w:r>
      <w:r w:rsidR="00AE4004">
        <w:t xml:space="preserve"> </w:t>
      </w:r>
      <w:r w:rsidRPr="00842067">
        <w:t>of</w:t>
      </w:r>
      <w:r w:rsidR="00AE4004">
        <w:t xml:space="preserve"> </w:t>
      </w:r>
      <w:r w:rsidRPr="00842067">
        <w:t>the</w:t>
      </w:r>
      <w:r w:rsidR="00AE4004">
        <w:t xml:space="preserve"> </w:t>
      </w:r>
      <w:r w:rsidRPr="00842067">
        <w:t>memoranda</w:t>
      </w:r>
      <w:r w:rsidR="00AE4004">
        <w:t xml:space="preserve"> </w:t>
      </w:r>
      <w:r w:rsidRPr="00842067">
        <w:t>of</w:t>
      </w:r>
      <w:r w:rsidR="00AE4004">
        <w:t xml:space="preserve"> </w:t>
      </w:r>
      <w:r w:rsidRPr="00842067">
        <w:t>understanding</w:t>
      </w:r>
      <w:r w:rsidR="00AE4004">
        <w:t xml:space="preserve"> </w:t>
      </w:r>
      <w:r w:rsidRPr="00842067">
        <w:t>signed</w:t>
      </w:r>
      <w:r w:rsidR="00AE4004">
        <w:t xml:space="preserve"> </w:t>
      </w:r>
      <w:r w:rsidRPr="00842067">
        <w:t>with</w:t>
      </w:r>
      <w:r w:rsidR="00AE4004">
        <w:t xml:space="preserve"> </w:t>
      </w:r>
      <w:r w:rsidRPr="00842067">
        <w:t>the</w:t>
      </w:r>
      <w:r w:rsidR="00AE4004">
        <w:t xml:space="preserve"> </w:t>
      </w:r>
      <w:r w:rsidRPr="00842067">
        <w:t>International</w:t>
      </w:r>
      <w:r w:rsidR="00AE4004">
        <w:t xml:space="preserve"> </w:t>
      </w:r>
      <w:r w:rsidRPr="00842067">
        <w:t>Organization</w:t>
      </w:r>
      <w:r w:rsidR="00AE4004">
        <w:t xml:space="preserve"> </w:t>
      </w:r>
      <w:r w:rsidRPr="00842067">
        <w:t>for</w:t>
      </w:r>
      <w:r w:rsidR="00AE4004">
        <w:t xml:space="preserve"> </w:t>
      </w:r>
      <w:r w:rsidRPr="00842067">
        <w:t>Migration</w:t>
      </w:r>
      <w:r w:rsidR="00AE4004">
        <w:t xml:space="preserve"> </w:t>
      </w:r>
      <w:r w:rsidRPr="00842067">
        <w:t>and</w:t>
      </w:r>
      <w:r w:rsidR="00AE4004">
        <w:t xml:space="preserve"> </w:t>
      </w:r>
      <w:r w:rsidRPr="00842067">
        <w:t>UNHCR</w:t>
      </w:r>
      <w:r w:rsidR="00AE4004">
        <w:t xml:space="preserve"> </w:t>
      </w:r>
      <w:r w:rsidRPr="00842067">
        <w:t>on</w:t>
      </w:r>
      <w:r w:rsidR="00AE4004">
        <w:t xml:space="preserve"> </w:t>
      </w:r>
      <w:r w:rsidRPr="00842067">
        <w:t>the</w:t>
      </w:r>
      <w:r w:rsidR="00AE4004">
        <w:t xml:space="preserve"> </w:t>
      </w:r>
      <w:r w:rsidRPr="00842067">
        <w:t>voluntary</w:t>
      </w:r>
      <w:r w:rsidR="00AE4004">
        <w:t xml:space="preserve"> </w:t>
      </w:r>
      <w:r w:rsidRPr="00842067">
        <w:t>return</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from</w:t>
      </w:r>
      <w:r w:rsidR="00AE4004">
        <w:t xml:space="preserve"> </w:t>
      </w:r>
      <w:smartTag w:uri="urn:schemas-microsoft-com:office:smarttags" w:element="place">
        <w:r w:rsidRPr="00842067">
          <w:t>Darfur</w:t>
        </w:r>
      </w:smartTag>
      <w:r w:rsidR="00AE4004">
        <w:t xml:space="preserve"> </w:t>
      </w:r>
      <w:r w:rsidRPr="00842067">
        <w:t>to</w:t>
      </w:r>
      <w:r w:rsidR="00AE4004">
        <w:t xml:space="preserve"> </w:t>
      </w:r>
      <w:r w:rsidRPr="00842067">
        <w:t>their</w:t>
      </w:r>
      <w:r w:rsidR="00AE4004">
        <w:t xml:space="preserve"> </w:t>
      </w:r>
      <w:r w:rsidRPr="00842067">
        <w:t>homes;</w:t>
      </w:r>
    </w:p>
    <w:p w:rsidR="00842067" w:rsidRPr="00842067" w:rsidRDefault="00842067" w:rsidP="00CE068B">
      <w:pPr>
        <w:pStyle w:val="Bullet1G"/>
      </w:pPr>
      <w:r w:rsidRPr="00842067">
        <w:t>Full</w:t>
      </w:r>
      <w:r w:rsidR="00AE4004">
        <w:t xml:space="preserve"> </w:t>
      </w:r>
      <w:r w:rsidRPr="00842067">
        <w:t>coordination</w:t>
      </w:r>
      <w:r w:rsidR="00AE4004">
        <w:t xml:space="preserve"> </w:t>
      </w:r>
      <w:r w:rsidRPr="00842067">
        <w:t>with</w:t>
      </w:r>
      <w:r w:rsidR="00AE4004">
        <w:t xml:space="preserve"> </w:t>
      </w:r>
      <w:smartTag w:uri="urn:schemas-microsoft-com:office:smarttags" w:element="City">
        <w:smartTag w:uri="urn:schemas-microsoft-com:office:smarttags" w:element="place">
          <w:r w:rsidRPr="00842067">
            <w:t>Khartoum</w:t>
          </w:r>
        </w:smartTag>
      </w:smartTag>
      <w:r w:rsidR="00AE4004">
        <w:t xml:space="preserve"> </w:t>
      </w:r>
      <w:r w:rsidRPr="00842067">
        <w:t>state,</w:t>
      </w:r>
      <w:r w:rsidR="00AE4004">
        <w:t xml:space="preserve"> </w:t>
      </w:r>
      <w:r w:rsidRPr="00842067">
        <w:t>and</w:t>
      </w:r>
      <w:r w:rsidR="00AE4004">
        <w:t xml:space="preserve"> </w:t>
      </w:r>
      <w:r w:rsidRPr="00842067">
        <w:t>with</w:t>
      </w:r>
      <w:r w:rsidR="00AE4004">
        <w:t xml:space="preserve"> </w:t>
      </w:r>
      <w:r w:rsidRPr="00842067">
        <w:t>the</w:t>
      </w:r>
      <w:r w:rsidR="00AE4004">
        <w:t xml:space="preserve"> </w:t>
      </w:r>
      <w:r w:rsidRPr="00842067">
        <w:t>organizations</w:t>
      </w:r>
      <w:r w:rsidR="00AE4004">
        <w:t xml:space="preserve"> </w:t>
      </w:r>
      <w:r w:rsidRPr="00842067">
        <w:t>operating</w:t>
      </w:r>
      <w:r w:rsidR="00AE4004">
        <w:t xml:space="preserve"> </w:t>
      </w:r>
      <w:r w:rsidRPr="00842067">
        <w:t>in</w:t>
      </w:r>
      <w:r w:rsidR="00AE4004">
        <w:t xml:space="preserve"> </w:t>
      </w:r>
      <w:r w:rsidRPr="00842067">
        <w:t>the</w:t>
      </w:r>
      <w:r w:rsidR="00AE4004">
        <w:t xml:space="preserve"> </w:t>
      </w:r>
      <w:r w:rsidRPr="00842067">
        <w:t>state,</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consider</w:t>
      </w:r>
      <w:r w:rsidR="00AE4004">
        <w:t xml:space="preserve"> </w:t>
      </w:r>
      <w:r w:rsidRPr="00842067">
        <w:t>the</w:t>
      </w:r>
      <w:r w:rsidR="00AE4004">
        <w:t xml:space="preserve"> </w:t>
      </w:r>
      <w:r w:rsidRPr="00842067">
        <w:t>best</w:t>
      </w:r>
      <w:r w:rsidR="00AE4004">
        <w:t xml:space="preserve"> </w:t>
      </w:r>
      <w:r w:rsidRPr="00842067">
        <w:t>solutions</w:t>
      </w:r>
      <w:r w:rsidR="00AE4004">
        <w:t xml:space="preserve"> </w:t>
      </w:r>
      <w:r w:rsidRPr="00842067">
        <w:t>for</w:t>
      </w:r>
      <w:r w:rsidR="00AE4004">
        <w:t xml:space="preserve"> </w:t>
      </w:r>
      <w:r w:rsidRPr="00842067">
        <w:t>the</w:t>
      </w:r>
      <w:r w:rsidR="00AE4004">
        <w:t xml:space="preserve"> </w:t>
      </w:r>
      <w:r w:rsidRPr="00842067">
        <w:t>integration</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into</w:t>
      </w:r>
      <w:r w:rsidR="00AE4004">
        <w:t xml:space="preserve"> </w:t>
      </w:r>
      <w:r w:rsidRPr="00842067">
        <w:t>the</w:t>
      </w:r>
      <w:r w:rsidR="00AE4004">
        <w:t xml:space="preserve"> </w:t>
      </w:r>
      <w:r w:rsidRPr="00842067">
        <w:t>state</w:t>
      </w:r>
      <w:r w:rsidR="00AE4004">
        <w:t xml:space="preserve"> </w:t>
      </w:r>
      <w:r w:rsidRPr="00842067">
        <w:t>in</w:t>
      </w:r>
      <w:r w:rsidR="00AE4004">
        <w:t xml:space="preserve"> </w:t>
      </w:r>
      <w:r w:rsidRPr="00842067">
        <w:t>line</w:t>
      </w:r>
      <w:r w:rsidR="00AE4004">
        <w:t xml:space="preserve"> </w:t>
      </w:r>
      <w:r w:rsidRPr="00842067">
        <w:t>with</w:t>
      </w:r>
      <w:r w:rsidR="00AE4004">
        <w:t xml:space="preserve"> </w:t>
      </w:r>
      <w:r w:rsidRPr="00842067">
        <w:t>their</w:t>
      </w:r>
      <w:r w:rsidR="00AE4004">
        <w:t xml:space="preserve"> </w:t>
      </w:r>
      <w:r w:rsidRPr="00842067">
        <w:t>wishes;</w:t>
      </w:r>
      <w:r w:rsidR="00AE4004">
        <w:t xml:space="preserve"> </w:t>
      </w:r>
    </w:p>
    <w:p w:rsidR="00842067" w:rsidRPr="00842067" w:rsidRDefault="00842067" w:rsidP="00CE068B">
      <w:pPr>
        <w:pStyle w:val="Bullet1G"/>
      </w:pPr>
      <w:r w:rsidRPr="00842067">
        <w:t>Opening</w:t>
      </w:r>
      <w:r w:rsidR="00AE4004">
        <w:t xml:space="preserve"> </w:t>
      </w:r>
      <w:r w:rsidRPr="00842067">
        <w:t>of</w:t>
      </w:r>
      <w:r w:rsidR="00AE4004">
        <w:t xml:space="preserve"> </w:t>
      </w:r>
      <w:r w:rsidRPr="00842067">
        <w:t>branches</w:t>
      </w:r>
      <w:r w:rsidR="00AE4004">
        <w:t xml:space="preserve"> </w:t>
      </w:r>
      <w:r w:rsidRPr="00842067">
        <w:t>in</w:t>
      </w:r>
      <w:r w:rsidR="00AE4004">
        <w:t xml:space="preserve"> </w:t>
      </w:r>
      <w:r w:rsidRPr="00842067">
        <w:t>Kosti</w:t>
      </w:r>
      <w:r w:rsidR="00AE4004">
        <w:t xml:space="preserve"> </w:t>
      </w:r>
      <w:r w:rsidRPr="00842067">
        <w:t>and</w:t>
      </w:r>
      <w:r w:rsidR="00AE4004">
        <w:t xml:space="preserve"> </w:t>
      </w:r>
      <w:r w:rsidRPr="00842067">
        <w:t>the</w:t>
      </w:r>
      <w:r w:rsidR="00AE4004">
        <w:t xml:space="preserve"> </w:t>
      </w:r>
      <w:r w:rsidRPr="00842067">
        <w:t>eastern</w:t>
      </w:r>
      <w:r w:rsidR="00AE4004">
        <w:t xml:space="preserve"> </w:t>
      </w:r>
      <w:r w:rsidRPr="00842067">
        <w:t>states;</w:t>
      </w:r>
    </w:p>
    <w:p w:rsidR="00842067" w:rsidRPr="00842067" w:rsidRDefault="00842067" w:rsidP="00CE068B">
      <w:pPr>
        <w:pStyle w:val="Bullet1G"/>
      </w:pPr>
      <w:r w:rsidRPr="00842067">
        <w:t>The</w:t>
      </w:r>
      <w:r w:rsidR="00AE4004">
        <w:t xml:space="preserve"> </w:t>
      </w:r>
      <w:r w:rsidRPr="00842067">
        <w:t>establishment</w:t>
      </w:r>
      <w:r w:rsidR="00AE4004">
        <w:t xml:space="preserve"> </w:t>
      </w:r>
      <w:r w:rsidRPr="00842067">
        <w:t>of</w:t>
      </w:r>
      <w:r w:rsidR="00AE4004">
        <w:t xml:space="preserve"> </w:t>
      </w:r>
      <w:r w:rsidRPr="00842067">
        <w:t>a</w:t>
      </w:r>
      <w:r w:rsidR="00AE4004">
        <w:t xml:space="preserve"> </w:t>
      </w:r>
      <w:r w:rsidRPr="00842067">
        <w:t>joint</w:t>
      </w:r>
      <w:r w:rsidR="00AE4004">
        <w:t xml:space="preserve"> </w:t>
      </w:r>
      <w:r w:rsidRPr="00842067">
        <w:t>task</w:t>
      </w:r>
      <w:r w:rsidR="00AE4004">
        <w:t xml:space="preserve"> </w:t>
      </w:r>
      <w:r w:rsidRPr="00842067">
        <w:t>force,</w:t>
      </w:r>
      <w:r w:rsidR="00AE4004">
        <w:t xml:space="preserve"> </w:t>
      </w:r>
      <w:r w:rsidRPr="00842067">
        <w:t>composed</w:t>
      </w:r>
      <w:r w:rsidR="00AE4004">
        <w:t xml:space="preserve"> </w:t>
      </w:r>
      <w:r w:rsidRPr="00842067">
        <w:t>of</w:t>
      </w:r>
      <w:r w:rsidR="00AE4004">
        <w:t xml:space="preserve"> </w:t>
      </w:r>
      <w:r w:rsidRPr="00842067">
        <w:t>United</w:t>
      </w:r>
      <w:r w:rsidR="00AE4004">
        <w:t xml:space="preserve"> </w:t>
      </w:r>
      <w:r w:rsidRPr="00842067">
        <w:t>Nations</w:t>
      </w:r>
      <w:r w:rsidR="00AE4004">
        <w:t xml:space="preserve"> </w:t>
      </w:r>
      <w:r w:rsidRPr="00842067">
        <w:t>agencies</w:t>
      </w:r>
      <w:r w:rsidR="00AE4004">
        <w:t xml:space="preserve"> </w:t>
      </w:r>
      <w:r w:rsidRPr="00842067">
        <w:t>and</w:t>
      </w:r>
      <w:r w:rsidR="00AE4004">
        <w:t xml:space="preserve"> </w:t>
      </w:r>
      <w:r w:rsidRPr="00842067">
        <w:t>voluntary</w:t>
      </w:r>
      <w:r w:rsidR="00AE4004">
        <w:t xml:space="preserve"> </w:t>
      </w:r>
      <w:r w:rsidRPr="00842067">
        <w:t>organizations</w:t>
      </w:r>
      <w:r w:rsidR="00AE4004">
        <w:t xml:space="preserve"> </w:t>
      </w:r>
      <w:r w:rsidRPr="00842067">
        <w:t>and</w:t>
      </w:r>
      <w:r w:rsidR="00AE4004">
        <w:t xml:space="preserve"> </w:t>
      </w:r>
      <w:r w:rsidRPr="00842067">
        <w:t>operating</w:t>
      </w:r>
      <w:r w:rsidR="00AE4004">
        <w:t xml:space="preserve"> </w:t>
      </w:r>
      <w:r w:rsidRPr="00842067">
        <w:t>under</w:t>
      </w:r>
      <w:r w:rsidR="00AE4004">
        <w:t xml:space="preserve"> </w:t>
      </w:r>
      <w:r w:rsidRPr="00842067">
        <w:t>the</w:t>
      </w:r>
      <w:r w:rsidR="00AE4004">
        <w:t xml:space="preserve"> </w:t>
      </w:r>
      <w:r w:rsidRPr="00842067">
        <w:t>leadership</w:t>
      </w:r>
      <w:r w:rsidR="00AE4004">
        <w:t xml:space="preserve"> </w:t>
      </w:r>
      <w:r w:rsidRPr="00842067">
        <w:t>of</w:t>
      </w:r>
      <w:r w:rsidR="00AE4004">
        <w:t xml:space="preserve"> </w:t>
      </w:r>
      <w:r w:rsidRPr="00842067">
        <w:t>the</w:t>
      </w:r>
      <w:r w:rsidR="00AE4004">
        <w:t xml:space="preserve"> </w:t>
      </w:r>
      <w:r w:rsidRPr="00842067">
        <w:t>Centre,</w:t>
      </w:r>
      <w:r w:rsidR="00AE4004">
        <w:t xml:space="preserve"> </w:t>
      </w:r>
      <w:r w:rsidRPr="00842067">
        <w:t>to</w:t>
      </w:r>
      <w:r w:rsidR="00AE4004">
        <w:t xml:space="preserve"> </w:t>
      </w:r>
      <w:r w:rsidRPr="00842067">
        <w:t>coordinate</w:t>
      </w:r>
      <w:r w:rsidR="00AE4004">
        <w:t xml:space="preserve"> </w:t>
      </w:r>
      <w:r w:rsidRPr="00842067">
        <w:t>the</w:t>
      </w:r>
      <w:r w:rsidR="00AE4004">
        <w:t xml:space="preserve"> </w:t>
      </w:r>
      <w:r w:rsidRPr="00842067">
        <w:t>process</w:t>
      </w:r>
      <w:r w:rsidR="00AE4004">
        <w:t xml:space="preserve"> </w:t>
      </w:r>
      <w:r w:rsidRPr="00842067">
        <w:t>of</w:t>
      </w:r>
      <w:r w:rsidR="00AE4004">
        <w:t xml:space="preserve"> </w:t>
      </w:r>
      <w:r w:rsidRPr="00842067">
        <w:t>voluntary</w:t>
      </w:r>
      <w:r w:rsidR="00AE4004">
        <w:t xml:space="preserve"> </w:t>
      </w:r>
      <w:r w:rsidRPr="00842067">
        <w:t>return</w:t>
      </w:r>
      <w:r w:rsidR="00AE4004">
        <w:t xml:space="preserve"> </w:t>
      </w:r>
      <w:r w:rsidRPr="00842067">
        <w:t>to</w:t>
      </w:r>
      <w:r w:rsidR="00AE4004">
        <w:t xml:space="preserve"> </w:t>
      </w:r>
      <w:smartTag w:uri="urn:schemas-microsoft-com:office:smarttags" w:element="place">
        <w:r w:rsidRPr="00842067">
          <w:t>Southern</w:t>
        </w:r>
        <w:r w:rsidR="00AE4004">
          <w:t xml:space="preserve"> </w:t>
        </w:r>
        <w:r w:rsidRPr="00842067">
          <w:t>Sudan</w:t>
        </w:r>
      </w:smartTag>
      <w:r w:rsidR="00AE4004">
        <w:t xml:space="preserve"> </w:t>
      </w:r>
      <w:r w:rsidRPr="00842067">
        <w:t>and</w:t>
      </w:r>
      <w:r w:rsidR="00AE4004">
        <w:t xml:space="preserve"> </w:t>
      </w:r>
      <w:r w:rsidRPr="00842067">
        <w:t>the</w:t>
      </w:r>
      <w:r w:rsidR="00AE4004">
        <w:t xml:space="preserve"> </w:t>
      </w:r>
      <w:r w:rsidRPr="00842067">
        <w:t>three</w:t>
      </w:r>
      <w:r w:rsidR="00AE4004">
        <w:t xml:space="preserve"> </w:t>
      </w:r>
      <w:r w:rsidRPr="00842067">
        <w:t>regions;</w:t>
      </w:r>
    </w:p>
    <w:p w:rsidR="00842067" w:rsidRPr="00842067" w:rsidRDefault="00842067" w:rsidP="00CE068B">
      <w:pPr>
        <w:pStyle w:val="Bullet1G"/>
      </w:pPr>
      <w:r w:rsidRPr="00842067">
        <w:t>The</w:t>
      </w:r>
      <w:r w:rsidR="00AE4004">
        <w:t xml:space="preserve"> </w:t>
      </w:r>
      <w:r w:rsidRPr="00842067">
        <w:t>conduct</w:t>
      </w:r>
      <w:r w:rsidR="00AE4004">
        <w:t xml:space="preserve"> </w:t>
      </w:r>
      <w:r w:rsidRPr="00842067">
        <w:t>of</w:t>
      </w:r>
      <w:r w:rsidR="00AE4004">
        <w:t xml:space="preserve"> </w:t>
      </w:r>
      <w:r w:rsidRPr="00842067">
        <w:t>two</w:t>
      </w:r>
      <w:r w:rsidR="00AE4004">
        <w:t xml:space="preserve"> </w:t>
      </w:r>
      <w:r w:rsidRPr="00842067">
        <w:t>polls,</w:t>
      </w:r>
      <w:r w:rsidR="00AE4004">
        <w:t xml:space="preserve"> </w:t>
      </w:r>
      <w:r w:rsidRPr="00842067">
        <w:t>in</w:t>
      </w:r>
      <w:r w:rsidR="00AE4004">
        <w:t xml:space="preserve"> </w:t>
      </w:r>
      <w:r w:rsidRPr="00842067">
        <w:t>collaboration</w:t>
      </w:r>
      <w:r w:rsidR="00AE4004">
        <w:t xml:space="preserve"> </w:t>
      </w:r>
      <w:r w:rsidRPr="00842067">
        <w:t>with</w:t>
      </w:r>
      <w:r w:rsidR="00AE4004">
        <w:t xml:space="preserve"> </w:t>
      </w:r>
      <w:r w:rsidRPr="00842067">
        <w:t>partners</w:t>
      </w:r>
      <w:r w:rsidR="00AE4004">
        <w:t xml:space="preserve"> </w:t>
      </w:r>
      <w:r w:rsidRPr="00842067">
        <w:t>in</w:t>
      </w:r>
      <w:r w:rsidR="00AE4004">
        <w:t xml:space="preserve"> </w:t>
      </w:r>
      <w:r w:rsidRPr="00842067">
        <w:t>all</w:t>
      </w:r>
      <w:r w:rsidR="00AE4004">
        <w:t xml:space="preserve"> </w:t>
      </w:r>
      <w:r w:rsidRPr="00842067">
        <w:t>northern</w:t>
      </w:r>
      <w:r w:rsidR="00AE4004">
        <w:t xml:space="preserve"> </w:t>
      </w:r>
      <w:r w:rsidRPr="00842067">
        <w:t>states,</w:t>
      </w:r>
      <w:r w:rsidR="00AE4004">
        <w:t xml:space="preserve"> </w:t>
      </w:r>
      <w:r w:rsidRPr="00842067">
        <w:t>to</w:t>
      </w:r>
      <w:r w:rsidR="00AE4004">
        <w:t xml:space="preserve"> </w:t>
      </w:r>
      <w:r w:rsidRPr="00842067">
        <w:t>determine</w:t>
      </w:r>
      <w:r w:rsidR="00AE4004">
        <w:t xml:space="preserve"> </w:t>
      </w:r>
      <w:r w:rsidRPr="00842067">
        <w:t>whether</w:t>
      </w:r>
      <w:r w:rsidR="00AE4004">
        <w:t xml:space="preserve"> </w:t>
      </w:r>
      <w:r w:rsidRPr="00842067">
        <w:t>displaced</w:t>
      </w:r>
      <w:r w:rsidR="00AE4004">
        <w:t xml:space="preserve"> </w:t>
      </w:r>
      <w:r w:rsidRPr="00842067">
        <w:t>persons</w:t>
      </w:r>
      <w:r w:rsidR="00AE4004">
        <w:t xml:space="preserve"> </w:t>
      </w:r>
      <w:r w:rsidRPr="00842067">
        <w:t>wished</w:t>
      </w:r>
      <w:r w:rsidR="00AE4004">
        <w:t xml:space="preserve"> </w:t>
      </w:r>
      <w:r w:rsidRPr="00842067">
        <w:t>to</w:t>
      </w:r>
      <w:r w:rsidR="00AE4004">
        <w:t xml:space="preserve"> </w:t>
      </w:r>
      <w:r w:rsidRPr="00842067">
        <w:t>return</w:t>
      </w:r>
      <w:r w:rsidR="00AE4004">
        <w:t xml:space="preserve"> </w:t>
      </w:r>
      <w:r w:rsidRPr="00842067">
        <w:t>voluntarily</w:t>
      </w:r>
      <w:r w:rsidR="00AE4004">
        <w:t xml:space="preserve"> </w:t>
      </w:r>
      <w:r w:rsidRPr="00842067">
        <w:t>or</w:t>
      </w:r>
      <w:r w:rsidR="00AE4004">
        <w:t xml:space="preserve"> </w:t>
      </w:r>
      <w:r w:rsidRPr="00842067">
        <w:t>to</w:t>
      </w:r>
      <w:r w:rsidR="00AE4004">
        <w:t xml:space="preserve"> </w:t>
      </w:r>
      <w:r w:rsidRPr="00842067">
        <w:t>remain</w:t>
      </w:r>
      <w:r w:rsidR="00AE4004">
        <w:t xml:space="preserve"> </w:t>
      </w:r>
      <w:r w:rsidRPr="00842067">
        <w:t>in</w:t>
      </w:r>
      <w:r w:rsidR="00AE4004">
        <w:t xml:space="preserve"> </w:t>
      </w:r>
      <w:r w:rsidRPr="00842067">
        <w:t>the</w:t>
      </w:r>
      <w:r w:rsidR="00AE4004">
        <w:t xml:space="preserve"> </w:t>
      </w:r>
      <w:r w:rsidRPr="00842067">
        <w:t>host</w:t>
      </w:r>
      <w:r w:rsidR="00AE4004">
        <w:t xml:space="preserve"> </w:t>
      </w:r>
      <w:r w:rsidRPr="00842067">
        <w:t>communities,</w:t>
      </w:r>
      <w:r w:rsidR="00AE4004">
        <w:t xml:space="preserve"> </w:t>
      </w:r>
      <w:r w:rsidRPr="00842067">
        <w:t>which</w:t>
      </w:r>
      <w:r w:rsidR="00AE4004">
        <w:t xml:space="preserve"> </w:t>
      </w:r>
      <w:r w:rsidRPr="00842067">
        <w:t>counted</w:t>
      </w:r>
      <w:r w:rsidR="00AE4004">
        <w:t xml:space="preserve"> </w:t>
      </w:r>
      <w:r w:rsidRPr="00842067">
        <w:t>as</w:t>
      </w:r>
      <w:r w:rsidR="00AE4004">
        <w:t xml:space="preserve"> </w:t>
      </w:r>
      <w:r w:rsidRPr="00842067">
        <w:t>one</w:t>
      </w:r>
      <w:r w:rsidR="00AE4004">
        <w:t xml:space="preserve"> </w:t>
      </w:r>
      <w:r w:rsidRPr="00842067">
        <w:t>of</w:t>
      </w:r>
      <w:r w:rsidR="00AE4004">
        <w:t xml:space="preserve"> </w:t>
      </w:r>
      <w:r w:rsidRPr="00842067">
        <w:t>the</w:t>
      </w:r>
      <w:r w:rsidR="00AE4004">
        <w:t xml:space="preserve"> </w:t>
      </w:r>
      <w:r w:rsidRPr="00842067">
        <w:t>most</w:t>
      </w:r>
      <w:r w:rsidR="00AE4004">
        <w:t xml:space="preserve"> </w:t>
      </w:r>
      <w:r w:rsidRPr="00842067">
        <w:t>important</w:t>
      </w:r>
      <w:r w:rsidR="00AE4004">
        <w:t xml:space="preserve"> </w:t>
      </w:r>
      <w:r w:rsidRPr="00842067">
        <w:t>activities;</w:t>
      </w:r>
    </w:p>
    <w:p w:rsidR="00842067" w:rsidRPr="00842067" w:rsidRDefault="00842067" w:rsidP="00CE068B">
      <w:pPr>
        <w:pStyle w:val="Bullet1G"/>
      </w:pPr>
      <w:r w:rsidRPr="00842067">
        <w:t>Participation</w:t>
      </w:r>
      <w:r w:rsidR="00AE4004">
        <w:t xml:space="preserve"> </w:t>
      </w:r>
      <w:r w:rsidRPr="00842067">
        <w:t>in</w:t>
      </w:r>
      <w:r w:rsidR="00AE4004">
        <w:t xml:space="preserve"> </w:t>
      </w:r>
      <w:r w:rsidRPr="00842067">
        <w:t>preparing</w:t>
      </w:r>
      <w:r w:rsidR="00AE4004">
        <w:t xml:space="preserve"> </w:t>
      </w:r>
      <w:r w:rsidRPr="00842067">
        <w:t>the</w:t>
      </w:r>
      <w:r w:rsidR="00AE4004">
        <w:t xml:space="preserve"> </w:t>
      </w:r>
      <w:r w:rsidRPr="00842067">
        <w:t>national</w:t>
      </w:r>
      <w:r w:rsidR="00AE4004">
        <w:t xml:space="preserve"> </w:t>
      </w:r>
      <w:r w:rsidRPr="00842067">
        <w:t>policy</w:t>
      </w:r>
      <w:r w:rsidR="00AE4004">
        <w:t xml:space="preserve"> </w:t>
      </w:r>
      <w:r w:rsidRPr="00842067">
        <w:t>on</w:t>
      </w:r>
      <w:r w:rsidR="00AE4004">
        <w:t xml:space="preserve"> </w:t>
      </w:r>
      <w:r w:rsidRPr="00842067">
        <w:t>displaced</w:t>
      </w:r>
      <w:r w:rsidR="00AE4004">
        <w:t xml:space="preserve"> </w:t>
      </w:r>
      <w:r w:rsidRPr="00842067">
        <w:t>persons,</w:t>
      </w:r>
      <w:r w:rsidR="00AE4004">
        <w:t xml:space="preserve"> </w:t>
      </w:r>
      <w:r w:rsidRPr="00842067">
        <w:t>which</w:t>
      </w:r>
      <w:r w:rsidR="00AE4004">
        <w:t xml:space="preserve"> </w:t>
      </w:r>
      <w:r w:rsidRPr="00842067">
        <w:t>was</w:t>
      </w:r>
      <w:r w:rsidR="00AE4004">
        <w:t xml:space="preserve"> </w:t>
      </w:r>
      <w:r w:rsidRPr="00842067">
        <w:t>approved</w:t>
      </w:r>
      <w:r w:rsidR="00AE4004">
        <w:t xml:space="preserve"> </w:t>
      </w:r>
      <w:r w:rsidRPr="00842067">
        <w:t>by</w:t>
      </w:r>
      <w:r w:rsidR="00AE4004">
        <w:t xml:space="preserve"> </w:t>
      </w:r>
      <w:r w:rsidRPr="00842067">
        <w:t>the</w:t>
      </w:r>
      <w:r w:rsidR="00AE4004">
        <w:t xml:space="preserve"> </w:t>
      </w:r>
      <w:r w:rsidRPr="00842067">
        <w:t>Cabinet.</w:t>
      </w:r>
      <w:r w:rsidR="00AE4004">
        <w:t xml:space="preserve"> </w:t>
      </w:r>
    </w:p>
    <w:p w:rsidR="00842067" w:rsidRPr="00842067" w:rsidRDefault="00CE068B" w:rsidP="00CE068B">
      <w:pPr>
        <w:pStyle w:val="H23G"/>
      </w:pPr>
      <w:r>
        <w:tab/>
      </w:r>
      <w:r>
        <w:tab/>
      </w:r>
      <w:r w:rsidR="00842067" w:rsidRPr="00842067">
        <w:t>Voluntary</w:t>
      </w:r>
      <w:r w:rsidR="00AE4004">
        <w:t xml:space="preserve"> </w:t>
      </w:r>
      <w:r w:rsidR="00842067" w:rsidRPr="00842067">
        <w:t>return</w:t>
      </w:r>
    </w:p>
    <w:p w:rsidR="00842067" w:rsidRPr="00842067" w:rsidRDefault="00CE068B" w:rsidP="00CE068B">
      <w:pPr>
        <w:pStyle w:val="H4G"/>
      </w:pPr>
      <w:r>
        <w:tab/>
      </w:r>
      <w:r>
        <w:tab/>
      </w:r>
      <w:r w:rsidR="00842067" w:rsidRPr="00842067">
        <w:t>Voluntary</w:t>
      </w:r>
      <w:r w:rsidR="00AE4004">
        <w:t xml:space="preserve"> </w:t>
      </w:r>
      <w:r w:rsidR="00842067" w:rsidRPr="00842067">
        <w:t>return</w:t>
      </w:r>
      <w:r w:rsidR="00AE4004">
        <w:t xml:space="preserve"> </w:t>
      </w:r>
      <w:r w:rsidR="00842067" w:rsidRPr="00842067">
        <w:t>and</w:t>
      </w:r>
      <w:r w:rsidR="00AE4004">
        <w:t xml:space="preserve"> </w:t>
      </w:r>
      <w:r w:rsidR="00842067" w:rsidRPr="00842067">
        <w:t>sources</w:t>
      </w:r>
      <w:r w:rsidR="00AE4004">
        <w:t xml:space="preserve"> </w:t>
      </w:r>
      <w:r w:rsidR="00842067" w:rsidRPr="00842067">
        <w:t>of</w:t>
      </w:r>
      <w:r w:rsidR="00AE4004">
        <w:t xml:space="preserve"> </w:t>
      </w:r>
      <w:r w:rsidR="00842067" w:rsidRPr="00842067">
        <w:t>authority</w:t>
      </w:r>
    </w:p>
    <w:p w:rsidR="00842067" w:rsidRPr="00842067" w:rsidRDefault="00842067" w:rsidP="00842067">
      <w:pPr>
        <w:pStyle w:val="SingleTxtG"/>
      </w:pPr>
      <w:r w:rsidRPr="00842067">
        <w:t>80.</w:t>
      </w:r>
      <w:r w:rsidRPr="00842067">
        <w:tab/>
        <w:t>The</w:t>
      </w:r>
      <w:r w:rsidR="00AE4004">
        <w:t xml:space="preserve"> </w:t>
      </w:r>
      <w:r w:rsidRPr="00842067">
        <w:t>importance</w:t>
      </w:r>
      <w:r w:rsidR="00AE4004">
        <w:t xml:space="preserve"> </w:t>
      </w:r>
      <w:r w:rsidRPr="00842067">
        <w:t>of</w:t>
      </w:r>
      <w:r w:rsidR="00AE4004">
        <w:t xml:space="preserve"> </w:t>
      </w:r>
      <w:r w:rsidRPr="00842067">
        <w:t>voluntary</w:t>
      </w:r>
      <w:r w:rsidR="00AE4004">
        <w:t xml:space="preserve"> </w:t>
      </w:r>
      <w:r w:rsidRPr="00842067">
        <w:t>return</w:t>
      </w:r>
      <w:r w:rsidR="00AE4004">
        <w:t xml:space="preserve"> </w:t>
      </w:r>
      <w:r w:rsidRPr="00842067">
        <w:t>is</w:t>
      </w:r>
      <w:r w:rsidR="00AE4004">
        <w:t xml:space="preserve"> </w:t>
      </w:r>
      <w:r w:rsidRPr="00842067">
        <w:t>confirmed</w:t>
      </w:r>
      <w:r w:rsidR="00AE4004">
        <w:t xml:space="preserve"> </w:t>
      </w:r>
      <w:r w:rsidRPr="00842067">
        <w:t>by</w:t>
      </w:r>
      <w:r w:rsidR="00AE4004">
        <w:t xml:space="preserve"> </w:t>
      </w:r>
      <w:r w:rsidRPr="00842067">
        <w:t>the</w:t>
      </w:r>
      <w:r w:rsidR="00AE4004">
        <w:t xml:space="preserve"> </w:t>
      </w:r>
      <w:r w:rsidRPr="00842067">
        <w:t>sources</w:t>
      </w:r>
      <w:r w:rsidR="00AE4004">
        <w:t xml:space="preserve"> </w:t>
      </w:r>
      <w:r w:rsidRPr="00842067">
        <w:t>of</w:t>
      </w:r>
      <w:r w:rsidR="00AE4004">
        <w:t xml:space="preserve"> </w:t>
      </w:r>
      <w:r w:rsidRPr="00842067">
        <w:t>authority</w:t>
      </w:r>
      <w:r w:rsidR="00AE4004">
        <w:t xml:space="preserve"> </w:t>
      </w:r>
      <w:r w:rsidRPr="00842067">
        <w:t>ensuring</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to</w:t>
      </w:r>
      <w:r w:rsidR="00AE4004">
        <w:t xml:space="preserve"> </w:t>
      </w:r>
      <w:r w:rsidRPr="00842067">
        <w:t>return</w:t>
      </w:r>
      <w:r w:rsidR="00AE4004">
        <w:t xml:space="preserve"> </w:t>
      </w:r>
      <w:r w:rsidRPr="00842067">
        <w:t>voluntarily</w:t>
      </w:r>
      <w:r w:rsidR="00AE4004">
        <w:t xml:space="preserve"> </w:t>
      </w:r>
      <w:r w:rsidRPr="00842067">
        <w:t>to</w:t>
      </w:r>
      <w:r w:rsidR="00AE4004">
        <w:t xml:space="preserve"> </w:t>
      </w:r>
      <w:r w:rsidRPr="00842067">
        <w:t>their</w:t>
      </w:r>
      <w:r w:rsidR="00AE4004">
        <w:t xml:space="preserve"> </w:t>
      </w:r>
      <w:r w:rsidRPr="00842067">
        <w:t>places</w:t>
      </w:r>
      <w:r w:rsidR="00AE4004">
        <w:t xml:space="preserve"> </w:t>
      </w:r>
      <w:r w:rsidRPr="00842067">
        <w:t>of</w:t>
      </w:r>
      <w:r w:rsidR="00AE4004">
        <w:t xml:space="preserve"> </w:t>
      </w:r>
      <w:r w:rsidRPr="00842067">
        <w:t>origin.</w:t>
      </w:r>
      <w:r w:rsidR="00AE4004">
        <w:t xml:space="preserve"> </w:t>
      </w:r>
      <w:r w:rsidRPr="00842067">
        <w:t>These</w:t>
      </w:r>
      <w:r w:rsidR="00AE4004">
        <w:t xml:space="preserve"> </w:t>
      </w:r>
      <w:r w:rsidRPr="00842067">
        <w:t>are:</w:t>
      </w:r>
    </w:p>
    <w:p w:rsidR="00842067" w:rsidRPr="00842067" w:rsidRDefault="00842067" w:rsidP="00CE068B">
      <w:pPr>
        <w:pStyle w:val="Bullet1G"/>
      </w:pPr>
      <w:r w:rsidRPr="00842067">
        <w:t>The</w:t>
      </w:r>
      <w:r w:rsidR="00AE4004">
        <w:t xml:space="preserve"> </w:t>
      </w:r>
      <w:r w:rsidRPr="00842067">
        <w:t>Comprehensive</w:t>
      </w:r>
      <w:r w:rsidR="00AE4004">
        <w:t xml:space="preserve"> </w:t>
      </w:r>
      <w:r w:rsidRPr="00842067">
        <w:t>Peace</w:t>
      </w:r>
      <w:r w:rsidR="00AE4004">
        <w:t xml:space="preserve"> </w:t>
      </w:r>
      <w:r w:rsidRPr="00842067">
        <w:t>Agreement;</w:t>
      </w:r>
    </w:p>
    <w:p w:rsidR="00842067" w:rsidRPr="00842067" w:rsidRDefault="00842067" w:rsidP="00CE068B">
      <w:pPr>
        <w:pStyle w:val="Bullet1G"/>
      </w:pPr>
      <w:r w:rsidRPr="00842067">
        <w:t>The</w:t>
      </w:r>
      <w:r w:rsidR="00AE4004">
        <w:t xml:space="preserve"> </w:t>
      </w:r>
      <w:r w:rsidRPr="00842067">
        <w:t>Interim</w:t>
      </w:r>
      <w:r w:rsidR="00AE4004">
        <w:t xml:space="preserve"> </w:t>
      </w:r>
      <w:r w:rsidRPr="00842067">
        <w:t>Constitution;</w:t>
      </w:r>
    </w:p>
    <w:p w:rsidR="00842067" w:rsidRPr="00842067" w:rsidRDefault="00842067" w:rsidP="00CE068B">
      <w:pPr>
        <w:pStyle w:val="Bullet1G"/>
      </w:pPr>
      <w:r w:rsidRPr="00842067">
        <w:t>The</w:t>
      </w:r>
      <w:r w:rsidR="00AE4004">
        <w:t xml:space="preserve"> </w:t>
      </w:r>
      <w:r w:rsidRPr="00842067">
        <w:t>report</w:t>
      </w:r>
      <w:r w:rsidR="00AE4004">
        <w:t xml:space="preserve"> </w:t>
      </w:r>
      <w:r w:rsidRPr="00842067">
        <w:t>of</w:t>
      </w:r>
      <w:r w:rsidR="00AE4004">
        <w:t xml:space="preserve"> </w:t>
      </w:r>
      <w:r w:rsidRPr="00842067">
        <w:t>the</w:t>
      </w:r>
      <w:r w:rsidR="00AE4004">
        <w:t xml:space="preserve"> </w:t>
      </w:r>
      <w:r w:rsidRPr="00842067">
        <w:t>Sudan</w:t>
      </w:r>
      <w:r w:rsidR="00AE4004">
        <w:t xml:space="preserve"> </w:t>
      </w:r>
      <w:r w:rsidRPr="00842067">
        <w:t>Joint</w:t>
      </w:r>
      <w:r w:rsidR="00AE4004">
        <w:t xml:space="preserve"> </w:t>
      </w:r>
      <w:r w:rsidRPr="00842067">
        <w:t>Assessment</w:t>
      </w:r>
      <w:r w:rsidR="00AE4004">
        <w:t xml:space="preserve"> </w:t>
      </w:r>
      <w:r w:rsidRPr="00842067">
        <w:t>Mission</w:t>
      </w:r>
      <w:r w:rsidR="00AE4004">
        <w:t xml:space="preserve"> </w:t>
      </w:r>
      <w:r w:rsidRPr="00842067">
        <w:t>(JAM).</w:t>
      </w:r>
    </w:p>
    <w:p w:rsidR="00842067" w:rsidRPr="00842067" w:rsidRDefault="00842067" w:rsidP="00842067">
      <w:pPr>
        <w:pStyle w:val="SingleTxtG"/>
      </w:pPr>
      <w:r w:rsidRPr="00842067">
        <w:t>81.</w:t>
      </w:r>
      <w:r w:rsidRPr="00842067">
        <w:tab/>
        <w:t>Each</w:t>
      </w:r>
      <w:r w:rsidR="00AE4004">
        <w:t xml:space="preserve"> </w:t>
      </w:r>
      <w:r w:rsidRPr="00842067">
        <w:t>of</w:t>
      </w:r>
      <w:r w:rsidR="00AE4004">
        <w:t xml:space="preserve"> </w:t>
      </w:r>
      <w:r w:rsidRPr="00842067">
        <w:t>these</w:t>
      </w:r>
      <w:r w:rsidR="00AE4004">
        <w:t xml:space="preserve"> </w:t>
      </w:r>
      <w:r w:rsidRPr="00842067">
        <w:t>sources</w:t>
      </w:r>
      <w:r w:rsidR="00AE4004">
        <w:t xml:space="preserve"> </w:t>
      </w:r>
      <w:r w:rsidRPr="00842067">
        <w:t>of</w:t>
      </w:r>
      <w:r w:rsidR="00AE4004">
        <w:t xml:space="preserve"> </w:t>
      </w:r>
      <w:r w:rsidRPr="00842067">
        <w:t>authority</w:t>
      </w:r>
      <w:r w:rsidR="00AE4004">
        <w:t xml:space="preserve"> </w:t>
      </w:r>
      <w:r w:rsidRPr="00842067">
        <w:t>ensured</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and</w:t>
      </w:r>
      <w:r w:rsidR="00AE4004">
        <w:t xml:space="preserve"> </w:t>
      </w:r>
      <w:r w:rsidRPr="00842067">
        <w:t>refugees</w:t>
      </w:r>
      <w:r w:rsidR="00AE4004">
        <w:t xml:space="preserve"> </w:t>
      </w:r>
      <w:r w:rsidRPr="00842067">
        <w:t>in</w:t>
      </w:r>
      <w:r w:rsidR="00AE4004">
        <w:t xml:space="preserve"> </w:t>
      </w:r>
      <w:r w:rsidRPr="00842067">
        <w:t>neighbouring</w:t>
      </w:r>
      <w:r w:rsidR="00AE4004">
        <w:t xml:space="preserve"> </w:t>
      </w:r>
      <w:r w:rsidRPr="00842067">
        <w:t>countries</w:t>
      </w:r>
      <w:r w:rsidR="00AE4004">
        <w:t xml:space="preserve"> </w:t>
      </w:r>
      <w:r w:rsidRPr="00842067">
        <w:t>to</w:t>
      </w:r>
      <w:r w:rsidR="00AE4004">
        <w:t xml:space="preserve"> </w:t>
      </w:r>
      <w:r w:rsidRPr="00842067">
        <w:t>return</w:t>
      </w:r>
      <w:r w:rsidR="00AE4004">
        <w:t xml:space="preserve"> </w:t>
      </w:r>
      <w:r w:rsidRPr="00842067">
        <w:t>voluntarily</w:t>
      </w:r>
      <w:r w:rsidR="00AE4004">
        <w:t xml:space="preserve"> </w:t>
      </w:r>
      <w:r w:rsidRPr="00842067">
        <w:t>to</w:t>
      </w:r>
      <w:r w:rsidR="00AE4004">
        <w:t xml:space="preserve"> </w:t>
      </w:r>
      <w:r w:rsidRPr="00842067">
        <w:t>their</w:t>
      </w:r>
      <w:r w:rsidR="00AE4004">
        <w:t xml:space="preserve"> </w:t>
      </w:r>
      <w:r w:rsidRPr="00842067">
        <w:t>places</w:t>
      </w:r>
      <w:r w:rsidR="00AE4004">
        <w:t xml:space="preserve"> </w:t>
      </w:r>
      <w:r w:rsidRPr="00842067">
        <w:t>of</w:t>
      </w:r>
      <w:r w:rsidR="00AE4004">
        <w:t xml:space="preserve"> </w:t>
      </w:r>
      <w:r w:rsidRPr="00842067">
        <w:t>origin,</w:t>
      </w:r>
      <w:r w:rsidR="00AE4004">
        <w:t xml:space="preserve"> </w:t>
      </w:r>
      <w:r w:rsidRPr="00842067">
        <w:t>with</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National</w:t>
      </w:r>
      <w:r w:rsidR="00AE4004">
        <w:t xml:space="preserve"> </w:t>
      </w:r>
      <w:r w:rsidRPr="00842067">
        <w:t>Unity</w:t>
      </w:r>
      <w:r w:rsidR="00AE4004">
        <w:t xml:space="preserve"> </w:t>
      </w:r>
      <w:r w:rsidRPr="00842067">
        <w:t>and</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South</w:t>
      </w:r>
      <w:r w:rsidR="00AE4004">
        <w:t xml:space="preserve"> </w:t>
      </w:r>
      <w:r w:rsidRPr="00842067">
        <w:t>Sudan</w:t>
      </w:r>
      <w:r w:rsidR="00AE4004">
        <w:t xml:space="preserve"> </w:t>
      </w:r>
      <w:r w:rsidRPr="00842067">
        <w:t>(and</w:t>
      </w:r>
      <w:r w:rsidR="00AE4004">
        <w:t xml:space="preserve"> </w:t>
      </w:r>
      <w:r w:rsidRPr="00842067">
        <w:t>international</w:t>
      </w:r>
      <w:r w:rsidR="00AE4004">
        <w:t xml:space="preserve"> </w:t>
      </w:r>
      <w:r w:rsidRPr="00842067">
        <w:t>partners)</w:t>
      </w:r>
      <w:r w:rsidR="00AE4004">
        <w:t xml:space="preserve"> </w:t>
      </w:r>
      <w:r w:rsidRPr="00842067">
        <w:t>sharing</w:t>
      </w:r>
      <w:r w:rsidR="00AE4004">
        <w:t xml:space="preserve"> </w:t>
      </w:r>
      <w:r w:rsidRPr="00842067">
        <w:t>the</w:t>
      </w:r>
      <w:r w:rsidR="00AE4004">
        <w:t xml:space="preserve"> </w:t>
      </w:r>
      <w:r w:rsidRPr="00842067">
        <w:t>responsibility.</w:t>
      </w:r>
      <w:r w:rsidRPr="00842067">
        <w:tab/>
      </w:r>
    </w:p>
    <w:p w:rsidR="00842067" w:rsidRPr="00842067" w:rsidRDefault="00842067" w:rsidP="00842067">
      <w:pPr>
        <w:pStyle w:val="SingleTxtG"/>
      </w:pPr>
      <w:r w:rsidRPr="00842067">
        <w:t>82.</w:t>
      </w:r>
      <w:r w:rsidRPr="00842067">
        <w:tab/>
        <w:t>In</w:t>
      </w:r>
      <w:r w:rsidR="00AE4004">
        <w:t xml:space="preserve"> </w:t>
      </w:r>
      <w:r w:rsidRPr="00842067">
        <w:t>accordance</w:t>
      </w:r>
      <w:r w:rsidR="00AE4004">
        <w:t xml:space="preserve"> </w:t>
      </w:r>
      <w:r w:rsidRPr="00842067">
        <w:t>with</w:t>
      </w:r>
      <w:r w:rsidR="00AE4004">
        <w:t xml:space="preserve"> </w:t>
      </w:r>
      <w:r w:rsidRPr="00842067">
        <w:t>international</w:t>
      </w:r>
      <w:r w:rsidR="00AE4004">
        <w:t xml:space="preserve"> </w:t>
      </w:r>
      <w:r w:rsidRPr="00842067">
        <w:t>instruments</w:t>
      </w:r>
      <w:r w:rsidR="00AE4004">
        <w:t xml:space="preserve"> </w:t>
      </w:r>
      <w:r w:rsidRPr="00842067">
        <w:t>and</w:t>
      </w:r>
      <w:r w:rsidR="00AE4004">
        <w:t xml:space="preserve"> </w:t>
      </w:r>
      <w:r w:rsidRPr="00842067">
        <w:t>the</w:t>
      </w:r>
      <w:r w:rsidR="00AE4004">
        <w:t xml:space="preserve"> </w:t>
      </w:r>
      <w:r w:rsidRPr="00842067">
        <w:t>Sudanese</w:t>
      </w:r>
      <w:r w:rsidR="00AE4004">
        <w:t xml:space="preserve"> </w:t>
      </w:r>
      <w:r w:rsidRPr="00842067">
        <w:t>Constitution,</w:t>
      </w:r>
      <w:r w:rsidR="00AE4004">
        <w:t xml:space="preserve"> </w:t>
      </w:r>
      <w:r w:rsidRPr="00842067">
        <w:t>return</w:t>
      </w:r>
      <w:r w:rsidR="00AE4004">
        <w:t xml:space="preserve"> </w:t>
      </w:r>
      <w:r w:rsidRPr="00842067">
        <w:t>means</w:t>
      </w:r>
      <w:r w:rsidR="00AE4004">
        <w:t xml:space="preserve"> </w:t>
      </w:r>
      <w:r w:rsidRPr="00842067">
        <w:t>voluntary</w:t>
      </w:r>
      <w:r w:rsidR="00AE4004">
        <w:t xml:space="preserve"> </w:t>
      </w:r>
      <w:r w:rsidRPr="00842067">
        <w:t>(optional)</w:t>
      </w:r>
      <w:r w:rsidR="00AE4004">
        <w:t xml:space="preserve"> </w:t>
      </w:r>
      <w:r w:rsidRPr="00842067">
        <w:t>return.</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base</w:t>
      </w:r>
      <w:r w:rsidR="00AE4004">
        <w:t xml:space="preserve"> </w:t>
      </w:r>
      <w:r w:rsidRPr="00842067">
        <w:t>these</w:t>
      </w:r>
      <w:r w:rsidR="00AE4004">
        <w:t xml:space="preserve"> </w:t>
      </w:r>
      <w:r w:rsidRPr="00842067">
        <w:t>policies</w:t>
      </w:r>
      <w:r w:rsidR="00AE4004">
        <w:t xml:space="preserve"> </w:t>
      </w:r>
      <w:r w:rsidRPr="00842067">
        <w:t>on</w:t>
      </w:r>
      <w:r w:rsidR="00AE4004">
        <w:t xml:space="preserve"> </w:t>
      </w:r>
      <w:r w:rsidRPr="00842067">
        <w:t>objective</w:t>
      </w:r>
      <w:r w:rsidR="00AE4004">
        <w:t xml:space="preserve"> </w:t>
      </w:r>
      <w:r w:rsidRPr="00842067">
        <w:t>principles,</w:t>
      </w:r>
      <w:r w:rsidR="00AE4004">
        <w:t xml:space="preserve"> </w:t>
      </w:r>
      <w:r w:rsidRPr="00842067">
        <w:t>identify</w:t>
      </w:r>
      <w:r w:rsidR="00AE4004">
        <w:t xml:space="preserve"> </w:t>
      </w:r>
      <w:r w:rsidRPr="00842067">
        <w:t>the</w:t>
      </w:r>
      <w:r w:rsidR="00AE4004">
        <w:t xml:space="preserve"> </w:t>
      </w:r>
      <w:r w:rsidRPr="00842067">
        <w:t>size</w:t>
      </w:r>
      <w:r w:rsidR="00AE4004">
        <w:t xml:space="preserve"> </w:t>
      </w:r>
      <w:r w:rsidRPr="00842067">
        <w:t>of</w:t>
      </w:r>
      <w:r w:rsidR="00AE4004">
        <w:t xml:space="preserve"> </w:t>
      </w:r>
      <w:r w:rsidRPr="00842067">
        <w:t>the</w:t>
      </w:r>
      <w:r w:rsidR="00AE4004">
        <w:t xml:space="preserve"> </w:t>
      </w:r>
      <w:r w:rsidRPr="00842067">
        <w:t>problem</w:t>
      </w:r>
      <w:r w:rsidR="00AE4004">
        <w:t xml:space="preserve"> </w:t>
      </w:r>
      <w:r w:rsidRPr="00842067">
        <w:t>and</w:t>
      </w:r>
      <w:r w:rsidR="00AE4004">
        <w:t xml:space="preserve"> </w:t>
      </w:r>
      <w:r w:rsidRPr="00842067">
        <w:t>find</w:t>
      </w:r>
      <w:r w:rsidR="00AE4004">
        <w:t xml:space="preserve"> </w:t>
      </w:r>
      <w:r w:rsidRPr="00842067">
        <w:t>out</w:t>
      </w:r>
      <w:r w:rsidR="00AE4004">
        <w:t xml:space="preserve"> </w:t>
      </w:r>
      <w:r w:rsidRPr="00842067">
        <w:t>whether</w:t>
      </w:r>
      <w:r w:rsidR="00AE4004">
        <w:t xml:space="preserve"> </w:t>
      </w:r>
      <w:r w:rsidRPr="00842067">
        <w:t>displaced</w:t>
      </w:r>
      <w:r w:rsidR="00AE4004">
        <w:t xml:space="preserve"> </w:t>
      </w:r>
      <w:r w:rsidRPr="00842067">
        <w:t>persons</w:t>
      </w:r>
      <w:r w:rsidR="00AE4004">
        <w:t xml:space="preserve"> </w:t>
      </w:r>
      <w:r w:rsidRPr="00842067">
        <w:t>wished</w:t>
      </w:r>
      <w:r w:rsidR="00AE4004">
        <w:t xml:space="preserve"> </w:t>
      </w:r>
      <w:r w:rsidRPr="00842067">
        <w:t>to</w:t>
      </w:r>
      <w:r w:rsidR="00AE4004">
        <w:t xml:space="preserve"> </w:t>
      </w:r>
      <w:r w:rsidRPr="00842067">
        <w:t>return</w:t>
      </w:r>
      <w:r w:rsidR="00AE4004">
        <w:t xml:space="preserve"> </w:t>
      </w:r>
      <w:r w:rsidRPr="00842067">
        <w:t>voluntarily</w:t>
      </w:r>
      <w:r w:rsidR="00AE4004">
        <w:t xml:space="preserve"> </w:t>
      </w:r>
      <w:r w:rsidRPr="00842067">
        <w:t>to</w:t>
      </w:r>
      <w:r w:rsidR="00AE4004">
        <w:t xml:space="preserve"> </w:t>
      </w:r>
      <w:r w:rsidRPr="00842067">
        <w:t>their</w:t>
      </w:r>
      <w:r w:rsidR="00AE4004">
        <w:t xml:space="preserve"> </w:t>
      </w:r>
      <w:r w:rsidRPr="00842067">
        <w:t>homes</w:t>
      </w:r>
      <w:r w:rsidR="00AE4004">
        <w:t xml:space="preserve"> </w:t>
      </w:r>
      <w:r w:rsidRPr="00842067">
        <w:t>of</w:t>
      </w:r>
      <w:r w:rsidR="00AE4004">
        <w:t xml:space="preserve"> </w:t>
      </w:r>
      <w:r w:rsidRPr="00842067">
        <w:t>origin,</w:t>
      </w:r>
      <w:r w:rsidR="00AE4004">
        <w:t xml:space="preserve"> </w:t>
      </w:r>
      <w:r w:rsidRPr="00842067">
        <w:t>a</w:t>
      </w:r>
      <w:r w:rsidR="00AE4004">
        <w:t xml:space="preserve"> </w:t>
      </w:r>
      <w:r w:rsidRPr="00842067">
        <w:t>random</w:t>
      </w:r>
      <w:r w:rsidR="00AE4004">
        <w:t xml:space="preserve"> </w:t>
      </w:r>
      <w:r w:rsidRPr="00842067">
        <w:t>sample</w:t>
      </w:r>
      <w:r w:rsidR="00AE4004">
        <w:t xml:space="preserve"> </w:t>
      </w:r>
      <w:r w:rsidRPr="00842067">
        <w:t>survey</w:t>
      </w:r>
      <w:r w:rsidR="00AE4004">
        <w:t xml:space="preserve"> </w:t>
      </w:r>
      <w:r w:rsidRPr="00842067">
        <w:t>was</w:t>
      </w:r>
      <w:r w:rsidR="00AE4004">
        <w:t xml:space="preserve"> </w:t>
      </w:r>
      <w:r w:rsidRPr="00842067">
        <w:t>conducted</w:t>
      </w:r>
      <w:r w:rsidR="00AE4004">
        <w:t xml:space="preserve"> </w:t>
      </w:r>
      <w:r w:rsidRPr="00842067">
        <w:t>in</w:t>
      </w:r>
      <w:r w:rsidR="00AE4004">
        <w:t xml:space="preserve"> </w:t>
      </w:r>
      <w:r w:rsidRPr="00842067">
        <w:t>2005.</w:t>
      </w:r>
      <w:r w:rsidR="00AE4004">
        <w:t xml:space="preserve"> </w:t>
      </w:r>
      <w:r w:rsidRPr="00842067">
        <w:t>The</w:t>
      </w:r>
      <w:r w:rsidR="00AE4004">
        <w:t xml:space="preserve"> </w:t>
      </w:r>
      <w:r w:rsidRPr="00842067">
        <w:t>survey</w:t>
      </w:r>
      <w:r w:rsidR="00AE4004">
        <w:t xml:space="preserve"> </w:t>
      </w:r>
      <w:r w:rsidRPr="00842067">
        <w:t>revealed</w:t>
      </w:r>
      <w:r w:rsidR="00AE4004">
        <w:t xml:space="preserve"> </w:t>
      </w:r>
      <w:r w:rsidRPr="00842067">
        <w:t>that</w:t>
      </w:r>
      <w:r w:rsidR="00AE4004">
        <w:t xml:space="preserve"> </w:t>
      </w:r>
      <w:r w:rsidRPr="00842067">
        <w:t>the</w:t>
      </w:r>
      <w:r w:rsidR="00AE4004">
        <w:t xml:space="preserve"> </w:t>
      </w:r>
      <w:r w:rsidRPr="00842067">
        <w:t>number</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amounted</w:t>
      </w:r>
      <w:r w:rsidR="00AE4004">
        <w:t xml:space="preserve"> </w:t>
      </w:r>
      <w:r w:rsidRPr="00842067">
        <w:t>to</w:t>
      </w:r>
      <w:r w:rsidR="00AE4004">
        <w:t xml:space="preserve"> </w:t>
      </w:r>
      <w:r w:rsidRPr="00842067">
        <w:t>roughly</w:t>
      </w:r>
      <w:r w:rsidR="00AE4004">
        <w:t xml:space="preserve"> </w:t>
      </w:r>
      <w:r w:rsidRPr="00842067">
        <w:t>4</w:t>
      </w:r>
      <w:r w:rsidR="00AE4004">
        <w:t xml:space="preserve"> </w:t>
      </w:r>
      <w:r w:rsidRPr="00842067">
        <w:t>million,</w:t>
      </w:r>
      <w:r w:rsidR="00AE4004">
        <w:t xml:space="preserve"> </w:t>
      </w:r>
      <w:r w:rsidRPr="00842067">
        <w:t>a</w:t>
      </w:r>
      <w:r w:rsidR="00AE4004">
        <w:t xml:space="preserve"> </w:t>
      </w:r>
      <w:r w:rsidRPr="00842067">
        <w:t>figure</w:t>
      </w:r>
      <w:r w:rsidR="00AE4004">
        <w:t xml:space="preserve"> </w:t>
      </w:r>
      <w:r w:rsidRPr="00842067">
        <w:t>that</w:t>
      </w:r>
      <w:r w:rsidR="00AE4004">
        <w:t xml:space="preserve"> </w:t>
      </w:r>
      <w:r w:rsidRPr="00842067">
        <w:t>included</w:t>
      </w:r>
      <w:r w:rsidR="00AE4004">
        <w:t xml:space="preserve"> </w:t>
      </w:r>
      <w:r w:rsidRPr="00842067">
        <w:t>all</w:t>
      </w:r>
      <w:r w:rsidR="00AE4004">
        <w:t xml:space="preserve"> </w:t>
      </w:r>
      <w:r w:rsidRPr="00842067">
        <w:t>of</w:t>
      </w:r>
      <w:r w:rsidR="00AE4004">
        <w:t xml:space="preserve"> </w:t>
      </w:r>
      <w:r w:rsidRPr="00842067">
        <w:t>the</w:t>
      </w:r>
      <w:r w:rsidR="00AE4004">
        <w:t xml:space="preserve"> </w:t>
      </w:r>
      <w:r w:rsidRPr="00842067">
        <w:t>northern</w:t>
      </w:r>
      <w:r w:rsidR="00AE4004">
        <w:t xml:space="preserve"> </w:t>
      </w:r>
      <w:r w:rsidRPr="00842067">
        <w:t>states,</w:t>
      </w:r>
      <w:r w:rsidR="00AE4004">
        <w:t xml:space="preserve"> </w:t>
      </w:r>
      <w:r w:rsidRPr="00842067">
        <w:t>except</w:t>
      </w:r>
      <w:r w:rsidR="00AE4004">
        <w:t xml:space="preserve"> </w:t>
      </w:r>
      <w:smartTag w:uri="urn:schemas-microsoft-com:office:smarttags" w:element="place">
        <w:r w:rsidRPr="00842067">
          <w:t>Darfur</w:t>
        </w:r>
      </w:smartTag>
      <w:r w:rsidRPr="00842067">
        <w:t>,</w:t>
      </w:r>
      <w:r w:rsidR="00AE4004">
        <w:t xml:space="preserve"> </w:t>
      </w:r>
      <w:r w:rsidRPr="00842067">
        <w:t>which</w:t>
      </w:r>
      <w:r w:rsidR="00AE4004">
        <w:t xml:space="preserve"> </w:t>
      </w:r>
      <w:r w:rsidRPr="00842067">
        <w:t>was</w:t>
      </w:r>
      <w:r w:rsidR="00AE4004">
        <w:t xml:space="preserve"> </w:t>
      </w:r>
      <w:r w:rsidRPr="00842067">
        <w:t>because</w:t>
      </w:r>
      <w:r w:rsidR="00AE4004">
        <w:t xml:space="preserve"> </w:t>
      </w:r>
      <w:r w:rsidRPr="00842067">
        <w:t>of</w:t>
      </w:r>
      <w:r w:rsidR="00AE4004">
        <w:t xml:space="preserve"> </w:t>
      </w:r>
      <w:r w:rsidRPr="00842067">
        <w:t>the</w:t>
      </w:r>
      <w:r w:rsidR="00AE4004">
        <w:t xml:space="preserve"> </w:t>
      </w:r>
      <w:r w:rsidRPr="00842067">
        <w:t>security</w:t>
      </w:r>
      <w:r w:rsidR="00AE4004">
        <w:t xml:space="preserve"> </w:t>
      </w:r>
      <w:r w:rsidRPr="00842067">
        <w:t>situation</w:t>
      </w:r>
      <w:r w:rsidR="00AE4004">
        <w:t xml:space="preserve"> </w:t>
      </w:r>
      <w:r w:rsidRPr="00842067">
        <w:t>at</w:t>
      </w:r>
      <w:r w:rsidR="00AE4004">
        <w:t xml:space="preserve"> </w:t>
      </w:r>
      <w:r w:rsidRPr="00842067">
        <w:t>that</w:t>
      </w:r>
      <w:r w:rsidR="00AE4004">
        <w:t xml:space="preserve"> </w:t>
      </w:r>
      <w:r w:rsidRPr="00842067">
        <w:t>time.</w:t>
      </w:r>
      <w:r w:rsidR="00AE4004">
        <w:t xml:space="preserve"> </w:t>
      </w:r>
      <w:r w:rsidRPr="00842067">
        <w:t>Concerning</w:t>
      </w:r>
      <w:r w:rsidR="00AE4004">
        <w:t xml:space="preserve"> </w:t>
      </w:r>
      <w:r w:rsidRPr="00842067">
        <w:t>the</w:t>
      </w:r>
      <w:r w:rsidR="00AE4004">
        <w:t xml:space="preserve"> </w:t>
      </w:r>
      <w:r w:rsidRPr="00842067">
        <w:t>wish</w:t>
      </w:r>
      <w:r w:rsidR="00AE4004">
        <w:t xml:space="preserve"> </w:t>
      </w:r>
      <w:r w:rsidRPr="00842067">
        <w:t>to</w:t>
      </w:r>
      <w:r w:rsidR="00AE4004">
        <w:t xml:space="preserve"> </w:t>
      </w:r>
      <w:r w:rsidRPr="00842067">
        <w:t>return</w:t>
      </w:r>
      <w:r w:rsidR="00AE4004">
        <w:t xml:space="preserve"> </w:t>
      </w:r>
      <w:r w:rsidRPr="00842067">
        <w:t>voluntarily,</w:t>
      </w:r>
      <w:r w:rsidR="00AE4004">
        <w:t xml:space="preserve"> </w:t>
      </w:r>
      <w:r w:rsidRPr="00842067">
        <w:t>the</w:t>
      </w:r>
      <w:r w:rsidR="00AE4004">
        <w:t xml:space="preserve"> </w:t>
      </w:r>
      <w:r w:rsidRPr="00842067">
        <w:t>findings</w:t>
      </w:r>
      <w:r w:rsidR="00AE4004">
        <w:t xml:space="preserve"> </w:t>
      </w:r>
      <w:r w:rsidRPr="00842067">
        <w:t>were</w:t>
      </w:r>
      <w:r w:rsidR="00AE4004">
        <w:t xml:space="preserve"> </w:t>
      </w:r>
      <w:r w:rsidRPr="00842067">
        <w:t>as</w:t>
      </w:r>
      <w:r w:rsidR="00AE4004">
        <w:t xml:space="preserve"> </w:t>
      </w:r>
      <w:r w:rsidRPr="00842067">
        <w:t>follows:</w:t>
      </w:r>
    </w:p>
    <w:p w:rsidR="00842067" w:rsidRPr="00842067" w:rsidRDefault="00842067" w:rsidP="00842067">
      <w:pPr>
        <w:pStyle w:val="SingleTxtG"/>
      </w:pPr>
      <w:r w:rsidRPr="00842067">
        <w:tab/>
        <w:t>(a)</w:t>
      </w:r>
      <w:r w:rsidRPr="00842067">
        <w:tab/>
        <w:t>66.7</w:t>
      </w:r>
      <w:r w:rsidR="00AE4004">
        <w:t xml:space="preserve"> </w:t>
      </w:r>
      <w:r w:rsidRPr="00842067">
        <w:t>per</w:t>
      </w:r>
      <w:r w:rsidR="00AE4004">
        <w:t xml:space="preserve"> </w:t>
      </w:r>
      <w:r w:rsidRPr="00842067">
        <w:t>cent</w:t>
      </w:r>
      <w:r w:rsidR="00AE4004">
        <w:t xml:space="preserve"> </w:t>
      </w:r>
      <w:r w:rsidRPr="00842067">
        <w:t>wished</w:t>
      </w:r>
      <w:r w:rsidR="00AE4004">
        <w:t xml:space="preserve"> </w:t>
      </w:r>
      <w:r w:rsidRPr="00842067">
        <w:t>to</w:t>
      </w:r>
      <w:r w:rsidR="00AE4004">
        <w:t xml:space="preserve"> </w:t>
      </w:r>
      <w:r w:rsidRPr="00842067">
        <w:t>return</w:t>
      </w:r>
      <w:r w:rsidR="00AE4004">
        <w:t xml:space="preserve"> </w:t>
      </w:r>
      <w:r w:rsidRPr="00842067">
        <w:t>voluntarily;</w:t>
      </w:r>
    </w:p>
    <w:p w:rsidR="00842067" w:rsidRPr="00842067" w:rsidRDefault="00842067" w:rsidP="00842067">
      <w:pPr>
        <w:pStyle w:val="SingleTxtG"/>
      </w:pPr>
      <w:r w:rsidRPr="00842067">
        <w:tab/>
        <w:t>(b)</w:t>
      </w:r>
      <w:r w:rsidRPr="00842067">
        <w:tab/>
        <w:t>21.6</w:t>
      </w:r>
      <w:r w:rsidR="00AE4004">
        <w:t xml:space="preserve"> </w:t>
      </w:r>
      <w:r w:rsidRPr="00842067">
        <w:t>per</w:t>
      </w:r>
      <w:r w:rsidR="00AE4004">
        <w:t xml:space="preserve"> </w:t>
      </w:r>
      <w:r w:rsidRPr="00842067">
        <w:t>cent</w:t>
      </w:r>
      <w:r w:rsidR="00AE4004">
        <w:t xml:space="preserve"> </w:t>
      </w:r>
      <w:r w:rsidRPr="00842067">
        <w:t>wished</w:t>
      </w:r>
      <w:r w:rsidR="00AE4004">
        <w:t xml:space="preserve"> </w:t>
      </w:r>
      <w:r w:rsidRPr="00842067">
        <w:t>to</w:t>
      </w:r>
      <w:r w:rsidR="00AE4004">
        <w:t xml:space="preserve"> </w:t>
      </w:r>
      <w:r w:rsidRPr="00842067">
        <w:t>remain</w:t>
      </w:r>
      <w:r w:rsidR="00AE4004">
        <w:t xml:space="preserve"> </w:t>
      </w:r>
      <w:r w:rsidRPr="00842067">
        <w:t>in</w:t>
      </w:r>
      <w:r w:rsidR="00AE4004">
        <w:t xml:space="preserve"> </w:t>
      </w:r>
      <w:r w:rsidRPr="00842067">
        <w:t>the</w:t>
      </w:r>
      <w:r w:rsidR="00AE4004">
        <w:t xml:space="preserve"> </w:t>
      </w:r>
      <w:r w:rsidRPr="00842067">
        <w:t>host</w:t>
      </w:r>
      <w:r w:rsidR="00AE4004">
        <w:t xml:space="preserve"> </w:t>
      </w:r>
      <w:r w:rsidRPr="00842067">
        <w:t>communities;</w:t>
      </w:r>
    </w:p>
    <w:p w:rsidR="00842067" w:rsidRPr="00842067" w:rsidRDefault="00842067" w:rsidP="00842067">
      <w:pPr>
        <w:pStyle w:val="SingleTxtG"/>
      </w:pPr>
      <w:r w:rsidRPr="00842067">
        <w:tab/>
        <w:t>(c)</w:t>
      </w:r>
      <w:r w:rsidRPr="00842067">
        <w:tab/>
        <w:t>10.9</w:t>
      </w:r>
      <w:r w:rsidR="00AE4004">
        <w:t xml:space="preserve"> </w:t>
      </w:r>
      <w:r w:rsidRPr="00842067">
        <w:t>per</w:t>
      </w:r>
      <w:r w:rsidR="00AE4004">
        <w:t xml:space="preserve"> </w:t>
      </w:r>
      <w:r w:rsidRPr="00842067">
        <w:t>cent</w:t>
      </w:r>
      <w:r w:rsidR="00AE4004">
        <w:t xml:space="preserve"> </w:t>
      </w:r>
      <w:r w:rsidRPr="00842067">
        <w:t>were</w:t>
      </w:r>
      <w:r w:rsidR="00AE4004">
        <w:t xml:space="preserve"> </w:t>
      </w:r>
      <w:r w:rsidRPr="00842067">
        <w:t>as</w:t>
      </w:r>
      <w:r w:rsidR="00AE4004">
        <w:t xml:space="preserve"> </w:t>
      </w:r>
      <w:r w:rsidRPr="00842067">
        <w:t>yet</w:t>
      </w:r>
      <w:r w:rsidR="00AE4004">
        <w:t xml:space="preserve"> </w:t>
      </w:r>
      <w:r w:rsidRPr="00842067">
        <w:t>undecided.</w:t>
      </w:r>
    </w:p>
    <w:p w:rsidR="00842067" w:rsidRPr="00842067" w:rsidRDefault="0028448E" w:rsidP="0028448E">
      <w:pPr>
        <w:pStyle w:val="H4G"/>
      </w:pPr>
      <w:r>
        <w:tab/>
      </w:r>
      <w:r>
        <w:tab/>
      </w:r>
      <w:r w:rsidR="00842067" w:rsidRPr="00842067">
        <w:t>Second</w:t>
      </w:r>
      <w:r w:rsidR="00AE4004">
        <w:t xml:space="preserve"> </w:t>
      </w:r>
      <w:r w:rsidR="00842067" w:rsidRPr="00842067">
        <w:t>survey</w:t>
      </w:r>
      <w:r w:rsidR="00AE4004">
        <w:t xml:space="preserve"> </w:t>
      </w:r>
      <w:r w:rsidR="00842067" w:rsidRPr="00842067">
        <w:t>(2006)</w:t>
      </w:r>
    </w:p>
    <w:p w:rsidR="00842067" w:rsidRPr="00842067" w:rsidRDefault="00842067" w:rsidP="00842067">
      <w:pPr>
        <w:pStyle w:val="SingleTxtG"/>
      </w:pPr>
      <w:r w:rsidRPr="00842067">
        <w:tab/>
        <w:t>(a)</w:t>
      </w:r>
      <w:r w:rsidRPr="00842067">
        <w:tab/>
        <w:t>62.07</w:t>
      </w:r>
      <w:r w:rsidR="00AE4004">
        <w:t xml:space="preserve"> </w:t>
      </w:r>
      <w:r w:rsidRPr="00842067">
        <w:t>per</w:t>
      </w:r>
      <w:r w:rsidR="00AE4004">
        <w:t xml:space="preserve"> </w:t>
      </w:r>
      <w:r w:rsidRPr="00842067">
        <w:t>cent</w:t>
      </w:r>
      <w:r w:rsidR="00AE4004">
        <w:t xml:space="preserve"> </w:t>
      </w:r>
      <w:r w:rsidRPr="00842067">
        <w:t>wished</w:t>
      </w:r>
      <w:r w:rsidR="00AE4004">
        <w:t xml:space="preserve"> </w:t>
      </w:r>
      <w:r w:rsidRPr="00842067">
        <w:t>to</w:t>
      </w:r>
      <w:r w:rsidR="00AE4004">
        <w:t xml:space="preserve"> </w:t>
      </w:r>
      <w:r w:rsidRPr="00842067">
        <w:t>return</w:t>
      </w:r>
      <w:r w:rsidR="00AE4004">
        <w:t xml:space="preserve"> </w:t>
      </w:r>
      <w:r w:rsidRPr="00842067">
        <w:t>voluntarily;</w:t>
      </w:r>
    </w:p>
    <w:p w:rsidR="00842067" w:rsidRPr="00842067" w:rsidRDefault="00842067" w:rsidP="00842067">
      <w:pPr>
        <w:pStyle w:val="SingleTxtG"/>
      </w:pPr>
      <w:r w:rsidRPr="00842067">
        <w:tab/>
        <w:t>(b)</w:t>
      </w:r>
      <w:r w:rsidRPr="00842067">
        <w:tab/>
        <w:t>25.3</w:t>
      </w:r>
      <w:r w:rsidR="00AE4004">
        <w:t xml:space="preserve"> </w:t>
      </w:r>
      <w:r w:rsidRPr="00842067">
        <w:t>per</w:t>
      </w:r>
      <w:r w:rsidR="00AE4004">
        <w:t xml:space="preserve"> </w:t>
      </w:r>
      <w:r w:rsidRPr="00842067">
        <w:t>cent</w:t>
      </w:r>
      <w:r w:rsidR="00AE4004">
        <w:t xml:space="preserve"> </w:t>
      </w:r>
      <w:r w:rsidRPr="00842067">
        <w:t>wished</w:t>
      </w:r>
      <w:r w:rsidR="00AE4004">
        <w:t xml:space="preserve"> </w:t>
      </w:r>
      <w:r w:rsidRPr="00842067">
        <w:t>to</w:t>
      </w:r>
      <w:r w:rsidR="00AE4004">
        <w:t xml:space="preserve"> </w:t>
      </w:r>
      <w:r w:rsidRPr="00842067">
        <w:t>remain</w:t>
      </w:r>
      <w:r w:rsidR="00AE4004">
        <w:t xml:space="preserve"> </w:t>
      </w:r>
      <w:r w:rsidRPr="00842067">
        <w:t>in</w:t>
      </w:r>
      <w:r w:rsidR="00AE4004">
        <w:t xml:space="preserve"> </w:t>
      </w:r>
      <w:r w:rsidRPr="00842067">
        <w:t>the</w:t>
      </w:r>
      <w:r w:rsidR="00AE4004">
        <w:t xml:space="preserve"> </w:t>
      </w:r>
      <w:r w:rsidRPr="00842067">
        <w:t>host</w:t>
      </w:r>
      <w:r w:rsidR="00AE4004">
        <w:t xml:space="preserve"> </w:t>
      </w:r>
      <w:r w:rsidRPr="00842067">
        <w:t>communities;</w:t>
      </w:r>
    </w:p>
    <w:p w:rsidR="00842067" w:rsidRPr="00842067" w:rsidRDefault="00842067" w:rsidP="00842067">
      <w:pPr>
        <w:pStyle w:val="SingleTxtG"/>
      </w:pPr>
      <w:r w:rsidRPr="00842067">
        <w:tab/>
        <w:t>(c)</w:t>
      </w:r>
      <w:r w:rsidRPr="00842067">
        <w:tab/>
        <w:t>12</w:t>
      </w:r>
      <w:r w:rsidR="00AE4004">
        <w:t xml:space="preserve"> </w:t>
      </w:r>
      <w:r w:rsidRPr="00842067">
        <w:t>per</w:t>
      </w:r>
      <w:r w:rsidR="00AE4004">
        <w:t xml:space="preserve"> </w:t>
      </w:r>
      <w:r w:rsidRPr="00842067">
        <w:t>cent</w:t>
      </w:r>
      <w:r w:rsidR="00AE4004">
        <w:t xml:space="preserve"> </w:t>
      </w:r>
      <w:r w:rsidRPr="00842067">
        <w:t>were</w:t>
      </w:r>
      <w:r w:rsidR="00AE4004">
        <w:t xml:space="preserve"> </w:t>
      </w:r>
      <w:r w:rsidRPr="00842067">
        <w:t>as</w:t>
      </w:r>
      <w:r w:rsidR="00AE4004">
        <w:t xml:space="preserve"> </w:t>
      </w:r>
      <w:r w:rsidRPr="00842067">
        <w:t>yet</w:t>
      </w:r>
      <w:r w:rsidR="00AE4004">
        <w:t xml:space="preserve"> </w:t>
      </w:r>
      <w:r w:rsidRPr="00842067">
        <w:t>undecided.</w:t>
      </w:r>
    </w:p>
    <w:p w:rsidR="00842067" w:rsidRPr="00842067" w:rsidRDefault="00842067" w:rsidP="00842067">
      <w:pPr>
        <w:pStyle w:val="SingleTxtG"/>
      </w:pPr>
      <w:r w:rsidRPr="00842067">
        <w:t>83.</w:t>
      </w:r>
      <w:r w:rsidRPr="00842067">
        <w:tab/>
        <w:t>An</w:t>
      </w:r>
      <w:r w:rsidR="00AE4004">
        <w:t xml:space="preserve"> </w:t>
      </w:r>
      <w:r w:rsidRPr="00842067">
        <w:t>integrated</w:t>
      </w:r>
      <w:r w:rsidR="00AE4004">
        <w:t xml:space="preserve"> </w:t>
      </w:r>
      <w:r w:rsidRPr="00842067">
        <w:t>study</w:t>
      </w:r>
      <w:r w:rsidR="00AE4004">
        <w:t xml:space="preserve"> </w:t>
      </w:r>
      <w:r w:rsidRPr="00842067">
        <w:t>of</w:t>
      </w:r>
      <w:r w:rsidR="00AE4004">
        <w:t xml:space="preserve"> </w:t>
      </w:r>
      <w:r w:rsidRPr="00842067">
        <w:t>a</w:t>
      </w:r>
      <w:r w:rsidR="00AE4004">
        <w:t xml:space="preserve"> </w:t>
      </w:r>
      <w:r w:rsidRPr="00842067">
        <w:t>third</w:t>
      </w:r>
      <w:r w:rsidR="00AE4004">
        <w:t xml:space="preserve"> </w:t>
      </w:r>
      <w:r w:rsidRPr="00842067">
        <w:t>survey</w:t>
      </w:r>
      <w:r w:rsidR="00AE4004">
        <w:t xml:space="preserve"> </w:t>
      </w:r>
      <w:r w:rsidRPr="00842067">
        <w:t>is</w:t>
      </w:r>
      <w:r w:rsidR="00AE4004">
        <w:t xml:space="preserve"> </w:t>
      </w:r>
      <w:r w:rsidRPr="00842067">
        <w:t>now</w:t>
      </w:r>
      <w:r w:rsidR="00AE4004">
        <w:t xml:space="preserve"> </w:t>
      </w:r>
      <w:r w:rsidRPr="00842067">
        <w:t>under</w:t>
      </w:r>
      <w:r w:rsidR="00AE4004">
        <w:t xml:space="preserve"> </w:t>
      </w:r>
      <w:r w:rsidRPr="00842067">
        <w:t>way.</w:t>
      </w:r>
      <w:r w:rsidR="00AE4004">
        <w:t xml:space="preserve"> </w:t>
      </w:r>
      <w:r w:rsidRPr="00842067">
        <w:t>One</w:t>
      </w:r>
      <w:r w:rsidR="00AE4004">
        <w:t xml:space="preserve"> </w:t>
      </w:r>
      <w:r w:rsidRPr="00842067">
        <w:t>of</w:t>
      </w:r>
      <w:r w:rsidR="00AE4004">
        <w:t xml:space="preserve"> </w:t>
      </w:r>
      <w:r w:rsidRPr="00842067">
        <w:t>its</w:t>
      </w:r>
      <w:r w:rsidR="00AE4004">
        <w:t xml:space="preserve"> </w:t>
      </w:r>
      <w:r w:rsidRPr="00842067">
        <w:t>main</w:t>
      </w:r>
      <w:r w:rsidR="00AE4004">
        <w:t xml:space="preserve"> </w:t>
      </w:r>
      <w:r w:rsidRPr="00842067">
        <w:t>objectives</w:t>
      </w:r>
      <w:r w:rsidR="00AE4004">
        <w:t xml:space="preserve"> </w:t>
      </w:r>
      <w:r w:rsidRPr="00842067">
        <w:t>is</w:t>
      </w:r>
      <w:r w:rsidR="00AE4004">
        <w:t xml:space="preserve"> </w:t>
      </w:r>
      <w:r w:rsidRPr="00842067">
        <w:t>to</w:t>
      </w:r>
      <w:r w:rsidR="00AE4004">
        <w:t xml:space="preserve"> </w:t>
      </w:r>
      <w:r w:rsidRPr="00842067">
        <w:t>calculate</w:t>
      </w:r>
      <w:r w:rsidR="00AE4004">
        <w:t xml:space="preserve"> </w:t>
      </w:r>
      <w:r w:rsidRPr="00842067">
        <w:t>the</w:t>
      </w:r>
      <w:r w:rsidR="00AE4004">
        <w:t xml:space="preserve"> </w:t>
      </w:r>
      <w:r w:rsidRPr="00842067">
        <w:t>remaining</w:t>
      </w:r>
      <w:r w:rsidR="00AE4004">
        <w:t xml:space="preserve"> </w:t>
      </w:r>
      <w:r w:rsidRPr="00842067">
        <w:t>number</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and</w:t>
      </w:r>
      <w:r w:rsidR="00AE4004">
        <w:t xml:space="preserve"> </w:t>
      </w:r>
      <w:r w:rsidRPr="00842067">
        <w:t>the</w:t>
      </w:r>
      <w:r w:rsidR="00AE4004">
        <w:t xml:space="preserve"> </w:t>
      </w:r>
      <w:r w:rsidRPr="00842067">
        <w:t>size</w:t>
      </w:r>
      <w:r w:rsidR="00AE4004">
        <w:t xml:space="preserve"> </w:t>
      </w:r>
      <w:r w:rsidRPr="00842067">
        <w:t>of</w:t>
      </w:r>
      <w:r w:rsidR="00AE4004">
        <w:t xml:space="preserve"> </w:t>
      </w:r>
      <w:r w:rsidRPr="00842067">
        <w:t>the</w:t>
      </w:r>
      <w:r w:rsidR="00AE4004">
        <w:t xml:space="preserve"> </w:t>
      </w:r>
      <w:r w:rsidRPr="00842067">
        <w:t>reverse</w:t>
      </w:r>
      <w:r w:rsidR="00AE4004">
        <w:t xml:space="preserve"> </w:t>
      </w:r>
      <w:r w:rsidRPr="00842067">
        <w:t>flow</w:t>
      </w:r>
      <w:r w:rsidR="00AE4004">
        <w:t xml:space="preserve"> </w:t>
      </w:r>
      <w:r w:rsidRPr="00842067">
        <w:t>of</w:t>
      </w:r>
      <w:r w:rsidR="00AE4004">
        <w:t xml:space="preserve"> </w:t>
      </w:r>
      <w:r w:rsidRPr="00842067">
        <w:t>refugees,</w:t>
      </w:r>
      <w:r w:rsidR="00AE4004">
        <w:t xml:space="preserve"> </w:t>
      </w:r>
      <w:r w:rsidRPr="00842067">
        <w:t>especially</w:t>
      </w:r>
      <w:r w:rsidR="00AE4004">
        <w:t xml:space="preserve"> </w:t>
      </w:r>
      <w:r w:rsidRPr="00842067">
        <w:t>in</w:t>
      </w:r>
      <w:r w:rsidR="00AE4004">
        <w:t xml:space="preserve"> </w:t>
      </w:r>
      <w:smartTag w:uri="urn:schemas-microsoft-com:office:smarttags" w:element="City">
        <w:smartTag w:uri="urn:schemas-microsoft-com:office:smarttags" w:element="place">
          <w:r w:rsidRPr="00842067">
            <w:t>Khartoum</w:t>
          </w:r>
        </w:smartTag>
      </w:smartTag>
      <w:r w:rsidR="00AE4004">
        <w:t xml:space="preserve"> </w:t>
      </w:r>
      <w:r w:rsidRPr="00842067">
        <w:t>state.</w:t>
      </w:r>
    </w:p>
    <w:p w:rsidR="00842067" w:rsidRPr="00842067" w:rsidRDefault="00842067" w:rsidP="0028448E">
      <w:pPr>
        <w:pStyle w:val="H23G"/>
      </w:pPr>
      <w:bookmarkStart w:id="0" w:name="_Toc343604016"/>
      <w:bookmarkStart w:id="1" w:name="_Toc343611795"/>
      <w:r w:rsidRPr="00842067">
        <w:tab/>
      </w:r>
      <w:r w:rsidRPr="00842067">
        <w:tab/>
        <w:t>The</w:t>
      </w:r>
      <w:r w:rsidR="00AE4004">
        <w:t xml:space="preserve"> </w:t>
      </w:r>
      <w:r w:rsidRPr="00842067">
        <w:t>start</w:t>
      </w:r>
      <w:r w:rsidR="00AE4004">
        <w:t xml:space="preserve"> </w:t>
      </w:r>
      <w:r w:rsidRPr="00842067">
        <w:t>of</w:t>
      </w:r>
      <w:r w:rsidR="00AE4004">
        <w:t xml:space="preserve"> </w:t>
      </w:r>
      <w:r w:rsidRPr="00842067">
        <w:t>organized</w:t>
      </w:r>
      <w:r w:rsidR="00AE4004">
        <w:t xml:space="preserve"> </w:t>
      </w:r>
      <w:r w:rsidRPr="00842067">
        <w:t>return</w:t>
      </w:r>
      <w:bookmarkEnd w:id="0"/>
      <w:bookmarkEnd w:id="1"/>
    </w:p>
    <w:p w:rsidR="00842067" w:rsidRPr="00842067" w:rsidRDefault="00842067" w:rsidP="0028448E">
      <w:pPr>
        <w:pStyle w:val="H4G"/>
      </w:pPr>
      <w:r w:rsidRPr="00842067">
        <w:tab/>
      </w:r>
      <w:r w:rsidRPr="00842067">
        <w:tab/>
        <w:t>Displaced</w:t>
      </w:r>
      <w:r w:rsidR="00AE4004">
        <w:t xml:space="preserve"> </w:t>
      </w:r>
      <w:r w:rsidRPr="00842067">
        <w:t>persons</w:t>
      </w:r>
      <w:r w:rsidR="00AE4004">
        <w:t xml:space="preserve"> </w:t>
      </w:r>
      <w:r w:rsidRPr="00842067">
        <w:t>from</w:t>
      </w:r>
      <w:r w:rsidR="00AE4004">
        <w:t xml:space="preserve"> </w:t>
      </w:r>
      <w:r w:rsidRPr="00842067">
        <w:t>Dinka</w:t>
      </w:r>
      <w:r w:rsidR="00AE4004">
        <w:t xml:space="preserve"> </w:t>
      </w:r>
      <w:r w:rsidRPr="00842067">
        <w:t>Bor</w:t>
      </w:r>
    </w:p>
    <w:p w:rsidR="00842067" w:rsidRPr="00842067" w:rsidRDefault="00842067" w:rsidP="00842067">
      <w:pPr>
        <w:pStyle w:val="SingleTxtG"/>
      </w:pPr>
      <w:r w:rsidRPr="00842067">
        <w:t>84.</w:t>
      </w:r>
      <w:r w:rsidRPr="00842067">
        <w:tab/>
        <w:t>The</w:t>
      </w:r>
      <w:r w:rsidR="00AE4004">
        <w:t xml:space="preserve"> </w:t>
      </w:r>
      <w:r w:rsidRPr="00842067">
        <w:t>return</w:t>
      </w:r>
      <w:r w:rsidR="00AE4004">
        <w:t xml:space="preserve"> </w:t>
      </w:r>
      <w:r w:rsidRPr="00842067">
        <w:t>of</w:t>
      </w:r>
      <w:r w:rsidR="00AE4004">
        <w:t xml:space="preserve"> </w:t>
      </w:r>
      <w:r w:rsidRPr="00842067">
        <w:t>134,000</w:t>
      </w:r>
      <w:r w:rsidR="00AE4004">
        <w:t xml:space="preserve"> </w:t>
      </w:r>
      <w:r w:rsidRPr="00842067">
        <w:t>displaced</w:t>
      </w:r>
      <w:r w:rsidR="00AE4004">
        <w:t xml:space="preserve"> </w:t>
      </w:r>
      <w:r w:rsidRPr="00842067">
        <w:t>persons</w:t>
      </w:r>
      <w:r w:rsidR="00AE4004">
        <w:t xml:space="preserve"> </w:t>
      </w:r>
      <w:r w:rsidRPr="00842067">
        <w:t>and</w:t>
      </w:r>
      <w:r w:rsidR="00AE4004">
        <w:t xml:space="preserve"> </w:t>
      </w:r>
      <w:r w:rsidRPr="00842067">
        <w:t>their</w:t>
      </w:r>
      <w:r w:rsidR="00AE4004">
        <w:t xml:space="preserve"> </w:t>
      </w:r>
      <w:r w:rsidRPr="00842067">
        <w:t>livestock</w:t>
      </w:r>
      <w:r w:rsidR="00AE4004">
        <w:t xml:space="preserve"> </w:t>
      </w:r>
      <w:r w:rsidRPr="00842067">
        <w:t>from</w:t>
      </w:r>
      <w:r w:rsidR="00AE4004">
        <w:t xml:space="preserve"> </w:t>
      </w:r>
      <w:r w:rsidRPr="00842067">
        <w:t>Eastern</w:t>
      </w:r>
      <w:r w:rsidR="00AE4004">
        <w:t xml:space="preserve"> </w:t>
      </w:r>
      <w:r w:rsidRPr="00842067">
        <w:t>and</w:t>
      </w:r>
      <w:r w:rsidR="00AE4004">
        <w:t xml:space="preserve"> </w:t>
      </w:r>
      <w:smartTag w:uri="urn:schemas-microsoft-com:office:smarttags" w:element="place">
        <w:r w:rsidRPr="00842067">
          <w:t>Western</w:t>
        </w:r>
        <w:r w:rsidR="00AE4004">
          <w:t xml:space="preserve"> </w:t>
        </w:r>
        <w:r w:rsidRPr="00842067">
          <w:t>Equatoria</w:t>
        </w:r>
      </w:smartTag>
      <w:r w:rsidR="00AE4004">
        <w:t xml:space="preserve"> </w:t>
      </w:r>
      <w:r w:rsidRPr="00842067">
        <w:t>to</w:t>
      </w:r>
      <w:r w:rsidR="00AE4004">
        <w:t xml:space="preserve"> </w:t>
      </w:r>
      <w:r w:rsidRPr="00842067">
        <w:t>the</w:t>
      </w:r>
      <w:r w:rsidR="00AE4004">
        <w:t xml:space="preserve"> </w:t>
      </w:r>
      <w:r w:rsidRPr="00842067">
        <w:t>area</w:t>
      </w:r>
      <w:r w:rsidR="00AE4004">
        <w:t xml:space="preserve"> </w:t>
      </w:r>
      <w:r w:rsidRPr="00842067">
        <w:t>of</w:t>
      </w:r>
      <w:r w:rsidR="00AE4004">
        <w:t xml:space="preserve"> </w:t>
      </w:r>
      <w:r w:rsidRPr="00842067">
        <w:t>Bor</w:t>
      </w:r>
      <w:r w:rsidR="00AE4004">
        <w:t xml:space="preserve"> </w:t>
      </w:r>
      <w:r w:rsidRPr="00842067">
        <w:t>was</w:t>
      </w:r>
      <w:r w:rsidR="00AE4004">
        <w:t xml:space="preserve"> </w:t>
      </w:r>
      <w:r w:rsidRPr="00842067">
        <w:t>organized</w:t>
      </w:r>
      <w:r w:rsidR="00AE4004">
        <w:t xml:space="preserve"> </w:t>
      </w:r>
      <w:r w:rsidRPr="00842067">
        <w:t>by</w:t>
      </w:r>
      <w:r w:rsidR="00AE4004">
        <w:t xml:space="preserve"> </w:t>
      </w:r>
      <w:r w:rsidRPr="00842067">
        <w:t>land</w:t>
      </w:r>
      <w:r w:rsidR="00AE4004">
        <w:t xml:space="preserve"> </w:t>
      </w:r>
      <w:r w:rsidRPr="00842067">
        <w:t>to</w:t>
      </w:r>
      <w:r w:rsidR="00AE4004">
        <w:t xml:space="preserve"> </w:t>
      </w:r>
      <w:r w:rsidRPr="00842067">
        <w:t>avoid</w:t>
      </w:r>
      <w:r w:rsidR="00AE4004">
        <w:t xml:space="preserve"> </w:t>
      </w:r>
      <w:r w:rsidRPr="00842067">
        <w:t>conflict</w:t>
      </w:r>
      <w:r w:rsidR="00AE4004">
        <w:t xml:space="preserve"> </w:t>
      </w:r>
      <w:r w:rsidRPr="00842067">
        <w:t>between</w:t>
      </w:r>
      <w:r w:rsidR="00AE4004">
        <w:t xml:space="preserve"> </w:t>
      </w:r>
      <w:r w:rsidRPr="00842067">
        <w:t>the</w:t>
      </w:r>
      <w:r w:rsidR="00AE4004">
        <w:t xml:space="preserve"> </w:t>
      </w:r>
      <w:r w:rsidRPr="00842067">
        <w:t>Equatoria</w:t>
      </w:r>
      <w:r w:rsidR="00AE4004">
        <w:t xml:space="preserve"> </w:t>
      </w:r>
      <w:r w:rsidRPr="00842067">
        <w:t>and</w:t>
      </w:r>
      <w:r w:rsidR="00AE4004">
        <w:t xml:space="preserve"> </w:t>
      </w:r>
      <w:r w:rsidRPr="00842067">
        <w:t>Dinka</w:t>
      </w:r>
      <w:r w:rsidR="00AE4004">
        <w:t xml:space="preserve"> </w:t>
      </w:r>
      <w:r w:rsidRPr="00842067">
        <w:t>Bor</w:t>
      </w:r>
      <w:r w:rsidR="00AE4004">
        <w:t xml:space="preserve"> </w:t>
      </w:r>
      <w:r w:rsidRPr="00842067">
        <w:t>communities.</w:t>
      </w:r>
      <w:r w:rsidR="00AE4004">
        <w:t xml:space="preserve"> </w:t>
      </w:r>
      <w:r w:rsidRPr="00842067">
        <w:t>Some</w:t>
      </w:r>
      <w:r w:rsidR="00AE4004">
        <w:t xml:space="preserve"> </w:t>
      </w:r>
      <w:r w:rsidRPr="00842067">
        <w:t>4,000</w:t>
      </w:r>
      <w:r w:rsidR="00AE4004">
        <w:t xml:space="preserve"> </w:t>
      </w:r>
      <w:r w:rsidRPr="00842067">
        <w:t>women</w:t>
      </w:r>
      <w:r w:rsidR="00AE4004">
        <w:t xml:space="preserve"> </w:t>
      </w:r>
      <w:r w:rsidRPr="00842067">
        <w:t>and</w:t>
      </w:r>
      <w:r w:rsidR="00AE4004">
        <w:t xml:space="preserve"> </w:t>
      </w:r>
      <w:r w:rsidRPr="00842067">
        <w:t>children</w:t>
      </w:r>
      <w:r w:rsidR="00AE4004">
        <w:t xml:space="preserve"> </w:t>
      </w:r>
      <w:r w:rsidRPr="00842067">
        <w:t>were</w:t>
      </w:r>
      <w:r w:rsidR="00AE4004">
        <w:t xml:space="preserve"> </w:t>
      </w:r>
      <w:r w:rsidRPr="00842067">
        <w:t>also</w:t>
      </w:r>
      <w:r w:rsidR="00AE4004">
        <w:t xml:space="preserve"> </w:t>
      </w:r>
      <w:r w:rsidRPr="00842067">
        <w:t>returned</w:t>
      </w:r>
      <w:r w:rsidR="00AE4004">
        <w:t xml:space="preserve"> </w:t>
      </w:r>
      <w:r w:rsidRPr="00842067">
        <w:t>by</w:t>
      </w:r>
      <w:r w:rsidR="00AE4004">
        <w:t xml:space="preserve"> </w:t>
      </w:r>
      <w:r w:rsidRPr="00842067">
        <w:t>river</w:t>
      </w:r>
      <w:r w:rsidR="00AE4004">
        <w:t xml:space="preserve"> </w:t>
      </w:r>
      <w:r w:rsidRPr="00842067">
        <w:t>from</w:t>
      </w:r>
      <w:r w:rsidR="00AE4004">
        <w:t xml:space="preserve"> </w:t>
      </w:r>
      <w:smartTag w:uri="urn:schemas-microsoft-com:office:smarttags" w:element="place">
        <w:r w:rsidRPr="00842067">
          <w:t>Juba</w:t>
        </w:r>
      </w:smartTag>
      <w:r w:rsidR="00AE4004">
        <w:t xml:space="preserve"> </w:t>
      </w:r>
      <w:r w:rsidRPr="00842067">
        <w:t>to</w:t>
      </w:r>
      <w:r w:rsidR="00AE4004">
        <w:t xml:space="preserve"> </w:t>
      </w:r>
      <w:r w:rsidRPr="00842067">
        <w:t>Bor.</w:t>
      </w:r>
      <w:r w:rsidR="00AE4004">
        <w:t xml:space="preserve"> </w:t>
      </w:r>
    </w:p>
    <w:p w:rsidR="00842067" w:rsidRPr="00842067" w:rsidRDefault="00842067" w:rsidP="00842067">
      <w:pPr>
        <w:pStyle w:val="SingleTxtG"/>
      </w:pPr>
      <w:r w:rsidRPr="00842067">
        <w:t>85.</w:t>
      </w:r>
      <w:r w:rsidRPr="00842067">
        <w:tab/>
        <w:t>Implementation</w:t>
      </w:r>
      <w:r w:rsidR="00AE4004">
        <w:t xml:space="preserve"> </w:t>
      </w:r>
      <w:r w:rsidRPr="00842067">
        <w:t>of</w:t>
      </w:r>
      <w:r w:rsidR="00AE4004">
        <w:t xml:space="preserve"> </w:t>
      </w:r>
      <w:r w:rsidRPr="00842067">
        <w:t>the</w:t>
      </w:r>
      <w:r w:rsidR="00AE4004">
        <w:t xml:space="preserve"> </w:t>
      </w:r>
      <w:r w:rsidRPr="00842067">
        <w:t>voluntary</w:t>
      </w:r>
      <w:r w:rsidR="00AE4004">
        <w:t xml:space="preserve"> </w:t>
      </w:r>
      <w:r w:rsidRPr="00842067">
        <w:t>return</w:t>
      </w:r>
      <w:r w:rsidR="00AE4004">
        <w:t xml:space="preserve"> </w:t>
      </w:r>
      <w:r w:rsidRPr="00842067">
        <w:t>programmes</w:t>
      </w:r>
      <w:r w:rsidR="00AE4004">
        <w:t xml:space="preserve"> </w:t>
      </w:r>
      <w:r w:rsidRPr="00842067">
        <w:t>began</w:t>
      </w:r>
      <w:r w:rsidR="00AE4004">
        <w:t xml:space="preserve"> </w:t>
      </w:r>
      <w:r w:rsidRPr="00842067">
        <w:t>with</w:t>
      </w:r>
      <w:r w:rsidR="00AE4004">
        <w:t xml:space="preserve"> </w:t>
      </w:r>
      <w:r w:rsidRPr="00842067">
        <w:t>a</w:t>
      </w:r>
      <w:r w:rsidR="00AE4004">
        <w:t xml:space="preserve"> </w:t>
      </w:r>
      <w:r w:rsidRPr="00842067">
        <w:t>media</w:t>
      </w:r>
      <w:r w:rsidR="00AE4004">
        <w:t xml:space="preserve"> </w:t>
      </w:r>
      <w:r w:rsidRPr="00842067">
        <w:t>campaign</w:t>
      </w:r>
      <w:r w:rsidR="00AE4004">
        <w:t xml:space="preserve"> </w:t>
      </w:r>
      <w:r w:rsidRPr="00842067">
        <w:t>to</w:t>
      </w:r>
      <w:r w:rsidR="00AE4004">
        <w:t xml:space="preserve"> </w:t>
      </w:r>
      <w:r w:rsidRPr="00842067">
        <w:t>inform</w:t>
      </w:r>
      <w:r w:rsidR="00AE4004">
        <w:t xml:space="preserve"> </w:t>
      </w:r>
      <w:r w:rsidRPr="00842067">
        <w:t>displaced</w:t>
      </w:r>
      <w:r w:rsidR="00AE4004">
        <w:t xml:space="preserve"> </w:t>
      </w:r>
      <w:r w:rsidRPr="00842067">
        <w:t>persons</w:t>
      </w:r>
      <w:r w:rsidR="00AE4004">
        <w:t xml:space="preserve"> </w:t>
      </w:r>
      <w:r w:rsidRPr="00842067">
        <w:t>about</w:t>
      </w:r>
      <w:r w:rsidR="00AE4004">
        <w:t xml:space="preserve"> </w:t>
      </w:r>
      <w:r w:rsidRPr="00842067">
        <w:t>the</w:t>
      </w:r>
      <w:r w:rsidR="00AE4004">
        <w:t xml:space="preserve"> </w:t>
      </w:r>
      <w:r w:rsidRPr="00842067">
        <w:t>return</w:t>
      </w:r>
      <w:r w:rsidR="00AE4004">
        <w:t xml:space="preserve"> </w:t>
      </w:r>
      <w:r w:rsidRPr="00842067">
        <w:t>areas</w:t>
      </w:r>
      <w:r w:rsidR="00AE4004">
        <w:t xml:space="preserve"> </w:t>
      </w:r>
      <w:r w:rsidRPr="00842067">
        <w:t>and</w:t>
      </w:r>
      <w:r w:rsidR="00AE4004">
        <w:t xml:space="preserve"> </w:t>
      </w:r>
      <w:r w:rsidRPr="00842067">
        <w:t>the</w:t>
      </w:r>
      <w:r w:rsidR="00AE4004">
        <w:t xml:space="preserve"> </w:t>
      </w:r>
      <w:r w:rsidRPr="00842067">
        <w:t>security</w:t>
      </w:r>
      <w:r w:rsidR="00AE4004">
        <w:t xml:space="preserve"> </w:t>
      </w:r>
      <w:r w:rsidRPr="00842067">
        <w:t>situation,</w:t>
      </w:r>
      <w:r w:rsidR="00AE4004">
        <w:t xml:space="preserve"> </w:t>
      </w:r>
      <w:r w:rsidRPr="00842067">
        <w:t>the</w:t>
      </w:r>
      <w:r w:rsidR="00AE4004">
        <w:t xml:space="preserve"> </w:t>
      </w:r>
      <w:r w:rsidRPr="00842067">
        <w:t>level</w:t>
      </w:r>
      <w:r w:rsidR="00AE4004">
        <w:t xml:space="preserve"> </w:t>
      </w:r>
      <w:r w:rsidRPr="00842067">
        <w:t>of</w:t>
      </w:r>
      <w:r w:rsidR="00AE4004">
        <w:t xml:space="preserve"> </w:t>
      </w:r>
      <w:r w:rsidRPr="00842067">
        <w:t>essential</w:t>
      </w:r>
      <w:r w:rsidR="00AE4004">
        <w:t xml:space="preserve"> </w:t>
      </w:r>
      <w:r w:rsidRPr="00842067">
        <w:t>services</w:t>
      </w:r>
      <w:r w:rsidR="00AE4004">
        <w:t xml:space="preserve"> </w:t>
      </w:r>
      <w:r w:rsidRPr="00842067">
        <w:t>and</w:t>
      </w:r>
      <w:r w:rsidR="00AE4004">
        <w:t xml:space="preserve"> </w:t>
      </w:r>
      <w:r w:rsidRPr="00842067">
        <w:t>the</w:t>
      </w:r>
      <w:r w:rsidR="00AE4004">
        <w:t xml:space="preserve"> </w:t>
      </w:r>
      <w:r w:rsidRPr="00842067">
        <w:t>presence</w:t>
      </w:r>
      <w:r w:rsidR="00AE4004">
        <w:t xml:space="preserve"> </w:t>
      </w:r>
      <w:r w:rsidRPr="00842067">
        <w:t>or</w:t>
      </w:r>
      <w:r w:rsidR="00AE4004">
        <w:t xml:space="preserve"> </w:t>
      </w:r>
      <w:r w:rsidRPr="00842067">
        <w:t>otherwise</w:t>
      </w:r>
      <w:r w:rsidR="00AE4004">
        <w:t xml:space="preserve"> </w:t>
      </w:r>
      <w:r w:rsidRPr="00842067">
        <w:t>of</w:t>
      </w:r>
      <w:r w:rsidR="00AE4004">
        <w:t xml:space="preserve"> </w:t>
      </w:r>
      <w:r w:rsidRPr="00842067">
        <w:t>mines,</w:t>
      </w:r>
      <w:r w:rsidR="00AE4004">
        <w:t xml:space="preserve"> </w:t>
      </w:r>
      <w:r w:rsidRPr="00842067">
        <w:t>as</w:t>
      </w:r>
      <w:r w:rsidR="00AE4004">
        <w:t xml:space="preserve"> </w:t>
      </w:r>
      <w:r w:rsidRPr="00842067">
        <w:t>well</w:t>
      </w:r>
      <w:r w:rsidR="00AE4004">
        <w:t xml:space="preserve"> </w:t>
      </w:r>
      <w:r w:rsidRPr="00842067">
        <w:t>as</w:t>
      </w:r>
      <w:r w:rsidR="00AE4004">
        <w:t xml:space="preserve"> </w:t>
      </w:r>
      <w:r w:rsidRPr="00842067">
        <w:t>make</w:t>
      </w:r>
      <w:r w:rsidR="00AE4004">
        <w:t xml:space="preserve"> </w:t>
      </w:r>
      <w:r w:rsidRPr="00842067">
        <w:t>them</w:t>
      </w:r>
      <w:r w:rsidR="00AE4004">
        <w:t xml:space="preserve"> </w:t>
      </w:r>
      <w:r w:rsidRPr="00842067">
        <w:t>aware</w:t>
      </w:r>
      <w:r w:rsidR="00AE4004">
        <w:t xml:space="preserve"> </w:t>
      </w:r>
      <w:r w:rsidRPr="00842067">
        <w:t>of</w:t>
      </w:r>
      <w:r w:rsidR="00AE4004">
        <w:t xml:space="preserve"> </w:t>
      </w:r>
      <w:r w:rsidRPr="00842067">
        <w:t>the</w:t>
      </w:r>
      <w:r w:rsidR="00AE4004">
        <w:t xml:space="preserve"> </w:t>
      </w:r>
      <w:r w:rsidRPr="00842067">
        <w:t>optional</w:t>
      </w:r>
      <w:r w:rsidR="00AE4004">
        <w:t xml:space="preserve"> </w:t>
      </w:r>
      <w:r w:rsidRPr="00842067">
        <w:t>and</w:t>
      </w:r>
      <w:r w:rsidR="00AE4004">
        <w:t xml:space="preserve"> </w:t>
      </w:r>
      <w:r w:rsidRPr="00842067">
        <w:t>voluntary</w:t>
      </w:r>
      <w:r w:rsidR="00AE4004">
        <w:t xml:space="preserve"> </w:t>
      </w:r>
      <w:r w:rsidRPr="00842067">
        <w:t>nature</w:t>
      </w:r>
      <w:r w:rsidR="00AE4004">
        <w:t xml:space="preserve"> </w:t>
      </w:r>
      <w:r w:rsidRPr="00842067">
        <w:t>of</w:t>
      </w:r>
      <w:r w:rsidR="00AE4004">
        <w:t xml:space="preserve"> </w:t>
      </w:r>
      <w:r w:rsidRPr="00842067">
        <w:t>the</w:t>
      </w:r>
      <w:r w:rsidR="00AE4004">
        <w:t xml:space="preserve"> </w:t>
      </w:r>
      <w:r w:rsidRPr="00842067">
        <w:t>return</w:t>
      </w:r>
      <w:r w:rsidR="00AE4004">
        <w:t xml:space="preserve"> </w:t>
      </w:r>
      <w:r w:rsidRPr="00842067">
        <w:t>process.</w:t>
      </w:r>
      <w:r w:rsidR="00AE4004">
        <w:t xml:space="preserve"> </w:t>
      </w:r>
      <w:r w:rsidRPr="00842067">
        <w:t>The</w:t>
      </w:r>
      <w:r w:rsidR="00AE4004">
        <w:t xml:space="preserve"> </w:t>
      </w:r>
      <w:r w:rsidRPr="00842067">
        <w:t>campaign</w:t>
      </w:r>
      <w:r w:rsidR="00AE4004">
        <w:t xml:space="preserve"> </w:t>
      </w:r>
      <w:r w:rsidRPr="00842067">
        <w:t>is</w:t>
      </w:r>
      <w:r w:rsidR="00AE4004">
        <w:t xml:space="preserve"> </w:t>
      </w:r>
      <w:r w:rsidRPr="00842067">
        <w:t>run</w:t>
      </w:r>
      <w:r w:rsidR="00AE4004">
        <w:t xml:space="preserve"> </w:t>
      </w:r>
      <w:r w:rsidRPr="00842067">
        <w:t>jointly</w:t>
      </w:r>
      <w:r w:rsidR="00AE4004">
        <w:t xml:space="preserve"> </w:t>
      </w:r>
      <w:r w:rsidRPr="00842067">
        <w:t>by</w:t>
      </w:r>
      <w:r w:rsidR="00AE4004">
        <w:t xml:space="preserve"> </w:t>
      </w:r>
      <w:r w:rsidRPr="00842067">
        <w:t>the</w:t>
      </w:r>
      <w:r w:rsidR="00AE4004">
        <w:t xml:space="preserve"> </w:t>
      </w:r>
      <w:r w:rsidRPr="00842067">
        <w:t>National</w:t>
      </w:r>
      <w:r w:rsidR="00AE4004">
        <w:t xml:space="preserve"> </w:t>
      </w:r>
      <w:r w:rsidRPr="00842067">
        <w:t>Centre</w:t>
      </w:r>
      <w:r w:rsidR="00AE4004">
        <w:t xml:space="preserve"> </w:t>
      </w:r>
      <w:r w:rsidRPr="00842067">
        <w:t>for</w:t>
      </w:r>
      <w:r w:rsidR="00AE4004">
        <w:t xml:space="preserve"> </w:t>
      </w:r>
      <w:r w:rsidRPr="00842067">
        <w:t>Displacement</w:t>
      </w:r>
      <w:r w:rsidR="00AE4004">
        <w:t xml:space="preserve"> </w:t>
      </w:r>
      <w:r w:rsidRPr="00842067">
        <w:t>and</w:t>
      </w:r>
      <w:r w:rsidR="00AE4004">
        <w:t xml:space="preserve"> </w:t>
      </w:r>
      <w:r w:rsidRPr="00842067">
        <w:t>Voluntary</w:t>
      </w:r>
      <w:r w:rsidR="00AE4004">
        <w:t xml:space="preserve"> </w:t>
      </w:r>
      <w:r w:rsidRPr="00842067">
        <w:t>Return,</w:t>
      </w:r>
      <w:r w:rsidR="00AE4004">
        <w:t xml:space="preserve"> </w:t>
      </w:r>
      <w:r w:rsidRPr="00842067">
        <w:t>the</w:t>
      </w:r>
      <w:r w:rsidR="00AE4004">
        <w:t xml:space="preserve"> </w:t>
      </w:r>
      <w:r w:rsidRPr="00842067">
        <w:t>South</w:t>
      </w:r>
      <w:r w:rsidR="00AE4004">
        <w:t xml:space="preserve"> </w:t>
      </w:r>
      <w:r w:rsidRPr="00842067">
        <w:t>Sudan</w:t>
      </w:r>
      <w:r w:rsidR="00AE4004">
        <w:t xml:space="preserve"> </w:t>
      </w:r>
      <w:r w:rsidRPr="00842067">
        <w:t>Relief</w:t>
      </w:r>
      <w:r w:rsidR="00AE4004">
        <w:t xml:space="preserve"> </w:t>
      </w:r>
      <w:r w:rsidRPr="00842067">
        <w:t>and</w:t>
      </w:r>
      <w:r w:rsidR="00AE4004">
        <w:t xml:space="preserve"> </w:t>
      </w:r>
      <w:r w:rsidRPr="00842067">
        <w:t>Rehabilitation</w:t>
      </w:r>
      <w:r w:rsidR="00AE4004">
        <w:t xml:space="preserve"> </w:t>
      </w:r>
      <w:r w:rsidRPr="00842067">
        <w:t>Commission</w:t>
      </w:r>
      <w:r w:rsidR="00AE4004">
        <w:t xml:space="preserve"> </w:t>
      </w:r>
      <w:r w:rsidRPr="00842067">
        <w:t>(SSRRC)</w:t>
      </w:r>
      <w:r w:rsidR="00AE4004">
        <w:t xml:space="preserve"> </w:t>
      </w:r>
      <w:r w:rsidRPr="00842067">
        <w:t>and</w:t>
      </w:r>
      <w:r w:rsidR="00AE4004">
        <w:t xml:space="preserve"> </w:t>
      </w:r>
      <w:r w:rsidRPr="00842067">
        <w:t>the</w:t>
      </w:r>
      <w:r w:rsidR="00AE4004">
        <w:t xml:space="preserve"> </w:t>
      </w:r>
      <w:r w:rsidRPr="00842067">
        <w:t>United</w:t>
      </w:r>
      <w:r w:rsidR="00AE4004">
        <w:t xml:space="preserve"> </w:t>
      </w:r>
      <w:r w:rsidRPr="00842067">
        <w:t>Nations,</w:t>
      </w:r>
      <w:r w:rsidR="00AE4004">
        <w:t xml:space="preserve"> </w:t>
      </w:r>
      <w:r w:rsidRPr="00842067">
        <w:t>in</w:t>
      </w:r>
      <w:r w:rsidR="00AE4004">
        <w:t xml:space="preserve"> </w:t>
      </w:r>
      <w:r w:rsidRPr="00842067">
        <w:t>cooperation</w:t>
      </w:r>
      <w:r w:rsidR="00AE4004">
        <w:t xml:space="preserve"> </w:t>
      </w:r>
      <w:r w:rsidRPr="00842067">
        <w:t>with</w:t>
      </w:r>
      <w:r w:rsidR="00AE4004">
        <w:t xml:space="preserve"> </w:t>
      </w:r>
      <w:r w:rsidRPr="00842067">
        <w:t>leaders</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Thirty-five</w:t>
      </w:r>
      <w:r w:rsidR="00AE4004">
        <w:t xml:space="preserve"> </w:t>
      </w:r>
      <w:r w:rsidRPr="00842067">
        <w:t>permanent</w:t>
      </w:r>
      <w:r w:rsidR="00AE4004">
        <w:t xml:space="preserve"> </w:t>
      </w:r>
      <w:r w:rsidRPr="00842067">
        <w:t>centres</w:t>
      </w:r>
      <w:r w:rsidR="00AE4004">
        <w:t xml:space="preserve"> </w:t>
      </w:r>
      <w:r w:rsidRPr="00842067">
        <w:t>and</w:t>
      </w:r>
      <w:r w:rsidR="00AE4004">
        <w:t xml:space="preserve"> </w:t>
      </w:r>
      <w:r w:rsidRPr="00842067">
        <w:t>five</w:t>
      </w:r>
      <w:r w:rsidR="00AE4004">
        <w:t xml:space="preserve"> </w:t>
      </w:r>
      <w:r w:rsidRPr="00842067">
        <w:t>mobile</w:t>
      </w:r>
      <w:r w:rsidR="00AE4004">
        <w:t xml:space="preserve"> </w:t>
      </w:r>
      <w:r w:rsidRPr="00842067">
        <w:t>teams</w:t>
      </w:r>
      <w:r w:rsidR="00AE4004">
        <w:t xml:space="preserve"> </w:t>
      </w:r>
      <w:r w:rsidRPr="00842067">
        <w:t>are</w:t>
      </w:r>
      <w:r w:rsidR="00AE4004">
        <w:t xml:space="preserve"> </w:t>
      </w:r>
      <w:r w:rsidRPr="00842067">
        <w:t>involved</w:t>
      </w:r>
      <w:r w:rsidR="00AE4004">
        <w:t xml:space="preserve"> </w:t>
      </w:r>
      <w:r w:rsidRPr="00842067">
        <w:t>in</w:t>
      </w:r>
      <w:r w:rsidR="00AE4004">
        <w:t xml:space="preserve"> </w:t>
      </w:r>
      <w:r w:rsidRPr="00842067">
        <w:t>the</w:t>
      </w:r>
      <w:r w:rsidR="00AE4004">
        <w:t xml:space="preserve"> </w:t>
      </w:r>
      <w:r w:rsidRPr="00842067">
        <w:t>voluntary</w:t>
      </w:r>
      <w:r w:rsidR="00AE4004">
        <w:t xml:space="preserve"> </w:t>
      </w:r>
      <w:r w:rsidRPr="00842067">
        <w:t>return</w:t>
      </w:r>
      <w:r w:rsidR="00AE4004">
        <w:t xml:space="preserve"> </w:t>
      </w:r>
      <w:r w:rsidRPr="00842067">
        <w:t>arrangements</w:t>
      </w:r>
      <w:r w:rsidR="00AE4004">
        <w:t xml:space="preserve"> </w:t>
      </w:r>
      <w:r w:rsidRPr="00842067">
        <w:t>and</w:t>
      </w:r>
      <w:r w:rsidR="00AE4004">
        <w:t xml:space="preserve"> </w:t>
      </w:r>
      <w:r w:rsidRPr="00842067">
        <w:t>registration</w:t>
      </w:r>
      <w:r w:rsidR="00AE4004">
        <w:t xml:space="preserve"> </w:t>
      </w:r>
      <w:r w:rsidRPr="00842067">
        <w:t>is</w:t>
      </w:r>
      <w:r w:rsidR="00AE4004">
        <w:t xml:space="preserve"> </w:t>
      </w:r>
      <w:r w:rsidRPr="00842067">
        <w:t>supervised</w:t>
      </w:r>
      <w:r w:rsidR="00AE4004">
        <w:t xml:space="preserve"> </w:t>
      </w:r>
      <w:r w:rsidRPr="00842067">
        <w:t>by</w:t>
      </w:r>
      <w:r w:rsidR="00AE4004">
        <w:t xml:space="preserve"> </w:t>
      </w:r>
      <w:r w:rsidRPr="00842067">
        <w:t>five</w:t>
      </w:r>
      <w:r w:rsidR="00AE4004">
        <w:t xml:space="preserve"> </w:t>
      </w:r>
      <w:r w:rsidRPr="00842067">
        <w:t>teams</w:t>
      </w:r>
      <w:r w:rsidR="00AE4004">
        <w:t xml:space="preserve"> </w:t>
      </w:r>
      <w:r w:rsidRPr="00842067">
        <w:t>composed</w:t>
      </w:r>
      <w:r w:rsidR="00AE4004">
        <w:t xml:space="preserve"> </w:t>
      </w:r>
      <w:r w:rsidRPr="00842067">
        <w:t>of</w:t>
      </w:r>
      <w:r w:rsidR="00AE4004">
        <w:t xml:space="preserve"> </w:t>
      </w:r>
      <w:r w:rsidRPr="00842067">
        <w:t>representatives</w:t>
      </w:r>
      <w:r w:rsidR="00AE4004">
        <w:t xml:space="preserve"> </w:t>
      </w:r>
      <w:r w:rsidRPr="00842067">
        <w:t>of</w:t>
      </w:r>
      <w:r w:rsidR="00AE4004">
        <w:t xml:space="preserve"> </w:t>
      </w:r>
      <w:r w:rsidRPr="00842067">
        <w:t>the</w:t>
      </w:r>
      <w:r w:rsidR="00AE4004">
        <w:t xml:space="preserve"> </w:t>
      </w:r>
      <w:r w:rsidRPr="00842067">
        <w:t>National</w:t>
      </w:r>
      <w:r w:rsidR="00AE4004">
        <w:t xml:space="preserve"> </w:t>
      </w:r>
      <w:r w:rsidRPr="00842067">
        <w:t>Centre</w:t>
      </w:r>
      <w:r w:rsidR="00AE4004">
        <w:t xml:space="preserve"> </w:t>
      </w:r>
      <w:r w:rsidRPr="00842067">
        <w:t>for</w:t>
      </w:r>
      <w:r w:rsidR="00AE4004">
        <w:t xml:space="preserve"> </w:t>
      </w:r>
      <w:r w:rsidRPr="00842067">
        <w:t>Displacement</w:t>
      </w:r>
      <w:r w:rsidR="00AE4004">
        <w:t xml:space="preserve"> </w:t>
      </w:r>
      <w:r w:rsidRPr="00842067">
        <w:t>and</w:t>
      </w:r>
      <w:r w:rsidR="00AE4004">
        <w:t xml:space="preserve"> </w:t>
      </w:r>
      <w:r w:rsidRPr="00842067">
        <w:t>Voluntary</w:t>
      </w:r>
      <w:r w:rsidR="00AE4004">
        <w:t xml:space="preserve"> </w:t>
      </w:r>
      <w:r w:rsidRPr="00842067">
        <w:t>Return,</w:t>
      </w:r>
      <w:r w:rsidR="00AE4004">
        <w:t xml:space="preserve"> </w:t>
      </w:r>
      <w:r w:rsidRPr="00842067">
        <w:t>SSRRC</w:t>
      </w:r>
      <w:r w:rsidR="00AE4004">
        <w:t xml:space="preserve"> </w:t>
      </w:r>
      <w:r w:rsidRPr="00842067">
        <w:t>and</w:t>
      </w:r>
      <w:r w:rsidR="00AE4004">
        <w:t xml:space="preserve"> </w:t>
      </w:r>
      <w:r w:rsidRPr="00842067">
        <w:t>the</w:t>
      </w:r>
      <w:r w:rsidR="00AE4004">
        <w:t xml:space="preserve"> </w:t>
      </w:r>
      <w:r w:rsidRPr="00842067">
        <w:t>United</w:t>
      </w:r>
      <w:r w:rsidR="00AE4004">
        <w:t xml:space="preserve"> </w:t>
      </w:r>
      <w:r w:rsidRPr="00842067">
        <w:t>Nations.</w:t>
      </w:r>
      <w:r w:rsidR="00AE4004">
        <w:t xml:space="preserve"> </w:t>
      </w:r>
      <w:r w:rsidRPr="00842067">
        <w:t>As</w:t>
      </w:r>
      <w:r w:rsidR="00AE4004">
        <w:t xml:space="preserve"> </w:t>
      </w:r>
      <w:r w:rsidRPr="00842067">
        <w:t>at</w:t>
      </w:r>
      <w:r w:rsidR="00AE4004">
        <w:t xml:space="preserve"> </w:t>
      </w:r>
      <w:r w:rsidRPr="00842067">
        <w:t>April</w:t>
      </w:r>
      <w:r w:rsidR="00AE4004">
        <w:t xml:space="preserve"> </w:t>
      </w:r>
      <w:r w:rsidRPr="00842067">
        <w:t>2008,</w:t>
      </w:r>
      <w:r w:rsidR="00AE4004">
        <w:t xml:space="preserve"> </w:t>
      </w:r>
      <w:r w:rsidRPr="00842067">
        <w:t>137,627</w:t>
      </w:r>
      <w:r w:rsidR="00AE4004">
        <w:t xml:space="preserve"> </w:t>
      </w:r>
      <w:r w:rsidRPr="00842067">
        <w:t>families,</w:t>
      </w:r>
      <w:r w:rsidR="00AE4004">
        <w:t xml:space="preserve"> </w:t>
      </w:r>
      <w:r w:rsidRPr="00842067">
        <w:t>amounting</w:t>
      </w:r>
      <w:r w:rsidR="00AE4004">
        <w:t xml:space="preserve"> </w:t>
      </w:r>
      <w:r w:rsidRPr="00842067">
        <w:t>to</w:t>
      </w:r>
      <w:r w:rsidR="00AE4004">
        <w:t xml:space="preserve"> </w:t>
      </w:r>
      <w:r w:rsidRPr="00842067">
        <w:t>568,225</w:t>
      </w:r>
      <w:r w:rsidR="00AE4004">
        <w:t xml:space="preserve"> </w:t>
      </w:r>
      <w:r w:rsidRPr="00842067">
        <w:t>individuals,</w:t>
      </w:r>
      <w:r w:rsidR="00AE4004">
        <w:t xml:space="preserve"> </w:t>
      </w:r>
      <w:r w:rsidRPr="00842067">
        <w:t>had</w:t>
      </w:r>
      <w:r w:rsidR="00AE4004">
        <w:t xml:space="preserve"> </w:t>
      </w:r>
      <w:r w:rsidRPr="00842067">
        <w:t>been</w:t>
      </w:r>
      <w:r w:rsidR="00AE4004">
        <w:t xml:space="preserve"> </w:t>
      </w:r>
      <w:r w:rsidRPr="00842067">
        <w:t>registered.</w:t>
      </w:r>
    </w:p>
    <w:p w:rsidR="00842067" w:rsidRPr="00842067" w:rsidRDefault="0028448E" w:rsidP="0028448E">
      <w:pPr>
        <w:pStyle w:val="H4G"/>
      </w:pPr>
      <w:r>
        <w:tab/>
      </w:r>
      <w:r>
        <w:tab/>
      </w:r>
      <w:r w:rsidR="00842067" w:rsidRPr="00842067">
        <w:t>Preparation</w:t>
      </w:r>
      <w:r w:rsidR="00AE4004">
        <w:t xml:space="preserve"> </w:t>
      </w:r>
      <w:r w:rsidR="00842067" w:rsidRPr="00842067">
        <w:t>for</w:t>
      </w:r>
      <w:r w:rsidR="00AE4004">
        <w:t xml:space="preserve"> </w:t>
      </w:r>
      <w:r w:rsidR="00842067" w:rsidRPr="00842067">
        <w:t>departure</w:t>
      </w:r>
    </w:p>
    <w:p w:rsidR="00842067" w:rsidRPr="00842067" w:rsidRDefault="00842067" w:rsidP="00842067">
      <w:pPr>
        <w:pStyle w:val="SingleTxtG"/>
      </w:pPr>
      <w:r w:rsidRPr="00842067">
        <w:t>86.</w:t>
      </w:r>
      <w:r w:rsidRPr="00842067">
        <w:tab/>
        <w:t>Three</w:t>
      </w:r>
      <w:r w:rsidR="00AE4004">
        <w:t xml:space="preserve"> </w:t>
      </w:r>
      <w:r w:rsidRPr="00842067">
        <w:t>departure</w:t>
      </w:r>
      <w:r w:rsidR="00AE4004">
        <w:t xml:space="preserve"> </w:t>
      </w:r>
      <w:r w:rsidRPr="00842067">
        <w:t>centres</w:t>
      </w:r>
      <w:r w:rsidR="00AE4004">
        <w:t xml:space="preserve"> </w:t>
      </w:r>
      <w:r w:rsidRPr="00842067">
        <w:t>were</w:t>
      </w:r>
      <w:r w:rsidR="00AE4004">
        <w:t xml:space="preserve"> </w:t>
      </w:r>
      <w:r w:rsidRPr="00842067">
        <w:t>established</w:t>
      </w:r>
      <w:r w:rsidR="00AE4004">
        <w:t xml:space="preserve"> </w:t>
      </w:r>
      <w:r w:rsidRPr="00842067">
        <w:t>in</w:t>
      </w:r>
      <w:r w:rsidR="00AE4004">
        <w:t xml:space="preserve"> </w:t>
      </w:r>
      <w:smartTag w:uri="urn:schemas-microsoft-com:office:smarttags" w:element="City">
        <w:smartTag w:uri="urn:schemas-microsoft-com:office:smarttags" w:element="place">
          <w:r w:rsidRPr="00842067">
            <w:t>Khartoum</w:t>
          </w:r>
        </w:smartTag>
      </w:smartTag>
      <w:r w:rsidR="00AE4004">
        <w:t xml:space="preserve"> </w:t>
      </w:r>
      <w:r w:rsidRPr="00842067">
        <w:t>(Ombada</w:t>
      </w:r>
      <w:r w:rsidR="00AE4004">
        <w:t xml:space="preserve"> </w:t>
      </w:r>
      <w:r w:rsidRPr="00842067">
        <w:t>al-Salam),</w:t>
      </w:r>
      <w:r w:rsidR="00AE4004">
        <w:t xml:space="preserve"> </w:t>
      </w:r>
      <w:r w:rsidRPr="00842067">
        <w:t>Jabal</w:t>
      </w:r>
      <w:r w:rsidR="00AE4004">
        <w:t xml:space="preserve"> </w:t>
      </w:r>
      <w:r w:rsidRPr="00842067">
        <w:t>Awliya</w:t>
      </w:r>
      <w:r w:rsidR="004C7228">
        <w:t>’</w:t>
      </w:r>
      <w:r w:rsidR="00AE4004">
        <w:t xml:space="preserve"> </w:t>
      </w:r>
      <w:r w:rsidRPr="00842067">
        <w:t>and</w:t>
      </w:r>
      <w:r w:rsidR="00AE4004">
        <w:t xml:space="preserve"> </w:t>
      </w:r>
      <w:r w:rsidRPr="00842067">
        <w:t>Mayo.</w:t>
      </w:r>
      <w:r w:rsidR="00AE4004">
        <w:t xml:space="preserve"> </w:t>
      </w:r>
      <w:r w:rsidRPr="00842067">
        <w:t>Their</w:t>
      </w:r>
      <w:r w:rsidR="00AE4004">
        <w:t xml:space="preserve"> </w:t>
      </w:r>
      <w:r w:rsidRPr="00842067">
        <w:t>job</w:t>
      </w:r>
      <w:r w:rsidR="00AE4004">
        <w:t xml:space="preserve"> </w:t>
      </w:r>
      <w:r w:rsidRPr="00842067">
        <w:t>is</w:t>
      </w:r>
      <w:r w:rsidR="00AE4004">
        <w:t xml:space="preserve"> </w:t>
      </w:r>
      <w:r w:rsidRPr="00842067">
        <w:t>to</w:t>
      </w:r>
      <w:r w:rsidR="00AE4004">
        <w:t xml:space="preserve"> </w:t>
      </w:r>
      <w:r w:rsidRPr="00842067">
        <w:t>assemble</w:t>
      </w:r>
      <w:r w:rsidR="00AE4004">
        <w:t xml:space="preserve"> </w:t>
      </w:r>
      <w:r w:rsidRPr="00842067">
        <w:t>returnees</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prepare</w:t>
      </w:r>
      <w:r w:rsidR="00AE4004">
        <w:t xml:space="preserve"> </w:t>
      </w:r>
      <w:r w:rsidRPr="00842067">
        <w:t>them</w:t>
      </w:r>
      <w:r w:rsidR="00AE4004">
        <w:t xml:space="preserve"> </w:t>
      </w:r>
      <w:r w:rsidRPr="00842067">
        <w:t>for</w:t>
      </w:r>
      <w:r w:rsidR="00AE4004">
        <w:t xml:space="preserve"> </w:t>
      </w:r>
      <w:r w:rsidRPr="00842067">
        <w:t>the</w:t>
      </w:r>
      <w:r w:rsidR="00AE4004">
        <w:t xml:space="preserve"> </w:t>
      </w:r>
      <w:r w:rsidRPr="00842067">
        <w:t>journey</w:t>
      </w:r>
      <w:r w:rsidR="00AE4004">
        <w:t xml:space="preserve"> </w:t>
      </w:r>
      <w:r w:rsidRPr="00842067">
        <w:t>and</w:t>
      </w:r>
      <w:r w:rsidR="00AE4004">
        <w:t xml:space="preserve"> </w:t>
      </w:r>
      <w:r w:rsidRPr="00842067">
        <w:t>carry</w:t>
      </w:r>
      <w:r w:rsidR="00AE4004">
        <w:t xml:space="preserve"> </w:t>
      </w:r>
      <w:r w:rsidRPr="00842067">
        <w:t>out</w:t>
      </w:r>
      <w:r w:rsidR="00AE4004">
        <w:t xml:space="preserve"> </w:t>
      </w:r>
      <w:r w:rsidRPr="00842067">
        <w:t>medical</w:t>
      </w:r>
      <w:r w:rsidR="00AE4004">
        <w:t xml:space="preserve"> </w:t>
      </w:r>
      <w:r w:rsidRPr="00842067">
        <w:t>checks,</w:t>
      </w:r>
      <w:r w:rsidR="00AE4004">
        <w:t xml:space="preserve"> </w:t>
      </w:r>
      <w:r w:rsidRPr="00842067">
        <w:t>and</w:t>
      </w:r>
      <w:r w:rsidR="00AE4004">
        <w:t xml:space="preserve"> </w:t>
      </w:r>
      <w:r w:rsidRPr="00842067">
        <w:t>to</w:t>
      </w:r>
      <w:r w:rsidR="00AE4004">
        <w:t xml:space="preserve"> </w:t>
      </w:r>
      <w:r w:rsidRPr="00842067">
        <w:t>distribute</w:t>
      </w:r>
      <w:r w:rsidR="00AE4004">
        <w:t xml:space="preserve"> </w:t>
      </w:r>
      <w:r w:rsidRPr="00842067">
        <w:t>humanitarian</w:t>
      </w:r>
      <w:r w:rsidR="00AE4004">
        <w:t xml:space="preserve"> </w:t>
      </w:r>
      <w:r w:rsidRPr="00842067">
        <w:t>assistance</w:t>
      </w:r>
      <w:r w:rsidR="00AE4004">
        <w:t xml:space="preserve"> </w:t>
      </w:r>
      <w:r w:rsidRPr="00842067">
        <w:t>during</w:t>
      </w:r>
      <w:r w:rsidR="00AE4004">
        <w:t xml:space="preserve"> </w:t>
      </w:r>
      <w:r w:rsidRPr="00842067">
        <w:t>the</w:t>
      </w:r>
      <w:r w:rsidR="00AE4004">
        <w:t xml:space="preserve"> </w:t>
      </w:r>
      <w:r w:rsidRPr="00842067">
        <w:t>journey.</w:t>
      </w:r>
      <w:r w:rsidR="00AE4004">
        <w:t xml:space="preserve"> </w:t>
      </w:r>
      <w:r w:rsidRPr="00842067">
        <w:t>Way</w:t>
      </w:r>
      <w:r w:rsidR="00AE4004">
        <w:t xml:space="preserve"> </w:t>
      </w:r>
      <w:r w:rsidRPr="00842067">
        <w:t>stations</w:t>
      </w:r>
      <w:r w:rsidR="00AE4004">
        <w:t xml:space="preserve"> </w:t>
      </w:r>
      <w:r w:rsidRPr="00842067">
        <w:t>were</w:t>
      </w:r>
      <w:r w:rsidR="00AE4004">
        <w:t xml:space="preserve"> </w:t>
      </w:r>
      <w:r w:rsidRPr="00842067">
        <w:t>also</w:t>
      </w:r>
      <w:r w:rsidR="00AE4004">
        <w:t xml:space="preserve"> </w:t>
      </w:r>
      <w:r w:rsidRPr="00842067">
        <w:t>established</w:t>
      </w:r>
      <w:r w:rsidR="00AE4004">
        <w:t xml:space="preserve"> </w:t>
      </w:r>
      <w:r w:rsidRPr="00842067">
        <w:t>along</w:t>
      </w:r>
      <w:r w:rsidR="00AE4004">
        <w:t xml:space="preserve"> </w:t>
      </w:r>
      <w:r w:rsidRPr="00842067">
        <w:t>the</w:t>
      </w:r>
      <w:r w:rsidR="00AE4004">
        <w:t xml:space="preserve"> </w:t>
      </w:r>
      <w:r w:rsidRPr="00842067">
        <w:t>return</w:t>
      </w:r>
      <w:r w:rsidR="00AE4004">
        <w:t xml:space="preserve"> </w:t>
      </w:r>
      <w:r w:rsidRPr="00842067">
        <w:t>route</w:t>
      </w:r>
      <w:r w:rsidR="00AE4004">
        <w:t xml:space="preserve"> </w:t>
      </w:r>
      <w:r w:rsidRPr="00842067">
        <w:t>as</w:t>
      </w:r>
      <w:r w:rsidR="00AE4004">
        <w:t xml:space="preserve"> </w:t>
      </w:r>
      <w:r w:rsidRPr="00842067">
        <w:t>rest</w:t>
      </w:r>
      <w:r w:rsidR="00AE4004">
        <w:t xml:space="preserve"> </w:t>
      </w:r>
      <w:r w:rsidRPr="00842067">
        <w:t>stops</w:t>
      </w:r>
      <w:r w:rsidR="00AE4004">
        <w:t xml:space="preserve"> </w:t>
      </w:r>
      <w:r w:rsidRPr="00842067">
        <w:t>offering</w:t>
      </w:r>
      <w:r w:rsidR="00AE4004">
        <w:t xml:space="preserve"> </w:t>
      </w:r>
      <w:r w:rsidRPr="00842067">
        <w:t>basic</w:t>
      </w:r>
      <w:r w:rsidR="00AE4004">
        <w:t xml:space="preserve"> </w:t>
      </w:r>
      <w:r w:rsidRPr="00842067">
        <w:t>assistance,</w:t>
      </w:r>
      <w:r w:rsidR="00AE4004">
        <w:t xml:space="preserve"> </w:t>
      </w:r>
      <w:r w:rsidRPr="00842067">
        <w:t>including</w:t>
      </w:r>
      <w:r w:rsidR="00AE4004">
        <w:t xml:space="preserve"> </w:t>
      </w:r>
      <w:r w:rsidRPr="00842067">
        <w:t>medical</w:t>
      </w:r>
      <w:r w:rsidR="00AE4004">
        <w:t xml:space="preserve"> </w:t>
      </w:r>
      <w:r w:rsidRPr="00842067">
        <w:t>and</w:t>
      </w:r>
      <w:r w:rsidR="00AE4004">
        <w:t xml:space="preserve"> </w:t>
      </w:r>
      <w:r w:rsidRPr="00842067">
        <w:t>food</w:t>
      </w:r>
      <w:r w:rsidR="00AE4004">
        <w:t xml:space="preserve"> </w:t>
      </w:r>
      <w:r w:rsidRPr="00842067">
        <w:t>services.</w:t>
      </w:r>
      <w:r w:rsidR="00AE4004">
        <w:t xml:space="preserve"> </w:t>
      </w:r>
      <w:r w:rsidRPr="00842067">
        <w:t>The</w:t>
      </w:r>
      <w:r w:rsidR="00AE4004">
        <w:t xml:space="preserve"> </w:t>
      </w:r>
      <w:r w:rsidRPr="00842067">
        <w:t>Central</w:t>
      </w:r>
      <w:r w:rsidR="00AE4004">
        <w:t xml:space="preserve"> </w:t>
      </w:r>
      <w:r w:rsidRPr="00842067">
        <w:t>Police</w:t>
      </w:r>
      <w:r w:rsidR="00AE4004">
        <w:t xml:space="preserve"> </w:t>
      </w:r>
      <w:r w:rsidRPr="00842067">
        <w:t>Reserve</w:t>
      </w:r>
      <w:r w:rsidR="00AE4004">
        <w:t xml:space="preserve"> </w:t>
      </w:r>
      <w:r w:rsidRPr="00842067">
        <w:t>Forces</w:t>
      </w:r>
      <w:r w:rsidR="00AE4004">
        <w:t xml:space="preserve"> </w:t>
      </w:r>
      <w:r w:rsidRPr="00842067">
        <w:t>are</w:t>
      </w:r>
      <w:r w:rsidR="00AE4004">
        <w:t xml:space="preserve"> </w:t>
      </w:r>
      <w:r w:rsidRPr="00842067">
        <w:t>on</w:t>
      </w:r>
      <w:r w:rsidR="00AE4004">
        <w:t xml:space="preserve"> </w:t>
      </w:r>
      <w:r w:rsidRPr="00842067">
        <w:t>hand</w:t>
      </w:r>
      <w:r w:rsidR="00AE4004">
        <w:t xml:space="preserve"> </w:t>
      </w:r>
      <w:r w:rsidRPr="00842067">
        <w:t>to</w:t>
      </w:r>
      <w:r w:rsidR="00AE4004">
        <w:t xml:space="preserve"> </w:t>
      </w:r>
      <w:r w:rsidRPr="00842067">
        <w:t>ensure</w:t>
      </w:r>
      <w:r w:rsidR="00AE4004">
        <w:t xml:space="preserve"> </w:t>
      </w:r>
      <w:r w:rsidRPr="00842067">
        <w:t>the</w:t>
      </w:r>
      <w:r w:rsidR="00AE4004">
        <w:t xml:space="preserve"> </w:t>
      </w:r>
      <w:r w:rsidRPr="00842067">
        <w:t>safety</w:t>
      </w:r>
      <w:r w:rsidR="00AE4004">
        <w:t xml:space="preserve"> </w:t>
      </w:r>
      <w:r w:rsidRPr="00842067">
        <w:t>of</w:t>
      </w:r>
      <w:r w:rsidR="00AE4004">
        <w:t xml:space="preserve"> </w:t>
      </w:r>
      <w:r w:rsidRPr="00842067">
        <w:t>convoys</w:t>
      </w:r>
      <w:r w:rsidR="00AE4004">
        <w:t xml:space="preserve"> </w:t>
      </w:r>
      <w:r w:rsidRPr="00842067">
        <w:t>transiting</w:t>
      </w:r>
      <w:r w:rsidR="00AE4004">
        <w:t xml:space="preserve"> </w:t>
      </w:r>
      <w:r w:rsidRPr="00842067">
        <w:t>the</w:t>
      </w:r>
      <w:r w:rsidR="00AE4004">
        <w:t xml:space="preserve"> </w:t>
      </w:r>
      <w:r w:rsidRPr="00842067">
        <w:t>states,</w:t>
      </w:r>
      <w:r w:rsidR="00AE4004">
        <w:t xml:space="preserve"> </w:t>
      </w:r>
      <w:r w:rsidRPr="00842067">
        <w:t>while</w:t>
      </w:r>
      <w:r w:rsidR="00AE4004">
        <w:t xml:space="preserve"> </w:t>
      </w:r>
      <w:r w:rsidRPr="00842067">
        <w:t>local</w:t>
      </w:r>
      <w:r w:rsidR="00AE4004">
        <w:t xml:space="preserve"> </w:t>
      </w:r>
      <w:r w:rsidRPr="00842067">
        <w:t>community</w:t>
      </w:r>
      <w:r w:rsidR="00AE4004">
        <w:t xml:space="preserve"> </w:t>
      </w:r>
      <w:r w:rsidRPr="00842067">
        <w:t>police</w:t>
      </w:r>
      <w:r w:rsidR="00AE4004">
        <w:t xml:space="preserve"> </w:t>
      </w:r>
      <w:r w:rsidRPr="00842067">
        <w:t>forces</w:t>
      </w:r>
      <w:r w:rsidR="00AE4004">
        <w:t xml:space="preserve"> </w:t>
      </w:r>
      <w:r w:rsidRPr="00842067">
        <w:t>ensure</w:t>
      </w:r>
      <w:r w:rsidR="00AE4004">
        <w:t xml:space="preserve"> </w:t>
      </w:r>
      <w:r w:rsidRPr="00842067">
        <w:t>the</w:t>
      </w:r>
      <w:r w:rsidR="00AE4004">
        <w:t xml:space="preserve"> </w:t>
      </w:r>
      <w:r w:rsidRPr="00842067">
        <w:t>safety</w:t>
      </w:r>
      <w:r w:rsidR="00AE4004">
        <w:t xml:space="preserve"> </w:t>
      </w:r>
      <w:r w:rsidRPr="00842067">
        <w:t>of</w:t>
      </w:r>
      <w:r w:rsidR="00AE4004">
        <w:t xml:space="preserve"> </w:t>
      </w:r>
      <w:r w:rsidRPr="00842067">
        <w:t>departure</w:t>
      </w:r>
      <w:r w:rsidR="00AE4004">
        <w:t xml:space="preserve"> </w:t>
      </w:r>
      <w:r w:rsidRPr="00842067">
        <w:t>and</w:t>
      </w:r>
      <w:r w:rsidR="00AE4004">
        <w:t xml:space="preserve"> </w:t>
      </w:r>
      <w:r w:rsidRPr="00842067">
        <w:t>the</w:t>
      </w:r>
      <w:r w:rsidR="00AE4004">
        <w:t xml:space="preserve"> </w:t>
      </w:r>
      <w:r w:rsidRPr="00842067">
        <w:t>way</w:t>
      </w:r>
      <w:r w:rsidR="00AE4004">
        <w:t xml:space="preserve"> </w:t>
      </w:r>
      <w:r w:rsidRPr="00842067">
        <w:t>stations.</w:t>
      </w:r>
      <w:r w:rsidR="00AE4004">
        <w:t xml:space="preserve"> </w:t>
      </w:r>
      <w:r w:rsidRPr="00842067">
        <w:t>All</w:t>
      </w:r>
      <w:r w:rsidR="00AE4004">
        <w:t xml:space="preserve"> </w:t>
      </w:r>
      <w:r w:rsidRPr="00842067">
        <w:t>available</w:t>
      </w:r>
      <w:r w:rsidR="00AE4004">
        <w:t xml:space="preserve"> </w:t>
      </w:r>
      <w:r w:rsidRPr="00842067">
        <w:t>means</w:t>
      </w:r>
      <w:r w:rsidR="00AE4004">
        <w:t xml:space="preserve"> </w:t>
      </w:r>
      <w:r w:rsidRPr="00842067">
        <w:t>are</w:t>
      </w:r>
      <w:r w:rsidR="00AE4004">
        <w:t xml:space="preserve"> </w:t>
      </w:r>
      <w:r w:rsidRPr="00842067">
        <w:t>used</w:t>
      </w:r>
      <w:r w:rsidR="00AE4004">
        <w:t xml:space="preserve"> </w:t>
      </w:r>
      <w:r w:rsidRPr="00842067">
        <w:t>for</w:t>
      </w:r>
      <w:r w:rsidR="00AE4004">
        <w:t xml:space="preserve"> </w:t>
      </w:r>
      <w:r w:rsidRPr="00842067">
        <w:t>transfer</w:t>
      </w:r>
      <w:r w:rsidR="00AE4004">
        <w:t xml:space="preserve"> </w:t>
      </w:r>
      <w:r w:rsidRPr="00842067">
        <w:t>purposes,</w:t>
      </w:r>
      <w:r w:rsidR="00AE4004">
        <w:t xml:space="preserve"> </w:t>
      </w:r>
      <w:r w:rsidRPr="00842067">
        <w:t>i.e.,</w:t>
      </w:r>
      <w:r w:rsidR="00AE4004">
        <w:t xml:space="preserve"> </w:t>
      </w:r>
      <w:r w:rsidRPr="00842067">
        <w:t>land,</w:t>
      </w:r>
      <w:r w:rsidR="00AE4004">
        <w:t xml:space="preserve"> </w:t>
      </w:r>
      <w:r w:rsidRPr="00842067">
        <w:t>air</w:t>
      </w:r>
      <w:r w:rsidR="00AE4004">
        <w:t xml:space="preserve"> </w:t>
      </w:r>
      <w:r w:rsidRPr="00842067">
        <w:t>and</w:t>
      </w:r>
      <w:r w:rsidR="00AE4004">
        <w:t xml:space="preserve"> </w:t>
      </w:r>
      <w:r w:rsidRPr="00842067">
        <w:t>the</w:t>
      </w:r>
      <w:r w:rsidR="00AE4004">
        <w:t xml:space="preserve"> </w:t>
      </w:r>
      <w:smartTag w:uri="urn:schemas-microsoft-com:office:smarttags" w:element="place">
        <w:r w:rsidRPr="00842067">
          <w:t>Nile</w:t>
        </w:r>
      </w:smartTag>
      <w:r w:rsidR="00AE4004">
        <w:t xml:space="preserve"> </w:t>
      </w:r>
      <w:r w:rsidRPr="00842067">
        <w:t>corridor.</w:t>
      </w:r>
    </w:p>
    <w:p w:rsidR="00842067" w:rsidRPr="00842067" w:rsidRDefault="00842067" w:rsidP="00842067">
      <w:pPr>
        <w:pStyle w:val="SingleTxtG"/>
      </w:pPr>
      <w:r w:rsidRPr="00842067">
        <w:t>87.</w:t>
      </w:r>
      <w:r w:rsidRPr="00842067">
        <w:tab/>
        <w:t>River</w:t>
      </w:r>
      <w:r w:rsidR="00AE4004">
        <w:t xml:space="preserve"> </w:t>
      </w:r>
      <w:r w:rsidRPr="00842067">
        <w:t>transfer</w:t>
      </w:r>
      <w:r w:rsidR="00AE4004">
        <w:t xml:space="preserve"> </w:t>
      </w:r>
      <w:r w:rsidRPr="00842067">
        <w:t>is</w:t>
      </w:r>
      <w:r w:rsidR="00AE4004">
        <w:t xml:space="preserve"> </w:t>
      </w:r>
      <w:r w:rsidRPr="00842067">
        <w:t>along</w:t>
      </w:r>
      <w:r w:rsidR="00AE4004">
        <w:t xml:space="preserve"> </w:t>
      </w:r>
      <w:r w:rsidRPr="00842067">
        <w:t>two</w:t>
      </w:r>
      <w:r w:rsidR="00AE4004">
        <w:t xml:space="preserve"> </w:t>
      </w:r>
      <w:r w:rsidRPr="00842067">
        <w:t>basic</w:t>
      </w:r>
      <w:r w:rsidR="00AE4004">
        <w:t xml:space="preserve"> </w:t>
      </w:r>
      <w:r w:rsidRPr="00842067">
        <w:t>corridors:</w:t>
      </w:r>
    </w:p>
    <w:p w:rsidR="00842067" w:rsidRPr="00842067" w:rsidRDefault="00842067" w:rsidP="0028448E">
      <w:pPr>
        <w:pStyle w:val="SingleTxtG"/>
        <w:ind w:firstLine="567"/>
      </w:pPr>
      <w:r w:rsidRPr="00842067">
        <w:t>(a)</w:t>
      </w:r>
      <w:r w:rsidRPr="00842067">
        <w:tab/>
        <w:t>Kosti</w:t>
      </w:r>
      <w:r w:rsidR="00AE4004">
        <w:t xml:space="preserve"> </w:t>
      </w:r>
      <w:r w:rsidRPr="00842067">
        <w:t>–</w:t>
      </w:r>
      <w:r w:rsidR="00AE4004">
        <w:t xml:space="preserve"> </w:t>
      </w:r>
      <w:r w:rsidRPr="00842067">
        <w:t>Renk</w:t>
      </w:r>
      <w:r w:rsidR="00AE4004">
        <w:t xml:space="preserve"> </w:t>
      </w:r>
      <w:r w:rsidRPr="00842067">
        <w:t>–</w:t>
      </w:r>
      <w:r w:rsidR="00AE4004">
        <w:t xml:space="preserve"> </w:t>
      </w:r>
      <w:r w:rsidRPr="00842067">
        <w:t>Malakal</w:t>
      </w:r>
      <w:r w:rsidR="00AE4004">
        <w:t xml:space="preserve"> </w:t>
      </w:r>
      <w:r w:rsidRPr="00842067">
        <w:t>–</w:t>
      </w:r>
      <w:r w:rsidR="00AE4004">
        <w:t xml:space="preserve"> </w:t>
      </w:r>
      <w:r w:rsidRPr="00842067">
        <w:t>Shambi</w:t>
      </w:r>
      <w:r w:rsidR="00AE4004">
        <w:t xml:space="preserve"> </w:t>
      </w:r>
      <w:r w:rsidRPr="00842067">
        <w:t>–</w:t>
      </w:r>
      <w:r w:rsidR="00AE4004">
        <w:t xml:space="preserve"> </w:t>
      </w:r>
      <w:r w:rsidRPr="00842067">
        <w:t>Bor;</w:t>
      </w:r>
    </w:p>
    <w:p w:rsidR="00842067" w:rsidRPr="00842067" w:rsidRDefault="00842067" w:rsidP="0028448E">
      <w:pPr>
        <w:pStyle w:val="SingleTxtG"/>
        <w:ind w:firstLine="567"/>
      </w:pPr>
      <w:r w:rsidRPr="00842067">
        <w:t>(b)</w:t>
      </w:r>
      <w:r w:rsidRPr="00842067">
        <w:tab/>
      </w:r>
      <w:smartTag w:uri="urn:schemas-microsoft-com:office:smarttags" w:element="place">
        <w:r w:rsidRPr="00842067">
          <w:t>Juba</w:t>
        </w:r>
      </w:smartTag>
      <w:r w:rsidR="00AE4004">
        <w:t xml:space="preserve"> </w:t>
      </w:r>
      <w:r w:rsidRPr="00842067">
        <w:t>–</w:t>
      </w:r>
      <w:r w:rsidR="00AE4004">
        <w:t xml:space="preserve"> </w:t>
      </w:r>
      <w:r w:rsidRPr="00842067">
        <w:t>Terekeka</w:t>
      </w:r>
      <w:r w:rsidR="00AE4004">
        <w:t xml:space="preserve"> </w:t>
      </w:r>
      <w:r w:rsidRPr="00842067">
        <w:t>–</w:t>
      </w:r>
      <w:r w:rsidR="00AE4004">
        <w:t xml:space="preserve"> </w:t>
      </w:r>
      <w:r w:rsidRPr="00842067">
        <w:t>Bor.</w:t>
      </w:r>
    </w:p>
    <w:p w:rsidR="00842067" w:rsidRPr="00842067" w:rsidRDefault="00842067" w:rsidP="00842067">
      <w:pPr>
        <w:pStyle w:val="SingleTxtG"/>
      </w:pPr>
      <w:r w:rsidRPr="00842067">
        <w:t>88.</w:t>
      </w:r>
      <w:r w:rsidRPr="00842067">
        <w:tab/>
        <w:t>In</w:t>
      </w:r>
      <w:r w:rsidR="00AE4004">
        <w:t xml:space="preserve"> </w:t>
      </w:r>
      <w:r w:rsidRPr="00842067">
        <w:t>the</w:t>
      </w:r>
      <w:r w:rsidR="00AE4004">
        <w:t xml:space="preserve"> </w:t>
      </w:r>
      <w:r w:rsidRPr="00842067">
        <w:t>case</w:t>
      </w:r>
      <w:r w:rsidR="00AE4004">
        <w:t xml:space="preserve"> </w:t>
      </w:r>
      <w:r w:rsidRPr="00842067">
        <w:t>of</w:t>
      </w:r>
      <w:r w:rsidR="00AE4004">
        <w:t xml:space="preserve"> </w:t>
      </w:r>
      <w:r w:rsidRPr="00842067">
        <w:t>air</w:t>
      </w:r>
      <w:r w:rsidR="00AE4004">
        <w:t xml:space="preserve"> </w:t>
      </w:r>
      <w:r w:rsidRPr="00842067">
        <w:t>transfer,</w:t>
      </w:r>
      <w:r w:rsidR="00AE4004">
        <w:t xml:space="preserve"> </w:t>
      </w:r>
      <w:r w:rsidRPr="00842067">
        <w:t>15</w:t>
      </w:r>
      <w:r w:rsidR="00AE4004">
        <w:t xml:space="preserve"> </w:t>
      </w:r>
      <w:r w:rsidRPr="00842067">
        <w:t>flights</w:t>
      </w:r>
      <w:r w:rsidR="00AE4004">
        <w:t xml:space="preserve"> </w:t>
      </w:r>
      <w:r w:rsidRPr="00842067">
        <w:t>were</w:t>
      </w:r>
      <w:r w:rsidR="00AE4004">
        <w:t xml:space="preserve"> </w:t>
      </w:r>
      <w:r w:rsidRPr="00842067">
        <w:t>made</w:t>
      </w:r>
      <w:r w:rsidR="00AE4004">
        <w:t xml:space="preserve"> </w:t>
      </w:r>
      <w:r w:rsidRPr="00842067">
        <w:t>from</w:t>
      </w:r>
      <w:r w:rsidR="00AE4004">
        <w:t xml:space="preserve"> </w:t>
      </w:r>
      <w:smartTag w:uri="urn:schemas-microsoft-com:office:smarttags" w:element="City">
        <w:r w:rsidRPr="00842067">
          <w:t>Khartoum</w:t>
        </w:r>
      </w:smartTag>
      <w:r w:rsidR="00AE4004">
        <w:t xml:space="preserve"> </w:t>
      </w:r>
      <w:r w:rsidRPr="00842067">
        <w:t>airport</w:t>
      </w:r>
      <w:r w:rsidR="00AE4004">
        <w:t xml:space="preserve"> </w:t>
      </w:r>
      <w:r w:rsidRPr="00842067">
        <w:t>to</w:t>
      </w:r>
      <w:r w:rsidR="00AE4004">
        <w:t xml:space="preserve"> </w:t>
      </w:r>
      <w:r w:rsidRPr="00842067">
        <w:t>Juba</w:t>
      </w:r>
      <w:r w:rsidR="00AE4004">
        <w:t xml:space="preserve"> </w:t>
      </w:r>
      <w:r w:rsidRPr="00842067">
        <w:t>and</w:t>
      </w:r>
      <w:r w:rsidR="00AE4004">
        <w:t xml:space="preserve"> </w:t>
      </w:r>
      <w:r w:rsidRPr="00842067">
        <w:t>1,529</w:t>
      </w:r>
      <w:r w:rsidR="00AE4004">
        <w:t xml:space="preserve"> </w:t>
      </w:r>
      <w:r w:rsidRPr="00842067">
        <w:t>returnees</w:t>
      </w:r>
      <w:r w:rsidR="00AE4004">
        <w:t xml:space="preserve"> </w:t>
      </w:r>
      <w:r w:rsidRPr="00842067">
        <w:t>were</w:t>
      </w:r>
      <w:r w:rsidR="00AE4004">
        <w:t xml:space="preserve"> </w:t>
      </w:r>
      <w:r w:rsidRPr="00842067">
        <w:t>transferred</w:t>
      </w:r>
      <w:r w:rsidR="00AE4004">
        <w:t xml:space="preserve"> </w:t>
      </w:r>
      <w:r w:rsidRPr="00842067">
        <w:t>to</w:t>
      </w:r>
      <w:r w:rsidR="00AE4004">
        <w:t xml:space="preserve"> </w:t>
      </w:r>
      <w:smartTag w:uri="urn:schemas-microsoft-com:office:smarttags" w:element="place">
        <w:r w:rsidRPr="00842067">
          <w:t>Juba</w:t>
        </w:r>
      </w:smartTag>
      <w:r w:rsidRPr="00842067">
        <w:t>,</w:t>
      </w:r>
      <w:r w:rsidR="00AE4004">
        <w:t xml:space="preserve"> </w:t>
      </w:r>
      <w:r w:rsidRPr="00842067">
        <w:t>Yambio,</w:t>
      </w:r>
      <w:r w:rsidR="00AE4004">
        <w:t xml:space="preserve"> </w:t>
      </w:r>
      <w:r w:rsidRPr="00842067">
        <w:t>Tambura,</w:t>
      </w:r>
      <w:r w:rsidR="00AE4004">
        <w:t xml:space="preserve"> </w:t>
      </w:r>
      <w:r w:rsidRPr="00842067">
        <w:t>Maridi,</w:t>
      </w:r>
      <w:r w:rsidR="00AE4004">
        <w:t xml:space="preserve"> </w:t>
      </w:r>
      <w:r w:rsidRPr="00842067">
        <w:t>Yei</w:t>
      </w:r>
      <w:r w:rsidR="00AE4004">
        <w:t xml:space="preserve"> </w:t>
      </w:r>
      <w:r w:rsidRPr="00842067">
        <w:t>and</w:t>
      </w:r>
      <w:r w:rsidR="00AE4004">
        <w:t xml:space="preserve"> </w:t>
      </w:r>
      <w:r w:rsidRPr="00842067">
        <w:t>Mundri.</w:t>
      </w:r>
    </w:p>
    <w:p w:rsidR="00842067" w:rsidRPr="00842067" w:rsidRDefault="00842067" w:rsidP="0028448E">
      <w:pPr>
        <w:pStyle w:val="H23G"/>
      </w:pPr>
      <w:bookmarkStart w:id="2" w:name="_Toc343604017"/>
      <w:bookmarkStart w:id="3" w:name="_Toc343611796"/>
      <w:r w:rsidRPr="00842067">
        <w:tab/>
      </w:r>
      <w:r w:rsidRPr="00842067">
        <w:tab/>
        <w:t>Achievements</w:t>
      </w:r>
      <w:r w:rsidR="00AE4004">
        <w:t xml:space="preserve"> </w:t>
      </w:r>
      <w:r w:rsidRPr="00842067">
        <w:t>of</w:t>
      </w:r>
      <w:r w:rsidR="00AE4004">
        <w:t xml:space="preserve"> </w:t>
      </w:r>
      <w:r w:rsidRPr="00842067">
        <w:t>the</w:t>
      </w:r>
      <w:r w:rsidR="00AE4004">
        <w:t xml:space="preserve"> </w:t>
      </w:r>
      <w:r w:rsidRPr="00842067">
        <w:t>National</w:t>
      </w:r>
      <w:r w:rsidR="00AE4004">
        <w:t xml:space="preserve"> </w:t>
      </w:r>
      <w:r w:rsidRPr="00842067">
        <w:t>Centre</w:t>
      </w:r>
      <w:r w:rsidR="00AE4004">
        <w:t xml:space="preserve"> </w:t>
      </w:r>
      <w:r w:rsidRPr="00842067">
        <w:t>for</w:t>
      </w:r>
      <w:r w:rsidR="00AE4004">
        <w:t xml:space="preserve"> </w:t>
      </w:r>
      <w:r w:rsidRPr="00842067">
        <w:t>Displaced</w:t>
      </w:r>
      <w:r w:rsidR="00AE4004">
        <w:t xml:space="preserve"> </w:t>
      </w:r>
      <w:r w:rsidRPr="00842067">
        <w:t>Persons</w:t>
      </w:r>
      <w:r w:rsidR="00AE4004">
        <w:t xml:space="preserve"> </w:t>
      </w:r>
      <w:r w:rsidRPr="00842067">
        <w:t>and</w:t>
      </w:r>
      <w:r w:rsidR="00AE4004">
        <w:t xml:space="preserve"> </w:t>
      </w:r>
      <w:r w:rsidRPr="00842067">
        <w:t>Returnees</w:t>
      </w:r>
      <w:r w:rsidR="00AE4004">
        <w:t xml:space="preserve"> </w:t>
      </w:r>
      <w:r w:rsidRPr="00842067">
        <w:t>for</w:t>
      </w:r>
      <w:r w:rsidR="00AE4004">
        <w:t xml:space="preserve"> </w:t>
      </w:r>
      <w:r w:rsidRPr="00842067">
        <w:t>2011</w:t>
      </w:r>
      <w:bookmarkEnd w:id="2"/>
      <w:bookmarkEnd w:id="3"/>
    </w:p>
    <w:p w:rsidR="00842067" w:rsidRPr="00842067" w:rsidRDefault="00842067" w:rsidP="00842067">
      <w:pPr>
        <w:pStyle w:val="SingleTxtG"/>
      </w:pPr>
      <w:r w:rsidRPr="00842067">
        <w:t>89.</w:t>
      </w:r>
      <w:r w:rsidRPr="00842067">
        <w:tab/>
        <w:t>An</w:t>
      </w:r>
      <w:r w:rsidR="00AE4004">
        <w:t xml:space="preserve"> </w:t>
      </w:r>
      <w:r w:rsidRPr="00842067">
        <w:t>overview</w:t>
      </w:r>
      <w:r w:rsidR="00AE4004">
        <w:t xml:space="preserve"> </w:t>
      </w:r>
      <w:r w:rsidRPr="00842067">
        <w:t>of</w:t>
      </w:r>
      <w:r w:rsidR="00AE4004">
        <w:t xml:space="preserve"> </w:t>
      </w:r>
      <w:r w:rsidRPr="00842067">
        <w:t>the</w:t>
      </w:r>
      <w:r w:rsidR="00AE4004">
        <w:t xml:space="preserve"> </w:t>
      </w:r>
      <w:r w:rsidRPr="00842067">
        <w:t>main</w:t>
      </w:r>
      <w:r w:rsidR="00AE4004">
        <w:t xml:space="preserve"> </w:t>
      </w:r>
      <w:r w:rsidRPr="00842067">
        <w:t>projects</w:t>
      </w:r>
      <w:r w:rsidR="00AE4004">
        <w:t xml:space="preserve"> </w:t>
      </w:r>
      <w:r w:rsidRPr="00842067">
        <w:t>and</w:t>
      </w:r>
      <w:r w:rsidR="00AE4004">
        <w:t xml:space="preserve"> </w:t>
      </w:r>
      <w:r w:rsidRPr="00842067">
        <w:t>programmes</w:t>
      </w:r>
      <w:r w:rsidR="00AE4004">
        <w:t xml:space="preserve"> </w:t>
      </w:r>
      <w:r w:rsidRPr="00842067">
        <w:t>run</w:t>
      </w:r>
      <w:r w:rsidR="00AE4004">
        <w:t xml:space="preserve"> </w:t>
      </w:r>
      <w:r w:rsidRPr="00842067">
        <w:t>by</w:t>
      </w:r>
      <w:r w:rsidR="00AE4004">
        <w:t xml:space="preserve"> </w:t>
      </w:r>
      <w:r w:rsidRPr="00842067">
        <w:t>the</w:t>
      </w:r>
      <w:r w:rsidR="00AE4004">
        <w:t xml:space="preserve"> </w:t>
      </w:r>
      <w:r w:rsidRPr="00842067">
        <w:t>National</w:t>
      </w:r>
      <w:r w:rsidR="00AE4004">
        <w:t xml:space="preserve"> </w:t>
      </w:r>
      <w:r w:rsidRPr="00842067">
        <w:t>Centre</w:t>
      </w:r>
      <w:r w:rsidR="00AE4004">
        <w:t xml:space="preserve"> </w:t>
      </w:r>
      <w:r w:rsidRPr="00842067">
        <w:t>for</w:t>
      </w:r>
      <w:r w:rsidR="00AE4004">
        <w:t xml:space="preserve"> </w:t>
      </w:r>
      <w:r w:rsidRPr="00842067">
        <w:t>Displaced</w:t>
      </w:r>
      <w:r w:rsidR="00AE4004">
        <w:t xml:space="preserve"> </w:t>
      </w:r>
      <w:r w:rsidRPr="00842067">
        <w:t>Persons</w:t>
      </w:r>
      <w:r w:rsidR="00AE4004">
        <w:t xml:space="preserve"> </w:t>
      </w:r>
      <w:r w:rsidRPr="00842067">
        <w:t>and</w:t>
      </w:r>
      <w:r w:rsidR="00AE4004">
        <w:t xml:space="preserve"> </w:t>
      </w:r>
      <w:r w:rsidRPr="00842067">
        <w:t>Returnees</w:t>
      </w:r>
      <w:r w:rsidR="00AE4004">
        <w:t xml:space="preserve"> </w:t>
      </w:r>
      <w:r w:rsidRPr="00842067">
        <w:t>is</w:t>
      </w:r>
      <w:r w:rsidR="00AE4004">
        <w:t xml:space="preserve"> </w:t>
      </w:r>
      <w:r w:rsidRPr="00842067">
        <w:t>provided</w:t>
      </w:r>
      <w:r w:rsidR="00AE4004">
        <w:t xml:space="preserve"> </w:t>
      </w:r>
      <w:r w:rsidRPr="00842067">
        <w:t>below.</w:t>
      </w:r>
    </w:p>
    <w:p w:rsidR="00842067" w:rsidRPr="00842067" w:rsidRDefault="00842067" w:rsidP="0028448E">
      <w:pPr>
        <w:pStyle w:val="H23G"/>
      </w:pPr>
      <w:bookmarkStart w:id="4" w:name="_Toc343604018"/>
      <w:bookmarkStart w:id="5" w:name="_Toc343611797"/>
      <w:r w:rsidRPr="00842067">
        <w:tab/>
      </w:r>
      <w:r w:rsidRPr="00842067">
        <w:tab/>
        <w:t>Details</w:t>
      </w:r>
      <w:r w:rsidR="00AE4004">
        <w:t xml:space="preserve"> </w:t>
      </w:r>
      <w:r w:rsidRPr="00842067">
        <w:t>of</w:t>
      </w:r>
      <w:r w:rsidR="00AE4004">
        <w:t xml:space="preserve"> </w:t>
      </w:r>
      <w:r w:rsidRPr="00842067">
        <w:t>the</w:t>
      </w:r>
      <w:r w:rsidR="00AE4004">
        <w:t xml:space="preserve"> </w:t>
      </w:r>
      <w:r w:rsidRPr="00842067">
        <w:t>project</w:t>
      </w:r>
      <w:r w:rsidR="00AE4004">
        <w:t xml:space="preserve"> </w:t>
      </w:r>
      <w:r w:rsidRPr="00842067">
        <w:t>for</w:t>
      </w:r>
      <w:r w:rsidR="00AE4004">
        <w:t xml:space="preserve"> </w:t>
      </w:r>
      <w:r w:rsidRPr="00842067">
        <w:t>voluntary</w:t>
      </w:r>
      <w:r w:rsidR="00AE4004">
        <w:t xml:space="preserve"> </w:t>
      </w:r>
      <w:r w:rsidRPr="00842067">
        <w:t>return</w:t>
      </w:r>
      <w:r w:rsidR="00AE4004">
        <w:t xml:space="preserve"> </w:t>
      </w:r>
      <w:r w:rsidRPr="00842067">
        <w:t>to</w:t>
      </w:r>
      <w:r w:rsidR="00AE4004">
        <w:t xml:space="preserve"> </w:t>
      </w:r>
      <w:r w:rsidRPr="00842067">
        <w:t>the</w:t>
      </w:r>
      <w:r w:rsidR="00AE4004">
        <w:t xml:space="preserve"> </w:t>
      </w:r>
      <w:r w:rsidRPr="00842067">
        <w:t>State</w:t>
      </w:r>
      <w:r w:rsidR="00AE4004">
        <w:t xml:space="preserve"> </w:t>
      </w:r>
      <w:r w:rsidRPr="00842067">
        <w:t>of</w:t>
      </w:r>
      <w:r w:rsidR="00AE4004">
        <w:t xml:space="preserve"> </w:t>
      </w:r>
      <w:smartTag w:uri="urn:schemas-microsoft-com:office:smarttags" w:element="State">
        <w:smartTag w:uri="urn:schemas-microsoft-com:office:smarttags" w:element="place">
          <w:r w:rsidRPr="00842067">
            <w:t>South</w:t>
          </w:r>
          <w:r w:rsidR="00AE4004">
            <w:t xml:space="preserve"> </w:t>
          </w:r>
          <w:r w:rsidRPr="00842067">
            <w:t>Sudan</w:t>
          </w:r>
        </w:smartTag>
      </w:smartTag>
      <w:r w:rsidR="00AE4004">
        <w:t xml:space="preserve"> </w:t>
      </w:r>
      <w:r w:rsidRPr="00842067">
        <w:t>from</w:t>
      </w:r>
      <w:r w:rsidR="00AE4004">
        <w:t xml:space="preserve"> </w:t>
      </w:r>
      <w:r w:rsidRPr="00842067">
        <w:t>April</w:t>
      </w:r>
      <w:r w:rsidR="00AE4004">
        <w:t xml:space="preserve"> </w:t>
      </w:r>
      <w:r w:rsidRPr="00842067">
        <w:t>2011</w:t>
      </w:r>
      <w:r w:rsidR="00AE4004">
        <w:t xml:space="preserve"> </w:t>
      </w:r>
      <w:r w:rsidRPr="00842067">
        <w:t>to</w:t>
      </w:r>
      <w:r w:rsidR="00AE4004">
        <w:t xml:space="preserve"> </w:t>
      </w:r>
      <w:r w:rsidRPr="00842067">
        <w:t>date</w:t>
      </w:r>
      <w:r w:rsidR="00AE4004">
        <w:t xml:space="preserve"> </w:t>
      </w:r>
      <w:bookmarkEnd w:id="4"/>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566"/>
        <w:gridCol w:w="3200"/>
        <w:gridCol w:w="1300"/>
        <w:gridCol w:w="1100"/>
        <w:gridCol w:w="1204"/>
      </w:tblGrid>
      <w:tr w:rsidR="00842067" w:rsidRPr="0028448E" w:rsidTr="0028448E">
        <w:trPr>
          <w:cantSplit/>
          <w:tblHeader/>
        </w:trPr>
        <w:tc>
          <w:tcPr>
            <w:tcW w:w="566" w:type="dxa"/>
            <w:tcBorders>
              <w:top w:val="single" w:sz="4" w:space="0" w:color="auto"/>
              <w:bottom w:val="single" w:sz="12" w:space="0" w:color="auto"/>
            </w:tcBorders>
            <w:shd w:val="clear" w:color="auto" w:fill="auto"/>
            <w:vAlign w:val="bottom"/>
          </w:tcPr>
          <w:p w:rsidR="00842067" w:rsidRPr="0028448E" w:rsidRDefault="00842067" w:rsidP="0028448E">
            <w:pPr>
              <w:pStyle w:val="SingleTxtG"/>
              <w:keepNext/>
              <w:keepLines/>
              <w:suppressAutoHyphens w:val="0"/>
              <w:spacing w:before="80" w:after="80" w:line="200" w:lineRule="exact"/>
              <w:ind w:left="0" w:right="113"/>
              <w:jc w:val="left"/>
              <w:rPr>
                <w:i/>
                <w:sz w:val="16"/>
              </w:rPr>
            </w:pPr>
            <w:r w:rsidRPr="0028448E">
              <w:rPr>
                <w:i/>
                <w:sz w:val="16"/>
              </w:rPr>
              <w:t>No.</w:t>
            </w:r>
          </w:p>
        </w:tc>
        <w:tc>
          <w:tcPr>
            <w:tcW w:w="3200" w:type="dxa"/>
            <w:tcBorders>
              <w:top w:val="single" w:sz="4" w:space="0" w:color="auto"/>
              <w:bottom w:val="single" w:sz="12" w:space="0" w:color="auto"/>
            </w:tcBorders>
            <w:shd w:val="clear" w:color="auto" w:fill="auto"/>
            <w:vAlign w:val="bottom"/>
          </w:tcPr>
          <w:p w:rsidR="00842067" w:rsidRPr="0028448E" w:rsidRDefault="00842067" w:rsidP="0028448E">
            <w:pPr>
              <w:pStyle w:val="SingleTxtG"/>
              <w:keepNext/>
              <w:keepLines/>
              <w:suppressAutoHyphens w:val="0"/>
              <w:spacing w:before="80" w:after="80" w:line="200" w:lineRule="exact"/>
              <w:ind w:left="0" w:right="113"/>
              <w:jc w:val="left"/>
              <w:rPr>
                <w:i/>
                <w:sz w:val="16"/>
              </w:rPr>
            </w:pPr>
            <w:r w:rsidRPr="0028448E">
              <w:rPr>
                <w:i/>
                <w:sz w:val="16"/>
              </w:rPr>
              <w:t>Type</w:t>
            </w:r>
            <w:r w:rsidR="00AE4004">
              <w:rPr>
                <w:i/>
                <w:sz w:val="16"/>
              </w:rPr>
              <w:t xml:space="preserve"> </w:t>
            </w:r>
            <w:r w:rsidRPr="0028448E">
              <w:rPr>
                <w:i/>
                <w:sz w:val="16"/>
              </w:rPr>
              <w:t>of</w:t>
            </w:r>
            <w:r w:rsidR="00AE4004">
              <w:rPr>
                <w:i/>
                <w:sz w:val="16"/>
              </w:rPr>
              <w:t xml:space="preserve"> </w:t>
            </w:r>
            <w:r w:rsidRPr="0028448E">
              <w:rPr>
                <w:i/>
                <w:sz w:val="16"/>
              </w:rPr>
              <w:t>journey</w:t>
            </w:r>
          </w:p>
        </w:tc>
        <w:tc>
          <w:tcPr>
            <w:tcW w:w="1300" w:type="dxa"/>
            <w:tcBorders>
              <w:top w:val="single" w:sz="4" w:space="0" w:color="auto"/>
              <w:bottom w:val="single" w:sz="12" w:space="0" w:color="auto"/>
            </w:tcBorders>
            <w:shd w:val="clear" w:color="auto" w:fill="auto"/>
            <w:vAlign w:val="bottom"/>
          </w:tcPr>
          <w:p w:rsidR="00842067" w:rsidRPr="0028448E" w:rsidRDefault="00842067" w:rsidP="0028448E">
            <w:pPr>
              <w:pStyle w:val="SingleTxtG"/>
              <w:keepNext/>
              <w:keepLines/>
              <w:suppressAutoHyphens w:val="0"/>
              <w:spacing w:before="80" w:after="80" w:line="200" w:lineRule="exact"/>
              <w:ind w:left="0" w:right="113"/>
              <w:jc w:val="right"/>
              <w:rPr>
                <w:i/>
                <w:sz w:val="16"/>
              </w:rPr>
            </w:pPr>
            <w:r w:rsidRPr="0028448E">
              <w:rPr>
                <w:i/>
                <w:sz w:val="16"/>
              </w:rPr>
              <w:t>Number</w:t>
            </w:r>
            <w:r w:rsidR="00AE4004">
              <w:rPr>
                <w:i/>
                <w:sz w:val="16"/>
              </w:rPr>
              <w:t xml:space="preserve"> </w:t>
            </w:r>
            <w:r w:rsidRPr="0028448E">
              <w:rPr>
                <w:i/>
                <w:sz w:val="16"/>
              </w:rPr>
              <w:t>of</w:t>
            </w:r>
            <w:r w:rsidR="00AE4004">
              <w:rPr>
                <w:i/>
                <w:sz w:val="16"/>
              </w:rPr>
              <w:t xml:space="preserve"> </w:t>
            </w:r>
            <w:r w:rsidRPr="0028448E">
              <w:rPr>
                <w:i/>
                <w:sz w:val="16"/>
              </w:rPr>
              <w:t>individuals</w:t>
            </w:r>
          </w:p>
        </w:tc>
        <w:tc>
          <w:tcPr>
            <w:tcW w:w="1100" w:type="dxa"/>
            <w:tcBorders>
              <w:top w:val="single" w:sz="4" w:space="0" w:color="auto"/>
              <w:bottom w:val="single" w:sz="12" w:space="0" w:color="auto"/>
            </w:tcBorders>
            <w:shd w:val="clear" w:color="auto" w:fill="auto"/>
            <w:vAlign w:val="bottom"/>
          </w:tcPr>
          <w:p w:rsidR="00842067" w:rsidRPr="0028448E" w:rsidRDefault="00842067" w:rsidP="0028448E">
            <w:pPr>
              <w:pStyle w:val="SingleTxtG"/>
              <w:keepNext/>
              <w:keepLines/>
              <w:suppressAutoHyphens w:val="0"/>
              <w:spacing w:before="80" w:after="80" w:line="200" w:lineRule="exact"/>
              <w:ind w:left="0" w:right="113"/>
              <w:jc w:val="right"/>
              <w:rPr>
                <w:i/>
                <w:sz w:val="16"/>
              </w:rPr>
            </w:pPr>
            <w:r w:rsidRPr="0028448E">
              <w:rPr>
                <w:i/>
                <w:sz w:val="16"/>
              </w:rPr>
              <w:t>Number</w:t>
            </w:r>
            <w:r w:rsidR="00AE4004">
              <w:rPr>
                <w:i/>
                <w:sz w:val="16"/>
              </w:rPr>
              <w:t xml:space="preserve"> </w:t>
            </w:r>
            <w:r w:rsidRPr="0028448E">
              <w:rPr>
                <w:i/>
                <w:sz w:val="16"/>
              </w:rPr>
              <w:t>of</w:t>
            </w:r>
            <w:r w:rsidR="00AE4004">
              <w:rPr>
                <w:i/>
                <w:sz w:val="16"/>
              </w:rPr>
              <w:t xml:space="preserve"> </w:t>
            </w:r>
            <w:r w:rsidRPr="0028448E">
              <w:rPr>
                <w:i/>
                <w:sz w:val="16"/>
              </w:rPr>
              <w:t>families</w:t>
            </w:r>
          </w:p>
        </w:tc>
        <w:tc>
          <w:tcPr>
            <w:tcW w:w="1204" w:type="dxa"/>
            <w:tcBorders>
              <w:top w:val="single" w:sz="4" w:space="0" w:color="auto"/>
              <w:bottom w:val="single" w:sz="12" w:space="0" w:color="auto"/>
            </w:tcBorders>
            <w:shd w:val="clear" w:color="auto" w:fill="auto"/>
            <w:vAlign w:val="bottom"/>
          </w:tcPr>
          <w:p w:rsidR="00842067" w:rsidRPr="0028448E" w:rsidRDefault="00842067" w:rsidP="0028448E">
            <w:pPr>
              <w:pStyle w:val="SingleTxtG"/>
              <w:keepNext/>
              <w:keepLines/>
              <w:suppressAutoHyphens w:val="0"/>
              <w:spacing w:before="80" w:after="80" w:line="200" w:lineRule="exact"/>
              <w:ind w:left="0" w:right="113"/>
              <w:jc w:val="right"/>
              <w:rPr>
                <w:i/>
                <w:sz w:val="16"/>
              </w:rPr>
            </w:pPr>
            <w:r w:rsidRPr="0028448E">
              <w:rPr>
                <w:i/>
                <w:sz w:val="16"/>
              </w:rPr>
              <w:t>Number</w:t>
            </w:r>
            <w:r w:rsidR="00AE4004">
              <w:rPr>
                <w:i/>
                <w:sz w:val="16"/>
              </w:rPr>
              <w:t xml:space="preserve"> </w:t>
            </w:r>
            <w:r w:rsidRPr="0028448E">
              <w:rPr>
                <w:i/>
                <w:sz w:val="16"/>
              </w:rPr>
              <w:t>of</w:t>
            </w:r>
            <w:r w:rsidR="00AE4004">
              <w:rPr>
                <w:i/>
                <w:sz w:val="16"/>
              </w:rPr>
              <w:t xml:space="preserve"> </w:t>
            </w:r>
            <w:r w:rsidRPr="0028448E">
              <w:rPr>
                <w:i/>
                <w:sz w:val="16"/>
              </w:rPr>
              <w:t>journeys</w:t>
            </w:r>
          </w:p>
        </w:tc>
      </w:tr>
      <w:tr w:rsidR="00842067" w:rsidRPr="0028448E" w:rsidTr="0028448E">
        <w:trPr>
          <w:cantSplit/>
        </w:trPr>
        <w:tc>
          <w:tcPr>
            <w:tcW w:w="566" w:type="dxa"/>
            <w:tcBorders>
              <w:top w:val="single" w:sz="12" w:space="0" w:color="auto"/>
            </w:tcBorders>
            <w:shd w:val="clear" w:color="auto" w:fill="auto"/>
          </w:tcPr>
          <w:p w:rsidR="00842067" w:rsidRPr="0028448E" w:rsidRDefault="00842067" w:rsidP="0028448E">
            <w:pPr>
              <w:pStyle w:val="SingleTxtG"/>
              <w:keepNext/>
              <w:keepLines/>
              <w:suppressAutoHyphens w:val="0"/>
              <w:spacing w:before="40" w:after="40" w:line="220" w:lineRule="exact"/>
              <w:ind w:left="0" w:right="113"/>
              <w:jc w:val="left"/>
              <w:rPr>
                <w:sz w:val="18"/>
              </w:rPr>
            </w:pPr>
            <w:r w:rsidRPr="0028448E">
              <w:rPr>
                <w:sz w:val="18"/>
              </w:rPr>
              <w:t>1</w:t>
            </w:r>
          </w:p>
        </w:tc>
        <w:tc>
          <w:tcPr>
            <w:tcW w:w="3200" w:type="dxa"/>
            <w:tcBorders>
              <w:top w:val="single" w:sz="12" w:space="0" w:color="auto"/>
            </w:tcBorders>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left"/>
              <w:rPr>
                <w:sz w:val="18"/>
              </w:rPr>
            </w:pPr>
            <w:r w:rsidRPr="0028448E">
              <w:rPr>
                <w:sz w:val="18"/>
              </w:rPr>
              <w:t>Total</w:t>
            </w:r>
            <w:r w:rsidR="00AE4004">
              <w:rPr>
                <w:sz w:val="18"/>
              </w:rPr>
              <w:t xml:space="preserve"> </w:t>
            </w:r>
            <w:r w:rsidRPr="0028448E">
              <w:rPr>
                <w:sz w:val="18"/>
              </w:rPr>
              <w:t>return</w:t>
            </w:r>
            <w:r w:rsidR="00AE4004">
              <w:rPr>
                <w:sz w:val="18"/>
              </w:rPr>
              <w:t xml:space="preserve"> </w:t>
            </w:r>
            <w:r w:rsidRPr="0028448E">
              <w:rPr>
                <w:sz w:val="18"/>
              </w:rPr>
              <w:t>journeys</w:t>
            </w:r>
            <w:r w:rsidR="00AE4004">
              <w:rPr>
                <w:sz w:val="18"/>
              </w:rPr>
              <w:t xml:space="preserve"> </w:t>
            </w:r>
            <w:r w:rsidRPr="0028448E">
              <w:rPr>
                <w:sz w:val="18"/>
              </w:rPr>
              <w:t>by</w:t>
            </w:r>
            <w:r w:rsidR="00AE4004">
              <w:rPr>
                <w:sz w:val="18"/>
              </w:rPr>
              <w:t xml:space="preserve"> </w:t>
            </w:r>
            <w:r w:rsidRPr="0028448E">
              <w:rPr>
                <w:sz w:val="18"/>
              </w:rPr>
              <w:t>river</w:t>
            </w:r>
          </w:p>
        </w:tc>
        <w:tc>
          <w:tcPr>
            <w:tcW w:w="1300" w:type="dxa"/>
            <w:tcBorders>
              <w:top w:val="single" w:sz="12" w:space="0" w:color="auto"/>
            </w:tcBorders>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right"/>
              <w:rPr>
                <w:sz w:val="18"/>
              </w:rPr>
            </w:pPr>
            <w:r w:rsidRPr="0028448E">
              <w:rPr>
                <w:sz w:val="18"/>
              </w:rPr>
              <w:t>22</w:t>
            </w:r>
            <w:r w:rsidR="00AE4004">
              <w:rPr>
                <w:sz w:val="18"/>
              </w:rPr>
              <w:t xml:space="preserve"> </w:t>
            </w:r>
            <w:r w:rsidRPr="0028448E">
              <w:rPr>
                <w:sz w:val="18"/>
              </w:rPr>
              <w:t>700</w:t>
            </w:r>
          </w:p>
        </w:tc>
        <w:tc>
          <w:tcPr>
            <w:tcW w:w="1100" w:type="dxa"/>
            <w:tcBorders>
              <w:top w:val="single" w:sz="12" w:space="0" w:color="auto"/>
            </w:tcBorders>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right"/>
              <w:rPr>
                <w:sz w:val="18"/>
              </w:rPr>
            </w:pPr>
            <w:r w:rsidRPr="0028448E">
              <w:rPr>
                <w:sz w:val="18"/>
              </w:rPr>
              <w:t>5</w:t>
            </w:r>
            <w:r w:rsidR="00AE4004">
              <w:rPr>
                <w:sz w:val="18"/>
              </w:rPr>
              <w:t xml:space="preserve"> </w:t>
            </w:r>
            <w:r w:rsidRPr="0028448E">
              <w:rPr>
                <w:sz w:val="18"/>
              </w:rPr>
              <w:t>747</w:t>
            </w:r>
          </w:p>
        </w:tc>
        <w:tc>
          <w:tcPr>
            <w:tcW w:w="1204" w:type="dxa"/>
            <w:tcBorders>
              <w:top w:val="single" w:sz="12" w:space="0" w:color="auto"/>
            </w:tcBorders>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right"/>
              <w:rPr>
                <w:sz w:val="18"/>
              </w:rPr>
            </w:pPr>
            <w:r w:rsidRPr="0028448E">
              <w:rPr>
                <w:sz w:val="18"/>
              </w:rPr>
              <w:t>16</w:t>
            </w:r>
          </w:p>
        </w:tc>
      </w:tr>
      <w:tr w:rsidR="00842067" w:rsidRPr="0028448E" w:rsidTr="0028448E">
        <w:trPr>
          <w:cantSplit/>
        </w:trPr>
        <w:tc>
          <w:tcPr>
            <w:tcW w:w="566" w:type="dxa"/>
            <w:shd w:val="clear" w:color="auto" w:fill="auto"/>
          </w:tcPr>
          <w:p w:rsidR="00842067" w:rsidRPr="0028448E" w:rsidRDefault="00842067" w:rsidP="0028448E">
            <w:pPr>
              <w:pStyle w:val="SingleTxtG"/>
              <w:keepNext/>
              <w:keepLines/>
              <w:suppressAutoHyphens w:val="0"/>
              <w:spacing w:before="40" w:after="40" w:line="220" w:lineRule="exact"/>
              <w:ind w:left="0" w:right="113"/>
              <w:jc w:val="left"/>
              <w:rPr>
                <w:sz w:val="18"/>
              </w:rPr>
            </w:pPr>
            <w:r w:rsidRPr="0028448E">
              <w:rPr>
                <w:sz w:val="18"/>
              </w:rPr>
              <w:t>2</w:t>
            </w:r>
          </w:p>
        </w:tc>
        <w:tc>
          <w:tcPr>
            <w:tcW w:w="3200" w:type="dxa"/>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left"/>
              <w:rPr>
                <w:sz w:val="18"/>
              </w:rPr>
            </w:pPr>
            <w:r w:rsidRPr="0028448E">
              <w:rPr>
                <w:sz w:val="18"/>
              </w:rPr>
              <w:t>Total</w:t>
            </w:r>
            <w:r w:rsidR="00AE4004">
              <w:rPr>
                <w:sz w:val="18"/>
              </w:rPr>
              <w:t xml:space="preserve"> </w:t>
            </w:r>
            <w:r w:rsidRPr="0028448E">
              <w:rPr>
                <w:sz w:val="18"/>
              </w:rPr>
              <w:t>return</w:t>
            </w:r>
            <w:r w:rsidR="00AE4004">
              <w:rPr>
                <w:sz w:val="18"/>
              </w:rPr>
              <w:t xml:space="preserve"> </w:t>
            </w:r>
            <w:r w:rsidRPr="0028448E">
              <w:rPr>
                <w:sz w:val="18"/>
              </w:rPr>
              <w:t>journeys</w:t>
            </w:r>
            <w:r w:rsidR="00AE4004">
              <w:rPr>
                <w:sz w:val="18"/>
              </w:rPr>
              <w:t xml:space="preserve"> </w:t>
            </w:r>
            <w:r w:rsidRPr="0028448E">
              <w:rPr>
                <w:sz w:val="18"/>
              </w:rPr>
              <w:t>by</w:t>
            </w:r>
            <w:r w:rsidR="00AE4004">
              <w:rPr>
                <w:sz w:val="18"/>
              </w:rPr>
              <w:t xml:space="preserve"> </w:t>
            </w:r>
            <w:r w:rsidRPr="0028448E">
              <w:rPr>
                <w:sz w:val="18"/>
              </w:rPr>
              <w:t>air</w:t>
            </w:r>
          </w:p>
        </w:tc>
        <w:tc>
          <w:tcPr>
            <w:tcW w:w="1300" w:type="dxa"/>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right"/>
              <w:rPr>
                <w:sz w:val="18"/>
              </w:rPr>
            </w:pPr>
            <w:r w:rsidRPr="0028448E">
              <w:rPr>
                <w:sz w:val="18"/>
              </w:rPr>
              <w:t>21</w:t>
            </w:r>
            <w:r w:rsidR="00AE4004">
              <w:rPr>
                <w:sz w:val="18"/>
              </w:rPr>
              <w:t xml:space="preserve"> </w:t>
            </w:r>
            <w:r w:rsidRPr="0028448E">
              <w:rPr>
                <w:sz w:val="18"/>
              </w:rPr>
              <w:t>132</w:t>
            </w:r>
          </w:p>
        </w:tc>
        <w:tc>
          <w:tcPr>
            <w:tcW w:w="1100" w:type="dxa"/>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right"/>
              <w:rPr>
                <w:sz w:val="18"/>
              </w:rPr>
            </w:pPr>
            <w:r w:rsidRPr="0028448E">
              <w:rPr>
                <w:sz w:val="18"/>
              </w:rPr>
              <w:t>4</w:t>
            </w:r>
            <w:r w:rsidR="00AE4004">
              <w:rPr>
                <w:sz w:val="18"/>
              </w:rPr>
              <w:t xml:space="preserve"> </w:t>
            </w:r>
            <w:r w:rsidRPr="0028448E">
              <w:rPr>
                <w:sz w:val="18"/>
              </w:rPr>
              <w:t>065</w:t>
            </w:r>
          </w:p>
        </w:tc>
        <w:tc>
          <w:tcPr>
            <w:tcW w:w="1204" w:type="dxa"/>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right"/>
              <w:rPr>
                <w:sz w:val="18"/>
              </w:rPr>
            </w:pPr>
            <w:r w:rsidRPr="0028448E">
              <w:rPr>
                <w:sz w:val="18"/>
              </w:rPr>
              <w:t>13</w:t>
            </w:r>
          </w:p>
        </w:tc>
      </w:tr>
      <w:tr w:rsidR="00842067" w:rsidRPr="0028448E" w:rsidTr="00AA660C">
        <w:trPr>
          <w:cantSplit/>
        </w:trPr>
        <w:tc>
          <w:tcPr>
            <w:tcW w:w="566" w:type="dxa"/>
            <w:tcBorders>
              <w:bottom w:val="single" w:sz="4" w:space="0" w:color="auto"/>
            </w:tcBorders>
            <w:shd w:val="clear" w:color="auto" w:fill="auto"/>
          </w:tcPr>
          <w:p w:rsidR="00842067" w:rsidRPr="0028448E" w:rsidRDefault="00842067" w:rsidP="0028448E">
            <w:pPr>
              <w:pStyle w:val="SingleTxtG"/>
              <w:keepNext/>
              <w:keepLines/>
              <w:suppressAutoHyphens w:val="0"/>
              <w:spacing w:before="40" w:after="40" w:line="220" w:lineRule="exact"/>
              <w:ind w:left="0" w:right="113"/>
              <w:jc w:val="left"/>
              <w:rPr>
                <w:sz w:val="18"/>
              </w:rPr>
            </w:pPr>
            <w:r w:rsidRPr="0028448E">
              <w:rPr>
                <w:sz w:val="18"/>
              </w:rPr>
              <w:t>3</w:t>
            </w:r>
          </w:p>
        </w:tc>
        <w:tc>
          <w:tcPr>
            <w:tcW w:w="3200" w:type="dxa"/>
            <w:tcBorders>
              <w:bottom w:val="single" w:sz="4" w:space="0" w:color="auto"/>
            </w:tcBorders>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left"/>
              <w:rPr>
                <w:sz w:val="18"/>
              </w:rPr>
            </w:pPr>
            <w:r w:rsidRPr="0028448E">
              <w:rPr>
                <w:sz w:val="18"/>
              </w:rPr>
              <w:t>Total</w:t>
            </w:r>
            <w:r w:rsidR="00AE4004">
              <w:rPr>
                <w:sz w:val="18"/>
              </w:rPr>
              <w:t xml:space="preserve"> </w:t>
            </w:r>
            <w:r w:rsidRPr="0028448E">
              <w:rPr>
                <w:sz w:val="18"/>
              </w:rPr>
              <w:t>return</w:t>
            </w:r>
            <w:r w:rsidR="00AE4004">
              <w:rPr>
                <w:sz w:val="18"/>
              </w:rPr>
              <w:t xml:space="preserve"> </w:t>
            </w:r>
            <w:r w:rsidRPr="0028448E">
              <w:rPr>
                <w:sz w:val="18"/>
              </w:rPr>
              <w:t>journeys</w:t>
            </w:r>
            <w:r w:rsidR="00AE4004">
              <w:rPr>
                <w:sz w:val="18"/>
              </w:rPr>
              <w:t xml:space="preserve"> </w:t>
            </w:r>
            <w:r w:rsidRPr="0028448E">
              <w:rPr>
                <w:sz w:val="18"/>
              </w:rPr>
              <w:t>by</w:t>
            </w:r>
            <w:r w:rsidR="00AE4004">
              <w:rPr>
                <w:sz w:val="18"/>
              </w:rPr>
              <w:t xml:space="preserve"> </w:t>
            </w:r>
            <w:r w:rsidRPr="0028448E">
              <w:rPr>
                <w:sz w:val="18"/>
              </w:rPr>
              <w:t>rail</w:t>
            </w:r>
          </w:p>
        </w:tc>
        <w:tc>
          <w:tcPr>
            <w:tcW w:w="1300" w:type="dxa"/>
            <w:tcBorders>
              <w:bottom w:val="single" w:sz="4" w:space="0" w:color="auto"/>
            </w:tcBorders>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right"/>
              <w:rPr>
                <w:sz w:val="18"/>
              </w:rPr>
            </w:pPr>
            <w:r w:rsidRPr="0028448E">
              <w:rPr>
                <w:sz w:val="18"/>
              </w:rPr>
              <w:t>7</w:t>
            </w:r>
            <w:r w:rsidR="00AE4004">
              <w:rPr>
                <w:sz w:val="18"/>
              </w:rPr>
              <w:t xml:space="preserve"> </w:t>
            </w:r>
            <w:r w:rsidRPr="0028448E">
              <w:rPr>
                <w:sz w:val="18"/>
              </w:rPr>
              <w:t>036</w:t>
            </w:r>
          </w:p>
        </w:tc>
        <w:tc>
          <w:tcPr>
            <w:tcW w:w="1100" w:type="dxa"/>
            <w:tcBorders>
              <w:bottom w:val="single" w:sz="4" w:space="0" w:color="auto"/>
            </w:tcBorders>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right"/>
              <w:rPr>
                <w:sz w:val="18"/>
              </w:rPr>
            </w:pPr>
            <w:r w:rsidRPr="0028448E">
              <w:rPr>
                <w:sz w:val="18"/>
              </w:rPr>
              <w:t>1</w:t>
            </w:r>
            <w:r w:rsidR="00AE4004">
              <w:rPr>
                <w:sz w:val="18"/>
              </w:rPr>
              <w:t xml:space="preserve"> </w:t>
            </w:r>
            <w:r w:rsidRPr="0028448E">
              <w:rPr>
                <w:sz w:val="18"/>
              </w:rPr>
              <w:t>507</w:t>
            </w:r>
          </w:p>
        </w:tc>
        <w:tc>
          <w:tcPr>
            <w:tcW w:w="1204" w:type="dxa"/>
            <w:tcBorders>
              <w:bottom w:val="single" w:sz="4" w:space="0" w:color="auto"/>
            </w:tcBorders>
            <w:shd w:val="clear" w:color="auto" w:fill="auto"/>
            <w:vAlign w:val="bottom"/>
          </w:tcPr>
          <w:p w:rsidR="00842067" w:rsidRPr="0028448E" w:rsidRDefault="00842067" w:rsidP="0028448E">
            <w:pPr>
              <w:pStyle w:val="SingleTxtG"/>
              <w:keepNext/>
              <w:keepLines/>
              <w:suppressAutoHyphens w:val="0"/>
              <w:spacing w:before="40" w:after="40" w:line="220" w:lineRule="exact"/>
              <w:ind w:left="0" w:right="113"/>
              <w:jc w:val="right"/>
              <w:rPr>
                <w:sz w:val="18"/>
              </w:rPr>
            </w:pPr>
            <w:r w:rsidRPr="0028448E">
              <w:rPr>
                <w:sz w:val="18"/>
              </w:rPr>
              <w:t>6</w:t>
            </w:r>
          </w:p>
        </w:tc>
      </w:tr>
      <w:tr w:rsidR="00AA660C" w:rsidRPr="00226584" w:rsidTr="00AA660C">
        <w:trPr>
          <w:cantSplit/>
        </w:trPr>
        <w:tc>
          <w:tcPr>
            <w:tcW w:w="3766" w:type="dxa"/>
            <w:gridSpan w:val="2"/>
            <w:tcBorders>
              <w:top w:val="single" w:sz="4" w:space="0" w:color="auto"/>
              <w:bottom w:val="single" w:sz="12" w:space="0" w:color="auto"/>
            </w:tcBorders>
            <w:shd w:val="clear" w:color="auto" w:fill="auto"/>
          </w:tcPr>
          <w:p w:rsidR="00AA660C" w:rsidRPr="00226584" w:rsidRDefault="00AA660C" w:rsidP="00226584">
            <w:pPr>
              <w:pStyle w:val="SingleTxtG"/>
              <w:keepNext/>
              <w:keepLines/>
              <w:suppressAutoHyphens w:val="0"/>
              <w:spacing w:before="80" w:after="80" w:line="220" w:lineRule="exact"/>
              <w:ind w:left="0" w:right="113"/>
              <w:jc w:val="left"/>
              <w:rPr>
                <w:b/>
                <w:sz w:val="18"/>
              </w:rPr>
            </w:pPr>
            <w:r>
              <w:rPr>
                <w:b/>
                <w:sz w:val="18"/>
              </w:rPr>
              <w:tab/>
            </w:r>
            <w:r w:rsidRPr="00226584">
              <w:rPr>
                <w:b/>
                <w:sz w:val="18"/>
              </w:rPr>
              <w:t>Total</w:t>
            </w:r>
          </w:p>
        </w:tc>
        <w:tc>
          <w:tcPr>
            <w:tcW w:w="1300" w:type="dxa"/>
            <w:tcBorders>
              <w:top w:val="single" w:sz="4" w:space="0" w:color="auto"/>
              <w:bottom w:val="single" w:sz="12" w:space="0" w:color="auto"/>
            </w:tcBorders>
            <w:shd w:val="clear" w:color="auto" w:fill="auto"/>
            <w:vAlign w:val="bottom"/>
          </w:tcPr>
          <w:p w:rsidR="00AA660C" w:rsidRPr="00226584" w:rsidRDefault="00AA660C" w:rsidP="00226584">
            <w:pPr>
              <w:pStyle w:val="SingleTxtG"/>
              <w:keepNext/>
              <w:keepLines/>
              <w:suppressAutoHyphens w:val="0"/>
              <w:spacing w:before="80" w:after="80" w:line="220" w:lineRule="exact"/>
              <w:ind w:left="0" w:right="113"/>
              <w:jc w:val="right"/>
              <w:rPr>
                <w:b/>
                <w:sz w:val="18"/>
              </w:rPr>
            </w:pPr>
            <w:r w:rsidRPr="00226584">
              <w:rPr>
                <w:b/>
                <w:sz w:val="18"/>
              </w:rPr>
              <w:t>50 868</w:t>
            </w:r>
          </w:p>
        </w:tc>
        <w:tc>
          <w:tcPr>
            <w:tcW w:w="1100" w:type="dxa"/>
            <w:tcBorders>
              <w:top w:val="single" w:sz="4" w:space="0" w:color="auto"/>
              <w:bottom w:val="single" w:sz="12" w:space="0" w:color="auto"/>
            </w:tcBorders>
            <w:shd w:val="clear" w:color="auto" w:fill="auto"/>
            <w:vAlign w:val="bottom"/>
          </w:tcPr>
          <w:p w:rsidR="00AA660C" w:rsidRPr="00226584" w:rsidRDefault="00AA660C" w:rsidP="00226584">
            <w:pPr>
              <w:pStyle w:val="SingleTxtG"/>
              <w:keepNext/>
              <w:keepLines/>
              <w:suppressAutoHyphens w:val="0"/>
              <w:spacing w:before="80" w:after="80" w:line="220" w:lineRule="exact"/>
              <w:ind w:left="0" w:right="113"/>
              <w:jc w:val="right"/>
              <w:rPr>
                <w:b/>
                <w:sz w:val="18"/>
              </w:rPr>
            </w:pPr>
            <w:r w:rsidRPr="00226584">
              <w:rPr>
                <w:b/>
                <w:sz w:val="18"/>
              </w:rPr>
              <w:t>11 319</w:t>
            </w:r>
          </w:p>
        </w:tc>
        <w:tc>
          <w:tcPr>
            <w:tcW w:w="1204" w:type="dxa"/>
            <w:tcBorders>
              <w:top w:val="single" w:sz="4" w:space="0" w:color="auto"/>
              <w:bottom w:val="single" w:sz="12" w:space="0" w:color="auto"/>
            </w:tcBorders>
            <w:shd w:val="clear" w:color="auto" w:fill="auto"/>
            <w:vAlign w:val="bottom"/>
          </w:tcPr>
          <w:p w:rsidR="00AA660C" w:rsidRPr="00226584" w:rsidRDefault="00AA660C" w:rsidP="00226584">
            <w:pPr>
              <w:pStyle w:val="SingleTxtG"/>
              <w:keepNext/>
              <w:keepLines/>
              <w:suppressAutoHyphens w:val="0"/>
              <w:spacing w:before="80" w:after="80" w:line="220" w:lineRule="exact"/>
              <w:ind w:left="0" w:right="113"/>
              <w:jc w:val="right"/>
              <w:rPr>
                <w:b/>
                <w:sz w:val="18"/>
              </w:rPr>
            </w:pPr>
            <w:r w:rsidRPr="00226584">
              <w:rPr>
                <w:b/>
                <w:sz w:val="18"/>
              </w:rPr>
              <w:t>35</w:t>
            </w:r>
          </w:p>
        </w:tc>
      </w:tr>
    </w:tbl>
    <w:p w:rsidR="00842067" w:rsidRPr="00842067" w:rsidRDefault="00842067" w:rsidP="0028448E">
      <w:pPr>
        <w:pStyle w:val="H23G"/>
      </w:pPr>
      <w:r w:rsidRPr="00842067">
        <w:tab/>
      </w:r>
      <w:r w:rsidRPr="00842067">
        <w:tab/>
      </w:r>
      <w:bookmarkStart w:id="6" w:name="_Toc343604019"/>
      <w:bookmarkStart w:id="7" w:name="_Toc343611798"/>
      <w:r w:rsidRPr="00842067">
        <w:t>Details</w:t>
      </w:r>
      <w:r w:rsidR="00AE4004">
        <w:t xml:space="preserve"> </w:t>
      </w:r>
      <w:r w:rsidRPr="00842067">
        <w:t>of</w:t>
      </w:r>
      <w:r w:rsidR="00AE4004">
        <w:t xml:space="preserve"> </w:t>
      </w:r>
      <w:r w:rsidRPr="00842067">
        <w:t>the</w:t>
      </w:r>
      <w:r w:rsidR="00AE4004">
        <w:t xml:space="preserve"> </w:t>
      </w:r>
      <w:r w:rsidRPr="00842067">
        <w:t>voluntary</w:t>
      </w:r>
      <w:r w:rsidR="00AE4004">
        <w:t xml:space="preserve"> </w:t>
      </w:r>
      <w:r w:rsidRPr="00842067">
        <w:t>return</w:t>
      </w:r>
      <w:r w:rsidR="00AE4004">
        <w:t xml:space="preserve"> </w:t>
      </w:r>
      <w:r w:rsidRPr="00842067">
        <w:t>project</w:t>
      </w:r>
      <w:r w:rsidR="00AE4004">
        <w:t xml:space="preserve"> </w:t>
      </w:r>
      <w:r w:rsidRPr="00842067">
        <w:t>for</w:t>
      </w:r>
      <w:r w:rsidR="00AE4004">
        <w:t xml:space="preserve"> </w:t>
      </w:r>
      <w:r w:rsidRPr="00842067">
        <w:t>displaced</w:t>
      </w:r>
      <w:r w:rsidR="00AE4004">
        <w:t xml:space="preserve"> </w:t>
      </w:r>
      <w:r w:rsidRPr="00842067">
        <w:t>persons</w:t>
      </w:r>
      <w:r w:rsidR="00AE4004">
        <w:t xml:space="preserve"> </w:t>
      </w:r>
      <w:r w:rsidRPr="00842067">
        <w:t>in</w:t>
      </w:r>
      <w:r w:rsidR="00AE4004">
        <w:t xml:space="preserve"> </w:t>
      </w:r>
      <w:smartTag w:uri="urn:schemas-microsoft-com:office:smarttags" w:element="place">
        <w:r w:rsidRPr="00842067">
          <w:t>Blue</w:t>
        </w:r>
        <w:r w:rsidR="00AE4004">
          <w:t xml:space="preserve"> </w:t>
        </w:r>
        <w:r w:rsidRPr="00842067">
          <w:t>Nile</w:t>
        </w:r>
      </w:smartTag>
      <w:r w:rsidR="00AE4004">
        <w:t xml:space="preserve"> </w:t>
      </w:r>
      <w:r w:rsidRPr="00842067">
        <w:t>state</w:t>
      </w:r>
      <w:r w:rsidR="00AE4004">
        <w:t xml:space="preserve"> </w:t>
      </w:r>
      <w:bookmarkEnd w:id="6"/>
      <w:bookmarkEnd w:id="7"/>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66"/>
        <w:gridCol w:w="700"/>
        <w:gridCol w:w="1600"/>
        <w:gridCol w:w="800"/>
        <w:gridCol w:w="800"/>
        <w:gridCol w:w="900"/>
        <w:gridCol w:w="2204"/>
      </w:tblGrid>
      <w:tr w:rsidR="00525697" w:rsidRPr="0028448E" w:rsidTr="00525697">
        <w:trPr>
          <w:cantSplit/>
          <w:tblHeader/>
        </w:trPr>
        <w:tc>
          <w:tcPr>
            <w:tcW w:w="366" w:type="dxa"/>
            <w:tcBorders>
              <w:top w:val="single" w:sz="4" w:space="0" w:color="auto"/>
              <w:bottom w:val="single" w:sz="12" w:space="0" w:color="auto"/>
            </w:tcBorders>
            <w:shd w:val="clear" w:color="auto" w:fill="auto"/>
            <w:vAlign w:val="bottom"/>
          </w:tcPr>
          <w:p w:rsidR="00842067" w:rsidRPr="0028448E" w:rsidRDefault="00842067" w:rsidP="0028448E">
            <w:pPr>
              <w:pStyle w:val="SingleTxtG"/>
              <w:suppressAutoHyphens w:val="0"/>
              <w:spacing w:before="80" w:after="80" w:line="200" w:lineRule="exact"/>
              <w:ind w:left="0" w:right="113"/>
              <w:jc w:val="left"/>
              <w:rPr>
                <w:i/>
                <w:sz w:val="16"/>
              </w:rPr>
            </w:pPr>
            <w:r w:rsidRPr="0028448E">
              <w:rPr>
                <w:i/>
                <w:sz w:val="16"/>
              </w:rPr>
              <w:t>No.</w:t>
            </w:r>
          </w:p>
        </w:tc>
        <w:tc>
          <w:tcPr>
            <w:tcW w:w="700" w:type="dxa"/>
            <w:tcBorders>
              <w:top w:val="single" w:sz="4" w:space="0" w:color="auto"/>
              <w:bottom w:val="single" w:sz="12" w:space="0" w:color="auto"/>
            </w:tcBorders>
            <w:shd w:val="clear" w:color="auto" w:fill="auto"/>
            <w:vAlign w:val="bottom"/>
          </w:tcPr>
          <w:p w:rsidR="00842067" w:rsidRPr="0028448E" w:rsidRDefault="00842067" w:rsidP="0028448E">
            <w:pPr>
              <w:pStyle w:val="SingleTxtG"/>
              <w:suppressAutoHyphens w:val="0"/>
              <w:spacing w:before="80" w:after="80" w:line="200" w:lineRule="exact"/>
              <w:ind w:left="0" w:right="113"/>
              <w:jc w:val="right"/>
              <w:rPr>
                <w:i/>
                <w:sz w:val="16"/>
              </w:rPr>
            </w:pPr>
            <w:r w:rsidRPr="0028448E">
              <w:rPr>
                <w:i/>
                <w:sz w:val="16"/>
              </w:rPr>
              <w:t>Journey</w:t>
            </w:r>
            <w:r w:rsidR="00AE4004">
              <w:rPr>
                <w:i/>
                <w:sz w:val="16"/>
              </w:rPr>
              <w:t xml:space="preserve"> </w:t>
            </w:r>
            <w:r w:rsidRPr="0028448E">
              <w:rPr>
                <w:i/>
                <w:sz w:val="16"/>
              </w:rPr>
              <w:t>number</w:t>
            </w:r>
          </w:p>
        </w:tc>
        <w:tc>
          <w:tcPr>
            <w:tcW w:w="1600" w:type="dxa"/>
            <w:tcBorders>
              <w:top w:val="single" w:sz="4" w:space="0" w:color="auto"/>
              <w:bottom w:val="single" w:sz="12" w:space="0" w:color="auto"/>
            </w:tcBorders>
            <w:shd w:val="clear" w:color="auto" w:fill="auto"/>
            <w:vAlign w:val="bottom"/>
          </w:tcPr>
          <w:p w:rsidR="00842067" w:rsidRPr="0028448E" w:rsidRDefault="00842067" w:rsidP="0028448E">
            <w:pPr>
              <w:pStyle w:val="SingleTxtG"/>
              <w:suppressAutoHyphens w:val="0"/>
              <w:spacing w:before="80" w:after="80" w:line="200" w:lineRule="exact"/>
              <w:ind w:left="0" w:right="113"/>
              <w:jc w:val="left"/>
              <w:rPr>
                <w:i/>
                <w:sz w:val="16"/>
              </w:rPr>
            </w:pPr>
            <w:r w:rsidRPr="0028448E">
              <w:rPr>
                <w:i/>
                <w:sz w:val="16"/>
              </w:rPr>
              <w:t>Journey</w:t>
            </w:r>
            <w:r w:rsidR="00AE4004">
              <w:rPr>
                <w:i/>
                <w:sz w:val="16"/>
              </w:rPr>
              <w:t xml:space="preserve"> </w:t>
            </w:r>
            <w:r w:rsidRPr="0028448E">
              <w:rPr>
                <w:i/>
                <w:sz w:val="16"/>
              </w:rPr>
              <w:t>date</w:t>
            </w:r>
          </w:p>
        </w:tc>
        <w:tc>
          <w:tcPr>
            <w:tcW w:w="800" w:type="dxa"/>
            <w:tcBorders>
              <w:top w:val="single" w:sz="4" w:space="0" w:color="auto"/>
              <w:bottom w:val="single" w:sz="12" w:space="0" w:color="auto"/>
            </w:tcBorders>
            <w:shd w:val="clear" w:color="auto" w:fill="auto"/>
            <w:vAlign w:val="bottom"/>
          </w:tcPr>
          <w:p w:rsidR="00842067" w:rsidRPr="0028448E" w:rsidRDefault="00842067" w:rsidP="0028448E">
            <w:pPr>
              <w:pStyle w:val="SingleTxtG"/>
              <w:suppressAutoHyphens w:val="0"/>
              <w:spacing w:before="80" w:after="80" w:line="200" w:lineRule="exact"/>
              <w:ind w:left="0" w:right="113"/>
              <w:jc w:val="right"/>
              <w:rPr>
                <w:i/>
                <w:sz w:val="16"/>
              </w:rPr>
            </w:pPr>
            <w:r w:rsidRPr="0028448E">
              <w:rPr>
                <w:i/>
                <w:sz w:val="16"/>
              </w:rPr>
              <w:t>Number</w:t>
            </w:r>
            <w:r w:rsidR="00AE4004">
              <w:rPr>
                <w:i/>
                <w:sz w:val="16"/>
              </w:rPr>
              <w:t xml:space="preserve"> </w:t>
            </w:r>
            <w:r w:rsidRPr="0028448E">
              <w:rPr>
                <w:i/>
                <w:sz w:val="16"/>
              </w:rPr>
              <w:t>of</w:t>
            </w:r>
            <w:r w:rsidR="00AE4004">
              <w:rPr>
                <w:i/>
                <w:sz w:val="16"/>
              </w:rPr>
              <w:t xml:space="preserve"> </w:t>
            </w:r>
            <w:r w:rsidRPr="0028448E">
              <w:rPr>
                <w:i/>
                <w:sz w:val="16"/>
              </w:rPr>
              <w:t>buses</w:t>
            </w:r>
          </w:p>
        </w:tc>
        <w:tc>
          <w:tcPr>
            <w:tcW w:w="800" w:type="dxa"/>
            <w:tcBorders>
              <w:top w:val="single" w:sz="4" w:space="0" w:color="auto"/>
              <w:bottom w:val="single" w:sz="12" w:space="0" w:color="auto"/>
            </w:tcBorders>
            <w:shd w:val="clear" w:color="auto" w:fill="auto"/>
            <w:vAlign w:val="bottom"/>
          </w:tcPr>
          <w:p w:rsidR="00842067" w:rsidRPr="0028448E" w:rsidRDefault="00842067" w:rsidP="0028448E">
            <w:pPr>
              <w:pStyle w:val="SingleTxtG"/>
              <w:suppressAutoHyphens w:val="0"/>
              <w:spacing w:before="80" w:after="80" w:line="200" w:lineRule="exact"/>
              <w:ind w:left="0" w:right="113"/>
              <w:jc w:val="right"/>
              <w:rPr>
                <w:i/>
                <w:sz w:val="16"/>
              </w:rPr>
            </w:pPr>
            <w:r w:rsidRPr="0028448E">
              <w:rPr>
                <w:i/>
                <w:sz w:val="16"/>
              </w:rPr>
              <w:t>Number</w:t>
            </w:r>
            <w:r w:rsidR="00AE4004">
              <w:rPr>
                <w:i/>
                <w:sz w:val="16"/>
              </w:rPr>
              <w:t xml:space="preserve"> </w:t>
            </w:r>
            <w:r w:rsidRPr="0028448E">
              <w:rPr>
                <w:i/>
                <w:sz w:val="16"/>
              </w:rPr>
              <w:t>of</w:t>
            </w:r>
            <w:r w:rsidR="00AE4004">
              <w:rPr>
                <w:i/>
                <w:sz w:val="16"/>
              </w:rPr>
              <w:t xml:space="preserve"> </w:t>
            </w:r>
            <w:r w:rsidRPr="0028448E">
              <w:rPr>
                <w:i/>
                <w:sz w:val="16"/>
              </w:rPr>
              <w:t>families</w:t>
            </w:r>
          </w:p>
        </w:tc>
        <w:tc>
          <w:tcPr>
            <w:tcW w:w="900" w:type="dxa"/>
            <w:tcBorders>
              <w:top w:val="single" w:sz="4" w:space="0" w:color="auto"/>
              <w:bottom w:val="single" w:sz="12" w:space="0" w:color="auto"/>
            </w:tcBorders>
            <w:shd w:val="clear" w:color="auto" w:fill="auto"/>
            <w:vAlign w:val="bottom"/>
          </w:tcPr>
          <w:p w:rsidR="00842067" w:rsidRPr="0028448E" w:rsidRDefault="00842067" w:rsidP="0028448E">
            <w:pPr>
              <w:pStyle w:val="SingleTxtG"/>
              <w:suppressAutoHyphens w:val="0"/>
              <w:spacing w:before="80" w:after="80" w:line="200" w:lineRule="exact"/>
              <w:ind w:left="0" w:right="113"/>
              <w:jc w:val="right"/>
              <w:rPr>
                <w:i/>
                <w:sz w:val="16"/>
              </w:rPr>
            </w:pPr>
            <w:r w:rsidRPr="0028448E">
              <w:rPr>
                <w:i/>
                <w:sz w:val="16"/>
              </w:rPr>
              <w:t>Number</w:t>
            </w:r>
            <w:r w:rsidR="00AE4004">
              <w:rPr>
                <w:i/>
                <w:sz w:val="16"/>
              </w:rPr>
              <w:t xml:space="preserve"> </w:t>
            </w:r>
            <w:r w:rsidRPr="0028448E">
              <w:rPr>
                <w:i/>
                <w:sz w:val="16"/>
              </w:rPr>
              <w:t>of</w:t>
            </w:r>
            <w:r w:rsidR="00AE4004">
              <w:rPr>
                <w:i/>
                <w:sz w:val="16"/>
              </w:rPr>
              <w:t xml:space="preserve"> </w:t>
            </w:r>
            <w:r w:rsidRPr="0028448E">
              <w:rPr>
                <w:i/>
                <w:sz w:val="16"/>
              </w:rPr>
              <w:t>individuals</w:t>
            </w:r>
          </w:p>
        </w:tc>
        <w:tc>
          <w:tcPr>
            <w:tcW w:w="2204" w:type="dxa"/>
            <w:tcBorders>
              <w:top w:val="single" w:sz="4" w:space="0" w:color="auto"/>
              <w:bottom w:val="single" w:sz="12" w:space="0" w:color="auto"/>
            </w:tcBorders>
            <w:shd w:val="clear" w:color="auto" w:fill="auto"/>
            <w:vAlign w:val="bottom"/>
          </w:tcPr>
          <w:p w:rsidR="00842067" w:rsidRPr="0028448E" w:rsidRDefault="00842067" w:rsidP="0028448E">
            <w:pPr>
              <w:pStyle w:val="SingleTxtG"/>
              <w:suppressAutoHyphens w:val="0"/>
              <w:spacing w:before="80" w:after="80" w:line="200" w:lineRule="exact"/>
              <w:ind w:left="0" w:right="113"/>
              <w:jc w:val="left"/>
              <w:rPr>
                <w:i/>
                <w:sz w:val="16"/>
              </w:rPr>
            </w:pPr>
            <w:r w:rsidRPr="0028448E">
              <w:rPr>
                <w:i/>
                <w:sz w:val="16"/>
              </w:rPr>
              <w:t>Participating</w:t>
            </w:r>
            <w:r w:rsidR="00AE4004">
              <w:rPr>
                <w:i/>
                <w:sz w:val="16"/>
              </w:rPr>
              <w:t xml:space="preserve"> </w:t>
            </w:r>
            <w:r w:rsidRPr="0028448E">
              <w:rPr>
                <w:i/>
                <w:sz w:val="16"/>
              </w:rPr>
              <w:t>entities</w:t>
            </w:r>
          </w:p>
        </w:tc>
      </w:tr>
      <w:tr w:rsidR="00525697" w:rsidRPr="0028448E" w:rsidTr="005751C2">
        <w:trPr>
          <w:cantSplit/>
        </w:trPr>
        <w:tc>
          <w:tcPr>
            <w:tcW w:w="366" w:type="dxa"/>
            <w:tcBorders>
              <w:top w:val="single" w:sz="12" w:space="0" w:color="auto"/>
            </w:tcBorders>
            <w:shd w:val="clear" w:color="auto" w:fill="auto"/>
            <w:vAlign w:val="bottom"/>
          </w:tcPr>
          <w:p w:rsidR="00842067" w:rsidRPr="0028448E" w:rsidRDefault="00842067" w:rsidP="005751C2">
            <w:pPr>
              <w:pStyle w:val="SingleTxtG"/>
              <w:suppressAutoHyphens w:val="0"/>
              <w:spacing w:before="40" w:after="40" w:line="220" w:lineRule="exact"/>
              <w:ind w:left="0" w:right="113"/>
              <w:jc w:val="left"/>
              <w:rPr>
                <w:sz w:val="18"/>
              </w:rPr>
            </w:pPr>
            <w:r w:rsidRPr="0028448E">
              <w:rPr>
                <w:sz w:val="18"/>
              </w:rPr>
              <w:t>1</w:t>
            </w:r>
          </w:p>
        </w:tc>
        <w:tc>
          <w:tcPr>
            <w:tcW w:w="700" w:type="dxa"/>
            <w:tcBorders>
              <w:top w:val="single" w:sz="12"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I</w:t>
            </w:r>
          </w:p>
        </w:tc>
        <w:tc>
          <w:tcPr>
            <w:tcW w:w="1600" w:type="dxa"/>
            <w:tcBorders>
              <w:top w:val="single" w:sz="12"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left"/>
              <w:rPr>
                <w:sz w:val="18"/>
              </w:rPr>
            </w:pPr>
            <w:r w:rsidRPr="0028448E">
              <w:rPr>
                <w:sz w:val="18"/>
              </w:rPr>
              <w:t>16</w:t>
            </w:r>
            <w:r w:rsidR="00AE4004">
              <w:rPr>
                <w:sz w:val="18"/>
              </w:rPr>
              <w:t xml:space="preserve"> </w:t>
            </w:r>
            <w:r w:rsidRPr="0028448E">
              <w:rPr>
                <w:sz w:val="18"/>
              </w:rPr>
              <w:t>September</w:t>
            </w:r>
            <w:r w:rsidR="00AE4004">
              <w:rPr>
                <w:sz w:val="18"/>
              </w:rPr>
              <w:t xml:space="preserve"> </w:t>
            </w:r>
            <w:r w:rsidRPr="0028448E">
              <w:rPr>
                <w:sz w:val="18"/>
              </w:rPr>
              <w:t>2011</w:t>
            </w:r>
          </w:p>
        </w:tc>
        <w:tc>
          <w:tcPr>
            <w:tcW w:w="800" w:type="dxa"/>
            <w:tcBorders>
              <w:top w:val="single" w:sz="12"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5</w:t>
            </w:r>
          </w:p>
        </w:tc>
        <w:tc>
          <w:tcPr>
            <w:tcW w:w="800" w:type="dxa"/>
            <w:tcBorders>
              <w:top w:val="single" w:sz="12"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62</w:t>
            </w:r>
          </w:p>
        </w:tc>
        <w:tc>
          <w:tcPr>
            <w:tcW w:w="900" w:type="dxa"/>
            <w:tcBorders>
              <w:top w:val="single" w:sz="12"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311</w:t>
            </w:r>
          </w:p>
        </w:tc>
        <w:tc>
          <w:tcPr>
            <w:tcW w:w="2204" w:type="dxa"/>
            <w:tcBorders>
              <w:top w:val="single" w:sz="12"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left"/>
              <w:rPr>
                <w:sz w:val="18"/>
              </w:rPr>
            </w:pPr>
            <w:r w:rsidRPr="0028448E">
              <w:rPr>
                <w:sz w:val="18"/>
              </w:rPr>
              <w:t>The</w:t>
            </w:r>
            <w:r w:rsidR="00AE4004">
              <w:rPr>
                <w:sz w:val="18"/>
              </w:rPr>
              <w:t xml:space="preserve"> </w:t>
            </w:r>
            <w:r w:rsidRPr="0028448E">
              <w:rPr>
                <w:sz w:val="18"/>
              </w:rPr>
              <w:t>National</w:t>
            </w:r>
            <w:r w:rsidR="00AE4004">
              <w:rPr>
                <w:sz w:val="18"/>
              </w:rPr>
              <w:t xml:space="preserve"> </w:t>
            </w:r>
            <w:r w:rsidRPr="0028448E">
              <w:rPr>
                <w:sz w:val="18"/>
              </w:rPr>
              <w:t>Centre</w:t>
            </w:r>
            <w:r w:rsidR="00AE4004">
              <w:rPr>
                <w:sz w:val="18"/>
              </w:rPr>
              <w:t xml:space="preserve"> </w:t>
            </w:r>
            <w:r w:rsidRPr="0028448E">
              <w:rPr>
                <w:sz w:val="18"/>
              </w:rPr>
              <w:t>for</w:t>
            </w:r>
            <w:r w:rsidR="00AE4004">
              <w:rPr>
                <w:sz w:val="18"/>
              </w:rPr>
              <w:t xml:space="preserve"> </w:t>
            </w:r>
            <w:r w:rsidRPr="0028448E">
              <w:rPr>
                <w:sz w:val="18"/>
              </w:rPr>
              <w:t>Displaced</w:t>
            </w:r>
            <w:r w:rsidR="00AE4004">
              <w:rPr>
                <w:sz w:val="18"/>
              </w:rPr>
              <w:t xml:space="preserve"> </w:t>
            </w:r>
            <w:r w:rsidRPr="0028448E">
              <w:rPr>
                <w:sz w:val="18"/>
              </w:rPr>
              <w:t>Persons</w:t>
            </w:r>
            <w:r w:rsidR="00AE4004">
              <w:rPr>
                <w:sz w:val="18"/>
              </w:rPr>
              <w:t xml:space="preserve"> </w:t>
            </w:r>
            <w:r w:rsidRPr="0028448E">
              <w:rPr>
                <w:sz w:val="18"/>
              </w:rPr>
              <w:t>and</w:t>
            </w:r>
            <w:r w:rsidR="00AE4004">
              <w:rPr>
                <w:sz w:val="18"/>
              </w:rPr>
              <w:t xml:space="preserve"> </w:t>
            </w:r>
            <w:r w:rsidRPr="0028448E">
              <w:rPr>
                <w:sz w:val="18"/>
              </w:rPr>
              <w:t>Returnees,</w:t>
            </w:r>
            <w:r w:rsidR="00AE4004">
              <w:rPr>
                <w:sz w:val="18"/>
              </w:rPr>
              <w:t xml:space="preserve"> </w:t>
            </w:r>
            <w:r w:rsidRPr="0028448E">
              <w:rPr>
                <w:sz w:val="18"/>
              </w:rPr>
              <w:t>the</w:t>
            </w:r>
            <w:r w:rsidR="00AE4004">
              <w:rPr>
                <w:sz w:val="18"/>
              </w:rPr>
              <w:t xml:space="preserve"> </w:t>
            </w:r>
            <w:r w:rsidRPr="0028448E">
              <w:rPr>
                <w:sz w:val="18"/>
              </w:rPr>
              <w:t>Women</w:t>
            </w:r>
            <w:r w:rsidR="004C7228">
              <w:rPr>
                <w:sz w:val="18"/>
              </w:rPr>
              <w:t>’</w:t>
            </w:r>
            <w:r w:rsidRPr="0028448E">
              <w:rPr>
                <w:sz w:val="18"/>
              </w:rPr>
              <w:t>s</w:t>
            </w:r>
            <w:r w:rsidR="00AE4004">
              <w:rPr>
                <w:sz w:val="18"/>
              </w:rPr>
              <w:t xml:space="preserve"> </w:t>
            </w:r>
            <w:r w:rsidRPr="0028448E">
              <w:rPr>
                <w:sz w:val="18"/>
              </w:rPr>
              <w:t>League,</w:t>
            </w:r>
            <w:r w:rsidR="00AE4004">
              <w:rPr>
                <w:sz w:val="18"/>
              </w:rPr>
              <w:t xml:space="preserve"> </w:t>
            </w:r>
            <w:r w:rsidRPr="0028448E">
              <w:rPr>
                <w:sz w:val="18"/>
              </w:rPr>
              <w:t>and</w:t>
            </w:r>
            <w:r w:rsidR="00AE4004">
              <w:rPr>
                <w:sz w:val="18"/>
              </w:rPr>
              <w:t xml:space="preserve"> </w:t>
            </w:r>
            <w:r w:rsidRPr="0028448E">
              <w:rPr>
                <w:sz w:val="18"/>
              </w:rPr>
              <w:t>the</w:t>
            </w:r>
            <w:r w:rsidR="00AE4004">
              <w:rPr>
                <w:sz w:val="18"/>
              </w:rPr>
              <w:t xml:space="preserve"> </w:t>
            </w:r>
            <w:r w:rsidRPr="0028448E">
              <w:rPr>
                <w:sz w:val="18"/>
              </w:rPr>
              <w:t>Rihab</w:t>
            </w:r>
            <w:r w:rsidR="00AE4004">
              <w:rPr>
                <w:sz w:val="18"/>
              </w:rPr>
              <w:t xml:space="preserve"> </w:t>
            </w:r>
            <w:r w:rsidRPr="0028448E">
              <w:rPr>
                <w:sz w:val="18"/>
              </w:rPr>
              <w:t>organization</w:t>
            </w:r>
          </w:p>
        </w:tc>
      </w:tr>
      <w:tr w:rsidR="00525697" w:rsidRPr="0028448E" w:rsidTr="005751C2">
        <w:trPr>
          <w:cantSplit/>
        </w:trPr>
        <w:tc>
          <w:tcPr>
            <w:tcW w:w="366" w:type="dxa"/>
            <w:shd w:val="clear" w:color="auto" w:fill="auto"/>
            <w:vAlign w:val="bottom"/>
          </w:tcPr>
          <w:p w:rsidR="00842067" w:rsidRPr="0028448E" w:rsidRDefault="00842067" w:rsidP="005751C2">
            <w:pPr>
              <w:pStyle w:val="SingleTxtG"/>
              <w:suppressAutoHyphens w:val="0"/>
              <w:spacing w:before="40" w:after="40" w:line="220" w:lineRule="exact"/>
              <w:ind w:left="0" w:right="113"/>
              <w:jc w:val="left"/>
              <w:rPr>
                <w:sz w:val="18"/>
              </w:rPr>
            </w:pPr>
            <w:r w:rsidRPr="0028448E">
              <w:rPr>
                <w:sz w:val="18"/>
              </w:rPr>
              <w:t>2</w:t>
            </w:r>
          </w:p>
        </w:tc>
        <w:tc>
          <w:tcPr>
            <w:tcW w:w="700"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II</w:t>
            </w:r>
          </w:p>
        </w:tc>
        <w:tc>
          <w:tcPr>
            <w:tcW w:w="1600"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left"/>
              <w:rPr>
                <w:sz w:val="18"/>
              </w:rPr>
            </w:pPr>
            <w:r w:rsidRPr="0028448E">
              <w:rPr>
                <w:sz w:val="18"/>
              </w:rPr>
              <w:t>21</w:t>
            </w:r>
            <w:r w:rsidR="00AE4004">
              <w:rPr>
                <w:sz w:val="18"/>
              </w:rPr>
              <w:t xml:space="preserve"> </w:t>
            </w:r>
            <w:r w:rsidRPr="0028448E">
              <w:rPr>
                <w:sz w:val="18"/>
              </w:rPr>
              <w:t>September</w:t>
            </w:r>
            <w:r w:rsidR="00AE4004">
              <w:rPr>
                <w:sz w:val="18"/>
              </w:rPr>
              <w:t xml:space="preserve"> </w:t>
            </w:r>
            <w:r w:rsidRPr="0028448E">
              <w:rPr>
                <w:sz w:val="18"/>
              </w:rPr>
              <w:t>2011</w:t>
            </w:r>
          </w:p>
        </w:tc>
        <w:tc>
          <w:tcPr>
            <w:tcW w:w="800"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1</w:t>
            </w:r>
          </w:p>
        </w:tc>
        <w:tc>
          <w:tcPr>
            <w:tcW w:w="800"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15</w:t>
            </w:r>
          </w:p>
        </w:tc>
        <w:tc>
          <w:tcPr>
            <w:tcW w:w="900"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75</w:t>
            </w:r>
          </w:p>
        </w:tc>
        <w:tc>
          <w:tcPr>
            <w:tcW w:w="2204"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left"/>
              <w:rPr>
                <w:sz w:val="18"/>
              </w:rPr>
            </w:pPr>
            <w:r w:rsidRPr="0028448E">
              <w:rPr>
                <w:sz w:val="18"/>
              </w:rPr>
              <w:t>The</w:t>
            </w:r>
            <w:r w:rsidR="00AE4004">
              <w:rPr>
                <w:sz w:val="18"/>
              </w:rPr>
              <w:t xml:space="preserve"> </w:t>
            </w:r>
            <w:r w:rsidRPr="0028448E">
              <w:rPr>
                <w:sz w:val="18"/>
              </w:rPr>
              <w:t>National</w:t>
            </w:r>
            <w:r w:rsidR="00AE4004">
              <w:rPr>
                <w:sz w:val="18"/>
              </w:rPr>
              <w:t xml:space="preserve"> </w:t>
            </w:r>
            <w:r w:rsidRPr="0028448E">
              <w:rPr>
                <w:sz w:val="18"/>
              </w:rPr>
              <w:t>Centre</w:t>
            </w:r>
            <w:r w:rsidR="00AE4004">
              <w:rPr>
                <w:sz w:val="18"/>
              </w:rPr>
              <w:t xml:space="preserve"> </w:t>
            </w:r>
            <w:r w:rsidRPr="0028448E">
              <w:rPr>
                <w:sz w:val="18"/>
              </w:rPr>
              <w:t>for</w:t>
            </w:r>
            <w:r w:rsidR="00AE4004">
              <w:rPr>
                <w:sz w:val="18"/>
              </w:rPr>
              <w:t xml:space="preserve"> </w:t>
            </w:r>
            <w:r w:rsidRPr="0028448E">
              <w:rPr>
                <w:sz w:val="18"/>
              </w:rPr>
              <w:t>Displaced</w:t>
            </w:r>
            <w:r w:rsidR="00AE4004">
              <w:rPr>
                <w:sz w:val="18"/>
              </w:rPr>
              <w:t xml:space="preserve"> </w:t>
            </w:r>
            <w:r w:rsidRPr="0028448E">
              <w:rPr>
                <w:sz w:val="18"/>
              </w:rPr>
              <w:t>Persons</w:t>
            </w:r>
            <w:r w:rsidR="00AE4004">
              <w:rPr>
                <w:sz w:val="18"/>
              </w:rPr>
              <w:t xml:space="preserve"> </w:t>
            </w:r>
            <w:r w:rsidRPr="0028448E">
              <w:rPr>
                <w:sz w:val="18"/>
              </w:rPr>
              <w:t>and</w:t>
            </w:r>
            <w:r w:rsidR="00AE4004">
              <w:rPr>
                <w:sz w:val="18"/>
              </w:rPr>
              <w:t xml:space="preserve"> </w:t>
            </w:r>
            <w:r w:rsidRPr="0028448E">
              <w:rPr>
                <w:sz w:val="18"/>
              </w:rPr>
              <w:t>Returnees,</w:t>
            </w:r>
            <w:r w:rsidR="00AE4004">
              <w:rPr>
                <w:sz w:val="18"/>
              </w:rPr>
              <w:t xml:space="preserve"> </w:t>
            </w:r>
            <w:r w:rsidRPr="0028448E">
              <w:rPr>
                <w:sz w:val="18"/>
              </w:rPr>
              <w:t>and</w:t>
            </w:r>
            <w:r w:rsidR="00AE4004">
              <w:rPr>
                <w:sz w:val="18"/>
              </w:rPr>
              <w:t xml:space="preserve"> </w:t>
            </w:r>
            <w:r w:rsidRPr="0028448E">
              <w:rPr>
                <w:sz w:val="18"/>
              </w:rPr>
              <w:t>a</w:t>
            </w:r>
            <w:r w:rsidR="00AE4004">
              <w:rPr>
                <w:sz w:val="18"/>
              </w:rPr>
              <w:t xml:space="preserve"> </w:t>
            </w:r>
            <w:r w:rsidRPr="0028448E">
              <w:rPr>
                <w:sz w:val="18"/>
              </w:rPr>
              <w:t>benefactor</w:t>
            </w:r>
          </w:p>
        </w:tc>
      </w:tr>
      <w:tr w:rsidR="00525697" w:rsidRPr="0028448E" w:rsidTr="005751C2">
        <w:trPr>
          <w:cantSplit/>
        </w:trPr>
        <w:tc>
          <w:tcPr>
            <w:tcW w:w="366" w:type="dxa"/>
            <w:shd w:val="clear" w:color="auto" w:fill="auto"/>
            <w:vAlign w:val="bottom"/>
          </w:tcPr>
          <w:p w:rsidR="00842067" w:rsidRPr="0028448E" w:rsidRDefault="00842067" w:rsidP="005751C2">
            <w:pPr>
              <w:pStyle w:val="SingleTxtG"/>
              <w:suppressAutoHyphens w:val="0"/>
              <w:spacing w:before="40" w:after="40" w:line="220" w:lineRule="exact"/>
              <w:ind w:left="0" w:right="113"/>
              <w:jc w:val="left"/>
              <w:rPr>
                <w:sz w:val="18"/>
              </w:rPr>
            </w:pPr>
            <w:r w:rsidRPr="0028448E">
              <w:rPr>
                <w:sz w:val="18"/>
              </w:rPr>
              <w:t>3</w:t>
            </w:r>
          </w:p>
        </w:tc>
        <w:tc>
          <w:tcPr>
            <w:tcW w:w="700"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III</w:t>
            </w:r>
          </w:p>
        </w:tc>
        <w:tc>
          <w:tcPr>
            <w:tcW w:w="1600"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left"/>
              <w:rPr>
                <w:sz w:val="18"/>
              </w:rPr>
            </w:pPr>
            <w:r w:rsidRPr="0028448E">
              <w:rPr>
                <w:sz w:val="18"/>
              </w:rPr>
              <w:t>24</w:t>
            </w:r>
            <w:r w:rsidR="00AE4004">
              <w:rPr>
                <w:sz w:val="18"/>
              </w:rPr>
              <w:t xml:space="preserve"> </w:t>
            </w:r>
            <w:r w:rsidRPr="0028448E">
              <w:rPr>
                <w:sz w:val="18"/>
              </w:rPr>
              <w:t>September</w:t>
            </w:r>
            <w:r w:rsidR="00AE4004">
              <w:rPr>
                <w:sz w:val="18"/>
              </w:rPr>
              <w:t xml:space="preserve"> </w:t>
            </w:r>
            <w:r w:rsidRPr="0028448E">
              <w:rPr>
                <w:sz w:val="18"/>
              </w:rPr>
              <w:t>2011</w:t>
            </w:r>
          </w:p>
        </w:tc>
        <w:tc>
          <w:tcPr>
            <w:tcW w:w="800"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10</w:t>
            </w:r>
          </w:p>
        </w:tc>
        <w:tc>
          <w:tcPr>
            <w:tcW w:w="800"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142</w:t>
            </w:r>
          </w:p>
        </w:tc>
        <w:tc>
          <w:tcPr>
            <w:tcW w:w="900"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712</w:t>
            </w:r>
          </w:p>
        </w:tc>
        <w:tc>
          <w:tcPr>
            <w:tcW w:w="2204" w:type="dxa"/>
            <w:shd w:val="clear" w:color="auto" w:fill="auto"/>
            <w:vAlign w:val="bottom"/>
          </w:tcPr>
          <w:p w:rsidR="00842067" w:rsidRPr="0028448E" w:rsidRDefault="00842067" w:rsidP="0028448E">
            <w:pPr>
              <w:pStyle w:val="SingleTxtG"/>
              <w:suppressAutoHyphens w:val="0"/>
              <w:spacing w:before="40" w:after="40" w:line="220" w:lineRule="exact"/>
              <w:ind w:left="0" w:right="113"/>
              <w:jc w:val="left"/>
              <w:rPr>
                <w:sz w:val="18"/>
              </w:rPr>
            </w:pPr>
            <w:r w:rsidRPr="0028448E">
              <w:rPr>
                <w:sz w:val="18"/>
              </w:rPr>
              <w:t>The</w:t>
            </w:r>
            <w:r w:rsidR="00AE4004">
              <w:rPr>
                <w:sz w:val="18"/>
              </w:rPr>
              <w:t xml:space="preserve"> </w:t>
            </w:r>
            <w:r w:rsidRPr="0028448E">
              <w:rPr>
                <w:sz w:val="18"/>
              </w:rPr>
              <w:t>National</w:t>
            </w:r>
            <w:r w:rsidR="00AE4004">
              <w:rPr>
                <w:sz w:val="18"/>
              </w:rPr>
              <w:t xml:space="preserve"> </w:t>
            </w:r>
            <w:r w:rsidRPr="0028448E">
              <w:rPr>
                <w:sz w:val="18"/>
              </w:rPr>
              <w:t>Centre</w:t>
            </w:r>
            <w:r w:rsidR="00AE4004">
              <w:rPr>
                <w:sz w:val="18"/>
              </w:rPr>
              <w:t xml:space="preserve"> </w:t>
            </w:r>
            <w:r w:rsidRPr="0028448E">
              <w:rPr>
                <w:sz w:val="18"/>
              </w:rPr>
              <w:t>for</w:t>
            </w:r>
            <w:r w:rsidR="00AE4004">
              <w:rPr>
                <w:sz w:val="18"/>
              </w:rPr>
              <w:t xml:space="preserve"> </w:t>
            </w:r>
            <w:r w:rsidRPr="0028448E">
              <w:rPr>
                <w:sz w:val="18"/>
              </w:rPr>
              <w:t>Displaced</w:t>
            </w:r>
            <w:r w:rsidR="00AE4004">
              <w:rPr>
                <w:sz w:val="18"/>
              </w:rPr>
              <w:t xml:space="preserve"> </w:t>
            </w:r>
            <w:r w:rsidRPr="0028448E">
              <w:rPr>
                <w:sz w:val="18"/>
              </w:rPr>
              <w:t>Persons</w:t>
            </w:r>
            <w:r w:rsidR="00AE4004">
              <w:rPr>
                <w:sz w:val="18"/>
              </w:rPr>
              <w:t xml:space="preserve"> </w:t>
            </w:r>
            <w:r w:rsidRPr="0028448E">
              <w:rPr>
                <w:sz w:val="18"/>
              </w:rPr>
              <w:t>and</w:t>
            </w:r>
            <w:r w:rsidR="00AE4004">
              <w:rPr>
                <w:sz w:val="18"/>
              </w:rPr>
              <w:t xml:space="preserve"> </w:t>
            </w:r>
            <w:r w:rsidRPr="0028448E">
              <w:rPr>
                <w:sz w:val="18"/>
              </w:rPr>
              <w:t>Returnees,</w:t>
            </w:r>
            <w:r w:rsidR="00AE4004">
              <w:rPr>
                <w:sz w:val="18"/>
              </w:rPr>
              <w:t xml:space="preserve"> </w:t>
            </w:r>
            <w:r w:rsidRPr="0028448E">
              <w:rPr>
                <w:sz w:val="18"/>
              </w:rPr>
              <w:t>the</w:t>
            </w:r>
            <w:r w:rsidR="00AE4004">
              <w:rPr>
                <w:sz w:val="18"/>
              </w:rPr>
              <w:t xml:space="preserve"> </w:t>
            </w:r>
            <w:r w:rsidRPr="0028448E">
              <w:rPr>
                <w:sz w:val="18"/>
              </w:rPr>
              <w:t>Birr</w:t>
            </w:r>
            <w:r w:rsidR="00AE4004">
              <w:rPr>
                <w:sz w:val="18"/>
              </w:rPr>
              <w:t xml:space="preserve"> </w:t>
            </w:r>
            <w:r w:rsidRPr="0028448E">
              <w:rPr>
                <w:sz w:val="18"/>
              </w:rPr>
              <w:t>and</w:t>
            </w:r>
            <w:r w:rsidR="00AE4004">
              <w:rPr>
                <w:sz w:val="18"/>
              </w:rPr>
              <w:t xml:space="preserve"> </w:t>
            </w:r>
            <w:r w:rsidRPr="0028448E">
              <w:rPr>
                <w:sz w:val="18"/>
              </w:rPr>
              <w:t>Tawasul</w:t>
            </w:r>
            <w:r w:rsidR="00AE4004">
              <w:rPr>
                <w:sz w:val="18"/>
              </w:rPr>
              <w:t xml:space="preserve"> </w:t>
            </w:r>
            <w:r w:rsidRPr="0028448E">
              <w:rPr>
                <w:sz w:val="18"/>
              </w:rPr>
              <w:t>organization,</w:t>
            </w:r>
            <w:r w:rsidR="00AE4004">
              <w:rPr>
                <w:sz w:val="18"/>
              </w:rPr>
              <w:t xml:space="preserve"> </w:t>
            </w:r>
            <w:r w:rsidRPr="0028448E">
              <w:rPr>
                <w:sz w:val="18"/>
              </w:rPr>
              <w:t>and</w:t>
            </w:r>
            <w:r w:rsidR="00AE4004">
              <w:rPr>
                <w:sz w:val="18"/>
              </w:rPr>
              <w:t xml:space="preserve"> </w:t>
            </w:r>
            <w:r w:rsidRPr="0028448E">
              <w:rPr>
                <w:sz w:val="18"/>
              </w:rPr>
              <w:t>the</w:t>
            </w:r>
            <w:r w:rsidR="00AE4004">
              <w:rPr>
                <w:sz w:val="18"/>
              </w:rPr>
              <w:t xml:space="preserve"> </w:t>
            </w:r>
            <w:r w:rsidRPr="0028448E">
              <w:rPr>
                <w:sz w:val="18"/>
              </w:rPr>
              <w:t>Welfare</w:t>
            </w:r>
            <w:r w:rsidR="00AE4004">
              <w:rPr>
                <w:sz w:val="18"/>
              </w:rPr>
              <w:t xml:space="preserve"> </w:t>
            </w:r>
            <w:r w:rsidRPr="0028448E">
              <w:rPr>
                <w:sz w:val="18"/>
              </w:rPr>
              <w:t>and</w:t>
            </w:r>
            <w:r w:rsidR="00AE4004">
              <w:rPr>
                <w:sz w:val="18"/>
              </w:rPr>
              <w:t xml:space="preserve"> </w:t>
            </w:r>
            <w:r w:rsidRPr="0028448E">
              <w:rPr>
                <w:sz w:val="18"/>
              </w:rPr>
              <w:t>Reform</w:t>
            </w:r>
            <w:r w:rsidR="00AE4004">
              <w:rPr>
                <w:sz w:val="18"/>
              </w:rPr>
              <w:t xml:space="preserve"> </w:t>
            </w:r>
            <w:r w:rsidRPr="0028448E">
              <w:rPr>
                <w:sz w:val="18"/>
              </w:rPr>
              <w:t>Organization</w:t>
            </w:r>
          </w:p>
        </w:tc>
      </w:tr>
      <w:tr w:rsidR="00525697" w:rsidRPr="0028448E" w:rsidTr="00C35693">
        <w:trPr>
          <w:cantSplit/>
        </w:trPr>
        <w:tc>
          <w:tcPr>
            <w:tcW w:w="366" w:type="dxa"/>
            <w:tcBorders>
              <w:bottom w:val="single" w:sz="4" w:space="0" w:color="auto"/>
            </w:tcBorders>
            <w:shd w:val="clear" w:color="auto" w:fill="auto"/>
            <w:vAlign w:val="bottom"/>
          </w:tcPr>
          <w:p w:rsidR="00842067" w:rsidRPr="0028448E" w:rsidRDefault="00842067" w:rsidP="005751C2">
            <w:pPr>
              <w:pStyle w:val="SingleTxtG"/>
              <w:suppressAutoHyphens w:val="0"/>
              <w:spacing w:before="40" w:after="40" w:line="220" w:lineRule="exact"/>
              <w:ind w:left="0" w:right="113"/>
              <w:jc w:val="left"/>
              <w:rPr>
                <w:sz w:val="18"/>
              </w:rPr>
            </w:pPr>
            <w:r w:rsidRPr="0028448E">
              <w:rPr>
                <w:sz w:val="18"/>
              </w:rPr>
              <w:t>4</w:t>
            </w:r>
          </w:p>
        </w:tc>
        <w:tc>
          <w:tcPr>
            <w:tcW w:w="700" w:type="dxa"/>
            <w:tcBorders>
              <w:bottom w:val="single" w:sz="4"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IV</w:t>
            </w:r>
          </w:p>
        </w:tc>
        <w:tc>
          <w:tcPr>
            <w:tcW w:w="1600" w:type="dxa"/>
            <w:tcBorders>
              <w:bottom w:val="single" w:sz="4"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left"/>
              <w:rPr>
                <w:sz w:val="18"/>
              </w:rPr>
            </w:pPr>
            <w:r w:rsidRPr="0028448E">
              <w:rPr>
                <w:sz w:val="18"/>
              </w:rPr>
              <w:t>5</w:t>
            </w:r>
            <w:r w:rsidR="00AE4004">
              <w:rPr>
                <w:sz w:val="18"/>
              </w:rPr>
              <w:t xml:space="preserve"> </w:t>
            </w:r>
            <w:r w:rsidRPr="0028448E">
              <w:rPr>
                <w:sz w:val="18"/>
              </w:rPr>
              <w:t>October</w:t>
            </w:r>
            <w:r w:rsidR="00AE4004">
              <w:rPr>
                <w:sz w:val="18"/>
              </w:rPr>
              <w:t xml:space="preserve"> </w:t>
            </w:r>
            <w:r w:rsidRPr="0028448E">
              <w:rPr>
                <w:sz w:val="18"/>
              </w:rPr>
              <w:t>2011</w:t>
            </w:r>
          </w:p>
        </w:tc>
        <w:tc>
          <w:tcPr>
            <w:tcW w:w="800" w:type="dxa"/>
            <w:tcBorders>
              <w:bottom w:val="single" w:sz="4"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6</w:t>
            </w:r>
          </w:p>
        </w:tc>
        <w:tc>
          <w:tcPr>
            <w:tcW w:w="800" w:type="dxa"/>
            <w:tcBorders>
              <w:bottom w:val="single" w:sz="4"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31</w:t>
            </w:r>
          </w:p>
        </w:tc>
        <w:tc>
          <w:tcPr>
            <w:tcW w:w="900" w:type="dxa"/>
            <w:tcBorders>
              <w:bottom w:val="single" w:sz="4"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right"/>
              <w:rPr>
                <w:sz w:val="18"/>
              </w:rPr>
            </w:pPr>
            <w:r w:rsidRPr="0028448E">
              <w:rPr>
                <w:sz w:val="18"/>
              </w:rPr>
              <w:t>283</w:t>
            </w:r>
          </w:p>
        </w:tc>
        <w:tc>
          <w:tcPr>
            <w:tcW w:w="2204" w:type="dxa"/>
            <w:tcBorders>
              <w:bottom w:val="single" w:sz="4" w:space="0" w:color="auto"/>
            </w:tcBorders>
            <w:shd w:val="clear" w:color="auto" w:fill="auto"/>
            <w:vAlign w:val="bottom"/>
          </w:tcPr>
          <w:p w:rsidR="00842067" w:rsidRPr="0028448E" w:rsidRDefault="00842067" w:rsidP="0028448E">
            <w:pPr>
              <w:pStyle w:val="SingleTxtG"/>
              <w:suppressAutoHyphens w:val="0"/>
              <w:spacing w:before="40" w:after="40" w:line="220" w:lineRule="exact"/>
              <w:ind w:left="0" w:right="113"/>
              <w:jc w:val="left"/>
              <w:rPr>
                <w:sz w:val="18"/>
              </w:rPr>
            </w:pPr>
            <w:r w:rsidRPr="0028448E">
              <w:rPr>
                <w:sz w:val="18"/>
              </w:rPr>
              <w:t>The</w:t>
            </w:r>
            <w:r w:rsidR="00AE4004">
              <w:rPr>
                <w:sz w:val="18"/>
              </w:rPr>
              <w:t xml:space="preserve"> </w:t>
            </w:r>
            <w:r w:rsidRPr="0028448E">
              <w:rPr>
                <w:sz w:val="18"/>
              </w:rPr>
              <w:t>Cabinet</w:t>
            </w:r>
            <w:r w:rsidR="00AE4004">
              <w:rPr>
                <w:sz w:val="18"/>
              </w:rPr>
              <w:t xml:space="preserve"> </w:t>
            </w:r>
            <w:r w:rsidRPr="0028448E">
              <w:rPr>
                <w:sz w:val="18"/>
              </w:rPr>
              <w:t>Commissioning</w:t>
            </w:r>
            <w:r w:rsidR="00AE4004">
              <w:rPr>
                <w:sz w:val="18"/>
              </w:rPr>
              <w:t xml:space="preserve"> </w:t>
            </w:r>
            <w:r w:rsidRPr="0028448E">
              <w:rPr>
                <w:sz w:val="18"/>
              </w:rPr>
              <w:t>Committee</w:t>
            </w:r>
          </w:p>
        </w:tc>
      </w:tr>
      <w:tr w:rsidR="00845FC8" w:rsidRPr="00525697" w:rsidTr="00B32347">
        <w:trPr>
          <w:cantSplit/>
        </w:trPr>
        <w:tc>
          <w:tcPr>
            <w:tcW w:w="2666" w:type="dxa"/>
            <w:gridSpan w:val="3"/>
            <w:tcBorders>
              <w:top w:val="single" w:sz="4" w:space="0" w:color="auto"/>
              <w:left w:val="nil"/>
              <w:bottom w:val="single" w:sz="12" w:space="0" w:color="auto"/>
            </w:tcBorders>
            <w:shd w:val="clear" w:color="auto" w:fill="auto"/>
          </w:tcPr>
          <w:p w:rsidR="00845FC8" w:rsidRPr="00525697" w:rsidRDefault="00845FC8" w:rsidP="00525697">
            <w:pPr>
              <w:pStyle w:val="SingleTxtG"/>
              <w:suppressAutoHyphens w:val="0"/>
              <w:spacing w:before="80" w:after="80" w:line="220" w:lineRule="exact"/>
              <w:ind w:left="0" w:right="113"/>
              <w:jc w:val="left"/>
              <w:rPr>
                <w:b/>
                <w:sz w:val="18"/>
              </w:rPr>
            </w:pPr>
            <w:r>
              <w:rPr>
                <w:b/>
                <w:sz w:val="18"/>
              </w:rPr>
              <w:tab/>
            </w:r>
            <w:r w:rsidRPr="00525697">
              <w:rPr>
                <w:b/>
                <w:sz w:val="18"/>
              </w:rPr>
              <w:t>Total</w:t>
            </w:r>
          </w:p>
        </w:tc>
        <w:tc>
          <w:tcPr>
            <w:tcW w:w="800" w:type="dxa"/>
            <w:tcBorders>
              <w:top w:val="single" w:sz="4" w:space="0" w:color="auto"/>
              <w:bottom w:val="single" w:sz="12" w:space="0" w:color="auto"/>
            </w:tcBorders>
            <w:shd w:val="clear" w:color="auto" w:fill="auto"/>
            <w:vAlign w:val="bottom"/>
          </w:tcPr>
          <w:p w:rsidR="00845FC8" w:rsidRPr="00525697" w:rsidRDefault="00845FC8" w:rsidP="00525697">
            <w:pPr>
              <w:pStyle w:val="SingleTxtG"/>
              <w:suppressAutoHyphens w:val="0"/>
              <w:spacing w:before="80" w:after="80" w:line="220" w:lineRule="exact"/>
              <w:ind w:left="0" w:right="113"/>
              <w:jc w:val="right"/>
              <w:rPr>
                <w:b/>
                <w:sz w:val="18"/>
              </w:rPr>
            </w:pPr>
            <w:r w:rsidRPr="00525697">
              <w:rPr>
                <w:b/>
                <w:sz w:val="18"/>
              </w:rPr>
              <w:t>22</w:t>
            </w:r>
          </w:p>
        </w:tc>
        <w:tc>
          <w:tcPr>
            <w:tcW w:w="800" w:type="dxa"/>
            <w:tcBorders>
              <w:top w:val="single" w:sz="4" w:space="0" w:color="auto"/>
              <w:bottom w:val="single" w:sz="12" w:space="0" w:color="auto"/>
            </w:tcBorders>
            <w:shd w:val="clear" w:color="auto" w:fill="auto"/>
            <w:vAlign w:val="bottom"/>
          </w:tcPr>
          <w:p w:rsidR="00845FC8" w:rsidRPr="00525697" w:rsidRDefault="00845FC8" w:rsidP="00525697">
            <w:pPr>
              <w:pStyle w:val="SingleTxtG"/>
              <w:suppressAutoHyphens w:val="0"/>
              <w:spacing w:before="80" w:after="80" w:line="220" w:lineRule="exact"/>
              <w:ind w:left="0" w:right="113"/>
              <w:jc w:val="right"/>
              <w:rPr>
                <w:b/>
                <w:sz w:val="18"/>
              </w:rPr>
            </w:pPr>
            <w:r w:rsidRPr="00525697">
              <w:rPr>
                <w:b/>
                <w:sz w:val="18"/>
              </w:rPr>
              <w:t>250</w:t>
            </w:r>
          </w:p>
        </w:tc>
        <w:tc>
          <w:tcPr>
            <w:tcW w:w="900" w:type="dxa"/>
            <w:tcBorders>
              <w:top w:val="single" w:sz="4" w:space="0" w:color="auto"/>
              <w:bottom w:val="single" w:sz="12" w:space="0" w:color="auto"/>
            </w:tcBorders>
            <w:shd w:val="clear" w:color="auto" w:fill="auto"/>
            <w:vAlign w:val="bottom"/>
          </w:tcPr>
          <w:p w:rsidR="00845FC8" w:rsidRPr="00525697" w:rsidRDefault="00845FC8" w:rsidP="00525697">
            <w:pPr>
              <w:pStyle w:val="SingleTxtG"/>
              <w:suppressAutoHyphens w:val="0"/>
              <w:spacing w:before="80" w:after="80" w:line="220" w:lineRule="exact"/>
              <w:ind w:left="0" w:right="113"/>
              <w:jc w:val="right"/>
              <w:rPr>
                <w:b/>
                <w:sz w:val="18"/>
              </w:rPr>
            </w:pPr>
            <w:r w:rsidRPr="00525697">
              <w:rPr>
                <w:b/>
                <w:sz w:val="18"/>
              </w:rPr>
              <w:t>1</w:t>
            </w:r>
            <w:r>
              <w:rPr>
                <w:b/>
                <w:sz w:val="18"/>
              </w:rPr>
              <w:t xml:space="preserve"> </w:t>
            </w:r>
            <w:r w:rsidRPr="00525697">
              <w:rPr>
                <w:b/>
                <w:sz w:val="18"/>
              </w:rPr>
              <w:t>381</w:t>
            </w:r>
          </w:p>
        </w:tc>
        <w:tc>
          <w:tcPr>
            <w:tcW w:w="2204" w:type="dxa"/>
            <w:tcBorders>
              <w:top w:val="single" w:sz="4" w:space="0" w:color="auto"/>
              <w:bottom w:val="single" w:sz="12" w:space="0" w:color="auto"/>
              <w:right w:val="nil"/>
            </w:tcBorders>
            <w:shd w:val="clear" w:color="auto" w:fill="auto"/>
            <w:vAlign w:val="bottom"/>
          </w:tcPr>
          <w:p w:rsidR="00845FC8" w:rsidRPr="00525697" w:rsidRDefault="00845FC8" w:rsidP="00525697">
            <w:pPr>
              <w:pStyle w:val="SingleTxtG"/>
              <w:suppressAutoHyphens w:val="0"/>
              <w:spacing w:before="80" w:after="80" w:line="220" w:lineRule="exact"/>
              <w:ind w:left="0" w:right="113"/>
              <w:jc w:val="left"/>
              <w:rPr>
                <w:b/>
                <w:sz w:val="18"/>
              </w:rPr>
            </w:pPr>
          </w:p>
        </w:tc>
      </w:tr>
    </w:tbl>
    <w:p w:rsidR="00842067" w:rsidRPr="00842067" w:rsidRDefault="00842067" w:rsidP="00240972">
      <w:pPr>
        <w:pStyle w:val="SingleTxtG"/>
        <w:spacing w:before="240"/>
      </w:pPr>
      <w:r w:rsidRPr="00842067">
        <w:t>90.</w:t>
      </w:r>
      <w:r w:rsidRPr="00842067">
        <w:tab/>
        <w:t>Surveys</w:t>
      </w:r>
      <w:r w:rsidR="00AE4004">
        <w:t xml:space="preserve"> </w:t>
      </w:r>
      <w:r w:rsidRPr="00842067">
        <w:t>were</w:t>
      </w:r>
      <w:r w:rsidR="00AE4004">
        <w:t xml:space="preserve"> </w:t>
      </w:r>
      <w:r w:rsidRPr="00842067">
        <w:t>conducted</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calculate</w:t>
      </w:r>
      <w:r w:rsidR="00AE4004">
        <w:t xml:space="preserve"> </w:t>
      </w:r>
      <w:r w:rsidRPr="00842067">
        <w:t>the</w:t>
      </w:r>
      <w:r w:rsidR="00AE4004">
        <w:t xml:space="preserve"> </w:t>
      </w:r>
      <w:r w:rsidRPr="00842067">
        <w:t>number</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in</w:t>
      </w:r>
      <w:r w:rsidR="00AE4004">
        <w:t xml:space="preserve"> </w:t>
      </w:r>
      <w:smartTag w:uri="urn:schemas-microsoft-com:office:smarttags" w:element="place">
        <w:r w:rsidRPr="00842067">
          <w:t>Red</w:t>
        </w:r>
        <w:r w:rsidR="00AE4004">
          <w:t xml:space="preserve"> </w:t>
        </w:r>
        <w:r w:rsidRPr="00842067">
          <w:t>Sea</w:t>
        </w:r>
      </w:smartTag>
      <w:r w:rsidRPr="00842067">
        <w:t>,</w:t>
      </w:r>
      <w:r w:rsidR="00AE4004">
        <w:t xml:space="preserve"> </w:t>
      </w:r>
      <w:r w:rsidRPr="00842067">
        <w:t>Gedaref</w:t>
      </w:r>
      <w:r w:rsidR="00AE4004">
        <w:t xml:space="preserve"> </w:t>
      </w:r>
      <w:r w:rsidRPr="00842067">
        <w:t>and</w:t>
      </w:r>
      <w:r w:rsidR="00AE4004">
        <w:t xml:space="preserve"> </w:t>
      </w:r>
      <w:r w:rsidRPr="00842067">
        <w:t>Kassala</w:t>
      </w:r>
      <w:r w:rsidR="00AE4004">
        <w:t xml:space="preserve"> </w:t>
      </w:r>
      <w:r w:rsidRPr="00842067">
        <w:t>states</w:t>
      </w:r>
      <w:r w:rsidR="00AE4004">
        <w:t xml:space="preserve"> </w:t>
      </w:r>
      <w:r w:rsidRPr="00842067">
        <w:t>and</w:t>
      </w:r>
      <w:r w:rsidR="00AE4004">
        <w:t xml:space="preserve"> </w:t>
      </w:r>
      <w:r w:rsidRPr="00842067">
        <w:t>find</w:t>
      </w:r>
      <w:r w:rsidR="00AE4004">
        <w:t xml:space="preserve"> </w:t>
      </w:r>
      <w:r w:rsidRPr="00842067">
        <w:t>out</w:t>
      </w:r>
      <w:r w:rsidR="00AE4004">
        <w:t xml:space="preserve"> </w:t>
      </w:r>
      <w:r w:rsidRPr="00842067">
        <w:t>whether</w:t>
      </w:r>
      <w:r w:rsidR="00AE4004">
        <w:t xml:space="preserve"> </w:t>
      </w:r>
      <w:r w:rsidRPr="00842067">
        <w:t>they</w:t>
      </w:r>
      <w:r w:rsidR="00AE4004">
        <w:t xml:space="preserve"> </w:t>
      </w:r>
      <w:r w:rsidRPr="00842067">
        <w:t>wished</w:t>
      </w:r>
      <w:r w:rsidR="00AE4004">
        <w:t xml:space="preserve"> </w:t>
      </w:r>
      <w:r w:rsidRPr="00842067">
        <w:t>to</w:t>
      </w:r>
      <w:r w:rsidR="00AE4004">
        <w:t xml:space="preserve"> </w:t>
      </w:r>
      <w:r w:rsidRPr="00842067">
        <w:t>return</w:t>
      </w:r>
      <w:r w:rsidR="00AE4004">
        <w:t xml:space="preserve"> </w:t>
      </w:r>
      <w:r w:rsidRPr="00842067">
        <w:t>or</w:t>
      </w:r>
      <w:r w:rsidR="00AE4004">
        <w:t xml:space="preserve"> </w:t>
      </w:r>
      <w:r w:rsidRPr="00842067">
        <w:t>to</w:t>
      </w:r>
      <w:r w:rsidR="00AE4004">
        <w:t xml:space="preserve"> </w:t>
      </w:r>
      <w:r w:rsidRPr="00842067">
        <w:t>integrate.</w:t>
      </w:r>
      <w:r w:rsidR="00AE4004">
        <w:t xml:space="preserve"> </w:t>
      </w:r>
      <w:r w:rsidRPr="00842067">
        <w:t>The</w:t>
      </w:r>
      <w:r w:rsidR="00AE4004">
        <w:t xml:space="preserve"> </w:t>
      </w:r>
      <w:r w:rsidRPr="00842067">
        <w:t>State</w:t>
      </w:r>
      <w:r w:rsidR="00AE4004">
        <w:t xml:space="preserve"> </w:t>
      </w:r>
      <w:r w:rsidRPr="00842067">
        <w:t>also</w:t>
      </w:r>
      <w:r w:rsidR="00AE4004">
        <w:t xml:space="preserve"> </w:t>
      </w:r>
      <w:r w:rsidRPr="00842067">
        <w:t>approved</w:t>
      </w:r>
      <w:r w:rsidR="00AE4004">
        <w:t xml:space="preserve"> </w:t>
      </w:r>
      <w:r w:rsidRPr="00842067">
        <w:t>the</w:t>
      </w:r>
      <w:r w:rsidR="00AE4004">
        <w:t xml:space="preserve"> </w:t>
      </w:r>
      <w:r w:rsidRPr="00842067">
        <w:t>national</w:t>
      </w:r>
      <w:r w:rsidR="00AE4004">
        <w:t xml:space="preserve"> </w:t>
      </w:r>
      <w:r w:rsidRPr="00842067">
        <w:t>policy</w:t>
      </w:r>
      <w:r w:rsidR="00AE4004">
        <w:t xml:space="preserve"> </w:t>
      </w:r>
      <w:r w:rsidRPr="00842067">
        <w:t>for</w:t>
      </w:r>
      <w:r w:rsidR="00AE4004">
        <w:t xml:space="preserve"> </w:t>
      </w:r>
      <w:r w:rsidRPr="00842067">
        <w:t>displaced</w:t>
      </w:r>
      <w:r w:rsidR="00AE4004">
        <w:t xml:space="preserve"> </w:t>
      </w:r>
      <w:r w:rsidRPr="00842067">
        <w:t>persons</w:t>
      </w:r>
      <w:r w:rsidR="00AE4004">
        <w:t xml:space="preserve"> </w:t>
      </w:r>
      <w:r w:rsidRPr="00842067">
        <w:t>for</w:t>
      </w:r>
      <w:r w:rsidR="00AE4004">
        <w:t xml:space="preserve"> </w:t>
      </w:r>
      <w:r w:rsidRPr="00842067">
        <w:t>2011</w:t>
      </w:r>
      <w:r w:rsidR="00AE4004">
        <w:t xml:space="preserve"> </w:t>
      </w:r>
      <w:r w:rsidRPr="00842067">
        <w:t>(as</w:t>
      </w:r>
      <w:r w:rsidR="00AE4004">
        <w:t xml:space="preserve"> </w:t>
      </w:r>
      <w:r w:rsidRPr="00842067">
        <w:t>amended</w:t>
      </w:r>
      <w:r w:rsidR="00AE4004">
        <w:t xml:space="preserve"> </w:t>
      </w:r>
      <w:r w:rsidRPr="00842067">
        <w:t>from</w:t>
      </w:r>
      <w:r w:rsidR="00AE4004">
        <w:t xml:space="preserve"> </w:t>
      </w:r>
      <w:r w:rsidRPr="00842067">
        <w:t>2009),</w:t>
      </w:r>
      <w:r w:rsidR="00AE4004">
        <w:t xml:space="preserve"> </w:t>
      </w:r>
      <w:r w:rsidRPr="00842067">
        <w:t>which</w:t>
      </w:r>
      <w:r w:rsidR="00AE4004">
        <w:t xml:space="preserve"> </w:t>
      </w:r>
      <w:r w:rsidRPr="00842067">
        <w:t>sets</w:t>
      </w:r>
      <w:r w:rsidR="00AE4004">
        <w:t xml:space="preserve"> </w:t>
      </w:r>
      <w:r w:rsidRPr="00842067">
        <w:t>out</w:t>
      </w:r>
      <w:r w:rsidR="00AE4004">
        <w:t xml:space="preserve"> </w:t>
      </w:r>
      <w:r w:rsidRPr="00842067">
        <w:t>the</w:t>
      </w:r>
      <w:r w:rsidR="00AE4004">
        <w:t xml:space="preserve"> </w:t>
      </w:r>
      <w:r w:rsidRPr="00842067">
        <w:t>basic</w:t>
      </w:r>
      <w:r w:rsidR="00AE4004">
        <w:t xml:space="preserve"> </w:t>
      </w:r>
      <w:r w:rsidRPr="00842067">
        <w:t>principles</w:t>
      </w:r>
      <w:r w:rsidR="00AE4004">
        <w:t xml:space="preserve"> </w:t>
      </w:r>
      <w:r w:rsidRPr="00842067">
        <w:t>pertaining</w:t>
      </w:r>
      <w:r w:rsidR="00AE4004">
        <w:t xml:space="preserve"> </w:t>
      </w:r>
      <w:r w:rsidRPr="00842067">
        <w:t>to</w:t>
      </w:r>
      <w:r w:rsidR="00AE4004">
        <w:t xml:space="preserve"> </w:t>
      </w:r>
      <w:r w:rsidRPr="00842067">
        <w:t>the</w:t>
      </w:r>
      <w:r w:rsidR="00AE4004">
        <w:t xml:space="preserve"> </w:t>
      </w:r>
      <w:r w:rsidRPr="00842067">
        <w:t>rights</w:t>
      </w:r>
      <w:r w:rsidR="00AE4004">
        <w:t xml:space="preserve"> </w:t>
      </w:r>
      <w:r w:rsidRPr="00842067">
        <w:t>of</w:t>
      </w:r>
      <w:r w:rsidR="00AE4004">
        <w:t xml:space="preserve"> </w:t>
      </w:r>
      <w:r w:rsidRPr="00842067">
        <w:t>displaced</w:t>
      </w:r>
      <w:r w:rsidR="00AE4004">
        <w:t xml:space="preserve"> </w:t>
      </w:r>
      <w:r w:rsidRPr="00842067">
        <w:t>persons</w:t>
      </w:r>
      <w:r w:rsidR="00AE4004">
        <w:t xml:space="preserve"> </w:t>
      </w:r>
      <w:r w:rsidRPr="00842067">
        <w:t>at</w:t>
      </w:r>
      <w:r w:rsidR="00AE4004">
        <w:t xml:space="preserve"> </w:t>
      </w:r>
      <w:r w:rsidRPr="00842067">
        <w:t>every</w:t>
      </w:r>
      <w:r w:rsidR="00AE4004">
        <w:t xml:space="preserve"> </w:t>
      </w:r>
      <w:r w:rsidRPr="00842067">
        <w:t>stage</w:t>
      </w:r>
      <w:r w:rsidR="00AE4004">
        <w:t xml:space="preserve"> </w:t>
      </w:r>
      <w:r w:rsidRPr="00842067">
        <w:t>of</w:t>
      </w:r>
      <w:r w:rsidR="00AE4004">
        <w:t xml:space="preserve"> </w:t>
      </w:r>
      <w:r w:rsidRPr="00842067">
        <w:t>displacement</w:t>
      </w:r>
      <w:r w:rsidR="00AE4004">
        <w:t xml:space="preserve"> </w:t>
      </w:r>
      <w:r w:rsidRPr="00842067">
        <w:t>and</w:t>
      </w:r>
      <w:r w:rsidR="00AE4004">
        <w:t xml:space="preserve"> </w:t>
      </w:r>
      <w:r w:rsidRPr="00842067">
        <w:t>the</w:t>
      </w:r>
      <w:r w:rsidR="00AE4004">
        <w:t xml:space="preserve"> </w:t>
      </w:r>
      <w:r w:rsidRPr="00842067">
        <w:t>principles</w:t>
      </w:r>
      <w:r w:rsidR="00AE4004">
        <w:t xml:space="preserve"> </w:t>
      </w:r>
      <w:r w:rsidRPr="00842067">
        <w:t>governing</w:t>
      </w:r>
      <w:r w:rsidR="00AE4004">
        <w:t xml:space="preserve"> </w:t>
      </w:r>
      <w:r w:rsidRPr="00842067">
        <w:t>work</w:t>
      </w:r>
      <w:r w:rsidR="00AE4004">
        <w:t xml:space="preserve"> </w:t>
      </w:r>
      <w:r w:rsidRPr="00842067">
        <w:t>among</w:t>
      </w:r>
      <w:r w:rsidR="00AE4004">
        <w:t xml:space="preserve"> </w:t>
      </w:r>
      <w:r w:rsidRPr="00842067">
        <w:t>partners.</w:t>
      </w:r>
      <w:r w:rsidR="00AE4004">
        <w:t xml:space="preserve"> </w:t>
      </w:r>
      <w:r w:rsidRPr="00842067">
        <w:t>It</w:t>
      </w:r>
      <w:r w:rsidR="00AE4004">
        <w:t xml:space="preserve"> </w:t>
      </w:r>
      <w:r w:rsidRPr="00842067">
        <w:t>also</w:t>
      </w:r>
      <w:r w:rsidR="00AE4004">
        <w:t xml:space="preserve"> </w:t>
      </w:r>
      <w:r w:rsidRPr="00842067">
        <w:t>sets</w:t>
      </w:r>
      <w:r w:rsidR="00AE4004">
        <w:t xml:space="preserve"> </w:t>
      </w:r>
      <w:r w:rsidRPr="00842067">
        <w:t>out</w:t>
      </w:r>
      <w:r w:rsidR="00AE4004">
        <w:t xml:space="preserve"> </w:t>
      </w:r>
      <w:r w:rsidRPr="00842067">
        <w:t>details</w:t>
      </w:r>
      <w:r w:rsidR="00AE4004">
        <w:t xml:space="preserve"> </w:t>
      </w:r>
      <w:r w:rsidRPr="00842067">
        <w:t>of</w:t>
      </w:r>
      <w:r w:rsidR="00AE4004">
        <w:t xml:space="preserve"> </w:t>
      </w:r>
      <w:r w:rsidRPr="00842067">
        <w:t>activities</w:t>
      </w:r>
      <w:r w:rsidR="00AE4004">
        <w:t xml:space="preserve"> </w:t>
      </w:r>
      <w:r w:rsidRPr="00842067">
        <w:t>and</w:t>
      </w:r>
      <w:r w:rsidR="00AE4004">
        <w:t xml:space="preserve"> </w:t>
      </w:r>
      <w:r w:rsidRPr="00842067">
        <w:t>the</w:t>
      </w:r>
      <w:r w:rsidR="00AE4004">
        <w:t xml:space="preserve"> </w:t>
      </w:r>
      <w:r w:rsidRPr="00842067">
        <w:t>modus</w:t>
      </w:r>
      <w:r w:rsidR="00AE4004">
        <w:t xml:space="preserve"> </w:t>
      </w:r>
      <w:r w:rsidRPr="00842067">
        <w:t>operandi.</w:t>
      </w:r>
      <w:r w:rsidR="00AE4004">
        <w:t xml:space="preserve"> </w:t>
      </w:r>
    </w:p>
    <w:p w:rsidR="00842067" w:rsidRPr="00842067" w:rsidRDefault="00842067" w:rsidP="00842067">
      <w:pPr>
        <w:pStyle w:val="SingleTxtG"/>
      </w:pPr>
      <w:r w:rsidRPr="00842067">
        <w:t>91.</w:t>
      </w:r>
      <w:r w:rsidRPr="00842067">
        <w:tab/>
        <w:t>A</w:t>
      </w:r>
      <w:r w:rsidR="00AE4004">
        <w:t xml:space="preserve"> </w:t>
      </w:r>
      <w:r w:rsidRPr="00842067">
        <w:t>voluntary</w:t>
      </w:r>
      <w:r w:rsidR="00AE4004">
        <w:t xml:space="preserve"> </w:t>
      </w:r>
      <w:r w:rsidRPr="00842067">
        <w:t>return</w:t>
      </w:r>
      <w:r w:rsidR="00AE4004">
        <w:t xml:space="preserve"> </w:t>
      </w:r>
      <w:r w:rsidRPr="00842067">
        <w:t>programme</w:t>
      </w:r>
      <w:r w:rsidR="00AE4004">
        <w:t xml:space="preserve"> </w:t>
      </w:r>
      <w:r w:rsidRPr="00842067">
        <w:t>for</w:t>
      </w:r>
      <w:r w:rsidR="00AE4004">
        <w:t xml:space="preserve"> </w:t>
      </w:r>
      <w:r w:rsidRPr="00842067">
        <w:t>the</w:t>
      </w:r>
      <w:r w:rsidR="00AE4004">
        <w:t xml:space="preserve"> </w:t>
      </w:r>
      <w:smartTag w:uri="urn:schemas-microsoft-com:office:smarttags" w:element="place">
        <w:r w:rsidRPr="00842067">
          <w:t>Darfur</w:t>
        </w:r>
      </w:smartTag>
      <w:r w:rsidR="00AE4004">
        <w:t xml:space="preserve"> </w:t>
      </w:r>
      <w:r w:rsidRPr="00842067">
        <w:t>states</w:t>
      </w:r>
      <w:r w:rsidR="00AE4004">
        <w:t xml:space="preserve"> </w:t>
      </w:r>
      <w:r w:rsidRPr="00842067">
        <w:t>was</w:t>
      </w:r>
      <w:r w:rsidR="00AE4004">
        <w:t xml:space="preserve"> </w:t>
      </w:r>
      <w:r w:rsidRPr="00842067">
        <w:t>also</w:t>
      </w:r>
      <w:r w:rsidR="00AE4004">
        <w:t xml:space="preserve"> </w:t>
      </w:r>
      <w:r w:rsidRPr="00842067">
        <w:t>elaborated</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Doha</w:t>
      </w:r>
      <w:r w:rsidR="00AE4004">
        <w:t xml:space="preserve"> </w:t>
      </w:r>
      <w:r w:rsidRPr="00842067">
        <w:t>Agreement.</w:t>
      </w:r>
    </w:p>
    <w:p w:rsidR="00842067" w:rsidRPr="00842067" w:rsidRDefault="00240972" w:rsidP="00240972">
      <w:pPr>
        <w:pStyle w:val="H23G"/>
      </w:pPr>
      <w:r>
        <w:tab/>
      </w:r>
      <w:r>
        <w:tab/>
      </w:r>
      <w:r w:rsidR="00842067" w:rsidRPr="00842067">
        <w:t>Challenges</w:t>
      </w:r>
    </w:p>
    <w:p w:rsidR="00842067" w:rsidRPr="00842067" w:rsidRDefault="00842067" w:rsidP="00842067">
      <w:pPr>
        <w:pStyle w:val="SingleTxtG"/>
      </w:pPr>
      <w:r w:rsidRPr="00842067">
        <w:t>92.</w:t>
      </w:r>
      <w:r w:rsidRPr="00842067">
        <w:tab/>
        <w:t>The</w:t>
      </w:r>
      <w:r w:rsidR="00AE4004">
        <w:t xml:space="preserve"> </w:t>
      </w:r>
      <w:r w:rsidRPr="00842067">
        <w:t>challenges</w:t>
      </w:r>
      <w:r w:rsidR="00AE4004">
        <w:t xml:space="preserve"> </w:t>
      </w:r>
      <w:r w:rsidRPr="00842067">
        <w:t>are</w:t>
      </w:r>
      <w:r w:rsidR="00AE4004">
        <w:t xml:space="preserve"> </w:t>
      </w:r>
      <w:r w:rsidRPr="00842067">
        <w:t>exemplified</w:t>
      </w:r>
      <w:r w:rsidR="00AE4004">
        <w:t xml:space="preserve"> </w:t>
      </w:r>
      <w:r w:rsidRPr="00842067">
        <w:t>in</w:t>
      </w:r>
      <w:r w:rsidR="00AE4004">
        <w:t xml:space="preserve"> </w:t>
      </w:r>
      <w:r w:rsidRPr="00842067">
        <w:t>the</w:t>
      </w:r>
      <w:r w:rsidR="00AE4004">
        <w:t xml:space="preserve"> </w:t>
      </w:r>
      <w:r w:rsidRPr="00842067">
        <w:t>following:</w:t>
      </w:r>
    </w:p>
    <w:p w:rsidR="00842067" w:rsidRPr="00842067" w:rsidRDefault="00842067" w:rsidP="00842067">
      <w:pPr>
        <w:pStyle w:val="SingleTxtG"/>
      </w:pPr>
      <w:r w:rsidRPr="00842067">
        <w:tab/>
        <w:t>1.</w:t>
      </w:r>
      <w:r w:rsidRPr="00842067">
        <w:tab/>
        <w:t>Continuation</w:t>
      </w:r>
      <w:r w:rsidR="00AE4004">
        <w:t xml:space="preserve"> </w:t>
      </w:r>
      <w:r w:rsidRPr="00842067">
        <w:t>of</w:t>
      </w:r>
      <w:r w:rsidR="00AE4004">
        <w:t xml:space="preserve"> </w:t>
      </w:r>
      <w:r w:rsidRPr="00842067">
        <w:t>the</w:t>
      </w:r>
      <w:r w:rsidR="00AE4004">
        <w:t xml:space="preserve"> </w:t>
      </w:r>
      <w:r w:rsidRPr="00842067">
        <w:t>offensive</w:t>
      </w:r>
      <w:r w:rsidR="00AE4004">
        <w:t xml:space="preserve"> </w:t>
      </w:r>
      <w:r w:rsidRPr="00842067">
        <w:t>by</w:t>
      </w:r>
      <w:r w:rsidR="00AE4004">
        <w:t xml:space="preserve"> </w:t>
      </w:r>
      <w:r w:rsidRPr="00842067">
        <w:t>rebel</w:t>
      </w:r>
      <w:r w:rsidR="00AE4004">
        <w:t xml:space="preserve"> </w:t>
      </w:r>
      <w:r w:rsidRPr="00842067">
        <w:t>movements;</w:t>
      </w:r>
    </w:p>
    <w:p w:rsidR="00842067" w:rsidRPr="00842067" w:rsidRDefault="00842067" w:rsidP="00842067">
      <w:pPr>
        <w:pStyle w:val="SingleTxtG"/>
      </w:pPr>
      <w:r w:rsidRPr="00842067">
        <w:tab/>
        <w:t>2.</w:t>
      </w:r>
      <w:r w:rsidRPr="00842067">
        <w:tab/>
        <w:t>Provision</w:t>
      </w:r>
      <w:r w:rsidR="00AE4004">
        <w:t xml:space="preserve"> </w:t>
      </w:r>
      <w:r w:rsidRPr="00842067">
        <w:t>of</w:t>
      </w:r>
      <w:r w:rsidR="00AE4004">
        <w:t xml:space="preserve"> </w:t>
      </w:r>
      <w:r w:rsidRPr="00842067">
        <w:t>security</w:t>
      </w:r>
      <w:r w:rsidR="00AE4004">
        <w:t xml:space="preserve"> </w:t>
      </w:r>
      <w:r w:rsidRPr="00842067">
        <w:t>in</w:t>
      </w:r>
      <w:r w:rsidR="00AE4004">
        <w:t xml:space="preserve"> </w:t>
      </w:r>
      <w:r w:rsidRPr="00842067">
        <w:t>the</w:t>
      </w:r>
      <w:r w:rsidR="00AE4004">
        <w:t xml:space="preserve"> </w:t>
      </w:r>
      <w:r w:rsidRPr="00842067">
        <w:t>return</w:t>
      </w:r>
      <w:r w:rsidR="00AE4004">
        <w:t xml:space="preserve"> </w:t>
      </w:r>
      <w:r w:rsidRPr="00842067">
        <w:t>locations</w:t>
      </w:r>
      <w:r w:rsidR="00AE4004">
        <w:t xml:space="preserve"> </w:t>
      </w:r>
      <w:r w:rsidRPr="00842067">
        <w:t>and</w:t>
      </w:r>
      <w:r w:rsidR="00AE4004">
        <w:t xml:space="preserve"> </w:t>
      </w:r>
      <w:r w:rsidRPr="00842067">
        <w:t>the</w:t>
      </w:r>
      <w:r w:rsidR="00AE4004">
        <w:t xml:space="preserve"> </w:t>
      </w:r>
      <w:r w:rsidRPr="00842067">
        <w:t>conduct</w:t>
      </w:r>
      <w:r w:rsidR="00AE4004">
        <w:t xml:space="preserve"> </w:t>
      </w:r>
      <w:r w:rsidRPr="00842067">
        <w:t>of</w:t>
      </w:r>
      <w:r w:rsidR="00AE4004">
        <w:t xml:space="preserve"> </w:t>
      </w:r>
      <w:r w:rsidRPr="00842067">
        <w:t>local</w:t>
      </w:r>
      <w:r w:rsidR="00AE4004">
        <w:t xml:space="preserve"> </w:t>
      </w:r>
      <w:r w:rsidRPr="00842067">
        <w:t>reconciliation</w:t>
      </w:r>
      <w:r w:rsidR="00AE4004">
        <w:t xml:space="preserve"> </w:t>
      </w:r>
      <w:r w:rsidRPr="00842067">
        <w:t>initiatives;</w:t>
      </w:r>
    </w:p>
    <w:p w:rsidR="00842067" w:rsidRPr="00842067" w:rsidRDefault="00842067" w:rsidP="00842067">
      <w:pPr>
        <w:pStyle w:val="SingleTxtG"/>
      </w:pPr>
      <w:r w:rsidRPr="00842067">
        <w:tab/>
        <w:t>3.</w:t>
      </w:r>
      <w:r w:rsidRPr="00842067">
        <w:tab/>
        <w:t>Supply</w:t>
      </w:r>
      <w:r w:rsidR="00AE4004">
        <w:t xml:space="preserve"> </w:t>
      </w:r>
      <w:r w:rsidRPr="00842067">
        <w:t>of</w:t>
      </w:r>
      <w:r w:rsidR="00AE4004">
        <w:t xml:space="preserve"> </w:t>
      </w:r>
      <w:r w:rsidRPr="00842067">
        <w:t>minimum</w:t>
      </w:r>
      <w:r w:rsidR="00AE4004">
        <w:t xml:space="preserve"> </w:t>
      </w:r>
      <w:r w:rsidRPr="00842067">
        <w:t>services</w:t>
      </w:r>
      <w:r w:rsidR="00AE4004">
        <w:t xml:space="preserve"> </w:t>
      </w:r>
      <w:r w:rsidRPr="00842067">
        <w:t>in</w:t>
      </w:r>
      <w:r w:rsidR="00AE4004">
        <w:t xml:space="preserve"> </w:t>
      </w:r>
      <w:r w:rsidRPr="00842067">
        <w:t>the</w:t>
      </w:r>
      <w:r w:rsidR="00AE4004">
        <w:t xml:space="preserve"> </w:t>
      </w:r>
      <w:r w:rsidRPr="00842067">
        <w:t>return</w:t>
      </w:r>
      <w:r w:rsidR="00AE4004">
        <w:t xml:space="preserve"> </w:t>
      </w:r>
      <w:r w:rsidRPr="00842067">
        <w:t>locations;</w:t>
      </w:r>
    </w:p>
    <w:p w:rsidR="00842067" w:rsidRPr="00842067" w:rsidRDefault="00842067" w:rsidP="00842067">
      <w:pPr>
        <w:pStyle w:val="SingleTxtG"/>
      </w:pPr>
      <w:r w:rsidRPr="00842067">
        <w:tab/>
        <w:t>4.</w:t>
      </w:r>
      <w:r w:rsidRPr="00842067">
        <w:tab/>
        <w:t>The</w:t>
      </w:r>
      <w:r w:rsidR="00AE4004">
        <w:t xml:space="preserve"> </w:t>
      </w:r>
      <w:r w:rsidRPr="00842067">
        <w:t>international</w:t>
      </w:r>
      <w:r w:rsidR="00AE4004">
        <w:t xml:space="preserve"> </w:t>
      </w:r>
      <w:r w:rsidRPr="00842067">
        <w:t>community</w:t>
      </w:r>
      <w:r w:rsidR="004C7228">
        <w:t>’</w:t>
      </w:r>
      <w:r w:rsidRPr="00842067">
        <w:t>s</w:t>
      </w:r>
      <w:r w:rsidR="00AE4004">
        <w:t xml:space="preserve"> </w:t>
      </w:r>
      <w:r w:rsidRPr="00842067">
        <w:t>commitment</w:t>
      </w:r>
      <w:r w:rsidR="00AE4004">
        <w:t xml:space="preserve"> </w:t>
      </w:r>
      <w:r w:rsidRPr="00842067">
        <w:t>to</w:t>
      </w:r>
      <w:r w:rsidR="00AE4004">
        <w:t xml:space="preserve"> </w:t>
      </w:r>
      <w:r w:rsidRPr="00842067">
        <w:t>its</w:t>
      </w:r>
      <w:r w:rsidR="00AE4004">
        <w:t xml:space="preserve"> </w:t>
      </w:r>
      <w:r w:rsidRPr="00842067">
        <w:t>obligations</w:t>
      </w:r>
      <w:r w:rsidR="00AE4004">
        <w:t xml:space="preserve"> </w:t>
      </w:r>
      <w:r w:rsidRPr="00842067">
        <w:t>and</w:t>
      </w:r>
      <w:r w:rsidR="00AE4004">
        <w:t xml:space="preserve"> </w:t>
      </w:r>
      <w:r w:rsidRPr="00842067">
        <w:t>announced</w:t>
      </w:r>
      <w:r w:rsidR="00AE4004">
        <w:t xml:space="preserve"> </w:t>
      </w:r>
      <w:r w:rsidRPr="00842067">
        <w:t>financial</w:t>
      </w:r>
      <w:r w:rsidR="00AE4004">
        <w:t xml:space="preserve"> </w:t>
      </w:r>
      <w:r w:rsidRPr="00842067">
        <w:t>pledges;</w:t>
      </w:r>
    </w:p>
    <w:p w:rsidR="00842067" w:rsidRPr="00842067" w:rsidRDefault="00842067" w:rsidP="00842067">
      <w:pPr>
        <w:pStyle w:val="SingleTxtG"/>
      </w:pPr>
      <w:r w:rsidRPr="00842067">
        <w:tab/>
        <w:t>5.</w:t>
      </w:r>
      <w:r w:rsidRPr="00842067">
        <w:tab/>
        <w:t>Mine</w:t>
      </w:r>
      <w:r w:rsidR="00AE4004">
        <w:t xml:space="preserve"> </w:t>
      </w:r>
      <w:r w:rsidRPr="00842067">
        <w:t>clearance;</w:t>
      </w:r>
    </w:p>
    <w:p w:rsidR="00842067" w:rsidRPr="00842067" w:rsidRDefault="00842067" w:rsidP="00842067">
      <w:pPr>
        <w:pStyle w:val="SingleTxtG"/>
      </w:pPr>
      <w:r w:rsidRPr="00842067">
        <w:tab/>
        <w:t>6.</w:t>
      </w:r>
      <w:r w:rsidRPr="00842067">
        <w:tab/>
        <w:t>The</w:t>
      </w:r>
      <w:r w:rsidR="00AE4004">
        <w:t xml:space="preserve"> </w:t>
      </w:r>
      <w:r w:rsidRPr="00842067">
        <w:t>spread</w:t>
      </w:r>
      <w:r w:rsidR="00AE4004">
        <w:t xml:space="preserve"> </w:t>
      </w:r>
      <w:r w:rsidRPr="00842067">
        <w:t>of</w:t>
      </w:r>
      <w:r w:rsidR="00AE4004">
        <w:t xml:space="preserve"> </w:t>
      </w:r>
      <w:r w:rsidRPr="00842067">
        <w:t>epidemics,</w:t>
      </w:r>
      <w:r w:rsidR="00AE4004">
        <w:t xml:space="preserve"> </w:t>
      </w:r>
      <w:r w:rsidRPr="00842067">
        <w:t>such</w:t>
      </w:r>
      <w:r w:rsidR="00AE4004">
        <w:t xml:space="preserve"> </w:t>
      </w:r>
      <w:r w:rsidRPr="00842067">
        <w:t>as</w:t>
      </w:r>
      <w:r w:rsidR="00AE4004">
        <w:t xml:space="preserve"> </w:t>
      </w:r>
      <w:r w:rsidRPr="00842067">
        <w:t>enteritis</w:t>
      </w:r>
      <w:r w:rsidR="00AE4004">
        <w:t xml:space="preserve"> </w:t>
      </w:r>
      <w:r w:rsidRPr="00842067">
        <w:t>and</w:t>
      </w:r>
      <w:r w:rsidR="00AE4004">
        <w:t xml:space="preserve"> </w:t>
      </w:r>
      <w:r w:rsidRPr="00842067">
        <w:t>meningitis,</w:t>
      </w:r>
      <w:r w:rsidR="00AE4004">
        <w:t xml:space="preserve"> </w:t>
      </w:r>
      <w:r w:rsidRPr="00842067">
        <w:t>in</w:t>
      </w:r>
      <w:r w:rsidR="00AE4004">
        <w:t xml:space="preserve"> </w:t>
      </w:r>
      <w:r w:rsidRPr="00842067">
        <w:t>some</w:t>
      </w:r>
      <w:r w:rsidR="00AE4004">
        <w:t xml:space="preserve"> </w:t>
      </w:r>
      <w:r w:rsidRPr="00842067">
        <w:t>of</w:t>
      </w:r>
      <w:r w:rsidR="00AE4004">
        <w:t xml:space="preserve"> </w:t>
      </w:r>
      <w:r w:rsidRPr="00842067">
        <w:t>the</w:t>
      </w:r>
      <w:r w:rsidR="00AE4004">
        <w:t xml:space="preserve"> </w:t>
      </w:r>
      <w:r w:rsidRPr="00842067">
        <w:t>southern</w:t>
      </w:r>
      <w:r w:rsidR="00AE4004">
        <w:t xml:space="preserve"> </w:t>
      </w:r>
      <w:r w:rsidRPr="00842067">
        <w:t>states,</w:t>
      </w:r>
      <w:r w:rsidR="00AE4004">
        <w:t xml:space="preserve"> </w:t>
      </w:r>
      <w:r w:rsidRPr="00842067">
        <w:t>which</w:t>
      </w:r>
      <w:r w:rsidR="00AE4004">
        <w:t xml:space="preserve"> </w:t>
      </w:r>
      <w:r w:rsidRPr="00842067">
        <w:t>has</w:t>
      </w:r>
      <w:r w:rsidR="00AE4004">
        <w:t xml:space="preserve"> </w:t>
      </w:r>
      <w:r w:rsidRPr="00842067">
        <w:t>caused</w:t>
      </w:r>
      <w:r w:rsidR="00AE4004">
        <w:t xml:space="preserve"> </w:t>
      </w:r>
      <w:r w:rsidRPr="00842067">
        <w:t>some</w:t>
      </w:r>
      <w:r w:rsidR="00AE4004">
        <w:t xml:space="preserve"> </w:t>
      </w:r>
      <w:r w:rsidRPr="00842067">
        <w:t>delays</w:t>
      </w:r>
      <w:r w:rsidR="00AE4004">
        <w:t xml:space="preserve"> </w:t>
      </w:r>
      <w:r w:rsidRPr="00842067">
        <w:t>in</w:t>
      </w:r>
      <w:r w:rsidR="00AE4004">
        <w:t xml:space="preserve"> </w:t>
      </w:r>
      <w:r w:rsidRPr="00842067">
        <w:t>schedule;</w:t>
      </w:r>
    </w:p>
    <w:p w:rsidR="00842067" w:rsidRPr="00842067" w:rsidRDefault="00842067" w:rsidP="00842067">
      <w:pPr>
        <w:pStyle w:val="SingleTxtG"/>
      </w:pPr>
      <w:r w:rsidRPr="00842067">
        <w:tab/>
        <w:t>7.</w:t>
      </w:r>
      <w:r w:rsidRPr="00842067">
        <w:tab/>
        <w:t>The</w:t>
      </w:r>
      <w:r w:rsidR="00AE4004">
        <w:t xml:space="preserve"> </w:t>
      </w:r>
      <w:r w:rsidRPr="00842067">
        <w:t>brevity</w:t>
      </w:r>
      <w:r w:rsidR="00AE4004">
        <w:t xml:space="preserve"> </w:t>
      </w:r>
      <w:r w:rsidRPr="00842067">
        <w:t>of</w:t>
      </w:r>
      <w:r w:rsidR="00AE4004">
        <w:t xml:space="preserve"> </w:t>
      </w:r>
      <w:r w:rsidRPr="00842067">
        <w:t>the</w:t>
      </w:r>
      <w:r w:rsidR="00AE4004">
        <w:t xml:space="preserve"> </w:t>
      </w:r>
      <w:r w:rsidRPr="00842067">
        <w:t>dry</w:t>
      </w:r>
      <w:r w:rsidR="00AE4004">
        <w:t xml:space="preserve"> </w:t>
      </w:r>
      <w:r w:rsidRPr="00842067">
        <w:t>season</w:t>
      </w:r>
      <w:r w:rsidR="00AE4004">
        <w:t xml:space="preserve"> </w:t>
      </w:r>
      <w:r w:rsidRPr="00842067">
        <w:t>(December–May),</w:t>
      </w:r>
      <w:r w:rsidR="00AE4004">
        <w:t xml:space="preserve"> </w:t>
      </w:r>
      <w:r w:rsidRPr="00842067">
        <w:t>which</w:t>
      </w:r>
      <w:r w:rsidR="00AE4004">
        <w:t xml:space="preserve"> </w:t>
      </w:r>
      <w:r w:rsidRPr="00842067">
        <w:t>means</w:t>
      </w:r>
      <w:r w:rsidR="00AE4004">
        <w:t xml:space="preserve"> </w:t>
      </w:r>
      <w:r w:rsidRPr="00842067">
        <w:t>that</w:t>
      </w:r>
      <w:r w:rsidR="00AE4004">
        <w:t xml:space="preserve"> </w:t>
      </w:r>
      <w:r w:rsidRPr="00842067">
        <w:t>land</w:t>
      </w:r>
      <w:r w:rsidR="00AE4004">
        <w:t xml:space="preserve"> </w:t>
      </w:r>
      <w:r w:rsidRPr="00842067">
        <w:t>transport</w:t>
      </w:r>
      <w:r w:rsidR="00AE4004">
        <w:t xml:space="preserve"> </w:t>
      </w:r>
      <w:r w:rsidRPr="00842067">
        <w:t>cannot</w:t>
      </w:r>
      <w:r w:rsidR="00AE4004">
        <w:t xml:space="preserve"> </w:t>
      </w:r>
      <w:r w:rsidRPr="00842067">
        <w:t>be</w:t>
      </w:r>
      <w:r w:rsidR="00AE4004">
        <w:t xml:space="preserve"> </w:t>
      </w:r>
      <w:r w:rsidRPr="00842067">
        <w:t>used</w:t>
      </w:r>
      <w:r w:rsidR="00AE4004">
        <w:t xml:space="preserve"> </w:t>
      </w:r>
      <w:r w:rsidRPr="00842067">
        <w:t>to</w:t>
      </w:r>
      <w:r w:rsidR="00AE4004">
        <w:t xml:space="preserve"> </w:t>
      </w:r>
      <w:r w:rsidRPr="00842067">
        <w:t>the</w:t>
      </w:r>
      <w:r w:rsidR="00AE4004">
        <w:t xml:space="preserve"> </w:t>
      </w:r>
      <w:r w:rsidRPr="00842067">
        <w:t>utmost</w:t>
      </w:r>
      <w:r w:rsidR="00AE4004">
        <w:t xml:space="preserve"> </w:t>
      </w:r>
      <w:r w:rsidRPr="00842067">
        <w:t>advantage;</w:t>
      </w:r>
    </w:p>
    <w:p w:rsidR="00842067" w:rsidRPr="00842067" w:rsidRDefault="00842067" w:rsidP="00842067">
      <w:pPr>
        <w:pStyle w:val="SingleTxtG"/>
      </w:pPr>
      <w:r w:rsidRPr="00842067">
        <w:tab/>
        <w:t>8.</w:t>
      </w:r>
      <w:r w:rsidRPr="00842067">
        <w:tab/>
        <w:t>The</w:t>
      </w:r>
      <w:r w:rsidR="00AE4004">
        <w:t xml:space="preserve"> </w:t>
      </w:r>
      <w:r w:rsidRPr="00842067">
        <w:t>need</w:t>
      </w:r>
      <w:r w:rsidR="00AE4004">
        <w:t xml:space="preserve"> </w:t>
      </w:r>
      <w:r w:rsidRPr="00842067">
        <w:t>for</w:t>
      </w:r>
      <w:r w:rsidR="00AE4004">
        <w:t xml:space="preserve"> </w:t>
      </w:r>
      <w:r w:rsidRPr="00842067">
        <w:t>additional</w:t>
      </w:r>
      <w:r w:rsidR="00AE4004">
        <w:t xml:space="preserve"> </w:t>
      </w:r>
      <w:r w:rsidRPr="00842067">
        <w:t>efforts</w:t>
      </w:r>
      <w:r w:rsidR="00AE4004">
        <w:t xml:space="preserve"> </w:t>
      </w:r>
      <w:r w:rsidRPr="00842067">
        <w:t>to</w:t>
      </w:r>
      <w:r w:rsidR="00AE4004">
        <w:t xml:space="preserve"> </w:t>
      </w:r>
      <w:r w:rsidRPr="00842067">
        <w:t>prepare</w:t>
      </w:r>
      <w:r w:rsidR="00AE4004">
        <w:t xml:space="preserve"> </w:t>
      </w:r>
      <w:r w:rsidRPr="00842067">
        <w:t>the</w:t>
      </w:r>
      <w:r w:rsidR="00AE4004">
        <w:t xml:space="preserve"> </w:t>
      </w:r>
      <w:r w:rsidRPr="00842067">
        <w:t>return</w:t>
      </w:r>
      <w:r w:rsidR="00AE4004">
        <w:t xml:space="preserve"> </w:t>
      </w:r>
      <w:r w:rsidRPr="00842067">
        <w:t>destination</w:t>
      </w:r>
      <w:r w:rsidR="00AE4004">
        <w:t xml:space="preserve"> </w:t>
      </w:r>
      <w:r w:rsidRPr="00842067">
        <w:t>areas</w:t>
      </w:r>
      <w:r w:rsidR="00AE4004">
        <w:t xml:space="preserve"> </w:t>
      </w:r>
      <w:r w:rsidRPr="00842067">
        <w:t>so</w:t>
      </w:r>
      <w:r w:rsidR="00AE4004">
        <w:t xml:space="preserve"> </w:t>
      </w:r>
      <w:r w:rsidRPr="00842067">
        <w:t>that</w:t>
      </w:r>
      <w:r w:rsidR="00AE4004">
        <w:t xml:space="preserve"> </w:t>
      </w:r>
      <w:r w:rsidRPr="00842067">
        <w:t>the</w:t>
      </w:r>
      <w:r w:rsidR="00AE4004">
        <w:t xml:space="preserve"> </w:t>
      </w:r>
      <w:r w:rsidRPr="00842067">
        <w:t>number</w:t>
      </w:r>
      <w:r w:rsidR="00AE4004">
        <w:t xml:space="preserve"> </w:t>
      </w:r>
      <w:r w:rsidRPr="00842067">
        <w:t>of</w:t>
      </w:r>
      <w:r w:rsidR="00AE4004">
        <w:t xml:space="preserve"> </w:t>
      </w:r>
      <w:r w:rsidRPr="00842067">
        <w:t>returnees</w:t>
      </w:r>
      <w:r w:rsidR="00AE4004">
        <w:t xml:space="preserve"> </w:t>
      </w:r>
      <w:r w:rsidRPr="00842067">
        <w:t>in</w:t>
      </w:r>
      <w:r w:rsidR="00AE4004">
        <w:t xml:space="preserve"> </w:t>
      </w:r>
      <w:r w:rsidRPr="00842067">
        <w:t>each</w:t>
      </w:r>
      <w:r w:rsidR="00AE4004">
        <w:t xml:space="preserve"> </w:t>
      </w:r>
      <w:r w:rsidRPr="00842067">
        <w:t>convoy</w:t>
      </w:r>
      <w:r w:rsidR="00AE4004">
        <w:t xml:space="preserve"> </w:t>
      </w:r>
      <w:r w:rsidRPr="00842067">
        <w:t>can</w:t>
      </w:r>
      <w:r w:rsidR="00AE4004">
        <w:t xml:space="preserve"> </w:t>
      </w:r>
      <w:r w:rsidRPr="00842067">
        <w:t>be</w:t>
      </w:r>
      <w:r w:rsidR="00AE4004">
        <w:t xml:space="preserve"> </w:t>
      </w:r>
      <w:r w:rsidRPr="00842067">
        <w:t>increased,</w:t>
      </w:r>
      <w:r w:rsidR="00AE4004">
        <w:t xml:space="preserve"> </w:t>
      </w:r>
      <w:r w:rsidRPr="00842067">
        <w:t>especially</w:t>
      </w:r>
      <w:r w:rsidR="00AE4004">
        <w:t xml:space="preserve"> </w:t>
      </w:r>
      <w:r w:rsidRPr="00842067">
        <w:t>in</w:t>
      </w:r>
      <w:r w:rsidR="00AE4004">
        <w:t xml:space="preserve"> </w:t>
      </w:r>
      <w:r w:rsidRPr="00842067">
        <w:t>the</w:t>
      </w:r>
      <w:r w:rsidR="00AE4004">
        <w:t xml:space="preserve"> </w:t>
      </w:r>
      <w:r w:rsidRPr="00842067">
        <w:t>cases</w:t>
      </w:r>
      <w:r w:rsidR="00AE4004">
        <w:t xml:space="preserve"> </w:t>
      </w:r>
      <w:r w:rsidRPr="00842067">
        <w:t>of</w:t>
      </w:r>
      <w:r w:rsidR="00AE4004">
        <w:t xml:space="preserve"> </w:t>
      </w:r>
      <w:r w:rsidRPr="00842067">
        <w:t>South</w:t>
      </w:r>
      <w:r w:rsidR="00AE4004">
        <w:t xml:space="preserve"> </w:t>
      </w:r>
      <w:r w:rsidRPr="00842067">
        <w:t>Kordofan</w:t>
      </w:r>
      <w:r w:rsidR="00AE4004">
        <w:t xml:space="preserve"> </w:t>
      </w:r>
      <w:r w:rsidRPr="00842067">
        <w:t>state</w:t>
      </w:r>
      <w:r w:rsidR="00AE4004">
        <w:t xml:space="preserve"> </w:t>
      </w:r>
      <w:r w:rsidRPr="00842067">
        <w:t>and</w:t>
      </w:r>
      <w:r w:rsidR="00AE4004">
        <w:t xml:space="preserve"> </w:t>
      </w:r>
      <w:smartTag w:uri="urn:schemas-microsoft-com:office:smarttags" w:element="place">
        <w:r w:rsidRPr="00842067">
          <w:t>Darfur</w:t>
        </w:r>
      </w:smartTag>
      <w:r w:rsidRPr="00842067">
        <w:t>;</w:t>
      </w:r>
    </w:p>
    <w:p w:rsidR="00842067" w:rsidRPr="00842067" w:rsidRDefault="00842067" w:rsidP="00842067">
      <w:pPr>
        <w:pStyle w:val="SingleTxtG"/>
      </w:pPr>
      <w:r w:rsidRPr="00842067">
        <w:tab/>
        <w:t>9.</w:t>
      </w:r>
      <w:r w:rsidRPr="00842067">
        <w:tab/>
        <w:t>The</w:t>
      </w:r>
      <w:r w:rsidR="00AE4004">
        <w:t xml:space="preserve"> </w:t>
      </w:r>
      <w:r w:rsidRPr="00842067">
        <w:t>cramped</w:t>
      </w:r>
      <w:r w:rsidR="00AE4004">
        <w:t xml:space="preserve"> </w:t>
      </w:r>
      <w:r w:rsidRPr="00842067">
        <w:t>conditions</w:t>
      </w:r>
      <w:r w:rsidR="00AE4004">
        <w:t xml:space="preserve"> </w:t>
      </w:r>
      <w:r w:rsidRPr="00842067">
        <w:t>in</w:t>
      </w:r>
      <w:r w:rsidR="00AE4004">
        <w:t xml:space="preserve"> </w:t>
      </w:r>
      <w:r w:rsidRPr="00842067">
        <w:t>river</w:t>
      </w:r>
      <w:r w:rsidR="00AE4004">
        <w:t xml:space="preserve"> </w:t>
      </w:r>
      <w:r w:rsidRPr="00842067">
        <w:t>barges</w:t>
      </w:r>
      <w:r w:rsidR="00AE4004">
        <w:t xml:space="preserve"> </w:t>
      </w:r>
      <w:r w:rsidRPr="00842067">
        <w:t>and</w:t>
      </w:r>
      <w:r w:rsidR="00AE4004">
        <w:t xml:space="preserve"> </w:t>
      </w:r>
      <w:r w:rsidRPr="00842067">
        <w:t>rail</w:t>
      </w:r>
      <w:r w:rsidR="00AE4004">
        <w:t xml:space="preserve"> </w:t>
      </w:r>
      <w:r w:rsidRPr="00842067">
        <w:t>carriages.</w:t>
      </w:r>
    </w:p>
    <w:p w:rsidR="00842067" w:rsidRPr="00842067" w:rsidRDefault="00240972" w:rsidP="00240972">
      <w:pPr>
        <w:pStyle w:val="H23G"/>
      </w:pPr>
      <w:r>
        <w:tab/>
      </w:r>
      <w:r>
        <w:tab/>
      </w:r>
      <w:r w:rsidR="00842067" w:rsidRPr="00842067">
        <w:t>Information</w:t>
      </w:r>
      <w:r w:rsidR="00AE4004">
        <w:t xml:space="preserve"> </w:t>
      </w:r>
      <w:r w:rsidR="00842067" w:rsidRPr="00842067">
        <w:t>on</w:t>
      </w:r>
      <w:r w:rsidR="00AE4004">
        <w:t xml:space="preserve"> </w:t>
      </w:r>
      <w:r w:rsidR="00842067" w:rsidRPr="00842067">
        <w:t>women</w:t>
      </w:r>
    </w:p>
    <w:p w:rsidR="00842067" w:rsidRPr="00842067" w:rsidRDefault="00842067" w:rsidP="00842067">
      <w:pPr>
        <w:pStyle w:val="SingleTxtG"/>
      </w:pPr>
      <w:r w:rsidRPr="00842067">
        <w:t>93.</w:t>
      </w:r>
      <w:r w:rsidRPr="00842067">
        <w:tab/>
        <w:t>Under</w:t>
      </w:r>
      <w:r w:rsidR="00AE4004">
        <w:t xml:space="preserve"> </w:t>
      </w:r>
      <w:r w:rsidRPr="00842067">
        <w:t>the</w:t>
      </w:r>
      <w:r w:rsidR="00AE4004">
        <w:t xml:space="preserve"> </w:t>
      </w:r>
      <w:r w:rsidRPr="00842067">
        <w:t>Constitution,</w:t>
      </w:r>
      <w:r w:rsidR="00AE4004">
        <w:t xml:space="preserve"> </w:t>
      </w:r>
      <w:r w:rsidRPr="00842067">
        <w:t>women</w:t>
      </w:r>
      <w:r w:rsidR="00AE4004">
        <w:t xml:space="preserve"> </w:t>
      </w:r>
      <w:r w:rsidRPr="00842067">
        <w:t>are</w:t>
      </w:r>
      <w:r w:rsidR="00AE4004">
        <w:t xml:space="preserve"> </w:t>
      </w:r>
      <w:r w:rsidRPr="00842067">
        <w:t>afforded</w:t>
      </w:r>
      <w:r w:rsidR="00AE4004">
        <w:t xml:space="preserve"> </w:t>
      </w:r>
      <w:r w:rsidRPr="00842067">
        <w:t>full</w:t>
      </w:r>
      <w:r w:rsidR="00AE4004">
        <w:t xml:space="preserve"> </w:t>
      </w:r>
      <w:r w:rsidRPr="00842067">
        <w:t>and</w:t>
      </w:r>
      <w:r w:rsidR="00AE4004">
        <w:t xml:space="preserve"> </w:t>
      </w:r>
      <w:r w:rsidRPr="00842067">
        <w:t>equal</w:t>
      </w:r>
      <w:r w:rsidR="00AE4004">
        <w:t xml:space="preserve"> </w:t>
      </w:r>
      <w:r w:rsidRPr="00842067">
        <w:t>rights</w:t>
      </w:r>
      <w:r w:rsidR="00AE4004">
        <w:t xml:space="preserve"> </w:t>
      </w:r>
      <w:r w:rsidRPr="00842067">
        <w:t>with</w:t>
      </w:r>
      <w:r w:rsidR="00AE4004">
        <w:t xml:space="preserve"> </w:t>
      </w:r>
      <w:r w:rsidRPr="00842067">
        <w:t>men.</w:t>
      </w:r>
      <w:r w:rsidR="00AE4004">
        <w:t xml:space="preserve"> </w:t>
      </w:r>
      <w:r w:rsidRPr="00842067">
        <w:t>Article</w:t>
      </w:r>
      <w:r w:rsidR="00AE4004">
        <w:t xml:space="preserve"> </w:t>
      </w:r>
      <w:r w:rsidRPr="00842067">
        <w:t>32</w:t>
      </w:r>
      <w:r w:rsidR="00AE4004">
        <w:t xml:space="preserve"> </w:t>
      </w:r>
      <w:r w:rsidRPr="00842067">
        <w:t>provides</w:t>
      </w:r>
      <w:r w:rsidR="00AE4004">
        <w:t xml:space="preserve"> </w:t>
      </w:r>
      <w:r w:rsidRPr="00842067">
        <w:t>as</w:t>
      </w:r>
      <w:r w:rsidR="00AE4004">
        <w:t xml:space="preserve"> </w:t>
      </w:r>
      <w:r w:rsidRPr="00842067">
        <w:t>follows:</w:t>
      </w:r>
    </w:p>
    <w:p w:rsidR="00842067" w:rsidRPr="00842067" w:rsidRDefault="00842067" w:rsidP="00240972">
      <w:pPr>
        <w:pStyle w:val="SingleTxtG"/>
        <w:ind w:left="1701" w:hanging="567"/>
      </w:pPr>
      <w:r w:rsidRPr="00842067">
        <w:tab/>
      </w:r>
      <w:r w:rsidR="004C7228">
        <w:t>“</w:t>
      </w:r>
      <w:r w:rsidRPr="00842067">
        <w:t>1.</w:t>
      </w:r>
      <w:r w:rsidRPr="00842067">
        <w:tab/>
        <w:t>The</w:t>
      </w:r>
      <w:r w:rsidR="00AE4004">
        <w:t xml:space="preserve"> </w:t>
      </w:r>
      <w:r w:rsidRPr="00842067">
        <w:t>State</w:t>
      </w:r>
      <w:r w:rsidR="00AE4004">
        <w:t xml:space="preserve"> </w:t>
      </w:r>
      <w:r w:rsidRPr="00842067">
        <w:t>shall</w:t>
      </w:r>
      <w:r w:rsidR="00AE4004">
        <w:t xml:space="preserve"> </w:t>
      </w:r>
      <w:r w:rsidRPr="00842067">
        <w:t>guarantee</w:t>
      </w:r>
      <w:r w:rsidR="00AE4004">
        <w:t xml:space="preserve"> </w:t>
      </w:r>
      <w:r w:rsidRPr="00842067">
        <w:t>the</w:t>
      </w:r>
      <w:r w:rsidR="00AE4004">
        <w:t xml:space="preserve"> </w:t>
      </w:r>
      <w:r w:rsidRPr="00842067">
        <w:t>equal</w:t>
      </w:r>
      <w:r w:rsidR="00AE4004">
        <w:t xml:space="preserve"> </w:t>
      </w:r>
      <w:r w:rsidRPr="00842067">
        <w:t>right</w:t>
      </w:r>
      <w:r w:rsidR="00AE4004">
        <w:t xml:space="preserve"> </w:t>
      </w:r>
      <w:r w:rsidRPr="00842067">
        <w:t>of</w:t>
      </w:r>
      <w:r w:rsidR="00AE4004">
        <w:t xml:space="preserve"> </w:t>
      </w:r>
      <w:r w:rsidRPr="00842067">
        <w:t>men</w:t>
      </w:r>
      <w:r w:rsidR="00AE4004">
        <w:t xml:space="preserve"> </w:t>
      </w:r>
      <w:r w:rsidRPr="00842067">
        <w:t>and</w:t>
      </w:r>
      <w:r w:rsidR="00AE4004">
        <w:t xml:space="preserve"> </w:t>
      </w:r>
      <w:r w:rsidRPr="00842067">
        <w:t>women</w:t>
      </w:r>
      <w:r w:rsidR="00AE4004">
        <w:t xml:space="preserve"> </w:t>
      </w:r>
      <w:r w:rsidRPr="00842067">
        <w:t>to</w:t>
      </w:r>
      <w:r w:rsidR="00AE4004">
        <w:t xml:space="preserve"> </w:t>
      </w:r>
      <w:r w:rsidRPr="00842067">
        <w:t>the</w:t>
      </w:r>
      <w:r w:rsidR="00AE4004">
        <w:t xml:space="preserve"> </w:t>
      </w:r>
      <w:r w:rsidRPr="00842067">
        <w:t>enjoyment</w:t>
      </w:r>
      <w:r w:rsidR="00AE4004">
        <w:t xml:space="preserve"> </w:t>
      </w:r>
      <w:r w:rsidRPr="00842067">
        <w:t>of</w:t>
      </w:r>
      <w:r w:rsidR="00AE4004">
        <w:t xml:space="preserve"> </w:t>
      </w:r>
      <w:r w:rsidRPr="00842067">
        <w:t>all</w:t>
      </w:r>
      <w:r w:rsidR="00AE4004">
        <w:t xml:space="preserve"> </w:t>
      </w:r>
      <w:r w:rsidRPr="00842067">
        <w:t>civil,</w:t>
      </w:r>
      <w:r w:rsidR="00AE4004">
        <w:t xml:space="preserve"> </w:t>
      </w:r>
      <w:r w:rsidRPr="00842067">
        <w:t>political,</w:t>
      </w:r>
      <w:r w:rsidR="00AE4004">
        <w:t xml:space="preserve"> </w:t>
      </w:r>
      <w:r w:rsidRPr="00842067">
        <w:t>social,</w:t>
      </w:r>
      <w:r w:rsidR="00AE4004">
        <w:t xml:space="preserve"> </w:t>
      </w:r>
      <w:r w:rsidRPr="00842067">
        <w:t>cultural</w:t>
      </w:r>
      <w:r w:rsidR="00AE4004">
        <w:t xml:space="preserve"> </w:t>
      </w:r>
      <w:r w:rsidRPr="00842067">
        <w:t>and</w:t>
      </w:r>
      <w:r w:rsidR="00AE4004">
        <w:t xml:space="preserve"> </w:t>
      </w:r>
      <w:r w:rsidRPr="00842067">
        <w:t>economic</w:t>
      </w:r>
      <w:r w:rsidR="00AE4004">
        <w:t xml:space="preserve"> </w:t>
      </w:r>
      <w:r w:rsidRPr="00842067">
        <w:t>rights,</w:t>
      </w:r>
      <w:r w:rsidR="00AE4004">
        <w:t xml:space="preserve"> </w:t>
      </w:r>
      <w:r w:rsidRPr="00842067">
        <w:t>including</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equal</w:t>
      </w:r>
      <w:r w:rsidR="00AE4004">
        <w:t xml:space="preserve"> </w:t>
      </w:r>
      <w:r w:rsidRPr="00842067">
        <w:t>pay</w:t>
      </w:r>
      <w:r w:rsidR="00AE4004">
        <w:t xml:space="preserve"> </w:t>
      </w:r>
      <w:r w:rsidRPr="00842067">
        <w:t>for</w:t>
      </w:r>
      <w:r w:rsidR="00AE4004">
        <w:t xml:space="preserve"> </w:t>
      </w:r>
      <w:r w:rsidRPr="00842067">
        <w:t>equal</w:t>
      </w:r>
      <w:r w:rsidR="00AE4004">
        <w:t xml:space="preserve"> </w:t>
      </w:r>
      <w:r w:rsidRPr="00842067">
        <w:t>work</w:t>
      </w:r>
      <w:r w:rsidR="00AE4004">
        <w:t xml:space="preserve"> </w:t>
      </w:r>
      <w:r w:rsidRPr="00842067">
        <w:t>and</w:t>
      </w:r>
      <w:r w:rsidR="00AE4004">
        <w:t xml:space="preserve"> </w:t>
      </w:r>
      <w:r w:rsidRPr="00842067">
        <w:t>other</w:t>
      </w:r>
      <w:r w:rsidR="00AE4004">
        <w:t xml:space="preserve"> </w:t>
      </w:r>
      <w:r w:rsidRPr="00842067">
        <w:t>employment</w:t>
      </w:r>
      <w:r w:rsidR="00AE4004">
        <w:t xml:space="preserve"> </w:t>
      </w:r>
      <w:r w:rsidRPr="00842067">
        <w:t>benefits;</w:t>
      </w:r>
    </w:p>
    <w:p w:rsidR="00842067" w:rsidRPr="00842067" w:rsidRDefault="00842067" w:rsidP="00842067">
      <w:pPr>
        <w:pStyle w:val="SingleTxtG"/>
      </w:pPr>
      <w:r w:rsidRPr="00842067">
        <w:tab/>
        <w:t>2.</w:t>
      </w:r>
      <w:r w:rsidRPr="00842067">
        <w:tab/>
        <w:t>The</w:t>
      </w:r>
      <w:r w:rsidR="00AE4004">
        <w:t xml:space="preserve"> </w:t>
      </w:r>
      <w:r w:rsidRPr="00842067">
        <w:t>State</w:t>
      </w:r>
      <w:r w:rsidR="00AE4004">
        <w:t xml:space="preserve"> </w:t>
      </w:r>
      <w:r w:rsidRPr="00842067">
        <w:t>shall</w:t>
      </w:r>
      <w:r w:rsidR="00AE4004">
        <w:t xml:space="preserve"> </w:t>
      </w:r>
      <w:r w:rsidRPr="00842067">
        <w:t>promote</w:t>
      </w:r>
      <w:r w:rsidR="00AE4004">
        <w:t xml:space="preserve"> </w:t>
      </w:r>
      <w:r w:rsidRPr="00842067">
        <w:t>women</w:t>
      </w:r>
      <w:r w:rsidR="004C7228">
        <w:t>’</w:t>
      </w:r>
      <w:r w:rsidRPr="00842067">
        <w:t>s</w:t>
      </w:r>
      <w:r w:rsidR="00AE4004">
        <w:t xml:space="preserve"> </w:t>
      </w:r>
      <w:r w:rsidRPr="00842067">
        <w:t>rights</w:t>
      </w:r>
      <w:r w:rsidR="00AE4004">
        <w:t xml:space="preserve"> </w:t>
      </w:r>
      <w:r w:rsidRPr="00842067">
        <w:t>through</w:t>
      </w:r>
      <w:r w:rsidR="00AE4004">
        <w:t xml:space="preserve"> </w:t>
      </w:r>
      <w:r w:rsidRPr="00842067">
        <w:t>positive</w:t>
      </w:r>
      <w:r w:rsidR="00AE4004">
        <w:t xml:space="preserve"> </w:t>
      </w:r>
      <w:r w:rsidRPr="00842067">
        <w:t>discrimination;</w:t>
      </w:r>
    </w:p>
    <w:p w:rsidR="00842067" w:rsidRPr="00842067" w:rsidRDefault="00842067" w:rsidP="00240972">
      <w:pPr>
        <w:pStyle w:val="SingleTxtG"/>
        <w:ind w:left="1701" w:hanging="567"/>
      </w:pPr>
      <w:r w:rsidRPr="00842067">
        <w:tab/>
        <w:t>3.</w:t>
      </w:r>
      <w:r w:rsidRPr="00842067">
        <w:tab/>
        <w:t>The</w:t>
      </w:r>
      <w:r w:rsidR="00AE4004">
        <w:t xml:space="preserve"> </w:t>
      </w:r>
      <w:r w:rsidRPr="00842067">
        <w:t>State</w:t>
      </w:r>
      <w:r w:rsidR="00AE4004">
        <w:t xml:space="preserve"> </w:t>
      </w:r>
      <w:r w:rsidRPr="00842067">
        <w:t>shall</w:t>
      </w:r>
      <w:r w:rsidR="00AE4004">
        <w:t xml:space="preserve"> </w:t>
      </w:r>
      <w:r w:rsidRPr="00842067">
        <w:t>combat</w:t>
      </w:r>
      <w:r w:rsidR="00AE4004">
        <w:t xml:space="preserve"> </w:t>
      </w:r>
      <w:r w:rsidRPr="00842067">
        <w:t>harmful</w:t>
      </w:r>
      <w:r w:rsidR="00AE4004">
        <w:t xml:space="preserve"> </w:t>
      </w:r>
      <w:r w:rsidRPr="00842067">
        <w:t>customs</w:t>
      </w:r>
      <w:r w:rsidR="00AE4004">
        <w:t xml:space="preserve"> </w:t>
      </w:r>
      <w:r w:rsidRPr="00842067">
        <w:t>and</w:t>
      </w:r>
      <w:r w:rsidR="00AE4004">
        <w:t xml:space="preserve"> </w:t>
      </w:r>
      <w:r w:rsidRPr="00842067">
        <w:t>traditions</w:t>
      </w:r>
      <w:r w:rsidR="00AE4004">
        <w:t xml:space="preserve"> </w:t>
      </w:r>
      <w:r w:rsidRPr="00842067">
        <w:t>that</w:t>
      </w:r>
      <w:r w:rsidR="00AE4004">
        <w:t xml:space="preserve"> </w:t>
      </w:r>
      <w:r w:rsidRPr="00842067">
        <w:t>undermine</w:t>
      </w:r>
      <w:r w:rsidR="00AE4004">
        <w:t xml:space="preserve"> </w:t>
      </w:r>
      <w:r w:rsidRPr="00842067">
        <w:t>women</w:t>
      </w:r>
      <w:r w:rsidR="004C7228">
        <w:t>’</w:t>
      </w:r>
      <w:r w:rsidRPr="00842067">
        <w:t>s</w:t>
      </w:r>
      <w:r w:rsidR="00AE4004">
        <w:t xml:space="preserve"> </w:t>
      </w:r>
      <w:r w:rsidRPr="00842067">
        <w:t>dignity</w:t>
      </w:r>
      <w:r w:rsidR="00AE4004">
        <w:t xml:space="preserve"> </w:t>
      </w:r>
      <w:r w:rsidRPr="00842067">
        <w:t>and</w:t>
      </w:r>
      <w:r w:rsidR="00AE4004">
        <w:t xml:space="preserve"> </w:t>
      </w:r>
      <w:r w:rsidRPr="00842067">
        <w:t>status;</w:t>
      </w:r>
      <w:r w:rsidR="00AE4004">
        <w:t xml:space="preserve"> </w:t>
      </w:r>
    </w:p>
    <w:p w:rsidR="00842067" w:rsidRPr="00842067" w:rsidRDefault="00842067" w:rsidP="00240972">
      <w:pPr>
        <w:pStyle w:val="SingleTxtG"/>
        <w:ind w:left="1701" w:hanging="567"/>
      </w:pPr>
      <w:r w:rsidRPr="00842067">
        <w:tab/>
        <w:t>4.</w:t>
      </w:r>
      <w:r w:rsidRPr="00842067">
        <w:tab/>
        <w:t>The</w:t>
      </w:r>
      <w:r w:rsidR="00AE4004">
        <w:t xml:space="preserve"> </w:t>
      </w:r>
      <w:r w:rsidRPr="00842067">
        <w:t>State</w:t>
      </w:r>
      <w:r w:rsidR="00AE4004">
        <w:t xml:space="preserve"> </w:t>
      </w:r>
      <w:r w:rsidRPr="00842067">
        <w:t>shall</w:t>
      </w:r>
      <w:r w:rsidR="00AE4004">
        <w:t xml:space="preserve"> </w:t>
      </w:r>
      <w:r w:rsidRPr="00842067">
        <w:t>provide</w:t>
      </w:r>
      <w:r w:rsidR="00AE4004">
        <w:t xml:space="preserve"> </w:t>
      </w:r>
      <w:r w:rsidRPr="00842067">
        <w:t>health</w:t>
      </w:r>
      <w:r w:rsidR="00AE4004">
        <w:t xml:space="preserve"> </w:t>
      </w:r>
      <w:r w:rsidRPr="00842067">
        <w:t>care</w:t>
      </w:r>
      <w:r w:rsidR="00AE4004">
        <w:t xml:space="preserve"> </w:t>
      </w:r>
      <w:r w:rsidRPr="00842067">
        <w:t>for</w:t>
      </w:r>
      <w:r w:rsidR="00AE4004">
        <w:t xml:space="preserve"> </w:t>
      </w:r>
      <w:r w:rsidRPr="00842067">
        <w:t>mothers,</w:t>
      </w:r>
      <w:r w:rsidR="00AE4004">
        <w:t xml:space="preserve"> </w:t>
      </w:r>
      <w:r w:rsidRPr="00842067">
        <w:t>children</w:t>
      </w:r>
      <w:r w:rsidR="00AE4004">
        <w:t xml:space="preserve"> </w:t>
      </w:r>
      <w:r w:rsidRPr="00842067">
        <w:t>and</w:t>
      </w:r>
      <w:r w:rsidR="00AE4004">
        <w:t xml:space="preserve"> </w:t>
      </w:r>
      <w:r w:rsidRPr="00842067">
        <w:t>pregnant</w:t>
      </w:r>
      <w:r w:rsidR="00AE4004">
        <w:t xml:space="preserve"> </w:t>
      </w:r>
      <w:r w:rsidRPr="00842067">
        <w:t>women;</w:t>
      </w:r>
    </w:p>
    <w:p w:rsidR="00842067" w:rsidRPr="00842067" w:rsidRDefault="00842067" w:rsidP="00240972">
      <w:pPr>
        <w:pStyle w:val="SingleTxtG"/>
        <w:ind w:left="1701" w:hanging="567"/>
      </w:pPr>
      <w:r w:rsidRPr="00842067">
        <w:tab/>
        <w:t>5.</w:t>
      </w:r>
      <w:r w:rsidRPr="00842067">
        <w:tab/>
        <w:t>The</w:t>
      </w:r>
      <w:r w:rsidR="00AE4004">
        <w:t xml:space="preserve"> </w:t>
      </w:r>
      <w:r w:rsidRPr="00842067">
        <w:t>State</w:t>
      </w:r>
      <w:r w:rsidR="00AE4004">
        <w:t xml:space="preserve"> </w:t>
      </w:r>
      <w:r w:rsidRPr="00842067">
        <w:t>shall</w:t>
      </w:r>
      <w:r w:rsidR="00AE4004">
        <w:t xml:space="preserve"> </w:t>
      </w:r>
      <w:r w:rsidRPr="00842067">
        <w:t>protect</w:t>
      </w:r>
      <w:r w:rsidR="00AE4004">
        <w:t xml:space="preserve"> </w:t>
      </w:r>
      <w:r w:rsidRPr="00842067">
        <w:t>the</w:t>
      </w:r>
      <w:r w:rsidR="00AE4004">
        <w:t xml:space="preserve"> </w:t>
      </w:r>
      <w:r w:rsidRPr="00842067">
        <w:t>rights</w:t>
      </w:r>
      <w:r w:rsidR="00AE4004">
        <w:t xml:space="preserve"> </w:t>
      </w:r>
      <w:r w:rsidRPr="00842067">
        <w:t>of</w:t>
      </w:r>
      <w:r w:rsidR="00AE4004">
        <w:t xml:space="preserve"> </w:t>
      </w:r>
      <w:r w:rsidRPr="00842067">
        <w:t>the</w:t>
      </w:r>
      <w:r w:rsidR="00AE4004">
        <w:t xml:space="preserve"> </w:t>
      </w:r>
      <w:r w:rsidRPr="00842067">
        <w:t>child,</w:t>
      </w:r>
      <w:r w:rsidR="00AE4004">
        <w:t xml:space="preserve"> </w:t>
      </w:r>
      <w:r w:rsidRPr="00842067">
        <w:t>as</w:t>
      </w:r>
      <w:r w:rsidR="00AE4004">
        <w:t xml:space="preserve"> </w:t>
      </w:r>
      <w:r w:rsidRPr="00842067">
        <w:t>set</w:t>
      </w:r>
      <w:r w:rsidR="00AE4004">
        <w:t xml:space="preserve"> </w:t>
      </w:r>
      <w:r w:rsidRPr="00842067">
        <w:t>out</w:t>
      </w:r>
      <w:r w:rsidR="00AE4004">
        <w:t xml:space="preserve"> </w:t>
      </w:r>
      <w:r w:rsidRPr="00842067">
        <w:t>in</w:t>
      </w:r>
      <w:r w:rsidR="00AE4004">
        <w:t xml:space="preserve"> </w:t>
      </w:r>
      <w:r w:rsidRPr="00842067">
        <w:t>the</w:t>
      </w:r>
      <w:r w:rsidR="00AE4004">
        <w:t xml:space="preserve"> </w:t>
      </w:r>
      <w:r w:rsidRPr="00842067">
        <w:t>international</w:t>
      </w:r>
      <w:r w:rsidR="00AE4004">
        <w:t xml:space="preserve"> </w:t>
      </w:r>
      <w:r w:rsidRPr="00842067">
        <w:t>and</w:t>
      </w:r>
      <w:r w:rsidR="00AE4004">
        <w:t xml:space="preserve"> </w:t>
      </w:r>
      <w:r w:rsidRPr="00842067">
        <w:t>regional</w:t>
      </w:r>
      <w:r w:rsidR="00AE4004">
        <w:t xml:space="preserve"> </w:t>
      </w:r>
      <w:r w:rsidRPr="00842067">
        <w:t>conventions</w:t>
      </w:r>
      <w:r w:rsidR="00AE4004">
        <w:t xml:space="preserve"> </w:t>
      </w:r>
      <w:r w:rsidRPr="00842067">
        <w:t>ratified</w:t>
      </w:r>
      <w:r w:rsidR="00AE4004">
        <w:t xml:space="preserve"> </w:t>
      </w:r>
      <w:r w:rsidRPr="00842067">
        <w:t>by</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4C7228">
        <w:t>”</w:t>
      </w:r>
    </w:p>
    <w:p w:rsidR="00842067" w:rsidRPr="00842067" w:rsidRDefault="00842067" w:rsidP="00842067">
      <w:pPr>
        <w:pStyle w:val="SingleTxtG"/>
      </w:pPr>
      <w:r w:rsidRPr="00842067">
        <w:t>94.</w:t>
      </w:r>
      <w:r w:rsidRPr="00842067">
        <w:tab/>
        <w:t>Pursuant</w:t>
      </w:r>
      <w:r w:rsidR="00AE4004">
        <w:t xml:space="preserve"> </w:t>
      </w:r>
      <w:r w:rsidRPr="00842067">
        <w:t>to</w:t>
      </w:r>
      <w:r w:rsidR="00AE4004">
        <w:t xml:space="preserve"> </w:t>
      </w:r>
      <w:r w:rsidRPr="00842067">
        <w:t>article</w:t>
      </w:r>
      <w:r w:rsidR="00AE4004">
        <w:t xml:space="preserve"> </w:t>
      </w:r>
      <w:r w:rsidRPr="00842067">
        <w:t>28</w:t>
      </w:r>
      <w:r w:rsidR="00AE4004">
        <w:t xml:space="preserve"> </w:t>
      </w:r>
      <w:r w:rsidRPr="00842067">
        <w:t>to</w:t>
      </w:r>
      <w:r w:rsidR="00AE4004">
        <w:t xml:space="preserve"> </w:t>
      </w:r>
      <w:r w:rsidRPr="00842067">
        <w:t>47</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women</w:t>
      </w:r>
      <w:r w:rsidR="00AE4004">
        <w:t xml:space="preserve"> </w:t>
      </w:r>
      <w:r w:rsidRPr="00842067">
        <w:t>enjoy</w:t>
      </w:r>
      <w:r w:rsidR="00AE4004">
        <w:t xml:space="preserve"> </w:t>
      </w:r>
      <w:r w:rsidRPr="00842067">
        <w:t>fundamental</w:t>
      </w:r>
      <w:r w:rsidR="00AE4004">
        <w:t xml:space="preserve"> </w:t>
      </w:r>
      <w:r w:rsidRPr="00842067">
        <w:t>rights,</w:t>
      </w:r>
      <w:r w:rsidR="00AE4004">
        <w:t xml:space="preserve"> </w:t>
      </w:r>
      <w:r w:rsidRPr="00842067">
        <w:t>such</w:t>
      </w:r>
      <w:r w:rsidR="00AE4004">
        <w:t xml:space="preserve"> </w:t>
      </w:r>
      <w:r w:rsidRPr="00842067">
        <w:t>as</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life</w:t>
      </w:r>
      <w:r w:rsidR="00AE4004">
        <w:t xml:space="preserve"> </w:t>
      </w:r>
      <w:r w:rsidRPr="00842067">
        <w:t>and</w:t>
      </w:r>
      <w:r w:rsidR="00AE4004">
        <w:t xml:space="preserve"> </w:t>
      </w:r>
      <w:r w:rsidRPr="00842067">
        <w:t>liberty,</w:t>
      </w:r>
      <w:r w:rsidR="00AE4004">
        <w:t xml:space="preserve"> </w:t>
      </w:r>
      <w:r w:rsidRPr="00842067">
        <w:t>nationality,</w:t>
      </w:r>
      <w:r w:rsidR="00AE4004">
        <w:t xml:space="preserve"> </w:t>
      </w:r>
      <w:r w:rsidRPr="00842067">
        <w:t>freedom</w:t>
      </w:r>
      <w:r w:rsidR="00AE4004">
        <w:t xml:space="preserve"> </w:t>
      </w:r>
      <w:r w:rsidRPr="00842067">
        <w:t>of</w:t>
      </w:r>
      <w:r w:rsidR="00AE4004">
        <w:t xml:space="preserve"> </w:t>
      </w:r>
      <w:r w:rsidRPr="00842067">
        <w:t>movement,</w:t>
      </w:r>
      <w:r w:rsidR="00AE4004">
        <w:t xml:space="preserve"> </w:t>
      </w:r>
      <w:r w:rsidRPr="00842067">
        <w:t>work,</w:t>
      </w:r>
      <w:r w:rsidR="00AE4004">
        <w:t xml:space="preserve"> </w:t>
      </w:r>
      <w:r w:rsidRPr="00842067">
        <w:t>expression,</w:t>
      </w:r>
      <w:r w:rsidR="00AE4004">
        <w:t xml:space="preserve"> </w:t>
      </w:r>
      <w:r w:rsidRPr="00842067">
        <w:t>political,</w:t>
      </w:r>
      <w:r w:rsidR="00AE4004">
        <w:t xml:space="preserve"> </w:t>
      </w:r>
      <w:r w:rsidRPr="00842067">
        <w:t>social</w:t>
      </w:r>
      <w:r w:rsidR="00AE4004">
        <w:t xml:space="preserve"> </w:t>
      </w:r>
      <w:r w:rsidRPr="00842067">
        <w:t>and</w:t>
      </w:r>
      <w:r w:rsidR="00AE4004">
        <w:t xml:space="preserve"> </w:t>
      </w:r>
      <w:r w:rsidRPr="00842067">
        <w:t>trade-union</w:t>
      </w:r>
      <w:r w:rsidR="00AE4004">
        <w:t xml:space="preserve"> </w:t>
      </w:r>
      <w:r w:rsidRPr="00842067">
        <w:t>association,</w:t>
      </w:r>
      <w:r w:rsidR="00AE4004">
        <w:t xml:space="preserve"> </w:t>
      </w:r>
      <w:r w:rsidRPr="00842067">
        <w:t>ownership</w:t>
      </w:r>
      <w:r w:rsidR="00AE4004">
        <w:t xml:space="preserve"> </w:t>
      </w:r>
      <w:r w:rsidRPr="00842067">
        <w:t>of</w:t>
      </w:r>
      <w:r w:rsidR="00AE4004">
        <w:t xml:space="preserve"> </w:t>
      </w:r>
      <w:r w:rsidRPr="00842067">
        <w:t>property,</w:t>
      </w:r>
      <w:r w:rsidR="00AE4004">
        <w:t xml:space="preserve"> </w:t>
      </w:r>
      <w:r w:rsidRPr="00842067">
        <w:t>communication,</w:t>
      </w:r>
      <w:r w:rsidR="00AE4004">
        <w:t xml:space="preserve"> </w:t>
      </w:r>
      <w:r w:rsidRPr="00842067">
        <w:t>privacy,</w:t>
      </w:r>
      <w:r w:rsidR="00AE4004">
        <w:t xml:space="preserve"> </w:t>
      </w:r>
      <w:r w:rsidRPr="00842067">
        <w:t>fair</w:t>
      </w:r>
      <w:r w:rsidR="00AE4004">
        <w:t xml:space="preserve"> </w:t>
      </w:r>
      <w:r w:rsidRPr="00842067">
        <w:t>trial,</w:t>
      </w:r>
      <w:r w:rsidR="00AE4004">
        <w:t xml:space="preserve"> </w:t>
      </w:r>
      <w:r w:rsidRPr="00842067">
        <w:t>legal</w:t>
      </w:r>
      <w:r w:rsidR="00AE4004">
        <w:t xml:space="preserve"> </w:t>
      </w:r>
      <w:r w:rsidRPr="00842067">
        <w:t>recourse,</w:t>
      </w:r>
      <w:r w:rsidR="00AE4004">
        <w:t xml:space="preserve"> </w:t>
      </w:r>
      <w:r w:rsidRPr="00842067">
        <w:t>education</w:t>
      </w:r>
      <w:r w:rsidR="00AE4004">
        <w:t xml:space="preserve"> </w:t>
      </w:r>
      <w:r w:rsidRPr="00842067">
        <w:t>and</w:t>
      </w:r>
      <w:r w:rsidR="00AE4004">
        <w:t xml:space="preserve"> </w:t>
      </w:r>
      <w:r w:rsidRPr="00842067">
        <w:t>health</w:t>
      </w:r>
      <w:r w:rsidR="00AE4004">
        <w:t xml:space="preserve"> </w:t>
      </w:r>
      <w:r w:rsidRPr="00842067">
        <w:t>care.</w:t>
      </w:r>
    </w:p>
    <w:p w:rsidR="00842067" w:rsidRPr="00842067" w:rsidRDefault="00842067" w:rsidP="00842067">
      <w:pPr>
        <w:pStyle w:val="SingleTxtG"/>
      </w:pPr>
      <w:r w:rsidRPr="00842067">
        <w:t>95.</w:t>
      </w:r>
      <w:r w:rsidRPr="00842067">
        <w:tab/>
        <w:t>Under</w:t>
      </w:r>
      <w:r w:rsidR="00AE4004">
        <w:t xml:space="preserve"> </w:t>
      </w:r>
      <w:r w:rsidRPr="00842067">
        <w:t>the</w:t>
      </w:r>
      <w:r w:rsidR="00AE4004">
        <w:t xml:space="preserve"> </w:t>
      </w:r>
      <w:r w:rsidRPr="00842067">
        <w:t>Constitution,</w:t>
      </w:r>
      <w:r w:rsidR="00AE4004">
        <w:t xml:space="preserve"> </w:t>
      </w:r>
      <w:r w:rsidRPr="00842067">
        <w:t>women</w:t>
      </w:r>
      <w:r w:rsidR="00AE4004">
        <w:t xml:space="preserve"> </w:t>
      </w:r>
      <w:r w:rsidRPr="00842067">
        <w:t>are</w:t>
      </w:r>
      <w:r w:rsidR="00AE4004">
        <w:t xml:space="preserve"> </w:t>
      </w:r>
      <w:r w:rsidRPr="00842067">
        <w:t>entitled</w:t>
      </w:r>
      <w:r w:rsidR="00AE4004">
        <w:t xml:space="preserve"> </w:t>
      </w:r>
      <w:r w:rsidRPr="00842067">
        <w:t>to</w:t>
      </w:r>
      <w:r w:rsidR="00AE4004">
        <w:t xml:space="preserve"> </w:t>
      </w:r>
      <w:r w:rsidRPr="00842067">
        <w:t>hold</w:t>
      </w:r>
      <w:r w:rsidR="00AE4004">
        <w:t xml:space="preserve"> </w:t>
      </w:r>
      <w:r w:rsidRPr="00842067">
        <w:t>high</w:t>
      </w:r>
      <w:r w:rsidR="00AE4004">
        <w:t xml:space="preserve"> </w:t>
      </w:r>
      <w:r w:rsidRPr="00842067">
        <w:t>political</w:t>
      </w:r>
      <w:r w:rsidR="00AE4004">
        <w:t xml:space="preserve"> </w:t>
      </w:r>
      <w:r w:rsidRPr="00842067">
        <w:t>office,</w:t>
      </w:r>
      <w:r w:rsidR="00AE4004">
        <w:t xml:space="preserve"> </w:t>
      </w:r>
      <w:r w:rsidRPr="00842067">
        <w:t>as</w:t>
      </w:r>
      <w:r w:rsidR="00AE4004">
        <w:t xml:space="preserve"> </w:t>
      </w:r>
      <w:r w:rsidRPr="00842067">
        <w:t>no</w:t>
      </w:r>
      <w:r w:rsidR="00AE4004">
        <w:t xml:space="preserve"> </w:t>
      </w:r>
      <w:r w:rsidRPr="00842067">
        <w:t>distinction</w:t>
      </w:r>
      <w:r w:rsidR="00AE4004">
        <w:t xml:space="preserve"> </w:t>
      </w:r>
      <w:r w:rsidRPr="00842067">
        <w:t>is</w:t>
      </w:r>
      <w:r w:rsidR="00AE4004">
        <w:t xml:space="preserve"> </w:t>
      </w:r>
      <w:r w:rsidRPr="00842067">
        <w:t>made</w:t>
      </w:r>
      <w:r w:rsidR="00AE4004">
        <w:t xml:space="preserve"> </w:t>
      </w:r>
      <w:r w:rsidRPr="00842067">
        <w:t>between</w:t>
      </w:r>
      <w:r w:rsidR="00AE4004">
        <w:t xml:space="preserve"> </w:t>
      </w:r>
      <w:r w:rsidRPr="00842067">
        <w:t>women</w:t>
      </w:r>
      <w:r w:rsidR="00AE4004">
        <w:t xml:space="preserve"> </w:t>
      </w:r>
      <w:r w:rsidRPr="00842067">
        <w:t>and</w:t>
      </w:r>
      <w:r w:rsidR="00AE4004">
        <w:t xml:space="preserve"> </w:t>
      </w:r>
      <w:r w:rsidRPr="00842067">
        <w:t>men.</w:t>
      </w:r>
      <w:r w:rsidR="00AE4004">
        <w:t xml:space="preserve"> </w:t>
      </w:r>
      <w:r w:rsidRPr="00842067">
        <w:t>Women</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00AE4004">
        <w:t xml:space="preserve"> </w:t>
      </w:r>
      <w:r w:rsidRPr="00842067">
        <w:t>may</w:t>
      </w:r>
      <w:r w:rsidR="00AE4004">
        <w:t xml:space="preserve"> </w:t>
      </w:r>
      <w:r w:rsidRPr="00842067">
        <w:t>therefore</w:t>
      </w:r>
      <w:r w:rsidR="00AE4004">
        <w:t xml:space="preserve"> </w:t>
      </w:r>
      <w:r w:rsidRPr="00842067">
        <w:t>hold</w:t>
      </w:r>
      <w:r w:rsidR="00AE4004">
        <w:t xml:space="preserve"> </w:t>
      </w:r>
      <w:r w:rsidRPr="00842067">
        <w:t>office</w:t>
      </w:r>
      <w:r w:rsidR="00AE4004">
        <w:t xml:space="preserve"> </w:t>
      </w:r>
      <w:r w:rsidRPr="00842067">
        <w:t>as</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or</w:t>
      </w:r>
      <w:r w:rsidR="00AE4004">
        <w:t xml:space="preserve"> </w:t>
      </w:r>
      <w:r w:rsidRPr="00842067">
        <w:t>as</w:t>
      </w:r>
      <w:r w:rsidR="00AE4004">
        <w:t xml:space="preserve"> </w:t>
      </w:r>
      <w:r w:rsidRPr="00842067">
        <w:t>a</w:t>
      </w:r>
      <w:r w:rsidR="00AE4004">
        <w:t xml:space="preserve"> </w:t>
      </w:r>
      <w:r w:rsidRPr="00842067">
        <w:t>governor,</w:t>
      </w:r>
      <w:r w:rsidR="00AE4004">
        <w:t xml:space="preserve"> </w:t>
      </w:r>
      <w:r w:rsidRPr="00842067">
        <w:t>minister</w:t>
      </w:r>
      <w:r w:rsidR="00AE4004">
        <w:t xml:space="preserve"> </w:t>
      </w:r>
      <w:r w:rsidRPr="00842067">
        <w:t>or</w:t>
      </w:r>
      <w:r w:rsidR="00AE4004">
        <w:t xml:space="preserve"> </w:t>
      </w:r>
      <w:r w:rsidRPr="00842067">
        <w:t>member</w:t>
      </w:r>
      <w:r w:rsidR="00AE4004">
        <w:t xml:space="preserve"> </w:t>
      </w:r>
      <w:r w:rsidRPr="00842067">
        <w:t>of</w:t>
      </w:r>
      <w:r w:rsidR="00AE4004">
        <w:t xml:space="preserve"> </w:t>
      </w:r>
      <w:r w:rsidRPr="00842067">
        <w:t>parliament.</w:t>
      </w:r>
    </w:p>
    <w:p w:rsidR="00842067" w:rsidRPr="00842067" w:rsidRDefault="00FC1092" w:rsidP="00FC1092">
      <w:pPr>
        <w:pStyle w:val="H23G"/>
      </w:pPr>
      <w:r>
        <w:tab/>
      </w:r>
      <w:r>
        <w:tab/>
      </w:r>
      <w:r w:rsidR="00842067" w:rsidRPr="00842067">
        <w:t>Practical</w:t>
      </w:r>
      <w:r w:rsidR="00AE4004">
        <w:t xml:space="preserve"> </w:t>
      </w:r>
      <w:r w:rsidR="00842067" w:rsidRPr="00842067">
        <w:t>application</w:t>
      </w:r>
      <w:r w:rsidR="00AE4004">
        <w:t xml:space="preserve"> </w:t>
      </w:r>
      <w:r w:rsidR="00842067" w:rsidRPr="00842067">
        <w:t>of</w:t>
      </w:r>
      <w:r w:rsidR="00AE4004">
        <w:t xml:space="preserve"> </w:t>
      </w:r>
      <w:r w:rsidR="00842067" w:rsidRPr="00842067">
        <w:t>texts</w:t>
      </w:r>
    </w:p>
    <w:p w:rsidR="00842067" w:rsidRPr="00842067" w:rsidRDefault="00842067" w:rsidP="00842067">
      <w:pPr>
        <w:pStyle w:val="SingleTxtG"/>
      </w:pPr>
      <w:r w:rsidRPr="00842067">
        <w:t>96.</w:t>
      </w:r>
      <w:r w:rsidRPr="00842067">
        <w:tab/>
        <w:t>Since</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004C7228">
        <w:t>’</w:t>
      </w:r>
      <w:r w:rsidRPr="00842067">
        <w:t>s</w:t>
      </w:r>
      <w:r w:rsidR="00AE4004">
        <w:t xml:space="preserve"> </w:t>
      </w:r>
      <w:r w:rsidRPr="00842067">
        <w:t>independence</w:t>
      </w:r>
      <w:r w:rsidR="00AE4004">
        <w:t xml:space="preserve"> </w:t>
      </w:r>
      <w:r w:rsidRPr="00842067">
        <w:t>in</w:t>
      </w:r>
      <w:r w:rsidR="00AE4004">
        <w:t xml:space="preserve"> </w:t>
      </w:r>
      <w:r w:rsidRPr="00842067">
        <w:t>1956,</w:t>
      </w:r>
      <w:r w:rsidR="00AE4004">
        <w:t xml:space="preserve"> </w:t>
      </w:r>
      <w:r w:rsidRPr="00842067">
        <w:t>Sudanese</w:t>
      </w:r>
      <w:r w:rsidR="00AE4004">
        <w:t xml:space="preserve"> </w:t>
      </w:r>
      <w:r w:rsidRPr="00842067">
        <w:t>women</w:t>
      </w:r>
      <w:r w:rsidR="00AE4004">
        <w:t xml:space="preserve"> </w:t>
      </w:r>
      <w:r w:rsidRPr="00842067">
        <w:t>acquired</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participate</w:t>
      </w:r>
      <w:r w:rsidR="00AE4004">
        <w:t xml:space="preserve"> </w:t>
      </w:r>
      <w:r w:rsidRPr="00842067">
        <w:t>in</w:t>
      </w:r>
      <w:r w:rsidR="00AE4004">
        <w:t xml:space="preserve"> </w:t>
      </w:r>
      <w:r w:rsidRPr="00842067">
        <w:t>elections</w:t>
      </w:r>
      <w:r w:rsidR="00AE4004">
        <w:t xml:space="preserve"> </w:t>
      </w:r>
      <w:r w:rsidRPr="00842067">
        <w:t>as</w:t>
      </w:r>
      <w:r w:rsidR="00AE4004">
        <w:t xml:space="preserve"> </w:t>
      </w:r>
      <w:r w:rsidRPr="00842067">
        <w:t>voters</w:t>
      </w:r>
      <w:r w:rsidR="00AE4004">
        <w:t xml:space="preserve"> </w:t>
      </w:r>
      <w:r w:rsidRPr="00842067">
        <w:t>and</w:t>
      </w:r>
      <w:r w:rsidR="00AE4004">
        <w:t xml:space="preserve"> </w:t>
      </w:r>
      <w:r w:rsidRPr="00842067">
        <w:t>candidates.</w:t>
      </w:r>
      <w:r w:rsidR="00AE4004">
        <w:t xml:space="preserve"> </w:t>
      </w:r>
      <w:r w:rsidRPr="00842067">
        <w:t>Women</w:t>
      </w:r>
      <w:r w:rsidR="00AE4004">
        <w:t xml:space="preserve"> </w:t>
      </w:r>
      <w:r w:rsidRPr="00842067">
        <w:t>representing</w:t>
      </w:r>
      <w:r w:rsidR="00AE4004">
        <w:t xml:space="preserve"> </w:t>
      </w:r>
      <w:r w:rsidRPr="00842067">
        <w:t>various</w:t>
      </w:r>
      <w:r w:rsidR="00AE4004">
        <w:t xml:space="preserve"> </w:t>
      </w:r>
      <w:r w:rsidRPr="00842067">
        <w:t>constituencies</w:t>
      </w:r>
      <w:r w:rsidR="00AE4004">
        <w:t xml:space="preserve"> </w:t>
      </w:r>
      <w:r w:rsidRPr="00842067">
        <w:t>won</w:t>
      </w:r>
      <w:r w:rsidR="00AE4004">
        <w:t xml:space="preserve"> </w:t>
      </w:r>
      <w:r w:rsidRPr="00842067">
        <w:t>parliamentary</w:t>
      </w:r>
      <w:r w:rsidR="00AE4004">
        <w:t xml:space="preserve"> </w:t>
      </w:r>
      <w:r w:rsidRPr="00842067">
        <w:t>seats</w:t>
      </w:r>
      <w:r w:rsidR="00AE4004">
        <w:t xml:space="preserve"> </w:t>
      </w:r>
      <w:r w:rsidRPr="00842067">
        <w:t>in</w:t>
      </w:r>
      <w:r w:rsidR="00AE4004">
        <w:t xml:space="preserve"> </w:t>
      </w:r>
      <w:r w:rsidRPr="00842067">
        <w:t>1964</w:t>
      </w:r>
      <w:r w:rsidR="00AE4004">
        <w:t xml:space="preserve"> </w:t>
      </w:r>
      <w:r w:rsidRPr="00842067">
        <w:t>and</w:t>
      </w:r>
      <w:r w:rsidR="00AE4004">
        <w:t xml:space="preserve"> </w:t>
      </w:r>
      <w:r w:rsidRPr="00842067">
        <w:t>women</w:t>
      </w:r>
      <w:r w:rsidR="00AE4004">
        <w:t xml:space="preserve"> </w:t>
      </w:r>
      <w:r w:rsidRPr="00842067">
        <w:t>continue</w:t>
      </w:r>
      <w:r w:rsidR="00AE4004">
        <w:t xml:space="preserve"> </w:t>
      </w:r>
      <w:r w:rsidRPr="00842067">
        <w:t>to</w:t>
      </w:r>
      <w:r w:rsidR="00AE4004">
        <w:t xml:space="preserve"> </w:t>
      </w:r>
      <w:r w:rsidRPr="00842067">
        <w:t>hold</w:t>
      </w:r>
      <w:r w:rsidR="00AE4004">
        <w:t xml:space="preserve"> </w:t>
      </w:r>
      <w:r w:rsidRPr="00842067">
        <w:t>a</w:t>
      </w:r>
      <w:r w:rsidR="00AE4004">
        <w:t xml:space="preserve"> </w:t>
      </w:r>
      <w:r w:rsidRPr="00842067">
        <w:t>substantial</w:t>
      </w:r>
      <w:r w:rsidR="00AE4004">
        <w:t xml:space="preserve"> </w:t>
      </w:r>
      <w:r w:rsidRPr="00842067">
        <w:t>number</w:t>
      </w:r>
      <w:r w:rsidR="00AE4004">
        <w:t xml:space="preserve"> </w:t>
      </w:r>
      <w:r w:rsidRPr="00842067">
        <w:t>of</w:t>
      </w:r>
      <w:r w:rsidR="00AE4004">
        <w:t xml:space="preserve"> </w:t>
      </w:r>
      <w:r w:rsidRPr="00842067">
        <w:t>seats</w:t>
      </w:r>
      <w:r w:rsidR="00AE4004">
        <w:t xml:space="preserve"> </w:t>
      </w:r>
      <w:r w:rsidRPr="00842067">
        <w:t>in</w:t>
      </w:r>
      <w:r w:rsidR="00AE4004">
        <w:t xml:space="preserve"> </w:t>
      </w:r>
      <w:r w:rsidRPr="00842067">
        <w:t>the</w:t>
      </w:r>
      <w:r w:rsidR="00AE4004">
        <w:t xml:space="preserve"> </w:t>
      </w:r>
      <w:r w:rsidRPr="00842067">
        <w:t>National</w:t>
      </w:r>
      <w:r w:rsidR="00AE4004">
        <w:t xml:space="preserve"> </w:t>
      </w:r>
      <w:r w:rsidRPr="00842067">
        <w:t>Assembly</w:t>
      </w:r>
      <w:r w:rsidR="00AE4004">
        <w:t xml:space="preserve"> </w:t>
      </w:r>
      <w:r w:rsidRPr="00842067">
        <w:t>and</w:t>
      </w:r>
      <w:r w:rsidR="00AE4004">
        <w:t xml:space="preserve"> </w:t>
      </w:r>
      <w:r w:rsidRPr="00842067">
        <w:t>the</w:t>
      </w:r>
      <w:r w:rsidR="00AE4004">
        <w:t xml:space="preserve"> </w:t>
      </w:r>
      <w:r w:rsidRPr="00842067">
        <w:t>Council</w:t>
      </w:r>
      <w:r w:rsidR="00AE4004">
        <w:t xml:space="preserve"> </w:t>
      </w:r>
      <w:r w:rsidRPr="00842067">
        <w:t>of</w:t>
      </w:r>
      <w:r w:rsidR="00AE4004">
        <w:t xml:space="preserve"> </w:t>
      </w:r>
      <w:r w:rsidRPr="00842067">
        <w:t>States,</w:t>
      </w:r>
      <w:r w:rsidR="00AE4004">
        <w:t xml:space="preserve"> </w:t>
      </w:r>
      <w:r w:rsidRPr="00842067">
        <w:t>presiding</w:t>
      </w:r>
      <w:r w:rsidR="00AE4004">
        <w:t xml:space="preserve"> </w:t>
      </w:r>
      <w:r w:rsidRPr="00842067">
        <w:t>in</w:t>
      </w:r>
      <w:r w:rsidR="00AE4004">
        <w:t xml:space="preserve"> </w:t>
      </w:r>
      <w:r w:rsidRPr="00842067">
        <w:t>addition</w:t>
      </w:r>
      <w:r w:rsidR="00AE4004">
        <w:t xml:space="preserve"> </w:t>
      </w:r>
      <w:r w:rsidRPr="00842067">
        <w:t>over</w:t>
      </w:r>
      <w:r w:rsidR="00AE4004">
        <w:t xml:space="preserve"> </w:t>
      </w:r>
      <w:r w:rsidRPr="00842067">
        <w:t>some</w:t>
      </w:r>
      <w:r w:rsidR="00AE4004">
        <w:t xml:space="preserve"> </w:t>
      </w:r>
      <w:r w:rsidRPr="00842067">
        <w:t>of</w:t>
      </w:r>
      <w:r w:rsidR="00AE4004">
        <w:t xml:space="preserve"> </w:t>
      </w:r>
      <w:r w:rsidRPr="00842067">
        <w:t>the</w:t>
      </w:r>
      <w:r w:rsidR="00AE4004">
        <w:t xml:space="preserve"> </w:t>
      </w:r>
      <w:r w:rsidRPr="00842067">
        <w:t>committees</w:t>
      </w:r>
      <w:r w:rsidR="00AE4004">
        <w:t xml:space="preserve"> </w:t>
      </w:r>
      <w:r w:rsidRPr="00842067">
        <w:t>in</w:t>
      </w:r>
      <w:r w:rsidR="00AE4004">
        <w:t xml:space="preserve"> </w:t>
      </w:r>
      <w:r w:rsidRPr="00842067">
        <w:t>the</w:t>
      </w:r>
      <w:r w:rsidR="00AE4004">
        <w:t xml:space="preserve"> </w:t>
      </w:r>
      <w:r w:rsidRPr="00842067">
        <w:t>National</w:t>
      </w:r>
      <w:r w:rsidR="00AE4004">
        <w:t xml:space="preserve"> </w:t>
      </w:r>
      <w:r w:rsidRPr="00842067">
        <w:t>Assembly,</w:t>
      </w:r>
      <w:r w:rsidR="00AE4004">
        <w:t xml:space="preserve"> </w:t>
      </w:r>
      <w:r w:rsidRPr="00842067">
        <w:t>such</w:t>
      </w:r>
      <w:r w:rsidR="00AE4004">
        <w:t xml:space="preserve"> </w:t>
      </w:r>
      <w:r w:rsidRPr="00842067">
        <w:t>as</w:t>
      </w:r>
      <w:r w:rsidR="00AE4004">
        <w:t xml:space="preserve"> </w:t>
      </w:r>
      <w:r w:rsidRPr="00842067">
        <w:t>the</w:t>
      </w:r>
      <w:r w:rsidR="00AE4004">
        <w:t xml:space="preserve"> </w:t>
      </w:r>
      <w:r w:rsidRPr="00842067">
        <w:t>Family</w:t>
      </w:r>
      <w:r w:rsidR="00AE4004">
        <w:t xml:space="preserve"> </w:t>
      </w:r>
      <w:r w:rsidRPr="00842067">
        <w:t>and</w:t>
      </w:r>
      <w:r w:rsidR="00AE4004">
        <w:t xml:space="preserve"> </w:t>
      </w:r>
      <w:r w:rsidRPr="00842067">
        <w:t>Child</w:t>
      </w:r>
      <w:r w:rsidR="00AE4004">
        <w:t xml:space="preserve"> </w:t>
      </w:r>
      <w:r w:rsidRPr="00842067">
        <w:t>Protection</w:t>
      </w:r>
      <w:r w:rsidR="00AE4004">
        <w:t xml:space="preserve"> </w:t>
      </w:r>
      <w:r w:rsidRPr="00842067">
        <w:t>Committee</w:t>
      </w:r>
      <w:r w:rsidR="00AE4004">
        <w:t xml:space="preserve"> </w:t>
      </w:r>
      <w:r w:rsidRPr="00842067">
        <w:t>and</w:t>
      </w:r>
      <w:r w:rsidR="00AE4004">
        <w:t xml:space="preserve"> </w:t>
      </w:r>
      <w:r w:rsidRPr="00842067">
        <w:t>the</w:t>
      </w:r>
      <w:r w:rsidR="00AE4004">
        <w:t xml:space="preserve"> </w:t>
      </w:r>
      <w:r w:rsidRPr="00842067">
        <w:t>Legislation</w:t>
      </w:r>
      <w:r w:rsidR="00AE4004">
        <w:t xml:space="preserve"> </w:t>
      </w:r>
      <w:r w:rsidRPr="00842067">
        <w:t>and</w:t>
      </w:r>
      <w:r w:rsidR="00AE4004">
        <w:t xml:space="preserve"> </w:t>
      </w:r>
      <w:r w:rsidRPr="00842067">
        <w:t>Justice</w:t>
      </w:r>
      <w:r w:rsidR="00AE4004">
        <w:t xml:space="preserve"> </w:t>
      </w:r>
      <w:r w:rsidRPr="00842067">
        <w:t>Committee.</w:t>
      </w:r>
      <w:r w:rsidR="00AE4004">
        <w:t xml:space="preserve"> </w:t>
      </w:r>
      <w:r w:rsidRPr="00842067">
        <w:t>There</w:t>
      </w:r>
      <w:r w:rsidR="00AE4004">
        <w:t xml:space="preserve"> </w:t>
      </w:r>
      <w:r w:rsidRPr="00842067">
        <w:t>are</w:t>
      </w:r>
      <w:r w:rsidR="00AE4004">
        <w:t xml:space="preserve"> </w:t>
      </w:r>
      <w:r w:rsidRPr="00842067">
        <w:t>also</w:t>
      </w:r>
      <w:r w:rsidR="00AE4004">
        <w:t xml:space="preserve"> </w:t>
      </w:r>
      <w:r w:rsidRPr="00842067">
        <w:t>appreciable</w:t>
      </w:r>
      <w:r w:rsidR="00AE4004">
        <w:t xml:space="preserve"> </w:t>
      </w:r>
      <w:r w:rsidRPr="00842067">
        <w:t>numbers</w:t>
      </w:r>
      <w:r w:rsidR="00AE4004">
        <w:t xml:space="preserve"> </w:t>
      </w:r>
      <w:r w:rsidRPr="00842067">
        <w:t>of</w:t>
      </w:r>
      <w:r w:rsidR="00AE4004">
        <w:t xml:space="preserve"> </w:t>
      </w:r>
      <w:r w:rsidRPr="00842067">
        <w:t>women</w:t>
      </w:r>
      <w:r w:rsidR="00AE4004">
        <w:t xml:space="preserve"> </w:t>
      </w:r>
      <w:r w:rsidRPr="00842067">
        <w:t>in</w:t>
      </w:r>
      <w:r w:rsidR="00AE4004">
        <w:t xml:space="preserve"> </w:t>
      </w:r>
      <w:r w:rsidRPr="00842067">
        <w:t>the</w:t>
      </w:r>
      <w:r w:rsidR="00AE4004">
        <w:t xml:space="preserve"> </w:t>
      </w:r>
      <w:r w:rsidRPr="00842067">
        <w:t>state</w:t>
      </w:r>
      <w:r w:rsidR="00AE4004">
        <w:t xml:space="preserve"> </w:t>
      </w:r>
      <w:r w:rsidRPr="00842067">
        <w:t>legislatures.</w:t>
      </w:r>
    </w:p>
    <w:p w:rsidR="00842067" w:rsidRPr="00842067" w:rsidRDefault="00842067" w:rsidP="00842067">
      <w:pPr>
        <w:pStyle w:val="SingleTxtG"/>
      </w:pPr>
      <w:r w:rsidRPr="00842067">
        <w:t>97.</w:t>
      </w:r>
      <w:r w:rsidRPr="00842067">
        <w:tab/>
        <w:t>Concerning</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women</w:t>
      </w:r>
      <w:r w:rsidR="00AE4004">
        <w:t xml:space="preserve"> </w:t>
      </w:r>
      <w:r w:rsidRPr="00842067">
        <w:t>to</w:t>
      </w:r>
      <w:r w:rsidR="00AE4004">
        <w:t xml:space="preserve"> </w:t>
      </w:r>
      <w:r w:rsidRPr="00842067">
        <w:t>work,</w:t>
      </w:r>
      <w:r w:rsidR="00AE4004">
        <w:t xml:space="preserve"> </w:t>
      </w:r>
      <w:r w:rsidRPr="00842067">
        <w:t>the</w:t>
      </w:r>
      <w:r w:rsidR="00AE4004">
        <w:t xml:space="preserve"> </w:t>
      </w:r>
      <w:r w:rsidRPr="00842067">
        <w:t>Public</w:t>
      </w:r>
      <w:r w:rsidR="00AE4004">
        <w:t xml:space="preserve"> </w:t>
      </w:r>
      <w:r w:rsidRPr="00842067">
        <w:t>Service</w:t>
      </w:r>
      <w:r w:rsidR="00AE4004">
        <w:t xml:space="preserve"> </w:t>
      </w:r>
      <w:r w:rsidRPr="00842067">
        <w:t>Act</w:t>
      </w:r>
      <w:r w:rsidR="00AE4004">
        <w:t xml:space="preserve"> </w:t>
      </w:r>
      <w:r w:rsidRPr="00842067">
        <w:t>of</w:t>
      </w:r>
      <w:r w:rsidR="00AE4004">
        <w:t xml:space="preserve"> </w:t>
      </w:r>
      <w:r w:rsidRPr="00842067">
        <w:t>2007</w:t>
      </w:r>
      <w:r w:rsidR="00AE4004">
        <w:t xml:space="preserve"> </w:t>
      </w:r>
      <w:r w:rsidRPr="00842067">
        <w:t>recognizes</w:t>
      </w:r>
      <w:r w:rsidR="00AE4004">
        <w:t xml:space="preserve"> </w:t>
      </w:r>
      <w:r w:rsidRPr="00842067">
        <w:t>the</w:t>
      </w:r>
      <w:r w:rsidR="00AE4004">
        <w:t xml:space="preserve"> </w:t>
      </w:r>
      <w:r w:rsidRPr="00842067">
        <w:t>principle</w:t>
      </w:r>
      <w:r w:rsidR="00AE4004">
        <w:t xml:space="preserve"> </w:t>
      </w:r>
      <w:r w:rsidRPr="00842067">
        <w:t>of</w:t>
      </w:r>
      <w:r w:rsidR="00AE4004">
        <w:t xml:space="preserve"> </w:t>
      </w:r>
      <w:r w:rsidRPr="00842067">
        <w:t>equal</w:t>
      </w:r>
      <w:r w:rsidR="00AE4004">
        <w:t xml:space="preserve"> </w:t>
      </w:r>
      <w:r w:rsidRPr="00842067">
        <w:t>pay</w:t>
      </w:r>
      <w:r w:rsidR="00AE4004">
        <w:t xml:space="preserve"> </w:t>
      </w:r>
      <w:r w:rsidRPr="00842067">
        <w:t>for</w:t>
      </w:r>
      <w:r w:rsidR="00AE4004">
        <w:t xml:space="preserve"> </w:t>
      </w:r>
      <w:r w:rsidRPr="00842067">
        <w:t>equal</w:t>
      </w:r>
      <w:r w:rsidR="00AE4004">
        <w:t xml:space="preserve"> </w:t>
      </w:r>
      <w:r w:rsidRPr="00842067">
        <w:t>work.</w:t>
      </w:r>
    </w:p>
    <w:p w:rsidR="00842067" w:rsidRPr="00842067" w:rsidRDefault="00842067" w:rsidP="00842067">
      <w:pPr>
        <w:pStyle w:val="SingleTxtG"/>
      </w:pPr>
      <w:r w:rsidRPr="00842067">
        <w:t>98.</w:t>
      </w:r>
      <w:r w:rsidRPr="00842067">
        <w:tab/>
        <w:t>Under</w:t>
      </w:r>
      <w:r w:rsidR="00AE4004">
        <w:t xml:space="preserve"> </w:t>
      </w:r>
      <w:r w:rsidRPr="00842067">
        <w:t>the</w:t>
      </w:r>
      <w:r w:rsidR="00AE4004">
        <w:t xml:space="preserve"> </w:t>
      </w:r>
      <w:r w:rsidRPr="00842067">
        <w:t>Public</w:t>
      </w:r>
      <w:r w:rsidR="00AE4004">
        <w:t xml:space="preserve"> </w:t>
      </w:r>
      <w:r w:rsidRPr="00842067">
        <w:t>Service</w:t>
      </w:r>
      <w:r w:rsidR="00AE4004">
        <w:t xml:space="preserve"> </w:t>
      </w:r>
      <w:r w:rsidRPr="00842067">
        <w:t>Pensions</w:t>
      </w:r>
      <w:r w:rsidR="00AE4004">
        <w:t xml:space="preserve"> </w:t>
      </w:r>
      <w:r w:rsidRPr="00842067">
        <w:t>Act</w:t>
      </w:r>
      <w:r w:rsidR="00AE4004">
        <w:t xml:space="preserve"> </w:t>
      </w:r>
      <w:r w:rsidRPr="00842067">
        <w:t>of</w:t>
      </w:r>
      <w:r w:rsidR="00AE4004">
        <w:t xml:space="preserve"> </w:t>
      </w:r>
      <w:r w:rsidRPr="00842067">
        <w:t>1993,</w:t>
      </w:r>
      <w:r w:rsidR="00AE4004">
        <w:t xml:space="preserve"> </w:t>
      </w:r>
      <w:r w:rsidRPr="00842067">
        <w:t>the</w:t>
      </w:r>
      <w:r w:rsidR="00AE4004">
        <w:t xml:space="preserve"> </w:t>
      </w:r>
      <w:r w:rsidRPr="00842067">
        <w:t>family</w:t>
      </w:r>
      <w:r w:rsidR="00AE4004">
        <w:t xml:space="preserve"> </w:t>
      </w:r>
      <w:r w:rsidRPr="00842067">
        <w:t>of</w:t>
      </w:r>
      <w:r w:rsidR="00AE4004">
        <w:t xml:space="preserve"> </w:t>
      </w:r>
      <w:r w:rsidRPr="00842067">
        <w:t>a</w:t>
      </w:r>
      <w:r w:rsidR="00AE4004">
        <w:t xml:space="preserve"> </w:t>
      </w:r>
      <w:r w:rsidRPr="00842067">
        <w:t>deceased</w:t>
      </w:r>
      <w:r w:rsidR="00AE4004">
        <w:t xml:space="preserve"> </w:t>
      </w:r>
      <w:r w:rsidRPr="00842067">
        <w:t>pension-holder</w:t>
      </w:r>
      <w:r w:rsidR="00AE4004">
        <w:t xml:space="preserve"> </w:t>
      </w:r>
      <w:r w:rsidRPr="00842067">
        <w:t>is</w:t>
      </w:r>
      <w:r w:rsidR="00AE4004">
        <w:t xml:space="preserve"> </w:t>
      </w:r>
      <w:r w:rsidRPr="00842067">
        <w:t>entitled</w:t>
      </w:r>
      <w:r w:rsidR="00AE4004">
        <w:t xml:space="preserve"> </w:t>
      </w:r>
      <w:r w:rsidRPr="00842067">
        <w:t>to</w:t>
      </w:r>
      <w:r w:rsidR="00AE4004">
        <w:t xml:space="preserve"> </w:t>
      </w:r>
      <w:r w:rsidRPr="00842067">
        <w:t>a</w:t>
      </w:r>
      <w:r w:rsidR="00AE4004">
        <w:t xml:space="preserve"> </w:t>
      </w:r>
      <w:r w:rsidRPr="00842067">
        <w:t>pension,</w:t>
      </w:r>
      <w:r w:rsidR="00AE4004">
        <w:t xml:space="preserve"> </w:t>
      </w:r>
      <w:r w:rsidRPr="00842067">
        <w:t>to</w:t>
      </w:r>
      <w:r w:rsidR="00AE4004">
        <w:t xml:space="preserve"> </w:t>
      </w:r>
      <w:r w:rsidRPr="00842067">
        <w:t>be</w:t>
      </w:r>
      <w:r w:rsidR="00AE4004">
        <w:t xml:space="preserve"> </w:t>
      </w:r>
      <w:r w:rsidRPr="00842067">
        <w:t>divided</w:t>
      </w:r>
      <w:r w:rsidR="00AE4004">
        <w:t xml:space="preserve"> </w:t>
      </w:r>
      <w:r w:rsidRPr="00842067">
        <w:t>among</w:t>
      </w:r>
      <w:r w:rsidR="00AE4004">
        <w:t xml:space="preserve"> </w:t>
      </w:r>
      <w:r w:rsidRPr="00842067">
        <w:t>male</w:t>
      </w:r>
      <w:r w:rsidR="00AE4004">
        <w:t xml:space="preserve"> </w:t>
      </w:r>
      <w:r w:rsidRPr="00842067">
        <w:t>minors</w:t>
      </w:r>
      <w:r w:rsidR="00AE4004">
        <w:t xml:space="preserve"> </w:t>
      </w:r>
      <w:r w:rsidRPr="00842067">
        <w:t>and</w:t>
      </w:r>
      <w:r w:rsidR="00AE4004">
        <w:t xml:space="preserve"> </w:t>
      </w:r>
      <w:r w:rsidRPr="00842067">
        <w:t>unmarried</w:t>
      </w:r>
      <w:r w:rsidR="00AE4004">
        <w:t xml:space="preserve"> </w:t>
      </w:r>
      <w:r w:rsidRPr="00842067">
        <w:t>females</w:t>
      </w:r>
      <w:r w:rsidR="00AE4004">
        <w:t xml:space="preserve"> </w:t>
      </w:r>
      <w:r w:rsidRPr="00842067">
        <w:t>of</w:t>
      </w:r>
      <w:r w:rsidR="00AE4004">
        <w:t xml:space="preserve"> </w:t>
      </w:r>
      <w:r w:rsidRPr="00842067">
        <w:t>any</w:t>
      </w:r>
      <w:r w:rsidR="00AE4004">
        <w:t xml:space="preserve"> </w:t>
      </w:r>
      <w:r w:rsidRPr="00842067">
        <w:t>age.</w:t>
      </w:r>
      <w:r w:rsidR="00AE4004">
        <w:t xml:space="preserve"> </w:t>
      </w:r>
    </w:p>
    <w:p w:rsidR="00842067" w:rsidRPr="00842067" w:rsidRDefault="00842067" w:rsidP="00842067">
      <w:pPr>
        <w:pStyle w:val="SingleTxtG"/>
      </w:pPr>
      <w:r w:rsidRPr="00842067">
        <w:t>99.</w:t>
      </w:r>
      <w:r w:rsidRPr="00842067">
        <w:tab/>
        <w:t>The</w:t>
      </w:r>
      <w:r w:rsidR="00AE4004">
        <w:t xml:space="preserve"> </w:t>
      </w:r>
      <w:r w:rsidRPr="00842067">
        <w:t>Sudan</w:t>
      </w:r>
      <w:r w:rsidR="00AE4004">
        <w:t xml:space="preserve"> </w:t>
      </w:r>
      <w:r w:rsidRPr="00842067">
        <w:t>has</w:t>
      </w:r>
      <w:r w:rsidR="00AE4004">
        <w:t xml:space="preserve"> </w:t>
      </w:r>
      <w:r w:rsidRPr="00842067">
        <w:t>ratified</w:t>
      </w:r>
      <w:r w:rsidR="00AE4004">
        <w:t xml:space="preserve"> </w:t>
      </w:r>
      <w:r w:rsidRPr="00842067">
        <w:t>various</w:t>
      </w:r>
      <w:r w:rsidR="00AE4004">
        <w:t xml:space="preserve"> </w:t>
      </w:r>
      <w:r w:rsidRPr="00842067">
        <w:t>conventions</w:t>
      </w:r>
      <w:r w:rsidR="00AE4004">
        <w:t xml:space="preserve"> </w:t>
      </w:r>
      <w:r w:rsidRPr="00842067">
        <w:t>relating</w:t>
      </w:r>
      <w:r w:rsidR="00AE4004">
        <w:t xml:space="preserve"> </w:t>
      </w:r>
      <w:r w:rsidRPr="00842067">
        <w:t>to</w:t>
      </w:r>
      <w:r w:rsidR="00AE4004">
        <w:t xml:space="preserve"> </w:t>
      </w:r>
      <w:r w:rsidRPr="00842067">
        <w:t>women</w:t>
      </w:r>
      <w:r w:rsidR="004C7228">
        <w:t>’</w:t>
      </w:r>
      <w:r w:rsidRPr="00842067">
        <w:t>s</w:t>
      </w:r>
      <w:r w:rsidR="00AE4004">
        <w:t xml:space="preserve"> </w:t>
      </w:r>
      <w:r w:rsidRPr="00842067">
        <w:t>employment,</w:t>
      </w:r>
      <w:r w:rsidR="00AE4004">
        <w:t xml:space="preserve"> </w:t>
      </w:r>
      <w:r w:rsidRPr="00842067">
        <w:t>including</w:t>
      </w:r>
      <w:r w:rsidR="00AE4004">
        <w:t xml:space="preserve"> </w:t>
      </w:r>
      <w:r w:rsidRPr="00842067">
        <w:t>the</w:t>
      </w:r>
      <w:r w:rsidR="00AE4004">
        <w:t xml:space="preserve"> </w:t>
      </w:r>
      <w:r w:rsidRPr="00842067">
        <w:t>ILO</w:t>
      </w:r>
      <w:r w:rsidR="00AE4004">
        <w:t xml:space="preserve"> </w:t>
      </w:r>
      <w:r w:rsidRPr="00842067">
        <w:t>Convention</w:t>
      </w:r>
      <w:r w:rsidR="00AE4004">
        <w:t xml:space="preserve"> </w:t>
      </w:r>
      <w:r w:rsidRPr="00842067">
        <w:t>No.</w:t>
      </w:r>
      <w:r w:rsidR="00AE4004">
        <w:t xml:space="preserve"> </w:t>
      </w:r>
      <w:r w:rsidRPr="00842067">
        <w:t>100</w:t>
      </w:r>
      <w:r w:rsidR="00AE4004">
        <w:t xml:space="preserve"> </w:t>
      </w:r>
      <w:r w:rsidRPr="00842067">
        <w:t>(1951)</w:t>
      </w:r>
      <w:r w:rsidR="00AE4004">
        <w:t xml:space="preserve"> </w:t>
      </w:r>
      <w:r w:rsidRPr="00842067">
        <w:t>concerning</w:t>
      </w:r>
      <w:r w:rsidR="00AE4004">
        <w:t xml:space="preserve"> </w:t>
      </w:r>
      <w:r w:rsidRPr="00842067">
        <w:t>Equal</w:t>
      </w:r>
      <w:r w:rsidR="00AE4004">
        <w:t xml:space="preserve"> </w:t>
      </w:r>
      <w:r w:rsidRPr="00842067">
        <w:t>Remuneration</w:t>
      </w:r>
      <w:r w:rsidR="00AE4004">
        <w:t xml:space="preserve"> </w:t>
      </w:r>
      <w:r w:rsidRPr="00842067">
        <w:t>for</w:t>
      </w:r>
      <w:r w:rsidR="00AE4004">
        <w:t xml:space="preserve"> </w:t>
      </w:r>
      <w:r w:rsidRPr="00842067">
        <w:t>Men</w:t>
      </w:r>
      <w:r w:rsidR="00AE4004">
        <w:t xml:space="preserve"> </w:t>
      </w:r>
      <w:r w:rsidRPr="00842067">
        <w:t>and</w:t>
      </w:r>
      <w:r w:rsidR="00AE4004">
        <w:t xml:space="preserve"> </w:t>
      </w:r>
      <w:r w:rsidRPr="00842067">
        <w:t>Women</w:t>
      </w:r>
      <w:r w:rsidR="00AE4004">
        <w:t xml:space="preserve"> </w:t>
      </w:r>
      <w:r w:rsidRPr="00842067">
        <w:t>Workers</w:t>
      </w:r>
      <w:r w:rsidR="00AE4004">
        <w:t xml:space="preserve"> </w:t>
      </w:r>
      <w:r w:rsidRPr="00842067">
        <w:t>for</w:t>
      </w:r>
      <w:r w:rsidR="00AE4004">
        <w:t xml:space="preserve"> </w:t>
      </w:r>
      <w:r w:rsidRPr="00842067">
        <w:t>Work</w:t>
      </w:r>
      <w:r w:rsidR="00AE4004">
        <w:t xml:space="preserve"> </w:t>
      </w:r>
      <w:r w:rsidRPr="00842067">
        <w:t>of</w:t>
      </w:r>
      <w:r w:rsidR="00AE4004">
        <w:t xml:space="preserve"> </w:t>
      </w:r>
      <w:r w:rsidRPr="00842067">
        <w:t>Equal</w:t>
      </w:r>
      <w:r w:rsidR="00AE4004">
        <w:t xml:space="preserve"> </w:t>
      </w:r>
      <w:r w:rsidRPr="00842067">
        <w:t>Value;</w:t>
      </w:r>
      <w:r w:rsidR="00AE4004">
        <w:t xml:space="preserve"> </w:t>
      </w:r>
      <w:r w:rsidRPr="00842067">
        <w:t>No.</w:t>
      </w:r>
      <w:r w:rsidR="00AE4004">
        <w:t xml:space="preserve"> </w:t>
      </w:r>
      <w:r w:rsidRPr="00842067">
        <w:t>111</w:t>
      </w:r>
      <w:r w:rsidR="00AE4004">
        <w:t xml:space="preserve"> </w:t>
      </w:r>
      <w:r w:rsidRPr="00842067">
        <w:t>(1958)</w:t>
      </w:r>
      <w:r w:rsidR="00AE4004">
        <w:t xml:space="preserve"> </w:t>
      </w:r>
      <w:r w:rsidRPr="00842067">
        <w:t>concerning</w:t>
      </w:r>
      <w:r w:rsidR="00AE4004">
        <w:t xml:space="preserve"> </w:t>
      </w:r>
      <w:r w:rsidRPr="00842067">
        <w:t>Discrimination</w:t>
      </w:r>
      <w:r w:rsidR="00AE4004">
        <w:t xml:space="preserve"> </w:t>
      </w:r>
      <w:r w:rsidRPr="00842067">
        <w:t>in</w:t>
      </w:r>
      <w:r w:rsidR="00AE4004">
        <w:t xml:space="preserve"> </w:t>
      </w:r>
      <w:r w:rsidRPr="00842067">
        <w:t>Respect</w:t>
      </w:r>
      <w:r w:rsidR="00AE4004">
        <w:t xml:space="preserve"> </w:t>
      </w:r>
      <w:r w:rsidRPr="00842067">
        <w:t>of</w:t>
      </w:r>
      <w:r w:rsidR="00AE4004">
        <w:t xml:space="preserve"> </w:t>
      </w:r>
      <w:r w:rsidRPr="00842067">
        <w:t>Employment</w:t>
      </w:r>
      <w:r w:rsidR="00AE4004">
        <w:t xml:space="preserve"> </w:t>
      </w:r>
      <w:r w:rsidRPr="00842067">
        <w:t>and</w:t>
      </w:r>
      <w:r w:rsidR="00AE4004">
        <w:t xml:space="preserve"> </w:t>
      </w:r>
      <w:r w:rsidRPr="00842067">
        <w:t>Occupation;</w:t>
      </w:r>
      <w:r w:rsidR="00AE4004">
        <w:t xml:space="preserve"> </w:t>
      </w:r>
      <w:r w:rsidRPr="00842067">
        <w:t>and</w:t>
      </w:r>
      <w:r w:rsidR="00AE4004">
        <w:t xml:space="preserve"> </w:t>
      </w:r>
      <w:r w:rsidRPr="00842067">
        <w:t>No.</w:t>
      </w:r>
      <w:r w:rsidR="00AE4004">
        <w:t xml:space="preserve"> </w:t>
      </w:r>
      <w:r w:rsidRPr="00842067">
        <w:t>118</w:t>
      </w:r>
      <w:r w:rsidR="00AE4004">
        <w:t xml:space="preserve"> </w:t>
      </w:r>
      <w:r w:rsidRPr="00842067">
        <w:t>(1962)</w:t>
      </w:r>
      <w:r w:rsidR="00AE4004">
        <w:t xml:space="preserve"> </w:t>
      </w:r>
      <w:r w:rsidRPr="00842067">
        <w:t>concerning</w:t>
      </w:r>
      <w:r w:rsidR="00AE4004">
        <w:t xml:space="preserve"> </w:t>
      </w:r>
      <w:r w:rsidRPr="00842067">
        <w:t>Equality</w:t>
      </w:r>
      <w:r w:rsidR="00AE4004">
        <w:t xml:space="preserve"> </w:t>
      </w:r>
      <w:r w:rsidRPr="00842067">
        <w:t>of</w:t>
      </w:r>
      <w:r w:rsidR="00AE4004">
        <w:t xml:space="preserve"> </w:t>
      </w:r>
      <w:r w:rsidRPr="00842067">
        <w:t>Treatment</w:t>
      </w:r>
      <w:r w:rsidR="00AE4004">
        <w:t xml:space="preserve"> </w:t>
      </w:r>
      <w:r w:rsidRPr="00842067">
        <w:t>of</w:t>
      </w:r>
      <w:r w:rsidR="00AE4004">
        <w:t xml:space="preserve"> </w:t>
      </w:r>
      <w:r w:rsidRPr="00842067">
        <w:t>Nationals</w:t>
      </w:r>
      <w:r w:rsidR="00AE4004">
        <w:t xml:space="preserve"> </w:t>
      </w:r>
      <w:r w:rsidRPr="00842067">
        <w:t>and</w:t>
      </w:r>
      <w:r w:rsidR="00AE4004">
        <w:t xml:space="preserve"> </w:t>
      </w:r>
      <w:r w:rsidRPr="00842067">
        <w:t>Non-Nationals</w:t>
      </w:r>
      <w:r w:rsidR="00AE4004">
        <w:t xml:space="preserve"> </w:t>
      </w:r>
      <w:r w:rsidRPr="00842067">
        <w:t>in</w:t>
      </w:r>
      <w:r w:rsidR="00AE4004">
        <w:t xml:space="preserve"> </w:t>
      </w:r>
      <w:r w:rsidRPr="00842067">
        <w:t>Social</w:t>
      </w:r>
      <w:r w:rsidR="00AE4004">
        <w:t xml:space="preserve"> </w:t>
      </w:r>
      <w:r w:rsidRPr="00842067">
        <w:t>Security.</w:t>
      </w:r>
      <w:r w:rsidR="00AE4004">
        <w:t xml:space="preserve"> </w:t>
      </w:r>
      <w:r w:rsidRPr="00842067">
        <w:t>These</w:t>
      </w:r>
      <w:r w:rsidR="00AE4004">
        <w:t xml:space="preserve"> </w:t>
      </w:r>
      <w:r w:rsidRPr="00842067">
        <w:t>conventions</w:t>
      </w:r>
      <w:r w:rsidR="00AE4004">
        <w:t xml:space="preserve"> </w:t>
      </w:r>
      <w:r w:rsidRPr="00842067">
        <w:t>are</w:t>
      </w:r>
      <w:r w:rsidR="00AE4004">
        <w:t xml:space="preserve"> </w:t>
      </w:r>
      <w:r w:rsidRPr="00842067">
        <w:t>designed</w:t>
      </w:r>
      <w:r w:rsidR="00AE4004">
        <w:t xml:space="preserve"> </w:t>
      </w:r>
      <w:r w:rsidRPr="00842067">
        <w:t>to</w:t>
      </w:r>
      <w:r w:rsidR="00AE4004">
        <w:t xml:space="preserve"> </w:t>
      </w:r>
      <w:r w:rsidRPr="00842067">
        <w:t>prevent</w:t>
      </w:r>
      <w:r w:rsidR="00AE4004">
        <w:t xml:space="preserve"> </w:t>
      </w:r>
      <w:r w:rsidRPr="00842067">
        <w:t>discrimination</w:t>
      </w:r>
      <w:r w:rsidR="00AE4004">
        <w:t xml:space="preserve"> </w:t>
      </w:r>
      <w:r w:rsidRPr="00842067">
        <w:t>against</w:t>
      </w:r>
      <w:r w:rsidR="00AE4004">
        <w:t xml:space="preserve"> </w:t>
      </w:r>
      <w:r w:rsidRPr="00842067">
        <w:t>women.</w:t>
      </w:r>
    </w:p>
    <w:p w:rsidR="00842067" w:rsidRPr="00842067" w:rsidRDefault="00842067" w:rsidP="00842067">
      <w:pPr>
        <w:pStyle w:val="SingleTxtG"/>
      </w:pPr>
      <w:r w:rsidRPr="00842067">
        <w:t>100.</w:t>
      </w:r>
      <w:r w:rsidRPr="00842067">
        <w:tab/>
        <w:t>Women</w:t>
      </w:r>
      <w:r w:rsidR="00AE4004">
        <w:t xml:space="preserve"> </w:t>
      </w:r>
      <w:r w:rsidRPr="00842067">
        <w:t>enjoy</w:t>
      </w:r>
      <w:r w:rsidR="00AE4004">
        <w:t xml:space="preserve"> </w:t>
      </w:r>
      <w:r w:rsidRPr="00842067">
        <w:t>fundamental</w:t>
      </w:r>
      <w:r w:rsidR="00AE4004">
        <w:t xml:space="preserve"> </w:t>
      </w:r>
      <w:r w:rsidRPr="00842067">
        <w:t>rights,</w:t>
      </w:r>
      <w:r w:rsidR="00AE4004">
        <w:t xml:space="preserve"> </w:t>
      </w:r>
      <w:r w:rsidRPr="00842067">
        <w:t>such</w:t>
      </w:r>
      <w:r w:rsidR="00AE4004">
        <w:t xml:space="preserve"> </w:t>
      </w:r>
      <w:r w:rsidRPr="00842067">
        <w:t>as</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life</w:t>
      </w:r>
      <w:r w:rsidR="00AE4004">
        <w:t xml:space="preserve"> </w:t>
      </w:r>
      <w:r w:rsidRPr="00842067">
        <w:t>and</w:t>
      </w:r>
      <w:r w:rsidR="00AE4004">
        <w:t xml:space="preserve"> </w:t>
      </w:r>
      <w:r w:rsidRPr="00842067">
        <w:t>liberty,</w:t>
      </w:r>
      <w:r w:rsidR="00AE4004">
        <w:t xml:space="preserve"> </w:t>
      </w:r>
      <w:r w:rsidRPr="00842067">
        <w:t>nationality,</w:t>
      </w:r>
      <w:r w:rsidR="00AE4004">
        <w:t xml:space="preserve"> </w:t>
      </w:r>
      <w:r w:rsidRPr="00842067">
        <w:t>freedom</w:t>
      </w:r>
      <w:r w:rsidR="00AE4004">
        <w:t xml:space="preserve"> </w:t>
      </w:r>
      <w:r w:rsidRPr="00842067">
        <w:t>of</w:t>
      </w:r>
      <w:r w:rsidR="00AE4004">
        <w:t xml:space="preserve"> </w:t>
      </w:r>
      <w:r w:rsidRPr="00842067">
        <w:t>movement,</w:t>
      </w:r>
      <w:r w:rsidR="00AE4004">
        <w:t xml:space="preserve"> </w:t>
      </w:r>
      <w:r w:rsidRPr="00842067">
        <w:t>work,</w:t>
      </w:r>
      <w:r w:rsidR="00AE4004">
        <w:t xml:space="preserve"> </w:t>
      </w:r>
      <w:r w:rsidRPr="00842067">
        <w:t>expression,</w:t>
      </w:r>
      <w:r w:rsidR="00AE4004">
        <w:t xml:space="preserve"> </w:t>
      </w:r>
      <w:r w:rsidRPr="00842067">
        <w:t>worship,</w:t>
      </w:r>
      <w:r w:rsidR="00AE4004">
        <w:t xml:space="preserve"> </w:t>
      </w:r>
      <w:r w:rsidRPr="00842067">
        <w:t>political,</w:t>
      </w:r>
      <w:r w:rsidR="00AE4004">
        <w:t xml:space="preserve"> </w:t>
      </w:r>
      <w:r w:rsidRPr="00842067">
        <w:t>social</w:t>
      </w:r>
      <w:r w:rsidR="00AE4004">
        <w:t xml:space="preserve"> </w:t>
      </w:r>
      <w:r w:rsidRPr="00842067">
        <w:t>and</w:t>
      </w:r>
      <w:r w:rsidR="00AE4004">
        <w:t xml:space="preserve"> </w:t>
      </w:r>
      <w:r w:rsidRPr="00842067">
        <w:t>trade-union</w:t>
      </w:r>
      <w:r w:rsidR="00AE4004">
        <w:t xml:space="preserve"> </w:t>
      </w:r>
      <w:r w:rsidRPr="00842067">
        <w:t>association,</w:t>
      </w:r>
      <w:r w:rsidR="00AE4004">
        <w:t xml:space="preserve"> </w:t>
      </w:r>
      <w:r w:rsidRPr="00842067">
        <w:t>ownership</w:t>
      </w:r>
      <w:r w:rsidR="00AE4004">
        <w:t xml:space="preserve"> </w:t>
      </w:r>
      <w:r w:rsidRPr="00842067">
        <w:t>of</w:t>
      </w:r>
      <w:r w:rsidR="00AE4004">
        <w:t xml:space="preserve"> </w:t>
      </w:r>
      <w:r w:rsidRPr="00842067">
        <w:t>property,</w:t>
      </w:r>
      <w:r w:rsidR="00AE4004">
        <w:t xml:space="preserve"> </w:t>
      </w:r>
      <w:r w:rsidRPr="00842067">
        <w:t>communication,</w:t>
      </w:r>
      <w:r w:rsidR="00AE4004">
        <w:t xml:space="preserve"> </w:t>
      </w:r>
      <w:r w:rsidRPr="00842067">
        <w:t>privacy,</w:t>
      </w:r>
      <w:r w:rsidR="00AE4004">
        <w:t xml:space="preserve"> </w:t>
      </w:r>
      <w:r w:rsidRPr="00842067">
        <w:t>fair</w:t>
      </w:r>
      <w:r w:rsidR="00AE4004">
        <w:t xml:space="preserve"> </w:t>
      </w:r>
      <w:r w:rsidRPr="00842067">
        <w:t>trial,</w:t>
      </w:r>
      <w:r w:rsidR="00AE4004">
        <w:t xml:space="preserve"> </w:t>
      </w:r>
      <w:r w:rsidRPr="00842067">
        <w:t>legal</w:t>
      </w:r>
      <w:r w:rsidR="00AE4004">
        <w:t xml:space="preserve"> </w:t>
      </w:r>
      <w:r w:rsidRPr="00842067">
        <w:t>recourse,</w:t>
      </w:r>
      <w:r w:rsidR="00AE4004">
        <w:t xml:space="preserve"> </w:t>
      </w:r>
      <w:r w:rsidRPr="00842067">
        <w:t>education</w:t>
      </w:r>
      <w:r w:rsidR="00AE4004">
        <w:t xml:space="preserve"> </w:t>
      </w:r>
      <w:r w:rsidRPr="00842067">
        <w:t>and</w:t>
      </w:r>
      <w:r w:rsidR="00AE4004">
        <w:t xml:space="preserve"> </w:t>
      </w:r>
      <w:r w:rsidRPr="00842067">
        <w:t>health</w:t>
      </w:r>
      <w:r w:rsidR="00AE4004">
        <w:t xml:space="preserve"> </w:t>
      </w:r>
      <w:r w:rsidRPr="00842067">
        <w:t>care.</w:t>
      </w:r>
      <w:r w:rsidR="00AE4004">
        <w:t xml:space="preserve"> </w:t>
      </w:r>
      <w:r w:rsidRPr="00842067">
        <w:t>A</w:t>
      </w:r>
      <w:r w:rsidR="00AE4004">
        <w:t xml:space="preserve"> </w:t>
      </w:r>
      <w:r w:rsidRPr="00842067">
        <w:t>concrete</w:t>
      </w:r>
      <w:r w:rsidR="00AE4004">
        <w:t xml:space="preserve"> </w:t>
      </w:r>
      <w:r w:rsidRPr="00842067">
        <w:t>example</w:t>
      </w:r>
      <w:r w:rsidR="00AE4004">
        <w:t xml:space="preserve"> </w:t>
      </w:r>
      <w:r w:rsidRPr="00842067">
        <w:t>is</w:t>
      </w:r>
      <w:r w:rsidR="00AE4004">
        <w:t xml:space="preserve"> </w:t>
      </w:r>
      <w:r w:rsidRPr="00842067">
        <w:t>the</w:t>
      </w:r>
      <w:r w:rsidR="00AE4004">
        <w:t xml:space="preserve"> </w:t>
      </w:r>
      <w:r w:rsidRPr="00842067">
        <w:t>fact</w:t>
      </w:r>
      <w:r w:rsidR="00AE4004">
        <w:t xml:space="preserve"> </w:t>
      </w:r>
      <w:r w:rsidRPr="00842067">
        <w:t>that</w:t>
      </w:r>
      <w:r w:rsidR="00AE4004">
        <w:t xml:space="preserve"> </w:t>
      </w:r>
      <w:r w:rsidRPr="00842067">
        <w:t>there</w:t>
      </w:r>
      <w:r w:rsidR="00AE4004">
        <w:t xml:space="preserve"> </w:t>
      </w:r>
      <w:r w:rsidRPr="00842067">
        <w:t>are</w:t>
      </w:r>
      <w:r w:rsidR="00AE4004">
        <w:t xml:space="preserve"> </w:t>
      </w:r>
      <w:r w:rsidRPr="00842067">
        <w:t>57</w:t>
      </w:r>
      <w:r w:rsidR="00AE4004">
        <w:t xml:space="preserve"> </w:t>
      </w:r>
      <w:r w:rsidRPr="00842067">
        <w:t>women</w:t>
      </w:r>
      <w:r w:rsidR="00AE4004">
        <w:t xml:space="preserve"> </w:t>
      </w:r>
      <w:r w:rsidRPr="00842067">
        <w:t>judges</w:t>
      </w:r>
      <w:r w:rsidR="00AE4004">
        <w:t xml:space="preserve"> </w:t>
      </w:r>
      <w:r w:rsidRPr="00842067">
        <w:t>at</w:t>
      </w:r>
      <w:r w:rsidR="00AE4004">
        <w:t xml:space="preserve"> </w:t>
      </w:r>
      <w:r w:rsidRPr="00842067">
        <w:t>the</w:t>
      </w:r>
      <w:r w:rsidR="00AE4004">
        <w:t xml:space="preserve"> </w:t>
      </w:r>
      <w:r w:rsidRPr="00842067">
        <w:t>various</w:t>
      </w:r>
      <w:r w:rsidR="00AE4004">
        <w:t xml:space="preserve"> </w:t>
      </w:r>
      <w:r w:rsidRPr="00842067">
        <w:t>levels.</w:t>
      </w:r>
      <w:r w:rsidR="00AE4004">
        <w:t xml:space="preserve"> </w:t>
      </w:r>
      <w:r w:rsidRPr="00842067">
        <w:t>Leadership</w:t>
      </w:r>
      <w:r w:rsidR="00AE4004">
        <w:t xml:space="preserve"> </w:t>
      </w:r>
      <w:r w:rsidRPr="00842067">
        <w:t>positions</w:t>
      </w:r>
      <w:r w:rsidR="00AE4004">
        <w:t xml:space="preserve"> </w:t>
      </w:r>
      <w:r w:rsidRPr="00842067">
        <w:t>held</w:t>
      </w:r>
      <w:r w:rsidR="00AE4004">
        <w:t xml:space="preserve"> </w:t>
      </w:r>
      <w:r w:rsidRPr="00842067">
        <w:t>by</w:t>
      </w:r>
      <w:r w:rsidR="00AE4004">
        <w:t xml:space="preserve"> </w:t>
      </w:r>
      <w:r w:rsidRPr="00842067">
        <w:t>women</w:t>
      </w:r>
      <w:r w:rsidR="00AE4004">
        <w:t xml:space="preserve"> </w:t>
      </w:r>
      <w:r w:rsidRPr="00842067">
        <w:t>include</w:t>
      </w:r>
      <w:r w:rsidR="00AE4004">
        <w:t xml:space="preserve"> </w:t>
      </w:r>
      <w:r w:rsidRPr="00842067">
        <w:t>those</w:t>
      </w:r>
      <w:r w:rsidR="00AE4004">
        <w:t xml:space="preserve"> </w:t>
      </w:r>
      <w:r w:rsidRPr="00842067">
        <w:t>of</w:t>
      </w:r>
      <w:r w:rsidR="00AE4004">
        <w:t xml:space="preserve"> </w:t>
      </w:r>
      <w:r w:rsidRPr="00842067">
        <w:t>federal</w:t>
      </w:r>
      <w:r w:rsidR="00AE4004">
        <w:t xml:space="preserve"> </w:t>
      </w:r>
      <w:r w:rsidRPr="00842067">
        <w:t>minister,</w:t>
      </w:r>
      <w:r w:rsidR="00AE4004">
        <w:t xml:space="preserve"> </w:t>
      </w:r>
      <w:r w:rsidRPr="00842067">
        <w:t>deputy</w:t>
      </w:r>
      <w:r w:rsidR="00AE4004">
        <w:t xml:space="preserve"> </w:t>
      </w:r>
      <w:r w:rsidRPr="00842067">
        <w:t>speaker</w:t>
      </w:r>
      <w:r w:rsidR="00AE4004">
        <w:t xml:space="preserve"> </w:t>
      </w:r>
      <w:r w:rsidRPr="00842067">
        <w:t>of</w:t>
      </w:r>
      <w:r w:rsidR="00AE4004">
        <w:t xml:space="preserve"> </w:t>
      </w:r>
      <w:r w:rsidRPr="00842067">
        <w:t>parliament,</w:t>
      </w:r>
      <w:r w:rsidR="00AE4004">
        <w:t xml:space="preserve"> </w:t>
      </w:r>
      <w:r w:rsidRPr="00842067">
        <w:t>chairperson</w:t>
      </w:r>
      <w:r w:rsidR="00AE4004">
        <w:t xml:space="preserve"> </w:t>
      </w:r>
      <w:r w:rsidRPr="00842067">
        <w:t>of</w:t>
      </w:r>
      <w:r w:rsidR="00AE4004">
        <w:t xml:space="preserve"> </w:t>
      </w:r>
      <w:r w:rsidRPr="00842067">
        <w:t>parliamentary</w:t>
      </w:r>
      <w:r w:rsidR="00AE4004">
        <w:t xml:space="preserve"> </w:t>
      </w:r>
      <w:r w:rsidRPr="00842067">
        <w:t>committees,</w:t>
      </w:r>
      <w:r w:rsidR="00AE4004">
        <w:t xml:space="preserve"> </w:t>
      </w:r>
      <w:r w:rsidRPr="00842067">
        <w:t>advisor</w:t>
      </w:r>
      <w:r w:rsidR="00AE4004">
        <w:t xml:space="preserve"> </w:t>
      </w:r>
      <w:r w:rsidRPr="00842067">
        <w:t>to</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minister</w:t>
      </w:r>
      <w:r w:rsidR="00AE4004">
        <w:t xml:space="preserve"> </w:t>
      </w:r>
      <w:r w:rsidRPr="00842067">
        <w:t>of</w:t>
      </w:r>
      <w:r w:rsidR="00AE4004">
        <w:t xml:space="preserve"> </w:t>
      </w:r>
      <w:r w:rsidRPr="00842067">
        <w:t>State,</w:t>
      </w:r>
      <w:r w:rsidR="00AE4004">
        <w:t xml:space="preserve"> </w:t>
      </w:r>
      <w:r w:rsidRPr="00842067">
        <w:t>state</w:t>
      </w:r>
      <w:r w:rsidR="00AE4004">
        <w:t xml:space="preserve"> </w:t>
      </w:r>
      <w:r w:rsidRPr="00842067">
        <w:t>minister,</w:t>
      </w:r>
      <w:r w:rsidR="00AE4004">
        <w:t xml:space="preserve"> </w:t>
      </w:r>
      <w:r w:rsidRPr="00842067">
        <w:t>advisor</w:t>
      </w:r>
      <w:r w:rsidR="00AE4004">
        <w:t xml:space="preserve"> </w:t>
      </w:r>
      <w:r w:rsidRPr="00842067">
        <w:t>to</w:t>
      </w:r>
      <w:r w:rsidR="00AE4004">
        <w:t xml:space="preserve"> </w:t>
      </w:r>
      <w:r w:rsidRPr="00842067">
        <w:t>governors,</w:t>
      </w:r>
      <w:r w:rsidR="00AE4004">
        <w:t xml:space="preserve"> </w:t>
      </w:r>
      <w:r w:rsidRPr="00842067">
        <w:t>supreme</w:t>
      </w:r>
      <w:r w:rsidR="00AE4004">
        <w:t xml:space="preserve"> </w:t>
      </w:r>
      <w:r w:rsidRPr="00842067">
        <w:t>court</w:t>
      </w:r>
      <w:r w:rsidR="00AE4004">
        <w:t xml:space="preserve"> </w:t>
      </w:r>
      <w:r w:rsidRPr="00842067">
        <w:t>judge,</w:t>
      </w:r>
      <w:r w:rsidR="00AE4004">
        <w:t xml:space="preserve"> </w:t>
      </w:r>
      <w:r w:rsidRPr="00842067">
        <w:t>undersecretary</w:t>
      </w:r>
      <w:r w:rsidR="00AE4004">
        <w:t xml:space="preserve"> </w:t>
      </w:r>
      <w:r w:rsidRPr="00842067">
        <w:t>of</w:t>
      </w:r>
      <w:r w:rsidR="00AE4004">
        <w:t xml:space="preserve"> </w:t>
      </w:r>
      <w:r w:rsidRPr="00842067">
        <w:t>State,</w:t>
      </w:r>
      <w:r w:rsidR="00AE4004">
        <w:t xml:space="preserve"> </w:t>
      </w:r>
      <w:r w:rsidRPr="00842067">
        <w:t>ambassador,</w:t>
      </w:r>
      <w:r w:rsidR="00AE4004">
        <w:t xml:space="preserve"> </w:t>
      </w:r>
      <w:r w:rsidRPr="00842067">
        <w:t>holder</w:t>
      </w:r>
      <w:r w:rsidR="00AE4004">
        <w:t xml:space="preserve"> </w:t>
      </w:r>
      <w:r w:rsidRPr="00842067">
        <w:t>of</w:t>
      </w:r>
      <w:r w:rsidR="00AE4004">
        <w:t xml:space="preserve"> </w:t>
      </w:r>
      <w:r w:rsidRPr="00842067">
        <w:t>a</w:t>
      </w:r>
      <w:r w:rsidR="00AE4004">
        <w:t xml:space="preserve"> </w:t>
      </w:r>
      <w:r w:rsidRPr="00842067">
        <w:t>Chair</w:t>
      </w:r>
      <w:r w:rsidR="00AE4004">
        <w:t xml:space="preserve"> </w:t>
      </w:r>
      <w:r w:rsidRPr="00842067">
        <w:t>of</w:t>
      </w:r>
      <w:r w:rsidR="00AE4004">
        <w:t xml:space="preserve"> </w:t>
      </w:r>
      <w:r w:rsidRPr="00842067">
        <w:t>the</w:t>
      </w:r>
      <w:r w:rsidR="00AE4004">
        <w:t xml:space="preserve"> </w:t>
      </w:r>
      <w:r w:rsidRPr="00842067">
        <w:t>United</w:t>
      </w:r>
      <w:r w:rsidR="00AE4004">
        <w:t xml:space="preserve"> </w:t>
      </w:r>
      <w:r w:rsidRPr="00842067">
        <w:t>Nations</w:t>
      </w:r>
      <w:r w:rsidR="00AE4004">
        <w:t xml:space="preserve"> </w:t>
      </w:r>
      <w:r w:rsidRPr="00842067">
        <w:t>Educational,</w:t>
      </w:r>
      <w:r w:rsidR="00AE4004">
        <w:t xml:space="preserve"> </w:t>
      </w:r>
      <w:r w:rsidRPr="00842067">
        <w:t>Scientific</w:t>
      </w:r>
      <w:r w:rsidR="00AE4004">
        <w:t xml:space="preserve"> </w:t>
      </w:r>
      <w:r w:rsidRPr="00842067">
        <w:t>and</w:t>
      </w:r>
      <w:r w:rsidR="00AE4004">
        <w:t xml:space="preserve"> </w:t>
      </w:r>
      <w:r w:rsidRPr="00842067">
        <w:t>Cultural</w:t>
      </w:r>
      <w:r w:rsidR="00AE4004">
        <w:t xml:space="preserve"> </w:t>
      </w:r>
      <w:r w:rsidRPr="00842067">
        <w:t>Organization,</w:t>
      </w:r>
      <w:r w:rsidR="00AE4004">
        <w:t xml:space="preserve"> </w:t>
      </w:r>
      <w:r w:rsidRPr="00842067">
        <w:t>senior</w:t>
      </w:r>
      <w:r w:rsidR="00AE4004">
        <w:t xml:space="preserve"> </w:t>
      </w:r>
      <w:r w:rsidRPr="00842067">
        <w:t>ranking</w:t>
      </w:r>
      <w:r w:rsidR="00AE4004">
        <w:t xml:space="preserve"> </w:t>
      </w:r>
      <w:r w:rsidRPr="00842067">
        <w:t>officer</w:t>
      </w:r>
      <w:r w:rsidR="00AE4004">
        <w:t xml:space="preserve"> </w:t>
      </w:r>
      <w:r w:rsidRPr="00842067">
        <w:t>in</w:t>
      </w:r>
      <w:r w:rsidR="00AE4004">
        <w:t xml:space="preserve"> </w:t>
      </w:r>
      <w:r w:rsidRPr="00842067">
        <w:t>the</w:t>
      </w:r>
      <w:r w:rsidR="00AE4004">
        <w:t xml:space="preserve"> </w:t>
      </w:r>
      <w:r w:rsidRPr="00842067">
        <w:t>regular</w:t>
      </w:r>
      <w:r w:rsidR="00AE4004">
        <w:t xml:space="preserve"> </w:t>
      </w:r>
      <w:r w:rsidRPr="00842067">
        <w:t>forces</w:t>
      </w:r>
      <w:r w:rsidR="00AE4004">
        <w:t xml:space="preserve"> </w:t>
      </w:r>
      <w:r w:rsidRPr="00842067">
        <w:t>and</w:t>
      </w:r>
      <w:r w:rsidR="00AE4004">
        <w:t xml:space="preserve"> </w:t>
      </w:r>
      <w:r w:rsidRPr="00842067">
        <w:t>chairperson</w:t>
      </w:r>
      <w:r w:rsidR="00AE4004">
        <w:t xml:space="preserve"> </w:t>
      </w:r>
      <w:r w:rsidRPr="00842067">
        <w:t>of</w:t>
      </w:r>
      <w:r w:rsidR="00AE4004">
        <w:t xml:space="preserve"> </w:t>
      </w:r>
      <w:r w:rsidRPr="00842067">
        <w:t>the</w:t>
      </w:r>
      <w:r w:rsidR="00AE4004">
        <w:t xml:space="preserve"> </w:t>
      </w:r>
      <w:r w:rsidRPr="00842067">
        <w:t>National</w:t>
      </w:r>
      <w:r w:rsidR="00AE4004">
        <w:t xml:space="preserve"> </w:t>
      </w:r>
      <w:r w:rsidRPr="00842067">
        <w:t>Human</w:t>
      </w:r>
      <w:r w:rsidR="00AE4004">
        <w:t xml:space="preserve"> </w:t>
      </w:r>
      <w:r w:rsidRPr="00842067">
        <w:t>Rights</w:t>
      </w:r>
      <w:r w:rsidR="00AE4004">
        <w:t xml:space="preserve"> </w:t>
      </w:r>
      <w:r w:rsidRPr="00842067">
        <w:t>Commission.</w:t>
      </w:r>
    </w:p>
    <w:p w:rsidR="00842067" w:rsidRPr="00842067" w:rsidRDefault="00842067" w:rsidP="00FC1092">
      <w:pPr>
        <w:pStyle w:val="SingleTxtG"/>
        <w:spacing w:after="240"/>
      </w:pPr>
      <w:r w:rsidRPr="00842067">
        <w:t>101.</w:t>
      </w:r>
      <w:r w:rsidRPr="00842067">
        <w:tab/>
        <w:t>On</w:t>
      </w:r>
      <w:r w:rsidR="00AE4004">
        <w:t xml:space="preserve"> </w:t>
      </w:r>
      <w:r w:rsidRPr="00842067">
        <w:t>the</w:t>
      </w:r>
      <w:r w:rsidR="00AE4004">
        <w:t xml:space="preserve"> </w:t>
      </w:r>
      <w:r w:rsidRPr="00842067">
        <w:t>legislative</w:t>
      </w:r>
      <w:r w:rsidR="00AE4004">
        <w:t xml:space="preserve"> </w:t>
      </w:r>
      <w:r w:rsidRPr="00842067">
        <w:t>front,</w:t>
      </w:r>
      <w:r w:rsidR="00AE4004">
        <w:t xml:space="preserve"> </w:t>
      </w:r>
      <w:r w:rsidRPr="00842067">
        <w:t>the</w:t>
      </w:r>
      <w:r w:rsidR="00AE4004">
        <w:t xml:space="preserve"> </w:t>
      </w:r>
      <w:r w:rsidRPr="00842067">
        <w:t>Government</w:t>
      </w:r>
      <w:r w:rsidR="00AE4004">
        <w:t xml:space="preserve"> </w:t>
      </w:r>
      <w:r w:rsidRPr="00842067">
        <w:t>adopted</w:t>
      </w:r>
      <w:r w:rsidR="00AE4004">
        <w:t xml:space="preserve"> </w:t>
      </w:r>
      <w:r w:rsidRPr="00842067">
        <w:t>the</w:t>
      </w:r>
      <w:r w:rsidR="00AE4004">
        <w:t xml:space="preserve"> </w:t>
      </w:r>
      <w:r w:rsidRPr="00842067">
        <w:t>quota</w:t>
      </w:r>
      <w:r w:rsidR="00AE4004">
        <w:t xml:space="preserve"> </w:t>
      </w:r>
      <w:r w:rsidRPr="00842067">
        <w:t>system,</w:t>
      </w:r>
      <w:r w:rsidR="00AE4004">
        <w:t xml:space="preserve"> </w:t>
      </w:r>
      <w:r w:rsidRPr="00842067">
        <w:t>pursuant</w:t>
      </w:r>
      <w:r w:rsidR="00AE4004">
        <w:t xml:space="preserve"> </w:t>
      </w:r>
      <w:r w:rsidRPr="00842067">
        <w:t>to</w:t>
      </w:r>
      <w:r w:rsidR="00AE4004">
        <w:t xml:space="preserve"> </w:t>
      </w:r>
      <w:r w:rsidRPr="00842067">
        <w:t>the</w:t>
      </w:r>
      <w:r w:rsidR="00AE4004">
        <w:t xml:space="preserve"> </w:t>
      </w:r>
      <w:r w:rsidRPr="00842067">
        <w:t>Elections</w:t>
      </w:r>
      <w:r w:rsidR="00AE4004">
        <w:t xml:space="preserve"> </w:t>
      </w:r>
      <w:r w:rsidRPr="00842067">
        <w:t>Act</w:t>
      </w:r>
      <w:r w:rsidR="00AE4004">
        <w:t xml:space="preserve"> </w:t>
      </w:r>
      <w:r w:rsidRPr="00842067">
        <w:t>of</w:t>
      </w:r>
      <w:r w:rsidR="00AE4004">
        <w:t xml:space="preserve"> </w:t>
      </w:r>
      <w:r w:rsidRPr="00842067">
        <w:t>2008,</w:t>
      </w:r>
      <w:r w:rsidR="00AE4004">
        <w:t xml:space="preserve"> </w:t>
      </w:r>
      <w:r w:rsidRPr="00842067">
        <w:t>which</w:t>
      </w:r>
      <w:r w:rsidR="00AE4004">
        <w:t xml:space="preserve"> </w:t>
      </w:r>
      <w:r w:rsidRPr="00842067">
        <w:t>guarantees</w:t>
      </w:r>
      <w:r w:rsidR="00AE4004">
        <w:t xml:space="preserve"> </w:t>
      </w:r>
      <w:r w:rsidRPr="00842067">
        <w:t>an</w:t>
      </w:r>
      <w:r w:rsidR="00AE4004">
        <w:t xml:space="preserve"> </w:t>
      </w:r>
      <w:r w:rsidRPr="00842067">
        <w:t>allocation</w:t>
      </w:r>
      <w:r w:rsidR="00AE4004">
        <w:t xml:space="preserve"> </w:t>
      </w:r>
      <w:r w:rsidRPr="00842067">
        <w:t>of</w:t>
      </w:r>
      <w:r w:rsidR="00AE4004">
        <w:t xml:space="preserve"> </w:t>
      </w:r>
      <w:r w:rsidRPr="00842067">
        <w:t>25</w:t>
      </w:r>
      <w:r w:rsidR="00AE4004">
        <w:t xml:space="preserve"> </w:t>
      </w:r>
      <w:r w:rsidRPr="00842067">
        <w:t>per</w:t>
      </w:r>
      <w:r w:rsidR="00AE4004">
        <w:t xml:space="preserve"> </w:t>
      </w:r>
      <w:r w:rsidRPr="00842067">
        <w:t>cent</w:t>
      </w:r>
      <w:r w:rsidR="00AE4004">
        <w:t xml:space="preserve"> </w:t>
      </w:r>
      <w:r w:rsidRPr="00842067">
        <w:t>of</w:t>
      </w:r>
      <w:r w:rsidR="00AE4004">
        <w:t xml:space="preserve"> </w:t>
      </w:r>
      <w:r w:rsidRPr="00842067">
        <w:t>all</w:t>
      </w:r>
      <w:r w:rsidR="00AE4004">
        <w:t xml:space="preserve"> </w:t>
      </w:r>
      <w:r w:rsidRPr="00842067">
        <w:t>seats</w:t>
      </w:r>
      <w:r w:rsidR="00AE4004">
        <w:t xml:space="preserve"> </w:t>
      </w:r>
      <w:r w:rsidRPr="00842067">
        <w:t>to</w:t>
      </w:r>
      <w:r w:rsidR="00AE4004">
        <w:t xml:space="preserve"> </w:t>
      </w:r>
      <w:r w:rsidRPr="00842067">
        <w:t>women.</w:t>
      </w:r>
      <w:r w:rsidR="00AE4004">
        <w:t xml:space="preserve"> </w:t>
      </w:r>
      <w:r w:rsidRPr="00842067">
        <w:t>The</w:t>
      </w:r>
      <w:r w:rsidR="00AE4004">
        <w:t xml:space="preserve"> </w:t>
      </w:r>
      <w:r w:rsidRPr="00842067">
        <w:t>proportion</w:t>
      </w:r>
      <w:r w:rsidR="00AE4004">
        <w:t xml:space="preserve"> </w:t>
      </w:r>
      <w:r w:rsidRPr="00842067">
        <w:t>of</w:t>
      </w:r>
      <w:r w:rsidR="00AE4004">
        <w:t xml:space="preserve"> </w:t>
      </w:r>
      <w:r w:rsidRPr="00842067">
        <w:t>women</w:t>
      </w:r>
      <w:r w:rsidR="004C7228">
        <w:t>’</w:t>
      </w:r>
      <w:r w:rsidRPr="00842067">
        <w:t>s</w:t>
      </w:r>
      <w:r w:rsidR="00AE4004">
        <w:t xml:space="preserve"> </w:t>
      </w:r>
      <w:r w:rsidRPr="00842067">
        <w:t>representation</w:t>
      </w:r>
      <w:r w:rsidR="00AE4004">
        <w:t xml:space="preserve"> </w:t>
      </w:r>
      <w:r w:rsidRPr="00842067">
        <w:t>was</w:t>
      </w:r>
      <w:r w:rsidR="00AE4004">
        <w:t xml:space="preserve"> </w:t>
      </w:r>
      <w:r w:rsidRPr="00842067">
        <w:t>over</w:t>
      </w:r>
      <w:r w:rsidR="00AE4004">
        <w:t xml:space="preserve"> </w:t>
      </w:r>
      <w:r w:rsidRPr="00842067">
        <w:t>27</w:t>
      </w:r>
      <w:r w:rsidR="00AE4004">
        <w:t xml:space="preserve"> </w:t>
      </w:r>
      <w:r w:rsidRPr="00842067">
        <w:t>per</w:t>
      </w:r>
      <w:r w:rsidR="00AE4004">
        <w:t xml:space="preserve"> </w:t>
      </w:r>
      <w:r w:rsidRPr="00842067">
        <w:t>cent</w:t>
      </w:r>
      <w:r w:rsidR="00AE4004">
        <w:t xml:space="preserve"> </w:t>
      </w:r>
      <w:r w:rsidRPr="00842067">
        <w:t>in</w:t>
      </w:r>
      <w:r w:rsidR="00AE4004">
        <w:t xml:space="preserve"> </w:t>
      </w:r>
      <w:r w:rsidRPr="00842067">
        <w:t>the</w:t>
      </w:r>
      <w:r w:rsidR="00AE4004">
        <w:t xml:space="preserve"> </w:t>
      </w:r>
      <w:r w:rsidRPr="00842067">
        <w:t>elections</w:t>
      </w:r>
      <w:r w:rsidR="00AE4004">
        <w:t xml:space="preserve"> </w:t>
      </w:r>
      <w:r w:rsidRPr="00842067">
        <w:t>held</w:t>
      </w:r>
      <w:r w:rsidR="00AE4004">
        <w:t xml:space="preserve"> </w:t>
      </w:r>
      <w:r w:rsidRPr="00842067">
        <w:t>in</w:t>
      </w:r>
      <w:r w:rsidR="00AE4004">
        <w:t xml:space="preserve"> </w:t>
      </w:r>
      <w:r w:rsidRPr="00842067">
        <w:t>2010.</w:t>
      </w:r>
      <w:r w:rsidR="00AE4004">
        <w:t xml:space="preserve"> </w:t>
      </w:r>
      <w:r w:rsidRPr="00842067">
        <w:t>The</w:t>
      </w:r>
      <w:r w:rsidR="00AE4004">
        <w:t xml:space="preserve"> </w:t>
      </w:r>
      <w:r w:rsidRPr="00842067">
        <w:t>following</w:t>
      </w:r>
      <w:r w:rsidR="00AE4004">
        <w:t xml:space="preserve"> </w:t>
      </w:r>
      <w:r w:rsidRPr="00842067">
        <w:t>table</w:t>
      </w:r>
      <w:r w:rsidR="00AE4004">
        <w:t xml:space="preserve"> </w:t>
      </w:r>
      <w:r w:rsidRPr="00842067">
        <w:t>shows</w:t>
      </w:r>
      <w:r w:rsidR="00AE4004">
        <w:t xml:space="preserve"> </w:t>
      </w:r>
      <w:r w:rsidRPr="00842067">
        <w:t>the</w:t>
      </w:r>
      <w:r w:rsidR="00AE4004">
        <w:t xml:space="preserve"> </w:t>
      </w:r>
      <w:r w:rsidRPr="00842067">
        <w:t>trend</w:t>
      </w:r>
      <w:r w:rsidR="00AE4004">
        <w:t xml:space="preserve"> </w:t>
      </w:r>
      <w:r w:rsidRPr="00842067">
        <w:t>in</w:t>
      </w:r>
      <w:r w:rsidR="00AE4004">
        <w:t xml:space="preserve"> </w:t>
      </w:r>
      <w:r w:rsidRPr="00842067">
        <w:t>women</w:t>
      </w:r>
      <w:r w:rsidR="004C7228">
        <w:t>’</w:t>
      </w:r>
      <w:r w:rsidRPr="00842067">
        <w:t>s</w:t>
      </w:r>
      <w:r w:rsidR="00AE4004">
        <w:t xml:space="preserve"> </w:t>
      </w:r>
      <w:r w:rsidRPr="00842067">
        <w:t>participation</w:t>
      </w:r>
      <w:r w:rsidR="00AE4004">
        <w:t xml:space="preserve"> </w:t>
      </w:r>
      <w:r w:rsidRPr="00842067">
        <w:t>in</w:t>
      </w:r>
      <w:r w:rsidR="00AE4004">
        <w:t xml:space="preserve"> </w:t>
      </w:r>
      <w:r w:rsidRPr="00842067">
        <w:t>the</w:t>
      </w:r>
      <w:r w:rsidR="00AE4004">
        <w:t xml:space="preserve"> </w:t>
      </w:r>
      <w:r w:rsidRPr="00842067">
        <w:t>legislature.</w:t>
      </w:r>
      <w:r w:rsidRPr="001C396D">
        <w:rPr>
          <w:rStyle w:val="FootnoteTextChar"/>
          <w:sz w:val="20"/>
          <w:vertAlign w:val="superscript"/>
        </w:rPr>
        <w:footnoteReference w:id="7"/>
      </w:r>
    </w:p>
    <w:tbl>
      <w:tblPr>
        <w:tblW w:w="7366" w:type="dxa"/>
        <w:tblInd w:w="1134" w:type="dxa"/>
        <w:tblBorders>
          <w:top w:val="single" w:sz="4" w:space="0" w:color="auto"/>
          <w:bottom w:val="single" w:sz="12" w:space="0" w:color="auto"/>
        </w:tblBorders>
        <w:tblLayout w:type="fixed"/>
        <w:tblCellMar>
          <w:left w:w="0" w:type="dxa"/>
          <w:right w:w="0" w:type="dxa"/>
        </w:tblCellMar>
        <w:tblLook w:val="01E0"/>
      </w:tblPr>
      <w:tblGrid>
        <w:gridCol w:w="1266"/>
        <w:gridCol w:w="2200"/>
        <w:gridCol w:w="1200"/>
        <w:gridCol w:w="1500"/>
        <w:gridCol w:w="1200"/>
      </w:tblGrid>
      <w:tr w:rsidR="008205E5" w:rsidRPr="008205E5" w:rsidTr="008205E5">
        <w:trPr>
          <w:cantSplit/>
          <w:tblHeader/>
        </w:trPr>
        <w:tc>
          <w:tcPr>
            <w:tcW w:w="1266" w:type="dxa"/>
            <w:tcBorders>
              <w:top w:val="single" w:sz="4" w:space="0" w:color="auto"/>
              <w:bottom w:val="single" w:sz="12" w:space="0" w:color="auto"/>
            </w:tcBorders>
            <w:shd w:val="clear" w:color="auto" w:fill="auto"/>
            <w:vAlign w:val="bottom"/>
          </w:tcPr>
          <w:p w:rsidR="008205E5" w:rsidRPr="008205E5" w:rsidRDefault="008205E5" w:rsidP="008205E5">
            <w:pPr>
              <w:suppressAutoHyphens w:val="0"/>
              <w:spacing w:before="80" w:after="80" w:line="200" w:lineRule="exact"/>
              <w:ind w:right="113"/>
              <w:rPr>
                <w:i/>
                <w:sz w:val="16"/>
              </w:rPr>
            </w:pPr>
            <w:r w:rsidRPr="008205E5">
              <w:rPr>
                <w:i/>
                <w:sz w:val="16"/>
              </w:rPr>
              <w:t>Year</w:t>
            </w:r>
          </w:p>
        </w:tc>
        <w:tc>
          <w:tcPr>
            <w:tcW w:w="2200" w:type="dxa"/>
            <w:tcBorders>
              <w:top w:val="single" w:sz="4" w:space="0" w:color="auto"/>
              <w:bottom w:val="single" w:sz="12" w:space="0" w:color="auto"/>
            </w:tcBorders>
            <w:shd w:val="clear" w:color="auto" w:fill="auto"/>
            <w:vAlign w:val="bottom"/>
          </w:tcPr>
          <w:p w:rsidR="008205E5" w:rsidRPr="008205E5" w:rsidRDefault="008205E5" w:rsidP="008205E5">
            <w:pPr>
              <w:suppressAutoHyphens w:val="0"/>
              <w:spacing w:before="80" w:after="80" w:line="200" w:lineRule="exact"/>
              <w:ind w:right="113"/>
              <w:rPr>
                <w:i/>
                <w:sz w:val="16"/>
              </w:rPr>
            </w:pPr>
            <w:r w:rsidRPr="008205E5">
              <w:rPr>
                <w:i/>
                <w:sz w:val="16"/>
              </w:rPr>
              <w:t>Legislative</w:t>
            </w:r>
            <w:r w:rsidR="00AE4004">
              <w:rPr>
                <w:i/>
                <w:sz w:val="16"/>
              </w:rPr>
              <w:t xml:space="preserve"> </w:t>
            </w:r>
            <w:r w:rsidRPr="008205E5">
              <w:rPr>
                <w:i/>
                <w:sz w:val="16"/>
              </w:rPr>
              <w:t>institution</w:t>
            </w:r>
          </w:p>
        </w:tc>
        <w:tc>
          <w:tcPr>
            <w:tcW w:w="1200" w:type="dxa"/>
            <w:tcBorders>
              <w:top w:val="single" w:sz="4" w:space="0" w:color="auto"/>
              <w:bottom w:val="single" w:sz="12" w:space="0" w:color="auto"/>
            </w:tcBorders>
            <w:shd w:val="clear" w:color="auto" w:fill="auto"/>
            <w:vAlign w:val="bottom"/>
          </w:tcPr>
          <w:p w:rsidR="008205E5" w:rsidRPr="00FC1092" w:rsidRDefault="008205E5" w:rsidP="008205E5">
            <w:pPr>
              <w:suppressAutoHyphens w:val="0"/>
              <w:spacing w:before="80" w:after="80" w:line="200" w:lineRule="exact"/>
              <w:ind w:right="113"/>
              <w:jc w:val="right"/>
              <w:rPr>
                <w:b/>
                <w:i/>
                <w:sz w:val="16"/>
              </w:rPr>
            </w:pPr>
            <w:r w:rsidRPr="00FC1092">
              <w:rPr>
                <w:b/>
                <w:i/>
                <w:sz w:val="16"/>
              </w:rPr>
              <w:t>Total</w:t>
            </w:r>
            <w:r w:rsidR="00AE4004" w:rsidRPr="00FC1092">
              <w:rPr>
                <w:b/>
                <w:i/>
                <w:sz w:val="16"/>
              </w:rPr>
              <w:t xml:space="preserve"> </w:t>
            </w:r>
            <w:r w:rsidRPr="00FC1092">
              <w:rPr>
                <w:b/>
                <w:i/>
                <w:sz w:val="16"/>
              </w:rPr>
              <w:t>number</w:t>
            </w:r>
          </w:p>
        </w:tc>
        <w:tc>
          <w:tcPr>
            <w:tcW w:w="1500" w:type="dxa"/>
            <w:tcBorders>
              <w:top w:val="single" w:sz="4" w:space="0" w:color="auto"/>
              <w:bottom w:val="single" w:sz="12" w:space="0" w:color="auto"/>
            </w:tcBorders>
            <w:shd w:val="clear" w:color="auto" w:fill="auto"/>
            <w:vAlign w:val="bottom"/>
          </w:tcPr>
          <w:p w:rsidR="008205E5" w:rsidRPr="008205E5" w:rsidRDefault="008205E5" w:rsidP="008205E5">
            <w:pPr>
              <w:suppressAutoHyphens w:val="0"/>
              <w:spacing w:before="80" w:after="80" w:line="200" w:lineRule="exact"/>
              <w:ind w:right="113"/>
              <w:jc w:val="right"/>
              <w:rPr>
                <w:i/>
                <w:sz w:val="16"/>
              </w:rPr>
            </w:pPr>
            <w:r w:rsidRPr="008205E5">
              <w:rPr>
                <w:i/>
                <w:sz w:val="16"/>
              </w:rPr>
              <w:t>Number</w:t>
            </w:r>
            <w:r w:rsidR="00AE4004">
              <w:rPr>
                <w:i/>
                <w:sz w:val="16"/>
              </w:rPr>
              <w:t xml:space="preserve"> </w:t>
            </w:r>
            <w:r w:rsidRPr="008205E5">
              <w:rPr>
                <w:i/>
                <w:sz w:val="16"/>
              </w:rPr>
              <w:t>of</w:t>
            </w:r>
            <w:r w:rsidR="00AE4004">
              <w:rPr>
                <w:i/>
                <w:sz w:val="16"/>
              </w:rPr>
              <w:t xml:space="preserve"> </w:t>
            </w:r>
            <w:r w:rsidRPr="008205E5">
              <w:rPr>
                <w:i/>
                <w:sz w:val="16"/>
              </w:rPr>
              <w:t>women</w:t>
            </w:r>
          </w:p>
        </w:tc>
        <w:tc>
          <w:tcPr>
            <w:tcW w:w="1200" w:type="dxa"/>
            <w:tcBorders>
              <w:top w:val="single" w:sz="4" w:space="0" w:color="auto"/>
              <w:bottom w:val="single" w:sz="12" w:space="0" w:color="auto"/>
            </w:tcBorders>
            <w:shd w:val="clear" w:color="auto" w:fill="auto"/>
            <w:vAlign w:val="bottom"/>
          </w:tcPr>
          <w:p w:rsidR="008205E5" w:rsidRPr="008205E5" w:rsidRDefault="008205E5" w:rsidP="008205E5">
            <w:pPr>
              <w:suppressAutoHyphens w:val="0"/>
              <w:spacing w:before="80" w:after="80" w:line="200" w:lineRule="exact"/>
              <w:ind w:right="113"/>
              <w:jc w:val="right"/>
              <w:rPr>
                <w:i/>
                <w:sz w:val="16"/>
              </w:rPr>
            </w:pPr>
            <w:r w:rsidRPr="008205E5">
              <w:rPr>
                <w:i/>
                <w:sz w:val="16"/>
              </w:rPr>
              <w:t>Percentage</w:t>
            </w:r>
          </w:p>
        </w:tc>
      </w:tr>
      <w:tr w:rsidR="008205E5" w:rsidRPr="008205E5" w:rsidTr="008205E5">
        <w:trPr>
          <w:cantSplit/>
        </w:trPr>
        <w:tc>
          <w:tcPr>
            <w:tcW w:w="1266" w:type="dxa"/>
            <w:tcBorders>
              <w:top w:val="single" w:sz="12" w:space="0" w:color="auto"/>
            </w:tcBorders>
            <w:shd w:val="clear" w:color="auto" w:fill="auto"/>
          </w:tcPr>
          <w:p w:rsidR="008205E5" w:rsidRPr="008205E5" w:rsidRDefault="008205E5" w:rsidP="008205E5">
            <w:pPr>
              <w:suppressAutoHyphens w:val="0"/>
              <w:spacing w:before="40" w:after="40" w:line="220" w:lineRule="exact"/>
              <w:ind w:right="113"/>
              <w:rPr>
                <w:sz w:val="18"/>
              </w:rPr>
            </w:pPr>
            <w:r w:rsidRPr="008205E5">
              <w:rPr>
                <w:sz w:val="18"/>
              </w:rPr>
              <w:t>2011</w:t>
            </w:r>
          </w:p>
        </w:tc>
        <w:tc>
          <w:tcPr>
            <w:tcW w:w="2200" w:type="dxa"/>
            <w:tcBorders>
              <w:top w:val="single" w:sz="12" w:space="0" w:color="auto"/>
            </w:tcBorders>
            <w:shd w:val="clear" w:color="auto" w:fill="auto"/>
            <w:vAlign w:val="bottom"/>
          </w:tcPr>
          <w:p w:rsidR="008205E5" w:rsidRPr="008205E5" w:rsidRDefault="008205E5" w:rsidP="008205E5">
            <w:pPr>
              <w:suppressAutoHyphens w:val="0"/>
              <w:spacing w:before="40" w:after="40" w:line="220" w:lineRule="exact"/>
              <w:ind w:right="113"/>
              <w:rPr>
                <w:sz w:val="18"/>
              </w:rPr>
            </w:pPr>
            <w:r w:rsidRPr="008205E5">
              <w:rPr>
                <w:sz w:val="18"/>
              </w:rPr>
              <w:t>Interim</w:t>
            </w:r>
            <w:r w:rsidR="00AE4004">
              <w:rPr>
                <w:sz w:val="18"/>
              </w:rPr>
              <w:t xml:space="preserve"> </w:t>
            </w:r>
            <w:r w:rsidRPr="008205E5">
              <w:rPr>
                <w:sz w:val="18"/>
              </w:rPr>
              <w:t>National</w:t>
            </w:r>
            <w:r w:rsidR="00AE4004">
              <w:rPr>
                <w:sz w:val="18"/>
              </w:rPr>
              <w:t xml:space="preserve"> </w:t>
            </w:r>
            <w:r w:rsidRPr="008205E5">
              <w:rPr>
                <w:sz w:val="18"/>
              </w:rPr>
              <w:t>Assembly</w:t>
            </w:r>
          </w:p>
        </w:tc>
        <w:tc>
          <w:tcPr>
            <w:tcW w:w="1200" w:type="dxa"/>
            <w:tcBorders>
              <w:top w:val="single" w:sz="12" w:space="0" w:color="auto"/>
            </w:tcBorders>
            <w:shd w:val="clear" w:color="auto" w:fill="auto"/>
            <w:vAlign w:val="bottom"/>
          </w:tcPr>
          <w:p w:rsidR="008205E5" w:rsidRPr="00FC1092" w:rsidRDefault="008205E5" w:rsidP="008205E5">
            <w:pPr>
              <w:suppressAutoHyphens w:val="0"/>
              <w:spacing w:before="40" w:after="40" w:line="220" w:lineRule="exact"/>
              <w:ind w:right="113"/>
              <w:jc w:val="right"/>
              <w:rPr>
                <w:b/>
                <w:sz w:val="18"/>
              </w:rPr>
            </w:pPr>
            <w:r w:rsidRPr="00FC1092">
              <w:rPr>
                <w:b/>
                <w:sz w:val="18"/>
              </w:rPr>
              <w:t>360</w:t>
            </w:r>
          </w:p>
        </w:tc>
        <w:tc>
          <w:tcPr>
            <w:tcW w:w="1500" w:type="dxa"/>
            <w:tcBorders>
              <w:top w:val="single" w:sz="12" w:space="0" w:color="auto"/>
            </w:tcBorders>
            <w:shd w:val="clear" w:color="auto" w:fill="auto"/>
            <w:vAlign w:val="bottom"/>
          </w:tcPr>
          <w:p w:rsidR="008205E5" w:rsidRPr="008205E5" w:rsidRDefault="008205E5" w:rsidP="008205E5">
            <w:pPr>
              <w:suppressAutoHyphens w:val="0"/>
              <w:spacing w:before="40" w:after="40" w:line="220" w:lineRule="exact"/>
              <w:ind w:right="113"/>
              <w:jc w:val="right"/>
              <w:rPr>
                <w:sz w:val="18"/>
              </w:rPr>
            </w:pPr>
            <w:r w:rsidRPr="008205E5">
              <w:rPr>
                <w:sz w:val="18"/>
              </w:rPr>
              <w:t>35</w:t>
            </w:r>
          </w:p>
        </w:tc>
        <w:tc>
          <w:tcPr>
            <w:tcW w:w="1200" w:type="dxa"/>
            <w:tcBorders>
              <w:top w:val="single" w:sz="12" w:space="0" w:color="auto"/>
            </w:tcBorders>
            <w:shd w:val="clear" w:color="auto" w:fill="auto"/>
            <w:vAlign w:val="bottom"/>
          </w:tcPr>
          <w:p w:rsidR="008205E5" w:rsidRPr="008205E5" w:rsidRDefault="008205E5" w:rsidP="008205E5">
            <w:pPr>
              <w:suppressAutoHyphens w:val="0"/>
              <w:spacing w:before="40" w:after="40" w:line="220" w:lineRule="exact"/>
              <w:ind w:right="113"/>
              <w:jc w:val="right"/>
              <w:rPr>
                <w:sz w:val="18"/>
              </w:rPr>
            </w:pPr>
            <w:r w:rsidRPr="008205E5">
              <w:rPr>
                <w:sz w:val="18"/>
              </w:rPr>
              <w:t>7.9</w:t>
            </w:r>
          </w:p>
        </w:tc>
      </w:tr>
      <w:tr w:rsidR="008205E5" w:rsidRPr="008205E5" w:rsidTr="008205E5">
        <w:trPr>
          <w:cantSplit/>
        </w:trPr>
        <w:tc>
          <w:tcPr>
            <w:tcW w:w="1266" w:type="dxa"/>
            <w:shd w:val="clear" w:color="auto" w:fill="auto"/>
          </w:tcPr>
          <w:p w:rsidR="008205E5" w:rsidRPr="008205E5" w:rsidRDefault="008205E5" w:rsidP="008205E5">
            <w:pPr>
              <w:suppressAutoHyphens w:val="0"/>
              <w:spacing w:before="40" w:after="40" w:line="220" w:lineRule="exact"/>
              <w:ind w:right="113"/>
              <w:rPr>
                <w:sz w:val="18"/>
              </w:rPr>
            </w:pPr>
            <w:r w:rsidRPr="008205E5">
              <w:rPr>
                <w:sz w:val="18"/>
              </w:rPr>
              <w:t>2007</w:t>
            </w:r>
          </w:p>
        </w:tc>
        <w:tc>
          <w:tcPr>
            <w:tcW w:w="2200" w:type="dxa"/>
            <w:shd w:val="clear" w:color="auto" w:fill="auto"/>
            <w:vAlign w:val="bottom"/>
          </w:tcPr>
          <w:p w:rsidR="008205E5" w:rsidRPr="008205E5" w:rsidRDefault="008205E5" w:rsidP="008205E5">
            <w:pPr>
              <w:suppressAutoHyphens w:val="0"/>
              <w:spacing w:before="40" w:after="40" w:line="220" w:lineRule="exact"/>
              <w:ind w:right="113"/>
              <w:rPr>
                <w:sz w:val="18"/>
              </w:rPr>
            </w:pPr>
            <w:r w:rsidRPr="008205E5">
              <w:rPr>
                <w:sz w:val="18"/>
              </w:rPr>
              <w:t>Interim</w:t>
            </w:r>
            <w:r w:rsidR="00AE4004">
              <w:rPr>
                <w:sz w:val="18"/>
              </w:rPr>
              <w:t xml:space="preserve"> </w:t>
            </w:r>
            <w:r w:rsidRPr="008205E5">
              <w:rPr>
                <w:sz w:val="18"/>
              </w:rPr>
              <w:t>National</w:t>
            </w:r>
            <w:r w:rsidR="00AE4004">
              <w:rPr>
                <w:sz w:val="18"/>
              </w:rPr>
              <w:t xml:space="preserve"> </w:t>
            </w:r>
            <w:r w:rsidRPr="008205E5">
              <w:rPr>
                <w:sz w:val="18"/>
              </w:rPr>
              <w:t>Assembly</w:t>
            </w:r>
          </w:p>
        </w:tc>
        <w:tc>
          <w:tcPr>
            <w:tcW w:w="1200" w:type="dxa"/>
            <w:shd w:val="clear" w:color="auto" w:fill="auto"/>
            <w:vAlign w:val="bottom"/>
          </w:tcPr>
          <w:p w:rsidR="008205E5" w:rsidRPr="00FC1092" w:rsidRDefault="008205E5" w:rsidP="008205E5">
            <w:pPr>
              <w:suppressAutoHyphens w:val="0"/>
              <w:spacing w:before="40" w:after="40" w:line="220" w:lineRule="exact"/>
              <w:ind w:right="113"/>
              <w:jc w:val="right"/>
              <w:rPr>
                <w:b/>
                <w:sz w:val="18"/>
              </w:rPr>
            </w:pPr>
            <w:r w:rsidRPr="00FC1092">
              <w:rPr>
                <w:b/>
                <w:sz w:val="18"/>
              </w:rPr>
              <w:t>450</w:t>
            </w:r>
          </w:p>
        </w:tc>
        <w:tc>
          <w:tcPr>
            <w:tcW w:w="1500" w:type="dxa"/>
            <w:shd w:val="clear" w:color="auto" w:fill="auto"/>
            <w:vAlign w:val="bottom"/>
          </w:tcPr>
          <w:p w:rsidR="008205E5" w:rsidRPr="008205E5" w:rsidRDefault="008205E5" w:rsidP="008205E5">
            <w:pPr>
              <w:suppressAutoHyphens w:val="0"/>
              <w:spacing w:before="40" w:after="40" w:line="220" w:lineRule="exact"/>
              <w:ind w:right="113"/>
              <w:jc w:val="right"/>
              <w:rPr>
                <w:sz w:val="18"/>
              </w:rPr>
            </w:pPr>
            <w:r w:rsidRPr="008205E5">
              <w:rPr>
                <w:sz w:val="18"/>
              </w:rPr>
              <w:t>85</w:t>
            </w:r>
          </w:p>
        </w:tc>
        <w:tc>
          <w:tcPr>
            <w:tcW w:w="1200" w:type="dxa"/>
            <w:shd w:val="clear" w:color="auto" w:fill="auto"/>
            <w:vAlign w:val="bottom"/>
          </w:tcPr>
          <w:p w:rsidR="008205E5" w:rsidRPr="008205E5" w:rsidRDefault="008205E5" w:rsidP="008205E5">
            <w:pPr>
              <w:suppressAutoHyphens w:val="0"/>
              <w:spacing w:before="40" w:after="40" w:line="220" w:lineRule="exact"/>
              <w:ind w:right="113"/>
              <w:jc w:val="right"/>
              <w:rPr>
                <w:sz w:val="18"/>
              </w:rPr>
            </w:pPr>
            <w:r w:rsidRPr="008205E5">
              <w:rPr>
                <w:sz w:val="18"/>
              </w:rPr>
              <w:t>21.8</w:t>
            </w:r>
          </w:p>
        </w:tc>
      </w:tr>
      <w:tr w:rsidR="008205E5" w:rsidRPr="008205E5" w:rsidTr="008205E5">
        <w:trPr>
          <w:cantSplit/>
        </w:trPr>
        <w:tc>
          <w:tcPr>
            <w:tcW w:w="1266" w:type="dxa"/>
            <w:shd w:val="clear" w:color="auto" w:fill="auto"/>
          </w:tcPr>
          <w:p w:rsidR="008205E5" w:rsidRPr="008205E5" w:rsidRDefault="008205E5" w:rsidP="008205E5">
            <w:pPr>
              <w:suppressAutoHyphens w:val="0"/>
              <w:spacing w:before="40" w:after="40" w:line="220" w:lineRule="exact"/>
              <w:ind w:right="113"/>
              <w:rPr>
                <w:sz w:val="18"/>
              </w:rPr>
            </w:pPr>
            <w:r w:rsidRPr="008205E5">
              <w:rPr>
                <w:sz w:val="18"/>
              </w:rPr>
              <w:t>2010</w:t>
            </w:r>
          </w:p>
        </w:tc>
        <w:tc>
          <w:tcPr>
            <w:tcW w:w="2200" w:type="dxa"/>
            <w:shd w:val="clear" w:color="auto" w:fill="auto"/>
            <w:vAlign w:val="bottom"/>
          </w:tcPr>
          <w:p w:rsidR="008205E5" w:rsidRPr="008205E5" w:rsidRDefault="008205E5" w:rsidP="008205E5">
            <w:pPr>
              <w:suppressAutoHyphens w:val="0"/>
              <w:spacing w:before="40" w:after="40" w:line="220" w:lineRule="exact"/>
              <w:ind w:right="113"/>
              <w:rPr>
                <w:sz w:val="18"/>
              </w:rPr>
            </w:pPr>
            <w:r w:rsidRPr="008205E5">
              <w:rPr>
                <w:sz w:val="18"/>
              </w:rPr>
              <w:t>National</w:t>
            </w:r>
            <w:r w:rsidR="00AE4004">
              <w:rPr>
                <w:sz w:val="18"/>
              </w:rPr>
              <w:t xml:space="preserve"> </w:t>
            </w:r>
            <w:r w:rsidRPr="008205E5">
              <w:rPr>
                <w:sz w:val="18"/>
              </w:rPr>
              <w:t>Assembly</w:t>
            </w:r>
          </w:p>
        </w:tc>
        <w:tc>
          <w:tcPr>
            <w:tcW w:w="1200" w:type="dxa"/>
            <w:shd w:val="clear" w:color="auto" w:fill="auto"/>
            <w:vAlign w:val="bottom"/>
          </w:tcPr>
          <w:p w:rsidR="008205E5" w:rsidRPr="00FC1092" w:rsidRDefault="008205E5" w:rsidP="008205E5">
            <w:pPr>
              <w:suppressAutoHyphens w:val="0"/>
              <w:spacing w:before="40" w:after="40" w:line="220" w:lineRule="exact"/>
              <w:ind w:right="113"/>
              <w:jc w:val="right"/>
              <w:rPr>
                <w:b/>
                <w:sz w:val="18"/>
              </w:rPr>
            </w:pPr>
            <w:r w:rsidRPr="00FC1092">
              <w:rPr>
                <w:b/>
                <w:sz w:val="18"/>
              </w:rPr>
              <w:t>451</w:t>
            </w:r>
          </w:p>
        </w:tc>
        <w:tc>
          <w:tcPr>
            <w:tcW w:w="1500" w:type="dxa"/>
            <w:shd w:val="clear" w:color="auto" w:fill="auto"/>
            <w:vAlign w:val="bottom"/>
          </w:tcPr>
          <w:p w:rsidR="008205E5" w:rsidRPr="008205E5" w:rsidRDefault="008205E5" w:rsidP="008205E5">
            <w:pPr>
              <w:suppressAutoHyphens w:val="0"/>
              <w:spacing w:before="40" w:after="40" w:line="220" w:lineRule="exact"/>
              <w:ind w:right="113"/>
              <w:jc w:val="right"/>
              <w:rPr>
                <w:sz w:val="18"/>
              </w:rPr>
            </w:pPr>
            <w:r w:rsidRPr="008205E5">
              <w:rPr>
                <w:sz w:val="18"/>
              </w:rPr>
              <w:t>112</w:t>
            </w:r>
          </w:p>
        </w:tc>
        <w:tc>
          <w:tcPr>
            <w:tcW w:w="1200" w:type="dxa"/>
            <w:shd w:val="clear" w:color="auto" w:fill="auto"/>
            <w:vAlign w:val="bottom"/>
          </w:tcPr>
          <w:p w:rsidR="008205E5" w:rsidRPr="008205E5" w:rsidRDefault="008205E5" w:rsidP="008205E5">
            <w:pPr>
              <w:suppressAutoHyphens w:val="0"/>
              <w:spacing w:before="40" w:after="40" w:line="220" w:lineRule="exact"/>
              <w:ind w:right="113"/>
              <w:jc w:val="right"/>
              <w:rPr>
                <w:sz w:val="18"/>
              </w:rPr>
            </w:pPr>
            <w:r w:rsidRPr="008205E5">
              <w:rPr>
                <w:sz w:val="18"/>
              </w:rPr>
              <w:t>25</w:t>
            </w:r>
          </w:p>
        </w:tc>
      </w:tr>
    </w:tbl>
    <w:p w:rsidR="00842067" w:rsidRPr="00842067" w:rsidRDefault="00842067" w:rsidP="004B50ED">
      <w:pPr>
        <w:pStyle w:val="SingleTxtG"/>
        <w:spacing w:before="240"/>
      </w:pPr>
      <w:r w:rsidRPr="00842067">
        <w:t>102.</w:t>
      </w:r>
      <w:r w:rsidRPr="00842067">
        <w:tab/>
        <w:t>The</w:t>
      </w:r>
      <w:r w:rsidR="00AE4004">
        <w:t xml:space="preserve"> </w:t>
      </w:r>
      <w:r w:rsidRPr="00842067">
        <w:t>Criminal</w:t>
      </w:r>
      <w:r w:rsidR="00AE4004">
        <w:t xml:space="preserve"> </w:t>
      </w:r>
      <w:r w:rsidRPr="00842067">
        <w:t>Code</w:t>
      </w:r>
      <w:r w:rsidR="00AE4004">
        <w:t xml:space="preserve"> </w:t>
      </w:r>
      <w:r w:rsidRPr="00842067">
        <w:t>of</w:t>
      </w:r>
      <w:r w:rsidR="00AE4004">
        <w:t xml:space="preserve"> </w:t>
      </w:r>
      <w:r w:rsidRPr="00842067">
        <w:t>1991</w:t>
      </w:r>
      <w:r w:rsidR="00AE4004">
        <w:t xml:space="preserve"> </w:t>
      </w:r>
      <w:r w:rsidRPr="00842067">
        <w:t>was</w:t>
      </w:r>
      <w:r w:rsidR="00AE4004">
        <w:t xml:space="preserve"> </w:t>
      </w:r>
      <w:r w:rsidRPr="00842067">
        <w:t>amended</w:t>
      </w:r>
      <w:r w:rsidR="00AE4004">
        <w:t xml:space="preserve"> </w:t>
      </w:r>
      <w:r w:rsidRPr="00842067">
        <w:t>to</w:t>
      </w:r>
      <w:r w:rsidR="00AE4004">
        <w:t xml:space="preserve"> </w:t>
      </w:r>
      <w:r w:rsidRPr="00842067">
        <w:t>include</w:t>
      </w:r>
      <w:r w:rsidR="00AE4004">
        <w:t xml:space="preserve"> </w:t>
      </w:r>
      <w:r w:rsidRPr="00842067">
        <w:t>a</w:t>
      </w:r>
      <w:r w:rsidR="00AE4004">
        <w:t xml:space="preserve"> </w:t>
      </w:r>
      <w:r w:rsidRPr="00842067">
        <w:t>provision</w:t>
      </w:r>
      <w:r w:rsidR="00AE4004">
        <w:t xml:space="preserve"> </w:t>
      </w:r>
      <w:r w:rsidRPr="00842067">
        <w:t>on</w:t>
      </w:r>
      <w:r w:rsidR="00AE4004">
        <w:t xml:space="preserve"> </w:t>
      </w:r>
      <w:r w:rsidRPr="00842067">
        <w:t>special</w:t>
      </w:r>
      <w:r w:rsidR="00AE4004">
        <w:t xml:space="preserve"> </w:t>
      </w:r>
      <w:r w:rsidRPr="00842067">
        <w:t>protection</w:t>
      </w:r>
      <w:r w:rsidR="00AE4004">
        <w:t xml:space="preserve"> </w:t>
      </w:r>
      <w:r w:rsidRPr="00842067">
        <w:t>for</w:t>
      </w:r>
      <w:r w:rsidR="00AE4004">
        <w:t xml:space="preserve"> </w:t>
      </w:r>
      <w:r w:rsidRPr="00842067">
        <w:t>women</w:t>
      </w:r>
      <w:r w:rsidR="00AE4004">
        <w:t xml:space="preserve"> </w:t>
      </w:r>
      <w:r w:rsidRPr="00842067">
        <w:t>during</w:t>
      </w:r>
      <w:r w:rsidR="00AE4004">
        <w:t xml:space="preserve"> </w:t>
      </w:r>
      <w:r w:rsidRPr="00842067">
        <w:t>armed</w:t>
      </w:r>
      <w:r w:rsidR="00AE4004">
        <w:t xml:space="preserve"> </w:t>
      </w:r>
      <w:r w:rsidRPr="00842067">
        <w:t>conflict</w:t>
      </w:r>
      <w:r w:rsidR="00AE4004">
        <w:t xml:space="preserve"> </w:t>
      </w:r>
      <w:r w:rsidRPr="00842067">
        <w:t>(art.</w:t>
      </w:r>
      <w:r w:rsidR="00AE4004">
        <w:t xml:space="preserve"> </w:t>
      </w:r>
      <w:r w:rsidRPr="00842067">
        <w:t>186)</w:t>
      </w:r>
      <w:r w:rsidR="00AE4004">
        <w:t xml:space="preserve"> </w:t>
      </w:r>
      <w:r w:rsidRPr="00842067">
        <w:t>and</w:t>
      </w:r>
      <w:r w:rsidR="00AE4004">
        <w:t xml:space="preserve"> </w:t>
      </w:r>
      <w:r w:rsidRPr="00842067">
        <w:t>from</w:t>
      </w:r>
      <w:r w:rsidR="00AE4004">
        <w:t xml:space="preserve"> </w:t>
      </w:r>
      <w:r w:rsidRPr="00842067">
        <w:t>war</w:t>
      </w:r>
      <w:r w:rsidR="00AE4004">
        <w:t xml:space="preserve"> </w:t>
      </w:r>
      <w:r w:rsidRPr="00842067">
        <w:t>crimes</w:t>
      </w:r>
      <w:r w:rsidR="00AE4004">
        <w:t xml:space="preserve"> </w:t>
      </w:r>
      <w:r w:rsidRPr="00842067">
        <w:t>(art.</w:t>
      </w:r>
      <w:r w:rsidR="00AE4004">
        <w:t xml:space="preserve"> </w:t>
      </w:r>
      <w:r w:rsidRPr="00842067">
        <w:t>188</w:t>
      </w:r>
      <w:r w:rsidR="00AE4004">
        <w:t xml:space="preserve"> </w:t>
      </w:r>
      <w:r w:rsidRPr="00842067">
        <w:t>(i)).</w:t>
      </w:r>
    </w:p>
    <w:p w:rsidR="00842067" w:rsidRPr="00842067" w:rsidRDefault="00842067" w:rsidP="00842067">
      <w:pPr>
        <w:pStyle w:val="SingleTxtG"/>
      </w:pPr>
      <w:r w:rsidRPr="00842067">
        <w:t>103.</w:t>
      </w:r>
      <w:r w:rsidRPr="00842067">
        <w:tab/>
        <w:t>The</w:t>
      </w:r>
      <w:r w:rsidR="00AE4004">
        <w:t xml:space="preserve"> </w:t>
      </w:r>
      <w:r w:rsidRPr="00842067">
        <w:t>State</w:t>
      </w:r>
      <w:r w:rsidR="00AE4004">
        <w:t xml:space="preserve"> </w:t>
      </w:r>
      <w:r w:rsidRPr="00842067">
        <w:t>has</w:t>
      </w:r>
      <w:r w:rsidR="00AE4004">
        <w:t xml:space="preserve"> </w:t>
      </w:r>
      <w:r w:rsidRPr="00842067">
        <w:t>strengthened</w:t>
      </w:r>
      <w:r w:rsidR="00AE4004">
        <w:t xml:space="preserve"> </w:t>
      </w:r>
      <w:r w:rsidRPr="00842067">
        <w:t>its</w:t>
      </w:r>
      <w:r w:rsidR="00AE4004">
        <w:t xml:space="preserve"> </w:t>
      </w:r>
      <w:r w:rsidRPr="00842067">
        <w:t>organizational</w:t>
      </w:r>
      <w:r w:rsidR="00AE4004">
        <w:t xml:space="preserve"> </w:t>
      </w:r>
      <w:r w:rsidRPr="00842067">
        <w:t>structures</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combat</w:t>
      </w:r>
      <w:r w:rsidR="00AE4004">
        <w:t xml:space="preserve"> </w:t>
      </w:r>
      <w:r w:rsidRPr="00842067">
        <w:t>violence</w:t>
      </w:r>
      <w:r w:rsidR="00AE4004">
        <w:t xml:space="preserve"> </w:t>
      </w:r>
      <w:r w:rsidRPr="00842067">
        <w:t>against</w:t>
      </w:r>
      <w:r w:rsidR="00AE4004">
        <w:t xml:space="preserve"> </w:t>
      </w:r>
      <w:r w:rsidRPr="00842067">
        <w:t>women</w:t>
      </w:r>
      <w:r w:rsidR="00AE4004">
        <w:t xml:space="preserve"> </w:t>
      </w:r>
      <w:r w:rsidRPr="00842067">
        <w:t>and</w:t>
      </w:r>
      <w:r w:rsidR="00AE4004">
        <w:t xml:space="preserve"> </w:t>
      </w:r>
      <w:r w:rsidRPr="00842067">
        <w:t>children.</w:t>
      </w:r>
      <w:r w:rsidR="00AE4004">
        <w:t xml:space="preserve"> </w:t>
      </w:r>
      <w:r w:rsidRPr="00842067">
        <w:t>A</w:t>
      </w:r>
      <w:r w:rsidR="00AE4004">
        <w:t xml:space="preserve"> </w:t>
      </w:r>
      <w:r w:rsidRPr="00842067">
        <w:t>violence</w:t>
      </w:r>
      <w:r w:rsidR="00AE4004">
        <w:t xml:space="preserve"> </w:t>
      </w:r>
      <w:r w:rsidRPr="00842067">
        <w:t>against</w:t>
      </w:r>
      <w:r w:rsidR="00AE4004">
        <w:t xml:space="preserve"> </w:t>
      </w:r>
      <w:r w:rsidRPr="00842067">
        <w:t>women</w:t>
      </w:r>
      <w:r w:rsidR="00AE4004">
        <w:t xml:space="preserve"> </w:t>
      </w:r>
      <w:r w:rsidRPr="00842067">
        <w:t>unit</w:t>
      </w:r>
      <w:r w:rsidR="00AE4004">
        <w:t xml:space="preserve"> </w:t>
      </w:r>
      <w:r w:rsidRPr="00842067">
        <w:t>was</w:t>
      </w:r>
      <w:r w:rsidR="00AE4004">
        <w:t xml:space="preserve"> </w:t>
      </w:r>
      <w:r w:rsidRPr="00842067">
        <w:t>consequently</w:t>
      </w:r>
      <w:r w:rsidR="00AE4004">
        <w:t xml:space="preserve"> </w:t>
      </w:r>
      <w:r w:rsidRPr="00842067">
        <w:t>established</w:t>
      </w:r>
      <w:r w:rsidR="00AE4004">
        <w:t xml:space="preserve"> </w:t>
      </w:r>
      <w:r w:rsidRPr="00842067">
        <w:t>and</w:t>
      </w:r>
      <w:r w:rsidR="00AE4004">
        <w:t xml:space="preserve"> </w:t>
      </w:r>
      <w:r w:rsidRPr="00842067">
        <w:t>a</w:t>
      </w:r>
      <w:r w:rsidR="00AE4004">
        <w:t xml:space="preserve"> </w:t>
      </w:r>
      <w:r w:rsidRPr="00842067">
        <w:t>national</w:t>
      </w:r>
      <w:r w:rsidR="00AE4004">
        <w:t xml:space="preserve"> </w:t>
      </w:r>
      <w:r w:rsidRPr="00842067">
        <w:t>plan</w:t>
      </w:r>
      <w:r w:rsidR="00AE4004">
        <w:t xml:space="preserve"> </w:t>
      </w:r>
      <w:r w:rsidRPr="00842067">
        <w:t>for</w:t>
      </w:r>
      <w:r w:rsidR="00AE4004">
        <w:t xml:space="preserve"> </w:t>
      </w:r>
      <w:r w:rsidRPr="00842067">
        <w:t>combating</w:t>
      </w:r>
      <w:r w:rsidR="00AE4004">
        <w:t xml:space="preserve"> </w:t>
      </w:r>
      <w:r w:rsidRPr="00842067">
        <w:t>violence</w:t>
      </w:r>
      <w:r w:rsidR="00AE4004">
        <w:t xml:space="preserve"> </w:t>
      </w:r>
      <w:r w:rsidRPr="00842067">
        <w:t>against</w:t>
      </w:r>
      <w:r w:rsidR="00AE4004">
        <w:t xml:space="preserve"> </w:t>
      </w:r>
      <w:r w:rsidRPr="00842067">
        <w:t>women,</w:t>
      </w:r>
      <w:r w:rsidR="00AE4004">
        <w:t xml:space="preserve"> </w:t>
      </w:r>
      <w:r w:rsidRPr="00842067">
        <w:t>developed</w:t>
      </w:r>
      <w:r w:rsidR="00AE4004">
        <w:t xml:space="preserve"> </w:t>
      </w:r>
      <w:r w:rsidRPr="00842067">
        <w:t>in</w:t>
      </w:r>
      <w:r w:rsidR="00AE4004">
        <w:t xml:space="preserve"> </w:t>
      </w:r>
      <w:r w:rsidRPr="00842067">
        <w:t>cooperation</w:t>
      </w:r>
      <w:r w:rsidR="00AE4004">
        <w:t xml:space="preserve"> </w:t>
      </w:r>
      <w:r w:rsidRPr="00842067">
        <w:t>with</w:t>
      </w:r>
      <w:r w:rsidR="00AE4004">
        <w:t xml:space="preserve"> </w:t>
      </w:r>
      <w:r w:rsidRPr="00842067">
        <w:t>the</w:t>
      </w:r>
      <w:r w:rsidR="00AE4004">
        <w:t xml:space="preserve"> </w:t>
      </w:r>
      <w:r w:rsidRPr="00842067">
        <w:t>United</w:t>
      </w:r>
      <w:r w:rsidR="00AE4004">
        <w:t xml:space="preserve"> </w:t>
      </w:r>
      <w:r w:rsidRPr="00842067">
        <w:t>Nations</w:t>
      </w:r>
      <w:r w:rsidR="00AE4004">
        <w:t xml:space="preserve"> </w:t>
      </w:r>
      <w:r w:rsidRPr="00842067">
        <w:t>Mission</w:t>
      </w:r>
      <w:r w:rsidR="00AE4004">
        <w:t xml:space="preserve"> </w:t>
      </w:r>
      <w:r w:rsidRPr="00842067">
        <w:t>in</w:t>
      </w:r>
      <w:r w:rsidR="00AE4004">
        <w:t xml:space="preserve"> </w:t>
      </w:r>
      <w:r w:rsidRPr="00842067">
        <w:t>the</w:t>
      </w:r>
      <w:r w:rsidR="00AE4004">
        <w:t xml:space="preserve"> </w:t>
      </w:r>
      <w:r w:rsidRPr="00842067">
        <w:t>Sudan</w:t>
      </w:r>
      <w:r w:rsidR="00AE4004">
        <w:t xml:space="preserve"> </w:t>
      </w:r>
      <w:r w:rsidRPr="00842067">
        <w:t>(UNMIS),</w:t>
      </w:r>
      <w:r w:rsidR="00AE4004">
        <w:t xml:space="preserve"> </w:t>
      </w:r>
      <w:r w:rsidRPr="00842067">
        <w:t>has</w:t>
      </w:r>
      <w:r w:rsidR="00AE4004">
        <w:t xml:space="preserve"> </w:t>
      </w:r>
      <w:r w:rsidRPr="00842067">
        <w:t>been</w:t>
      </w:r>
      <w:r w:rsidR="00AE4004">
        <w:t xml:space="preserve"> </w:t>
      </w:r>
      <w:r w:rsidRPr="00842067">
        <w:t>in</w:t>
      </w:r>
      <w:r w:rsidR="00AE4004">
        <w:t xml:space="preserve"> </w:t>
      </w:r>
      <w:r w:rsidRPr="00842067">
        <w:t>place</w:t>
      </w:r>
      <w:r w:rsidR="00AE4004">
        <w:t xml:space="preserve"> </w:t>
      </w:r>
      <w:r w:rsidRPr="00842067">
        <w:t>since</w:t>
      </w:r>
      <w:r w:rsidR="00AE4004">
        <w:t xml:space="preserve"> </w:t>
      </w:r>
      <w:r w:rsidRPr="00842067">
        <w:t>December</w:t>
      </w:r>
      <w:r w:rsidR="00AE4004">
        <w:t xml:space="preserve"> </w:t>
      </w:r>
      <w:r w:rsidRPr="00842067">
        <w:t>2005.</w:t>
      </w:r>
      <w:r w:rsidR="00AE4004">
        <w:t xml:space="preserve"> </w:t>
      </w:r>
      <w:r w:rsidRPr="00842067">
        <w:t>The</w:t>
      </w:r>
      <w:r w:rsidR="00AE4004">
        <w:t xml:space="preserve"> </w:t>
      </w:r>
      <w:r w:rsidRPr="00842067">
        <w:t>plan</w:t>
      </w:r>
      <w:r w:rsidR="00AE4004">
        <w:t xml:space="preserve"> </w:t>
      </w:r>
      <w:r w:rsidRPr="00842067">
        <w:t>is</w:t>
      </w:r>
      <w:r w:rsidR="00AE4004">
        <w:t xml:space="preserve"> </w:t>
      </w:r>
      <w:r w:rsidRPr="00842067">
        <w:t>based</w:t>
      </w:r>
      <w:r w:rsidR="00AE4004">
        <w:t xml:space="preserve"> </w:t>
      </w:r>
      <w:r w:rsidRPr="00842067">
        <w:t>on</w:t>
      </w:r>
      <w:r w:rsidR="00AE4004">
        <w:t xml:space="preserve"> </w:t>
      </w:r>
      <w:r w:rsidRPr="00842067">
        <w:t>raising</w:t>
      </w:r>
      <w:r w:rsidR="00AE4004">
        <w:t xml:space="preserve"> </w:t>
      </w:r>
      <w:r w:rsidRPr="00842067">
        <w:t>women</w:t>
      </w:r>
      <w:r w:rsidR="004C7228">
        <w:t>’</w:t>
      </w:r>
      <w:r w:rsidRPr="00842067">
        <w:t>s</w:t>
      </w:r>
      <w:r w:rsidR="00AE4004">
        <w:t xml:space="preserve"> </w:t>
      </w:r>
      <w:r w:rsidRPr="00842067">
        <w:t>awareness</w:t>
      </w:r>
      <w:r w:rsidR="00AE4004">
        <w:t xml:space="preserve"> </w:t>
      </w:r>
      <w:r w:rsidRPr="00842067">
        <w:t>of</w:t>
      </w:r>
      <w:r w:rsidR="00AE4004">
        <w:t xml:space="preserve"> </w:t>
      </w:r>
      <w:r w:rsidRPr="00842067">
        <w:t>their</w:t>
      </w:r>
      <w:r w:rsidR="00AE4004">
        <w:t xml:space="preserve"> </w:t>
      </w:r>
      <w:r w:rsidRPr="00842067">
        <w:t>rights</w:t>
      </w:r>
      <w:r w:rsidR="00AE4004">
        <w:t xml:space="preserve"> </w:t>
      </w:r>
      <w:r w:rsidRPr="00842067">
        <w:t>and</w:t>
      </w:r>
      <w:r w:rsidR="00AE4004">
        <w:t xml:space="preserve"> </w:t>
      </w:r>
      <w:r w:rsidRPr="00842067">
        <w:t>means</w:t>
      </w:r>
      <w:r w:rsidR="00AE4004">
        <w:t xml:space="preserve"> </w:t>
      </w:r>
      <w:r w:rsidRPr="00842067">
        <w:t>of</w:t>
      </w:r>
      <w:r w:rsidR="00AE4004">
        <w:t xml:space="preserve"> </w:t>
      </w:r>
      <w:r w:rsidRPr="00842067">
        <w:t>protecting</w:t>
      </w:r>
      <w:r w:rsidR="00AE4004">
        <w:t xml:space="preserve"> </w:t>
      </w:r>
      <w:r w:rsidRPr="00842067">
        <w:t>those</w:t>
      </w:r>
      <w:r w:rsidR="00AE4004">
        <w:t xml:space="preserve"> </w:t>
      </w:r>
      <w:r w:rsidRPr="00842067">
        <w:t>rights.</w:t>
      </w:r>
      <w:r w:rsidR="00AE4004">
        <w:t xml:space="preserve"> </w:t>
      </w:r>
      <w:r w:rsidRPr="00842067">
        <w:t>The</w:t>
      </w:r>
      <w:r w:rsidR="00AE4004">
        <w:t xml:space="preserve"> </w:t>
      </w:r>
      <w:r w:rsidRPr="00842067">
        <w:t>necessary</w:t>
      </w:r>
      <w:r w:rsidR="00AE4004">
        <w:t xml:space="preserve"> </w:t>
      </w:r>
      <w:r w:rsidRPr="00842067">
        <w:t>legislation</w:t>
      </w:r>
      <w:r w:rsidR="00AE4004">
        <w:t xml:space="preserve"> </w:t>
      </w:r>
      <w:r w:rsidRPr="00842067">
        <w:t>was</w:t>
      </w:r>
      <w:r w:rsidR="00AE4004">
        <w:t xml:space="preserve"> </w:t>
      </w:r>
      <w:r w:rsidRPr="00842067">
        <w:t>also</w:t>
      </w:r>
      <w:r w:rsidR="00AE4004">
        <w:t xml:space="preserve"> </w:t>
      </w:r>
      <w:r w:rsidRPr="00842067">
        <w:t>enacted</w:t>
      </w:r>
      <w:r w:rsidR="00AE4004">
        <w:t xml:space="preserve"> </w:t>
      </w:r>
      <w:r w:rsidRPr="00842067">
        <w:t>to</w:t>
      </w:r>
      <w:r w:rsidR="00AE4004">
        <w:t xml:space="preserve"> </w:t>
      </w:r>
      <w:r w:rsidRPr="00842067">
        <w:t>facilitate</w:t>
      </w:r>
      <w:r w:rsidR="00AE4004">
        <w:t xml:space="preserve"> </w:t>
      </w:r>
      <w:r w:rsidRPr="00842067">
        <w:t>and</w:t>
      </w:r>
      <w:r w:rsidR="00AE4004">
        <w:t xml:space="preserve"> </w:t>
      </w:r>
      <w:r w:rsidRPr="00842067">
        <w:t>simplify</w:t>
      </w:r>
      <w:r w:rsidR="00AE4004">
        <w:t xml:space="preserve"> </w:t>
      </w:r>
      <w:r w:rsidRPr="00842067">
        <w:t>the</w:t>
      </w:r>
      <w:r w:rsidR="00AE4004">
        <w:t xml:space="preserve"> </w:t>
      </w:r>
      <w:r w:rsidRPr="00842067">
        <w:t>procedures</w:t>
      </w:r>
      <w:r w:rsidR="00AE4004">
        <w:t xml:space="preserve"> </w:t>
      </w:r>
      <w:r w:rsidRPr="00842067">
        <w:t>for</w:t>
      </w:r>
      <w:r w:rsidR="00AE4004">
        <w:t xml:space="preserve"> </w:t>
      </w:r>
      <w:r w:rsidRPr="00842067">
        <w:t>protecting</w:t>
      </w:r>
      <w:r w:rsidR="00AE4004">
        <w:t xml:space="preserve"> </w:t>
      </w:r>
      <w:r w:rsidRPr="00842067">
        <w:t>women</w:t>
      </w:r>
      <w:r w:rsidR="004C7228">
        <w:t>’</w:t>
      </w:r>
      <w:r w:rsidRPr="00842067">
        <w:t>s</w:t>
      </w:r>
      <w:r w:rsidR="00AE4004">
        <w:t xml:space="preserve"> </w:t>
      </w:r>
      <w:r w:rsidRPr="00842067">
        <w:t>rights</w:t>
      </w:r>
      <w:r w:rsidR="00AE4004">
        <w:t xml:space="preserve"> </w:t>
      </w:r>
      <w:r w:rsidRPr="00842067">
        <w:t>and</w:t>
      </w:r>
      <w:r w:rsidR="00AE4004">
        <w:t xml:space="preserve"> </w:t>
      </w:r>
      <w:r w:rsidRPr="00842067">
        <w:t>a</w:t>
      </w:r>
      <w:r w:rsidR="00AE4004">
        <w:t xml:space="preserve"> </w:t>
      </w:r>
      <w:r w:rsidRPr="00842067">
        <w:t>national</w:t>
      </w:r>
      <w:r w:rsidR="00AE4004">
        <w:t xml:space="preserve"> </w:t>
      </w:r>
      <w:r w:rsidRPr="00842067">
        <w:t>policy</w:t>
      </w:r>
      <w:r w:rsidR="00AE4004">
        <w:t xml:space="preserve"> </w:t>
      </w:r>
      <w:r w:rsidRPr="00842067">
        <w:t>on</w:t>
      </w:r>
      <w:r w:rsidR="00AE4004">
        <w:t xml:space="preserve"> </w:t>
      </w:r>
      <w:r w:rsidRPr="00842067">
        <w:t>women</w:t>
      </w:r>
      <w:r w:rsidR="004C7228">
        <w:t>’</w:t>
      </w:r>
      <w:r w:rsidRPr="00842067">
        <w:t>s</w:t>
      </w:r>
      <w:r w:rsidR="00AE4004">
        <w:t xml:space="preserve"> </w:t>
      </w:r>
      <w:r w:rsidRPr="00842067">
        <w:t>empowerment</w:t>
      </w:r>
      <w:r w:rsidR="00AE4004">
        <w:t xml:space="preserve"> </w:t>
      </w:r>
      <w:r w:rsidRPr="00842067">
        <w:t>was</w:t>
      </w:r>
      <w:r w:rsidR="00AE4004">
        <w:t xml:space="preserve"> </w:t>
      </w:r>
      <w:r w:rsidRPr="00842067">
        <w:t>adopted</w:t>
      </w:r>
      <w:r w:rsidR="00AE4004">
        <w:t xml:space="preserve"> </w:t>
      </w:r>
      <w:r w:rsidRPr="00842067">
        <w:t>by</w:t>
      </w:r>
      <w:r w:rsidR="00AE4004">
        <w:t xml:space="preserve"> </w:t>
      </w:r>
      <w:r w:rsidRPr="00842067">
        <w:t>the</w:t>
      </w:r>
      <w:r w:rsidR="00AE4004">
        <w:t xml:space="preserve"> </w:t>
      </w:r>
      <w:r w:rsidRPr="00842067">
        <w:t>Government,</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a</w:t>
      </w:r>
      <w:r w:rsidR="00AE4004">
        <w:t xml:space="preserve"> </w:t>
      </w:r>
      <w:r w:rsidRPr="00842067">
        <w:t>national</w:t>
      </w:r>
      <w:r w:rsidR="00AE4004">
        <w:t xml:space="preserve"> </w:t>
      </w:r>
      <w:r w:rsidRPr="00842067">
        <w:t>policy</w:t>
      </w:r>
      <w:r w:rsidR="00AE4004">
        <w:t xml:space="preserve"> </w:t>
      </w:r>
      <w:r w:rsidRPr="00842067">
        <w:t>on</w:t>
      </w:r>
      <w:r w:rsidR="00AE4004">
        <w:t xml:space="preserve"> </w:t>
      </w:r>
      <w:r w:rsidRPr="00842067">
        <w:t>girls</w:t>
      </w:r>
      <w:r w:rsidR="004C7228">
        <w:t>’</w:t>
      </w:r>
      <w:r w:rsidR="00AE4004">
        <w:t xml:space="preserve"> </w:t>
      </w:r>
      <w:r w:rsidRPr="00842067">
        <w:t>education.</w:t>
      </w:r>
    </w:p>
    <w:p w:rsidR="00842067" w:rsidRPr="00842067" w:rsidRDefault="00842067" w:rsidP="00842067">
      <w:pPr>
        <w:pStyle w:val="SingleTxtG"/>
      </w:pPr>
      <w:r w:rsidRPr="00842067">
        <w:t>104.</w:t>
      </w:r>
      <w:r w:rsidRPr="00842067">
        <w:tab/>
        <w:t>State</w:t>
      </w:r>
      <w:r w:rsidR="00AE4004">
        <w:t xml:space="preserve"> </w:t>
      </w:r>
      <w:r w:rsidRPr="00842067">
        <w:t>committees</w:t>
      </w:r>
      <w:r w:rsidR="00AE4004">
        <w:t xml:space="preserve"> </w:t>
      </w:r>
      <w:r w:rsidRPr="00842067">
        <w:t>to</w:t>
      </w:r>
      <w:r w:rsidR="00AE4004">
        <w:t xml:space="preserve"> </w:t>
      </w:r>
      <w:r w:rsidRPr="00842067">
        <w:t>combat</w:t>
      </w:r>
      <w:r w:rsidR="00AE4004">
        <w:t xml:space="preserve"> </w:t>
      </w:r>
      <w:r w:rsidRPr="00842067">
        <w:t>violence</w:t>
      </w:r>
      <w:r w:rsidR="00AE4004">
        <w:t xml:space="preserve"> </w:t>
      </w:r>
      <w:r w:rsidRPr="00842067">
        <w:t>against</w:t>
      </w:r>
      <w:r w:rsidR="00AE4004">
        <w:t xml:space="preserve"> </w:t>
      </w:r>
      <w:r w:rsidRPr="00842067">
        <w:t>women</w:t>
      </w:r>
      <w:r w:rsidR="00AE4004">
        <w:t xml:space="preserve"> </w:t>
      </w:r>
      <w:r w:rsidRPr="00842067">
        <w:t>were</w:t>
      </w:r>
      <w:r w:rsidR="00AE4004">
        <w:t xml:space="preserve"> </w:t>
      </w:r>
      <w:r w:rsidRPr="00842067">
        <w:t>established</w:t>
      </w:r>
      <w:r w:rsidR="00AE4004">
        <w:t xml:space="preserve"> </w:t>
      </w:r>
      <w:r w:rsidRPr="00842067">
        <w:t>in</w:t>
      </w:r>
      <w:r w:rsidR="00AE4004">
        <w:t xml:space="preserve"> </w:t>
      </w:r>
      <w:r w:rsidRPr="00842067">
        <w:t>all</w:t>
      </w:r>
      <w:r w:rsidR="00AE4004">
        <w:t xml:space="preserve"> </w:t>
      </w:r>
      <w:smartTag w:uri="urn:schemas-microsoft-com:office:smarttags" w:element="place">
        <w:r w:rsidRPr="00842067">
          <w:t>Darfur</w:t>
        </w:r>
      </w:smartTag>
      <w:r w:rsidR="00AE4004">
        <w:t xml:space="preserve"> </w:t>
      </w:r>
      <w:r w:rsidRPr="00842067">
        <w:t>states.</w:t>
      </w:r>
      <w:r w:rsidR="00AE4004">
        <w:t xml:space="preserve"> </w:t>
      </w:r>
      <w:r w:rsidRPr="00842067">
        <w:t>The</w:t>
      </w:r>
      <w:r w:rsidR="00AE4004">
        <w:t xml:space="preserve"> </w:t>
      </w:r>
      <w:r w:rsidRPr="00842067">
        <w:t>membership</w:t>
      </w:r>
      <w:r w:rsidR="00AE4004">
        <w:t xml:space="preserve"> </w:t>
      </w:r>
      <w:r w:rsidRPr="00842067">
        <w:t>of</w:t>
      </w:r>
      <w:r w:rsidR="00AE4004">
        <w:t xml:space="preserve"> </w:t>
      </w:r>
      <w:r w:rsidRPr="00842067">
        <w:t>these</w:t>
      </w:r>
      <w:r w:rsidR="00AE4004">
        <w:t xml:space="preserve"> </w:t>
      </w:r>
      <w:r w:rsidRPr="00842067">
        <w:t>committees</w:t>
      </w:r>
      <w:r w:rsidR="00AE4004">
        <w:t xml:space="preserve"> </w:t>
      </w:r>
      <w:r w:rsidRPr="00842067">
        <w:t>comprises</w:t>
      </w:r>
      <w:r w:rsidR="00AE4004">
        <w:t xml:space="preserve"> </w:t>
      </w:r>
      <w:r w:rsidRPr="00842067">
        <w:t>representatives</w:t>
      </w:r>
      <w:r w:rsidR="00AE4004">
        <w:t xml:space="preserve"> </w:t>
      </w:r>
      <w:r w:rsidRPr="00842067">
        <w:t>of</w:t>
      </w:r>
      <w:r w:rsidR="00AE4004">
        <w:t xml:space="preserve"> </w:t>
      </w:r>
      <w:r w:rsidRPr="00842067">
        <w:t>official</w:t>
      </w:r>
      <w:r w:rsidR="00AE4004">
        <w:t xml:space="preserve"> </w:t>
      </w:r>
      <w:r w:rsidRPr="00842067">
        <w:t>state</w:t>
      </w:r>
      <w:r w:rsidR="00AE4004">
        <w:t xml:space="preserve"> </w:t>
      </w:r>
      <w:r w:rsidRPr="00842067">
        <w:t>entities,</w:t>
      </w:r>
      <w:r w:rsidR="00AE4004">
        <w:t xml:space="preserve"> </w:t>
      </w:r>
      <w:r w:rsidRPr="00842067">
        <w:t>including</w:t>
      </w:r>
      <w:r w:rsidR="00AE4004">
        <w:t xml:space="preserve"> </w:t>
      </w:r>
      <w:r w:rsidRPr="00842067">
        <w:t>the</w:t>
      </w:r>
      <w:r w:rsidR="00AE4004">
        <w:t xml:space="preserve"> </w:t>
      </w:r>
      <w:r w:rsidRPr="00842067">
        <w:t>governor,</w:t>
      </w:r>
      <w:r w:rsidR="00AE4004">
        <w:t xml:space="preserve"> </w:t>
      </w:r>
      <w:r w:rsidRPr="00842067">
        <w:t>the</w:t>
      </w:r>
      <w:r w:rsidR="00AE4004">
        <w:t xml:space="preserve"> </w:t>
      </w:r>
      <w:r w:rsidRPr="00842067">
        <w:t>police</w:t>
      </w:r>
      <w:r w:rsidR="00AE4004">
        <w:t xml:space="preserve"> </w:t>
      </w:r>
      <w:r w:rsidRPr="00842067">
        <w:t>and</w:t>
      </w:r>
      <w:r w:rsidR="00AE4004">
        <w:t xml:space="preserve"> </w:t>
      </w:r>
      <w:r w:rsidRPr="00842067">
        <w:t>health</w:t>
      </w:r>
      <w:r w:rsidR="00AE4004">
        <w:t xml:space="preserve"> </w:t>
      </w:r>
      <w:r w:rsidRPr="00842067">
        <w:t>professionals,</w:t>
      </w:r>
      <w:r w:rsidR="00AE4004">
        <w:t xml:space="preserve"> </w:t>
      </w:r>
      <w:r w:rsidRPr="00842067">
        <w:t>a</w:t>
      </w:r>
      <w:r w:rsidR="00AE4004">
        <w:t xml:space="preserve"> </w:t>
      </w:r>
      <w:r w:rsidRPr="00842067">
        <w:t>UNMIS</w:t>
      </w:r>
      <w:r w:rsidR="00AE4004">
        <w:t xml:space="preserve"> </w:t>
      </w:r>
      <w:r w:rsidRPr="00842067">
        <w:t>representative</w:t>
      </w:r>
      <w:r w:rsidR="00AE4004">
        <w:t xml:space="preserve"> </w:t>
      </w:r>
      <w:r w:rsidRPr="00842067">
        <w:t>and</w:t>
      </w:r>
      <w:r w:rsidR="00AE4004">
        <w:t xml:space="preserve"> </w:t>
      </w:r>
      <w:r w:rsidRPr="00842067">
        <w:t>a</w:t>
      </w:r>
      <w:r w:rsidR="00AE4004">
        <w:t xml:space="preserve"> </w:t>
      </w:r>
      <w:r w:rsidRPr="00842067">
        <w:t>representative</w:t>
      </w:r>
      <w:r w:rsidR="00AE4004">
        <w:t xml:space="preserve"> </w:t>
      </w:r>
      <w:r w:rsidRPr="00842067">
        <w:t>of</w:t>
      </w:r>
      <w:r w:rsidR="00AE4004">
        <w:t xml:space="preserve"> </w:t>
      </w:r>
      <w:r w:rsidRPr="00842067">
        <w:t>African</w:t>
      </w:r>
      <w:r w:rsidR="00AE4004">
        <w:t xml:space="preserve"> </w:t>
      </w:r>
      <w:r w:rsidRPr="00842067">
        <w:t>Union</w:t>
      </w:r>
      <w:r w:rsidR="00AE4004">
        <w:t xml:space="preserve"> </w:t>
      </w:r>
      <w:r w:rsidRPr="00842067">
        <w:t>forces.</w:t>
      </w:r>
      <w:r w:rsidR="00AE4004">
        <w:t xml:space="preserve"> </w:t>
      </w:r>
      <w:r w:rsidRPr="00842067">
        <w:t>These</w:t>
      </w:r>
      <w:r w:rsidR="00AE4004">
        <w:t xml:space="preserve"> </w:t>
      </w:r>
      <w:r w:rsidRPr="00842067">
        <w:t>committees</w:t>
      </w:r>
      <w:r w:rsidR="00AE4004">
        <w:t xml:space="preserve"> </w:t>
      </w:r>
      <w:r w:rsidRPr="00842067">
        <w:t>immediately</w:t>
      </w:r>
      <w:r w:rsidR="00AE4004">
        <w:t xml:space="preserve"> </w:t>
      </w:r>
      <w:r w:rsidRPr="00842067">
        <w:t>embarked</w:t>
      </w:r>
      <w:r w:rsidR="00AE4004">
        <w:t xml:space="preserve"> </w:t>
      </w:r>
      <w:r w:rsidRPr="00842067">
        <w:t>upon</w:t>
      </w:r>
      <w:r w:rsidR="00AE4004">
        <w:t xml:space="preserve"> </w:t>
      </w:r>
      <w:r w:rsidRPr="00842067">
        <w:t>their</w:t>
      </w:r>
      <w:r w:rsidR="00AE4004">
        <w:t xml:space="preserve"> </w:t>
      </w:r>
      <w:r w:rsidRPr="00842067">
        <w:t>tasks</w:t>
      </w:r>
      <w:r w:rsidR="00AE4004">
        <w:t xml:space="preserve"> </w:t>
      </w:r>
      <w:r w:rsidRPr="00842067">
        <w:t>with</w:t>
      </w:r>
      <w:r w:rsidR="00AE4004">
        <w:t xml:space="preserve"> </w:t>
      </w:r>
      <w:r w:rsidRPr="00842067">
        <w:t>substantial</w:t>
      </w:r>
      <w:r w:rsidR="00AE4004">
        <w:t xml:space="preserve"> </w:t>
      </w:r>
      <w:r w:rsidRPr="00842067">
        <w:t>success.</w:t>
      </w:r>
    </w:p>
    <w:p w:rsidR="00842067" w:rsidRPr="00842067" w:rsidRDefault="00842067" w:rsidP="00842067">
      <w:pPr>
        <w:pStyle w:val="SingleTxtG"/>
      </w:pPr>
      <w:r w:rsidRPr="00842067">
        <w:t>105.</w:t>
      </w:r>
      <w:r w:rsidRPr="00842067">
        <w:tab/>
        <w:t>The</w:t>
      </w:r>
      <w:r w:rsidR="00AE4004">
        <w:t xml:space="preserve"> </w:t>
      </w:r>
      <w:r w:rsidRPr="00842067">
        <w:t>legislative</w:t>
      </w:r>
      <w:r w:rsidR="00AE4004">
        <w:t xml:space="preserve"> </w:t>
      </w:r>
      <w:r w:rsidRPr="00842067">
        <w:t>enactments</w:t>
      </w:r>
      <w:r w:rsidR="00AE4004">
        <w:t xml:space="preserve"> </w:t>
      </w:r>
      <w:r w:rsidRPr="00842067">
        <w:t>providing</w:t>
      </w:r>
      <w:r w:rsidR="00AE4004">
        <w:t xml:space="preserve"> </w:t>
      </w:r>
      <w:r w:rsidRPr="00842067">
        <w:t>for</w:t>
      </w:r>
      <w:r w:rsidR="00AE4004">
        <w:t xml:space="preserve"> </w:t>
      </w:r>
      <w:r w:rsidRPr="00842067">
        <w:t>the</w:t>
      </w:r>
      <w:r w:rsidR="00AE4004">
        <w:t xml:space="preserve"> </w:t>
      </w:r>
      <w:r w:rsidRPr="00842067">
        <w:t>full</w:t>
      </w:r>
      <w:r w:rsidR="00AE4004">
        <w:t xml:space="preserve"> </w:t>
      </w:r>
      <w:r w:rsidRPr="00842067">
        <w:t>equality</w:t>
      </w:r>
      <w:r w:rsidR="00AE4004">
        <w:t xml:space="preserve"> </w:t>
      </w:r>
      <w:r w:rsidRPr="00842067">
        <w:t>of</w:t>
      </w:r>
      <w:r w:rsidR="00AE4004">
        <w:t xml:space="preserve"> </w:t>
      </w:r>
      <w:r w:rsidRPr="00842067">
        <w:t>men</w:t>
      </w:r>
      <w:r w:rsidR="00AE4004">
        <w:t xml:space="preserve"> </w:t>
      </w:r>
      <w:r w:rsidRPr="00842067">
        <w:t>and</w:t>
      </w:r>
      <w:r w:rsidR="00AE4004">
        <w:t xml:space="preserve"> </w:t>
      </w:r>
      <w:r w:rsidRPr="00842067">
        <w:t>women</w:t>
      </w:r>
      <w:r w:rsidR="00AE4004">
        <w:t xml:space="preserve"> </w:t>
      </w:r>
      <w:r w:rsidRPr="00842067">
        <w:t>are</w:t>
      </w:r>
      <w:r w:rsidR="00AE4004">
        <w:t xml:space="preserve"> </w:t>
      </w:r>
      <w:r w:rsidRPr="00842067">
        <w:t>as</w:t>
      </w:r>
      <w:r w:rsidR="00AE4004">
        <w:t xml:space="preserve"> </w:t>
      </w:r>
      <w:r w:rsidRPr="00842067">
        <w:t>follows:</w:t>
      </w:r>
    </w:p>
    <w:p w:rsidR="00842067" w:rsidRPr="00842067" w:rsidRDefault="00842067" w:rsidP="004B50ED">
      <w:pPr>
        <w:pStyle w:val="Bullet1G"/>
      </w:pPr>
      <w:r w:rsidRPr="00842067">
        <w:t>The</w:t>
      </w:r>
      <w:r w:rsidR="00AE4004">
        <w:t xml:space="preserve"> </w:t>
      </w:r>
      <w:r w:rsidRPr="00842067">
        <w:t>National</w:t>
      </w:r>
      <w:r w:rsidR="00AE4004">
        <w:t xml:space="preserve"> </w:t>
      </w:r>
      <w:r w:rsidRPr="00842067">
        <w:t>Civil</w:t>
      </w:r>
      <w:r w:rsidR="00AE4004">
        <w:t xml:space="preserve"> </w:t>
      </w:r>
      <w:r w:rsidRPr="00842067">
        <w:t>Service</w:t>
      </w:r>
      <w:r w:rsidR="00AE4004">
        <w:t xml:space="preserve"> </w:t>
      </w:r>
      <w:r w:rsidRPr="00842067">
        <w:t>Act</w:t>
      </w:r>
      <w:r w:rsidR="00AE4004">
        <w:t xml:space="preserve"> </w:t>
      </w:r>
      <w:r w:rsidRPr="00842067">
        <w:t>of</w:t>
      </w:r>
      <w:r w:rsidR="00AE4004">
        <w:t xml:space="preserve"> </w:t>
      </w:r>
      <w:r w:rsidRPr="00842067">
        <w:t>2007</w:t>
      </w:r>
      <w:r w:rsidR="00AE4004">
        <w:t xml:space="preserve"> </w:t>
      </w:r>
      <w:r w:rsidRPr="00842067">
        <w:t>and</w:t>
      </w:r>
      <w:r w:rsidR="00AE4004">
        <w:t xml:space="preserve"> </w:t>
      </w:r>
      <w:r w:rsidRPr="00842067">
        <w:t>the</w:t>
      </w:r>
      <w:r w:rsidR="00AE4004">
        <w:t xml:space="preserve"> </w:t>
      </w:r>
      <w:r w:rsidRPr="00842067">
        <w:t>Regulation</w:t>
      </w:r>
      <w:r w:rsidR="00AE4004">
        <w:t xml:space="preserve"> </w:t>
      </w:r>
      <w:r w:rsidRPr="00842067">
        <w:t>thereto;</w:t>
      </w:r>
    </w:p>
    <w:p w:rsidR="00842067" w:rsidRPr="00842067" w:rsidRDefault="00842067" w:rsidP="004B50ED">
      <w:pPr>
        <w:pStyle w:val="Bullet1G"/>
      </w:pPr>
      <w:r w:rsidRPr="00842067">
        <w:t>The</w:t>
      </w:r>
      <w:r w:rsidR="00AE4004">
        <w:t xml:space="preserve"> </w:t>
      </w:r>
      <w:r w:rsidRPr="00842067">
        <w:t>National</w:t>
      </w:r>
      <w:r w:rsidR="00AE4004">
        <w:t xml:space="preserve"> </w:t>
      </w:r>
      <w:r w:rsidRPr="00842067">
        <w:t>Civil</w:t>
      </w:r>
      <w:r w:rsidR="00AE4004">
        <w:t xml:space="preserve"> </w:t>
      </w:r>
      <w:r w:rsidRPr="00842067">
        <w:t>Servants</w:t>
      </w:r>
      <w:r w:rsidR="00AE4004">
        <w:t xml:space="preserve"> </w:t>
      </w:r>
      <w:r w:rsidRPr="00842067">
        <w:t>(Accountability)</w:t>
      </w:r>
      <w:r w:rsidR="00AE4004">
        <w:t xml:space="preserve"> </w:t>
      </w:r>
      <w:r w:rsidRPr="00842067">
        <w:t>Act</w:t>
      </w:r>
      <w:r w:rsidR="00AE4004">
        <w:t xml:space="preserve"> </w:t>
      </w:r>
      <w:r w:rsidRPr="00842067">
        <w:t>of</w:t>
      </w:r>
      <w:r w:rsidR="00AE4004">
        <w:t xml:space="preserve"> </w:t>
      </w:r>
      <w:r w:rsidRPr="00842067">
        <w:t>2007;</w:t>
      </w:r>
    </w:p>
    <w:p w:rsidR="00842067" w:rsidRPr="00842067" w:rsidRDefault="00842067" w:rsidP="004B50ED">
      <w:pPr>
        <w:pStyle w:val="Bullet1G"/>
      </w:pPr>
      <w:r w:rsidRPr="00842067">
        <w:t>The</w:t>
      </w:r>
      <w:r w:rsidR="00AE4004">
        <w:t xml:space="preserve"> </w:t>
      </w:r>
      <w:r w:rsidRPr="00842067">
        <w:t>Public</w:t>
      </w:r>
      <w:r w:rsidR="00AE4004">
        <w:t xml:space="preserve"> </w:t>
      </w:r>
      <w:r w:rsidRPr="00842067">
        <w:t>Service</w:t>
      </w:r>
      <w:r w:rsidR="00AE4004">
        <w:t xml:space="preserve"> </w:t>
      </w:r>
      <w:r w:rsidRPr="00842067">
        <w:t>Pensions</w:t>
      </w:r>
      <w:r w:rsidR="00AE4004">
        <w:t xml:space="preserve"> </w:t>
      </w:r>
      <w:r w:rsidRPr="00842067">
        <w:t>Act</w:t>
      </w:r>
      <w:r w:rsidR="00AE4004">
        <w:t xml:space="preserve"> </w:t>
      </w:r>
      <w:r w:rsidRPr="00842067">
        <w:t>of</w:t>
      </w:r>
      <w:r w:rsidR="00AE4004">
        <w:t xml:space="preserve"> </w:t>
      </w:r>
      <w:r w:rsidRPr="00842067">
        <w:t>1994;</w:t>
      </w:r>
    </w:p>
    <w:p w:rsidR="00842067" w:rsidRPr="00842067" w:rsidRDefault="00842067" w:rsidP="004B50ED">
      <w:pPr>
        <w:pStyle w:val="Bullet1G"/>
      </w:pPr>
      <w:r w:rsidRPr="00842067">
        <w:t>The</w:t>
      </w:r>
      <w:r w:rsidR="00AE4004">
        <w:t xml:space="preserve"> </w:t>
      </w:r>
      <w:r w:rsidRPr="00842067">
        <w:t>Social</w:t>
      </w:r>
      <w:r w:rsidR="00AE4004">
        <w:t xml:space="preserve"> </w:t>
      </w:r>
      <w:r w:rsidRPr="00842067">
        <w:t>Insurance</w:t>
      </w:r>
      <w:r w:rsidR="00AE4004">
        <w:t xml:space="preserve"> </w:t>
      </w:r>
      <w:r w:rsidRPr="00842067">
        <w:t>Act</w:t>
      </w:r>
      <w:r w:rsidR="00AE4004">
        <w:t xml:space="preserve"> </w:t>
      </w:r>
      <w:r w:rsidRPr="00842067">
        <w:t>of</w:t>
      </w:r>
      <w:r w:rsidR="00AE4004">
        <w:t xml:space="preserve"> </w:t>
      </w:r>
      <w:r w:rsidRPr="00842067">
        <w:t>1990;</w:t>
      </w:r>
    </w:p>
    <w:p w:rsidR="00842067" w:rsidRPr="00842067" w:rsidRDefault="00842067" w:rsidP="004B50ED">
      <w:pPr>
        <w:pStyle w:val="Bullet1G"/>
      </w:pPr>
      <w:r w:rsidRPr="00842067">
        <w:t>The</w:t>
      </w:r>
      <w:r w:rsidR="00AE4004">
        <w:t xml:space="preserve"> </w:t>
      </w:r>
      <w:r w:rsidRPr="00842067">
        <w:t>Trade</w:t>
      </w:r>
      <w:r w:rsidR="00AE4004">
        <w:t xml:space="preserve"> </w:t>
      </w:r>
      <w:r w:rsidRPr="00842067">
        <w:t>Unions</w:t>
      </w:r>
      <w:r w:rsidR="00AE4004">
        <w:t xml:space="preserve"> </w:t>
      </w:r>
      <w:r w:rsidRPr="00842067">
        <w:t>Act</w:t>
      </w:r>
      <w:r w:rsidR="00AE4004">
        <w:t xml:space="preserve"> </w:t>
      </w:r>
      <w:r w:rsidRPr="00842067">
        <w:t>of</w:t>
      </w:r>
      <w:r w:rsidR="00AE4004">
        <w:t xml:space="preserve"> </w:t>
      </w:r>
      <w:r w:rsidRPr="00842067">
        <w:t>1994;</w:t>
      </w:r>
    </w:p>
    <w:p w:rsidR="00842067" w:rsidRPr="00842067" w:rsidRDefault="00842067" w:rsidP="004B50ED">
      <w:pPr>
        <w:pStyle w:val="Bullet1G"/>
      </w:pPr>
      <w:r w:rsidRPr="00842067">
        <w:t>The</w:t>
      </w:r>
      <w:r w:rsidR="00AE4004">
        <w:t xml:space="preserve"> </w:t>
      </w:r>
      <w:r w:rsidRPr="00842067">
        <w:t>Vocational</w:t>
      </w:r>
      <w:r w:rsidR="00AE4004">
        <w:t xml:space="preserve"> </w:t>
      </w:r>
      <w:r w:rsidRPr="00842067">
        <w:t>Training</w:t>
      </w:r>
      <w:r w:rsidR="00AE4004">
        <w:t xml:space="preserve"> </w:t>
      </w:r>
      <w:r w:rsidRPr="00842067">
        <w:t>Act</w:t>
      </w:r>
      <w:r w:rsidR="00AE4004">
        <w:t xml:space="preserve"> </w:t>
      </w:r>
      <w:r w:rsidRPr="00842067">
        <w:t>of</w:t>
      </w:r>
      <w:r w:rsidR="00AE4004">
        <w:t xml:space="preserve"> </w:t>
      </w:r>
      <w:r w:rsidRPr="00842067">
        <w:t>1974;</w:t>
      </w:r>
    </w:p>
    <w:p w:rsidR="00842067" w:rsidRPr="00842067" w:rsidRDefault="00842067" w:rsidP="004B50ED">
      <w:pPr>
        <w:pStyle w:val="Bullet1G"/>
      </w:pPr>
      <w:r w:rsidRPr="00842067">
        <w:t>The</w:t>
      </w:r>
      <w:r w:rsidR="00AE4004">
        <w:t xml:space="preserve"> </w:t>
      </w:r>
      <w:r w:rsidRPr="00842067">
        <w:t>Minimum</w:t>
      </w:r>
      <w:r w:rsidR="00AE4004">
        <w:t xml:space="preserve"> </w:t>
      </w:r>
      <w:r w:rsidRPr="00842067">
        <w:t>Wages</w:t>
      </w:r>
      <w:r w:rsidR="00AE4004">
        <w:t xml:space="preserve"> </w:t>
      </w:r>
      <w:r w:rsidRPr="00842067">
        <w:t>Act</w:t>
      </w:r>
      <w:r w:rsidR="00AE4004">
        <w:t xml:space="preserve"> </w:t>
      </w:r>
      <w:r w:rsidRPr="00842067">
        <w:t>of</w:t>
      </w:r>
      <w:r w:rsidR="00AE4004">
        <w:t xml:space="preserve"> </w:t>
      </w:r>
      <w:r w:rsidRPr="00842067">
        <w:t>1974;</w:t>
      </w:r>
    </w:p>
    <w:p w:rsidR="00842067" w:rsidRPr="00842067" w:rsidRDefault="00842067" w:rsidP="004B50ED">
      <w:pPr>
        <w:pStyle w:val="Bullet1G"/>
      </w:pPr>
      <w:r w:rsidRPr="00842067">
        <w:t>The</w:t>
      </w:r>
      <w:r w:rsidR="00AE4004">
        <w:t xml:space="preserve"> </w:t>
      </w:r>
      <w:r w:rsidRPr="00842067">
        <w:t>Wages</w:t>
      </w:r>
      <w:r w:rsidR="00AE4004">
        <w:t xml:space="preserve"> </w:t>
      </w:r>
      <w:r w:rsidRPr="00842067">
        <w:t>and</w:t>
      </w:r>
      <w:r w:rsidR="00AE4004">
        <w:t xml:space="preserve"> </w:t>
      </w:r>
      <w:r w:rsidRPr="00842067">
        <w:t>Terms</w:t>
      </w:r>
      <w:r w:rsidR="00AE4004">
        <w:t xml:space="preserve"> </w:t>
      </w:r>
      <w:r w:rsidRPr="00842067">
        <w:t>of</w:t>
      </w:r>
      <w:r w:rsidR="00AE4004">
        <w:t xml:space="preserve"> </w:t>
      </w:r>
      <w:r w:rsidRPr="00842067">
        <w:t>Service</w:t>
      </w:r>
      <w:r w:rsidR="00AE4004">
        <w:t xml:space="preserve"> </w:t>
      </w:r>
      <w:r w:rsidRPr="00842067">
        <w:t>Committees</w:t>
      </w:r>
      <w:r w:rsidR="00AE4004">
        <w:t xml:space="preserve"> </w:t>
      </w:r>
      <w:r w:rsidRPr="00842067">
        <w:t>Act</w:t>
      </w:r>
      <w:r w:rsidR="00AE4004">
        <w:t xml:space="preserve"> </w:t>
      </w:r>
      <w:r w:rsidRPr="00842067">
        <w:t>of</w:t>
      </w:r>
      <w:r w:rsidR="00AE4004">
        <w:t xml:space="preserve"> </w:t>
      </w:r>
      <w:r w:rsidRPr="00842067">
        <w:t>1976;</w:t>
      </w:r>
    </w:p>
    <w:p w:rsidR="00842067" w:rsidRPr="00842067" w:rsidRDefault="00842067" w:rsidP="004B50ED">
      <w:pPr>
        <w:pStyle w:val="Bullet1G"/>
      </w:pPr>
      <w:r w:rsidRPr="00842067">
        <w:t>The</w:t>
      </w:r>
      <w:r w:rsidR="00AE4004">
        <w:t xml:space="preserve"> </w:t>
      </w:r>
      <w:r w:rsidRPr="00842067">
        <w:t>Domestic</w:t>
      </w:r>
      <w:r w:rsidR="00AE4004">
        <w:t xml:space="preserve"> </w:t>
      </w:r>
      <w:r w:rsidRPr="00842067">
        <w:t>Servants</w:t>
      </w:r>
      <w:r w:rsidR="00AE4004">
        <w:t xml:space="preserve"> </w:t>
      </w:r>
      <w:r w:rsidRPr="00842067">
        <w:t>Act</w:t>
      </w:r>
      <w:r w:rsidR="00AE4004">
        <w:t xml:space="preserve"> </w:t>
      </w:r>
      <w:r w:rsidRPr="00842067">
        <w:t>of</w:t>
      </w:r>
      <w:r w:rsidR="00AE4004">
        <w:t xml:space="preserve"> </w:t>
      </w:r>
      <w:r w:rsidRPr="00842067">
        <w:t>1955.</w:t>
      </w:r>
    </w:p>
    <w:p w:rsidR="00842067" w:rsidRPr="00842067" w:rsidRDefault="00842067" w:rsidP="00842067">
      <w:pPr>
        <w:pStyle w:val="SingleTxtG"/>
      </w:pPr>
      <w:r w:rsidRPr="00842067">
        <w:t>106.</w:t>
      </w:r>
      <w:r w:rsidRPr="00842067">
        <w:tab/>
        <w:t>Legislation</w:t>
      </w:r>
      <w:r w:rsidR="00AE4004">
        <w:t xml:space="preserve"> </w:t>
      </w:r>
      <w:r w:rsidRPr="00842067">
        <w:t>according</w:t>
      </w:r>
      <w:r w:rsidR="00AE4004">
        <w:t xml:space="preserve"> </w:t>
      </w:r>
      <w:r w:rsidRPr="00842067">
        <w:t>special</w:t>
      </w:r>
      <w:r w:rsidR="00AE4004">
        <w:t xml:space="preserve"> </w:t>
      </w:r>
      <w:r w:rsidRPr="00842067">
        <w:t>rights</w:t>
      </w:r>
      <w:r w:rsidR="00AE4004">
        <w:t xml:space="preserve"> </w:t>
      </w:r>
      <w:r w:rsidRPr="00842067">
        <w:t>to</w:t>
      </w:r>
      <w:r w:rsidR="00AE4004">
        <w:t xml:space="preserve"> </w:t>
      </w:r>
      <w:r w:rsidRPr="00842067">
        <w:t>women</w:t>
      </w:r>
      <w:r w:rsidR="00AE4004">
        <w:t xml:space="preserve"> </w:t>
      </w:r>
      <w:r w:rsidRPr="00842067">
        <w:t>is</w:t>
      </w:r>
      <w:r w:rsidR="00AE4004">
        <w:t xml:space="preserve"> </w:t>
      </w:r>
      <w:r w:rsidRPr="00842067">
        <w:t>as</w:t>
      </w:r>
      <w:r w:rsidR="00AE4004">
        <w:t xml:space="preserve"> </w:t>
      </w:r>
      <w:r w:rsidRPr="00842067">
        <w:t>follows:</w:t>
      </w:r>
      <w:r w:rsidR="00AE4004">
        <w:t xml:space="preserve"> </w:t>
      </w:r>
      <w:r w:rsidRPr="00842067">
        <w:t>as</w:t>
      </w:r>
      <w:r w:rsidR="00AE4004">
        <w:t xml:space="preserve"> </w:t>
      </w:r>
      <w:r w:rsidRPr="00842067">
        <w:t>part</w:t>
      </w:r>
      <w:r w:rsidR="00AE4004">
        <w:t xml:space="preserve"> </w:t>
      </w:r>
      <w:r w:rsidRPr="00842067">
        <w:t>of</w:t>
      </w:r>
      <w:r w:rsidR="00AE4004">
        <w:t xml:space="preserve"> </w:t>
      </w:r>
      <w:r w:rsidRPr="00842067">
        <w:t>positive</w:t>
      </w:r>
      <w:r w:rsidR="00AE4004">
        <w:t xml:space="preserve"> </w:t>
      </w:r>
      <w:r w:rsidRPr="00842067">
        <w:t>discrimination</w:t>
      </w:r>
    </w:p>
    <w:p w:rsidR="00842067" w:rsidRPr="00842067" w:rsidRDefault="00842067" w:rsidP="00842067">
      <w:pPr>
        <w:pStyle w:val="SingleTxtG"/>
      </w:pPr>
      <w:r w:rsidRPr="00842067">
        <w:tab/>
        <w:t>(a)</w:t>
      </w:r>
      <w:r w:rsidRPr="00842067">
        <w:tab/>
        <w:t>The</w:t>
      </w:r>
      <w:r w:rsidR="00AE4004">
        <w:t xml:space="preserve"> </w:t>
      </w:r>
      <w:r w:rsidRPr="00842067">
        <w:t>National</w:t>
      </w:r>
      <w:r w:rsidR="00AE4004">
        <w:t xml:space="preserve"> </w:t>
      </w:r>
      <w:r w:rsidRPr="00842067">
        <w:t>Civil</w:t>
      </w:r>
      <w:r w:rsidR="00AE4004">
        <w:t xml:space="preserve"> </w:t>
      </w:r>
      <w:r w:rsidRPr="00842067">
        <w:t>Service</w:t>
      </w:r>
      <w:r w:rsidR="00AE4004">
        <w:t xml:space="preserve"> </w:t>
      </w:r>
      <w:r w:rsidRPr="00842067">
        <w:t>Regulation</w:t>
      </w:r>
      <w:r w:rsidR="00AE4004">
        <w:t xml:space="preserve"> </w:t>
      </w:r>
      <w:r w:rsidRPr="00842067">
        <w:t>of</w:t>
      </w:r>
      <w:r w:rsidR="00AE4004">
        <w:t xml:space="preserve"> </w:t>
      </w:r>
      <w:r w:rsidRPr="00842067">
        <w:t>2007,</w:t>
      </w:r>
      <w:r w:rsidR="00AE4004">
        <w:t xml:space="preserve"> </w:t>
      </w:r>
      <w:r w:rsidRPr="00842067">
        <w:t>which</w:t>
      </w:r>
      <w:r w:rsidR="00AE4004">
        <w:t xml:space="preserve"> </w:t>
      </w:r>
      <w:r w:rsidRPr="00842067">
        <w:t>applies</w:t>
      </w:r>
      <w:r w:rsidR="00AE4004">
        <w:t xml:space="preserve"> </w:t>
      </w:r>
      <w:r w:rsidRPr="00842067">
        <w:t>to</w:t>
      </w:r>
      <w:r w:rsidR="00AE4004">
        <w:t xml:space="preserve"> </w:t>
      </w:r>
      <w:r w:rsidRPr="00842067">
        <w:t>the</w:t>
      </w:r>
      <w:r w:rsidR="00AE4004">
        <w:t xml:space="preserve"> </w:t>
      </w:r>
      <w:r w:rsidRPr="00842067">
        <w:t>public</w:t>
      </w:r>
      <w:r w:rsidR="00AE4004">
        <w:t xml:space="preserve"> </w:t>
      </w:r>
      <w:r w:rsidRPr="00842067">
        <w:t>sector</w:t>
      </w:r>
      <w:r w:rsidR="00AE4004">
        <w:t xml:space="preserve"> </w:t>
      </w:r>
      <w:r w:rsidRPr="00842067">
        <w:t>and</w:t>
      </w:r>
      <w:r w:rsidR="00AE4004">
        <w:t xml:space="preserve"> </w:t>
      </w:r>
      <w:r w:rsidRPr="00842067">
        <w:t>covers</w:t>
      </w:r>
      <w:r w:rsidR="00AE4004">
        <w:t xml:space="preserve"> </w:t>
      </w:r>
      <w:r w:rsidRPr="00842067">
        <w:t>the</w:t>
      </w:r>
      <w:r w:rsidR="00AE4004">
        <w:t xml:space="preserve"> </w:t>
      </w:r>
      <w:r w:rsidRPr="00842067">
        <w:t>following:</w:t>
      </w:r>
    </w:p>
    <w:p w:rsidR="00842067" w:rsidRPr="00842067" w:rsidRDefault="00842067" w:rsidP="006C740B">
      <w:pPr>
        <w:pStyle w:val="Bullet1G"/>
      </w:pPr>
      <w:r w:rsidRPr="00842067">
        <w:t>The</w:t>
      </w:r>
      <w:r w:rsidR="00AE4004">
        <w:t xml:space="preserve"> </w:t>
      </w:r>
      <w:r w:rsidRPr="00842067">
        <w:t>right</w:t>
      </w:r>
      <w:r w:rsidR="00AE4004">
        <w:t xml:space="preserve"> </w:t>
      </w:r>
      <w:r w:rsidRPr="00842067">
        <w:t>to</w:t>
      </w:r>
      <w:r w:rsidR="00AE4004">
        <w:t xml:space="preserve"> </w:t>
      </w:r>
      <w:r w:rsidRPr="00842067">
        <w:t>eight</w:t>
      </w:r>
      <w:r w:rsidR="00AE4004">
        <w:t xml:space="preserve"> </w:t>
      </w:r>
      <w:r w:rsidRPr="00842067">
        <w:t>weeks</w:t>
      </w:r>
      <w:r w:rsidR="00AE4004">
        <w:t xml:space="preserve"> </w:t>
      </w:r>
      <w:r w:rsidRPr="00842067">
        <w:t>of</w:t>
      </w:r>
      <w:r w:rsidR="00AE4004">
        <w:t xml:space="preserve"> </w:t>
      </w:r>
      <w:r w:rsidRPr="00842067">
        <w:t>maternity</w:t>
      </w:r>
      <w:r w:rsidR="00AE4004">
        <w:t xml:space="preserve"> </w:t>
      </w:r>
      <w:r w:rsidRPr="00842067">
        <w:t>leave</w:t>
      </w:r>
      <w:r w:rsidR="00AE4004">
        <w:t xml:space="preserve"> </w:t>
      </w:r>
      <w:r w:rsidRPr="00842067">
        <w:t>with</w:t>
      </w:r>
      <w:r w:rsidR="00AE4004">
        <w:t xml:space="preserve"> </w:t>
      </w:r>
      <w:r w:rsidRPr="00842067">
        <w:t>full</w:t>
      </w:r>
      <w:r w:rsidR="00AE4004">
        <w:t xml:space="preserve"> </w:t>
      </w:r>
      <w:r w:rsidRPr="00842067">
        <w:t>pay;</w:t>
      </w:r>
    </w:p>
    <w:p w:rsidR="00842067" w:rsidRPr="00842067" w:rsidRDefault="00842067" w:rsidP="006C740B">
      <w:pPr>
        <w:pStyle w:val="Bullet1G"/>
      </w:pPr>
      <w:r w:rsidRPr="00842067">
        <w:t>The</w:t>
      </w:r>
      <w:r w:rsidR="00AE4004">
        <w:t xml:space="preserve"> </w:t>
      </w:r>
      <w:r w:rsidRPr="00842067">
        <w:t>right</w:t>
      </w:r>
      <w:r w:rsidR="00AE4004">
        <w:t xml:space="preserve"> </w:t>
      </w:r>
      <w:r w:rsidRPr="00842067">
        <w:t>to</w:t>
      </w:r>
      <w:r w:rsidR="00AE4004">
        <w:t xml:space="preserve"> </w:t>
      </w:r>
      <w:r w:rsidRPr="00842067">
        <w:t>leave</w:t>
      </w:r>
      <w:r w:rsidR="00AE4004">
        <w:t xml:space="preserve"> </w:t>
      </w:r>
      <w:r w:rsidRPr="00842067">
        <w:t>of</w:t>
      </w:r>
      <w:r w:rsidR="00AE4004">
        <w:t xml:space="preserve"> </w:t>
      </w:r>
      <w:r w:rsidRPr="00842067">
        <w:t>4</w:t>
      </w:r>
      <w:r w:rsidR="00AE4004">
        <w:t xml:space="preserve"> </w:t>
      </w:r>
      <w:r w:rsidRPr="00842067">
        <w:t>months</w:t>
      </w:r>
      <w:r w:rsidR="00AE4004">
        <w:t xml:space="preserve"> </w:t>
      </w:r>
      <w:r w:rsidRPr="00842067">
        <w:t>and</w:t>
      </w:r>
      <w:r w:rsidR="00AE4004">
        <w:t xml:space="preserve"> </w:t>
      </w:r>
      <w:r w:rsidRPr="00842067">
        <w:t>10</w:t>
      </w:r>
      <w:r w:rsidR="00AE4004">
        <w:t xml:space="preserve"> </w:t>
      </w:r>
      <w:r w:rsidRPr="00842067">
        <w:t>days</w:t>
      </w:r>
      <w:r w:rsidR="00AE4004">
        <w:t xml:space="preserve"> </w:t>
      </w:r>
      <w:r w:rsidRPr="00842067">
        <w:t>to</w:t>
      </w:r>
      <w:r w:rsidR="00AE4004">
        <w:t xml:space="preserve"> </w:t>
      </w:r>
      <w:r w:rsidRPr="00842067">
        <w:t>cover</w:t>
      </w:r>
      <w:r w:rsidR="00AE4004">
        <w:t xml:space="preserve"> </w:t>
      </w:r>
      <w:r w:rsidRPr="00842067">
        <w:t>the</w:t>
      </w:r>
      <w:r w:rsidR="00AE4004">
        <w:t xml:space="preserve"> </w:t>
      </w:r>
      <w:r w:rsidRPr="00842067">
        <w:t>waiting</w:t>
      </w:r>
      <w:r w:rsidR="00AE4004">
        <w:t xml:space="preserve"> </w:t>
      </w:r>
      <w:r w:rsidRPr="00842067">
        <w:t>period</w:t>
      </w:r>
      <w:r w:rsidR="00AE4004">
        <w:t xml:space="preserve"> </w:t>
      </w:r>
      <w:r w:rsidRPr="00842067">
        <w:t>following</w:t>
      </w:r>
      <w:r w:rsidR="00AE4004">
        <w:t xml:space="preserve"> </w:t>
      </w:r>
      <w:r w:rsidRPr="00842067">
        <w:t>a</w:t>
      </w:r>
      <w:r w:rsidR="00AE4004">
        <w:t xml:space="preserve"> </w:t>
      </w:r>
      <w:r w:rsidRPr="00842067">
        <w:t>husband</w:t>
      </w:r>
      <w:r w:rsidR="004C7228">
        <w:t>’</w:t>
      </w:r>
      <w:r w:rsidRPr="00842067">
        <w:t>s</w:t>
      </w:r>
      <w:r w:rsidR="00AE4004">
        <w:t xml:space="preserve"> </w:t>
      </w:r>
      <w:r w:rsidRPr="00842067">
        <w:t>death</w:t>
      </w:r>
      <w:r w:rsidR="00AE4004">
        <w:t xml:space="preserve"> </w:t>
      </w:r>
      <w:r w:rsidRPr="00842067">
        <w:t>(`iddah)</w:t>
      </w:r>
      <w:r w:rsidR="00AE4004">
        <w:t xml:space="preserve"> </w:t>
      </w:r>
      <w:r w:rsidRPr="00842067">
        <w:t>or,</w:t>
      </w:r>
      <w:r w:rsidR="00AE4004">
        <w:t xml:space="preserve"> </w:t>
      </w:r>
      <w:r w:rsidRPr="00842067">
        <w:t>if</w:t>
      </w:r>
      <w:r w:rsidR="00AE4004">
        <w:t xml:space="preserve"> </w:t>
      </w:r>
      <w:r w:rsidRPr="00842067">
        <w:t>the</w:t>
      </w:r>
      <w:r w:rsidR="00AE4004">
        <w:t xml:space="preserve"> </w:t>
      </w:r>
      <w:r w:rsidRPr="00842067">
        <w:t>woman</w:t>
      </w:r>
      <w:r w:rsidR="00AE4004">
        <w:t xml:space="preserve"> </w:t>
      </w:r>
      <w:r w:rsidRPr="00842067">
        <w:t>is</w:t>
      </w:r>
      <w:r w:rsidR="00AE4004">
        <w:t xml:space="preserve"> </w:t>
      </w:r>
      <w:r w:rsidRPr="00842067">
        <w:t>pregnant,</w:t>
      </w:r>
      <w:r w:rsidR="00AE4004">
        <w:t xml:space="preserve"> </w:t>
      </w:r>
      <w:r w:rsidRPr="00842067">
        <w:t>until</w:t>
      </w:r>
      <w:r w:rsidR="00AE4004">
        <w:t xml:space="preserve"> </w:t>
      </w:r>
      <w:r w:rsidRPr="00842067">
        <w:t>she</w:t>
      </w:r>
      <w:r w:rsidR="00AE4004">
        <w:t xml:space="preserve"> </w:t>
      </w:r>
      <w:r w:rsidRPr="00842067">
        <w:t>gives</w:t>
      </w:r>
      <w:r w:rsidR="00AE4004">
        <w:t xml:space="preserve"> </w:t>
      </w:r>
      <w:r w:rsidRPr="00842067">
        <w:t>birth,</w:t>
      </w:r>
      <w:r w:rsidR="00AE4004">
        <w:t xml:space="preserve"> </w:t>
      </w:r>
      <w:r w:rsidRPr="00842067">
        <w:t>with</w:t>
      </w:r>
      <w:r w:rsidR="00AE4004">
        <w:t xml:space="preserve"> </w:t>
      </w:r>
      <w:r w:rsidRPr="00842067">
        <w:t>maternity</w:t>
      </w:r>
      <w:r w:rsidR="00AE4004">
        <w:t xml:space="preserve"> </w:t>
      </w:r>
      <w:r w:rsidRPr="00842067">
        <w:t>leave</w:t>
      </w:r>
      <w:r w:rsidR="00AE4004">
        <w:t xml:space="preserve"> </w:t>
      </w:r>
      <w:r w:rsidRPr="00842067">
        <w:t>continuing</w:t>
      </w:r>
      <w:r w:rsidR="00AE4004">
        <w:t xml:space="preserve"> </w:t>
      </w:r>
      <w:r w:rsidRPr="00842067">
        <w:t>thereafter</w:t>
      </w:r>
      <w:r w:rsidR="00AE4004">
        <w:t xml:space="preserve"> </w:t>
      </w:r>
      <w:r w:rsidRPr="00842067">
        <w:t>for</w:t>
      </w:r>
      <w:r w:rsidR="00AE4004">
        <w:t xml:space="preserve"> </w:t>
      </w:r>
      <w:r w:rsidRPr="00842067">
        <w:t>eight</w:t>
      </w:r>
      <w:r w:rsidR="00AE4004">
        <w:t xml:space="preserve"> </w:t>
      </w:r>
      <w:r w:rsidRPr="00842067">
        <w:t>weeks</w:t>
      </w:r>
      <w:r w:rsidR="00AE4004">
        <w:t xml:space="preserve"> </w:t>
      </w:r>
      <w:r w:rsidRPr="00842067">
        <w:t>as</w:t>
      </w:r>
      <w:r w:rsidR="00AE4004">
        <w:t xml:space="preserve"> </w:t>
      </w:r>
      <w:r w:rsidRPr="00842067">
        <w:t>from</w:t>
      </w:r>
      <w:r w:rsidR="00AE4004">
        <w:t xml:space="preserve"> </w:t>
      </w:r>
      <w:r w:rsidRPr="00842067">
        <w:t>the</w:t>
      </w:r>
      <w:r w:rsidR="00AE4004">
        <w:t xml:space="preserve"> </w:t>
      </w:r>
      <w:r w:rsidRPr="00842067">
        <w:t>date</w:t>
      </w:r>
      <w:r w:rsidR="00AE4004">
        <w:t xml:space="preserve"> </w:t>
      </w:r>
      <w:r w:rsidRPr="00842067">
        <w:t>of</w:t>
      </w:r>
      <w:r w:rsidR="00AE4004">
        <w:t xml:space="preserve"> </w:t>
      </w:r>
      <w:r w:rsidRPr="00842067">
        <w:t>birth;</w:t>
      </w:r>
    </w:p>
    <w:p w:rsidR="00842067" w:rsidRPr="00842067" w:rsidRDefault="00842067" w:rsidP="006C740B">
      <w:pPr>
        <w:pStyle w:val="Bullet1G"/>
      </w:pPr>
      <w:r w:rsidRPr="00842067">
        <w:t>Unpaid</w:t>
      </w:r>
      <w:r w:rsidR="00AE4004">
        <w:t xml:space="preserve"> </w:t>
      </w:r>
      <w:r w:rsidRPr="00842067">
        <w:t>maternity</w:t>
      </w:r>
      <w:r w:rsidR="00AE4004">
        <w:t xml:space="preserve"> </w:t>
      </w:r>
      <w:r w:rsidRPr="00842067">
        <w:t>leave</w:t>
      </w:r>
      <w:r w:rsidR="00AE4004">
        <w:t xml:space="preserve"> </w:t>
      </w:r>
      <w:r w:rsidRPr="00842067">
        <w:t>of</w:t>
      </w:r>
      <w:r w:rsidR="00AE4004">
        <w:t xml:space="preserve"> </w:t>
      </w:r>
      <w:r w:rsidRPr="00842067">
        <w:t>up</w:t>
      </w:r>
      <w:r w:rsidR="00AE4004">
        <w:t xml:space="preserve"> </w:t>
      </w:r>
      <w:r w:rsidRPr="00842067">
        <w:t>to</w:t>
      </w:r>
      <w:r w:rsidR="00AE4004">
        <w:t xml:space="preserve"> </w:t>
      </w:r>
      <w:r w:rsidRPr="00842067">
        <w:t>two</w:t>
      </w:r>
      <w:r w:rsidR="00AE4004">
        <w:t xml:space="preserve"> </w:t>
      </w:r>
      <w:r w:rsidRPr="00842067">
        <w:t>years</w:t>
      </w:r>
      <w:r w:rsidR="00AE4004">
        <w:t xml:space="preserve"> </w:t>
      </w:r>
      <w:r w:rsidRPr="00842067">
        <w:t>throughout</w:t>
      </w:r>
      <w:r w:rsidR="00AE4004">
        <w:t xml:space="preserve"> </w:t>
      </w:r>
      <w:r w:rsidRPr="00842067">
        <w:t>a</w:t>
      </w:r>
      <w:r w:rsidR="00AE4004">
        <w:t xml:space="preserve"> </w:t>
      </w:r>
      <w:r w:rsidRPr="00842067">
        <w:t>woman</w:t>
      </w:r>
      <w:r w:rsidR="004C7228">
        <w:t>’</w:t>
      </w:r>
      <w:r w:rsidRPr="00842067">
        <w:t>s</w:t>
      </w:r>
      <w:r w:rsidR="00AE4004">
        <w:t xml:space="preserve"> </w:t>
      </w:r>
      <w:r w:rsidRPr="00842067">
        <w:t>term</w:t>
      </w:r>
      <w:r w:rsidR="00AE4004">
        <w:t xml:space="preserve"> </w:t>
      </w:r>
      <w:r w:rsidRPr="00842067">
        <w:t>of</w:t>
      </w:r>
      <w:r w:rsidR="00AE4004">
        <w:t xml:space="preserve"> </w:t>
      </w:r>
      <w:r w:rsidRPr="00842067">
        <w:t>service,</w:t>
      </w:r>
      <w:r w:rsidR="00AE4004">
        <w:t xml:space="preserve"> </w:t>
      </w:r>
      <w:r w:rsidRPr="00842067">
        <w:t>with</w:t>
      </w:r>
      <w:r w:rsidR="00AE4004">
        <w:t xml:space="preserve"> </w:t>
      </w:r>
      <w:r w:rsidRPr="00842067">
        <w:t>the</w:t>
      </w:r>
      <w:r w:rsidR="00AE4004">
        <w:t xml:space="preserve"> </w:t>
      </w:r>
      <w:r w:rsidRPr="00842067">
        <w:t>option</w:t>
      </w:r>
      <w:r w:rsidR="00AE4004">
        <w:t xml:space="preserve"> </w:t>
      </w:r>
      <w:r w:rsidRPr="00842067">
        <w:t>to</w:t>
      </w:r>
      <w:r w:rsidR="00AE4004">
        <w:t xml:space="preserve"> </w:t>
      </w:r>
      <w:r w:rsidRPr="00842067">
        <w:t>divide</w:t>
      </w:r>
      <w:r w:rsidR="00AE4004">
        <w:t xml:space="preserve"> </w:t>
      </w:r>
      <w:r w:rsidRPr="00842067">
        <w:t>the</w:t>
      </w:r>
      <w:r w:rsidR="00AE4004">
        <w:t xml:space="preserve"> </w:t>
      </w:r>
      <w:r w:rsidRPr="00842067">
        <w:t>leave</w:t>
      </w:r>
      <w:r w:rsidR="00AE4004">
        <w:t xml:space="preserve"> </w:t>
      </w:r>
      <w:r w:rsidRPr="00842067">
        <w:t>into</w:t>
      </w:r>
      <w:r w:rsidR="00AE4004">
        <w:t xml:space="preserve"> </w:t>
      </w:r>
      <w:r w:rsidRPr="00842067">
        <w:t>more</w:t>
      </w:r>
      <w:r w:rsidR="00AE4004">
        <w:t xml:space="preserve"> </w:t>
      </w:r>
      <w:r w:rsidRPr="00842067">
        <w:t>than</w:t>
      </w:r>
      <w:r w:rsidR="00AE4004">
        <w:t xml:space="preserve"> </w:t>
      </w:r>
      <w:r w:rsidRPr="00842067">
        <w:t>one</w:t>
      </w:r>
      <w:r w:rsidR="00AE4004">
        <w:t xml:space="preserve"> </w:t>
      </w:r>
      <w:r w:rsidRPr="00842067">
        <w:t>period;</w:t>
      </w:r>
    </w:p>
    <w:p w:rsidR="00842067" w:rsidRPr="00842067" w:rsidRDefault="00842067" w:rsidP="006C740B">
      <w:pPr>
        <w:pStyle w:val="Bullet1G"/>
      </w:pPr>
      <w:r w:rsidRPr="00842067">
        <w:t>Unpaid</w:t>
      </w:r>
      <w:r w:rsidR="00AE4004">
        <w:t xml:space="preserve"> </w:t>
      </w:r>
      <w:r w:rsidRPr="00842067">
        <w:t>leave</w:t>
      </w:r>
      <w:r w:rsidR="00AE4004">
        <w:t xml:space="preserve"> </w:t>
      </w:r>
      <w:r w:rsidRPr="00842067">
        <w:t>for</w:t>
      </w:r>
      <w:r w:rsidR="00AE4004">
        <w:t xml:space="preserve"> </w:t>
      </w:r>
      <w:r w:rsidRPr="00842067">
        <w:t>a</w:t>
      </w:r>
      <w:r w:rsidR="00AE4004">
        <w:t xml:space="preserve"> </w:t>
      </w:r>
      <w:r w:rsidRPr="00842067">
        <w:t>woman</w:t>
      </w:r>
      <w:r w:rsidR="00AE4004">
        <w:t xml:space="preserve"> </w:t>
      </w:r>
      <w:r w:rsidRPr="00842067">
        <w:t>to</w:t>
      </w:r>
      <w:r w:rsidR="00AE4004">
        <w:t xml:space="preserve"> </w:t>
      </w:r>
      <w:r w:rsidRPr="00842067">
        <w:t>accompany</w:t>
      </w:r>
      <w:r w:rsidR="00AE4004">
        <w:t xml:space="preserve"> </w:t>
      </w:r>
      <w:r w:rsidRPr="00842067">
        <w:t>her</w:t>
      </w:r>
      <w:r w:rsidR="00AE4004">
        <w:t xml:space="preserve"> </w:t>
      </w:r>
      <w:r w:rsidRPr="00842067">
        <w:t>husband</w:t>
      </w:r>
      <w:r w:rsidR="00AE4004">
        <w:t xml:space="preserve"> </w:t>
      </w:r>
      <w:r w:rsidRPr="00842067">
        <w:t>abroad</w:t>
      </w:r>
      <w:r w:rsidR="00AE4004">
        <w:t xml:space="preserve"> </w:t>
      </w:r>
      <w:r w:rsidRPr="00842067">
        <w:t>or</w:t>
      </w:r>
      <w:r w:rsidR="00AE4004">
        <w:t xml:space="preserve"> </w:t>
      </w:r>
      <w:r w:rsidRPr="00842067">
        <w:t>within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for</w:t>
      </w:r>
      <w:r w:rsidR="00AE4004">
        <w:t xml:space="preserve"> </w:t>
      </w:r>
      <w:r w:rsidRPr="00842067">
        <w:t>a</w:t>
      </w:r>
      <w:r w:rsidR="00AE4004">
        <w:t xml:space="preserve"> </w:t>
      </w:r>
      <w:r w:rsidRPr="00842067">
        <w:t>period</w:t>
      </w:r>
      <w:r w:rsidR="00AE4004">
        <w:t xml:space="preserve"> </w:t>
      </w:r>
      <w:r w:rsidRPr="00842067">
        <w:t>of</w:t>
      </w:r>
      <w:r w:rsidR="00AE4004">
        <w:t xml:space="preserve"> </w:t>
      </w:r>
      <w:r w:rsidRPr="00842067">
        <w:t>up</w:t>
      </w:r>
      <w:r w:rsidR="00AE4004">
        <w:t xml:space="preserve"> </w:t>
      </w:r>
      <w:r w:rsidRPr="00842067">
        <w:t>to</w:t>
      </w:r>
      <w:r w:rsidR="00AE4004">
        <w:t xml:space="preserve"> </w:t>
      </w:r>
      <w:r w:rsidRPr="00842067">
        <w:t>five</w:t>
      </w:r>
      <w:r w:rsidR="00AE4004">
        <w:t xml:space="preserve"> </w:t>
      </w:r>
      <w:r w:rsidRPr="00842067">
        <w:t>years;</w:t>
      </w:r>
    </w:p>
    <w:p w:rsidR="00842067" w:rsidRPr="00842067" w:rsidRDefault="00842067" w:rsidP="00E63887">
      <w:pPr>
        <w:pStyle w:val="SingleTxtG"/>
        <w:ind w:firstLine="397"/>
      </w:pPr>
      <w:r w:rsidRPr="00842067">
        <w:t>(b)</w:t>
      </w:r>
      <w:r w:rsidRPr="00842067">
        <w:tab/>
        <w:t>The</w:t>
      </w:r>
      <w:r w:rsidR="00AE4004">
        <w:t xml:space="preserve"> </w:t>
      </w:r>
      <w:r w:rsidRPr="00842067">
        <w:t>Labour</w:t>
      </w:r>
      <w:r w:rsidR="00AE4004">
        <w:t xml:space="preserve"> </w:t>
      </w:r>
      <w:r w:rsidRPr="00842067">
        <w:t>Code</w:t>
      </w:r>
      <w:r w:rsidR="00AE4004">
        <w:t xml:space="preserve"> </w:t>
      </w:r>
      <w:r w:rsidRPr="00842067">
        <w:t>of</w:t>
      </w:r>
      <w:r w:rsidR="00AE4004">
        <w:t xml:space="preserve"> </w:t>
      </w:r>
      <w:r w:rsidRPr="00842067">
        <w:t>1997,</w:t>
      </w:r>
      <w:r w:rsidR="00AE4004">
        <w:t xml:space="preserve"> </w:t>
      </w:r>
      <w:r w:rsidRPr="00842067">
        <w:t>which</w:t>
      </w:r>
      <w:r w:rsidR="00AE4004">
        <w:t xml:space="preserve"> </w:t>
      </w:r>
      <w:r w:rsidRPr="00842067">
        <w:t>applies</w:t>
      </w:r>
      <w:r w:rsidR="00AE4004">
        <w:t xml:space="preserve"> </w:t>
      </w:r>
      <w:r w:rsidRPr="00842067">
        <w:t>to</w:t>
      </w:r>
      <w:r w:rsidR="00AE4004">
        <w:t xml:space="preserve"> </w:t>
      </w:r>
      <w:r w:rsidRPr="00842067">
        <w:t>the</w:t>
      </w:r>
      <w:r w:rsidR="00AE4004">
        <w:t xml:space="preserve"> </w:t>
      </w:r>
      <w:r w:rsidRPr="00842067">
        <w:t>private</w:t>
      </w:r>
      <w:r w:rsidR="00AE4004">
        <w:t xml:space="preserve"> </w:t>
      </w:r>
      <w:r w:rsidRPr="00842067">
        <w:t>and</w:t>
      </w:r>
      <w:r w:rsidR="00AE4004">
        <w:t xml:space="preserve"> </w:t>
      </w:r>
      <w:r w:rsidRPr="00842067">
        <w:t>public</w:t>
      </w:r>
      <w:r w:rsidR="00AE4004">
        <w:t xml:space="preserve"> </w:t>
      </w:r>
      <w:r w:rsidRPr="00842067">
        <w:t>sectors</w:t>
      </w:r>
      <w:r w:rsidR="00AE4004">
        <w:t xml:space="preserve"> </w:t>
      </w:r>
      <w:r w:rsidRPr="00842067">
        <w:t>and</w:t>
      </w:r>
      <w:r w:rsidR="00AE4004">
        <w:t xml:space="preserve"> </w:t>
      </w:r>
      <w:r w:rsidRPr="00842067">
        <w:t>covers</w:t>
      </w:r>
      <w:r w:rsidR="00AE4004">
        <w:t xml:space="preserve"> </w:t>
      </w:r>
      <w:r w:rsidRPr="00842067">
        <w:t>the</w:t>
      </w:r>
      <w:r w:rsidR="00AE4004">
        <w:t xml:space="preserve"> </w:t>
      </w:r>
      <w:r w:rsidRPr="00842067">
        <w:t>following:</w:t>
      </w:r>
    </w:p>
    <w:p w:rsidR="00842067" w:rsidRPr="00842067" w:rsidRDefault="00842067" w:rsidP="006C740B">
      <w:pPr>
        <w:pStyle w:val="Bullet1G"/>
      </w:pPr>
      <w:r w:rsidRPr="00842067">
        <w:t>Women</w:t>
      </w:r>
      <w:r w:rsidR="00AE4004">
        <w:t xml:space="preserve"> </w:t>
      </w:r>
      <w:r w:rsidRPr="00842067">
        <w:t>may</w:t>
      </w:r>
      <w:r w:rsidR="00AE4004">
        <w:t xml:space="preserve"> </w:t>
      </w:r>
      <w:r w:rsidRPr="00842067">
        <w:t>not</w:t>
      </w:r>
      <w:r w:rsidR="00AE4004">
        <w:t xml:space="preserve"> </w:t>
      </w:r>
      <w:r w:rsidRPr="00842067">
        <w:t>be</w:t>
      </w:r>
      <w:r w:rsidR="00AE4004">
        <w:t xml:space="preserve"> </w:t>
      </w:r>
      <w:r w:rsidRPr="00842067">
        <w:t>employed</w:t>
      </w:r>
      <w:r w:rsidR="00AE4004">
        <w:t xml:space="preserve"> </w:t>
      </w:r>
      <w:r w:rsidRPr="00842067">
        <w:t>in</w:t>
      </w:r>
      <w:r w:rsidR="00AE4004">
        <w:t xml:space="preserve"> </w:t>
      </w:r>
      <w:r w:rsidRPr="00842067">
        <w:t>hazardous</w:t>
      </w:r>
      <w:r w:rsidR="00AE4004">
        <w:t xml:space="preserve"> </w:t>
      </w:r>
      <w:r w:rsidRPr="00842067">
        <w:t>activities;</w:t>
      </w:r>
    </w:p>
    <w:p w:rsidR="00842067" w:rsidRPr="00842067" w:rsidRDefault="00842067" w:rsidP="006C740B">
      <w:pPr>
        <w:pStyle w:val="Bullet1G"/>
      </w:pPr>
      <w:r w:rsidRPr="00842067">
        <w:t>Women</w:t>
      </w:r>
      <w:r w:rsidR="00AE4004">
        <w:t xml:space="preserve"> </w:t>
      </w:r>
      <w:r w:rsidRPr="00842067">
        <w:t>may</w:t>
      </w:r>
      <w:r w:rsidR="00AE4004">
        <w:t xml:space="preserve"> </w:t>
      </w:r>
      <w:r w:rsidRPr="00842067">
        <w:t>not</w:t>
      </w:r>
      <w:r w:rsidR="00AE4004">
        <w:t xml:space="preserve"> </w:t>
      </w:r>
      <w:r w:rsidRPr="00842067">
        <w:t>be</w:t>
      </w:r>
      <w:r w:rsidR="00AE4004">
        <w:t xml:space="preserve"> </w:t>
      </w:r>
      <w:r w:rsidRPr="00842067">
        <w:t>employed</w:t>
      </w:r>
      <w:r w:rsidR="00AE4004">
        <w:t xml:space="preserve"> </w:t>
      </w:r>
      <w:r w:rsidRPr="00842067">
        <w:t>between</w:t>
      </w:r>
      <w:r w:rsidR="00AE4004">
        <w:t xml:space="preserve"> </w:t>
      </w:r>
      <w:r w:rsidRPr="00842067">
        <w:t>10</w:t>
      </w:r>
      <w:r w:rsidR="00AE4004">
        <w:t xml:space="preserve"> </w:t>
      </w:r>
      <w:r w:rsidRPr="00842067">
        <w:t>p.m.</w:t>
      </w:r>
      <w:r w:rsidR="00AE4004">
        <w:t xml:space="preserve"> </w:t>
      </w:r>
      <w:r w:rsidRPr="00842067">
        <w:t>and</w:t>
      </w:r>
      <w:r w:rsidR="00AE4004">
        <w:t xml:space="preserve"> </w:t>
      </w:r>
      <w:r w:rsidRPr="00842067">
        <w:t>6</w:t>
      </w:r>
      <w:r w:rsidR="00AE4004">
        <w:t xml:space="preserve"> </w:t>
      </w:r>
      <w:r w:rsidRPr="00842067">
        <w:t>a.m.;</w:t>
      </w:r>
    </w:p>
    <w:p w:rsidR="00842067" w:rsidRPr="00842067" w:rsidRDefault="00842067" w:rsidP="006C740B">
      <w:pPr>
        <w:pStyle w:val="Bullet1G"/>
      </w:pPr>
      <w:r w:rsidRPr="00842067">
        <w:t>Daily</w:t>
      </w:r>
      <w:r w:rsidR="00AE4004">
        <w:t xml:space="preserve"> </w:t>
      </w:r>
      <w:r w:rsidRPr="00842067">
        <w:t>working</w:t>
      </w:r>
      <w:r w:rsidR="00AE4004">
        <w:t xml:space="preserve"> </w:t>
      </w:r>
      <w:r w:rsidRPr="00842067">
        <w:t>hours</w:t>
      </w:r>
      <w:r w:rsidR="00AE4004">
        <w:t xml:space="preserve"> </w:t>
      </w:r>
      <w:r w:rsidRPr="00842067">
        <w:t>for</w:t>
      </w:r>
      <w:r w:rsidR="00AE4004">
        <w:t xml:space="preserve"> </w:t>
      </w:r>
      <w:r w:rsidRPr="00842067">
        <w:t>nursing</w:t>
      </w:r>
      <w:r w:rsidR="00AE4004">
        <w:t xml:space="preserve"> </w:t>
      </w:r>
      <w:r w:rsidRPr="00842067">
        <w:t>women</w:t>
      </w:r>
      <w:r w:rsidR="00AE4004">
        <w:t xml:space="preserve"> </w:t>
      </w:r>
      <w:r w:rsidRPr="00842067">
        <w:t>are</w:t>
      </w:r>
      <w:r w:rsidR="00AE4004">
        <w:t xml:space="preserve"> </w:t>
      </w:r>
      <w:r w:rsidRPr="00842067">
        <w:t>reduced</w:t>
      </w:r>
      <w:r w:rsidR="00AE4004">
        <w:t xml:space="preserve"> </w:t>
      </w:r>
      <w:r w:rsidRPr="00842067">
        <w:t>by</w:t>
      </w:r>
      <w:r w:rsidR="00AE4004">
        <w:t xml:space="preserve"> </w:t>
      </w:r>
      <w:r w:rsidRPr="00842067">
        <w:t>one</w:t>
      </w:r>
      <w:r w:rsidR="00AE4004">
        <w:t xml:space="preserve"> </w:t>
      </w:r>
      <w:r w:rsidRPr="00842067">
        <w:t>hour,</w:t>
      </w:r>
      <w:r w:rsidR="00AE4004">
        <w:t xml:space="preserve"> </w:t>
      </w:r>
      <w:r w:rsidRPr="00842067">
        <w:t>which</w:t>
      </w:r>
      <w:r w:rsidR="00AE4004">
        <w:t xml:space="preserve"> </w:t>
      </w:r>
      <w:r w:rsidRPr="00842067">
        <w:t>is</w:t>
      </w:r>
      <w:r w:rsidR="00AE4004">
        <w:t xml:space="preserve"> </w:t>
      </w:r>
      <w:r w:rsidRPr="00842067">
        <w:t>still</w:t>
      </w:r>
      <w:r w:rsidR="00AE4004">
        <w:t xml:space="preserve"> </w:t>
      </w:r>
      <w:r w:rsidRPr="00842067">
        <w:t>paid,</w:t>
      </w:r>
      <w:r w:rsidR="00AE4004">
        <w:t xml:space="preserve"> </w:t>
      </w:r>
      <w:r w:rsidRPr="00842067">
        <w:t>for</w:t>
      </w:r>
      <w:r w:rsidR="00AE4004">
        <w:t xml:space="preserve"> </w:t>
      </w:r>
      <w:r w:rsidRPr="00842067">
        <w:t>a</w:t>
      </w:r>
      <w:r w:rsidR="00AE4004">
        <w:t xml:space="preserve"> </w:t>
      </w:r>
      <w:r w:rsidRPr="00842067">
        <w:t>two-year</w:t>
      </w:r>
      <w:r w:rsidR="00AE4004">
        <w:t xml:space="preserve"> </w:t>
      </w:r>
      <w:r w:rsidRPr="00842067">
        <w:t>period</w:t>
      </w:r>
      <w:r w:rsidR="00AE4004">
        <w:t xml:space="preserve"> </w:t>
      </w:r>
      <w:r w:rsidRPr="00842067">
        <w:t>from</w:t>
      </w:r>
      <w:r w:rsidR="00AE4004">
        <w:t xml:space="preserve"> </w:t>
      </w:r>
      <w:r w:rsidRPr="00842067">
        <w:t>the</w:t>
      </w:r>
      <w:r w:rsidR="00AE4004">
        <w:t xml:space="preserve"> </w:t>
      </w:r>
      <w:r w:rsidRPr="00842067">
        <w:t>date</w:t>
      </w:r>
      <w:r w:rsidR="00AE4004">
        <w:t xml:space="preserve"> </w:t>
      </w:r>
      <w:r w:rsidRPr="00842067">
        <w:t>of</w:t>
      </w:r>
      <w:r w:rsidR="00AE4004">
        <w:t xml:space="preserve"> </w:t>
      </w:r>
      <w:r w:rsidRPr="00842067">
        <w:t>birth;</w:t>
      </w:r>
    </w:p>
    <w:p w:rsidR="00842067" w:rsidRPr="00842067" w:rsidRDefault="00842067" w:rsidP="006C740B">
      <w:pPr>
        <w:pStyle w:val="Bullet1G"/>
      </w:pPr>
      <w:r w:rsidRPr="00842067">
        <w:t>Overtime</w:t>
      </w:r>
      <w:r w:rsidR="00AE4004">
        <w:t xml:space="preserve"> </w:t>
      </w:r>
      <w:r w:rsidRPr="00842067">
        <w:t>work</w:t>
      </w:r>
      <w:r w:rsidR="00AE4004">
        <w:t xml:space="preserve"> </w:t>
      </w:r>
      <w:r w:rsidRPr="00842067">
        <w:t>is</w:t>
      </w:r>
      <w:r w:rsidR="00AE4004">
        <w:t xml:space="preserve"> </w:t>
      </w:r>
      <w:r w:rsidRPr="00842067">
        <w:t>optional</w:t>
      </w:r>
      <w:r w:rsidR="00AE4004">
        <w:t xml:space="preserve"> </w:t>
      </w:r>
      <w:r w:rsidRPr="00842067">
        <w:t>for</w:t>
      </w:r>
      <w:r w:rsidR="00AE4004">
        <w:t xml:space="preserve"> </w:t>
      </w:r>
      <w:r w:rsidRPr="00842067">
        <w:t>women;</w:t>
      </w:r>
    </w:p>
    <w:p w:rsidR="00842067" w:rsidRPr="00842067" w:rsidRDefault="00842067" w:rsidP="006C740B">
      <w:pPr>
        <w:pStyle w:val="Bullet1G"/>
      </w:pPr>
      <w:r w:rsidRPr="00842067">
        <w:t>Maternity</w:t>
      </w:r>
      <w:r w:rsidR="00AE4004">
        <w:t xml:space="preserve"> </w:t>
      </w:r>
      <w:r w:rsidRPr="00842067">
        <w:t>leave</w:t>
      </w:r>
      <w:r w:rsidR="00AE4004">
        <w:t xml:space="preserve"> </w:t>
      </w:r>
      <w:r w:rsidRPr="00842067">
        <w:t>of</w:t>
      </w:r>
      <w:r w:rsidR="00AE4004">
        <w:t xml:space="preserve"> </w:t>
      </w:r>
      <w:r w:rsidRPr="00842067">
        <w:t>eight</w:t>
      </w:r>
      <w:r w:rsidR="00AE4004">
        <w:t xml:space="preserve"> </w:t>
      </w:r>
      <w:r w:rsidRPr="00842067">
        <w:t>weeks,</w:t>
      </w:r>
      <w:r w:rsidR="00AE4004">
        <w:t xml:space="preserve"> </w:t>
      </w:r>
      <w:r w:rsidRPr="00842067">
        <w:t>with</w:t>
      </w:r>
      <w:r w:rsidR="00AE4004">
        <w:t xml:space="preserve"> </w:t>
      </w:r>
      <w:r w:rsidRPr="00842067">
        <w:t>pay,</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which</w:t>
      </w:r>
      <w:r w:rsidR="00AE4004">
        <w:t xml:space="preserve"> </w:t>
      </w:r>
      <w:r w:rsidRPr="00842067">
        <w:t>working</w:t>
      </w:r>
      <w:r w:rsidR="00AE4004">
        <w:t xml:space="preserve"> </w:t>
      </w:r>
      <w:r w:rsidRPr="00842067">
        <w:t>women</w:t>
      </w:r>
      <w:r w:rsidR="00AE4004">
        <w:t xml:space="preserve"> </w:t>
      </w:r>
      <w:r w:rsidRPr="00842067">
        <w:t>may</w:t>
      </w:r>
      <w:r w:rsidR="00AE4004">
        <w:t xml:space="preserve"> </w:t>
      </w:r>
      <w:r w:rsidRPr="00842067">
        <w:t>not</w:t>
      </w:r>
      <w:r w:rsidR="00AE4004">
        <w:t xml:space="preserve"> </w:t>
      </w:r>
      <w:r w:rsidRPr="00842067">
        <w:t>be</w:t>
      </w:r>
      <w:r w:rsidR="00AE4004">
        <w:t xml:space="preserve"> </w:t>
      </w:r>
      <w:r w:rsidRPr="00842067">
        <w:t>dismissed</w:t>
      </w:r>
      <w:r w:rsidR="00AE4004">
        <w:t xml:space="preserve"> </w:t>
      </w:r>
      <w:r w:rsidRPr="00842067">
        <w:t>during</w:t>
      </w:r>
      <w:r w:rsidR="00AE4004">
        <w:t xml:space="preserve"> </w:t>
      </w:r>
      <w:r w:rsidRPr="00842067">
        <w:t>the</w:t>
      </w:r>
      <w:r w:rsidR="00AE4004">
        <w:t xml:space="preserve"> </w:t>
      </w:r>
      <w:r w:rsidRPr="00842067">
        <w:t>period</w:t>
      </w:r>
      <w:r w:rsidR="00AE4004">
        <w:t xml:space="preserve"> </w:t>
      </w:r>
      <w:r w:rsidRPr="00842067">
        <w:t>of</w:t>
      </w:r>
      <w:r w:rsidR="00AE4004">
        <w:t xml:space="preserve"> </w:t>
      </w:r>
      <w:r w:rsidRPr="00842067">
        <w:t>pregnancy</w:t>
      </w:r>
      <w:r w:rsidR="00AE4004">
        <w:t xml:space="preserve"> </w:t>
      </w:r>
      <w:r w:rsidRPr="00842067">
        <w:t>and</w:t>
      </w:r>
      <w:r w:rsidR="00AE4004">
        <w:t xml:space="preserve"> </w:t>
      </w:r>
      <w:r w:rsidRPr="00842067">
        <w:t>childbirth;</w:t>
      </w:r>
    </w:p>
    <w:p w:rsidR="00842067" w:rsidRPr="00842067" w:rsidRDefault="00842067" w:rsidP="006C740B">
      <w:pPr>
        <w:pStyle w:val="Bullet1G"/>
      </w:pPr>
      <w:r w:rsidRPr="00842067">
        <w:t>Waiting</w:t>
      </w:r>
      <w:r w:rsidR="00AE4004">
        <w:t xml:space="preserve"> </w:t>
      </w:r>
      <w:r w:rsidRPr="00842067">
        <w:t>period</w:t>
      </w:r>
      <w:r w:rsidR="00AE4004">
        <w:t xml:space="preserve"> </w:t>
      </w:r>
      <w:r w:rsidRPr="00842067">
        <w:t>leave,</w:t>
      </w:r>
      <w:r w:rsidR="00AE4004">
        <w:t xml:space="preserve"> </w:t>
      </w:r>
      <w:r w:rsidRPr="00842067">
        <w:t>with</w:t>
      </w:r>
      <w:r w:rsidR="00AE4004">
        <w:t xml:space="preserve"> </w:t>
      </w:r>
      <w:r w:rsidRPr="00842067">
        <w:t>full</w:t>
      </w:r>
      <w:r w:rsidR="00AE4004">
        <w:t xml:space="preserve"> </w:t>
      </w:r>
      <w:r w:rsidRPr="00842067">
        <w:t>pay,</w:t>
      </w:r>
      <w:r w:rsidR="00AE4004">
        <w:t xml:space="preserve"> </w:t>
      </w:r>
      <w:r w:rsidRPr="00842067">
        <w:t>for</w:t>
      </w:r>
      <w:r w:rsidR="00AE4004">
        <w:t xml:space="preserve"> </w:t>
      </w:r>
      <w:r w:rsidRPr="00842067">
        <w:t>a</w:t>
      </w:r>
      <w:r w:rsidR="00AE4004">
        <w:t xml:space="preserve"> </w:t>
      </w:r>
      <w:r w:rsidRPr="00842067">
        <w:t>woman</w:t>
      </w:r>
      <w:r w:rsidR="00AE4004">
        <w:t xml:space="preserve"> </w:t>
      </w:r>
      <w:r w:rsidRPr="00842067">
        <w:t>whose</w:t>
      </w:r>
      <w:r w:rsidR="00AE4004">
        <w:t xml:space="preserve"> </w:t>
      </w:r>
      <w:r w:rsidRPr="00842067">
        <w:t>husband</w:t>
      </w:r>
      <w:r w:rsidR="00AE4004">
        <w:t xml:space="preserve"> </w:t>
      </w:r>
      <w:r w:rsidRPr="00842067">
        <w:t>has</w:t>
      </w:r>
      <w:r w:rsidR="00AE4004">
        <w:t xml:space="preserve"> </w:t>
      </w:r>
      <w:r w:rsidRPr="00842067">
        <w:t>died;</w:t>
      </w:r>
    </w:p>
    <w:p w:rsidR="00842067" w:rsidRPr="00842067" w:rsidRDefault="00842067" w:rsidP="006C740B">
      <w:pPr>
        <w:pStyle w:val="Bullet1G"/>
      </w:pPr>
      <w:r w:rsidRPr="00842067">
        <w:t>A</w:t>
      </w:r>
      <w:r w:rsidR="00AE4004">
        <w:t xml:space="preserve"> </w:t>
      </w:r>
      <w:r w:rsidRPr="00842067">
        <w:t>woman</w:t>
      </w:r>
      <w:r w:rsidR="00AE4004">
        <w:t xml:space="preserve"> </w:t>
      </w:r>
      <w:r w:rsidRPr="00842067">
        <w:t>is</w:t>
      </w:r>
      <w:r w:rsidR="00AE4004">
        <w:t xml:space="preserve"> </w:t>
      </w:r>
      <w:r w:rsidRPr="00842067">
        <w:t>granted</w:t>
      </w:r>
      <w:r w:rsidR="00AE4004">
        <w:t xml:space="preserve"> </w:t>
      </w:r>
      <w:r w:rsidRPr="00842067">
        <w:t>unpaid</w:t>
      </w:r>
      <w:r w:rsidR="00AE4004">
        <w:t xml:space="preserve"> </w:t>
      </w:r>
      <w:r w:rsidRPr="00842067">
        <w:t>leave</w:t>
      </w:r>
      <w:r w:rsidR="00AE4004">
        <w:t xml:space="preserve"> </w:t>
      </w:r>
      <w:r w:rsidRPr="00842067">
        <w:t>for</w:t>
      </w:r>
      <w:r w:rsidR="00AE4004">
        <w:t xml:space="preserve"> </w:t>
      </w:r>
      <w:r w:rsidRPr="00842067">
        <w:t>a</w:t>
      </w:r>
      <w:r w:rsidR="00AE4004">
        <w:t xml:space="preserve"> </w:t>
      </w:r>
      <w:r w:rsidRPr="00842067">
        <w:t>period</w:t>
      </w:r>
      <w:r w:rsidR="00AE4004">
        <w:t xml:space="preserve"> </w:t>
      </w:r>
      <w:r w:rsidRPr="00842067">
        <w:t>of</w:t>
      </w:r>
      <w:r w:rsidR="00AE4004">
        <w:t xml:space="preserve"> </w:t>
      </w:r>
      <w:r w:rsidRPr="00842067">
        <w:t>up</w:t>
      </w:r>
      <w:r w:rsidR="00AE4004">
        <w:t xml:space="preserve"> </w:t>
      </w:r>
      <w:r w:rsidRPr="00842067">
        <w:t>to</w:t>
      </w:r>
      <w:r w:rsidR="00AE4004">
        <w:t xml:space="preserve"> </w:t>
      </w:r>
      <w:r w:rsidRPr="00842067">
        <w:t>four</w:t>
      </w:r>
      <w:r w:rsidR="00AE4004">
        <w:t xml:space="preserve"> </w:t>
      </w:r>
      <w:r w:rsidRPr="00842067">
        <w:t>years</w:t>
      </w:r>
      <w:r w:rsidR="00AE4004">
        <w:t xml:space="preserve"> </w:t>
      </w:r>
      <w:r w:rsidRPr="00842067">
        <w:t>to</w:t>
      </w:r>
      <w:r w:rsidR="00AE4004">
        <w:t xml:space="preserve"> </w:t>
      </w:r>
      <w:r w:rsidRPr="00842067">
        <w:t>accompany</w:t>
      </w:r>
      <w:r w:rsidR="00AE4004">
        <w:t xml:space="preserve"> </w:t>
      </w:r>
      <w:r w:rsidRPr="00842067">
        <w:t>her</w:t>
      </w:r>
      <w:r w:rsidR="00AE4004">
        <w:t xml:space="preserve"> </w:t>
      </w:r>
      <w:r w:rsidRPr="00842067">
        <w:t>husband;</w:t>
      </w:r>
    </w:p>
    <w:p w:rsidR="00842067" w:rsidRPr="00842067" w:rsidRDefault="00842067" w:rsidP="006C740B">
      <w:pPr>
        <w:pStyle w:val="Bullet1G"/>
      </w:pPr>
      <w:r w:rsidRPr="00842067">
        <w:t>In</w:t>
      </w:r>
      <w:r w:rsidR="00AE4004">
        <w:t xml:space="preserve"> </w:t>
      </w:r>
      <w:r w:rsidRPr="00842067">
        <w:t>order</w:t>
      </w:r>
      <w:r w:rsidR="00AE4004">
        <w:t xml:space="preserve"> </w:t>
      </w:r>
      <w:r w:rsidRPr="00842067">
        <w:t>to</w:t>
      </w:r>
      <w:r w:rsidR="00AE4004">
        <w:t xml:space="preserve"> </w:t>
      </w:r>
      <w:r w:rsidRPr="00842067">
        <w:t>prevent</w:t>
      </w:r>
      <w:r w:rsidR="00AE4004">
        <w:t xml:space="preserve"> </w:t>
      </w:r>
      <w:r w:rsidRPr="00842067">
        <w:t>employers</w:t>
      </w:r>
      <w:r w:rsidR="00AE4004">
        <w:t xml:space="preserve"> </w:t>
      </w:r>
      <w:r w:rsidRPr="00842067">
        <w:t>from</w:t>
      </w:r>
      <w:r w:rsidR="00AE4004">
        <w:t xml:space="preserve"> </w:t>
      </w:r>
      <w:r w:rsidRPr="00842067">
        <w:t>exploiting</w:t>
      </w:r>
      <w:r w:rsidR="00AE4004">
        <w:t xml:space="preserve"> </w:t>
      </w:r>
      <w:r w:rsidRPr="00842067">
        <w:t>and</w:t>
      </w:r>
      <w:r w:rsidR="00AE4004">
        <w:t xml:space="preserve"> </w:t>
      </w:r>
      <w:r w:rsidRPr="00842067">
        <w:t>overburdening</w:t>
      </w:r>
      <w:r w:rsidR="00AE4004">
        <w:t xml:space="preserve"> </w:t>
      </w:r>
      <w:r w:rsidRPr="00842067">
        <w:t>a</w:t>
      </w:r>
      <w:r w:rsidR="00AE4004">
        <w:t xml:space="preserve"> </w:t>
      </w:r>
      <w:r w:rsidRPr="00842067">
        <w:t>woman</w:t>
      </w:r>
      <w:r w:rsidR="00AE4004">
        <w:t xml:space="preserve"> </w:t>
      </w:r>
      <w:r w:rsidRPr="00842067">
        <w:t>in</w:t>
      </w:r>
      <w:r w:rsidR="00AE4004">
        <w:t xml:space="preserve"> </w:t>
      </w:r>
      <w:r w:rsidRPr="00842067">
        <w:t>need</w:t>
      </w:r>
      <w:r w:rsidR="00AE4004">
        <w:t xml:space="preserve"> </w:t>
      </w:r>
      <w:r w:rsidRPr="00842067">
        <w:t>of</w:t>
      </w:r>
      <w:r w:rsidR="00AE4004">
        <w:t xml:space="preserve"> </w:t>
      </w:r>
      <w:r w:rsidRPr="00842067">
        <w:t>work,</w:t>
      </w:r>
      <w:r w:rsidR="00AE4004">
        <w:t xml:space="preserve"> </w:t>
      </w:r>
      <w:r w:rsidRPr="00842067">
        <w:t>article</w:t>
      </w:r>
      <w:r w:rsidR="00AE4004">
        <w:t xml:space="preserve"> </w:t>
      </w:r>
      <w:r w:rsidRPr="00842067">
        <w:t>19</w:t>
      </w:r>
      <w:r w:rsidR="00AE4004">
        <w:t xml:space="preserve"> </w:t>
      </w:r>
      <w:r w:rsidRPr="00842067">
        <w:t>provides</w:t>
      </w:r>
      <w:r w:rsidR="00AE4004">
        <w:t xml:space="preserve"> </w:t>
      </w:r>
      <w:r w:rsidRPr="00842067">
        <w:t>that</w:t>
      </w:r>
      <w:r w:rsidR="00AE4004">
        <w:t xml:space="preserve"> </w:t>
      </w:r>
      <w:r w:rsidRPr="00842067">
        <w:t>women</w:t>
      </w:r>
      <w:r w:rsidR="00AE4004">
        <w:t xml:space="preserve"> </w:t>
      </w:r>
      <w:r w:rsidRPr="00842067">
        <w:t>may</w:t>
      </w:r>
      <w:r w:rsidR="00AE4004">
        <w:t xml:space="preserve"> </w:t>
      </w:r>
      <w:r w:rsidRPr="00842067">
        <w:t>not</w:t>
      </w:r>
      <w:r w:rsidR="00AE4004">
        <w:t xml:space="preserve"> </w:t>
      </w:r>
      <w:r w:rsidRPr="00842067">
        <w:t>be</w:t>
      </w:r>
      <w:r w:rsidR="00AE4004">
        <w:t xml:space="preserve"> </w:t>
      </w:r>
      <w:r w:rsidRPr="00842067">
        <w:t>employed</w:t>
      </w:r>
      <w:r w:rsidR="00AE4004">
        <w:t xml:space="preserve"> </w:t>
      </w:r>
      <w:r w:rsidRPr="00842067">
        <w:t>in</w:t>
      </w:r>
      <w:r w:rsidR="00AE4004">
        <w:t xml:space="preserve"> </w:t>
      </w:r>
      <w:r w:rsidRPr="00842067">
        <w:t>hazardous</w:t>
      </w:r>
      <w:r w:rsidR="00AE4004">
        <w:t xml:space="preserve"> </w:t>
      </w:r>
      <w:r w:rsidRPr="00842067">
        <w:t>activities;</w:t>
      </w:r>
    </w:p>
    <w:p w:rsidR="00842067" w:rsidRPr="00842067" w:rsidRDefault="00842067" w:rsidP="006C740B">
      <w:pPr>
        <w:pStyle w:val="Bullet1G"/>
      </w:pPr>
      <w:r w:rsidRPr="00842067">
        <w:t>With</w:t>
      </w:r>
      <w:r w:rsidR="00AE4004">
        <w:t xml:space="preserve"> </w:t>
      </w:r>
      <w:r w:rsidRPr="00842067">
        <w:t>respect</w:t>
      </w:r>
      <w:r w:rsidR="00AE4004">
        <w:t xml:space="preserve"> </w:t>
      </w:r>
      <w:r w:rsidRPr="00842067">
        <w:t>to</w:t>
      </w:r>
      <w:r w:rsidR="00AE4004">
        <w:t xml:space="preserve"> </w:t>
      </w:r>
      <w:r w:rsidRPr="00842067">
        <w:t>social</w:t>
      </w:r>
      <w:r w:rsidR="00AE4004">
        <w:t xml:space="preserve"> </w:t>
      </w:r>
      <w:r w:rsidRPr="00842067">
        <w:t>security,</w:t>
      </w:r>
      <w:r w:rsidR="00AE4004">
        <w:t xml:space="preserve"> </w:t>
      </w:r>
      <w:r w:rsidRPr="00842067">
        <w:t>male</w:t>
      </w:r>
      <w:r w:rsidR="00AE4004">
        <w:t xml:space="preserve"> </w:t>
      </w:r>
      <w:r w:rsidRPr="00842067">
        <w:t>and</w:t>
      </w:r>
      <w:r w:rsidR="00AE4004">
        <w:t xml:space="preserve"> </w:t>
      </w:r>
      <w:r w:rsidRPr="00842067">
        <w:t>female</w:t>
      </w:r>
      <w:r w:rsidR="00AE4004">
        <w:t xml:space="preserve"> </w:t>
      </w:r>
      <w:r w:rsidRPr="00842067">
        <w:t>workers</w:t>
      </w:r>
      <w:r w:rsidR="00AE4004">
        <w:t xml:space="preserve"> </w:t>
      </w:r>
      <w:r w:rsidRPr="00842067">
        <w:t>are</w:t>
      </w:r>
      <w:r w:rsidR="00AE4004">
        <w:t xml:space="preserve"> </w:t>
      </w:r>
      <w:r w:rsidRPr="00842067">
        <w:t>entitled</w:t>
      </w:r>
      <w:r w:rsidR="00AE4004">
        <w:t xml:space="preserve"> </w:t>
      </w:r>
      <w:r w:rsidRPr="00842067">
        <w:t>to</w:t>
      </w:r>
      <w:r w:rsidR="00AE4004">
        <w:t xml:space="preserve"> </w:t>
      </w:r>
      <w:r w:rsidRPr="00842067">
        <w:t>an</w:t>
      </w:r>
      <w:r w:rsidR="00AE4004">
        <w:t xml:space="preserve"> </w:t>
      </w:r>
      <w:r w:rsidRPr="00842067">
        <w:t>older</w:t>
      </w:r>
      <w:r w:rsidR="00AE4004">
        <w:t xml:space="preserve"> </w:t>
      </w:r>
      <w:r w:rsidRPr="00842067">
        <w:t>person</w:t>
      </w:r>
      <w:r w:rsidR="004C7228">
        <w:t>’</w:t>
      </w:r>
      <w:r w:rsidRPr="00842067">
        <w:t>s</w:t>
      </w:r>
      <w:r w:rsidR="00AE4004">
        <w:t xml:space="preserve"> </w:t>
      </w:r>
      <w:r w:rsidRPr="00842067">
        <w:t>pension</w:t>
      </w:r>
      <w:r w:rsidR="00AE4004">
        <w:t xml:space="preserve"> </w:t>
      </w:r>
      <w:r w:rsidRPr="00842067">
        <w:t>and</w:t>
      </w:r>
      <w:r w:rsidR="00AE4004">
        <w:t xml:space="preserve"> </w:t>
      </w:r>
      <w:r w:rsidRPr="00842067">
        <w:t>an</w:t>
      </w:r>
      <w:r w:rsidR="00AE4004">
        <w:t xml:space="preserve"> </w:t>
      </w:r>
      <w:r w:rsidRPr="00842067">
        <w:t>ill-health</w:t>
      </w:r>
      <w:r w:rsidR="00AE4004">
        <w:t xml:space="preserve"> </w:t>
      </w:r>
      <w:r w:rsidRPr="00842067">
        <w:t>or</w:t>
      </w:r>
      <w:r w:rsidR="00AE4004">
        <w:t xml:space="preserve"> </w:t>
      </w:r>
      <w:r w:rsidRPr="00842067">
        <w:t>incapacity</w:t>
      </w:r>
      <w:r w:rsidR="00AE4004">
        <w:t xml:space="preserve"> </w:t>
      </w:r>
      <w:r w:rsidRPr="00842067">
        <w:t>pension,</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provisions</w:t>
      </w:r>
      <w:r w:rsidR="00AE4004">
        <w:t xml:space="preserve"> </w:t>
      </w:r>
      <w:r w:rsidRPr="00842067">
        <w:t>of</w:t>
      </w:r>
      <w:r w:rsidR="00AE4004">
        <w:t xml:space="preserve"> </w:t>
      </w:r>
      <w:r w:rsidRPr="00842067">
        <w:t>article</w:t>
      </w:r>
      <w:r w:rsidR="00AE4004">
        <w:t xml:space="preserve"> </w:t>
      </w:r>
      <w:r w:rsidRPr="00842067">
        <w:t>57</w:t>
      </w:r>
      <w:r w:rsidR="00AE4004">
        <w:t xml:space="preserve"> </w:t>
      </w:r>
      <w:r w:rsidRPr="00842067">
        <w:t>of</w:t>
      </w:r>
      <w:r w:rsidR="00AE4004">
        <w:t xml:space="preserve"> </w:t>
      </w:r>
      <w:r w:rsidRPr="00842067">
        <w:t>the</w:t>
      </w:r>
      <w:r w:rsidR="00AE4004">
        <w:t xml:space="preserve"> </w:t>
      </w:r>
      <w:r w:rsidRPr="00842067">
        <w:t>Social</w:t>
      </w:r>
      <w:r w:rsidR="00AE4004">
        <w:t xml:space="preserve"> </w:t>
      </w:r>
      <w:r w:rsidRPr="00842067">
        <w:t>Security</w:t>
      </w:r>
      <w:r w:rsidR="00AE4004">
        <w:t xml:space="preserve"> </w:t>
      </w:r>
      <w:r w:rsidRPr="00842067">
        <w:t>Act</w:t>
      </w:r>
      <w:r w:rsidR="00AE4004">
        <w:t xml:space="preserve"> </w:t>
      </w:r>
      <w:r w:rsidRPr="00842067">
        <w:t>of</w:t>
      </w:r>
      <w:r w:rsidR="00AE4004">
        <w:t xml:space="preserve"> </w:t>
      </w:r>
      <w:r w:rsidRPr="00842067">
        <w:t>1990.</w:t>
      </w:r>
    </w:p>
    <w:p w:rsidR="00842067" w:rsidRPr="00842067" w:rsidRDefault="00842067" w:rsidP="00842067">
      <w:pPr>
        <w:pStyle w:val="SingleTxtG"/>
      </w:pPr>
      <w:r w:rsidRPr="00842067">
        <w:t>107.</w:t>
      </w:r>
      <w:r w:rsidRPr="00842067">
        <w:tab/>
        <w:t>Pursuant</w:t>
      </w:r>
      <w:r w:rsidR="00AE4004">
        <w:t xml:space="preserve"> </w:t>
      </w:r>
      <w:r w:rsidRPr="00842067">
        <w:t>to</w:t>
      </w:r>
      <w:r w:rsidR="00AE4004">
        <w:t xml:space="preserve"> </w:t>
      </w:r>
      <w:r w:rsidRPr="00842067">
        <w:t>article</w:t>
      </w:r>
      <w:r w:rsidR="00AE4004">
        <w:t xml:space="preserve"> </w:t>
      </w:r>
      <w:r w:rsidRPr="00842067">
        <w:t>15</w:t>
      </w:r>
      <w:r w:rsidR="00AE4004">
        <w:t xml:space="preserve"> </w:t>
      </w:r>
      <w:r w:rsidRPr="00842067">
        <w:t>(1)</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family</w:t>
      </w:r>
      <w:r w:rsidR="00AE4004">
        <w:t xml:space="preserve"> </w:t>
      </w:r>
      <w:r w:rsidRPr="00842067">
        <w:t>is</w:t>
      </w:r>
      <w:r w:rsidR="00AE4004">
        <w:t xml:space="preserve"> </w:t>
      </w:r>
      <w:r w:rsidRPr="00842067">
        <w:t>the</w:t>
      </w:r>
      <w:r w:rsidR="00AE4004">
        <w:t xml:space="preserve"> </w:t>
      </w:r>
      <w:r w:rsidRPr="00842067">
        <w:t>natural</w:t>
      </w:r>
      <w:r w:rsidR="00AE4004">
        <w:t xml:space="preserve"> </w:t>
      </w:r>
      <w:r w:rsidRPr="00842067">
        <w:t>and</w:t>
      </w:r>
      <w:r w:rsidR="00AE4004">
        <w:t xml:space="preserve"> </w:t>
      </w:r>
      <w:r w:rsidRPr="00842067">
        <w:t>fundamental</w:t>
      </w:r>
      <w:r w:rsidR="00AE4004">
        <w:t xml:space="preserve"> </w:t>
      </w:r>
      <w:r w:rsidRPr="00842067">
        <w:t>unit</w:t>
      </w:r>
      <w:r w:rsidR="00AE4004">
        <w:t xml:space="preserve"> </w:t>
      </w:r>
      <w:r w:rsidRPr="00842067">
        <w:t>of</w:t>
      </w:r>
      <w:r w:rsidR="00AE4004">
        <w:t xml:space="preserve"> </w:t>
      </w:r>
      <w:r w:rsidRPr="00842067">
        <w:t>society</w:t>
      </w:r>
      <w:r w:rsidR="00AE4004">
        <w:t xml:space="preserve"> </w:t>
      </w:r>
      <w:r w:rsidRPr="00842067">
        <w:t>and</w:t>
      </w:r>
      <w:r w:rsidR="00AE4004">
        <w:t xml:space="preserve"> </w:t>
      </w:r>
      <w:r w:rsidRPr="00842067">
        <w:t>is</w:t>
      </w:r>
      <w:r w:rsidR="00AE4004">
        <w:t xml:space="preserve"> </w:t>
      </w:r>
      <w:r w:rsidRPr="00842067">
        <w:t>entitled</w:t>
      </w:r>
      <w:r w:rsidR="00AE4004">
        <w:t xml:space="preserve"> </w:t>
      </w:r>
      <w:r w:rsidRPr="00842067">
        <w:t>to</w:t>
      </w:r>
      <w:r w:rsidR="00AE4004">
        <w:t xml:space="preserve"> </w:t>
      </w:r>
      <w:r w:rsidRPr="00842067">
        <w:t>the</w:t>
      </w:r>
      <w:r w:rsidR="00AE4004">
        <w:t xml:space="preserve"> </w:t>
      </w:r>
      <w:r w:rsidRPr="00842067">
        <w:t>protection</w:t>
      </w:r>
      <w:r w:rsidR="00AE4004">
        <w:t xml:space="preserve"> </w:t>
      </w:r>
      <w:r w:rsidRPr="00842067">
        <w:t>of</w:t>
      </w:r>
      <w:r w:rsidR="00AE4004">
        <w:t xml:space="preserve"> </w:t>
      </w:r>
      <w:r w:rsidRPr="00842067">
        <w:t>the</w:t>
      </w:r>
      <w:r w:rsidR="00AE4004">
        <w:t xml:space="preserve"> </w:t>
      </w:r>
      <w:r w:rsidRPr="00842067">
        <w:t>law,</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a</w:t>
      </w:r>
      <w:r w:rsidR="00AE4004">
        <w:t xml:space="preserve"> </w:t>
      </w:r>
      <w:r w:rsidRPr="00842067">
        <w:t>woman</w:t>
      </w:r>
      <w:r w:rsidR="00AE4004">
        <w:t xml:space="preserve"> </w:t>
      </w:r>
      <w:r w:rsidRPr="00842067">
        <w:t>and</w:t>
      </w:r>
      <w:r w:rsidR="00AE4004">
        <w:t xml:space="preserve"> </w:t>
      </w:r>
      <w:r w:rsidRPr="00842067">
        <w:t>man</w:t>
      </w:r>
      <w:r w:rsidR="00AE4004">
        <w:t xml:space="preserve"> </w:t>
      </w:r>
      <w:r w:rsidRPr="00842067">
        <w:t>to</w:t>
      </w:r>
      <w:r w:rsidR="00AE4004">
        <w:t xml:space="preserve"> </w:t>
      </w:r>
      <w:r w:rsidRPr="00842067">
        <w:t>marry</w:t>
      </w:r>
      <w:r w:rsidR="00AE4004">
        <w:t xml:space="preserve"> </w:t>
      </w:r>
      <w:r w:rsidRPr="00842067">
        <w:t>and</w:t>
      </w:r>
      <w:r w:rsidR="00AE4004">
        <w:t xml:space="preserve"> </w:t>
      </w:r>
      <w:r w:rsidRPr="00842067">
        <w:t>found</w:t>
      </w:r>
      <w:r w:rsidR="00AE4004">
        <w:t xml:space="preserve"> </w:t>
      </w:r>
      <w:r w:rsidRPr="00842067">
        <w:t>a</w:t>
      </w:r>
      <w:r w:rsidR="00AE4004">
        <w:t xml:space="preserve"> </w:t>
      </w:r>
      <w:r w:rsidRPr="00842067">
        <w:t>family</w:t>
      </w:r>
      <w:r w:rsidR="00AE4004">
        <w:t xml:space="preserve"> </w:t>
      </w:r>
      <w:r w:rsidRPr="00842067">
        <w:t>must</w:t>
      </w:r>
      <w:r w:rsidR="00AE4004">
        <w:t xml:space="preserve"> </w:t>
      </w:r>
      <w:r w:rsidRPr="00842067">
        <w:t>be</w:t>
      </w:r>
      <w:r w:rsidR="00AE4004">
        <w:t xml:space="preserve"> </w:t>
      </w:r>
      <w:r w:rsidRPr="00842067">
        <w:t>recognized,</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personal</w:t>
      </w:r>
      <w:r w:rsidR="00AE4004">
        <w:t xml:space="preserve"> </w:t>
      </w:r>
      <w:r w:rsidRPr="00842067">
        <w:t>status</w:t>
      </w:r>
      <w:r w:rsidR="00AE4004">
        <w:t xml:space="preserve"> </w:t>
      </w:r>
      <w:r w:rsidRPr="00842067">
        <w:t>laws</w:t>
      </w:r>
      <w:r w:rsidR="00AE4004">
        <w:t xml:space="preserve"> </w:t>
      </w:r>
      <w:r w:rsidRPr="00842067">
        <w:t>applicable</w:t>
      </w:r>
      <w:r w:rsidR="00AE4004">
        <w:t xml:space="preserve"> </w:t>
      </w:r>
      <w:r w:rsidRPr="00842067">
        <w:t>each</w:t>
      </w:r>
      <w:r w:rsidR="00AE4004">
        <w:t xml:space="preserve"> </w:t>
      </w:r>
      <w:r w:rsidRPr="00842067">
        <w:t>of</w:t>
      </w:r>
      <w:r w:rsidR="00AE4004">
        <w:t xml:space="preserve"> </w:t>
      </w:r>
      <w:r w:rsidRPr="00842067">
        <w:t>them,</w:t>
      </w:r>
      <w:r w:rsidR="00AE4004">
        <w:t xml:space="preserve"> </w:t>
      </w:r>
      <w:r w:rsidRPr="00842067">
        <w:t>and</w:t>
      </w:r>
      <w:r w:rsidR="00AE4004">
        <w:t xml:space="preserve"> </w:t>
      </w:r>
      <w:r w:rsidRPr="00842067">
        <w:t>no</w:t>
      </w:r>
      <w:r w:rsidR="00AE4004">
        <w:t xml:space="preserve"> </w:t>
      </w:r>
      <w:r w:rsidRPr="00842067">
        <w:t>marriage</w:t>
      </w:r>
      <w:r w:rsidR="00AE4004">
        <w:t xml:space="preserve"> </w:t>
      </w:r>
      <w:r w:rsidRPr="00842067">
        <w:t>can</w:t>
      </w:r>
      <w:r w:rsidR="00AE4004">
        <w:t xml:space="preserve"> </w:t>
      </w:r>
      <w:r w:rsidRPr="00842067">
        <w:t>be</w:t>
      </w:r>
      <w:r w:rsidR="00AE4004">
        <w:t xml:space="preserve"> </w:t>
      </w:r>
      <w:r w:rsidRPr="00842067">
        <w:t>entered</w:t>
      </w:r>
      <w:r w:rsidR="00AE4004">
        <w:t xml:space="preserve"> </w:t>
      </w:r>
      <w:r w:rsidRPr="00842067">
        <w:t>into</w:t>
      </w:r>
      <w:r w:rsidR="00AE4004">
        <w:t xml:space="preserve"> </w:t>
      </w:r>
      <w:r w:rsidRPr="00842067">
        <w:t>without</w:t>
      </w:r>
      <w:r w:rsidR="00AE4004">
        <w:t xml:space="preserve"> </w:t>
      </w:r>
      <w:r w:rsidRPr="00842067">
        <w:t>the</w:t>
      </w:r>
      <w:r w:rsidR="00AE4004">
        <w:t xml:space="preserve"> </w:t>
      </w:r>
      <w:r w:rsidRPr="00842067">
        <w:t>free</w:t>
      </w:r>
      <w:r w:rsidR="00AE4004">
        <w:t xml:space="preserve"> </w:t>
      </w:r>
      <w:r w:rsidRPr="00842067">
        <w:t>and</w:t>
      </w:r>
      <w:r w:rsidR="00AE4004">
        <w:t xml:space="preserve"> </w:t>
      </w:r>
      <w:r w:rsidRPr="00842067">
        <w:t>full</w:t>
      </w:r>
      <w:r w:rsidR="00AE4004">
        <w:t xml:space="preserve"> </w:t>
      </w:r>
      <w:r w:rsidRPr="00842067">
        <w:t>consent</w:t>
      </w:r>
      <w:r w:rsidR="00AE4004">
        <w:t xml:space="preserve"> </w:t>
      </w:r>
      <w:r w:rsidRPr="00842067">
        <w:t>of</w:t>
      </w:r>
      <w:r w:rsidR="00AE4004">
        <w:t xml:space="preserve"> </w:t>
      </w:r>
      <w:r w:rsidRPr="00842067">
        <w:t>both</w:t>
      </w:r>
      <w:r w:rsidR="00AE4004">
        <w:t xml:space="preserve"> </w:t>
      </w:r>
      <w:r w:rsidRPr="00842067">
        <w:t>parties.</w:t>
      </w:r>
    </w:p>
    <w:p w:rsidR="00842067" w:rsidRPr="00842067" w:rsidRDefault="00842067" w:rsidP="00842067">
      <w:pPr>
        <w:pStyle w:val="SingleTxtG"/>
      </w:pPr>
      <w:r w:rsidRPr="00842067">
        <w:t>108.</w:t>
      </w:r>
      <w:r w:rsidRPr="00842067">
        <w:tab/>
        <w:t>In</w:t>
      </w:r>
      <w:r w:rsidR="00AE4004">
        <w:t xml:space="preserve"> </w:t>
      </w:r>
      <w:r w:rsidRPr="00842067">
        <w:t>order</w:t>
      </w:r>
      <w:r w:rsidR="00AE4004">
        <w:t xml:space="preserve"> </w:t>
      </w:r>
      <w:r w:rsidRPr="00842067">
        <w:t>to</w:t>
      </w:r>
      <w:r w:rsidR="00AE4004">
        <w:t xml:space="preserve"> </w:t>
      </w:r>
      <w:r w:rsidRPr="00842067">
        <w:t>strengthen</w:t>
      </w:r>
      <w:r w:rsidR="00AE4004">
        <w:t xml:space="preserve"> </w:t>
      </w:r>
      <w:r w:rsidRPr="00842067">
        <w:t>the</w:t>
      </w:r>
      <w:r w:rsidR="00AE4004">
        <w:t xml:space="preserve"> </w:t>
      </w:r>
      <w:r w:rsidRPr="00842067">
        <w:t>rights</w:t>
      </w:r>
      <w:r w:rsidR="00AE4004">
        <w:t xml:space="preserve"> </w:t>
      </w:r>
      <w:r w:rsidRPr="00842067">
        <w:t>of</w:t>
      </w:r>
      <w:r w:rsidR="00AE4004">
        <w:t xml:space="preserve"> </w:t>
      </w:r>
      <w:r w:rsidRPr="00842067">
        <w:t>women,</w:t>
      </w:r>
      <w:r w:rsidR="00AE4004">
        <w:t xml:space="preserve"> </w:t>
      </w:r>
      <w:r w:rsidRPr="00842067">
        <w:t>the</w:t>
      </w:r>
      <w:r w:rsidR="00AE4004">
        <w:t xml:space="preserve"> </w:t>
      </w:r>
      <w:r w:rsidRPr="00842067">
        <w:t>State</w:t>
      </w:r>
      <w:r w:rsidR="00AE4004">
        <w:t xml:space="preserve"> </w:t>
      </w:r>
      <w:r w:rsidRPr="00842067">
        <w:t>adopted</w:t>
      </w:r>
      <w:r w:rsidR="00AE4004">
        <w:t xml:space="preserve"> </w:t>
      </w:r>
      <w:r w:rsidRPr="00842067">
        <w:t>a</w:t>
      </w:r>
      <w:r w:rsidR="00AE4004">
        <w:t xml:space="preserve"> </w:t>
      </w:r>
      <w:r w:rsidRPr="00842067">
        <w:t>policy</w:t>
      </w:r>
      <w:r w:rsidR="00AE4004">
        <w:t xml:space="preserve"> </w:t>
      </w:r>
      <w:r w:rsidRPr="00842067">
        <w:t>of</w:t>
      </w:r>
      <w:r w:rsidR="00AE4004">
        <w:t xml:space="preserve"> </w:t>
      </w:r>
      <w:r w:rsidRPr="00842067">
        <w:t>positive</w:t>
      </w:r>
      <w:r w:rsidR="00AE4004">
        <w:t xml:space="preserve"> </w:t>
      </w:r>
      <w:r w:rsidRPr="00842067">
        <w:t>discrimination,</w:t>
      </w:r>
      <w:r w:rsidR="00AE4004">
        <w:t xml:space="preserve"> </w:t>
      </w:r>
      <w:r w:rsidRPr="00842067">
        <w:t>which</w:t>
      </w:r>
      <w:r w:rsidR="00AE4004">
        <w:t xml:space="preserve"> </w:t>
      </w:r>
      <w:r w:rsidRPr="00842067">
        <w:t>is</w:t>
      </w:r>
      <w:r w:rsidR="00AE4004">
        <w:t xml:space="preserve"> </w:t>
      </w:r>
      <w:r w:rsidRPr="00842067">
        <w:t>apparent</w:t>
      </w:r>
      <w:r w:rsidR="00AE4004">
        <w:t xml:space="preserve"> </w:t>
      </w:r>
      <w:r w:rsidRPr="00842067">
        <w:t>in</w:t>
      </w:r>
      <w:r w:rsidR="00AE4004">
        <w:t xml:space="preserve"> </w:t>
      </w:r>
      <w:r w:rsidRPr="00842067">
        <w:t>the</w:t>
      </w:r>
      <w:r w:rsidR="00AE4004">
        <w:t xml:space="preserve"> </w:t>
      </w:r>
      <w:r w:rsidRPr="00842067">
        <w:t>special</w:t>
      </w:r>
      <w:r w:rsidR="00AE4004">
        <w:t xml:space="preserve"> </w:t>
      </w:r>
      <w:r w:rsidRPr="00842067">
        <w:t>priority</w:t>
      </w:r>
      <w:r w:rsidR="00AE4004">
        <w:t xml:space="preserve"> </w:t>
      </w:r>
      <w:r w:rsidRPr="00842067">
        <w:t>afforded</w:t>
      </w:r>
      <w:r w:rsidR="00AE4004">
        <w:t xml:space="preserve"> </w:t>
      </w:r>
      <w:r w:rsidRPr="00842067">
        <w:t>to</w:t>
      </w:r>
      <w:r w:rsidR="00AE4004">
        <w:t xml:space="preserve"> </w:t>
      </w:r>
      <w:r w:rsidRPr="00842067">
        <w:t>working</w:t>
      </w:r>
      <w:r w:rsidR="00AE4004">
        <w:t xml:space="preserve"> </w:t>
      </w:r>
      <w:r w:rsidRPr="00842067">
        <w:t>women,</w:t>
      </w:r>
      <w:r w:rsidR="00AE4004">
        <w:t xml:space="preserve"> </w:t>
      </w:r>
      <w:r w:rsidRPr="00842067">
        <w:t>as</w:t>
      </w:r>
      <w:r w:rsidR="00AE4004">
        <w:t xml:space="preserve"> </w:t>
      </w:r>
      <w:r w:rsidRPr="00842067">
        <w:t>already</w:t>
      </w:r>
      <w:r w:rsidR="00AE4004">
        <w:t xml:space="preserve"> </w:t>
      </w:r>
      <w:r w:rsidRPr="00842067">
        <w:t>mentioned.</w:t>
      </w:r>
      <w:r w:rsidR="00AE4004">
        <w:t xml:space="preserve"> </w:t>
      </w:r>
      <w:r w:rsidRPr="00842067">
        <w:t>They</w:t>
      </w:r>
      <w:r w:rsidR="00AE4004">
        <w:t xml:space="preserve"> </w:t>
      </w:r>
      <w:r w:rsidRPr="00842067">
        <w:t>are</w:t>
      </w:r>
      <w:r w:rsidR="00AE4004">
        <w:t xml:space="preserve"> </w:t>
      </w:r>
      <w:r w:rsidRPr="00842067">
        <w:t>granted</w:t>
      </w:r>
      <w:r w:rsidR="00AE4004">
        <w:t xml:space="preserve"> </w:t>
      </w:r>
      <w:r w:rsidRPr="00842067">
        <w:t>maternity</w:t>
      </w:r>
      <w:r w:rsidR="00AE4004">
        <w:t xml:space="preserve"> </w:t>
      </w:r>
      <w:r w:rsidRPr="00842067">
        <w:t>leave,</w:t>
      </w:r>
      <w:r w:rsidR="00AE4004">
        <w:t xml:space="preserve"> </w:t>
      </w:r>
      <w:r w:rsidRPr="00842067">
        <w:t>a</w:t>
      </w:r>
      <w:r w:rsidR="00AE4004">
        <w:t xml:space="preserve"> </w:t>
      </w:r>
      <w:r w:rsidRPr="00842067">
        <w:t>one-hour</w:t>
      </w:r>
      <w:r w:rsidR="00AE4004">
        <w:t xml:space="preserve"> </w:t>
      </w:r>
      <w:r w:rsidRPr="00842067">
        <w:t>period</w:t>
      </w:r>
      <w:r w:rsidR="00AE4004">
        <w:t xml:space="preserve"> </w:t>
      </w:r>
      <w:r w:rsidRPr="00842067">
        <w:t>for</w:t>
      </w:r>
      <w:r w:rsidR="00AE4004">
        <w:t xml:space="preserve"> </w:t>
      </w:r>
      <w:r w:rsidRPr="00842067">
        <w:t>nursing</w:t>
      </w:r>
      <w:r w:rsidR="00AE4004">
        <w:t xml:space="preserve"> </w:t>
      </w:r>
      <w:r w:rsidRPr="00842067">
        <w:t>and</w:t>
      </w:r>
      <w:r w:rsidR="00AE4004">
        <w:t xml:space="preserve"> </w:t>
      </w:r>
      <w:r w:rsidRPr="00842067">
        <w:t>one</w:t>
      </w:r>
      <w:r w:rsidR="00AE4004">
        <w:t xml:space="preserve"> </w:t>
      </w:r>
      <w:r w:rsidRPr="00842067">
        <w:t>day</w:t>
      </w:r>
      <w:r w:rsidR="00AE4004">
        <w:t xml:space="preserve"> </w:t>
      </w:r>
      <w:r w:rsidRPr="00842067">
        <w:t>to</w:t>
      </w:r>
      <w:r w:rsidR="00AE4004">
        <w:t xml:space="preserve"> </w:t>
      </w:r>
      <w:r w:rsidRPr="00842067">
        <w:t>attend</w:t>
      </w:r>
      <w:r w:rsidR="00AE4004">
        <w:t xml:space="preserve"> </w:t>
      </w:r>
      <w:r w:rsidRPr="00842067">
        <w:t>to</w:t>
      </w:r>
      <w:r w:rsidR="00AE4004">
        <w:t xml:space="preserve"> </w:t>
      </w:r>
      <w:r w:rsidRPr="00842067">
        <w:t>health</w:t>
      </w:r>
      <w:r w:rsidR="00AE4004">
        <w:t xml:space="preserve"> </w:t>
      </w:r>
      <w:r w:rsidRPr="00842067">
        <w:t>needs,</w:t>
      </w:r>
      <w:r w:rsidR="00AE4004">
        <w:t xml:space="preserve"> </w:t>
      </w:r>
      <w:r w:rsidRPr="00842067">
        <w:t>all</w:t>
      </w:r>
      <w:r w:rsidR="00AE4004">
        <w:t xml:space="preserve"> </w:t>
      </w:r>
      <w:r w:rsidRPr="00842067">
        <w:t>without</w:t>
      </w:r>
      <w:r w:rsidR="00AE4004">
        <w:t xml:space="preserve"> </w:t>
      </w:r>
      <w:r w:rsidRPr="00842067">
        <w:t>loss</w:t>
      </w:r>
      <w:r w:rsidR="00AE4004">
        <w:t xml:space="preserve"> </w:t>
      </w:r>
      <w:r w:rsidRPr="00842067">
        <w:t>of</w:t>
      </w:r>
      <w:r w:rsidR="00AE4004">
        <w:t xml:space="preserve"> </w:t>
      </w:r>
      <w:r w:rsidRPr="00842067">
        <w:t>pay.</w:t>
      </w:r>
      <w:r w:rsidR="00AE4004">
        <w:t xml:space="preserve"> </w:t>
      </w:r>
    </w:p>
    <w:p w:rsidR="00842067" w:rsidRPr="00842067" w:rsidRDefault="00F43C59" w:rsidP="00F43C59">
      <w:pPr>
        <w:pStyle w:val="H23G"/>
      </w:pPr>
      <w:r>
        <w:tab/>
      </w:r>
      <w:r>
        <w:tab/>
      </w:r>
      <w:r w:rsidR="00842067" w:rsidRPr="00842067">
        <w:t>Challenges</w:t>
      </w:r>
      <w:r w:rsidR="00AE4004">
        <w:t xml:space="preserve"> </w:t>
      </w:r>
      <w:r w:rsidR="00842067" w:rsidRPr="00842067">
        <w:t>facing</w:t>
      </w:r>
      <w:r w:rsidR="00AE4004">
        <w:t xml:space="preserve"> </w:t>
      </w:r>
      <w:r w:rsidR="00842067" w:rsidRPr="00842067">
        <w:t>women</w:t>
      </w:r>
    </w:p>
    <w:p w:rsidR="00842067" w:rsidRPr="00842067" w:rsidRDefault="00842067" w:rsidP="00842067">
      <w:pPr>
        <w:pStyle w:val="SingleTxtG"/>
      </w:pPr>
      <w:r w:rsidRPr="00842067">
        <w:t>109.</w:t>
      </w:r>
      <w:r w:rsidRPr="00842067">
        <w:tab/>
        <w:t>The</w:t>
      </w:r>
      <w:r w:rsidR="00AE4004">
        <w:t xml:space="preserve"> </w:t>
      </w:r>
      <w:r w:rsidRPr="00842067">
        <w:t>challenges</w:t>
      </w:r>
      <w:r w:rsidR="00AE4004">
        <w:t xml:space="preserve"> </w:t>
      </w:r>
      <w:r w:rsidRPr="00842067">
        <w:t>confronting</w:t>
      </w:r>
      <w:r w:rsidR="00AE4004">
        <w:t xml:space="preserve"> </w:t>
      </w:r>
      <w:r w:rsidRPr="00842067">
        <w:t>women</w:t>
      </w:r>
      <w:r w:rsidR="00AE4004">
        <w:t xml:space="preserve"> </w:t>
      </w:r>
      <w:r w:rsidRPr="00842067">
        <w:t>are</w:t>
      </w:r>
      <w:r w:rsidR="00AE4004">
        <w:t xml:space="preserve"> </w:t>
      </w:r>
      <w:r w:rsidRPr="00842067">
        <w:t>typically</w:t>
      </w:r>
      <w:r w:rsidR="00AE4004">
        <w:t xml:space="preserve"> </w:t>
      </w:r>
      <w:r w:rsidRPr="00842067">
        <w:t>related</w:t>
      </w:r>
      <w:r w:rsidR="00AE4004">
        <w:t xml:space="preserve"> </w:t>
      </w:r>
      <w:r w:rsidRPr="00842067">
        <w:t>to</w:t>
      </w:r>
      <w:r w:rsidR="00AE4004">
        <w:t xml:space="preserve"> </w:t>
      </w:r>
      <w:r w:rsidRPr="00842067">
        <w:t>the</w:t>
      </w:r>
      <w:r w:rsidR="00AE4004">
        <w:t xml:space="preserve"> </w:t>
      </w:r>
      <w:r w:rsidRPr="00842067">
        <w:t>following:</w:t>
      </w:r>
    </w:p>
    <w:p w:rsidR="00842067" w:rsidRPr="00842067" w:rsidRDefault="00842067" w:rsidP="00842067">
      <w:pPr>
        <w:pStyle w:val="SingleTxtG"/>
      </w:pPr>
      <w:r w:rsidRPr="00842067">
        <w:tab/>
        <w:t>1.</w:t>
      </w:r>
      <w:r w:rsidRPr="00842067">
        <w:tab/>
        <w:t>The</w:t>
      </w:r>
      <w:r w:rsidR="00AE4004">
        <w:t xml:space="preserve"> </w:t>
      </w:r>
      <w:r w:rsidRPr="00842067">
        <w:t>operationalization</w:t>
      </w:r>
      <w:r w:rsidR="00AE4004">
        <w:t xml:space="preserve"> </w:t>
      </w:r>
      <w:r w:rsidRPr="00842067">
        <w:t>of</w:t>
      </w:r>
      <w:r w:rsidR="00AE4004">
        <w:t xml:space="preserve"> </w:t>
      </w:r>
      <w:r w:rsidRPr="00842067">
        <w:t>policies</w:t>
      </w:r>
      <w:r w:rsidR="00AE4004">
        <w:t xml:space="preserve"> </w:t>
      </w:r>
      <w:r w:rsidRPr="00842067">
        <w:t>and</w:t>
      </w:r>
      <w:r w:rsidR="00AE4004">
        <w:t xml:space="preserve"> </w:t>
      </w:r>
      <w:r w:rsidRPr="00842067">
        <w:t>strategies</w:t>
      </w:r>
      <w:r w:rsidR="00AE4004">
        <w:t xml:space="preserve"> </w:t>
      </w:r>
      <w:r w:rsidRPr="00842067">
        <w:t>for</w:t>
      </w:r>
      <w:r w:rsidR="00AE4004">
        <w:t xml:space="preserve"> </w:t>
      </w:r>
      <w:r w:rsidRPr="00842067">
        <w:t>women;</w:t>
      </w:r>
    </w:p>
    <w:p w:rsidR="00842067" w:rsidRPr="00842067" w:rsidRDefault="00842067" w:rsidP="00842067">
      <w:pPr>
        <w:pStyle w:val="SingleTxtG"/>
      </w:pPr>
      <w:r w:rsidRPr="00842067">
        <w:tab/>
        <w:t>2.</w:t>
      </w:r>
      <w:r w:rsidRPr="00842067">
        <w:tab/>
        <w:t>The</w:t>
      </w:r>
      <w:r w:rsidR="00AE4004">
        <w:t xml:space="preserve"> </w:t>
      </w:r>
      <w:r w:rsidRPr="00842067">
        <w:t>need</w:t>
      </w:r>
      <w:r w:rsidR="00AE4004">
        <w:t xml:space="preserve"> </w:t>
      </w:r>
      <w:r w:rsidRPr="00842067">
        <w:t>for</w:t>
      </w:r>
      <w:r w:rsidR="00AE4004">
        <w:t xml:space="preserve"> </w:t>
      </w:r>
      <w:r w:rsidRPr="00842067">
        <w:t>strengthening</w:t>
      </w:r>
      <w:r w:rsidR="00AE4004">
        <w:t xml:space="preserve"> </w:t>
      </w:r>
      <w:r w:rsidRPr="00842067">
        <w:t>and</w:t>
      </w:r>
      <w:r w:rsidR="00AE4004">
        <w:t xml:space="preserve"> </w:t>
      </w:r>
      <w:r w:rsidRPr="00842067">
        <w:t>empowerment</w:t>
      </w:r>
      <w:r w:rsidR="00AE4004">
        <w:t xml:space="preserve"> </w:t>
      </w:r>
      <w:r w:rsidRPr="00842067">
        <w:t>of</w:t>
      </w:r>
      <w:r w:rsidR="00AE4004">
        <w:t xml:space="preserve"> </w:t>
      </w:r>
      <w:r w:rsidRPr="00842067">
        <w:t>the</w:t>
      </w:r>
      <w:r w:rsidR="00AE4004">
        <w:t xml:space="preserve"> </w:t>
      </w:r>
      <w:r w:rsidRPr="00842067">
        <w:t>role</w:t>
      </w:r>
      <w:r w:rsidR="00AE4004">
        <w:t xml:space="preserve"> </w:t>
      </w:r>
      <w:r w:rsidRPr="00842067">
        <w:t>of</w:t>
      </w:r>
      <w:r w:rsidR="00AE4004">
        <w:t xml:space="preserve"> </w:t>
      </w:r>
      <w:r w:rsidRPr="00842067">
        <w:t>all</w:t>
      </w:r>
      <w:r w:rsidR="00AE4004">
        <w:t xml:space="preserve"> </w:t>
      </w:r>
      <w:r w:rsidRPr="00842067">
        <w:t>relevant</w:t>
      </w:r>
      <w:r w:rsidR="00AE4004">
        <w:t xml:space="preserve"> </w:t>
      </w:r>
      <w:r w:rsidRPr="00842067">
        <w:t>actors,</w:t>
      </w:r>
      <w:r w:rsidR="00AE4004">
        <w:t xml:space="preserve"> </w:t>
      </w:r>
      <w:r w:rsidRPr="00842067">
        <w:t>given</w:t>
      </w:r>
      <w:r w:rsidR="00AE4004">
        <w:t xml:space="preserve"> </w:t>
      </w:r>
      <w:r w:rsidRPr="00842067">
        <w:t>that</w:t>
      </w:r>
      <w:r w:rsidR="00AE4004">
        <w:t xml:space="preserve"> </w:t>
      </w:r>
      <w:r w:rsidRPr="00842067">
        <w:t>work</w:t>
      </w:r>
      <w:r w:rsidR="00AE4004">
        <w:t xml:space="preserve"> </w:t>
      </w:r>
      <w:r w:rsidRPr="00842067">
        <w:t>relating</w:t>
      </w:r>
      <w:r w:rsidR="00AE4004">
        <w:t xml:space="preserve"> </w:t>
      </w:r>
      <w:r w:rsidRPr="00842067">
        <w:t>to</w:t>
      </w:r>
      <w:r w:rsidR="00AE4004">
        <w:t xml:space="preserve"> </w:t>
      </w:r>
      <w:r w:rsidRPr="00842067">
        <w:t>women</w:t>
      </w:r>
      <w:r w:rsidR="00AE4004">
        <w:t xml:space="preserve"> </w:t>
      </w:r>
      <w:r w:rsidRPr="00842067">
        <w:t>is</w:t>
      </w:r>
      <w:r w:rsidR="00AE4004">
        <w:t xml:space="preserve"> </w:t>
      </w:r>
      <w:r w:rsidRPr="00842067">
        <w:t>cross-cutting</w:t>
      </w:r>
      <w:r w:rsidR="00AE4004">
        <w:t xml:space="preserve"> </w:t>
      </w:r>
      <w:r w:rsidRPr="00842067">
        <w:t>and</w:t>
      </w:r>
      <w:r w:rsidR="00AE4004">
        <w:t xml:space="preserve"> </w:t>
      </w:r>
      <w:r w:rsidRPr="00842067">
        <w:t>entails</w:t>
      </w:r>
      <w:r w:rsidR="00AE4004">
        <w:t xml:space="preserve"> </w:t>
      </w:r>
      <w:r w:rsidRPr="00842067">
        <w:t>official,</w:t>
      </w:r>
      <w:r w:rsidR="00AE4004">
        <w:t xml:space="preserve"> </w:t>
      </w:r>
      <w:r w:rsidRPr="00842067">
        <w:t>voluntary</w:t>
      </w:r>
      <w:r w:rsidR="00AE4004">
        <w:t xml:space="preserve"> </w:t>
      </w:r>
      <w:r w:rsidRPr="00842067">
        <w:t>and</w:t>
      </w:r>
      <w:r w:rsidR="00AE4004">
        <w:t xml:space="preserve"> </w:t>
      </w:r>
      <w:r w:rsidRPr="00842067">
        <w:t>grass-roots</w:t>
      </w:r>
      <w:r w:rsidR="00AE4004">
        <w:t xml:space="preserve"> </w:t>
      </w:r>
      <w:r w:rsidRPr="00842067">
        <w:t>efforts;</w:t>
      </w:r>
    </w:p>
    <w:p w:rsidR="00842067" w:rsidRPr="00842067" w:rsidRDefault="00842067" w:rsidP="00842067">
      <w:pPr>
        <w:pStyle w:val="SingleTxtG"/>
      </w:pPr>
      <w:r w:rsidRPr="00842067">
        <w:tab/>
        <w:t>3.</w:t>
      </w:r>
      <w:r w:rsidRPr="00842067">
        <w:tab/>
      </w:r>
      <w:r w:rsidR="00AE4004">
        <w:t xml:space="preserve"> </w:t>
      </w:r>
      <w:r w:rsidRPr="00842067">
        <w:t>The</w:t>
      </w:r>
      <w:r w:rsidR="00AE4004">
        <w:t xml:space="preserve"> </w:t>
      </w:r>
      <w:r w:rsidRPr="00842067">
        <w:t>establishment</w:t>
      </w:r>
      <w:r w:rsidR="00AE4004">
        <w:t xml:space="preserve"> </w:t>
      </w:r>
      <w:r w:rsidRPr="00842067">
        <w:t>of</w:t>
      </w:r>
      <w:r w:rsidR="00AE4004">
        <w:t xml:space="preserve"> </w:t>
      </w:r>
      <w:r w:rsidRPr="00842067">
        <w:t>a</w:t>
      </w:r>
      <w:r w:rsidR="00AE4004">
        <w:t xml:space="preserve"> </w:t>
      </w:r>
      <w:r w:rsidRPr="00842067">
        <w:t>database</w:t>
      </w:r>
      <w:r w:rsidR="00AE4004">
        <w:t xml:space="preserve"> </w:t>
      </w:r>
      <w:r w:rsidRPr="00842067">
        <w:t>on</w:t>
      </w:r>
      <w:r w:rsidR="00AE4004">
        <w:t xml:space="preserve"> </w:t>
      </w:r>
      <w:r w:rsidRPr="00842067">
        <w:t>women</w:t>
      </w:r>
      <w:r w:rsidR="00AE4004">
        <w:t xml:space="preserve"> </w:t>
      </w:r>
      <w:r w:rsidRPr="00842067">
        <w:t>and</w:t>
      </w:r>
      <w:r w:rsidR="00AE4004">
        <w:t xml:space="preserve"> </w:t>
      </w:r>
      <w:r w:rsidRPr="00842067">
        <w:t>the</w:t>
      </w:r>
      <w:r w:rsidR="00AE4004">
        <w:t xml:space="preserve"> </w:t>
      </w:r>
      <w:r w:rsidRPr="00842067">
        <w:t>biggest</w:t>
      </w:r>
      <w:r w:rsidR="00AE4004">
        <w:t xml:space="preserve"> </w:t>
      </w:r>
      <w:r w:rsidRPr="00842067">
        <w:t>challenges</w:t>
      </w:r>
      <w:r w:rsidR="00AE4004">
        <w:t xml:space="preserve"> </w:t>
      </w:r>
      <w:r w:rsidRPr="00842067">
        <w:t>encountered</w:t>
      </w:r>
      <w:r w:rsidR="00AE4004">
        <w:t xml:space="preserve"> </w:t>
      </w:r>
      <w:r w:rsidRPr="00842067">
        <w:t>by</w:t>
      </w:r>
      <w:r w:rsidR="00AE4004">
        <w:t xml:space="preserve"> </w:t>
      </w:r>
      <w:r w:rsidRPr="00842067">
        <w:t>women;</w:t>
      </w:r>
    </w:p>
    <w:p w:rsidR="00842067" w:rsidRPr="00842067" w:rsidRDefault="00842067" w:rsidP="00842067">
      <w:pPr>
        <w:pStyle w:val="SingleTxtG"/>
      </w:pPr>
      <w:r w:rsidRPr="00842067">
        <w:tab/>
        <w:t>4.</w:t>
      </w:r>
      <w:r w:rsidRPr="00842067">
        <w:tab/>
      </w:r>
      <w:r w:rsidR="00AE4004">
        <w:t xml:space="preserve"> </w:t>
      </w:r>
      <w:r w:rsidRPr="00842067">
        <w:t>The</w:t>
      </w:r>
      <w:r w:rsidR="00AE4004">
        <w:t xml:space="preserve"> </w:t>
      </w:r>
      <w:r w:rsidRPr="00842067">
        <w:t>improvement</w:t>
      </w:r>
      <w:r w:rsidR="00AE4004">
        <w:t xml:space="preserve"> </w:t>
      </w:r>
      <w:r w:rsidRPr="00842067">
        <w:t>and</w:t>
      </w:r>
      <w:r w:rsidR="00AE4004">
        <w:t xml:space="preserve"> </w:t>
      </w:r>
      <w:r w:rsidRPr="00842067">
        <w:t>development</w:t>
      </w:r>
      <w:r w:rsidR="00AE4004">
        <w:t xml:space="preserve"> </w:t>
      </w:r>
      <w:r w:rsidRPr="00842067">
        <w:t>of</w:t>
      </w:r>
      <w:r w:rsidR="00AE4004">
        <w:t xml:space="preserve"> </w:t>
      </w:r>
      <w:r w:rsidRPr="00842067">
        <w:t>structures,</w:t>
      </w:r>
      <w:r w:rsidR="00AE4004">
        <w:t xml:space="preserve"> </w:t>
      </w:r>
      <w:r w:rsidRPr="00842067">
        <w:t>mechanisms</w:t>
      </w:r>
      <w:r w:rsidR="00AE4004">
        <w:t xml:space="preserve"> </w:t>
      </w:r>
      <w:r w:rsidRPr="00842067">
        <w:t>and</w:t>
      </w:r>
      <w:r w:rsidR="00AE4004">
        <w:t xml:space="preserve"> </w:t>
      </w:r>
      <w:r w:rsidRPr="00842067">
        <w:t>personnel</w:t>
      </w:r>
      <w:r w:rsidR="00AE4004">
        <w:t xml:space="preserve"> </w:t>
      </w:r>
      <w:r w:rsidRPr="00842067">
        <w:t>for</w:t>
      </w:r>
      <w:r w:rsidR="00AE4004">
        <w:t xml:space="preserve"> </w:t>
      </w:r>
      <w:r w:rsidRPr="00842067">
        <w:t>dealing</w:t>
      </w:r>
      <w:r w:rsidR="00AE4004">
        <w:t xml:space="preserve"> </w:t>
      </w:r>
      <w:r w:rsidRPr="00842067">
        <w:t>with</w:t>
      </w:r>
      <w:r w:rsidR="00AE4004">
        <w:t xml:space="preserve"> </w:t>
      </w:r>
      <w:r w:rsidRPr="00842067">
        <w:t>women</w:t>
      </w:r>
      <w:r w:rsidR="004C7228">
        <w:t>’</w:t>
      </w:r>
      <w:r w:rsidRPr="00842067">
        <w:t>s</w:t>
      </w:r>
      <w:r w:rsidR="00AE4004">
        <w:t xml:space="preserve"> </w:t>
      </w:r>
      <w:r w:rsidRPr="00842067">
        <w:t>issues</w:t>
      </w:r>
      <w:r w:rsidR="00AE4004">
        <w:t xml:space="preserve"> </w:t>
      </w:r>
      <w:r w:rsidRPr="00842067">
        <w:t>at</w:t>
      </w:r>
      <w:r w:rsidR="00AE4004">
        <w:t xml:space="preserve"> </w:t>
      </w:r>
      <w:r w:rsidRPr="00842067">
        <w:t>all</w:t>
      </w:r>
      <w:r w:rsidR="00AE4004">
        <w:t xml:space="preserve"> </w:t>
      </w:r>
      <w:r w:rsidRPr="00842067">
        <w:t>levels</w:t>
      </w:r>
      <w:r w:rsidR="00AE4004">
        <w:t xml:space="preserve"> </w:t>
      </w:r>
      <w:r w:rsidRPr="00842067">
        <w:t>in</w:t>
      </w:r>
      <w:r w:rsidR="00AE4004">
        <w:t xml:space="preserve"> </w:t>
      </w:r>
      <w:r w:rsidRPr="00842067">
        <w:t>the</w:t>
      </w:r>
      <w:r w:rsidR="00AE4004">
        <w:t xml:space="preserve"> </w:t>
      </w:r>
      <w:r w:rsidRPr="00842067">
        <w:t>centre,</w:t>
      </w:r>
      <w:r w:rsidR="00AE4004">
        <w:t xml:space="preserve"> </w:t>
      </w:r>
      <w:r w:rsidRPr="00842067">
        <w:t>the</w:t>
      </w:r>
      <w:r w:rsidR="00AE4004">
        <w:t xml:space="preserve"> </w:t>
      </w:r>
      <w:r w:rsidRPr="00842067">
        <w:t>states</w:t>
      </w:r>
      <w:r w:rsidR="00AE4004">
        <w:t xml:space="preserve"> </w:t>
      </w:r>
      <w:r w:rsidRPr="00842067">
        <w:t>and</w:t>
      </w:r>
      <w:r w:rsidR="00AE4004">
        <w:t xml:space="preserve"> </w:t>
      </w:r>
      <w:r w:rsidRPr="00842067">
        <w:t>civil</w:t>
      </w:r>
      <w:r w:rsidR="00AE4004">
        <w:t xml:space="preserve"> </w:t>
      </w:r>
      <w:r w:rsidRPr="00842067">
        <w:t>society</w:t>
      </w:r>
      <w:r w:rsidR="00AE4004">
        <w:t xml:space="preserve"> </w:t>
      </w:r>
      <w:r w:rsidRPr="00842067">
        <w:t>organizations;</w:t>
      </w:r>
    </w:p>
    <w:p w:rsidR="00842067" w:rsidRPr="00842067" w:rsidRDefault="00842067" w:rsidP="00842067">
      <w:pPr>
        <w:pStyle w:val="SingleTxtG"/>
      </w:pPr>
      <w:r w:rsidRPr="00842067">
        <w:tab/>
        <w:t>5.</w:t>
      </w:r>
      <w:r w:rsidRPr="00842067">
        <w:tab/>
        <w:t>The</w:t>
      </w:r>
      <w:r w:rsidR="00AE4004">
        <w:t xml:space="preserve"> </w:t>
      </w:r>
      <w:r w:rsidRPr="00842067">
        <w:t>activation</w:t>
      </w:r>
      <w:r w:rsidR="00AE4004">
        <w:t xml:space="preserve"> </w:t>
      </w:r>
      <w:r w:rsidRPr="00842067">
        <w:t>of</w:t>
      </w:r>
      <w:r w:rsidR="00AE4004">
        <w:t xml:space="preserve"> </w:t>
      </w:r>
      <w:r w:rsidRPr="00842067">
        <w:t>women</w:t>
      </w:r>
      <w:r w:rsidR="004C7228">
        <w:t>’</w:t>
      </w:r>
      <w:r w:rsidRPr="00842067">
        <w:t>s</w:t>
      </w:r>
      <w:r w:rsidR="00AE4004">
        <w:t xml:space="preserve"> </w:t>
      </w:r>
      <w:r w:rsidRPr="00842067">
        <w:t>literacy</w:t>
      </w:r>
      <w:r w:rsidR="00AE4004">
        <w:t xml:space="preserve"> </w:t>
      </w:r>
      <w:r w:rsidRPr="00842067">
        <w:t>programmes,</w:t>
      </w:r>
      <w:r w:rsidR="00AE4004">
        <w:t xml:space="preserve"> </w:t>
      </w:r>
      <w:r w:rsidRPr="00842067">
        <w:t>with</w:t>
      </w:r>
      <w:r w:rsidR="00AE4004">
        <w:t xml:space="preserve"> </w:t>
      </w:r>
      <w:r w:rsidRPr="00842067">
        <w:t>a</w:t>
      </w:r>
      <w:r w:rsidR="00AE4004">
        <w:t xml:space="preserve"> </w:t>
      </w:r>
      <w:r w:rsidRPr="00842067">
        <w:t>focus</w:t>
      </w:r>
      <w:r w:rsidR="00AE4004">
        <w:t xml:space="preserve"> </w:t>
      </w:r>
      <w:r w:rsidRPr="00842067">
        <w:t>on</w:t>
      </w:r>
      <w:r w:rsidR="00AE4004">
        <w:t xml:space="preserve"> </w:t>
      </w:r>
      <w:r w:rsidRPr="00842067">
        <w:t>rural</w:t>
      </w:r>
      <w:r w:rsidR="00AE4004">
        <w:t xml:space="preserve"> </w:t>
      </w:r>
      <w:r w:rsidRPr="00842067">
        <w:t>women;</w:t>
      </w:r>
    </w:p>
    <w:p w:rsidR="00842067" w:rsidRPr="00842067" w:rsidRDefault="00842067" w:rsidP="00842067">
      <w:pPr>
        <w:pStyle w:val="SingleTxtG"/>
      </w:pPr>
      <w:r w:rsidRPr="00842067">
        <w:tab/>
        <w:t>6.</w:t>
      </w:r>
      <w:r w:rsidRPr="00842067">
        <w:tab/>
        <w:t>The</w:t>
      </w:r>
      <w:r w:rsidR="00AE4004">
        <w:t xml:space="preserve"> </w:t>
      </w:r>
      <w:r w:rsidRPr="00842067">
        <w:t>employment</w:t>
      </w:r>
      <w:r w:rsidR="00AE4004">
        <w:t xml:space="preserve"> </w:t>
      </w:r>
      <w:r w:rsidRPr="00842067">
        <w:t>of</w:t>
      </w:r>
      <w:r w:rsidR="00AE4004">
        <w:t xml:space="preserve"> </w:t>
      </w:r>
      <w:r w:rsidRPr="00842067">
        <w:t>women</w:t>
      </w:r>
      <w:r w:rsidR="00AE4004">
        <w:t xml:space="preserve"> </w:t>
      </w:r>
      <w:r w:rsidRPr="00842067">
        <w:t>in</w:t>
      </w:r>
      <w:r w:rsidR="00AE4004">
        <w:t xml:space="preserve"> </w:t>
      </w:r>
      <w:r w:rsidRPr="00842067">
        <w:t>the</w:t>
      </w:r>
      <w:r w:rsidR="00AE4004">
        <w:t xml:space="preserve"> </w:t>
      </w:r>
      <w:r w:rsidRPr="00842067">
        <w:t>informal</w:t>
      </w:r>
      <w:r w:rsidR="00AE4004">
        <w:t xml:space="preserve"> </w:t>
      </w:r>
      <w:r w:rsidRPr="00842067">
        <w:t>sector,</w:t>
      </w:r>
      <w:r w:rsidR="00AE4004">
        <w:t xml:space="preserve"> </w:t>
      </w:r>
      <w:r w:rsidRPr="00842067">
        <w:t>which</w:t>
      </w:r>
      <w:r w:rsidR="00AE4004">
        <w:t xml:space="preserve"> </w:t>
      </w:r>
      <w:r w:rsidRPr="00842067">
        <w:t>means</w:t>
      </w:r>
      <w:r w:rsidR="00AE4004">
        <w:t xml:space="preserve"> </w:t>
      </w:r>
      <w:r w:rsidRPr="00842067">
        <w:t>that</w:t>
      </w:r>
      <w:r w:rsidR="00AE4004">
        <w:t xml:space="preserve"> </w:t>
      </w:r>
      <w:r w:rsidRPr="00842067">
        <w:t>they</w:t>
      </w:r>
      <w:r w:rsidR="00AE4004">
        <w:t xml:space="preserve"> </w:t>
      </w:r>
      <w:r w:rsidRPr="00842067">
        <w:t>are</w:t>
      </w:r>
      <w:r w:rsidR="00AE4004">
        <w:t xml:space="preserve"> </w:t>
      </w:r>
      <w:r w:rsidRPr="00842067">
        <w:t>denied</w:t>
      </w:r>
      <w:r w:rsidR="00AE4004">
        <w:t xml:space="preserve"> </w:t>
      </w:r>
      <w:r w:rsidRPr="00842067">
        <w:t>social</w:t>
      </w:r>
      <w:r w:rsidR="00AE4004">
        <w:t xml:space="preserve"> </w:t>
      </w:r>
      <w:r w:rsidRPr="00842067">
        <w:t>security</w:t>
      </w:r>
      <w:r w:rsidR="00AE4004">
        <w:t xml:space="preserve"> </w:t>
      </w:r>
      <w:r w:rsidRPr="00842067">
        <w:t>and</w:t>
      </w:r>
      <w:r w:rsidR="00AE4004">
        <w:t xml:space="preserve"> </w:t>
      </w:r>
      <w:r w:rsidRPr="00842067">
        <w:t>compensation</w:t>
      </w:r>
      <w:r w:rsidR="00AE4004">
        <w:t xml:space="preserve"> </w:t>
      </w:r>
      <w:r w:rsidRPr="00842067">
        <w:t>for</w:t>
      </w:r>
      <w:r w:rsidR="00AE4004">
        <w:t xml:space="preserve"> </w:t>
      </w:r>
      <w:r w:rsidRPr="00842067">
        <w:t>work</w:t>
      </w:r>
      <w:r w:rsidR="00AE4004">
        <w:t xml:space="preserve"> </w:t>
      </w:r>
      <w:r w:rsidRPr="00842067">
        <w:t>injuries;</w:t>
      </w:r>
    </w:p>
    <w:p w:rsidR="00842067" w:rsidRPr="00842067" w:rsidRDefault="00842067" w:rsidP="00842067">
      <w:pPr>
        <w:pStyle w:val="SingleTxtG"/>
      </w:pPr>
      <w:r w:rsidRPr="00842067">
        <w:tab/>
        <w:t>7.</w:t>
      </w:r>
      <w:r w:rsidRPr="00842067">
        <w:tab/>
        <w:t>Women</w:t>
      </w:r>
      <w:r w:rsidR="004C7228">
        <w:t>’</w:t>
      </w:r>
      <w:r w:rsidRPr="00842067">
        <w:t>s</w:t>
      </w:r>
      <w:r w:rsidR="00AE4004">
        <w:t xml:space="preserve"> </w:t>
      </w:r>
      <w:r w:rsidRPr="00842067">
        <w:t>poor</w:t>
      </w:r>
      <w:r w:rsidR="00AE4004">
        <w:t xml:space="preserve"> </w:t>
      </w:r>
      <w:r w:rsidRPr="00842067">
        <w:t>legal</w:t>
      </w:r>
      <w:r w:rsidR="00AE4004">
        <w:t xml:space="preserve"> </w:t>
      </w:r>
      <w:r w:rsidRPr="00842067">
        <w:t>awareness.</w:t>
      </w:r>
    </w:p>
    <w:p w:rsidR="00842067" w:rsidRPr="00842067" w:rsidRDefault="006E7A00" w:rsidP="006E7A00">
      <w:pPr>
        <w:pStyle w:val="H23G"/>
      </w:pPr>
      <w:r>
        <w:tab/>
      </w:r>
      <w:r>
        <w:tab/>
      </w:r>
      <w:r w:rsidR="00842067" w:rsidRPr="00842067">
        <w:t>Abduction</w:t>
      </w:r>
      <w:r w:rsidR="00AE4004">
        <w:t xml:space="preserve"> </w:t>
      </w:r>
      <w:r w:rsidR="00842067" w:rsidRPr="00842067">
        <w:t>of</w:t>
      </w:r>
      <w:r w:rsidR="00AE4004">
        <w:t xml:space="preserve"> </w:t>
      </w:r>
      <w:r w:rsidR="00842067" w:rsidRPr="00842067">
        <w:t>women</w:t>
      </w:r>
      <w:r w:rsidR="00AE4004">
        <w:t xml:space="preserve"> </w:t>
      </w:r>
      <w:r w:rsidR="00842067" w:rsidRPr="00842067">
        <w:t>and</w:t>
      </w:r>
      <w:r w:rsidR="00AE4004">
        <w:t xml:space="preserve"> </w:t>
      </w:r>
      <w:r w:rsidR="00842067" w:rsidRPr="00842067">
        <w:t>children</w:t>
      </w:r>
    </w:p>
    <w:p w:rsidR="00842067" w:rsidRPr="00842067" w:rsidRDefault="00842067" w:rsidP="00842067">
      <w:pPr>
        <w:pStyle w:val="SingleTxtG"/>
      </w:pPr>
      <w:r w:rsidRPr="00842067">
        <w:t>110.</w:t>
      </w:r>
      <w:r w:rsidRPr="00842067">
        <w:tab/>
        <w:t>The</w:t>
      </w:r>
      <w:r w:rsidR="00AE4004">
        <w:t xml:space="preserve"> </w:t>
      </w:r>
      <w:r w:rsidRPr="00842067">
        <w:t>Government</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would</w:t>
      </w:r>
      <w:r w:rsidR="00AE4004">
        <w:t xml:space="preserve"> </w:t>
      </w:r>
      <w:r w:rsidRPr="00842067">
        <w:t>like</w:t>
      </w:r>
      <w:r w:rsidR="00AE4004">
        <w:t xml:space="preserve"> </w:t>
      </w:r>
      <w:r w:rsidRPr="00842067">
        <w:t>to</w:t>
      </w:r>
      <w:r w:rsidR="00AE4004">
        <w:t xml:space="preserve"> </w:t>
      </w:r>
      <w:r w:rsidRPr="00842067">
        <w:t>emphasize</w:t>
      </w:r>
      <w:r w:rsidR="00AE4004">
        <w:t xml:space="preserve"> </w:t>
      </w:r>
      <w:r w:rsidRPr="00842067">
        <w:t>that</w:t>
      </w:r>
      <w:r w:rsidR="00AE4004">
        <w:t xml:space="preserve"> </w:t>
      </w:r>
      <w:r w:rsidRPr="00842067">
        <w:t>cases</w:t>
      </w:r>
      <w:r w:rsidR="00AE4004">
        <w:t xml:space="preserve"> </w:t>
      </w:r>
      <w:r w:rsidRPr="00842067">
        <w:t>of</w:t>
      </w:r>
      <w:r w:rsidR="00AE4004">
        <w:t xml:space="preserve"> </w:t>
      </w:r>
      <w:r w:rsidRPr="00842067">
        <w:t>abduction</w:t>
      </w:r>
      <w:r w:rsidR="00AE4004">
        <w:t xml:space="preserve"> </w:t>
      </w:r>
      <w:r w:rsidRPr="00842067">
        <w:t>and</w:t>
      </w:r>
      <w:r w:rsidR="00AE4004">
        <w:t xml:space="preserve"> </w:t>
      </w:r>
      <w:r w:rsidRPr="00842067">
        <w:t>forced</w:t>
      </w:r>
      <w:r w:rsidR="00AE4004">
        <w:t xml:space="preserve"> </w:t>
      </w:r>
      <w:r w:rsidRPr="00842067">
        <w:t>labour</w:t>
      </w:r>
      <w:r w:rsidR="00AE4004">
        <w:t xml:space="preserve"> </w:t>
      </w:r>
      <w:r w:rsidRPr="00842067">
        <w:t>have</w:t>
      </w:r>
      <w:r w:rsidR="00AE4004">
        <w:t xml:space="preserve"> </w:t>
      </w:r>
      <w:r w:rsidRPr="00842067">
        <w:t>ceased.</w:t>
      </w:r>
      <w:r w:rsidR="00AE4004">
        <w:t xml:space="preserve"> </w:t>
      </w:r>
      <w:r w:rsidRPr="00842067">
        <w:t>Such</w:t>
      </w:r>
      <w:r w:rsidR="00AE4004">
        <w:t xml:space="preserve"> </w:t>
      </w:r>
      <w:r w:rsidRPr="00842067">
        <w:t>cases</w:t>
      </w:r>
      <w:r w:rsidR="00AE4004">
        <w:t xml:space="preserve"> </w:t>
      </w:r>
      <w:r w:rsidRPr="00842067">
        <w:t>were</w:t>
      </w:r>
      <w:r w:rsidR="00AE4004">
        <w:t xml:space="preserve"> </w:t>
      </w:r>
      <w:r w:rsidRPr="00842067">
        <w:t>an</w:t>
      </w:r>
      <w:r w:rsidR="00AE4004">
        <w:t xml:space="preserve"> </w:t>
      </w:r>
      <w:r w:rsidRPr="00842067">
        <w:t>unforeseen</w:t>
      </w:r>
      <w:r w:rsidR="00AE4004">
        <w:t xml:space="preserve"> </w:t>
      </w:r>
      <w:r w:rsidRPr="00842067">
        <w:t>consequence</w:t>
      </w:r>
      <w:r w:rsidR="00AE4004">
        <w:t xml:space="preserve"> </w:t>
      </w:r>
      <w:r w:rsidRPr="00842067">
        <w:t>directly</w:t>
      </w:r>
      <w:r w:rsidR="00AE4004">
        <w:t xml:space="preserve"> </w:t>
      </w:r>
      <w:r w:rsidRPr="00842067">
        <w:t>linked</w:t>
      </w:r>
      <w:r w:rsidR="00AE4004">
        <w:t xml:space="preserve"> </w:t>
      </w:r>
      <w:r w:rsidRPr="00842067">
        <w:t>to</w:t>
      </w:r>
      <w:r w:rsidR="00AE4004">
        <w:t xml:space="preserve"> </w:t>
      </w:r>
      <w:r w:rsidRPr="00842067">
        <w:t>ancient</w:t>
      </w:r>
      <w:r w:rsidR="00AE4004">
        <w:t xml:space="preserve"> </w:t>
      </w:r>
      <w:r w:rsidRPr="00842067">
        <w:t>tribal</w:t>
      </w:r>
      <w:r w:rsidR="00AE4004">
        <w:t xml:space="preserve"> </w:t>
      </w:r>
      <w:r w:rsidRPr="00842067">
        <w:t>practices</w:t>
      </w:r>
      <w:r w:rsidR="00AE4004">
        <w:t xml:space="preserve"> </w:t>
      </w:r>
      <w:r w:rsidRPr="00842067">
        <w:t>and</w:t>
      </w:r>
      <w:r w:rsidR="00AE4004">
        <w:t xml:space="preserve"> </w:t>
      </w:r>
      <w:r w:rsidRPr="00842067">
        <w:t>the</w:t>
      </w:r>
      <w:r w:rsidR="00AE4004">
        <w:t xml:space="preserve"> </w:t>
      </w:r>
      <w:r w:rsidRPr="00842067">
        <w:t>civil</w:t>
      </w:r>
      <w:r w:rsidR="00AE4004">
        <w:t xml:space="preserve"> </w:t>
      </w:r>
      <w:r w:rsidRPr="00842067">
        <w:t>war</w:t>
      </w:r>
      <w:r w:rsidR="00AE4004">
        <w:t xml:space="preserve"> </w:t>
      </w:r>
      <w:r w:rsidRPr="00842067">
        <w:t>between</w:t>
      </w:r>
      <w:r w:rsidR="00AE4004">
        <w:t xml:space="preserve"> </w:t>
      </w:r>
      <w:r w:rsidRPr="00842067">
        <w:t>pastoral</w:t>
      </w:r>
      <w:r w:rsidR="00AE4004">
        <w:t xml:space="preserve"> </w:t>
      </w:r>
      <w:r w:rsidRPr="00842067">
        <w:t>tribes</w:t>
      </w:r>
      <w:r w:rsidR="00AE4004">
        <w:t xml:space="preserve"> </w:t>
      </w:r>
      <w:r w:rsidRPr="00842067">
        <w:t>in</w:t>
      </w:r>
      <w:r w:rsidR="00AE4004">
        <w:t xml:space="preserve"> </w:t>
      </w:r>
      <w:r w:rsidRPr="00842067">
        <w:t>south-western</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in</w:t>
      </w:r>
      <w:r w:rsidR="00AE4004">
        <w:t xml:space="preserve"> </w:t>
      </w:r>
      <w:r w:rsidRPr="00842067">
        <w:t>their</w:t>
      </w:r>
      <w:r w:rsidR="00AE4004">
        <w:t xml:space="preserve"> </w:t>
      </w:r>
      <w:r w:rsidRPr="00842067">
        <w:t>struggle</w:t>
      </w:r>
      <w:r w:rsidR="00AE4004">
        <w:t xml:space="preserve"> </w:t>
      </w:r>
      <w:r w:rsidRPr="00842067">
        <w:t>for</w:t>
      </w:r>
      <w:r w:rsidR="00AE4004">
        <w:t xml:space="preserve"> </w:t>
      </w:r>
      <w:r w:rsidRPr="00842067">
        <w:t>control</w:t>
      </w:r>
      <w:r w:rsidR="00AE4004">
        <w:t xml:space="preserve"> </w:t>
      </w:r>
      <w:r w:rsidRPr="00842067">
        <w:t>over</w:t>
      </w:r>
      <w:r w:rsidR="00AE4004">
        <w:t xml:space="preserve"> </w:t>
      </w:r>
      <w:r w:rsidRPr="00842067">
        <w:t>water</w:t>
      </w:r>
      <w:r w:rsidR="00AE4004">
        <w:t xml:space="preserve"> </w:t>
      </w:r>
      <w:r w:rsidRPr="00842067">
        <w:t>and</w:t>
      </w:r>
      <w:r w:rsidR="00AE4004">
        <w:t xml:space="preserve"> </w:t>
      </w:r>
      <w:r w:rsidRPr="00842067">
        <w:t>pasture</w:t>
      </w:r>
      <w:r w:rsidR="00AE4004">
        <w:t xml:space="preserve"> </w:t>
      </w:r>
      <w:r w:rsidRPr="00842067">
        <w:t>resources.</w:t>
      </w:r>
    </w:p>
    <w:p w:rsidR="00842067" w:rsidRPr="00842067" w:rsidRDefault="00842067" w:rsidP="00842067">
      <w:pPr>
        <w:pStyle w:val="SingleTxtG"/>
      </w:pPr>
      <w:r w:rsidRPr="00842067">
        <w:t>111.</w:t>
      </w:r>
      <w:r w:rsidRPr="00842067">
        <w:tab/>
        <w:t>These</w:t>
      </w:r>
      <w:r w:rsidR="00AE4004">
        <w:t xml:space="preserve"> </w:t>
      </w:r>
      <w:r w:rsidRPr="00842067">
        <w:t>facts</w:t>
      </w:r>
      <w:r w:rsidR="00AE4004">
        <w:t xml:space="preserve"> </w:t>
      </w:r>
      <w:r w:rsidRPr="00842067">
        <w:t>were</w:t>
      </w:r>
      <w:r w:rsidR="00AE4004">
        <w:t xml:space="preserve"> </w:t>
      </w:r>
      <w:r w:rsidRPr="00842067">
        <w:t>confirmed</w:t>
      </w:r>
      <w:r w:rsidR="00AE4004">
        <w:t xml:space="preserve"> </w:t>
      </w:r>
      <w:r w:rsidRPr="00842067">
        <w:t>by</w:t>
      </w:r>
      <w:r w:rsidR="00AE4004">
        <w:t xml:space="preserve"> </w:t>
      </w:r>
      <w:r w:rsidRPr="00842067">
        <w:t>a</w:t>
      </w:r>
      <w:r w:rsidR="00AE4004">
        <w:t xml:space="preserve"> </w:t>
      </w:r>
      <w:r w:rsidRPr="00842067">
        <w:t>working</w:t>
      </w:r>
      <w:r w:rsidR="00AE4004">
        <w:t xml:space="preserve"> </w:t>
      </w:r>
      <w:r w:rsidRPr="00842067">
        <w:t>group</w:t>
      </w:r>
      <w:r w:rsidR="00AE4004">
        <w:t xml:space="preserve"> </w:t>
      </w:r>
      <w:r w:rsidRPr="00842067">
        <w:t>formed</w:t>
      </w:r>
      <w:r w:rsidR="00AE4004">
        <w:t xml:space="preserve"> </w:t>
      </w:r>
      <w:r w:rsidRPr="00842067">
        <w:t>by</w:t>
      </w:r>
      <w:r w:rsidR="00AE4004">
        <w:t xml:space="preserve"> </w:t>
      </w:r>
      <w:r w:rsidRPr="00842067">
        <w:t>the</w:t>
      </w:r>
      <w:r w:rsidR="00AE4004">
        <w:t xml:space="preserve"> </w:t>
      </w:r>
      <w:r w:rsidRPr="00842067">
        <w:t>Minister</w:t>
      </w:r>
      <w:r w:rsidR="00AE4004">
        <w:t xml:space="preserve"> </w:t>
      </w:r>
      <w:r w:rsidRPr="00842067">
        <w:t>of</w:t>
      </w:r>
      <w:r w:rsidR="00AE4004">
        <w:t xml:space="preserve"> </w:t>
      </w:r>
      <w:r w:rsidRPr="00842067">
        <w:t>Justice,</w:t>
      </w:r>
      <w:r w:rsidR="00AE4004">
        <w:t xml:space="preserve"> </w:t>
      </w:r>
      <w:r w:rsidRPr="00842067">
        <w:t>Chairperson</w:t>
      </w:r>
      <w:r w:rsidR="00AE4004">
        <w:t xml:space="preserve"> </w:t>
      </w:r>
      <w:r w:rsidRPr="00842067">
        <w:t>of</w:t>
      </w:r>
      <w:r w:rsidR="00AE4004">
        <w:t xml:space="preserve"> </w:t>
      </w:r>
      <w:r w:rsidRPr="00842067">
        <w:t>the</w:t>
      </w:r>
      <w:r w:rsidR="00AE4004">
        <w:t xml:space="preserve"> </w:t>
      </w:r>
      <w:r w:rsidRPr="00842067">
        <w:t>Advisory</w:t>
      </w:r>
      <w:r w:rsidR="00AE4004">
        <w:t xml:space="preserve"> </w:t>
      </w:r>
      <w:r w:rsidRPr="00842067">
        <w:t>Council</w:t>
      </w:r>
      <w:r w:rsidR="00AE4004">
        <w:t xml:space="preserve"> </w:t>
      </w:r>
      <w:r w:rsidRPr="00842067">
        <w:t>on</w:t>
      </w:r>
      <w:r w:rsidR="00AE4004">
        <w:t xml:space="preserve"> </w:t>
      </w:r>
      <w:r w:rsidRPr="00842067">
        <w:t>Human</w:t>
      </w:r>
      <w:r w:rsidR="00AE4004">
        <w:t xml:space="preserve"> </w:t>
      </w:r>
      <w:r w:rsidRPr="00842067">
        <w:t>Rights.</w:t>
      </w:r>
      <w:r w:rsidR="00AE4004">
        <w:t xml:space="preserve"> </w:t>
      </w:r>
      <w:r w:rsidRPr="00842067">
        <w:t>The</w:t>
      </w:r>
      <w:r w:rsidR="00AE4004">
        <w:t xml:space="preserve"> </w:t>
      </w:r>
      <w:r w:rsidRPr="00842067">
        <w:t>group</w:t>
      </w:r>
      <w:r w:rsidR="00AE4004">
        <w:t xml:space="preserve"> </w:t>
      </w:r>
      <w:r w:rsidRPr="00842067">
        <w:t>made</w:t>
      </w:r>
      <w:r w:rsidR="00AE4004">
        <w:t xml:space="preserve"> </w:t>
      </w:r>
      <w:r w:rsidRPr="00842067">
        <w:t>contact</w:t>
      </w:r>
      <w:r w:rsidR="00AE4004">
        <w:t xml:space="preserve"> </w:t>
      </w:r>
      <w:r w:rsidRPr="00842067">
        <w:t>with</w:t>
      </w:r>
      <w:r w:rsidR="00AE4004">
        <w:t xml:space="preserve"> </w:t>
      </w:r>
      <w:r w:rsidRPr="00842067">
        <w:t>the</w:t>
      </w:r>
      <w:r w:rsidR="00AE4004">
        <w:t xml:space="preserve"> </w:t>
      </w:r>
      <w:r w:rsidRPr="00842067">
        <w:t>previous</w:t>
      </w:r>
      <w:r w:rsidR="00AE4004">
        <w:t xml:space="preserve"> </w:t>
      </w:r>
      <w:r w:rsidRPr="00842067">
        <w:t>civilian</w:t>
      </w:r>
      <w:r w:rsidR="00AE4004">
        <w:t xml:space="preserve"> </w:t>
      </w:r>
      <w:r w:rsidRPr="00842067">
        <w:t>administration,</w:t>
      </w:r>
      <w:r w:rsidR="00AE4004">
        <w:t xml:space="preserve"> </w:t>
      </w:r>
      <w:r w:rsidRPr="00842067">
        <w:t>which</w:t>
      </w:r>
      <w:r w:rsidR="00AE4004">
        <w:t xml:space="preserve"> </w:t>
      </w:r>
      <w:r w:rsidRPr="00842067">
        <w:t>confirmed</w:t>
      </w:r>
      <w:r w:rsidR="00AE4004">
        <w:t xml:space="preserve"> </w:t>
      </w:r>
      <w:r w:rsidRPr="00842067">
        <w:t>that</w:t>
      </w:r>
      <w:r w:rsidR="00AE4004">
        <w:t xml:space="preserve"> </w:t>
      </w:r>
      <w:r w:rsidRPr="00842067">
        <w:t>there</w:t>
      </w:r>
      <w:r w:rsidR="00AE4004">
        <w:t xml:space="preserve"> </w:t>
      </w:r>
      <w:r w:rsidRPr="00842067">
        <w:t>had</w:t>
      </w:r>
      <w:r w:rsidR="00AE4004">
        <w:t xml:space="preserve"> </w:t>
      </w:r>
      <w:r w:rsidRPr="00842067">
        <w:t>been</w:t>
      </w:r>
      <w:r w:rsidR="00AE4004">
        <w:t xml:space="preserve"> </w:t>
      </w:r>
      <w:r w:rsidRPr="00842067">
        <w:t>no</w:t>
      </w:r>
      <w:r w:rsidR="00AE4004">
        <w:t xml:space="preserve"> </w:t>
      </w:r>
      <w:r w:rsidRPr="00842067">
        <w:t>cases</w:t>
      </w:r>
      <w:r w:rsidR="00AE4004">
        <w:t xml:space="preserve"> </w:t>
      </w:r>
      <w:r w:rsidRPr="00842067">
        <w:t>of</w:t>
      </w:r>
      <w:r w:rsidR="00AE4004">
        <w:t xml:space="preserve"> </w:t>
      </w:r>
      <w:r w:rsidRPr="00842067">
        <w:t>abduction</w:t>
      </w:r>
      <w:r w:rsidR="00AE4004">
        <w:t xml:space="preserve"> </w:t>
      </w:r>
      <w:r w:rsidRPr="00842067">
        <w:t>in</w:t>
      </w:r>
      <w:r w:rsidR="00AE4004">
        <w:t xml:space="preserve"> </w:t>
      </w:r>
      <w:r w:rsidRPr="00842067">
        <w:t>those</w:t>
      </w:r>
      <w:r w:rsidR="00AE4004">
        <w:t xml:space="preserve"> </w:t>
      </w:r>
      <w:r w:rsidRPr="00842067">
        <w:t>areas</w:t>
      </w:r>
      <w:r w:rsidR="00AE4004">
        <w:t xml:space="preserve"> </w:t>
      </w:r>
      <w:r w:rsidRPr="00842067">
        <w:t>since</w:t>
      </w:r>
      <w:r w:rsidR="00AE4004">
        <w:t xml:space="preserve"> </w:t>
      </w:r>
      <w:r w:rsidRPr="00842067">
        <w:t>19</w:t>
      </w:r>
      <w:r w:rsidR="00AE4004">
        <w:t xml:space="preserve"> </w:t>
      </w:r>
      <w:r w:rsidRPr="00842067">
        <w:t>April</w:t>
      </w:r>
      <w:r w:rsidR="00AE4004">
        <w:t xml:space="preserve"> </w:t>
      </w:r>
      <w:r w:rsidRPr="00842067">
        <w:t>2012,</w:t>
      </w:r>
      <w:r w:rsidR="00AE4004">
        <w:t xml:space="preserve"> </w:t>
      </w:r>
      <w:r w:rsidRPr="00842067">
        <w:t>when,</w:t>
      </w:r>
      <w:r w:rsidR="00AE4004">
        <w:t xml:space="preserve"> </w:t>
      </w:r>
      <w:r w:rsidRPr="00842067">
        <w:t>owing</w:t>
      </w:r>
      <w:r w:rsidR="00AE4004">
        <w:t xml:space="preserve"> </w:t>
      </w:r>
      <w:r w:rsidRPr="00842067">
        <w:t>to</w:t>
      </w:r>
      <w:r w:rsidR="00AE4004">
        <w:t xml:space="preserve"> </w:t>
      </w:r>
      <w:r w:rsidRPr="00842067">
        <w:t>the</w:t>
      </w:r>
      <w:r w:rsidR="00AE4004">
        <w:t xml:space="preserve"> </w:t>
      </w:r>
      <w:r w:rsidRPr="00842067">
        <w:t>proclamation</w:t>
      </w:r>
      <w:r w:rsidR="00AE4004">
        <w:t xml:space="preserve"> </w:t>
      </w:r>
      <w:r w:rsidRPr="00842067">
        <w:t>of</w:t>
      </w:r>
      <w:r w:rsidR="00AE4004">
        <w:t xml:space="preserve"> </w:t>
      </w:r>
      <w:r w:rsidRPr="00842067">
        <w:t>the</w:t>
      </w:r>
      <w:r w:rsidR="00AE4004">
        <w:t xml:space="preserve"> </w:t>
      </w:r>
      <w:r w:rsidRPr="00842067">
        <w:t>new</w:t>
      </w:r>
      <w:r w:rsidR="00AE4004">
        <w:t xml:space="preserve"> </w:t>
      </w:r>
      <w:r w:rsidRPr="00842067">
        <w:t>State,</w:t>
      </w:r>
      <w:r w:rsidR="00AE4004">
        <w:t xml:space="preserve"> </w:t>
      </w:r>
      <w:r w:rsidRPr="00842067">
        <w:t>the</w:t>
      </w:r>
      <w:r w:rsidR="00AE4004">
        <w:t xml:space="preserve"> </w:t>
      </w:r>
      <w:r w:rsidRPr="00842067">
        <w:t>citizens</w:t>
      </w:r>
      <w:r w:rsidR="00AE4004">
        <w:t xml:space="preserve"> </w:t>
      </w:r>
      <w:r w:rsidRPr="00842067">
        <w:t>of</w:t>
      </w:r>
      <w:r w:rsidR="00AE4004">
        <w:t xml:space="preserve"> </w:t>
      </w:r>
      <w:smartTag w:uri="urn:schemas-microsoft-com:office:smarttags" w:element="place">
        <w:r w:rsidRPr="00842067">
          <w:t>South</w:t>
        </w:r>
        <w:r w:rsidR="00AE4004">
          <w:t xml:space="preserve"> </w:t>
        </w:r>
        <w:r w:rsidRPr="00842067">
          <w:t>Sudan</w:t>
        </w:r>
      </w:smartTag>
      <w:r w:rsidR="00AE4004">
        <w:t xml:space="preserve"> </w:t>
      </w:r>
      <w:r w:rsidRPr="00842067">
        <w:t>began</w:t>
      </w:r>
      <w:r w:rsidR="00AE4004">
        <w:t xml:space="preserve"> </w:t>
      </w:r>
      <w:r w:rsidRPr="00842067">
        <w:t>to</w:t>
      </w:r>
      <w:r w:rsidR="00AE4004">
        <w:t xml:space="preserve"> </w:t>
      </w:r>
      <w:r w:rsidRPr="00842067">
        <w:t>move</w:t>
      </w:r>
      <w:r w:rsidR="00AE4004">
        <w:t xml:space="preserve"> </w:t>
      </w:r>
      <w:r w:rsidRPr="00842067">
        <w:t>back</w:t>
      </w:r>
      <w:r w:rsidR="00AE4004">
        <w:t xml:space="preserve"> </w:t>
      </w:r>
      <w:r w:rsidRPr="00842067">
        <w:t>to</w:t>
      </w:r>
      <w:r w:rsidR="00AE4004">
        <w:t xml:space="preserve"> </w:t>
      </w:r>
      <w:r w:rsidRPr="00842067">
        <w:t>their</w:t>
      </w:r>
      <w:r w:rsidR="00AE4004">
        <w:t xml:space="preserve"> </w:t>
      </w:r>
      <w:r w:rsidRPr="00842067">
        <w:t>home</w:t>
      </w:r>
      <w:r w:rsidR="00AE4004">
        <w:t xml:space="preserve"> </w:t>
      </w:r>
      <w:r w:rsidRPr="00842067">
        <w:t>country.</w:t>
      </w:r>
    </w:p>
    <w:p w:rsidR="00842067" w:rsidRPr="00842067" w:rsidRDefault="00842067" w:rsidP="00842067">
      <w:pPr>
        <w:pStyle w:val="SingleTxtG"/>
      </w:pPr>
      <w:r w:rsidRPr="00842067">
        <w:t>112.</w:t>
      </w:r>
      <w:r w:rsidRPr="00842067">
        <w:tab/>
        <w:t>Taking</w:t>
      </w:r>
      <w:r w:rsidR="00AE4004">
        <w:t xml:space="preserve"> </w:t>
      </w:r>
      <w:r w:rsidRPr="00842067">
        <w:t>place</w:t>
      </w:r>
      <w:r w:rsidR="00AE4004">
        <w:t xml:space="preserve"> </w:t>
      </w:r>
      <w:r w:rsidRPr="00842067">
        <w:t>under</w:t>
      </w:r>
      <w:r w:rsidR="00AE4004">
        <w:t xml:space="preserve"> </w:t>
      </w:r>
      <w:r w:rsidRPr="00842067">
        <w:t>the</w:t>
      </w:r>
      <w:r w:rsidR="00AE4004">
        <w:t xml:space="preserve"> </w:t>
      </w:r>
      <w:r w:rsidRPr="00842067">
        <w:t>programme</w:t>
      </w:r>
      <w:r w:rsidR="00AE4004">
        <w:t xml:space="preserve"> </w:t>
      </w:r>
      <w:r w:rsidRPr="00842067">
        <w:t>for</w:t>
      </w:r>
      <w:r w:rsidR="00AE4004">
        <w:t xml:space="preserve"> </w:t>
      </w:r>
      <w:r w:rsidRPr="00842067">
        <w:t>the</w:t>
      </w:r>
      <w:r w:rsidR="00AE4004">
        <w:t xml:space="preserve"> </w:t>
      </w:r>
      <w:r w:rsidRPr="00842067">
        <w:t>voluntary</w:t>
      </w:r>
      <w:r w:rsidR="00AE4004">
        <w:t xml:space="preserve"> </w:t>
      </w:r>
      <w:r w:rsidRPr="00842067">
        <w:t>return</w:t>
      </w:r>
      <w:r w:rsidR="00AE4004">
        <w:t xml:space="preserve"> </w:t>
      </w:r>
      <w:r w:rsidRPr="00842067">
        <w:t>sparked</w:t>
      </w:r>
      <w:r w:rsidR="00AE4004">
        <w:t xml:space="preserve"> </w:t>
      </w:r>
      <w:r w:rsidRPr="00842067">
        <w:t>by</w:t>
      </w:r>
      <w:r w:rsidR="00AE4004">
        <w:t xml:space="preserve"> </w:t>
      </w:r>
      <w:r w:rsidRPr="00842067">
        <w:t>the</w:t>
      </w:r>
      <w:r w:rsidR="00AE4004">
        <w:t xml:space="preserve"> </w:t>
      </w:r>
      <w:r w:rsidRPr="00842067">
        <w:t>signing</w:t>
      </w:r>
      <w:r w:rsidR="00AE4004">
        <w:t xml:space="preserve"> </w:t>
      </w:r>
      <w:r w:rsidRPr="00842067">
        <w:t>of</w:t>
      </w:r>
      <w:r w:rsidR="00AE4004">
        <w:t xml:space="preserve"> </w:t>
      </w:r>
      <w:r w:rsidRPr="00842067">
        <w:t>the</w:t>
      </w:r>
      <w:r w:rsidR="00AE4004">
        <w:t xml:space="preserve"> </w:t>
      </w:r>
      <w:r w:rsidRPr="00842067">
        <w:t>Comprehensive</w:t>
      </w:r>
      <w:r w:rsidR="00AE4004">
        <w:t xml:space="preserve"> </w:t>
      </w:r>
      <w:r w:rsidRPr="00842067">
        <w:t>Peace</w:t>
      </w:r>
      <w:r w:rsidR="00AE4004">
        <w:t xml:space="preserve"> </w:t>
      </w:r>
      <w:r w:rsidRPr="00842067">
        <w:t>Agreement</w:t>
      </w:r>
      <w:r w:rsidR="00AE4004">
        <w:t xml:space="preserve"> </w:t>
      </w:r>
      <w:r w:rsidRPr="00842067">
        <w:t>in</w:t>
      </w:r>
      <w:r w:rsidR="00AE4004">
        <w:t xml:space="preserve"> </w:t>
      </w:r>
      <w:r w:rsidRPr="00842067">
        <w:t>January</w:t>
      </w:r>
      <w:r w:rsidR="00AE4004">
        <w:t xml:space="preserve"> </w:t>
      </w:r>
      <w:r w:rsidRPr="00842067">
        <w:t>2005</w:t>
      </w:r>
      <w:r w:rsidR="00AE4004">
        <w:t xml:space="preserve"> </w:t>
      </w:r>
      <w:r w:rsidRPr="00842067">
        <w:t>and</w:t>
      </w:r>
      <w:r w:rsidR="00AE4004">
        <w:t xml:space="preserve"> </w:t>
      </w:r>
      <w:r w:rsidRPr="00842067">
        <w:t>continuing</w:t>
      </w:r>
      <w:r w:rsidR="00AE4004">
        <w:t xml:space="preserve"> </w:t>
      </w:r>
      <w:r w:rsidRPr="00842067">
        <w:t>during</w:t>
      </w:r>
      <w:r w:rsidR="00AE4004">
        <w:t xml:space="preserve"> </w:t>
      </w:r>
      <w:r w:rsidRPr="00842067">
        <w:t>the</w:t>
      </w:r>
      <w:r w:rsidR="00AE4004">
        <w:t xml:space="preserve"> </w:t>
      </w:r>
      <w:r w:rsidRPr="00842067">
        <w:t>referendum,</w:t>
      </w:r>
      <w:r w:rsidR="00AE4004">
        <w:t xml:space="preserve"> </w:t>
      </w:r>
      <w:r w:rsidRPr="00842067">
        <w:t>in</w:t>
      </w:r>
      <w:r w:rsidR="00AE4004">
        <w:t xml:space="preserve"> </w:t>
      </w:r>
      <w:r w:rsidRPr="00842067">
        <w:t>January</w:t>
      </w:r>
      <w:r w:rsidR="00AE4004">
        <w:t xml:space="preserve"> </w:t>
      </w:r>
      <w:r w:rsidRPr="00842067">
        <w:t>2011,</w:t>
      </w:r>
      <w:r w:rsidR="00AE4004">
        <w:t xml:space="preserve"> </w:t>
      </w:r>
      <w:r w:rsidRPr="00842067">
        <w:t>with</w:t>
      </w:r>
      <w:r w:rsidR="00AE4004">
        <w:t xml:space="preserve"> </w:t>
      </w:r>
      <w:r w:rsidRPr="00842067">
        <w:t>the</w:t>
      </w:r>
      <w:r w:rsidR="00AE4004">
        <w:t xml:space="preserve"> </w:t>
      </w:r>
      <w:r w:rsidRPr="00842067">
        <w:t>good</w:t>
      </w:r>
      <w:r w:rsidR="00AE4004">
        <w:t xml:space="preserve"> </w:t>
      </w:r>
      <w:r w:rsidRPr="00842067">
        <w:t>wishes,</w:t>
      </w:r>
      <w:r w:rsidR="00AE4004">
        <w:t xml:space="preserve"> </w:t>
      </w:r>
      <w:r w:rsidRPr="00842067">
        <w:t>support</w:t>
      </w:r>
      <w:r w:rsidR="00AE4004">
        <w:t xml:space="preserve"> </w:t>
      </w:r>
      <w:r w:rsidRPr="00842067">
        <w:t>and</w:t>
      </w:r>
      <w:r w:rsidR="00AE4004">
        <w:t xml:space="preserve"> </w:t>
      </w:r>
      <w:r w:rsidRPr="00842067">
        <w:t>encouragement</w:t>
      </w:r>
      <w:r w:rsidR="00AE4004">
        <w:t xml:space="preserve"> </w:t>
      </w:r>
      <w:r w:rsidRPr="00842067">
        <w:t>of</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the</w:t>
      </w:r>
      <w:r w:rsidR="00AE4004">
        <w:t xml:space="preserve"> </w:t>
      </w:r>
      <w:r w:rsidRPr="00842067">
        <w:t>South,</w:t>
      </w:r>
      <w:r w:rsidR="00AE4004">
        <w:t xml:space="preserve"> </w:t>
      </w:r>
      <w:r w:rsidRPr="00842067">
        <w:t>this</w:t>
      </w:r>
      <w:r w:rsidR="00AE4004">
        <w:t xml:space="preserve"> </w:t>
      </w:r>
      <w:r w:rsidRPr="00842067">
        <w:t>movement</w:t>
      </w:r>
      <w:r w:rsidR="00AE4004">
        <w:t xml:space="preserve"> </w:t>
      </w:r>
      <w:r w:rsidRPr="00842067">
        <w:t>involved</w:t>
      </w:r>
      <w:r w:rsidR="00AE4004">
        <w:t xml:space="preserve"> </w:t>
      </w:r>
      <w:r w:rsidRPr="00842067">
        <w:t>the</w:t>
      </w:r>
      <w:r w:rsidR="00AE4004">
        <w:t xml:space="preserve"> </w:t>
      </w:r>
      <w:r w:rsidRPr="00842067">
        <w:t>transfer</w:t>
      </w:r>
      <w:r w:rsidR="00AE4004">
        <w:t xml:space="preserve"> </w:t>
      </w:r>
      <w:r w:rsidRPr="00842067">
        <w:t>of</w:t>
      </w:r>
      <w:r w:rsidR="00AE4004">
        <w:t xml:space="preserve"> </w:t>
      </w:r>
      <w:r w:rsidRPr="00842067">
        <w:t>over</w:t>
      </w:r>
      <w:r w:rsidR="00AE4004">
        <w:t xml:space="preserve"> </w:t>
      </w:r>
      <w:r w:rsidRPr="00842067">
        <w:t>1.5</w:t>
      </w:r>
      <w:r w:rsidR="00AE4004">
        <w:t xml:space="preserve"> </w:t>
      </w:r>
      <w:r w:rsidRPr="00842067">
        <w:t>million</w:t>
      </w:r>
      <w:r w:rsidR="00AE4004">
        <w:t xml:space="preserve"> </w:t>
      </w:r>
      <w:r w:rsidRPr="00842067">
        <w:t>southerners</w:t>
      </w:r>
      <w:r w:rsidR="00AE4004">
        <w:t xml:space="preserve"> </w:t>
      </w:r>
      <w:r w:rsidRPr="00842067">
        <w:t>from</w:t>
      </w:r>
      <w:r w:rsidR="00AE4004">
        <w:t xml:space="preserve"> </w:t>
      </w:r>
      <w:r w:rsidRPr="00842067">
        <w:t>where</w:t>
      </w:r>
      <w:r w:rsidR="00AE4004">
        <w:t xml:space="preserve"> </w:t>
      </w:r>
      <w:r w:rsidRPr="00842067">
        <w:t>they</w:t>
      </w:r>
      <w:r w:rsidR="00AE4004">
        <w:t xml:space="preserve"> </w:t>
      </w:r>
      <w:r w:rsidRPr="00842067">
        <w:t>were</w:t>
      </w:r>
      <w:r w:rsidR="00AE4004">
        <w:t xml:space="preserve"> </w:t>
      </w:r>
      <w:r w:rsidRPr="00842067">
        <w:t>living</w:t>
      </w:r>
      <w:r w:rsidR="00AE4004">
        <w:t xml:space="preserve"> </w:t>
      </w:r>
      <w:r w:rsidRPr="00842067">
        <w:t>in</w:t>
      </w:r>
      <w:r w:rsidR="00AE4004">
        <w:t xml:space="preserve"> </w:t>
      </w:r>
      <w:r w:rsidRPr="00842067">
        <w:t>the</w:t>
      </w:r>
      <w:r w:rsidR="00AE4004">
        <w:t xml:space="preserve"> </w:t>
      </w:r>
      <w:r w:rsidRPr="00842067">
        <w:t>north</w:t>
      </w:r>
      <w:r w:rsidR="00AE4004">
        <w:t xml:space="preserve"> </w:t>
      </w:r>
      <w:r w:rsidRPr="00842067">
        <w:t>back</w:t>
      </w:r>
      <w:r w:rsidR="00AE4004">
        <w:t xml:space="preserve"> </w:t>
      </w:r>
      <w:r w:rsidRPr="00842067">
        <w:t>to</w:t>
      </w:r>
      <w:r w:rsidR="00AE4004">
        <w:t xml:space="preserve"> </w:t>
      </w:r>
      <w:r w:rsidRPr="00842067">
        <w:t>their</w:t>
      </w:r>
      <w:r w:rsidR="00AE4004">
        <w:t xml:space="preserve"> </w:t>
      </w:r>
      <w:r w:rsidRPr="00842067">
        <w:t>home</w:t>
      </w:r>
      <w:r w:rsidR="00AE4004">
        <w:t xml:space="preserve"> </w:t>
      </w:r>
      <w:r w:rsidRPr="00842067">
        <w:t>areas</w:t>
      </w:r>
      <w:r w:rsidR="00AE4004">
        <w:t xml:space="preserve"> </w:t>
      </w:r>
      <w:r w:rsidRPr="00842067">
        <w:t>in</w:t>
      </w:r>
      <w:r w:rsidR="00AE4004">
        <w:t xml:space="preserve"> </w:t>
      </w:r>
      <w:r w:rsidRPr="00842067">
        <w:t>South</w:t>
      </w:r>
      <w:r w:rsidR="00AE4004">
        <w:t xml:space="preserve"> </w:t>
      </w:r>
      <w:r w:rsidRPr="00842067">
        <w:t>Sudan,</w:t>
      </w:r>
      <w:r w:rsidR="00AE4004">
        <w:t xml:space="preserve"> </w:t>
      </w:r>
      <w:r w:rsidRPr="00842067">
        <w:t>according</w:t>
      </w:r>
      <w:r w:rsidR="00AE4004">
        <w:t xml:space="preserve"> </w:t>
      </w:r>
      <w:r w:rsidRPr="00842067">
        <w:t>to</w:t>
      </w:r>
      <w:r w:rsidR="00AE4004">
        <w:t xml:space="preserve"> </w:t>
      </w:r>
      <w:r w:rsidRPr="00842067">
        <w:t>a</w:t>
      </w:r>
      <w:r w:rsidR="00AE4004">
        <w:t xml:space="preserve"> </w:t>
      </w:r>
      <w:r w:rsidRPr="00842067">
        <w:t>statement</w:t>
      </w:r>
      <w:r w:rsidR="00AE4004">
        <w:t xml:space="preserve"> </w:t>
      </w:r>
      <w:r w:rsidRPr="00842067">
        <w:t>by</w:t>
      </w:r>
      <w:r w:rsidR="00AE4004">
        <w:t xml:space="preserve"> </w:t>
      </w:r>
      <w:r w:rsidRPr="00842067">
        <w:t>the</w:t>
      </w:r>
      <w:r w:rsidR="00AE4004">
        <w:t xml:space="preserve"> </w:t>
      </w:r>
      <w:r w:rsidRPr="00842067">
        <w:t>South</w:t>
      </w:r>
      <w:r w:rsidR="00AE4004">
        <w:t xml:space="preserve"> </w:t>
      </w:r>
      <w:r w:rsidRPr="00842067">
        <w:t>Sudan</w:t>
      </w:r>
      <w:r w:rsidR="00AE4004">
        <w:t xml:space="preserve"> </w:t>
      </w:r>
      <w:r w:rsidRPr="00842067">
        <w:t>Commissioner</w:t>
      </w:r>
      <w:r w:rsidR="00AE4004">
        <w:t xml:space="preserve"> </w:t>
      </w:r>
      <w:r w:rsidRPr="00842067">
        <w:t>for</w:t>
      </w:r>
      <w:r w:rsidR="00AE4004">
        <w:t xml:space="preserve"> </w:t>
      </w:r>
      <w:r w:rsidRPr="00842067">
        <w:t>Voluntary</w:t>
      </w:r>
      <w:r w:rsidR="00AE4004">
        <w:t xml:space="preserve"> </w:t>
      </w:r>
      <w:r w:rsidRPr="00842067">
        <w:t>Repatriation</w:t>
      </w:r>
      <w:r w:rsidR="00AE4004">
        <w:t xml:space="preserve"> </w:t>
      </w:r>
      <w:r w:rsidRPr="00842067">
        <w:t>in</w:t>
      </w:r>
      <w:r w:rsidR="00AE4004">
        <w:t xml:space="preserve"> </w:t>
      </w:r>
      <w:r w:rsidRPr="00842067">
        <w:t>Khartoum,</w:t>
      </w:r>
      <w:r w:rsidR="00AE4004">
        <w:t xml:space="preserve"> </w:t>
      </w:r>
      <w:r w:rsidRPr="00842067">
        <w:t>Kurmaj</w:t>
      </w:r>
      <w:r w:rsidR="00AE4004">
        <w:t xml:space="preserve"> </w:t>
      </w:r>
      <w:r w:rsidRPr="00842067">
        <w:t>Shoul.</w:t>
      </w:r>
      <w:r w:rsidR="00AE4004">
        <w:t xml:space="preserve"> </w:t>
      </w:r>
      <w:r w:rsidRPr="00842067">
        <w:t>Any</w:t>
      </w:r>
      <w:r w:rsidR="00AE4004">
        <w:t xml:space="preserve"> </w:t>
      </w:r>
      <w:r w:rsidRPr="00842067">
        <w:t>national</w:t>
      </w:r>
      <w:r w:rsidR="00AE4004">
        <w:t xml:space="preserve"> </w:t>
      </w:r>
      <w:r w:rsidRPr="00842067">
        <w:t>of</w:t>
      </w:r>
      <w:r w:rsidR="00AE4004">
        <w:t xml:space="preserve"> </w:t>
      </w:r>
      <w:smartTag w:uri="urn:schemas-microsoft-com:office:smarttags" w:element="place">
        <w:r w:rsidRPr="00842067">
          <w:t>South</w:t>
        </w:r>
        <w:r w:rsidR="00AE4004">
          <w:t xml:space="preserve"> </w:t>
        </w:r>
        <w:r w:rsidRPr="00842067">
          <w:t>Sudan</w:t>
        </w:r>
      </w:smartTag>
      <w:r w:rsidR="00AE4004">
        <w:t xml:space="preserve"> </w:t>
      </w:r>
      <w:r w:rsidRPr="00842067">
        <w:t>may</w:t>
      </w:r>
      <w:r w:rsidR="00AE4004">
        <w:t xml:space="preserve"> </w:t>
      </w:r>
      <w:r w:rsidRPr="00842067">
        <w:t>also</w:t>
      </w:r>
      <w:r w:rsidR="00AE4004">
        <w:t xml:space="preserve"> </w:t>
      </w:r>
      <w:r w:rsidRPr="00842067">
        <w:t>register</w:t>
      </w:r>
      <w:r w:rsidR="00AE4004">
        <w:t xml:space="preserve"> </w:t>
      </w:r>
      <w:r w:rsidRPr="00842067">
        <w:t>at</w:t>
      </w:r>
      <w:r w:rsidR="00AE4004">
        <w:t xml:space="preserve"> </w:t>
      </w:r>
      <w:r w:rsidRPr="00842067">
        <w:t>the</w:t>
      </w:r>
      <w:r w:rsidR="00AE4004">
        <w:t xml:space="preserve"> </w:t>
      </w:r>
      <w:r w:rsidRPr="00842067">
        <w:t>South</w:t>
      </w:r>
      <w:r w:rsidR="00AE4004">
        <w:t xml:space="preserve"> </w:t>
      </w:r>
      <w:r w:rsidRPr="00842067">
        <w:t>Sudan</w:t>
      </w:r>
      <w:r w:rsidR="00AE4004">
        <w:t xml:space="preserve"> </w:t>
      </w:r>
      <w:r w:rsidRPr="00842067">
        <w:t>Embassy.</w:t>
      </w:r>
    </w:p>
    <w:p w:rsidR="00842067" w:rsidRPr="00842067" w:rsidRDefault="006E7A00" w:rsidP="006E7A00">
      <w:pPr>
        <w:pStyle w:val="HChG"/>
      </w:pPr>
      <w:r>
        <w:tab/>
        <w:t>VIII.</w:t>
      </w:r>
      <w:r>
        <w:tab/>
      </w:r>
      <w:r w:rsidR="00842067" w:rsidRPr="00842067">
        <w:t>Articles</w:t>
      </w:r>
      <w:r w:rsidR="00AE4004">
        <w:t xml:space="preserve"> </w:t>
      </w:r>
      <w:r w:rsidR="00842067" w:rsidRPr="00842067">
        <w:t>of</w:t>
      </w:r>
      <w:r w:rsidR="00AE4004">
        <w:t xml:space="preserve"> </w:t>
      </w:r>
      <w:r w:rsidR="00842067" w:rsidRPr="00842067">
        <w:t>the</w:t>
      </w:r>
      <w:r w:rsidR="00AE4004">
        <w:t xml:space="preserve"> </w:t>
      </w:r>
      <w:r w:rsidR="00842067" w:rsidRPr="00842067">
        <w:t>Convention</w:t>
      </w:r>
    </w:p>
    <w:p w:rsidR="00842067" w:rsidRPr="00842067" w:rsidRDefault="00842067" w:rsidP="006E7A00">
      <w:pPr>
        <w:pStyle w:val="H1G"/>
      </w:pPr>
      <w:r w:rsidRPr="00842067">
        <w:tab/>
      </w:r>
      <w:r w:rsidRPr="00842067">
        <w:tab/>
        <w:t>Article</w:t>
      </w:r>
      <w:r w:rsidR="00AE4004">
        <w:t xml:space="preserve"> </w:t>
      </w:r>
      <w:r w:rsidRPr="00842067">
        <w:t>1</w:t>
      </w:r>
      <w:r w:rsidR="006E7A00">
        <w:br/>
      </w:r>
      <w:r w:rsidRPr="00842067">
        <w:t>Definition</w:t>
      </w:r>
      <w:r w:rsidR="00AE4004">
        <w:t xml:space="preserve"> </w:t>
      </w:r>
      <w:r w:rsidRPr="00842067">
        <w:t>of</w:t>
      </w:r>
      <w:r w:rsidR="00AE4004">
        <w:t xml:space="preserve"> </w:t>
      </w:r>
      <w:r w:rsidRPr="00842067">
        <w:t>racial</w:t>
      </w:r>
      <w:r w:rsidR="00AE4004">
        <w:t xml:space="preserve"> </w:t>
      </w:r>
      <w:r w:rsidRPr="00842067">
        <w:t>discrimination</w:t>
      </w:r>
    </w:p>
    <w:p w:rsidR="00842067" w:rsidRPr="00842067" w:rsidRDefault="00842067" w:rsidP="00842067">
      <w:pPr>
        <w:pStyle w:val="SingleTxtG"/>
      </w:pPr>
      <w:r w:rsidRPr="00842067">
        <w:t>113.</w:t>
      </w:r>
      <w:r w:rsidRPr="00842067">
        <w:tab/>
        <w:t>In</w:t>
      </w:r>
      <w:r w:rsidR="00AE4004">
        <w:t xml:space="preserve"> </w:t>
      </w:r>
      <w:r w:rsidRPr="00842067">
        <w:t>its</w:t>
      </w:r>
      <w:r w:rsidR="00AE4004">
        <w:t xml:space="preserve"> </w:t>
      </w:r>
      <w:r w:rsidRPr="00842067">
        <w:t>earlier</w:t>
      </w:r>
      <w:r w:rsidR="00AE4004">
        <w:t xml:space="preserve"> </w:t>
      </w:r>
      <w:r w:rsidRPr="00842067">
        <w:t>concluding</w:t>
      </w:r>
      <w:r w:rsidR="00AE4004">
        <w:t xml:space="preserve"> </w:t>
      </w:r>
      <w:r w:rsidRPr="00842067">
        <w:t>observations,</w:t>
      </w:r>
      <w:r w:rsidR="00AE4004">
        <w:t xml:space="preserve"> </w:t>
      </w:r>
      <w:r w:rsidRPr="00842067">
        <w:t>the</w:t>
      </w:r>
      <w:r w:rsidR="00AE4004">
        <w:t xml:space="preserve"> </w:t>
      </w:r>
      <w:r w:rsidRPr="00842067">
        <w:t>Committee</w:t>
      </w:r>
      <w:r w:rsidR="00AE4004">
        <w:t xml:space="preserve"> </w:t>
      </w:r>
      <w:r w:rsidRPr="00842067">
        <w:t>requested</w:t>
      </w:r>
      <w:r w:rsidR="00AE4004">
        <w:t xml:space="preserve"> </w:t>
      </w:r>
      <w:r w:rsidRPr="00842067">
        <w:t>information</w:t>
      </w:r>
      <w:r w:rsidR="00AE4004">
        <w:t xml:space="preserve"> </w:t>
      </w:r>
      <w:r w:rsidRPr="00842067">
        <w:t>on</w:t>
      </w:r>
      <w:r w:rsidR="00AE4004">
        <w:t xml:space="preserve"> </w:t>
      </w:r>
      <w:r w:rsidRPr="00842067">
        <w:t>the</w:t>
      </w:r>
      <w:r w:rsidR="00AE4004">
        <w:t xml:space="preserve"> </w:t>
      </w:r>
      <w:r w:rsidRPr="00842067">
        <w:t>general</w:t>
      </w:r>
      <w:r w:rsidR="00AE4004">
        <w:t xml:space="preserve"> </w:t>
      </w:r>
      <w:r w:rsidRPr="00842067">
        <w:t>legal</w:t>
      </w:r>
      <w:r w:rsidR="00AE4004">
        <w:t xml:space="preserve"> </w:t>
      </w:r>
      <w:r w:rsidRPr="00842067">
        <w:t>framework</w:t>
      </w:r>
      <w:r w:rsidR="00AE4004">
        <w:t xml:space="preserve"> </w:t>
      </w:r>
      <w:r w:rsidRPr="00842067">
        <w:t>for</w:t>
      </w:r>
      <w:r w:rsidR="00AE4004">
        <w:t xml:space="preserve"> </w:t>
      </w:r>
      <w:r w:rsidRPr="00842067">
        <w:t>preventing</w:t>
      </w:r>
      <w:r w:rsidR="00AE4004">
        <w:t xml:space="preserve"> </w:t>
      </w:r>
      <w:r w:rsidRPr="00842067">
        <w:t>racial</w:t>
      </w:r>
      <w:r w:rsidR="00AE4004">
        <w:t xml:space="preserve"> </w:t>
      </w:r>
      <w:r w:rsidRPr="00842067">
        <w:t>discrimination</w:t>
      </w:r>
      <w:r w:rsidR="00AE4004">
        <w:t xml:space="preserve"> </w:t>
      </w:r>
      <w:r w:rsidRPr="00842067">
        <w:t>and</w:t>
      </w:r>
      <w:r w:rsidR="00AE4004">
        <w:t xml:space="preserve"> </w:t>
      </w:r>
      <w:r w:rsidRPr="00842067">
        <w:t>establishing</w:t>
      </w:r>
      <w:r w:rsidR="00AE4004">
        <w:t xml:space="preserve"> </w:t>
      </w:r>
      <w:r w:rsidRPr="00842067">
        <w:t>equality,</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a</w:t>
      </w:r>
      <w:r w:rsidR="00AE4004">
        <w:t xml:space="preserve"> </w:t>
      </w:r>
      <w:r w:rsidRPr="00842067">
        <w:t>description</w:t>
      </w:r>
      <w:r w:rsidR="00AE4004">
        <w:t xml:space="preserve"> </w:t>
      </w:r>
      <w:r w:rsidRPr="00842067">
        <w:t>of</w:t>
      </w:r>
      <w:r w:rsidR="00AE4004">
        <w:t xml:space="preserve"> </w:t>
      </w:r>
      <w:r w:rsidRPr="00842067">
        <w:t>the</w:t>
      </w:r>
      <w:r w:rsidR="00AE4004">
        <w:t xml:space="preserve"> </w:t>
      </w:r>
      <w:r w:rsidRPr="00842067">
        <w:t>ethnic</w:t>
      </w:r>
      <w:r w:rsidR="00AE4004">
        <w:t xml:space="preserve"> </w:t>
      </w:r>
      <w:r w:rsidRPr="00842067">
        <w:t>characteristics</w:t>
      </w:r>
      <w:r w:rsidR="00AE4004">
        <w:t xml:space="preserve"> </w:t>
      </w:r>
      <w:r w:rsidRPr="00842067">
        <w:t>of</w:t>
      </w:r>
      <w:r w:rsidR="00AE4004">
        <w:t xml:space="preserve"> </w:t>
      </w:r>
      <w:r w:rsidRPr="00842067">
        <w:t>the</w:t>
      </w:r>
      <w:r w:rsidR="00AE4004">
        <w:t xml:space="preserve"> </w:t>
      </w:r>
      <w:r w:rsidRPr="00842067">
        <w:t>population</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We</w:t>
      </w:r>
      <w:r w:rsidR="00AE4004">
        <w:t xml:space="preserve"> </w:t>
      </w:r>
      <w:r w:rsidRPr="00842067">
        <w:t>therefore</w:t>
      </w:r>
      <w:r w:rsidR="00AE4004">
        <w:t xml:space="preserve"> </w:t>
      </w:r>
      <w:r w:rsidRPr="00842067">
        <w:t>present</w:t>
      </w:r>
      <w:r w:rsidR="00AE4004">
        <w:t xml:space="preserve"> </w:t>
      </w:r>
      <w:r w:rsidRPr="00842067">
        <w:t>the</w:t>
      </w:r>
      <w:r w:rsidR="00AE4004">
        <w:t xml:space="preserve"> </w:t>
      </w:r>
      <w:r w:rsidRPr="00842067">
        <w:t>points</w:t>
      </w:r>
      <w:r w:rsidR="00AE4004">
        <w:t xml:space="preserve"> </w:t>
      </w:r>
      <w:r w:rsidRPr="00842067">
        <w:t>below.</w:t>
      </w:r>
    </w:p>
    <w:p w:rsidR="00842067" w:rsidRPr="00842067" w:rsidRDefault="006E7A00" w:rsidP="006E7A00">
      <w:pPr>
        <w:pStyle w:val="H23G"/>
      </w:pPr>
      <w:r>
        <w:tab/>
      </w:r>
      <w:r>
        <w:tab/>
      </w:r>
      <w:r w:rsidR="00842067" w:rsidRPr="00842067">
        <w:t>Ethnic</w:t>
      </w:r>
      <w:r w:rsidR="00AE4004">
        <w:t xml:space="preserve"> </w:t>
      </w:r>
      <w:r w:rsidR="00842067" w:rsidRPr="00842067">
        <w:t>characteristics</w:t>
      </w:r>
      <w:r w:rsidR="00AE4004">
        <w:t xml:space="preserve"> </w:t>
      </w:r>
      <w:r w:rsidR="00842067" w:rsidRPr="00842067">
        <w:t>of</w:t>
      </w:r>
      <w:r w:rsidR="00AE4004">
        <w:t xml:space="preserve"> </w:t>
      </w:r>
      <w:r w:rsidR="00842067" w:rsidRPr="00842067">
        <w:t>the</w:t>
      </w:r>
      <w:r w:rsidR="00AE4004">
        <w:t xml:space="preserve"> </w:t>
      </w:r>
      <w:r w:rsidR="00842067" w:rsidRPr="00842067">
        <w:t>population</w:t>
      </w:r>
    </w:p>
    <w:p w:rsidR="00842067" w:rsidRPr="00842067" w:rsidRDefault="00842067" w:rsidP="00842067">
      <w:pPr>
        <w:pStyle w:val="SingleTxtG"/>
      </w:pPr>
      <w:r w:rsidRPr="00842067">
        <w:t>114.</w:t>
      </w:r>
      <w:r w:rsidRPr="00842067">
        <w:tab/>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has</w:t>
      </w:r>
      <w:r w:rsidR="00AE4004">
        <w:t xml:space="preserve"> </w:t>
      </w:r>
      <w:r w:rsidRPr="00842067">
        <w:t>one</w:t>
      </w:r>
      <w:r w:rsidR="00AE4004">
        <w:t xml:space="preserve"> </w:t>
      </w:r>
      <w:r w:rsidRPr="00842067">
        <w:t>of</w:t>
      </w:r>
      <w:r w:rsidR="00AE4004">
        <w:t xml:space="preserve"> </w:t>
      </w:r>
      <w:r w:rsidRPr="00842067">
        <w:t>the</w:t>
      </w:r>
      <w:r w:rsidR="00AE4004">
        <w:t xml:space="preserve"> </w:t>
      </w:r>
      <w:r w:rsidRPr="00842067">
        <w:t>largest</w:t>
      </w:r>
      <w:r w:rsidR="00AE4004">
        <w:t xml:space="preserve"> </w:t>
      </w:r>
      <w:r w:rsidRPr="00842067">
        <w:t>geographical</w:t>
      </w:r>
      <w:r w:rsidR="00AE4004">
        <w:t xml:space="preserve"> </w:t>
      </w:r>
      <w:r w:rsidRPr="00842067">
        <w:t>areas</w:t>
      </w:r>
      <w:r w:rsidR="00AE4004">
        <w:t xml:space="preserve"> </w:t>
      </w:r>
      <w:r w:rsidRPr="00842067">
        <w:t>of</w:t>
      </w:r>
      <w:r w:rsidR="00AE4004">
        <w:t xml:space="preserve"> </w:t>
      </w:r>
      <w:r w:rsidRPr="00842067">
        <w:t>all</w:t>
      </w:r>
      <w:r w:rsidR="00AE4004">
        <w:t xml:space="preserve"> </w:t>
      </w:r>
      <w:r w:rsidRPr="00842067">
        <w:t>African</w:t>
      </w:r>
      <w:r w:rsidR="00AE4004">
        <w:t xml:space="preserve"> </w:t>
      </w:r>
      <w:r w:rsidRPr="00842067">
        <w:t>countries</w:t>
      </w:r>
      <w:r w:rsidR="00AE4004">
        <w:t xml:space="preserve"> </w:t>
      </w:r>
      <w:r w:rsidRPr="00842067">
        <w:t>and</w:t>
      </w:r>
      <w:r w:rsidR="00AE4004">
        <w:t xml:space="preserve"> </w:t>
      </w:r>
      <w:r w:rsidRPr="00842067">
        <w:t>its</w:t>
      </w:r>
      <w:r w:rsidR="00AE4004">
        <w:t xml:space="preserve"> </w:t>
      </w:r>
      <w:r w:rsidRPr="00842067">
        <w:t>vastness</w:t>
      </w:r>
      <w:r w:rsidR="00AE4004">
        <w:t xml:space="preserve"> </w:t>
      </w:r>
      <w:r w:rsidRPr="00842067">
        <w:t>is</w:t>
      </w:r>
      <w:r w:rsidR="00AE4004">
        <w:t xml:space="preserve"> </w:t>
      </w:r>
      <w:r w:rsidRPr="00842067">
        <w:t>therefore</w:t>
      </w:r>
      <w:r w:rsidR="00AE4004">
        <w:t xml:space="preserve"> </w:t>
      </w:r>
      <w:r w:rsidRPr="00842067">
        <w:t>such</w:t>
      </w:r>
      <w:r w:rsidR="00AE4004">
        <w:t xml:space="preserve"> </w:t>
      </w:r>
      <w:r w:rsidRPr="00842067">
        <w:t>that</w:t>
      </w:r>
      <w:r w:rsidR="00AE4004">
        <w:t xml:space="preserve"> </w:t>
      </w:r>
      <w:r w:rsidRPr="00842067">
        <w:t>its</w:t>
      </w:r>
      <w:r w:rsidR="00AE4004">
        <w:t xml:space="preserve"> </w:t>
      </w:r>
      <w:r w:rsidRPr="00842067">
        <w:t>inhabitants</w:t>
      </w:r>
      <w:r w:rsidR="00AE4004">
        <w:t xml:space="preserve"> </w:t>
      </w:r>
      <w:r w:rsidRPr="00842067">
        <w:t>have</w:t>
      </w:r>
      <w:r w:rsidR="00AE4004">
        <w:t xml:space="preserve"> </w:t>
      </w:r>
      <w:r w:rsidRPr="00842067">
        <w:t>different</w:t>
      </w:r>
      <w:r w:rsidR="00AE4004">
        <w:t xml:space="preserve"> </w:t>
      </w:r>
      <w:r w:rsidRPr="00842067">
        <w:t>ethnic</w:t>
      </w:r>
      <w:r w:rsidR="00AE4004">
        <w:t xml:space="preserve"> </w:t>
      </w:r>
      <w:r w:rsidRPr="00842067">
        <w:t>characteristics</w:t>
      </w:r>
      <w:r w:rsidR="00AE4004">
        <w:t xml:space="preserve"> </w:t>
      </w:r>
      <w:r w:rsidRPr="00842067">
        <w:t>and</w:t>
      </w:r>
      <w:r w:rsidR="00AE4004">
        <w:t xml:space="preserve"> </w:t>
      </w:r>
      <w:r w:rsidRPr="00842067">
        <w:t>differing</w:t>
      </w:r>
      <w:r w:rsidR="00AE4004">
        <w:t xml:space="preserve"> </w:t>
      </w:r>
      <w:r w:rsidRPr="00842067">
        <w:t>customs,</w:t>
      </w:r>
      <w:r w:rsidR="00AE4004">
        <w:t xml:space="preserve"> </w:t>
      </w:r>
      <w:r w:rsidRPr="00842067">
        <w:t>origins</w:t>
      </w:r>
      <w:r w:rsidR="00AE4004">
        <w:t xml:space="preserve"> </w:t>
      </w:r>
      <w:r w:rsidRPr="00842067">
        <w:t>and</w:t>
      </w:r>
      <w:r w:rsidR="00AE4004">
        <w:t xml:space="preserve"> </w:t>
      </w:r>
      <w:r w:rsidRPr="00842067">
        <w:t>colours.</w:t>
      </w:r>
      <w:r w:rsidR="00AE4004">
        <w:t xml:space="preserve"> </w:t>
      </w:r>
      <w:r w:rsidRPr="00842067">
        <w:t>Bearing</w:t>
      </w:r>
      <w:r w:rsidR="00AE4004">
        <w:t xml:space="preserve"> </w:t>
      </w:r>
      <w:r w:rsidRPr="00842067">
        <w:t>in</w:t>
      </w:r>
      <w:r w:rsidR="00AE4004">
        <w:t xml:space="preserve"> </w:t>
      </w:r>
      <w:r w:rsidRPr="00842067">
        <w:t>mind</w:t>
      </w:r>
      <w:r w:rsidR="00AE4004">
        <w:t xml:space="preserve"> </w:t>
      </w:r>
      <w:r w:rsidRPr="00842067">
        <w:t>that</w:t>
      </w:r>
      <w:r w:rsidR="00AE4004">
        <w:t xml:space="preserve"> </w:t>
      </w:r>
      <w:r w:rsidRPr="00842067">
        <w:t>these</w:t>
      </w:r>
      <w:r w:rsidR="00AE4004">
        <w:t xml:space="preserve"> </w:t>
      </w:r>
      <w:r w:rsidRPr="00842067">
        <w:t>characteristics</w:t>
      </w:r>
      <w:r w:rsidR="00AE4004">
        <w:t xml:space="preserve"> </w:t>
      </w:r>
      <w:r w:rsidRPr="00842067">
        <w:t>assume</w:t>
      </w:r>
      <w:r w:rsidR="00AE4004">
        <w:t xml:space="preserve"> </w:t>
      </w:r>
      <w:r w:rsidRPr="00842067">
        <w:t>a</w:t>
      </w:r>
      <w:r w:rsidR="00AE4004">
        <w:t xml:space="preserve"> </w:t>
      </w:r>
      <w:r w:rsidRPr="00842067">
        <w:t>particular</w:t>
      </w:r>
      <w:r w:rsidR="00AE4004">
        <w:t xml:space="preserve"> </w:t>
      </w:r>
      <w:r w:rsidRPr="00842067">
        <w:t>importance</w:t>
      </w:r>
      <w:r w:rsidR="00AE4004">
        <w:t xml:space="preserve"> </w:t>
      </w:r>
      <w:r w:rsidRPr="00842067">
        <w:t>in</w:t>
      </w:r>
      <w:r w:rsidR="00AE4004">
        <w:t xml:space="preserve"> </w:t>
      </w:r>
      <w:r w:rsidRPr="00842067">
        <w:t>relation</w:t>
      </w:r>
      <w:r w:rsidR="00AE4004">
        <w:t xml:space="preserve"> </w:t>
      </w:r>
      <w:r w:rsidRPr="00842067">
        <w:t>to</w:t>
      </w:r>
      <w:r w:rsidR="00AE4004">
        <w:t xml:space="preserve"> </w:t>
      </w:r>
      <w:r w:rsidRPr="00842067">
        <w:t>the</w:t>
      </w:r>
      <w:r w:rsidR="00AE4004">
        <w:t xml:space="preserve"> </w:t>
      </w:r>
      <w:r w:rsidRPr="00842067">
        <w:t>International</w:t>
      </w:r>
      <w:r w:rsidR="00AE4004">
        <w:t xml:space="preserve"> </w:t>
      </w:r>
      <w:r w:rsidRPr="00842067">
        <w:t>Convention</w:t>
      </w:r>
      <w:r w:rsidR="00AE4004">
        <w:t xml:space="preserve"> </w:t>
      </w:r>
      <w:r w:rsidRPr="00842067">
        <w:t>on</w:t>
      </w:r>
      <w:r w:rsidR="00AE4004">
        <w:t xml:space="preserve"> </w:t>
      </w:r>
      <w:r w:rsidRPr="00842067">
        <w:t>the</w:t>
      </w:r>
      <w:r w:rsidR="00AE4004">
        <w:t xml:space="preserve"> </w:t>
      </w:r>
      <w:r w:rsidRPr="00842067">
        <w:t>Elimination</w:t>
      </w:r>
      <w:r w:rsidR="00AE4004">
        <w:t xml:space="preserve"> </w:t>
      </w:r>
      <w:r w:rsidRPr="00842067">
        <w:t>of</w:t>
      </w:r>
      <w:r w:rsidR="00AE4004">
        <w:t xml:space="preserve"> </w:t>
      </w:r>
      <w:r w:rsidRPr="00842067">
        <w:t>All</w:t>
      </w:r>
      <w:r w:rsidR="00AE4004">
        <w:t xml:space="preserve"> </w:t>
      </w:r>
      <w:r w:rsidRPr="00842067">
        <w:t>Forms</w:t>
      </w:r>
      <w:r w:rsidR="00AE4004">
        <w:t xml:space="preserve"> </w:t>
      </w:r>
      <w:r w:rsidRPr="00842067">
        <w:t>of</w:t>
      </w:r>
      <w:r w:rsidR="00AE4004">
        <w:t xml:space="preserve"> </w:t>
      </w:r>
      <w:r w:rsidRPr="00842067">
        <w:t>Racial</w:t>
      </w:r>
      <w:r w:rsidR="00AE4004">
        <w:t xml:space="preserve"> </w:t>
      </w:r>
      <w:r w:rsidRPr="00842067">
        <w:t>Discrimination,</w:t>
      </w:r>
      <w:r w:rsidR="00AE4004">
        <w:t xml:space="preserve"> </w:t>
      </w:r>
      <w:r w:rsidRPr="00842067">
        <w:t>the</w:t>
      </w:r>
      <w:r w:rsidR="00AE4004">
        <w:t xml:space="preserve"> </w:t>
      </w:r>
      <w:r w:rsidRPr="00842067">
        <w:t>arrangements</w:t>
      </w:r>
      <w:r w:rsidR="00AE4004">
        <w:t xml:space="preserve"> </w:t>
      </w:r>
      <w:r w:rsidRPr="00842067">
        <w:t>for</w:t>
      </w:r>
      <w:r w:rsidR="00AE4004">
        <w:t xml:space="preserve"> </w:t>
      </w:r>
      <w:r w:rsidRPr="00842067">
        <w:t>conducting</w:t>
      </w:r>
      <w:r w:rsidR="00AE4004">
        <w:t xml:space="preserve"> </w:t>
      </w:r>
      <w:r w:rsidRPr="00842067">
        <w:t>the</w:t>
      </w:r>
      <w:r w:rsidR="00AE4004">
        <w:t xml:space="preserve"> </w:t>
      </w:r>
      <w:r w:rsidRPr="00842067">
        <w:t>population</w:t>
      </w:r>
      <w:r w:rsidR="00AE4004">
        <w:t xml:space="preserve"> </w:t>
      </w:r>
      <w:r w:rsidRPr="00842067">
        <w:t>census</w:t>
      </w:r>
      <w:r w:rsidR="00AE4004">
        <w:t xml:space="preserve"> </w:t>
      </w:r>
      <w:r w:rsidRPr="00842067">
        <w:t>were</w:t>
      </w:r>
      <w:r w:rsidR="00AE4004">
        <w:t xml:space="preserve"> </w:t>
      </w:r>
      <w:r w:rsidRPr="00842067">
        <w:t>made</w:t>
      </w:r>
      <w:r w:rsidR="00AE4004">
        <w:t xml:space="preserve"> </w:t>
      </w:r>
      <w:r w:rsidRPr="00842067">
        <w:t>in</w:t>
      </w:r>
      <w:r w:rsidR="00AE4004">
        <w:t xml:space="preserve"> </w:t>
      </w:r>
      <w:r w:rsidRPr="00842067">
        <w:t>keeping</w:t>
      </w:r>
      <w:r w:rsidR="00AE4004">
        <w:t xml:space="preserve"> </w:t>
      </w:r>
      <w:r w:rsidRPr="00842067">
        <w:t>with</w:t>
      </w:r>
      <w:r w:rsidR="00AE4004">
        <w:t xml:space="preserve"> </w:t>
      </w:r>
      <w:r w:rsidRPr="00842067">
        <w:t>its</w:t>
      </w:r>
      <w:r w:rsidR="00AE4004">
        <w:t xml:space="preserve"> </w:t>
      </w:r>
      <w:r w:rsidRPr="00842067">
        <w:t>provisions.</w:t>
      </w:r>
      <w:r w:rsidR="00AE4004">
        <w:t xml:space="preserve"> </w:t>
      </w:r>
      <w:r w:rsidRPr="00842067">
        <w:t>Article</w:t>
      </w:r>
      <w:r w:rsidR="00AE4004">
        <w:t xml:space="preserve"> </w:t>
      </w:r>
      <w:r w:rsidRPr="00842067">
        <w:t>214</w:t>
      </w:r>
      <w:r w:rsidR="00AE4004">
        <w:t xml:space="preserve"> </w:t>
      </w:r>
      <w:r w:rsidRPr="00842067">
        <w:t>of</w:t>
      </w:r>
      <w:r w:rsidR="00AE4004">
        <w:t xml:space="preserve"> </w:t>
      </w:r>
      <w:r w:rsidRPr="00842067">
        <w:t>the</w:t>
      </w:r>
      <w:r w:rsidR="00AE4004">
        <w:t xml:space="preserve"> </w:t>
      </w:r>
      <w:r w:rsidRPr="00842067">
        <w:t>Interim</w:t>
      </w:r>
      <w:r w:rsidR="00AE4004">
        <w:t xml:space="preserve"> </w:t>
      </w:r>
      <w:r w:rsidRPr="00842067">
        <w:t>Constitution</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of</w:t>
      </w:r>
      <w:r w:rsidR="00AE4004">
        <w:t xml:space="preserve"> </w:t>
      </w:r>
      <w:r w:rsidRPr="00842067">
        <w:t>2005</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establishment</w:t>
      </w:r>
      <w:r w:rsidR="00AE4004">
        <w:t xml:space="preserve"> </w:t>
      </w:r>
      <w:r w:rsidRPr="00842067">
        <w:t>of</w:t>
      </w:r>
      <w:r w:rsidR="00AE4004">
        <w:t xml:space="preserve"> </w:t>
      </w:r>
      <w:r w:rsidRPr="00842067">
        <w:t>a</w:t>
      </w:r>
      <w:r w:rsidR="00AE4004">
        <w:t xml:space="preserve"> </w:t>
      </w:r>
      <w:r w:rsidRPr="00842067">
        <w:t>population</w:t>
      </w:r>
      <w:r w:rsidR="00AE4004">
        <w:t xml:space="preserve"> </w:t>
      </w:r>
      <w:r w:rsidRPr="00842067">
        <w:t>census</w:t>
      </w:r>
      <w:r w:rsidR="00AE4004">
        <w:t xml:space="preserve"> </w:t>
      </w:r>
      <w:r w:rsidRPr="00842067">
        <w:t>council</w:t>
      </w:r>
      <w:r w:rsidR="00AE4004">
        <w:t xml:space="preserve"> </w:t>
      </w:r>
      <w:r w:rsidRPr="00842067">
        <w:t>by</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after</w:t>
      </w:r>
      <w:r w:rsidR="00AE4004">
        <w:t xml:space="preserve"> </w:t>
      </w:r>
      <w:r w:rsidRPr="00842067">
        <w:t>consultation</w:t>
      </w:r>
      <w:r w:rsidR="00AE4004">
        <w:t xml:space="preserve"> </w:t>
      </w:r>
      <w:r w:rsidRPr="00842067">
        <w:t>within</w:t>
      </w:r>
      <w:r w:rsidR="00AE4004">
        <w:t xml:space="preserve"> </w:t>
      </w:r>
      <w:r w:rsidRPr="00842067">
        <w:t>the</w:t>
      </w:r>
      <w:r w:rsidR="00AE4004">
        <w:t xml:space="preserve"> </w:t>
      </w:r>
      <w:r w:rsidRPr="00842067">
        <w:t>Presidency,</w:t>
      </w:r>
      <w:r w:rsidR="00AE4004">
        <w:t xml:space="preserve"> </w:t>
      </w:r>
      <w:r w:rsidRPr="00842067">
        <w:t>for</w:t>
      </w:r>
      <w:r w:rsidR="00AE4004">
        <w:t xml:space="preserve"> </w:t>
      </w:r>
      <w:r w:rsidRPr="00842067">
        <w:t>the</w:t>
      </w:r>
      <w:r w:rsidR="00AE4004">
        <w:t xml:space="preserve"> </w:t>
      </w:r>
      <w:r w:rsidRPr="00842067">
        <w:t>purpose</w:t>
      </w:r>
      <w:r w:rsidR="00AE4004">
        <w:t xml:space="preserve"> </w:t>
      </w:r>
      <w:r w:rsidRPr="00842067">
        <w:t>of</w:t>
      </w:r>
      <w:r w:rsidR="00AE4004">
        <w:t xml:space="preserve"> </w:t>
      </w:r>
      <w:r w:rsidRPr="00842067">
        <w:t>drawing</w:t>
      </w:r>
      <w:r w:rsidR="00AE4004">
        <w:t xml:space="preserve"> </w:t>
      </w:r>
      <w:r w:rsidRPr="00842067">
        <w:t>up</w:t>
      </w:r>
      <w:r w:rsidR="00AE4004">
        <w:t xml:space="preserve"> </w:t>
      </w:r>
      <w:r w:rsidRPr="00842067">
        <w:t>census</w:t>
      </w:r>
      <w:r w:rsidR="00AE4004">
        <w:t xml:space="preserve"> </w:t>
      </w:r>
      <w:r w:rsidRPr="00842067">
        <w:t>plans</w:t>
      </w:r>
      <w:r w:rsidR="00AE4004">
        <w:t xml:space="preserve"> </w:t>
      </w:r>
      <w:r w:rsidRPr="00842067">
        <w:t>and</w:t>
      </w:r>
      <w:r w:rsidR="00AE4004">
        <w:t xml:space="preserve"> </w:t>
      </w:r>
      <w:r w:rsidRPr="00842067">
        <w:t>setting</w:t>
      </w:r>
      <w:r w:rsidR="00AE4004">
        <w:t xml:space="preserve"> </w:t>
      </w:r>
      <w:r w:rsidRPr="00842067">
        <w:t>rules</w:t>
      </w:r>
      <w:r w:rsidR="00AE4004">
        <w:t xml:space="preserve"> </w:t>
      </w:r>
      <w:r w:rsidRPr="00842067">
        <w:t>and</w:t>
      </w:r>
      <w:r w:rsidR="00AE4004">
        <w:t xml:space="preserve"> </w:t>
      </w:r>
      <w:r w:rsidRPr="00842067">
        <w:t>standards</w:t>
      </w:r>
      <w:r w:rsidR="00AE4004">
        <w:t xml:space="preserve"> </w:t>
      </w:r>
      <w:r w:rsidRPr="00842067">
        <w:t>for</w:t>
      </w:r>
      <w:r w:rsidR="00AE4004">
        <w:t xml:space="preserve"> </w:t>
      </w:r>
      <w:r w:rsidRPr="00842067">
        <w:t>the</w:t>
      </w:r>
      <w:r w:rsidR="00AE4004">
        <w:t xml:space="preserve"> </w:t>
      </w:r>
      <w:r w:rsidRPr="00842067">
        <w:t>Central</w:t>
      </w:r>
      <w:r w:rsidR="00AE4004">
        <w:t xml:space="preserve"> </w:t>
      </w:r>
      <w:r w:rsidRPr="00842067">
        <w:t>Bureau</w:t>
      </w:r>
      <w:r w:rsidR="00AE4004">
        <w:t xml:space="preserve"> </w:t>
      </w:r>
      <w:r w:rsidRPr="00842067">
        <w:t>of</w:t>
      </w:r>
      <w:r w:rsidR="00AE4004">
        <w:t xml:space="preserve"> </w:t>
      </w:r>
      <w:r w:rsidRPr="00842067">
        <w:t>Statistics.</w:t>
      </w:r>
      <w:r w:rsidR="00AE4004">
        <w:t xml:space="preserve"> </w:t>
      </w:r>
      <w:r w:rsidRPr="00842067">
        <w:t>The</w:t>
      </w:r>
      <w:r w:rsidR="00AE4004">
        <w:t xml:space="preserve"> </w:t>
      </w:r>
      <w:r w:rsidRPr="00842067">
        <w:t>current</w:t>
      </w:r>
      <w:r w:rsidR="00AE4004">
        <w:t xml:space="preserve"> </w:t>
      </w:r>
      <w:r w:rsidRPr="00842067">
        <w:t>ethnic</w:t>
      </w:r>
      <w:r w:rsidR="00AE4004">
        <w:t xml:space="preserve"> </w:t>
      </w:r>
      <w:r w:rsidRPr="00842067">
        <w:t>mix</w:t>
      </w:r>
      <w:r w:rsidR="00AE4004">
        <w:t xml:space="preserve"> </w:t>
      </w:r>
      <w:r w:rsidRPr="00842067">
        <w:t>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came</w:t>
      </w:r>
      <w:r w:rsidR="00AE4004">
        <w:t xml:space="preserve"> </w:t>
      </w:r>
      <w:r w:rsidRPr="00842067">
        <w:t>about</w:t>
      </w:r>
      <w:r w:rsidR="00AE4004">
        <w:t xml:space="preserve"> </w:t>
      </w:r>
      <w:r w:rsidRPr="00842067">
        <w:t>through</w:t>
      </w:r>
      <w:r w:rsidR="00AE4004">
        <w:t xml:space="preserve"> </w:t>
      </w:r>
      <w:r w:rsidRPr="00842067">
        <w:t>the</w:t>
      </w:r>
      <w:r w:rsidR="00AE4004">
        <w:t xml:space="preserve"> </w:t>
      </w:r>
      <w:r w:rsidRPr="00842067">
        <w:t>intermarriage</w:t>
      </w:r>
      <w:r w:rsidR="00AE4004">
        <w:t xml:space="preserve"> </w:t>
      </w:r>
      <w:r w:rsidRPr="00842067">
        <w:t>of</w:t>
      </w:r>
      <w:r w:rsidR="00AE4004">
        <w:t xml:space="preserve"> </w:t>
      </w:r>
      <w:r w:rsidRPr="00842067">
        <w:t>different</w:t>
      </w:r>
      <w:r w:rsidR="00AE4004">
        <w:t xml:space="preserve"> </w:t>
      </w:r>
      <w:r w:rsidRPr="00842067">
        <w:t>ethnic</w:t>
      </w:r>
      <w:r w:rsidR="00AE4004">
        <w:t xml:space="preserve"> </w:t>
      </w:r>
      <w:r w:rsidRPr="00842067">
        <w:t>groups</w:t>
      </w:r>
      <w:r w:rsidR="00AE4004">
        <w:t xml:space="preserve"> </w:t>
      </w:r>
      <w:r w:rsidRPr="00842067">
        <w:t>and</w:t>
      </w:r>
      <w:r w:rsidR="00AE4004">
        <w:t xml:space="preserve"> </w:t>
      </w:r>
      <w:r w:rsidRPr="00842067">
        <w:t>what</w:t>
      </w:r>
      <w:r w:rsidR="00AE4004">
        <w:t xml:space="preserve"> </w:t>
      </w:r>
      <w:r w:rsidRPr="00842067">
        <w:t>we</w:t>
      </w:r>
      <w:r w:rsidR="00AE4004">
        <w:t xml:space="preserve"> </w:t>
      </w:r>
      <w:r w:rsidRPr="00842067">
        <w:t>have</w:t>
      </w:r>
      <w:r w:rsidR="00AE4004">
        <w:t xml:space="preserve"> </w:t>
      </w:r>
      <w:r w:rsidRPr="00842067">
        <w:t>is</w:t>
      </w:r>
      <w:r w:rsidR="00AE4004">
        <w:t xml:space="preserve"> </w:t>
      </w:r>
      <w:r w:rsidRPr="00842067">
        <w:t>a</w:t>
      </w:r>
      <w:r w:rsidR="00AE4004">
        <w:t xml:space="preserve"> </w:t>
      </w:r>
      <w:r w:rsidRPr="00842067">
        <w:t>matter</w:t>
      </w:r>
      <w:r w:rsidR="00AE4004">
        <w:t xml:space="preserve"> </w:t>
      </w:r>
      <w:r w:rsidRPr="00842067">
        <w:t>of</w:t>
      </w:r>
      <w:r w:rsidR="00AE4004">
        <w:t xml:space="preserve"> </w:t>
      </w:r>
      <w:r w:rsidRPr="00842067">
        <w:t>tribes</w:t>
      </w:r>
      <w:r w:rsidR="00AE4004">
        <w:t xml:space="preserve"> </w:t>
      </w:r>
      <w:r w:rsidRPr="00842067">
        <w:t>and</w:t>
      </w:r>
      <w:r w:rsidR="00AE4004">
        <w:t xml:space="preserve"> </w:t>
      </w:r>
      <w:r w:rsidRPr="00842067">
        <w:t>not</w:t>
      </w:r>
      <w:r w:rsidR="00AE4004">
        <w:t xml:space="preserve"> </w:t>
      </w:r>
      <w:r w:rsidRPr="00842067">
        <w:t>racial</w:t>
      </w:r>
      <w:r w:rsidR="00AE4004">
        <w:t xml:space="preserve"> </w:t>
      </w:r>
      <w:r w:rsidRPr="00842067">
        <w:t>ethnicities.</w:t>
      </w:r>
    </w:p>
    <w:p w:rsidR="00842067" w:rsidRPr="00842067" w:rsidRDefault="00842067" w:rsidP="00842067">
      <w:pPr>
        <w:pStyle w:val="SingleTxtG"/>
      </w:pPr>
      <w:r w:rsidRPr="00842067">
        <w:t>115.</w:t>
      </w:r>
      <w:r w:rsidRPr="00842067">
        <w:tab/>
        <w:t>The</w:t>
      </w:r>
      <w:r w:rsidR="00AE4004">
        <w:t xml:space="preserve"> </w:t>
      </w:r>
      <w:r w:rsidRPr="00842067">
        <w:t>Statistics</w:t>
      </w:r>
      <w:r w:rsidR="00AE4004">
        <w:t xml:space="preserve"> </w:t>
      </w:r>
      <w:r w:rsidRPr="00842067">
        <w:t>Act</w:t>
      </w:r>
      <w:r w:rsidR="00AE4004">
        <w:t xml:space="preserve"> </w:t>
      </w:r>
      <w:r w:rsidRPr="00842067">
        <w:t>of</w:t>
      </w:r>
      <w:r w:rsidR="00AE4004">
        <w:t xml:space="preserve"> </w:t>
      </w:r>
      <w:r w:rsidRPr="00842067">
        <w:t>2004</w:t>
      </w:r>
      <w:r w:rsidR="00AE4004">
        <w:t xml:space="preserve"> </w:t>
      </w:r>
      <w:r w:rsidRPr="00842067">
        <w:t>confers</w:t>
      </w:r>
      <w:r w:rsidR="00AE4004">
        <w:t xml:space="preserve"> </w:t>
      </w:r>
      <w:r w:rsidRPr="00842067">
        <w:t>upon</w:t>
      </w:r>
      <w:r w:rsidR="00AE4004">
        <w:t xml:space="preserve"> </w:t>
      </w:r>
      <w:r w:rsidRPr="00842067">
        <w:t>the</w:t>
      </w:r>
      <w:r w:rsidR="00AE4004">
        <w:t xml:space="preserve"> </w:t>
      </w:r>
      <w:r w:rsidRPr="00842067">
        <w:t>Central</w:t>
      </w:r>
      <w:r w:rsidR="00AE4004">
        <w:t xml:space="preserve"> </w:t>
      </w:r>
      <w:r w:rsidRPr="00842067">
        <w:t>Bureau</w:t>
      </w:r>
      <w:r w:rsidR="00AE4004">
        <w:t xml:space="preserve"> </w:t>
      </w:r>
      <w:r w:rsidRPr="00842067">
        <w:t>of</w:t>
      </w:r>
      <w:r w:rsidR="00AE4004">
        <w:t xml:space="preserve"> </w:t>
      </w:r>
      <w:r w:rsidRPr="00842067">
        <w:t>Statistics</w:t>
      </w:r>
      <w:r w:rsidR="00AE4004">
        <w:t xml:space="preserve"> </w:t>
      </w:r>
      <w:r w:rsidRPr="00842067">
        <w:t>the</w:t>
      </w:r>
      <w:r w:rsidR="00AE4004">
        <w:t xml:space="preserve"> </w:t>
      </w:r>
      <w:r w:rsidRPr="00842067">
        <w:t>authority</w:t>
      </w:r>
      <w:r w:rsidR="00AE4004">
        <w:t xml:space="preserve"> </w:t>
      </w:r>
      <w:r w:rsidRPr="00842067">
        <w:t>to</w:t>
      </w:r>
      <w:r w:rsidR="00AE4004">
        <w:t xml:space="preserve"> </w:t>
      </w:r>
      <w:r w:rsidRPr="00842067">
        <w:t>conduct</w:t>
      </w:r>
      <w:r w:rsidR="00AE4004">
        <w:t xml:space="preserve"> </w:t>
      </w:r>
      <w:r w:rsidRPr="00842067">
        <w:t>a</w:t>
      </w:r>
      <w:r w:rsidR="00AE4004">
        <w:t xml:space="preserve"> </w:t>
      </w:r>
      <w:r w:rsidRPr="00842067">
        <w:t>full</w:t>
      </w:r>
      <w:r w:rsidR="00AE4004">
        <w:t xml:space="preserve"> </w:t>
      </w:r>
      <w:r w:rsidRPr="00842067">
        <w:t>population</w:t>
      </w:r>
      <w:r w:rsidR="00AE4004">
        <w:t xml:space="preserve"> </w:t>
      </w:r>
      <w:r w:rsidRPr="00842067">
        <w:t>census,</w:t>
      </w:r>
      <w:r w:rsidR="00AE4004">
        <w:t xml:space="preserve"> </w:t>
      </w:r>
      <w:r w:rsidRPr="00842067">
        <w:t>within</w:t>
      </w:r>
      <w:r w:rsidR="00AE4004">
        <w:t xml:space="preserve"> </w:t>
      </w:r>
      <w:r w:rsidRPr="00842067">
        <w:t>a</w:t>
      </w:r>
      <w:r w:rsidR="00AE4004">
        <w:t xml:space="preserve"> </w:t>
      </w:r>
      <w:r w:rsidRPr="00842067">
        <w:t>set</w:t>
      </w:r>
      <w:r w:rsidR="00AE4004">
        <w:t xml:space="preserve"> </w:t>
      </w:r>
      <w:r w:rsidRPr="00842067">
        <w:t>time</w:t>
      </w:r>
      <w:r w:rsidR="00AE4004">
        <w:t xml:space="preserve"> </w:t>
      </w:r>
      <w:r w:rsidRPr="00842067">
        <w:t>frame,</w:t>
      </w:r>
      <w:r w:rsidR="00AE4004">
        <w:t xml:space="preserve"> </w:t>
      </w:r>
      <w:r w:rsidRPr="00842067">
        <w:t>by</w:t>
      </w:r>
      <w:r w:rsidR="00AE4004">
        <w:t xml:space="preserve"> </w:t>
      </w:r>
      <w:r w:rsidRPr="00842067">
        <w:t>recording</w:t>
      </w:r>
      <w:r w:rsidR="00AE4004">
        <w:t xml:space="preserve"> </w:t>
      </w:r>
      <w:r w:rsidRPr="00842067">
        <w:t>information</w:t>
      </w:r>
      <w:r w:rsidR="00AE4004">
        <w:t xml:space="preserve"> </w:t>
      </w:r>
      <w:r w:rsidRPr="00842067">
        <w:t>on</w:t>
      </w:r>
      <w:r w:rsidR="00AE4004">
        <w:t xml:space="preserve"> </w:t>
      </w:r>
      <w:r w:rsidRPr="00842067">
        <w:t>the</w:t>
      </w:r>
      <w:r w:rsidR="00AE4004">
        <w:t xml:space="preserve"> </w:t>
      </w:r>
      <w:r w:rsidRPr="00842067">
        <w:t>country</w:t>
      </w:r>
      <w:r w:rsidR="004C7228">
        <w:t>’</w:t>
      </w:r>
      <w:r w:rsidRPr="00842067">
        <w:t>s</w:t>
      </w:r>
      <w:r w:rsidR="00AE4004">
        <w:t xml:space="preserve"> </w:t>
      </w:r>
      <w:r w:rsidRPr="00842067">
        <w:t>demographic,</w:t>
      </w:r>
      <w:r w:rsidR="00AE4004">
        <w:t xml:space="preserve"> </w:t>
      </w:r>
      <w:r w:rsidRPr="00842067">
        <w:t>social</w:t>
      </w:r>
      <w:r w:rsidR="00AE4004">
        <w:t xml:space="preserve"> </w:t>
      </w:r>
      <w:r w:rsidRPr="00842067">
        <w:t>and</w:t>
      </w:r>
      <w:r w:rsidR="00AE4004">
        <w:t xml:space="preserve"> </w:t>
      </w:r>
      <w:r w:rsidRPr="00842067">
        <w:t>economic</w:t>
      </w:r>
      <w:r w:rsidR="00AE4004">
        <w:t xml:space="preserve"> </w:t>
      </w:r>
      <w:r w:rsidRPr="00842067">
        <w:t>features,</w:t>
      </w:r>
      <w:r w:rsidR="00AE4004">
        <w:t xml:space="preserve"> </w:t>
      </w:r>
      <w:r w:rsidRPr="00842067">
        <w:t>using</w:t>
      </w:r>
      <w:r w:rsidR="00AE4004">
        <w:t xml:space="preserve"> </w:t>
      </w:r>
      <w:r w:rsidRPr="00842067">
        <w:t>forms</w:t>
      </w:r>
      <w:r w:rsidR="00AE4004">
        <w:t xml:space="preserve"> </w:t>
      </w:r>
      <w:r w:rsidRPr="00842067">
        <w:t>containing</w:t>
      </w:r>
      <w:r w:rsidR="00AE4004">
        <w:t xml:space="preserve"> </w:t>
      </w:r>
      <w:r w:rsidRPr="00842067">
        <w:t>no</w:t>
      </w:r>
      <w:r w:rsidR="00AE4004">
        <w:t xml:space="preserve"> </w:t>
      </w:r>
      <w:r w:rsidRPr="00842067">
        <w:t>explanatory</w:t>
      </w:r>
      <w:r w:rsidR="00AE4004">
        <w:t xml:space="preserve"> </w:t>
      </w:r>
      <w:r w:rsidRPr="00842067">
        <w:t>notes</w:t>
      </w:r>
      <w:r w:rsidR="00AE4004">
        <w:t xml:space="preserve"> </w:t>
      </w:r>
      <w:r w:rsidRPr="00842067">
        <w:t>liable</w:t>
      </w:r>
      <w:r w:rsidR="00AE4004">
        <w:t xml:space="preserve"> </w:t>
      </w:r>
      <w:r w:rsidRPr="00842067">
        <w:t>to</w:t>
      </w:r>
      <w:r w:rsidR="00AE4004">
        <w:t xml:space="preserve"> </w:t>
      </w:r>
      <w:r w:rsidRPr="00842067">
        <w:t>draw</w:t>
      </w:r>
      <w:r w:rsidR="00AE4004">
        <w:t xml:space="preserve"> </w:t>
      </w:r>
      <w:r w:rsidRPr="00842067">
        <w:t>attention</w:t>
      </w:r>
      <w:r w:rsidR="00AE4004">
        <w:t xml:space="preserve"> </w:t>
      </w:r>
      <w:r w:rsidRPr="00842067">
        <w:t>to</w:t>
      </w:r>
      <w:r w:rsidR="00AE4004">
        <w:t xml:space="preserve"> </w:t>
      </w:r>
      <w:r w:rsidRPr="00842067">
        <w:t>factors</w:t>
      </w:r>
      <w:r w:rsidR="00AE4004">
        <w:t xml:space="preserve"> </w:t>
      </w:r>
      <w:r w:rsidRPr="00842067">
        <w:t>that</w:t>
      </w:r>
      <w:r w:rsidR="00AE4004">
        <w:t xml:space="preserve"> </w:t>
      </w:r>
      <w:r w:rsidRPr="00842067">
        <w:t>might</w:t>
      </w:r>
      <w:r w:rsidR="00AE4004">
        <w:t xml:space="preserve"> </w:t>
      </w:r>
      <w:r w:rsidRPr="00842067">
        <w:t>lead</w:t>
      </w:r>
      <w:r w:rsidR="00AE4004">
        <w:t xml:space="preserve"> </w:t>
      </w:r>
      <w:r w:rsidRPr="00842067">
        <w:t>to</w:t>
      </w:r>
      <w:r w:rsidR="00AE4004">
        <w:t xml:space="preserve"> </w:t>
      </w:r>
      <w:r w:rsidRPr="00842067">
        <w:t>division,</w:t>
      </w:r>
      <w:r w:rsidR="00AE4004">
        <w:t xml:space="preserve"> </w:t>
      </w:r>
      <w:r w:rsidRPr="00842067">
        <w:t>such</w:t>
      </w:r>
      <w:r w:rsidR="00AE4004">
        <w:t xml:space="preserve"> </w:t>
      </w:r>
      <w:r w:rsidRPr="00842067">
        <w:t>as</w:t>
      </w:r>
      <w:r w:rsidR="00AE4004">
        <w:t xml:space="preserve"> </w:t>
      </w:r>
      <w:r w:rsidRPr="00842067">
        <w:t>race,</w:t>
      </w:r>
      <w:r w:rsidR="00AE4004">
        <w:t xml:space="preserve"> </w:t>
      </w:r>
      <w:r w:rsidRPr="00842067">
        <w:t>colour</w:t>
      </w:r>
      <w:r w:rsidR="00AE4004">
        <w:t xml:space="preserve"> </w:t>
      </w:r>
      <w:r w:rsidRPr="00842067">
        <w:t>and</w:t>
      </w:r>
      <w:r w:rsidR="00AE4004">
        <w:t xml:space="preserve"> </w:t>
      </w:r>
      <w:r w:rsidRPr="00842067">
        <w:t>so</w:t>
      </w:r>
      <w:r w:rsidR="00AE4004">
        <w:t xml:space="preserve"> </w:t>
      </w:r>
      <w:r w:rsidRPr="00842067">
        <w:t>on.</w:t>
      </w:r>
      <w:r w:rsidR="00AE4004">
        <w:t xml:space="preserve"> </w:t>
      </w:r>
    </w:p>
    <w:p w:rsidR="00842067" w:rsidRPr="00842067" w:rsidRDefault="00842067" w:rsidP="00842067">
      <w:pPr>
        <w:pStyle w:val="SingleTxtG"/>
      </w:pPr>
      <w:r w:rsidRPr="00842067">
        <w:t>116.</w:t>
      </w:r>
      <w:r w:rsidRPr="00842067">
        <w:tab/>
        <w:t>The</w:t>
      </w:r>
      <w:r w:rsidR="00AE4004">
        <w:t xml:space="preserve"> </w:t>
      </w:r>
      <w:r w:rsidRPr="00842067">
        <w:t>primary</w:t>
      </w:r>
      <w:r w:rsidR="00AE4004">
        <w:t xml:space="preserve"> </w:t>
      </w:r>
      <w:r w:rsidRPr="00842067">
        <w:t>purpose</w:t>
      </w:r>
      <w:r w:rsidR="00AE4004">
        <w:t xml:space="preserve"> </w:t>
      </w:r>
      <w:r w:rsidRPr="00842067">
        <w:t>of</w:t>
      </w:r>
      <w:r w:rsidR="00AE4004">
        <w:t xml:space="preserve"> </w:t>
      </w:r>
      <w:r w:rsidRPr="00842067">
        <w:t>conducting</w:t>
      </w:r>
      <w:r w:rsidR="00AE4004">
        <w:t xml:space="preserve"> </w:t>
      </w:r>
      <w:r w:rsidRPr="00842067">
        <w:t>a</w:t>
      </w:r>
      <w:r w:rsidR="00AE4004">
        <w:t xml:space="preserve"> </w:t>
      </w:r>
      <w:r w:rsidRPr="00842067">
        <w:t>census</w:t>
      </w:r>
      <w:r w:rsidR="00AE4004">
        <w:t xml:space="preserve"> </w:t>
      </w:r>
      <w:r w:rsidRPr="00842067">
        <w:t>is</w:t>
      </w:r>
      <w:r w:rsidR="00AE4004">
        <w:t xml:space="preserve"> </w:t>
      </w:r>
      <w:r w:rsidRPr="00842067">
        <w:t>to</w:t>
      </w:r>
      <w:r w:rsidR="00AE4004">
        <w:t xml:space="preserve"> </w:t>
      </w:r>
      <w:r w:rsidRPr="00842067">
        <w:t>provide</w:t>
      </w:r>
      <w:r w:rsidR="00AE4004">
        <w:t xml:space="preserve"> </w:t>
      </w:r>
      <w:r w:rsidRPr="00842067">
        <w:t>an</w:t>
      </w:r>
      <w:r w:rsidR="00AE4004">
        <w:t xml:space="preserve"> </w:t>
      </w:r>
      <w:r w:rsidRPr="00842067">
        <w:t>essential</w:t>
      </w:r>
      <w:r w:rsidR="00AE4004">
        <w:t xml:space="preserve"> </w:t>
      </w:r>
      <w:r w:rsidRPr="00842067">
        <w:t>information</w:t>
      </w:r>
      <w:r w:rsidR="00AE4004">
        <w:t xml:space="preserve"> </w:t>
      </w:r>
      <w:r w:rsidRPr="00842067">
        <w:t>base</w:t>
      </w:r>
      <w:r w:rsidR="00AE4004">
        <w:t xml:space="preserve"> </w:t>
      </w:r>
      <w:r w:rsidRPr="00842067">
        <w:t>for</w:t>
      </w:r>
      <w:r w:rsidR="00AE4004">
        <w:t xml:space="preserve"> </w:t>
      </w:r>
      <w:r w:rsidRPr="00842067">
        <w:t>use</w:t>
      </w:r>
      <w:r w:rsidR="00AE4004">
        <w:t xml:space="preserve"> </w:t>
      </w:r>
      <w:r w:rsidRPr="00842067">
        <w:t>in</w:t>
      </w:r>
      <w:r w:rsidR="00AE4004">
        <w:t xml:space="preserve"> </w:t>
      </w:r>
      <w:r w:rsidRPr="00842067">
        <w:t>development</w:t>
      </w:r>
      <w:r w:rsidR="00AE4004">
        <w:t xml:space="preserve"> </w:t>
      </w:r>
      <w:r w:rsidRPr="00842067">
        <w:t>planning,</w:t>
      </w:r>
      <w:r w:rsidR="00AE4004">
        <w:t xml:space="preserve"> </w:t>
      </w:r>
      <w:r w:rsidRPr="00842067">
        <w:t>administrative</w:t>
      </w:r>
      <w:r w:rsidR="00AE4004">
        <w:t xml:space="preserve"> </w:t>
      </w:r>
      <w:r w:rsidRPr="00842067">
        <w:t>decision-making</w:t>
      </w:r>
      <w:r w:rsidR="00AE4004">
        <w:t xml:space="preserve"> </w:t>
      </w:r>
      <w:r w:rsidRPr="00842067">
        <w:t>and</w:t>
      </w:r>
      <w:r w:rsidR="00AE4004">
        <w:t xml:space="preserve"> </w:t>
      </w:r>
      <w:r w:rsidRPr="00842067">
        <w:t>the</w:t>
      </w:r>
      <w:r w:rsidR="00AE4004">
        <w:t xml:space="preserve"> </w:t>
      </w:r>
      <w:r w:rsidRPr="00842067">
        <w:t>distribution</w:t>
      </w:r>
      <w:r w:rsidR="00AE4004">
        <w:t xml:space="preserve"> </w:t>
      </w:r>
      <w:r w:rsidRPr="00842067">
        <w:t>of</w:t>
      </w:r>
      <w:r w:rsidR="00AE4004">
        <w:t xml:space="preserve"> </w:t>
      </w:r>
      <w:r w:rsidRPr="00842067">
        <w:t>national</w:t>
      </w:r>
      <w:r w:rsidR="00AE4004">
        <w:t xml:space="preserve"> </w:t>
      </w:r>
      <w:r w:rsidRPr="00842067">
        <w:t>resources</w:t>
      </w:r>
      <w:r w:rsidR="00AE4004">
        <w:t xml:space="preserve"> </w:t>
      </w:r>
      <w:r w:rsidRPr="00842067">
        <w:t>and</w:t>
      </w:r>
      <w:r w:rsidR="00AE4004">
        <w:t xml:space="preserve"> </w:t>
      </w:r>
      <w:r w:rsidRPr="00842067">
        <w:t>key</w:t>
      </w:r>
      <w:r w:rsidR="00AE4004">
        <w:t xml:space="preserve"> </w:t>
      </w:r>
      <w:r w:rsidRPr="00842067">
        <w:t>services,</w:t>
      </w:r>
      <w:r w:rsidR="00AE4004">
        <w:t xml:space="preserve"> </w:t>
      </w:r>
      <w:r w:rsidRPr="00842067">
        <w:t>such</w:t>
      </w:r>
      <w:r w:rsidR="00AE4004">
        <w:t xml:space="preserve"> </w:t>
      </w:r>
      <w:r w:rsidRPr="00842067">
        <w:t>as</w:t>
      </w:r>
      <w:r w:rsidR="00AE4004">
        <w:t xml:space="preserve"> </w:t>
      </w:r>
      <w:r w:rsidRPr="00842067">
        <w:t>health,</w:t>
      </w:r>
      <w:r w:rsidR="00AE4004">
        <w:t xml:space="preserve"> </w:t>
      </w:r>
      <w:r w:rsidRPr="00842067">
        <w:t>water,</w:t>
      </w:r>
      <w:r w:rsidR="00AE4004">
        <w:t xml:space="preserve"> </w:t>
      </w:r>
      <w:r w:rsidRPr="00842067">
        <w:t>education</w:t>
      </w:r>
      <w:r w:rsidR="00AE4004">
        <w:t xml:space="preserve"> </w:t>
      </w:r>
      <w:r w:rsidRPr="00842067">
        <w:t>and</w:t>
      </w:r>
      <w:r w:rsidR="00AE4004">
        <w:t xml:space="preserve"> </w:t>
      </w:r>
      <w:r w:rsidRPr="00842067">
        <w:t>roads,</w:t>
      </w:r>
      <w:r w:rsidR="00AE4004">
        <w:t xml:space="preserve"> </w:t>
      </w:r>
      <w:r w:rsidRPr="00842067">
        <w:t>for</w:t>
      </w:r>
      <w:r w:rsidR="00AE4004">
        <w:t xml:space="preserve"> </w:t>
      </w:r>
      <w:r w:rsidRPr="00842067">
        <w:t>the</w:t>
      </w:r>
      <w:r w:rsidR="00AE4004">
        <w:t xml:space="preserve"> </w:t>
      </w:r>
      <w:r w:rsidRPr="00842067">
        <w:t>benefit</w:t>
      </w:r>
      <w:r w:rsidR="00AE4004">
        <w:t xml:space="preserve"> </w:t>
      </w:r>
      <w:r w:rsidRPr="00842067">
        <w:t>of</w:t>
      </w:r>
      <w:r w:rsidR="00AE4004">
        <w:t xml:space="preserve"> </w:t>
      </w:r>
      <w:r w:rsidRPr="00842067">
        <w:t>citizens</w:t>
      </w:r>
      <w:r w:rsidR="00AE4004">
        <w:t xml:space="preserve"> </w:t>
      </w:r>
      <w:r w:rsidRPr="00842067">
        <w:t>at</w:t>
      </w:r>
      <w:r w:rsidR="00AE4004">
        <w:t xml:space="preserve"> </w:t>
      </w:r>
      <w:r w:rsidRPr="00842067">
        <w:t>the</w:t>
      </w:r>
      <w:r w:rsidR="00AE4004">
        <w:t xml:space="preserve"> </w:t>
      </w:r>
      <w:r w:rsidRPr="00842067">
        <w:t>state</w:t>
      </w:r>
      <w:r w:rsidR="00AE4004">
        <w:t xml:space="preserve"> </w:t>
      </w:r>
      <w:r w:rsidRPr="00842067">
        <w:t>and</w:t>
      </w:r>
      <w:r w:rsidR="00AE4004">
        <w:t xml:space="preserve"> </w:t>
      </w:r>
      <w:r w:rsidRPr="00842067">
        <w:t>local</w:t>
      </w:r>
      <w:r w:rsidR="00AE4004">
        <w:t xml:space="preserve"> </w:t>
      </w:r>
      <w:r w:rsidRPr="00842067">
        <w:t>levels,</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enabling</w:t>
      </w:r>
      <w:r w:rsidR="00AE4004">
        <w:t xml:space="preserve"> </w:t>
      </w:r>
      <w:r w:rsidRPr="00842067">
        <w:t>access</w:t>
      </w:r>
      <w:r w:rsidR="00AE4004">
        <w:t xml:space="preserve"> </w:t>
      </w:r>
      <w:r w:rsidRPr="00842067">
        <w:t>to</w:t>
      </w:r>
      <w:r w:rsidR="00AE4004">
        <w:t xml:space="preserve"> </w:t>
      </w:r>
      <w:r w:rsidRPr="00842067">
        <w:t>independent</w:t>
      </w:r>
      <w:r w:rsidR="00AE4004">
        <w:t xml:space="preserve"> </w:t>
      </w:r>
      <w:r w:rsidRPr="00842067">
        <w:t>information</w:t>
      </w:r>
      <w:r w:rsidR="00AE4004">
        <w:t xml:space="preserve"> </w:t>
      </w:r>
      <w:r w:rsidRPr="00842067">
        <w:t>for</w:t>
      </w:r>
      <w:r w:rsidR="00AE4004">
        <w:t xml:space="preserve"> </w:t>
      </w:r>
      <w:r w:rsidRPr="00842067">
        <w:t>study</w:t>
      </w:r>
      <w:r w:rsidR="00AE4004">
        <w:t xml:space="preserve"> </w:t>
      </w:r>
      <w:r w:rsidRPr="00842067">
        <w:t>purposes,</w:t>
      </w:r>
      <w:r w:rsidR="00AE4004">
        <w:t xml:space="preserve"> </w:t>
      </w:r>
      <w:r w:rsidRPr="00842067">
        <w:t>identifying</w:t>
      </w:r>
      <w:r w:rsidR="00AE4004">
        <w:t xml:space="preserve"> </w:t>
      </w:r>
      <w:r w:rsidRPr="00842067">
        <w:t>gender</w:t>
      </w:r>
      <w:r w:rsidR="00AE4004">
        <w:t xml:space="preserve"> </w:t>
      </w:r>
      <w:r w:rsidRPr="00842067">
        <w:t>gaps</w:t>
      </w:r>
      <w:r w:rsidR="00AE4004">
        <w:t xml:space="preserve"> </w:t>
      </w:r>
      <w:r w:rsidRPr="00842067">
        <w:t>and</w:t>
      </w:r>
      <w:r w:rsidR="00AE4004">
        <w:t xml:space="preserve"> </w:t>
      </w:r>
      <w:r w:rsidRPr="00842067">
        <w:t>furnishing</w:t>
      </w:r>
      <w:r w:rsidR="00AE4004">
        <w:t xml:space="preserve"> </w:t>
      </w:r>
      <w:r w:rsidRPr="00842067">
        <w:t>information</w:t>
      </w:r>
      <w:r w:rsidR="00AE4004">
        <w:t xml:space="preserve"> </w:t>
      </w:r>
      <w:r w:rsidRPr="00842067">
        <w:t>for</w:t>
      </w:r>
      <w:r w:rsidR="00AE4004">
        <w:t xml:space="preserve"> </w:t>
      </w:r>
      <w:r w:rsidRPr="00842067">
        <w:t>scientific</w:t>
      </w:r>
      <w:r w:rsidR="00AE4004">
        <w:t xml:space="preserve"> </w:t>
      </w:r>
      <w:r w:rsidRPr="00842067">
        <w:t>research.</w:t>
      </w:r>
    </w:p>
    <w:p w:rsidR="00842067" w:rsidRPr="00842067" w:rsidRDefault="00842067" w:rsidP="00842067">
      <w:pPr>
        <w:pStyle w:val="SingleTxtG"/>
      </w:pPr>
      <w:r w:rsidRPr="00842067">
        <w:t>117.</w:t>
      </w:r>
      <w:r w:rsidRPr="00842067">
        <w:tab/>
        <w:t>As</w:t>
      </w:r>
      <w:r w:rsidR="00AE4004">
        <w:t xml:space="preserve"> </w:t>
      </w:r>
      <w:r w:rsidRPr="00842067">
        <w:t>to</w:t>
      </w:r>
      <w:r w:rsidR="00AE4004">
        <w:t xml:space="preserve"> </w:t>
      </w:r>
      <w:r w:rsidRPr="00842067">
        <w:t>the</w:t>
      </w:r>
      <w:r w:rsidR="00AE4004">
        <w:t xml:space="preserve"> </w:t>
      </w:r>
      <w:r w:rsidRPr="00842067">
        <w:t>social</w:t>
      </w:r>
      <w:r w:rsidR="00AE4004">
        <w:t xml:space="preserve"> </w:t>
      </w:r>
      <w:r w:rsidRPr="00842067">
        <w:t>surveys,</w:t>
      </w:r>
      <w:r w:rsidR="00AE4004">
        <w:t xml:space="preserve"> </w:t>
      </w:r>
      <w:r w:rsidRPr="00842067">
        <w:t>their</w:t>
      </w:r>
      <w:r w:rsidR="00AE4004">
        <w:t xml:space="preserve"> </w:t>
      </w:r>
      <w:r w:rsidRPr="00842067">
        <w:t>purpose</w:t>
      </w:r>
      <w:r w:rsidR="00AE4004">
        <w:t xml:space="preserve"> </w:t>
      </w:r>
      <w:r w:rsidRPr="00842067">
        <w:t>was</w:t>
      </w:r>
      <w:r w:rsidR="00AE4004">
        <w:t xml:space="preserve"> </w:t>
      </w:r>
      <w:r w:rsidRPr="00842067">
        <w:t>to</w:t>
      </w:r>
      <w:r w:rsidR="00AE4004">
        <w:t xml:space="preserve"> </w:t>
      </w:r>
      <w:r w:rsidRPr="00842067">
        <w:t>produce</w:t>
      </w:r>
      <w:r w:rsidR="00AE4004">
        <w:t xml:space="preserve"> </w:t>
      </w:r>
      <w:r w:rsidRPr="00842067">
        <w:t>gender-</w:t>
      </w:r>
      <w:r w:rsidR="00AE4004">
        <w:t xml:space="preserve"> </w:t>
      </w:r>
      <w:r w:rsidRPr="00842067">
        <w:t>and</w:t>
      </w:r>
      <w:r w:rsidR="00AE4004">
        <w:t xml:space="preserve"> </w:t>
      </w:r>
      <w:r w:rsidRPr="00842067">
        <w:t>age-disaggregated</w:t>
      </w:r>
      <w:r w:rsidR="00AE4004">
        <w:t xml:space="preserve"> </w:t>
      </w:r>
      <w:r w:rsidRPr="00842067">
        <w:t>information</w:t>
      </w:r>
      <w:r w:rsidR="00AE4004">
        <w:t xml:space="preserve"> </w:t>
      </w:r>
      <w:r w:rsidRPr="00842067">
        <w:t>on</w:t>
      </w:r>
      <w:r w:rsidR="00AE4004">
        <w:t xml:space="preserve"> </w:t>
      </w:r>
      <w:r w:rsidRPr="00842067">
        <w:t>inhabitants</w:t>
      </w:r>
      <w:r w:rsidR="00AE4004">
        <w:t xml:space="preserve"> </w:t>
      </w:r>
      <w:r w:rsidRPr="00842067">
        <w:t>of</w:t>
      </w:r>
      <w:r w:rsidR="00AE4004">
        <w:t xml:space="preserve"> </w:t>
      </w:r>
      <w:r w:rsidRPr="00842067">
        <w:t>school</w:t>
      </w:r>
      <w:r w:rsidR="00AE4004">
        <w:t xml:space="preserve"> </w:t>
      </w:r>
      <w:r w:rsidRPr="00842067">
        <w:t>age,</w:t>
      </w:r>
      <w:r w:rsidR="00AE4004">
        <w:t xml:space="preserve"> </w:t>
      </w:r>
      <w:r w:rsidRPr="00842067">
        <w:t>working</w:t>
      </w:r>
      <w:r w:rsidR="00AE4004">
        <w:t xml:space="preserve"> </w:t>
      </w:r>
      <w:r w:rsidRPr="00842067">
        <w:t>age,</w:t>
      </w:r>
      <w:r w:rsidR="00AE4004">
        <w:t xml:space="preserve"> </w:t>
      </w:r>
      <w:r w:rsidRPr="00842067">
        <w:t>retirement</w:t>
      </w:r>
      <w:r w:rsidR="00AE4004">
        <w:t xml:space="preserve"> </w:t>
      </w:r>
      <w:r w:rsidRPr="00842067">
        <w:t>age,</w:t>
      </w:r>
      <w:r w:rsidR="00AE4004">
        <w:t xml:space="preserve"> </w:t>
      </w:r>
      <w:r w:rsidRPr="00842067">
        <w:t>voting</w:t>
      </w:r>
      <w:r w:rsidR="00AE4004">
        <w:t xml:space="preserve"> </w:t>
      </w:r>
      <w:r w:rsidRPr="00842067">
        <w:t>age,</w:t>
      </w:r>
      <w:r w:rsidR="00AE4004">
        <w:t xml:space="preserve"> </w:t>
      </w:r>
      <w:r w:rsidRPr="00842067">
        <w:t>conscription</w:t>
      </w:r>
      <w:r w:rsidR="00AE4004">
        <w:t xml:space="preserve"> </w:t>
      </w:r>
      <w:r w:rsidRPr="00842067">
        <w:t>age,</w:t>
      </w:r>
      <w:r w:rsidR="00AE4004">
        <w:t xml:space="preserve"> </w:t>
      </w:r>
      <w:r w:rsidRPr="00842067">
        <w:t>etc.</w:t>
      </w:r>
      <w:r w:rsidR="00AE4004">
        <w:t xml:space="preserve"> </w:t>
      </w:r>
      <w:r w:rsidRPr="00842067">
        <w:t>The</w:t>
      </w:r>
      <w:r w:rsidR="00AE4004">
        <w:t xml:space="preserve"> </w:t>
      </w:r>
      <w:r w:rsidRPr="00842067">
        <w:t>explanatory</w:t>
      </w:r>
      <w:r w:rsidR="00AE4004">
        <w:t xml:space="preserve"> </w:t>
      </w:r>
      <w:r w:rsidRPr="00842067">
        <w:t>notes</w:t>
      </w:r>
      <w:r w:rsidR="00AE4004">
        <w:t xml:space="preserve"> </w:t>
      </w:r>
      <w:r w:rsidRPr="00842067">
        <w:t>on</w:t>
      </w:r>
      <w:r w:rsidR="00AE4004">
        <w:t xml:space="preserve"> </w:t>
      </w:r>
      <w:r w:rsidRPr="00842067">
        <w:t>the</w:t>
      </w:r>
      <w:r w:rsidR="00AE4004">
        <w:t xml:space="preserve"> </w:t>
      </w:r>
      <w:r w:rsidRPr="00842067">
        <w:t>form</w:t>
      </w:r>
      <w:r w:rsidR="00AE4004">
        <w:t xml:space="preserve"> </w:t>
      </w:r>
      <w:r w:rsidRPr="00842067">
        <w:t>all</w:t>
      </w:r>
      <w:r w:rsidR="00AE4004">
        <w:t xml:space="preserve"> </w:t>
      </w:r>
      <w:r w:rsidRPr="00842067">
        <w:t>related</w:t>
      </w:r>
      <w:r w:rsidR="00AE4004">
        <w:t xml:space="preserve"> </w:t>
      </w:r>
      <w:r w:rsidRPr="00842067">
        <w:t>to</w:t>
      </w:r>
      <w:r w:rsidR="00AE4004">
        <w:t xml:space="preserve"> </w:t>
      </w:r>
      <w:r w:rsidRPr="00842067">
        <w:t>accommodation</w:t>
      </w:r>
      <w:r w:rsidR="00AE4004">
        <w:t xml:space="preserve"> </w:t>
      </w:r>
      <w:r w:rsidRPr="00842067">
        <w:t>type,</w:t>
      </w:r>
      <w:r w:rsidR="00AE4004">
        <w:t xml:space="preserve"> </w:t>
      </w:r>
      <w:r w:rsidRPr="00842067">
        <w:t>access</w:t>
      </w:r>
      <w:r w:rsidR="00AE4004">
        <w:t xml:space="preserve"> </w:t>
      </w:r>
      <w:r w:rsidRPr="00842067">
        <w:t>to</w:t>
      </w:r>
      <w:r w:rsidR="00AE4004">
        <w:t xml:space="preserve"> </w:t>
      </w:r>
      <w:r w:rsidRPr="00842067">
        <w:t>services,</w:t>
      </w:r>
      <w:r w:rsidR="00AE4004">
        <w:t xml:space="preserve"> </w:t>
      </w:r>
      <w:r w:rsidRPr="00842067">
        <w:t>such</w:t>
      </w:r>
      <w:r w:rsidR="00AE4004">
        <w:t xml:space="preserve"> </w:t>
      </w:r>
      <w:r w:rsidRPr="00842067">
        <w:t>as</w:t>
      </w:r>
      <w:r w:rsidR="00AE4004">
        <w:t xml:space="preserve"> </w:t>
      </w:r>
      <w:r w:rsidRPr="00842067">
        <w:t>water</w:t>
      </w:r>
      <w:r w:rsidR="00AE4004">
        <w:t xml:space="preserve"> </w:t>
      </w:r>
      <w:r w:rsidRPr="00842067">
        <w:t>and</w:t>
      </w:r>
      <w:r w:rsidR="00AE4004">
        <w:t xml:space="preserve"> </w:t>
      </w:r>
      <w:r w:rsidRPr="00842067">
        <w:t>electricity,</w:t>
      </w:r>
      <w:r w:rsidR="00AE4004">
        <w:t xml:space="preserve"> </w:t>
      </w:r>
      <w:r w:rsidRPr="00842067">
        <w:t>type</w:t>
      </w:r>
      <w:r w:rsidR="00AE4004">
        <w:t xml:space="preserve"> </w:t>
      </w:r>
      <w:r w:rsidRPr="00842067">
        <w:t>of</w:t>
      </w:r>
      <w:r w:rsidR="00AE4004">
        <w:t xml:space="preserve"> </w:t>
      </w:r>
      <w:r w:rsidRPr="00842067">
        <w:t>cooking</w:t>
      </w:r>
      <w:r w:rsidR="00AE4004">
        <w:t xml:space="preserve"> </w:t>
      </w:r>
      <w:r w:rsidRPr="00842067">
        <w:t>fuel</w:t>
      </w:r>
      <w:r w:rsidR="00AE4004">
        <w:t xml:space="preserve"> </w:t>
      </w:r>
      <w:r w:rsidRPr="00842067">
        <w:t>and</w:t>
      </w:r>
      <w:r w:rsidR="00AE4004">
        <w:t xml:space="preserve"> </w:t>
      </w:r>
      <w:r w:rsidRPr="00842067">
        <w:t>so</w:t>
      </w:r>
      <w:r w:rsidR="00AE4004">
        <w:t xml:space="preserve"> </w:t>
      </w:r>
      <w:r w:rsidRPr="00842067">
        <w:t>on.</w:t>
      </w:r>
      <w:r w:rsidR="00AE4004">
        <w:t xml:space="preserve"> </w:t>
      </w:r>
      <w:r w:rsidRPr="00842067">
        <w:t>A</w:t>
      </w:r>
      <w:r w:rsidR="00AE4004">
        <w:t xml:space="preserve"> </w:t>
      </w:r>
      <w:r w:rsidRPr="00842067">
        <w:t>further</w:t>
      </w:r>
      <w:r w:rsidR="00AE4004">
        <w:t xml:space="preserve"> </w:t>
      </w:r>
      <w:r w:rsidRPr="00842067">
        <w:t>purpose</w:t>
      </w:r>
      <w:r w:rsidR="00AE4004">
        <w:t xml:space="preserve"> </w:t>
      </w:r>
      <w:r w:rsidRPr="00842067">
        <w:t>was</w:t>
      </w:r>
      <w:r w:rsidR="00AE4004">
        <w:t xml:space="preserve"> </w:t>
      </w:r>
      <w:r w:rsidRPr="00842067">
        <w:t>to</w:t>
      </w:r>
      <w:r w:rsidR="00AE4004">
        <w:t xml:space="preserve"> </w:t>
      </w:r>
      <w:r w:rsidRPr="00842067">
        <w:t>produce</w:t>
      </w:r>
      <w:r w:rsidR="00AE4004">
        <w:t xml:space="preserve"> </w:t>
      </w:r>
      <w:r w:rsidRPr="00842067">
        <w:t>demographic</w:t>
      </w:r>
      <w:r w:rsidR="00AE4004">
        <w:t xml:space="preserve"> </w:t>
      </w:r>
      <w:r w:rsidRPr="00842067">
        <w:t>information</w:t>
      </w:r>
      <w:r w:rsidR="00AE4004">
        <w:t xml:space="preserve"> </w:t>
      </w:r>
      <w:r w:rsidRPr="00842067">
        <w:t>concerning</w:t>
      </w:r>
      <w:r w:rsidR="00AE4004">
        <w:t xml:space="preserve"> </w:t>
      </w:r>
      <w:r w:rsidRPr="00842067">
        <w:t>fertility,</w:t>
      </w:r>
      <w:r w:rsidR="00AE4004">
        <w:t xml:space="preserve"> </w:t>
      </w:r>
      <w:r w:rsidRPr="00842067">
        <w:t>mortality,</w:t>
      </w:r>
      <w:r w:rsidR="00AE4004">
        <w:t xml:space="preserve"> </w:t>
      </w:r>
      <w:r w:rsidRPr="00842067">
        <w:t>migration</w:t>
      </w:r>
      <w:r w:rsidR="00AE4004">
        <w:t xml:space="preserve"> </w:t>
      </w:r>
      <w:r w:rsidRPr="00842067">
        <w:t>and</w:t>
      </w:r>
      <w:r w:rsidR="00AE4004">
        <w:t xml:space="preserve"> </w:t>
      </w:r>
      <w:r w:rsidRPr="00842067">
        <w:t>social</w:t>
      </w:r>
      <w:r w:rsidR="00AE4004">
        <w:t xml:space="preserve"> </w:t>
      </w:r>
      <w:r w:rsidRPr="00842067">
        <w:t>status,</w:t>
      </w:r>
      <w:r w:rsidR="00AE4004">
        <w:t xml:space="preserve"> </w:t>
      </w:r>
      <w:r w:rsidRPr="00842067">
        <w:t>i.e.,</w:t>
      </w:r>
      <w:r w:rsidR="00AE4004">
        <w:t xml:space="preserve"> </w:t>
      </w:r>
      <w:r w:rsidRPr="00842067">
        <w:t>married,</w:t>
      </w:r>
      <w:r w:rsidR="00AE4004">
        <w:t xml:space="preserve"> </w:t>
      </w:r>
      <w:r w:rsidRPr="00842067">
        <w:t>divorced</w:t>
      </w:r>
      <w:r w:rsidR="00AE4004">
        <w:t xml:space="preserve"> </w:t>
      </w:r>
      <w:r w:rsidRPr="00842067">
        <w:t>or</w:t>
      </w:r>
      <w:r w:rsidR="00AE4004">
        <w:t xml:space="preserve"> </w:t>
      </w:r>
      <w:r w:rsidRPr="00842067">
        <w:t>widowed.</w:t>
      </w:r>
      <w:r w:rsidR="00AE4004">
        <w:t xml:space="preserve"> </w:t>
      </w:r>
      <w:r w:rsidRPr="00842067">
        <w:t>The</w:t>
      </w:r>
      <w:r w:rsidR="00AE4004">
        <w:t xml:space="preserve"> </w:t>
      </w:r>
      <w:r w:rsidRPr="00842067">
        <w:t>dedicated</w:t>
      </w:r>
      <w:r w:rsidR="00AE4004">
        <w:t xml:space="preserve"> </w:t>
      </w:r>
      <w:r w:rsidRPr="00842067">
        <w:t>form</w:t>
      </w:r>
      <w:r w:rsidR="00AE4004">
        <w:t xml:space="preserve"> </w:t>
      </w:r>
      <w:r w:rsidRPr="00842067">
        <w:t>mentioned</w:t>
      </w:r>
      <w:r w:rsidR="00AE4004">
        <w:t xml:space="preserve"> </w:t>
      </w:r>
      <w:r w:rsidRPr="00842067">
        <w:t>nothing</w:t>
      </w:r>
      <w:r w:rsidR="00AE4004">
        <w:t xml:space="preserve"> </w:t>
      </w:r>
      <w:r w:rsidRPr="00842067">
        <w:t>that</w:t>
      </w:r>
      <w:r w:rsidR="00AE4004">
        <w:t xml:space="preserve"> </w:t>
      </w:r>
      <w:r w:rsidRPr="00842067">
        <w:t>might</w:t>
      </w:r>
      <w:r w:rsidR="00AE4004">
        <w:t xml:space="preserve"> </w:t>
      </w:r>
      <w:r w:rsidRPr="00842067">
        <w:t>give</w:t>
      </w:r>
      <w:r w:rsidR="00AE4004">
        <w:t xml:space="preserve"> </w:t>
      </w:r>
      <w:r w:rsidRPr="00842067">
        <w:t>rise</w:t>
      </w:r>
      <w:r w:rsidR="00AE4004">
        <w:t xml:space="preserve"> </w:t>
      </w:r>
      <w:r w:rsidRPr="00842067">
        <w:t>to</w:t>
      </w:r>
      <w:r w:rsidR="00AE4004">
        <w:t xml:space="preserve"> </w:t>
      </w:r>
      <w:r w:rsidRPr="00842067">
        <w:t>ethnic</w:t>
      </w:r>
      <w:r w:rsidR="00AE4004">
        <w:t xml:space="preserve"> </w:t>
      </w:r>
      <w:r w:rsidRPr="00842067">
        <w:t>distinctions,</w:t>
      </w:r>
      <w:r w:rsidR="00AE4004">
        <w:t xml:space="preserve"> </w:t>
      </w:r>
      <w:r w:rsidRPr="00842067">
        <w:t>such</w:t>
      </w:r>
      <w:r w:rsidR="00AE4004">
        <w:t xml:space="preserve"> </w:t>
      </w:r>
      <w:r w:rsidRPr="00842067">
        <w:t>as</w:t>
      </w:r>
      <w:r w:rsidR="00AE4004">
        <w:t xml:space="preserve"> </w:t>
      </w:r>
      <w:r w:rsidRPr="00842067">
        <w:t>maternal</w:t>
      </w:r>
      <w:r w:rsidR="00AE4004">
        <w:t xml:space="preserve"> </w:t>
      </w:r>
      <w:r w:rsidRPr="00842067">
        <w:t>language</w:t>
      </w:r>
      <w:r w:rsidR="00AE4004">
        <w:t xml:space="preserve"> </w:t>
      </w:r>
      <w:r w:rsidRPr="00842067">
        <w:t>and</w:t>
      </w:r>
      <w:r w:rsidR="00AE4004">
        <w:t xml:space="preserve"> </w:t>
      </w:r>
      <w:r w:rsidRPr="00842067">
        <w:t>ethnic</w:t>
      </w:r>
      <w:r w:rsidR="00AE4004">
        <w:t xml:space="preserve"> </w:t>
      </w:r>
      <w:r w:rsidRPr="00842067">
        <w:t>characteristics</w:t>
      </w:r>
      <w:r w:rsidR="00AE4004">
        <w:t xml:space="preserve"> </w:t>
      </w:r>
      <w:r w:rsidRPr="00842067">
        <w:t>associated</w:t>
      </w:r>
      <w:r w:rsidR="00AE4004">
        <w:t xml:space="preserve"> </w:t>
      </w:r>
      <w:r w:rsidRPr="00842067">
        <w:t>with</w:t>
      </w:r>
      <w:r w:rsidR="00AE4004">
        <w:t xml:space="preserve"> </w:t>
      </w:r>
      <w:r w:rsidRPr="00842067">
        <w:t>religious</w:t>
      </w:r>
      <w:r w:rsidR="00AE4004">
        <w:t xml:space="preserve"> </w:t>
      </w:r>
      <w:r w:rsidRPr="00842067">
        <w:t>belief,</w:t>
      </w:r>
      <w:r w:rsidR="00AE4004">
        <w:t xml:space="preserve"> </w:t>
      </w:r>
      <w:r w:rsidRPr="00842067">
        <w:t>culture</w:t>
      </w:r>
      <w:r w:rsidR="00AE4004">
        <w:t xml:space="preserve"> </w:t>
      </w:r>
      <w:r w:rsidRPr="00842067">
        <w:t>and</w:t>
      </w:r>
      <w:r w:rsidR="00AE4004">
        <w:t xml:space="preserve"> </w:t>
      </w:r>
      <w:r w:rsidRPr="00842067">
        <w:t>racial</w:t>
      </w:r>
      <w:r w:rsidR="00AE4004">
        <w:t xml:space="preserve"> </w:t>
      </w:r>
      <w:r w:rsidRPr="00842067">
        <w:t>origin,</w:t>
      </w:r>
      <w:r w:rsidR="00AE4004">
        <w:t xml:space="preserve"> </w:t>
      </w:r>
      <w:r w:rsidRPr="00842067">
        <w:t>which</w:t>
      </w:r>
      <w:r w:rsidR="00AE4004">
        <w:t xml:space="preserve"> </w:t>
      </w:r>
      <w:r w:rsidRPr="00842067">
        <w:t>therefore</w:t>
      </w:r>
      <w:r w:rsidR="00AE4004">
        <w:t xml:space="preserve"> </w:t>
      </w:r>
      <w:r w:rsidRPr="00842067">
        <w:t>points</w:t>
      </w:r>
      <w:r w:rsidR="00AE4004">
        <w:t xml:space="preserve"> </w:t>
      </w:r>
      <w:r w:rsidRPr="00842067">
        <w:t>to</w:t>
      </w:r>
      <w:r w:rsidR="00AE4004">
        <w:t xml:space="preserve"> </w:t>
      </w:r>
      <w:r w:rsidRPr="00842067">
        <w:t>harmony,</w:t>
      </w:r>
      <w:r w:rsidR="00AE4004">
        <w:t xml:space="preserve"> </w:t>
      </w:r>
      <w:r w:rsidRPr="00842067">
        <w:t>tolerance</w:t>
      </w:r>
      <w:r w:rsidR="00AE4004">
        <w:t xml:space="preserve"> </w:t>
      </w:r>
      <w:r w:rsidRPr="00842067">
        <w:t>and</w:t>
      </w:r>
      <w:r w:rsidR="00AE4004">
        <w:t xml:space="preserve"> </w:t>
      </w:r>
      <w:r w:rsidRPr="00842067">
        <w:t>the</w:t>
      </w:r>
      <w:r w:rsidR="00AE4004">
        <w:t xml:space="preserve"> </w:t>
      </w:r>
      <w:r w:rsidRPr="00842067">
        <w:t>exercise</w:t>
      </w:r>
      <w:r w:rsidR="00AE4004">
        <w:t xml:space="preserve"> </w:t>
      </w:r>
      <w:r w:rsidRPr="00842067">
        <w:t>of</w:t>
      </w:r>
      <w:r w:rsidR="00AE4004">
        <w:t xml:space="preserve"> </w:t>
      </w:r>
      <w:r w:rsidRPr="00842067">
        <w:t>freedoms</w:t>
      </w:r>
      <w:r w:rsidR="00AE4004">
        <w:t xml:space="preserve"> </w:t>
      </w:r>
      <w:r w:rsidRPr="00842067">
        <w:t>and</w:t>
      </w:r>
      <w:r w:rsidR="00AE4004">
        <w:t xml:space="preserve"> </w:t>
      </w:r>
      <w:r w:rsidRPr="00842067">
        <w:t>rights.</w:t>
      </w:r>
    </w:p>
    <w:p w:rsidR="00842067" w:rsidRPr="00842067" w:rsidRDefault="00842067" w:rsidP="00842067">
      <w:pPr>
        <w:pStyle w:val="SingleTxtG"/>
      </w:pPr>
      <w:r w:rsidRPr="00842067">
        <w:t>118.</w:t>
      </w:r>
      <w:r w:rsidRPr="00842067">
        <w:tab/>
        <w:t>The</w:t>
      </w:r>
      <w:r w:rsidR="00AE4004">
        <w:t xml:space="preserve"> </w:t>
      </w:r>
      <w:r w:rsidRPr="00842067">
        <w:t>Peace</w:t>
      </w:r>
      <w:r w:rsidR="00AE4004">
        <w:t xml:space="preserve"> </w:t>
      </w:r>
      <w:r w:rsidRPr="00842067">
        <w:t>Agreement</w:t>
      </w:r>
      <w:r w:rsidR="00AE4004">
        <w:t xml:space="preserve"> </w:t>
      </w:r>
      <w:r w:rsidRPr="00842067">
        <w:t>guarantees</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self-determination</w:t>
      </w:r>
      <w:r w:rsidR="00AE4004">
        <w:t xml:space="preserve"> </w:t>
      </w:r>
      <w:r w:rsidRPr="00842067">
        <w:t>for</w:t>
      </w:r>
      <w:r w:rsidR="00AE4004">
        <w:t xml:space="preserve"> </w:t>
      </w:r>
      <w:r w:rsidRPr="00842067">
        <w:t>the</w:t>
      </w:r>
      <w:r w:rsidR="00AE4004">
        <w:t xml:space="preserve"> </w:t>
      </w:r>
      <w:r w:rsidRPr="00842067">
        <w:t>citizens</w:t>
      </w:r>
      <w:r w:rsidR="00AE4004">
        <w:t xml:space="preserve"> </w:t>
      </w:r>
      <w:r w:rsidRPr="00842067">
        <w:t>of</w:t>
      </w:r>
      <w:r w:rsidR="00AE4004">
        <w:t xml:space="preserve"> </w:t>
      </w:r>
      <w:smartTag w:uri="urn:schemas-microsoft-com:office:smarttags" w:element="place">
        <w:r w:rsidRPr="00842067">
          <w:t>Southern</w:t>
        </w:r>
        <w:r w:rsidR="00AE4004">
          <w:t xml:space="preserve"> </w:t>
        </w:r>
        <w:r w:rsidRPr="00842067">
          <w:t>Sudan</w:t>
        </w:r>
      </w:smartTag>
      <w:r w:rsidRPr="00842067">
        <w:t>,</w:t>
      </w:r>
      <w:r w:rsidR="00AE4004">
        <w:t xml:space="preserve"> </w:t>
      </w:r>
      <w:r w:rsidRPr="00842067">
        <w:t>as</w:t>
      </w:r>
      <w:r w:rsidR="00AE4004">
        <w:t xml:space="preserve"> </w:t>
      </w:r>
      <w:r w:rsidRPr="00842067">
        <w:t>affirmed</w:t>
      </w:r>
      <w:r w:rsidR="00AE4004">
        <w:t xml:space="preserve"> </w:t>
      </w:r>
      <w:r w:rsidRPr="00842067">
        <w:t>in</w:t>
      </w:r>
      <w:r w:rsidR="00AE4004">
        <w:t xml:space="preserve"> </w:t>
      </w:r>
      <w:r w:rsidRPr="00842067">
        <w:t>article</w:t>
      </w:r>
      <w:r w:rsidR="00AE4004">
        <w:t xml:space="preserve"> </w:t>
      </w:r>
      <w:r w:rsidRPr="00842067">
        <w:t>219</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referendum</w:t>
      </w:r>
      <w:r w:rsidR="00AE4004">
        <w:t xml:space="preserve"> </w:t>
      </w:r>
      <w:r w:rsidRPr="00842067">
        <w:t>to</w:t>
      </w:r>
      <w:r w:rsidR="00AE4004">
        <w:t xml:space="preserve"> </w:t>
      </w:r>
      <w:r w:rsidRPr="00842067">
        <w:t>be</w:t>
      </w:r>
      <w:r w:rsidR="00AE4004">
        <w:t xml:space="preserve"> </w:t>
      </w:r>
      <w:r w:rsidRPr="00842067">
        <w:t>conducted</w:t>
      </w:r>
      <w:r w:rsidR="00AE4004">
        <w:t xml:space="preserve"> </w:t>
      </w:r>
      <w:r w:rsidRPr="00842067">
        <w:t>at</w:t>
      </w:r>
      <w:r w:rsidR="00AE4004">
        <w:t xml:space="preserve"> </w:t>
      </w:r>
      <w:r w:rsidRPr="00842067">
        <w:t>the</w:t>
      </w:r>
      <w:r w:rsidR="00AE4004">
        <w:t xml:space="preserve"> </w:t>
      </w:r>
      <w:r w:rsidRPr="00842067">
        <w:t>end</w:t>
      </w:r>
      <w:r w:rsidR="00AE4004">
        <w:t xml:space="preserve"> </w:t>
      </w:r>
      <w:r w:rsidRPr="00842067">
        <w:t>of</w:t>
      </w:r>
      <w:r w:rsidR="00AE4004">
        <w:t xml:space="preserve"> </w:t>
      </w:r>
      <w:r w:rsidRPr="00842067">
        <w:t>the</w:t>
      </w:r>
      <w:r w:rsidR="00AE4004">
        <w:t xml:space="preserve"> </w:t>
      </w:r>
      <w:r w:rsidRPr="00842067">
        <w:t>interim</w:t>
      </w:r>
      <w:r w:rsidR="00AE4004">
        <w:t xml:space="preserve"> </w:t>
      </w:r>
      <w:r w:rsidRPr="00842067">
        <w:t>phase</w:t>
      </w:r>
      <w:r w:rsidR="00AE4004">
        <w:t xml:space="preserve"> </w:t>
      </w:r>
      <w:r w:rsidRPr="00842067">
        <w:t>on</w:t>
      </w:r>
      <w:r w:rsidR="00AE4004">
        <w:t xml:space="preserve"> </w:t>
      </w:r>
      <w:r w:rsidRPr="00842067">
        <w:t>the</w:t>
      </w:r>
      <w:r w:rsidR="00AE4004">
        <w:t xml:space="preserve"> </w:t>
      </w:r>
      <w:r w:rsidRPr="00842067">
        <w:t>exercise</w:t>
      </w:r>
      <w:r w:rsidR="00AE4004">
        <w:t xml:space="preserve"> </w:t>
      </w:r>
      <w:r w:rsidRPr="00842067">
        <w:t>of</w:t>
      </w:r>
      <w:r w:rsidR="00AE4004">
        <w:t xml:space="preserve"> </w:t>
      </w:r>
      <w:r w:rsidRPr="00842067">
        <w:t>that</w:t>
      </w:r>
      <w:r w:rsidR="00AE4004">
        <w:t xml:space="preserve"> </w:t>
      </w:r>
      <w:r w:rsidRPr="00842067">
        <w:t>right</w:t>
      </w:r>
      <w:r w:rsidR="00AE4004">
        <w:t xml:space="preserve"> </w:t>
      </w:r>
      <w:r w:rsidRPr="00842067">
        <w:t>is</w:t>
      </w:r>
      <w:r w:rsidR="00AE4004">
        <w:t xml:space="preserve"> </w:t>
      </w:r>
      <w:r w:rsidRPr="00842067">
        <w:t>dependent</w:t>
      </w:r>
      <w:r w:rsidR="00AE4004">
        <w:t xml:space="preserve"> </w:t>
      </w:r>
      <w:r w:rsidRPr="00842067">
        <w:t>on</w:t>
      </w:r>
      <w:r w:rsidR="00AE4004">
        <w:t xml:space="preserve"> </w:t>
      </w:r>
      <w:r w:rsidRPr="00842067">
        <w:t>the</w:t>
      </w:r>
      <w:r w:rsidR="00AE4004">
        <w:t xml:space="preserve"> </w:t>
      </w:r>
      <w:r w:rsidRPr="00842067">
        <w:t>census</w:t>
      </w:r>
      <w:r w:rsidR="00AE4004">
        <w:t xml:space="preserve"> </w:t>
      </w:r>
      <w:r w:rsidRPr="00842067">
        <w:t>results</w:t>
      </w:r>
      <w:r w:rsidR="00AE4004">
        <w:t xml:space="preserve"> </w:t>
      </w:r>
      <w:r w:rsidRPr="00842067">
        <w:t>for</w:t>
      </w:r>
      <w:r w:rsidR="00AE4004">
        <w:t xml:space="preserve"> </w:t>
      </w:r>
      <w:r w:rsidRPr="00842067">
        <w:t>determining</w:t>
      </w:r>
      <w:r w:rsidR="00AE4004">
        <w:t xml:space="preserve"> </w:t>
      </w:r>
      <w:r w:rsidRPr="00842067">
        <w:t>who</w:t>
      </w:r>
      <w:r w:rsidR="00AE4004">
        <w:t xml:space="preserve"> </w:t>
      </w:r>
      <w:r w:rsidRPr="00842067">
        <w:t>has</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participate.</w:t>
      </w:r>
      <w:r w:rsidR="00AE4004">
        <w:t xml:space="preserve"> </w:t>
      </w:r>
      <w:r w:rsidRPr="00842067">
        <w:t>This</w:t>
      </w:r>
      <w:r w:rsidR="00AE4004">
        <w:t xml:space="preserve"> </w:t>
      </w:r>
      <w:r w:rsidRPr="00842067">
        <w:t>requires</w:t>
      </w:r>
      <w:r w:rsidR="00AE4004">
        <w:t xml:space="preserve"> </w:t>
      </w:r>
      <w:r w:rsidRPr="00842067">
        <w:t>monitoring</w:t>
      </w:r>
      <w:r w:rsidR="00AE4004">
        <w:t xml:space="preserve"> </w:t>
      </w:r>
      <w:r w:rsidRPr="00842067">
        <w:t>on</w:t>
      </w:r>
      <w:r w:rsidR="00AE4004">
        <w:t xml:space="preserve"> </w:t>
      </w:r>
      <w:r w:rsidRPr="00842067">
        <w:t>the</w:t>
      </w:r>
      <w:r w:rsidR="00AE4004">
        <w:t xml:space="preserve"> </w:t>
      </w:r>
      <w:r w:rsidRPr="00842067">
        <w:t>basis</w:t>
      </w:r>
      <w:r w:rsidR="00AE4004">
        <w:t xml:space="preserve"> </w:t>
      </w:r>
      <w:r w:rsidRPr="00842067">
        <w:t>of</w:t>
      </w:r>
      <w:r w:rsidR="00AE4004">
        <w:t xml:space="preserve"> </w:t>
      </w:r>
      <w:r w:rsidRPr="00842067">
        <w:t>ethnic</w:t>
      </w:r>
      <w:r w:rsidR="00AE4004">
        <w:t xml:space="preserve"> </w:t>
      </w:r>
      <w:r w:rsidRPr="00842067">
        <w:t>origin,</w:t>
      </w:r>
      <w:r w:rsidR="00AE4004">
        <w:t xml:space="preserve"> </w:t>
      </w:r>
      <w:r w:rsidRPr="00842067">
        <w:t>as</w:t>
      </w:r>
      <w:r w:rsidR="00AE4004">
        <w:t xml:space="preserve"> </w:t>
      </w:r>
      <w:r w:rsidRPr="00842067">
        <w:t>stated</w:t>
      </w:r>
      <w:r w:rsidR="00AE4004">
        <w:t xml:space="preserve"> </w:t>
      </w:r>
      <w:r w:rsidRPr="00842067">
        <w:t>in</w:t>
      </w:r>
      <w:r w:rsidR="00AE4004">
        <w:t xml:space="preserve"> </w:t>
      </w:r>
      <w:r w:rsidRPr="00842067">
        <w:t>all</w:t>
      </w:r>
      <w:r w:rsidR="00AE4004">
        <w:t xml:space="preserve"> </w:t>
      </w:r>
      <w:r w:rsidRPr="00842067">
        <w:t>of</w:t>
      </w:r>
      <w:r w:rsidR="00AE4004">
        <w:t xml:space="preserve"> </w:t>
      </w:r>
      <w:r w:rsidRPr="00842067">
        <w:t>the</w:t>
      </w:r>
      <w:r w:rsidR="00AE4004">
        <w:t xml:space="preserve"> </w:t>
      </w:r>
      <w:r w:rsidRPr="00842067">
        <w:t>explanations</w:t>
      </w:r>
      <w:r w:rsidR="00AE4004">
        <w:t xml:space="preserve"> </w:t>
      </w:r>
      <w:r w:rsidRPr="00842067">
        <w:t>on</w:t>
      </w:r>
      <w:r w:rsidR="00AE4004">
        <w:t xml:space="preserve"> </w:t>
      </w:r>
      <w:r w:rsidRPr="00842067">
        <w:t>the</w:t>
      </w:r>
      <w:r w:rsidR="00AE4004">
        <w:t xml:space="preserve"> </w:t>
      </w:r>
      <w:r w:rsidRPr="00842067">
        <w:t>census</w:t>
      </w:r>
      <w:r w:rsidR="00AE4004">
        <w:t xml:space="preserve"> </w:t>
      </w:r>
      <w:r w:rsidRPr="00842067">
        <w:t>form</w:t>
      </w:r>
      <w:r w:rsidR="00AE4004">
        <w:t xml:space="preserve"> </w:t>
      </w:r>
      <w:r w:rsidRPr="00842067">
        <w:t>concerning</w:t>
      </w:r>
      <w:r w:rsidR="00AE4004">
        <w:t xml:space="preserve"> </w:t>
      </w:r>
      <w:r w:rsidRPr="00842067">
        <w:t>who</w:t>
      </w:r>
      <w:r w:rsidR="00AE4004">
        <w:t xml:space="preserve"> </w:t>
      </w:r>
      <w:r w:rsidRPr="00842067">
        <w:t>are</w:t>
      </w:r>
      <w:r w:rsidR="00AE4004">
        <w:t xml:space="preserve"> </w:t>
      </w:r>
      <w:r w:rsidRPr="00842067">
        <w:t>southerners</w:t>
      </w:r>
      <w:r w:rsidR="00AE4004">
        <w:t xml:space="preserve"> </w:t>
      </w:r>
      <w:r w:rsidRPr="00842067">
        <w:t>and</w:t>
      </w:r>
      <w:r w:rsidR="00AE4004">
        <w:t xml:space="preserve"> </w:t>
      </w:r>
      <w:r w:rsidRPr="00842067">
        <w:t>northerners.</w:t>
      </w:r>
      <w:r w:rsidR="00AE4004">
        <w:t xml:space="preserve"> </w:t>
      </w:r>
      <w:r w:rsidRPr="00842067">
        <w:t>The</w:t>
      </w:r>
      <w:r w:rsidR="00AE4004">
        <w:t xml:space="preserve"> </w:t>
      </w:r>
      <w:r w:rsidRPr="00842067">
        <w:t>purpose</w:t>
      </w:r>
      <w:r w:rsidR="00AE4004">
        <w:t xml:space="preserve"> </w:t>
      </w:r>
      <w:r w:rsidRPr="00842067">
        <w:t>is</w:t>
      </w:r>
      <w:r w:rsidR="00AE4004">
        <w:t xml:space="preserve"> </w:t>
      </w:r>
      <w:r w:rsidRPr="00842067">
        <w:t>evidently</w:t>
      </w:r>
      <w:r w:rsidR="00AE4004">
        <w:t xml:space="preserve"> </w:t>
      </w:r>
      <w:r w:rsidRPr="00842067">
        <w:t>to</w:t>
      </w:r>
      <w:r w:rsidR="00AE4004">
        <w:t xml:space="preserve"> </w:t>
      </w:r>
      <w:r w:rsidRPr="00842067">
        <w:t>determine</w:t>
      </w:r>
      <w:r w:rsidR="00AE4004">
        <w:t xml:space="preserve"> </w:t>
      </w:r>
      <w:r w:rsidRPr="00842067">
        <w:t>who</w:t>
      </w:r>
      <w:r w:rsidR="00AE4004">
        <w:t xml:space="preserve"> </w:t>
      </w:r>
      <w:r w:rsidRPr="00842067">
        <w:t>is</w:t>
      </w:r>
      <w:r w:rsidR="00AE4004">
        <w:t xml:space="preserve"> </w:t>
      </w:r>
      <w:r w:rsidRPr="00842067">
        <w:t>entitled</w:t>
      </w:r>
      <w:r w:rsidR="00AE4004">
        <w:t xml:space="preserve"> </w:t>
      </w:r>
      <w:r w:rsidRPr="00842067">
        <w:t>to</w:t>
      </w:r>
      <w:r w:rsidR="00AE4004">
        <w:t xml:space="preserve"> </w:t>
      </w:r>
      <w:r w:rsidRPr="00842067">
        <w:t>take</w:t>
      </w:r>
      <w:r w:rsidR="00AE4004">
        <w:t xml:space="preserve"> </w:t>
      </w:r>
      <w:r w:rsidRPr="00842067">
        <w:t>part</w:t>
      </w:r>
      <w:r w:rsidR="00AE4004">
        <w:t xml:space="preserve"> </w:t>
      </w:r>
      <w:r w:rsidRPr="00842067">
        <w:t>in</w:t>
      </w:r>
      <w:r w:rsidR="00AE4004">
        <w:t xml:space="preserve"> </w:t>
      </w:r>
      <w:r w:rsidRPr="00842067">
        <w:t>the</w:t>
      </w:r>
      <w:r w:rsidR="00AE4004">
        <w:t xml:space="preserve"> </w:t>
      </w:r>
      <w:r w:rsidRPr="00842067">
        <w:t>referendum</w:t>
      </w:r>
      <w:r w:rsidR="00AE4004">
        <w:t xml:space="preserve"> </w:t>
      </w:r>
      <w:r w:rsidRPr="00842067">
        <w:t>on</w:t>
      </w:r>
      <w:r w:rsidR="00AE4004">
        <w:t xml:space="preserve"> </w:t>
      </w:r>
      <w:r w:rsidRPr="00842067">
        <w:t>self-determination</w:t>
      </w:r>
      <w:r w:rsidR="00AE4004">
        <w:t xml:space="preserve"> </w:t>
      </w:r>
      <w:r w:rsidRPr="00842067">
        <w:t>for</w:t>
      </w:r>
      <w:r w:rsidR="00AE4004">
        <w:t xml:space="preserve"> </w:t>
      </w:r>
      <w:r w:rsidRPr="00842067">
        <w:t>the</w:t>
      </w:r>
      <w:r w:rsidR="00AE4004">
        <w:t xml:space="preserve"> </w:t>
      </w:r>
      <w:r w:rsidRPr="00842067">
        <w:t>citizens</w:t>
      </w:r>
      <w:r w:rsidR="00AE4004">
        <w:t xml:space="preserve"> </w:t>
      </w:r>
      <w:r w:rsidRPr="00842067">
        <w:t>of</w:t>
      </w:r>
      <w:r w:rsidR="00AE4004">
        <w:t xml:space="preserve"> </w:t>
      </w:r>
      <w:smartTag w:uri="urn:schemas-microsoft-com:office:smarttags" w:element="place">
        <w:r w:rsidRPr="00842067">
          <w:t>Southern</w:t>
        </w:r>
        <w:r w:rsidR="00AE4004">
          <w:t xml:space="preserve"> </w:t>
        </w:r>
        <w:r w:rsidRPr="00842067">
          <w:t>Sudan</w:t>
        </w:r>
      </w:smartTag>
      <w:r w:rsidRPr="00842067">
        <w:t>.</w:t>
      </w:r>
    </w:p>
    <w:p w:rsidR="00842067" w:rsidRPr="00842067" w:rsidRDefault="006E7A00" w:rsidP="006E7A00">
      <w:pPr>
        <w:pStyle w:val="H23G"/>
      </w:pPr>
      <w:r>
        <w:tab/>
      </w:r>
      <w:r>
        <w:tab/>
      </w:r>
      <w:r w:rsidR="00842067" w:rsidRPr="00842067">
        <w:t>Maternal</w:t>
      </w:r>
      <w:r w:rsidR="00AE4004">
        <w:t xml:space="preserve"> </w:t>
      </w:r>
      <w:r w:rsidR="00842067" w:rsidRPr="00842067">
        <w:t>languages</w:t>
      </w:r>
    </w:p>
    <w:p w:rsidR="00842067" w:rsidRPr="00842067" w:rsidRDefault="00842067" w:rsidP="00842067">
      <w:pPr>
        <w:pStyle w:val="SingleTxtG"/>
      </w:pPr>
      <w:r w:rsidRPr="00842067">
        <w:t>119.</w:t>
      </w:r>
      <w:r w:rsidRPr="00842067">
        <w:tab/>
        <w:t>With</w:t>
      </w:r>
      <w:r w:rsidR="00AE4004">
        <w:t xml:space="preserve"> </w:t>
      </w:r>
      <w:r w:rsidRPr="00842067">
        <w:t>respect</w:t>
      </w:r>
      <w:r w:rsidR="00AE4004">
        <w:t xml:space="preserve"> </w:t>
      </w:r>
      <w:r w:rsidRPr="00842067">
        <w:t>to</w:t>
      </w:r>
      <w:r w:rsidR="00AE4004">
        <w:t xml:space="preserve"> </w:t>
      </w:r>
      <w:r w:rsidRPr="00842067">
        <w:t>maternal</w:t>
      </w:r>
      <w:r w:rsidR="00AE4004">
        <w:t xml:space="preserve"> </w:t>
      </w:r>
      <w:r w:rsidRPr="00842067">
        <w:t>languages,</w:t>
      </w:r>
      <w:r w:rsidR="00AE4004">
        <w:t xml:space="preserve"> </w:t>
      </w:r>
      <w:r w:rsidRPr="00842067">
        <w:t>there</w:t>
      </w:r>
      <w:r w:rsidR="00AE4004">
        <w:t xml:space="preserve"> </w:t>
      </w:r>
      <w:r w:rsidRPr="00842067">
        <w:t>is</w:t>
      </w:r>
      <w:r w:rsidR="00AE4004">
        <w:t xml:space="preserve"> </w:t>
      </w:r>
      <w:r w:rsidRPr="00842067">
        <w:t>no</w:t>
      </w:r>
      <w:r w:rsidR="00AE4004">
        <w:t xml:space="preserve"> </w:t>
      </w:r>
      <w:r w:rsidRPr="00842067">
        <w:t>indicator</w:t>
      </w:r>
      <w:r w:rsidR="00AE4004">
        <w:t xml:space="preserve"> </w:t>
      </w:r>
      <w:r w:rsidRPr="00842067">
        <w:t>of</w:t>
      </w:r>
      <w:r w:rsidR="00AE4004">
        <w:t xml:space="preserve"> </w:t>
      </w:r>
      <w:r w:rsidRPr="00842067">
        <w:t>ethnic</w:t>
      </w:r>
      <w:r w:rsidR="00AE4004">
        <w:t xml:space="preserve"> </w:t>
      </w:r>
      <w:r w:rsidRPr="00842067">
        <w:t>differences</w:t>
      </w:r>
      <w:r w:rsidR="00AE4004">
        <w:t xml:space="preserve"> </w:t>
      </w:r>
      <w:r w:rsidRPr="00842067">
        <w:t>in</w:t>
      </w:r>
      <w:r w:rsidR="00AE4004">
        <w:t xml:space="preserve"> </w:t>
      </w:r>
      <w:r w:rsidRPr="00842067">
        <w:t>terms</w:t>
      </w:r>
      <w:r w:rsidR="00AE4004">
        <w:t xml:space="preserve"> </w:t>
      </w:r>
      <w:r w:rsidRPr="00842067">
        <w:t>of</w:t>
      </w:r>
      <w:r w:rsidR="00AE4004">
        <w:t xml:space="preserve"> </w:t>
      </w:r>
      <w:r w:rsidRPr="00842067">
        <w:t>considering</w:t>
      </w:r>
      <w:r w:rsidR="00AE4004">
        <w:t xml:space="preserve"> </w:t>
      </w:r>
      <w:r w:rsidRPr="00842067">
        <w:t>a</w:t>
      </w:r>
      <w:r w:rsidR="00AE4004">
        <w:t xml:space="preserve"> </w:t>
      </w:r>
      <w:r w:rsidRPr="00842067">
        <w:t>particular</w:t>
      </w:r>
      <w:r w:rsidR="00AE4004">
        <w:t xml:space="preserve"> </w:t>
      </w:r>
      <w:r w:rsidRPr="00842067">
        <w:t>language</w:t>
      </w:r>
      <w:r w:rsidR="00AE4004">
        <w:t xml:space="preserve"> </w:t>
      </w:r>
      <w:r w:rsidRPr="00842067">
        <w:t>to</w:t>
      </w:r>
      <w:r w:rsidR="00AE4004">
        <w:t xml:space="preserve"> </w:t>
      </w:r>
      <w:r w:rsidRPr="00842067">
        <w:t>be</w:t>
      </w:r>
      <w:r w:rsidR="00AE4004">
        <w:t xml:space="preserve"> </w:t>
      </w:r>
      <w:r w:rsidRPr="00842067">
        <w:t>the</w:t>
      </w:r>
      <w:r w:rsidR="00AE4004">
        <w:t xml:space="preserve"> </w:t>
      </w:r>
      <w:r w:rsidRPr="00842067">
        <w:t>official</w:t>
      </w:r>
      <w:r w:rsidR="00AE4004">
        <w:t xml:space="preserve"> </w:t>
      </w:r>
      <w:r w:rsidRPr="00842067">
        <w:t>language.</w:t>
      </w:r>
      <w:r w:rsidR="00AE4004">
        <w:t xml:space="preserve"> </w:t>
      </w:r>
      <w:r w:rsidRPr="00842067">
        <w:t>Although</w:t>
      </w:r>
      <w:r w:rsidR="00AE4004">
        <w:t xml:space="preserve"> </w:t>
      </w:r>
      <w:r w:rsidRPr="00842067">
        <w:t>the</w:t>
      </w:r>
      <w:r w:rsidR="00AE4004">
        <w:t xml:space="preserve"> </w:t>
      </w:r>
      <w:r w:rsidRPr="00842067">
        <w:t>Constitution</w:t>
      </w:r>
      <w:r w:rsidR="00AE4004">
        <w:t xml:space="preserve"> </w:t>
      </w:r>
      <w:r w:rsidRPr="00842067">
        <w:t>specifies</w:t>
      </w:r>
      <w:r w:rsidR="00AE4004">
        <w:t xml:space="preserve"> </w:t>
      </w:r>
      <w:r w:rsidRPr="00842067">
        <w:t>that</w:t>
      </w:r>
      <w:r w:rsidR="00AE4004">
        <w:t xml:space="preserve"> </w:t>
      </w:r>
      <w:r w:rsidRPr="00842067">
        <w:t>Arabic,</w:t>
      </w:r>
      <w:r w:rsidR="00AE4004">
        <w:t xml:space="preserve"> </w:t>
      </w:r>
      <w:r w:rsidRPr="00842067">
        <w:t>being</w:t>
      </w:r>
      <w:r w:rsidR="00AE4004">
        <w:t xml:space="preserve"> </w:t>
      </w:r>
      <w:r w:rsidRPr="00842067">
        <w:t>the</w:t>
      </w:r>
      <w:r w:rsidR="00AE4004">
        <w:t xml:space="preserve"> </w:t>
      </w:r>
      <w:r w:rsidRPr="00842067">
        <w:t>most</w:t>
      </w:r>
      <w:r w:rsidR="00AE4004">
        <w:t xml:space="preserve"> </w:t>
      </w:r>
      <w:r w:rsidRPr="00842067">
        <w:t>widely</w:t>
      </w:r>
      <w:r w:rsidR="00AE4004">
        <w:t xml:space="preserve"> </w:t>
      </w:r>
      <w:r w:rsidRPr="00842067">
        <w:t>spoken</w:t>
      </w:r>
      <w:r w:rsidR="00AE4004">
        <w:t xml:space="preserve"> </w:t>
      </w:r>
      <w:r w:rsidRPr="00842067">
        <w:t>language</w:t>
      </w:r>
      <w:r w:rsidR="00AE4004">
        <w:t xml:space="preserve"> </w:t>
      </w:r>
      <w:r w:rsidRPr="00842067">
        <w:t>in</w:t>
      </w:r>
      <w:r w:rsidR="00AE4004">
        <w:t xml:space="preserve"> </w:t>
      </w:r>
      <w:r w:rsidRPr="00842067">
        <w:t>the</w:t>
      </w:r>
      <w:r w:rsidR="00AE4004">
        <w:t xml:space="preserve"> </w:t>
      </w:r>
      <w:r w:rsidRPr="00842067">
        <w:t>Sudan,</w:t>
      </w:r>
      <w:r w:rsidR="00AE4004">
        <w:t xml:space="preserve"> </w:t>
      </w:r>
      <w:r w:rsidRPr="00842067">
        <w:t>and</w:t>
      </w:r>
      <w:r w:rsidR="00AE4004">
        <w:t xml:space="preserve"> </w:t>
      </w:r>
      <w:r w:rsidRPr="00842067">
        <w:t>English</w:t>
      </w:r>
      <w:r w:rsidR="00AE4004">
        <w:t xml:space="preserve"> </w:t>
      </w:r>
      <w:r w:rsidRPr="00842067">
        <w:t>are</w:t>
      </w:r>
      <w:r w:rsidR="00AE4004">
        <w:t xml:space="preserve"> </w:t>
      </w:r>
      <w:r w:rsidRPr="00842067">
        <w:t>the</w:t>
      </w:r>
      <w:r w:rsidR="00AE4004">
        <w:t xml:space="preserve"> </w:t>
      </w:r>
      <w:r w:rsidRPr="00842067">
        <w:t>two</w:t>
      </w:r>
      <w:r w:rsidR="00AE4004">
        <w:t xml:space="preserve"> </w:t>
      </w:r>
      <w:r w:rsidRPr="00842067">
        <w:t>official</w:t>
      </w:r>
      <w:r w:rsidR="00AE4004">
        <w:t xml:space="preserve"> </w:t>
      </w:r>
      <w:r w:rsidRPr="00842067">
        <w:t>working</w:t>
      </w:r>
      <w:r w:rsidR="00AE4004">
        <w:t xml:space="preserve"> </w:t>
      </w:r>
      <w:r w:rsidRPr="00842067">
        <w:t>languages</w:t>
      </w:r>
      <w:r w:rsidR="00AE4004">
        <w:t xml:space="preserve"> </w:t>
      </w:r>
      <w:r w:rsidRPr="00842067">
        <w:t>of</w:t>
      </w:r>
      <w:r w:rsidR="00AE4004">
        <w:t xml:space="preserve"> </w:t>
      </w:r>
      <w:r w:rsidRPr="00842067">
        <w:t>the</w:t>
      </w:r>
      <w:r w:rsidR="00AE4004">
        <w:t xml:space="preserve"> </w:t>
      </w:r>
      <w:r w:rsidRPr="00842067">
        <w:t>national</w:t>
      </w:r>
      <w:r w:rsidR="00AE4004">
        <w:t xml:space="preserve"> </w:t>
      </w:r>
      <w:r w:rsidRPr="00842067">
        <w:t>Government</w:t>
      </w:r>
      <w:r w:rsidR="00AE4004">
        <w:t xml:space="preserve"> </w:t>
      </w:r>
      <w:r w:rsidRPr="00842067">
        <w:t>and</w:t>
      </w:r>
      <w:r w:rsidR="00AE4004">
        <w:t xml:space="preserve"> </w:t>
      </w:r>
      <w:r w:rsidRPr="00842067">
        <w:t>the</w:t>
      </w:r>
      <w:r w:rsidR="00AE4004">
        <w:t xml:space="preserve"> </w:t>
      </w:r>
      <w:r w:rsidRPr="00842067">
        <w:t>languages</w:t>
      </w:r>
      <w:r w:rsidR="00AE4004">
        <w:t xml:space="preserve"> </w:t>
      </w:r>
      <w:r w:rsidRPr="00842067">
        <w:t>of</w:t>
      </w:r>
      <w:r w:rsidR="00AE4004">
        <w:t xml:space="preserve"> </w:t>
      </w:r>
      <w:r w:rsidRPr="00842067">
        <w:t>instruction</w:t>
      </w:r>
      <w:r w:rsidR="00AE4004">
        <w:t xml:space="preserve"> </w:t>
      </w:r>
      <w:r w:rsidRPr="00842067">
        <w:t>for</w:t>
      </w:r>
      <w:r w:rsidR="00AE4004">
        <w:t xml:space="preserve"> </w:t>
      </w:r>
      <w:r w:rsidRPr="00842067">
        <w:t>higher</w:t>
      </w:r>
      <w:r w:rsidR="00AE4004">
        <w:t xml:space="preserve"> </w:t>
      </w:r>
      <w:r w:rsidRPr="00842067">
        <w:t>education,</w:t>
      </w:r>
      <w:r w:rsidR="00AE4004">
        <w:t xml:space="preserve"> </w:t>
      </w:r>
      <w:r w:rsidRPr="00842067">
        <w:t>article</w:t>
      </w:r>
      <w:r w:rsidR="00AE4004">
        <w:t xml:space="preserve"> </w:t>
      </w:r>
      <w:r w:rsidRPr="00842067">
        <w:t>8</w:t>
      </w:r>
      <w:r w:rsidR="00AE4004">
        <w:t xml:space="preserve"> </w:t>
      </w:r>
      <w:r w:rsidRPr="00842067">
        <w:t>(1)</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provides</w:t>
      </w:r>
      <w:r w:rsidR="00AE4004">
        <w:t xml:space="preserve"> </w:t>
      </w:r>
      <w:r w:rsidRPr="00842067">
        <w:t>that</w:t>
      </w:r>
      <w:r w:rsidR="00AE4004">
        <w:t xml:space="preserve"> </w:t>
      </w:r>
      <w:r w:rsidRPr="00842067">
        <w:t>all</w:t>
      </w:r>
      <w:r w:rsidR="00AE4004">
        <w:t xml:space="preserve"> </w:t>
      </w:r>
      <w:r w:rsidRPr="00842067">
        <w:t>Sudanese</w:t>
      </w:r>
      <w:r w:rsidR="00AE4004">
        <w:t xml:space="preserve"> </w:t>
      </w:r>
      <w:r w:rsidRPr="00842067">
        <w:t>languages</w:t>
      </w:r>
      <w:r w:rsidR="00AE4004">
        <w:t xml:space="preserve"> </w:t>
      </w:r>
      <w:r w:rsidRPr="00842067">
        <w:t>must</w:t>
      </w:r>
      <w:r w:rsidR="00AE4004">
        <w:t xml:space="preserve"> </w:t>
      </w:r>
      <w:r w:rsidRPr="00842067">
        <w:t>be</w:t>
      </w:r>
      <w:r w:rsidR="00AE4004">
        <w:t xml:space="preserve"> </w:t>
      </w:r>
      <w:r w:rsidRPr="00842067">
        <w:t>respected,</w:t>
      </w:r>
      <w:r w:rsidR="00AE4004">
        <w:t xml:space="preserve"> </w:t>
      </w:r>
      <w:r w:rsidRPr="00842067">
        <w:t>developed</w:t>
      </w:r>
      <w:r w:rsidR="00AE4004">
        <w:t xml:space="preserve"> </w:t>
      </w:r>
      <w:r w:rsidRPr="00842067">
        <w:t>and</w:t>
      </w:r>
      <w:r w:rsidR="00AE4004">
        <w:t xml:space="preserve"> </w:t>
      </w:r>
      <w:r w:rsidRPr="00842067">
        <w:t>promoted.</w:t>
      </w:r>
    </w:p>
    <w:p w:rsidR="00842067" w:rsidRPr="00842067" w:rsidRDefault="00842067" w:rsidP="00842067">
      <w:pPr>
        <w:pStyle w:val="SingleTxtG"/>
      </w:pPr>
      <w:r w:rsidRPr="00842067">
        <w:t>120.</w:t>
      </w:r>
      <w:r w:rsidRPr="00842067">
        <w:tab/>
        <w:t>Furthermore,</w:t>
      </w:r>
      <w:r w:rsidR="00AE4004">
        <w:t xml:space="preserve"> </w:t>
      </w:r>
      <w:r w:rsidRPr="00842067">
        <w:t>any</w:t>
      </w:r>
      <w:r w:rsidR="00AE4004">
        <w:t xml:space="preserve"> </w:t>
      </w:r>
      <w:r w:rsidRPr="00842067">
        <w:t>subnational</w:t>
      </w:r>
      <w:r w:rsidR="00AE4004">
        <w:t xml:space="preserve"> </w:t>
      </w:r>
      <w:r w:rsidRPr="00842067">
        <w:t>legislature</w:t>
      </w:r>
      <w:r w:rsidR="00AE4004">
        <w:t xml:space="preserve"> </w:t>
      </w:r>
      <w:r w:rsidRPr="00842067">
        <w:t>is</w:t>
      </w:r>
      <w:r w:rsidR="00AE4004">
        <w:t xml:space="preserve"> </w:t>
      </w:r>
      <w:r w:rsidRPr="00842067">
        <w:t>permitted</w:t>
      </w:r>
      <w:r w:rsidR="00AE4004">
        <w:t xml:space="preserve"> </w:t>
      </w:r>
      <w:r w:rsidRPr="00842067">
        <w:t>under</w:t>
      </w:r>
      <w:r w:rsidR="00AE4004">
        <w:t xml:space="preserve"> </w:t>
      </w:r>
      <w:r w:rsidRPr="00842067">
        <w:t>the</w:t>
      </w:r>
      <w:r w:rsidR="00AE4004">
        <w:t xml:space="preserve"> </w:t>
      </w:r>
      <w:r w:rsidRPr="00842067">
        <w:t>Constitution</w:t>
      </w:r>
      <w:r w:rsidR="00AE4004">
        <w:t xml:space="preserve"> </w:t>
      </w:r>
      <w:r w:rsidRPr="00842067">
        <w:t>to</w:t>
      </w:r>
      <w:r w:rsidR="00AE4004">
        <w:t xml:space="preserve"> </w:t>
      </w:r>
      <w:r w:rsidRPr="00842067">
        <w:t>adopt</w:t>
      </w:r>
      <w:r w:rsidR="00AE4004">
        <w:t xml:space="preserve"> </w:t>
      </w:r>
      <w:r w:rsidRPr="00842067">
        <w:t>any</w:t>
      </w:r>
      <w:r w:rsidR="00AE4004">
        <w:t xml:space="preserve"> </w:t>
      </w:r>
      <w:r w:rsidRPr="00842067">
        <w:t>other</w:t>
      </w:r>
      <w:r w:rsidR="00AE4004">
        <w:t xml:space="preserve"> </w:t>
      </w:r>
      <w:r w:rsidRPr="00842067">
        <w:t>national</w:t>
      </w:r>
      <w:r w:rsidR="00AE4004">
        <w:t xml:space="preserve"> </w:t>
      </w:r>
      <w:r w:rsidRPr="00842067">
        <w:t>language</w:t>
      </w:r>
      <w:r w:rsidR="00AE4004">
        <w:t xml:space="preserve"> </w:t>
      </w:r>
      <w:r w:rsidRPr="00842067">
        <w:t>as</w:t>
      </w:r>
      <w:r w:rsidR="00AE4004">
        <w:t xml:space="preserve"> </w:t>
      </w:r>
      <w:r w:rsidRPr="00842067">
        <w:t>an</w:t>
      </w:r>
      <w:r w:rsidR="00AE4004">
        <w:t xml:space="preserve"> </w:t>
      </w:r>
      <w:r w:rsidRPr="00842067">
        <w:t>official</w:t>
      </w:r>
      <w:r w:rsidR="00AE4004">
        <w:t xml:space="preserve"> </w:t>
      </w:r>
      <w:r w:rsidRPr="00842067">
        <w:t>working</w:t>
      </w:r>
      <w:r w:rsidR="00AE4004">
        <w:t xml:space="preserve"> </w:t>
      </w:r>
      <w:r w:rsidRPr="00842067">
        <w:t>language</w:t>
      </w:r>
      <w:r w:rsidR="00AE4004">
        <w:t xml:space="preserve"> </w:t>
      </w:r>
      <w:r w:rsidRPr="00842067">
        <w:t>in</w:t>
      </w:r>
      <w:r w:rsidR="00AE4004">
        <w:t xml:space="preserve"> </w:t>
      </w:r>
      <w:r w:rsidRPr="00842067">
        <w:t>its</w:t>
      </w:r>
      <w:r w:rsidR="00AE4004">
        <w:t xml:space="preserve"> </w:t>
      </w:r>
      <w:r w:rsidRPr="00842067">
        <w:t>area</w:t>
      </w:r>
      <w:r w:rsidR="00AE4004">
        <w:t xml:space="preserve"> </w:t>
      </w:r>
      <w:r w:rsidRPr="00842067">
        <w:t>of</w:t>
      </w:r>
      <w:r w:rsidR="00AE4004">
        <w:t xml:space="preserve"> </w:t>
      </w:r>
      <w:r w:rsidRPr="00842067">
        <w:t>jurisdiction,</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Arabic</w:t>
      </w:r>
      <w:r w:rsidR="00AE4004">
        <w:t xml:space="preserve"> </w:t>
      </w:r>
      <w:r w:rsidRPr="00842067">
        <w:t>and</w:t>
      </w:r>
      <w:r w:rsidR="00AE4004">
        <w:t xml:space="preserve"> </w:t>
      </w:r>
      <w:r w:rsidRPr="00842067">
        <w:t>English.</w:t>
      </w:r>
      <w:r w:rsidR="00AE4004">
        <w:t xml:space="preserve"> </w:t>
      </w:r>
      <w:r w:rsidRPr="00842067">
        <w:t>The</w:t>
      </w:r>
      <w:r w:rsidR="00AE4004">
        <w:t xml:space="preserve"> </w:t>
      </w:r>
      <w:r w:rsidRPr="00842067">
        <w:t>article</w:t>
      </w:r>
      <w:r w:rsidR="00AE4004">
        <w:t xml:space="preserve"> </w:t>
      </w:r>
      <w:r w:rsidRPr="00842067">
        <w:t>also</w:t>
      </w:r>
      <w:r w:rsidR="00AE4004">
        <w:t xml:space="preserve"> </w:t>
      </w:r>
      <w:r w:rsidRPr="00842067">
        <w:t>states</w:t>
      </w:r>
      <w:r w:rsidR="00AE4004">
        <w:t xml:space="preserve"> </w:t>
      </w:r>
      <w:r w:rsidRPr="00842067">
        <w:t>that</w:t>
      </w:r>
      <w:r w:rsidR="00AE4004">
        <w:t xml:space="preserve"> </w:t>
      </w:r>
      <w:r w:rsidRPr="00842067">
        <w:t>no</w:t>
      </w:r>
      <w:r w:rsidR="00AE4004">
        <w:t xml:space="preserve"> </w:t>
      </w:r>
      <w:r w:rsidRPr="00842067">
        <w:t>discrimination</w:t>
      </w:r>
      <w:r w:rsidR="00AE4004">
        <w:t xml:space="preserve"> </w:t>
      </w:r>
      <w:r w:rsidRPr="00842067">
        <w:t>is</w:t>
      </w:r>
      <w:r w:rsidR="00AE4004">
        <w:t xml:space="preserve"> </w:t>
      </w:r>
      <w:r w:rsidRPr="00842067">
        <w:t>permitted</w:t>
      </w:r>
      <w:r w:rsidR="00AE4004">
        <w:t xml:space="preserve"> </w:t>
      </w:r>
      <w:r w:rsidRPr="00842067">
        <w:t>against</w:t>
      </w:r>
      <w:r w:rsidR="00AE4004">
        <w:t xml:space="preserve"> </w:t>
      </w:r>
      <w:r w:rsidRPr="00842067">
        <w:t>the</w:t>
      </w:r>
      <w:r w:rsidR="00AE4004">
        <w:t xml:space="preserve"> </w:t>
      </w:r>
      <w:r w:rsidRPr="00842067">
        <w:t>use</w:t>
      </w:r>
      <w:r w:rsidR="00AE4004">
        <w:t xml:space="preserve"> </w:t>
      </w:r>
      <w:r w:rsidRPr="00842067">
        <w:t>of</w:t>
      </w:r>
      <w:r w:rsidR="00AE4004">
        <w:t xml:space="preserve"> </w:t>
      </w:r>
      <w:r w:rsidRPr="00842067">
        <w:t>either</w:t>
      </w:r>
      <w:r w:rsidR="00AE4004">
        <w:t xml:space="preserve"> </w:t>
      </w:r>
      <w:r w:rsidRPr="00842067">
        <w:t>Arabic</w:t>
      </w:r>
      <w:r w:rsidR="00AE4004">
        <w:t xml:space="preserve"> </w:t>
      </w:r>
      <w:r w:rsidRPr="00842067">
        <w:t>or</w:t>
      </w:r>
      <w:r w:rsidR="00AE4004">
        <w:t xml:space="preserve"> </w:t>
      </w:r>
      <w:r w:rsidRPr="00842067">
        <w:t>English</w:t>
      </w:r>
      <w:r w:rsidR="00AE4004">
        <w:t xml:space="preserve"> </w:t>
      </w:r>
      <w:r w:rsidRPr="00842067">
        <w:t>at</w:t>
      </w:r>
      <w:r w:rsidR="00AE4004">
        <w:t xml:space="preserve"> </w:t>
      </w:r>
      <w:r w:rsidRPr="00842067">
        <w:t>any</w:t>
      </w:r>
      <w:r w:rsidR="00AE4004">
        <w:t xml:space="preserve"> </w:t>
      </w:r>
      <w:r w:rsidRPr="00842067">
        <w:t>level</w:t>
      </w:r>
      <w:r w:rsidR="00AE4004">
        <w:t xml:space="preserve"> </w:t>
      </w:r>
      <w:r w:rsidRPr="00842067">
        <w:t>of</w:t>
      </w:r>
      <w:r w:rsidR="00AE4004">
        <w:t xml:space="preserve"> </w:t>
      </w:r>
      <w:r w:rsidRPr="00842067">
        <w:t>government</w:t>
      </w:r>
      <w:r w:rsidR="00AE4004">
        <w:t xml:space="preserve"> </w:t>
      </w:r>
      <w:r w:rsidRPr="00842067">
        <w:t>or</w:t>
      </w:r>
      <w:r w:rsidR="00AE4004">
        <w:t xml:space="preserve"> </w:t>
      </w:r>
      <w:r w:rsidRPr="00842067">
        <w:t>stage</w:t>
      </w:r>
      <w:r w:rsidR="00AE4004">
        <w:t xml:space="preserve"> </w:t>
      </w:r>
      <w:r w:rsidRPr="00842067">
        <w:t>of</w:t>
      </w:r>
      <w:r w:rsidR="00AE4004">
        <w:t xml:space="preserve"> </w:t>
      </w:r>
      <w:r w:rsidRPr="00842067">
        <w:t>education.</w:t>
      </w:r>
    </w:p>
    <w:p w:rsidR="00842067" w:rsidRPr="00842067" w:rsidRDefault="006E7A00" w:rsidP="006E7A00">
      <w:pPr>
        <w:pStyle w:val="H1G"/>
      </w:pPr>
      <w:r>
        <w:tab/>
      </w:r>
      <w:r>
        <w:tab/>
      </w:r>
      <w:r w:rsidR="00842067" w:rsidRPr="00842067">
        <w:t>Information</w:t>
      </w:r>
      <w:r w:rsidR="00AE4004">
        <w:t xml:space="preserve"> </w:t>
      </w:r>
      <w:r w:rsidR="00842067" w:rsidRPr="00842067">
        <w:t>relating</w:t>
      </w:r>
      <w:r w:rsidR="00AE4004">
        <w:t xml:space="preserve"> </w:t>
      </w:r>
      <w:r w:rsidR="00842067" w:rsidRPr="00842067">
        <w:t>to</w:t>
      </w:r>
      <w:r w:rsidR="00AE4004">
        <w:t xml:space="preserve"> </w:t>
      </w:r>
      <w:r w:rsidR="00842067" w:rsidRPr="00842067">
        <w:t>articles</w:t>
      </w:r>
      <w:r w:rsidR="00AE4004">
        <w:t xml:space="preserve"> </w:t>
      </w:r>
      <w:r w:rsidR="00842067" w:rsidRPr="00842067">
        <w:t>2</w:t>
      </w:r>
      <w:r w:rsidR="00AE4004">
        <w:t xml:space="preserve"> </w:t>
      </w:r>
      <w:r w:rsidR="00842067" w:rsidRPr="00842067">
        <w:t>to</w:t>
      </w:r>
      <w:r w:rsidR="00AE4004">
        <w:t xml:space="preserve"> </w:t>
      </w:r>
      <w:r w:rsidR="00842067" w:rsidRPr="00842067">
        <w:t>7</w:t>
      </w:r>
      <w:r w:rsidR="00AE4004">
        <w:t xml:space="preserve"> </w:t>
      </w:r>
      <w:r w:rsidR="00842067" w:rsidRPr="00842067">
        <w:t>of</w:t>
      </w:r>
      <w:r w:rsidR="00AE4004">
        <w:t xml:space="preserve"> </w:t>
      </w:r>
      <w:r w:rsidR="00842067" w:rsidRPr="00842067">
        <w:t>the</w:t>
      </w:r>
      <w:r w:rsidR="00AE4004">
        <w:t xml:space="preserve"> </w:t>
      </w:r>
      <w:r w:rsidR="00842067" w:rsidRPr="00842067">
        <w:t>Convention</w:t>
      </w:r>
    </w:p>
    <w:p w:rsidR="00842067" w:rsidRPr="00842067" w:rsidRDefault="006E7A00" w:rsidP="006E7A00">
      <w:pPr>
        <w:pStyle w:val="H1G"/>
      </w:pPr>
      <w:r>
        <w:tab/>
      </w:r>
      <w:r>
        <w:tab/>
      </w:r>
      <w:r w:rsidR="00842067" w:rsidRPr="00842067">
        <w:t>Articles</w:t>
      </w:r>
      <w:r w:rsidR="00AE4004">
        <w:t xml:space="preserve"> </w:t>
      </w:r>
      <w:r w:rsidR="00842067" w:rsidRPr="00842067">
        <w:t>2</w:t>
      </w:r>
      <w:r w:rsidR="00AE4004">
        <w:t xml:space="preserve"> </w:t>
      </w:r>
      <w:r w:rsidR="00842067" w:rsidRPr="00842067">
        <w:t>and</w:t>
      </w:r>
      <w:r w:rsidR="00AE4004">
        <w:t xml:space="preserve"> </w:t>
      </w:r>
      <w:r w:rsidR="00842067" w:rsidRPr="00842067">
        <w:t>3</w:t>
      </w:r>
      <w:r>
        <w:br/>
      </w:r>
      <w:r w:rsidR="00842067" w:rsidRPr="00842067">
        <w:t>Prevention</w:t>
      </w:r>
      <w:r w:rsidR="00AE4004">
        <w:t xml:space="preserve"> </w:t>
      </w:r>
      <w:r w:rsidR="00842067" w:rsidRPr="00842067">
        <w:t>of</w:t>
      </w:r>
      <w:r w:rsidR="00AE4004">
        <w:t xml:space="preserve"> </w:t>
      </w:r>
      <w:r w:rsidR="00842067" w:rsidRPr="00842067">
        <w:t>racial</w:t>
      </w:r>
      <w:r w:rsidR="00AE4004">
        <w:t xml:space="preserve"> </w:t>
      </w:r>
      <w:r w:rsidR="00842067" w:rsidRPr="00842067">
        <w:t>discrimination,</w:t>
      </w:r>
      <w:r w:rsidR="00AE4004">
        <w:t xml:space="preserve"> </w:t>
      </w:r>
      <w:r w:rsidR="00842067" w:rsidRPr="00842067">
        <w:t>segregation</w:t>
      </w:r>
      <w:r w:rsidR="00AE4004">
        <w:t xml:space="preserve"> </w:t>
      </w:r>
      <w:r w:rsidR="00842067" w:rsidRPr="00842067">
        <w:t>and</w:t>
      </w:r>
      <w:r w:rsidR="00AE4004">
        <w:t xml:space="preserve"> </w:t>
      </w:r>
      <w:r w:rsidR="00842067" w:rsidRPr="00842067">
        <w:t>apartheid</w:t>
      </w:r>
    </w:p>
    <w:p w:rsidR="00842067" w:rsidRPr="00842067" w:rsidRDefault="00842067" w:rsidP="00842067">
      <w:pPr>
        <w:pStyle w:val="SingleTxtG"/>
      </w:pPr>
      <w:r w:rsidRPr="00842067">
        <w:t>121.</w:t>
      </w:r>
      <w:r w:rsidRPr="00842067">
        <w:tab/>
        <w:t>Measures</w:t>
      </w:r>
      <w:r w:rsidR="00AE4004">
        <w:t xml:space="preserve"> </w:t>
      </w:r>
      <w:r w:rsidRPr="00842067">
        <w:t>taken</w:t>
      </w:r>
      <w:r w:rsidR="00AE4004">
        <w:t xml:space="preserve"> </w:t>
      </w:r>
      <w:r w:rsidRPr="00842067">
        <w:t>by</w:t>
      </w:r>
      <w:r w:rsidR="00AE4004">
        <w:t xml:space="preserve"> </w:t>
      </w:r>
      <w:r w:rsidRPr="00842067">
        <w:t>the</w:t>
      </w:r>
      <w:r w:rsidR="00AE4004">
        <w:t xml:space="preserve"> </w:t>
      </w:r>
      <w:r w:rsidRPr="00842067">
        <w:t>Sudanese</w:t>
      </w:r>
      <w:r w:rsidR="00AE4004">
        <w:t xml:space="preserve"> </w:t>
      </w:r>
      <w:r w:rsidRPr="00842067">
        <w:t>legislature</w:t>
      </w:r>
      <w:r w:rsidR="00AE4004">
        <w:t xml:space="preserve"> </w:t>
      </w:r>
      <w:r w:rsidRPr="00842067">
        <w:t>reflect</w:t>
      </w:r>
      <w:r w:rsidR="00AE4004">
        <w:t xml:space="preserve"> </w:t>
      </w:r>
      <w:r w:rsidRPr="00842067">
        <w:t>the</w:t>
      </w:r>
      <w:r w:rsidR="00AE4004">
        <w:t xml:space="preserve"> </w:t>
      </w:r>
      <w:r w:rsidRPr="00842067">
        <w:t>undertaking</w:t>
      </w:r>
      <w:r w:rsidR="00AE4004">
        <w:t xml:space="preserve"> </w:t>
      </w:r>
      <w:r w:rsidRPr="00842067">
        <w:t>to</w:t>
      </w:r>
      <w:r w:rsidR="00AE4004">
        <w:t xml:space="preserve"> </w:t>
      </w:r>
      <w:r w:rsidRPr="00842067">
        <w:t>engage</w:t>
      </w:r>
      <w:r w:rsidR="00AE4004">
        <w:t xml:space="preserve"> </w:t>
      </w:r>
      <w:r w:rsidRPr="00842067">
        <w:t>in</w:t>
      </w:r>
      <w:r w:rsidR="00AE4004">
        <w:t xml:space="preserve"> </w:t>
      </w:r>
      <w:r w:rsidRPr="00842067">
        <w:t>no</w:t>
      </w:r>
      <w:r w:rsidR="00AE4004">
        <w:t xml:space="preserve"> </w:t>
      </w:r>
      <w:r w:rsidRPr="00842067">
        <w:t>act</w:t>
      </w:r>
      <w:r w:rsidR="00AE4004">
        <w:t xml:space="preserve"> </w:t>
      </w:r>
      <w:r w:rsidRPr="00842067">
        <w:t>or</w:t>
      </w:r>
      <w:r w:rsidR="00AE4004">
        <w:t xml:space="preserve"> </w:t>
      </w:r>
      <w:r w:rsidRPr="00842067">
        <w:t>practice</w:t>
      </w:r>
      <w:r w:rsidR="00AE4004">
        <w:t xml:space="preserve"> </w:t>
      </w:r>
      <w:r w:rsidRPr="00842067">
        <w:t>of</w:t>
      </w:r>
      <w:r w:rsidR="00AE4004">
        <w:t xml:space="preserve"> </w:t>
      </w:r>
      <w:r w:rsidRPr="00842067">
        <w:t>racial</w:t>
      </w:r>
      <w:r w:rsidR="00AE4004">
        <w:t xml:space="preserve"> </w:t>
      </w:r>
      <w:r w:rsidRPr="00842067">
        <w:t>discrimination</w:t>
      </w:r>
      <w:r w:rsidR="00AE4004">
        <w:t xml:space="preserve"> </w:t>
      </w:r>
      <w:r w:rsidRPr="00842067">
        <w:t>against</w:t>
      </w:r>
      <w:r w:rsidR="00AE4004">
        <w:t xml:space="preserve"> </w:t>
      </w:r>
      <w:r w:rsidRPr="00842067">
        <w:t>persons,</w:t>
      </w:r>
      <w:r w:rsidR="00AE4004">
        <w:t xml:space="preserve"> </w:t>
      </w:r>
      <w:r w:rsidRPr="00842067">
        <w:t>groups</w:t>
      </w:r>
      <w:r w:rsidR="00AE4004">
        <w:t xml:space="preserve"> </w:t>
      </w:r>
      <w:r w:rsidRPr="00842067">
        <w:t>of</w:t>
      </w:r>
      <w:r w:rsidR="00AE4004">
        <w:t xml:space="preserve"> </w:t>
      </w:r>
      <w:r w:rsidRPr="00842067">
        <w:t>persons</w:t>
      </w:r>
      <w:r w:rsidR="00AE4004">
        <w:t xml:space="preserve"> </w:t>
      </w:r>
      <w:r w:rsidRPr="00842067">
        <w:t>or</w:t>
      </w:r>
      <w:r w:rsidR="00AE4004">
        <w:t xml:space="preserve"> </w:t>
      </w:r>
      <w:r w:rsidRPr="00842067">
        <w:t>institutions,</w:t>
      </w:r>
      <w:r w:rsidR="00AE4004">
        <w:t xml:space="preserve"> </w:t>
      </w:r>
      <w:r w:rsidRPr="00842067">
        <w:t>as</w:t>
      </w:r>
      <w:r w:rsidR="00AE4004">
        <w:t xml:space="preserve"> </w:t>
      </w:r>
      <w:r w:rsidRPr="00842067">
        <w:t>provided</w:t>
      </w:r>
      <w:r w:rsidR="00AE4004">
        <w:t xml:space="preserve"> </w:t>
      </w:r>
      <w:r w:rsidRPr="00842067">
        <w:t>for</w:t>
      </w:r>
      <w:r w:rsidR="00AE4004">
        <w:t xml:space="preserve"> </w:t>
      </w:r>
      <w:r w:rsidRPr="00842067">
        <w:t>in</w:t>
      </w:r>
      <w:r w:rsidR="00AE4004">
        <w:t xml:space="preserve"> </w:t>
      </w:r>
      <w:r w:rsidRPr="00842067">
        <w:t>part</w:t>
      </w:r>
      <w:r w:rsidR="00AE4004">
        <w:t xml:space="preserve"> </w:t>
      </w:r>
      <w:r w:rsidRPr="00842067">
        <w:t>two</w:t>
      </w:r>
      <w:r w:rsidR="00AE4004">
        <w:t xml:space="preserve"> </w:t>
      </w:r>
      <w:r w:rsidRPr="00842067">
        <w:t>of</w:t>
      </w:r>
      <w:r w:rsidR="00AE4004">
        <w:t xml:space="preserve"> </w:t>
      </w:r>
      <w:r w:rsidRPr="00842067">
        <w:t>the</w:t>
      </w:r>
      <w:r w:rsidR="00AE4004">
        <w:t xml:space="preserve"> </w:t>
      </w:r>
      <w:r w:rsidRPr="00842067">
        <w:t>Sudan</w:t>
      </w:r>
      <w:r w:rsidR="004C7228">
        <w:t>’</w:t>
      </w:r>
      <w:r w:rsidRPr="00842067">
        <w:t>s</w:t>
      </w:r>
      <w:r w:rsidR="00AE4004">
        <w:t xml:space="preserve"> </w:t>
      </w:r>
      <w:r w:rsidRPr="00842067">
        <w:t>Interim</w:t>
      </w:r>
      <w:r w:rsidR="00AE4004">
        <w:t xml:space="preserve"> </w:t>
      </w:r>
      <w:r w:rsidRPr="00842067">
        <w:t>Constitution</w:t>
      </w:r>
      <w:r w:rsidR="00AE4004">
        <w:t xml:space="preserve"> </w:t>
      </w:r>
      <w:r w:rsidRPr="00842067">
        <w:t>of</w:t>
      </w:r>
      <w:r w:rsidR="00AE4004">
        <w:t xml:space="preserve"> </w:t>
      </w:r>
      <w:r w:rsidRPr="00842067">
        <w:t>2005,</w:t>
      </w:r>
      <w:r w:rsidR="00AE4004">
        <w:t xml:space="preserve"> </w:t>
      </w:r>
      <w:r w:rsidRPr="00842067">
        <w:t>known</w:t>
      </w:r>
      <w:r w:rsidR="00AE4004">
        <w:t xml:space="preserve"> </w:t>
      </w:r>
      <w:r w:rsidRPr="00842067">
        <w:t>as</w:t>
      </w:r>
      <w:r w:rsidR="00AE4004">
        <w:t xml:space="preserve"> </w:t>
      </w:r>
      <w:r w:rsidRPr="00842067">
        <w:t>the</w:t>
      </w:r>
      <w:r w:rsidR="00AE4004">
        <w:t xml:space="preserve"> </w:t>
      </w:r>
      <w:r w:rsidRPr="00842067">
        <w:t>Bill</w:t>
      </w:r>
      <w:r w:rsidR="00AE4004">
        <w:t xml:space="preserve"> </w:t>
      </w:r>
      <w:r w:rsidRPr="00842067">
        <w:t>of</w:t>
      </w:r>
      <w:r w:rsidR="00AE4004">
        <w:t xml:space="preserve"> </w:t>
      </w:r>
      <w:r w:rsidRPr="00842067">
        <w:t>Rights.</w:t>
      </w:r>
      <w:r w:rsidR="00AE4004">
        <w:t xml:space="preserve"> </w:t>
      </w:r>
      <w:r w:rsidRPr="00842067">
        <w:t>Article</w:t>
      </w:r>
      <w:r w:rsidR="00AE4004">
        <w:t xml:space="preserve"> </w:t>
      </w:r>
      <w:r w:rsidRPr="00842067">
        <w:t>7</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provides</w:t>
      </w:r>
      <w:r w:rsidR="00AE4004">
        <w:t xml:space="preserve"> </w:t>
      </w:r>
      <w:r w:rsidRPr="00842067">
        <w:t>that:</w:t>
      </w:r>
      <w:r w:rsidR="00AE4004">
        <w:t xml:space="preserve"> </w:t>
      </w:r>
      <w:r w:rsidR="004C7228">
        <w:t>“</w:t>
      </w:r>
      <w:r w:rsidRPr="00842067">
        <w:t>Citizenship</w:t>
      </w:r>
      <w:r w:rsidR="00AE4004">
        <w:t xml:space="preserve"> </w:t>
      </w:r>
      <w:r w:rsidRPr="00842067">
        <w:t>is</w:t>
      </w:r>
      <w:r w:rsidR="00AE4004">
        <w:t xml:space="preserve"> </w:t>
      </w:r>
      <w:r w:rsidRPr="00842067">
        <w:t>the</w:t>
      </w:r>
      <w:r w:rsidR="00AE4004">
        <w:t xml:space="preserve"> </w:t>
      </w:r>
      <w:r w:rsidRPr="00842067">
        <w:t>basis</w:t>
      </w:r>
      <w:r w:rsidR="00AE4004">
        <w:t xml:space="preserve"> </w:t>
      </w:r>
      <w:r w:rsidRPr="00842067">
        <w:t>of</w:t>
      </w:r>
      <w:r w:rsidR="00AE4004">
        <w:t xml:space="preserve"> </w:t>
      </w:r>
      <w:r w:rsidRPr="00842067">
        <w:t>equal</w:t>
      </w:r>
      <w:r w:rsidR="00AE4004">
        <w:t xml:space="preserve"> </w:t>
      </w:r>
      <w:r w:rsidRPr="00842067">
        <w:t>rights</w:t>
      </w:r>
      <w:r w:rsidR="00AE4004">
        <w:t xml:space="preserve"> </w:t>
      </w:r>
      <w:r w:rsidRPr="00842067">
        <w:t>and</w:t>
      </w:r>
      <w:r w:rsidR="00AE4004">
        <w:t xml:space="preserve"> </w:t>
      </w:r>
      <w:r w:rsidRPr="00842067">
        <w:t>duties</w:t>
      </w:r>
      <w:r w:rsidR="00AE4004">
        <w:t xml:space="preserve"> </w:t>
      </w:r>
      <w:r w:rsidRPr="00842067">
        <w:t>of</w:t>
      </w:r>
      <w:r w:rsidR="00AE4004">
        <w:t xml:space="preserve"> </w:t>
      </w:r>
      <w:r w:rsidRPr="00842067">
        <w:t>all</w:t>
      </w:r>
      <w:r w:rsidR="00AE4004">
        <w:t xml:space="preserve"> </w:t>
      </w:r>
      <w:r w:rsidRPr="00842067">
        <w:t>Sudanese.</w:t>
      </w:r>
      <w:r w:rsidR="004C7228">
        <w:t>”</w:t>
      </w:r>
      <w:r w:rsidR="00AE4004">
        <w:t xml:space="preserve"> </w:t>
      </w:r>
      <w:r w:rsidRPr="00842067">
        <w:t>Article</w:t>
      </w:r>
      <w:r w:rsidR="00AE4004">
        <w:t xml:space="preserve"> </w:t>
      </w:r>
      <w:r w:rsidRPr="00842067">
        <w:t>31</w:t>
      </w:r>
      <w:r w:rsidR="00AE4004">
        <w:t xml:space="preserve"> </w:t>
      </w:r>
      <w:r w:rsidRPr="00842067">
        <w:t>also</w:t>
      </w:r>
      <w:r w:rsidR="00AE4004">
        <w:t xml:space="preserve"> </w:t>
      </w:r>
      <w:r w:rsidRPr="00842067">
        <w:t>affirms:</w:t>
      </w:r>
      <w:r w:rsidR="00AE4004">
        <w:t xml:space="preserve"> </w:t>
      </w:r>
      <w:r w:rsidR="004C7228">
        <w:t>“</w:t>
      </w:r>
      <w:r w:rsidRPr="00842067">
        <w:t>All</w:t>
      </w:r>
      <w:r w:rsidR="00AE4004">
        <w:t xml:space="preserve"> </w:t>
      </w:r>
      <w:r w:rsidRPr="00842067">
        <w:t>persons</w:t>
      </w:r>
      <w:r w:rsidR="00AE4004">
        <w:t xml:space="preserve"> </w:t>
      </w:r>
      <w:r w:rsidRPr="00842067">
        <w:t>are</w:t>
      </w:r>
      <w:r w:rsidR="00AE4004">
        <w:t xml:space="preserve"> </w:t>
      </w:r>
      <w:r w:rsidRPr="00842067">
        <w:t>equal</w:t>
      </w:r>
      <w:r w:rsidR="00AE4004">
        <w:t xml:space="preserve"> </w:t>
      </w:r>
      <w:r w:rsidRPr="00842067">
        <w:t>before</w:t>
      </w:r>
      <w:r w:rsidR="00AE4004">
        <w:t xml:space="preserve"> </w:t>
      </w:r>
      <w:r w:rsidRPr="00842067">
        <w:t>the</w:t>
      </w:r>
      <w:r w:rsidR="00AE4004">
        <w:t xml:space="preserve"> </w:t>
      </w:r>
      <w:r w:rsidRPr="00842067">
        <w:t>law</w:t>
      </w:r>
      <w:r w:rsidR="00AE4004">
        <w:t xml:space="preserve"> </w:t>
      </w:r>
      <w:r w:rsidRPr="00842067">
        <w:t>and</w:t>
      </w:r>
      <w:r w:rsidR="00AE4004">
        <w:t xml:space="preserve"> </w:t>
      </w:r>
      <w:r w:rsidRPr="00842067">
        <w:t>are</w:t>
      </w:r>
      <w:r w:rsidR="00AE4004">
        <w:t xml:space="preserve"> </w:t>
      </w:r>
      <w:r w:rsidRPr="00842067">
        <w:t>entitled,</w:t>
      </w:r>
      <w:r w:rsidR="00AE4004">
        <w:t xml:space="preserve"> </w:t>
      </w:r>
      <w:r w:rsidRPr="00842067">
        <w:t>without</w:t>
      </w:r>
      <w:r w:rsidR="00AE4004">
        <w:t xml:space="preserve"> </w:t>
      </w:r>
      <w:r w:rsidRPr="00842067">
        <w:t>discrimination</w:t>
      </w:r>
      <w:r w:rsidR="00AE4004">
        <w:t xml:space="preserve"> </w:t>
      </w:r>
      <w:r w:rsidRPr="00842067">
        <w:t>as</w:t>
      </w:r>
      <w:r w:rsidR="00AE4004">
        <w:t xml:space="preserve"> </w:t>
      </w:r>
      <w:r w:rsidRPr="00842067">
        <w:t>to</w:t>
      </w:r>
      <w:r w:rsidR="00AE4004">
        <w:t xml:space="preserve"> </w:t>
      </w:r>
      <w:r w:rsidRPr="00842067">
        <w:t>race,</w:t>
      </w:r>
      <w:r w:rsidR="00AE4004">
        <w:t xml:space="preserve"> </w:t>
      </w:r>
      <w:r w:rsidRPr="00842067">
        <w:t>colour,</w:t>
      </w:r>
      <w:r w:rsidR="00AE4004">
        <w:t xml:space="preserve"> </w:t>
      </w:r>
      <w:r w:rsidRPr="00842067">
        <w:t>sex,</w:t>
      </w:r>
      <w:r w:rsidR="00AE4004">
        <w:t xml:space="preserve"> </w:t>
      </w:r>
      <w:r w:rsidRPr="00842067">
        <w:t>language,</w:t>
      </w:r>
      <w:r w:rsidR="00AE4004">
        <w:t xml:space="preserve"> </w:t>
      </w:r>
      <w:r w:rsidRPr="00842067">
        <w:t>religious</w:t>
      </w:r>
      <w:r w:rsidR="00AE4004">
        <w:t xml:space="preserve"> </w:t>
      </w:r>
      <w:r w:rsidRPr="00842067">
        <w:t>belief,</w:t>
      </w:r>
      <w:r w:rsidR="00AE4004">
        <w:t xml:space="preserve"> </w:t>
      </w:r>
      <w:r w:rsidRPr="00842067">
        <w:t>political</w:t>
      </w:r>
      <w:r w:rsidR="00AE4004">
        <w:t xml:space="preserve"> </w:t>
      </w:r>
      <w:r w:rsidRPr="00842067">
        <w:t>opinion</w:t>
      </w:r>
      <w:r w:rsidR="00AE4004">
        <w:t xml:space="preserve"> </w:t>
      </w:r>
      <w:r w:rsidRPr="00842067">
        <w:t>or</w:t>
      </w:r>
      <w:r w:rsidR="00AE4004">
        <w:t xml:space="preserve"> </w:t>
      </w:r>
      <w:r w:rsidRPr="00842067">
        <w:t>ethnic</w:t>
      </w:r>
      <w:r w:rsidR="00AE4004">
        <w:t xml:space="preserve"> </w:t>
      </w:r>
      <w:r w:rsidRPr="00842067">
        <w:t>origin,</w:t>
      </w:r>
      <w:r w:rsidR="00AE4004">
        <w:t xml:space="preserve"> </w:t>
      </w:r>
      <w:r w:rsidRPr="00842067">
        <w:t>to</w:t>
      </w:r>
      <w:r w:rsidR="00AE4004">
        <w:t xml:space="preserve"> </w:t>
      </w:r>
      <w:r w:rsidRPr="00842067">
        <w:t>protection</w:t>
      </w:r>
      <w:r w:rsidR="00AE4004">
        <w:t xml:space="preserve"> </w:t>
      </w:r>
      <w:r w:rsidRPr="00842067">
        <w:t>of</w:t>
      </w:r>
      <w:r w:rsidR="00AE4004">
        <w:t xml:space="preserve"> </w:t>
      </w:r>
      <w:r w:rsidRPr="00842067">
        <w:t>the</w:t>
      </w:r>
      <w:r w:rsidR="00AE4004">
        <w:t xml:space="preserve"> </w:t>
      </w:r>
      <w:r w:rsidRPr="00842067">
        <w:t>law.</w:t>
      </w:r>
      <w:r w:rsidR="004C7228">
        <w:t>”</w:t>
      </w:r>
      <w:r w:rsidR="00AE4004">
        <w:t xml:space="preserve"> </w:t>
      </w:r>
    </w:p>
    <w:p w:rsidR="00842067" w:rsidRPr="00842067" w:rsidRDefault="00842067" w:rsidP="00842067">
      <w:pPr>
        <w:pStyle w:val="SingleTxtG"/>
      </w:pPr>
      <w:r w:rsidRPr="00842067">
        <w:t>122.</w:t>
      </w:r>
      <w:r w:rsidRPr="00842067">
        <w:tab/>
        <w:t>Article</w:t>
      </w:r>
      <w:r w:rsidR="00AE4004">
        <w:t xml:space="preserve"> </w:t>
      </w:r>
      <w:r w:rsidRPr="00842067">
        <w:t>27</w:t>
      </w:r>
      <w:r w:rsidR="00AE4004">
        <w:t xml:space="preserve"> </w:t>
      </w:r>
      <w:r w:rsidRPr="00842067">
        <w:t>(1)</w:t>
      </w:r>
      <w:r w:rsidR="00AE4004">
        <w:t xml:space="preserve"> </w:t>
      </w:r>
      <w:r w:rsidRPr="00842067">
        <w:t>of</w:t>
      </w:r>
      <w:r w:rsidR="00AE4004">
        <w:t xml:space="preserve"> </w:t>
      </w:r>
      <w:r w:rsidRPr="00842067">
        <w:t>the</w:t>
      </w:r>
      <w:r w:rsidR="00AE4004">
        <w:t xml:space="preserve"> </w:t>
      </w:r>
      <w:r w:rsidRPr="00842067">
        <w:t>Bill</w:t>
      </w:r>
      <w:r w:rsidR="00AE4004">
        <w:t xml:space="preserve"> </w:t>
      </w:r>
      <w:r w:rsidRPr="00842067">
        <w:t>of</w:t>
      </w:r>
      <w:r w:rsidR="00AE4004">
        <w:t xml:space="preserve"> </w:t>
      </w:r>
      <w:r w:rsidRPr="00842067">
        <w:t>Rights</w:t>
      </w:r>
      <w:r w:rsidR="00AE4004">
        <w:t xml:space="preserve"> </w:t>
      </w:r>
      <w:r w:rsidRPr="00842067">
        <w:t>provides</w:t>
      </w:r>
      <w:r w:rsidR="00AE4004">
        <w:t xml:space="preserve"> </w:t>
      </w:r>
      <w:r w:rsidRPr="00842067">
        <w:t>that</w:t>
      </w:r>
      <w:r w:rsidR="00AE4004">
        <w:t xml:space="preserve"> </w:t>
      </w:r>
      <w:r w:rsidRPr="00842067">
        <w:t>it</w:t>
      </w:r>
      <w:r w:rsidR="00AE4004">
        <w:t xml:space="preserve"> </w:t>
      </w:r>
      <w:r w:rsidRPr="00842067">
        <w:t>is</w:t>
      </w:r>
      <w:r w:rsidR="00AE4004">
        <w:t xml:space="preserve"> </w:t>
      </w:r>
      <w:r w:rsidRPr="00842067">
        <w:t>a</w:t>
      </w:r>
      <w:r w:rsidR="00AE4004">
        <w:t xml:space="preserve"> </w:t>
      </w:r>
      <w:r w:rsidRPr="00842067">
        <w:t>covenant</w:t>
      </w:r>
      <w:r w:rsidR="00AE4004">
        <w:t xml:space="preserve"> </w:t>
      </w:r>
      <w:r w:rsidRPr="00842067">
        <w:t>among</w:t>
      </w:r>
      <w:r w:rsidR="00AE4004">
        <w:t xml:space="preserve"> </w:t>
      </w:r>
      <w:r w:rsidRPr="00842067">
        <w:t>the</w:t>
      </w:r>
      <w:r w:rsidR="00AE4004">
        <w:t xml:space="preserve"> </w:t>
      </w:r>
      <w:r w:rsidRPr="00842067">
        <w:t>Sudanese</w:t>
      </w:r>
      <w:r w:rsidR="00AE4004">
        <w:t xml:space="preserve"> </w:t>
      </w:r>
      <w:r w:rsidRPr="00842067">
        <w:t>people</w:t>
      </w:r>
      <w:r w:rsidR="00AE4004">
        <w:t xml:space="preserve"> </w:t>
      </w:r>
      <w:r w:rsidRPr="00842067">
        <w:t>and</w:t>
      </w:r>
      <w:r w:rsidR="00AE4004">
        <w:t xml:space="preserve"> </w:t>
      </w:r>
      <w:r w:rsidRPr="00842067">
        <w:t>between</w:t>
      </w:r>
      <w:r w:rsidR="00AE4004">
        <w:t xml:space="preserve"> </w:t>
      </w:r>
      <w:r w:rsidRPr="00842067">
        <w:t>them</w:t>
      </w:r>
      <w:r w:rsidR="00AE4004">
        <w:t xml:space="preserve"> </w:t>
      </w:r>
      <w:r w:rsidRPr="00842067">
        <w:t>and</w:t>
      </w:r>
      <w:r w:rsidR="00AE4004">
        <w:t xml:space="preserve"> </w:t>
      </w:r>
      <w:r w:rsidRPr="00842067">
        <w:t>their</w:t>
      </w:r>
      <w:r w:rsidR="00AE4004">
        <w:t xml:space="preserve"> </w:t>
      </w:r>
      <w:r w:rsidRPr="00842067">
        <w:t>governments</w:t>
      </w:r>
      <w:r w:rsidR="00AE4004">
        <w:t xml:space="preserve"> </w:t>
      </w:r>
      <w:r w:rsidRPr="00842067">
        <w:t>at</w:t>
      </w:r>
      <w:r w:rsidR="00AE4004">
        <w:t xml:space="preserve"> </w:t>
      </w:r>
      <w:r w:rsidRPr="00842067">
        <w:t>every</w:t>
      </w:r>
      <w:r w:rsidR="00AE4004">
        <w:t xml:space="preserve"> </w:t>
      </w:r>
      <w:r w:rsidRPr="00842067">
        <w:t>level,</w:t>
      </w:r>
      <w:r w:rsidR="00AE4004">
        <w:t xml:space="preserve"> </w:t>
      </w:r>
      <w:r w:rsidRPr="00842067">
        <w:t>a</w:t>
      </w:r>
      <w:r w:rsidR="00AE4004">
        <w:t xml:space="preserve"> </w:t>
      </w:r>
      <w:r w:rsidRPr="00842067">
        <w:t>commitment</w:t>
      </w:r>
      <w:r w:rsidR="00AE4004">
        <w:t xml:space="preserve"> </w:t>
      </w:r>
      <w:r w:rsidRPr="00842067">
        <w:t>to</w:t>
      </w:r>
      <w:r w:rsidR="00AE4004">
        <w:t xml:space="preserve"> </w:t>
      </w:r>
      <w:r w:rsidRPr="00842067">
        <w:t>respect</w:t>
      </w:r>
      <w:r w:rsidR="00AE4004">
        <w:t xml:space="preserve"> </w:t>
      </w:r>
      <w:r w:rsidRPr="00842067">
        <w:t>and</w:t>
      </w:r>
      <w:r w:rsidR="00AE4004">
        <w:t xml:space="preserve"> </w:t>
      </w:r>
      <w:r w:rsidRPr="00842067">
        <w:t>promote</w:t>
      </w:r>
      <w:r w:rsidR="00AE4004">
        <w:t xml:space="preserve"> </w:t>
      </w:r>
      <w:r w:rsidRPr="00842067">
        <w:t>the</w:t>
      </w:r>
      <w:r w:rsidR="00AE4004">
        <w:t xml:space="preserve"> </w:t>
      </w:r>
      <w:r w:rsidRPr="00842067">
        <w:t>human</w:t>
      </w:r>
      <w:r w:rsidR="00AE4004">
        <w:t xml:space="preserve"> </w:t>
      </w:r>
      <w:r w:rsidRPr="00842067">
        <w:t>rights</w:t>
      </w:r>
      <w:r w:rsidR="00AE4004">
        <w:t xml:space="preserve"> </w:t>
      </w:r>
      <w:r w:rsidRPr="00842067">
        <w:t>and</w:t>
      </w:r>
      <w:r w:rsidR="00AE4004">
        <w:t xml:space="preserve"> </w:t>
      </w:r>
      <w:r w:rsidRPr="00842067">
        <w:t>fundamental</w:t>
      </w:r>
      <w:r w:rsidR="00AE4004">
        <w:t xml:space="preserve"> </w:t>
      </w:r>
      <w:r w:rsidRPr="00842067">
        <w:t>freedoms</w:t>
      </w:r>
      <w:r w:rsidR="00AE4004">
        <w:t xml:space="preserve"> </w:t>
      </w:r>
      <w:r w:rsidRPr="00842067">
        <w:t>enshrined</w:t>
      </w:r>
      <w:r w:rsidR="00AE4004">
        <w:t xml:space="preserve"> </w:t>
      </w:r>
      <w:r w:rsidRPr="00842067">
        <w:t>in</w:t>
      </w:r>
      <w:r w:rsidR="00AE4004">
        <w:t xml:space="preserve"> </w:t>
      </w:r>
      <w:r w:rsidRPr="00842067">
        <w:t>the</w:t>
      </w:r>
      <w:r w:rsidR="00AE4004">
        <w:t xml:space="preserve"> </w:t>
      </w:r>
      <w:r w:rsidRPr="00842067">
        <w:t>Constitution,</w:t>
      </w:r>
      <w:r w:rsidR="00AE4004">
        <w:t xml:space="preserve"> </w:t>
      </w:r>
      <w:r w:rsidRPr="00842067">
        <w:t>and</w:t>
      </w:r>
      <w:r w:rsidR="00AE4004">
        <w:t xml:space="preserve"> </w:t>
      </w:r>
      <w:r w:rsidRPr="00842067">
        <w:t>the</w:t>
      </w:r>
      <w:r w:rsidR="00AE4004">
        <w:t xml:space="preserve"> </w:t>
      </w:r>
      <w:r w:rsidRPr="00842067">
        <w:t>cornerstone</w:t>
      </w:r>
      <w:r w:rsidR="00AE4004">
        <w:t xml:space="preserve"> </w:t>
      </w:r>
      <w:r w:rsidRPr="00842067">
        <w:t>of</w:t>
      </w:r>
      <w:r w:rsidR="00AE4004">
        <w:t xml:space="preserve"> </w:t>
      </w:r>
      <w:r w:rsidRPr="00842067">
        <w:t>social</w:t>
      </w:r>
      <w:r w:rsidR="00AE4004">
        <w:t xml:space="preserve"> </w:t>
      </w:r>
      <w:r w:rsidRPr="00842067">
        <w:t>justice,</w:t>
      </w:r>
      <w:r w:rsidR="00AE4004">
        <w:t xml:space="preserve"> </w:t>
      </w:r>
      <w:r w:rsidRPr="00842067">
        <w:t>equality</w:t>
      </w:r>
      <w:r w:rsidR="00AE4004">
        <w:t xml:space="preserve"> </w:t>
      </w:r>
      <w:r w:rsidRPr="00842067">
        <w:t>and</w:t>
      </w:r>
      <w:r w:rsidR="00AE4004">
        <w:t xml:space="preserve"> </w:t>
      </w:r>
      <w:r w:rsidRPr="00842067">
        <w:t>democracy</w:t>
      </w:r>
      <w:r w:rsidR="00AE4004">
        <w:t xml:space="preserve"> </w:t>
      </w:r>
      <w:r w:rsidRPr="00842067">
        <w:t>in</w:t>
      </w:r>
      <w:r w:rsidR="00AE4004">
        <w:t xml:space="preserve"> </w:t>
      </w:r>
      <w:r w:rsidRPr="00842067">
        <w:t>the</w:t>
      </w:r>
      <w:r w:rsidR="00AE4004">
        <w:t xml:space="preserve"> </w:t>
      </w:r>
      <w:r w:rsidRPr="00842067">
        <w:t>Sudan.</w:t>
      </w:r>
      <w:r w:rsidR="00AE4004">
        <w:t xml:space="preserve"> </w:t>
      </w:r>
    </w:p>
    <w:p w:rsidR="00842067" w:rsidRPr="00842067" w:rsidRDefault="00842067" w:rsidP="00842067">
      <w:pPr>
        <w:pStyle w:val="SingleTxtG"/>
      </w:pPr>
      <w:r w:rsidRPr="00842067">
        <w:t>123.</w:t>
      </w:r>
      <w:r w:rsidRPr="00842067">
        <w:tab/>
        <w:t>In</w:t>
      </w:r>
      <w:r w:rsidR="00AE4004">
        <w:t xml:space="preserve"> </w:t>
      </w:r>
      <w:r w:rsidRPr="00842067">
        <w:t>accordance</w:t>
      </w:r>
      <w:r w:rsidR="00AE4004">
        <w:t xml:space="preserve"> </w:t>
      </w:r>
      <w:r w:rsidRPr="00842067">
        <w:t>with</w:t>
      </w:r>
      <w:r w:rsidR="00AE4004">
        <w:t xml:space="preserve"> </w:t>
      </w:r>
      <w:r w:rsidRPr="00842067">
        <w:t>article</w:t>
      </w:r>
      <w:r w:rsidR="00AE4004">
        <w:t xml:space="preserve"> </w:t>
      </w:r>
      <w:r w:rsidRPr="00842067">
        <w:t>27</w:t>
      </w:r>
      <w:r w:rsidR="00AE4004">
        <w:t xml:space="preserve"> </w:t>
      </w:r>
      <w:r w:rsidRPr="00842067">
        <w:t>(2),</w:t>
      </w:r>
      <w:r w:rsidR="00AE4004">
        <w:t xml:space="preserve"> </w:t>
      </w:r>
      <w:r w:rsidRPr="00842067">
        <w:t>the</w:t>
      </w:r>
      <w:r w:rsidR="00AE4004">
        <w:t xml:space="preserve"> </w:t>
      </w:r>
      <w:r w:rsidRPr="00842067">
        <w:t>State</w:t>
      </w:r>
      <w:r w:rsidR="00AE4004">
        <w:t xml:space="preserve"> </w:t>
      </w:r>
      <w:r w:rsidRPr="00842067">
        <w:t>must</w:t>
      </w:r>
      <w:r w:rsidR="00AE4004">
        <w:t xml:space="preserve"> </w:t>
      </w:r>
      <w:r w:rsidRPr="00842067">
        <w:t>protect,</w:t>
      </w:r>
      <w:r w:rsidR="00AE4004">
        <w:t xml:space="preserve"> </w:t>
      </w:r>
      <w:r w:rsidRPr="00842067">
        <w:t>promote,</w:t>
      </w:r>
      <w:r w:rsidR="00AE4004">
        <w:t xml:space="preserve"> </w:t>
      </w:r>
      <w:r w:rsidRPr="00842067">
        <w:t>guarantee</w:t>
      </w:r>
      <w:r w:rsidR="00AE4004">
        <w:t xml:space="preserve"> </w:t>
      </w:r>
      <w:r w:rsidRPr="00842067">
        <w:t>and</w:t>
      </w:r>
      <w:r w:rsidR="00AE4004">
        <w:t xml:space="preserve"> </w:t>
      </w:r>
      <w:r w:rsidRPr="00842067">
        <w:t>implement</w:t>
      </w:r>
      <w:r w:rsidR="00AE4004">
        <w:t xml:space="preserve"> </w:t>
      </w:r>
      <w:r w:rsidRPr="00842067">
        <w:t>the</w:t>
      </w:r>
      <w:r w:rsidR="00AE4004">
        <w:t xml:space="preserve"> </w:t>
      </w:r>
      <w:r w:rsidRPr="00842067">
        <w:t>Bill</w:t>
      </w:r>
      <w:r w:rsidR="00AE4004">
        <w:t xml:space="preserve"> </w:t>
      </w:r>
      <w:r w:rsidRPr="00842067">
        <w:t>of</w:t>
      </w:r>
      <w:r w:rsidR="00AE4004">
        <w:t xml:space="preserve"> </w:t>
      </w:r>
      <w:r w:rsidRPr="00842067">
        <w:t>Rights.</w:t>
      </w:r>
      <w:r w:rsidR="00AE4004">
        <w:t xml:space="preserve"> </w:t>
      </w:r>
      <w:r w:rsidRPr="00842067">
        <w:t>It</w:t>
      </w:r>
      <w:r w:rsidR="00AE4004">
        <w:t xml:space="preserve"> </w:t>
      </w:r>
      <w:r w:rsidRPr="00842067">
        <w:t>must</w:t>
      </w:r>
      <w:r w:rsidR="00AE4004">
        <w:t xml:space="preserve"> </w:t>
      </w:r>
      <w:r w:rsidRPr="00842067">
        <w:t>also</w:t>
      </w:r>
      <w:r w:rsidR="00AE4004">
        <w:t xml:space="preserve"> </w:t>
      </w:r>
      <w:r w:rsidRPr="00842067">
        <w:t>protect</w:t>
      </w:r>
      <w:r w:rsidR="00AE4004">
        <w:t xml:space="preserve"> </w:t>
      </w:r>
      <w:r w:rsidRPr="00842067">
        <w:t>all</w:t>
      </w:r>
      <w:r w:rsidR="00AE4004">
        <w:t xml:space="preserve"> </w:t>
      </w:r>
      <w:r w:rsidRPr="00842067">
        <w:t>rights</w:t>
      </w:r>
      <w:r w:rsidR="00AE4004">
        <w:t xml:space="preserve"> </w:t>
      </w:r>
      <w:r w:rsidRPr="00842067">
        <w:t>and</w:t>
      </w:r>
      <w:r w:rsidR="00AE4004">
        <w:t xml:space="preserve"> </w:t>
      </w:r>
      <w:r w:rsidRPr="00842067">
        <w:t>freedoms</w:t>
      </w:r>
      <w:r w:rsidR="00AE4004">
        <w:t xml:space="preserve"> </w:t>
      </w:r>
      <w:r w:rsidRPr="00842067">
        <w:t>enshrined</w:t>
      </w:r>
      <w:r w:rsidR="00AE4004">
        <w:t xml:space="preserve"> </w:t>
      </w:r>
      <w:r w:rsidRPr="00842067">
        <w:t>in</w:t>
      </w:r>
      <w:r w:rsidR="00AE4004">
        <w:t xml:space="preserve"> </w:t>
      </w:r>
      <w:r w:rsidRPr="00842067">
        <w:t>international</w:t>
      </w:r>
      <w:r w:rsidR="00AE4004">
        <w:t xml:space="preserve"> </w:t>
      </w:r>
      <w:r w:rsidRPr="00842067">
        <w:t>human</w:t>
      </w:r>
      <w:r w:rsidR="00AE4004">
        <w:t xml:space="preserve"> </w:t>
      </w:r>
      <w:r w:rsidRPr="00842067">
        <w:t>rights</w:t>
      </w:r>
      <w:r w:rsidR="00AE4004">
        <w:t xml:space="preserve"> </w:t>
      </w:r>
      <w:r w:rsidRPr="00842067">
        <w:t>treaties,</w:t>
      </w:r>
      <w:r w:rsidR="00AE4004">
        <w:t xml:space="preserve"> </w:t>
      </w:r>
      <w:r w:rsidRPr="00842067">
        <w:t>covenants</w:t>
      </w:r>
      <w:r w:rsidR="00AE4004">
        <w:t xml:space="preserve"> </w:t>
      </w:r>
      <w:r w:rsidRPr="00842067">
        <w:t>and</w:t>
      </w:r>
      <w:r w:rsidR="00AE4004">
        <w:t xml:space="preserve"> </w:t>
      </w:r>
      <w:r w:rsidRPr="00842067">
        <w:t>instruments</w:t>
      </w:r>
      <w:r w:rsidR="00AE4004">
        <w:t xml:space="preserve"> </w:t>
      </w:r>
      <w:r w:rsidRPr="00842067">
        <w:t>ratified</w:t>
      </w:r>
      <w:r w:rsidR="00AE4004">
        <w:t xml:space="preserve"> </w:t>
      </w:r>
      <w:r w:rsidRPr="00842067">
        <w:t>by</w:t>
      </w:r>
      <w:r w:rsidR="00AE4004">
        <w:t xml:space="preserve"> </w:t>
      </w:r>
      <w:r w:rsidRPr="00842067">
        <w:t>the</w:t>
      </w:r>
      <w:r w:rsidR="00AE4004">
        <w:t xml:space="preserve"> </w:t>
      </w:r>
      <w:r w:rsidRPr="00842067">
        <w:t>Republic</w:t>
      </w:r>
      <w:r w:rsidR="00AE4004">
        <w:t xml:space="preserve"> </w:t>
      </w:r>
      <w:r w:rsidRPr="00842067">
        <w:t>of</w:t>
      </w:r>
      <w:r w:rsidR="00AE4004">
        <w:t xml:space="preserve"> </w:t>
      </w:r>
      <w:r w:rsidRPr="00842067">
        <w:t>the</w:t>
      </w:r>
      <w:r w:rsidR="00AE4004">
        <w:t xml:space="preserve"> </w:t>
      </w:r>
      <w:r w:rsidRPr="00842067">
        <w:t>Sudan,</w:t>
      </w:r>
      <w:r w:rsidR="00AE4004">
        <w:t xml:space="preserve"> </w:t>
      </w:r>
      <w:r w:rsidRPr="00842067">
        <w:t>which</w:t>
      </w:r>
      <w:r w:rsidR="00AE4004">
        <w:t xml:space="preserve"> </w:t>
      </w:r>
      <w:r w:rsidRPr="00842067">
        <w:t>are</w:t>
      </w:r>
      <w:r w:rsidR="00AE4004">
        <w:t xml:space="preserve"> </w:t>
      </w:r>
      <w:r w:rsidRPr="00842067">
        <w:t>considered</w:t>
      </w:r>
      <w:r w:rsidR="00AE4004">
        <w:t xml:space="preserve"> </w:t>
      </w:r>
      <w:r w:rsidRPr="00842067">
        <w:t>an</w:t>
      </w:r>
      <w:r w:rsidR="00AE4004">
        <w:t xml:space="preserve"> </w:t>
      </w:r>
      <w:r w:rsidRPr="00842067">
        <w:t>integral</w:t>
      </w:r>
      <w:r w:rsidR="00AE4004">
        <w:t xml:space="preserve"> </w:t>
      </w:r>
      <w:r w:rsidRPr="00842067">
        <w:t>part</w:t>
      </w:r>
      <w:r w:rsidR="00AE4004">
        <w:t xml:space="preserve"> </w:t>
      </w:r>
      <w:r w:rsidRPr="00842067">
        <w:t>of</w:t>
      </w:r>
      <w:r w:rsidR="00AE4004">
        <w:t xml:space="preserve"> </w:t>
      </w:r>
      <w:r w:rsidRPr="00842067">
        <w:t>the</w:t>
      </w:r>
      <w:r w:rsidR="00AE4004">
        <w:t xml:space="preserve"> </w:t>
      </w:r>
      <w:r w:rsidRPr="00842067">
        <w:t>Bill,</w:t>
      </w:r>
      <w:r w:rsidR="00AE4004">
        <w:t xml:space="preserve"> </w:t>
      </w:r>
      <w:r w:rsidRPr="00842067">
        <w:t>pursuant</w:t>
      </w:r>
      <w:r w:rsidR="00AE4004">
        <w:t xml:space="preserve"> </w:t>
      </w:r>
      <w:r w:rsidRPr="00842067">
        <w:t>to</w:t>
      </w:r>
      <w:r w:rsidR="00AE4004">
        <w:t xml:space="preserve"> </w:t>
      </w:r>
      <w:r w:rsidRPr="00842067">
        <w:t>article</w:t>
      </w:r>
      <w:r w:rsidR="00AE4004">
        <w:t xml:space="preserve"> </w:t>
      </w:r>
      <w:r w:rsidRPr="00842067">
        <w:t>27</w:t>
      </w:r>
      <w:r w:rsidR="00AE4004">
        <w:t xml:space="preserve"> </w:t>
      </w:r>
      <w:r w:rsidRPr="00842067">
        <w:t>(3).</w:t>
      </w:r>
    </w:p>
    <w:p w:rsidR="00842067" w:rsidRPr="00842067" w:rsidRDefault="00842067" w:rsidP="00842067">
      <w:pPr>
        <w:pStyle w:val="SingleTxtG"/>
      </w:pPr>
      <w:r w:rsidRPr="00842067">
        <w:t>124.</w:t>
      </w:r>
      <w:r w:rsidRPr="00842067">
        <w:tab/>
        <w:t>The</w:t>
      </w:r>
      <w:r w:rsidR="00AE4004">
        <w:t xml:space="preserve"> </w:t>
      </w:r>
      <w:r w:rsidRPr="00842067">
        <w:t>State</w:t>
      </w:r>
      <w:r w:rsidR="00AE4004">
        <w:t xml:space="preserve"> </w:t>
      </w:r>
      <w:r w:rsidRPr="00842067">
        <w:t>recognized</w:t>
      </w:r>
      <w:r w:rsidR="00AE4004">
        <w:t xml:space="preserve"> </w:t>
      </w:r>
      <w:r w:rsidRPr="00842067">
        <w:t>and</w:t>
      </w:r>
      <w:r w:rsidR="00AE4004">
        <w:t xml:space="preserve"> </w:t>
      </w:r>
      <w:r w:rsidRPr="00842067">
        <w:t>adopted</w:t>
      </w:r>
      <w:r w:rsidR="00AE4004">
        <w:t xml:space="preserve"> </w:t>
      </w:r>
      <w:r w:rsidRPr="00842067">
        <w:t>the</w:t>
      </w:r>
      <w:r w:rsidR="00AE4004">
        <w:t xml:space="preserve"> </w:t>
      </w:r>
      <w:r w:rsidRPr="00842067">
        <w:t>principle</w:t>
      </w:r>
      <w:r w:rsidR="00AE4004">
        <w:t xml:space="preserve"> </w:t>
      </w:r>
      <w:r w:rsidRPr="00842067">
        <w:t>of</w:t>
      </w:r>
      <w:r w:rsidR="00AE4004">
        <w:t xml:space="preserve"> </w:t>
      </w:r>
      <w:r w:rsidRPr="00842067">
        <w:t>social</w:t>
      </w:r>
      <w:r w:rsidR="00AE4004">
        <w:t xml:space="preserve"> </w:t>
      </w:r>
      <w:r w:rsidRPr="00842067">
        <w:t>justice,</w:t>
      </w:r>
      <w:r w:rsidR="00AE4004">
        <w:t xml:space="preserve"> </w:t>
      </w:r>
      <w:r w:rsidRPr="00842067">
        <w:t>as</w:t>
      </w:r>
      <w:r w:rsidR="00AE4004">
        <w:t xml:space="preserve"> </w:t>
      </w:r>
      <w:r w:rsidRPr="00842067">
        <w:t>provided</w:t>
      </w:r>
      <w:r w:rsidR="00AE4004">
        <w:t xml:space="preserve"> </w:t>
      </w:r>
      <w:r w:rsidRPr="00842067">
        <w:t>in</w:t>
      </w:r>
      <w:r w:rsidR="00AE4004">
        <w:t xml:space="preserve"> </w:t>
      </w:r>
      <w:r w:rsidRPr="00842067">
        <w:t>article</w:t>
      </w:r>
      <w:r w:rsidR="00AE4004">
        <w:t xml:space="preserve"> </w:t>
      </w:r>
      <w:r w:rsidRPr="00842067">
        <w:t>12</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and</w:t>
      </w:r>
      <w:r w:rsidR="00AE4004">
        <w:t xml:space="preserve"> </w:t>
      </w:r>
      <w:r w:rsidRPr="00842067">
        <w:t>is</w:t>
      </w:r>
      <w:r w:rsidR="00AE4004">
        <w:t xml:space="preserve"> </w:t>
      </w:r>
      <w:r w:rsidRPr="00842067">
        <w:t>required</w:t>
      </w:r>
      <w:r w:rsidR="00AE4004">
        <w:t xml:space="preserve"> </w:t>
      </w:r>
      <w:r w:rsidRPr="00842067">
        <w:t>to</w:t>
      </w:r>
      <w:r w:rsidR="00AE4004">
        <w:t xml:space="preserve"> </w:t>
      </w:r>
      <w:r w:rsidRPr="00842067">
        <w:t>develop</w:t>
      </w:r>
      <w:r w:rsidR="00AE4004">
        <w:t xml:space="preserve"> </w:t>
      </w:r>
      <w:r w:rsidRPr="00842067">
        <w:t>policies</w:t>
      </w:r>
      <w:r w:rsidR="00AE4004">
        <w:t xml:space="preserve"> </w:t>
      </w:r>
      <w:r w:rsidRPr="00842067">
        <w:t>and</w:t>
      </w:r>
      <w:r w:rsidR="00AE4004">
        <w:t xml:space="preserve"> </w:t>
      </w:r>
      <w:r w:rsidRPr="00842067">
        <w:t>strategies</w:t>
      </w:r>
      <w:r w:rsidR="00AE4004">
        <w:t xml:space="preserve"> </w:t>
      </w:r>
      <w:r w:rsidRPr="00842067">
        <w:t>guaranteeing</w:t>
      </w:r>
      <w:r w:rsidR="00AE4004">
        <w:t xml:space="preserve"> </w:t>
      </w:r>
      <w:r w:rsidRPr="00842067">
        <w:t>social</w:t>
      </w:r>
      <w:r w:rsidR="00AE4004">
        <w:t xml:space="preserve"> </w:t>
      </w:r>
      <w:r w:rsidRPr="00842067">
        <w:t>justice</w:t>
      </w:r>
      <w:r w:rsidR="00AE4004">
        <w:t xml:space="preserve"> </w:t>
      </w:r>
      <w:r w:rsidRPr="00842067">
        <w:t>among</w:t>
      </w:r>
      <w:r w:rsidR="00AE4004">
        <w:t xml:space="preserve"> </w:t>
      </w:r>
      <w:r w:rsidRPr="00842067">
        <w:t>all</w:t>
      </w:r>
      <w:r w:rsidR="00AE4004">
        <w:t xml:space="preserve"> </w:t>
      </w:r>
      <w:r w:rsidRPr="00842067">
        <w:t>people</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through</w:t>
      </w:r>
      <w:r w:rsidR="00AE4004">
        <w:t xml:space="preserve"> </w:t>
      </w:r>
      <w:r w:rsidRPr="00842067">
        <w:t>ensuring</w:t>
      </w:r>
      <w:r w:rsidR="00AE4004">
        <w:t xml:space="preserve"> </w:t>
      </w:r>
      <w:r w:rsidRPr="00842067">
        <w:t>means</w:t>
      </w:r>
      <w:r w:rsidR="00AE4004">
        <w:t xml:space="preserve"> </w:t>
      </w:r>
      <w:r w:rsidRPr="00842067">
        <w:t>of</w:t>
      </w:r>
      <w:r w:rsidR="00AE4004">
        <w:t xml:space="preserve"> </w:t>
      </w:r>
      <w:r w:rsidRPr="00842067">
        <w:t>livelihood</w:t>
      </w:r>
      <w:r w:rsidR="00AE4004">
        <w:t xml:space="preserve"> </w:t>
      </w:r>
      <w:r w:rsidRPr="00842067">
        <w:t>and</w:t>
      </w:r>
      <w:r w:rsidR="00AE4004">
        <w:t xml:space="preserve"> </w:t>
      </w:r>
      <w:r w:rsidRPr="00842067">
        <w:t>job</w:t>
      </w:r>
      <w:r w:rsidR="00AE4004">
        <w:t xml:space="preserve"> </w:t>
      </w:r>
      <w:r w:rsidRPr="00842067">
        <w:t>opportunities</w:t>
      </w:r>
      <w:r w:rsidR="00AE4004">
        <w:t xml:space="preserve"> </w:t>
      </w:r>
      <w:r w:rsidRPr="00842067">
        <w:t>and</w:t>
      </w:r>
      <w:r w:rsidR="00AE4004">
        <w:t xml:space="preserve"> </w:t>
      </w:r>
      <w:r w:rsidRPr="00842067">
        <w:t>encouraging</w:t>
      </w:r>
      <w:r w:rsidR="00AE4004">
        <w:t xml:space="preserve"> </w:t>
      </w:r>
      <w:r w:rsidRPr="00842067">
        <w:t>mutual</w:t>
      </w:r>
      <w:r w:rsidR="00AE4004">
        <w:t xml:space="preserve"> </w:t>
      </w:r>
      <w:r w:rsidRPr="00842067">
        <w:t>assistance,</w:t>
      </w:r>
      <w:r w:rsidR="00AE4004">
        <w:t xml:space="preserve"> </w:t>
      </w:r>
      <w:r w:rsidRPr="00842067">
        <w:t>self-help,</w:t>
      </w:r>
      <w:r w:rsidR="00AE4004">
        <w:t xml:space="preserve"> </w:t>
      </w:r>
      <w:r w:rsidRPr="00842067">
        <w:t>cooperation</w:t>
      </w:r>
      <w:r w:rsidR="00AE4004">
        <w:t xml:space="preserve"> </w:t>
      </w:r>
      <w:r w:rsidRPr="00842067">
        <w:t>and</w:t>
      </w:r>
      <w:r w:rsidR="00AE4004">
        <w:t xml:space="preserve"> </w:t>
      </w:r>
      <w:r w:rsidRPr="00842067">
        <w:t>charitable</w:t>
      </w:r>
      <w:r w:rsidR="00AE4004">
        <w:t xml:space="preserve"> </w:t>
      </w:r>
      <w:r w:rsidRPr="00842067">
        <w:t>work.</w:t>
      </w:r>
    </w:p>
    <w:p w:rsidR="00842067" w:rsidRPr="00842067" w:rsidRDefault="00842067" w:rsidP="00842067">
      <w:pPr>
        <w:pStyle w:val="SingleTxtG"/>
      </w:pPr>
      <w:r w:rsidRPr="00842067">
        <w:t>125.</w:t>
      </w:r>
      <w:r w:rsidRPr="00842067">
        <w:tab/>
        <w:t>Under</w:t>
      </w:r>
      <w:r w:rsidR="00AE4004">
        <w:t xml:space="preserve"> </w:t>
      </w:r>
      <w:r w:rsidRPr="00842067">
        <w:t>article</w:t>
      </w:r>
      <w:r w:rsidR="00AE4004">
        <w:t xml:space="preserve"> </w:t>
      </w:r>
      <w:r w:rsidRPr="00842067">
        <w:t>64</w:t>
      </w:r>
      <w:r w:rsidR="00AE4004">
        <w:t xml:space="preserve"> </w:t>
      </w:r>
      <w:r w:rsidRPr="00842067">
        <w:t>of</w:t>
      </w:r>
      <w:r w:rsidR="00AE4004">
        <w:t xml:space="preserve"> </w:t>
      </w:r>
      <w:r w:rsidRPr="00842067">
        <w:t>the</w:t>
      </w:r>
      <w:r w:rsidR="00AE4004">
        <w:t xml:space="preserve"> </w:t>
      </w:r>
      <w:r w:rsidRPr="00842067">
        <w:t>Criminal</w:t>
      </w:r>
      <w:r w:rsidR="00AE4004">
        <w:t xml:space="preserve"> </w:t>
      </w:r>
      <w:r w:rsidRPr="00842067">
        <w:t>Code</w:t>
      </w:r>
      <w:r w:rsidR="00AE4004">
        <w:t xml:space="preserve"> </w:t>
      </w:r>
      <w:r w:rsidRPr="00842067">
        <w:t>of</w:t>
      </w:r>
      <w:r w:rsidR="00AE4004">
        <w:t xml:space="preserve"> </w:t>
      </w:r>
      <w:r w:rsidRPr="00842067">
        <w:t>1991,</w:t>
      </w:r>
      <w:r w:rsidR="00AE4004">
        <w:t xml:space="preserve"> </w:t>
      </w:r>
      <w:r w:rsidRPr="00842067">
        <w:t>sedition</w:t>
      </w:r>
      <w:r w:rsidR="00AE4004">
        <w:t xml:space="preserve"> </w:t>
      </w:r>
      <w:r w:rsidRPr="00842067">
        <w:t>or</w:t>
      </w:r>
      <w:r w:rsidR="00AE4004">
        <w:t xml:space="preserve"> </w:t>
      </w:r>
      <w:r w:rsidRPr="00842067">
        <w:t>incitement</w:t>
      </w:r>
      <w:r w:rsidR="00AE4004">
        <w:t xml:space="preserve"> </w:t>
      </w:r>
      <w:r w:rsidRPr="00842067">
        <w:t>to</w:t>
      </w:r>
      <w:r w:rsidR="00AE4004">
        <w:t xml:space="preserve"> </w:t>
      </w:r>
      <w:r w:rsidRPr="00842067">
        <w:t>hatred</w:t>
      </w:r>
      <w:r w:rsidR="00AE4004">
        <w:t xml:space="preserve"> </w:t>
      </w:r>
      <w:r w:rsidRPr="00842067">
        <w:t>among</w:t>
      </w:r>
      <w:r w:rsidR="00AE4004">
        <w:t xml:space="preserve"> </w:t>
      </w:r>
      <w:r w:rsidRPr="00842067">
        <w:t>or</w:t>
      </w:r>
      <w:r w:rsidR="00AE4004">
        <w:t xml:space="preserve"> </w:t>
      </w:r>
      <w:r w:rsidRPr="00842067">
        <w:t>against</w:t>
      </w:r>
      <w:r w:rsidR="00AE4004">
        <w:t xml:space="preserve"> </w:t>
      </w:r>
      <w:r w:rsidRPr="00842067">
        <w:t>communities</w:t>
      </w:r>
      <w:r w:rsidR="00AE4004">
        <w:t xml:space="preserve"> </w:t>
      </w:r>
      <w:r w:rsidRPr="00842067">
        <w:t>is</w:t>
      </w:r>
      <w:r w:rsidR="00AE4004">
        <w:t xml:space="preserve"> </w:t>
      </w:r>
      <w:r w:rsidRPr="00842067">
        <w:t>an</w:t>
      </w:r>
      <w:r w:rsidR="00AE4004">
        <w:t xml:space="preserve"> </w:t>
      </w:r>
      <w:r w:rsidRPr="00842067">
        <w:t>offence</w:t>
      </w:r>
      <w:r w:rsidR="00AE4004">
        <w:t xml:space="preserve"> </w:t>
      </w:r>
      <w:r w:rsidRPr="00842067">
        <w:t>punishable</w:t>
      </w:r>
      <w:r w:rsidR="00AE4004">
        <w:t xml:space="preserve"> </w:t>
      </w:r>
      <w:r w:rsidRPr="00842067">
        <w:t>by</w:t>
      </w:r>
      <w:r w:rsidR="00AE4004">
        <w:t xml:space="preserve"> </w:t>
      </w:r>
      <w:r w:rsidRPr="00842067">
        <w:t>law.</w:t>
      </w:r>
      <w:r w:rsidR="00AE4004">
        <w:t xml:space="preserve"> </w:t>
      </w:r>
      <w:r w:rsidRPr="00842067">
        <w:t>This</w:t>
      </w:r>
      <w:r w:rsidR="00AE4004">
        <w:t xml:space="preserve"> </w:t>
      </w:r>
      <w:r w:rsidRPr="00842067">
        <w:t>provision</w:t>
      </w:r>
      <w:r w:rsidR="00AE4004">
        <w:t xml:space="preserve"> </w:t>
      </w:r>
      <w:r w:rsidRPr="00842067">
        <w:t>applies</w:t>
      </w:r>
      <w:r w:rsidR="00AE4004">
        <w:t xml:space="preserve"> </w:t>
      </w:r>
      <w:r w:rsidRPr="00842067">
        <w:t>to</w:t>
      </w:r>
      <w:r w:rsidR="00AE4004">
        <w:t xml:space="preserve"> </w:t>
      </w:r>
      <w:r w:rsidRPr="00842067">
        <w:t>anyone</w:t>
      </w:r>
      <w:r w:rsidR="00AE4004">
        <w:t xml:space="preserve"> </w:t>
      </w:r>
      <w:r w:rsidRPr="00842067">
        <w:t>who</w:t>
      </w:r>
      <w:r w:rsidR="00AE4004">
        <w:t xml:space="preserve"> </w:t>
      </w:r>
      <w:r w:rsidRPr="00842067">
        <w:t>seeks</w:t>
      </w:r>
      <w:r w:rsidR="00AE4004">
        <w:t xml:space="preserve"> </w:t>
      </w:r>
      <w:r w:rsidRPr="00842067">
        <w:t>to</w:t>
      </w:r>
      <w:r w:rsidR="00AE4004">
        <w:t xml:space="preserve"> </w:t>
      </w:r>
      <w:r w:rsidRPr="00842067">
        <w:t>incite</w:t>
      </w:r>
      <w:r w:rsidR="00AE4004">
        <w:t xml:space="preserve"> </w:t>
      </w:r>
      <w:r w:rsidRPr="00842067">
        <w:t>hatred,</w:t>
      </w:r>
      <w:r w:rsidR="00AE4004">
        <w:t xml:space="preserve"> </w:t>
      </w:r>
      <w:r w:rsidRPr="00842067">
        <w:t>contempt</w:t>
      </w:r>
      <w:r w:rsidR="00AE4004">
        <w:t xml:space="preserve"> </w:t>
      </w:r>
      <w:r w:rsidRPr="00842067">
        <w:t>or</w:t>
      </w:r>
      <w:r w:rsidR="00AE4004">
        <w:t xml:space="preserve"> </w:t>
      </w:r>
      <w:r w:rsidRPr="00842067">
        <w:t>hostility</w:t>
      </w:r>
      <w:r w:rsidR="00AE4004">
        <w:t xml:space="preserve"> </w:t>
      </w:r>
      <w:r w:rsidRPr="00842067">
        <w:t>against</w:t>
      </w:r>
      <w:r w:rsidR="00AE4004">
        <w:t xml:space="preserve"> </w:t>
      </w:r>
      <w:r w:rsidRPr="00842067">
        <w:t>or</w:t>
      </w:r>
      <w:r w:rsidR="00AE4004">
        <w:t xml:space="preserve"> </w:t>
      </w:r>
      <w:r w:rsidRPr="00842067">
        <w:t>among</w:t>
      </w:r>
      <w:r w:rsidR="00AE4004">
        <w:t xml:space="preserve"> </w:t>
      </w:r>
      <w:r w:rsidRPr="00842067">
        <w:t>any</w:t>
      </w:r>
      <w:r w:rsidR="00AE4004">
        <w:t xml:space="preserve"> </w:t>
      </w:r>
      <w:r w:rsidRPr="00842067">
        <w:t>community</w:t>
      </w:r>
      <w:r w:rsidR="00AE4004">
        <w:t xml:space="preserve"> </w:t>
      </w:r>
      <w:r w:rsidRPr="00842067">
        <w:t>owing</w:t>
      </w:r>
      <w:r w:rsidR="00AE4004">
        <w:t xml:space="preserve"> </w:t>
      </w:r>
      <w:r w:rsidRPr="00842067">
        <w:t>to</w:t>
      </w:r>
      <w:r w:rsidR="00AE4004">
        <w:t xml:space="preserve"> </w:t>
      </w:r>
      <w:r w:rsidRPr="00842067">
        <w:t>differences</w:t>
      </w:r>
      <w:r w:rsidR="00AE4004">
        <w:t xml:space="preserve"> </w:t>
      </w:r>
      <w:r w:rsidRPr="00842067">
        <w:t>of</w:t>
      </w:r>
      <w:r w:rsidR="00AE4004">
        <w:t xml:space="preserve"> </w:t>
      </w:r>
      <w:r w:rsidRPr="00842067">
        <w:t>race,</w:t>
      </w:r>
      <w:r w:rsidR="00AE4004">
        <w:t xml:space="preserve"> </w:t>
      </w:r>
      <w:r w:rsidRPr="00842067">
        <w:t>colour</w:t>
      </w:r>
      <w:r w:rsidR="00AE4004">
        <w:t xml:space="preserve"> </w:t>
      </w:r>
      <w:r w:rsidRPr="00842067">
        <w:t>or</w:t>
      </w:r>
      <w:r w:rsidR="00AE4004">
        <w:t xml:space="preserve"> </w:t>
      </w:r>
      <w:r w:rsidRPr="00842067">
        <w:t>language</w:t>
      </w:r>
      <w:r w:rsidR="00AE4004">
        <w:t xml:space="preserve"> </w:t>
      </w:r>
      <w:r w:rsidRPr="00842067">
        <w:t>or</w:t>
      </w:r>
      <w:r w:rsidR="00AE4004">
        <w:t xml:space="preserve"> </w:t>
      </w:r>
      <w:r w:rsidRPr="00842067">
        <w:t>in</w:t>
      </w:r>
      <w:r w:rsidR="00AE4004">
        <w:t xml:space="preserve"> </w:t>
      </w:r>
      <w:r w:rsidRPr="00842067">
        <w:t>such</w:t>
      </w:r>
      <w:r w:rsidR="00AE4004">
        <w:t xml:space="preserve"> </w:t>
      </w:r>
      <w:r w:rsidRPr="00842067">
        <w:t>a</w:t>
      </w:r>
      <w:r w:rsidR="00AE4004">
        <w:t xml:space="preserve"> </w:t>
      </w:r>
      <w:r w:rsidRPr="00842067">
        <w:t>manner</w:t>
      </w:r>
      <w:r w:rsidR="00AE4004">
        <w:t xml:space="preserve"> </w:t>
      </w:r>
      <w:r w:rsidRPr="00842067">
        <w:t>as</w:t>
      </w:r>
      <w:r w:rsidR="00AE4004">
        <w:t xml:space="preserve"> </w:t>
      </w:r>
      <w:r w:rsidRPr="00842067">
        <w:t>to</w:t>
      </w:r>
      <w:r w:rsidR="00AE4004">
        <w:t xml:space="preserve"> </w:t>
      </w:r>
      <w:r w:rsidRPr="00842067">
        <w:t>endanger</w:t>
      </w:r>
      <w:r w:rsidR="00AE4004">
        <w:t xml:space="preserve"> </w:t>
      </w:r>
      <w:r w:rsidRPr="00842067">
        <w:t>public</w:t>
      </w:r>
      <w:r w:rsidR="00AE4004">
        <w:t xml:space="preserve"> </w:t>
      </w:r>
      <w:r w:rsidRPr="00842067">
        <w:t>peace.</w:t>
      </w:r>
    </w:p>
    <w:p w:rsidR="00842067" w:rsidRPr="00842067" w:rsidRDefault="00842067" w:rsidP="00842067">
      <w:pPr>
        <w:pStyle w:val="SingleTxtG"/>
      </w:pPr>
      <w:r w:rsidRPr="00842067">
        <w:t>126.</w:t>
      </w:r>
      <w:r w:rsidRPr="00842067">
        <w:tab/>
        <w:t>Article</w:t>
      </w:r>
      <w:r w:rsidR="00AE4004">
        <w:t xml:space="preserve"> </w:t>
      </w:r>
      <w:r w:rsidRPr="00842067">
        <w:t>65</w:t>
      </w:r>
      <w:r w:rsidR="00AE4004">
        <w:t xml:space="preserve"> </w:t>
      </w:r>
      <w:r w:rsidRPr="00842067">
        <w:t>of</w:t>
      </w:r>
      <w:r w:rsidR="00AE4004">
        <w:t xml:space="preserve"> </w:t>
      </w:r>
      <w:r w:rsidRPr="00842067">
        <w:t>the</w:t>
      </w:r>
      <w:r w:rsidR="00AE4004">
        <w:t xml:space="preserve"> </w:t>
      </w:r>
      <w:r w:rsidRPr="00842067">
        <w:t>Sudanese</w:t>
      </w:r>
      <w:r w:rsidR="00AE4004">
        <w:t xml:space="preserve"> </w:t>
      </w:r>
      <w:r w:rsidRPr="00842067">
        <w:t>Criminal</w:t>
      </w:r>
      <w:r w:rsidR="00AE4004">
        <w:t xml:space="preserve"> </w:t>
      </w:r>
      <w:r w:rsidRPr="00842067">
        <w:t>Code</w:t>
      </w:r>
      <w:r w:rsidR="00AE4004">
        <w:t xml:space="preserve"> </w:t>
      </w:r>
      <w:r w:rsidRPr="00842067">
        <w:t>of</w:t>
      </w:r>
      <w:r w:rsidR="00AE4004">
        <w:t xml:space="preserve"> </w:t>
      </w:r>
      <w:r w:rsidRPr="00842067">
        <w:t>1991</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punishment</w:t>
      </w:r>
      <w:r w:rsidR="00AE4004">
        <w:t xml:space="preserve"> </w:t>
      </w:r>
      <w:r w:rsidRPr="00842067">
        <w:t>of</w:t>
      </w:r>
      <w:r w:rsidR="00AE4004">
        <w:t xml:space="preserve"> </w:t>
      </w:r>
      <w:r w:rsidRPr="00842067">
        <w:t>criminal</w:t>
      </w:r>
      <w:r w:rsidR="00AE4004">
        <w:t xml:space="preserve"> </w:t>
      </w:r>
      <w:r w:rsidRPr="00842067">
        <w:t>and</w:t>
      </w:r>
      <w:r w:rsidR="00AE4004">
        <w:t xml:space="preserve"> </w:t>
      </w:r>
      <w:r w:rsidRPr="00842067">
        <w:t>terrorist</w:t>
      </w:r>
      <w:r w:rsidR="00AE4004">
        <w:t xml:space="preserve"> </w:t>
      </w:r>
      <w:r w:rsidRPr="00842067">
        <w:t>organizations,</w:t>
      </w:r>
      <w:r w:rsidR="00AE4004">
        <w:t xml:space="preserve"> </w:t>
      </w:r>
      <w:r w:rsidRPr="00842067">
        <w:t>including</w:t>
      </w:r>
      <w:r w:rsidR="00AE4004">
        <w:t xml:space="preserve"> </w:t>
      </w:r>
      <w:r w:rsidRPr="00842067">
        <w:t>within</w:t>
      </w:r>
      <w:r w:rsidR="00AE4004">
        <w:t xml:space="preserve"> </w:t>
      </w:r>
      <w:r w:rsidRPr="00842067">
        <w:t>its</w:t>
      </w:r>
      <w:r w:rsidR="00AE4004">
        <w:t xml:space="preserve"> </w:t>
      </w:r>
      <w:r w:rsidRPr="00842067">
        <w:t>ambit</w:t>
      </w:r>
      <w:r w:rsidR="00AE4004">
        <w:t xml:space="preserve"> </w:t>
      </w:r>
      <w:r w:rsidRPr="00842067">
        <w:t>anyone</w:t>
      </w:r>
      <w:r w:rsidR="00AE4004">
        <w:t xml:space="preserve"> </w:t>
      </w:r>
      <w:r w:rsidRPr="00842067">
        <w:t>who</w:t>
      </w:r>
      <w:r w:rsidR="00AE4004">
        <w:t xml:space="preserve"> </w:t>
      </w:r>
      <w:r w:rsidRPr="00842067">
        <w:t>establishes</w:t>
      </w:r>
      <w:r w:rsidR="00AE4004">
        <w:t xml:space="preserve"> </w:t>
      </w:r>
      <w:r w:rsidRPr="00842067">
        <w:t>or</w:t>
      </w:r>
      <w:r w:rsidR="00AE4004">
        <w:t xml:space="preserve"> </w:t>
      </w:r>
      <w:r w:rsidRPr="00842067">
        <w:t>runs</w:t>
      </w:r>
      <w:r w:rsidR="00AE4004">
        <w:t xml:space="preserve"> </w:t>
      </w:r>
      <w:r w:rsidRPr="00842067">
        <w:t>or</w:t>
      </w:r>
      <w:r w:rsidR="00AE4004">
        <w:t xml:space="preserve"> </w:t>
      </w:r>
      <w:r w:rsidRPr="00842067">
        <w:t>intentionally</w:t>
      </w:r>
      <w:r w:rsidR="00AE4004">
        <w:t xml:space="preserve"> </w:t>
      </w:r>
      <w:r w:rsidRPr="00842067">
        <w:t>participates</w:t>
      </w:r>
      <w:r w:rsidR="00AE4004">
        <w:t xml:space="preserve"> </w:t>
      </w:r>
      <w:r w:rsidRPr="00842067">
        <w:t>in</w:t>
      </w:r>
      <w:r w:rsidR="00AE4004">
        <w:t xml:space="preserve"> </w:t>
      </w:r>
      <w:r w:rsidRPr="00842067">
        <w:t>or</w:t>
      </w:r>
      <w:r w:rsidR="00AE4004">
        <w:t xml:space="preserve"> </w:t>
      </w:r>
      <w:r w:rsidRPr="00842067">
        <w:t>assists</w:t>
      </w:r>
      <w:r w:rsidR="00AE4004">
        <w:t xml:space="preserve"> </w:t>
      </w:r>
      <w:r w:rsidRPr="00842067">
        <w:t>an</w:t>
      </w:r>
      <w:r w:rsidR="00AE4004">
        <w:t xml:space="preserve"> </w:t>
      </w:r>
      <w:r w:rsidRPr="00842067">
        <w:t>organization</w:t>
      </w:r>
      <w:r w:rsidR="00AE4004">
        <w:t xml:space="preserve"> </w:t>
      </w:r>
      <w:r w:rsidRPr="00842067">
        <w:t>intended</w:t>
      </w:r>
      <w:r w:rsidR="00AE4004">
        <w:t xml:space="preserve"> </w:t>
      </w:r>
      <w:r w:rsidRPr="00842067">
        <w:t>to</w:t>
      </w:r>
      <w:r w:rsidR="00AE4004">
        <w:t xml:space="preserve"> </w:t>
      </w:r>
      <w:r w:rsidRPr="00842067">
        <w:t>commit</w:t>
      </w:r>
      <w:r w:rsidR="00AE4004">
        <w:t xml:space="preserve"> </w:t>
      </w:r>
      <w:r w:rsidRPr="00842067">
        <w:t>crime,</w:t>
      </w:r>
      <w:r w:rsidR="00AE4004">
        <w:t xml:space="preserve"> </w:t>
      </w:r>
      <w:r w:rsidRPr="00842067">
        <w:t>whether</w:t>
      </w:r>
      <w:r w:rsidR="00AE4004">
        <w:t xml:space="preserve"> </w:t>
      </w:r>
      <w:r w:rsidRPr="00842067">
        <w:t>operating</w:t>
      </w:r>
      <w:r w:rsidR="00AE4004">
        <w:t xml:space="preserve"> </w:t>
      </w:r>
      <w:r w:rsidRPr="00842067">
        <w:t>inside</w:t>
      </w:r>
      <w:r w:rsidR="00AE4004">
        <w:t xml:space="preserve"> </w:t>
      </w:r>
      <w:r w:rsidRPr="00842067">
        <w:t>or</w:t>
      </w:r>
      <w:r w:rsidR="00AE4004">
        <w:t xml:space="preserve"> </w:t>
      </w:r>
      <w:r w:rsidRPr="00842067">
        <w:t>outside</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p>
    <w:p w:rsidR="00842067" w:rsidRPr="00842067" w:rsidRDefault="00842067" w:rsidP="00842067">
      <w:pPr>
        <w:pStyle w:val="SingleTxtG"/>
      </w:pPr>
      <w:r w:rsidRPr="00842067">
        <w:t>127.</w:t>
      </w:r>
      <w:r w:rsidRPr="00842067">
        <w:tab/>
        <w:t>The</w:t>
      </w:r>
      <w:r w:rsidR="00AE4004">
        <w:t xml:space="preserve"> </w:t>
      </w:r>
      <w:r w:rsidRPr="00842067">
        <w:t>State</w:t>
      </w:r>
      <w:r w:rsidR="00AE4004">
        <w:t xml:space="preserve"> </w:t>
      </w:r>
      <w:r w:rsidRPr="00842067">
        <w:t>took</w:t>
      </w:r>
      <w:r w:rsidR="00AE4004">
        <w:t xml:space="preserve"> </w:t>
      </w:r>
      <w:r w:rsidRPr="00842067">
        <w:t>a</w:t>
      </w:r>
      <w:r w:rsidR="00AE4004">
        <w:t xml:space="preserve"> </w:t>
      </w:r>
      <w:r w:rsidRPr="00842067">
        <w:t>series</w:t>
      </w:r>
      <w:r w:rsidR="00AE4004">
        <w:t xml:space="preserve"> </w:t>
      </w:r>
      <w:r w:rsidRPr="00842067">
        <w:t>of</w:t>
      </w:r>
      <w:r w:rsidR="00AE4004">
        <w:t xml:space="preserve"> </w:t>
      </w:r>
      <w:r w:rsidRPr="00842067">
        <w:t>measures</w:t>
      </w:r>
      <w:r w:rsidR="00AE4004">
        <w:t xml:space="preserve"> </w:t>
      </w:r>
      <w:r w:rsidRPr="00842067">
        <w:t>to</w:t>
      </w:r>
      <w:r w:rsidR="00AE4004">
        <w:t xml:space="preserve"> </w:t>
      </w:r>
      <w:r w:rsidRPr="00842067">
        <w:t>review</w:t>
      </w:r>
      <w:r w:rsidR="00AE4004">
        <w:t xml:space="preserve"> </w:t>
      </w:r>
      <w:r w:rsidRPr="00842067">
        <w:t>governmental</w:t>
      </w:r>
      <w:r w:rsidR="00AE4004">
        <w:t xml:space="preserve"> </w:t>
      </w:r>
      <w:r w:rsidRPr="00842067">
        <w:t>and</w:t>
      </w:r>
      <w:r w:rsidR="00AE4004">
        <w:t xml:space="preserve"> </w:t>
      </w:r>
      <w:r w:rsidRPr="00842067">
        <w:t>national</w:t>
      </w:r>
      <w:r w:rsidR="00AE4004">
        <w:t xml:space="preserve"> </w:t>
      </w:r>
      <w:r w:rsidRPr="00842067">
        <w:t>policies</w:t>
      </w:r>
      <w:r w:rsidR="00AE4004">
        <w:t xml:space="preserve"> </w:t>
      </w:r>
      <w:r w:rsidRPr="00842067">
        <w:t>and</w:t>
      </w:r>
      <w:r w:rsidR="00AE4004">
        <w:t xml:space="preserve"> </w:t>
      </w:r>
      <w:r w:rsidRPr="00842067">
        <w:t>to</w:t>
      </w:r>
      <w:r w:rsidR="00AE4004">
        <w:t xml:space="preserve"> </w:t>
      </w:r>
      <w:r w:rsidRPr="00842067">
        <w:t>amend,</w:t>
      </w:r>
      <w:r w:rsidR="00AE4004">
        <w:t xml:space="preserve"> </w:t>
      </w:r>
      <w:r w:rsidRPr="00842067">
        <w:t>rescind</w:t>
      </w:r>
      <w:r w:rsidR="00AE4004">
        <w:t xml:space="preserve"> </w:t>
      </w:r>
      <w:r w:rsidRPr="00842067">
        <w:t>or</w:t>
      </w:r>
      <w:r w:rsidR="00AE4004">
        <w:t xml:space="preserve"> </w:t>
      </w:r>
      <w:r w:rsidRPr="00842067">
        <w:t>nullify</w:t>
      </w:r>
      <w:r w:rsidR="00AE4004">
        <w:t xml:space="preserve"> </w:t>
      </w:r>
      <w:r w:rsidRPr="00842067">
        <w:t>any</w:t>
      </w:r>
      <w:r w:rsidR="00AE4004">
        <w:t xml:space="preserve"> </w:t>
      </w:r>
      <w:r w:rsidRPr="00842067">
        <w:t>laws</w:t>
      </w:r>
      <w:r w:rsidR="00AE4004">
        <w:t xml:space="preserve"> </w:t>
      </w:r>
      <w:r w:rsidRPr="00842067">
        <w:t>and</w:t>
      </w:r>
      <w:r w:rsidR="00AE4004">
        <w:t xml:space="preserve"> </w:t>
      </w:r>
      <w:r w:rsidRPr="00842067">
        <w:t>regulations</w:t>
      </w:r>
      <w:r w:rsidR="00AE4004">
        <w:t xml:space="preserve"> </w:t>
      </w:r>
      <w:r w:rsidRPr="00842067">
        <w:t>that</w:t>
      </w:r>
      <w:r w:rsidR="00AE4004">
        <w:t xml:space="preserve"> </w:t>
      </w:r>
      <w:r w:rsidRPr="00842067">
        <w:t>have</w:t>
      </w:r>
      <w:r w:rsidR="00AE4004">
        <w:t xml:space="preserve"> </w:t>
      </w:r>
      <w:r w:rsidRPr="00842067">
        <w:t>the</w:t>
      </w:r>
      <w:r w:rsidR="00AE4004">
        <w:t xml:space="preserve"> </w:t>
      </w:r>
      <w:r w:rsidRPr="00842067">
        <w:t>effect</w:t>
      </w:r>
      <w:r w:rsidR="00AE4004">
        <w:t xml:space="preserve"> </w:t>
      </w:r>
      <w:r w:rsidRPr="00842067">
        <w:t>of</w:t>
      </w:r>
      <w:r w:rsidR="00AE4004">
        <w:t xml:space="preserve"> </w:t>
      </w:r>
      <w:r w:rsidRPr="00842067">
        <w:t>perpetuating</w:t>
      </w:r>
      <w:r w:rsidR="00AE4004">
        <w:t xml:space="preserve"> </w:t>
      </w:r>
      <w:r w:rsidRPr="00842067">
        <w:t>racial</w:t>
      </w:r>
      <w:r w:rsidR="00AE4004">
        <w:t xml:space="preserve"> </w:t>
      </w:r>
      <w:r w:rsidRPr="00842067">
        <w:t>discrimination</w:t>
      </w:r>
      <w:r w:rsidR="00AE4004">
        <w:t xml:space="preserve"> </w:t>
      </w:r>
      <w:r w:rsidRPr="00842067">
        <w:t>wherever</w:t>
      </w:r>
      <w:r w:rsidR="00AE4004">
        <w:t xml:space="preserve"> </w:t>
      </w:r>
      <w:r w:rsidRPr="00842067">
        <w:t>it</w:t>
      </w:r>
      <w:r w:rsidR="00AE4004">
        <w:t xml:space="preserve"> </w:t>
      </w:r>
      <w:r w:rsidRPr="00842067">
        <w:t>exists.</w:t>
      </w:r>
      <w:r w:rsidR="00AE4004">
        <w:t xml:space="preserve"> </w:t>
      </w:r>
      <w:r w:rsidRPr="00842067">
        <w:t>Article</w:t>
      </w:r>
      <w:r w:rsidR="00AE4004">
        <w:t xml:space="preserve"> </w:t>
      </w:r>
      <w:r w:rsidRPr="00842067">
        <w:t>211</w:t>
      </w:r>
      <w:r w:rsidR="00AE4004">
        <w:t xml:space="preserve"> </w:t>
      </w:r>
      <w:r w:rsidRPr="00842067">
        <w:t>restricts</w:t>
      </w:r>
      <w:r w:rsidR="00AE4004">
        <w:t xml:space="preserve"> </w:t>
      </w:r>
      <w:r w:rsidRPr="00842067">
        <w:t>the</w:t>
      </w:r>
      <w:r w:rsidR="00AE4004">
        <w:t xml:space="preserve"> </w:t>
      </w:r>
      <w:r w:rsidRPr="00842067">
        <w:t>powers</w:t>
      </w:r>
      <w:r w:rsidR="00AE4004">
        <w:t xml:space="preserve"> </w:t>
      </w:r>
      <w:r w:rsidRPr="00842067">
        <w:t>of</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in</w:t>
      </w:r>
      <w:r w:rsidR="00AE4004">
        <w:t xml:space="preserve"> </w:t>
      </w:r>
      <w:r w:rsidRPr="00842067">
        <w:t>a</w:t>
      </w:r>
      <w:r w:rsidR="00AE4004">
        <w:t xml:space="preserve"> </w:t>
      </w:r>
      <w:r w:rsidRPr="00842067">
        <w:t>state</w:t>
      </w:r>
      <w:r w:rsidR="00AE4004">
        <w:t xml:space="preserve"> </w:t>
      </w:r>
      <w:r w:rsidRPr="00842067">
        <w:t>of</w:t>
      </w:r>
      <w:r w:rsidR="00AE4004">
        <w:t xml:space="preserve"> </w:t>
      </w:r>
      <w:r w:rsidRPr="00842067">
        <w:t>emergency</w:t>
      </w:r>
      <w:r w:rsidR="00AE4004">
        <w:t xml:space="preserve"> </w:t>
      </w:r>
      <w:r w:rsidRPr="00842067">
        <w:t>to</w:t>
      </w:r>
      <w:r w:rsidR="00AE4004">
        <w:t xml:space="preserve"> </w:t>
      </w:r>
      <w:r w:rsidRPr="00842067">
        <w:t>take</w:t>
      </w:r>
      <w:r w:rsidR="00AE4004">
        <w:t xml:space="preserve"> </w:t>
      </w:r>
      <w:r w:rsidRPr="00842067">
        <w:t>measures,</w:t>
      </w:r>
      <w:r w:rsidR="00AE4004">
        <w:t xml:space="preserve"> </w:t>
      </w:r>
      <w:r w:rsidRPr="00842067">
        <w:t>pursuant</w:t>
      </w:r>
      <w:r w:rsidR="00AE4004">
        <w:t xml:space="preserve"> </w:t>
      </w:r>
      <w:r w:rsidRPr="00842067">
        <w:t>to</w:t>
      </w:r>
      <w:r w:rsidR="00AE4004">
        <w:t xml:space="preserve"> </w:t>
      </w:r>
      <w:r w:rsidRPr="00842067">
        <w:t>the</w:t>
      </w:r>
      <w:r w:rsidR="00AE4004">
        <w:t xml:space="preserve"> </w:t>
      </w:r>
      <w:r w:rsidRPr="00842067">
        <w:t>law</w:t>
      </w:r>
      <w:r w:rsidR="00AE4004">
        <w:t xml:space="preserve"> </w:t>
      </w:r>
      <w:r w:rsidRPr="00842067">
        <w:t>or</w:t>
      </w:r>
      <w:r w:rsidR="00AE4004">
        <w:t xml:space="preserve"> </w:t>
      </w:r>
      <w:r w:rsidRPr="00842067">
        <w:t>an</w:t>
      </w:r>
      <w:r w:rsidR="00AE4004">
        <w:t xml:space="preserve"> </w:t>
      </w:r>
      <w:r w:rsidRPr="00842067">
        <w:t>exceptional</w:t>
      </w:r>
      <w:r w:rsidR="00AE4004">
        <w:t xml:space="preserve"> </w:t>
      </w:r>
      <w:r w:rsidRPr="00842067">
        <w:t>order,</w:t>
      </w:r>
      <w:r w:rsidR="00AE4004">
        <w:t xml:space="preserve"> </w:t>
      </w:r>
      <w:r w:rsidRPr="00842067">
        <w:t>to</w:t>
      </w:r>
      <w:r w:rsidR="00AE4004">
        <w:t xml:space="preserve"> </w:t>
      </w:r>
      <w:r w:rsidRPr="00842067">
        <w:t>suspend</w:t>
      </w:r>
      <w:r w:rsidR="00AE4004">
        <w:t xml:space="preserve"> </w:t>
      </w:r>
      <w:r w:rsidRPr="00842067">
        <w:t>part</w:t>
      </w:r>
      <w:r w:rsidR="00AE4004">
        <w:t xml:space="preserve"> </w:t>
      </w:r>
      <w:r w:rsidRPr="00842067">
        <w:t>of</w:t>
      </w:r>
      <w:r w:rsidR="00AE4004">
        <w:t xml:space="preserve"> </w:t>
      </w:r>
      <w:r w:rsidRPr="00842067">
        <w:t>the</w:t>
      </w:r>
      <w:r w:rsidR="00AE4004">
        <w:t xml:space="preserve"> </w:t>
      </w:r>
      <w:r w:rsidRPr="00842067">
        <w:t>Bill</w:t>
      </w:r>
      <w:r w:rsidR="00AE4004">
        <w:t xml:space="preserve"> </w:t>
      </w:r>
      <w:r w:rsidRPr="00842067">
        <w:t>of</w:t>
      </w:r>
      <w:r w:rsidR="00AE4004">
        <w:t xml:space="preserve"> </w:t>
      </w:r>
      <w:r w:rsidRPr="00842067">
        <w:t>Rights</w:t>
      </w:r>
      <w:r w:rsidR="00AE4004">
        <w:t xml:space="preserve"> </w:t>
      </w:r>
      <w:r w:rsidRPr="00842067">
        <w:t>by</w:t>
      </w:r>
      <w:r w:rsidR="00AE4004">
        <w:t xml:space="preserve"> </w:t>
      </w:r>
      <w:r w:rsidRPr="00842067">
        <w:t>excluding</w:t>
      </w:r>
      <w:r w:rsidR="00AE4004">
        <w:t xml:space="preserve"> </w:t>
      </w:r>
      <w:r w:rsidRPr="00842067">
        <w:t>from</w:t>
      </w:r>
      <w:r w:rsidR="00AE4004">
        <w:t xml:space="preserve"> </w:t>
      </w:r>
      <w:r w:rsidRPr="00842067">
        <w:t>such</w:t>
      </w:r>
      <w:r w:rsidR="00AE4004">
        <w:t xml:space="preserve"> </w:t>
      </w:r>
      <w:r w:rsidRPr="00842067">
        <w:t>measures</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life,</w:t>
      </w:r>
      <w:r w:rsidR="00AE4004">
        <w:t xml:space="preserve"> </w:t>
      </w:r>
      <w:r w:rsidRPr="00842067">
        <w:t>protection</w:t>
      </w:r>
      <w:r w:rsidR="00AE4004">
        <w:t xml:space="preserve"> </w:t>
      </w:r>
      <w:r w:rsidRPr="00842067">
        <w:t>from</w:t>
      </w:r>
      <w:r w:rsidR="00AE4004">
        <w:t xml:space="preserve"> </w:t>
      </w:r>
      <w:r w:rsidRPr="00842067">
        <w:t>slavery,</w:t>
      </w:r>
      <w:r w:rsidR="00AE4004">
        <w:t xml:space="preserve"> </w:t>
      </w:r>
      <w:r w:rsidRPr="00842067">
        <w:t>protection</w:t>
      </w:r>
      <w:r w:rsidR="00AE4004">
        <w:t xml:space="preserve"> </w:t>
      </w:r>
      <w:r w:rsidRPr="00842067">
        <w:t>from</w:t>
      </w:r>
      <w:r w:rsidR="00AE4004">
        <w:t xml:space="preserve"> </w:t>
      </w:r>
      <w:r w:rsidRPr="00842067">
        <w:t>torture,</w:t>
      </w:r>
      <w:r w:rsidR="00AE4004">
        <w:t xml:space="preserve"> </w:t>
      </w:r>
      <w:r w:rsidRPr="00842067">
        <w:t>the</w:t>
      </w:r>
      <w:r w:rsidR="00AE4004">
        <w:t xml:space="preserve"> </w:t>
      </w:r>
      <w:r w:rsidRPr="00842067">
        <w:t>right</w:t>
      </w:r>
      <w:r w:rsidR="00AE4004">
        <w:t xml:space="preserve"> </w:t>
      </w:r>
      <w:r w:rsidRPr="00842067">
        <w:t>not</w:t>
      </w:r>
      <w:r w:rsidR="00AE4004">
        <w:t xml:space="preserve"> </w:t>
      </w:r>
      <w:r w:rsidRPr="00842067">
        <w:t>to</w:t>
      </w:r>
      <w:r w:rsidR="00AE4004">
        <w:t xml:space="preserve"> </w:t>
      </w:r>
      <w:r w:rsidRPr="00842067">
        <w:t>be</w:t>
      </w:r>
      <w:r w:rsidR="00AE4004">
        <w:t xml:space="preserve"> </w:t>
      </w:r>
      <w:r w:rsidRPr="00842067">
        <w:t>discriminated</w:t>
      </w:r>
      <w:r w:rsidR="00AE4004">
        <w:t xml:space="preserve"> </w:t>
      </w:r>
      <w:r w:rsidRPr="00842067">
        <w:t>against</w:t>
      </w:r>
      <w:r w:rsidR="00AE4004">
        <w:t xml:space="preserve"> </w:t>
      </w:r>
      <w:r w:rsidRPr="00842067">
        <w:t>on</w:t>
      </w:r>
      <w:r w:rsidR="00AE4004">
        <w:t xml:space="preserve"> </w:t>
      </w:r>
      <w:r w:rsidRPr="00842067">
        <w:t>grounds</w:t>
      </w:r>
      <w:r w:rsidR="00AE4004">
        <w:t xml:space="preserve"> </w:t>
      </w:r>
      <w:r w:rsidRPr="00842067">
        <w:t>of</w:t>
      </w:r>
      <w:r w:rsidR="00AE4004">
        <w:t xml:space="preserve"> </w:t>
      </w:r>
      <w:r w:rsidRPr="00842067">
        <w:t>race,</w:t>
      </w:r>
      <w:r w:rsidR="00AE4004">
        <w:t xml:space="preserve"> </w:t>
      </w:r>
      <w:r w:rsidRPr="00842067">
        <w:t>sex</w:t>
      </w:r>
      <w:r w:rsidR="00AE4004">
        <w:t xml:space="preserve"> </w:t>
      </w:r>
      <w:r w:rsidRPr="00842067">
        <w:t>or</w:t>
      </w:r>
      <w:r w:rsidR="00AE4004">
        <w:t xml:space="preserve"> </w:t>
      </w:r>
      <w:r w:rsidRPr="00842067">
        <w:t>religious</w:t>
      </w:r>
      <w:r w:rsidR="00AE4004">
        <w:t xml:space="preserve"> </w:t>
      </w:r>
      <w:r w:rsidRPr="00842067">
        <w:t>belief,</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legal</w:t>
      </w:r>
      <w:r w:rsidR="00AE4004">
        <w:t xml:space="preserve"> </w:t>
      </w:r>
      <w:r w:rsidRPr="00842067">
        <w:t>recourse</w:t>
      </w:r>
      <w:r w:rsidR="00AE4004">
        <w:t xml:space="preserve"> </w:t>
      </w:r>
      <w:r w:rsidRPr="00842067">
        <w:t>and</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a</w:t>
      </w:r>
      <w:r w:rsidR="00AE4004">
        <w:t xml:space="preserve"> </w:t>
      </w:r>
      <w:r w:rsidRPr="00842067">
        <w:t>fair</w:t>
      </w:r>
      <w:r w:rsidR="00AE4004">
        <w:t xml:space="preserve"> </w:t>
      </w:r>
      <w:r w:rsidRPr="00842067">
        <w:t>trial.</w:t>
      </w:r>
    </w:p>
    <w:p w:rsidR="00842067" w:rsidRPr="00842067" w:rsidRDefault="00842067" w:rsidP="00842067">
      <w:pPr>
        <w:pStyle w:val="SingleTxtG"/>
      </w:pPr>
      <w:r w:rsidRPr="00842067">
        <w:t>128.</w:t>
      </w:r>
      <w:r w:rsidRPr="00842067">
        <w:tab/>
        <w:t>In</w:t>
      </w:r>
      <w:r w:rsidR="00AE4004">
        <w:t xml:space="preserve"> </w:t>
      </w:r>
      <w:r w:rsidRPr="00842067">
        <w:t>order</w:t>
      </w:r>
      <w:r w:rsidR="00AE4004">
        <w:t xml:space="preserve"> </w:t>
      </w:r>
      <w:r w:rsidRPr="00842067">
        <w:t>to</w:t>
      </w:r>
      <w:r w:rsidR="00AE4004">
        <w:t xml:space="preserve"> </w:t>
      </w:r>
      <w:r w:rsidRPr="00842067">
        <w:t>encourage</w:t>
      </w:r>
      <w:r w:rsidR="00AE4004">
        <w:t xml:space="preserve"> </w:t>
      </w:r>
      <w:r w:rsidRPr="00842067">
        <w:t>multiracial</w:t>
      </w:r>
      <w:r w:rsidR="00AE4004">
        <w:t xml:space="preserve"> </w:t>
      </w:r>
      <w:r w:rsidRPr="00842067">
        <w:t>organizations</w:t>
      </w:r>
      <w:r w:rsidR="00AE4004">
        <w:t xml:space="preserve"> </w:t>
      </w:r>
      <w:r w:rsidRPr="00842067">
        <w:t>and</w:t>
      </w:r>
      <w:r w:rsidR="00AE4004">
        <w:t xml:space="preserve"> </w:t>
      </w:r>
      <w:r w:rsidRPr="00842067">
        <w:t>movements</w:t>
      </w:r>
      <w:r w:rsidR="00AE4004">
        <w:t xml:space="preserve"> </w:t>
      </w:r>
      <w:r w:rsidRPr="00842067">
        <w:t>and</w:t>
      </w:r>
      <w:r w:rsidR="00AE4004">
        <w:t xml:space="preserve"> </w:t>
      </w:r>
      <w:r w:rsidRPr="00842067">
        <w:t>other</w:t>
      </w:r>
      <w:r w:rsidR="00AE4004">
        <w:t xml:space="preserve"> </w:t>
      </w:r>
      <w:r w:rsidRPr="00842067">
        <w:t>means</w:t>
      </w:r>
      <w:r w:rsidR="00AE4004">
        <w:t xml:space="preserve"> </w:t>
      </w:r>
      <w:r w:rsidRPr="00842067">
        <w:t>of</w:t>
      </w:r>
      <w:r w:rsidR="00AE4004">
        <w:t xml:space="preserve"> </w:t>
      </w:r>
      <w:r w:rsidRPr="00842067">
        <w:t>eliminating</w:t>
      </w:r>
      <w:r w:rsidR="00AE4004">
        <w:t xml:space="preserve"> </w:t>
      </w:r>
      <w:r w:rsidRPr="00842067">
        <w:t>interracial</w:t>
      </w:r>
      <w:r w:rsidR="00AE4004">
        <w:t xml:space="preserve"> </w:t>
      </w:r>
      <w:r w:rsidRPr="00842067">
        <w:t>barriers</w:t>
      </w:r>
      <w:r w:rsidR="00AE4004">
        <w:t xml:space="preserve"> </w:t>
      </w:r>
      <w:r w:rsidRPr="00842067">
        <w:t>and</w:t>
      </w:r>
      <w:r w:rsidR="00AE4004">
        <w:t xml:space="preserve"> </w:t>
      </w:r>
      <w:r w:rsidRPr="00842067">
        <w:t>to</w:t>
      </w:r>
      <w:r w:rsidR="00AE4004">
        <w:t xml:space="preserve"> </w:t>
      </w:r>
      <w:r w:rsidRPr="00842067">
        <w:t>discourage</w:t>
      </w:r>
      <w:r w:rsidR="00AE4004">
        <w:t xml:space="preserve"> </w:t>
      </w:r>
      <w:r w:rsidRPr="00842067">
        <w:t>anything</w:t>
      </w:r>
      <w:r w:rsidR="00AE4004">
        <w:t xml:space="preserve"> </w:t>
      </w:r>
      <w:r w:rsidRPr="00842067">
        <w:t>likely</w:t>
      </w:r>
      <w:r w:rsidR="00AE4004">
        <w:t xml:space="preserve"> </w:t>
      </w:r>
      <w:r w:rsidRPr="00842067">
        <w:t>to</w:t>
      </w:r>
      <w:r w:rsidR="00AE4004">
        <w:t xml:space="preserve"> </w:t>
      </w:r>
      <w:r w:rsidRPr="00842067">
        <w:t>fuel</w:t>
      </w:r>
      <w:r w:rsidR="00AE4004">
        <w:t xml:space="preserve"> </w:t>
      </w:r>
      <w:r w:rsidRPr="00842067">
        <w:t>racial</w:t>
      </w:r>
      <w:r w:rsidR="00AE4004">
        <w:t xml:space="preserve"> </w:t>
      </w:r>
      <w:r w:rsidRPr="00842067">
        <w:t>division,</w:t>
      </w:r>
      <w:r w:rsidR="00AE4004">
        <w:t xml:space="preserve"> </w:t>
      </w:r>
      <w:r w:rsidRPr="00842067">
        <w:t>the</w:t>
      </w:r>
      <w:r w:rsidR="00AE4004">
        <w:t xml:space="preserve"> </w:t>
      </w:r>
      <w:r w:rsidRPr="00842067">
        <w:t>Comprehensive</w:t>
      </w:r>
      <w:r w:rsidR="00AE4004">
        <w:t xml:space="preserve"> </w:t>
      </w:r>
      <w:r w:rsidRPr="00842067">
        <w:t>Peace</w:t>
      </w:r>
      <w:r w:rsidR="00AE4004">
        <w:t xml:space="preserve"> </w:t>
      </w:r>
      <w:r w:rsidRPr="00842067">
        <w:t>Agreement</w:t>
      </w:r>
      <w:r w:rsidR="00AE4004">
        <w:t xml:space="preserve"> </w:t>
      </w:r>
      <w:r w:rsidRPr="00842067">
        <w:t>made</w:t>
      </w:r>
      <w:r w:rsidR="00AE4004">
        <w:t xml:space="preserve"> </w:t>
      </w:r>
      <w:r w:rsidRPr="00842067">
        <w:t>provision,</w:t>
      </w:r>
      <w:r w:rsidR="00AE4004">
        <w:t xml:space="preserve"> </w:t>
      </w:r>
      <w:r w:rsidRPr="00842067">
        <w:t>in</w:t>
      </w:r>
      <w:r w:rsidR="00AE4004">
        <w:t xml:space="preserve"> </w:t>
      </w:r>
      <w:r w:rsidRPr="00842067">
        <w:t>the</w:t>
      </w:r>
      <w:r w:rsidR="00AE4004">
        <w:t xml:space="preserve"> </w:t>
      </w:r>
      <w:r w:rsidRPr="00842067">
        <w:t>Protocol</w:t>
      </w:r>
      <w:r w:rsidR="00AE4004">
        <w:t xml:space="preserve"> </w:t>
      </w:r>
      <w:r w:rsidRPr="00842067">
        <w:t>on</w:t>
      </w:r>
      <w:r w:rsidR="00AE4004">
        <w:t xml:space="preserve"> </w:t>
      </w:r>
      <w:r w:rsidRPr="00842067">
        <w:t>security</w:t>
      </w:r>
      <w:r w:rsidR="00AE4004">
        <w:t xml:space="preserve"> </w:t>
      </w:r>
      <w:r w:rsidRPr="00842067">
        <w:t>arrangements</w:t>
      </w:r>
      <w:r w:rsidR="00AE4004">
        <w:t xml:space="preserve"> </w:t>
      </w:r>
      <w:r w:rsidRPr="00842067">
        <w:t>(subsections</w:t>
      </w:r>
      <w:r w:rsidR="00AE4004">
        <w:t xml:space="preserve"> </w:t>
      </w:r>
      <w:r w:rsidRPr="00842067">
        <w:t>24.3,</w:t>
      </w:r>
      <w:r w:rsidR="00AE4004">
        <w:t xml:space="preserve"> </w:t>
      </w:r>
      <w:r w:rsidRPr="00842067">
        <w:t>25.4.2</w:t>
      </w:r>
      <w:r w:rsidR="00AE4004">
        <w:t xml:space="preserve"> </w:t>
      </w:r>
      <w:r w:rsidRPr="00842067">
        <w:t>and</w:t>
      </w:r>
      <w:r w:rsidR="00AE4004">
        <w:t xml:space="preserve"> </w:t>
      </w:r>
      <w:r w:rsidRPr="00842067">
        <w:t>28.12),</w:t>
      </w:r>
      <w:r w:rsidR="00AE4004">
        <w:t xml:space="preserve"> </w:t>
      </w:r>
      <w:r w:rsidRPr="00842067">
        <w:t>for</w:t>
      </w:r>
      <w:r w:rsidR="00AE4004">
        <w:t xml:space="preserve"> </w:t>
      </w:r>
      <w:r w:rsidRPr="00842067">
        <w:t>demobilization,</w:t>
      </w:r>
      <w:r w:rsidR="00AE4004">
        <w:t xml:space="preserve"> </w:t>
      </w:r>
      <w:r w:rsidRPr="00842067">
        <w:t>disarmament</w:t>
      </w:r>
      <w:r w:rsidR="00AE4004">
        <w:t xml:space="preserve"> </w:t>
      </w:r>
      <w:r w:rsidRPr="00842067">
        <w:t>and</w:t>
      </w:r>
      <w:r w:rsidR="00AE4004">
        <w:t xml:space="preserve"> </w:t>
      </w:r>
      <w:r w:rsidRPr="00842067">
        <w:t>reintegration</w:t>
      </w:r>
      <w:r w:rsidR="00AE4004">
        <w:t xml:space="preserve"> </w:t>
      </w:r>
      <w:r w:rsidRPr="00842067">
        <w:t>programmes.</w:t>
      </w:r>
      <w:r w:rsidR="00AE4004">
        <w:t xml:space="preserve"> </w:t>
      </w:r>
      <w:r w:rsidRPr="00842067">
        <w:t>It</w:t>
      </w:r>
      <w:r w:rsidR="00AE4004">
        <w:t xml:space="preserve"> </w:t>
      </w:r>
      <w:r w:rsidRPr="00842067">
        <w:t>also</w:t>
      </w:r>
      <w:r w:rsidR="00AE4004">
        <w:t xml:space="preserve"> </w:t>
      </w:r>
      <w:r w:rsidRPr="00842067">
        <w:t>provided</w:t>
      </w:r>
      <w:r w:rsidR="00AE4004">
        <w:t xml:space="preserve"> </w:t>
      </w:r>
      <w:r w:rsidRPr="00842067">
        <w:t>for</w:t>
      </w:r>
      <w:r w:rsidR="00AE4004">
        <w:t xml:space="preserve"> </w:t>
      </w:r>
      <w:r w:rsidRPr="00842067">
        <w:t>national</w:t>
      </w:r>
      <w:r w:rsidR="00AE4004">
        <w:t xml:space="preserve"> </w:t>
      </w:r>
      <w:r w:rsidRPr="00842067">
        <w:t>reconciliation</w:t>
      </w:r>
      <w:r w:rsidR="00AE4004">
        <w:t xml:space="preserve"> </w:t>
      </w:r>
      <w:r w:rsidRPr="00842067">
        <w:t>and</w:t>
      </w:r>
      <w:r w:rsidR="00AE4004">
        <w:t xml:space="preserve"> </w:t>
      </w:r>
      <w:r w:rsidRPr="00842067">
        <w:t>confidence-building</w:t>
      </w:r>
      <w:r w:rsidR="00AE4004">
        <w:t xml:space="preserve"> </w:t>
      </w:r>
      <w:r w:rsidRPr="00842067">
        <w:t>programmes,</w:t>
      </w:r>
      <w:r w:rsidR="00AE4004">
        <w:t xml:space="preserve"> </w:t>
      </w:r>
      <w:r w:rsidRPr="00842067">
        <w:t>taking</w:t>
      </w:r>
      <w:r w:rsidR="00AE4004">
        <w:t xml:space="preserve"> </w:t>
      </w:r>
      <w:r w:rsidRPr="00842067">
        <w:t>into</w:t>
      </w:r>
      <w:r w:rsidR="00AE4004">
        <w:t xml:space="preserve"> </w:t>
      </w:r>
      <w:r w:rsidRPr="00842067">
        <w:t>account</w:t>
      </w:r>
      <w:r w:rsidR="00AE4004">
        <w:t xml:space="preserve"> </w:t>
      </w:r>
      <w:r w:rsidRPr="00842067">
        <w:t>vulnerable</w:t>
      </w:r>
      <w:r w:rsidR="00AE4004">
        <w:t xml:space="preserve"> </w:t>
      </w:r>
      <w:r w:rsidRPr="00842067">
        <w:t>groups</w:t>
      </w:r>
      <w:r w:rsidR="00AE4004">
        <w:t xml:space="preserve"> </w:t>
      </w:r>
      <w:r w:rsidRPr="00842067">
        <w:t>and</w:t>
      </w:r>
      <w:r w:rsidR="00AE4004">
        <w:t xml:space="preserve"> </w:t>
      </w:r>
      <w:r w:rsidRPr="00842067">
        <w:t>those</w:t>
      </w:r>
      <w:r w:rsidR="00AE4004">
        <w:t xml:space="preserve"> </w:t>
      </w:r>
      <w:r w:rsidRPr="00842067">
        <w:t>at</w:t>
      </w:r>
      <w:r w:rsidR="00AE4004">
        <w:t xml:space="preserve"> </w:t>
      </w:r>
      <w:r w:rsidRPr="00842067">
        <w:t>most</w:t>
      </w:r>
      <w:r w:rsidR="00AE4004">
        <w:t xml:space="preserve"> </w:t>
      </w:r>
      <w:r w:rsidRPr="00842067">
        <w:t>risk,</w:t>
      </w:r>
      <w:r w:rsidR="00AE4004">
        <w:t xml:space="preserve"> </w:t>
      </w:r>
      <w:r w:rsidRPr="00842067">
        <w:t>such</w:t>
      </w:r>
      <w:r w:rsidR="00AE4004">
        <w:t xml:space="preserve"> </w:t>
      </w:r>
      <w:r w:rsidRPr="00842067">
        <w:t>as</w:t>
      </w:r>
      <w:r w:rsidR="00AE4004">
        <w:t xml:space="preserve"> </w:t>
      </w:r>
      <w:r w:rsidRPr="00842067">
        <w:t>children,</w:t>
      </w:r>
      <w:r w:rsidR="00AE4004">
        <w:t xml:space="preserve"> </w:t>
      </w:r>
      <w:r w:rsidRPr="00842067">
        <w:t>women,</w:t>
      </w:r>
      <w:r w:rsidR="00AE4004">
        <w:t xml:space="preserve"> </w:t>
      </w:r>
      <w:r w:rsidRPr="00842067">
        <w:t>persons</w:t>
      </w:r>
      <w:r w:rsidR="00AE4004">
        <w:t xml:space="preserve"> </w:t>
      </w:r>
      <w:r w:rsidRPr="00842067">
        <w:t>with</w:t>
      </w:r>
      <w:r w:rsidR="00AE4004">
        <w:t xml:space="preserve"> </w:t>
      </w:r>
      <w:r w:rsidRPr="00842067">
        <w:t>disabilities</w:t>
      </w:r>
      <w:r w:rsidR="00AE4004">
        <w:t xml:space="preserve"> </w:t>
      </w:r>
      <w:r w:rsidRPr="00842067">
        <w:t>and</w:t>
      </w:r>
      <w:r w:rsidR="00AE4004">
        <w:t xml:space="preserve"> </w:t>
      </w:r>
      <w:r w:rsidRPr="00842067">
        <w:t>older</w:t>
      </w:r>
      <w:r w:rsidR="00AE4004">
        <w:t xml:space="preserve"> </w:t>
      </w:r>
      <w:r w:rsidRPr="00842067">
        <w:t>persons.</w:t>
      </w:r>
    </w:p>
    <w:p w:rsidR="00842067" w:rsidRPr="00842067" w:rsidRDefault="00842067" w:rsidP="00842067">
      <w:pPr>
        <w:pStyle w:val="SingleTxtG"/>
      </w:pPr>
      <w:r w:rsidRPr="00842067">
        <w:t>129.</w:t>
      </w:r>
      <w:r w:rsidRPr="00842067">
        <w:tab/>
        <w:t>Primarily</w:t>
      </w:r>
      <w:r w:rsidR="00AE4004">
        <w:t xml:space="preserve"> </w:t>
      </w:r>
      <w:r w:rsidRPr="00842067">
        <w:t>a</w:t>
      </w:r>
      <w:r w:rsidR="00AE4004">
        <w:t xml:space="preserve"> </w:t>
      </w:r>
      <w:r w:rsidRPr="00842067">
        <w:t>time-bound</w:t>
      </w:r>
      <w:r w:rsidR="00AE4004">
        <w:t xml:space="preserve"> </w:t>
      </w:r>
      <w:r w:rsidRPr="00842067">
        <w:t>social</w:t>
      </w:r>
      <w:r w:rsidR="00AE4004">
        <w:t xml:space="preserve"> </w:t>
      </w:r>
      <w:r w:rsidRPr="00842067">
        <w:t>and</w:t>
      </w:r>
      <w:r w:rsidR="00AE4004">
        <w:t xml:space="preserve"> </w:t>
      </w:r>
      <w:r w:rsidRPr="00842067">
        <w:t>economic</w:t>
      </w:r>
      <w:r w:rsidR="00AE4004">
        <w:t xml:space="preserve"> </w:t>
      </w:r>
      <w:r w:rsidRPr="00842067">
        <w:t>process,</w:t>
      </w:r>
      <w:r w:rsidR="00AE4004">
        <w:t xml:space="preserve"> </w:t>
      </w:r>
      <w:r w:rsidRPr="00842067">
        <w:t>reintegration</w:t>
      </w:r>
      <w:r w:rsidR="00AE4004">
        <w:t xml:space="preserve"> </w:t>
      </w:r>
      <w:r w:rsidRPr="00842067">
        <w:t>is</w:t>
      </w:r>
      <w:r w:rsidR="00AE4004">
        <w:t xml:space="preserve"> </w:t>
      </w:r>
      <w:r w:rsidRPr="00842067">
        <w:t>part</w:t>
      </w:r>
      <w:r w:rsidR="00AE4004">
        <w:t xml:space="preserve"> </w:t>
      </w:r>
      <w:r w:rsidRPr="00842067">
        <w:t>of</w:t>
      </w:r>
      <w:r w:rsidR="00AE4004">
        <w:t xml:space="preserve"> </w:t>
      </w:r>
      <w:r w:rsidRPr="00842067">
        <w:t>the</w:t>
      </w:r>
      <w:r w:rsidR="00AE4004">
        <w:t xml:space="preserve"> </w:t>
      </w:r>
      <w:r w:rsidRPr="00842067">
        <w:t>country</w:t>
      </w:r>
      <w:r w:rsidR="004C7228">
        <w:t>’</w:t>
      </w:r>
      <w:r w:rsidRPr="00842067">
        <w:t>s</w:t>
      </w:r>
      <w:r w:rsidR="00AE4004">
        <w:t xml:space="preserve"> </w:t>
      </w:r>
      <w:r w:rsidRPr="00842067">
        <w:t>overall</w:t>
      </w:r>
      <w:r w:rsidR="00AE4004">
        <w:t xml:space="preserve"> </w:t>
      </w:r>
      <w:r w:rsidRPr="00842067">
        <w:t>development</w:t>
      </w:r>
      <w:r w:rsidR="00AE4004">
        <w:t xml:space="preserve"> </w:t>
      </w:r>
      <w:r w:rsidRPr="00842067">
        <w:t>and</w:t>
      </w:r>
      <w:r w:rsidR="00AE4004">
        <w:t xml:space="preserve"> </w:t>
      </w:r>
      <w:r w:rsidRPr="00842067">
        <w:t>empowers</w:t>
      </w:r>
      <w:r w:rsidR="00AE4004">
        <w:t xml:space="preserve"> </w:t>
      </w:r>
      <w:r w:rsidRPr="00842067">
        <w:t>segments</w:t>
      </w:r>
      <w:r w:rsidR="00AE4004">
        <w:t xml:space="preserve"> </w:t>
      </w:r>
      <w:r w:rsidRPr="00842067">
        <w:t>of</w:t>
      </w:r>
      <w:r w:rsidR="00AE4004">
        <w:t xml:space="preserve"> </w:t>
      </w:r>
      <w:r w:rsidRPr="00842067">
        <w:t>the</w:t>
      </w:r>
      <w:r w:rsidR="00AE4004">
        <w:t xml:space="preserve"> </w:t>
      </w:r>
      <w:r w:rsidRPr="00842067">
        <w:t>population</w:t>
      </w:r>
      <w:r w:rsidR="00AE4004">
        <w:t xml:space="preserve"> </w:t>
      </w:r>
      <w:r w:rsidRPr="00842067">
        <w:t>to</w:t>
      </w:r>
      <w:r w:rsidR="00AE4004">
        <w:t xml:space="preserve"> </w:t>
      </w:r>
      <w:r w:rsidRPr="00842067">
        <w:t>obtain</w:t>
      </w:r>
      <w:r w:rsidR="00AE4004">
        <w:t xml:space="preserve"> </w:t>
      </w:r>
      <w:r w:rsidRPr="00842067">
        <w:t>their</w:t>
      </w:r>
      <w:r w:rsidR="00AE4004">
        <w:t xml:space="preserve"> </w:t>
      </w:r>
      <w:r w:rsidRPr="00842067">
        <w:t>rights,</w:t>
      </w:r>
      <w:r w:rsidR="00AE4004">
        <w:t xml:space="preserve"> </w:t>
      </w:r>
      <w:r w:rsidRPr="00842067">
        <w:t>including</w:t>
      </w:r>
      <w:r w:rsidR="00AE4004">
        <w:t xml:space="preserve"> </w:t>
      </w:r>
      <w:r w:rsidRPr="00842067">
        <w:t>family</w:t>
      </w:r>
      <w:r w:rsidR="00AE4004">
        <w:t xml:space="preserve"> </w:t>
      </w:r>
      <w:r w:rsidRPr="00842067">
        <w:t>reunification,</w:t>
      </w:r>
      <w:r w:rsidR="00AE4004">
        <w:t xml:space="preserve"> </w:t>
      </w:r>
      <w:r w:rsidRPr="00842067">
        <w:t>a</w:t>
      </w:r>
      <w:r w:rsidR="00AE4004">
        <w:t xml:space="preserve"> </w:t>
      </w:r>
      <w:r w:rsidRPr="00842067">
        <w:t>decent</w:t>
      </w:r>
      <w:r w:rsidR="00AE4004">
        <w:t xml:space="preserve"> </w:t>
      </w:r>
      <w:r w:rsidRPr="00842067">
        <w:t>livelihood</w:t>
      </w:r>
      <w:r w:rsidR="00AE4004">
        <w:t xml:space="preserve"> </w:t>
      </w:r>
      <w:r w:rsidRPr="00842067">
        <w:t>and</w:t>
      </w:r>
      <w:r w:rsidR="00AE4004">
        <w:t xml:space="preserve"> </w:t>
      </w:r>
      <w:r w:rsidRPr="00842067">
        <w:t>safety</w:t>
      </w:r>
      <w:r w:rsidR="00AE4004">
        <w:t xml:space="preserve"> </w:t>
      </w:r>
      <w:r w:rsidRPr="00842067">
        <w:t>from</w:t>
      </w:r>
      <w:r w:rsidR="00AE4004">
        <w:t xml:space="preserve"> </w:t>
      </w:r>
      <w:r w:rsidRPr="00842067">
        <w:t>harm.</w:t>
      </w:r>
      <w:r w:rsidR="00AE4004">
        <w:t xml:space="preserve"> </w:t>
      </w:r>
      <w:r w:rsidRPr="00842067">
        <w:t>It</w:t>
      </w:r>
      <w:r w:rsidR="00AE4004">
        <w:t xml:space="preserve"> </w:t>
      </w:r>
      <w:r w:rsidRPr="00842067">
        <w:t>also</w:t>
      </w:r>
      <w:r w:rsidR="00AE4004">
        <w:t xml:space="preserve"> </w:t>
      </w:r>
      <w:r w:rsidRPr="00842067">
        <w:t>ensures</w:t>
      </w:r>
      <w:r w:rsidR="00AE4004">
        <w:t xml:space="preserve"> </w:t>
      </w:r>
      <w:r w:rsidRPr="00842067">
        <w:t>that</w:t>
      </w:r>
      <w:r w:rsidR="00AE4004">
        <w:t xml:space="preserve"> </w:t>
      </w:r>
      <w:r w:rsidRPr="00842067">
        <w:t>the</w:t>
      </w:r>
      <w:r w:rsidR="00AE4004">
        <w:t xml:space="preserve"> </w:t>
      </w:r>
      <w:r w:rsidRPr="00842067">
        <w:t>principle</w:t>
      </w:r>
      <w:r w:rsidR="00AE4004">
        <w:t xml:space="preserve"> </w:t>
      </w:r>
      <w:r w:rsidRPr="00842067">
        <w:t>of</w:t>
      </w:r>
      <w:r w:rsidR="00AE4004">
        <w:t xml:space="preserve"> </w:t>
      </w:r>
      <w:r w:rsidRPr="00842067">
        <w:t>justice</w:t>
      </w:r>
      <w:r w:rsidR="00AE4004">
        <w:t xml:space="preserve"> </w:t>
      </w:r>
      <w:r w:rsidRPr="00842067">
        <w:t>and</w:t>
      </w:r>
      <w:r w:rsidR="00AE4004">
        <w:t xml:space="preserve"> </w:t>
      </w:r>
      <w:r w:rsidRPr="00842067">
        <w:t>equality</w:t>
      </w:r>
      <w:r w:rsidR="00AE4004">
        <w:t xml:space="preserve"> </w:t>
      </w:r>
      <w:r w:rsidRPr="00842067">
        <w:t>is</w:t>
      </w:r>
      <w:r w:rsidR="00AE4004">
        <w:t xml:space="preserve"> </w:t>
      </w:r>
      <w:r w:rsidRPr="00842067">
        <w:t>applied</w:t>
      </w:r>
      <w:r w:rsidR="00AE4004">
        <w:t xml:space="preserve"> </w:t>
      </w:r>
      <w:r w:rsidRPr="00842067">
        <w:t>to</w:t>
      </w:r>
      <w:r w:rsidR="00AE4004">
        <w:t xml:space="preserve"> </w:t>
      </w:r>
      <w:r w:rsidRPr="00842067">
        <w:t>former</w:t>
      </w:r>
      <w:r w:rsidR="00AE4004">
        <w:t xml:space="preserve"> </w:t>
      </w:r>
      <w:r w:rsidRPr="00842067">
        <w:t>combatants</w:t>
      </w:r>
      <w:r w:rsidR="00AE4004">
        <w:t xml:space="preserve"> </w:t>
      </w:r>
      <w:r w:rsidRPr="00842067">
        <w:t>in</w:t>
      </w:r>
      <w:r w:rsidR="00AE4004">
        <w:t xml:space="preserve"> </w:t>
      </w:r>
      <w:r w:rsidRPr="00842067">
        <w:t>all</w:t>
      </w:r>
      <w:r w:rsidR="00AE4004">
        <w:t xml:space="preserve"> </w:t>
      </w:r>
      <w:r w:rsidRPr="00842067">
        <w:t>areas</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throughout</w:t>
      </w:r>
      <w:r w:rsidR="00AE4004">
        <w:t xml:space="preserve"> </w:t>
      </w:r>
      <w:r w:rsidRPr="00842067">
        <w:t>all</w:t>
      </w:r>
      <w:r w:rsidR="00AE4004">
        <w:t xml:space="preserve"> </w:t>
      </w:r>
      <w:r w:rsidRPr="00842067">
        <w:t>stages</w:t>
      </w:r>
      <w:r w:rsidR="00AE4004">
        <w:t xml:space="preserve"> </w:t>
      </w:r>
      <w:r w:rsidRPr="00842067">
        <w:t>of</w:t>
      </w:r>
      <w:r w:rsidR="00AE4004">
        <w:t xml:space="preserve"> </w:t>
      </w:r>
      <w:r w:rsidRPr="00842067">
        <w:t>the</w:t>
      </w:r>
      <w:r w:rsidR="00AE4004">
        <w:t xml:space="preserve"> </w:t>
      </w:r>
      <w:r w:rsidRPr="00842067">
        <w:t>process</w:t>
      </w:r>
      <w:r w:rsidR="00AE4004">
        <w:t xml:space="preserve"> </w:t>
      </w:r>
      <w:r w:rsidRPr="00842067">
        <w:t>and</w:t>
      </w:r>
      <w:r w:rsidR="00AE4004">
        <w:t xml:space="preserve"> </w:t>
      </w:r>
      <w:r w:rsidRPr="00842067">
        <w:t>that</w:t>
      </w:r>
      <w:r w:rsidR="00AE4004">
        <w:t xml:space="preserve"> </w:t>
      </w:r>
      <w:r w:rsidRPr="00842067">
        <w:t>there</w:t>
      </w:r>
      <w:r w:rsidR="00AE4004">
        <w:t xml:space="preserve"> </w:t>
      </w:r>
      <w:r w:rsidRPr="00842067">
        <w:t>is</w:t>
      </w:r>
      <w:r w:rsidR="00AE4004">
        <w:t xml:space="preserve"> </w:t>
      </w:r>
      <w:r w:rsidRPr="00842067">
        <w:t>no</w:t>
      </w:r>
      <w:r w:rsidR="00AE4004">
        <w:t xml:space="preserve"> </w:t>
      </w:r>
      <w:r w:rsidRPr="00842067">
        <w:t>discrimination</w:t>
      </w:r>
      <w:r w:rsidR="00AE4004">
        <w:t xml:space="preserve"> </w:t>
      </w:r>
      <w:r w:rsidRPr="00842067">
        <w:t>on</w:t>
      </w:r>
      <w:r w:rsidR="00AE4004">
        <w:t xml:space="preserve"> </w:t>
      </w:r>
      <w:r w:rsidRPr="00842067">
        <w:t>grounds</w:t>
      </w:r>
      <w:r w:rsidR="00AE4004">
        <w:t xml:space="preserve"> </w:t>
      </w:r>
      <w:r w:rsidRPr="00842067">
        <w:t>of</w:t>
      </w:r>
      <w:r w:rsidR="00AE4004">
        <w:t xml:space="preserve"> </w:t>
      </w:r>
      <w:r w:rsidRPr="00842067">
        <w:t>race,</w:t>
      </w:r>
      <w:r w:rsidR="00AE4004">
        <w:t xml:space="preserve"> </w:t>
      </w:r>
      <w:r w:rsidRPr="00842067">
        <w:t>colour</w:t>
      </w:r>
      <w:r w:rsidR="00AE4004">
        <w:t xml:space="preserve"> </w:t>
      </w:r>
      <w:r w:rsidRPr="00842067">
        <w:t>or</w:t>
      </w:r>
      <w:r w:rsidR="00AE4004">
        <w:t xml:space="preserve"> </w:t>
      </w:r>
      <w:r w:rsidRPr="00842067">
        <w:t>sex.</w:t>
      </w:r>
    </w:p>
    <w:p w:rsidR="00842067" w:rsidRPr="00842067" w:rsidRDefault="00842067" w:rsidP="00842067">
      <w:pPr>
        <w:pStyle w:val="SingleTxtG"/>
      </w:pPr>
      <w:r w:rsidRPr="00842067">
        <w:t>130.</w:t>
      </w:r>
      <w:r w:rsidRPr="00842067">
        <w:tab/>
        <w:t>In</w:t>
      </w:r>
      <w:r w:rsidR="00AE4004">
        <w:t xml:space="preserve"> </w:t>
      </w:r>
      <w:r w:rsidRPr="00842067">
        <w:t>order</w:t>
      </w:r>
      <w:r w:rsidR="00AE4004">
        <w:t xml:space="preserve"> </w:t>
      </w:r>
      <w:r w:rsidRPr="00842067">
        <w:t>to</w:t>
      </w:r>
      <w:r w:rsidR="00AE4004">
        <w:t xml:space="preserve"> </w:t>
      </w:r>
      <w:r w:rsidRPr="00842067">
        <w:t>ensure</w:t>
      </w:r>
      <w:r w:rsidR="00AE4004">
        <w:t xml:space="preserve"> </w:t>
      </w:r>
      <w:r w:rsidRPr="00842067">
        <w:t>adequate</w:t>
      </w:r>
      <w:r w:rsidR="00AE4004">
        <w:t xml:space="preserve"> </w:t>
      </w:r>
      <w:r w:rsidRPr="00842067">
        <w:t>protection</w:t>
      </w:r>
      <w:r w:rsidR="00AE4004">
        <w:t xml:space="preserve"> </w:t>
      </w:r>
      <w:r w:rsidRPr="00842067">
        <w:t>for</w:t>
      </w:r>
      <w:r w:rsidR="00AE4004">
        <w:t xml:space="preserve"> </w:t>
      </w:r>
      <w:r w:rsidRPr="00842067">
        <w:t>certain</w:t>
      </w:r>
      <w:r w:rsidR="00AE4004">
        <w:t xml:space="preserve"> </w:t>
      </w:r>
      <w:r w:rsidRPr="00842067">
        <w:t>racial</w:t>
      </w:r>
      <w:r w:rsidR="00AE4004">
        <w:t xml:space="preserve"> </w:t>
      </w:r>
      <w:r w:rsidRPr="00842067">
        <w:t>groups</w:t>
      </w:r>
      <w:r w:rsidR="00AE4004">
        <w:t xml:space="preserve"> </w:t>
      </w:r>
      <w:r w:rsidRPr="00842067">
        <w:t>and</w:t>
      </w:r>
      <w:r w:rsidR="00AE4004">
        <w:t xml:space="preserve"> </w:t>
      </w:r>
      <w:r w:rsidRPr="00842067">
        <w:t>thereby</w:t>
      </w:r>
      <w:r w:rsidR="00AE4004">
        <w:t xml:space="preserve"> </w:t>
      </w:r>
      <w:r w:rsidRPr="00842067">
        <w:t>guarantee</w:t>
      </w:r>
      <w:r w:rsidR="00AE4004">
        <w:t xml:space="preserve"> </w:t>
      </w:r>
      <w:r w:rsidRPr="00842067">
        <w:t>their</w:t>
      </w:r>
      <w:r w:rsidR="00AE4004">
        <w:t xml:space="preserve"> </w:t>
      </w:r>
      <w:r w:rsidRPr="00842067">
        <w:t>full</w:t>
      </w:r>
      <w:r w:rsidR="00AE4004">
        <w:t xml:space="preserve"> </w:t>
      </w:r>
      <w:r w:rsidRPr="00842067">
        <w:t>enjoyment,</w:t>
      </w:r>
      <w:r w:rsidR="00AE4004">
        <w:t xml:space="preserve"> </w:t>
      </w:r>
      <w:r w:rsidRPr="00842067">
        <w:t>on</w:t>
      </w:r>
      <w:r w:rsidR="00AE4004">
        <w:t xml:space="preserve"> </w:t>
      </w:r>
      <w:r w:rsidRPr="00842067">
        <w:t>an</w:t>
      </w:r>
      <w:r w:rsidR="00AE4004">
        <w:t xml:space="preserve"> </w:t>
      </w:r>
      <w:r w:rsidRPr="00842067">
        <w:t>equal</w:t>
      </w:r>
      <w:r w:rsidR="00AE4004">
        <w:t xml:space="preserve"> </w:t>
      </w:r>
      <w:r w:rsidRPr="00842067">
        <w:t>footing,</w:t>
      </w:r>
      <w:r w:rsidR="00AE4004">
        <w:t xml:space="preserve"> </w:t>
      </w:r>
      <w:r w:rsidRPr="00842067">
        <w:t>of</w:t>
      </w:r>
      <w:r w:rsidR="00AE4004">
        <w:t xml:space="preserve"> </w:t>
      </w:r>
      <w:r w:rsidRPr="00842067">
        <w:t>human</w:t>
      </w:r>
      <w:r w:rsidR="00AE4004">
        <w:t xml:space="preserve"> </w:t>
      </w:r>
      <w:r w:rsidRPr="00842067">
        <w:t>rights</w:t>
      </w:r>
      <w:r w:rsidR="00AE4004">
        <w:t xml:space="preserve"> </w:t>
      </w:r>
      <w:r w:rsidRPr="00842067">
        <w:t>and</w:t>
      </w:r>
      <w:r w:rsidR="00AE4004">
        <w:t xml:space="preserve"> </w:t>
      </w:r>
      <w:r w:rsidRPr="00842067">
        <w:t>fundamental</w:t>
      </w:r>
      <w:r w:rsidR="00AE4004">
        <w:t xml:space="preserve"> </w:t>
      </w:r>
      <w:r w:rsidRPr="00842067">
        <w:t>freedoms,</w:t>
      </w:r>
      <w:r w:rsidR="00AE4004">
        <w:t xml:space="preserve"> </w:t>
      </w:r>
      <w:r w:rsidRPr="00842067">
        <w:t>article</w:t>
      </w:r>
      <w:r w:rsidR="00AE4004">
        <w:t xml:space="preserve"> </w:t>
      </w:r>
      <w:r w:rsidRPr="00842067">
        <w:t>136</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sets</w:t>
      </w:r>
      <w:r w:rsidR="00AE4004">
        <w:t xml:space="preserve"> </w:t>
      </w:r>
      <w:r w:rsidRPr="00842067">
        <w:t>out</w:t>
      </w:r>
      <w:r w:rsidR="00AE4004">
        <w:t xml:space="preserve"> </w:t>
      </w:r>
      <w:r w:rsidRPr="00842067">
        <w:t>guidelines</w:t>
      </w:r>
      <w:r w:rsidR="00AE4004">
        <w:t xml:space="preserve"> </w:t>
      </w:r>
      <w:r w:rsidRPr="00842067">
        <w:t>for</w:t>
      </w:r>
      <w:r w:rsidR="00AE4004">
        <w:t xml:space="preserve"> </w:t>
      </w:r>
      <w:r w:rsidRPr="00842067">
        <w:t>inclusiveness</w:t>
      </w:r>
      <w:r w:rsidR="00AE4004">
        <w:t xml:space="preserve"> </w:t>
      </w:r>
      <w:r w:rsidRPr="00842067">
        <w:t>in</w:t>
      </w:r>
      <w:r w:rsidR="00AE4004">
        <w:t xml:space="preserve"> </w:t>
      </w:r>
      <w:r w:rsidRPr="00842067">
        <w:t>the</w:t>
      </w:r>
      <w:r w:rsidR="00AE4004">
        <w:t xml:space="preserve"> </w:t>
      </w:r>
      <w:r w:rsidRPr="00842067">
        <w:t>national</w:t>
      </w:r>
      <w:r w:rsidR="00AE4004">
        <w:t xml:space="preserve"> </w:t>
      </w:r>
      <w:r w:rsidRPr="00842067">
        <w:t>civil</w:t>
      </w:r>
      <w:r w:rsidR="00AE4004">
        <w:t xml:space="preserve"> </w:t>
      </w:r>
      <w:r w:rsidRPr="00842067">
        <w:t>service.</w:t>
      </w:r>
      <w:r w:rsidR="00AE4004">
        <w:t xml:space="preserve"> </w:t>
      </w:r>
      <w:r w:rsidRPr="00842067">
        <w:t>Included</w:t>
      </w:r>
      <w:r w:rsidR="00AE4004">
        <w:t xml:space="preserve"> </w:t>
      </w:r>
      <w:r w:rsidRPr="00842067">
        <w:t>in</w:t>
      </w:r>
      <w:r w:rsidR="00AE4004">
        <w:t xml:space="preserve"> </w:t>
      </w:r>
      <w:r w:rsidRPr="00842067">
        <w:t>paragraph</w:t>
      </w:r>
      <w:r w:rsidR="00AE4004">
        <w:t xml:space="preserve"> </w:t>
      </w:r>
      <w:r w:rsidRPr="00842067">
        <w:t>(c)</w:t>
      </w:r>
      <w:r w:rsidR="00AE4004">
        <w:t xml:space="preserve"> </w:t>
      </w:r>
      <w:r w:rsidRPr="00842067">
        <w:t>of</w:t>
      </w:r>
      <w:r w:rsidR="00AE4004">
        <w:t xml:space="preserve"> </w:t>
      </w:r>
      <w:r w:rsidRPr="00842067">
        <w:t>the</w:t>
      </w:r>
      <w:r w:rsidR="00AE4004">
        <w:t xml:space="preserve"> </w:t>
      </w:r>
      <w:r w:rsidRPr="00842067">
        <w:t>article</w:t>
      </w:r>
      <w:r w:rsidR="00AE4004">
        <w:t xml:space="preserve"> </w:t>
      </w:r>
      <w:r w:rsidRPr="00842067">
        <w:t>is</w:t>
      </w:r>
      <w:r w:rsidR="00AE4004">
        <w:t xml:space="preserve"> </w:t>
      </w:r>
      <w:r w:rsidRPr="00842067">
        <w:t>the</w:t>
      </w:r>
      <w:r w:rsidR="00AE4004">
        <w:t xml:space="preserve"> </w:t>
      </w:r>
      <w:r w:rsidRPr="00842067">
        <w:t>principle</w:t>
      </w:r>
      <w:r w:rsidR="00AE4004">
        <w:t xml:space="preserve"> </w:t>
      </w:r>
      <w:r w:rsidRPr="00842067">
        <w:t>that</w:t>
      </w:r>
      <w:r w:rsidR="00AE4004">
        <w:t xml:space="preserve"> </w:t>
      </w:r>
      <w:r w:rsidRPr="00842067">
        <w:t>at</w:t>
      </w:r>
      <w:r w:rsidR="00AE4004">
        <w:t xml:space="preserve"> </w:t>
      </w:r>
      <w:r w:rsidRPr="00842067">
        <w:t>no</w:t>
      </w:r>
      <w:r w:rsidR="00AE4004">
        <w:t xml:space="preserve"> </w:t>
      </w:r>
      <w:r w:rsidRPr="00842067">
        <w:t>level</w:t>
      </w:r>
      <w:r w:rsidR="00AE4004">
        <w:t xml:space="preserve"> </w:t>
      </w:r>
      <w:r w:rsidRPr="00842067">
        <w:t>of</w:t>
      </w:r>
      <w:r w:rsidR="00AE4004">
        <w:t xml:space="preserve"> </w:t>
      </w:r>
      <w:r w:rsidRPr="00842067">
        <w:t>government</w:t>
      </w:r>
      <w:r w:rsidR="00AE4004">
        <w:t xml:space="preserve"> </w:t>
      </w:r>
      <w:r w:rsidRPr="00842067">
        <w:t>must</w:t>
      </w:r>
      <w:r w:rsidR="00AE4004">
        <w:t xml:space="preserve"> </w:t>
      </w:r>
      <w:r w:rsidRPr="00842067">
        <w:t>any</w:t>
      </w:r>
      <w:r w:rsidR="00AE4004">
        <w:t xml:space="preserve"> </w:t>
      </w:r>
      <w:r w:rsidRPr="00842067">
        <w:t>discrimination</w:t>
      </w:r>
      <w:r w:rsidR="00AE4004">
        <w:t xml:space="preserve"> </w:t>
      </w:r>
      <w:r w:rsidRPr="00842067">
        <w:t>be</w:t>
      </w:r>
      <w:r w:rsidR="00AE4004">
        <w:t xml:space="preserve"> </w:t>
      </w:r>
      <w:r w:rsidRPr="00842067">
        <w:t>practised</w:t>
      </w:r>
      <w:r w:rsidR="00AE4004">
        <w:t xml:space="preserve"> </w:t>
      </w:r>
      <w:r w:rsidRPr="00842067">
        <w:t>against</w:t>
      </w:r>
      <w:r w:rsidR="00AE4004">
        <w:t xml:space="preserve"> </w:t>
      </w:r>
      <w:r w:rsidRPr="00842067">
        <w:t>any</w:t>
      </w:r>
      <w:r w:rsidR="00AE4004">
        <w:t xml:space="preserve"> </w:t>
      </w:r>
      <w:r w:rsidRPr="00842067">
        <w:t>qualified</w:t>
      </w:r>
      <w:r w:rsidR="00AE4004">
        <w:t xml:space="preserve"> </w:t>
      </w:r>
      <w:r w:rsidRPr="00842067">
        <w:t>Sudanese</w:t>
      </w:r>
      <w:r w:rsidR="00AE4004">
        <w:t xml:space="preserve"> </w:t>
      </w:r>
      <w:r w:rsidRPr="00842067">
        <w:t>national</w:t>
      </w:r>
      <w:r w:rsidR="00AE4004">
        <w:t xml:space="preserve"> </w:t>
      </w:r>
      <w:r w:rsidRPr="00842067">
        <w:t>on</w:t>
      </w:r>
      <w:r w:rsidR="00AE4004">
        <w:t xml:space="preserve"> </w:t>
      </w:r>
      <w:r w:rsidRPr="00842067">
        <w:t>the</w:t>
      </w:r>
      <w:r w:rsidR="00AE4004">
        <w:t xml:space="preserve"> </w:t>
      </w:r>
      <w:r w:rsidRPr="00842067">
        <w:t>basis</w:t>
      </w:r>
      <w:r w:rsidR="00AE4004">
        <w:t xml:space="preserve"> </w:t>
      </w:r>
      <w:r w:rsidRPr="00842067">
        <w:t>of</w:t>
      </w:r>
      <w:r w:rsidR="00AE4004">
        <w:t xml:space="preserve"> </w:t>
      </w:r>
      <w:r w:rsidRPr="00842067">
        <w:t>religion,</w:t>
      </w:r>
      <w:r w:rsidR="00AE4004">
        <w:t xml:space="preserve"> </w:t>
      </w:r>
      <w:r w:rsidRPr="00842067">
        <w:t>race,</w:t>
      </w:r>
      <w:r w:rsidR="00AE4004">
        <w:t xml:space="preserve"> </w:t>
      </w:r>
      <w:r w:rsidRPr="00842067">
        <w:t>region</w:t>
      </w:r>
      <w:r w:rsidR="00AE4004">
        <w:t xml:space="preserve"> </w:t>
      </w:r>
      <w:r w:rsidRPr="00842067">
        <w:t>or</w:t>
      </w:r>
      <w:r w:rsidR="00AE4004">
        <w:t xml:space="preserve"> </w:t>
      </w:r>
      <w:r w:rsidRPr="00842067">
        <w:t>gender.</w:t>
      </w:r>
    </w:p>
    <w:p w:rsidR="00842067" w:rsidRPr="00842067" w:rsidRDefault="00842067" w:rsidP="00842067">
      <w:pPr>
        <w:pStyle w:val="SingleTxtG"/>
      </w:pPr>
      <w:r w:rsidRPr="00842067">
        <w:t>131.</w:t>
      </w:r>
      <w:r w:rsidRPr="00842067">
        <w:tab/>
      </w:r>
      <w:r w:rsidR="00AE4004">
        <w:t xml:space="preserve"> </w:t>
      </w:r>
      <w:r w:rsidRPr="00842067">
        <w:t>Recognizing</w:t>
      </w:r>
      <w:r w:rsidR="00AE4004">
        <w:t xml:space="preserve"> </w:t>
      </w:r>
      <w:r w:rsidRPr="00842067">
        <w:t>the</w:t>
      </w:r>
      <w:r w:rsidR="00AE4004">
        <w:t xml:space="preserve"> </w:t>
      </w:r>
      <w:r w:rsidRPr="00842067">
        <w:t>ethnic</w:t>
      </w:r>
      <w:r w:rsidR="00AE4004">
        <w:t xml:space="preserve"> </w:t>
      </w:r>
      <w:r w:rsidRPr="00842067">
        <w:t>and</w:t>
      </w:r>
      <w:r w:rsidR="00AE4004">
        <w:t xml:space="preserve"> </w:t>
      </w:r>
      <w:r w:rsidRPr="00842067">
        <w:t>religious</w:t>
      </w:r>
      <w:r w:rsidR="00AE4004">
        <w:t xml:space="preserve"> </w:t>
      </w:r>
      <w:r w:rsidRPr="00842067">
        <w:t>diversity</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the</w:t>
      </w:r>
      <w:r w:rsidR="00AE4004">
        <w:t xml:space="preserve"> </w:t>
      </w:r>
      <w:r w:rsidRPr="00842067">
        <w:t>Sudanese</w:t>
      </w:r>
      <w:r w:rsidR="00AE4004">
        <w:t xml:space="preserve"> </w:t>
      </w:r>
      <w:r w:rsidRPr="00842067">
        <w:t>Criminal</w:t>
      </w:r>
      <w:r w:rsidR="00AE4004">
        <w:t xml:space="preserve"> </w:t>
      </w:r>
      <w:r w:rsidRPr="00842067">
        <w:t>Code</w:t>
      </w:r>
      <w:r w:rsidR="00AE4004">
        <w:t xml:space="preserve"> </w:t>
      </w:r>
      <w:r w:rsidRPr="00842067">
        <w:t>of</w:t>
      </w:r>
      <w:r w:rsidR="00AE4004">
        <w:t xml:space="preserve"> </w:t>
      </w:r>
      <w:r w:rsidRPr="00842067">
        <w:t>1991</w:t>
      </w:r>
      <w:r w:rsidR="00AE4004">
        <w:t xml:space="preserve"> </w:t>
      </w:r>
      <w:r w:rsidRPr="00842067">
        <w:t>exempts</w:t>
      </w:r>
      <w:r w:rsidR="00AE4004">
        <w:t xml:space="preserve"> </w:t>
      </w:r>
      <w:r w:rsidRPr="00842067">
        <w:t>certain</w:t>
      </w:r>
      <w:r w:rsidR="00AE4004">
        <w:t xml:space="preserve"> </w:t>
      </w:r>
      <w:r w:rsidRPr="00842067">
        <w:t>groups</w:t>
      </w:r>
      <w:r w:rsidR="00AE4004">
        <w:t xml:space="preserve"> </w:t>
      </w:r>
      <w:r w:rsidRPr="00842067">
        <w:t>and</w:t>
      </w:r>
      <w:r w:rsidR="00AE4004">
        <w:t xml:space="preserve"> </w:t>
      </w:r>
      <w:r w:rsidRPr="00842067">
        <w:t>individuals</w:t>
      </w:r>
      <w:r w:rsidR="00AE4004">
        <w:t xml:space="preserve"> </w:t>
      </w:r>
      <w:r w:rsidRPr="00842067">
        <w:t>from</w:t>
      </w:r>
      <w:r w:rsidR="00AE4004">
        <w:t xml:space="preserve"> </w:t>
      </w:r>
      <w:r w:rsidRPr="00842067">
        <w:t>punishment.</w:t>
      </w:r>
      <w:r w:rsidR="00AE4004">
        <w:t xml:space="preserve"> </w:t>
      </w:r>
      <w:r w:rsidRPr="00842067">
        <w:t>Accordingly,</w:t>
      </w:r>
      <w:r w:rsidR="00AE4004">
        <w:t xml:space="preserve"> </w:t>
      </w:r>
      <w:r w:rsidRPr="00842067">
        <w:t>article</w:t>
      </w:r>
      <w:r w:rsidR="00AE4004">
        <w:t xml:space="preserve"> </w:t>
      </w:r>
      <w:r w:rsidRPr="00842067">
        <w:t>78</w:t>
      </w:r>
      <w:r w:rsidR="00AE4004">
        <w:t xml:space="preserve"> </w:t>
      </w:r>
      <w:r w:rsidRPr="00842067">
        <w:t>provides</w:t>
      </w:r>
      <w:r w:rsidR="00AE4004">
        <w:t xml:space="preserve"> </w:t>
      </w:r>
      <w:r w:rsidRPr="00842067">
        <w:t>that</w:t>
      </w:r>
      <w:r w:rsidR="00AE4004">
        <w:t xml:space="preserve"> </w:t>
      </w:r>
      <w:r w:rsidRPr="00842067">
        <w:t>the</w:t>
      </w:r>
      <w:r w:rsidR="00AE4004">
        <w:t xml:space="preserve"> </w:t>
      </w:r>
      <w:r w:rsidRPr="00842067">
        <w:t>consumption</w:t>
      </w:r>
      <w:r w:rsidR="00AE4004">
        <w:t xml:space="preserve"> </w:t>
      </w:r>
      <w:r w:rsidRPr="00842067">
        <w:t>of</w:t>
      </w:r>
      <w:r w:rsidR="00AE4004">
        <w:t xml:space="preserve"> </w:t>
      </w:r>
      <w:r w:rsidRPr="00842067">
        <w:t>alcohol</w:t>
      </w:r>
      <w:r w:rsidR="00AE4004">
        <w:t xml:space="preserve"> </w:t>
      </w:r>
      <w:r w:rsidRPr="00842067">
        <w:t>is</w:t>
      </w:r>
      <w:r w:rsidR="00AE4004">
        <w:t xml:space="preserve"> </w:t>
      </w:r>
      <w:r w:rsidRPr="00842067">
        <w:t>not</w:t>
      </w:r>
      <w:r w:rsidR="00AE4004">
        <w:t xml:space="preserve"> </w:t>
      </w:r>
      <w:r w:rsidRPr="00842067">
        <w:t>deemed</w:t>
      </w:r>
      <w:r w:rsidR="00AE4004">
        <w:t xml:space="preserve"> </w:t>
      </w:r>
      <w:r w:rsidRPr="00842067">
        <w:t>to</w:t>
      </w:r>
      <w:r w:rsidR="00AE4004">
        <w:t xml:space="preserve"> </w:t>
      </w:r>
      <w:r w:rsidRPr="00842067">
        <w:t>be</w:t>
      </w:r>
      <w:r w:rsidR="00AE4004">
        <w:t xml:space="preserve"> </w:t>
      </w:r>
      <w:r w:rsidRPr="00842067">
        <w:t>an</w:t>
      </w:r>
      <w:r w:rsidR="00AE4004">
        <w:t xml:space="preserve"> </w:t>
      </w:r>
      <w:r w:rsidRPr="00842067">
        <w:t>offence</w:t>
      </w:r>
      <w:r w:rsidR="00AE4004">
        <w:t xml:space="preserve"> </w:t>
      </w:r>
      <w:r w:rsidRPr="00842067">
        <w:t>if</w:t>
      </w:r>
      <w:r w:rsidR="00AE4004">
        <w:t xml:space="preserve"> </w:t>
      </w:r>
      <w:r w:rsidRPr="00842067">
        <w:t>the</w:t>
      </w:r>
      <w:r w:rsidR="00AE4004">
        <w:t xml:space="preserve"> </w:t>
      </w:r>
      <w:r w:rsidRPr="00842067">
        <w:t>person</w:t>
      </w:r>
      <w:r w:rsidR="00AE4004">
        <w:t xml:space="preserve"> </w:t>
      </w:r>
      <w:r w:rsidRPr="00842067">
        <w:t>concerned</w:t>
      </w:r>
      <w:r w:rsidR="00AE4004">
        <w:t xml:space="preserve"> </w:t>
      </w:r>
      <w:r w:rsidRPr="00842067">
        <w:t>is</w:t>
      </w:r>
      <w:r w:rsidR="00AE4004">
        <w:t xml:space="preserve"> </w:t>
      </w:r>
      <w:r w:rsidRPr="00842067">
        <w:t>non-Muslim.</w:t>
      </w:r>
    </w:p>
    <w:p w:rsidR="00842067" w:rsidRPr="00842067" w:rsidRDefault="006E7A00" w:rsidP="006E7A00">
      <w:pPr>
        <w:pStyle w:val="H1G"/>
      </w:pPr>
      <w:r>
        <w:tab/>
      </w:r>
      <w:r>
        <w:tab/>
      </w:r>
      <w:r w:rsidR="00842067" w:rsidRPr="00842067">
        <w:t>Article</w:t>
      </w:r>
      <w:r w:rsidR="00AE4004">
        <w:t xml:space="preserve"> </w:t>
      </w:r>
      <w:r w:rsidR="00842067" w:rsidRPr="00842067">
        <w:t>4</w:t>
      </w:r>
      <w:r>
        <w:br/>
      </w:r>
      <w:r w:rsidR="00842067" w:rsidRPr="00842067">
        <w:t>Prohibition</w:t>
      </w:r>
      <w:r w:rsidR="00AE4004">
        <w:t xml:space="preserve"> </w:t>
      </w:r>
      <w:r w:rsidR="00842067" w:rsidRPr="00842067">
        <w:t>of</w:t>
      </w:r>
      <w:r w:rsidR="00AE4004">
        <w:t xml:space="preserve"> </w:t>
      </w:r>
      <w:r w:rsidR="00842067" w:rsidRPr="00842067">
        <w:t>propaganda</w:t>
      </w:r>
      <w:r w:rsidR="00AE4004">
        <w:t xml:space="preserve"> </w:t>
      </w:r>
      <w:r w:rsidR="00842067" w:rsidRPr="00842067">
        <w:t>and</w:t>
      </w:r>
      <w:r w:rsidR="00AE4004">
        <w:t xml:space="preserve"> </w:t>
      </w:r>
      <w:r w:rsidR="00842067" w:rsidRPr="00842067">
        <w:t>organizations</w:t>
      </w:r>
      <w:r w:rsidR="00AE4004">
        <w:t xml:space="preserve"> </w:t>
      </w:r>
      <w:r w:rsidR="00842067" w:rsidRPr="00842067">
        <w:t>based</w:t>
      </w:r>
      <w:r w:rsidR="00AE4004">
        <w:t xml:space="preserve"> </w:t>
      </w:r>
      <w:r w:rsidR="00842067" w:rsidRPr="00842067">
        <w:t>on</w:t>
      </w:r>
      <w:r w:rsidR="00AE4004">
        <w:t xml:space="preserve"> </w:t>
      </w:r>
      <w:r w:rsidR="00842067" w:rsidRPr="00842067">
        <w:t>ideas</w:t>
      </w:r>
      <w:r w:rsidR="00AE4004">
        <w:t xml:space="preserve"> </w:t>
      </w:r>
      <w:r w:rsidR="00842067" w:rsidRPr="00842067">
        <w:t>of</w:t>
      </w:r>
      <w:r w:rsidR="00AE4004">
        <w:t xml:space="preserve"> </w:t>
      </w:r>
      <w:r w:rsidR="00842067" w:rsidRPr="00842067">
        <w:t>superiority</w:t>
      </w:r>
      <w:r w:rsidR="00AE4004">
        <w:t xml:space="preserve"> </w:t>
      </w:r>
      <w:r w:rsidR="00842067" w:rsidRPr="00842067">
        <w:t>of</w:t>
      </w:r>
      <w:r w:rsidR="00AE4004">
        <w:t xml:space="preserve"> </w:t>
      </w:r>
      <w:r w:rsidR="00842067" w:rsidRPr="00842067">
        <w:t>one</w:t>
      </w:r>
      <w:r w:rsidR="00AE4004">
        <w:t xml:space="preserve"> </w:t>
      </w:r>
      <w:r w:rsidR="00842067" w:rsidRPr="00842067">
        <w:t>race</w:t>
      </w:r>
      <w:r w:rsidR="00AE4004">
        <w:t xml:space="preserve"> </w:t>
      </w:r>
      <w:r w:rsidR="00842067" w:rsidRPr="00842067">
        <w:t>over</w:t>
      </w:r>
      <w:r w:rsidR="00AE4004">
        <w:t xml:space="preserve"> </w:t>
      </w:r>
      <w:r w:rsidR="00842067" w:rsidRPr="00842067">
        <w:t>another</w:t>
      </w:r>
    </w:p>
    <w:p w:rsidR="00842067" w:rsidRPr="00842067" w:rsidRDefault="00842067" w:rsidP="00842067">
      <w:pPr>
        <w:pStyle w:val="SingleTxtG"/>
      </w:pPr>
      <w:r w:rsidRPr="00842067">
        <w:t>132.</w:t>
      </w:r>
      <w:r w:rsidRPr="00842067">
        <w:tab/>
        <w:t>Administrative</w:t>
      </w:r>
      <w:r w:rsidR="00AE4004">
        <w:t xml:space="preserve"> </w:t>
      </w:r>
      <w:r w:rsidRPr="00842067">
        <w:t>measures</w:t>
      </w:r>
      <w:r w:rsidR="00AE4004">
        <w:t xml:space="preserve"> </w:t>
      </w:r>
      <w:r w:rsidRPr="00842067">
        <w:t>giving</w:t>
      </w:r>
      <w:r w:rsidR="00AE4004">
        <w:t xml:space="preserve"> </w:t>
      </w:r>
      <w:r w:rsidRPr="00842067">
        <w:t>effect</w:t>
      </w:r>
      <w:r w:rsidR="00AE4004">
        <w:t xml:space="preserve"> </w:t>
      </w:r>
      <w:r w:rsidRPr="00842067">
        <w:t>to</w:t>
      </w:r>
      <w:r w:rsidR="00AE4004">
        <w:t xml:space="preserve"> </w:t>
      </w:r>
      <w:r w:rsidRPr="00842067">
        <w:t>the</w:t>
      </w:r>
      <w:r w:rsidR="00AE4004">
        <w:t xml:space="preserve"> </w:t>
      </w:r>
      <w:r w:rsidRPr="00842067">
        <w:t>provisions</w:t>
      </w:r>
      <w:r w:rsidR="00AE4004">
        <w:t xml:space="preserve"> </w:t>
      </w:r>
      <w:r w:rsidRPr="00842067">
        <w:t>of</w:t>
      </w:r>
      <w:r w:rsidR="00AE4004">
        <w:t xml:space="preserve"> </w:t>
      </w:r>
      <w:r w:rsidRPr="00842067">
        <w:t>the</w:t>
      </w:r>
      <w:r w:rsidR="00AE4004">
        <w:t xml:space="preserve"> </w:t>
      </w:r>
      <w:r w:rsidRPr="00842067">
        <w:t>Convention</w:t>
      </w:r>
      <w:r w:rsidR="00AE4004">
        <w:t xml:space="preserve"> </w:t>
      </w:r>
      <w:r w:rsidRPr="00842067">
        <w:t>include</w:t>
      </w:r>
      <w:r w:rsidR="00AE4004">
        <w:t xml:space="preserve"> </w:t>
      </w:r>
      <w:r w:rsidRPr="00842067">
        <w:t>those</w:t>
      </w:r>
      <w:r w:rsidR="00AE4004">
        <w:t xml:space="preserve"> </w:t>
      </w:r>
      <w:r w:rsidRPr="00842067">
        <w:t>taken</w:t>
      </w:r>
      <w:r w:rsidR="00AE4004">
        <w:t xml:space="preserve"> </w:t>
      </w:r>
      <w:r w:rsidRPr="00842067">
        <w:t>to</w:t>
      </w:r>
      <w:r w:rsidR="00AE4004">
        <w:t xml:space="preserve"> </w:t>
      </w:r>
      <w:r w:rsidRPr="00842067">
        <w:t>eradicate</w:t>
      </w:r>
      <w:r w:rsidR="00AE4004">
        <w:t xml:space="preserve"> </w:t>
      </w:r>
      <w:r w:rsidRPr="00842067">
        <w:t>all</w:t>
      </w:r>
      <w:r w:rsidR="00AE4004">
        <w:t xml:space="preserve"> </w:t>
      </w:r>
      <w:r w:rsidRPr="00842067">
        <w:t>incitement</w:t>
      </w:r>
      <w:r w:rsidR="00AE4004">
        <w:t xml:space="preserve"> </w:t>
      </w:r>
      <w:r w:rsidRPr="00842067">
        <w:t>to,</w:t>
      </w:r>
      <w:r w:rsidR="00AE4004">
        <w:t xml:space="preserve"> </w:t>
      </w:r>
      <w:r w:rsidRPr="00842067">
        <w:t>or</w:t>
      </w:r>
      <w:r w:rsidR="00AE4004">
        <w:t xml:space="preserve"> </w:t>
      </w:r>
      <w:r w:rsidRPr="00842067">
        <w:t>acts</w:t>
      </w:r>
      <w:r w:rsidR="00AE4004">
        <w:t xml:space="preserve"> </w:t>
      </w:r>
      <w:r w:rsidRPr="00842067">
        <w:t>of,</w:t>
      </w:r>
      <w:r w:rsidR="00AE4004">
        <w:t xml:space="preserve"> </w:t>
      </w:r>
      <w:r w:rsidRPr="00842067">
        <w:t>racial</w:t>
      </w:r>
      <w:r w:rsidR="00AE4004">
        <w:t xml:space="preserve"> </w:t>
      </w:r>
      <w:r w:rsidRPr="00842067">
        <w:t>discrimination.</w:t>
      </w:r>
      <w:r w:rsidR="00AE4004">
        <w:t xml:space="preserve"> </w:t>
      </w:r>
      <w:r w:rsidRPr="00842067">
        <w:t>As</w:t>
      </w:r>
      <w:r w:rsidR="00AE4004">
        <w:t xml:space="preserve"> </w:t>
      </w:r>
      <w:r w:rsidRPr="00842067">
        <w:t>already</w:t>
      </w:r>
      <w:r w:rsidR="00AE4004">
        <w:t xml:space="preserve"> </w:t>
      </w:r>
      <w:r w:rsidRPr="00842067">
        <w:t>mentioned,</w:t>
      </w:r>
      <w:r w:rsidR="00AE4004">
        <w:t xml:space="preserve"> </w:t>
      </w:r>
      <w:r w:rsidRPr="00842067">
        <w:t>article</w:t>
      </w:r>
      <w:r w:rsidR="00AE4004">
        <w:t xml:space="preserve"> </w:t>
      </w:r>
      <w:r w:rsidRPr="00842067">
        <w:t>1</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defines</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as</w:t>
      </w:r>
      <w:r w:rsidR="00AE4004">
        <w:t xml:space="preserve"> </w:t>
      </w:r>
      <w:r w:rsidRPr="00842067">
        <w:t>an</w:t>
      </w:r>
      <w:r w:rsidR="00AE4004">
        <w:t xml:space="preserve"> </w:t>
      </w:r>
      <w:r w:rsidRPr="00842067">
        <w:t>independent</w:t>
      </w:r>
      <w:r w:rsidR="00AE4004">
        <w:t xml:space="preserve"> </w:t>
      </w:r>
      <w:r w:rsidRPr="00842067">
        <w:t>and</w:t>
      </w:r>
      <w:r w:rsidR="00AE4004">
        <w:t xml:space="preserve"> </w:t>
      </w:r>
      <w:r w:rsidRPr="00842067">
        <w:t>sovereign</w:t>
      </w:r>
      <w:r w:rsidR="00AE4004">
        <w:t xml:space="preserve"> </w:t>
      </w:r>
      <w:r w:rsidRPr="00842067">
        <w:t>State</w:t>
      </w:r>
      <w:r w:rsidR="00AE4004">
        <w:t xml:space="preserve"> </w:t>
      </w:r>
      <w:r w:rsidRPr="00842067">
        <w:t>and</w:t>
      </w:r>
      <w:r w:rsidR="00AE4004">
        <w:t xml:space="preserve"> </w:t>
      </w:r>
      <w:r w:rsidRPr="00842067">
        <w:t>a</w:t>
      </w:r>
      <w:r w:rsidR="00AE4004">
        <w:t xml:space="preserve"> </w:t>
      </w:r>
      <w:r w:rsidRPr="00842067">
        <w:t>democratic,</w:t>
      </w:r>
      <w:r w:rsidR="00AE4004">
        <w:t xml:space="preserve"> </w:t>
      </w:r>
      <w:r w:rsidRPr="00842067">
        <w:t>decentralized,</w:t>
      </w:r>
      <w:r w:rsidR="00AE4004">
        <w:t xml:space="preserve"> </w:t>
      </w:r>
      <w:r w:rsidRPr="00842067">
        <w:t>multicultural,</w:t>
      </w:r>
      <w:r w:rsidR="00AE4004">
        <w:t xml:space="preserve"> </w:t>
      </w:r>
      <w:r w:rsidRPr="00842067">
        <w:t>multilingual,</w:t>
      </w:r>
      <w:r w:rsidR="00AE4004">
        <w:t xml:space="preserve"> </w:t>
      </w:r>
      <w:r w:rsidRPr="00842067">
        <w:t>multiracial,</w:t>
      </w:r>
      <w:r w:rsidR="00AE4004">
        <w:t xml:space="preserve"> </w:t>
      </w:r>
      <w:r w:rsidRPr="00842067">
        <w:t>multi-ethnic</w:t>
      </w:r>
      <w:r w:rsidR="00AE4004">
        <w:t xml:space="preserve"> </w:t>
      </w:r>
      <w:r w:rsidRPr="00842067">
        <w:t>and</w:t>
      </w:r>
      <w:r w:rsidR="00AE4004">
        <w:t xml:space="preserve"> </w:t>
      </w:r>
      <w:r w:rsidRPr="00842067">
        <w:t>multireligious</w:t>
      </w:r>
      <w:r w:rsidR="00AE4004">
        <w:t xml:space="preserve"> </w:t>
      </w:r>
      <w:r w:rsidRPr="00842067">
        <w:t>country</w:t>
      </w:r>
      <w:r w:rsidR="00AE4004">
        <w:t xml:space="preserve"> </w:t>
      </w:r>
      <w:r w:rsidRPr="00842067">
        <w:t>in</w:t>
      </w:r>
      <w:r w:rsidR="00AE4004">
        <w:t xml:space="preserve"> </w:t>
      </w:r>
      <w:r w:rsidRPr="00842067">
        <w:t>which</w:t>
      </w:r>
      <w:r w:rsidR="00AE4004">
        <w:t xml:space="preserve"> </w:t>
      </w:r>
      <w:r w:rsidRPr="00842067">
        <w:t>diverse</w:t>
      </w:r>
      <w:r w:rsidR="00AE4004">
        <w:t xml:space="preserve"> </w:t>
      </w:r>
      <w:r w:rsidRPr="00842067">
        <w:t>groups,</w:t>
      </w:r>
      <w:r w:rsidR="00AE4004">
        <w:t xml:space="preserve"> </w:t>
      </w:r>
      <w:r w:rsidRPr="00842067">
        <w:t>races</w:t>
      </w:r>
      <w:r w:rsidR="00AE4004">
        <w:t xml:space="preserve"> </w:t>
      </w:r>
      <w:r w:rsidRPr="00842067">
        <w:t>and</w:t>
      </w:r>
      <w:r w:rsidR="00AE4004">
        <w:t xml:space="preserve"> </w:t>
      </w:r>
      <w:r w:rsidRPr="00842067">
        <w:t>religions</w:t>
      </w:r>
      <w:r w:rsidR="00AE4004">
        <w:t xml:space="preserve"> </w:t>
      </w:r>
      <w:r w:rsidRPr="00842067">
        <w:t>coexist.</w:t>
      </w:r>
      <w:r w:rsidR="00AE4004">
        <w:t xml:space="preserve"> </w:t>
      </w:r>
      <w:r w:rsidRPr="00842067">
        <w:t>It</w:t>
      </w:r>
      <w:r w:rsidR="00AE4004">
        <w:t xml:space="preserve"> </w:t>
      </w:r>
      <w:r w:rsidRPr="00842067">
        <w:t>is</w:t>
      </w:r>
      <w:r w:rsidR="00AE4004">
        <w:t xml:space="preserve"> </w:t>
      </w:r>
      <w:r w:rsidRPr="00842067">
        <w:t>also</w:t>
      </w:r>
      <w:r w:rsidR="00AE4004">
        <w:t xml:space="preserve"> </w:t>
      </w:r>
      <w:r w:rsidRPr="00842067">
        <w:t>committed</w:t>
      </w:r>
      <w:r w:rsidR="00AE4004">
        <w:t xml:space="preserve"> </w:t>
      </w:r>
      <w:r w:rsidRPr="00842067">
        <w:t>to</w:t>
      </w:r>
      <w:r w:rsidR="00AE4004">
        <w:t xml:space="preserve"> </w:t>
      </w:r>
      <w:r w:rsidRPr="00842067">
        <w:t>respecting</w:t>
      </w:r>
      <w:r w:rsidR="00AE4004">
        <w:t xml:space="preserve"> </w:t>
      </w:r>
      <w:r w:rsidRPr="00842067">
        <w:t>and</w:t>
      </w:r>
      <w:r w:rsidR="00AE4004">
        <w:t xml:space="preserve"> </w:t>
      </w:r>
      <w:r w:rsidRPr="00842067">
        <w:t>promoting</w:t>
      </w:r>
      <w:r w:rsidR="00AE4004">
        <w:t xml:space="preserve"> </w:t>
      </w:r>
      <w:r w:rsidRPr="00842067">
        <w:t>human</w:t>
      </w:r>
      <w:r w:rsidR="00AE4004">
        <w:t xml:space="preserve"> </w:t>
      </w:r>
      <w:r w:rsidRPr="00842067">
        <w:t>dignity,</w:t>
      </w:r>
      <w:r w:rsidR="00AE4004">
        <w:t xml:space="preserve"> </w:t>
      </w:r>
      <w:r w:rsidRPr="00842067">
        <w:t>is</w:t>
      </w:r>
      <w:r w:rsidR="00AE4004">
        <w:t xml:space="preserve"> </w:t>
      </w:r>
      <w:r w:rsidRPr="00842067">
        <w:t>founded</w:t>
      </w:r>
      <w:r w:rsidR="00AE4004">
        <w:t xml:space="preserve"> </w:t>
      </w:r>
      <w:r w:rsidRPr="00842067">
        <w:t>on</w:t>
      </w:r>
      <w:r w:rsidR="00AE4004">
        <w:t xml:space="preserve"> </w:t>
      </w:r>
      <w:r w:rsidRPr="00842067">
        <w:t>justice</w:t>
      </w:r>
      <w:r w:rsidR="00AE4004">
        <w:t xml:space="preserve"> </w:t>
      </w:r>
      <w:r w:rsidRPr="00842067">
        <w:t>and</w:t>
      </w:r>
      <w:r w:rsidR="00AE4004">
        <w:t xml:space="preserve"> </w:t>
      </w:r>
      <w:r w:rsidRPr="00842067">
        <w:t>equality</w:t>
      </w:r>
      <w:r w:rsidR="00AE4004">
        <w:t xml:space="preserve"> </w:t>
      </w:r>
      <w:r w:rsidRPr="00842067">
        <w:t>in</w:t>
      </w:r>
      <w:r w:rsidR="00AE4004">
        <w:t xml:space="preserve"> </w:t>
      </w:r>
      <w:r w:rsidRPr="00842067">
        <w:t>the</w:t>
      </w:r>
      <w:r w:rsidR="00AE4004">
        <w:t xml:space="preserve"> </w:t>
      </w:r>
      <w:r w:rsidRPr="00842067">
        <w:t>interest</w:t>
      </w:r>
      <w:r w:rsidR="00AE4004">
        <w:t xml:space="preserve"> </w:t>
      </w:r>
      <w:r w:rsidRPr="00842067">
        <w:t>of</w:t>
      </w:r>
      <w:r w:rsidR="00AE4004">
        <w:t xml:space="preserve"> </w:t>
      </w:r>
      <w:r w:rsidRPr="00842067">
        <w:t>advancing</w:t>
      </w:r>
      <w:r w:rsidR="00AE4004">
        <w:t xml:space="preserve"> </w:t>
      </w:r>
      <w:r w:rsidRPr="00842067">
        <w:t>human</w:t>
      </w:r>
      <w:r w:rsidR="00AE4004">
        <w:t xml:space="preserve"> </w:t>
      </w:r>
      <w:r w:rsidRPr="00842067">
        <w:t>rights</w:t>
      </w:r>
      <w:r w:rsidR="00AE4004">
        <w:t xml:space="preserve"> </w:t>
      </w:r>
      <w:r w:rsidRPr="00842067">
        <w:t>and</w:t>
      </w:r>
      <w:r w:rsidR="00AE4004">
        <w:t xml:space="preserve"> </w:t>
      </w:r>
      <w:r w:rsidRPr="00842067">
        <w:t>freedoms,</w:t>
      </w:r>
      <w:r w:rsidR="00AE4004">
        <w:t xml:space="preserve"> </w:t>
      </w:r>
      <w:r w:rsidRPr="00842067">
        <w:t>and</w:t>
      </w:r>
      <w:r w:rsidR="00AE4004">
        <w:t xml:space="preserve"> </w:t>
      </w:r>
      <w:r w:rsidRPr="00842067">
        <w:t>allows</w:t>
      </w:r>
      <w:r w:rsidR="00AE4004">
        <w:t xml:space="preserve"> </w:t>
      </w:r>
      <w:r w:rsidRPr="00842067">
        <w:t>for</w:t>
      </w:r>
      <w:r w:rsidR="00AE4004">
        <w:t xml:space="preserve"> </w:t>
      </w:r>
      <w:r w:rsidRPr="00842067">
        <w:t>a</w:t>
      </w:r>
      <w:r w:rsidR="00AE4004">
        <w:t xml:space="preserve"> </w:t>
      </w:r>
      <w:r w:rsidRPr="00842067">
        <w:t>multiparty</w:t>
      </w:r>
      <w:r w:rsidR="00AE4004">
        <w:t xml:space="preserve"> </w:t>
      </w:r>
      <w:r w:rsidRPr="00842067">
        <w:t>system.</w:t>
      </w:r>
      <w:r w:rsidR="00AE4004">
        <w:t xml:space="preserve"> </w:t>
      </w:r>
      <w:r w:rsidRPr="00842067">
        <w:t>All</w:t>
      </w:r>
      <w:r w:rsidR="00AE4004">
        <w:t xml:space="preserve"> </w:t>
      </w:r>
      <w:r w:rsidRPr="00842067">
        <w:t>of</w:t>
      </w:r>
      <w:r w:rsidR="00AE4004">
        <w:t xml:space="preserve"> </w:t>
      </w:r>
      <w:r w:rsidRPr="00842067">
        <w:t>this,</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Constitution,</w:t>
      </w:r>
      <w:r w:rsidR="00AE4004">
        <w:t xml:space="preserve"> </w:t>
      </w:r>
      <w:r w:rsidRPr="00842067">
        <w:t>is</w:t>
      </w:r>
      <w:r w:rsidR="00AE4004">
        <w:t xml:space="preserve"> </w:t>
      </w:r>
      <w:r w:rsidRPr="00842067">
        <w:t>a</w:t>
      </w:r>
      <w:r w:rsidR="00AE4004">
        <w:t xml:space="preserve"> </w:t>
      </w:r>
      <w:r w:rsidRPr="00842067">
        <w:t>recognition</w:t>
      </w:r>
      <w:r w:rsidR="00AE4004">
        <w:t xml:space="preserve"> </w:t>
      </w:r>
      <w:r w:rsidRPr="00842067">
        <w:t>of</w:t>
      </w:r>
      <w:r w:rsidR="00AE4004">
        <w:t xml:space="preserve"> </w:t>
      </w:r>
      <w:r w:rsidRPr="00842067">
        <w:t>the</w:t>
      </w:r>
      <w:r w:rsidR="00AE4004">
        <w:t xml:space="preserve"> </w:t>
      </w:r>
      <w:r w:rsidRPr="00842067">
        <w:t>fact</w:t>
      </w:r>
      <w:r w:rsidR="00AE4004">
        <w:t xml:space="preserve"> </w:t>
      </w:r>
      <w:r w:rsidRPr="00842067">
        <w:t>that</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00AE4004">
        <w:t xml:space="preserve"> </w:t>
      </w:r>
      <w:r w:rsidRPr="00842067">
        <w:t>is</w:t>
      </w:r>
      <w:r w:rsidR="00AE4004">
        <w:t xml:space="preserve"> </w:t>
      </w:r>
      <w:r w:rsidRPr="00842067">
        <w:t>an</w:t>
      </w:r>
      <w:r w:rsidR="00AE4004">
        <w:t xml:space="preserve"> </w:t>
      </w:r>
      <w:r w:rsidRPr="00842067">
        <w:t>all-embracing</w:t>
      </w:r>
      <w:r w:rsidR="00AE4004">
        <w:t xml:space="preserve"> </w:t>
      </w:r>
      <w:r w:rsidRPr="00842067">
        <w:t>country,</w:t>
      </w:r>
      <w:r w:rsidR="00AE4004">
        <w:t xml:space="preserve"> </w:t>
      </w:r>
      <w:r w:rsidRPr="00842067">
        <w:t>with</w:t>
      </w:r>
      <w:r w:rsidR="00AE4004">
        <w:t xml:space="preserve"> </w:t>
      </w:r>
      <w:r w:rsidRPr="00842067">
        <w:t>different</w:t>
      </w:r>
      <w:r w:rsidR="00AE4004">
        <w:t xml:space="preserve"> </w:t>
      </w:r>
      <w:r w:rsidRPr="00842067">
        <w:t>religions</w:t>
      </w:r>
      <w:r w:rsidR="00AE4004">
        <w:t xml:space="preserve"> </w:t>
      </w:r>
      <w:r w:rsidRPr="00842067">
        <w:t>and</w:t>
      </w:r>
      <w:r w:rsidR="00AE4004">
        <w:t xml:space="preserve"> </w:t>
      </w:r>
      <w:r w:rsidRPr="00842067">
        <w:t>cultures</w:t>
      </w:r>
      <w:r w:rsidR="00AE4004">
        <w:t xml:space="preserve"> </w:t>
      </w:r>
      <w:r w:rsidRPr="00842067">
        <w:t>that</w:t>
      </w:r>
      <w:r w:rsidR="00AE4004">
        <w:t xml:space="preserve"> </w:t>
      </w:r>
      <w:r w:rsidRPr="00842067">
        <w:t>are</w:t>
      </w:r>
      <w:r w:rsidR="00AE4004">
        <w:t xml:space="preserve"> </w:t>
      </w:r>
      <w:r w:rsidRPr="00842067">
        <w:t>a</w:t>
      </w:r>
      <w:r w:rsidR="00AE4004">
        <w:t xml:space="preserve"> </w:t>
      </w:r>
      <w:r w:rsidRPr="00842067">
        <w:t>source</w:t>
      </w:r>
      <w:r w:rsidR="00AE4004">
        <w:t xml:space="preserve"> </w:t>
      </w:r>
      <w:r w:rsidRPr="00842067">
        <w:t>of</w:t>
      </w:r>
      <w:r w:rsidR="00AE4004">
        <w:t xml:space="preserve"> </w:t>
      </w:r>
      <w:r w:rsidRPr="00842067">
        <w:t>strength,</w:t>
      </w:r>
      <w:r w:rsidR="00AE4004">
        <w:t xml:space="preserve"> </w:t>
      </w:r>
      <w:r w:rsidRPr="00842067">
        <w:t>harmony</w:t>
      </w:r>
      <w:r w:rsidR="00AE4004">
        <w:t xml:space="preserve"> </w:t>
      </w:r>
      <w:r w:rsidRPr="00842067">
        <w:t>and</w:t>
      </w:r>
      <w:r w:rsidR="00AE4004">
        <w:t xml:space="preserve"> </w:t>
      </w:r>
      <w:r w:rsidRPr="00842067">
        <w:t>inspiration.</w:t>
      </w:r>
    </w:p>
    <w:p w:rsidR="00842067" w:rsidRPr="00842067" w:rsidRDefault="00842067" w:rsidP="00842067">
      <w:pPr>
        <w:pStyle w:val="SingleTxtG"/>
      </w:pPr>
      <w:r w:rsidRPr="00842067">
        <w:t>133.</w:t>
      </w:r>
      <w:r w:rsidRPr="00842067">
        <w:tab/>
        <w:t>Under</w:t>
      </w:r>
      <w:r w:rsidR="00AE4004">
        <w:t xml:space="preserve"> </w:t>
      </w:r>
      <w:r w:rsidRPr="00842067">
        <w:t>article</w:t>
      </w:r>
      <w:r w:rsidR="00AE4004">
        <w:t xml:space="preserve"> </w:t>
      </w:r>
      <w:r w:rsidRPr="00842067">
        <w:t>64</w:t>
      </w:r>
      <w:r w:rsidR="00AE4004">
        <w:t xml:space="preserve"> </w:t>
      </w:r>
      <w:r w:rsidRPr="00842067">
        <w:t>of</w:t>
      </w:r>
      <w:r w:rsidR="00AE4004">
        <w:t xml:space="preserve"> </w:t>
      </w:r>
      <w:r w:rsidRPr="00842067">
        <w:t>the</w:t>
      </w:r>
      <w:r w:rsidR="00AE4004">
        <w:t xml:space="preserve"> </w:t>
      </w:r>
      <w:r w:rsidRPr="00842067">
        <w:t>Criminal</w:t>
      </w:r>
      <w:r w:rsidR="00AE4004">
        <w:t xml:space="preserve"> </w:t>
      </w:r>
      <w:r w:rsidRPr="00842067">
        <w:t>Code</w:t>
      </w:r>
      <w:r w:rsidR="00AE4004">
        <w:t xml:space="preserve"> </w:t>
      </w:r>
      <w:r w:rsidRPr="00842067">
        <w:t>of</w:t>
      </w:r>
      <w:r w:rsidR="00AE4004">
        <w:t xml:space="preserve"> </w:t>
      </w:r>
      <w:r w:rsidRPr="00842067">
        <w:t>1991,</w:t>
      </w:r>
      <w:r w:rsidR="00AE4004">
        <w:t xml:space="preserve"> </w:t>
      </w:r>
      <w:r w:rsidRPr="00842067">
        <w:t>sedition</w:t>
      </w:r>
      <w:r w:rsidR="00AE4004">
        <w:t xml:space="preserve"> </w:t>
      </w:r>
      <w:r w:rsidRPr="00842067">
        <w:t>or</w:t>
      </w:r>
      <w:r w:rsidR="00AE4004">
        <w:t xml:space="preserve"> </w:t>
      </w:r>
      <w:r w:rsidRPr="00842067">
        <w:t>incitement</w:t>
      </w:r>
      <w:r w:rsidR="00AE4004">
        <w:t xml:space="preserve"> </w:t>
      </w:r>
      <w:r w:rsidRPr="00842067">
        <w:t>to</w:t>
      </w:r>
      <w:r w:rsidR="00AE4004">
        <w:t xml:space="preserve"> </w:t>
      </w:r>
      <w:r w:rsidRPr="00842067">
        <w:t>hatred</w:t>
      </w:r>
      <w:r w:rsidR="00AE4004">
        <w:t xml:space="preserve"> </w:t>
      </w:r>
      <w:r w:rsidRPr="00842067">
        <w:t>among</w:t>
      </w:r>
      <w:r w:rsidR="00AE4004">
        <w:t xml:space="preserve"> </w:t>
      </w:r>
      <w:r w:rsidRPr="00842067">
        <w:t>or</w:t>
      </w:r>
      <w:r w:rsidR="00AE4004">
        <w:t xml:space="preserve"> </w:t>
      </w:r>
      <w:r w:rsidRPr="00842067">
        <w:t>against</w:t>
      </w:r>
      <w:r w:rsidR="00AE4004">
        <w:t xml:space="preserve"> </w:t>
      </w:r>
      <w:r w:rsidRPr="00842067">
        <w:t>communities</w:t>
      </w:r>
      <w:r w:rsidR="00AE4004">
        <w:t xml:space="preserve"> </w:t>
      </w:r>
      <w:r w:rsidRPr="00842067">
        <w:t>is</w:t>
      </w:r>
      <w:r w:rsidR="00AE4004">
        <w:t xml:space="preserve"> </w:t>
      </w:r>
      <w:r w:rsidRPr="00842067">
        <w:t>an</w:t>
      </w:r>
      <w:r w:rsidR="00AE4004">
        <w:t xml:space="preserve"> </w:t>
      </w:r>
      <w:r w:rsidRPr="00842067">
        <w:t>offence</w:t>
      </w:r>
      <w:r w:rsidR="00AE4004">
        <w:t xml:space="preserve"> </w:t>
      </w:r>
      <w:r w:rsidRPr="00842067">
        <w:t>punishable</w:t>
      </w:r>
      <w:r w:rsidR="00AE4004">
        <w:t xml:space="preserve"> </w:t>
      </w:r>
      <w:r w:rsidRPr="00842067">
        <w:t>by</w:t>
      </w:r>
      <w:r w:rsidR="00AE4004">
        <w:t xml:space="preserve"> </w:t>
      </w:r>
      <w:r w:rsidRPr="00842067">
        <w:t>law.</w:t>
      </w:r>
      <w:r w:rsidR="00AE4004">
        <w:t xml:space="preserve"> </w:t>
      </w:r>
      <w:r w:rsidRPr="00842067">
        <w:t>This</w:t>
      </w:r>
      <w:r w:rsidR="00AE4004">
        <w:t xml:space="preserve"> </w:t>
      </w:r>
      <w:r w:rsidRPr="00842067">
        <w:t>provision</w:t>
      </w:r>
      <w:r w:rsidR="00AE4004">
        <w:t xml:space="preserve"> </w:t>
      </w:r>
      <w:r w:rsidRPr="00842067">
        <w:t>applies</w:t>
      </w:r>
      <w:r w:rsidR="00AE4004">
        <w:t xml:space="preserve"> </w:t>
      </w:r>
      <w:r w:rsidRPr="00842067">
        <w:t>to</w:t>
      </w:r>
      <w:r w:rsidR="00AE4004">
        <w:t xml:space="preserve"> </w:t>
      </w:r>
      <w:r w:rsidRPr="00842067">
        <w:t>anyone</w:t>
      </w:r>
      <w:r w:rsidR="00AE4004">
        <w:t xml:space="preserve"> </w:t>
      </w:r>
      <w:r w:rsidRPr="00842067">
        <w:t>who</w:t>
      </w:r>
      <w:r w:rsidR="00AE4004">
        <w:t xml:space="preserve"> </w:t>
      </w:r>
      <w:r w:rsidRPr="00842067">
        <w:t>seeks</w:t>
      </w:r>
      <w:r w:rsidR="00AE4004">
        <w:t xml:space="preserve"> </w:t>
      </w:r>
      <w:r w:rsidRPr="00842067">
        <w:t>to</w:t>
      </w:r>
      <w:r w:rsidR="00AE4004">
        <w:t xml:space="preserve"> </w:t>
      </w:r>
      <w:r w:rsidRPr="00842067">
        <w:t>incite</w:t>
      </w:r>
      <w:r w:rsidR="00AE4004">
        <w:t xml:space="preserve"> </w:t>
      </w:r>
      <w:r w:rsidRPr="00842067">
        <w:t>hatred,</w:t>
      </w:r>
      <w:r w:rsidR="00AE4004">
        <w:t xml:space="preserve"> </w:t>
      </w:r>
      <w:r w:rsidRPr="00842067">
        <w:t>contempt</w:t>
      </w:r>
      <w:r w:rsidR="00AE4004">
        <w:t xml:space="preserve"> </w:t>
      </w:r>
      <w:r w:rsidRPr="00842067">
        <w:t>or</w:t>
      </w:r>
      <w:r w:rsidR="00AE4004">
        <w:t xml:space="preserve"> </w:t>
      </w:r>
      <w:r w:rsidRPr="00842067">
        <w:t>hostility</w:t>
      </w:r>
      <w:r w:rsidR="00AE4004">
        <w:t xml:space="preserve"> </w:t>
      </w:r>
      <w:r w:rsidRPr="00842067">
        <w:t>against</w:t>
      </w:r>
      <w:r w:rsidR="00AE4004">
        <w:t xml:space="preserve"> </w:t>
      </w:r>
      <w:r w:rsidRPr="00842067">
        <w:t>or</w:t>
      </w:r>
      <w:r w:rsidR="00AE4004">
        <w:t xml:space="preserve"> </w:t>
      </w:r>
      <w:r w:rsidRPr="00842067">
        <w:t>among</w:t>
      </w:r>
      <w:r w:rsidR="00AE4004">
        <w:t xml:space="preserve"> </w:t>
      </w:r>
      <w:r w:rsidRPr="00842067">
        <w:t>any</w:t>
      </w:r>
      <w:r w:rsidR="00AE4004">
        <w:t xml:space="preserve"> </w:t>
      </w:r>
      <w:r w:rsidRPr="00842067">
        <w:t>community</w:t>
      </w:r>
      <w:r w:rsidR="00AE4004">
        <w:t xml:space="preserve"> </w:t>
      </w:r>
      <w:r w:rsidRPr="00842067">
        <w:t>owing</w:t>
      </w:r>
      <w:r w:rsidR="00AE4004">
        <w:t xml:space="preserve"> </w:t>
      </w:r>
      <w:r w:rsidRPr="00842067">
        <w:t>to</w:t>
      </w:r>
      <w:r w:rsidR="00AE4004">
        <w:t xml:space="preserve"> </w:t>
      </w:r>
      <w:r w:rsidRPr="00842067">
        <w:t>differences</w:t>
      </w:r>
      <w:r w:rsidR="00AE4004">
        <w:t xml:space="preserve"> </w:t>
      </w:r>
      <w:r w:rsidRPr="00842067">
        <w:t>of</w:t>
      </w:r>
      <w:r w:rsidR="00AE4004">
        <w:t xml:space="preserve"> </w:t>
      </w:r>
      <w:r w:rsidRPr="00842067">
        <w:t>race,</w:t>
      </w:r>
      <w:r w:rsidR="00AE4004">
        <w:t xml:space="preserve"> </w:t>
      </w:r>
      <w:r w:rsidRPr="00842067">
        <w:t>colour</w:t>
      </w:r>
      <w:r w:rsidR="00AE4004">
        <w:t xml:space="preserve"> </w:t>
      </w:r>
      <w:r w:rsidRPr="00842067">
        <w:t>or</w:t>
      </w:r>
      <w:r w:rsidR="00AE4004">
        <w:t xml:space="preserve"> </w:t>
      </w:r>
      <w:r w:rsidRPr="00842067">
        <w:t>language</w:t>
      </w:r>
      <w:r w:rsidR="00AE4004">
        <w:t xml:space="preserve"> </w:t>
      </w:r>
      <w:r w:rsidRPr="00842067">
        <w:t>or</w:t>
      </w:r>
      <w:r w:rsidR="00AE4004">
        <w:t xml:space="preserve"> </w:t>
      </w:r>
      <w:r w:rsidRPr="00842067">
        <w:t>in</w:t>
      </w:r>
      <w:r w:rsidR="00AE4004">
        <w:t xml:space="preserve"> </w:t>
      </w:r>
      <w:r w:rsidRPr="00842067">
        <w:t>such</w:t>
      </w:r>
      <w:r w:rsidR="00AE4004">
        <w:t xml:space="preserve"> </w:t>
      </w:r>
      <w:r w:rsidRPr="00842067">
        <w:t>a</w:t>
      </w:r>
      <w:r w:rsidR="00AE4004">
        <w:t xml:space="preserve"> </w:t>
      </w:r>
      <w:r w:rsidRPr="00842067">
        <w:t>manner</w:t>
      </w:r>
      <w:r w:rsidR="00AE4004">
        <w:t xml:space="preserve"> </w:t>
      </w:r>
      <w:r w:rsidRPr="00842067">
        <w:t>as</w:t>
      </w:r>
      <w:r w:rsidR="00AE4004">
        <w:t xml:space="preserve"> </w:t>
      </w:r>
      <w:r w:rsidRPr="00842067">
        <w:t>to</w:t>
      </w:r>
      <w:r w:rsidR="00AE4004">
        <w:t xml:space="preserve"> </w:t>
      </w:r>
      <w:r w:rsidRPr="00842067">
        <w:t>endanger</w:t>
      </w:r>
      <w:r w:rsidR="00AE4004">
        <w:t xml:space="preserve"> </w:t>
      </w:r>
      <w:r w:rsidRPr="00842067">
        <w:t>public</w:t>
      </w:r>
      <w:r w:rsidR="00AE4004">
        <w:t xml:space="preserve"> </w:t>
      </w:r>
      <w:r w:rsidRPr="00842067">
        <w:t>peace.</w:t>
      </w:r>
    </w:p>
    <w:p w:rsidR="00842067" w:rsidRPr="00842067" w:rsidRDefault="00842067" w:rsidP="00842067">
      <w:pPr>
        <w:pStyle w:val="SingleTxtG"/>
      </w:pPr>
      <w:r w:rsidRPr="00842067">
        <w:t>134.</w:t>
      </w:r>
      <w:r w:rsidRPr="00842067">
        <w:tab/>
        <w:t>Article</w:t>
      </w:r>
      <w:r w:rsidR="00AE4004">
        <w:t xml:space="preserve"> </w:t>
      </w:r>
      <w:r w:rsidRPr="00842067">
        <w:t>65</w:t>
      </w:r>
      <w:r w:rsidR="00AE4004">
        <w:t xml:space="preserve"> </w:t>
      </w:r>
      <w:r w:rsidRPr="00842067">
        <w:t>of</w:t>
      </w:r>
      <w:r w:rsidR="00AE4004">
        <w:t xml:space="preserve"> </w:t>
      </w:r>
      <w:r w:rsidRPr="00842067">
        <w:t>the</w:t>
      </w:r>
      <w:r w:rsidR="00AE4004">
        <w:t xml:space="preserve"> </w:t>
      </w:r>
      <w:r w:rsidRPr="00842067">
        <w:t>Sudanese</w:t>
      </w:r>
      <w:r w:rsidR="00AE4004">
        <w:t xml:space="preserve"> </w:t>
      </w:r>
      <w:r w:rsidRPr="00842067">
        <w:t>Criminal</w:t>
      </w:r>
      <w:r w:rsidR="00AE4004">
        <w:t xml:space="preserve"> </w:t>
      </w:r>
      <w:r w:rsidRPr="00842067">
        <w:t>Code</w:t>
      </w:r>
      <w:r w:rsidR="00AE4004">
        <w:t xml:space="preserve"> </w:t>
      </w:r>
      <w:r w:rsidRPr="00842067">
        <w:t>of</w:t>
      </w:r>
      <w:r w:rsidR="00AE4004">
        <w:t xml:space="preserve"> </w:t>
      </w:r>
      <w:r w:rsidRPr="00842067">
        <w:t>1991</w:t>
      </w:r>
      <w:r w:rsidR="00AE4004">
        <w:t xml:space="preserve"> </w:t>
      </w:r>
      <w:r w:rsidRPr="00842067">
        <w:t>also</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punishment</w:t>
      </w:r>
      <w:r w:rsidR="00AE4004">
        <w:t xml:space="preserve"> </w:t>
      </w:r>
      <w:r w:rsidRPr="00842067">
        <w:t>of</w:t>
      </w:r>
      <w:r w:rsidR="00AE4004">
        <w:t xml:space="preserve"> </w:t>
      </w:r>
      <w:r w:rsidRPr="00842067">
        <w:t>criminal</w:t>
      </w:r>
      <w:r w:rsidR="00AE4004">
        <w:t xml:space="preserve"> </w:t>
      </w:r>
      <w:r w:rsidRPr="00842067">
        <w:t>and</w:t>
      </w:r>
      <w:r w:rsidR="00AE4004">
        <w:t xml:space="preserve"> </w:t>
      </w:r>
      <w:r w:rsidRPr="00842067">
        <w:t>terrorist</w:t>
      </w:r>
      <w:r w:rsidR="00AE4004">
        <w:t xml:space="preserve"> </w:t>
      </w:r>
      <w:r w:rsidRPr="00842067">
        <w:t>organizations,</w:t>
      </w:r>
      <w:r w:rsidR="00AE4004">
        <w:t xml:space="preserve"> </w:t>
      </w:r>
      <w:r w:rsidRPr="00842067">
        <w:t>including</w:t>
      </w:r>
      <w:r w:rsidR="00AE4004">
        <w:t xml:space="preserve"> </w:t>
      </w:r>
      <w:r w:rsidRPr="00842067">
        <w:t>within</w:t>
      </w:r>
      <w:r w:rsidR="00AE4004">
        <w:t xml:space="preserve"> </w:t>
      </w:r>
      <w:r w:rsidRPr="00842067">
        <w:t>its</w:t>
      </w:r>
      <w:r w:rsidR="00AE4004">
        <w:t xml:space="preserve"> </w:t>
      </w:r>
      <w:r w:rsidRPr="00842067">
        <w:t>ambit</w:t>
      </w:r>
      <w:r w:rsidR="00AE4004">
        <w:t xml:space="preserve"> </w:t>
      </w:r>
      <w:r w:rsidRPr="00842067">
        <w:t>anyone</w:t>
      </w:r>
      <w:r w:rsidR="00AE4004">
        <w:t xml:space="preserve"> </w:t>
      </w:r>
      <w:r w:rsidRPr="00842067">
        <w:t>who</w:t>
      </w:r>
      <w:r w:rsidR="00AE4004">
        <w:t xml:space="preserve"> </w:t>
      </w:r>
      <w:r w:rsidRPr="00842067">
        <w:t>establishes</w:t>
      </w:r>
      <w:r w:rsidR="00AE4004">
        <w:t xml:space="preserve"> </w:t>
      </w:r>
      <w:r w:rsidRPr="00842067">
        <w:t>or</w:t>
      </w:r>
      <w:r w:rsidR="00AE4004">
        <w:t xml:space="preserve"> </w:t>
      </w:r>
      <w:r w:rsidRPr="00842067">
        <w:t>runs</w:t>
      </w:r>
      <w:r w:rsidR="00AE4004">
        <w:t xml:space="preserve"> </w:t>
      </w:r>
      <w:r w:rsidRPr="00842067">
        <w:t>or</w:t>
      </w:r>
      <w:r w:rsidR="00AE4004">
        <w:t xml:space="preserve"> </w:t>
      </w:r>
      <w:r w:rsidRPr="00842067">
        <w:t>intentionally</w:t>
      </w:r>
      <w:r w:rsidR="00AE4004">
        <w:t xml:space="preserve"> </w:t>
      </w:r>
      <w:r w:rsidRPr="00842067">
        <w:t>participates</w:t>
      </w:r>
      <w:r w:rsidR="00AE4004">
        <w:t xml:space="preserve"> </w:t>
      </w:r>
      <w:r w:rsidRPr="00842067">
        <w:t>in</w:t>
      </w:r>
      <w:r w:rsidR="00AE4004">
        <w:t xml:space="preserve"> </w:t>
      </w:r>
      <w:r w:rsidRPr="00842067">
        <w:t>or</w:t>
      </w:r>
      <w:r w:rsidR="00AE4004">
        <w:t xml:space="preserve"> </w:t>
      </w:r>
      <w:r w:rsidRPr="00842067">
        <w:t>assists</w:t>
      </w:r>
      <w:r w:rsidR="00AE4004">
        <w:t xml:space="preserve"> </w:t>
      </w:r>
      <w:r w:rsidRPr="00842067">
        <w:t>an</w:t>
      </w:r>
      <w:r w:rsidR="00AE4004">
        <w:t xml:space="preserve"> </w:t>
      </w:r>
      <w:r w:rsidRPr="00842067">
        <w:t>organization</w:t>
      </w:r>
      <w:r w:rsidR="00AE4004">
        <w:t xml:space="preserve"> </w:t>
      </w:r>
      <w:r w:rsidRPr="00842067">
        <w:t>intended</w:t>
      </w:r>
      <w:r w:rsidR="00AE4004">
        <w:t xml:space="preserve"> </w:t>
      </w:r>
      <w:r w:rsidRPr="00842067">
        <w:t>to</w:t>
      </w:r>
      <w:r w:rsidR="00AE4004">
        <w:t xml:space="preserve"> </w:t>
      </w:r>
      <w:r w:rsidRPr="00842067">
        <w:t>commit</w:t>
      </w:r>
      <w:r w:rsidR="00AE4004">
        <w:t xml:space="preserve"> </w:t>
      </w:r>
      <w:r w:rsidRPr="00842067">
        <w:t>crime,</w:t>
      </w:r>
      <w:r w:rsidR="00AE4004">
        <w:t xml:space="preserve"> </w:t>
      </w:r>
      <w:r w:rsidRPr="00842067">
        <w:t>whether</w:t>
      </w:r>
      <w:r w:rsidR="00AE4004">
        <w:t xml:space="preserve"> </w:t>
      </w:r>
      <w:r w:rsidRPr="00842067">
        <w:t>operating</w:t>
      </w:r>
      <w:r w:rsidR="00AE4004">
        <w:t xml:space="preserve"> </w:t>
      </w:r>
      <w:r w:rsidRPr="00842067">
        <w:t>inside</w:t>
      </w:r>
      <w:r w:rsidR="00AE4004">
        <w:t xml:space="preserve"> </w:t>
      </w:r>
      <w:r w:rsidRPr="00842067">
        <w:t>or</w:t>
      </w:r>
      <w:r w:rsidR="00AE4004">
        <w:t xml:space="preserve"> </w:t>
      </w:r>
      <w:r w:rsidRPr="00842067">
        <w:t>outside</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p>
    <w:p w:rsidR="00842067" w:rsidRPr="00842067" w:rsidRDefault="00A86C3B" w:rsidP="006E7A00">
      <w:pPr>
        <w:pStyle w:val="H1G"/>
      </w:pPr>
      <w:r>
        <w:tab/>
      </w:r>
      <w:r>
        <w:tab/>
      </w:r>
      <w:r w:rsidR="00842067" w:rsidRPr="00842067">
        <w:t>Article</w:t>
      </w:r>
      <w:r w:rsidR="00AE4004">
        <w:t xml:space="preserve"> </w:t>
      </w:r>
      <w:r w:rsidR="00842067" w:rsidRPr="00842067">
        <w:t>5</w:t>
      </w:r>
      <w:r w:rsidR="006E7A00">
        <w:br/>
      </w:r>
      <w:r w:rsidR="00842067" w:rsidRPr="00842067">
        <w:t>Equal</w:t>
      </w:r>
      <w:r w:rsidR="00AE4004">
        <w:t xml:space="preserve"> </w:t>
      </w:r>
      <w:r w:rsidR="00842067" w:rsidRPr="00842067">
        <w:t>enjoyment</w:t>
      </w:r>
      <w:r w:rsidR="00AE4004">
        <w:t xml:space="preserve"> </w:t>
      </w:r>
      <w:r w:rsidR="00842067" w:rsidRPr="00842067">
        <w:t>of</w:t>
      </w:r>
      <w:r w:rsidR="00AE4004">
        <w:t xml:space="preserve"> </w:t>
      </w:r>
      <w:r w:rsidR="00842067" w:rsidRPr="00842067">
        <w:t>civil</w:t>
      </w:r>
      <w:r w:rsidR="00AE4004">
        <w:t xml:space="preserve"> </w:t>
      </w:r>
      <w:r w:rsidR="00842067" w:rsidRPr="00842067">
        <w:t>and</w:t>
      </w:r>
      <w:r w:rsidR="00AE4004">
        <w:t xml:space="preserve"> </w:t>
      </w:r>
      <w:r w:rsidR="00842067" w:rsidRPr="00842067">
        <w:t>political</w:t>
      </w:r>
      <w:r w:rsidR="00AE4004">
        <w:t xml:space="preserve"> </w:t>
      </w:r>
      <w:r w:rsidR="00842067" w:rsidRPr="00842067">
        <w:t>rights</w:t>
      </w:r>
    </w:p>
    <w:p w:rsidR="00842067" w:rsidRPr="00842067" w:rsidRDefault="00842067" w:rsidP="00842067">
      <w:pPr>
        <w:pStyle w:val="SingleTxtG"/>
      </w:pPr>
      <w:r w:rsidRPr="00842067">
        <w:t>135.</w:t>
      </w:r>
      <w:r w:rsidRPr="00842067">
        <w:tab/>
        <w:t>The</w:t>
      </w:r>
      <w:r w:rsidR="00AE4004">
        <w:t xml:space="preserve"> </w:t>
      </w:r>
      <w:r w:rsidRPr="00842067">
        <w:t>Constitution</w:t>
      </w:r>
      <w:r w:rsidR="00AE4004">
        <w:t xml:space="preserve"> </w:t>
      </w:r>
      <w:r w:rsidRPr="00842067">
        <w:t>contains</w:t>
      </w:r>
      <w:r w:rsidR="00AE4004">
        <w:t xml:space="preserve"> </w:t>
      </w:r>
      <w:r w:rsidRPr="00842067">
        <w:t>numerous</w:t>
      </w:r>
      <w:r w:rsidR="00AE4004">
        <w:t xml:space="preserve"> </w:t>
      </w:r>
      <w:r w:rsidRPr="00842067">
        <w:t>provisions</w:t>
      </w:r>
      <w:r w:rsidR="00AE4004">
        <w:t xml:space="preserve"> </w:t>
      </w:r>
      <w:r w:rsidRPr="00842067">
        <w:t>enshrining</w:t>
      </w:r>
      <w:r w:rsidR="00AE4004">
        <w:t xml:space="preserve"> </w:t>
      </w:r>
      <w:r w:rsidRPr="00842067">
        <w:t>the</w:t>
      </w:r>
      <w:r w:rsidR="00AE4004">
        <w:t xml:space="preserve"> </w:t>
      </w:r>
      <w:r w:rsidRPr="00842067">
        <w:t>principle</w:t>
      </w:r>
      <w:r w:rsidR="00AE4004">
        <w:t xml:space="preserve"> </w:t>
      </w:r>
      <w:r w:rsidRPr="00842067">
        <w:t>of</w:t>
      </w:r>
      <w:r w:rsidR="00AE4004">
        <w:t xml:space="preserve"> </w:t>
      </w:r>
      <w:r w:rsidRPr="00842067">
        <w:t>equality.</w:t>
      </w:r>
      <w:r w:rsidR="00AE4004">
        <w:t xml:space="preserve"> </w:t>
      </w:r>
      <w:r w:rsidRPr="00842067">
        <w:t>Article</w:t>
      </w:r>
      <w:r w:rsidR="00AE4004">
        <w:t xml:space="preserve"> </w:t>
      </w:r>
      <w:r w:rsidRPr="00842067">
        <w:t>1</w:t>
      </w:r>
      <w:r w:rsidR="00AE4004">
        <w:t xml:space="preserve"> </w:t>
      </w:r>
      <w:r w:rsidRPr="00842067">
        <w:t>(2)</w:t>
      </w:r>
      <w:r w:rsidR="00AE4004">
        <w:t xml:space="preserve"> </w:t>
      </w:r>
      <w:r w:rsidRPr="00842067">
        <w:t>provides</w:t>
      </w:r>
      <w:r w:rsidR="00AE4004">
        <w:t xml:space="preserve"> </w:t>
      </w:r>
      <w:r w:rsidRPr="00842067">
        <w:t>that</w:t>
      </w:r>
      <w:r w:rsidR="00AE4004">
        <w:t xml:space="preserve"> </w:t>
      </w:r>
      <w:r w:rsidRPr="00842067">
        <w:t>the</w:t>
      </w:r>
      <w:r w:rsidR="00AE4004">
        <w:t xml:space="preserve"> </w:t>
      </w:r>
      <w:r w:rsidRPr="00842067">
        <w:t>State</w:t>
      </w:r>
      <w:r w:rsidR="00AE4004">
        <w:t xml:space="preserve"> </w:t>
      </w:r>
      <w:r w:rsidRPr="00842067">
        <w:t>is</w:t>
      </w:r>
      <w:r w:rsidR="00AE4004">
        <w:t xml:space="preserve"> </w:t>
      </w:r>
      <w:r w:rsidRPr="00842067">
        <w:t>committed</w:t>
      </w:r>
      <w:r w:rsidR="00AE4004">
        <w:t xml:space="preserve"> </w:t>
      </w:r>
      <w:r w:rsidRPr="00842067">
        <w:t>to</w:t>
      </w:r>
      <w:r w:rsidR="00AE4004">
        <w:t xml:space="preserve"> </w:t>
      </w:r>
      <w:r w:rsidRPr="00842067">
        <w:t>respecting</w:t>
      </w:r>
      <w:r w:rsidR="00AE4004">
        <w:t xml:space="preserve"> </w:t>
      </w:r>
      <w:r w:rsidRPr="00842067">
        <w:t>and</w:t>
      </w:r>
      <w:r w:rsidR="00AE4004">
        <w:t xml:space="preserve"> </w:t>
      </w:r>
      <w:r w:rsidRPr="00842067">
        <w:t>promoting</w:t>
      </w:r>
      <w:r w:rsidR="00AE4004">
        <w:t xml:space="preserve"> </w:t>
      </w:r>
      <w:r w:rsidRPr="00842067">
        <w:t>human</w:t>
      </w:r>
      <w:r w:rsidR="00AE4004">
        <w:t xml:space="preserve"> </w:t>
      </w:r>
      <w:r w:rsidRPr="00842067">
        <w:t>dignity</w:t>
      </w:r>
      <w:r w:rsidR="00AE4004">
        <w:t xml:space="preserve"> </w:t>
      </w:r>
      <w:r w:rsidRPr="00842067">
        <w:t>and</w:t>
      </w:r>
      <w:r w:rsidR="00AE4004">
        <w:t xml:space="preserve"> </w:t>
      </w:r>
      <w:r w:rsidRPr="00842067">
        <w:t>is</w:t>
      </w:r>
      <w:r w:rsidR="00AE4004">
        <w:t xml:space="preserve"> </w:t>
      </w:r>
      <w:r w:rsidRPr="00842067">
        <w:t>founded</w:t>
      </w:r>
      <w:r w:rsidR="00AE4004">
        <w:t xml:space="preserve"> </w:t>
      </w:r>
      <w:r w:rsidRPr="00842067">
        <w:t>on</w:t>
      </w:r>
      <w:r w:rsidR="00AE4004">
        <w:t xml:space="preserve"> </w:t>
      </w:r>
      <w:r w:rsidRPr="00842067">
        <w:t>justice,</w:t>
      </w:r>
      <w:r w:rsidR="00AE4004">
        <w:t xml:space="preserve"> </w:t>
      </w:r>
      <w:r w:rsidRPr="00842067">
        <w:t>equality</w:t>
      </w:r>
      <w:r w:rsidR="00AE4004">
        <w:t xml:space="preserve"> </w:t>
      </w:r>
      <w:r w:rsidRPr="00842067">
        <w:t>and</w:t>
      </w:r>
      <w:r w:rsidR="00AE4004">
        <w:t xml:space="preserve"> </w:t>
      </w:r>
      <w:r w:rsidRPr="00842067">
        <w:t>the</w:t>
      </w:r>
      <w:r w:rsidR="00AE4004">
        <w:t xml:space="preserve"> </w:t>
      </w:r>
      <w:r w:rsidRPr="00842067">
        <w:t>advancement</w:t>
      </w:r>
      <w:r w:rsidR="00AE4004">
        <w:t xml:space="preserve"> </w:t>
      </w:r>
      <w:r w:rsidRPr="00842067">
        <w:t>of</w:t>
      </w:r>
      <w:r w:rsidR="00AE4004">
        <w:t xml:space="preserve"> </w:t>
      </w:r>
      <w:r w:rsidRPr="00842067">
        <w:t>human</w:t>
      </w:r>
      <w:r w:rsidR="00AE4004">
        <w:t xml:space="preserve"> </w:t>
      </w:r>
      <w:r w:rsidRPr="00842067">
        <w:t>rights.</w:t>
      </w:r>
      <w:r w:rsidR="00AE4004">
        <w:t xml:space="preserve"> </w:t>
      </w:r>
      <w:r w:rsidRPr="00842067">
        <w:t>Article</w:t>
      </w:r>
      <w:r w:rsidR="00AE4004">
        <w:t xml:space="preserve"> </w:t>
      </w:r>
      <w:r w:rsidRPr="00842067">
        <w:t>31</w:t>
      </w:r>
      <w:r w:rsidR="00AE4004">
        <w:t xml:space="preserve"> </w:t>
      </w:r>
      <w:r w:rsidRPr="00842067">
        <w:t>also</w:t>
      </w:r>
      <w:r w:rsidR="00AE4004">
        <w:t xml:space="preserve"> </w:t>
      </w:r>
      <w:r w:rsidRPr="00842067">
        <w:t>provides</w:t>
      </w:r>
      <w:r w:rsidR="00AE4004">
        <w:t xml:space="preserve"> </w:t>
      </w:r>
      <w:r w:rsidRPr="00842067">
        <w:t>for</w:t>
      </w:r>
      <w:r w:rsidR="00AE4004">
        <w:t xml:space="preserve"> </w:t>
      </w:r>
      <w:r w:rsidRPr="00842067">
        <w:t>equality</w:t>
      </w:r>
      <w:r w:rsidR="00AE4004">
        <w:t xml:space="preserve"> </w:t>
      </w:r>
      <w:r w:rsidRPr="00842067">
        <w:t>before</w:t>
      </w:r>
      <w:r w:rsidR="00AE4004">
        <w:t xml:space="preserve"> </w:t>
      </w:r>
      <w:r w:rsidRPr="00842067">
        <w:t>the</w:t>
      </w:r>
      <w:r w:rsidR="00AE4004">
        <w:t xml:space="preserve"> </w:t>
      </w:r>
      <w:r w:rsidRPr="00842067">
        <w:t>law,</w:t>
      </w:r>
      <w:r w:rsidR="00AE4004">
        <w:t xml:space="preserve"> </w:t>
      </w:r>
      <w:r w:rsidRPr="00842067">
        <w:t>stating</w:t>
      </w:r>
      <w:r w:rsidR="00AE4004">
        <w:t xml:space="preserve"> </w:t>
      </w:r>
      <w:r w:rsidRPr="00842067">
        <w:t>that</w:t>
      </w:r>
      <w:r w:rsidR="00AE4004">
        <w:t xml:space="preserve"> </w:t>
      </w:r>
      <w:r w:rsidRPr="00842067">
        <w:t>all</w:t>
      </w:r>
      <w:r w:rsidR="00AE4004">
        <w:t xml:space="preserve"> </w:t>
      </w:r>
      <w:r w:rsidRPr="00842067">
        <w:t>persons</w:t>
      </w:r>
      <w:r w:rsidR="00AE4004">
        <w:t xml:space="preserve"> </w:t>
      </w:r>
      <w:r w:rsidRPr="00842067">
        <w:t>are</w:t>
      </w:r>
      <w:r w:rsidR="00AE4004">
        <w:t xml:space="preserve"> </w:t>
      </w:r>
      <w:r w:rsidRPr="00842067">
        <w:t>equal</w:t>
      </w:r>
      <w:r w:rsidR="00AE4004">
        <w:t xml:space="preserve"> </w:t>
      </w:r>
      <w:r w:rsidRPr="00842067">
        <w:t>before</w:t>
      </w:r>
      <w:r w:rsidR="00AE4004">
        <w:t xml:space="preserve"> </w:t>
      </w:r>
      <w:r w:rsidRPr="00842067">
        <w:t>the</w:t>
      </w:r>
      <w:r w:rsidR="00AE4004">
        <w:t xml:space="preserve"> </w:t>
      </w:r>
      <w:r w:rsidRPr="00842067">
        <w:t>law</w:t>
      </w:r>
      <w:r w:rsidR="00AE4004">
        <w:t xml:space="preserve"> </w:t>
      </w:r>
      <w:r w:rsidRPr="00842067">
        <w:t>and</w:t>
      </w:r>
      <w:r w:rsidR="00AE4004">
        <w:t xml:space="preserve"> </w:t>
      </w:r>
      <w:r w:rsidRPr="00842067">
        <w:t>are</w:t>
      </w:r>
      <w:r w:rsidR="00AE4004">
        <w:t xml:space="preserve"> </w:t>
      </w:r>
      <w:r w:rsidRPr="00842067">
        <w:t>entitled,</w:t>
      </w:r>
      <w:r w:rsidR="00AE4004">
        <w:t xml:space="preserve"> </w:t>
      </w:r>
      <w:r w:rsidRPr="00842067">
        <w:t>without</w:t>
      </w:r>
      <w:r w:rsidR="00AE4004">
        <w:t xml:space="preserve"> </w:t>
      </w:r>
      <w:r w:rsidRPr="00842067">
        <w:t>discrimination</w:t>
      </w:r>
      <w:r w:rsidR="00AE4004">
        <w:t xml:space="preserve"> </w:t>
      </w:r>
      <w:r w:rsidRPr="00842067">
        <w:t>as</w:t>
      </w:r>
      <w:r w:rsidR="00AE4004">
        <w:t xml:space="preserve"> </w:t>
      </w:r>
      <w:r w:rsidRPr="00842067">
        <w:t>to</w:t>
      </w:r>
      <w:r w:rsidR="00AE4004">
        <w:t xml:space="preserve"> </w:t>
      </w:r>
      <w:r w:rsidRPr="00842067">
        <w:t>race,</w:t>
      </w:r>
      <w:r w:rsidR="00AE4004">
        <w:t xml:space="preserve"> </w:t>
      </w:r>
      <w:r w:rsidRPr="00842067">
        <w:t>colour,</w:t>
      </w:r>
      <w:r w:rsidR="00AE4004">
        <w:t xml:space="preserve"> </w:t>
      </w:r>
      <w:r w:rsidRPr="00842067">
        <w:t>sex,</w:t>
      </w:r>
      <w:r w:rsidR="00AE4004">
        <w:t xml:space="preserve"> </w:t>
      </w:r>
      <w:r w:rsidRPr="00842067">
        <w:t>language,</w:t>
      </w:r>
      <w:r w:rsidR="00AE4004">
        <w:t xml:space="preserve"> </w:t>
      </w:r>
      <w:r w:rsidRPr="00842067">
        <w:t>religious</w:t>
      </w:r>
      <w:r w:rsidR="00AE4004">
        <w:t xml:space="preserve"> </w:t>
      </w:r>
      <w:r w:rsidRPr="00842067">
        <w:t>belief,</w:t>
      </w:r>
      <w:r w:rsidR="00AE4004">
        <w:t xml:space="preserve"> </w:t>
      </w:r>
      <w:r w:rsidRPr="00842067">
        <w:t>political</w:t>
      </w:r>
      <w:r w:rsidR="00AE4004">
        <w:t xml:space="preserve"> </w:t>
      </w:r>
      <w:r w:rsidRPr="00842067">
        <w:t>opinion</w:t>
      </w:r>
      <w:r w:rsidR="00AE4004">
        <w:t xml:space="preserve"> </w:t>
      </w:r>
      <w:r w:rsidRPr="00842067">
        <w:t>or</w:t>
      </w:r>
      <w:r w:rsidR="00AE4004">
        <w:t xml:space="preserve"> </w:t>
      </w:r>
      <w:r w:rsidRPr="00842067">
        <w:t>ethnic</w:t>
      </w:r>
      <w:r w:rsidR="00AE4004">
        <w:t xml:space="preserve"> </w:t>
      </w:r>
      <w:r w:rsidRPr="00842067">
        <w:t>origin,</w:t>
      </w:r>
      <w:r w:rsidR="00AE4004">
        <w:t xml:space="preserve"> </w:t>
      </w:r>
      <w:r w:rsidRPr="00842067">
        <w:t>to</w:t>
      </w:r>
      <w:r w:rsidR="00AE4004">
        <w:t xml:space="preserve"> </w:t>
      </w:r>
      <w:r w:rsidRPr="00842067">
        <w:t>protection</w:t>
      </w:r>
      <w:r w:rsidR="00AE4004">
        <w:t xml:space="preserve"> </w:t>
      </w:r>
      <w:r w:rsidRPr="00842067">
        <w:t>of</w:t>
      </w:r>
      <w:r w:rsidR="00AE4004">
        <w:t xml:space="preserve"> </w:t>
      </w:r>
      <w:r w:rsidRPr="00842067">
        <w:t>the</w:t>
      </w:r>
      <w:r w:rsidR="00AE4004">
        <w:t xml:space="preserve"> </w:t>
      </w:r>
      <w:r w:rsidRPr="00842067">
        <w:t>law.</w:t>
      </w:r>
    </w:p>
    <w:p w:rsidR="00842067" w:rsidRPr="00842067" w:rsidRDefault="00842067" w:rsidP="00842067">
      <w:pPr>
        <w:pStyle w:val="SingleTxtG"/>
      </w:pPr>
      <w:r w:rsidRPr="00842067">
        <w:t>136.</w:t>
      </w:r>
      <w:r w:rsidRPr="00842067">
        <w:tab/>
        <w:t>Article</w:t>
      </w:r>
      <w:r w:rsidR="00AE4004">
        <w:t xml:space="preserve"> </w:t>
      </w:r>
      <w:r w:rsidRPr="00842067">
        <w:t>30</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furthermore</w:t>
      </w:r>
      <w:r w:rsidR="00AE4004">
        <w:t xml:space="preserve"> </w:t>
      </w:r>
      <w:r w:rsidRPr="00842067">
        <w:t>prohibits</w:t>
      </w:r>
      <w:r w:rsidR="00AE4004">
        <w:t xml:space="preserve"> </w:t>
      </w:r>
      <w:r w:rsidRPr="00842067">
        <w:t>slavery,</w:t>
      </w:r>
      <w:r w:rsidR="00AE4004">
        <w:t xml:space="preserve"> </w:t>
      </w:r>
      <w:r w:rsidRPr="00842067">
        <w:t>forced</w:t>
      </w:r>
      <w:r w:rsidR="00AE4004">
        <w:t xml:space="preserve"> </w:t>
      </w:r>
      <w:r w:rsidRPr="00842067">
        <w:t>labour</w:t>
      </w:r>
      <w:r w:rsidR="00AE4004">
        <w:t xml:space="preserve"> </w:t>
      </w:r>
      <w:r w:rsidRPr="00842067">
        <w:t>and</w:t>
      </w:r>
      <w:r w:rsidR="00AE4004">
        <w:t xml:space="preserve"> </w:t>
      </w:r>
      <w:r w:rsidRPr="00842067">
        <w:t>all</w:t>
      </w:r>
      <w:r w:rsidR="00AE4004">
        <w:t xml:space="preserve"> </w:t>
      </w:r>
      <w:r w:rsidRPr="00842067">
        <w:t>forms</w:t>
      </w:r>
      <w:r w:rsidR="00AE4004">
        <w:t xml:space="preserve"> </w:t>
      </w:r>
      <w:r w:rsidRPr="00842067">
        <w:t>of</w:t>
      </w:r>
      <w:r w:rsidR="00AE4004">
        <w:t xml:space="preserve"> </w:t>
      </w:r>
      <w:r w:rsidRPr="00842067">
        <w:t>slave</w:t>
      </w:r>
      <w:r w:rsidR="00AE4004">
        <w:t xml:space="preserve"> </w:t>
      </w:r>
      <w:r w:rsidRPr="00842067">
        <w:t>trade.</w:t>
      </w:r>
      <w:r w:rsidR="00AE4004">
        <w:t xml:space="preserve"> </w:t>
      </w:r>
      <w:r w:rsidRPr="00842067">
        <w:t>Nor</w:t>
      </w:r>
      <w:r w:rsidR="00AE4004">
        <w:t xml:space="preserve"> </w:t>
      </w:r>
      <w:r w:rsidRPr="00842067">
        <w:t>may</w:t>
      </w:r>
      <w:r w:rsidR="00AE4004">
        <w:t xml:space="preserve"> </w:t>
      </w:r>
      <w:r w:rsidRPr="00842067">
        <w:t>any</w:t>
      </w:r>
      <w:r w:rsidR="00AE4004">
        <w:t xml:space="preserve"> </w:t>
      </w:r>
      <w:r w:rsidRPr="00842067">
        <w:t>person</w:t>
      </w:r>
      <w:r w:rsidR="00AE4004">
        <w:t xml:space="preserve"> </w:t>
      </w:r>
      <w:r w:rsidRPr="00842067">
        <w:t>be</w:t>
      </w:r>
      <w:r w:rsidR="00AE4004">
        <w:t xml:space="preserve"> </w:t>
      </w:r>
      <w:r w:rsidRPr="00842067">
        <w:t>forced</w:t>
      </w:r>
      <w:r w:rsidR="00AE4004">
        <w:t xml:space="preserve"> </w:t>
      </w:r>
      <w:r w:rsidRPr="00842067">
        <w:t>to</w:t>
      </w:r>
      <w:r w:rsidR="00AE4004">
        <w:t xml:space="preserve"> </w:t>
      </w:r>
      <w:r w:rsidRPr="00842067">
        <w:t>perform</w:t>
      </w:r>
      <w:r w:rsidR="00AE4004">
        <w:t xml:space="preserve"> </w:t>
      </w:r>
      <w:r w:rsidRPr="00842067">
        <w:t>work</w:t>
      </w:r>
      <w:r w:rsidR="00AE4004">
        <w:t xml:space="preserve"> </w:t>
      </w:r>
      <w:r w:rsidRPr="00842067">
        <w:t>except</w:t>
      </w:r>
      <w:r w:rsidR="00AE4004">
        <w:t xml:space="preserve"> </w:t>
      </w:r>
      <w:r w:rsidRPr="00842067">
        <w:t>as</w:t>
      </w:r>
      <w:r w:rsidR="00AE4004">
        <w:t xml:space="preserve"> </w:t>
      </w:r>
      <w:r w:rsidRPr="00842067">
        <w:t>a</w:t>
      </w:r>
      <w:r w:rsidR="00AE4004">
        <w:t xml:space="preserve"> </w:t>
      </w:r>
      <w:r w:rsidRPr="00842067">
        <w:t>punishment</w:t>
      </w:r>
      <w:r w:rsidR="00AE4004">
        <w:t xml:space="preserve"> </w:t>
      </w:r>
      <w:r w:rsidRPr="00842067">
        <w:t>resulting</w:t>
      </w:r>
      <w:r w:rsidR="00AE4004">
        <w:t xml:space="preserve"> </w:t>
      </w:r>
      <w:r w:rsidRPr="00842067">
        <w:t>from</w:t>
      </w:r>
      <w:r w:rsidR="00AE4004">
        <w:t xml:space="preserve"> </w:t>
      </w:r>
      <w:r w:rsidRPr="00842067">
        <w:t>a</w:t>
      </w:r>
      <w:r w:rsidR="00AE4004">
        <w:t xml:space="preserve"> </w:t>
      </w:r>
      <w:r w:rsidRPr="00842067">
        <w:t>conviction</w:t>
      </w:r>
      <w:r w:rsidR="00AE4004">
        <w:t xml:space="preserve"> </w:t>
      </w:r>
      <w:r w:rsidRPr="00842067">
        <w:t>by</w:t>
      </w:r>
      <w:r w:rsidR="00AE4004">
        <w:t xml:space="preserve"> </w:t>
      </w:r>
      <w:r w:rsidRPr="00842067">
        <w:t>a</w:t>
      </w:r>
      <w:r w:rsidR="00AE4004">
        <w:t xml:space="preserve"> </w:t>
      </w:r>
      <w:r w:rsidRPr="00842067">
        <w:t>competent</w:t>
      </w:r>
      <w:r w:rsidR="00AE4004">
        <w:t xml:space="preserve"> </w:t>
      </w:r>
      <w:r w:rsidRPr="00842067">
        <w:t>court.</w:t>
      </w:r>
    </w:p>
    <w:p w:rsidR="00842067" w:rsidRPr="00842067" w:rsidRDefault="00842067" w:rsidP="00842067">
      <w:pPr>
        <w:pStyle w:val="SingleTxtG"/>
      </w:pPr>
      <w:r w:rsidRPr="00842067">
        <w:t>137.</w:t>
      </w:r>
      <w:r w:rsidRPr="00842067">
        <w:tab/>
        <w:t>The</w:t>
      </w:r>
      <w:r w:rsidR="00AE4004">
        <w:t xml:space="preserve"> </w:t>
      </w:r>
      <w:r w:rsidRPr="00842067">
        <w:t>Criminal</w:t>
      </w:r>
      <w:r w:rsidR="00AE4004">
        <w:t xml:space="preserve"> </w:t>
      </w:r>
      <w:r w:rsidRPr="00842067">
        <w:t>Code</w:t>
      </w:r>
      <w:r w:rsidR="00AE4004">
        <w:t xml:space="preserve"> </w:t>
      </w:r>
      <w:r w:rsidRPr="00842067">
        <w:t>of</w:t>
      </w:r>
      <w:r w:rsidR="00AE4004">
        <w:t xml:space="preserve"> </w:t>
      </w:r>
      <w:r w:rsidRPr="00842067">
        <w:t>1991</w:t>
      </w:r>
      <w:r w:rsidR="00AE4004">
        <w:t xml:space="preserve"> </w:t>
      </w:r>
      <w:r w:rsidRPr="00842067">
        <w:t>likewise</w:t>
      </w:r>
      <w:r w:rsidR="00AE4004">
        <w:t xml:space="preserve"> </w:t>
      </w:r>
      <w:r w:rsidRPr="00842067">
        <w:t>prohibits</w:t>
      </w:r>
      <w:r w:rsidR="00AE4004">
        <w:t xml:space="preserve"> </w:t>
      </w:r>
      <w:r w:rsidRPr="00842067">
        <w:t>slavery,</w:t>
      </w:r>
      <w:r w:rsidR="00AE4004">
        <w:t xml:space="preserve"> </w:t>
      </w:r>
      <w:r w:rsidRPr="00842067">
        <w:t>for</w:t>
      </w:r>
      <w:r w:rsidR="00AE4004">
        <w:t xml:space="preserve"> </w:t>
      </w:r>
      <w:r w:rsidRPr="00842067">
        <w:t>which</w:t>
      </w:r>
      <w:r w:rsidR="00AE4004">
        <w:t xml:space="preserve"> </w:t>
      </w:r>
      <w:r w:rsidRPr="00842067">
        <w:t>a</w:t>
      </w:r>
      <w:r w:rsidR="00AE4004">
        <w:t xml:space="preserve"> </w:t>
      </w:r>
      <w:r w:rsidRPr="00842067">
        <w:t>deterrent</w:t>
      </w:r>
      <w:r w:rsidR="00AE4004">
        <w:t xml:space="preserve"> </w:t>
      </w:r>
      <w:r w:rsidRPr="00842067">
        <w:t>punishment</w:t>
      </w:r>
      <w:r w:rsidR="00AE4004">
        <w:t xml:space="preserve"> </w:t>
      </w:r>
      <w:r w:rsidRPr="00842067">
        <w:t>is</w:t>
      </w:r>
      <w:r w:rsidR="00AE4004">
        <w:t xml:space="preserve"> </w:t>
      </w:r>
      <w:r w:rsidRPr="00842067">
        <w:t>imposed</w:t>
      </w:r>
      <w:r w:rsidR="00AE4004">
        <w:t xml:space="preserve"> </w:t>
      </w:r>
      <w:r w:rsidRPr="00842067">
        <w:t>under</w:t>
      </w:r>
      <w:r w:rsidR="00AE4004">
        <w:t xml:space="preserve"> </w:t>
      </w:r>
      <w:r w:rsidRPr="00842067">
        <w:t>article</w:t>
      </w:r>
      <w:r w:rsidR="00AE4004">
        <w:t xml:space="preserve"> </w:t>
      </w:r>
      <w:r w:rsidRPr="00842067">
        <w:t>163,</w:t>
      </w:r>
      <w:r w:rsidR="00AE4004">
        <w:t xml:space="preserve"> </w:t>
      </w:r>
      <w:r w:rsidRPr="00842067">
        <w:t>which</w:t>
      </w:r>
      <w:r w:rsidR="00AE4004">
        <w:t xml:space="preserve"> </w:t>
      </w:r>
      <w:r w:rsidRPr="00842067">
        <w:t>provides</w:t>
      </w:r>
      <w:r w:rsidR="00AE4004">
        <w:t xml:space="preserve"> </w:t>
      </w:r>
      <w:r w:rsidRPr="00842067">
        <w:t>that:</w:t>
      </w:r>
      <w:r w:rsidR="00AE4004">
        <w:t xml:space="preserve"> </w:t>
      </w:r>
      <w:r w:rsidR="004C7228">
        <w:t>“</w:t>
      </w:r>
      <w:r w:rsidRPr="00842067">
        <w:t>Anyone</w:t>
      </w:r>
      <w:r w:rsidR="00AE4004">
        <w:t xml:space="preserve"> </w:t>
      </w:r>
      <w:r w:rsidRPr="00842067">
        <w:t>who</w:t>
      </w:r>
      <w:r w:rsidR="00AE4004">
        <w:t xml:space="preserve"> </w:t>
      </w:r>
      <w:r w:rsidRPr="00842067">
        <w:t>unlawfully</w:t>
      </w:r>
      <w:r w:rsidR="00AE4004">
        <w:t xml:space="preserve"> </w:t>
      </w:r>
      <w:r w:rsidRPr="00842067">
        <w:t>compels</w:t>
      </w:r>
      <w:r w:rsidR="00AE4004">
        <w:t xml:space="preserve"> </w:t>
      </w:r>
      <w:r w:rsidRPr="00842067">
        <w:t>a</w:t>
      </w:r>
      <w:r w:rsidR="00AE4004">
        <w:t xml:space="preserve"> </w:t>
      </w:r>
      <w:r w:rsidRPr="00842067">
        <w:t>person</w:t>
      </w:r>
      <w:r w:rsidR="00AE4004">
        <w:t xml:space="preserve"> </w:t>
      </w:r>
      <w:r w:rsidRPr="00842067">
        <w:t>to</w:t>
      </w:r>
      <w:r w:rsidR="00AE4004">
        <w:t xml:space="preserve"> </w:t>
      </w:r>
      <w:r w:rsidRPr="00842067">
        <w:t>work</w:t>
      </w:r>
      <w:r w:rsidR="00AE4004">
        <w:t xml:space="preserve"> </w:t>
      </w:r>
      <w:r w:rsidRPr="00842067">
        <w:t>against</w:t>
      </w:r>
      <w:r w:rsidR="00AE4004">
        <w:t xml:space="preserve"> </w:t>
      </w:r>
      <w:r w:rsidRPr="00842067">
        <w:t>his</w:t>
      </w:r>
      <w:r w:rsidR="00AE4004">
        <w:t xml:space="preserve"> </w:t>
      </w:r>
      <w:r w:rsidRPr="00842067">
        <w:t>will</w:t>
      </w:r>
      <w:r w:rsidR="00AE4004">
        <w:t xml:space="preserve"> </w:t>
      </w:r>
      <w:r w:rsidRPr="00842067">
        <w:t>is</w:t>
      </w:r>
      <w:r w:rsidR="00AE4004">
        <w:t xml:space="preserve"> </w:t>
      </w:r>
      <w:r w:rsidRPr="00842067">
        <w:t>liable</w:t>
      </w:r>
      <w:r w:rsidR="00AE4004">
        <w:t xml:space="preserve"> </w:t>
      </w:r>
      <w:r w:rsidRPr="00842067">
        <w:t>to</w:t>
      </w:r>
      <w:r w:rsidR="00AE4004">
        <w:t xml:space="preserve"> </w:t>
      </w:r>
      <w:r w:rsidRPr="00842067">
        <w:t>a</w:t>
      </w:r>
      <w:r w:rsidR="00AE4004">
        <w:t xml:space="preserve"> </w:t>
      </w:r>
      <w:r w:rsidRPr="00842067">
        <w:t>term</w:t>
      </w:r>
      <w:r w:rsidR="00AE4004">
        <w:t xml:space="preserve"> </w:t>
      </w:r>
      <w:r w:rsidRPr="00842067">
        <w:t>of</w:t>
      </w:r>
      <w:r w:rsidR="00AE4004">
        <w:t xml:space="preserve"> </w:t>
      </w:r>
      <w:r w:rsidRPr="00842067">
        <w:t>imprisonment</w:t>
      </w:r>
      <w:r w:rsidR="00AE4004">
        <w:t xml:space="preserve"> </w:t>
      </w:r>
      <w:r w:rsidRPr="00842067">
        <w:t>of</w:t>
      </w:r>
      <w:r w:rsidR="00AE4004">
        <w:t xml:space="preserve"> </w:t>
      </w:r>
      <w:r w:rsidRPr="00842067">
        <w:t>up</w:t>
      </w:r>
      <w:r w:rsidR="00AE4004">
        <w:t xml:space="preserve"> </w:t>
      </w:r>
      <w:r w:rsidRPr="00842067">
        <w:t>to</w:t>
      </w:r>
      <w:r w:rsidR="00AE4004">
        <w:t xml:space="preserve"> </w:t>
      </w:r>
      <w:r w:rsidRPr="00842067">
        <w:t>one</w:t>
      </w:r>
      <w:r w:rsidR="00AE4004">
        <w:t xml:space="preserve"> </w:t>
      </w:r>
      <w:r w:rsidRPr="00842067">
        <w:t>year</w:t>
      </w:r>
      <w:r w:rsidR="00AE4004">
        <w:t xml:space="preserve"> </w:t>
      </w:r>
      <w:r w:rsidRPr="00842067">
        <w:t>or</w:t>
      </w:r>
      <w:r w:rsidR="00AE4004">
        <w:t xml:space="preserve"> </w:t>
      </w:r>
      <w:r w:rsidRPr="00842067">
        <w:t>a</w:t>
      </w:r>
      <w:r w:rsidR="00AE4004">
        <w:t xml:space="preserve"> </w:t>
      </w:r>
      <w:r w:rsidRPr="00842067">
        <w:t>fine,</w:t>
      </w:r>
      <w:r w:rsidR="00AE4004">
        <w:t xml:space="preserve"> </w:t>
      </w:r>
      <w:r w:rsidRPr="00842067">
        <w:t>or</w:t>
      </w:r>
      <w:r w:rsidR="00AE4004">
        <w:t xml:space="preserve"> </w:t>
      </w:r>
      <w:r w:rsidRPr="00842067">
        <w:t>both</w:t>
      </w:r>
      <w:r w:rsidR="00AE4004">
        <w:t xml:space="preserve"> </w:t>
      </w:r>
      <w:r w:rsidRPr="00842067">
        <w:t>penalties.</w:t>
      </w:r>
      <w:r w:rsidR="004C7228">
        <w:t>”</w:t>
      </w:r>
    </w:p>
    <w:p w:rsidR="00842067" w:rsidRPr="00842067" w:rsidRDefault="00842067" w:rsidP="00842067">
      <w:pPr>
        <w:pStyle w:val="SingleTxtG"/>
      </w:pPr>
      <w:r w:rsidRPr="00842067">
        <w:t>138.</w:t>
      </w:r>
      <w:r w:rsidRPr="00842067">
        <w:tab/>
        <w:t>The</w:t>
      </w:r>
      <w:r w:rsidR="00AE4004">
        <w:t xml:space="preserve"> </w:t>
      </w:r>
      <w:r w:rsidRPr="00842067">
        <w:t>laws</w:t>
      </w:r>
      <w:r w:rsidR="00AE4004">
        <w:t xml:space="preserve"> </w:t>
      </w:r>
      <w:r w:rsidRPr="00842067">
        <w:t>relating</w:t>
      </w:r>
      <w:r w:rsidR="00AE4004">
        <w:t xml:space="preserve"> </w:t>
      </w:r>
      <w:r w:rsidRPr="00842067">
        <w:t>to</w:t>
      </w:r>
      <w:r w:rsidR="00AE4004">
        <w:t xml:space="preserve"> </w:t>
      </w:r>
      <w:r w:rsidRPr="00842067">
        <w:t>political</w:t>
      </w:r>
      <w:r w:rsidR="00AE4004">
        <w:t xml:space="preserve"> </w:t>
      </w:r>
      <w:r w:rsidRPr="00842067">
        <w:t>rights</w:t>
      </w:r>
      <w:r w:rsidR="00AE4004">
        <w:t xml:space="preserve"> </w:t>
      </w:r>
      <w:r w:rsidRPr="00842067">
        <w:t>afford</w:t>
      </w:r>
      <w:r w:rsidR="00AE4004">
        <w:t xml:space="preserve"> </w:t>
      </w:r>
      <w:r w:rsidRPr="00842067">
        <w:t>equal</w:t>
      </w:r>
      <w:r w:rsidR="00AE4004">
        <w:t xml:space="preserve"> </w:t>
      </w:r>
      <w:r w:rsidRPr="00842067">
        <w:t>rights</w:t>
      </w:r>
      <w:r w:rsidR="00AE4004">
        <w:t xml:space="preserve"> </w:t>
      </w:r>
      <w:r w:rsidRPr="00842067">
        <w:t>of</w:t>
      </w:r>
      <w:r w:rsidR="00AE4004">
        <w:t xml:space="preserve"> </w:t>
      </w:r>
      <w:r w:rsidRPr="00842067">
        <w:t>participation</w:t>
      </w:r>
      <w:r w:rsidR="00AE4004">
        <w:t xml:space="preserve"> </w:t>
      </w:r>
      <w:r w:rsidRPr="00842067">
        <w:t>in</w:t>
      </w:r>
      <w:r w:rsidR="00AE4004">
        <w:t xml:space="preserve"> </w:t>
      </w:r>
      <w:r w:rsidRPr="00842067">
        <w:t>political</w:t>
      </w:r>
      <w:r w:rsidR="00AE4004">
        <w:t xml:space="preserve"> </w:t>
      </w:r>
      <w:r w:rsidRPr="00842067">
        <w:t>organizations.</w:t>
      </w:r>
      <w:r w:rsidR="00AE4004">
        <w:t xml:space="preserve"> </w:t>
      </w:r>
      <w:r w:rsidRPr="00842067">
        <w:t>Pursuant</w:t>
      </w:r>
      <w:r w:rsidR="00AE4004">
        <w:t xml:space="preserve"> </w:t>
      </w:r>
      <w:r w:rsidRPr="00842067">
        <w:t>to</w:t>
      </w:r>
      <w:r w:rsidR="00AE4004">
        <w:t xml:space="preserve"> </w:t>
      </w:r>
      <w:r w:rsidRPr="00842067">
        <w:t>article</w:t>
      </w:r>
      <w:r w:rsidR="00AE4004">
        <w:t xml:space="preserve"> </w:t>
      </w:r>
      <w:r w:rsidRPr="00842067">
        <w:t>12</w:t>
      </w:r>
      <w:r w:rsidR="00AE4004">
        <w:t xml:space="preserve"> </w:t>
      </w:r>
      <w:r w:rsidRPr="00842067">
        <w:t>of</w:t>
      </w:r>
      <w:r w:rsidR="00AE4004">
        <w:t xml:space="preserve"> </w:t>
      </w:r>
      <w:r w:rsidRPr="00842067">
        <w:t>the</w:t>
      </w:r>
      <w:r w:rsidR="00AE4004">
        <w:t xml:space="preserve"> </w:t>
      </w:r>
      <w:r w:rsidRPr="00842067">
        <w:t>Political</w:t>
      </w:r>
      <w:r w:rsidR="00AE4004">
        <w:t xml:space="preserve"> </w:t>
      </w:r>
      <w:r w:rsidRPr="00842067">
        <w:t>Parties</w:t>
      </w:r>
      <w:r w:rsidR="00AE4004">
        <w:t xml:space="preserve"> </w:t>
      </w:r>
      <w:r w:rsidRPr="00842067">
        <w:t>Act</w:t>
      </w:r>
      <w:r w:rsidR="00AE4004">
        <w:t xml:space="preserve"> </w:t>
      </w:r>
      <w:r w:rsidRPr="00842067">
        <w:t>of</w:t>
      </w:r>
      <w:r w:rsidR="00AE4004">
        <w:t xml:space="preserve"> </w:t>
      </w:r>
      <w:r w:rsidRPr="00842067">
        <w:t>2007,</w:t>
      </w:r>
      <w:r w:rsidR="00AE4004">
        <w:t xml:space="preserve"> </w:t>
      </w:r>
      <w:r w:rsidRPr="00842067">
        <w:t>any</w:t>
      </w:r>
      <w:r w:rsidR="00AE4004">
        <w:t xml:space="preserve"> </w:t>
      </w:r>
      <w:r w:rsidRPr="00842067">
        <w:t>Sudanese</w:t>
      </w:r>
      <w:r w:rsidR="00AE4004">
        <w:t xml:space="preserve"> </w:t>
      </w:r>
      <w:r w:rsidRPr="00842067">
        <w:t>person</w:t>
      </w:r>
      <w:r w:rsidR="00AE4004">
        <w:t xml:space="preserve"> </w:t>
      </w:r>
      <w:r w:rsidRPr="00842067">
        <w:t>having</w:t>
      </w:r>
      <w:r w:rsidR="00AE4004">
        <w:t xml:space="preserve"> </w:t>
      </w:r>
      <w:r w:rsidRPr="00842067">
        <w:t>attained</w:t>
      </w:r>
      <w:r w:rsidR="00AE4004">
        <w:t xml:space="preserve"> </w:t>
      </w:r>
      <w:r w:rsidRPr="00842067">
        <w:t>18</w:t>
      </w:r>
      <w:r w:rsidR="00AE4004">
        <w:t xml:space="preserve"> </w:t>
      </w:r>
      <w:r w:rsidRPr="00842067">
        <w:t>years</w:t>
      </w:r>
      <w:r w:rsidR="00AE4004">
        <w:t xml:space="preserve"> </w:t>
      </w:r>
      <w:r w:rsidRPr="00842067">
        <w:t>of</w:t>
      </w:r>
      <w:r w:rsidR="00AE4004">
        <w:t xml:space="preserve"> </w:t>
      </w:r>
      <w:r w:rsidRPr="00842067">
        <w:t>age</w:t>
      </w:r>
      <w:r w:rsidR="00AE4004">
        <w:t xml:space="preserve"> </w:t>
      </w:r>
      <w:r w:rsidRPr="00842067">
        <w:t>is</w:t>
      </w:r>
      <w:r w:rsidR="00AE4004">
        <w:t xml:space="preserve"> </w:t>
      </w:r>
      <w:r w:rsidRPr="00842067">
        <w:t>entitled</w:t>
      </w:r>
      <w:r w:rsidR="00AE4004">
        <w:t xml:space="preserve"> </w:t>
      </w:r>
      <w:r w:rsidRPr="00842067">
        <w:t>to</w:t>
      </w:r>
      <w:r w:rsidR="00AE4004">
        <w:t xml:space="preserve"> </w:t>
      </w:r>
      <w:r w:rsidRPr="00842067">
        <w:t>participate</w:t>
      </w:r>
      <w:r w:rsidR="00AE4004">
        <w:t xml:space="preserve"> </w:t>
      </w:r>
      <w:r w:rsidRPr="00842067">
        <w:t>in</w:t>
      </w:r>
      <w:r w:rsidR="00AE4004">
        <w:t xml:space="preserve"> </w:t>
      </w:r>
      <w:r w:rsidRPr="00842067">
        <w:t>founding</w:t>
      </w:r>
      <w:r w:rsidR="00AE4004">
        <w:t xml:space="preserve"> </w:t>
      </w:r>
      <w:r w:rsidRPr="00842067">
        <w:t>political</w:t>
      </w:r>
      <w:r w:rsidR="00AE4004">
        <w:t xml:space="preserve"> </w:t>
      </w:r>
      <w:r w:rsidRPr="00842067">
        <w:t>parties</w:t>
      </w:r>
      <w:r w:rsidR="00AE4004">
        <w:t xml:space="preserve"> </w:t>
      </w:r>
      <w:r w:rsidRPr="00842067">
        <w:t>and</w:t>
      </w:r>
      <w:r w:rsidR="00AE4004">
        <w:t xml:space="preserve"> </w:t>
      </w:r>
      <w:r w:rsidRPr="00842067">
        <w:t>in</w:t>
      </w:r>
      <w:r w:rsidR="00AE4004">
        <w:t xml:space="preserve"> </w:t>
      </w:r>
      <w:r w:rsidRPr="00842067">
        <w:t>their</w:t>
      </w:r>
      <w:r w:rsidR="00AE4004">
        <w:t xml:space="preserve"> </w:t>
      </w:r>
      <w:r w:rsidRPr="00842067">
        <w:t>membership.</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political</w:t>
      </w:r>
      <w:r w:rsidR="00AE4004">
        <w:t xml:space="preserve"> </w:t>
      </w:r>
      <w:r w:rsidRPr="00842067">
        <w:t>participation</w:t>
      </w:r>
      <w:r w:rsidR="00AE4004">
        <w:t xml:space="preserve"> </w:t>
      </w:r>
      <w:r w:rsidRPr="00842067">
        <w:t>is</w:t>
      </w:r>
      <w:r w:rsidR="00AE4004">
        <w:t xml:space="preserve"> </w:t>
      </w:r>
      <w:r w:rsidRPr="00842067">
        <w:t>thus</w:t>
      </w:r>
      <w:r w:rsidR="00AE4004">
        <w:t xml:space="preserve"> </w:t>
      </w:r>
      <w:r w:rsidRPr="00842067">
        <w:t>guaranteed</w:t>
      </w:r>
      <w:r w:rsidR="00AE4004">
        <w:t xml:space="preserve"> </w:t>
      </w:r>
      <w:r w:rsidRPr="00842067">
        <w:t>to</w:t>
      </w:r>
      <w:r w:rsidR="00AE4004">
        <w:t xml:space="preserve"> </w:t>
      </w:r>
      <w:r w:rsidRPr="00842067">
        <w:t>all</w:t>
      </w:r>
      <w:r w:rsidR="00AE4004">
        <w:t xml:space="preserve"> </w:t>
      </w:r>
      <w:r w:rsidRPr="00842067">
        <w:t>individuals.</w:t>
      </w:r>
    </w:p>
    <w:p w:rsidR="00842067" w:rsidRPr="00842067" w:rsidRDefault="00842067" w:rsidP="00842067">
      <w:pPr>
        <w:pStyle w:val="SingleTxtG"/>
      </w:pPr>
      <w:r w:rsidRPr="00842067">
        <w:t>139.</w:t>
      </w:r>
      <w:r w:rsidRPr="00842067">
        <w:tab/>
        <w:t>Under</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above-mentioned</w:t>
      </w:r>
      <w:r w:rsidR="00AE4004">
        <w:t xml:space="preserve"> </w:t>
      </w:r>
      <w:r w:rsidRPr="00842067">
        <w:t>right</w:t>
      </w:r>
      <w:r w:rsidR="00AE4004">
        <w:t xml:space="preserve"> </w:t>
      </w:r>
      <w:r w:rsidRPr="00842067">
        <w:t>was</w:t>
      </w:r>
      <w:r w:rsidR="00AE4004">
        <w:t xml:space="preserve"> </w:t>
      </w:r>
      <w:r w:rsidRPr="00842067">
        <w:t>incorporated</w:t>
      </w:r>
      <w:r w:rsidR="00AE4004">
        <w:t xml:space="preserve"> </w:t>
      </w:r>
      <w:r w:rsidRPr="00842067">
        <w:t>into</w:t>
      </w:r>
      <w:r w:rsidR="00AE4004">
        <w:t xml:space="preserve"> </w:t>
      </w:r>
      <w:r w:rsidRPr="00842067">
        <w:t>the</w:t>
      </w:r>
      <w:r w:rsidR="00AE4004">
        <w:t xml:space="preserve"> </w:t>
      </w:r>
      <w:r w:rsidRPr="00842067">
        <w:t>Elections</w:t>
      </w:r>
      <w:r w:rsidR="00AE4004">
        <w:t xml:space="preserve"> </w:t>
      </w:r>
      <w:r w:rsidRPr="00842067">
        <w:t>Act</w:t>
      </w:r>
      <w:r w:rsidR="00AE4004">
        <w:t xml:space="preserve"> </w:t>
      </w:r>
      <w:r w:rsidRPr="00842067">
        <w:t>of</w:t>
      </w:r>
      <w:r w:rsidR="00AE4004">
        <w:t xml:space="preserve"> </w:t>
      </w:r>
      <w:r w:rsidRPr="00842067">
        <w:t>2008,</w:t>
      </w:r>
      <w:r w:rsidR="00AE4004">
        <w:t xml:space="preserve"> </w:t>
      </w:r>
      <w:r w:rsidRPr="00842067">
        <w:t>article</w:t>
      </w:r>
      <w:r w:rsidR="00AE4004">
        <w:t xml:space="preserve"> </w:t>
      </w:r>
      <w:r w:rsidRPr="00842067">
        <w:t>4</w:t>
      </w:r>
      <w:r w:rsidR="00AE4004">
        <w:t xml:space="preserve"> </w:t>
      </w:r>
      <w:r w:rsidRPr="00842067">
        <w:t>of</w:t>
      </w:r>
      <w:r w:rsidR="00AE4004">
        <w:t xml:space="preserve"> </w:t>
      </w:r>
      <w:r w:rsidRPr="00842067">
        <w:t>which</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establishment</w:t>
      </w:r>
      <w:r w:rsidR="00AE4004">
        <w:t xml:space="preserve"> </w:t>
      </w:r>
      <w:r w:rsidRPr="00842067">
        <w:t>of</w:t>
      </w:r>
      <w:r w:rsidR="00AE4004">
        <w:t xml:space="preserve"> </w:t>
      </w:r>
      <w:r w:rsidRPr="00842067">
        <w:t>a</w:t>
      </w:r>
      <w:r w:rsidR="00AE4004">
        <w:t xml:space="preserve"> </w:t>
      </w:r>
      <w:r w:rsidRPr="00842067">
        <w:t>National</w:t>
      </w:r>
      <w:r w:rsidR="00AE4004">
        <w:t xml:space="preserve"> </w:t>
      </w:r>
      <w:r w:rsidRPr="00842067">
        <w:t>Elections</w:t>
      </w:r>
      <w:r w:rsidR="00AE4004">
        <w:t xml:space="preserve"> </w:t>
      </w:r>
      <w:r w:rsidRPr="00842067">
        <w:t>Commission</w:t>
      </w:r>
      <w:r w:rsidR="00AE4004">
        <w:t xml:space="preserve"> </w:t>
      </w:r>
      <w:r w:rsidRPr="00842067">
        <w:t>as</w:t>
      </w:r>
      <w:r w:rsidR="00AE4004">
        <w:t xml:space="preserve"> </w:t>
      </w:r>
      <w:r w:rsidRPr="00842067">
        <w:t>an</w:t>
      </w:r>
      <w:r w:rsidR="00AE4004">
        <w:t xml:space="preserve"> </w:t>
      </w:r>
      <w:r w:rsidRPr="00842067">
        <w:t>independent</w:t>
      </w:r>
      <w:r w:rsidR="00AE4004">
        <w:t xml:space="preserve"> </w:t>
      </w:r>
      <w:r w:rsidRPr="00842067">
        <w:t>and</w:t>
      </w:r>
      <w:r w:rsidR="00AE4004">
        <w:t xml:space="preserve"> </w:t>
      </w:r>
      <w:r w:rsidRPr="00842067">
        <w:t>impartial</w:t>
      </w:r>
      <w:r w:rsidR="00AE4004">
        <w:t xml:space="preserve"> </w:t>
      </w:r>
      <w:r w:rsidRPr="00842067">
        <w:t>body.</w:t>
      </w:r>
      <w:r w:rsidR="00AE4004">
        <w:t xml:space="preserve"> </w:t>
      </w:r>
      <w:r w:rsidRPr="00842067">
        <w:t>Article</w:t>
      </w:r>
      <w:r w:rsidR="00AE4004">
        <w:t xml:space="preserve"> </w:t>
      </w:r>
      <w:r w:rsidRPr="00842067">
        <w:t>5</w:t>
      </w:r>
      <w:r w:rsidR="00AE4004">
        <w:t xml:space="preserve"> </w:t>
      </w:r>
      <w:r w:rsidRPr="00842067">
        <w:t>provides</w:t>
      </w:r>
      <w:r w:rsidR="00AE4004">
        <w:t xml:space="preserve"> </w:t>
      </w:r>
      <w:r w:rsidRPr="00842067">
        <w:t>for</w:t>
      </w:r>
      <w:r w:rsidR="00AE4004">
        <w:t xml:space="preserve"> </w:t>
      </w:r>
      <w:r w:rsidRPr="00842067">
        <w:t>its</w:t>
      </w:r>
      <w:r w:rsidR="00AE4004">
        <w:t xml:space="preserve"> </w:t>
      </w:r>
      <w:r w:rsidRPr="00842067">
        <w:t>functions</w:t>
      </w:r>
      <w:r w:rsidR="00AE4004">
        <w:t xml:space="preserve"> </w:t>
      </w:r>
      <w:r w:rsidRPr="00842067">
        <w:t>and</w:t>
      </w:r>
      <w:r w:rsidR="00AE4004">
        <w:t xml:space="preserve"> </w:t>
      </w:r>
      <w:r w:rsidRPr="00842067">
        <w:t>powers,</w:t>
      </w:r>
      <w:r w:rsidR="00AE4004">
        <w:t xml:space="preserve"> </w:t>
      </w:r>
      <w:r w:rsidRPr="00842067">
        <w:t>to</w:t>
      </w:r>
      <w:r w:rsidR="00AE4004">
        <w:t xml:space="preserve"> </w:t>
      </w:r>
      <w:r w:rsidRPr="00842067">
        <w:t>be</w:t>
      </w:r>
      <w:r w:rsidR="00AE4004">
        <w:t xml:space="preserve"> </w:t>
      </w:r>
      <w:r w:rsidRPr="00842067">
        <w:t>exercised</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article</w:t>
      </w:r>
      <w:r w:rsidR="00AE4004">
        <w:t xml:space="preserve"> </w:t>
      </w:r>
      <w:r w:rsidRPr="00842067">
        <w:t>10,</w:t>
      </w:r>
      <w:r w:rsidR="00AE4004">
        <w:t xml:space="preserve"> </w:t>
      </w:r>
      <w:r w:rsidRPr="00842067">
        <w:t>which</w:t>
      </w:r>
      <w:r w:rsidR="00AE4004">
        <w:t xml:space="preserve"> </w:t>
      </w:r>
      <w:r w:rsidRPr="00842067">
        <w:t>are</w:t>
      </w:r>
      <w:r w:rsidR="00AE4004">
        <w:t xml:space="preserve"> </w:t>
      </w:r>
      <w:r w:rsidRPr="00842067">
        <w:t>to</w:t>
      </w:r>
      <w:r w:rsidR="00AE4004">
        <w:t xml:space="preserve"> </w:t>
      </w:r>
      <w:r w:rsidRPr="00842067">
        <w:t>ensure</w:t>
      </w:r>
      <w:r w:rsidR="00AE4004">
        <w:t xml:space="preserve"> </w:t>
      </w:r>
      <w:r w:rsidRPr="00842067">
        <w:t>that</w:t>
      </w:r>
      <w:r w:rsidR="00AE4004">
        <w:t xml:space="preserve"> </w:t>
      </w:r>
      <w:r w:rsidRPr="00842067">
        <w:t>all</w:t>
      </w:r>
      <w:r w:rsidR="00AE4004">
        <w:t xml:space="preserve"> </w:t>
      </w:r>
      <w:r w:rsidRPr="00842067">
        <w:t>citizens,</w:t>
      </w:r>
      <w:r w:rsidR="00AE4004">
        <w:t xml:space="preserve"> </w:t>
      </w:r>
      <w:r w:rsidRPr="00842067">
        <w:t>without</w:t>
      </w:r>
      <w:r w:rsidR="00AE4004">
        <w:t xml:space="preserve"> </w:t>
      </w:r>
      <w:r w:rsidRPr="00842067">
        <w:t>discrimination,</w:t>
      </w:r>
      <w:r w:rsidR="00AE4004">
        <w:t xml:space="preserve"> </w:t>
      </w:r>
      <w:r w:rsidRPr="00842067">
        <w:t>enjoy</w:t>
      </w:r>
      <w:r w:rsidR="00AE4004">
        <w:t xml:space="preserve"> </w:t>
      </w:r>
      <w:r w:rsidRPr="00842067">
        <w:t>their</w:t>
      </w:r>
      <w:r w:rsidR="00AE4004">
        <w:t xml:space="preserve"> </w:t>
      </w:r>
      <w:r w:rsidRPr="00842067">
        <w:t>political</w:t>
      </w:r>
      <w:r w:rsidR="00AE4004">
        <w:t xml:space="preserve"> </w:t>
      </w:r>
      <w:r w:rsidRPr="00842067">
        <w:t>rights</w:t>
      </w:r>
      <w:r w:rsidR="00AE4004">
        <w:t xml:space="preserve"> </w:t>
      </w:r>
      <w:r w:rsidRPr="00842067">
        <w:t>to</w:t>
      </w:r>
      <w:r w:rsidR="00AE4004">
        <w:t xml:space="preserve"> </w:t>
      </w:r>
      <w:r w:rsidRPr="00842067">
        <w:t>stand</w:t>
      </w:r>
      <w:r w:rsidR="00AE4004">
        <w:t xml:space="preserve"> </w:t>
      </w:r>
      <w:r w:rsidRPr="00842067">
        <w:t>as</w:t>
      </w:r>
      <w:r w:rsidR="00AE4004">
        <w:t xml:space="preserve"> </w:t>
      </w:r>
      <w:r w:rsidRPr="00842067">
        <w:t>candidates</w:t>
      </w:r>
      <w:r w:rsidR="00AE4004">
        <w:t xml:space="preserve"> </w:t>
      </w:r>
      <w:r w:rsidRPr="00842067">
        <w:t>and</w:t>
      </w:r>
      <w:r w:rsidR="00AE4004">
        <w:t xml:space="preserve"> </w:t>
      </w:r>
      <w:r w:rsidRPr="00842067">
        <w:t>express</w:t>
      </w:r>
      <w:r w:rsidR="00AE4004">
        <w:t xml:space="preserve"> </w:t>
      </w:r>
      <w:r w:rsidRPr="00842067">
        <w:t>a</w:t>
      </w:r>
      <w:r w:rsidR="00AE4004">
        <w:t xml:space="preserve"> </w:t>
      </w:r>
      <w:r w:rsidRPr="00842067">
        <w:t>free</w:t>
      </w:r>
      <w:r w:rsidR="00AE4004">
        <w:t xml:space="preserve"> </w:t>
      </w:r>
      <w:r w:rsidRPr="00842067">
        <w:t>opinion.</w:t>
      </w:r>
      <w:r w:rsidR="00AE4004">
        <w:t xml:space="preserve"> </w:t>
      </w:r>
      <w:r w:rsidRPr="00842067">
        <w:t>The</w:t>
      </w:r>
      <w:r w:rsidR="00AE4004">
        <w:t xml:space="preserve"> </w:t>
      </w:r>
      <w:r w:rsidRPr="00842067">
        <w:t>second</w:t>
      </w:r>
      <w:r w:rsidR="00AE4004">
        <w:t xml:space="preserve"> </w:t>
      </w:r>
      <w:r w:rsidRPr="00842067">
        <w:t>section</w:t>
      </w:r>
      <w:r w:rsidR="00AE4004">
        <w:t xml:space="preserve"> </w:t>
      </w:r>
      <w:r w:rsidRPr="00842067">
        <w:t>of</w:t>
      </w:r>
      <w:r w:rsidR="00AE4004">
        <w:t xml:space="preserve"> </w:t>
      </w:r>
      <w:r w:rsidRPr="00842067">
        <w:t>article</w:t>
      </w:r>
      <w:r w:rsidR="00AE4004">
        <w:t xml:space="preserve"> </w:t>
      </w:r>
      <w:r w:rsidRPr="00842067">
        <w:t>21</w:t>
      </w:r>
      <w:r w:rsidR="00AE4004">
        <w:t xml:space="preserve"> </w:t>
      </w:r>
      <w:r w:rsidRPr="00842067">
        <w:t>covers</w:t>
      </w:r>
      <w:r w:rsidR="00AE4004">
        <w:t xml:space="preserve"> </w:t>
      </w:r>
      <w:r w:rsidRPr="00842067">
        <w:t>the</w:t>
      </w:r>
      <w:r w:rsidR="00AE4004">
        <w:t xml:space="preserve"> </w:t>
      </w:r>
      <w:r w:rsidRPr="00842067">
        <w:t>conditions</w:t>
      </w:r>
      <w:r w:rsidR="00AE4004">
        <w:t xml:space="preserve"> </w:t>
      </w:r>
      <w:r w:rsidRPr="00842067">
        <w:t>for</w:t>
      </w:r>
      <w:r w:rsidR="00AE4004">
        <w:t xml:space="preserve"> </w:t>
      </w:r>
      <w:r w:rsidRPr="00842067">
        <w:t>eligibility</w:t>
      </w:r>
      <w:r w:rsidR="00AE4004">
        <w:t xml:space="preserve"> </w:t>
      </w:r>
      <w:r w:rsidRPr="00842067">
        <w:t>to</w:t>
      </w:r>
      <w:r w:rsidR="00AE4004">
        <w:t xml:space="preserve"> </w:t>
      </w:r>
      <w:r w:rsidRPr="00842067">
        <w:t>vote,</w:t>
      </w:r>
      <w:r w:rsidR="00AE4004">
        <w:t xml:space="preserve"> </w:t>
      </w:r>
      <w:r w:rsidRPr="00842067">
        <w:t>which</w:t>
      </w:r>
      <w:r w:rsidR="00AE4004">
        <w:t xml:space="preserve"> </w:t>
      </w:r>
      <w:r w:rsidRPr="00842067">
        <w:t>are</w:t>
      </w:r>
      <w:r w:rsidR="00AE4004">
        <w:t xml:space="preserve"> </w:t>
      </w:r>
      <w:r w:rsidRPr="00842067">
        <w:t>such</w:t>
      </w:r>
      <w:r w:rsidR="00AE4004">
        <w:t xml:space="preserve"> </w:t>
      </w:r>
      <w:r w:rsidRPr="00842067">
        <w:t>as</w:t>
      </w:r>
      <w:r w:rsidR="00AE4004">
        <w:t xml:space="preserve"> </w:t>
      </w:r>
      <w:r w:rsidRPr="00842067">
        <w:t>to</w:t>
      </w:r>
      <w:r w:rsidR="00AE4004">
        <w:t xml:space="preserve"> </w:t>
      </w:r>
      <w:r w:rsidRPr="00842067">
        <w:t>enable</w:t>
      </w:r>
      <w:r w:rsidR="00AE4004">
        <w:t xml:space="preserve"> </w:t>
      </w:r>
      <w:r w:rsidRPr="00842067">
        <w:t>everyone</w:t>
      </w:r>
      <w:r w:rsidR="00AE4004">
        <w:t xml:space="preserve"> </w:t>
      </w:r>
      <w:r w:rsidRPr="00842067">
        <w:t>to</w:t>
      </w:r>
      <w:r w:rsidR="00AE4004">
        <w:t xml:space="preserve"> </w:t>
      </w:r>
      <w:r w:rsidRPr="00842067">
        <w:t>exercise</w:t>
      </w:r>
      <w:r w:rsidR="00AE4004">
        <w:t xml:space="preserve"> </w:t>
      </w:r>
      <w:r w:rsidRPr="00842067">
        <w:t>that</w:t>
      </w:r>
      <w:r w:rsidR="00AE4004">
        <w:t xml:space="preserve"> </w:t>
      </w:r>
      <w:r w:rsidRPr="00842067">
        <w:t>right.</w:t>
      </w:r>
      <w:r w:rsidR="00AE4004">
        <w:t xml:space="preserve"> </w:t>
      </w:r>
      <w:r w:rsidRPr="00842067">
        <w:t>Article</w:t>
      </w:r>
      <w:r w:rsidR="00AE4004">
        <w:t xml:space="preserve"> </w:t>
      </w:r>
      <w:r w:rsidRPr="00842067">
        <w:t>22</w:t>
      </w:r>
      <w:r w:rsidR="00AE4004">
        <w:t xml:space="preserve"> </w:t>
      </w:r>
      <w:r w:rsidRPr="00842067">
        <w:t>states</w:t>
      </w:r>
      <w:r w:rsidR="00AE4004">
        <w:t xml:space="preserve"> </w:t>
      </w:r>
      <w:r w:rsidRPr="00842067">
        <w:t>that</w:t>
      </w:r>
      <w:r w:rsidR="00AE4004">
        <w:t xml:space="preserve"> </w:t>
      </w:r>
      <w:r w:rsidRPr="00842067">
        <w:t>inclusion</w:t>
      </w:r>
      <w:r w:rsidR="00AE4004">
        <w:t xml:space="preserve"> </w:t>
      </w:r>
      <w:r w:rsidRPr="00842067">
        <w:t>in</w:t>
      </w:r>
      <w:r w:rsidR="00AE4004">
        <w:t xml:space="preserve"> </w:t>
      </w:r>
      <w:r w:rsidRPr="00842067">
        <w:t>the</w:t>
      </w:r>
      <w:r w:rsidR="00AE4004">
        <w:t xml:space="preserve"> </w:t>
      </w:r>
      <w:r w:rsidRPr="00842067">
        <w:t>electoral</w:t>
      </w:r>
      <w:r w:rsidR="00AE4004">
        <w:t xml:space="preserve"> </w:t>
      </w:r>
      <w:r w:rsidRPr="00842067">
        <w:t>register</w:t>
      </w:r>
      <w:r w:rsidR="00AE4004">
        <w:t xml:space="preserve"> </w:t>
      </w:r>
      <w:r w:rsidRPr="00842067">
        <w:t>is</w:t>
      </w:r>
      <w:r w:rsidR="00AE4004">
        <w:t xml:space="preserve"> </w:t>
      </w:r>
      <w:r w:rsidRPr="00842067">
        <w:t>a</w:t>
      </w:r>
      <w:r w:rsidR="00AE4004">
        <w:t xml:space="preserve"> </w:t>
      </w:r>
      <w:r w:rsidRPr="00842067">
        <w:t>fundamental</w:t>
      </w:r>
      <w:r w:rsidR="00AE4004">
        <w:t xml:space="preserve"> </w:t>
      </w:r>
      <w:r w:rsidRPr="00842067">
        <w:t>right</w:t>
      </w:r>
      <w:r w:rsidR="00AE4004">
        <w:t xml:space="preserve"> </w:t>
      </w:r>
      <w:r w:rsidRPr="00842067">
        <w:t>for</w:t>
      </w:r>
      <w:r w:rsidR="00AE4004">
        <w:t xml:space="preserve"> </w:t>
      </w:r>
      <w:r w:rsidRPr="00842067">
        <w:t>all</w:t>
      </w:r>
      <w:r w:rsidR="00AE4004">
        <w:t xml:space="preserve"> </w:t>
      </w:r>
      <w:r w:rsidRPr="00842067">
        <w:t>citizens,</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legal</w:t>
      </w:r>
      <w:r w:rsidR="00AE4004">
        <w:t xml:space="preserve"> </w:t>
      </w:r>
      <w:r w:rsidRPr="00842067">
        <w:t>regulations,</w:t>
      </w:r>
      <w:r w:rsidR="00AE4004">
        <w:t xml:space="preserve"> </w:t>
      </w:r>
      <w:r w:rsidRPr="00842067">
        <w:t>and</w:t>
      </w:r>
      <w:r w:rsidR="00AE4004">
        <w:t xml:space="preserve"> </w:t>
      </w:r>
      <w:r w:rsidRPr="00842067">
        <w:t>article</w:t>
      </w:r>
      <w:r w:rsidR="00AE4004">
        <w:t xml:space="preserve"> </w:t>
      </w:r>
      <w:r w:rsidRPr="00842067">
        <w:t>41</w:t>
      </w:r>
      <w:r w:rsidR="00AE4004">
        <w:t xml:space="preserve"> </w:t>
      </w:r>
      <w:r w:rsidRPr="00842067">
        <w:t>sets</w:t>
      </w:r>
      <w:r w:rsidR="00AE4004">
        <w:t xml:space="preserve"> </w:t>
      </w:r>
      <w:r w:rsidRPr="00842067">
        <w:t>out</w:t>
      </w:r>
      <w:r w:rsidR="00AE4004">
        <w:t xml:space="preserve"> </w:t>
      </w:r>
      <w:r w:rsidRPr="00842067">
        <w:t>the</w:t>
      </w:r>
      <w:r w:rsidR="00AE4004">
        <w:t xml:space="preserve"> </w:t>
      </w:r>
      <w:r w:rsidRPr="00842067">
        <w:t>conditions</w:t>
      </w:r>
      <w:r w:rsidR="00AE4004">
        <w:t xml:space="preserve"> </w:t>
      </w:r>
      <w:r w:rsidRPr="00842067">
        <w:t>for</w:t>
      </w:r>
      <w:r w:rsidR="00AE4004">
        <w:t xml:space="preserve"> </w:t>
      </w:r>
      <w:r w:rsidRPr="00842067">
        <w:t>eligibility</w:t>
      </w:r>
      <w:r w:rsidR="00AE4004">
        <w:t xml:space="preserve"> </w:t>
      </w:r>
      <w:r w:rsidRPr="00842067">
        <w:t>to</w:t>
      </w:r>
      <w:r w:rsidR="00AE4004">
        <w:t xml:space="preserve"> </w:t>
      </w:r>
      <w:r w:rsidRPr="00842067">
        <w:t>stand</w:t>
      </w:r>
      <w:r w:rsidR="00AE4004">
        <w:t xml:space="preserve"> </w:t>
      </w:r>
      <w:r w:rsidRPr="00842067">
        <w:t>for</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and</w:t>
      </w:r>
      <w:r w:rsidR="00AE4004">
        <w:t xml:space="preserve"> </w:t>
      </w:r>
      <w:r w:rsidRPr="00842067">
        <w:t>Head</w:t>
      </w:r>
      <w:r w:rsidR="00AE4004">
        <w:t xml:space="preserve"> </w:t>
      </w:r>
      <w:r w:rsidRPr="00842067">
        <w:t>of</w:t>
      </w:r>
      <w:r w:rsidR="00AE4004">
        <w:t xml:space="preserve"> </w:t>
      </w:r>
      <w:r w:rsidRPr="00842067">
        <w:t>Government,</w:t>
      </w:r>
      <w:r w:rsidR="00AE4004">
        <w:t xml:space="preserve"> </w:t>
      </w:r>
      <w:r w:rsidRPr="00842067">
        <w:t>which</w:t>
      </w:r>
      <w:r w:rsidR="00AE4004">
        <w:t xml:space="preserve"> </w:t>
      </w:r>
      <w:r w:rsidRPr="00842067">
        <w:t>are</w:t>
      </w:r>
      <w:r w:rsidR="00AE4004">
        <w:t xml:space="preserve"> </w:t>
      </w:r>
      <w:r w:rsidRPr="00842067">
        <w:t>that</w:t>
      </w:r>
      <w:r w:rsidR="00AE4004">
        <w:t xml:space="preserve"> </w:t>
      </w:r>
      <w:r w:rsidRPr="00842067">
        <w:t>the</w:t>
      </w:r>
      <w:r w:rsidR="00AE4004">
        <w:t xml:space="preserve"> </w:t>
      </w:r>
      <w:r w:rsidRPr="00842067">
        <w:t>candidate</w:t>
      </w:r>
      <w:r w:rsidR="00AE4004">
        <w:t xml:space="preserve"> </w:t>
      </w:r>
      <w:r w:rsidRPr="00842067">
        <w:t>must</w:t>
      </w:r>
      <w:r w:rsidR="00AE4004">
        <w:t xml:space="preserve"> </w:t>
      </w:r>
      <w:r w:rsidRPr="00842067">
        <w:t>be</w:t>
      </w:r>
      <w:r w:rsidR="00AE4004">
        <w:t xml:space="preserve"> </w:t>
      </w:r>
      <w:r w:rsidRPr="00842067">
        <w:t>Sudanese,</w:t>
      </w:r>
      <w:r w:rsidR="00AE4004">
        <w:t xml:space="preserve"> </w:t>
      </w:r>
      <w:r w:rsidRPr="00842067">
        <w:t>of</w:t>
      </w:r>
      <w:r w:rsidR="00AE4004">
        <w:t xml:space="preserve"> </w:t>
      </w:r>
      <w:r w:rsidRPr="00842067">
        <w:t>sound</w:t>
      </w:r>
      <w:r w:rsidR="00AE4004">
        <w:t xml:space="preserve"> </w:t>
      </w:r>
      <w:r w:rsidRPr="00842067">
        <w:t>mind,</w:t>
      </w:r>
      <w:r w:rsidR="00AE4004">
        <w:t xml:space="preserve"> </w:t>
      </w:r>
      <w:r w:rsidRPr="00842067">
        <w:t>no</w:t>
      </w:r>
      <w:r w:rsidR="00AE4004">
        <w:t xml:space="preserve"> </w:t>
      </w:r>
      <w:r w:rsidRPr="00842067">
        <w:t>younger</w:t>
      </w:r>
      <w:r w:rsidR="00AE4004">
        <w:t xml:space="preserve"> </w:t>
      </w:r>
      <w:r w:rsidRPr="00842067">
        <w:t>than</w:t>
      </w:r>
      <w:r w:rsidR="00AE4004">
        <w:t xml:space="preserve"> </w:t>
      </w:r>
      <w:r w:rsidRPr="00842067">
        <w:t>40</w:t>
      </w:r>
      <w:r w:rsidR="00AE4004">
        <w:t xml:space="preserve"> </w:t>
      </w:r>
      <w:r w:rsidRPr="00842067">
        <w:t>years</w:t>
      </w:r>
      <w:r w:rsidR="00AE4004">
        <w:t xml:space="preserve"> </w:t>
      </w:r>
      <w:r w:rsidRPr="00842067">
        <w:t>of</w:t>
      </w:r>
      <w:r w:rsidR="00AE4004">
        <w:t xml:space="preserve"> </w:t>
      </w:r>
      <w:r w:rsidRPr="00842067">
        <w:t>age</w:t>
      </w:r>
      <w:r w:rsidR="00AE4004">
        <w:t xml:space="preserve"> </w:t>
      </w:r>
      <w:r w:rsidRPr="00842067">
        <w:t>and</w:t>
      </w:r>
      <w:r w:rsidR="00AE4004">
        <w:t xml:space="preserve"> </w:t>
      </w:r>
      <w:r w:rsidRPr="00842067">
        <w:t>literate,</w:t>
      </w:r>
      <w:r w:rsidR="00AE4004">
        <w:t xml:space="preserve"> </w:t>
      </w:r>
      <w:r w:rsidRPr="00842067">
        <w:t>with</w:t>
      </w:r>
      <w:r w:rsidR="00AE4004">
        <w:t xml:space="preserve"> </w:t>
      </w:r>
      <w:r w:rsidRPr="00842067">
        <w:t>no</w:t>
      </w:r>
      <w:r w:rsidR="00AE4004">
        <w:t xml:space="preserve"> </w:t>
      </w:r>
      <w:r w:rsidRPr="00842067">
        <w:t>convictions</w:t>
      </w:r>
      <w:r w:rsidR="00AE4004">
        <w:t xml:space="preserve"> </w:t>
      </w:r>
      <w:r w:rsidRPr="00842067">
        <w:t>for</w:t>
      </w:r>
      <w:r w:rsidR="00AE4004">
        <w:t xml:space="preserve"> </w:t>
      </w:r>
      <w:r w:rsidRPr="00842067">
        <w:t>any</w:t>
      </w:r>
      <w:r w:rsidR="00AE4004">
        <w:t xml:space="preserve"> </w:t>
      </w:r>
      <w:r w:rsidRPr="00842067">
        <w:t>offence</w:t>
      </w:r>
      <w:r w:rsidR="00AE4004">
        <w:t xml:space="preserve"> </w:t>
      </w:r>
      <w:r w:rsidRPr="00842067">
        <w:t>involving</w:t>
      </w:r>
      <w:r w:rsidR="00AE4004">
        <w:t xml:space="preserve"> </w:t>
      </w:r>
      <w:r w:rsidRPr="00842067">
        <w:t>dishonesty</w:t>
      </w:r>
      <w:r w:rsidR="00AE4004">
        <w:t xml:space="preserve"> </w:t>
      </w:r>
      <w:r w:rsidRPr="00842067">
        <w:t>or</w:t>
      </w:r>
      <w:r w:rsidR="00AE4004">
        <w:t xml:space="preserve"> </w:t>
      </w:r>
      <w:r w:rsidRPr="00842067">
        <w:t>moral</w:t>
      </w:r>
      <w:r w:rsidR="00AE4004">
        <w:t xml:space="preserve"> </w:t>
      </w:r>
      <w:r w:rsidRPr="00842067">
        <w:t>turpitude.</w:t>
      </w:r>
    </w:p>
    <w:p w:rsidR="00842067" w:rsidRPr="00842067" w:rsidRDefault="00842067" w:rsidP="00842067">
      <w:pPr>
        <w:pStyle w:val="SingleTxtG"/>
      </w:pPr>
      <w:r w:rsidRPr="00842067">
        <w:t>140.</w:t>
      </w:r>
      <w:r w:rsidRPr="00842067">
        <w:tab/>
        <w:t>The</w:t>
      </w:r>
      <w:r w:rsidR="00AE4004">
        <w:t xml:space="preserve"> </w:t>
      </w:r>
      <w:r w:rsidRPr="00842067">
        <w:t>Elections</w:t>
      </w:r>
      <w:r w:rsidR="00AE4004">
        <w:t xml:space="preserve"> </w:t>
      </w:r>
      <w:r w:rsidRPr="00842067">
        <w:t>Act</w:t>
      </w:r>
      <w:r w:rsidR="00AE4004">
        <w:t xml:space="preserve"> </w:t>
      </w:r>
      <w:r w:rsidRPr="00842067">
        <w:t>of</w:t>
      </w:r>
      <w:r w:rsidR="00AE4004">
        <w:t xml:space="preserve"> </w:t>
      </w:r>
      <w:r w:rsidRPr="00842067">
        <w:t>2008</w:t>
      </w:r>
      <w:r w:rsidR="00AE4004">
        <w:t xml:space="preserve"> </w:t>
      </w:r>
      <w:r w:rsidRPr="00842067">
        <w:t>set</w:t>
      </w:r>
      <w:r w:rsidR="00AE4004">
        <w:t xml:space="preserve"> </w:t>
      </w:r>
      <w:r w:rsidRPr="00842067">
        <w:t>the</w:t>
      </w:r>
      <w:r w:rsidR="00AE4004">
        <w:t xml:space="preserve"> </w:t>
      </w:r>
      <w:r w:rsidRPr="00842067">
        <w:t>basis</w:t>
      </w:r>
      <w:r w:rsidR="00AE4004">
        <w:t xml:space="preserve"> </w:t>
      </w:r>
      <w:r w:rsidRPr="00842067">
        <w:t>legal</w:t>
      </w:r>
      <w:r w:rsidR="00AE4004">
        <w:t xml:space="preserve"> </w:t>
      </w:r>
      <w:r w:rsidRPr="00842067">
        <w:t>framework</w:t>
      </w:r>
      <w:r w:rsidR="00AE4004">
        <w:t xml:space="preserve"> </w:t>
      </w:r>
      <w:r w:rsidRPr="00842067">
        <w:t>for</w:t>
      </w:r>
      <w:r w:rsidR="00AE4004">
        <w:t xml:space="preserve"> </w:t>
      </w:r>
      <w:r w:rsidRPr="00842067">
        <w:t>the</w:t>
      </w:r>
      <w:r w:rsidR="00AE4004">
        <w:t xml:space="preserve"> </w:t>
      </w:r>
      <w:r w:rsidRPr="00842067">
        <w:t>conduct</w:t>
      </w:r>
      <w:r w:rsidR="00AE4004">
        <w:t xml:space="preserve"> </w:t>
      </w:r>
      <w:r w:rsidRPr="00842067">
        <w:t>of</w:t>
      </w:r>
      <w:r w:rsidR="00AE4004">
        <w:t xml:space="preserve"> </w:t>
      </w:r>
      <w:r w:rsidRPr="00842067">
        <w:t>elections</w:t>
      </w:r>
      <w:r w:rsidR="00AE4004">
        <w:t xml:space="preserve"> </w:t>
      </w:r>
      <w:r w:rsidRPr="00842067">
        <w:t>in</w:t>
      </w:r>
      <w:r w:rsidR="00AE4004">
        <w:t xml:space="preserve"> </w:t>
      </w:r>
      <w:r w:rsidRPr="00842067">
        <w:t>the</w:t>
      </w:r>
      <w:r w:rsidR="00AE4004">
        <w:t xml:space="preserve"> </w:t>
      </w:r>
      <w:r w:rsidRPr="00842067">
        <w:t>states</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from</w:t>
      </w:r>
      <w:r w:rsidR="00AE4004">
        <w:t xml:space="preserve"> </w:t>
      </w:r>
      <w:r w:rsidRPr="00842067">
        <w:t>11</w:t>
      </w:r>
      <w:r w:rsidR="00AE4004">
        <w:t xml:space="preserve"> </w:t>
      </w:r>
      <w:r w:rsidRPr="00842067">
        <w:t>to</w:t>
      </w:r>
      <w:r w:rsidR="00AE4004">
        <w:t xml:space="preserve"> </w:t>
      </w:r>
      <w:r w:rsidRPr="00842067">
        <w:t>15</w:t>
      </w:r>
      <w:r w:rsidR="00AE4004">
        <w:t xml:space="preserve"> </w:t>
      </w:r>
      <w:r w:rsidRPr="00842067">
        <w:t>April</w:t>
      </w:r>
      <w:r w:rsidR="00AE4004">
        <w:t xml:space="preserve"> </w:t>
      </w:r>
      <w:r w:rsidRPr="00842067">
        <w:t>2010.</w:t>
      </w:r>
      <w:r w:rsidR="00AE4004">
        <w:t xml:space="preserve"> </w:t>
      </w:r>
      <w:r w:rsidRPr="00842067">
        <w:t>Multiparty</w:t>
      </w:r>
      <w:r w:rsidR="00AE4004">
        <w:t xml:space="preserve"> </w:t>
      </w:r>
      <w:r w:rsidRPr="00842067">
        <w:t>elections</w:t>
      </w:r>
      <w:r w:rsidR="00AE4004">
        <w:t xml:space="preserve"> </w:t>
      </w:r>
      <w:r w:rsidRPr="00842067">
        <w:t>were</w:t>
      </w:r>
      <w:r w:rsidR="00AE4004">
        <w:t xml:space="preserve"> </w:t>
      </w:r>
      <w:r w:rsidRPr="00842067">
        <w:t>held</w:t>
      </w:r>
      <w:r w:rsidR="00AE4004">
        <w:t xml:space="preserve"> </w:t>
      </w:r>
      <w:r w:rsidRPr="00842067">
        <w:t>at</w:t>
      </w:r>
      <w:r w:rsidR="00AE4004">
        <w:t xml:space="preserve"> </w:t>
      </w:r>
      <w:r w:rsidRPr="00842067">
        <w:t>the</w:t>
      </w:r>
      <w:r w:rsidR="00AE4004">
        <w:t xml:space="preserve"> </w:t>
      </w:r>
      <w:r w:rsidRPr="00842067">
        <w:t>national,</w:t>
      </w:r>
      <w:r w:rsidR="00AE4004">
        <w:t xml:space="preserve"> </w:t>
      </w:r>
      <w:r w:rsidRPr="00842067">
        <w:t>state</w:t>
      </w:r>
      <w:r w:rsidR="00AE4004">
        <w:t xml:space="preserve"> </w:t>
      </w:r>
      <w:r w:rsidRPr="00842067">
        <w:t>and</w:t>
      </w:r>
      <w:r w:rsidR="00AE4004">
        <w:t xml:space="preserve"> </w:t>
      </w:r>
      <w:r w:rsidRPr="00842067">
        <w:t>local</w:t>
      </w:r>
      <w:r w:rsidR="00AE4004">
        <w:t xml:space="preserve"> </w:t>
      </w:r>
      <w:r w:rsidRPr="00842067">
        <w:t>levels</w:t>
      </w:r>
      <w:r w:rsidR="00AE4004">
        <w:t xml:space="preserve"> </w:t>
      </w:r>
      <w:r w:rsidRPr="00842067">
        <w:t>for</w:t>
      </w:r>
      <w:r w:rsidR="00AE4004">
        <w:t xml:space="preserve"> </w:t>
      </w:r>
      <w:r w:rsidRPr="00842067">
        <w:t>the</w:t>
      </w:r>
      <w:r w:rsidR="00AE4004">
        <w:t xml:space="preserve"> </w:t>
      </w:r>
      <w:r w:rsidRPr="00842067">
        <w:t>office</w:t>
      </w:r>
      <w:r w:rsidR="00AE4004">
        <w:t xml:space="preserve"> </w:t>
      </w:r>
      <w:r w:rsidRPr="00842067">
        <w:t>of</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for</w:t>
      </w:r>
      <w:r w:rsidR="00AE4004">
        <w:t xml:space="preserve"> </w:t>
      </w:r>
      <w:r w:rsidRPr="00842067">
        <w:t>state</w:t>
      </w:r>
      <w:r w:rsidR="00AE4004">
        <w:t xml:space="preserve"> </w:t>
      </w:r>
      <w:r w:rsidRPr="00842067">
        <w:t>governor</w:t>
      </w:r>
      <w:r w:rsidR="00AE4004">
        <w:t xml:space="preserve"> </w:t>
      </w:r>
      <w:r w:rsidRPr="00842067">
        <w:t>positions</w:t>
      </w:r>
      <w:r w:rsidR="00AE4004">
        <w:t xml:space="preserve"> </w:t>
      </w:r>
      <w:r w:rsidRPr="00842067">
        <w:t>and</w:t>
      </w:r>
      <w:r w:rsidR="00AE4004">
        <w:t xml:space="preserve"> </w:t>
      </w:r>
      <w:r w:rsidRPr="00842067">
        <w:t>for</w:t>
      </w:r>
      <w:r w:rsidR="00AE4004">
        <w:t xml:space="preserve"> </w:t>
      </w:r>
      <w:r w:rsidRPr="00842067">
        <w:t>seats</w:t>
      </w:r>
      <w:r w:rsidR="00AE4004">
        <w:t xml:space="preserve"> </w:t>
      </w:r>
      <w:r w:rsidRPr="00842067">
        <w:t>in</w:t>
      </w:r>
      <w:r w:rsidR="00AE4004">
        <w:t xml:space="preserve"> </w:t>
      </w:r>
      <w:r w:rsidRPr="00842067">
        <w:t>the</w:t>
      </w:r>
      <w:r w:rsidR="00AE4004">
        <w:t xml:space="preserve"> </w:t>
      </w:r>
      <w:r w:rsidRPr="00842067">
        <w:t>National</w:t>
      </w:r>
      <w:r w:rsidR="00AE4004">
        <w:t xml:space="preserve"> </w:t>
      </w:r>
      <w:r w:rsidRPr="00842067">
        <w:t>Legislature</w:t>
      </w:r>
      <w:r w:rsidR="00AE4004">
        <w:t xml:space="preserve"> </w:t>
      </w:r>
      <w:r w:rsidRPr="00842067">
        <w:t>and</w:t>
      </w:r>
      <w:r w:rsidR="00AE4004">
        <w:t xml:space="preserve"> </w:t>
      </w:r>
      <w:r w:rsidRPr="00842067">
        <w:t>state</w:t>
      </w:r>
      <w:r w:rsidR="00AE4004">
        <w:t xml:space="preserve"> </w:t>
      </w:r>
      <w:r w:rsidRPr="00842067">
        <w:t>legislatures,</w:t>
      </w:r>
      <w:r w:rsidR="00AE4004">
        <w:t xml:space="preserve"> </w:t>
      </w:r>
      <w:r w:rsidRPr="00842067">
        <w:t>drawing</w:t>
      </w:r>
      <w:r w:rsidR="00AE4004">
        <w:t xml:space="preserve"> </w:t>
      </w:r>
      <w:r w:rsidRPr="00842067">
        <w:t>a</w:t>
      </w:r>
      <w:r w:rsidR="00AE4004">
        <w:t xml:space="preserve"> </w:t>
      </w:r>
      <w:r w:rsidRPr="00842067">
        <w:t>high</w:t>
      </w:r>
      <w:r w:rsidR="00AE4004">
        <w:t xml:space="preserve"> </w:t>
      </w:r>
      <w:r w:rsidRPr="00842067">
        <w:t>turnout</w:t>
      </w:r>
      <w:r w:rsidR="00AE4004">
        <w:t xml:space="preserve"> </w:t>
      </w:r>
      <w:r w:rsidRPr="00842067">
        <w:t>from</w:t>
      </w:r>
      <w:r w:rsidR="00AE4004">
        <w:t xml:space="preserve"> </w:t>
      </w:r>
      <w:r w:rsidRPr="00842067">
        <w:t>all</w:t>
      </w:r>
      <w:r w:rsidR="00AE4004">
        <w:t xml:space="preserve"> </w:t>
      </w:r>
      <w:r w:rsidRPr="00842067">
        <w:t>sectors</w:t>
      </w:r>
      <w:r w:rsidR="00AE4004">
        <w:t xml:space="preserve"> </w:t>
      </w:r>
      <w:r w:rsidRPr="00842067">
        <w:t>of</w:t>
      </w:r>
      <w:r w:rsidR="00AE4004">
        <w:t xml:space="preserve"> </w:t>
      </w:r>
      <w:r w:rsidRPr="00842067">
        <w:t>society,</w:t>
      </w:r>
      <w:r w:rsidR="00AE4004">
        <w:t xml:space="preserve"> </w:t>
      </w:r>
      <w:r w:rsidRPr="00842067">
        <w:t>including</w:t>
      </w:r>
      <w:r w:rsidR="00AE4004">
        <w:t xml:space="preserve"> </w:t>
      </w:r>
      <w:r w:rsidRPr="00842067">
        <w:t>women.</w:t>
      </w:r>
      <w:r w:rsidR="00AE4004">
        <w:t xml:space="preserve"> </w:t>
      </w:r>
      <w:r w:rsidRPr="00842067">
        <w:t>Others</w:t>
      </w:r>
      <w:r w:rsidR="00AE4004">
        <w:t xml:space="preserve"> </w:t>
      </w:r>
      <w:r w:rsidRPr="00842067">
        <w:t>also</w:t>
      </w:r>
      <w:r w:rsidR="00AE4004">
        <w:t xml:space="preserve"> </w:t>
      </w:r>
      <w:r w:rsidRPr="00842067">
        <w:t>participating</w:t>
      </w:r>
      <w:r w:rsidR="00AE4004">
        <w:t xml:space="preserve"> </w:t>
      </w:r>
      <w:r w:rsidRPr="00842067">
        <w:t>in</w:t>
      </w:r>
      <w:r w:rsidR="00AE4004">
        <w:t xml:space="preserve"> </w:t>
      </w:r>
      <w:r w:rsidRPr="00842067">
        <w:t>the</w:t>
      </w:r>
      <w:r w:rsidR="00AE4004">
        <w:t xml:space="preserve"> </w:t>
      </w:r>
      <w:r w:rsidRPr="00842067">
        <w:t>voting</w:t>
      </w:r>
      <w:r w:rsidR="00AE4004">
        <w:t xml:space="preserve"> </w:t>
      </w:r>
      <w:r w:rsidRPr="00842067">
        <w:t>included</w:t>
      </w:r>
      <w:r w:rsidR="00AE4004">
        <w:t xml:space="preserve"> </w:t>
      </w:r>
      <w:r w:rsidRPr="00842067">
        <w:t>displaced</w:t>
      </w:r>
      <w:r w:rsidR="00AE4004">
        <w:t xml:space="preserve"> </w:t>
      </w:r>
      <w:r w:rsidRPr="00842067">
        <w:t>persons,</w:t>
      </w:r>
      <w:r w:rsidR="00AE4004">
        <w:t xml:space="preserve"> </w:t>
      </w:r>
      <w:r w:rsidRPr="00842067">
        <w:t>refugees,</w:t>
      </w:r>
      <w:r w:rsidR="00AE4004">
        <w:t xml:space="preserve"> </w:t>
      </w:r>
      <w:r w:rsidRPr="00842067">
        <w:t>prisoners</w:t>
      </w:r>
      <w:r w:rsidR="00AE4004">
        <w:t xml:space="preserve"> </w:t>
      </w:r>
      <w:r w:rsidRPr="00842067">
        <w:t>and</w:t>
      </w:r>
      <w:r w:rsidR="00AE4004">
        <w:t xml:space="preserve"> </w:t>
      </w:r>
      <w:r w:rsidRPr="00842067">
        <w:t>hospital</w:t>
      </w:r>
      <w:r w:rsidR="00AE4004">
        <w:t xml:space="preserve"> </w:t>
      </w:r>
      <w:r w:rsidRPr="00842067">
        <w:t>in-patients.</w:t>
      </w:r>
      <w:r w:rsidR="00AE4004">
        <w:t xml:space="preserve"> </w:t>
      </w:r>
      <w:r w:rsidRPr="00842067">
        <w:t>The</w:t>
      </w:r>
      <w:r w:rsidR="00AE4004">
        <w:t xml:space="preserve"> </w:t>
      </w:r>
      <w:r w:rsidRPr="00842067">
        <w:t>elections</w:t>
      </w:r>
      <w:r w:rsidR="00AE4004">
        <w:t xml:space="preserve"> </w:t>
      </w:r>
      <w:r w:rsidRPr="00842067">
        <w:t>were</w:t>
      </w:r>
      <w:r w:rsidR="00AE4004">
        <w:t xml:space="preserve"> </w:t>
      </w:r>
      <w:r w:rsidRPr="00842067">
        <w:t>conducted</w:t>
      </w:r>
      <w:r w:rsidR="00AE4004">
        <w:t xml:space="preserve"> </w:t>
      </w:r>
      <w:r w:rsidRPr="00842067">
        <w:t>in</w:t>
      </w:r>
      <w:r w:rsidR="00AE4004">
        <w:t xml:space="preserve"> </w:t>
      </w:r>
      <w:r w:rsidRPr="00842067">
        <w:t>the</w:t>
      </w:r>
      <w:r w:rsidR="00AE4004">
        <w:t xml:space="preserve"> </w:t>
      </w:r>
      <w:r w:rsidRPr="00842067">
        <w:t>presence</w:t>
      </w:r>
      <w:r w:rsidR="00AE4004">
        <w:t xml:space="preserve"> </w:t>
      </w:r>
      <w:r w:rsidRPr="00842067">
        <w:t>of</w:t>
      </w:r>
      <w:r w:rsidR="00AE4004">
        <w:t xml:space="preserve"> </w:t>
      </w:r>
      <w:r w:rsidRPr="00842067">
        <w:t>a</w:t>
      </w:r>
      <w:r w:rsidR="00AE4004">
        <w:t xml:space="preserve"> </w:t>
      </w:r>
      <w:r w:rsidRPr="00842067">
        <w:t>significant</w:t>
      </w:r>
      <w:r w:rsidR="00AE4004">
        <w:t xml:space="preserve"> </w:t>
      </w:r>
      <w:r w:rsidRPr="00842067">
        <w:t>number</w:t>
      </w:r>
      <w:r w:rsidR="00AE4004">
        <w:t xml:space="preserve"> </w:t>
      </w:r>
      <w:r w:rsidRPr="00842067">
        <w:t>of</w:t>
      </w:r>
      <w:r w:rsidR="00AE4004">
        <w:t xml:space="preserve"> </w:t>
      </w:r>
      <w:r w:rsidRPr="00842067">
        <w:t>international</w:t>
      </w:r>
      <w:r w:rsidR="00AE4004">
        <w:t xml:space="preserve"> </w:t>
      </w:r>
      <w:r w:rsidRPr="00842067">
        <w:t>and</w:t>
      </w:r>
      <w:r w:rsidR="00AE4004">
        <w:t xml:space="preserve"> </w:t>
      </w:r>
      <w:r w:rsidRPr="00842067">
        <w:t>national</w:t>
      </w:r>
      <w:r w:rsidR="00AE4004">
        <w:t xml:space="preserve"> </w:t>
      </w:r>
      <w:r w:rsidRPr="00842067">
        <w:t>observers,</w:t>
      </w:r>
      <w:r w:rsidR="00AE4004">
        <w:t xml:space="preserve"> </w:t>
      </w:r>
      <w:r w:rsidRPr="00842067">
        <w:t>in</w:t>
      </w:r>
      <w:r w:rsidR="00AE4004">
        <w:t xml:space="preserve"> </w:t>
      </w:r>
      <w:r w:rsidRPr="00842067">
        <w:t>a</w:t>
      </w:r>
      <w:r w:rsidR="00AE4004">
        <w:t xml:space="preserve"> </w:t>
      </w:r>
      <w:r w:rsidRPr="00842067">
        <w:t>peaceful</w:t>
      </w:r>
      <w:r w:rsidR="00AE4004">
        <w:t xml:space="preserve"> </w:t>
      </w:r>
      <w:r w:rsidRPr="00842067">
        <w:t>and</w:t>
      </w:r>
      <w:r w:rsidR="00AE4004">
        <w:t xml:space="preserve"> </w:t>
      </w:r>
      <w:r w:rsidRPr="00842067">
        <w:t>secure</w:t>
      </w:r>
      <w:r w:rsidR="00AE4004">
        <w:t xml:space="preserve"> </w:t>
      </w:r>
      <w:r w:rsidRPr="00842067">
        <w:t>atmosphere,</w:t>
      </w:r>
      <w:r w:rsidR="00AE4004">
        <w:t xml:space="preserve"> </w:t>
      </w:r>
      <w:r w:rsidRPr="00842067">
        <w:t>and</w:t>
      </w:r>
      <w:r w:rsidR="00AE4004">
        <w:t xml:space="preserve"> </w:t>
      </w:r>
      <w:r w:rsidRPr="00842067">
        <w:t>the</w:t>
      </w:r>
      <w:r w:rsidR="00AE4004">
        <w:t xml:space="preserve"> </w:t>
      </w:r>
      <w:r w:rsidRPr="00842067">
        <w:t>results</w:t>
      </w:r>
      <w:r w:rsidR="00AE4004">
        <w:t xml:space="preserve"> </w:t>
      </w:r>
      <w:r w:rsidRPr="00842067">
        <w:t>were</w:t>
      </w:r>
      <w:r w:rsidR="00AE4004">
        <w:t xml:space="preserve"> </w:t>
      </w:r>
      <w:r w:rsidRPr="00842067">
        <w:t>internationally</w:t>
      </w:r>
      <w:r w:rsidR="00AE4004">
        <w:t xml:space="preserve"> </w:t>
      </w:r>
      <w:r w:rsidRPr="00842067">
        <w:t>and</w:t>
      </w:r>
      <w:r w:rsidR="00AE4004">
        <w:t xml:space="preserve"> </w:t>
      </w:r>
      <w:r w:rsidRPr="00842067">
        <w:t>regionally</w:t>
      </w:r>
      <w:r w:rsidR="00AE4004">
        <w:t xml:space="preserve"> </w:t>
      </w:r>
      <w:r w:rsidRPr="00842067">
        <w:t>recognized.</w:t>
      </w:r>
    </w:p>
    <w:p w:rsidR="00842067" w:rsidRPr="00842067" w:rsidRDefault="00842067" w:rsidP="00842067">
      <w:pPr>
        <w:pStyle w:val="SingleTxtG"/>
      </w:pPr>
      <w:r w:rsidRPr="00842067">
        <w:t>141.</w:t>
      </w:r>
      <w:r w:rsidRPr="00842067">
        <w:tab/>
        <w:t>Free</w:t>
      </w:r>
      <w:r w:rsidR="00AE4004">
        <w:t xml:space="preserve"> </w:t>
      </w:r>
      <w:r w:rsidRPr="00842067">
        <w:t>and</w:t>
      </w:r>
      <w:r w:rsidR="00AE4004">
        <w:t xml:space="preserve"> </w:t>
      </w:r>
      <w:r w:rsidRPr="00842067">
        <w:t>fair</w:t>
      </w:r>
      <w:r w:rsidR="00AE4004">
        <w:t xml:space="preserve"> </w:t>
      </w:r>
      <w:r w:rsidRPr="00842067">
        <w:t>elections</w:t>
      </w:r>
      <w:r w:rsidR="00AE4004">
        <w:t xml:space="preserve"> </w:t>
      </w:r>
      <w:r w:rsidRPr="00842067">
        <w:t>were</w:t>
      </w:r>
      <w:r w:rsidR="00AE4004">
        <w:t xml:space="preserve"> </w:t>
      </w:r>
      <w:r w:rsidRPr="00842067">
        <w:t>held</w:t>
      </w:r>
      <w:r w:rsidR="00AE4004">
        <w:t xml:space="preserve"> </w:t>
      </w:r>
      <w:r w:rsidRPr="00842067">
        <w:t>in</w:t>
      </w:r>
      <w:r w:rsidR="00AE4004">
        <w:t xml:space="preserve"> </w:t>
      </w:r>
      <w:smartTag w:uri="urn:schemas-microsoft-com:office:smarttags" w:element="place">
        <w:r w:rsidRPr="00842067">
          <w:t>Darfur</w:t>
        </w:r>
      </w:smartTag>
      <w:r w:rsidRPr="00842067">
        <w:t>,</w:t>
      </w:r>
      <w:r w:rsidR="00AE4004">
        <w:t xml:space="preserve"> </w:t>
      </w:r>
      <w:r w:rsidRPr="00842067">
        <w:t>in</w:t>
      </w:r>
      <w:r w:rsidR="00AE4004">
        <w:t xml:space="preserve"> </w:t>
      </w:r>
      <w:r w:rsidRPr="00842067">
        <w:t>2010,</w:t>
      </w:r>
      <w:r w:rsidR="00AE4004">
        <w:t xml:space="preserve"> </w:t>
      </w:r>
      <w:r w:rsidRPr="00842067">
        <w:t>in</w:t>
      </w:r>
      <w:r w:rsidR="00AE4004">
        <w:t xml:space="preserve"> </w:t>
      </w:r>
      <w:r w:rsidRPr="00842067">
        <w:t>the</w:t>
      </w:r>
      <w:r w:rsidR="00AE4004">
        <w:t xml:space="preserve"> </w:t>
      </w:r>
      <w:r w:rsidRPr="00842067">
        <w:t>wake</w:t>
      </w:r>
      <w:r w:rsidR="00AE4004">
        <w:t xml:space="preserve"> </w:t>
      </w:r>
      <w:r w:rsidRPr="00842067">
        <w:t>of</w:t>
      </w:r>
      <w:r w:rsidR="00AE4004">
        <w:t xml:space="preserve"> </w:t>
      </w:r>
      <w:r w:rsidRPr="00842067">
        <w:t>positive</w:t>
      </w:r>
      <w:r w:rsidR="00AE4004">
        <w:t xml:space="preserve"> </w:t>
      </w:r>
      <w:r w:rsidRPr="00842067">
        <w:t>changes</w:t>
      </w:r>
      <w:r w:rsidR="00AE4004">
        <w:t xml:space="preserve"> </w:t>
      </w:r>
      <w:r w:rsidRPr="00842067">
        <w:t>that</w:t>
      </w:r>
      <w:r w:rsidR="00AE4004">
        <w:t xml:space="preserve"> </w:t>
      </w:r>
      <w:r w:rsidRPr="00842067">
        <w:t>normalized</w:t>
      </w:r>
      <w:r w:rsidR="00AE4004">
        <w:t xml:space="preserve"> </w:t>
      </w:r>
      <w:r w:rsidRPr="00842067">
        <w:t>the</w:t>
      </w:r>
      <w:r w:rsidR="00AE4004">
        <w:t xml:space="preserve"> </w:t>
      </w:r>
      <w:r w:rsidRPr="00842067">
        <w:t>situation</w:t>
      </w:r>
      <w:r w:rsidR="00AE4004">
        <w:t xml:space="preserve"> </w:t>
      </w:r>
      <w:r w:rsidRPr="00842067">
        <w:t>and</w:t>
      </w:r>
      <w:r w:rsidR="00AE4004">
        <w:t xml:space="preserve"> </w:t>
      </w:r>
      <w:r w:rsidRPr="00842067">
        <w:t>restored</w:t>
      </w:r>
      <w:r w:rsidR="00AE4004">
        <w:t xml:space="preserve"> </w:t>
      </w:r>
      <w:r w:rsidRPr="00842067">
        <w:t>the</w:t>
      </w:r>
      <w:r w:rsidR="00AE4004">
        <w:t xml:space="preserve"> </w:t>
      </w:r>
      <w:r w:rsidRPr="00842067">
        <w:t>vitality</w:t>
      </w:r>
      <w:r w:rsidR="00AE4004">
        <w:t xml:space="preserve"> </w:t>
      </w:r>
      <w:r w:rsidRPr="00842067">
        <w:t>so</w:t>
      </w:r>
      <w:r w:rsidR="00AE4004">
        <w:t xml:space="preserve"> </w:t>
      </w:r>
      <w:r w:rsidRPr="00842067">
        <w:t>affected</w:t>
      </w:r>
      <w:r w:rsidR="00AE4004">
        <w:t xml:space="preserve"> </w:t>
      </w:r>
      <w:r w:rsidRPr="00842067">
        <w:t>in</w:t>
      </w:r>
      <w:r w:rsidR="00AE4004">
        <w:t xml:space="preserve"> </w:t>
      </w:r>
      <w:r w:rsidRPr="00842067">
        <w:t>recent</w:t>
      </w:r>
      <w:r w:rsidR="00AE4004">
        <w:t xml:space="preserve"> </w:t>
      </w:r>
      <w:r w:rsidRPr="00842067">
        <w:t>years</w:t>
      </w:r>
      <w:r w:rsidR="00AE4004">
        <w:t xml:space="preserve"> </w:t>
      </w:r>
      <w:r w:rsidRPr="00842067">
        <w:t>by</w:t>
      </w:r>
      <w:r w:rsidR="00AE4004">
        <w:t xml:space="preserve"> </w:t>
      </w:r>
      <w:r w:rsidRPr="00842067">
        <w:t>the</w:t>
      </w:r>
      <w:r w:rsidR="00AE4004">
        <w:t xml:space="preserve"> </w:t>
      </w:r>
      <w:r w:rsidRPr="00842067">
        <w:t>war</w:t>
      </w:r>
      <w:r w:rsidR="00AE4004">
        <w:t xml:space="preserve"> </w:t>
      </w:r>
      <w:r w:rsidRPr="00842067">
        <w:t>and</w:t>
      </w:r>
      <w:r w:rsidR="00AE4004">
        <w:t xml:space="preserve"> </w:t>
      </w:r>
      <w:r w:rsidRPr="00842067">
        <w:t>tribal</w:t>
      </w:r>
      <w:r w:rsidR="00AE4004">
        <w:t xml:space="preserve"> </w:t>
      </w:r>
      <w:r w:rsidRPr="00842067">
        <w:t>conflicts</w:t>
      </w:r>
      <w:r w:rsidR="00AE4004">
        <w:t xml:space="preserve"> </w:t>
      </w:r>
      <w:r w:rsidRPr="00842067">
        <w:t>fuelled</w:t>
      </w:r>
      <w:r w:rsidR="00AE4004">
        <w:t xml:space="preserve"> </w:t>
      </w:r>
      <w:r w:rsidRPr="00842067">
        <w:t>by</w:t>
      </w:r>
      <w:r w:rsidR="00AE4004">
        <w:t xml:space="preserve"> </w:t>
      </w:r>
      <w:r w:rsidRPr="00842067">
        <w:t>the</w:t>
      </w:r>
      <w:r w:rsidR="00AE4004">
        <w:t xml:space="preserve"> </w:t>
      </w:r>
      <w:r w:rsidRPr="00842067">
        <w:t>proliferation</w:t>
      </w:r>
      <w:r w:rsidR="00AE4004">
        <w:t xml:space="preserve"> </w:t>
      </w:r>
      <w:r w:rsidRPr="00842067">
        <w:t>of</w:t>
      </w:r>
      <w:r w:rsidR="00AE4004">
        <w:t xml:space="preserve"> </w:t>
      </w:r>
      <w:r w:rsidRPr="00842067">
        <w:t>arms</w:t>
      </w:r>
      <w:r w:rsidR="00AE4004">
        <w:t xml:space="preserve"> </w:t>
      </w:r>
      <w:r w:rsidRPr="00842067">
        <w:t>and</w:t>
      </w:r>
      <w:r w:rsidR="00AE4004">
        <w:t xml:space="preserve"> </w:t>
      </w:r>
      <w:r w:rsidRPr="00842067">
        <w:t>competition</w:t>
      </w:r>
      <w:r w:rsidR="00AE4004">
        <w:t xml:space="preserve"> </w:t>
      </w:r>
      <w:r w:rsidRPr="00842067">
        <w:t>for</w:t>
      </w:r>
      <w:r w:rsidR="00AE4004">
        <w:t xml:space="preserve"> </w:t>
      </w:r>
      <w:r w:rsidRPr="00842067">
        <w:t>limited</w:t>
      </w:r>
      <w:r w:rsidR="00AE4004">
        <w:t xml:space="preserve"> </w:t>
      </w:r>
      <w:r w:rsidRPr="00842067">
        <w:t>resources.</w:t>
      </w:r>
      <w:r w:rsidR="00AE4004">
        <w:t xml:space="preserve"> </w:t>
      </w:r>
      <w:r w:rsidRPr="00842067">
        <w:t>The</w:t>
      </w:r>
      <w:r w:rsidR="00AE4004">
        <w:t xml:space="preserve"> </w:t>
      </w:r>
      <w:r w:rsidRPr="00842067">
        <w:t>Sudanese</w:t>
      </w:r>
      <w:r w:rsidR="00AE4004">
        <w:t xml:space="preserve"> </w:t>
      </w:r>
      <w:r w:rsidRPr="00842067">
        <w:t>Government</w:t>
      </w:r>
      <w:r w:rsidR="00AE4004">
        <w:t xml:space="preserve"> </w:t>
      </w:r>
      <w:r w:rsidRPr="00842067">
        <w:t>made</w:t>
      </w:r>
      <w:r w:rsidR="00AE4004">
        <w:t xml:space="preserve"> </w:t>
      </w:r>
      <w:r w:rsidRPr="00842067">
        <w:t>several</w:t>
      </w:r>
      <w:r w:rsidR="00AE4004">
        <w:t xml:space="preserve"> </w:t>
      </w:r>
      <w:r w:rsidRPr="00842067">
        <w:t>efforts</w:t>
      </w:r>
      <w:r w:rsidR="00AE4004">
        <w:t xml:space="preserve"> </w:t>
      </w:r>
      <w:r w:rsidRPr="00842067">
        <w:t>to</w:t>
      </w:r>
      <w:r w:rsidR="00AE4004">
        <w:t xml:space="preserve"> </w:t>
      </w:r>
      <w:r w:rsidRPr="00842067">
        <w:t>achieve</w:t>
      </w:r>
      <w:r w:rsidR="00AE4004">
        <w:t xml:space="preserve"> </w:t>
      </w:r>
      <w:r w:rsidRPr="00842067">
        <w:t>peace</w:t>
      </w:r>
      <w:r w:rsidR="00AE4004">
        <w:t xml:space="preserve"> </w:t>
      </w:r>
      <w:r w:rsidRPr="00842067">
        <w:t>and</w:t>
      </w:r>
      <w:r w:rsidR="00AE4004">
        <w:t xml:space="preserve"> </w:t>
      </w:r>
      <w:r w:rsidRPr="00842067">
        <w:t>stability</w:t>
      </w:r>
      <w:r w:rsidR="00AE4004">
        <w:t xml:space="preserve"> </w:t>
      </w:r>
      <w:r w:rsidRPr="00842067">
        <w:t>in</w:t>
      </w:r>
      <w:r w:rsidR="00AE4004">
        <w:t xml:space="preserve"> </w:t>
      </w:r>
      <w:r w:rsidRPr="00842067">
        <w:t>the</w:t>
      </w:r>
      <w:r w:rsidR="00AE4004">
        <w:t xml:space="preserve"> </w:t>
      </w:r>
      <w:r w:rsidRPr="00842067">
        <w:t>region</w:t>
      </w:r>
      <w:r w:rsidR="00AE4004">
        <w:t xml:space="preserve"> </w:t>
      </w:r>
      <w:r w:rsidRPr="00842067">
        <w:t>through</w:t>
      </w:r>
      <w:r w:rsidR="00AE4004">
        <w:t xml:space="preserve"> </w:t>
      </w:r>
      <w:r w:rsidRPr="00842067">
        <w:t>various</w:t>
      </w:r>
      <w:r w:rsidR="00AE4004">
        <w:t xml:space="preserve"> </w:t>
      </w:r>
      <w:r w:rsidRPr="00842067">
        <w:t>initiatives</w:t>
      </w:r>
      <w:r w:rsidR="00AE4004">
        <w:t xml:space="preserve"> </w:t>
      </w:r>
      <w:r w:rsidRPr="00842067">
        <w:t>and</w:t>
      </w:r>
      <w:r w:rsidR="00AE4004">
        <w:t xml:space="preserve"> </w:t>
      </w:r>
      <w:r w:rsidRPr="00842067">
        <w:t>agreements,</w:t>
      </w:r>
      <w:r w:rsidR="00AE4004">
        <w:t xml:space="preserve"> </w:t>
      </w:r>
      <w:r w:rsidRPr="00842067">
        <w:t>including</w:t>
      </w:r>
      <w:r w:rsidR="00AE4004">
        <w:t xml:space="preserve"> </w:t>
      </w:r>
      <w:r w:rsidRPr="00842067">
        <w:t>the</w:t>
      </w:r>
      <w:r w:rsidR="00AE4004">
        <w:t xml:space="preserve"> </w:t>
      </w:r>
      <w:r w:rsidRPr="00842067">
        <w:t>first</w:t>
      </w:r>
      <w:r w:rsidR="00AE4004">
        <w:t xml:space="preserve"> </w:t>
      </w:r>
      <w:r w:rsidRPr="00842067">
        <w:t>and</w:t>
      </w:r>
      <w:r w:rsidR="00AE4004">
        <w:t xml:space="preserve"> </w:t>
      </w:r>
      <w:r w:rsidRPr="00842067">
        <w:t>second</w:t>
      </w:r>
      <w:r w:rsidR="00AE4004">
        <w:t xml:space="preserve"> </w:t>
      </w:r>
      <w:r w:rsidRPr="00842067">
        <w:t>Abeche</w:t>
      </w:r>
      <w:r w:rsidR="00AE4004">
        <w:t xml:space="preserve"> </w:t>
      </w:r>
      <w:r w:rsidRPr="00842067">
        <w:t>agreements</w:t>
      </w:r>
      <w:r w:rsidR="00AE4004">
        <w:t xml:space="preserve"> </w:t>
      </w:r>
      <w:r w:rsidRPr="00842067">
        <w:t>and</w:t>
      </w:r>
      <w:r w:rsidR="00AE4004">
        <w:t xml:space="preserve"> </w:t>
      </w:r>
      <w:r w:rsidRPr="00842067">
        <w:t>the</w:t>
      </w:r>
      <w:r w:rsidR="00AE4004">
        <w:t xml:space="preserve"> </w:t>
      </w:r>
      <w:r w:rsidRPr="00842067">
        <w:t>N</w:t>
      </w:r>
      <w:r w:rsidR="004C7228">
        <w:t>’</w:t>
      </w:r>
      <w:r w:rsidRPr="00842067">
        <w:t>Djamena</w:t>
      </w:r>
      <w:r w:rsidR="00AE4004">
        <w:t xml:space="preserve"> </w:t>
      </w:r>
      <w:r w:rsidRPr="00842067">
        <w:t>Agreement,</w:t>
      </w:r>
      <w:r w:rsidR="00AE4004">
        <w:t xml:space="preserve"> </w:t>
      </w:r>
      <w:r w:rsidRPr="00842067">
        <w:t>culminating</w:t>
      </w:r>
      <w:r w:rsidR="00AE4004">
        <w:t xml:space="preserve"> </w:t>
      </w:r>
      <w:r w:rsidRPr="00842067">
        <w:t>in</w:t>
      </w:r>
      <w:r w:rsidR="00AE4004">
        <w:t xml:space="preserve"> </w:t>
      </w:r>
      <w:r w:rsidRPr="00842067">
        <w:t>the</w:t>
      </w:r>
      <w:r w:rsidR="00AE4004">
        <w:t xml:space="preserve"> </w:t>
      </w:r>
      <w:r w:rsidRPr="00842067">
        <w:t>Darfur</w:t>
      </w:r>
      <w:r w:rsidR="00AE4004">
        <w:t xml:space="preserve"> </w:t>
      </w:r>
      <w:r w:rsidRPr="00842067">
        <w:t>Peace</w:t>
      </w:r>
      <w:r w:rsidR="00AE4004">
        <w:t xml:space="preserve"> </w:t>
      </w:r>
      <w:r w:rsidRPr="00842067">
        <w:t>Agreement</w:t>
      </w:r>
      <w:r w:rsidR="00AE4004">
        <w:t xml:space="preserve"> </w:t>
      </w:r>
      <w:r w:rsidRPr="00842067">
        <w:t>of</w:t>
      </w:r>
      <w:r w:rsidR="00AE4004">
        <w:t xml:space="preserve"> </w:t>
      </w:r>
      <w:r w:rsidRPr="00842067">
        <w:t>2006,</w:t>
      </w:r>
      <w:r w:rsidR="00AE4004">
        <w:t xml:space="preserve"> </w:t>
      </w:r>
      <w:r w:rsidRPr="00842067">
        <w:t>signed</w:t>
      </w:r>
      <w:r w:rsidR="00AE4004">
        <w:t xml:space="preserve"> </w:t>
      </w:r>
      <w:r w:rsidRPr="00842067">
        <w:t>in</w:t>
      </w:r>
      <w:r w:rsidR="00AE4004">
        <w:t xml:space="preserve"> </w:t>
      </w:r>
      <w:smartTag w:uri="urn:schemas-microsoft-com:office:smarttags" w:element="City">
        <w:r w:rsidRPr="00842067">
          <w:t>Abuja</w:t>
        </w:r>
      </w:smartTag>
      <w:r w:rsidR="00AE4004">
        <w:t xml:space="preserve"> </w:t>
      </w:r>
      <w:r w:rsidRPr="00842067">
        <w:t>with</w:t>
      </w:r>
      <w:r w:rsidR="00AE4004">
        <w:t xml:space="preserve"> </w:t>
      </w:r>
      <w:r w:rsidRPr="00842067">
        <w:t>the</w:t>
      </w:r>
      <w:r w:rsidR="00AE4004">
        <w:t xml:space="preserve"> </w:t>
      </w:r>
      <w:r w:rsidRPr="00842067">
        <w:t>principal</w:t>
      </w:r>
      <w:r w:rsidR="00AE4004">
        <w:t xml:space="preserve"> </w:t>
      </w:r>
      <w:r w:rsidRPr="00842067">
        <w:t>armed</w:t>
      </w:r>
      <w:r w:rsidR="00AE4004">
        <w:t xml:space="preserve"> </w:t>
      </w:r>
      <w:r w:rsidRPr="00842067">
        <w:t>movements</w:t>
      </w:r>
      <w:r w:rsidR="00AE4004">
        <w:t xml:space="preserve"> </w:t>
      </w:r>
      <w:r w:rsidRPr="00842067">
        <w:t>in</w:t>
      </w:r>
      <w:r w:rsidR="00AE4004">
        <w:t xml:space="preserve"> </w:t>
      </w:r>
      <w:smartTag w:uri="urn:schemas-microsoft-com:office:smarttags" w:element="place">
        <w:r w:rsidRPr="00842067">
          <w:t>Darfur</w:t>
        </w:r>
      </w:smartTag>
      <w:r w:rsidRPr="00842067">
        <w:t>.</w:t>
      </w:r>
      <w:r w:rsidR="00AE4004">
        <w:t xml:space="preserve"> </w:t>
      </w:r>
      <w:r w:rsidRPr="00842067">
        <w:t>Given</w:t>
      </w:r>
      <w:r w:rsidR="00AE4004">
        <w:t xml:space="preserve"> </w:t>
      </w:r>
      <w:r w:rsidRPr="00842067">
        <w:t>that</w:t>
      </w:r>
      <w:r w:rsidR="00AE4004">
        <w:t xml:space="preserve"> </w:t>
      </w:r>
      <w:r w:rsidRPr="00842067">
        <w:t>a</w:t>
      </w:r>
      <w:r w:rsidR="00AE4004">
        <w:t xml:space="preserve"> </w:t>
      </w:r>
      <w:r w:rsidRPr="00842067">
        <w:t>number</w:t>
      </w:r>
      <w:r w:rsidR="00AE4004">
        <w:t xml:space="preserve"> </w:t>
      </w:r>
      <w:r w:rsidRPr="00842067">
        <w:t>of</w:t>
      </w:r>
      <w:r w:rsidR="00AE4004">
        <w:t xml:space="preserve"> </w:t>
      </w:r>
      <w:r w:rsidRPr="00842067">
        <w:t>movements</w:t>
      </w:r>
      <w:r w:rsidR="00AE4004">
        <w:t xml:space="preserve"> </w:t>
      </w:r>
      <w:r w:rsidRPr="00842067">
        <w:t>had</w:t>
      </w:r>
      <w:r w:rsidR="00AE4004">
        <w:t xml:space="preserve"> </w:t>
      </w:r>
      <w:r w:rsidRPr="00842067">
        <w:t>not</w:t>
      </w:r>
      <w:r w:rsidR="00AE4004">
        <w:t xml:space="preserve"> </w:t>
      </w:r>
      <w:r w:rsidRPr="00842067">
        <w:t>signed</w:t>
      </w:r>
      <w:r w:rsidR="00AE4004">
        <w:t xml:space="preserve"> </w:t>
      </w:r>
      <w:r w:rsidRPr="00842067">
        <w:t>the</w:t>
      </w:r>
      <w:r w:rsidR="00AE4004">
        <w:t xml:space="preserve"> </w:t>
      </w:r>
      <w:smartTag w:uri="urn:schemas-microsoft-com:office:smarttags" w:element="City">
        <w:smartTag w:uri="urn:schemas-microsoft-com:office:smarttags" w:element="place">
          <w:r w:rsidRPr="00842067">
            <w:t>Abuja</w:t>
          </w:r>
        </w:smartTag>
      </w:smartTag>
      <w:r w:rsidR="00AE4004">
        <w:t xml:space="preserve"> </w:t>
      </w:r>
      <w:r w:rsidRPr="00842067">
        <w:t>agreement</w:t>
      </w:r>
      <w:r w:rsidR="00AE4004">
        <w:t xml:space="preserve"> </w:t>
      </w:r>
      <w:r w:rsidRPr="00842067">
        <w:t>and</w:t>
      </w:r>
      <w:r w:rsidR="00AE4004">
        <w:t xml:space="preserve"> </w:t>
      </w:r>
      <w:r w:rsidRPr="00842067">
        <w:t>still</w:t>
      </w:r>
      <w:r w:rsidR="00AE4004">
        <w:t xml:space="preserve"> </w:t>
      </w:r>
      <w:r w:rsidRPr="00842067">
        <w:t>had</w:t>
      </w:r>
      <w:r w:rsidR="00AE4004">
        <w:t xml:space="preserve"> </w:t>
      </w:r>
      <w:r w:rsidRPr="00842067">
        <w:t>a</w:t>
      </w:r>
      <w:r w:rsidR="00AE4004">
        <w:t xml:space="preserve"> </w:t>
      </w:r>
      <w:r w:rsidRPr="00842067">
        <w:t>presence,</w:t>
      </w:r>
      <w:r w:rsidR="00AE4004">
        <w:t xml:space="preserve"> </w:t>
      </w:r>
      <w:r w:rsidRPr="00842067">
        <w:t>the</w:t>
      </w:r>
      <w:r w:rsidR="00AE4004">
        <w:t xml:space="preserve"> </w:t>
      </w:r>
      <w:r w:rsidRPr="00842067">
        <w:t>Government</w:t>
      </w:r>
      <w:r w:rsidR="00AE4004">
        <w:t xml:space="preserve"> </w:t>
      </w:r>
      <w:r w:rsidRPr="00842067">
        <w:t>worked</w:t>
      </w:r>
      <w:r w:rsidR="00AE4004">
        <w:t xml:space="preserve"> </w:t>
      </w:r>
      <w:r w:rsidRPr="00842067">
        <w:t>to</w:t>
      </w:r>
      <w:r w:rsidR="00AE4004">
        <w:t xml:space="preserve"> </w:t>
      </w:r>
      <w:r w:rsidRPr="00842067">
        <w:t>set</w:t>
      </w:r>
      <w:r w:rsidR="00AE4004">
        <w:t xml:space="preserve"> </w:t>
      </w:r>
      <w:r w:rsidRPr="00842067">
        <w:t>up</w:t>
      </w:r>
      <w:r w:rsidR="00AE4004">
        <w:t xml:space="preserve"> </w:t>
      </w:r>
      <w:r w:rsidRPr="00842067">
        <w:t>a</w:t>
      </w:r>
      <w:r w:rsidR="00AE4004">
        <w:t xml:space="preserve"> </w:t>
      </w:r>
      <w:r w:rsidRPr="00842067">
        <w:t>forum</w:t>
      </w:r>
      <w:r w:rsidR="00AE4004">
        <w:t xml:space="preserve"> </w:t>
      </w:r>
      <w:r w:rsidRPr="00842067">
        <w:t>for</w:t>
      </w:r>
      <w:r w:rsidR="00AE4004">
        <w:t xml:space="preserve"> </w:t>
      </w:r>
      <w:r w:rsidRPr="00842067">
        <w:t>bringing</w:t>
      </w:r>
      <w:r w:rsidR="00AE4004">
        <w:t xml:space="preserve"> </w:t>
      </w:r>
      <w:r w:rsidRPr="00842067">
        <w:t>together</w:t>
      </w:r>
      <w:r w:rsidR="00AE4004">
        <w:t xml:space="preserve"> </w:t>
      </w:r>
      <w:r w:rsidRPr="00842067">
        <w:t>and</w:t>
      </w:r>
      <w:r w:rsidR="00AE4004">
        <w:t xml:space="preserve"> </w:t>
      </w:r>
      <w:r w:rsidRPr="00842067">
        <w:t>negotiating</w:t>
      </w:r>
      <w:r w:rsidR="00AE4004">
        <w:t xml:space="preserve"> </w:t>
      </w:r>
      <w:r w:rsidRPr="00842067">
        <w:t>with</w:t>
      </w:r>
      <w:r w:rsidR="00AE4004">
        <w:t xml:space="preserve"> </w:t>
      </w:r>
      <w:r w:rsidRPr="00842067">
        <w:t>those</w:t>
      </w:r>
      <w:r w:rsidR="00AE4004">
        <w:t xml:space="preserve"> </w:t>
      </w:r>
      <w:r w:rsidRPr="00842067">
        <w:t>movements</w:t>
      </w:r>
      <w:r w:rsidR="00AE4004">
        <w:t xml:space="preserve"> </w:t>
      </w:r>
      <w:r w:rsidRPr="00842067">
        <w:t>and</w:t>
      </w:r>
      <w:r w:rsidR="00AE4004">
        <w:t xml:space="preserve"> </w:t>
      </w:r>
      <w:r w:rsidRPr="00842067">
        <w:t>other</w:t>
      </w:r>
      <w:r w:rsidR="00AE4004">
        <w:t xml:space="preserve"> </w:t>
      </w:r>
      <w:r w:rsidRPr="00842067">
        <w:t>remaining</w:t>
      </w:r>
      <w:r w:rsidR="00AE4004">
        <w:t xml:space="preserve"> </w:t>
      </w:r>
      <w:r w:rsidRPr="00842067">
        <w:t>splinter</w:t>
      </w:r>
      <w:r w:rsidR="00AE4004">
        <w:t xml:space="preserve"> </w:t>
      </w:r>
      <w:r w:rsidRPr="00842067">
        <w:t>groups.</w:t>
      </w:r>
      <w:r w:rsidR="00AE4004">
        <w:t xml:space="preserve"> </w:t>
      </w:r>
      <w:r w:rsidRPr="00842067">
        <w:t>The</w:t>
      </w:r>
      <w:r w:rsidR="00AE4004">
        <w:t xml:space="preserve"> </w:t>
      </w:r>
      <w:r w:rsidRPr="00842067">
        <w:t>agreement</w:t>
      </w:r>
      <w:r w:rsidR="00AE4004">
        <w:t xml:space="preserve"> </w:t>
      </w:r>
      <w:r w:rsidRPr="00842067">
        <w:t>reached</w:t>
      </w:r>
      <w:r w:rsidR="00AE4004">
        <w:t xml:space="preserve"> </w:t>
      </w:r>
      <w:r w:rsidRPr="00842067">
        <w:t>with</w:t>
      </w:r>
      <w:r w:rsidR="00AE4004">
        <w:t xml:space="preserve"> </w:t>
      </w:r>
      <w:r w:rsidRPr="00842067">
        <w:t>the</w:t>
      </w:r>
      <w:r w:rsidR="00AE4004">
        <w:t xml:space="preserve"> </w:t>
      </w:r>
      <w:r w:rsidRPr="00842067">
        <w:t>Joint</w:t>
      </w:r>
      <w:r w:rsidR="00AE4004">
        <w:t xml:space="preserve"> </w:t>
      </w:r>
      <w:r w:rsidRPr="00842067">
        <w:t>African</w:t>
      </w:r>
      <w:r w:rsidR="00AE4004">
        <w:t xml:space="preserve"> </w:t>
      </w:r>
      <w:r w:rsidRPr="00842067">
        <w:t>Union-United</w:t>
      </w:r>
      <w:r w:rsidR="00AE4004">
        <w:t xml:space="preserve"> </w:t>
      </w:r>
      <w:r w:rsidRPr="00842067">
        <w:t>Nations</w:t>
      </w:r>
      <w:r w:rsidR="00AE4004">
        <w:t xml:space="preserve"> </w:t>
      </w:r>
      <w:r w:rsidRPr="00842067">
        <w:t>Chief</w:t>
      </w:r>
      <w:r w:rsidR="00AE4004">
        <w:t xml:space="preserve"> </w:t>
      </w:r>
      <w:r w:rsidRPr="00842067">
        <w:t>Mediator</w:t>
      </w:r>
      <w:r w:rsidR="00AE4004">
        <w:t xml:space="preserve"> </w:t>
      </w:r>
      <w:r w:rsidRPr="00842067">
        <w:t>was</w:t>
      </w:r>
      <w:r w:rsidR="00AE4004">
        <w:t xml:space="preserve"> </w:t>
      </w:r>
      <w:r w:rsidRPr="00842067">
        <w:t>that</w:t>
      </w:r>
      <w:r w:rsidR="00AE4004">
        <w:t xml:space="preserve"> </w:t>
      </w:r>
      <w:smartTag w:uri="urn:schemas-microsoft-com:office:smarttags" w:element="City">
        <w:smartTag w:uri="urn:schemas-microsoft-com:office:smarttags" w:element="place">
          <w:r w:rsidRPr="00842067">
            <w:t>Doha</w:t>
          </w:r>
        </w:smartTag>
      </w:smartTag>
      <w:r w:rsidR="00AE4004">
        <w:t xml:space="preserve"> </w:t>
      </w:r>
      <w:r w:rsidRPr="00842067">
        <w:t>should</w:t>
      </w:r>
      <w:r w:rsidR="00AE4004">
        <w:t xml:space="preserve"> </w:t>
      </w:r>
      <w:r w:rsidRPr="00842067">
        <w:t>serve</w:t>
      </w:r>
      <w:r w:rsidR="00AE4004">
        <w:t xml:space="preserve"> </w:t>
      </w:r>
      <w:r w:rsidRPr="00842067">
        <w:t>as</w:t>
      </w:r>
      <w:r w:rsidR="00AE4004">
        <w:t xml:space="preserve"> </w:t>
      </w:r>
      <w:r w:rsidRPr="00842067">
        <w:t>the</w:t>
      </w:r>
      <w:r w:rsidR="00AE4004">
        <w:t xml:space="preserve"> </w:t>
      </w:r>
      <w:r w:rsidRPr="00842067">
        <w:t>venue</w:t>
      </w:r>
      <w:r w:rsidR="00AE4004">
        <w:t xml:space="preserve"> </w:t>
      </w:r>
      <w:r w:rsidRPr="00842067">
        <w:t>for</w:t>
      </w:r>
      <w:r w:rsidR="00AE4004">
        <w:t xml:space="preserve"> </w:t>
      </w:r>
      <w:r w:rsidRPr="00842067">
        <w:t>such</w:t>
      </w:r>
      <w:r w:rsidR="00AE4004">
        <w:t xml:space="preserve"> </w:t>
      </w:r>
      <w:r w:rsidRPr="00842067">
        <w:t>a</w:t>
      </w:r>
      <w:r w:rsidR="00AE4004">
        <w:t xml:space="preserve"> </w:t>
      </w:r>
      <w:r w:rsidRPr="00842067">
        <w:t>forum.</w:t>
      </w:r>
      <w:r w:rsidR="00AE4004">
        <w:t xml:space="preserve"> </w:t>
      </w:r>
      <w:r w:rsidRPr="00842067">
        <w:t>The</w:t>
      </w:r>
      <w:r w:rsidR="00AE4004">
        <w:t xml:space="preserve"> </w:t>
      </w:r>
      <w:r w:rsidRPr="00842067">
        <w:t>Doha</w:t>
      </w:r>
      <w:r w:rsidR="00AE4004">
        <w:t xml:space="preserve"> </w:t>
      </w:r>
      <w:r w:rsidRPr="00842067">
        <w:t>Peace</w:t>
      </w:r>
      <w:r w:rsidR="00AE4004">
        <w:t xml:space="preserve"> </w:t>
      </w:r>
      <w:r w:rsidRPr="00842067">
        <w:t>Agreement</w:t>
      </w:r>
      <w:r w:rsidR="00AE4004">
        <w:t xml:space="preserve"> </w:t>
      </w:r>
      <w:r w:rsidRPr="00842067">
        <w:t>was</w:t>
      </w:r>
      <w:r w:rsidR="00AE4004">
        <w:t xml:space="preserve"> </w:t>
      </w:r>
      <w:r w:rsidRPr="00842067">
        <w:t>consequently</w:t>
      </w:r>
      <w:r w:rsidR="00AE4004">
        <w:t xml:space="preserve"> </w:t>
      </w:r>
      <w:r w:rsidRPr="00842067">
        <w:t>finalized</w:t>
      </w:r>
      <w:r w:rsidR="00AE4004">
        <w:t xml:space="preserve"> </w:t>
      </w:r>
      <w:r w:rsidRPr="00842067">
        <w:t>between</w:t>
      </w:r>
      <w:r w:rsidR="00AE4004">
        <w:t xml:space="preserve"> </w:t>
      </w:r>
      <w:r w:rsidRPr="00842067">
        <w:t>the</w:t>
      </w:r>
      <w:r w:rsidR="00AE4004">
        <w:t xml:space="preserve"> </w:t>
      </w:r>
      <w:r w:rsidRPr="00842067">
        <w:t>Government</w:t>
      </w:r>
      <w:r w:rsidR="00AE4004">
        <w:t xml:space="preserve"> </w:t>
      </w:r>
      <w:r w:rsidRPr="00842067">
        <w:t>of</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00AE4004">
        <w:t xml:space="preserve"> </w:t>
      </w:r>
      <w:r w:rsidRPr="00842067">
        <w:t>and</w:t>
      </w:r>
      <w:r w:rsidR="00AE4004">
        <w:t xml:space="preserve"> </w:t>
      </w:r>
      <w:r w:rsidRPr="00842067">
        <w:t>the</w:t>
      </w:r>
      <w:r w:rsidR="00AE4004">
        <w:t xml:space="preserve"> </w:t>
      </w:r>
      <w:r w:rsidRPr="00842067">
        <w:t>Liberation</w:t>
      </w:r>
      <w:r w:rsidR="00AE4004">
        <w:t xml:space="preserve"> </w:t>
      </w:r>
      <w:r w:rsidRPr="00842067">
        <w:t>and</w:t>
      </w:r>
      <w:r w:rsidR="00AE4004">
        <w:t xml:space="preserve"> </w:t>
      </w:r>
      <w:r w:rsidRPr="00842067">
        <w:t>Justice</w:t>
      </w:r>
      <w:r w:rsidR="00AE4004">
        <w:t xml:space="preserve"> </w:t>
      </w:r>
      <w:r w:rsidRPr="00842067">
        <w:t>Movement</w:t>
      </w:r>
      <w:r w:rsidR="00AE4004">
        <w:t xml:space="preserve"> </w:t>
      </w:r>
      <w:r w:rsidRPr="00842067">
        <w:t>and</w:t>
      </w:r>
      <w:r w:rsidR="00AE4004">
        <w:t xml:space="preserve"> </w:t>
      </w:r>
      <w:r w:rsidRPr="00842067">
        <w:t>the</w:t>
      </w:r>
      <w:r w:rsidR="00AE4004">
        <w:t xml:space="preserve"> </w:t>
      </w:r>
      <w:r w:rsidRPr="00842067">
        <w:t>machinery</w:t>
      </w:r>
      <w:r w:rsidR="00AE4004">
        <w:t xml:space="preserve"> </w:t>
      </w:r>
      <w:r w:rsidRPr="00842067">
        <w:t>of</w:t>
      </w:r>
      <w:r w:rsidR="00AE4004">
        <w:t xml:space="preserve"> </w:t>
      </w:r>
      <w:r w:rsidRPr="00842067">
        <w:t>the</w:t>
      </w:r>
      <w:r w:rsidR="00AE4004">
        <w:t xml:space="preserve"> </w:t>
      </w:r>
      <w:r w:rsidRPr="00842067">
        <w:t>Transitional</w:t>
      </w:r>
      <w:r w:rsidR="00AE4004">
        <w:t xml:space="preserve"> </w:t>
      </w:r>
      <w:r w:rsidRPr="00842067">
        <w:t>Regional</w:t>
      </w:r>
      <w:r w:rsidR="00AE4004">
        <w:t xml:space="preserve"> </w:t>
      </w:r>
      <w:r w:rsidRPr="00842067">
        <w:t>Darfur</w:t>
      </w:r>
      <w:r w:rsidR="00AE4004">
        <w:t xml:space="preserve"> </w:t>
      </w:r>
      <w:r w:rsidRPr="00842067">
        <w:t>Authority</w:t>
      </w:r>
      <w:r w:rsidR="00AE4004">
        <w:t xml:space="preserve"> </w:t>
      </w:r>
      <w:r w:rsidRPr="00842067">
        <w:t>was</w:t>
      </w:r>
      <w:r w:rsidR="00AE4004">
        <w:t xml:space="preserve"> </w:t>
      </w:r>
      <w:r w:rsidRPr="00842067">
        <w:t>formed</w:t>
      </w:r>
      <w:r w:rsidR="00AE4004">
        <w:t xml:space="preserve"> </w:t>
      </w:r>
      <w:r w:rsidRPr="00842067">
        <w:t>under</w:t>
      </w:r>
      <w:r w:rsidR="00AE4004">
        <w:t xml:space="preserve"> </w:t>
      </w:r>
      <w:r w:rsidRPr="00842067">
        <w:t>that</w:t>
      </w:r>
      <w:r w:rsidR="00AE4004">
        <w:t xml:space="preserve"> </w:t>
      </w:r>
      <w:r w:rsidRPr="00842067">
        <w:t>Agreement.</w:t>
      </w:r>
      <w:r w:rsidR="00AE4004">
        <w:t xml:space="preserve"> </w:t>
      </w:r>
      <w:r w:rsidRPr="00842067">
        <w:t>Several</w:t>
      </w:r>
      <w:r w:rsidR="00AE4004">
        <w:t xml:space="preserve"> </w:t>
      </w:r>
      <w:r w:rsidRPr="00842067">
        <w:t>field</w:t>
      </w:r>
      <w:r w:rsidR="00AE4004">
        <w:t xml:space="preserve"> </w:t>
      </w:r>
      <w:r w:rsidRPr="00842067">
        <w:t>agreements</w:t>
      </w:r>
      <w:r w:rsidR="00AE4004">
        <w:t xml:space="preserve"> </w:t>
      </w:r>
      <w:r w:rsidRPr="00842067">
        <w:t>were</w:t>
      </w:r>
      <w:r w:rsidR="00AE4004">
        <w:t xml:space="preserve"> </w:t>
      </w:r>
      <w:r w:rsidRPr="00842067">
        <w:t>also</w:t>
      </w:r>
      <w:r w:rsidR="00AE4004">
        <w:t xml:space="preserve"> </w:t>
      </w:r>
      <w:r w:rsidRPr="00842067">
        <w:t>signed</w:t>
      </w:r>
      <w:r w:rsidR="00AE4004">
        <w:t xml:space="preserve"> </w:t>
      </w:r>
      <w:r w:rsidRPr="00842067">
        <w:t>with</w:t>
      </w:r>
      <w:r w:rsidR="00AE4004">
        <w:t xml:space="preserve"> </w:t>
      </w:r>
      <w:r w:rsidRPr="00842067">
        <w:t>various</w:t>
      </w:r>
      <w:r w:rsidR="00AE4004">
        <w:t xml:space="preserve"> </w:t>
      </w:r>
      <w:r w:rsidRPr="00842067">
        <w:t>combatants</w:t>
      </w:r>
      <w:r w:rsidR="00AE4004">
        <w:t xml:space="preserve"> </w:t>
      </w:r>
      <w:r w:rsidRPr="00842067">
        <w:t>and</w:t>
      </w:r>
      <w:r w:rsidR="00AE4004">
        <w:t xml:space="preserve"> </w:t>
      </w:r>
      <w:r w:rsidRPr="00842067">
        <w:t>likewise</w:t>
      </w:r>
      <w:r w:rsidR="00AE4004">
        <w:t xml:space="preserve"> </w:t>
      </w:r>
      <w:r w:rsidRPr="00842067">
        <w:t>played</w:t>
      </w:r>
      <w:r w:rsidR="00AE4004">
        <w:t xml:space="preserve"> </w:t>
      </w:r>
      <w:r w:rsidRPr="00842067">
        <w:t>their</w:t>
      </w:r>
      <w:r w:rsidR="00AE4004">
        <w:t xml:space="preserve"> </w:t>
      </w:r>
      <w:r w:rsidRPr="00842067">
        <w:t>part</w:t>
      </w:r>
      <w:r w:rsidR="00AE4004">
        <w:t xml:space="preserve"> </w:t>
      </w:r>
      <w:r w:rsidRPr="00842067">
        <w:t>in</w:t>
      </w:r>
      <w:r w:rsidR="00AE4004">
        <w:t xml:space="preserve"> </w:t>
      </w:r>
      <w:r w:rsidRPr="00842067">
        <w:t>restoring</w:t>
      </w:r>
      <w:r w:rsidR="00AE4004">
        <w:t xml:space="preserve"> </w:t>
      </w:r>
      <w:r w:rsidRPr="00842067">
        <w:t>peace</w:t>
      </w:r>
      <w:r w:rsidR="00AE4004">
        <w:t xml:space="preserve"> </w:t>
      </w:r>
      <w:r w:rsidRPr="00842067">
        <w:t>and</w:t>
      </w:r>
      <w:r w:rsidR="00AE4004">
        <w:t xml:space="preserve"> </w:t>
      </w:r>
      <w:r w:rsidRPr="00842067">
        <w:t>security</w:t>
      </w:r>
      <w:r w:rsidR="00AE4004">
        <w:t xml:space="preserve"> </w:t>
      </w:r>
      <w:r w:rsidRPr="00842067">
        <w:t>to</w:t>
      </w:r>
      <w:r w:rsidR="00AE4004">
        <w:t xml:space="preserve"> </w:t>
      </w:r>
      <w:smartTag w:uri="urn:schemas-microsoft-com:office:smarttags" w:element="place">
        <w:r w:rsidRPr="00842067">
          <w:t>Darfur</w:t>
        </w:r>
      </w:smartTag>
      <w:r w:rsidRPr="00842067">
        <w:t>.</w:t>
      </w:r>
    </w:p>
    <w:p w:rsidR="00842067" w:rsidRPr="00842067" w:rsidRDefault="00842067" w:rsidP="00842067">
      <w:pPr>
        <w:pStyle w:val="SingleTxtG"/>
      </w:pPr>
      <w:r w:rsidRPr="00842067">
        <w:t>142.</w:t>
      </w:r>
      <w:r w:rsidRPr="00842067">
        <w:tab/>
        <w:t>Elected</w:t>
      </w:r>
      <w:r w:rsidR="00AE4004">
        <w:t xml:space="preserve"> </w:t>
      </w:r>
      <w:r w:rsidRPr="00842067">
        <w:t>institutions</w:t>
      </w:r>
      <w:r w:rsidR="00AE4004">
        <w:t xml:space="preserve"> </w:t>
      </w:r>
      <w:r w:rsidRPr="00842067">
        <w:t>were</w:t>
      </w:r>
      <w:r w:rsidR="00AE4004">
        <w:t xml:space="preserve"> </w:t>
      </w:r>
      <w:r w:rsidRPr="00842067">
        <w:t>established</w:t>
      </w:r>
      <w:r w:rsidR="00AE4004">
        <w:t xml:space="preserve"> </w:t>
      </w:r>
      <w:r w:rsidRPr="00842067">
        <w:t>and</w:t>
      </w:r>
      <w:r w:rsidR="00AE4004">
        <w:t xml:space="preserve"> </w:t>
      </w:r>
      <w:r w:rsidRPr="00842067">
        <w:t>the</w:t>
      </w:r>
      <w:r w:rsidR="00AE4004">
        <w:t xml:space="preserve"> </w:t>
      </w:r>
      <w:r w:rsidRPr="00842067">
        <w:t>new</w:t>
      </w:r>
      <w:r w:rsidR="00AE4004">
        <w:t xml:space="preserve"> </w:t>
      </w:r>
      <w:r w:rsidRPr="00842067">
        <w:t>situation</w:t>
      </w:r>
      <w:r w:rsidR="00AE4004">
        <w:t xml:space="preserve"> </w:t>
      </w:r>
      <w:r w:rsidRPr="00842067">
        <w:t>on</w:t>
      </w:r>
      <w:r w:rsidR="00AE4004">
        <w:t xml:space="preserve"> </w:t>
      </w:r>
      <w:r w:rsidRPr="00842067">
        <w:t>the</w:t>
      </w:r>
      <w:r w:rsidR="00AE4004">
        <w:t xml:space="preserve"> </w:t>
      </w:r>
      <w:r w:rsidRPr="00842067">
        <w:t>ground</w:t>
      </w:r>
      <w:r w:rsidR="00AE4004">
        <w:t xml:space="preserve"> </w:t>
      </w:r>
      <w:r w:rsidRPr="00842067">
        <w:t>encouraged</w:t>
      </w:r>
      <w:r w:rsidR="00AE4004">
        <w:t xml:space="preserve"> </w:t>
      </w:r>
      <w:r w:rsidRPr="00842067">
        <w:t>the</w:t>
      </w:r>
      <w:r w:rsidR="00AE4004">
        <w:t xml:space="preserve"> </w:t>
      </w:r>
      <w:r w:rsidRPr="00842067">
        <w:t>Government</w:t>
      </w:r>
      <w:r w:rsidR="00AE4004">
        <w:t xml:space="preserve"> </w:t>
      </w:r>
      <w:r w:rsidRPr="00842067">
        <w:t>to</w:t>
      </w:r>
      <w:r w:rsidR="00AE4004">
        <w:t xml:space="preserve"> </w:t>
      </w:r>
      <w:r w:rsidRPr="00842067">
        <w:t>formulate</w:t>
      </w:r>
      <w:r w:rsidR="00AE4004">
        <w:t xml:space="preserve"> </w:t>
      </w:r>
      <w:r w:rsidRPr="00842067">
        <w:t>a</w:t>
      </w:r>
      <w:r w:rsidR="00AE4004">
        <w:t xml:space="preserve"> </w:t>
      </w:r>
      <w:r w:rsidRPr="00842067">
        <w:t>new</w:t>
      </w:r>
      <w:r w:rsidR="00AE4004">
        <w:t xml:space="preserve"> </w:t>
      </w:r>
      <w:r w:rsidRPr="00842067">
        <w:t>strategy</w:t>
      </w:r>
      <w:r w:rsidR="00AE4004">
        <w:t xml:space="preserve"> </w:t>
      </w:r>
      <w:r w:rsidRPr="00842067">
        <w:t>for</w:t>
      </w:r>
      <w:r w:rsidR="00AE4004">
        <w:t xml:space="preserve"> </w:t>
      </w:r>
      <w:r w:rsidRPr="00842067">
        <w:t>Darfur,</w:t>
      </w:r>
      <w:r w:rsidR="00AE4004">
        <w:t xml:space="preserve"> </w:t>
      </w:r>
      <w:r w:rsidRPr="00842067">
        <w:t>which</w:t>
      </w:r>
      <w:r w:rsidR="00AE4004">
        <w:t xml:space="preserve"> </w:t>
      </w:r>
      <w:r w:rsidRPr="00842067">
        <w:t>was</w:t>
      </w:r>
      <w:r w:rsidR="00AE4004">
        <w:t xml:space="preserve"> </w:t>
      </w:r>
      <w:r w:rsidRPr="00842067">
        <w:t>widely</w:t>
      </w:r>
      <w:r w:rsidR="00AE4004">
        <w:t xml:space="preserve"> </w:t>
      </w:r>
      <w:r w:rsidRPr="00842067">
        <w:t>discussed</w:t>
      </w:r>
      <w:r w:rsidR="00AE4004">
        <w:t xml:space="preserve"> </w:t>
      </w:r>
      <w:r w:rsidRPr="00842067">
        <w:t>among</w:t>
      </w:r>
      <w:r w:rsidR="00AE4004">
        <w:t xml:space="preserve"> </w:t>
      </w:r>
      <w:r w:rsidRPr="00842067">
        <w:t>individuals,</w:t>
      </w:r>
      <w:r w:rsidR="00AE4004">
        <w:t xml:space="preserve"> </w:t>
      </w:r>
      <w:r w:rsidRPr="00842067">
        <w:t>groups</w:t>
      </w:r>
      <w:r w:rsidR="00AE4004">
        <w:t xml:space="preserve"> </w:t>
      </w:r>
      <w:r w:rsidRPr="00842067">
        <w:t>and</w:t>
      </w:r>
      <w:r w:rsidR="00AE4004">
        <w:t xml:space="preserve"> </w:t>
      </w:r>
      <w:r w:rsidRPr="00842067">
        <w:t>institutions</w:t>
      </w:r>
      <w:r w:rsidR="00AE4004">
        <w:t xml:space="preserve"> </w:t>
      </w:r>
      <w:r w:rsidRPr="00842067">
        <w:t>from</w:t>
      </w:r>
      <w:r w:rsidR="00AE4004">
        <w:t xml:space="preserve"> </w:t>
      </w:r>
      <w:smartTag w:uri="urn:schemas-microsoft-com:office:smarttags" w:element="place">
        <w:r w:rsidRPr="00842067">
          <w:t>Darfur</w:t>
        </w:r>
      </w:smartTag>
      <w:r w:rsidR="00AE4004">
        <w:t xml:space="preserve"> </w:t>
      </w:r>
      <w:r w:rsidRPr="00842067">
        <w:t>and</w:t>
      </w:r>
      <w:r w:rsidR="00AE4004">
        <w:t xml:space="preserve"> </w:t>
      </w:r>
      <w:r w:rsidRPr="00842067">
        <w:t>with</w:t>
      </w:r>
      <w:r w:rsidR="00AE4004">
        <w:t xml:space="preserve"> </w:t>
      </w:r>
      <w:r w:rsidRPr="00842067">
        <w:t>all</w:t>
      </w:r>
      <w:r w:rsidR="00AE4004">
        <w:t xml:space="preserve"> </w:t>
      </w:r>
      <w:r w:rsidRPr="00842067">
        <w:t>national</w:t>
      </w:r>
      <w:r w:rsidR="00AE4004">
        <w:t xml:space="preserve"> </w:t>
      </w:r>
      <w:r w:rsidRPr="00842067">
        <w:t>political</w:t>
      </w:r>
      <w:r w:rsidR="00AE4004">
        <w:t xml:space="preserve"> </w:t>
      </w:r>
      <w:r w:rsidRPr="00842067">
        <w:t>forces.</w:t>
      </w:r>
      <w:r w:rsidR="00AE4004">
        <w:t xml:space="preserve"> </w:t>
      </w:r>
      <w:r w:rsidRPr="00842067">
        <w:t>The</w:t>
      </w:r>
      <w:r w:rsidR="00AE4004">
        <w:t xml:space="preserve"> </w:t>
      </w:r>
      <w:r w:rsidRPr="00842067">
        <w:t>Government</w:t>
      </w:r>
      <w:r w:rsidR="00AE4004">
        <w:t xml:space="preserve"> </w:t>
      </w:r>
      <w:r w:rsidRPr="00842067">
        <w:t>also</w:t>
      </w:r>
      <w:r w:rsidR="00AE4004">
        <w:t xml:space="preserve"> </w:t>
      </w:r>
      <w:r w:rsidRPr="00842067">
        <w:t>held</w:t>
      </w:r>
      <w:r w:rsidR="00AE4004">
        <w:t xml:space="preserve"> </w:t>
      </w:r>
      <w:r w:rsidRPr="00842067">
        <w:t>consultations</w:t>
      </w:r>
      <w:r w:rsidR="00AE4004">
        <w:t xml:space="preserve"> </w:t>
      </w:r>
      <w:r w:rsidRPr="00842067">
        <w:t>on</w:t>
      </w:r>
      <w:r w:rsidR="00AE4004">
        <w:t xml:space="preserve"> </w:t>
      </w:r>
      <w:r w:rsidRPr="00842067">
        <w:t>the</w:t>
      </w:r>
      <w:r w:rsidR="00AE4004">
        <w:t xml:space="preserve"> </w:t>
      </w:r>
      <w:r w:rsidRPr="00842067">
        <w:t>strategy</w:t>
      </w:r>
      <w:r w:rsidR="00AE4004">
        <w:t xml:space="preserve"> </w:t>
      </w:r>
      <w:r w:rsidRPr="00842067">
        <w:t>with</w:t>
      </w:r>
      <w:r w:rsidR="00AE4004">
        <w:t xml:space="preserve"> </w:t>
      </w:r>
      <w:r w:rsidRPr="00842067">
        <w:t>its</w:t>
      </w:r>
      <w:r w:rsidR="00AE4004">
        <w:t xml:space="preserve"> </w:t>
      </w:r>
      <w:r w:rsidRPr="00842067">
        <w:t>partners</w:t>
      </w:r>
      <w:r w:rsidR="00AE4004">
        <w:t xml:space="preserve"> </w:t>
      </w:r>
      <w:r w:rsidRPr="00842067">
        <w:t>in</w:t>
      </w:r>
      <w:r w:rsidR="00AE4004">
        <w:t xml:space="preserve"> </w:t>
      </w:r>
      <w:r w:rsidRPr="00842067">
        <w:t>the</w:t>
      </w:r>
      <w:r w:rsidR="00AE4004">
        <w:t xml:space="preserve"> </w:t>
      </w:r>
      <w:r w:rsidRPr="00842067">
        <w:t>peace</w:t>
      </w:r>
      <w:r w:rsidR="00AE4004">
        <w:t xml:space="preserve"> </w:t>
      </w:r>
      <w:r w:rsidRPr="00842067">
        <w:t>process,</w:t>
      </w:r>
      <w:r w:rsidR="00AE4004">
        <w:t xml:space="preserve"> </w:t>
      </w:r>
      <w:r w:rsidRPr="00842067">
        <w:t>primarily</w:t>
      </w:r>
      <w:r w:rsidR="00AE4004">
        <w:t xml:space="preserve"> </w:t>
      </w:r>
      <w:r w:rsidRPr="00842067">
        <w:t>the</w:t>
      </w:r>
      <w:r w:rsidR="00AE4004">
        <w:t xml:space="preserve"> </w:t>
      </w:r>
      <w:r w:rsidRPr="00842067">
        <w:t>African</w:t>
      </w:r>
      <w:r w:rsidR="00AE4004">
        <w:t xml:space="preserve"> </w:t>
      </w:r>
      <w:r w:rsidRPr="00842067">
        <w:t>Union/United</w:t>
      </w:r>
      <w:r w:rsidR="00AE4004">
        <w:t xml:space="preserve"> </w:t>
      </w:r>
      <w:r w:rsidRPr="00842067">
        <w:t>Nations</w:t>
      </w:r>
      <w:r w:rsidR="00AE4004">
        <w:t xml:space="preserve"> </w:t>
      </w:r>
      <w:r w:rsidRPr="00842067">
        <w:t>Hybrid</w:t>
      </w:r>
      <w:r w:rsidR="00AE4004">
        <w:t xml:space="preserve"> </w:t>
      </w:r>
      <w:r w:rsidRPr="00842067">
        <w:t>Operation</w:t>
      </w:r>
      <w:r w:rsidR="00AE4004">
        <w:t xml:space="preserve"> </w:t>
      </w:r>
      <w:r w:rsidRPr="00842067">
        <w:t>in</w:t>
      </w:r>
      <w:r w:rsidR="00AE4004">
        <w:t xml:space="preserve"> </w:t>
      </w:r>
      <w:r w:rsidRPr="00842067">
        <w:t>Darfur</w:t>
      </w:r>
      <w:r w:rsidR="00AE4004">
        <w:t xml:space="preserve"> </w:t>
      </w:r>
      <w:r w:rsidRPr="00842067">
        <w:t>(UNAMID)</w:t>
      </w:r>
      <w:r w:rsidR="00AE4004">
        <w:t xml:space="preserve"> </w:t>
      </w:r>
      <w:r w:rsidRPr="00842067">
        <w:t>and</w:t>
      </w:r>
      <w:r w:rsidR="00AE4004">
        <w:t xml:space="preserve"> </w:t>
      </w:r>
      <w:r w:rsidRPr="00842067">
        <w:t>the</w:t>
      </w:r>
      <w:r w:rsidR="00AE4004">
        <w:t xml:space="preserve"> </w:t>
      </w:r>
      <w:r w:rsidRPr="00842067">
        <w:t>high-level</w:t>
      </w:r>
      <w:r w:rsidR="00AE4004">
        <w:t xml:space="preserve"> </w:t>
      </w:r>
      <w:r w:rsidRPr="00842067">
        <w:t>African</w:t>
      </w:r>
      <w:r w:rsidR="00AE4004">
        <w:t xml:space="preserve"> </w:t>
      </w:r>
      <w:r w:rsidRPr="00842067">
        <w:t>Union</w:t>
      </w:r>
      <w:r w:rsidR="00AE4004">
        <w:t xml:space="preserve"> </w:t>
      </w:r>
      <w:r w:rsidRPr="00842067">
        <w:t>Panel</w:t>
      </w:r>
      <w:r w:rsidR="00AE4004">
        <w:t xml:space="preserve"> </w:t>
      </w:r>
      <w:r w:rsidRPr="00842067">
        <w:t>on</w:t>
      </w:r>
      <w:r w:rsidR="00AE4004">
        <w:t xml:space="preserve"> </w:t>
      </w:r>
      <w:smartTag w:uri="urn:schemas-microsoft-com:office:smarttags" w:element="place">
        <w:r w:rsidRPr="00842067">
          <w:t>Darfur</w:t>
        </w:r>
      </w:smartTag>
      <w:r w:rsidRPr="00842067">
        <w:t>.</w:t>
      </w:r>
      <w:r w:rsidR="00AE4004">
        <w:t xml:space="preserve"> </w:t>
      </w:r>
      <w:r w:rsidRPr="00842067">
        <w:t>The</w:t>
      </w:r>
      <w:r w:rsidR="00AE4004">
        <w:t xml:space="preserve"> </w:t>
      </w:r>
      <w:r w:rsidRPr="00842067">
        <w:t>strategy</w:t>
      </w:r>
      <w:r w:rsidR="00AE4004">
        <w:t xml:space="preserve"> </w:t>
      </w:r>
      <w:r w:rsidRPr="00842067">
        <w:t>was</w:t>
      </w:r>
      <w:r w:rsidR="00AE4004">
        <w:t xml:space="preserve"> </w:t>
      </w:r>
      <w:r w:rsidRPr="00842067">
        <w:t>greatly</w:t>
      </w:r>
      <w:r w:rsidR="00AE4004">
        <w:t xml:space="preserve"> </w:t>
      </w:r>
      <w:r w:rsidRPr="00842067">
        <w:t>supported</w:t>
      </w:r>
      <w:r w:rsidR="00AE4004">
        <w:t xml:space="preserve"> </w:t>
      </w:r>
      <w:r w:rsidRPr="00842067">
        <w:t>and</w:t>
      </w:r>
      <w:r w:rsidR="00AE4004">
        <w:t xml:space="preserve"> </w:t>
      </w:r>
      <w:r w:rsidRPr="00842067">
        <w:t>encouraged</w:t>
      </w:r>
      <w:r w:rsidR="00AE4004">
        <w:t xml:space="preserve"> </w:t>
      </w:r>
      <w:r w:rsidRPr="00842067">
        <w:t>by</w:t>
      </w:r>
      <w:r w:rsidR="00AE4004">
        <w:t xml:space="preserve"> </w:t>
      </w:r>
      <w:r w:rsidRPr="00842067">
        <w:t>many</w:t>
      </w:r>
      <w:r w:rsidR="00AE4004">
        <w:t xml:space="preserve"> </w:t>
      </w:r>
      <w:r w:rsidRPr="00842067">
        <w:t>of</w:t>
      </w:r>
      <w:r w:rsidR="00AE4004">
        <w:t xml:space="preserve"> </w:t>
      </w:r>
      <w:r w:rsidRPr="00842067">
        <w:t>the</w:t>
      </w:r>
      <w:r w:rsidR="00AE4004">
        <w:t xml:space="preserve"> </w:t>
      </w:r>
      <w:r w:rsidRPr="00842067">
        <w:t>peace</w:t>
      </w:r>
      <w:r w:rsidR="00AE4004">
        <w:t xml:space="preserve"> </w:t>
      </w:r>
      <w:r w:rsidRPr="00842067">
        <w:t>partners</w:t>
      </w:r>
      <w:r w:rsidR="00AE4004">
        <w:t xml:space="preserve"> </w:t>
      </w:r>
      <w:r w:rsidRPr="00842067">
        <w:t>from</w:t>
      </w:r>
      <w:r w:rsidR="00AE4004">
        <w:t xml:space="preserve"> </w:t>
      </w:r>
      <w:r w:rsidRPr="00842067">
        <w:t>the</w:t>
      </w:r>
      <w:r w:rsidR="00AE4004">
        <w:t xml:space="preserve"> </w:t>
      </w:r>
      <w:r w:rsidRPr="00842067">
        <w:t>international</w:t>
      </w:r>
      <w:r w:rsidR="00AE4004">
        <w:t xml:space="preserve"> </w:t>
      </w:r>
      <w:r w:rsidRPr="00842067">
        <w:t>community.</w:t>
      </w:r>
    </w:p>
    <w:p w:rsidR="00842067" w:rsidRPr="00842067" w:rsidRDefault="00842067" w:rsidP="00842067">
      <w:pPr>
        <w:pStyle w:val="SingleTxtG"/>
      </w:pPr>
      <w:r w:rsidRPr="00842067">
        <w:t>143.</w:t>
      </w:r>
      <w:r w:rsidRPr="00842067">
        <w:tab/>
        <w:t>The</w:t>
      </w:r>
      <w:r w:rsidR="00AE4004">
        <w:t xml:space="preserve"> </w:t>
      </w:r>
      <w:r w:rsidRPr="00842067">
        <w:t>new</w:t>
      </w:r>
      <w:r w:rsidR="00AE4004">
        <w:t xml:space="preserve"> </w:t>
      </w:r>
      <w:r w:rsidRPr="00842067">
        <w:t>strategy</w:t>
      </w:r>
      <w:r w:rsidR="00AE4004">
        <w:t xml:space="preserve"> </w:t>
      </w:r>
      <w:r w:rsidRPr="00842067">
        <w:t>is</w:t>
      </w:r>
      <w:r w:rsidR="00AE4004">
        <w:t xml:space="preserve"> </w:t>
      </w:r>
      <w:r w:rsidRPr="00842067">
        <w:t>based</w:t>
      </w:r>
      <w:r w:rsidR="00AE4004">
        <w:t xml:space="preserve"> </w:t>
      </w:r>
      <w:r w:rsidRPr="00842067">
        <w:t>on</w:t>
      </w:r>
      <w:r w:rsidR="00AE4004">
        <w:t xml:space="preserve"> </w:t>
      </w:r>
      <w:r w:rsidRPr="00842067">
        <w:t>five</w:t>
      </w:r>
      <w:r w:rsidR="00AE4004">
        <w:t xml:space="preserve"> </w:t>
      </w:r>
      <w:r w:rsidRPr="00842067">
        <w:t>key</w:t>
      </w:r>
      <w:r w:rsidR="00AE4004">
        <w:t xml:space="preserve"> </w:t>
      </w:r>
      <w:r w:rsidRPr="00842067">
        <w:t>elements:</w:t>
      </w:r>
      <w:r w:rsidR="00AE4004">
        <w:t xml:space="preserve"> </w:t>
      </w:r>
      <w:r w:rsidRPr="00842067">
        <w:t>achievement</w:t>
      </w:r>
      <w:r w:rsidR="00AE4004">
        <w:t xml:space="preserve"> </w:t>
      </w:r>
      <w:r w:rsidRPr="00842067">
        <w:t>of</w:t>
      </w:r>
      <w:r w:rsidR="00AE4004">
        <w:t xml:space="preserve"> </w:t>
      </w:r>
      <w:r w:rsidRPr="00842067">
        <w:t>security;</w:t>
      </w:r>
      <w:r w:rsidR="00AE4004">
        <w:t xml:space="preserve"> </w:t>
      </w:r>
      <w:r w:rsidRPr="00842067">
        <w:t>consolidation</w:t>
      </w:r>
      <w:r w:rsidR="00AE4004">
        <w:t xml:space="preserve"> </w:t>
      </w:r>
      <w:r w:rsidRPr="00842067">
        <w:t>of</w:t>
      </w:r>
      <w:r w:rsidR="00AE4004">
        <w:t xml:space="preserve"> </w:t>
      </w:r>
      <w:r w:rsidRPr="00842067">
        <w:t>development;</w:t>
      </w:r>
      <w:r w:rsidR="00AE4004">
        <w:t xml:space="preserve"> </w:t>
      </w:r>
      <w:r w:rsidRPr="00842067">
        <w:t>resettlement</w:t>
      </w:r>
      <w:r w:rsidR="00AE4004">
        <w:t xml:space="preserve"> </w:t>
      </w:r>
      <w:r w:rsidRPr="00842067">
        <w:t>of</w:t>
      </w:r>
      <w:r w:rsidR="00AE4004">
        <w:t xml:space="preserve"> </w:t>
      </w:r>
      <w:r w:rsidRPr="00842067">
        <w:t>displaced</w:t>
      </w:r>
      <w:r w:rsidR="00AE4004">
        <w:t xml:space="preserve"> </w:t>
      </w:r>
      <w:r w:rsidRPr="00842067">
        <w:t>and</w:t>
      </w:r>
      <w:r w:rsidR="00AE4004">
        <w:t xml:space="preserve"> </w:t>
      </w:r>
      <w:r w:rsidRPr="00842067">
        <w:t>war-affected</w:t>
      </w:r>
      <w:r w:rsidR="00AE4004">
        <w:t xml:space="preserve"> </w:t>
      </w:r>
      <w:r w:rsidRPr="00842067">
        <w:t>persons;</w:t>
      </w:r>
      <w:r w:rsidR="00AE4004">
        <w:t xml:space="preserve"> </w:t>
      </w:r>
      <w:r w:rsidRPr="00842067">
        <w:t>creation</w:t>
      </w:r>
      <w:r w:rsidR="00AE4004">
        <w:t xml:space="preserve"> </w:t>
      </w:r>
      <w:r w:rsidRPr="00842067">
        <w:t>of</w:t>
      </w:r>
      <w:r w:rsidR="00AE4004">
        <w:t xml:space="preserve"> </w:t>
      </w:r>
      <w:r w:rsidRPr="00842067">
        <w:t>decent</w:t>
      </w:r>
      <w:r w:rsidR="00AE4004">
        <w:t xml:space="preserve"> </w:t>
      </w:r>
      <w:r w:rsidRPr="00842067">
        <w:t>livelihoods;</w:t>
      </w:r>
      <w:r w:rsidR="00AE4004">
        <w:t xml:space="preserve"> </w:t>
      </w:r>
      <w:r w:rsidRPr="00842067">
        <w:t>and</w:t>
      </w:r>
      <w:r w:rsidR="00AE4004">
        <w:t xml:space="preserve"> </w:t>
      </w:r>
      <w:r w:rsidRPr="00842067">
        <w:t>internal</w:t>
      </w:r>
      <w:r w:rsidR="00AE4004">
        <w:t xml:space="preserve"> </w:t>
      </w:r>
      <w:r w:rsidRPr="00842067">
        <w:t>reconciliation</w:t>
      </w:r>
      <w:r w:rsidR="00AE4004">
        <w:t xml:space="preserve"> </w:t>
      </w:r>
      <w:r w:rsidRPr="00842067">
        <w:t>to</w:t>
      </w:r>
      <w:r w:rsidR="00AE4004">
        <w:t xml:space="preserve"> </w:t>
      </w:r>
      <w:r w:rsidRPr="00842067">
        <w:t>promote</w:t>
      </w:r>
      <w:r w:rsidR="00AE4004">
        <w:t xml:space="preserve"> </w:t>
      </w:r>
      <w:r w:rsidRPr="00842067">
        <w:t>community-based</w:t>
      </w:r>
      <w:r w:rsidR="00AE4004">
        <w:t xml:space="preserve"> </w:t>
      </w:r>
      <w:r w:rsidRPr="00842067">
        <w:t>peace.</w:t>
      </w:r>
    </w:p>
    <w:p w:rsidR="00842067" w:rsidRPr="00842067" w:rsidRDefault="00842067" w:rsidP="00842067">
      <w:pPr>
        <w:pStyle w:val="SingleTxtG"/>
      </w:pPr>
      <w:r w:rsidRPr="00842067">
        <w:t>144.</w:t>
      </w:r>
      <w:r w:rsidRPr="00842067">
        <w:tab/>
        <w:t>No</w:t>
      </w:r>
      <w:r w:rsidR="00AE4004">
        <w:t xml:space="preserve"> </w:t>
      </w:r>
      <w:r w:rsidRPr="00842067">
        <w:t>one</w:t>
      </w:r>
      <w:r w:rsidR="00AE4004">
        <w:t xml:space="preserve"> </w:t>
      </w:r>
      <w:r w:rsidRPr="00842067">
        <w:t>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is</w:t>
      </w:r>
      <w:r w:rsidR="00AE4004">
        <w:t xml:space="preserve"> </w:t>
      </w:r>
      <w:r w:rsidRPr="00842067">
        <w:t>politically</w:t>
      </w:r>
      <w:r w:rsidR="00AE4004">
        <w:t xml:space="preserve"> </w:t>
      </w:r>
      <w:r w:rsidRPr="00842067">
        <w:t>isolated</w:t>
      </w:r>
      <w:r w:rsidR="00AE4004">
        <w:t xml:space="preserve"> </w:t>
      </w:r>
      <w:r w:rsidRPr="00842067">
        <w:t>or</w:t>
      </w:r>
      <w:r w:rsidR="00AE4004">
        <w:t xml:space="preserve"> </w:t>
      </w:r>
      <w:r w:rsidRPr="00842067">
        <w:t>denied</w:t>
      </w:r>
      <w:r w:rsidR="00AE4004">
        <w:t xml:space="preserve"> </w:t>
      </w:r>
      <w:r w:rsidRPr="00842067">
        <w:t>civil</w:t>
      </w:r>
      <w:r w:rsidR="00AE4004">
        <w:t xml:space="preserve"> </w:t>
      </w:r>
      <w:r w:rsidRPr="00842067">
        <w:t>rights</w:t>
      </w:r>
      <w:r w:rsidR="00AE4004">
        <w:t xml:space="preserve"> </w:t>
      </w:r>
      <w:r w:rsidRPr="00842067">
        <w:t>on</w:t>
      </w:r>
      <w:r w:rsidR="00AE4004">
        <w:t xml:space="preserve"> </w:t>
      </w:r>
      <w:r w:rsidRPr="00842067">
        <w:t>account</w:t>
      </w:r>
      <w:r w:rsidR="00AE4004">
        <w:t xml:space="preserve"> </w:t>
      </w:r>
      <w:r w:rsidRPr="00842067">
        <w:t>of</w:t>
      </w:r>
      <w:r w:rsidR="00AE4004">
        <w:t xml:space="preserve"> </w:t>
      </w:r>
      <w:r w:rsidRPr="00842067">
        <w:t>political</w:t>
      </w:r>
      <w:r w:rsidR="00AE4004">
        <w:t xml:space="preserve"> </w:t>
      </w:r>
      <w:r w:rsidRPr="00842067">
        <w:t>views</w:t>
      </w:r>
      <w:r w:rsidR="00AE4004">
        <w:t xml:space="preserve"> </w:t>
      </w:r>
      <w:r w:rsidRPr="00842067">
        <w:t>or</w:t>
      </w:r>
      <w:r w:rsidR="00AE4004">
        <w:t xml:space="preserve"> </w:t>
      </w:r>
      <w:r w:rsidRPr="00842067">
        <w:t>bankruptcy.</w:t>
      </w:r>
    </w:p>
    <w:p w:rsidR="00842067" w:rsidRPr="00842067" w:rsidRDefault="00842067" w:rsidP="00842067">
      <w:pPr>
        <w:pStyle w:val="SingleTxtG"/>
      </w:pPr>
      <w:r w:rsidRPr="00842067">
        <w:t>145.</w:t>
      </w:r>
      <w:r w:rsidRPr="00842067">
        <w:tab/>
        <w:t>The</w:t>
      </w:r>
      <w:r w:rsidR="00AE4004">
        <w:t xml:space="preserve"> </w:t>
      </w:r>
      <w:r w:rsidRPr="00842067">
        <w:t>Constitution</w:t>
      </w:r>
      <w:r w:rsidR="00AE4004">
        <w:t xml:space="preserve"> </w:t>
      </w:r>
      <w:r w:rsidRPr="00842067">
        <w:t>underlines</w:t>
      </w:r>
      <w:r w:rsidR="00AE4004">
        <w:t xml:space="preserve"> </w:t>
      </w:r>
      <w:r w:rsidRPr="00842067">
        <w:t>the</w:t>
      </w:r>
      <w:r w:rsidR="00AE4004">
        <w:t xml:space="preserve"> </w:t>
      </w:r>
      <w:r w:rsidRPr="00842067">
        <w:t>inherent</w:t>
      </w:r>
      <w:r w:rsidR="00AE4004">
        <w:t xml:space="preserve"> </w:t>
      </w:r>
      <w:r w:rsidRPr="00842067">
        <w:t>right</w:t>
      </w:r>
      <w:r w:rsidR="00AE4004">
        <w:t xml:space="preserve"> </w:t>
      </w:r>
      <w:r w:rsidRPr="00842067">
        <w:t>of</w:t>
      </w:r>
      <w:r w:rsidR="00AE4004">
        <w:t xml:space="preserve"> </w:t>
      </w:r>
      <w:r w:rsidRPr="00842067">
        <w:t>every</w:t>
      </w:r>
      <w:r w:rsidR="00AE4004">
        <w:t xml:space="preserve"> </w:t>
      </w:r>
      <w:r w:rsidRPr="00842067">
        <w:t>human</w:t>
      </w:r>
      <w:r w:rsidR="00AE4004">
        <w:t xml:space="preserve"> </w:t>
      </w:r>
      <w:r w:rsidRPr="00842067">
        <w:t>being</w:t>
      </w:r>
      <w:r w:rsidR="00AE4004">
        <w:t xml:space="preserve"> </w:t>
      </w:r>
      <w:r w:rsidRPr="00842067">
        <w:t>to</w:t>
      </w:r>
      <w:r w:rsidR="00AE4004">
        <w:t xml:space="preserve"> </w:t>
      </w:r>
      <w:r w:rsidRPr="00842067">
        <w:t>life,</w:t>
      </w:r>
      <w:r w:rsidR="00AE4004">
        <w:t xml:space="preserve"> </w:t>
      </w:r>
      <w:r w:rsidRPr="00842067">
        <w:t>dignity</w:t>
      </w:r>
      <w:r w:rsidR="00AE4004">
        <w:t xml:space="preserve"> </w:t>
      </w:r>
      <w:r w:rsidRPr="00842067">
        <w:t>and</w:t>
      </w:r>
      <w:r w:rsidR="00AE4004">
        <w:t xml:space="preserve"> </w:t>
      </w:r>
      <w:r w:rsidRPr="00842067">
        <w:t>personal</w:t>
      </w:r>
      <w:r w:rsidR="00AE4004">
        <w:t xml:space="preserve"> </w:t>
      </w:r>
      <w:r w:rsidRPr="00842067">
        <w:t>integrity.</w:t>
      </w:r>
      <w:r w:rsidR="00AE4004">
        <w:t xml:space="preserve"> </w:t>
      </w:r>
      <w:r w:rsidRPr="00842067">
        <w:t>This</w:t>
      </w:r>
      <w:r w:rsidR="00AE4004">
        <w:t xml:space="preserve"> </w:t>
      </w:r>
      <w:r w:rsidRPr="00842067">
        <w:t>right</w:t>
      </w:r>
      <w:r w:rsidR="00AE4004">
        <w:t xml:space="preserve"> </w:t>
      </w:r>
      <w:r w:rsidRPr="00842067">
        <w:t>is</w:t>
      </w:r>
      <w:r w:rsidR="00AE4004">
        <w:t xml:space="preserve"> </w:t>
      </w:r>
      <w:r w:rsidRPr="00842067">
        <w:t>protected</w:t>
      </w:r>
      <w:r w:rsidR="00AE4004">
        <w:t xml:space="preserve"> </w:t>
      </w:r>
      <w:r w:rsidRPr="00842067">
        <w:t>by</w:t>
      </w:r>
      <w:r w:rsidR="00AE4004">
        <w:t xml:space="preserve"> </w:t>
      </w:r>
      <w:r w:rsidRPr="00842067">
        <w:t>law</w:t>
      </w:r>
      <w:r w:rsidR="00AE4004">
        <w:t xml:space="preserve"> </w:t>
      </w:r>
      <w:r w:rsidRPr="00842067">
        <w:t>and</w:t>
      </w:r>
      <w:r w:rsidR="00AE4004">
        <w:t xml:space="preserve"> </w:t>
      </w:r>
      <w:r w:rsidRPr="00842067">
        <w:t>no</w:t>
      </w:r>
      <w:r w:rsidR="00AE4004">
        <w:t xml:space="preserve"> </w:t>
      </w:r>
      <w:r w:rsidRPr="00842067">
        <w:t>one</w:t>
      </w:r>
      <w:r w:rsidR="00AE4004">
        <w:t xml:space="preserve"> </w:t>
      </w:r>
      <w:r w:rsidRPr="00842067">
        <w:t>may</w:t>
      </w:r>
      <w:r w:rsidR="00AE4004">
        <w:t xml:space="preserve"> </w:t>
      </w:r>
      <w:r w:rsidRPr="00842067">
        <w:t>be</w:t>
      </w:r>
      <w:r w:rsidR="00AE4004">
        <w:t xml:space="preserve"> </w:t>
      </w:r>
      <w:r w:rsidRPr="00842067">
        <w:t>arbitrarily</w:t>
      </w:r>
      <w:r w:rsidR="00AE4004">
        <w:t xml:space="preserve"> </w:t>
      </w:r>
      <w:r w:rsidRPr="00842067">
        <w:t>deprived</w:t>
      </w:r>
      <w:r w:rsidR="00AE4004">
        <w:t xml:space="preserve"> </w:t>
      </w:r>
      <w:r w:rsidRPr="00842067">
        <w:t>of</w:t>
      </w:r>
      <w:r w:rsidR="00AE4004">
        <w:t xml:space="preserve"> </w:t>
      </w:r>
      <w:r w:rsidRPr="00842067">
        <w:t>life</w:t>
      </w:r>
      <w:r w:rsidR="00AE4004">
        <w:t xml:space="preserve"> </w:t>
      </w:r>
      <w:r w:rsidRPr="00842067">
        <w:t>(art.</w:t>
      </w:r>
      <w:r w:rsidR="00AE4004">
        <w:t xml:space="preserve"> </w:t>
      </w:r>
      <w:r w:rsidRPr="00842067">
        <w:t>27</w:t>
      </w:r>
      <w:r w:rsidR="00AE4004">
        <w:t xml:space="preserve"> </w:t>
      </w:r>
      <w:r w:rsidRPr="00842067">
        <w:t>of</w:t>
      </w:r>
      <w:r w:rsidR="00AE4004">
        <w:t xml:space="preserve"> </w:t>
      </w:r>
      <w:r w:rsidRPr="00842067">
        <w:t>the</w:t>
      </w:r>
      <w:r w:rsidR="00AE4004">
        <w:t xml:space="preserve"> </w:t>
      </w:r>
      <w:r w:rsidRPr="00842067">
        <w:t>Constitution).</w:t>
      </w:r>
    </w:p>
    <w:p w:rsidR="00842067" w:rsidRPr="00842067" w:rsidRDefault="00842067" w:rsidP="00842067">
      <w:pPr>
        <w:pStyle w:val="SingleTxtG"/>
      </w:pPr>
      <w:r w:rsidRPr="00842067">
        <w:t>146.</w:t>
      </w:r>
      <w:r w:rsidRPr="00842067">
        <w:tab/>
        <w:t>The</w:t>
      </w:r>
      <w:r w:rsidR="00AE4004">
        <w:t xml:space="preserve"> </w:t>
      </w:r>
      <w:r w:rsidRPr="00842067">
        <w:t>Interim</w:t>
      </w:r>
      <w:r w:rsidR="00AE4004">
        <w:t xml:space="preserve"> </w:t>
      </w:r>
      <w:r w:rsidRPr="00842067">
        <w:t>Constitution</w:t>
      </w:r>
      <w:r w:rsidR="00AE4004">
        <w:t xml:space="preserve"> </w:t>
      </w:r>
      <w:r w:rsidRPr="00842067">
        <w:t>of</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00AE4004">
        <w:t xml:space="preserve"> </w:t>
      </w:r>
      <w:r w:rsidRPr="00842067">
        <w:t>of</w:t>
      </w:r>
      <w:r w:rsidR="00AE4004">
        <w:t xml:space="preserve"> </w:t>
      </w:r>
      <w:r w:rsidRPr="00842067">
        <w:t>2005</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every</w:t>
      </w:r>
      <w:r w:rsidR="00AE4004">
        <w:t xml:space="preserve"> </w:t>
      </w:r>
      <w:r w:rsidRPr="00842067">
        <w:t>person</w:t>
      </w:r>
      <w:r w:rsidR="00AE4004">
        <w:t xml:space="preserve"> </w:t>
      </w:r>
      <w:r w:rsidRPr="00842067">
        <w:t>to</w:t>
      </w:r>
      <w:r w:rsidR="00AE4004">
        <w:t xml:space="preserve"> </w:t>
      </w:r>
      <w:r w:rsidRPr="00842067">
        <w:t>liberty</w:t>
      </w:r>
      <w:r w:rsidR="00AE4004">
        <w:t xml:space="preserve"> </w:t>
      </w:r>
      <w:r w:rsidRPr="00842067">
        <w:t>and</w:t>
      </w:r>
      <w:r w:rsidR="00AE4004">
        <w:t xml:space="preserve"> </w:t>
      </w:r>
      <w:r w:rsidRPr="00842067">
        <w:t>security,</w:t>
      </w:r>
      <w:r w:rsidR="00AE4004">
        <w:t xml:space="preserve"> </w:t>
      </w:r>
      <w:r w:rsidRPr="00842067">
        <w:t>stipulating</w:t>
      </w:r>
      <w:r w:rsidR="00AE4004">
        <w:t xml:space="preserve"> </w:t>
      </w:r>
      <w:r w:rsidRPr="00842067">
        <w:t>that</w:t>
      </w:r>
      <w:r w:rsidR="00AE4004">
        <w:t xml:space="preserve"> </w:t>
      </w:r>
      <w:r w:rsidRPr="00842067">
        <w:t>no</w:t>
      </w:r>
      <w:r w:rsidR="00AE4004">
        <w:t xml:space="preserve"> </w:t>
      </w:r>
      <w:r w:rsidRPr="00842067">
        <w:t>one</w:t>
      </w:r>
      <w:r w:rsidR="00AE4004">
        <w:t xml:space="preserve"> </w:t>
      </w:r>
      <w:r w:rsidRPr="00842067">
        <w:t>may</w:t>
      </w:r>
      <w:r w:rsidR="00AE4004">
        <w:t xml:space="preserve"> </w:t>
      </w:r>
      <w:r w:rsidRPr="00842067">
        <w:t>be</w:t>
      </w:r>
      <w:r w:rsidR="00AE4004">
        <w:t xml:space="preserve"> </w:t>
      </w:r>
      <w:r w:rsidRPr="00842067">
        <w:t>arrested,</w:t>
      </w:r>
      <w:r w:rsidR="00AE4004">
        <w:t xml:space="preserve"> </w:t>
      </w:r>
      <w:r w:rsidRPr="00842067">
        <w:t>detained,</w:t>
      </w:r>
      <w:r w:rsidR="00AE4004">
        <w:t xml:space="preserve"> </w:t>
      </w:r>
      <w:r w:rsidRPr="00842067">
        <w:t>deprived</w:t>
      </w:r>
      <w:r w:rsidR="00AE4004">
        <w:t xml:space="preserve"> </w:t>
      </w:r>
      <w:r w:rsidRPr="00842067">
        <w:t>of</w:t>
      </w:r>
      <w:r w:rsidR="00AE4004">
        <w:t xml:space="preserve"> </w:t>
      </w:r>
      <w:r w:rsidRPr="00842067">
        <w:t>his</w:t>
      </w:r>
      <w:r w:rsidR="00AE4004">
        <w:t xml:space="preserve"> </w:t>
      </w:r>
      <w:r w:rsidRPr="00842067">
        <w:t>liberty</w:t>
      </w:r>
      <w:r w:rsidR="00AE4004">
        <w:t xml:space="preserve"> </w:t>
      </w:r>
      <w:r w:rsidRPr="00842067">
        <w:t>or</w:t>
      </w:r>
      <w:r w:rsidR="00AE4004">
        <w:t xml:space="preserve"> </w:t>
      </w:r>
      <w:r w:rsidRPr="00842067">
        <w:t>have</w:t>
      </w:r>
      <w:r w:rsidR="00AE4004">
        <w:t xml:space="preserve"> </w:t>
      </w:r>
      <w:r w:rsidRPr="00842067">
        <w:t>his</w:t>
      </w:r>
      <w:r w:rsidR="00AE4004">
        <w:t xml:space="preserve"> </w:t>
      </w:r>
      <w:r w:rsidRPr="00842067">
        <w:t>liberty</w:t>
      </w:r>
      <w:r w:rsidR="00AE4004">
        <w:t xml:space="preserve"> </w:t>
      </w:r>
      <w:r w:rsidRPr="00842067">
        <w:t>restricted</w:t>
      </w:r>
      <w:r w:rsidR="00AE4004">
        <w:t xml:space="preserve"> </w:t>
      </w:r>
      <w:r w:rsidRPr="00842067">
        <w:t>except</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procedures</w:t>
      </w:r>
      <w:r w:rsidR="00AE4004">
        <w:t xml:space="preserve"> </w:t>
      </w:r>
      <w:r w:rsidRPr="00842067">
        <w:t>prescribed</w:t>
      </w:r>
      <w:r w:rsidR="00AE4004">
        <w:t xml:space="preserve"> </w:t>
      </w:r>
      <w:r w:rsidRPr="00842067">
        <w:t>by</w:t>
      </w:r>
      <w:r w:rsidR="00AE4004">
        <w:t xml:space="preserve"> </w:t>
      </w:r>
      <w:r w:rsidRPr="00842067">
        <w:t>law.</w:t>
      </w:r>
      <w:r w:rsidR="00AE4004">
        <w:t xml:space="preserve"> </w:t>
      </w:r>
      <w:r w:rsidRPr="00842067">
        <w:t>In</w:t>
      </w:r>
      <w:r w:rsidR="00AE4004">
        <w:t xml:space="preserve"> </w:t>
      </w:r>
      <w:r w:rsidRPr="00842067">
        <w:t>keeping</w:t>
      </w:r>
      <w:r w:rsidR="00AE4004">
        <w:t xml:space="preserve"> </w:t>
      </w:r>
      <w:r w:rsidRPr="00842067">
        <w:t>with</w:t>
      </w:r>
      <w:r w:rsidR="00AE4004">
        <w:t xml:space="preserve"> </w:t>
      </w:r>
      <w:r w:rsidRPr="00842067">
        <w:t>this</w:t>
      </w:r>
      <w:r w:rsidR="00AE4004">
        <w:t xml:space="preserve"> </w:t>
      </w:r>
      <w:r w:rsidRPr="00842067">
        <w:t>constitutional</w:t>
      </w:r>
      <w:r w:rsidR="00AE4004">
        <w:t xml:space="preserve"> </w:t>
      </w:r>
      <w:r w:rsidRPr="00842067">
        <w:t>principle,</w:t>
      </w:r>
      <w:r w:rsidR="00AE4004">
        <w:t xml:space="preserve"> </w:t>
      </w:r>
      <w:r w:rsidRPr="00842067">
        <w:t>the</w:t>
      </w:r>
      <w:r w:rsidR="00AE4004">
        <w:t xml:space="preserve"> </w:t>
      </w:r>
      <w:r w:rsidRPr="00842067">
        <w:t>Code</w:t>
      </w:r>
      <w:r w:rsidR="00AE4004">
        <w:t xml:space="preserve"> </w:t>
      </w:r>
      <w:r w:rsidRPr="00842067">
        <w:t>of</w:t>
      </w:r>
      <w:r w:rsidR="00AE4004">
        <w:t xml:space="preserve"> </w:t>
      </w:r>
      <w:r w:rsidRPr="00842067">
        <w:t>Criminal</w:t>
      </w:r>
      <w:r w:rsidR="00AE4004">
        <w:t xml:space="preserve"> </w:t>
      </w:r>
      <w:r w:rsidRPr="00842067">
        <w:t>Procedure</w:t>
      </w:r>
      <w:r w:rsidR="00AE4004">
        <w:t xml:space="preserve"> </w:t>
      </w:r>
      <w:r w:rsidRPr="00842067">
        <w:t>of</w:t>
      </w:r>
      <w:r w:rsidR="00AE4004">
        <w:t xml:space="preserve"> </w:t>
      </w:r>
      <w:r w:rsidRPr="00842067">
        <w:t>1991</w:t>
      </w:r>
      <w:r w:rsidR="00AE4004">
        <w:t xml:space="preserve"> </w:t>
      </w:r>
      <w:r w:rsidRPr="00842067">
        <w:t>sets</w:t>
      </w:r>
      <w:r w:rsidR="00AE4004">
        <w:t xml:space="preserve"> </w:t>
      </w:r>
      <w:r w:rsidRPr="00842067">
        <w:t>periods</w:t>
      </w:r>
      <w:r w:rsidR="00AE4004">
        <w:t xml:space="preserve"> </w:t>
      </w:r>
      <w:r w:rsidRPr="00842067">
        <w:t>of</w:t>
      </w:r>
      <w:r w:rsidR="00AE4004">
        <w:t xml:space="preserve"> </w:t>
      </w:r>
      <w:r w:rsidRPr="00842067">
        <w:t>detention</w:t>
      </w:r>
      <w:r w:rsidR="00AE4004">
        <w:t xml:space="preserve"> </w:t>
      </w:r>
      <w:r w:rsidRPr="00842067">
        <w:t>to</w:t>
      </w:r>
      <w:r w:rsidR="00AE4004">
        <w:t xml:space="preserve"> </w:t>
      </w:r>
      <w:r w:rsidRPr="00842067">
        <w:t>a</w:t>
      </w:r>
      <w:r w:rsidR="00AE4004">
        <w:t xml:space="preserve"> </w:t>
      </w:r>
      <w:r w:rsidRPr="00842067">
        <w:t>minimum</w:t>
      </w:r>
      <w:r w:rsidR="00AE4004">
        <w:t xml:space="preserve"> </w:t>
      </w:r>
      <w:r w:rsidRPr="00842067">
        <w:t>and</w:t>
      </w:r>
      <w:r w:rsidR="00AE4004">
        <w:t xml:space="preserve"> </w:t>
      </w:r>
      <w:r w:rsidRPr="00842067">
        <w:t>guarantees</w:t>
      </w:r>
      <w:r w:rsidR="00AE4004">
        <w:t xml:space="preserve"> </w:t>
      </w:r>
      <w:r w:rsidRPr="00842067">
        <w:t>release</w:t>
      </w:r>
      <w:r w:rsidR="00AE4004">
        <w:t xml:space="preserve"> </w:t>
      </w:r>
      <w:r w:rsidRPr="00842067">
        <w:t>or</w:t>
      </w:r>
      <w:r w:rsidR="00AE4004">
        <w:t xml:space="preserve"> </w:t>
      </w:r>
      <w:r w:rsidRPr="00842067">
        <w:t>release</w:t>
      </w:r>
      <w:r w:rsidR="00AE4004">
        <w:t xml:space="preserve"> </w:t>
      </w:r>
      <w:r w:rsidRPr="00842067">
        <w:t>on</w:t>
      </w:r>
      <w:r w:rsidR="00AE4004">
        <w:t xml:space="preserve"> </w:t>
      </w:r>
      <w:r w:rsidRPr="00842067">
        <w:t>bail</w:t>
      </w:r>
      <w:r w:rsidR="00AE4004">
        <w:t xml:space="preserve"> </w:t>
      </w:r>
      <w:r w:rsidRPr="00842067">
        <w:t>if</w:t>
      </w:r>
      <w:r w:rsidR="00AE4004">
        <w:t xml:space="preserve"> </w:t>
      </w:r>
      <w:r w:rsidRPr="00842067">
        <w:t>the</w:t>
      </w:r>
      <w:r w:rsidR="00AE4004">
        <w:t xml:space="preserve"> </w:t>
      </w:r>
      <w:r w:rsidRPr="00842067">
        <w:t>charge</w:t>
      </w:r>
      <w:r w:rsidR="00AE4004">
        <w:t xml:space="preserve"> </w:t>
      </w:r>
      <w:r w:rsidRPr="00842067">
        <w:t>is</w:t>
      </w:r>
      <w:r w:rsidR="00AE4004">
        <w:t xml:space="preserve"> </w:t>
      </w:r>
      <w:r w:rsidRPr="00842067">
        <w:t>not</w:t>
      </w:r>
      <w:r w:rsidR="00AE4004">
        <w:t xml:space="preserve"> </w:t>
      </w:r>
      <w:r w:rsidRPr="00842067">
        <w:t>established.</w:t>
      </w:r>
      <w:r w:rsidR="00AE4004">
        <w:t xml:space="preserve"> </w:t>
      </w:r>
      <w:r w:rsidRPr="00842067">
        <w:t>The</w:t>
      </w:r>
      <w:r w:rsidR="00AE4004">
        <w:t xml:space="preserve"> </w:t>
      </w:r>
      <w:r w:rsidRPr="00842067">
        <w:t>Constitution</w:t>
      </w:r>
      <w:r w:rsidR="00AE4004">
        <w:t xml:space="preserve"> </w:t>
      </w:r>
      <w:r w:rsidRPr="00842067">
        <w:t>and</w:t>
      </w:r>
      <w:r w:rsidR="00AE4004">
        <w:t xml:space="preserve"> </w:t>
      </w:r>
      <w:r w:rsidRPr="00842067">
        <w:t>the</w:t>
      </w:r>
      <w:r w:rsidR="00AE4004">
        <w:t xml:space="preserve"> </w:t>
      </w:r>
      <w:r w:rsidRPr="00842067">
        <w:t>Criminal</w:t>
      </w:r>
      <w:r w:rsidR="00AE4004">
        <w:t xml:space="preserve"> </w:t>
      </w:r>
      <w:r w:rsidRPr="00842067">
        <w:t>Code</w:t>
      </w:r>
      <w:r w:rsidR="00AE4004">
        <w:t xml:space="preserve"> </w:t>
      </w:r>
      <w:r w:rsidRPr="00842067">
        <w:t>also</w:t>
      </w:r>
      <w:r w:rsidR="00AE4004">
        <w:t xml:space="preserve"> </w:t>
      </w:r>
      <w:r w:rsidRPr="00842067">
        <w:t>lay</w:t>
      </w:r>
      <w:r w:rsidR="00AE4004">
        <w:t xml:space="preserve"> </w:t>
      </w:r>
      <w:r w:rsidRPr="00842067">
        <w:t>down</w:t>
      </w:r>
      <w:r w:rsidR="00AE4004">
        <w:t xml:space="preserve"> </w:t>
      </w:r>
      <w:r w:rsidRPr="00842067">
        <w:t>a</w:t>
      </w:r>
      <w:r w:rsidR="00AE4004">
        <w:t xml:space="preserve"> </w:t>
      </w:r>
      <w:r w:rsidRPr="00842067">
        <w:t>set</w:t>
      </w:r>
      <w:r w:rsidR="00AE4004">
        <w:t xml:space="preserve"> </w:t>
      </w:r>
      <w:r w:rsidRPr="00842067">
        <w:t>of</w:t>
      </w:r>
      <w:r w:rsidR="00AE4004">
        <w:t xml:space="preserve"> </w:t>
      </w:r>
      <w:r w:rsidRPr="00842067">
        <w:t>principles</w:t>
      </w:r>
      <w:r w:rsidR="00AE4004">
        <w:t xml:space="preserve"> </w:t>
      </w:r>
      <w:r w:rsidRPr="00842067">
        <w:t>and</w:t>
      </w:r>
      <w:r w:rsidR="00AE4004">
        <w:t xml:space="preserve"> </w:t>
      </w:r>
      <w:r w:rsidRPr="00842067">
        <w:t>safeguards</w:t>
      </w:r>
      <w:r w:rsidR="00AE4004">
        <w:t xml:space="preserve"> </w:t>
      </w:r>
      <w:r w:rsidRPr="00842067">
        <w:t>relating</w:t>
      </w:r>
      <w:r w:rsidR="00AE4004">
        <w:t xml:space="preserve"> </w:t>
      </w:r>
      <w:r w:rsidRPr="00842067">
        <w:t>to</w:t>
      </w:r>
      <w:r w:rsidR="00AE4004">
        <w:t xml:space="preserve"> </w:t>
      </w:r>
      <w:r w:rsidRPr="00842067">
        <w:t>liberty.</w:t>
      </w:r>
    </w:p>
    <w:p w:rsidR="00842067" w:rsidRPr="00842067" w:rsidRDefault="00842067" w:rsidP="00842067">
      <w:pPr>
        <w:pStyle w:val="SingleTxtG"/>
      </w:pPr>
      <w:r w:rsidRPr="00842067">
        <w:t>147.</w:t>
      </w:r>
      <w:r w:rsidRPr="00842067">
        <w:tab/>
        <w:t>Pursuant</w:t>
      </w:r>
      <w:r w:rsidR="00AE4004">
        <w:t xml:space="preserve"> </w:t>
      </w:r>
      <w:r w:rsidRPr="00842067">
        <w:t>to</w:t>
      </w:r>
      <w:r w:rsidR="00AE4004">
        <w:t xml:space="preserve"> </w:t>
      </w:r>
      <w:r w:rsidRPr="00842067">
        <w:t>a</w:t>
      </w:r>
      <w:r w:rsidR="00AE4004">
        <w:t xml:space="preserve"> </w:t>
      </w:r>
      <w:r w:rsidRPr="00842067">
        <w:t>circular</w:t>
      </w:r>
      <w:r w:rsidR="00AE4004">
        <w:t xml:space="preserve"> </w:t>
      </w:r>
      <w:r w:rsidRPr="00842067">
        <w:t>issued</w:t>
      </w:r>
      <w:r w:rsidR="00AE4004">
        <w:t xml:space="preserve"> </w:t>
      </w:r>
      <w:r w:rsidRPr="00842067">
        <w:t>by</w:t>
      </w:r>
      <w:r w:rsidR="00AE4004">
        <w:t xml:space="preserve"> </w:t>
      </w:r>
      <w:r w:rsidRPr="00842067">
        <w:t>the</w:t>
      </w:r>
      <w:r w:rsidR="00AE4004">
        <w:t xml:space="preserve"> </w:t>
      </w:r>
      <w:r w:rsidRPr="00842067">
        <w:t>Minister</w:t>
      </w:r>
      <w:r w:rsidR="00AE4004">
        <w:t xml:space="preserve"> </w:t>
      </w:r>
      <w:r w:rsidRPr="00842067">
        <w:t>of</w:t>
      </w:r>
      <w:r w:rsidR="00AE4004">
        <w:t xml:space="preserve"> </w:t>
      </w:r>
      <w:r w:rsidRPr="00842067">
        <w:t>Justice,</w:t>
      </w:r>
      <w:r w:rsidR="00AE4004">
        <w:t xml:space="preserve"> </w:t>
      </w:r>
      <w:r w:rsidRPr="00842067">
        <w:t>prosecutors</w:t>
      </w:r>
      <w:r w:rsidR="00AE4004">
        <w:t xml:space="preserve"> </w:t>
      </w:r>
      <w:r w:rsidRPr="00842067">
        <w:t>are</w:t>
      </w:r>
      <w:r w:rsidR="00AE4004">
        <w:t xml:space="preserve"> </w:t>
      </w:r>
      <w:r w:rsidRPr="00842067">
        <w:t>also</w:t>
      </w:r>
      <w:r w:rsidR="00AE4004">
        <w:t xml:space="preserve"> </w:t>
      </w:r>
      <w:r w:rsidRPr="00842067">
        <w:t>required</w:t>
      </w:r>
      <w:r w:rsidR="00AE4004">
        <w:t xml:space="preserve"> </w:t>
      </w:r>
      <w:r w:rsidRPr="00842067">
        <w:t>to</w:t>
      </w:r>
      <w:r w:rsidR="00AE4004">
        <w:t xml:space="preserve"> </w:t>
      </w:r>
      <w:r w:rsidRPr="00842067">
        <w:t>place</w:t>
      </w:r>
      <w:r w:rsidR="00AE4004">
        <w:t xml:space="preserve"> </w:t>
      </w:r>
      <w:r w:rsidRPr="00842067">
        <w:t>custodial</w:t>
      </w:r>
      <w:r w:rsidR="00AE4004">
        <w:t xml:space="preserve"> </w:t>
      </w:r>
      <w:r w:rsidRPr="00842067">
        <w:t>facilities</w:t>
      </w:r>
      <w:r w:rsidR="00AE4004">
        <w:t xml:space="preserve"> </w:t>
      </w:r>
      <w:r w:rsidRPr="00842067">
        <w:t>under</w:t>
      </w:r>
      <w:r w:rsidR="00AE4004">
        <w:t xml:space="preserve"> </w:t>
      </w:r>
      <w:r w:rsidRPr="00842067">
        <w:t>24-hour</w:t>
      </w:r>
      <w:r w:rsidR="00AE4004">
        <w:t xml:space="preserve"> </w:t>
      </w:r>
      <w:r w:rsidRPr="00842067">
        <w:t>inspection</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prevent</w:t>
      </w:r>
      <w:r w:rsidR="00AE4004">
        <w:t xml:space="preserve"> </w:t>
      </w:r>
      <w:r w:rsidRPr="00842067">
        <w:t>any</w:t>
      </w:r>
      <w:r w:rsidR="00AE4004">
        <w:t xml:space="preserve"> </w:t>
      </w:r>
      <w:r w:rsidRPr="00842067">
        <w:t>potential</w:t>
      </w:r>
      <w:r w:rsidR="00AE4004">
        <w:t xml:space="preserve"> </w:t>
      </w:r>
      <w:r w:rsidRPr="00842067">
        <w:t>abuse</w:t>
      </w:r>
      <w:r w:rsidR="00AE4004">
        <w:t xml:space="preserve"> </w:t>
      </w:r>
      <w:r w:rsidRPr="00842067">
        <w:t>of</w:t>
      </w:r>
      <w:r w:rsidR="00AE4004">
        <w:t xml:space="preserve"> </w:t>
      </w:r>
      <w:r w:rsidRPr="00842067">
        <w:t>the</w:t>
      </w:r>
      <w:r w:rsidR="00AE4004">
        <w:t xml:space="preserve"> </w:t>
      </w:r>
      <w:r w:rsidRPr="00842067">
        <w:t>detainees</w:t>
      </w:r>
      <w:r w:rsidR="00AE4004">
        <w:t xml:space="preserve"> </w:t>
      </w:r>
      <w:r w:rsidRPr="00842067">
        <w:t>in</w:t>
      </w:r>
      <w:r w:rsidR="00AE4004">
        <w:t xml:space="preserve"> </w:t>
      </w:r>
      <w:r w:rsidRPr="00842067">
        <w:t>those</w:t>
      </w:r>
      <w:r w:rsidR="00AE4004">
        <w:t xml:space="preserve"> </w:t>
      </w:r>
      <w:r w:rsidRPr="00842067">
        <w:t>facilities</w:t>
      </w:r>
      <w:r w:rsidR="00AE4004">
        <w:t xml:space="preserve"> </w:t>
      </w:r>
      <w:r w:rsidRPr="00842067">
        <w:t>and</w:t>
      </w:r>
      <w:r w:rsidR="00AE4004">
        <w:t xml:space="preserve"> </w:t>
      </w:r>
      <w:r w:rsidRPr="00842067">
        <w:t>preserve</w:t>
      </w:r>
      <w:r w:rsidR="00AE4004">
        <w:t xml:space="preserve"> </w:t>
      </w:r>
      <w:r w:rsidRPr="00842067">
        <w:t>their</w:t>
      </w:r>
      <w:r w:rsidR="00AE4004">
        <w:t xml:space="preserve"> </w:t>
      </w:r>
      <w:r w:rsidRPr="00842067">
        <w:t>human</w:t>
      </w:r>
      <w:r w:rsidR="00AE4004">
        <w:t xml:space="preserve"> </w:t>
      </w:r>
      <w:r w:rsidRPr="00842067">
        <w:t>dignity.</w:t>
      </w:r>
    </w:p>
    <w:p w:rsidR="00842067" w:rsidRPr="00842067" w:rsidRDefault="00842067" w:rsidP="00842067">
      <w:pPr>
        <w:pStyle w:val="SingleTxtG"/>
      </w:pPr>
      <w:r w:rsidRPr="00842067">
        <w:t>148.</w:t>
      </w:r>
      <w:r w:rsidRPr="00842067">
        <w:tab/>
        <w:t>The</w:t>
      </w:r>
      <w:r w:rsidR="00AE4004">
        <w:t xml:space="preserve"> </w:t>
      </w:r>
      <w:r w:rsidRPr="00842067">
        <w:t>Constitution</w:t>
      </w:r>
      <w:r w:rsidR="00AE4004">
        <w:t xml:space="preserve"> </w:t>
      </w:r>
      <w:r w:rsidRPr="00842067">
        <w:t>further</w:t>
      </w:r>
      <w:r w:rsidR="00AE4004">
        <w:t xml:space="preserve"> </w:t>
      </w:r>
      <w:r w:rsidRPr="00842067">
        <w:t>guarantees</w:t>
      </w:r>
      <w:r w:rsidR="00AE4004">
        <w:t xml:space="preserve"> </w:t>
      </w:r>
      <w:r w:rsidRPr="00842067">
        <w:t>to</w:t>
      </w:r>
      <w:r w:rsidR="00AE4004">
        <w:t xml:space="preserve"> </w:t>
      </w:r>
      <w:r w:rsidRPr="00842067">
        <w:t>every</w:t>
      </w:r>
      <w:r w:rsidR="00AE4004">
        <w:t xml:space="preserve"> </w:t>
      </w:r>
      <w:r w:rsidRPr="00842067">
        <w:t>citizen</w:t>
      </w:r>
      <w:r w:rsidR="00AE4004">
        <w:t xml:space="preserve"> </w:t>
      </w:r>
      <w:r w:rsidRPr="00842067">
        <w:t>and</w:t>
      </w:r>
      <w:r w:rsidR="00AE4004">
        <w:t xml:space="preserve"> </w:t>
      </w:r>
      <w:r w:rsidRPr="00842067">
        <w:t>alien</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freedom</w:t>
      </w:r>
      <w:r w:rsidR="00AE4004">
        <w:t xml:space="preserve"> </w:t>
      </w:r>
      <w:r w:rsidRPr="00842067">
        <w:t>of</w:t>
      </w:r>
      <w:r w:rsidR="00AE4004">
        <w:t xml:space="preserve"> </w:t>
      </w:r>
      <w:r w:rsidRPr="00842067">
        <w:t>movement</w:t>
      </w:r>
      <w:r w:rsidR="00AE4004">
        <w:t xml:space="preserve"> </w:t>
      </w:r>
      <w:r w:rsidRPr="00842067">
        <w:t>and</w:t>
      </w:r>
      <w:r w:rsidR="00AE4004">
        <w:t xml:space="preserve"> </w:t>
      </w:r>
      <w:r w:rsidRPr="00842067">
        <w:t>residence</w:t>
      </w:r>
      <w:r w:rsidR="00AE4004">
        <w:t xml:space="preserve"> </w:t>
      </w:r>
      <w:r w:rsidRPr="00842067">
        <w:t>in</w:t>
      </w:r>
      <w:r w:rsidR="00AE4004">
        <w:t xml:space="preserve"> </w:t>
      </w:r>
      <w:r w:rsidRPr="00842067">
        <w:t>the</w:t>
      </w:r>
      <w:r w:rsidR="00AE4004">
        <w:t xml:space="preserve"> </w:t>
      </w:r>
      <w:r w:rsidRPr="00842067">
        <w:t>country</w:t>
      </w:r>
      <w:r w:rsidR="00AE4004">
        <w:t xml:space="preserve"> </w:t>
      </w:r>
      <w:r w:rsidRPr="00842067">
        <w:t>and</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leave</w:t>
      </w:r>
      <w:r w:rsidR="00AE4004">
        <w:t xml:space="preserve"> </w:t>
      </w:r>
      <w:r w:rsidRPr="00842067">
        <w:t>and</w:t>
      </w:r>
      <w:r w:rsidR="00AE4004">
        <w:t xml:space="preserve"> </w:t>
      </w:r>
      <w:r w:rsidRPr="00842067">
        <w:t>enter</w:t>
      </w:r>
      <w:r w:rsidR="00AE4004">
        <w:t xml:space="preserve"> </w:t>
      </w:r>
      <w:r w:rsidRPr="00842067">
        <w:t>the</w:t>
      </w:r>
      <w:r w:rsidR="00AE4004">
        <w:t xml:space="preserve"> </w:t>
      </w:r>
      <w:r w:rsidRPr="00842067">
        <w:t>country.</w:t>
      </w:r>
      <w:r w:rsidR="00AE4004">
        <w:t xml:space="preserve"> </w:t>
      </w:r>
      <w:r w:rsidRPr="00842067">
        <w:t>This</w:t>
      </w:r>
      <w:r w:rsidR="00AE4004">
        <w:t xml:space="preserve"> </w:t>
      </w:r>
      <w:r w:rsidRPr="00842067">
        <w:t>freedom</w:t>
      </w:r>
      <w:r w:rsidR="00AE4004">
        <w:t xml:space="preserve"> </w:t>
      </w:r>
      <w:r w:rsidRPr="00842067">
        <w:t>may</w:t>
      </w:r>
      <w:r w:rsidR="00AE4004">
        <w:t xml:space="preserve"> </w:t>
      </w:r>
      <w:r w:rsidRPr="00842067">
        <w:t>not</w:t>
      </w:r>
      <w:r w:rsidR="00AE4004">
        <w:t xml:space="preserve"> </w:t>
      </w:r>
      <w:r w:rsidRPr="00842067">
        <w:t>be</w:t>
      </w:r>
      <w:r w:rsidR="00AE4004">
        <w:t xml:space="preserve"> </w:t>
      </w:r>
      <w:r w:rsidRPr="00842067">
        <w:t>restricted</w:t>
      </w:r>
      <w:r w:rsidR="00AE4004">
        <w:t xml:space="preserve"> </w:t>
      </w:r>
      <w:r w:rsidRPr="00842067">
        <w:t>except</w:t>
      </w:r>
      <w:r w:rsidR="00AE4004">
        <w:t xml:space="preserve"> </w:t>
      </w:r>
      <w:r w:rsidRPr="00842067">
        <w:t>as</w:t>
      </w:r>
      <w:r w:rsidR="00AE4004">
        <w:t xml:space="preserve"> </w:t>
      </w:r>
      <w:r w:rsidRPr="00842067">
        <w:t>regulated</w:t>
      </w:r>
      <w:r w:rsidR="00AE4004">
        <w:t xml:space="preserve"> </w:t>
      </w:r>
      <w:r w:rsidRPr="00842067">
        <w:t>by</w:t>
      </w:r>
      <w:r w:rsidR="00AE4004">
        <w:t xml:space="preserve"> </w:t>
      </w:r>
      <w:r w:rsidRPr="00842067">
        <w:t>law</w:t>
      </w:r>
      <w:r w:rsidR="00AE4004">
        <w:t xml:space="preserve"> </w:t>
      </w:r>
      <w:r w:rsidRPr="00842067">
        <w:t>(art.</w:t>
      </w:r>
      <w:r w:rsidR="00AE4004">
        <w:t xml:space="preserve"> </w:t>
      </w:r>
      <w:r w:rsidRPr="00842067">
        <w:t>42).</w:t>
      </w:r>
      <w:r w:rsidR="00AE4004">
        <w:t xml:space="preserve"> </w:t>
      </w:r>
      <w:r w:rsidRPr="00842067">
        <w:t>There</w:t>
      </w:r>
      <w:r w:rsidR="00AE4004">
        <w:t xml:space="preserve"> </w:t>
      </w:r>
      <w:r w:rsidRPr="00842067">
        <w:t>are</w:t>
      </w:r>
      <w:r w:rsidR="00AE4004">
        <w:t xml:space="preserve"> </w:t>
      </w:r>
      <w:r w:rsidRPr="00842067">
        <w:t>no</w:t>
      </w:r>
      <w:r w:rsidR="00AE4004">
        <w:t xml:space="preserve"> </w:t>
      </w:r>
      <w:r w:rsidRPr="00842067">
        <w:t>restrictions</w:t>
      </w:r>
      <w:r w:rsidR="00AE4004">
        <w:t xml:space="preserve"> </w:t>
      </w:r>
      <w:r w:rsidRPr="00842067">
        <w:t>on</w:t>
      </w:r>
      <w:r w:rsidR="00AE4004">
        <w:t xml:space="preserve"> </w:t>
      </w:r>
      <w:r w:rsidRPr="00842067">
        <w:t>the</w:t>
      </w:r>
      <w:r w:rsidR="00AE4004">
        <w:t xml:space="preserve"> </w:t>
      </w:r>
      <w:r w:rsidRPr="00842067">
        <w:t>entry</w:t>
      </w:r>
      <w:r w:rsidR="00AE4004">
        <w:t xml:space="preserve"> </w:t>
      </w:r>
      <w:r w:rsidRPr="00842067">
        <w:t>of</w:t>
      </w:r>
      <w:r w:rsidR="00AE4004">
        <w:t xml:space="preserve"> </w:t>
      </w:r>
      <w:r w:rsidRPr="00842067">
        <w:t>aliens</w:t>
      </w:r>
      <w:r w:rsidR="00AE4004">
        <w:t xml:space="preserve"> </w:t>
      </w:r>
      <w:r w:rsidRPr="00842067">
        <w:t>to</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other</w:t>
      </w:r>
      <w:r w:rsidR="00AE4004">
        <w:t xml:space="preserve"> </w:t>
      </w:r>
      <w:r w:rsidRPr="00842067">
        <w:t>than</w:t>
      </w:r>
      <w:r w:rsidR="00AE4004">
        <w:t xml:space="preserve"> </w:t>
      </w:r>
      <w:r w:rsidRPr="00842067">
        <w:t>the</w:t>
      </w:r>
      <w:r w:rsidR="00AE4004">
        <w:t xml:space="preserve"> </w:t>
      </w:r>
      <w:r w:rsidRPr="00842067">
        <w:t>requirement</w:t>
      </w:r>
      <w:r w:rsidR="00AE4004">
        <w:t xml:space="preserve"> </w:t>
      </w:r>
      <w:r w:rsidRPr="00842067">
        <w:t>to</w:t>
      </w:r>
      <w:r w:rsidR="00AE4004">
        <w:t xml:space="preserve"> </w:t>
      </w:r>
      <w:r w:rsidRPr="00842067">
        <w:t>have</w:t>
      </w:r>
      <w:r w:rsidR="00AE4004">
        <w:t xml:space="preserve"> </w:t>
      </w:r>
      <w:r w:rsidRPr="00842067">
        <w:t>an</w:t>
      </w:r>
      <w:r w:rsidR="00AE4004">
        <w:t xml:space="preserve"> </w:t>
      </w:r>
      <w:r w:rsidRPr="00842067">
        <w:t>internationally</w:t>
      </w:r>
      <w:r w:rsidR="00AE4004">
        <w:t xml:space="preserve"> </w:t>
      </w:r>
      <w:r w:rsidRPr="00842067">
        <w:t>recognized</w:t>
      </w:r>
      <w:r w:rsidR="00AE4004">
        <w:t xml:space="preserve"> </w:t>
      </w:r>
      <w:r w:rsidRPr="00842067">
        <w:t>entrance</w:t>
      </w:r>
      <w:r w:rsidR="00AE4004">
        <w:t xml:space="preserve"> </w:t>
      </w:r>
      <w:r w:rsidRPr="00842067">
        <w:t>visa.</w:t>
      </w:r>
      <w:r w:rsidR="00AE4004">
        <w:t xml:space="preserve"> </w:t>
      </w:r>
      <w:r w:rsidRPr="00842067">
        <w:t>Nor</w:t>
      </w:r>
      <w:r w:rsidR="00AE4004">
        <w:t xml:space="preserve"> </w:t>
      </w:r>
      <w:r w:rsidRPr="00842067">
        <w:t>are</w:t>
      </w:r>
      <w:r w:rsidR="00AE4004">
        <w:t xml:space="preserve"> </w:t>
      </w:r>
      <w:r w:rsidRPr="00842067">
        <w:t>there</w:t>
      </w:r>
      <w:r w:rsidR="00AE4004">
        <w:t xml:space="preserve"> </w:t>
      </w:r>
      <w:r w:rsidRPr="00842067">
        <w:t>any</w:t>
      </w:r>
      <w:r w:rsidR="00AE4004">
        <w:t xml:space="preserve"> </w:t>
      </w:r>
      <w:r w:rsidRPr="00842067">
        <w:t>restrictions</w:t>
      </w:r>
      <w:r w:rsidR="00AE4004">
        <w:t xml:space="preserve"> </w:t>
      </w:r>
      <w:r w:rsidRPr="00842067">
        <w:t>after</w:t>
      </w:r>
      <w:r w:rsidR="00AE4004">
        <w:t xml:space="preserve"> </w:t>
      </w:r>
      <w:r w:rsidRPr="00842067">
        <w:t>entry</w:t>
      </w:r>
      <w:r w:rsidR="00AE4004">
        <w:t xml:space="preserve"> </w:t>
      </w:r>
      <w:r w:rsidRPr="00842067">
        <w:t>other</w:t>
      </w:r>
      <w:r w:rsidR="00AE4004">
        <w:t xml:space="preserve"> </w:t>
      </w:r>
      <w:r w:rsidRPr="00842067">
        <w:t>than</w:t>
      </w:r>
      <w:r w:rsidR="00AE4004">
        <w:t xml:space="preserve"> </w:t>
      </w:r>
      <w:r w:rsidRPr="00842067">
        <w:t>the</w:t>
      </w:r>
      <w:r w:rsidR="00AE4004">
        <w:t xml:space="preserve"> </w:t>
      </w:r>
      <w:r w:rsidRPr="00842067">
        <w:t>requirement</w:t>
      </w:r>
      <w:r w:rsidR="00AE4004">
        <w:t xml:space="preserve"> </w:t>
      </w:r>
      <w:r w:rsidRPr="00842067">
        <w:t>for</w:t>
      </w:r>
      <w:r w:rsidR="00AE4004">
        <w:t xml:space="preserve"> </w:t>
      </w:r>
      <w:r w:rsidRPr="00842067">
        <w:t>anyone</w:t>
      </w:r>
      <w:r w:rsidR="00AE4004">
        <w:t xml:space="preserve"> </w:t>
      </w:r>
      <w:r w:rsidRPr="00842067">
        <w:t>staying</w:t>
      </w:r>
      <w:r w:rsidR="00AE4004">
        <w:t xml:space="preserve"> </w:t>
      </w:r>
      <w:r w:rsidRPr="00842067">
        <w:t>longer</w:t>
      </w:r>
      <w:r w:rsidR="00AE4004">
        <w:t xml:space="preserve"> </w:t>
      </w:r>
      <w:r w:rsidRPr="00842067">
        <w:t>than</w:t>
      </w:r>
      <w:r w:rsidR="00AE4004">
        <w:t xml:space="preserve"> </w:t>
      </w:r>
      <w:r w:rsidRPr="00842067">
        <w:t>one</w:t>
      </w:r>
      <w:r w:rsidR="00AE4004">
        <w:t xml:space="preserve"> </w:t>
      </w:r>
      <w:r w:rsidRPr="00842067">
        <w:t>month</w:t>
      </w:r>
      <w:r w:rsidR="00AE4004">
        <w:t xml:space="preserve"> </w:t>
      </w:r>
      <w:r w:rsidRPr="00842067">
        <w:t>to</w:t>
      </w:r>
      <w:r w:rsidR="00AE4004">
        <w:t xml:space="preserve"> </w:t>
      </w:r>
      <w:r w:rsidRPr="00842067">
        <w:t>obtain</w:t>
      </w:r>
      <w:r w:rsidR="00AE4004">
        <w:t xml:space="preserve"> </w:t>
      </w:r>
      <w:r w:rsidRPr="00842067">
        <w:t>a</w:t>
      </w:r>
      <w:r w:rsidR="00AE4004">
        <w:t xml:space="preserve"> </w:t>
      </w:r>
      <w:r w:rsidRPr="00842067">
        <w:t>residence</w:t>
      </w:r>
      <w:r w:rsidR="00AE4004">
        <w:t xml:space="preserve"> </w:t>
      </w:r>
      <w:r w:rsidRPr="00842067">
        <w:t>permit.</w:t>
      </w:r>
    </w:p>
    <w:p w:rsidR="00842067" w:rsidRPr="00842067" w:rsidRDefault="00842067" w:rsidP="00842067">
      <w:pPr>
        <w:pStyle w:val="SingleTxtG"/>
      </w:pPr>
      <w:r w:rsidRPr="00842067">
        <w:t>149.</w:t>
      </w:r>
      <w:r w:rsidRPr="00842067">
        <w:tab/>
        <w:t>Article</w:t>
      </w:r>
      <w:r w:rsidR="00AE4004">
        <w:t xml:space="preserve"> </w:t>
      </w:r>
      <w:r w:rsidRPr="00842067">
        <w:t>37</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provides</w:t>
      </w:r>
      <w:r w:rsidR="00AE4004">
        <w:t xml:space="preserve"> </w:t>
      </w:r>
      <w:r w:rsidRPr="00842067">
        <w:t>that</w:t>
      </w:r>
      <w:r w:rsidR="00AE4004">
        <w:t xml:space="preserve"> </w:t>
      </w:r>
      <w:r w:rsidRPr="00842067">
        <w:t>the</w:t>
      </w:r>
      <w:r w:rsidR="00AE4004">
        <w:t xml:space="preserve"> </w:t>
      </w:r>
      <w:r w:rsidRPr="00842067">
        <w:t>privacy</w:t>
      </w:r>
      <w:r w:rsidR="00AE4004">
        <w:t xml:space="preserve"> </w:t>
      </w:r>
      <w:r w:rsidRPr="00842067">
        <w:t>of</w:t>
      </w:r>
      <w:r w:rsidR="00AE4004">
        <w:t xml:space="preserve"> </w:t>
      </w:r>
      <w:r w:rsidRPr="00842067">
        <w:t>all</w:t>
      </w:r>
      <w:r w:rsidR="00AE4004">
        <w:t xml:space="preserve"> </w:t>
      </w:r>
      <w:r w:rsidRPr="00842067">
        <w:t>persons</w:t>
      </w:r>
      <w:r w:rsidR="00AE4004">
        <w:t xml:space="preserve"> </w:t>
      </w:r>
      <w:r w:rsidRPr="00842067">
        <w:t>is</w:t>
      </w:r>
      <w:r w:rsidR="00AE4004">
        <w:t xml:space="preserve"> </w:t>
      </w:r>
      <w:r w:rsidRPr="00842067">
        <w:t>inviolable</w:t>
      </w:r>
      <w:r w:rsidR="00AE4004">
        <w:t xml:space="preserve"> </w:t>
      </w:r>
      <w:r w:rsidRPr="00842067">
        <w:t>and</w:t>
      </w:r>
      <w:r w:rsidR="00AE4004">
        <w:t xml:space="preserve"> </w:t>
      </w:r>
      <w:r w:rsidRPr="00842067">
        <w:t>that</w:t>
      </w:r>
      <w:r w:rsidR="00AE4004">
        <w:t xml:space="preserve"> </w:t>
      </w:r>
      <w:r w:rsidRPr="00842067">
        <w:t>there</w:t>
      </w:r>
      <w:r w:rsidR="00AE4004">
        <w:t xml:space="preserve"> </w:t>
      </w:r>
      <w:r w:rsidRPr="00842067">
        <w:t>can</w:t>
      </w:r>
      <w:r w:rsidR="00AE4004">
        <w:t xml:space="preserve"> </w:t>
      </w:r>
      <w:r w:rsidRPr="00842067">
        <w:t>be</w:t>
      </w:r>
      <w:r w:rsidR="00AE4004">
        <w:t xml:space="preserve"> </w:t>
      </w:r>
      <w:r w:rsidRPr="00842067">
        <w:t>no</w:t>
      </w:r>
      <w:r w:rsidR="00AE4004">
        <w:t xml:space="preserve"> </w:t>
      </w:r>
      <w:r w:rsidRPr="00842067">
        <w:t>interference</w:t>
      </w:r>
      <w:r w:rsidR="00AE4004">
        <w:t xml:space="preserve"> </w:t>
      </w:r>
      <w:r w:rsidRPr="00842067">
        <w:t>with</w:t>
      </w:r>
      <w:r w:rsidR="00AE4004">
        <w:t xml:space="preserve"> </w:t>
      </w:r>
      <w:r w:rsidRPr="00842067">
        <w:t>a</w:t>
      </w:r>
      <w:r w:rsidR="00AE4004">
        <w:t xml:space="preserve"> </w:t>
      </w:r>
      <w:r w:rsidRPr="00842067">
        <w:t>person</w:t>
      </w:r>
      <w:r w:rsidR="004C7228">
        <w:t>’</w:t>
      </w:r>
      <w:r w:rsidRPr="00842067">
        <w:t>s</w:t>
      </w:r>
      <w:r w:rsidR="00AE4004">
        <w:t xml:space="preserve"> </w:t>
      </w:r>
      <w:r w:rsidRPr="00842067">
        <w:t>home,</w:t>
      </w:r>
      <w:r w:rsidR="00AE4004">
        <w:t xml:space="preserve"> </w:t>
      </w:r>
      <w:r w:rsidRPr="00842067">
        <w:t>private</w:t>
      </w:r>
      <w:r w:rsidR="00AE4004">
        <w:t xml:space="preserve"> </w:t>
      </w:r>
      <w:r w:rsidRPr="00842067">
        <w:t>life,</w:t>
      </w:r>
      <w:r w:rsidR="00AE4004">
        <w:t xml:space="preserve"> </w:t>
      </w:r>
      <w:r w:rsidRPr="00842067">
        <w:t>family</w:t>
      </w:r>
      <w:r w:rsidR="00AE4004">
        <w:t xml:space="preserve"> </w:t>
      </w:r>
      <w:r w:rsidRPr="00842067">
        <w:t>or</w:t>
      </w:r>
      <w:r w:rsidR="00AE4004">
        <w:t xml:space="preserve"> </w:t>
      </w:r>
      <w:r w:rsidRPr="00842067">
        <w:t>correspondence,</w:t>
      </w:r>
      <w:r w:rsidR="00AE4004">
        <w:t xml:space="preserve"> </w:t>
      </w:r>
      <w:r w:rsidRPr="00842067">
        <w:t>except</w:t>
      </w:r>
      <w:r w:rsidR="00AE4004">
        <w:t xml:space="preserve"> </w:t>
      </w:r>
      <w:r w:rsidRPr="00842067">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law.</w:t>
      </w:r>
      <w:r w:rsidR="00AE4004">
        <w:t xml:space="preserve"> </w:t>
      </w:r>
      <w:r w:rsidRPr="00842067">
        <w:t>Violation</w:t>
      </w:r>
      <w:r w:rsidR="00AE4004">
        <w:t xml:space="preserve"> </w:t>
      </w:r>
      <w:r w:rsidRPr="00842067">
        <w:t>of</w:t>
      </w:r>
      <w:r w:rsidR="00AE4004">
        <w:t xml:space="preserve"> </w:t>
      </w:r>
      <w:r w:rsidRPr="00842067">
        <w:t>privacy</w:t>
      </w:r>
      <w:r w:rsidR="00AE4004">
        <w:t xml:space="preserve"> </w:t>
      </w:r>
      <w:r w:rsidRPr="00842067">
        <w:t>is</w:t>
      </w:r>
      <w:r w:rsidR="00AE4004">
        <w:t xml:space="preserve"> </w:t>
      </w:r>
      <w:r w:rsidRPr="00842067">
        <w:t>also</w:t>
      </w:r>
      <w:r w:rsidR="00AE4004">
        <w:t xml:space="preserve"> </w:t>
      </w:r>
      <w:r w:rsidRPr="00842067">
        <w:t>an</w:t>
      </w:r>
      <w:r w:rsidR="00AE4004">
        <w:t xml:space="preserve"> </w:t>
      </w:r>
      <w:r w:rsidRPr="00842067">
        <w:t>offence</w:t>
      </w:r>
      <w:r w:rsidR="00AE4004">
        <w:t xml:space="preserve"> </w:t>
      </w:r>
      <w:r w:rsidRPr="00842067">
        <w:t>punishable</w:t>
      </w:r>
      <w:r w:rsidR="00AE4004">
        <w:t xml:space="preserve"> </w:t>
      </w:r>
      <w:r w:rsidRPr="00842067">
        <w:t>by</w:t>
      </w:r>
      <w:r w:rsidR="00AE4004">
        <w:t xml:space="preserve"> </w:t>
      </w:r>
      <w:r w:rsidRPr="00842067">
        <w:t>law.</w:t>
      </w:r>
      <w:r w:rsidR="00AE4004">
        <w:t xml:space="preserve"> </w:t>
      </w:r>
      <w:r w:rsidRPr="00842067">
        <w:t>Any</w:t>
      </w:r>
      <w:r w:rsidR="00AE4004">
        <w:t xml:space="preserve"> </w:t>
      </w:r>
      <w:r w:rsidRPr="00842067">
        <w:t>person</w:t>
      </w:r>
      <w:r w:rsidR="00AE4004">
        <w:t xml:space="preserve"> </w:t>
      </w:r>
      <w:r w:rsidRPr="00842067">
        <w:t>whose</w:t>
      </w:r>
      <w:r w:rsidR="00AE4004">
        <w:t xml:space="preserve"> </w:t>
      </w:r>
      <w:r w:rsidRPr="00842067">
        <w:t>right</w:t>
      </w:r>
      <w:r w:rsidR="00AE4004">
        <w:t xml:space="preserve"> </w:t>
      </w:r>
      <w:r w:rsidRPr="00842067">
        <w:t>to</w:t>
      </w:r>
      <w:r w:rsidR="00AE4004">
        <w:t xml:space="preserve"> </w:t>
      </w:r>
      <w:r w:rsidRPr="00842067">
        <w:t>privacy</w:t>
      </w:r>
      <w:r w:rsidR="00AE4004">
        <w:t xml:space="preserve"> </w:t>
      </w:r>
      <w:r w:rsidRPr="00842067">
        <w:t>is</w:t>
      </w:r>
      <w:r w:rsidR="00AE4004">
        <w:t xml:space="preserve"> </w:t>
      </w:r>
      <w:r w:rsidRPr="00842067">
        <w:t>violated</w:t>
      </w:r>
      <w:r w:rsidR="00AE4004">
        <w:t xml:space="preserve"> </w:t>
      </w:r>
      <w:r w:rsidRPr="00842067">
        <w:t>may</w:t>
      </w:r>
      <w:r w:rsidR="00AE4004">
        <w:t xml:space="preserve"> </w:t>
      </w:r>
      <w:r w:rsidRPr="00842067">
        <w:t>file</w:t>
      </w:r>
      <w:r w:rsidR="00AE4004">
        <w:t xml:space="preserve"> </w:t>
      </w:r>
      <w:r w:rsidRPr="00842067">
        <w:t>a</w:t>
      </w:r>
      <w:r w:rsidR="00AE4004">
        <w:t xml:space="preserve"> </w:t>
      </w:r>
      <w:r w:rsidRPr="00842067">
        <w:t>complaint</w:t>
      </w:r>
      <w:r w:rsidR="00AE4004">
        <w:t xml:space="preserve"> </w:t>
      </w:r>
      <w:r w:rsidRPr="00842067">
        <w:t>with</w:t>
      </w:r>
      <w:r w:rsidR="00AE4004">
        <w:t xml:space="preserve"> </w:t>
      </w:r>
      <w:r w:rsidRPr="00842067">
        <w:t>the</w:t>
      </w:r>
      <w:r w:rsidR="00AE4004">
        <w:t xml:space="preserve"> </w:t>
      </w:r>
      <w:r w:rsidRPr="00842067">
        <w:t>executive</w:t>
      </w:r>
      <w:r w:rsidR="00AE4004">
        <w:t xml:space="preserve"> </w:t>
      </w:r>
      <w:r w:rsidRPr="00842067">
        <w:t>and</w:t>
      </w:r>
      <w:r w:rsidR="00AE4004">
        <w:t xml:space="preserve"> </w:t>
      </w:r>
      <w:r w:rsidRPr="00842067">
        <w:t>administrative</w:t>
      </w:r>
      <w:r w:rsidR="00AE4004">
        <w:t xml:space="preserve"> </w:t>
      </w:r>
      <w:r w:rsidRPr="00842067">
        <w:t>authorities</w:t>
      </w:r>
      <w:r w:rsidR="00AE4004">
        <w:t xml:space="preserve"> </w:t>
      </w:r>
      <w:r w:rsidRPr="00842067">
        <w:t>and</w:t>
      </w:r>
      <w:r w:rsidR="00AE4004">
        <w:t xml:space="preserve"> </w:t>
      </w:r>
      <w:r w:rsidRPr="00842067">
        <w:t>additionally</w:t>
      </w:r>
      <w:r w:rsidR="00AE4004">
        <w:t xml:space="preserve"> </w:t>
      </w:r>
      <w:r w:rsidRPr="00842067">
        <w:t>has</w:t>
      </w:r>
      <w:r w:rsidR="00AE4004">
        <w:t xml:space="preserve"> </w:t>
      </w:r>
      <w:r w:rsidRPr="00842067">
        <w:t>right</w:t>
      </w:r>
      <w:r w:rsidR="00AE4004">
        <w:t xml:space="preserve"> </w:t>
      </w:r>
      <w:r w:rsidRPr="00842067">
        <w:t>of</w:t>
      </w:r>
      <w:r w:rsidR="00AE4004">
        <w:t xml:space="preserve"> </w:t>
      </w:r>
      <w:r w:rsidRPr="00842067">
        <w:t>recourse</w:t>
      </w:r>
      <w:r w:rsidR="00AE4004">
        <w:t xml:space="preserve"> </w:t>
      </w:r>
      <w:r w:rsidRPr="00842067">
        <w:t>to</w:t>
      </w:r>
      <w:r w:rsidR="00AE4004">
        <w:t xml:space="preserve"> </w:t>
      </w:r>
      <w:r w:rsidRPr="00842067">
        <w:t>the</w:t>
      </w:r>
      <w:r w:rsidR="00AE4004">
        <w:t xml:space="preserve"> </w:t>
      </w:r>
      <w:smartTag w:uri="urn:schemas-microsoft-com:office:smarttags" w:element="Street">
        <w:smartTag w:uri="urn:schemas-microsoft-com:office:smarttags" w:element="address">
          <w:r w:rsidRPr="00842067">
            <w:t>Constitutional</w:t>
          </w:r>
          <w:r w:rsidR="00AE4004">
            <w:t xml:space="preserve"> </w:t>
          </w:r>
          <w:r w:rsidRPr="00842067">
            <w:t>Court</w:t>
          </w:r>
        </w:smartTag>
      </w:smartTag>
      <w:r w:rsidRPr="00842067">
        <w:t>.</w:t>
      </w:r>
    </w:p>
    <w:p w:rsidR="00842067" w:rsidRPr="00842067" w:rsidRDefault="00842067" w:rsidP="00842067">
      <w:pPr>
        <w:pStyle w:val="SingleTxtG"/>
      </w:pPr>
      <w:r w:rsidRPr="00842067">
        <w:t>150.</w:t>
      </w:r>
      <w:r w:rsidRPr="00842067">
        <w:tab/>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is</w:t>
      </w:r>
      <w:r w:rsidR="00AE4004">
        <w:t xml:space="preserve"> </w:t>
      </w:r>
      <w:r w:rsidRPr="00842067">
        <w:t>a</w:t>
      </w:r>
      <w:r w:rsidR="00AE4004">
        <w:t xml:space="preserve"> </w:t>
      </w:r>
      <w:r w:rsidRPr="00842067">
        <w:t>multicultural</w:t>
      </w:r>
      <w:r w:rsidR="00AE4004">
        <w:t xml:space="preserve"> </w:t>
      </w:r>
      <w:r w:rsidRPr="00842067">
        <w:t>and</w:t>
      </w:r>
      <w:r w:rsidR="00AE4004">
        <w:t xml:space="preserve"> </w:t>
      </w:r>
      <w:r w:rsidRPr="00842067">
        <w:t>multireligious</w:t>
      </w:r>
      <w:r w:rsidR="00AE4004">
        <w:t xml:space="preserve"> </w:t>
      </w:r>
      <w:r w:rsidRPr="00842067">
        <w:t>country</w:t>
      </w:r>
      <w:r w:rsidR="00AE4004">
        <w:t xml:space="preserve"> </w:t>
      </w:r>
      <w:r w:rsidRPr="00842067">
        <w:t>where</w:t>
      </w:r>
      <w:r w:rsidR="00AE4004">
        <w:t xml:space="preserve"> </w:t>
      </w:r>
      <w:r w:rsidRPr="00842067">
        <w:t>Muslims</w:t>
      </w:r>
      <w:r w:rsidR="00AE4004">
        <w:t xml:space="preserve"> </w:t>
      </w:r>
      <w:r w:rsidRPr="00842067">
        <w:t>constitute</w:t>
      </w:r>
      <w:r w:rsidR="00AE4004">
        <w:t xml:space="preserve"> </w:t>
      </w:r>
      <w:r w:rsidRPr="00842067">
        <w:t>the</w:t>
      </w:r>
      <w:r w:rsidR="00AE4004">
        <w:t xml:space="preserve"> </w:t>
      </w:r>
      <w:r w:rsidRPr="00842067">
        <w:t>majority</w:t>
      </w:r>
      <w:r w:rsidR="00AE4004">
        <w:t xml:space="preserve"> </w:t>
      </w:r>
      <w:r w:rsidRPr="00842067">
        <w:t>of</w:t>
      </w:r>
      <w:r w:rsidR="00AE4004">
        <w:t xml:space="preserve"> </w:t>
      </w:r>
      <w:r w:rsidRPr="00842067">
        <w:t>inhabitants</w:t>
      </w:r>
      <w:r w:rsidR="00AE4004">
        <w:t xml:space="preserve"> </w:t>
      </w:r>
      <w:r w:rsidRPr="00842067">
        <w:t>and</w:t>
      </w:r>
      <w:r w:rsidR="00AE4004">
        <w:t xml:space="preserve"> </w:t>
      </w:r>
      <w:r w:rsidRPr="00842067">
        <w:t>where</w:t>
      </w:r>
      <w:r w:rsidR="00AE4004">
        <w:t xml:space="preserve"> </w:t>
      </w:r>
      <w:r w:rsidRPr="00842067">
        <w:t>Christianity</w:t>
      </w:r>
      <w:r w:rsidR="00AE4004">
        <w:t xml:space="preserve"> </w:t>
      </w:r>
      <w:r w:rsidRPr="00842067">
        <w:t>and</w:t>
      </w:r>
      <w:r w:rsidR="00AE4004">
        <w:t xml:space="preserve"> </w:t>
      </w:r>
      <w:r w:rsidRPr="00842067">
        <w:t>customary</w:t>
      </w:r>
      <w:r w:rsidR="00AE4004">
        <w:t xml:space="preserve"> </w:t>
      </w:r>
      <w:r w:rsidRPr="00842067">
        <w:t>beliefs</w:t>
      </w:r>
      <w:r w:rsidR="00AE4004">
        <w:t xml:space="preserve"> </w:t>
      </w:r>
      <w:r w:rsidRPr="00842067">
        <w:t>have</w:t>
      </w:r>
      <w:r w:rsidR="00AE4004">
        <w:t xml:space="preserve"> </w:t>
      </w:r>
      <w:r w:rsidRPr="00842067">
        <w:t>a</w:t>
      </w:r>
      <w:r w:rsidR="00AE4004">
        <w:t xml:space="preserve"> </w:t>
      </w:r>
      <w:r w:rsidRPr="00842067">
        <w:t>substantial</w:t>
      </w:r>
      <w:r w:rsidR="00AE4004">
        <w:t xml:space="preserve"> </w:t>
      </w:r>
      <w:r w:rsidRPr="00842067">
        <w:t>number</w:t>
      </w:r>
      <w:r w:rsidR="00AE4004">
        <w:t xml:space="preserve"> </w:t>
      </w:r>
      <w:r w:rsidRPr="00842067">
        <w:t>of</w:t>
      </w:r>
      <w:r w:rsidR="00AE4004">
        <w:t xml:space="preserve"> </w:t>
      </w:r>
      <w:r w:rsidRPr="00842067">
        <w:t>followers.</w:t>
      </w:r>
      <w:r w:rsidR="00AE4004">
        <w:t xml:space="preserve"> </w:t>
      </w:r>
      <w:r w:rsidRPr="00842067">
        <w:t>This</w:t>
      </w:r>
      <w:r w:rsidR="00AE4004">
        <w:t xml:space="preserve"> </w:t>
      </w:r>
      <w:r w:rsidRPr="00842067">
        <w:t>fact</w:t>
      </w:r>
      <w:r w:rsidR="00AE4004">
        <w:t xml:space="preserve"> </w:t>
      </w:r>
      <w:r w:rsidRPr="00842067">
        <w:t>is</w:t>
      </w:r>
      <w:r w:rsidR="00AE4004">
        <w:t xml:space="preserve"> </w:t>
      </w:r>
      <w:r w:rsidRPr="00842067">
        <w:t>affirmed</w:t>
      </w:r>
      <w:r w:rsidR="00AE4004">
        <w:t xml:space="preserve"> </w:t>
      </w:r>
      <w:r w:rsidRPr="00842067">
        <w:t>in</w:t>
      </w:r>
      <w:r w:rsidR="00AE4004">
        <w:t xml:space="preserve"> </w:t>
      </w:r>
      <w:r w:rsidRPr="00842067">
        <w:t>the</w:t>
      </w:r>
      <w:r w:rsidR="00AE4004">
        <w:t xml:space="preserve"> </w:t>
      </w:r>
      <w:r w:rsidRPr="00842067">
        <w:t>Constitution,</w:t>
      </w:r>
      <w:r w:rsidR="00AE4004">
        <w:t xml:space="preserve"> </w:t>
      </w:r>
      <w:r w:rsidRPr="00842067">
        <w:t>which</w:t>
      </w:r>
      <w:r w:rsidR="00AE4004">
        <w:t xml:space="preserve"> </w:t>
      </w:r>
      <w:r w:rsidRPr="00842067">
        <w:t>states</w:t>
      </w:r>
      <w:r w:rsidR="00AE4004">
        <w:t xml:space="preserve"> </w:t>
      </w:r>
      <w:r w:rsidRPr="00842067">
        <w:t>that</w:t>
      </w:r>
      <w:r w:rsidR="00AE4004">
        <w:t xml:space="preserve"> </w:t>
      </w:r>
      <w:r w:rsidRPr="00842067">
        <w:t>citizenship</w:t>
      </w:r>
      <w:r w:rsidR="00AE4004">
        <w:t xml:space="preserve"> </w:t>
      </w:r>
      <w:r w:rsidRPr="00842067">
        <w:t>—</w:t>
      </w:r>
      <w:r w:rsidR="00AE4004">
        <w:t xml:space="preserve"> </w:t>
      </w:r>
      <w:r w:rsidRPr="00842067">
        <w:t>not</w:t>
      </w:r>
      <w:r w:rsidR="00AE4004">
        <w:t xml:space="preserve"> </w:t>
      </w:r>
      <w:r w:rsidRPr="00842067">
        <w:t>religion,</w:t>
      </w:r>
      <w:r w:rsidR="00AE4004">
        <w:t xml:space="preserve"> </w:t>
      </w:r>
      <w:r w:rsidRPr="00842067">
        <w:t>ethnicity</w:t>
      </w:r>
      <w:r w:rsidR="00AE4004">
        <w:t xml:space="preserve"> </w:t>
      </w:r>
      <w:r w:rsidRPr="00842067">
        <w:t>or</w:t>
      </w:r>
      <w:r w:rsidR="00AE4004">
        <w:t xml:space="preserve"> </w:t>
      </w:r>
      <w:r w:rsidRPr="00842067">
        <w:t>colour</w:t>
      </w:r>
      <w:r w:rsidR="00AE4004">
        <w:t xml:space="preserve"> </w:t>
      </w:r>
      <w:r w:rsidRPr="00842067">
        <w:t>—</w:t>
      </w:r>
      <w:r w:rsidR="00AE4004">
        <w:t xml:space="preserve"> </w:t>
      </w:r>
      <w:r w:rsidRPr="00842067">
        <w:t>is</w:t>
      </w:r>
      <w:r w:rsidR="00AE4004">
        <w:t xml:space="preserve"> </w:t>
      </w:r>
      <w:r w:rsidRPr="00842067">
        <w:t>the</w:t>
      </w:r>
      <w:r w:rsidR="00AE4004">
        <w:t xml:space="preserve"> </w:t>
      </w:r>
      <w:r w:rsidRPr="00842067">
        <w:t>basis</w:t>
      </w:r>
      <w:r w:rsidR="00AE4004">
        <w:t xml:space="preserve"> </w:t>
      </w:r>
      <w:r w:rsidRPr="00842067">
        <w:t>for</w:t>
      </w:r>
      <w:r w:rsidR="00AE4004">
        <w:t xml:space="preserve"> </w:t>
      </w:r>
      <w:r w:rsidRPr="00842067">
        <w:t>rights</w:t>
      </w:r>
      <w:r w:rsidR="00AE4004">
        <w:t xml:space="preserve"> </w:t>
      </w:r>
      <w:r w:rsidRPr="00842067">
        <w:t>and</w:t>
      </w:r>
      <w:r w:rsidR="00AE4004">
        <w:t xml:space="preserve"> </w:t>
      </w:r>
      <w:r w:rsidRPr="00842067">
        <w:t>duties</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p>
    <w:p w:rsidR="00842067" w:rsidRPr="00842067" w:rsidRDefault="00842067" w:rsidP="00842067">
      <w:pPr>
        <w:pStyle w:val="SingleTxtG"/>
      </w:pPr>
      <w:r w:rsidRPr="00842067">
        <w:t>151.</w:t>
      </w:r>
      <w:r w:rsidRPr="00842067">
        <w:tab/>
        <w:t>The</w:t>
      </w:r>
      <w:r w:rsidR="00AE4004">
        <w:t xml:space="preserve"> </w:t>
      </w:r>
      <w:r w:rsidRPr="00842067">
        <w:t>de</w:t>
      </w:r>
      <w:r w:rsidR="00AE4004">
        <w:t xml:space="preserve"> </w:t>
      </w:r>
      <w:r w:rsidRPr="00842067">
        <w:t>facto</w:t>
      </w:r>
      <w:r w:rsidR="00AE4004">
        <w:t xml:space="preserve"> </w:t>
      </w:r>
      <w:r w:rsidRPr="00842067">
        <w:t>religious</w:t>
      </w:r>
      <w:r w:rsidR="00AE4004">
        <w:t xml:space="preserve"> </w:t>
      </w:r>
      <w:r w:rsidRPr="00842067">
        <w:t>tolerance</w:t>
      </w:r>
      <w:r w:rsidR="00AE4004">
        <w:t xml:space="preserve"> </w:t>
      </w:r>
      <w:r w:rsidRPr="00842067">
        <w:t>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is</w:t>
      </w:r>
      <w:r w:rsidR="00AE4004">
        <w:t xml:space="preserve"> </w:t>
      </w:r>
      <w:r w:rsidRPr="00842067">
        <w:t>evidenced</w:t>
      </w:r>
      <w:r w:rsidR="00AE4004">
        <w:t xml:space="preserve"> </w:t>
      </w:r>
      <w:r w:rsidRPr="00842067">
        <w:t>by</w:t>
      </w:r>
      <w:r w:rsidR="00AE4004">
        <w:t xml:space="preserve"> </w:t>
      </w:r>
      <w:r w:rsidRPr="00842067">
        <w:t>the</w:t>
      </w:r>
      <w:r w:rsidR="00AE4004">
        <w:t xml:space="preserve"> </w:t>
      </w:r>
      <w:r w:rsidRPr="00842067">
        <w:t>presence</w:t>
      </w:r>
      <w:r w:rsidR="00AE4004">
        <w:t xml:space="preserve"> </w:t>
      </w:r>
      <w:r w:rsidRPr="00842067">
        <w:t>of</w:t>
      </w:r>
      <w:r w:rsidR="00AE4004">
        <w:t xml:space="preserve"> </w:t>
      </w:r>
      <w:r w:rsidRPr="00842067">
        <w:t>churches</w:t>
      </w:r>
      <w:r w:rsidR="00AE4004">
        <w:t xml:space="preserve"> </w:t>
      </w:r>
      <w:r w:rsidRPr="00842067">
        <w:t>and</w:t>
      </w:r>
      <w:r w:rsidR="00AE4004">
        <w:t xml:space="preserve"> </w:t>
      </w:r>
      <w:r w:rsidRPr="00842067">
        <w:t>socio-educational</w:t>
      </w:r>
      <w:r w:rsidR="00AE4004">
        <w:t xml:space="preserve"> </w:t>
      </w:r>
      <w:r w:rsidRPr="00842067">
        <w:t>institutions</w:t>
      </w:r>
      <w:r w:rsidR="00AE4004">
        <w:t xml:space="preserve"> </w:t>
      </w:r>
      <w:r w:rsidRPr="00842067">
        <w:t>for</w:t>
      </w:r>
      <w:r w:rsidR="00AE4004">
        <w:t xml:space="preserve"> </w:t>
      </w:r>
      <w:r w:rsidRPr="00842067">
        <w:t>at</w:t>
      </w:r>
      <w:r w:rsidR="00AE4004">
        <w:t xml:space="preserve"> </w:t>
      </w:r>
      <w:r w:rsidRPr="00842067">
        <w:t>least</w:t>
      </w:r>
      <w:r w:rsidR="00AE4004">
        <w:t xml:space="preserve"> </w:t>
      </w:r>
      <w:r w:rsidRPr="00842067">
        <w:t>10</w:t>
      </w:r>
      <w:r w:rsidR="00AE4004">
        <w:t xml:space="preserve"> </w:t>
      </w:r>
      <w:r w:rsidRPr="00842067">
        <w:t>Christian</w:t>
      </w:r>
      <w:r w:rsidR="00AE4004">
        <w:t xml:space="preserve"> </w:t>
      </w:r>
      <w:r w:rsidRPr="00842067">
        <w:t>communities.</w:t>
      </w:r>
      <w:r w:rsidR="00AE4004">
        <w:t xml:space="preserve"> </w:t>
      </w:r>
      <w:r w:rsidRPr="00842067">
        <w:t>In</w:t>
      </w:r>
      <w:r w:rsidR="00AE4004">
        <w:t xml:space="preserve"> </w:t>
      </w:r>
      <w:r w:rsidRPr="00842067">
        <w:t>the</w:t>
      </w:r>
      <w:r w:rsidR="00AE4004">
        <w:t xml:space="preserve"> </w:t>
      </w:r>
      <w:r w:rsidRPr="00842067">
        <w:t>context</w:t>
      </w:r>
      <w:r w:rsidR="00AE4004">
        <w:t xml:space="preserve"> </w:t>
      </w:r>
      <w:r w:rsidRPr="00842067">
        <w:t>of</w:t>
      </w:r>
      <w:r w:rsidR="00AE4004">
        <w:t xml:space="preserve"> </w:t>
      </w:r>
      <w:r w:rsidRPr="00842067">
        <w:t>voluntary</w:t>
      </w:r>
      <w:r w:rsidR="00AE4004">
        <w:t xml:space="preserve"> </w:t>
      </w:r>
      <w:r w:rsidRPr="00842067">
        <w:t>work,</w:t>
      </w:r>
      <w:r w:rsidR="00AE4004">
        <w:t xml:space="preserve"> </w:t>
      </w:r>
      <w:r w:rsidRPr="00842067">
        <w:t>a</w:t>
      </w:r>
      <w:r w:rsidR="00AE4004">
        <w:t xml:space="preserve"> </w:t>
      </w:r>
      <w:r w:rsidRPr="00842067">
        <w:t>religious</w:t>
      </w:r>
      <w:r w:rsidR="00AE4004">
        <w:t xml:space="preserve"> </w:t>
      </w:r>
      <w:r w:rsidRPr="00842067">
        <w:t>coexistence</w:t>
      </w:r>
      <w:r w:rsidR="00AE4004">
        <w:t xml:space="preserve"> </w:t>
      </w:r>
      <w:r w:rsidRPr="00842067">
        <w:t>council</w:t>
      </w:r>
      <w:r w:rsidR="00AE4004">
        <w:t xml:space="preserve"> </w:t>
      </w:r>
      <w:r w:rsidRPr="00842067">
        <w:t>was</w:t>
      </w:r>
      <w:r w:rsidR="00AE4004">
        <w:t xml:space="preserve"> </w:t>
      </w:r>
      <w:r w:rsidRPr="00842067">
        <w:t>formed,</w:t>
      </w:r>
      <w:r w:rsidR="00AE4004">
        <w:t xml:space="preserve"> </w:t>
      </w:r>
      <w:r w:rsidRPr="00842067">
        <w:t>pursuant</w:t>
      </w:r>
      <w:r w:rsidR="00AE4004">
        <w:t xml:space="preserve"> </w:t>
      </w:r>
      <w:r w:rsidRPr="00842067">
        <w:t>to</w:t>
      </w:r>
      <w:r w:rsidR="00AE4004">
        <w:t xml:space="preserve"> </w:t>
      </w:r>
      <w:r w:rsidRPr="00842067">
        <w:t>the</w:t>
      </w:r>
      <w:r w:rsidR="00AE4004">
        <w:t xml:space="preserve"> </w:t>
      </w:r>
      <w:r w:rsidRPr="00842067">
        <w:t>Voluntary</w:t>
      </w:r>
      <w:r w:rsidR="00AE4004">
        <w:t xml:space="preserve"> </w:t>
      </w:r>
      <w:r w:rsidRPr="00842067">
        <w:t>Work</w:t>
      </w:r>
      <w:r w:rsidR="00AE4004">
        <w:t xml:space="preserve"> </w:t>
      </w:r>
      <w:r w:rsidRPr="00842067">
        <w:t>Act</w:t>
      </w:r>
      <w:r w:rsidR="00AE4004">
        <w:t xml:space="preserve"> </w:t>
      </w:r>
      <w:r w:rsidRPr="00842067">
        <w:t>of</w:t>
      </w:r>
      <w:r w:rsidR="00AE4004">
        <w:t xml:space="preserve"> </w:t>
      </w:r>
      <w:r w:rsidRPr="00842067">
        <w:t>2006,</w:t>
      </w:r>
      <w:r w:rsidR="00AE4004">
        <w:t xml:space="preserve"> </w:t>
      </w:r>
      <w:r w:rsidRPr="00842067">
        <w:t>as</w:t>
      </w:r>
      <w:r w:rsidR="00AE4004">
        <w:t xml:space="preserve"> </w:t>
      </w:r>
      <w:r w:rsidRPr="00842067">
        <w:t>an</w:t>
      </w:r>
      <w:r w:rsidR="00AE4004">
        <w:t xml:space="preserve"> </w:t>
      </w:r>
      <w:r w:rsidRPr="00842067">
        <w:t>independent</w:t>
      </w:r>
      <w:r w:rsidR="00AE4004">
        <w:t xml:space="preserve"> </w:t>
      </w:r>
      <w:r w:rsidRPr="00842067">
        <w:t>voluntary</w:t>
      </w:r>
      <w:r w:rsidR="00AE4004">
        <w:t xml:space="preserve"> </w:t>
      </w:r>
      <w:r w:rsidRPr="00842067">
        <w:t>organization</w:t>
      </w:r>
      <w:r w:rsidR="00AE4004">
        <w:t xml:space="preserve"> </w:t>
      </w:r>
      <w:r w:rsidRPr="00842067">
        <w:t>aiming</w:t>
      </w:r>
      <w:r w:rsidR="00AE4004">
        <w:t xml:space="preserve"> </w:t>
      </w:r>
      <w:r w:rsidRPr="00842067">
        <w:t>to</w:t>
      </w:r>
      <w:r w:rsidR="00AE4004">
        <w:t xml:space="preserve"> </w:t>
      </w:r>
      <w:r w:rsidRPr="00842067">
        <w:t>promote</w:t>
      </w:r>
      <w:r w:rsidR="00AE4004">
        <w:t xml:space="preserve"> </w:t>
      </w:r>
      <w:r w:rsidRPr="00842067">
        <w:t>and</w:t>
      </w:r>
      <w:r w:rsidR="00AE4004">
        <w:t xml:space="preserve"> </w:t>
      </w:r>
      <w:r w:rsidRPr="00842067">
        <w:t>build</w:t>
      </w:r>
      <w:r w:rsidR="00AE4004">
        <w:t xml:space="preserve"> </w:t>
      </w:r>
      <w:r w:rsidRPr="00842067">
        <w:t>trust</w:t>
      </w:r>
      <w:r w:rsidR="00AE4004">
        <w:t xml:space="preserve"> </w:t>
      </w:r>
      <w:r w:rsidRPr="00842067">
        <w:t>among</w:t>
      </w:r>
      <w:r w:rsidR="00AE4004">
        <w:t xml:space="preserve"> </w:t>
      </w:r>
      <w:r w:rsidRPr="00842067">
        <w:t>religious</w:t>
      </w:r>
      <w:r w:rsidR="00AE4004">
        <w:t xml:space="preserve"> </w:t>
      </w:r>
      <w:r w:rsidRPr="00842067">
        <w:t>leaderships</w:t>
      </w:r>
      <w:r w:rsidR="00AE4004">
        <w:t xml:space="preserve"> </w:t>
      </w:r>
      <w:r w:rsidRPr="00842067">
        <w:t>and</w:t>
      </w:r>
      <w:r w:rsidR="00AE4004">
        <w:t xml:space="preserve"> </w:t>
      </w:r>
      <w:r w:rsidRPr="00842067">
        <w:t>to</w:t>
      </w:r>
      <w:r w:rsidR="00AE4004">
        <w:t xml:space="preserve"> </w:t>
      </w:r>
      <w:r w:rsidRPr="00842067">
        <w:t>protect</w:t>
      </w:r>
      <w:r w:rsidR="00AE4004">
        <w:t xml:space="preserve"> </w:t>
      </w:r>
      <w:r w:rsidRPr="00842067">
        <w:t>religious</w:t>
      </w:r>
      <w:r w:rsidR="00AE4004">
        <w:t xml:space="preserve"> </w:t>
      </w:r>
      <w:r w:rsidRPr="00842067">
        <w:t>freedom.</w:t>
      </w:r>
    </w:p>
    <w:p w:rsidR="00842067" w:rsidRPr="00842067" w:rsidRDefault="00842067" w:rsidP="00842067">
      <w:pPr>
        <w:pStyle w:val="SingleTxtG"/>
      </w:pPr>
      <w:r w:rsidRPr="00842067">
        <w:t>152.</w:t>
      </w:r>
      <w:r w:rsidRPr="00842067">
        <w:tab/>
        <w:t>Freedom</w:t>
      </w:r>
      <w:r w:rsidR="00AE4004">
        <w:t xml:space="preserve"> </w:t>
      </w:r>
      <w:r w:rsidRPr="00842067">
        <w:t>of</w:t>
      </w:r>
      <w:r w:rsidR="00AE4004">
        <w:t xml:space="preserve"> </w:t>
      </w:r>
      <w:r w:rsidRPr="00842067">
        <w:t>opinion</w:t>
      </w:r>
      <w:r w:rsidR="00AE4004">
        <w:t xml:space="preserve"> </w:t>
      </w:r>
      <w:r w:rsidRPr="00842067">
        <w:t>and</w:t>
      </w:r>
      <w:r w:rsidR="00AE4004">
        <w:t xml:space="preserve"> </w:t>
      </w:r>
      <w:r w:rsidRPr="00842067">
        <w:t>expression</w:t>
      </w:r>
      <w:r w:rsidR="00AE4004">
        <w:t xml:space="preserve"> </w:t>
      </w:r>
      <w:r w:rsidRPr="00842067">
        <w:t>is</w:t>
      </w:r>
      <w:r w:rsidR="00AE4004">
        <w:t xml:space="preserve"> </w:t>
      </w:r>
      <w:r w:rsidRPr="00842067">
        <w:t>one</w:t>
      </w:r>
      <w:r w:rsidR="00AE4004">
        <w:t xml:space="preserve"> </w:t>
      </w:r>
      <w:r w:rsidRPr="00842067">
        <w:t>of</w:t>
      </w:r>
      <w:r w:rsidR="00AE4004">
        <w:t xml:space="preserve"> </w:t>
      </w:r>
      <w:r w:rsidRPr="00842067">
        <w:t>the</w:t>
      </w:r>
      <w:r w:rsidR="00AE4004">
        <w:t xml:space="preserve"> </w:t>
      </w:r>
      <w:r w:rsidRPr="00842067">
        <w:t>most</w:t>
      </w:r>
      <w:r w:rsidR="00AE4004">
        <w:t xml:space="preserve"> </w:t>
      </w:r>
      <w:r w:rsidRPr="00842067">
        <w:t>fundamental</w:t>
      </w:r>
      <w:r w:rsidR="00AE4004">
        <w:t xml:space="preserve"> </w:t>
      </w:r>
      <w:r w:rsidRPr="00842067">
        <w:t>freedoms</w:t>
      </w:r>
      <w:r w:rsidR="00AE4004">
        <w:t xml:space="preserve"> </w:t>
      </w:r>
      <w:r w:rsidRPr="00842067">
        <w:t>and</w:t>
      </w:r>
      <w:r w:rsidR="00AE4004">
        <w:t xml:space="preserve"> </w:t>
      </w:r>
      <w:r w:rsidRPr="00842067">
        <w:t>essentially</w:t>
      </w:r>
      <w:r w:rsidR="00AE4004">
        <w:t xml:space="preserve"> </w:t>
      </w:r>
      <w:r w:rsidRPr="00842067">
        <w:t>forms</w:t>
      </w:r>
      <w:r w:rsidR="00AE4004">
        <w:t xml:space="preserve"> </w:t>
      </w:r>
      <w:r w:rsidRPr="00842067">
        <w:t>the</w:t>
      </w:r>
      <w:r w:rsidR="00AE4004">
        <w:t xml:space="preserve"> </w:t>
      </w:r>
      <w:r w:rsidRPr="00842067">
        <w:t>basis</w:t>
      </w:r>
      <w:r w:rsidR="00AE4004">
        <w:t xml:space="preserve"> </w:t>
      </w:r>
      <w:r w:rsidRPr="00842067">
        <w:t>for</w:t>
      </w:r>
      <w:r w:rsidR="00AE4004">
        <w:t xml:space="preserve"> </w:t>
      </w:r>
      <w:r w:rsidRPr="00842067">
        <w:t>other</w:t>
      </w:r>
      <w:r w:rsidR="00AE4004">
        <w:t xml:space="preserve"> </w:t>
      </w:r>
      <w:r w:rsidRPr="00842067">
        <w:t>freedoms.</w:t>
      </w:r>
      <w:r w:rsidR="00AE4004">
        <w:t xml:space="preserve"> </w:t>
      </w:r>
      <w:r w:rsidRPr="00842067">
        <w:t>It</w:t>
      </w:r>
      <w:r w:rsidR="00AE4004">
        <w:t xml:space="preserve"> </w:t>
      </w:r>
      <w:r w:rsidRPr="00842067">
        <w:t>is</w:t>
      </w:r>
      <w:r w:rsidR="00AE4004">
        <w:t xml:space="preserve"> </w:t>
      </w:r>
      <w:r w:rsidRPr="00842067">
        <w:t>a</w:t>
      </w:r>
      <w:r w:rsidR="00AE4004">
        <w:t xml:space="preserve"> </w:t>
      </w:r>
      <w:r w:rsidRPr="00842067">
        <w:t>tool</w:t>
      </w:r>
      <w:r w:rsidR="00AE4004">
        <w:t xml:space="preserve"> </w:t>
      </w:r>
      <w:r w:rsidRPr="00842067">
        <w:t>for</w:t>
      </w:r>
      <w:r w:rsidR="00AE4004">
        <w:t xml:space="preserve"> </w:t>
      </w:r>
      <w:r w:rsidRPr="00842067">
        <w:t>communication</w:t>
      </w:r>
      <w:r w:rsidR="00AE4004">
        <w:t xml:space="preserve"> </w:t>
      </w:r>
      <w:r w:rsidRPr="00842067">
        <w:t>and</w:t>
      </w:r>
      <w:r w:rsidR="00AE4004">
        <w:t xml:space="preserve"> </w:t>
      </w:r>
      <w:r w:rsidRPr="00842067">
        <w:t>dialogue</w:t>
      </w:r>
      <w:r w:rsidR="00AE4004">
        <w:t xml:space="preserve"> </w:t>
      </w:r>
      <w:r w:rsidRPr="00842067">
        <w:t>involving</w:t>
      </w:r>
      <w:r w:rsidR="00AE4004">
        <w:t xml:space="preserve"> </w:t>
      </w:r>
      <w:r w:rsidRPr="00842067">
        <w:t>free</w:t>
      </w:r>
      <w:r w:rsidR="00AE4004">
        <w:t xml:space="preserve"> </w:t>
      </w:r>
      <w:r w:rsidRPr="00842067">
        <w:t>discussion</w:t>
      </w:r>
      <w:r w:rsidR="00AE4004">
        <w:t xml:space="preserve"> </w:t>
      </w:r>
      <w:r w:rsidRPr="00842067">
        <w:t>within</w:t>
      </w:r>
      <w:r w:rsidR="00AE4004">
        <w:t xml:space="preserve"> </w:t>
      </w:r>
      <w:r w:rsidRPr="00842067">
        <w:t>society</w:t>
      </w:r>
      <w:r w:rsidR="00AE4004">
        <w:t xml:space="preserve"> </w:t>
      </w:r>
      <w:r w:rsidRPr="00842067">
        <w:t>through</w:t>
      </w:r>
      <w:r w:rsidR="00AE4004">
        <w:t xml:space="preserve"> </w:t>
      </w:r>
      <w:r w:rsidRPr="00842067">
        <w:t>which</w:t>
      </w:r>
      <w:r w:rsidR="00AE4004">
        <w:t xml:space="preserve"> </w:t>
      </w:r>
      <w:r w:rsidRPr="00842067">
        <w:t>individuals</w:t>
      </w:r>
      <w:r w:rsidR="00AE4004">
        <w:t xml:space="preserve"> </w:t>
      </w:r>
      <w:r w:rsidRPr="00842067">
        <w:t>can</w:t>
      </w:r>
      <w:r w:rsidR="00AE4004">
        <w:t xml:space="preserve"> </w:t>
      </w:r>
      <w:r w:rsidRPr="00842067">
        <w:t>create</w:t>
      </w:r>
      <w:r w:rsidR="00AE4004">
        <w:t xml:space="preserve"> </w:t>
      </w:r>
      <w:r w:rsidRPr="00842067">
        <w:t>some</w:t>
      </w:r>
      <w:r w:rsidR="00AE4004">
        <w:t xml:space="preserve"> </w:t>
      </w:r>
      <w:r w:rsidRPr="00842067">
        <w:t>kind</w:t>
      </w:r>
      <w:r w:rsidR="00AE4004">
        <w:t xml:space="preserve"> </w:t>
      </w:r>
      <w:r w:rsidRPr="00842067">
        <w:t>of</w:t>
      </w:r>
      <w:r w:rsidR="00AE4004">
        <w:t xml:space="preserve"> </w:t>
      </w:r>
      <w:r w:rsidRPr="00842067">
        <w:t>influence</w:t>
      </w:r>
      <w:r w:rsidR="00AE4004">
        <w:t xml:space="preserve"> </w:t>
      </w:r>
      <w:r w:rsidRPr="00842067">
        <w:t>and</w:t>
      </w:r>
      <w:r w:rsidR="00AE4004">
        <w:t xml:space="preserve"> </w:t>
      </w:r>
      <w:r w:rsidRPr="00842067">
        <w:t>control</w:t>
      </w:r>
      <w:r w:rsidR="00AE4004">
        <w:t xml:space="preserve"> </w:t>
      </w:r>
      <w:r w:rsidRPr="00842067">
        <w:t>over</w:t>
      </w:r>
      <w:r w:rsidR="00AE4004">
        <w:t xml:space="preserve"> </w:t>
      </w:r>
      <w:r w:rsidRPr="00842067">
        <w:t>the</w:t>
      </w:r>
      <w:r w:rsidR="00AE4004">
        <w:t xml:space="preserve"> </w:t>
      </w:r>
      <w:r w:rsidRPr="00842067">
        <w:t>machinery</w:t>
      </w:r>
      <w:r w:rsidR="00AE4004">
        <w:t xml:space="preserve"> </w:t>
      </w:r>
      <w:r w:rsidRPr="00842067">
        <w:t>of</w:t>
      </w:r>
      <w:r w:rsidR="00AE4004">
        <w:t xml:space="preserve"> </w:t>
      </w:r>
      <w:r w:rsidRPr="00842067">
        <w:t>government.</w:t>
      </w:r>
      <w:r w:rsidR="00AE4004">
        <w:t xml:space="preserve"> </w:t>
      </w:r>
      <w:r w:rsidRPr="00842067">
        <w:t>This</w:t>
      </w:r>
      <w:r w:rsidR="00AE4004">
        <w:t xml:space="preserve"> </w:t>
      </w:r>
      <w:r w:rsidRPr="00842067">
        <w:t>freedom</w:t>
      </w:r>
      <w:r w:rsidR="00AE4004">
        <w:t xml:space="preserve"> </w:t>
      </w:r>
      <w:r w:rsidRPr="00842067">
        <w:t>is</w:t>
      </w:r>
      <w:r w:rsidR="00AE4004">
        <w:t xml:space="preserve"> </w:t>
      </w:r>
      <w:r w:rsidRPr="00842067">
        <w:t>also</w:t>
      </w:r>
      <w:r w:rsidR="00AE4004">
        <w:t xml:space="preserve"> </w:t>
      </w:r>
      <w:r w:rsidRPr="00842067">
        <w:t>the</w:t>
      </w:r>
      <w:r w:rsidR="00AE4004">
        <w:t xml:space="preserve"> </w:t>
      </w:r>
      <w:r w:rsidRPr="00842067">
        <w:t>true</w:t>
      </w:r>
      <w:r w:rsidR="00AE4004">
        <w:t xml:space="preserve"> </w:t>
      </w:r>
      <w:r w:rsidRPr="00842067">
        <w:t>underpinning</w:t>
      </w:r>
      <w:r w:rsidR="00AE4004">
        <w:t xml:space="preserve"> </w:t>
      </w:r>
      <w:r w:rsidRPr="00842067">
        <w:t>of</w:t>
      </w:r>
      <w:r w:rsidR="00AE4004">
        <w:t xml:space="preserve"> </w:t>
      </w:r>
      <w:r w:rsidRPr="00842067">
        <w:t>rational</w:t>
      </w:r>
      <w:r w:rsidR="00AE4004">
        <w:t xml:space="preserve"> </w:t>
      </w:r>
      <w:r w:rsidRPr="00842067">
        <w:t>governance</w:t>
      </w:r>
      <w:r w:rsidR="00AE4004">
        <w:t xml:space="preserve"> </w:t>
      </w:r>
      <w:r w:rsidRPr="00842067">
        <w:t>in</w:t>
      </w:r>
      <w:r w:rsidR="00AE4004">
        <w:t xml:space="preserve"> </w:t>
      </w:r>
      <w:r w:rsidRPr="00842067">
        <w:t>that</w:t>
      </w:r>
      <w:r w:rsidR="00AE4004">
        <w:t xml:space="preserve"> </w:t>
      </w:r>
      <w:r w:rsidRPr="00842067">
        <w:t>the</w:t>
      </w:r>
      <w:r w:rsidR="00AE4004">
        <w:t xml:space="preserve"> </w:t>
      </w:r>
      <w:r w:rsidRPr="00842067">
        <w:t>exchange</w:t>
      </w:r>
      <w:r w:rsidR="00AE4004">
        <w:t xml:space="preserve"> </w:t>
      </w:r>
      <w:r w:rsidRPr="00842067">
        <w:t>of</w:t>
      </w:r>
      <w:r w:rsidR="00AE4004">
        <w:t xml:space="preserve"> </w:t>
      </w:r>
      <w:r w:rsidRPr="00842067">
        <w:t>opinions</w:t>
      </w:r>
      <w:r w:rsidR="00AE4004">
        <w:t xml:space="preserve"> </w:t>
      </w:r>
      <w:r w:rsidRPr="00842067">
        <w:t>and</w:t>
      </w:r>
      <w:r w:rsidR="00AE4004">
        <w:t xml:space="preserve"> </w:t>
      </w:r>
      <w:r w:rsidRPr="00842067">
        <w:t>ideas</w:t>
      </w:r>
      <w:r w:rsidR="00AE4004">
        <w:t xml:space="preserve"> </w:t>
      </w:r>
      <w:r w:rsidRPr="00842067">
        <w:t>promotes</w:t>
      </w:r>
      <w:r w:rsidR="00AE4004">
        <w:t xml:space="preserve"> </w:t>
      </w:r>
      <w:r w:rsidRPr="00842067">
        <w:t>sound</w:t>
      </w:r>
      <w:r w:rsidR="00AE4004">
        <w:t xml:space="preserve"> </w:t>
      </w:r>
      <w:r w:rsidRPr="00842067">
        <w:t>decision-making.</w:t>
      </w:r>
      <w:r w:rsidR="00AE4004">
        <w:t xml:space="preserve"> </w:t>
      </w:r>
      <w:r w:rsidRPr="00842067">
        <w:t>Expression</w:t>
      </w:r>
      <w:r w:rsidR="00AE4004">
        <w:t xml:space="preserve"> </w:t>
      </w:r>
      <w:r w:rsidRPr="00842067">
        <w:t>of</w:t>
      </w:r>
      <w:r w:rsidR="00AE4004">
        <w:t xml:space="preserve"> </w:t>
      </w:r>
      <w:r w:rsidRPr="00842067">
        <w:t>opinion</w:t>
      </w:r>
      <w:r w:rsidR="00AE4004">
        <w:t xml:space="preserve"> </w:t>
      </w:r>
      <w:r w:rsidRPr="00842067">
        <w:t>means</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the</w:t>
      </w:r>
      <w:r w:rsidR="00AE4004">
        <w:t xml:space="preserve"> </w:t>
      </w:r>
      <w:r w:rsidRPr="00842067">
        <w:t>individual</w:t>
      </w:r>
      <w:r w:rsidR="00AE4004">
        <w:t xml:space="preserve"> </w:t>
      </w:r>
      <w:r w:rsidRPr="00842067">
        <w:t>to</w:t>
      </w:r>
      <w:r w:rsidR="00AE4004">
        <w:t xml:space="preserve"> </w:t>
      </w:r>
      <w:r w:rsidRPr="00842067">
        <w:t>express</w:t>
      </w:r>
      <w:r w:rsidR="00AE4004">
        <w:t xml:space="preserve"> </w:t>
      </w:r>
      <w:r w:rsidRPr="00842067">
        <w:t>his</w:t>
      </w:r>
      <w:r w:rsidR="00AE4004">
        <w:t xml:space="preserve"> </w:t>
      </w:r>
      <w:r w:rsidRPr="00842067">
        <w:t>ideas</w:t>
      </w:r>
      <w:r w:rsidR="00AE4004">
        <w:t xml:space="preserve"> </w:t>
      </w:r>
      <w:r w:rsidRPr="00842067">
        <w:t>and</w:t>
      </w:r>
      <w:r w:rsidR="00AE4004">
        <w:t xml:space="preserve"> </w:t>
      </w:r>
      <w:r w:rsidRPr="00842067">
        <w:t>convey</w:t>
      </w:r>
      <w:r w:rsidR="00AE4004">
        <w:t xml:space="preserve"> </w:t>
      </w:r>
      <w:r w:rsidRPr="00842067">
        <w:t>his</w:t>
      </w:r>
      <w:r w:rsidR="00AE4004">
        <w:t xml:space="preserve"> </w:t>
      </w:r>
      <w:r w:rsidRPr="00842067">
        <w:t>principles</w:t>
      </w:r>
      <w:r w:rsidR="00AE4004">
        <w:t xml:space="preserve"> </w:t>
      </w:r>
      <w:r w:rsidRPr="00842067">
        <w:t>and</w:t>
      </w:r>
      <w:r w:rsidR="00AE4004">
        <w:t xml:space="preserve"> </w:t>
      </w:r>
      <w:r w:rsidRPr="00842067">
        <w:t>beliefs</w:t>
      </w:r>
      <w:r w:rsidR="00AE4004">
        <w:t xml:space="preserve"> </w:t>
      </w:r>
      <w:r w:rsidRPr="00842067">
        <w:t>in</w:t>
      </w:r>
      <w:r w:rsidR="00AE4004">
        <w:t xml:space="preserve"> </w:t>
      </w:r>
      <w:r w:rsidRPr="00842067">
        <w:t>the</w:t>
      </w:r>
      <w:r w:rsidR="00AE4004">
        <w:t xml:space="preserve"> </w:t>
      </w:r>
      <w:r w:rsidRPr="00842067">
        <w:t>manner</w:t>
      </w:r>
      <w:r w:rsidR="00AE4004">
        <w:t xml:space="preserve"> </w:t>
      </w:r>
      <w:r w:rsidRPr="00842067">
        <w:t>of</w:t>
      </w:r>
      <w:r w:rsidR="00AE4004">
        <w:t xml:space="preserve"> </w:t>
      </w:r>
      <w:r w:rsidRPr="00842067">
        <w:t>his</w:t>
      </w:r>
      <w:r w:rsidR="00AE4004">
        <w:t xml:space="preserve"> </w:t>
      </w:r>
      <w:r w:rsidRPr="00842067">
        <w:t>choosing,</w:t>
      </w:r>
      <w:r w:rsidR="00AE4004">
        <w:t xml:space="preserve"> </w:t>
      </w:r>
      <w:r w:rsidRPr="00842067">
        <w:t>within</w:t>
      </w:r>
      <w:r w:rsidR="00AE4004">
        <w:t xml:space="preserve"> </w:t>
      </w:r>
      <w:r w:rsidRPr="00842067">
        <w:t>the</w:t>
      </w:r>
      <w:r w:rsidR="00AE4004">
        <w:t xml:space="preserve"> </w:t>
      </w:r>
      <w:r w:rsidRPr="00842067">
        <w:t>limits</w:t>
      </w:r>
      <w:r w:rsidR="00AE4004">
        <w:t xml:space="preserve"> </w:t>
      </w:r>
      <w:r w:rsidRPr="00842067">
        <w:t>prescribed</w:t>
      </w:r>
      <w:r w:rsidR="00AE4004">
        <w:t xml:space="preserve"> </w:t>
      </w:r>
      <w:r w:rsidRPr="00842067">
        <w:t>by</w:t>
      </w:r>
      <w:r w:rsidR="00AE4004">
        <w:t xml:space="preserve"> </w:t>
      </w:r>
      <w:r w:rsidRPr="00842067">
        <w:t>law.</w:t>
      </w:r>
      <w:r w:rsidR="00AE4004">
        <w:t xml:space="preserve"> </w:t>
      </w:r>
    </w:p>
    <w:p w:rsidR="00842067" w:rsidRPr="00842067" w:rsidRDefault="00842067" w:rsidP="00842067">
      <w:pPr>
        <w:pStyle w:val="SingleTxtG"/>
      </w:pPr>
      <w:r w:rsidRPr="00842067">
        <w:t>153.</w:t>
      </w:r>
      <w:r w:rsidRPr="00842067">
        <w:tab/>
        <w:t>There</w:t>
      </w:r>
      <w:r w:rsidR="00AE4004">
        <w:t xml:space="preserve"> </w:t>
      </w:r>
      <w:r w:rsidRPr="00842067">
        <w:t>are</w:t>
      </w:r>
      <w:r w:rsidR="00AE4004">
        <w:t xml:space="preserve"> </w:t>
      </w:r>
      <w:r w:rsidRPr="00842067">
        <w:t>six</w:t>
      </w:r>
      <w:r w:rsidR="00AE4004">
        <w:t xml:space="preserve"> </w:t>
      </w:r>
      <w:r w:rsidRPr="00842067">
        <w:t>Internet</w:t>
      </w:r>
      <w:r w:rsidR="00AE4004">
        <w:t xml:space="preserve"> </w:t>
      </w:r>
      <w:r w:rsidRPr="00842067">
        <w:t>service</w:t>
      </w:r>
      <w:r w:rsidR="00AE4004">
        <w:t xml:space="preserve"> </w:t>
      </w:r>
      <w:r w:rsidRPr="00842067">
        <w:t>providers</w:t>
      </w:r>
      <w:r w:rsidR="00AE4004">
        <w:t xml:space="preserve"> </w:t>
      </w:r>
      <w:r w:rsidRPr="00842067">
        <w:t>operating</w:t>
      </w:r>
      <w:r w:rsidR="00AE4004">
        <w:t xml:space="preserve"> </w:t>
      </w:r>
      <w:r w:rsidRPr="00842067">
        <w:t>throughout</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and</w:t>
      </w:r>
      <w:r w:rsidR="00AE4004">
        <w:t xml:space="preserve"> </w:t>
      </w:r>
      <w:r w:rsidRPr="00842067">
        <w:t>4.8</w:t>
      </w:r>
      <w:r w:rsidR="00AE4004">
        <w:t xml:space="preserve"> </w:t>
      </w:r>
      <w:r w:rsidRPr="00842067">
        <w:t>million</w:t>
      </w:r>
      <w:r w:rsidR="00AE4004">
        <w:t xml:space="preserve"> </w:t>
      </w:r>
      <w:r w:rsidRPr="00842067">
        <w:t>individuals</w:t>
      </w:r>
      <w:r w:rsidR="00AE4004">
        <w:t xml:space="preserve"> </w:t>
      </w:r>
      <w:r w:rsidRPr="00842067">
        <w:t>with</w:t>
      </w:r>
      <w:r w:rsidR="00AE4004">
        <w:t xml:space="preserve"> </w:t>
      </w:r>
      <w:r w:rsidRPr="00842067">
        <w:t>Internet</w:t>
      </w:r>
      <w:r w:rsidR="00AE4004">
        <w:t xml:space="preserve"> </w:t>
      </w:r>
      <w:r w:rsidRPr="00842067">
        <w:t>access.</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is</w:t>
      </w:r>
      <w:r w:rsidR="00AE4004">
        <w:t xml:space="preserve"> </w:t>
      </w:r>
      <w:r w:rsidRPr="00842067">
        <w:t>the</w:t>
      </w:r>
      <w:r w:rsidR="00AE4004">
        <w:t xml:space="preserve"> </w:t>
      </w:r>
      <w:r w:rsidRPr="00842067">
        <w:t>fifth</w:t>
      </w:r>
      <w:r w:rsidR="00AE4004">
        <w:t xml:space="preserve"> </w:t>
      </w:r>
      <w:r w:rsidRPr="00842067">
        <w:t>African</w:t>
      </w:r>
      <w:r w:rsidR="00AE4004">
        <w:t xml:space="preserve"> </w:t>
      </w:r>
      <w:r w:rsidRPr="00842067">
        <w:t>country</w:t>
      </w:r>
      <w:r w:rsidR="00AE4004">
        <w:t xml:space="preserve"> </w:t>
      </w:r>
      <w:r w:rsidRPr="00842067">
        <w:t>to</w:t>
      </w:r>
      <w:r w:rsidR="00AE4004">
        <w:t xml:space="preserve"> </w:t>
      </w:r>
      <w:r w:rsidRPr="00842067">
        <w:t>have</w:t>
      </w:r>
      <w:r w:rsidR="00AE4004">
        <w:t xml:space="preserve"> </w:t>
      </w:r>
      <w:r w:rsidRPr="00842067">
        <w:t>afforded</w:t>
      </w:r>
      <w:r w:rsidR="00AE4004">
        <w:t xml:space="preserve"> </w:t>
      </w:r>
      <w:r w:rsidRPr="00842067">
        <w:t>its</w:t>
      </w:r>
      <w:r w:rsidR="00AE4004">
        <w:t xml:space="preserve"> </w:t>
      </w:r>
      <w:r w:rsidRPr="00842067">
        <w:t>citizens</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Internet</w:t>
      </w:r>
      <w:r w:rsidR="00AE4004">
        <w:t xml:space="preserve"> </w:t>
      </w:r>
      <w:r w:rsidRPr="00842067">
        <w:t>access.</w:t>
      </w:r>
      <w:r w:rsidR="00AE4004">
        <w:t xml:space="preserve"> </w:t>
      </w:r>
      <w:r w:rsidRPr="00842067">
        <w:t>There</w:t>
      </w:r>
      <w:r w:rsidR="00AE4004">
        <w:t xml:space="preserve"> </w:t>
      </w:r>
      <w:r w:rsidRPr="00842067">
        <w:t>are</w:t>
      </w:r>
      <w:r w:rsidR="00AE4004">
        <w:t xml:space="preserve"> </w:t>
      </w:r>
      <w:r w:rsidRPr="00842067">
        <w:t>also</w:t>
      </w:r>
      <w:r w:rsidR="00AE4004">
        <w:t xml:space="preserve"> </w:t>
      </w:r>
      <w:r w:rsidRPr="00842067">
        <w:t>8</w:t>
      </w:r>
      <w:r w:rsidR="00AE4004">
        <w:t xml:space="preserve"> </w:t>
      </w:r>
      <w:r w:rsidRPr="00842067">
        <w:t>state</w:t>
      </w:r>
      <w:r w:rsidR="00AE4004">
        <w:t xml:space="preserve"> </w:t>
      </w:r>
      <w:r w:rsidRPr="00842067">
        <w:t>television</w:t>
      </w:r>
      <w:r w:rsidR="00AE4004">
        <w:t xml:space="preserve"> </w:t>
      </w:r>
      <w:r w:rsidRPr="00842067">
        <w:t>broadcasting</w:t>
      </w:r>
      <w:r w:rsidR="00AE4004">
        <w:t xml:space="preserve"> </w:t>
      </w:r>
      <w:r w:rsidRPr="00842067">
        <w:t>stations</w:t>
      </w:r>
      <w:r w:rsidR="00AE4004">
        <w:t xml:space="preserve"> </w:t>
      </w:r>
      <w:r w:rsidRPr="00842067">
        <w:t>and</w:t>
      </w:r>
      <w:r w:rsidR="00AE4004">
        <w:t xml:space="preserve"> </w:t>
      </w:r>
      <w:r w:rsidRPr="00842067">
        <w:t>17</w:t>
      </w:r>
      <w:r w:rsidR="00AE4004">
        <w:t xml:space="preserve"> </w:t>
      </w:r>
      <w:r w:rsidRPr="00842067">
        <w:t>state</w:t>
      </w:r>
      <w:r w:rsidR="00AE4004">
        <w:t xml:space="preserve"> </w:t>
      </w:r>
      <w:r w:rsidRPr="00842067">
        <w:t>radio</w:t>
      </w:r>
      <w:r w:rsidR="00AE4004">
        <w:t xml:space="preserve"> </w:t>
      </w:r>
      <w:r w:rsidRPr="00842067">
        <w:t>broadcasting</w:t>
      </w:r>
      <w:r w:rsidR="00AE4004">
        <w:t xml:space="preserve"> </w:t>
      </w:r>
      <w:r w:rsidRPr="00842067">
        <w:t>stations.</w:t>
      </w:r>
      <w:r w:rsidR="00AE4004">
        <w:t xml:space="preserve"> </w:t>
      </w:r>
      <w:r w:rsidRPr="00842067">
        <w:t>The</w:t>
      </w:r>
      <w:r w:rsidR="00AE4004">
        <w:t xml:space="preserve"> </w:t>
      </w:r>
      <w:r w:rsidRPr="00842067">
        <w:t>Communications</w:t>
      </w:r>
      <w:r w:rsidR="00AE4004">
        <w:t xml:space="preserve"> </w:t>
      </w:r>
      <w:r w:rsidRPr="00842067">
        <w:t>Act</w:t>
      </w:r>
      <w:r w:rsidR="00AE4004">
        <w:t xml:space="preserve"> </w:t>
      </w:r>
      <w:r w:rsidRPr="00842067">
        <w:t>of</w:t>
      </w:r>
      <w:r w:rsidR="00AE4004">
        <w:t xml:space="preserve"> </w:t>
      </w:r>
      <w:r w:rsidRPr="00842067">
        <w:t>2001</w:t>
      </w:r>
      <w:r w:rsidR="00AE4004">
        <w:t xml:space="preserve"> </w:t>
      </w:r>
      <w:r w:rsidRPr="00842067">
        <w:t>furthermore</w:t>
      </w:r>
      <w:r w:rsidR="00AE4004">
        <w:t xml:space="preserve"> </w:t>
      </w:r>
      <w:r w:rsidRPr="00842067">
        <w:t>permits</w:t>
      </w:r>
      <w:r w:rsidR="00AE4004">
        <w:t xml:space="preserve"> </w:t>
      </w:r>
      <w:r w:rsidRPr="00842067">
        <w:t>satellite-delivered</w:t>
      </w:r>
      <w:r w:rsidR="00AE4004">
        <w:t xml:space="preserve"> </w:t>
      </w:r>
      <w:r w:rsidRPr="00842067">
        <w:t>Internet</w:t>
      </w:r>
      <w:r w:rsidR="00AE4004">
        <w:t xml:space="preserve"> </w:t>
      </w:r>
      <w:r w:rsidRPr="00842067">
        <w:t>access,</w:t>
      </w:r>
      <w:r w:rsidR="00AE4004">
        <w:t xml:space="preserve"> </w:t>
      </w:r>
      <w:r w:rsidRPr="00842067">
        <w:t>a</w:t>
      </w:r>
      <w:r w:rsidR="00AE4004">
        <w:t xml:space="preserve"> </w:t>
      </w:r>
      <w:r w:rsidRPr="00842067">
        <w:t>method</w:t>
      </w:r>
      <w:r w:rsidR="00AE4004">
        <w:t xml:space="preserve"> </w:t>
      </w:r>
      <w:r w:rsidRPr="00842067">
        <w:t>utilized</w:t>
      </w:r>
      <w:r w:rsidR="00AE4004">
        <w:t xml:space="preserve"> </w:t>
      </w:r>
      <w:r w:rsidRPr="00842067">
        <w:t>by</w:t>
      </w:r>
      <w:r w:rsidR="00AE4004">
        <w:t xml:space="preserve"> </w:t>
      </w:r>
      <w:r w:rsidRPr="00842067">
        <w:t>a</w:t>
      </w:r>
      <w:r w:rsidR="00AE4004">
        <w:t xml:space="preserve"> </w:t>
      </w:r>
      <w:r w:rsidRPr="00842067">
        <w:t>great</w:t>
      </w:r>
      <w:r w:rsidR="00AE4004">
        <w:t xml:space="preserve"> </w:t>
      </w:r>
      <w:r w:rsidRPr="00842067">
        <w:t>many</w:t>
      </w:r>
      <w:r w:rsidR="00AE4004">
        <w:t xml:space="preserve"> </w:t>
      </w:r>
      <w:r w:rsidRPr="00842067">
        <w:t>commercial</w:t>
      </w:r>
      <w:r w:rsidR="00AE4004">
        <w:t xml:space="preserve"> </w:t>
      </w:r>
      <w:r w:rsidRPr="00842067">
        <w:t>companies</w:t>
      </w:r>
      <w:r w:rsidR="00AE4004">
        <w:t xml:space="preserve"> </w:t>
      </w:r>
      <w:r w:rsidRPr="00842067">
        <w:t>and</w:t>
      </w:r>
      <w:r w:rsidR="00AE4004">
        <w:t xml:space="preserve"> </w:t>
      </w:r>
      <w:r w:rsidRPr="00842067">
        <w:t>enterprises.</w:t>
      </w:r>
    </w:p>
    <w:p w:rsidR="00842067" w:rsidRPr="00842067" w:rsidRDefault="00842067" w:rsidP="00842067">
      <w:pPr>
        <w:pStyle w:val="SingleTxtG"/>
      </w:pPr>
      <w:r w:rsidRPr="00842067">
        <w:t>154.</w:t>
      </w:r>
      <w:r w:rsidRPr="00842067">
        <w:tab/>
        <w:t>In</w:t>
      </w:r>
      <w:r w:rsidR="00AE4004">
        <w:t xml:space="preserve"> </w:t>
      </w:r>
      <w:r w:rsidRPr="00842067">
        <w:t>compliance</w:t>
      </w:r>
      <w:r w:rsidR="00AE4004">
        <w:t xml:space="preserve"> </w:t>
      </w:r>
      <w:r w:rsidRPr="00842067">
        <w:t>with</w:t>
      </w:r>
      <w:r w:rsidR="00AE4004">
        <w:t xml:space="preserve"> </w:t>
      </w:r>
      <w:r w:rsidRPr="00842067">
        <w:t>and</w:t>
      </w:r>
      <w:r w:rsidR="00AE4004">
        <w:t xml:space="preserve"> </w:t>
      </w:r>
      <w:r w:rsidRPr="00842067">
        <w:t>implementation</w:t>
      </w:r>
      <w:r w:rsidR="00AE4004">
        <w:t xml:space="preserve"> </w:t>
      </w:r>
      <w:r w:rsidRPr="00842067">
        <w:t>of</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peaceful</w:t>
      </w:r>
      <w:r w:rsidR="00AE4004">
        <w:t xml:space="preserve"> </w:t>
      </w:r>
      <w:r w:rsidRPr="00842067">
        <w:t>assembly,</w:t>
      </w:r>
      <w:r w:rsidR="00AE4004">
        <w:t xml:space="preserve"> </w:t>
      </w:r>
      <w:r w:rsidRPr="00842067">
        <w:t>the</w:t>
      </w:r>
      <w:r w:rsidR="00AE4004">
        <w:t xml:space="preserve"> </w:t>
      </w:r>
      <w:r w:rsidRPr="00842067">
        <w:t>Sudan</w:t>
      </w:r>
      <w:r w:rsidR="00AE4004">
        <w:t xml:space="preserve"> </w:t>
      </w:r>
      <w:r w:rsidRPr="00842067">
        <w:t>takes</w:t>
      </w:r>
      <w:r w:rsidR="00AE4004">
        <w:t xml:space="preserve"> </w:t>
      </w:r>
      <w:r w:rsidRPr="00842067">
        <w:t>this</w:t>
      </w:r>
      <w:r w:rsidR="00AE4004">
        <w:t xml:space="preserve"> </w:t>
      </w:r>
      <w:r w:rsidRPr="00842067">
        <w:t>right</w:t>
      </w:r>
      <w:r w:rsidR="00AE4004">
        <w:t xml:space="preserve"> </w:t>
      </w:r>
      <w:r w:rsidRPr="00842067">
        <w:t>into</w:t>
      </w:r>
      <w:r w:rsidR="00AE4004">
        <w:t xml:space="preserve"> </w:t>
      </w:r>
      <w:r w:rsidRPr="00842067">
        <w:t>special</w:t>
      </w:r>
      <w:r w:rsidR="00AE4004">
        <w:t xml:space="preserve"> </w:t>
      </w:r>
      <w:r w:rsidRPr="00842067">
        <w:t>account</w:t>
      </w:r>
      <w:r w:rsidR="00AE4004">
        <w:t xml:space="preserve"> </w:t>
      </w:r>
      <w:r w:rsidRPr="00842067">
        <w:t>in</w:t>
      </w:r>
      <w:r w:rsidR="00AE4004">
        <w:t xml:space="preserve"> </w:t>
      </w:r>
      <w:r w:rsidRPr="00842067">
        <w:t>legislation</w:t>
      </w:r>
      <w:r w:rsidR="00AE4004">
        <w:t xml:space="preserve"> </w:t>
      </w:r>
      <w:r w:rsidRPr="00842067">
        <w:t>and</w:t>
      </w:r>
      <w:r w:rsidR="00AE4004">
        <w:t xml:space="preserve"> </w:t>
      </w:r>
      <w:r w:rsidRPr="00842067">
        <w:t>in</w:t>
      </w:r>
      <w:r w:rsidR="00AE4004">
        <w:t xml:space="preserve"> </w:t>
      </w:r>
      <w:r w:rsidRPr="00842067">
        <w:t>practice,</w:t>
      </w:r>
      <w:r w:rsidR="00AE4004">
        <w:t xml:space="preserve"> </w:t>
      </w:r>
      <w:r w:rsidRPr="00842067">
        <w:t>affirming</w:t>
      </w:r>
      <w:r w:rsidR="00AE4004">
        <w:t xml:space="preserve"> </w:t>
      </w:r>
      <w:r w:rsidRPr="00842067">
        <w:t>it</w:t>
      </w:r>
      <w:r w:rsidR="00AE4004">
        <w:t xml:space="preserve"> </w:t>
      </w:r>
      <w:r w:rsidRPr="00842067">
        <w:t>as</w:t>
      </w:r>
      <w:r w:rsidR="00AE4004">
        <w:t xml:space="preserve"> </w:t>
      </w:r>
      <w:r w:rsidRPr="00842067">
        <w:t>a</w:t>
      </w:r>
      <w:r w:rsidR="00AE4004">
        <w:t xml:space="preserve"> </w:t>
      </w:r>
      <w:r w:rsidRPr="00842067">
        <w:t>human</w:t>
      </w:r>
      <w:r w:rsidR="00AE4004">
        <w:t xml:space="preserve"> </w:t>
      </w:r>
      <w:r w:rsidRPr="00842067">
        <w:t>right</w:t>
      </w:r>
      <w:r w:rsidR="00AE4004">
        <w:t xml:space="preserve"> </w:t>
      </w:r>
      <w:r w:rsidRPr="00842067">
        <w:t>that</w:t>
      </w:r>
      <w:r w:rsidR="00AE4004">
        <w:t xml:space="preserve"> </w:t>
      </w:r>
      <w:r w:rsidRPr="00842067">
        <w:t>must</w:t>
      </w:r>
      <w:r w:rsidR="00AE4004">
        <w:t xml:space="preserve"> </w:t>
      </w:r>
      <w:r w:rsidRPr="00842067">
        <w:t>be</w:t>
      </w:r>
      <w:r w:rsidR="00AE4004">
        <w:t xml:space="preserve"> </w:t>
      </w:r>
      <w:r w:rsidRPr="00842067">
        <w:t>enjoyed</w:t>
      </w:r>
      <w:r w:rsidR="00AE4004">
        <w:t xml:space="preserve"> </w:t>
      </w:r>
      <w:r w:rsidRPr="00842067">
        <w:t>by</w:t>
      </w:r>
      <w:r w:rsidR="00AE4004">
        <w:t xml:space="preserve"> </w:t>
      </w:r>
      <w:r w:rsidRPr="00842067">
        <w:t>all,</w:t>
      </w:r>
      <w:r w:rsidR="00AE4004">
        <w:t xml:space="preserve"> </w:t>
      </w:r>
      <w:r w:rsidRPr="00842067">
        <w:t>as</w:t>
      </w:r>
      <w:r w:rsidR="00AE4004">
        <w:t xml:space="preserve"> </w:t>
      </w:r>
      <w:r w:rsidRPr="00842067">
        <w:t>enshrined</w:t>
      </w:r>
      <w:r w:rsidR="00AE4004">
        <w:t xml:space="preserve"> </w:t>
      </w:r>
      <w:r w:rsidRPr="00842067">
        <w:t>in</w:t>
      </w:r>
      <w:r w:rsidR="00AE4004">
        <w:t xml:space="preserve"> </w:t>
      </w:r>
      <w:r w:rsidRPr="00842067">
        <w:t>article</w:t>
      </w:r>
      <w:r w:rsidR="00AE4004">
        <w:t xml:space="preserve"> </w:t>
      </w:r>
      <w:r w:rsidRPr="00842067">
        <w:t>40</w:t>
      </w:r>
      <w:r w:rsidR="00AE4004">
        <w:t xml:space="preserve"> </w:t>
      </w:r>
      <w:r w:rsidRPr="00842067">
        <w:t>of</w:t>
      </w:r>
      <w:r w:rsidR="00AE4004">
        <w:t xml:space="preserve"> </w:t>
      </w:r>
      <w:r w:rsidRPr="00842067">
        <w:t>the</w:t>
      </w:r>
      <w:r w:rsidR="00AE4004">
        <w:t xml:space="preserve"> </w:t>
      </w:r>
      <w:r w:rsidRPr="00842067">
        <w:t>Interim</w:t>
      </w:r>
      <w:r w:rsidR="00AE4004">
        <w:t xml:space="preserve"> </w:t>
      </w:r>
      <w:r w:rsidRPr="00842067">
        <w:t>Constitution</w:t>
      </w:r>
      <w:r w:rsidR="00AE4004">
        <w:t xml:space="preserve"> </w:t>
      </w:r>
      <w:r w:rsidRPr="00842067">
        <w:t>of</w:t>
      </w:r>
      <w:r w:rsidR="00AE4004">
        <w:t xml:space="preserve"> </w:t>
      </w:r>
      <w:r w:rsidRPr="00842067">
        <w:t>the</w:t>
      </w:r>
      <w:r w:rsidR="00AE4004">
        <w:t xml:space="preserve"> </w:t>
      </w:r>
      <w:r w:rsidRPr="00842067">
        <w:t>Sudan</w:t>
      </w:r>
      <w:r w:rsidR="00AE4004">
        <w:t xml:space="preserve"> </w:t>
      </w:r>
      <w:r w:rsidRPr="00842067">
        <w:t>of</w:t>
      </w:r>
      <w:r w:rsidR="00AE4004">
        <w:t xml:space="preserve"> </w:t>
      </w:r>
      <w:r w:rsidRPr="00842067">
        <w:t>2005.</w:t>
      </w:r>
      <w:r w:rsidR="00AE4004">
        <w:t xml:space="preserve"> </w:t>
      </w:r>
      <w:r w:rsidRPr="00842067">
        <w:t>Article</w:t>
      </w:r>
      <w:r w:rsidR="00AE4004">
        <w:t xml:space="preserve"> </w:t>
      </w:r>
      <w:r w:rsidRPr="00842067">
        <w:t>23</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also</w:t>
      </w:r>
      <w:r w:rsidR="00AE4004">
        <w:t xml:space="preserve"> </w:t>
      </w:r>
      <w:r w:rsidRPr="00842067">
        <w:t>provides</w:t>
      </w:r>
      <w:r w:rsidR="00AE4004">
        <w:t xml:space="preserve"> </w:t>
      </w:r>
      <w:r w:rsidRPr="00842067">
        <w:t>that</w:t>
      </w:r>
      <w:r w:rsidR="00AE4004">
        <w:t xml:space="preserve"> </w:t>
      </w:r>
      <w:r w:rsidRPr="00842067">
        <w:t>violence</w:t>
      </w:r>
      <w:r w:rsidR="00AE4004">
        <w:t xml:space="preserve"> </w:t>
      </w:r>
      <w:r w:rsidRPr="00842067">
        <w:t>must</w:t>
      </w:r>
      <w:r w:rsidR="00AE4004">
        <w:t xml:space="preserve"> </w:t>
      </w:r>
      <w:r w:rsidRPr="00842067">
        <w:t>be</w:t>
      </w:r>
      <w:r w:rsidR="00AE4004">
        <w:t xml:space="preserve"> </w:t>
      </w:r>
      <w:r w:rsidRPr="00842067">
        <w:t>forsworn</w:t>
      </w:r>
      <w:r w:rsidR="00AE4004">
        <w:t xml:space="preserve"> </w:t>
      </w:r>
      <w:r w:rsidRPr="00842067">
        <w:t>and</w:t>
      </w:r>
      <w:r w:rsidR="00AE4004">
        <w:t xml:space="preserve"> </w:t>
      </w:r>
      <w:r w:rsidRPr="00842067">
        <w:t>efforts</w:t>
      </w:r>
      <w:r w:rsidR="00AE4004">
        <w:t xml:space="preserve"> </w:t>
      </w:r>
      <w:r w:rsidRPr="00842067">
        <w:t>made</w:t>
      </w:r>
      <w:r w:rsidR="00AE4004">
        <w:t xml:space="preserve"> </w:t>
      </w:r>
      <w:r w:rsidRPr="00842067">
        <w:t>to</w:t>
      </w:r>
      <w:r w:rsidR="00AE4004">
        <w:t xml:space="preserve"> </w:t>
      </w:r>
      <w:r w:rsidRPr="00842067">
        <w:t>create</w:t>
      </w:r>
      <w:r w:rsidR="00AE4004">
        <w:t xml:space="preserve"> </w:t>
      </w:r>
      <w:r w:rsidRPr="00842067">
        <w:t>harmony,</w:t>
      </w:r>
      <w:r w:rsidR="00AE4004">
        <w:t xml:space="preserve"> </w:t>
      </w:r>
      <w:r w:rsidRPr="00842067">
        <w:t>fraternity</w:t>
      </w:r>
      <w:r w:rsidR="00AE4004">
        <w:t xml:space="preserve"> </w:t>
      </w:r>
      <w:r w:rsidRPr="00842067">
        <w:t>and</w:t>
      </w:r>
      <w:r w:rsidR="00AE4004">
        <w:t xml:space="preserve"> </w:t>
      </w:r>
      <w:r w:rsidRPr="00842067">
        <w:t>tolerance</w:t>
      </w:r>
      <w:r w:rsidR="00AE4004">
        <w:t xml:space="preserve"> </w:t>
      </w:r>
      <w:r w:rsidRPr="00842067">
        <w:t>among</w:t>
      </w:r>
      <w:r w:rsidR="00AE4004">
        <w:t xml:space="preserve"> </w:t>
      </w:r>
      <w:r w:rsidRPr="00842067">
        <w:t>all</w:t>
      </w:r>
      <w:r w:rsidR="00AE4004">
        <w:t xml:space="preserve"> </w:t>
      </w:r>
      <w:r w:rsidRPr="00842067">
        <w:t>people</w:t>
      </w:r>
      <w:r w:rsidR="00AE4004">
        <w:t xml:space="preserve"> </w:t>
      </w:r>
      <w:r w:rsidRPr="00842067">
        <w:t>of</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As</w:t>
      </w:r>
      <w:r w:rsidR="00AE4004">
        <w:t xml:space="preserve"> </w:t>
      </w:r>
      <w:r w:rsidRPr="00842067">
        <w:t>to</w:t>
      </w:r>
      <w:r w:rsidR="00AE4004">
        <w:t xml:space="preserve"> </w:t>
      </w:r>
      <w:r w:rsidRPr="00842067">
        <w:t>laws,</w:t>
      </w:r>
      <w:r w:rsidR="00AE4004">
        <w:t xml:space="preserve"> </w:t>
      </w:r>
      <w:r w:rsidRPr="00842067">
        <w:t>the</w:t>
      </w:r>
      <w:r w:rsidR="00AE4004">
        <w:t xml:space="preserve"> </w:t>
      </w:r>
      <w:r w:rsidRPr="00842067">
        <w:t>Political</w:t>
      </w:r>
      <w:r w:rsidR="00AE4004">
        <w:t xml:space="preserve"> </w:t>
      </w:r>
      <w:r w:rsidRPr="00842067">
        <w:t>Parties</w:t>
      </w:r>
      <w:r w:rsidR="00AE4004">
        <w:t xml:space="preserve"> </w:t>
      </w:r>
      <w:r w:rsidRPr="00842067">
        <w:t>Act</w:t>
      </w:r>
      <w:r w:rsidR="00AE4004">
        <w:t xml:space="preserve"> </w:t>
      </w:r>
      <w:r w:rsidRPr="00842067">
        <w:t>of</w:t>
      </w:r>
      <w:r w:rsidR="00AE4004">
        <w:t xml:space="preserve"> </w:t>
      </w:r>
      <w:r w:rsidRPr="00842067">
        <w:t>2007</w:t>
      </w:r>
      <w:r w:rsidR="00AE4004">
        <w:t xml:space="preserve"> </w:t>
      </w:r>
      <w:r w:rsidRPr="00842067">
        <w:t>provides</w:t>
      </w:r>
      <w:r w:rsidR="00AE4004">
        <w:t xml:space="preserve"> </w:t>
      </w:r>
      <w:r w:rsidRPr="00842067">
        <w:t>in</w:t>
      </w:r>
      <w:r w:rsidR="00AE4004">
        <w:t xml:space="preserve"> </w:t>
      </w:r>
      <w:r w:rsidRPr="00842067">
        <w:t>article</w:t>
      </w:r>
      <w:r w:rsidR="00AE4004">
        <w:t xml:space="preserve"> </w:t>
      </w:r>
      <w:r w:rsidRPr="00842067">
        <w:t>26</w:t>
      </w:r>
      <w:r w:rsidR="00AE4004">
        <w:t xml:space="preserve"> </w:t>
      </w:r>
      <w:r w:rsidRPr="00842067">
        <w:t>(2)</w:t>
      </w:r>
      <w:r w:rsidR="00AE4004">
        <w:t xml:space="preserve"> </w:t>
      </w:r>
      <w:r w:rsidRPr="00842067">
        <w:t>that</w:t>
      </w:r>
      <w:r w:rsidR="00AE4004">
        <w:t xml:space="preserve"> </w:t>
      </w:r>
      <w:r w:rsidRPr="00842067">
        <w:t>political</w:t>
      </w:r>
      <w:r w:rsidR="00AE4004">
        <w:t xml:space="preserve"> </w:t>
      </w:r>
      <w:r w:rsidRPr="00842067">
        <w:t>parties</w:t>
      </w:r>
      <w:r w:rsidR="00AE4004">
        <w:t xml:space="preserve"> </w:t>
      </w:r>
      <w:r w:rsidRPr="00842067">
        <w:t>have</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organize</w:t>
      </w:r>
      <w:r w:rsidR="00AE4004">
        <w:t xml:space="preserve"> </w:t>
      </w:r>
      <w:r w:rsidRPr="00842067">
        <w:t>peaceful</w:t>
      </w:r>
      <w:r w:rsidR="00AE4004">
        <w:t xml:space="preserve"> </w:t>
      </w:r>
      <w:r w:rsidRPr="00842067">
        <w:t>processions,</w:t>
      </w:r>
      <w:r w:rsidR="00AE4004">
        <w:t xml:space="preserve"> </w:t>
      </w:r>
      <w:r w:rsidRPr="00842067">
        <w:t>hold</w:t>
      </w:r>
      <w:r w:rsidR="00AE4004">
        <w:t xml:space="preserve"> </w:t>
      </w:r>
      <w:r w:rsidRPr="00842067">
        <w:t>internal</w:t>
      </w:r>
      <w:r w:rsidR="00AE4004">
        <w:t xml:space="preserve"> </w:t>
      </w:r>
      <w:r w:rsidRPr="00842067">
        <w:t>meetings</w:t>
      </w:r>
      <w:r w:rsidR="00AE4004">
        <w:t xml:space="preserve"> </w:t>
      </w:r>
      <w:r w:rsidRPr="00842067">
        <w:t>and</w:t>
      </w:r>
      <w:r w:rsidR="00AE4004">
        <w:t xml:space="preserve"> </w:t>
      </w:r>
      <w:r w:rsidRPr="00842067">
        <w:t>run</w:t>
      </w:r>
      <w:r w:rsidR="00AE4004">
        <w:t xml:space="preserve"> </w:t>
      </w:r>
      <w:r w:rsidRPr="00842067">
        <w:t>social</w:t>
      </w:r>
      <w:r w:rsidR="00AE4004">
        <w:t xml:space="preserve"> </w:t>
      </w:r>
      <w:r w:rsidRPr="00842067">
        <w:t>and</w:t>
      </w:r>
      <w:r w:rsidR="00AE4004">
        <w:t xml:space="preserve"> </w:t>
      </w:r>
      <w:r w:rsidRPr="00842067">
        <w:t>cultural</w:t>
      </w:r>
      <w:r w:rsidR="00AE4004">
        <w:t xml:space="preserve"> </w:t>
      </w:r>
      <w:r w:rsidRPr="00842067">
        <w:t>activities</w:t>
      </w:r>
      <w:r w:rsidR="00AE4004">
        <w:t xml:space="preserve"> </w:t>
      </w:r>
      <w:r w:rsidRPr="00842067">
        <w:t>insofar</w:t>
      </w:r>
      <w:r w:rsidR="00AE4004">
        <w:t xml:space="preserve"> </w:t>
      </w:r>
      <w:r w:rsidRPr="00842067">
        <w:t>as</w:t>
      </w:r>
      <w:r w:rsidR="00AE4004">
        <w:t xml:space="preserve"> </w:t>
      </w:r>
      <w:r w:rsidRPr="00842067">
        <w:t>such</w:t>
      </w:r>
      <w:r w:rsidR="00AE4004">
        <w:t xml:space="preserve"> </w:t>
      </w:r>
      <w:r w:rsidRPr="00842067">
        <w:t>actions</w:t>
      </w:r>
      <w:r w:rsidR="00AE4004">
        <w:t xml:space="preserve"> </w:t>
      </w:r>
      <w:r w:rsidRPr="00842067">
        <w:t>are</w:t>
      </w:r>
      <w:r w:rsidR="00AE4004">
        <w:t xml:space="preserve"> </w:t>
      </w:r>
      <w:r w:rsidRPr="00842067">
        <w:t>vital</w:t>
      </w:r>
      <w:r w:rsidR="00AE4004">
        <w:t xml:space="preserve"> </w:t>
      </w:r>
      <w:r w:rsidRPr="00842067">
        <w:t>and</w:t>
      </w:r>
      <w:r w:rsidR="00AE4004">
        <w:t xml:space="preserve"> </w:t>
      </w:r>
      <w:r w:rsidRPr="00842067">
        <w:t>essential</w:t>
      </w:r>
      <w:r w:rsidR="00AE4004">
        <w:t xml:space="preserve"> </w:t>
      </w:r>
      <w:r w:rsidRPr="00842067">
        <w:t>to</w:t>
      </w:r>
      <w:r w:rsidR="00AE4004">
        <w:t xml:space="preserve"> </w:t>
      </w:r>
      <w:r w:rsidRPr="00842067">
        <w:t>exercising</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peaceful</w:t>
      </w:r>
      <w:r w:rsidR="00AE4004">
        <w:t xml:space="preserve"> </w:t>
      </w:r>
      <w:r w:rsidRPr="00842067">
        <w:t>assembly.</w:t>
      </w:r>
    </w:p>
    <w:p w:rsidR="00842067" w:rsidRPr="00842067" w:rsidRDefault="00842067" w:rsidP="00842067">
      <w:pPr>
        <w:pStyle w:val="SingleTxtG"/>
      </w:pPr>
      <w:r w:rsidRPr="00842067">
        <w:t>155.</w:t>
      </w:r>
      <w:r w:rsidRPr="00842067">
        <w:tab/>
        <w:t>The</w:t>
      </w:r>
      <w:r w:rsidR="00AE4004">
        <w:t xml:space="preserve"> </w:t>
      </w:r>
      <w:r w:rsidRPr="00842067">
        <w:t>family</w:t>
      </w:r>
      <w:r w:rsidR="00AE4004">
        <w:t xml:space="preserve"> </w:t>
      </w:r>
      <w:r w:rsidRPr="00842067">
        <w:t>being</w:t>
      </w:r>
      <w:r w:rsidR="00AE4004">
        <w:t xml:space="preserve"> </w:t>
      </w:r>
      <w:r w:rsidRPr="00842067">
        <w:t>the</w:t>
      </w:r>
      <w:r w:rsidR="00AE4004">
        <w:t xml:space="preserve"> </w:t>
      </w:r>
      <w:r w:rsidRPr="00842067">
        <w:t>microcosm</w:t>
      </w:r>
      <w:r w:rsidR="00AE4004">
        <w:t xml:space="preserve"> </w:t>
      </w:r>
      <w:r w:rsidRPr="00842067">
        <w:t>of</w:t>
      </w:r>
      <w:r w:rsidR="00AE4004">
        <w:t xml:space="preserve"> </w:t>
      </w:r>
      <w:r w:rsidRPr="00842067">
        <w:t>society,</w:t>
      </w:r>
      <w:r w:rsidR="00AE4004">
        <w:t xml:space="preserve"> </w:t>
      </w:r>
      <w:r w:rsidRPr="00842067">
        <w:t>its</w:t>
      </w:r>
      <w:r w:rsidR="00AE4004">
        <w:t xml:space="preserve"> </w:t>
      </w:r>
      <w:r w:rsidRPr="00842067">
        <w:t>well-being</w:t>
      </w:r>
      <w:r w:rsidR="00AE4004">
        <w:t xml:space="preserve"> </w:t>
      </w:r>
      <w:r w:rsidRPr="00842067">
        <w:t>and</w:t>
      </w:r>
      <w:r w:rsidR="00AE4004">
        <w:t xml:space="preserve"> </w:t>
      </w:r>
      <w:r w:rsidRPr="00842067">
        <w:t>protection</w:t>
      </w:r>
      <w:r w:rsidR="00AE4004">
        <w:t xml:space="preserve"> </w:t>
      </w:r>
      <w:r w:rsidRPr="00842067">
        <w:t>are</w:t>
      </w:r>
      <w:r w:rsidR="00AE4004">
        <w:t xml:space="preserve"> </w:t>
      </w:r>
      <w:r w:rsidRPr="00842067">
        <w:t>a</w:t>
      </w:r>
      <w:r w:rsidR="00AE4004">
        <w:t xml:space="preserve"> </w:t>
      </w:r>
      <w:r w:rsidRPr="00842067">
        <w:t>strong</w:t>
      </w:r>
      <w:r w:rsidR="00AE4004">
        <w:t xml:space="preserve"> </w:t>
      </w:r>
      <w:r w:rsidRPr="00842067">
        <w:t>guarantee</w:t>
      </w:r>
      <w:r w:rsidR="00AE4004">
        <w:t xml:space="preserve"> </w:t>
      </w:r>
      <w:r w:rsidRPr="00842067">
        <w:t>of</w:t>
      </w:r>
      <w:r w:rsidR="00AE4004">
        <w:t xml:space="preserve"> </w:t>
      </w:r>
      <w:r w:rsidRPr="00842067">
        <w:t>the</w:t>
      </w:r>
      <w:r w:rsidR="00AE4004">
        <w:t xml:space="preserve"> </w:t>
      </w:r>
      <w:r w:rsidRPr="00842067">
        <w:t>construction</w:t>
      </w:r>
      <w:r w:rsidR="00AE4004">
        <w:t xml:space="preserve"> </w:t>
      </w:r>
      <w:r w:rsidRPr="00842067">
        <w:t>of</w:t>
      </w:r>
      <w:r w:rsidR="00AE4004">
        <w:t xml:space="preserve"> </w:t>
      </w:r>
      <w:r w:rsidRPr="00842067">
        <w:t>a</w:t>
      </w:r>
      <w:r w:rsidR="00AE4004">
        <w:t xml:space="preserve"> </w:t>
      </w:r>
      <w:r w:rsidRPr="00842067">
        <w:t>sound</w:t>
      </w:r>
      <w:r w:rsidR="00AE4004">
        <w:t xml:space="preserve"> </w:t>
      </w:r>
      <w:r w:rsidRPr="00842067">
        <w:t>and</w:t>
      </w:r>
      <w:r w:rsidR="00AE4004">
        <w:t xml:space="preserve"> </w:t>
      </w:r>
      <w:r w:rsidRPr="00842067">
        <w:t>healthy</w:t>
      </w:r>
      <w:r w:rsidR="00AE4004">
        <w:t xml:space="preserve"> </w:t>
      </w:r>
      <w:r w:rsidRPr="00842067">
        <w:t>society,</w:t>
      </w:r>
      <w:r w:rsidR="00AE4004">
        <w:t xml:space="preserve"> </w:t>
      </w:r>
      <w:r w:rsidRPr="00842067">
        <w:t>as</w:t>
      </w:r>
      <w:r w:rsidR="00AE4004">
        <w:t xml:space="preserve"> </w:t>
      </w:r>
      <w:r w:rsidRPr="00842067">
        <w:t>affirmed</w:t>
      </w:r>
      <w:r w:rsidR="00AE4004">
        <w:t xml:space="preserve"> </w:t>
      </w:r>
      <w:r w:rsidRPr="00842067">
        <w:t>by</w:t>
      </w:r>
      <w:r w:rsidR="00AE4004">
        <w:t xml:space="preserve"> </w:t>
      </w:r>
      <w:r w:rsidRPr="00842067">
        <w:t>the</w:t>
      </w:r>
      <w:r w:rsidR="00AE4004">
        <w:t xml:space="preserve"> </w:t>
      </w:r>
      <w:r w:rsidRPr="00842067">
        <w:t>Constitution,</w:t>
      </w:r>
      <w:r w:rsidR="00AE4004">
        <w:t xml:space="preserve"> </w:t>
      </w:r>
      <w:r w:rsidRPr="00842067">
        <w:t>which</w:t>
      </w:r>
      <w:r w:rsidR="00AE4004">
        <w:t xml:space="preserve"> </w:t>
      </w:r>
      <w:r w:rsidRPr="00842067">
        <w:t>requires</w:t>
      </w:r>
      <w:r w:rsidR="00AE4004">
        <w:t xml:space="preserve"> </w:t>
      </w:r>
      <w:r w:rsidRPr="00842067">
        <w:t>the</w:t>
      </w:r>
      <w:r w:rsidR="00AE4004">
        <w:t xml:space="preserve"> </w:t>
      </w:r>
      <w:r w:rsidRPr="00842067">
        <w:t>State</w:t>
      </w:r>
      <w:r w:rsidR="00AE4004">
        <w:t xml:space="preserve"> </w:t>
      </w:r>
      <w:r w:rsidRPr="00842067">
        <w:t>to</w:t>
      </w:r>
      <w:r w:rsidR="00AE4004">
        <w:t xml:space="preserve"> </w:t>
      </w:r>
      <w:r w:rsidRPr="00842067">
        <w:t>cater</w:t>
      </w:r>
      <w:r w:rsidR="00AE4004">
        <w:t xml:space="preserve"> </w:t>
      </w:r>
      <w:r w:rsidRPr="00842067">
        <w:t>to</w:t>
      </w:r>
      <w:r w:rsidR="00AE4004">
        <w:t xml:space="preserve"> </w:t>
      </w:r>
      <w:r w:rsidRPr="00842067">
        <w:t>families,</w:t>
      </w:r>
      <w:r w:rsidR="00AE4004">
        <w:t xml:space="preserve"> </w:t>
      </w:r>
      <w:r w:rsidRPr="00842067">
        <w:t>facilitate</w:t>
      </w:r>
      <w:r w:rsidR="00AE4004">
        <w:t xml:space="preserve"> </w:t>
      </w:r>
      <w:r w:rsidRPr="00842067">
        <w:t>marriage,</w:t>
      </w:r>
      <w:r w:rsidR="00AE4004">
        <w:t xml:space="preserve"> </w:t>
      </w:r>
      <w:r w:rsidRPr="00842067">
        <w:t>devote</w:t>
      </w:r>
      <w:r w:rsidR="00AE4004">
        <w:t xml:space="preserve"> </w:t>
      </w:r>
      <w:r w:rsidRPr="00842067">
        <w:t>attention</w:t>
      </w:r>
      <w:r w:rsidR="00AE4004">
        <w:t xml:space="preserve"> </w:t>
      </w:r>
      <w:r w:rsidRPr="00842067">
        <w:t>to</w:t>
      </w:r>
      <w:r w:rsidR="00AE4004">
        <w:t xml:space="preserve"> </w:t>
      </w:r>
      <w:r w:rsidRPr="00842067">
        <w:t>children</w:t>
      </w:r>
      <w:r w:rsidR="004C7228">
        <w:t>’</w:t>
      </w:r>
      <w:r w:rsidRPr="00842067">
        <w:t>s</w:t>
      </w:r>
      <w:r w:rsidR="00AE4004">
        <w:t xml:space="preserve"> </w:t>
      </w:r>
      <w:r w:rsidRPr="00842067">
        <w:t>education,</w:t>
      </w:r>
      <w:r w:rsidR="00AE4004">
        <w:t xml:space="preserve"> </w:t>
      </w:r>
      <w:r w:rsidRPr="00842067">
        <w:t>care</w:t>
      </w:r>
      <w:r w:rsidR="00AE4004">
        <w:t xml:space="preserve"> </w:t>
      </w:r>
      <w:r w:rsidRPr="00842067">
        <w:t>for</w:t>
      </w:r>
      <w:r w:rsidR="00AE4004">
        <w:t xml:space="preserve"> </w:t>
      </w:r>
      <w:r w:rsidRPr="00842067">
        <w:t>pregnant</w:t>
      </w:r>
      <w:r w:rsidR="00AE4004">
        <w:t xml:space="preserve"> </w:t>
      </w:r>
      <w:r w:rsidRPr="00842067">
        <w:t>women</w:t>
      </w:r>
      <w:r w:rsidR="00AE4004">
        <w:t xml:space="preserve"> </w:t>
      </w:r>
      <w:r w:rsidRPr="00842067">
        <w:t>and</w:t>
      </w:r>
      <w:r w:rsidR="00AE4004">
        <w:t xml:space="preserve"> </w:t>
      </w:r>
      <w:r w:rsidRPr="00842067">
        <w:t>children,</w:t>
      </w:r>
      <w:r w:rsidR="00AE4004">
        <w:t xml:space="preserve"> </w:t>
      </w:r>
      <w:r w:rsidRPr="00842067">
        <w:t>liberate</w:t>
      </w:r>
      <w:r w:rsidR="00AE4004">
        <w:t xml:space="preserve"> </w:t>
      </w:r>
      <w:r w:rsidRPr="00842067">
        <w:t>women</w:t>
      </w:r>
      <w:r w:rsidR="00AE4004">
        <w:t xml:space="preserve"> </w:t>
      </w:r>
      <w:r w:rsidRPr="00842067">
        <w:t>from</w:t>
      </w:r>
      <w:r w:rsidR="00AE4004">
        <w:t xml:space="preserve"> </w:t>
      </w:r>
      <w:r w:rsidRPr="00842067">
        <w:t>injustice</w:t>
      </w:r>
      <w:r w:rsidR="00AE4004">
        <w:t xml:space="preserve"> </w:t>
      </w:r>
      <w:r w:rsidRPr="00842067">
        <w:t>in</w:t>
      </w:r>
      <w:r w:rsidR="00AE4004">
        <w:t xml:space="preserve"> </w:t>
      </w:r>
      <w:r w:rsidRPr="00842067">
        <w:t>any</w:t>
      </w:r>
      <w:r w:rsidR="00AE4004">
        <w:t xml:space="preserve"> </w:t>
      </w:r>
      <w:r w:rsidRPr="00842067">
        <w:t>of</w:t>
      </w:r>
      <w:r w:rsidR="00AE4004">
        <w:t xml:space="preserve"> </w:t>
      </w:r>
      <w:r w:rsidRPr="00842067">
        <w:t>the</w:t>
      </w:r>
      <w:r w:rsidR="00AE4004">
        <w:t xml:space="preserve"> </w:t>
      </w:r>
      <w:r w:rsidRPr="00842067">
        <w:t>situations</w:t>
      </w:r>
      <w:r w:rsidR="00AE4004">
        <w:t xml:space="preserve"> </w:t>
      </w:r>
      <w:r w:rsidRPr="00842067">
        <w:t>or</w:t>
      </w:r>
      <w:r w:rsidR="00AE4004">
        <w:t xml:space="preserve"> </w:t>
      </w:r>
      <w:r w:rsidRPr="00842067">
        <w:t>purposes</w:t>
      </w:r>
      <w:r w:rsidR="00AE4004">
        <w:t xml:space="preserve"> </w:t>
      </w:r>
      <w:r w:rsidRPr="00842067">
        <w:t>in</w:t>
      </w:r>
      <w:r w:rsidR="00AE4004">
        <w:t xml:space="preserve"> </w:t>
      </w:r>
      <w:r w:rsidRPr="00842067">
        <w:t>life,</w:t>
      </w:r>
      <w:r w:rsidR="00AE4004">
        <w:t xml:space="preserve"> </w:t>
      </w:r>
      <w:r w:rsidRPr="00842067">
        <w:t>and</w:t>
      </w:r>
      <w:r w:rsidR="00AE4004">
        <w:t xml:space="preserve"> </w:t>
      </w:r>
      <w:r w:rsidRPr="00842067">
        <w:t>promote</w:t>
      </w:r>
      <w:r w:rsidR="00AE4004">
        <w:t xml:space="preserve"> </w:t>
      </w:r>
      <w:r w:rsidRPr="00842067">
        <w:t>the</w:t>
      </w:r>
      <w:r w:rsidR="00AE4004">
        <w:t xml:space="preserve"> </w:t>
      </w:r>
      <w:r w:rsidRPr="00842067">
        <w:t>role</w:t>
      </w:r>
      <w:r w:rsidR="00AE4004">
        <w:t xml:space="preserve"> </w:t>
      </w:r>
      <w:r w:rsidRPr="00842067">
        <w:t>of</w:t>
      </w:r>
      <w:r w:rsidR="00AE4004">
        <w:t xml:space="preserve"> </w:t>
      </w:r>
      <w:r w:rsidRPr="00842067">
        <w:t>women</w:t>
      </w:r>
      <w:r w:rsidR="00AE4004">
        <w:t xml:space="preserve"> </w:t>
      </w:r>
      <w:r w:rsidRPr="00842067">
        <w:t>in</w:t>
      </w:r>
      <w:r w:rsidR="00AE4004">
        <w:t xml:space="preserve"> </w:t>
      </w:r>
      <w:r w:rsidRPr="00842067">
        <w:t>the</w:t>
      </w:r>
      <w:r w:rsidR="00AE4004">
        <w:t xml:space="preserve"> </w:t>
      </w:r>
      <w:r w:rsidRPr="00842067">
        <w:t>family</w:t>
      </w:r>
      <w:r w:rsidR="00AE4004">
        <w:t xml:space="preserve"> </w:t>
      </w:r>
      <w:r w:rsidRPr="00842067">
        <w:t>and</w:t>
      </w:r>
      <w:r w:rsidR="00AE4004">
        <w:t xml:space="preserve"> </w:t>
      </w:r>
      <w:r w:rsidRPr="00842067">
        <w:t>in</w:t>
      </w:r>
      <w:r w:rsidR="00AE4004">
        <w:t xml:space="preserve"> </w:t>
      </w:r>
      <w:r w:rsidRPr="00842067">
        <w:t>public</w:t>
      </w:r>
      <w:r w:rsidR="00AE4004">
        <w:t xml:space="preserve"> </w:t>
      </w:r>
      <w:r w:rsidRPr="00842067">
        <w:t>life.</w:t>
      </w:r>
    </w:p>
    <w:p w:rsidR="00842067" w:rsidRPr="00842067" w:rsidRDefault="00A86C3B" w:rsidP="00A86C3B">
      <w:pPr>
        <w:pStyle w:val="H23G"/>
      </w:pPr>
      <w:r>
        <w:tab/>
      </w:r>
      <w:r>
        <w:tab/>
      </w:r>
      <w:r w:rsidR="00842067" w:rsidRPr="00842067">
        <w:t>Equal</w:t>
      </w:r>
      <w:r w:rsidR="00AE4004">
        <w:t xml:space="preserve"> </w:t>
      </w:r>
      <w:r w:rsidR="00842067" w:rsidRPr="00842067">
        <w:t>enjoyment</w:t>
      </w:r>
      <w:r w:rsidR="00AE4004">
        <w:t xml:space="preserve"> </w:t>
      </w:r>
      <w:r w:rsidR="00842067" w:rsidRPr="00842067">
        <w:t>of</w:t>
      </w:r>
      <w:r w:rsidR="00AE4004">
        <w:t xml:space="preserve"> </w:t>
      </w:r>
      <w:r w:rsidR="00842067" w:rsidRPr="00842067">
        <w:t>economic,</w:t>
      </w:r>
      <w:r w:rsidR="00AE4004">
        <w:t xml:space="preserve"> </w:t>
      </w:r>
      <w:r w:rsidR="00842067" w:rsidRPr="00842067">
        <w:t>social</w:t>
      </w:r>
      <w:r w:rsidR="00AE4004">
        <w:t xml:space="preserve"> </w:t>
      </w:r>
      <w:r w:rsidR="00842067" w:rsidRPr="00842067">
        <w:t>and</w:t>
      </w:r>
      <w:r w:rsidR="00AE4004">
        <w:t xml:space="preserve"> </w:t>
      </w:r>
      <w:r w:rsidR="00842067" w:rsidRPr="00842067">
        <w:t>cultural</w:t>
      </w:r>
      <w:r w:rsidR="00AE4004">
        <w:t xml:space="preserve"> </w:t>
      </w:r>
      <w:r w:rsidR="00842067" w:rsidRPr="00842067">
        <w:t>rights</w:t>
      </w:r>
    </w:p>
    <w:p w:rsidR="00842067" w:rsidRPr="00842067" w:rsidRDefault="00842067" w:rsidP="00842067">
      <w:pPr>
        <w:pStyle w:val="SingleTxtG"/>
      </w:pPr>
      <w:r w:rsidRPr="00842067">
        <w:t>156.</w:t>
      </w:r>
      <w:r w:rsidRPr="00842067">
        <w:tab/>
        <w:t>The</w:t>
      </w:r>
      <w:r w:rsidR="00AE4004">
        <w:t xml:space="preserve"> </w:t>
      </w:r>
      <w:r w:rsidRPr="00842067">
        <w:t>Constitution</w:t>
      </w:r>
      <w:r w:rsidR="00AE4004">
        <w:t xml:space="preserve"> </w:t>
      </w:r>
      <w:r w:rsidRPr="00842067">
        <w:t>guarantees</w:t>
      </w:r>
      <w:r w:rsidR="00AE4004">
        <w:t xml:space="preserve"> </w:t>
      </w:r>
      <w:r w:rsidRPr="00842067">
        <w:t>the</w:t>
      </w:r>
      <w:r w:rsidR="00AE4004">
        <w:t xml:space="preserve"> </w:t>
      </w:r>
      <w:r w:rsidRPr="00842067">
        <w:t>right</w:t>
      </w:r>
      <w:r w:rsidR="00AE4004">
        <w:t xml:space="preserve"> </w:t>
      </w:r>
      <w:r w:rsidRPr="00842067">
        <w:t>to</w:t>
      </w:r>
      <w:r w:rsidR="00AE4004">
        <w:t xml:space="preserve"> </w:t>
      </w:r>
      <w:r w:rsidRPr="00842067">
        <w:t>work</w:t>
      </w:r>
      <w:r w:rsidR="00AE4004">
        <w:t xml:space="preserve"> </w:t>
      </w:r>
      <w:r w:rsidRPr="00842067">
        <w:t>and</w:t>
      </w:r>
      <w:r w:rsidR="00AE4004">
        <w:t xml:space="preserve"> </w:t>
      </w:r>
      <w:r w:rsidRPr="00842067">
        <w:t>the</w:t>
      </w:r>
      <w:r w:rsidR="00AE4004">
        <w:t xml:space="preserve"> </w:t>
      </w:r>
      <w:r w:rsidRPr="00842067">
        <w:t>National</w:t>
      </w:r>
      <w:r w:rsidR="00AE4004">
        <w:t xml:space="preserve"> </w:t>
      </w:r>
      <w:r w:rsidRPr="00842067">
        <w:t>Civil</w:t>
      </w:r>
      <w:r w:rsidR="00AE4004">
        <w:t xml:space="preserve"> </w:t>
      </w:r>
      <w:r w:rsidRPr="00842067">
        <w:t>Service</w:t>
      </w:r>
      <w:r w:rsidR="00AE4004">
        <w:t xml:space="preserve"> </w:t>
      </w:r>
      <w:r w:rsidRPr="00842067">
        <w:t>Act</w:t>
      </w:r>
      <w:r w:rsidR="00AE4004">
        <w:t xml:space="preserve"> </w:t>
      </w:r>
      <w:r w:rsidRPr="00842067">
        <w:t>of</w:t>
      </w:r>
      <w:r w:rsidR="00AE4004">
        <w:t xml:space="preserve"> </w:t>
      </w:r>
      <w:r w:rsidRPr="00842067">
        <w:t>2007,</w:t>
      </w:r>
      <w:r w:rsidR="00AE4004">
        <w:t xml:space="preserve"> </w:t>
      </w:r>
      <w:r w:rsidRPr="00842067">
        <w:t>the</w:t>
      </w:r>
      <w:r w:rsidR="00AE4004">
        <w:t xml:space="preserve"> </w:t>
      </w:r>
      <w:r w:rsidRPr="00842067">
        <w:t>Regulation</w:t>
      </w:r>
      <w:r w:rsidR="00AE4004">
        <w:t xml:space="preserve"> </w:t>
      </w:r>
      <w:r w:rsidRPr="00842067">
        <w:t>thereto</w:t>
      </w:r>
      <w:r w:rsidR="00AE4004">
        <w:t xml:space="preserve"> </w:t>
      </w:r>
      <w:r w:rsidRPr="00842067">
        <w:t>and</w:t>
      </w:r>
      <w:r w:rsidR="00AE4004">
        <w:t xml:space="preserve"> </w:t>
      </w:r>
      <w:r w:rsidRPr="00842067">
        <w:t>the</w:t>
      </w:r>
      <w:r w:rsidR="00AE4004">
        <w:t xml:space="preserve"> </w:t>
      </w:r>
      <w:r w:rsidRPr="00842067">
        <w:t>National</w:t>
      </w:r>
      <w:r w:rsidR="00AE4004">
        <w:t xml:space="preserve"> </w:t>
      </w:r>
      <w:r w:rsidRPr="00842067">
        <w:t>Civil</w:t>
      </w:r>
      <w:r w:rsidR="00AE4004">
        <w:t xml:space="preserve"> </w:t>
      </w:r>
      <w:r w:rsidRPr="00842067">
        <w:t>Servants</w:t>
      </w:r>
      <w:r w:rsidR="00AE4004">
        <w:t xml:space="preserve"> </w:t>
      </w:r>
      <w:r w:rsidRPr="00842067">
        <w:t>(Accountability)</w:t>
      </w:r>
      <w:r w:rsidR="00AE4004">
        <w:t xml:space="preserve"> </w:t>
      </w:r>
      <w:r w:rsidRPr="00842067">
        <w:t>Act</w:t>
      </w:r>
      <w:r w:rsidR="00AE4004">
        <w:t xml:space="preserve"> </w:t>
      </w:r>
      <w:r w:rsidRPr="00842067">
        <w:t>of</w:t>
      </w:r>
      <w:r w:rsidR="00AE4004">
        <w:t xml:space="preserve"> </w:t>
      </w:r>
      <w:r w:rsidRPr="00842067">
        <w:t>2007</w:t>
      </w:r>
      <w:r w:rsidR="00AE4004">
        <w:t xml:space="preserve"> </w:t>
      </w:r>
      <w:r w:rsidRPr="00842067">
        <w:t>establish</w:t>
      </w:r>
      <w:r w:rsidR="00AE4004">
        <w:t xml:space="preserve"> </w:t>
      </w:r>
      <w:r w:rsidRPr="00842067">
        <w:t>principles</w:t>
      </w:r>
      <w:r w:rsidR="00AE4004">
        <w:t xml:space="preserve"> </w:t>
      </w:r>
      <w:r w:rsidRPr="00842067">
        <w:t>applicable</w:t>
      </w:r>
      <w:r w:rsidR="00AE4004">
        <w:t xml:space="preserve"> </w:t>
      </w:r>
      <w:r w:rsidRPr="00842067">
        <w:t>to</w:t>
      </w:r>
      <w:r w:rsidR="00AE4004">
        <w:t xml:space="preserve"> </w:t>
      </w:r>
      <w:r w:rsidRPr="00842067">
        <w:t>all</w:t>
      </w:r>
      <w:r w:rsidR="00AE4004">
        <w:t xml:space="preserve"> </w:t>
      </w:r>
      <w:r w:rsidRPr="00842067">
        <w:t>those</w:t>
      </w:r>
      <w:r w:rsidR="00AE4004">
        <w:t xml:space="preserve"> </w:t>
      </w:r>
      <w:r w:rsidRPr="00842067">
        <w:t>working</w:t>
      </w:r>
      <w:r w:rsidR="00AE4004">
        <w:t xml:space="preserve"> </w:t>
      </w:r>
      <w:r w:rsidRPr="00842067">
        <w:t>for</w:t>
      </w:r>
      <w:r w:rsidR="00AE4004">
        <w:t xml:space="preserve"> </w:t>
      </w:r>
      <w:r w:rsidRPr="00842067">
        <w:t>the</w:t>
      </w:r>
      <w:r w:rsidR="00AE4004">
        <w:t xml:space="preserve"> </w:t>
      </w:r>
      <w:r w:rsidRPr="00842067">
        <w:t>Government</w:t>
      </w:r>
      <w:r w:rsidR="00AE4004">
        <w:t xml:space="preserve"> </w:t>
      </w:r>
      <w:r w:rsidRPr="00842067">
        <w:t>and</w:t>
      </w:r>
      <w:r w:rsidR="00AE4004">
        <w:t xml:space="preserve"> </w:t>
      </w:r>
      <w:r w:rsidRPr="00842067">
        <w:t>for</w:t>
      </w:r>
      <w:r w:rsidR="00AE4004">
        <w:t xml:space="preserve"> </w:t>
      </w:r>
      <w:r w:rsidRPr="00842067">
        <w:t>public</w:t>
      </w:r>
      <w:r w:rsidR="00AE4004">
        <w:t xml:space="preserve"> </w:t>
      </w:r>
      <w:r w:rsidRPr="00842067">
        <w:t>State-owned</w:t>
      </w:r>
      <w:r w:rsidR="00AE4004">
        <w:t xml:space="preserve"> </w:t>
      </w:r>
      <w:r w:rsidRPr="00842067">
        <w:t>institutions.</w:t>
      </w:r>
      <w:r w:rsidR="00AE4004">
        <w:t xml:space="preserve"> </w:t>
      </w:r>
      <w:r w:rsidRPr="00842067">
        <w:t>The</w:t>
      </w:r>
      <w:r w:rsidR="00AE4004">
        <w:t xml:space="preserve"> </w:t>
      </w:r>
      <w:r w:rsidRPr="00842067">
        <w:t>Labour</w:t>
      </w:r>
      <w:r w:rsidR="00AE4004">
        <w:t xml:space="preserve"> </w:t>
      </w:r>
      <w:r w:rsidRPr="00842067">
        <w:t>Code</w:t>
      </w:r>
      <w:r w:rsidR="00AE4004">
        <w:t xml:space="preserve"> </w:t>
      </w:r>
      <w:r w:rsidRPr="00842067">
        <w:t>of</w:t>
      </w:r>
      <w:r w:rsidR="00AE4004">
        <w:t xml:space="preserve"> </w:t>
      </w:r>
      <w:r w:rsidRPr="00842067">
        <w:t>1997</w:t>
      </w:r>
      <w:r w:rsidR="00AE4004">
        <w:t xml:space="preserve"> </w:t>
      </w:r>
      <w:r w:rsidRPr="00842067">
        <w:t>lays</w:t>
      </w:r>
      <w:r w:rsidR="00AE4004">
        <w:t xml:space="preserve"> </w:t>
      </w:r>
      <w:r w:rsidRPr="00842067">
        <w:t>the</w:t>
      </w:r>
      <w:r w:rsidR="00AE4004">
        <w:t xml:space="preserve"> </w:t>
      </w:r>
      <w:r w:rsidRPr="00842067">
        <w:t>foundation</w:t>
      </w:r>
      <w:r w:rsidR="00AE4004">
        <w:t xml:space="preserve"> </w:t>
      </w:r>
      <w:r w:rsidRPr="00842067">
        <w:t>for</w:t>
      </w:r>
      <w:r w:rsidR="00AE4004">
        <w:t xml:space="preserve"> </w:t>
      </w:r>
      <w:r w:rsidRPr="00842067">
        <w:t>individual</w:t>
      </w:r>
      <w:r w:rsidR="00AE4004">
        <w:t xml:space="preserve"> </w:t>
      </w:r>
      <w:r w:rsidRPr="00842067">
        <w:t>work</w:t>
      </w:r>
      <w:r w:rsidR="00AE4004">
        <w:t xml:space="preserve"> </w:t>
      </w:r>
      <w:r w:rsidRPr="00842067">
        <w:t>relations</w:t>
      </w:r>
      <w:r w:rsidR="00AE4004">
        <w:t xml:space="preserve"> </w:t>
      </w:r>
      <w:r w:rsidRPr="00842067">
        <w:t>in</w:t>
      </w:r>
      <w:r w:rsidR="00AE4004">
        <w:t xml:space="preserve"> </w:t>
      </w:r>
      <w:r w:rsidRPr="00842067">
        <w:t>the</w:t>
      </w:r>
      <w:r w:rsidR="00AE4004">
        <w:t xml:space="preserve"> </w:t>
      </w:r>
      <w:r w:rsidRPr="00842067">
        <w:t>private</w:t>
      </w:r>
      <w:r w:rsidR="00AE4004">
        <w:t xml:space="preserve"> </w:t>
      </w:r>
      <w:r w:rsidRPr="00842067">
        <w:t>sector,</w:t>
      </w:r>
      <w:r w:rsidR="00AE4004">
        <w:t xml:space="preserve"> </w:t>
      </w:r>
      <w:r w:rsidRPr="00842067">
        <w:t>without</w:t>
      </w:r>
      <w:r w:rsidR="00AE4004">
        <w:t xml:space="preserve"> </w:t>
      </w:r>
      <w:r w:rsidRPr="00842067">
        <w:t>discrimination</w:t>
      </w:r>
      <w:r w:rsidR="00AE4004">
        <w:t xml:space="preserve"> </w:t>
      </w:r>
      <w:r w:rsidRPr="00842067">
        <w:t>between</w:t>
      </w:r>
      <w:r w:rsidR="00AE4004">
        <w:t xml:space="preserve"> </w:t>
      </w:r>
      <w:r w:rsidRPr="00842067">
        <w:t>males</w:t>
      </w:r>
      <w:r w:rsidR="00AE4004">
        <w:t xml:space="preserve"> </w:t>
      </w:r>
      <w:r w:rsidRPr="00842067">
        <w:t>and</w:t>
      </w:r>
      <w:r w:rsidR="00AE4004">
        <w:t xml:space="preserve"> </w:t>
      </w:r>
      <w:r w:rsidRPr="00842067">
        <w:t>females.</w:t>
      </w:r>
      <w:r w:rsidR="00AE4004">
        <w:t xml:space="preserve"> </w:t>
      </w:r>
    </w:p>
    <w:p w:rsidR="00842067" w:rsidRPr="00842067" w:rsidRDefault="00842067" w:rsidP="00842067">
      <w:pPr>
        <w:pStyle w:val="SingleTxtG"/>
      </w:pPr>
      <w:r w:rsidRPr="00842067">
        <w:t>157.</w:t>
      </w:r>
      <w:r w:rsidRPr="00842067">
        <w:tab/>
        <w:t>Article</w:t>
      </w:r>
      <w:r w:rsidR="00AE4004">
        <w:t xml:space="preserve"> </w:t>
      </w:r>
      <w:r w:rsidRPr="00842067">
        <w:t>32</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men</w:t>
      </w:r>
      <w:r w:rsidR="00AE4004">
        <w:t xml:space="preserve"> </w:t>
      </w:r>
      <w:r w:rsidRPr="00842067">
        <w:t>and</w:t>
      </w:r>
      <w:r w:rsidR="00AE4004">
        <w:t xml:space="preserve"> </w:t>
      </w:r>
      <w:r w:rsidRPr="00842067">
        <w:t>women</w:t>
      </w:r>
      <w:r w:rsidR="00AE4004">
        <w:t xml:space="preserve"> </w:t>
      </w:r>
      <w:r w:rsidRPr="00842067">
        <w:t>to</w:t>
      </w:r>
      <w:r w:rsidR="00AE4004">
        <w:t xml:space="preserve"> </w:t>
      </w:r>
      <w:r w:rsidRPr="00842067">
        <w:t>assume</w:t>
      </w:r>
      <w:r w:rsidR="00AE4004">
        <w:t xml:space="preserve"> </w:t>
      </w:r>
      <w:r w:rsidRPr="00842067">
        <w:t>public</w:t>
      </w:r>
      <w:r w:rsidR="00AE4004">
        <w:t xml:space="preserve"> </w:t>
      </w:r>
      <w:r w:rsidRPr="00842067">
        <w:t>office,</w:t>
      </w:r>
      <w:r w:rsidR="00AE4004">
        <w:t xml:space="preserve"> </w:t>
      </w:r>
      <w:r w:rsidRPr="00842067">
        <w:t>without</w:t>
      </w:r>
      <w:r w:rsidR="00AE4004">
        <w:t xml:space="preserve"> </w:t>
      </w:r>
      <w:r w:rsidRPr="00842067">
        <w:t>discrimination,</w:t>
      </w:r>
      <w:r w:rsidR="00AE4004">
        <w:t xml:space="preserve"> </w:t>
      </w:r>
      <w:r w:rsidRPr="00842067">
        <w:t>as</w:t>
      </w:r>
      <w:r w:rsidR="00AE4004">
        <w:t xml:space="preserve"> </w:t>
      </w:r>
      <w:r w:rsidRPr="00842067">
        <w:t>affirmed</w:t>
      </w:r>
      <w:r w:rsidR="00AE4004">
        <w:t xml:space="preserve"> </w:t>
      </w:r>
      <w:r w:rsidRPr="00842067">
        <w:t>in</w:t>
      </w:r>
      <w:r w:rsidR="00AE4004">
        <w:t xml:space="preserve"> </w:t>
      </w:r>
      <w:r w:rsidRPr="00842067">
        <w:t>the</w:t>
      </w:r>
      <w:r w:rsidR="00AE4004">
        <w:t xml:space="preserve"> </w:t>
      </w:r>
      <w:r w:rsidRPr="00842067">
        <w:t>Civil</w:t>
      </w:r>
      <w:r w:rsidR="00AE4004">
        <w:t xml:space="preserve"> </w:t>
      </w:r>
      <w:r w:rsidRPr="00842067">
        <w:t>Service</w:t>
      </w:r>
      <w:r w:rsidR="00AE4004">
        <w:t xml:space="preserve"> </w:t>
      </w:r>
      <w:r w:rsidRPr="00842067">
        <w:t>Act</w:t>
      </w:r>
      <w:r w:rsidR="00AE4004">
        <w:t xml:space="preserve"> </w:t>
      </w:r>
      <w:r w:rsidRPr="00842067">
        <w:t>of</w:t>
      </w:r>
      <w:r w:rsidR="00AE4004">
        <w:t xml:space="preserve"> </w:t>
      </w:r>
      <w:r w:rsidRPr="00842067">
        <w:t>2007,</w:t>
      </w:r>
      <w:r w:rsidR="00AE4004">
        <w:t xml:space="preserve"> </w:t>
      </w:r>
      <w:r w:rsidRPr="00842067">
        <w:t>article</w:t>
      </w:r>
      <w:r w:rsidR="00AE4004">
        <w:t xml:space="preserve"> </w:t>
      </w:r>
      <w:r w:rsidRPr="00842067">
        <w:t>22</w:t>
      </w:r>
      <w:r w:rsidR="00AE4004">
        <w:t xml:space="preserve"> </w:t>
      </w:r>
      <w:r w:rsidRPr="00842067">
        <w:t>of</w:t>
      </w:r>
      <w:r w:rsidR="00AE4004">
        <w:t xml:space="preserve"> </w:t>
      </w:r>
      <w:r w:rsidRPr="00842067">
        <w:t>which</w:t>
      </w:r>
      <w:r w:rsidR="00AE4004">
        <w:t xml:space="preserve"> </w:t>
      </w:r>
      <w:r w:rsidRPr="00842067">
        <w:t>provides</w:t>
      </w:r>
      <w:r w:rsidR="00AE4004">
        <w:t xml:space="preserve"> </w:t>
      </w:r>
      <w:r w:rsidRPr="00842067">
        <w:t>for</w:t>
      </w:r>
      <w:r w:rsidR="00AE4004">
        <w:t xml:space="preserve"> </w:t>
      </w:r>
      <w:r w:rsidRPr="00842067">
        <w:t>equal</w:t>
      </w:r>
      <w:r w:rsidR="00AE4004">
        <w:t xml:space="preserve"> </w:t>
      </w:r>
      <w:r w:rsidRPr="00842067">
        <w:t>pay</w:t>
      </w:r>
      <w:r w:rsidR="00AE4004">
        <w:t xml:space="preserve"> </w:t>
      </w:r>
      <w:r w:rsidRPr="00842067">
        <w:t>for</w:t>
      </w:r>
      <w:r w:rsidR="00AE4004">
        <w:t xml:space="preserve"> </w:t>
      </w:r>
      <w:r w:rsidRPr="00842067">
        <w:t>equal</w:t>
      </w:r>
      <w:r w:rsidR="00AE4004">
        <w:t xml:space="preserve"> </w:t>
      </w:r>
      <w:r w:rsidRPr="00842067">
        <w:t>work</w:t>
      </w:r>
      <w:r w:rsidR="00AE4004">
        <w:t xml:space="preserve"> </w:t>
      </w:r>
      <w:r w:rsidRPr="00842067">
        <w:t>on</w:t>
      </w:r>
      <w:r w:rsidR="00AE4004">
        <w:t xml:space="preserve"> </w:t>
      </w:r>
      <w:r w:rsidRPr="00842067">
        <w:t>the</w:t>
      </w:r>
      <w:r w:rsidR="00AE4004">
        <w:t xml:space="preserve"> </w:t>
      </w:r>
      <w:r w:rsidRPr="00842067">
        <w:t>basis</w:t>
      </w:r>
      <w:r w:rsidR="00AE4004">
        <w:t xml:space="preserve"> </w:t>
      </w:r>
      <w:r w:rsidRPr="00842067">
        <w:t>of</w:t>
      </w:r>
      <w:r w:rsidR="00AE4004">
        <w:t xml:space="preserve"> </w:t>
      </w:r>
      <w:r w:rsidRPr="00842067">
        <w:t>the</w:t>
      </w:r>
      <w:r w:rsidR="00AE4004">
        <w:t xml:space="preserve"> </w:t>
      </w:r>
      <w:r w:rsidRPr="00842067">
        <w:t>type</w:t>
      </w:r>
      <w:r w:rsidR="00AE4004">
        <w:t xml:space="preserve"> </w:t>
      </w:r>
      <w:r w:rsidRPr="00842067">
        <w:t>of</w:t>
      </w:r>
      <w:r w:rsidR="00AE4004">
        <w:t xml:space="preserve"> </w:t>
      </w:r>
      <w:r w:rsidRPr="00842067">
        <w:t>work</w:t>
      </w:r>
      <w:r w:rsidR="00AE4004">
        <w:t xml:space="preserve"> </w:t>
      </w:r>
      <w:r w:rsidRPr="00842067">
        <w:t>covered</w:t>
      </w:r>
      <w:r w:rsidR="00AE4004">
        <w:t xml:space="preserve"> </w:t>
      </w:r>
      <w:r w:rsidRPr="00842067">
        <w:t>in</w:t>
      </w:r>
      <w:r w:rsidR="00AE4004">
        <w:t xml:space="preserve"> </w:t>
      </w:r>
      <w:r w:rsidRPr="00842067">
        <w:t>article</w:t>
      </w:r>
      <w:r w:rsidR="00AE4004">
        <w:t xml:space="preserve"> </w:t>
      </w:r>
      <w:r w:rsidRPr="00842067">
        <w:t>128.</w:t>
      </w:r>
      <w:r w:rsidR="00AE4004">
        <w:t xml:space="preserve"> </w:t>
      </w:r>
      <w:r w:rsidRPr="00842067">
        <w:t>Article</w:t>
      </w:r>
      <w:r w:rsidR="00AE4004">
        <w:t xml:space="preserve"> </w:t>
      </w:r>
      <w:r w:rsidRPr="00842067">
        <w:t>61</w:t>
      </w:r>
      <w:r w:rsidR="00AE4004">
        <w:t xml:space="preserve"> </w:t>
      </w:r>
      <w:r w:rsidRPr="00842067">
        <w:t>of</w:t>
      </w:r>
      <w:r w:rsidR="00AE4004">
        <w:t xml:space="preserve"> </w:t>
      </w:r>
      <w:r w:rsidRPr="00842067">
        <w:t>the</w:t>
      </w:r>
      <w:r w:rsidR="00AE4004">
        <w:t xml:space="preserve"> </w:t>
      </w:r>
      <w:r w:rsidRPr="00842067">
        <w:t>Civil</w:t>
      </w:r>
      <w:r w:rsidR="00AE4004">
        <w:t xml:space="preserve"> </w:t>
      </w:r>
      <w:r w:rsidRPr="00842067">
        <w:t>Service</w:t>
      </w:r>
      <w:r w:rsidR="00AE4004">
        <w:t xml:space="preserve"> </w:t>
      </w:r>
      <w:r w:rsidRPr="00842067">
        <w:t>Regulation</w:t>
      </w:r>
      <w:r w:rsidR="00AE4004">
        <w:t xml:space="preserve"> </w:t>
      </w:r>
      <w:r w:rsidRPr="00842067">
        <w:t>of</w:t>
      </w:r>
      <w:r w:rsidR="00AE4004">
        <w:t xml:space="preserve"> </w:t>
      </w:r>
      <w:r w:rsidRPr="00842067">
        <w:t>2007</w:t>
      </w:r>
      <w:r w:rsidR="00AE4004">
        <w:t xml:space="preserve"> </w:t>
      </w:r>
      <w:r w:rsidRPr="00842067">
        <w:t>also</w:t>
      </w:r>
      <w:r w:rsidR="00AE4004">
        <w:t xml:space="preserve"> </w:t>
      </w:r>
      <w:r w:rsidRPr="00842067">
        <w:t>provides</w:t>
      </w:r>
      <w:r w:rsidR="00AE4004">
        <w:t xml:space="preserve"> </w:t>
      </w:r>
      <w:r w:rsidRPr="00842067">
        <w:t>that</w:t>
      </w:r>
      <w:r w:rsidR="00AE4004">
        <w:t xml:space="preserve"> </w:t>
      </w:r>
      <w:r w:rsidRPr="00842067">
        <w:t>candidates</w:t>
      </w:r>
      <w:r w:rsidR="00AE4004">
        <w:t xml:space="preserve"> </w:t>
      </w:r>
      <w:r w:rsidRPr="00842067">
        <w:t>for</w:t>
      </w:r>
      <w:r w:rsidR="00AE4004">
        <w:t xml:space="preserve"> </w:t>
      </w:r>
      <w:r w:rsidRPr="00842067">
        <w:t>promotion</w:t>
      </w:r>
      <w:r w:rsidR="00AE4004">
        <w:t xml:space="preserve"> </w:t>
      </w:r>
      <w:r w:rsidRPr="00842067">
        <w:t>are</w:t>
      </w:r>
      <w:r w:rsidR="00AE4004">
        <w:t xml:space="preserve"> </w:t>
      </w:r>
      <w:r w:rsidRPr="00842067">
        <w:t>to</w:t>
      </w:r>
      <w:r w:rsidR="00AE4004">
        <w:t xml:space="preserve"> </w:t>
      </w:r>
      <w:r w:rsidRPr="00842067">
        <w:t>be</w:t>
      </w:r>
      <w:r w:rsidR="00AE4004">
        <w:t xml:space="preserve"> </w:t>
      </w:r>
      <w:r w:rsidRPr="00842067">
        <w:t>selected</w:t>
      </w:r>
      <w:r w:rsidR="00AE4004">
        <w:t xml:space="preserve"> </w:t>
      </w:r>
      <w:r w:rsidRPr="00842067">
        <w:t>and</w:t>
      </w:r>
      <w:r w:rsidR="00AE4004">
        <w:t xml:space="preserve"> </w:t>
      </w:r>
      <w:r w:rsidRPr="00842067">
        <w:t>evaluated</w:t>
      </w:r>
      <w:r w:rsidR="00AE4004">
        <w:t xml:space="preserve"> </w:t>
      </w:r>
      <w:r w:rsidRPr="00842067">
        <w:t>on</w:t>
      </w:r>
      <w:r w:rsidR="00AE4004">
        <w:t xml:space="preserve"> </w:t>
      </w:r>
      <w:r w:rsidRPr="00842067">
        <w:t>the</w:t>
      </w:r>
      <w:r w:rsidR="00AE4004">
        <w:t xml:space="preserve"> </w:t>
      </w:r>
      <w:r w:rsidRPr="00842067">
        <w:t>basis</w:t>
      </w:r>
      <w:r w:rsidR="00AE4004">
        <w:t xml:space="preserve"> </w:t>
      </w:r>
      <w:r w:rsidRPr="00842067">
        <w:t>of</w:t>
      </w:r>
      <w:r w:rsidR="00AE4004">
        <w:t xml:space="preserve"> </w:t>
      </w:r>
      <w:r w:rsidRPr="00842067">
        <w:t>merit.</w:t>
      </w:r>
    </w:p>
    <w:p w:rsidR="00842067" w:rsidRPr="00842067" w:rsidRDefault="00842067" w:rsidP="00842067">
      <w:pPr>
        <w:pStyle w:val="SingleTxtG"/>
      </w:pPr>
      <w:r w:rsidRPr="00842067">
        <w:t>158.</w:t>
      </w:r>
      <w:r w:rsidRPr="00842067">
        <w:tab/>
        <w:t>The</w:t>
      </w:r>
      <w:r w:rsidR="00AE4004">
        <w:t xml:space="preserve"> </w:t>
      </w:r>
      <w:r w:rsidRPr="00842067">
        <w:t>following</w:t>
      </w:r>
      <w:r w:rsidR="00AE4004">
        <w:t xml:space="preserve"> </w:t>
      </w:r>
      <w:r w:rsidRPr="00842067">
        <w:t>is</w:t>
      </w:r>
      <w:r w:rsidR="00AE4004">
        <w:t xml:space="preserve"> </w:t>
      </w:r>
      <w:r w:rsidRPr="00842067">
        <w:t>a</w:t>
      </w:r>
      <w:r w:rsidR="00AE4004">
        <w:t xml:space="preserve"> </w:t>
      </w:r>
      <w:r w:rsidRPr="00842067">
        <w:t>list</w:t>
      </w:r>
      <w:r w:rsidR="00AE4004">
        <w:t xml:space="preserve"> </w:t>
      </w:r>
      <w:r w:rsidRPr="00842067">
        <w:t>of</w:t>
      </w:r>
      <w:r w:rsidR="00AE4004">
        <w:t xml:space="preserve"> </w:t>
      </w:r>
      <w:r w:rsidRPr="00842067">
        <w:t>laws</w:t>
      </w:r>
      <w:r w:rsidR="00AE4004">
        <w:t xml:space="preserve"> </w:t>
      </w:r>
      <w:r w:rsidRPr="00842067">
        <w:t>relating</w:t>
      </w:r>
      <w:r w:rsidR="00AE4004">
        <w:t xml:space="preserve"> </w:t>
      </w:r>
      <w:r w:rsidRPr="00842067">
        <w:t>to</w:t>
      </w:r>
      <w:r w:rsidR="00AE4004">
        <w:t xml:space="preserve"> </w:t>
      </w:r>
      <w:r w:rsidRPr="00842067">
        <w:t>labour</w:t>
      </w:r>
      <w:r w:rsidR="00AE4004">
        <w:t xml:space="preserve"> </w:t>
      </w:r>
      <w:r w:rsidRPr="00842067">
        <w:t>and</w:t>
      </w:r>
      <w:r w:rsidR="00AE4004">
        <w:t xml:space="preserve"> </w:t>
      </w:r>
      <w:r w:rsidRPr="00842067">
        <w:t>public</w:t>
      </w:r>
      <w:r w:rsidR="00AE4004">
        <w:t xml:space="preserve"> </w:t>
      </w:r>
      <w:r w:rsidRPr="00842067">
        <w:t>service:</w:t>
      </w:r>
    </w:p>
    <w:p w:rsidR="00842067" w:rsidRPr="00842067" w:rsidRDefault="00842067" w:rsidP="00A86C3B">
      <w:pPr>
        <w:pStyle w:val="Bullet1G"/>
      </w:pPr>
      <w:r w:rsidRPr="00842067">
        <w:t>The</w:t>
      </w:r>
      <w:r w:rsidR="00AE4004">
        <w:t xml:space="preserve"> </w:t>
      </w:r>
      <w:r w:rsidRPr="00842067">
        <w:t>Labour</w:t>
      </w:r>
      <w:r w:rsidR="00AE4004">
        <w:t xml:space="preserve"> </w:t>
      </w:r>
      <w:r w:rsidRPr="00842067">
        <w:t>Code</w:t>
      </w:r>
      <w:r w:rsidR="00AE4004">
        <w:t xml:space="preserve"> </w:t>
      </w:r>
      <w:r w:rsidRPr="00842067">
        <w:t>of</w:t>
      </w:r>
      <w:r w:rsidR="00AE4004">
        <w:t xml:space="preserve"> </w:t>
      </w:r>
      <w:r w:rsidRPr="00842067">
        <w:t>1997;</w:t>
      </w:r>
    </w:p>
    <w:p w:rsidR="00842067" w:rsidRPr="00842067" w:rsidRDefault="00842067" w:rsidP="00A86C3B">
      <w:pPr>
        <w:pStyle w:val="Bullet1G"/>
      </w:pPr>
      <w:r w:rsidRPr="00842067">
        <w:t>The</w:t>
      </w:r>
      <w:r w:rsidR="00AE4004">
        <w:t xml:space="preserve"> </w:t>
      </w:r>
      <w:r w:rsidRPr="00842067">
        <w:t>National</w:t>
      </w:r>
      <w:r w:rsidR="00AE4004">
        <w:t xml:space="preserve"> </w:t>
      </w:r>
      <w:r w:rsidRPr="00842067">
        <w:t>Civil</w:t>
      </w:r>
      <w:r w:rsidR="00AE4004">
        <w:t xml:space="preserve"> </w:t>
      </w:r>
      <w:r w:rsidRPr="00842067">
        <w:t>Service</w:t>
      </w:r>
      <w:r w:rsidR="00AE4004">
        <w:t xml:space="preserve"> </w:t>
      </w:r>
      <w:r w:rsidRPr="00842067">
        <w:t>Act</w:t>
      </w:r>
      <w:r w:rsidR="00AE4004">
        <w:t xml:space="preserve"> </w:t>
      </w:r>
      <w:r w:rsidRPr="00842067">
        <w:t>of</w:t>
      </w:r>
      <w:r w:rsidR="00AE4004">
        <w:t xml:space="preserve"> </w:t>
      </w:r>
      <w:r w:rsidRPr="00842067">
        <w:t>2007</w:t>
      </w:r>
      <w:r w:rsidR="00AE4004">
        <w:t xml:space="preserve"> </w:t>
      </w:r>
      <w:r w:rsidRPr="00842067">
        <w:t>and</w:t>
      </w:r>
      <w:r w:rsidR="00AE4004">
        <w:t xml:space="preserve"> </w:t>
      </w:r>
      <w:r w:rsidRPr="00842067">
        <w:t>the</w:t>
      </w:r>
      <w:r w:rsidR="00AE4004">
        <w:t xml:space="preserve"> </w:t>
      </w:r>
      <w:r w:rsidRPr="00842067">
        <w:t>Regulation</w:t>
      </w:r>
      <w:r w:rsidR="00AE4004">
        <w:t xml:space="preserve"> </w:t>
      </w:r>
      <w:r w:rsidRPr="00842067">
        <w:t>thereto;</w:t>
      </w:r>
    </w:p>
    <w:p w:rsidR="00842067" w:rsidRPr="00842067" w:rsidRDefault="00842067" w:rsidP="00A86C3B">
      <w:pPr>
        <w:pStyle w:val="Bullet1G"/>
      </w:pPr>
      <w:r w:rsidRPr="00842067">
        <w:t>The</w:t>
      </w:r>
      <w:r w:rsidR="00AE4004">
        <w:t xml:space="preserve"> </w:t>
      </w:r>
      <w:r w:rsidRPr="00842067">
        <w:t>Minimum</w:t>
      </w:r>
      <w:r w:rsidR="00AE4004">
        <w:t xml:space="preserve"> </w:t>
      </w:r>
      <w:r w:rsidRPr="00842067">
        <w:t>Wages</w:t>
      </w:r>
      <w:r w:rsidR="00AE4004">
        <w:t xml:space="preserve"> </w:t>
      </w:r>
      <w:r w:rsidRPr="00842067">
        <w:t>Act</w:t>
      </w:r>
      <w:r w:rsidR="00AE4004">
        <w:t xml:space="preserve"> </w:t>
      </w:r>
      <w:r w:rsidRPr="00842067">
        <w:t>of</w:t>
      </w:r>
      <w:r w:rsidR="00AE4004">
        <w:t xml:space="preserve"> </w:t>
      </w:r>
      <w:r w:rsidRPr="00842067">
        <w:t>1974;</w:t>
      </w:r>
    </w:p>
    <w:p w:rsidR="00842067" w:rsidRPr="00842067" w:rsidRDefault="00842067" w:rsidP="00A86C3B">
      <w:pPr>
        <w:pStyle w:val="Bullet1G"/>
      </w:pPr>
      <w:r w:rsidRPr="00842067">
        <w:t>The</w:t>
      </w:r>
      <w:r w:rsidR="00AE4004">
        <w:t xml:space="preserve"> </w:t>
      </w:r>
      <w:r w:rsidRPr="00842067">
        <w:t>Work</w:t>
      </w:r>
      <w:r w:rsidR="00AE4004">
        <w:t xml:space="preserve"> </w:t>
      </w:r>
      <w:r w:rsidRPr="00842067">
        <w:t>Injuries</w:t>
      </w:r>
      <w:r w:rsidR="00AE4004">
        <w:t xml:space="preserve"> </w:t>
      </w:r>
      <w:r w:rsidRPr="00842067">
        <w:t>Compensation</w:t>
      </w:r>
      <w:r w:rsidR="00AE4004">
        <w:t xml:space="preserve"> </w:t>
      </w:r>
      <w:r w:rsidRPr="00842067">
        <w:t>Act</w:t>
      </w:r>
      <w:r w:rsidR="00AE4004">
        <w:t xml:space="preserve"> </w:t>
      </w:r>
      <w:r w:rsidRPr="00842067">
        <w:t>of</w:t>
      </w:r>
      <w:r w:rsidR="00AE4004">
        <w:t xml:space="preserve"> </w:t>
      </w:r>
      <w:r w:rsidRPr="00842067">
        <w:t>1981;</w:t>
      </w:r>
    </w:p>
    <w:p w:rsidR="00842067" w:rsidRPr="00842067" w:rsidRDefault="00842067" w:rsidP="00A86C3B">
      <w:pPr>
        <w:pStyle w:val="Bullet1G"/>
      </w:pPr>
      <w:r w:rsidRPr="00842067">
        <w:t>The</w:t>
      </w:r>
      <w:r w:rsidR="00AE4004">
        <w:t xml:space="preserve"> </w:t>
      </w:r>
      <w:r w:rsidRPr="00842067">
        <w:t>Social</w:t>
      </w:r>
      <w:r w:rsidR="00AE4004">
        <w:t xml:space="preserve"> </w:t>
      </w:r>
      <w:r w:rsidRPr="00842067">
        <w:t>Insurance</w:t>
      </w:r>
      <w:r w:rsidR="00AE4004">
        <w:t xml:space="preserve"> </w:t>
      </w:r>
      <w:r w:rsidRPr="00842067">
        <w:t>Act</w:t>
      </w:r>
      <w:r w:rsidR="00AE4004">
        <w:t xml:space="preserve"> </w:t>
      </w:r>
      <w:r w:rsidRPr="00842067">
        <w:t>of</w:t>
      </w:r>
      <w:r w:rsidR="00AE4004">
        <w:t xml:space="preserve"> </w:t>
      </w:r>
      <w:r w:rsidRPr="00842067">
        <w:t>1990;</w:t>
      </w:r>
    </w:p>
    <w:p w:rsidR="00842067" w:rsidRPr="00842067" w:rsidRDefault="00842067" w:rsidP="00A86C3B">
      <w:pPr>
        <w:pStyle w:val="Bullet1G"/>
      </w:pPr>
      <w:r w:rsidRPr="00842067">
        <w:t>The</w:t>
      </w:r>
      <w:r w:rsidR="00AE4004">
        <w:t xml:space="preserve"> </w:t>
      </w:r>
      <w:r w:rsidRPr="00842067">
        <w:t>National</w:t>
      </w:r>
      <w:r w:rsidR="00AE4004">
        <w:t xml:space="preserve"> </w:t>
      </w:r>
      <w:r w:rsidRPr="00842067">
        <w:t>Pensions</w:t>
      </w:r>
      <w:r w:rsidR="00AE4004">
        <w:t xml:space="preserve"> </w:t>
      </w:r>
      <w:r w:rsidRPr="00842067">
        <w:t>Fund</w:t>
      </w:r>
      <w:r w:rsidR="00AE4004">
        <w:t xml:space="preserve"> </w:t>
      </w:r>
      <w:r w:rsidRPr="00842067">
        <w:t>Act</w:t>
      </w:r>
      <w:r w:rsidR="00AE4004">
        <w:t xml:space="preserve"> </w:t>
      </w:r>
      <w:r w:rsidRPr="00842067">
        <w:t>of</w:t>
      </w:r>
      <w:r w:rsidR="00AE4004">
        <w:t xml:space="preserve"> </w:t>
      </w:r>
      <w:r w:rsidRPr="00842067">
        <w:t>1991;</w:t>
      </w:r>
    </w:p>
    <w:p w:rsidR="00842067" w:rsidRPr="00842067" w:rsidRDefault="00842067" w:rsidP="00A86C3B">
      <w:pPr>
        <w:pStyle w:val="Bullet1G"/>
      </w:pPr>
      <w:r w:rsidRPr="00842067">
        <w:t>The</w:t>
      </w:r>
      <w:r w:rsidR="00AE4004">
        <w:t xml:space="preserve"> </w:t>
      </w:r>
      <w:r w:rsidRPr="00842067">
        <w:t>National</w:t>
      </w:r>
      <w:r w:rsidR="00AE4004">
        <w:t xml:space="preserve"> </w:t>
      </w:r>
      <w:r w:rsidRPr="00842067">
        <w:t>Training</w:t>
      </w:r>
      <w:r w:rsidR="00AE4004">
        <w:t xml:space="preserve"> </w:t>
      </w:r>
      <w:r w:rsidRPr="00842067">
        <w:t>Act</w:t>
      </w:r>
      <w:r w:rsidR="00AE4004">
        <w:t xml:space="preserve"> </w:t>
      </w:r>
      <w:r w:rsidRPr="00842067">
        <w:t>of</w:t>
      </w:r>
      <w:r w:rsidR="00AE4004">
        <w:t xml:space="preserve"> </w:t>
      </w:r>
      <w:r w:rsidRPr="00842067">
        <w:t>1976;</w:t>
      </w:r>
    </w:p>
    <w:p w:rsidR="00842067" w:rsidRPr="00842067" w:rsidRDefault="00842067" w:rsidP="00A86C3B">
      <w:pPr>
        <w:pStyle w:val="Bullet1G"/>
      </w:pPr>
      <w:r w:rsidRPr="00842067">
        <w:t>The</w:t>
      </w:r>
      <w:r w:rsidR="00AE4004">
        <w:t xml:space="preserve"> </w:t>
      </w:r>
      <w:r w:rsidRPr="00842067">
        <w:t>Public</w:t>
      </w:r>
      <w:r w:rsidR="00AE4004">
        <w:t xml:space="preserve"> </w:t>
      </w:r>
      <w:r w:rsidRPr="00842067">
        <w:t>Service</w:t>
      </w:r>
      <w:r w:rsidR="00AE4004">
        <w:t xml:space="preserve"> </w:t>
      </w:r>
      <w:r w:rsidRPr="00842067">
        <w:t>Pensions</w:t>
      </w:r>
      <w:r w:rsidR="00AE4004">
        <w:t xml:space="preserve"> </w:t>
      </w:r>
      <w:r w:rsidRPr="00842067">
        <w:t>Act</w:t>
      </w:r>
      <w:r w:rsidR="00AE4004">
        <w:t xml:space="preserve"> </w:t>
      </w:r>
      <w:r w:rsidRPr="00842067">
        <w:t>of</w:t>
      </w:r>
      <w:r w:rsidR="00AE4004">
        <w:t xml:space="preserve"> </w:t>
      </w:r>
      <w:r w:rsidRPr="00842067">
        <w:t>1994;</w:t>
      </w:r>
    </w:p>
    <w:p w:rsidR="00842067" w:rsidRPr="00842067" w:rsidRDefault="00842067" w:rsidP="00A86C3B">
      <w:pPr>
        <w:pStyle w:val="Bullet1G"/>
      </w:pPr>
      <w:r w:rsidRPr="00842067">
        <w:t>The</w:t>
      </w:r>
      <w:r w:rsidR="00AE4004">
        <w:t xml:space="preserve"> </w:t>
      </w:r>
      <w:r w:rsidRPr="00842067">
        <w:t>National</w:t>
      </w:r>
      <w:r w:rsidR="00AE4004">
        <w:t xml:space="preserve"> </w:t>
      </w:r>
      <w:r w:rsidRPr="00842067">
        <w:t>Civil</w:t>
      </w:r>
      <w:r w:rsidR="00AE4004">
        <w:t xml:space="preserve"> </w:t>
      </w:r>
      <w:r w:rsidRPr="00842067">
        <w:t>Servants</w:t>
      </w:r>
      <w:r w:rsidR="00AE4004">
        <w:t xml:space="preserve"> </w:t>
      </w:r>
      <w:r w:rsidRPr="00842067">
        <w:t>(Accountability)</w:t>
      </w:r>
      <w:r w:rsidR="00AE4004">
        <w:t xml:space="preserve"> </w:t>
      </w:r>
      <w:r w:rsidRPr="00842067">
        <w:t>Act</w:t>
      </w:r>
      <w:r w:rsidR="00AE4004">
        <w:t xml:space="preserve"> </w:t>
      </w:r>
      <w:r w:rsidRPr="00842067">
        <w:t>of</w:t>
      </w:r>
      <w:r w:rsidR="00AE4004">
        <w:t xml:space="preserve"> </w:t>
      </w:r>
      <w:r w:rsidRPr="00842067">
        <w:t>2007;</w:t>
      </w:r>
    </w:p>
    <w:p w:rsidR="00842067" w:rsidRPr="00842067" w:rsidRDefault="00842067" w:rsidP="00A86C3B">
      <w:pPr>
        <w:pStyle w:val="Bullet1G"/>
      </w:pPr>
      <w:r w:rsidRPr="00842067">
        <w:t>The</w:t>
      </w:r>
      <w:r w:rsidR="00AE4004">
        <w:t xml:space="preserve"> </w:t>
      </w:r>
      <w:r w:rsidRPr="00842067">
        <w:t>Legal</w:t>
      </w:r>
      <w:r w:rsidR="00AE4004">
        <w:t xml:space="preserve"> </w:t>
      </w:r>
      <w:r w:rsidRPr="00842067">
        <w:t>Profession</w:t>
      </w:r>
      <w:r w:rsidR="00AE4004">
        <w:t xml:space="preserve"> </w:t>
      </w:r>
      <w:r w:rsidRPr="00842067">
        <w:t>Act</w:t>
      </w:r>
      <w:r w:rsidR="00AE4004">
        <w:t xml:space="preserve"> </w:t>
      </w:r>
      <w:r w:rsidRPr="00842067">
        <w:t>of</w:t>
      </w:r>
      <w:r w:rsidR="00AE4004">
        <w:t xml:space="preserve"> </w:t>
      </w:r>
      <w:r w:rsidRPr="00842067">
        <w:t>1983;</w:t>
      </w:r>
    </w:p>
    <w:p w:rsidR="00842067" w:rsidRPr="00842067" w:rsidRDefault="00842067" w:rsidP="00A86C3B">
      <w:pPr>
        <w:pStyle w:val="Bullet1G"/>
      </w:pPr>
      <w:r w:rsidRPr="00842067">
        <w:t>The</w:t>
      </w:r>
      <w:r w:rsidR="00AE4004">
        <w:t xml:space="preserve"> </w:t>
      </w:r>
      <w:r w:rsidRPr="00842067">
        <w:t>Judiciary</w:t>
      </w:r>
      <w:r w:rsidR="00AE4004">
        <w:t xml:space="preserve"> </w:t>
      </w:r>
      <w:r w:rsidRPr="00842067">
        <w:t>Act</w:t>
      </w:r>
      <w:r w:rsidR="00AE4004">
        <w:t xml:space="preserve"> </w:t>
      </w:r>
      <w:r w:rsidRPr="00842067">
        <w:t>of</w:t>
      </w:r>
      <w:r w:rsidR="00AE4004">
        <w:t xml:space="preserve"> </w:t>
      </w:r>
      <w:r w:rsidRPr="00842067">
        <w:t>1986.</w:t>
      </w:r>
    </w:p>
    <w:p w:rsidR="00842067" w:rsidRPr="00842067" w:rsidRDefault="00842067" w:rsidP="00842067">
      <w:pPr>
        <w:pStyle w:val="SingleTxtG"/>
      </w:pPr>
      <w:r w:rsidRPr="00842067">
        <w:t>159.</w:t>
      </w:r>
      <w:r w:rsidRPr="00842067">
        <w:tab/>
        <w:t>The</w:t>
      </w:r>
      <w:r w:rsidR="00AE4004">
        <w:t xml:space="preserve"> </w:t>
      </w:r>
      <w:r w:rsidRPr="00842067">
        <w:t>National</w:t>
      </w:r>
      <w:r w:rsidR="00AE4004">
        <w:t xml:space="preserve"> </w:t>
      </w:r>
      <w:r w:rsidRPr="00842067">
        <w:t>Civil</w:t>
      </w:r>
      <w:r w:rsidR="00AE4004">
        <w:t xml:space="preserve"> </w:t>
      </w:r>
      <w:r w:rsidRPr="00842067">
        <w:t>Service</w:t>
      </w:r>
      <w:r w:rsidR="00AE4004">
        <w:t xml:space="preserve"> </w:t>
      </w:r>
      <w:r w:rsidRPr="00842067">
        <w:t>Commission</w:t>
      </w:r>
      <w:r w:rsidR="00AE4004">
        <w:t xml:space="preserve"> </w:t>
      </w:r>
      <w:r w:rsidRPr="00842067">
        <w:t>was</w:t>
      </w:r>
      <w:r w:rsidR="00AE4004">
        <w:t xml:space="preserve"> </w:t>
      </w:r>
      <w:r w:rsidRPr="00842067">
        <w:t>established</w:t>
      </w:r>
      <w:r w:rsidR="00AE4004">
        <w:t xml:space="preserve"> </w:t>
      </w:r>
      <w:r w:rsidRPr="00842067">
        <w:t>pursuant</w:t>
      </w:r>
      <w:r w:rsidR="00AE4004">
        <w:t xml:space="preserve"> </w:t>
      </w:r>
      <w:r w:rsidRPr="00842067">
        <w:t>to</w:t>
      </w:r>
      <w:r w:rsidR="00AE4004">
        <w:t xml:space="preserve"> </w:t>
      </w:r>
      <w:r w:rsidRPr="00842067">
        <w:t>article</w:t>
      </w:r>
      <w:r w:rsidR="00AE4004">
        <w:t xml:space="preserve"> </w:t>
      </w:r>
      <w:r w:rsidRPr="00842067">
        <w:t>137</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One</w:t>
      </w:r>
      <w:r w:rsidR="00AE4004">
        <w:t xml:space="preserve"> </w:t>
      </w:r>
      <w:r w:rsidRPr="00842067">
        <w:t>of</w:t>
      </w:r>
      <w:r w:rsidR="00AE4004">
        <w:t xml:space="preserve"> </w:t>
      </w:r>
      <w:r w:rsidRPr="00842067">
        <w:t>its</w:t>
      </w:r>
      <w:r w:rsidR="00AE4004">
        <w:t xml:space="preserve"> </w:t>
      </w:r>
      <w:r w:rsidRPr="00842067">
        <w:t>interim</w:t>
      </w:r>
      <w:r w:rsidR="00AE4004">
        <w:t xml:space="preserve"> </w:t>
      </w:r>
      <w:r w:rsidRPr="00842067">
        <w:t>functions,</w:t>
      </w:r>
      <w:r w:rsidR="00AE4004">
        <w:t xml:space="preserve"> </w:t>
      </w:r>
      <w:r w:rsidRPr="00842067">
        <w:t>as</w:t>
      </w:r>
      <w:r w:rsidR="00AE4004">
        <w:t xml:space="preserve"> </w:t>
      </w:r>
      <w:r w:rsidRPr="00842067">
        <w:t>provided</w:t>
      </w:r>
      <w:r w:rsidR="00AE4004">
        <w:t xml:space="preserve"> </w:t>
      </w:r>
      <w:r w:rsidRPr="00842067">
        <w:t>for</w:t>
      </w:r>
      <w:r w:rsidR="00AE4004">
        <w:t xml:space="preserve"> </w:t>
      </w:r>
      <w:r w:rsidRPr="00842067">
        <w:t>in</w:t>
      </w:r>
      <w:r w:rsidR="00AE4004">
        <w:t xml:space="preserve"> </w:t>
      </w:r>
      <w:r w:rsidRPr="00842067">
        <w:t>article</w:t>
      </w:r>
      <w:r w:rsidR="00AE4004">
        <w:t xml:space="preserve"> </w:t>
      </w:r>
      <w:r w:rsidRPr="00842067">
        <w:t>138</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is</w:t>
      </w:r>
      <w:r w:rsidR="00AE4004">
        <w:t xml:space="preserve"> </w:t>
      </w:r>
      <w:r w:rsidRPr="00842067">
        <w:t>to</w:t>
      </w:r>
      <w:r w:rsidR="00AE4004">
        <w:t xml:space="preserve"> </w:t>
      </w:r>
      <w:r w:rsidRPr="00842067">
        <w:t>ensure</w:t>
      </w:r>
      <w:r w:rsidR="00AE4004">
        <w:t xml:space="preserve"> </w:t>
      </w:r>
      <w:r w:rsidRPr="00842067">
        <w:t>that</w:t>
      </w:r>
      <w:r w:rsidR="00AE4004">
        <w:t xml:space="preserve"> </w:t>
      </w:r>
      <w:r w:rsidRPr="00842067">
        <w:t>not</w:t>
      </w:r>
      <w:r w:rsidR="00AE4004">
        <w:t xml:space="preserve"> </w:t>
      </w:r>
      <w:r w:rsidRPr="00842067">
        <w:t>less</w:t>
      </w:r>
      <w:r w:rsidR="00AE4004">
        <w:t xml:space="preserve"> </w:t>
      </w:r>
      <w:r w:rsidRPr="00842067">
        <w:t>than</w:t>
      </w:r>
      <w:r w:rsidR="00AE4004">
        <w:t xml:space="preserve"> </w:t>
      </w:r>
      <w:r w:rsidRPr="00842067">
        <w:t>20</w:t>
      </w:r>
      <w:r w:rsidR="00AE4004">
        <w:t xml:space="preserve"> </w:t>
      </w:r>
      <w:r w:rsidRPr="00842067">
        <w:t>per</w:t>
      </w:r>
      <w:r w:rsidR="00AE4004">
        <w:t xml:space="preserve"> </w:t>
      </w:r>
      <w:r w:rsidRPr="00842067">
        <w:t>cent</w:t>
      </w:r>
      <w:r w:rsidR="00AE4004">
        <w:t xml:space="preserve"> </w:t>
      </w:r>
      <w:r w:rsidRPr="00842067">
        <w:t>of</w:t>
      </w:r>
      <w:r w:rsidR="00AE4004">
        <w:t xml:space="preserve"> </w:t>
      </w:r>
      <w:r w:rsidRPr="00842067">
        <w:t>middle</w:t>
      </w:r>
      <w:r w:rsidR="00AE4004">
        <w:t xml:space="preserve"> </w:t>
      </w:r>
      <w:r w:rsidRPr="00842067">
        <w:t>and</w:t>
      </w:r>
      <w:r w:rsidR="00AE4004">
        <w:t xml:space="preserve"> </w:t>
      </w:r>
      <w:r w:rsidRPr="00842067">
        <w:t>senior</w:t>
      </w:r>
      <w:r w:rsidR="00AE4004">
        <w:t xml:space="preserve"> </w:t>
      </w:r>
      <w:r w:rsidRPr="00842067">
        <w:t>positions</w:t>
      </w:r>
      <w:r w:rsidR="00AE4004">
        <w:t xml:space="preserve"> </w:t>
      </w:r>
      <w:r w:rsidRPr="00842067">
        <w:t>in</w:t>
      </w:r>
      <w:r w:rsidR="00AE4004">
        <w:t xml:space="preserve"> </w:t>
      </w:r>
      <w:r w:rsidRPr="00842067">
        <w:t>the</w:t>
      </w:r>
      <w:r w:rsidR="00AE4004">
        <w:t xml:space="preserve"> </w:t>
      </w:r>
      <w:r w:rsidRPr="00842067">
        <w:t>national</w:t>
      </w:r>
      <w:r w:rsidR="00AE4004">
        <w:t xml:space="preserve"> </w:t>
      </w:r>
      <w:r w:rsidRPr="00842067">
        <w:t>civil</w:t>
      </w:r>
      <w:r w:rsidR="00AE4004">
        <w:t xml:space="preserve"> </w:t>
      </w:r>
      <w:r w:rsidRPr="00842067">
        <w:t>service,</w:t>
      </w:r>
      <w:r w:rsidR="00AE4004">
        <w:t xml:space="preserve"> </w:t>
      </w:r>
      <w:r w:rsidRPr="00842067">
        <w:t>including</w:t>
      </w:r>
      <w:r w:rsidR="00AE4004">
        <w:t xml:space="preserve"> </w:t>
      </w:r>
      <w:r w:rsidRPr="00842067">
        <w:t>undersecretary</w:t>
      </w:r>
      <w:r w:rsidR="00AE4004">
        <w:t xml:space="preserve"> </w:t>
      </w:r>
      <w:r w:rsidRPr="00842067">
        <w:t>positions,</w:t>
      </w:r>
      <w:r w:rsidR="00AE4004">
        <w:t xml:space="preserve"> </w:t>
      </w:r>
      <w:r w:rsidRPr="00842067">
        <w:t>are</w:t>
      </w:r>
      <w:r w:rsidR="00AE4004">
        <w:t xml:space="preserve"> </w:t>
      </w:r>
      <w:r w:rsidRPr="00842067">
        <w:t>occupied</w:t>
      </w:r>
      <w:r w:rsidR="00AE4004">
        <w:t xml:space="preserve"> </w:t>
      </w:r>
      <w:r w:rsidRPr="00842067">
        <w:t>by</w:t>
      </w:r>
      <w:r w:rsidR="00AE4004">
        <w:t xml:space="preserve"> </w:t>
      </w:r>
      <w:r w:rsidRPr="00842067">
        <w:t>qualified</w:t>
      </w:r>
      <w:r w:rsidR="00AE4004">
        <w:t xml:space="preserve"> </w:t>
      </w:r>
      <w:r w:rsidRPr="00842067">
        <w:t>persons</w:t>
      </w:r>
      <w:r w:rsidR="00AE4004">
        <w:t xml:space="preserve"> </w:t>
      </w:r>
      <w:r w:rsidRPr="00842067">
        <w:t>from</w:t>
      </w:r>
      <w:r w:rsidR="00AE4004">
        <w:t xml:space="preserve"> </w:t>
      </w:r>
      <w:smartTag w:uri="urn:schemas-microsoft-com:office:smarttags" w:element="place">
        <w:r w:rsidRPr="00842067">
          <w:t>Southern</w:t>
        </w:r>
        <w:r w:rsidR="00AE4004">
          <w:t xml:space="preserve"> </w:t>
        </w:r>
        <w:r w:rsidRPr="00842067">
          <w:t>Sudan</w:t>
        </w:r>
      </w:smartTag>
      <w:r w:rsidR="00AE4004">
        <w:t xml:space="preserve"> </w:t>
      </w:r>
      <w:r w:rsidRPr="00842067">
        <w:t>during</w:t>
      </w:r>
      <w:r w:rsidR="00AE4004">
        <w:t xml:space="preserve"> </w:t>
      </w:r>
      <w:r w:rsidRPr="00842067">
        <w:t>the</w:t>
      </w:r>
      <w:r w:rsidR="00AE4004">
        <w:t xml:space="preserve"> </w:t>
      </w:r>
      <w:r w:rsidRPr="00842067">
        <w:t>first</w:t>
      </w:r>
      <w:r w:rsidR="00AE4004">
        <w:t xml:space="preserve"> </w:t>
      </w:r>
      <w:r w:rsidRPr="00842067">
        <w:t>three</w:t>
      </w:r>
      <w:r w:rsidR="00AE4004">
        <w:t xml:space="preserve"> </w:t>
      </w:r>
      <w:r w:rsidRPr="00842067">
        <w:t>years</w:t>
      </w:r>
      <w:r w:rsidR="00AE4004">
        <w:t xml:space="preserve"> </w:t>
      </w:r>
      <w:r w:rsidRPr="00842067">
        <w:t>of</w:t>
      </w:r>
      <w:r w:rsidR="00AE4004">
        <w:t xml:space="preserve"> </w:t>
      </w:r>
      <w:r w:rsidRPr="00842067">
        <w:t>the</w:t>
      </w:r>
      <w:r w:rsidR="00AE4004">
        <w:t xml:space="preserve"> </w:t>
      </w:r>
      <w:r w:rsidRPr="00842067">
        <w:t>interim</w:t>
      </w:r>
      <w:r w:rsidR="00AE4004">
        <w:t xml:space="preserve"> </w:t>
      </w:r>
      <w:r w:rsidRPr="00842067">
        <w:t>period.</w:t>
      </w:r>
    </w:p>
    <w:p w:rsidR="00842067" w:rsidRPr="00842067" w:rsidRDefault="00842067" w:rsidP="00842067">
      <w:pPr>
        <w:pStyle w:val="SingleTxtG"/>
      </w:pPr>
      <w:r w:rsidRPr="00842067">
        <w:t>160.</w:t>
      </w:r>
      <w:r w:rsidRPr="00842067">
        <w:tab/>
        <w:t>In</w:t>
      </w:r>
      <w:r w:rsidR="00AE4004">
        <w:t xml:space="preserve"> </w:t>
      </w:r>
      <w:r w:rsidRPr="00842067">
        <w:t>accordance</w:t>
      </w:r>
      <w:r w:rsidR="00AE4004">
        <w:t xml:space="preserve"> </w:t>
      </w:r>
      <w:r w:rsidRPr="00842067">
        <w:t>with</w:t>
      </w:r>
      <w:r w:rsidR="00AE4004">
        <w:t xml:space="preserve"> </w:t>
      </w:r>
      <w:r w:rsidRPr="00842067">
        <w:t>article</w:t>
      </w:r>
      <w:r w:rsidR="00AE4004">
        <w:t xml:space="preserve"> </w:t>
      </w:r>
      <w:r w:rsidRPr="00842067">
        <w:t>19</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State</w:t>
      </w:r>
      <w:r w:rsidR="00AE4004">
        <w:t xml:space="preserve"> </w:t>
      </w:r>
      <w:r w:rsidRPr="00842067">
        <w:t>guarantees</w:t>
      </w:r>
      <w:r w:rsidR="00AE4004">
        <w:t xml:space="preserve"> </w:t>
      </w:r>
      <w:r w:rsidRPr="00842067">
        <w:t>primary</w:t>
      </w:r>
      <w:r w:rsidR="00AE4004">
        <w:t xml:space="preserve"> </w:t>
      </w:r>
      <w:r w:rsidRPr="00842067">
        <w:t>health</w:t>
      </w:r>
      <w:r w:rsidR="00AE4004">
        <w:t xml:space="preserve"> </w:t>
      </w:r>
      <w:r w:rsidRPr="00842067">
        <w:t>care,</w:t>
      </w:r>
      <w:r w:rsidR="00AE4004">
        <w:t xml:space="preserve"> </w:t>
      </w:r>
      <w:r w:rsidRPr="00842067">
        <w:t>free</w:t>
      </w:r>
      <w:r w:rsidR="00AE4004">
        <w:t xml:space="preserve"> </w:t>
      </w:r>
      <w:r w:rsidRPr="00842067">
        <w:t>of</w:t>
      </w:r>
      <w:r w:rsidR="00AE4004">
        <w:t xml:space="preserve"> </w:t>
      </w:r>
      <w:r w:rsidRPr="00842067">
        <w:t>charge,</w:t>
      </w:r>
      <w:r w:rsidR="00AE4004">
        <w:t xml:space="preserve"> </w:t>
      </w:r>
      <w:r w:rsidRPr="00842067">
        <w:t>for</w:t>
      </w:r>
      <w:r w:rsidR="00AE4004">
        <w:t xml:space="preserve"> </w:t>
      </w:r>
      <w:r w:rsidRPr="00842067">
        <w:t>all</w:t>
      </w:r>
      <w:r w:rsidR="00AE4004">
        <w:t xml:space="preserve"> </w:t>
      </w:r>
      <w:r w:rsidRPr="00842067">
        <w:t>citizens.</w:t>
      </w:r>
      <w:r w:rsidR="00AE4004">
        <w:t xml:space="preserve"> </w:t>
      </w:r>
      <w:r w:rsidRPr="00842067">
        <w:t>It</w:t>
      </w:r>
      <w:r w:rsidR="00AE4004">
        <w:t xml:space="preserve"> </w:t>
      </w:r>
      <w:r w:rsidRPr="00842067">
        <w:t>also</w:t>
      </w:r>
      <w:r w:rsidR="00AE4004">
        <w:t xml:space="preserve"> </w:t>
      </w:r>
      <w:r w:rsidRPr="00842067">
        <w:t>provides</w:t>
      </w:r>
      <w:r w:rsidR="00AE4004">
        <w:t xml:space="preserve"> </w:t>
      </w:r>
      <w:r w:rsidRPr="00842067">
        <w:t>primary</w:t>
      </w:r>
      <w:r w:rsidR="00AE4004">
        <w:t xml:space="preserve"> </w:t>
      </w:r>
      <w:r w:rsidRPr="00842067">
        <w:t>health</w:t>
      </w:r>
      <w:r w:rsidR="00AE4004">
        <w:t xml:space="preserve"> </w:t>
      </w:r>
      <w:r w:rsidRPr="00842067">
        <w:t>care</w:t>
      </w:r>
      <w:r w:rsidR="00AE4004">
        <w:t xml:space="preserve"> </w:t>
      </w:r>
      <w:r w:rsidRPr="00842067">
        <w:t>and</w:t>
      </w:r>
      <w:r w:rsidR="00AE4004">
        <w:t xml:space="preserve"> </w:t>
      </w:r>
      <w:r w:rsidRPr="00842067">
        <w:t>emergency</w:t>
      </w:r>
      <w:r w:rsidR="00AE4004">
        <w:t xml:space="preserve"> </w:t>
      </w:r>
      <w:r w:rsidRPr="00842067">
        <w:t>services</w:t>
      </w:r>
      <w:r w:rsidR="00AE4004">
        <w:t xml:space="preserve"> </w:t>
      </w:r>
      <w:r w:rsidRPr="00842067">
        <w:t>for</w:t>
      </w:r>
      <w:r w:rsidR="00AE4004">
        <w:t xml:space="preserve"> </w:t>
      </w:r>
      <w:r w:rsidRPr="00842067">
        <w:t>all</w:t>
      </w:r>
      <w:r w:rsidR="00AE4004">
        <w:t xml:space="preserve"> </w:t>
      </w:r>
      <w:r w:rsidRPr="00842067">
        <w:t>citizens,</w:t>
      </w:r>
      <w:r w:rsidR="00AE4004">
        <w:t xml:space="preserve"> </w:t>
      </w:r>
      <w:r w:rsidRPr="00842067">
        <w:t>pursuant</w:t>
      </w:r>
      <w:r w:rsidR="00AE4004">
        <w:t xml:space="preserve"> </w:t>
      </w:r>
      <w:r w:rsidRPr="00842067">
        <w:t>to</w:t>
      </w:r>
      <w:r w:rsidR="00AE4004">
        <w:t xml:space="preserve"> </w:t>
      </w:r>
      <w:r w:rsidRPr="00842067">
        <w:t>article</w:t>
      </w:r>
      <w:r w:rsidR="00AE4004">
        <w:t xml:space="preserve"> </w:t>
      </w:r>
      <w:r w:rsidRPr="00842067">
        <w:t>46</w:t>
      </w:r>
      <w:r w:rsidR="00AE4004">
        <w:t xml:space="preserve"> </w:t>
      </w:r>
      <w:r w:rsidRPr="00842067">
        <w:t>(government</w:t>
      </w:r>
      <w:r w:rsidR="00AE4004">
        <w:t xml:space="preserve"> </w:t>
      </w:r>
      <w:r w:rsidRPr="00842067">
        <w:t>measures</w:t>
      </w:r>
      <w:r w:rsidR="00AE4004">
        <w:t xml:space="preserve"> </w:t>
      </w:r>
      <w:r w:rsidRPr="00842067">
        <w:t>aimed</w:t>
      </w:r>
      <w:r w:rsidR="00AE4004">
        <w:t xml:space="preserve"> </w:t>
      </w:r>
      <w:r w:rsidRPr="00842067">
        <w:t>at</w:t>
      </w:r>
      <w:r w:rsidR="00AE4004">
        <w:t xml:space="preserve"> </w:t>
      </w:r>
      <w:r w:rsidRPr="00842067">
        <w:t>guaranteeing</w:t>
      </w:r>
      <w:r w:rsidR="00AE4004">
        <w:t xml:space="preserve"> </w:t>
      </w:r>
      <w:r w:rsidRPr="00842067">
        <w:t>the</w:t>
      </w:r>
      <w:r w:rsidR="00AE4004">
        <w:t xml:space="preserve"> </w:t>
      </w:r>
      <w:r w:rsidRPr="00842067">
        <w:t>provision</w:t>
      </w:r>
      <w:r w:rsidR="00AE4004">
        <w:t xml:space="preserve"> </w:t>
      </w:r>
      <w:r w:rsidRPr="00842067">
        <w:t>of</w:t>
      </w:r>
      <w:r w:rsidR="00AE4004">
        <w:t xml:space="preserve"> </w:t>
      </w:r>
      <w:r w:rsidRPr="00842067">
        <w:t>such</w:t>
      </w:r>
      <w:r w:rsidR="00AE4004">
        <w:t xml:space="preserve"> </w:t>
      </w:r>
      <w:r w:rsidRPr="00842067">
        <w:t>services</w:t>
      </w:r>
      <w:r w:rsidR="00AE4004">
        <w:t xml:space="preserve"> </w:t>
      </w:r>
      <w:r w:rsidRPr="00842067">
        <w:t>on</w:t>
      </w:r>
      <w:r w:rsidR="00AE4004">
        <w:t xml:space="preserve"> </w:t>
      </w:r>
      <w:r w:rsidRPr="00842067">
        <w:t>an</w:t>
      </w:r>
      <w:r w:rsidR="00AE4004">
        <w:t xml:space="preserve"> </w:t>
      </w:r>
      <w:r w:rsidRPr="00842067">
        <w:t>equal</w:t>
      </w:r>
      <w:r w:rsidR="00AE4004">
        <w:t xml:space="preserve"> </w:t>
      </w:r>
      <w:r w:rsidRPr="00842067">
        <w:t>basis).</w:t>
      </w:r>
    </w:p>
    <w:p w:rsidR="00842067" w:rsidRPr="00842067" w:rsidRDefault="00842067" w:rsidP="00842067">
      <w:pPr>
        <w:pStyle w:val="SingleTxtG"/>
      </w:pPr>
      <w:r w:rsidRPr="00842067">
        <w:t>161.</w:t>
      </w:r>
      <w:r w:rsidRPr="00842067">
        <w:tab/>
        <w:t>The</w:t>
      </w:r>
      <w:r w:rsidR="00AE4004">
        <w:t xml:space="preserve"> </w:t>
      </w:r>
      <w:r w:rsidRPr="00842067">
        <w:t>right</w:t>
      </w:r>
      <w:r w:rsidR="00AE4004">
        <w:t xml:space="preserve"> </w:t>
      </w:r>
      <w:r w:rsidRPr="00842067">
        <w:t>to</w:t>
      </w:r>
      <w:r w:rsidR="00AE4004">
        <w:t xml:space="preserve"> </w:t>
      </w:r>
      <w:r w:rsidRPr="00842067">
        <w:t>education</w:t>
      </w:r>
      <w:r w:rsidR="00AE4004">
        <w:t xml:space="preserve"> </w:t>
      </w:r>
      <w:r w:rsidRPr="00842067">
        <w:t>is</w:t>
      </w:r>
      <w:r w:rsidR="00AE4004">
        <w:t xml:space="preserve"> </w:t>
      </w:r>
      <w:r w:rsidRPr="00842067">
        <w:t>guaranteed</w:t>
      </w:r>
      <w:r w:rsidR="00AE4004">
        <w:t xml:space="preserve"> </w:t>
      </w:r>
      <w:r w:rsidRPr="00842067">
        <w:t>under</w:t>
      </w:r>
      <w:r w:rsidR="00AE4004">
        <w:t xml:space="preserve"> </w:t>
      </w:r>
      <w:r w:rsidRPr="00842067">
        <w:t>article</w:t>
      </w:r>
      <w:r w:rsidR="00AE4004">
        <w:t xml:space="preserve"> </w:t>
      </w:r>
      <w:r w:rsidRPr="00842067">
        <w:t>13</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which</w:t>
      </w:r>
      <w:r w:rsidR="00AE4004">
        <w:t xml:space="preserve"> </w:t>
      </w:r>
      <w:r w:rsidRPr="00842067">
        <w:t>provides</w:t>
      </w:r>
      <w:r w:rsidR="00AE4004">
        <w:t xml:space="preserve"> </w:t>
      </w:r>
      <w:r w:rsidRPr="00842067">
        <w:t>that</w:t>
      </w:r>
      <w:r w:rsidR="00AE4004">
        <w:t xml:space="preserve"> </w:t>
      </w:r>
      <w:r w:rsidRPr="00842067">
        <w:t>the</w:t>
      </w:r>
      <w:r w:rsidR="00AE4004">
        <w:t xml:space="preserve"> </w:t>
      </w:r>
      <w:r w:rsidRPr="00842067">
        <w:t>State</w:t>
      </w:r>
      <w:r w:rsidR="00AE4004">
        <w:t xml:space="preserve"> </w:t>
      </w:r>
      <w:r w:rsidRPr="00842067">
        <w:t>must</w:t>
      </w:r>
      <w:r w:rsidR="00AE4004">
        <w:t xml:space="preserve"> </w:t>
      </w:r>
      <w:r w:rsidRPr="00842067">
        <w:t>promote</w:t>
      </w:r>
      <w:r w:rsidR="00AE4004">
        <w:t xml:space="preserve"> </w:t>
      </w:r>
      <w:r w:rsidRPr="00842067">
        <w:t>education</w:t>
      </w:r>
      <w:r w:rsidR="00AE4004">
        <w:t xml:space="preserve"> </w:t>
      </w:r>
      <w:r w:rsidRPr="00842067">
        <w:t>at</w:t>
      </w:r>
      <w:r w:rsidR="00AE4004">
        <w:t xml:space="preserve"> </w:t>
      </w:r>
      <w:r w:rsidRPr="00842067">
        <w:t>all</w:t>
      </w:r>
      <w:r w:rsidR="00AE4004">
        <w:t xml:space="preserve"> </w:t>
      </w:r>
      <w:r w:rsidRPr="00842067">
        <w:t>levels</w:t>
      </w:r>
      <w:r w:rsidR="00AE4004">
        <w:t xml:space="preserve"> </w:t>
      </w:r>
      <w:r w:rsidRPr="00842067">
        <w:t>and</w:t>
      </w:r>
      <w:r w:rsidR="00AE4004">
        <w:t xml:space="preserve"> </w:t>
      </w:r>
      <w:r w:rsidRPr="00842067">
        <w:t>ensure</w:t>
      </w:r>
      <w:r w:rsidR="00AE4004">
        <w:t xml:space="preserve"> </w:t>
      </w:r>
      <w:r w:rsidRPr="00842067">
        <w:t>free</w:t>
      </w:r>
      <w:r w:rsidR="00AE4004">
        <w:t xml:space="preserve"> </w:t>
      </w:r>
      <w:r w:rsidRPr="00842067">
        <w:t>and</w:t>
      </w:r>
      <w:r w:rsidR="00AE4004">
        <w:t xml:space="preserve"> </w:t>
      </w:r>
      <w:r w:rsidRPr="00842067">
        <w:t>compulsory</w:t>
      </w:r>
      <w:r w:rsidR="00AE4004">
        <w:t xml:space="preserve"> </w:t>
      </w:r>
      <w:r w:rsidRPr="00842067">
        <w:t>education</w:t>
      </w:r>
      <w:r w:rsidR="00AE4004">
        <w:t xml:space="preserve"> </w:t>
      </w:r>
      <w:r w:rsidRPr="00842067">
        <w:t>at</w:t>
      </w:r>
      <w:r w:rsidR="00AE4004">
        <w:t xml:space="preserve"> </w:t>
      </w:r>
      <w:r w:rsidRPr="00842067">
        <w:t>the</w:t>
      </w:r>
      <w:r w:rsidR="00AE4004">
        <w:t xml:space="preserve"> </w:t>
      </w:r>
      <w:r w:rsidRPr="00842067">
        <w:t>basic</w:t>
      </w:r>
      <w:r w:rsidR="00AE4004">
        <w:t xml:space="preserve"> </w:t>
      </w:r>
      <w:r w:rsidRPr="00842067">
        <w:t>level</w:t>
      </w:r>
      <w:r w:rsidR="00AE4004">
        <w:t xml:space="preserve"> </w:t>
      </w:r>
      <w:r w:rsidRPr="00842067">
        <w:t>and</w:t>
      </w:r>
      <w:r w:rsidR="00AE4004">
        <w:t xml:space="preserve"> </w:t>
      </w:r>
      <w:r w:rsidRPr="00842067">
        <w:t>in</w:t>
      </w:r>
      <w:r w:rsidR="00AE4004">
        <w:t xml:space="preserve"> </w:t>
      </w:r>
      <w:r w:rsidRPr="00842067">
        <w:t>the</w:t>
      </w:r>
      <w:r w:rsidR="00AE4004">
        <w:t xml:space="preserve"> </w:t>
      </w:r>
      <w:r w:rsidRPr="00842067">
        <w:t>case</w:t>
      </w:r>
      <w:r w:rsidR="00AE4004">
        <w:t xml:space="preserve"> </w:t>
      </w:r>
      <w:r w:rsidRPr="00842067">
        <w:t>of</w:t>
      </w:r>
      <w:r w:rsidR="00AE4004">
        <w:t xml:space="preserve"> </w:t>
      </w:r>
      <w:r w:rsidRPr="00842067">
        <w:t>literacy</w:t>
      </w:r>
      <w:r w:rsidR="00AE4004">
        <w:t xml:space="preserve"> </w:t>
      </w:r>
      <w:r w:rsidRPr="00842067">
        <w:t>programmes.</w:t>
      </w:r>
      <w:r w:rsidR="00AE4004">
        <w:t xml:space="preserve"> </w:t>
      </w:r>
      <w:r w:rsidRPr="00842067">
        <w:t>Article</w:t>
      </w:r>
      <w:r w:rsidR="00AE4004">
        <w:t xml:space="preserve"> </w:t>
      </w:r>
      <w:r w:rsidRPr="00842067">
        <w:t>44</w:t>
      </w:r>
      <w:r w:rsidR="00AE4004">
        <w:t xml:space="preserve"> </w:t>
      </w:r>
      <w:r w:rsidRPr="00842067">
        <w:t>provides</w:t>
      </w:r>
      <w:r w:rsidR="00AE4004">
        <w:t xml:space="preserve"> </w:t>
      </w:r>
      <w:r w:rsidRPr="00842067">
        <w:t>that</w:t>
      </w:r>
      <w:r w:rsidR="00AE4004">
        <w:t xml:space="preserve"> </w:t>
      </w:r>
      <w:r w:rsidRPr="00842067">
        <w:t>education</w:t>
      </w:r>
      <w:r w:rsidR="00AE4004">
        <w:t xml:space="preserve"> </w:t>
      </w:r>
      <w:r w:rsidRPr="00842067">
        <w:t>is</w:t>
      </w:r>
      <w:r w:rsidR="00AE4004">
        <w:t xml:space="preserve"> </w:t>
      </w:r>
      <w:r w:rsidRPr="00842067">
        <w:t>a</w:t>
      </w:r>
      <w:r w:rsidR="00AE4004">
        <w:t xml:space="preserve"> </w:t>
      </w:r>
      <w:r w:rsidRPr="00842067">
        <w:t>right</w:t>
      </w:r>
      <w:r w:rsidR="00AE4004">
        <w:t xml:space="preserve"> </w:t>
      </w:r>
      <w:r w:rsidRPr="00842067">
        <w:t>of</w:t>
      </w:r>
      <w:r w:rsidR="00AE4004">
        <w:t xml:space="preserve"> </w:t>
      </w:r>
      <w:r w:rsidRPr="00842067">
        <w:t>every</w:t>
      </w:r>
      <w:r w:rsidR="00AE4004">
        <w:t xml:space="preserve"> </w:t>
      </w:r>
      <w:r w:rsidRPr="00842067">
        <w:t>citizen</w:t>
      </w:r>
      <w:r w:rsidR="00AE4004">
        <w:t xml:space="preserve"> </w:t>
      </w:r>
      <w:r w:rsidRPr="00842067">
        <w:t>and</w:t>
      </w:r>
      <w:r w:rsidR="00AE4004">
        <w:t xml:space="preserve"> </w:t>
      </w:r>
      <w:r w:rsidRPr="00842067">
        <w:t>that</w:t>
      </w:r>
      <w:r w:rsidR="00AE4004">
        <w:t xml:space="preserve"> </w:t>
      </w:r>
      <w:r w:rsidRPr="00842067">
        <w:t>the</w:t>
      </w:r>
      <w:r w:rsidR="00AE4004">
        <w:t xml:space="preserve"> </w:t>
      </w:r>
      <w:r w:rsidRPr="00842067">
        <w:t>State</w:t>
      </w:r>
      <w:r w:rsidR="00AE4004">
        <w:t xml:space="preserve"> </w:t>
      </w:r>
      <w:r w:rsidRPr="00842067">
        <w:t>must</w:t>
      </w:r>
      <w:r w:rsidR="00AE4004">
        <w:t xml:space="preserve"> </w:t>
      </w:r>
      <w:r w:rsidRPr="00842067">
        <w:t>guarantee</w:t>
      </w:r>
      <w:r w:rsidR="00AE4004">
        <w:t xml:space="preserve"> </w:t>
      </w:r>
      <w:r w:rsidRPr="00842067">
        <w:t>access</w:t>
      </w:r>
      <w:r w:rsidR="00AE4004">
        <w:t xml:space="preserve"> </w:t>
      </w:r>
      <w:r w:rsidRPr="00842067">
        <w:t>to</w:t>
      </w:r>
      <w:r w:rsidR="00AE4004">
        <w:t xml:space="preserve"> </w:t>
      </w:r>
      <w:r w:rsidRPr="00842067">
        <w:t>education,</w:t>
      </w:r>
      <w:r w:rsidR="00AE4004">
        <w:t xml:space="preserve"> </w:t>
      </w:r>
      <w:r w:rsidRPr="00842067">
        <w:t>without</w:t>
      </w:r>
      <w:r w:rsidR="00AE4004">
        <w:t xml:space="preserve"> </w:t>
      </w:r>
      <w:r w:rsidRPr="00842067">
        <w:t>discrimination</w:t>
      </w:r>
      <w:r w:rsidR="00AE4004">
        <w:t xml:space="preserve"> </w:t>
      </w:r>
      <w:r w:rsidRPr="00842067">
        <w:t>as</w:t>
      </w:r>
      <w:r w:rsidR="00AE4004">
        <w:t xml:space="preserve"> </w:t>
      </w:r>
      <w:r w:rsidRPr="00842067">
        <w:t>to</w:t>
      </w:r>
      <w:r w:rsidR="00AE4004">
        <w:t xml:space="preserve"> </w:t>
      </w:r>
      <w:r w:rsidRPr="00842067">
        <w:t>religion,</w:t>
      </w:r>
      <w:r w:rsidR="00AE4004">
        <w:t xml:space="preserve"> </w:t>
      </w:r>
      <w:r w:rsidRPr="00842067">
        <w:t>race,</w:t>
      </w:r>
      <w:r w:rsidR="00AE4004">
        <w:t xml:space="preserve"> </w:t>
      </w:r>
      <w:r w:rsidRPr="00842067">
        <w:t>ethnicity,</w:t>
      </w:r>
      <w:r w:rsidR="00AE4004">
        <w:t xml:space="preserve"> </w:t>
      </w:r>
      <w:r w:rsidRPr="00842067">
        <w:t>gender</w:t>
      </w:r>
      <w:r w:rsidR="00AE4004">
        <w:t xml:space="preserve"> </w:t>
      </w:r>
      <w:r w:rsidRPr="00842067">
        <w:t>or</w:t>
      </w:r>
      <w:r w:rsidR="00AE4004">
        <w:t xml:space="preserve"> </w:t>
      </w:r>
      <w:r w:rsidRPr="00842067">
        <w:t>disability.</w:t>
      </w:r>
    </w:p>
    <w:p w:rsidR="00842067" w:rsidRPr="00842067" w:rsidRDefault="00842067" w:rsidP="00842067">
      <w:pPr>
        <w:pStyle w:val="SingleTxtG"/>
      </w:pPr>
      <w:r w:rsidRPr="00842067">
        <w:t>162.</w:t>
      </w:r>
      <w:r w:rsidRPr="00842067">
        <w:tab/>
        <w:t>The</w:t>
      </w:r>
      <w:r w:rsidR="00AE4004">
        <w:t xml:space="preserve"> </w:t>
      </w:r>
      <w:r w:rsidRPr="00842067">
        <w:t>Interim</w:t>
      </w:r>
      <w:r w:rsidR="00AE4004">
        <w:t xml:space="preserve"> </w:t>
      </w:r>
      <w:r w:rsidRPr="00842067">
        <w:t>Constitution</w:t>
      </w:r>
      <w:r w:rsidR="00AE4004">
        <w:t xml:space="preserve"> </w:t>
      </w:r>
      <w:r w:rsidRPr="00842067">
        <w:t>of</w:t>
      </w:r>
      <w:r w:rsidR="00AE4004">
        <w:t xml:space="preserve"> </w:t>
      </w:r>
      <w:r w:rsidRPr="00842067">
        <w:t>the</w:t>
      </w:r>
      <w:r w:rsidR="00AE4004">
        <w:t xml:space="preserve"> </w:t>
      </w:r>
      <w:r w:rsidRPr="00842067">
        <w:t>Sudan</w:t>
      </w:r>
      <w:r w:rsidR="00AE4004">
        <w:t xml:space="preserve"> </w:t>
      </w:r>
      <w:r w:rsidRPr="00842067">
        <w:t>of</w:t>
      </w:r>
      <w:r w:rsidR="00AE4004">
        <w:t xml:space="preserve"> </w:t>
      </w:r>
      <w:r w:rsidRPr="00842067">
        <w:t>2005</w:t>
      </w:r>
      <w:r w:rsidR="00AE4004">
        <w:t xml:space="preserve"> </w:t>
      </w:r>
      <w:r w:rsidRPr="00842067">
        <w:t>recognizes</w:t>
      </w:r>
      <w:r w:rsidR="00AE4004">
        <w:t xml:space="preserve"> </w:t>
      </w:r>
      <w:r w:rsidRPr="00842067">
        <w:t>the</w:t>
      </w:r>
      <w:r w:rsidR="00AE4004">
        <w:t xml:space="preserve"> </w:t>
      </w:r>
      <w:r w:rsidRPr="00842067">
        <w:t>cultural</w:t>
      </w:r>
      <w:r w:rsidR="00AE4004">
        <w:t xml:space="preserve"> </w:t>
      </w:r>
      <w:r w:rsidRPr="00842067">
        <w:t>diversity</w:t>
      </w:r>
      <w:r w:rsidR="00AE4004">
        <w:t xml:space="preserve"> </w:t>
      </w:r>
      <w:r w:rsidRPr="00842067">
        <w:t>of</w:t>
      </w:r>
      <w:r w:rsidR="00AE4004">
        <w:t xml:space="preserve"> </w:t>
      </w:r>
      <w:r w:rsidRPr="00842067">
        <w:t>the</w:t>
      </w:r>
      <w:r w:rsidR="00AE4004">
        <w:t xml:space="preserve"> </w:t>
      </w:r>
      <w:r w:rsidRPr="00842067">
        <w:t>Sudanese</w:t>
      </w:r>
      <w:r w:rsidR="00AE4004">
        <w:t xml:space="preserve"> </w:t>
      </w:r>
      <w:r w:rsidRPr="00842067">
        <w:t>people</w:t>
      </w:r>
      <w:r w:rsidR="00AE4004">
        <w:t xml:space="preserve"> </w:t>
      </w:r>
      <w:r w:rsidRPr="00842067">
        <w:t>in</w:t>
      </w:r>
      <w:r w:rsidR="00AE4004">
        <w:t xml:space="preserve"> </w:t>
      </w:r>
      <w:r w:rsidRPr="00842067">
        <w:t>article</w:t>
      </w:r>
      <w:r w:rsidR="00AE4004">
        <w:t xml:space="preserve"> </w:t>
      </w:r>
      <w:r w:rsidRPr="00842067">
        <w:t>4</w:t>
      </w:r>
      <w:r w:rsidR="00AE4004">
        <w:t xml:space="preserve"> </w:t>
      </w:r>
      <w:r w:rsidRPr="00842067">
        <w:t>(b),</w:t>
      </w:r>
      <w:r w:rsidR="00AE4004">
        <w:t xml:space="preserve"> </w:t>
      </w:r>
      <w:r w:rsidRPr="00842067">
        <w:t>which</w:t>
      </w:r>
      <w:r w:rsidR="00AE4004">
        <w:t xml:space="preserve"> </w:t>
      </w:r>
      <w:r w:rsidRPr="00842067">
        <w:t>provides</w:t>
      </w:r>
      <w:r w:rsidR="00AE4004">
        <w:t xml:space="preserve"> </w:t>
      </w:r>
      <w:r w:rsidRPr="00842067">
        <w:t>that</w:t>
      </w:r>
      <w:r w:rsidR="00AE4004">
        <w:t xml:space="preserve"> </w:t>
      </w:r>
      <w:r w:rsidRPr="00842067">
        <w:t>religions,</w:t>
      </w:r>
      <w:r w:rsidR="00AE4004">
        <w:t xml:space="preserve"> </w:t>
      </w:r>
      <w:r w:rsidRPr="00842067">
        <w:t>beliefs,</w:t>
      </w:r>
      <w:r w:rsidR="00AE4004">
        <w:t xml:space="preserve"> </w:t>
      </w:r>
      <w:r w:rsidRPr="00842067">
        <w:t>traditions</w:t>
      </w:r>
      <w:r w:rsidR="00AE4004">
        <w:t xml:space="preserve"> </w:t>
      </w:r>
      <w:r w:rsidRPr="00842067">
        <w:t>and</w:t>
      </w:r>
      <w:r w:rsidR="00AE4004">
        <w:t xml:space="preserve"> </w:t>
      </w:r>
      <w:r w:rsidRPr="00842067">
        <w:t>customs</w:t>
      </w:r>
      <w:r w:rsidR="00AE4004">
        <w:t xml:space="preserve"> </w:t>
      </w:r>
      <w:r w:rsidRPr="00842067">
        <w:t>are</w:t>
      </w:r>
      <w:r w:rsidR="00AE4004">
        <w:t xml:space="preserve"> </w:t>
      </w:r>
      <w:r w:rsidRPr="00842067">
        <w:t>a</w:t>
      </w:r>
      <w:r w:rsidR="00AE4004">
        <w:t xml:space="preserve"> </w:t>
      </w:r>
      <w:r w:rsidRPr="00842067">
        <w:t>source</w:t>
      </w:r>
      <w:r w:rsidR="00AE4004">
        <w:t xml:space="preserve"> </w:t>
      </w:r>
      <w:r w:rsidRPr="00842067">
        <w:t>of</w:t>
      </w:r>
      <w:r w:rsidR="00AE4004">
        <w:t xml:space="preserve"> </w:t>
      </w:r>
      <w:r w:rsidRPr="00842067">
        <w:t>moral</w:t>
      </w:r>
      <w:r w:rsidR="00AE4004">
        <w:t xml:space="preserve"> </w:t>
      </w:r>
      <w:r w:rsidRPr="00842067">
        <w:t>strength</w:t>
      </w:r>
      <w:r w:rsidR="00AE4004">
        <w:t xml:space="preserve"> </w:t>
      </w:r>
      <w:r w:rsidRPr="00842067">
        <w:t>and</w:t>
      </w:r>
      <w:r w:rsidR="00AE4004">
        <w:t xml:space="preserve"> </w:t>
      </w:r>
      <w:r w:rsidRPr="00842067">
        <w:t>inspiration</w:t>
      </w:r>
      <w:r w:rsidR="00AE4004">
        <w:t xml:space="preserve"> </w:t>
      </w:r>
      <w:r w:rsidRPr="00842067">
        <w:t>for</w:t>
      </w:r>
      <w:r w:rsidR="00AE4004">
        <w:t xml:space="preserve"> </w:t>
      </w:r>
      <w:r w:rsidRPr="00842067">
        <w:t>the</w:t>
      </w:r>
      <w:r w:rsidR="00AE4004">
        <w:t xml:space="preserve"> </w:t>
      </w:r>
      <w:r w:rsidRPr="00842067">
        <w:t>Sudanese</w:t>
      </w:r>
      <w:r w:rsidR="00AE4004">
        <w:t xml:space="preserve"> </w:t>
      </w:r>
      <w:r w:rsidRPr="00842067">
        <w:t>people,</w:t>
      </w:r>
      <w:r w:rsidR="00AE4004">
        <w:t xml:space="preserve"> </w:t>
      </w:r>
      <w:r w:rsidRPr="00842067">
        <w:t>and</w:t>
      </w:r>
      <w:r w:rsidR="00AE4004">
        <w:t xml:space="preserve"> </w:t>
      </w:r>
      <w:r w:rsidRPr="00842067">
        <w:t>in</w:t>
      </w:r>
      <w:r w:rsidR="00AE4004">
        <w:t xml:space="preserve"> </w:t>
      </w:r>
      <w:r w:rsidRPr="00842067">
        <w:t>article</w:t>
      </w:r>
      <w:r w:rsidR="00AE4004">
        <w:t xml:space="preserve"> </w:t>
      </w:r>
      <w:r w:rsidRPr="00842067">
        <w:t>4</w:t>
      </w:r>
      <w:r w:rsidR="00AE4004">
        <w:t xml:space="preserve"> </w:t>
      </w:r>
      <w:r w:rsidRPr="00842067">
        <w:t>(c),</w:t>
      </w:r>
      <w:r w:rsidR="00AE4004">
        <w:t xml:space="preserve"> </w:t>
      </w:r>
      <w:r w:rsidRPr="00842067">
        <w:t>which</w:t>
      </w:r>
      <w:r w:rsidR="00AE4004">
        <w:t xml:space="preserve"> </w:t>
      </w:r>
      <w:r w:rsidRPr="00842067">
        <w:t>states</w:t>
      </w:r>
      <w:r w:rsidR="00AE4004">
        <w:t xml:space="preserve"> </w:t>
      </w:r>
      <w:r w:rsidRPr="00842067">
        <w:t>that</w:t>
      </w:r>
      <w:r w:rsidR="00AE4004">
        <w:t xml:space="preserve"> </w:t>
      </w:r>
      <w:r w:rsidRPr="00842067">
        <w:t>the</w:t>
      </w:r>
      <w:r w:rsidR="00AE4004">
        <w:t xml:space="preserve"> </w:t>
      </w:r>
      <w:r w:rsidRPr="00842067">
        <w:t>cultural</w:t>
      </w:r>
      <w:r w:rsidR="00AE4004">
        <w:t xml:space="preserve"> </w:t>
      </w:r>
      <w:r w:rsidRPr="00842067">
        <w:t>and</w:t>
      </w:r>
      <w:r w:rsidR="00AE4004">
        <w:t xml:space="preserve"> </w:t>
      </w:r>
      <w:r w:rsidRPr="00842067">
        <w:t>social</w:t>
      </w:r>
      <w:r w:rsidR="00AE4004">
        <w:t xml:space="preserve"> </w:t>
      </w:r>
      <w:r w:rsidRPr="00842067">
        <w:t>diversity</w:t>
      </w:r>
      <w:r w:rsidR="00AE4004">
        <w:t xml:space="preserve"> </w:t>
      </w:r>
      <w:r w:rsidRPr="00842067">
        <w:t>of</w:t>
      </w:r>
      <w:r w:rsidR="00AE4004">
        <w:t xml:space="preserve"> </w:t>
      </w:r>
      <w:r w:rsidRPr="00842067">
        <w:t>the</w:t>
      </w:r>
      <w:r w:rsidR="00AE4004">
        <w:t xml:space="preserve"> </w:t>
      </w:r>
      <w:r w:rsidRPr="00842067">
        <w:t>Sudanese</w:t>
      </w:r>
      <w:r w:rsidR="00AE4004">
        <w:t xml:space="preserve"> </w:t>
      </w:r>
      <w:r w:rsidRPr="00842067">
        <w:t>people</w:t>
      </w:r>
      <w:r w:rsidR="00AE4004">
        <w:t xml:space="preserve"> </w:t>
      </w:r>
      <w:r w:rsidRPr="00842067">
        <w:t>is</w:t>
      </w:r>
      <w:r w:rsidR="00AE4004">
        <w:t xml:space="preserve"> </w:t>
      </w:r>
      <w:r w:rsidRPr="00842067">
        <w:t>the</w:t>
      </w:r>
      <w:r w:rsidR="00AE4004">
        <w:t xml:space="preserve"> </w:t>
      </w:r>
      <w:r w:rsidRPr="00842067">
        <w:t>basis</w:t>
      </w:r>
      <w:r w:rsidR="00AE4004">
        <w:t xml:space="preserve"> </w:t>
      </w:r>
      <w:r w:rsidRPr="00842067">
        <w:t>of</w:t>
      </w:r>
      <w:r w:rsidR="00AE4004">
        <w:t xml:space="preserve"> </w:t>
      </w:r>
      <w:r w:rsidRPr="00842067">
        <w:t>national</w:t>
      </w:r>
      <w:r w:rsidR="00AE4004">
        <w:t xml:space="preserve"> </w:t>
      </w:r>
      <w:r w:rsidRPr="00842067">
        <w:t>cohesion</w:t>
      </w:r>
      <w:r w:rsidR="00AE4004">
        <w:t xml:space="preserve"> </w:t>
      </w:r>
      <w:r w:rsidRPr="00842067">
        <w:t>and</w:t>
      </w:r>
      <w:r w:rsidR="00AE4004">
        <w:t xml:space="preserve"> </w:t>
      </w:r>
      <w:r w:rsidRPr="00842067">
        <w:t>may</w:t>
      </w:r>
      <w:r w:rsidR="00AE4004">
        <w:t xml:space="preserve"> </w:t>
      </w:r>
      <w:r w:rsidRPr="00842067">
        <w:t>not</w:t>
      </w:r>
      <w:r w:rsidR="00AE4004">
        <w:t xml:space="preserve"> </w:t>
      </w:r>
      <w:r w:rsidRPr="00842067">
        <w:t>be</w:t>
      </w:r>
      <w:r w:rsidR="00AE4004">
        <w:t xml:space="preserve"> </w:t>
      </w:r>
      <w:r w:rsidRPr="00842067">
        <w:t>exploited</w:t>
      </w:r>
      <w:r w:rsidR="00AE4004">
        <w:t xml:space="preserve"> </w:t>
      </w:r>
      <w:r w:rsidRPr="00842067">
        <w:t>to</w:t>
      </w:r>
      <w:r w:rsidR="00AE4004">
        <w:t xml:space="preserve"> </w:t>
      </w:r>
      <w:r w:rsidRPr="00842067">
        <w:t>cause</w:t>
      </w:r>
      <w:r w:rsidR="00AE4004">
        <w:t xml:space="preserve"> </w:t>
      </w:r>
      <w:r w:rsidRPr="00842067">
        <w:t>division.</w:t>
      </w:r>
      <w:r w:rsidR="00AE4004">
        <w:t xml:space="preserve"> </w:t>
      </w:r>
      <w:r w:rsidRPr="00842067">
        <w:t>Article</w:t>
      </w:r>
      <w:r w:rsidR="00AE4004">
        <w:t xml:space="preserve"> </w:t>
      </w:r>
      <w:r w:rsidRPr="00842067">
        <w:t>13</w:t>
      </w:r>
      <w:r w:rsidR="00AE4004">
        <w:t xml:space="preserve"> </w:t>
      </w:r>
      <w:r w:rsidRPr="00842067">
        <w:t>(4)</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also</w:t>
      </w:r>
      <w:r w:rsidR="00AE4004">
        <w:t xml:space="preserve"> </w:t>
      </w:r>
      <w:r w:rsidRPr="00842067">
        <w:t>provides</w:t>
      </w:r>
      <w:r w:rsidR="00AE4004">
        <w:t xml:space="preserve"> </w:t>
      </w:r>
      <w:r w:rsidRPr="00842067">
        <w:t>that</w:t>
      </w:r>
      <w:r w:rsidR="00AE4004">
        <w:t xml:space="preserve"> </w:t>
      </w:r>
      <w:r w:rsidRPr="00842067">
        <w:t>the</w:t>
      </w:r>
      <w:r w:rsidR="00AE4004">
        <w:t xml:space="preserve"> </w:t>
      </w:r>
      <w:r w:rsidRPr="00842067">
        <w:t>State</w:t>
      </w:r>
      <w:r w:rsidR="00AE4004">
        <w:t xml:space="preserve"> </w:t>
      </w:r>
      <w:r w:rsidRPr="00842067">
        <w:t>shall</w:t>
      </w:r>
      <w:r w:rsidR="00AE4004">
        <w:t xml:space="preserve"> </w:t>
      </w:r>
      <w:r w:rsidRPr="00842067">
        <w:t>recognize</w:t>
      </w:r>
      <w:r w:rsidR="00AE4004">
        <w:t xml:space="preserve"> </w:t>
      </w:r>
      <w:r w:rsidRPr="00842067">
        <w:t>the</w:t>
      </w:r>
      <w:r w:rsidR="00AE4004">
        <w:t xml:space="preserve"> </w:t>
      </w:r>
      <w:r w:rsidRPr="00842067">
        <w:t>cultural</w:t>
      </w:r>
      <w:r w:rsidR="00AE4004">
        <w:t xml:space="preserve"> </w:t>
      </w:r>
      <w:r w:rsidRPr="00842067">
        <w:t>diversity</w:t>
      </w:r>
      <w:r w:rsidR="00AE4004">
        <w:t xml:space="preserve"> </w:t>
      </w:r>
      <w:r w:rsidRPr="00842067">
        <w:t>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and</w:t>
      </w:r>
      <w:r w:rsidR="00AE4004">
        <w:t xml:space="preserve"> </w:t>
      </w:r>
      <w:r w:rsidRPr="00842067">
        <w:t>encourage</w:t>
      </w:r>
      <w:r w:rsidR="00AE4004">
        <w:t xml:space="preserve"> </w:t>
      </w:r>
      <w:r w:rsidRPr="00842067">
        <w:t>the</w:t>
      </w:r>
      <w:r w:rsidR="00AE4004">
        <w:t xml:space="preserve"> </w:t>
      </w:r>
      <w:r w:rsidRPr="00842067">
        <w:t>diverse</w:t>
      </w:r>
      <w:r w:rsidR="00AE4004">
        <w:t xml:space="preserve"> </w:t>
      </w:r>
      <w:r w:rsidRPr="00842067">
        <w:t>cultures</w:t>
      </w:r>
      <w:r w:rsidR="00AE4004">
        <w:t xml:space="preserve"> </w:t>
      </w:r>
      <w:r w:rsidRPr="00842067">
        <w:t>to</w:t>
      </w:r>
      <w:r w:rsidR="00AE4004">
        <w:t xml:space="preserve"> </w:t>
      </w:r>
      <w:r w:rsidRPr="00842067">
        <w:t>flourish</w:t>
      </w:r>
      <w:r w:rsidR="00AE4004">
        <w:t xml:space="preserve"> </w:t>
      </w:r>
      <w:r w:rsidRPr="00842067">
        <w:t>harmoniously</w:t>
      </w:r>
      <w:r w:rsidR="00AE4004">
        <w:t xml:space="preserve"> </w:t>
      </w:r>
      <w:r w:rsidRPr="00842067">
        <w:t>and</w:t>
      </w:r>
      <w:r w:rsidR="00AE4004">
        <w:t xml:space="preserve"> </w:t>
      </w:r>
      <w:r w:rsidRPr="00842067">
        <w:t>express</w:t>
      </w:r>
      <w:r w:rsidR="00AE4004">
        <w:t xml:space="preserve"> </w:t>
      </w:r>
      <w:r w:rsidRPr="00842067">
        <w:t>themselves</w:t>
      </w:r>
      <w:r w:rsidR="00AE4004">
        <w:t xml:space="preserve"> </w:t>
      </w:r>
      <w:r w:rsidRPr="00842067">
        <w:t>through</w:t>
      </w:r>
      <w:r w:rsidR="00AE4004">
        <w:t xml:space="preserve"> </w:t>
      </w:r>
      <w:r w:rsidRPr="00842067">
        <w:t>the</w:t>
      </w:r>
      <w:r w:rsidR="00AE4004">
        <w:t xml:space="preserve"> </w:t>
      </w:r>
      <w:r w:rsidRPr="00842067">
        <w:t>media</w:t>
      </w:r>
      <w:r w:rsidR="00AE4004">
        <w:t xml:space="preserve"> </w:t>
      </w:r>
      <w:r w:rsidRPr="00842067">
        <w:t>and</w:t>
      </w:r>
      <w:r w:rsidR="00AE4004">
        <w:t xml:space="preserve"> </w:t>
      </w:r>
      <w:r w:rsidRPr="00842067">
        <w:t>education.</w:t>
      </w:r>
      <w:r w:rsidR="00AE4004">
        <w:t xml:space="preserve"> </w:t>
      </w:r>
      <w:r w:rsidRPr="00842067">
        <w:t>Article</w:t>
      </w:r>
      <w:r w:rsidR="00AE4004">
        <w:t xml:space="preserve"> </w:t>
      </w:r>
      <w:r w:rsidRPr="00842067">
        <w:t>13</w:t>
      </w:r>
      <w:r w:rsidR="00AE4004">
        <w:t xml:space="preserve"> </w:t>
      </w:r>
      <w:r w:rsidRPr="00842067">
        <w:t>(5)</w:t>
      </w:r>
      <w:r w:rsidR="00AE4004">
        <w:t xml:space="preserve"> </w:t>
      </w:r>
      <w:r w:rsidRPr="00842067">
        <w:t>further</w:t>
      </w:r>
      <w:r w:rsidR="00AE4004">
        <w:t xml:space="preserve"> </w:t>
      </w:r>
      <w:r w:rsidRPr="00842067">
        <w:t>provides</w:t>
      </w:r>
      <w:r w:rsidR="00AE4004">
        <w:t xml:space="preserve"> </w:t>
      </w:r>
      <w:r w:rsidRPr="00842067">
        <w:t>that</w:t>
      </w:r>
      <w:r w:rsidR="00AE4004">
        <w:t xml:space="preserve"> </w:t>
      </w:r>
      <w:r w:rsidRPr="00842067">
        <w:t>the</w:t>
      </w:r>
      <w:r w:rsidR="00AE4004">
        <w:t xml:space="preserve"> </w:t>
      </w:r>
      <w:r w:rsidRPr="00842067">
        <w:t>State</w:t>
      </w:r>
      <w:r w:rsidR="00AE4004">
        <w:t xml:space="preserve"> </w:t>
      </w:r>
      <w:r w:rsidRPr="00842067">
        <w:t>is</w:t>
      </w:r>
      <w:r w:rsidR="00AE4004">
        <w:t xml:space="preserve"> </w:t>
      </w:r>
      <w:r w:rsidRPr="00842067">
        <w:t>under</w:t>
      </w:r>
      <w:r w:rsidR="00AE4004">
        <w:t xml:space="preserve"> </w:t>
      </w:r>
      <w:r w:rsidRPr="00842067">
        <w:t>obligation</w:t>
      </w:r>
      <w:r w:rsidR="00AE4004">
        <w:t xml:space="preserve"> </w:t>
      </w:r>
      <w:r w:rsidRPr="00842067">
        <w:t>to</w:t>
      </w:r>
      <w:r w:rsidR="00AE4004">
        <w:t xml:space="preserve"> </w:t>
      </w:r>
      <w:r w:rsidRPr="00842067">
        <w:t>protect</w:t>
      </w:r>
      <w:r w:rsidR="00AE4004">
        <w:t xml:space="preserve"> </w:t>
      </w:r>
      <w:r w:rsidRPr="00842067">
        <w:t>the</w:t>
      </w:r>
      <w:r w:rsidR="00AE4004">
        <w:t xml:space="preserve"> </w:t>
      </w:r>
      <w:r w:rsidRPr="00842067">
        <w:t>Sudanese</w:t>
      </w:r>
      <w:r w:rsidR="00AE4004">
        <w:t xml:space="preserve"> </w:t>
      </w:r>
      <w:r w:rsidRPr="00842067">
        <w:t>heritage,</w:t>
      </w:r>
      <w:r w:rsidR="00AE4004">
        <w:t xml:space="preserve"> </w:t>
      </w:r>
      <w:r w:rsidRPr="00842067">
        <w:t>monuments</w:t>
      </w:r>
      <w:r w:rsidR="00AE4004">
        <w:t xml:space="preserve"> </w:t>
      </w:r>
      <w:r w:rsidRPr="00842067">
        <w:t>and</w:t>
      </w:r>
      <w:r w:rsidR="00AE4004">
        <w:t xml:space="preserve"> </w:t>
      </w:r>
      <w:r w:rsidRPr="00842067">
        <w:t>places</w:t>
      </w:r>
      <w:r w:rsidR="00AE4004">
        <w:t xml:space="preserve"> </w:t>
      </w:r>
      <w:r w:rsidRPr="00842067">
        <w:t>of</w:t>
      </w:r>
      <w:r w:rsidR="00AE4004">
        <w:t xml:space="preserve"> </w:t>
      </w:r>
      <w:r w:rsidRPr="00842067">
        <w:t>national,</w:t>
      </w:r>
      <w:r w:rsidR="00AE4004">
        <w:t xml:space="preserve"> </w:t>
      </w:r>
      <w:r w:rsidRPr="00842067">
        <w:t>historical</w:t>
      </w:r>
      <w:r w:rsidR="00AE4004">
        <w:t xml:space="preserve"> </w:t>
      </w:r>
      <w:r w:rsidRPr="00842067">
        <w:t>or</w:t>
      </w:r>
      <w:r w:rsidR="00AE4004">
        <w:t xml:space="preserve"> </w:t>
      </w:r>
      <w:r w:rsidRPr="00842067">
        <w:t>religious</w:t>
      </w:r>
      <w:r w:rsidR="00AE4004">
        <w:t xml:space="preserve"> </w:t>
      </w:r>
      <w:r w:rsidRPr="00842067">
        <w:t>significance</w:t>
      </w:r>
      <w:r w:rsidR="00AE4004">
        <w:t xml:space="preserve"> </w:t>
      </w:r>
      <w:r w:rsidRPr="00842067">
        <w:t>from</w:t>
      </w:r>
      <w:r w:rsidR="00AE4004">
        <w:t xml:space="preserve"> </w:t>
      </w:r>
      <w:r w:rsidRPr="00842067">
        <w:t>destruction,</w:t>
      </w:r>
      <w:r w:rsidR="00AE4004">
        <w:t xml:space="preserve"> </w:t>
      </w:r>
      <w:r w:rsidRPr="00842067">
        <w:t>desecration,</w:t>
      </w:r>
      <w:r w:rsidR="00AE4004">
        <w:t xml:space="preserve"> </w:t>
      </w:r>
      <w:r w:rsidRPr="00842067">
        <w:t>unlawful</w:t>
      </w:r>
      <w:r w:rsidR="00AE4004">
        <w:t xml:space="preserve"> </w:t>
      </w:r>
      <w:r w:rsidRPr="00842067">
        <w:t>removal</w:t>
      </w:r>
      <w:r w:rsidR="00AE4004">
        <w:t xml:space="preserve"> </w:t>
      </w:r>
      <w:r w:rsidRPr="00842067">
        <w:t>or</w:t>
      </w:r>
      <w:r w:rsidR="00AE4004">
        <w:t xml:space="preserve"> </w:t>
      </w:r>
      <w:r w:rsidRPr="00842067">
        <w:t>illegal</w:t>
      </w:r>
      <w:r w:rsidR="00AE4004">
        <w:t xml:space="preserve"> </w:t>
      </w:r>
      <w:r w:rsidRPr="00842067">
        <w:t>export.</w:t>
      </w:r>
    </w:p>
    <w:p w:rsidR="00842067" w:rsidRPr="00842067" w:rsidRDefault="00842067" w:rsidP="00842067">
      <w:pPr>
        <w:pStyle w:val="SingleTxtG"/>
      </w:pPr>
      <w:r w:rsidRPr="00842067">
        <w:t>163.</w:t>
      </w:r>
      <w:r w:rsidRPr="00842067">
        <w:tab/>
        <w:t>The</w:t>
      </w:r>
      <w:r w:rsidR="00AE4004">
        <w:t xml:space="preserve"> </w:t>
      </w:r>
      <w:r w:rsidRPr="00842067">
        <w:t>recognition</w:t>
      </w:r>
      <w:r w:rsidR="00AE4004">
        <w:t xml:space="preserve"> </w:t>
      </w:r>
      <w:r w:rsidRPr="00842067">
        <w:t>of</w:t>
      </w:r>
      <w:r w:rsidR="00AE4004">
        <w:t xml:space="preserve"> </w:t>
      </w:r>
      <w:r w:rsidRPr="00842067">
        <w:t>cultural</w:t>
      </w:r>
      <w:r w:rsidR="00AE4004">
        <w:t xml:space="preserve"> </w:t>
      </w:r>
      <w:r w:rsidRPr="00842067">
        <w:t>diversity</w:t>
      </w:r>
      <w:r w:rsidR="00AE4004">
        <w:t xml:space="preserve"> </w:t>
      </w:r>
      <w:r w:rsidRPr="00842067">
        <w:t>in</w:t>
      </w:r>
      <w:r w:rsidR="00AE4004">
        <w:t xml:space="preserve"> </w:t>
      </w:r>
      <w:r w:rsidRPr="00842067">
        <w:t>the</w:t>
      </w:r>
      <w:r w:rsidR="00AE4004">
        <w:t xml:space="preserve"> </w:t>
      </w:r>
      <w:r w:rsidRPr="00842067">
        <w:t>Constitution</w:t>
      </w:r>
      <w:r w:rsidR="00AE4004">
        <w:t xml:space="preserve"> </w:t>
      </w:r>
      <w:r w:rsidRPr="00842067">
        <w:t>is</w:t>
      </w:r>
      <w:r w:rsidR="00AE4004">
        <w:t xml:space="preserve"> </w:t>
      </w:r>
      <w:r w:rsidRPr="00842067">
        <w:t>further</w:t>
      </w:r>
      <w:r w:rsidR="00AE4004">
        <w:t xml:space="preserve"> </w:t>
      </w:r>
      <w:r w:rsidRPr="00842067">
        <w:t>expressed</w:t>
      </w:r>
      <w:r w:rsidR="00AE4004">
        <w:t xml:space="preserve"> </w:t>
      </w:r>
      <w:r w:rsidRPr="00842067">
        <w:t>in</w:t>
      </w:r>
      <w:r w:rsidR="00AE4004">
        <w:t xml:space="preserve"> </w:t>
      </w:r>
      <w:r w:rsidRPr="00842067">
        <w:t>that</w:t>
      </w:r>
      <w:r w:rsidR="00AE4004">
        <w:t xml:space="preserve"> </w:t>
      </w:r>
      <w:r w:rsidRPr="00842067">
        <w:t>participation</w:t>
      </w:r>
      <w:r w:rsidR="00AE4004">
        <w:t xml:space="preserve"> </w:t>
      </w:r>
      <w:r w:rsidRPr="00842067">
        <w:t>in</w:t>
      </w:r>
      <w:r w:rsidR="00AE4004">
        <w:t xml:space="preserve"> </w:t>
      </w:r>
      <w:r w:rsidRPr="00842067">
        <w:t>cultural</w:t>
      </w:r>
      <w:r w:rsidR="00AE4004">
        <w:t xml:space="preserve"> </w:t>
      </w:r>
      <w:r w:rsidRPr="00842067">
        <w:t>life</w:t>
      </w:r>
      <w:r w:rsidR="00AE4004">
        <w:t xml:space="preserve"> </w:t>
      </w:r>
      <w:r w:rsidRPr="00842067">
        <w:t>is</w:t>
      </w:r>
      <w:r w:rsidR="00AE4004">
        <w:t xml:space="preserve"> </w:t>
      </w:r>
      <w:r w:rsidRPr="00842067">
        <w:t>an</w:t>
      </w:r>
      <w:r w:rsidR="00AE4004">
        <w:t xml:space="preserve"> </w:t>
      </w:r>
      <w:r w:rsidRPr="00842067">
        <w:t>equal</w:t>
      </w:r>
      <w:r w:rsidR="00AE4004">
        <w:t xml:space="preserve"> </w:t>
      </w:r>
      <w:r w:rsidRPr="00842067">
        <w:t>right</w:t>
      </w:r>
      <w:r w:rsidR="00AE4004">
        <w:t xml:space="preserve"> </w:t>
      </w:r>
      <w:r w:rsidRPr="00842067">
        <w:t>of</w:t>
      </w:r>
      <w:r w:rsidR="00AE4004">
        <w:t xml:space="preserve"> </w:t>
      </w:r>
      <w:r w:rsidRPr="00842067">
        <w:t>men</w:t>
      </w:r>
      <w:r w:rsidR="00AE4004">
        <w:t xml:space="preserve"> </w:t>
      </w:r>
      <w:r w:rsidRPr="00842067">
        <w:t>and</w:t>
      </w:r>
      <w:r w:rsidR="00AE4004">
        <w:t xml:space="preserve"> </w:t>
      </w:r>
      <w:r w:rsidRPr="00842067">
        <w:t>women,</w:t>
      </w:r>
      <w:r w:rsidR="00AE4004">
        <w:t xml:space="preserve"> </w:t>
      </w:r>
      <w:r w:rsidRPr="00842067">
        <w:t>pursuant</w:t>
      </w:r>
      <w:r w:rsidR="00AE4004">
        <w:t xml:space="preserve"> </w:t>
      </w:r>
      <w:r w:rsidRPr="00842067">
        <w:t>to</w:t>
      </w:r>
      <w:r w:rsidR="00AE4004">
        <w:t xml:space="preserve"> </w:t>
      </w:r>
      <w:r w:rsidRPr="00842067">
        <w:t>article</w:t>
      </w:r>
      <w:r w:rsidR="00AE4004">
        <w:t xml:space="preserve"> </w:t>
      </w:r>
      <w:r w:rsidRPr="00842067">
        <w:t>32</w:t>
      </w:r>
      <w:r w:rsidR="00AE4004">
        <w:t xml:space="preserve"> </w:t>
      </w:r>
      <w:r w:rsidRPr="00842067">
        <w:t>(1),</w:t>
      </w:r>
      <w:r w:rsidR="00AE4004">
        <w:t xml:space="preserve"> </w:t>
      </w:r>
      <w:r w:rsidRPr="00842067">
        <w:t>referred</w:t>
      </w:r>
      <w:r w:rsidR="00AE4004">
        <w:t xml:space="preserve"> </w:t>
      </w:r>
      <w:r w:rsidRPr="00842067">
        <w:t>to</w:t>
      </w:r>
      <w:r w:rsidR="00AE4004">
        <w:t xml:space="preserve"> </w:t>
      </w:r>
      <w:r w:rsidRPr="00842067">
        <w:t>earlier,</w:t>
      </w:r>
      <w:r w:rsidR="00AE4004">
        <w:t xml:space="preserve"> </w:t>
      </w:r>
      <w:r w:rsidRPr="00842067">
        <w:t>which</w:t>
      </w:r>
      <w:r w:rsidR="00AE4004">
        <w:t xml:space="preserve"> </w:t>
      </w:r>
      <w:r w:rsidRPr="00842067">
        <w:t>provides</w:t>
      </w:r>
      <w:r w:rsidR="00AE4004">
        <w:t xml:space="preserve"> </w:t>
      </w:r>
      <w:r w:rsidRPr="00842067">
        <w:t>that</w:t>
      </w:r>
      <w:r w:rsidR="00AE4004">
        <w:t xml:space="preserve"> </w:t>
      </w:r>
      <w:r w:rsidRPr="00842067">
        <w:t>the</w:t>
      </w:r>
      <w:r w:rsidR="00AE4004">
        <w:t xml:space="preserve"> </w:t>
      </w:r>
      <w:r w:rsidRPr="00842067">
        <w:t>State</w:t>
      </w:r>
      <w:r w:rsidR="00AE4004">
        <w:t xml:space="preserve"> </w:t>
      </w:r>
      <w:r w:rsidRPr="00842067">
        <w:t>shall</w:t>
      </w:r>
      <w:r w:rsidR="00AE4004">
        <w:t xml:space="preserve"> </w:t>
      </w:r>
      <w:r w:rsidRPr="00842067">
        <w:t>guarantee</w:t>
      </w:r>
      <w:r w:rsidR="00AE4004">
        <w:t xml:space="preserve"> </w:t>
      </w:r>
      <w:r w:rsidRPr="00842067">
        <w:t>the</w:t>
      </w:r>
      <w:r w:rsidR="00AE4004">
        <w:t xml:space="preserve"> </w:t>
      </w:r>
      <w:r w:rsidRPr="00842067">
        <w:t>equal</w:t>
      </w:r>
      <w:r w:rsidR="00AE4004">
        <w:t xml:space="preserve"> </w:t>
      </w:r>
      <w:r w:rsidRPr="00842067">
        <w:t>right</w:t>
      </w:r>
      <w:r w:rsidR="00AE4004">
        <w:t xml:space="preserve"> </w:t>
      </w:r>
      <w:r w:rsidRPr="00842067">
        <w:t>of</w:t>
      </w:r>
      <w:r w:rsidR="00AE4004">
        <w:t xml:space="preserve"> </w:t>
      </w:r>
      <w:r w:rsidRPr="00842067">
        <w:t>men</w:t>
      </w:r>
      <w:r w:rsidR="00AE4004">
        <w:t xml:space="preserve"> </w:t>
      </w:r>
      <w:r w:rsidRPr="00842067">
        <w:t>and</w:t>
      </w:r>
      <w:r w:rsidR="00AE4004">
        <w:t xml:space="preserve"> </w:t>
      </w:r>
      <w:r w:rsidRPr="00842067">
        <w:t>women</w:t>
      </w:r>
      <w:r w:rsidR="00AE4004">
        <w:t xml:space="preserve"> </w:t>
      </w:r>
      <w:r w:rsidRPr="00842067">
        <w:t>to</w:t>
      </w:r>
      <w:r w:rsidR="00AE4004">
        <w:t xml:space="preserve"> </w:t>
      </w:r>
      <w:r w:rsidRPr="00842067">
        <w:t>the</w:t>
      </w:r>
      <w:r w:rsidR="00AE4004">
        <w:t xml:space="preserve"> </w:t>
      </w:r>
      <w:r w:rsidRPr="00842067">
        <w:t>enjoyment</w:t>
      </w:r>
      <w:r w:rsidR="00AE4004">
        <w:t xml:space="preserve"> </w:t>
      </w:r>
      <w:r w:rsidRPr="00842067">
        <w:t>of</w:t>
      </w:r>
      <w:r w:rsidR="00AE4004">
        <w:t xml:space="preserve"> </w:t>
      </w:r>
      <w:r w:rsidRPr="00842067">
        <w:t>all</w:t>
      </w:r>
      <w:r w:rsidR="00AE4004">
        <w:t xml:space="preserve"> </w:t>
      </w:r>
      <w:r w:rsidRPr="00842067">
        <w:t>civil,</w:t>
      </w:r>
      <w:r w:rsidR="00AE4004">
        <w:t xml:space="preserve"> </w:t>
      </w:r>
      <w:r w:rsidRPr="00842067">
        <w:t>political,</w:t>
      </w:r>
      <w:r w:rsidR="00AE4004">
        <w:t xml:space="preserve"> </w:t>
      </w:r>
      <w:r w:rsidRPr="00842067">
        <w:t>social,</w:t>
      </w:r>
      <w:r w:rsidR="00AE4004">
        <w:t xml:space="preserve"> </w:t>
      </w:r>
      <w:r w:rsidRPr="00842067">
        <w:t>cultural</w:t>
      </w:r>
      <w:r w:rsidR="00AE4004">
        <w:t xml:space="preserve"> </w:t>
      </w:r>
      <w:r w:rsidRPr="00842067">
        <w:t>and</w:t>
      </w:r>
      <w:r w:rsidR="00AE4004">
        <w:t xml:space="preserve"> </w:t>
      </w:r>
      <w:r w:rsidRPr="00842067">
        <w:t>economic</w:t>
      </w:r>
      <w:r w:rsidR="00AE4004">
        <w:t xml:space="preserve"> </w:t>
      </w:r>
      <w:r w:rsidRPr="00842067">
        <w:t>rights.</w:t>
      </w:r>
      <w:r w:rsidR="00AE4004">
        <w:t xml:space="preserve"> </w:t>
      </w:r>
      <w:r w:rsidRPr="00842067">
        <w:t>Article</w:t>
      </w:r>
      <w:r w:rsidR="00AE4004">
        <w:t xml:space="preserve"> </w:t>
      </w:r>
      <w:r w:rsidRPr="00842067">
        <w:t>47</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which</w:t>
      </w:r>
      <w:r w:rsidR="00AE4004">
        <w:t xml:space="preserve"> </w:t>
      </w:r>
      <w:r w:rsidRPr="00842067">
        <w:t>deals</w:t>
      </w:r>
      <w:r w:rsidR="00AE4004">
        <w:t xml:space="preserve"> </w:t>
      </w:r>
      <w:r w:rsidRPr="00842067">
        <w:t>with</w:t>
      </w:r>
      <w:r w:rsidR="00AE4004">
        <w:t xml:space="preserve"> </w:t>
      </w:r>
      <w:r w:rsidRPr="00842067">
        <w:t>ethnic</w:t>
      </w:r>
      <w:r w:rsidR="00AE4004">
        <w:t xml:space="preserve"> </w:t>
      </w:r>
      <w:r w:rsidRPr="00842067">
        <w:t>and</w:t>
      </w:r>
      <w:r w:rsidR="00AE4004">
        <w:t xml:space="preserve"> </w:t>
      </w:r>
      <w:r w:rsidRPr="00842067">
        <w:t>cultural</w:t>
      </w:r>
      <w:r w:rsidR="00AE4004">
        <w:t xml:space="preserve"> </w:t>
      </w:r>
      <w:r w:rsidRPr="00842067">
        <w:t>communities,</w:t>
      </w:r>
      <w:r w:rsidR="00AE4004">
        <w:t xml:space="preserve"> </w:t>
      </w:r>
      <w:r w:rsidRPr="00842067">
        <w:t>also</w:t>
      </w:r>
      <w:r w:rsidR="00AE4004">
        <w:t xml:space="preserve"> </w:t>
      </w:r>
      <w:r w:rsidRPr="00842067">
        <w:t>prescribes</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those</w:t>
      </w:r>
      <w:r w:rsidR="00AE4004">
        <w:t xml:space="preserve"> </w:t>
      </w:r>
      <w:r w:rsidRPr="00842067">
        <w:t>communities</w:t>
      </w:r>
      <w:r w:rsidR="00AE4004">
        <w:t xml:space="preserve"> </w:t>
      </w:r>
      <w:r w:rsidRPr="00842067">
        <w:t>freely</w:t>
      </w:r>
      <w:r w:rsidR="00AE4004">
        <w:t xml:space="preserve"> </w:t>
      </w:r>
      <w:r w:rsidRPr="00842067">
        <w:t>to</w:t>
      </w:r>
      <w:r w:rsidR="00AE4004">
        <w:t xml:space="preserve"> </w:t>
      </w:r>
      <w:r w:rsidRPr="00842067">
        <w:t>enjoy</w:t>
      </w:r>
      <w:r w:rsidR="00AE4004">
        <w:t xml:space="preserve"> </w:t>
      </w:r>
      <w:r w:rsidRPr="00842067">
        <w:t>and</w:t>
      </w:r>
      <w:r w:rsidR="00AE4004">
        <w:t xml:space="preserve"> </w:t>
      </w:r>
      <w:r w:rsidRPr="00842067">
        <w:t>develop</w:t>
      </w:r>
      <w:r w:rsidR="00AE4004">
        <w:t xml:space="preserve"> </w:t>
      </w:r>
      <w:r w:rsidRPr="00842067">
        <w:t>their</w:t>
      </w:r>
      <w:r w:rsidR="00AE4004">
        <w:t xml:space="preserve"> </w:t>
      </w:r>
      <w:r w:rsidRPr="00842067">
        <w:t>own</w:t>
      </w:r>
      <w:r w:rsidR="00AE4004">
        <w:t xml:space="preserve"> </w:t>
      </w:r>
      <w:r w:rsidRPr="00842067">
        <w:t>cultures,</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the</w:t>
      </w:r>
      <w:r w:rsidR="00AE4004">
        <w:t xml:space="preserve"> </w:t>
      </w:r>
      <w:r w:rsidRPr="00842067">
        <w:t>right</w:t>
      </w:r>
      <w:r w:rsidR="00AE4004">
        <w:t xml:space="preserve"> </w:t>
      </w:r>
      <w:r w:rsidRPr="00842067">
        <w:t>of</w:t>
      </w:r>
      <w:r w:rsidR="00AE4004">
        <w:t xml:space="preserve"> </w:t>
      </w:r>
      <w:r w:rsidRPr="00842067">
        <w:t>community</w:t>
      </w:r>
      <w:r w:rsidR="00AE4004">
        <w:t xml:space="preserve"> </w:t>
      </w:r>
      <w:r w:rsidRPr="00842067">
        <w:t>members</w:t>
      </w:r>
      <w:r w:rsidR="00AE4004">
        <w:t xml:space="preserve"> </w:t>
      </w:r>
      <w:r w:rsidRPr="00842067">
        <w:t>to</w:t>
      </w:r>
      <w:r w:rsidR="00AE4004">
        <w:t xml:space="preserve"> </w:t>
      </w:r>
      <w:r w:rsidRPr="00842067">
        <w:t>practice</w:t>
      </w:r>
      <w:r w:rsidR="00AE4004">
        <w:t xml:space="preserve"> </w:t>
      </w:r>
      <w:r w:rsidRPr="00842067">
        <w:t>their</w:t>
      </w:r>
      <w:r w:rsidR="00AE4004">
        <w:t xml:space="preserve"> </w:t>
      </w:r>
      <w:r w:rsidRPr="00842067">
        <w:t>beliefs,</w:t>
      </w:r>
      <w:r w:rsidR="00AE4004">
        <w:t xml:space="preserve"> </w:t>
      </w:r>
      <w:r w:rsidRPr="00842067">
        <w:t>use</w:t>
      </w:r>
      <w:r w:rsidR="00AE4004">
        <w:t xml:space="preserve"> </w:t>
      </w:r>
      <w:r w:rsidRPr="00842067">
        <w:t>their</w:t>
      </w:r>
      <w:r w:rsidR="00AE4004">
        <w:t xml:space="preserve"> </w:t>
      </w:r>
      <w:r w:rsidRPr="00842067">
        <w:t>languages,</w:t>
      </w:r>
      <w:r w:rsidR="00AE4004">
        <w:t xml:space="preserve"> </w:t>
      </w:r>
      <w:r w:rsidRPr="00842067">
        <w:t>observe</w:t>
      </w:r>
      <w:r w:rsidR="00AE4004">
        <w:t xml:space="preserve"> </w:t>
      </w:r>
      <w:r w:rsidRPr="00842067">
        <w:t>their</w:t>
      </w:r>
      <w:r w:rsidR="00AE4004">
        <w:t xml:space="preserve"> </w:t>
      </w:r>
      <w:r w:rsidRPr="00842067">
        <w:t>religions</w:t>
      </w:r>
      <w:r w:rsidR="00AE4004">
        <w:t xml:space="preserve"> </w:t>
      </w:r>
      <w:r w:rsidRPr="00842067">
        <w:t>and</w:t>
      </w:r>
      <w:r w:rsidR="00AE4004">
        <w:t xml:space="preserve"> </w:t>
      </w:r>
      <w:r w:rsidRPr="00842067">
        <w:t>customs,</w:t>
      </w:r>
      <w:r w:rsidR="00AE4004">
        <w:t xml:space="preserve"> </w:t>
      </w:r>
      <w:r w:rsidRPr="00842067">
        <w:t>and</w:t>
      </w:r>
      <w:r w:rsidR="00AE4004">
        <w:t xml:space="preserve"> </w:t>
      </w:r>
      <w:r w:rsidRPr="00842067">
        <w:t>raise</w:t>
      </w:r>
      <w:r w:rsidR="00AE4004">
        <w:t xml:space="preserve"> </w:t>
      </w:r>
      <w:r w:rsidRPr="00842067">
        <w:t>their</w:t>
      </w:r>
      <w:r w:rsidR="00AE4004">
        <w:t xml:space="preserve"> </w:t>
      </w:r>
      <w:r w:rsidRPr="00842067">
        <w:t>children</w:t>
      </w:r>
      <w:r w:rsidR="00AE4004">
        <w:t xml:space="preserve"> </w:t>
      </w:r>
      <w:r w:rsidRPr="00842067">
        <w:t>within</w:t>
      </w:r>
      <w:r w:rsidR="00AE4004">
        <w:t xml:space="preserve"> </w:t>
      </w:r>
      <w:r w:rsidRPr="00842067">
        <w:t>the</w:t>
      </w:r>
      <w:r w:rsidR="00AE4004">
        <w:t xml:space="preserve"> </w:t>
      </w:r>
      <w:r w:rsidRPr="00842067">
        <w:t>framework</w:t>
      </w:r>
      <w:r w:rsidR="00AE4004">
        <w:t xml:space="preserve"> </w:t>
      </w:r>
      <w:r w:rsidRPr="00842067">
        <w:t>of</w:t>
      </w:r>
      <w:r w:rsidR="00AE4004">
        <w:t xml:space="preserve"> </w:t>
      </w:r>
      <w:r w:rsidRPr="00842067">
        <w:t>those</w:t>
      </w:r>
      <w:r w:rsidR="00AE4004">
        <w:t xml:space="preserve"> </w:t>
      </w:r>
      <w:r w:rsidRPr="00842067">
        <w:t>cultures</w:t>
      </w:r>
      <w:r w:rsidR="00AE4004">
        <w:t xml:space="preserve"> </w:t>
      </w:r>
      <w:r w:rsidRPr="00842067">
        <w:t>and</w:t>
      </w:r>
      <w:r w:rsidR="00AE4004">
        <w:t xml:space="preserve"> </w:t>
      </w:r>
      <w:r w:rsidRPr="00842067">
        <w:t>customs.</w:t>
      </w:r>
    </w:p>
    <w:p w:rsidR="00842067" w:rsidRPr="00842067" w:rsidRDefault="00842067" w:rsidP="00842067">
      <w:pPr>
        <w:pStyle w:val="SingleTxtG"/>
      </w:pPr>
      <w:r w:rsidRPr="00842067">
        <w:t>164.</w:t>
      </w:r>
      <w:r w:rsidRPr="00842067">
        <w:tab/>
        <w:t>Under</w:t>
      </w:r>
      <w:r w:rsidR="00AE4004">
        <w:t xml:space="preserve"> </w:t>
      </w:r>
      <w:r w:rsidRPr="00842067">
        <w:t>article</w:t>
      </w:r>
      <w:r w:rsidR="00AE4004">
        <w:t xml:space="preserve"> </w:t>
      </w:r>
      <w:r w:rsidRPr="00842067">
        <w:t>14</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which</w:t>
      </w:r>
      <w:r w:rsidR="00AE4004">
        <w:t xml:space="preserve"> </w:t>
      </w:r>
      <w:r w:rsidRPr="00842067">
        <w:t>deals</w:t>
      </w:r>
      <w:r w:rsidR="00AE4004">
        <w:t xml:space="preserve"> </w:t>
      </w:r>
      <w:r w:rsidRPr="00842067">
        <w:t>with</w:t>
      </w:r>
      <w:r w:rsidR="00AE4004">
        <w:t xml:space="preserve"> </w:t>
      </w:r>
      <w:r w:rsidRPr="00842067">
        <w:t>youth</w:t>
      </w:r>
      <w:r w:rsidR="00AE4004">
        <w:t xml:space="preserve"> </w:t>
      </w:r>
      <w:r w:rsidRPr="00842067">
        <w:t>and</w:t>
      </w:r>
      <w:r w:rsidR="00AE4004">
        <w:t xml:space="preserve"> </w:t>
      </w:r>
      <w:r w:rsidRPr="00842067">
        <w:t>sports,</w:t>
      </w:r>
      <w:r w:rsidR="00AE4004">
        <w:t xml:space="preserve"> </w:t>
      </w:r>
      <w:r w:rsidRPr="00842067">
        <w:t>the</w:t>
      </w:r>
      <w:r w:rsidR="00AE4004">
        <w:t xml:space="preserve"> </w:t>
      </w:r>
      <w:r w:rsidRPr="00842067">
        <w:t>State</w:t>
      </w:r>
      <w:r w:rsidR="00AE4004">
        <w:t xml:space="preserve"> </w:t>
      </w:r>
      <w:r w:rsidRPr="00842067">
        <w:t>is</w:t>
      </w:r>
      <w:r w:rsidR="00AE4004">
        <w:t xml:space="preserve"> </w:t>
      </w:r>
      <w:r w:rsidRPr="00842067">
        <w:t>required</w:t>
      </w:r>
      <w:r w:rsidR="00AE4004">
        <w:t xml:space="preserve"> </w:t>
      </w:r>
      <w:r w:rsidRPr="00842067">
        <w:t>to</w:t>
      </w:r>
      <w:r w:rsidR="00AE4004">
        <w:t xml:space="preserve"> </w:t>
      </w:r>
      <w:r w:rsidRPr="00842067">
        <w:t>develop</w:t>
      </w:r>
      <w:r w:rsidR="00AE4004">
        <w:t xml:space="preserve"> </w:t>
      </w:r>
      <w:r w:rsidRPr="00842067">
        <w:t>youth</w:t>
      </w:r>
      <w:r w:rsidR="00AE4004">
        <w:t xml:space="preserve"> </w:t>
      </w:r>
      <w:r w:rsidRPr="00842067">
        <w:t>policies,</w:t>
      </w:r>
      <w:r w:rsidR="00AE4004">
        <w:t xml:space="preserve"> </w:t>
      </w:r>
      <w:r w:rsidRPr="00842067">
        <w:t>provide</w:t>
      </w:r>
      <w:r w:rsidR="00AE4004">
        <w:t xml:space="preserve"> </w:t>
      </w:r>
      <w:r w:rsidRPr="00842067">
        <w:t>youth</w:t>
      </w:r>
      <w:r w:rsidR="00AE4004">
        <w:t xml:space="preserve"> </w:t>
      </w:r>
      <w:r w:rsidRPr="00842067">
        <w:t>facilities,</w:t>
      </w:r>
      <w:r w:rsidR="00AE4004">
        <w:t xml:space="preserve"> </w:t>
      </w:r>
      <w:r w:rsidRPr="00842067">
        <w:t>ensure</w:t>
      </w:r>
      <w:r w:rsidR="00AE4004">
        <w:t xml:space="preserve"> </w:t>
      </w:r>
      <w:r w:rsidRPr="00842067">
        <w:t>that</w:t>
      </w:r>
      <w:r w:rsidR="00AE4004">
        <w:t xml:space="preserve"> </w:t>
      </w:r>
      <w:r w:rsidRPr="00842067">
        <w:t>young</w:t>
      </w:r>
      <w:r w:rsidR="00AE4004">
        <w:t xml:space="preserve"> </w:t>
      </w:r>
      <w:r w:rsidRPr="00842067">
        <w:t>persons</w:t>
      </w:r>
      <w:r w:rsidR="00AE4004">
        <w:t xml:space="preserve"> </w:t>
      </w:r>
      <w:r w:rsidRPr="00842067">
        <w:t>have</w:t>
      </w:r>
      <w:r w:rsidR="00AE4004">
        <w:t xml:space="preserve"> </w:t>
      </w:r>
      <w:r w:rsidRPr="00842067">
        <w:t>a</w:t>
      </w:r>
      <w:r w:rsidR="00AE4004">
        <w:t xml:space="preserve"> </w:t>
      </w:r>
      <w:r w:rsidRPr="00842067">
        <w:t>good</w:t>
      </w:r>
      <w:r w:rsidR="00AE4004">
        <w:t xml:space="preserve"> </w:t>
      </w:r>
      <w:r w:rsidRPr="00842067">
        <w:t>physical</w:t>
      </w:r>
      <w:r w:rsidR="00AE4004">
        <w:t xml:space="preserve"> </w:t>
      </w:r>
      <w:r w:rsidRPr="00842067">
        <w:t>and</w:t>
      </w:r>
      <w:r w:rsidR="00AE4004">
        <w:t xml:space="preserve"> </w:t>
      </w:r>
      <w:r w:rsidRPr="00842067">
        <w:t>moral</w:t>
      </w:r>
      <w:r w:rsidR="00AE4004">
        <w:t xml:space="preserve"> </w:t>
      </w:r>
      <w:r w:rsidRPr="00842067">
        <w:t>upbringing,</w:t>
      </w:r>
      <w:r w:rsidR="00AE4004">
        <w:t xml:space="preserve"> </w:t>
      </w:r>
      <w:r w:rsidRPr="00842067">
        <w:t>and</w:t>
      </w:r>
      <w:r w:rsidR="00AE4004">
        <w:t xml:space="preserve"> </w:t>
      </w:r>
      <w:r w:rsidRPr="00842067">
        <w:t>protect</w:t>
      </w:r>
      <w:r w:rsidR="00AE4004">
        <w:t xml:space="preserve"> </w:t>
      </w:r>
      <w:r w:rsidRPr="00842067">
        <w:t>them</w:t>
      </w:r>
      <w:r w:rsidR="00AE4004">
        <w:t xml:space="preserve"> </w:t>
      </w:r>
      <w:r w:rsidRPr="00842067">
        <w:t>from</w:t>
      </w:r>
      <w:r w:rsidR="00AE4004">
        <w:t xml:space="preserve"> </w:t>
      </w:r>
      <w:r w:rsidRPr="00842067">
        <w:t>exploitation</w:t>
      </w:r>
      <w:r w:rsidR="00AE4004">
        <w:t xml:space="preserve"> </w:t>
      </w:r>
      <w:r w:rsidRPr="00842067">
        <w:t>and</w:t>
      </w:r>
      <w:r w:rsidR="00AE4004">
        <w:t xml:space="preserve"> </w:t>
      </w:r>
      <w:r w:rsidRPr="00842067">
        <w:t>from</w:t>
      </w:r>
      <w:r w:rsidR="00AE4004">
        <w:t xml:space="preserve"> </w:t>
      </w:r>
      <w:r w:rsidRPr="00842067">
        <w:t>physical</w:t>
      </w:r>
      <w:r w:rsidR="00AE4004">
        <w:t xml:space="preserve"> </w:t>
      </w:r>
      <w:r w:rsidRPr="00842067">
        <w:t>and</w:t>
      </w:r>
      <w:r w:rsidR="00AE4004">
        <w:t xml:space="preserve"> </w:t>
      </w:r>
      <w:r w:rsidRPr="00842067">
        <w:t>emotional</w:t>
      </w:r>
      <w:r w:rsidR="00AE4004">
        <w:t xml:space="preserve"> </w:t>
      </w:r>
      <w:r w:rsidRPr="00842067">
        <w:t>neglect.</w:t>
      </w:r>
      <w:r w:rsidR="00AE4004">
        <w:t xml:space="preserve"> </w:t>
      </w:r>
      <w:r w:rsidRPr="00842067">
        <w:t>It</w:t>
      </w:r>
      <w:r w:rsidR="00AE4004">
        <w:t xml:space="preserve"> </w:t>
      </w:r>
      <w:r w:rsidRPr="00842067">
        <w:t>is</w:t>
      </w:r>
      <w:r w:rsidR="00AE4004">
        <w:t xml:space="preserve"> </w:t>
      </w:r>
      <w:r w:rsidRPr="00842067">
        <w:t>also</w:t>
      </w:r>
      <w:r w:rsidR="00AE4004">
        <w:t xml:space="preserve"> </w:t>
      </w:r>
      <w:r w:rsidRPr="00842067">
        <w:t>required</w:t>
      </w:r>
      <w:r w:rsidR="00AE4004">
        <w:t xml:space="preserve"> </w:t>
      </w:r>
      <w:r w:rsidRPr="00842067">
        <w:t>to</w:t>
      </w:r>
      <w:r w:rsidR="00AE4004">
        <w:t xml:space="preserve"> </w:t>
      </w:r>
      <w:r w:rsidRPr="00842067">
        <w:t>promote</w:t>
      </w:r>
      <w:r w:rsidR="00AE4004">
        <w:t xml:space="preserve"> </w:t>
      </w:r>
      <w:r w:rsidRPr="00842067">
        <w:t>sports</w:t>
      </w:r>
      <w:r w:rsidR="00AE4004">
        <w:t xml:space="preserve"> </w:t>
      </w:r>
      <w:r w:rsidRPr="00842067">
        <w:t>and</w:t>
      </w:r>
      <w:r w:rsidR="00AE4004">
        <w:t xml:space="preserve"> </w:t>
      </w:r>
      <w:r w:rsidRPr="00842067">
        <w:t>empower</w:t>
      </w:r>
      <w:r w:rsidR="00AE4004">
        <w:t xml:space="preserve"> </w:t>
      </w:r>
      <w:r w:rsidRPr="00842067">
        <w:t>young</w:t>
      </w:r>
      <w:r w:rsidR="00AE4004">
        <w:t xml:space="preserve"> </w:t>
      </w:r>
      <w:r w:rsidRPr="00842067">
        <w:t>persons</w:t>
      </w:r>
      <w:r w:rsidR="00AE4004">
        <w:t xml:space="preserve"> </w:t>
      </w:r>
      <w:r w:rsidRPr="00842067">
        <w:t>to</w:t>
      </w:r>
      <w:r w:rsidR="00AE4004">
        <w:t xml:space="preserve"> </w:t>
      </w:r>
      <w:r w:rsidRPr="00842067">
        <w:t>develop</w:t>
      </w:r>
      <w:r w:rsidR="00AE4004">
        <w:t xml:space="preserve"> </w:t>
      </w:r>
      <w:r w:rsidRPr="00842067">
        <w:t>their</w:t>
      </w:r>
      <w:r w:rsidR="00AE4004">
        <w:t xml:space="preserve"> </w:t>
      </w:r>
      <w:r w:rsidRPr="00842067">
        <w:t>talents,</w:t>
      </w:r>
      <w:r w:rsidR="00AE4004">
        <w:t xml:space="preserve"> </w:t>
      </w:r>
      <w:r w:rsidRPr="00842067">
        <w:t>with</w:t>
      </w:r>
      <w:r w:rsidR="00AE4004">
        <w:t xml:space="preserve"> </w:t>
      </w:r>
      <w:r w:rsidRPr="00842067">
        <w:t>an</w:t>
      </w:r>
      <w:r w:rsidR="00AE4004">
        <w:t xml:space="preserve"> </w:t>
      </w:r>
      <w:r w:rsidRPr="00842067">
        <w:t>emphasis</w:t>
      </w:r>
      <w:r w:rsidR="00AE4004">
        <w:t xml:space="preserve"> </w:t>
      </w:r>
      <w:r w:rsidRPr="00842067">
        <w:t>on</w:t>
      </w:r>
      <w:r w:rsidR="00AE4004">
        <w:t xml:space="preserve"> </w:t>
      </w:r>
      <w:r w:rsidRPr="00842067">
        <w:t>protecting</w:t>
      </w:r>
      <w:r w:rsidR="00AE4004">
        <w:t xml:space="preserve"> </w:t>
      </w:r>
      <w:r w:rsidRPr="00842067">
        <w:t>and</w:t>
      </w:r>
      <w:r w:rsidR="00AE4004">
        <w:t xml:space="preserve"> </w:t>
      </w:r>
      <w:r w:rsidRPr="00842067">
        <w:t>supporting</w:t>
      </w:r>
      <w:r w:rsidR="00AE4004">
        <w:t xml:space="preserve"> </w:t>
      </w:r>
      <w:r w:rsidRPr="00842067">
        <w:t>community</w:t>
      </w:r>
      <w:r w:rsidR="00AE4004">
        <w:t xml:space="preserve"> </w:t>
      </w:r>
      <w:r w:rsidRPr="00842067">
        <w:t>sports</w:t>
      </w:r>
      <w:r w:rsidR="00AE4004">
        <w:t xml:space="preserve"> </w:t>
      </w:r>
      <w:r w:rsidRPr="00842067">
        <w:t>institutions</w:t>
      </w:r>
      <w:r w:rsidR="00AE4004">
        <w:t xml:space="preserve"> </w:t>
      </w:r>
      <w:r w:rsidRPr="00842067">
        <w:t>and</w:t>
      </w:r>
      <w:r w:rsidR="00AE4004">
        <w:t xml:space="preserve"> </w:t>
      </w:r>
      <w:r w:rsidRPr="00842067">
        <w:t>guaranteeing</w:t>
      </w:r>
      <w:r w:rsidR="00AE4004">
        <w:t xml:space="preserve"> </w:t>
      </w:r>
      <w:r w:rsidRPr="00842067">
        <w:t>their</w:t>
      </w:r>
      <w:r w:rsidR="00AE4004">
        <w:t xml:space="preserve"> </w:t>
      </w:r>
      <w:r w:rsidRPr="00842067">
        <w:t>independence.</w:t>
      </w:r>
    </w:p>
    <w:p w:rsidR="00842067" w:rsidRPr="00842067" w:rsidRDefault="00842067" w:rsidP="00A86C3B">
      <w:pPr>
        <w:pStyle w:val="HChG"/>
      </w:pPr>
      <w:r w:rsidRPr="00842067">
        <w:tab/>
        <w:t>IX.</w:t>
      </w:r>
      <w:r w:rsidRPr="00842067">
        <w:tab/>
        <w:t>National</w:t>
      </w:r>
      <w:r w:rsidR="00AE4004">
        <w:t xml:space="preserve"> </w:t>
      </w:r>
      <w:r w:rsidRPr="00842067">
        <w:t>protection</w:t>
      </w:r>
      <w:r w:rsidR="00AE4004">
        <w:t xml:space="preserve"> </w:t>
      </w:r>
      <w:r w:rsidRPr="00842067">
        <w:t>mechanisms</w:t>
      </w:r>
    </w:p>
    <w:p w:rsidR="00842067" w:rsidRPr="00842067" w:rsidRDefault="00842067" w:rsidP="00A86C3B">
      <w:pPr>
        <w:pStyle w:val="H23G"/>
      </w:pPr>
      <w:r w:rsidRPr="00842067">
        <w:tab/>
      </w:r>
      <w:r w:rsidRPr="00842067">
        <w:tab/>
        <w:t>The</w:t>
      </w:r>
      <w:r w:rsidR="00AE4004">
        <w:t xml:space="preserve"> </w:t>
      </w:r>
      <w:r w:rsidRPr="00842067">
        <w:t>Public</w:t>
      </w:r>
      <w:r w:rsidR="00AE4004">
        <w:t xml:space="preserve"> </w:t>
      </w:r>
      <w:r w:rsidRPr="00842067">
        <w:t>Grievances</w:t>
      </w:r>
      <w:r w:rsidR="00AE4004">
        <w:t xml:space="preserve"> </w:t>
      </w:r>
      <w:r w:rsidRPr="00842067">
        <w:t>and</w:t>
      </w:r>
      <w:r w:rsidR="00AE4004">
        <w:t xml:space="preserve"> </w:t>
      </w:r>
      <w:r w:rsidRPr="00842067">
        <w:t>Corrections</w:t>
      </w:r>
      <w:r w:rsidR="00AE4004">
        <w:t xml:space="preserve"> </w:t>
      </w:r>
      <w:r w:rsidRPr="00842067">
        <w:t>Board</w:t>
      </w:r>
    </w:p>
    <w:p w:rsidR="00842067" w:rsidRPr="00842067" w:rsidRDefault="00842067" w:rsidP="00842067">
      <w:pPr>
        <w:pStyle w:val="SingleTxtG"/>
      </w:pPr>
      <w:r w:rsidRPr="00842067">
        <w:t>165.</w:t>
      </w:r>
      <w:r w:rsidRPr="00842067">
        <w:tab/>
        <w:t>The</w:t>
      </w:r>
      <w:r w:rsidR="00AE4004">
        <w:t xml:space="preserve"> </w:t>
      </w:r>
      <w:r w:rsidRPr="00842067">
        <w:t>Public</w:t>
      </w:r>
      <w:r w:rsidR="00AE4004">
        <w:t xml:space="preserve"> </w:t>
      </w:r>
      <w:r w:rsidRPr="00842067">
        <w:t>Grievances</w:t>
      </w:r>
      <w:r w:rsidR="00AE4004">
        <w:t xml:space="preserve"> </w:t>
      </w:r>
      <w:r w:rsidRPr="00842067">
        <w:t>and</w:t>
      </w:r>
      <w:r w:rsidR="00AE4004">
        <w:t xml:space="preserve"> </w:t>
      </w:r>
      <w:r w:rsidRPr="00842067">
        <w:t>Corrections</w:t>
      </w:r>
      <w:r w:rsidR="00AE4004">
        <w:t xml:space="preserve"> </w:t>
      </w:r>
      <w:r w:rsidRPr="00842067">
        <w:t>Board</w:t>
      </w:r>
      <w:r w:rsidR="00AE4004">
        <w:t xml:space="preserve"> </w:t>
      </w:r>
      <w:r w:rsidRPr="00842067">
        <w:t>was</w:t>
      </w:r>
      <w:r w:rsidR="00AE4004">
        <w:t xml:space="preserve"> </w:t>
      </w:r>
      <w:r w:rsidRPr="00842067">
        <w:t>established</w:t>
      </w:r>
      <w:r w:rsidR="00AE4004">
        <w:t xml:space="preserve"> </w:t>
      </w:r>
      <w:r w:rsidRPr="00842067">
        <w:t>pursuant</w:t>
      </w:r>
      <w:r w:rsidR="00AE4004">
        <w:t xml:space="preserve"> </w:t>
      </w:r>
      <w:r w:rsidRPr="00842067">
        <w:t>to</w:t>
      </w:r>
      <w:r w:rsidR="00AE4004">
        <w:t xml:space="preserve"> </w:t>
      </w:r>
      <w:r w:rsidRPr="00842067">
        <w:t>article</w:t>
      </w:r>
      <w:r w:rsidR="00AE4004">
        <w:t xml:space="preserve"> </w:t>
      </w:r>
      <w:r w:rsidRPr="00842067">
        <w:t>130</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of</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of</w:t>
      </w:r>
      <w:r w:rsidR="00AE4004">
        <w:t xml:space="preserve"> </w:t>
      </w:r>
      <w:r w:rsidRPr="00842067">
        <w:t>1998</w:t>
      </w:r>
      <w:r w:rsidR="00AE4004">
        <w:t xml:space="preserve"> </w:t>
      </w:r>
      <w:r w:rsidRPr="00842067">
        <w:t>and</w:t>
      </w:r>
      <w:r w:rsidR="00AE4004">
        <w:t xml:space="preserve"> </w:t>
      </w:r>
      <w:r w:rsidRPr="00842067">
        <w:t>its</w:t>
      </w:r>
      <w:r w:rsidR="00AE4004">
        <w:t xml:space="preserve"> </w:t>
      </w:r>
      <w:r w:rsidRPr="00842067">
        <w:t>functions</w:t>
      </w:r>
      <w:r w:rsidR="00AE4004">
        <w:t xml:space="preserve"> </w:t>
      </w:r>
      <w:r w:rsidRPr="00842067">
        <w:t>are</w:t>
      </w:r>
      <w:r w:rsidR="00AE4004">
        <w:t xml:space="preserve"> </w:t>
      </w:r>
      <w:r w:rsidRPr="00842067">
        <w:t>set</w:t>
      </w:r>
      <w:r w:rsidR="00AE4004">
        <w:t xml:space="preserve"> </w:t>
      </w:r>
      <w:r w:rsidRPr="00842067">
        <w:t>out</w:t>
      </w:r>
      <w:r w:rsidR="00AE4004">
        <w:t xml:space="preserve"> </w:t>
      </w:r>
      <w:r w:rsidRPr="00842067">
        <w:t>in</w:t>
      </w:r>
      <w:r w:rsidR="00AE4004">
        <w:t xml:space="preserve"> </w:t>
      </w:r>
      <w:r w:rsidRPr="00842067">
        <w:t>article</w:t>
      </w:r>
      <w:r w:rsidR="00AE4004">
        <w:t xml:space="preserve"> </w:t>
      </w:r>
      <w:r w:rsidRPr="00842067">
        <w:t>7</w:t>
      </w:r>
      <w:r w:rsidR="00AE4004">
        <w:t xml:space="preserve"> </w:t>
      </w:r>
      <w:r w:rsidRPr="00842067">
        <w:t>of</w:t>
      </w:r>
      <w:r w:rsidR="00AE4004">
        <w:t xml:space="preserve"> </w:t>
      </w:r>
      <w:r w:rsidRPr="00842067">
        <w:t>the</w:t>
      </w:r>
      <w:r w:rsidR="00AE4004">
        <w:t xml:space="preserve"> </w:t>
      </w:r>
      <w:r w:rsidRPr="00842067">
        <w:t>Public</w:t>
      </w:r>
      <w:r w:rsidR="00AE4004">
        <w:t xml:space="preserve"> </w:t>
      </w:r>
      <w:r w:rsidRPr="00842067">
        <w:t>Grievances</w:t>
      </w:r>
      <w:r w:rsidR="00AE4004">
        <w:t xml:space="preserve"> </w:t>
      </w:r>
      <w:r w:rsidRPr="00842067">
        <w:t>and</w:t>
      </w:r>
      <w:r w:rsidR="00AE4004">
        <w:t xml:space="preserve"> </w:t>
      </w:r>
      <w:r w:rsidRPr="00842067">
        <w:t>Corrections</w:t>
      </w:r>
      <w:r w:rsidR="00AE4004">
        <w:t xml:space="preserve"> </w:t>
      </w:r>
      <w:r w:rsidRPr="00842067">
        <w:t>Board</w:t>
      </w:r>
      <w:r w:rsidR="00AE4004">
        <w:t xml:space="preserve"> </w:t>
      </w:r>
      <w:r w:rsidRPr="00842067">
        <w:t>Act</w:t>
      </w:r>
      <w:r w:rsidR="00AE4004">
        <w:t xml:space="preserve"> </w:t>
      </w:r>
      <w:r w:rsidRPr="00842067">
        <w:t>of</w:t>
      </w:r>
      <w:r w:rsidR="00AE4004">
        <w:t xml:space="preserve"> </w:t>
      </w:r>
      <w:r w:rsidRPr="00842067">
        <w:t>1998.</w:t>
      </w:r>
      <w:r w:rsidR="00AE4004">
        <w:t xml:space="preserve"> </w:t>
      </w:r>
      <w:r w:rsidRPr="00842067">
        <w:t>Article</w:t>
      </w:r>
      <w:r w:rsidR="00AE4004">
        <w:t xml:space="preserve"> </w:t>
      </w:r>
      <w:r w:rsidRPr="00842067">
        <w:t>143</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also</w:t>
      </w:r>
      <w:r w:rsidR="00AE4004">
        <w:t xml:space="preserve"> </w:t>
      </w:r>
      <w:r w:rsidRPr="00842067">
        <w:t>provides</w:t>
      </w:r>
      <w:r w:rsidR="00AE4004">
        <w:t xml:space="preserve"> </w:t>
      </w:r>
      <w:r w:rsidRPr="00842067">
        <w:t>for</w:t>
      </w:r>
      <w:r w:rsidR="00AE4004">
        <w:t xml:space="preserve"> </w:t>
      </w:r>
      <w:r w:rsidRPr="00842067">
        <w:t>the</w:t>
      </w:r>
      <w:r w:rsidR="00AE4004">
        <w:t xml:space="preserve"> </w:t>
      </w:r>
      <w:r w:rsidRPr="00842067">
        <w:t>establishment</w:t>
      </w:r>
      <w:r w:rsidR="00AE4004">
        <w:t xml:space="preserve"> </w:t>
      </w:r>
      <w:r w:rsidRPr="00842067">
        <w:t>of</w:t>
      </w:r>
      <w:r w:rsidR="00AE4004">
        <w:t xml:space="preserve"> </w:t>
      </w:r>
      <w:r w:rsidRPr="00842067">
        <w:t>an</w:t>
      </w:r>
      <w:r w:rsidR="00AE4004">
        <w:t xml:space="preserve"> </w:t>
      </w:r>
      <w:r w:rsidRPr="00842067">
        <w:t>independent</w:t>
      </w:r>
      <w:r w:rsidR="00AE4004">
        <w:t xml:space="preserve"> </w:t>
      </w:r>
      <w:r w:rsidRPr="00842067">
        <w:t>body</w:t>
      </w:r>
      <w:r w:rsidR="00AE4004">
        <w:t xml:space="preserve"> </w:t>
      </w:r>
      <w:r w:rsidRPr="00842067">
        <w:t>[the</w:t>
      </w:r>
      <w:r w:rsidR="00AE4004">
        <w:t xml:space="preserve"> </w:t>
      </w:r>
      <w:r w:rsidRPr="00842067">
        <w:t>Public</w:t>
      </w:r>
      <w:r w:rsidR="00AE4004">
        <w:t xml:space="preserve"> </w:t>
      </w:r>
      <w:r w:rsidRPr="00842067">
        <w:t>Grievances</w:t>
      </w:r>
      <w:r w:rsidR="00AE4004">
        <w:t xml:space="preserve"> </w:t>
      </w:r>
      <w:r w:rsidRPr="00842067">
        <w:t>Chamber]</w:t>
      </w:r>
      <w:r w:rsidR="00AE4004">
        <w:t xml:space="preserve"> </w:t>
      </w:r>
      <w:r w:rsidRPr="00842067">
        <w:t>to</w:t>
      </w:r>
      <w:r w:rsidR="00AE4004">
        <w:t xml:space="preserve"> </w:t>
      </w:r>
      <w:r w:rsidRPr="00842067">
        <w:t>consider</w:t>
      </w:r>
      <w:r w:rsidR="00AE4004">
        <w:t xml:space="preserve"> </w:t>
      </w:r>
      <w:r w:rsidRPr="00842067">
        <w:t>complaints</w:t>
      </w:r>
      <w:r w:rsidR="00AE4004">
        <w:t xml:space="preserve"> </w:t>
      </w:r>
      <w:r w:rsidRPr="00842067">
        <w:t>relating</w:t>
      </w:r>
      <w:r w:rsidR="00AE4004">
        <w:t xml:space="preserve"> </w:t>
      </w:r>
      <w:r w:rsidRPr="00842067">
        <w:t>to</w:t>
      </w:r>
      <w:r w:rsidR="00AE4004">
        <w:t xml:space="preserve"> </w:t>
      </w:r>
      <w:r w:rsidRPr="00842067">
        <w:t>grievances</w:t>
      </w:r>
      <w:r w:rsidR="00AE4004">
        <w:t xml:space="preserve"> </w:t>
      </w:r>
      <w:r w:rsidRPr="00842067">
        <w:t>of</w:t>
      </w:r>
      <w:r w:rsidR="00AE4004">
        <w:t xml:space="preserve"> </w:t>
      </w:r>
      <w:r w:rsidRPr="00842067">
        <w:t>citizens</w:t>
      </w:r>
      <w:r w:rsidR="00AE4004">
        <w:t xml:space="preserve"> </w:t>
      </w:r>
      <w:r w:rsidRPr="00842067">
        <w:t>concerning</w:t>
      </w:r>
      <w:r w:rsidR="00AE4004">
        <w:t xml:space="preserve"> </w:t>
      </w:r>
      <w:r w:rsidRPr="00842067">
        <w:t>State</w:t>
      </w:r>
      <w:r w:rsidR="00AE4004">
        <w:t xml:space="preserve"> </w:t>
      </w:r>
      <w:r w:rsidRPr="00842067">
        <w:t>institutions,</w:t>
      </w:r>
      <w:r w:rsidR="00AE4004">
        <w:t xml:space="preserve"> </w:t>
      </w:r>
      <w:r w:rsidRPr="00842067">
        <w:t>without</w:t>
      </w:r>
      <w:r w:rsidR="00AE4004">
        <w:t xml:space="preserve"> </w:t>
      </w:r>
      <w:r w:rsidRPr="00842067">
        <w:t>prejudice</w:t>
      </w:r>
      <w:r w:rsidR="00AE4004">
        <w:t xml:space="preserve"> </w:t>
      </w:r>
      <w:r w:rsidRPr="00842067">
        <w:t>to</w:t>
      </w:r>
      <w:r w:rsidR="00AE4004">
        <w:t xml:space="preserve"> </w:t>
      </w:r>
      <w:r w:rsidRPr="00842067">
        <w:t>the</w:t>
      </w:r>
      <w:r w:rsidR="00AE4004">
        <w:t xml:space="preserve"> </w:t>
      </w:r>
      <w:r w:rsidRPr="00842067">
        <w:t>finality</w:t>
      </w:r>
      <w:r w:rsidR="00AE4004">
        <w:t xml:space="preserve"> </w:t>
      </w:r>
      <w:r w:rsidRPr="00842067">
        <w:t>of</w:t>
      </w:r>
      <w:r w:rsidR="00AE4004">
        <w:t xml:space="preserve"> </w:t>
      </w:r>
      <w:r w:rsidRPr="00842067">
        <w:t>judicial</w:t>
      </w:r>
      <w:r w:rsidR="00AE4004">
        <w:t xml:space="preserve"> </w:t>
      </w:r>
      <w:r w:rsidRPr="00842067">
        <w:t>decisions.</w:t>
      </w:r>
      <w:r w:rsidR="00AE4004">
        <w:t xml:space="preserve"> </w:t>
      </w:r>
      <w:r w:rsidRPr="00842067">
        <w:t>This</w:t>
      </w:r>
      <w:r w:rsidR="00AE4004">
        <w:t xml:space="preserve"> </w:t>
      </w:r>
      <w:r w:rsidRPr="00842067">
        <w:t>body</w:t>
      </w:r>
      <w:r w:rsidR="00AE4004">
        <w:t xml:space="preserve"> </w:t>
      </w:r>
      <w:r w:rsidRPr="00842067">
        <w:t>may,</w:t>
      </w:r>
      <w:r w:rsidR="00AE4004">
        <w:t xml:space="preserve"> </w:t>
      </w:r>
      <w:r w:rsidRPr="00842067">
        <w:t>on</w:t>
      </w:r>
      <w:r w:rsidR="00AE4004">
        <w:t xml:space="preserve"> </w:t>
      </w:r>
      <w:r w:rsidRPr="00842067">
        <w:t>its</w:t>
      </w:r>
      <w:r w:rsidR="00AE4004">
        <w:t xml:space="preserve"> </w:t>
      </w:r>
      <w:r w:rsidRPr="00842067">
        <w:t>own</w:t>
      </w:r>
      <w:r w:rsidR="00AE4004">
        <w:t xml:space="preserve"> </w:t>
      </w:r>
      <w:r w:rsidRPr="00842067">
        <w:t>motion,</w:t>
      </w:r>
      <w:r w:rsidR="00AE4004">
        <w:t xml:space="preserve"> </w:t>
      </w:r>
      <w:r w:rsidRPr="00842067">
        <w:t>recommend</w:t>
      </w:r>
      <w:r w:rsidR="00AE4004">
        <w:t xml:space="preserve"> </w:t>
      </w:r>
      <w:r w:rsidRPr="00842067">
        <w:t>to</w:t>
      </w:r>
      <w:r w:rsidR="00AE4004">
        <w:t xml:space="preserve"> </w:t>
      </w:r>
      <w:r w:rsidRPr="00842067">
        <w:t>the</w:t>
      </w:r>
      <w:r w:rsidR="00AE4004">
        <w:t xml:space="preserve"> </w:t>
      </w:r>
      <w:r w:rsidRPr="00842067">
        <w:t>Presidency</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or</w:t>
      </w:r>
      <w:r w:rsidR="00AE4004">
        <w:t xml:space="preserve"> </w:t>
      </w:r>
      <w:r w:rsidRPr="00842067">
        <w:t>to</w:t>
      </w:r>
      <w:r w:rsidR="00AE4004">
        <w:t xml:space="preserve"> </w:t>
      </w:r>
      <w:r w:rsidRPr="00842067">
        <w:t>the</w:t>
      </w:r>
      <w:r w:rsidR="00AE4004">
        <w:t xml:space="preserve"> </w:t>
      </w:r>
      <w:r w:rsidRPr="00842067">
        <w:t>National</w:t>
      </w:r>
      <w:r w:rsidR="00AE4004">
        <w:t xml:space="preserve"> </w:t>
      </w:r>
      <w:r w:rsidRPr="00842067">
        <w:t>Assembly</w:t>
      </w:r>
      <w:r w:rsidR="00AE4004">
        <w:t xml:space="preserve"> </w:t>
      </w:r>
      <w:r w:rsidRPr="00842067">
        <w:t>such</w:t>
      </w:r>
      <w:r w:rsidR="00AE4004">
        <w:t xml:space="preserve"> </w:t>
      </w:r>
      <w:r w:rsidRPr="00842067">
        <w:t>measures</w:t>
      </w:r>
      <w:r w:rsidR="00AE4004">
        <w:t xml:space="preserve"> </w:t>
      </w:r>
      <w:r w:rsidRPr="00842067">
        <w:t>as</w:t>
      </w:r>
      <w:r w:rsidR="00AE4004">
        <w:t xml:space="preserve"> </w:t>
      </w:r>
      <w:r w:rsidRPr="00842067">
        <w:t>it</w:t>
      </w:r>
      <w:r w:rsidR="00AE4004">
        <w:t xml:space="preserve"> </w:t>
      </w:r>
      <w:r w:rsidRPr="00842067">
        <w:t>deems</w:t>
      </w:r>
      <w:r w:rsidR="00AE4004">
        <w:t xml:space="preserve"> </w:t>
      </w:r>
      <w:r w:rsidRPr="00842067">
        <w:t>fit</w:t>
      </w:r>
      <w:r w:rsidR="00AE4004">
        <w:t xml:space="preserve"> </w:t>
      </w:r>
      <w:r w:rsidRPr="00842067">
        <w:t>for</w:t>
      </w:r>
      <w:r w:rsidR="00AE4004">
        <w:t xml:space="preserve"> </w:t>
      </w:r>
      <w:r w:rsidRPr="00842067">
        <w:t>ensuring</w:t>
      </w:r>
      <w:r w:rsidR="00AE4004">
        <w:t xml:space="preserve"> </w:t>
      </w:r>
      <w:r w:rsidRPr="00842067">
        <w:t>efficiency,</w:t>
      </w:r>
      <w:r w:rsidR="00AE4004">
        <w:t xml:space="preserve"> </w:t>
      </w:r>
      <w:r w:rsidRPr="00842067">
        <w:t>justice</w:t>
      </w:r>
      <w:r w:rsidR="00AE4004">
        <w:t xml:space="preserve"> </w:t>
      </w:r>
      <w:r w:rsidRPr="00842067">
        <w:t>and</w:t>
      </w:r>
      <w:r w:rsidR="00AE4004">
        <w:t xml:space="preserve"> </w:t>
      </w:r>
      <w:r w:rsidRPr="00842067">
        <w:t>probity</w:t>
      </w:r>
      <w:r w:rsidR="00AE4004">
        <w:t xml:space="preserve"> </w:t>
      </w:r>
      <w:r w:rsidRPr="00842067">
        <w:t>in</w:t>
      </w:r>
      <w:r w:rsidR="00AE4004">
        <w:t xml:space="preserve"> </w:t>
      </w:r>
      <w:r w:rsidRPr="00842067">
        <w:t>the</w:t>
      </w:r>
      <w:r w:rsidR="00AE4004">
        <w:t xml:space="preserve"> </w:t>
      </w:r>
      <w:r w:rsidRPr="00842067">
        <w:t>performance</w:t>
      </w:r>
      <w:r w:rsidR="00AE4004">
        <w:t xml:space="preserve"> </w:t>
      </w:r>
      <w:r w:rsidRPr="00842067">
        <w:t>of</w:t>
      </w:r>
      <w:r w:rsidR="00AE4004">
        <w:t xml:space="preserve"> </w:t>
      </w:r>
      <w:r w:rsidRPr="00842067">
        <w:t>government</w:t>
      </w:r>
      <w:r w:rsidR="00AE4004">
        <w:t xml:space="preserve"> </w:t>
      </w:r>
      <w:r w:rsidRPr="00842067">
        <w:t>institutions.</w:t>
      </w:r>
      <w:r w:rsidR="00AE4004">
        <w:t xml:space="preserve"> </w:t>
      </w:r>
      <w:r w:rsidRPr="00842067">
        <w:t>The</w:t>
      </w:r>
      <w:r w:rsidR="00AE4004">
        <w:t xml:space="preserve"> </w:t>
      </w:r>
      <w:r w:rsidRPr="00842067">
        <w:t>Board</w:t>
      </w:r>
      <w:r w:rsidR="00AE4004">
        <w:t xml:space="preserve"> </w:t>
      </w:r>
      <w:r w:rsidRPr="00842067">
        <w:t>also</w:t>
      </w:r>
      <w:r w:rsidR="00AE4004">
        <w:t xml:space="preserve"> </w:t>
      </w:r>
      <w:r w:rsidRPr="00842067">
        <w:t>has</w:t>
      </w:r>
      <w:r w:rsidR="00AE4004">
        <w:t xml:space="preserve"> </w:t>
      </w:r>
      <w:r w:rsidRPr="00842067">
        <w:t>branches</w:t>
      </w:r>
      <w:r w:rsidR="00AE4004">
        <w:t xml:space="preserve"> </w:t>
      </w:r>
      <w:r w:rsidRPr="00842067">
        <w:t>in</w:t>
      </w:r>
      <w:r w:rsidR="00AE4004">
        <w:t xml:space="preserve"> </w:t>
      </w:r>
      <w:r w:rsidRPr="00842067">
        <w:t>a</w:t>
      </w:r>
      <w:r w:rsidR="00AE4004">
        <w:t xml:space="preserve"> </w:t>
      </w:r>
      <w:r w:rsidRPr="00842067">
        <w:t>number</w:t>
      </w:r>
      <w:r w:rsidR="00AE4004">
        <w:t xml:space="preserve"> </w:t>
      </w:r>
      <w:r w:rsidRPr="00842067">
        <w:t>of</w:t>
      </w:r>
      <w:r w:rsidR="00AE4004">
        <w:t xml:space="preserve"> </w:t>
      </w:r>
      <w:r w:rsidRPr="00842067">
        <w:t>other</w:t>
      </w:r>
      <w:r w:rsidR="00AE4004">
        <w:t xml:space="preserve"> </w:t>
      </w:r>
      <w:r w:rsidRPr="00842067">
        <w:t>states,</w:t>
      </w:r>
      <w:r w:rsidR="00AE4004">
        <w:t xml:space="preserve"> </w:t>
      </w:r>
      <w:r w:rsidRPr="00842067">
        <w:t>including</w:t>
      </w:r>
      <w:r w:rsidR="00AE4004">
        <w:t xml:space="preserve"> </w:t>
      </w:r>
      <w:r w:rsidRPr="00842067">
        <w:t>Gezira</w:t>
      </w:r>
      <w:r w:rsidR="00AE4004">
        <w:t xml:space="preserve"> </w:t>
      </w:r>
      <w:r w:rsidRPr="00842067">
        <w:t>and</w:t>
      </w:r>
      <w:r w:rsidR="00AE4004">
        <w:t xml:space="preserve"> </w:t>
      </w:r>
      <w:r w:rsidRPr="00842067">
        <w:t>Sennar.</w:t>
      </w:r>
    </w:p>
    <w:p w:rsidR="00842067" w:rsidRPr="00842067" w:rsidRDefault="00842067" w:rsidP="00842067">
      <w:pPr>
        <w:pStyle w:val="SingleTxtG"/>
      </w:pPr>
      <w:r w:rsidRPr="00842067">
        <w:t>166.</w:t>
      </w:r>
      <w:r w:rsidRPr="00842067">
        <w:tab/>
        <w:t>In</w:t>
      </w:r>
      <w:r w:rsidR="00AE4004">
        <w:t xml:space="preserve"> </w:t>
      </w:r>
      <w:r w:rsidRPr="00842067">
        <w:t>accordance</w:t>
      </w:r>
      <w:r w:rsidR="00AE4004">
        <w:t xml:space="preserve"> </w:t>
      </w:r>
      <w:r w:rsidRPr="00842067">
        <w:t>with</w:t>
      </w:r>
      <w:r w:rsidR="00AE4004">
        <w:t xml:space="preserve"> </w:t>
      </w:r>
      <w:r w:rsidRPr="00842067">
        <w:t>the</w:t>
      </w:r>
      <w:r w:rsidR="00AE4004">
        <w:t xml:space="preserve"> </w:t>
      </w:r>
      <w:r w:rsidRPr="00842067">
        <w:t>Public</w:t>
      </w:r>
      <w:r w:rsidR="00AE4004">
        <w:t xml:space="preserve"> </w:t>
      </w:r>
      <w:r w:rsidRPr="00842067">
        <w:t>Grievances</w:t>
      </w:r>
      <w:r w:rsidR="00AE4004">
        <w:t xml:space="preserve"> </w:t>
      </w:r>
      <w:r w:rsidRPr="00842067">
        <w:t>and</w:t>
      </w:r>
      <w:r w:rsidR="00AE4004">
        <w:t xml:space="preserve"> </w:t>
      </w:r>
      <w:r w:rsidRPr="00842067">
        <w:t>Corrections</w:t>
      </w:r>
      <w:r w:rsidR="00AE4004">
        <w:t xml:space="preserve"> </w:t>
      </w:r>
      <w:r w:rsidRPr="00842067">
        <w:t>Board</w:t>
      </w:r>
      <w:r w:rsidR="00AE4004">
        <w:t xml:space="preserve"> </w:t>
      </w:r>
      <w:r w:rsidRPr="00842067">
        <w:t>Act,</w:t>
      </w:r>
      <w:r w:rsidR="00AE4004">
        <w:t xml:space="preserve"> </w:t>
      </w:r>
      <w:r w:rsidRPr="00842067">
        <w:t>the</w:t>
      </w:r>
      <w:r w:rsidR="00AE4004">
        <w:t xml:space="preserve"> </w:t>
      </w:r>
      <w:r w:rsidRPr="00842067">
        <w:t>Board</w:t>
      </w:r>
      <w:r w:rsidR="004C7228">
        <w:t>’</w:t>
      </w:r>
      <w:r w:rsidRPr="00842067">
        <w:t>s</w:t>
      </w:r>
      <w:r w:rsidR="00AE4004">
        <w:t xml:space="preserve"> </w:t>
      </w:r>
      <w:r w:rsidRPr="00842067">
        <w:t>jurisdiction</w:t>
      </w:r>
      <w:r w:rsidR="00AE4004">
        <w:t xml:space="preserve"> </w:t>
      </w:r>
      <w:r w:rsidRPr="00842067">
        <w:t>is</w:t>
      </w:r>
      <w:r w:rsidR="00AE4004">
        <w:t xml:space="preserve"> </w:t>
      </w:r>
      <w:r w:rsidRPr="00842067">
        <w:t>limited</w:t>
      </w:r>
      <w:r w:rsidR="00AE4004">
        <w:t xml:space="preserve"> </w:t>
      </w:r>
      <w:r w:rsidRPr="00842067">
        <w:t>to</w:t>
      </w:r>
      <w:r w:rsidR="00AE4004">
        <w:t xml:space="preserve"> </w:t>
      </w:r>
      <w:r w:rsidRPr="00842067">
        <w:t>the</w:t>
      </w:r>
      <w:r w:rsidR="00AE4004">
        <w:t xml:space="preserve"> </w:t>
      </w:r>
      <w:r w:rsidRPr="00842067">
        <w:t>following:</w:t>
      </w:r>
    </w:p>
    <w:p w:rsidR="00842067" w:rsidRPr="00842067" w:rsidRDefault="00842067" w:rsidP="00A86C3B">
      <w:pPr>
        <w:pStyle w:val="SingleTxtG"/>
        <w:ind w:firstLine="567"/>
      </w:pPr>
      <w:r w:rsidRPr="00842067">
        <w:t>1.</w:t>
      </w:r>
      <w:r w:rsidRPr="00842067">
        <w:tab/>
        <w:t>Considering</w:t>
      </w:r>
      <w:r w:rsidR="00AE4004">
        <w:t xml:space="preserve"> </w:t>
      </w:r>
      <w:r w:rsidRPr="00842067">
        <w:t>grievances</w:t>
      </w:r>
      <w:r w:rsidR="00AE4004">
        <w:t xml:space="preserve"> </w:t>
      </w:r>
      <w:r w:rsidRPr="00842067">
        <w:t>relating</w:t>
      </w:r>
      <w:r w:rsidR="00AE4004">
        <w:t xml:space="preserve"> </w:t>
      </w:r>
      <w:r w:rsidRPr="00842067">
        <w:t>to</w:t>
      </w:r>
      <w:r w:rsidR="00AE4004">
        <w:t xml:space="preserve"> </w:t>
      </w:r>
      <w:r w:rsidRPr="00842067">
        <w:t>State</w:t>
      </w:r>
      <w:r w:rsidR="00AE4004">
        <w:t xml:space="preserve"> </w:t>
      </w:r>
      <w:r w:rsidRPr="00842067">
        <w:t>organs;</w:t>
      </w:r>
    </w:p>
    <w:p w:rsidR="00842067" w:rsidRPr="00842067" w:rsidRDefault="00842067" w:rsidP="00A86C3B">
      <w:pPr>
        <w:pStyle w:val="SingleTxtG"/>
        <w:ind w:firstLine="567"/>
      </w:pPr>
      <w:r w:rsidRPr="00842067">
        <w:t>2.</w:t>
      </w:r>
      <w:r w:rsidRPr="00842067">
        <w:tab/>
        <w:t>Considering</w:t>
      </w:r>
      <w:r w:rsidR="00AE4004">
        <w:t xml:space="preserve"> </w:t>
      </w:r>
      <w:r w:rsidRPr="00842067">
        <w:t>evident</w:t>
      </w:r>
      <w:r w:rsidR="00AE4004">
        <w:t xml:space="preserve"> </w:t>
      </w:r>
      <w:r w:rsidRPr="00842067">
        <w:t>damage</w:t>
      </w:r>
      <w:r w:rsidR="00AE4004">
        <w:t xml:space="preserve"> </w:t>
      </w:r>
      <w:r w:rsidRPr="00842067">
        <w:t>arising</w:t>
      </w:r>
      <w:r w:rsidR="00AE4004">
        <w:t xml:space="preserve"> </w:t>
      </w:r>
      <w:r w:rsidRPr="00842067">
        <w:t>out</w:t>
      </w:r>
      <w:r w:rsidR="00AE4004">
        <w:t xml:space="preserve"> </w:t>
      </w:r>
      <w:r w:rsidRPr="00842067">
        <w:t>of</w:t>
      </w:r>
      <w:r w:rsidR="00AE4004">
        <w:t xml:space="preserve"> </w:t>
      </w:r>
      <w:r w:rsidRPr="00842067">
        <w:t>or</w:t>
      </w:r>
      <w:r w:rsidR="00AE4004">
        <w:t xml:space="preserve"> </w:t>
      </w:r>
      <w:r w:rsidRPr="00842067">
        <w:t>overlooked</w:t>
      </w:r>
      <w:r w:rsidR="00AE4004">
        <w:t xml:space="preserve"> </w:t>
      </w:r>
      <w:r w:rsidRPr="00842067">
        <w:t>by</w:t>
      </w:r>
      <w:r w:rsidR="00AE4004">
        <w:t xml:space="preserve"> </w:t>
      </w:r>
      <w:r w:rsidRPr="00842067">
        <w:t>final</w:t>
      </w:r>
      <w:r w:rsidR="00AE4004">
        <w:t xml:space="preserve"> </w:t>
      </w:r>
      <w:r w:rsidRPr="00842067">
        <w:t>judicial</w:t>
      </w:r>
      <w:r w:rsidR="00AE4004">
        <w:t xml:space="preserve"> </w:t>
      </w:r>
      <w:r w:rsidRPr="00842067">
        <w:t>decisions,</w:t>
      </w:r>
      <w:r w:rsidR="00AE4004">
        <w:t xml:space="preserve"> </w:t>
      </w:r>
      <w:r w:rsidRPr="00842067">
        <w:t>without</w:t>
      </w:r>
      <w:r w:rsidR="00AE4004">
        <w:t xml:space="preserve"> </w:t>
      </w:r>
      <w:r w:rsidRPr="00842067">
        <w:t>prejudice</w:t>
      </w:r>
      <w:r w:rsidR="00AE4004">
        <w:t xml:space="preserve"> </w:t>
      </w:r>
      <w:r w:rsidRPr="00842067">
        <w:t>to</w:t>
      </w:r>
      <w:r w:rsidR="00AE4004">
        <w:t xml:space="preserve"> </w:t>
      </w:r>
      <w:r w:rsidRPr="00842067">
        <w:t>the</w:t>
      </w:r>
      <w:r w:rsidR="00AE4004">
        <w:t xml:space="preserve"> </w:t>
      </w:r>
      <w:r w:rsidRPr="00842067">
        <w:t>finality</w:t>
      </w:r>
      <w:r w:rsidR="00AE4004">
        <w:t xml:space="preserve"> </w:t>
      </w:r>
      <w:r w:rsidRPr="00842067">
        <w:t>of</w:t>
      </w:r>
      <w:r w:rsidR="00AE4004">
        <w:t xml:space="preserve"> </w:t>
      </w:r>
      <w:r w:rsidRPr="00842067">
        <w:t>those</w:t>
      </w:r>
      <w:r w:rsidR="00AE4004">
        <w:t xml:space="preserve"> </w:t>
      </w:r>
      <w:r w:rsidRPr="00842067">
        <w:t>decisions;</w:t>
      </w:r>
    </w:p>
    <w:p w:rsidR="00842067" w:rsidRPr="00842067" w:rsidRDefault="00842067" w:rsidP="00A86C3B">
      <w:pPr>
        <w:pStyle w:val="SingleTxtG"/>
        <w:ind w:firstLine="567"/>
      </w:pPr>
      <w:r w:rsidRPr="00842067">
        <w:t>3.</w:t>
      </w:r>
      <w:r w:rsidRPr="00842067">
        <w:tab/>
        <w:t>Considering</w:t>
      </w:r>
      <w:r w:rsidR="00AE4004">
        <w:t xml:space="preserve"> </w:t>
      </w:r>
      <w:r w:rsidRPr="00842067">
        <w:t>damage</w:t>
      </w:r>
      <w:r w:rsidR="00AE4004">
        <w:t xml:space="preserve"> </w:t>
      </w:r>
      <w:r w:rsidRPr="00842067">
        <w:t>arising</w:t>
      </w:r>
      <w:r w:rsidR="00AE4004">
        <w:t xml:space="preserve"> </w:t>
      </w:r>
      <w:r w:rsidRPr="00842067">
        <w:t>out</w:t>
      </w:r>
      <w:r w:rsidR="00AE4004">
        <w:t xml:space="preserve"> </w:t>
      </w:r>
      <w:r w:rsidRPr="00842067">
        <w:t>of</w:t>
      </w:r>
      <w:r w:rsidR="00AE4004">
        <w:t xml:space="preserve"> </w:t>
      </w:r>
      <w:r w:rsidRPr="00842067">
        <w:t>the</w:t>
      </w:r>
      <w:r w:rsidR="00AE4004">
        <w:t xml:space="preserve"> </w:t>
      </w:r>
      <w:r w:rsidRPr="00842067">
        <w:t>actions</w:t>
      </w:r>
      <w:r w:rsidR="00AE4004">
        <w:t xml:space="preserve"> </w:t>
      </w:r>
      <w:r w:rsidRPr="00842067">
        <w:t>of</w:t>
      </w:r>
      <w:r w:rsidR="00AE4004">
        <w:t xml:space="preserve"> </w:t>
      </w:r>
      <w:r w:rsidRPr="00842067">
        <w:t>ministers,</w:t>
      </w:r>
      <w:r w:rsidR="00AE4004">
        <w:t xml:space="preserve"> </w:t>
      </w:r>
      <w:r w:rsidRPr="00842067">
        <w:t>governors</w:t>
      </w:r>
      <w:r w:rsidR="00AE4004">
        <w:t xml:space="preserve"> </w:t>
      </w:r>
      <w:r w:rsidRPr="00842067">
        <w:t>and</w:t>
      </w:r>
      <w:r w:rsidR="00AE4004">
        <w:t xml:space="preserve"> </w:t>
      </w:r>
      <w:r w:rsidRPr="00842067">
        <w:t>high-level</w:t>
      </w:r>
      <w:r w:rsidR="00AE4004">
        <w:t xml:space="preserve"> </w:t>
      </w:r>
      <w:r w:rsidRPr="00842067">
        <w:t>State</w:t>
      </w:r>
      <w:r w:rsidR="00AE4004">
        <w:t xml:space="preserve"> </w:t>
      </w:r>
      <w:r w:rsidRPr="00842067">
        <w:t>officials</w:t>
      </w:r>
      <w:r w:rsidR="00AE4004">
        <w:t xml:space="preserve"> </w:t>
      </w:r>
      <w:r w:rsidRPr="00842067">
        <w:t>over</w:t>
      </w:r>
      <w:r w:rsidR="00AE4004">
        <w:t xml:space="preserve"> </w:t>
      </w:r>
      <w:r w:rsidRPr="00842067">
        <w:t>which</w:t>
      </w:r>
      <w:r w:rsidR="00AE4004">
        <w:t xml:space="preserve"> </w:t>
      </w:r>
      <w:r w:rsidRPr="00842067">
        <w:t>the</w:t>
      </w:r>
      <w:r w:rsidR="00AE4004">
        <w:t xml:space="preserve"> </w:t>
      </w:r>
      <w:r w:rsidRPr="00842067">
        <w:t>judiciary</w:t>
      </w:r>
      <w:r w:rsidR="00AE4004">
        <w:t xml:space="preserve"> </w:t>
      </w:r>
      <w:r w:rsidRPr="00842067">
        <w:t>has</w:t>
      </w:r>
      <w:r w:rsidR="00AE4004">
        <w:t xml:space="preserve"> </w:t>
      </w:r>
      <w:r w:rsidRPr="00842067">
        <w:t>no</w:t>
      </w:r>
      <w:r w:rsidR="00AE4004">
        <w:t xml:space="preserve"> </w:t>
      </w:r>
      <w:r w:rsidRPr="00842067">
        <w:t>jurisdiction;</w:t>
      </w:r>
    </w:p>
    <w:p w:rsidR="00842067" w:rsidRPr="00842067" w:rsidRDefault="00842067" w:rsidP="00842067">
      <w:pPr>
        <w:pStyle w:val="SingleTxtG"/>
      </w:pPr>
      <w:r w:rsidRPr="00842067">
        <w:tab/>
        <w:t>4.</w:t>
      </w:r>
      <w:r w:rsidRPr="00842067">
        <w:tab/>
        <w:t>Examining</w:t>
      </w:r>
      <w:r w:rsidR="00AE4004">
        <w:t xml:space="preserve"> </w:t>
      </w:r>
      <w:r w:rsidRPr="00842067">
        <w:t>laws</w:t>
      </w:r>
      <w:r w:rsidR="00AE4004">
        <w:t xml:space="preserve"> </w:t>
      </w:r>
      <w:r w:rsidRPr="00842067">
        <w:t>that</w:t>
      </w:r>
      <w:r w:rsidR="00AE4004">
        <w:t xml:space="preserve"> </w:t>
      </w:r>
      <w:r w:rsidRPr="00842067">
        <w:t>result</w:t>
      </w:r>
      <w:r w:rsidR="00AE4004">
        <w:t xml:space="preserve"> </w:t>
      </w:r>
      <w:r w:rsidRPr="00842067">
        <w:t>in</w:t>
      </w:r>
      <w:r w:rsidR="00AE4004">
        <w:t xml:space="preserve"> </w:t>
      </w:r>
      <w:r w:rsidRPr="00842067">
        <w:t>an</w:t>
      </w:r>
      <w:r w:rsidR="00AE4004">
        <w:t xml:space="preserve"> </w:t>
      </w:r>
      <w:r w:rsidRPr="00842067">
        <w:t>evident</w:t>
      </w:r>
      <w:r w:rsidR="00AE4004">
        <w:t xml:space="preserve"> </w:t>
      </w:r>
      <w:r w:rsidRPr="00842067">
        <w:t>grievance</w:t>
      </w:r>
      <w:r w:rsidR="00AE4004">
        <w:t xml:space="preserve"> </w:t>
      </w:r>
      <w:r w:rsidRPr="00842067">
        <w:t>when</w:t>
      </w:r>
      <w:r w:rsidR="00AE4004">
        <w:t xml:space="preserve"> </w:t>
      </w:r>
      <w:r w:rsidRPr="00842067">
        <w:t>applied</w:t>
      </w:r>
      <w:r w:rsidR="00AE4004">
        <w:t xml:space="preserve"> </w:t>
      </w:r>
      <w:r w:rsidRPr="00842067">
        <w:t>and</w:t>
      </w:r>
      <w:r w:rsidR="00AE4004">
        <w:t xml:space="preserve"> </w:t>
      </w:r>
      <w:r w:rsidRPr="00842067">
        <w:t>raising</w:t>
      </w:r>
      <w:r w:rsidR="00AE4004">
        <w:t xml:space="preserve"> </w:t>
      </w:r>
      <w:r w:rsidRPr="00842067">
        <w:t>the</w:t>
      </w:r>
      <w:r w:rsidR="00AE4004">
        <w:t xml:space="preserve"> </w:t>
      </w:r>
      <w:r w:rsidRPr="00842067">
        <w:t>matter</w:t>
      </w:r>
      <w:r w:rsidR="00AE4004">
        <w:t xml:space="preserve"> </w:t>
      </w:r>
      <w:r w:rsidRPr="00842067">
        <w:t>with</w:t>
      </w:r>
      <w:r w:rsidR="00AE4004">
        <w:t xml:space="preserve"> </w:t>
      </w:r>
      <w:r w:rsidRPr="00842067">
        <w:t>the</w:t>
      </w:r>
      <w:r w:rsidR="00AE4004">
        <w:t xml:space="preserve"> </w:t>
      </w:r>
      <w:r w:rsidRPr="00842067">
        <w:t>competent</w:t>
      </w:r>
      <w:r w:rsidR="00AE4004">
        <w:t xml:space="preserve"> </w:t>
      </w:r>
      <w:r w:rsidRPr="00842067">
        <w:t>authorities;</w:t>
      </w:r>
    </w:p>
    <w:p w:rsidR="00842067" w:rsidRPr="00842067" w:rsidRDefault="00842067" w:rsidP="00842067">
      <w:pPr>
        <w:pStyle w:val="SingleTxtG"/>
      </w:pPr>
      <w:r w:rsidRPr="00842067">
        <w:tab/>
        <w:t>5.</w:t>
      </w:r>
      <w:r w:rsidRPr="00842067">
        <w:tab/>
        <w:t>Ensuring</w:t>
      </w:r>
      <w:r w:rsidR="00AE4004">
        <w:t xml:space="preserve"> </w:t>
      </w:r>
      <w:r w:rsidRPr="00842067">
        <w:t>efficiency</w:t>
      </w:r>
      <w:r w:rsidR="00AE4004">
        <w:t xml:space="preserve"> </w:t>
      </w:r>
      <w:r w:rsidRPr="00842067">
        <w:t>and</w:t>
      </w:r>
      <w:r w:rsidR="00AE4004">
        <w:t xml:space="preserve"> </w:t>
      </w:r>
      <w:r w:rsidRPr="00842067">
        <w:t>probity</w:t>
      </w:r>
      <w:r w:rsidR="00AE4004">
        <w:t xml:space="preserve"> </w:t>
      </w:r>
      <w:r w:rsidRPr="00842067">
        <w:t>in</w:t>
      </w:r>
      <w:r w:rsidR="00AE4004">
        <w:t xml:space="preserve"> </w:t>
      </w:r>
      <w:r w:rsidRPr="00842067">
        <w:t>the</w:t>
      </w:r>
      <w:r w:rsidR="00AE4004">
        <w:t xml:space="preserve"> </w:t>
      </w:r>
      <w:r w:rsidRPr="00842067">
        <w:t>performance</w:t>
      </w:r>
      <w:r w:rsidR="00AE4004">
        <w:t xml:space="preserve"> </w:t>
      </w:r>
      <w:r w:rsidRPr="00842067">
        <w:t>of</w:t>
      </w:r>
      <w:r w:rsidR="00AE4004">
        <w:t xml:space="preserve"> </w:t>
      </w:r>
      <w:r w:rsidRPr="00842067">
        <w:t>State</w:t>
      </w:r>
      <w:r w:rsidR="00AE4004">
        <w:t xml:space="preserve"> </w:t>
      </w:r>
      <w:r w:rsidRPr="00842067">
        <w:t>organs;</w:t>
      </w:r>
    </w:p>
    <w:p w:rsidR="00842067" w:rsidRPr="00842067" w:rsidRDefault="00842067" w:rsidP="00842067">
      <w:pPr>
        <w:pStyle w:val="SingleTxtG"/>
      </w:pPr>
      <w:r w:rsidRPr="00842067">
        <w:tab/>
        <w:t>6.</w:t>
      </w:r>
      <w:r w:rsidRPr="00842067">
        <w:tab/>
        <w:t>Ascertaining</w:t>
      </w:r>
      <w:r w:rsidR="00AE4004">
        <w:t xml:space="preserve"> </w:t>
      </w:r>
      <w:r w:rsidRPr="00842067">
        <w:t>that</w:t>
      </w:r>
      <w:r w:rsidR="00AE4004">
        <w:t xml:space="preserve"> </w:t>
      </w:r>
      <w:r w:rsidRPr="00842067">
        <w:t>State</w:t>
      </w:r>
      <w:r w:rsidR="00AE4004">
        <w:t xml:space="preserve"> </w:t>
      </w:r>
      <w:r w:rsidRPr="00842067">
        <w:t>organs</w:t>
      </w:r>
      <w:r w:rsidR="00AE4004">
        <w:t xml:space="preserve"> </w:t>
      </w:r>
      <w:r w:rsidRPr="00842067">
        <w:t>operate</w:t>
      </w:r>
      <w:r w:rsidR="00AE4004">
        <w:t xml:space="preserve"> </w:t>
      </w:r>
      <w:r w:rsidRPr="00842067">
        <w:t>with</w:t>
      </w:r>
      <w:r w:rsidR="00AE4004">
        <w:t xml:space="preserve"> </w:t>
      </w:r>
      <w:r w:rsidRPr="00842067">
        <w:t>the</w:t>
      </w:r>
      <w:r w:rsidR="00AE4004">
        <w:t xml:space="preserve"> </w:t>
      </w:r>
      <w:r w:rsidRPr="00842067">
        <w:t>effectiveness</w:t>
      </w:r>
      <w:r w:rsidR="00AE4004">
        <w:t xml:space="preserve"> </w:t>
      </w:r>
      <w:r w:rsidRPr="00842067">
        <w:t>needed</w:t>
      </w:r>
      <w:r w:rsidR="00AE4004">
        <w:t xml:space="preserve"> </w:t>
      </w:r>
      <w:r w:rsidRPr="00842067">
        <w:t>to</w:t>
      </w:r>
      <w:r w:rsidR="00AE4004">
        <w:t xml:space="preserve"> </w:t>
      </w:r>
      <w:r w:rsidRPr="00842067">
        <w:t>carry</w:t>
      </w:r>
      <w:r w:rsidR="00AE4004">
        <w:t xml:space="preserve"> </w:t>
      </w:r>
      <w:r w:rsidRPr="00842067">
        <w:t>out</w:t>
      </w:r>
      <w:r w:rsidR="00AE4004">
        <w:t xml:space="preserve"> </w:t>
      </w:r>
      <w:r w:rsidRPr="00842067">
        <w:t>the</w:t>
      </w:r>
      <w:r w:rsidR="00AE4004">
        <w:t xml:space="preserve"> </w:t>
      </w:r>
      <w:r w:rsidRPr="00842067">
        <w:t>State</w:t>
      </w:r>
      <w:r w:rsidR="004C7228">
        <w:t>’</w:t>
      </w:r>
      <w:r w:rsidRPr="00842067">
        <w:t>s</w:t>
      </w:r>
      <w:r w:rsidR="00AE4004">
        <w:t xml:space="preserve"> </w:t>
      </w:r>
      <w:r w:rsidRPr="00842067">
        <w:t>general</w:t>
      </w:r>
      <w:r w:rsidR="00AE4004">
        <w:t xml:space="preserve"> </w:t>
      </w:r>
      <w:r w:rsidRPr="00842067">
        <w:t>policies</w:t>
      </w:r>
      <w:r w:rsidR="00AE4004">
        <w:t xml:space="preserve"> </w:t>
      </w:r>
      <w:r w:rsidRPr="00842067">
        <w:t>in</w:t>
      </w:r>
      <w:r w:rsidR="00AE4004">
        <w:t xml:space="preserve"> </w:t>
      </w:r>
      <w:r w:rsidRPr="00842067">
        <w:t>line</w:t>
      </w:r>
      <w:r w:rsidR="00AE4004">
        <w:t xml:space="preserve"> </w:t>
      </w:r>
      <w:r w:rsidRPr="00842067">
        <w:t>with</w:t>
      </w:r>
      <w:r w:rsidR="00AE4004">
        <w:t xml:space="preserve"> </w:t>
      </w:r>
      <w:r w:rsidRPr="00842067">
        <w:t>the</w:t>
      </w:r>
      <w:r w:rsidR="00AE4004">
        <w:t xml:space="preserve"> </w:t>
      </w:r>
      <w:r w:rsidRPr="00842067">
        <w:t>strategies</w:t>
      </w:r>
      <w:r w:rsidR="00AE4004">
        <w:t xml:space="preserve"> </w:t>
      </w:r>
      <w:r w:rsidRPr="00842067">
        <w:t>in</w:t>
      </w:r>
      <w:r w:rsidR="00AE4004">
        <w:t xml:space="preserve"> </w:t>
      </w:r>
      <w:r w:rsidRPr="00842067">
        <w:t>place;</w:t>
      </w:r>
    </w:p>
    <w:p w:rsidR="00842067" w:rsidRPr="00842067" w:rsidRDefault="00842067" w:rsidP="00842067">
      <w:pPr>
        <w:pStyle w:val="SingleTxtG"/>
      </w:pPr>
      <w:r w:rsidRPr="00842067">
        <w:tab/>
        <w:t>7.</w:t>
      </w:r>
      <w:r w:rsidRPr="00842067">
        <w:tab/>
        <w:t>Monitoring</w:t>
      </w:r>
      <w:r w:rsidR="00AE4004">
        <w:t xml:space="preserve"> </w:t>
      </w:r>
      <w:r w:rsidRPr="00842067">
        <w:t>and</w:t>
      </w:r>
      <w:r w:rsidR="00AE4004">
        <w:t xml:space="preserve"> </w:t>
      </w:r>
      <w:r w:rsidRPr="00842067">
        <w:t>evaluating</w:t>
      </w:r>
      <w:r w:rsidR="00AE4004">
        <w:t xml:space="preserve"> </w:t>
      </w:r>
      <w:r w:rsidRPr="00842067">
        <w:t>the</w:t>
      </w:r>
      <w:r w:rsidR="00AE4004">
        <w:t xml:space="preserve"> </w:t>
      </w:r>
      <w:r w:rsidRPr="00842067">
        <w:t>performance</w:t>
      </w:r>
      <w:r w:rsidR="00AE4004">
        <w:t xml:space="preserve"> </w:t>
      </w:r>
      <w:r w:rsidRPr="00842067">
        <w:t>of</w:t>
      </w:r>
      <w:r w:rsidR="00AE4004">
        <w:t xml:space="preserve"> </w:t>
      </w:r>
      <w:r w:rsidRPr="00842067">
        <w:t>the</w:t>
      </w:r>
      <w:r w:rsidR="00AE4004">
        <w:t xml:space="preserve"> </w:t>
      </w:r>
      <w:r w:rsidRPr="00842067">
        <w:t>various</w:t>
      </w:r>
      <w:r w:rsidR="00AE4004">
        <w:t xml:space="preserve"> </w:t>
      </w:r>
      <w:r w:rsidRPr="00842067">
        <w:t>organs</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highlight</w:t>
      </w:r>
      <w:r w:rsidR="00AE4004">
        <w:t xml:space="preserve"> </w:t>
      </w:r>
      <w:r w:rsidRPr="00842067">
        <w:t>successes</w:t>
      </w:r>
      <w:r w:rsidR="00AE4004">
        <w:t xml:space="preserve"> </w:t>
      </w:r>
      <w:r w:rsidRPr="00842067">
        <w:t>and</w:t>
      </w:r>
      <w:r w:rsidR="00AE4004">
        <w:t xml:space="preserve"> </w:t>
      </w:r>
      <w:r w:rsidRPr="00842067">
        <w:t>failures;</w:t>
      </w:r>
    </w:p>
    <w:p w:rsidR="00842067" w:rsidRPr="00842067" w:rsidRDefault="00842067" w:rsidP="00842067">
      <w:pPr>
        <w:pStyle w:val="SingleTxtG"/>
      </w:pPr>
      <w:r w:rsidRPr="00842067">
        <w:tab/>
        <w:t>8.</w:t>
      </w:r>
      <w:r w:rsidRPr="00842067">
        <w:tab/>
        <w:t>Ensuring</w:t>
      </w:r>
      <w:r w:rsidR="00AE4004">
        <w:t xml:space="preserve"> </w:t>
      </w:r>
      <w:r w:rsidRPr="00842067">
        <w:t>that</w:t>
      </w:r>
      <w:r w:rsidR="00AE4004">
        <w:t xml:space="preserve"> </w:t>
      </w:r>
      <w:r w:rsidRPr="00842067">
        <w:t>State</w:t>
      </w:r>
      <w:r w:rsidR="00AE4004">
        <w:t xml:space="preserve"> </w:t>
      </w:r>
      <w:r w:rsidRPr="00842067">
        <w:t>organs</w:t>
      </w:r>
      <w:r w:rsidR="00AE4004">
        <w:t xml:space="preserve"> </w:t>
      </w:r>
      <w:r w:rsidRPr="00842067">
        <w:t>are</w:t>
      </w:r>
      <w:r w:rsidR="00AE4004">
        <w:t xml:space="preserve"> </w:t>
      </w:r>
      <w:r w:rsidRPr="00842067">
        <w:t>working</w:t>
      </w:r>
      <w:r w:rsidR="00AE4004">
        <w:t xml:space="preserve"> </w:t>
      </w:r>
      <w:r w:rsidRPr="00842067">
        <w:t>to</w:t>
      </w:r>
      <w:r w:rsidR="00AE4004">
        <w:t xml:space="preserve"> </w:t>
      </w:r>
      <w:r w:rsidRPr="00842067">
        <w:t>their</w:t>
      </w:r>
      <w:r w:rsidR="00AE4004">
        <w:t xml:space="preserve"> </w:t>
      </w:r>
      <w:r w:rsidRPr="00842067">
        <w:t>full</w:t>
      </w:r>
      <w:r w:rsidR="00AE4004">
        <w:t xml:space="preserve"> </w:t>
      </w:r>
      <w:r w:rsidRPr="00842067">
        <w:t>potential</w:t>
      </w:r>
      <w:r w:rsidR="00AE4004">
        <w:t xml:space="preserve"> </w:t>
      </w:r>
      <w:r w:rsidRPr="00842067">
        <w:t>(financial</w:t>
      </w:r>
      <w:r w:rsidR="00AE4004">
        <w:t xml:space="preserve"> </w:t>
      </w:r>
      <w:r w:rsidRPr="00842067">
        <w:t>and</w:t>
      </w:r>
      <w:r w:rsidR="00AE4004">
        <w:t xml:space="preserve"> </w:t>
      </w:r>
      <w:r w:rsidRPr="00842067">
        <w:t>human);</w:t>
      </w:r>
    </w:p>
    <w:p w:rsidR="00842067" w:rsidRPr="00842067" w:rsidRDefault="00842067" w:rsidP="00842067">
      <w:pPr>
        <w:pStyle w:val="SingleTxtG"/>
      </w:pPr>
      <w:r w:rsidRPr="00842067">
        <w:tab/>
        <w:t>9.</w:t>
      </w:r>
      <w:r w:rsidR="00AE4004">
        <w:t xml:space="preserve"> </w:t>
      </w:r>
      <w:r w:rsidRPr="00842067">
        <w:tab/>
        <w:t>Checking</w:t>
      </w:r>
      <w:r w:rsidR="00AE4004">
        <w:t xml:space="preserve"> </w:t>
      </w:r>
      <w:r w:rsidRPr="00842067">
        <w:t>that</w:t>
      </w:r>
      <w:r w:rsidR="00AE4004">
        <w:t xml:space="preserve"> </w:t>
      </w:r>
      <w:r w:rsidRPr="00842067">
        <w:t>the</w:t>
      </w:r>
      <w:r w:rsidR="00AE4004">
        <w:t xml:space="preserve"> </w:t>
      </w:r>
      <w:r w:rsidRPr="00842067">
        <w:t>laws</w:t>
      </w:r>
      <w:r w:rsidR="00AE4004">
        <w:t xml:space="preserve"> </w:t>
      </w:r>
      <w:r w:rsidRPr="00842067">
        <w:t>and</w:t>
      </w:r>
      <w:r w:rsidR="00AE4004">
        <w:t xml:space="preserve"> </w:t>
      </w:r>
      <w:r w:rsidRPr="00842067">
        <w:t>regulations</w:t>
      </w:r>
      <w:r w:rsidR="00AE4004">
        <w:t xml:space="preserve"> </w:t>
      </w:r>
      <w:r w:rsidRPr="00842067">
        <w:t>governing</w:t>
      </w:r>
      <w:r w:rsidR="00AE4004">
        <w:t xml:space="preserve"> </w:t>
      </w:r>
      <w:r w:rsidRPr="00842067">
        <w:t>administrative</w:t>
      </w:r>
      <w:r w:rsidR="00AE4004">
        <w:t xml:space="preserve"> </w:t>
      </w:r>
      <w:r w:rsidRPr="00842067">
        <w:t>activity</w:t>
      </w:r>
      <w:r w:rsidR="00AE4004">
        <w:t xml:space="preserve"> </w:t>
      </w:r>
      <w:r w:rsidRPr="00842067">
        <w:t>and</w:t>
      </w:r>
      <w:r w:rsidR="00AE4004">
        <w:t xml:space="preserve"> </w:t>
      </w:r>
      <w:r w:rsidRPr="00842067">
        <w:t>work</w:t>
      </w:r>
      <w:r w:rsidR="00AE4004">
        <w:t xml:space="preserve"> </w:t>
      </w:r>
      <w:r w:rsidRPr="00842067">
        <w:t>relations</w:t>
      </w:r>
      <w:r w:rsidR="00AE4004">
        <w:t xml:space="preserve"> </w:t>
      </w:r>
      <w:r w:rsidRPr="00842067">
        <w:t>are</w:t>
      </w:r>
      <w:r w:rsidR="00AE4004">
        <w:t xml:space="preserve"> </w:t>
      </w:r>
      <w:r w:rsidRPr="00842067">
        <w:t>effectively</w:t>
      </w:r>
      <w:r w:rsidR="00AE4004">
        <w:t xml:space="preserve"> </w:t>
      </w:r>
      <w:r w:rsidRPr="00842067">
        <w:t>and</w:t>
      </w:r>
      <w:r w:rsidR="00AE4004">
        <w:t xml:space="preserve"> </w:t>
      </w:r>
      <w:r w:rsidRPr="00842067">
        <w:t>fairly</w:t>
      </w:r>
      <w:r w:rsidR="00AE4004">
        <w:t xml:space="preserve"> </w:t>
      </w:r>
      <w:r w:rsidRPr="00842067">
        <w:t>applied;</w:t>
      </w:r>
    </w:p>
    <w:p w:rsidR="00842067" w:rsidRPr="00842067" w:rsidRDefault="00842067" w:rsidP="00842067">
      <w:pPr>
        <w:pStyle w:val="SingleTxtG"/>
      </w:pPr>
      <w:r w:rsidRPr="00842067">
        <w:tab/>
        <w:t>10.</w:t>
      </w:r>
      <w:r w:rsidRPr="00842067">
        <w:tab/>
        <w:t>Examining</w:t>
      </w:r>
      <w:r w:rsidR="00AE4004">
        <w:t xml:space="preserve"> </w:t>
      </w:r>
      <w:r w:rsidRPr="00842067">
        <w:t>individual</w:t>
      </w:r>
      <w:r w:rsidR="00AE4004">
        <w:t xml:space="preserve"> </w:t>
      </w:r>
      <w:r w:rsidRPr="00842067">
        <w:t>complaints</w:t>
      </w:r>
      <w:r w:rsidR="00AE4004">
        <w:t xml:space="preserve"> </w:t>
      </w:r>
      <w:r w:rsidRPr="00842067">
        <w:t>disseminated</w:t>
      </w:r>
      <w:r w:rsidR="00AE4004">
        <w:t xml:space="preserve"> </w:t>
      </w:r>
      <w:r w:rsidRPr="00842067">
        <w:t>in</w:t>
      </w:r>
      <w:r w:rsidR="00AE4004">
        <w:t xml:space="preserve"> </w:t>
      </w:r>
      <w:r w:rsidRPr="00842067">
        <w:t>the</w:t>
      </w:r>
      <w:r w:rsidR="00AE4004">
        <w:t xml:space="preserve"> </w:t>
      </w:r>
      <w:r w:rsidRPr="00842067">
        <w:t>media</w:t>
      </w:r>
      <w:r w:rsidR="00AE4004">
        <w:t xml:space="preserve"> </w:t>
      </w:r>
      <w:r w:rsidRPr="00842067">
        <w:t>if</w:t>
      </w:r>
      <w:r w:rsidR="00AE4004">
        <w:t xml:space="preserve"> </w:t>
      </w:r>
      <w:r w:rsidRPr="00842067">
        <w:t>they</w:t>
      </w:r>
      <w:r w:rsidR="00AE4004">
        <w:t xml:space="preserve"> </w:t>
      </w:r>
      <w:r w:rsidRPr="00842067">
        <w:t>collectively</w:t>
      </w:r>
      <w:r w:rsidR="00AE4004">
        <w:t xml:space="preserve"> </w:t>
      </w:r>
      <w:r w:rsidRPr="00842067">
        <w:t>amount</w:t>
      </w:r>
      <w:r w:rsidR="00AE4004">
        <w:t xml:space="preserve"> </w:t>
      </w:r>
      <w:r w:rsidRPr="00842067">
        <w:t>to</w:t>
      </w:r>
      <w:r w:rsidR="00AE4004">
        <w:t xml:space="preserve"> </w:t>
      </w:r>
      <w:r w:rsidRPr="00842067">
        <w:t>a</w:t>
      </w:r>
      <w:r w:rsidR="00AE4004">
        <w:t xml:space="preserve"> </w:t>
      </w:r>
      <w:r w:rsidRPr="00842067">
        <w:t>general</w:t>
      </w:r>
      <w:r w:rsidR="00AE4004">
        <w:t xml:space="preserve"> </w:t>
      </w:r>
      <w:r w:rsidRPr="00842067">
        <w:t>failing</w:t>
      </w:r>
      <w:r w:rsidR="00AE4004">
        <w:t xml:space="preserve"> </w:t>
      </w:r>
      <w:r w:rsidRPr="00842067">
        <w:t>in</w:t>
      </w:r>
      <w:r w:rsidR="00AE4004">
        <w:t xml:space="preserve"> </w:t>
      </w:r>
      <w:r w:rsidRPr="00842067">
        <w:t>the</w:t>
      </w:r>
      <w:r w:rsidR="00AE4004">
        <w:t xml:space="preserve"> </w:t>
      </w:r>
      <w:r w:rsidRPr="00842067">
        <w:t>performance</w:t>
      </w:r>
      <w:r w:rsidR="00AE4004">
        <w:t xml:space="preserve"> </w:t>
      </w:r>
      <w:r w:rsidRPr="00842067">
        <w:t>of</w:t>
      </w:r>
      <w:r w:rsidR="00AE4004">
        <w:t xml:space="preserve"> </w:t>
      </w:r>
      <w:r w:rsidRPr="00842067">
        <w:t>any</w:t>
      </w:r>
      <w:r w:rsidR="00AE4004">
        <w:t xml:space="preserve"> </w:t>
      </w:r>
      <w:r w:rsidRPr="00842067">
        <w:t>State</w:t>
      </w:r>
      <w:r w:rsidR="00AE4004">
        <w:t xml:space="preserve"> </w:t>
      </w:r>
      <w:r w:rsidRPr="00842067">
        <w:t>organ.</w:t>
      </w:r>
    </w:p>
    <w:p w:rsidR="00842067" w:rsidRPr="00842067" w:rsidRDefault="00842067" w:rsidP="00842067">
      <w:pPr>
        <w:pStyle w:val="SingleTxtG"/>
      </w:pPr>
      <w:r w:rsidRPr="00842067">
        <w:t>167.</w:t>
      </w:r>
      <w:r w:rsidRPr="00842067">
        <w:tab/>
        <w:t>Grievances</w:t>
      </w:r>
      <w:r w:rsidR="00AE4004">
        <w:t xml:space="preserve"> </w:t>
      </w:r>
      <w:r w:rsidRPr="00842067">
        <w:t>filed</w:t>
      </w:r>
      <w:r w:rsidR="00AE4004">
        <w:t xml:space="preserve"> </w:t>
      </w:r>
      <w:r w:rsidRPr="00842067">
        <w:t>with</w:t>
      </w:r>
      <w:r w:rsidR="00AE4004">
        <w:t xml:space="preserve"> </w:t>
      </w:r>
      <w:r w:rsidRPr="00842067">
        <w:t>the</w:t>
      </w:r>
      <w:r w:rsidR="00AE4004">
        <w:t xml:space="preserve"> </w:t>
      </w:r>
      <w:r w:rsidRPr="00842067">
        <w:t>Board</w:t>
      </w:r>
      <w:r w:rsidR="00AE4004">
        <w:t xml:space="preserve"> </w:t>
      </w:r>
      <w:r w:rsidRPr="00842067">
        <w:t>concern</w:t>
      </w:r>
      <w:r w:rsidR="00AE4004">
        <w:t xml:space="preserve"> </w:t>
      </w:r>
      <w:r w:rsidRPr="00842067">
        <w:t>matters</w:t>
      </w:r>
      <w:r w:rsidR="00AE4004">
        <w:t xml:space="preserve"> </w:t>
      </w:r>
      <w:r w:rsidRPr="00842067">
        <w:t>with</w:t>
      </w:r>
      <w:r w:rsidR="00AE4004">
        <w:t xml:space="preserve"> </w:t>
      </w:r>
      <w:r w:rsidRPr="00842067">
        <w:t>social</w:t>
      </w:r>
      <w:r w:rsidR="00AE4004">
        <w:t xml:space="preserve"> </w:t>
      </w:r>
      <w:r w:rsidRPr="00842067">
        <w:t>and</w:t>
      </w:r>
      <w:r w:rsidR="00AE4004">
        <w:t xml:space="preserve"> </w:t>
      </w:r>
      <w:r w:rsidRPr="00842067">
        <w:t>economic</w:t>
      </w:r>
      <w:r w:rsidR="00AE4004">
        <w:t xml:space="preserve"> </w:t>
      </w:r>
      <w:r w:rsidRPr="00842067">
        <w:t>consequences.</w:t>
      </w:r>
      <w:r w:rsidR="00AE4004">
        <w:t xml:space="preserve"> </w:t>
      </w:r>
      <w:r w:rsidRPr="00842067">
        <w:t>The</w:t>
      </w:r>
      <w:r w:rsidR="00AE4004">
        <w:t xml:space="preserve"> </w:t>
      </w:r>
      <w:r w:rsidRPr="00842067">
        <w:t>Board</w:t>
      </w:r>
      <w:r w:rsidR="00AE4004">
        <w:t xml:space="preserve"> </w:t>
      </w:r>
      <w:r w:rsidRPr="00842067">
        <w:t>has</w:t>
      </w:r>
      <w:r w:rsidR="00AE4004">
        <w:t xml:space="preserve"> </w:t>
      </w:r>
      <w:r w:rsidRPr="00842067">
        <w:t>settled</w:t>
      </w:r>
      <w:r w:rsidR="00AE4004">
        <w:t xml:space="preserve"> </w:t>
      </w:r>
      <w:r w:rsidRPr="00842067">
        <w:t>all</w:t>
      </w:r>
      <w:r w:rsidR="00AE4004">
        <w:t xml:space="preserve"> </w:t>
      </w:r>
      <w:r w:rsidRPr="00842067">
        <w:t>of</w:t>
      </w:r>
      <w:r w:rsidR="00AE4004">
        <w:t xml:space="preserve"> </w:t>
      </w:r>
      <w:r w:rsidRPr="00842067">
        <w:t>the</w:t>
      </w:r>
      <w:r w:rsidR="00AE4004">
        <w:t xml:space="preserve"> </w:t>
      </w:r>
      <w:r w:rsidRPr="00842067">
        <w:t>grievances</w:t>
      </w:r>
      <w:r w:rsidR="00AE4004">
        <w:t xml:space="preserve"> </w:t>
      </w:r>
      <w:r w:rsidRPr="00842067">
        <w:t>presented</w:t>
      </w:r>
      <w:r w:rsidR="00AE4004">
        <w:t xml:space="preserve"> </w:t>
      </w:r>
      <w:r w:rsidRPr="00842067">
        <w:t>to</w:t>
      </w:r>
      <w:r w:rsidR="00AE4004">
        <w:t xml:space="preserve"> </w:t>
      </w:r>
      <w:r w:rsidRPr="00842067">
        <w:t>it</w:t>
      </w:r>
      <w:r w:rsidR="00AE4004">
        <w:t xml:space="preserve"> </w:t>
      </w:r>
      <w:r w:rsidRPr="00842067">
        <w:t>and</w:t>
      </w:r>
      <w:r w:rsidR="00AE4004">
        <w:t xml:space="preserve"> </w:t>
      </w:r>
      <w:r w:rsidRPr="00842067">
        <w:t>restored</w:t>
      </w:r>
      <w:r w:rsidR="00AE4004">
        <w:t xml:space="preserve"> </w:t>
      </w:r>
      <w:r w:rsidRPr="00842067">
        <w:t>many</w:t>
      </w:r>
      <w:r w:rsidR="00AE4004">
        <w:t xml:space="preserve"> </w:t>
      </w:r>
      <w:r w:rsidRPr="00842067">
        <w:t>rights</w:t>
      </w:r>
      <w:r w:rsidR="00AE4004">
        <w:t xml:space="preserve"> </w:t>
      </w:r>
      <w:r w:rsidRPr="00842067">
        <w:t>to</w:t>
      </w:r>
      <w:r w:rsidR="00AE4004">
        <w:t xml:space="preserve"> </w:t>
      </w:r>
      <w:r w:rsidRPr="00842067">
        <w:t>claimants.</w:t>
      </w:r>
      <w:r w:rsidR="00AE4004">
        <w:t xml:space="preserve"> </w:t>
      </w:r>
      <w:r w:rsidRPr="00842067">
        <w:t>With</w:t>
      </w:r>
      <w:r w:rsidR="00AE4004">
        <w:t xml:space="preserve"> </w:t>
      </w:r>
      <w:r w:rsidRPr="00842067">
        <w:t>respect</w:t>
      </w:r>
      <w:r w:rsidR="00AE4004">
        <w:t xml:space="preserve"> </w:t>
      </w:r>
      <w:r w:rsidRPr="00842067">
        <w:t>to</w:t>
      </w:r>
      <w:r w:rsidR="00AE4004">
        <w:t xml:space="preserve"> </w:t>
      </w:r>
      <w:r w:rsidRPr="00842067">
        <w:t>involvement</w:t>
      </w:r>
      <w:r w:rsidR="00AE4004">
        <w:t xml:space="preserve"> </w:t>
      </w:r>
      <w:r w:rsidRPr="00842067">
        <w:t>in</w:t>
      </w:r>
      <w:r w:rsidR="00AE4004">
        <w:t xml:space="preserve"> </w:t>
      </w:r>
      <w:r w:rsidRPr="00842067">
        <w:t>alleviating</w:t>
      </w:r>
      <w:r w:rsidR="00AE4004">
        <w:t xml:space="preserve"> </w:t>
      </w:r>
      <w:r w:rsidRPr="00842067">
        <w:t>the</w:t>
      </w:r>
      <w:r w:rsidR="00AE4004">
        <w:t xml:space="preserve"> </w:t>
      </w:r>
      <w:r w:rsidRPr="00842067">
        <w:t>effects</w:t>
      </w:r>
      <w:r w:rsidR="00AE4004">
        <w:t xml:space="preserve"> </w:t>
      </w:r>
      <w:r w:rsidRPr="00842067">
        <w:t>of</w:t>
      </w:r>
      <w:r w:rsidR="00AE4004">
        <w:t xml:space="preserve"> </w:t>
      </w:r>
      <w:r w:rsidRPr="00842067">
        <w:t>conflict</w:t>
      </w:r>
      <w:r w:rsidR="00AE4004">
        <w:t xml:space="preserve"> </w:t>
      </w:r>
      <w:r w:rsidRPr="00842067">
        <w:t>and</w:t>
      </w:r>
      <w:r w:rsidR="00AE4004">
        <w:t xml:space="preserve"> </w:t>
      </w:r>
      <w:r w:rsidRPr="00842067">
        <w:t>war,</w:t>
      </w:r>
      <w:r w:rsidR="00AE4004">
        <w:t xml:space="preserve"> </w:t>
      </w:r>
      <w:r w:rsidRPr="00842067">
        <w:t>the</w:t>
      </w:r>
      <w:r w:rsidR="00AE4004">
        <w:t xml:space="preserve"> </w:t>
      </w:r>
      <w:r w:rsidRPr="00842067">
        <w:t>Board</w:t>
      </w:r>
      <w:r w:rsidR="00AE4004">
        <w:t xml:space="preserve"> </w:t>
      </w:r>
      <w:r w:rsidRPr="00842067">
        <w:t>has</w:t>
      </w:r>
      <w:r w:rsidR="00AE4004">
        <w:t xml:space="preserve"> </w:t>
      </w:r>
      <w:r w:rsidRPr="00842067">
        <w:t>received</w:t>
      </w:r>
      <w:r w:rsidR="00AE4004">
        <w:t xml:space="preserve"> </w:t>
      </w:r>
      <w:r w:rsidRPr="00842067">
        <w:t>a</w:t>
      </w:r>
      <w:r w:rsidR="00AE4004">
        <w:t xml:space="preserve"> </w:t>
      </w:r>
      <w:r w:rsidRPr="00842067">
        <w:t>large</w:t>
      </w:r>
      <w:r w:rsidR="00AE4004">
        <w:t xml:space="preserve"> </w:t>
      </w:r>
      <w:r w:rsidRPr="00842067">
        <w:t>number</w:t>
      </w:r>
      <w:r w:rsidR="00AE4004">
        <w:t xml:space="preserve"> </w:t>
      </w:r>
      <w:r w:rsidRPr="00842067">
        <w:t>of</w:t>
      </w:r>
      <w:r w:rsidR="00AE4004">
        <w:t xml:space="preserve"> </w:t>
      </w:r>
      <w:r w:rsidRPr="00842067">
        <w:t>grievances</w:t>
      </w:r>
      <w:r w:rsidR="00AE4004">
        <w:t xml:space="preserve"> </w:t>
      </w:r>
      <w:r w:rsidRPr="00842067">
        <w:t>filed</w:t>
      </w:r>
      <w:r w:rsidR="00AE4004">
        <w:t xml:space="preserve"> </w:t>
      </w:r>
      <w:r w:rsidRPr="00842067">
        <w:t>by</w:t>
      </w:r>
      <w:r w:rsidR="00AE4004">
        <w:t xml:space="preserve"> </w:t>
      </w:r>
      <w:r w:rsidRPr="00842067">
        <w:t>war-affected</w:t>
      </w:r>
      <w:r w:rsidR="00AE4004">
        <w:t xml:space="preserve"> </w:t>
      </w:r>
      <w:r w:rsidRPr="00842067">
        <w:t>persons</w:t>
      </w:r>
      <w:r w:rsidR="00AE4004">
        <w:t xml:space="preserve"> </w:t>
      </w:r>
      <w:r w:rsidRPr="00842067">
        <w:t>and</w:t>
      </w:r>
      <w:r w:rsidR="00AE4004">
        <w:t xml:space="preserve"> </w:t>
      </w:r>
      <w:r w:rsidRPr="00842067">
        <w:t>redressed</w:t>
      </w:r>
      <w:r w:rsidR="00AE4004">
        <w:t xml:space="preserve"> </w:t>
      </w:r>
      <w:r w:rsidRPr="00842067">
        <w:t>the</w:t>
      </w:r>
      <w:r w:rsidR="00AE4004">
        <w:t xml:space="preserve"> </w:t>
      </w:r>
      <w:r w:rsidRPr="00842067">
        <w:t>damage,</w:t>
      </w:r>
      <w:r w:rsidR="00AE4004">
        <w:t xml:space="preserve"> </w:t>
      </w:r>
      <w:r w:rsidRPr="00842067">
        <w:t>where</w:t>
      </w:r>
      <w:r w:rsidR="00AE4004">
        <w:t xml:space="preserve"> </w:t>
      </w:r>
      <w:r w:rsidRPr="00842067">
        <w:t>possible.</w:t>
      </w:r>
      <w:r w:rsidR="00AE4004">
        <w:t xml:space="preserve"> </w:t>
      </w:r>
      <w:r w:rsidRPr="00842067">
        <w:t>With</w:t>
      </w:r>
      <w:r w:rsidR="00AE4004">
        <w:t xml:space="preserve"> </w:t>
      </w:r>
      <w:r w:rsidRPr="00842067">
        <w:t>its</w:t>
      </w:r>
      <w:r w:rsidR="00AE4004">
        <w:t xml:space="preserve"> </w:t>
      </w:r>
      <w:r w:rsidRPr="00842067">
        <w:t>open-door</w:t>
      </w:r>
      <w:r w:rsidR="00AE4004">
        <w:t xml:space="preserve"> </w:t>
      </w:r>
      <w:r w:rsidRPr="00842067">
        <w:t>policy,</w:t>
      </w:r>
      <w:r w:rsidR="00AE4004">
        <w:t xml:space="preserve"> </w:t>
      </w:r>
      <w:r w:rsidRPr="00842067">
        <w:t>the</w:t>
      </w:r>
      <w:r w:rsidR="00AE4004">
        <w:t xml:space="preserve"> </w:t>
      </w:r>
      <w:r w:rsidRPr="00842067">
        <w:t>Grievances</w:t>
      </w:r>
      <w:r w:rsidR="00AE4004">
        <w:t xml:space="preserve"> </w:t>
      </w:r>
      <w:r w:rsidRPr="00842067">
        <w:t>Department</w:t>
      </w:r>
      <w:r w:rsidR="00AE4004">
        <w:t xml:space="preserve"> </w:t>
      </w:r>
      <w:r w:rsidRPr="00842067">
        <w:t>has</w:t>
      </w:r>
      <w:r w:rsidR="00AE4004">
        <w:t xml:space="preserve"> </w:t>
      </w:r>
      <w:r w:rsidRPr="00842067">
        <w:t>also</w:t>
      </w:r>
      <w:r w:rsidR="00AE4004">
        <w:t xml:space="preserve"> </w:t>
      </w:r>
      <w:r w:rsidRPr="00842067">
        <w:t>heard</w:t>
      </w:r>
      <w:r w:rsidR="00AE4004">
        <w:t xml:space="preserve"> </w:t>
      </w:r>
      <w:r w:rsidRPr="00842067">
        <w:t>a</w:t>
      </w:r>
      <w:r w:rsidR="00AE4004">
        <w:t xml:space="preserve"> </w:t>
      </w:r>
      <w:r w:rsidRPr="00842067">
        <w:t>number</w:t>
      </w:r>
      <w:r w:rsidR="00AE4004">
        <w:t xml:space="preserve"> </w:t>
      </w:r>
      <w:r w:rsidRPr="00842067">
        <w:t>of</w:t>
      </w:r>
      <w:r w:rsidR="00AE4004">
        <w:t xml:space="preserve"> </w:t>
      </w:r>
      <w:r w:rsidRPr="00842067">
        <w:t>verbal</w:t>
      </w:r>
      <w:r w:rsidR="00AE4004">
        <w:t xml:space="preserve"> </w:t>
      </w:r>
      <w:r w:rsidRPr="00842067">
        <w:t>grievances</w:t>
      </w:r>
      <w:r w:rsidR="00AE4004">
        <w:t xml:space="preserve"> </w:t>
      </w:r>
      <w:r w:rsidRPr="00842067">
        <w:t>and</w:t>
      </w:r>
      <w:r w:rsidR="00AE4004">
        <w:t xml:space="preserve"> </w:t>
      </w:r>
      <w:r w:rsidRPr="00842067">
        <w:t>explained</w:t>
      </w:r>
      <w:r w:rsidR="00AE4004">
        <w:t xml:space="preserve"> </w:t>
      </w:r>
      <w:r w:rsidRPr="00842067">
        <w:t>to</w:t>
      </w:r>
      <w:r w:rsidR="00AE4004">
        <w:t xml:space="preserve"> </w:t>
      </w:r>
      <w:r w:rsidRPr="00842067">
        <w:t>the</w:t>
      </w:r>
      <w:r w:rsidR="00AE4004">
        <w:t xml:space="preserve"> </w:t>
      </w:r>
      <w:r w:rsidRPr="00842067">
        <w:t>aggrieved</w:t>
      </w:r>
      <w:r w:rsidR="00AE4004">
        <w:t xml:space="preserve"> </w:t>
      </w:r>
      <w:r w:rsidRPr="00842067">
        <w:t>parties</w:t>
      </w:r>
      <w:r w:rsidR="00AE4004">
        <w:t xml:space="preserve"> </w:t>
      </w:r>
      <w:r w:rsidRPr="00842067">
        <w:t>the</w:t>
      </w:r>
      <w:r w:rsidR="00AE4004">
        <w:t xml:space="preserve"> </w:t>
      </w:r>
      <w:r w:rsidRPr="00842067">
        <w:t>legal</w:t>
      </w:r>
      <w:r w:rsidR="00AE4004">
        <w:t xml:space="preserve"> </w:t>
      </w:r>
      <w:r w:rsidRPr="00842067">
        <w:t>avenues</w:t>
      </w:r>
      <w:r w:rsidR="00AE4004">
        <w:t xml:space="preserve"> </w:t>
      </w:r>
      <w:r w:rsidRPr="00842067">
        <w:t>that</w:t>
      </w:r>
      <w:r w:rsidR="00AE4004">
        <w:t xml:space="preserve"> </w:t>
      </w:r>
      <w:r w:rsidRPr="00842067">
        <w:t>can</w:t>
      </w:r>
      <w:r w:rsidR="00AE4004">
        <w:t xml:space="preserve"> </w:t>
      </w:r>
      <w:r w:rsidRPr="00842067">
        <w:t>be</w:t>
      </w:r>
      <w:r w:rsidR="00AE4004">
        <w:t xml:space="preserve"> </w:t>
      </w:r>
      <w:r w:rsidRPr="00842067">
        <w:t>pursued.</w:t>
      </w:r>
    </w:p>
    <w:p w:rsidR="00842067" w:rsidRPr="00842067" w:rsidRDefault="00842067" w:rsidP="00842067">
      <w:pPr>
        <w:pStyle w:val="SingleTxtG"/>
      </w:pPr>
      <w:r w:rsidRPr="00842067">
        <w:t>168.</w:t>
      </w:r>
      <w:r w:rsidRPr="00842067">
        <w:tab/>
        <w:t>The</w:t>
      </w:r>
      <w:r w:rsidR="00AE4004">
        <w:t xml:space="preserve"> </w:t>
      </w:r>
      <w:r w:rsidRPr="00842067">
        <w:t>Board</w:t>
      </w:r>
      <w:r w:rsidR="00AE4004">
        <w:t xml:space="preserve"> </w:t>
      </w:r>
      <w:r w:rsidRPr="00842067">
        <w:t>is</w:t>
      </w:r>
      <w:r w:rsidR="00AE4004">
        <w:t xml:space="preserve"> </w:t>
      </w:r>
      <w:r w:rsidRPr="00842067">
        <w:t>actively</w:t>
      </w:r>
      <w:r w:rsidR="00AE4004">
        <w:t xml:space="preserve"> </w:t>
      </w:r>
      <w:r w:rsidRPr="00842067">
        <w:t>engaged</w:t>
      </w:r>
      <w:r w:rsidR="00AE4004">
        <w:t xml:space="preserve"> </w:t>
      </w:r>
      <w:r w:rsidRPr="00842067">
        <w:t>in</w:t>
      </w:r>
      <w:r w:rsidR="00AE4004">
        <w:t xml:space="preserve"> </w:t>
      </w:r>
      <w:r w:rsidRPr="00842067">
        <w:t>combating</w:t>
      </w:r>
      <w:r w:rsidR="00AE4004">
        <w:t xml:space="preserve"> </w:t>
      </w:r>
      <w:r w:rsidRPr="00842067">
        <w:t>corruption</w:t>
      </w:r>
      <w:r w:rsidR="00AE4004">
        <w:t xml:space="preserve"> </w:t>
      </w:r>
      <w:r w:rsidRPr="00842067">
        <w:t>and</w:t>
      </w:r>
      <w:r w:rsidR="00AE4004">
        <w:t xml:space="preserve"> </w:t>
      </w:r>
      <w:r w:rsidRPr="00842067">
        <w:t>censorship</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in</w:t>
      </w:r>
      <w:r w:rsidR="00AE4004">
        <w:t xml:space="preserve"> </w:t>
      </w:r>
      <w:r w:rsidRPr="00842067">
        <w:t>African</w:t>
      </w:r>
      <w:r w:rsidR="00AE4004">
        <w:t xml:space="preserve"> </w:t>
      </w:r>
      <w:r w:rsidRPr="00842067">
        <w:t>States</w:t>
      </w:r>
      <w:r w:rsidR="00AE4004">
        <w:t xml:space="preserve"> </w:t>
      </w:r>
      <w:r w:rsidRPr="00842067">
        <w:t>and</w:t>
      </w:r>
      <w:r w:rsidR="00AE4004">
        <w:t xml:space="preserve"> </w:t>
      </w:r>
      <w:r w:rsidRPr="00842067">
        <w:t>worldwide,</w:t>
      </w:r>
      <w:r w:rsidR="00AE4004">
        <w:t xml:space="preserve"> </w:t>
      </w:r>
      <w:r w:rsidRPr="00842067">
        <w:t>and</w:t>
      </w:r>
      <w:r w:rsidR="00AE4004">
        <w:t xml:space="preserve"> </w:t>
      </w:r>
      <w:r w:rsidRPr="00842067">
        <w:t>participates</w:t>
      </w:r>
      <w:r w:rsidR="00AE4004">
        <w:t xml:space="preserve"> </w:t>
      </w:r>
      <w:r w:rsidRPr="00842067">
        <w:t>in</w:t>
      </w:r>
      <w:r w:rsidR="00AE4004">
        <w:t xml:space="preserve"> </w:t>
      </w:r>
      <w:r w:rsidRPr="00842067">
        <w:t>the</w:t>
      </w:r>
      <w:r w:rsidR="00AE4004">
        <w:t xml:space="preserve"> </w:t>
      </w:r>
      <w:r w:rsidRPr="00842067">
        <w:t>activities</w:t>
      </w:r>
      <w:r w:rsidR="00AE4004">
        <w:t xml:space="preserve"> </w:t>
      </w:r>
      <w:r w:rsidRPr="00842067">
        <w:t>of</w:t>
      </w:r>
      <w:r w:rsidR="00AE4004">
        <w:t xml:space="preserve"> </w:t>
      </w:r>
      <w:r w:rsidRPr="00842067">
        <w:t>the</w:t>
      </w:r>
      <w:r w:rsidR="00AE4004">
        <w:t xml:space="preserve"> </w:t>
      </w:r>
      <w:r w:rsidRPr="00842067">
        <w:t>International</w:t>
      </w:r>
      <w:r w:rsidR="00AE4004">
        <w:t xml:space="preserve"> </w:t>
      </w:r>
      <w:r w:rsidRPr="00842067">
        <w:t>Ombudsman</w:t>
      </w:r>
      <w:r w:rsidR="00AE4004">
        <w:t xml:space="preserve"> </w:t>
      </w:r>
      <w:r w:rsidRPr="00842067">
        <w:t>Institute</w:t>
      </w:r>
      <w:r w:rsidR="00AE4004">
        <w:t xml:space="preserve"> </w:t>
      </w:r>
      <w:r w:rsidRPr="00842067">
        <w:t>(IOI)</w:t>
      </w:r>
      <w:r w:rsidR="00AE4004">
        <w:t xml:space="preserve"> </w:t>
      </w:r>
      <w:r w:rsidRPr="00842067">
        <w:t>and</w:t>
      </w:r>
      <w:r w:rsidR="00AE4004">
        <w:t xml:space="preserve"> </w:t>
      </w:r>
      <w:r w:rsidRPr="00842067">
        <w:t>the</w:t>
      </w:r>
      <w:r w:rsidR="00AE4004">
        <w:t xml:space="preserve"> </w:t>
      </w:r>
      <w:r w:rsidRPr="00842067">
        <w:t>African</w:t>
      </w:r>
      <w:r w:rsidR="00AE4004">
        <w:t xml:space="preserve"> </w:t>
      </w:r>
      <w:r w:rsidRPr="00842067">
        <w:t>Ombudsman</w:t>
      </w:r>
      <w:r w:rsidR="00AE4004">
        <w:t xml:space="preserve"> </w:t>
      </w:r>
      <w:r w:rsidRPr="00842067">
        <w:t>Association</w:t>
      </w:r>
      <w:r w:rsidR="00AE4004">
        <w:t xml:space="preserve"> </w:t>
      </w:r>
      <w:r w:rsidRPr="00842067">
        <w:t>(AOMA).</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held</w:t>
      </w:r>
      <w:r w:rsidR="00AE4004">
        <w:t xml:space="preserve"> </w:t>
      </w:r>
      <w:r w:rsidRPr="00842067">
        <w:t>the</w:t>
      </w:r>
      <w:r w:rsidR="00AE4004">
        <w:t xml:space="preserve"> </w:t>
      </w:r>
      <w:r w:rsidRPr="00842067">
        <w:t>AOMA</w:t>
      </w:r>
      <w:r w:rsidR="00AE4004">
        <w:t xml:space="preserve"> </w:t>
      </w:r>
      <w:r w:rsidRPr="00842067">
        <w:t>vice-presidency</w:t>
      </w:r>
      <w:r w:rsidR="00AE4004">
        <w:t xml:space="preserve"> </w:t>
      </w:r>
      <w:r w:rsidRPr="00842067">
        <w:t>for</w:t>
      </w:r>
      <w:r w:rsidR="00AE4004">
        <w:t xml:space="preserve"> </w:t>
      </w:r>
      <w:r w:rsidRPr="00842067">
        <w:t>two</w:t>
      </w:r>
      <w:r w:rsidR="00AE4004">
        <w:t xml:space="preserve"> </w:t>
      </w:r>
      <w:r w:rsidRPr="00842067">
        <w:t>terms,</w:t>
      </w:r>
      <w:r w:rsidR="00AE4004">
        <w:t xml:space="preserve"> </w:t>
      </w:r>
      <w:r w:rsidRPr="00842067">
        <w:t>amounting</w:t>
      </w:r>
      <w:r w:rsidR="00AE4004">
        <w:t xml:space="preserve"> </w:t>
      </w:r>
      <w:r w:rsidRPr="00842067">
        <w:t>to</w:t>
      </w:r>
      <w:r w:rsidR="00AE4004">
        <w:t xml:space="preserve"> </w:t>
      </w:r>
      <w:r w:rsidRPr="00842067">
        <w:t>eight</w:t>
      </w:r>
      <w:r w:rsidR="00AE4004">
        <w:t xml:space="preserve"> </w:t>
      </w:r>
      <w:r w:rsidRPr="00842067">
        <w:t>years,</w:t>
      </w:r>
      <w:r w:rsidR="00AE4004">
        <w:t xml:space="preserve"> </w:t>
      </w:r>
      <w:r w:rsidRPr="00842067">
        <w:t>after</w:t>
      </w:r>
      <w:r w:rsidR="00AE4004">
        <w:t xml:space="preserve"> </w:t>
      </w:r>
      <w:r w:rsidRPr="00842067">
        <w:t>which</w:t>
      </w:r>
      <w:r w:rsidR="00AE4004">
        <w:t xml:space="preserve"> </w:t>
      </w:r>
      <w:r w:rsidRPr="00842067">
        <w:t>it</w:t>
      </w:r>
      <w:r w:rsidR="00AE4004">
        <w:t xml:space="preserve"> </w:t>
      </w:r>
      <w:r w:rsidRPr="00842067">
        <w:t>was</w:t>
      </w:r>
      <w:r w:rsidR="00AE4004">
        <w:t xml:space="preserve"> </w:t>
      </w:r>
      <w:r w:rsidRPr="00842067">
        <w:t>appointed</w:t>
      </w:r>
      <w:r w:rsidR="00AE4004">
        <w:t xml:space="preserve"> </w:t>
      </w:r>
      <w:r w:rsidRPr="00842067">
        <w:t>as</w:t>
      </w:r>
      <w:r w:rsidR="00AE4004">
        <w:t xml:space="preserve"> </w:t>
      </w:r>
      <w:r w:rsidRPr="00842067">
        <w:t>an</w:t>
      </w:r>
      <w:r w:rsidR="00AE4004">
        <w:t xml:space="preserve"> </w:t>
      </w:r>
      <w:r w:rsidRPr="00842067">
        <w:t>honorary</w:t>
      </w:r>
      <w:r w:rsidR="00AE4004">
        <w:t xml:space="preserve"> </w:t>
      </w:r>
      <w:r w:rsidRPr="00842067">
        <w:t>member</w:t>
      </w:r>
      <w:r w:rsidR="00AE4004">
        <w:t xml:space="preserve"> </w:t>
      </w:r>
      <w:r w:rsidRPr="00842067">
        <w:t>of</w:t>
      </w:r>
      <w:r w:rsidR="00AE4004">
        <w:t xml:space="preserve"> </w:t>
      </w:r>
      <w:r w:rsidRPr="00842067">
        <w:t>the</w:t>
      </w:r>
      <w:r w:rsidR="00AE4004">
        <w:t xml:space="preserve"> </w:t>
      </w:r>
      <w:r w:rsidRPr="00842067">
        <w:t>AOMA</w:t>
      </w:r>
      <w:r w:rsidR="00AE4004">
        <w:t xml:space="preserve"> </w:t>
      </w:r>
      <w:r w:rsidRPr="00842067">
        <w:t>board</w:t>
      </w:r>
      <w:r w:rsidR="00AE4004">
        <w:t xml:space="preserve"> </w:t>
      </w:r>
      <w:r w:rsidRPr="00842067">
        <w:t>of</w:t>
      </w:r>
      <w:r w:rsidR="00AE4004">
        <w:t xml:space="preserve"> </w:t>
      </w:r>
      <w:r w:rsidRPr="00842067">
        <w:t>directors.</w:t>
      </w:r>
      <w:r w:rsidR="00AE4004">
        <w:t xml:space="preserve"> </w:t>
      </w:r>
      <w:r w:rsidRPr="00842067">
        <w:t>It</w:t>
      </w:r>
      <w:r w:rsidR="00AE4004">
        <w:t xml:space="preserve"> </w:t>
      </w:r>
      <w:r w:rsidRPr="00842067">
        <w:t>is</w:t>
      </w:r>
      <w:r w:rsidR="00AE4004">
        <w:t xml:space="preserve"> </w:t>
      </w:r>
      <w:r w:rsidRPr="00842067">
        <w:t>also</w:t>
      </w:r>
      <w:r w:rsidR="00AE4004">
        <w:t xml:space="preserve"> </w:t>
      </w:r>
      <w:r w:rsidRPr="00842067">
        <w:t>a</w:t>
      </w:r>
      <w:r w:rsidR="00AE4004">
        <w:t xml:space="preserve"> </w:t>
      </w:r>
      <w:r w:rsidRPr="00842067">
        <w:t>member</w:t>
      </w:r>
      <w:r w:rsidR="00AE4004">
        <w:t xml:space="preserve"> </w:t>
      </w:r>
      <w:r w:rsidRPr="00842067">
        <w:t>of</w:t>
      </w:r>
      <w:r w:rsidR="00AE4004">
        <w:t xml:space="preserve"> </w:t>
      </w:r>
      <w:r w:rsidRPr="00842067">
        <w:t>the</w:t>
      </w:r>
      <w:r w:rsidR="00AE4004">
        <w:t xml:space="preserve"> </w:t>
      </w:r>
      <w:r w:rsidRPr="00842067">
        <w:t>board</w:t>
      </w:r>
      <w:r w:rsidR="00AE4004">
        <w:t xml:space="preserve"> </w:t>
      </w:r>
      <w:r w:rsidRPr="00842067">
        <w:t>of</w:t>
      </w:r>
      <w:r w:rsidR="00AE4004">
        <w:t xml:space="preserve"> </w:t>
      </w:r>
      <w:r w:rsidRPr="00842067">
        <w:t>directors</w:t>
      </w:r>
      <w:r w:rsidR="00AE4004">
        <w:t xml:space="preserve"> </w:t>
      </w:r>
      <w:r w:rsidRPr="00842067">
        <w:t>and</w:t>
      </w:r>
      <w:r w:rsidR="00AE4004">
        <w:t xml:space="preserve"> </w:t>
      </w:r>
      <w:r w:rsidRPr="00842067">
        <w:t>treasurer</w:t>
      </w:r>
      <w:r w:rsidR="00AE4004">
        <w:t xml:space="preserve"> </w:t>
      </w:r>
      <w:r w:rsidRPr="00842067">
        <w:t>of</w:t>
      </w:r>
      <w:r w:rsidR="00AE4004">
        <w:t xml:space="preserve"> </w:t>
      </w:r>
      <w:r w:rsidRPr="00842067">
        <w:t>the</w:t>
      </w:r>
      <w:r w:rsidR="00AE4004">
        <w:t xml:space="preserve"> </w:t>
      </w:r>
      <w:r w:rsidRPr="00842067">
        <w:t>Arab</w:t>
      </w:r>
      <w:r w:rsidR="00AE4004">
        <w:t xml:space="preserve"> </w:t>
      </w:r>
      <w:r w:rsidRPr="00842067">
        <w:t>Organization</w:t>
      </w:r>
      <w:r w:rsidR="00AE4004">
        <w:t xml:space="preserve"> </w:t>
      </w:r>
      <w:r w:rsidRPr="00842067">
        <w:t>for</w:t>
      </w:r>
      <w:r w:rsidR="00AE4004">
        <w:t xml:space="preserve"> </w:t>
      </w:r>
      <w:r w:rsidRPr="00842067">
        <w:t>Ombudsman</w:t>
      </w:r>
      <w:r w:rsidR="00AE4004">
        <w:t xml:space="preserve"> </w:t>
      </w:r>
      <w:r w:rsidRPr="00842067">
        <w:t>Offices,</w:t>
      </w:r>
      <w:r w:rsidR="00AE4004">
        <w:t xml:space="preserve"> </w:t>
      </w:r>
      <w:r w:rsidRPr="00842067">
        <w:t>which</w:t>
      </w:r>
      <w:r w:rsidR="00AE4004">
        <w:t xml:space="preserve"> </w:t>
      </w:r>
      <w:r w:rsidRPr="00842067">
        <w:t>is</w:t>
      </w:r>
      <w:r w:rsidR="00AE4004">
        <w:t xml:space="preserve"> </w:t>
      </w:r>
      <w:r w:rsidRPr="00842067">
        <w:t>headquartered</w:t>
      </w:r>
      <w:r w:rsidR="00AE4004">
        <w:t xml:space="preserve"> </w:t>
      </w:r>
      <w:r w:rsidRPr="00842067">
        <w:t>in</w:t>
      </w:r>
      <w:r w:rsidR="00AE4004">
        <w:t xml:space="preserve"> </w:t>
      </w:r>
      <w:r w:rsidRPr="00842067">
        <w:t>Cairo,</w:t>
      </w:r>
      <w:r w:rsidR="00AE4004">
        <w:t xml:space="preserve"> </w:t>
      </w:r>
      <w:r w:rsidRPr="00842067">
        <w:t>has</w:t>
      </w:r>
      <w:r w:rsidR="00AE4004">
        <w:t xml:space="preserve"> </w:t>
      </w:r>
      <w:r w:rsidRPr="00842067">
        <w:t>held</w:t>
      </w:r>
      <w:r w:rsidR="00AE4004">
        <w:t xml:space="preserve"> </w:t>
      </w:r>
      <w:r w:rsidRPr="00842067">
        <w:t>the</w:t>
      </w:r>
      <w:r w:rsidR="00AE4004">
        <w:t xml:space="preserve"> </w:t>
      </w:r>
      <w:r w:rsidRPr="00842067">
        <w:t>chairmanship</w:t>
      </w:r>
      <w:r w:rsidR="00AE4004">
        <w:t xml:space="preserve"> </w:t>
      </w:r>
      <w:r w:rsidRPr="00842067">
        <w:t>of</w:t>
      </w:r>
      <w:r w:rsidR="00AE4004">
        <w:t xml:space="preserve"> </w:t>
      </w:r>
      <w:r w:rsidRPr="00842067">
        <w:t>the</w:t>
      </w:r>
      <w:r w:rsidR="00AE4004">
        <w:t xml:space="preserve"> </w:t>
      </w:r>
      <w:r w:rsidRPr="00842067">
        <w:t>board</w:t>
      </w:r>
      <w:r w:rsidR="00AE4004">
        <w:t xml:space="preserve"> </w:t>
      </w:r>
      <w:r w:rsidRPr="00842067">
        <w:t>of</w:t>
      </w:r>
      <w:r w:rsidR="00AE4004">
        <w:t xml:space="preserve"> </w:t>
      </w:r>
      <w:r w:rsidRPr="00842067">
        <w:t>directors</w:t>
      </w:r>
      <w:r w:rsidR="00AE4004">
        <w:t xml:space="preserve"> </w:t>
      </w:r>
      <w:r w:rsidRPr="00842067">
        <w:t>of</w:t>
      </w:r>
      <w:r w:rsidR="00AE4004">
        <w:t xml:space="preserve"> </w:t>
      </w:r>
      <w:r w:rsidRPr="00842067">
        <w:t>IOI</w:t>
      </w:r>
      <w:r w:rsidR="00AE4004">
        <w:t xml:space="preserve"> </w:t>
      </w:r>
      <w:r w:rsidRPr="00842067">
        <w:t>(headquartered</w:t>
      </w:r>
      <w:r w:rsidR="00AE4004">
        <w:t xml:space="preserve"> </w:t>
      </w:r>
      <w:r w:rsidRPr="00842067">
        <w:t>in</w:t>
      </w:r>
      <w:r w:rsidR="00AE4004">
        <w:t xml:space="preserve"> </w:t>
      </w:r>
      <w:r w:rsidRPr="00842067">
        <w:t>Austria),</w:t>
      </w:r>
      <w:r w:rsidR="00AE4004">
        <w:t xml:space="preserve"> </w:t>
      </w:r>
      <w:r w:rsidRPr="00842067">
        <w:t>and</w:t>
      </w:r>
      <w:r w:rsidR="00AE4004">
        <w:t xml:space="preserve"> </w:t>
      </w:r>
      <w:r w:rsidRPr="00842067">
        <w:t>was</w:t>
      </w:r>
      <w:r w:rsidR="00AE4004">
        <w:t xml:space="preserve"> </w:t>
      </w:r>
      <w:r w:rsidRPr="00842067">
        <w:t>one</w:t>
      </w:r>
      <w:r w:rsidR="00AE4004">
        <w:t xml:space="preserve"> </w:t>
      </w:r>
      <w:r w:rsidRPr="00842067">
        <w:t>of</w:t>
      </w:r>
      <w:r w:rsidR="00AE4004">
        <w:t xml:space="preserve"> </w:t>
      </w:r>
      <w:r w:rsidRPr="00842067">
        <w:t>three</w:t>
      </w:r>
      <w:r w:rsidR="00AE4004">
        <w:t xml:space="preserve"> </w:t>
      </w:r>
      <w:r w:rsidRPr="00842067">
        <w:t>directors</w:t>
      </w:r>
      <w:r w:rsidR="00AE4004">
        <w:t xml:space="preserve"> </w:t>
      </w:r>
      <w:r w:rsidRPr="00842067">
        <w:t>representing</w:t>
      </w:r>
      <w:r w:rsidR="00AE4004">
        <w:t xml:space="preserve"> </w:t>
      </w:r>
      <w:r w:rsidRPr="00842067">
        <w:t>Africa</w:t>
      </w:r>
      <w:r w:rsidR="00AE4004">
        <w:t xml:space="preserve"> </w:t>
      </w:r>
      <w:r w:rsidRPr="00842067">
        <w:t>for</w:t>
      </w:r>
      <w:r w:rsidR="00AE4004">
        <w:t xml:space="preserve"> </w:t>
      </w:r>
      <w:r w:rsidRPr="00842067">
        <w:t>a</w:t>
      </w:r>
      <w:r w:rsidR="00AE4004">
        <w:t xml:space="preserve"> </w:t>
      </w:r>
      <w:r w:rsidRPr="00842067">
        <w:t>five-year</w:t>
      </w:r>
      <w:r w:rsidR="00AE4004">
        <w:t xml:space="preserve"> </w:t>
      </w:r>
      <w:r w:rsidRPr="00842067">
        <w:t>term.</w:t>
      </w:r>
      <w:r w:rsidR="00AE4004">
        <w:t xml:space="preserve"> </w:t>
      </w:r>
      <w:r w:rsidRPr="00842067">
        <w:t>Recently,</w:t>
      </w:r>
      <w:r w:rsidR="00AE4004">
        <w:t xml:space="preserve"> </w:t>
      </w:r>
      <w:r w:rsidRPr="00842067">
        <w:t>in</w:t>
      </w:r>
      <w:r w:rsidR="00AE4004">
        <w:t xml:space="preserve"> </w:t>
      </w:r>
      <w:r w:rsidRPr="00842067">
        <w:t>October</w:t>
      </w:r>
      <w:r w:rsidR="00AE4004">
        <w:t xml:space="preserve"> </w:t>
      </w:r>
      <w:r w:rsidRPr="00842067">
        <w:t>2011,</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was</w:t>
      </w:r>
      <w:r w:rsidR="00AE4004">
        <w:t xml:space="preserve"> </w:t>
      </w:r>
      <w:r w:rsidRPr="00842067">
        <w:t>chosen</w:t>
      </w:r>
      <w:r w:rsidR="00AE4004">
        <w:t xml:space="preserve"> </w:t>
      </w:r>
      <w:r w:rsidRPr="00842067">
        <w:t>to</w:t>
      </w:r>
      <w:r w:rsidR="00AE4004">
        <w:t xml:space="preserve"> </w:t>
      </w:r>
      <w:r w:rsidRPr="00842067">
        <w:t>serve</w:t>
      </w:r>
      <w:r w:rsidR="00AE4004">
        <w:t xml:space="preserve"> </w:t>
      </w:r>
      <w:r w:rsidRPr="00842067">
        <w:t>as</w:t>
      </w:r>
      <w:r w:rsidR="00AE4004">
        <w:t xml:space="preserve"> </w:t>
      </w:r>
      <w:r w:rsidRPr="00842067">
        <w:t>the</w:t>
      </w:r>
      <w:r w:rsidR="00AE4004">
        <w:t xml:space="preserve"> </w:t>
      </w:r>
      <w:r w:rsidRPr="00842067">
        <w:t>AOMA</w:t>
      </w:r>
      <w:r w:rsidR="00AE4004">
        <w:t xml:space="preserve"> </w:t>
      </w:r>
      <w:r w:rsidRPr="00842067">
        <w:t>permanent</w:t>
      </w:r>
      <w:r w:rsidR="00AE4004">
        <w:t xml:space="preserve"> </w:t>
      </w:r>
      <w:r w:rsidRPr="00842067">
        <w:t>representative</w:t>
      </w:r>
      <w:r w:rsidR="00AE4004">
        <w:t xml:space="preserve"> </w:t>
      </w:r>
      <w:r w:rsidRPr="00842067">
        <w:t>and</w:t>
      </w:r>
      <w:r w:rsidR="00AE4004">
        <w:t xml:space="preserve"> </w:t>
      </w:r>
      <w:r w:rsidRPr="00842067">
        <w:t>ambassador</w:t>
      </w:r>
      <w:r w:rsidR="00AE4004">
        <w:t xml:space="preserve"> </w:t>
      </w:r>
      <w:r w:rsidRPr="00842067">
        <w:t>to</w:t>
      </w:r>
      <w:r w:rsidR="00AE4004">
        <w:t xml:space="preserve"> </w:t>
      </w:r>
      <w:r w:rsidRPr="00842067">
        <w:t>the</w:t>
      </w:r>
      <w:r w:rsidR="00AE4004">
        <w:t xml:space="preserve"> </w:t>
      </w:r>
      <w:r w:rsidRPr="00842067">
        <w:t>African</w:t>
      </w:r>
      <w:r w:rsidR="00AE4004">
        <w:t xml:space="preserve"> </w:t>
      </w:r>
      <w:r w:rsidRPr="00842067">
        <w:t>Union.</w:t>
      </w:r>
    </w:p>
    <w:p w:rsidR="00842067" w:rsidRPr="00842067" w:rsidRDefault="00842067" w:rsidP="00842067">
      <w:pPr>
        <w:pStyle w:val="SingleTxtG"/>
      </w:pPr>
      <w:r w:rsidRPr="00842067">
        <w:t>169.</w:t>
      </w:r>
      <w:r w:rsidRPr="00842067">
        <w:tab/>
        <w:t>A</w:t>
      </w:r>
      <w:r w:rsidR="00AE4004">
        <w:t xml:space="preserve"> </w:t>
      </w:r>
      <w:r w:rsidRPr="00842067">
        <w:t>number</w:t>
      </w:r>
      <w:r w:rsidR="00AE4004">
        <w:t xml:space="preserve"> </w:t>
      </w:r>
      <w:r w:rsidRPr="00842067">
        <w:t>of</w:t>
      </w:r>
      <w:r w:rsidR="00AE4004">
        <w:t xml:space="preserve"> </w:t>
      </w:r>
      <w:r w:rsidRPr="00842067">
        <w:t>doctors</w:t>
      </w:r>
      <w:r w:rsidR="00AE4004">
        <w:t xml:space="preserve"> </w:t>
      </w:r>
      <w:r w:rsidRPr="00842067">
        <w:t>from</w:t>
      </w:r>
      <w:r w:rsidR="00AE4004">
        <w:t xml:space="preserve"> </w:t>
      </w:r>
      <w:r w:rsidRPr="00842067">
        <w:t>the</w:t>
      </w:r>
      <w:r w:rsidR="00AE4004">
        <w:t xml:space="preserve"> </w:t>
      </w:r>
      <w:r w:rsidRPr="00842067">
        <w:t>accident</w:t>
      </w:r>
      <w:r w:rsidR="00AE4004">
        <w:t xml:space="preserve"> </w:t>
      </w:r>
      <w:r w:rsidRPr="00842067">
        <w:t>unit</w:t>
      </w:r>
      <w:r w:rsidR="00AE4004">
        <w:t xml:space="preserve"> </w:t>
      </w:r>
      <w:r w:rsidRPr="00842067">
        <w:t>at</w:t>
      </w:r>
      <w:r w:rsidR="00AE4004">
        <w:t xml:space="preserve"> </w:t>
      </w:r>
      <w:r w:rsidRPr="00842067">
        <w:t>Khartoum</w:t>
      </w:r>
      <w:r w:rsidR="00AE4004">
        <w:t xml:space="preserve"> </w:t>
      </w:r>
      <w:r w:rsidRPr="00842067">
        <w:t>Bahri</w:t>
      </w:r>
      <w:r w:rsidR="00AE4004">
        <w:t xml:space="preserve"> </w:t>
      </w:r>
      <w:r w:rsidRPr="00842067">
        <w:t>Teaching</w:t>
      </w:r>
      <w:r w:rsidR="00AE4004">
        <w:t xml:space="preserve"> </w:t>
      </w:r>
      <w:r w:rsidRPr="00842067">
        <w:t>Hospital</w:t>
      </w:r>
      <w:r w:rsidR="00AE4004">
        <w:t xml:space="preserve"> </w:t>
      </w:r>
      <w:r w:rsidRPr="00842067">
        <w:t>also</w:t>
      </w:r>
      <w:r w:rsidR="00AE4004">
        <w:t xml:space="preserve"> </w:t>
      </w:r>
      <w:r w:rsidRPr="00842067">
        <w:t>filed</w:t>
      </w:r>
      <w:r w:rsidR="00AE4004">
        <w:t xml:space="preserve"> </w:t>
      </w:r>
      <w:r w:rsidRPr="00842067">
        <w:t>a</w:t>
      </w:r>
      <w:r w:rsidR="00AE4004">
        <w:t xml:space="preserve"> </w:t>
      </w:r>
      <w:r w:rsidRPr="00842067">
        <w:t>complaint</w:t>
      </w:r>
      <w:r w:rsidR="00AE4004">
        <w:t xml:space="preserve"> </w:t>
      </w:r>
      <w:r w:rsidRPr="00842067">
        <w:t>with</w:t>
      </w:r>
      <w:r w:rsidR="00AE4004">
        <w:t xml:space="preserve"> </w:t>
      </w:r>
      <w:r w:rsidRPr="00842067">
        <w:t>the</w:t>
      </w:r>
      <w:r w:rsidR="00AE4004">
        <w:t xml:space="preserve"> </w:t>
      </w:r>
      <w:r w:rsidRPr="00842067">
        <w:t>Board</w:t>
      </w:r>
      <w:r w:rsidR="00AE4004">
        <w:t xml:space="preserve"> </w:t>
      </w:r>
      <w:r w:rsidRPr="00842067">
        <w:t>against</w:t>
      </w:r>
      <w:r w:rsidR="00AE4004">
        <w:t xml:space="preserve"> </w:t>
      </w:r>
      <w:r w:rsidRPr="00842067">
        <w:t>a</w:t>
      </w:r>
      <w:r w:rsidR="00AE4004">
        <w:t xml:space="preserve"> </w:t>
      </w:r>
      <w:r w:rsidRPr="00842067">
        <w:t>decision</w:t>
      </w:r>
      <w:r w:rsidR="00AE4004">
        <w:t xml:space="preserve"> </w:t>
      </w:r>
      <w:r w:rsidRPr="00842067">
        <w:t>of</w:t>
      </w:r>
      <w:r w:rsidR="00AE4004">
        <w:t xml:space="preserve"> </w:t>
      </w:r>
      <w:r w:rsidRPr="00842067">
        <w:t>the</w:t>
      </w:r>
      <w:r w:rsidR="00AE4004">
        <w:t xml:space="preserve"> </w:t>
      </w:r>
      <w:r w:rsidRPr="00842067">
        <w:t>Federal</w:t>
      </w:r>
      <w:r w:rsidR="00AE4004">
        <w:t xml:space="preserve"> </w:t>
      </w:r>
      <w:r w:rsidRPr="00842067">
        <w:t>Under-Secretary</w:t>
      </w:r>
      <w:r w:rsidR="00AE4004">
        <w:t xml:space="preserve"> </w:t>
      </w:r>
      <w:r w:rsidRPr="00842067">
        <w:t>for</w:t>
      </w:r>
      <w:r w:rsidR="00AE4004">
        <w:t xml:space="preserve"> </w:t>
      </w:r>
      <w:r w:rsidRPr="00842067">
        <w:t>Health</w:t>
      </w:r>
      <w:r w:rsidR="00AE4004">
        <w:t xml:space="preserve"> </w:t>
      </w:r>
      <w:r w:rsidRPr="00842067">
        <w:t>to</w:t>
      </w:r>
      <w:r w:rsidR="00AE4004">
        <w:t xml:space="preserve"> </w:t>
      </w:r>
      <w:r w:rsidRPr="00842067">
        <w:t>transfer</w:t>
      </w:r>
      <w:r w:rsidR="00AE4004">
        <w:t xml:space="preserve"> </w:t>
      </w:r>
      <w:r w:rsidRPr="00842067">
        <w:t>them</w:t>
      </w:r>
      <w:r w:rsidR="00AE4004">
        <w:t xml:space="preserve"> </w:t>
      </w:r>
      <w:r w:rsidRPr="00842067">
        <w:t>to</w:t>
      </w:r>
      <w:r w:rsidR="00AE4004">
        <w:t xml:space="preserve"> </w:t>
      </w:r>
      <w:r w:rsidRPr="00842067">
        <w:t>the</w:t>
      </w:r>
      <w:r w:rsidR="00AE4004">
        <w:t xml:space="preserve"> </w:t>
      </w:r>
      <w:r w:rsidRPr="00842067">
        <w:t>states,</w:t>
      </w:r>
      <w:r w:rsidR="00AE4004">
        <w:t xml:space="preserve"> </w:t>
      </w:r>
      <w:r w:rsidRPr="00842067">
        <w:t>arguing</w:t>
      </w:r>
      <w:r w:rsidR="00AE4004">
        <w:t xml:space="preserve"> </w:t>
      </w:r>
      <w:r w:rsidRPr="00842067">
        <w:t>that</w:t>
      </w:r>
      <w:r w:rsidR="00AE4004">
        <w:t xml:space="preserve"> </w:t>
      </w:r>
      <w:r w:rsidRPr="00842067">
        <w:t>the</w:t>
      </w:r>
      <w:r w:rsidR="00AE4004">
        <w:t xml:space="preserve"> </w:t>
      </w:r>
      <w:r w:rsidRPr="00842067">
        <w:t>transfer</w:t>
      </w:r>
      <w:r w:rsidR="00AE4004">
        <w:t xml:space="preserve"> </w:t>
      </w:r>
      <w:r w:rsidRPr="00842067">
        <w:t>was</w:t>
      </w:r>
      <w:r w:rsidR="00AE4004">
        <w:t xml:space="preserve"> </w:t>
      </w:r>
      <w:r w:rsidRPr="00842067">
        <w:t>punishment</w:t>
      </w:r>
      <w:r w:rsidR="00AE4004">
        <w:t xml:space="preserve"> </w:t>
      </w:r>
      <w:r w:rsidRPr="00842067">
        <w:t>for</w:t>
      </w:r>
      <w:r w:rsidR="00AE4004">
        <w:t xml:space="preserve"> </w:t>
      </w:r>
      <w:r w:rsidRPr="00842067">
        <w:t>their</w:t>
      </w:r>
      <w:r w:rsidR="00AE4004">
        <w:t xml:space="preserve"> </w:t>
      </w:r>
      <w:r w:rsidRPr="00842067">
        <w:t>failure</w:t>
      </w:r>
      <w:r w:rsidR="00AE4004">
        <w:t xml:space="preserve"> </w:t>
      </w:r>
      <w:r w:rsidRPr="00842067">
        <w:t>to</w:t>
      </w:r>
      <w:r w:rsidR="00AE4004">
        <w:t xml:space="preserve"> </w:t>
      </w:r>
      <w:r w:rsidRPr="00842067">
        <w:t>comply</w:t>
      </w:r>
      <w:r w:rsidR="00AE4004">
        <w:t xml:space="preserve"> </w:t>
      </w:r>
      <w:r w:rsidRPr="00842067">
        <w:t>with</w:t>
      </w:r>
      <w:r w:rsidR="00AE4004">
        <w:t xml:space="preserve"> </w:t>
      </w:r>
      <w:r w:rsidRPr="00842067">
        <w:t>the</w:t>
      </w:r>
      <w:r w:rsidR="00AE4004">
        <w:t xml:space="preserve"> </w:t>
      </w:r>
      <w:r w:rsidRPr="00842067">
        <w:t>instructions</w:t>
      </w:r>
      <w:r w:rsidR="00AE4004">
        <w:t xml:space="preserve"> </w:t>
      </w:r>
      <w:r w:rsidRPr="00842067">
        <w:t>of</w:t>
      </w:r>
      <w:r w:rsidR="00AE4004">
        <w:t xml:space="preserve"> </w:t>
      </w:r>
      <w:r w:rsidRPr="00842067">
        <w:t>the</w:t>
      </w:r>
      <w:r w:rsidR="00AE4004">
        <w:t xml:space="preserve"> </w:t>
      </w:r>
      <w:r w:rsidRPr="00842067">
        <w:t>hospital</w:t>
      </w:r>
      <w:r w:rsidR="004C7228">
        <w:t>’</w:t>
      </w:r>
      <w:r w:rsidRPr="00842067">
        <w:t>s</w:t>
      </w:r>
      <w:r w:rsidR="00AE4004">
        <w:t xml:space="preserve"> </w:t>
      </w:r>
      <w:r w:rsidRPr="00842067">
        <w:t>medical</w:t>
      </w:r>
      <w:r w:rsidR="00AE4004">
        <w:t xml:space="preserve"> </w:t>
      </w:r>
      <w:r w:rsidRPr="00842067">
        <w:t>director.</w:t>
      </w:r>
      <w:r w:rsidR="00AE4004">
        <w:t xml:space="preserve"> </w:t>
      </w:r>
      <w:r w:rsidRPr="00842067">
        <w:t>The</w:t>
      </w:r>
      <w:r w:rsidR="00AE4004">
        <w:t xml:space="preserve"> </w:t>
      </w:r>
      <w:r w:rsidRPr="00842067">
        <w:t>decision</w:t>
      </w:r>
      <w:r w:rsidR="00AE4004">
        <w:t xml:space="preserve"> </w:t>
      </w:r>
      <w:r w:rsidRPr="00842067">
        <w:t>reached</w:t>
      </w:r>
      <w:r w:rsidR="00AE4004">
        <w:t xml:space="preserve"> </w:t>
      </w:r>
      <w:r w:rsidRPr="00842067">
        <w:t>by</w:t>
      </w:r>
      <w:r w:rsidR="00AE4004">
        <w:t xml:space="preserve"> </w:t>
      </w:r>
      <w:r w:rsidRPr="00842067">
        <w:t>the</w:t>
      </w:r>
      <w:r w:rsidR="00AE4004">
        <w:t xml:space="preserve"> </w:t>
      </w:r>
      <w:r w:rsidRPr="00842067">
        <w:t>Board</w:t>
      </w:r>
      <w:r w:rsidR="00AE4004">
        <w:t xml:space="preserve"> </w:t>
      </w:r>
      <w:r w:rsidRPr="00842067">
        <w:t>was</w:t>
      </w:r>
      <w:r w:rsidR="00AE4004">
        <w:t xml:space="preserve"> </w:t>
      </w:r>
      <w:r w:rsidRPr="00842067">
        <w:t>that:</w:t>
      </w:r>
    </w:p>
    <w:p w:rsidR="00842067" w:rsidRPr="00842067" w:rsidRDefault="00842067" w:rsidP="00842067">
      <w:pPr>
        <w:pStyle w:val="SingleTxtG"/>
      </w:pPr>
      <w:r w:rsidRPr="00842067">
        <w:tab/>
        <w:t>1.</w:t>
      </w:r>
      <w:r w:rsidRPr="00842067">
        <w:tab/>
        <w:t>Procedures</w:t>
      </w:r>
      <w:r w:rsidR="00AE4004">
        <w:t xml:space="preserve"> </w:t>
      </w:r>
      <w:r w:rsidRPr="00842067">
        <w:t>for</w:t>
      </w:r>
      <w:r w:rsidR="00AE4004">
        <w:t xml:space="preserve"> </w:t>
      </w:r>
      <w:r w:rsidRPr="00842067">
        <w:t>the</w:t>
      </w:r>
      <w:r w:rsidR="00AE4004">
        <w:t xml:space="preserve"> </w:t>
      </w:r>
      <w:r w:rsidRPr="00842067">
        <w:t>transfer</w:t>
      </w:r>
      <w:r w:rsidR="00AE4004">
        <w:t xml:space="preserve"> </w:t>
      </w:r>
      <w:r w:rsidRPr="00842067">
        <w:t>of</w:t>
      </w:r>
      <w:r w:rsidR="00AE4004">
        <w:t xml:space="preserve"> </w:t>
      </w:r>
      <w:r w:rsidRPr="00842067">
        <w:t>doctors</w:t>
      </w:r>
      <w:r w:rsidR="00AE4004">
        <w:t xml:space="preserve"> </w:t>
      </w:r>
      <w:r w:rsidRPr="00842067">
        <w:t>that</w:t>
      </w:r>
      <w:r w:rsidR="00AE4004">
        <w:t xml:space="preserve"> </w:t>
      </w:r>
      <w:r w:rsidRPr="00842067">
        <w:t>are</w:t>
      </w:r>
      <w:r w:rsidR="00AE4004">
        <w:t xml:space="preserve"> </w:t>
      </w:r>
      <w:r w:rsidRPr="00842067">
        <w:t>unsupported</w:t>
      </w:r>
      <w:r w:rsidR="00AE4004">
        <w:t xml:space="preserve"> </w:t>
      </w:r>
      <w:r w:rsidRPr="00842067">
        <w:t>by</w:t>
      </w:r>
      <w:r w:rsidR="00AE4004">
        <w:t xml:space="preserve"> </w:t>
      </w:r>
      <w:r w:rsidRPr="00842067">
        <w:t>law</w:t>
      </w:r>
      <w:r w:rsidR="00AE4004">
        <w:t xml:space="preserve"> </w:t>
      </w:r>
      <w:r w:rsidRPr="00842067">
        <w:t>must</w:t>
      </w:r>
      <w:r w:rsidR="00AE4004">
        <w:t xml:space="preserve"> </w:t>
      </w:r>
      <w:r w:rsidRPr="00842067">
        <w:t>be</w:t>
      </w:r>
      <w:r w:rsidR="00AE4004">
        <w:t xml:space="preserve"> </w:t>
      </w:r>
      <w:r w:rsidRPr="00842067">
        <w:t>halted</w:t>
      </w:r>
      <w:r w:rsidR="00AE4004">
        <w:t xml:space="preserve"> </w:t>
      </w:r>
      <w:r w:rsidRPr="00842067">
        <w:t>and</w:t>
      </w:r>
      <w:r w:rsidR="00AE4004">
        <w:t xml:space="preserve"> </w:t>
      </w:r>
      <w:r w:rsidRPr="00842067">
        <w:t>the</w:t>
      </w:r>
      <w:r w:rsidR="00AE4004">
        <w:t xml:space="preserve"> </w:t>
      </w:r>
      <w:r w:rsidRPr="00842067">
        <w:t>doctors</w:t>
      </w:r>
      <w:r w:rsidR="004C7228">
        <w:t>’</w:t>
      </w:r>
      <w:r w:rsidR="00AE4004">
        <w:t xml:space="preserve"> </w:t>
      </w:r>
      <w:r w:rsidRPr="00842067">
        <w:t>salaries</w:t>
      </w:r>
      <w:r w:rsidR="00AE4004">
        <w:t xml:space="preserve"> </w:t>
      </w:r>
      <w:r w:rsidRPr="00842067">
        <w:t>must</w:t>
      </w:r>
      <w:r w:rsidR="00AE4004">
        <w:t xml:space="preserve"> </w:t>
      </w:r>
      <w:r w:rsidRPr="00842067">
        <w:t>be</w:t>
      </w:r>
      <w:r w:rsidR="00AE4004">
        <w:t xml:space="preserve"> </w:t>
      </w:r>
      <w:r w:rsidRPr="00842067">
        <w:t>paid</w:t>
      </w:r>
      <w:r w:rsidR="00AE4004">
        <w:t xml:space="preserve"> </w:t>
      </w:r>
      <w:r w:rsidRPr="00842067">
        <w:t>from</w:t>
      </w:r>
      <w:r w:rsidR="00AE4004">
        <w:t xml:space="preserve"> </w:t>
      </w:r>
      <w:r w:rsidRPr="00842067">
        <w:t>the</w:t>
      </w:r>
      <w:r w:rsidR="00AE4004">
        <w:t xml:space="preserve"> </w:t>
      </w:r>
      <w:r w:rsidRPr="00842067">
        <w:t>date</w:t>
      </w:r>
      <w:r w:rsidR="00AE4004">
        <w:t xml:space="preserve"> </w:t>
      </w:r>
      <w:r w:rsidRPr="00842067">
        <w:t>of</w:t>
      </w:r>
      <w:r w:rsidR="00AE4004">
        <w:t xml:space="preserve"> </w:t>
      </w:r>
      <w:r w:rsidRPr="00842067">
        <w:t>their</w:t>
      </w:r>
      <w:r w:rsidR="00AE4004">
        <w:t xml:space="preserve"> </w:t>
      </w:r>
      <w:r w:rsidRPr="00842067">
        <w:t>suspension;</w:t>
      </w:r>
    </w:p>
    <w:p w:rsidR="00842067" w:rsidRPr="00842067" w:rsidRDefault="00842067" w:rsidP="00842067">
      <w:pPr>
        <w:pStyle w:val="SingleTxtG"/>
      </w:pPr>
      <w:r w:rsidRPr="00842067">
        <w:tab/>
        <w:t>2.</w:t>
      </w:r>
      <w:r w:rsidRPr="00842067">
        <w:tab/>
        <w:t>Personnel</w:t>
      </w:r>
      <w:r w:rsidR="00AE4004">
        <w:t xml:space="preserve"> </w:t>
      </w:r>
      <w:r w:rsidRPr="00842067">
        <w:t>must</w:t>
      </w:r>
      <w:r w:rsidR="00AE4004">
        <w:t xml:space="preserve"> </w:t>
      </w:r>
      <w:r w:rsidRPr="00842067">
        <w:t>be</w:t>
      </w:r>
      <w:r w:rsidR="00AE4004">
        <w:t xml:space="preserve"> </w:t>
      </w:r>
      <w:r w:rsidRPr="00842067">
        <w:t>held</w:t>
      </w:r>
      <w:r w:rsidR="00AE4004">
        <w:t xml:space="preserve"> </w:t>
      </w:r>
      <w:r w:rsidRPr="00842067">
        <w:t>to</w:t>
      </w:r>
      <w:r w:rsidR="00AE4004">
        <w:t xml:space="preserve"> </w:t>
      </w:r>
      <w:r w:rsidRPr="00842067">
        <w:t>account</w:t>
      </w:r>
      <w:r w:rsidR="00AE4004">
        <w:t xml:space="preserve"> </w:t>
      </w:r>
      <w:r w:rsidRPr="00842067">
        <w:t>under</w:t>
      </w:r>
      <w:r w:rsidR="00AE4004">
        <w:t xml:space="preserve"> </w:t>
      </w:r>
      <w:r w:rsidRPr="00842067">
        <w:t>the</w:t>
      </w:r>
      <w:r w:rsidR="00AE4004">
        <w:t xml:space="preserve"> </w:t>
      </w:r>
      <w:r w:rsidRPr="00842067">
        <w:t>Workers</w:t>
      </w:r>
      <w:r w:rsidR="004C7228">
        <w:t>’</w:t>
      </w:r>
      <w:r w:rsidR="00AE4004">
        <w:t xml:space="preserve"> </w:t>
      </w:r>
      <w:r w:rsidRPr="00842067">
        <w:t>Accountability</w:t>
      </w:r>
      <w:r w:rsidR="00AE4004">
        <w:t xml:space="preserve"> </w:t>
      </w:r>
      <w:r w:rsidRPr="00842067">
        <w:t>Act.</w:t>
      </w:r>
    </w:p>
    <w:p w:rsidR="00842067" w:rsidRPr="00842067" w:rsidRDefault="00A86C3B" w:rsidP="00A86C3B">
      <w:pPr>
        <w:pStyle w:val="H23G"/>
      </w:pPr>
      <w:r>
        <w:tab/>
      </w:r>
      <w:r>
        <w:tab/>
      </w:r>
      <w:r w:rsidR="00842067" w:rsidRPr="00842067">
        <w:t>The</w:t>
      </w:r>
      <w:r w:rsidR="00AE4004">
        <w:t xml:space="preserve"> </w:t>
      </w:r>
      <w:r w:rsidR="00842067" w:rsidRPr="00842067">
        <w:t>National</w:t>
      </w:r>
      <w:r w:rsidR="00AE4004">
        <w:t xml:space="preserve"> </w:t>
      </w:r>
      <w:r w:rsidR="00842067" w:rsidRPr="00842067">
        <w:t>Human</w:t>
      </w:r>
      <w:r w:rsidR="00AE4004">
        <w:t xml:space="preserve"> </w:t>
      </w:r>
      <w:r w:rsidR="00842067" w:rsidRPr="00842067">
        <w:t>Rights</w:t>
      </w:r>
      <w:r w:rsidR="00AE4004">
        <w:t xml:space="preserve"> </w:t>
      </w:r>
      <w:r w:rsidR="00842067" w:rsidRPr="00842067">
        <w:t>Commission</w:t>
      </w:r>
    </w:p>
    <w:p w:rsidR="00842067" w:rsidRPr="00842067" w:rsidRDefault="00842067" w:rsidP="00842067">
      <w:pPr>
        <w:pStyle w:val="SingleTxtG"/>
      </w:pPr>
      <w:r w:rsidRPr="00842067">
        <w:t>170.</w:t>
      </w:r>
      <w:r w:rsidRPr="00842067">
        <w:tab/>
        <w:t>As</w:t>
      </w:r>
      <w:r w:rsidR="00AE4004">
        <w:t xml:space="preserve"> </w:t>
      </w:r>
      <w:r w:rsidRPr="00842067">
        <w:t>provided</w:t>
      </w:r>
      <w:r w:rsidR="00AE4004">
        <w:t xml:space="preserve"> </w:t>
      </w:r>
      <w:r w:rsidRPr="00842067">
        <w:t>in</w:t>
      </w:r>
      <w:r w:rsidR="00AE4004">
        <w:t xml:space="preserve"> </w:t>
      </w:r>
      <w:r w:rsidRPr="00842067">
        <w:t>article</w:t>
      </w:r>
      <w:r w:rsidR="00AE4004">
        <w:t xml:space="preserve"> </w:t>
      </w:r>
      <w:r w:rsidRPr="00842067">
        <w:t>142</w:t>
      </w:r>
      <w:r w:rsidR="00AE4004">
        <w:t xml:space="preserve"> </w:t>
      </w:r>
      <w:r w:rsidRPr="00842067">
        <w:t>of</w:t>
      </w:r>
      <w:r w:rsidR="00AE4004">
        <w:t xml:space="preserve"> </w:t>
      </w:r>
      <w:r w:rsidRPr="00842067">
        <w:t>the</w:t>
      </w:r>
      <w:r w:rsidR="00AE4004">
        <w:t xml:space="preserve"> </w:t>
      </w:r>
      <w:r w:rsidRPr="00842067">
        <w:t>Constitution,</w:t>
      </w:r>
      <w:r w:rsidR="00AE4004">
        <w:t xml:space="preserve"> </w:t>
      </w:r>
      <w:r w:rsidRPr="00842067">
        <w:t>the</w:t>
      </w:r>
      <w:r w:rsidR="00AE4004">
        <w:t xml:space="preserve"> </w:t>
      </w:r>
      <w:r w:rsidRPr="00842067">
        <w:t>Commission</w:t>
      </w:r>
      <w:r w:rsidR="00AE4004">
        <w:t xml:space="preserve"> </w:t>
      </w:r>
      <w:r w:rsidRPr="00842067">
        <w:t>is</w:t>
      </w:r>
      <w:r w:rsidR="00AE4004">
        <w:t xml:space="preserve"> </w:t>
      </w:r>
      <w:r w:rsidRPr="00842067">
        <w:t>composed</w:t>
      </w:r>
      <w:r w:rsidR="00AE4004">
        <w:t xml:space="preserve"> </w:t>
      </w:r>
      <w:r w:rsidRPr="00842067">
        <w:t>of</w:t>
      </w:r>
      <w:r w:rsidR="00AE4004">
        <w:t xml:space="preserve"> </w:t>
      </w:r>
      <w:r w:rsidRPr="00842067">
        <w:t>15</w:t>
      </w:r>
      <w:r w:rsidR="00AE4004">
        <w:t xml:space="preserve"> </w:t>
      </w:r>
      <w:r w:rsidRPr="00842067">
        <w:t>members</w:t>
      </w:r>
      <w:r w:rsidR="00AE4004">
        <w:t xml:space="preserve"> </w:t>
      </w:r>
      <w:r w:rsidRPr="00842067">
        <w:t>who</w:t>
      </w:r>
      <w:r w:rsidR="00AE4004">
        <w:t xml:space="preserve"> </w:t>
      </w:r>
      <w:r w:rsidRPr="00842067">
        <w:t>are</w:t>
      </w:r>
      <w:r w:rsidR="00AE4004">
        <w:t xml:space="preserve"> </w:t>
      </w:r>
      <w:r w:rsidRPr="00842067">
        <w:t>independent,</w:t>
      </w:r>
      <w:r w:rsidR="00AE4004">
        <w:t xml:space="preserve"> </w:t>
      </w:r>
      <w:r w:rsidRPr="00842067">
        <w:t>competent,</w:t>
      </w:r>
      <w:r w:rsidR="00AE4004">
        <w:t xml:space="preserve"> </w:t>
      </w:r>
      <w:r w:rsidRPr="00842067">
        <w:t>non-partisan</w:t>
      </w:r>
      <w:r w:rsidR="00AE4004">
        <w:t xml:space="preserve"> </w:t>
      </w:r>
      <w:r w:rsidRPr="00842067">
        <w:t>and</w:t>
      </w:r>
      <w:r w:rsidR="00AE4004">
        <w:t xml:space="preserve"> </w:t>
      </w:r>
      <w:r w:rsidRPr="00842067">
        <w:t>impartial.</w:t>
      </w:r>
      <w:r w:rsidR="00AE4004">
        <w:t xml:space="preserve"> </w:t>
      </w:r>
      <w:r w:rsidRPr="00842067">
        <w:t>Its</w:t>
      </w:r>
      <w:r w:rsidR="00AE4004">
        <w:t xml:space="preserve"> </w:t>
      </w:r>
      <w:r w:rsidRPr="00842067">
        <w:t>function</w:t>
      </w:r>
      <w:r w:rsidR="00AE4004">
        <w:t xml:space="preserve"> </w:t>
      </w:r>
      <w:r w:rsidRPr="00842067">
        <w:t>is</w:t>
      </w:r>
      <w:r w:rsidR="00AE4004">
        <w:t xml:space="preserve"> </w:t>
      </w:r>
      <w:r w:rsidRPr="00842067">
        <w:t>to</w:t>
      </w:r>
      <w:r w:rsidR="00AE4004">
        <w:t xml:space="preserve"> </w:t>
      </w:r>
      <w:r w:rsidRPr="00842067">
        <w:t>monitor</w:t>
      </w:r>
      <w:r w:rsidR="00AE4004">
        <w:t xml:space="preserve"> </w:t>
      </w:r>
      <w:r w:rsidRPr="00842067">
        <w:t>the</w:t>
      </w:r>
      <w:r w:rsidR="00AE4004">
        <w:t xml:space="preserve"> </w:t>
      </w:r>
      <w:r w:rsidRPr="00842067">
        <w:t>application</w:t>
      </w:r>
      <w:r w:rsidR="00AE4004">
        <w:t xml:space="preserve"> </w:t>
      </w:r>
      <w:r w:rsidRPr="00842067">
        <w:t>of</w:t>
      </w:r>
      <w:r w:rsidR="00AE4004">
        <w:t xml:space="preserve"> </w:t>
      </w:r>
      <w:r w:rsidRPr="00842067">
        <w:t>the</w:t>
      </w:r>
      <w:r w:rsidR="00AE4004">
        <w:t xml:space="preserve"> </w:t>
      </w:r>
      <w:r w:rsidRPr="00842067">
        <w:t>rights</w:t>
      </w:r>
      <w:r w:rsidR="00AE4004">
        <w:t xml:space="preserve"> </w:t>
      </w:r>
      <w:r w:rsidRPr="00842067">
        <w:t>and</w:t>
      </w:r>
      <w:r w:rsidR="00AE4004">
        <w:t xml:space="preserve"> </w:t>
      </w:r>
      <w:r w:rsidRPr="00842067">
        <w:t>freedoms</w:t>
      </w:r>
      <w:r w:rsidR="00AE4004">
        <w:t xml:space="preserve"> </w:t>
      </w:r>
      <w:r w:rsidRPr="00842067">
        <w:t>set</w:t>
      </w:r>
      <w:r w:rsidR="00AE4004">
        <w:t xml:space="preserve"> </w:t>
      </w:r>
      <w:r w:rsidRPr="00842067">
        <w:t>forth</w:t>
      </w:r>
      <w:r w:rsidR="00AE4004">
        <w:t xml:space="preserve"> </w:t>
      </w:r>
      <w:r w:rsidRPr="00842067">
        <w:t>in</w:t>
      </w:r>
      <w:r w:rsidR="00AE4004">
        <w:t xml:space="preserve"> </w:t>
      </w:r>
      <w:r w:rsidRPr="00842067">
        <w:t>the</w:t>
      </w:r>
      <w:r w:rsidR="00AE4004">
        <w:t xml:space="preserve"> </w:t>
      </w:r>
      <w:r w:rsidRPr="00842067">
        <w:t>Bill</w:t>
      </w:r>
      <w:r w:rsidR="00AE4004">
        <w:t xml:space="preserve"> </w:t>
      </w:r>
      <w:r w:rsidRPr="00842067">
        <w:t>of</w:t>
      </w:r>
      <w:r w:rsidR="00AE4004">
        <w:t xml:space="preserve"> </w:t>
      </w:r>
      <w:r w:rsidRPr="00842067">
        <w:t>Rights</w:t>
      </w:r>
      <w:r w:rsidR="00AE4004">
        <w:t xml:space="preserve"> </w:t>
      </w:r>
      <w:r w:rsidRPr="00842067">
        <w:t>contained</w:t>
      </w:r>
      <w:r w:rsidR="00AE4004">
        <w:t xml:space="preserve"> </w:t>
      </w:r>
      <w:r w:rsidRPr="00842067">
        <w:t>in</w:t>
      </w:r>
      <w:r w:rsidR="00AE4004">
        <w:t xml:space="preserve"> </w:t>
      </w:r>
      <w:r w:rsidRPr="00842067">
        <w:t>the</w:t>
      </w:r>
      <w:r w:rsidR="00AE4004">
        <w:t xml:space="preserve"> </w:t>
      </w:r>
      <w:r w:rsidRPr="00842067">
        <w:t>Constitution</w:t>
      </w:r>
      <w:r w:rsidR="00AE4004">
        <w:t xml:space="preserve"> </w:t>
      </w:r>
      <w:r w:rsidRPr="00842067">
        <w:t>and</w:t>
      </w:r>
      <w:r w:rsidR="00AE4004">
        <w:t xml:space="preserve"> </w:t>
      </w:r>
      <w:r w:rsidRPr="00842067">
        <w:t>to</w:t>
      </w:r>
      <w:r w:rsidR="00AE4004">
        <w:t xml:space="preserve"> </w:t>
      </w:r>
      <w:r w:rsidRPr="00842067">
        <w:t>receive</w:t>
      </w:r>
      <w:r w:rsidR="00AE4004">
        <w:t xml:space="preserve"> </w:t>
      </w:r>
      <w:r w:rsidRPr="00842067">
        <w:t>complaints</w:t>
      </w:r>
      <w:r w:rsidR="00AE4004">
        <w:t xml:space="preserve"> </w:t>
      </w:r>
      <w:r w:rsidRPr="00842067">
        <w:t>concerning</w:t>
      </w:r>
      <w:r w:rsidR="00AE4004">
        <w:t xml:space="preserve"> </w:t>
      </w:r>
      <w:r w:rsidRPr="00842067">
        <w:t>alleged</w:t>
      </w:r>
      <w:r w:rsidR="00AE4004">
        <w:t xml:space="preserve"> </w:t>
      </w:r>
      <w:r w:rsidRPr="00842067">
        <w:t>violations</w:t>
      </w:r>
      <w:r w:rsidR="00AE4004">
        <w:t xml:space="preserve"> </w:t>
      </w:r>
      <w:r w:rsidRPr="00842067">
        <w:t>of</w:t>
      </w:r>
      <w:r w:rsidR="00AE4004">
        <w:t xml:space="preserve"> </w:t>
      </w:r>
      <w:r w:rsidRPr="00842067">
        <w:t>those</w:t>
      </w:r>
      <w:r w:rsidR="00AE4004">
        <w:t xml:space="preserve"> </w:t>
      </w:r>
      <w:r w:rsidRPr="00842067">
        <w:t>rights</w:t>
      </w:r>
      <w:r w:rsidR="00AE4004">
        <w:t xml:space="preserve"> </w:t>
      </w:r>
      <w:r w:rsidRPr="00842067">
        <w:t>and</w:t>
      </w:r>
      <w:r w:rsidR="00AE4004">
        <w:t xml:space="preserve"> </w:t>
      </w:r>
      <w:r w:rsidRPr="00842067">
        <w:t>freedoms.</w:t>
      </w:r>
      <w:r w:rsidR="00AE4004">
        <w:t xml:space="preserve"> </w:t>
      </w:r>
      <w:r w:rsidRPr="00842067">
        <w:t>A</w:t>
      </w:r>
      <w:r w:rsidR="00AE4004">
        <w:t xml:space="preserve"> </w:t>
      </w:r>
      <w:r w:rsidRPr="00842067">
        <w:t>law</w:t>
      </w:r>
      <w:r w:rsidR="00AE4004">
        <w:t xml:space="preserve"> </w:t>
      </w:r>
      <w:r w:rsidRPr="00842067">
        <w:t>governing</w:t>
      </w:r>
      <w:r w:rsidR="00AE4004">
        <w:t xml:space="preserve"> </w:t>
      </w:r>
      <w:r w:rsidRPr="00842067">
        <w:t>the</w:t>
      </w:r>
      <w:r w:rsidR="00AE4004">
        <w:t xml:space="preserve"> </w:t>
      </w:r>
      <w:r w:rsidRPr="00842067">
        <w:t>Commission</w:t>
      </w:r>
      <w:r w:rsidR="004C7228">
        <w:t>’</w:t>
      </w:r>
      <w:r w:rsidRPr="00842067">
        <w:t>s</w:t>
      </w:r>
      <w:r w:rsidR="00AE4004">
        <w:t xml:space="preserve"> </w:t>
      </w:r>
      <w:r w:rsidRPr="00842067">
        <w:t>work</w:t>
      </w:r>
      <w:r w:rsidR="00AE4004">
        <w:t xml:space="preserve"> </w:t>
      </w:r>
      <w:r w:rsidRPr="00842067">
        <w:t>was</w:t>
      </w:r>
      <w:r w:rsidR="00AE4004">
        <w:t xml:space="preserve"> </w:t>
      </w:r>
      <w:r w:rsidRPr="00842067">
        <w:t>promulgated</w:t>
      </w:r>
      <w:r w:rsidR="00AE4004">
        <w:t xml:space="preserve"> </w:t>
      </w:r>
      <w:r w:rsidRPr="00842067">
        <w:t>in</w:t>
      </w:r>
      <w:r w:rsidR="00AE4004">
        <w:t xml:space="preserve"> </w:t>
      </w:r>
      <w:r w:rsidRPr="00842067">
        <w:t>2009</w:t>
      </w:r>
      <w:r w:rsidR="00AE4004">
        <w:t xml:space="preserve"> </w:t>
      </w:r>
      <w:r w:rsidRPr="00842067">
        <w:t>and</w:t>
      </w:r>
      <w:r w:rsidR="00AE4004">
        <w:t xml:space="preserve"> </w:t>
      </w:r>
      <w:r w:rsidRPr="00842067">
        <w:t>the</w:t>
      </w:r>
      <w:r w:rsidR="00AE4004">
        <w:t xml:space="preserve"> </w:t>
      </w:r>
      <w:r w:rsidRPr="00842067">
        <w:t>members</w:t>
      </w:r>
      <w:r w:rsidR="00AE4004">
        <w:t xml:space="preserve"> </w:t>
      </w:r>
      <w:r w:rsidRPr="00842067">
        <w:t>of</w:t>
      </w:r>
      <w:r w:rsidR="00AE4004">
        <w:t xml:space="preserve"> </w:t>
      </w:r>
      <w:r w:rsidRPr="00842067">
        <w:t>the</w:t>
      </w:r>
      <w:r w:rsidR="00AE4004">
        <w:t xml:space="preserve"> </w:t>
      </w:r>
      <w:r w:rsidRPr="00842067">
        <w:t>Commission</w:t>
      </w:r>
      <w:r w:rsidR="00AE4004">
        <w:t xml:space="preserve"> </w:t>
      </w:r>
      <w:r w:rsidRPr="00842067">
        <w:t>were</w:t>
      </w:r>
      <w:r w:rsidR="00AE4004">
        <w:t xml:space="preserve"> </w:t>
      </w:r>
      <w:r w:rsidRPr="00842067">
        <w:t>designated</w:t>
      </w:r>
      <w:r w:rsidR="00AE4004">
        <w:t xml:space="preserve"> </w:t>
      </w:r>
      <w:r w:rsidRPr="00842067">
        <w:t>in</w:t>
      </w:r>
      <w:r w:rsidR="00AE4004">
        <w:t xml:space="preserve"> </w:t>
      </w:r>
      <w:r w:rsidRPr="00842067">
        <w:t>January</w:t>
      </w:r>
      <w:r w:rsidR="00AE4004">
        <w:t xml:space="preserve"> </w:t>
      </w:r>
      <w:r w:rsidRPr="00842067">
        <w:t>2012.</w:t>
      </w:r>
      <w:r w:rsidR="00AE4004">
        <w:t xml:space="preserve"> </w:t>
      </w:r>
      <w:r w:rsidRPr="00842067">
        <w:t>Important</w:t>
      </w:r>
      <w:r w:rsidR="00AE4004">
        <w:t xml:space="preserve"> </w:t>
      </w:r>
      <w:r w:rsidRPr="00842067">
        <w:t>issues</w:t>
      </w:r>
      <w:r w:rsidR="00AE4004">
        <w:t xml:space="preserve"> </w:t>
      </w:r>
      <w:r w:rsidRPr="00842067">
        <w:t>relating</w:t>
      </w:r>
      <w:r w:rsidR="00AE4004">
        <w:t xml:space="preserve"> </w:t>
      </w:r>
      <w:r w:rsidRPr="00842067">
        <w:t>to</w:t>
      </w:r>
      <w:r w:rsidR="00AE4004">
        <w:t xml:space="preserve"> </w:t>
      </w:r>
      <w:r w:rsidRPr="00842067">
        <w:t>freedom</w:t>
      </w:r>
      <w:r w:rsidR="00AE4004">
        <w:t xml:space="preserve"> </w:t>
      </w:r>
      <w:r w:rsidRPr="00842067">
        <w:t>of</w:t>
      </w:r>
      <w:r w:rsidR="00AE4004">
        <w:t xml:space="preserve"> </w:t>
      </w:r>
      <w:r w:rsidRPr="00842067">
        <w:t>opinion</w:t>
      </w:r>
      <w:r w:rsidR="00AE4004">
        <w:t xml:space="preserve"> </w:t>
      </w:r>
      <w:r w:rsidRPr="00842067">
        <w:t>and</w:t>
      </w:r>
      <w:r w:rsidR="00AE4004">
        <w:t xml:space="preserve"> </w:t>
      </w:r>
      <w:r w:rsidRPr="00842067">
        <w:t>expression</w:t>
      </w:r>
      <w:r w:rsidR="00AE4004">
        <w:t xml:space="preserve"> </w:t>
      </w:r>
      <w:r w:rsidRPr="00842067">
        <w:t>and</w:t>
      </w:r>
      <w:r w:rsidR="00AE4004">
        <w:t xml:space="preserve"> </w:t>
      </w:r>
      <w:r w:rsidRPr="00842067">
        <w:t>the</w:t>
      </w:r>
      <w:r w:rsidR="00AE4004">
        <w:t xml:space="preserve"> </w:t>
      </w:r>
      <w:r w:rsidRPr="00842067">
        <w:t>closure</w:t>
      </w:r>
      <w:r w:rsidR="00AE4004">
        <w:t xml:space="preserve"> </w:t>
      </w:r>
      <w:r w:rsidRPr="00842067">
        <w:t>of</w:t>
      </w:r>
      <w:r w:rsidR="00AE4004">
        <w:t xml:space="preserve"> </w:t>
      </w:r>
      <w:r w:rsidRPr="00842067">
        <w:t>newspapers</w:t>
      </w:r>
      <w:r w:rsidR="00AE4004">
        <w:t xml:space="preserve"> </w:t>
      </w:r>
      <w:r w:rsidRPr="00842067">
        <w:t>are</w:t>
      </w:r>
      <w:r w:rsidR="00AE4004">
        <w:t xml:space="preserve"> </w:t>
      </w:r>
      <w:r w:rsidRPr="00842067">
        <w:t>considered</w:t>
      </w:r>
      <w:r w:rsidR="00AE4004">
        <w:t xml:space="preserve"> </w:t>
      </w:r>
      <w:r w:rsidRPr="00842067">
        <w:t>by</w:t>
      </w:r>
      <w:r w:rsidR="00AE4004">
        <w:t xml:space="preserve"> </w:t>
      </w:r>
      <w:r w:rsidRPr="00842067">
        <w:t>the</w:t>
      </w:r>
      <w:r w:rsidR="00AE4004">
        <w:t xml:space="preserve"> </w:t>
      </w:r>
      <w:r w:rsidRPr="00842067">
        <w:t>Commission.</w:t>
      </w:r>
      <w:r w:rsidR="00AE4004">
        <w:t xml:space="preserve"> </w:t>
      </w:r>
      <w:r w:rsidRPr="00842067">
        <w:t>Great</w:t>
      </w:r>
      <w:r w:rsidR="00AE4004">
        <w:t xml:space="preserve"> </w:t>
      </w:r>
      <w:r w:rsidRPr="00842067">
        <w:t>reliance</w:t>
      </w:r>
      <w:r w:rsidR="00AE4004">
        <w:t xml:space="preserve"> </w:t>
      </w:r>
      <w:r w:rsidRPr="00842067">
        <w:t>is</w:t>
      </w:r>
      <w:r w:rsidR="00AE4004">
        <w:t xml:space="preserve"> </w:t>
      </w:r>
      <w:r w:rsidRPr="00842067">
        <w:t>also</w:t>
      </w:r>
      <w:r w:rsidR="00AE4004">
        <w:t xml:space="preserve"> </w:t>
      </w:r>
      <w:r w:rsidRPr="00842067">
        <w:t>placed</w:t>
      </w:r>
      <w:r w:rsidR="00AE4004">
        <w:t xml:space="preserve"> </w:t>
      </w:r>
      <w:r w:rsidRPr="00842067">
        <w:t>on</w:t>
      </w:r>
      <w:r w:rsidR="00AE4004">
        <w:t xml:space="preserve"> </w:t>
      </w:r>
      <w:r w:rsidRPr="00842067">
        <w:t>it</w:t>
      </w:r>
      <w:r w:rsidR="00AE4004">
        <w:t xml:space="preserve"> </w:t>
      </w:r>
      <w:r w:rsidRPr="00842067">
        <w:t>in</w:t>
      </w:r>
      <w:r w:rsidR="00AE4004">
        <w:t xml:space="preserve"> </w:t>
      </w:r>
      <w:r w:rsidRPr="00842067">
        <w:t>connection</w:t>
      </w:r>
      <w:r w:rsidR="00AE4004">
        <w:t xml:space="preserve"> </w:t>
      </w:r>
      <w:r w:rsidRPr="00842067">
        <w:t>with</w:t>
      </w:r>
      <w:r w:rsidR="00AE4004">
        <w:t xml:space="preserve"> </w:t>
      </w:r>
      <w:r w:rsidRPr="00842067">
        <w:t>the</w:t>
      </w:r>
      <w:r w:rsidR="00AE4004">
        <w:t xml:space="preserve"> </w:t>
      </w:r>
      <w:r w:rsidRPr="00842067">
        <w:t>promotion</w:t>
      </w:r>
      <w:r w:rsidR="00AE4004">
        <w:t xml:space="preserve"> </w:t>
      </w:r>
      <w:r w:rsidRPr="00842067">
        <w:t>and</w:t>
      </w:r>
      <w:r w:rsidR="00AE4004">
        <w:t xml:space="preserve"> </w:t>
      </w:r>
      <w:r w:rsidRPr="00842067">
        <w:t>protection</w:t>
      </w:r>
      <w:r w:rsidR="00AE4004">
        <w:t xml:space="preserve"> </w:t>
      </w:r>
      <w:r w:rsidRPr="00842067">
        <w:t>of</w:t>
      </w:r>
      <w:r w:rsidR="00AE4004">
        <w:t xml:space="preserve"> </w:t>
      </w:r>
      <w:r w:rsidRPr="00842067">
        <w:t>human</w:t>
      </w:r>
      <w:r w:rsidR="00AE4004">
        <w:t xml:space="preserve"> </w:t>
      </w:r>
      <w:r w:rsidRPr="00842067">
        <w:t>rights</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p>
    <w:p w:rsidR="00842067" w:rsidRPr="00842067" w:rsidRDefault="00A86C3B" w:rsidP="00A86C3B">
      <w:pPr>
        <w:pStyle w:val="H23G"/>
      </w:pPr>
      <w:r>
        <w:tab/>
      </w:r>
      <w:r>
        <w:tab/>
      </w:r>
      <w:r w:rsidR="00842067" w:rsidRPr="00842067">
        <w:t>The</w:t>
      </w:r>
      <w:r w:rsidR="00AE4004">
        <w:t xml:space="preserve"> </w:t>
      </w:r>
      <w:r w:rsidR="00842067" w:rsidRPr="00842067">
        <w:t>Advisory</w:t>
      </w:r>
      <w:r w:rsidR="00AE4004">
        <w:t xml:space="preserve"> </w:t>
      </w:r>
      <w:r w:rsidR="00842067" w:rsidRPr="00842067">
        <w:t>Council</w:t>
      </w:r>
      <w:r w:rsidR="00AE4004">
        <w:t xml:space="preserve"> </w:t>
      </w:r>
      <w:r w:rsidR="00842067" w:rsidRPr="00842067">
        <w:t>for</w:t>
      </w:r>
      <w:r w:rsidR="00AE4004">
        <w:t xml:space="preserve"> </w:t>
      </w:r>
      <w:r w:rsidR="00842067" w:rsidRPr="00842067">
        <w:t>Human</w:t>
      </w:r>
      <w:r w:rsidR="00AE4004">
        <w:t xml:space="preserve"> </w:t>
      </w:r>
      <w:r w:rsidR="00842067" w:rsidRPr="00842067">
        <w:t>Rights</w:t>
      </w:r>
    </w:p>
    <w:p w:rsidR="00842067" w:rsidRPr="00842067" w:rsidRDefault="00842067" w:rsidP="00842067">
      <w:pPr>
        <w:pStyle w:val="SingleTxtG"/>
      </w:pPr>
      <w:r w:rsidRPr="00842067">
        <w:t>171.</w:t>
      </w:r>
      <w:r w:rsidRPr="00842067">
        <w:tab/>
        <w:t>The</w:t>
      </w:r>
      <w:r w:rsidR="00AE4004">
        <w:t xml:space="preserve"> </w:t>
      </w:r>
      <w:r w:rsidRPr="00842067">
        <w:t>Advisory</w:t>
      </w:r>
      <w:r w:rsidR="00AE4004">
        <w:t xml:space="preserve"> </w:t>
      </w:r>
      <w:r w:rsidRPr="00842067">
        <w:t>Council</w:t>
      </w:r>
      <w:r w:rsidR="00AE4004">
        <w:t xml:space="preserve"> </w:t>
      </w:r>
      <w:r w:rsidRPr="00842067">
        <w:t>for</w:t>
      </w:r>
      <w:r w:rsidR="00AE4004">
        <w:t xml:space="preserve"> </w:t>
      </w:r>
      <w:r w:rsidRPr="00842067">
        <w:t>Human</w:t>
      </w:r>
      <w:r w:rsidR="00AE4004">
        <w:t xml:space="preserve"> </w:t>
      </w:r>
      <w:r w:rsidRPr="00842067">
        <w:t>Rights</w:t>
      </w:r>
      <w:r w:rsidR="00AE4004">
        <w:t xml:space="preserve"> </w:t>
      </w:r>
      <w:r w:rsidRPr="00842067">
        <w:t>started</w:t>
      </w:r>
      <w:r w:rsidR="00AE4004">
        <w:t xml:space="preserve"> </w:t>
      </w:r>
      <w:r w:rsidRPr="00842067">
        <w:t>in</w:t>
      </w:r>
      <w:r w:rsidR="00AE4004">
        <w:t xml:space="preserve"> </w:t>
      </w:r>
      <w:r w:rsidRPr="00842067">
        <w:t>1992</w:t>
      </w:r>
      <w:r w:rsidR="00AE4004">
        <w:t xml:space="preserve"> </w:t>
      </w:r>
      <w:r w:rsidRPr="00842067">
        <w:t>as</w:t>
      </w:r>
      <w:r w:rsidR="00AE4004">
        <w:t xml:space="preserve"> </w:t>
      </w:r>
      <w:r w:rsidRPr="00842067">
        <w:t>a</w:t>
      </w:r>
      <w:r w:rsidR="00AE4004">
        <w:t xml:space="preserve"> </w:t>
      </w:r>
      <w:r w:rsidRPr="00842067">
        <w:t>coordinating</w:t>
      </w:r>
      <w:r w:rsidR="00AE4004">
        <w:t xml:space="preserve"> </w:t>
      </w:r>
      <w:r w:rsidRPr="00842067">
        <w:t>committee</w:t>
      </w:r>
      <w:r w:rsidR="00AE4004">
        <w:t xml:space="preserve"> </w:t>
      </w:r>
      <w:r w:rsidRPr="00842067">
        <w:t>for</w:t>
      </w:r>
      <w:r w:rsidR="00AE4004">
        <w:t xml:space="preserve"> </w:t>
      </w:r>
      <w:r w:rsidRPr="00842067">
        <w:t>the</w:t>
      </w:r>
      <w:r w:rsidR="00AE4004">
        <w:t xml:space="preserve"> </w:t>
      </w:r>
      <w:r w:rsidRPr="00842067">
        <w:t>State</w:t>
      </w:r>
      <w:r w:rsidR="004C7228">
        <w:t>’</w:t>
      </w:r>
      <w:r w:rsidRPr="00842067">
        <w:t>s</w:t>
      </w:r>
      <w:r w:rsidR="00AE4004">
        <w:t xml:space="preserve"> </w:t>
      </w:r>
      <w:r w:rsidRPr="00842067">
        <w:t>human</w:t>
      </w:r>
      <w:r w:rsidR="00AE4004">
        <w:t xml:space="preserve"> </w:t>
      </w:r>
      <w:r w:rsidRPr="00842067">
        <w:t>rights</w:t>
      </w:r>
      <w:r w:rsidR="00AE4004">
        <w:t xml:space="preserve"> </w:t>
      </w:r>
      <w:r w:rsidRPr="00842067">
        <w:t>machinery.</w:t>
      </w:r>
      <w:r w:rsidR="00AE4004">
        <w:t xml:space="preserve"> </w:t>
      </w:r>
      <w:r w:rsidRPr="00842067">
        <w:t>It</w:t>
      </w:r>
      <w:r w:rsidR="00AE4004">
        <w:t xml:space="preserve"> </w:t>
      </w:r>
      <w:r w:rsidRPr="00842067">
        <w:t>was</w:t>
      </w:r>
      <w:r w:rsidR="00AE4004">
        <w:t xml:space="preserve"> </w:t>
      </w:r>
      <w:r w:rsidRPr="00842067">
        <w:t>then</w:t>
      </w:r>
      <w:r w:rsidR="00AE4004">
        <w:t xml:space="preserve"> </w:t>
      </w:r>
      <w:r w:rsidRPr="00842067">
        <w:t>upgraded</w:t>
      </w:r>
      <w:r w:rsidR="00AE4004">
        <w:t xml:space="preserve"> </w:t>
      </w:r>
      <w:r w:rsidRPr="00842067">
        <w:t>in</w:t>
      </w:r>
      <w:r w:rsidR="00AE4004">
        <w:t xml:space="preserve"> </w:t>
      </w:r>
      <w:r w:rsidRPr="00842067">
        <w:t>1994,</w:t>
      </w:r>
      <w:r w:rsidR="00AE4004">
        <w:t xml:space="preserve"> </w:t>
      </w:r>
      <w:r w:rsidRPr="00842067">
        <w:t>pursuant</w:t>
      </w:r>
      <w:r w:rsidR="00AE4004">
        <w:t xml:space="preserve"> </w:t>
      </w:r>
      <w:r w:rsidRPr="00842067">
        <w:t>to</w:t>
      </w:r>
      <w:r w:rsidR="00AE4004">
        <w:t xml:space="preserve"> </w:t>
      </w:r>
      <w:r w:rsidRPr="00842067">
        <w:t>a</w:t>
      </w:r>
      <w:r w:rsidR="00AE4004">
        <w:t xml:space="preserve"> </w:t>
      </w:r>
      <w:r w:rsidRPr="00842067">
        <w:t>republican</w:t>
      </w:r>
      <w:r w:rsidR="00AE4004">
        <w:t xml:space="preserve"> </w:t>
      </w:r>
      <w:r w:rsidRPr="00842067">
        <w:t>decree,</w:t>
      </w:r>
      <w:r w:rsidR="00AE4004">
        <w:t xml:space="preserve"> </w:t>
      </w:r>
      <w:r w:rsidRPr="00842067">
        <w:t>to</w:t>
      </w:r>
      <w:r w:rsidR="00AE4004">
        <w:t xml:space="preserve"> </w:t>
      </w:r>
      <w:r w:rsidRPr="00842067">
        <w:t>an</w:t>
      </w:r>
      <w:r w:rsidR="00AE4004">
        <w:t xml:space="preserve"> </w:t>
      </w:r>
      <w:r w:rsidRPr="00842067">
        <w:t>advisory</w:t>
      </w:r>
      <w:r w:rsidR="00AE4004">
        <w:t xml:space="preserve"> </w:t>
      </w:r>
      <w:r w:rsidRPr="00842067">
        <w:t>council</w:t>
      </w:r>
      <w:r w:rsidR="00AE4004">
        <w:t xml:space="preserve"> </w:t>
      </w:r>
      <w:r w:rsidRPr="00842067">
        <w:t>for</w:t>
      </w:r>
      <w:r w:rsidR="00AE4004">
        <w:t xml:space="preserve"> </w:t>
      </w:r>
      <w:r w:rsidRPr="00842067">
        <w:t>human</w:t>
      </w:r>
      <w:r w:rsidR="00AE4004">
        <w:t xml:space="preserve"> </w:t>
      </w:r>
      <w:r w:rsidRPr="00842067">
        <w:t>rights</w:t>
      </w:r>
      <w:r w:rsidR="00AE4004">
        <w:t xml:space="preserve"> </w:t>
      </w:r>
      <w:r w:rsidRPr="00842067">
        <w:t>presided</w:t>
      </w:r>
      <w:r w:rsidR="00AE4004">
        <w:t xml:space="preserve"> </w:t>
      </w:r>
      <w:r w:rsidRPr="00842067">
        <w:t>over</w:t>
      </w:r>
      <w:r w:rsidR="00AE4004">
        <w:t xml:space="preserve"> </w:t>
      </w:r>
      <w:r w:rsidRPr="00842067">
        <w:t>by</w:t>
      </w:r>
      <w:r w:rsidR="00AE4004">
        <w:t xml:space="preserve"> </w:t>
      </w:r>
      <w:r w:rsidRPr="00842067">
        <w:t>the</w:t>
      </w:r>
      <w:r w:rsidR="00AE4004">
        <w:t xml:space="preserve"> </w:t>
      </w:r>
      <w:r w:rsidRPr="00842067">
        <w:t>Minister</w:t>
      </w:r>
      <w:r w:rsidR="00AE4004">
        <w:t xml:space="preserve"> </w:t>
      </w:r>
      <w:r w:rsidRPr="00842067">
        <w:t>of</w:t>
      </w:r>
      <w:r w:rsidR="00AE4004">
        <w:t xml:space="preserve"> </w:t>
      </w:r>
      <w:r w:rsidRPr="00842067">
        <w:t>Justice</w:t>
      </w:r>
      <w:r w:rsidR="00AE4004">
        <w:t xml:space="preserve"> </w:t>
      </w:r>
      <w:r w:rsidRPr="00842067">
        <w:t>and</w:t>
      </w:r>
      <w:r w:rsidR="00AE4004">
        <w:t xml:space="preserve"> </w:t>
      </w:r>
      <w:r w:rsidRPr="00842067">
        <w:t>with</w:t>
      </w:r>
      <w:r w:rsidR="00AE4004">
        <w:t xml:space="preserve"> </w:t>
      </w:r>
      <w:r w:rsidRPr="00842067">
        <w:t>a</w:t>
      </w:r>
      <w:r w:rsidR="00AE4004">
        <w:t xml:space="preserve"> </w:t>
      </w:r>
      <w:r w:rsidRPr="00842067">
        <w:t>membership</w:t>
      </w:r>
      <w:r w:rsidR="00AE4004">
        <w:t xml:space="preserve"> </w:t>
      </w:r>
      <w:r w:rsidRPr="00842067">
        <w:t>comprising</w:t>
      </w:r>
      <w:r w:rsidR="00AE4004">
        <w:t xml:space="preserve"> </w:t>
      </w:r>
      <w:r w:rsidRPr="00842067">
        <w:t>official</w:t>
      </w:r>
      <w:r w:rsidR="00AE4004">
        <w:t xml:space="preserve"> </w:t>
      </w:r>
      <w:r w:rsidRPr="00842067">
        <w:t>and</w:t>
      </w:r>
      <w:r w:rsidR="00AE4004">
        <w:t xml:space="preserve"> </w:t>
      </w:r>
      <w:r w:rsidRPr="00842067">
        <w:t>unofficial</w:t>
      </w:r>
      <w:r w:rsidR="00AE4004">
        <w:t xml:space="preserve"> </w:t>
      </w:r>
      <w:r w:rsidRPr="00842067">
        <w:t>entities.</w:t>
      </w:r>
    </w:p>
    <w:p w:rsidR="00842067" w:rsidRPr="00842067" w:rsidRDefault="00842067" w:rsidP="00842067">
      <w:pPr>
        <w:pStyle w:val="SingleTxtG"/>
      </w:pPr>
      <w:r w:rsidRPr="00842067">
        <w:t>172.</w:t>
      </w:r>
      <w:r w:rsidRPr="00842067">
        <w:tab/>
        <w:t>The</w:t>
      </w:r>
      <w:r w:rsidR="00AE4004">
        <w:t xml:space="preserve"> </w:t>
      </w:r>
      <w:r w:rsidRPr="00842067">
        <w:t>Advisory</w:t>
      </w:r>
      <w:r w:rsidR="00AE4004">
        <w:t xml:space="preserve"> </w:t>
      </w:r>
      <w:r w:rsidRPr="00842067">
        <w:t>Council</w:t>
      </w:r>
      <w:r w:rsidR="00AE4004">
        <w:t xml:space="preserve"> </w:t>
      </w:r>
      <w:r w:rsidRPr="00842067">
        <w:t>for</w:t>
      </w:r>
      <w:r w:rsidR="00AE4004">
        <w:t xml:space="preserve"> </w:t>
      </w:r>
      <w:r w:rsidRPr="00842067">
        <w:t>Human</w:t>
      </w:r>
      <w:r w:rsidR="00AE4004">
        <w:t xml:space="preserve"> </w:t>
      </w:r>
      <w:r w:rsidRPr="00842067">
        <w:t>Rights</w:t>
      </w:r>
      <w:r w:rsidR="00AE4004">
        <w:t xml:space="preserve"> </w:t>
      </w:r>
      <w:r w:rsidRPr="00842067">
        <w:t>is</w:t>
      </w:r>
      <w:r w:rsidR="00AE4004">
        <w:t xml:space="preserve"> </w:t>
      </w:r>
      <w:r w:rsidRPr="00842067">
        <w:t>competent</w:t>
      </w:r>
      <w:r w:rsidR="00AE4004">
        <w:t xml:space="preserve"> </w:t>
      </w:r>
      <w:r w:rsidRPr="00842067">
        <w:t>to:</w:t>
      </w:r>
      <w:r w:rsidR="00AE4004">
        <w:t xml:space="preserve"> </w:t>
      </w:r>
      <w:r w:rsidRPr="00842067">
        <w:t>provide</w:t>
      </w:r>
      <w:r w:rsidR="00AE4004">
        <w:t xml:space="preserve"> </w:t>
      </w:r>
      <w:r w:rsidRPr="00842067">
        <w:t>advice</w:t>
      </w:r>
      <w:r w:rsidR="00AE4004">
        <w:t xml:space="preserve"> </w:t>
      </w:r>
      <w:r w:rsidRPr="00842067">
        <w:t>and</w:t>
      </w:r>
      <w:r w:rsidR="00AE4004">
        <w:t xml:space="preserve"> </w:t>
      </w:r>
      <w:r w:rsidRPr="00842067">
        <w:t>counsel</w:t>
      </w:r>
      <w:r w:rsidR="00AE4004">
        <w:t xml:space="preserve"> </w:t>
      </w:r>
      <w:r w:rsidRPr="00842067">
        <w:t>to</w:t>
      </w:r>
      <w:r w:rsidR="00AE4004">
        <w:t xml:space="preserve"> </w:t>
      </w:r>
      <w:r w:rsidRPr="00842067">
        <w:t>the</w:t>
      </w:r>
      <w:r w:rsidR="00AE4004">
        <w:t xml:space="preserve"> </w:t>
      </w:r>
      <w:r w:rsidRPr="00842067">
        <w:t>State</w:t>
      </w:r>
      <w:r w:rsidR="00AE4004">
        <w:t xml:space="preserve"> </w:t>
      </w:r>
      <w:r w:rsidRPr="00842067">
        <w:t>on</w:t>
      </w:r>
      <w:r w:rsidR="00AE4004">
        <w:t xml:space="preserve"> </w:t>
      </w:r>
      <w:r w:rsidRPr="00842067">
        <w:t>human</w:t>
      </w:r>
      <w:r w:rsidR="00AE4004">
        <w:t xml:space="preserve"> </w:t>
      </w:r>
      <w:r w:rsidRPr="00842067">
        <w:t>rights</w:t>
      </w:r>
      <w:r w:rsidR="00AE4004">
        <w:t xml:space="preserve"> </w:t>
      </w:r>
      <w:r w:rsidRPr="00842067">
        <w:t>matters;</w:t>
      </w:r>
      <w:r w:rsidR="00AE4004">
        <w:t xml:space="preserve"> </w:t>
      </w:r>
      <w:r w:rsidRPr="00842067">
        <w:t>prepare</w:t>
      </w:r>
      <w:r w:rsidR="00AE4004">
        <w:t xml:space="preserve"> </w:t>
      </w:r>
      <w:r w:rsidRPr="00842067">
        <w:t>research</w:t>
      </w:r>
      <w:r w:rsidR="00AE4004">
        <w:t xml:space="preserve"> </w:t>
      </w:r>
      <w:r w:rsidRPr="00842067">
        <w:t>and</w:t>
      </w:r>
      <w:r w:rsidR="00AE4004">
        <w:t xml:space="preserve"> </w:t>
      </w:r>
      <w:r w:rsidRPr="00842067">
        <w:t>studies</w:t>
      </w:r>
      <w:r w:rsidR="00AE4004">
        <w:t xml:space="preserve"> </w:t>
      </w:r>
      <w:r w:rsidRPr="00842067">
        <w:t>and</w:t>
      </w:r>
      <w:r w:rsidR="00AE4004">
        <w:t xml:space="preserve"> </w:t>
      </w:r>
      <w:r w:rsidRPr="00842067">
        <w:t>disseminate</w:t>
      </w:r>
      <w:r w:rsidR="00AE4004">
        <w:t xml:space="preserve"> </w:t>
      </w:r>
      <w:r w:rsidRPr="00842067">
        <w:t>the</w:t>
      </w:r>
      <w:r w:rsidR="00AE4004">
        <w:t xml:space="preserve"> </w:t>
      </w:r>
      <w:r w:rsidRPr="00842067">
        <w:t>human</w:t>
      </w:r>
      <w:r w:rsidR="00AE4004">
        <w:t xml:space="preserve"> </w:t>
      </w:r>
      <w:r w:rsidRPr="00842067">
        <w:t>rights</w:t>
      </w:r>
      <w:r w:rsidR="00AE4004">
        <w:t xml:space="preserve"> </w:t>
      </w:r>
      <w:r w:rsidRPr="00842067">
        <w:t>culture</w:t>
      </w:r>
      <w:r w:rsidR="00AE4004">
        <w:t xml:space="preserve"> </w:t>
      </w:r>
      <w:r w:rsidRPr="00842067">
        <w:t>through</w:t>
      </w:r>
      <w:r w:rsidR="00AE4004">
        <w:t xml:space="preserve"> </w:t>
      </w:r>
      <w:r w:rsidRPr="00842067">
        <w:t>the</w:t>
      </w:r>
      <w:r w:rsidR="00AE4004">
        <w:t xml:space="preserve"> </w:t>
      </w:r>
      <w:r w:rsidRPr="00842067">
        <w:t>media;</w:t>
      </w:r>
      <w:r w:rsidR="00AE4004">
        <w:t xml:space="preserve"> </w:t>
      </w:r>
      <w:r w:rsidRPr="00842067">
        <w:t>train</w:t>
      </w:r>
      <w:r w:rsidR="00AE4004">
        <w:t xml:space="preserve"> </w:t>
      </w:r>
      <w:r w:rsidRPr="00842067">
        <w:t>persons</w:t>
      </w:r>
      <w:r w:rsidR="00AE4004">
        <w:t xml:space="preserve"> </w:t>
      </w:r>
      <w:r w:rsidRPr="00842067">
        <w:t>working</w:t>
      </w:r>
      <w:r w:rsidR="00AE4004">
        <w:t xml:space="preserve"> </w:t>
      </w:r>
      <w:r w:rsidRPr="00842067">
        <w:t>for</w:t>
      </w:r>
      <w:r w:rsidR="00AE4004">
        <w:t xml:space="preserve"> </w:t>
      </w:r>
      <w:r w:rsidRPr="00842067">
        <w:t>the</w:t>
      </w:r>
      <w:r w:rsidR="00AE4004">
        <w:t xml:space="preserve"> </w:t>
      </w:r>
      <w:r w:rsidRPr="00842067">
        <w:t>State</w:t>
      </w:r>
      <w:r w:rsidR="00AE4004">
        <w:t xml:space="preserve"> </w:t>
      </w:r>
      <w:r w:rsidRPr="00842067">
        <w:t>and</w:t>
      </w:r>
      <w:r w:rsidR="00AE4004">
        <w:t xml:space="preserve"> </w:t>
      </w:r>
      <w:r w:rsidRPr="00842067">
        <w:t>for</w:t>
      </w:r>
      <w:r w:rsidR="00AE4004">
        <w:t xml:space="preserve"> </w:t>
      </w:r>
      <w:r w:rsidRPr="00842067">
        <w:t>civil</w:t>
      </w:r>
      <w:r w:rsidR="00AE4004">
        <w:t xml:space="preserve"> </w:t>
      </w:r>
      <w:r w:rsidRPr="00842067">
        <w:t>society</w:t>
      </w:r>
      <w:r w:rsidR="00AE4004">
        <w:t xml:space="preserve"> </w:t>
      </w:r>
      <w:r w:rsidRPr="00842067">
        <w:t>organizations</w:t>
      </w:r>
      <w:r w:rsidR="00AE4004">
        <w:t xml:space="preserve"> </w:t>
      </w:r>
      <w:r w:rsidRPr="00842067">
        <w:t>in</w:t>
      </w:r>
      <w:r w:rsidR="00AE4004">
        <w:t xml:space="preserve"> </w:t>
      </w:r>
      <w:r w:rsidRPr="00842067">
        <w:t>human</w:t>
      </w:r>
      <w:r w:rsidR="00AE4004">
        <w:t xml:space="preserve"> </w:t>
      </w:r>
      <w:r w:rsidRPr="00842067">
        <w:t>rights</w:t>
      </w:r>
      <w:r w:rsidR="00AE4004">
        <w:t xml:space="preserve"> </w:t>
      </w:r>
      <w:r w:rsidRPr="00842067">
        <w:t>standards</w:t>
      </w:r>
      <w:r w:rsidR="00AE4004">
        <w:t xml:space="preserve"> </w:t>
      </w:r>
      <w:r w:rsidRPr="00842067">
        <w:t>and</w:t>
      </w:r>
      <w:r w:rsidR="00AE4004">
        <w:t xml:space="preserve"> </w:t>
      </w:r>
      <w:r w:rsidRPr="00842067">
        <w:t>principles;</w:t>
      </w:r>
      <w:r w:rsidR="00AE4004">
        <w:t xml:space="preserve"> </w:t>
      </w:r>
      <w:r w:rsidRPr="00842067">
        <w:t>review</w:t>
      </w:r>
      <w:r w:rsidR="00AE4004">
        <w:t xml:space="preserve"> </w:t>
      </w:r>
      <w:r w:rsidRPr="00842067">
        <w:t>national</w:t>
      </w:r>
      <w:r w:rsidR="00AE4004">
        <w:t xml:space="preserve"> </w:t>
      </w:r>
      <w:r w:rsidRPr="00842067">
        <w:t>legislation</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harmonize</w:t>
      </w:r>
      <w:r w:rsidR="00AE4004">
        <w:t xml:space="preserve"> </w:t>
      </w:r>
      <w:r w:rsidRPr="00842067">
        <w:t>it</w:t>
      </w:r>
      <w:r w:rsidR="00AE4004">
        <w:t xml:space="preserve"> </w:t>
      </w:r>
      <w:r w:rsidRPr="00842067">
        <w:t>with</w:t>
      </w:r>
      <w:r w:rsidR="00AE4004">
        <w:t xml:space="preserve"> </w:t>
      </w:r>
      <w:r w:rsidRPr="00842067">
        <w:t>the</w:t>
      </w:r>
      <w:r w:rsidR="00AE4004">
        <w:t xml:space="preserve"> </w:t>
      </w:r>
      <w:r w:rsidRPr="00842067">
        <w:t>international</w:t>
      </w:r>
      <w:r w:rsidR="00AE4004">
        <w:t xml:space="preserve"> </w:t>
      </w:r>
      <w:r w:rsidRPr="00842067">
        <w:t>and</w:t>
      </w:r>
      <w:r w:rsidR="00AE4004">
        <w:t xml:space="preserve"> </w:t>
      </w:r>
      <w:r w:rsidRPr="00842067">
        <w:t>regional</w:t>
      </w:r>
      <w:r w:rsidR="00AE4004">
        <w:t xml:space="preserve"> </w:t>
      </w:r>
      <w:r w:rsidRPr="00842067">
        <w:t>human</w:t>
      </w:r>
      <w:r w:rsidR="00AE4004">
        <w:t xml:space="preserve"> </w:t>
      </w:r>
      <w:r w:rsidRPr="00842067">
        <w:t>rights</w:t>
      </w:r>
      <w:r w:rsidR="00AE4004">
        <w:t xml:space="preserve"> </w:t>
      </w:r>
      <w:r w:rsidRPr="00842067">
        <w:t>instruments</w:t>
      </w:r>
      <w:r w:rsidR="00AE4004">
        <w:t xml:space="preserve"> </w:t>
      </w:r>
      <w:r w:rsidRPr="00842067">
        <w:t>to</w:t>
      </w:r>
      <w:r w:rsidR="00AE4004">
        <w:t xml:space="preserve"> </w:t>
      </w:r>
      <w:r w:rsidRPr="00842067">
        <w:t>which</w:t>
      </w:r>
      <w:r w:rsidR="00AE4004">
        <w:t xml:space="preserve"> </w:t>
      </w:r>
      <w:r w:rsidRPr="00842067">
        <w:t>the</w:t>
      </w:r>
      <w:r w:rsidR="00AE4004">
        <w:t xml:space="preserve"> </w:t>
      </w:r>
      <w:r w:rsidRPr="00842067">
        <w:t>Sudan</w:t>
      </w:r>
      <w:r w:rsidR="00AE4004">
        <w:t xml:space="preserve"> </w:t>
      </w:r>
      <w:r w:rsidRPr="00842067">
        <w:t>has</w:t>
      </w:r>
      <w:r w:rsidR="00AE4004">
        <w:t xml:space="preserve"> </w:t>
      </w:r>
      <w:r w:rsidRPr="00842067">
        <w:t>acceded;</w:t>
      </w:r>
      <w:r w:rsidR="00AE4004">
        <w:t xml:space="preserve"> </w:t>
      </w:r>
      <w:r w:rsidRPr="00842067">
        <w:t>and</w:t>
      </w:r>
      <w:r w:rsidR="00AE4004">
        <w:t xml:space="preserve"> </w:t>
      </w:r>
      <w:r w:rsidRPr="00842067">
        <w:t>carry</w:t>
      </w:r>
      <w:r w:rsidR="00AE4004">
        <w:t xml:space="preserve"> </w:t>
      </w:r>
      <w:r w:rsidRPr="00842067">
        <w:t>out</w:t>
      </w:r>
      <w:r w:rsidR="00AE4004">
        <w:t xml:space="preserve"> </w:t>
      </w:r>
      <w:r w:rsidRPr="00842067">
        <w:t>studies</w:t>
      </w:r>
      <w:r w:rsidR="00AE4004">
        <w:t xml:space="preserve"> </w:t>
      </w:r>
      <w:r w:rsidRPr="00842067">
        <w:t>on</w:t>
      </w:r>
      <w:r w:rsidR="00AE4004">
        <w:t xml:space="preserve"> </w:t>
      </w:r>
      <w:r w:rsidRPr="00842067">
        <w:t>the</w:t>
      </w:r>
      <w:r w:rsidR="00AE4004">
        <w:t xml:space="preserve"> </w:t>
      </w:r>
      <w:r w:rsidRPr="00842067">
        <w:t>conventions</w:t>
      </w:r>
      <w:r w:rsidR="00AE4004">
        <w:t xml:space="preserve"> </w:t>
      </w:r>
      <w:r w:rsidRPr="00842067">
        <w:t>to</w:t>
      </w:r>
      <w:r w:rsidR="00AE4004">
        <w:t xml:space="preserve"> </w:t>
      </w:r>
      <w:r w:rsidRPr="00842067">
        <w:t>which</w:t>
      </w:r>
      <w:r w:rsidR="00AE4004">
        <w:t xml:space="preserve"> </w:t>
      </w:r>
      <w:r w:rsidRPr="00842067">
        <w:t>the</w:t>
      </w:r>
      <w:r w:rsidR="00AE4004">
        <w:t xml:space="preserve"> </w:t>
      </w:r>
      <w:r w:rsidRPr="00842067">
        <w:t>Sudan</w:t>
      </w:r>
      <w:r w:rsidR="00AE4004">
        <w:t xml:space="preserve"> </w:t>
      </w:r>
      <w:r w:rsidRPr="00842067">
        <w:t>has</w:t>
      </w:r>
      <w:r w:rsidR="00AE4004">
        <w:t xml:space="preserve"> </w:t>
      </w:r>
      <w:r w:rsidRPr="00842067">
        <w:t>not</w:t>
      </w:r>
      <w:r w:rsidR="00AE4004">
        <w:t xml:space="preserve"> </w:t>
      </w:r>
      <w:r w:rsidRPr="00842067">
        <w:t>acceded</w:t>
      </w:r>
      <w:r w:rsidR="00AE4004">
        <w:t xml:space="preserve"> </w:t>
      </w:r>
      <w:r w:rsidRPr="00842067">
        <w:t>and</w:t>
      </w:r>
      <w:r w:rsidR="00AE4004">
        <w:t xml:space="preserve"> </w:t>
      </w:r>
      <w:r w:rsidRPr="00842067">
        <w:t>make</w:t>
      </w:r>
      <w:r w:rsidR="00AE4004">
        <w:t xml:space="preserve"> </w:t>
      </w:r>
      <w:r w:rsidRPr="00842067">
        <w:t>recommendations</w:t>
      </w:r>
      <w:r w:rsidR="00AE4004">
        <w:t xml:space="preserve"> </w:t>
      </w:r>
      <w:r w:rsidRPr="00842067">
        <w:t>accordingly.</w:t>
      </w:r>
      <w:r w:rsidR="00AE4004">
        <w:t xml:space="preserve"> </w:t>
      </w:r>
      <w:r w:rsidRPr="00842067">
        <w:t>By</w:t>
      </w:r>
      <w:r w:rsidR="00AE4004">
        <w:t xml:space="preserve"> </w:t>
      </w:r>
      <w:r w:rsidRPr="00842067">
        <w:t>way</w:t>
      </w:r>
      <w:r w:rsidR="00AE4004">
        <w:t xml:space="preserve"> </w:t>
      </w:r>
      <w:r w:rsidRPr="00842067">
        <w:t>of</w:t>
      </w:r>
      <w:r w:rsidR="00AE4004">
        <w:t xml:space="preserve"> </w:t>
      </w:r>
      <w:r w:rsidRPr="00842067">
        <w:t>a</w:t>
      </w:r>
      <w:r w:rsidR="00AE4004">
        <w:t xml:space="preserve"> </w:t>
      </w:r>
      <w:r w:rsidRPr="00842067">
        <w:t>complaints</w:t>
      </w:r>
      <w:r w:rsidR="00AE4004">
        <w:t xml:space="preserve"> </w:t>
      </w:r>
      <w:r w:rsidRPr="00842067">
        <w:t>committee,</w:t>
      </w:r>
      <w:r w:rsidR="00AE4004">
        <w:t xml:space="preserve"> </w:t>
      </w:r>
      <w:r w:rsidRPr="00842067">
        <w:t>the</w:t>
      </w:r>
      <w:r w:rsidR="00AE4004">
        <w:t xml:space="preserve"> </w:t>
      </w:r>
      <w:r w:rsidRPr="00842067">
        <w:t>Council</w:t>
      </w:r>
      <w:r w:rsidR="00AE4004">
        <w:t xml:space="preserve"> </w:t>
      </w:r>
      <w:r w:rsidRPr="00842067">
        <w:t>also</w:t>
      </w:r>
      <w:r w:rsidR="00AE4004">
        <w:t xml:space="preserve"> </w:t>
      </w:r>
      <w:r w:rsidRPr="00842067">
        <w:t>receives</w:t>
      </w:r>
      <w:r w:rsidR="00AE4004">
        <w:t xml:space="preserve"> </w:t>
      </w:r>
      <w:r w:rsidRPr="00842067">
        <w:t>complaints</w:t>
      </w:r>
      <w:r w:rsidR="00AE4004">
        <w:t xml:space="preserve"> </w:t>
      </w:r>
      <w:r w:rsidRPr="00842067">
        <w:t>from</w:t>
      </w:r>
      <w:r w:rsidR="00AE4004">
        <w:t xml:space="preserve"> </w:t>
      </w:r>
      <w:r w:rsidRPr="00842067">
        <w:t>individuals</w:t>
      </w:r>
      <w:r w:rsidR="00AE4004">
        <w:t xml:space="preserve"> </w:t>
      </w:r>
      <w:r w:rsidRPr="00842067">
        <w:t>and</w:t>
      </w:r>
      <w:r w:rsidR="00AE4004">
        <w:t xml:space="preserve"> </w:t>
      </w:r>
      <w:r w:rsidRPr="00842067">
        <w:t>organizations</w:t>
      </w:r>
      <w:r w:rsidR="00AE4004">
        <w:t xml:space="preserve"> </w:t>
      </w:r>
      <w:r w:rsidRPr="00842067">
        <w:t>about</w:t>
      </w:r>
      <w:r w:rsidR="00AE4004">
        <w:t xml:space="preserve"> </w:t>
      </w:r>
      <w:r w:rsidRPr="00842067">
        <w:t>human</w:t>
      </w:r>
      <w:r w:rsidR="00AE4004">
        <w:t xml:space="preserve"> </w:t>
      </w:r>
      <w:r w:rsidRPr="00842067">
        <w:t>rights</w:t>
      </w:r>
      <w:r w:rsidR="00AE4004">
        <w:t xml:space="preserve"> </w:t>
      </w:r>
      <w:r w:rsidRPr="00842067">
        <w:t>violations</w:t>
      </w:r>
      <w:r w:rsidR="00AE4004">
        <w:t xml:space="preserve"> </w:t>
      </w:r>
      <w:r w:rsidRPr="00842067">
        <w:t>at</w:t>
      </w:r>
      <w:r w:rsidR="00AE4004">
        <w:t xml:space="preserve"> </w:t>
      </w:r>
      <w:r w:rsidRPr="00842067">
        <w:t>the</w:t>
      </w:r>
      <w:r w:rsidR="00AE4004">
        <w:t xml:space="preserve"> </w:t>
      </w:r>
      <w:r w:rsidRPr="00842067">
        <w:t>domestic</w:t>
      </w:r>
      <w:r w:rsidR="00AE4004">
        <w:t xml:space="preserve"> </w:t>
      </w:r>
      <w:r w:rsidRPr="00842067">
        <w:t>and</w:t>
      </w:r>
      <w:r w:rsidR="00AE4004">
        <w:t xml:space="preserve"> </w:t>
      </w:r>
      <w:r w:rsidRPr="00842067">
        <w:t>international</w:t>
      </w:r>
      <w:r w:rsidR="00AE4004">
        <w:t xml:space="preserve"> </w:t>
      </w:r>
      <w:r w:rsidRPr="00842067">
        <w:t>levels.</w:t>
      </w:r>
      <w:r w:rsidR="00AE4004">
        <w:t xml:space="preserve"> </w:t>
      </w:r>
      <w:r w:rsidRPr="00842067">
        <w:t>It</w:t>
      </w:r>
      <w:r w:rsidR="00AE4004">
        <w:t xml:space="preserve"> </w:t>
      </w:r>
      <w:r w:rsidRPr="00842067">
        <w:t>prepares</w:t>
      </w:r>
      <w:r w:rsidR="00AE4004">
        <w:t xml:space="preserve"> </w:t>
      </w:r>
      <w:r w:rsidRPr="00842067">
        <w:t>and</w:t>
      </w:r>
      <w:r w:rsidR="00AE4004">
        <w:t xml:space="preserve"> </w:t>
      </w:r>
      <w:r w:rsidRPr="00842067">
        <w:t>submits</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004C7228">
        <w:t>’</w:t>
      </w:r>
      <w:r w:rsidRPr="00842067">
        <w:t>s</w:t>
      </w:r>
      <w:r w:rsidR="00AE4004">
        <w:t xml:space="preserve"> </w:t>
      </w:r>
      <w:r w:rsidRPr="00842067">
        <w:t>periodic</w:t>
      </w:r>
      <w:r w:rsidR="00AE4004">
        <w:t xml:space="preserve"> </w:t>
      </w:r>
      <w:r w:rsidRPr="00842067">
        <w:t>reports</w:t>
      </w:r>
      <w:r w:rsidR="00AE4004">
        <w:t xml:space="preserve"> </w:t>
      </w:r>
      <w:r w:rsidRPr="00842067">
        <w:t>to</w:t>
      </w:r>
      <w:r w:rsidR="00AE4004">
        <w:t xml:space="preserve"> </w:t>
      </w:r>
      <w:r w:rsidRPr="00842067">
        <w:t>international</w:t>
      </w:r>
      <w:r w:rsidR="00AE4004">
        <w:t xml:space="preserve"> </w:t>
      </w:r>
      <w:r w:rsidRPr="00842067">
        <w:t>and</w:t>
      </w:r>
      <w:r w:rsidR="00AE4004">
        <w:t xml:space="preserve"> </w:t>
      </w:r>
      <w:r w:rsidRPr="00842067">
        <w:t>regional</w:t>
      </w:r>
      <w:r w:rsidR="00AE4004">
        <w:t xml:space="preserve"> </w:t>
      </w:r>
      <w:r w:rsidRPr="00842067">
        <w:t>human</w:t>
      </w:r>
      <w:r w:rsidR="00AE4004">
        <w:t xml:space="preserve"> </w:t>
      </w:r>
      <w:r w:rsidRPr="00842067">
        <w:t>rights</w:t>
      </w:r>
      <w:r w:rsidR="00AE4004">
        <w:t xml:space="preserve"> </w:t>
      </w:r>
      <w:r w:rsidRPr="00842067">
        <w:t>treaty</w:t>
      </w:r>
      <w:r w:rsidR="00AE4004">
        <w:t xml:space="preserve"> </w:t>
      </w:r>
      <w:r w:rsidRPr="00842067">
        <w:t>mechanisms</w:t>
      </w:r>
      <w:r w:rsidR="00AE4004">
        <w:t xml:space="preserve"> </w:t>
      </w:r>
      <w:r w:rsidRPr="00842067">
        <w:t>and</w:t>
      </w:r>
      <w:r w:rsidR="00AE4004">
        <w:t xml:space="preserve"> </w:t>
      </w:r>
      <w:r w:rsidRPr="00842067">
        <w:t>is</w:t>
      </w:r>
      <w:r w:rsidR="00AE4004">
        <w:t xml:space="preserve"> </w:t>
      </w:r>
      <w:r w:rsidRPr="00842067">
        <w:t>the</w:t>
      </w:r>
      <w:r w:rsidR="00AE4004">
        <w:t xml:space="preserve"> </w:t>
      </w:r>
      <w:r w:rsidRPr="00842067">
        <w:t>national</w:t>
      </w:r>
      <w:r w:rsidR="00AE4004">
        <w:t xml:space="preserve"> </w:t>
      </w:r>
      <w:r w:rsidRPr="00842067">
        <w:t>organ</w:t>
      </w:r>
      <w:r w:rsidR="00AE4004">
        <w:t xml:space="preserve"> </w:t>
      </w:r>
      <w:r w:rsidRPr="00842067">
        <w:t>responsible</w:t>
      </w:r>
      <w:r w:rsidR="00AE4004">
        <w:t xml:space="preserve"> </w:t>
      </w:r>
      <w:r w:rsidRPr="00842067">
        <w:t>for</w:t>
      </w:r>
      <w:r w:rsidR="00AE4004">
        <w:t xml:space="preserve"> </w:t>
      </w:r>
      <w:r w:rsidRPr="00842067">
        <w:t>human</w:t>
      </w:r>
      <w:r w:rsidR="00AE4004">
        <w:t xml:space="preserve"> </w:t>
      </w:r>
      <w:r w:rsidRPr="00842067">
        <w:t>rights</w:t>
      </w:r>
      <w:r w:rsidR="00AE4004">
        <w:t xml:space="preserve"> </w:t>
      </w:r>
      <w:r w:rsidRPr="00842067">
        <w:t>coordination</w:t>
      </w:r>
      <w:r w:rsidR="00AE4004">
        <w:t xml:space="preserve"> </w:t>
      </w:r>
      <w:r w:rsidRPr="00842067">
        <w:t>with</w:t>
      </w:r>
      <w:r w:rsidR="00AE4004">
        <w:t xml:space="preserve"> </w:t>
      </w:r>
      <w:r w:rsidRPr="00842067">
        <w:t>UNMIS</w:t>
      </w:r>
      <w:r w:rsidR="00AE4004">
        <w:t xml:space="preserve"> </w:t>
      </w:r>
      <w:r w:rsidRPr="00842067">
        <w:t>and</w:t>
      </w:r>
      <w:r w:rsidR="00AE4004">
        <w:t xml:space="preserve"> </w:t>
      </w:r>
      <w:r w:rsidRPr="00842067">
        <w:t>UNAMID.</w:t>
      </w:r>
      <w:r w:rsidR="00AE4004">
        <w:t xml:space="preserve"> </w:t>
      </w:r>
      <w:r w:rsidRPr="00842067">
        <w:t>It</w:t>
      </w:r>
      <w:r w:rsidR="00AE4004">
        <w:t xml:space="preserve"> </w:t>
      </w:r>
      <w:r w:rsidRPr="00842067">
        <w:t>likewise</w:t>
      </w:r>
      <w:r w:rsidR="00AE4004">
        <w:t xml:space="preserve"> </w:t>
      </w:r>
      <w:r w:rsidRPr="00842067">
        <w:t>plays</w:t>
      </w:r>
      <w:r w:rsidR="00AE4004">
        <w:t xml:space="preserve"> </w:t>
      </w:r>
      <w:r w:rsidRPr="00842067">
        <w:t>a</w:t>
      </w:r>
      <w:r w:rsidR="00AE4004">
        <w:t xml:space="preserve"> </w:t>
      </w:r>
      <w:r w:rsidRPr="00842067">
        <w:t>major</w:t>
      </w:r>
      <w:r w:rsidR="00AE4004">
        <w:t xml:space="preserve"> </w:t>
      </w:r>
      <w:r w:rsidRPr="00842067">
        <w:t>role</w:t>
      </w:r>
      <w:r w:rsidR="00AE4004">
        <w:t xml:space="preserve"> </w:t>
      </w:r>
      <w:r w:rsidRPr="00842067">
        <w:t>in</w:t>
      </w:r>
      <w:r w:rsidR="00AE4004">
        <w:t xml:space="preserve"> </w:t>
      </w:r>
      <w:r w:rsidRPr="00842067">
        <w:t>training</w:t>
      </w:r>
      <w:r w:rsidR="00AE4004">
        <w:t xml:space="preserve"> </w:t>
      </w:r>
      <w:r w:rsidRPr="00842067">
        <w:t>and</w:t>
      </w:r>
      <w:r w:rsidR="00AE4004">
        <w:t xml:space="preserve"> </w:t>
      </w:r>
      <w:r w:rsidRPr="00842067">
        <w:t>capacity-building,</w:t>
      </w:r>
      <w:r w:rsidR="00AE4004">
        <w:t xml:space="preserve"> </w:t>
      </w:r>
      <w:r w:rsidRPr="00842067">
        <w:t>in</w:t>
      </w:r>
      <w:r w:rsidR="00AE4004">
        <w:t xml:space="preserve"> </w:t>
      </w:r>
      <w:r w:rsidRPr="00842067">
        <w:t>preparing</w:t>
      </w:r>
      <w:r w:rsidR="00AE4004">
        <w:t xml:space="preserve"> </w:t>
      </w:r>
      <w:r w:rsidRPr="00842067">
        <w:t>studies</w:t>
      </w:r>
      <w:r w:rsidR="00AE4004">
        <w:t xml:space="preserve"> </w:t>
      </w:r>
      <w:r w:rsidRPr="00842067">
        <w:t>on</w:t>
      </w:r>
      <w:r w:rsidR="00AE4004">
        <w:t xml:space="preserve"> </w:t>
      </w:r>
      <w:r w:rsidRPr="00842067">
        <w:t>international</w:t>
      </w:r>
      <w:r w:rsidR="00AE4004">
        <w:t xml:space="preserve"> </w:t>
      </w:r>
      <w:r w:rsidRPr="00842067">
        <w:t>and</w:t>
      </w:r>
      <w:r w:rsidR="00AE4004">
        <w:t xml:space="preserve"> </w:t>
      </w:r>
      <w:r w:rsidRPr="00842067">
        <w:t>regional</w:t>
      </w:r>
      <w:r w:rsidR="00AE4004">
        <w:t xml:space="preserve"> </w:t>
      </w:r>
      <w:r w:rsidRPr="00842067">
        <w:t>conventions,</w:t>
      </w:r>
      <w:r w:rsidR="00AE4004">
        <w:t xml:space="preserve"> </w:t>
      </w:r>
      <w:r w:rsidRPr="00842067">
        <w:t>in</w:t>
      </w:r>
      <w:r w:rsidR="00AE4004">
        <w:t xml:space="preserve"> </w:t>
      </w:r>
      <w:r w:rsidRPr="00842067">
        <w:t>leading</w:t>
      </w:r>
      <w:r w:rsidR="00AE4004">
        <w:t xml:space="preserve"> </w:t>
      </w:r>
      <w:r w:rsidRPr="00842067">
        <w:t>amendments</w:t>
      </w:r>
      <w:r w:rsidR="00AE4004">
        <w:t xml:space="preserve"> </w:t>
      </w:r>
      <w:r w:rsidRPr="00842067">
        <w:t>to</w:t>
      </w:r>
      <w:r w:rsidR="00AE4004">
        <w:t xml:space="preserve"> </w:t>
      </w:r>
      <w:r w:rsidRPr="00842067">
        <w:t>domestic</w:t>
      </w:r>
      <w:r w:rsidR="00AE4004">
        <w:t xml:space="preserve"> </w:t>
      </w:r>
      <w:r w:rsidRPr="00842067">
        <w:t>laws</w:t>
      </w:r>
      <w:r w:rsidR="00AE4004">
        <w:t xml:space="preserve"> </w:t>
      </w:r>
      <w:r w:rsidRPr="00842067">
        <w:t>and</w:t>
      </w:r>
      <w:r w:rsidR="00AE4004">
        <w:t xml:space="preserve"> </w:t>
      </w:r>
      <w:r w:rsidRPr="00842067">
        <w:t>in</w:t>
      </w:r>
      <w:r w:rsidR="00AE4004">
        <w:t xml:space="preserve"> </w:t>
      </w:r>
      <w:r w:rsidRPr="00842067">
        <w:t>harmonizing</w:t>
      </w:r>
      <w:r w:rsidR="00AE4004">
        <w:t xml:space="preserve"> </w:t>
      </w:r>
      <w:r w:rsidRPr="00842067">
        <w:t>the</w:t>
      </w:r>
      <w:r w:rsidR="00AE4004">
        <w:t xml:space="preserve"> </w:t>
      </w:r>
      <w:r w:rsidRPr="00842067">
        <w:t>latter</w:t>
      </w:r>
      <w:r w:rsidR="00AE4004">
        <w:t xml:space="preserve"> </w:t>
      </w:r>
      <w:r w:rsidRPr="00842067">
        <w:t>with</w:t>
      </w:r>
      <w:r w:rsidR="00AE4004">
        <w:t xml:space="preserve"> </w:t>
      </w:r>
      <w:r w:rsidRPr="00842067">
        <w:t>international</w:t>
      </w:r>
      <w:r w:rsidR="00AE4004">
        <w:t xml:space="preserve"> </w:t>
      </w:r>
      <w:r w:rsidRPr="00842067">
        <w:t>and</w:t>
      </w:r>
      <w:r w:rsidR="00AE4004">
        <w:t xml:space="preserve"> </w:t>
      </w:r>
      <w:r w:rsidRPr="00842067">
        <w:t>regional</w:t>
      </w:r>
      <w:r w:rsidR="00AE4004">
        <w:t xml:space="preserve"> </w:t>
      </w:r>
      <w:r w:rsidRPr="00842067">
        <w:t>laws.</w:t>
      </w:r>
      <w:r w:rsidR="00AE4004">
        <w:t xml:space="preserve"> </w:t>
      </w:r>
      <w:r w:rsidRPr="00842067">
        <w:t>The</w:t>
      </w:r>
      <w:r w:rsidR="00AE4004">
        <w:t xml:space="preserve"> </w:t>
      </w:r>
      <w:r w:rsidRPr="00842067">
        <w:t>Council</w:t>
      </w:r>
      <w:r w:rsidR="00AE4004">
        <w:t xml:space="preserve"> </w:t>
      </w:r>
      <w:r w:rsidRPr="00842067">
        <w:t>has</w:t>
      </w:r>
      <w:r w:rsidR="00AE4004">
        <w:t xml:space="preserve"> </w:t>
      </w:r>
      <w:r w:rsidRPr="00842067">
        <w:t>a</w:t>
      </w:r>
      <w:r w:rsidR="00AE4004">
        <w:t xml:space="preserve"> </w:t>
      </w:r>
      <w:r w:rsidRPr="00842067">
        <w:t>number</w:t>
      </w:r>
      <w:r w:rsidR="00AE4004">
        <w:t xml:space="preserve"> </w:t>
      </w:r>
      <w:r w:rsidRPr="00842067">
        <w:t>of</w:t>
      </w:r>
      <w:r w:rsidR="00AE4004">
        <w:t xml:space="preserve"> </w:t>
      </w:r>
      <w:r w:rsidRPr="00842067">
        <w:t>divisions</w:t>
      </w:r>
      <w:r w:rsidR="00AE4004">
        <w:t xml:space="preserve"> </w:t>
      </w:r>
      <w:r w:rsidRPr="00842067">
        <w:t>responsible</w:t>
      </w:r>
      <w:r w:rsidR="00AE4004">
        <w:t xml:space="preserve"> </w:t>
      </w:r>
      <w:r w:rsidRPr="00842067">
        <w:t>for</w:t>
      </w:r>
      <w:r w:rsidR="00AE4004">
        <w:t xml:space="preserve"> </w:t>
      </w:r>
      <w:r w:rsidRPr="00842067">
        <w:t>thematic</w:t>
      </w:r>
      <w:r w:rsidR="00AE4004">
        <w:t xml:space="preserve"> </w:t>
      </w:r>
      <w:r w:rsidRPr="00842067">
        <w:t>areas</w:t>
      </w:r>
      <w:r w:rsidR="00AE4004">
        <w:t xml:space="preserve"> </w:t>
      </w:r>
      <w:r w:rsidRPr="00842067">
        <w:t>of</w:t>
      </w:r>
      <w:r w:rsidR="00AE4004">
        <w:t xml:space="preserve"> </w:t>
      </w:r>
      <w:r w:rsidRPr="00842067">
        <w:t>work,</w:t>
      </w:r>
      <w:r w:rsidR="00AE4004">
        <w:t xml:space="preserve"> </w:t>
      </w:r>
      <w:r w:rsidRPr="00842067">
        <w:t>in</w:t>
      </w:r>
      <w:r w:rsidR="00AE4004">
        <w:t xml:space="preserve"> </w:t>
      </w:r>
      <w:r w:rsidRPr="00842067">
        <w:t>addition</w:t>
      </w:r>
      <w:r w:rsidR="00AE4004">
        <w:t xml:space="preserve"> </w:t>
      </w:r>
      <w:r w:rsidRPr="00842067">
        <w:t>to</w:t>
      </w:r>
      <w:r w:rsidR="00AE4004">
        <w:t xml:space="preserve"> </w:t>
      </w:r>
      <w:r w:rsidRPr="00842067">
        <w:t>a</w:t>
      </w:r>
      <w:r w:rsidR="00AE4004">
        <w:t xml:space="preserve"> </w:t>
      </w:r>
      <w:r w:rsidRPr="00842067">
        <w:t>complaints</w:t>
      </w:r>
      <w:r w:rsidR="00AE4004">
        <w:t xml:space="preserve"> </w:t>
      </w:r>
      <w:r w:rsidRPr="00842067">
        <w:t>committee</w:t>
      </w:r>
      <w:r w:rsidR="00AE4004">
        <w:t xml:space="preserve"> </w:t>
      </w:r>
      <w:r w:rsidRPr="00842067">
        <w:t>that</w:t>
      </w:r>
      <w:r w:rsidR="00AE4004">
        <w:t xml:space="preserve"> </w:t>
      </w:r>
      <w:r w:rsidRPr="00842067">
        <w:t>continues,</w:t>
      </w:r>
      <w:r w:rsidR="00AE4004">
        <w:t xml:space="preserve"> </w:t>
      </w:r>
      <w:r w:rsidRPr="00842067">
        <w:t>as</w:t>
      </w:r>
      <w:r w:rsidR="00AE4004">
        <w:t xml:space="preserve"> </w:t>
      </w:r>
      <w:r w:rsidRPr="00842067">
        <w:t>ever,</w:t>
      </w:r>
      <w:r w:rsidR="00AE4004">
        <w:t xml:space="preserve"> </w:t>
      </w:r>
      <w:r w:rsidRPr="00842067">
        <w:t>to</w:t>
      </w:r>
      <w:r w:rsidR="00AE4004">
        <w:t xml:space="preserve"> </w:t>
      </w:r>
      <w:r w:rsidRPr="00842067">
        <w:t>be</w:t>
      </w:r>
      <w:r w:rsidR="00AE4004">
        <w:t xml:space="preserve"> </w:t>
      </w:r>
      <w:r w:rsidRPr="00842067">
        <w:t>principally</w:t>
      </w:r>
      <w:r w:rsidR="00AE4004">
        <w:t xml:space="preserve"> </w:t>
      </w:r>
      <w:r w:rsidRPr="00842067">
        <w:t>involved</w:t>
      </w:r>
      <w:r w:rsidR="00AE4004">
        <w:t xml:space="preserve"> </w:t>
      </w:r>
      <w:r w:rsidRPr="00842067">
        <w:t>in</w:t>
      </w:r>
      <w:r w:rsidR="00AE4004">
        <w:t xml:space="preserve"> </w:t>
      </w:r>
      <w:r w:rsidRPr="00842067">
        <w:t>handling</w:t>
      </w:r>
      <w:r w:rsidR="00AE4004">
        <w:t xml:space="preserve"> </w:t>
      </w:r>
      <w:r w:rsidRPr="00842067">
        <w:t>complaints</w:t>
      </w:r>
      <w:r w:rsidR="00AE4004">
        <w:t xml:space="preserve"> </w:t>
      </w:r>
      <w:r w:rsidRPr="00842067">
        <w:t>relating</w:t>
      </w:r>
      <w:r w:rsidR="00AE4004">
        <w:t xml:space="preserve"> </w:t>
      </w:r>
      <w:r w:rsidRPr="00842067">
        <w:t>to</w:t>
      </w:r>
      <w:r w:rsidR="00AE4004">
        <w:t xml:space="preserve"> </w:t>
      </w:r>
      <w:r w:rsidRPr="00842067">
        <w:t>economic,</w:t>
      </w:r>
      <w:r w:rsidR="00AE4004">
        <w:t xml:space="preserve"> </w:t>
      </w:r>
      <w:r w:rsidRPr="00842067">
        <w:t>social</w:t>
      </w:r>
      <w:r w:rsidR="00AE4004">
        <w:t xml:space="preserve"> </w:t>
      </w:r>
      <w:r w:rsidRPr="00842067">
        <w:t>and</w:t>
      </w:r>
      <w:r w:rsidR="00AE4004">
        <w:t xml:space="preserve"> </w:t>
      </w:r>
      <w:r w:rsidRPr="00842067">
        <w:t>cultural</w:t>
      </w:r>
      <w:r w:rsidR="00AE4004">
        <w:t xml:space="preserve"> </w:t>
      </w:r>
      <w:r w:rsidRPr="00842067">
        <w:t>rights.</w:t>
      </w:r>
      <w:r w:rsidR="00AE4004">
        <w:t xml:space="preserve"> </w:t>
      </w:r>
      <w:r w:rsidRPr="00842067">
        <w:t>It</w:t>
      </w:r>
      <w:r w:rsidR="00AE4004">
        <w:t xml:space="preserve"> </w:t>
      </w:r>
      <w:r w:rsidRPr="00842067">
        <w:t>has</w:t>
      </w:r>
      <w:r w:rsidR="00AE4004">
        <w:t xml:space="preserve"> </w:t>
      </w:r>
      <w:r w:rsidRPr="00842067">
        <w:t>dealt,</w:t>
      </w:r>
      <w:r w:rsidR="00AE4004">
        <w:t xml:space="preserve"> </w:t>
      </w:r>
      <w:r w:rsidRPr="00842067">
        <w:t>for</w:t>
      </w:r>
      <w:r w:rsidR="00AE4004">
        <w:t xml:space="preserve"> </w:t>
      </w:r>
      <w:r w:rsidRPr="00842067">
        <w:t>instance,</w:t>
      </w:r>
      <w:r w:rsidR="00AE4004">
        <w:t xml:space="preserve"> </w:t>
      </w:r>
      <w:r w:rsidRPr="00842067">
        <w:t>with</w:t>
      </w:r>
      <w:r w:rsidR="00AE4004">
        <w:t xml:space="preserve"> </w:t>
      </w:r>
      <w:r w:rsidRPr="00842067">
        <w:t>various</w:t>
      </w:r>
      <w:r w:rsidR="00AE4004">
        <w:t xml:space="preserve"> </w:t>
      </w:r>
      <w:r w:rsidRPr="00842067">
        <w:t>land-related</w:t>
      </w:r>
      <w:r w:rsidR="00AE4004">
        <w:t xml:space="preserve"> </w:t>
      </w:r>
      <w:r w:rsidRPr="00842067">
        <w:t>complaints</w:t>
      </w:r>
      <w:r w:rsidR="00AE4004">
        <w:t xml:space="preserve"> </w:t>
      </w:r>
      <w:r w:rsidRPr="00842067">
        <w:t>in</w:t>
      </w:r>
      <w:r w:rsidR="00AE4004">
        <w:t xml:space="preserve"> </w:t>
      </w:r>
      <w:r w:rsidRPr="00842067">
        <w:t>the</w:t>
      </w:r>
      <w:r w:rsidR="00AE4004">
        <w:t xml:space="preserve"> </w:t>
      </w:r>
      <w:r w:rsidRPr="00842067">
        <w:t>Jakhis</w:t>
      </w:r>
      <w:r w:rsidR="00AE4004">
        <w:t xml:space="preserve"> </w:t>
      </w:r>
      <w:r w:rsidRPr="00842067">
        <w:t>areas,</w:t>
      </w:r>
      <w:r w:rsidR="00AE4004">
        <w:t xml:space="preserve"> </w:t>
      </w:r>
      <w:r w:rsidRPr="00842067">
        <w:t>where</w:t>
      </w:r>
      <w:r w:rsidR="00AE4004">
        <w:t xml:space="preserve"> </w:t>
      </w:r>
      <w:r w:rsidRPr="00842067">
        <w:t>the</w:t>
      </w:r>
      <w:r w:rsidR="00AE4004">
        <w:t xml:space="preserve"> </w:t>
      </w:r>
      <w:r w:rsidRPr="00842067">
        <w:t>Director-General</w:t>
      </w:r>
      <w:r w:rsidR="00AE4004">
        <w:t xml:space="preserve"> </w:t>
      </w:r>
      <w:r w:rsidRPr="00842067">
        <w:t>of</w:t>
      </w:r>
      <w:r w:rsidR="00AE4004">
        <w:t xml:space="preserve"> </w:t>
      </w:r>
      <w:r w:rsidRPr="00842067">
        <w:t>Lands</w:t>
      </w:r>
      <w:r w:rsidR="00AE4004">
        <w:t xml:space="preserve"> </w:t>
      </w:r>
      <w:r w:rsidRPr="00842067">
        <w:t>had</w:t>
      </w:r>
      <w:r w:rsidR="00AE4004">
        <w:t xml:space="preserve"> </w:t>
      </w:r>
      <w:r w:rsidRPr="00842067">
        <w:t>508</w:t>
      </w:r>
      <w:r w:rsidR="00AE4004">
        <w:t xml:space="preserve"> </w:t>
      </w:r>
      <w:r w:rsidRPr="00842067">
        <w:t>cases</w:t>
      </w:r>
      <w:r w:rsidR="00AE4004">
        <w:t xml:space="preserve"> </w:t>
      </w:r>
      <w:r w:rsidRPr="00842067">
        <w:t>to</w:t>
      </w:r>
      <w:r w:rsidR="00AE4004">
        <w:t xml:space="preserve"> </w:t>
      </w:r>
      <w:r w:rsidRPr="00842067">
        <w:t>handle,</w:t>
      </w:r>
      <w:r w:rsidR="00AE4004">
        <w:t xml:space="preserve"> </w:t>
      </w:r>
      <w:r w:rsidRPr="00842067">
        <w:t>and</w:t>
      </w:r>
      <w:r w:rsidR="00AE4004">
        <w:t xml:space="preserve"> </w:t>
      </w:r>
      <w:r w:rsidRPr="00842067">
        <w:t>in</w:t>
      </w:r>
      <w:r w:rsidR="00AE4004">
        <w:t xml:space="preserve"> </w:t>
      </w:r>
      <w:r w:rsidRPr="00842067">
        <w:t>the</w:t>
      </w:r>
      <w:r w:rsidR="00AE4004">
        <w:t xml:space="preserve"> </w:t>
      </w:r>
      <w:r w:rsidRPr="00842067">
        <w:t>Shegla</w:t>
      </w:r>
      <w:r w:rsidR="00AE4004">
        <w:t xml:space="preserve"> </w:t>
      </w:r>
      <w:r w:rsidRPr="00842067">
        <w:t>area.</w:t>
      </w:r>
      <w:r w:rsidR="00AE4004">
        <w:t xml:space="preserve"> </w:t>
      </w:r>
      <w:r w:rsidRPr="00842067">
        <w:t>A</w:t>
      </w:r>
      <w:r w:rsidR="00AE4004">
        <w:t xml:space="preserve"> </w:t>
      </w:r>
      <w:r w:rsidRPr="00842067">
        <w:t>total</w:t>
      </w:r>
      <w:r w:rsidR="00AE4004">
        <w:t xml:space="preserve"> </w:t>
      </w:r>
      <w:r w:rsidRPr="00842067">
        <w:t>of</w:t>
      </w:r>
      <w:r w:rsidR="00AE4004">
        <w:t xml:space="preserve"> </w:t>
      </w:r>
      <w:r w:rsidRPr="00842067">
        <w:t>380</w:t>
      </w:r>
      <w:r w:rsidR="00AE4004">
        <w:t xml:space="preserve"> </w:t>
      </w:r>
      <w:r w:rsidRPr="00842067">
        <w:t>families</w:t>
      </w:r>
      <w:r w:rsidR="00AE4004">
        <w:t xml:space="preserve"> </w:t>
      </w:r>
      <w:r w:rsidRPr="00842067">
        <w:t>were</w:t>
      </w:r>
      <w:r w:rsidR="00AE4004">
        <w:t xml:space="preserve"> </w:t>
      </w:r>
      <w:r w:rsidRPr="00842067">
        <w:t>transferred</w:t>
      </w:r>
      <w:r w:rsidR="00AE4004">
        <w:t xml:space="preserve"> </w:t>
      </w:r>
      <w:r w:rsidRPr="00842067">
        <w:t>to</w:t>
      </w:r>
      <w:r w:rsidR="00AE4004">
        <w:t xml:space="preserve"> </w:t>
      </w:r>
      <w:r w:rsidRPr="00842067">
        <w:t>the</w:t>
      </w:r>
      <w:r w:rsidR="00AE4004">
        <w:t xml:space="preserve"> </w:t>
      </w:r>
      <w:r w:rsidRPr="00842067">
        <w:t>relocation</w:t>
      </w:r>
      <w:r w:rsidR="00AE4004">
        <w:t xml:space="preserve"> </w:t>
      </w:r>
      <w:r w:rsidRPr="00842067">
        <w:t>areas</w:t>
      </w:r>
      <w:r w:rsidR="00AE4004">
        <w:t xml:space="preserve"> </w:t>
      </w:r>
      <w:r w:rsidRPr="00842067">
        <w:t>in</w:t>
      </w:r>
      <w:r w:rsidR="00AE4004">
        <w:t xml:space="preserve"> </w:t>
      </w:r>
      <w:r w:rsidRPr="00842067">
        <w:t>Eid</w:t>
      </w:r>
      <w:r w:rsidR="00AE4004">
        <w:t xml:space="preserve"> </w:t>
      </w:r>
      <w:r w:rsidRPr="00842067">
        <w:t>Babiker</w:t>
      </w:r>
      <w:r w:rsidR="00AE4004">
        <w:t xml:space="preserve"> </w:t>
      </w:r>
      <w:r w:rsidRPr="00842067">
        <w:t>and</w:t>
      </w:r>
      <w:r w:rsidR="00AE4004">
        <w:t xml:space="preserve"> </w:t>
      </w:r>
      <w:r w:rsidRPr="00842067">
        <w:t>al-Fath</w:t>
      </w:r>
      <w:r w:rsidR="00AE4004">
        <w:t xml:space="preserve"> </w:t>
      </w:r>
      <w:r w:rsidRPr="00842067">
        <w:t>in</w:t>
      </w:r>
      <w:r w:rsidR="00AE4004">
        <w:t xml:space="preserve"> </w:t>
      </w:r>
      <w:r w:rsidRPr="00842067">
        <w:t>order</w:t>
      </w:r>
      <w:r w:rsidR="00AE4004">
        <w:t xml:space="preserve"> </w:t>
      </w:r>
      <w:r w:rsidRPr="00842067">
        <w:t>to</w:t>
      </w:r>
      <w:r w:rsidR="00AE4004">
        <w:t xml:space="preserve"> </w:t>
      </w:r>
      <w:r w:rsidRPr="00842067">
        <w:t>remove</w:t>
      </w:r>
      <w:r w:rsidR="00AE4004">
        <w:t xml:space="preserve"> </w:t>
      </w:r>
      <w:r w:rsidRPr="00842067">
        <w:t>encroachments</w:t>
      </w:r>
      <w:r w:rsidR="00AE4004">
        <w:t xml:space="preserve"> </w:t>
      </w:r>
      <w:r w:rsidRPr="00842067">
        <w:t>from</w:t>
      </w:r>
      <w:r w:rsidR="00AE4004">
        <w:t xml:space="preserve"> </w:t>
      </w:r>
      <w:r w:rsidRPr="00842067">
        <w:t>field</w:t>
      </w:r>
      <w:r w:rsidR="00AE4004">
        <w:t xml:space="preserve"> </w:t>
      </w:r>
      <w:r w:rsidRPr="00842067">
        <w:t>sites.</w:t>
      </w:r>
    </w:p>
    <w:p w:rsidR="00842067" w:rsidRPr="00842067" w:rsidRDefault="00842067" w:rsidP="00842067">
      <w:pPr>
        <w:pStyle w:val="SingleTxtG"/>
      </w:pPr>
      <w:r w:rsidRPr="00842067">
        <w:t>173.</w:t>
      </w:r>
      <w:r w:rsidRPr="00842067">
        <w:tab/>
        <w:t>The</w:t>
      </w:r>
      <w:r w:rsidR="00AE4004">
        <w:t xml:space="preserve"> </w:t>
      </w:r>
      <w:r w:rsidRPr="00842067">
        <w:t>complaints</w:t>
      </w:r>
      <w:r w:rsidR="00AE4004">
        <w:t xml:space="preserve"> </w:t>
      </w:r>
      <w:r w:rsidRPr="00842067">
        <w:t>committee</w:t>
      </w:r>
      <w:r w:rsidR="00AE4004">
        <w:t xml:space="preserve"> </w:t>
      </w:r>
      <w:r w:rsidRPr="00842067">
        <w:t>also</w:t>
      </w:r>
      <w:r w:rsidR="00AE4004">
        <w:t xml:space="preserve"> </w:t>
      </w:r>
      <w:r w:rsidRPr="00842067">
        <w:t>intervened</w:t>
      </w:r>
      <w:r w:rsidR="00AE4004">
        <w:t xml:space="preserve"> </w:t>
      </w:r>
      <w:r w:rsidRPr="00842067">
        <w:t>in</w:t>
      </w:r>
      <w:r w:rsidR="00AE4004">
        <w:t xml:space="preserve"> </w:t>
      </w:r>
      <w:r w:rsidRPr="00842067">
        <w:t>a</w:t>
      </w:r>
      <w:r w:rsidR="00AE4004">
        <w:t xml:space="preserve"> </w:t>
      </w:r>
      <w:r w:rsidRPr="00842067">
        <w:t>case</w:t>
      </w:r>
      <w:r w:rsidR="00AE4004">
        <w:t xml:space="preserve"> </w:t>
      </w:r>
      <w:r w:rsidRPr="00842067">
        <w:t>involving</w:t>
      </w:r>
      <w:r w:rsidR="00AE4004">
        <w:t xml:space="preserve"> </w:t>
      </w:r>
      <w:r w:rsidRPr="00842067">
        <w:t>persons</w:t>
      </w:r>
      <w:r w:rsidR="00AE4004">
        <w:t xml:space="preserve"> </w:t>
      </w:r>
      <w:r w:rsidRPr="00842067">
        <w:t>with</w:t>
      </w:r>
      <w:r w:rsidR="00AE4004">
        <w:t xml:space="preserve"> </w:t>
      </w:r>
      <w:r w:rsidRPr="00842067">
        <w:t>disabilities</w:t>
      </w:r>
      <w:r w:rsidR="00AE4004">
        <w:t xml:space="preserve"> </w:t>
      </w:r>
      <w:r w:rsidRPr="00842067">
        <w:t>who</w:t>
      </w:r>
      <w:r w:rsidR="00AE4004">
        <w:t xml:space="preserve"> </w:t>
      </w:r>
      <w:r w:rsidRPr="00842067">
        <w:t>were</w:t>
      </w:r>
      <w:r w:rsidR="00AE4004">
        <w:t xml:space="preserve"> </w:t>
      </w:r>
      <w:r w:rsidRPr="00842067">
        <w:t>dismissed</w:t>
      </w:r>
      <w:r w:rsidR="00AE4004">
        <w:t xml:space="preserve"> </w:t>
      </w:r>
      <w:r w:rsidRPr="00842067">
        <w:t>by</w:t>
      </w:r>
      <w:r w:rsidR="00AE4004">
        <w:t xml:space="preserve"> </w:t>
      </w:r>
      <w:r w:rsidRPr="00842067">
        <w:t>Khartoum</w:t>
      </w:r>
      <w:r w:rsidR="00AE4004">
        <w:t xml:space="preserve"> </w:t>
      </w:r>
      <w:r w:rsidRPr="00842067">
        <w:t>State</w:t>
      </w:r>
      <w:r w:rsidR="00AE4004">
        <w:t xml:space="preserve"> </w:t>
      </w:r>
      <w:r w:rsidRPr="00842067">
        <w:t>Water</w:t>
      </w:r>
      <w:r w:rsidR="00AE4004">
        <w:t xml:space="preserve"> </w:t>
      </w:r>
      <w:r w:rsidRPr="00842067">
        <w:t>Board</w:t>
      </w:r>
      <w:r w:rsidR="00AE4004">
        <w:t xml:space="preserve"> </w:t>
      </w:r>
      <w:r w:rsidRPr="00842067">
        <w:t>because</w:t>
      </w:r>
      <w:r w:rsidR="00AE4004">
        <w:t xml:space="preserve"> </w:t>
      </w:r>
      <w:r w:rsidRPr="00842067">
        <w:t>of</w:t>
      </w:r>
      <w:r w:rsidR="00AE4004">
        <w:t xml:space="preserve"> </w:t>
      </w:r>
      <w:r w:rsidRPr="00842067">
        <w:t>their</w:t>
      </w:r>
      <w:r w:rsidR="00AE4004">
        <w:t xml:space="preserve"> </w:t>
      </w:r>
      <w:r w:rsidRPr="00842067">
        <w:t>disabilities</w:t>
      </w:r>
      <w:r w:rsidR="00AE4004">
        <w:t xml:space="preserve"> </w:t>
      </w:r>
      <w:r w:rsidRPr="00842067">
        <w:t>and</w:t>
      </w:r>
      <w:r w:rsidR="00AE4004">
        <w:t xml:space="preserve"> </w:t>
      </w:r>
      <w:r w:rsidRPr="00842067">
        <w:t>who</w:t>
      </w:r>
      <w:r w:rsidR="00AE4004">
        <w:t xml:space="preserve"> </w:t>
      </w:r>
      <w:r w:rsidRPr="00842067">
        <w:t>have</w:t>
      </w:r>
      <w:r w:rsidR="00AE4004">
        <w:t xml:space="preserve"> </w:t>
      </w:r>
      <w:r w:rsidRPr="00842067">
        <w:t>now</w:t>
      </w:r>
      <w:r w:rsidR="00AE4004">
        <w:t xml:space="preserve"> </w:t>
      </w:r>
      <w:r w:rsidRPr="00842067">
        <w:t>been</w:t>
      </w:r>
      <w:r w:rsidR="00AE4004">
        <w:t xml:space="preserve"> </w:t>
      </w:r>
      <w:r w:rsidRPr="00842067">
        <w:t>reinstated.</w:t>
      </w:r>
    </w:p>
    <w:p w:rsidR="00842067" w:rsidRPr="00842067" w:rsidRDefault="00A86C3B" w:rsidP="00A86C3B">
      <w:pPr>
        <w:pStyle w:val="H23G"/>
      </w:pPr>
      <w:r>
        <w:tab/>
      </w:r>
      <w:r>
        <w:tab/>
      </w:r>
      <w:r w:rsidR="00842067" w:rsidRPr="00842067">
        <w:t>The</w:t>
      </w:r>
      <w:r w:rsidR="00AE4004">
        <w:t xml:space="preserve"> </w:t>
      </w:r>
      <w:r w:rsidR="00842067" w:rsidRPr="00842067">
        <w:t>Ministry</w:t>
      </w:r>
      <w:r w:rsidR="00AE4004">
        <w:t xml:space="preserve"> </w:t>
      </w:r>
      <w:r w:rsidR="00842067" w:rsidRPr="00842067">
        <w:t>of</w:t>
      </w:r>
      <w:r w:rsidR="00AE4004">
        <w:t xml:space="preserve"> </w:t>
      </w:r>
      <w:r w:rsidR="00842067" w:rsidRPr="00842067">
        <w:t>Welfare</w:t>
      </w:r>
      <w:r w:rsidR="00AE4004">
        <w:t xml:space="preserve"> </w:t>
      </w:r>
      <w:r w:rsidR="00842067" w:rsidRPr="00842067">
        <w:t>and</w:t>
      </w:r>
      <w:r w:rsidR="00AE4004">
        <w:t xml:space="preserve"> </w:t>
      </w:r>
      <w:r w:rsidR="00842067" w:rsidRPr="00842067">
        <w:t>Social</w:t>
      </w:r>
      <w:r w:rsidR="00AE4004">
        <w:t xml:space="preserve"> </w:t>
      </w:r>
      <w:r w:rsidR="00842067" w:rsidRPr="00842067">
        <w:t>Security</w:t>
      </w:r>
    </w:p>
    <w:p w:rsidR="00842067" w:rsidRPr="00842067" w:rsidRDefault="00842067" w:rsidP="00842067">
      <w:pPr>
        <w:pStyle w:val="SingleTxtG"/>
      </w:pPr>
      <w:r w:rsidRPr="00842067">
        <w:t>174.</w:t>
      </w:r>
      <w:r w:rsidRPr="00842067">
        <w:tab/>
        <w:t>The</w:t>
      </w:r>
      <w:r w:rsidR="00AE4004">
        <w:t xml:space="preserve"> </w:t>
      </w:r>
      <w:r w:rsidRPr="00842067">
        <w:t>Ministry</w:t>
      </w:r>
      <w:r w:rsidR="00AE4004">
        <w:t xml:space="preserve"> </w:t>
      </w:r>
      <w:r w:rsidRPr="00842067">
        <w:t>of</w:t>
      </w:r>
      <w:r w:rsidR="00AE4004">
        <w:t xml:space="preserve"> </w:t>
      </w:r>
      <w:r w:rsidRPr="00842067">
        <w:t>Welfare</w:t>
      </w:r>
      <w:r w:rsidR="00AE4004">
        <w:t xml:space="preserve"> </w:t>
      </w:r>
      <w:r w:rsidRPr="00842067">
        <w:t>and</w:t>
      </w:r>
      <w:r w:rsidR="00AE4004">
        <w:t xml:space="preserve"> </w:t>
      </w:r>
      <w:r w:rsidRPr="00842067">
        <w:t>Social</w:t>
      </w:r>
      <w:r w:rsidR="00AE4004">
        <w:t xml:space="preserve"> </w:t>
      </w:r>
      <w:r w:rsidRPr="00842067">
        <w:t>Security</w:t>
      </w:r>
      <w:r w:rsidR="00AE4004">
        <w:t xml:space="preserve"> </w:t>
      </w:r>
      <w:r w:rsidRPr="00842067">
        <w:t>is</w:t>
      </w:r>
      <w:r w:rsidR="00AE4004">
        <w:t xml:space="preserve"> </w:t>
      </w:r>
      <w:r w:rsidRPr="00842067">
        <w:t>the</w:t>
      </w:r>
      <w:r w:rsidR="00AE4004">
        <w:t xml:space="preserve"> </w:t>
      </w:r>
      <w:r w:rsidRPr="00842067">
        <w:t>key</w:t>
      </w:r>
      <w:r w:rsidR="00AE4004">
        <w:t xml:space="preserve"> </w:t>
      </w:r>
      <w:r w:rsidRPr="00842067">
        <w:t>ministry</w:t>
      </w:r>
      <w:r w:rsidR="00AE4004">
        <w:t xml:space="preserve"> </w:t>
      </w:r>
      <w:r w:rsidRPr="00842067">
        <w:t>for</w:t>
      </w:r>
      <w:r w:rsidR="00AE4004">
        <w:t xml:space="preserve"> </w:t>
      </w:r>
      <w:r w:rsidRPr="00842067">
        <w:t>women</w:t>
      </w:r>
      <w:r w:rsidR="004C7228">
        <w:t>’</w:t>
      </w:r>
      <w:r w:rsidRPr="00842067">
        <w:t>s</w:t>
      </w:r>
      <w:r w:rsidR="00AE4004">
        <w:t xml:space="preserve"> </w:t>
      </w:r>
      <w:r w:rsidRPr="00842067">
        <w:t>affairs</w:t>
      </w:r>
      <w:r w:rsidR="00AE4004">
        <w:t xml:space="preserve"> </w:t>
      </w:r>
      <w:r w:rsidRPr="00842067">
        <w:t>at</w:t>
      </w:r>
      <w:r w:rsidR="00AE4004">
        <w:t xml:space="preserve"> </w:t>
      </w:r>
      <w:r w:rsidRPr="00842067">
        <w:t>the</w:t>
      </w:r>
      <w:r w:rsidR="00AE4004">
        <w:t xml:space="preserve"> </w:t>
      </w:r>
      <w:r w:rsidRPr="00842067">
        <w:t>national</w:t>
      </w:r>
      <w:r w:rsidR="00AE4004">
        <w:t xml:space="preserve"> </w:t>
      </w:r>
      <w:r w:rsidRPr="00842067">
        <w:t>level.</w:t>
      </w:r>
      <w:r w:rsidR="00AE4004">
        <w:t xml:space="preserve"> </w:t>
      </w:r>
      <w:r w:rsidRPr="00842067">
        <w:t>One</w:t>
      </w:r>
      <w:r w:rsidR="00AE4004">
        <w:t xml:space="preserve"> </w:t>
      </w:r>
      <w:r w:rsidRPr="00842067">
        <w:t>of</w:t>
      </w:r>
      <w:r w:rsidR="00AE4004">
        <w:t xml:space="preserve"> </w:t>
      </w:r>
      <w:r w:rsidRPr="00842067">
        <w:t>its</w:t>
      </w:r>
      <w:r w:rsidR="00AE4004">
        <w:t xml:space="preserve"> </w:t>
      </w:r>
      <w:r w:rsidRPr="00842067">
        <w:t>main</w:t>
      </w:r>
      <w:r w:rsidR="00AE4004">
        <w:t xml:space="preserve"> </w:t>
      </w:r>
      <w:r w:rsidRPr="00842067">
        <w:t>priorities</w:t>
      </w:r>
      <w:r w:rsidR="00AE4004">
        <w:t xml:space="preserve"> </w:t>
      </w:r>
      <w:r w:rsidRPr="00842067">
        <w:t>is</w:t>
      </w:r>
      <w:r w:rsidR="00AE4004">
        <w:t xml:space="preserve"> </w:t>
      </w:r>
      <w:r w:rsidRPr="00842067">
        <w:t>to</w:t>
      </w:r>
      <w:r w:rsidR="00AE4004">
        <w:t xml:space="preserve"> </w:t>
      </w:r>
      <w:r w:rsidRPr="00842067">
        <w:t>draw</w:t>
      </w:r>
      <w:r w:rsidR="00AE4004">
        <w:t xml:space="preserve"> </w:t>
      </w:r>
      <w:r w:rsidRPr="00842067">
        <w:t>up</w:t>
      </w:r>
      <w:r w:rsidR="00AE4004">
        <w:t xml:space="preserve"> </w:t>
      </w:r>
      <w:r w:rsidRPr="00842067">
        <w:t>policies</w:t>
      </w:r>
      <w:r w:rsidR="00AE4004">
        <w:t xml:space="preserve"> </w:t>
      </w:r>
      <w:r w:rsidRPr="00842067">
        <w:t>and</w:t>
      </w:r>
      <w:r w:rsidR="00AE4004">
        <w:t xml:space="preserve"> </w:t>
      </w:r>
      <w:r w:rsidRPr="00842067">
        <w:t>strategies</w:t>
      </w:r>
      <w:r w:rsidR="00AE4004">
        <w:t xml:space="preserve"> </w:t>
      </w:r>
      <w:r w:rsidRPr="00842067">
        <w:t>for</w:t>
      </w:r>
      <w:r w:rsidR="00AE4004">
        <w:t xml:space="preserve"> </w:t>
      </w:r>
      <w:r w:rsidRPr="00842067">
        <w:t>the</w:t>
      </w:r>
      <w:r w:rsidR="00AE4004">
        <w:t xml:space="preserve"> </w:t>
      </w:r>
      <w:r w:rsidRPr="00842067">
        <w:t>advancement</w:t>
      </w:r>
      <w:r w:rsidR="00AE4004">
        <w:t xml:space="preserve"> </w:t>
      </w:r>
      <w:r w:rsidRPr="00842067">
        <w:t>of</w:t>
      </w:r>
      <w:r w:rsidR="00AE4004">
        <w:t xml:space="preserve"> </w:t>
      </w:r>
      <w:r w:rsidRPr="00842067">
        <w:t>women.</w:t>
      </w:r>
      <w:r w:rsidR="00AE4004">
        <w:t xml:space="preserve"> </w:t>
      </w:r>
      <w:r w:rsidRPr="00842067">
        <w:t>It</w:t>
      </w:r>
      <w:r w:rsidR="00AE4004">
        <w:t xml:space="preserve"> </w:t>
      </w:r>
      <w:r w:rsidRPr="00842067">
        <w:t>therefore</w:t>
      </w:r>
      <w:r w:rsidR="00AE4004">
        <w:t xml:space="preserve"> </w:t>
      </w:r>
      <w:r w:rsidRPr="00842067">
        <w:t>plays</w:t>
      </w:r>
      <w:r w:rsidR="00AE4004">
        <w:t xml:space="preserve"> </w:t>
      </w:r>
      <w:r w:rsidRPr="00842067">
        <w:t>a</w:t>
      </w:r>
      <w:r w:rsidR="00AE4004">
        <w:t xml:space="preserve"> </w:t>
      </w:r>
      <w:r w:rsidRPr="00842067">
        <w:t>cutting-edge</w:t>
      </w:r>
      <w:r w:rsidR="00AE4004">
        <w:t xml:space="preserve"> </w:t>
      </w:r>
      <w:r w:rsidRPr="00842067">
        <w:t>role</w:t>
      </w:r>
      <w:r w:rsidR="00AE4004">
        <w:t xml:space="preserve"> </w:t>
      </w:r>
      <w:r w:rsidRPr="00842067">
        <w:t>in</w:t>
      </w:r>
      <w:r w:rsidR="00AE4004">
        <w:t xml:space="preserve"> </w:t>
      </w:r>
      <w:r w:rsidRPr="00842067">
        <w:t>various</w:t>
      </w:r>
      <w:r w:rsidR="00AE4004">
        <w:t xml:space="preserve"> </w:t>
      </w:r>
      <w:r w:rsidRPr="00842067">
        <w:t>portfolios</w:t>
      </w:r>
      <w:r w:rsidR="00AE4004">
        <w:t xml:space="preserve"> </w:t>
      </w:r>
      <w:r w:rsidRPr="00842067">
        <w:t>relating</w:t>
      </w:r>
      <w:r w:rsidR="00AE4004">
        <w:t xml:space="preserve"> </w:t>
      </w:r>
      <w:r w:rsidRPr="00842067">
        <w:t>specifically</w:t>
      </w:r>
      <w:r w:rsidR="00AE4004">
        <w:t xml:space="preserve"> </w:t>
      </w:r>
      <w:r w:rsidRPr="00842067">
        <w:t>to</w:t>
      </w:r>
      <w:r w:rsidR="00AE4004">
        <w:t xml:space="preserve"> </w:t>
      </w:r>
      <w:r w:rsidRPr="00842067">
        <w:t>women</w:t>
      </w:r>
      <w:r w:rsidR="004C7228">
        <w:t>’</w:t>
      </w:r>
      <w:r w:rsidRPr="00842067">
        <w:t>s</w:t>
      </w:r>
      <w:r w:rsidR="00AE4004">
        <w:t xml:space="preserve"> </w:t>
      </w:r>
      <w:r w:rsidRPr="00842067">
        <w:t>economic,</w:t>
      </w:r>
      <w:r w:rsidR="00AE4004">
        <w:t xml:space="preserve"> </w:t>
      </w:r>
      <w:r w:rsidRPr="00842067">
        <w:t>social</w:t>
      </w:r>
      <w:r w:rsidR="00AE4004">
        <w:t xml:space="preserve"> </w:t>
      </w:r>
      <w:r w:rsidRPr="00842067">
        <w:t>and</w:t>
      </w:r>
      <w:r w:rsidR="00AE4004">
        <w:t xml:space="preserve"> </w:t>
      </w:r>
      <w:r w:rsidRPr="00842067">
        <w:t>cultural</w:t>
      </w:r>
      <w:r w:rsidR="00AE4004">
        <w:t xml:space="preserve"> </w:t>
      </w:r>
      <w:r w:rsidRPr="00842067">
        <w:t>rights.</w:t>
      </w:r>
      <w:r w:rsidR="00AE4004">
        <w:t xml:space="preserve"> </w:t>
      </w:r>
      <w:r w:rsidRPr="00842067">
        <w:t>In</w:t>
      </w:r>
      <w:r w:rsidR="00AE4004">
        <w:t xml:space="preserve"> </w:t>
      </w:r>
      <w:r w:rsidRPr="00842067">
        <w:t>this</w:t>
      </w:r>
      <w:r w:rsidR="00AE4004">
        <w:t xml:space="preserve"> </w:t>
      </w:r>
      <w:r w:rsidRPr="00842067">
        <w:t>context,</w:t>
      </w:r>
      <w:r w:rsidR="00AE4004">
        <w:t xml:space="preserve"> </w:t>
      </w:r>
      <w:r w:rsidRPr="00842067">
        <w:t>the</w:t>
      </w:r>
      <w:r w:rsidR="00AE4004">
        <w:t xml:space="preserve"> </w:t>
      </w:r>
      <w:r w:rsidRPr="00842067">
        <w:t>Ministry</w:t>
      </w:r>
      <w:r w:rsidR="00AE4004">
        <w:t xml:space="preserve"> </w:t>
      </w:r>
      <w:r w:rsidRPr="00842067">
        <w:t>elaborated</w:t>
      </w:r>
      <w:r w:rsidR="00AE4004">
        <w:t xml:space="preserve"> </w:t>
      </w:r>
      <w:r w:rsidRPr="00842067">
        <w:t>a</w:t>
      </w:r>
      <w:r w:rsidR="00AE4004">
        <w:t xml:space="preserve"> </w:t>
      </w:r>
      <w:r w:rsidRPr="00842067">
        <w:t>national</w:t>
      </w:r>
      <w:r w:rsidR="00AE4004">
        <w:t xml:space="preserve"> </w:t>
      </w:r>
      <w:r w:rsidRPr="00842067">
        <w:t>strategy</w:t>
      </w:r>
      <w:r w:rsidR="00AE4004">
        <w:t xml:space="preserve"> </w:t>
      </w:r>
      <w:r w:rsidRPr="00842067">
        <w:t>for</w:t>
      </w:r>
      <w:r w:rsidR="00AE4004">
        <w:t xml:space="preserve"> </w:t>
      </w:r>
      <w:r w:rsidRPr="00842067">
        <w:t>women</w:t>
      </w:r>
      <w:r w:rsidR="004C7228">
        <w:t>’</w:t>
      </w:r>
      <w:r w:rsidRPr="00842067">
        <w:t>s</w:t>
      </w:r>
      <w:r w:rsidR="00AE4004">
        <w:t xml:space="preserve"> </w:t>
      </w:r>
      <w:r w:rsidRPr="00842067">
        <w:t>empowerment,</w:t>
      </w:r>
      <w:r w:rsidR="00AE4004">
        <w:t xml:space="preserve"> </w:t>
      </w:r>
      <w:r w:rsidRPr="00842067">
        <w:t>in</w:t>
      </w:r>
      <w:r w:rsidR="00AE4004">
        <w:t xml:space="preserve"> </w:t>
      </w:r>
      <w:r w:rsidRPr="00842067">
        <w:t>March</w:t>
      </w:r>
      <w:r w:rsidR="00AE4004">
        <w:t xml:space="preserve"> </w:t>
      </w:r>
      <w:r w:rsidRPr="00842067">
        <w:t>2007,</w:t>
      </w:r>
      <w:r w:rsidR="00AE4004">
        <w:t xml:space="preserve"> </w:t>
      </w:r>
      <w:r w:rsidRPr="00842067">
        <w:t>as</w:t>
      </w:r>
      <w:r w:rsidR="00AE4004">
        <w:t xml:space="preserve"> </w:t>
      </w:r>
      <w:r w:rsidRPr="00842067">
        <w:t>practical</w:t>
      </w:r>
      <w:r w:rsidR="00AE4004">
        <w:t xml:space="preserve"> </w:t>
      </w:r>
      <w:r w:rsidRPr="00842067">
        <w:t>support</w:t>
      </w:r>
      <w:r w:rsidR="00AE4004">
        <w:t xml:space="preserve"> </w:t>
      </w:r>
      <w:r w:rsidRPr="00842067">
        <w:t>for</w:t>
      </w:r>
      <w:r w:rsidR="00AE4004">
        <w:t xml:space="preserve"> </w:t>
      </w:r>
      <w:r w:rsidRPr="00842067">
        <w:t>the</w:t>
      </w:r>
      <w:r w:rsidR="00AE4004">
        <w:t xml:space="preserve"> </w:t>
      </w:r>
      <w:r w:rsidRPr="00842067">
        <w:t>guarantees</w:t>
      </w:r>
      <w:r w:rsidR="00AE4004">
        <w:t xml:space="preserve"> </w:t>
      </w:r>
      <w:r w:rsidRPr="00842067">
        <w:t>provided</w:t>
      </w:r>
      <w:r w:rsidR="00AE4004">
        <w:t xml:space="preserve"> </w:t>
      </w:r>
      <w:r w:rsidRPr="00842067">
        <w:t>in</w:t>
      </w:r>
      <w:r w:rsidR="00AE4004">
        <w:t xml:space="preserve"> </w:t>
      </w:r>
      <w:r w:rsidRPr="00842067">
        <w:t>the</w:t>
      </w:r>
      <w:r w:rsidR="00AE4004">
        <w:t xml:space="preserve"> </w:t>
      </w:r>
      <w:r w:rsidRPr="00842067">
        <w:t>Constitution</w:t>
      </w:r>
      <w:r w:rsidR="00AE4004">
        <w:t xml:space="preserve"> </w:t>
      </w:r>
      <w:r w:rsidRPr="00842067">
        <w:t>of</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domestic</w:t>
      </w:r>
      <w:r w:rsidR="00AE4004">
        <w:t xml:space="preserve"> </w:t>
      </w:r>
      <w:r w:rsidRPr="00842067">
        <w:t>laws</w:t>
      </w:r>
      <w:r w:rsidR="00AE4004">
        <w:t xml:space="preserve"> </w:t>
      </w:r>
      <w:r w:rsidRPr="00842067">
        <w:t>and</w:t>
      </w:r>
      <w:r w:rsidR="00AE4004">
        <w:t xml:space="preserve"> </w:t>
      </w:r>
      <w:r w:rsidRPr="00842067">
        <w:t>international</w:t>
      </w:r>
      <w:r w:rsidR="00AE4004">
        <w:t xml:space="preserve"> </w:t>
      </w:r>
      <w:r w:rsidRPr="00842067">
        <w:t>conventions.</w:t>
      </w:r>
      <w:r w:rsidR="00AE4004">
        <w:t xml:space="preserve"> </w:t>
      </w:r>
      <w:r w:rsidRPr="00842067">
        <w:t>The</w:t>
      </w:r>
      <w:r w:rsidR="00AE4004">
        <w:t xml:space="preserve"> </w:t>
      </w:r>
      <w:r w:rsidRPr="00842067">
        <w:t>strategy</w:t>
      </w:r>
      <w:r w:rsidR="00AE4004">
        <w:t xml:space="preserve"> </w:t>
      </w:r>
      <w:r w:rsidRPr="00842067">
        <w:t>is</w:t>
      </w:r>
      <w:r w:rsidR="00AE4004">
        <w:t xml:space="preserve"> </w:t>
      </w:r>
      <w:r w:rsidRPr="00842067">
        <w:t>based</w:t>
      </w:r>
      <w:r w:rsidR="00AE4004">
        <w:t xml:space="preserve"> </w:t>
      </w:r>
      <w:r w:rsidRPr="00842067">
        <w:t>on</w:t>
      </w:r>
      <w:r w:rsidR="00AE4004">
        <w:t xml:space="preserve"> </w:t>
      </w:r>
      <w:r w:rsidRPr="00842067">
        <w:t>a</w:t>
      </w:r>
      <w:r w:rsidR="00AE4004">
        <w:t xml:space="preserve"> </w:t>
      </w:r>
      <w:r w:rsidRPr="00842067">
        <w:t>number</w:t>
      </w:r>
      <w:r w:rsidR="00AE4004">
        <w:t xml:space="preserve"> </w:t>
      </w:r>
      <w:r w:rsidRPr="00842067">
        <w:t>of</w:t>
      </w:r>
      <w:r w:rsidR="00AE4004">
        <w:t xml:space="preserve"> </w:t>
      </w:r>
      <w:r w:rsidRPr="00842067">
        <w:t>core</w:t>
      </w:r>
      <w:r w:rsidR="00AE4004">
        <w:t xml:space="preserve"> </w:t>
      </w:r>
      <w:r w:rsidRPr="00842067">
        <w:t>components:</w:t>
      </w:r>
      <w:r w:rsidR="00AE4004">
        <w:t xml:space="preserve"> </w:t>
      </w:r>
      <w:r w:rsidRPr="00842067">
        <w:t>health</w:t>
      </w:r>
      <w:r w:rsidR="00AE4004">
        <w:t xml:space="preserve"> </w:t>
      </w:r>
      <w:r w:rsidRPr="00842067">
        <w:t>and</w:t>
      </w:r>
      <w:r w:rsidR="00AE4004">
        <w:t xml:space="preserve"> </w:t>
      </w:r>
      <w:r w:rsidRPr="00842067">
        <w:t>environment;</w:t>
      </w:r>
      <w:r w:rsidR="00AE4004">
        <w:t xml:space="preserve"> </w:t>
      </w:r>
      <w:r w:rsidRPr="00842067">
        <w:t>education;</w:t>
      </w:r>
      <w:r w:rsidR="00AE4004">
        <w:t xml:space="preserve"> </w:t>
      </w:r>
      <w:r w:rsidRPr="00842067">
        <w:t>economic</w:t>
      </w:r>
      <w:r w:rsidR="00AE4004">
        <w:t xml:space="preserve"> </w:t>
      </w:r>
      <w:r w:rsidRPr="00842067">
        <w:t>empowerment;</w:t>
      </w:r>
      <w:r w:rsidR="00AE4004">
        <w:t xml:space="preserve"> </w:t>
      </w:r>
      <w:r w:rsidRPr="00842067">
        <w:t>human</w:t>
      </w:r>
      <w:r w:rsidR="00AE4004">
        <w:t xml:space="preserve"> </w:t>
      </w:r>
      <w:r w:rsidRPr="00842067">
        <w:t>rights</w:t>
      </w:r>
      <w:r w:rsidR="00AE4004">
        <w:t xml:space="preserve"> </w:t>
      </w:r>
      <w:r w:rsidRPr="00842067">
        <w:t>and</w:t>
      </w:r>
      <w:r w:rsidR="00AE4004">
        <w:t xml:space="preserve"> </w:t>
      </w:r>
      <w:r w:rsidRPr="00842067">
        <w:t>law;</w:t>
      </w:r>
      <w:r w:rsidR="00AE4004">
        <w:t xml:space="preserve"> </w:t>
      </w:r>
      <w:r w:rsidRPr="00842067">
        <w:t>political</w:t>
      </w:r>
      <w:r w:rsidR="00AE4004">
        <w:t xml:space="preserve"> </w:t>
      </w:r>
      <w:r w:rsidRPr="00842067">
        <w:t>participation</w:t>
      </w:r>
      <w:r w:rsidR="00AE4004">
        <w:t xml:space="preserve"> </w:t>
      </w:r>
      <w:r w:rsidRPr="00842067">
        <w:t>and</w:t>
      </w:r>
      <w:r w:rsidR="00AE4004">
        <w:t xml:space="preserve"> </w:t>
      </w:r>
      <w:r w:rsidRPr="00842067">
        <w:t>decision-making;</w:t>
      </w:r>
      <w:r w:rsidR="00AE4004">
        <w:t xml:space="preserve"> </w:t>
      </w:r>
      <w:r w:rsidRPr="00842067">
        <w:t>and</w:t>
      </w:r>
      <w:r w:rsidR="00AE4004">
        <w:t xml:space="preserve"> </w:t>
      </w:r>
      <w:r w:rsidRPr="00842067">
        <w:t>lastly,</w:t>
      </w:r>
      <w:r w:rsidR="00AE4004">
        <w:t xml:space="preserve"> </w:t>
      </w:r>
      <w:r w:rsidRPr="00842067">
        <w:t>peace</w:t>
      </w:r>
      <w:r w:rsidR="00AE4004">
        <w:t xml:space="preserve"> </w:t>
      </w:r>
      <w:r w:rsidRPr="00842067">
        <w:t>and</w:t>
      </w:r>
      <w:r w:rsidR="00AE4004">
        <w:t xml:space="preserve"> </w:t>
      </w:r>
      <w:r w:rsidRPr="00842067">
        <w:t>conflict</w:t>
      </w:r>
      <w:r w:rsidR="00AE4004">
        <w:t xml:space="preserve"> </w:t>
      </w:r>
      <w:r w:rsidRPr="00842067">
        <w:t>resolution.</w:t>
      </w:r>
    </w:p>
    <w:p w:rsidR="00842067" w:rsidRPr="00842067" w:rsidRDefault="00842067" w:rsidP="00842067">
      <w:pPr>
        <w:pStyle w:val="SingleTxtG"/>
      </w:pPr>
      <w:r w:rsidRPr="00842067">
        <w:t>175.</w:t>
      </w:r>
      <w:r w:rsidRPr="00842067">
        <w:tab/>
        <w:t>In</w:t>
      </w:r>
      <w:r w:rsidR="00AE4004">
        <w:t xml:space="preserve"> </w:t>
      </w:r>
      <w:r w:rsidRPr="00842067">
        <w:t>the</w:t>
      </w:r>
      <w:r w:rsidR="00AE4004">
        <w:t xml:space="preserve"> </w:t>
      </w:r>
      <w:r w:rsidRPr="00842067">
        <w:t>context</w:t>
      </w:r>
      <w:r w:rsidR="00AE4004">
        <w:t xml:space="preserve"> </w:t>
      </w:r>
      <w:r w:rsidRPr="00842067">
        <w:t>of</w:t>
      </w:r>
      <w:r w:rsidR="00AE4004">
        <w:t xml:space="preserve"> </w:t>
      </w:r>
      <w:r w:rsidRPr="00842067">
        <w:t>carrying</w:t>
      </w:r>
      <w:r w:rsidR="00AE4004">
        <w:t xml:space="preserve"> </w:t>
      </w:r>
      <w:r w:rsidRPr="00842067">
        <w:t>out</w:t>
      </w:r>
      <w:r w:rsidR="00AE4004">
        <w:t xml:space="preserve"> </w:t>
      </w:r>
      <w:r w:rsidRPr="00842067">
        <w:t>these</w:t>
      </w:r>
      <w:r w:rsidR="00AE4004">
        <w:t xml:space="preserve"> </w:t>
      </w:r>
      <w:r w:rsidRPr="00842067">
        <w:t>policies,</w:t>
      </w:r>
      <w:r w:rsidR="00AE4004">
        <w:t xml:space="preserve"> </w:t>
      </w:r>
      <w:r w:rsidRPr="00842067">
        <w:t>the</w:t>
      </w:r>
      <w:r w:rsidR="00AE4004">
        <w:t xml:space="preserve"> </w:t>
      </w:r>
      <w:r w:rsidRPr="00842067">
        <w:t>Ministry</w:t>
      </w:r>
      <w:r w:rsidR="00AE4004">
        <w:t xml:space="preserve"> </w:t>
      </w:r>
      <w:r w:rsidRPr="00842067">
        <w:t>has</w:t>
      </w:r>
      <w:r w:rsidR="00AE4004">
        <w:t xml:space="preserve"> </w:t>
      </w:r>
      <w:r w:rsidRPr="00842067">
        <w:t>implemented</w:t>
      </w:r>
      <w:r w:rsidR="00AE4004">
        <w:t xml:space="preserve"> </w:t>
      </w:r>
      <w:r w:rsidRPr="00842067">
        <w:t>a</w:t>
      </w:r>
      <w:r w:rsidR="00AE4004">
        <w:t xml:space="preserve"> </w:t>
      </w:r>
      <w:r w:rsidRPr="00842067">
        <w:t>number</w:t>
      </w:r>
      <w:r w:rsidR="00AE4004">
        <w:t xml:space="preserve"> </w:t>
      </w:r>
      <w:r w:rsidRPr="00842067">
        <w:t>of</w:t>
      </w:r>
      <w:r w:rsidR="00AE4004">
        <w:t xml:space="preserve"> </w:t>
      </w:r>
      <w:r w:rsidRPr="00842067">
        <w:t>projects</w:t>
      </w:r>
      <w:r w:rsidR="00AE4004">
        <w:t xml:space="preserve"> </w:t>
      </w:r>
      <w:r w:rsidRPr="00842067">
        <w:t>for</w:t>
      </w:r>
      <w:r w:rsidR="00AE4004">
        <w:t xml:space="preserve"> </w:t>
      </w:r>
      <w:r w:rsidRPr="00842067">
        <w:t>putting</w:t>
      </w:r>
      <w:r w:rsidR="00AE4004">
        <w:t xml:space="preserve"> </w:t>
      </w:r>
      <w:r w:rsidRPr="00842067">
        <w:t>the</w:t>
      </w:r>
      <w:r w:rsidR="00AE4004">
        <w:t xml:space="preserve"> </w:t>
      </w:r>
      <w:r w:rsidRPr="00842067">
        <w:t>strategy</w:t>
      </w:r>
      <w:r w:rsidR="00AE4004">
        <w:t xml:space="preserve"> </w:t>
      </w:r>
      <w:r w:rsidRPr="00842067">
        <w:t>into</w:t>
      </w:r>
      <w:r w:rsidR="00AE4004">
        <w:t xml:space="preserve"> </w:t>
      </w:r>
      <w:r w:rsidRPr="00842067">
        <w:t>practice.</w:t>
      </w:r>
      <w:r w:rsidR="00AE4004">
        <w:t xml:space="preserve"> </w:t>
      </w:r>
      <w:r w:rsidRPr="00842067">
        <w:t>In</w:t>
      </w:r>
      <w:r w:rsidR="00AE4004">
        <w:t xml:space="preserve"> </w:t>
      </w:r>
      <w:r w:rsidRPr="00842067">
        <w:t>2009,</w:t>
      </w:r>
      <w:r w:rsidR="00AE4004">
        <w:t xml:space="preserve"> </w:t>
      </w:r>
      <w:r w:rsidRPr="00842067">
        <w:t>it</w:t>
      </w:r>
      <w:r w:rsidR="00AE4004">
        <w:t xml:space="preserve"> </w:t>
      </w:r>
      <w:r w:rsidRPr="00842067">
        <w:t>also</w:t>
      </w:r>
      <w:r w:rsidR="00AE4004">
        <w:t xml:space="preserve"> </w:t>
      </w:r>
      <w:r w:rsidRPr="00842067">
        <w:t>adopted</w:t>
      </w:r>
      <w:r w:rsidR="00AE4004">
        <w:t xml:space="preserve"> </w:t>
      </w:r>
      <w:r w:rsidRPr="00842067">
        <w:t>a</w:t>
      </w:r>
      <w:r w:rsidR="00AE4004">
        <w:t xml:space="preserve"> </w:t>
      </w:r>
      <w:r w:rsidRPr="00842067">
        <w:t>national</w:t>
      </w:r>
      <w:r w:rsidR="00AE4004">
        <w:t xml:space="preserve"> </w:t>
      </w:r>
      <w:r w:rsidRPr="00842067">
        <w:t>policy</w:t>
      </w:r>
      <w:r w:rsidR="00AE4004">
        <w:t xml:space="preserve"> </w:t>
      </w:r>
      <w:r w:rsidRPr="00842067">
        <w:t>for</w:t>
      </w:r>
      <w:r w:rsidR="00AE4004">
        <w:t xml:space="preserve"> </w:t>
      </w:r>
      <w:r w:rsidRPr="00842067">
        <w:t>addressing</w:t>
      </w:r>
      <w:r w:rsidR="00AE4004">
        <w:t xml:space="preserve"> </w:t>
      </w:r>
      <w:r w:rsidRPr="00842067">
        <w:t>the</w:t>
      </w:r>
      <w:r w:rsidR="00AE4004">
        <w:t xml:space="preserve"> </w:t>
      </w:r>
      <w:r w:rsidRPr="00842067">
        <w:t>situation</w:t>
      </w:r>
      <w:r w:rsidR="00AE4004">
        <w:t xml:space="preserve"> </w:t>
      </w:r>
      <w:r w:rsidRPr="00842067">
        <w:t>of</w:t>
      </w:r>
      <w:r w:rsidR="00AE4004">
        <w:t xml:space="preserve"> </w:t>
      </w:r>
      <w:r w:rsidRPr="00842067">
        <w:t>child</w:t>
      </w:r>
      <w:r w:rsidR="00AE4004">
        <w:t xml:space="preserve"> </w:t>
      </w:r>
      <w:r w:rsidRPr="00842067">
        <w:t>homelessness,</w:t>
      </w:r>
      <w:r w:rsidR="00AE4004">
        <w:t xml:space="preserve"> </w:t>
      </w:r>
      <w:r w:rsidRPr="00842067">
        <w:t>the</w:t>
      </w:r>
      <w:r w:rsidR="00AE4004">
        <w:t xml:space="preserve"> </w:t>
      </w:r>
      <w:r w:rsidRPr="00842067">
        <w:t>strategic</w:t>
      </w:r>
      <w:r w:rsidR="00AE4004">
        <w:t xml:space="preserve"> </w:t>
      </w:r>
      <w:r w:rsidRPr="00842067">
        <w:t>aim</w:t>
      </w:r>
      <w:r w:rsidR="00AE4004">
        <w:t xml:space="preserve"> </w:t>
      </w:r>
      <w:r w:rsidRPr="00842067">
        <w:t>being</w:t>
      </w:r>
      <w:r w:rsidR="00AE4004">
        <w:t xml:space="preserve"> </w:t>
      </w:r>
      <w:r w:rsidRPr="00842067">
        <w:t>to</w:t>
      </w:r>
      <w:r w:rsidR="00AE4004">
        <w:t xml:space="preserve"> </w:t>
      </w:r>
      <w:r w:rsidRPr="00842067">
        <w:t>improve</w:t>
      </w:r>
      <w:r w:rsidR="00AE4004">
        <w:t xml:space="preserve"> </w:t>
      </w:r>
      <w:r w:rsidRPr="00842067">
        <w:t>the</w:t>
      </w:r>
      <w:r w:rsidR="00AE4004">
        <w:t xml:space="preserve"> </w:t>
      </w:r>
      <w:r w:rsidRPr="00842067">
        <w:t>health,</w:t>
      </w:r>
      <w:r w:rsidR="00AE4004">
        <w:t xml:space="preserve"> </w:t>
      </w:r>
      <w:r w:rsidRPr="00842067">
        <w:t>economic</w:t>
      </w:r>
      <w:r w:rsidR="00AE4004">
        <w:t xml:space="preserve"> </w:t>
      </w:r>
      <w:r w:rsidRPr="00842067">
        <w:t>and</w:t>
      </w:r>
      <w:r w:rsidR="00AE4004">
        <w:t xml:space="preserve"> </w:t>
      </w:r>
      <w:r w:rsidRPr="00842067">
        <w:t>mental</w:t>
      </w:r>
      <w:r w:rsidR="00AE4004">
        <w:t xml:space="preserve"> </w:t>
      </w:r>
      <w:r w:rsidRPr="00842067">
        <w:t>status</w:t>
      </w:r>
      <w:r w:rsidR="00AE4004">
        <w:t xml:space="preserve"> </w:t>
      </w:r>
      <w:r w:rsidRPr="00842067">
        <w:t>of</w:t>
      </w:r>
      <w:r w:rsidR="00AE4004">
        <w:t xml:space="preserve"> </w:t>
      </w:r>
      <w:r w:rsidRPr="00842067">
        <w:t>children</w:t>
      </w:r>
      <w:r w:rsidR="00AE4004">
        <w:t xml:space="preserve"> </w:t>
      </w:r>
      <w:r w:rsidRPr="00842067">
        <w:t>in</w:t>
      </w:r>
      <w:r w:rsidR="00AE4004">
        <w:t xml:space="preserve"> </w:t>
      </w:r>
      <w:r w:rsidRPr="00842067">
        <w:t>that</w:t>
      </w:r>
      <w:r w:rsidR="00AE4004">
        <w:t xml:space="preserve"> </w:t>
      </w:r>
      <w:r w:rsidRPr="00842067">
        <w:t>situation.</w:t>
      </w:r>
      <w:r w:rsidR="00AE4004">
        <w:t xml:space="preserve"> </w:t>
      </w:r>
      <w:r w:rsidRPr="00842067">
        <w:t>Community-based</w:t>
      </w:r>
      <w:r w:rsidR="00AE4004">
        <w:t xml:space="preserve"> </w:t>
      </w:r>
      <w:r w:rsidRPr="00842067">
        <w:t>protection</w:t>
      </w:r>
      <w:r w:rsidR="00AE4004">
        <w:t xml:space="preserve"> </w:t>
      </w:r>
      <w:r w:rsidRPr="00842067">
        <w:t>mechanisms</w:t>
      </w:r>
      <w:r w:rsidR="00AE4004">
        <w:t xml:space="preserve"> </w:t>
      </w:r>
      <w:r w:rsidRPr="00842067">
        <w:t>were</w:t>
      </w:r>
      <w:r w:rsidR="00AE4004">
        <w:t xml:space="preserve"> </w:t>
      </w:r>
      <w:r w:rsidRPr="00842067">
        <w:t>set</w:t>
      </w:r>
      <w:r w:rsidR="00AE4004">
        <w:t xml:space="preserve"> </w:t>
      </w:r>
      <w:r w:rsidRPr="00842067">
        <w:t>up</w:t>
      </w:r>
      <w:r w:rsidR="00AE4004">
        <w:t xml:space="preserve"> </w:t>
      </w:r>
      <w:r w:rsidRPr="00842067">
        <w:t>and</w:t>
      </w:r>
      <w:r w:rsidR="00AE4004">
        <w:t xml:space="preserve"> </w:t>
      </w:r>
      <w:r w:rsidRPr="00842067">
        <w:t>staffed</w:t>
      </w:r>
      <w:r w:rsidR="00AE4004">
        <w:t xml:space="preserve"> </w:t>
      </w:r>
      <w:r w:rsidRPr="00842067">
        <w:t>with</w:t>
      </w:r>
      <w:r w:rsidR="00AE4004">
        <w:t xml:space="preserve"> </w:t>
      </w:r>
      <w:r w:rsidRPr="00842067">
        <w:t>personnel</w:t>
      </w:r>
      <w:r w:rsidR="00AE4004">
        <w:t xml:space="preserve"> </w:t>
      </w:r>
      <w:r w:rsidRPr="00842067">
        <w:t>trained</w:t>
      </w:r>
      <w:r w:rsidR="00AE4004">
        <w:t xml:space="preserve"> </w:t>
      </w:r>
      <w:r w:rsidRPr="00842067">
        <w:t>in</w:t>
      </w:r>
      <w:r w:rsidR="00AE4004">
        <w:t xml:space="preserve"> </w:t>
      </w:r>
      <w:r w:rsidRPr="00842067">
        <w:t>monitoring</w:t>
      </w:r>
      <w:r w:rsidR="00AE4004">
        <w:t xml:space="preserve"> </w:t>
      </w:r>
      <w:r w:rsidRPr="00842067">
        <w:t>all</w:t>
      </w:r>
      <w:r w:rsidR="00AE4004">
        <w:t xml:space="preserve"> </w:t>
      </w:r>
      <w:r w:rsidRPr="00842067">
        <w:t>forms</w:t>
      </w:r>
      <w:r w:rsidR="00AE4004">
        <w:t xml:space="preserve"> </w:t>
      </w:r>
      <w:r w:rsidRPr="00842067">
        <w:t>of</w:t>
      </w:r>
      <w:r w:rsidR="00AE4004">
        <w:t xml:space="preserve"> </w:t>
      </w:r>
      <w:r w:rsidRPr="00842067">
        <w:t>exploitation,</w:t>
      </w:r>
      <w:r w:rsidR="00AE4004">
        <w:t xml:space="preserve"> </w:t>
      </w:r>
      <w:r w:rsidRPr="00842067">
        <w:t>and</w:t>
      </w:r>
      <w:r w:rsidR="00AE4004">
        <w:t xml:space="preserve"> </w:t>
      </w:r>
      <w:r w:rsidRPr="00842067">
        <w:t>street</w:t>
      </w:r>
      <w:r w:rsidR="00AE4004">
        <w:t xml:space="preserve"> </w:t>
      </w:r>
      <w:r w:rsidRPr="00842067">
        <w:t>children</w:t>
      </w:r>
      <w:r w:rsidR="00AE4004">
        <w:t xml:space="preserve"> </w:t>
      </w:r>
      <w:r w:rsidRPr="00842067">
        <w:t>were</w:t>
      </w:r>
      <w:r w:rsidR="00AE4004">
        <w:t xml:space="preserve"> </w:t>
      </w:r>
      <w:r w:rsidRPr="00842067">
        <w:t>registered</w:t>
      </w:r>
      <w:r w:rsidR="00AE4004">
        <w:t xml:space="preserve"> </w:t>
      </w:r>
      <w:r w:rsidRPr="00842067">
        <w:t>in</w:t>
      </w:r>
      <w:r w:rsidR="00AE4004">
        <w:t xml:space="preserve"> </w:t>
      </w:r>
      <w:r w:rsidRPr="00842067">
        <w:t>the</w:t>
      </w:r>
      <w:r w:rsidR="00AE4004">
        <w:t xml:space="preserve"> </w:t>
      </w:r>
      <w:r w:rsidRPr="00842067">
        <w:t>accelerated</w:t>
      </w:r>
      <w:r w:rsidR="00AE4004">
        <w:t xml:space="preserve"> </w:t>
      </w:r>
      <w:r w:rsidRPr="00842067">
        <w:t>education</w:t>
      </w:r>
      <w:r w:rsidR="00AE4004">
        <w:t xml:space="preserve"> </w:t>
      </w:r>
      <w:r w:rsidRPr="00842067">
        <w:t>and</w:t>
      </w:r>
      <w:r w:rsidR="00AE4004">
        <w:t xml:space="preserve"> </w:t>
      </w:r>
      <w:r w:rsidRPr="00842067">
        <w:t>vocational</w:t>
      </w:r>
      <w:r w:rsidR="00AE4004">
        <w:t xml:space="preserve"> </w:t>
      </w:r>
      <w:r w:rsidRPr="00842067">
        <w:t>training</w:t>
      </w:r>
      <w:r w:rsidR="00AE4004">
        <w:t xml:space="preserve"> </w:t>
      </w:r>
      <w:r w:rsidRPr="00842067">
        <w:t>programme,</w:t>
      </w:r>
      <w:r w:rsidR="00AE4004">
        <w:t xml:space="preserve"> </w:t>
      </w:r>
      <w:r w:rsidRPr="00842067">
        <w:t>both</w:t>
      </w:r>
      <w:r w:rsidR="00AE4004">
        <w:t xml:space="preserve"> </w:t>
      </w:r>
      <w:r w:rsidRPr="00842067">
        <w:t>before</w:t>
      </w:r>
      <w:r w:rsidR="00AE4004">
        <w:t xml:space="preserve"> </w:t>
      </w:r>
      <w:r w:rsidRPr="00842067">
        <w:t>and</w:t>
      </w:r>
      <w:r w:rsidR="00AE4004">
        <w:t xml:space="preserve"> </w:t>
      </w:r>
      <w:r w:rsidRPr="00842067">
        <w:t>after</w:t>
      </w:r>
      <w:r w:rsidR="00AE4004">
        <w:t xml:space="preserve"> </w:t>
      </w:r>
      <w:r w:rsidRPr="00842067">
        <w:t>their</w:t>
      </w:r>
      <w:r w:rsidR="00AE4004">
        <w:t xml:space="preserve"> </w:t>
      </w:r>
      <w:r w:rsidRPr="00842067">
        <w:t>integration.</w:t>
      </w:r>
      <w:r w:rsidR="00AE4004">
        <w:t xml:space="preserve"> </w:t>
      </w:r>
      <w:r w:rsidRPr="00842067">
        <w:t>Support</w:t>
      </w:r>
      <w:r w:rsidR="00AE4004">
        <w:t xml:space="preserve"> </w:t>
      </w:r>
      <w:r w:rsidRPr="00842067">
        <w:t>for</w:t>
      </w:r>
      <w:r w:rsidR="00AE4004">
        <w:t xml:space="preserve"> </w:t>
      </w:r>
      <w:r w:rsidRPr="00842067">
        <w:t>accelerated</w:t>
      </w:r>
      <w:r w:rsidR="00AE4004">
        <w:t xml:space="preserve"> </w:t>
      </w:r>
      <w:r w:rsidRPr="00842067">
        <w:t>education</w:t>
      </w:r>
      <w:r w:rsidR="00AE4004">
        <w:t xml:space="preserve"> </w:t>
      </w:r>
      <w:r w:rsidRPr="00842067">
        <w:t>centres</w:t>
      </w:r>
      <w:r w:rsidR="00AE4004">
        <w:t xml:space="preserve"> </w:t>
      </w:r>
      <w:r w:rsidRPr="00842067">
        <w:t>was</w:t>
      </w:r>
      <w:r w:rsidR="00AE4004">
        <w:t xml:space="preserve"> </w:t>
      </w:r>
      <w:r w:rsidRPr="00842067">
        <w:t>provided</w:t>
      </w:r>
      <w:r w:rsidR="00AE4004">
        <w:t xml:space="preserve"> </w:t>
      </w:r>
      <w:r w:rsidRPr="00842067">
        <w:t>by</w:t>
      </w:r>
      <w:r w:rsidR="00AE4004">
        <w:t xml:space="preserve"> </w:t>
      </w:r>
      <w:r w:rsidRPr="00842067">
        <w:t>the</w:t>
      </w:r>
      <w:r w:rsidR="00AE4004">
        <w:t xml:space="preserve"> </w:t>
      </w:r>
      <w:r w:rsidRPr="00842067">
        <w:t>United</w:t>
      </w:r>
      <w:r w:rsidR="00AE4004">
        <w:t xml:space="preserve"> </w:t>
      </w:r>
      <w:r w:rsidRPr="00842067">
        <w:t>Nations</w:t>
      </w:r>
      <w:r w:rsidR="00AE4004">
        <w:t xml:space="preserve"> </w:t>
      </w:r>
      <w:r w:rsidRPr="00842067">
        <w:t>Children</w:t>
      </w:r>
      <w:r w:rsidR="004C7228">
        <w:t>’</w:t>
      </w:r>
      <w:r w:rsidRPr="00842067">
        <w:t>s</w:t>
      </w:r>
      <w:r w:rsidR="00AE4004">
        <w:t xml:space="preserve"> </w:t>
      </w:r>
      <w:r w:rsidRPr="00842067">
        <w:t>Fund,</w:t>
      </w:r>
      <w:r w:rsidR="00AE4004">
        <w:t xml:space="preserve"> </w:t>
      </w:r>
      <w:r w:rsidRPr="00842067">
        <w:t>together</w:t>
      </w:r>
      <w:r w:rsidR="00AE4004">
        <w:t xml:space="preserve"> </w:t>
      </w:r>
      <w:r w:rsidRPr="00842067">
        <w:t>with</w:t>
      </w:r>
      <w:r w:rsidR="00AE4004">
        <w:t xml:space="preserve"> </w:t>
      </w:r>
      <w:r w:rsidRPr="00842067">
        <w:t>the</w:t>
      </w:r>
      <w:r w:rsidR="00AE4004">
        <w:t xml:space="preserve"> </w:t>
      </w:r>
      <w:r w:rsidRPr="00842067">
        <w:t>Ministry</w:t>
      </w:r>
      <w:r w:rsidR="00AE4004">
        <w:t xml:space="preserve"> </w:t>
      </w:r>
      <w:r w:rsidRPr="00842067">
        <w:t>of</w:t>
      </w:r>
      <w:r w:rsidR="00AE4004">
        <w:t xml:space="preserve"> </w:t>
      </w:r>
      <w:r w:rsidRPr="00842067">
        <w:t>Education,</w:t>
      </w:r>
      <w:r w:rsidR="00AE4004">
        <w:t xml:space="preserve"> </w:t>
      </w:r>
      <w:r w:rsidRPr="00842067">
        <w:t>which</w:t>
      </w:r>
      <w:r w:rsidR="00AE4004">
        <w:t xml:space="preserve"> </w:t>
      </w:r>
      <w:r w:rsidRPr="00842067">
        <w:t>accordingly</w:t>
      </w:r>
      <w:r w:rsidR="00AE4004">
        <w:t xml:space="preserve"> </w:t>
      </w:r>
      <w:r w:rsidRPr="00842067">
        <w:t>came</w:t>
      </w:r>
      <w:r w:rsidR="00AE4004">
        <w:t xml:space="preserve"> </w:t>
      </w:r>
      <w:r w:rsidRPr="00842067">
        <w:t>to</w:t>
      </w:r>
      <w:r w:rsidR="00AE4004">
        <w:t xml:space="preserve"> </w:t>
      </w:r>
      <w:r w:rsidRPr="00842067">
        <w:t>own</w:t>
      </w:r>
      <w:r w:rsidR="00AE4004">
        <w:t xml:space="preserve"> </w:t>
      </w:r>
      <w:r w:rsidRPr="00842067">
        <w:t>1,126</w:t>
      </w:r>
      <w:r w:rsidR="00AE4004">
        <w:t xml:space="preserve"> </w:t>
      </w:r>
      <w:r w:rsidRPr="00842067">
        <w:t>centres</w:t>
      </w:r>
      <w:r w:rsidR="00AE4004">
        <w:t xml:space="preserve"> </w:t>
      </w:r>
      <w:r w:rsidRPr="00842067">
        <w:t>in</w:t>
      </w:r>
      <w:r w:rsidR="00AE4004">
        <w:t xml:space="preserve"> </w:t>
      </w:r>
      <w:r w:rsidRPr="00842067">
        <w:t>South</w:t>
      </w:r>
      <w:r w:rsidR="00AE4004">
        <w:t xml:space="preserve"> </w:t>
      </w:r>
      <w:r w:rsidRPr="00842067">
        <w:t>Kordofan.</w:t>
      </w:r>
    </w:p>
    <w:p w:rsidR="00842067" w:rsidRPr="00842067" w:rsidRDefault="00842067" w:rsidP="00842067">
      <w:pPr>
        <w:pStyle w:val="SingleTxtG"/>
      </w:pPr>
      <w:r w:rsidRPr="00842067">
        <w:t>176.</w:t>
      </w:r>
      <w:r w:rsidRPr="00842067">
        <w:tab/>
        <w:t>As</w:t>
      </w:r>
      <w:r w:rsidR="00AE4004">
        <w:t xml:space="preserve"> </w:t>
      </w:r>
      <w:r w:rsidRPr="00842067">
        <w:t>part</w:t>
      </w:r>
      <w:r w:rsidR="00AE4004">
        <w:t xml:space="preserve"> </w:t>
      </w:r>
      <w:r w:rsidRPr="00842067">
        <w:t>of</w:t>
      </w:r>
      <w:r w:rsidR="00AE4004">
        <w:t xml:space="preserve"> </w:t>
      </w:r>
      <w:r w:rsidRPr="00842067">
        <w:t>preserving</w:t>
      </w:r>
      <w:r w:rsidR="00AE4004">
        <w:t xml:space="preserve"> </w:t>
      </w:r>
      <w:r w:rsidRPr="00842067">
        <w:t>the</w:t>
      </w:r>
      <w:r w:rsidR="00AE4004">
        <w:t xml:space="preserve"> </w:t>
      </w:r>
      <w:r w:rsidRPr="00842067">
        <w:t>family</w:t>
      </w:r>
      <w:r w:rsidR="00AE4004">
        <w:t xml:space="preserve"> </w:t>
      </w:r>
      <w:r w:rsidRPr="00842067">
        <w:t>entity</w:t>
      </w:r>
      <w:r w:rsidR="00AE4004">
        <w:t xml:space="preserve"> </w:t>
      </w:r>
      <w:r w:rsidRPr="00842067">
        <w:t>and</w:t>
      </w:r>
      <w:r w:rsidR="00AE4004">
        <w:t xml:space="preserve"> </w:t>
      </w:r>
      <w:r w:rsidRPr="00842067">
        <w:t>applying</w:t>
      </w:r>
      <w:r w:rsidR="00AE4004">
        <w:t xml:space="preserve"> </w:t>
      </w:r>
      <w:r w:rsidRPr="00842067">
        <w:t>the</w:t>
      </w:r>
      <w:r w:rsidR="00AE4004">
        <w:t xml:space="preserve"> </w:t>
      </w:r>
      <w:r w:rsidRPr="00842067">
        <w:t>alternative</w:t>
      </w:r>
      <w:r w:rsidR="00AE4004">
        <w:t xml:space="preserve"> </w:t>
      </w:r>
      <w:r w:rsidRPr="00842067">
        <w:t>family</w:t>
      </w:r>
      <w:r w:rsidR="00AE4004">
        <w:t xml:space="preserve"> </w:t>
      </w:r>
      <w:r w:rsidRPr="00842067">
        <w:t>system,</w:t>
      </w:r>
      <w:r w:rsidR="00AE4004">
        <w:t xml:space="preserve"> </w:t>
      </w:r>
      <w:r w:rsidRPr="00842067">
        <w:t>several</w:t>
      </w:r>
      <w:r w:rsidR="00AE4004">
        <w:t xml:space="preserve"> </w:t>
      </w:r>
      <w:r w:rsidRPr="00842067">
        <w:t>homes</w:t>
      </w:r>
      <w:r w:rsidR="00AE4004">
        <w:t xml:space="preserve"> </w:t>
      </w:r>
      <w:r w:rsidRPr="00842067">
        <w:t>have</w:t>
      </w:r>
      <w:r w:rsidR="00AE4004">
        <w:t xml:space="preserve"> </w:t>
      </w:r>
      <w:r w:rsidRPr="00842067">
        <w:t>been</w:t>
      </w:r>
      <w:r w:rsidR="00AE4004">
        <w:t xml:space="preserve"> </w:t>
      </w:r>
      <w:r w:rsidRPr="00842067">
        <w:t>established:</w:t>
      </w:r>
      <w:r w:rsidR="00AE4004">
        <w:t xml:space="preserve"> </w:t>
      </w:r>
      <w:r w:rsidRPr="00842067">
        <w:t>Dar</w:t>
      </w:r>
      <w:r w:rsidR="00AE4004">
        <w:t xml:space="preserve"> </w:t>
      </w:r>
      <w:r w:rsidRPr="00842067">
        <w:t>al-Mygoma;</w:t>
      </w:r>
      <w:r w:rsidR="00AE4004">
        <w:t xml:space="preserve"> </w:t>
      </w:r>
      <w:r w:rsidRPr="00842067">
        <w:t>Dar</w:t>
      </w:r>
      <w:r w:rsidR="00AE4004">
        <w:t xml:space="preserve"> </w:t>
      </w:r>
      <w:r w:rsidRPr="00842067">
        <w:t>al-Mustaqbal</w:t>
      </w:r>
      <w:r w:rsidR="00AE4004">
        <w:t xml:space="preserve"> </w:t>
      </w:r>
      <w:r w:rsidRPr="00842067">
        <w:t>for</w:t>
      </w:r>
      <w:r w:rsidR="00AE4004">
        <w:t xml:space="preserve"> </w:t>
      </w:r>
      <w:r w:rsidRPr="00842067">
        <w:t>Girls;</w:t>
      </w:r>
      <w:r w:rsidR="00AE4004">
        <w:t xml:space="preserve"> </w:t>
      </w:r>
      <w:r w:rsidRPr="00842067">
        <w:t>Dar</w:t>
      </w:r>
      <w:r w:rsidR="00AE4004">
        <w:t xml:space="preserve"> </w:t>
      </w:r>
      <w:r w:rsidRPr="00842067">
        <w:t>al-Himayah</w:t>
      </w:r>
      <w:r w:rsidR="00AE4004">
        <w:t xml:space="preserve"> </w:t>
      </w:r>
      <w:r w:rsidRPr="00842067">
        <w:t>for</w:t>
      </w:r>
      <w:r w:rsidR="00AE4004">
        <w:t xml:space="preserve"> </w:t>
      </w:r>
      <w:r w:rsidRPr="00842067">
        <w:t>Girls;</w:t>
      </w:r>
      <w:r w:rsidR="00AE4004">
        <w:t xml:space="preserve"> </w:t>
      </w:r>
      <w:r w:rsidRPr="00842067">
        <w:t>Rashad</w:t>
      </w:r>
      <w:r w:rsidR="00AE4004">
        <w:t xml:space="preserve"> </w:t>
      </w:r>
      <w:r w:rsidRPr="00842067">
        <w:t>Rehabilitation</w:t>
      </w:r>
      <w:r w:rsidR="00AE4004">
        <w:t xml:space="preserve"> </w:t>
      </w:r>
      <w:r w:rsidRPr="00842067">
        <w:t>Centre</w:t>
      </w:r>
      <w:r w:rsidR="00AE4004">
        <w:t xml:space="preserve"> </w:t>
      </w:r>
      <w:r w:rsidRPr="00842067">
        <w:t>for</w:t>
      </w:r>
      <w:r w:rsidR="00AE4004">
        <w:t xml:space="preserve"> </w:t>
      </w:r>
      <w:r w:rsidRPr="00842067">
        <w:t>Homeless</w:t>
      </w:r>
      <w:r w:rsidR="00AE4004">
        <w:t xml:space="preserve"> </w:t>
      </w:r>
      <w:r w:rsidRPr="00842067">
        <w:t>Children;</w:t>
      </w:r>
      <w:r w:rsidR="00AE4004">
        <w:t xml:space="preserve"> </w:t>
      </w:r>
      <w:r w:rsidRPr="00842067">
        <w:t>and</w:t>
      </w:r>
      <w:r w:rsidR="00AE4004">
        <w:t xml:space="preserve"> </w:t>
      </w:r>
      <w:r w:rsidRPr="00842067">
        <w:t>al-Basha</w:t>
      </w:r>
      <w:r w:rsidR="004C7228">
        <w:t>’</w:t>
      </w:r>
      <w:r w:rsidRPr="00842067">
        <w:t>ir</w:t>
      </w:r>
      <w:r w:rsidR="00AE4004">
        <w:t xml:space="preserve"> </w:t>
      </w:r>
      <w:r w:rsidRPr="00842067">
        <w:t>Centre</w:t>
      </w:r>
      <w:r w:rsidR="00AE4004">
        <w:t xml:space="preserve"> </w:t>
      </w:r>
      <w:r w:rsidRPr="00842067">
        <w:t>for</w:t>
      </w:r>
      <w:r w:rsidR="00AE4004">
        <w:t xml:space="preserve"> </w:t>
      </w:r>
      <w:r w:rsidRPr="00842067">
        <w:t>Homeless</w:t>
      </w:r>
      <w:r w:rsidR="00AE4004">
        <w:t xml:space="preserve"> </w:t>
      </w:r>
      <w:r w:rsidRPr="00842067">
        <w:t>Girls.</w:t>
      </w:r>
      <w:r w:rsidR="00AE4004">
        <w:t xml:space="preserve"> </w:t>
      </w:r>
      <w:r w:rsidRPr="00842067">
        <w:t>These</w:t>
      </w:r>
      <w:r w:rsidR="00AE4004">
        <w:t xml:space="preserve"> </w:t>
      </w:r>
      <w:r w:rsidRPr="00842067">
        <w:t>homes</w:t>
      </w:r>
      <w:r w:rsidR="00AE4004">
        <w:t xml:space="preserve"> </w:t>
      </w:r>
      <w:r w:rsidRPr="00842067">
        <w:t>provide</w:t>
      </w:r>
      <w:r w:rsidR="00AE4004">
        <w:t xml:space="preserve"> </w:t>
      </w:r>
      <w:r w:rsidRPr="00842067">
        <w:t>shelter</w:t>
      </w:r>
      <w:r w:rsidR="00AE4004">
        <w:t xml:space="preserve"> </w:t>
      </w:r>
      <w:r w:rsidRPr="00842067">
        <w:t>for</w:t>
      </w:r>
      <w:r w:rsidR="00AE4004">
        <w:t xml:space="preserve"> </w:t>
      </w:r>
      <w:r w:rsidRPr="00842067">
        <w:t>339</w:t>
      </w:r>
      <w:r w:rsidR="00AE4004">
        <w:t xml:space="preserve"> </w:t>
      </w:r>
      <w:r w:rsidRPr="00842067">
        <w:t>boys</w:t>
      </w:r>
      <w:r w:rsidR="00AE4004">
        <w:t xml:space="preserve"> </w:t>
      </w:r>
      <w:r w:rsidRPr="00842067">
        <w:t>and</w:t>
      </w:r>
      <w:r w:rsidR="00AE4004">
        <w:t xml:space="preserve"> </w:t>
      </w:r>
      <w:r w:rsidRPr="00842067">
        <w:t>girls.</w:t>
      </w:r>
    </w:p>
    <w:p w:rsidR="00842067" w:rsidRPr="00842067" w:rsidRDefault="00A86C3B" w:rsidP="00A86C3B">
      <w:pPr>
        <w:pStyle w:val="H23G"/>
      </w:pPr>
      <w:r>
        <w:tab/>
      </w:r>
      <w:r>
        <w:tab/>
      </w:r>
      <w:r w:rsidR="00842067" w:rsidRPr="00842067">
        <w:t>The</w:t>
      </w:r>
      <w:r w:rsidR="00AE4004">
        <w:t xml:space="preserve"> </w:t>
      </w:r>
      <w:r w:rsidR="00842067" w:rsidRPr="00842067">
        <w:t>National</w:t>
      </w:r>
      <w:r w:rsidR="00AE4004">
        <w:t xml:space="preserve"> </w:t>
      </w:r>
      <w:r w:rsidR="00842067" w:rsidRPr="00842067">
        <w:t>Council</w:t>
      </w:r>
      <w:r w:rsidR="00AE4004">
        <w:t xml:space="preserve"> </w:t>
      </w:r>
      <w:r w:rsidR="00842067" w:rsidRPr="00842067">
        <w:t>for</w:t>
      </w:r>
      <w:r w:rsidR="00AE4004">
        <w:t xml:space="preserve"> </w:t>
      </w:r>
      <w:r w:rsidR="00842067" w:rsidRPr="00842067">
        <w:t>Child</w:t>
      </w:r>
      <w:r w:rsidR="00AE4004">
        <w:t xml:space="preserve"> </w:t>
      </w:r>
      <w:r w:rsidR="00842067" w:rsidRPr="00842067">
        <w:t>Welfare</w:t>
      </w:r>
    </w:p>
    <w:p w:rsidR="00842067" w:rsidRPr="00842067" w:rsidRDefault="00842067" w:rsidP="00842067">
      <w:pPr>
        <w:pStyle w:val="SingleTxtG"/>
      </w:pPr>
      <w:r w:rsidRPr="00842067">
        <w:t>177.</w:t>
      </w:r>
      <w:r w:rsidRPr="00842067">
        <w:tab/>
        <w:t>The</w:t>
      </w:r>
      <w:r w:rsidR="00AE4004">
        <w:t xml:space="preserve"> </w:t>
      </w:r>
      <w:r w:rsidRPr="00842067">
        <w:t>National</w:t>
      </w:r>
      <w:r w:rsidR="00AE4004">
        <w:t xml:space="preserve"> </w:t>
      </w:r>
      <w:r w:rsidRPr="00842067">
        <w:t>Council</w:t>
      </w:r>
      <w:r w:rsidR="00AE4004">
        <w:t xml:space="preserve"> </w:t>
      </w:r>
      <w:r w:rsidRPr="00842067">
        <w:t>for</w:t>
      </w:r>
      <w:r w:rsidR="00AE4004">
        <w:t xml:space="preserve"> </w:t>
      </w:r>
      <w:r w:rsidRPr="00842067">
        <w:t>Child</w:t>
      </w:r>
      <w:r w:rsidR="00AE4004">
        <w:t xml:space="preserve"> </w:t>
      </w:r>
      <w:r w:rsidRPr="00842067">
        <w:t>Welfare</w:t>
      </w:r>
      <w:r w:rsidR="00AE4004">
        <w:t xml:space="preserve"> </w:t>
      </w:r>
      <w:r w:rsidRPr="00842067">
        <w:t>was</w:t>
      </w:r>
      <w:r w:rsidR="00AE4004">
        <w:t xml:space="preserve"> </w:t>
      </w:r>
      <w:r w:rsidRPr="00842067">
        <w:t>established</w:t>
      </w:r>
      <w:r w:rsidR="00AE4004">
        <w:t xml:space="preserve"> </w:t>
      </w:r>
      <w:r w:rsidRPr="00842067">
        <w:t>by</w:t>
      </w:r>
      <w:r w:rsidR="00AE4004">
        <w:t xml:space="preserve"> </w:t>
      </w:r>
      <w:r w:rsidRPr="00842067">
        <w:t>republican</w:t>
      </w:r>
      <w:r w:rsidR="00AE4004">
        <w:t xml:space="preserve"> </w:t>
      </w:r>
      <w:r w:rsidRPr="00842067">
        <w:t>decree</w:t>
      </w:r>
      <w:r w:rsidR="00AE4004">
        <w:t xml:space="preserve"> </w:t>
      </w:r>
      <w:r w:rsidRPr="00842067">
        <w:t>in</w:t>
      </w:r>
      <w:r w:rsidR="00AE4004">
        <w:t xml:space="preserve"> </w:t>
      </w:r>
      <w:r w:rsidRPr="00842067">
        <w:t>1991</w:t>
      </w:r>
      <w:r w:rsidR="00AE4004">
        <w:t xml:space="preserve"> </w:t>
      </w:r>
      <w:r w:rsidRPr="00842067">
        <w:t>under</w:t>
      </w:r>
      <w:r w:rsidR="00AE4004">
        <w:t xml:space="preserve"> </w:t>
      </w:r>
      <w:r w:rsidRPr="00842067">
        <w:t>the</w:t>
      </w:r>
      <w:r w:rsidR="00AE4004">
        <w:t xml:space="preserve"> </w:t>
      </w:r>
      <w:r w:rsidRPr="00842067">
        <w:t>chairpersonship</w:t>
      </w:r>
      <w:r w:rsidR="00AE4004">
        <w:t xml:space="preserve"> </w:t>
      </w:r>
      <w:r w:rsidRPr="00842067">
        <w:t>of</w:t>
      </w:r>
      <w:r w:rsidR="00AE4004">
        <w:t xml:space="preserve"> </w:t>
      </w:r>
      <w:r w:rsidRPr="00842067">
        <w:t>the</w:t>
      </w:r>
      <w:r w:rsidR="00AE4004">
        <w:t xml:space="preserve"> </w:t>
      </w:r>
      <w:r w:rsidRPr="00842067">
        <w:t>President</w:t>
      </w:r>
      <w:r w:rsidR="00AE4004">
        <w:t xml:space="preserve"> </w:t>
      </w:r>
      <w:r w:rsidRPr="00842067">
        <w:t>of</w:t>
      </w:r>
      <w:r w:rsidR="00AE4004">
        <w:t xml:space="preserve"> </w:t>
      </w:r>
      <w:r w:rsidRPr="00842067">
        <w:t>the</w:t>
      </w:r>
      <w:r w:rsidR="00AE4004">
        <w:t xml:space="preserve"> </w:t>
      </w:r>
      <w:r w:rsidRPr="00842067">
        <w:t>Republic</w:t>
      </w:r>
      <w:r w:rsidR="00AE4004">
        <w:t xml:space="preserve"> </w:t>
      </w:r>
      <w:r w:rsidRPr="00842067">
        <w:t>and</w:t>
      </w:r>
      <w:r w:rsidR="00AE4004">
        <w:t xml:space="preserve"> </w:t>
      </w:r>
      <w:r w:rsidRPr="00842067">
        <w:t>with</w:t>
      </w:r>
      <w:r w:rsidR="00AE4004">
        <w:t xml:space="preserve"> </w:t>
      </w:r>
      <w:r w:rsidRPr="00842067">
        <w:t>a</w:t>
      </w:r>
      <w:r w:rsidR="00AE4004">
        <w:t xml:space="preserve"> </w:t>
      </w:r>
      <w:r w:rsidRPr="00842067">
        <w:t>membership</w:t>
      </w:r>
      <w:r w:rsidR="00AE4004">
        <w:t xml:space="preserve"> </w:t>
      </w:r>
      <w:r w:rsidRPr="00842067">
        <w:t>comprising</w:t>
      </w:r>
      <w:r w:rsidR="00AE4004">
        <w:t xml:space="preserve"> </w:t>
      </w:r>
      <w:r w:rsidRPr="00842067">
        <w:t>state</w:t>
      </w:r>
      <w:r w:rsidR="00AE4004">
        <w:t xml:space="preserve"> </w:t>
      </w:r>
      <w:r w:rsidRPr="00842067">
        <w:t>governors</w:t>
      </w:r>
      <w:r w:rsidR="00AE4004">
        <w:t xml:space="preserve"> </w:t>
      </w:r>
      <w:r w:rsidRPr="00842067">
        <w:t>and</w:t>
      </w:r>
      <w:r w:rsidR="00AE4004">
        <w:t xml:space="preserve"> </w:t>
      </w:r>
      <w:r w:rsidRPr="00842067">
        <w:t>federal</w:t>
      </w:r>
      <w:r w:rsidR="00AE4004">
        <w:t xml:space="preserve"> </w:t>
      </w:r>
      <w:r w:rsidRPr="00842067">
        <w:t>ministers</w:t>
      </w:r>
      <w:r w:rsidR="00AE4004">
        <w:t xml:space="preserve"> </w:t>
      </w:r>
      <w:r w:rsidRPr="00842067">
        <w:t>involved</w:t>
      </w:r>
      <w:r w:rsidR="00AE4004">
        <w:t xml:space="preserve"> </w:t>
      </w:r>
      <w:r w:rsidRPr="00842067">
        <w:t>in</w:t>
      </w:r>
      <w:r w:rsidR="00AE4004">
        <w:t xml:space="preserve"> </w:t>
      </w:r>
      <w:r w:rsidRPr="00842067">
        <w:t>children</w:t>
      </w:r>
      <w:r w:rsidR="004C7228">
        <w:t>’</w:t>
      </w:r>
      <w:r w:rsidRPr="00842067">
        <w:t>s</w:t>
      </w:r>
      <w:r w:rsidR="00AE4004">
        <w:t xml:space="preserve"> </w:t>
      </w:r>
      <w:r w:rsidRPr="00842067">
        <w:t>issues.</w:t>
      </w:r>
      <w:r w:rsidR="00AE4004">
        <w:t xml:space="preserve"> </w:t>
      </w:r>
      <w:r w:rsidRPr="00842067">
        <w:t>It</w:t>
      </w:r>
      <w:r w:rsidR="00AE4004">
        <w:t xml:space="preserve"> </w:t>
      </w:r>
      <w:r w:rsidRPr="00842067">
        <w:t>is</w:t>
      </w:r>
      <w:r w:rsidR="00AE4004">
        <w:t xml:space="preserve"> </w:t>
      </w:r>
      <w:r w:rsidRPr="00842067">
        <w:t>competent</w:t>
      </w:r>
      <w:r w:rsidR="00AE4004">
        <w:t xml:space="preserve"> </w:t>
      </w:r>
      <w:r w:rsidRPr="00842067">
        <w:t>to</w:t>
      </w:r>
      <w:r w:rsidR="00AE4004">
        <w:t xml:space="preserve"> </w:t>
      </w:r>
      <w:r w:rsidRPr="00842067">
        <w:t>elaborate</w:t>
      </w:r>
      <w:r w:rsidR="00AE4004">
        <w:t xml:space="preserve"> </w:t>
      </w:r>
      <w:r w:rsidRPr="00842067">
        <w:t>policies,</w:t>
      </w:r>
      <w:r w:rsidR="00AE4004">
        <w:t xml:space="preserve"> </w:t>
      </w:r>
      <w:r w:rsidRPr="00842067">
        <w:t>plans</w:t>
      </w:r>
      <w:r w:rsidR="00AE4004">
        <w:t xml:space="preserve"> </w:t>
      </w:r>
      <w:r w:rsidRPr="00842067">
        <w:t>and</w:t>
      </w:r>
      <w:r w:rsidR="00AE4004">
        <w:t xml:space="preserve"> </w:t>
      </w:r>
      <w:r w:rsidRPr="00842067">
        <w:t>programmes</w:t>
      </w:r>
      <w:r w:rsidR="00AE4004">
        <w:t xml:space="preserve"> </w:t>
      </w:r>
      <w:r w:rsidRPr="00842067">
        <w:t>relating</w:t>
      </w:r>
      <w:r w:rsidR="00AE4004">
        <w:t xml:space="preserve"> </w:t>
      </w:r>
      <w:r w:rsidRPr="00842067">
        <w:t>to</w:t>
      </w:r>
      <w:r w:rsidR="00AE4004">
        <w:t xml:space="preserve"> </w:t>
      </w:r>
      <w:r w:rsidRPr="00842067">
        <w:t>children</w:t>
      </w:r>
      <w:r w:rsidR="00AE4004">
        <w:t xml:space="preserve"> </w:t>
      </w:r>
      <w:r w:rsidRPr="00842067">
        <w:t>as</w:t>
      </w:r>
      <w:r w:rsidR="00AE4004">
        <w:t xml:space="preserve"> </w:t>
      </w:r>
      <w:r w:rsidRPr="00842067">
        <w:t>part</w:t>
      </w:r>
      <w:r w:rsidR="00AE4004">
        <w:t xml:space="preserve"> </w:t>
      </w:r>
      <w:r w:rsidRPr="00842067">
        <w:t>of</w:t>
      </w:r>
      <w:r w:rsidR="00AE4004">
        <w:t xml:space="preserve"> </w:t>
      </w:r>
      <w:r w:rsidRPr="00842067">
        <w:t>the</w:t>
      </w:r>
      <w:r w:rsidR="00AE4004">
        <w:t xml:space="preserve"> </w:t>
      </w:r>
      <w:r w:rsidRPr="00842067">
        <w:t>State</w:t>
      </w:r>
      <w:r w:rsidR="004C7228">
        <w:t>’</w:t>
      </w:r>
      <w:r w:rsidRPr="00842067">
        <w:t>s</w:t>
      </w:r>
      <w:r w:rsidR="00AE4004">
        <w:t xml:space="preserve"> </w:t>
      </w:r>
      <w:r w:rsidRPr="00842067">
        <w:t>overall</w:t>
      </w:r>
      <w:r w:rsidR="00AE4004">
        <w:t xml:space="preserve"> </w:t>
      </w:r>
      <w:r w:rsidRPr="00842067">
        <w:t>policy,</w:t>
      </w:r>
      <w:r w:rsidR="00AE4004">
        <w:t xml:space="preserve"> </w:t>
      </w:r>
      <w:r w:rsidRPr="00842067">
        <w:t>in</w:t>
      </w:r>
      <w:r w:rsidR="00AE4004">
        <w:t xml:space="preserve"> </w:t>
      </w:r>
      <w:r w:rsidRPr="00842067">
        <w:t>collaboration</w:t>
      </w:r>
      <w:r w:rsidR="00AE4004">
        <w:t xml:space="preserve"> </w:t>
      </w:r>
      <w:r w:rsidRPr="00842067">
        <w:t>with</w:t>
      </w:r>
      <w:r w:rsidR="00AE4004">
        <w:t xml:space="preserve"> </w:t>
      </w:r>
      <w:r w:rsidRPr="00842067">
        <w:t>the</w:t>
      </w:r>
      <w:r w:rsidR="00AE4004">
        <w:t xml:space="preserve"> </w:t>
      </w:r>
      <w:r w:rsidRPr="00842067">
        <w:t>other</w:t>
      </w:r>
      <w:r w:rsidR="00AE4004">
        <w:t xml:space="preserve"> </w:t>
      </w:r>
      <w:r w:rsidRPr="00842067">
        <w:t>levels</w:t>
      </w:r>
      <w:r w:rsidR="00AE4004">
        <w:t xml:space="preserve"> </w:t>
      </w:r>
      <w:r w:rsidRPr="00842067">
        <w:t>of</w:t>
      </w:r>
      <w:r w:rsidR="00AE4004">
        <w:t xml:space="preserve"> </w:t>
      </w:r>
      <w:r w:rsidRPr="00842067">
        <w:t>government</w:t>
      </w:r>
      <w:r w:rsidR="00AE4004">
        <w:t xml:space="preserve"> </w:t>
      </w:r>
      <w:r w:rsidRPr="00842067">
        <w:t>in</w:t>
      </w:r>
      <w:r w:rsidR="00AE4004">
        <w:t xml:space="preserve"> </w:t>
      </w:r>
      <w:r w:rsidRPr="00842067">
        <w:t>the</w:t>
      </w:r>
      <w:r w:rsidR="00AE4004">
        <w:t xml:space="preserve"> </w:t>
      </w:r>
      <w:r w:rsidRPr="00842067">
        <w:t>field</w:t>
      </w:r>
      <w:r w:rsidR="00AE4004">
        <w:t xml:space="preserve"> </w:t>
      </w:r>
      <w:r w:rsidRPr="00842067">
        <w:t>of</w:t>
      </w:r>
      <w:r w:rsidR="00AE4004">
        <w:t xml:space="preserve"> </w:t>
      </w:r>
      <w:r w:rsidRPr="00842067">
        <w:t>child</w:t>
      </w:r>
      <w:r w:rsidR="00AE4004">
        <w:t xml:space="preserve"> </w:t>
      </w:r>
      <w:r w:rsidRPr="00842067">
        <w:t>welfare.</w:t>
      </w:r>
      <w:r w:rsidR="00AE4004">
        <w:t xml:space="preserve"> </w:t>
      </w:r>
      <w:r w:rsidRPr="00842067">
        <w:t>It</w:t>
      </w:r>
      <w:r w:rsidR="00AE4004">
        <w:t xml:space="preserve"> </w:t>
      </w:r>
      <w:r w:rsidRPr="00842067">
        <w:t>also</w:t>
      </w:r>
      <w:r w:rsidR="00AE4004">
        <w:t xml:space="preserve"> </w:t>
      </w:r>
      <w:r w:rsidRPr="00842067">
        <w:t>works</w:t>
      </w:r>
      <w:r w:rsidR="00AE4004">
        <w:t xml:space="preserve"> </w:t>
      </w:r>
      <w:r w:rsidRPr="00842067">
        <w:t>with</w:t>
      </w:r>
      <w:r w:rsidR="00AE4004">
        <w:t xml:space="preserve"> </w:t>
      </w:r>
      <w:r w:rsidRPr="00842067">
        <w:t>governmental</w:t>
      </w:r>
      <w:r w:rsidR="00AE4004">
        <w:t xml:space="preserve"> </w:t>
      </w:r>
      <w:r w:rsidRPr="00842067">
        <w:t>and</w:t>
      </w:r>
      <w:r w:rsidR="00AE4004">
        <w:t xml:space="preserve"> </w:t>
      </w:r>
      <w:r w:rsidRPr="00842067">
        <w:t>voluntary</w:t>
      </w:r>
      <w:r w:rsidR="00AE4004">
        <w:t xml:space="preserve"> </w:t>
      </w:r>
      <w:r w:rsidRPr="00842067">
        <w:t>entities,</w:t>
      </w:r>
      <w:r w:rsidR="00AE4004">
        <w:t xml:space="preserve"> </w:t>
      </w:r>
      <w:r w:rsidRPr="00842067">
        <w:t>gathers</w:t>
      </w:r>
      <w:r w:rsidR="00AE4004">
        <w:t xml:space="preserve"> </w:t>
      </w:r>
      <w:r w:rsidRPr="00842067">
        <w:t>statistics,</w:t>
      </w:r>
      <w:r w:rsidR="00AE4004">
        <w:t xml:space="preserve"> </w:t>
      </w:r>
      <w:r w:rsidRPr="00842067">
        <w:t>organizes</w:t>
      </w:r>
      <w:r w:rsidR="00AE4004">
        <w:t xml:space="preserve"> </w:t>
      </w:r>
      <w:r w:rsidRPr="00842067">
        <w:t>seminars,</w:t>
      </w:r>
      <w:r w:rsidR="00AE4004">
        <w:t xml:space="preserve"> </w:t>
      </w:r>
      <w:r w:rsidRPr="00842067">
        <w:t>trains</w:t>
      </w:r>
      <w:r w:rsidR="00AE4004">
        <w:t xml:space="preserve"> </w:t>
      </w:r>
      <w:r w:rsidRPr="00842067">
        <w:t>personnel</w:t>
      </w:r>
      <w:r w:rsidR="00AE4004">
        <w:t xml:space="preserve"> </w:t>
      </w:r>
      <w:r w:rsidRPr="00842067">
        <w:t>and</w:t>
      </w:r>
      <w:r w:rsidR="00AE4004">
        <w:t xml:space="preserve"> </w:t>
      </w:r>
      <w:r w:rsidRPr="00842067">
        <w:t>prepares</w:t>
      </w:r>
      <w:r w:rsidR="00AE4004">
        <w:t xml:space="preserve"> </w:t>
      </w:r>
      <w:r w:rsidRPr="00842067">
        <w:t>periodic</w:t>
      </w:r>
      <w:r w:rsidR="00AE4004">
        <w:t xml:space="preserve"> </w:t>
      </w:r>
      <w:r w:rsidRPr="00842067">
        <w:t>reports</w:t>
      </w:r>
      <w:r w:rsidR="00AE4004">
        <w:t xml:space="preserve"> </w:t>
      </w:r>
      <w:r w:rsidRPr="00842067">
        <w:t>for</w:t>
      </w:r>
      <w:r w:rsidR="00AE4004">
        <w:t xml:space="preserve"> </w:t>
      </w:r>
      <w:r w:rsidRPr="00842067">
        <w:t>submission</w:t>
      </w:r>
      <w:r w:rsidR="00AE4004">
        <w:t xml:space="preserve"> </w:t>
      </w:r>
      <w:r w:rsidRPr="00842067">
        <w:t>to</w:t>
      </w:r>
      <w:r w:rsidR="00AE4004">
        <w:t xml:space="preserve"> </w:t>
      </w:r>
      <w:r w:rsidRPr="00842067">
        <w:t>regional</w:t>
      </w:r>
      <w:r w:rsidR="00AE4004">
        <w:t xml:space="preserve"> </w:t>
      </w:r>
      <w:r w:rsidRPr="00842067">
        <w:t>and</w:t>
      </w:r>
      <w:r w:rsidR="00AE4004">
        <w:t xml:space="preserve"> </w:t>
      </w:r>
      <w:r w:rsidRPr="00842067">
        <w:t>international</w:t>
      </w:r>
      <w:r w:rsidR="00AE4004">
        <w:t xml:space="preserve"> </w:t>
      </w:r>
      <w:r w:rsidRPr="00842067">
        <w:t>organizations.</w:t>
      </w:r>
      <w:r w:rsidR="00AE4004">
        <w:t xml:space="preserve"> </w:t>
      </w:r>
      <w:r w:rsidRPr="00842067">
        <w:t>It</w:t>
      </w:r>
      <w:r w:rsidR="00AE4004">
        <w:t xml:space="preserve"> </w:t>
      </w:r>
      <w:r w:rsidRPr="00842067">
        <w:t>was</w:t>
      </w:r>
      <w:r w:rsidR="00AE4004">
        <w:t xml:space="preserve"> </w:t>
      </w:r>
      <w:r w:rsidRPr="00842067">
        <w:t>actively</w:t>
      </w:r>
      <w:r w:rsidR="00AE4004">
        <w:t xml:space="preserve"> </w:t>
      </w:r>
      <w:r w:rsidRPr="00842067">
        <w:t>involved</w:t>
      </w:r>
      <w:r w:rsidR="00AE4004">
        <w:t xml:space="preserve"> </w:t>
      </w:r>
      <w:r w:rsidRPr="00842067">
        <w:t>in</w:t>
      </w:r>
      <w:r w:rsidR="00AE4004">
        <w:t xml:space="preserve"> </w:t>
      </w:r>
      <w:r w:rsidRPr="00842067">
        <w:t>addition</w:t>
      </w:r>
      <w:r w:rsidR="00AE4004">
        <w:t xml:space="preserve"> </w:t>
      </w:r>
      <w:r w:rsidRPr="00842067">
        <w:t>in</w:t>
      </w:r>
      <w:r w:rsidR="00AE4004">
        <w:t xml:space="preserve"> </w:t>
      </w:r>
      <w:r w:rsidRPr="00842067">
        <w:t>drafting</w:t>
      </w:r>
      <w:r w:rsidR="00AE4004">
        <w:t xml:space="preserve"> </w:t>
      </w:r>
      <w:r w:rsidRPr="00842067">
        <w:t>the</w:t>
      </w:r>
      <w:r w:rsidR="00AE4004">
        <w:t xml:space="preserve"> </w:t>
      </w:r>
      <w:r w:rsidRPr="00842067">
        <w:t>Children</w:t>
      </w:r>
      <w:r w:rsidR="004C7228">
        <w:t>’</w:t>
      </w:r>
      <w:r w:rsidRPr="00842067">
        <w:t>s</w:t>
      </w:r>
      <w:r w:rsidR="00AE4004">
        <w:t xml:space="preserve"> </w:t>
      </w:r>
      <w:r w:rsidRPr="00842067">
        <w:t>Act</w:t>
      </w:r>
      <w:r w:rsidR="00AE4004">
        <w:t xml:space="preserve"> </w:t>
      </w:r>
      <w:r w:rsidRPr="00842067">
        <w:t>of</w:t>
      </w:r>
      <w:r w:rsidR="00AE4004">
        <w:t xml:space="preserve"> </w:t>
      </w:r>
      <w:r w:rsidRPr="00842067">
        <w:t>2010</w:t>
      </w:r>
      <w:r w:rsidR="00AE4004">
        <w:t xml:space="preserve"> </w:t>
      </w:r>
      <w:r w:rsidRPr="00842067">
        <w:t>and</w:t>
      </w:r>
      <w:r w:rsidR="00AE4004">
        <w:t xml:space="preserve"> </w:t>
      </w:r>
      <w:r w:rsidRPr="00842067">
        <w:t>it</w:t>
      </w:r>
      <w:r w:rsidR="00AE4004">
        <w:t xml:space="preserve"> </w:t>
      </w:r>
      <w:r w:rsidRPr="00842067">
        <w:t>plays</w:t>
      </w:r>
      <w:r w:rsidR="00AE4004">
        <w:t xml:space="preserve"> </w:t>
      </w:r>
      <w:r w:rsidRPr="00842067">
        <w:t>a</w:t>
      </w:r>
      <w:r w:rsidR="00AE4004">
        <w:t xml:space="preserve"> </w:t>
      </w:r>
      <w:r w:rsidRPr="00842067">
        <w:t>key</w:t>
      </w:r>
      <w:r w:rsidR="00AE4004">
        <w:t xml:space="preserve"> </w:t>
      </w:r>
      <w:r w:rsidRPr="00842067">
        <w:t>role</w:t>
      </w:r>
      <w:r w:rsidR="00AE4004">
        <w:t xml:space="preserve"> </w:t>
      </w:r>
      <w:r w:rsidRPr="00842067">
        <w:t>in</w:t>
      </w:r>
      <w:r w:rsidR="00AE4004">
        <w:t xml:space="preserve"> </w:t>
      </w:r>
      <w:r w:rsidRPr="00842067">
        <w:t>protecting</w:t>
      </w:r>
      <w:r w:rsidR="00AE4004">
        <w:t xml:space="preserve"> </w:t>
      </w:r>
      <w:r w:rsidRPr="00842067">
        <w:t>children</w:t>
      </w:r>
      <w:r w:rsidR="004C7228">
        <w:t>’</w:t>
      </w:r>
      <w:r w:rsidRPr="00842067">
        <w:t>s</w:t>
      </w:r>
      <w:r w:rsidR="00AE4004">
        <w:t xml:space="preserve"> </w:t>
      </w:r>
      <w:r w:rsidRPr="00842067">
        <w:t>rights</w:t>
      </w:r>
      <w:r w:rsidR="00AE4004">
        <w:t xml:space="preserve"> </w:t>
      </w:r>
      <w:r w:rsidRPr="00842067">
        <w:t>through</w:t>
      </w:r>
      <w:r w:rsidR="00AE4004">
        <w:t xml:space="preserve"> </w:t>
      </w:r>
      <w:r w:rsidRPr="00842067">
        <w:t>various</w:t>
      </w:r>
      <w:r w:rsidR="00AE4004">
        <w:t xml:space="preserve"> </w:t>
      </w:r>
      <w:r w:rsidRPr="00842067">
        <w:t>programmes</w:t>
      </w:r>
      <w:r w:rsidR="00AE4004">
        <w:t xml:space="preserve"> </w:t>
      </w:r>
      <w:r w:rsidRPr="00842067">
        <w:t>and</w:t>
      </w:r>
      <w:r w:rsidR="00AE4004">
        <w:t xml:space="preserve"> </w:t>
      </w:r>
      <w:r w:rsidRPr="00842067">
        <w:t>projects,</w:t>
      </w:r>
      <w:r w:rsidR="00AE4004">
        <w:t xml:space="preserve"> </w:t>
      </w:r>
      <w:r w:rsidRPr="00842067">
        <w:t>including</w:t>
      </w:r>
      <w:r w:rsidR="00AE4004">
        <w:t xml:space="preserve"> </w:t>
      </w:r>
      <w:r w:rsidRPr="00842067">
        <w:t>a</w:t>
      </w:r>
      <w:r w:rsidR="00AE4004">
        <w:t xml:space="preserve"> </w:t>
      </w:r>
      <w:r w:rsidRPr="00842067">
        <w:t>programme</w:t>
      </w:r>
      <w:r w:rsidR="00AE4004">
        <w:t xml:space="preserve"> </w:t>
      </w:r>
      <w:r w:rsidRPr="00842067">
        <w:t>for</w:t>
      </w:r>
      <w:r w:rsidR="00AE4004">
        <w:t xml:space="preserve"> </w:t>
      </w:r>
      <w:r w:rsidRPr="00842067">
        <w:t>the</w:t>
      </w:r>
      <w:r w:rsidR="00AE4004">
        <w:t xml:space="preserve"> </w:t>
      </w:r>
      <w:r w:rsidRPr="00842067">
        <w:t>eradication</w:t>
      </w:r>
      <w:r w:rsidR="00AE4004">
        <w:t xml:space="preserve"> </w:t>
      </w:r>
      <w:r w:rsidRPr="00842067">
        <w:t>of</w:t>
      </w:r>
      <w:r w:rsidR="00AE4004">
        <w:t xml:space="preserve"> </w:t>
      </w:r>
      <w:r w:rsidRPr="00842067">
        <w:t>female</w:t>
      </w:r>
      <w:r w:rsidR="00AE4004">
        <w:t xml:space="preserve"> </w:t>
      </w:r>
      <w:r w:rsidRPr="00842067">
        <w:t>genital</w:t>
      </w:r>
      <w:r w:rsidR="00AE4004">
        <w:t xml:space="preserve"> </w:t>
      </w:r>
      <w:r w:rsidRPr="00842067">
        <w:t>mutilation</w:t>
      </w:r>
      <w:r w:rsidR="00AE4004">
        <w:t xml:space="preserve"> </w:t>
      </w:r>
      <w:r w:rsidRPr="00842067">
        <w:t>and</w:t>
      </w:r>
      <w:r w:rsidR="00AE4004">
        <w:t xml:space="preserve"> </w:t>
      </w:r>
      <w:r w:rsidRPr="00842067">
        <w:t>a</w:t>
      </w:r>
      <w:r w:rsidR="00AE4004">
        <w:t xml:space="preserve"> </w:t>
      </w:r>
      <w:r w:rsidRPr="00842067">
        <w:t>programme</w:t>
      </w:r>
      <w:r w:rsidR="00AE4004">
        <w:t xml:space="preserve"> </w:t>
      </w:r>
      <w:r w:rsidRPr="00842067">
        <w:t>for</w:t>
      </w:r>
      <w:r w:rsidR="00AE4004">
        <w:t xml:space="preserve"> </w:t>
      </w:r>
      <w:r w:rsidRPr="00842067">
        <w:t>the</w:t>
      </w:r>
      <w:r w:rsidR="00AE4004">
        <w:t xml:space="preserve"> </w:t>
      </w:r>
      <w:r w:rsidRPr="00842067">
        <w:t>return</w:t>
      </w:r>
      <w:r w:rsidR="00AE4004">
        <w:t xml:space="preserve"> </w:t>
      </w:r>
      <w:r w:rsidRPr="00842067">
        <w:t>of</w:t>
      </w:r>
      <w:r w:rsidR="00AE4004">
        <w:t xml:space="preserve"> </w:t>
      </w:r>
      <w:r w:rsidRPr="00842067">
        <w:t>children</w:t>
      </w:r>
      <w:r w:rsidR="00AE4004">
        <w:t xml:space="preserve"> </w:t>
      </w:r>
      <w:r w:rsidRPr="00842067">
        <w:t>separated</w:t>
      </w:r>
      <w:r w:rsidR="00AE4004">
        <w:t xml:space="preserve"> </w:t>
      </w:r>
      <w:r w:rsidRPr="00842067">
        <w:t>from</w:t>
      </w:r>
      <w:r w:rsidR="00AE4004">
        <w:t xml:space="preserve"> </w:t>
      </w:r>
      <w:r w:rsidRPr="00842067">
        <w:t>their</w:t>
      </w:r>
      <w:r w:rsidR="00AE4004">
        <w:t xml:space="preserve"> </w:t>
      </w:r>
      <w:r w:rsidRPr="00842067">
        <w:t>families.</w:t>
      </w:r>
      <w:r w:rsidR="00AE4004">
        <w:t xml:space="preserve"> </w:t>
      </w:r>
      <w:r w:rsidRPr="00842067">
        <w:t>In</w:t>
      </w:r>
      <w:r w:rsidR="00AE4004">
        <w:t xml:space="preserve"> </w:t>
      </w:r>
      <w:r w:rsidRPr="00842067">
        <w:t>2010,</w:t>
      </w:r>
      <w:r w:rsidR="00AE4004">
        <w:t xml:space="preserve"> </w:t>
      </w:r>
      <w:r w:rsidRPr="00842067">
        <w:t>a</w:t>
      </w:r>
      <w:r w:rsidR="00AE4004">
        <w:t xml:space="preserve"> </w:t>
      </w:r>
      <w:r w:rsidRPr="00842067">
        <w:t>total</w:t>
      </w:r>
      <w:r w:rsidR="00AE4004">
        <w:t xml:space="preserve"> </w:t>
      </w:r>
      <w:r w:rsidRPr="00842067">
        <w:t>of</w:t>
      </w:r>
      <w:r w:rsidR="00AE4004">
        <w:t xml:space="preserve"> </w:t>
      </w:r>
      <w:r w:rsidRPr="00842067">
        <w:t>982</w:t>
      </w:r>
      <w:r w:rsidR="00AE4004">
        <w:t xml:space="preserve"> </w:t>
      </w:r>
      <w:r w:rsidRPr="00842067">
        <w:t>children</w:t>
      </w:r>
      <w:r w:rsidR="00AE4004">
        <w:t xml:space="preserve"> </w:t>
      </w:r>
      <w:r w:rsidRPr="00842067">
        <w:t>in</w:t>
      </w:r>
      <w:r w:rsidR="00AE4004">
        <w:t xml:space="preserve"> </w:t>
      </w:r>
      <w:smartTag w:uri="urn:schemas-microsoft-com:office:smarttags" w:element="City">
        <w:smartTag w:uri="urn:schemas-microsoft-com:office:smarttags" w:element="place">
          <w:r w:rsidRPr="00842067">
            <w:t>Khartoum</w:t>
          </w:r>
        </w:smartTag>
      </w:smartTag>
      <w:r w:rsidR="00AE4004">
        <w:t xml:space="preserve"> </w:t>
      </w:r>
      <w:r w:rsidRPr="00842067">
        <w:t>state</w:t>
      </w:r>
      <w:r w:rsidR="00AE4004">
        <w:t xml:space="preserve"> </w:t>
      </w:r>
      <w:r w:rsidRPr="00842067">
        <w:t>were</w:t>
      </w:r>
      <w:r w:rsidR="00AE4004">
        <w:t xml:space="preserve"> </w:t>
      </w:r>
      <w:r w:rsidRPr="00842067">
        <w:t>returned</w:t>
      </w:r>
      <w:r w:rsidR="00AE4004">
        <w:t xml:space="preserve"> </w:t>
      </w:r>
      <w:r w:rsidRPr="00842067">
        <w:t>and</w:t>
      </w:r>
      <w:r w:rsidR="00AE4004">
        <w:t xml:space="preserve"> </w:t>
      </w:r>
      <w:r w:rsidRPr="00842067">
        <w:t>96</w:t>
      </w:r>
      <w:r w:rsidR="00AE4004">
        <w:t xml:space="preserve"> </w:t>
      </w:r>
      <w:r w:rsidRPr="00842067">
        <w:t>from</w:t>
      </w:r>
      <w:r w:rsidR="00AE4004">
        <w:t xml:space="preserve"> </w:t>
      </w:r>
      <w:r w:rsidRPr="00842067">
        <w:t>the</w:t>
      </w:r>
      <w:r w:rsidR="00AE4004">
        <w:t xml:space="preserve"> </w:t>
      </w:r>
      <w:r w:rsidRPr="00842067">
        <w:t>northern</w:t>
      </w:r>
      <w:r w:rsidR="00AE4004">
        <w:t xml:space="preserve"> </w:t>
      </w:r>
      <w:r w:rsidRPr="00842067">
        <w:t>states.</w:t>
      </w:r>
      <w:r w:rsidR="00AE4004">
        <w:t xml:space="preserve"> </w:t>
      </w:r>
      <w:r w:rsidRPr="00842067">
        <w:t>Other</w:t>
      </w:r>
      <w:r w:rsidR="00AE4004">
        <w:t xml:space="preserve"> </w:t>
      </w:r>
      <w:r w:rsidRPr="00842067">
        <w:t>successful</w:t>
      </w:r>
      <w:r w:rsidR="00AE4004">
        <w:t xml:space="preserve"> </w:t>
      </w:r>
      <w:r w:rsidRPr="00842067">
        <w:t>projects</w:t>
      </w:r>
      <w:r w:rsidR="00AE4004">
        <w:t xml:space="preserve"> </w:t>
      </w:r>
      <w:r w:rsidRPr="00842067">
        <w:t>include</w:t>
      </w:r>
      <w:r w:rsidR="00AE4004">
        <w:t xml:space="preserve"> </w:t>
      </w:r>
      <w:r w:rsidRPr="00842067">
        <w:t>a</w:t>
      </w:r>
      <w:r w:rsidR="00AE4004">
        <w:t xml:space="preserve"> </w:t>
      </w:r>
      <w:r w:rsidRPr="00842067">
        <w:t>project</w:t>
      </w:r>
      <w:r w:rsidR="00AE4004">
        <w:t xml:space="preserve"> </w:t>
      </w:r>
      <w:r w:rsidRPr="00842067">
        <w:t>for</w:t>
      </w:r>
      <w:r w:rsidR="00AE4004">
        <w:t xml:space="preserve"> </w:t>
      </w:r>
      <w:r w:rsidRPr="00842067">
        <w:t>promoting</w:t>
      </w:r>
      <w:r w:rsidR="00AE4004">
        <w:t xml:space="preserve"> </w:t>
      </w:r>
      <w:r w:rsidRPr="00842067">
        <w:t>birth</w:t>
      </w:r>
      <w:r w:rsidR="00AE4004">
        <w:t xml:space="preserve"> </w:t>
      </w:r>
      <w:r w:rsidRPr="00842067">
        <w:t>registration</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The</w:t>
      </w:r>
      <w:r w:rsidR="00AE4004">
        <w:t xml:space="preserve"> </w:t>
      </w:r>
      <w:r w:rsidRPr="00842067">
        <w:t>Council</w:t>
      </w:r>
      <w:r w:rsidR="00AE4004">
        <w:t xml:space="preserve"> </w:t>
      </w:r>
      <w:r w:rsidRPr="00842067">
        <w:t>carries</w:t>
      </w:r>
      <w:r w:rsidR="00AE4004">
        <w:t xml:space="preserve"> </w:t>
      </w:r>
      <w:r w:rsidRPr="00842067">
        <w:t>out</w:t>
      </w:r>
      <w:r w:rsidR="00AE4004">
        <w:t xml:space="preserve"> </w:t>
      </w:r>
      <w:r w:rsidRPr="00842067">
        <w:t>child-related</w:t>
      </w:r>
      <w:r w:rsidR="00AE4004">
        <w:t xml:space="preserve"> </w:t>
      </w:r>
      <w:r w:rsidRPr="00842067">
        <w:t>training</w:t>
      </w:r>
      <w:r w:rsidR="00AE4004">
        <w:t xml:space="preserve"> </w:t>
      </w:r>
      <w:r w:rsidRPr="00842067">
        <w:t>and</w:t>
      </w:r>
      <w:r w:rsidR="00AE4004">
        <w:t xml:space="preserve"> </w:t>
      </w:r>
      <w:r w:rsidRPr="00842067">
        <w:t>capacity-building</w:t>
      </w:r>
      <w:r w:rsidR="00AE4004">
        <w:t xml:space="preserve"> </w:t>
      </w:r>
      <w:r w:rsidRPr="00842067">
        <w:t>programmes</w:t>
      </w:r>
      <w:r w:rsidR="00AE4004">
        <w:t xml:space="preserve"> </w:t>
      </w:r>
      <w:r w:rsidRPr="00842067">
        <w:t>in</w:t>
      </w:r>
      <w:r w:rsidR="00AE4004">
        <w:t xml:space="preserve"> </w:t>
      </w:r>
      <w:smartTag w:uri="urn:schemas-microsoft-com:office:smarttags" w:element="City">
        <w:smartTag w:uri="urn:schemas-microsoft-com:office:smarttags" w:element="place">
          <w:r w:rsidRPr="00842067">
            <w:t>Khartoum</w:t>
          </w:r>
        </w:smartTag>
      </w:smartTag>
      <w:r w:rsidR="00AE4004">
        <w:t xml:space="preserve"> </w:t>
      </w:r>
      <w:r w:rsidRPr="00842067">
        <w:t>and</w:t>
      </w:r>
      <w:r w:rsidR="00AE4004">
        <w:t xml:space="preserve"> </w:t>
      </w:r>
      <w:r w:rsidRPr="00842067">
        <w:t>in</w:t>
      </w:r>
      <w:r w:rsidR="00AE4004">
        <w:t xml:space="preserve"> </w:t>
      </w:r>
      <w:r w:rsidRPr="00842067">
        <w:t>the</w:t>
      </w:r>
      <w:r w:rsidR="00AE4004">
        <w:t xml:space="preserve"> </w:t>
      </w:r>
      <w:r w:rsidRPr="00842067">
        <w:t>various</w:t>
      </w:r>
      <w:r w:rsidR="00AE4004">
        <w:t xml:space="preserve"> </w:t>
      </w:r>
      <w:r w:rsidRPr="00842067">
        <w:t>states,</w:t>
      </w:r>
      <w:r w:rsidR="00AE4004">
        <w:t xml:space="preserve"> </w:t>
      </w:r>
      <w:r w:rsidRPr="00842067">
        <w:t>with</w:t>
      </w:r>
      <w:r w:rsidR="00AE4004">
        <w:t xml:space="preserve"> </w:t>
      </w:r>
      <w:r w:rsidRPr="00842067">
        <w:t>valuable</w:t>
      </w:r>
      <w:r w:rsidR="00AE4004">
        <w:t xml:space="preserve"> </w:t>
      </w:r>
      <w:r w:rsidRPr="00842067">
        <w:t>support</w:t>
      </w:r>
      <w:r w:rsidR="00AE4004">
        <w:t xml:space="preserve"> </w:t>
      </w:r>
      <w:r w:rsidRPr="00842067">
        <w:t>from</w:t>
      </w:r>
      <w:r w:rsidR="00AE4004">
        <w:t xml:space="preserve"> </w:t>
      </w:r>
      <w:r w:rsidRPr="00842067">
        <w:t>UNICEF.</w:t>
      </w:r>
      <w:r w:rsidR="00AE4004">
        <w:t xml:space="preserve"> </w:t>
      </w:r>
      <w:r w:rsidRPr="00842067">
        <w:t>The</w:t>
      </w:r>
      <w:r w:rsidR="00AE4004">
        <w:t xml:space="preserve"> </w:t>
      </w:r>
      <w:r w:rsidRPr="00842067">
        <w:t>Children</w:t>
      </w:r>
      <w:r w:rsidR="004C7228">
        <w:t>’</w:t>
      </w:r>
      <w:r w:rsidRPr="00842067">
        <w:t>s</w:t>
      </w:r>
      <w:r w:rsidR="00AE4004">
        <w:t xml:space="preserve"> </w:t>
      </w:r>
      <w:r w:rsidRPr="00842067">
        <w:t>Act</w:t>
      </w:r>
      <w:r w:rsidR="00AE4004">
        <w:t xml:space="preserve"> </w:t>
      </w:r>
      <w:r w:rsidRPr="00842067">
        <w:t>of</w:t>
      </w:r>
      <w:r w:rsidR="00AE4004">
        <w:t xml:space="preserve"> </w:t>
      </w:r>
      <w:r w:rsidRPr="00842067">
        <w:t>2010</w:t>
      </w:r>
      <w:r w:rsidR="00AE4004">
        <w:t xml:space="preserve"> </w:t>
      </w:r>
      <w:r w:rsidRPr="00842067">
        <w:t>is</w:t>
      </w:r>
      <w:r w:rsidR="00AE4004">
        <w:t xml:space="preserve"> </w:t>
      </w:r>
      <w:r w:rsidRPr="00842067">
        <w:t>one</w:t>
      </w:r>
      <w:r w:rsidR="00AE4004">
        <w:t xml:space="preserve"> </w:t>
      </w:r>
      <w:r w:rsidRPr="00842067">
        <w:t>of</w:t>
      </w:r>
      <w:r w:rsidR="00AE4004">
        <w:t xml:space="preserve"> </w:t>
      </w:r>
      <w:r w:rsidRPr="00842067">
        <w:t>the</w:t>
      </w:r>
      <w:r w:rsidR="00AE4004">
        <w:t xml:space="preserve"> </w:t>
      </w:r>
      <w:r w:rsidRPr="00842067">
        <w:t>main</w:t>
      </w:r>
      <w:r w:rsidR="00AE4004">
        <w:t xml:space="preserve"> </w:t>
      </w:r>
      <w:r w:rsidRPr="00842067">
        <w:t>achievements</w:t>
      </w:r>
      <w:r w:rsidR="00AE4004">
        <w:t xml:space="preserve"> </w:t>
      </w:r>
      <w:r w:rsidRPr="00842067">
        <w:t>of</w:t>
      </w:r>
      <w:r w:rsidR="00AE4004">
        <w:t xml:space="preserve"> </w:t>
      </w:r>
      <w:r w:rsidRPr="00842067">
        <w:t>the</w:t>
      </w:r>
      <w:r w:rsidR="00AE4004">
        <w:t xml:space="preserve"> </w:t>
      </w:r>
      <w:r w:rsidRPr="00842067">
        <w:t>Council,</w:t>
      </w:r>
      <w:r w:rsidR="00AE4004">
        <w:t xml:space="preserve"> </w:t>
      </w:r>
      <w:r w:rsidRPr="00842067">
        <w:t>which</w:t>
      </w:r>
      <w:r w:rsidR="00AE4004">
        <w:t xml:space="preserve"> </w:t>
      </w:r>
      <w:r w:rsidRPr="00842067">
        <w:t>is</w:t>
      </w:r>
      <w:r w:rsidR="00AE4004">
        <w:t xml:space="preserve"> </w:t>
      </w:r>
      <w:r w:rsidRPr="00842067">
        <w:t>working</w:t>
      </w:r>
      <w:r w:rsidR="00AE4004">
        <w:t xml:space="preserve"> </w:t>
      </w:r>
      <w:r w:rsidRPr="00842067">
        <w:t>on</w:t>
      </w:r>
      <w:r w:rsidR="00AE4004">
        <w:t xml:space="preserve"> </w:t>
      </w:r>
      <w:r w:rsidRPr="00842067">
        <w:t>a</w:t>
      </w:r>
      <w:r w:rsidR="00AE4004">
        <w:t xml:space="preserve"> </w:t>
      </w:r>
      <w:r w:rsidRPr="00842067">
        <w:t>plan</w:t>
      </w:r>
      <w:r w:rsidR="00AE4004">
        <w:t xml:space="preserve"> </w:t>
      </w:r>
      <w:r w:rsidRPr="00842067">
        <w:t>for</w:t>
      </w:r>
      <w:r w:rsidR="00AE4004">
        <w:t xml:space="preserve"> </w:t>
      </w:r>
      <w:r w:rsidRPr="00842067">
        <w:t>its</w:t>
      </w:r>
      <w:r w:rsidR="00AE4004">
        <w:t xml:space="preserve"> </w:t>
      </w:r>
      <w:r w:rsidRPr="00842067">
        <w:t>implementation.</w:t>
      </w:r>
      <w:r w:rsidR="00AE4004">
        <w:t xml:space="preserve"> </w:t>
      </w:r>
      <w:r w:rsidRPr="00842067">
        <w:t>The</w:t>
      </w:r>
      <w:r w:rsidR="00AE4004">
        <w:t xml:space="preserve"> </w:t>
      </w:r>
      <w:r w:rsidRPr="00842067">
        <w:t>Council</w:t>
      </w:r>
      <w:r w:rsidR="00AE4004">
        <w:t xml:space="preserve"> </w:t>
      </w:r>
      <w:r w:rsidRPr="00842067">
        <w:t>has</w:t>
      </w:r>
      <w:r w:rsidR="00AE4004">
        <w:t xml:space="preserve"> </w:t>
      </w:r>
      <w:r w:rsidRPr="00842067">
        <w:t>a</w:t>
      </w:r>
      <w:r w:rsidR="00AE4004">
        <w:t xml:space="preserve"> </w:t>
      </w:r>
      <w:r w:rsidRPr="00842067">
        <w:t>number</w:t>
      </w:r>
      <w:r w:rsidR="00AE4004">
        <w:t xml:space="preserve"> </w:t>
      </w:r>
      <w:r w:rsidRPr="00842067">
        <w:t>of</w:t>
      </w:r>
      <w:r w:rsidR="00AE4004">
        <w:t xml:space="preserve"> </w:t>
      </w:r>
      <w:r w:rsidRPr="00842067">
        <w:t>child</w:t>
      </w:r>
      <w:r w:rsidR="00AE4004">
        <w:t xml:space="preserve"> </w:t>
      </w:r>
      <w:r w:rsidRPr="00842067">
        <w:t>welfare</w:t>
      </w:r>
      <w:r w:rsidR="00AE4004">
        <w:t xml:space="preserve"> </w:t>
      </w:r>
      <w:r w:rsidRPr="00842067">
        <w:t>councils</w:t>
      </w:r>
      <w:r w:rsidR="00AE4004">
        <w:t xml:space="preserve"> </w:t>
      </w:r>
      <w:r w:rsidRPr="00842067">
        <w:t>at</w:t>
      </w:r>
      <w:r w:rsidR="00AE4004">
        <w:t xml:space="preserve"> </w:t>
      </w:r>
      <w:r w:rsidRPr="00842067">
        <w:t>the</w:t>
      </w:r>
      <w:r w:rsidR="00AE4004">
        <w:t xml:space="preserve"> </w:t>
      </w:r>
      <w:r w:rsidRPr="00842067">
        <w:t>state</w:t>
      </w:r>
      <w:r w:rsidR="00AE4004">
        <w:t xml:space="preserve"> </w:t>
      </w:r>
      <w:r w:rsidRPr="00842067">
        <w:t>level.</w:t>
      </w:r>
    </w:p>
    <w:p w:rsidR="00842067" w:rsidRPr="00842067" w:rsidRDefault="00842067" w:rsidP="00842067">
      <w:pPr>
        <w:pStyle w:val="SingleTxtG"/>
      </w:pPr>
      <w:r w:rsidRPr="00842067">
        <w:t>178.</w:t>
      </w:r>
      <w:r w:rsidRPr="00842067">
        <w:tab/>
        <w:t>On</w:t>
      </w:r>
      <w:r w:rsidR="00AE4004">
        <w:t xml:space="preserve"> </w:t>
      </w:r>
      <w:r w:rsidRPr="00842067">
        <w:t>the</w:t>
      </w:r>
      <w:r w:rsidR="00AE4004">
        <w:t xml:space="preserve"> </w:t>
      </w:r>
      <w:r w:rsidRPr="00842067">
        <w:t>initiative</w:t>
      </w:r>
      <w:r w:rsidR="00AE4004">
        <w:t xml:space="preserve"> </w:t>
      </w:r>
      <w:r w:rsidRPr="00842067">
        <w:t>of</w:t>
      </w:r>
      <w:r w:rsidR="00AE4004">
        <w:t xml:space="preserve"> </w:t>
      </w:r>
      <w:r w:rsidRPr="00842067">
        <w:t>the</w:t>
      </w:r>
      <w:r w:rsidR="00AE4004">
        <w:t xml:space="preserve"> </w:t>
      </w:r>
      <w:r w:rsidRPr="00842067">
        <w:t>Council</w:t>
      </w:r>
      <w:r w:rsidR="00AE4004">
        <w:t xml:space="preserve"> </w:t>
      </w:r>
      <w:r w:rsidRPr="00842067">
        <w:t>and</w:t>
      </w:r>
      <w:r w:rsidR="00AE4004">
        <w:t xml:space="preserve"> </w:t>
      </w:r>
      <w:r w:rsidRPr="00842067">
        <w:t>the</w:t>
      </w:r>
      <w:r w:rsidR="00AE4004">
        <w:t xml:space="preserve"> </w:t>
      </w:r>
      <w:r w:rsidRPr="00842067">
        <w:t>Ministry</w:t>
      </w:r>
      <w:r w:rsidR="00AE4004">
        <w:t xml:space="preserve"> </w:t>
      </w:r>
      <w:r w:rsidRPr="00842067">
        <w:t>of</w:t>
      </w:r>
      <w:r w:rsidR="00AE4004">
        <w:t xml:space="preserve"> </w:t>
      </w:r>
      <w:r w:rsidRPr="00842067">
        <w:t>the</w:t>
      </w:r>
      <w:r w:rsidR="00AE4004">
        <w:t xml:space="preserve"> </w:t>
      </w:r>
      <w:r w:rsidRPr="00842067">
        <w:t>Interior,</w:t>
      </w:r>
      <w:r w:rsidR="00AE4004">
        <w:t xml:space="preserve"> </w:t>
      </w:r>
      <w:r w:rsidRPr="00842067">
        <w:t>family</w:t>
      </w:r>
      <w:r w:rsidR="00AE4004">
        <w:t xml:space="preserve"> </w:t>
      </w:r>
      <w:r w:rsidRPr="00842067">
        <w:t>protection</w:t>
      </w:r>
      <w:r w:rsidR="00AE4004">
        <w:t xml:space="preserve"> </w:t>
      </w:r>
      <w:r w:rsidRPr="00842067">
        <w:t>units</w:t>
      </w:r>
      <w:r w:rsidR="00AE4004">
        <w:t xml:space="preserve"> </w:t>
      </w:r>
      <w:r w:rsidRPr="00842067">
        <w:t>attached</w:t>
      </w:r>
      <w:r w:rsidR="00AE4004">
        <w:t xml:space="preserve"> </w:t>
      </w:r>
      <w:r w:rsidRPr="00842067">
        <w:t>to</w:t>
      </w:r>
      <w:r w:rsidR="00AE4004">
        <w:t xml:space="preserve"> </w:t>
      </w:r>
      <w:r w:rsidRPr="00842067">
        <w:t>the</w:t>
      </w:r>
      <w:r w:rsidR="00AE4004">
        <w:t xml:space="preserve"> </w:t>
      </w:r>
      <w:r w:rsidRPr="00842067">
        <w:t>police</w:t>
      </w:r>
      <w:r w:rsidR="00AE4004">
        <w:t xml:space="preserve"> </w:t>
      </w:r>
      <w:r w:rsidRPr="00842067">
        <w:t>force</w:t>
      </w:r>
      <w:r w:rsidR="00AE4004">
        <w:t xml:space="preserve"> </w:t>
      </w:r>
      <w:r w:rsidRPr="00842067">
        <w:t>were</w:t>
      </w:r>
      <w:r w:rsidR="00AE4004">
        <w:t xml:space="preserve"> </w:t>
      </w:r>
      <w:r w:rsidRPr="00842067">
        <w:t>established</w:t>
      </w:r>
      <w:r w:rsidR="00AE4004">
        <w:t xml:space="preserve"> </w:t>
      </w:r>
      <w:r w:rsidRPr="00842067">
        <w:t>with</w:t>
      </w:r>
      <w:r w:rsidR="00AE4004">
        <w:t xml:space="preserve"> </w:t>
      </w:r>
      <w:r w:rsidRPr="00842067">
        <w:t>the</w:t>
      </w:r>
      <w:r w:rsidR="00AE4004">
        <w:t xml:space="preserve"> </w:t>
      </w:r>
      <w:r w:rsidRPr="00842067">
        <w:t>aim</w:t>
      </w:r>
      <w:r w:rsidR="00AE4004">
        <w:t xml:space="preserve"> </w:t>
      </w:r>
      <w:r w:rsidRPr="00842067">
        <w:t>of</w:t>
      </w:r>
      <w:r w:rsidR="00AE4004">
        <w:t xml:space="preserve"> </w:t>
      </w:r>
      <w:r w:rsidRPr="00842067">
        <w:t>protecting</w:t>
      </w:r>
      <w:r w:rsidR="00AE4004">
        <w:t xml:space="preserve"> </w:t>
      </w:r>
      <w:r w:rsidRPr="00842067">
        <w:t>children,</w:t>
      </w:r>
      <w:r w:rsidR="00AE4004">
        <w:t xml:space="preserve"> </w:t>
      </w:r>
      <w:r w:rsidRPr="00842067">
        <w:t>creating</w:t>
      </w:r>
      <w:r w:rsidR="00AE4004">
        <w:t xml:space="preserve"> </w:t>
      </w:r>
      <w:r w:rsidRPr="00842067">
        <w:t>a</w:t>
      </w:r>
      <w:r w:rsidR="00AE4004">
        <w:t xml:space="preserve"> </w:t>
      </w:r>
      <w:r w:rsidRPr="00842067">
        <w:t>healthy</w:t>
      </w:r>
      <w:r w:rsidR="00AE4004">
        <w:t xml:space="preserve"> </w:t>
      </w:r>
      <w:r w:rsidRPr="00842067">
        <w:t>society</w:t>
      </w:r>
      <w:r w:rsidR="00AE4004">
        <w:t xml:space="preserve"> </w:t>
      </w:r>
      <w:r w:rsidRPr="00842067">
        <w:t>and</w:t>
      </w:r>
      <w:r w:rsidR="00AE4004">
        <w:t xml:space="preserve"> </w:t>
      </w:r>
      <w:r w:rsidRPr="00842067">
        <w:t>achieving</w:t>
      </w:r>
      <w:r w:rsidR="00AE4004">
        <w:t xml:space="preserve"> </w:t>
      </w:r>
      <w:r w:rsidRPr="00842067">
        <w:t>calm.</w:t>
      </w:r>
    </w:p>
    <w:p w:rsidR="00842067" w:rsidRPr="00842067" w:rsidRDefault="00A86C3B" w:rsidP="00A86C3B">
      <w:pPr>
        <w:pStyle w:val="H23G"/>
      </w:pPr>
      <w:r>
        <w:tab/>
      </w:r>
      <w:r>
        <w:tab/>
      </w:r>
      <w:r w:rsidR="00842067" w:rsidRPr="00842067">
        <w:t>Civil</w:t>
      </w:r>
      <w:r w:rsidR="00AE4004">
        <w:t xml:space="preserve"> </w:t>
      </w:r>
      <w:r w:rsidR="00842067" w:rsidRPr="00842067">
        <w:t>society</w:t>
      </w:r>
      <w:r w:rsidR="00AE4004">
        <w:t xml:space="preserve"> </w:t>
      </w:r>
      <w:r w:rsidR="00842067" w:rsidRPr="00842067">
        <w:t>organizations</w:t>
      </w:r>
      <w:r w:rsidR="00AE4004">
        <w:t xml:space="preserve"> </w:t>
      </w:r>
    </w:p>
    <w:p w:rsidR="00842067" w:rsidRPr="00842067" w:rsidRDefault="00842067" w:rsidP="00842067">
      <w:pPr>
        <w:pStyle w:val="SingleTxtG"/>
      </w:pPr>
      <w:r w:rsidRPr="00842067">
        <w:t>179.</w:t>
      </w:r>
      <w:r w:rsidRPr="00842067">
        <w:tab/>
        <w:t>There</w:t>
      </w:r>
      <w:r w:rsidR="00AE4004">
        <w:t xml:space="preserve"> </w:t>
      </w:r>
      <w:r w:rsidRPr="00842067">
        <w:t>are</w:t>
      </w:r>
      <w:r w:rsidR="00AE4004">
        <w:t xml:space="preserve"> </w:t>
      </w:r>
      <w:r w:rsidRPr="00842067">
        <w:t>over</w:t>
      </w:r>
      <w:r w:rsidR="00AE4004">
        <w:t xml:space="preserve"> </w:t>
      </w:r>
      <w:r w:rsidRPr="00842067">
        <w:t>4,000</w:t>
      </w:r>
      <w:r w:rsidR="00AE4004">
        <w:t xml:space="preserve"> </w:t>
      </w:r>
      <w:r w:rsidRPr="00842067">
        <w:t>civil</w:t>
      </w:r>
      <w:r w:rsidR="00AE4004">
        <w:t xml:space="preserve"> </w:t>
      </w:r>
      <w:r w:rsidRPr="00842067">
        <w:t>society</w:t>
      </w:r>
      <w:r w:rsidR="00AE4004">
        <w:t xml:space="preserve"> </w:t>
      </w:r>
      <w:r w:rsidRPr="00842067">
        <w:t>organizations,</w:t>
      </w:r>
      <w:r w:rsidR="00AE4004">
        <w:t xml:space="preserve"> </w:t>
      </w:r>
      <w:r w:rsidRPr="00842067">
        <w:t>all</w:t>
      </w:r>
      <w:r w:rsidR="00AE4004">
        <w:t xml:space="preserve"> </w:t>
      </w:r>
      <w:r w:rsidRPr="00842067">
        <w:t>of</w:t>
      </w:r>
      <w:r w:rsidR="00AE4004">
        <w:t xml:space="preserve"> </w:t>
      </w:r>
      <w:r w:rsidRPr="00842067">
        <w:t>which</w:t>
      </w:r>
      <w:r w:rsidR="00AE4004">
        <w:t xml:space="preserve"> </w:t>
      </w:r>
      <w:r w:rsidRPr="00842067">
        <w:t>are</w:t>
      </w:r>
      <w:r w:rsidR="00AE4004">
        <w:t xml:space="preserve"> </w:t>
      </w:r>
      <w:r w:rsidRPr="00842067">
        <w:t>working</w:t>
      </w:r>
      <w:r w:rsidR="00AE4004">
        <w:t xml:space="preserve"> </w:t>
      </w:r>
      <w:r w:rsidRPr="00842067">
        <w:t>to</w:t>
      </w:r>
      <w:r w:rsidR="00AE4004">
        <w:t xml:space="preserve"> </w:t>
      </w:r>
      <w:r w:rsidRPr="00842067">
        <w:t>promote</w:t>
      </w:r>
      <w:r w:rsidR="00AE4004">
        <w:t xml:space="preserve"> </w:t>
      </w:r>
      <w:r w:rsidRPr="00842067">
        <w:t>and</w:t>
      </w:r>
      <w:r w:rsidR="00AE4004">
        <w:t xml:space="preserve"> </w:t>
      </w:r>
      <w:r w:rsidRPr="00842067">
        <w:t>protect</w:t>
      </w:r>
      <w:r w:rsidR="00AE4004">
        <w:t xml:space="preserve"> </w:t>
      </w:r>
      <w:r w:rsidRPr="00842067">
        <w:t>human</w:t>
      </w:r>
      <w:r w:rsidR="00AE4004">
        <w:t xml:space="preserve"> </w:t>
      </w:r>
      <w:r w:rsidRPr="00842067">
        <w:t>rights</w:t>
      </w:r>
      <w:r w:rsidR="00AE4004">
        <w:t xml:space="preserve"> </w:t>
      </w:r>
      <w:r w:rsidRPr="00842067">
        <w:t>through</w:t>
      </w:r>
      <w:r w:rsidR="00AE4004">
        <w:t xml:space="preserve"> </w:t>
      </w:r>
      <w:r w:rsidRPr="00842067">
        <w:t>awareness</w:t>
      </w:r>
      <w:r w:rsidR="00AE4004">
        <w:t xml:space="preserve"> </w:t>
      </w:r>
      <w:r w:rsidRPr="00842067">
        <w:t>activities,</w:t>
      </w:r>
      <w:r w:rsidR="00AE4004">
        <w:t xml:space="preserve"> </w:t>
      </w:r>
      <w:r w:rsidRPr="00842067">
        <w:t>the</w:t>
      </w:r>
      <w:r w:rsidR="00AE4004">
        <w:t xml:space="preserve"> </w:t>
      </w:r>
      <w:r w:rsidRPr="00842067">
        <w:t>provision</w:t>
      </w:r>
      <w:r w:rsidR="00AE4004">
        <w:t xml:space="preserve"> </w:t>
      </w:r>
      <w:r w:rsidRPr="00842067">
        <w:t>of</w:t>
      </w:r>
      <w:r w:rsidR="00AE4004">
        <w:t xml:space="preserve"> </w:t>
      </w:r>
      <w:r w:rsidRPr="00842067">
        <w:t>legal</w:t>
      </w:r>
      <w:r w:rsidR="00AE4004">
        <w:t xml:space="preserve"> </w:t>
      </w:r>
      <w:r w:rsidRPr="00842067">
        <w:t>aid</w:t>
      </w:r>
      <w:r w:rsidR="00AE4004">
        <w:t xml:space="preserve"> </w:t>
      </w:r>
      <w:r w:rsidRPr="00842067">
        <w:t>and</w:t>
      </w:r>
      <w:r w:rsidR="00AE4004">
        <w:t xml:space="preserve"> </w:t>
      </w:r>
      <w:r w:rsidRPr="00842067">
        <w:t>monitoring</w:t>
      </w:r>
      <w:r w:rsidR="00AE4004">
        <w:t xml:space="preserve"> </w:t>
      </w:r>
      <w:r w:rsidRPr="00842067">
        <w:t>of</w:t>
      </w:r>
      <w:r w:rsidR="00AE4004">
        <w:t xml:space="preserve"> </w:t>
      </w:r>
      <w:r w:rsidRPr="00842067">
        <w:t>the</w:t>
      </w:r>
      <w:r w:rsidR="00AE4004">
        <w:t xml:space="preserve"> </w:t>
      </w:r>
      <w:r w:rsidRPr="00842067">
        <w:t>human</w:t>
      </w:r>
      <w:r w:rsidR="00AE4004">
        <w:t xml:space="preserve"> </w:t>
      </w:r>
      <w:r w:rsidRPr="00842067">
        <w:t>rights</w:t>
      </w:r>
      <w:r w:rsidR="00AE4004">
        <w:t xml:space="preserve"> </w:t>
      </w:r>
      <w:r w:rsidRPr="00842067">
        <w:t>situation</w:t>
      </w:r>
      <w:r w:rsidR="00AE4004">
        <w:t xml:space="preserve"> </w:t>
      </w:r>
      <w:r w:rsidRPr="00842067">
        <w:t>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with</w:t>
      </w:r>
      <w:r w:rsidR="00AE4004">
        <w:t xml:space="preserve"> </w:t>
      </w:r>
      <w:r w:rsidRPr="00842067">
        <w:t>the</w:t>
      </w:r>
      <w:r w:rsidR="00AE4004">
        <w:t xml:space="preserve"> </w:t>
      </w:r>
      <w:r w:rsidRPr="00842067">
        <w:t>various</w:t>
      </w:r>
      <w:r w:rsidR="00AE4004">
        <w:t xml:space="preserve"> </w:t>
      </w:r>
      <w:r w:rsidRPr="00842067">
        <w:t>State</w:t>
      </w:r>
      <w:r w:rsidR="00AE4004">
        <w:t xml:space="preserve"> </w:t>
      </w:r>
      <w:r w:rsidRPr="00842067">
        <w:t>organs.</w:t>
      </w:r>
      <w:r w:rsidR="00AE4004">
        <w:t xml:space="preserve"> </w:t>
      </w:r>
      <w:r w:rsidRPr="00842067">
        <w:t>Over</w:t>
      </w:r>
      <w:r w:rsidR="00AE4004">
        <w:t xml:space="preserve"> </w:t>
      </w:r>
      <w:r w:rsidRPr="00842067">
        <w:t>15</w:t>
      </w:r>
      <w:r w:rsidR="00AE4004">
        <w:t xml:space="preserve"> </w:t>
      </w:r>
      <w:r w:rsidRPr="00842067">
        <w:t>Sudanese</w:t>
      </w:r>
      <w:r w:rsidR="00AE4004">
        <w:t xml:space="preserve"> </w:t>
      </w:r>
      <w:r w:rsidRPr="00842067">
        <w:t>organizations</w:t>
      </w:r>
      <w:r w:rsidR="00AE4004">
        <w:t xml:space="preserve"> </w:t>
      </w:r>
      <w:r w:rsidRPr="00842067">
        <w:t>have</w:t>
      </w:r>
      <w:r w:rsidR="00AE4004">
        <w:t xml:space="preserve"> </w:t>
      </w:r>
      <w:r w:rsidRPr="00842067">
        <w:t>consultative</w:t>
      </w:r>
      <w:r w:rsidR="00AE4004">
        <w:t xml:space="preserve"> </w:t>
      </w:r>
      <w:r w:rsidRPr="00842067">
        <w:t>status</w:t>
      </w:r>
      <w:r w:rsidR="00AE4004">
        <w:t xml:space="preserve"> </w:t>
      </w:r>
      <w:r w:rsidRPr="00842067">
        <w:t>with</w:t>
      </w:r>
      <w:r w:rsidR="00AE4004">
        <w:t xml:space="preserve"> </w:t>
      </w:r>
      <w:r w:rsidRPr="00842067">
        <w:t>the</w:t>
      </w:r>
      <w:r w:rsidR="00AE4004">
        <w:t xml:space="preserve"> </w:t>
      </w:r>
      <w:r w:rsidRPr="00842067">
        <w:t>United</w:t>
      </w:r>
      <w:r w:rsidR="00AE4004">
        <w:t xml:space="preserve"> </w:t>
      </w:r>
      <w:r w:rsidRPr="00842067">
        <w:t>Nations</w:t>
      </w:r>
      <w:r w:rsidR="00AE4004">
        <w:t xml:space="preserve"> </w:t>
      </w:r>
      <w:r w:rsidRPr="00842067">
        <w:t>Human</w:t>
      </w:r>
      <w:r w:rsidR="00AE4004">
        <w:t xml:space="preserve"> </w:t>
      </w:r>
      <w:r w:rsidRPr="00842067">
        <w:t>Rights</w:t>
      </w:r>
      <w:r w:rsidR="00AE4004">
        <w:t xml:space="preserve"> </w:t>
      </w:r>
      <w:r w:rsidRPr="00842067">
        <w:t>Council</w:t>
      </w:r>
      <w:r w:rsidR="00AE4004">
        <w:t xml:space="preserve"> </w:t>
      </w:r>
      <w:r w:rsidRPr="00842067">
        <w:t>and</w:t>
      </w:r>
      <w:r w:rsidR="00AE4004">
        <w:t xml:space="preserve"> </w:t>
      </w:r>
      <w:r w:rsidRPr="00842067">
        <w:t>are</w:t>
      </w:r>
      <w:r w:rsidR="00AE4004">
        <w:t xml:space="preserve"> </w:t>
      </w:r>
      <w:r w:rsidRPr="00842067">
        <w:t>intent</w:t>
      </w:r>
      <w:r w:rsidR="00AE4004">
        <w:t xml:space="preserve"> </w:t>
      </w:r>
      <w:r w:rsidRPr="00842067">
        <w:t>on</w:t>
      </w:r>
      <w:r w:rsidR="00AE4004">
        <w:t xml:space="preserve"> </w:t>
      </w:r>
      <w:r w:rsidRPr="00842067">
        <w:t>monitoring</w:t>
      </w:r>
      <w:r w:rsidR="00AE4004">
        <w:t xml:space="preserve"> </w:t>
      </w:r>
      <w:r w:rsidRPr="00842067">
        <w:t>human</w:t>
      </w:r>
      <w:r w:rsidR="00AE4004">
        <w:t xml:space="preserve"> </w:t>
      </w:r>
      <w:r w:rsidRPr="00842067">
        <w:t>rights</w:t>
      </w:r>
      <w:r w:rsidR="00AE4004">
        <w:t xml:space="preserve"> </w:t>
      </w:r>
      <w:r w:rsidRPr="00842067">
        <w:t>issues</w:t>
      </w:r>
      <w:r w:rsidR="00AE4004">
        <w:t xml:space="preserve"> </w:t>
      </w:r>
      <w:r w:rsidRPr="00842067">
        <w:t>across</w:t>
      </w:r>
      <w:r w:rsidR="00AE4004">
        <w:t xml:space="preserve"> </w:t>
      </w:r>
      <w:r w:rsidRPr="00842067">
        <w:t>the</w:t>
      </w:r>
      <w:r w:rsidR="00AE4004">
        <w:t xml:space="preserve"> </w:t>
      </w:r>
      <w:r w:rsidRPr="00842067">
        <w:t>world</w:t>
      </w:r>
      <w:r w:rsidR="00AE4004">
        <w:t xml:space="preserve"> </w:t>
      </w:r>
      <w:r w:rsidRPr="00842067">
        <w:t>generally</w:t>
      </w:r>
      <w:r w:rsidR="00AE4004">
        <w:t xml:space="preserve"> </w:t>
      </w:r>
      <w:r w:rsidRPr="00842067">
        <w:t>and</w:t>
      </w:r>
      <w:r w:rsidR="00AE4004">
        <w:t xml:space="preserve"> </w:t>
      </w:r>
      <w:r w:rsidRPr="00842067">
        <w:t>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particularly.</w:t>
      </w:r>
      <w:r w:rsidR="00AE4004">
        <w:t xml:space="preserve"> </w:t>
      </w:r>
      <w:r w:rsidRPr="00842067">
        <w:t>Civil</w:t>
      </w:r>
      <w:r w:rsidR="00AE4004">
        <w:t xml:space="preserve"> </w:t>
      </w:r>
      <w:r w:rsidRPr="00842067">
        <w:t>society</w:t>
      </w:r>
      <w:r w:rsidR="00AE4004">
        <w:t xml:space="preserve"> </w:t>
      </w:r>
      <w:r w:rsidRPr="00842067">
        <w:t>organizations</w:t>
      </w:r>
      <w:r w:rsidR="00AE4004">
        <w:t xml:space="preserve"> </w:t>
      </w:r>
      <w:r w:rsidRPr="00842067">
        <w:t>undertake</w:t>
      </w:r>
      <w:r w:rsidR="00AE4004">
        <w:t xml:space="preserve"> </w:t>
      </w:r>
      <w:r w:rsidRPr="00842067">
        <w:t>a</w:t>
      </w:r>
      <w:r w:rsidR="00AE4004">
        <w:t xml:space="preserve"> </w:t>
      </w:r>
      <w:r w:rsidRPr="00842067">
        <w:t>valuable</w:t>
      </w:r>
      <w:r w:rsidR="00AE4004">
        <w:t xml:space="preserve"> </w:t>
      </w:r>
      <w:r w:rsidRPr="00842067">
        <w:t>role</w:t>
      </w:r>
      <w:r w:rsidR="00AE4004">
        <w:t xml:space="preserve"> </w:t>
      </w:r>
      <w:r w:rsidRPr="00842067">
        <w:t>in</w:t>
      </w:r>
      <w:r w:rsidR="00AE4004">
        <w:t xml:space="preserve"> </w:t>
      </w:r>
      <w:r w:rsidRPr="00842067">
        <w:t>the</w:t>
      </w:r>
      <w:r w:rsidR="00AE4004">
        <w:t xml:space="preserve"> </w:t>
      </w:r>
      <w:r w:rsidRPr="00842067">
        <w:t>amendment</w:t>
      </w:r>
      <w:r w:rsidR="00AE4004">
        <w:t xml:space="preserve"> </w:t>
      </w:r>
      <w:r w:rsidRPr="00842067">
        <w:t>of</w:t>
      </w:r>
      <w:r w:rsidR="00AE4004">
        <w:t xml:space="preserve"> </w:t>
      </w:r>
      <w:r w:rsidRPr="00842067">
        <w:t>laws</w:t>
      </w:r>
      <w:r w:rsidR="00AE4004">
        <w:t xml:space="preserve"> </w:t>
      </w:r>
      <w:r w:rsidRPr="00842067">
        <w:t>and</w:t>
      </w:r>
      <w:r w:rsidR="00AE4004">
        <w:t xml:space="preserve"> </w:t>
      </w:r>
      <w:r w:rsidRPr="00842067">
        <w:t>the</w:t>
      </w:r>
      <w:r w:rsidR="00AE4004">
        <w:t xml:space="preserve"> </w:t>
      </w:r>
      <w:r w:rsidRPr="00842067">
        <w:t>preparation</w:t>
      </w:r>
      <w:r w:rsidR="00AE4004">
        <w:t xml:space="preserve"> </w:t>
      </w:r>
      <w:r w:rsidRPr="00842067">
        <w:t>of</w:t>
      </w:r>
      <w:r w:rsidR="00AE4004">
        <w:t xml:space="preserve"> </w:t>
      </w:r>
      <w:r w:rsidRPr="00842067">
        <w:t>reports</w:t>
      </w:r>
      <w:r w:rsidR="00AE4004">
        <w:t xml:space="preserve"> </w:t>
      </w:r>
      <w:r w:rsidRPr="00842067">
        <w:t>on</w:t>
      </w:r>
      <w:r w:rsidR="00AE4004">
        <w:t xml:space="preserve"> </w:t>
      </w:r>
      <w:r w:rsidRPr="00842067">
        <w:t>human</w:t>
      </w:r>
      <w:r w:rsidR="00AE4004">
        <w:t xml:space="preserve"> </w:t>
      </w:r>
      <w:r w:rsidRPr="00842067">
        <w:t>rights</w:t>
      </w:r>
      <w:r w:rsidR="00AE4004">
        <w:t xml:space="preserve"> </w:t>
      </w:r>
      <w:r w:rsidRPr="00842067">
        <w:t>violations,</w:t>
      </w:r>
      <w:r w:rsidR="00AE4004">
        <w:t xml:space="preserve"> </w:t>
      </w:r>
      <w:r w:rsidRPr="00842067">
        <w:t>including</w:t>
      </w:r>
      <w:r w:rsidR="00AE4004">
        <w:t xml:space="preserve"> </w:t>
      </w:r>
      <w:r w:rsidRPr="00842067">
        <w:t>detentions,</w:t>
      </w:r>
      <w:r w:rsidR="00AE4004">
        <w:t xml:space="preserve"> </w:t>
      </w:r>
      <w:r w:rsidRPr="00842067">
        <w:t>and</w:t>
      </w:r>
      <w:r w:rsidR="00AE4004">
        <w:t xml:space="preserve"> </w:t>
      </w:r>
      <w:r w:rsidRPr="00842067">
        <w:t>other</w:t>
      </w:r>
      <w:r w:rsidR="00AE4004">
        <w:t xml:space="preserve"> </w:t>
      </w:r>
      <w:r w:rsidRPr="00842067">
        <w:t>matters</w:t>
      </w:r>
      <w:r w:rsidR="00AE4004">
        <w:t xml:space="preserve"> </w:t>
      </w:r>
      <w:r w:rsidRPr="00842067">
        <w:t>such</w:t>
      </w:r>
      <w:r w:rsidR="00AE4004">
        <w:t xml:space="preserve"> </w:t>
      </w:r>
      <w:r w:rsidRPr="00842067">
        <w:t>as</w:t>
      </w:r>
      <w:r w:rsidR="00AE4004">
        <w:t xml:space="preserve"> </w:t>
      </w:r>
      <w:r w:rsidRPr="00842067">
        <w:t>legal</w:t>
      </w:r>
      <w:r w:rsidR="00AE4004">
        <w:t xml:space="preserve"> </w:t>
      </w:r>
      <w:r w:rsidRPr="00842067">
        <w:t>aid.</w:t>
      </w:r>
    </w:p>
    <w:p w:rsidR="00842067" w:rsidRPr="00842067" w:rsidRDefault="00842067" w:rsidP="00A86C3B">
      <w:pPr>
        <w:pStyle w:val="HChG"/>
      </w:pPr>
      <w:r w:rsidRPr="00842067">
        <w:tab/>
        <w:t>X.</w:t>
      </w:r>
      <w:r w:rsidRPr="00842067">
        <w:tab/>
        <w:t>Conclusion</w:t>
      </w:r>
    </w:p>
    <w:p w:rsidR="00842067" w:rsidRPr="00842067" w:rsidRDefault="00842067" w:rsidP="00842067">
      <w:pPr>
        <w:pStyle w:val="SingleTxtG"/>
      </w:pPr>
      <w:r w:rsidRPr="00842067">
        <w:t>180.</w:t>
      </w:r>
      <w:r w:rsidRPr="00842067">
        <w:tab/>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the</w:t>
      </w:r>
      <w:r w:rsidR="00AE4004">
        <w:t xml:space="preserve"> </w:t>
      </w:r>
      <w:r w:rsidRPr="00842067">
        <w:t>issue</w:t>
      </w:r>
      <w:r w:rsidR="00AE4004">
        <w:t xml:space="preserve"> </w:t>
      </w:r>
      <w:r w:rsidRPr="00842067">
        <w:t>of</w:t>
      </w:r>
      <w:r w:rsidR="00AE4004">
        <w:t xml:space="preserve"> </w:t>
      </w:r>
      <w:r w:rsidRPr="00842067">
        <w:t>promoting</w:t>
      </w:r>
      <w:r w:rsidR="00AE4004">
        <w:t xml:space="preserve"> </w:t>
      </w:r>
      <w:r w:rsidRPr="00842067">
        <w:t>and</w:t>
      </w:r>
      <w:r w:rsidR="00AE4004">
        <w:t xml:space="preserve"> </w:t>
      </w:r>
      <w:r w:rsidRPr="00842067">
        <w:t>protecting</w:t>
      </w:r>
      <w:r w:rsidR="00AE4004">
        <w:t xml:space="preserve"> </w:t>
      </w:r>
      <w:r w:rsidRPr="00842067">
        <w:t>human</w:t>
      </w:r>
      <w:r w:rsidR="00AE4004">
        <w:t xml:space="preserve"> </w:t>
      </w:r>
      <w:r w:rsidRPr="00842067">
        <w:t>rights,</w:t>
      </w:r>
      <w:r w:rsidR="00AE4004">
        <w:t xml:space="preserve"> </w:t>
      </w:r>
      <w:r w:rsidRPr="00842067">
        <w:t>whether</w:t>
      </w:r>
      <w:r w:rsidR="00AE4004">
        <w:t xml:space="preserve"> </w:t>
      </w:r>
      <w:r w:rsidRPr="00842067">
        <w:t>civil</w:t>
      </w:r>
      <w:r w:rsidR="00AE4004">
        <w:t xml:space="preserve"> </w:t>
      </w:r>
      <w:r w:rsidRPr="00842067">
        <w:t>and</w:t>
      </w:r>
      <w:r w:rsidR="00AE4004">
        <w:t xml:space="preserve"> </w:t>
      </w:r>
      <w:r w:rsidRPr="00842067">
        <w:t>political</w:t>
      </w:r>
      <w:r w:rsidR="00AE4004">
        <w:t xml:space="preserve"> </w:t>
      </w:r>
      <w:r w:rsidRPr="00842067">
        <w:t>rights</w:t>
      </w:r>
      <w:r w:rsidR="00AE4004">
        <w:t xml:space="preserve"> </w:t>
      </w:r>
      <w:r w:rsidRPr="00842067">
        <w:t>or</w:t>
      </w:r>
      <w:r w:rsidR="00AE4004">
        <w:t xml:space="preserve"> </w:t>
      </w:r>
      <w:r w:rsidRPr="00842067">
        <w:t>economic,</w:t>
      </w:r>
      <w:r w:rsidR="00AE4004">
        <w:t xml:space="preserve"> </w:t>
      </w:r>
      <w:r w:rsidRPr="00842067">
        <w:t>social</w:t>
      </w:r>
      <w:r w:rsidR="00AE4004">
        <w:t xml:space="preserve"> </w:t>
      </w:r>
      <w:r w:rsidRPr="00842067">
        <w:t>and</w:t>
      </w:r>
      <w:r w:rsidR="00AE4004">
        <w:t xml:space="preserve"> </w:t>
      </w:r>
      <w:r w:rsidRPr="00842067">
        <w:t>cultural</w:t>
      </w:r>
      <w:r w:rsidR="00AE4004">
        <w:t xml:space="preserve"> </w:t>
      </w:r>
      <w:r w:rsidRPr="00842067">
        <w:t>rights,</w:t>
      </w:r>
      <w:r w:rsidR="00AE4004">
        <w:t xml:space="preserve"> </w:t>
      </w:r>
      <w:r w:rsidRPr="00842067">
        <w:t>is</w:t>
      </w:r>
      <w:r w:rsidR="00AE4004">
        <w:t xml:space="preserve"> </w:t>
      </w:r>
      <w:r w:rsidRPr="00842067">
        <w:t>an</w:t>
      </w:r>
      <w:r w:rsidR="00AE4004">
        <w:t xml:space="preserve"> </w:t>
      </w:r>
      <w:r w:rsidRPr="00842067">
        <w:t>utmost</w:t>
      </w:r>
      <w:r w:rsidR="00AE4004">
        <w:t xml:space="preserve"> </w:t>
      </w:r>
      <w:r w:rsidRPr="00842067">
        <w:t>priority,</w:t>
      </w:r>
      <w:r w:rsidR="00AE4004">
        <w:t xml:space="preserve"> </w:t>
      </w:r>
      <w:r w:rsidRPr="00842067">
        <w:t>particularly</w:t>
      </w:r>
      <w:r w:rsidR="00AE4004">
        <w:t xml:space="preserve"> </w:t>
      </w:r>
      <w:r w:rsidRPr="00842067">
        <w:t>in</w:t>
      </w:r>
      <w:r w:rsidR="00AE4004">
        <w:t xml:space="preserve"> </w:t>
      </w:r>
      <w:r w:rsidRPr="00842067">
        <w:t>the</w:t>
      </w:r>
      <w:r w:rsidR="00AE4004">
        <w:t xml:space="preserve"> </w:t>
      </w:r>
      <w:r w:rsidRPr="00842067">
        <w:t>coming</w:t>
      </w:r>
      <w:r w:rsidR="00AE4004">
        <w:t xml:space="preserve"> </w:t>
      </w:r>
      <w:r w:rsidRPr="00842067">
        <w:t>period</w:t>
      </w:r>
      <w:r w:rsidR="00AE4004">
        <w:t xml:space="preserve"> </w:t>
      </w:r>
      <w:r w:rsidRPr="00842067">
        <w:t>and</w:t>
      </w:r>
      <w:r w:rsidR="00AE4004">
        <w:t xml:space="preserve"> </w:t>
      </w:r>
      <w:r w:rsidRPr="00842067">
        <w:t>notwithstanding</w:t>
      </w:r>
      <w:r w:rsidR="00AE4004">
        <w:t xml:space="preserve"> </w:t>
      </w:r>
      <w:r w:rsidRPr="00842067">
        <w:t>the</w:t>
      </w:r>
      <w:r w:rsidR="00AE4004">
        <w:t xml:space="preserve"> </w:t>
      </w:r>
      <w:r w:rsidRPr="00842067">
        <w:t>host</w:t>
      </w:r>
      <w:r w:rsidR="00AE4004">
        <w:t xml:space="preserve"> </w:t>
      </w:r>
      <w:r w:rsidRPr="00842067">
        <w:t>of</w:t>
      </w:r>
      <w:r w:rsidR="00AE4004">
        <w:t xml:space="preserve"> </w:t>
      </w:r>
      <w:r w:rsidRPr="00842067">
        <w:t>unprecedented</w:t>
      </w:r>
      <w:r w:rsidR="00AE4004">
        <w:t xml:space="preserve"> </w:t>
      </w:r>
      <w:r w:rsidRPr="00842067">
        <w:t>challenges</w:t>
      </w:r>
      <w:r w:rsidR="00AE4004">
        <w:t xml:space="preserve"> </w:t>
      </w:r>
      <w:r w:rsidRPr="00842067">
        <w:t>that</w:t>
      </w:r>
      <w:r w:rsidR="00AE4004">
        <w:t xml:space="preserve"> </w:t>
      </w:r>
      <w:r w:rsidRPr="00842067">
        <w:t>have</w:t>
      </w:r>
      <w:r w:rsidR="00AE4004">
        <w:t xml:space="preserve"> </w:t>
      </w:r>
      <w:r w:rsidRPr="00842067">
        <w:t>been</w:t>
      </w:r>
      <w:r w:rsidR="00AE4004">
        <w:t xml:space="preserve"> </w:t>
      </w:r>
      <w:r w:rsidRPr="00842067">
        <w:t>reflected</w:t>
      </w:r>
      <w:r w:rsidR="00AE4004">
        <w:t xml:space="preserve"> </w:t>
      </w:r>
      <w:r w:rsidRPr="00842067">
        <w:t>in</w:t>
      </w:r>
      <w:r w:rsidR="00AE4004">
        <w:t xml:space="preserve"> </w:t>
      </w:r>
      <w:r w:rsidRPr="00842067">
        <w:t>this</w:t>
      </w:r>
      <w:r w:rsidR="00AE4004">
        <w:t xml:space="preserve"> </w:t>
      </w:r>
      <w:r w:rsidRPr="00842067">
        <w:t>report.</w:t>
      </w:r>
      <w:r w:rsidR="00AE4004">
        <w:t xml:space="preserve"> </w:t>
      </w:r>
      <w:r w:rsidRPr="00842067">
        <w:t>The</w:t>
      </w:r>
      <w:r w:rsidR="00AE4004">
        <w:t xml:space="preserve"> </w:t>
      </w:r>
      <w:r w:rsidRPr="00842067">
        <w:t>national</w:t>
      </w:r>
      <w:r w:rsidR="00AE4004">
        <w:t xml:space="preserve"> </w:t>
      </w:r>
      <w:r w:rsidRPr="00842067">
        <w:t>will</w:t>
      </w:r>
      <w:r w:rsidR="00AE4004">
        <w:t xml:space="preserve"> </w:t>
      </w:r>
      <w:r w:rsidRPr="00842067">
        <w:t>remains</w:t>
      </w:r>
      <w:r w:rsidR="00AE4004">
        <w:t xml:space="preserve"> </w:t>
      </w:r>
      <w:r w:rsidRPr="00842067">
        <w:t>firmly</w:t>
      </w:r>
      <w:r w:rsidR="00AE4004">
        <w:t xml:space="preserve"> </w:t>
      </w:r>
      <w:r w:rsidRPr="00842067">
        <w:t>set</w:t>
      </w:r>
      <w:r w:rsidR="00AE4004">
        <w:t xml:space="preserve"> </w:t>
      </w:r>
      <w:r w:rsidRPr="00842067">
        <w:t>on</w:t>
      </w:r>
      <w:r w:rsidR="00AE4004">
        <w:t xml:space="preserve"> </w:t>
      </w:r>
      <w:r w:rsidRPr="00842067">
        <w:t>exerting</w:t>
      </w:r>
      <w:r w:rsidR="00AE4004">
        <w:t xml:space="preserve"> </w:t>
      </w:r>
      <w:r w:rsidRPr="00842067">
        <w:t>more</w:t>
      </w:r>
      <w:r w:rsidR="00AE4004">
        <w:t xml:space="preserve"> </w:t>
      </w:r>
      <w:r w:rsidRPr="00842067">
        <w:t>effort</w:t>
      </w:r>
      <w:r w:rsidR="00AE4004">
        <w:t xml:space="preserve"> </w:t>
      </w:r>
      <w:r w:rsidRPr="00842067">
        <w:t>to</w:t>
      </w:r>
      <w:r w:rsidR="00AE4004">
        <w:t xml:space="preserve"> </w:t>
      </w:r>
      <w:r w:rsidRPr="00842067">
        <w:t>meet</w:t>
      </w:r>
      <w:r w:rsidR="00AE4004">
        <w:t xml:space="preserve"> </w:t>
      </w:r>
      <w:r w:rsidRPr="00842067">
        <w:t>these</w:t>
      </w:r>
      <w:r w:rsidR="00AE4004">
        <w:t xml:space="preserve"> </w:t>
      </w:r>
      <w:r w:rsidRPr="00842067">
        <w:t>challenges</w:t>
      </w:r>
      <w:r w:rsidR="00AE4004">
        <w:t xml:space="preserve"> </w:t>
      </w:r>
      <w:r w:rsidRPr="00842067">
        <w:t>and</w:t>
      </w:r>
      <w:r w:rsidR="00AE4004">
        <w:t xml:space="preserve"> </w:t>
      </w:r>
      <w:r w:rsidRPr="00842067">
        <w:t>on</w:t>
      </w:r>
      <w:r w:rsidR="00AE4004">
        <w:t xml:space="preserve"> </w:t>
      </w:r>
      <w:r w:rsidRPr="00842067">
        <w:t>moving</w:t>
      </w:r>
      <w:r w:rsidR="00AE4004">
        <w:t xml:space="preserve"> </w:t>
      </w:r>
      <w:r w:rsidRPr="00842067">
        <w:t>forward</w:t>
      </w:r>
      <w:r w:rsidR="00AE4004">
        <w:t xml:space="preserve"> </w:t>
      </w:r>
      <w:r w:rsidRPr="00842067">
        <w:t>in</w:t>
      </w:r>
      <w:r w:rsidR="00AE4004">
        <w:t xml:space="preserve"> </w:t>
      </w:r>
      <w:r w:rsidRPr="00842067">
        <w:t>achieving</w:t>
      </w:r>
      <w:r w:rsidR="00AE4004">
        <w:t xml:space="preserve"> </w:t>
      </w:r>
      <w:r w:rsidRPr="00842067">
        <w:t>the</w:t>
      </w:r>
      <w:r w:rsidR="00AE4004">
        <w:t xml:space="preserve"> </w:t>
      </w:r>
      <w:r w:rsidRPr="00842067">
        <w:t>lofty</w:t>
      </w:r>
      <w:r w:rsidR="00AE4004">
        <w:t xml:space="preserve"> </w:t>
      </w:r>
      <w:r w:rsidRPr="00842067">
        <w:t>goals</w:t>
      </w:r>
      <w:r w:rsidR="00AE4004">
        <w:t xml:space="preserve"> </w:t>
      </w:r>
      <w:r w:rsidRPr="00842067">
        <w:t>of</w:t>
      </w:r>
      <w:r w:rsidR="00AE4004">
        <w:t xml:space="preserve"> </w:t>
      </w:r>
      <w:r w:rsidRPr="00842067">
        <w:t>human</w:t>
      </w:r>
      <w:r w:rsidR="00AE4004">
        <w:t xml:space="preserve"> </w:t>
      </w:r>
      <w:r w:rsidRPr="00842067">
        <w:t>rights</w:t>
      </w:r>
      <w:r w:rsidR="00AE4004">
        <w:t xml:space="preserve"> </w:t>
      </w:r>
      <w:r w:rsidRPr="00842067">
        <w:t>principles</w:t>
      </w:r>
      <w:r w:rsidR="00AE4004">
        <w:t xml:space="preserve"> </w:t>
      </w:r>
      <w:r w:rsidRPr="00842067">
        <w:t>stemming</w:t>
      </w:r>
      <w:r w:rsidR="00AE4004">
        <w:t xml:space="preserve"> </w:t>
      </w:r>
      <w:r w:rsidRPr="00842067">
        <w:t>from</w:t>
      </w:r>
      <w:r w:rsidR="00AE4004">
        <w:t xml:space="preserve"> </w:t>
      </w:r>
      <w:r w:rsidRPr="00842067">
        <w:t>our</w:t>
      </w:r>
      <w:r w:rsidR="00AE4004">
        <w:t xml:space="preserve"> </w:t>
      </w:r>
      <w:r w:rsidRPr="00842067">
        <w:t>Islamic</w:t>
      </w:r>
      <w:r w:rsidR="00AE4004">
        <w:t xml:space="preserve"> </w:t>
      </w:r>
      <w:r w:rsidRPr="00842067">
        <w:t>faith</w:t>
      </w:r>
      <w:r w:rsidR="00AE4004">
        <w:t xml:space="preserve"> </w:t>
      </w:r>
      <w:r w:rsidRPr="00842067">
        <w:t>and</w:t>
      </w:r>
      <w:r w:rsidR="00AE4004">
        <w:t xml:space="preserve"> </w:t>
      </w:r>
      <w:r w:rsidRPr="00842067">
        <w:t>cherished</w:t>
      </w:r>
      <w:r w:rsidR="00AE4004">
        <w:t xml:space="preserve"> </w:t>
      </w:r>
      <w:r w:rsidRPr="00842067">
        <w:t>beliefs.</w:t>
      </w:r>
    </w:p>
    <w:p w:rsidR="00842067" w:rsidRPr="00842067" w:rsidRDefault="00842067" w:rsidP="00842067">
      <w:pPr>
        <w:pStyle w:val="SingleTxtG"/>
      </w:pPr>
      <w:r w:rsidRPr="00842067">
        <w:t>182.</w:t>
      </w:r>
      <w:r w:rsidRPr="00842067">
        <w:tab/>
        <w:t>The</w:t>
      </w:r>
      <w:r w:rsidR="00AE4004">
        <w:t xml:space="preserve"> </w:t>
      </w:r>
      <w:r w:rsidRPr="00842067">
        <w:t>Sudanese</w:t>
      </w:r>
      <w:r w:rsidR="00AE4004">
        <w:t xml:space="preserve"> </w:t>
      </w:r>
      <w:r w:rsidRPr="00842067">
        <w:t>Government</w:t>
      </w:r>
      <w:r w:rsidR="00AE4004">
        <w:t xml:space="preserve"> </w:t>
      </w:r>
      <w:r w:rsidRPr="00842067">
        <w:t>has</w:t>
      </w:r>
      <w:r w:rsidR="00AE4004">
        <w:t xml:space="preserve"> </w:t>
      </w:r>
      <w:r w:rsidRPr="00842067">
        <w:t>endeavoured</w:t>
      </w:r>
      <w:r w:rsidR="00AE4004">
        <w:t xml:space="preserve"> </w:t>
      </w:r>
      <w:r w:rsidRPr="00842067">
        <w:t>through</w:t>
      </w:r>
      <w:r w:rsidR="00AE4004">
        <w:t xml:space="preserve"> </w:t>
      </w:r>
      <w:r w:rsidRPr="00842067">
        <w:t>the</w:t>
      </w:r>
      <w:r w:rsidR="00AE4004">
        <w:t xml:space="preserve"> </w:t>
      </w:r>
      <w:r w:rsidRPr="00842067">
        <w:t>submission</w:t>
      </w:r>
      <w:r w:rsidR="00AE4004">
        <w:t xml:space="preserve"> </w:t>
      </w:r>
      <w:r w:rsidRPr="00842067">
        <w:t>of</w:t>
      </w:r>
      <w:r w:rsidR="00AE4004">
        <w:t xml:space="preserve"> </w:t>
      </w:r>
      <w:r w:rsidRPr="00842067">
        <w:t>this</w:t>
      </w:r>
      <w:r w:rsidR="00AE4004">
        <w:t xml:space="preserve"> </w:t>
      </w:r>
      <w:r w:rsidRPr="00842067">
        <w:t>report</w:t>
      </w:r>
      <w:r w:rsidR="00AE4004">
        <w:t xml:space="preserve"> </w:t>
      </w:r>
      <w:r w:rsidRPr="00842067">
        <w:t>to</w:t>
      </w:r>
      <w:r w:rsidR="00AE4004">
        <w:t xml:space="preserve"> </w:t>
      </w:r>
      <w:r w:rsidRPr="00842067">
        <w:t>reflect</w:t>
      </w:r>
      <w:r w:rsidR="00AE4004">
        <w:t xml:space="preserve"> </w:t>
      </w:r>
      <w:r w:rsidRPr="00842067">
        <w:t>its</w:t>
      </w:r>
      <w:r w:rsidR="00AE4004">
        <w:t xml:space="preserve"> </w:t>
      </w:r>
      <w:r w:rsidRPr="00842067">
        <w:t>efforts</w:t>
      </w:r>
      <w:r w:rsidR="00AE4004">
        <w:t xml:space="preserve"> </w:t>
      </w:r>
      <w:r w:rsidRPr="00842067">
        <w:t>to</w:t>
      </w:r>
      <w:r w:rsidR="00AE4004">
        <w:t xml:space="preserve"> </w:t>
      </w:r>
      <w:r w:rsidRPr="00842067">
        <w:t>fulfil</w:t>
      </w:r>
      <w:r w:rsidR="00AE4004">
        <w:t xml:space="preserve"> </w:t>
      </w:r>
      <w:r w:rsidRPr="00842067">
        <w:t>the</w:t>
      </w:r>
      <w:r w:rsidR="00AE4004">
        <w:t xml:space="preserve"> </w:t>
      </w:r>
      <w:r w:rsidRPr="00842067">
        <w:t>undertakings</w:t>
      </w:r>
      <w:r w:rsidR="00AE4004">
        <w:t xml:space="preserve"> </w:t>
      </w:r>
      <w:r w:rsidRPr="00842067">
        <w:t>it</w:t>
      </w:r>
      <w:r w:rsidR="00AE4004">
        <w:t xml:space="preserve"> </w:t>
      </w:r>
      <w:r w:rsidRPr="00842067">
        <w:t>has</w:t>
      </w:r>
      <w:r w:rsidR="00AE4004">
        <w:t xml:space="preserve"> </w:t>
      </w:r>
      <w:r w:rsidRPr="00842067">
        <w:t>repeatedly</w:t>
      </w:r>
      <w:r w:rsidR="00AE4004">
        <w:t xml:space="preserve"> </w:t>
      </w:r>
      <w:r w:rsidRPr="00842067">
        <w:t>affirmed</w:t>
      </w:r>
      <w:r w:rsidR="00AE4004">
        <w:t xml:space="preserve"> </w:t>
      </w:r>
      <w:r w:rsidRPr="00842067">
        <w:t>to</w:t>
      </w:r>
      <w:r w:rsidR="00AE4004">
        <w:t xml:space="preserve"> </w:t>
      </w:r>
      <w:r w:rsidRPr="00842067">
        <w:t>improve</w:t>
      </w:r>
      <w:r w:rsidR="00AE4004">
        <w:t xml:space="preserve"> </w:t>
      </w:r>
      <w:r w:rsidRPr="00842067">
        <w:t>the</w:t>
      </w:r>
      <w:r w:rsidR="00AE4004">
        <w:t xml:space="preserve"> </w:t>
      </w:r>
      <w:r w:rsidRPr="00842067">
        <w:t>situation</w:t>
      </w:r>
      <w:r w:rsidR="00AE4004">
        <w:t xml:space="preserve"> </w:t>
      </w:r>
      <w:r w:rsidRPr="00842067">
        <w:t>of</w:t>
      </w:r>
      <w:r w:rsidR="00AE4004">
        <w:t xml:space="preserve"> </w:t>
      </w:r>
      <w:r w:rsidRPr="00842067">
        <w:t>civil</w:t>
      </w:r>
      <w:r w:rsidR="00AE4004">
        <w:t xml:space="preserve"> </w:t>
      </w:r>
      <w:r w:rsidRPr="00842067">
        <w:t>and</w:t>
      </w:r>
      <w:r w:rsidR="00AE4004">
        <w:t xml:space="preserve"> </w:t>
      </w:r>
      <w:r w:rsidRPr="00842067">
        <w:t>political</w:t>
      </w:r>
      <w:r w:rsidR="00AE4004">
        <w:t xml:space="preserve"> </w:t>
      </w:r>
      <w:r w:rsidRPr="00842067">
        <w:t>rights</w:t>
      </w:r>
      <w:r w:rsidR="00AE4004">
        <w:t xml:space="preserve"> </w:t>
      </w:r>
      <w:r w:rsidRPr="00842067">
        <w:t>in</w:t>
      </w:r>
      <w:r w:rsidR="00AE4004">
        <w:t xml:space="preserve"> </w:t>
      </w:r>
      <w:r w:rsidRPr="00842067">
        <w:t>the</w:t>
      </w:r>
      <w:r w:rsidR="00AE4004">
        <w:t xml:space="preserve"> </w:t>
      </w:r>
      <w:smartTag w:uri="urn:schemas-microsoft-com:office:smarttags" w:element="place">
        <w:smartTag w:uri="urn:schemas-microsoft-com:office:smarttags" w:element="country-region">
          <w:r w:rsidRPr="00842067">
            <w:t>Sudan</w:t>
          </w:r>
        </w:smartTag>
      </w:smartTag>
      <w:r w:rsidRPr="00842067">
        <w:t>.</w:t>
      </w:r>
      <w:r w:rsidR="00AE4004">
        <w:t xml:space="preserve"> </w:t>
      </w:r>
      <w:r w:rsidRPr="00842067">
        <w:t>Through</w:t>
      </w:r>
      <w:r w:rsidR="00AE4004">
        <w:t xml:space="preserve"> </w:t>
      </w:r>
      <w:r w:rsidRPr="00842067">
        <w:t>realizing</w:t>
      </w:r>
      <w:r w:rsidR="00AE4004">
        <w:t xml:space="preserve"> </w:t>
      </w:r>
      <w:r w:rsidRPr="00842067">
        <w:t>these</w:t>
      </w:r>
      <w:r w:rsidR="00AE4004">
        <w:t xml:space="preserve"> </w:t>
      </w:r>
      <w:r w:rsidRPr="00842067">
        <w:t>goals,</w:t>
      </w:r>
      <w:r w:rsidR="00AE4004">
        <w:t xml:space="preserve"> </w:t>
      </w:r>
      <w:r w:rsidRPr="00842067">
        <w:t>it</w:t>
      </w:r>
      <w:r w:rsidR="00AE4004">
        <w:t xml:space="preserve"> </w:t>
      </w:r>
      <w:r w:rsidRPr="00842067">
        <w:t>hopes</w:t>
      </w:r>
      <w:r w:rsidR="00AE4004">
        <w:t xml:space="preserve"> </w:t>
      </w:r>
      <w:r w:rsidRPr="00842067">
        <w:t>to</w:t>
      </w:r>
      <w:r w:rsidR="00AE4004">
        <w:t xml:space="preserve"> </w:t>
      </w:r>
      <w:r w:rsidRPr="00842067">
        <w:t>drive</w:t>
      </w:r>
      <w:r w:rsidR="00AE4004">
        <w:t xml:space="preserve"> </w:t>
      </w:r>
      <w:r w:rsidRPr="00842067">
        <w:t>the</w:t>
      </w:r>
      <w:r w:rsidR="00AE4004">
        <w:t xml:space="preserve"> </w:t>
      </w:r>
      <w:r w:rsidRPr="00842067">
        <w:t>national</w:t>
      </w:r>
      <w:r w:rsidR="00AE4004">
        <w:t xml:space="preserve"> </w:t>
      </w:r>
      <w:r w:rsidRPr="00842067">
        <w:t>efforts</w:t>
      </w:r>
      <w:r w:rsidR="00AE4004">
        <w:t xml:space="preserve"> </w:t>
      </w:r>
      <w:r w:rsidRPr="00842067">
        <w:t>to</w:t>
      </w:r>
      <w:r w:rsidR="00AE4004">
        <w:t xml:space="preserve"> </w:t>
      </w:r>
      <w:r w:rsidRPr="00842067">
        <w:t>promote</w:t>
      </w:r>
      <w:r w:rsidR="00AE4004">
        <w:t xml:space="preserve"> </w:t>
      </w:r>
      <w:r w:rsidRPr="00842067">
        <w:t>and</w:t>
      </w:r>
      <w:r w:rsidR="00AE4004">
        <w:t xml:space="preserve"> </w:t>
      </w:r>
      <w:r w:rsidRPr="00842067">
        <w:t>protect</w:t>
      </w:r>
      <w:r w:rsidR="00AE4004">
        <w:t xml:space="preserve"> </w:t>
      </w:r>
      <w:r w:rsidRPr="00842067">
        <w:t>human</w:t>
      </w:r>
      <w:r w:rsidR="00AE4004">
        <w:t xml:space="preserve"> </w:t>
      </w:r>
      <w:r w:rsidRPr="00842067">
        <w:t>rights</w:t>
      </w:r>
      <w:r w:rsidR="00AE4004">
        <w:t xml:space="preserve"> </w:t>
      </w:r>
      <w:r w:rsidRPr="00842067">
        <w:t>on</w:t>
      </w:r>
      <w:r w:rsidR="00AE4004">
        <w:t xml:space="preserve"> </w:t>
      </w:r>
      <w:r w:rsidRPr="00842067">
        <w:t>the</w:t>
      </w:r>
      <w:r w:rsidR="00AE4004">
        <w:t xml:space="preserve"> </w:t>
      </w:r>
      <w:r w:rsidRPr="00842067">
        <w:t>ground</w:t>
      </w:r>
      <w:r w:rsidR="00AE4004">
        <w:t xml:space="preserve"> </w:t>
      </w:r>
      <w:r w:rsidRPr="00842067">
        <w:t>by</w:t>
      </w:r>
      <w:r w:rsidR="00AE4004">
        <w:t xml:space="preserve"> </w:t>
      </w:r>
      <w:r w:rsidRPr="00842067">
        <w:t>assessing</w:t>
      </w:r>
      <w:r w:rsidR="00AE4004">
        <w:t xml:space="preserve"> </w:t>
      </w:r>
      <w:r w:rsidRPr="00842067">
        <w:t>developments</w:t>
      </w:r>
      <w:r w:rsidR="00AE4004">
        <w:t xml:space="preserve"> </w:t>
      </w:r>
      <w:r w:rsidRPr="00842067">
        <w:t>and</w:t>
      </w:r>
      <w:r w:rsidR="00AE4004">
        <w:t xml:space="preserve"> </w:t>
      </w:r>
      <w:r w:rsidRPr="00842067">
        <w:t>challenges,</w:t>
      </w:r>
      <w:r w:rsidR="00AE4004">
        <w:t xml:space="preserve"> </w:t>
      </w:r>
      <w:r w:rsidRPr="00842067">
        <w:t>exchanging</w:t>
      </w:r>
      <w:r w:rsidR="00AE4004">
        <w:t xml:space="preserve"> </w:t>
      </w:r>
      <w:r w:rsidRPr="00842067">
        <w:t>best</w:t>
      </w:r>
      <w:r w:rsidR="00AE4004">
        <w:t xml:space="preserve"> </w:t>
      </w:r>
      <w:r w:rsidRPr="00842067">
        <w:t>practices</w:t>
      </w:r>
      <w:r w:rsidR="00AE4004">
        <w:t xml:space="preserve"> </w:t>
      </w:r>
      <w:r w:rsidRPr="00842067">
        <w:t>and</w:t>
      </w:r>
      <w:r w:rsidR="00AE4004">
        <w:t xml:space="preserve"> </w:t>
      </w:r>
      <w:r w:rsidRPr="00842067">
        <w:t>opening</w:t>
      </w:r>
      <w:r w:rsidR="00AE4004">
        <w:t xml:space="preserve"> </w:t>
      </w:r>
      <w:r w:rsidRPr="00842067">
        <w:t>up</w:t>
      </w:r>
      <w:r w:rsidR="00AE4004">
        <w:t xml:space="preserve"> </w:t>
      </w:r>
      <w:r w:rsidRPr="00842067">
        <w:t>areas</w:t>
      </w:r>
      <w:r w:rsidR="00AE4004">
        <w:t xml:space="preserve"> </w:t>
      </w:r>
      <w:r w:rsidRPr="00842067">
        <w:t>for</w:t>
      </w:r>
      <w:r w:rsidR="00AE4004">
        <w:t xml:space="preserve"> </w:t>
      </w:r>
      <w:r w:rsidRPr="00842067">
        <w:t>cooperation</w:t>
      </w:r>
      <w:r w:rsidR="00AE4004">
        <w:t xml:space="preserve"> </w:t>
      </w:r>
      <w:r w:rsidRPr="00842067">
        <w:t>with</w:t>
      </w:r>
      <w:r w:rsidR="00AE4004">
        <w:t xml:space="preserve"> </w:t>
      </w:r>
      <w:r w:rsidRPr="00842067">
        <w:t>the</w:t>
      </w:r>
      <w:r w:rsidR="00AE4004">
        <w:t xml:space="preserve"> </w:t>
      </w:r>
      <w:r w:rsidRPr="00842067">
        <w:t>Committee.</w:t>
      </w:r>
      <w:r w:rsidR="00AE4004">
        <w:t xml:space="preserve"> </w:t>
      </w:r>
      <w:r w:rsidRPr="00842067">
        <w:t>It</w:t>
      </w:r>
      <w:r w:rsidR="00AE4004">
        <w:t xml:space="preserve"> </w:t>
      </w:r>
      <w:r w:rsidRPr="00842067">
        <w:t>also</w:t>
      </w:r>
      <w:r w:rsidR="00AE4004">
        <w:t xml:space="preserve"> </w:t>
      </w:r>
      <w:r w:rsidRPr="00842067">
        <w:t>looks</w:t>
      </w:r>
      <w:r w:rsidR="00AE4004">
        <w:t xml:space="preserve"> </w:t>
      </w:r>
      <w:r w:rsidRPr="00842067">
        <w:t>forward</w:t>
      </w:r>
      <w:r w:rsidR="00AE4004">
        <w:t xml:space="preserve"> </w:t>
      </w:r>
      <w:r w:rsidRPr="00842067">
        <w:t>to</w:t>
      </w:r>
      <w:r w:rsidR="00AE4004">
        <w:t xml:space="preserve"> </w:t>
      </w:r>
      <w:r w:rsidRPr="00842067">
        <w:t>constructive</w:t>
      </w:r>
      <w:r w:rsidR="00AE4004">
        <w:t xml:space="preserve"> </w:t>
      </w:r>
      <w:r w:rsidRPr="00842067">
        <w:t>recommendations</w:t>
      </w:r>
      <w:r w:rsidR="00AE4004">
        <w:t xml:space="preserve"> </w:t>
      </w:r>
      <w:r w:rsidRPr="00842067">
        <w:t>and</w:t>
      </w:r>
      <w:r w:rsidR="00AE4004">
        <w:t xml:space="preserve"> </w:t>
      </w:r>
      <w:r w:rsidRPr="00842067">
        <w:t>also</w:t>
      </w:r>
      <w:r w:rsidR="00AE4004">
        <w:t xml:space="preserve"> </w:t>
      </w:r>
      <w:r w:rsidRPr="00842067">
        <w:t>to</w:t>
      </w:r>
      <w:r w:rsidR="00AE4004">
        <w:t xml:space="preserve"> </w:t>
      </w:r>
      <w:r w:rsidRPr="00842067">
        <w:t>eventual</w:t>
      </w:r>
      <w:r w:rsidR="00AE4004">
        <w:t xml:space="preserve"> </w:t>
      </w:r>
      <w:r w:rsidRPr="00842067">
        <w:t>undertakings</w:t>
      </w:r>
      <w:r w:rsidR="00AE4004">
        <w:t xml:space="preserve"> </w:t>
      </w:r>
      <w:r w:rsidRPr="00842067">
        <w:t>that</w:t>
      </w:r>
      <w:r w:rsidR="00AE4004">
        <w:t xml:space="preserve"> </w:t>
      </w:r>
      <w:r w:rsidRPr="00842067">
        <w:t>might</w:t>
      </w:r>
      <w:r w:rsidR="00AE4004">
        <w:t xml:space="preserve"> </w:t>
      </w:r>
      <w:r w:rsidRPr="00842067">
        <w:t>have</w:t>
      </w:r>
      <w:r w:rsidR="00AE4004">
        <w:t xml:space="preserve"> </w:t>
      </w:r>
      <w:r w:rsidRPr="00842067">
        <w:t>a</w:t>
      </w:r>
      <w:r w:rsidR="00AE4004">
        <w:t xml:space="preserve"> </w:t>
      </w:r>
      <w:r w:rsidRPr="00842067">
        <w:t>positive</w:t>
      </w:r>
      <w:r w:rsidR="00AE4004">
        <w:t xml:space="preserve"> </w:t>
      </w:r>
      <w:r w:rsidRPr="00842067">
        <w:t>bearing</w:t>
      </w:r>
      <w:r w:rsidR="00AE4004">
        <w:t xml:space="preserve"> </w:t>
      </w:r>
      <w:r w:rsidRPr="00842067">
        <w:t>on</w:t>
      </w:r>
      <w:r w:rsidR="00AE4004">
        <w:t xml:space="preserve"> </w:t>
      </w:r>
      <w:r w:rsidRPr="00842067">
        <w:t>the</w:t>
      </w:r>
      <w:r w:rsidR="00AE4004">
        <w:t xml:space="preserve"> </w:t>
      </w:r>
      <w:r w:rsidRPr="00842067">
        <w:t>development</w:t>
      </w:r>
      <w:r w:rsidR="00AE4004">
        <w:t xml:space="preserve"> </w:t>
      </w:r>
      <w:r w:rsidRPr="00842067">
        <w:t>of</w:t>
      </w:r>
      <w:r w:rsidR="00AE4004">
        <w:t xml:space="preserve"> </w:t>
      </w:r>
      <w:r w:rsidRPr="00842067">
        <w:t>the</w:t>
      </w:r>
      <w:r w:rsidR="00AE4004">
        <w:t xml:space="preserve"> </w:t>
      </w:r>
      <w:r w:rsidRPr="00842067">
        <w:t>human</w:t>
      </w:r>
      <w:r w:rsidR="00AE4004">
        <w:t xml:space="preserve"> </w:t>
      </w:r>
      <w:r w:rsidRPr="00842067">
        <w:t>rights</w:t>
      </w:r>
      <w:r w:rsidR="00AE4004">
        <w:t xml:space="preserve"> </w:t>
      </w:r>
      <w:r w:rsidRPr="00842067">
        <w:t>situation</w:t>
      </w:r>
      <w:r w:rsidR="00AE4004">
        <w:t xml:space="preserve"> </w:t>
      </w:r>
      <w:r w:rsidRPr="00842067">
        <w:t>in</w:t>
      </w:r>
      <w:r w:rsidR="00AE4004">
        <w:t xml:space="preserve"> </w:t>
      </w:r>
      <w:r w:rsidRPr="00842067">
        <w:t>the</w:t>
      </w:r>
      <w:r w:rsidR="00AE4004">
        <w:t xml:space="preserve"> </w:t>
      </w:r>
      <w:smartTag w:uri="urn:schemas-microsoft-com:office:smarttags" w:element="country-region">
        <w:smartTag w:uri="urn:schemas-microsoft-com:office:smarttags" w:element="place">
          <w:r w:rsidRPr="00842067">
            <w:t>Sudan</w:t>
          </w:r>
        </w:smartTag>
      </w:smartTag>
      <w:r w:rsidR="00AE4004">
        <w:t xml:space="preserve"> </w:t>
      </w:r>
      <w:r w:rsidRPr="00842067">
        <w:t>so</w:t>
      </w:r>
      <w:r w:rsidR="00AE4004">
        <w:t xml:space="preserve"> </w:t>
      </w:r>
      <w:r w:rsidRPr="00842067">
        <w:t>as</w:t>
      </w:r>
      <w:r w:rsidR="00AE4004">
        <w:t xml:space="preserve"> </w:t>
      </w:r>
      <w:r w:rsidRPr="00842067">
        <w:t>to</w:t>
      </w:r>
      <w:r w:rsidR="00AE4004">
        <w:t xml:space="preserve"> </w:t>
      </w:r>
      <w:r w:rsidRPr="00842067">
        <w:t>accomplish</w:t>
      </w:r>
      <w:r w:rsidR="00AE4004">
        <w:t xml:space="preserve"> </w:t>
      </w:r>
      <w:r w:rsidRPr="00842067">
        <w:t>the</w:t>
      </w:r>
      <w:r w:rsidR="00AE4004">
        <w:t xml:space="preserve"> </w:t>
      </w:r>
      <w:r w:rsidRPr="00842067">
        <w:t>goal</w:t>
      </w:r>
      <w:r w:rsidR="00AE4004">
        <w:t xml:space="preserve"> </w:t>
      </w:r>
      <w:r w:rsidRPr="00842067">
        <w:t>to</w:t>
      </w:r>
      <w:r w:rsidR="00AE4004">
        <w:t xml:space="preserve"> </w:t>
      </w:r>
      <w:r w:rsidRPr="00842067">
        <w:t>which</w:t>
      </w:r>
      <w:r w:rsidR="00AE4004">
        <w:t xml:space="preserve"> </w:t>
      </w:r>
      <w:r w:rsidRPr="00842067">
        <w:t>we</w:t>
      </w:r>
      <w:r w:rsidR="00AE4004">
        <w:t xml:space="preserve"> </w:t>
      </w:r>
      <w:r w:rsidRPr="00842067">
        <w:t>all</w:t>
      </w:r>
      <w:r w:rsidR="00AE4004">
        <w:t xml:space="preserve"> </w:t>
      </w:r>
      <w:r w:rsidRPr="00842067">
        <w:t>aspired</w:t>
      </w:r>
      <w:r w:rsidR="00AE4004">
        <w:t xml:space="preserve"> </w:t>
      </w:r>
      <w:r w:rsidRPr="00842067">
        <w:t>when</w:t>
      </w:r>
      <w:r w:rsidR="00AE4004">
        <w:t xml:space="preserve"> </w:t>
      </w:r>
      <w:r w:rsidRPr="00842067">
        <w:t>the</w:t>
      </w:r>
      <w:r w:rsidR="00AE4004">
        <w:t xml:space="preserve"> </w:t>
      </w:r>
      <w:r w:rsidRPr="00842067">
        <w:t>Committee</w:t>
      </w:r>
      <w:r w:rsidR="00AE4004">
        <w:t xml:space="preserve"> </w:t>
      </w:r>
      <w:r w:rsidRPr="00842067">
        <w:t>was</w:t>
      </w:r>
      <w:r w:rsidR="00AE4004">
        <w:t xml:space="preserve"> </w:t>
      </w:r>
      <w:r w:rsidRPr="00842067">
        <w:t>established</w:t>
      </w:r>
      <w:r w:rsidR="00AE4004">
        <w:t xml:space="preserve"> </w:t>
      </w:r>
      <w:r w:rsidRPr="00842067">
        <w:t>as</w:t>
      </w:r>
      <w:r w:rsidR="00AE4004">
        <w:t xml:space="preserve"> </w:t>
      </w:r>
      <w:r w:rsidRPr="00842067">
        <w:t>an</w:t>
      </w:r>
      <w:r w:rsidR="00AE4004">
        <w:t xml:space="preserve"> </w:t>
      </w:r>
      <w:r w:rsidRPr="00842067">
        <w:t>effective</w:t>
      </w:r>
      <w:r w:rsidR="00AE4004">
        <w:t xml:space="preserve"> </w:t>
      </w:r>
      <w:r w:rsidRPr="00842067">
        <w:t>mechanism</w:t>
      </w:r>
      <w:r w:rsidR="00AE4004">
        <w:t xml:space="preserve"> </w:t>
      </w:r>
      <w:r w:rsidRPr="00842067">
        <w:t>for</w:t>
      </w:r>
      <w:r w:rsidR="00AE4004">
        <w:t xml:space="preserve"> </w:t>
      </w:r>
      <w:r w:rsidRPr="00842067">
        <w:t>the</w:t>
      </w:r>
      <w:r w:rsidR="00AE4004">
        <w:t xml:space="preserve"> </w:t>
      </w:r>
      <w:r w:rsidRPr="00842067">
        <w:t>development</w:t>
      </w:r>
      <w:r w:rsidR="00AE4004">
        <w:t xml:space="preserve"> </w:t>
      </w:r>
      <w:r w:rsidRPr="00842067">
        <w:t>of</w:t>
      </w:r>
      <w:r w:rsidR="00AE4004">
        <w:t xml:space="preserve"> </w:t>
      </w:r>
      <w:r w:rsidRPr="00842067">
        <w:t>human</w:t>
      </w:r>
      <w:r w:rsidR="00AE4004">
        <w:t xml:space="preserve"> </w:t>
      </w:r>
      <w:r w:rsidRPr="00842067">
        <w:t>rights</w:t>
      </w:r>
      <w:r w:rsidR="00AE4004">
        <w:t xml:space="preserve"> </w:t>
      </w:r>
      <w:r w:rsidRPr="00842067">
        <w:t>situations</w:t>
      </w:r>
      <w:r w:rsidR="00AE4004">
        <w:t xml:space="preserve"> </w:t>
      </w:r>
      <w:r w:rsidRPr="00842067">
        <w:t>in</w:t>
      </w:r>
      <w:r w:rsidR="00AE4004">
        <w:t xml:space="preserve"> </w:t>
      </w:r>
      <w:r w:rsidRPr="00842067">
        <w:t>all</w:t>
      </w:r>
      <w:r w:rsidR="00AE4004">
        <w:t xml:space="preserve"> </w:t>
      </w:r>
      <w:r w:rsidRPr="00842067">
        <w:t>countries</w:t>
      </w:r>
      <w:r w:rsidR="00AE4004">
        <w:t xml:space="preserve"> </w:t>
      </w:r>
      <w:r w:rsidRPr="00842067">
        <w:t>worldwide.</w:t>
      </w:r>
    </w:p>
    <w:p w:rsidR="00842067" w:rsidRPr="00842067" w:rsidRDefault="00842067" w:rsidP="00842067">
      <w:pPr>
        <w:pStyle w:val="SingleTxtG"/>
      </w:pPr>
      <w:r w:rsidRPr="00842067">
        <w:t>182.</w:t>
      </w:r>
      <w:r w:rsidRPr="00842067">
        <w:tab/>
        <w:t>We</w:t>
      </w:r>
      <w:r w:rsidR="00AE4004">
        <w:t xml:space="preserve"> </w:t>
      </w:r>
      <w:r w:rsidRPr="00842067">
        <w:t>appeal</w:t>
      </w:r>
      <w:r w:rsidR="00AE4004">
        <w:t xml:space="preserve"> </w:t>
      </w:r>
      <w:r w:rsidRPr="00842067">
        <w:t>to</w:t>
      </w:r>
      <w:r w:rsidR="00AE4004">
        <w:t xml:space="preserve"> </w:t>
      </w:r>
      <w:r w:rsidRPr="00842067">
        <w:t>the</w:t>
      </w:r>
      <w:r w:rsidR="00AE4004">
        <w:t xml:space="preserve"> </w:t>
      </w:r>
      <w:r w:rsidRPr="00842067">
        <w:t>international</w:t>
      </w:r>
      <w:r w:rsidR="00AE4004">
        <w:t xml:space="preserve"> </w:t>
      </w:r>
      <w:r w:rsidRPr="00842067">
        <w:t>community</w:t>
      </w:r>
      <w:r w:rsidR="00AE4004">
        <w:t xml:space="preserve"> </w:t>
      </w:r>
      <w:r w:rsidRPr="00842067">
        <w:t>to</w:t>
      </w:r>
      <w:r w:rsidR="00AE4004">
        <w:t xml:space="preserve"> </w:t>
      </w:r>
      <w:r w:rsidRPr="00842067">
        <w:t>avoid</w:t>
      </w:r>
      <w:r w:rsidR="00AE4004">
        <w:t xml:space="preserve"> </w:t>
      </w:r>
      <w:r w:rsidRPr="00842067">
        <w:t>the</w:t>
      </w:r>
      <w:r w:rsidR="00AE4004">
        <w:t xml:space="preserve"> </w:t>
      </w:r>
      <w:r w:rsidRPr="00842067">
        <w:t>policy</w:t>
      </w:r>
      <w:r w:rsidR="00AE4004">
        <w:t xml:space="preserve"> </w:t>
      </w:r>
      <w:r w:rsidRPr="00842067">
        <w:t>of</w:t>
      </w:r>
      <w:r w:rsidR="00AE4004">
        <w:t xml:space="preserve"> </w:t>
      </w:r>
      <w:r w:rsidRPr="00842067">
        <w:t>double</w:t>
      </w:r>
      <w:r w:rsidR="00AE4004">
        <w:t xml:space="preserve"> </w:t>
      </w:r>
      <w:r w:rsidRPr="00842067">
        <w:t>standards,</w:t>
      </w:r>
      <w:r w:rsidR="00AE4004">
        <w:t xml:space="preserve"> </w:t>
      </w:r>
      <w:r w:rsidRPr="00842067">
        <w:t>selectivity</w:t>
      </w:r>
      <w:r w:rsidR="00AE4004">
        <w:t xml:space="preserve"> </w:t>
      </w:r>
      <w:r w:rsidRPr="00842067">
        <w:t>and</w:t>
      </w:r>
      <w:r w:rsidR="00AE4004">
        <w:t xml:space="preserve"> </w:t>
      </w:r>
      <w:r w:rsidRPr="00842067">
        <w:t>politicization</w:t>
      </w:r>
      <w:r w:rsidR="00AE4004">
        <w:t xml:space="preserve"> </w:t>
      </w:r>
      <w:r w:rsidRPr="00842067">
        <w:t>of</w:t>
      </w:r>
      <w:r w:rsidR="00AE4004">
        <w:t xml:space="preserve"> </w:t>
      </w:r>
      <w:r w:rsidRPr="00842067">
        <w:t>human</w:t>
      </w:r>
      <w:r w:rsidR="00AE4004">
        <w:t xml:space="preserve"> </w:t>
      </w:r>
      <w:r w:rsidRPr="00842067">
        <w:t>rights</w:t>
      </w:r>
      <w:r w:rsidR="00AE4004">
        <w:t xml:space="preserve"> </w:t>
      </w:r>
      <w:r w:rsidRPr="00842067">
        <w:t>issues</w:t>
      </w:r>
      <w:r w:rsidR="00AE4004">
        <w:t xml:space="preserve"> </w:t>
      </w:r>
      <w:r w:rsidRPr="00842067">
        <w:t>and</w:t>
      </w:r>
      <w:r w:rsidR="00AE4004">
        <w:t xml:space="preserve"> </w:t>
      </w:r>
      <w:r w:rsidRPr="00842067">
        <w:t>to</w:t>
      </w:r>
      <w:r w:rsidR="00AE4004">
        <w:t xml:space="preserve"> </w:t>
      </w:r>
      <w:r w:rsidRPr="00842067">
        <w:t>strive</w:t>
      </w:r>
      <w:r w:rsidR="00AE4004">
        <w:t xml:space="preserve"> </w:t>
      </w:r>
      <w:r w:rsidRPr="00842067">
        <w:t>for</w:t>
      </w:r>
      <w:r w:rsidR="00AE4004">
        <w:t xml:space="preserve"> </w:t>
      </w:r>
      <w:r w:rsidRPr="00842067">
        <w:t>neutrality</w:t>
      </w:r>
      <w:r w:rsidR="00AE4004">
        <w:t xml:space="preserve"> </w:t>
      </w:r>
      <w:r w:rsidRPr="00842067">
        <w:t>and</w:t>
      </w:r>
      <w:r w:rsidR="00AE4004">
        <w:t xml:space="preserve"> </w:t>
      </w:r>
      <w:r w:rsidRPr="00842067">
        <w:t>transparency</w:t>
      </w:r>
      <w:r w:rsidR="00AE4004">
        <w:t xml:space="preserve"> </w:t>
      </w:r>
      <w:r w:rsidRPr="00842067">
        <w:t>in</w:t>
      </w:r>
      <w:r w:rsidR="00AE4004">
        <w:t xml:space="preserve"> </w:t>
      </w:r>
      <w:r w:rsidRPr="00842067">
        <w:t>its</w:t>
      </w:r>
      <w:r w:rsidR="00AE4004">
        <w:t xml:space="preserve"> </w:t>
      </w:r>
      <w:r w:rsidRPr="00842067">
        <w:t>dealings</w:t>
      </w:r>
      <w:r w:rsidR="00AE4004">
        <w:t xml:space="preserve"> </w:t>
      </w:r>
      <w:r w:rsidRPr="00842067">
        <w:t>with</w:t>
      </w:r>
      <w:r w:rsidR="00AE4004">
        <w:t xml:space="preserve"> </w:t>
      </w:r>
      <w:r w:rsidRPr="00842067">
        <w:t>States</w:t>
      </w:r>
      <w:r w:rsidR="00AE4004">
        <w:t xml:space="preserve"> </w:t>
      </w:r>
      <w:r w:rsidRPr="00842067">
        <w:t>in</w:t>
      </w:r>
      <w:r w:rsidR="00AE4004">
        <w:t xml:space="preserve"> </w:t>
      </w:r>
      <w:r w:rsidRPr="00842067">
        <w:t>the</w:t>
      </w:r>
      <w:r w:rsidR="00AE4004">
        <w:t xml:space="preserve"> </w:t>
      </w:r>
      <w:r w:rsidRPr="00842067">
        <w:t>interest</w:t>
      </w:r>
      <w:r w:rsidR="00AE4004">
        <w:t xml:space="preserve"> </w:t>
      </w:r>
      <w:r w:rsidRPr="00842067">
        <w:t>of</w:t>
      </w:r>
      <w:r w:rsidR="00AE4004">
        <w:t xml:space="preserve"> </w:t>
      </w:r>
      <w:r w:rsidRPr="00842067">
        <w:t>concerted</w:t>
      </w:r>
      <w:r w:rsidR="00AE4004">
        <w:t xml:space="preserve"> </w:t>
      </w:r>
      <w:r w:rsidRPr="00842067">
        <w:t>and</w:t>
      </w:r>
      <w:r w:rsidR="00AE4004">
        <w:t xml:space="preserve"> </w:t>
      </w:r>
      <w:r w:rsidRPr="00842067">
        <w:t>constructive</w:t>
      </w:r>
      <w:r w:rsidR="00AE4004">
        <w:t xml:space="preserve"> </w:t>
      </w:r>
      <w:r w:rsidRPr="00842067">
        <w:t>efforts</w:t>
      </w:r>
      <w:r w:rsidR="00AE4004">
        <w:t xml:space="preserve"> </w:t>
      </w:r>
      <w:r w:rsidRPr="00842067">
        <w:t>between</w:t>
      </w:r>
      <w:r w:rsidR="00AE4004">
        <w:t xml:space="preserve"> </w:t>
      </w:r>
      <w:r w:rsidRPr="00842067">
        <w:t>the</w:t>
      </w:r>
      <w:r w:rsidR="00AE4004">
        <w:t xml:space="preserve"> </w:t>
      </w:r>
      <w:r w:rsidRPr="00842067">
        <w:t>various</w:t>
      </w:r>
      <w:r w:rsidR="00AE4004">
        <w:t xml:space="preserve"> </w:t>
      </w:r>
      <w:r w:rsidRPr="00842067">
        <w:t>committees</w:t>
      </w:r>
      <w:r w:rsidR="00AE4004">
        <w:t xml:space="preserve"> </w:t>
      </w:r>
      <w:r w:rsidRPr="00842067">
        <w:t>and</w:t>
      </w:r>
      <w:r w:rsidR="00AE4004">
        <w:t xml:space="preserve"> </w:t>
      </w:r>
      <w:r w:rsidRPr="00842067">
        <w:t>States</w:t>
      </w:r>
      <w:r w:rsidR="00AE4004">
        <w:t xml:space="preserve"> </w:t>
      </w:r>
      <w:r w:rsidRPr="00842067">
        <w:t>for</w:t>
      </w:r>
      <w:r w:rsidR="00AE4004">
        <w:t xml:space="preserve"> </w:t>
      </w:r>
      <w:r w:rsidRPr="00842067">
        <w:t>the</w:t>
      </w:r>
      <w:r w:rsidR="00AE4004">
        <w:t xml:space="preserve"> </w:t>
      </w:r>
      <w:r w:rsidRPr="00842067">
        <w:t>promotion</w:t>
      </w:r>
      <w:r w:rsidR="00AE4004">
        <w:t xml:space="preserve"> </w:t>
      </w:r>
      <w:r w:rsidRPr="00842067">
        <w:t>and</w:t>
      </w:r>
      <w:r w:rsidR="00AE4004">
        <w:t xml:space="preserve"> </w:t>
      </w:r>
      <w:r w:rsidRPr="00842067">
        <w:t>protection</w:t>
      </w:r>
      <w:r w:rsidR="00AE4004">
        <w:t xml:space="preserve"> </w:t>
      </w:r>
      <w:r w:rsidRPr="00842067">
        <w:t>of</w:t>
      </w:r>
      <w:r w:rsidR="00AE4004">
        <w:t xml:space="preserve"> </w:t>
      </w:r>
      <w:r w:rsidRPr="00842067">
        <w:t>human</w:t>
      </w:r>
      <w:r w:rsidR="00AE4004">
        <w:t xml:space="preserve"> </w:t>
      </w:r>
      <w:r w:rsidRPr="00842067">
        <w:t>rights.</w:t>
      </w:r>
    </w:p>
    <w:p w:rsidR="00842067" w:rsidRPr="00842067" w:rsidRDefault="00842067" w:rsidP="00842067">
      <w:pPr>
        <w:pStyle w:val="SingleTxtG"/>
      </w:pPr>
      <w:r w:rsidRPr="00842067">
        <w:t>183.</w:t>
      </w:r>
      <w:r w:rsidRPr="00842067">
        <w:tab/>
        <w:t>We</w:t>
      </w:r>
      <w:r w:rsidR="00AE4004">
        <w:t xml:space="preserve"> </w:t>
      </w:r>
      <w:r w:rsidRPr="00842067">
        <w:t>look</w:t>
      </w:r>
      <w:r w:rsidR="00AE4004">
        <w:t xml:space="preserve"> </w:t>
      </w:r>
      <w:r w:rsidRPr="00842067">
        <w:t>forward</w:t>
      </w:r>
      <w:r w:rsidR="00AE4004">
        <w:t xml:space="preserve"> </w:t>
      </w:r>
      <w:r w:rsidRPr="00842067">
        <w:t>to</w:t>
      </w:r>
      <w:r w:rsidR="00AE4004">
        <w:t xml:space="preserve"> </w:t>
      </w:r>
      <w:r w:rsidRPr="00842067">
        <w:t>the</w:t>
      </w:r>
      <w:r w:rsidR="00AE4004">
        <w:t xml:space="preserve"> </w:t>
      </w:r>
      <w:r w:rsidRPr="00842067">
        <w:t>continuation</w:t>
      </w:r>
      <w:r w:rsidR="00AE4004">
        <w:t xml:space="preserve"> </w:t>
      </w:r>
      <w:r w:rsidRPr="00842067">
        <w:t>of</w:t>
      </w:r>
      <w:r w:rsidR="00AE4004">
        <w:t xml:space="preserve"> </w:t>
      </w:r>
      <w:r w:rsidRPr="00842067">
        <w:t>joint</w:t>
      </w:r>
      <w:r w:rsidR="00AE4004">
        <w:t xml:space="preserve"> </w:t>
      </w:r>
      <w:r w:rsidRPr="00842067">
        <w:t>cooperation</w:t>
      </w:r>
      <w:r w:rsidR="00AE4004">
        <w:t xml:space="preserve"> </w:t>
      </w:r>
      <w:r w:rsidRPr="00842067">
        <w:t>and</w:t>
      </w:r>
      <w:r w:rsidR="00AE4004">
        <w:t xml:space="preserve"> </w:t>
      </w:r>
      <w:r w:rsidRPr="00842067">
        <w:t>of</w:t>
      </w:r>
      <w:r w:rsidR="00AE4004">
        <w:t xml:space="preserve"> </w:t>
      </w:r>
      <w:r w:rsidRPr="00842067">
        <w:t>constructive</w:t>
      </w:r>
      <w:r w:rsidR="00AE4004">
        <w:t xml:space="preserve"> </w:t>
      </w:r>
      <w:r w:rsidRPr="00842067">
        <w:t>and</w:t>
      </w:r>
      <w:r w:rsidR="00AE4004">
        <w:t xml:space="preserve"> </w:t>
      </w:r>
      <w:r w:rsidRPr="00842067">
        <w:t>objective</w:t>
      </w:r>
      <w:r w:rsidR="00AE4004">
        <w:t xml:space="preserve"> </w:t>
      </w:r>
      <w:r w:rsidRPr="00842067">
        <w:t>dialogue</w:t>
      </w:r>
      <w:r w:rsidR="00AE4004">
        <w:t xml:space="preserve"> </w:t>
      </w:r>
      <w:r w:rsidRPr="00842067">
        <w:t>with</w:t>
      </w:r>
      <w:r w:rsidR="00AE4004">
        <w:t xml:space="preserve"> </w:t>
      </w:r>
      <w:r w:rsidRPr="00842067">
        <w:t>the</w:t>
      </w:r>
      <w:r w:rsidR="00AE4004">
        <w:t xml:space="preserve"> </w:t>
      </w:r>
      <w:r w:rsidRPr="00842067">
        <w:t>Committee</w:t>
      </w:r>
      <w:r w:rsidR="00AE4004">
        <w:t xml:space="preserve"> </w:t>
      </w:r>
      <w:r w:rsidRPr="00842067">
        <w:t>for</w:t>
      </w:r>
      <w:r w:rsidR="00AE4004">
        <w:t xml:space="preserve"> </w:t>
      </w:r>
      <w:r w:rsidRPr="00842067">
        <w:t>the</w:t>
      </w:r>
      <w:r w:rsidR="00AE4004">
        <w:t xml:space="preserve"> </w:t>
      </w:r>
      <w:r w:rsidRPr="00842067">
        <w:t>sake</w:t>
      </w:r>
      <w:r w:rsidR="00AE4004">
        <w:t xml:space="preserve"> </w:t>
      </w:r>
      <w:r w:rsidRPr="00842067">
        <w:t>of</w:t>
      </w:r>
      <w:r w:rsidR="00AE4004">
        <w:t xml:space="preserve"> </w:t>
      </w:r>
      <w:r w:rsidRPr="00842067">
        <w:t>Sudanese</w:t>
      </w:r>
      <w:r w:rsidR="00AE4004">
        <w:t xml:space="preserve"> </w:t>
      </w:r>
      <w:r w:rsidRPr="00842067">
        <w:t>citizens.</w:t>
      </w:r>
    </w:p>
    <w:p w:rsidR="00AA55B7" w:rsidRPr="00106A43" w:rsidRDefault="00AA55B7">
      <w:pPr>
        <w:spacing w:before="240"/>
        <w:jc w:val="center"/>
        <w:rPr>
          <w:u w:val="single"/>
        </w:rPr>
      </w:pPr>
      <w:r>
        <w:rPr>
          <w:u w:val="single"/>
        </w:rPr>
        <w:tab/>
      </w:r>
      <w:r>
        <w:rPr>
          <w:u w:val="single"/>
        </w:rPr>
        <w:tab/>
      </w:r>
      <w:r>
        <w:rPr>
          <w:u w:val="single"/>
        </w:rPr>
        <w:tab/>
      </w:r>
    </w:p>
    <w:sectPr w:rsidR="00AA55B7" w:rsidRPr="00106A43" w:rsidSect="0084206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347" w:rsidRDefault="00B32347"/>
  </w:endnote>
  <w:endnote w:type="continuationSeparator" w:id="0">
    <w:p w:rsidR="00B32347" w:rsidRDefault="00B32347"/>
  </w:endnote>
  <w:endnote w:type="continuationNotice" w:id="1">
    <w:p w:rsidR="00B32347" w:rsidRDefault="00B3234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347" w:rsidRPr="00842067" w:rsidRDefault="00B32347" w:rsidP="00842067">
    <w:pPr>
      <w:pStyle w:val="Footer"/>
      <w:tabs>
        <w:tab w:val="right" w:pos="9598"/>
      </w:tabs>
    </w:pPr>
    <w:r w:rsidRPr="00842067">
      <w:rPr>
        <w:b/>
        <w:sz w:val="18"/>
      </w:rPr>
      <w:fldChar w:fldCharType="begin"/>
    </w:r>
    <w:r w:rsidRPr="00842067">
      <w:rPr>
        <w:b/>
        <w:sz w:val="18"/>
      </w:rPr>
      <w:instrText xml:space="preserve"> PAGE  \* MERGEFORMAT </w:instrText>
    </w:r>
    <w:r w:rsidRPr="00842067">
      <w:rPr>
        <w:b/>
        <w:sz w:val="18"/>
      </w:rPr>
      <w:fldChar w:fldCharType="separate"/>
    </w:r>
    <w:r>
      <w:rPr>
        <w:b/>
        <w:noProof/>
        <w:sz w:val="18"/>
      </w:rPr>
      <w:t>2</w:t>
    </w:r>
    <w:r w:rsidRPr="00842067">
      <w:rPr>
        <w:b/>
        <w:sz w:val="18"/>
      </w:rPr>
      <w:fldChar w:fldCharType="end"/>
    </w:r>
    <w:r>
      <w:rPr>
        <w:sz w:val="18"/>
      </w:rPr>
      <w:tab/>
    </w:r>
    <w:r>
      <w:t>GE.13-47292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347" w:rsidRPr="00842067" w:rsidRDefault="00B32347" w:rsidP="00842067">
    <w:pPr>
      <w:pStyle w:val="Footer"/>
      <w:tabs>
        <w:tab w:val="right" w:pos="9598"/>
      </w:tabs>
      <w:rPr>
        <w:b/>
        <w:sz w:val="18"/>
      </w:rPr>
    </w:pPr>
    <w:r>
      <w:t>GE.13-47292</w:t>
    </w:r>
    <w:r>
      <w:tab/>
    </w:r>
    <w:r w:rsidRPr="00842067">
      <w:rPr>
        <w:b/>
        <w:sz w:val="18"/>
      </w:rPr>
      <w:fldChar w:fldCharType="begin"/>
    </w:r>
    <w:r w:rsidRPr="00842067">
      <w:rPr>
        <w:b/>
        <w:sz w:val="18"/>
      </w:rPr>
      <w:instrText xml:space="preserve"> PAGE  \* MERGEFORMAT </w:instrText>
    </w:r>
    <w:r w:rsidRPr="00842067">
      <w:rPr>
        <w:b/>
        <w:sz w:val="18"/>
      </w:rPr>
      <w:fldChar w:fldCharType="separate"/>
    </w:r>
    <w:r>
      <w:rPr>
        <w:b/>
        <w:noProof/>
        <w:sz w:val="18"/>
      </w:rPr>
      <w:t>3</w:t>
    </w:r>
    <w:r w:rsidRPr="0084206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347" w:rsidRPr="009B4A1B" w:rsidRDefault="00B32347" w:rsidP="009B4A1B">
    <w:pPr>
      <w:pStyle w:val="Footer"/>
    </w:pPr>
    <w:r>
      <w:rPr>
        <w:sz w:val="20"/>
      </w:rPr>
      <w:t>GE.13-47292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131113    261113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347" w:rsidRPr="000B175B" w:rsidRDefault="00B32347" w:rsidP="000B175B">
      <w:pPr>
        <w:tabs>
          <w:tab w:val="right" w:pos="2155"/>
        </w:tabs>
        <w:spacing w:after="80"/>
        <w:ind w:left="680"/>
        <w:rPr>
          <w:u w:val="single"/>
        </w:rPr>
      </w:pPr>
      <w:r>
        <w:rPr>
          <w:u w:val="single"/>
        </w:rPr>
        <w:tab/>
      </w:r>
    </w:p>
  </w:footnote>
  <w:footnote w:type="continuationSeparator" w:id="0">
    <w:p w:rsidR="00B32347" w:rsidRPr="00FC68B7" w:rsidRDefault="00B32347" w:rsidP="00FC68B7">
      <w:pPr>
        <w:tabs>
          <w:tab w:val="left" w:pos="2155"/>
        </w:tabs>
        <w:spacing w:after="80"/>
        <w:ind w:left="680"/>
        <w:rPr>
          <w:u w:val="single"/>
        </w:rPr>
      </w:pPr>
      <w:r>
        <w:rPr>
          <w:u w:val="single"/>
        </w:rPr>
        <w:tab/>
      </w:r>
    </w:p>
  </w:footnote>
  <w:footnote w:type="continuationNotice" w:id="1">
    <w:p w:rsidR="00B32347" w:rsidRDefault="00B32347"/>
  </w:footnote>
  <w:footnote w:id="2">
    <w:p w:rsidR="00B32347" w:rsidRDefault="00B32347" w:rsidP="00842067">
      <w:pPr>
        <w:pStyle w:val="FootnoteText"/>
      </w:pPr>
      <w:r>
        <w:tab/>
      </w:r>
      <w:r w:rsidRPr="007C573F">
        <w:rPr>
          <w:rStyle w:val="FootnoteReference"/>
          <w:sz w:val="20"/>
          <w:vertAlign w:val="baseline"/>
        </w:rPr>
        <w:t>*</w:t>
      </w:r>
      <w:r>
        <w:rPr>
          <w:sz w:val="20"/>
        </w:rPr>
        <w:tab/>
      </w:r>
      <w:r>
        <w:t xml:space="preserve">This report contains the twelfth, thirteenth, fourteenth, fifteenth and sixteenth periodic reports of the </w:t>
      </w:r>
      <w:smartTag w:uri="urn:schemas-microsoft-com:office:smarttags" w:element="place">
        <w:smartTag w:uri="urn:schemas-microsoft-com:office:smarttags" w:element="country-region">
          <w:r>
            <w:t>Sudan</w:t>
          </w:r>
        </w:smartTag>
      </w:smartTag>
      <w:r>
        <w:t xml:space="preserve">, due on 20 April 2000, 2002, 2004, 2006 and 2008, respectively, submitted in one document. For the ninth to eleventh periodic reports and the summary records of the meetings at which the Committee considered those reports, see documents CERD/C/334/Add.2 and CERD/C/SR.1451, </w:t>
      </w:r>
    </w:p>
    <w:p w:rsidR="00B32347" w:rsidRDefault="00B32347" w:rsidP="00842067">
      <w:pPr>
        <w:pStyle w:val="FootnoteText"/>
      </w:pPr>
      <w:r>
        <w:tab/>
      </w:r>
      <w:r>
        <w:tab/>
        <w:t>1452 and 1460.</w:t>
      </w:r>
    </w:p>
    <w:p w:rsidR="00B32347" w:rsidRPr="00693BBB" w:rsidRDefault="00B32347" w:rsidP="00842067">
      <w:pPr>
        <w:pStyle w:val="FootnoteText"/>
        <w:rPr>
          <w:lang w:val="en-US"/>
        </w:rPr>
      </w:pPr>
      <w:r>
        <w:tab/>
      </w:r>
      <w:r w:rsidRPr="007C573F">
        <w:rPr>
          <w:sz w:val="20"/>
        </w:rPr>
        <w:t>**</w:t>
      </w:r>
      <w:r>
        <w:tab/>
        <w:t xml:space="preserve">In </w:t>
      </w:r>
      <w:r w:rsidRPr="00365363">
        <w:rPr>
          <w:szCs w:val="18"/>
        </w:rPr>
        <w:t>accordance</w:t>
      </w:r>
      <w:r>
        <w:rPr>
          <w:szCs w:val="18"/>
        </w:rPr>
        <w:t xml:space="preserve"> </w:t>
      </w:r>
      <w:r w:rsidRPr="00365363">
        <w:rPr>
          <w:szCs w:val="18"/>
        </w:rPr>
        <w:t>with</w:t>
      </w:r>
      <w:r>
        <w:rPr>
          <w:szCs w:val="18"/>
        </w:rPr>
        <w:t xml:space="preserve"> </w:t>
      </w:r>
      <w:r w:rsidRPr="00365363">
        <w:rPr>
          <w:szCs w:val="18"/>
        </w:rPr>
        <w:t>the</w:t>
      </w:r>
      <w:r>
        <w:rPr>
          <w:szCs w:val="18"/>
        </w:rPr>
        <w:t xml:space="preserve"> </w:t>
      </w:r>
      <w:r w:rsidRPr="00365363">
        <w:rPr>
          <w:szCs w:val="18"/>
        </w:rPr>
        <w:t>information</w:t>
      </w:r>
      <w:r>
        <w:rPr>
          <w:szCs w:val="18"/>
        </w:rPr>
        <w:t xml:space="preserve"> </w:t>
      </w:r>
      <w:r w:rsidRPr="00365363">
        <w:rPr>
          <w:szCs w:val="18"/>
        </w:rPr>
        <w:t>transmitted</w:t>
      </w:r>
      <w:r>
        <w:rPr>
          <w:szCs w:val="18"/>
        </w:rPr>
        <w:t xml:space="preserve"> </w:t>
      </w:r>
      <w:r w:rsidRPr="00365363">
        <w:rPr>
          <w:szCs w:val="18"/>
        </w:rPr>
        <w:t>to</w:t>
      </w:r>
      <w:r>
        <w:rPr>
          <w:szCs w:val="18"/>
        </w:rPr>
        <w:t xml:space="preserve"> </w:t>
      </w:r>
      <w:r w:rsidRPr="00365363">
        <w:rPr>
          <w:szCs w:val="18"/>
        </w:rPr>
        <w:t>States</w:t>
      </w:r>
      <w:r>
        <w:rPr>
          <w:szCs w:val="18"/>
        </w:rPr>
        <w:t xml:space="preserve"> </w:t>
      </w:r>
      <w:r w:rsidRPr="00365363">
        <w:rPr>
          <w:szCs w:val="18"/>
        </w:rPr>
        <w:t>parties</w:t>
      </w:r>
      <w:r>
        <w:rPr>
          <w:szCs w:val="18"/>
        </w:rPr>
        <w:t xml:space="preserve"> </w:t>
      </w:r>
      <w:r w:rsidRPr="00365363">
        <w:rPr>
          <w:szCs w:val="18"/>
        </w:rPr>
        <w:t>regarding</w:t>
      </w:r>
      <w:r>
        <w:rPr>
          <w:szCs w:val="18"/>
        </w:rPr>
        <w:t xml:space="preserve"> </w:t>
      </w:r>
      <w:r w:rsidRPr="00365363">
        <w:rPr>
          <w:szCs w:val="18"/>
        </w:rPr>
        <w:t>the</w:t>
      </w:r>
      <w:r>
        <w:rPr>
          <w:szCs w:val="18"/>
        </w:rPr>
        <w:t xml:space="preserve"> </w:t>
      </w:r>
      <w:r w:rsidRPr="00365363">
        <w:rPr>
          <w:szCs w:val="18"/>
        </w:rPr>
        <w:t>processing</w:t>
      </w:r>
      <w:r>
        <w:rPr>
          <w:szCs w:val="18"/>
        </w:rPr>
        <w:t xml:space="preserve"> </w:t>
      </w:r>
      <w:r w:rsidRPr="00365363">
        <w:rPr>
          <w:szCs w:val="18"/>
        </w:rPr>
        <w:t>of</w:t>
      </w:r>
      <w:r>
        <w:rPr>
          <w:szCs w:val="18"/>
        </w:rPr>
        <w:t xml:space="preserve"> </w:t>
      </w:r>
      <w:r w:rsidRPr="00365363">
        <w:rPr>
          <w:szCs w:val="18"/>
        </w:rPr>
        <w:t>their</w:t>
      </w:r>
      <w:r>
        <w:rPr>
          <w:szCs w:val="18"/>
        </w:rPr>
        <w:t xml:space="preserve"> </w:t>
      </w:r>
      <w:r w:rsidRPr="00365363">
        <w:rPr>
          <w:szCs w:val="18"/>
        </w:rPr>
        <w:t>reports,</w:t>
      </w:r>
      <w:r>
        <w:rPr>
          <w:szCs w:val="18"/>
        </w:rPr>
        <w:t xml:space="preserve"> </w:t>
      </w:r>
      <w:r w:rsidRPr="00365363">
        <w:rPr>
          <w:szCs w:val="18"/>
        </w:rPr>
        <w:t>the</w:t>
      </w:r>
      <w:r>
        <w:rPr>
          <w:szCs w:val="18"/>
        </w:rPr>
        <w:t xml:space="preserve"> </w:t>
      </w:r>
      <w:r w:rsidRPr="00365363">
        <w:rPr>
          <w:szCs w:val="18"/>
        </w:rPr>
        <w:t>present</w:t>
      </w:r>
      <w:r>
        <w:rPr>
          <w:szCs w:val="18"/>
        </w:rPr>
        <w:t xml:space="preserve"> </w:t>
      </w:r>
      <w:r w:rsidRPr="00365363">
        <w:rPr>
          <w:szCs w:val="18"/>
        </w:rPr>
        <w:t>document</w:t>
      </w:r>
      <w:r>
        <w:rPr>
          <w:szCs w:val="18"/>
        </w:rPr>
        <w:t xml:space="preserve"> </w:t>
      </w:r>
      <w:r w:rsidRPr="00365363">
        <w:rPr>
          <w:szCs w:val="18"/>
        </w:rPr>
        <w:t>was</w:t>
      </w:r>
      <w:r>
        <w:rPr>
          <w:szCs w:val="18"/>
        </w:rPr>
        <w:t xml:space="preserve"> </w:t>
      </w:r>
      <w:r w:rsidRPr="00365363">
        <w:rPr>
          <w:szCs w:val="18"/>
        </w:rPr>
        <w:t>not</w:t>
      </w:r>
      <w:r>
        <w:rPr>
          <w:szCs w:val="18"/>
        </w:rPr>
        <w:t xml:space="preserve"> </w:t>
      </w:r>
      <w:r w:rsidRPr="00365363">
        <w:rPr>
          <w:szCs w:val="18"/>
        </w:rPr>
        <w:t>formally</w:t>
      </w:r>
      <w:r>
        <w:rPr>
          <w:szCs w:val="18"/>
        </w:rPr>
        <w:t xml:space="preserve"> </w:t>
      </w:r>
      <w:r w:rsidRPr="00365363">
        <w:rPr>
          <w:szCs w:val="18"/>
        </w:rPr>
        <w:t>edited</w:t>
      </w:r>
      <w:r>
        <w:rPr>
          <w:szCs w:val="18"/>
        </w:rPr>
        <w:t xml:space="preserve"> before being sent to the United Nations translation services. </w:t>
      </w:r>
    </w:p>
  </w:footnote>
  <w:footnote w:id="3">
    <w:p w:rsidR="00B32347" w:rsidRPr="00693BBB" w:rsidRDefault="00B32347" w:rsidP="00842067">
      <w:pPr>
        <w:pStyle w:val="FootnoteText"/>
        <w:rPr>
          <w:lang w:val="en-US"/>
        </w:rPr>
      </w:pPr>
      <w:r>
        <w:tab/>
      </w:r>
    </w:p>
  </w:footnote>
  <w:footnote w:id="4">
    <w:p w:rsidR="00B32347" w:rsidRPr="00AA2694" w:rsidRDefault="00B32347" w:rsidP="00842067">
      <w:pPr>
        <w:pStyle w:val="FootnoteText"/>
        <w:rPr>
          <w:lang w:val="en-US"/>
        </w:rPr>
      </w:pPr>
      <w:r>
        <w:tab/>
      </w:r>
      <w:r w:rsidRPr="007C573F">
        <w:rPr>
          <w:rStyle w:val="FootnoteReference"/>
          <w:sz w:val="20"/>
          <w:vertAlign w:val="baseline"/>
        </w:rPr>
        <w:t>***</w:t>
      </w:r>
      <w:r>
        <w:tab/>
      </w:r>
      <w:r>
        <w:rPr>
          <w:lang w:val="en-US"/>
        </w:rPr>
        <w:t>Annexes may be consulted in the files of the Secretariat.</w:t>
      </w:r>
    </w:p>
  </w:footnote>
  <w:footnote w:id="5">
    <w:p w:rsidR="00B32347" w:rsidRPr="008D5CBA" w:rsidRDefault="00B32347" w:rsidP="00842067">
      <w:pPr>
        <w:pStyle w:val="FootnoteText"/>
        <w:rPr>
          <w:lang w:val="en-US"/>
        </w:rPr>
      </w:pPr>
      <w:r>
        <w:tab/>
      </w:r>
      <w:r>
        <w:rPr>
          <w:rStyle w:val="FootnoteReference"/>
        </w:rPr>
        <w:footnoteRef/>
      </w:r>
      <w:r>
        <w:rPr>
          <w:lang w:val="en-US"/>
        </w:rPr>
        <w:tab/>
      </w:r>
      <w:r w:rsidRPr="007609BF">
        <w:rPr>
          <w:i/>
          <w:lang w:val="en-US"/>
        </w:rPr>
        <w:t>Source</w:t>
      </w:r>
      <w:r>
        <w:rPr>
          <w:i/>
          <w:lang w:val="en-US"/>
        </w:rPr>
        <w:t xml:space="preserve"> </w:t>
      </w:r>
      <w:r w:rsidRPr="007609BF">
        <w:rPr>
          <w:i/>
          <w:lang w:val="en-US"/>
        </w:rPr>
        <w:t>of</w:t>
      </w:r>
      <w:r>
        <w:rPr>
          <w:i/>
          <w:lang w:val="en-US"/>
        </w:rPr>
        <w:t xml:space="preserve"> </w:t>
      </w:r>
      <w:r w:rsidRPr="007609BF">
        <w:rPr>
          <w:i/>
          <w:lang w:val="en-US"/>
        </w:rPr>
        <w:t>information</w:t>
      </w:r>
      <w:r w:rsidRPr="003C1C47">
        <w:rPr>
          <w:lang w:val="en-US"/>
        </w:rPr>
        <w:t>:</w:t>
      </w:r>
      <w:r>
        <w:rPr>
          <w:lang w:val="en-US"/>
        </w:rPr>
        <w:t xml:space="preserve"> Central Bureau of Statistics.</w:t>
      </w:r>
    </w:p>
  </w:footnote>
  <w:footnote w:id="6">
    <w:p w:rsidR="00B32347" w:rsidRPr="00CB65A2" w:rsidRDefault="00B32347" w:rsidP="00842067">
      <w:pPr>
        <w:pStyle w:val="FootnoteText"/>
        <w:rPr>
          <w:lang w:val="en-US"/>
        </w:rPr>
      </w:pPr>
      <w:r>
        <w:tab/>
      </w:r>
      <w:r w:rsidRPr="004C7775">
        <w:rPr>
          <w:rStyle w:val="FootnoteReference"/>
          <w:sz w:val="20"/>
        </w:rPr>
        <w:footnoteRef/>
      </w:r>
      <w:r>
        <w:tab/>
        <w:t>Information obtained from the Ministry of the Interior, Commission on Refugees.</w:t>
      </w:r>
    </w:p>
  </w:footnote>
  <w:footnote w:id="7">
    <w:p w:rsidR="00B32347" w:rsidRPr="006552DB" w:rsidRDefault="00B32347" w:rsidP="00842067">
      <w:pPr>
        <w:pStyle w:val="FootnoteText"/>
        <w:rPr>
          <w:lang w:val="en-US"/>
        </w:rPr>
      </w:pPr>
      <w:r>
        <w:tab/>
      </w:r>
      <w:r>
        <w:rPr>
          <w:rStyle w:val="FootnoteReference"/>
        </w:rPr>
        <w:footnoteRef/>
      </w:r>
      <w:r>
        <w:tab/>
      </w:r>
      <w:r w:rsidRPr="001C396D">
        <w:rPr>
          <w:i/>
        </w:rPr>
        <w:t>Source</w:t>
      </w:r>
      <w:r>
        <w:t>: National Assembly.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347" w:rsidRPr="00842067" w:rsidRDefault="00B32347" w:rsidP="00842067">
    <w:pPr>
      <w:pStyle w:val="Header"/>
    </w:pPr>
    <w:r w:rsidRPr="00842067">
      <w:t>CERD/C/SDN/12-16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347" w:rsidRPr="00842067" w:rsidRDefault="00B32347" w:rsidP="00842067">
    <w:pPr>
      <w:pStyle w:val="Header"/>
      <w:jc w:val="right"/>
    </w:pPr>
    <w:r w:rsidRPr="00842067">
      <w:t>CERD/C/SDN/12-16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5042B"/>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5467"/>
    <w:rsid w:val="00180D95"/>
    <w:rsid w:val="0018711F"/>
    <w:rsid w:val="00193468"/>
    <w:rsid w:val="001B4B04"/>
    <w:rsid w:val="001C396D"/>
    <w:rsid w:val="001C6663"/>
    <w:rsid w:val="001C7895"/>
    <w:rsid w:val="001D26DF"/>
    <w:rsid w:val="001E5AA0"/>
    <w:rsid w:val="00202DA8"/>
    <w:rsid w:val="00206627"/>
    <w:rsid w:val="00211E0B"/>
    <w:rsid w:val="00226584"/>
    <w:rsid w:val="00240972"/>
    <w:rsid w:val="0028448E"/>
    <w:rsid w:val="00291BFE"/>
    <w:rsid w:val="002B0464"/>
    <w:rsid w:val="002F175C"/>
    <w:rsid w:val="003229D8"/>
    <w:rsid w:val="00325CE4"/>
    <w:rsid w:val="003305AB"/>
    <w:rsid w:val="00352709"/>
    <w:rsid w:val="00371178"/>
    <w:rsid w:val="003A4810"/>
    <w:rsid w:val="003A63E0"/>
    <w:rsid w:val="003A6810"/>
    <w:rsid w:val="003C2CC4"/>
    <w:rsid w:val="003D4B23"/>
    <w:rsid w:val="004006BC"/>
    <w:rsid w:val="00405DDC"/>
    <w:rsid w:val="00410C89"/>
    <w:rsid w:val="004325CB"/>
    <w:rsid w:val="0045495B"/>
    <w:rsid w:val="004978B8"/>
    <w:rsid w:val="004B1F53"/>
    <w:rsid w:val="004B50ED"/>
    <w:rsid w:val="004C7228"/>
    <w:rsid w:val="004C7775"/>
    <w:rsid w:val="004D25E4"/>
    <w:rsid w:val="004F2B0E"/>
    <w:rsid w:val="00517B36"/>
    <w:rsid w:val="00525697"/>
    <w:rsid w:val="005420F2"/>
    <w:rsid w:val="005751C2"/>
    <w:rsid w:val="005B3DB3"/>
    <w:rsid w:val="005C1FE8"/>
    <w:rsid w:val="005C6A79"/>
    <w:rsid w:val="006001EE"/>
    <w:rsid w:val="006050D0"/>
    <w:rsid w:val="00611FC4"/>
    <w:rsid w:val="006176FB"/>
    <w:rsid w:val="00640B26"/>
    <w:rsid w:val="006C740B"/>
    <w:rsid w:val="006E564B"/>
    <w:rsid w:val="006E7A00"/>
    <w:rsid w:val="0072632A"/>
    <w:rsid w:val="007609BF"/>
    <w:rsid w:val="00762C21"/>
    <w:rsid w:val="00774C20"/>
    <w:rsid w:val="007B112D"/>
    <w:rsid w:val="007B6BA5"/>
    <w:rsid w:val="007C3390"/>
    <w:rsid w:val="007C4F4B"/>
    <w:rsid w:val="007C573F"/>
    <w:rsid w:val="007F6462"/>
    <w:rsid w:val="007F6611"/>
    <w:rsid w:val="008205E5"/>
    <w:rsid w:val="008242D7"/>
    <w:rsid w:val="00832D01"/>
    <w:rsid w:val="00842067"/>
    <w:rsid w:val="00845FC8"/>
    <w:rsid w:val="0086546F"/>
    <w:rsid w:val="008979B1"/>
    <w:rsid w:val="008A6B25"/>
    <w:rsid w:val="008A6C4F"/>
    <w:rsid w:val="008B2335"/>
    <w:rsid w:val="00916443"/>
    <w:rsid w:val="00920E89"/>
    <w:rsid w:val="009223CA"/>
    <w:rsid w:val="009369F6"/>
    <w:rsid w:val="00940F93"/>
    <w:rsid w:val="009603EF"/>
    <w:rsid w:val="009A3D56"/>
    <w:rsid w:val="009B4A1B"/>
    <w:rsid w:val="009C0EE8"/>
    <w:rsid w:val="009C14AA"/>
    <w:rsid w:val="009E25C3"/>
    <w:rsid w:val="00A01489"/>
    <w:rsid w:val="00A61CCD"/>
    <w:rsid w:val="00A64909"/>
    <w:rsid w:val="00A72F22"/>
    <w:rsid w:val="00A748A6"/>
    <w:rsid w:val="00A776B4"/>
    <w:rsid w:val="00A86C3B"/>
    <w:rsid w:val="00A94361"/>
    <w:rsid w:val="00AA55B7"/>
    <w:rsid w:val="00AA660C"/>
    <w:rsid w:val="00AC1552"/>
    <w:rsid w:val="00AE4004"/>
    <w:rsid w:val="00B06775"/>
    <w:rsid w:val="00B30179"/>
    <w:rsid w:val="00B32347"/>
    <w:rsid w:val="00B56E9C"/>
    <w:rsid w:val="00B64B1F"/>
    <w:rsid w:val="00B6553F"/>
    <w:rsid w:val="00B73934"/>
    <w:rsid w:val="00B75AE5"/>
    <w:rsid w:val="00B81E12"/>
    <w:rsid w:val="00B938F1"/>
    <w:rsid w:val="00BC74E9"/>
    <w:rsid w:val="00BF68A8"/>
    <w:rsid w:val="00C3206E"/>
    <w:rsid w:val="00C3398B"/>
    <w:rsid w:val="00C35693"/>
    <w:rsid w:val="00C463DD"/>
    <w:rsid w:val="00C4724C"/>
    <w:rsid w:val="00C475AB"/>
    <w:rsid w:val="00C53A77"/>
    <w:rsid w:val="00C629A0"/>
    <w:rsid w:val="00C745C3"/>
    <w:rsid w:val="00C75FB9"/>
    <w:rsid w:val="00CC00AC"/>
    <w:rsid w:val="00CC0CDE"/>
    <w:rsid w:val="00CC24D2"/>
    <w:rsid w:val="00CC3F8B"/>
    <w:rsid w:val="00CE068B"/>
    <w:rsid w:val="00CE4A8F"/>
    <w:rsid w:val="00D06422"/>
    <w:rsid w:val="00D2031B"/>
    <w:rsid w:val="00D218CB"/>
    <w:rsid w:val="00D25FE2"/>
    <w:rsid w:val="00D43252"/>
    <w:rsid w:val="00D51E7F"/>
    <w:rsid w:val="00D7767E"/>
    <w:rsid w:val="00D978C6"/>
    <w:rsid w:val="00DA3C1C"/>
    <w:rsid w:val="00DC3BCF"/>
    <w:rsid w:val="00E109FB"/>
    <w:rsid w:val="00E5042B"/>
    <w:rsid w:val="00E63389"/>
    <w:rsid w:val="00E63887"/>
    <w:rsid w:val="00E71BC8"/>
    <w:rsid w:val="00E7260F"/>
    <w:rsid w:val="00E96630"/>
    <w:rsid w:val="00ED32A3"/>
    <w:rsid w:val="00ED616A"/>
    <w:rsid w:val="00ED7A2A"/>
    <w:rsid w:val="00EF1D7F"/>
    <w:rsid w:val="00F32B3C"/>
    <w:rsid w:val="00F34583"/>
    <w:rsid w:val="00F43C59"/>
    <w:rsid w:val="00F504DF"/>
    <w:rsid w:val="00FA271C"/>
    <w:rsid w:val="00FC1092"/>
    <w:rsid w:val="00FC68B7"/>
    <w:rsid w:val="00FD05BE"/>
    <w:rsid w:val="00FD2010"/>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7609BF"/>
    <w:rPr>
      <w:lang w:val="en-GB" w:eastAsia="en-US" w:bidi="ar-SA"/>
    </w:rPr>
  </w:style>
  <w:style w:type="character" w:customStyle="1" w:styleId="FootnoteTextChar">
    <w:name w:val="Footnote Text Char"/>
    <w:aliases w:val="5_G Char"/>
    <w:basedOn w:val="DefaultParagraphFont"/>
    <w:link w:val="FootnoteText"/>
    <w:rsid w:val="007609BF"/>
    <w:rPr>
      <w:sz w:val="1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TotalTime>
  <Pages>33</Pages>
  <Words>15984</Words>
  <Characters>85838</Characters>
  <Application>Microsoft Office Outlook</Application>
  <DocSecurity>4</DocSecurity>
  <Lines>1479</Lines>
  <Paragraphs>598</Paragraphs>
  <ScaleCrop>false</ScaleCrop>
  <HeadingPairs>
    <vt:vector size="2" baseType="variant">
      <vt:variant>
        <vt:lpstr>Title</vt:lpstr>
      </vt:variant>
      <vt:variant>
        <vt:i4>1</vt:i4>
      </vt:variant>
    </vt:vector>
  </HeadingPairs>
  <TitlesOfParts>
    <vt:vector size="1" baseType="lpstr">
      <vt:lpstr>1347292</vt:lpstr>
    </vt:vector>
  </TitlesOfParts>
  <Company>CSD</Company>
  <LinksUpToDate>false</LinksUpToDate>
  <CharactersWithSpaces>101224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1347292</dc:title>
  <dc:subject/>
  <dc:creator>EKA</dc:creator>
  <cp:keywords>CERD/C/SDN/12-16</cp:keywords>
  <dc:description>Final</dc:description>
  <cp:lastModifiedBy>KAY-ATTIPOE</cp:lastModifiedBy>
  <cp:revision>2</cp:revision>
  <cp:lastPrinted>2013-11-26T08:56:00Z</cp:lastPrinted>
  <dcterms:created xsi:type="dcterms:W3CDTF">2013-11-26T14:58:00Z</dcterms:created>
  <dcterms:modified xsi:type="dcterms:W3CDTF">2013-11-26T14:58:00Z</dcterms:modified>
</cp:coreProperties>
</file>