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Pr="00637834">
              <w:rPr>
                <w:sz w:val="20"/>
              </w:rPr>
              <w:t>/HRC</w:t>
            </w:r>
            <w:r w:rsidR="00BB08EC">
              <w:t>/RES/24/13</w:t>
            </w:r>
          </w:p>
        </w:tc>
      </w:tr>
      <w:tr w:rsidR="00F53D4C">
        <w:trPr>
          <w:trHeight w:hRule="exact" w:val="2835"/>
        </w:trPr>
        <w:tc>
          <w:tcPr>
            <w:tcW w:w="1280" w:type="dxa"/>
            <w:tcBorders>
              <w:top w:val="single" w:sz="4" w:space="0" w:color="auto"/>
              <w:bottom w:val="single" w:sz="12" w:space="0" w:color="auto"/>
            </w:tcBorders>
          </w:tcPr>
          <w:p w:rsidR="00F53D4C" w:rsidRDefault="002D539E">
            <w:pPr>
              <w:spacing w:line="120" w:lineRule="atLeast"/>
              <w:rPr>
                <w:rFonts w:hint="eastAsia"/>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BB08EC" w:rsidRPr="00BB08EC" w:rsidRDefault="00BB08EC" w:rsidP="00BB08EC">
            <w:pPr>
              <w:spacing w:before="240" w:line="240" w:lineRule="exact"/>
              <w:rPr>
                <w:sz w:val="20"/>
              </w:rPr>
            </w:pPr>
            <w:r w:rsidRPr="00BB08EC">
              <w:rPr>
                <w:sz w:val="20"/>
              </w:rPr>
              <w:t>Distr.: General</w:t>
            </w:r>
          </w:p>
          <w:p w:rsidR="00F53D4C" w:rsidRPr="00BB08EC" w:rsidRDefault="00BB08EC" w:rsidP="00BB08EC">
            <w:pPr>
              <w:spacing w:line="240" w:lineRule="atLeast"/>
              <w:rPr>
                <w:rFonts w:hint="eastAsia"/>
                <w:sz w:val="20"/>
              </w:rPr>
            </w:pPr>
            <w:r w:rsidRPr="00BB08EC">
              <w:rPr>
                <w:sz w:val="20"/>
              </w:rPr>
              <w:t>8 October 201</w:t>
            </w:r>
            <w:r w:rsidR="00613337" w:rsidRPr="00BB08EC">
              <w:rPr>
                <w:rFonts w:hint="eastAsia"/>
                <w:sz w:val="20"/>
              </w:rPr>
              <w:t>3</w:t>
            </w:r>
          </w:p>
          <w:p w:rsidR="00F53D4C" w:rsidRPr="00637834" w:rsidRDefault="00F53D4C">
            <w:pPr>
              <w:spacing w:line="240" w:lineRule="atLeast"/>
              <w:rPr>
                <w:sz w:val="20"/>
              </w:rPr>
            </w:pPr>
            <w:r w:rsidRPr="00637834">
              <w:rPr>
                <w:sz w:val="20"/>
              </w:rPr>
              <w:t xml:space="preserve">Chinese </w:t>
            </w:r>
          </w:p>
          <w:p w:rsidR="00F53D4C" w:rsidRPr="00637834" w:rsidRDefault="00F53D4C" w:rsidP="00751C2E">
            <w:pPr>
              <w:spacing w:line="240" w:lineRule="atLeast"/>
              <w:rPr>
                <w:rFonts w:hint="eastAsia"/>
              </w:rPr>
            </w:pPr>
            <w:r w:rsidRPr="00637834">
              <w:rPr>
                <w:sz w:val="20"/>
              </w:rPr>
              <w:t>Original: English</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F53D4C" w:rsidRDefault="002F3F47">
      <w:pPr>
        <w:rPr>
          <w:rFonts w:eastAsia="SimHei" w:hint="eastAsia"/>
          <w:szCs w:val="21"/>
          <w:lang w:val="fr-CH"/>
        </w:rPr>
      </w:pPr>
      <w:r>
        <w:rPr>
          <w:rFonts w:eastAsia="SimHei" w:hint="eastAsia"/>
          <w:szCs w:val="21"/>
          <w:lang w:val="fr-CH"/>
        </w:rPr>
        <w:t>第</w:t>
      </w:r>
      <w:r w:rsidR="00116644">
        <w:rPr>
          <w:rFonts w:eastAsia="SimHei" w:hint="eastAsia"/>
          <w:szCs w:val="21"/>
          <w:lang w:val="fr-CH"/>
        </w:rPr>
        <w:t>二十四</w:t>
      </w:r>
      <w:r w:rsidR="00F53D4C">
        <w:rPr>
          <w:rFonts w:eastAsia="SimHei" w:hint="eastAsia"/>
          <w:szCs w:val="21"/>
          <w:lang w:val="fr-CH"/>
        </w:rPr>
        <w:t>届会议</w:t>
      </w:r>
    </w:p>
    <w:p w:rsidR="00F53D4C" w:rsidRDefault="00F53D4C">
      <w:pPr>
        <w:rPr>
          <w:rFonts w:hint="eastAsia"/>
          <w:szCs w:val="21"/>
          <w:lang w:val="fr-CH"/>
        </w:rPr>
      </w:pPr>
      <w:r>
        <w:rPr>
          <w:rFonts w:hint="eastAsia"/>
          <w:szCs w:val="21"/>
          <w:lang w:val="fr-CH"/>
        </w:rPr>
        <w:t>议程项目</w:t>
      </w:r>
      <w:r w:rsidR="00116644">
        <w:rPr>
          <w:rFonts w:hint="eastAsia"/>
          <w:szCs w:val="21"/>
          <w:lang w:val="fr-CH"/>
        </w:rPr>
        <w:t>3</w:t>
      </w:r>
    </w:p>
    <w:p w:rsidR="00116644" w:rsidRPr="00116644" w:rsidRDefault="00116644" w:rsidP="00116644">
      <w:pPr>
        <w:rPr>
          <w:rFonts w:eastAsia="SimHei" w:hint="eastAsia"/>
          <w:szCs w:val="21"/>
          <w:lang w:val="fr-CH"/>
        </w:rPr>
      </w:pPr>
      <w:r w:rsidRPr="00116644">
        <w:rPr>
          <w:rFonts w:eastAsia="SimHei"/>
          <w:szCs w:val="21"/>
          <w:lang w:val="fr-CH"/>
        </w:rPr>
        <w:t>增进和保护所有人权</w:t>
      </w:r>
      <w:r w:rsidRPr="00116644">
        <w:rPr>
          <w:rFonts w:eastAsia="SimHei" w:hint="eastAsia"/>
          <w:spacing w:val="-50"/>
          <w:szCs w:val="21"/>
          <w:lang w:val="fr-CH"/>
        </w:rPr>
        <w:t>―</w:t>
      </w:r>
      <w:r w:rsidRPr="00116644">
        <w:rPr>
          <w:rFonts w:eastAsia="SimHei" w:hint="eastAsia"/>
          <w:szCs w:val="21"/>
          <w:lang w:val="fr-CH"/>
        </w:rPr>
        <w:t>―</w:t>
      </w:r>
      <w:r w:rsidRPr="00116644">
        <w:rPr>
          <w:rFonts w:eastAsia="SimHei"/>
          <w:szCs w:val="21"/>
          <w:lang w:val="fr-CH"/>
        </w:rPr>
        <w:t>公民权利、政治权利、</w:t>
      </w:r>
    </w:p>
    <w:p w:rsidR="00F53D4C" w:rsidRDefault="00116644" w:rsidP="00116644">
      <w:pPr>
        <w:rPr>
          <w:rFonts w:eastAsia="SimHei" w:hint="eastAsia"/>
          <w:szCs w:val="21"/>
          <w:lang w:val="fr-CH"/>
        </w:rPr>
      </w:pPr>
      <w:r w:rsidRPr="00116644">
        <w:rPr>
          <w:rFonts w:eastAsia="SimHei"/>
          <w:szCs w:val="21"/>
          <w:lang w:val="fr-CH"/>
        </w:rPr>
        <w:t>经济、社会和文化权利，包括发展权</w:t>
      </w:r>
    </w:p>
    <w:p w:rsidR="00DE4ABF" w:rsidRDefault="00DE4ABF" w:rsidP="00116644">
      <w:pPr>
        <w:rPr>
          <w:rFonts w:eastAsia="SimHei" w:hint="eastAsia"/>
          <w:lang w:val="fr-CH"/>
        </w:rPr>
      </w:pPr>
    </w:p>
    <w:p w:rsidR="00116644" w:rsidRPr="00C4148E" w:rsidRDefault="00DE4ABF" w:rsidP="00DE4ABF">
      <w:pPr>
        <w:pStyle w:val="HChGC"/>
        <w:rPr>
          <w:rFonts w:hint="eastAsia"/>
        </w:rPr>
      </w:pPr>
      <w:r>
        <w:rPr>
          <w:rFonts w:hint="eastAsia"/>
        </w:rPr>
        <w:tab/>
      </w:r>
      <w:r>
        <w:rPr>
          <w:rFonts w:hint="eastAsia"/>
        </w:rPr>
        <w:tab/>
      </w:r>
      <w:r w:rsidR="006B06A4" w:rsidRPr="006B06A4">
        <w:rPr>
          <w:rFonts w:hint="eastAsia"/>
        </w:rPr>
        <w:t>人权理事会通过的决议</w:t>
      </w:r>
      <w:r w:rsidR="006B06A4" w:rsidRPr="00DE4ABF">
        <w:rPr>
          <w:rStyle w:val="FootnoteReference"/>
          <w:position w:val="6"/>
          <w:sz w:val="28"/>
          <w:szCs w:val="28"/>
          <w:vertAlign w:val="baseline"/>
          <w:lang w:val="fr-CH"/>
        </w:rPr>
        <w:footnoteReference w:customMarkFollows="1" w:id="2"/>
        <w:sym w:font="Symbol" w:char="F02A"/>
      </w:r>
    </w:p>
    <w:p w:rsidR="00F75048" w:rsidRDefault="00C4148E" w:rsidP="004A4BEC">
      <w:pPr>
        <w:pStyle w:val="H1GC"/>
        <w:rPr>
          <w:rFonts w:hint="eastAsia"/>
        </w:rPr>
      </w:pPr>
      <w:r>
        <w:rPr>
          <w:rFonts w:hint="eastAsia"/>
        </w:rPr>
        <w:tab/>
      </w:r>
      <w:r>
        <w:rPr>
          <w:rFonts w:hint="eastAsia"/>
        </w:rPr>
        <w:tab/>
      </w:r>
      <w:r w:rsidRPr="0055456A">
        <w:rPr>
          <w:rFonts w:hint="eastAsia"/>
        </w:rPr>
        <w:t>24/</w:t>
      </w:r>
      <w:r w:rsidR="006B06A4">
        <w:rPr>
          <w:rFonts w:hint="eastAsia"/>
        </w:rPr>
        <w:t>13.</w:t>
      </w:r>
      <w:r w:rsidR="006B06A4">
        <w:br/>
      </w:r>
      <w:r w:rsidRPr="0055456A">
        <w:t>以雇佣军为手段侵犯人权并阻挠行使民族自决权问题</w:t>
      </w:r>
    </w:p>
    <w:p w:rsidR="00C4148E" w:rsidRDefault="000D18CE" w:rsidP="00C4148E">
      <w:pPr>
        <w:pStyle w:val="SingleTxtGC"/>
        <w:rPr>
          <w:rFonts w:hint="eastAsia"/>
        </w:rPr>
      </w:pPr>
      <w:r>
        <w:rPr>
          <w:rFonts w:hint="eastAsia"/>
        </w:rPr>
        <w:tab/>
      </w:r>
      <w:r w:rsidR="00C4148E" w:rsidRPr="000D18CE">
        <w:rPr>
          <w:rFonts w:eastAsia="KaiTi_GB2312" w:hint="eastAsia"/>
        </w:rPr>
        <w:t>人权理事会</w:t>
      </w:r>
      <w:r w:rsidR="00C4148E">
        <w:rPr>
          <w:rFonts w:hint="eastAsia"/>
        </w:rPr>
        <w:t>，</w:t>
      </w:r>
    </w:p>
    <w:p w:rsidR="00C4148E" w:rsidRDefault="00C4148E" w:rsidP="00DE4ABF">
      <w:pPr>
        <w:pStyle w:val="SingleTxtGC"/>
        <w:rPr>
          <w:rFonts w:hint="eastAsia"/>
        </w:rPr>
      </w:pPr>
      <w:r>
        <w:rPr>
          <w:rFonts w:hint="eastAsia"/>
        </w:rPr>
        <w:tab/>
      </w:r>
      <w:r w:rsidRPr="002D1FC9">
        <w:rPr>
          <w:rFonts w:eastAsia="KaiTi_GB2312"/>
        </w:rPr>
        <w:t>回顾</w:t>
      </w:r>
      <w:r w:rsidRPr="0055456A">
        <w:t>大会、人权理事会和人权委员会以往就此议题通过的所有决议，包括大会</w:t>
      </w:r>
      <w:r w:rsidRPr="0055456A">
        <w:t>2009</w:t>
      </w:r>
      <w:r w:rsidRPr="0055456A">
        <w:t>年</w:t>
      </w:r>
      <w:r w:rsidRPr="0055456A">
        <w:t>12</w:t>
      </w:r>
      <w:r w:rsidRPr="0055456A">
        <w:t>月</w:t>
      </w:r>
      <w:r w:rsidRPr="0055456A">
        <w:t>18</w:t>
      </w:r>
      <w:r w:rsidRPr="0055456A">
        <w:t>日第</w:t>
      </w:r>
      <w:r w:rsidRPr="0055456A">
        <w:t>64/151</w:t>
      </w:r>
      <w:r w:rsidRPr="0055456A">
        <w:t>号决议和理事会</w:t>
      </w:r>
      <w:r w:rsidRPr="0055456A">
        <w:t>2009</w:t>
      </w:r>
      <w:r w:rsidRPr="0055456A">
        <w:t>年</w:t>
      </w:r>
      <w:r w:rsidRPr="0055456A">
        <w:t>3</w:t>
      </w:r>
      <w:r w:rsidRPr="0055456A">
        <w:t>月</w:t>
      </w:r>
      <w:r w:rsidRPr="0055456A">
        <w:t>26</w:t>
      </w:r>
      <w:r w:rsidRPr="0055456A">
        <w:t>日第</w:t>
      </w:r>
      <w:r w:rsidRPr="0055456A">
        <w:t>10/11</w:t>
      </w:r>
      <w:r w:rsidRPr="0055456A">
        <w:t>号决议、</w:t>
      </w:r>
      <w:r w:rsidRPr="0055456A">
        <w:t>2010</w:t>
      </w:r>
      <w:r w:rsidRPr="0055456A">
        <w:t>年</w:t>
      </w:r>
      <w:r w:rsidRPr="0055456A">
        <w:t>9</w:t>
      </w:r>
      <w:r w:rsidRPr="0055456A">
        <w:t>月</w:t>
      </w:r>
      <w:r w:rsidRPr="0055456A">
        <w:t>30</w:t>
      </w:r>
      <w:r w:rsidRPr="0055456A">
        <w:t>日第</w:t>
      </w:r>
      <w:r w:rsidRPr="0055456A">
        <w:t>15/12</w:t>
      </w:r>
      <w:r w:rsidRPr="0055456A">
        <w:t>号决议、</w:t>
      </w:r>
      <w:r w:rsidRPr="0055456A">
        <w:t>2010</w:t>
      </w:r>
      <w:r w:rsidRPr="0055456A">
        <w:t>年</w:t>
      </w:r>
      <w:r w:rsidRPr="0055456A">
        <w:t>10</w:t>
      </w:r>
      <w:r w:rsidRPr="0055456A">
        <w:t>月</w:t>
      </w:r>
      <w:r w:rsidRPr="0055456A">
        <w:t>1</w:t>
      </w:r>
      <w:r w:rsidRPr="0055456A">
        <w:t>日第</w:t>
      </w:r>
      <w:r w:rsidRPr="0055456A">
        <w:t>15/26</w:t>
      </w:r>
      <w:r w:rsidRPr="0055456A">
        <w:t>号决议和</w:t>
      </w:r>
      <w:r w:rsidRPr="0055456A">
        <w:t>2011</w:t>
      </w:r>
      <w:r w:rsidRPr="0055456A">
        <w:t>年</w:t>
      </w:r>
      <w:r w:rsidRPr="0055456A">
        <w:t>9</w:t>
      </w:r>
      <w:r w:rsidRPr="0055456A">
        <w:t>月</w:t>
      </w:r>
      <w:r w:rsidRPr="0055456A">
        <w:t>29</w:t>
      </w:r>
      <w:r w:rsidRPr="0055456A">
        <w:t>日第</w:t>
      </w:r>
      <w:r w:rsidRPr="0055456A">
        <w:t>18/4</w:t>
      </w:r>
      <w:r w:rsidRPr="0055456A">
        <w:t>号决议</w:t>
      </w:r>
      <w:r>
        <w:rPr>
          <w:rFonts w:hint="eastAsia"/>
        </w:rPr>
        <w:t>，</w:t>
      </w:r>
    </w:p>
    <w:p w:rsidR="00C4148E" w:rsidRDefault="00C4148E" w:rsidP="00DE4ABF">
      <w:pPr>
        <w:pStyle w:val="SingleTxtGC"/>
        <w:rPr>
          <w:rFonts w:hint="eastAsia"/>
        </w:rPr>
      </w:pPr>
      <w:r>
        <w:rPr>
          <w:rFonts w:hint="eastAsia"/>
        </w:rPr>
        <w:tab/>
      </w:r>
      <w:r w:rsidRPr="002D1FC9">
        <w:rPr>
          <w:rFonts w:eastAsia="KaiTi_GB2312" w:hint="eastAsia"/>
        </w:rPr>
        <w:t>又回顾</w:t>
      </w:r>
      <w:r>
        <w:rPr>
          <w:rFonts w:hint="eastAsia"/>
        </w:rPr>
        <w:t>人权理事会</w:t>
      </w:r>
      <w:r w:rsidR="000D18CE">
        <w:rPr>
          <w:rFonts w:hint="eastAsia"/>
        </w:rPr>
        <w:t>2007</w:t>
      </w:r>
      <w:r w:rsidR="000D18CE">
        <w:rPr>
          <w:rFonts w:hint="eastAsia"/>
        </w:rPr>
        <w:t>年</w:t>
      </w:r>
      <w:r w:rsidR="000D18CE">
        <w:rPr>
          <w:rFonts w:hint="eastAsia"/>
        </w:rPr>
        <w:t>6</w:t>
      </w:r>
      <w:r w:rsidR="000D18CE">
        <w:rPr>
          <w:rFonts w:hint="eastAsia"/>
        </w:rPr>
        <w:t>月</w:t>
      </w:r>
      <w:r w:rsidR="000D18CE">
        <w:rPr>
          <w:rFonts w:hint="eastAsia"/>
        </w:rPr>
        <w:t>18</w:t>
      </w:r>
      <w:r w:rsidR="000D18CE">
        <w:rPr>
          <w:rFonts w:hint="eastAsia"/>
        </w:rPr>
        <w:t>日</w:t>
      </w:r>
      <w:r w:rsidR="006D2126">
        <w:t>关于理事会体制建设的第</w:t>
      </w:r>
      <w:r w:rsidR="006D2126">
        <w:t>5/1</w:t>
      </w:r>
      <w:r w:rsidR="006D2126">
        <w:t>号决议和关于理事会特别程序任务负责人行为守则的第</w:t>
      </w:r>
      <w:r w:rsidR="006D2126">
        <w:t>5/2</w:t>
      </w:r>
      <w:r w:rsidR="006D2126">
        <w:t>号决议，强调所有任务负责人均应根据这两项决议及其附件履行职责，</w:t>
      </w:r>
    </w:p>
    <w:p w:rsidR="006D2126" w:rsidRDefault="00C4148E" w:rsidP="00DE4ABF">
      <w:pPr>
        <w:pStyle w:val="SingleTxtGC"/>
        <w:rPr>
          <w:rFonts w:hint="eastAsia"/>
        </w:rPr>
      </w:pPr>
      <w:r>
        <w:rPr>
          <w:rFonts w:hint="eastAsia"/>
        </w:rPr>
        <w:tab/>
      </w:r>
      <w:r w:rsidRPr="002D1FC9">
        <w:rPr>
          <w:rFonts w:eastAsia="KaiTi_GB2312" w:hint="eastAsia"/>
        </w:rPr>
        <w:t>还</w:t>
      </w:r>
      <w:r w:rsidRPr="002D1FC9">
        <w:rPr>
          <w:rFonts w:eastAsia="KaiTi_GB2312"/>
        </w:rPr>
        <w:t>回顾</w:t>
      </w:r>
      <w:r w:rsidRPr="00860318">
        <w:t>所有相关决议，</w:t>
      </w:r>
      <w:r w:rsidR="006D2126">
        <w:t>其中特别谴责任何国家允许或容忍以推翻联合国会员国政府，特别是以推翻发展中国家政府为目标或以对抗民族解放运动为目标，招募、资助、训练、集结、转运或利用雇佣军</w:t>
      </w:r>
      <w:r w:rsidR="006D2126">
        <w:rPr>
          <w:rFonts w:hint="eastAsia"/>
        </w:rPr>
        <w:t>；</w:t>
      </w:r>
      <w:r w:rsidR="006D2126">
        <w:t>并回顾大会、安全理事会、经济及社会理事会、非洲联盟及非洲统一组织通过的相关决议和国际文书，特别是非洲统一组织《消除非洲雇佣军制度公约》，</w:t>
      </w:r>
    </w:p>
    <w:p w:rsidR="006D2126" w:rsidRDefault="00C4148E" w:rsidP="00C4148E">
      <w:pPr>
        <w:pStyle w:val="SingleTxtGC"/>
        <w:rPr>
          <w:rFonts w:hint="eastAsia"/>
        </w:rPr>
      </w:pPr>
      <w:r>
        <w:rPr>
          <w:rFonts w:hint="eastAsia"/>
        </w:rPr>
        <w:tab/>
      </w:r>
      <w:r w:rsidRPr="002D1FC9">
        <w:rPr>
          <w:rFonts w:eastAsia="KaiTi_GB2312"/>
        </w:rPr>
        <w:t>重申</w:t>
      </w:r>
      <w:r w:rsidR="006D2126">
        <w:t>《联合国宪章》所载</w:t>
      </w:r>
      <w:r w:rsidR="006D2126">
        <w:rPr>
          <w:rFonts w:hint="eastAsia"/>
        </w:rPr>
        <w:t>关于</w:t>
      </w:r>
      <w:r w:rsidR="006D2126">
        <w:t>严格遵守各国主权平等、政治独立、领土完整、民族自决、在国际关系中不使用武力或威胁使用武力和不干涉各国国内管辖范围内事务</w:t>
      </w:r>
      <w:r w:rsidR="006D2126">
        <w:rPr>
          <w:rFonts w:hint="eastAsia"/>
        </w:rPr>
        <w:t>等</w:t>
      </w:r>
      <w:r w:rsidR="006D2126">
        <w:t>原则</w:t>
      </w:r>
      <w:r w:rsidR="006D2126">
        <w:rPr>
          <w:rFonts w:hint="eastAsia"/>
        </w:rPr>
        <w:t>的</w:t>
      </w:r>
      <w:r w:rsidR="006D2126">
        <w:t>宗旨和原则，</w:t>
      </w:r>
    </w:p>
    <w:p w:rsidR="006D2126" w:rsidRDefault="00C4148E" w:rsidP="00C4148E">
      <w:pPr>
        <w:pStyle w:val="SingleTxtGC"/>
        <w:rPr>
          <w:rFonts w:hint="eastAsia"/>
        </w:rPr>
      </w:pPr>
      <w:r>
        <w:rPr>
          <w:rFonts w:hint="eastAsia"/>
        </w:rPr>
        <w:tab/>
      </w:r>
      <w:r w:rsidRPr="002D1FC9">
        <w:rPr>
          <w:rFonts w:eastAsia="KaiTi_GB2312"/>
        </w:rPr>
        <w:t>又重申</w:t>
      </w:r>
      <w:r w:rsidR="006D2126">
        <w:t>基于自决原则，所有民族均有权自由决定自身的政治地位并自由谋求经济、社会和文化发展，而且每个国家有义务遵照《宪章》规定尊重这项权利，</w:t>
      </w:r>
    </w:p>
    <w:p w:rsidR="00C4148E" w:rsidRDefault="00C4148E" w:rsidP="00C4148E">
      <w:pPr>
        <w:pStyle w:val="SingleTxtGC"/>
        <w:rPr>
          <w:rFonts w:hint="eastAsia"/>
        </w:rPr>
      </w:pPr>
      <w:r>
        <w:rPr>
          <w:rFonts w:hint="eastAsia"/>
        </w:rPr>
        <w:tab/>
      </w:r>
      <w:r w:rsidRPr="002D1FC9">
        <w:rPr>
          <w:rFonts w:eastAsia="KaiTi_GB2312"/>
        </w:rPr>
        <w:t>还重申</w:t>
      </w:r>
      <w:r w:rsidRPr="00E21CD5">
        <w:t>《关于各国依照联合国宪章建立友好关系和合作的国际法原则宣言》，</w:t>
      </w:r>
    </w:p>
    <w:p w:rsidR="00C4148E" w:rsidRPr="005A0633" w:rsidRDefault="00C4148E" w:rsidP="00C4148E">
      <w:pPr>
        <w:pStyle w:val="SingleTxtGC"/>
        <w:rPr>
          <w:rFonts w:hint="eastAsia"/>
        </w:rPr>
      </w:pPr>
      <w:r>
        <w:rPr>
          <w:rFonts w:hint="eastAsia"/>
        </w:rPr>
        <w:tab/>
      </w:r>
      <w:r w:rsidRPr="002D1FC9">
        <w:rPr>
          <w:rFonts w:eastAsia="KaiTi_GB2312"/>
        </w:rPr>
        <w:t>感到震惊和关切</w:t>
      </w:r>
      <w:r w:rsidRPr="00A723E3">
        <w:rPr>
          <w:rFonts w:eastAsia="KaiTi_GB2312" w:hint="eastAsia"/>
          <w:szCs w:val="21"/>
        </w:rPr>
        <w:t>的是</w:t>
      </w:r>
      <w:r w:rsidRPr="005A0633">
        <w:t>，雇佣军活动</w:t>
      </w:r>
      <w:r w:rsidR="00A723E3">
        <w:rPr>
          <w:rFonts w:hint="eastAsia"/>
        </w:rPr>
        <w:t>对</w:t>
      </w:r>
      <w:r w:rsidRPr="005A0633">
        <w:t>世界不同地区、尤其是冲突地区</w:t>
      </w:r>
      <w:r w:rsidRPr="005A0633">
        <w:rPr>
          <w:rFonts w:hint="eastAsia"/>
        </w:rPr>
        <w:t>的</w:t>
      </w:r>
      <w:r w:rsidRPr="005A0633">
        <w:t>发展中国家的和平与安全</w:t>
      </w:r>
      <w:r w:rsidR="00B2760C">
        <w:rPr>
          <w:rFonts w:hint="eastAsia"/>
        </w:rPr>
        <w:t>造成</w:t>
      </w:r>
      <w:r w:rsidR="00A723E3">
        <w:rPr>
          <w:rFonts w:hint="eastAsia"/>
        </w:rPr>
        <w:t>了</w:t>
      </w:r>
      <w:r w:rsidRPr="005A0633">
        <w:t>威胁</w:t>
      </w:r>
      <w:r w:rsidRPr="005A0633">
        <w:rPr>
          <w:rFonts w:hint="eastAsia"/>
        </w:rPr>
        <w:t>，</w:t>
      </w:r>
    </w:p>
    <w:p w:rsidR="00A723E3" w:rsidRDefault="00C4148E" w:rsidP="00C4148E">
      <w:pPr>
        <w:pStyle w:val="SingleTxtGC"/>
        <w:rPr>
          <w:rFonts w:hint="eastAsia"/>
        </w:rPr>
      </w:pPr>
      <w:r w:rsidRPr="005A0633">
        <w:rPr>
          <w:rFonts w:hint="eastAsia"/>
        </w:rPr>
        <w:tab/>
      </w:r>
      <w:r w:rsidRPr="002D1FC9">
        <w:rPr>
          <w:rFonts w:eastAsia="KaiTi_GB2312"/>
        </w:rPr>
        <w:t>深感关切</w:t>
      </w:r>
      <w:r w:rsidRPr="00A723E3">
        <w:rPr>
          <w:rFonts w:eastAsia="KaiTi_GB2312" w:hint="eastAsia"/>
        </w:rPr>
        <w:t>的是</w:t>
      </w:r>
      <w:r w:rsidRPr="005A0633">
        <w:t>，</w:t>
      </w:r>
      <w:r w:rsidR="00A723E3">
        <w:t>雇佣军的国际犯罪活动造成人员丧生，对财产造成巨大破坏，并对受影响国家的政策和经济产生不良影响，</w:t>
      </w:r>
    </w:p>
    <w:p w:rsidR="00A723E3" w:rsidRDefault="00C4148E" w:rsidP="00C4148E">
      <w:pPr>
        <w:pStyle w:val="SingleTxtGC"/>
        <w:rPr>
          <w:rFonts w:hint="eastAsia"/>
        </w:rPr>
      </w:pPr>
      <w:r w:rsidRPr="005A0633">
        <w:rPr>
          <w:rFonts w:hint="eastAsia"/>
        </w:rPr>
        <w:tab/>
      </w:r>
      <w:r w:rsidRPr="002D1FC9">
        <w:rPr>
          <w:rFonts w:eastAsia="KaiTi_GB2312"/>
        </w:rPr>
        <w:t>感到极其震惊和关切</w:t>
      </w:r>
      <w:r w:rsidRPr="00A723E3">
        <w:rPr>
          <w:rFonts w:eastAsia="KaiTi_GB2312" w:hint="eastAsia"/>
        </w:rPr>
        <w:t>的是</w:t>
      </w:r>
      <w:r w:rsidRPr="005A0633">
        <w:t>，最近在世界不同地区</w:t>
      </w:r>
      <w:r w:rsidR="00A723E3">
        <w:rPr>
          <w:rFonts w:hint="eastAsia"/>
        </w:rPr>
        <w:t>、</w:t>
      </w:r>
      <w:r w:rsidRPr="005A0633">
        <w:t>尤其是冲突地区的发展中国家出现了雇佣军活动，</w:t>
      </w:r>
      <w:r w:rsidR="00A723E3">
        <w:t>对受影响国的国家宪法秩序的完整性与受尊重程度</w:t>
      </w:r>
      <w:r w:rsidR="00B2760C">
        <w:rPr>
          <w:rFonts w:hint="eastAsia"/>
        </w:rPr>
        <w:t>造成</w:t>
      </w:r>
      <w:r w:rsidR="00A723E3">
        <w:t>了威胁，</w:t>
      </w:r>
    </w:p>
    <w:p w:rsidR="00A723E3" w:rsidRDefault="00C4148E" w:rsidP="00C4148E">
      <w:pPr>
        <w:pStyle w:val="SingleTxtGC"/>
        <w:rPr>
          <w:rFonts w:hint="eastAsia"/>
        </w:rPr>
      </w:pPr>
      <w:r>
        <w:rPr>
          <w:rFonts w:hint="eastAsia"/>
        </w:rPr>
        <w:tab/>
      </w:r>
      <w:r w:rsidRPr="002D1FC9">
        <w:rPr>
          <w:rFonts w:eastAsia="KaiTi_GB2312"/>
        </w:rPr>
        <w:t>回顾</w:t>
      </w:r>
      <w:r w:rsidRPr="005A0633">
        <w:t>2007</w:t>
      </w:r>
      <w:r w:rsidRPr="005A0633">
        <w:t>至</w:t>
      </w:r>
      <w:r w:rsidRPr="005A0633">
        <w:t>2011</w:t>
      </w:r>
      <w:r w:rsidRPr="005A0633">
        <w:t>年</w:t>
      </w:r>
      <w:r w:rsidR="00A723E3">
        <w:t>在所有五大区域</w:t>
      </w:r>
      <w:r w:rsidR="00BF70A4">
        <w:rPr>
          <w:rFonts w:hint="eastAsia"/>
        </w:rPr>
        <w:t>都</w:t>
      </w:r>
      <w:r w:rsidR="00A723E3">
        <w:t>举行了区域协商会议，与会</w:t>
      </w:r>
      <w:r w:rsidR="00BF70A4">
        <w:rPr>
          <w:rFonts w:hint="eastAsia"/>
        </w:rPr>
        <w:t>者</w:t>
      </w:r>
      <w:r w:rsidR="00A723E3">
        <w:t>在会上指出，由于雇佣军或雇佣军活动而出现的若干新的挑战和趋势，以及在每个区域注册、开展活动或征募人员的私营军事和安保公司的作用，人权的享有和行使日益受到阻碍</w:t>
      </w:r>
      <w:r w:rsidR="00BF70A4">
        <w:rPr>
          <w:rFonts w:hint="eastAsia"/>
        </w:rPr>
        <w:t>；</w:t>
      </w:r>
      <w:r w:rsidR="00A723E3">
        <w:t>表示感谢联合国人权事务高级专员办事处为举行上述协商会议提供支持，</w:t>
      </w:r>
    </w:p>
    <w:p w:rsidR="00C4148E" w:rsidRDefault="00C4148E" w:rsidP="00C4148E">
      <w:pPr>
        <w:pStyle w:val="SingleTxtGC"/>
        <w:rPr>
          <w:rFonts w:hint="eastAsia"/>
        </w:rPr>
      </w:pPr>
      <w:r w:rsidRPr="005A0633">
        <w:rPr>
          <w:rFonts w:hint="eastAsia"/>
        </w:rPr>
        <w:tab/>
      </w:r>
      <w:r w:rsidRPr="002D1FC9">
        <w:rPr>
          <w:rFonts w:eastAsia="KaiTi_GB2312"/>
        </w:rPr>
        <w:t>确信</w:t>
      </w:r>
      <w:r w:rsidRPr="005A0633">
        <w:t>雇佣军或与雇佣军有关的活动，无论以何种方式</w:t>
      </w:r>
      <w:r w:rsidRPr="005A0633">
        <w:rPr>
          <w:rFonts w:hint="eastAsia"/>
        </w:rPr>
        <w:t>加以</w:t>
      </w:r>
      <w:r w:rsidRPr="005A0633">
        <w:t>利用</w:t>
      </w:r>
      <w:r w:rsidRPr="005A0633">
        <w:rPr>
          <w:rFonts w:hint="eastAsia"/>
        </w:rPr>
        <w:t>，</w:t>
      </w:r>
      <w:r w:rsidRPr="005A0633">
        <w:t>无论采取何种形式</w:t>
      </w:r>
      <w:r w:rsidR="00BF70A4">
        <w:rPr>
          <w:rFonts w:hint="eastAsia"/>
        </w:rPr>
        <w:t>以制</w:t>
      </w:r>
      <w:r w:rsidRPr="005A0633">
        <w:rPr>
          <w:rFonts w:hint="eastAsia"/>
        </w:rPr>
        <w:t>造</w:t>
      </w:r>
      <w:r w:rsidRPr="005A0633">
        <w:t>某种合法假象，都对和平、安全和民族自决</w:t>
      </w:r>
      <w:r w:rsidR="00B2760C">
        <w:t>造成</w:t>
      </w:r>
      <w:r w:rsidRPr="005A0633">
        <w:t>威胁，并妨碍各民族享有人权</w:t>
      </w:r>
      <w:r w:rsidRPr="005A0633">
        <w:rPr>
          <w:rFonts w:hint="eastAsia"/>
        </w:rPr>
        <w:t>，</w:t>
      </w:r>
    </w:p>
    <w:p w:rsidR="00003FB9" w:rsidRDefault="00C4148E" w:rsidP="00C4148E">
      <w:pPr>
        <w:pStyle w:val="SingleTxtGC"/>
        <w:rPr>
          <w:rFonts w:hint="eastAsia"/>
        </w:rPr>
      </w:pPr>
      <w:r>
        <w:rPr>
          <w:rFonts w:hint="eastAsia"/>
        </w:rPr>
        <w:tab/>
      </w:r>
      <w:r w:rsidRPr="005A0633">
        <w:t>1.</w:t>
      </w:r>
      <w:r w:rsidR="00DE4ABF">
        <w:rPr>
          <w:rFonts w:hint="eastAsia"/>
        </w:rPr>
        <w:tab/>
      </w:r>
      <w:r w:rsidRPr="002D1FC9">
        <w:rPr>
          <w:rFonts w:eastAsia="KaiTi_GB2312"/>
        </w:rPr>
        <w:t>重申</w:t>
      </w:r>
      <w:r w:rsidR="00003FB9">
        <w:t>使用、招募、资助、保护和训练雇佣军令所有国家严重关切，并且违反《联合国宪章》所载宗旨和原则；</w:t>
      </w:r>
    </w:p>
    <w:p w:rsidR="00C4148E" w:rsidRPr="00634562" w:rsidRDefault="00C4148E" w:rsidP="00C4148E">
      <w:pPr>
        <w:pStyle w:val="SingleTxtGC"/>
        <w:rPr>
          <w:rFonts w:hint="eastAsia"/>
        </w:rPr>
      </w:pPr>
      <w:r>
        <w:rPr>
          <w:rFonts w:hint="eastAsia"/>
        </w:rPr>
        <w:tab/>
      </w:r>
      <w:r w:rsidRPr="00634562">
        <w:t>2.</w:t>
      </w:r>
      <w:r w:rsidR="00DE4ABF">
        <w:rPr>
          <w:rFonts w:hint="eastAsia"/>
        </w:rPr>
        <w:tab/>
      </w:r>
      <w:r w:rsidRPr="002D1FC9">
        <w:rPr>
          <w:rFonts w:eastAsia="KaiTi_GB2312"/>
        </w:rPr>
        <w:t>确认</w:t>
      </w:r>
      <w:r w:rsidRPr="00634562">
        <w:t>武装冲突、恐怖主义、贩运军火和第三国势力的暗中活动，尤其刺激了全球市场对雇佣军的需求；</w:t>
      </w:r>
    </w:p>
    <w:p w:rsidR="00C4148E" w:rsidRDefault="00C4148E" w:rsidP="00003FB9">
      <w:pPr>
        <w:pStyle w:val="SingleTxtGC"/>
        <w:tabs>
          <w:tab w:val="left" w:pos="2600"/>
        </w:tabs>
        <w:rPr>
          <w:rFonts w:hint="eastAsia"/>
        </w:rPr>
      </w:pPr>
      <w:r w:rsidRPr="00634562">
        <w:rPr>
          <w:rFonts w:hint="eastAsia"/>
        </w:rPr>
        <w:tab/>
      </w:r>
      <w:r w:rsidRPr="00634562">
        <w:t>3.</w:t>
      </w:r>
      <w:r w:rsidR="00DE4ABF">
        <w:rPr>
          <w:rFonts w:hint="eastAsia"/>
        </w:rPr>
        <w:tab/>
      </w:r>
      <w:r w:rsidRPr="00003FB9">
        <w:t>再次</w:t>
      </w:r>
      <w:r w:rsidRPr="002D1FC9">
        <w:rPr>
          <w:rFonts w:eastAsia="KaiTi_GB2312"/>
        </w:rPr>
        <w:t>促请</w:t>
      </w:r>
      <w:r w:rsidR="00003FB9">
        <w:t>所有国家采取必要步骤并保持最高警惕，以应对雇佣军活动造成的威胁，并采取立法措施，确保本国领土和本国控制下的其他领土及其国民不被用于招募、集结、资助、训练、保护和转运雇佣军，籍以策划各种活动，阻碍自决权，推翻任何国家的政府，或者全部或部分破坏或损害</w:t>
      </w:r>
      <w:r w:rsidR="009C2229">
        <w:t>遵照</w:t>
      </w:r>
      <w:r w:rsidR="009C2229">
        <w:rPr>
          <w:rFonts w:hint="eastAsia"/>
        </w:rPr>
        <w:t>民族</w:t>
      </w:r>
      <w:r w:rsidR="009C2229">
        <w:t>自决权行事的主权和独立国家的领土完整或政治统一；</w:t>
      </w:r>
    </w:p>
    <w:p w:rsidR="009C2229" w:rsidRDefault="00C4148E" w:rsidP="00C4148E">
      <w:pPr>
        <w:pStyle w:val="SingleTxtGC"/>
        <w:rPr>
          <w:rFonts w:hint="eastAsia"/>
        </w:rPr>
      </w:pPr>
      <w:r>
        <w:rPr>
          <w:rFonts w:hint="eastAsia"/>
        </w:rPr>
        <w:tab/>
      </w:r>
      <w:r w:rsidRPr="00170311">
        <w:t>4.</w:t>
      </w:r>
      <w:r w:rsidR="00DE4ABF">
        <w:rPr>
          <w:rFonts w:hint="eastAsia"/>
        </w:rPr>
        <w:tab/>
      </w:r>
      <w:r w:rsidRPr="002D1FC9">
        <w:rPr>
          <w:rFonts w:eastAsia="KaiTi_GB2312"/>
        </w:rPr>
        <w:t>请</w:t>
      </w:r>
      <w:r w:rsidRPr="00170311">
        <w:t>所有国家</w:t>
      </w:r>
      <w:r w:rsidR="009C2229">
        <w:t>保持最高警惕，严防提供国际军事咨询和安保服务的私营公司</w:t>
      </w:r>
      <w:r w:rsidR="009C2229">
        <w:rPr>
          <w:rFonts w:hint="eastAsia"/>
        </w:rPr>
        <w:t>以</w:t>
      </w:r>
      <w:r w:rsidR="009C2229">
        <w:t>任何形式招募、训练、雇用或资助雇佣军，并明文禁止此类公司介入武装冲突或采取行动破坏</w:t>
      </w:r>
      <w:r w:rsidR="009C2229">
        <w:rPr>
          <w:rFonts w:hint="eastAsia"/>
        </w:rPr>
        <w:t>合</w:t>
      </w:r>
      <w:r w:rsidR="009C2229">
        <w:t>宪政权的稳定；</w:t>
      </w:r>
    </w:p>
    <w:p w:rsidR="009C2229" w:rsidRDefault="00C4148E" w:rsidP="00C4148E">
      <w:pPr>
        <w:pStyle w:val="SingleTxtGC"/>
        <w:rPr>
          <w:rFonts w:hint="eastAsia"/>
        </w:rPr>
      </w:pPr>
      <w:r w:rsidRPr="00170311">
        <w:rPr>
          <w:rFonts w:hint="eastAsia"/>
        </w:rPr>
        <w:tab/>
      </w:r>
      <w:r w:rsidRPr="00170311">
        <w:t>5.</w:t>
      </w:r>
      <w:r w:rsidR="00DE4ABF">
        <w:rPr>
          <w:rFonts w:hint="eastAsia"/>
        </w:rPr>
        <w:tab/>
      </w:r>
      <w:r w:rsidRPr="002D1FC9">
        <w:rPr>
          <w:rFonts w:eastAsia="KaiTi_GB2312"/>
        </w:rPr>
        <w:t>鼓励</w:t>
      </w:r>
      <w:r w:rsidR="009C2229">
        <w:t>所有从私营公司引进军事援助、军事顾问和安保服务的国家创建国家监管机制，登记和注册上述私营公司</w:t>
      </w:r>
      <w:r w:rsidR="009C2229">
        <w:rPr>
          <w:rFonts w:hint="eastAsia"/>
        </w:rPr>
        <w:t>，</w:t>
      </w:r>
      <w:r w:rsidR="009C2229">
        <w:t>以确保引进上述私营公司提供的服务既不会阻碍</w:t>
      </w:r>
      <w:r w:rsidR="00D94AC1">
        <w:rPr>
          <w:rFonts w:hint="eastAsia"/>
        </w:rPr>
        <w:t>在接受</w:t>
      </w:r>
      <w:r w:rsidR="009C2229">
        <w:t>国享有人权，也不会</w:t>
      </w:r>
      <w:r w:rsidR="00D94AC1">
        <w:rPr>
          <w:rFonts w:hint="eastAsia"/>
        </w:rPr>
        <w:t>导致</w:t>
      </w:r>
      <w:r w:rsidR="009C2229">
        <w:t>在该国侵犯人权；</w:t>
      </w:r>
    </w:p>
    <w:p w:rsidR="00C4148E" w:rsidRPr="005E5184" w:rsidRDefault="00C4148E" w:rsidP="00C4148E">
      <w:pPr>
        <w:pStyle w:val="SingleTxtGC"/>
        <w:rPr>
          <w:rFonts w:hint="eastAsia"/>
        </w:rPr>
      </w:pPr>
      <w:r w:rsidRPr="005E5184">
        <w:rPr>
          <w:rFonts w:hint="eastAsia"/>
        </w:rPr>
        <w:tab/>
      </w:r>
      <w:r w:rsidRPr="005E5184">
        <w:t>6.</w:t>
      </w:r>
      <w:r w:rsidR="00DE4ABF">
        <w:rPr>
          <w:rFonts w:hint="eastAsia"/>
        </w:rPr>
        <w:tab/>
      </w:r>
      <w:r w:rsidR="002D1FC9" w:rsidRPr="002D1FC9">
        <w:rPr>
          <w:rFonts w:eastAsia="KaiTi_GB2312" w:hint="eastAsia"/>
        </w:rPr>
        <w:t>强</w:t>
      </w:r>
      <w:r w:rsidRPr="002D1FC9">
        <w:rPr>
          <w:rFonts w:eastAsia="KaiTi_GB2312"/>
        </w:rPr>
        <w:t>调</w:t>
      </w:r>
      <w:r w:rsidRPr="005E5184">
        <w:t>极为关切</w:t>
      </w:r>
      <w:r w:rsidR="00D94AC1">
        <w:t>私营军事和安保公司</w:t>
      </w:r>
      <w:r>
        <w:rPr>
          <w:rFonts w:hint="eastAsia"/>
        </w:rPr>
        <w:t>的活动</w:t>
      </w:r>
      <w:r w:rsidR="00D94AC1">
        <w:rPr>
          <w:rFonts w:hint="eastAsia"/>
        </w:rPr>
        <w:t>、</w:t>
      </w:r>
      <w:r w:rsidRPr="005E5184">
        <w:t>尤其在军事冲突中</w:t>
      </w:r>
      <w:r>
        <w:rPr>
          <w:rFonts w:hint="eastAsia"/>
        </w:rPr>
        <w:t>的活动</w:t>
      </w:r>
      <w:r>
        <w:t>对享有人权的影响，并指出</w:t>
      </w:r>
      <w:r w:rsidR="00D94AC1">
        <w:t>私营军事和安保公司</w:t>
      </w:r>
      <w:r w:rsidRPr="005E5184">
        <w:t>及其人员</w:t>
      </w:r>
      <w:r>
        <w:rPr>
          <w:rFonts w:hint="eastAsia"/>
        </w:rPr>
        <w:t>很少</w:t>
      </w:r>
      <w:r w:rsidRPr="005E5184">
        <w:t>因侵犯人权行为而受到追究；</w:t>
      </w:r>
    </w:p>
    <w:p w:rsidR="00C4148E" w:rsidRPr="005E5184" w:rsidRDefault="00C4148E" w:rsidP="00C4148E">
      <w:pPr>
        <w:pStyle w:val="SingleTxtGC"/>
        <w:rPr>
          <w:rFonts w:hint="eastAsia"/>
        </w:rPr>
      </w:pPr>
      <w:r w:rsidRPr="005E5184">
        <w:rPr>
          <w:rFonts w:hint="eastAsia"/>
        </w:rPr>
        <w:tab/>
      </w:r>
      <w:r w:rsidRPr="005E5184">
        <w:t>7.</w:t>
      </w:r>
      <w:r w:rsidR="00DE4ABF">
        <w:rPr>
          <w:rFonts w:hint="eastAsia"/>
        </w:rPr>
        <w:tab/>
      </w:r>
      <w:r w:rsidRPr="002D1FC9">
        <w:rPr>
          <w:rFonts w:eastAsia="KaiTi_GB2312"/>
        </w:rPr>
        <w:t>吁请</w:t>
      </w:r>
      <w:r w:rsidRPr="005E5184">
        <w:t>所有尚未成为《反对招募、使用、资助和训练雇佣军国际公约》缔约方的国家考虑采取必要行动，成为《公约》缔约方；</w:t>
      </w:r>
    </w:p>
    <w:p w:rsidR="00C4148E" w:rsidRDefault="00C4148E" w:rsidP="00C4148E">
      <w:pPr>
        <w:pStyle w:val="SingleTxtGC"/>
        <w:rPr>
          <w:rFonts w:hint="eastAsia"/>
        </w:rPr>
      </w:pPr>
      <w:r w:rsidRPr="005E5184">
        <w:rPr>
          <w:rFonts w:hint="eastAsia"/>
        </w:rPr>
        <w:tab/>
      </w:r>
      <w:r w:rsidRPr="005E5184">
        <w:t>8.</w:t>
      </w:r>
      <w:r w:rsidR="00DE4ABF">
        <w:rPr>
          <w:rFonts w:hint="eastAsia"/>
        </w:rPr>
        <w:tab/>
      </w:r>
      <w:r w:rsidRPr="002D1FC9">
        <w:rPr>
          <w:rFonts w:eastAsia="KaiTi_GB2312"/>
        </w:rPr>
        <w:t>欢迎</w:t>
      </w:r>
      <w:r w:rsidR="00D94AC1">
        <w:t>一些国家提供合作，接</w:t>
      </w:r>
      <w:r w:rsidR="00D94AC1">
        <w:rPr>
          <w:rFonts w:hint="eastAsia"/>
        </w:rPr>
        <w:t>待</w:t>
      </w:r>
      <w:r w:rsidR="00D94AC1">
        <w:t>以雇佣军为手段侵犯人权并阻挠行使民族自决权问题工作组到访，又有一些国家通过了国家立法，限制招募、集结、资助、培训和转运雇佣军；</w:t>
      </w:r>
    </w:p>
    <w:p w:rsidR="00C4148E" w:rsidRPr="005E5184" w:rsidRDefault="00C4148E" w:rsidP="00C4148E">
      <w:pPr>
        <w:pStyle w:val="SingleTxtGC"/>
        <w:rPr>
          <w:rFonts w:hint="eastAsia"/>
        </w:rPr>
      </w:pPr>
      <w:r>
        <w:rPr>
          <w:rFonts w:hint="eastAsia"/>
        </w:rPr>
        <w:tab/>
      </w:r>
      <w:r w:rsidRPr="005E5184">
        <w:t>9.</w:t>
      </w:r>
      <w:r w:rsidR="00DE4ABF">
        <w:rPr>
          <w:rFonts w:hint="eastAsia"/>
        </w:rPr>
        <w:tab/>
      </w:r>
      <w:r w:rsidR="0094005F" w:rsidRPr="0094005F">
        <w:rPr>
          <w:rFonts w:eastAsia="KaiTi_GB2312" w:hint="eastAsia"/>
        </w:rPr>
        <w:t>请</w:t>
      </w:r>
      <w:r w:rsidRPr="005E5184">
        <w:t>各国无论在何时何地发生恐怖主义犯罪行为时，均调查雇佣军介入的可能性；</w:t>
      </w:r>
    </w:p>
    <w:p w:rsidR="00C4148E" w:rsidRPr="00B2760C" w:rsidRDefault="00373D16" w:rsidP="00C4148E">
      <w:pPr>
        <w:pStyle w:val="SingleTxtGC"/>
        <w:rPr>
          <w:rFonts w:eastAsia="KaiTi_GB2312" w:hint="eastAsia"/>
        </w:rPr>
      </w:pPr>
      <w:r>
        <w:rPr>
          <w:rFonts w:hint="eastAsia"/>
        </w:rPr>
        <w:tab/>
      </w:r>
      <w:r w:rsidR="00C4148E" w:rsidRPr="005E5184">
        <w:t xml:space="preserve">10. </w:t>
      </w:r>
      <w:r>
        <w:rPr>
          <w:rFonts w:hint="eastAsia"/>
        </w:rPr>
        <w:t xml:space="preserve"> </w:t>
      </w:r>
      <w:r w:rsidR="00C4148E" w:rsidRPr="0094005F">
        <w:rPr>
          <w:rFonts w:eastAsia="KaiTi_GB2312"/>
        </w:rPr>
        <w:t>谴责</w:t>
      </w:r>
      <w:r w:rsidR="00C4148E" w:rsidRPr="005E5184">
        <w:t>在世界</w:t>
      </w:r>
      <w:r w:rsidR="00C4148E">
        <w:rPr>
          <w:rFonts w:hint="eastAsia"/>
        </w:rPr>
        <w:t>不同</w:t>
      </w:r>
      <w:r w:rsidR="00C4148E" w:rsidRPr="005E5184">
        <w:t>地</w:t>
      </w:r>
      <w:r w:rsidR="00C4148E">
        <w:rPr>
          <w:rFonts w:hint="eastAsia"/>
        </w:rPr>
        <w:t>区</w:t>
      </w:r>
      <w:r w:rsidR="00C4148E">
        <w:t>、尤其是</w:t>
      </w:r>
      <w:r w:rsidR="00C4148E" w:rsidRPr="005E5184">
        <w:t>冲突地区</w:t>
      </w:r>
      <w:r w:rsidR="00C4148E">
        <w:rPr>
          <w:rFonts w:hint="eastAsia"/>
        </w:rPr>
        <w:t>的</w:t>
      </w:r>
      <w:r w:rsidR="00C4148E" w:rsidRPr="005E5184">
        <w:t>发展中国家出现的雇佣军活动，及其对这些国家</w:t>
      </w:r>
      <w:r w:rsidR="00C4148E">
        <w:t>宪政秩序的完整性与受尊重程度和对这些国家的人民行使自决权</w:t>
      </w:r>
      <w:r w:rsidR="00B2760C">
        <w:rPr>
          <w:rFonts w:hint="eastAsia"/>
        </w:rPr>
        <w:t>所</w:t>
      </w:r>
      <w:r w:rsidR="00C4148E">
        <w:rPr>
          <w:rFonts w:hint="eastAsia"/>
        </w:rPr>
        <w:t>造成</w:t>
      </w:r>
      <w:r w:rsidR="00C4148E" w:rsidRPr="005E5184">
        <w:t>的威胁</w:t>
      </w:r>
      <w:r w:rsidR="00B2760C">
        <w:rPr>
          <w:rFonts w:hint="eastAsia"/>
        </w:rPr>
        <w:t>；</w:t>
      </w:r>
      <w:r w:rsidR="00C4148E" w:rsidRPr="005E5184">
        <w:t>强调工作组必须</w:t>
      </w:r>
      <w:r w:rsidR="00C4148E">
        <w:rPr>
          <w:rFonts w:hint="eastAsia"/>
        </w:rPr>
        <w:t>深入调查</w:t>
      </w:r>
      <w:r w:rsidR="00C4148E" w:rsidRPr="005E5184">
        <w:t>雇佣军及其相关活动的根源、起因</w:t>
      </w:r>
      <w:r w:rsidR="00C4148E">
        <w:rPr>
          <w:rFonts w:hint="eastAsia"/>
        </w:rPr>
        <w:t>和</w:t>
      </w:r>
      <w:r w:rsidR="00C4148E" w:rsidRPr="005E5184">
        <w:t>政治动机；</w:t>
      </w:r>
    </w:p>
    <w:p w:rsidR="00C4148E" w:rsidRPr="00AD5F52" w:rsidRDefault="00C4148E" w:rsidP="00C4148E">
      <w:pPr>
        <w:pStyle w:val="SingleTxtGC"/>
        <w:rPr>
          <w:rFonts w:hint="eastAsia"/>
        </w:rPr>
      </w:pPr>
      <w:r>
        <w:rPr>
          <w:rFonts w:hint="eastAsia"/>
        </w:rPr>
        <w:tab/>
      </w:r>
      <w:r w:rsidRPr="00AD5F52">
        <w:t xml:space="preserve">11. </w:t>
      </w:r>
      <w:r w:rsidR="00D36A48">
        <w:rPr>
          <w:rFonts w:hint="eastAsia"/>
        </w:rPr>
        <w:t xml:space="preserve"> </w:t>
      </w:r>
      <w:r w:rsidRPr="0094005F">
        <w:rPr>
          <w:rFonts w:eastAsia="KaiTi_GB2312"/>
        </w:rPr>
        <w:t>吁请</w:t>
      </w:r>
      <w:r w:rsidR="00B2760C">
        <w:t>国际社会和所有国家依照国际法规定的义务，配合和协助对被控从事雇佣军活动的被告提出的司法起诉，进行透明、公开和公正的审判；</w:t>
      </w:r>
    </w:p>
    <w:p w:rsidR="00C4148E" w:rsidRDefault="00C4148E" w:rsidP="00C4148E">
      <w:pPr>
        <w:pStyle w:val="SingleTxtGC"/>
        <w:rPr>
          <w:rFonts w:hint="eastAsia"/>
        </w:rPr>
      </w:pPr>
      <w:r>
        <w:rPr>
          <w:rFonts w:hint="eastAsia"/>
        </w:rPr>
        <w:tab/>
      </w:r>
      <w:r w:rsidRPr="00AD5F52">
        <w:t xml:space="preserve">12. </w:t>
      </w:r>
      <w:r w:rsidR="00D36A48">
        <w:rPr>
          <w:rFonts w:hint="eastAsia"/>
        </w:rPr>
        <w:t xml:space="preserve"> </w:t>
      </w:r>
      <w:r w:rsidR="00B2760C" w:rsidRPr="00B2760C">
        <w:rPr>
          <w:rFonts w:eastAsia="KaiTi_GB2312" w:hint="eastAsia"/>
        </w:rPr>
        <w:t>感谢</w:t>
      </w:r>
      <w:r w:rsidRPr="00AD5F52">
        <w:t>工作组</w:t>
      </w:r>
      <w:r w:rsidR="00B2760C">
        <w:rPr>
          <w:rFonts w:hint="eastAsia"/>
        </w:rPr>
        <w:t>所做</w:t>
      </w:r>
      <w:r w:rsidRPr="00AD5F52">
        <w:t>的工作和贡献</w:t>
      </w:r>
      <w:r w:rsidR="00B2760C">
        <w:rPr>
          <w:rFonts w:hint="eastAsia"/>
        </w:rPr>
        <w:t>，</w:t>
      </w:r>
      <w:r w:rsidRPr="00AD5F52">
        <w:t>包括研究活动</w:t>
      </w:r>
      <w:r w:rsidR="00B2760C">
        <w:rPr>
          <w:rFonts w:hint="eastAsia"/>
        </w:rPr>
        <w:t>；</w:t>
      </w:r>
      <w:r w:rsidRPr="00AD5F52">
        <w:t>注意到工作组的最新报告</w:t>
      </w:r>
      <w:r w:rsidRPr="00AD5F52">
        <w:rPr>
          <w:rFonts w:hint="eastAsia"/>
        </w:rPr>
        <w:t>；</w:t>
      </w:r>
      <w:r>
        <w:rPr>
          <w:rStyle w:val="FootnoteReference"/>
          <w:szCs w:val="28"/>
        </w:rPr>
        <w:footnoteReference w:id="3"/>
      </w:r>
    </w:p>
    <w:p w:rsidR="00C4148E" w:rsidRDefault="00C4148E" w:rsidP="00C4148E">
      <w:pPr>
        <w:pStyle w:val="SingleTxtGC"/>
        <w:rPr>
          <w:rFonts w:hint="eastAsia"/>
        </w:rPr>
      </w:pPr>
      <w:r>
        <w:rPr>
          <w:rFonts w:hint="eastAsia"/>
        </w:rPr>
        <w:tab/>
        <w:t xml:space="preserve">13. </w:t>
      </w:r>
      <w:r w:rsidR="00D36A48">
        <w:rPr>
          <w:rFonts w:hint="eastAsia"/>
        </w:rPr>
        <w:t xml:space="preserve"> </w:t>
      </w:r>
      <w:r w:rsidRPr="0094005F">
        <w:rPr>
          <w:rFonts w:eastAsia="KaiTi_GB2312" w:hint="eastAsia"/>
        </w:rPr>
        <w:t>决定</w:t>
      </w:r>
      <w:r>
        <w:rPr>
          <w:rFonts w:hint="eastAsia"/>
        </w:rPr>
        <w:t>将工作组的任</w:t>
      </w:r>
      <w:r w:rsidR="00B2760C">
        <w:rPr>
          <w:rFonts w:hint="eastAsia"/>
        </w:rPr>
        <w:t>期</w:t>
      </w:r>
      <w:r>
        <w:rPr>
          <w:rFonts w:hint="eastAsia"/>
        </w:rPr>
        <w:t>延长三年，继续承担</w:t>
      </w:r>
      <w:r>
        <w:rPr>
          <w:rFonts w:hint="eastAsia"/>
        </w:rPr>
        <w:t>2008</w:t>
      </w:r>
      <w:r>
        <w:rPr>
          <w:rFonts w:hint="eastAsia"/>
        </w:rPr>
        <w:t>年</w:t>
      </w:r>
      <w:r>
        <w:rPr>
          <w:rFonts w:hint="eastAsia"/>
        </w:rPr>
        <w:t>3</w:t>
      </w:r>
      <w:r>
        <w:rPr>
          <w:rFonts w:hint="eastAsia"/>
        </w:rPr>
        <w:t>月</w:t>
      </w:r>
      <w:r>
        <w:rPr>
          <w:rFonts w:hint="eastAsia"/>
        </w:rPr>
        <w:t>28</w:t>
      </w:r>
      <w:r>
        <w:rPr>
          <w:rFonts w:hint="eastAsia"/>
        </w:rPr>
        <w:t>日第</w:t>
      </w:r>
      <w:r>
        <w:rPr>
          <w:rFonts w:hint="eastAsia"/>
        </w:rPr>
        <w:t>7/21</w:t>
      </w:r>
      <w:r w:rsidR="00B2760C">
        <w:rPr>
          <w:rFonts w:hint="eastAsia"/>
        </w:rPr>
        <w:t>号决议和</w:t>
      </w:r>
      <w:r>
        <w:rPr>
          <w:rFonts w:hint="eastAsia"/>
        </w:rPr>
        <w:t>的</w:t>
      </w:r>
      <w:r w:rsidR="00B2760C">
        <w:rPr>
          <w:rFonts w:hint="eastAsia"/>
        </w:rPr>
        <w:t>其他</w:t>
      </w:r>
      <w:r>
        <w:rPr>
          <w:rFonts w:hint="eastAsia"/>
        </w:rPr>
        <w:t>所有</w:t>
      </w:r>
      <w:r w:rsidR="00B2760C">
        <w:rPr>
          <w:rFonts w:hint="eastAsia"/>
        </w:rPr>
        <w:t>有关这一议题的</w:t>
      </w:r>
      <w:r>
        <w:rPr>
          <w:rFonts w:hint="eastAsia"/>
        </w:rPr>
        <w:t>决议中</w:t>
      </w:r>
      <w:r w:rsidR="00216425">
        <w:rPr>
          <w:rFonts w:hint="eastAsia"/>
        </w:rPr>
        <w:t>所</w:t>
      </w:r>
      <w:r>
        <w:rPr>
          <w:rFonts w:hint="eastAsia"/>
        </w:rPr>
        <w:t>载的任务；</w:t>
      </w:r>
    </w:p>
    <w:p w:rsidR="00C4148E" w:rsidRDefault="00C4148E" w:rsidP="00C4148E">
      <w:pPr>
        <w:pStyle w:val="SingleTxtGC"/>
        <w:rPr>
          <w:rFonts w:hint="eastAsia"/>
        </w:rPr>
      </w:pPr>
      <w:r>
        <w:rPr>
          <w:rFonts w:hint="eastAsia"/>
        </w:rPr>
        <w:tab/>
      </w:r>
      <w:r w:rsidRPr="00EB0A8E">
        <w:t>1</w:t>
      </w:r>
      <w:r w:rsidRPr="00EB0A8E">
        <w:rPr>
          <w:rFonts w:hint="eastAsia"/>
        </w:rPr>
        <w:t>4</w:t>
      </w:r>
      <w:r w:rsidRPr="00EB0A8E">
        <w:t xml:space="preserve">. </w:t>
      </w:r>
      <w:r w:rsidR="00D36A48">
        <w:rPr>
          <w:rFonts w:hint="eastAsia"/>
        </w:rPr>
        <w:t xml:space="preserve"> </w:t>
      </w:r>
      <w:r w:rsidRPr="0094005F">
        <w:rPr>
          <w:rFonts w:eastAsia="KaiTi_GB2312" w:hint="eastAsia"/>
        </w:rPr>
        <w:t>回顾</w:t>
      </w:r>
      <w:r w:rsidRPr="00EB0A8E">
        <w:t>不限成员名额政府间工作组</w:t>
      </w:r>
      <w:r w:rsidR="00613ED3">
        <w:rPr>
          <w:rFonts w:hint="eastAsia"/>
        </w:rPr>
        <w:t>举行了</w:t>
      </w:r>
      <w:r w:rsidRPr="00EB0A8E">
        <w:t>第二届会议，</w:t>
      </w:r>
      <w:r w:rsidR="00320411">
        <w:rPr>
          <w:rFonts w:hint="eastAsia"/>
        </w:rPr>
        <w:t>以</w:t>
      </w:r>
      <w:r w:rsidRPr="00EB0A8E">
        <w:t>讨论</w:t>
      </w:r>
      <w:r w:rsidR="00320411">
        <w:rPr>
          <w:rFonts w:hint="eastAsia"/>
        </w:rPr>
        <w:t>可否</w:t>
      </w:r>
      <w:r w:rsidRPr="00EB0A8E">
        <w:t>拟订一项监管、监测和监督</w:t>
      </w:r>
      <w:r w:rsidR="00D94AC1">
        <w:t>私营军事和安保公司</w:t>
      </w:r>
      <w:r w:rsidRPr="00EB0A8E">
        <w:t>活动的国际规章框架</w:t>
      </w:r>
      <w:r w:rsidR="00320411">
        <w:rPr>
          <w:rFonts w:hint="eastAsia"/>
        </w:rPr>
        <w:t>；</w:t>
      </w:r>
      <w:r w:rsidRPr="00EB0A8E">
        <w:t>对各位专家、包括关于利用雇佣军问题工作组成员作为上述会议的顾问</w:t>
      </w:r>
      <w:r w:rsidR="00320411">
        <w:rPr>
          <w:rFonts w:hint="eastAsia"/>
        </w:rPr>
        <w:t>参加</w:t>
      </w:r>
      <w:r w:rsidRPr="00EB0A8E">
        <w:t>表示满意</w:t>
      </w:r>
      <w:r w:rsidR="00320411">
        <w:rPr>
          <w:rFonts w:hint="eastAsia"/>
        </w:rPr>
        <w:t>；</w:t>
      </w:r>
      <w:r w:rsidRPr="00EB0A8E">
        <w:t>并请工作组和其他专家继续</w:t>
      </w:r>
      <w:r w:rsidR="00320411">
        <w:rPr>
          <w:rFonts w:hint="eastAsia"/>
        </w:rPr>
        <w:t>参加</w:t>
      </w:r>
      <w:r>
        <w:rPr>
          <w:rFonts w:hint="eastAsia"/>
        </w:rPr>
        <w:t>将于</w:t>
      </w:r>
      <w:r>
        <w:rPr>
          <w:rFonts w:hint="eastAsia"/>
        </w:rPr>
        <w:t>2013</w:t>
      </w:r>
      <w:r>
        <w:rPr>
          <w:rFonts w:hint="eastAsia"/>
        </w:rPr>
        <w:t>年</w:t>
      </w:r>
      <w:r>
        <w:rPr>
          <w:rFonts w:hint="eastAsia"/>
        </w:rPr>
        <w:t>12</w:t>
      </w:r>
      <w:r>
        <w:rPr>
          <w:rFonts w:hint="eastAsia"/>
        </w:rPr>
        <w:t>月</w:t>
      </w:r>
      <w:r>
        <w:rPr>
          <w:rFonts w:hint="eastAsia"/>
        </w:rPr>
        <w:t>16</w:t>
      </w:r>
      <w:r>
        <w:rPr>
          <w:rFonts w:hint="eastAsia"/>
        </w:rPr>
        <w:t>日至</w:t>
      </w:r>
      <w:r>
        <w:rPr>
          <w:rFonts w:hint="eastAsia"/>
        </w:rPr>
        <w:t>20</w:t>
      </w:r>
      <w:r>
        <w:rPr>
          <w:rFonts w:hint="eastAsia"/>
        </w:rPr>
        <w:t>日举行的</w:t>
      </w:r>
      <w:r w:rsidRPr="00EB0A8E">
        <w:t>不限成员名额政府间工作组第</w:t>
      </w:r>
      <w:r>
        <w:rPr>
          <w:rFonts w:hint="eastAsia"/>
        </w:rPr>
        <w:t>三</w:t>
      </w:r>
      <w:r w:rsidRPr="00EB0A8E">
        <w:t>届会议；</w:t>
      </w:r>
    </w:p>
    <w:p w:rsidR="00320411" w:rsidRDefault="00C4148E" w:rsidP="00C4148E">
      <w:pPr>
        <w:pStyle w:val="SingleTxtGC"/>
        <w:rPr>
          <w:rFonts w:hint="eastAsia"/>
        </w:rPr>
      </w:pPr>
      <w:r>
        <w:rPr>
          <w:rFonts w:hint="eastAsia"/>
        </w:rPr>
        <w:tab/>
      </w:r>
      <w:r w:rsidRPr="00EB0A8E">
        <w:t xml:space="preserve">15. </w:t>
      </w:r>
      <w:r w:rsidR="00D36A48">
        <w:rPr>
          <w:rFonts w:hint="eastAsia"/>
        </w:rPr>
        <w:t xml:space="preserve"> </w:t>
      </w:r>
      <w:r w:rsidRPr="0094005F">
        <w:rPr>
          <w:rFonts w:eastAsia="KaiTi_GB2312"/>
        </w:rPr>
        <w:t>建议</w:t>
      </w:r>
      <w:r w:rsidR="00320411">
        <w:t>所有</w:t>
      </w:r>
      <w:r w:rsidR="00320411">
        <w:rPr>
          <w:rFonts w:hint="eastAsia"/>
        </w:rPr>
        <w:t>会</w:t>
      </w:r>
      <w:r w:rsidR="00320411">
        <w:t>员国，包括面临上述私营军事和安保公司现象的</w:t>
      </w:r>
      <w:r w:rsidR="00104DFF">
        <w:rPr>
          <w:rFonts w:hint="eastAsia"/>
        </w:rPr>
        <w:t>缔</w:t>
      </w:r>
      <w:r w:rsidR="00320411">
        <w:t>约国、运作国、</w:t>
      </w:r>
      <w:r w:rsidR="00320411">
        <w:rPr>
          <w:rFonts w:hint="eastAsia"/>
        </w:rPr>
        <w:t>母</w:t>
      </w:r>
      <w:r w:rsidR="00320411">
        <w:t>国或本国国民被私营军事和安保公司雇佣的国家，参考利用雇佣军问题工作组所做的工作，</w:t>
      </w:r>
      <w:r w:rsidR="00104DFF" w:rsidRPr="00EB0A8E">
        <w:t>为不限成员名额政府间工作组的工作献计献策；</w:t>
      </w:r>
    </w:p>
    <w:p w:rsidR="00C4148E" w:rsidRDefault="00C4148E" w:rsidP="00C4148E">
      <w:pPr>
        <w:pStyle w:val="SingleTxtGC"/>
        <w:rPr>
          <w:rFonts w:hint="eastAsia"/>
        </w:rPr>
      </w:pPr>
      <w:r w:rsidRPr="00EB0A8E">
        <w:rPr>
          <w:rFonts w:hint="eastAsia"/>
        </w:rPr>
        <w:tab/>
      </w:r>
      <w:r w:rsidRPr="00EB0A8E">
        <w:t xml:space="preserve">16. </w:t>
      </w:r>
      <w:r w:rsidR="00D36A48">
        <w:rPr>
          <w:rFonts w:hint="eastAsia"/>
        </w:rPr>
        <w:t xml:space="preserve"> </w:t>
      </w:r>
      <w:r w:rsidRPr="0094005F">
        <w:rPr>
          <w:rFonts w:eastAsia="KaiTi_GB2312"/>
        </w:rPr>
        <w:t>请</w:t>
      </w:r>
      <w:r w:rsidRPr="00EB0A8E">
        <w:t>利用雇佣军问题工作组参考关于</w:t>
      </w:r>
      <w:r>
        <w:rPr>
          <w:rFonts w:hint="eastAsia"/>
        </w:rPr>
        <w:t>以</w:t>
      </w:r>
      <w:r>
        <w:t>雇佣军</w:t>
      </w:r>
      <w:r w:rsidRPr="00EB0A8E">
        <w:t>为手段</w:t>
      </w:r>
      <w:r>
        <w:rPr>
          <w:rFonts w:hint="eastAsia"/>
        </w:rPr>
        <w:t>侵犯人权并阻挠</w:t>
      </w:r>
      <w:r w:rsidRPr="00EB0A8E">
        <w:t>行使</w:t>
      </w:r>
      <w:r>
        <w:rPr>
          <w:rFonts w:hint="eastAsia"/>
        </w:rPr>
        <w:t>民族</w:t>
      </w:r>
      <w:r w:rsidRPr="00EB0A8E">
        <w:t>自决权问题特别报告员在提交人权委员会第六十届会议的报告</w:t>
      </w:r>
      <w:r>
        <w:rPr>
          <w:rStyle w:val="FootnoteReference"/>
          <w:szCs w:val="28"/>
        </w:rPr>
        <w:footnoteReference w:id="4"/>
      </w:r>
      <w:r w:rsidR="00507DF6">
        <w:rPr>
          <w:rFonts w:hint="eastAsia"/>
        </w:rPr>
        <w:t xml:space="preserve"> </w:t>
      </w:r>
      <w:r w:rsidRPr="00EB0A8E">
        <w:t>中提出的关于</w:t>
      </w:r>
      <w:r w:rsidR="00613ED3">
        <w:rPr>
          <w:rFonts w:hint="eastAsia"/>
        </w:rPr>
        <w:t>新的</w:t>
      </w:r>
      <w:r w:rsidRPr="00EB0A8E">
        <w:t>雇佣军法律定义的</w:t>
      </w:r>
      <w:r w:rsidR="00613ED3">
        <w:rPr>
          <w:rFonts w:hint="eastAsia"/>
        </w:rPr>
        <w:t>建议</w:t>
      </w:r>
      <w:r w:rsidRPr="00EB0A8E">
        <w:t>，继续推进</w:t>
      </w:r>
      <w:r>
        <w:rPr>
          <w:rFonts w:hint="eastAsia"/>
        </w:rPr>
        <w:t>历</w:t>
      </w:r>
      <w:r w:rsidRPr="00EB0A8E">
        <w:t>任任务负责人为加强防止和制裁招募、使用、资助和训练雇佣军的国际法律框架所做的工作；</w:t>
      </w:r>
    </w:p>
    <w:p w:rsidR="00C4148E" w:rsidRDefault="00C4148E" w:rsidP="00C4148E">
      <w:pPr>
        <w:pStyle w:val="SingleTxtGC"/>
        <w:rPr>
          <w:rFonts w:hint="eastAsia"/>
        </w:rPr>
      </w:pPr>
      <w:r>
        <w:rPr>
          <w:rFonts w:hint="eastAsia"/>
        </w:rPr>
        <w:tab/>
      </w:r>
      <w:r w:rsidRPr="00EA0577">
        <w:t xml:space="preserve">17. </w:t>
      </w:r>
      <w:r w:rsidR="00D36A48">
        <w:rPr>
          <w:rFonts w:hint="eastAsia"/>
        </w:rPr>
        <w:t xml:space="preserve"> </w:t>
      </w:r>
      <w:r w:rsidRPr="0094005F">
        <w:rPr>
          <w:rFonts w:eastAsia="KaiTi_GB2312"/>
        </w:rPr>
        <w:t>再请</w:t>
      </w:r>
      <w:r w:rsidRPr="00EA0577">
        <w:t>联合国人权事务高级专员办事处作为优先事项，公布雇佣军的活动以及在国际市场上提供军事援助、顾问和其他军事和安保相关服务的</w:t>
      </w:r>
      <w:r w:rsidR="00104DFF">
        <w:t>私营公司</w:t>
      </w:r>
      <w:r>
        <w:t>的活动对民族自决权</w:t>
      </w:r>
      <w:r w:rsidRPr="00EA0577">
        <w:t>的不利影响，在接到请求</w:t>
      </w:r>
      <w:r w:rsidR="00104DFF">
        <w:rPr>
          <w:rFonts w:hint="eastAsia"/>
        </w:rPr>
        <w:t>时并</w:t>
      </w:r>
      <w:r w:rsidRPr="00EA0577">
        <w:t>在必要</w:t>
      </w:r>
      <w:r w:rsidR="00104DFF">
        <w:rPr>
          <w:rFonts w:hint="eastAsia"/>
        </w:rPr>
        <w:t>的情况下</w:t>
      </w:r>
      <w:r>
        <w:rPr>
          <w:rFonts w:hint="eastAsia"/>
        </w:rPr>
        <w:t>，</w:t>
      </w:r>
      <w:r w:rsidRPr="00EA0577">
        <w:t>向受这些活动</w:t>
      </w:r>
      <w:r>
        <w:rPr>
          <w:rFonts w:hint="eastAsia"/>
        </w:rPr>
        <w:t>影响</w:t>
      </w:r>
      <w:r w:rsidRPr="00EA0577">
        <w:t>的国家提供咨询服务；</w:t>
      </w:r>
    </w:p>
    <w:p w:rsidR="00C4148E" w:rsidRDefault="00C4148E" w:rsidP="00C4148E">
      <w:pPr>
        <w:pStyle w:val="SingleTxtGC"/>
        <w:rPr>
          <w:rFonts w:hint="eastAsia"/>
        </w:rPr>
      </w:pPr>
      <w:r w:rsidRPr="00EA0577">
        <w:rPr>
          <w:rFonts w:hint="eastAsia"/>
        </w:rPr>
        <w:tab/>
      </w:r>
      <w:r w:rsidRPr="00EA0577">
        <w:t xml:space="preserve">18. </w:t>
      </w:r>
      <w:r w:rsidR="00D36A48">
        <w:rPr>
          <w:rFonts w:hint="eastAsia"/>
        </w:rPr>
        <w:t xml:space="preserve"> </w:t>
      </w:r>
      <w:r w:rsidRPr="0094005F">
        <w:rPr>
          <w:rFonts w:eastAsia="KaiTi_GB2312"/>
        </w:rPr>
        <w:t>请</w:t>
      </w:r>
      <w:r w:rsidRPr="00EA0577">
        <w:t>工作组继续监测世界各地包括</w:t>
      </w:r>
      <w:r w:rsidR="00D94AC1">
        <w:t>私营军事和安保公司</w:t>
      </w:r>
      <w:r w:rsidRPr="00EA0577">
        <w:t>在内的一切形式和表现的雇佣军和雇佣军相关活动，包括政府向参与雇佣军活动的个人提供保护的情况，并</w:t>
      </w:r>
      <w:r>
        <w:rPr>
          <w:rFonts w:hint="eastAsia"/>
        </w:rPr>
        <w:t>继续更新</w:t>
      </w:r>
      <w:r w:rsidRPr="00EA0577">
        <w:t>有关因雇佣军活动</w:t>
      </w:r>
      <w:r>
        <w:rPr>
          <w:rFonts w:hint="eastAsia"/>
        </w:rPr>
        <w:t>而</w:t>
      </w:r>
      <w:r w:rsidRPr="00EA0577">
        <w:t>被定罪的个人的数据库；</w:t>
      </w:r>
    </w:p>
    <w:p w:rsidR="00C4148E" w:rsidRPr="001F797D" w:rsidRDefault="00C4148E" w:rsidP="00C4148E">
      <w:pPr>
        <w:pStyle w:val="SingleTxtGC"/>
        <w:rPr>
          <w:rFonts w:hint="eastAsia"/>
        </w:rPr>
      </w:pPr>
      <w:r>
        <w:rPr>
          <w:rFonts w:hint="eastAsia"/>
        </w:rPr>
        <w:tab/>
      </w:r>
      <w:r w:rsidRPr="001F797D">
        <w:t xml:space="preserve">19. </w:t>
      </w:r>
      <w:r w:rsidR="00D36A48">
        <w:rPr>
          <w:rFonts w:hint="eastAsia"/>
        </w:rPr>
        <w:t xml:space="preserve"> </w:t>
      </w:r>
      <w:r w:rsidRPr="0094005F">
        <w:rPr>
          <w:rFonts w:eastAsia="KaiTi_GB2312"/>
        </w:rPr>
        <w:t>又请</w:t>
      </w:r>
      <w:r w:rsidRPr="001F797D">
        <w:t>工作组继续研究</w:t>
      </w:r>
      <w:r w:rsidR="000F2A66">
        <w:rPr>
          <w:rFonts w:hint="eastAsia"/>
        </w:rPr>
        <w:t>并查明</w:t>
      </w:r>
      <w:r w:rsidRPr="001F797D">
        <w:t>雇佣军和雇佣军相关活动的根源和起因、新出现的问题、表现和趋势，及其对人权、尤其是对民族自决权的影响；</w:t>
      </w:r>
    </w:p>
    <w:p w:rsidR="00C4148E" w:rsidRPr="001F797D" w:rsidRDefault="00C4148E" w:rsidP="00C4148E">
      <w:pPr>
        <w:pStyle w:val="SingleTxtGC"/>
        <w:rPr>
          <w:rFonts w:hint="eastAsia"/>
        </w:rPr>
      </w:pPr>
      <w:r>
        <w:rPr>
          <w:rFonts w:hint="eastAsia"/>
        </w:rPr>
        <w:tab/>
      </w:r>
      <w:r w:rsidRPr="001F797D">
        <w:t xml:space="preserve">20. </w:t>
      </w:r>
      <w:r w:rsidR="00D36A48">
        <w:rPr>
          <w:rFonts w:hint="eastAsia"/>
        </w:rPr>
        <w:t xml:space="preserve"> </w:t>
      </w:r>
      <w:r w:rsidRPr="0094005F">
        <w:rPr>
          <w:rFonts w:eastAsia="KaiTi_GB2312"/>
        </w:rPr>
        <w:t>促请</w:t>
      </w:r>
      <w:r w:rsidR="000F2A66">
        <w:rPr>
          <w:rFonts w:hint="eastAsia"/>
        </w:rPr>
        <w:t>所有</w:t>
      </w:r>
      <w:r w:rsidRPr="001F797D">
        <w:t>国</w:t>
      </w:r>
      <w:r w:rsidR="000F2A66">
        <w:rPr>
          <w:rFonts w:hint="eastAsia"/>
        </w:rPr>
        <w:t>家</w:t>
      </w:r>
      <w:r w:rsidRPr="001F797D">
        <w:t>与工作组通力合作，协助工作组履行任务；</w:t>
      </w:r>
    </w:p>
    <w:p w:rsidR="00C4148E" w:rsidRPr="001F797D" w:rsidRDefault="00C4148E" w:rsidP="00C4148E">
      <w:pPr>
        <w:pStyle w:val="SingleTxtGC"/>
        <w:rPr>
          <w:rFonts w:hint="eastAsia"/>
        </w:rPr>
      </w:pPr>
      <w:r>
        <w:rPr>
          <w:rFonts w:hint="eastAsia"/>
        </w:rPr>
        <w:tab/>
      </w:r>
      <w:r w:rsidRPr="001F797D">
        <w:t xml:space="preserve">21. </w:t>
      </w:r>
      <w:r w:rsidR="00D36A48">
        <w:rPr>
          <w:rFonts w:hint="eastAsia"/>
        </w:rPr>
        <w:t xml:space="preserve"> </w:t>
      </w:r>
      <w:r w:rsidRPr="0094005F">
        <w:rPr>
          <w:rFonts w:eastAsia="KaiTi_GB2312"/>
        </w:rPr>
        <w:t>请</w:t>
      </w:r>
      <w:r w:rsidRPr="001F797D">
        <w:t>秘书长和高级专员向工作组提供履行任务所需的一切专业和财政协助和支持，包括推动工作组与负责打击雇佣军相关活动的联合国系统其他部门之间的合作，以满足当前和今后活动的需要；</w:t>
      </w:r>
    </w:p>
    <w:p w:rsidR="00C4148E" w:rsidRPr="001F797D" w:rsidRDefault="00C4148E" w:rsidP="00C4148E">
      <w:pPr>
        <w:pStyle w:val="SingleTxtGC"/>
        <w:rPr>
          <w:rFonts w:hint="eastAsia"/>
        </w:rPr>
      </w:pPr>
      <w:r>
        <w:rPr>
          <w:rFonts w:hint="eastAsia"/>
        </w:rPr>
        <w:tab/>
      </w:r>
      <w:r w:rsidRPr="001F797D">
        <w:t xml:space="preserve">22. </w:t>
      </w:r>
      <w:r w:rsidR="00D36A48">
        <w:rPr>
          <w:rFonts w:hint="eastAsia"/>
        </w:rPr>
        <w:t xml:space="preserve"> </w:t>
      </w:r>
      <w:r w:rsidRPr="0094005F">
        <w:rPr>
          <w:rFonts w:eastAsia="KaiTi_GB2312"/>
        </w:rPr>
        <w:t>请</w:t>
      </w:r>
      <w:r w:rsidRPr="001F797D">
        <w:t>工作组在执行本决议时同各国、政府间组织和非政府组织</w:t>
      </w:r>
      <w:r w:rsidRPr="001F797D">
        <w:rPr>
          <w:rFonts w:hint="eastAsia"/>
        </w:rPr>
        <w:t>以</w:t>
      </w:r>
      <w:r w:rsidRPr="001F797D">
        <w:t>及民间社会的其他相关行动方协商，并向大会第六十</w:t>
      </w:r>
      <w:r w:rsidRPr="001F797D">
        <w:rPr>
          <w:rFonts w:hint="eastAsia"/>
        </w:rPr>
        <w:t>九</w:t>
      </w:r>
      <w:r w:rsidRPr="001F797D">
        <w:t>届会议和人权理事会第二十</w:t>
      </w:r>
      <w:r w:rsidRPr="001F797D">
        <w:rPr>
          <w:rFonts w:hint="eastAsia"/>
        </w:rPr>
        <w:t>七</w:t>
      </w:r>
      <w:r w:rsidRPr="001F797D">
        <w:t>届会议报告工作组</w:t>
      </w:r>
      <w:r w:rsidRPr="001F797D">
        <w:rPr>
          <w:rFonts w:hint="eastAsia"/>
        </w:rPr>
        <w:t>对</w:t>
      </w:r>
      <w:r w:rsidRPr="001F797D">
        <w:t>以雇佣军为手段侵犯人权并阻挠行使民族自决权问题的调查结果；</w:t>
      </w:r>
    </w:p>
    <w:p w:rsidR="00F53D4C" w:rsidRDefault="00C4148E" w:rsidP="00C35DB5">
      <w:pPr>
        <w:pStyle w:val="SingleTxtGC"/>
        <w:spacing w:after="240"/>
        <w:rPr>
          <w:rFonts w:hint="eastAsia"/>
        </w:rPr>
      </w:pPr>
      <w:r>
        <w:rPr>
          <w:rFonts w:hint="eastAsia"/>
        </w:rPr>
        <w:tab/>
      </w:r>
      <w:r w:rsidRPr="001F797D">
        <w:t xml:space="preserve">23. </w:t>
      </w:r>
      <w:r w:rsidR="00D36A48">
        <w:rPr>
          <w:rFonts w:hint="eastAsia"/>
        </w:rPr>
        <w:t xml:space="preserve"> </w:t>
      </w:r>
      <w:r w:rsidRPr="0094005F">
        <w:rPr>
          <w:rFonts w:eastAsia="KaiTi_GB2312"/>
        </w:rPr>
        <w:t>决定</w:t>
      </w:r>
      <w:r w:rsidRPr="001F797D">
        <w:t>第二十</w:t>
      </w:r>
      <w:r w:rsidRPr="001F797D">
        <w:rPr>
          <w:rFonts w:hint="eastAsia"/>
        </w:rPr>
        <w:t>七</w:t>
      </w:r>
      <w:r w:rsidRPr="001F797D">
        <w:t>届会议在同一议程项目下继续审议此事项。</w:t>
      </w:r>
    </w:p>
    <w:p w:rsidR="00BB08EC" w:rsidRDefault="00BB08EC" w:rsidP="00C35DB5">
      <w:pPr>
        <w:pStyle w:val="SingleTxtGC"/>
        <w:jc w:val="right"/>
        <w:rPr>
          <w:rFonts w:eastAsia="KaiTi_GB2312" w:hint="eastAsia"/>
        </w:rPr>
      </w:pPr>
      <w:r>
        <w:rPr>
          <w:rFonts w:eastAsia="KaiTi_GB2312" w:hint="eastAsia"/>
        </w:rPr>
        <w:t>2</w:t>
      </w:r>
      <w:r w:rsidRPr="00331E83">
        <w:rPr>
          <w:rFonts w:eastAsia="KaiTi_GB2312" w:hint="eastAsia"/>
        </w:rPr>
        <w:t>01</w:t>
      </w:r>
      <w:r>
        <w:rPr>
          <w:rFonts w:eastAsia="KaiTi_GB2312" w:hint="eastAsia"/>
        </w:rPr>
        <w:t>3</w:t>
      </w:r>
      <w:r w:rsidRPr="00331E83">
        <w:rPr>
          <w:rFonts w:eastAsia="KaiTi_GB2312" w:hint="eastAsia"/>
        </w:rPr>
        <w:t>年</w:t>
      </w:r>
      <w:r>
        <w:rPr>
          <w:rFonts w:eastAsia="KaiTi_GB2312" w:hint="eastAsia"/>
        </w:rPr>
        <w:t>9</w:t>
      </w:r>
      <w:r w:rsidRPr="00331E83">
        <w:rPr>
          <w:rFonts w:eastAsia="KaiTi_GB2312" w:hint="eastAsia"/>
        </w:rPr>
        <w:t>月</w:t>
      </w:r>
      <w:r>
        <w:rPr>
          <w:rFonts w:eastAsia="KaiTi_GB2312" w:hint="eastAsia"/>
        </w:rPr>
        <w:t>26</w:t>
      </w:r>
      <w:r w:rsidRPr="00331E83">
        <w:rPr>
          <w:rFonts w:eastAsia="KaiTi_GB2312" w:hint="eastAsia"/>
        </w:rPr>
        <w:t>日</w:t>
      </w:r>
      <w:r w:rsidR="00C35DB5">
        <w:rPr>
          <w:rFonts w:eastAsia="KaiTi_GB2312"/>
        </w:rPr>
        <w:br/>
      </w:r>
      <w:r w:rsidRPr="00331E83">
        <w:rPr>
          <w:rFonts w:eastAsia="KaiTi_GB2312" w:hint="eastAsia"/>
        </w:rPr>
        <w:t>第</w:t>
      </w:r>
      <w:r>
        <w:rPr>
          <w:rFonts w:eastAsia="KaiTi_GB2312" w:hint="eastAsia"/>
        </w:rPr>
        <w:t>34</w:t>
      </w:r>
      <w:r w:rsidRPr="00331E83">
        <w:rPr>
          <w:rFonts w:eastAsia="KaiTi_GB2312" w:hint="eastAsia"/>
        </w:rPr>
        <w:t>次会议</w:t>
      </w:r>
    </w:p>
    <w:p w:rsidR="00BB08EC" w:rsidRDefault="00BB08EC" w:rsidP="00C35DB5">
      <w:pPr>
        <w:pStyle w:val="SingleTxtGC"/>
        <w:rPr>
          <w:rFonts w:hint="eastAsia"/>
        </w:rPr>
      </w:pPr>
      <w:r w:rsidRPr="003C591C">
        <w:rPr>
          <w:rFonts w:hint="eastAsia"/>
        </w:rPr>
        <w:t>[</w:t>
      </w:r>
      <w:r w:rsidRPr="003C591C">
        <w:t>经记录表决，以</w:t>
      </w:r>
      <w:r>
        <w:rPr>
          <w:rFonts w:hint="eastAsia"/>
        </w:rPr>
        <w:t>31</w:t>
      </w:r>
      <w:r w:rsidRPr="003C591C">
        <w:t>票对</w:t>
      </w:r>
      <w:r w:rsidRPr="003C591C">
        <w:rPr>
          <w:rFonts w:hint="eastAsia"/>
        </w:rPr>
        <w:t>1</w:t>
      </w:r>
      <w:r>
        <w:rPr>
          <w:rFonts w:hint="eastAsia"/>
        </w:rPr>
        <w:t>5</w:t>
      </w:r>
      <w:r w:rsidRPr="003C591C">
        <w:t>票</w:t>
      </w:r>
      <w:r w:rsidRPr="003C591C">
        <w:rPr>
          <w:rFonts w:hint="eastAsia"/>
        </w:rPr>
        <w:t>、</w:t>
      </w:r>
      <w:r>
        <w:rPr>
          <w:rFonts w:hint="eastAsia"/>
        </w:rPr>
        <w:t>1</w:t>
      </w:r>
      <w:r w:rsidRPr="003C591C">
        <w:t>票弃权获得通过。表决情况如下：</w:t>
      </w:r>
    </w:p>
    <w:p w:rsidR="00C35DB5" w:rsidRDefault="00C35DB5" w:rsidP="00C35DB5">
      <w:pPr>
        <w:pStyle w:val="SingleTxtGC"/>
        <w:ind w:left="1565"/>
        <w:rPr>
          <w:rFonts w:hint="eastAsia"/>
        </w:rPr>
      </w:pPr>
      <w:r w:rsidRPr="00694083">
        <w:rPr>
          <w:rFonts w:eastAsia="KaiTi_GB2312" w:hint="eastAsia"/>
        </w:rPr>
        <w:t>赞成</w:t>
      </w:r>
      <w:r w:rsidRPr="00694083">
        <w:rPr>
          <w:rFonts w:hint="eastAsia"/>
        </w:rPr>
        <w:t>：</w:t>
      </w:r>
    </w:p>
    <w:p w:rsidR="00C35DB5" w:rsidRPr="00694083" w:rsidRDefault="00C35DB5">
      <w:pPr>
        <w:pStyle w:val="SingleTxtGC"/>
        <w:ind w:left="1996"/>
        <w:rPr>
          <w:rFonts w:hint="eastAsia"/>
        </w:rPr>
      </w:pPr>
      <w:r w:rsidRPr="00C35DB5">
        <w:t>安哥拉、阿根廷、贝宁、博茨瓦纳、巴西、布基纳法索、智利、刚果、哥斯达黎加、科特迪瓦、厄瓜多尔、埃塞俄比亚、加蓬、危地马拉、印度、印度尼西亚、肯尼亚、科威特、</w:t>
      </w:r>
      <w:r w:rsidRPr="00C35DB5">
        <w:rPr>
          <w:rFonts w:hint="eastAsia"/>
        </w:rPr>
        <w:t>利比亚</w:t>
      </w:r>
      <w:r w:rsidRPr="00C35DB5">
        <w:t>、马来西亚、马尔代夫、毛里塔尼亚、巴基斯坦、秘鲁、菲律宾、卡塔尔、塞拉利昂、泰国、乌干达、阿拉伯联合酋长国、委内瑞拉玻利瓦尔共和国</w:t>
      </w:r>
    </w:p>
    <w:p w:rsidR="00C35DB5" w:rsidRDefault="00C35DB5">
      <w:pPr>
        <w:pStyle w:val="SingleTxtGC"/>
        <w:ind w:left="1565"/>
        <w:rPr>
          <w:rFonts w:hint="eastAsia"/>
        </w:rPr>
      </w:pPr>
      <w:r>
        <w:rPr>
          <w:rFonts w:eastAsia="KaiTi_GB2312"/>
        </w:rPr>
        <w:br w:type="page"/>
      </w:r>
      <w:r w:rsidRPr="00694083">
        <w:rPr>
          <w:rFonts w:eastAsia="KaiTi_GB2312" w:hint="eastAsia"/>
        </w:rPr>
        <w:t>反对</w:t>
      </w:r>
      <w:r w:rsidRPr="00694083">
        <w:rPr>
          <w:rFonts w:hint="eastAsia"/>
        </w:rPr>
        <w:t>：</w:t>
      </w:r>
    </w:p>
    <w:p w:rsidR="00C35DB5" w:rsidRPr="00694083" w:rsidRDefault="00C35DB5">
      <w:pPr>
        <w:pStyle w:val="SingleTxtGC"/>
        <w:ind w:left="1996"/>
        <w:rPr>
          <w:rFonts w:hint="eastAsia"/>
        </w:rPr>
      </w:pPr>
      <w:r w:rsidRPr="00C35DB5">
        <w:t>奥地利、捷克共和国、爱沙尼亚、德国、爱尔兰、意大利、日本、黑山、波兰、大韩民国、摩尔多瓦共和国、罗马尼亚、西班牙、瑞士、美利坚合众国</w:t>
      </w:r>
      <w:r w:rsidRPr="00C35DB5">
        <w:rPr>
          <w:rFonts w:hint="eastAsia"/>
        </w:rPr>
        <w:t>]</w:t>
      </w:r>
    </w:p>
    <w:p w:rsidR="00C35DB5" w:rsidRPr="00694083" w:rsidRDefault="00C35DB5">
      <w:pPr>
        <w:pStyle w:val="SingleTxtGC"/>
        <w:ind w:left="1565"/>
        <w:rPr>
          <w:rFonts w:hint="eastAsia"/>
        </w:rPr>
      </w:pPr>
      <w:r w:rsidRPr="00694083">
        <w:rPr>
          <w:rFonts w:eastAsia="KaiTi_GB2312" w:hint="eastAsia"/>
        </w:rPr>
        <w:t>弃权</w:t>
      </w:r>
      <w:r w:rsidRPr="00694083">
        <w:rPr>
          <w:rFonts w:hint="eastAsia"/>
        </w:rPr>
        <w:t>：</w:t>
      </w:r>
    </w:p>
    <w:p w:rsidR="00C35DB5" w:rsidRPr="00D7405B" w:rsidRDefault="00C35DB5">
      <w:pPr>
        <w:pStyle w:val="SingleTxtGC"/>
        <w:ind w:left="1996"/>
        <w:rPr>
          <w:rFonts w:hint="eastAsia"/>
        </w:rPr>
      </w:pPr>
      <w:r w:rsidRPr="00C35DB5">
        <w:t>哈萨克斯坦</w:t>
      </w:r>
      <w:r w:rsidRPr="00C35DB5">
        <w:rPr>
          <w:rFonts w:hint="eastAsia"/>
        </w:rPr>
        <w:t>]</w:t>
      </w:r>
    </w:p>
    <w:p w:rsidR="00D36A48" w:rsidRPr="002D6A9C" w:rsidRDefault="00D36A48" w:rsidP="008A71E6">
      <w:pPr>
        <w:spacing w:before="120"/>
        <w:jc w:val="center"/>
        <w:rPr>
          <w:u w:val="single"/>
        </w:rPr>
      </w:pPr>
      <w:r>
        <w:rPr>
          <w:rFonts w:hint="eastAsia"/>
          <w:u w:val="single"/>
        </w:rPr>
        <w:tab/>
      </w:r>
      <w:r>
        <w:rPr>
          <w:rFonts w:hint="eastAsia"/>
          <w:u w:val="single"/>
        </w:rPr>
        <w:tab/>
      </w:r>
      <w:r>
        <w:rPr>
          <w:rFonts w:hint="eastAsia"/>
          <w:u w:val="single"/>
        </w:rPr>
        <w:tab/>
      </w:r>
      <w:r>
        <w:rPr>
          <w:u w:val="single"/>
        </w:rPr>
        <w:tab/>
      </w:r>
    </w:p>
    <w:p w:rsidR="00D36A48" w:rsidRDefault="00D36A48" w:rsidP="00C4148E">
      <w:pPr>
        <w:pStyle w:val="SingleTxtGC"/>
        <w:rPr>
          <w:rFonts w:hint="eastAsia"/>
        </w:rPr>
      </w:pPr>
    </w:p>
    <w:sectPr w:rsidR="00D36A48">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2976" w:rsidRPr="00E0554F" w:rsidRDefault="00B62976"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B62976" w:rsidRPr="00E0554F" w:rsidRDefault="00B62976"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4BA" w:rsidRPr="00D36A48" w:rsidRDefault="002204BA"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4C00E9">
      <w:rPr>
        <w:rStyle w:val="PageNumber"/>
        <w:noProof/>
      </w:rPr>
      <w:t>4</w:t>
    </w:r>
    <w:r>
      <w:rPr>
        <w:rStyle w:val="PageNumber"/>
      </w:rPr>
      <w:fldChar w:fldCharType="end"/>
    </w:r>
    <w:r>
      <w:rPr>
        <w:rStyle w:val="PageNumber"/>
        <w:rFonts w:eastAsia="SimSun" w:hint="eastAsia"/>
        <w:lang w:eastAsia="zh-CN"/>
      </w:rPr>
      <w:tab/>
    </w:r>
    <w:r w:rsidRPr="00D36A48">
      <w:rPr>
        <w:rFonts w:eastAsia="SimSun"/>
        <w:lang w:eastAsia="zh-CN"/>
      </w:rPr>
      <w:t>GE.13-</w:t>
    </w:r>
    <w:r>
      <w:rPr>
        <w:rFonts w:eastAsia="SimSun" w:hint="eastAsia"/>
        <w:lang w:eastAsia="zh-CN"/>
      </w:rPr>
      <w:t>17888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4BA" w:rsidRDefault="002204BA">
    <w:pPr>
      <w:pStyle w:val="Footer"/>
      <w:tabs>
        <w:tab w:val="right" w:pos="9639"/>
      </w:tabs>
    </w:pPr>
    <w:r w:rsidRPr="00D36A48">
      <w:rPr>
        <w:rFonts w:eastAsia="SimSun"/>
        <w:lang w:eastAsia="zh-CN"/>
      </w:rPr>
      <w:t>GE.13-</w:t>
    </w:r>
    <w:r>
      <w:rPr>
        <w:rFonts w:eastAsia="SimSun" w:hint="eastAsia"/>
        <w:lang w:eastAsia="zh-CN"/>
      </w:rPr>
      <w:t>17888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4C00E9">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4BA" w:rsidRPr="00690C33" w:rsidRDefault="002204BA" w:rsidP="00690C33">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17888</w:t>
    </w:r>
    <w:r w:rsidRPr="00EE277A">
      <w:rPr>
        <w:rFonts w:eastAsia="SimSun"/>
        <w:sz w:val="20"/>
        <w:lang w:eastAsia="zh-CN"/>
      </w:rPr>
      <w:t>(C)</w:t>
    </w:r>
    <w:r>
      <w:rPr>
        <w:rFonts w:eastAsia="SimSun"/>
        <w:sz w:val="20"/>
        <w:lang w:eastAsia="zh-CN"/>
      </w:rPr>
      <w:tab/>
    </w:r>
    <w:r>
      <w:rPr>
        <w:rFonts w:eastAsia="SimSun" w:hint="eastAsia"/>
        <w:sz w:val="20"/>
        <w:lang w:eastAsia="zh-CN"/>
      </w:rPr>
      <w:t>251113</w:t>
    </w:r>
    <w:r>
      <w:rPr>
        <w:rFonts w:eastAsia="SimSun" w:hint="eastAsia"/>
        <w:sz w:val="20"/>
        <w:lang w:eastAsia="zh-CN"/>
      </w:rPr>
      <w:tab/>
      <w:t>261113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2976" w:rsidRPr="000157B1" w:rsidRDefault="00B62976"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B62976" w:rsidRPr="000157B1" w:rsidRDefault="00B62976"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B62976" w:rsidRDefault="00B62976"/>
  </w:footnote>
  <w:footnote w:id="2">
    <w:p w:rsidR="002204BA" w:rsidRDefault="002204BA" w:rsidP="006B06A4">
      <w:pPr>
        <w:pStyle w:val="FootnoteText"/>
        <w:rPr>
          <w:rFonts w:hint="eastAsia"/>
        </w:rPr>
      </w:pPr>
      <w:r>
        <w:rPr>
          <w:rFonts w:hint="eastAsia"/>
        </w:rPr>
        <w:tab/>
      </w:r>
      <w:r w:rsidRPr="00DE4ABF">
        <w:rPr>
          <w:rStyle w:val="FootnoteReference"/>
          <w:vertAlign w:val="baseline"/>
        </w:rPr>
        <w:sym w:font="Symbol" w:char="F02A"/>
      </w:r>
      <w:r>
        <w:rPr>
          <w:rFonts w:hint="eastAsia"/>
        </w:rPr>
        <w:tab/>
      </w:r>
      <w:r>
        <w:t>人权理事会通过的决议和决定将载于理事会第</w:t>
      </w:r>
      <w:r>
        <w:rPr>
          <w:rFonts w:hint="eastAsia"/>
        </w:rPr>
        <w:t>二十四</w:t>
      </w:r>
      <w:r>
        <w:t>届会议报告</w:t>
      </w:r>
      <w:r>
        <w:t>(A/HRC/</w:t>
      </w:r>
      <w:r>
        <w:rPr>
          <w:rFonts w:hint="eastAsia"/>
        </w:rPr>
        <w:t>24</w:t>
      </w:r>
      <w:r>
        <w:t>/2)</w:t>
      </w:r>
      <w:r>
        <w:t>，第一</w:t>
      </w:r>
      <w:r>
        <w:rPr>
          <w:rFonts w:hint="eastAsia"/>
        </w:rPr>
        <w:t>部分</w:t>
      </w:r>
      <w:r>
        <w:t>。</w:t>
      </w:r>
    </w:p>
  </w:footnote>
  <w:footnote w:id="3">
    <w:p w:rsidR="002204BA" w:rsidRDefault="002204BA" w:rsidP="00C4148E">
      <w:pPr>
        <w:pStyle w:val="FootnoteText"/>
        <w:rPr>
          <w:rFonts w:hint="eastAsia"/>
        </w:rPr>
      </w:pPr>
      <w:r>
        <w:rPr>
          <w:rFonts w:hint="eastAsia"/>
        </w:rPr>
        <w:tab/>
      </w:r>
      <w:r>
        <w:rPr>
          <w:rStyle w:val="FootnoteReference"/>
        </w:rPr>
        <w:footnoteRef/>
      </w:r>
      <w:r>
        <w:rPr>
          <w:rFonts w:hint="eastAsia"/>
        </w:rPr>
        <w:tab/>
        <w:t>A/HRC/24/45</w:t>
      </w:r>
      <w:r>
        <w:rPr>
          <w:rFonts w:hint="eastAsia"/>
        </w:rPr>
        <w:t>。</w:t>
      </w:r>
    </w:p>
  </w:footnote>
  <w:footnote w:id="4">
    <w:p w:rsidR="002204BA" w:rsidRDefault="002204BA" w:rsidP="00C4148E">
      <w:pPr>
        <w:pStyle w:val="FootnoteText"/>
        <w:rPr>
          <w:rFonts w:hint="eastAsia"/>
        </w:rPr>
      </w:pPr>
      <w:r>
        <w:rPr>
          <w:rFonts w:hint="eastAsia"/>
        </w:rPr>
        <w:tab/>
      </w:r>
      <w:r>
        <w:rPr>
          <w:rStyle w:val="FootnoteReference"/>
        </w:rPr>
        <w:footnoteRef/>
      </w:r>
      <w:r>
        <w:rPr>
          <w:rFonts w:hint="eastAsia"/>
        </w:rPr>
        <w:tab/>
        <w:t>E/CN.4/2004/15</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4BA" w:rsidRPr="00D36A48" w:rsidRDefault="002204BA">
    <w:pPr>
      <w:pStyle w:val="Header"/>
    </w:pPr>
    <w:r w:rsidRPr="00D36A48">
      <w:t>A/HRC</w:t>
    </w:r>
    <w:r>
      <w:t>/RES/24/13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4BA" w:rsidRPr="00D36A48" w:rsidRDefault="002204BA">
    <w:pPr>
      <w:pStyle w:val="Header"/>
      <w:jc w:val="right"/>
      <w:rPr>
        <w:rFonts w:hint="eastAsia"/>
        <w:lang w:eastAsia="zh-CN"/>
      </w:rPr>
    </w:pPr>
    <w:r w:rsidRPr="00D36A48">
      <w:rPr>
        <w:lang w:eastAsia="zh-CN"/>
      </w:rPr>
      <w:t>A/HRC</w:t>
    </w:r>
    <w:r>
      <w:t>/RES/24/13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4"/>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14"/>
  </w:num>
  <w:num w:numId="21">
    <w:abstractNumId w:val="19"/>
  </w:num>
  <w:num w:numId="22">
    <w:abstractNumId w:val="12"/>
  </w:num>
  <w:num w:numId="23">
    <w:abstractNumId w:val="23"/>
  </w:num>
  <w:num w:numId="24">
    <w:abstractNumId w:val="25"/>
  </w:num>
  <w:num w:numId="25">
    <w:abstractNumId w:val="21"/>
  </w:num>
  <w:num w:numId="26">
    <w:abstractNumId w:val="18"/>
  </w:num>
  <w:num w:numId="27">
    <w:abstractNumId w:val="28"/>
  </w:num>
  <w:num w:numId="28">
    <w:abstractNumId w:val="25"/>
  </w:num>
  <w:num w:numId="29">
    <w:abstractNumId w:val="21"/>
  </w:num>
  <w:num w:numId="30">
    <w:abstractNumId w:val="18"/>
  </w:num>
  <w:num w:numId="31">
    <w:abstractNumId w:val="23"/>
  </w:num>
  <w:num w:numId="32">
    <w:abstractNumId w:val="12"/>
  </w:num>
  <w:num w:numId="33">
    <w:abstractNumId w:val="19"/>
  </w:num>
  <w:num w:numId="34">
    <w:abstractNumId w:val="28"/>
  </w:num>
  <w:num w:numId="35">
    <w:abstractNumId w:val="26"/>
  </w:num>
  <w:num w:numId="36">
    <w:abstractNumId w:val="22"/>
  </w:num>
  <w:num w:numId="37">
    <w:abstractNumId w:val="16"/>
  </w:num>
  <w:num w:numId="38">
    <w:abstractNumId w:val="10"/>
  </w:num>
  <w:num w:numId="39">
    <w:abstractNumId w:val="20"/>
  </w:num>
  <w:num w:numId="40">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16644"/>
    <w:rsid w:val="00002901"/>
    <w:rsid w:val="00003FB9"/>
    <w:rsid w:val="0000411A"/>
    <w:rsid w:val="00005A89"/>
    <w:rsid w:val="00007BCF"/>
    <w:rsid w:val="000157B1"/>
    <w:rsid w:val="00050226"/>
    <w:rsid w:val="0005102E"/>
    <w:rsid w:val="000637CE"/>
    <w:rsid w:val="00082E10"/>
    <w:rsid w:val="000A03EB"/>
    <w:rsid w:val="000A7C04"/>
    <w:rsid w:val="000B3DD6"/>
    <w:rsid w:val="000C416A"/>
    <w:rsid w:val="000D18CE"/>
    <w:rsid w:val="000D1E21"/>
    <w:rsid w:val="000D39E1"/>
    <w:rsid w:val="000F2A66"/>
    <w:rsid w:val="000F5937"/>
    <w:rsid w:val="00104DFF"/>
    <w:rsid w:val="00107C15"/>
    <w:rsid w:val="00116644"/>
    <w:rsid w:val="00125776"/>
    <w:rsid w:val="00127C05"/>
    <w:rsid w:val="00140B6A"/>
    <w:rsid w:val="00145946"/>
    <w:rsid w:val="00145C92"/>
    <w:rsid w:val="001613CE"/>
    <w:rsid w:val="00165F4E"/>
    <w:rsid w:val="001A23E8"/>
    <w:rsid w:val="001A5624"/>
    <w:rsid w:val="001B11DB"/>
    <w:rsid w:val="001C3E9A"/>
    <w:rsid w:val="00216425"/>
    <w:rsid w:val="002204BA"/>
    <w:rsid w:val="0024012F"/>
    <w:rsid w:val="002577F6"/>
    <w:rsid w:val="002629D4"/>
    <w:rsid w:val="00280515"/>
    <w:rsid w:val="00286515"/>
    <w:rsid w:val="002D1FC9"/>
    <w:rsid w:val="002D31D6"/>
    <w:rsid w:val="002D3FCB"/>
    <w:rsid w:val="002D539E"/>
    <w:rsid w:val="002E0344"/>
    <w:rsid w:val="002E68BE"/>
    <w:rsid w:val="002F3F47"/>
    <w:rsid w:val="002F6678"/>
    <w:rsid w:val="00315796"/>
    <w:rsid w:val="00320411"/>
    <w:rsid w:val="00322B61"/>
    <w:rsid w:val="00322F28"/>
    <w:rsid w:val="00370222"/>
    <w:rsid w:val="003734E0"/>
    <w:rsid w:val="00373D16"/>
    <w:rsid w:val="00382B00"/>
    <w:rsid w:val="003836F1"/>
    <w:rsid w:val="00385C14"/>
    <w:rsid w:val="003B038F"/>
    <w:rsid w:val="003C27FE"/>
    <w:rsid w:val="003F65D6"/>
    <w:rsid w:val="003F7BF8"/>
    <w:rsid w:val="00400A2E"/>
    <w:rsid w:val="00407FCF"/>
    <w:rsid w:val="00410432"/>
    <w:rsid w:val="00436C7D"/>
    <w:rsid w:val="0044178A"/>
    <w:rsid w:val="00453A81"/>
    <w:rsid w:val="00467D72"/>
    <w:rsid w:val="004746B9"/>
    <w:rsid w:val="004755EF"/>
    <w:rsid w:val="004858FB"/>
    <w:rsid w:val="00486766"/>
    <w:rsid w:val="00497F5C"/>
    <w:rsid w:val="004A4BEC"/>
    <w:rsid w:val="004C00E9"/>
    <w:rsid w:val="004C5291"/>
    <w:rsid w:val="004D1280"/>
    <w:rsid w:val="004D7F04"/>
    <w:rsid w:val="004E6C67"/>
    <w:rsid w:val="00500866"/>
    <w:rsid w:val="00507DF6"/>
    <w:rsid w:val="0053344B"/>
    <w:rsid w:val="00535843"/>
    <w:rsid w:val="00571343"/>
    <w:rsid w:val="00582C70"/>
    <w:rsid w:val="005906E6"/>
    <w:rsid w:val="005A5B0A"/>
    <w:rsid w:val="005B0D8A"/>
    <w:rsid w:val="005F34AF"/>
    <w:rsid w:val="005F4B29"/>
    <w:rsid w:val="00613337"/>
    <w:rsid w:val="00613ED3"/>
    <w:rsid w:val="00630755"/>
    <w:rsid w:val="00637441"/>
    <w:rsid w:val="00637834"/>
    <w:rsid w:val="00647FD7"/>
    <w:rsid w:val="00654172"/>
    <w:rsid w:val="00670C28"/>
    <w:rsid w:val="0067129C"/>
    <w:rsid w:val="006729C9"/>
    <w:rsid w:val="00677C28"/>
    <w:rsid w:val="00690C33"/>
    <w:rsid w:val="00697A6C"/>
    <w:rsid w:val="006B06A4"/>
    <w:rsid w:val="006B1273"/>
    <w:rsid w:val="006B3300"/>
    <w:rsid w:val="006B3471"/>
    <w:rsid w:val="006D002F"/>
    <w:rsid w:val="006D2126"/>
    <w:rsid w:val="006D6638"/>
    <w:rsid w:val="006E0708"/>
    <w:rsid w:val="006E3CD4"/>
    <w:rsid w:val="006E7DF9"/>
    <w:rsid w:val="006E7E21"/>
    <w:rsid w:val="007060A3"/>
    <w:rsid w:val="007131E3"/>
    <w:rsid w:val="00717C19"/>
    <w:rsid w:val="007418FE"/>
    <w:rsid w:val="007428E0"/>
    <w:rsid w:val="00751C2E"/>
    <w:rsid w:val="007522B5"/>
    <w:rsid w:val="00785BE9"/>
    <w:rsid w:val="00786BD2"/>
    <w:rsid w:val="0079116A"/>
    <w:rsid w:val="00796BD3"/>
    <w:rsid w:val="007B29DB"/>
    <w:rsid w:val="007C0B4E"/>
    <w:rsid w:val="007D00F8"/>
    <w:rsid w:val="007D0842"/>
    <w:rsid w:val="007D7229"/>
    <w:rsid w:val="007E0113"/>
    <w:rsid w:val="007E7822"/>
    <w:rsid w:val="007F501B"/>
    <w:rsid w:val="00801DCC"/>
    <w:rsid w:val="0082049D"/>
    <w:rsid w:val="00824A57"/>
    <w:rsid w:val="0083180F"/>
    <w:rsid w:val="00885DC7"/>
    <w:rsid w:val="00890356"/>
    <w:rsid w:val="008A6AB8"/>
    <w:rsid w:val="008A71E6"/>
    <w:rsid w:val="008E4AC6"/>
    <w:rsid w:val="009006FB"/>
    <w:rsid w:val="0094005F"/>
    <w:rsid w:val="00964622"/>
    <w:rsid w:val="0096567D"/>
    <w:rsid w:val="009A1334"/>
    <w:rsid w:val="009B1BD6"/>
    <w:rsid w:val="009C2229"/>
    <w:rsid w:val="009D60E5"/>
    <w:rsid w:val="009F6C52"/>
    <w:rsid w:val="009F7338"/>
    <w:rsid w:val="00A067AD"/>
    <w:rsid w:val="00A26748"/>
    <w:rsid w:val="00A355A9"/>
    <w:rsid w:val="00A36F72"/>
    <w:rsid w:val="00A67F3E"/>
    <w:rsid w:val="00A723E3"/>
    <w:rsid w:val="00A95BD9"/>
    <w:rsid w:val="00A97235"/>
    <w:rsid w:val="00AD6719"/>
    <w:rsid w:val="00AE4D20"/>
    <w:rsid w:val="00AF5AE3"/>
    <w:rsid w:val="00B124A9"/>
    <w:rsid w:val="00B16973"/>
    <w:rsid w:val="00B2760C"/>
    <w:rsid w:val="00B30642"/>
    <w:rsid w:val="00B34537"/>
    <w:rsid w:val="00B61E34"/>
    <w:rsid w:val="00B624FD"/>
    <w:rsid w:val="00B62976"/>
    <w:rsid w:val="00B82B2A"/>
    <w:rsid w:val="00B8703D"/>
    <w:rsid w:val="00B9104B"/>
    <w:rsid w:val="00BB08EC"/>
    <w:rsid w:val="00BC2A65"/>
    <w:rsid w:val="00BC3D38"/>
    <w:rsid w:val="00BD5277"/>
    <w:rsid w:val="00BE4EAA"/>
    <w:rsid w:val="00BF6DC5"/>
    <w:rsid w:val="00BF70A4"/>
    <w:rsid w:val="00BF7E3F"/>
    <w:rsid w:val="00C143D7"/>
    <w:rsid w:val="00C35DB5"/>
    <w:rsid w:val="00C4148E"/>
    <w:rsid w:val="00C435EE"/>
    <w:rsid w:val="00C62277"/>
    <w:rsid w:val="00C623B2"/>
    <w:rsid w:val="00C76F94"/>
    <w:rsid w:val="00C80DA9"/>
    <w:rsid w:val="00C862E5"/>
    <w:rsid w:val="00CA073C"/>
    <w:rsid w:val="00CA4105"/>
    <w:rsid w:val="00CC20AD"/>
    <w:rsid w:val="00CE6DB5"/>
    <w:rsid w:val="00D2146D"/>
    <w:rsid w:val="00D231FE"/>
    <w:rsid w:val="00D36A48"/>
    <w:rsid w:val="00D43F71"/>
    <w:rsid w:val="00D54DF4"/>
    <w:rsid w:val="00D56026"/>
    <w:rsid w:val="00D619F6"/>
    <w:rsid w:val="00D84673"/>
    <w:rsid w:val="00D94AC1"/>
    <w:rsid w:val="00D94AD2"/>
    <w:rsid w:val="00DA7104"/>
    <w:rsid w:val="00DD66BC"/>
    <w:rsid w:val="00DE4ABF"/>
    <w:rsid w:val="00DE70AA"/>
    <w:rsid w:val="00DF4798"/>
    <w:rsid w:val="00E05040"/>
    <w:rsid w:val="00E0554F"/>
    <w:rsid w:val="00E1548B"/>
    <w:rsid w:val="00E40A46"/>
    <w:rsid w:val="00E422D4"/>
    <w:rsid w:val="00E54840"/>
    <w:rsid w:val="00E911E5"/>
    <w:rsid w:val="00E91C05"/>
    <w:rsid w:val="00EE0918"/>
    <w:rsid w:val="00EE277A"/>
    <w:rsid w:val="00F06E66"/>
    <w:rsid w:val="00F41BAF"/>
    <w:rsid w:val="00F50AC2"/>
    <w:rsid w:val="00F50CB9"/>
    <w:rsid w:val="00F53D4C"/>
    <w:rsid w:val="00F54A14"/>
    <w:rsid w:val="00F61015"/>
    <w:rsid w:val="00F70079"/>
    <w:rsid w:val="00F72A3C"/>
    <w:rsid w:val="00F75048"/>
    <w:rsid w:val="00F75357"/>
    <w:rsid w:val="00F806C4"/>
    <w:rsid w:val="00FB7E3D"/>
    <w:rsid w:val="00FC6A02"/>
    <w:rsid w:val="00FD416D"/>
    <w:rsid w:val="00FD60C9"/>
    <w:rsid w:val="00FF078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Footnote reference,FA Fu,Footnote Text Char Char Char Char Char,Footnote Text Char Char Char Char,Footnote Text Char1,Footnote Text Char Char,Footnote Expulsion, Char,Char,5_GC,fn,Car,Footnote ak,Footnote text,Footnote,f,Geneva 9"/>
    <w:basedOn w:val="Normal"/>
    <w:link w:val="FootnoteTextChar"/>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fr,Footnote number,16 Point,Superscript 6 Point,stylish,Ref,de nota al pie,FNRefe Char,BVI fnr Char,BVI fnr Char Char,BVI fnr Car Car Char Char,BVI fnr Car Char Char,BVI fnr Car Car Car Car Char Char Char Char,FNRefe Char Char,ftr"/>
    <w:basedOn w:val="DefaultParagraphFont"/>
    <w:link w:val="4GChar1"/>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character" w:customStyle="1" w:styleId="FootnoteTextChar">
    <w:name w:val="Footnote Text Char"/>
    <w:aliases w:val="5_G Char,Footnote reference Char,FA Fu Char,Footnote Text Char Char Char Char Char Char,Footnote Text Char Char Char Char Char1,Footnote Text Char1 Char,Footnote Text Char Char Char,Footnote Expulsion Char, Char Char,Char Char,fn Char"/>
    <w:basedOn w:val="DefaultParagraphFont"/>
    <w:link w:val="FootnoteText"/>
    <w:semiHidden/>
    <w:locked/>
    <w:rsid w:val="006B06A4"/>
    <w:rPr>
      <w:rFonts w:eastAsia="SimSun"/>
      <w:snapToGrid w:val="0"/>
      <w:sz w:val="18"/>
      <w:lang w:val="en-US" w:eastAsia="zh-CN" w:bidi="ar-SA"/>
    </w:rPr>
  </w:style>
  <w:style w:type="paragraph" w:customStyle="1" w:styleId="4GChar1">
    <w:name w:val="4_G Char1"/>
    <w:aliases w:val="Footnote number Char,4_G Char Char Char Char,4_G Char Char Char Char Char,ftref Char Char Char Char Char Char,ftref Char Char Char Char Char Char Char,Heading 2 Char1 Char Char Char Char Char Char Char"/>
    <w:basedOn w:val="Normal"/>
    <w:link w:val="FootnoteReference"/>
    <w:rsid w:val="006B06A4"/>
    <w:pPr>
      <w:tabs>
        <w:tab w:val="clear" w:pos="431"/>
      </w:tabs>
      <w:overflowPunct/>
      <w:adjustRightInd/>
      <w:snapToGrid/>
      <w:spacing w:after="160" w:line="240" w:lineRule="exact"/>
      <w:jc w:val="left"/>
    </w:pPr>
    <w:rPr>
      <w:rFonts w:eastAsia="Times New Roman"/>
      <w:snapToGrid/>
      <w:color w:val="0000FF"/>
      <w:vertAlign w:val="superscript"/>
      <w:lang w:val="en-US" w:eastAsia="en-US"/>
    </w:rPr>
  </w:style>
  <w:style w:type="character" w:customStyle="1" w:styleId="SingleTxtGCChar">
    <w:name w:val="_ Single Txt_GC Char"/>
    <w:basedOn w:val="DefaultParagraphFont"/>
    <w:link w:val="SingleTxtGC"/>
    <w:rsid w:val="00BB08EC"/>
    <w:rPr>
      <w:rFonts w:eastAsia="SimSun"/>
      <w:snapToGrid w:val="0"/>
      <w:sz w:val="21"/>
      <w:lang w:val="en-US" w:eastAsia="zh-CN" w:bidi="ar-SA"/>
    </w:rPr>
  </w:style>
  <w:style w:type="paragraph" w:customStyle="1" w:styleId="SingleTxtG">
    <w:name w:val="_ Single Txt_G"/>
    <w:basedOn w:val="Normal"/>
    <w:link w:val="SingleTxtGChar"/>
    <w:rsid w:val="00BB08EC"/>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rsid w:val="00BB08EC"/>
    <w:rPr>
      <w:rFonts w:eastAsia="SimSun"/>
      <w:lang w:val="en-GB" w:eastAsia="en-US" w:bidi="ar-SA"/>
    </w:rPr>
  </w:style>
  <w:style w:type="paragraph" w:styleId="BalloonText">
    <w:name w:val="Balloon Text"/>
    <w:basedOn w:val="Normal"/>
    <w:semiHidden/>
    <w:rsid w:val="008E4AC6"/>
    <w:rPr>
      <w:sz w:val="18"/>
      <w:szCs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1</TotalTime>
  <Pages>1</Pages>
  <Words>1666</Words>
  <Characters>1751</Characters>
  <Application>Microsoft Office Outlook</Application>
  <DocSecurity>4</DocSecurity>
  <Lines>72</Lines>
  <Paragraphs>58</Paragraphs>
  <ScaleCrop>false</ScaleCrop>
  <Company>CSD</Company>
  <LinksUpToDate>false</LinksUpToDate>
  <CharactersWithSpaces>3359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Lu</dc:creator>
  <cp:keywords/>
  <dc:description/>
  <cp:lastModifiedBy>nie</cp:lastModifiedBy>
  <cp:revision>3</cp:revision>
  <cp:lastPrinted>2013-11-26T09:01:00Z</cp:lastPrinted>
  <dcterms:created xsi:type="dcterms:W3CDTF">2013-11-26T09:01:00Z</dcterms:created>
  <dcterms:modified xsi:type="dcterms:W3CDTF">2013-11-26T09:02:00Z</dcterms:modified>
</cp:coreProperties>
</file>