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5613A0E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5E2208AC" w14:textId="77777777" w:rsidR="002D5AAC" w:rsidRDefault="002D5AAC" w:rsidP="00F46D1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5AB3A04D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8198071" w14:textId="77777777" w:rsidR="002D5AAC" w:rsidRDefault="00F46D1E" w:rsidP="00F46D1E">
            <w:pPr>
              <w:jc w:val="right"/>
            </w:pPr>
            <w:r w:rsidRPr="00F46D1E">
              <w:rPr>
                <w:sz w:val="40"/>
              </w:rPr>
              <w:t>A</w:t>
            </w:r>
            <w:r>
              <w:t>/HRC/RES/44/5</w:t>
            </w:r>
          </w:p>
        </w:tc>
      </w:tr>
      <w:tr w:rsidR="002D5AAC" w:rsidRPr="00540838" w14:paraId="7849C568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DFCFE1B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DDD5A8E" wp14:editId="4FE7C0D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AD358A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8EBBFE7" w14:textId="77777777" w:rsidR="002D5AAC" w:rsidRDefault="00F46D1E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72DF9C7" w14:textId="77777777" w:rsidR="00F46D1E" w:rsidRDefault="00F46D1E" w:rsidP="00F46D1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22 July 2020</w:t>
            </w:r>
          </w:p>
          <w:p w14:paraId="79D4209B" w14:textId="77777777" w:rsidR="00F46D1E" w:rsidRDefault="00F46D1E" w:rsidP="00F46D1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9F3C7ED" w14:textId="77777777" w:rsidR="00F46D1E" w:rsidRPr="00E71476" w:rsidRDefault="00F46D1E" w:rsidP="00F46D1E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1271FB7" w14:textId="77777777" w:rsidR="00540838" w:rsidRPr="00A37B8B" w:rsidRDefault="00540838" w:rsidP="00540838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4F88FEB" w14:textId="77777777" w:rsidR="00540838" w:rsidRPr="000D2B39" w:rsidRDefault="00540838" w:rsidP="00540838">
      <w:pPr>
        <w:rPr>
          <w:b/>
        </w:rPr>
      </w:pPr>
      <w:r>
        <w:rPr>
          <w:b/>
          <w:bCs/>
        </w:rPr>
        <w:t>Сорок четвертая сессия</w:t>
      </w:r>
    </w:p>
    <w:p w14:paraId="1EB5D515" w14:textId="77777777" w:rsidR="00540838" w:rsidRPr="000D2B39" w:rsidRDefault="00540838" w:rsidP="00540838">
      <w:r>
        <w:t xml:space="preserve">30 июня </w:t>
      </w:r>
      <w:r w:rsidR="002956F8">
        <w:rPr>
          <w:lang w:val="en-US"/>
        </w:rPr>
        <w:t>—</w:t>
      </w:r>
      <w:r>
        <w:t xml:space="preserve"> 17 июля 2020 года</w:t>
      </w:r>
    </w:p>
    <w:p w14:paraId="40BC4EA3" w14:textId="77777777" w:rsidR="00540838" w:rsidRPr="000D2B39" w:rsidRDefault="00540838" w:rsidP="00540838">
      <w:r>
        <w:t>Пункт 3 повестки дня</w:t>
      </w:r>
    </w:p>
    <w:p w14:paraId="13218C0C" w14:textId="77777777" w:rsidR="00540838" w:rsidRPr="00DF439D" w:rsidRDefault="00540838" w:rsidP="00540838">
      <w:pPr>
        <w:rPr>
          <w:b/>
        </w:rPr>
      </w:pPr>
      <w:r>
        <w:rPr>
          <w:b/>
          <w:bCs/>
        </w:rPr>
        <w:t>Поощрение и защита всех прав человека,</w:t>
      </w:r>
      <w:r>
        <w:rPr>
          <w:b/>
          <w:bCs/>
        </w:rPr>
        <w:br/>
        <w:t>гражданских, п</w:t>
      </w:r>
      <w:bookmarkStart w:id="0" w:name="_GoBack"/>
      <w:bookmarkEnd w:id="0"/>
      <w:r>
        <w:rPr>
          <w:b/>
          <w:bCs/>
        </w:rPr>
        <w:t>олитических, экономических,</w:t>
      </w:r>
      <w:r>
        <w:rPr>
          <w:b/>
          <w:bCs/>
        </w:rPr>
        <w:br/>
        <w:t>социальных и культурных прав, включая</w:t>
      </w:r>
      <w:r>
        <w:rPr>
          <w:b/>
          <w:bCs/>
        </w:rPr>
        <w:br/>
        <w:t>право на развитие</w:t>
      </w:r>
    </w:p>
    <w:p w14:paraId="0906711E" w14:textId="77777777" w:rsidR="00540838" w:rsidRPr="000D2B39" w:rsidRDefault="00540838" w:rsidP="00540838">
      <w:pPr>
        <w:pStyle w:val="HChG"/>
      </w:pPr>
      <w:r>
        <w:tab/>
      </w:r>
      <w:r>
        <w:tab/>
        <w:t xml:space="preserve">Резолюция, принятая </w:t>
      </w:r>
      <w:r w:rsidRPr="00B22C40">
        <w:t>Советом по правам человека</w:t>
      </w:r>
      <w:r>
        <w:t xml:space="preserve"> 16</w:t>
      </w:r>
      <w:r>
        <w:rPr>
          <w:lang w:val="en-US"/>
        </w:rPr>
        <w:t> </w:t>
      </w:r>
      <w:r>
        <w:t>июля 2020 года</w:t>
      </w:r>
    </w:p>
    <w:p w14:paraId="572E4DAF" w14:textId="77777777" w:rsidR="00540838" w:rsidRPr="000D2B39" w:rsidRDefault="00540838" w:rsidP="00540838">
      <w:pPr>
        <w:pStyle w:val="H1G"/>
        <w:tabs>
          <w:tab w:val="left" w:pos="1843"/>
        </w:tabs>
      </w:pPr>
      <w:r>
        <w:tab/>
        <w:t>44/5.</w:t>
      </w:r>
      <w:r>
        <w:tab/>
        <w:t>Мандат Специального докладчика по вопросу о</w:t>
      </w:r>
      <w:r w:rsidR="002956F8" w:rsidRPr="002956F8">
        <w:t xml:space="preserve"> </w:t>
      </w:r>
      <w:r>
        <w:t>внесудебных казнях, казнях без надлежащего судебного разбирательства или</w:t>
      </w:r>
      <w:r>
        <w:rPr>
          <w:lang w:val="en-US"/>
        </w:rPr>
        <w:t> </w:t>
      </w:r>
      <w:r>
        <w:t>произвольных казнях</w:t>
      </w:r>
    </w:p>
    <w:p w14:paraId="26671ED9" w14:textId="77777777" w:rsidR="00540838" w:rsidRPr="000D2B39" w:rsidRDefault="00540838" w:rsidP="00540838">
      <w:pPr>
        <w:spacing w:after="120"/>
        <w:ind w:left="1134" w:right="1134"/>
        <w:jc w:val="both"/>
      </w:pPr>
      <w:r>
        <w:tab/>
      </w:r>
      <w:r>
        <w:tab/>
      </w:r>
      <w:bookmarkStart w:id="1" w:name="OLE_LINK1"/>
      <w:bookmarkStart w:id="2" w:name="OLE_LINK2"/>
      <w:r>
        <w:rPr>
          <w:i/>
          <w:iCs/>
        </w:rPr>
        <w:t>Совет по правам человека</w:t>
      </w:r>
      <w:bookmarkEnd w:id="1"/>
      <w:bookmarkEnd w:id="2"/>
      <w:r>
        <w:rPr>
          <w:i/>
          <w:iCs/>
        </w:rPr>
        <w:t>,</w:t>
      </w:r>
    </w:p>
    <w:p w14:paraId="5D17305D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rPr>
          <w:i/>
          <w:iCs/>
        </w:rPr>
        <w:t xml:space="preserve">ссылаясь </w:t>
      </w:r>
      <w:r>
        <w:t xml:space="preserve">на Всеобщую декларацию прав человека, которая гарантирует право на жизнь, свободу и личную неприкосновенность, а также на соответствующие положения Международного пакта о гражданских и политических правах, </w:t>
      </w:r>
    </w:p>
    <w:p w14:paraId="5DA74F34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rPr>
          <w:i/>
          <w:iCs/>
        </w:rPr>
        <w:t>принимая во внимание</w:t>
      </w:r>
      <w:r>
        <w:t xml:space="preserve"> правовые рамки мандата Специального докладчика по вопросу о внесудебных казнях, казнях без надлежащего судебного разбирательства или произвольных казнях, включая положения, содержащиеся в резолюции 1992/72 Комиссии по правам человека от 5 марта 1992 года и резолюции 47/136 Генеральной Ассамблеи от 18 декабря 1992 года, </w:t>
      </w:r>
    </w:p>
    <w:p w14:paraId="76965B8C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rPr>
          <w:i/>
          <w:iCs/>
        </w:rPr>
        <w:t>приветствуя</w:t>
      </w:r>
      <w:r>
        <w:t xml:space="preserve"> всеобщую ратификацию Женевских конвенций от 12 августа 1949 года, в которых наряду с правовыми нормами в области прав человека предусматриваются важные принципы ответственности в отношении внесудебных казней, казней без надлежащего судебного разбирательства или произвольных казней, </w:t>
      </w:r>
    </w:p>
    <w:p w14:paraId="01430C04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rPr>
          <w:i/>
          <w:iCs/>
        </w:rPr>
        <w:t>принимая во внимание</w:t>
      </w:r>
      <w:r>
        <w:t xml:space="preserve"> пункт 6 резолюции 60/251 Генеральной Ассамблеи</w:t>
      </w:r>
      <w:r>
        <w:br/>
        <w:t xml:space="preserve">от 15 марта 2006 года, </w:t>
      </w:r>
    </w:p>
    <w:p w14:paraId="04309633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rPr>
          <w:i/>
          <w:iCs/>
        </w:rPr>
        <w:t>ссылаясь</w:t>
      </w:r>
      <w:r>
        <w:t xml:space="preserve"> на резолюции Совета по правам человека 5/1 об институциональном строительстве Совета и 5/2 о Кодексе поведения мандатариев специальных процедур Совета от 18 июня 2007 года и подчеркивая, что мандатарий исполняет свои обязанности в соответствии с этими резолюциями и приложениями к ним, </w:t>
      </w:r>
    </w:p>
    <w:p w14:paraId="56FEE477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rPr>
          <w:i/>
          <w:iCs/>
        </w:rPr>
        <w:t>учитывая</w:t>
      </w:r>
      <w:r>
        <w:t xml:space="preserve"> все соответствующие резолюции Генеральной Ассамблеи, Совета по правам человека и Комиссии по правам человека по вопросу о внесудебных казнях, казнях без надлежащего судебного разбирательства или произвольных казнях, в частности резолюцию Комиссии 2004/37 от 19 апреля 2004 года и резолюции Совета 8/3 от 18 июня 2008 года, 17/5 от 16 июня 2011 года, 26/12 от 26 июня 2014 года и 35/15 от 22 июня 2017 года, а также резолюции Ассамблеи 61/173 от 19 декабря 2006 года, </w:t>
      </w:r>
      <w:r>
        <w:lastRenderedPageBreak/>
        <w:t xml:space="preserve">65/208 от 21 декабря 2010 года, 67/168 от 20 декабря 2012 года, 69/182 от 18 декабря 2014 года, 71/198 от 19 декабря 2016 года и 73/172 от 17 декабря 2018 года, </w:t>
      </w:r>
    </w:p>
    <w:p w14:paraId="0B8F8893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rPr>
          <w:i/>
          <w:iCs/>
        </w:rPr>
        <w:t>признавая</w:t>
      </w:r>
      <w:r>
        <w:t>, что внесудебные казни, казни без надлежащего судебного разбирательства или произвольные казни являются преступлениями согласно Римскому статуту Международного уголовного суда,</w:t>
      </w:r>
    </w:p>
    <w:p w14:paraId="1C7733BD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rPr>
          <w:i/>
          <w:iCs/>
        </w:rPr>
        <w:t>будучи убежден</w:t>
      </w:r>
      <w:r>
        <w:t xml:space="preserve"> в необходимости принятия эффективных мер в целях пресечения и ликвидации отвратительной практики внесудебных казней, казней без надлежащего судебного разбирательства или произвольных казней, которые представляют собой вопиющее нарушение неотъемлемого права на жизнь, </w:t>
      </w:r>
    </w:p>
    <w:p w14:paraId="2408A650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rPr>
          <w:i/>
          <w:iCs/>
        </w:rPr>
        <w:t>будучи встревожен</w:t>
      </w:r>
      <w:r>
        <w:t xml:space="preserve"> тем, что в целом ряде стран по-прежнему царят безнаказанность и беззаконие, которые часто остаются основной причиной сохранения практики внесудебных казней, казней без надлежащего судебного разбирательства или произвольных казней, </w:t>
      </w:r>
    </w:p>
    <w:p w14:paraId="7AE11DEE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1.</w:t>
      </w:r>
      <w:r>
        <w:tab/>
      </w:r>
      <w:r>
        <w:rPr>
          <w:i/>
          <w:iCs/>
        </w:rPr>
        <w:t>вновь решительно осуждает</w:t>
      </w:r>
      <w:r>
        <w:t xml:space="preserve"> все внесудебные казни, казни без надлежащего судебного разбирательства или произвольные казни в любых формах, которые по-прежнему совершаются во всем мире; </w:t>
      </w:r>
    </w:p>
    <w:p w14:paraId="29462F9E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2.</w:t>
      </w:r>
      <w:r>
        <w:tab/>
      </w:r>
      <w:r>
        <w:rPr>
          <w:i/>
          <w:iCs/>
        </w:rPr>
        <w:t>признает</w:t>
      </w:r>
      <w:r>
        <w:t xml:space="preserve"> важное значение соответствующих специальных процедур Совета по правам человека, в частности Специального докладчика по вопросу о внесудебных казнях, казнях без надлежащего судебного разбирательства или произвольных казнях, которые выполняют свою ключевую функцию механизмов раннего предупреждения для недопущения преступления геноцида, преступлений против человечности и военных преступлений, и рекомендует соответствующим специальным процедурам сотрудничать в соответствии со своими мандатами для достижения этой цели; </w:t>
      </w:r>
    </w:p>
    <w:p w14:paraId="049D997E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3.</w:t>
      </w:r>
      <w:r>
        <w:tab/>
      </w:r>
      <w:r>
        <w:rPr>
          <w:i/>
          <w:iCs/>
        </w:rPr>
        <w:t>требует</w:t>
      </w:r>
      <w:r>
        <w:t xml:space="preserve"> от всех государств обеспечить искоренение практики внесудебных казней, казней без надлежащего судебного разбирательства или произвольных казней и принять эффективные меры в целях пресечения и ликвидации этого явления во всех его формах; </w:t>
      </w:r>
    </w:p>
    <w:p w14:paraId="2D162920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4.</w:t>
      </w:r>
      <w:r>
        <w:tab/>
      </w:r>
      <w:r>
        <w:rPr>
          <w:i/>
          <w:iCs/>
        </w:rPr>
        <w:t>вновь заявляет</w:t>
      </w:r>
      <w:r>
        <w:t xml:space="preserve"> об обязанности всех государств проводить исчерпывающие и беспристрастные расследования всех предполагаемых случаев внесудебных казней, казней без надлежащего судебного разбирательства или произвольных казней, выявлять и предавать суду лиц, несущих за это ответственность, обеспечивая при этом право каждого человека на справедливое и публичное разбирательство дела компетентным, независимым и беспристрастным судом, созданным на основании закона, предоставлять в разумные сроки адекватную компенсацию жертвам или их семьям и принимать все необходимые меры, в том числе меры правового и судебного характера, с тем чтобы положить конец безнаказанности и не допустить рецидива практики таких казней, как это отмечается в Принципах эффективного предупреждения и расследования внезаконных, произвольных и суммарных казней; </w:t>
      </w:r>
    </w:p>
    <w:p w14:paraId="46348CDD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5.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внесудебных казнях, казнях без надлежащего судебного разбирательства или произвольных казнях и принимает к сведению тематические доклады, представленные Совету по правам человека в период действия мандата, по вопросу о вооруженных негосударственных субъектах и защите права на жизнь, по вопросу о расследовании, ответственности и предотвращении преднамеренных убийств государствами правозащитников, журналистов и видных диссидентов</w:t>
      </w:r>
      <w:r w:rsidRPr="00673EDE">
        <w:rPr>
          <w:sz w:val="18"/>
          <w:szCs w:val="18"/>
          <w:vertAlign w:val="superscript"/>
        </w:rPr>
        <w:footnoteReference w:id="1"/>
      </w:r>
      <w:r>
        <w:t xml:space="preserve">, а также по вопросу о внесудебных казнях, казнях без надлежащего судебного разбирательства или произвольных казнях, и предлагает государствам должным образом учитывать содержащиеся в них выводы и рекомендации; </w:t>
      </w:r>
    </w:p>
    <w:p w14:paraId="690CC4C3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6.</w:t>
      </w:r>
      <w:r>
        <w:tab/>
      </w:r>
      <w:r>
        <w:rPr>
          <w:i/>
          <w:iCs/>
        </w:rPr>
        <w:t>с удовлетворением отмечает</w:t>
      </w:r>
      <w:r>
        <w:t xml:space="preserve"> ту важную роль, которую Специальный докладчик играет в деле ликвидации практики внесудебных казней, казней без </w:t>
      </w:r>
      <w:r>
        <w:lastRenderedPageBreak/>
        <w:t xml:space="preserve">надлежащего судебного разбирательства или произвольных казней, и рекомендует Специальному докладчику продолжать в рамках своего мандата собирать информацию от всех затрагиваемых сторон, действенно реагировать на препровождаемую ему или ей информацию, принимать последующие меры по результатам рассмотрения сообщений и посещения стран, запрашивать мнения и замечания правительств и должным образом учитывать их в процессе подготовки своих докладов; </w:t>
      </w:r>
    </w:p>
    <w:p w14:paraId="29E55BCF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7.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при осуществлении своего мандата: </w:t>
      </w:r>
    </w:p>
    <w:p w14:paraId="5EFFEE69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a)</w:t>
      </w:r>
      <w:r>
        <w:tab/>
        <w:t xml:space="preserve">продолжать изучать случаи внесудебных казней, казней без надлежащего судебного разбирательства или произвольных казней, совершаемых при любых обстоятельствах и по любым причинам, и представлять Совету по правам человека и Генеральной Ассамблее на ежегодной основе свои выводы вместе с заключениями и рекомендациями и привлекать внимание Совета к серьезным случаям внесудебных казней, казней без надлежащего судебного разбирательства или произвольных казней, которые требуют незамедлительного уделения внимания или в случае которых скорейшее принятие мер может воспрепятствовать дальнейшему ухудшению ситуации; </w:t>
      </w:r>
    </w:p>
    <w:p w14:paraId="1B6A26A9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b)</w:t>
      </w:r>
      <w:r>
        <w:tab/>
        <w:t xml:space="preserve">продолжать привлекать внимание Верховного комиссара Организации Объединенных Наций по правам человека к серьезным случаям внесудебных казней, казней без надлежащего судебного разбирательства или произвольных казней, которые требуют незамедлительного уделения внимания или в случае которых скорейшее принятие мер может воспрепятствовать дальнейшему ухудшению ситуации; </w:t>
      </w:r>
    </w:p>
    <w:p w14:paraId="5259E62E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c)</w:t>
      </w:r>
      <w:r>
        <w:tab/>
        <w:t xml:space="preserve">действенно реагировать на поступающую к нему или к ней информацию, особенно в тех случаях, когда речь идет о неминуемой внесудебной казни, казни без надлежащего судебного разбирательства или произвольной казни или о серьезной угрозе такой казни, либо в случаях, когда такая казнь имела место; </w:t>
      </w:r>
    </w:p>
    <w:p w14:paraId="5DE042CF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d)</w:t>
      </w:r>
      <w:r>
        <w:tab/>
        <w:t xml:space="preserve">продолжать развивать свой диалог с правительствами и осуществлять контроль за выполнением рекомендаций, вынесенных в докладах после посещения соответствующих стран; </w:t>
      </w:r>
    </w:p>
    <w:p w14:paraId="7F6FDFB4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e)</w:t>
      </w:r>
      <w:r>
        <w:tab/>
        <w:t xml:space="preserve">продолжать следить за соблюдением действующих международных стандартов в области гарантий и ограничений, связанных с вынесением смертного приговора, учитывая замечания Комитета по правам человека в отношении толкования им статьи 6 Международного пакта о гражданских и политических правах и второго Факультативного протокола к нему; </w:t>
      </w:r>
    </w:p>
    <w:p w14:paraId="01E5FACC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f)</w:t>
      </w:r>
      <w:r>
        <w:tab/>
        <w:t>учитывать в своей работе гендерную проблематику;</w:t>
      </w:r>
    </w:p>
    <w:p w14:paraId="6ED32811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8.</w:t>
      </w:r>
      <w:r>
        <w:tab/>
      </w:r>
      <w:r>
        <w:rPr>
          <w:i/>
          <w:iCs/>
        </w:rPr>
        <w:t>настоятельно призывает</w:t>
      </w:r>
      <w:r>
        <w:t xml:space="preserve"> государства: </w:t>
      </w:r>
    </w:p>
    <w:p w14:paraId="35B50AB7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a)</w:t>
      </w:r>
      <w:r>
        <w:tab/>
        <w:t xml:space="preserve">сотрудничать со Специальным докладчиком в решении поставленных перед ним или ней задач и оказывать ему или ей содействие в этом, предоставлять всю необходимую информацию, которую он или она запрашивает, и соответствующим и оперативным образом реагировать на его или ее призывы к незамедлительным действиям, а тем правительствам, которые еще не ответили на препровожденные им Специальным докладчиком сообщения, настоятельно предлагается без дальнейших задержек сделать это; </w:t>
      </w:r>
    </w:p>
    <w:p w14:paraId="7D68E6AB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b)</w:t>
      </w:r>
      <w:r>
        <w:tab/>
        <w:t xml:space="preserve">серьезным образом рассмотреть возможность удовлетворения просьб Специального докладчика о посещении их стран; </w:t>
      </w:r>
    </w:p>
    <w:p w14:paraId="3C66264E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c)</w:t>
      </w:r>
      <w:r>
        <w:tab/>
        <w:t xml:space="preserve">обеспечить принятие соответствующих последующих мер в ответ на рекомендации и выводы Специального докладчика, в том числе путем представления Специальному докладчику информации о мерах, принятых в ответ на эти рекомендации; </w:t>
      </w:r>
    </w:p>
    <w:p w14:paraId="35D865AA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9.</w:t>
      </w:r>
      <w:r>
        <w:tab/>
      </w:r>
      <w:r>
        <w:rPr>
          <w:i/>
          <w:iCs/>
        </w:rPr>
        <w:t>приветствует</w:t>
      </w:r>
      <w:r>
        <w:t xml:space="preserve"> сотрудничество, налаженное между Специальным докладчиком и другими механизмами и процедурами Организации Объединенных </w:t>
      </w:r>
      <w:r>
        <w:lastRenderedPageBreak/>
        <w:t xml:space="preserve">Наций в области прав человека, и призывает Специального докладчика продолжать усилия в этой области; </w:t>
      </w:r>
    </w:p>
    <w:p w14:paraId="49C0F0BE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10.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выделить Специальному докладчику необходимые кадровые, финансовые и материальные ресурсы, чтобы позволить ему/ей эффективно осуществлять свой мандат, в том числе путем посещения стран; </w:t>
      </w:r>
    </w:p>
    <w:p w14:paraId="09E07587" w14:textId="77777777" w:rsidR="00540838" w:rsidRPr="000D2B39" w:rsidRDefault="00540838" w:rsidP="00540838">
      <w:pPr>
        <w:spacing w:after="120"/>
        <w:ind w:left="1134" w:right="1134" w:firstLine="567"/>
        <w:jc w:val="both"/>
      </w:pPr>
      <w:r>
        <w:t>11.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 внесудебных казнях, казнях без надлежащего судебного разбирательства или произвольных казнях на три года; </w:t>
      </w:r>
    </w:p>
    <w:p w14:paraId="030980FB" w14:textId="77777777" w:rsidR="00540838" w:rsidRDefault="00540838" w:rsidP="00540838">
      <w:pPr>
        <w:spacing w:after="120"/>
        <w:ind w:left="1134" w:right="1134" w:firstLine="567"/>
        <w:jc w:val="both"/>
      </w:pPr>
      <w:r>
        <w:t>12.</w:t>
      </w:r>
      <w:r>
        <w:tab/>
      </w:r>
      <w:r>
        <w:rPr>
          <w:i/>
          <w:iCs/>
        </w:rPr>
        <w:t>постановляет также</w:t>
      </w:r>
      <w:r>
        <w:t xml:space="preserve"> продолжить рассмотрение этого вопроса в соответствии со своей программой работы.</w:t>
      </w:r>
    </w:p>
    <w:p w14:paraId="1EA5D4DC" w14:textId="77777777" w:rsidR="00540838" w:rsidRDefault="00540838" w:rsidP="00540838">
      <w:pPr>
        <w:pStyle w:val="SingleTxtG"/>
        <w:ind w:left="6237" w:firstLine="567"/>
        <w:jc w:val="right"/>
        <w:rPr>
          <w:i/>
          <w:iCs/>
          <w:color w:val="000000" w:themeColor="text1"/>
        </w:rPr>
      </w:pPr>
      <w:r w:rsidRPr="00190F72">
        <w:rPr>
          <w:i/>
          <w:iCs/>
          <w:color w:val="000000" w:themeColor="text1"/>
        </w:rPr>
        <w:t>2</w:t>
      </w:r>
      <w:r>
        <w:rPr>
          <w:i/>
          <w:iCs/>
          <w:color w:val="000000" w:themeColor="text1"/>
        </w:rPr>
        <w:t>7</w:t>
      </w:r>
      <w:r w:rsidRPr="00190F72">
        <w:rPr>
          <w:i/>
          <w:iCs/>
          <w:color w:val="000000" w:themeColor="text1"/>
        </w:rPr>
        <w:t>-е заседание</w:t>
      </w:r>
      <w:r>
        <w:rPr>
          <w:i/>
          <w:iCs/>
          <w:color w:val="000000" w:themeColor="text1"/>
        </w:rPr>
        <w:br/>
      </w:r>
      <w:r w:rsidRPr="00190F72">
        <w:rPr>
          <w:i/>
          <w:iCs/>
          <w:color w:val="000000" w:themeColor="text1"/>
        </w:rPr>
        <w:tab/>
        <w:t>1</w:t>
      </w:r>
      <w:r>
        <w:rPr>
          <w:i/>
          <w:iCs/>
          <w:color w:val="000000" w:themeColor="text1"/>
        </w:rPr>
        <w:t>6</w:t>
      </w:r>
      <w:r w:rsidRPr="00190F72">
        <w:rPr>
          <w:i/>
          <w:iCs/>
          <w:color w:val="000000" w:themeColor="text1"/>
        </w:rPr>
        <w:t xml:space="preserve"> июля 2020 года</w:t>
      </w:r>
    </w:p>
    <w:p w14:paraId="5AE3ADD3" w14:textId="77777777" w:rsidR="00F84DAB" w:rsidRDefault="00540838" w:rsidP="00540838">
      <w:pPr>
        <w:spacing w:before="120"/>
        <w:ind w:left="1134"/>
        <w:rPr>
          <w:color w:val="000000" w:themeColor="text1"/>
        </w:rPr>
      </w:pPr>
      <w:r w:rsidRPr="00CB0E44">
        <w:rPr>
          <w:color w:val="000000" w:themeColor="text1"/>
        </w:rPr>
        <w:t>[</w:t>
      </w:r>
      <w:r>
        <w:rPr>
          <w:color w:val="000000" w:themeColor="text1"/>
        </w:rPr>
        <w:t>Принята без голосования.</w:t>
      </w:r>
      <w:r w:rsidRPr="00CB0E44">
        <w:rPr>
          <w:color w:val="000000" w:themeColor="text1"/>
        </w:rPr>
        <w:t>]</w:t>
      </w:r>
    </w:p>
    <w:p w14:paraId="6B906771" w14:textId="77777777" w:rsidR="00540838" w:rsidRPr="00540838" w:rsidRDefault="00540838" w:rsidP="00540838">
      <w:pPr>
        <w:spacing w:before="240"/>
        <w:ind w:left="1134"/>
        <w:jc w:val="center"/>
        <w:rPr>
          <w:u w:val="single"/>
        </w:rPr>
      </w:pPr>
      <w:r>
        <w:rPr>
          <w:color w:val="000000" w:themeColor="text1"/>
          <w:u w:val="single"/>
        </w:rPr>
        <w:tab/>
      </w:r>
      <w:r>
        <w:rPr>
          <w:color w:val="000000" w:themeColor="text1"/>
          <w:u w:val="single"/>
        </w:rPr>
        <w:tab/>
      </w:r>
      <w:r>
        <w:rPr>
          <w:color w:val="000000" w:themeColor="text1"/>
          <w:u w:val="single"/>
        </w:rPr>
        <w:tab/>
      </w:r>
      <w:r>
        <w:rPr>
          <w:color w:val="000000" w:themeColor="text1"/>
          <w:u w:val="single"/>
        </w:rPr>
        <w:tab/>
      </w:r>
    </w:p>
    <w:sectPr w:rsidR="00540838" w:rsidRPr="00540838" w:rsidSect="00F46D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09B22" w14:textId="77777777" w:rsidR="006B41CC" w:rsidRPr="00A312BC" w:rsidRDefault="006B41CC" w:rsidP="00A312BC"/>
  </w:endnote>
  <w:endnote w:type="continuationSeparator" w:id="0">
    <w:p w14:paraId="56A2AE91" w14:textId="77777777" w:rsidR="006B41CC" w:rsidRPr="00A312BC" w:rsidRDefault="006B41C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A67B8A" w14:textId="77777777" w:rsidR="00F46D1E" w:rsidRPr="00F46D1E" w:rsidRDefault="00F46D1E">
    <w:pPr>
      <w:pStyle w:val="a8"/>
    </w:pPr>
    <w:r w:rsidRPr="00F46D1E">
      <w:rPr>
        <w:b/>
        <w:sz w:val="18"/>
      </w:rPr>
      <w:fldChar w:fldCharType="begin"/>
    </w:r>
    <w:r w:rsidRPr="00F46D1E">
      <w:rPr>
        <w:b/>
        <w:sz w:val="18"/>
      </w:rPr>
      <w:instrText xml:space="preserve"> PAGE  \* MERGEFORMAT </w:instrText>
    </w:r>
    <w:r w:rsidRPr="00F46D1E">
      <w:rPr>
        <w:b/>
        <w:sz w:val="18"/>
      </w:rPr>
      <w:fldChar w:fldCharType="separate"/>
    </w:r>
    <w:r w:rsidRPr="00F46D1E">
      <w:rPr>
        <w:b/>
        <w:noProof/>
        <w:sz w:val="18"/>
      </w:rPr>
      <w:t>2</w:t>
    </w:r>
    <w:r w:rsidRPr="00F46D1E">
      <w:rPr>
        <w:b/>
        <w:sz w:val="18"/>
      </w:rPr>
      <w:fldChar w:fldCharType="end"/>
    </w:r>
    <w:r>
      <w:rPr>
        <w:b/>
        <w:sz w:val="18"/>
      </w:rPr>
      <w:tab/>
    </w:r>
    <w:r>
      <w:t>GE.20-09796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3D059E" w14:textId="77777777" w:rsidR="00F46D1E" w:rsidRPr="00F46D1E" w:rsidRDefault="00F46D1E" w:rsidP="00F46D1E">
    <w:pPr>
      <w:pStyle w:val="a8"/>
      <w:tabs>
        <w:tab w:val="clear" w:pos="9639"/>
        <w:tab w:val="right" w:pos="9638"/>
      </w:tabs>
      <w:rPr>
        <w:b/>
        <w:sz w:val="18"/>
      </w:rPr>
    </w:pPr>
    <w:r>
      <w:t>GE.20-09796</w:t>
    </w:r>
    <w:r>
      <w:tab/>
    </w:r>
    <w:r w:rsidRPr="00F46D1E">
      <w:rPr>
        <w:b/>
        <w:sz w:val="18"/>
      </w:rPr>
      <w:fldChar w:fldCharType="begin"/>
    </w:r>
    <w:r w:rsidRPr="00F46D1E">
      <w:rPr>
        <w:b/>
        <w:sz w:val="18"/>
      </w:rPr>
      <w:instrText xml:space="preserve"> PAGE  \* MERGEFORMAT </w:instrText>
    </w:r>
    <w:r w:rsidRPr="00F46D1E">
      <w:rPr>
        <w:b/>
        <w:sz w:val="18"/>
      </w:rPr>
      <w:fldChar w:fldCharType="separate"/>
    </w:r>
    <w:r w:rsidRPr="00F46D1E">
      <w:rPr>
        <w:b/>
        <w:noProof/>
        <w:sz w:val="18"/>
      </w:rPr>
      <w:t>3</w:t>
    </w:r>
    <w:r w:rsidRPr="00F46D1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954958" w14:textId="77777777" w:rsidR="00042B72" w:rsidRPr="00F46D1E" w:rsidRDefault="00F46D1E" w:rsidP="00F46D1E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82273A7" wp14:editId="4CBBA1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20-09796  (R)</w:t>
    </w:r>
    <w:r>
      <w:rPr>
        <w:lang w:val="en-US"/>
      </w:rPr>
      <w:t xml:space="preserve">  040820  0</w:t>
    </w:r>
    <w:r w:rsidR="00540838">
      <w:rPr>
        <w:lang w:val="en-US"/>
      </w:rPr>
      <w:t>5</w:t>
    </w:r>
    <w:r>
      <w:rPr>
        <w:lang w:val="en-US"/>
      </w:rPr>
      <w:t>0820</w:t>
    </w:r>
    <w:r>
      <w:br/>
    </w:r>
    <w:r w:rsidRPr="00F46D1E">
      <w:rPr>
        <w:rFonts w:ascii="C39T30Lfz" w:hAnsi="C39T30Lfz"/>
        <w:kern w:val="14"/>
        <w:sz w:val="56"/>
      </w:rPr>
      <w:t></w:t>
    </w:r>
    <w:r w:rsidRPr="00F46D1E">
      <w:rPr>
        <w:rFonts w:ascii="C39T30Lfz" w:hAnsi="C39T30Lfz"/>
        <w:kern w:val="14"/>
        <w:sz w:val="56"/>
      </w:rPr>
      <w:t></w:t>
    </w:r>
    <w:r w:rsidRPr="00F46D1E">
      <w:rPr>
        <w:rFonts w:ascii="C39T30Lfz" w:hAnsi="C39T30Lfz"/>
        <w:kern w:val="14"/>
        <w:sz w:val="56"/>
      </w:rPr>
      <w:t></w:t>
    </w:r>
    <w:r w:rsidRPr="00F46D1E">
      <w:rPr>
        <w:rFonts w:ascii="C39T30Lfz" w:hAnsi="C39T30Lfz"/>
        <w:kern w:val="14"/>
        <w:sz w:val="56"/>
      </w:rPr>
      <w:t></w:t>
    </w:r>
    <w:r w:rsidRPr="00F46D1E">
      <w:rPr>
        <w:rFonts w:ascii="C39T30Lfz" w:hAnsi="C39T30Lfz"/>
        <w:kern w:val="14"/>
        <w:sz w:val="56"/>
      </w:rPr>
      <w:t></w:t>
    </w:r>
    <w:r w:rsidRPr="00F46D1E">
      <w:rPr>
        <w:rFonts w:ascii="C39T30Lfz" w:hAnsi="C39T30Lfz"/>
        <w:kern w:val="14"/>
        <w:sz w:val="56"/>
      </w:rPr>
      <w:t></w:t>
    </w:r>
    <w:r w:rsidRPr="00F46D1E">
      <w:rPr>
        <w:rFonts w:ascii="C39T30Lfz" w:hAnsi="C39T30Lfz"/>
        <w:kern w:val="14"/>
        <w:sz w:val="56"/>
      </w:rPr>
      <w:t></w:t>
    </w:r>
    <w:r w:rsidRPr="00F46D1E">
      <w:rPr>
        <w:rFonts w:ascii="C39T30Lfz" w:hAnsi="C39T30Lfz"/>
        <w:kern w:val="14"/>
        <w:sz w:val="56"/>
      </w:rPr>
      <w:t></w:t>
    </w:r>
    <w:r w:rsidRPr="00F46D1E">
      <w:rPr>
        <w:rFonts w:ascii="C39T30Lfz" w:hAnsi="C39T30Lfz"/>
        <w:kern w:val="14"/>
        <w:sz w:val="56"/>
      </w:rPr>
      <w:t>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532E21D" wp14:editId="1C195E9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RES/44/5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RES/44/5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527875" w14:textId="77777777" w:rsidR="006B41CC" w:rsidRPr="001075E9" w:rsidRDefault="006B41C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114EE9B" w14:textId="77777777" w:rsidR="006B41CC" w:rsidRDefault="006B41C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144E5120" w14:textId="77777777" w:rsidR="00540838" w:rsidRPr="00886AB8" w:rsidRDefault="00540838" w:rsidP="00540838">
      <w:pPr>
        <w:pStyle w:val="ad"/>
      </w:pPr>
      <w:r>
        <w:tab/>
      </w:r>
      <w:r w:rsidRPr="0075685A">
        <w:rPr>
          <w:rStyle w:val="aa"/>
        </w:rPr>
        <w:footnoteRef/>
      </w:r>
      <w:r>
        <w:tab/>
        <w:t>A/HRC/41/36.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352300" w14:textId="4A326843" w:rsidR="00F46D1E" w:rsidRPr="00F46D1E" w:rsidRDefault="005A143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A/HRC/RES/44/5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81749F" w14:textId="68B7D0F5" w:rsidR="00F46D1E" w:rsidRPr="00F46D1E" w:rsidRDefault="005A1437" w:rsidP="00F46D1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A/HRC/RES/44/5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CE1007" w14:textId="77777777" w:rsidR="00F46D1E" w:rsidRDefault="00F46D1E" w:rsidP="00F46D1E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1CC"/>
    <w:rsid w:val="00016F15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956F8"/>
    <w:rsid w:val="002A2EFC"/>
    <w:rsid w:val="002C0E18"/>
    <w:rsid w:val="002D5AAC"/>
    <w:rsid w:val="002E2231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752AB"/>
    <w:rsid w:val="00484B62"/>
    <w:rsid w:val="0050108D"/>
    <w:rsid w:val="00513081"/>
    <w:rsid w:val="00517901"/>
    <w:rsid w:val="00526683"/>
    <w:rsid w:val="00540838"/>
    <w:rsid w:val="00541726"/>
    <w:rsid w:val="005709E0"/>
    <w:rsid w:val="00572E19"/>
    <w:rsid w:val="005961C8"/>
    <w:rsid w:val="005A1437"/>
    <w:rsid w:val="005D7914"/>
    <w:rsid w:val="005E2B41"/>
    <w:rsid w:val="005F0B42"/>
    <w:rsid w:val="00613C66"/>
    <w:rsid w:val="00681A10"/>
    <w:rsid w:val="006A1ED8"/>
    <w:rsid w:val="006B41CC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8F5D69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0E2D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46D1E"/>
    <w:rsid w:val="00F84DAB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8ACB9A5"/>
  <w15:docId w15:val="{E68892E2-D131-499D-9C8C-53781E514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rsid w:val="00F84DAB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4</Pages>
  <Words>1265</Words>
  <Characters>8607</Characters>
  <Application>Microsoft Office Word</Application>
  <DocSecurity>0</DocSecurity>
  <Lines>71</Lines>
  <Paragraphs>19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A/HRC/RES/44/5</vt:lpstr>
      <vt:lpstr>A/</vt:lpstr>
      <vt:lpstr>A/</vt:lpstr>
      <vt:lpstr>A/</vt:lpstr>
    </vt:vector>
  </TitlesOfParts>
  <Company>DCM</Company>
  <LinksUpToDate>false</LinksUpToDate>
  <CharactersWithSpaces>9853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A/HRC/RES/44/5</dc:title>
  <dc:subject/>
  <dc:creator>Olga OVTCHINNIKOVA</dc:creator>
  <cp:keywords/>
  <cp:lastModifiedBy>Olga Ovchinnikova</cp:lastModifiedBy>
  <cp:revision>3</cp:revision>
  <cp:lastPrinted>2020-08-05T06:30:00Z</cp:lastPrinted>
  <dcterms:created xsi:type="dcterms:W3CDTF">2020-08-05T06:30:00Z</dcterms:created>
  <dcterms:modified xsi:type="dcterms:W3CDTF">2020-08-05T06:31:00Z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