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181433">
                <w:t>C.12/TJK/Q/2-3</w:t>
              </w:r>
            </w:fldSimple>
            <w:r w:rsidR="009D5024">
              <w:t xml:space="preserve">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181433">
              <w:rPr>
                <w:lang w:val="en-US"/>
              </w:rPr>
              <w:fldChar w:fldCharType="separate"/>
            </w:r>
            <w:r w:rsidR="00181433">
              <w:rPr>
                <w:lang w:val="en-US"/>
              </w:rPr>
              <w:t>19 June 2014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D14A2A" w:rsidRPr="00181433" w:rsidRDefault="00181433" w:rsidP="00181433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Комитет по экономическим, социальным </w:t>
      </w:r>
      <w:r>
        <w:rPr>
          <w:b/>
          <w:sz w:val="24"/>
          <w:szCs w:val="24"/>
        </w:rPr>
        <w:br/>
        <w:t>и культурным правам</w:t>
      </w:r>
    </w:p>
    <w:p w:rsidR="00181433" w:rsidRDefault="001E2547" w:rsidP="001E2547">
      <w:pPr>
        <w:pStyle w:val="HChGR"/>
      </w:pPr>
      <w:r>
        <w:tab/>
      </w:r>
      <w:r>
        <w:tab/>
      </w:r>
      <w:r w:rsidRPr="001E2547">
        <w:t>Перечень вопросов в связи со вторым и третьим периодическими докладами Таджикистана</w:t>
      </w:r>
      <w:r w:rsidRPr="001E2547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1E2547">
        <w:rPr>
          <w:b w:val="0"/>
          <w:lang w:eastAsia="en-US"/>
        </w:rPr>
        <w:t xml:space="preserve"> </w:t>
      </w:r>
    </w:p>
    <w:p w:rsidR="00120BA1" w:rsidRPr="00EE1F35" w:rsidRDefault="009D5024" w:rsidP="009D5024">
      <w:pPr>
        <w:pStyle w:val="HChGR"/>
      </w:pPr>
      <w:r>
        <w:tab/>
      </w:r>
      <w:r w:rsidR="00120BA1" w:rsidRPr="00EE1F35">
        <w:rPr>
          <w:lang w:val="en-GB"/>
        </w:rPr>
        <w:t>I</w:t>
      </w:r>
      <w:r w:rsidR="00120BA1" w:rsidRPr="00EE1F35">
        <w:t>.</w:t>
      </w:r>
      <w:r w:rsidR="00120BA1" w:rsidRPr="00EE1F35">
        <w:tab/>
        <w:t>Общая информация</w:t>
      </w:r>
    </w:p>
    <w:p w:rsidR="00120BA1" w:rsidRPr="00EE1F35" w:rsidRDefault="00120BA1" w:rsidP="00120BA1">
      <w:pPr>
        <w:pStyle w:val="SingleTxtGR"/>
      </w:pPr>
      <w:r w:rsidRPr="00EE1F35">
        <w:t>1.</w:t>
      </w:r>
      <w:r w:rsidRPr="00EE1F35">
        <w:tab/>
        <w:t xml:space="preserve">Просьба сообщить Комитету о правовом статусе Международного </w:t>
      </w:r>
      <w:r w:rsidR="009D5024" w:rsidRPr="00EE1F35">
        <w:t xml:space="preserve">пакта </w:t>
      </w:r>
      <w:r w:rsidRPr="00EE1F35">
        <w:t>об экономических, социальных и культурных правах в национальном законод</w:t>
      </w:r>
      <w:r w:rsidRPr="00EE1F35">
        <w:t>а</w:t>
      </w:r>
      <w:r w:rsidRPr="00EE1F35">
        <w:t>тельстве, в том числе о его применимости. Просьба сообщить Комитету, ссыл</w:t>
      </w:r>
      <w:r w:rsidRPr="00EE1F35">
        <w:t>а</w:t>
      </w:r>
      <w:r w:rsidRPr="00EE1F35">
        <w:t>лись ли национальные суды на права, закрепленные в Пакте, либо в качестве основания для возбуждения дела, либо в качестве руководства для толкования правовых норм.</w:t>
      </w:r>
    </w:p>
    <w:p w:rsidR="00120BA1" w:rsidRPr="00EE1F35" w:rsidRDefault="00120BA1" w:rsidP="00120BA1">
      <w:pPr>
        <w:pStyle w:val="SingleTxtGR"/>
      </w:pPr>
      <w:r w:rsidRPr="00EE1F35">
        <w:t>2.</w:t>
      </w:r>
      <w:r w:rsidRPr="00EE1F35">
        <w:tab/>
        <w:t xml:space="preserve">Просьба представить </w:t>
      </w:r>
      <w:r w:rsidR="009D5024" w:rsidRPr="00EE1F35">
        <w:t xml:space="preserve">дополнительную </w:t>
      </w:r>
      <w:r w:rsidRPr="00EE1F35">
        <w:t>информацию о различных наро</w:t>
      </w:r>
      <w:r w:rsidRPr="00EE1F35">
        <w:t>д</w:t>
      </w:r>
      <w:r w:rsidRPr="00EE1F35">
        <w:t>ностях и народах, проживающих на территории Республики</w:t>
      </w:r>
      <w:r w:rsidR="009D5024">
        <w:t>,</w:t>
      </w:r>
      <w:r w:rsidRPr="00EE1F35">
        <w:t xml:space="preserve"> согласно данным последней переписи населения (</w:t>
      </w:r>
      <w:r w:rsidRPr="00EE1F35">
        <w:rPr>
          <w:lang w:val="en-US"/>
        </w:rPr>
        <w:t>E</w:t>
      </w:r>
      <w:r w:rsidRPr="00EE1F35">
        <w:t>/</w:t>
      </w:r>
      <w:r w:rsidRPr="00EE1F35">
        <w:rPr>
          <w:lang w:val="en-US"/>
        </w:rPr>
        <w:t>C</w:t>
      </w:r>
      <w:r w:rsidRPr="00EE1F35">
        <w:t>.12/</w:t>
      </w:r>
      <w:r w:rsidRPr="00EE1F35">
        <w:rPr>
          <w:lang w:val="en-US"/>
        </w:rPr>
        <w:t>TJK</w:t>
      </w:r>
      <w:r w:rsidRPr="00EE1F35">
        <w:t>/2-3, п</w:t>
      </w:r>
      <w:r w:rsidR="009D5024">
        <w:t>ункт</w:t>
      </w:r>
      <w:r w:rsidRPr="00EE1F35">
        <w:t xml:space="preserve"> 10). </w:t>
      </w:r>
    </w:p>
    <w:p w:rsidR="00120BA1" w:rsidRPr="00EE1F35" w:rsidRDefault="00120BA1" w:rsidP="00120BA1">
      <w:pPr>
        <w:pStyle w:val="SingleTxtGR"/>
      </w:pPr>
      <w:r w:rsidRPr="00EE1F35">
        <w:t>3.</w:t>
      </w:r>
      <w:r w:rsidRPr="00EE1F35">
        <w:tab/>
        <w:t xml:space="preserve">Просьба представить информацию об эффективности </w:t>
      </w:r>
      <w:proofErr w:type="spellStart"/>
      <w:r w:rsidRPr="00EE1F35">
        <w:t>антикоррупцио</w:t>
      </w:r>
      <w:r w:rsidRPr="00EE1F35">
        <w:t>н</w:t>
      </w:r>
      <w:r w:rsidRPr="00EE1F35">
        <w:t>ных</w:t>
      </w:r>
      <w:proofErr w:type="spellEnd"/>
      <w:r w:rsidRPr="00EE1F35">
        <w:t xml:space="preserve"> мер, в том числе о количестве и характере расследуемых дел, привлечении к ответственности виновных, а также защите борющихся с коррупцией актив</w:t>
      </w:r>
      <w:r w:rsidRPr="00EE1F35">
        <w:t>и</w:t>
      </w:r>
      <w:r w:rsidRPr="00EE1F35">
        <w:t xml:space="preserve">стов, лиц, сообщающих о нарушениях, свидетелей и жертв. </w:t>
      </w:r>
    </w:p>
    <w:p w:rsidR="009D5024" w:rsidRDefault="00120BA1" w:rsidP="00120BA1">
      <w:pPr>
        <w:pStyle w:val="SingleTxtGR"/>
      </w:pPr>
      <w:r w:rsidRPr="00EE1F35">
        <w:t>4.</w:t>
      </w:r>
      <w:r w:rsidRPr="00EE1F35">
        <w:tab/>
        <w:t>Просьба представить информацию относительно мандата, функций и деятельности омбудсмена по правам человека, в особенности в отнош</w:t>
      </w:r>
      <w:r w:rsidRPr="00EE1F35">
        <w:t>е</w:t>
      </w:r>
      <w:r w:rsidRPr="00EE1F35">
        <w:t>нии осуществления экономических, социальных и культурных прав, в том числе жалоб и соответствующих последующих мер, а также закон</w:t>
      </w:r>
      <w:r w:rsidRPr="00EE1F35">
        <w:t>о</w:t>
      </w:r>
      <w:r w:rsidRPr="00EE1F35">
        <w:t>проектов. Просьба также представить информацию о его независимости, финансовых и людских ресурсах, а также полном соблюдении Принципов, касающихся статуса наци</w:t>
      </w:r>
      <w:r w:rsidRPr="00EE1F35">
        <w:t>о</w:t>
      </w:r>
      <w:r w:rsidRPr="00EE1F35">
        <w:t>нальных учреждений (Парижские при</w:t>
      </w:r>
      <w:r w:rsidRPr="00EE1F35">
        <w:t>н</w:t>
      </w:r>
      <w:r w:rsidRPr="00EE1F35">
        <w:t xml:space="preserve">ципы). </w:t>
      </w:r>
    </w:p>
    <w:p w:rsidR="00120BA1" w:rsidRPr="00EE1F35" w:rsidRDefault="00120BA1" w:rsidP="009D5024">
      <w:pPr>
        <w:pStyle w:val="HChGR"/>
      </w:pPr>
      <w:r w:rsidRPr="00EE1F35">
        <w:tab/>
      </w:r>
      <w:r w:rsidRPr="00EE1F35">
        <w:rPr>
          <w:lang w:val="en-GB"/>
        </w:rPr>
        <w:t>II</w:t>
      </w:r>
      <w:r w:rsidRPr="00EE1F35">
        <w:t>.</w:t>
      </w:r>
      <w:r w:rsidRPr="00EE1F35">
        <w:tab/>
        <w:t>Вопросы, касающиеся общих положений Пакта (статьи 1−5)</w:t>
      </w:r>
    </w:p>
    <w:p w:rsidR="00120BA1" w:rsidRPr="00EE1F35" w:rsidRDefault="00120BA1" w:rsidP="009D5024">
      <w:pPr>
        <w:pStyle w:val="H1GR"/>
      </w:pPr>
      <w:r w:rsidRPr="00EE1F35">
        <w:tab/>
      </w:r>
      <w:r w:rsidRPr="00EE1F35">
        <w:tab/>
        <w:t>Пункт 1 статьи 2 – Максимальные имеющиеся ресурсы</w:t>
      </w:r>
    </w:p>
    <w:p w:rsidR="00120BA1" w:rsidRPr="00EE1F35" w:rsidRDefault="00120BA1" w:rsidP="00120BA1">
      <w:pPr>
        <w:pStyle w:val="SingleTxtGR"/>
      </w:pPr>
      <w:r w:rsidRPr="00EE1F35">
        <w:t>5.</w:t>
      </w:r>
      <w:r w:rsidRPr="00EE1F35">
        <w:tab/>
        <w:t>Просьба представить ежегодные сравнительные статистические данные за отчетный период о доле валового внутреннего продукта (ВВП) и государс</w:t>
      </w:r>
      <w:r w:rsidRPr="00EE1F35">
        <w:t>т</w:t>
      </w:r>
      <w:r w:rsidRPr="00EE1F35">
        <w:t xml:space="preserve">венного бюджета, выделяемой на здравоохранение, образование и жилье, а также на </w:t>
      </w:r>
      <w:r w:rsidR="009D5024">
        <w:t>другие</w:t>
      </w:r>
      <w:r w:rsidRPr="00EE1F35">
        <w:t xml:space="preserve"> секторы, связанные с осуществлением экономических, соц</w:t>
      </w:r>
      <w:r w:rsidRPr="00EE1F35">
        <w:t>и</w:t>
      </w:r>
      <w:r w:rsidRPr="00EE1F35">
        <w:t>альных и культурных прав.</w:t>
      </w:r>
    </w:p>
    <w:p w:rsidR="00120BA1" w:rsidRPr="00120BA1" w:rsidRDefault="00120BA1" w:rsidP="009D5024">
      <w:pPr>
        <w:pStyle w:val="H1GR"/>
      </w:pPr>
      <w:r w:rsidRPr="00EE1F35">
        <w:tab/>
      </w:r>
      <w:r w:rsidRPr="00EE1F35">
        <w:tab/>
      </w:r>
      <w:r w:rsidRPr="00120BA1">
        <w:t xml:space="preserve">Пункт 2 статьи 2 − </w:t>
      </w:r>
      <w:proofErr w:type="spellStart"/>
      <w:r w:rsidRPr="00120BA1">
        <w:t>Недискриминация</w:t>
      </w:r>
      <w:proofErr w:type="spellEnd"/>
      <w:r w:rsidRPr="00120BA1">
        <w:t xml:space="preserve"> </w:t>
      </w:r>
    </w:p>
    <w:p w:rsidR="00120BA1" w:rsidRPr="00EE1F35" w:rsidRDefault="00120BA1" w:rsidP="00120BA1">
      <w:pPr>
        <w:pStyle w:val="SingleTxtGR"/>
      </w:pPr>
      <w:r w:rsidRPr="00EE1F35">
        <w:t>6.</w:t>
      </w:r>
      <w:r w:rsidRPr="00EE1F35">
        <w:tab/>
        <w:t>Просьба представить информацию об осуществленных мерах по прин</w:t>
      </w:r>
      <w:r w:rsidRPr="00EE1F35">
        <w:t>я</w:t>
      </w:r>
      <w:r w:rsidRPr="00EE1F35">
        <w:t xml:space="preserve">тию всеобъемлющего </w:t>
      </w:r>
      <w:proofErr w:type="spellStart"/>
      <w:r w:rsidRPr="00EE1F35">
        <w:t>антикоррупционного</w:t>
      </w:r>
      <w:proofErr w:type="spellEnd"/>
      <w:r w:rsidRPr="00EE1F35">
        <w:t xml:space="preserve"> законодательства и плана де</w:t>
      </w:r>
      <w:r w:rsidRPr="00EE1F35">
        <w:t>й</w:t>
      </w:r>
      <w:r w:rsidRPr="00EE1F35">
        <w:t>ствий в области борьбы с коррупцией в соответствии с предыдущими заключител</w:t>
      </w:r>
      <w:r w:rsidRPr="00EE1F35">
        <w:t>ь</w:t>
      </w:r>
      <w:r w:rsidRPr="00EE1F35">
        <w:t>ными замечаниями Комитета (</w:t>
      </w:r>
      <w:r w:rsidRPr="00EE1F35">
        <w:rPr>
          <w:lang w:val="en-GB"/>
        </w:rPr>
        <w:t>E</w:t>
      </w:r>
      <w:r w:rsidRPr="00EE1F35">
        <w:t>/</w:t>
      </w:r>
      <w:r w:rsidRPr="00EE1F35">
        <w:rPr>
          <w:lang w:val="en-GB"/>
        </w:rPr>
        <w:t>C</w:t>
      </w:r>
      <w:r w:rsidRPr="00EE1F35">
        <w:t>.12/</w:t>
      </w:r>
      <w:r w:rsidRPr="00EE1F35">
        <w:rPr>
          <w:lang w:val="en-GB"/>
        </w:rPr>
        <w:t>TJK</w:t>
      </w:r>
      <w:r w:rsidRPr="00EE1F35">
        <w:t>/</w:t>
      </w:r>
      <w:r w:rsidRPr="00EE1F35">
        <w:rPr>
          <w:lang w:val="en-GB"/>
        </w:rPr>
        <w:t>CO</w:t>
      </w:r>
      <w:r w:rsidRPr="00EE1F35">
        <w:t>/1, п</w:t>
      </w:r>
      <w:r w:rsidR="009D5024">
        <w:t>ункт</w:t>
      </w:r>
      <w:r w:rsidRPr="00EE1F35">
        <w:t xml:space="preserve"> 47).</w:t>
      </w:r>
    </w:p>
    <w:p w:rsidR="00120BA1" w:rsidRPr="00EE1F35" w:rsidRDefault="00120BA1" w:rsidP="00120BA1">
      <w:pPr>
        <w:pStyle w:val="SingleTxtGR"/>
      </w:pPr>
      <w:r w:rsidRPr="00EE1F35">
        <w:t>7.</w:t>
      </w:r>
      <w:r w:rsidRPr="00EE1F35">
        <w:tab/>
        <w:t>Просьба указать, каким образом в законодательстве и других механизмах решается проблема дискриминации на почве инвалидности, возраста и секс</w:t>
      </w:r>
      <w:r w:rsidRPr="00EE1F35">
        <w:t>у</w:t>
      </w:r>
      <w:r w:rsidRPr="00EE1F35">
        <w:t xml:space="preserve">альной ориентации. </w:t>
      </w:r>
    </w:p>
    <w:p w:rsidR="00120BA1" w:rsidRPr="00EE1F35" w:rsidRDefault="00120BA1" w:rsidP="00120BA1">
      <w:pPr>
        <w:pStyle w:val="SingleTxtGR"/>
      </w:pPr>
      <w:r w:rsidRPr="00EE1F35">
        <w:t>8.</w:t>
      </w:r>
      <w:r w:rsidRPr="00EE1F35">
        <w:tab/>
        <w:t>Просьба представить информацию о шагах, предпринятых в целях пр</w:t>
      </w:r>
      <w:r w:rsidRPr="00EE1F35">
        <w:t>е</w:t>
      </w:r>
      <w:r w:rsidRPr="00EE1F35">
        <w:t>доставления беженцам и просителям убежищ</w:t>
      </w:r>
      <w:r w:rsidR="00E83021" w:rsidRPr="00E83021">
        <w:t>а</w:t>
      </w:r>
      <w:r w:rsidRPr="00EE1F35">
        <w:t xml:space="preserve"> доступа к рынку труда и права выбирать место жительства. Просьба сообщить Комитету, рассматривает ли г</w:t>
      </w:r>
      <w:r w:rsidRPr="00EE1F35">
        <w:t>о</w:t>
      </w:r>
      <w:r w:rsidRPr="00EE1F35">
        <w:t xml:space="preserve">сударство-участник возможность отмены постановлений </w:t>
      </w:r>
      <w:r w:rsidR="00E83021" w:rsidRPr="00EE1F35">
        <w:t xml:space="preserve">Правительства </w:t>
      </w:r>
      <w:r w:rsidRPr="00EE1F35">
        <w:t>№</w:t>
      </w:r>
      <w:r w:rsidR="00E533FF">
        <w:t xml:space="preserve"> </w:t>
      </w:r>
      <w:r w:rsidRPr="00EE1F35">
        <w:t>325 и №</w:t>
      </w:r>
      <w:r w:rsidR="00E533FF">
        <w:t xml:space="preserve"> </w:t>
      </w:r>
      <w:r w:rsidRPr="00EE1F35">
        <w:t xml:space="preserve">328, которые ограничивают выбор места жительства просителей убежища и беженцев, в частности в отношении крупных городов. </w:t>
      </w:r>
    </w:p>
    <w:p w:rsidR="00120BA1" w:rsidRPr="00EE1F35" w:rsidRDefault="00120BA1" w:rsidP="00120BA1">
      <w:pPr>
        <w:pStyle w:val="SingleTxtGR"/>
      </w:pPr>
      <w:r w:rsidRPr="00EE1F35">
        <w:t>9.</w:t>
      </w:r>
      <w:r w:rsidRPr="00EE1F35">
        <w:tab/>
        <w:t>Просьба представить информацию о ходе осуществления межправител</w:t>
      </w:r>
      <w:r w:rsidRPr="00EE1F35">
        <w:t>ь</w:t>
      </w:r>
      <w:r w:rsidRPr="00EE1F35">
        <w:t>ственного соглашения между Таджикистаном и Российской Федерацией о зан</w:t>
      </w:r>
      <w:r w:rsidRPr="00EE1F35">
        <w:t>я</w:t>
      </w:r>
      <w:r w:rsidRPr="00EE1F35">
        <w:t xml:space="preserve">тости и защите прав человека граждан Таджикистана в Российской Федерации и граждан России в Таджикистане. </w:t>
      </w:r>
    </w:p>
    <w:p w:rsidR="00120BA1" w:rsidRPr="00EE1F35" w:rsidRDefault="00120BA1" w:rsidP="00E533FF">
      <w:pPr>
        <w:pStyle w:val="H1GR"/>
      </w:pPr>
      <w:r w:rsidRPr="00EE1F35">
        <w:tab/>
      </w:r>
      <w:r w:rsidRPr="00EE1F35">
        <w:tab/>
        <w:t xml:space="preserve">Статья 3 − Равные права мужчин и женщин </w:t>
      </w:r>
    </w:p>
    <w:p w:rsidR="00120BA1" w:rsidRPr="00EE1F35" w:rsidRDefault="00120BA1" w:rsidP="00120BA1">
      <w:pPr>
        <w:pStyle w:val="SingleTxtGR"/>
      </w:pPr>
      <w:r w:rsidRPr="00EE1F35">
        <w:t>10.</w:t>
      </w:r>
      <w:r w:rsidRPr="00EE1F35">
        <w:tab/>
        <w:t>Просьба представить информацию о мерах, предпринятых</w:t>
      </w:r>
      <w:r w:rsidR="00E533FF">
        <w:t>,</w:t>
      </w:r>
      <w:r w:rsidRPr="00EE1F35">
        <w:t xml:space="preserve"> в том числе в сфере образования</w:t>
      </w:r>
      <w:r w:rsidR="00E533FF">
        <w:t>, в целях борьбы</w:t>
      </w:r>
      <w:r w:rsidRPr="00EE1F35">
        <w:t xml:space="preserve"> со стереотипами относительно ролей и об</w:t>
      </w:r>
      <w:r w:rsidRPr="00EE1F35">
        <w:t>я</w:t>
      </w:r>
      <w:r w:rsidRPr="00EE1F35">
        <w:t xml:space="preserve">занностей женщин в обществе, которые ставят их в подчиненное положение, в особенности в сельских районах. Просьба также представить информацию о </w:t>
      </w:r>
      <w:r w:rsidR="00E533FF">
        <w:t>масштабах</w:t>
      </w:r>
      <w:r w:rsidRPr="00EE1F35">
        <w:t xml:space="preserve"> многоженства, браков, заключаемых по обычаю, и ранних браков. </w:t>
      </w:r>
    </w:p>
    <w:p w:rsidR="00120BA1" w:rsidRPr="00EE1F35" w:rsidRDefault="00120BA1" w:rsidP="00120BA1">
      <w:pPr>
        <w:pStyle w:val="SingleTxtGR"/>
      </w:pPr>
      <w:r w:rsidRPr="00EE1F35">
        <w:t>11.</w:t>
      </w:r>
      <w:r w:rsidRPr="00EE1F35">
        <w:tab/>
        <w:t>Просьба представить информацию о конкретных результатах осущест</w:t>
      </w:r>
      <w:r w:rsidRPr="00EE1F35">
        <w:t>в</w:t>
      </w:r>
      <w:r w:rsidRPr="00EE1F35">
        <w:t>ления Национальной стратегии активизации роли женщин на 2011</w:t>
      </w:r>
      <w:r w:rsidR="00E533FF">
        <w:t>−</w:t>
      </w:r>
      <w:r w:rsidRPr="00EE1F35">
        <w:t>2020</w:t>
      </w:r>
      <w:r w:rsidR="009D5024">
        <w:t xml:space="preserve"> </w:t>
      </w:r>
      <w:r w:rsidRPr="00EE1F35">
        <w:t xml:space="preserve">годы и ее воздействии на соблюдение экономических, социальных и культурных прав женщин и детей, в особенности в сельских районах. </w:t>
      </w:r>
    </w:p>
    <w:p w:rsidR="00120BA1" w:rsidRPr="00EE1F35" w:rsidRDefault="00120BA1" w:rsidP="00E533FF">
      <w:pPr>
        <w:pStyle w:val="HChGR"/>
      </w:pPr>
      <w:r w:rsidRPr="00EE1F35">
        <w:tab/>
      </w:r>
      <w:r w:rsidRPr="00EE1F35">
        <w:rPr>
          <w:lang w:val="en-GB"/>
        </w:rPr>
        <w:t>III</w:t>
      </w:r>
      <w:r w:rsidRPr="00EE1F35">
        <w:t>.</w:t>
      </w:r>
      <w:r w:rsidRPr="00EE1F35">
        <w:tab/>
        <w:t>Вопросы, касающиеся конкретных положений Пакта (статьи 6−15)</w:t>
      </w:r>
    </w:p>
    <w:p w:rsidR="00120BA1" w:rsidRPr="00EE1F35" w:rsidRDefault="00120BA1" w:rsidP="00E533FF">
      <w:pPr>
        <w:pStyle w:val="H1GR"/>
      </w:pPr>
      <w:r w:rsidRPr="00EE1F35">
        <w:tab/>
      </w:r>
      <w:r w:rsidRPr="00EE1F35">
        <w:tab/>
        <w:t>Статья 6 – Право на труд</w:t>
      </w:r>
    </w:p>
    <w:p w:rsidR="00120BA1" w:rsidRPr="00EE1F35" w:rsidRDefault="00120BA1" w:rsidP="00120BA1">
      <w:pPr>
        <w:pStyle w:val="SingleTxtGR"/>
      </w:pPr>
      <w:r w:rsidRPr="00EE1F35">
        <w:t>12.</w:t>
      </w:r>
      <w:r w:rsidRPr="00EE1F35">
        <w:tab/>
        <w:t>Просьба представить обновленную информацию в разбивке по полу, во</w:t>
      </w:r>
      <w:r w:rsidRPr="00EE1F35">
        <w:t>з</w:t>
      </w:r>
      <w:r w:rsidRPr="00EE1F35">
        <w:t>расту</w:t>
      </w:r>
      <w:r w:rsidR="00E533FF">
        <w:t xml:space="preserve"> и сельским/</w:t>
      </w:r>
      <w:r w:rsidRPr="00EE1F35">
        <w:t>городским районам об уровне безработицы и воздействии мер, направленных на сокращение безработицы и масштабов трудовой мигр</w:t>
      </w:r>
      <w:r w:rsidRPr="00EE1F35">
        <w:t>а</w:t>
      </w:r>
      <w:r w:rsidRPr="00EE1F35">
        <w:t>ции за границу, в том числе путем осуществления Программы содействия зан</w:t>
      </w:r>
      <w:r w:rsidRPr="00EE1F35">
        <w:t>я</w:t>
      </w:r>
      <w:r w:rsidRPr="00EE1F35">
        <w:t>тости на 2010</w:t>
      </w:r>
      <w:r w:rsidR="00E533FF">
        <w:t>−</w:t>
      </w:r>
      <w:r w:rsidRPr="00EE1F35">
        <w:t>2011</w:t>
      </w:r>
      <w:r w:rsidR="009D5024">
        <w:t xml:space="preserve"> </w:t>
      </w:r>
      <w:r w:rsidRPr="00EE1F35">
        <w:t xml:space="preserve">годы. </w:t>
      </w:r>
    </w:p>
    <w:p w:rsidR="00120BA1" w:rsidRPr="00EE1F35" w:rsidRDefault="00120BA1" w:rsidP="00120BA1">
      <w:pPr>
        <w:pStyle w:val="SingleTxtGR"/>
      </w:pPr>
      <w:r w:rsidRPr="00EE1F35">
        <w:t>13.</w:t>
      </w:r>
      <w:r w:rsidRPr="00EE1F35">
        <w:tab/>
        <w:t xml:space="preserve">Просьба представить также информацию о мерах, предпринятых в целях </w:t>
      </w:r>
      <w:proofErr w:type="spellStart"/>
      <w:r w:rsidRPr="00EE1F35">
        <w:t>реинтеграции</w:t>
      </w:r>
      <w:proofErr w:type="spellEnd"/>
      <w:r w:rsidRPr="00EE1F35">
        <w:t xml:space="preserve"> возвратившихся домой трудящихся-мигрантов или мигрантов, к</w:t>
      </w:r>
      <w:r w:rsidRPr="00EE1F35">
        <w:t>о</w:t>
      </w:r>
      <w:r w:rsidRPr="00EE1F35">
        <w:t xml:space="preserve">торым было отказано во въезде в страну трудоустройства. </w:t>
      </w:r>
    </w:p>
    <w:p w:rsidR="00120BA1" w:rsidRPr="00EE1F35" w:rsidRDefault="00120BA1" w:rsidP="00E533FF">
      <w:pPr>
        <w:pStyle w:val="H1GR"/>
      </w:pPr>
      <w:r w:rsidRPr="00EE1F35">
        <w:tab/>
      </w:r>
      <w:r w:rsidRPr="00EE1F35">
        <w:tab/>
        <w:t xml:space="preserve">Статья 7 – Право на справедливые и благоприятные условия труда </w:t>
      </w:r>
    </w:p>
    <w:p w:rsidR="00120BA1" w:rsidRPr="00EE1F35" w:rsidRDefault="00120BA1" w:rsidP="00120BA1">
      <w:pPr>
        <w:pStyle w:val="SingleTxtGR"/>
      </w:pPr>
      <w:r w:rsidRPr="00EE1F35">
        <w:t>14.</w:t>
      </w:r>
      <w:r w:rsidRPr="00EE1F35">
        <w:tab/>
        <w:t>Просьба представить Комитету информацию о мерах, которые государс</w:t>
      </w:r>
      <w:r w:rsidRPr="00EE1F35">
        <w:t>т</w:t>
      </w:r>
      <w:r w:rsidRPr="00EE1F35">
        <w:t>во-участник приняло для реализации принципа равного обращения для мужчин и женщин в вопросах заработной платы, условий труда, доступа к рынку труда и продвижени</w:t>
      </w:r>
      <w:r w:rsidR="00E533FF">
        <w:t>я</w:t>
      </w:r>
      <w:r w:rsidRPr="00EE1F35">
        <w:t xml:space="preserve"> по службе, а также для активизации своих усилий в области программ профессиональной подготовки женщин, занятых на низкооплачива</w:t>
      </w:r>
      <w:r w:rsidRPr="00EE1F35">
        <w:t>е</w:t>
      </w:r>
      <w:r w:rsidRPr="00EE1F35">
        <w:t>мых работах, и безработных женщин. Просьба включить дезагрегированные данные о доле женщин среди всех работающих в соответствии с заключител</w:t>
      </w:r>
      <w:r w:rsidRPr="00EE1F35">
        <w:t>ь</w:t>
      </w:r>
      <w:r w:rsidRPr="00EE1F35">
        <w:t>ными з</w:t>
      </w:r>
      <w:r w:rsidRPr="00EE1F35">
        <w:t>а</w:t>
      </w:r>
      <w:r w:rsidRPr="00EE1F35">
        <w:t>мечаниями Комитета (</w:t>
      </w:r>
      <w:r w:rsidRPr="00EE1F35">
        <w:rPr>
          <w:lang w:val="en-GB"/>
        </w:rPr>
        <w:t>E</w:t>
      </w:r>
      <w:r w:rsidRPr="00EE1F35">
        <w:t>/</w:t>
      </w:r>
      <w:r w:rsidRPr="00EE1F35">
        <w:rPr>
          <w:lang w:val="en-GB"/>
        </w:rPr>
        <w:t>C</w:t>
      </w:r>
      <w:r w:rsidRPr="00EE1F35">
        <w:t>.12/</w:t>
      </w:r>
      <w:r w:rsidRPr="00EE1F35">
        <w:rPr>
          <w:lang w:val="en-GB"/>
        </w:rPr>
        <w:t>TJK</w:t>
      </w:r>
      <w:r w:rsidRPr="00EE1F35">
        <w:t>/</w:t>
      </w:r>
      <w:r w:rsidRPr="00EE1F35">
        <w:rPr>
          <w:lang w:val="en-GB"/>
        </w:rPr>
        <w:t>CO</w:t>
      </w:r>
      <w:r w:rsidRPr="00EE1F35">
        <w:t>/1, п</w:t>
      </w:r>
      <w:r w:rsidR="00E533FF">
        <w:t>ункт</w:t>
      </w:r>
      <w:r w:rsidR="009D5024" w:rsidRPr="009D5024">
        <w:t xml:space="preserve"> </w:t>
      </w:r>
      <w:r w:rsidRPr="00EE1F35">
        <w:t>52).</w:t>
      </w:r>
    </w:p>
    <w:p w:rsidR="00120BA1" w:rsidRPr="00EE1F35" w:rsidRDefault="00120BA1" w:rsidP="00120BA1">
      <w:pPr>
        <w:pStyle w:val="SingleTxtGR"/>
      </w:pPr>
      <w:r w:rsidRPr="00EE1F35">
        <w:t>15.</w:t>
      </w:r>
      <w:r w:rsidRPr="00EE1F35">
        <w:tab/>
        <w:t>Просьба уточнить, проводится ли периодический пересмотр размера м</w:t>
      </w:r>
      <w:r w:rsidRPr="00EE1F35">
        <w:t>и</w:t>
      </w:r>
      <w:r w:rsidRPr="00EE1F35">
        <w:t>нимальной заработной платы с целью обеспечить достойный уровень жизни работников и членов их семей. Просьба представить информацию о размере п</w:t>
      </w:r>
      <w:r w:rsidRPr="00EE1F35">
        <w:t>о</w:t>
      </w:r>
      <w:r w:rsidRPr="00EE1F35">
        <w:t>требительской корзины, установленной в 2011, 2012 и 2013</w:t>
      </w:r>
      <w:r w:rsidR="009D5024">
        <w:t xml:space="preserve"> </w:t>
      </w:r>
      <w:r w:rsidRPr="00EE1F35">
        <w:t xml:space="preserve">годах, и </w:t>
      </w:r>
      <w:r w:rsidR="00A70C7D">
        <w:t xml:space="preserve">о </w:t>
      </w:r>
      <w:r w:rsidRPr="00EE1F35">
        <w:t xml:space="preserve">ее </w:t>
      </w:r>
      <w:r w:rsidR="00A70C7D">
        <w:t>связи с</w:t>
      </w:r>
      <w:r w:rsidRPr="00EE1F35">
        <w:t xml:space="preserve"> размер</w:t>
      </w:r>
      <w:r w:rsidR="00A70C7D">
        <w:t>ом</w:t>
      </w:r>
      <w:r w:rsidRPr="00EE1F35">
        <w:t xml:space="preserve"> минимальной заработной платы. </w:t>
      </w:r>
    </w:p>
    <w:p w:rsidR="00120BA1" w:rsidRPr="00120BA1" w:rsidRDefault="00120BA1" w:rsidP="00A70C7D">
      <w:pPr>
        <w:pStyle w:val="H1GR"/>
      </w:pPr>
      <w:r w:rsidRPr="00EE1F35">
        <w:tab/>
      </w:r>
      <w:r w:rsidRPr="00EE1F35">
        <w:tab/>
      </w:r>
      <w:r w:rsidRPr="00120BA1">
        <w:t xml:space="preserve">Статья 8 </w:t>
      </w:r>
      <w:r w:rsidR="00A70C7D">
        <w:t>−</w:t>
      </w:r>
      <w:r w:rsidRPr="00120BA1">
        <w:t xml:space="preserve"> Профсоюзные права</w:t>
      </w:r>
    </w:p>
    <w:p w:rsidR="00120BA1" w:rsidRPr="00EE1F35" w:rsidRDefault="00120BA1" w:rsidP="00120BA1">
      <w:pPr>
        <w:pStyle w:val="SingleTxtGR"/>
      </w:pPr>
      <w:r w:rsidRPr="00EE1F35">
        <w:t>16.</w:t>
      </w:r>
      <w:r w:rsidRPr="00EE1F35">
        <w:tab/>
        <w:t>Просьба представить информацию о правовых нормах и процедурах, к</w:t>
      </w:r>
      <w:r w:rsidRPr="00EE1F35">
        <w:t>а</w:t>
      </w:r>
      <w:r w:rsidRPr="00EE1F35">
        <w:t>сающихся организации профсоюзов, в том числе членства в них. Просьба также уточнить, какие меры были приняты для обеспечения независимости профсо</w:t>
      </w:r>
      <w:r w:rsidRPr="00EE1F35">
        <w:t>ю</w:t>
      </w:r>
      <w:r w:rsidRPr="00EE1F35">
        <w:t xml:space="preserve">зов и гарантии права на забастовку. </w:t>
      </w:r>
    </w:p>
    <w:p w:rsidR="00120BA1" w:rsidRPr="00EE1F35" w:rsidRDefault="00120BA1" w:rsidP="00A70C7D">
      <w:pPr>
        <w:pStyle w:val="H1GR"/>
      </w:pPr>
      <w:r w:rsidRPr="00EE1F35">
        <w:tab/>
      </w:r>
      <w:r w:rsidRPr="00EE1F35">
        <w:tab/>
        <w:t xml:space="preserve">Статья 9 − Право на социальное обеспечение </w:t>
      </w:r>
    </w:p>
    <w:p w:rsidR="00120BA1" w:rsidRPr="00EE1F35" w:rsidRDefault="00120BA1" w:rsidP="00120BA1">
      <w:pPr>
        <w:pStyle w:val="SingleTxtGR"/>
      </w:pPr>
      <w:r w:rsidRPr="00EE1F35">
        <w:t>17.</w:t>
      </w:r>
      <w:r w:rsidRPr="00EE1F35">
        <w:tab/>
        <w:t>Просьба уточнить, создана ли система пересмотра социальных пособий с целью гарантировать, что пособия обеспечивают достойный уровень жизни, и указать методы, применяемые для отбора получателей пособий. Просьба также сообщить Комитету о мерах, принятых для усовершенствования системы соц</w:t>
      </w:r>
      <w:r w:rsidRPr="00EE1F35">
        <w:t>и</w:t>
      </w:r>
      <w:r w:rsidRPr="00EE1F35">
        <w:t>ального обеспечения в отношении пособий по безработице, пособий в связи с получением травм на производстве и охраны материнства. Просьба представить данные о числе получателей пособий по безработице за 2011, 2012 и 2013</w:t>
      </w:r>
      <w:r w:rsidR="009D5024">
        <w:t xml:space="preserve"> </w:t>
      </w:r>
      <w:r w:rsidRPr="00EE1F35">
        <w:t xml:space="preserve">годы. </w:t>
      </w:r>
    </w:p>
    <w:p w:rsidR="00120BA1" w:rsidRPr="00EE1F35" w:rsidRDefault="00120BA1" w:rsidP="00120BA1">
      <w:pPr>
        <w:pStyle w:val="SingleTxtGR"/>
      </w:pPr>
      <w:r w:rsidRPr="00EE1F35">
        <w:t>18.</w:t>
      </w:r>
      <w:r w:rsidRPr="00EE1F35">
        <w:tab/>
        <w:t>В связи с крайне низки</w:t>
      </w:r>
      <w:r w:rsidR="00E83021">
        <w:t>ми размерами пенсий по возрасту</w:t>
      </w:r>
      <w:r w:rsidRPr="00EE1F35">
        <w:t xml:space="preserve"> просьба ук</w:t>
      </w:r>
      <w:r w:rsidRPr="00EE1F35">
        <w:t>а</w:t>
      </w:r>
      <w:r w:rsidRPr="00EE1F35">
        <w:t xml:space="preserve">зать, каким образом и по каким критериям исчисляются такие пенсии. </w:t>
      </w:r>
    </w:p>
    <w:p w:rsidR="00120BA1" w:rsidRPr="00EE1F35" w:rsidRDefault="00120BA1" w:rsidP="00120BA1">
      <w:pPr>
        <w:pStyle w:val="SingleTxtGR"/>
      </w:pPr>
      <w:r w:rsidRPr="00EE1F35">
        <w:t>19.</w:t>
      </w:r>
      <w:r w:rsidRPr="00EE1F35">
        <w:tab/>
        <w:t>Просьба представить информацию о мерах по обеспечению эффективн</w:t>
      </w:r>
      <w:r w:rsidRPr="00EE1F35">
        <w:t>о</w:t>
      </w:r>
      <w:r w:rsidRPr="00EE1F35">
        <w:t>го осуществления права сирот на получение пособия, среди прочего путем г</w:t>
      </w:r>
      <w:r w:rsidRPr="00EE1F35">
        <w:t>а</w:t>
      </w:r>
      <w:r w:rsidRPr="00EE1F35">
        <w:t>рантированного получения опекунами и попечителями необходимой информ</w:t>
      </w:r>
      <w:r w:rsidRPr="00EE1F35">
        <w:t>а</w:t>
      </w:r>
      <w:r w:rsidRPr="00EE1F35">
        <w:t>ции о праве сирот на получение пособия в случае смерти кормильца, а также о том, как воспользоваться этим правом, в соответствии с предыдущими закл</w:t>
      </w:r>
      <w:r w:rsidRPr="00EE1F35">
        <w:t>ю</w:t>
      </w:r>
      <w:r w:rsidRPr="00EE1F35">
        <w:t>чительными замечаниями (</w:t>
      </w:r>
      <w:r w:rsidRPr="00EE1F35">
        <w:rPr>
          <w:lang w:val="en-GB"/>
        </w:rPr>
        <w:t>E</w:t>
      </w:r>
      <w:r w:rsidRPr="00EE1F35">
        <w:t>/</w:t>
      </w:r>
      <w:r w:rsidRPr="00EE1F35">
        <w:rPr>
          <w:lang w:val="en-GB"/>
        </w:rPr>
        <w:t>C</w:t>
      </w:r>
      <w:r w:rsidRPr="00EE1F35">
        <w:t>.12/</w:t>
      </w:r>
      <w:r w:rsidRPr="00EE1F35">
        <w:rPr>
          <w:lang w:val="en-GB"/>
        </w:rPr>
        <w:t>TJK</w:t>
      </w:r>
      <w:r w:rsidRPr="00EE1F35">
        <w:t>/</w:t>
      </w:r>
      <w:r w:rsidRPr="00EE1F35">
        <w:rPr>
          <w:lang w:val="en-GB"/>
        </w:rPr>
        <w:t>CO</w:t>
      </w:r>
      <w:r w:rsidRPr="00EE1F35">
        <w:t>/1, п</w:t>
      </w:r>
      <w:r w:rsidR="00894EED">
        <w:t>ункт</w:t>
      </w:r>
      <w:r w:rsidR="009D5024" w:rsidRPr="009D5024">
        <w:t xml:space="preserve"> </w:t>
      </w:r>
      <w:r w:rsidRPr="00EE1F35">
        <w:t>57).</w:t>
      </w:r>
    </w:p>
    <w:p w:rsidR="00120BA1" w:rsidRPr="00EE1F35" w:rsidRDefault="00120BA1" w:rsidP="00A70C7D">
      <w:pPr>
        <w:pStyle w:val="H1GR"/>
      </w:pPr>
      <w:r w:rsidRPr="00EE1F35">
        <w:tab/>
      </w:r>
      <w:r w:rsidRPr="00EE1F35">
        <w:tab/>
        <w:t xml:space="preserve">Статья 10 − Защита семьи, матерей и детей </w:t>
      </w:r>
    </w:p>
    <w:p w:rsidR="00120BA1" w:rsidRPr="00EE1F35" w:rsidRDefault="00120BA1" w:rsidP="00120BA1">
      <w:pPr>
        <w:pStyle w:val="SingleTxtGR"/>
      </w:pPr>
      <w:r w:rsidRPr="00EE1F35">
        <w:t>20.</w:t>
      </w:r>
      <w:r w:rsidRPr="00EE1F35">
        <w:tab/>
        <w:t>Просьба представить информацию о законодательных, политических и других мерах по защите женщин и девочек от насилия в семье и о действенн</w:t>
      </w:r>
      <w:r w:rsidRPr="00EE1F35">
        <w:t>о</w:t>
      </w:r>
      <w:r w:rsidRPr="00EE1F35">
        <w:t>сти этих мер. В частности, просьба представить информацию об осуществл</w:t>
      </w:r>
      <w:r w:rsidRPr="00EE1F35">
        <w:t>е</w:t>
      </w:r>
      <w:r w:rsidRPr="00EE1F35">
        <w:t>нии Закона о предотвращении насилия в семье, в том числе о средствах гос</w:t>
      </w:r>
      <w:r w:rsidRPr="00EE1F35">
        <w:t>у</w:t>
      </w:r>
      <w:r w:rsidRPr="00EE1F35">
        <w:t xml:space="preserve">дарственного бюджета, выделенных на эти цели, а также </w:t>
      </w:r>
      <w:r w:rsidR="00A70C7D">
        <w:t xml:space="preserve">о </w:t>
      </w:r>
      <w:r w:rsidRPr="00EE1F35">
        <w:t>программах подг</w:t>
      </w:r>
      <w:r w:rsidRPr="00EE1F35">
        <w:t>о</w:t>
      </w:r>
      <w:r w:rsidRPr="00EE1F35">
        <w:t>товки лиц, ответственных за выполнение этого Закона. Просьба также предст</w:t>
      </w:r>
      <w:r w:rsidRPr="00EE1F35">
        <w:t>а</w:t>
      </w:r>
      <w:r w:rsidRPr="00EE1F35">
        <w:t>вить информацию о числе финансируемых государством приютов для жертв н</w:t>
      </w:r>
      <w:r w:rsidRPr="00EE1F35">
        <w:t>а</w:t>
      </w:r>
      <w:r w:rsidRPr="00EE1F35">
        <w:t xml:space="preserve">силия в семье. </w:t>
      </w:r>
    </w:p>
    <w:p w:rsidR="00120BA1" w:rsidRPr="00EE1F35" w:rsidRDefault="00120BA1" w:rsidP="00120BA1">
      <w:pPr>
        <w:pStyle w:val="SingleTxtGR"/>
      </w:pPr>
      <w:r w:rsidRPr="00EE1F35">
        <w:t>21.</w:t>
      </w:r>
      <w:r w:rsidRPr="00EE1F35">
        <w:tab/>
        <w:t xml:space="preserve">Просьба представить информацию о мерах, принятых </w:t>
      </w:r>
      <w:r w:rsidR="00A70C7D">
        <w:t>в целях</w:t>
      </w:r>
      <w:r w:rsidRPr="00EE1F35">
        <w:t xml:space="preserve"> предоста</w:t>
      </w:r>
      <w:r w:rsidRPr="00EE1F35">
        <w:t>в</w:t>
      </w:r>
      <w:r w:rsidRPr="00EE1F35">
        <w:t>лени</w:t>
      </w:r>
      <w:r w:rsidR="00A70C7D">
        <w:t>я</w:t>
      </w:r>
      <w:r w:rsidRPr="00EE1F35">
        <w:t xml:space="preserve"> детям, проживающим в интернатах, альтернативного ухода в семейном окружении. Просьба представить информацию о созданных механизмах </w:t>
      </w:r>
      <w:r w:rsidR="00A70C7D">
        <w:t xml:space="preserve">для </w:t>
      </w:r>
      <w:r w:rsidR="00E83021">
        <w:t>о</w:t>
      </w:r>
      <w:r w:rsidRPr="00EE1F35">
        <w:t>беспечения доступа таких детей к образованию, здравоохранению и социал</w:t>
      </w:r>
      <w:r w:rsidRPr="00EE1F35">
        <w:t>ь</w:t>
      </w:r>
      <w:r w:rsidRPr="00EE1F35">
        <w:t>ной и культурной жизни вне подобных учреждений. Просьба предоставить да</w:t>
      </w:r>
      <w:r w:rsidRPr="00EE1F35">
        <w:t>н</w:t>
      </w:r>
      <w:r w:rsidRPr="00EE1F35">
        <w:t>ные о числе детей, проживающих в интернатах, и тех, кто был помещен в пр</w:t>
      </w:r>
      <w:r w:rsidRPr="00EE1F35">
        <w:t>и</w:t>
      </w:r>
      <w:r w:rsidRPr="00EE1F35">
        <w:t>емную семью или другую среду альтернативного ух</w:t>
      </w:r>
      <w:r w:rsidRPr="00EE1F35">
        <w:t>о</w:t>
      </w:r>
      <w:r w:rsidRPr="00EE1F35">
        <w:t>да.</w:t>
      </w:r>
    </w:p>
    <w:p w:rsidR="00120BA1" w:rsidRPr="00EE1F35" w:rsidRDefault="00120BA1" w:rsidP="00120BA1">
      <w:pPr>
        <w:pStyle w:val="SingleTxtGR"/>
      </w:pPr>
      <w:r w:rsidRPr="00EE1F35">
        <w:t>22.</w:t>
      </w:r>
      <w:r w:rsidRPr="00EE1F35">
        <w:tab/>
        <w:t>Просьба представить информацию о поддержке и помощи, предоста</w:t>
      </w:r>
      <w:r w:rsidRPr="00EE1F35">
        <w:t>в</w:t>
      </w:r>
      <w:r w:rsidRPr="00EE1F35">
        <w:t>ляемой покинутым трудящимися-мигрантами семьям, которые находятся в уя</w:t>
      </w:r>
      <w:r w:rsidRPr="00EE1F35">
        <w:t>з</w:t>
      </w:r>
      <w:r w:rsidRPr="00EE1F35">
        <w:t>вимом положении, поскольку их единственным источником доходов были д</w:t>
      </w:r>
      <w:r w:rsidRPr="00EE1F35">
        <w:t>е</w:t>
      </w:r>
      <w:r w:rsidRPr="00EE1F35">
        <w:t>нежные переводы, отправляемые домой членами семей, работающими за руб</w:t>
      </w:r>
      <w:r w:rsidRPr="00EE1F35">
        <w:t>е</w:t>
      </w:r>
      <w:r w:rsidRPr="00EE1F35">
        <w:t>жом. Просьба представить данные о количестве таких семей и масштабах пр</w:t>
      </w:r>
      <w:r w:rsidRPr="00EE1F35">
        <w:t>е</w:t>
      </w:r>
      <w:r w:rsidRPr="00EE1F35">
        <w:t xml:space="preserve">доставляемой помощи. </w:t>
      </w:r>
    </w:p>
    <w:p w:rsidR="00120BA1" w:rsidRPr="00EE1F35" w:rsidRDefault="00120BA1" w:rsidP="00120BA1">
      <w:pPr>
        <w:pStyle w:val="SingleTxtGR"/>
      </w:pPr>
      <w:r w:rsidRPr="00EE1F35">
        <w:t>23.</w:t>
      </w:r>
      <w:r w:rsidRPr="00EE1F35">
        <w:tab/>
      </w:r>
      <w:r w:rsidRPr="00EE1F35">
        <w:rPr>
          <w:bCs/>
        </w:rPr>
        <w:t xml:space="preserve">Просьба сообщить о прогрессе, достигнутом в деле борьбы с торговлей людьми, в особенности торговлей детьми в целях трудовой </w:t>
      </w:r>
      <w:r w:rsidRPr="00EE1F35">
        <w:t>или сексуал</w:t>
      </w:r>
      <w:r w:rsidRPr="00EE1F35">
        <w:t>ь</w:t>
      </w:r>
      <w:r w:rsidRPr="00EE1F35">
        <w:t>ной эксплуатации, и представить информацию о количестве зарегистрированных случаев торговли людьми</w:t>
      </w:r>
      <w:r w:rsidR="00A70C7D">
        <w:t xml:space="preserve"> и</w:t>
      </w:r>
      <w:r w:rsidRPr="00EE1F35">
        <w:t xml:space="preserve"> вынесенных приговорах</w:t>
      </w:r>
      <w:r w:rsidR="00A70C7D">
        <w:t>, а также о</w:t>
      </w:r>
      <w:r w:rsidRPr="00EE1F35">
        <w:t xml:space="preserve"> правовой з</w:t>
      </w:r>
      <w:r w:rsidRPr="00EE1F35">
        <w:t>а</w:t>
      </w:r>
      <w:r w:rsidRPr="00EE1F35">
        <w:t>щите и компенсациях, предоставленных жертвам</w:t>
      </w:r>
      <w:r w:rsidRPr="00EE1F35">
        <w:rPr>
          <w:bCs/>
        </w:rPr>
        <w:t>.</w:t>
      </w:r>
    </w:p>
    <w:p w:rsidR="00120BA1" w:rsidRPr="00EE1F35" w:rsidRDefault="00120BA1" w:rsidP="00A70C7D">
      <w:pPr>
        <w:pStyle w:val="H1GR"/>
      </w:pPr>
      <w:r w:rsidRPr="00EE1F35">
        <w:tab/>
      </w:r>
      <w:r w:rsidRPr="00EE1F35">
        <w:tab/>
        <w:t xml:space="preserve">Статья 11 − Право на достаточный жизненный уровень </w:t>
      </w:r>
    </w:p>
    <w:p w:rsidR="00120BA1" w:rsidRPr="00EE1F35" w:rsidRDefault="00120BA1" w:rsidP="00120BA1">
      <w:pPr>
        <w:pStyle w:val="SingleTxtGR"/>
      </w:pPr>
      <w:r w:rsidRPr="00EE1F35">
        <w:t>24.</w:t>
      </w:r>
      <w:r w:rsidRPr="00EE1F35">
        <w:tab/>
        <w:t>Просьба представить обновленные статистические данные о доле насел</w:t>
      </w:r>
      <w:r w:rsidRPr="00EE1F35">
        <w:t>е</w:t>
      </w:r>
      <w:r w:rsidRPr="00EE1F35">
        <w:t>ния, проживающей за чертой бедности</w:t>
      </w:r>
      <w:r w:rsidR="00E83021">
        <w:t>,</w:t>
      </w:r>
      <w:r w:rsidRPr="00EE1F35">
        <w:t xml:space="preserve"> в разбивке по полу, возрасту и сел</w:t>
      </w:r>
      <w:r w:rsidRPr="00EE1F35">
        <w:t>ь</w:t>
      </w:r>
      <w:r w:rsidRPr="00EE1F35">
        <w:t>ским/ городским районам, а также информацию о росте индекса потребител</w:t>
      </w:r>
      <w:r w:rsidRPr="00EE1F35">
        <w:t>ь</w:t>
      </w:r>
      <w:r w:rsidRPr="00EE1F35">
        <w:t>ских цен. Просьба представить информацию о мерах, принятых в целях борьбы с нищ</w:t>
      </w:r>
      <w:r w:rsidRPr="00EE1F35">
        <w:t>е</w:t>
      </w:r>
      <w:r w:rsidRPr="00EE1F35">
        <w:t xml:space="preserve">той, в особенности среди находящихся в неблагоприятном положении и </w:t>
      </w:r>
      <w:proofErr w:type="spellStart"/>
      <w:r w:rsidRPr="00EE1F35">
        <w:t>марг</w:t>
      </w:r>
      <w:r w:rsidRPr="00EE1F35">
        <w:t>и</w:t>
      </w:r>
      <w:r w:rsidRPr="00EE1F35">
        <w:t>нализированных</w:t>
      </w:r>
      <w:proofErr w:type="spellEnd"/>
      <w:r w:rsidRPr="00EE1F35">
        <w:t xml:space="preserve"> групп населения, в том числе о достигнутом прогрессе в деле осуществления цели 1 Декларации тысячелетия, касающейся борьбы с нищетой и сокращения числа людей, живущих в условиях крайней нищеты. </w:t>
      </w:r>
    </w:p>
    <w:p w:rsidR="00120BA1" w:rsidRPr="00EE1F35" w:rsidRDefault="00120BA1" w:rsidP="00120BA1">
      <w:pPr>
        <w:pStyle w:val="SingleTxtGR"/>
      </w:pPr>
      <w:r w:rsidRPr="00EE1F35">
        <w:t>25.</w:t>
      </w:r>
      <w:r w:rsidRPr="00EE1F35">
        <w:tab/>
        <w:t>Просьба сообщить Комитету о правовых и политических нормах, каса</w:t>
      </w:r>
      <w:r w:rsidRPr="00EE1F35">
        <w:t>ю</w:t>
      </w:r>
      <w:r w:rsidRPr="00EE1F35">
        <w:t>щихся социального жилья. Просьба представить информацию о масшт</w:t>
      </w:r>
      <w:r w:rsidRPr="00EE1F35">
        <w:t>а</w:t>
      </w:r>
      <w:r w:rsidRPr="00EE1F35">
        <w:t xml:space="preserve">бах проблемы бездомности в государстве-участнике и об обеспечении доступа к достаточному жилью для находящихся в неблагоприятном положении и </w:t>
      </w:r>
      <w:proofErr w:type="spellStart"/>
      <w:r w:rsidRPr="00EE1F35">
        <w:t>марг</w:t>
      </w:r>
      <w:r w:rsidRPr="00EE1F35">
        <w:t>и</w:t>
      </w:r>
      <w:r w:rsidRPr="00EE1F35">
        <w:t>нализированных</w:t>
      </w:r>
      <w:proofErr w:type="spellEnd"/>
      <w:r w:rsidRPr="00EE1F35">
        <w:t xml:space="preserve"> групп населения, в том числе беженцев и просителей убеж</w:t>
      </w:r>
      <w:r w:rsidRPr="00EE1F35">
        <w:t>и</w:t>
      </w:r>
      <w:r w:rsidRPr="00EE1F35">
        <w:t xml:space="preserve">ща. Просьба представить информацию о </w:t>
      </w:r>
      <w:r w:rsidRPr="00120BA1">
        <w:t>количестве и характере принудител</w:t>
      </w:r>
      <w:r w:rsidRPr="00120BA1">
        <w:t>ь</w:t>
      </w:r>
      <w:r w:rsidRPr="00120BA1">
        <w:t>ных выселений</w:t>
      </w:r>
      <w:r w:rsidRPr="00EE1F35">
        <w:t xml:space="preserve">. </w:t>
      </w:r>
    </w:p>
    <w:p w:rsidR="00120BA1" w:rsidRPr="00EE1F35" w:rsidRDefault="00120BA1" w:rsidP="00120BA1">
      <w:pPr>
        <w:pStyle w:val="SingleTxtGR"/>
      </w:pPr>
      <w:r w:rsidRPr="00EE1F35">
        <w:t>26.</w:t>
      </w:r>
      <w:r w:rsidRPr="00EE1F35">
        <w:tab/>
        <w:t>Просьба представить информацию о распределении электроэнергии ср</w:t>
      </w:r>
      <w:r w:rsidRPr="00EE1F35">
        <w:t>е</w:t>
      </w:r>
      <w:r w:rsidRPr="00EE1F35">
        <w:t xml:space="preserve">ди населения по регионам, в особенности в зимние месяцы. </w:t>
      </w:r>
    </w:p>
    <w:p w:rsidR="00120BA1" w:rsidRPr="00EE1F35" w:rsidRDefault="00120BA1" w:rsidP="00120BA1">
      <w:pPr>
        <w:pStyle w:val="SingleTxtGR"/>
      </w:pPr>
      <w:r w:rsidRPr="00EE1F35">
        <w:t>27.</w:t>
      </w:r>
      <w:r w:rsidRPr="00EE1F35">
        <w:tab/>
        <w:t>Просьба представить информацию о мерах, принятых в целях улучшения доступа к чистой питьевой воде, в том числе статистические данные в разбивке по регионам и городским/сельским районам</w:t>
      </w:r>
      <w:r w:rsidR="00060517">
        <w:t>,</w:t>
      </w:r>
      <w:r w:rsidRPr="00EE1F35">
        <w:t xml:space="preserve"> для иллюстрации текущего пол</w:t>
      </w:r>
      <w:r w:rsidRPr="00EE1F35">
        <w:t>о</w:t>
      </w:r>
      <w:r w:rsidRPr="00EE1F35">
        <w:t>жения в этой области. Просьба также представить информацию о контроле к</w:t>
      </w:r>
      <w:r w:rsidRPr="00EE1F35">
        <w:t>а</w:t>
      </w:r>
      <w:r w:rsidRPr="00EE1F35">
        <w:t xml:space="preserve">чества питьевой воды, а также наличии канализационных систем в сельских районах. </w:t>
      </w:r>
    </w:p>
    <w:p w:rsidR="00120BA1" w:rsidRPr="00EE1F35" w:rsidRDefault="00120BA1" w:rsidP="00060517">
      <w:pPr>
        <w:pStyle w:val="H1GR"/>
      </w:pPr>
      <w:r w:rsidRPr="00EE1F35">
        <w:tab/>
      </w:r>
      <w:r w:rsidRPr="00EE1F35">
        <w:tab/>
        <w:t xml:space="preserve">Статья 12 − Право на физическое и психическое здоровье </w:t>
      </w:r>
    </w:p>
    <w:p w:rsidR="00120BA1" w:rsidRPr="00EE1F35" w:rsidRDefault="00120BA1" w:rsidP="00120BA1">
      <w:pPr>
        <w:pStyle w:val="SingleTxtGR"/>
      </w:pPr>
      <w:r w:rsidRPr="00EE1F35">
        <w:t>28.</w:t>
      </w:r>
      <w:r w:rsidRPr="00EE1F35">
        <w:tab/>
        <w:t>Просьба представить информацию о мерах, принятых в целях улучшения системы здравоохранения, в том числе путем выделения дополнительных р</w:t>
      </w:r>
      <w:r w:rsidRPr="00EE1F35">
        <w:t>е</w:t>
      </w:r>
      <w:r w:rsidRPr="00EE1F35">
        <w:t>сурсов и принятия мер по преодолению неравенства в сфере предоставления медицинских услуг между сельскими и городскими районами. Просьба пре</w:t>
      </w:r>
      <w:r w:rsidRPr="00EE1F35">
        <w:t>д</w:t>
      </w:r>
      <w:r w:rsidRPr="00EE1F35">
        <w:t>ставить информацию о прогрессе, достигнутом в обеспечении всеобщего до</w:t>
      </w:r>
      <w:r w:rsidRPr="00EE1F35">
        <w:t>с</w:t>
      </w:r>
      <w:r w:rsidRPr="00EE1F35">
        <w:t>тупа к приемлемым по цене базовым медицинским услугам, в частности в сел</w:t>
      </w:r>
      <w:r w:rsidRPr="00EE1F35">
        <w:t>ь</w:t>
      </w:r>
      <w:r w:rsidRPr="00EE1F35">
        <w:t>ских районах, в соответствии с предыдущими заключительными замечаниями (</w:t>
      </w:r>
      <w:r w:rsidRPr="00EE1F35">
        <w:rPr>
          <w:lang w:val="en-GB"/>
        </w:rPr>
        <w:t>E</w:t>
      </w:r>
      <w:r w:rsidRPr="00EE1F35">
        <w:t>/</w:t>
      </w:r>
      <w:r w:rsidRPr="00EE1F35">
        <w:rPr>
          <w:lang w:val="en-GB"/>
        </w:rPr>
        <w:t>C</w:t>
      </w:r>
      <w:r w:rsidRPr="00EE1F35">
        <w:t>.12/</w:t>
      </w:r>
      <w:r w:rsidRPr="00EE1F35">
        <w:rPr>
          <w:lang w:val="en-GB"/>
        </w:rPr>
        <w:t>TJK</w:t>
      </w:r>
      <w:r w:rsidRPr="00EE1F35">
        <w:t>/</w:t>
      </w:r>
      <w:r w:rsidRPr="00EE1F35">
        <w:rPr>
          <w:lang w:val="en-GB"/>
        </w:rPr>
        <w:t>CO</w:t>
      </w:r>
      <w:r w:rsidRPr="00EE1F35">
        <w:t>/1, п</w:t>
      </w:r>
      <w:r w:rsidR="00894EED">
        <w:t>ункт</w:t>
      </w:r>
      <w:r w:rsidRPr="00EE1F35">
        <w:t xml:space="preserve"> 67).</w:t>
      </w:r>
    </w:p>
    <w:p w:rsidR="00120BA1" w:rsidRPr="00EE1F35" w:rsidRDefault="00120BA1" w:rsidP="00120BA1">
      <w:pPr>
        <w:pStyle w:val="SingleTxtGR"/>
      </w:pPr>
      <w:r w:rsidRPr="00EE1F35">
        <w:t>29.</w:t>
      </w:r>
      <w:r w:rsidRPr="00EE1F35">
        <w:tab/>
        <w:t>Просьба представить информацию о мерах, принятых в целях повышения уровня осведомленности и информированности в вопросах ВИЧ/</w:t>
      </w:r>
      <w:proofErr w:type="spellStart"/>
      <w:r w:rsidRPr="00EE1F35">
        <w:t>СПИД</w:t>
      </w:r>
      <w:r w:rsidR="00E83021">
        <w:t>а</w:t>
      </w:r>
      <w:proofErr w:type="spellEnd"/>
      <w:r w:rsidRPr="00EE1F35">
        <w:t>, в ос</w:t>
      </w:r>
      <w:r w:rsidRPr="00EE1F35">
        <w:t>о</w:t>
      </w:r>
      <w:r w:rsidRPr="00EE1F35">
        <w:t>бенности среди молодежи. Просьба представить информацию о шагах, пре</w:t>
      </w:r>
      <w:r w:rsidRPr="00EE1F35">
        <w:t>д</w:t>
      </w:r>
      <w:r w:rsidRPr="00EE1F35">
        <w:t>принятых в целях предупреждения передачи ВИЧ от матери к ребенку.</w:t>
      </w:r>
    </w:p>
    <w:p w:rsidR="00120BA1" w:rsidRPr="00EE1F35" w:rsidRDefault="00120BA1" w:rsidP="00120BA1">
      <w:pPr>
        <w:pStyle w:val="SingleTxtGR"/>
      </w:pPr>
      <w:r w:rsidRPr="00EE1F35">
        <w:t>30.</w:t>
      </w:r>
      <w:r w:rsidRPr="00EE1F35">
        <w:tab/>
        <w:t>Просьба сообщить о мерах, принятых в целях борьбы с распространен</w:t>
      </w:r>
      <w:r w:rsidRPr="00EE1F35">
        <w:t>и</w:t>
      </w:r>
      <w:r w:rsidRPr="00EE1F35">
        <w:t>ем туберкулеза, в частности в местах заключения, предоставления заключе</w:t>
      </w:r>
      <w:r w:rsidRPr="00EE1F35">
        <w:t>н</w:t>
      </w:r>
      <w:r w:rsidRPr="00EE1F35">
        <w:t>ным услуг по выявлению заболевания и противотуберкулезных препаратов и улучшения санитарно-гигиенических условий в тюрьмах, а также о последс</w:t>
      </w:r>
      <w:r w:rsidRPr="00EE1F35">
        <w:t>т</w:t>
      </w:r>
      <w:r w:rsidRPr="00EE1F35">
        <w:t>виях этих мер.</w:t>
      </w:r>
    </w:p>
    <w:p w:rsidR="00120BA1" w:rsidRPr="00EE1F35" w:rsidRDefault="00120BA1" w:rsidP="00120BA1">
      <w:pPr>
        <w:pStyle w:val="SingleTxtGR"/>
      </w:pPr>
      <w:r w:rsidRPr="00EE1F35">
        <w:t>31.</w:t>
      </w:r>
      <w:r w:rsidRPr="00EE1F35">
        <w:tab/>
        <w:t>Просьба представить информацию о мерах, принятых в целях снижения показателей материнской и младенческой смертности, которые по-прежнему остаются высокими, несмотря на прогресс, отмеченный Всемирной организ</w:t>
      </w:r>
      <w:r w:rsidRPr="00EE1F35">
        <w:t>а</w:t>
      </w:r>
      <w:r w:rsidRPr="00EE1F35">
        <w:t>цией здравоохранения. Просьба также представить информацию о шагах, пре</w:t>
      </w:r>
      <w:r w:rsidRPr="00EE1F35">
        <w:t>д</w:t>
      </w:r>
      <w:r w:rsidRPr="00EE1F35">
        <w:t xml:space="preserve">принятых в целях предупреждения респираторных заболеваний и недоедания, которые являются основной причиной младенческой и детской смертности в государстве-участнике. </w:t>
      </w:r>
    </w:p>
    <w:p w:rsidR="00120BA1" w:rsidRPr="00EE1F35" w:rsidRDefault="00120BA1" w:rsidP="00120BA1">
      <w:pPr>
        <w:pStyle w:val="SingleTxtGR"/>
      </w:pPr>
      <w:r w:rsidRPr="00EE1F35">
        <w:t>32.</w:t>
      </w:r>
      <w:r w:rsidRPr="00EE1F35">
        <w:tab/>
        <w:t>Просьба проинформировать о правилах и положениях, регулирующих госпитализацию в психиатрические учреждения. Просьба также представить информацию об альтернативных формах лечения лиц с психосоц</w:t>
      </w:r>
      <w:r w:rsidRPr="00EE1F35">
        <w:t>и</w:t>
      </w:r>
      <w:r w:rsidRPr="00EE1F35">
        <w:t>альными или умственными отклонениями.</w:t>
      </w:r>
    </w:p>
    <w:p w:rsidR="00120BA1" w:rsidRPr="00EE1F35" w:rsidRDefault="00120BA1" w:rsidP="00060517">
      <w:pPr>
        <w:pStyle w:val="H1GR"/>
      </w:pPr>
      <w:r w:rsidRPr="00EE1F35">
        <w:tab/>
      </w:r>
      <w:r w:rsidRPr="00EE1F35">
        <w:tab/>
        <w:t>Статьи</w:t>
      </w:r>
      <w:r w:rsidRPr="00120BA1">
        <w:t xml:space="preserve"> 13 </w:t>
      </w:r>
      <w:r w:rsidRPr="00EE1F35">
        <w:t>и</w:t>
      </w:r>
      <w:r w:rsidRPr="00120BA1">
        <w:t xml:space="preserve"> 14 – </w:t>
      </w:r>
      <w:r w:rsidRPr="00EE1F35">
        <w:t>Право на образование</w:t>
      </w:r>
    </w:p>
    <w:p w:rsidR="00120BA1" w:rsidRPr="00EE1F35" w:rsidRDefault="00120BA1" w:rsidP="00120BA1">
      <w:pPr>
        <w:pStyle w:val="SingleTxtGR"/>
      </w:pPr>
      <w:r w:rsidRPr="00EE1F35">
        <w:t>33.</w:t>
      </w:r>
      <w:r w:rsidRPr="00EE1F35">
        <w:tab/>
        <w:t xml:space="preserve">Просьба представить информацию о доле учеников, </w:t>
      </w:r>
      <w:r w:rsidR="00060517">
        <w:t>бросивших учебу</w:t>
      </w:r>
      <w:r w:rsidRPr="00EE1F35">
        <w:t xml:space="preserve"> или не посещающих занятия на разных уровнях системы образования, в том числе статистические данные в разбивке по возрасту, полу, национальности и город</w:t>
      </w:r>
      <w:r w:rsidR="00894EED">
        <w:t>ским/</w:t>
      </w:r>
      <w:r w:rsidRPr="00EE1F35">
        <w:t>сельским районам. Просьба сообщить о мерах, принятых по пов</w:t>
      </w:r>
      <w:r w:rsidRPr="00EE1F35">
        <w:t>ы</w:t>
      </w:r>
      <w:r w:rsidRPr="00EE1F35">
        <w:t>шению школьной посещаемости среди девочек, детей в сельских районах, д</w:t>
      </w:r>
      <w:r w:rsidRPr="00EE1F35">
        <w:t>е</w:t>
      </w:r>
      <w:r w:rsidRPr="00EE1F35">
        <w:t>тей, пр</w:t>
      </w:r>
      <w:r w:rsidRPr="00EE1F35">
        <w:t>и</w:t>
      </w:r>
      <w:r w:rsidRPr="00EE1F35">
        <w:t>надлежащих к национальным меньшинствам</w:t>
      </w:r>
      <w:r w:rsidR="00E83021">
        <w:t>,</w:t>
      </w:r>
      <w:r w:rsidRPr="00EE1F35">
        <w:t xml:space="preserve"> и детей-инвалидов. </w:t>
      </w:r>
    </w:p>
    <w:p w:rsidR="00120BA1" w:rsidRPr="00EE1F35" w:rsidRDefault="00120BA1" w:rsidP="00120BA1">
      <w:pPr>
        <w:pStyle w:val="SingleTxtGR"/>
      </w:pPr>
      <w:r w:rsidRPr="00EE1F35">
        <w:t>34.</w:t>
      </w:r>
      <w:r w:rsidRPr="00EE1F35">
        <w:tab/>
        <w:t xml:space="preserve">Просьба представить информацию о мерах, принятых </w:t>
      </w:r>
      <w:r w:rsidR="00060517">
        <w:t>в целях</w:t>
      </w:r>
      <w:r w:rsidRPr="00EE1F35">
        <w:t xml:space="preserve"> удовлетв</w:t>
      </w:r>
      <w:r w:rsidRPr="00EE1F35">
        <w:t>о</w:t>
      </w:r>
      <w:r w:rsidRPr="00EE1F35">
        <w:t>рени</w:t>
      </w:r>
      <w:r w:rsidR="00060517">
        <w:t>я</w:t>
      </w:r>
      <w:r w:rsidRPr="00EE1F35">
        <w:t xml:space="preserve"> потребностей в отношении качества образования, в особенности в сел</w:t>
      </w:r>
      <w:r w:rsidRPr="00EE1F35">
        <w:t>ь</w:t>
      </w:r>
      <w:r w:rsidRPr="00EE1F35">
        <w:t xml:space="preserve">ских районах, в том числе школьной инфраструктуры, такой как мебель и школьные принадлежности, отопление и свежая питьевая вода, а также </w:t>
      </w:r>
      <w:r w:rsidR="00060517">
        <w:t>в целях</w:t>
      </w:r>
      <w:r w:rsidRPr="00EE1F35">
        <w:t xml:space="preserve"> повышени</w:t>
      </w:r>
      <w:r w:rsidR="00060517">
        <w:t>я</w:t>
      </w:r>
      <w:r w:rsidRPr="00EE1F35">
        <w:t xml:space="preserve"> числа учителей, заработная плата </w:t>
      </w:r>
      <w:r w:rsidR="00060517">
        <w:t xml:space="preserve">которых </w:t>
      </w:r>
      <w:r w:rsidRPr="00EE1F35">
        <w:t xml:space="preserve">по-прежнему остается крайне низкой. </w:t>
      </w:r>
    </w:p>
    <w:p w:rsidR="00120BA1" w:rsidRPr="00EE1F35" w:rsidRDefault="00120BA1" w:rsidP="00120BA1">
      <w:pPr>
        <w:pStyle w:val="SingleTxtGR"/>
      </w:pPr>
      <w:r w:rsidRPr="00EE1F35">
        <w:t>35.</w:t>
      </w:r>
      <w:r w:rsidRPr="00EE1F35">
        <w:tab/>
        <w:t>Просьба представить информацию о доступе к образованию для групп меньшинств на их родном языке, в частности о доступности учебников на яз</w:t>
      </w:r>
      <w:r w:rsidRPr="00EE1F35">
        <w:t>ы</w:t>
      </w:r>
      <w:r w:rsidRPr="00EE1F35">
        <w:t xml:space="preserve">ках меньшинств. </w:t>
      </w:r>
    </w:p>
    <w:p w:rsidR="00120BA1" w:rsidRPr="00EE1F35" w:rsidRDefault="00120BA1" w:rsidP="00060517">
      <w:pPr>
        <w:pStyle w:val="H1GR"/>
      </w:pPr>
      <w:r w:rsidRPr="00EE1F35">
        <w:tab/>
      </w:r>
      <w:r w:rsidRPr="00EE1F35">
        <w:tab/>
        <w:t>Статья</w:t>
      </w:r>
      <w:r w:rsidRPr="00120BA1">
        <w:t xml:space="preserve"> 15 – </w:t>
      </w:r>
      <w:r w:rsidRPr="00EE1F35">
        <w:t>Культурные права</w:t>
      </w:r>
    </w:p>
    <w:p w:rsidR="00120BA1" w:rsidRPr="00EE1F35" w:rsidRDefault="00120BA1" w:rsidP="00120BA1">
      <w:pPr>
        <w:pStyle w:val="SingleTxtGR"/>
      </w:pPr>
      <w:r w:rsidRPr="00EE1F35">
        <w:t>36.</w:t>
      </w:r>
      <w:r w:rsidRPr="00EE1F35">
        <w:tab/>
        <w:t xml:space="preserve">Просьба указать, какие меры были осуществлены в целях поощрения и расширения доступа к Интернету и культурным мероприятиям. </w:t>
      </w:r>
    </w:p>
    <w:p w:rsidR="009D5024" w:rsidRDefault="00120BA1" w:rsidP="00120BA1">
      <w:pPr>
        <w:pStyle w:val="SingleTxtGR"/>
      </w:pPr>
      <w:r>
        <w:t>37.</w:t>
      </w:r>
      <w:r>
        <w:tab/>
      </w:r>
      <w:r w:rsidRPr="00EE1F35">
        <w:t>Просьба представить информацию о мерах, принятых, в том числе в ра</w:t>
      </w:r>
      <w:r w:rsidRPr="00EE1F35">
        <w:t>м</w:t>
      </w:r>
      <w:r w:rsidRPr="00EE1F35">
        <w:t xml:space="preserve">ках международного сотрудничества, </w:t>
      </w:r>
      <w:r w:rsidR="00894EED">
        <w:t>в целях защиты</w:t>
      </w:r>
      <w:r w:rsidRPr="00EE1F35">
        <w:t xml:space="preserve"> культурного наследия, в особенности рукописных книг и других рукописей, которые хранятся в Инст</w:t>
      </w:r>
      <w:r w:rsidRPr="00EE1F35">
        <w:t>и</w:t>
      </w:r>
      <w:r w:rsidRPr="00EE1F35">
        <w:t>туте востоковедения и Фонд</w:t>
      </w:r>
      <w:r w:rsidR="00894EED">
        <w:t>е</w:t>
      </w:r>
      <w:r w:rsidRPr="00EE1F35">
        <w:t xml:space="preserve"> рукописей (</w:t>
      </w:r>
      <w:r w:rsidRPr="00EE1F35">
        <w:rPr>
          <w:lang w:val="en-GB"/>
        </w:rPr>
        <w:t>E</w:t>
      </w:r>
      <w:r w:rsidRPr="00EE1F35">
        <w:t>/</w:t>
      </w:r>
      <w:r w:rsidRPr="00EE1F35">
        <w:rPr>
          <w:lang w:val="en-GB"/>
        </w:rPr>
        <w:t>C</w:t>
      </w:r>
      <w:r w:rsidRPr="00EE1F35">
        <w:t>.12/</w:t>
      </w:r>
      <w:r w:rsidRPr="00EE1F35">
        <w:rPr>
          <w:lang w:val="en-GB"/>
        </w:rPr>
        <w:t>TJK</w:t>
      </w:r>
      <w:r w:rsidRPr="00EE1F35">
        <w:t>/2-3, п</w:t>
      </w:r>
      <w:r w:rsidR="00894EED">
        <w:t>ункт</w:t>
      </w:r>
      <w:r w:rsidRPr="00EE1F35">
        <w:t xml:space="preserve"> 158).</w:t>
      </w:r>
    </w:p>
    <w:p w:rsidR="00181433" w:rsidRPr="00894EED" w:rsidRDefault="00894EED" w:rsidP="00894EE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81433" w:rsidRPr="00894EED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DBE" w:rsidRDefault="00DA4DBE">
      <w:r>
        <w:rPr>
          <w:lang w:val="en-US"/>
        </w:rPr>
        <w:tab/>
      </w:r>
      <w:r>
        <w:separator/>
      </w:r>
    </w:p>
  </w:endnote>
  <w:endnote w:type="continuationSeparator" w:id="0">
    <w:p w:rsidR="00DA4DBE" w:rsidRDefault="00DA4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DBE" w:rsidRPr="009A6F4A" w:rsidRDefault="00DA4DB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GE.14-05651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DBE" w:rsidRPr="009A6F4A" w:rsidRDefault="00DA4DBE">
    <w:pPr>
      <w:pStyle w:val="Footer"/>
      <w:rPr>
        <w:lang w:val="en-US"/>
      </w:rPr>
    </w:pPr>
    <w:r>
      <w:rPr>
        <w:lang w:val="en-US"/>
      </w:rPr>
      <w:t>GE.14-05651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DA4DBE" w:rsidTr="000B3266">
      <w:trPr>
        <w:trHeight w:val="438"/>
      </w:trPr>
      <w:tc>
        <w:tcPr>
          <w:tcW w:w="4068" w:type="dxa"/>
          <w:vAlign w:val="bottom"/>
        </w:tcPr>
        <w:p w:rsidR="00DA4DBE" w:rsidRPr="00B63439" w:rsidRDefault="00DA4DBE" w:rsidP="000B3266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05651</w:t>
          </w:r>
          <w:r>
            <w:rPr>
              <w:lang w:val="en-US"/>
            </w:rPr>
            <w:t xml:space="preserve">  (R)</w:t>
          </w:r>
          <w:r>
            <w:t xml:space="preserve">  230714  230714</w:t>
          </w:r>
        </w:p>
      </w:tc>
      <w:tc>
        <w:tcPr>
          <w:tcW w:w="4663" w:type="dxa"/>
          <w:vMerge w:val="restart"/>
          <w:vAlign w:val="bottom"/>
        </w:tcPr>
        <w:p w:rsidR="00DA4DBE" w:rsidRDefault="00DA4DBE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DA4DBE" w:rsidRDefault="00DA4DBE" w:rsidP="000B3266">
          <w:pPr>
            <w:jc w:val="right"/>
          </w:pPr>
          <w:r>
            <w:pict>
              <v:shape id="_x0000_i1027" type="#_x0000_t75" style="width:50.25pt;height:50.25pt">
                <v:imagedata r:id="rId2" o:title="2-3&amp;Size=2&amp;Lang=R"/>
              </v:shape>
            </w:pict>
          </w:r>
        </w:p>
      </w:tc>
    </w:tr>
    <w:tr w:rsidR="00DA4DBE" w:rsidTr="000B3266">
      <w:tc>
        <w:tcPr>
          <w:tcW w:w="4068" w:type="dxa"/>
          <w:vAlign w:val="bottom"/>
        </w:tcPr>
        <w:p w:rsidR="00DA4DBE" w:rsidRPr="00B63439" w:rsidRDefault="00DA4DBE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634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634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634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634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634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634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634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634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6343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A4DBE" w:rsidRDefault="00DA4DBE" w:rsidP="000B3266"/>
      </w:tc>
      <w:tc>
        <w:tcPr>
          <w:tcW w:w="1124" w:type="dxa"/>
          <w:vMerge/>
        </w:tcPr>
        <w:p w:rsidR="00DA4DBE" w:rsidRDefault="00DA4DBE" w:rsidP="000B3266"/>
      </w:tc>
    </w:tr>
  </w:tbl>
  <w:p w:rsidR="00DA4DBE" w:rsidRPr="007A36B5" w:rsidRDefault="00DA4DBE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DBE" w:rsidRPr="00F71F63" w:rsidRDefault="00DA4DB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A4DBE" w:rsidRPr="00F71F63" w:rsidRDefault="00DA4DB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A4DBE" w:rsidRPr="00635E86" w:rsidRDefault="00DA4DBE" w:rsidP="00635E86">
      <w:pPr>
        <w:pStyle w:val="Footer"/>
      </w:pPr>
    </w:p>
  </w:footnote>
  <w:footnote w:id="1">
    <w:p w:rsidR="00DA4DBE" w:rsidRPr="001E2547" w:rsidRDefault="00DA4DBE">
      <w:pPr>
        <w:pStyle w:val="FootnoteText"/>
        <w:rPr>
          <w:sz w:val="20"/>
          <w:lang w:val="ru-RU"/>
        </w:rPr>
      </w:pPr>
      <w:r>
        <w:tab/>
      </w:r>
      <w:r w:rsidRPr="001E2547">
        <w:rPr>
          <w:rStyle w:val="FootnoteReference"/>
          <w:sz w:val="20"/>
          <w:vertAlign w:val="baseline"/>
          <w:lang w:val="ru-RU"/>
        </w:rPr>
        <w:t>*</w:t>
      </w:r>
      <w:r w:rsidRPr="001E2547">
        <w:rPr>
          <w:lang w:val="ru-RU"/>
        </w:rPr>
        <w:tab/>
        <w:t>Принят предсессионной рабочей группой на ее пятьдесят третьей сессии (26−30 мая 2014 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DBE" w:rsidRPr="00E71A0F" w:rsidRDefault="00DA4DBE">
    <w:pPr>
      <w:pStyle w:val="Header"/>
      <w:rPr>
        <w:lang w:val="en-US"/>
      </w:rPr>
    </w:pPr>
    <w:r>
      <w:rPr>
        <w:lang w:val="en-US"/>
      </w:rPr>
      <w:t>E/C.12/TJK/Q/2-3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DBE" w:rsidRPr="009A6F4A" w:rsidRDefault="00DA4DBE">
    <w:pPr>
      <w:pStyle w:val="Header"/>
      <w:rPr>
        <w:lang w:val="en-US"/>
      </w:rPr>
    </w:pPr>
    <w:r>
      <w:rPr>
        <w:lang w:val="en-US"/>
      </w:rPr>
      <w:tab/>
      <w:t>E/C.12/TJK/Q/2-3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143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0517"/>
    <w:rsid w:val="0006401A"/>
    <w:rsid w:val="00070E22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20BA1"/>
    <w:rsid w:val="001463F7"/>
    <w:rsid w:val="0015769C"/>
    <w:rsid w:val="00180752"/>
    <w:rsid w:val="00181433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2547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C4A15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762F9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4EED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D5024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627F3"/>
    <w:rsid w:val="00A70C7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63439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0C30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0982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4DBE"/>
    <w:rsid w:val="00DA5686"/>
    <w:rsid w:val="00DB2FC0"/>
    <w:rsid w:val="00DF18FA"/>
    <w:rsid w:val="00DF49CA"/>
    <w:rsid w:val="00DF775B"/>
    <w:rsid w:val="00E007F3"/>
    <w:rsid w:val="00E00DEA"/>
    <w:rsid w:val="00E04ABE"/>
    <w:rsid w:val="00E06EF0"/>
    <w:rsid w:val="00E11679"/>
    <w:rsid w:val="00E307D1"/>
    <w:rsid w:val="00E46A04"/>
    <w:rsid w:val="00E533FF"/>
    <w:rsid w:val="00E717F3"/>
    <w:rsid w:val="00E72C5E"/>
    <w:rsid w:val="00E73451"/>
    <w:rsid w:val="00E7489F"/>
    <w:rsid w:val="00E75147"/>
    <w:rsid w:val="00E8167D"/>
    <w:rsid w:val="00E83021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E0FE8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6</Pages>
  <Words>1760</Words>
  <Characters>11762</Characters>
  <Application>Microsoft Office Word</Application>
  <DocSecurity>4</DocSecurity>
  <Lines>230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1405651</vt:lpstr>
    </vt:vector>
  </TitlesOfParts>
  <Company>CSD</Company>
  <LinksUpToDate>false</LinksUpToDate>
  <CharactersWithSpaces>13451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1405651</dc:title>
  <dc:subject>E/C.12/TJK/Q/2-3</dc:subject>
  <dc:creator>Короткова</dc:creator>
  <cp:keywords/>
  <dc:description>Finfl</dc:description>
  <cp:lastModifiedBy>Короткова</cp:lastModifiedBy>
  <cp:revision>2</cp:revision>
  <cp:lastPrinted>2014-07-23T10:05:00Z</cp:lastPrinted>
  <dcterms:created xsi:type="dcterms:W3CDTF">2014-07-23T10:53:00Z</dcterms:created>
  <dcterms:modified xsi:type="dcterms:W3CDTF">2014-07-23T10:53:00Z</dcterms:modified>
</cp:coreProperties>
</file>