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B16DD4">
                <w:t>C/AUS/CO/4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B16DD4">
              <w:rPr>
                <w:lang w:val="en-US"/>
              </w:rPr>
              <w:t>28 August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66992" w:rsidRPr="00957A54" w:rsidRDefault="00966992" w:rsidP="00966992">
      <w:pPr>
        <w:spacing w:before="120"/>
        <w:rPr>
          <w:b/>
          <w:sz w:val="24"/>
          <w:szCs w:val="24"/>
        </w:rPr>
      </w:pPr>
      <w:r w:rsidRPr="00957A54">
        <w:rPr>
          <w:b/>
          <w:sz w:val="24"/>
          <w:szCs w:val="24"/>
        </w:rPr>
        <w:t xml:space="preserve">Комитет по </w:t>
      </w:r>
      <w:r w:rsidR="001150E4">
        <w:rPr>
          <w:b/>
          <w:sz w:val="24"/>
          <w:szCs w:val="24"/>
        </w:rPr>
        <w:t>правам ребенка</w:t>
      </w:r>
    </w:p>
    <w:p w:rsidR="00966992" w:rsidRPr="00957A54" w:rsidRDefault="001150E4" w:rsidP="00966992">
      <w:pPr>
        <w:rPr>
          <w:b/>
        </w:rPr>
      </w:pPr>
      <w:r>
        <w:rPr>
          <w:b/>
        </w:rPr>
        <w:t xml:space="preserve">Шестидесятая </w:t>
      </w:r>
      <w:r w:rsidR="00966992" w:rsidRPr="00957A54">
        <w:rPr>
          <w:b/>
        </w:rPr>
        <w:t>сессия</w:t>
      </w:r>
    </w:p>
    <w:p w:rsidR="00966992" w:rsidRPr="00957A54" w:rsidRDefault="001150E4" w:rsidP="00966992">
      <w:r>
        <w:t xml:space="preserve">29 мая − 15 июня 2012 </w:t>
      </w:r>
    </w:p>
    <w:p w:rsidR="006F6363" w:rsidRPr="006F6363" w:rsidRDefault="006F6363" w:rsidP="006F6363">
      <w:pPr>
        <w:pStyle w:val="HChGR"/>
      </w:pPr>
      <w:r w:rsidRPr="006F6363">
        <w:tab/>
      </w:r>
      <w:r w:rsidRPr="006F6363">
        <w:tab/>
        <w:t xml:space="preserve">Рассмотрение докладов, представленных государствами-участниками в соответствии </w:t>
      </w:r>
      <w:r w:rsidRPr="006F6363">
        <w:br/>
        <w:t>со статьей 44 Конвенции</w:t>
      </w:r>
    </w:p>
    <w:p w:rsidR="006F6363" w:rsidRPr="003F1110" w:rsidRDefault="006F6363" w:rsidP="006F6363">
      <w:pPr>
        <w:pStyle w:val="H1GR"/>
        <w:rPr>
          <w:rFonts w:eastAsia="Malgun Gothic"/>
        </w:rPr>
      </w:pPr>
      <w:r w:rsidRPr="003F1110">
        <w:rPr>
          <w:rFonts w:eastAsia="Malgun Gothic"/>
        </w:rPr>
        <w:tab/>
      </w:r>
      <w:r w:rsidRPr="003F1110">
        <w:rPr>
          <w:rFonts w:eastAsia="Malgun Gothic"/>
        </w:rPr>
        <w:tab/>
        <w:t>Заключительные замечания: Австралия</w:t>
      </w:r>
    </w:p>
    <w:p w:rsidR="006F6363" w:rsidRPr="006F6363" w:rsidRDefault="006F6363" w:rsidP="006F6363">
      <w:pPr>
        <w:pStyle w:val="SingleTxtGR"/>
      </w:pPr>
      <w:r w:rsidRPr="006F6363">
        <w:rPr>
          <w:bCs/>
        </w:rPr>
        <w:t>1.</w:t>
      </w:r>
      <w:r w:rsidRPr="006F6363">
        <w:rPr>
          <w:bCs/>
        </w:rPr>
        <w:tab/>
      </w:r>
      <w:r w:rsidRPr="006F6363">
        <w:t>Комитет рассмотрел четвертый периодический доклад Австралии (CRC/C/AUS/3-4) на своих 1707-м и 1708-м заседаниях (см. CRC/C/SR.1707 и</w:t>
      </w:r>
      <w:r w:rsidR="00840994">
        <w:t> </w:t>
      </w:r>
      <w:r w:rsidRPr="006F6363">
        <w:t>1708), состоявшихся 4 и 5</w:t>
      </w:r>
      <w:r w:rsidR="00840994">
        <w:t xml:space="preserve"> </w:t>
      </w:r>
      <w:r w:rsidRPr="006F6363">
        <w:t>июня 2012</w:t>
      </w:r>
      <w:r w:rsidR="00840994">
        <w:t xml:space="preserve"> </w:t>
      </w:r>
      <w:r w:rsidRPr="006F6363">
        <w:t>года, и на своем 1725-м заседании 15</w:t>
      </w:r>
      <w:r w:rsidR="00840994">
        <w:t> </w:t>
      </w:r>
      <w:r w:rsidRPr="006F6363">
        <w:t>июня 2012</w:t>
      </w:r>
      <w:r w:rsidR="00840994">
        <w:t xml:space="preserve"> </w:t>
      </w:r>
      <w:r w:rsidRPr="006F6363">
        <w:t>года (см. CRC/C/SR.1725) принял следующие заключительные замечания.</w:t>
      </w:r>
    </w:p>
    <w:p w:rsidR="006F6363" w:rsidRPr="003F1110" w:rsidRDefault="006F6363" w:rsidP="00ED2CE5">
      <w:pPr>
        <w:pStyle w:val="HChGR"/>
        <w:rPr>
          <w:rFonts w:eastAsia="Malgun Gothic"/>
        </w:rPr>
      </w:pPr>
      <w:r w:rsidRPr="003F1110">
        <w:rPr>
          <w:rFonts w:eastAsia="Malgun Gothic"/>
        </w:rPr>
        <w:tab/>
        <w:t>I.</w:t>
      </w:r>
      <w:r w:rsidRPr="003F1110">
        <w:rPr>
          <w:rFonts w:eastAsia="Malgun Gothic"/>
        </w:rPr>
        <w:tab/>
      </w:r>
      <w:r w:rsidRPr="003F1110">
        <w:t>Введение</w:t>
      </w:r>
    </w:p>
    <w:p w:rsidR="006F6363" w:rsidRPr="006F6363" w:rsidRDefault="006F6363" w:rsidP="006F6363">
      <w:pPr>
        <w:pStyle w:val="SingleTxtGR"/>
      </w:pPr>
      <w:r w:rsidRPr="006F6363">
        <w:rPr>
          <w:bCs/>
        </w:rPr>
        <w:t>2.</w:t>
      </w:r>
      <w:r w:rsidRPr="006F6363">
        <w:rPr>
          <w:bCs/>
        </w:rPr>
        <w:tab/>
      </w:r>
      <w:r w:rsidRPr="006F6363">
        <w:t>Комитет приветствует представление государством-участником своего четвертого периодического доклада (CRC/C/AUS/4), составленного в соотве</w:t>
      </w:r>
      <w:r w:rsidRPr="006F6363">
        <w:t>т</w:t>
      </w:r>
      <w:r w:rsidRPr="006F6363">
        <w:t>ствии с принятыми Комитетом руководящими принципами представления до</w:t>
      </w:r>
      <w:r w:rsidRPr="006F6363">
        <w:t>к</w:t>
      </w:r>
      <w:r w:rsidRPr="006F6363">
        <w:t xml:space="preserve">ладов, а также письменных ответов на подготовленный им перечень </w:t>
      </w:r>
      <w:r w:rsidR="007F7597">
        <w:t xml:space="preserve">вопросов </w:t>
      </w:r>
      <w:r w:rsidRPr="006F6363">
        <w:t>(CRC/C/AUS/Q/4/Add.1). Комитет выражает признательность за конструкти</w:t>
      </w:r>
      <w:r w:rsidRPr="006F6363">
        <w:t>в</w:t>
      </w:r>
      <w:r w:rsidRPr="006F6363">
        <w:t>ный диалог, состоявшийся с межведомственной делегацией государства-участника.</w:t>
      </w:r>
    </w:p>
    <w:p w:rsidR="006F6363" w:rsidRPr="006F6363" w:rsidRDefault="006F6363" w:rsidP="006F6363">
      <w:pPr>
        <w:pStyle w:val="SingleTxtGR"/>
      </w:pPr>
      <w:r w:rsidRPr="006F6363">
        <w:t>3.</w:t>
      </w:r>
      <w:r w:rsidRPr="006F6363">
        <w:tab/>
        <w:t>Комитет напоминает государству-участнику, что настоящие заключител</w:t>
      </w:r>
      <w:r w:rsidRPr="006F6363">
        <w:t>ь</w:t>
      </w:r>
      <w:r w:rsidRPr="006F6363">
        <w:t xml:space="preserve">ные замечания следует рассматривать в совокупности с его заключительными замечаниями по первоначальному докладу государства-участника в </w:t>
      </w:r>
      <w:r w:rsidR="007F7597">
        <w:t>соответс</w:t>
      </w:r>
      <w:r w:rsidR="007F7597">
        <w:t>т</w:t>
      </w:r>
      <w:r w:rsidR="007F7597">
        <w:t>ви</w:t>
      </w:r>
      <w:r w:rsidR="00A361CC">
        <w:t>и с</w:t>
      </w:r>
      <w:r w:rsidRPr="006F6363">
        <w:t xml:space="preserve"> Факультативн</w:t>
      </w:r>
      <w:r w:rsidR="00A361CC">
        <w:t>ым</w:t>
      </w:r>
      <w:r w:rsidRPr="006F6363">
        <w:t xml:space="preserve"> протокол</w:t>
      </w:r>
      <w:r w:rsidR="00A361CC">
        <w:t>ом</w:t>
      </w:r>
      <w:r w:rsidRPr="006F6363">
        <w:t>, касающ</w:t>
      </w:r>
      <w:r w:rsidR="00A361CC">
        <w:t>им</w:t>
      </w:r>
      <w:r w:rsidRPr="006F6363">
        <w:t>ся участия детей в вооруже</w:t>
      </w:r>
      <w:r w:rsidRPr="006F6363">
        <w:t>н</w:t>
      </w:r>
      <w:r w:rsidRPr="006F6363">
        <w:t>ных конфликтах (CRC/C/OPAC/AUS/CO/1)</w:t>
      </w:r>
      <w:r w:rsidR="00A361CC">
        <w:t>,</w:t>
      </w:r>
      <w:r w:rsidRPr="006F6363">
        <w:t xml:space="preserve"> и Факультативн</w:t>
      </w:r>
      <w:r w:rsidR="00A361CC">
        <w:t>ым</w:t>
      </w:r>
      <w:r w:rsidRPr="006F6363">
        <w:t xml:space="preserve"> протокол</w:t>
      </w:r>
      <w:r w:rsidR="00A361CC">
        <w:t>ом</w:t>
      </w:r>
      <w:r w:rsidRPr="006F6363">
        <w:t>, каса</w:t>
      </w:r>
      <w:r w:rsidRPr="006F6363">
        <w:t>ю</w:t>
      </w:r>
      <w:r w:rsidRPr="006F6363">
        <w:t>щ</w:t>
      </w:r>
      <w:r w:rsidR="00A361CC">
        <w:t>им</w:t>
      </w:r>
      <w:r w:rsidRPr="006F6363">
        <w:t>ся то</w:t>
      </w:r>
      <w:r w:rsidRPr="006F6363">
        <w:t>р</w:t>
      </w:r>
      <w:r w:rsidRPr="006F6363">
        <w:t>говли детьми, детской проституции и детской порногр</w:t>
      </w:r>
      <w:r w:rsidR="00A361CC">
        <w:t>афии</w:t>
      </w:r>
      <w:r w:rsidRPr="006F6363">
        <w:t xml:space="preserve"> (CRC/C/OPSC/AUS/CO/1).</w:t>
      </w:r>
    </w:p>
    <w:p w:rsidR="006F6363" w:rsidRPr="003F1110" w:rsidRDefault="006F6363" w:rsidP="00B94C81">
      <w:pPr>
        <w:pStyle w:val="HChGR"/>
        <w:pageBreakBefore/>
        <w:rPr>
          <w:rFonts w:eastAsia="Malgun Gothic"/>
        </w:rPr>
      </w:pPr>
      <w:r w:rsidRPr="003F1110">
        <w:rPr>
          <w:rFonts w:eastAsia="Malgun Gothic"/>
        </w:rPr>
        <w:tab/>
        <w:t>II.</w:t>
      </w:r>
      <w:r w:rsidRPr="003F1110">
        <w:rPr>
          <w:rFonts w:eastAsia="Malgun Gothic"/>
        </w:rPr>
        <w:tab/>
        <w:t>Последующие меры, принятые государством-участником, и</w:t>
      </w:r>
      <w:r w:rsidR="00C67F0D">
        <w:rPr>
          <w:rFonts w:eastAsia="Malgun Gothic"/>
        </w:rPr>
        <w:t> </w:t>
      </w:r>
      <w:r w:rsidRPr="003F1110">
        <w:rPr>
          <w:rFonts w:eastAsia="Malgun Gothic"/>
        </w:rPr>
        <w:t>достигнутый им прогресс</w:t>
      </w:r>
    </w:p>
    <w:p w:rsidR="006F6363" w:rsidRPr="006F6363" w:rsidRDefault="006F6363" w:rsidP="006F6363">
      <w:pPr>
        <w:pStyle w:val="SingleTxtGR"/>
        <w:rPr>
          <w:bCs/>
        </w:rPr>
      </w:pPr>
      <w:r w:rsidRPr="006F6363">
        <w:rPr>
          <w:bCs/>
        </w:rPr>
        <w:t>4.</w:t>
      </w:r>
      <w:r w:rsidRPr="006F6363">
        <w:rPr>
          <w:bCs/>
        </w:rPr>
        <w:tab/>
      </w:r>
      <w:r w:rsidRPr="006F6363">
        <w:t xml:space="preserve">Комитет приветствует в качестве позитивного шага принятие </w:t>
      </w:r>
      <w:r w:rsidR="00A361CC">
        <w:t xml:space="preserve">следующих </w:t>
      </w:r>
      <w:r w:rsidRPr="006F6363">
        <w:t>законодательных мер</w:t>
      </w:r>
      <w:r w:rsidRPr="006F6363">
        <w:rPr>
          <w:bCs/>
        </w:rPr>
        <w:t>: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a)</w:t>
      </w:r>
      <w:r w:rsidR="006F6363" w:rsidRPr="006F6363">
        <w:tab/>
      </w:r>
      <w:r w:rsidR="00A361CC">
        <w:t>З</w:t>
      </w:r>
      <w:r w:rsidR="006F6363" w:rsidRPr="006F6363">
        <w:t>акон 2011</w:t>
      </w:r>
      <w:r>
        <w:t xml:space="preserve"> </w:t>
      </w:r>
      <w:r w:rsidR="006F6363" w:rsidRPr="006F6363">
        <w:t>года о</w:t>
      </w:r>
      <w:r>
        <w:t xml:space="preserve"> </w:t>
      </w:r>
      <w:r w:rsidR="006F6363" w:rsidRPr="006F6363">
        <w:t>правах человека (</w:t>
      </w:r>
      <w:r w:rsidR="00A361CC">
        <w:t xml:space="preserve">на рассмотрении парламента), </w:t>
      </w:r>
      <w:r w:rsidR="006F6363" w:rsidRPr="006F6363">
        <w:t>который содержит требование о</w:t>
      </w:r>
      <w:r w:rsidR="00A361CC">
        <w:t xml:space="preserve"> том, что любой </w:t>
      </w:r>
      <w:r w:rsidR="006F6363" w:rsidRPr="006F6363">
        <w:t>законодательны</w:t>
      </w:r>
      <w:r w:rsidR="00A361CC">
        <w:t>й</w:t>
      </w:r>
      <w:r w:rsidR="006F6363" w:rsidRPr="006F6363">
        <w:t xml:space="preserve"> акт </w:t>
      </w:r>
      <w:r w:rsidR="00A361CC">
        <w:t>до его принятия должен пройти оценку на предмет его соотве</w:t>
      </w:r>
      <w:r>
        <w:t>т</w:t>
      </w:r>
      <w:r w:rsidR="00A361CC">
        <w:t xml:space="preserve">ствия </w:t>
      </w:r>
      <w:r>
        <w:t>семи ключевым межд</w:t>
      </w:r>
      <w:r>
        <w:t>у</w:t>
      </w:r>
      <w:r>
        <w:t xml:space="preserve">народным договорам </w:t>
      </w:r>
      <w:r w:rsidR="006F6363" w:rsidRPr="006F6363">
        <w:t>по правам человека, участником которых Австралия явл</w:t>
      </w:r>
      <w:r w:rsidR="006F6363" w:rsidRPr="006F6363">
        <w:t>я</w:t>
      </w:r>
      <w:r w:rsidR="006F6363" w:rsidRPr="006F6363">
        <w:t>ется, где признаются и</w:t>
      </w:r>
      <w:r>
        <w:t>ли</w:t>
      </w:r>
      <w:r w:rsidR="006F6363" w:rsidRPr="006F6363">
        <w:t xml:space="preserve"> провозглашаются права и свободы человека;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b)</w:t>
      </w:r>
      <w:r w:rsidR="006F6363" w:rsidRPr="006F6363">
        <w:tab/>
      </w:r>
      <w:r>
        <w:t>З</w:t>
      </w:r>
      <w:r w:rsidR="006F6363" w:rsidRPr="006F6363">
        <w:t>акон 2011</w:t>
      </w:r>
      <w:r>
        <w:t xml:space="preserve"> </w:t>
      </w:r>
      <w:r w:rsidR="006F6363" w:rsidRPr="006F6363">
        <w:t>года о</w:t>
      </w:r>
      <w:r>
        <w:t xml:space="preserve"> </w:t>
      </w:r>
      <w:r w:rsidR="006F6363" w:rsidRPr="006F6363">
        <w:t>внесении поправки в</w:t>
      </w:r>
      <w:r>
        <w:t xml:space="preserve"> С</w:t>
      </w:r>
      <w:r w:rsidR="006F6363" w:rsidRPr="006F6363">
        <w:t>емейный кодекс (насилие</w:t>
      </w:r>
      <w:r>
        <w:t xml:space="preserve"> в семье</w:t>
      </w:r>
      <w:r w:rsidR="006F6363" w:rsidRPr="006F6363">
        <w:t xml:space="preserve"> и </w:t>
      </w:r>
      <w:r>
        <w:t xml:space="preserve">другие </w:t>
      </w:r>
      <w:r w:rsidR="006F6363" w:rsidRPr="006F6363">
        <w:t>меры), в</w:t>
      </w:r>
      <w:r>
        <w:t xml:space="preserve"> </w:t>
      </w:r>
      <w:r w:rsidR="006F6363" w:rsidRPr="006F6363">
        <w:t>котором при</w:t>
      </w:r>
      <w:r>
        <w:t>оритетное</w:t>
      </w:r>
      <w:r w:rsidR="006F6363" w:rsidRPr="006F6363">
        <w:t xml:space="preserve"> внимани</w:t>
      </w:r>
      <w:r>
        <w:t>е уделяется безопа</w:t>
      </w:r>
      <w:r>
        <w:t>с</w:t>
      </w:r>
      <w:r>
        <w:t xml:space="preserve">ности детей при одновременном содействии обеспечению </w:t>
      </w:r>
      <w:r w:rsidR="006F6363" w:rsidRPr="006F6363">
        <w:t xml:space="preserve">права ребенка на </w:t>
      </w:r>
      <w:r w:rsidR="006D15C5">
        <w:t>р</w:t>
      </w:r>
      <w:r w:rsidR="006D15C5">
        <w:t>е</w:t>
      </w:r>
      <w:r w:rsidR="006D15C5">
        <w:t xml:space="preserve">альное </w:t>
      </w:r>
      <w:r w:rsidR="006F6363" w:rsidRPr="006F6363">
        <w:t xml:space="preserve">общение с обоими родителями, если </w:t>
      </w:r>
      <w:r w:rsidR="006D15C5">
        <w:t xml:space="preserve">такое общение </w:t>
      </w:r>
      <w:r w:rsidR="006F6363" w:rsidRPr="006F6363">
        <w:t>не представляет для него угрозы</w:t>
      </w:r>
      <w:r w:rsidR="006D15C5">
        <w:t>;</w:t>
      </w:r>
      <w:r w:rsidR="006F6363" w:rsidRPr="006F6363">
        <w:t xml:space="preserve"> 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c)</w:t>
      </w:r>
      <w:r w:rsidR="006F6363" w:rsidRPr="006F6363">
        <w:tab/>
      </w:r>
      <w:r w:rsidR="006D15C5">
        <w:t>З</w:t>
      </w:r>
      <w:r w:rsidR="006F6363" w:rsidRPr="006F6363">
        <w:t>акон 2010</w:t>
      </w:r>
      <w:r>
        <w:t xml:space="preserve"> </w:t>
      </w:r>
      <w:r w:rsidR="006F6363" w:rsidRPr="006F6363">
        <w:t>года о</w:t>
      </w:r>
      <w:r>
        <w:t xml:space="preserve"> </w:t>
      </w:r>
      <w:r w:rsidR="006F6363" w:rsidRPr="006F6363">
        <w:t xml:space="preserve">национальной системе образования и </w:t>
      </w:r>
      <w:r w:rsidR="006D15C5">
        <w:t>услугах по уходу</w:t>
      </w:r>
      <w:r w:rsidR="006F6363" w:rsidRPr="006F6363">
        <w:t>, в</w:t>
      </w:r>
      <w:r>
        <w:t xml:space="preserve"> </w:t>
      </w:r>
      <w:r w:rsidR="006F6363" w:rsidRPr="006F6363">
        <w:t xml:space="preserve">котором </w:t>
      </w:r>
      <w:r w:rsidR="006D15C5">
        <w:t xml:space="preserve">устанавливаются общенациональные стандарты </w:t>
      </w:r>
      <w:r w:rsidR="006F6363" w:rsidRPr="006F6363">
        <w:t>качества</w:t>
      </w:r>
      <w:r w:rsidR="006D15C5">
        <w:t xml:space="preserve"> в о</w:t>
      </w:r>
      <w:r w:rsidR="006D15C5">
        <w:t>б</w:t>
      </w:r>
      <w:r w:rsidR="006D15C5">
        <w:t>ласти</w:t>
      </w:r>
      <w:r w:rsidR="006F6363" w:rsidRPr="006F6363">
        <w:t xml:space="preserve"> воспитани</w:t>
      </w:r>
      <w:r w:rsidR="006D15C5">
        <w:t>я</w:t>
      </w:r>
      <w:r w:rsidR="006F6363" w:rsidRPr="006F6363">
        <w:t xml:space="preserve"> детей младшего возраста и ух</w:t>
      </w:r>
      <w:r w:rsidR="006F6363" w:rsidRPr="006F6363">
        <w:t>о</w:t>
      </w:r>
      <w:r w:rsidR="006F6363" w:rsidRPr="006F6363">
        <w:t>д</w:t>
      </w:r>
      <w:r w:rsidR="006D15C5">
        <w:t>а</w:t>
      </w:r>
      <w:r w:rsidR="006F6363" w:rsidRPr="006F6363">
        <w:t xml:space="preserve"> за ними.</w:t>
      </w:r>
    </w:p>
    <w:p w:rsidR="006F6363" w:rsidRPr="006F6363" w:rsidRDefault="006F6363" w:rsidP="006F6363">
      <w:pPr>
        <w:pStyle w:val="SingleTxtGR"/>
      </w:pPr>
      <w:r w:rsidRPr="006F6363">
        <w:t>5.</w:t>
      </w:r>
      <w:r w:rsidRPr="006F6363">
        <w:tab/>
        <w:t xml:space="preserve">Комитет </w:t>
      </w:r>
      <w:r w:rsidR="006D15C5" w:rsidRPr="006F6363">
        <w:t xml:space="preserve">также </w:t>
      </w:r>
      <w:r w:rsidRPr="006F6363">
        <w:t>приветствует ратификацию или подписание: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a)</w:t>
      </w:r>
      <w:r w:rsidR="006F6363" w:rsidRPr="006F6363">
        <w:tab/>
        <w:t>Факультативного протокола к Конвенции о правах ребенка, каса</w:t>
      </w:r>
      <w:r w:rsidR="006F6363" w:rsidRPr="006F6363">
        <w:t>ю</w:t>
      </w:r>
      <w:r w:rsidR="006F6363" w:rsidRPr="006F6363">
        <w:t>щегося торговли детьми, детской проституции и детской порнографии (2007</w:t>
      </w:r>
      <w:r w:rsidR="00414CC6">
        <w:t> </w:t>
      </w:r>
      <w:r w:rsidR="006F6363" w:rsidRPr="006F6363">
        <w:t>год);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b)</w:t>
      </w:r>
      <w:r w:rsidR="006F6363" w:rsidRPr="006F6363">
        <w:tab/>
        <w:t>Факультативного протокола к Конвенции против пыток и других бесчеловечных или унижающих достоинство видов обращения и наказания (2009</w:t>
      </w:r>
      <w:r>
        <w:t xml:space="preserve"> </w:t>
      </w:r>
      <w:r w:rsidR="006F6363" w:rsidRPr="006F6363">
        <w:t>год);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c)</w:t>
      </w:r>
      <w:r w:rsidR="006F6363" w:rsidRPr="006F6363">
        <w:tab/>
        <w:t>Конвенции о правах инвалидов (2009</w:t>
      </w:r>
      <w:r>
        <w:t xml:space="preserve"> </w:t>
      </w:r>
      <w:r w:rsidR="006F6363" w:rsidRPr="006F6363">
        <w:t>год);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d)</w:t>
      </w:r>
      <w:r w:rsidR="006F6363" w:rsidRPr="006F6363">
        <w:tab/>
      </w:r>
      <w:r w:rsidR="006F6363" w:rsidRPr="006F6363">
        <w:rPr>
          <w:bCs/>
        </w:rPr>
        <w:t>Факультативного протокола к Конвенции о правах инвалидов</w:t>
      </w:r>
      <w:r w:rsidR="006F6363" w:rsidRPr="006F6363">
        <w:t xml:space="preserve"> (2009</w:t>
      </w:r>
      <w:r w:rsidR="00414CC6">
        <w:t> </w:t>
      </w:r>
      <w:r w:rsidR="006F6363" w:rsidRPr="006F6363">
        <w:t>год);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e)</w:t>
      </w:r>
      <w:r w:rsidR="006F6363" w:rsidRPr="006F6363">
        <w:tab/>
        <w:t>Факультативного протокола к Конвенции о ликвидации всех форм дискриминации в отношении женщин (2008</w:t>
      </w:r>
      <w:r>
        <w:t xml:space="preserve"> </w:t>
      </w:r>
      <w:r w:rsidR="006F6363" w:rsidRPr="006F6363">
        <w:t>год).</w:t>
      </w:r>
    </w:p>
    <w:p w:rsidR="006F6363" w:rsidRPr="006F6363" w:rsidRDefault="006F6363" w:rsidP="006F6363">
      <w:pPr>
        <w:pStyle w:val="SingleTxtGR"/>
      </w:pPr>
      <w:r w:rsidRPr="006F6363">
        <w:t>6.</w:t>
      </w:r>
      <w:r w:rsidRPr="006F6363">
        <w:tab/>
        <w:t>Комитет далее приветствует принятие следующих организационных и политических мер: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a)</w:t>
      </w:r>
      <w:r w:rsidR="006F6363" w:rsidRPr="006F6363">
        <w:tab/>
        <w:t xml:space="preserve">Национального плана по </w:t>
      </w:r>
      <w:r w:rsidR="00414CC6">
        <w:t xml:space="preserve">сокращению масштабов </w:t>
      </w:r>
      <w:r w:rsidR="006F6363" w:rsidRPr="006F6363">
        <w:t>насилия в отн</w:t>
      </w:r>
      <w:r w:rsidR="006F6363" w:rsidRPr="006F6363">
        <w:t>о</w:t>
      </w:r>
      <w:r w:rsidR="006F6363" w:rsidRPr="006F6363">
        <w:t>шении женщин и их детей на 2010</w:t>
      </w:r>
      <w:r w:rsidR="006F6363" w:rsidRPr="006F6363">
        <w:sym w:font="Symbol" w:char="F02D"/>
      </w:r>
      <w:r w:rsidR="006F6363" w:rsidRPr="006F6363">
        <w:t>2022 годы (2010</w:t>
      </w:r>
      <w:r>
        <w:t xml:space="preserve"> </w:t>
      </w:r>
      <w:r w:rsidR="006F6363" w:rsidRPr="006F6363">
        <w:t>год);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b)</w:t>
      </w:r>
      <w:r w:rsidR="006F6363" w:rsidRPr="006F6363">
        <w:tab/>
        <w:t>Национальной рамочной программы защиты детей в Австралии на 2009</w:t>
      </w:r>
      <w:r w:rsidR="006F6363" w:rsidRPr="006F6363">
        <w:sym w:font="Symbol" w:char="002D"/>
      </w:r>
      <w:r w:rsidR="006F6363" w:rsidRPr="006F6363">
        <w:t>2020 годы (2009</w:t>
      </w:r>
      <w:r>
        <w:t xml:space="preserve"> </w:t>
      </w:r>
      <w:r w:rsidR="006F6363" w:rsidRPr="006F6363">
        <w:t>год);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c)</w:t>
      </w:r>
      <w:r w:rsidR="006F6363" w:rsidRPr="006F6363">
        <w:tab/>
        <w:t xml:space="preserve">Национальной стратегии развития детей </w:t>
      </w:r>
      <w:r w:rsidR="00A03E0C" w:rsidRPr="006F6363">
        <w:t>младшего</w:t>
      </w:r>
      <w:r w:rsidR="006F6363" w:rsidRPr="006F6363">
        <w:t xml:space="preserve"> возраста (2009</w:t>
      </w:r>
      <w:r w:rsidR="00414CC6">
        <w:t> </w:t>
      </w:r>
      <w:r w:rsidR="006F6363" w:rsidRPr="006F6363">
        <w:t>год);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d)</w:t>
      </w:r>
      <w:r w:rsidR="006F6363" w:rsidRPr="006F6363">
        <w:tab/>
        <w:t>учреждение в</w:t>
      </w:r>
      <w:r>
        <w:t xml:space="preserve"> </w:t>
      </w:r>
      <w:r w:rsidR="006F6363" w:rsidRPr="006F6363">
        <w:t>2008</w:t>
      </w:r>
      <w:r>
        <w:t xml:space="preserve"> </w:t>
      </w:r>
      <w:r w:rsidR="006F6363" w:rsidRPr="006F6363">
        <w:t>году Национального молодежного форума;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e)</w:t>
      </w:r>
      <w:r w:rsidR="006F6363" w:rsidRPr="006F6363">
        <w:tab/>
        <w:t>принесение в</w:t>
      </w:r>
      <w:r>
        <w:t xml:space="preserve"> </w:t>
      </w:r>
      <w:r w:rsidR="006F6363" w:rsidRPr="006F6363">
        <w:t>2008</w:t>
      </w:r>
      <w:r>
        <w:t xml:space="preserve"> </w:t>
      </w:r>
      <w:r w:rsidR="006F6363" w:rsidRPr="006F6363">
        <w:t xml:space="preserve">году национального покаяния </w:t>
      </w:r>
      <w:r w:rsidR="00414CC6">
        <w:t>"</w:t>
      </w:r>
      <w:r w:rsidR="006F6363" w:rsidRPr="006F6363">
        <w:t>потерянным п</w:t>
      </w:r>
      <w:r w:rsidR="006F6363" w:rsidRPr="006F6363">
        <w:t>о</w:t>
      </w:r>
      <w:r w:rsidR="006F6363" w:rsidRPr="006F6363">
        <w:t>колен</w:t>
      </w:r>
      <w:r w:rsidR="006F6363" w:rsidRPr="006F6363">
        <w:t>и</w:t>
      </w:r>
      <w:r w:rsidR="006F6363" w:rsidRPr="006F6363">
        <w:t>ям</w:t>
      </w:r>
      <w:r w:rsidR="00414CC6">
        <w:t>"</w:t>
      </w:r>
      <w:r w:rsidR="006F6363" w:rsidRPr="006F6363">
        <w:t>, адресованного детям аборигенов и жителей островов Торресова пролива, и принесение премьер-министром в</w:t>
      </w:r>
      <w:r>
        <w:t xml:space="preserve"> </w:t>
      </w:r>
      <w:r w:rsidR="006F6363" w:rsidRPr="006F6363">
        <w:t>2009</w:t>
      </w:r>
      <w:r>
        <w:t xml:space="preserve"> </w:t>
      </w:r>
      <w:r w:rsidR="006F6363" w:rsidRPr="006F6363">
        <w:t xml:space="preserve">году извинений </w:t>
      </w:r>
      <w:r w:rsidR="00414CC6">
        <w:t>"</w:t>
      </w:r>
      <w:r w:rsidR="006F6363" w:rsidRPr="006F6363">
        <w:t>забытым австрали</w:t>
      </w:r>
      <w:r w:rsidR="006F6363" w:rsidRPr="006F6363">
        <w:t>й</w:t>
      </w:r>
      <w:r w:rsidR="006F6363" w:rsidRPr="006F6363">
        <w:t>цам</w:t>
      </w:r>
      <w:r w:rsidR="00414CC6">
        <w:t>"</w:t>
      </w:r>
      <w:r w:rsidR="006F6363" w:rsidRPr="006F6363">
        <w:t xml:space="preserve"> и бывшим детям-мигрантам;</w:t>
      </w:r>
    </w:p>
    <w:p w:rsidR="006F6363" w:rsidRPr="006F6363" w:rsidRDefault="00840994" w:rsidP="006F6363">
      <w:pPr>
        <w:pStyle w:val="SingleTxtGR"/>
      </w:pPr>
      <w:r>
        <w:tab/>
      </w:r>
      <w:r w:rsidR="006F6363" w:rsidRPr="006F6363">
        <w:t>f)</w:t>
      </w:r>
      <w:r w:rsidR="006F6363" w:rsidRPr="006F6363">
        <w:tab/>
        <w:t>принятие в</w:t>
      </w:r>
      <w:r>
        <w:t xml:space="preserve"> </w:t>
      </w:r>
      <w:r w:rsidR="006F6363" w:rsidRPr="006F6363">
        <w:t>2008</w:t>
      </w:r>
      <w:r>
        <w:t xml:space="preserve"> </w:t>
      </w:r>
      <w:r w:rsidR="006F6363" w:rsidRPr="006F6363">
        <w:t xml:space="preserve">году </w:t>
      </w:r>
      <w:r w:rsidR="00414CC6">
        <w:t>Н</w:t>
      </w:r>
      <w:r w:rsidR="006F6363" w:rsidRPr="006F6363">
        <w:t xml:space="preserve">ациональной комплексной стратегии </w:t>
      </w:r>
      <w:r w:rsidR="00414CC6">
        <w:t>"</w:t>
      </w:r>
      <w:r w:rsidR="006F6363" w:rsidRPr="006F6363">
        <w:t>пр</w:t>
      </w:r>
      <w:r w:rsidR="006F6363" w:rsidRPr="006F6363">
        <w:t>е</w:t>
      </w:r>
      <w:r w:rsidR="006F6363" w:rsidRPr="006F6363">
        <w:t>одоления отставания</w:t>
      </w:r>
      <w:r w:rsidR="00414CC6">
        <w:t>"</w:t>
      </w:r>
      <w:r w:rsidR="006F6363" w:rsidRPr="006F6363">
        <w:t xml:space="preserve"> коренного населения.</w:t>
      </w:r>
    </w:p>
    <w:p w:rsidR="006F6363" w:rsidRPr="006F6363" w:rsidRDefault="006F6363" w:rsidP="006F6363">
      <w:pPr>
        <w:pStyle w:val="HChGR"/>
      </w:pPr>
      <w:r w:rsidRPr="006F6363">
        <w:tab/>
        <w:t>III.</w:t>
      </w:r>
      <w:r w:rsidRPr="006F6363">
        <w:tab/>
        <w:t>Основные вопросы, вызывающие озабоченность, и</w:t>
      </w:r>
      <w:r w:rsidR="00961545">
        <w:t> </w:t>
      </w:r>
      <w:r w:rsidRPr="006F6363">
        <w:t>рекомендации</w:t>
      </w:r>
    </w:p>
    <w:p w:rsidR="006F6363" w:rsidRPr="006F6363" w:rsidRDefault="006F6363" w:rsidP="006F6363">
      <w:pPr>
        <w:pStyle w:val="H1GR"/>
      </w:pPr>
      <w:r w:rsidRPr="006F6363">
        <w:tab/>
        <w:t>A.</w:t>
      </w:r>
      <w:r w:rsidRPr="006F6363">
        <w:tab/>
      </w:r>
      <w:r w:rsidRPr="006F6363">
        <w:rPr>
          <w:rFonts w:eastAsia="Malgun Gothic"/>
        </w:rPr>
        <w:t>Общие меры по осуществлению (статьи 4, 42 и 44</w:t>
      </w:r>
      <w:r w:rsidR="00961545">
        <w:rPr>
          <w:rFonts w:eastAsia="Malgun Gothic"/>
        </w:rPr>
        <w:t>, пункт</w:t>
      </w:r>
      <w:r w:rsidR="00840994">
        <w:rPr>
          <w:rFonts w:eastAsia="Malgun Gothic"/>
        </w:rPr>
        <w:t xml:space="preserve"> </w:t>
      </w:r>
      <w:r w:rsidRPr="006F6363">
        <w:rPr>
          <w:rFonts w:eastAsia="Malgun Gothic"/>
        </w:rPr>
        <w:t>6</w:t>
      </w:r>
      <w:r w:rsidR="00961545">
        <w:rPr>
          <w:rFonts w:eastAsia="Malgun Gothic"/>
        </w:rPr>
        <w:t>,</w:t>
      </w:r>
      <w:r w:rsidRPr="006F6363">
        <w:rPr>
          <w:rFonts w:eastAsia="Malgun Gothic"/>
        </w:rPr>
        <w:t xml:space="preserve"> Конвенции)</w:t>
      </w:r>
    </w:p>
    <w:p w:rsidR="006F6363" w:rsidRPr="006F6363" w:rsidRDefault="006F6363" w:rsidP="003F1110">
      <w:pPr>
        <w:pStyle w:val="H23GR"/>
      </w:pPr>
      <w:r w:rsidRPr="006F6363">
        <w:tab/>
      </w:r>
      <w:r w:rsidRPr="006F6363">
        <w:tab/>
        <w:t xml:space="preserve">Предыдущие рекомендации Комитета </w:t>
      </w:r>
    </w:p>
    <w:p w:rsidR="006F6363" w:rsidRPr="006F6363" w:rsidRDefault="006F6363" w:rsidP="006F6363">
      <w:pPr>
        <w:pStyle w:val="SingleTxtGR"/>
      </w:pPr>
      <w:r w:rsidRPr="006F6363">
        <w:t>7.</w:t>
      </w:r>
      <w:r w:rsidRPr="006F6363">
        <w:tab/>
        <w:t>Приветствуя усилия государства-участника по выполнению рекоменд</w:t>
      </w:r>
      <w:r w:rsidRPr="006F6363">
        <w:t>а</w:t>
      </w:r>
      <w:r w:rsidRPr="006F6363">
        <w:t>ций, сформулированных в</w:t>
      </w:r>
      <w:r w:rsidR="00840994">
        <w:t xml:space="preserve"> </w:t>
      </w:r>
      <w:r w:rsidRPr="006F6363">
        <w:t xml:space="preserve">заключительных замечаниях по его предыдущему докладу (CRC/C/15/Add.268), Комитет </w:t>
      </w:r>
      <w:r w:rsidR="00961545">
        <w:t xml:space="preserve">в то же время </w:t>
      </w:r>
      <w:r w:rsidRPr="006F6363">
        <w:t>выражает обеспокоенность тем, что некоторые из содержащихся в</w:t>
      </w:r>
      <w:r w:rsidR="00840994">
        <w:t xml:space="preserve"> </w:t>
      </w:r>
      <w:r w:rsidRPr="006F6363">
        <w:t>них рекомендаций выполнены не</w:t>
      </w:r>
      <w:r w:rsidR="00961545">
        <w:t xml:space="preserve"> </w:t>
      </w:r>
      <w:r w:rsidRPr="006F6363">
        <w:t>полн</w:t>
      </w:r>
      <w:r w:rsidRPr="006F6363">
        <w:t>о</w:t>
      </w:r>
      <w:r w:rsidRPr="006F6363">
        <w:t>стью.</w:t>
      </w:r>
    </w:p>
    <w:p w:rsidR="006F6363" w:rsidRPr="006F6363" w:rsidRDefault="006F6363" w:rsidP="006F6363">
      <w:pPr>
        <w:pStyle w:val="SingleTxtGR"/>
      </w:pPr>
      <w:r w:rsidRPr="006F6363">
        <w:t>8.</w:t>
      </w:r>
      <w:r w:rsidRPr="006F6363">
        <w:tab/>
        <w:t>Комитет настоятельно призывает государство-участник принять все нео</w:t>
      </w:r>
      <w:r w:rsidRPr="006F6363">
        <w:t>б</w:t>
      </w:r>
      <w:r w:rsidRPr="006F6363">
        <w:t xml:space="preserve">ходимые меры </w:t>
      </w:r>
      <w:r w:rsidR="00961545">
        <w:t>по</w:t>
      </w:r>
      <w:r w:rsidR="00840994">
        <w:t xml:space="preserve"> </w:t>
      </w:r>
      <w:r w:rsidRPr="006F6363">
        <w:t>эффективному выполнению пока еще не</w:t>
      </w:r>
      <w:r w:rsidR="00961545">
        <w:t xml:space="preserve"> реализованн</w:t>
      </w:r>
      <w:r w:rsidR="0073080B">
        <w:t xml:space="preserve">ых </w:t>
      </w:r>
      <w:r w:rsidRPr="006F6363">
        <w:t>р</w:t>
      </w:r>
      <w:r w:rsidRPr="006F6363">
        <w:t>е</w:t>
      </w:r>
      <w:r w:rsidRPr="006F6363">
        <w:t xml:space="preserve">комендаций, </w:t>
      </w:r>
      <w:r w:rsidR="0073080B">
        <w:t xml:space="preserve">которые были </w:t>
      </w:r>
      <w:r w:rsidRPr="006F6363">
        <w:t>сформулированы в</w:t>
      </w:r>
      <w:r w:rsidR="00840994">
        <w:t xml:space="preserve"> </w:t>
      </w:r>
      <w:r w:rsidRPr="006F6363">
        <w:t>заключительных замечаниях по объединенному второму и третьему периодическому докладу, в</w:t>
      </w:r>
      <w:r w:rsidR="00840994">
        <w:t xml:space="preserve"> </w:t>
      </w:r>
      <w:r w:rsidRPr="006F6363">
        <w:t xml:space="preserve">особенности тех, </w:t>
      </w:r>
      <w:r w:rsidR="0073080B">
        <w:t>которые</w:t>
      </w:r>
      <w:r w:rsidRPr="006F6363">
        <w:t xml:space="preserve"> касаются оговорки к</w:t>
      </w:r>
      <w:r w:rsidR="00840994">
        <w:t xml:space="preserve"> </w:t>
      </w:r>
      <w:r w:rsidRPr="006F6363">
        <w:t>статье</w:t>
      </w:r>
      <w:r w:rsidR="00840994">
        <w:t xml:space="preserve"> </w:t>
      </w:r>
      <w:r w:rsidRPr="006F6363">
        <w:t>37</w:t>
      </w:r>
      <w:r w:rsidR="0073080B">
        <w:t xml:space="preserve"> </w:t>
      </w:r>
      <w:r w:rsidRPr="006F6363">
        <w:t>с</w:t>
      </w:r>
      <w:r w:rsidR="0073080B">
        <w:t>)</w:t>
      </w:r>
      <w:r w:rsidRPr="006F6363">
        <w:t xml:space="preserve"> Конвенции, законодательства, к</w:t>
      </w:r>
      <w:r w:rsidRPr="006F6363">
        <w:t>о</w:t>
      </w:r>
      <w:r w:rsidRPr="006F6363">
        <w:t>ординации действий, уважения мнений ребенка, свободы ассоциации, телесных наказаний и отпра</w:t>
      </w:r>
      <w:r w:rsidRPr="006F6363">
        <w:t>в</w:t>
      </w:r>
      <w:r w:rsidRPr="006F6363">
        <w:t>ления правосудия в</w:t>
      </w:r>
      <w:r w:rsidR="00840994">
        <w:t xml:space="preserve"> </w:t>
      </w:r>
      <w:r w:rsidRPr="006F6363">
        <w:t>отношении несовершеннолетних.</w:t>
      </w:r>
    </w:p>
    <w:p w:rsidR="006F6363" w:rsidRPr="006F6363" w:rsidRDefault="006F6363" w:rsidP="003F1110">
      <w:pPr>
        <w:pStyle w:val="H23GR"/>
      </w:pPr>
      <w:r w:rsidRPr="006F6363">
        <w:tab/>
      </w:r>
      <w:r w:rsidRPr="006F6363">
        <w:tab/>
        <w:t>Оговорки</w:t>
      </w:r>
    </w:p>
    <w:p w:rsidR="006F6363" w:rsidRPr="006F6363" w:rsidRDefault="006F6363" w:rsidP="006F6363">
      <w:pPr>
        <w:pStyle w:val="SingleTxtGR"/>
      </w:pPr>
      <w:r w:rsidRPr="006F6363">
        <w:t>9.</w:t>
      </w:r>
      <w:r w:rsidRPr="006F6363">
        <w:tab/>
        <w:t>Комитет с</w:t>
      </w:r>
      <w:r w:rsidR="00840994">
        <w:t xml:space="preserve"> </w:t>
      </w:r>
      <w:r w:rsidRPr="006F6363">
        <w:t xml:space="preserve">сожалением констатирует, что, невзирая на его предыдущую рекомендацию (CRC/C/15/Add.268, </w:t>
      </w:r>
      <w:r w:rsidR="0073080B">
        <w:t xml:space="preserve">пункт </w:t>
      </w:r>
      <w:r w:rsidRPr="006F6363">
        <w:t>8), государство-участник не сняло свою оговорку к</w:t>
      </w:r>
      <w:r w:rsidR="00840994">
        <w:t xml:space="preserve"> </w:t>
      </w:r>
      <w:r w:rsidRPr="006F6363">
        <w:t>статье</w:t>
      </w:r>
      <w:r w:rsidR="00840994">
        <w:t xml:space="preserve"> </w:t>
      </w:r>
      <w:r w:rsidRPr="006F6363">
        <w:t>37</w:t>
      </w:r>
      <w:r w:rsidR="0073080B">
        <w:t> </w:t>
      </w:r>
      <w:r w:rsidRPr="006F6363">
        <w:t>с</w:t>
      </w:r>
      <w:r w:rsidR="0073080B">
        <w:t>)</w:t>
      </w:r>
      <w:r w:rsidRPr="006F6363">
        <w:t xml:space="preserve"> Конвенции. Комитет подтверждает свою точку зрения (CRC/C/15/Add.268, п</w:t>
      </w:r>
      <w:r w:rsidR="0073080B">
        <w:t>ункт</w:t>
      </w:r>
      <w:r w:rsidR="00840994">
        <w:t xml:space="preserve"> </w:t>
      </w:r>
      <w:r w:rsidRPr="006F6363">
        <w:t>7) о том, что оговорка государства-участника по статье 37</w:t>
      </w:r>
      <w:r w:rsidR="0073080B">
        <w:t> </w:t>
      </w:r>
      <w:r w:rsidRPr="006F6363">
        <w:t>c</w:t>
      </w:r>
      <w:r w:rsidR="0073080B">
        <w:t>)</w:t>
      </w:r>
      <w:r w:rsidRPr="006F6363">
        <w:t xml:space="preserve"> не является необходимой, поскольку, как представляется, ник</w:t>
      </w:r>
      <w:r w:rsidRPr="006F6363">
        <w:t>а</w:t>
      </w:r>
      <w:r w:rsidRPr="006F6363">
        <w:t>ких противоречий между лежащими в ее основе соображениями и положениями статьи 37</w:t>
      </w:r>
      <w:r w:rsidR="0073080B">
        <w:t> </w:t>
      </w:r>
      <w:r w:rsidRPr="006F6363">
        <w:t>c</w:t>
      </w:r>
      <w:r w:rsidR="0073080B">
        <w:t>)</w:t>
      </w:r>
      <w:r w:rsidRPr="006F6363">
        <w:t xml:space="preserve"> Конвенции не существует. Комитет далее </w:t>
      </w:r>
      <w:r w:rsidR="0073080B">
        <w:t xml:space="preserve">повторяет </w:t>
      </w:r>
      <w:r w:rsidRPr="006F6363">
        <w:t xml:space="preserve">ранее </w:t>
      </w:r>
      <w:r w:rsidR="0073080B">
        <w:t>выск</w:t>
      </w:r>
      <w:r w:rsidR="0073080B">
        <w:t>а</w:t>
      </w:r>
      <w:r w:rsidR="0073080B">
        <w:t xml:space="preserve">занную </w:t>
      </w:r>
      <w:r w:rsidRPr="006F6363">
        <w:t>им точку зрения о том, что обеспокоенность, выр</w:t>
      </w:r>
      <w:r w:rsidRPr="006F6363">
        <w:t>а</w:t>
      </w:r>
      <w:r w:rsidRPr="006F6363">
        <w:t>женная государством-участником в этой оговорке, фактически учтена статьей 37</w:t>
      </w:r>
      <w:r w:rsidR="0073080B">
        <w:t> </w:t>
      </w:r>
      <w:r w:rsidRPr="006F6363">
        <w:t>c</w:t>
      </w:r>
      <w:r w:rsidR="0073080B">
        <w:t>)</w:t>
      </w:r>
      <w:r w:rsidRPr="006F6363">
        <w:t>, которая пред</w:t>
      </w:r>
      <w:r w:rsidRPr="006F6363">
        <w:t>у</w:t>
      </w:r>
      <w:r w:rsidRPr="006F6363">
        <w:t xml:space="preserve">сматривает, что каждый лишенный свободы ребенок должен быть отделен от взрослых, </w:t>
      </w:r>
      <w:r w:rsidR="00414CC6">
        <w:t>"</w:t>
      </w:r>
      <w:r w:rsidRPr="006F6363">
        <w:t>если только не считается, что в наилучших интер</w:t>
      </w:r>
      <w:r w:rsidRPr="006F6363">
        <w:t>е</w:t>
      </w:r>
      <w:r w:rsidRPr="006F6363">
        <w:t>сах ребенка этого делать не следует</w:t>
      </w:r>
      <w:r w:rsidR="00414CC6">
        <w:t>"</w:t>
      </w:r>
      <w:r w:rsidRPr="006F6363">
        <w:t xml:space="preserve"> и что этот ребенок </w:t>
      </w:r>
      <w:r w:rsidR="00414CC6">
        <w:t>"</w:t>
      </w:r>
      <w:r w:rsidRPr="006F6363">
        <w:t>должен иметь право поддерживать связь со своей семьей</w:t>
      </w:r>
      <w:r w:rsidR="00414CC6">
        <w:t>"</w:t>
      </w:r>
      <w:r w:rsidRPr="006F6363">
        <w:t>.</w:t>
      </w:r>
    </w:p>
    <w:p w:rsidR="006E580A" w:rsidRPr="00367DF4" w:rsidRDefault="006F6363" w:rsidP="006120BF">
      <w:pPr>
        <w:pStyle w:val="SingleTxtGR"/>
        <w:rPr>
          <w:b/>
        </w:rPr>
      </w:pPr>
      <w:r w:rsidRPr="006F6363">
        <w:t>10.</w:t>
      </w:r>
      <w:r w:rsidRPr="006F6363">
        <w:tab/>
      </w:r>
      <w:r w:rsidRPr="006F6363">
        <w:rPr>
          <w:b/>
        </w:rPr>
        <w:t xml:space="preserve">Комитет </w:t>
      </w:r>
      <w:r w:rsidR="0073080B">
        <w:rPr>
          <w:b/>
        </w:rPr>
        <w:t>повторяет</w:t>
      </w:r>
      <w:r w:rsidRPr="006F6363">
        <w:rPr>
          <w:b/>
        </w:rPr>
        <w:t xml:space="preserve"> свою предыдущую рекомендацию (CRC/C/15/</w:t>
      </w:r>
      <w:r w:rsidR="00A03E0C">
        <w:rPr>
          <w:b/>
        </w:rPr>
        <w:t xml:space="preserve"> </w:t>
      </w:r>
      <w:r w:rsidRPr="006F6363">
        <w:rPr>
          <w:b/>
        </w:rPr>
        <w:t>Add.268, п</w:t>
      </w:r>
      <w:r w:rsidR="0073080B">
        <w:rPr>
          <w:b/>
        </w:rPr>
        <w:t>ункт</w:t>
      </w:r>
      <w:r w:rsidR="00840994">
        <w:rPr>
          <w:b/>
        </w:rPr>
        <w:t xml:space="preserve"> </w:t>
      </w:r>
      <w:r w:rsidRPr="006F6363">
        <w:rPr>
          <w:b/>
        </w:rPr>
        <w:t>8) о том, чтобы в</w:t>
      </w:r>
      <w:r w:rsidRPr="006F6363">
        <w:t xml:space="preserve"> </w:t>
      </w:r>
      <w:r w:rsidRPr="006F6363">
        <w:rPr>
          <w:b/>
          <w:bCs/>
        </w:rPr>
        <w:t>свете Венской</w:t>
      </w:r>
      <w:r w:rsidR="00A03E0C">
        <w:rPr>
          <w:b/>
          <w:bCs/>
        </w:rPr>
        <w:t xml:space="preserve"> </w:t>
      </w:r>
      <w:r w:rsidR="006E580A" w:rsidRPr="00367DF4">
        <w:rPr>
          <w:b/>
          <w:bCs/>
        </w:rPr>
        <w:t xml:space="preserve">декларации и Программы действий 1993 года </w:t>
      </w:r>
      <w:r w:rsidR="006E580A">
        <w:rPr>
          <w:b/>
          <w:bCs/>
        </w:rPr>
        <w:t xml:space="preserve">государство-участник </w:t>
      </w:r>
      <w:r w:rsidR="006E580A" w:rsidRPr="00367DF4">
        <w:rPr>
          <w:b/>
          <w:bCs/>
        </w:rPr>
        <w:t>продолжа</w:t>
      </w:r>
      <w:r w:rsidR="006E580A">
        <w:rPr>
          <w:b/>
          <w:bCs/>
        </w:rPr>
        <w:t>ло</w:t>
      </w:r>
      <w:r w:rsidR="006E580A" w:rsidRPr="00367DF4">
        <w:rPr>
          <w:b/>
          <w:bCs/>
        </w:rPr>
        <w:t xml:space="preserve"> и наращива</w:t>
      </w:r>
      <w:r w:rsidR="006E580A">
        <w:rPr>
          <w:b/>
          <w:bCs/>
        </w:rPr>
        <w:t>ло свои</w:t>
      </w:r>
      <w:r w:rsidR="006E580A" w:rsidRPr="00367DF4">
        <w:rPr>
          <w:b/>
          <w:bCs/>
        </w:rPr>
        <w:t xml:space="preserve"> усилия с целью полного </w:t>
      </w:r>
      <w:r w:rsidR="006E580A">
        <w:rPr>
          <w:b/>
          <w:bCs/>
        </w:rPr>
        <w:t xml:space="preserve">снятия данной </w:t>
      </w:r>
      <w:r w:rsidR="006E580A" w:rsidRPr="00367DF4">
        <w:rPr>
          <w:b/>
          <w:bCs/>
        </w:rPr>
        <w:t>ог</w:t>
      </w:r>
      <w:r w:rsidR="006E580A" w:rsidRPr="00367DF4">
        <w:rPr>
          <w:b/>
          <w:bCs/>
        </w:rPr>
        <w:t>о</w:t>
      </w:r>
      <w:r w:rsidR="006E580A" w:rsidRPr="00367DF4">
        <w:rPr>
          <w:b/>
          <w:bCs/>
        </w:rPr>
        <w:t>ворки.</w:t>
      </w:r>
    </w:p>
    <w:p w:rsidR="006E580A" w:rsidRPr="00367DF4" w:rsidRDefault="006E580A" w:rsidP="006120BF">
      <w:pPr>
        <w:pStyle w:val="H23GR"/>
      </w:pPr>
      <w:r>
        <w:tab/>
      </w:r>
      <w:r>
        <w:tab/>
      </w:r>
      <w:r w:rsidRPr="00367DF4">
        <w:t>Законодательство</w:t>
      </w:r>
    </w:p>
    <w:p w:rsidR="006E580A" w:rsidRPr="00367DF4" w:rsidRDefault="006E580A" w:rsidP="006120BF">
      <w:pPr>
        <w:pStyle w:val="SingleTxtGR"/>
      </w:pPr>
      <w:r w:rsidRPr="00367DF4">
        <w:t>11.</w:t>
      </w:r>
      <w:r w:rsidRPr="00367DF4">
        <w:tab/>
        <w:t>Комитет отмечает в качестве позитивного момента предпринятые гос</w:t>
      </w:r>
      <w:r w:rsidRPr="00367DF4">
        <w:t>у</w:t>
      </w:r>
      <w:r w:rsidRPr="00367DF4">
        <w:t>дарством-участником усилия по принятию на федеральном уровне и уровне штатов нескольких законодательных актов</w:t>
      </w:r>
      <w:r>
        <w:t xml:space="preserve"> для имплементации </w:t>
      </w:r>
      <w:r w:rsidRPr="00367DF4">
        <w:t>Конвенции. Вместе с тем Комитет по-прежнему испытывает озабоче</w:t>
      </w:r>
      <w:r w:rsidRPr="00367DF4">
        <w:t>н</w:t>
      </w:r>
      <w:r w:rsidRPr="00367DF4">
        <w:t xml:space="preserve">ность по поводу того, что всеобъемлющий закон о правах ребенка, </w:t>
      </w:r>
      <w:r>
        <w:t>посредством которого К</w:t>
      </w:r>
      <w:r w:rsidRPr="00367DF4">
        <w:t xml:space="preserve">онвенция была бы напрямую </w:t>
      </w:r>
      <w:r>
        <w:t xml:space="preserve">и </w:t>
      </w:r>
      <w:r w:rsidRPr="00367DF4">
        <w:t>в полном объеме включена в национально</w:t>
      </w:r>
      <w:r>
        <w:t>е</w:t>
      </w:r>
      <w:r w:rsidRPr="00367DF4">
        <w:t xml:space="preserve"> законодател</w:t>
      </w:r>
      <w:r w:rsidRPr="00367DF4">
        <w:t>ь</w:t>
      </w:r>
      <w:r w:rsidRPr="00367DF4">
        <w:t>ств</w:t>
      </w:r>
      <w:r>
        <w:t>о</w:t>
      </w:r>
      <w:r w:rsidRPr="00367DF4">
        <w:t xml:space="preserve"> государства-участника, на общенациональном уровне все еще не пр</w:t>
      </w:r>
      <w:r w:rsidRPr="00367DF4">
        <w:t>и</w:t>
      </w:r>
      <w:r w:rsidRPr="00367DF4">
        <w:t>нят и что такие законодательные акты приняты лишь в двух штатах. В этой связи К</w:t>
      </w:r>
      <w:r w:rsidRPr="00367DF4">
        <w:t>о</w:t>
      </w:r>
      <w:r w:rsidRPr="00367DF4">
        <w:t>митет далее отмечает, что в силу федерального устройства гос</w:t>
      </w:r>
      <w:r w:rsidRPr="00367DF4">
        <w:t>у</w:t>
      </w:r>
      <w:r w:rsidRPr="00367DF4">
        <w:t>дарства-участника отсутствие такого законодательства приводит к разнобою и отсутс</w:t>
      </w:r>
      <w:r w:rsidRPr="00367DF4">
        <w:t>т</w:t>
      </w:r>
      <w:r w:rsidRPr="00367DF4">
        <w:t>вию единообразия в реализации прав ребенка на территории страны, в резул</w:t>
      </w:r>
      <w:r w:rsidRPr="00367DF4">
        <w:t>ь</w:t>
      </w:r>
      <w:r w:rsidRPr="00367DF4">
        <w:t>тате чего в зависимости от штата или территории, на кот</w:t>
      </w:r>
      <w:r w:rsidRPr="00367DF4">
        <w:t>о</w:t>
      </w:r>
      <w:r w:rsidRPr="00367DF4">
        <w:t>рых проживают дети, находящиеся в сходном положении, в вопросах реализации их прав единообр</w:t>
      </w:r>
      <w:r w:rsidRPr="00367DF4">
        <w:t>а</w:t>
      </w:r>
      <w:r w:rsidRPr="00367DF4">
        <w:t>зия не наблюдается.</w:t>
      </w:r>
    </w:p>
    <w:p w:rsidR="006E580A" w:rsidRPr="00367DF4" w:rsidRDefault="006E580A" w:rsidP="006120BF">
      <w:pPr>
        <w:pStyle w:val="SingleTxtGR"/>
        <w:rPr>
          <w:b/>
        </w:rPr>
      </w:pPr>
      <w:r w:rsidRPr="00367DF4">
        <w:t>12.</w:t>
      </w:r>
      <w:r w:rsidRPr="00367DF4">
        <w:tab/>
      </w:r>
      <w:r w:rsidRPr="00367DF4">
        <w:rPr>
          <w:b/>
        </w:rPr>
        <w:t xml:space="preserve">Комитет </w:t>
      </w:r>
      <w:r>
        <w:rPr>
          <w:b/>
        </w:rPr>
        <w:t>повторяет</w:t>
      </w:r>
      <w:r w:rsidRPr="00367DF4">
        <w:rPr>
          <w:b/>
        </w:rPr>
        <w:t xml:space="preserve"> свою предыдущую рекомендацию (CRC/C/15/</w:t>
      </w:r>
      <w:r w:rsidRPr="00FB57A0">
        <w:rPr>
          <w:b/>
        </w:rPr>
        <w:t xml:space="preserve"> </w:t>
      </w:r>
      <w:r w:rsidRPr="00367DF4">
        <w:rPr>
          <w:b/>
        </w:rPr>
        <w:t>Add.268, п</w:t>
      </w:r>
      <w:r>
        <w:rPr>
          <w:b/>
        </w:rPr>
        <w:t xml:space="preserve">ункт </w:t>
      </w:r>
      <w:r w:rsidRPr="00367DF4">
        <w:rPr>
          <w:b/>
        </w:rPr>
        <w:t xml:space="preserve">10) </w:t>
      </w:r>
      <w:r>
        <w:rPr>
          <w:b/>
        </w:rPr>
        <w:t xml:space="preserve">о том, что </w:t>
      </w:r>
      <w:r w:rsidRPr="00367DF4">
        <w:rPr>
          <w:b/>
        </w:rPr>
        <w:t xml:space="preserve">государству-участнику </w:t>
      </w:r>
      <w:r>
        <w:rPr>
          <w:b/>
        </w:rPr>
        <w:t xml:space="preserve">надлежит </w:t>
      </w:r>
      <w:r w:rsidRPr="00367DF4">
        <w:rPr>
          <w:b/>
          <w:bCs/>
        </w:rPr>
        <w:t>активизир</w:t>
      </w:r>
      <w:r w:rsidRPr="00367DF4">
        <w:rPr>
          <w:b/>
          <w:bCs/>
        </w:rPr>
        <w:t>о</w:t>
      </w:r>
      <w:r w:rsidRPr="00367DF4">
        <w:rPr>
          <w:b/>
          <w:bCs/>
        </w:rPr>
        <w:t>вать свои усилия в целях приведения своих внутренних законов и практ</w:t>
      </w:r>
      <w:r w:rsidRPr="00367DF4">
        <w:rPr>
          <w:b/>
          <w:bCs/>
        </w:rPr>
        <w:t>и</w:t>
      </w:r>
      <w:r w:rsidRPr="00367DF4">
        <w:rPr>
          <w:b/>
          <w:bCs/>
        </w:rPr>
        <w:t>ки в соответствие с принципами и положениями Конвенции и обеспечить, чтобы в случаях нарушения прав ребенка в наличии всегда имелись э</w:t>
      </w:r>
      <w:r w:rsidRPr="00367DF4">
        <w:rPr>
          <w:b/>
          <w:bCs/>
        </w:rPr>
        <w:t>ф</w:t>
      </w:r>
      <w:r w:rsidRPr="00367DF4">
        <w:rPr>
          <w:b/>
          <w:bCs/>
        </w:rPr>
        <w:t>фективные средства правовой защиты. Комитет также рекомендует гос</w:t>
      </w:r>
      <w:r w:rsidRPr="00367DF4">
        <w:rPr>
          <w:b/>
          <w:bCs/>
        </w:rPr>
        <w:t>у</w:t>
      </w:r>
      <w:r w:rsidRPr="00367DF4">
        <w:rPr>
          <w:b/>
          <w:bCs/>
        </w:rPr>
        <w:t>дарству-участнику рассмотреть возможность принятия на общенаци</w:t>
      </w:r>
      <w:r w:rsidRPr="00367DF4">
        <w:rPr>
          <w:b/>
          <w:bCs/>
        </w:rPr>
        <w:t>о</w:t>
      </w:r>
      <w:r w:rsidRPr="00367DF4">
        <w:rPr>
          <w:b/>
          <w:bCs/>
        </w:rPr>
        <w:t>нальном уровне всеобъемлющего закона о правах ребенка, полностью и</w:t>
      </w:r>
      <w:r w:rsidRPr="00367DF4">
        <w:rPr>
          <w:b/>
          <w:bCs/>
        </w:rPr>
        <w:t>н</w:t>
      </w:r>
      <w:r w:rsidRPr="00367DF4">
        <w:rPr>
          <w:b/>
          <w:bCs/>
        </w:rPr>
        <w:t xml:space="preserve">корпорирующего </w:t>
      </w:r>
      <w:r>
        <w:rPr>
          <w:b/>
          <w:bCs/>
        </w:rPr>
        <w:t xml:space="preserve">в законодательство </w:t>
      </w:r>
      <w:r w:rsidRPr="00367DF4">
        <w:rPr>
          <w:b/>
          <w:bCs/>
        </w:rPr>
        <w:t xml:space="preserve">положения Конвенции и </w:t>
      </w:r>
      <w:r>
        <w:rPr>
          <w:b/>
          <w:bCs/>
        </w:rPr>
        <w:t>Ф</w:t>
      </w:r>
      <w:r w:rsidRPr="00367DF4">
        <w:rPr>
          <w:b/>
          <w:bCs/>
        </w:rPr>
        <w:t>акульт</w:t>
      </w:r>
      <w:r w:rsidRPr="00367DF4">
        <w:rPr>
          <w:b/>
          <w:bCs/>
        </w:rPr>
        <w:t>а</w:t>
      </w:r>
      <w:r w:rsidRPr="00367DF4">
        <w:rPr>
          <w:b/>
          <w:bCs/>
        </w:rPr>
        <w:t>тивных протоколов к ней и содержащего четкие руководящие указания о</w:t>
      </w:r>
      <w:r w:rsidRPr="00367DF4">
        <w:rPr>
          <w:b/>
          <w:bCs/>
        </w:rPr>
        <w:t>т</w:t>
      </w:r>
      <w:r w:rsidRPr="00367DF4">
        <w:rPr>
          <w:b/>
          <w:bCs/>
        </w:rPr>
        <w:t>носительно их последовательного и прямого применения на всей террит</w:t>
      </w:r>
      <w:r w:rsidRPr="00367DF4">
        <w:rPr>
          <w:b/>
          <w:bCs/>
        </w:rPr>
        <w:t>о</w:t>
      </w:r>
      <w:r w:rsidRPr="00367DF4">
        <w:rPr>
          <w:b/>
          <w:bCs/>
        </w:rPr>
        <w:t xml:space="preserve">рии </w:t>
      </w:r>
      <w:r w:rsidRPr="00367DF4">
        <w:rPr>
          <w:b/>
        </w:rPr>
        <w:t>госуда</w:t>
      </w:r>
      <w:r w:rsidRPr="00367DF4">
        <w:rPr>
          <w:b/>
        </w:rPr>
        <w:t>р</w:t>
      </w:r>
      <w:r w:rsidRPr="00367DF4">
        <w:rPr>
          <w:b/>
        </w:rPr>
        <w:t>ства-участника</w:t>
      </w:r>
      <w:r w:rsidRPr="00367DF4">
        <w:rPr>
          <w:b/>
          <w:bCs/>
        </w:rPr>
        <w:t>.</w:t>
      </w:r>
    </w:p>
    <w:p w:rsidR="006E580A" w:rsidRPr="00367DF4" w:rsidRDefault="006E580A" w:rsidP="006120BF">
      <w:pPr>
        <w:pStyle w:val="H23GR"/>
      </w:pPr>
      <w:r w:rsidRPr="00367DF4">
        <w:tab/>
      </w:r>
      <w:r w:rsidRPr="00367DF4">
        <w:tab/>
        <w:t>Координация</w:t>
      </w:r>
    </w:p>
    <w:p w:rsidR="006E580A" w:rsidRPr="00367DF4" w:rsidRDefault="006E580A" w:rsidP="006120BF">
      <w:pPr>
        <w:pStyle w:val="SingleTxtGR"/>
      </w:pPr>
      <w:r w:rsidRPr="00367DF4">
        <w:t>13.</w:t>
      </w:r>
      <w:r w:rsidRPr="00367DF4">
        <w:tab/>
        <w:t>Комитет принимает к сведению сообщение государства-участника о том, что после произведенной в 2007 году перестройки в работе правительства о</w:t>
      </w:r>
      <w:r w:rsidRPr="00367DF4">
        <w:t>т</w:t>
      </w:r>
      <w:r w:rsidRPr="00367DF4">
        <w:t>ветственность за обеспечение прав детей была оставлена за министром, отв</w:t>
      </w:r>
      <w:r w:rsidRPr="00367DF4">
        <w:t>е</w:t>
      </w:r>
      <w:r w:rsidRPr="00367DF4">
        <w:t>чающим за вопросы, касающиеся семьи, обеспечения жильем, коммунальных служб и коренного населения. Вместе с тем Комитет по-прежнему испытывает озабоченность по поводу того, что федеративное устройство создает практич</w:t>
      </w:r>
      <w:r w:rsidRPr="00367DF4">
        <w:t>е</w:t>
      </w:r>
      <w:r w:rsidRPr="00367DF4">
        <w:t>ские трудности для координации действий по последовательному выполнению Конвенции, что порождает серьезный разнобой в практике выполнения Ко</w:t>
      </w:r>
      <w:r w:rsidRPr="00367DF4">
        <w:t>н</w:t>
      </w:r>
      <w:r w:rsidRPr="00367DF4">
        <w:t>венции между различными штатами и территориями государства-участника.</w:t>
      </w:r>
    </w:p>
    <w:p w:rsidR="006E580A" w:rsidRPr="00367DF4" w:rsidRDefault="006E580A" w:rsidP="006120BF">
      <w:pPr>
        <w:pStyle w:val="SingleTxtGR"/>
        <w:rPr>
          <w:b/>
        </w:rPr>
      </w:pPr>
      <w:r w:rsidRPr="00367DF4">
        <w:t>14.</w:t>
      </w:r>
      <w:r w:rsidRPr="00367DF4">
        <w:tab/>
      </w:r>
      <w:r w:rsidRPr="00367DF4">
        <w:rPr>
          <w:b/>
        </w:rPr>
        <w:t>Комитет рекомендует государству-участнику рассмотреть вопрос о создании технического органа или механизма, наделенного адекватными кадровыми, техническими и финансовыми ресурсами, который консульт</w:t>
      </w:r>
      <w:r w:rsidRPr="00367DF4">
        <w:rPr>
          <w:b/>
        </w:rPr>
        <w:t>и</w:t>
      </w:r>
      <w:r w:rsidRPr="00367DF4">
        <w:rPr>
          <w:b/>
        </w:rPr>
        <w:t>ровал бы Совет австралийских правительств по вопросам приведения к единому знаменателю политических мер и стратегий, осуществляемых структурами и министерствами, ответственными за выполнение Конве</w:t>
      </w:r>
      <w:r w:rsidRPr="00367DF4">
        <w:rPr>
          <w:b/>
        </w:rPr>
        <w:t>н</w:t>
      </w:r>
      <w:r w:rsidRPr="00367DF4">
        <w:rPr>
          <w:b/>
        </w:rPr>
        <w:t>ции на всей территории страны. Он также рекомендует наделить мин</w:t>
      </w:r>
      <w:r w:rsidRPr="00367DF4">
        <w:rPr>
          <w:b/>
        </w:rPr>
        <w:t>и</w:t>
      </w:r>
      <w:r w:rsidRPr="00367DF4">
        <w:rPr>
          <w:b/>
        </w:rPr>
        <w:t>стерство, отвечающее за вопросы, касающиеся семьи, обеспечения жильем, коммунальных служб и коренного населения, особым мандатом, полном</w:t>
      </w:r>
      <w:r w:rsidRPr="00367DF4">
        <w:rPr>
          <w:b/>
        </w:rPr>
        <w:t>о</w:t>
      </w:r>
      <w:r w:rsidRPr="00367DF4">
        <w:rPr>
          <w:b/>
        </w:rPr>
        <w:t>чиями и ресурсами для выполнения координационных функций в сфере прав ребенка.</w:t>
      </w:r>
    </w:p>
    <w:p w:rsidR="006E580A" w:rsidRPr="00367DF4" w:rsidRDefault="006E580A" w:rsidP="006120BF">
      <w:pPr>
        <w:pStyle w:val="H23GR"/>
      </w:pPr>
      <w:r w:rsidRPr="00367DF4">
        <w:tab/>
      </w:r>
      <w:r w:rsidRPr="00367DF4">
        <w:tab/>
        <w:t>Национальный план действий</w:t>
      </w:r>
    </w:p>
    <w:p w:rsidR="006E580A" w:rsidRPr="00367DF4" w:rsidRDefault="006E580A" w:rsidP="006120BF">
      <w:pPr>
        <w:pStyle w:val="SingleTxtGR"/>
      </w:pPr>
      <w:r w:rsidRPr="00367DF4">
        <w:t>15.</w:t>
      </w:r>
      <w:r w:rsidRPr="00367DF4">
        <w:tab/>
        <w:t xml:space="preserve">Отмечая принятие Национального плана по </w:t>
      </w:r>
      <w:r>
        <w:t>сокращению масштабов</w:t>
      </w:r>
      <w:r w:rsidRPr="00367DF4">
        <w:t xml:space="preserve"> н</w:t>
      </w:r>
      <w:r w:rsidRPr="00367DF4">
        <w:t>а</w:t>
      </w:r>
      <w:r w:rsidRPr="00367DF4">
        <w:t>силия в отношении женщин и их детей, Национальной рамочной программы защиты детей в Австралии на 2009</w:t>
      </w:r>
      <w:r w:rsidRPr="00367DF4">
        <w:sym w:font="Symbol" w:char="002D"/>
      </w:r>
      <w:r>
        <w:t>202</w:t>
      </w:r>
      <w:r w:rsidRPr="00FB57A0">
        <w:t>0</w:t>
      </w:r>
      <w:r w:rsidRPr="00367DF4">
        <w:t xml:space="preserve"> годы и Национальной стратегии ра</w:t>
      </w:r>
      <w:r w:rsidRPr="00367DF4">
        <w:t>з</w:t>
      </w:r>
      <w:r w:rsidRPr="00367DF4">
        <w:t>вития детей младшего возраста, Комитет по-прежнему обеспокоен отсутствием всеобъемлющего плана действий по выполнению Конвенции в целом и четкого механизма реализации этих планов.</w:t>
      </w:r>
    </w:p>
    <w:p w:rsidR="006E580A" w:rsidRPr="00052B62" w:rsidRDefault="006E580A" w:rsidP="006120BF">
      <w:pPr>
        <w:pStyle w:val="SingleTxtGR"/>
        <w:rPr>
          <w:b/>
        </w:rPr>
      </w:pPr>
      <w:r w:rsidRPr="00367DF4">
        <w:t>16.</w:t>
      </w:r>
      <w:r w:rsidRPr="00367DF4">
        <w:tab/>
      </w:r>
      <w:r w:rsidRPr="00367DF4">
        <w:rPr>
          <w:b/>
        </w:rPr>
        <w:t>Комитет рекомендует государству-участнику разработать и осущес</w:t>
      </w:r>
      <w:r w:rsidRPr="00367DF4">
        <w:rPr>
          <w:b/>
        </w:rPr>
        <w:t>т</w:t>
      </w:r>
      <w:r w:rsidRPr="00367DF4">
        <w:rPr>
          <w:b/>
        </w:rPr>
        <w:t>вить на основе консультаций с детьми и гражданским обществом ко</w:t>
      </w:r>
      <w:r w:rsidRPr="00367DF4">
        <w:rPr>
          <w:b/>
        </w:rPr>
        <w:t>м</w:t>
      </w:r>
      <w:r w:rsidRPr="00367DF4">
        <w:rPr>
          <w:b/>
        </w:rPr>
        <w:t>плексную стратегию широкомасштабной реализации принципов и полож</w:t>
      </w:r>
      <w:r w:rsidRPr="00367DF4">
        <w:rPr>
          <w:b/>
        </w:rPr>
        <w:t>е</w:t>
      </w:r>
      <w:r w:rsidRPr="00367DF4">
        <w:rPr>
          <w:b/>
        </w:rPr>
        <w:t>ний Конвенции, которая может послужить образцом для принятия анал</w:t>
      </w:r>
      <w:r w:rsidRPr="00367DF4">
        <w:rPr>
          <w:b/>
        </w:rPr>
        <w:t>о</w:t>
      </w:r>
      <w:r w:rsidRPr="00367DF4">
        <w:rPr>
          <w:b/>
        </w:rPr>
        <w:t xml:space="preserve">гичных планов или стратегий штатами и территориями страны. Комитет далее рекомендует государству-участнику выделить кадровые, </w:t>
      </w:r>
      <w:r w:rsidRPr="00052B62">
        <w:rPr>
          <w:b/>
        </w:rPr>
        <w:t>технические и финансовые ресурсы в достаточном объеме для реализации этой ко</w:t>
      </w:r>
      <w:r w:rsidRPr="00052B62">
        <w:rPr>
          <w:b/>
        </w:rPr>
        <w:t>м</w:t>
      </w:r>
      <w:r w:rsidRPr="00052B62">
        <w:rPr>
          <w:b/>
        </w:rPr>
        <w:t>плексной стратегии и плана действий.</w:t>
      </w:r>
    </w:p>
    <w:p w:rsidR="006E580A" w:rsidRPr="00052B62" w:rsidRDefault="006E580A" w:rsidP="006120BF">
      <w:pPr>
        <w:pStyle w:val="H23GR"/>
      </w:pPr>
      <w:r w:rsidRPr="00052B62">
        <w:tab/>
      </w:r>
      <w:r w:rsidRPr="00052B62">
        <w:tab/>
        <w:t>Независимый мониторинг</w:t>
      </w:r>
    </w:p>
    <w:p w:rsidR="006E580A" w:rsidRPr="00052B62" w:rsidRDefault="006E580A" w:rsidP="006120BF">
      <w:pPr>
        <w:pStyle w:val="SingleTxtGR"/>
      </w:pPr>
      <w:r w:rsidRPr="00052B62">
        <w:t>17.</w:t>
      </w:r>
      <w:r w:rsidRPr="00052B62">
        <w:tab/>
        <w:t>Комитет считает позитивным тот факт, что во всех штатах и территориях государства-участника имеются уполномоченные по делам детей или независ</w:t>
      </w:r>
      <w:r w:rsidRPr="00052B62">
        <w:t>и</w:t>
      </w:r>
      <w:r w:rsidRPr="00052B62">
        <w:t>мые попечители. Он также приветствует принятие государством-участником з</w:t>
      </w:r>
      <w:r w:rsidRPr="00052B62">
        <w:t>а</w:t>
      </w:r>
      <w:r w:rsidRPr="00052B62">
        <w:t xml:space="preserve">конодательства, предусматривающего учреждение института </w:t>
      </w:r>
      <w:r>
        <w:t>Н</w:t>
      </w:r>
      <w:r w:rsidRPr="00052B62">
        <w:t>ационального уполномоченного по делам детей (НУД). Вместе с тем Комитет обеспокоен тем, что изначально выделенные НУД ресурсы недостаточны для реализации его мандата в полном объеме, и в частности не позволяют ему оперативно прин</w:t>
      </w:r>
      <w:r w:rsidRPr="00052B62">
        <w:t>и</w:t>
      </w:r>
      <w:r w:rsidRPr="00052B62">
        <w:t xml:space="preserve">мать все необходимые меры по рассмотрению жалоб, поступающих от детей или от их имени, и исправлению допущенных нарушений. Кроме того, Комитет обеспокоен слабой </w:t>
      </w:r>
      <w:proofErr w:type="spellStart"/>
      <w:r w:rsidRPr="00052B62">
        <w:t>представленностью</w:t>
      </w:r>
      <w:proofErr w:type="spellEnd"/>
      <w:r w:rsidRPr="00052B62">
        <w:t xml:space="preserve"> аборигенов и жителей островов </w:t>
      </w:r>
      <w:proofErr w:type="spellStart"/>
      <w:r w:rsidRPr="00052B62">
        <w:t>Торр</w:t>
      </w:r>
      <w:r w:rsidRPr="00052B62">
        <w:t>е</w:t>
      </w:r>
      <w:r w:rsidRPr="00052B62">
        <w:t>сова</w:t>
      </w:r>
      <w:proofErr w:type="spellEnd"/>
      <w:r w:rsidRPr="00052B62">
        <w:t xml:space="preserve"> пролива в существующих механизмах по независимому мониторингу п</w:t>
      </w:r>
      <w:r w:rsidRPr="00052B62">
        <w:t>о</w:t>
      </w:r>
      <w:r w:rsidRPr="00052B62">
        <w:t>ложения с правами ребенка и других соответствующих институтах.</w:t>
      </w:r>
    </w:p>
    <w:p w:rsidR="006E580A" w:rsidRPr="00052B62" w:rsidRDefault="006E580A" w:rsidP="006120BF">
      <w:pPr>
        <w:pStyle w:val="SingleTxtGR"/>
        <w:rPr>
          <w:b/>
        </w:rPr>
      </w:pPr>
      <w:r w:rsidRPr="00052B62">
        <w:t>18.</w:t>
      </w:r>
      <w:r w:rsidRPr="00052B62">
        <w:tab/>
      </w:r>
      <w:r w:rsidRPr="00052B62">
        <w:rPr>
          <w:b/>
        </w:rPr>
        <w:t>Принимая во внимание замечание общего порядка № 2 (2002) Ком</w:t>
      </w:r>
      <w:r w:rsidRPr="00052B62">
        <w:rPr>
          <w:b/>
        </w:rPr>
        <w:t>и</w:t>
      </w:r>
      <w:r w:rsidRPr="00052B62">
        <w:rPr>
          <w:b/>
        </w:rPr>
        <w:t>тета о роли независимых национальных правозащитных учреждений в д</w:t>
      </w:r>
      <w:r w:rsidRPr="00052B62">
        <w:rPr>
          <w:b/>
        </w:rPr>
        <w:t>е</w:t>
      </w:r>
      <w:r w:rsidRPr="00052B62">
        <w:rPr>
          <w:b/>
        </w:rPr>
        <w:t>ле поощрения и защиты прав ребенка и статью 4 Конвенции, Комитет р</w:t>
      </w:r>
      <w:r w:rsidRPr="00052B62">
        <w:rPr>
          <w:b/>
        </w:rPr>
        <w:t>е</w:t>
      </w:r>
      <w:r w:rsidRPr="00052B62">
        <w:rPr>
          <w:b/>
        </w:rPr>
        <w:t>комендует государству-участнику принять надлежащие меры, обеспеч</w:t>
      </w:r>
      <w:r w:rsidRPr="00052B62">
        <w:rPr>
          <w:b/>
        </w:rPr>
        <w:t>и</w:t>
      </w:r>
      <w:r>
        <w:rPr>
          <w:b/>
        </w:rPr>
        <w:t>вающие предоставление Н</w:t>
      </w:r>
      <w:r w:rsidRPr="00052B62">
        <w:rPr>
          <w:b/>
        </w:rPr>
        <w:t xml:space="preserve">ациональному уполномоченному по делам детей достаточных кадровых, технических и финансовых ресурсов и автономии для эффективной работы, в том числе по оперативному </w:t>
      </w:r>
      <w:r>
        <w:rPr>
          <w:b/>
        </w:rPr>
        <w:t xml:space="preserve">и учитывающему интересы детей </w:t>
      </w:r>
      <w:r w:rsidRPr="00052B62">
        <w:rPr>
          <w:b/>
        </w:rPr>
        <w:t>рассмотрению жалоб, поступающих от детей или от их имени. Кроме того, Комитет рекомендует государству-участнику рассмо</w:t>
      </w:r>
      <w:r w:rsidRPr="00052B62">
        <w:rPr>
          <w:b/>
        </w:rPr>
        <w:t>т</w:t>
      </w:r>
      <w:r w:rsidRPr="00052B62">
        <w:rPr>
          <w:b/>
        </w:rPr>
        <w:t xml:space="preserve">реть вопрос о назначении заместителя </w:t>
      </w:r>
      <w:r>
        <w:rPr>
          <w:b/>
        </w:rPr>
        <w:t>У</w:t>
      </w:r>
      <w:r w:rsidRPr="00052B62">
        <w:rPr>
          <w:b/>
        </w:rPr>
        <w:t xml:space="preserve">полномоченного по делам детей аборигенов и жителей островов </w:t>
      </w:r>
      <w:proofErr w:type="spellStart"/>
      <w:r w:rsidRPr="00052B62">
        <w:rPr>
          <w:b/>
        </w:rPr>
        <w:t>Торресова</w:t>
      </w:r>
      <w:proofErr w:type="spellEnd"/>
      <w:r w:rsidRPr="00052B62">
        <w:rPr>
          <w:b/>
        </w:rPr>
        <w:t xml:space="preserve"> пролива на общенационал</w:t>
      </w:r>
      <w:r w:rsidRPr="00052B62">
        <w:rPr>
          <w:b/>
        </w:rPr>
        <w:t>ь</w:t>
      </w:r>
      <w:r w:rsidRPr="00052B62">
        <w:rPr>
          <w:b/>
        </w:rPr>
        <w:t>ном уровне и/или уровне штатов/территорий с целью обеспечить эффе</w:t>
      </w:r>
      <w:r w:rsidRPr="00052B62">
        <w:rPr>
          <w:b/>
        </w:rPr>
        <w:t>к</w:t>
      </w:r>
      <w:r w:rsidRPr="00052B62">
        <w:rPr>
          <w:b/>
        </w:rPr>
        <w:t>тивный мониторинг положения с правами детей в указанных сообщ</w:t>
      </w:r>
      <w:r w:rsidRPr="00052B62">
        <w:rPr>
          <w:b/>
        </w:rPr>
        <w:t>е</w:t>
      </w:r>
      <w:r w:rsidRPr="00052B62">
        <w:rPr>
          <w:b/>
        </w:rPr>
        <w:t>ствах.</w:t>
      </w:r>
    </w:p>
    <w:p w:rsidR="006E580A" w:rsidRPr="00052B62" w:rsidRDefault="006E580A" w:rsidP="006120BF">
      <w:pPr>
        <w:pStyle w:val="H23GR"/>
      </w:pPr>
      <w:r w:rsidRPr="00052B62">
        <w:tab/>
      </w:r>
      <w:r w:rsidRPr="00052B62">
        <w:tab/>
        <w:t>Выделение ресурсов</w:t>
      </w:r>
    </w:p>
    <w:p w:rsidR="006E580A" w:rsidRPr="00052B62" w:rsidRDefault="006E580A" w:rsidP="006120BF">
      <w:pPr>
        <w:pStyle w:val="SingleTxtGR"/>
      </w:pPr>
      <w:r w:rsidRPr="00052B62">
        <w:t>19.</w:t>
      </w:r>
      <w:r w:rsidRPr="00052B62">
        <w:tab/>
        <w:t>Принимая во внимание</w:t>
      </w:r>
      <w:r>
        <w:t xml:space="preserve"> тот факт</w:t>
      </w:r>
      <w:r w:rsidRPr="00052B62">
        <w:t>, что государство-участник является в экономическом отношении одн</w:t>
      </w:r>
      <w:r>
        <w:t>ой</w:t>
      </w:r>
      <w:r w:rsidRPr="00052B62">
        <w:t xml:space="preserve"> из наиболее богатых стран мира и инвест</w:t>
      </w:r>
      <w:r w:rsidRPr="00052B62">
        <w:t>и</w:t>
      </w:r>
      <w:r w:rsidRPr="00052B62">
        <w:t>рует немалые ресурсы в программы поддержки детей, Комитет отмечает, что государство-участник не закладывает отражающий специфические нужды д</w:t>
      </w:r>
      <w:r w:rsidRPr="00052B62">
        <w:t>е</w:t>
      </w:r>
      <w:r w:rsidRPr="00052B62">
        <w:t>тей подход в процесс составления бюджет</w:t>
      </w:r>
      <w:r>
        <w:t>а</w:t>
      </w:r>
      <w:r w:rsidRPr="00052B62">
        <w:t xml:space="preserve"> и распределения бюджетных </w:t>
      </w:r>
      <w:r>
        <w:t>сре</w:t>
      </w:r>
      <w:r>
        <w:t>д</w:t>
      </w:r>
      <w:r>
        <w:t>ств</w:t>
      </w:r>
      <w:r w:rsidRPr="00052B62">
        <w:t xml:space="preserve"> на общенациональном уровне и уровне штатов/территорий, тем с</w:t>
      </w:r>
      <w:r w:rsidRPr="00052B62">
        <w:t>а</w:t>
      </w:r>
      <w:r w:rsidRPr="00052B62">
        <w:t>мым практически исключая возможность вычленения, мониторинга, информиров</w:t>
      </w:r>
      <w:r w:rsidRPr="00052B62">
        <w:t>а</w:t>
      </w:r>
      <w:r w:rsidRPr="00052B62">
        <w:t>ния и оценки отдачи от ассигнований на нужды детей и общих результатов в</w:t>
      </w:r>
      <w:r w:rsidRPr="00052B62">
        <w:t>ы</w:t>
      </w:r>
      <w:r w:rsidRPr="00052B62">
        <w:t>полнения Конвенции с точки зрения бюджет</w:t>
      </w:r>
      <w:r>
        <w:t>ных ассигнований</w:t>
      </w:r>
      <w:r w:rsidRPr="00052B62">
        <w:t>.</w:t>
      </w:r>
    </w:p>
    <w:p w:rsidR="006E580A" w:rsidRPr="00820E99" w:rsidRDefault="006E580A" w:rsidP="006120BF">
      <w:pPr>
        <w:pStyle w:val="SingleTxtGR"/>
      </w:pPr>
      <w:r w:rsidRPr="00052B62">
        <w:t>20.</w:t>
      </w:r>
      <w:r w:rsidRPr="00052B62">
        <w:tab/>
      </w:r>
      <w:r w:rsidRPr="00F1378E">
        <w:rPr>
          <w:b/>
        </w:rPr>
        <w:t>С учетом рекомендаций, принятых Комитетом по итогам проведения в 2007 го</w:t>
      </w:r>
      <w:r>
        <w:rPr>
          <w:b/>
        </w:rPr>
        <w:t>ду дня общей дискуссии на тему "</w:t>
      </w:r>
      <w:r w:rsidRPr="00F1378E">
        <w:rPr>
          <w:b/>
        </w:rPr>
        <w:t>Ресурсы для обеспечения прав ребенка </w:t>
      </w:r>
      <w:r w:rsidRPr="00F1378E">
        <w:rPr>
          <w:b/>
        </w:rPr>
        <w:sym w:font="Symbol" w:char="F02D"/>
      </w:r>
      <w:r w:rsidRPr="00F1378E">
        <w:rPr>
          <w:b/>
        </w:rPr>
        <w:t xml:space="preserve"> ответственность государств</w:t>
      </w:r>
      <w:r>
        <w:rPr>
          <w:b/>
        </w:rPr>
        <w:t>"</w:t>
      </w:r>
      <w:r w:rsidRPr="00F1378E">
        <w:rPr>
          <w:b/>
        </w:rPr>
        <w:t>, и обращая особое внимание на ст</w:t>
      </w:r>
      <w:r w:rsidRPr="00F1378E">
        <w:rPr>
          <w:b/>
        </w:rPr>
        <w:t>а</w:t>
      </w:r>
      <w:r w:rsidRPr="00F1378E">
        <w:rPr>
          <w:b/>
        </w:rPr>
        <w:t>тьи 2, 3, 4 и 6 Конвенции, Комитет рекомендует государству-участнику скорректировать процесс составления и исполнения бюджета так, чтобы надлежащим образом учитывать потребности детей на общенациональном и территориальном уровнях и уровне штатов, предусмотрев адресные а</w:t>
      </w:r>
      <w:r w:rsidRPr="00F1378E">
        <w:rPr>
          <w:b/>
        </w:rPr>
        <w:t>с</w:t>
      </w:r>
      <w:r w:rsidRPr="00F1378E">
        <w:rPr>
          <w:b/>
        </w:rPr>
        <w:t>сигнования на нужды детей по соответствующим секторам и ведомствам, а также конкретные показатели и механизм отслеживания. Помимо этого Комитет рекомендует государству-участнику создать механизмы монит</w:t>
      </w:r>
      <w:r w:rsidRPr="00F1378E">
        <w:rPr>
          <w:b/>
        </w:rPr>
        <w:t>о</w:t>
      </w:r>
      <w:r w:rsidRPr="00F1378E">
        <w:rPr>
          <w:b/>
        </w:rPr>
        <w:t>ринга и оценки эффективности, адекватности и справедливости распред</w:t>
      </w:r>
      <w:r w:rsidRPr="00F1378E">
        <w:rPr>
          <w:b/>
        </w:rPr>
        <w:t>е</w:t>
      </w:r>
      <w:r w:rsidRPr="00F1378E">
        <w:rPr>
          <w:b/>
        </w:rPr>
        <w:t>ления ресурсов на цели выполнения Конвенции. Комитет далее рекоменд</w:t>
      </w:r>
      <w:r w:rsidRPr="00F1378E">
        <w:rPr>
          <w:b/>
        </w:rPr>
        <w:t>у</w:t>
      </w:r>
      <w:r w:rsidRPr="00F1378E">
        <w:rPr>
          <w:b/>
        </w:rPr>
        <w:t>ет государству-участнику обозначить стратегические статьи бюджета, ор</w:t>
      </w:r>
      <w:r w:rsidRPr="00F1378E">
        <w:rPr>
          <w:b/>
        </w:rPr>
        <w:t>и</w:t>
      </w:r>
      <w:r w:rsidRPr="00F1378E">
        <w:rPr>
          <w:b/>
        </w:rPr>
        <w:t>ентированные на нужды обездоленных или уязвимых детей, оказа</w:t>
      </w:r>
      <w:r w:rsidRPr="00F1378E">
        <w:rPr>
          <w:b/>
        </w:rPr>
        <w:t>в</w:t>
      </w:r>
      <w:r w:rsidRPr="00F1378E">
        <w:rPr>
          <w:b/>
        </w:rPr>
        <w:t>шихся в таком положении, когда могут потребоваться позитивные социальные м</w:t>
      </w:r>
      <w:r w:rsidRPr="00F1378E">
        <w:rPr>
          <w:b/>
        </w:rPr>
        <w:t>е</w:t>
      </w:r>
      <w:r w:rsidRPr="00F1378E">
        <w:rPr>
          <w:b/>
        </w:rPr>
        <w:t xml:space="preserve">ры (например, на нужды детей аборигенов и жителей островов </w:t>
      </w:r>
      <w:proofErr w:type="spellStart"/>
      <w:r w:rsidRPr="00F1378E">
        <w:rPr>
          <w:b/>
        </w:rPr>
        <w:t>Торресова</w:t>
      </w:r>
      <w:proofErr w:type="spellEnd"/>
      <w:r w:rsidRPr="00F1378E">
        <w:rPr>
          <w:b/>
        </w:rPr>
        <w:t xml:space="preserve"> пролива и детей-инвалидов), и обеспечить гарантированное </w:t>
      </w:r>
      <w:r w:rsidRPr="00820E99">
        <w:rPr>
          <w:b/>
        </w:rPr>
        <w:t>выделение средств по этим статьям даже в условиях экономического кризиса, стихи</w:t>
      </w:r>
      <w:r w:rsidRPr="00820E99">
        <w:rPr>
          <w:b/>
        </w:rPr>
        <w:t>й</w:t>
      </w:r>
      <w:r w:rsidRPr="00820E99">
        <w:rPr>
          <w:b/>
        </w:rPr>
        <w:t>ных бедствий или других чрезвычайных ситуаций.</w:t>
      </w:r>
    </w:p>
    <w:p w:rsidR="006E580A" w:rsidRPr="00820E99" w:rsidRDefault="006E580A" w:rsidP="006120BF">
      <w:pPr>
        <w:pStyle w:val="H23GR"/>
      </w:pPr>
      <w:r>
        <w:tab/>
      </w:r>
      <w:r>
        <w:tab/>
      </w:r>
      <w:r w:rsidRPr="00820E99">
        <w:t>Сбор данных</w:t>
      </w:r>
    </w:p>
    <w:p w:rsidR="006E580A" w:rsidRPr="00820E99" w:rsidRDefault="006E580A" w:rsidP="006120BF">
      <w:pPr>
        <w:pStyle w:val="SingleTxtGR"/>
      </w:pPr>
      <w:r w:rsidRPr="00820E99">
        <w:t>21.</w:t>
      </w:r>
      <w:r w:rsidRPr="00820E99">
        <w:tab/>
        <w:t>Комитет приветствует продолжающуюся работу Статистического бюро Австралии по улучшению сбора данных, имеющих отношение к осуществл</w:t>
      </w:r>
      <w:r w:rsidRPr="00820E99">
        <w:t>е</w:t>
      </w:r>
      <w:r w:rsidRPr="00820E99">
        <w:t>нию Конвенции, особенно долгосрочное исследование о положении австрали</w:t>
      </w:r>
      <w:r w:rsidRPr="00820E99">
        <w:t>й</w:t>
      </w:r>
      <w:r w:rsidRPr="00820E99">
        <w:t>ских детей и долгосрочное исследование о положении детей</w:t>
      </w:r>
      <w:r>
        <w:t xml:space="preserve"> </w:t>
      </w:r>
      <w:r w:rsidRPr="00820E99">
        <w:t>– выходцев из ср</w:t>
      </w:r>
      <w:r w:rsidRPr="00820E99">
        <w:t>е</w:t>
      </w:r>
      <w:r w:rsidRPr="00820E99">
        <w:t xml:space="preserve">ды коренных народов, с </w:t>
      </w:r>
      <w:proofErr w:type="spellStart"/>
      <w:r w:rsidRPr="00820E99">
        <w:t>уделением</w:t>
      </w:r>
      <w:proofErr w:type="spellEnd"/>
      <w:r w:rsidRPr="00820E99">
        <w:t xml:space="preserve"> особого внимания развитию детей и тому контексту, в котором оно происходит. Он отмечает также в</w:t>
      </w:r>
      <w:r>
        <w:t xml:space="preserve"> </w:t>
      </w:r>
      <w:r w:rsidRPr="00820E99">
        <w:t>качестве позитивн</w:t>
      </w:r>
      <w:r w:rsidRPr="00820E99">
        <w:t>о</w:t>
      </w:r>
      <w:r w:rsidRPr="00820E99">
        <w:t>го момента предпринятые государством-участником инициативы по сбору да</w:t>
      </w:r>
      <w:r w:rsidRPr="00820E99">
        <w:t>н</w:t>
      </w:r>
      <w:r w:rsidRPr="00820E99">
        <w:t xml:space="preserve">ных, </w:t>
      </w:r>
      <w:r>
        <w:t xml:space="preserve">например </w:t>
      </w:r>
      <w:r w:rsidRPr="00820E99">
        <w:t xml:space="preserve">введение </w:t>
      </w:r>
      <w:r>
        <w:t>национального</w:t>
      </w:r>
      <w:r w:rsidRPr="00820E99">
        <w:t xml:space="preserve"> индекса развития детей младшего во</w:t>
      </w:r>
      <w:r w:rsidRPr="00820E99">
        <w:t>з</w:t>
      </w:r>
      <w:r w:rsidRPr="00820E99">
        <w:t>раста, а также подготовк</w:t>
      </w:r>
      <w:r>
        <w:t>у</w:t>
      </w:r>
      <w:r w:rsidRPr="00820E99">
        <w:t xml:space="preserve"> подборки охватывающих всю страну сопоставимых данных о</w:t>
      </w:r>
      <w:r>
        <w:t xml:space="preserve"> </w:t>
      </w:r>
      <w:r w:rsidRPr="00820E99">
        <w:t>финансируемых государством услугах для инвалидов. Вместе с</w:t>
      </w:r>
      <w:r>
        <w:t xml:space="preserve"> </w:t>
      </w:r>
      <w:r w:rsidRPr="00820E99">
        <w:t>тем Комитет по-прежнему озабочен тем, что такие данные приводятся без разбивки, не пр</w:t>
      </w:r>
      <w:r w:rsidRPr="00820E99">
        <w:t>о</w:t>
      </w:r>
      <w:r w:rsidRPr="00820E99">
        <w:t>анализированы по таким важным параметрам, отраженным в</w:t>
      </w:r>
      <w:r>
        <w:t xml:space="preserve"> </w:t>
      </w:r>
      <w:r w:rsidRPr="00820E99">
        <w:t>Конвенции, как этническая принадлежность, беженцы, дети-мигранты и внутренне пер</w:t>
      </w:r>
      <w:r w:rsidRPr="00820E99">
        <w:t>е</w:t>
      </w:r>
      <w:r w:rsidRPr="00820E99">
        <w:t>мещенные дети, жестокое обращение с</w:t>
      </w:r>
      <w:r>
        <w:t xml:space="preserve"> </w:t>
      </w:r>
      <w:r w:rsidRPr="00820E99">
        <w:t xml:space="preserve">детьми и </w:t>
      </w:r>
      <w:r>
        <w:t>детская безнадзорность</w:t>
      </w:r>
      <w:r w:rsidRPr="00820E99">
        <w:t>, а та</w:t>
      </w:r>
      <w:r w:rsidRPr="00820E99">
        <w:t>к</w:t>
      </w:r>
      <w:r w:rsidRPr="00820E99">
        <w:t>же дети, ставшие жертвами сексуальной эксплуатации; кроме того, такие да</w:t>
      </w:r>
      <w:r w:rsidRPr="00820E99">
        <w:t>н</w:t>
      </w:r>
      <w:r w:rsidRPr="00820E99">
        <w:t>ные либо скудны, либо отсутствуют вовсе.</w:t>
      </w:r>
    </w:p>
    <w:p w:rsidR="006E580A" w:rsidRPr="00820E99" w:rsidRDefault="006E580A" w:rsidP="006120BF">
      <w:pPr>
        <w:pStyle w:val="SingleTxtGR"/>
        <w:rPr>
          <w:b/>
        </w:rPr>
      </w:pPr>
      <w:r w:rsidRPr="00820E99">
        <w:t>22.</w:t>
      </w:r>
      <w:r w:rsidRPr="00820E99">
        <w:tab/>
      </w:r>
      <w:r w:rsidRPr="00820E99">
        <w:rPr>
          <w:b/>
        </w:rPr>
        <w:t xml:space="preserve">Комитет </w:t>
      </w:r>
      <w:r>
        <w:rPr>
          <w:b/>
        </w:rPr>
        <w:t>повторяет свою предыдущую</w:t>
      </w:r>
      <w:r w:rsidRPr="00820E99">
        <w:rPr>
          <w:b/>
        </w:rPr>
        <w:t xml:space="preserve"> </w:t>
      </w:r>
      <w:r>
        <w:rPr>
          <w:b/>
        </w:rPr>
        <w:t>рекомендацию</w:t>
      </w:r>
      <w:r w:rsidRPr="00820E99">
        <w:rPr>
          <w:b/>
        </w:rPr>
        <w:t xml:space="preserve"> (CRC/C/15/</w:t>
      </w:r>
      <w:r>
        <w:rPr>
          <w:b/>
        </w:rPr>
        <w:br/>
      </w:r>
      <w:r w:rsidRPr="00820E99">
        <w:rPr>
          <w:b/>
        </w:rPr>
        <w:t>Add.268, п</w:t>
      </w:r>
      <w:r>
        <w:rPr>
          <w:b/>
        </w:rPr>
        <w:t xml:space="preserve">ункт </w:t>
      </w:r>
      <w:r w:rsidRPr="00820E99">
        <w:rPr>
          <w:b/>
        </w:rPr>
        <w:t xml:space="preserve">20) </w:t>
      </w:r>
      <w:r>
        <w:rPr>
          <w:b/>
        </w:rPr>
        <w:t xml:space="preserve">о том, что </w:t>
      </w:r>
      <w:r w:rsidRPr="00820E99">
        <w:rPr>
          <w:b/>
          <w:bCs/>
        </w:rPr>
        <w:t xml:space="preserve">государству-участнику </w:t>
      </w:r>
      <w:r>
        <w:rPr>
          <w:b/>
          <w:bCs/>
        </w:rPr>
        <w:t xml:space="preserve">следует </w:t>
      </w:r>
      <w:r w:rsidRPr="00820E99">
        <w:rPr>
          <w:b/>
          <w:bCs/>
        </w:rPr>
        <w:t>укреплять с</w:t>
      </w:r>
      <w:r w:rsidRPr="00820E99">
        <w:rPr>
          <w:b/>
          <w:bCs/>
        </w:rPr>
        <w:t>у</w:t>
      </w:r>
      <w:r w:rsidRPr="00820E99">
        <w:rPr>
          <w:b/>
          <w:bCs/>
        </w:rPr>
        <w:t xml:space="preserve">ществующие механизмы сбора данных, с тем чтобы обеспечить сбор этих данных по всем </w:t>
      </w:r>
      <w:r>
        <w:rPr>
          <w:b/>
          <w:bCs/>
        </w:rPr>
        <w:t>тематическим областям</w:t>
      </w:r>
      <w:r w:rsidRPr="00820E99">
        <w:rPr>
          <w:b/>
          <w:bCs/>
        </w:rPr>
        <w:t xml:space="preserve"> Кон</w:t>
      </w:r>
      <w:r>
        <w:rPr>
          <w:b/>
          <w:bCs/>
        </w:rPr>
        <w:t>венции</w:t>
      </w:r>
      <w:r w:rsidRPr="00820E99">
        <w:rPr>
          <w:b/>
          <w:bCs/>
        </w:rPr>
        <w:t xml:space="preserve"> и возможность их ра</w:t>
      </w:r>
      <w:r w:rsidRPr="00820E99">
        <w:rPr>
          <w:b/>
          <w:bCs/>
        </w:rPr>
        <w:t>з</w:t>
      </w:r>
      <w:r w:rsidRPr="00820E99">
        <w:rPr>
          <w:b/>
          <w:bCs/>
        </w:rPr>
        <w:t>бивки, в частности, с выделением групп детей, которые нуждаются в сп</w:t>
      </w:r>
      <w:r w:rsidRPr="00820E99">
        <w:rPr>
          <w:b/>
          <w:bCs/>
        </w:rPr>
        <w:t>е</w:t>
      </w:r>
      <w:r w:rsidRPr="00820E99">
        <w:rPr>
          <w:b/>
          <w:bCs/>
        </w:rPr>
        <w:t>циальной защите.</w:t>
      </w:r>
      <w:r w:rsidRPr="00820E99">
        <w:rPr>
          <w:b/>
        </w:rPr>
        <w:t xml:space="preserve"> В</w:t>
      </w:r>
      <w:r>
        <w:rPr>
          <w:b/>
        </w:rPr>
        <w:t xml:space="preserve"> </w:t>
      </w:r>
      <w:r w:rsidRPr="00820E99">
        <w:rPr>
          <w:b/>
        </w:rPr>
        <w:t>этой связи Комитет рекомендует, в</w:t>
      </w:r>
      <w:r>
        <w:rPr>
          <w:b/>
        </w:rPr>
        <w:t xml:space="preserve"> </w:t>
      </w:r>
      <w:r w:rsidRPr="00820E99">
        <w:rPr>
          <w:b/>
        </w:rPr>
        <w:t>частности, добит</w:t>
      </w:r>
      <w:r w:rsidRPr="00820E99">
        <w:rPr>
          <w:b/>
        </w:rPr>
        <w:t>ь</w:t>
      </w:r>
      <w:r w:rsidRPr="00820E99">
        <w:rPr>
          <w:b/>
        </w:rPr>
        <w:t>ся сбора таких данных по всем детям в</w:t>
      </w:r>
      <w:r>
        <w:rPr>
          <w:b/>
        </w:rPr>
        <w:t xml:space="preserve"> </w:t>
      </w:r>
      <w:r w:rsidRPr="00820E99">
        <w:rPr>
          <w:b/>
        </w:rPr>
        <w:t>возрасте до 18</w:t>
      </w:r>
      <w:r>
        <w:rPr>
          <w:b/>
        </w:rPr>
        <w:t xml:space="preserve"> </w:t>
      </w:r>
      <w:r w:rsidRPr="00820E99">
        <w:rPr>
          <w:b/>
        </w:rPr>
        <w:t>лет, уделяя особое внимание их этнической принадлежности, полу, инвалидн</w:t>
      </w:r>
      <w:r w:rsidRPr="00820E99">
        <w:rPr>
          <w:b/>
        </w:rPr>
        <w:t>о</w:t>
      </w:r>
      <w:r w:rsidRPr="00820E99">
        <w:rPr>
          <w:b/>
        </w:rPr>
        <w:t>сти, социально-экономическому положению и месту их прож</w:t>
      </w:r>
      <w:r w:rsidRPr="00820E99">
        <w:rPr>
          <w:b/>
        </w:rPr>
        <w:t>и</w:t>
      </w:r>
      <w:r w:rsidRPr="00820E99">
        <w:rPr>
          <w:b/>
        </w:rPr>
        <w:t>вания.</w:t>
      </w:r>
    </w:p>
    <w:p w:rsidR="006E580A" w:rsidRPr="00820E99" w:rsidRDefault="006E580A" w:rsidP="006120BF">
      <w:pPr>
        <w:pStyle w:val="H23GR"/>
      </w:pPr>
      <w:r w:rsidRPr="00820E99">
        <w:tab/>
      </w:r>
      <w:r w:rsidRPr="00820E99">
        <w:tab/>
        <w:t>Распространение информации, повышение осведомленн</w:t>
      </w:r>
      <w:r w:rsidRPr="00820E99">
        <w:t>о</w:t>
      </w:r>
      <w:r w:rsidRPr="00820E99">
        <w:t>сти и подготовка кадров</w:t>
      </w:r>
    </w:p>
    <w:p w:rsidR="006E580A" w:rsidRPr="00820E99" w:rsidRDefault="006E580A" w:rsidP="006120BF">
      <w:pPr>
        <w:pStyle w:val="SingleTxtGR"/>
      </w:pPr>
      <w:r w:rsidRPr="00820E99">
        <w:t>23.</w:t>
      </w:r>
      <w:r w:rsidRPr="00820E99">
        <w:tab/>
        <w:t xml:space="preserve">Комитет приветствует предпринятые государством-участником усилия по обнародованию </w:t>
      </w:r>
      <w:r>
        <w:t>своих</w:t>
      </w:r>
      <w:r w:rsidRPr="00820E99">
        <w:t xml:space="preserve"> докладов и докладов других договорных органов на </w:t>
      </w:r>
      <w:proofErr w:type="spellStart"/>
      <w:r w:rsidRPr="00820E99">
        <w:t>веб-сайте</w:t>
      </w:r>
      <w:proofErr w:type="spellEnd"/>
      <w:r w:rsidRPr="00820E99">
        <w:t xml:space="preserve"> Генеральной прокуратуры, выделение средств на нужды Национального центра по законодательству в отношении детей и молодежи и в</w:t>
      </w:r>
      <w:r>
        <w:t xml:space="preserve"> </w:t>
      </w:r>
      <w:r w:rsidRPr="00820E99">
        <w:t xml:space="preserve">целом </w:t>
      </w:r>
      <w:r>
        <w:t>содейс</w:t>
      </w:r>
      <w:r>
        <w:t>т</w:t>
      </w:r>
      <w:r>
        <w:t>вие обеспечению образования в области</w:t>
      </w:r>
      <w:r w:rsidRPr="00820E99">
        <w:t xml:space="preserve"> прав человека. Вместе с</w:t>
      </w:r>
      <w:r>
        <w:t xml:space="preserve"> </w:t>
      </w:r>
      <w:r w:rsidRPr="00820E99">
        <w:t>тем Комитет по-прежнему озабочен низким уровнем осведомленн</w:t>
      </w:r>
      <w:r w:rsidRPr="00820E99">
        <w:t>о</w:t>
      </w:r>
      <w:r w:rsidRPr="00820E99">
        <w:t>сти и знаний о Конвенции среди детей, специалистов, работающих с детьми и в их интересах, и широкой общественности.</w:t>
      </w:r>
    </w:p>
    <w:p w:rsidR="006E580A" w:rsidRPr="00820E99" w:rsidRDefault="006E580A" w:rsidP="006120BF">
      <w:pPr>
        <w:pStyle w:val="SingleTxtGR"/>
        <w:rPr>
          <w:b/>
        </w:rPr>
      </w:pPr>
      <w:r w:rsidRPr="00820E99">
        <w:t>24.</w:t>
      </w:r>
      <w:r w:rsidRPr="00820E99">
        <w:tab/>
      </w:r>
      <w:r w:rsidRPr="00820E99">
        <w:rPr>
          <w:b/>
        </w:rPr>
        <w:t>Комитет рекомендует государству-участнику включить просвещение общественности по вопросам прав ребенка в</w:t>
      </w:r>
      <w:r>
        <w:rPr>
          <w:b/>
        </w:rPr>
        <w:t xml:space="preserve"> </w:t>
      </w:r>
      <w:r w:rsidRPr="00820E99">
        <w:rPr>
          <w:b/>
        </w:rPr>
        <w:t xml:space="preserve">число ключевых задач </w:t>
      </w:r>
      <w:r>
        <w:rPr>
          <w:b/>
        </w:rPr>
        <w:t>пре</w:t>
      </w:r>
      <w:r>
        <w:rPr>
          <w:b/>
        </w:rPr>
        <w:t>д</w:t>
      </w:r>
      <w:r>
        <w:rPr>
          <w:b/>
        </w:rPr>
        <w:t>лагаемого</w:t>
      </w:r>
      <w:r w:rsidRPr="00820E99">
        <w:rPr>
          <w:b/>
        </w:rPr>
        <w:t xml:space="preserve"> национального плана действий в области прав человека. Ком</w:t>
      </w:r>
      <w:r w:rsidRPr="00820E99">
        <w:rPr>
          <w:b/>
        </w:rPr>
        <w:t>и</w:t>
      </w:r>
      <w:r w:rsidRPr="00820E99">
        <w:rPr>
          <w:b/>
        </w:rPr>
        <w:t>тет далее рекомендует государству-участнику рассмотреть вопрос о</w:t>
      </w:r>
      <w:r>
        <w:rPr>
          <w:b/>
        </w:rPr>
        <w:t xml:space="preserve"> </w:t>
      </w:r>
      <w:r w:rsidRPr="00820E99">
        <w:rPr>
          <w:b/>
        </w:rPr>
        <w:t>вкл</w:t>
      </w:r>
      <w:r w:rsidRPr="00820E99">
        <w:rPr>
          <w:b/>
        </w:rPr>
        <w:t>ю</w:t>
      </w:r>
      <w:r w:rsidRPr="00820E99">
        <w:rPr>
          <w:b/>
        </w:rPr>
        <w:t>чении обязательных модулей, посвященных правозащитной тематике и Конвенции, в</w:t>
      </w:r>
      <w:r>
        <w:rPr>
          <w:b/>
        </w:rPr>
        <w:t xml:space="preserve"> </w:t>
      </w:r>
      <w:r w:rsidRPr="00820E99">
        <w:rPr>
          <w:b/>
        </w:rPr>
        <w:t>школьную учебную программу, а</w:t>
      </w:r>
      <w:r>
        <w:rPr>
          <w:b/>
        </w:rPr>
        <w:t xml:space="preserve"> </w:t>
      </w:r>
      <w:r w:rsidRPr="00820E99">
        <w:rPr>
          <w:b/>
        </w:rPr>
        <w:t>также в программы подг</w:t>
      </w:r>
      <w:r w:rsidRPr="00820E99">
        <w:rPr>
          <w:b/>
        </w:rPr>
        <w:t>о</w:t>
      </w:r>
      <w:r w:rsidRPr="00820E99">
        <w:rPr>
          <w:b/>
        </w:rPr>
        <w:t>товки всех сп</w:t>
      </w:r>
      <w:r w:rsidRPr="00820E99">
        <w:rPr>
          <w:b/>
        </w:rPr>
        <w:t>е</w:t>
      </w:r>
      <w:r w:rsidRPr="00820E99">
        <w:rPr>
          <w:b/>
        </w:rPr>
        <w:t>циалистов, работающих с детьми и в их интересах.</w:t>
      </w:r>
    </w:p>
    <w:p w:rsidR="006E580A" w:rsidRPr="00820E99" w:rsidRDefault="006E580A" w:rsidP="006120BF">
      <w:pPr>
        <w:pStyle w:val="H23GR"/>
      </w:pPr>
      <w:r w:rsidRPr="00820E99">
        <w:tab/>
      </w:r>
      <w:r w:rsidRPr="00820E99">
        <w:tab/>
        <w:t>Международное сотрудничество</w:t>
      </w:r>
    </w:p>
    <w:p w:rsidR="006E580A" w:rsidRPr="00820E99" w:rsidRDefault="006E580A" w:rsidP="006120BF">
      <w:pPr>
        <w:pStyle w:val="SingleTxtGR"/>
      </w:pPr>
      <w:r w:rsidRPr="00820E99">
        <w:t>25.</w:t>
      </w:r>
      <w:r w:rsidRPr="00820E99">
        <w:tab/>
        <w:t>Комитет отмечает в</w:t>
      </w:r>
      <w:r>
        <w:t xml:space="preserve"> </w:t>
      </w:r>
      <w:r w:rsidRPr="00820E99">
        <w:t>качестве позитивного момента намерение государс</w:t>
      </w:r>
      <w:r w:rsidRPr="00820E99">
        <w:t>т</w:t>
      </w:r>
      <w:r w:rsidRPr="00820E99">
        <w:t>ва-участника увеличить объем внешней помощи в целях развития (ВПР) с н</w:t>
      </w:r>
      <w:r w:rsidRPr="00820E99">
        <w:t>ы</w:t>
      </w:r>
      <w:r w:rsidRPr="00820E99">
        <w:t>нешнего уровня в 0,35</w:t>
      </w:r>
      <w:r>
        <w:t xml:space="preserve">% </w:t>
      </w:r>
      <w:r w:rsidRPr="00820E99">
        <w:t xml:space="preserve">от своего валового национального дохода (ВНД) </w:t>
      </w:r>
      <w:r>
        <w:br/>
      </w:r>
      <w:r w:rsidRPr="00820E99">
        <w:t>до 0,5</w:t>
      </w:r>
      <w:r>
        <w:t xml:space="preserve">% </w:t>
      </w:r>
      <w:r w:rsidRPr="00820E99">
        <w:t>в 2016–2017</w:t>
      </w:r>
      <w:r>
        <w:t xml:space="preserve"> </w:t>
      </w:r>
      <w:r w:rsidRPr="00820E99">
        <w:t>годах. Вместе с</w:t>
      </w:r>
      <w:r>
        <w:t xml:space="preserve"> </w:t>
      </w:r>
      <w:r w:rsidRPr="00820E99">
        <w:t xml:space="preserve">тем он </w:t>
      </w:r>
      <w:r>
        <w:t>сожалеет о том</w:t>
      </w:r>
      <w:r w:rsidRPr="00820E99">
        <w:t>, что, несмотря на высокий уровень экономического развития государства-участника, объем ВПР серьезно отстает от согласованного на международном уровне пок</w:t>
      </w:r>
      <w:r w:rsidRPr="00820E99">
        <w:t>а</w:t>
      </w:r>
      <w:r w:rsidRPr="00820E99">
        <w:t>зателя в</w:t>
      </w:r>
      <w:r>
        <w:t xml:space="preserve"> </w:t>
      </w:r>
      <w:r w:rsidRPr="00820E99">
        <w:t>0,7</w:t>
      </w:r>
      <w:r>
        <w:t xml:space="preserve">% </w:t>
      </w:r>
      <w:r w:rsidRPr="00820E99">
        <w:t>от ВНД. Комитет отмечает также, что в</w:t>
      </w:r>
      <w:r>
        <w:t xml:space="preserve"> </w:t>
      </w:r>
      <w:r w:rsidRPr="00820E99">
        <w:t>государстве-участнике нет ко</w:t>
      </w:r>
      <w:r w:rsidRPr="00820E99">
        <w:t>н</w:t>
      </w:r>
      <w:r w:rsidRPr="00820E99">
        <w:t xml:space="preserve">кретной политической установки, требующей </w:t>
      </w:r>
      <w:r>
        <w:t>учета</w:t>
      </w:r>
      <w:r w:rsidRPr="00820E99">
        <w:t xml:space="preserve"> во всех его пр</w:t>
      </w:r>
      <w:r w:rsidRPr="00820E99">
        <w:t>о</w:t>
      </w:r>
      <w:r w:rsidRPr="00820E99">
        <w:t>граммах</w:t>
      </w:r>
      <w:r>
        <w:t xml:space="preserve"> по</w:t>
      </w:r>
      <w:r w:rsidRPr="00820E99">
        <w:t xml:space="preserve"> ВПР </w:t>
      </w:r>
      <w:r>
        <w:t>правозащитного</w:t>
      </w:r>
      <w:r w:rsidRPr="00820E99">
        <w:t xml:space="preserve"> подхода к</w:t>
      </w:r>
      <w:r>
        <w:t xml:space="preserve"> </w:t>
      </w:r>
      <w:r w:rsidRPr="00820E99">
        <w:t>разв</w:t>
      </w:r>
      <w:r w:rsidRPr="00820E99">
        <w:t>и</w:t>
      </w:r>
      <w:r w:rsidRPr="00820E99">
        <w:t>тию.</w:t>
      </w:r>
    </w:p>
    <w:p w:rsidR="006E580A" w:rsidRPr="00820E99" w:rsidRDefault="006E580A" w:rsidP="006120BF">
      <w:pPr>
        <w:pStyle w:val="SingleTxtGR"/>
        <w:rPr>
          <w:b/>
        </w:rPr>
      </w:pPr>
      <w:r w:rsidRPr="00820E99">
        <w:t>26.</w:t>
      </w:r>
      <w:r w:rsidRPr="00820E99">
        <w:tab/>
      </w:r>
      <w:r w:rsidRPr="00820E99">
        <w:rPr>
          <w:b/>
        </w:rPr>
        <w:t>Комитет настоятельно призывает государство-участник при разр</w:t>
      </w:r>
      <w:r w:rsidRPr="00820E99">
        <w:rPr>
          <w:b/>
        </w:rPr>
        <w:t>а</w:t>
      </w:r>
      <w:r w:rsidRPr="00820E99">
        <w:rPr>
          <w:b/>
        </w:rPr>
        <w:t>ботке всех своих стратегий и программ развития последовательно прим</w:t>
      </w:r>
      <w:r w:rsidRPr="00820E99">
        <w:rPr>
          <w:b/>
        </w:rPr>
        <w:t>е</w:t>
      </w:r>
      <w:r w:rsidRPr="00820E99">
        <w:rPr>
          <w:b/>
        </w:rPr>
        <w:t xml:space="preserve">нять </w:t>
      </w:r>
      <w:r>
        <w:rPr>
          <w:b/>
        </w:rPr>
        <w:t xml:space="preserve">правозащитный </w:t>
      </w:r>
      <w:r w:rsidRPr="00820E99">
        <w:rPr>
          <w:b/>
        </w:rPr>
        <w:t>подход, делая акцент, там, где это возможно, на пр</w:t>
      </w:r>
      <w:r w:rsidRPr="00820E99">
        <w:rPr>
          <w:b/>
        </w:rPr>
        <w:t>а</w:t>
      </w:r>
      <w:r w:rsidRPr="00820E99">
        <w:rPr>
          <w:b/>
        </w:rPr>
        <w:t>вах ребенка, с</w:t>
      </w:r>
      <w:r>
        <w:rPr>
          <w:b/>
        </w:rPr>
        <w:t xml:space="preserve"> </w:t>
      </w:r>
      <w:r w:rsidRPr="00820E99">
        <w:rPr>
          <w:b/>
        </w:rPr>
        <w:t>тем чтобы д</w:t>
      </w:r>
      <w:r w:rsidRPr="00820E99">
        <w:rPr>
          <w:b/>
        </w:rPr>
        <w:t>о</w:t>
      </w:r>
      <w:r w:rsidRPr="00820E99">
        <w:rPr>
          <w:b/>
        </w:rPr>
        <w:t xml:space="preserve">биться устойчивого развития и обеспечить всем принимающим помощь странам возможность выполнять свои </w:t>
      </w:r>
      <w:r>
        <w:rPr>
          <w:b/>
        </w:rPr>
        <w:t>правоз</w:t>
      </w:r>
      <w:r>
        <w:rPr>
          <w:b/>
        </w:rPr>
        <w:t>а</w:t>
      </w:r>
      <w:r>
        <w:rPr>
          <w:b/>
        </w:rPr>
        <w:t xml:space="preserve">щитные </w:t>
      </w:r>
      <w:r w:rsidRPr="00820E99">
        <w:rPr>
          <w:b/>
        </w:rPr>
        <w:t>обязательства. При этом Комитет высказывается за то, чтобы при осуществлении своих программ помощи г</w:t>
      </w:r>
      <w:r w:rsidRPr="00820E99">
        <w:rPr>
          <w:b/>
        </w:rPr>
        <w:t>о</w:t>
      </w:r>
      <w:r w:rsidRPr="00820E99">
        <w:rPr>
          <w:b/>
        </w:rPr>
        <w:t>сударство-участник применяло подход, ориентированный на права ребенка, учитывая при этом заключ</w:t>
      </w:r>
      <w:r w:rsidRPr="00820E99">
        <w:rPr>
          <w:b/>
        </w:rPr>
        <w:t>и</w:t>
      </w:r>
      <w:r w:rsidRPr="00820E99">
        <w:rPr>
          <w:b/>
        </w:rPr>
        <w:t>тельные замечания Комитета по правам ребенка</w:t>
      </w:r>
      <w:r>
        <w:rPr>
          <w:b/>
        </w:rPr>
        <w:t>, касающиеся</w:t>
      </w:r>
      <w:r w:rsidRPr="00820E99">
        <w:rPr>
          <w:b/>
        </w:rPr>
        <w:t xml:space="preserve"> соответс</w:t>
      </w:r>
      <w:r w:rsidRPr="00820E99">
        <w:rPr>
          <w:b/>
        </w:rPr>
        <w:t>т</w:t>
      </w:r>
      <w:r w:rsidRPr="00820E99">
        <w:rPr>
          <w:b/>
        </w:rPr>
        <w:t>вующей стран</w:t>
      </w:r>
      <w:r>
        <w:rPr>
          <w:b/>
        </w:rPr>
        <w:t>ы</w:t>
      </w:r>
      <w:r w:rsidRPr="00820E99">
        <w:rPr>
          <w:b/>
        </w:rPr>
        <w:t>-</w:t>
      </w:r>
      <w:r>
        <w:rPr>
          <w:b/>
        </w:rPr>
        <w:t>бенефициара</w:t>
      </w:r>
      <w:r w:rsidRPr="00820E99">
        <w:rPr>
          <w:b/>
        </w:rPr>
        <w:t>. Кроме того, Комитет настоятельно призыв</w:t>
      </w:r>
      <w:r w:rsidRPr="00820E99">
        <w:rPr>
          <w:b/>
        </w:rPr>
        <w:t>а</w:t>
      </w:r>
      <w:r w:rsidRPr="00820E99">
        <w:rPr>
          <w:b/>
        </w:rPr>
        <w:t>ет государство-участник ускорить реализа</w:t>
      </w:r>
      <w:r>
        <w:rPr>
          <w:b/>
        </w:rPr>
        <w:t>цию своей "</w:t>
      </w:r>
      <w:r w:rsidRPr="00820E99">
        <w:rPr>
          <w:b/>
        </w:rPr>
        <w:t>дорожной карты</w:t>
      </w:r>
      <w:r>
        <w:rPr>
          <w:b/>
        </w:rPr>
        <w:t>"</w:t>
      </w:r>
      <w:r w:rsidRPr="00820E99">
        <w:rPr>
          <w:b/>
        </w:rPr>
        <w:t xml:space="preserve"> мероприятий по достижению согласованного на международном уровне ц</w:t>
      </w:r>
      <w:r w:rsidRPr="00820E99">
        <w:rPr>
          <w:b/>
        </w:rPr>
        <w:t>е</w:t>
      </w:r>
      <w:r w:rsidRPr="00820E99">
        <w:rPr>
          <w:b/>
        </w:rPr>
        <w:t>левого показателя ВПР в</w:t>
      </w:r>
      <w:r>
        <w:rPr>
          <w:b/>
        </w:rPr>
        <w:t xml:space="preserve"> </w:t>
      </w:r>
      <w:r w:rsidRPr="00820E99">
        <w:rPr>
          <w:b/>
        </w:rPr>
        <w:t>размере 0,7</w:t>
      </w:r>
      <w:r>
        <w:rPr>
          <w:b/>
        </w:rPr>
        <w:t xml:space="preserve">% </w:t>
      </w:r>
      <w:r w:rsidRPr="00820E99">
        <w:rPr>
          <w:b/>
        </w:rPr>
        <w:t>от ВНД.</w:t>
      </w:r>
    </w:p>
    <w:p w:rsidR="006E580A" w:rsidRPr="00820E99" w:rsidRDefault="006E580A" w:rsidP="006120BF">
      <w:pPr>
        <w:pStyle w:val="H23GR"/>
      </w:pPr>
      <w:r w:rsidRPr="00820E99">
        <w:tab/>
      </w:r>
      <w:r w:rsidRPr="00820E99">
        <w:tab/>
        <w:t>Права ребенка и предпринимательская деятельность</w:t>
      </w:r>
    </w:p>
    <w:p w:rsidR="006E580A" w:rsidRPr="00820E99" w:rsidRDefault="006E580A" w:rsidP="006120BF">
      <w:pPr>
        <w:pStyle w:val="SingleTxtGR"/>
      </w:pPr>
      <w:r w:rsidRPr="00820E99">
        <w:t>27.</w:t>
      </w:r>
      <w:r w:rsidRPr="00820E99">
        <w:tab/>
        <w:t>Комитет обеспокоен сообщениями о</w:t>
      </w:r>
      <w:r>
        <w:t xml:space="preserve"> </w:t>
      </w:r>
      <w:r w:rsidRPr="00820E99">
        <w:t>том, что австралийские горнодоб</w:t>
      </w:r>
      <w:r w:rsidRPr="00820E99">
        <w:t>ы</w:t>
      </w:r>
      <w:r w:rsidRPr="00820E99">
        <w:t>вающие компании принимали участие или причастны к</w:t>
      </w:r>
      <w:r>
        <w:t xml:space="preserve"> </w:t>
      </w:r>
      <w:r w:rsidRPr="00820E99">
        <w:t>случаям грубого нар</w:t>
      </w:r>
      <w:r w:rsidRPr="00820E99">
        <w:t>у</w:t>
      </w:r>
      <w:r w:rsidRPr="00820E99">
        <w:t>шения прав человека в</w:t>
      </w:r>
      <w:r>
        <w:t xml:space="preserve"> </w:t>
      </w:r>
      <w:r w:rsidRPr="00820E99">
        <w:t xml:space="preserve">таких странах, как Демократическая Республика Конго, Филиппины, Индонезия и Фиджи, где дети становились объектом выселения, </w:t>
      </w:r>
      <w:r>
        <w:t>лишения земли и жертвами</w:t>
      </w:r>
      <w:r w:rsidRPr="00820E99">
        <w:t xml:space="preserve"> убийства. Кроме того, Комитет обеспокоен сообщ</w:t>
      </w:r>
      <w:r w:rsidRPr="00820E99">
        <w:t>е</w:t>
      </w:r>
      <w:r w:rsidRPr="00820E99">
        <w:t>ниями о</w:t>
      </w:r>
      <w:r>
        <w:t>б использовании детского труда и</w:t>
      </w:r>
      <w:r w:rsidRPr="00820E99">
        <w:t xml:space="preserve"> условиях</w:t>
      </w:r>
      <w:r>
        <w:t xml:space="preserve"> труда детей</w:t>
      </w:r>
      <w:r w:rsidRPr="00820E99">
        <w:t>, не соответс</w:t>
      </w:r>
      <w:r w:rsidRPr="00820E99">
        <w:t>т</w:t>
      </w:r>
      <w:r w:rsidRPr="00820E99">
        <w:t>вующих международным стандартам,</w:t>
      </w:r>
      <w:r>
        <w:t xml:space="preserve"> в том числе </w:t>
      </w:r>
      <w:r w:rsidRPr="00820E99">
        <w:t xml:space="preserve">на таиландских предприятиях рыбной промышленности, принадлежащих австралийским компаниям. </w:t>
      </w:r>
      <w:r>
        <w:t>Кроме того</w:t>
      </w:r>
      <w:r w:rsidRPr="00820E99">
        <w:t>, признавая наличие принятого Австралийским советом горнодобывающих предприятий добровольного ко</w:t>
      </w:r>
      <w:r>
        <w:t>декса поведения под названием "</w:t>
      </w:r>
      <w:r w:rsidRPr="00820E99">
        <w:t>Непреходящие ценности</w:t>
      </w:r>
      <w:r>
        <w:t>"</w:t>
      </w:r>
      <w:r w:rsidRPr="00820E99">
        <w:t>, где ставится задача устойчивого сохранения окружающей среды, Комитет подчеркивает, что этого недостаточно для недопущения прямых и/или косвенных нарушений прав человека австралийскими горнодобывающими пре</w:t>
      </w:r>
      <w:r w:rsidRPr="00820E99">
        <w:t>д</w:t>
      </w:r>
      <w:r w:rsidRPr="00820E99">
        <w:t>приятиями.</w:t>
      </w:r>
    </w:p>
    <w:p w:rsidR="006E580A" w:rsidRPr="00820E99" w:rsidRDefault="006E580A" w:rsidP="006120BF">
      <w:pPr>
        <w:pStyle w:val="SingleTxtGR"/>
        <w:rPr>
          <w:b/>
        </w:rPr>
      </w:pPr>
      <w:r w:rsidRPr="00820E99">
        <w:rPr>
          <w:bCs/>
        </w:rPr>
        <w:t>28.</w:t>
      </w:r>
      <w:r w:rsidRPr="00820E99">
        <w:rPr>
          <w:bCs/>
        </w:rPr>
        <w:tab/>
      </w:r>
      <w:r w:rsidRPr="00820E99">
        <w:rPr>
          <w:b/>
        </w:rPr>
        <w:t>С учетом резолюции 8/7 Совета по правам человека от 7</w:t>
      </w:r>
      <w:r>
        <w:rPr>
          <w:b/>
        </w:rPr>
        <w:t xml:space="preserve"> </w:t>
      </w:r>
      <w:r w:rsidRPr="00820E99">
        <w:rPr>
          <w:b/>
        </w:rPr>
        <w:t xml:space="preserve">апреля </w:t>
      </w:r>
      <w:r>
        <w:rPr>
          <w:b/>
        </w:rPr>
        <w:br/>
      </w:r>
      <w:r w:rsidRPr="00820E99">
        <w:rPr>
          <w:b/>
        </w:rPr>
        <w:t>2008</w:t>
      </w:r>
      <w:r>
        <w:rPr>
          <w:b/>
        </w:rPr>
        <w:t xml:space="preserve"> </w:t>
      </w:r>
      <w:r w:rsidRPr="00820E99">
        <w:rPr>
          <w:b/>
        </w:rPr>
        <w:t>года о принятии доклада "Защищать, соблюдать и восстанавливать в правах" и его резолюции 17/4 от 16 июня 2011 года, где подчеркивается н</w:t>
      </w:r>
      <w:r w:rsidRPr="00820E99">
        <w:rPr>
          <w:b/>
        </w:rPr>
        <w:t>е</w:t>
      </w:r>
      <w:r w:rsidRPr="00820E99">
        <w:rPr>
          <w:b/>
        </w:rPr>
        <w:t xml:space="preserve">обходимость </w:t>
      </w:r>
      <w:r>
        <w:rPr>
          <w:b/>
        </w:rPr>
        <w:t>учета</w:t>
      </w:r>
      <w:r w:rsidRPr="00820E99">
        <w:rPr>
          <w:b/>
        </w:rPr>
        <w:t xml:space="preserve"> прав ребенка при рассмотрении вопроса о взаимосвязи между правами человека и </w:t>
      </w:r>
      <w:r>
        <w:rPr>
          <w:b/>
        </w:rPr>
        <w:t>предпринимательской деятельностью</w:t>
      </w:r>
      <w:r w:rsidRPr="00820E99">
        <w:rPr>
          <w:b/>
        </w:rPr>
        <w:t>, Комитет р</w:t>
      </w:r>
      <w:r w:rsidRPr="00820E99">
        <w:rPr>
          <w:b/>
        </w:rPr>
        <w:t>е</w:t>
      </w:r>
      <w:r w:rsidRPr="00820E99">
        <w:rPr>
          <w:b/>
        </w:rPr>
        <w:t>комендует государству-участнику:</w:t>
      </w:r>
    </w:p>
    <w:p w:rsidR="006E580A" w:rsidRPr="00820E99" w:rsidRDefault="006E580A" w:rsidP="006120BF">
      <w:pPr>
        <w:pStyle w:val="SingleTxtGR"/>
        <w:rPr>
          <w:b/>
        </w:rPr>
      </w:pPr>
      <w:r>
        <w:rPr>
          <w:b/>
        </w:rPr>
        <w:tab/>
      </w:r>
      <w:proofErr w:type="spellStart"/>
      <w:r w:rsidRPr="00820E99">
        <w:rPr>
          <w:b/>
        </w:rPr>
        <w:t>a</w:t>
      </w:r>
      <w:proofErr w:type="spellEnd"/>
      <w:r w:rsidRPr="00820E99">
        <w:rPr>
          <w:b/>
        </w:rPr>
        <w:t>)</w:t>
      </w:r>
      <w:r w:rsidRPr="00820E99">
        <w:rPr>
          <w:b/>
        </w:rPr>
        <w:tab/>
      </w:r>
      <w:r>
        <w:rPr>
          <w:b/>
        </w:rPr>
        <w:t>про</w:t>
      </w:r>
      <w:r w:rsidRPr="00820E99">
        <w:rPr>
          <w:b/>
        </w:rPr>
        <w:t>анализ</w:t>
      </w:r>
      <w:r>
        <w:rPr>
          <w:b/>
        </w:rPr>
        <w:t xml:space="preserve">ировать и скорректировать </w:t>
      </w:r>
      <w:r w:rsidRPr="00820E99">
        <w:rPr>
          <w:b/>
        </w:rPr>
        <w:t>свою законодательную базу (гражданск</w:t>
      </w:r>
      <w:r>
        <w:rPr>
          <w:b/>
        </w:rPr>
        <w:t>ую</w:t>
      </w:r>
      <w:r w:rsidRPr="00820E99">
        <w:rPr>
          <w:b/>
        </w:rPr>
        <w:t>, уголовн</w:t>
      </w:r>
      <w:r>
        <w:rPr>
          <w:b/>
        </w:rPr>
        <w:t>ую</w:t>
      </w:r>
      <w:r w:rsidRPr="00820E99">
        <w:rPr>
          <w:b/>
        </w:rPr>
        <w:t xml:space="preserve"> и административн</w:t>
      </w:r>
      <w:r>
        <w:rPr>
          <w:b/>
        </w:rPr>
        <w:t>ую</w:t>
      </w:r>
      <w:r w:rsidRPr="00820E99">
        <w:rPr>
          <w:b/>
        </w:rPr>
        <w:t xml:space="preserve">) </w:t>
      </w:r>
      <w:r>
        <w:rPr>
          <w:b/>
        </w:rPr>
        <w:t>таким образом, чтобы обеспечить юридическую ответственность</w:t>
      </w:r>
      <w:r w:rsidRPr="00820E99">
        <w:rPr>
          <w:b/>
        </w:rPr>
        <w:t xml:space="preserve"> австралийских компаний и их дочерних предприятий </w:t>
      </w:r>
      <w:r>
        <w:rPr>
          <w:b/>
        </w:rPr>
        <w:t xml:space="preserve">в связи с </w:t>
      </w:r>
      <w:r w:rsidRPr="00820E99">
        <w:rPr>
          <w:b/>
        </w:rPr>
        <w:t>нарушения</w:t>
      </w:r>
      <w:r>
        <w:rPr>
          <w:b/>
        </w:rPr>
        <w:t>ми</w:t>
      </w:r>
      <w:r w:rsidRPr="00820E99">
        <w:rPr>
          <w:b/>
        </w:rPr>
        <w:t xml:space="preserve"> прав человека, в</w:t>
      </w:r>
      <w:r>
        <w:rPr>
          <w:b/>
        </w:rPr>
        <w:t xml:space="preserve"> </w:t>
      </w:r>
      <w:r w:rsidRPr="00820E99">
        <w:rPr>
          <w:b/>
        </w:rPr>
        <w:t>особенн</w:t>
      </w:r>
      <w:r w:rsidRPr="00820E99">
        <w:rPr>
          <w:b/>
        </w:rPr>
        <w:t>о</w:t>
      </w:r>
      <w:r w:rsidRPr="00820E99">
        <w:rPr>
          <w:b/>
        </w:rPr>
        <w:t>сти прав детей, совершенны</w:t>
      </w:r>
      <w:r>
        <w:rPr>
          <w:b/>
        </w:rPr>
        <w:t>ми</w:t>
      </w:r>
      <w:r w:rsidRPr="00820E99">
        <w:rPr>
          <w:b/>
        </w:rPr>
        <w:t xml:space="preserve"> на территории государства-участника или за его пределами, и учредить </w:t>
      </w:r>
      <w:r>
        <w:rPr>
          <w:b/>
        </w:rPr>
        <w:t xml:space="preserve">надзорные </w:t>
      </w:r>
      <w:r w:rsidRPr="00820E99">
        <w:rPr>
          <w:b/>
        </w:rPr>
        <w:t xml:space="preserve">механизмы, </w:t>
      </w:r>
      <w:r>
        <w:rPr>
          <w:b/>
        </w:rPr>
        <w:t>провести</w:t>
      </w:r>
      <w:r w:rsidRPr="00820E99">
        <w:rPr>
          <w:b/>
        </w:rPr>
        <w:t xml:space="preserve"> расследов</w:t>
      </w:r>
      <w:r w:rsidRPr="00820E99">
        <w:rPr>
          <w:b/>
        </w:rPr>
        <w:t>а</w:t>
      </w:r>
      <w:r w:rsidRPr="00820E99">
        <w:rPr>
          <w:b/>
        </w:rPr>
        <w:t>ни</w:t>
      </w:r>
      <w:r>
        <w:rPr>
          <w:b/>
        </w:rPr>
        <w:t>е</w:t>
      </w:r>
      <w:r w:rsidRPr="00820E99">
        <w:rPr>
          <w:b/>
        </w:rPr>
        <w:t xml:space="preserve"> и </w:t>
      </w:r>
      <w:r>
        <w:rPr>
          <w:b/>
        </w:rPr>
        <w:t>предоставить возмещение</w:t>
      </w:r>
      <w:r w:rsidRPr="00820E99">
        <w:rPr>
          <w:b/>
        </w:rPr>
        <w:t xml:space="preserve"> в</w:t>
      </w:r>
      <w:r>
        <w:rPr>
          <w:b/>
        </w:rPr>
        <w:t xml:space="preserve"> </w:t>
      </w:r>
      <w:r w:rsidRPr="00820E99">
        <w:rPr>
          <w:b/>
        </w:rPr>
        <w:t>связи с такими нарушениями с</w:t>
      </w:r>
      <w:r>
        <w:rPr>
          <w:b/>
        </w:rPr>
        <w:t xml:space="preserve"> </w:t>
      </w:r>
      <w:r w:rsidRPr="00820E99">
        <w:rPr>
          <w:b/>
        </w:rPr>
        <w:t xml:space="preserve">целью </w:t>
      </w:r>
      <w:r>
        <w:rPr>
          <w:b/>
        </w:rPr>
        <w:t>повышения</w:t>
      </w:r>
      <w:r w:rsidRPr="00820E99">
        <w:rPr>
          <w:b/>
        </w:rPr>
        <w:t xml:space="preserve"> ответственност</w:t>
      </w:r>
      <w:r>
        <w:rPr>
          <w:b/>
        </w:rPr>
        <w:t>и</w:t>
      </w:r>
      <w:r w:rsidRPr="00820E99">
        <w:rPr>
          <w:b/>
        </w:rPr>
        <w:t xml:space="preserve">, </w:t>
      </w:r>
      <w:proofErr w:type="spellStart"/>
      <w:r w:rsidRPr="00820E99">
        <w:rPr>
          <w:b/>
        </w:rPr>
        <w:t>транспарентност</w:t>
      </w:r>
      <w:r>
        <w:rPr>
          <w:b/>
        </w:rPr>
        <w:t>и</w:t>
      </w:r>
      <w:proofErr w:type="spellEnd"/>
      <w:r w:rsidRPr="00820E99">
        <w:rPr>
          <w:b/>
        </w:rPr>
        <w:t xml:space="preserve"> и </w:t>
      </w:r>
      <w:r>
        <w:rPr>
          <w:b/>
        </w:rPr>
        <w:t>усиления</w:t>
      </w:r>
      <w:r w:rsidRPr="00820E99">
        <w:rPr>
          <w:b/>
        </w:rPr>
        <w:t xml:space="preserve"> профилактик</w:t>
      </w:r>
      <w:r>
        <w:rPr>
          <w:b/>
        </w:rPr>
        <w:t>и</w:t>
      </w:r>
      <w:r w:rsidRPr="00820E99">
        <w:rPr>
          <w:b/>
        </w:rPr>
        <w:t xml:space="preserve"> нарушений;</w:t>
      </w:r>
    </w:p>
    <w:p w:rsidR="006E580A" w:rsidRPr="00820E99" w:rsidRDefault="006E580A" w:rsidP="006120BF">
      <w:pPr>
        <w:pStyle w:val="SingleTxtGR"/>
        <w:rPr>
          <w:b/>
        </w:rPr>
      </w:pPr>
      <w:r>
        <w:rPr>
          <w:b/>
        </w:rPr>
        <w:tab/>
      </w:r>
      <w:proofErr w:type="spellStart"/>
      <w:r w:rsidRPr="00820E99">
        <w:rPr>
          <w:b/>
        </w:rPr>
        <w:t>b</w:t>
      </w:r>
      <w:proofErr w:type="spellEnd"/>
      <w:r w:rsidRPr="00820E99">
        <w:rPr>
          <w:b/>
        </w:rPr>
        <w:t>)</w:t>
      </w:r>
      <w:r w:rsidRPr="00820E99">
        <w:rPr>
          <w:b/>
        </w:rPr>
        <w:tab/>
        <w:t xml:space="preserve">принять меры по </w:t>
      </w:r>
      <w:r>
        <w:rPr>
          <w:b/>
        </w:rPr>
        <w:t>укреплению</w:t>
      </w:r>
      <w:r w:rsidRPr="00820E99">
        <w:rPr>
          <w:b/>
        </w:rPr>
        <w:t xml:space="preserve"> сотрудничества со странами, в</w:t>
      </w:r>
      <w:r>
        <w:rPr>
          <w:b/>
        </w:rPr>
        <w:t xml:space="preserve"> </w:t>
      </w:r>
      <w:r w:rsidRPr="00820E99">
        <w:rPr>
          <w:b/>
        </w:rPr>
        <w:t>которых австралийские компании или их дочерние предприятия ведут свою деятельность, с</w:t>
      </w:r>
      <w:r>
        <w:rPr>
          <w:b/>
        </w:rPr>
        <w:t xml:space="preserve"> </w:t>
      </w:r>
      <w:r w:rsidRPr="00820E99">
        <w:rPr>
          <w:b/>
        </w:rPr>
        <w:t xml:space="preserve">тем чтобы обеспечить уважение прав ребенка, </w:t>
      </w:r>
      <w:r>
        <w:rPr>
          <w:b/>
        </w:rPr>
        <w:t>пред</w:t>
      </w:r>
      <w:r>
        <w:rPr>
          <w:b/>
        </w:rPr>
        <w:t>у</w:t>
      </w:r>
      <w:r>
        <w:rPr>
          <w:b/>
        </w:rPr>
        <w:t>преждение и</w:t>
      </w:r>
      <w:r w:rsidRPr="00820E99">
        <w:rPr>
          <w:b/>
        </w:rPr>
        <w:t xml:space="preserve"> защиту от </w:t>
      </w:r>
      <w:r>
        <w:rPr>
          <w:b/>
        </w:rPr>
        <w:t>нарушений</w:t>
      </w:r>
      <w:r w:rsidRPr="00820E99">
        <w:rPr>
          <w:b/>
        </w:rPr>
        <w:t xml:space="preserve"> и </w:t>
      </w:r>
      <w:r>
        <w:rPr>
          <w:b/>
        </w:rPr>
        <w:t>подотчетность</w:t>
      </w:r>
      <w:r w:rsidRPr="00820E99">
        <w:rPr>
          <w:b/>
        </w:rPr>
        <w:t>;</w:t>
      </w:r>
    </w:p>
    <w:p w:rsidR="006E580A" w:rsidRPr="00820E99" w:rsidRDefault="006E580A" w:rsidP="006120BF">
      <w:pPr>
        <w:pStyle w:val="SingleTxtGR"/>
        <w:rPr>
          <w:b/>
        </w:rPr>
      </w:pPr>
      <w:r>
        <w:rPr>
          <w:b/>
        </w:rPr>
        <w:tab/>
      </w:r>
      <w:proofErr w:type="spellStart"/>
      <w:r w:rsidRPr="00820E99">
        <w:rPr>
          <w:b/>
        </w:rPr>
        <w:t>c</w:t>
      </w:r>
      <w:proofErr w:type="spellEnd"/>
      <w:r w:rsidRPr="00820E99">
        <w:rPr>
          <w:b/>
        </w:rPr>
        <w:t>)</w:t>
      </w:r>
      <w:r w:rsidRPr="00820E99">
        <w:rPr>
          <w:b/>
        </w:rPr>
        <w:tab/>
      </w:r>
      <w:r>
        <w:rPr>
          <w:b/>
        </w:rPr>
        <w:t>обеспечить</w:t>
      </w:r>
      <w:r w:rsidRPr="00820E99">
        <w:rPr>
          <w:b/>
        </w:rPr>
        <w:t xml:space="preserve"> проведение оценки последствий с</w:t>
      </w:r>
      <w:r>
        <w:rPr>
          <w:b/>
        </w:rPr>
        <w:t xml:space="preserve"> </w:t>
      </w:r>
      <w:r w:rsidRPr="00820E99">
        <w:rPr>
          <w:b/>
        </w:rPr>
        <w:t>точки зрения прав человека, включая права ребенка, до заключения торговых соглаш</w:t>
      </w:r>
      <w:r w:rsidRPr="00820E99">
        <w:rPr>
          <w:b/>
        </w:rPr>
        <w:t>е</w:t>
      </w:r>
      <w:r w:rsidRPr="00820E99">
        <w:rPr>
          <w:b/>
        </w:rPr>
        <w:t>ний, с</w:t>
      </w:r>
      <w:r>
        <w:rPr>
          <w:b/>
        </w:rPr>
        <w:t xml:space="preserve"> </w:t>
      </w:r>
      <w:r w:rsidRPr="00820E99">
        <w:rPr>
          <w:b/>
        </w:rPr>
        <w:t xml:space="preserve">тем чтобы </w:t>
      </w:r>
      <w:r>
        <w:rPr>
          <w:b/>
        </w:rPr>
        <w:t>гарантировать</w:t>
      </w:r>
      <w:r w:rsidRPr="00820E99">
        <w:rPr>
          <w:b/>
        </w:rPr>
        <w:t xml:space="preserve"> принятие мер по </w:t>
      </w:r>
      <w:r>
        <w:rPr>
          <w:b/>
        </w:rPr>
        <w:t>предупреждению</w:t>
      </w:r>
      <w:r w:rsidRPr="00820E99">
        <w:rPr>
          <w:b/>
        </w:rPr>
        <w:t xml:space="preserve"> нар</w:t>
      </w:r>
      <w:r w:rsidRPr="00820E99">
        <w:rPr>
          <w:b/>
        </w:rPr>
        <w:t>у</w:t>
      </w:r>
      <w:r w:rsidRPr="00820E99">
        <w:rPr>
          <w:b/>
        </w:rPr>
        <w:t>шени</w:t>
      </w:r>
      <w:r>
        <w:rPr>
          <w:b/>
        </w:rPr>
        <w:t>й</w:t>
      </w:r>
      <w:r w:rsidRPr="00820E99">
        <w:rPr>
          <w:b/>
        </w:rPr>
        <w:t xml:space="preserve"> прав ребенка, и создать механизмы, с помощью которых австрали</w:t>
      </w:r>
      <w:r w:rsidRPr="00820E99">
        <w:rPr>
          <w:b/>
        </w:rPr>
        <w:t>й</w:t>
      </w:r>
      <w:r w:rsidRPr="00820E99">
        <w:rPr>
          <w:b/>
        </w:rPr>
        <w:t>ское Агентство по кредитованию экспортных операций могло бы прин</w:t>
      </w:r>
      <w:r w:rsidRPr="00820E99">
        <w:rPr>
          <w:b/>
        </w:rPr>
        <w:t>и</w:t>
      </w:r>
      <w:r w:rsidRPr="00820E99">
        <w:rPr>
          <w:b/>
        </w:rPr>
        <w:t>мать меры по устранению риска нарушени</w:t>
      </w:r>
      <w:r>
        <w:rPr>
          <w:b/>
        </w:rPr>
        <w:t>й</w:t>
      </w:r>
      <w:r w:rsidRPr="00820E99">
        <w:rPr>
          <w:b/>
        </w:rPr>
        <w:t xml:space="preserve"> прав человека до оформления страховки или гарантий, способствующих инвестициям за рубежом.</w:t>
      </w:r>
    </w:p>
    <w:p w:rsidR="006E580A" w:rsidRPr="00820E99" w:rsidRDefault="006E580A" w:rsidP="006120BF">
      <w:pPr>
        <w:pStyle w:val="H1GR"/>
      </w:pPr>
      <w:r w:rsidRPr="00820E99">
        <w:tab/>
        <w:t>B.</w:t>
      </w:r>
      <w:r w:rsidRPr="00820E99">
        <w:tab/>
        <w:t>Общие принципы (статьи 2, 3, 6 и 12 Конвенции)</w:t>
      </w:r>
    </w:p>
    <w:p w:rsidR="006E580A" w:rsidRPr="00820E99" w:rsidRDefault="006E580A" w:rsidP="006120BF">
      <w:pPr>
        <w:pStyle w:val="H23GR"/>
      </w:pPr>
      <w:r w:rsidRPr="00820E99">
        <w:tab/>
      </w:r>
      <w:r w:rsidRPr="00820E99">
        <w:tab/>
      </w:r>
      <w:proofErr w:type="spellStart"/>
      <w:r w:rsidRPr="00820E99">
        <w:t>Недискриминация</w:t>
      </w:r>
      <w:proofErr w:type="spellEnd"/>
    </w:p>
    <w:p w:rsidR="006E580A" w:rsidRDefault="006E580A" w:rsidP="006120BF">
      <w:pPr>
        <w:pStyle w:val="SingleTxtGR"/>
      </w:pPr>
      <w:r w:rsidRPr="00820E99">
        <w:t>29.</w:t>
      </w:r>
      <w:r w:rsidRPr="00820E99">
        <w:tab/>
        <w:t xml:space="preserve">Приветствуя принятие государством-участником политики культурного многообразия Австралии </w:t>
      </w:r>
      <w:r>
        <w:t>под названием "</w:t>
      </w:r>
      <w:r w:rsidRPr="00820E99">
        <w:t>Австралийский народ</w:t>
      </w:r>
      <w:r>
        <w:t>"</w:t>
      </w:r>
      <w:r w:rsidRPr="00820E99">
        <w:t xml:space="preserve"> и Национал</w:t>
      </w:r>
      <w:r w:rsidRPr="00820E99">
        <w:t>ь</w:t>
      </w:r>
      <w:r w:rsidRPr="00820E99">
        <w:t>ного партнерства и стратегии по борьбе с расизмом, Комитет</w:t>
      </w:r>
      <w:r>
        <w:t xml:space="preserve"> в то же время с озабоченностью констатирует, что в целом проблема расовой дискриминации сохраняется. Он особе</w:t>
      </w:r>
      <w:r>
        <w:t>н</w:t>
      </w:r>
      <w:r>
        <w:t>но обеспокоен:</w:t>
      </w:r>
    </w:p>
    <w:p w:rsidR="006E580A" w:rsidRDefault="006E580A" w:rsidP="006120BF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 xml:space="preserve">серьезной и масштабной дискриминацией, с которой сталкиваются дети аборигенов и жителей островов </w:t>
      </w:r>
      <w:proofErr w:type="spellStart"/>
      <w:r>
        <w:t>Торресова</w:t>
      </w:r>
      <w:proofErr w:type="spellEnd"/>
      <w:r>
        <w:t xml:space="preserve"> пролива, в том числе в области предоставления и доступности базовых услуг, и несоразмерно высокой долей таких детей в учреждениях системы уголовного правосудия и детских учрежд</w:t>
      </w:r>
      <w:r>
        <w:t>е</w:t>
      </w:r>
      <w:r>
        <w:t xml:space="preserve">ниях </w:t>
      </w:r>
      <w:proofErr w:type="spellStart"/>
      <w:r>
        <w:t>интернатного</w:t>
      </w:r>
      <w:proofErr w:type="spellEnd"/>
      <w:r>
        <w:t xml:space="preserve"> типа;</w:t>
      </w:r>
    </w:p>
    <w:p w:rsidR="006E580A" w:rsidRDefault="006E580A" w:rsidP="006120BF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отсутствием системы независимой оценки эффективности пр</w:t>
      </w:r>
      <w:r>
        <w:t>о</w:t>
      </w:r>
      <w:r>
        <w:t>грамм по достижению целей в области "преодоления отставания" в конкретном контексте защиты, развития и обеспечения благопол</w:t>
      </w:r>
      <w:r>
        <w:t>у</w:t>
      </w:r>
      <w:r>
        <w:t>чия детей;</w:t>
      </w:r>
    </w:p>
    <w:p w:rsidR="006E580A" w:rsidRDefault="006E580A" w:rsidP="006120BF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карательным характером законопроекта 2007 года о принятии чре</w:t>
      </w:r>
      <w:r>
        <w:t>з</w:t>
      </w:r>
      <w:r>
        <w:t>вычайных мер на Северной территории, который предусматривает такую меру в области школьного обучения и посещаемости, как урез</w:t>
      </w:r>
      <w:r>
        <w:t>а</w:t>
      </w:r>
      <w:r>
        <w:t>ние социальных выплат родителям, чьи дети прогуливают занятия в школе, в качестве штрафной сан</w:t>
      </w:r>
      <w:r>
        <w:t>к</w:t>
      </w:r>
      <w:r>
        <w:t>ции;</w:t>
      </w:r>
    </w:p>
    <w:p w:rsidR="006E580A" w:rsidRDefault="006E580A" w:rsidP="006120BF">
      <w:pPr>
        <w:pStyle w:val="SingleTxtGR"/>
      </w:pPr>
      <w:r>
        <w:tab/>
      </w:r>
      <w:proofErr w:type="spellStart"/>
      <w:r>
        <w:t>d</w:t>
      </w:r>
      <w:proofErr w:type="spellEnd"/>
      <w:r>
        <w:t>)</w:t>
      </w:r>
      <w:r>
        <w:tab/>
        <w:t xml:space="preserve">слабым привлечением аборигенов и жителей островов </w:t>
      </w:r>
      <w:proofErr w:type="spellStart"/>
      <w:r>
        <w:t>Торресова</w:t>
      </w:r>
      <w:proofErr w:type="spellEnd"/>
      <w:r>
        <w:t xml:space="preserve"> пролива к консультациям и участию в выработке политики, принятии решений и выполнении затрагивающих их программ;</w:t>
      </w:r>
    </w:p>
    <w:p w:rsidR="006E580A" w:rsidRDefault="006E580A" w:rsidP="006120BF">
      <w:pPr>
        <w:pStyle w:val="SingleTxtGR"/>
      </w:pPr>
      <w:r>
        <w:tab/>
      </w:r>
      <w:proofErr w:type="spellStart"/>
      <w:r>
        <w:t>e</w:t>
      </w:r>
      <w:proofErr w:type="spellEnd"/>
      <w:r>
        <w:t>)</w:t>
      </w:r>
      <w:r>
        <w:tab/>
        <w:t>отсутствием на федеральном уровне законодательства, защища</w:t>
      </w:r>
      <w:r>
        <w:t>ю</w:t>
      </w:r>
      <w:r>
        <w:t xml:space="preserve">щего от дискриминации по признаку сексуальной ориентации или </w:t>
      </w:r>
      <w:proofErr w:type="spellStart"/>
      <w:r>
        <w:t>гендерной</w:t>
      </w:r>
      <w:proofErr w:type="spellEnd"/>
      <w:r>
        <w:t xml:space="preserve"> идентичности.</w:t>
      </w:r>
    </w:p>
    <w:p w:rsidR="006E580A" w:rsidRPr="00841150" w:rsidRDefault="006E580A" w:rsidP="006120BF">
      <w:pPr>
        <w:pStyle w:val="SingleTxtGR"/>
        <w:rPr>
          <w:b/>
        </w:rPr>
      </w:pPr>
      <w:r>
        <w:t>30.</w:t>
      </w:r>
      <w:r>
        <w:tab/>
      </w:r>
      <w:r>
        <w:rPr>
          <w:b/>
        </w:rPr>
        <w:t xml:space="preserve">Руководствуясь </w:t>
      </w:r>
      <w:r w:rsidRPr="00841150">
        <w:rPr>
          <w:b/>
        </w:rPr>
        <w:t>статьей 2 Конвенции</w:t>
      </w:r>
      <w:r>
        <w:rPr>
          <w:b/>
        </w:rPr>
        <w:t>,</w:t>
      </w:r>
      <w:r w:rsidRPr="00841150">
        <w:rPr>
          <w:b/>
        </w:rPr>
        <w:t xml:space="preserve"> Комитет подтверждает свою предыдущую рекомендацию </w:t>
      </w:r>
      <w:r>
        <w:rPr>
          <w:b/>
        </w:rPr>
        <w:t xml:space="preserve">о том, что </w:t>
      </w:r>
      <w:r w:rsidRPr="00841150">
        <w:rPr>
          <w:b/>
        </w:rPr>
        <w:t xml:space="preserve">государству-участнику </w:t>
      </w:r>
      <w:r>
        <w:rPr>
          <w:b/>
        </w:rPr>
        <w:t xml:space="preserve">следует </w:t>
      </w:r>
      <w:r w:rsidRPr="00841150">
        <w:rPr>
          <w:b/>
        </w:rPr>
        <w:t>р</w:t>
      </w:r>
      <w:r w:rsidRPr="00841150">
        <w:rPr>
          <w:b/>
        </w:rPr>
        <w:t>е</w:t>
      </w:r>
      <w:r w:rsidRPr="00841150">
        <w:rPr>
          <w:b/>
        </w:rPr>
        <w:t>гулярно оцен</w:t>
      </w:r>
      <w:r>
        <w:rPr>
          <w:b/>
        </w:rPr>
        <w:t>ивать</w:t>
      </w:r>
      <w:r w:rsidRPr="00841150">
        <w:rPr>
          <w:b/>
        </w:rPr>
        <w:t xml:space="preserve"> различи</w:t>
      </w:r>
      <w:r>
        <w:rPr>
          <w:b/>
        </w:rPr>
        <w:t>я в деле осуществления детьми</w:t>
      </w:r>
      <w:r w:rsidRPr="00841150">
        <w:rPr>
          <w:b/>
        </w:rPr>
        <w:t xml:space="preserve"> свои</w:t>
      </w:r>
      <w:r>
        <w:rPr>
          <w:b/>
        </w:rPr>
        <w:t>х</w:t>
      </w:r>
      <w:r w:rsidRPr="00841150">
        <w:rPr>
          <w:b/>
        </w:rPr>
        <w:t xml:space="preserve"> прав и на основе этой оценки предпринимать необходимые шаги для предупре</w:t>
      </w:r>
      <w:r w:rsidRPr="00841150">
        <w:rPr>
          <w:b/>
        </w:rPr>
        <w:t>ж</w:t>
      </w:r>
      <w:r w:rsidRPr="00841150">
        <w:rPr>
          <w:b/>
        </w:rPr>
        <w:t>дения и борьбы с различиями дискриминационного характера. Комитет рекоме</w:t>
      </w:r>
      <w:r w:rsidRPr="00841150">
        <w:rPr>
          <w:b/>
        </w:rPr>
        <w:t>н</w:t>
      </w:r>
      <w:r w:rsidRPr="00841150">
        <w:rPr>
          <w:b/>
        </w:rPr>
        <w:t xml:space="preserve">дует государству-участнику </w:t>
      </w:r>
      <w:r>
        <w:rPr>
          <w:b/>
        </w:rPr>
        <w:t>активизировать</w:t>
      </w:r>
      <w:r w:rsidRPr="00841150">
        <w:rPr>
          <w:b/>
        </w:rPr>
        <w:t xml:space="preserve"> при этом информац</w:t>
      </w:r>
      <w:r w:rsidRPr="00841150">
        <w:rPr>
          <w:b/>
        </w:rPr>
        <w:t>и</w:t>
      </w:r>
      <w:r w:rsidRPr="00841150">
        <w:rPr>
          <w:b/>
        </w:rPr>
        <w:t xml:space="preserve">онно-просветительские и другие меры по предупреждению дискриминации, в том числе </w:t>
      </w:r>
      <w:r>
        <w:rPr>
          <w:b/>
        </w:rPr>
        <w:t>путем включения таких мероприятий</w:t>
      </w:r>
      <w:r w:rsidRPr="00841150">
        <w:rPr>
          <w:b/>
        </w:rPr>
        <w:t xml:space="preserve"> в школьную пр</w:t>
      </w:r>
      <w:r w:rsidRPr="00841150">
        <w:rPr>
          <w:b/>
        </w:rPr>
        <w:t>о</w:t>
      </w:r>
      <w:r w:rsidRPr="00841150">
        <w:rPr>
          <w:b/>
        </w:rPr>
        <w:t xml:space="preserve">грамму и, при необходимости, </w:t>
      </w:r>
      <w:r>
        <w:rPr>
          <w:b/>
        </w:rPr>
        <w:t>посредством принятия</w:t>
      </w:r>
      <w:r w:rsidRPr="00841150">
        <w:rPr>
          <w:b/>
        </w:rPr>
        <w:t xml:space="preserve"> позитивны</w:t>
      </w:r>
      <w:r>
        <w:rPr>
          <w:b/>
        </w:rPr>
        <w:t>х</w:t>
      </w:r>
      <w:r w:rsidRPr="00841150">
        <w:rPr>
          <w:b/>
        </w:rPr>
        <w:t xml:space="preserve"> мер в интересах таких уязвимых групп детей, как дети аборигенов и жителей островов </w:t>
      </w:r>
      <w:proofErr w:type="spellStart"/>
      <w:r w:rsidRPr="00841150">
        <w:rPr>
          <w:b/>
        </w:rPr>
        <w:t>Торресова</w:t>
      </w:r>
      <w:proofErr w:type="spellEnd"/>
      <w:r w:rsidRPr="00841150">
        <w:rPr>
          <w:b/>
        </w:rPr>
        <w:t xml:space="preserve"> пролива и дети из среды австралийцев </w:t>
      </w:r>
      <w:r>
        <w:rPr>
          <w:b/>
        </w:rPr>
        <w:t>не</w:t>
      </w:r>
      <w:r w:rsidRPr="00841150">
        <w:rPr>
          <w:b/>
        </w:rPr>
        <w:t>английского происх</w:t>
      </w:r>
      <w:r w:rsidRPr="00841150">
        <w:rPr>
          <w:b/>
        </w:rPr>
        <w:t>о</w:t>
      </w:r>
      <w:r w:rsidRPr="00841150">
        <w:rPr>
          <w:b/>
        </w:rPr>
        <w:t>ждения. Кроме того, К</w:t>
      </w:r>
      <w:r w:rsidRPr="00841150">
        <w:rPr>
          <w:b/>
        </w:rPr>
        <w:t>о</w:t>
      </w:r>
      <w:r w:rsidRPr="00841150">
        <w:rPr>
          <w:b/>
        </w:rPr>
        <w:t>митет призывает государство-участник:</w:t>
      </w:r>
    </w:p>
    <w:p w:rsidR="006E580A" w:rsidRPr="00841150" w:rsidRDefault="006E580A" w:rsidP="006120BF">
      <w:pPr>
        <w:pStyle w:val="SingleTxtGR"/>
        <w:rPr>
          <w:b/>
        </w:rPr>
      </w:pPr>
      <w:r>
        <w:rPr>
          <w:b/>
        </w:rPr>
        <w:tab/>
      </w:r>
      <w:proofErr w:type="spellStart"/>
      <w:r w:rsidRPr="00841150">
        <w:rPr>
          <w:b/>
        </w:rPr>
        <w:t>a</w:t>
      </w:r>
      <w:proofErr w:type="spellEnd"/>
      <w:r w:rsidRPr="00841150">
        <w:rPr>
          <w:b/>
        </w:rPr>
        <w:t>)</w:t>
      </w:r>
      <w:r w:rsidRPr="00841150">
        <w:rPr>
          <w:b/>
        </w:rPr>
        <w:tab/>
        <w:t xml:space="preserve">принять неотложные меры по </w:t>
      </w:r>
      <w:r>
        <w:rPr>
          <w:b/>
        </w:rPr>
        <w:t>устранению различий в деле</w:t>
      </w:r>
      <w:r w:rsidRPr="00841150">
        <w:rPr>
          <w:b/>
        </w:rPr>
        <w:t xml:space="preserve"> до</w:t>
      </w:r>
      <w:r w:rsidRPr="00841150">
        <w:rPr>
          <w:b/>
        </w:rPr>
        <w:t>с</w:t>
      </w:r>
      <w:r w:rsidRPr="00841150">
        <w:rPr>
          <w:b/>
        </w:rPr>
        <w:t xml:space="preserve">тупа детей аборигенов и жителей островов </w:t>
      </w:r>
      <w:proofErr w:type="spellStart"/>
      <w:r w:rsidRPr="00841150">
        <w:rPr>
          <w:b/>
        </w:rPr>
        <w:t>Торресова</w:t>
      </w:r>
      <w:proofErr w:type="spellEnd"/>
      <w:r w:rsidRPr="00841150">
        <w:rPr>
          <w:b/>
        </w:rPr>
        <w:t xml:space="preserve"> пролива и их семей к соответствующим </w:t>
      </w:r>
      <w:r>
        <w:rPr>
          <w:b/>
        </w:rPr>
        <w:t>услугам</w:t>
      </w:r>
      <w:r w:rsidRPr="00841150">
        <w:rPr>
          <w:b/>
        </w:rPr>
        <w:t>;</w:t>
      </w:r>
    </w:p>
    <w:p w:rsidR="006E580A" w:rsidRPr="00841150" w:rsidRDefault="006E580A" w:rsidP="006120BF">
      <w:pPr>
        <w:pStyle w:val="SingleTxtGR"/>
        <w:rPr>
          <w:b/>
        </w:rPr>
      </w:pPr>
      <w:r>
        <w:rPr>
          <w:b/>
        </w:rPr>
        <w:tab/>
      </w:r>
      <w:proofErr w:type="spellStart"/>
      <w:r w:rsidRPr="00841150">
        <w:rPr>
          <w:b/>
        </w:rPr>
        <w:t>b</w:t>
      </w:r>
      <w:proofErr w:type="spellEnd"/>
      <w:r w:rsidRPr="00841150">
        <w:rPr>
          <w:b/>
        </w:rPr>
        <w:t>)</w:t>
      </w:r>
      <w:r w:rsidRPr="00841150">
        <w:rPr>
          <w:b/>
        </w:rPr>
        <w:tab/>
        <w:t xml:space="preserve">рассмотреть вопрос </w:t>
      </w:r>
      <w:r>
        <w:rPr>
          <w:b/>
        </w:rPr>
        <w:t>о создании</w:t>
      </w:r>
      <w:r w:rsidRPr="00841150">
        <w:rPr>
          <w:b/>
        </w:rPr>
        <w:t xml:space="preserve"> и наделении надлежащими р</w:t>
      </w:r>
      <w:r w:rsidRPr="00841150">
        <w:rPr>
          <w:b/>
        </w:rPr>
        <w:t>е</w:t>
      </w:r>
      <w:r w:rsidRPr="00841150">
        <w:rPr>
          <w:b/>
        </w:rPr>
        <w:t xml:space="preserve">сурсами руководящей группы по делам аборигенов и жителей островов </w:t>
      </w:r>
      <w:proofErr w:type="spellStart"/>
      <w:r w:rsidRPr="00841150">
        <w:rPr>
          <w:b/>
        </w:rPr>
        <w:t>Торресова</w:t>
      </w:r>
      <w:proofErr w:type="spellEnd"/>
      <w:r w:rsidRPr="00841150">
        <w:rPr>
          <w:b/>
        </w:rPr>
        <w:t xml:space="preserve"> пролива для целей подготовки доклада о ходе работы по </w:t>
      </w:r>
      <w:r>
        <w:rPr>
          <w:b/>
        </w:rPr>
        <w:t>разр</w:t>
      </w:r>
      <w:r>
        <w:rPr>
          <w:b/>
        </w:rPr>
        <w:t>а</w:t>
      </w:r>
      <w:r>
        <w:rPr>
          <w:b/>
        </w:rPr>
        <w:t>ботке</w:t>
      </w:r>
      <w:r w:rsidRPr="00841150">
        <w:rPr>
          <w:b/>
        </w:rPr>
        <w:t xml:space="preserve">, планированию, реализации и анализу каждой из </w:t>
      </w:r>
      <w:r>
        <w:rPr>
          <w:b/>
        </w:rPr>
        <w:t xml:space="preserve">целевых </w:t>
      </w:r>
      <w:r w:rsidRPr="00841150">
        <w:rPr>
          <w:b/>
        </w:rPr>
        <w:t>з</w:t>
      </w:r>
      <w:r>
        <w:rPr>
          <w:b/>
        </w:rPr>
        <w:t>адач стратегии "</w:t>
      </w:r>
      <w:r w:rsidRPr="00841150">
        <w:rPr>
          <w:b/>
        </w:rPr>
        <w:t>пре</w:t>
      </w:r>
      <w:r>
        <w:rPr>
          <w:b/>
        </w:rPr>
        <w:t>одоления отставания"</w:t>
      </w:r>
      <w:r w:rsidRPr="00841150">
        <w:rPr>
          <w:b/>
        </w:rPr>
        <w:t xml:space="preserve"> на таких конкретных направлениях, как развитие, обе</w:t>
      </w:r>
      <w:r w:rsidRPr="00841150">
        <w:rPr>
          <w:b/>
        </w:rPr>
        <w:t>с</w:t>
      </w:r>
      <w:r w:rsidRPr="00841150">
        <w:rPr>
          <w:b/>
        </w:rPr>
        <w:t>печение благосостояния и защита детей;</w:t>
      </w:r>
    </w:p>
    <w:p w:rsidR="006E580A" w:rsidRPr="00841150" w:rsidRDefault="006E580A" w:rsidP="006120BF">
      <w:pPr>
        <w:pStyle w:val="SingleTxtGR"/>
        <w:rPr>
          <w:b/>
        </w:rPr>
      </w:pPr>
      <w:r>
        <w:rPr>
          <w:b/>
        </w:rPr>
        <w:tab/>
      </w:r>
      <w:proofErr w:type="spellStart"/>
      <w:r w:rsidRPr="00841150">
        <w:rPr>
          <w:b/>
        </w:rPr>
        <w:t>c</w:t>
      </w:r>
      <w:proofErr w:type="spellEnd"/>
      <w:r w:rsidRPr="00841150">
        <w:rPr>
          <w:b/>
        </w:rPr>
        <w:t>)</w:t>
      </w:r>
      <w:r w:rsidRPr="00841150">
        <w:rPr>
          <w:b/>
        </w:rPr>
        <w:tab/>
        <w:t>произвести тщательн</w:t>
      </w:r>
      <w:r>
        <w:rPr>
          <w:b/>
        </w:rPr>
        <w:t>ую</w:t>
      </w:r>
      <w:r w:rsidRPr="00841150">
        <w:rPr>
          <w:b/>
        </w:rPr>
        <w:t xml:space="preserve"> </w:t>
      </w:r>
      <w:r>
        <w:rPr>
          <w:b/>
        </w:rPr>
        <w:t xml:space="preserve">оценку </w:t>
      </w:r>
      <w:r w:rsidRPr="00841150">
        <w:rPr>
          <w:b/>
        </w:rPr>
        <w:t>закон</w:t>
      </w:r>
      <w:r>
        <w:rPr>
          <w:b/>
        </w:rPr>
        <w:t>опроекта</w:t>
      </w:r>
      <w:r w:rsidRPr="00841150">
        <w:rPr>
          <w:b/>
        </w:rPr>
        <w:t xml:space="preserve"> 2007 года о пр</w:t>
      </w:r>
      <w:r w:rsidRPr="00841150">
        <w:rPr>
          <w:b/>
        </w:rPr>
        <w:t>и</w:t>
      </w:r>
      <w:r w:rsidRPr="00841150">
        <w:rPr>
          <w:b/>
        </w:rPr>
        <w:t xml:space="preserve">нятии чрезвычайных мер на Северной территории, в особенности </w:t>
      </w:r>
      <w:r>
        <w:rPr>
          <w:b/>
        </w:rPr>
        <w:t>мер</w:t>
      </w:r>
      <w:r w:rsidRPr="00841150">
        <w:rPr>
          <w:b/>
        </w:rPr>
        <w:t>, к</w:t>
      </w:r>
      <w:r w:rsidRPr="00841150">
        <w:rPr>
          <w:b/>
        </w:rPr>
        <w:t>а</w:t>
      </w:r>
      <w:r w:rsidRPr="00841150">
        <w:rPr>
          <w:b/>
        </w:rPr>
        <w:t>сающ</w:t>
      </w:r>
      <w:r>
        <w:rPr>
          <w:b/>
        </w:rPr>
        <w:t>их</w:t>
      </w:r>
      <w:r w:rsidRPr="00841150">
        <w:rPr>
          <w:b/>
        </w:rPr>
        <w:t xml:space="preserve">ся </w:t>
      </w:r>
      <w:r>
        <w:rPr>
          <w:b/>
        </w:rPr>
        <w:t>школьного обучения</w:t>
      </w:r>
      <w:r w:rsidRPr="00841150">
        <w:rPr>
          <w:b/>
        </w:rPr>
        <w:t xml:space="preserve"> и посещаемости, </w:t>
      </w:r>
      <w:r>
        <w:rPr>
          <w:b/>
        </w:rPr>
        <w:t xml:space="preserve">в целях обеспечения </w:t>
      </w:r>
      <w:r w:rsidRPr="00841150">
        <w:rPr>
          <w:b/>
        </w:rPr>
        <w:t>того, чтобы предусмотренные этим законо</w:t>
      </w:r>
      <w:r>
        <w:rPr>
          <w:b/>
        </w:rPr>
        <w:t>проектом</w:t>
      </w:r>
      <w:r w:rsidRPr="00841150">
        <w:rPr>
          <w:b/>
        </w:rPr>
        <w:t xml:space="preserve"> меры были соразмерными и </w:t>
      </w:r>
      <w:proofErr w:type="spellStart"/>
      <w:r w:rsidRPr="00841150">
        <w:rPr>
          <w:b/>
        </w:rPr>
        <w:t>недискриминационными</w:t>
      </w:r>
      <w:proofErr w:type="spellEnd"/>
      <w:r w:rsidRPr="00841150">
        <w:rPr>
          <w:b/>
        </w:rPr>
        <w:t xml:space="preserve"> как по форме, так и по </w:t>
      </w:r>
      <w:r>
        <w:rPr>
          <w:b/>
        </w:rPr>
        <w:t xml:space="preserve">своим </w:t>
      </w:r>
      <w:r w:rsidRPr="00841150">
        <w:rPr>
          <w:b/>
        </w:rPr>
        <w:t>последствиям;</w:t>
      </w:r>
    </w:p>
    <w:p w:rsidR="006E580A" w:rsidRPr="00841150" w:rsidRDefault="006E580A" w:rsidP="006120BF">
      <w:pPr>
        <w:pStyle w:val="SingleTxtGR"/>
        <w:rPr>
          <w:b/>
        </w:rPr>
      </w:pPr>
      <w:r>
        <w:rPr>
          <w:b/>
        </w:rPr>
        <w:tab/>
      </w:r>
      <w:proofErr w:type="spellStart"/>
      <w:r w:rsidRPr="00841150">
        <w:rPr>
          <w:b/>
        </w:rPr>
        <w:t>d</w:t>
      </w:r>
      <w:proofErr w:type="spellEnd"/>
      <w:r w:rsidRPr="00841150">
        <w:rPr>
          <w:b/>
        </w:rPr>
        <w:t>)</w:t>
      </w:r>
      <w:r w:rsidRPr="00841150">
        <w:rPr>
          <w:b/>
        </w:rPr>
        <w:tab/>
        <w:t>обеспечить эффективное и значимое участие аборигенов и ж</w:t>
      </w:r>
      <w:r w:rsidRPr="00841150">
        <w:rPr>
          <w:b/>
        </w:rPr>
        <w:t>и</w:t>
      </w:r>
      <w:r w:rsidRPr="00841150">
        <w:rPr>
          <w:b/>
        </w:rPr>
        <w:t xml:space="preserve">телей островов </w:t>
      </w:r>
      <w:proofErr w:type="spellStart"/>
      <w:r w:rsidRPr="00841150">
        <w:rPr>
          <w:b/>
        </w:rPr>
        <w:t>Торресова</w:t>
      </w:r>
      <w:proofErr w:type="spellEnd"/>
      <w:r w:rsidRPr="00841150">
        <w:rPr>
          <w:b/>
        </w:rPr>
        <w:t xml:space="preserve"> пролива в выработке затрагивающей их полит</w:t>
      </w:r>
      <w:r w:rsidRPr="00841150">
        <w:rPr>
          <w:b/>
        </w:rPr>
        <w:t>и</w:t>
      </w:r>
      <w:r w:rsidRPr="00841150">
        <w:rPr>
          <w:b/>
        </w:rPr>
        <w:t>ки, принятии решений и выполнении затрагивающих их программ;</w:t>
      </w:r>
    </w:p>
    <w:p w:rsidR="006E580A" w:rsidRDefault="006E580A" w:rsidP="006120BF">
      <w:pPr>
        <w:pStyle w:val="SingleTxtGR"/>
      </w:pPr>
      <w:r>
        <w:rPr>
          <w:b/>
        </w:rPr>
        <w:tab/>
      </w:r>
      <w:proofErr w:type="spellStart"/>
      <w:r w:rsidRPr="00841150">
        <w:rPr>
          <w:b/>
        </w:rPr>
        <w:t>e</w:t>
      </w:r>
      <w:proofErr w:type="spellEnd"/>
      <w:r w:rsidRPr="00841150">
        <w:rPr>
          <w:b/>
        </w:rPr>
        <w:t>)</w:t>
      </w:r>
      <w:r w:rsidRPr="00841150">
        <w:rPr>
          <w:b/>
        </w:rPr>
        <w:tab/>
        <w:t>принять на федеральном уровне законодательство, предоста</w:t>
      </w:r>
      <w:r w:rsidRPr="00841150">
        <w:rPr>
          <w:b/>
        </w:rPr>
        <w:t>в</w:t>
      </w:r>
      <w:r w:rsidRPr="00841150">
        <w:rPr>
          <w:b/>
        </w:rPr>
        <w:t xml:space="preserve">ляющее защиту от дискриминации по </w:t>
      </w:r>
      <w:r>
        <w:rPr>
          <w:b/>
        </w:rPr>
        <w:t>признаку</w:t>
      </w:r>
      <w:r w:rsidRPr="00841150">
        <w:rPr>
          <w:b/>
        </w:rPr>
        <w:t xml:space="preserve"> сексуальной ориентации или </w:t>
      </w:r>
      <w:proofErr w:type="spellStart"/>
      <w:r>
        <w:rPr>
          <w:b/>
        </w:rPr>
        <w:t>гендерной</w:t>
      </w:r>
      <w:proofErr w:type="spellEnd"/>
      <w:r>
        <w:rPr>
          <w:b/>
        </w:rPr>
        <w:t xml:space="preserve"> идентичности</w:t>
      </w:r>
      <w:r w:rsidRPr="00841150">
        <w:rPr>
          <w:b/>
        </w:rPr>
        <w:t>.</w:t>
      </w:r>
    </w:p>
    <w:p w:rsidR="006E580A" w:rsidRDefault="006E580A" w:rsidP="006120BF">
      <w:pPr>
        <w:pStyle w:val="H23GR"/>
      </w:pPr>
      <w:r>
        <w:tab/>
      </w:r>
      <w:r>
        <w:tab/>
        <w:t xml:space="preserve">Наилучшие интересы ребенка </w:t>
      </w:r>
    </w:p>
    <w:p w:rsidR="006E580A" w:rsidRDefault="006E580A" w:rsidP="006120BF">
      <w:pPr>
        <w:pStyle w:val="SingleTxtGR"/>
      </w:pPr>
      <w:r>
        <w:t>31.</w:t>
      </w:r>
      <w:r>
        <w:tab/>
        <w:t>Комитет обеспокоен тем, что принцип обеспечения наилучших интересов ребенка малоизвестен, недостаточно учитывается и непоследовательно прим</w:t>
      </w:r>
      <w:r>
        <w:t>е</w:t>
      </w:r>
      <w:r>
        <w:t>няется в любых законодательных, административных и судебных процедурах, а также в политике, программах и проектах, имеющих отношение к детям и з</w:t>
      </w:r>
      <w:r>
        <w:t>а</w:t>
      </w:r>
      <w:r>
        <w:t>трагивающих их интересы. В этой связи Комитет особенно обеспокоен недо</w:t>
      </w:r>
      <w:r>
        <w:t>с</w:t>
      </w:r>
      <w:r>
        <w:t>таточным пониманием и применением принципа обеспечения наилучших инт</w:t>
      </w:r>
      <w:r>
        <w:t>е</w:t>
      </w:r>
      <w:r>
        <w:t>ресов ребенка применительно к детям – просителям убежища, детям-беженцам и/или детям, задержанным в связи с иммиграционной проц</w:t>
      </w:r>
      <w:r>
        <w:t>е</w:t>
      </w:r>
      <w:r>
        <w:t>дурой.</w:t>
      </w:r>
    </w:p>
    <w:p w:rsidR="006E580A" w:rsidRDefault="006E580A" w:rsidP="006120BF">
      <w:pPr>
        <w:pStyle w:val="SingleTxtGR"/>
      </w:pPr>
      <w:r>
        <w:t>32.</w:t>
      </w:r>
      <w:r>
        <w:tab/>
      </w:r>
      <w:r w:rsidRPr="00BE039A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активизир</w:t>
      </w:r>
      <w:r>
        <w:rPr>
          <w:b/>
        </w:rPr>
        <w:t>о</w:t>
      </w:r>
      <w:r>
        <w:rPr>
          <w:b/>
        </w:rPr>
        <w:t xml:space="preserve">вать свои </w:t>
      </w:r>
      <w:r w:rsidRPr="00BE039A">
        <w:rPr>
          <w:b/>
        </w:rPr>
        <w:t xml:space="preserve">усилия </w:t>
      </w:r>
      <w:r>
        <w:rPr>
          <w:b/>
        </w:rPr>
        <w:t xml:space="preserve">для обеспечения того, чтобы </w:t>
      </w:r>
      <w:r w:rsidRPr="00BE039A">
        <w:rPr>
          <w:b/>
        </w:rPr>
        <w:t>принци</w:t>
      </w:r>
      <w:r>
        <w:rPr>
          <w:b/>
        </w:rPr>
        <w:t>п обеспечения</w:t>
      </w:r>
      <w:r w:rsidRPr="00BE039A">
        <w:rPr>
          <w:b/>
        </w:rPr>
        <w:t xml:space="preserve"> на</w:t>
      </w:r>
      <w:r w:rsidRPr="00BE039A">
        <w:rPr>
          <w:b/>
        </w:rPr>
        <w:t>и</w:t>
      </w:r>
      <w:r w:rsidRPr="00BE039A">
        <w:rPr>
          <w:b/>
        </w:rPr>
        <w:t>лучших интересов ребенка</w:t>
      </w:r>
      <w:r>
        <w:rPr>
          <w:b/>
        </w:rPr>
        <w:t xml:space="preserve"> получил широкую известность и </w:t>
      </w:r>
      <w:r w:rsidRPr="00BE039A">
        <w:rPr>
          <w:b/>
        </w:rPr>
        <w:t>надлежащ</w:t>
      </w:r>
      <w:r>
        <w:rPr>
          <w:b/>
        </w:rPr>
        <w:t>им</w:t>
      </w:r>
      <w:r w:rsidRPr="00BE039A">
        <w:rPr>
          <w:b/>
        </w:rPr>
        <w:t xml:space="preserve"> </w:t>
      </w:r>
      <w:r>
        <w:rPr>
          <w:b/>
        </w:rPr>
        <w:t xml:space="preserve">образом учитывался </w:t>
      </w:r>
      <w:r w:rsidRPr="00BE039A">
        <w:rPr>
          <w:b/>
        </w:rPr>
        <w:t>и последовательно примен</w:t>
      </w:r>
      <w:r>
        <w:rPr>
          <w:b/>
        </w:rPr>
        <w:t>ялся</w:t>
      </w:r>
      <w:r w:rsidRPr="00BE039A">
        <w:rPr>
          <w:b/>
        </w:rPr>
        <w:t xml:space="preserve"> во всех законодател</w:t>
      </w:r>
      <w:r w:rsidRPr="00BE039A">
        <w:rPr>
          <w:b/>
        </w:rPr>
        <w:t>ь</w:t>
      </w:r>
      <w:r w:rsidRPr="00BE039A">
        <w:rPr>
          <w:b/>
        </w:rPr>
        <w:t xml:space="preserve">ных, административных и судебных </w:t>
      </w:r>
      <w:r>
        <w:rPr>
          <w:b/>
        </w:rPr>
        <w:t>процедурах</w:t>
      </w:r>
      <w:r w:rsidRPr="00BE039A">
        <w:rPr>
          <w:b/>
        </w:rPr>
        <w:t>, а также во всех стратег</w:t>
      </w:r>
      <w:r w:rsidRPr="00BE039A">
        <w:rPr>
          <w:b/>
        </w:rPr>
        <w:t>и</w:t>
      </w:r>
      <w:r w:rsidRPr="00BE039A">
        <w:rPr>
          <w:b/>
        </w:rPr>
        <w:t xml:space="preserve">ях, программах и проектах, имеющих отношение к детям и </w:t>
      </w:r>
      <w:r>
        <w:rPr>
          <w:b/>
        </w:rPr>
        <w:t>затраг</w:t>
      </w:r>
      <w:r>
        <w:rPr>
          <w:b/>
        </w:rPr>
        <w:t>и</w:t>
      </w:r>
      <w:r>
        <w:rPr>
          <w:b/>
        </w:rPr>
        <w:t xml:space="preserve">вающих </w:t>
      </w:r>
      <w:r w:rsidRPr="00BE039A">
        <w:rPr>
          <w:b/>
        </w:rPr>
        <w:t xml:space="preserve">их </w:t>
      </w:r>
      <w:r>
        <w:rPr>
          <w:b/>
        </w:rPr>
        <w:t>интересы</w:t>
      </w:r>
      <w:r w:rsidRPr="00BE039A">
        <w:rPr>
          <w:b/>
        </w:rPr>
        <w:t xml:space="preserve">. В этой связи государству-участнику </w:t>
      </w:r>
      <w:r>
        <w:rPr>
          <w:b/>
        </w:rPr>
        <w:t>предлагается</w:t>
      </w:r>
      <w:r w:rsidRPr="00BE039A">
        <w:rPr>
          <w:b/>
        </w:rPr>
        <w:t xml:space="preserve"> разработать процедуры и критерии, которые служили бы руководств</w:t>
      </w:r>
      <w:r>
        <w:rPr>
          <w:b/>
        </w:rPr>
        <w:t>ом</w:t>
      </w:r>
      <w:r w:rsidRPr="00BE039A">
        <w:rPr>
          <w:b/>
        </w:rPr>
        <w:t xml:space="preserve"> при определ</w:t>
      </w:r>
      <w:r w:rsidRPr="00BE039A">
        <w:rPr>
          <w:b/>
        </w:rPr>
        <w:t>е</w:t>
      </w:r>
      <w:r w:rsidRPr="00BE039A">
        <w:rPr>
          <w:b/>
        </w:rPr>
        <w:t>нии наилучших интересов ребенка во всех областях, и ознакомить с ними государственные и частные учреждения по оказанию соц</w:t>
      </w:r>
      <w:r w:rsidRPr="00BE039A">
        <w:rPr>
          <w:b/>
        </w:rPr>
        <w:t>и</w:t>
      </w:r>
      <w:r w:rsidRPr="00BE039A">
        <w:rPr>
          <w:b/>
        </w:rPr>
        <w:t>альной помощи, суды, административные и законодательные органы. На этом принципе должна также строиться правовая аргументация любых судебных и адм</w:t>
      </w:r>
      <w:r w:rsidRPr="00BE039A">
        <w:rPr>
          <w:b/>
        </w:rPr>
        <w:t>и</w:t>
      </w:r>
      <w:r w:rsidRPr="00BE039A">
        <w:rPr>
          <w:b/>
        </w:rPr>
        <w:t xml:space="preserve">нистративных </w:t>
      </w:r>
      <w:r>
        <w:rPr>
          <w:b/>
        </w:rPr>
        <w:t>постановлений</w:t>
      </w:r>
      <w:r w:rsidRPr="00BE039A">
        <w:rPr>
          <w:b/>
        </w:rPr>
        <w:t xml:space="preserve"> и решений</w:t>
      </w:r>
      <w:r>
        <w:rPr>
          <w:b/>
        </w:rPr>
        <w:t xml:space="preserve"> с указанием</w:t>
      </w:r>
      <w:r w:rsidRPr="00BE039A">
        <w:rPr>
          <w:b/>
        </w:rPr>
        <w:t xml:space="preserve"> кр</w:t>
      </w:r>
      <w:r w:rsidRPr="00BE039A">
        <w:rPr>
          <w:b/>
        </w:rPr>
        <w:t>и</w:t>
      </w:r>
      <w:r w:rsidRPr="00BE039A">
        <w:rPr>
          <w:b/>
        </w:rPr>
        <w:t>тери</w:t>
      </w:r>
      <w:r>
        <w:rPr>
          <w:b/>
        </w:rPr>
        <w:t>ев</w:t>
      </w:r>
      <w:r w:rsidRPr="00BE039A">
        <w:rPr>
          <w:b/>
        </w:rPr>
        <w:t xml:space="preserve">, которые были использованы при </w:t>
      </w:r>
      <w:r>
        <w:rPr>
          <w:b/>
        </w:rPr>
        <w:t xml:space="preserve">индивидуальной </w:t>
      </w:r>
      <w:r w:rsidRPr="00BE039A">
        <w:rPr>
          <w:b/>
        </w:rPr>
        <w:t>оценке наилучших интересов р</w:t>
      </w:r>
      <w:r w:rsidRPr="00BE039A">
        <w:rPr>
          <w:b/>
        </w:rPr>
        <w:t>е</w:t>
      </w:r>
      <w:r>
        <w:rPr>
          <w:b/>
        </w:rPr>
        <w:t>бенка</w:t>
      </w:r>
      <w:r w:rsidRPr="00BE039A">
        <w:rPr>
          <w:b/>
        </w:rPr>
        <w:t>. Комитет подчеркивает, что при выполнении этой рекомендации г</w:t>
      </w:r>
      <w:r w:rsidRPr="00BE039A">
        <w:rPr>
          <w:b/>
        </w:rPr>
        <w:t>о</w:t>
      </w:r>
      <w:r w:rsidRPr="00BE039A">
        <w:rPr>
          <w:b/>
        </w:rPr>
        <w:t xml:space="preserve">сударству-участнику следует </w:t>
      </w:r>
      <w:r>
        <w:rPr>
          <w:b/>
        </w:rPr>
        <w:t>уделять</w:t>
      </w:r>
      <w:r w:rsidRPr="00BE039A">
        <w:rPr>
          <w:b/>
        </w:rPr>
        <w:t xml:space="preserve"> особо</w:t>
      </w:r>
      <w:r>
        <w:rPr>
          <w:b/>
        </w:rPr>
        <w:t xml:space="preserve">е внимание обеспечению </w:t>
      </w:r>
      <w:r w:rsidRPr="00BE039A">
        <w:rPr>
          <w:b/>
        </w:rPr>
        <w:t xml:space="preserve">того, чтобы </w:t>
      </w:r>
      <w:r>
        <w:rPr>
          <w:b/>
        </w:rPr>
        <w:t xml:space="preserve">в рамках его политики </w:t>
      </w:r>
      <w:r w:rsidRPr="00BE039A">
        <w:rPr>
          <w:b/>
        </w:rPr>
        <w:t>и процедур, касающихся детей – просителей убежища, детей-беженцев и/или детей, помещенных в центры содержания иммигра</w:t>
      </w:r>
      <w:r>
        <w:rPr>
          <w:b/>
        </w:rPr>
        <w:t>нтов, приоритет отдавался наилучшим инт</w:t>
      </w:r>
      <w:r>
        <w:rPr>
          <w:b/>
        </w:rPr>
        <w:t>е</w:t>
      </w:r>
      <w:r>
        <w:rPr>
          <w:b/>
        </w:rPr>
        <w:t>ресам ребенка</w:t>
      </w:r>
      <w:r w:rsidRPr="00BE039A">
        <w:rPr>
          <w:b/>
        </w:rPr>
        <w:t>.</w:t>
      </w:r>
    </w:p>
    <w:p w:rsidR="006E580A" w:rsidRDefault="006E580A" w:rsidP="006120BF">
      <w:pPr>
        <w:pStyle w:val="H23GR"/>
      </w:pPr>
      <w:r>
        <w:tab/>
      </w:r>
      <w:r>
        <w:tab/>
        <w:t>Уважение мнений ребенка</w:t>
      </w:r>
    </w:p>
    <w:p w:rsidR="006E580A" w:rsidRDefault="006E580A" w:rsidP="006120BF">
      <w:pPr>
        <w:pStyle w:val="SingleTxtGR"/>
      </w:pPr>
      <w:r>
        <w:t>33.</w:t>
      </w:r>
      <w:r>
        <w:tab/>
        <w:t>Комитет приветствует учреждение государством-участником Австрали</w:t>
      </w:r>
      <w:r>
        <w:t>й</w:t>
      </w:r>
      <w:r>
        <w:t>ского молодежного форума в качестве канала связи между правительством, м</w:t>
      </w:r>
      <w:r>
        <w:t>о</w:t>
      </w:r>
      <w:r>
        <w:t>лодежными организациями и молодежью. Вместе с тем Комитет по-прежнему озабочен тем, что в стране все еще не созданы аде</w:t>
      </w:r>
      <w:r>
        <w:t>к</w:t>
      </w:r>
      <w:r>
        <w:t>ватные структуры для учета мнений детей в возрасте до 15 лет и/или детей, являющихся выходцами из ср</w:t>
      </w:r>
      <w:r>
        <w:t>е</w:t>
      </w:r>
      <w:r>
        <w:t xml:space="preserve">ды аборигенов и жителей островов </w:t>
      </w:r>
      <w:proofErr w:type="spellStart"/>
      <w:r>
        <w:t>Торресова</w:t>
      </w:r>
      <w:proofErr w:type="spellEnd"/>
      <w:r>
        <w:t xml:space="preserve"> пролива. Комитет также обесп</w:t>
      </w:r>
      <w:r>
        <w:t>о</w:t>
      </w:r>
      <w:r>
        <w:t>коен отсутствием в школах надлежащих механизмов, способствующих реал</w:t>
      </w:r>
      <w:r>
        <w:t>ь</w:t>
      </w:r>
      <w:r>
        <w:t>ному и полноправному участию детей в определении стратегий и принятии р</w:t>
      </w:r>
      <w:r>
        <w:t>е</w:t>
      </w:r>
      <w:r>
        <w:t>шений, затрагивающих их интересы в школе. Кроме того, Комитет обеспокоен тем, что принятый государством-участником в 1958 году Закон о миграции не требует проведения сотрудниками иммиграционной службы обязательного о</w:t>
      </w:r>
      <w:r>
        <w:t>т</w:t>
      </w:r>
      <w:r>
        <w:t>дельного собеседования с детьми, прибывающими со своими сем</w:t>
      </w:r>
      <w:r>
        <w:t>ь</w:t>
      </w:r>
      <w:r>
        <w:t>ями.</w:t>
      </w:r>
    </w:p>
    <w:p w:rsidR="006E580A" w:rsidRDefault="006E580A" w:rsidP="006120BF">
      <w:pPr>
        <w:pStyle w:val="SingleTxtGR"/>
      </w:pPr>
      <w:r>
        <w:t>34.</w:t>
      </w:r>
      <w:r>
        <w:tab/>
      </w:r>
      <w:r w:rsidRPr="00BB5089">
        <w:rPr>
          <w:b/>
        </w:rPr>
        <w:t>Комитет обращает внимание государства-участника на свое замеч</w:t>
      </w:r>
      <w:r w:rsidRPr="00BB5089">
        <w:rPr>
          <w:b/>
        </w:rPr>
        <w:t>а</w:t>
      </w:r>
      <w:r w:rsidRPr="00BB5089">
        <w:rPr>
          <w:b/>
        </w:rPr>
        <w:t>ние общего порядка № 12 (2009) о праве ребенка быть заслушанным и р</w:t>
      </w:r>
      <w:r w:rsidRPr="00BB5089">
        <w:rPr>
          <w:b/>
        </w:rPr>
        <w:t>е</w:t>
      </w:r>
      <w:r w:rsidRPr="00BB5089">
        <w:rPr>
          <w:b/>
        </w:rPr>
        <w:t>комендует ему продолжать работу по обеспечению реализации права р</w:t>
      </w:r>
      <w:r w:rsidRPr="00BB5089">
        <w:rPr>
          <w:b/>
        </w:rPr>
        <w:t>е</w:t>
      </w:r>
      <w:r w:rsidRPr="00BB5089">
        <w:rPr>
          <w:b/>
        </w:rPr>
        <w:t>бенка быть засл</w:t>
      </w:r>
      <w:r w:rsidRPr="00BB5089">
        <w:rPr>
          <w:b/>
        </w:rPr>
        <w:t>у</w:t>
      </w:r>
      <w:r w:rsidRPr="00BB5089">
        <w:rPr>
          <w:b/>
        </w:rPr>
        <w:t xml:space="preserve">шанным в соответствии со статьей 12 Конвенции. При этом он рекомендует государству-участнику поощрять в этой связи </w:t>
      </w:r>
      <w:r>
        <w:rPr>
          <w:b/>
        </w:rPr>
        <w:t>реал</w:t>
      </w:r>
      <w:r>
        <w:rPr>
          <w:b/>
        </w:rPr>
        <w:t>ь</w:t>
      </w:r>
      <w:r>
        <w:rPr>
          <w:b/>
        </w:rPr>
        <w:t>ное</w:t>
      </w:r>
      <w:r w:rsidRPr="00BB5089">
        <w:rPr>
          <w:b/>
        </w:rPr>
        <w:t xml:space="preserve"> и полноправное участие всех детей на всех уровнях управления, а та</w:t>
      </w:r>
      <w:r w:rsidRPr="00BB5089">
        <w:rPr>
          <w:b/>
        </w:rPr>
        <w:t>к</w:t>
      </w:r>
      <w:r w:rsidRPr="00BB5089">
        <w:rPr>
          <w:b/>
        </w:rPr>
        <w:t>же в рамках семьи, школы и общины, в том числе в составе советов уч</w:t>
      </w:r>
      <w:r w:rsidRPr="00BB5089">
        <w:rPr>
          <w:b/>
        </w:rPr>
        <w:t>а</w:t>
      </w:r>
      <w:r w:rsidRPr="00BB5089">
        <w:rPr>
          <w:b/>
        </w:rPr>
        <w:t>щихся, уделяя особое внимание детям в уязвим</w:t>
      </w:r>
      <w:r>
        <w:rPr>
          <w:b/>
        </w:rPr>
        <w:t>ых</w:t>
      </w:r>
      <w:r w:rsidRPr="00BB5089">
        <w:rPr>
          <w:b/>
        </w:rPr>
        <w:t xml:space="preserve"> ситуациях. Кроме того, Комитет рекомендует государству-участнику принять все необходимые м</w:t>
      </w:r>
      <w:r w:rsidRPr="00BB5089">
        <w:rPr>
          <w:b/>
        </w:rPr>
        <w:t>е</w:t>
      </w:r>
      <w:r w:rsidRPr="00BB5089">
        <w:rPr>
          <w:b/>
        </w:rPr>
        <w:t>ры к тому, чтобы Закон 1958 года о миграции гарантировал уважение мн</w:t>
      </w:r>
      <w:r w:rsidRPr="00BB5089">
        <w:rPr>
          <w:b/>
        </w:rPr>
        <w:t>е</w:t>
      </w:r>
      <w:r w:rsidRPr="00BB5089">
        <w:rPr>
          <w:b/>
        </w:rPr>
        <w:t xml:space="preserve">ний ребенка на всех этапах миграционного процесса, в том числе в случае </w:t>
      </w:r>
      <w:r>
        <w:rPr>
          <w:b/>
        </w:rPr>
        <w:t xml:space="preserve">незаконной </w:t>
      </w:r>
      <w:r w:rsidRPr="00BB5089">
        <w:rPr>
          <w:b/>
        </w:rPr>
        <w:t>миграции.</w:t>
      </w:r>
    </w:p>
    <w:p w:rsidR="006E580A" w:rsidRDefault="006E580A" w:rsidP="006120BF">
      <w:pPr>
        <w:pStyle w:val="H1GR"/>
      </w:pPr>
      <w:r>
        <w:tab/>
        <w:t>C.</w:t>
      </w:r>
      <w:r>
        <w:tab/>
        <w:t>Гражданские права и свободы (статьи 7, 8, 13−17, 19 и 37 а) Конвенции)</w:t>
      </w:r>
    </w:p>
    <w:p w:rsidR="006E580A" w:rsidRDefault="006E580A" w:rsidP="006120BF">
      <w:pPr>
        <w:pStyle w:val="H23GR"/>
      </w:pPr>
      <w:r>
        <w:tab/>
      </w:r>
      <w:r>
        <w:tab/>
        <w:t>Регистрация рождений</w:t>
      </w:r>
    </w:p>
    <w:p w:rsidR="006E580A" w:rsidRPr="0021491E" w:rsidRDefault="006E580A" w:rsidP="006120BF">
      <w:pPr>
        <w:pStyle w:val="SingleTxtGR"/>
      </w:pPr>
      <w:r>
        <w:t>35.</w:t>
      </w:r>
      <w:r>
        <w:tab/>
        <w:t>Комитет обеспокоен тем, что аборигены сталкиваются с трудностями при регистрации рождений. В частности, Комитет обеспокоен тем, что не устран</w:t>
      </w:r>
      <w:r>
        <w:t>е</w:t>
      </w:r>
      <w:r>
        <w:t>ны препятствия для регистрации новорожденных, сопряженные с низким уро</w:t>
      </w:r>
      <w:r>
        <w:t>в</w:t>
      </w:r>
      <w:r>
        <w:t>нем грамотности, непониманием важ</w:t>
      </w:r>
      <w:r w:rsidR="009B56FA">
        <w:t xml:space="preserve">ности и преимуществ регистрации, а </w:t>
      </w:r>
      <w:r w:rsidRPr="0021491E">
        <w:t>та</w:t>
      </w:r>
      <w:r w:rsidRPr="0021491E">
        <w:t>к</w:t>
      </w:r>
      <w:r w:rsidRPr="0021491E">
        <w:t xml:space="preserve">же </w:t>
      </w:r>
      <w:r>
        <w:t xml:space="preserve">со </w:t>
      </w:r>
      <w:r w:rsidRPr="0021491E">
        <w:t>слабо</w:t>
      </w:r>
      <w:r>
        <w:t>й</w:t>
      </w:r>
      <w:r w:rsidRPr="0021491E">
        <w:t xml:space="preserve"> поддержк</w:t>
      </w:r>
      <w:r>
        <w:t>ой</w:t>
      </w:r>
      <w:r w:rsidRPr="0021491E">
        <w:t>, оказываемой властями. Комитет далее с</w:t>
      </w:r>
      <w:r>
        <w:t xml:space="preserve"> </w:t>
      </w:r>
      <w:r w:rsidRPr="0021491E">
        <w:t>озабоченн</w:t>
      </w:r>
      <w:r w:rsidRPr="0021491E">
        <w:t>о</w:t>
      </w:r>
      <w:r w:rsidRPr="0021491E">
        <w:t>стью констатирует, что выдача свидетельства о</w:t>
      </w:r>
      <w:r>
        <w:t xml:space="preserve"> </w:t>
      </w:r>
      <w:r w:rsidRPr="0021491E">
        <w:t>рождении сопряжена с</w:t>
      </w:r>
      <w:r>
        <w:t xml:space="preserve"> </w:t>
      </w:r>
      <w:r w:rsidRPr="0021491E">
        <w:t>оплатой административных расходов, что создает дополнительные препятствия для лиц, находящихся в</w:t>
      </w:r>
      <w:r>
        <w:t xml:space="preserve"> </w:t>
      </w:r>
      <w:r w:rsidRPr="0021491E">
        <w:t>бедственном м</w:t>
      </w:r>
      <w:r w:rsidRPr="0021491E">
        <w:t>а</w:t>
      </w:r>
      <w:r w:rsidRPr="0021491E">
        <w:t>териальном положении.</w:t>
      </w:r>
    </w:p>
    <w:p w:rsidR="006E580A" w:rsidRPr="0021491E" w:rsidRDefault="006E580A" w:rsidP="006120BF">
      <w:pPr>
        <w:pStyle w:val="SingleTxtGR"/>
        <w:rPr>
          <w:b/>
        </w:rPr>
      </w:pPr>
      <w:r w:rsidRPr="0021491E">
        <w:t>36.</w:t>
      </w:r>
      <w:r w:rsidRPr="0021491E">
        <w:tab/>
      </w:r>
      <w:r w:rsidRPr="0021491E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 xml:space="preserve">тщательно пересмотреть </w:t>
      </w:r>
      <w:r w:rsidRPr="0021491E">
        <w:rPr>
          <w:b/>
        </w:rPr>
        <w:t>процеду</w:t>
      </w:r>
      <w:r>
        <w:rPr>
          <w:b/>
        </w:rPr>
        <w:t>ру</w:t>
      </w:r>
      <w:r w:rsidRPr="0021491E">
        <w:rPr>
          <w:b/>
        </w:rPr>
        <w:t xml:space="preserve"> регистрации новорожденных</w:t>
      </w:r>
      <w:r>
        <w:rPr>
          <w:b/>
        </w:rPr>
        <w:t xml:space="preserve"> для обеспечения</w:t>
      </w:r>
      <w:r w:rsidRPr="0021491E">
        <w:rPr>
          <w:b/>
        </w:rPr>
        <w:t xml:space="preserve"> </w:t>
      </w:r>
      <w:r>
        <w:rPr>
          <w:b/>
        </w:rPr>
        <w:t>т</w:t>
      </w:r>
      <w:r>
        <w:rPr>
          <w:b/>
        </w:rPr>
        <w:t>о</w:t>
      </w:r>
      <w:r>
        <w:rPr>
          <w:b/>
        </w:rPr>
        <w:t>го</w:t>
      </w:r>
      <w:r w:rsidRPr="0021491E">
        <w:rPr>
          <w:b/>
        </w:rPr>
        <w:t xml:space="preserve">, </w:t>
      </w:r>
      <w:r>
        <w:rPr>
          <w:b/>
        </w:rPr>
        <w:t>чтобы</w:t>
      </w:r>
      <w:r w:rsidRPr="0021491E">
        <w:rPr>
          <w:b/>
        </w:rPr>
        <w:t xml:space="preserve"> </w:t>
      </w:r>
      <w:r>
        <w:rPr>
          <w:b/>
        </w:rPr>
        <w:t xml:space="preserve">все </w:t>
      </w:r>
      <w:r w:rsidRPr="0021491E">
        <w:rPr>
          <w:b/>
        </w:rPr>
        <w:t>родивши</w:t>
      </w:r>
      <w:r>
        <w:rPr>
          <w:b/>
        </w:rPr>
        <w:t>е</w:t>
      </w:r>
      <w:r w:rsidRPr="0021491E">
        <w:rPr>
          <w:b/>
        </w:rPr>
        <w:t>ся в</w:t>
      </w:r>
      <w:r>
        <w:rPr>
          <w:b/>
        </w:rPr>
        <w:t xml:space="preserve"> А</w:t>
      </w:r>
      <w:r w:rsidRPr="0021491E">
        <w:rPr>
          <w:b/>
        </w:rPr>
        <w:t>встралии дет</w:t>
      </w:r>
      <w:r>
        <w:rPr>
          <w:b/>
        </w:rPr>
        <w:t xml:space="preserve">и были зарегистрированы при рождении </w:t>
      </w:r>
      <w:r w:rsidRPr="0021491E">
        <w:rPr>
          <w:b/>
        </w:rPr>
        <w:t xml:space="preserve">и чтобы </w:t>
      </w:r>
      <w:r>
        <w:rPr>
          <w:b/>
        </w:rPr>
        <w:t xml:space="preserve">ни один </w:t>
      </w:r>
      <w:r w:rsidRPr="0021491E">
        <w:rPr>
          <w:b/>
        </w:rPr>
        <w:t xml:space="preserve">ребенок </w:t>
      </w:r>
      <w:r>
        <w:rPr>
          <w:b/>
        </w:rPr>
        <w:t xml:space="preserve">не оказался в </w:t>
      </w:r>
      <w:r w:rsidRPr="0021491E">
        <w:rPr>
          <w:b/>
        </w:rPr>
        <w:t>ущемленном положении из-за наличия процедурных помех для регистрации, в</w:t>
      </w:r>
      <w:r>
        <w:rPr>
          <w:b/>
        </w:rPr>
        <w:t xml:space="preserve"> частности</w:t>
      </w:r>
      <w:r w:rsidRPr="0021491E">
        <w:rPr>
          <w:b/>
        </w:rPr>
        <w:t xml:space="preserve"> посредс</w:t>
      </w:r>
      <w:r w:rsidRPr="0021491E">
        <w:rPr>
          <w:b/>
        </w:rPr>
        <w:t>т</w:t>
      </w:r>
      <w:r w:rsidRPr="0021491E">
        <w:rPr>
          <w:b/>
        </w:rPr>
        <w:t xml:space="preserve">вом </w:t>
      </w:r>
      <w:r>
        <w:rPr>
          <w:b/>
        </w:rPr>
        <w:t>повышения информированности</w:t>
      </w:r>
      <w:r w:rsidRPr="0021491E">
        <w:rPr>
          <w:b/>
        </w:rPr>
        <w:t xml:space="preserve"> коренных жителей о важности рег</w:t>
      </w:r>
      <w:r w:rsidRPr="0021491E">
        <w:rPr>
          <w:b/>
        </w:rPr>
        <w:t>и</w:t>
      </w:r>
      <w:r w:rsidRPr="0021491E">
        <w:rPr>
          <w:b/>
        </w:rPr>
        <w:t xml:space="preserve">страции рождений и оказания целевого содействия неграмотным </w:t>
      </w:r>
      <w:r>
        <w:rPr>
          <w:b/>
        </w:rPr>
        <w:t xml:space="preserve">лицам </w:t>
      </w:r>
      <w:r w:rsidRPr="0021491E">
        <w:rPr>
          <w:b/>
        </w:rPr>
        <w:t>в</w:t>
      </w:r>
      <w:r>
        <w:rPr>
          <w:b/>
        </w:rPr>
        <w:t xml:space="preserve"> </w:t>
      </w:r>
      <w:r w:rsidRPr="0021491E">
        <w:rPr>
          <w:b/>
        </w:rPr>
        <w:t>регистрации новорожденных детей. Он также настоятельно призывает г</w:t>
      </w:r>
      <w:r w:rsidRPr="0021491E">
        <w:rPr>
          <w:b/>
        </w:rPr>
        <w:t>о</w:t>
      </w:r>
      <w:r w:rsidRPr="0021491E">
        <w:rPr>
          <w:b/>
        </w:rPr>
        <w:t>сударство-уч</w:t>
      </w:r>
      <w:r>
        <w:rPr>
          <w:b/>
        </w:rPr>
        <w:t xml:space="preserve">астник выдавать свидетельство о </w:t>
      </w:r>
      <w:r w:rsidRPr="0021491E">
        <w:rPr>
          <w:b/>
        </w:rPr>
        <w:t>рождении при появлении ребенка на свет бесплатно.</w:t>
      </w:r>
    </w:p>
    <w:p w:rsidR="006E580A" w:rsidRPr="0021491E" w:rsidRDefault="006E580A" w:rsidP="006120BF">
      <w:pPr>
        <w:pStyle w:val="H23GR"/>
      </w:pPr>
      <w:r w:rsidRPr="0021491E">
        <w:tab/>
      </w:r>
      <w:r w:rsidRPr="0021491E">
        <w:tab/>
        <w:t>Сохранение самобытности</w:t>
      </w:r>
    </w:p>
    <w:p w:rsidR="006E580A" w:rsidRPr="009F3C9D" w:rsidRDefault="006E580A" w:rsidP="006120BF">
      <w:pPr>
        <w:pStyle w:val="SingleTxtGR"/>
      </w:pPr>
      <w:r w:rsidRPr="0021491E">
        <w:t>37.</w:t>
      </w:r>
      <w:r w:rsidRPr="0021491E">
        <w:tab/>
        <w:t>Комитет обеспокоен тем, что значительное число детей аборигенов и ж</w:t>
      </w:r>
      <w:r w:rsidRPr="0021491E">
        <w:t>и</w:t>
      </w:r>
      <w:r w:rsidRPr="0021491E">
        <w:t>телей островов Торресова пролива разлучаются со своими се</w:t>
      </w:r>
      <w:r>
        <w:t xml:space="preserve">мьями и общинами и помещаются в </w:t>
      </w:r>
      <w:r w:rsidRPr="0021491E">
        <w:t xml:space="preserve">детские учреждения, что, </w:t>
      </w:r>
      <w:r>
        <w:t>в частности</w:t>
      </w:r>
      <w:r w:rsidRPr="0021491E">
        <w:t xml:space="preserve">, не </w:t>
      </w:r>
      <w:r>
        <w:t>способствует сохр</w:t>
      </w:r>
      <w:r>
        <w:t>а</w:t>
      </w:r>
      <w:r>
        <w:t xml:space="preserve">нению ими </w:t>
      </w:r>
      <w:r w:rsidRPr="0021491E">
        <w:t>своей культурной и языковой самобытности. Комитет далее отмеч</w:t>
      </w:r>
      <w:r w:rsidRPr="0021491E">
        <w:t>а</w:t>
      </w:r>
      <w:r w:rsidRPr="0021491E">
        <w:t>ет, что ребенок не может быть лишен своего гражданства</w:t>
      </w:r>
      <w:r>
        <w:t xml:space="preserve"> </w:t>
      </w:r>
      <w:r w:rsidRPr="0021491E">
        <w:t xml:space="preserve">независимо от того, отказывается </w:t>
      </w:r>
      <w:r>
        <w:t xml:space="preserve">ли от гражданства </w:t>
      </w:r>
      <w:r w:rsidRPr="0021491E">
        <w:t xml:space="preserve">или утрачивает </w:t>
      </w:r>
      <w:r>
        <w:t xml:space="preserve">ли </w:t>
      </w:r>
      <w:r w:rsidRPr="0021491E">
        <w:t xml:space="preserve">кто-либо из его родителей свое </w:t>
      </w:r>
      <w:r w:rsidRPr="009F3C9D">
        <w:t>гражданство в государстве-участнике.</w:t>
      </w:r>
    </w:p>
    <w:p w:rsidR="006E580A" w:rsidRPr="0021491E" w:rsidRDefault="006E580A" w:rsidP="006120BF">
      <w:pPr>
        <w:pStyle w:val="SingleTxtGR"/>
        <w:rPr>
          <w:b/>
        </w:rPr>
      </w:pPr>
      <w:r w:rsidRPr="00226EF8">
        <w:t>38.</w:t>
      </w:r>
      <w:r w:rsidRPr="00226EF8">
        <w:tab/>
      </w:r>
      <w:r w:rsidRPr="0021491E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рассмотреть </w:t>
      </w:r>
      <w:r w:rsidRPr="0021491E">
        <w:rPr>
          <w:b/>
        </w:rPr>
        <w:t>ход выпо</w:t>
      </w:r>
      <w:r w:rsidRPr="0021491E">
        <w:rPr>
          <w:b/>
        </w:rPr>
        <w:t>л</w:t>
      </w:r>
      <w:r w:rsidRPr="0021491E">
        <w:rPr>
          <w:b/>
        </w:rPr>
        <w:t xml:space="preserve">нения рекомендаций, содержащихся в докладе под названием </w:t>
      </w:r>
      <w:r>
        <w:rPr>
          <w:b/>
        </w:rPr>
        <w:t>"</w:t>
      </w:r>
      <w:r w:rsidRPr="0021491E">
        <w:rPr>
          <w:b/>
        </w:rPr>
        <w:t>Возвращ</w:t>
      </w:r>
      <w:r w:rsidRPr="0021491E">
        <w:rPr>
          <w:b/>
        </w:rPr>
        <w:t>е</w:t>
      </w:r>
      <w:r w:rsidRPr="0021491E">
        <w:rPr>
          <w:b/>
        </w:rPr>
        <w:t>ние домой</w:t>
      </w:r>
      <w:r>
        <w:rPr>
          <w:b/>
        </w:rPr>
        <w:t>",</w:t>
      </w:r>
      <w:r w:rsidRPr="0021491E">
        <w:rPr>
          <w:b/>
        </w:rPr>
        <w:t xml:space="preserve"> и, руководствуясь рекомендациями Комитета по правам чел</w:t>
      </w:r>
      <w:r w:rsidRPr="0021491E">
        <w:rPr>
          <w:b/>
        </w:rPr>
        <w:t>о</w:t>
      </w:r>
      <w:r w:rsidRPr="0021491E">
        <w:rPr>
          <w:b/>
        </w:rPr>
        <w:t>века Организации Объединенных Наций и Специального докладчика по вопросу о положении в области прав человека и основных св</w:t>
      </w:r>
      <w:r w:rsidRPr="0021491E">
        <w:rPr>
          <w:b/>
        </w:rPr>
        <w:t>о</w:t>
      </w:r>
      <w:r w:rsidRPr="0021491E">
        <w:rPr>
          <w:b/>
        </w:rPr>
        <w:t>бод коренных народов, обеспечить полное соблюдение прав детей аборигенов и жителей островов Торресова пролива на самобытность, имя, культ</w:t>
      </w:r>
      <w:r w:rsidRPr="0021491E">
        <w:rPr>
          <w:b/>
        </w:rPr>
        <w:t>у</w:t>
      </w:r>
      <w:r w:rsidRPr="0021491E">
        <w:rPr>
          <w:b/>
        </w:rPr>
        <w:t>ру, язык и связь с семьей.</w:t>
      </w:r>
      <w:r>
        <w:rPr>
          <w:b/>
        </w:rPr>
        <w:t xml:space="preserve"> Ссылаясь на статью </w:t>
      </w:r>
      <w:r w:rsidRPr="0021491E">
        <w:rPr>
          <w:b/>
        </w:rPr>
        <w:t>8 Конвенции, Комитет далее рекомендует г</w:t>
      </w:r>
      <w:r w:rsidRPr="0021491E">
        <w:rPr>
          <w:b/>
        </w:rPr>
        <w:t>о</w:t>
      </w:r>
      <w:r w:rsidRPr="0021491E">
        <w:rPr>
          <w:b/>
        </w:rPr>
        <w:t>сударству-участнику принять меры</w:t>
      </w:r>
      <w:r>
        <w:rPr>
          <w:b/>
        </w:rPr>
        <w:t xml:space="preserve"> для обеспечения того, чтобы ни один </w:t>
      </w:r>
      <w:r w:rsidRPr="0021491E">
        <w:rPr>
          <w:b/>
        </w:rPr>
        <w:t>ребен</w:t>
      </w:r>
      <w:r>
        <w:rPr>
          <w:b/>
        </w:rPr>
        <w:t xml:space="preserve">ок не был лишен </w:t>
      </w:r>
      <w:r w:rsidRPr="0021491E">
        <w:rPr>
          <w:b/>
        </w:rPr>
        <w:t>гражданства на каком бы то ни было основании н</w:t>
      </w:r>
      <w:r w:rsidRPr="0021491E">
        <w:rPr>
          <w:b/>
        </w:rPr>
        <w:t>е</w:t>
      </w:r>
      <w:r w:rsidRPr="0021491E">
        <w:rPr>
          <w:b/>
        </w:rPr>
        <w:t>зависимо от стат</w:t>
      </w:r>
      <w:r w:rsidRPr="0021491E">
        <w:rPr>
          <w:b/>
        </w:rPr>
        <w:t>у</w:t>
      </w:r>
      <w:r w:rsidRPr="0021491E">
        <w:rPr>
          <w:b/>
        </w:rPr>
        <w:t>са его родителей.</w:t>
      </w:r>
    </w:p>
    <w:p w:rsidR="006E580A" w:rsidRPr="0021491E" w:rsidRDefault="006E580A" w:rsidP="006120BF">
      <w:pPr>
        <w:pStyle w:val="H23GR"/>
      </w:pPr>
      <w:r w:rsidRPr="0021491E">
        <w:tab/>
      </w:r>
      <w:r w:rsidRPr="0021491E">
        <w:tab/>
        <w:t>Свобода ассоциации</w:t>
      </w:r>
    </w:p>
    <w:p w:rsidR="006E580A" w:rsidRPr="0021491E" w:rsidRDefault="006E580A" w:rsidP="006120BF">
      <w:pPr>
        <w:pStyle w:val="SingleTxtGR"/>
      </w:pPr>
      <w:r w:rsidRPr="0021491E">
        <w:t>39.</w:t>
      </w:r>
      <w:r w:rsidRPr="0021491E">
        <w:tab/>
        <w:t>Комитет напоминает о</w:t>
      </w:r>
      <w:r>
        <w:t xml:space="preserve"> </w:t>
      </w:r>
      <w:r w:rsidRPr="0021491E">
        <w:t>ранее высказанной им озабоченности (CRC/C/15/</w:t>
      </w:r>
      <w:r>
        <w:t xml:space="preserve"> </w:t>
      </w:r>
      <w:r w:rsidRPr="0021491E">
        <w:t>Add.268, п</w:t>
      </w:r>
      <w:r>
        <w:t xml:space="preserve">ункт </w:t>
      </w:r>
      <w:r w:rsidRPr="0021491E">
        <w:t>73</w:t>
      </w:r>
      <w:r>
        <w:t xml:space="preserve"> </w:t>
      </w:r>
      <w:r w:rsidRPr="0021491E">
        <w:t>e)</w:t>
      </w:r>
      <w:r>
        <w:t>)</w:t>
      </w:r>
      <w:r w:rsidRPr="0021491E">
        <w:t xml:space="preserve"> тем, что законодательство некоторых штатов и террит</w:t>
      </w:r>
      <w:r w:rsidRPr="0021491E">
        <w:t>о</w:t>
      </w:r>
      <w:r w:rsidRPr="0021491E">
        <w:t xml:space="preserve">рий позволяет полиции разгонять мирные </w:t>
      </w:r>
      <w:r>
        <w:t>группы</w:t>
      </w:r>
      <w:r w:rsidRPr="0021491E">
        <w:t xml:space="preserve"> детей и молодежи.</w:t>
      </w:r>
    </w:p>
    <w:p w:rsidR="006E580A" w:rsidRPr="0021491E" w:rsidRDefault="006E580A" w:rsidP="006120BF">
      <w:pPr>
        <w:pStyle w:val="SingleTxtGR"/>
        <w:rPr>
          <w:b/>
        </w:rPr>
      </w:pPr>
      <w:r w:rsidRPr="0021491E">
        <w:t>40.</w:t>
      </w:r>
      <w:r w:rsidRPr="0021491E">
        <w:tab/>
      </w:r>
      <w:r w:rsidRPr="0021491E">
        <w:rPr>
          <w:b/>
        </w:rPr>
        <w:t xml:space="preserve">Комитет </w:t>
      </w:r>
      <w:r>
        <w:rPr>
          <w:b/>
        </w:rPr>
        <w:t>повторяет</w:t>
      </w:r>
      <w:r w:rsidRPr="0021491E">
        <w:rPr>
          <w:b/>
        </w:rPr>
        <w:t xml:space="preserve"> свою предыдущую рекомендацию (CRC/C/15/</w:t>
      </w:r>
      <w:r>
        <w:rPr>
          <w:b/>
        </w:rPr>
        <w:t xml:space="preserve"> </w:t>
      </w:r>
      <w:r w:rsidRPr="0021491E">
        <w:rPr>
          <w:b/>
        </w:rPr>
        <w:t>Add.268, п</w:t>
      </w:r>
      <w:r>
        <w:rPr>
          <w:b/>
        </w:rPr>
        <w:t xml:space="preserve">ункт </w:t>
      </w:r>
      <w:r w:rsidRPr="0021491E">
        <w:rPr>
          <w:b/>
        </w:rPr>
        <w:t>74</w:t>
      </w:r>
      <w:r>
        <w:rPr>
          <w:b/>
        </w:rPr>
        <w:t xml:space="preserve"> </w:t>
      </w:r>
      <w:r w:rsidRPr="0021491E">
        <w:rPr>
          <w:b/>
        </w:rPr>
        <w:t>h</w:t>
      </w:r>
      <w:r>
        <w:rPr>
          <w:b/>
        </w:rPr>
        <w:t>)</w:t>
      </w:r>
      <w:r w:rsidRPr="0021491E">
        <w:rPr>
          <w:b/>
        </w:rPr>
        <w:t xml:space="preserve">) </w:t>
      </w:r>
      <w:r>
        <w:rPr>
          <w:b/>
        </w:rPr>
        <w:t xml:space="preserve">о том, что </w:t>
      </w:r>
      <w:r w:rsidRPr="0021491E">
        <w:rPr>
          <w:b/>
        </w:rPr>
        <w:t>государству-участнику</w:t>
      </w:r>
      <w:r>
        <w:rPr>
          <w:b/>
        </w:rPr>
        <w:t xml:space="preserve"> следует </w:t>
      </w:r>
      <w:r w:rsidRPr="0021491E">
        <w:rPr>
          <w:b/>
        </w:rPr>
        <w:t>решать пр</w:t>
      </w:r>
      <w:r w:rsidRPr="0021491E">
        <w:rPr>
          <w:b/>
        </w:rPr>
        <w:t>о</w:t>
      </w:r>
      <w:r w:rsidRPr="0021491E">
        <w:rPr>
          <w:b/>
        </w:rPr>
        <w:t xml:space="preserve">блемы, связанные со скоплением молодых людей в тех или иных местах, методами, не предполагающими </w:t>
      </w:r>
      <w:r>
        <w:rPr>
          <w:b/>
        </w:rPr>
        <w:t xml:space="preserve">использование </w:t>
      </w:r>
      <w:r w:rsidRPr="0021491E">
        <w:rPr>
          <w:b/>
        </w:rPr>
        <w:t xml:space="preserve">полиции и/или уголовных санкций, а также </w:t>
      </w:r>
      <w:r>
        <w:rPr>
          <w:b/>
        </w:rPr>
        <w:t xml:space="preserve">изучить возможность </w:t>
      </w:r>
      <w:r w:rsidRPr="0021491E">
        <w:rPr>
          <w:b/>
        </w:rPr>
        <w:t>пересмот</w:t>
      </w:r>
      <w:r>
        <w:rPr>
          <w:b/>
        </w:rPr>
        <w:t xml:space="preserve">ра соответствующего </w:t>
      </w:r>
      <w:r w:rsidRPr="0021491E">
        <w:rPr>
          <w:b/>
        </w:rPr>
        <w:t>з</w:t>
      </w:r>
      <w:r w:rsidRPr="0021491E">
        <w:rPr>
          <w:b/>
        </w:rPr>
        <w:t>а</w:t>
      </w:r>
      <w:r w:rsidRPr="0021491E">
        <w:rPr>
          <w:b/>
        </w:rPr>
        <w:t>конодательства.</w:t>
      </w:r>
    </w:p>
    <w:p w:rsidR="006E580A" w:rsidRPr="0021491E" w:rsidRDefault="006E580A" w:rsidP="006120BF">
      <w:pPr>
        <w:pStyle w:val="H23GR"/>
      </w:pPr>
      <w:r w:rsidRPr="0021491E">
        <w:tab/>
      </w:r>
      <w:r w:rsidRPr="0021491E">
        <w:tab/>
        <w:t>Защита частной жизни</w:t>
      </w:r>
    </w:p>
    <w:p w:rsidR="006E580A" w:rsidRPr="0021491E" w:rsidRDefault="006E580A" w:rsidP="006120BF">
      <w:pPr>
        <w:pStyle w:val="SingleTxtGR"/>
      </w:pPr>
      <w:r w:rsidRPr="0021491E">
        <w:t>41.</w:t>
      </w:r>
      <w:r w:rsidRPr="0021491E">
        <w:tab/>
        <w:t>Комитет отмечает в</w:t>
      </w:r>
      <w:r>
        <w:t xml:space="preserve"> </w:t>
      </w:r>
      <w:r w:rsidRPr="0021491E">
        <w:t xml:space="preserve">качестве позитивного момента </w:t>
      </w:r>
      <w:r>
        <w:t>тот факт, что Управл</w:t>
      </w:r>
      <w:r>
        <w:t>е</w:t>
      </w:r>
      <w:r>
        <w:t xml:space="preserve">ние </w:t>
      </w:r>
      <w:r w:rsidRPr="0021491E">
        <w:t xml:space="preserve">австралийского уполномоченного по вопросам информации </w:t>
      </w:r>
      <w:r>
        <w:t xml:space="preserve">издало </w:t>
      </w:r>
      <w:r w:rsidRPr="0021491E">
        <w:t>руков</w:t>
      </w:r>
      <w:r w:rsidRPr="0021491E">
        <w:t>о</w:t>
      </w:r>
      <w:r w:rsidRPr="0021491E">
        <w:t>дст</w:t>
      </w:r>
      <w:r>
        <w:t>во</w:t>
      </w:r>
      <w:r w:rsidRPr="0021491E">
        <w:t xml:space="preserve"> по применению австралийского </w:t>
      </w:r>
      <w:r>
        <w:t>З</w:t>
      </w:r>
      <w:r w:rsidRPr="0021491E">
        <w:t>акона о</w:t>
      </w:r>
      <w:r>
        <w:t xml:space="preserve"> </w:t>
      </w:r>
      <w:r w:rsidRPr="0021491E">
        <w:t xml:space="preserve">неприкосновенности частной жизни, </w:t>
      </w:r>
      <w:r>
        <w:t xml:space="preserve">в </w:t>
      </w:r>
      <w:r w:rsidRPr="0021491E">
        <w:t>которо</w:t>
      </w:r>
      <w:r>
        <w:t>м</w:t>
      </w:r>
      <w:r w:rsidRPr="0021491E">
        <w:t xml:space="preserve"> </w:t>
      </w:r>
      <w:r>
        <w:t xml:space="preserve">затрагивается </w:t>
      </w:r>
      <w:r w:rsidRPr="0021491E">
        <w:t>вопрос об обращении с</w:t>
      </w:r>
      <w:r>
        <w:t xml:space="preserve"> </w:t>
      </w:r>
      <w:r w:rsidRPr="0021491E">
        <w:t>личными данными д</w:t>
      </w:r>
      <w:r w:rsidRPr="0021491E">
        <w:t>е</w:t>
      </w:r>
      <w:r w:rsidRPr="0021491E">
        <w:t>тей. Вместе с</w:t>
      </w:r>
      <w:r>
        <w:t xml:space="preserve"> </w:t>
      </w:r>
      <w:r w:rsidRPr="0021491E">
        <w:t>тем Коми</w:t>
      </w:r>
      <w:r>
        <w:t xml:space="preserve">тет озабочен отсутствием в </w:t>
      </w:r>
      <w:r w:rsidRPr="0021491E">
        <w:t>государстве-участнике вс</w:t>
      </w:r>
      <w:r w:rsidRPr="0021491E">
        <w:t>е</w:t>
      </w:r>
      <w:r w:rsidRPr="0021491E">
        <w:t>объемлющего законодательства о</w:t>
      </w:r>
      <w:r>
        <w:t xml:space="preserve"> </w:t>
      </w:r>
      <w:r w:rsidRPr="0021491E">
        <w:t xml:space="preserve">защите права детей на неприкосновенность частной жизни. Кроме того, отмечая, что </w:t>
      </w:r>
      <w:r>
        <w:t xml:space="preserve">Управление </w:t>
      </w:r>
      <w:r w:rsidRPr="0021491E">
        <w:t>австралийского уполн</w:t>
      </w:r>
      <w:r w:rsidRPr="0021491E">
        <w:t>о</w:t>
      </w:r>
      <w:r w:rsidRPr="0021491E">
        <w:t xml:space="preserve">моченного по вопросам информации уполномочено </w:t>
      </w:r>
      <w:r>
        <w:t xml:space="preserve">заслушивать </w:t>
      </w:r>
      <w:r w:rsidRPr="0021491E">
        <w:t xml:space="preserve">жалобы </w:t>
      </w:r>
      <w:r>
        <w:t xml:space="preserve">на </w:t>
      </w:r>
      <w:r w:rsidRPr="0021491E">
        <w:t>н</w:t>
      </w:r>
      <w:r w:rsidRPr="0021491E">
        <w:t>а</w:t>
      </w:r>
      <w:r w:rsidRPr="0021491E">
        <w:t>руше</w:t>
      </w:r>
      <w:r>
        <w:t>ние</w:t>
      </w:r>
      <w:r w:rsidRPr="0021491E">
        <w:t xml:space="preserve"> права на неприкосновенность частной жизни</w:t>
      </w:r>
      <w:r>
        <w:t xml:space="preserve"> в соответствии с З</w:t>
      </w:r>
      <w:r w:rsidRPr="0021491E">
        <w:t>ак</w:t>
      </w:r>
      <w:r w:rsidRPr="0021491E">
        <w:t>о</w:t>
      </w:r>
      <w:r w:rsidRPr="0021491E">
        <w:t>н</w:t>
      </w:r>
      <w:r>
        <w:t>ом </w:t>
      </w:r>
      <w:r w:rsidRPr="0021491E">
        <w:t>1998 года о неприкосновенности частной жизни, Комитет озабочен отсу</w:t>
      </w:r>
      <w:r w:rsidRPr="0021491E">
        <w:t>т</w:t>
      </w:r>
      <w:r w:rsidRPr="0021491E">
        <w:t xml:space="preserve">ствием механизмов, </w:t>
      </w:r>
      <w:r>
        <w:t xml:space="preserve">ориентированных непосредственно на </w:t>
      </w:r>
      <w:r w:rsidRPr="0021491E">
        <w:t>детей и адаптир</w:t>
      </w:r>
      <w:r w:rsidRPr="0021491E">
        <w:t>о</w:t>
      </w:r>
      <w:r w:rsidRPr="0021491E">
        <w:t>ванных к</w:t>
      </w:r>
      <w:r>
        <w:t xml:space="preserve"> </w:t>
      </w:r>
      <w:r w:rsidRPr="0021491E">
        <w:t>их нуждам, и тем, что имеющиеся механизмы занимаются только ж</w:t>
      </w:r>
      <w:r w:rsidRPr="0021491E">
        <w:t>а</w:t>
      </w:r>
      <w:r w:rsidRPr="0021491E">
        <w:t>лобами на действия государственных органов и служащих, а</w:t>
      </w:r>
      <w:r>
        <w:t xml:space="preserve"> </w:t>
      </w:r>
      <w:r w:rsidRPr="0021491E">
        <w:t>также крупных ч</w:t>
      </w:r>
      <w:r w:rsidRPr="0021491E">
        <w:t>а</w:t>
      </w:r>
      <w:r w:rsidRPr="0021491E">
        <w:t>стных организаций. Комитет также обеспокоен недостаточным уровнем з</w:t>
      </w:r>
      <w:r w:rsidRPr="0021491E">
        <w:t>а</w:t>
      </w:r>
      <w:r w:rsidRPr="0021491E">
        <w:t>щиты права на неприкосновенность частной жизни детей, являющихся объектом уг</w:t>
      </w:r>
      <w:r w:rsidRPr="0021491E">
        <w:t>о</w:t>
      </w:r>
      <w:r w:rsidRPr="0021491E">
        <w:t>ловного производства; речь идет,</w:t>
      </w:r>
      <w:r>
        <w:t xml:space="preserve"> в </w:t>
      </w:r>
      <w:r w:rsidRPr="0021491E">
        <w:t>частности, о</w:t>
      </w:r>
      <w:r>
        <w:t xml:space="preserve"> законодательстве</w:t>
      </w:r>
      <w:r w:rsidRPr="0021491E">
        <w:t xml:space="preserve"> Западной А</w:t>
      </w:r>
      <w:r w:rsidRPr="0021491E">
        <w:t>в</w:t>
      </w:r>
      <w:r w:rsidRPr="0021491E">
        <w:t>стралии и Северной территории, котор</w:t>
      </w:r>
      <w:r>
        <w:t>о</w:t>
      </w:r>
      <w:r w:rsidRPr="0021491E">
        <w:t>е допуска</w:t>
      </w:r>
      <w:r>
        <w:t>е</w:t>
      </w:r>
      <w:r w:rsidRPr="0021491E">
        <w:t>т обнародование личных св</w:t>
      </w:r>
      <w:r w:rsidRPr="0021491E">
        <w:t>е</w:t>
      </w:r>
      <w:r w:rsidRPr="0021491E">
        <w:t>дений о</w:t>
      </w:r>
      <w:r>
        <w:t xml:space="preserve"> </w:t>
      </w:r>
      <w:r w:rsidRPr="0021491E">
        <w:t>лицах, включая несовершеннолетних, которые ули</w:t>
      </w:r>
      <w:r>
        <w:t>чены в "</w:t>
      </w:r>
      <w:r w:rsidRPr="0021491E">
        <w:t>антиобщес</w:t>
      </w:r>
      <w:r w:rsidRPr="0021491E">
        <w:t>т</w:t>
      </w:r>
      <w:r w:rsidRPr="0021491E">
        <w:t>венном поведении</w:t>
      </w:r>
      <w:r>
        <w:t>".</w:t>
      </w:r>
      <w:r w:rsidRPr="0021491E">
        <w:t xml:space="preserve"> Кроме того, Комитет обеспокоен тем, что право на непр</w:t>
      </w:r>
      <w:r w:rsidRPr="0021491E">
        <w:t>и</w:t>
      </w:r>
      <w:r w:rsidRPr="0021491E">
        <w:t>косновенность частной жизни не гарантировано детям, которые пользовались услугами медицинских учреждений, в</w:t>
      </w:r>
      <w:r>
        <w:t xml:space="preserve"> </w:t>
      </w:r>
      <w:r w:rsidRPr="0021491E">
        <w:t>особенности занимающихся вопросами сексуального и р</w:t>
      </w:r>
      <w:r w:rsidRPr="0021491E">
        <w:t>е</w:t>
      </w:r>
      <w:r w:rsidRPr="0021491E">
        <w:t>продуктивного здоровья.</w:t>
      </w:r>
    </w:p>
    <w:p w:rsidR="006E580A" w:rsidRPr="0021491E" w:rsidRDefault="006E580A" w:rsidP="006120BF">
      <w:pPr>
        <w:pStyle w:val="SingleTxtGR"/>
        <w:rPr>
          <w:b/>
        </w:rPr>
      </w:pPr>
      <w:r w:rsidRPr="0021491E">
        <w:t>42.</w:t>
      </w:r>
      <w:r w:rsidRPr="0021491E">
        <w:tab/>
      </w:r>
      <w:r w:rsidRPr="0021491E">
        <w:rPr>
          <w:b/>
        </w:rPr>
        <w:t>Комитет рекомендует государству-участнику рассмотреть вопрос о принятии всеобъемлющего национального законодательства, закрепля</w:t>
      </w:r>
      <w:r w:rsidRPr="0021491E">
        <w:rPr>
          <w:b/>
        </w:rPr>
        <w:t>ю</w:t>
      </w:r>
      <w:r w:rsidRPr="0021491E">
        <w:rPr>
          <w:b/>
        </w:rPr>
        <w:t>щего право на неприкосновенность частной жизни. Он также настоятельно призывает государство-участник создать</w:t>
      </w:r>
      <w:r>
        <w:rPr>
          <w:b/>
        </w:rPr>
        <w:t xml:space="preserve"> ориентированные на</w:t>
      </w:r>
      <w:r w:rsidRPr="0021491E">
        <w:rPr>
          <w:b/>
        </w:rPr>
        <w:t xml:space="preserve"> детей и адаптирован</w:t>
      </w:r>
      <w:r>
        <w:rPr>
          <w:b/>
        </w:rPr>
        <w:t xml:space="preserve">ные к </w:t>
      </w:r>
      <w:r w:rsidRPr="0021491E">
        <w:rPr>
          <w:b/>
        </w:rPr>
        <w:t>их нуждам</w:t>
      </w:r>
      <w:r w:rsidRPr="0016030A">
        <w:rPr>
          <w:b/>
        </w:rPr>
        <w:t xml:space="preserve"> </w:t>
      </w:r>
      <w:r w:rsidRPr="0021491E">
        <w:rPr>
          <w:b/>
        </w:rPr>
        <w:t>механизмы, куда дети могли бы обращаться с ж</w:t>
      </w:r>
      <w:r w:rsidRPr="0021491E">
        <w:rPr>
          <w:b/>
        </w:rPr>
        <w:t>а</w:t>
      </w:r>
      <w:r w:rsidRPr="0021491E">
        <w:rPr>
          <w:b/>
        </w:rPr>
        <w:t>лобами на нарушение их права на неприкосновенность частной жизни и которые служили бы дополнительной защитой для детей, вовлеченных в уголовное производство. В</w:t>
      </w:r>
      <w:r>
        <w:rPr>
          <w:b/>
        </w:rPr>
        <w:t xml:space="preserve"> </w:t>
      </w:r>
      <w:r w:rsidRPr="0021491E">
        <w:rPr>
          <w:b/>
        </w:rPr>
        <w:t>частности, Комитет настоятельно призывает г</w:t>
      </w:r>
      <w:r w:rsidRPr="0021491E">
        <w:rPr>
          <w:b/>
        </w:rPr>
        <w:t>о</w:t>
      </w:r>
      <w:r w:rsidRPr="0021491E">
        <w:rPr>
          <w:b/>
        </w:rPr>
        <w:t xml:space="preserve">сударство-участник отменить законодательные акты, например </w:t>
      </w:r>
      <w:r>
        <w:rPr>
          <w:b/>
        </w:rPr>
        <w:t>З</w:t>
      </w:r>
      <w:r w:rsidRPr="0021491E">
        <w:rPr>
          <w:b/>
        </w:rPr>
        <w:t>акон 2010 года о запрещенных видах поведения (ЗА), которые допускают обн</w:t>
      </w:r>
      <w:r w:rsidRPr="0021491E">
        <w:rPr>
          <w:b/>
        </w:rPr>
        <w:t>а</w:t>
      </w:r>
      <w:r w:rsidRPr="0021491E">
        <w:rPr>
          <w:b/>
        </w:rPr>
        <w:t>родование некоторых сведений о детях, совершивших прав</w:t>
      </w:r>
      <w:r w:rsidRPr="0021491E">
        <w:rPr>
          <w:b/>
        </w:rPr>
        <w:t>о</w:t>
      </w:r>
      <w:r w:rsidRPr="0021491E">
        <w:rPr>
          <w:b/>
        </w:rPr>
        <w:t>нарушения.</w:t>
      </w:r>
    </w:p>
    <w:p w:rsidR="006E580A" w:rsidRPr="0021491E" w:rsidRDefault="006E580A" w:rsidP="006120BF">
      <w:pPr>
        <w:pStyle w:val="H23GR"/>
      </w:pPr>
      <w:r w:rsidRPr="0021491E">
        <w:tab/>
      </w:r>
      <w:r w:rsidRPr="0021491E">
        <w:tab/>
        <w:t>Телесные наказания</w:t>
      </w:r>
    </w:p>
    <w:p w:rsidR="006E580A" w:rsidRPr="0021491E" w:rsidRDefault="006E580A" w:rsidP="006120BF">
      <w:pPr>
        <w:pStyle w:val="SingleTxtGR"/>
      </w:pPr>
      <w:r w:rsidRPr="0021491E">
        <w:t>43.</w:t>
      </w:r>
      <w:r w:rsidRPr="0021491E">
        <w:tab/>
        <w:t>Комитет с сожалением констатирует, что вопреки его предыдущей рек</w:t>
      </w:r>
      <w:r w:rsidRPr="0021491E">
        <w:t>о</w:t>
      </w:r>
      <w:r w:rsidRPr="0021491E">
        <w:t>мендации (CRC/C/15/Add.268, п</w:t>
      </w:r>
      <w:r>
        <w:t xml:space="preserve">ункт </w:t>
      </w:r>
      <w:r w:rsidRPr="0021491E">
        <w:t>36) телесные наказания продолжают на з</w:t>
      </w:r>
      <w:r w:rsidRPr="0021491E">
        <w:t>а</w:t>
      </w:r>
      <w:r w:rsidRPr="0021491E">
        <w:t>конном основании применяться в государстве-участнике</w:t>
      </w:r>
      <w:r>
        <w:t xml:space="preserve">, в том числе </w:t>
      </w:r>
      <w:r w:rsidRPr="0021491E">
        <w:t xml:space="preserve">в семье, в некоторых школах и учреждениях альтернативного </w:t>
      </w:r>
      <w:r>
        <w:t>ухода, в качестве так наз</w:t>
      </w:r>
      <w:r>
        <w:t>ы</w:t>
      </w:r>
      <w:r>
        <w:t>ваемой "</w:t>
      </w:r>
      <w:r w:rsidRPr="0021491E">
        <w:t>разум</w:t>
      </w:r>
      <w:r>
        <w:t>ной</w:t>
      </w:r>
      <w:r w:rsidRPr="0021491E">
        <w:t xml:space="preserve"> воспитательн</w:t>
      </w:r>
      <w:r>
        <w:t>ой</w:t>
      </w:r>
      <w:r w:rsidRPr="0021491E">
        <w:t xml:space="preserve"> мер</w:t>
      </w:r>
      <w:r>
        <w:t>ы"</w:t>
      </w:r>
      <w:r w:rsidRPr="0021491E">
        <w:t>.</w:t>
      </w:r>
    </w:p>
    <w:p w:rsidR="006E580A" w:rsidRPr="0021491E" w:rsidRDefault="006E580A" w:rsidP="006120BF">
      <w:pPr>
        <w:pStyle w:val="SingleTxtGR"/>
        <w:rPr>
          <w:b/>
        </w:rPr>
      </w:pPr>
      <w:r w:rsidRPr="0021491E">
        <w:t>44.</w:t>
      </w:r>
      <w:r w:rsidRPr="0021491E">
        <w:tab/>
      </w:r>
      <w:r w:rsidRPr="0021491E">
        <w:rPr>
          <w:b/>
        </w:rPr>
        <w:t xml:space="preserve">Комитет </w:t>
      </w:r>
      <w:r>
        <w:rPr>
          <w:b/>
        </w:rPr>
        <w:t xml:space="preserve">повторяет </w:t>
      </w:r>
      <w:r w:rsidRPr="0021491E">
        <w:rPr>
          <w:b/>
        </w:rPr>
        <w:t>свою предыдущую рекомендацию (CRC/C/15/</w:t>
      </w:r>
      <w:r>
        <w:rPr>
          <w:b/>
        </w:rPr>
        <w:t xml:space="preserve"> </w:t>
      </w:r>
      <w:r w:rsidRPr="0021491E">
        <w:rPr>
          <w:b/>
        </w:rPr>
        <w:t>Add.268, п</w:t>
      </w:r>
      <w:r>
        <w:rPr>
          <w:b/>
        </w:rPr>
        <w:t xml:space="preserve">ункт </w:t>
      </w:r>
      <w:r w:rsidRPr="0021491E">
        <w:rPr>
          <w:b/>
        </w:rPr>
        <w:t xml:space="preserve">36) </w:t>
      </w:r>
      <w:r>
        <w:rPr>
          <w:b/>
        </w:rPr>
        <w:t xml:space="preserve">о том, что </w:t>
      </w:r>
      <w:r w:rsidRPr="0021491E">
        <w:rPr>
          <w:b/>
        </w:rPr>
        <w:t>государству-участнику</w:t>
      </w:r>
      <w:r>
        <w:rPr>
          <w:b/>
        </w:rPr>
        <w:t xml:space="preserve"> следует</w:t>
      </w:r>
      <w:r w:rsidRPr="0021491E">
        <w:rPr>
          <w:b/>
        </w:rPr>
        <w:t>:</w:t>
      </w:r>
    </w:p>
    <w:p w:rsidR="006E580A" w:rsidRPr="0021491E" w:rsidRDefault="006E580A" w:rsidP="006120BF">
      <w:pPr>
        <w:pStyle w:val="SingleTxtGR"/>
        <w:rPr>
          <w:b/>
        </w:rPr>
      </w:pPr>
      <w:r w:rsidRPr="0063639E">
        <w:rPr>
          <w:b/>
        </w:rPr>
        <w:tab/>
      </w:r>
      <w:r w:rsidRPr="0021491E">
        <w:rPr>
          <w:b/>
        </w:rPr>
        <w:t>а)</w:t>
      </w:r>
      <w:r w:rsidRPr="0021491E">
        <w:rPr>
          <w:b/>
        </w:rPr>
        <w:tab/>
        <w:t xml:space="preserve">принять все </w:t>
      </w:r>
      <w:r>
        <w:rPr>
          <w:b/>
        </w:rPr>
        <w:t xml:space="preserve">надлежащие меры </w:t>
      </w:r>
      <w:r w:rsidRPr="0021491E">
        <w:rPr>
          <w:b/>
        </w:rPr>
        <w:t>для прямого запрещения теле</w:t>
      </w:r>
      <w:r w:rsidRPr="0021491E">
        <w:rPr>
          <w:b/>
        </w:rPr>
        <w:t>с</w:t>
      </w:r>
      <w:r w:rsidRPr="0021491E">
        <w:rPr>
          <w:b/>
        </w:rPr>
        <w:t xml:space="preserve">ных наказаний в семье, государственных и частных школах, </w:t>
      </w:r>
      <w:r>
        <w:rPr>
          <w:b/>
        </w:rPr>
        <w:t>центрах з</w:t>
      </w:r>
      <w:r>
        <w:rPr>
          <w:b/>
        </w:rPr>
        <w:t>а</w:t>
      </w:r>
      <w:r>
        <w:rPr>
          <w:b/>
        </w:rPr>
        <w:t xml:space="preserve">держания и </w:t>
      </w:r>
      <w:r w:rsidRPr="0021491E">
        <w:rPr>
          <w:b/>
        </w:rPr>
        <w:t xml:space="preserve">учреждениях альтернативного </w:t>
      </w:r>
      <w:r>
        <w:rPr>
          <w:b/>
        </w:rPr>
        <w:t>ухода</w:t>
      </w:r>
      <w:r w:rsidRPr="0021491E">
        <w:rPr>
          <w:b/>
        </w:rPr>
        <w:t xml:space="preserve"> во всех штатах и на всех территориях;</w:t>
      </w:r>
    </w:p>
    <w:p w:rsidR="006E580A" w:rsidRPr="0021491E" w:rsidRDefault="006E580A" w:rsidP="006120BF">
      <w:pPr>
        <w:pStyle w:val="SingleTxtGR"/>
        <w:rPr>
          <w:b/>
        </w:rPr>
      </w:pPr>
      <w:r w:rsidRPr="0063639E">
        <w:rPr>
          <w:b/>
        </w:rPr>
        <w:tab/>
      </w:r>
      <w:r w:rsidRPr="0021491E">
        <w:rPr>
          <w:b/>
        </w:rPr>
        <w:t>b)</w:t>
      </w:r>
      <w:r w:rsidRPr="0021491E">
        <w:rPr>
          <w:b/>
        </w:rPr>
        <w:tab/>
        <w:t xml:space="preserve">активизировать и расширить </w:t>
      </w:r>
      <w:proofErr w:type="spellStart"/>
      <w:r>
        <w:rPr>
          <w:b/>
        </w:rPr>
        <w:t>информационно-разъяснитель</w:t>
      </w:r>
      <w:r w:rsidR="00D649C3">
        <w:rPr>
          <w:b/>
        </w:rPr>
        <w:t>-</w:t>
      </w:r>
      <w:r>
        <w:rPr>
          <w:b/>
        </w:rPr>
        <w:t>ные</w:t>
      </w:r>
      <w:proofErr w:type="spellEnd"/>
      <w:r w:rsidRPr="0021491E">
        <w:rPr>
          <w:b/>
        </w:rPr>
        <w:t xml:space="preserve"> и просветительски</w:t>
      </w:r>
      <w:r>
        <w:rPr>
          <w:b/>
        </w:rPr>
        <w:t>е</w:t>
      </w:r>
      <w:r w:rsidRPr="0021491E">
        <w:rPr>
          <w:b/>
        </w:rPr>
        <w:t xml:space="preserve"> кампани</w:t>
      </w:r>
      <w:r>
        <w:rPr>
          <w:b/>
        </w:rPr>
        <w:t>и</w:t>
      </w:r>
      <w:r w:rsidRPr="0021491E">
        <w:rPr>
          <w:b/>
        </w:rPr>
        <w:t xml:space="preserve"> с участием детей в целях пропаганды позитивных и альтернативных форм поддержания дисциплины и соблюд</w:t>
      </w:r>
      <w:r w:rsidRPr="0021491E">
        <w:rPr>
          <w:b/>
        </w:rPr>
        <w:t>е</w:t>
      </w:r>
      <w:r w:rsidRPr="0021491E">
        <w:rPr>
          <w:b/>
        </w:rPr>
        <w:t>ния прав детей при одновременном повышении осведомленности о нег</w:t>
      </w:r>
      <w:r w:rsidRPr="0021491E">
        <w:rPr>
          <w:b/>
        </w:rPr>
        <w:t>а</w:t>
      </w:r>
      <w:r w:rsidRPr="0021491E">
        <w:rPr>
          <w:b/>
        </w:rPr>
        <w:t>тивных п</w:t>
      </w:r>
      <w:r w:rsidRPr="0021491E">
        <w:rPr>
          <w:b/>
        </w:rPr>
        <w:t>о</w:t>
      </w:r>
      <w:r w:rsidRPr="0021491E">
        <w:rPr>
          <w:b/>
        </w:rPr>
        <w:t>следствиях телесных наказаний.</w:t>
      </w:r>
    </w:p>
    <w:p w:rsidR="006E580A" w:rsidRPr="0021491E" w:rsidRDefault="006E580A" w:rsidP="00D649C3">
      <w:pPr>
        <w:pStyle w:val="SingleTxtGR"/>
        <w:pageBreakBefore/>
        <w:rPr>
          <w:b/>
        </w:rPr>
      </w:pPr>
      <w:r w:rsidRPr="00226EF8">
        <w:t>45.</w:t>
      </w:r>
      <w:r w:rsidRPr="00226EF8">
        <w:tab/>
      </w:r>
      <w:r w:rsidRPr="0021491E">
        <w:rPr>
          <w:b/>
        </w:rPr>
        <w:t>Кроме того, Комитет рекомендует государству-участнику:</w:t>
      </w:r>
    </w:p>
    <w:p w:rsidR="006E580A" w:rsidRPr="0021491E" w:rsidRDefault="006E580A" w:rsidP="006120BF">
      <w:pPr>
        <w:pStyle w:val="SingleTxtGR"/>
        <w:rPr>
          <w:b/>
        </w:rPr>
      </w:pPr>
      <w:r w:rsidRPr="0063639E">
        <w:rPr>
          <w:b/>
        </w:rPr>
        <w:tab/>
      </w:r>
      <w:r w:rsidRPr="0021491E">
        <w:rPr>
          <w:b/>
        </w:rPr>
        <w:t>а)</w:t>
      </w:r>
      <w:r w:rsidRPr="0021491E">
        <w:rPr>
          <w:b/>
        </w:rPr>
        <w:tab/>
        <w:t xml:space="preserve">не допускать ссылки на применение </w:t>
      </w:r>
      <w:r>
        <w:rPr>
          <w:b/>
        </w:rPr>
        <w:t>"</w:t>
      </w:r>
      <w:r w:rsidRPr="0021491E">
        <w:rPr>
          <w:b/>
        </w:rPr>
        <w:t>разумных воспитател</w:t>
      </w:r>
      <w:r w:rsidRPr="0021491E">
        <w:rPr>
          <w:b/>
        </w:rPr>
        <w:t>ь</w:t>
      </w:r>
      <w:r w:rsidRPr="0021491E">
        <w:rPr>
          <w:b/>
        </w:rPr>
        <w:t>ных мер</w:t>
      </w:r>
      <w:r>
        <w:rPr>
          <w:b/>
        </w:rPr>
        <w:t>"</w:t>
      </w:r>
      <w:r w:rsidRPr="0021491E">
        <w:rPr>
          <w:b/>
        </w:rPr>
        <w:t xml:space="preserve"> в качестве оправдания в ответ на обвинения в посягательстве на р</w:t>
      </w:r>
      <w:r w:rsidRPr="0021491E">
        <w:rPr>
          <w:b/>
        </w:rPr>
        <w:t>е</w:t>
      </w:r>
      <w:r w:rsidRPr="0021491E">
        <w:rPr>
          <w:b/>
        </w:rPr>
        <w:t>бенка;</w:t>
      </w:r>
    </w:p>
    <w:p w:rsidR="006E580A" w:rsidRPr="0021491E" w:rsidRDefault="006E580A" w:rsidP="006120BF">
      <w:pPr>
        <w:pStyle w:val="SingleTxtGR"/>
        <w:rPr>
          <w:b/>
        </w:rPr>
      </w:pPr>
      <w:r w:rsidRPr="0063639E">
        <w:rPr>
          <w:b/>
        </w:rPr>
        <w:tab/>
      </w:r>
      <w:r w:rsidRPr="0021491E">
        <w:rPr>
          <w:b/>
        </w:rPr>
        <w:t>b)</w:t>
      </w:r>
      <w:r w:rsidRPr="0021491E">
        <w:rPr>
          <w:b/>
        </w:rPr>
        <w:tab/>
        <w:t>обеспечить обучение всех специалистов, работающих с детьми и в их интересах, включая сотрудников правоохранительных органов, м</w:t>
      </w:r>
      <w:r w:rsidRPr="0021491E">
        <w:rPr>
          <w:b/>
        </w:rPr>
        <w:t>е</w:t>
      </w:r>
      <w:r w:rsidRPr="0021491E">
        <w:rPr>
          <w:b/>
        </w:rPr>
        <w:t>ди</w:t>
      </w:r>
      <w:r>
        <w:rPr>
          <w:b/>
        </w:rPr>
        <w:t>цинский и педагогический персонал</w:t>
      </w:r>
      <w:r w:rsidRPr="0021491E">
        <w:rPr>
          <w:b/>
        </w:rPr>
        <w:t xml:space="preserve">, навыкам </w:t>
      </w:r>
      <w:r>
        <w:rPr>
          <w:b/>
        </w:rPr>
        <w:t xml:space="preserve">своевременного </w:t>
      </w:r>
      <w:r w:rsidRPr="0021491E">
        <w:rPr>
          <w:b/>
        </w:rPr>
        <w:t>выявл</w:t>
      </w:r>
      <w:r w:rsidRPr="0021491E">
        <w:rPr>
          <w:b/>
        </w:rPr>
        <w:t>е</w:t>
      </w:r>
      <w:r w:rsidRPr="0021491E">
        <w:rPr>
          <w:b/>
        </w:rPr>
        <w:t>ния</w:t>
      </w:r>
      <w:r w:rsidRPr="001C1A76">
        <w:rPr>
          <w:b/>
        </w:rPr>
        <w:t xml:space="preserve"> </w:t>
      </w:r>
      <w:r w:rsidRPr="0021491E">
        <w:rPr>
          <w:b/>
        </w:rPr>
        <w:t>всех случа</w:t>
      </w:r>
      <w:r>
        <w:rPr>
          <w:b/>
        </w:rPr>
        <w:t>ев</w:t>
      </w:r>
      <w:r w:rsidRPr="0021491E">
        <w:rPr>
          <w:b/>
        </w:rPr>
        <w:t xml:space="preserve"> насилия в отношении детей, реагирования </w:t>
      </w:r>
      <w:r>
        <w:rPr>
          <w:b/>
        </w:rPr>
        <w:t xml:space="preserve">на них </w:t>
      </w:r>
      <w:r w:rsidRPr="0021491E">
        <w:rPr>
          <w:b/>
        </w:rPr>
        <w:t xml:space="preserve">и </w:t>
      </w:r>
      <w:r>
        <w:rPr>
          <w:b/>
        </w:rPr>
        <w:t>соо</w:t>
      </w:r>
      <w:r>
        <w:rPr>
          <w:b/>
        </w:rPr>
        <w:t>б</w:t>
      </w:r>
      <w:r>
        <w:rPr>
          <w:b/>
        </w:rPr>
        <w:t>щения о таких случаях</w:t>
      </w:r>
      <w:r w:rsidRPr="0021491E">
        <w:rPr>
          <w:b/>
        </w:rPr>
        <w:t>;</w:t>
      </w:r>
    </w:p>
    <w:p w:rsidR="006E580A" w:rsidRPr="0021491E" w:rsidRDefault="006E580A" w:rsidP="006120BF">
      <w:pPr>
        <w:pStyle w:val="SingleTxtGR"/>
        <w:rPr>
          <w:b/>
        </w:rPr>
      </w:pPr>
      <w:r w:rsidRPr="0063639E">
        <w:rPr>
          <w:b/>
        </w:rPr>
        <w:tab/>
      </w:r>
      <w:r w:rsidRPr="0021491E">
        <w:rPr>
          <w:b/>
        </w:rPr>
        <w:t>с)</w:t>
      </w:r>
      <w:r w:rsidRPr="0021491E">
        <w:rPr>
          <w:b/>
        </w:rPr>
        <w:tab/>
        <w:t>рассмотреть вопрос о проведении независимого исследования о вер</w:t>
      </w:r>
      <w:r w:rsidRPr="0021491E">
        <w:rPr>
          <w:b/>
        </w:rPr>
        <w:t>о</w:t>
      </w:r>
      <w:r w:rsidRPr="0021491E">
        <w:rPr>
          <w:b/>
        </w:rPr>
        <w:t xml:space="preserve">ятной взаимосвязи насилия </w:t>
      </w:r>
      <w:r>
        <w:rPr>
          <w:b/>
        </w:rPr>
        <w:t xml:space="preserve">в семье </w:t>
      </w:r>
      <w:r w:rsidRPr="0021491E">
        <w:rPr>
          <w:b/>
        </w:rPr>
        <w:t>и телесных наказаний.</w:t>
      </w:r>
    </w:p>
    <w:p w:rsidR="006E580A" w:rsidRPr="0021491E" w:rsidRDefault="006E580A" w:rsidP="006120BF">
      <w:pPr>
        <w:pStyle w:val="H23GR"/>
      </w:pPr>
      <w:r w:rsidRPr="0021491E">
        <w:tab/>
      </w:r>
      <w:r w:rsidRPr="0021491E">
        <w:tab/>
        <w:t>Насилие в отношении детей и женщин</w:t>
      </w:r>
    </w:p>
    <w:p w:rsidR="006E580A" w:rsidRPr="0021491E" w:rsidRDefault="006E580A" w:rsidP="006120BF">
      <w:pPr>
        <w:pStyle w:val="SingleTxtGR"/>
      </w:pPr>
      <w:r w:rsidRPr="0021491E">
        <w:t>46.</w:t>
      </w:r>
      <w:r w:rsidRPr="0021491E">
        <w:tab/>
        <w:t xml:space="preserve">Комитет глубоко обеспокоен </w:t>
      </w:r>
      <w:r>
        <w:t xml:space="preserve">широкомасштабным насилием </w:t>
      </w:r>
      <w:r w:rsidRPr="0021491E">
        <w:t>в о</w:t>
      </w:r>
      <w:r w:rsidRPr="0021491E">
        <w:t>т</w:t>
      </w:r>
      <w:r w:rsidRPr="0021491E">
        <w:t xml:space="preserve">ношении женщин и детей </w:t>
      </w:r>
      <w:r>
        <w:t xml:space="preserve">в стране </w:t>
      </w:r>
      <w:r w:rsidRPr="0021491E">
        <w:t>и отмеч</w:t>
      </w:r>
      <w:r>
        <w:t>а</w:t>
      </w:r>
      <w:r w:rsidRPr="0021491E">
        <w:t xml:space="preserve">ет вероятность </w:t>
      </w:r>
      <w:r>
        <w:t xml:space="preserve">существования неразрывной взаимосвязи между </w:t>
      </w:r>
      <w:r w:rsidRPr="0021491E">
        <w:t>насилием</w:t>
      </w:r>
      <w:r>
        <w:t xml:space="preserve"> в семье</w:t>
      </w:r>
      <w:r w:rsidRPr="0021491E">
        <w:t xml:space="preserve">, узаконенными телесными наказаниями, проявлениями агрессии </w:t>
      </w:r>
      <w:r>
        <w:t xml:space="preserve">среди детей </w:t>
      </w:r>
      <w:r w:rsidRPr="0021491E">
        <w:t>и другими формами насилия</w:t>
      </w:r>
      <w:r>
        <w:t xml:space="preserve"> в обществе</w:t>
      </w:r>
      <w:r w:rsidRPr="0021491E">
        <w:t>, что приводит к его эскалации и усугубляет положение дел. Комитет особенно обеспокоен тем, что:</w:t>
      </w:r>
    </w:p>
    <w:p w:rsidR="006E580A" w:rsidRPr="0021491E" w:rsidRDefault="006E580A" w:rsidP="006120BF">
      <w:pPr>
        <w:pStyle w:val="SingleTxtGR"/>
      </w:pPr>
      <w:r w:rsidRPr="0063639E">
        <w:tab/>
      </w:r>
      <w:r w:rsidRPr="0021491E">
        <w:t>а)</w:t>
      </w:r>
      <w:r w:rsidRPr="0021491E">
        <w:tab/>
      </w:r>
      <w:r>
        <w:t>это</w:t>
      </w:r>
      <w:r w:rsidRPr="0021491E">
        <w:t xml:space="preserve"> явление</w:t>
      </w:r>
      <w:r>
        <w:t xml:space="preserve"> в первую очередь затрагивает </w:t>
      </w:r>
      <w:r w:rsidRPr="0021491E">
        <w:t>женщин и дет</w:t>
      </w:r>
      <w:r>
        <w:t>ей</w:t>
      </w:r>
      <w:r w:rsidRPr="0021491E">
        <w:t xml:space="preserve"> из </w:t>
      </w:r>
      <w:r>
        <w:t xml:space="preserve">числа </w:t>
      </w:r>
      <w:r w:rsidRPr="0021491E">
        <w:t>аборигенов;</w:t>
      </w:r>
    </w:p>
    <w:p w:rsidR="006E580A" w:rsidRPr="0021491E" w:rsidRDefault="006E580A" w:rsidP="006120BF">
      <w:pPr>
        <w:pStyle w:val="SingleTxtGR"/>
      </w:pPr>
      <w:r w:rsidRPr="0063639E">
        <w:tab/>
      </w:r>
      <w:r w:rsidRPr="0021491E">
        <w:t>b)</w:t>
      </w:r>
      <w:r w:rsidRPr="0021491E">
        <w:tab/>
        <w:t>продолжается практика стерилизации женщин и девушек из числа инв</w:t>
      </w:r>
      <w:r w:rsidRPr="0021491E">
        <w:t>а</w:t>
      </w:r>
      <w:r w:rsidRPr="0021491E">
        <w:t>лидов;</w:t>
      </w:r>
    </w:p>
    <w:p w:rsidR="006E580A" w:rsidRPr="003249B2" w:rsidRDefault="006E580A" w:rsidP="006120BF">
      <w:pPr>
        <w:pStyle w:val="SingleTxtGR"/>
      </w:pPr>
      <w:r w:rsidRPr="0063639E">
        <w:tab/>
      </w:r>
      <w:r w:rsidRPr="0021491E">
        <w:t>c)</w:t>
      </w:r>
      <w:r w:rsidRPr="0021491E">
        <w:tab/>
        <w:t xml:space="preserve">программы социальной реинтеграции детей, </w:t>
      </w:r>
      <w:r>
        <w:t>пострадавших от н</w:t>
      </w:r>
      <w:r>
        <w:t>а</w:t>
      </w:r>
      <w:r>
        <w:t>силия в семье</w:t>
      </w:r>
      <w:r w:rsidRPr="0021491E">
        <w:t>, по-прежнему осуществляются неадекватно, в</w:t>
      </w:r>
      <w:r>
        <w:t xml:space="preserve"> частности</w:t>
      </w:r>
      <w:r w:rsidRPr="0021491E">
        <w:t xml:space="preserve"> из-за о</w:t>
      </w:r>
      <w:r w:rsidRPr="0021491E">
        <w:t>т</w:t>
      </w:r>
      <w:r w:rsidRPr="0021491E">
        <w:t>сутствия</w:t>
      </w:r>
      <w:r w:rsidR="00D649C3">
        <w:t xml:space="preserve"> </w:t>
      </w:r>
      <w:r>
        <w:t xml:space="preserve">систем </w:t>
      </w:r>
      <w:r w:rsidRPr="003249B2">
        <w:t>мониторинга положения пострадавших детей, которых во</w:t>
      </w:r>
      <w:r w:rsidRPr="003249B2">
        <w:t>з</w:t>
      </w:r>
      <w:r w:rsidRPr="003249B2">
        <w:t>вращают в их семьи;</w:t>
      </w:r>
    </w:p>
    <w:p w:rsidR="006E580A" w:rsidRPr="003249B2" w:rsidRDefault="006E580A" w:rsidP="006120BF">
      <w:pPr>
        <w:pStyle w:val="SingleTxtGR"/>
      </w:pPr>
      <w:r>
        <w:tab/>
      </w:r>
      <w:r w:rsidRPr="003249B2">
        <w:t>d)</w:t>
      </w:r>
      <w:r w:rsidRPr="003249B2">
        <w:tab/>
        <w:t>случа</w:t>
      </w:r>
      <w:r>
        <w:t>ям</w:t>
      </w:r>
      <w:r w:rsidRPr="003249B2">
        <w:t>, когда насилие применяется членами семьи и/или когда женщины являются и</w:t>
      </w:r>
      <w:r w:rsidRPr="003249B2">
        <w:t>с</w:t>
      </w:r>
      <w:r w:rsidRPr="003249B2">
        <w:t>точником насилия, а не его жертвами</w:t>
      </w:r>
      <w:r>
        <w:t>, уделяется мало внимания, а процедуры рассмотрения таких случаев отсутствуют;</w:t>
      </w:r>
    </w:p>
    <w:p w:rsidR="006E580A" w:rsidRPr="003249B2" w:rsidRDefault="006E580A" w:rsidP="006120BF">
      <w:pPr>
        <w:pStyle w:val="SingleTxtGR"/>
      </w:pPr>
      <w:r>
        <w:tab/>
      </w:r>
      <w:r w:rsidRPr="003249B2">
        <w:t>e)</w:t>
      </w:r>
      <w:r w:rsidRPr="003249B2">
        <w:tab/>
      </w:r>
      <w:r>
        <w:t xml:space="preserve">не проводится </w:t>
      </w:r>
      <w:r w:rsidRPr="003249B2">
        <w:t>регулярно</w:t>
      </w:r>
      <w:r>
        <w:t>й</w:t>
      </w:r>
      <w:r w:rsidRPr="003249B2">
        <w:t xml:space="preserve"> и систематическо</w:t>
      </w:r>
      <w:r>
        <w:t>й</w:t>
      </w:r>
      <w:r w:rsidRPr="003249B2">
        <w:t xml:space="preserve"> оценки мер </w:t>
      </w:r>
      <w:r>
        <w:t xml:space="preserve">по борьбе с насилием </w:t>
      </w:r>
      <w:r w:rsidRPr="003249B2">
        <w:t>в отношении детей, совершаем</w:t>
      </w:r>
      <w:r>
        <w:t>ым</w:t>
      </w:r>
      <w:r w:rsidRPr="003249B2">
        <w:t xml:space="preserve"> в школах, через Интернет и</w:t>
      </w:r>
      <w:r>
        <w:t xml:space="preserve"> </w:t>
      </w:r>
      <w:r w:rsidRPr="003249B2">
        <w:t>в иных контекстах.</w:t>
      </w:r>
    </w:p>
    <w:p w:rsidR="006E580A" w:rsidRPr="003249B2" w:rsidRDefault="006E580A" w:rsidP="006120BF">
      <w:pPr>
        <w:pStyle w:val="SingleTxtGR"/>
      </w:pPr>
      <w:r w:rsidRPr="003249B2">
        <w:t>47.</w:t>
      </w:r>
      <w:r w:rsidRPr="003249B2">
        <w:tab/>
      </w:r>
      <w:r w:rsidRPr="003249B2">
        <w:rPr>
          <w:b/>
        </w:rPr>
        <w:t>Подчеркивая обязательства государства-участника, вытекающие из статей 19 и 37</w:t>
      </w:r>
      <w:r w:rsidRPr="00A433B3">
        <w:rPr>
          <w:b/>
        </w:rPr>
        <w:t xml:space="preserve"> </w:t>
      </w:r>
      <w:r w:rsidRPr="003249B2">
        <w:rPr>
          <w:b/>
        </w:rPr>
        <w:t>а</w:t>
      </w:r>
      <w:r>
        <w:rPr>
          <w:b/>
        </w:rPr>
        <w:t>)</w:t>
      </w:r>
      <w:r w:rsidRPr="003249B2">
        <w:rPr>
          <w:b/>
        </w:rPr>
        <w:t xml:space="preserve"> Конвенции и принятого Комитетом замечания общего п</w:t>
      </w:r>
      <w:r w:rsidRPr="003249B2">
        <w:rPr>
          <w:b/>
        </w:rPr>
        <w:t>о</w:t>
      </w:r>
      <w:r w:rsidRPr="003249B2">
        <w:rPr>
          <w:b/>
        </w:rPr>
        <w:t>рядка № 13 (2011) о праве детей на свободу от всех форм насилия, Комитет настоятельно призывает государство-участник разработать на федерал</w:t>
      </w:r>
      <w:r w:rsidRPr="003249B2">
        <w:rPr>
          <w:b/>
        </w:rPr>
        <w:t>ь</w:t>
      </w:r>
      <w:r w:rsidRPr="003249B2">
        <w:rPr>
          <w:b/>
        </w:rPr>
        <w:t>ном уровне законодательство</w:t>
      </w:r>
      <w:r>
        <w:rPr>
          <w:b/>
        </w:rPr>
        <w:t xml:space="preserve"> в качестве </w:t>
      </w:r>
      <w:r w:rsidRPr="003249B2">
        <w:rPr>
          <w:b/>
        </w:rPr>
        <w:t>общей основ</w:t>
      </w:r>
      <w:r>
        <w:rPr>
          <w:b/>
        </w:rPr>
        <w:t>ы</w:t>
      </w:r>
      <w:r w:rsidRPr="003249B2">
        <w:rPr>
          <w:b/>
        </w:rPr>
        <w:t xml:space="preserve"> для </w:t>
      </w:r>
      <w:r>
        <w:rPr>
          <w:b/>
        </w:rPr>
        <w:t xml:space="preserve">сокращения масштабов </w:t>
      </w:r>
      <w:r w:rsidRPr="003249B2">
        <w:rPr>
          <w:b/>
        </w:rPr>
        <w:t>насилия и содействовать принятию аналогичных или дополн</w:t>
      </w:r>
      <w:r>
        <w:rPr>
          <w:b/>
        </w:rPr>
        <w:t>и</w:t>
      </w:r>
      <w:r>
        <w:rPr>
          <w:b/>
        </w:rPr>
        <w:t xml:space="preserve">тельных </w:t>
      </w:r>
      <w:r w:rsidRPr="003249B2">
        <w:rPr>
          <w:b/>
        </w:rPr>
        <w:t xml:space="preserve">законодательных норм на уровне штатов и территорий. Он также рекомендует государству-участнику принять </w:t>
      </w:r>
      <w:r>
        <w:rPr>
          <w:b/>
        </w:rPr>
        <w:t xml:space="preserve">конкретный </w:t>
      </w:r>
      <w:r w:rsidRPr="003249B2">
        <w:rPr>
          <w:b/>
        </w:rPr>
        <w:t>план де</w:t>
      </w:r>
      <w:r w:rsidRPr="003249B2">
        <w:rPr>
          <w:b/>
        </w:rPr>
        <w:t>й</w:t>
      </w:r>
      <w:r w:rsidRPr="003249B2">
        <w:rPr>
          <w:b/>
        </w:rPr>
        <w:t xml:space="preserve">ствий по практическому претворению в жизнь положений Национального плана по </w:t>
      </w:r>
      <w:r>
        <w:rPr>
          <w:b/>
        </w:rPr>
        <w:t xml:space="preserve">сокращению масштабов </w:t>
      </w:r>
      <w:r w:rsidRPr="003249B2">
        <w:rPr>
          <w:b/>
        </w:rPr>
        <w:t xml:space="preserve">насилия в отношении женщин и их детей </w:t>
      </w:r>
      <w:r>
        <w:rPr>
          <w:b/>
        </w:rPr>
        <w:t>на 2010</w:t>
      </w:r>
      <w:r w:rsidRPr="00A433B3">
        <w:rPr>
          <w:b/>
        </w:rPr>
        <w:t>−</w:t>
      </w:r>
      <w:r w:rsidRPr="003249B2">
        <w:rPr>
          <w:b/>
        </w:rPr>
        <w:t>2022 годы, который включал бы, в частности</w:t>
      </w:r>
      <w:r>
        <w:rPr>
          <w:b/>
        </w:rPr>
        <w:t>, следующие меры</w:t>
      </w:r>
      <w:r w:rsidRPr="003249B2">
        <w:rPr>
          <w:b/>
        </w:rPr>
        <w:t>:</w:t>
      </w:r>
    </w:p>
    <w:p w:rsidR="006E580A" w:rsidRPr="003249B2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3249B2">
        <w:rPr>
          <w:b/>
        </w:rPr>
        <w:t>a)</w:t>
      </w:r>
      <w:r w:rsidRPr="003249B2">
        <w:rPr>
          <w:b/>
        </w:rPr>
        <w:tab/>
        <w:t>обеспеч</w:t>
      </w:r>
      <w:r>
        <w:rPr>
          <w:b/>
        </w:rPr>
        <w:t xml:space="preserve">ение более глубокого </w:t>
      </w:r>
      <w:r w:rsidRPr="003249B2">
        <w:rPr>
          <w:b/>
        </w:rPr>
        <w:t>уяснени</w:t>
      </w:r>
      <w:r>
        <w:rPr>
          <w:b/>
        </w:rPr>
        <w:t>я</w:t>
      </w:r>
      <w:r w:rsidRPr="003249B2">
        <w:rPr>
          <w:b/>
        </w:rPr>
        <w:t xml:space="preserve"> факторов, порожда</w:t>
      </w:r>
      <w:r w:rsidRPr="003249B2">
        <w:rPr>
          <w:b/>
        </w:rPr>
        <w:t>ю</w:t>
      </w:r>
      <w:r w:rsidRPr="003249B2">
        <w:rPr>
          <w:b/>
        </w:rPr>
        <w:t>щих высокий уровень насилия в отношении женщин и детей из среды абориг</w:t>
      </w:r>
      <w:r w:rsidRPr="003249B2">
        <w:rPr>
          <w:b/>
        </w:rPr>
        <w:t>е</w:t>
      </w:r>
      <w:r w:rsidRPr="003249B2">
        <w:rPr>
          <w:b/>
        </w:rPr>
        <w:t xml:space="preserve">нов, и отражение в общенациональных </w:t>
      </w:r>
      <w:r>
        <w:rPr>
          <w:b/>
        </w:rPr>
        <w:t xml:space="preserve">планах и планах </w:t>
      </w:r>
      <w:r w:rsidRPr="003249B2">
        <w:rPr>
          <w:b/>
        </w:rPr>
        <w:t>шт</w:t>
      </w:r>
      <w:r w:rsidRPr="003249B2">
        <w:rPr>
          <w:b/>
        </w:rPr>
        <w:t>а</w:t>
      </w:r>
      <w:r w:rsidRPr="003249B2">
        <w:rPr>
          <w:b/>
        </w:rPr>
        <w:t>т</w:t>
      </w:r>
      <w:r>
        <w:rPr>
          <w:b/>
        </w:rPr>
        <w:t>ов</w:t>
      </w:r>
      <w:r w:rsidRPr="003249B2">
        <w:rPr>
          <w:b/>
        </w:rPr>
        <w:t>/территори</w:t>
      </w:r>
      <w:r>
        <w:rPr>
          <w:b/>
        </w:rPr>
        <w:t>й</w:t>
      </w:r>
      <w:r w:rsidRPr="003249B2">
        <w:rPr>
          <w:b/>
        </w:rPr>
        <w:t xml:space="preserve"> мер по их </w:t>
      </w:r>
      <w:r>
        <w:rPr>
          <w:b/>
        </w:rPr>
        <w:t>устранению</w:t>
      </w:r>
      <w:r w:rsidRPr="003249B2">
        <w:rPr>
          <w:b/>
        </w:rPr>
        <w:t>;</w:t>
      </w:r>
    </w:p>
    <w:p w:rsidR="006E580A" w:rsidRPr="003249B2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3249B2">
        <w:rPr>
          <w:b/>
        </w:rPr>
        <w:t>b)</w:t>
      </w:r>
      <w:r w:rsidRPr="003249B2">
        <w:rPr>
          <w:b/>
        </w:rPr>
        <w:tab/>
        <w:t>разработ</w:t>
      </w:r>
      <w:r>
        <w:rPr>
          <w:b/>
        </w:rPr>
        <w:t>ка</w:t>
      </w:r>
      <w:r w:rsidRPr="003249B2">
        <w:rPr>
          <w:b/>
        </w:rPr>
        <w:t xml:space="preserve"> и </w:t>
      </w:r>
      <w:r>
        <w:rPr>
          <w:b/>
        </w:rPr>
        <w:t>осуществление четких нор</w:t>
      </w:r>
      <w:r w:rsidRPr="00A433B3">
        <w:rPr>
          <w:b/>
        </w:rPr>
        <w:t>м</w:t>
      </w:r>
      <w:r>
        <w:rPr>
          <w:b/>
        </w:rPr>
        <w:t>, запрещающих</w:t>
      </w:r>
      <w:r w:rsidRPr="003249B2">
        <w:rPr>
          <w:b/>
        </w:rPr>
        <w:t xml:space="preserve"> ст</w:t>
      </w:r>
      <w:r w:rsidRPr="003249B2">
        <w:rPr>
          <w:b/>
        </w:rPr>
        <w:t>е</w:t>
      </w:r>
      <w:r w:rsidRPr="003249B2">
        <w:rPr>
          <w:b/>
        </w:rPr>
        <w:t>рилизаци</w:t>
      </w:r>
      <w:r>
        <w:rPr>
          <w:b/>
        </w:rPr>
        <w:t>ю</w:t>
      </w:r>
      <w:r w:rsidRPr="003249B2">
        <w:rPr>
          <w:b/>
        </w:rPr>
        <w:t xml:space="preserve"> женщин</w:t>
      </w:r>
      <w:r>
        <w:rPr>
          <w:b/>
        </w:rPr>
        <w:t>-</w:t>
      </w:r>
      <w:r w:rsidRPr="003249B2">
        <w:rPr>
          <w:b/>
        </w:rPr>
        <w:t xml:space="preserve"> и девушек</w:t>
      </w:r>
      <w:r>
        <w:rPr>
          <w:b/>
        </w:rPr>
        <w:t>-</w:t>
      </w:r>
      <w:r w:rsidRPr="003249B2">
        <w:rPr>
          <w:b/>
        </w:rPr>
        <w:t>инвалид</w:t>
      </w:r>
      <w:r>
        <w:rPr>
          <w:b/>
        </w:rPr>
        <w:t xml:space="preserve">ов, </w:t>
      </w:r>
      <w:r w:rsidRPr="003249B2">
        <w:rPr>
          <w:b/>
        </w:rPr>
        <w:t>не</w:t>
      </w:r>
      <w:r>
        <w:rPr>
          <w:b/>
        </w:rPr>
        <w:t xml:space="preserve"> </w:t>
      </w:r>
      <w:r w:rsidRPr="003249B2">
        <w:rPr>
          <w:b/>
        </w:rPr>
        <w:t>способных выразить свое согласие;</w:t>
      </w:r>
    </w:p>
    <w:p w:rsidR="006E580A" w:rsidRPr="003249B2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3249B2">
        <w:rPr>
          <w:b/>
        </w:rPr>
        <w:t>c)</w:t>
      </w:r>
      <w:r w:rsidRPr="003249B2">
        <w:rPr>
          <w:b/>
        </w:rPr>
        <w:tab/>
        <w:t>созда</w:t>
      </w:r>
      <w:r>
        <w:rPr>
          <w:b/>
        </w:rPr>
        <w:t xml:space="preserve">ние </w:t>
      </w:r>
      <w:r w:rsidRPr="003249B2">
        <w:rPr>
          <w:b/>
        </w:rPr>
        <w:t>механизм</w:t>
      </w:r>
      <w:r>
        <w:rPr>
          <w:b/>
        </w:rPr>
        <w:t>ов</w:t>
      </w:r>
      <w:r w:rsidRPr="003249B2">
        <w:rPr>
          <w:b/>
        </w:rPr>
        <w:t>, обеспечивающи</w:t>
      </w:r>
      <w:r>
        <w:rPr>
          <w:b/>
        </w:rPr>
        <w:t>х</w:t>
      </w:r>
      <w:r w:rsidRPr="003249B2">
        <w:rPr>
          <w:b/>
        </w:rPr>
        <w:t xml:space="preserve"> эффективн</w:t>
      </w:r>
      <w:r>
        <w:rPr>
          <w:b/>
        </w:rPr>
        <w:t>ую</w:t>
      </w:r>
      <w:r w:rsidRPr="003249B2">
        <w:rPr>
          <w:b/>
        </w:rPr>
        <w:t xml:space="preserve"> по</w:t>
      </w:r>
      <w:r>
        <w:rPr>
          <w:b/>
        </w:rPr>
        <w:t>ддер</w:t>
      </w:r>
      <w:r>
        <w:rPr>
          <w:b/>
        </w:rPr>
        <w:t>ж</w:t>
      </w:r>
      <w:r>
        <w:rPr>
          <w:b/>
        </w:rPr>
        <w:t xml:space="preserve">ку </w:t>
      </w:r>
      <w:r w:rsidRPr="003249B2">
        <w:rPr>
          <w:b/>
        </w:rPr>
        <w:t xml:space="preserve">детей, </w:t>
      </w:r>
      <w:r>
        <w:rPr>
          <w:b/>
        </w:rPr>
        <w:t xml:space="preserve">пострадавших от бытового </w:t>
      </w:r>
      <w:r w:rsidRPr="003249B2">
        <w:rPr>
          <w:b/>
        </w:rPr>
        <w:t xml:space="preserve">насилия, после </w:t>
      </w:r>
      <w:r>
        <w:rPr>
          <w:b/>
        </w:rPr>
        <w:t xml:space="preserve">их реинтеграции </w:t>
      </w:r>
      <w:r w:rsidRPr="003249B2">
        <w:rPr>
          <w:b/>
        </w:rPr>
        <w:t>в свою семью;</w:t>
      </w:r>
    </w:p>
    <w:p w:rsidR="006E580A" w:rsidRPr="003249B2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3249B2">
        <w:rPr>
          <w:b/>
        </w:rPr>
        <w:t>d)</w:t>
      </w:r>
      <w:r w:rsidRPr="003249B2">
        <w:rPr>
          <w:b/>
        </w:rPr>
        <w:tab/>
        <w:t>разработ</w:t>
      </w:r>
      <w:r>
        <w:rPr>
          <w:b/>
        </w:rPr>
        <w:t>ка</w:t>
      </w:r>
      <w:r w:rsidRPr="003249B2">
        <w:rPr>
          <w:b/>
        </w:rPr>
        <w:t xml:space="preserve"> альтернативны</w:t>
      </w:r>
      <w:r>
        <w:rPr>
          <w:b/>
        </w:rPr>
        <w:t>х</w:t>
      </w:r>
      <w:r w:rsidRPr="003249B2">
        <w:rPr>
          <w:b/>
        </w:rPr>
        <w:t xml:space="preserve"> вариант</w:t>
      </w:r>
      <w:r>
        <w:rPr>
          <w:b/>
        </w:rPr>
        <w:t>ов</w:t>
      </w:r>
      <w:r w:rsidRPr="003249B2">
        <w:rPr>
          <w:b/>
        </w:rPr>
        <w:t xml:space="preserve"> на тот случай, когда </w:t>
      </w:r>
      <w:r>
        <w:rPr>
          <w:b/>
        </w:rPr>
        <w:t>и</w:t>
      </w:r>
      <w:r>
        <w:rPr>
          <w:b/>
        </w:rPr>
        <w:t>с</w:t>
      </w:r>
      <w:r>
        <w:rPr>
          <w:b/>
        </w:rPr>
        <w:t xml:space="preserve">точником насилия является один </w:t>
      </w:r>
      <w:r w:rsidRPr="003249B2">
        <w:rPr>
          <w:b/>
        </w:rPr>
        <w:t>из родителей или друг</w:t>
      </w:r>
      <w:r>
        <w:rPr>
          <w:b/>
        </w:rPr>
        <w:t xml:space="preserve">ой член </w:t>
      </w:r>
      <w:r w:rsidRPr="003249B2">
        <w:rPr>
          <w:b/>
        </w:rPr>
        <w:t>с</w:t>
      </w:r>
      <w:r w:rsidRPr="003249B2">
        <w:rPr>
          <w:b/>
        </w:rPr>
        <w:t>е</w:t>
      </w:r>
      <w:r w:rsidRPr="003249B2">
        <w:rPr>
          <w:b/>
        </w:rPr>
        <w:t>мьи;</w:t>
      </w:r>
    </w:p>
    <w:p w:rsidR="006E580A" w:rsidRPr="003249B2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3249B2">
        <w:rPr>
          <w:b/>
        </w:rPr>
        <w:t>e)</w:t>
      </w:r>
      <w:r w:rsidRPr="003249B2">
        <w:rPr>
          <w:b/>
        </w:rPr>
        <w:tab/>
      </w:r>
      <w:r>
        <w:rPr>
          <w:b/>
        </w:rPr>
        <w:t xml:space="preserve">мониторинг осуществления </w:t>
      </w:r>
      <w:r w:rsidRPr="003249B2">
        <w:rPr>
          <w:b/>
        </w:rPr>
        <w:t>мер по борьбе с нас</w:t>
      </w:r>
      <w:r w:rsidRPr="003249B2">
        <w:rPr>
          <w:b/>
        </w:rPr>
        <w:t>и</w:t>
      </w:r>
      <w:r w:rsidRPr="003249B2">
        <w:rPr>
          <w:b/>
        </w:rPr>
        <w:t>лием (включая телесные наказания и проявлени</w:t>
      </w:r>
      <w:r>
        <w:rPr>
          <w:b/>
        </w:rPr>
        <w:t>я</w:t>
      </w:r>
      <w:r w:rsidRPr="003249B2">
        <w:rPr>
          <w:b/>
        </w:rPr>
        <w:t xml:space="preserve"> агрессии в </w:t>
      </w:r>
      <w:r>
        <w:rPr>
          <w:b/>
        </w:rPr>
        <w:t xml:space="preserve">среде сверстников </w:t>
      </w:r>
      <w:r w:rsidRPr="003249B2">
        <w:rPr>
          <w:b/>
        </w:rPr>
        <w:t>через И</w:t>
      </w:r>
      <w:r w:rsidRPr="003249B2">
        <w:rPr>
          <w:b/>
        </w:rPr>
        <w:t>н</w:t>
      </w:r>
      <w:r w:rsidRPr="003249B2">
        <w:rPr>
          <w:b/>
        </w:rPr>
        <w:t xml:space="preserve">тернет и в других контекстах), предусмотренных </w:t>
      </w:r>
      <w:r>
        <w:rPr>
          <w:b/>
        </w:rPr>
        <w:t>конкретными план</w:t>
      </w:r>
      <w:r>
        <w:rPr>
          <w:b/>
        </w:rPr>
        <w:t>а</w:t>
      </w:r>
      <w:r>
        <w:rPr>
          <w:b/>
        </w:rPr>
        <w:t>ми</w:t>
      </w:r>
      <w:r w:rsidRPr="003249B2">
        <w:rPr>
          <w:b/>
        </w:rPr>
        <w:t>, а также трехгодичн</w:t>
      </w:r>
      <w:r>
        <w:rPr>
          <w:b/>
        </w:rPr>
        <w:t>ы</w:t>
      </w:r>
      <w:r w:rsidRPr="003249B2">
        <w:rPr>
          <w:b/>
        </w:rPr>
        <w:t>м план</w:t>
      </w:r>
      <w:r>
        <w:rPr>
          <w:b/>
        </w:rPr>
        <w:t>ом</w:t>
      </w:r>
      <w:r w:rsidRPr="003249B2">
        <w:rPr>
          <w:b/>
        </w:rPr>
        <w:t xml:space="preserve"> действий по линии Национальной р</w:t>
      </w:r>
      <w:r w:rsidRPr="003249B2">
        <w:rPr>
          <w:b/>
        </w:rPr>
        <w:t>а</w:t>
      </w:r>
      <w:r w:rsidRPr="003249B2">
        <w:rPr>
          <w:b/>
        </w:rPr>
        <w:t>мочной программы защиты детей в Австралии.</w:t>
      </w:r>
    </w:p>
    <w:p w:rsidR="006E580A" w:rsidRPr="003249B2" w:rsidRDefault="006E580A" w:rsidP="006120BF">
      <w:pPr>
        <w:pStyle w:val="SingleTxtGR"/>
        <w:rPr>
          <w:b/>
        </w:rPr>
      </w:pPr>
      <w:r w:rsidRPr="003249B2">
        <w:t>48.</w:t>
      </w:r>
      <w:r w:rsidRPr="003249B2">
        <w:tab/>
      </w:r>
      <w:r w:rsidRPr="003249B2">
        <w:rPr>
          <w:b/>
        </w:rPr>
        <w:t>Ссылаясь на проведенное Организацией Объединенных Наций и</w:t>
      </w:r>
      <w:r w:rsidRPr="003249B2">
        <w:rPr>
          <w:b/>
        </w:rPr>
        <w:t>с</w:t>
      </w:r>
      <w:r w:rsidRPr="003249B2">
        <w:rPr>
          <w:b/>
        </w:rPr>
        <w:t>следование проблемы насилия в отношении детей (A/61/299) и на замеч</w:t>
      </w:r>
      <w:r w:rsidRPr="003249B2">
        <w:rPr>
          <w:b/>
        </w:rPr>
        <w:t>а</w:t>
      </w:r>
      <w:r w:rsidRPr="003249B2">
        <w:rPr>
          <w:b/>
        </w:rPr>
        <w:t xml:space="preserve">ние общего порядка № 13 (2011) Комитета о праве детей на свободу от всех форм насилия, Комитет далее </w:t>
      </w:r>
      <w:r>
        <w:rPr>
          <w:b/>
        </w:rPr>
        <w:t xml:space="preserve">рекомендует </w:t>
      </w:r>
      <w:r w:rsidRPr="003249B2">
        <w:rPr>
          <w:b/>
        </w:rPr>
        <w:t>государств</w:t>
      </w:r>
      <w:r>
        <w:rPr>
          <w:b/>
        </w:rPr>
        <w:t>у</w:t>
      </w:r>
      <w:r w:rsidRPr="003249B2">
        <w:rPr>
          <w:b/>
        </w:rPr>
        <w:t>-участник</w:t>
      </w:r>
      <w:r>
        <w:rPr>
          <w:b/>
        </w:rPr>
        <w:t>у</w:t>
      </w:r>
      <w:r w:rsidRPr="003249B2">
        <w:rPr>
          <w:b/>
        </w:rPr>
        <w:t>:</w:t>
      </w:r>
    </w:p>
    <w:p w:rsidR="006E580A" w:rsidRPr="003249B2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3249B2">
        <w:rPr>
          <w:b/>
        </w:rPr>
        <w:t>a)</w:t>
      </w:r>
      <w:r w:rsidRPr="003249B2">
        <w:rPr>
          <w:b/>
        </w:rPr>
        <w:tab/>
        <w:t>уделять первоочередное внимание искоренению всех форм н</w:t>
      </w:r>
      <w:r w:rsidRPr="003249B2">
        <w:rPr>
          <w:b/>
        </w:rPr>
        <w:t>а</w:t>
      </w:r>
      <w:r w:rsidRPr="003249B2">
        <w:rPr>
          <w:b/>
        </w:rPr>
        <w:t>силия в отношении детей, в том числе обеспечив осуществление рекоме</w:t>
      </w:r>
      <w:r w:rsidRPr="003249B2">
        <w:rPr>
          <w:b/>
        </w:rPr>
        <w:t>н</w:t>
      </w:r>
      <w:r w:rsidRPr="003249B2">
        <w:rPr>
          <w:b/>
        </w:rPr>
        <w:t>даций, с</w:t>
      </w:r>
      <w:r w:rsidRPr="003249B2">
        <w:rPr>
          <w:b/>
        </w:rPr>
        <w:t>о</w:t>
      </w:r>
      <w:r w:rsidRPr="003249B2">
        <w:rPr>
          <w:b/>
        </w:rPr>
        <w:t>держащихся в исследовании Организации Объединенных Наций о насилии в отношении детей, с уделением особого внимания гендерной т</w:t>
      </w:r>
      <w:r w:rsidRPr="003249B2">
        <w:rPr>
          <w:b/>
        </w:rPr>
        <w:t>е</w:t>
      </w:r>
      <w:r w:rsidRPr="003249B2">
        <w:rPr>
          <w:b/>
        </w:rPr>
        <w:t>матике;</w:t>
      </w:r>
    </w:p>
    <w:p w:rsidR="006E580A" w:rsidRPr="003249B2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3249B2">
        <w:rPr>
          <w:b/>
        </w:rPr>
        <w:t>b)</w:t>
      </w:r>
      <w:r w:rsidRPr="003249B2">
        <w:rPr>
          <w:b/>
        </w:rPr>
        <w:tab/>
        <w:t>представить в своем следующем периодическом докладе и</w:t>
      </w:r>
      <w:r w:rsidRPr="003249B2">
        <w:rPr>
          <w:b/>
        </w:rPr>
        <w:t>н</w:t>
      </w:r>
      <w:r w:rsidRPr="003249B2">
        <w:rPr>
          <w:b/>
        </w:rPr>
        <w:t>формацию о</w:t>
      </w:r>
      <w:r>
        <w:rPr>
          <w:b/>
        </w:rPr>
        <w:t xml:space="preserve"> выполнении </w:t>
      </w:r>
      <w:r w:rsidRPr="003249B2">
        <w:rPr>
          <w:b/>
        </w:rPr>
        <w:t xml:space="preserve">государством-участником содержащихся в </w:t>
      </w:r>
      <w:r>
        <w:rPr>
          <w:b/>
        </w:rPr>
        <w:t>выш</w:t>
      </w:r>
      <w:r>
        <w:rPr>
          <w:b/>
        </w:rPr>
        <w:t>е</w:t>
      </w:r>
      <w:r>
        <w:rPr>
          <w:b/>
        </w:rPr>
        <w:t xml:space="preserve">указанном </w:t>
      </w:r>
      <w:r w:rsidRPr="003249B2">
        <w:rPr>
          <w:b/>
        </w:rPr>
        <w:t>исследовании рекомендаций, в частности рекомендаций, кот</w:t>
      </w:r>
      <w:r w:rsidRPr="003249B2">
        <w:rPr>
          <w:b/>
        </w:rPr>
        <w:t>о</w:t>
      </w:r>
      <w:r w:rsidRPr="003249B2">
        <w:rPr>
          <w:b/>
        </w:rPr>
        <w:t>рые были особо отмечены Специальным представителем Генерального секретаря по вопросу о насилии в отношении детей и которые касаются, в час</w:t>
      </w:r>
      <w:r w:rsidRPr="003249B2">
        <w:rPr>
          <w:b/>
        </w:rPr>
        <w:t>т</w:t>
      </w:r>
      <w:r w:rsidRPr="003249B2">
        <w:rPr>
          <w:b/>
        </w:rPr>
        <w:t>ности:</w:t>
      </w:r>
    </w:p>
    <w:p w:rsidR="006E580A" w:rsidRPr="003249B2" w:rsidRDefault="006E580A" w:rsidP="006120BF">
      <w:pPr>
        <w:pStyle w:val="SingleTxtGR"/>
        <w:ind w:left="1701" w:hanging="567"/>
        <w:rPr>
          <w:b/>
        </w:rPr>
      </w:pPr>
      <w:r w:rsidRPr="003249B2">
        <w:rPr>
          <w:b/>
        </w:rPr>
        <w:tab/>
        <w:t>i)</w:t>
      </w:r>
      <w:r w:rsidRPr="003249B2">
        <w:rPr>
          <w:b/>
        </w:rPr>
        <w:tab/>
        <w:t>разработки в каждом государстве всеобъемлющей национал</w:t>
      </w:r>
      <w:r w:rsidRPr="003249B2">
        <w:rPr>
          <w:b/>
        </w:rPr>
        <w:t>ь</w:t>
      </w:r>
      <w:r w:rsidRPr="003249B2">
        <w:rPr>
          <w:b/>
        </w:rPr>
        <w:t>ной стратегии предотвращени</w:t>
      </w:r>
      <w:r>
        <w:rPr>
          <w:b/>
        </w:rPr>
        <w:t>я</w:t>
      </w:r>
      <w:r w:rsidRPr="003249B2">
        <w:rPr>
          <w:b/>
        </w:rPr>
        <w:t xml:space="preserve"> и искоренени</w:t>
      </w:r>
      <w:r>
        <w:rPr>
          <w:b/>
        </w:rPr>
        <w:t>я</w:t>
      </w:r>
      <w:r w:rsidRPr="003249B2">
        <w:rPr>
          <w:b/>
        </w:rPr>
        <w:t xml:space="preserve"> всех форм насилия в отношении детей;</w:t>
      </w:r>
    </w:p>
    <w:p w:rsidR="006E580A" w:rsidRPr="003249B2" w:rsidRDefault="006E580A" w:rsidP="006120BF">
      <w:pPr>
        <w:pStyle w:val="SingleTxtGR"/>
        <w:ind w:left="1701" w:hanging="567"/>
        <w:rPr>
          <w:b/>
        </w:rPr>
      </w:pPr>
      <w:r w:rsidRPr="003249B2">
        <w:rPr>
          <w:b/>
        </w:rPr>
        <w:tab/>
        <w:t>ii)</w:t>
      </w:r>
      <w:r w:rsidRPr="003249B2">
        <w:rPr>
          <w:b/>
        </w:rPr>
        <w:tab/>
        <w:t>введения в законодательном порядке на национальном уровне прямого запрета на все формы насилия в отношении детей в любом контексте;</w:t>
      </w:r>
    </w:p>
    <w:p w:rsidR="006E580A" w:rsidRPr="003249B2" w:rsidRDefault="006E580A" w:rsidP="006120BF">
      <w:pPr>
        <w:pStyle w:val="SingleTxtGR"/>
        <w:ind w:left="1701" w:hanging="567"/>
        <w:rPr>
          <w:b/>
        </w:rPr>
      </w:pPr>
      <w:r w:rsidRPr="003249B2">
        <w:rPr>
          <w:b/>
        </w:rPr>
        <w:tab/>
        <w:t>iii)</w:t>
      </w:r>
      <w:r w:rsidRPr="003249B2">
        <w:rPr>
          <w:b/>
        </w:rPr>
        <w:tab/>
        <w:t>укрепления национальной системы сбора, анализа и распр</w:t>
      </w:r>
      <w:r w:rsidRPr="003249B2">
        <w:rPr>
          <w:b/>
        </w:rPr>
        <w:t>о</w:t>
      </w:r>
      <w:r w:rsidRPr="003249B2">
        <w:rPr>
          <w:b/>
        </w:rPr>
        <w:t>странения данных и программы исследований по проблеме насилия в о</w:t>
      </w:r>
      <w:r w:rsidRPr="003249B2">
        <w:rPr>
          <w:b/>
        </w:rPr>
        <w:t>т</w:t>
      </w:r>
      <w:r w:rsidRPr="003249B2">
        <w:rPr>
          <w:b/>
        </w:rPr>
        <w:t>ношении детей.</w:t>
      </w:r>
    </w:p>
    <w:p w:rsidR="006E580A" w:rsidRPr="003249B2" w:rsidRDefault="006E580A" w:rsidP="006120BF">
      <w:pPr>
        <w:pStyle w:val="H1GR"/>
      </w:pPr>
      <w:r w:rsidRPr="003249B2">
        <w:tab/>
        <w:t>D.</w:t>
      </w:r>
      <w:r w:rsidRPr="003249B2">
        <w:tab/>
        <w:t>Семейное окружение и альтернативный уход</w:t>
      </w:r>
      <w:r>
        <w:t xml:space="preserve"> </w:t>
      </w:r>
      <w:r w:rsidRPr="003249B2">
        <w:t>(статьи 5, 18 (п</w:t>
      </w:r>
      <w:r>
        <w:t xml:space="preserve">ункты </w:t>
      </w:r>
      <w:r w:rsidRPr="003249B2">
        <w:t>1</w:t>
      </w:r>
      <w:r>
        <w:t>−</w:t>
      </w:r>
      <w:r w:rsidRPr="003249B2">
        <w:t>2), 9−11, 19−21, 25, 27 (п</w:t>
      </w:r>
      <w:r>
        <w:t xml:space="preserve">ункт </w:t>
      </w:r>
      <w:r w:rsidRPr="003249B2">
        <w:t>4) и</w:t>
      </w:r>
      <w:r>
        <w:t xml:space="preserve"> </w:t>
      </w:r>
      <w:r w:rsidRPr="003249B2">
        <w:t>39 Конвенции)</w:t>
      </w:r>
    </w:p>
    <w:p w:rsidR="006E580A" w:rsidRPr="003249B2" w:rsidRDefault="006E580A" w:rsidP="006120BF">
      <w:pPr>
        <w:pStyle w:val="H23GR"/>
      </w:pPr>
      <w:r w:rsidRPr="003249B2">
        <w:tab/>
      </w:r>
      <w:r w:rsidRPr="003249B2">
        <w:tab/>
        <w:t>Семейное окружение</w:t>
      </w:r>
    </w:p>
    <w:p w:rsidR="006E580A" w:rsidRPr="003249B2" w:rsidRDefault="006E580A" w:rsidP="006120BF">
      <w:pPr>
        <w:pStyle w:val="SingleTxtGR"/>
      </w:pPr>
      <w:r w:rsidRPr="003249B2">
        <w:t>49.</w:t>
      </w:r>
      <w:r w:rsidRPr="003249B2">
        <w:tab/>
        <w:t xml:space="preserve">Приветствуя </w:t>
      </w:r>
      <w:r>
        <w:t xml:space="preserve">предпринимаемые </w:t>
      </w:r>
      <w:r w:rsidRPr="003249B2">
        <w:t xml:space="preserve">государством-участником усилия </w:t>
      </w:r>
      <w:r>
        <w:t>по у</w:t>
      </w:r>
      <w:r>
        <w:t>к</w:t>
      </w:r>
      <w:r>
        <w:t xml:space="preserve">реплению </w:t>
      </w:r>
      <w:r w:rsidRPr="003249B2">
        <w:t>поддержки</w:t>
      </w:r>
      <w:r>
        <w:t xml:space="preserve"> семей, Комитет в то же время </w:t>
      </w:r>
      <w:r w:rsidRPr="003249B2">
        <w:t>обеспокоен продолжа</w:t>
      </w:r>
      <w:r w:rsidRPr="003249B2">
        <w:t>ю</w:t>
      </w:r>
      <w:r w:rsidRPr="003249B2">
        <w:t>щимся увеличением числа детей, помещаемых в детские учреждения, и сохр</w:t>
      </w:r>
      <w:r w:rsidRPr="003249B2">
        <w:t>а</w:t>
      </w:r>
      <w:r w:rsidRPr="003249B2">
        <w:t>няющейся труднодоступностью и низким качеством услуг по уходу за дет</w:t>
      </w:r>
      <w:r w:rsidRPr="003249B2">
        <w:t>ь</w:t>
      </w:r>
      <w:r w:rsidRPr="003249B2">
        <w:t>ми.</w:t>
      </w:r>
    </w:p>
    <w:p w:rsidR="006E580A" w:rsidRPr="003249B2" w:rsidRDefault="006E580A" w:rsidP="006120BF">
      <w:pPr>
        <w:pStyle w:val="SingleTxtGR"/>
        <w:rPr>
          <w:b/>
        </w:rPr>
      </w:pPr>
      <w:r w:rsidRPr="003249B2">
        <w:t>50.</w:t>
      </w:r>
      <w:r w:rsidRPr="003249B2">
        <w:rPr>
          <w:b/>
        </w:rPr>
        <w:tab/>
        <w:t xml:space="preserve">Комитет рекомендует государству-участнику провести системную оценку действенности осуществляемых мер </w:t>
      </w:r>
      <w:r>
        <w:rPr>
          <w:b/>
        </w:rPr>
        <w:t xml:space="preserve">в интересах всех типов </w:t>
      </w:r>
      <w:r w:rsidRPr="003249B2">
        <w:rPr>
          <w:b/>
        </w:rPr>
        <w:t>семей и все</w:t>
      </w:r>
      <w:r>
        <w:rPr>
          <w:b/>
        </w:rPr>
        <w:t>х</w:t>
      </w:r>
      <w:r w:rsidRPr="003249B2">
        <w:rPr>
          <w:b/>
        </w:rPr>
        <w:t xml:space="preserve"> дет</w:t>
      </w:r>
      <w:r>
        <w:rPr>
          <w:b/>
        </w:rPr>
        <w:t>ей</w:t>
      </w:r>
      <w:r w:rsidRPr="003249B2">
        <w:rPr>
          <w:b/>
        </w:rPr>
        <w:t>. При этом он рекомендует государству-участнику производить сбор данных в разбивке, в частности, по этнической принадле</w:t>
      </w:r>
      <w:r w:rsidRPr="003249B2">
        <w:rPr>
          <w:b/>
        </w:rPr>
        <w:t>ж</w:t>
      </w:r>
      <w:r w:rsidRPr="003249B2">
        <w:rPr>
          <w:b/>
        </w:rPr>
        <w:t xml:space="preserve">ности, полу, социально-экономическому положению и местонахождению и определить, в какой мере сокращение и/или увеличение </w:t>
      </w:r>
      <w:r>
        <w:rPr>
          <w:b/>
        </w:rPr>
        <w:t xml:space="preserve">числа </w:t>
      </w:r>
      <w:r w:rsidRPr="003249B2">
        <w:rPr>
          <w:b/>
        </w:rPr>
        <w:t>детей, пом</w:t>
      </w:r>
      <w:r w:rsidRPr="003249B2">
        <w:rPr>
          <w:b/>
        </w:rPr>
        <w:t>е</w:t>
      </w:r>
      <w:r w:rsidRPr="003249B2">
        <w:rPr>
          <w:b/>
        </w:rPr>
        <w:t>щаемых в детские учреждения, соотносится с мерами, принимаемыми в отношении их семей. Он далее рекомендует использовать результаты такой оценки в качестве руководства для государства-участника при осуществлении на</w:t>
      </w:r>
      <w:r w:rsidRPr="003249B2">
        <w:rPr>
          <w:b/>
        </w:rPr>
        <w:t>д</w:t>
      </w:r>
      <w:r w:rsidRPr="003249B2">
        <w:rPr>
          <w:b/>
        </w:rPr>
        <w:t xml:space="preserve">лежащих мер по укреплению текущих программ поддержки семьи, </w:t>
      </w:r>
      <w:r>
        <w:rPr>
          <w:b/>
        </w:rPr>
        <w:t>вкл</w:t>
      </w:r>
      <w:r>
        <w:rPr>
          <w:b/>
        </w:rPr>
        <w:t>ю</w:t>
      </w:r>
      <w:r>
        <w:rPr>
          <w:b/>
        </w:rPr>
        <w:t>чая расширение наличия и повышение финансовой доступности качес</w:t>
      </w:r>
      <w:r>
        <w:rPr>
          <w:b/>
        </w:rPr>
        <w:t>т</w:t>
      </w:r>
      <w:r>
        <w:rPr>
          <w:b/>
        </w:rPr>
        <w:t xml:space="preserve">венных детских учреждений </w:t>
      </w:r>
      <w:r w:rsidRPr="003249B2">
        <w:rPr>
          <w:b/>
        </w:rPr>
        <w:t>по уходу, обеспеч</w:t>
      </w:r>
      <w:r>
        <w:rPr>
          <w:b/>
        </w:rPr>
        <w:t xml:space="preserve">ение </w:t>
      </w:r>
      <w:r w:rsidRPr="003249B2">
        <w:rPr>
          <w:b/>
        </w:rPr>
        <w:t>надлежащ</w:t>
      </w:r>
      <w:r>
        <w:rPr>
          <w:b/>
        </w:rPr>
        <w:t xml:space="preserve">его </w:t>
      </w:r>
      <w:r w:rsidRPr="003249B2">
        <w:rPr>
          <w:b/>
        </w:rPr>
        <w:t>размер</w:t>
      </w:r>
      <w:r>
        <w:rPr>
          <w:b/>
        </w:rPr>
        <w:t>а</w:t>
      </w:r>
      <w:r w:rsidRPr="003249B2">
        <w:rPr>
          <w:b/>
        </w:rPr>
        <w:t xml:space="preserve"> выплат по линии помощи семьям и предоставление родит</w:t>
      </w:r>
      <w:r w:rsidRPr="003249B2">
        <w:rPr>
          <w:b/>
        </w:rPr>
        <w:t>е</w:t>
      </w:r>
      <w:r w:rsidRPr="003249B2">
        <w:rPr>
          <w:b/>
        </w:rPr>
        <w:t>лям отпуска по уходу за детьми в соответствии с недавно утвержденным полож</w:t>
      </w:r>
      <w:r w:rsidRPr="003249B2">
        <w:rPr>
          <w:b/>
        </w:rPr>
        <w:t>е</w:t>
      </w:r>
      <w:r w:rsidRPr="003249B2">
        <w:rPr>
          <w:b/>
        </w:rPr>
        <w:t>нием.</w:t>
      </w:r>
    </w:p>
    <w:p w:rsidR="006E580A" w:rsidRPr="003249B2" w:rsidRDefault="006E580A" w:rsidP="006120BF">
      <w:pPr>
        <w:pStyle w:val="H23GR"/>
      </w:pPr>
      <w:r w:rsidRPr="003249B2">
        <w:tab/>
      </w:r>
      <w:r w:rsidRPr="003249B2">
        <w:tab/>
        <w:t>Дети, лишенные семейного окружения</w:t>
      </w:r>
    </w:p>
    <w:p w:rsidR="006E580A" w:rsidRPr="003249B2" w:rsidRDefault="006E580A" w:rsidP="006120BF">
      <w:pPr>
        <w:pStyle w:val="SingleTxtGR"/>
      </w:pPr>
      <w:r w:rsidRPr="003249B2">
        <w:t>51.</w:t>
      </w:r>
      <w:r w:rsidRPr="003249B2">
        <w:tab/>
        <w:t>Комитет глубоко обеспокоен значительным ростом (приблизительно на 51</w:t>
      </w:r>
      <w:r>
        <w:t xml:space="preserve">% в период </w:t>
      </w:r>
      <w:r w:rsidRPr="003249B2">
        <w:t>с 2005 по 2010</w:t>
      </w:r>
      <w:r>
        <w:t xml:space="preserve"> </w:t>
      </w:r>
      <w:r w:rsidRPr="003249B2">
        <w:t>год) числа детей, помещенных в детские учрежд</w:t>
      </w:r>
      <w:r w:rsidRPr="003249B2">
        <w:t>е</w:t>
      </w:r>
      <w:r w:rsidRPr="003249B2">
        <w:t>ния интернатного типа, и отсутствием у государства данных о критериях, пр</w:t>
      </w:r>
      <w:r w:rsidRPr="003249B2">
        <w:t>и</w:t>
      </w:r>
      <w:r w:rsidRPr="003249B2">
        <w:t xml:space="preserve">меняемых при принятии решения о помещении ребенка в такое учреждение. Кроме того, Комитет серьезно обеспокоен многочисленными сообщениями о нарушениях и издевательствах, происходящих в </w:t>
      </w:r>
      <w:r>
        <w:t xml:space="preserve">детских </w:t>
      </w:r>
      <w:r w:rsidRPr="003249B2">
        <w:t xml:space="preserve">учреждениях </w:t>
      </w:r>
      <w:r>
        <w:t>инте</w:t>
      </w:r>
      <w:r>
        <w:t>р</w:t>
      </w:r>
      <w:r>
        <w:t>натного типа, включая:</w:t>
      </w:r>
    </w:p>
    <w:p w:rsidR="006E580A" w:rsidRPr="003249B2" w:rsidRDefault="006E580A" w:rsidP="006120BF">
      <w:pPr>
        <w:pStyle w:val="SingleTxtGR"/>
      </w:pPr>
      <w:r>
        <w:tab/>
      </w:r>
      <w:r w:rsidRPr="003249B2">
        <w:t>a)</w:t>
      </w:r>
      <w:r w:rsidRPr="003249B2">
        <w:tab/>
        <w:t>необоснованное помещение детей в такие учреждения;</w:t>
      </w:r>
    </w:p>
    <w:p w:rsidR="006E580A" w:rsidRPr="003249B2" w:rsidRDefault="006E580A" w:rsidP="006120BF">
      <w:pPr>
        <w:pStyle w:val="SingleTxtGR"/>
      </w:pPr>
      <w:r>
        <w:tab/>
      </w:r>
      <w:r w:rsidRPr="003249B2">
        <w:t>b)</w:t>
      </w:r>
      <w:r w:rsidRPr="003249B2">
        <w:tab/>
        <w:t>слабый уровень отбора, подготовки, поддержки и оценки деятел</w:t>
      </w:r>
      <w:r w:rsidRPr="003249B2">
        <w:t>ь</w:t>
      </w:r>
      <w:r w:rsidRPr="003249B2">
        <w:t xml:space="preserve">ности </w:t>
      </w:r>
      <w:r>
        <w:t>сотрудников по уходу</w:t>
      </w:r>
      <w:r w:rsidRPr="003249B2">
        <w:t>;</w:t>
      </w:r>
    </w:p>
    <w:p w:rsidR="006E580A" w:rsidRPr="003249B2" w:rsidRDefault="006E580A" w:rsidP="006120BF">
      <w:pPr>
        <w:pStyle w:val="SingleTxtGR"/>
      </w:pPr>
      <w:r>
        <w:tab/>
      </w:r>
      <w:r w:rsidRPr="003249B2">
        <w:t>c)</w:t>
      </w:r>
      <w:r w:rsidRPr="003249B2">
        <w:tab/>
        <w:t>ограниченный выбор вари</w:t>
      </w:r>
      <w:r>
        <w:t>антов ухода; слабость поддержки сотру</w:t>
      </w:r>
      <w:r>
        <w:t>д</w:t>
      </w:r>
      <w:r>
        <w:t xml:space="preserve">ников, </w:t>
      </w:r>
      <w:r w:rsidRPr="003249B2">
        <w:t>осуществляющи</w:t>
      </w:r>
      <w:r>
        <w:t>х</w:t>
      </w:r>
      <w:r w:rsidRPr="003249B2">
        <w:t xml:space="preserve"> уход на дому</w:t>
      </w:r>
      <w:r>
        <w:t>,</w:t>
      </w:r>
      <w:r w:rsidRPr="003249B2">
        <w:t xml:space="preserve"> а также </w:t>
      </w:r>
      <w:r>
        <w:t xml:space="preserve">обострение </w:t>
      </w:r>
      <w:r w:rsidRPr="003249B2">
        <w:t xml:space="preserve">(или возникновение) психических </w:t>
      </w:r>
      <w:r>
        <w:t xml:space="preserve">заболеваний </w:t>
      </w:r>
      <w:r w:rsidRPr="003249B2">
        <w:t>вследствие помещения в учреждения по ух</w:t>
      </w:r>
      <w:r w:rsidRPr="003249B2">
        <w:t>о</w:t>
      </w:r>
      <w:r w:rsidRPr="003249B2">
        <w:t>ду;</w:t>
      </w:r>
    </w:p>
    <w:p w:rsidR="006E580A" w:rsidRPr="003249B2" w:rsidRDefault="006E580A" w:rsidP="006120BF">
      <w:pPr>
        <w:pStyle w:val="SingleTxtGR"/>
      </w:pPr>
      <w:r>
        <w:tab/>
      </w:r>
      <w:r w:rsidRPr="003249B2">
        <w:t>d)</w:t>
      </w:r>
      <w:r w:rsidRPr="003249B2">
        <w:tab/>
        <w:t xml:space="preserve">отставание подростков, находившихся в детских учреждениях, от </w:t>
      </w:r>
      <w:r>
        <w:t xml:space="preserve">других их сверстников по уровню </w:t>
      </w:r>
      <w:r w:rsidRPr="003249B2">
        <w:t xml:space="preserve">здоровья, </w:t>
      </w:r>
      <w:r>
        <w:t>успеваемости</w:t>
      </w:r>
      <w:r w:rsidRPr="003249B2">
        <w:t>, благосостояния и развития;</w:t>
      </w:r>
    </w:p>
    <w:p w:rsidR="006E580A" w:rsidRPr="003249B2" w:rsidRDefault="006E580A" w:rsidP="006120BF">
      <w:pPr>
        <w:pStyle w:val="SingleTxtGR"/>
      </w:pPr>
      <w:r>
        <w:tab/>
        <w:t>e)</w:t>
      </w:r>
      <w:r>
        <w:tab/>
        <w:t xml:space="preserve">злоупотребления в отношении </w:t>
      </w:r>
      <w:r w:rsidRPr="003249B2">
        <w:t xml:space="preserve">детей и </w:t>
      </w:r>
      <w:r>
        <w:t xml:space="preserve">отсутствие заботы о них </w:t>
      </w:r>
      <w:r w:rsidRPr="003249B2">
        <w:t>в детских учреждениях;</w:t>
      </w:r>
    </w:p>
    <w:p w:rsidR="006E580A" w:rsidRPr="003249B2" w:rsidRDefault="006E580A" w:rsidP="006120BF">
      <w:pPr>
        <w:pStyle w:val="SingleTxtGR"/>
      </w:pPr>
      <w:r>
        <w:tab/>
      </w:r>
      <w:r w:rsidRPr="003249B2">
        <w:t>f)</w:t>
      </w:r>
      <w:r w:rsidRPr="003249B2">
        <w:tab/>
        <w:t>низкий уровень подготовки детей к моменту завершения их преб</w:t>
      </w:r>
      <w:r w:rsidRPr="003249B2">
        <w:t>ы</w:t>
      </w:r>
      <w:r w:rsidRPr="003249B2">
        <w:t>вания в детских учреждениях по достижении 18 лет;</w:t>
      </w:r>
    </w:p>
    <w:p w:rsidR="006E580A" w:rsidRPr="003249B2" w:rsidRDefault="006E580A" w:rsidP="006120BF">
      <w:pPr>
        <w:pStyle w:val="SingleTxtGR"/>
      </w:pPr>
      <w:r>
        <w:tab/>
        <w:t>g)</w:t>
      </w:r>
      <w:r>
        <w:tab/>
        <w:t xml:space="preserve">частые </w:t>
      </w:r>
      <w:r w:rsidRPr="003249B2">
        <w:t>случа</w:t>
      </w:r>
      <w:r>
        <w:t>и</w:t>
      </w:r>
      <w:r w:rsidRPr="003249B2">
        <w:t xml:space="preserve"> помещения детей аборигенов и жителей островов Торресова пролива в учреждения с отрывом от их окружения и, соответственно, необходимость расширения штата работников системы попечения из числа аб</w:t>
      </w:r>
      <w:r w:rsidRPr="003249B2">
        <w:t>о</w:t>
      </w:r>
      <w:r w:rsidRPr="003249B2">
        <w:t>ригенов.</w:t>
      </w:r>
    </w:p>
    <w:p w:rsidR="006E580A" w:rsidRPr="00590961" w:rsidRDefault="006E580A" w:rsidP="006120BF">
      <w:pPr>
        <w:pStyle w:val="SingleTxtGR"/>
        <w:rPr>
          <w:b/>
        </w:rPr>
      </w:pPr>
      <w:r w:rsidRPr="00A63861">
        <w:t>52.</w:t>
      </w:r>
      <w:r w:rsidRPr="003249B2">
        <w:rPr>
          <w:b/>
        </w:rPr>
        <w:tab/>
        <w:t xml:space="preserve">Комитет настоятельно призывает государство-участник принять все необходимые меры по изучению первопричин и масштабов таких явлений, как </w:t>
      </w:r>
      <w:r>
        <w:rPr>
          <w:b/>
        </w:rPr>
        <w:t xml:space="preserve">злоупотребления в отношении </w:t>
      </w:r>
      <w:r w:rsidRPr="003249B2">
        <w:rPr>
          <w:b/>
        </w:rPr>
        <w:t>детей и лишение их заботы, и предст</w:t>
      </w:r>
      <w:r w:rsidRPr="003249B2">
        <w:rPr>
          <w:b/>
        </w:rPr>
        <w:t>а</w:t>
      </w:r>
      <w:r w:rsidRPr="003249B2">
        <w:rPr>
          <w:b/>
        </w:rPr>
        <w:t>вить общие сведения о причинах, по которым дети помещаются в детские учреждения, с целью поиска решений, позволяющих уменьшить число т</w:t>
      </w:r>
      <w:r w:rsidRPr="003249B2">
        <w:rPr>
          <w:b/>
        </w:rPr>
        <w:t>а</w:t>
      </w:r>
      <w:r w:rsidRPr="003249B2">
        <w:rPr>
          <w:b/>
        </w:rPr>
        <w:t>ких детей. Он далее по</w:t>
      </w:r>
      <w:r>
        <w:rPr>
          <w:b/>
        </w:rPr>
        <w:t xml:space="preserve">вторяет ранее </w:t>
      </w:r>
      <w:r w:rsidRPr="003249B2">
        <w:rPr>
          <w:b/>
        </w:rPr>
        <w:t>данн</w:t>
      </w:r>
      <w:r>
        <w:rPr>
          <w:b/>
        </w:rPr>
        <w:t>ые</w:t>
      </w:r>
      <w:r w:rsidRPr="003249B2">
        <w:rPr>
          <w:b/>
        </w:rPr>
        <w:t xml:space="preserve"> им государству-участнику р</w:t>
      </w:r>
      <w:r w:rsidRPr="003249B2">
        <w:rPr>
          <w:b/>
        </w:rPr>
        <w:t>е</w:t>
      </w:r>
      <w:r w:rsidRPr="003249B2">
        <w:rPr>
          <w:b/>
        </w:rPr>
        <w:t>комендаци</w:t>
      </w:r>
      <w:r>
        <w:rPr>
          <w:b/>
        </w:rPr>
        <w:t xml:space="preserve">и о принятии мер по </w:t>
      </w:r>
      <w:r w:rsidRPr="003249B2">
        <w:rPr>
          <w:b/>
        </w:rPr>
        <w:t>укреплению ныне осуществляемых пр</w:t>
      </w:r>
      <w:r w:rsidRPr="003249B2">
        <w:rPr>
          <w:b/>
        </w:rPr>
        <w:t>о</w:t>
      </w:r>
      <w:r w:rsidRPr="003249B2">
        <w:rPr>
          <w:b/>
        </w:rPr>
        <w:t>грамм поддержки семей</w:t>
      </w:r>
      <w:r>
        <w:rPr>
          <w:b/>
        </w:rPr>
        <w:t xml:space="preserve"> путем, </w:t>
      </w:r>
      <w:r w:rsidRPr="003249B2">
        <w:rPr>
          <w:b/>
        </w:rPr>
        <w:t>в частности, перенацеливания их на наиб</w:t>
      </w:r>
      <w:r w:rsidRPr="003249B2">
        <w:rPr>
          <w:b/>
        </w:rPr>
        <w:t>о</w:t>
      </w:r>
      <w:r w:rsidRPr="003249B2">
        <w:rPr>
          <w:b/>
        </w:rPr>
        <w:t>лее уязвимые</w:t>
      </w:r>
      <w:r w:rsidR="00C121DB">
        <w:t xml:space="preserve"> </w:t>
      </w:r>
      <w:r w:rsidRPr="00590961">
        <w:rPr>
          <w:b/>
        </w:rPr>
        <w:t xml:space="preserve">семьи </w:t>
      </w:r>
      <w:r w:rsidRPr="00590961">
        <w:rPr>
          <w:b/>
          <w:bCs/>
        </w:rPr>
        <w:t>в целях сокращения числа детей, помещаемых в де</w:t>
      </w:r>
      <w:r w:rsidRPr="00590961">
        <w:rPr>
          <w:b/>
          <w:bCs/>
        </w:rPr>
        <w:t>т</w:t>
      </w:r>
      <w:r w:rsidRPr="00590961">
        <w:rPr>
          <w:b/>
          <w:bCs/>
        </w:rPr>
        <w:t>ские учреждения интернатного типа,</w:t>
      </w:r>
      <w:r w:rsidRPr="00590961">
        <w:rPr>
          <w:b/>
        </w:rPr>
        <w:t xml:space="preserve"> и предпочтительного использования, в случае необходимости, варианта ухода на базе семьи. Кроме того, Ком</w:t>
      </w:r>
      <w:r w:rsidRPr="00590961">
        <w:rPr>
          <w:b/>
        </w:rPr>
        <w:t>и</w:t>
      </w:r>
      <w:r w:rsidRPr="00590961">
        <w:rPr>
          <w:b/>
        </w:rPr>
        <w:t>тет призывает г</w:t>
      </w:r>
      <w:r w:rsidRPr="00590961">
        <w:rPr>
          <w:b/>
        </w:rPr>
        <w:t>о</w:t>
      </w:r>
      <w:r w:rsidRPr="00590961">
        <w:rPr>
          <w:b/>
        </w:rPr>
        <w:t>сударство-участник выделить все необходимые кадровые, технические и финансовые ресурсы для улучшения условий содержания детей в учреждениях альтернативн</w:t>
      </w:r>
      <w:r w:rsidRPr="00590961">
        <w:rPr>
          <w:b/>
        </w:rPr>
        <w:t>о</w:t>
      </w:r>
      <w:r w:rsidRPr="00590961">
        <w:rPr>
          <w:b/>
        </w:rPr>
        <w:t>го ухода, а также:</w:t>
      </w:r>
    </w:p>
    <w:p w:rsidR="006E580A" w:rsidRPr="008D7A2E" w:rsidRDefault="006E580A" w:rsidP="006120BF">
      <w:pPr>
        <w:pStyle w:val="SingleTxtGR"/>
      </w:pPr>
      <w:r>
        <w:tab/>
      </w:r>
      <w:r w:rsidRPr="008D7A2E">
        <w:t>а)</w:t>
      </w:r>
      <w:r w:rsidRPr="008D7A2E">
        <w:tab/>
        <w:t xml:space="preserve">периодически </w:t>
      </w:r>
      <w:r>
        <w:t xml:space="preserve">пересматривать решения </w:t>
      </w:r>
      <w:r w:rsidRPr="008D7A2E">
        <w:t>о передаче детей на восп</w:t>
      </w:r>
      <w:r w:rsidRPr="008D7A2E">
        <w:t>и</w:t>
      </w:r>
      <w:r w:rsidRPr="008D7A2E">
        <w:t>тание в соо</w:t>
      </w:r>
      <w:r>
        <w:t xml:space="preserve">тветствии с требованиями статьи </w:t>
      </w:r>
      <w:r w:rsidRPr="008D7A2E">
        <w:t xml:space="preserve">25 Конвенции, уделяя при этом особое внимание признакам </w:t>
      </w:r>
      <w:r>
        <w:t xml:space="preserve">жестокого </w:t>
      </w:r>
      <w:r w:rsidRPr="008D7A2E">
        <w:t>обращения с детьми;</w:t>
      </w:r>
    </w:p>
    <w:p w:rsidR="006E580A" w:rsidRPr="008D7A2E" w:rsidRDefault="006E580A" w:rsidP="006120BF">
      <w:pPr>
        <w:pStyle w:val="SingleTxtGR"/>
      </w:pPr>
      <w:r>
        <w:tab/>
      </w:r>
      <w:r w:rsidRPr="008D7A2E">
        <w:t>b)</w:t>
      </w:r>
      <w:r w:rsidRPr="008D7A2E">
        <w:tab/>
        <w:t>разработать критерии для отбора, подготовки и поддержки рабо</w:t>
      </w:r>
      <w:r w:rsidRPr="008D7A2E">
        <w:t>т</w:t>
      </w:r>
      <w:r w:rsidRPr="008D7A2E">
        <w:t>ников служб</w:t>
      </w:r>
      <w:r>
        <w:t xml:space="preserve"> ухода за детьми</w:t>
      </w:r>
      <w:r w:rsidRPr="008D7A2E">
        <w:t xml:space="preserve">, в том числе в учреждениях интернатного типа, и обеспечить </w:t>
      </w:r>
      <w:r>
        <w:t xml:space="preserve">их </w:t>
      </w:r>
      <w:r w:rsidRPr="008D7A2E">
        <w:t>регу</w:t>
      </w:r>
      <w:r>
        <w:t>лярную аттестацию</w:t>
      </w:r>
      <w:r w:rsidRPr="008D7A2E">
        <w:t>;</w:t>
      </w:r>
    </w:p>
    <w:p w:rsidR="006E580A" w:rsidRPr="008D7A2E" w:rsidRDefault="006E580A" w:rsidP="006120BF">
      <w:pPr>
        <w:pStyle w:val="SingleTxtGR"/>
      </w:pPr>
      <w:r>
        <w:tab/>
      </w:r>
      <w:r w:rsidRPr="008D7A2E">
        <w:t>c)</w:t>
      </w:r>
      <w:r w:rsidRPr="008D7A2E">
        <w:tab/>
        <w:t>увеличить число социальных работников, с тем чтобы добиться эффективного учета индивид</w:t>
      </w:r>
      <w:r w:rsidRPr="008D7A2E">
        <w:t>у</w:t>
      </w:r>
      <w:r w:rsidRPr="008D7A2E">
        <w:t>альных потребностей каждого ребенка;</w:t>
      </w:r>
    </w:p>
    <w:p w:rsidR="006E580A" w:rsidRPr="008D7A2E" w:rsidRDefault="006E580A" w:rsidP="006120BF">
      <w:pPr>
        <w:pStyle w:val="SingleTxtGR"/>
      </w:pPr>
      <w:r>
        <w:tab/>
      </w:r>
      <w:r w:rsidRPr="008D7A2E">
        <w:t>d)</w:t>
      </w:r>
      <w:r w:rsidRPr="008D7A2E">
        <w:tab/>
        <w:t xml:space="preserve">обеспечить детям, находящимся </w:t>
      </w:r>
      <w:r>
        <w:t>в детских учреждениях</w:t>
      </w:r>
      <w:r w:rsidRPr="008D7A2E">
        <w:t>, равный доступ к услугам здравоохранения и о</w:t>
      </w:r>
      <w:r w:rsidRPr="008D7A2E">
        <w:t>б</w:t>
      </w:r>
      <w:r w:rsidRPr="008D7A2E">
        <w:t>разования;</w:t>
      </w:r>
    </w:p>
    <w:p w:rsidR="006E580A" w:rsidRPr="008D7A2E" w:rsidRDefault="006E580A" w:rsidP="006120BF">
      <w:pPr>
        <w:pStyle w:val="SingleTxtGR"/>
      </w:pPr>
      <w:r>
        <w:tab/>
      </w:r>
      <w:r w:rsidRPr="008D7A2E">
        <w:t>e)</w:t>
      </w:r>
      <w:r w:rsidRPr="008D7A2E">
        <w:tab/>
        <w:t>создать легкодоступные и эффективные механизмы</w:t>
      </w:r>
      <w:r>
        <w:t>, учитывающие интересы детей, для сообщения</w:t>
      </w:r>
      <w:r w:rsidRPr="008D7A2E">
        <w:t xml:space="preserve"> о случаях лишения заботы и </w:t>
      </w:r>
      <w:r>
        <w:t xml:space="preserve">злоупотреблений </w:t>
      </w:r>
      <w:r w:rsidRPr="008D7A2E">
        <w:t>и обеспечить назначение соразмерных наказаний виновным;</w:t>
      </w:r>
    </w:p>
    <w:p w:rsidR="006E580A" w:rsidRPr="008D7A2E" w:rsidRDefault="006E580A" w:rsidP="006120BF">
      <w:pPr>
        <w:pStyle w:val="SingleTxtGR"/>
      </w:pPr>
      <w:r>
        <w:tab/>
      </w:r>
      <w:r w:rsidRPr="008D7A2E">
        <w:t>f)</w:t>
      </w:r>
      <w:r w:rsidRPr="008D7A2E">
        <w:tab/>
        <w:t xml:space="preserve">обеспечить надлежащую подготовку и поддержку </w:t>
      </w:r>
      <w:r>
        <w:t xml:space="preserve">молодых людей </w:t>
      </w:r>
      <w:r w:rsidRPr="008D7A2E">
        <w:t xml:space="preserve">перед выходом из детского учреждения </w:t>
      </w:r>
      <w:r>
        <w:t>путем</w:t>
      </w:r>
      <w:r w:rsidRPr="008D7A2E">
        <w:t xml:space="preserve"> их вовлечения на раннем этапе в процесс планирования перехода, а также посредством </w:t>
      </w:r>
      <w:r>
        <w:t xml:space="preserve">оказания </w:t>
      </w:r>
      <w:r w:rsidRPr="008D7A2E">
        <w:t>им помощи п</w:t>
      </w:r>
      <w:r w:rsidRPr="008D7A2E">
        <w:t>о</w:t>
      </w:r>
      <w:r w:rsidRPr="008D7A2E">
        <w:t xml:space="preserve">сле </w:t>
      </w:r>
      <w:r>
        <w:t>их у</w:t>
      </w:r>
      <w:r w:rsidRPr="008D7A2E">
        <w:t xml:space="preserve">хода из </w:t>
      </w:r>
      <w:r>
        <w:t xml:space="preserve">такого </w:t>
      </w:r>
      <w:r w:rsidRPr="008D7A2E">
        <w:t>учреждения;</w:t>
      </w:r>
    </w:p>
    <w:p w:rsidR="006E580A" w:rsidRPr="008D7A2E" w:rsidRDefault="006E580A" w:rsidP="006120BF">
      <w:pPr>
        <w:pStyle w:val="SingleTxtGR"/>
      </w:pPr>
      <w:r>
        <w:tab/>
      </w:r>
      <w:r w:rsidRPr="008D7A2E">
        <w:t>g)</w:t>
      </w:r>
      <w:r w:rsidRPr="008D7A2E">
        <w:tab/>
        <w:t>выполнить предыдущие рекомендации Комитета, касающиеся ос</w:t>
      </w:r>
      <w:r w:rsidRPr="008D7A2E">
        <w:t>у</w:t>
      </w:r>
      <w:r w:rsidRPr="008D7A2E">
        <w:t>ществления в полном объеме П</w:t>
      </w:r>
      <w:r w:rsidRPr="008D7A2E">
        <w:rPr>
          <w:bCs/>
        </w:rPr>
        <w:t xml:space="preserve">рограммы помещения на воспитание детей из </w:t>
      </w:r>
      <w:r>
        <w:rPr>
          <w:bCs/>
        </w:rPr>
        <w:t>числа</w:t>
      </w:r>
      <w:r w:rsidRPr="008D7A2E">
        <w:rPr>
          <w:bCs/>
        </w:rPr>
        <w:t xml:space="preserve"> коренных народов и наращивания сотрудничества с руководителями о</w:t>
      </w:r>
      <w:r w:rsidRPr="008D7A2E">
        <w:rPr>
          <w:bCs/>
        </w:rPr>
        <w:t>б</w:t>
      </w:r>
      <w:r w:rsidRPr="008D7A2E">
        <w:rPr>
          <w:bCs/>
        </w:rPr>
        <w:t xml:space="preserve">щин и с самими общинами коренного населения в целях </w:t>
      </w:r>
      <w:r>
        <w:rPr>
          <w:bCs/>
        </w:rPr>
        <w:t>поиска</w:t>
      </w:r>
      <w:r w:rsidRPr="008D7A2E">
        <w:rPr>
          <w:bCs/>
        </w:rPr>
        <w:t xml:space="preserve"> для </w:t>
      </w:r>
      <w:r>
        <w:rPr>
          <w:bCs/>
        </w:rPr>
        <w:t xml:space="preserve">их </w:t>
      </w:r>
      <w:r w:rsidRPr="008D7A2E">
        <w:rPr>
          <w:bCs/>
        </w:rPr>
        <w:t xml:space="preserve">детей, нуждающихся в альтернативном </w:t>
      </w:r>
      <w:r>
        <w:rPr>
          <w:bCs/>
        </w:rPr>
        <w:t>уходе</w:t>
      </w:r>
      <w:r w:rsidRPr="008D7A2E">
        <w:rPr>
          <w:bCs/>
        </w:rPr>
        <w:t>, приемлемых решений в форме воспит</w:t>
      </w:r>
      <w:r w:rsidRPr="008D7A2E">
        <w:rPr>
          <w:bCs/>
        </w:rPr>
        <w:t>а</w:t>
      </w:r>
      <w:r w:rsidRPr="008D7A2E">
        <w:rPr>
          <w:bCs/>
        </w:rPr>
        <w:t>ния в сем</w:t>
      </w:r>
      <w:r w:rsidRPr="008D7A2E">
        <w:rPr>
          <w:bCs/>
        </w:rPr>
        <w:t>ь</w:t>
      </w:r>
      <w:r w:rsidRPr="008D7A2E">
        <w:rPr>
          <w:bCs/>
        </w:rPr>
        <w:t>ях</w:t>
      </w:r>
      <w:r>
        <w:rPr>
          <w:bCs/>
        </w:rPr>
        <w:t xml:space="preserve"> из числа</w:t>
      </w:r>
      <w:r w:rsidRPr="008D7A2E">
        <w:rPr>
          <w:bCs/>
        </w:rPr>
        <w:t xml:space="preserve"> коренного </w:t>
      </w:r>
      <w:r>
        <w:rPr>
          <w:bCs/>
        </w:rPr>
        <w:t>населения</w:t>
      </w:r>
      <w:r w:rsidRPr="008D7A2E">
        <w:t>.</w:t>
      </w:r>
    </w:p>
    <w:p w:rsidR="006E580A" w:rsidRPr="008D7A2E" w:rsidRDefault="006E580A" w:rsidP="006120BF">
      <w:pPr>
        <w:pStyle w:val="H23GR"/>
      </w:pPr>
      <w:r w:rsidRPr="008D7A2E">
        <w:tab/>
      </w:r>
      <w:r w:rsidRPr="008D7A2E">
        <w:tab/>
        <w:t>Усыновление/удочерение</w:t>
      </w:r>
    </w:p>
    <w:p w:rsidR="006E580A" w:rsidRPr="008D7A2E" w:rsidRDefault="006E580A" w:rsidP="006120BF">
      <w:pPr>
        <w:pStyle w:val="SingleTxtGR"/>
      </w:pPr>
      <w:r w:rsidRPr="008D7A2E">
        <w:t>53.</w:t>
      </w:r>
      <w:r w:rsidRPr="008D7A2E">
        <w:tab/>
        <w:t>Комитет обеспокоен тем, что лишь в трех из восьми юрисдикций, сущ</w:t>
      </w:r>
      <w:r w:rsidRPr="008D7A2E">
        <w:t>е</w:t>
      </w:r>
      <w:r w:rsidRPr="008D7A2E">
        <w:t>ствующих в государстве-участни</w:t>
      </w:r>
      <w:r>
        <w:t xml:space="preserve">ке, от усыновляемого ребенка (начиная с </w:t>
      </w:r>
      <w:r w:rsidRPr="008D7A2E">
        <w:t>12 лет) требуется согласие на усыновление</w:t>
      </w:r>
      <w:r>
        <w:t>/удочерение</w:t>
      </w:r>
      <w:r w:rsidRPr="008D7A2E">
        <w:t>. Кроме того, Комитет озабочен</w:t>
      </w:r>
      <w:r>
        <w:t xml:space="preserve"> тем</w:t>
      </w:r>
      <w:r w:rsidRPr="008D7A2E">
        <w:t xml:space="preserve">, что наилучшие интересы ребенка не являются </w:t>
      </w:r>
      <w:r>
        <w:t>главным</w:t>
      </w:r>
      <w:r w:rsidRPr="008D7A2E">
        <w:t xml:space="preserve"> сообр</w:t>
      </w:r>
      <w:r w:rsidRPr="008D7A2E">
        <w:t>а</w:t>
      </w:r>
      <w:r w:rsidRPr="008D7A2E">
        <w:t>жением в контексте усыновления</w:t>
      </w:r>
      <w:r>
        <w:t>/удочерения</w:t>
      </w:r>
      <w:r w:rsidRPr="008D7A2E">
        <w:t>.</w:t>
      </w:r>
    </w:p>
    <w:p w:rsidR="006E580A" w:rsidRPr="008D7A2E" w:rsidRDefault="006E580A" w:rsidP="006120BF">
      <w:pPr>
        <w:pStyle w:val="SingleTxtGR"/>
      </w:pPr>
      <w:r w:rsidRPr="008D7A2E">
        <w:t>54.</w:t>
      </w:r>
      <w:r w:rsidRPr="008D7A2E">
        <w:tab/>
      </w:r>
      <w:r w:rsidRPr="00097392">
        <w:rPr>
          <w:b/>
        </w:rPr>
        <w:t>Комитет рекомендует государству-участнику принять меры для обе</w:t>
      </w:r>
      <w:r w:rsidRPr="00097392">
        <w:rPr>
          <w:b/>
        </w:rPr>
        <w:t>с</w:t>
      </w:r>
      <w:r w:rsidRPr="00097392">
        <w:rPr>
          <w:b/>
        </w:rPr>
        <w:t>печения того, чтобы все штаты и территории при необходимости внесли изменения в законодательство об усыновлении/удочерении в целях выпо</w:t>
      </w:r>
      <w:r w:rsidRPr="00097392">
        <w:rPr>
          <w:b/>
        </w:rPr>
        <w:t>л</w:t>
      </w:r>
      <w:r w:rsidRPr="00097392">
        <w:rPr>
          <w:b/>
        </w:rPr>
        <w:t>нения его обязательств по настоящей Конвенции и Гаагской конвенции о защите детей и сотрудничестве в вопросах межгосударственного усыновл</w:t>
      </w:r>
      <w:r w:rsidRPr="00097392">
        <w:rPr>
          <w:b/>
        </w:rPr>
        <w:t>е</w:t>
      </w:r>
      <w:r w:rsidRPr="00097392">
        <w:rPr>
          <w:b/>
        </w:rPr>
        <w:t>ния/удочерения, реализации в полной мере положений о получении согл</w:t>
      </w:r>
      <w:r w:rsidRPr="00097392">
        <w:rPr>
          <w:b/>
        </w:rPr>
        <w:t>а</w:t>
      </w:r>
      <w:r w:rsidRPr="00097392">
        <w:rPr>
          <w:b/>
        </w:rPr>
        <w:t>сия, предоставления доступа к юридической помощи в ходе процедур ус</w:t>
      </w:r>
      <w:r w:rsidRPr="00097392">
        <w:rPr>
          <w:b/>
        </w:rPr>
        <w:t>ы</w:t>
      </w:r>
      <w:r w:rsidRPr="00097392">
        <w:rPr>
          <w:b/>
        </w:rPr>
        <w:t>новления/удочерения и обеспечения того, чтобы важнейшим критерием при принятии решения об усыновлении/удочерении были наилучшие и</w:t>
      </w:r>
      <w:r w:rsidRPr="00097392">
        <w:rPr>
          <w:b/>
        </w:rPr>
        <w:t>н</w:t>
      </w:r>
      <w:r w:rsidRPr="00097392">
        <w:rPr>
          <w:b/>
        </w:rPr>
        <w:t>тересы ребенка.</w:t>
      </w:r>
    </w:p>
    <w:p w:rsidR="006E580A" w:rsidRPr="008D7A2E" w:rsidRDefault="006E580A" w:rsidP="006120BF">
      <w:pPr>
        <w:pStyle w:val="H23GR"/>
      </w:pPr>
      <w:r w:rsidRPr="008D7A2E">
        <w:tab/>
      </w:r>
      <w:r w:rsidRPr="008D7A2E">
        <w:tab/>
        <w:t>Жестокое обращение и лишение заботы</w:t>
      </w:r>
    </w:p>
    <w:p w:rsidR="006E580A" w:rsidRPr="008D7A2E" w:rsidRDefault="006E580A" w:rsidP="006120BF">
      <w:pPr>
        <w:pStyle w:val="SingleTxtGR"/>
      </w:pPr>
      <w:r w:rsidRPr="008D7A2E">
        <w:t>55.</w:t>
      </w:r>
      <w:r w:rsidRPr="008D7A2E">
        <w:tab/>
        <w:t xml:space="preserve">Комитет приветствует внесение в общенациональный Семейный кодекс поправки, которая отводит принципу безопасности детей приоритетное место в </w:t>
      </w:r>
      <w:r>
        <w:t>системе семейного права</w:t>
      </w:r>
      <w:r w:rsidRPr="008D7A2E">
        <w:t xml:space="preserve"> при сохранении акцента на праве поддерж</w:t>
      </w:r>
      <w:r>
        <w:t>ивать</w:t>
      </w:r>
      <w:r w:rsidRPr="008D7A2E">
        <w:t xml:space="preserve"> </w:t>
      </w:r>
      <w:r>
        <w:t>р</w:t>
      </w:r>
      <w:r>
        <w:t>е</w:t>
      </w:r>
      <w:r>
        <w:t xml:space="preserve">альные </w:t>
      </w:r>
      <w:r w:rsidRPr="008D7A2E">
        <w:t>от</w:t>
      </w:r>
      <w:r>
        <w:t>ношения</w:t>
      </w:r>
      <w:r w:rsidRPr="008D7A2E">
        <w:t xml:space="preserve"> с обоими родителями, если это не создает для него угрозы. Вместе с тем он отмечает, что насилие </w:t>
      </w:r>
      <w:r>
        <w:t xml:space="preserve">в семье </w:t>
      </w:r>
      <w:r w:rsidRPr="008D7A2E">
        <w:t xml:space="preserve">по-прежнему </w:t>
      </w:r>
      <w:r>
        <w:t>широко</w:t>
      </w:r>
      <w:r w:rsidRPr="008D7A2E">
        <w:t xml:space="preserve"> распр</w:t>
      </w:r>
      <w:r w:rsidRPr="008D7A2E">
        <w:t>о</w:t>
      </w:r>
      <w:r w:rsidRPr="008D7A2E">
        <w:t>странен</w:t>
      </w:r>
      <w:r>
        <w:t>о</w:t>
      </w:r>
      <w:r w:rsidRPr="008D7A2E">
        <w:t xml:space="preserve"> и что государству-участнику пока не удалось наладить надлежащую </w:t>
      </w:r>
      <w:r>
        <w:t>профессиональную</w:t>
      </w:r>
      <w:r w:rsidRPr="008D7A2E">
        <w:t xml:space="preserve"> подготовку специалистов, работающих с детьми и в их и</w:t>
      </w:r>
      <w:r w:rsidRPr="008D7A2E">
        <w:t>н</w:t>
      </w:r>
      <w:r w:rsidRPr="008D7A2E">
        <w:t>тересах, включая врачей и друг</w:t>
      </w:r>
      <w:r>
        <w:t>ой медицинский персонал</w:t>
      </w:r>
      <w:r w:rsidRPr="008D7A2E">
        <w:t>, а также преподават</w:t>
      </w:r>
      <w:r w:rsidRPr="008D7A2E">
        <w:t>е</w:t>
      </w:r>
      <w:r w:rsidRPr="008D7A2E">
        <w:t xml:space="preserve">лей </w:t>
      </w:r>
      <w:r>
        <w:t xml:space="preserve">в целях </w:t>
      </w:r>
      <w:r w:rsidRPr="008D7A2E">
        <w:t>выяв</w:t>
      </w:r>
      <w:r>
        <w:t>ления</w:t>
      </w:r>
      <w:r w:rsidRPr="008D7A2E">
        <w:t xml:space="preserve"> и искорене</w:t>
      </w:r>
      <w:r>
        <w:t>ния</w:t>
      </w:r>
      <w:r w:rsidRPr="008D7A2E">
        <w:t xml:space="preserve"> потенциальных случаев жестокого обр</w:t>
      </w:r>
      <w:r w:rsidRPr="008D7A2E">
        <w:t>а</w:t>
      </w:r>
      <w:r w:rsidRPr="008D7A2E">
        <w:t xml:space="preserve">щения </w:t>
      </w:r>
      <w:r>
        <w:t xml:space="preserve">с детьми </w:t>
      </w:r>
      <w:r w:rsidRPr="008D7A2E">
        <w:t xml:space="preserve">и лишения </w:t>
      </w:r>
      <w:r>
        <w:t>их заботы</w:t>
      </w:r>
      <w:r w:rsidRPr="008D7A2E">
        <w:t>.</w:t>
      </w:r>
    </w:p>
    <w:p w:rsidR="006E580A" w:rsidRPr="008D7A2E" w:rsidRDefault="006E580A" w:rsidP="006120BF">
      <w:pPr>
        <w:pStyle w:val="SingleTxtGR"/>
        <w:rPr>
          <w:bCs/>
          <w:iCs/>
        </w:rPr>
      </w:pPr>
      <w:r w:rsidRPr="008D7A2E">
        <w:rPr>
          <w:bCs/>
          <w:iCs/>
        </w:rPr>
        <w:t>56.</w:t>
      </w:r>
      <w:r w:rsidRPr="008D7A2E">
        <w:rPr>
          <w:bCs/>
          <w:iCs/>
        </w:rPr>
        <w:tab/>
      </w:r>
      <w:r w:rsidRPr="00097392">
        <w:rPr>
          <w:b/>
        </w:rPr>
        <w:t xml:space="preserve">Комитет рекомендует государству-участнику </w:t>
      </w:r>
      <w:r w:rsidRPr="00097392">
        <w:rPr>
          <w:b/>
          <w:bCs/>
          <w:iCs/>
        </w:rPr>
        <w:t>уделять первоочередное внимание принятию мер на раннем этапе, в том числе в предродовой пер</w:t>
      </w:r>
      <w:r w:rsidRPr="00097392">
        <w:rPr>
          <w:b/>
          <w:bCs/>
          <w:iCs/>
        </w:rPr>
        <w:t>и</w:t>
      </w:r>
      <w:r w:rsidRPr="00097392">
        <w:rPr>
          <w:b/>
          <w:bCs/>
          <w:iCs/>
        </w:rPr>
        <w:t>од, с тем чтобы оказывать поддержку семьям, оказавшимся в особо уязв</w:t>
      </w:r>
      <w:r w:rsidRPr="00097392">
        <w:rPr>
          <w:b/>
          <w:bCs/>
          <w:iCs/>
        </w:rPr>
        <w:t>и</w:t>
      </w:r>
      <w:r w:rsidRPr="00097392">
        <w:rPr>
          <w:b/>
          <w:bCs/>
          <w:iCs/>
        </w:rPr>
        <w:t>мом положении, и предупреждать или смягчать проявления жестокого о</w:t>
      </w:r>
      <w:r w:rsidRPr="00097392">
        <w:rPr>
          <w:b/>
          <w:bCs/>
          <w:iCs/>
        </w:rPr>
        <w:t>б</w:t>
      </w:r>
      <w:r w:rsidRPr="00097392">
        <w:rPr>
          <w:b/>
          <w:bCs/>
          <w:iCs/>
        </w:rPr>
        <w:t xml:space="preserve">ращения с детьми и лишения их заботы, а также насилия в семье. </w:t>
      </w:r>
      <w:r w:rsidRPr="00097392">
        <w:rPr>
          <w:b/>
        </w:rPr>
        <w:t xml:space="preserve">Он далее рекомендует государству-участнику </w:t>
      </w:r>
      <w:r w:rsidRPr="00097392">
        <w:rPr>
          <w:b/>
          <w:bCs/>
          <w:iCs/>
        </w:rPr>
        <w:t>в дополнение к вышеуказанному пр</w:t>
      </w:r>
      <w:r w:rsidRPr="00097392">
        <w:rPr>
          <w:b/>
          <w:bCs/>
          <w:iCs/>
        </w:rPr>
        <w:t>о</w:t>
      </w:r>
      <w:r w:rsidRPr="00097392">
        <w:rPr>
          <w:b/>
          <w:bCs/>
          <w:iCs/>
        </w:rPr>
        <w:t>вести общенаци</w:t>
      </w:r>
      <w:r w:rsidRPr="00097392">
        <w:rPr>
          <w:b/>
          <w:bCs/>
          <w:iCs/>
        </w:rPr>
        <w:t>о</w:t>
      </w:r>
      <w:r w:rsidRPr="00097392">
        <w:rPr>
          <w:b/>
          <w:bCs/>
          <w:iCs/>
        </w:rPr>
        <w:t>нальный обзор не ущемляющих реципиентов стратегий и программ, которые делают акцент и поддерживают позитивное воссоед</w:t>
      </w:r>
      <w:r w:rsidRPr="00097392">
        <w:rPr>
          <w:b/>
          <w:bCs/>
          <w:iCs/>
        </w:rPr>
        <w:t>и</w:t>
      </w:r>
      <w:r w:rsidRPr="00097392">
        <w:rPr>
          <w:b/>
          <w:bCs/>
          <w:iCs/>
        </w:rPr>
        <w:t>нение детей, ставших жертвами злоупотреблений, со своими семьями на различных этапах принятия решений о защите ребенка, в том числе п</w:t>
      </w:r>
      <w:r w:rsidRPr="00097392">
        <w:rPr>
          <w:b/>
          <w:bCs/>
          <w:iCs/>
        </w:rPr>
        <w:t>о</w:t>
      </w:r>
      <w:r w:rsidRPr="00097392">
        <w:rPr>
          <w:b/>
          <w:bCs/>
          <w:iCs/>
        </w:rPr>
        <w:t>средством предоставления услуг по оказанию интенсивной помощи сем</w:t>
      </w:r>
      <w:r w:rsidRPr="00097392">
        <w:rPr>
          <w:b/>
          <w:bCs/>
          <w:iCs/>
        </w:rPr>
        <w:t>ь</w:t>
      </w:r>
      <w:r w:rsidRPr="00097392">
        <w:rPr>
          <w:b/>
          <w:bCs/>
          <w:iCs/>
        </w:rPr>
        <w:t>ям.</w:t>
      </w:r>
    </w:p>
    <w:p w:rsidR="006E580A" w:rsidRPr="008D7A2E" w:rsidRDefault="006E580A" w:rsidP="006120BF">
      <w:pPr>
        <w:pStyle w:val="H1GR"/>
      </w:pPr>
      <w:r w:rsidRPr="008D7A2E">
        <w:tab/>
        <w:t>E.</w:t>
      </w:r>
      <w:r w:rsidRPr="008D7A2E">
        <w:tab/>
        <w:t>Инвалидность, баз</w:t>
      </w:r>
      <w:r>
        <w:t>овое медицинское обслуживание и </w:t>
      </w:r>
      <w:r w:rsidRPr="008D7A2E">
        <w:t>социально</w:t>
      </w:r>
      <w:r>
        <w:t xml:space="preserve">е обеспечение (статьи 6, 18 (пункт </w:t>
      </w:r>
      <w:r w:rsidRPr="008D7A2E">
        <w:t>3), 23, 24, 26 и</w:t>
      </w:r>
      <w:r>
        <w:t xml:space="preserve"> 27 (пункты </w:t>
      </w:r>
      <w:r w:rsidRPr="008D7A2E">
        <w:t>1</w:t>
      </w:r>
      <w:r>
        <w:t>−</w:t>
      </w:r>
      <w:r w:rsidRPr="008D7A2E">
        <w:t>3) Конвенции)</w:t>
      </w:r>
    </w:p>
    <w:p w:rsidR="006E580A" w:rsidRPr="008D7A2E" w:rsidRDefault="006E580A" w:rsidP="006120BF">
      <w:pPr>
        <w:pStyle w:val="H23GR"/>
      </w:pPr>
      <w:r w:rsidRPr="008D7A2E">
        <w:tab/>
      </w:r>
      <w:r w:rsidRPr="008D7A2E">
        <w:tab/>
        <w:t>Дети-инвалиды</w:t>
      </w:r>
    </w:p>
    <w:p w:rsidR="006E580A" w:rsidRPr="008D7A2E" w:rsidRDefault="006E580A" w:rsidP="006120BF">
      <w:pPr>
        <w:pStyle w:val="SingleTxtGR"/>
      </w:pPr>
      <w:r w:rsidRPr="008D7A2E">
        <w:t>57.</w:t>
      </w:r>
      <w:r w:rsidRPr="008D7A2E">
        <w:tab/>
        <w:t xml:space="preserve">Комитет положительно оценивает проведенный Комиссией по вопросам производительности в июле 2011 года анализ </w:t>
      </w:r>
      <w:r>
        <w:t>системы</w:t>
      </w:r>
      <w:r w:rsidRPr="008D7A2E">
        <w:t xml:space="preserve"> поддержки инвалидов. Вместе с тем, принимая во внимание выводы этой Комисси</w:t>
      </w:r>
      <w:r>
        <w:t>и</w:t>
      </w:r>
      <w:r w:rsidRPr="008D7A2E">
        <w:t xml:space="preserve">, Комитет </w:t>
      </w:r>
      <w:r>
        <w:t>раздел</w:t>
      </w:r>
      <w:r>
        <w:t>я</w:t>
      </w:r>
      <w:r>
        <w:t xml:space="preserve">ет </w:t>
      </w:r>
      <w:r w:rsidRPr="008D7A2E">
        <w:t>озабо</w:t>
      </w:r>
      <w:r>
        <w:t>ченности</w:t>
      </w:r>
      <w:r w:rsidRPr="008D7A2E">
        <w:t xml:space="preserve"> по поводу того, что н</w:t>
      </w:r>
      <w:r>
        <w:t>ынешняя</w:t>
      </w:r>
      <w:r w:rsidRPr="008D7A2E">
        <w:t xml:space="preserve"> </w:t>
      </w:r>
      <w:r>
        <w:t xml:space="preserve">система </w:t>
      </w:r>
      <w:r w:rsidRPr="008D7A2E">
        <w:t>поддержки инвали</w:t>
      </w:r>
      <w:r>
        <w:t>дов "</w:t>
      </w:r>
      <w:r w:rsidRPr="008D7A2E">
        <w:t>слабо финансируется, не обеспечивает справедливости, действует несоглас</w:t>
      </w:r>
      <w:r w:rsidRPr="008D7A2E">
        <w:t>о</w:t>
      </w:r>
      <w:r w:rsidRPr="008D7A2E">
        <w:t xml:space="preserve">ванно и неэффективно, не </w:t>
      </w:r>
      <w:r>
        <w:t>предоставляет</w:t>
      </w:r>
      <w:r w:rsidRPr="008D7A2E">
        <w:t xml:space="preserve"> инвалидам широты выбора или н</w:t>
      </w:r>
      <w:r w:rsidRPr="008D7A2E">
        <w:t>а</w:t>
      </w:r>
      <w:r w:rsidRPr="008D7A2E">
        <w:t>дежного доступа к надлежащим услугам, вследствие чего дети-инвалиды зача</w:t>
      </w:r>
      <w:r w:rsidRPr="008D7A2E">
        <w:t>с</w:t>
      </w:r>
      <w:r w:rsidRPr="008D7A2E">
        <w:t>тую не получают своевременной остро необходимой помощи на раннем этапе, поддержки в переломные моменты в жизни, а также требуемой поддержки, п</w:t>
      </w:r>
      <w:r w:rsidRPr="008D7A2E">
        <w:t>о</w:t>
      </w:r>
      <w:r w:rsidRPr="008D7A2E">
        <w:t>зволяющей не допустить кризис</w:t>
      </w:r>
      <w:r>
        <w:t>а в</w:t>
      </w:r>
      <w:r w:rsidRPr="008D7A2E">
        <w:t xml:space="preserve"> се</w:t>
      </w:r>
      <w:r>
        <w:t>мье</w:t>
      </w:r>
      <w:r w:rsidRPr="008D7A2E">
        <w:t xml:space="preserve"> или </w:t>
      </w:r>
      <w:r>
        <w:t>системе обеспечения ухода"</w:t>
      </w:r>
      <w:r w:rsidRPr="008D7A2E">
        <w:t>. Кр</w:t>
      </w:r>
      <w:r w:rsidRPr="008D7A2E">
        <w:t>о</w:t>
      </w:r>
      <w:r w:rsidRPr="008D7A2E">
        <w:t>ме того, принимая к сведению итоги пятилетнего опыта применения государс</w:t>
      </w:r>
      <w:r w:rsidRPr="008D7A2E">
        <w:t>т</w:t>
      </w:r>
      <w:r w:rsidRPr="008D7A2E">
        <w:t xml:space="preserve">вом-участником стандартов </w:t>
      </w:r>
      <w:r>
        <w:t>инвалидности</w:t>
      </w:r>
      <w:r w:rsidRPr="008D7A2E">
        <w:t xml:space="preserve"> в сфере образования, принятых в 2005 году, Комитет по-прежнему </w:t>
      </w:r>
      <w:r>
        <w:t xml:space="preserve">озабочен </w:t>
      </w:r>
      <w:r w:rsidRPr="008D7A2E">
        <w:t>сохра</w:t>
      </w:r>
      <w:r>
        <w:t>няющейся разницей</w:t>
      </w:r>
      <w:r w:rsidRPr="008D7A2E">
        <w:t xml:space="preserve"> в </w:t>
      </w:r>
      <w:r>
        <w:t xml:space="preserve">уровне успеваемости </w:t>
      </w:r>
      <w:r w:rsidRPr="008D7A2E">
        <w:t>дет</w:t>
      </w:r>
      <w:r>
        <w:t>ей-инвалидов</w:t>
      </w:r>
      <w:r w:rsidRPr="008D7A2E">
        <w:t xml:space="preserve"> и дет</w:t>
      </w:r>
      <w:r>
        <w:t>ей, не имеющих</w:t>
      </w:r>
      <w:r w:rsidRPr="008D7A2E">
        <w:t xml:space="preserve"> инвалидности. В</w:t>
      </w:r>
      <w:r>
        <w:t xml:space="preserve"> продо</w:t>
      </w:r>
      <w:r>
        <w:t>л</w:t>
      </w:r>
      <w:r>
        <w:t>жение</w:t>
      </w:r>
      <w:r w:rsidRPr="008D7A2E">
        <w:t xml:space="preserve"> изложенных выше в настоящем докладе </w:t>
      </w:r>
      <w:r>
        <w:t xml:space="preserve">озабоченностей по поводу </w:t>
      </w:r>
      <w:r w:rsidRPr="008D7A2E">
        <w:t>ст</w:t>
      </w:r>
      <w:r w:rsidRPr="008D7A2E">
        <w:t>е</w:t>
      </w:r>
      <w:r w:rsidRPr="008D7A2E">
        <w:t xml:space="preserve">рилизации </w:t>
      </w:r>
      <w:r>
        <w:t xml:space="preserve">женщин </w:t>
      </w:r>
      <w:r w:rsidRPr="008D7A2E">
        <w:t>без медицин</w:t>
      </w:r>
      <w:r>
        <w:t>ских показаний</w:t>
      </w:r>
      <w:r w:rsidRPr="008D7A2E">
        <w:t xml:space="preserve"> Комитет </w:t>
      </w:r>
      <w:r>
        <w:t>высказывает серье</w:t>
      </w:r>
      <w:r>
        <w:t>з</w:t>
      </w:r>
      <w:r>
        <w:t xml:space="preserve">ную обеспокоенность </w:t>
      </w:r>
      <w:r w:rsidRPr="008D7A2E">
        <w:t>тем, что отсутствие законодательства, запрещающего т</w:t>
      </w:r>
      <w:r w:rsidRPr="008D7A2E">
        <w:t>а</w:t>
      </w:r>
      <w:r w:rsidRPr="008D7A2E">
        <w:t>кую стерилизацию, носит дискриминационный характер и противоречит ст</w:t>
      </w:r>
      <w:r w:rsidRPr="008D7A2E">
        <w:t>а</w:t>
      </w:r>
      <w:r w:rsidRPr="008D7A2E">
        <w:t>тье 23</w:t>
      </w:r>
      <w:r>
        <w:t xml:space="preserve"> </w:t>
      </w:r>
      <w:r w:rsidRPr="008D7A2E">
        <w:t>c</w:t>
      </w:r>
      <w:r>
        <w:t>)</w:t>
      </w:r>
      <w:r w:rsidRPr="008D7A2E">
        <w:t xml:space="preserve"> Конвенции о правах инвалидов. Кроме того, Комитет обеспокоен тем, что законодательство государства-участника допускает возможность отклон</w:t>
      </w:r>
      <w:r w:rsidRPr="008D7A2E">
        <w:t>е</w:t>
      </w:r>
      <w:r w:rsidRPr="008D7A2E">
        <w:t>ния ходатайства об иммиграции на основании наличия инв</w:t>
      </w:r>
      <w:r w:rsidRPr="008D7A2E">
        <w:t>а</w:t>
      </w:r>
      <w:r w:rsidRPr="008D7A2E">
        <w:t>лидности.</w:t>
      </w:r>
    </w:p>
    <w:p w:rsidR="006E580A" w:rsidRPr="009351EC" w:rsidRDefault="006E580A" w:rsidP="006120BF">
      <w:pPr>
        <w:pStyle w:val="SingleTxtGR"/>
        <w:rPr>
          <w:b/>
        </w:rPr>
      </w:pPr>
      <w:r w:rsidRPr="008D7A2E">
        <w:t>58.</w:t>
      </w:r>
      <w:r w:rsidRPr="008D7A2E">
        <w:tab/>
      </w:r>
      <w:r w:rsidRPr="009351EC">
        <w:rPr>
          <w:b/>
        </w:rPr>
        <w:t>В свете замечания общего порядка № 9 (2006) о правах детей-инвалидов Комитет насто</w:t>
      </w:r>
      <w:r w:rsidRPr="009351EC">
        <w:rPr>
          <w:b/>
        </w:rPr>
        <w:t>я</w:t>
      </w:r>
      <w:r w:rsidRPr="009351EC">
        <w:rPr>
          <w:b/>
        </w:rPr>
        <w:t>тельно призывает государство-участник:</w:t>
      </w:r>
    </w:p>
    <w:p w:rsidR="006E580A" w:rsidRPr="009351EC" w:rsidRDefault="006E580A" w:rsidP="006120BF">
      <w:pPr>
        <w:pStyle w:val="SingleTxtGR"/>
        <w:rPr>
          <w:b/>
        </w:rPr>
      </w:pPr>
      <w:r>
        <w:tab/>
      </w:r>
      <w:r w:rsidRPr="009351EC">
        <w:rPr>
          <w:b/>
        </w:rPr>
        <w:t>a)</w:t>
      </w:r>
      <w:r w:rsidRPr="009351EC">
        <w:rPr>
          <w:b/>
        </w:rPr>
        <w:tab/>
        <w:t>принять четкое законодательное определение понятия "инв</w:t>
      </w:r>
      <w:r w:rsidRPr="009351EC">
        <w:rPr>
          <w:b/>
        </w:rPr>
        <w:t>а</w:t>
      </w:r>
      <w:r w:rsidRPr="009351EC">
        <w:rPr>
          <w:b/>
        </w:rPr>
        <w:t>лидность", в частности в том, что касается познавательной, когнитивной и умственной инвалидности, в целях незамедлительного и надежного выя</w:t>
      </w:r>
      <w:r w:rsidRPr="009351EC">
        <w:rPr>
          <w:b/>
        </w:rPr>
        <w:t>в</w:t>
      </w:r>
      <w:r w:rsidRPr="009351EC">
        <w:rPr>
          <w:b/>
        </w:rPr>
        <w:t>ления де</w:t>
      </w:r>
      <w:r>
        <w:rPr>
          <w:b/>
        </w:rPr>
        <w:t>тей-инвалидов</w:t>
      </w:r>
      <w:r w:rsidRPr="009351EC">
        <w:rPr>
          <w:b/>
        </w:rPr>
        <w:t xml:space="preserve"> для эффективно</w:t>
      </w:r>
      <w:r>
        <w:rPr>
          <w:b/>
        </w:rPr>
        <w:t>го</w:t>
      </w:r>
      <w:r w:rsidRPr="009351EC">
        <w:rPr>
          <w:b/>
        </w:rPr>
        <w:t xml:space="preserve"> и </w:t>
      </w:r>
      <w:r>
        <w:rPr>
          <w:b/>
        </w:rPr>
        <w:t>не</w:t>
      </w:r>
      <w:r w:rsidRPr="009351EC">
        <w:rPr>
          <w:b/>
        </w:rPr>
        <w:t>дискримина</w:t>
      </w:r>
      <w:r>
        <w:rPr>
          <w:b/>
        </w:rPr>
        <w:t>ционного</w:t>
      </w:r>
      <w:r w:rsidRPr="009351EC">
        <w:rPr>
          <w:b/>
        </w:rPr>
        <w:t xml:space="preserve"> удо</w:t>
      </w:r>
      <w:r w:rsidRPr="009351EC">
        <w:rPr>
          <w:b/>
        </w:rPr>
        <w:t>в</w:t>
      </w:r>
      <w:r w:rsidRPr="009351EC">
        <w:rPr>
          <w:b/>
        </w:rPr>
        <w:t>летвор</w:t>
      </w:r>
      <w:r>
        <w:rPr>
          <w:b/>
        </w:rPr>
        <w:t>ения</w:t>
      </w:r>
      <w:r w:rsidRPr="009351EC">
        <w:rPr>
          <w:b/>
        </w:rPr>
        <w:t xml:space="preserve"> их нужд;</w:t>
      </w:r>
    </w:p>
    <w:p w:rsidR="006E580A" w:rsidRPr="009351EC" w:rsidRDefault="006E580A" w:rsidP="006120BF">
      <w:pPr>
        <w:pStyle w:val="SingleTxtGR"/>
        <w:rPr>
          <w:b/>
        </w:rPr>
      </w:pPr>
      <w:r w:rsidRPr="009351EC">
        <w:rPr>
          <w:b/>
        </w:rPr>
        <w:tab/>
        <w:t>b)</w:t>
      </w:r>
      <w:r w:rsidRPr="009351EC">
        <w:rPr>
          <w:b/>
        </w:rPr>
        <w:tab/>
        <w:t xml:space="preserve">усилить меры поддержки родителей, </w:t>
      </w:r>
      <w:r>
        <w:rPr>
          <w:b/>
        </w:rPr>
        <w:t>ухаживающих</w:t>
      </w:r>
      <w:r w:rsidRPr="009351EC">
        <w:rPr>
          <w:b/>
        </w:rPr>
        <w:t xml:space="preserve"> за своими детьми-инвалидами, и в тех случаях, когда </w:t>
      </w:r>
      <w:r>
        <w:rPr>
          <w:b/>
        </w:rPr>
        <w:t>помещение</w:t>
      </w:r>
      <w:r w:rsidRPr="009351EC">
        <w:rPr>
          <w:b/>
        </w:rPr>
        <w:t xml:space="preserve"> в учреждение по уходу</w:t>
      </w:r>
      <w:r>
        <w:rPr>
          <w:b/>
        </w:rPr>
        <w:t xml:space="preserve"> является необходимым</w:t>
      </w:r>
      <w:r w:rsidRPr="009351EC">
        <w:rPr>
          <w:b/>
        </w:rPr>
        <w:t>, обеспечить, чтобы это происходило с полным учетом наилучших инт</w:t>
      </w:r>
      <w:r w:rsidRPr="009351EC">
        <w:rPr>
          <w:b/>
        </w:rPr>
        <w:t>е</w:t>
      </w:r>
      <w:r w:rsidRPr="009351EC">
        <w:rPr>
          <w:b/>
        </w:rPr>
        <w:t>ресов ребенка;</w:t>
      </w:r>
    </w:p>
    <w:p w:rsidR="006E580A" w:rsidRPr="009351EC" w:rsidRDefault="006E580A" w:rsidP="006120BF">
      <w:pPr>
        <w:pStyle w:val="SingleTxtGR"/>
        <w:rPr>
          <w:b/>
        </w:rPr>
      </w:pPr>
      <w:r w:rsidRPr="009351EC">
        <w:rPr>
          <w:b/>
        </w:rPr>
        <w:tab/>
        <w:t>c)</w:t>
      </w:r>
      <w:r w:rsidRPr="009351EC">
        <w:rPr>
          <w:b/>
        </w:rPr>
        <w:tab/>
        <w:t>принять основанный на социальной модели подход, который соответствует Конвенции о правах инвалидов</w:t>
      </w:r>
      <w:r>
        <w:rPr>
          <w:b/>
        </w:rPr>
        <w:t xml:space="preserve"> и обеспечивает</w:t>
      </w:r>
      <w:r w:rsidRPr="009351EC">
        <w:rPr>
          <w:b/>
        </w:rPr>
        <w:t xml:space="preserve"> преодо</w:t>
      </w:r>
      <w:r>
        <w:rPr>
          <w:b/>
        </w:rPr>
        <w:t>ление</w:t>
      </w:r>
      <w:r w:rsidRPr="009351EC">
        <w:rPr>
          <w:b/>
        </w:rPr>
        <w:t xml:space="preserve"> мировоззренческих и </w:t>
      </w:r>
      <w:r>
        <w:rPr>
          <w:b/>
        </w:rPr>
        <w:t xml:space="preserve">внешних </w:t>
      </w:r>
      <w:r w:rsidRPr="009351EC">
        <w:rPr>
          <w:b/>
        </w:rPr>
        <w:t xml:space="preserve">барьеров, которые препятствуют полному и эффективному участию детей-инвалидов на равных </w:t>
      </w:r>
      <w:r>
        <w:rPr>
          <w:b/>
        </w:rPr>
        <w:t xml:space="preserve">условиях </w:t>
      </w:r>
      <w:r w:rsidRPr="009351EC">
        <w:rPr>
          <w:b/>
        </w:rPr>
        <w:t>в жизни о</w:t>
      </w:r>
      <w:r w:rsidRPr="009351EC">
        <w:rPr>
          <w:b/>
        </w:rPr>
        <w:t>б</w:t>
      </w:r>
      <w:r w:rsidRPr="009351EC">
        <w:rPr>
          <w:b/>
        </w:rPr>
        <w:t>щест</w:t>
      </w:r>
      <w:r>
        <w:rPr>
          <w:b/>
        </w:rPr>
        <w:t>ва, и</w:t>
      </w:r>
      <w:r w:rsidRPr="009351EC">
        <w:rPr>
          <w:b/>
        </w:rPr>
        <w:t xml:space="preserve"> соответств</w:t>
      </w:r>
      <w:r>
        <w:rPr>
          <w:b/>
        </w:rPr>
        <w:t>ующим образом организовать</w:t>
      </w:r>
      <w:r w:rsidRPr="009351EC">
        <w:rPr>
          <w:b/>
        </w:rPr>
        <w:t xml:space="preserve"> профессиональную по</w:t>
      </w:r>
      <w:r w:rsidRPr="009351EC">
        <w:rPr>
          <w:b/>
        </w:rPr>
        <w:t>д</w:t>
      </w:r>
      <w:r w:rsidRPr="009351EC">
        <w:rPr>
          <w:b/>
        </w:rPr>
        <w:t>готовку всех специалистов, работающих с детьми-инвалидами и в их инт</w:t>
      </w:r>
      <w:r w:rsidRPr="009351EC">
        <w:rPr>
          <w:b/>
        </w:rPr>
        <w:t>е</w:t>
      </w:r>
      <w:r w:rsidRPr="009351EC">
        <w:rPr>
          <w:b/>
        </w:rPr>
        <w:t>ресах;</w:t>
      </w:r>
    </w:p>
    <w:p w:rsidR="006E580A" w:rsidRPr="00590961" w:rsidRDefault="006E580A" w:rsidP="006120BF">
      <w:pPr>
        <w:pStyle w:val="SingleTxtGR"/>
        <w:rPr>
          <w:b/>
        </w:rPr>
      </w:pPr>
      <w:r w:rsidRPr="00590961">
        <w:rPr>
          <w:b/>
        </w:rPr>
        <w:tab/>
        <w:t>d)</w:t>
      </w:r>
      <w:r w:rsidRPr="00590961">
        <w:rPr>
          <w:b/>
        </w:rPr>
        <w:tab/>
        <w:t>наращивать усилия для обеспечения необходимых кадр</w:t>
      </w:r>
      <w:r w:rsidRPr="00590961">
        <w:rPr>
          <w:b/>
        </w:rPr>
        <w:t>о</w:t>
      </w:r>
      <w:r w:rsidRPr="00590961">
        <w:rPr>
          <w:b/>
        </w:rPr>
        <w:t xml:space="preserve">вых (т.е. специалистов по инвалидности) и финансовых ресурсов, особенно на местном уровне, и поощрять и расширять </w:t>
      </w:r>
      <w:r>
        <w:rPr>
          <w:b/>
        </w:rPr>
        <w:t xml:space="preserve">реабилитационные </w:t>
      </w:r>
      <w:r w:rsidRPr="00590961">
        <w:rPr>
          <w:b/>
        </w:rPr>
        <w:t xml:space="preserve">программы </w:t>
      </w:r>
      <w:r>
        <w:rPr>
          <w:b/>
        </w:rPr>
        <w:t>на общинном уровне</w:t>
      </w:r>
      <w:r w:rsidRPr="00590961">
        <w:rPr>
          <w:b/>
        </w:rPr>
        <w:t>, включая группы родительской поддержки;</w:t>
      </w:r>
    </w:p>
    <w:p w:rsidR="006E580A" w:rsidRPr="00D80488" w:rsidRDefault="006E580A" w:rsidP="006120BF">
      <w:pPr>
        <w:pStyle w:val="SingleTxtGR"/>
        <w:rPr>
          <w:b/>
        </w:rPr>
      </w:pPr>
      <w:r w:rsidRPr="00590961">
        <w:rPr>
          <w:b/>
        </w:rPr>
        <w:tab/>
        <w:t>e)</w:t>
      </w:r>
      <w:r w:rsidRPr="00590961">
        <w:rPr>
          <w:b/>
        </w:rPr>
        <w:tab/>
      </w:r>
      <w:r>
        <w:rPr>
          <w:b/>
        </w:rPr>
        <w:t>предоставить</w:t>
      </w:r>
      <w:r w:rsidRPr="00590961">
        <w:rPr>
          <w:b/>
        </w:rPr>
        <w:t xml:space="preserve"> детям-инвалидам возможность осуществлять свое право на образование и обеспечить их возможно более широкое вкл</w:t>
      </w:r>
      <w:r w:rsidRPr="00590961">
        <w:rPr>
          <w:b/>
        </w:rPr>
        <w:t>ю</w:t>
      </w:r>
      <w:r w:rsidRPr="00590961">
        <w:rPr>
          <w:b/>
        </w:rPr>
        <w:t>чение в</w:t>
      </w:r>
      <w:r w:rsidR="00C121DB">
        <w:rPr>
          <w:b/>
        </w:rPr>
        <w:t xml:space="preserve"> </w:t>
      </w:r>
      <w:r w:rsidRPr="00D80488">
        <w:rPr>
          <w:b/>
        </w:rPr>
        <w:t>основную систему образования, в том числе посредством рассмо</w:t>
      </w:r>
      <w:r w:rsidRPr="00D80488">
        <w:rPr>
          <w:b/>
        </w:rPr>
        <w:t>т</w:t>
      </w:r>
      <w:r w:rsidRPr="00D80488">
        <w:rPr>
          <w:b/>
        </w:rPr>
        <w:t>рения вопроса о разработке плана действий в области образования для и</w:t>
      </w:r>
      <w:r w:rsidRPr="00D80488">
        <w:rPr>
          <w:b/>
        </w:rPr>
        <w:t>н</w:t>
      </w:r>
      <w:r w:rsidRPr="00D80488">
        <w:rPr>
          <w:b/>
        </w:rPr>
        <w:t xml:space="preserve">валидов с конкретным указанием имеющихся узких мест в </w:t>
      </w:r>
      <w:r>
        <w:rPr>
          <w:b/>
        </w:rPr>
        <w:t>сфере ресурсн</w:t>
      </w:r>
      <w:r>
        <w:rPr>
          <w:b/>
        </w:rPr>
        <w:t>о</w:t>
      </w:r>
      <w:r>
        <w:rPr>
          <w:b/>
        </w:rPr>
        <w:t xml:space="preserve">го обеспечения, и установить </w:t>
      </w:r>
      <w:r w:rsidRPr="00D80488">
        <w:rPr>
          <w:b/>
        </w:rPr>
        <w:t>четкие цели с конкретным графиком осущ</w:t>
      </w:r>
      <w:r w:rsidRPr="00D80488">
        <w:rPr>
          <w:b/>
        </w:rPr>
        <w:t>е</w:t>
      </w:r>
      <w:r w:rsidRPr="00D80488">
        <w:rPr>
          <w:b/>
        </w:rPr>
        <w:t xml:space="preserve">ствления мер по удовлетворению образовательных потребностей </w:t>
      </w:r>
      <w:r>
        <w:rPr>
          <w:b/>
        </w:rPr>
        <w:t>детей-</w:t>
      </w:r>
      <w:r w:rsidRPr="00D80488">
        <w:rPr>
          <w:b/>
        </w:rPr>
        <w:t>инв</w:t>
      </w:r>
      <w:r w:rsidRPr="00D80488">
        <w:rPr>
          <w:b/>
        </w:rPr>
        <w:t>а</w:t>
      </w:r>
      <w:r w:rsidRPr="00D80488">
        <w:rPr>
          <w:b/>
        </w:rPr>
        <w:t>лидов;</w:t>
      </w:r>
    </w:p>
    <w:p w:rsidR="006E580A" w:rsidRPr="00D80488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D80488">
        <w:rPr>
          <w:b/>
        </w:rPr>
        <w:t>f)</w:t>
      </w:r>
      <w:r w:rsidRPr="00D80488">
        <w:rPr>
          <w:b/>
        </w:rPr>
        <w:tab/>
        <w:t>принять недискриминационное законодательство, запреща</w:t>
      </w:r>
      <w:r w:rsidRPr="00D80488">
        <w:rPr>
          <w:b/>
        </w:rPr>
        <w:t>ю</w:t>
      </w:r>
      <w:r w:rsidRPr="00D80488">
        <w:rPr>
          <w:b/>
        </w:rPr>
        <w:t>щее стерилизацию без медицинских показаний всех детей независимо от инвалидности</w:t>
      </w:r>
      <w:r>
        <w:rPr>
          <w:b/>
        </w:rPr>
        <w:t>; и</w:t>
      </w:r>
      <w:r w:rsidRPr="00D80488">
        <w:rPr>
          <w:b/>
        </w:rPr>
        <w:t xml:space="preserve"> обусловить стерилизацию </w:t>
      </w:r>
      <w:r w:rsidRPr="00D80488">
        <w:rPr>
          <w:b/>
        </w:rPr>
        <w:sym w:font="Symbol" w:char="F02D"/>
      </w:r>
      <w:r w:rsidRPr="00D80488">
        <w:rPr>
          <w:b/>
        </w:rPr>
        <w:t xml:space="preserve"> в тех случаях, когда она пр</w:t>
      </w:r>
      <w:r w:rsidRPr="00D80488">
        <w:rPr>
          <w:b/>
        </w:rPr>
        <w:t>о</w:t>
      </w:r>
      <w:r w:rsidRPr="00D80488">
        <w:rPr>
          <w:b/>
        </w:rPr>
        <w:t>изводится строго на основании медицинских показаний, </w:t>
      </w:r>
      <w:r w:rsidRPr="00D80488">
        <w:rPr>
          <w:b/>
        </w:rPr>
        <w:sym w:font="Symbol" w:char="F02D"/>
      </w:r>
      <w:r w:rsidRPr="00D80488">
        <w:rPr>
          <w:b/>
        </w:rPr>
        <w:t xml:space="preserve"> свободно выр</w:t>
      </w:r>
      <w:r w:rsidRPr="00D80488">
        <w:rPr>
          <w:b/>
        </w:rPr>
        <w:t>а</w:t>
      </w:r>
      <w:r w:rsidRPr="00D80488">
        <w:rPr>
          <w:b/>
        </w:rPr>
        <w:t>женным и осознанным согласием ребенка, в том числе имеющего инвали</w:t>
      </w:r>
      <w:r w:rsidRPr="00D80488">
        <w:rPr>
          <w:b/>
        </w:rPr>
        <w:t>д</w:t>
      </w:r>
      <w:r w:rsidRPr="00D80488">
        <w:rPr>
          <w:b/>
        </w:rPr>
        <w:t>ность;</w:t>
      </w:r>
    </w:p>
    <w:p w:rsidR="006E580A" w:rsidRPr="00D80488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D80488">
        <w:rPr>
          <w:b/>
        </w:rPr>
        <w:t>g)</w:t>
      </w:r>
      <w:r w:rsidRPr="00D80488">
        <w:rPr>
          <w:b/>
        </w:rPr>
        <w:tab/>
        <w:t>обеспечить</w:t>
      </w:r>
      <w:r>
        <w:rPr>
          <w:b/>
        </w:rPr>
        <w:t>, чтобы все законодательство государства-участника, включая его миграционное законодательство и законодательс</w:t>
      </w:r>
      <w:r>
        <w:rPr>
          <w:b/>
        </w:rPr>
        <w:t>т</w:t>
      </w:r>
      <w:r>
        <w:rPr>
          <w:b/>
        </w:rPr>
        <w:t>во о предоставлении убежища, не дискриминировало детей-инвалидов и полностью соответствовало правовым</w:t>
      </w:r>
      <w:r w:rsidRPr="00D80488">
        <w:rPr>
          <w:b/>
        </w:rPr>
        <w:t xml:space="preserve"> обязательствам, вытекающим из статьи 23 Конвенции о правах и</w:t>
      </w:r>
      <w:r w:rsidRPr="00D80488">
        <w:rPr>
          <w:b/>
        </w:rPr>
        <w:t>н</w:t>
      </w:r>
      <w:r w:rsidRPr="00D80488">
        <w:rPr>
          <w:b/>
        </w:rPr>
        <w:t>валидов.</w:t>
      </w:r>
    </w:p>
    <w:p w:rsidR="006E580A" w:rsidRPr="00D80488" w:rsidRDefault="006E580A" w:rsidP="006120BF">
      <w:pPr>
        <w:pStyle w:val="H23GR"/>
      </w:pPr>
      <w:r w:rsidRPr="00D80488">
        <w:tab/>
      </w:r>
      <w:r w:rsidRPr="00D80488">
        <w:tab/>
        <w:t>Охрана здоровья и медицинское обслуживание</w:t>
      </w:r>
    </w:p>
    <w:p w:rsidR="006E580A" w:rsidRPr="00D80488" w:rsidRDefault="006E580A" w:rsidP="006120BF">
      <w:pPr>
        <w:pStyle w:val="SingleTxtGR"/>
      </w:pPr>
      <w:r w:rsidRPr="00D80488">
        <w:t>59.</w:t>
      </w:r>
      <w:r w:rsidRPr="00D80488">
        <w:tab/>
        <w:t xml:space="preserve">Комитет положительно оценивает в целом удовлетворительное состояние здоровья детей в государстве-участнике. Вместе с тем он озабочен </w:t>
      </w:r>
      <w:r>
        <w:t>раз</w:t>
      </w:r>
      <w:r w:rsidRPr="00D80488">
        <w:t>личи</w:t>
      </w:r>
      <w:r w:rsidRPr="00D80488">
        <w:t>я</w:t>
      </w:r>
      <w:r w:rsidRPr="00D80488">
        <w:t xml:space="preserve">ми в состоянии здоровья детей, проживающих в сельских и отдаленных районах, детей, помещенных в детские учреждения интернатного типа, и детей-инвалидов, а также разницей в состоянии здоровья между </w:t>
      </w:r>
      <w:r>
        <w:t xml:space="preserve">детьми-аборигенами и остальными </w:t>
      </w:r>
      <w:r w:rsidRPr="00D80488">
        <w:t>детьми.</w:t>
      </w:r>
    </w:p>
    <w:p w:rsidR="006E580A" w:rsidRPr="00D80488" w:rsidRDefault="006E580A" w:rsidP="006120BF">
      <w:pPr>
        <w:pStyle w:val="SingleTxtGR"/>
        <w:rPr>
          <w:b/>
          <w:bCs/>
        </w:rPr>
      </w:pPr>
      <w:r w:rsidRPr="00D80488">
        <w:rPr>
          <w:bCs/>
        </w:rPr>
        <w:t>60.</w:t>
      </w:r>
      <w:r w:rsidRPr="00D80488">
        <w:rPr>
          <w:b/>
          <w:bCs/>
        </w:rPr>
        <w:tab/>
      </w:r>
      <w:r w:rsidRPr="00D80488">
        <w:rPr>
          <w:b/>
        </w:rPr>
        <w:t xml:space="preserve">Комитет </w:t>
      </w:r>
      <w:r>
        <w:rPr>
          <w:b/>
        </w:rPr>
        <w:t>повторяет</w:t>
      </w:r>
      <w:r w:rsidRPr="00D80488">
        <w:rPr>
          <w:b/>
        </w:rPr>
        <w:t xml:space="preserve"> свою предыдущую рекомендацию (CRC/C/15/Add.268, п</w:t>
      </w:r>
      <w:r>
        <w:rPr>
          <w:b/>
        </w:rPr>
        <w:t>ункт</w:t>
      </w:r>
      <w:r w:rsidRPr="00D80488">
        <w:rPr>
          <w:b/>
        </w:rPr>
        <w:t xml:space="preserve"> 48) </w:t>
      </w:r>
      <w:r>
        <w:rPr>
          <w:b/>
        </w:rPr>
        <w:t xml:space="preserve">о том, что </w:t>
      </w:r>
      <w:r w:rsidRPr="00D80488">
        <w:rPr>
          <w:b/>
        </w:rPr>
        <w:t xml:space="preserve">государству-участнику </w:t>
      </w:r>
      <w:r>
        <w:rPr>
          <w:b/>
        </w:rPr>
        <w:t xml:space="preserve">надлежит </w:t>
      </w:r>
      <w:r w:rsidRPr="00D80488">
        <w:rPr>
          <w:b/>
          <w:bCs/>
        </w:rPr>
        <w:t xml:space="preserve">принять все необходимые меры для </w:t>
      </w:r>
      <w:r>
        <w:rPr>
          <w:b/>
          <w:bCs/>
        </w:rPr>
        <w:t>предоставления</w:t>
      </w:r>
      <w:r w:rsidRPr="00D80488">
        <w:rPr>
          <w:b/>
          <w:bCs/>
        </w:rPr>
        <w:t xml:space="preserve"> всем детям равного доступа к медицинским услугам одинакового качества, уделяя особое вн</w:t>
      </w:r>
      <w:r w:rsidRPr="00D80488">
        <w:rPr>
          <w:b/>
          <w:bCs/>
        </w:rPr>
        <w:t>и</w:t>
      </w:r>
      <w:r w:rsidRPr="00D80488">
        <w:rPr>
          <w:b/>
          <w:bCs/>
        </w:rPr>
        <w:t xml:space="preserve">мание детям, принадлежащим к уязвимым группам, особенно детям из </w:t>
      </w:r>
      <w:r>
        <w:rPr>
          <w:b/>
          <w:bCs/>
        </w:rPr>
        <w:t>числа</w:t>
      </w:r>
      <w:r w:rsidRPr="00D80488">
        <w:rPr>
          <w:b/>
          <w:bCs/>
        </w:rPr>
        <w:t xml:space="preserve"> коренных народов и детям, проживающим в отдаленных районах. Он также настоятельно призывает государство-участник </w:t>
      </w:r>
      <w:r>
        <w:rPr>
          <w:b/>
          <w:bCs/>
        </w:rPr>
        <w:t>преодолеть</w:t>
      </w:r>
      <w:r w:rsidRPr="00D80488">
        <w:rPr>
          <w:b/>
          <w:bCs/>
        </w:rPr>
        <w:t xml:space="preserve"> соц</w:t>
      </w:r>
      <w:r w:rsidRPr="00D80488">
        <w:rPr>
          <w:b/>
          <w:bCs/>
        </w:rPr>
        <w:t>и</w:t>
      </w:r>
      <w:r w:rsidRPr="00D80488">
        <w:rPr>
          <w:b/>
          <w:bCs/>
        </w:rPr>
        <w:t>ально-экономическ</w:t>
      </w:r>
      <w:r>
        <w:rPr>
          <w:b/>
          <w:bCs/>
        </w:rPr>
        <w:t>ую</w:t>
      </w:r>
      <w:r w:rsidRPr="00D80488">
        <w:rPr>
          <w:b/>
          <w:bCs/>
        </w:rPr>
        <w:t xml:space="preserve"> обездоленност</w:t>
      </w:r>
      <w:r>
        <w:rPr>
          <w:b/>
          <w:bCs/>
        </w:rPr>
        <w:t>ь</w:t>
      </w:r>
      <w:r w:rsidRPr="00D80488">
        <w:rPr>
          <w:b/>
          <w:bCs/>
        </w:rPr>
        <w:t>, которая является важной перв</w:t>
      </w:r>
      <w:r w:rsidRPr="00D80488">
        <w:rPr>
          <w:b/>
          <w:bCs/>
        </w:rPr>
        <w:t>о</w:t>
      </w:r>
      <w:r w:rsidRPr="00D80488">
        <w:rPr>
          <w:b/>
          <w:bCs/>
        </w:rPr>
        <w:t>причиной существующих проблем со зд</w:t>
      </w:r>
      <w:r w:rsidRPr="00D80488">
        <w:rPr>
          <w:b/>
          <w:bCs/>
        </w:rPr>
        <w:t>о</w:t>
      </w:r>
      <w:r w:rsidRPr="00D80488">
        <w:rPr>
          <w:b/>
          <w:bCs/>
        </w:rPr>
        <w:t>ровьем.</w:t>
      </w:r>
    </w:p>
    <w:p w:rsidR="006E580A" w:rsidRPr="00D80488" w:rsidRDefault="006E580A" w:rsidP="006120BF">
      <w:pPr>
        <w:pStyle w:val="SingleTxtGR"/>
        <w:rPr>
          <w:b/>
          <w:bCs/>
        </w:rPr>
      </w:pPr>
      <w:r w:rsidRPr="00D80488">
        <w:rPr>
          <w:bCs/>
        </w:rPr>
        <w:t>61.</w:t>
      </w:r>
      <w:r w:rsidRPr="00D80488">
        <w:rPr>
          <w:bCs/>
        </w:rPr>
        <w:tab/>
      </w:r>
      <w:r>
        <w:rPr>
          <w:b/>
          <w:bCs/>
        </w:rPr>
        <w:t>Комитет далее</w:t>
      </w:r>
      <w:r w:rsidRPr="00D80488">
        <w:rPr>
          <w:b/>
        </w:rPr>
        <w:t xml:space="preserve"> рекомендует государству-участнику </w:t>
      </w:r>
      <w:r>
        <w:rPr>
          <w:b/>
        </w:rPr>
        <w:t>учесть</w:t>
      </w:r>
      <w:r w:rsidRPr="00D80488">
        <w:rPr>
          <w:b/>
          <w:bCs/>
        </w:rPr>
        <w:t xml:space="preserve"> рекоме</w:t>
      </w:r>
      <w:r w:rsidRPr="00D80488">
        <w:rPr>
          <w:b/>
          <w:bCs/>
        </w:rPr>
        <w:t>н</w:t>
      </w:r>
      <w:r w:rsidRPr="00D80488">
        <w:rPr>
          <w:b/>
          <w:bCs/>
        </w:rPr>
        <w:t xml:space="preserve">дацию </w:t>
      </w:r>
      <w:r w:rsidRPr="00D80488">
        <w:rPr>
          <w:b/>
        </w:rPr>
        <w:t>Специального докладчика по вопросу о праве на здоровье</w:t>
      </w:r>
      <w:r w:rsidRPr="00D80488">
        <w:rPr>
          <w:b/>
          <w:bCs/>
        </w:rPr>
        <w:t>, каса</w:t>
      </w:r>
      <w:r w:rsidRPr="00D80488">
        <w:rPr>
          <w:b/>
          <w:bCs/>
        </w:rPr>
        <w:t>ю</w:t>
      </w:r>
      <w:r w:rsidRPr="00D80488">
        <w:rPr>
          <w:b/>
          <w:bCs/>
        </w:rPr>
        <w:t xml:space="preserve">щуюся содействия организации обязательной подготовки всех </w:t>
      </w:r>
      <w:r>
        <w:rPr>
          <w:b/>
          <w:bCs/>
        </w:rPr>
        <w:t>медици</w:t>
      </w:r>
      <w:r>
        <w:rPr>
          <w:b/>
          <w:bCs/>
        </w:rPr>
        <w:t>н</w:t>
      </w:r>
      <w:r>
        <w:rPr>
          <w:b/>
          <w:bCs/>
        </w:rPr>
        <w:t>ских специалистов по тематике, касающейся</w:t>
      </w:r>
      <w:r w:rsidRPr="00D80488">
        <w:rPr>
          <w:b/>
          <w:bCs/>
        </w:rPr>
        <w:t xml:space="preserve"> прав ребенка.</w:t>
      </w:r>
    </w:p>
    <w:p w:rsidR="006E580A" w:rsidRPr="00D80488" w:rsidRDefault="006E580A" w:rsidP="006120BF">
      <w:pPr>
        <w:pStyle w:val="H23GR"/>
      </w:pPr>
      <w:r w:rsidRPr="00D80488">
        <w:tab/>
      </w:r>
      <w:r w:rsidRPr="00D80488">
        <w:tab/>
        <w:t>Грудное вскармливание</w:t>
      </w:r>
    </w:p>
    <w:p w:rsidR="006E580A" w:rsidRPr="00D80488" w:rsidRDefault="006E580A" w:rsidP="006120BF">
      <w:pPr>
        <w:pStyle w:val="SingleTxtGR"/>
      </w:pPr>
      <w:r w:rsidRPr="00D80488">
        <w:t>62.</w:t>
      </w:r>
      <w:r w:rsidRPr="00D80488">
        <w:tab/>
        <w:t>Комитет обеспокоен тем, что всего около 15</w:t>
      </w:r>
      <w:r>
        <w:t>%</w:t>
      </w:r>
      <w:r w:rsidRPr="00D80488">
        <w:t xml:space="preserve"> всех матерей кормят д</w:t>
      </w:r>
      <w:r w:rsidRPr="00D80488">
        <w:t>е</w:t>
      </w:r>
      <w:r w:rsidRPr="00D80488">
        <w:t>тей исключительно грудью до достижения ребенком шестимесячного возраста. Приветствуя инициативу государства-участника по целевому выдел</w:t>
      </w:r>
      <w:r w:rsidRPr="00D80488">
        <w:t>е</w:t>
      </w:r>
      <w:r w:rsidRPr="00D80488">
        <w:t xml:space="preserve">нию средств на просветительские мероприятия по популяризации </w:t>
      </w:r>
      <w:r>
        <w:t xml:space="preserve">и поддержке </w:t>
      </w:r>
      <w:r w:rsidRPr="00D80488">
        <w:t>гру</w:t>
      </w:r>
      <w:r w:rsidRPr="00D80488">
        <w:t>д</w:t>
      </w:r>
      <w:r w:rsidRPr="00D80488">
        <w:t xml:space="preserve">ного вскармливания </w:t>
      </w:r>
      <w:r>
        <w:t>из</w:t>
      </w:r>
      <w:r w:rsidRPr="00D80488">
        <w:t xml:space="preserve"> бюджета 2007–2008 год</w:t>
      </w:r>
      <w:r>
        <w:t>ов</w:t>
      </w:r>
      <w:r w:rsidRPr="00D80488">
        <w:t xml:space="preserve">, Комитет </w:t>
      </w:r>
      <w:r>
        <w:t>вместе с тем по-пр</w:t>
      </w:r>
      <w:r w:rsidRPr="00D80488">
        <w:t>ежнему испытывает озабоченность по поводу того, что применени</w:t>
      </w:r>
      <w:r>
        <w:t>е</w:t>
      </w:r>
      <w:r w:rsidRPr="00D80488">
        <w:t xml:space="preserve"> в гос</w:t>
      </w:r>
      <w:r w:rsidRPr="00D80488">
        <w:t>у</w:t>
      </w:r>
      <w:r w:rsidRPr="00D80488">
        <w:t xml:space="preserve">дарстве-участнике Международного кодекса </w:t>
      </w:r>
      <w:r>
        <w:t>сбыта</w:t>
      </w:r>
      <w:r w:rsidRPr="00D80488">
        <w:t xml:space="preserve"> заменител</w:t>
      </w:r>
      <w:r>
        <w:t>ей</w:t>
      </w:r>
      <w:r w:rsidRPr="00D80488">
        <w:t xml:space="preserve"> </w:t>
      </w:r>
      <w:r>
        <w:t>грудного мол</w:t>
      </w:r>
      <w:r>
        <w:t>о</w:t>
      </w:r>
      <w:r>
        <w:t>ка осуществляется неэ</w:t>
      </w:r>
      <w:r w:rsidRPr="00D80488">
        <w:t>ф</w:t>
      </w:r>
      <w:r w:rsidRPr="00D80488">
        <w:t>фективно.</w:t>
      </w:r>
    </w:p>
    <w:p w:rsidR="006E580A" w:rsidRPr="00D80488" w:rsidRDefault="006E580A" w:rsidP="006120BF">
      <w:pPr>
        <w:pStyle w:val="SingleTxtGR"/>
        <w:rPr>
          <w:bCs/>
        </w:rPr>
      </w:pPr>
      <w:r w:rsidRPr="00D80488">
        <w:rPr>
          <w:bCs/>
        </w:rPr>
        <w:t>63.</w:t>
      </w:r>
      <w:r w:rsidRPr="00D80488">
        <w:rPr>
          <w:bCs/>
        </w:rPr>
        <w:tab/>
      </w:r>
      <w:r w:rsidRPr="00D80488">
        <w:rPr>
          <w:b/>
        </w:rPr>
        <w:t xml:space="preserve">Комитет рекомендует государству-участнику </w:t>
      </w:r>
      <w:r>
        <w:rPr>
          <w:b/>
        </w:rPr>
        <w:t>пересмотреть</w:t>
      </w:r>
      <w:r w:rsidRPr="00D80488">
        <w:rPr>
          <w:b/>
        </w:rPr>
        <w:t xml:space="preserve"> недавно введенн</w:t>
      </w:r>
      <w:r>
        <w:rPr>
          <w:b/>
        </w:rPr>
        <w:t>ую</w:t>
      </w:r>
      <w:r w:rsidRPr="00D80488">
        <w:rPr>
          <w:b/>
        </w:rPr>
        <w:t xml:space="preserve"> систем</w:t>
      </w:r>
      <w:r>
        <w:rPr>
          <w:b/>
        </w:rPr>
        <w:t>у</w:t>
      </w:r>
      <w:r w:rsidRPr="00D80488">
        <w:rPr>
          <w:b/>
        </w:rPr>
        <w:t xml:space="preserve"> оплачиваемых отпусков по уходу за детьми и други</w:t>
      </w:r>
      <w:r>
        <w:rPr>
          <w:b/>
        </w:rPr>
        <w:t>е</w:t>
      </w:r>
      <w:r w:rsidRPr="00D80488">
        <w:rPr>
          <w:b/>
        </w:rPr>
        <w:t xml:space="preserve">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>ответствующие зак</w:t>
      </w:r>
      <w:r w:rsidRPr="00D80488">
        <w:rPr>
          <w:b/>
        </w:rPr>
        <w:t>онодательны</w:t>
      </w:r>
      <w:r>
        <w:rPr>
          <w:b/>
        </w:rPr>
        <w:t>е</w:t>
      </w:r>
      <w:r w:rsidRPr="00D80488">
        <w:rPr>
          <w:b/>
        </w:rPr>
        <w:t xml:space="preserve"> и административны</w:t>
      </w:r>
      <w:r>
        <w:rPr>
          <w:b/>
        </w:rPr>
        <w:t>е</w:t>
      </w:r>
      <w:r w:rsidRPr="00D80488">
        <w:rPr>
          <w:b/>
        </w:rPr>
        <w:t xml:space="preserve"> мер</w:t>
      </w:r>
      <w:r>
        <w:rPr>
          <w:b/>
        </w:rPr>
        <w:t>ы</w:t>
      </w:r>
      <w:r w:rsidRPr="00D80488">
        <w:rPr>
          <w:b/>
        </w:rPr>
        <w:t xml:space="preserve"> на предмет внесения в них поправок, </w:t>
      </w:r>
      <w:r>
        <w:rPr>
          <w:b/>
        </w:rPr>
        <w:t>которые стимулировали бы работающих мат</w:t>
      </w:r>
      <w:r>
        <w:rPr>
          <w:b/>
        </w:rPr>
        <w:t>е</w:t>
      </w:r>
      <w:r>
        <w:rPr>
          <w:b/>
        </w:rPr>
        <w:t xml:space="preserve">рей обеспечивать </w:t>
      </w:r>
      <w:r w:rsidRPr="00D80488">
        <w:rPr>
          <w:b/>
        </w:rPr>
        <w:t>исключительно грудно</w:t>
      </w:r>
      <w:r>
        <w:rPr>
          <w:b/>
        </w:rPr>
        <w:t>е</w:t>
      </w:r>
      <w:r w:rsidRPr="00D80488">
        <w:rPr>
          <w:b/>
        </w:rPr>
        <w:t xml:space="preserve"> вскармливани</w:t>
      </w:r>
      <w:r>
        <w:rPr>
          <w:b/>
        </w:rPr>
        <w:t>е детей</w:t>
      </w:r>
      <w:r w:rsidRPr="00D80488">
        <w:rPr>
          <w:b/>
        </w:rPr>
        <w:t xml:space="preserve"> в первые шесть месяцев жизни. Он также рекомендует учредить механизм по ко</w:t>
      </w:r>
      <w:r w:rsidRPr="00D80488">
        <w:rPr>
          <w:b/>
        </w:rPr>
        <w:t>н</w:t>
      </w:r>
      <w:r w:rsidRPr="00D80488">
        <w:rPr>
          <w:b/>
        </w:rPr>
        <w:t xml:space="preserve">тролю за применением Международного кодекса </w:t>
      </w:r>
      <w:r>
        <w:rPr>
          <w:b/>
        </w:rPr>
        <w:t>сбыта</w:t>
      </w:r>
      <w:r w:rsidRPr="00D80488">
        <w:rPr>
          <w:b/>
        </w:rPr>
        <w:t xml:space="preserve"> заменител</w:t>
      </w:r>
      <w:r>
        <w:rPr>
          <w:b/>
        </w:rPr>
        <w:t>ей гру</w:t>
      </w:r>
      <w:r>
        <w:rPr>
          <w:b/>
        </w:rPr>
        <w:t>д</w:t>
      </w:r>
      <w:r>
        <w:rPr>
          <w:b/>
        </w:rPr>
        <w:t>ного молока</w:t>
      </w:r>
      <w:r w:rsidRPr="00D80488">
        <w:rPr>
          <w:b/>
        </w:rPr>
        <w:t xml:space="preserve"> и выполнени</w:t>
      </w:r>
      <w:r>
        <w:rPr>
          <w:b/>
        </w:rPr>
        <w:t>ем</w:t>
      </w:r>
      <w:r w:rsidRPr="00D80488">
        <w:rPr>
          <w:b/>
        </w:rPr>
        <w:t xml:space="preserve"> последующих </w:t>
      </w:r>
      <w:r>
        <w:rPr>
          <w:b/>
        </w:rPr>
        <w:t>решений по этому вопросу.</w:t>
      </w:r>
      <w:r w:rsidRPr="00D80488">
        <w:rPr>
          <w:b/>
        </w:rPr>
        <w:t xml:space="preserve"> К</w:t>
      </w:r>
      <w:r w:rsidRPr="00D80488">
        <w:rPr>
          <w:b/>
        </w:rPr>
        <w:t>о</w:t>
      </w:r>
      <w:r w:rsidRPr="00D80488">
        <w:rPr>
          <w:b/>
        </w:rPr>
        <w:t xml:space="preserve">митет далее рекомендует государству-участнику </w:t>
      </w:r>
      <w:r>
        <w:rPr>
          <w:b/>
        </w:rPr>
        <w:t xml:space="preserve">уделять первоочередное внимание </w:t>
      </w:r>
      <w:r w:rsidRPr="00D80488">
        <w:rPr>
          <w:b/>
        </w:rPr>
        <w:t>поощрени</w:t>
      </w:r>
      <w:r>
        <w:rPr>
          <w:b/>
        </w:rPr>
        <w:t>ю</w:t>
      </w:r>
      <w:r w:rsidRPr="00D80488">
        <w:rPr>
          <w:b/>
        </w:rPr>
        <w:t>, защит</w:t>
      </w:r>
      <w:r>
        <w:rPr>
          <w:b/>
        </w:rPr>
        <w:t>е</w:t>
      </w:r>
      <w:r w:rsidRPr="00D80488">
        <w:rPr>
          <w:b/>
        </w:rPr>
        <w:t xml:space="preserve"> и поддержк</w:t>
      </w:r>
      <w:r>
        <w:rPr>
          <w:b/>
        </w:rPr>
        <w:t>е</w:t>
      </w:r>
      <w:r w:rsidRPr="00D80488">
        <w:rPr>
          <w:b/>
        </w:rPr>
        <w:t xml:space="preserve"> грудного вскармливания п</w:t>
      </w:r>
      <w:r w:rsidRPr="00D80488">
        <w:rPr>
          <w:b/>
        </w:rPr>
        <w:t>о</w:t>
      </w:r>
      <w:r w:rsidRPr="00D80488">
        <w:rPr>
          <w:b/>
        </w:rPr>
        <w:t xml:space="preserve">средством выделения достаточных средств на реализацию </w:t>
      </w:r>
      <w:r>
        <w:rPr>
          <w:b/>
        </w:rPr>
        <w:t>Н</w:t>
      </w:r>
      <w:r w:rsidRPr="00D80488">
        <w:rPr>
          <w:b/>
        </w:rPr>
        <w:t>ациональной страт</w:t>
      </w:r>
      <w:r w:rsidRPr="00D80488">
        <w:rPr>
          <w:b/>
        </w:rPr>
        <w:t>е</w:t>
      </w:r>
      <w:r w:rsidRPr="00D80488">
        <w:rPr>
          <w:b/>
        </w:rPr>
        <w:t xml:space="preserve">гии грудного вскармливания и </w:t>
      </w:r>
      <w:r>
        <w:rPr>
          <w:b/>
        </w:rPr>
        <w:t xml:space="preserve">прекратить </w:t>
      </w:r>
      <w:r w:rsidRPr="00D80488">
        <w:rPr>
          <w:b/>
        </w:rPr>
        <w:t>практик</w:t>
      </w:r>
      <w:r>
        <w:rPr>
          <w:b/>
        </w:rPr>
        <w:t>у</w:t>
      </w:r>
      <w:r w:rsidRPr="00D80488">
        <w:rPr>
          <w:b/>
        </w:rPr>
        <w:t xml:space="preserve"> включения представителей компаний </w:t>
      </w:r>
      <w:r w:rsidRPr="00D80488">
        <w:rPr>
          <w:b/>
        </w:rPr>
        <w:sym w:font="Symbol" w:char="F02D"/>
      </w:r>
      <w:r w:rsidRPr="00D80488">
        <w:rPr>
          <w:b/>
        </w:rPr>
        <w:t xml:space="preserve"> производителей детского питания в состав з</w:t>
      </w:r>
      <w:r w:rsidRPr="00D80488">
        <w:rPr>
          <w:b/>
        </w:rPr>
        <w:t>а</w:t>
      </w:r>
      <w:r w:rsidRPr="00D80488">
        <w:rPr>
          <w:b/>
        </w:rPr>
        <w:t>интер</w:t>
      </w:r>
      <w:r w:rsidRPr="00D80488">
        <w:rPr>
          <w:b/>
        </w:rPr>
        <w:t>е</w:t>
      </w:r>
      <w:r w:rsidRPr="00D80488">
        <w:rPr>
          <w:b/>
        </w:rPr>
        <w:t xml:space="preserve">сованных сторон, наблюдающих за выполнением </w:t>
      </w:r>
      <w:r>
        <w:rPr>
          <w:b/>
        </w:rPr>
        <w:t>Н</w:t>
      </w:r>
      <w:r w:rsidRPr="00D80488">
        <w:rPr>
          <w:b/>
        </w:rPr>
        <w:t xml:space="preserve">ациональной стратегии грудного вскармливания. Государству-участнику следует также принять дополнительные меры по продвижению инициативы </w:t>
      </w:r>
      <w:r>
        <w:rPr>
          <w:b/>
        </w:rPr>
        <w:t>создания б</w:t>
      </w:r>
      <w:r w:rsidRPr="00D80488">
        <w:rPr>
          <w:b/>
        </w:rPr>
        <w:t>ольниц, адаптированн</w:t>
      </w:r>
      <w:r>
        <w:rPr>
          <w:b/>
        </w:rPr>
        <w:t>ых</w:t>
      </w:r>
      <w:r w:rsidRPr="00D80488">
        <w:rPr>
          <w:b/>
        </w:rPr>
        <w:t xml:space="preserve"> к нуждам младенцев, и добиваться включения темы грудного вскармливания в программу обучения медс</w:t>
      </w:r>
      <w:r w:rsidRPr="00D80488">
        <w:rPr>
          <w:b/>
        </w:rPr>
        <w:t>е</w:t>
      </w:r>
      <w:r w:rsidRPr="00D80488">
        <w:rPr>
          <w:b/>
        </w:rPr>
        <w:t>стер</w:t>
      </w:r>
      <w:r w:rsidRPr="00D80488">
        <w:rPr>
          <w:b/>
          <w:bCs/>
        </w:rPr>
        <w:t>.</w:t>
      </w:r>
    </w:p>
    <w:p w:rsidR="006E580A" w:rsidRPr="00D80488" w:rsidRDefault="006E580A" w:rsidP="006120BF">
      <w:pPr>
        <w:pStyle w:val="H23GR"/>
      </w:pPr>
      <w:r w:rsidRPr="00D80488">
        <w:tab/>
      </w:r>
      <w:r w:rsidRPr="00D80488">
        <w:tab/>
        <w:t>Психическое здоровье</w:t>
      </w:r>
    </w:p>
    <w:p w:rsidR="006E580A" w:rsidRPr="00D80488" w:rsidRDefault="006E580A" w:rsidP="006120BF">
      <w:pPr>
        <w:pStyle w:val="SingleTxtGR"/>
      </w:pPr>
      <w:r w:rsidRPr="00D80488">
        <w:t>64.</w:t>
      </w:r>
      <w:r w:rsidRPr="00D80488">
        <w:tab/>
        <w:t>Комитет озабочен тем, что объем средств, выделяемых государств</w:t>
      </w:r>
      <w:r>
        <w:t>ом</w:t>
      </w:r>
      <w:r w:rsidRPr="00D80488">
        <w:t>-участник</w:t>
      </w:r>
      <w:r>
        <w:t>ом</w:t>
      </w:r>
      <w:r w:rsidRPr="00D80488">
        <w:t xml:space="preserve"> на решение задач в сфере психического здоровья, по-прежнему значительно отстает от уровня других развитых стран, вследствие чего дети и молодые люди, нуждающиеся в </w:t>
      </w:r>
      <w:r>
        <w:t>психиатрических услугах, зачастую не имеют такой возможности или сталкиваются с</w:t>
      </w:r>
      <w:r w:rsidRPr="00D80488">
        <w:t xml:space="preserve"> серьезными задержками при получ</w:t>
      </w:r>
      <w:r w:rsidRPr="00D80488">
        <w:t>е</w:t>
      </w:r>
      <w:r w:rsidRPr="00D80488">
        <w:t xml:space="preserve">нии такой помощи. В этой связи Комитет разделяет </w:t>
      </w:r>
      <w:r>
        <w:t xml:space="preserve">озабоченность, </w:t>
      </w:r>
      <w:r w:rsidRPr="00D80488">
        <w:t>выраженную Австралийским институтом здравоохранения и социального обеспечения в и</w:t>
      </w:r>
      <w:r w:rsidRPr="00D80488">
        <w:t>с</w:t>
      </w:r>
      <w:r w:rsidRPr="00D80488">
        <w:t xml:space="preserve">следовании </w:t>
      </w:r>
      <w:r>
        <w:t>2010 года, посвященном вопросам здравоохранения. По его мн</w:t>
      </w:r>
      <w:r>
        <w:t>е</w:t>
      </w:r>
      <w:r>
        <w:t>нию,</w:t>
      </w:r>
      <w:r w:rsidRPr="00D80488">
        <w:t xml:space="preserve"> психические заболевания являются главной медицинской проблемой д</w:t>
      </w:r>
      <w:r w:rsidRPr="00D80488">
        <w:t>е</w:t>
      </w:r>
      <w:r w:rsidRPr="00D80488">
        <w:t>тей и молодых людей и составляют крупнейшую статью расходов на лечение в группе детей в возрасте до 14 лет (23</w:t>
      </w:r>
      <w:r>
        <w:t>%</w:t>
      </w:r>
      <w:r w:rsidRPr="00D80488">
        <w:t>) и в возрастной группе от 15 до 24 лет (50</w:t>
      </w:r>
      <w:r>
        <w:t>%</w:t>
      </w:r>
      <w:r w:rsidRPr="00D80488">
        <w:t xml:space="preserve">). Кроме того, Комитет обеспокоен наблюдаемым по всей стране высоким уровнем самоубийств среди молодежи, особенно </w:t>
      </w:r>
      <w:r>
        <w:t>из числа</w:t>
      </w:r>
      <w:r w:rsidRPr="00D80488">
        <w:t xml:space="preserve"> аборигенов. </w:t>
      </w:r>
      <w:r>
        <w:t>В</w:t>
      </w:r>
      <w:r w:rsidRPr="00D80488">
        <w:t xml:space="preserve"> кач</w:t>
      </w:r>
      <w:r w:rsidRPr="00D80488">
        <w:t>е</w:t>
      </w:r>
      <w:r w:rsidRPr="00D80488">
        <w:t xml:space="preserve">стве позитивного момента </w:t>
      </w:r>
      <w:r>
        <w:t>Комитет отмечает</w:t>
      </w:r>
      <w:r w:rsidRPr="00D80488">
        <w:t>, что в Западной Австралии, кот</w:t>
      </w:r>
      <w:r w:rsidRPr="00D80488">
        <w:t>о</w:t>
      </w:r>
      <w:r w:rsidRPr="00D80488">
        <w:t>рая входит в состав государства-участника в качестве одной из его терр</w:t>
      </w:r>
      <w:r w:rsidRPr="00D80488">
        <w:t>и</w:t>
      </w:r>
      <w:r w:rsidRPr="00D80488">
        <w:t xml:space="preserve">торий, </w:t>
      </w:r>
      <w:r>
        <w:t xml:space="preserve">были </w:t>
      </w:r>
      <w:r w:rsidRPr="00D80488">
        <w:t>проведены исследования по вопросу об эффективности лекарств, прим</w:t>
      </w:r>
      <w:r w:rsidRPr="00D80488">
        <w:t>е</w:t>
      </w:r>
      <w:r w:rsidRPr="00D80488">
        <w:t xml:space="preserve">няемых в настоящее время для лечения синдрома </w:t>
      </w:r>
      <w:r>
        <w:t>гиперактивности и д</w:t>
      </w:r>
      <w:r>
        <w:t>е</w:t>
      </w:r>
      <w:r>
        <w:t xml:space="preserve">фицита </w:t>
      </w:r>
      <w:r w:rsidRPr="00D80488">
        <w:t>внимания (</w:t>
      </w:r>
      <w:r>
        <w:t>СГДВ</w:t>
      </w:r>
      <w:r w:rsidRPr="00D80488">
        <w:t>) и синдрома дефицита внимания (СДВ). Вместе с тем Ком</w:t>
      </w:r>
      <w:r w:rsidRPr="00D80488">
        <w:t>и</w:t>
      </w:r>
      <w:r w:rsidRPr="00D80488">
        <w:t>тет по-прежнему обеспокоен тем, что современные методы диагностики</w:t>
      </w:r>
      <w:r>
        <w:t xml:space="preserve"> не всегда </w:t>
      </w:r>
      <w:r w:rsidRPr="00D80488">
        <w:t xml:space="preserve">позволяют адекватно </w:t>
      </w:r>
      <w:r>
        <w:t xml:space="preserve">распознавать </w:t>
      </w:r>
      <w:r w:rsidRPr="00D80488">
        <w:t>первопричин</w:t>
      </w:r>
      <w:r>
        <w:t>ы</w:t>
      </w:r>
      <w:r w:rsidRPr="00D80488">
        <w:t xml:space="preserve"> психических расстройств, следствием чего является значительное увеличение числа случаев </w:t>
      </w:r>
      <w:r>
        <w:t xml:space="preserve">ошибочного </w:t>
      </w:r>
      <w:r w:rsidRPr="00D80488">
        <w:t>назначения психостимуляторов детям, у которых диагностирован С</w:t>
      </w:r>
      <w:r>
        <w:t>ГДВ</w:t>
      </w:r>
      <w:r w:rsidRPr="00D80488">
        <w:t xml:space="preserve"> или СДВ, который также является предметом серьезной оз</w:t>
      </w:r>
      <w:r w:rsidRPr="00D80488">
        <w:t>а</w:t>
      </w:r>
      <w:r w:rsidRPr="00D80488">
        <w:t>боченности.</w:t>
      </w:r>
    </w:p>
    <w:p w:rsidR="006E580A" w:rsidRPr="00D80488" w:rsidRDefault="006E580A" w:rsidP="006120BF">
      <w:pPr>
        <w:pStyle w:val="SingleTxtGR"/>
        <w:rPr>
          <w:bCs/>
        </w:rPr>
      </w:pPr>
      <w:r w:rsidRPr="00D80488">
        <w:rPr>
          <w:bCs/>
        </w:rPr>
        <w:t>65.</w:t>
      </w:r>
      <w:r w:rsidRPr="00D80488">
        <w:rPr>
          <w:bCs/>
        </w:rPr>
        <w:tab/>
      </w:r>
      <w:r w:rsidRPr="00D80488">
        <w:rPr>
          <w:b/>
          <w:bCs/>
        </w:rPr>
        <w:t xml:space="preserve">Подчеркивая важность </w:t>
      </w:r>
      <w:r>
        <w:rPr>
          <w:b/>
          <w:bCs/>
        </w:rPr>
        <w:t>предоставления</w:t>
      </w:r>
      <w:r w:rsidRPr="00D80488">
        <w:rPr>
          <w:b/>
          <w:bCs/>
        </w:rPr>
        <w:t xml:space="preserve"> детям и молодым людям до</w:t>
      </w:r>
      <w:r w:rsidRPr="00D80488">
        <w:rPr>
          <w:b/>
          <w:bCs/>
        </w:rPr>
        <w:t>с</w:t>
      </w:r>
      <w:r w:rsidRPr="00D80488">
        <w:rPr>
          <w:b/>
          <w:bCs/>
        </w:rPr>
        <w:t>тупа к адаптированным к их нуждам службам поддержки пациентов с пс</w:t>
      </w:r>
      <w:r w:rsidRPr="00D80488">
        <w:rPr>
          <w:b/>
          <w:bCs/>
        </w:rPr>
        <w:t>и</w:t>
      </w:r>
      <w:r w:rsidRPr="00D80488">
        <w:rPr>
          <w:b/>
          <w:bCs/>
        </w:rPr>
        <w:t xml:space="preserve">хическими </w:t>
      </w:r>
      <w:r>
        <w:rPr>
          <w:b/>
          <w:bCs/>
        </w:rPr>
        <w:t>расстройствами</w:t>
      </w:r>
      <w:r w:rsidRPr="00D80488">
        <w:rPr>
          <w:b/>
          <w:bCs/>
        </w:rPr>
        <w:t xml:space="preserve">, </w:t>
      </w:r>
      <w:r w:rsidRPr="00D80488">
        <w:rPr>
          <w:b/>
        </w:rPr>
        <w:t>Комитет рекомендует государству-участнику</w:t>
      </w:r>
      <w:r w:rsidRPr="00D80488">
        <w:rPr>
          <w:b/>
          <w:bCs/>
        </w:rPr>
        <w:t>:</w:t>
      </w:r>
    </w:p>
    <w:p w:rsidR="006E580A" w:rsidRPr="00D80488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D80488">
        <w:rPr>
          <w:b/>
        </w:rPr>
        <w:t>a)</w:t>
      </w:r>
      <w:r w:rsidRPr="00D80488">
        <w:rPr>
          <w:b/>
        </w:rPr>
        <w:tab/>
        <w:t>по итогам исследования, проведенного Австралийским инст</w:t>
      </w:r>
      <w:r w:rsidRPr="00D80488">
        <w:rPr>
          <w:b/>
        </w:rPr>
        <w:t>и</w:t>
      </w:r>
      <w:r w:rsidRPr="00D80488">
        <w:rPr>
          <w:b/>
        </w:rPr>
        <w:t xml:space="preserve">тутом здравоохранения и социального обеспечения, </w:t>
      </w:r>
      <w:r>
        <w:rPr>
          <w:b/>
        </w:rPr>
        <w:t xml:space="preserve">принять </w:t>
      </w:r>
      <w:r w:rsidRPr="00D80488">
        <w:rPr>
          <w:b/>
        </w:rPr>
        <w:t>меры, нац</w:t>
      </w:r>
      <w:r w:rsidRPr="00D80488">
        <w:rPr>
          <w:b/>
        </w:rPr>
        <w:t>е</w:t>
      </w:r>
      <w:r w:rsidRPr="00D80488">
        <w:rPr>
          <w:b/>
        </w:rPr>
        <w:t>ленные на преодоление непосредственных и коренных причин широко</w:t>
      </w:r>
      <w:r>
        <w:rPr>
          <w:b/>
        </w:rPr>
        <w:t>го</w:t>
      </w:r>
      <w:r w:rsidRPr="00D80488">
        <w:rPr>
          <w:b/>
        </w:rPr>
        <w:t xml:space="preserve"> распространен</w:t>
      </w:r>
      <w:r>
        <w:rPr>
          <w:b/>
        </w:rPr>
        <w:t>ия</w:t>
      </w:r>
      <w:r w:rsidRPr="00D80488">
        <w:rPr>
          <w:b/>
        </w:rPr>
        <w:t xml:space="preserve"> психических расстройств среди детей и молодых людей, </w:t>
      </w:r>
      <w:r>
        <w:rPr>
          <w:b/>
        </w:rPr>
        <w:t>уделяя основное внимание случаям с</w:t>
      </w:r>
      <w:r w:rsidRPr="00D80488">
        <w:rPr>
          <w:b/>
        </w:rPr>
        <w:t>амоубийств и други</w:t>
      </w:r>
      <w:r>
        <w:rPr>
          <w:b/>
        </w:rPr>
        <w:t>м</w:t>
      </w:r>
      <w:r w:rsidRPr="00D80488">
        <w:rPr>
          <w:b/>
        </w:rPr>
        <w:t xml:space="preserve"> расстройства</w:t>
      </w:r>
      <w:r>
        <w:rPr>
          <w:b/>
        </w:rPr>
        <w:t>м</w:t>
      </w:r>
      <w:r w:rsidRPr="00D80488">
        <w:rPr>
          <w:b/>
        </w:rPr>
        <w:t>, сопряженны</w:t>
      </w:r>
      <w:r>
        <w:rPr>
          <w:b/>
        </w:rPr>
        <w:t>м</w:t>
      </w:r>
      <w:r w:rsidRPr="00D80488">
        <w:rPr>
          <w:b/>
        </w:rPr>
        <w:t xml:space="preserve">, в частности, со злоупотреблением наркотическими </w:t>
      </w:r>
      <w:r>
        <w:rPr>
          <w:b/>
        </w:rPr>
        <w:t>и псих</w:t>
      </w:r>
      <w:r>
        <w:rPr>
          <w:b/>
        </w:rPr>
        <w:t>о</w:t>
      </w:r>
      <w:r>
        <w:rPr>
          <w:b/>
        </w:rPr>
        <w:t xml:space="preserve">тропными </w:t>
      </w:r>
      <w:r w:rsidRPr="00D80488">
        <w:rPr>
          <w:b/>
        </w:rPr>
        <w:t xml:space="preserve">веществами, насилием и низким качеством ухода в учреждениях по альтернативному </w:t>
      </w:r>
      <w:r>
        <w:rPr>
          <w:b/>
        </w:rPr>
        <w:t>уходу</w:t>
      </w:r>
      <w:r w:rsidRPr="00D80488">
        <w:rPr>
          <w:b/>
        </w:rPr>
        <w:t>;</w:t>
      </w:r>
    </w:p>
    <w:p w:rsidR="006E580A" w:rsidRPr="00D80488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D80488">
        <w:rPr>
          <w:b/>
        </w:rPr>
        <w:t>b)</w:t>
      </w:r>
      <w:r w:rsidRPr="00D80488">
        <w:rPr>
          <w:b/>
        </w:rPr>
        <w:tab/>
        <w:t xml:space="preserve">в целевом порядке </w:t>
      </w:r>
      <w:r>
        <w:rPr>
          <w:b/>
        </w:rPr>
        <w:t xml:space="preserve">выделить </w:t>
      </w:r>
      <w:r w:rsidRPr="00D80488">
        <w:rPr>
          <w:b/>
        </w:rPr>
        <w:t>ресурсы на цели расширения до</w:t>
      </w:r>
      <w:r w:rsidRPr="00D80488">
        <w:rPr>
          <w:b/>
        </w:rPr>
        <w:t>с</w:t>
      </w:r>
      <w:r w:rsidRPr="00D80488">
        <w:rPr>
          <w:b/>
        </w:rPr>
        <w:t>тупа к службам поддержки на раннем этапе и повышения качества оказ</w:t>
      </w:r>
      <w:r w:rsidRPr="00D80488">
        <w:rPr>
          <w:b/>
        </w:rPr>
        <w:t>ы</w:t>
      </w:r>
      <w:r w:rsidRPr="00D80488">
        <w:rPr>
          <w:b/>
        </w:rPr>
        <w:t xml:space="preserve">ваемых услуг, организации </w:t>
      </w:r>
      <w:r>
        <w:rPr>
          <w:b/>
        </w:rPr>
        <w:t xml:space="preserve">профессиональной </w:t>
      </w:r>
      <w:r w:rsidRPr="00D80488">
        <w:rPr>
          <w:b/>
        </w:rPr>
        <w:t>подготовки и переподгото</w:t>
      </w:r>
      <w:r w:rsidRPr="00D80488">
        <w:rPr>
          <w:b/>
        </w:rPr>
        <w:t>в</w:t>
      </w:r>
      <w:r w:rsidRPr="00D80488">
        <w:rPr>
          <w:b/>
        </w:rPr>
        <w:t xml:space="preserve">ки преподавателей, консультантов, </w:t>
      </w:r>
      <w:r>
        <w:rPr>
          <w:b/>
        </w:rPr>
        <w:t>врачей</w:t>
      </w:r>
      <w:r w:rsidRPr="00D80488">
        <w:rPr>
          <w:b/>
        </w:rPr>
        <w:t xml:space="preserve"> и других специалистов, раб</w:t>
      </w:r>
      <w:r w:rsidRPr="00D80488">
        <w:rPr>
          <w:b/>
        </w:rPr>
        <w:t>о</w:t>
      </w:r>
      <w:r w:rsidRPr="00D80488">
        <w:rPr>
          <w:b/>
        </w:rPr>
        <w:t xml:space="preserve">тающих с детьми, а также </w:t>
      </w:r>
      <w:r>
        <w:rPr>
          <w:b/>
        </w:rPr>
        <w:t xml:space="preserve">на цели </w:t>
      </w:r>
      <w:r w:rsidRPr="00D80488">
        <w:rPr>
          <w:b/>
        </w:rPr>
        <w:t>оказания поддержки родит</w:t>
      </w:r>
      <w:r w:rsidRPr="00D80488">
        <w:rPr>
          <w:b/>
        </w:rPr>
        <w:t>е</w:t>
      </w:r>
      <w:r w:rsidRPr="00D80488">
        <w:rPr>
          <w:b/>
        </w:rPr>
        <w:t>лям;</w:t>
      </w:r>
    </w:p>
    <w:p w:rsidR="006E580A" w:rsidRPr="00D80488" w:rsidRDefault="006E580A" w:rsidP="006120BF">
      <w:pPr>
        <w:pStyle w:val="SingleTxtGR"/>
        <w:rPr>
          <w:b/>
        </w:rPr>
      </w:pPr>
      <w:r>
        <w:rPr>
          <w:b/>
          <w:lang w:val="en-US"/>
        </w:rPr>
        <w:tab/>
      </w:r>
      <w:r w:rsidRPr="00D80488">
        <w:rPr>
          <w:b/>
        </w:rPr>
        <w:t>c)</w:t>
      </w:r>
      <w:r w:rsidRPr="00D80488">
        <w:rPr>
          <w:b/>
        </w:rPr>
        <w:tab/>
        <w:t xml:space="preserve">создать специализированные медицинские службы и </w:t>
      </w:r>
      <w:r>
        <w:rPr>
          <w:b/>
        </w:rPr>
        <w:t>разраб</w:t>
      </w:r>
      <w:r>
        <w:rPr>
          <w:b/>
        </w:rPr>
        <w:t>о</w:t>
      </w:r>
      <w:r>
        <w:rPr>
          <w:b/>
        </w:rPr>
        <w:t xml:space="preserve">тать </w:t>
      </w:r>
      <w:r w:rsidRPr="00D80488">
        <w:rPr>
          <w:b/>
        </w:rPr>
        <w:t xml:space="preserve">целевые стратегии для детей, </w:t>
      </w:r>
      <w:r>
        <w:rPr>
          <w:b/>
        </w:rPr>
        <w:t>особо подверженных опасности возни</w:t>
      </w:r>
      <w:r>
        <w:rPr>
          <w:b/>
        </w:rPr>
        <w:t>к</w:t>
      </w:r>
      <w:r>
        <w:rPr>
          <w:b/>
        </w:rPr>
        <w:t>новения проблем с психическим здоровьем, и их семей и обеспечить до</w:t>
      </w:r>
      <w:r>
        <w:rPr>
          <w:b/>
        </w:rPr>
        <w:t>с</w:t>
      </w:r>
      <w:r>
        <w:rPr>
          <w:b/>
        </w:rPr>
        <w:t>тупность таких служб для всех нуждающихся с должным учетом их возра</w:t>
      </w:r>
      <w:r>
        <w:rPr>
          <w:b/>
        </w:rPr>
        <w:t>с</w:t>
      </w:r>
      <w:r>
        <w:rPr>
          <w:b/>
        </w:rPr>
        <w:t>та, пола, социально-экономического положения, места проживания, этн</w:t>
      </w:r>
      <w:r>
        <w:rPr>
          <w:b/>
        </w:rPr>
        <w:t>и</w:t>
      </w:r>
      <w:r>
        <w:rPr>
          <w:b/>
        </w:rPr>
        <w:t>ческого происхождения и т.п.</w:t>
      </w:r>
      <w:r w:rsidRPr="00D80488">
        <w:rPr>
          <w:b/>
        </w:rPr>
        <w:t>;</w:t>
      </w:r>
    </w:p>
    <w:p w:rsidR="006E580A" w:rsidRPr="00D80488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D80488">
        <w:rPr>
          <w:b/>
        </w:rPr>
        <w:t>d)</w:t>
      </w:r>
      <w:r w:rsidRPr="00D80488">
        <w:rPr>
          <w:b/>
        </w:rPr>
        <w:tab/>
      </w:r>
      <w:r>
        <w:rPr>
          <w:b/>
        </w:rPr>
        <w:t>при планировании и осуществлении вышеуказанных мер ко</w:t>
      </w:r>
      <w:r>
        <w:rPr>
          <w:b/>
        </w:rPr>
        <w:t>н</w:t>
      </w:r>
      <w:r>
        <w:rPr>
          <w:b/>
        </w:rPr>
        <w:t>сультироваться с детьми и молодыми людьми,</w:t>
      </w:r>
      <w:r w:rsidRPr="00D80488">
        <w:rPr>
          <w:b/>
        </w:rPr>
        <w:t xml:space="preserve"> параллельно проводя и</w:t>
      </w:r>
      <w:r w:rsidRPr="00D80488">
        <w:rPr>
          <w:b/>
        </w:rPr>
        <w:t>н</w:t>
      </w:r>
      <w:r w:rsidRPr="00D80488">
        <w:rPr>
          <w:b/>
        </w:rPr>
        <w:t>формационно-разъяснительные мероприятия</w:t>
      </w:r>
      <w:r>
        <w:rPr>
          <w:b/>
        </w:rPr>
        <w:t xml:space="preserve"> по вопросам психического здоровья</w:t>
      </w:r>
      <w:r w:rsidRPr="00D80488">
        <w:rPr>
          <w:b/>
        </w:rPr>
        <w:t xml:space="preserve">, </w:t>
      </w:r>
      <w:r>
        <w:rPr>
          <w:b/>
        </w:rPr>
        <w:t>с тем чтобы сформировать</w:t>
      </w:r>
      <w:r w:rsidRPr="00D80488">
        <w:rPr>
          <w:b/>
        </w:rPr>
        <w:t xml:space="preserve"> более благоприятный климат в с</w:t>
      </w:r>
      <w:r w:rsidRPr="00D80488">
        <w:rPr>
          <w:b/>
        </w:rPr>
        <w:t>е</w:t>
      </w:r>
      <w:r w:rsidRPr="00D80488">
        <w:rPr>
          <w:b/>
        </w:rPr>
        <w:t>мье и ближайшем окружении и ослабить сопряженный с этими заболев</w:t>
      </w:r>
      <w:r w:rsidRPr="00D80488">
        <w:rPr>
          <w:b/>
        </w:rPr>
        <w:t>а</w:t>
      </w:r>
      <w:r w:rsidRPr="00D80488">
        <w:rPr>
          <w:b/>
        </w:rPr>
        <w:t>ниями остракизм;</w:t>
      </w:r>
    </w:p>
    <w:p w:rsidR="006E580A" w:rsidRPr="00220A8E" w:rsidRDefault="006E580A" w:rsidP="006120BF">
      <w:pPr>
        <w:pStyle w:val="SingleTxtGR"/>
        <w:rPr>
          <w:b/>
        </w:rPr>
      </w:pPr>
      <w:r>
        <w:rPr>
          <w:b/>
        </w:rPr>
        <w:tab/>
      </w:r>
      <w:proofErr w:type="spellStart"/>
      <w:r w:rsidRPr="00220A8E">
        <w:rPr>
          <w:b/>
        </w:rPr>
        <w:t>e</w:t>
      </w:r>
      <w:proofErr w:type="spellEnd"/>
      <w:r w:rsidRPr="00220A8E">
        <w:rPr>
          <w:b/>
        </w:rPr>
        <w:t>)</w:t>
      </w:r>
      <w:r w:rsidRPr="00220A8E">
        <w:rPr>
          <w:b/>
        </w:rPr>
        <w:tab/>
        <w:t>тщательно контролировать назначение психостимуляторов д</w:t>
      </w:r>
      <w:r w:rsidRPr="00220A8E">
        <w:rPr>
          <w:b/>
        </w:rPr>
        <w:t>е</w:t>
      </w:r>
      <w:r w:rsidRPr="00220A8E">
        <w:rPr>
          <w:b/>
        </w:rPr>
        <w:t>тям и реализовать инициативы по предоставлению детям, у которых диа</w:t>
      </w:r>
      <w:r w:rsidRPr="00220A8E">
        <w:rPr>
          <w:b/>
        </w:rPr>
        <w:t>г</w:t>
      </w:r>
      <w:r w:rsidRPr="00220A8E">
        <w:rPr>
          <w:b/>
        </w:rPr>
        <w:t>ностирован С</w:t>
      </w:r>
      <w:r>
        <w:rPr>
          <w:b/>
        </w:rPr>
        <w:t>Г</w:t>
      </w:r>
      <w:r w:rsidRPr="00220A8E">
        <w:rPr>
          <w:b/>
        </w:rPr>
        <w:t xml:space="preserve">ДВ и СДВ, а также их родителям и </w:t>
      </w:r>
      <w:r>
        <w:rPr>
          <w:b/>
        </w:rPr>
        <w:t>преподавателям</w:t>
      </w:r>
      <w:r w:rsidRPr="00220A8E">
        <w:rPr>
          <w:b/>
        </w:rPr>
        <w:t xml:space="preserve"> доступа к широкому набору психологических, образовательных и социальных мер и методов лечения, а также рассмотреть вопрос о проведении сбора и ан</w:t>
      </w:r>
      <w:r w:rsidRPr="00220A8E">
        <w:rPr>
          <w:b/>
        </w:rPr>
        <w:t>а</w:t>
      </w:r>
      <w:r w:rsidRPr="00220A8E">
        <w:rPr>
          <w:b/>
        </w:rPr>
        <w:t>лиза данных в разбивке по типу препаратов и возрасту с целью монит</w:t>
      </w:r>
      <w:r w:rsidRPr="00220A8E">
        <w:rPr>
          <w:b/>
        </w:rPr>
        <w:t>о</w:t>
      </w:r>
      <w:r w:rsidRPr="00220A8E">
        <w:rPr>
          <w:b/>
        </w:rPr>
        <w:t>ринга потенциального злоупотребления детьми психостимулирующими препар</w:t>
      </w:r>
      <w:r w:rsidRPr="00220A8E">
        <w:rPr>
          <w:b/>
        </w:rPr>
        <w:t>а</w:t>
      </w:r>
      <w:r w:rsidRPr="00220A8E">
        <w:rPr>
          <w:b/>
        </w:rPr>
        <w:t>тами.</w:t>
      </w:r>
    </w:p>
    <w:p w:rsidR="006E580A" w:rsidRPr="00220A8E" w:rsidRDefault="006E580A" w:rsidP="006120BF">
      <w:pPr>
        <w:pStyle w:val="H23GR"/>
      </w:pPr>
      <w:r w:rsidRPr="00220A8E">
        <w:tab/>
      </w:r>
      <w:r w:rsidRPr="00220A8E">
        <w:tab/>
        <w:t>ВИЧ/СПИД и сексуальное и репродуктивное здоровье</w:t>
      </w:r>
    </w:p>
    <w:p w:rsidR="006E580A" w:rsidRPr="00220A8E" w:rsidRDefault="006E580A" w:rsidP="006120BF">
      <w:pPr>
        <w:pStyle w:val="SingleTxtGR"/>
      </w:pPr>
      <w:r w:rsidRPr="00220A8E">
        <w:t>66.</w:t>
      </w:r>
      <w:r w:rsidRPr="00220A8E">
        <w:tab/>
        <w:t>Комитет глубоко обеспокоен заметным ростом в государстве-участнике показателей инфекционны</w:t>
      </w:r>
      <w:r>
        <w:t>х заболеваний</w:t>
      </w:r>
      <w:r w:rsidRPr="00220A8E">
        <w:t>, передающи</w:t>
      </w:r>
      <w:r>
        <w:t>х</w:t>
      </w:r>
      <w:r w:rsidRPr="00220A8E">
        <w:t>ся половым путем (</w:t>
      </w:r>
      <w:r>
        <w:t>З</w:t>
      </w:r>
      <w:r w:rsidRPr="00220A8E">
        <w:t>ППП)</w:t>
      </w:r>
      <w:r>
        <w:t>,</w:t>
      </w:r>
      <w:r w:rsidRPr="00220A8E">
        <w:t xml:space="preserve"> среди молодежи и сообщениями о том, что </w:t>
      </w:r>
      <w:r>
        <w:t xml:space="preserve">мало кто из молодых людей </w:t>
      </w:r>
      <w:r w:rsidRPr="00220A8E">
        <w:t xml:space="preserve">практикует безопасный секс и </w:t>
      </w:r>
      <w:r>
        <w:t>они плохо</w:t>
      </w:r>
      <w:r w:rsidRPr="00220A8E">
        <w:t xml:space="preserve"> осведомлен</w:t>
      </w:r>
      <w:r>
        <w:t>ы</w:t>
      </w:r>
      <w:r w:rsidRPr="00220A8E">
        <w:t xml:space="preserve"> о</w:t>
      </w:r>
      <w:r>
        <w:t xml:space="preserve"> З</w:t>
      </w:r>
      <w:r w:rsidRPr="00220A8E">
        <w:t>ППП, за исключен</w:t>
      </w:r>
      <w:r w:rsidRPr="00220A8E">
        <w:t>и</w:t>
      </w:r>
      <w:r w:rsidRPr="00220A8E">
        <w:t>ем ВИЧ/СПИДа. Комитет далее с озабоченностью констатирует, что среди абор</w:t>
      </w:r>
      <w:r w:rsidRPr="00220A8E">
        <w:t>и</w:t>
      </w:r>
      <w:r w:rsidRPr="00220A8E">
        <w:t>генов и граждан, проживающих в наименее благополучных в соц</w:t>
      </w:r>
      <w:r w:rsidRPr="00220A8E">
        <w:t>и</w:t>
      </w:r>
      <w:r w:rsidRPr="00220A8E">
        <w:t>ально-экономическом отношении районах, наблюдается значительно более высокий уровень распр</w:t>
      </w:r>
      <w:r w:rsidRPr="00220A8E">
        <w:t>о</w:t>
      </w:r>
      <w:r w:rsidRPr="00220A8E">
        <w:t xml:space="preserve">странения </w:t>
      </w:r>
      <w:r>
        <w:t>З</w:t>
      </w:r>
      <w:r w:rsidRPr="00220A8E">
        <w:t>ППП.</w:t>
      </w:r>
    </w:p>
    <w:p w:rsidR="006E580A" w:rsidRPr="00220A8E" w:rsidRDefault="006E580A" w:rsidP="006120BF">
      <w:pPr>
        <w:pStyle w:val="SingleTxtGR"/>
        <w:rPr>
          <w:b/>
          <w:bCs/>
        </w:rPr>
      </w:pPr>
      <w:r w:rsidRPr="00220A8E">
        <w:rPr>
          <w:bCs/>
        </w:rPr>
        <w:t>67.</w:t>
      </w:r>
      <w:r w:rsidRPr="00220A8E">
        <w:rPr>
          <w:b/>
          <w:bCs/>
        </w:rPr>
        <w:tab/>
      </w:r>
      <w:r w:rsidRPr="00220A8E">
        <w:rPr>
          <w:b/>
        </w:rPr>
        <w:t>С учетом замечания общего порядка № 4 (2003) Комитета о здоровье и развитии подростков в контексте Конвенции о правах ребенка Комитет рекомендует государству-участнику активизировать просветительскую р</w:t>
      </w:r>
      <w:r w:rsidRPr="00220A8E">
        <w:rPr>
          <w:b/>
        </w:rPr>
        <w:t>а</w:t>
      </w:r>
      <w:r w:rsidRPr="00220A8E">
        <w:rPr>
          <w:b/>
        </w:rPr>
        <w:t>боту по вопросам сексуального и репрод</w:t>
      </w:r>
      <w:r>
        <w:rPr>
          <w:b/>
        </w:rPr>
        <w:t>уктивного здоровья, в частности</w:t>
      </w:r>
      <w:r w:rsidRPr="00220A8E">
        <w:rPr>
          <w:b/>
        </w:rPr>
        <w:t xml:space="preserve"> в отношении </w:t>
      </w:r>
      <w:r>
        <w:rPr>
          <w:b/>
        </w:rPr>
        <w:t>З</w:t>
      </w:r>
      <w:r w:rsidRPr="00220A8E">
        <w:rPr>
          <w:b/>
        </w:rPr>
        <w:t>ППП и ВИЧ-инфекции, и улучшить положение с доступн</w:t>
      </w:r>
      <w:r w:rsidRPr="00220A8E">
        <w:rPr>
          <w:b/>
        </w:rPr>
        <w:t>о</w:t>
      </w:r>
      <w:r w:rsidRPr="00220A8E">
        <w:rPr>
          <w:b/>
        </w:rPr>
        <w:t xml:space="preserve">стью противозачаточных средств, доступом к консультационным службам и медицинской помощи на условиях анонимности, особенно для аборигенов и </w:t>
      </w:r>
      <w:r>
        <w:rPr>
          <w:b/>
        </w:rPr>
        <w:t>общин</w:t>
      </w:r>
      <w:r w:rsidRPr="00220A8E">
        <w:rPr>
          <w:b/>
        </w:rPr>
        <w:t>, находящихся в наиболее бедственном с социально-экономической то</w:t>
      </w:r>
      <w:r w:rsidRPr="00220A8E">
        <w:rPr>
          <w:b/>
        </w:rPr>
        <w:t>ч</w:t>
      </w:r>
      <w:r w:rsidRPr="00220A8E">
        <w:rPr>
          <w:b/>
        </w:rPr>
        <w:t>ки зрения положении</w:t>
      </w:r>
      <w:r w:rsidRPr="00220A8E">
        <w:rPr>
          <w:b/>
          <w:bCs/>
        </w:rPr>
        <w:t>.</w:t>
      </w:r>
    </w:p>
    <w:p w:rsidR="006E580A" w:rsidRPr="00220A8E" w:rsidRDefault="006E580A" w:rsidP="006120BF">
      <w:pPr>
        <w:pStyle w:val="H23GR"/>
      </w:pPr>
      <w:r w:rsidRPr="00220A8E">
        <w:rPr>
          <w:bCs/>
        </w:rPr>
        <w:tab/>
      </w:r>
      <w:r w:rsidRPr="00220A8E">
        <w:rPr>
          <w:bCs/>
        </w:rPr>
        <w:tab/>
      </w:r>
      <w:r w:rsidRPr="00220A8E">
        <w:t>Жизненный уровень</w:t>
      </w:r>
    </w:p>
    <w:p w:rsidR="006E580A" w:rsidRPr="00220A8E" w:rsidRDefault="006E580A" w:rsidP="006120BF">
      <w:pPr>
        <w:pStyle w:val="SingleTxtGR"/>
      </w:pPr>
      <w:r w:rsidRPr="00220A8E">
        <w:t>68.</w:t>
      </w:r>
      <w:r w:rsidRPr="00220A8E">
        <w:tab/>
        <w:t>Комитет приветствует недавнее введение 18-недельных оплачиваемых отпусков по уходу за детьми</w:t>
      </w:r>
      <w:r w:rsidRPr="00220A8E">
        <w:rPr>
          <w:b/>
          <w:bCs/>
        </w:rPr>
        <w:t xml:space="preserve"> </w:t>
      </w:r>
      <w:r w:rsidRPr="00220A8E">
        <w:t>для отвечающих установленным критериям род</w:t>
      </w:r>
      <w:r w:rsidRPr="00220A8E">
        <w:t>и</w:t>
      </w:r>
      <w:r w:rsidRPr="00220A8E">
        <w:t>телей, включая женщин, занятых на временных работах, сезонных работах или работающих на неполную ставку. Вместе с</w:t>
      </w:r>
      <w:r>
        <w:t xml:space="preserve"> </w:t>
      </w:r>
      <w:r w:rsidRPr="00220A8E">
        <w:t>тем он с</w:t>
      </w:r>
      <w:r>
        <w:t xml:space="preserve"> </w:t>
      </w:r>
      <w:r w:rsidRPr="00220A8E">
        <w:t>обеспокоенностью конст</w:t>
      </w:r>
      <w:r w:rsidRPr="00220A8E">
        <w:t>а</w:t>
      </w:r>
      <w:r w:rsidRPr="00220A8E">
        <w:t xml:space="preserve">тирует, что эта система привязана к установленному на общенациональном уровне минимальному размеру оплаты труда, причем </w:t>
      </w:r>
      <w:r>
        <w:t xml:space="preserve">размер </w:t>
      </w:r>
      <w:r w:rsidRPr="00220A8E">
        <w:t>получаемо</w:t>
      </w:r>
      <w:r>
        <w:t>го</w:t>
      </w:r>
      <w:r w:rsidRPr="00220A8E">
        <w:t xml:space="preserve"> п</w:t>
      </w:r>
      <w:r w:rsidRPr="00220A8E">
        <w:t>о</w:t>
      </w:r>
      <w:r w:rsidRPr="00220A8E">
        <w:t>соби</w:t>
      </w:r>
      <w:r>
        <w:t>я зачастую оказывается</w:t>
      </w:r>
      <w:r w:rsidRPr="00220A8E">
        <w:t xml:space="preserve"> недостаточным для многих семей, а пре</w:t>
      </w:r>
      <w:r>
        <w:t>доставля</w:t>
      </w:r>
      <w:r w:rsidRPr="00220A8E">
        <w:t>е</w:t>
      </w:r>
      <w:r w:rsidRPr="00220A8E">
        <w:t>мый отпуск короче, чем шесть месяцев, требуемых для исключительно гру</w:t>
      </w:r>
      <w:r w:rsidRPr="00220A8E">
        <w:t>д</w:t>
      </w:r>
      <w:r w:rsidRPr="00220A8E">
        <w:t>ного вскармливания младенцев. Учитывая, что процентная доля людей в</w:t>
      </w:r>
      <w:r>
        <w:t xml:space="preserve"> </w:t>
      </w:r>
      <w:r w:rsidRPr="00220A8E">
        <w:t>государс</w:t>
      </w:r>
      <w:r w:rsidRPr="00220A8E">
        <w:t>т</w:t>
      </w:r>
      <w:r w:rsidRPr="00220A8E">
        <w:t xml:space="preserve">ве-участнике, живущих ниже черты бедности, составляет примерно 12% и </w:t>
      </w:r>
      <w:r>
        <w:t xml:space="preserve">что она </w:t>
      </w:r>
      <w:r w:rsidRPr="00220A8E">
        <w:t>особенно высока среди аборигенов, ми</w:t>
      </w:r>
      <w:r>
        <w:t>грантов и просителей убежища, а </w:t>
      </w:r>
      <w:r w:rsidRPr="00220A8E">
        <w:t>также среди инвалидов, Комитет положительно оценивает факт принятия ц</w:t>
      </w:r>
      <w:r w:rsidRPr="00220A8E">
        <w:t>е</w:t>
      </w:r>
      <w:r w:rsidRPr="00220A8E">
        <w:t>лого ряда мер в</w:t>
      </w:r>
      <w:r>
        <w:t xml:space="preserve"> </w:t>
      </w:r>
      <w:r w:rsidRPr="00220A8E">
        <w:t>поддержку семей с</w:t>
      </w:r>
      <w:r>
        <w:t xml:space="preserve"> </w:t>
      </w:r>
      <w:r w:rsidRPr="00220A8E">
        <w:t>низким уровнем дохода, включая различные виды субсидий, налоговых льгот, выплат и пр</w:t>
      </w:r>
      <w:r>
        <w:t>очее</w:t>
      </w:r>
      <w:r w:rsidRPr="00220A8E">
        <w:t>. Вместе с</w:t>
      </w:r>
      <w:r>
        <w:t xml:space="preserve"> </w:t>
      </w:r>
      <w:r w:rsidRPr="00220A8E">
        <w:t>тем он по-прежнему озабочен тем, что не всем нуждающимся семьям обеспечен равный доступ к</w:t>
      </w:r>
      <w:r>
        <w:t xml:space="preserve"> </w:t>
      </w:r>
      <w:r w:rsidRPr="00220A8E">
        <w:t>т</w:t>
      </w:r>
      <w:r w:rsidRPr="00220A8E">
        <w:t>а</w:t>
      </w:r>
      <w:r w:rsidRPr="00220A8E">
        <w:t>ким услугам и не обеспечено их предоставление вне зависимости от места проживания или других дискр</w:t>
      </w:r>
      <w:r w:rsidRPr="00220A8E">
        <w:t>и</w:t>
      </w:r>
      <w:r w:rsidRPr="00220A8E">
        <w:t>минационных факторов.</w:t>
      </w:r>
    </w:p>
    <w:p w:rsidR="006E580A" w:rsidRPr="00220A8E" w:rsidRDefault="006E580A" w:rsidP="006120BF">
      <w:pPr>
        <w:pStyle w:val="SingleTxtGR"/>
        <w:rPr>
          <w:b/>
        </w:rPr>
      </w:pPr>
      <w:r w:rsidRPr="00220A8E">
        <w:t>69.</w:t>
      </w:r>
      <w:r w:rsidRPr="00220A8E">
        <w:tab/>
      </w:r>
      <w:r w:rsidRPr="00220A8E">
        <w:rPr>
          <w:b/>
        </w:rPr>
        <w:t xml:space="preserve">Комитет рекомендует </w:t>
      </w:r>
      <w:r>
        <w:rPr>
          <w:b/>
        </w:rPr>
        <w:t>тщательно контролировать</w:t>
      </w:r>
      <w:r w:rsidRPr="00220A8E">
        <w:rPr>
          <w:b/>
        </w:rPr>
        <w:t xml:space="preserve"> работ</w:t>
      </w:r>
      <w:r>
        <w:rPr>
          <w:b/>
        </w:rPr>
        <w:t>у</w:t>
      </w:r>
      <w:r w:rsidRPr="00220A8E">
        <w:rPr>
          <w:b/>
        </w:rPr>
        <w:t xml:space="preserve"> системы о</w:t>
      </w:r>
      <w:r w:rsidRPr="00220A8E">
        <w:rPr>
          <w:b/>
        </w:rPr>
        <w:t>п</w:t>
      </w:r>
      <w:r w:rsidRPr="00220A8E">
        <w:rPr>
          <w:b/>
        </w:rPr>
        <w:t>лачиваемых отпусков по уходу за детьми, добиваясь того, чтобы родит</w:t>
      </w:r>
      <w:r w:rsidRPr="00220A8E">
        <w:rPr>
          <w:b/>
        </w:rPr>
        <w:t>е</w:t>
      </w:r>
      <w:r w:rsidRPr="00220A8E">
        <w:rPr>
          <w:b/>
        </w:rPr>
        <w:t>ли, и в</w:t>
      </w:r>
      <w:r>
        <w:rPr>
          <w:b/>
        </w:rPr>
        <w:t xml:space="preserve"> </w:t>
      </w:r>
      <w:r w:rsidRPr="00220A8E">
        <w:rPr>
          <w:b/>
        </w:rPr>
        <w:t>особенности матери, были все же в</w:t>
      </w:r>
      <w:r>
        <w:rPr>
          <w:b/>
        </w:rPr>
        <w:t xml:space="preserve"> </w:t>
      </w:r>
      <w:r w:rsidRPr="00220A8E">
        <w:rPr>
          <w:b/>
        </w:rPr>
        <w:t>состоянии достаточно зарабат</w:t>
      </w:r>
      <w:r w:rsidRPr="00220A8E">
        <w:rPr>
          <w:b/>
        </w:rPr>
        <w:t>ы</w:t>
      </w:r>
      <w:r w:rsidRPr="00220A8E">
        <w:rPr>
          <w:b/>
        </w:rPr>
        <w:t>вать на жизнь параллельно с</w:t>
      </w:r>
      <w:r>
        <w:rPr>
          <w:b/>
        </w:rPr>
        <w:t xml:space="preserve"> </w:t>
      </w:r>
      <w:r w:rsidRPr="00220A8E">
        <w:rPr>
          <w:b/>
        </w:rPr>
        <w:t>уходом за новорожденным и его грудным вскар</w:t>
      </w:r>
      <w:r w:rsidRPr="00220A8E">
        <w:rPr>
          <w:b/>
        </w:rPr>
        <w:t>м</w:t>
      </w:r>
      <w:r w:rsidRPr="00220A8E">
        <w:rPr>
          <w:b/>
        </w:rPr>
        <w:t>ливанием по истечении 18-недельного периода выплат, чтобы им предо</w:t>
      </w:r>
      <w:r w:rsidRPr="00220A8E">
        <w:rPr>
          <w:b/>
        </w:rPr>
        <w:t>с</w:t>
      </w:r>
      <w:r w:rsidRPr="00220A8E">
        <w:rPr>
          <w:b/>
        </w:rPr>
        <w:t>тавлялись надлежащие возможности для продолжения высококачестве</w:t>
      </w:r>
      <w:r w:rsidRPr="00220A8E">
        <w:rPr>
          <w:b/>
        </w:rPr>
        <w:t>н</w:t>
      </w:r>
      <w:r w:rsidRPr="00220A8E">
        <w:rPr>
          <w:b/>
        </w:rPr>
        <w:t>ного ухода за детьми и продолжения кормления грудью по меньшей мере до шести мес</w:t>
      </w:r>
      <w:r w:rsidRPr="00220A8E">
        <w:rPr>
          <w:b/>
        </w:rPr>
        <w:t>я</w:t>
      </w:r>
      <w:r w:rsidRPr="00220A8E">
        <w:rPr>
          <w:b/>
        </w:rPr>
        <w:t>цев. Комитет также поддерживает рекомендацию (E/C.12/AUS/CO/4, п</w:t>
      </w:r>
      <w:r>
        <w:rPr>
          <w:b/>
        </w:rPr>
        <w:t xml:space="preserve">ункт </w:t>
      </w:r>
      <w:r w:rsidRPr="00220A8E">
        <w:rPr>
          <w:b/>
        </w:rPr>
        <w:t>24)</w:t>
      </w:r>
      <w:r>
        <w:rPr>
          <w:b/>
        </w:rPr>
        <w:t xml:space="preserve">, </w:t>
      </w:r>
      <w:r w:rsidRPr="00220A8E">
        <w:rPr>
          <w:b/>
        </w:rPr>
        <w:t>данную государству-участнику Комитетом по экономическим, социальным и культурным правам</w:t>
      </w:r>
      <w:r>
        <w:rPr>
          <w:b/>
        </w:rPr>
        <w:t>, относительно</w:t>
      </w:r>
      <w:r w:rsidRPr="00220A8E">
        <w:rPr>
          <w:b/>
        </w:rPr>
        <w:t xml:space="preserve"> разр</w:t>
      </w:r>
      <w:r w:rsidRPr="00220A8E">
        <w:rPr>
          <w:b/>
        </w:rPr>
        <w:t>а</w:t>
      </w:r>
      <w:r w:rsidRPr="00220A8E">
        <w:rPr>
          <w:b/>
        </w:rPr>
        <w:t>ботк</w:t>
      </w:r>
      <w:r>
        <w:rPr>
          <w:b/>
        </w:rPr>
        <w:t>и</w:t>
      </w:r>
      <w:r w:rsidRPr="00220A8E">
        <w:rPr>
          <w:b/>
        </w:rPr>
        <w:t xml:space="preserve"> комплексной стратегии борьбы с нищетой, которая позволит </w:t>
      </w:r>
      <w:r>
        <w:rPr>
          <w:b/>
        </w:rPr>
        <w:t>глубже</w:t>
      </w:r>
      <w:r w:rsidRPr="00220A8E">
        <w:rPr>
          <w:b/>
        </w:rPr>
        <w:t xml:space="preserve"> понима</w:t>
      </w:r>
      <w:r>
        <w:rPr>
          <w:b/>
        </w:rPr>
        <w:t>ть</w:t>
      </w:r>
      <w:r w:rsidRPr="00220A8E">
        <w:rPr>
          <w:b/>
        </w:rPr>
        <w:t xml:space="preserve"> порождающи</w:t>
      </w:r>
      <w:r>
        <w:rPr>
          <w:b/>
        </w:rPr>
        <w:t>е</w:t>
      </w:r>
      <w:r w:rsidRPr="00220A8E">
        <w:rPr>
          <w:b/>
        </w:rPr>
        <w:t xml:space="preserve"> нищету фактор</w:t>
      </w:r>
      <w:r>
        <w:rPr>
          <w:b/>
        </w:rPr>
        <w:t>ы</w:t>
      </w:r>
      <w:r w:rsidRPr="00220A8E">
        <w:rPr>
          <w:b/>
        </w:rPr>
        <w:t>, обозначить ее социальную и территориальную привязку и принять адресные меры с учетом пола, во</w:t>
      </w:r>
      <w:r w:rsidRPr="00220A8E">
        <w:rPr>
          <w:b/>
        </w:rPr>
        <w:t>з</w:t>
      </w:r>
      <w:r w:rsidRPr="00220A8E">
        <w:rPr>
          <w:b/>
        </w:rPr>
        <w:t>раста, происхождения, места проживания, образовательного уровня и др</w:t>
      </w:r>
      <w:r w:rsidRPr="00220A8E">
        <w:rPr>
          <w:b/>
        </w:rPr>
        <w:t>у</w:t>
      </w:r>
      <w:r w:rsidRPr="00220A8E">
        <w:rPr>
          <w:b/>
        </w:rPr>
        <w:t xml:space="preserve">гих </w:t>
      </w:r>
      <w:r>
        <w:rPr>
          <w:b/>
        </w:rPr>
        <w:t>аналогичных</w:t>
      </w:r>
      <w:r w:rsidRPr="00220A8E">
        <w:rPr>
          <w:b/>
        </w:rPr>
        <w:t xml:space="preserve"> фа</w:t>
      </w:r>
      <w:r w:rsidRPr="00220A8E">
        <w:rPr>
          <w:b/>
        </w:rPr>
        <w:t>к</w:t>
      </w:r>
      <w:r w:rsidRPr="00220A8E">
        <w:rPr>
          <w:b/>
        </w:rPr>
        <w:t>торов.</w:t>
      </w:r>
    </w:p>
    <w:p w:rsidR="006E580A" w:rsidRPr="00220A8E" w:rsidRDefault="006E580A" w:rsidP="006120BF">
      <w:pPr>
        <w:pStyle w:val="SingleTxtGR"/>
      </w:pPr>
      <w:r w:rsidRPr="00220A8E">
        <w:t>70.</w:t>
      </w:r>
      <w:r w:rsidRPr="00220A8E">
        <w:tab/>
        <w:t>Приветствуя выделение дополнительных средств на проведение жили</w:t>
      </w:r>
      <w:r w:rsidRPr="00220A8E">
        <w:t>щ</w:t>
      </w:r>
      <w:r w:rsidRPr="00220A8E">
        <w:t>ной реформы в</w:t>
      </w:r>
      <w:r>
        <w:t xml:space="preserve"> </w:t>
      </w:r>
      <w:r w:rsidRPr="00220A8E">
        <w:t>интересах австралийских аборигенов, а также принятие страт</w:t>
      </w:r>
      <w:r w:rsidRPr="00220A8E">
        <w:t>е</w:t>
      </w:r>
      <w:r w:rsidRPr="00220A8E">
        <w:t xml:space="preserve">гии </w:t>
      </w:r>
      <w:r>
        <w:t>"</w:t>
      </w:r>
      <w:r w:rsidRPr="00220A8E">
        <w:t>преодоления отставания</w:t>
      </w:r>
      <w:r>
        <w:t>"</w:t>
      </w:r>
      <w:r w:rsidRPr="00220A8E">
        <w:t>, которая призвана улучшить их социально-экономическое положение, Комитет вместе с</w:t>
      </w:r>
      <w:r>
        <w:t xml:space="preserve"> </w:t>
      </w:r>
      <w:r w:rsidRPr="00220A8E">
        <w:t>тем глубоко озабочен большим числом бездомных среди детей и молодежи в</w:t>
      </w:r>
      <w:r>
        <w:t xml:space="preserve"> </w:t>
      </w:r>
      <w:r w:rsidRPr="00220A8E">
        <w:t>государстве-участнике и острой нехваткой социального жилья, предоставляемого за счет государства. Кроме т</w:t>
      </w:r>
      <w:r w:rsidRPr="00220A8E">
        <w:t>о</w:t>
      </w:r>
      <w:r w:rsidRPr="00220A8E">
        <w:t>го, Комитет обеспокоен тем, что государство-участник оказалось не в</w:t>
      </w:r>
      <w:r>
        <w:t xml:space="preserve"> </w:t>
      </w:r>
      <w:r w:rsidRPr="00220A8E">
        <w:t>состо</w:t>
      </w:r>
      <w:r w:rsidRPr="00220A8E">
        <w:t>я</w:t>
      </w:r>
      <w:r w:rsidRPr="00220A8E">
        <w:t>нии решать проблемы жилья с учетом культурных особенностей и потребн</w:t>
      </w:r>
      <w:r w:rsidRPr="00220A8E">
        <w:t>о</w:t>
      </w:r>
      <w:r w:rsidRPr="00220A8E">
        <w:t>стей различных групп.</w:t>
      </w:r>
    </w:p>
    <w:p w:rsidR="006E580A" w:rsidRPr="00220A8E" w:rsidRDefault="006E580A" w:rsidP="006120BF">
      <w:pPr>
        <w:pStyle w:val="SingleTxtGR"/>
        <w:rPr>
          <w:b/>
        </w:rPr>
      </w:pPr>
      <w:r w:rsidRPr="00220A8E">
        <w:t>71.</w:t>
      </w:r>
      <w:r w:rsidRPr="00220A8E">
        <w:tab/>
      </w:r>
      <w:r w:rsidRPr="00220A8E">
        <w:rPr>
          <w:b/>
        </w:rPr>
        <w:t>Комитет рекомендует государству-участнику в</w:t>
      </w:r>
      <w:r>
        <w:rPr>
          <w:b/>
        </w:rPr>
        <w:t xml:space="preserve"> </w:t>
      </w:r>
      <w:r w:rsidRPr="00220A8E">
        <w:rPr>
          <w:b/>
        </w:rPr>
        <w:t xml:space="preserve">ускоренном порядке провести обзор предпринятых усилий по преодолению проблемы </w:t>
      </w:r>
      <w:r>
        <w:rPr>
          <w:b/>
        </w:rPr>
        <w:t>бездомн</w:t>
      </w:r>
      <w:r>
        <w:rPr>
          <w:b/>
        </w:rPr>
        <w:t>о</w:t>
      </w:r>
      <w:r>
        <w:rPr>
          <w:b/>
        </w:rPr>
        <w:t>сти</w:t>
      </w:r>
      <w:r w:rsidRPr="00220A8E">
        <w:rPr>
          <w:b/>
        </w:rPr>
        <w:t xml:space="preserve"> детей и молодых людей, с</w:t>
      </w:r>
      <w:r>
        <w:rPr>
          <w:b/>
        </w:rPr>
        <w:t xml:space="preserve"> </w:t>
      </w:r>
      <w:r w:rsidRPr="00220A8E">
        <w:rPr>
          <w:b/>
        </w:rPr>
        <w:t>тем чтобы результаты этого обзора послуж</w:t>
      </w:r>
      <w:r w:rsidRPr="00220A8E">
        <w:rPr>
          <w:b/>
        </w:rPr>
        <w:t>и</w:t>
      </w:r>
      <w:r w:rsidRPr="00220A8E">
        <w:rPr>
          <w:b/>
        </w:rPr>
        <w:t>ли руководством в деле совершенствования и доработки рамочной пр</w:t>
      </w:r>
      <w:r w:rsidRPr="00220A8E">
        <w:rPr>
          <w:b/>
        </w:rPr>
        <w:t>о</w:t>
      </w:r>
      <w:r w:rsidRPr="00220A8E">
        <w:rPr>
          <w:b/>
        </w:rPr>
        <w:t>граммы по решению этой проблемы с</w:t>
      </w:r>
      <w:r>
        <w:rPr>
          <w:b/>
        </w:rPr>
        <w:t xml:space="preserve"> </w:t>
      </w:r>
      <w:r w:rsidRPr="00220A8E">
        <w:rPr>
          <w:b/>
        </w:rPr>
        <w:t xml:space="preserve">надлежащим учетом конкретного положения и нужд детей и молодых людей. При этом государству-участнику </w:t>
      </w:r>
      <w:r>
        <w:rPr>
          <w:b/>
        </w:rPr>
        <w:t>также</w:t>
      </w:r>
      <w:r w:rsidRPr="00220A8E">
        <w:rPr>
          <w:b/>
        </w:rPr>
        <w:t xml:space="preserve"> рекоменд</w:t>
      </w:r>
      <w:r>
        <w:rPr>
          <w:b/>
        </w:rPr>
        <w:t>уется</w:t>
      </w:r>
      <w:r w:rsidRPr="00220A8E">
        <w:rPr>
          <w:b/>
        </w:rPr>
        <w:t xml:space="preserve"> разработать адресные стратегии для детей из </w:t>
      </w:r>
      <w:r>
        <w:rPr>
          <w:b/>
        </w:rPr>
        <w:t>числа</w:t>
      </w:r>
      <w:r w:rsidRPr="00220A8E">
        <w:rPr>
          <w:b/>
        </w:rPr>
        <w:t xml:space="preserve"> аборигенов, детей из </w:t>
      </w:r>
      <w:r>
        <w:rPr>
          <w:b/>
        </w:rPr>
        <w:t>групп</w:t>
      </w:r>
      <w:r w:rsidRPr="00220A8E">
        <w:rPr>
          <w:b/>
        </w:rPr>
        <w:t xml:space="preserve"> вновь прибывших</w:t>
      </w:r>
      <w:r>
        <w:rPr>
          <w:b/>
        </w:rPr>
        <w:t xml:space="preserve"> лиц</w:t>
      </w:r>
      <w:r w:rsidRPr="00220A8E">
        <w:rPr>
          <w:b/>
        </w:rPr>
        <w:t>, детей, пок</w:t>
      </w:r>
      <w:r w:rsidRPr="00220A8E">
        <w:rPr>
          <w:b/>
        </w:rPr>
        <w:t>и</w:t>
      </w:r>
      <w:r w:rsidRPr="00220A8E">
        <w:rPr>
          <w:b/>
        </w:rPr>
        <w:t>дающих учреждения по уходу, и детей</w:t>
      </w:r>
      <w:r>
        <w:rPr>
          <w:b/>
        </w:rPr>
        <w:t xml:space="preserve"> из </w:t>
      </w:r>
      <w:r w:rsidRPr="00220A8E">
        <w:rPr>
          <w:b/>
        </w:rPr>
        <w:t>региона</w:t>
      </w:r>
      <w:r>
        <w:rPr>
          <w:b/>
        </w:rPr>
        <w:t>льны</w:t>
      </w:r>
      <w:r w:rsidRPr="00220A8E">
        <w:rPr>
          <w:b/>
        </w:rPr>
        <w:t xml:space="preserve">х и отдаленных </w:t>
      </w:r>
      <w:r>
        <w:rPr>
          <w:b/>
        </w:rPr>
        <w:t>о</w:t>
      </w:r>
      <w:r>
        <w:rPr>
          <w:b/>
        </w:rPr>
        <w:t>б</w:t>
      </w:r>
      <w:r>
        <w:rPr>
          <w:b/>
        </w:rPr>
        <w:t>щин</w:t>
      </w:r>
      <w:r w:rsidRPr="00220A8E">
        <w:rPr>
          <w:b/>
        </w:rPr>
        <w:t>. Помимо этого</w:t>
      </w:r>
      <w:r>
        <w:rPr>
          <w:b/>
        </w:rPr>
        <w:t>,</w:t>
      </w:r>
      <w:r w:rsidRPr="00220A8E">
        <w:rPr>
          <w:b/>
        </w:rPr>
        <w:t xml:space="preserve"> Комитет рекомендует государству-участнику улучш</w:t>
      </w:r>
      <w:r>
        <w:rPr>
          <w:b/>
        </w:rPr>
        <w:t>и</w:t>
      </w:r>
      <w:r w:rsidRPr="00220A8E">
        <w:rPr>
          <w:b/>
        </w:rPr>
        <w:t xml:space="preserve">ть работу социальных служб, включая системы образования, материальной помощи, здравоохранения, обслуживания инвалидов и трудоустройства, </w:t>
      </w:r>
      <w:r>
        <w:rPr>
          <w:b/>
        </w:rPr>
        <w:t>а также</w:t>
      </w:r>
      <w:r w:rsidRPr="00220A8E">
        <w:rPr>
          <w:b/>
        </w:rPr>
        <w:t xml:space="preserve"> координацию между ними, сделать их более отзывчивыми к</w:t>
      </w:r>
      <w:r>
        <w:rPr>
          <w:b/>
        </w:rPr>
        <w:t xml:space="preserve"> </w:t>
      </w:r>
      <w:r w:rsidRPr="00220A8E">
        <w:rPr>
          <w:b/>
        </w:rPr>
        <w:t>ну</w:t>
      </w:r>
      <w:r w:rsidRPr="00220A8E">
        <w:rPr>
          <w:b/>
        </w:rPr>
        <w:t>ж</w:t>
      </w:r>
      <w:r w:rsidRPr="00220A8E">
        <w:rPr>
          <w:b/>
        </w:rPr>
        <w:t>дам детей и молодых людей, которым грозит</w:t>
      </w:r>
      <w:r>
        <w:rPr>
          <w:b/>
        </w:rPr>
        <w:t xml:space="preserve"> опасность стать бездомными</w:t>
      </w:r>
      <w:r w:rsidRPr="00220A8E">
        <w:rPr>
          <w:b/>
        </w:rPr>
        <w:t>.</w:t>
      </w:r>
    </w:p>
    <w:p w:rsidR="006E580A" w:rsidRPr="00220A8E" w:rsidRDefault="006E580A" w:rsidP="006120BF">
      <w:pPr>
        <w:pStyle w:val="H23GR"/>
      </w:pPr>
      <w:r w:rsidRPr="00220A8E">
        <w:tab/>
      </w:r>
      <w:r w:rsidRPr="00220A8E">
        <w:tab/>
        <w:t>Дети родителей, находящихся в местах заключения</w:t>
      </w:r>
    </w:p>
    <w:p w:rsidR="006E580A" w:rsidRPr="00220A8E" w:rsidRDefault="006E580A" w:rsidP="006120BF">
      <w:pPr>
        <w:pStyle w:val="SingleTxtGR"/>
      </w:pPr>
      <w:r w:rsidRPr="00220A8E">
        <w:t>72.</w:t>
      </w:r>
      <w:r w:rsidRPr="00220A8E">
        <w:tab/>
        <w:t>Отмечая в</w:t>
      </w:r>
      <w:r>
        <w:t xml:space="preserve"> </w:t>
      </w:r>
      <w:r w:rsidRPr="00220A8E">
        <w:t>качестве позитивного момента наличие в</w:t>
      </w:r>
      <w:r>
        <w:t xml:space="preserve"> </w:t>
      </w:r>
      <w:r w:rsidRPr="00220A8E">
        <w:t>государстве-участнике законодательных норм, требующих, чтобы суды принимали во вн</w:t>
      </w:r>
      <w:r w:rsidRPr="00220A8E">
        <w:t>и</w:t>
      </w:r>
      <w:r w:rsidRPr="00220A8E">
        <w:t xml:space="preserve">мание </w:t>
      </w:r>
      <w:r>
        <w:t>"</w:t>
      </w:r>
      <w:r w:rsidRPr="00220A8E">
        <w:t>вероятное воздействие</w:t>
      </w:r>
      <w:r>
        <w:t>"</w:t>
      </w:r>
      <w:r w:rsidRPr="00220A8E">
        <w:t xml:space="preserve"> приговора на семью </w:t>
      </w:r>
      <w:r>
        <w:t xml:space="preserve">осужденного </w:t>
      </w:r>
      <w:r w:rsidRPr="00220A8E">
        <w:t>лица, Комитет с</w:t>
      </w:r>
      <w:r>
        <w:t xml:space="preserve"> </w:t>
      </w:r>
      <w:r w:rsidRPr="00220A8E">
        <w:t>озабоченностью констатирует, что число австралийских аборигенов в</w:t>
      </w:r>
      <w:r>
        <w:t xml:space="preserve"> </w:t>
      </w:r>
      <w:r w:rsidRPr="00220A8E">
        <w:t>тюр</w:t>
      </w:r>
      <w:r w:rsidRPr="00220A8E">
        <w:t>ь</w:t>
      </w:r>
      <w:r w:rsidRPr="00220A8E">
        <w:t xml:space="preserve">мах непропорционально велико, </w:t>
      </w:r>
      <w:r>
        <w:t>в особенности</w:t>
      </w:r>
      <w:r w:rsidRPr="00220A8E">
        <w:t xml:space="preserve"> женщин из </w:t>
      </w:r>
      <w:r>
        <w:t>числа</w:t>
      </w:r>
      <w:r w:rsidRPr="00220A8E">
        <w:t xml:space="preserve"> аборигенов, </w:t>
      </w:r>
      <w:r>
        <w:t xml:space="preserve">в результате чего их детей зачастую </w:t>
      </w:r>
      <w:r w:rsidRPr="00220A8E">
        <w:t>в</w:t>
      </w:r>
      <w:r>
        <w:t xml:space="preserve"> </w:t>
      </w:r>
      <w:r w:rsidRPr="00220A8E">
        <w:t>особом порядке помещают в</w:t>
      </w:r>
      <w:r>
        <w:t xml:space="preserve"> </w:t>
      </w:r>
      <w:r w:rsidRPr="00220A8E">
        <w:t xml:space="preserve">небезопасные учреждения по </w:t>
      </w:r>
      <w:r>
        <w:t>альтернативному уходу</w:t>
      </w:r>
      <w:r w:rsidRPr="00220A8E">
        <w:t>, где не учитываются культурные ос</w:t>
      </w:r>
      <w:r w:rsidRPr="00220A8E">
        <w:t>о</w:t>
      </w:r>
      <w:r w:rsidRPr="00220A8E">
        <w:t>бенности, а воссоединение семей происходит н</w:t>
      </w:r>
      <w:r w:rsidRPr="00220A8E">
        <w:t>е</w:t>
      </w:r>
      <w:r w:rsidRPr="00220A8E">
        <w:t>часто.</w:t>
      </w:r>
    </w:p>
    <w:p w:rsidR="006E580A" w:rsidRPr="00220A8E" w:rsidRDefault="006E580A" w:rsidP="006120BF">
      <w:pPr>
        <w:pStyle w:val="SingleTxtGR"/>
        <w:rPr>
          <w:b/>
        </w:rPr>
      </w:pPr>
      <w:r w:rsidRPr="00220A8E">
        <w:t>73.</w:t>
      </w:r>
      <w:r w:rsidRPr="00220A8E">
        <w:tab/>
      </w:r>
      <w:r w:rsidRPr="00220A8E">
        <w:rPr>
          <w:b/>
        </w:rPr>
        <w:t>Ссылаясь на рекомендации, вынесенные Комитетом по итогам дня общей дискуссии на тему прав детей, чьи родители находятся в заключ</w:t>
      </w:r>
      <w:r w:rsidRPr="00220A8E">
        <w:rPr>
          <w:b/>
        </w:rPr>
        <w:t>е</w:t>
      </w:r>
      <w:r w:rsidRPr="00220A8E">
        <w:rPr>
          <w:b/>
        </w:rPr>
        <w:t>нии, Комитет рекомендует государству-участнику:</w:t>
      </w:r>
    </w:p>
    <w:p w:rsidR="006E580A" w:rsidRPr="001204BB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220A8E">
        <w:rPr>
          <w:b/>
        </w:rPr>
        <w:t>а)</w:t>
      </w:r>
      <w:r w:rsidRPr="00220A8E">
        <w:rPr>
          <w:b/>
        </w:rPr>
        <w:tab/>
        <w:t xml:space="preserve">провести обзор всех судебных и административных положений с прицелом на замену тюремного заключения альтернативными формами наказания путем оказания поддержки </w:t>
      </w:r>
      <w:r>
        <w:rPr>
          <w:b/>
        </w:rPr>
        <w:t xml:space="preserve">находящимся в опасном положении семьям и </w:t>
      </w:r>
      <w:r w:rsidRPr="001204BB">
        <w:rPr>
          <w:b/>
        </w:rPr>
        <w:t>использовать процедуру выведения детей-правонарушителей из системы уголовного правосудия и другие альтернативные меры</w:t>
      </w:r>
      <w:r>
        <w:rPr>
          <w:b/>
        </w:rPr>
        <w:t>, с тем чт</w:t>
      </w:r>
      <w:r>
        <w:rPr>
          <w:b/>
        </w:rPr>
        <w:t>о</w:t>
      </w:r>
      <w:r>
        <w:rPr>
          <w:b/>
        </w:rPr>
        <w:t>бы не допускать</w:t>
      </w:r>
      <w:r w:rsidRPr="001204BB">
        <w:rPr>
          <w:b/>
        </w:rPr>
        <w:t xml:space="preserve"> помещения детей в тюрьму и их разлучения со своими сем</w:t>
      </w:r>
      <w:r w:rsidRPr="001204BB">
        <w:rPr>
          <w:b/>
        </w:rPr>
        <w:t>ь</w:t>
      </w:r>
      <w:r w:rsidRPr="001204BB">
        <w:rPr>
          <w:b/>
        </w:rPr>
        <w:t>ями;</w:t>
      </w:r>
    </w:p>
    <w:p w:rsidR="006E580A" w:rsidRPr="001204BB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1204BB">
        <w:rPr>
          <w:b/>
        </w:rPr>
        <w:t>b)</w:t>
      </w:r>
      <w:r w:rsidRPr="001204BB">
        <w:rPr>
          <w:b/>
        </w:rPr>
        <w:tab/>
        <w:t xml:space="preserve">оказывать финансовое и иное содействие выполнению целевых программ, </w:t>
      </w:r>
      <w:r>
        <w:rPr>
          <w:b/>
        </w:rPr>
        <w:t>способствующих</w:t>
      </w:r>
      <w:r w:rsidRPr="001204BB">
        <w:rPr>
          <w:b/>
        </w:rPr>
        <w:t xml:space="preserve"> искоренени</w:t>
      </w:r>
      <w:r>
        <w:rPr>
          <w:b/>
        </w:rPr>
        <w:t xml:space="preserve">ю первопричин преступности, </w:t>
      </w:r>
      <w:r w:rsidRPr="001204BB">
        <w:rPr>
          <w:b/>
        </w:rPr>
        <w:t xml:space="preserve">и принимать профилактические меры и меры </w:t>
      </w:r>
      <w:r>
        <w:rPr>
          <w:b/>
        </w:rPr>
        <w:t xml:space="preserve">раннего </w:t>
      </w:r>
      <w:r w:rsidRPr="001204BB">
        <w:rPr>
          <w:b/>
        </w:rPr>
        <w:t xml:space="preserve">вмешательства </w:t>
      </w:r>
      <w:r>
        <w:rPr>
          <w:b/>
        </w:rPr>
        <w:t xml:space="preserve">для оказания </w:t>
      </w:r>
      <w:r w:rsidRPr="001204BB">
        <w:rPr>
          <w:b/>
        </w:rPr>
        <w:t>поддержки сем</w:t>
      </w:r>
      <w:r>
        <w:rPr>
          <w:b/>
        </w:rPr>
        <w:t xml:space="preserve">ьям, находящимся в группах </w:t>
      </w:r>
      <w:r w:rsidRPr="001204BB">
        <w:rPr>
          <w:b/>
        </w:rPr>
        <w:t>риска;</w:t>
      </w:r>
    </w:p>
    <w:p w:rsidR="006E580A" w:rsidRPr="001204BB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1204BB">
        <w:rPr>
          <w:b/>
        </w:rPr>
        <w:t>c)</w:t>
      </w:r>
      <w:r w:rsidRPr="001204BB">
        <w:rPr>
          <w:b/>
        </w:rPr>
        <w:tab/>
        <w:t>в тех случаях, когда это отвечает наилучшим интересам ребе</w:t>
      </w:r>
      <w:r w:rsidRPr="001204BB">
        <w:rPr>
          <w:b/>
        </w:rPr>
        <w:t>н</w:t>
      </w:r>
      <w:r w:rsidRPr="001204BB">
        <w:rPr>
          <w:b/>
        </w:rPr>
        <w:t>ка, оказывать финансовое и иное содействие усилиям по поддержанию о</w:t>
      </w:r>
      <w:r w:rsidRPr="001204BB">
        <w:rPr>
          <w:b/>
        </w:rPr>
        <w:t>т</w:t>
      </w:r>
      <w:r w:rsidRPr="001204BB">
        <w:rPr>
          <w:b/>
        </w:rPr>
        <w:t>ношений между родителем(ями) и ребенком на протяжении всего времени содержания последнего под стражей;</w:t>
      </w:r>
    </w:p>
    <w:p w:rsidR="006E580A" w:rsidRPr="001204BB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1204BB">
        <w:rPr>
          <w:b/>
        </w:rPr>
        <w:t>d)</w:t>
      </w:r>
      <w:r w:rsidRPr="001204BB">
        <w:rPr>
          <w:b/>
        </w:rPr>
        <w:tab/>
        <w:t>уважать и реализовывать право ребенка на информацию нез</w:t>
      </w:r>
      <w:r w:rsidRPr="001204BB">
        <w:rPr>
          <w:b/>
        </w:rPr>
        <w:t>а</w:t>
      </w:r>
      <w:r w:rsidRPr="001204BB">
        <w:rPr>
          <w:b/>
        </w:rPr>
        <w:t xml:space="preserve">висимо от того, присутствовал ли данный ребенок в момент </w:t>
      </w:r>
      <w:r>
        <w:rPr>
          <w:b/>
        </w:rPr>
        <w:t>задержания</w:t>
      </w:r>
      <w:r w:rsidRPr="001204BB">
        <w:rPr>
          <w:b/>
        </w:rPr>
        <w:t xml:space="preserve">, и выполнять свою обязанность </w:t>
      </w:r>
      <w:r>
        <w:rPr>
          <w:b/>
        </w:rPr>
        <w:t>по обеспечению того, чтобы</w:t>
      </w:r>
      <w:r w:rsidRPr="001204BB">
        <w:rPr>
          <w:b/>
        </w:rPr>
        <w:t xml:space="preserve"> поступающ</w:t>
      </w:r>
      <w:r>
        <w:rPr>
          <w:b/>
        </w:rPr>
        <w:t>ая</w:t>
      </w:r>
      <w:r w:rsidRPr="001204BB">
        <w:rPr>
          <w:b/>
        </w:rPr>
        <w:t xml:space="preserve"> от ребенка </w:t>
      </w:r>
      <w:r>
        <w:rPr>
          <w:b/>
        </w:rPr>
        <w:t>просьба о предоставлении</w:t>
      </w:r>
      <w:r w:rsidRPr="001204BB">
        <w:rPr>
          <w:b/>
        </w:rPr>
        <w:t xml:space="preserve"> информации или доступе к</w:t>
      </w:r>
      <w:r>
        <w:rPr>
          <w:b/>
        </w:rPr>
        <w:t xml:space="preserve"> </w:t>
      </w:r>
      <w:r w:rsidRPr="001204BB">
        <w:rPr>
          <w:b/>
        </w:rPr>
        <w:t>информ</w:t>
      </w:r>
      <w:r w:rsidRPr="001204BB">
        <w:rPr>
          <w:b/>
        </w:rPr>
        <w:t>а</w:t>
      </w:r>
      <w:r w:rsidRPr="001204BB">
        <w:rPr>
          <w:b/>
        </w:rPr>
        <w:t>ции</w:t>
      </w:r>
      <w:r>
        <w:rPr>
          <w:b/>
        </w:rPr>
        <w:t xml:space="preserve"> удовлетворялась с учетом его интересов, </w:t>
      </w:r>
      <w:r w:rsidRPr="001204BB">
        <w:rPr>
          <w:b/>
        </w:rPr>
        <w:t xml:space="preserve">стремясь </w:t>
      </w:r>
      <w:r>
        <w:rPr>
          <w:b/>
        </w:rPr>
        <w:t xml:space="preserve">при этом </w:t>
      </w:r>
      <w:r w:rsidRPr="001204BB">
        <w:rPr>
          <w:b/>
        </w:rPr>
        <w:t>избе</w:t>
      </w:r>
      <w:r>
        <w:rPr>
          <w:b/>
        </w:rPr>
        <w:t>г</w:t>
      </w:r>
      <w:r w:rsidRPr="001204BB">
        <w:rPr>
          <w:b/>
        </w:rPr>
        <w:t>ать нег</w:t>
      </w:r>
      <w:r w:rsidRPr="001204BB">
        <w:rPr>
          <w:b/>
        </w:rPr>
        <w:t>а</w:t>
      </w:r>
      <w:r w:rsidRPr="001204BB">
        <w:rPr>
          <w:b/>
        </w:rPr>
        <w:t xml:space="preserve">тивных последствий для </w:t>
      </w:r>
      <w:r>
        <w:rPr>
          <w:b/>
        </w:rPr>
        <w:t>соответствующего</w:t>
      </w:r>
      <w:r w:rsidRPr="001204BB">
        <w:rPr>
          <w:b/>
        </w:rPr>
        <w:t xml:space="preserve"> лица (лиц) и принимая во вн</w:t>
      </w:r>
      <w:r w:rsidRPr="001204BB">
        <w:rPr>
          <w:b/>
        </w:rPr>
        <w:t>и</w:t>
      </w:r>
      <w:r w:rsidRPr="001204BB">
        <w:rPr>
          <w:b/>
        </w:rPr>
        <w:t>мание наилучшие интересы р</w:t>
      </w:r>
      <w:r w:rsidRPr="001204BB">
        <w:rPr>
          <w:b/>
        </w:rPr>
        <w:t>е</w:t>
      </w:r>
      <w:r w:rsidRPr="001204BB">
        <w:rPr>
          <w:b/>
        </w:rPr>
        <w:t>бенка.</w:t>
      </w:r>
    </w:p>
    <w:p w:rsidR="006E580A" w:rsidRPr="00E744FA" w:rsidRDefault="006E580A" w:rsidP="006120BF">
      <w:pPr>
        <w:pStyle w:val="H1GR"/>
      </w:pPr>
      <w:r>
        <w:rPr>
          <w:lang w:val="en-US"/>
        </w:rPr>
        <w:tab/>
      </w:r>
      <w:r w:rsidRPr="00E744FA">
        <w:t>F.</w:t>
      </w:r>
      <w:r w:rsidRPr="00E744FA">
        <w:tab/>
        <w:t>Образование, досуг и культурная деятельность</w:t>
      </w:r>
      <w:r w:rsidRPr="00E744FA">
        <w:br/>
        <w:t>(статьи 28, 29 и 31 Конвенции)</w:t>
      </w:r>
    </w:p>
    <w:p w:rsidR="006E580A" w:rsidRPr="00E744FA" w:rsidRDefault="006E580A" w:rsidP="006120BF">
      <w:pPr>
        <w:pStyle w:val="H23GR"/>
      </w:pPr>
      <w:r w:rsidRPr="00E744FA">
        <w:tab/>
      </w:r>
      <w:r w:rsidRPr="00E744FA">
        <w:tab/>
        <w:t>Образование, включая профессиональную подготовку и ориент</w:t>
      </w:r>
      <w:r w:rsidRPr="00E744FA">
        <w:t>а</w:t>
      </w:r>
      <w:r w:rsidRPr="00E744FA">
        <w:t>цию</w:t>
      </w:r>
    </w:p>
    <w:p w:rsidR="006E580A" w:rsidRPr="00E744FA" w:rsidRDefault="006E580A" w:rsidP="006120BF">
      <w:pPr>
        <w:pStyle w:val="SingleTxtGR"/>
      </w:pPr>
      <w:r w:rsidRPr="00E744FA">
        <w:t>74.</w:t>
      </w:r>
      <w:r w:rsidRPr="00E744FA">
        <w:tab/>
        <w:t>Комитет приветствует принятие государством-участником Национальн</w:t>
      </w:r>
      <w:r w:rsidRPr="00E744FA">
        <w:t>о</w:t>
      </w:r>
      <w:r w:rsidRPr="00E744FA">
        <w:t>го плана действий в области образования для коренного населения на 2012</w:t>
      </w:r>
      <w:r w:rsidRPr="006111B6">
        <w:t>−</w:t>
      </w:r>
      <w:r w:rsidRPr="00E744FA">
        <w:t xml:space="preserve">2014 годы, а также </w:t>
      </w:r>
      <w:r>
        <w:t xml:space="preserve">заключение </w:t>
      </w:r>
      <w:r w:rsidR="00246087">
        <w:t>Н</w:t>
      </w:r>
      <w:r w:rsidRPr="00E744FA">
        <w:t>ационального соглашения о партнерстве в интересах развития детей младшего возраста, принадлежащих к коренному населению. Вместе с тем Комитет по</w:t>
      </w:r>
      <w:r>
        <w:t>вторя</w:t>
      </w:r>
      <w:r w:rsidRPr="00E744FA">
        <w:t>ет ранее высказанн</w:t>
      </w:r>
      <w:r>
        <w:t>ые</w:t>
      </w:r>
      <w:r w:rsidRPr="00E744FA">
        <w:t xml:space="preserve"> им о</w:t>
      </w:r>
      <w:r>
        <w:t>забоче</w:t>
      </w:r>
      <w:r>
        <w:t>н</w:t>
      </w:r>
      <w:r>
        <w:t xml:space="preserve">ности </w:t>
      </w:r>
      <w:r w:rsidRPr="00E744FA">
        <w:t>(CRC/C/15/Add.268, п</w:t>
      </w:r>
      <w:r>
        <w:t>ункт</w:t>
      </w:r>
      <w:r w:rsidRPr="00E744FA">
        <w:t> 59)</w:t>
      </w:r>
      <w:r>
        <w:t xml:space="preserve"> по поводу </w:t>
      </w:r>
      <w:r w:rsidRPr="00E744FA">
        <w:t>серьезны</w:t>
      </w:r>
      <w:r>
        <w:t>х</w:t>
      </w:r>
      <w:r w:rsidRPr="00E744FA">
        <w:t xml:space="preserve"> трудност</w:t>
      </w:r>
      <w:r>
        <w:t>ей</w:t>
      </w:r>
      <w:r w:rsidRPr="00E744FA">
        <w:t xml:space="preserve">, с которыми сталкиваются дети из </w:t>
      </w:r>
      <w:r>
        <w:t xml:space="preserve">числа </w:t>
      </w:r>
      <w:r w:rsidRPr="00E744FA">
        <w:t>коренных народов и дети, прожива</w:t>
      </w:r>
      <w:r w:rsidRPr="00E744FA">
        <w:t>ю</w:t>
      </w:r>
      <w:r w:rsidRPr="00E744FA">
        <w:t xml:space="preserve">щие в отдаленных районах, в </w:t>
      </w:r>
      <w:r>
        <w:t xml:space="preserve">сфере </w:t>
      </w:r>
      <w:r w:rsidRPr="00E744FA">
        <w:t>доступа к образованию, учитывая, что п</w:t>
      </w:r>
      <w:r w:rsidRPr="00E744FA">
        <w:t>о</w:t>
      </w:r>
      <w:r w:rsidRPr="00E744FA">
        <w:t xml:space="preserve">казатели посещаемости, грамотности, умения считать и другие </w:t>
      </w:r>
      <w:r>
        <w:t>показатели у</w:t>
      </w:r>
      <w:r>
        <w:t>с</w:t>
      </w:r>
      <w:r>
        <w:t xml:space="preserve">певаемости </w:t>
      </w:r>
      <w:r w:rsidRPr="00E744FA">
        <w:t>среди учащихся</w:t>
      </w:r>
      <w:r>
        <w:t xml:space="preserve"> из числа </w:t>
      </w:r>
      <w:r w:rsidRPr="00E744FA">
        <w:t>аборигенов по-прежнему намного отст</w:t>
      </w:r>
      <w:r w:rsidRPr="00E744FA">
        <w:t>а</w:t>
      </w:r>
      <w:r w:rsidRPr="00E744FA">
        <w:t xml:space="preserve">ют от тех же показателей </w:t>
      </w:r>
      <w:r>
        <w:t>в отношении других учащихся</w:t>
      </w:r>
      <w:r w:rsidRPr="00E744FA">
        <w:t>. Комитет далее обеспок</w:t>
      </w:r>
      <w:r w:rsidRPr="00E744FA">
        <w:t>о</w:t>
      </w:r>
      <w:r w:rsidRPr="00E744FA">
        <w:t>ен тем, что это положение усугубляется отсутствием в рамках системы образ</w:t>
      </w:r>
      <w:r w:rsidRPr="00E744FA">
        <w:t>о</w:t>
      </w:r>
      <w:r w:rsidRPr="00E744FA">
        <w:t>вания адекватных мер</w:t>
      </w:r>
      <w:r>
        <w:t xml:space="preserve"> по удовлетворению </w:t>
      </w:r>
      <w:r w:rsidRPr="00E744FA">
        <w:t>потребност</w:t>
      </w:r>
      <w:r>
        <w:t>ей</w:t>
      </w:r>
      <w:r w:rsidRPr="00E744FA">
        <w:t xml:space="preserve"> детей, не говор</w:t>
      </w:r>
      <w:r w:rsidRPr="00E744FA">
        <w:t>я</w:t>
      </w:r>
      <w:r w:rsidRPr="00E744FA">
        <w:t>щих на английском языке,</w:t>
      </w:r>
      <w:r>
        <w:t xml:space="preserve"> вследствие </w:t>
      </w:r>
      <w:r w:rsidRPr="00E744FA">
        <w:t>чего возрастает вероятность того, что они не б</w:t>
      </w:r>
      <w:r w:rsidRPr="00E744FA">
        <w:t>у</w:t>
      </w:r>
      <w:r w:rsidRPr="00E744FA">
        <w:t xml:space="preserve">дут зачислены в школы, будут прогуливать занятия, останутся на второй год и не </w:t>
      </w:r>
      <w:r>
        <w:t xml:space="preserve">закончат </w:t>
      </w:r>
      <w:r w:rsidRPr="00E744FA">
        <w:t>средн</w:t>
      </w:r>
      <w:r>
        <w:t>юю</w:t>
      </w:r>
      <w:r w:rsidRPr="00E744FA">
        <w:t xml:space="preserve"> </w:t>
      </w:r>
      <w:r>
        <w:t>школу</w:t>
      </w:r>
      <w:r w:rsidRPr="00E744FA">
        <w:t>.</w:t>
      </w:r>
    </w:p>
    <w:p w:rsidR="006E580A" w:rsidRPr="006111B6" w:rsidRDefault="006E580A" w:rsidP="006120BF">
      <w:pPr>
        <w:pStyle w:val="SingleTxtGR"/>
        <w:rPr>
          <w:b/>
        </w:rPr>
      </w:pPr>
      <w:r w:rsidRPr="00E744FA">
        <w:t>75.</w:t>
      </w:r>
      <w:r w:rsidRPr="00E744FA">
        <w:tab/>
      </w:r>
      <w:r w:rsidRPr="006111B6">
        <w:rPr>
          <w:b/>
        </w:rPr>
        <w:t xml:space="preserve">Комитет рекомендует государству-участнику в рамках политики </w:t>
      </w:r>
      <w:r>
        <w:rPr>
          <w:b/>
        </w:rPr>
        <w:t>"</w:t>
      </w:r>
      <w:r w:rsidRPr="006111B6">
        <w:rPr>
          <w:b/>
        </w:rPr>
        <w:t>преодоления отставания</w:t>
      </w:r>
      <w:r>
        <w:rPr>
          <w:b/>
        </w:rPr>
        <w:t>"</w:t>
      </w:r>
      <w:r w:rsidRPr="006111B6">
        <w:rPr>
          <w:b/>
        </w:rPr>
        <w:t xml:space="preserve"> обеспечить эффективную координацию дейс</w:t>
      </w:r>
      <w:r w:rsidRPr="006111B6">
        <w:rPr>
          <w:b/>
        </w:rPr>
        <w:t>т</w:t>
      </w:r>
      <w:r w:rsidRPr="006111B6">
        <w:rPr>
          <w:b/>
        </w:rPr>
        <w:t>вий и надзор за деятельностью правительств штатов и территорий</w:t>
      </w:r>
      <w:r>
        <w:rPr>
          <w:b/>
        </w:rPr>
        <w:t xml:space="preserve"> для </w:t>
      </w:r>
      <w:r w:rsidRPr="006111B6">
        <w:rPr>
          <w:b/>
        </w:rPr>
        <w:t>обеспеч</w:t>
      </w:r>
      <w:r>
        <w:rPr>
          <w:b/>
        </w:rPr>
        <w:t>ения того</w:t>
      </w:r>
      <w:r w:rsidRPr="006111B6">
        <w:rPr>
          <w:b/>
        </w:rPr>
        <w:t>, чтобы осуществляемые каждым из них стратегии обр</w:t>
      </w:r>
      <w:r w:rsidRPr="006111B6">
        <w:rPr>
          <w:b/>
        </w:rPr>
        <w:t>а</w:t>
      </w:r>
      <w:r w:rsidRPr="006111B6">
        <w:rPr>
          <w:b/>
        </w:rPr>
        <w:t>зования для аборигенов опирались на ранее достигнутые успехи и предп</w:t>
      </w:r>
      <w:r w:rsidRPr="006111B6">
        <w:rPr>
          <w:b/>
        </w:rPr>
        <w:t>о</w:t>
      </w:r>
      <w:r w:rsidRPr="006111B6">
        <w:rPr>
          <w:b/>
        </w:rPr>
        <w:t>лагали долгосрочное сотрудничество с общинами аборигенов, сектором о</w:t>
      </w:r>
      <w:r w:rsidRPr="006111B6">
        <w:rPr>
          <w:b/>
        </w:rPr>
        <w:t>б</w:t>
      </w:r>
      <w:r w:rsidRPr="006111B6">
        <w:rPr>
          <w:b/>
        </w:rPr>
        <w:t xml:space="preserve">разования, </w:t>
      </w:r>
      <w:r>
        <w:rPr>
          <w:b/>
        </w:rPr>
        <w:t xml:space="preserve">общинными </w:t>
      </w:r>
      <w:r w:rsidRPr="006111B6">
        <w:rPr>
          <w:b/>
        </w:rPr>
        <w:t>организациями и группами</w:t>
      </w:r>
      <w:r>
        <w:rPr>
          <w:b/>
        </w:rPr>
        <w:t xml:space="preserve"> специалистов</w:t>
      </w:r>
      <w:r w:rsidRPr="006111B6">
        <w:rPr>
          <w:b/>
        </w:rPr>
        <w:t xml:space="preserve">, такими как социальные работники, исследователи, </w:t>
      </w:r>
      <w:r>
        <w:rPr>
          <w:b/>
        </w:rPr>
        <w:t>врачи</w:t>
      </w:r>
      <w:r w:rsidRPr="006111B6">
        <w:rPr>
          <w:b/>
        </w:rPr>
        <w:t xml:space="preserve"> и </w:t>
      </w:r>
      <w:r>
        <w:rPr>
          <w:b/>
        </w:rPr>
        <w:t xml:space="preserve">сотрудники </w:t>
      </w:r>
      <w:r w:rsidRPr="006111B6">
        <w:rPr>
          <w:b/>
        </w:rPr>
        <w:t>полиц</w:t>
      </w:r>
      <w:r>
        <w:rPr>
          <w:b/>
        </w:rPr>
        <w:t>ии</w:t>
      </w:r>
      <w:r w:rsidRPr="006111B6">
        <w:rPr>
          <w:b/>
        </w:rPr>
        <w:t>. Он далее рекомендует государству-участнику обеспечить выделение дост</w:t>
      </w:r>
      <w:r w:rsidRPr="006111B6">
        <w:rPr>
          <w:b/>
        </w:rPr>
        <w:t>а</w:t>
      </w:r>
      <w:r w:rsidRPr="006111B6">
        <w:rPr>
          <w:b/>
        </w:rPr>
        <w:t>точных кадровых, технических и финансовых ресурсов </w:t>
      </w:r>
      <w:r>
        <w:rPr>
          <w:b/>
        </w:rPr>
        <w:t>для</w:t>
      </w:r>
      <w:r w:rsidRPr="006111B6">
        <w:rPr>
          <w:b/>
        </w:rPr>
        <w:t xml:space="preserve"> сохранения и продвижения двуязычных моделей образования как на общенационал</w:t>
      </w:r>
      <w:r w:rsidRPr="006111B6">
        <w:rPr>
          <w:b/>
        </w:rPr>
        <w:t>ь</w:t>
      </w:r>
      <w:r w:rsidRPr="006111B6">
        <w:rPr>
          <w:b/>
        </w:rPr>
        <w:t>ном уро</w:t>
      </w:r>
      <w:r w:rsidRPr="006111B6">
        <w:rPr>
          <w:b/>
        </w:rPr>
        <w:t>в</w:t>
      </w:r>
      <w:r w:rsidRPr="006111B6">
        <w:rPr>
          <w:b/>
        </w:rPr>
        <w:t>не, так и на уровне штатов.</w:t>
      </w:r>
    </w:p>
    <w:p w:rsidR="006E580A" w:rsidRPr="00E744FA" w:rsidRDefault="006E580A" w:rsidP="00706090">
      <w:pPr>
        <w:pStyle w:val="H23GR"/>
        <w:pageBreakBefore/>
      </w:pPr>
      <w:r w:rsidRPr="00E744FA">
        <w:tab/>
      </w:r>
      <w:r w:rsidRPr="00E744FA">
        <w:tab/>
        <w:t>Уход за детьми младшего возраста и их воспитание</w:t>
      </w:r>
    </w:p>
    <w:p w:rsidR="006E580A" w:rsidRPr="00E744FA" w:rsidRDefault="006E580A" w:rsidP="006120BF">
      <w:pPr>
        <w:pStyle w:val="SingleTxtGR"/>
      </w:pPr>
      <w:r w:rsidRPr="00E744FA">
        <w:t>76.</w:t>
      </w:r>
      <w:r w:rsidRPr="00E744FA">
        <w:tab/>
        <w:t xml:space="preserve">Комитет приветствует прилагаемые </w:t>
      </w:r>
      <w:r>
        <w:t>У</w:t>
      </w:r>
      <w:r w:rsidRPr="00E744FA">
        <w:t>правлением по оценке качества о</w:t>
      </w:r>
      <w:r w:rsidRPr="00E744FA">
        <w:t>б</w:t>
      </w:r>
      <w:r w:rsidRPr="00E744FA">
        <w:t xml:space="preserve">разования и воспитания детей усилия по выполнению </w:t>
      </w:r>
      <w:r>
        <w:t>Н</w:t>
      </w:r>
      <w:r w:rsidRPr="00E744FA">
        <w:t xml:space="preserve">ациональной рамочной программы улучшения качества дошкольного образования и </w:t>
      </w:r>
      <w:r>
        <w:t xml:space="preserve">ухода </w:t>
      </w:r>
      <w:r w:rsidRPr="00E744FA">
        <w:t>и по контр</w:t>
      </w:r>
      <w:r w:rsidRPr="00E744FA">
        <w:t>о</w:t>
      </w:r>
      <w:r w:rsidRPr="00E744FA">
        <w:t xml:space="preserve">лю за этой работой. Вместе с тем Комитет отмечает, что система </w:t>
      </w:r>
      <w:r>
        <w:t>ухода за дет</w:t>
      </w:r>
      <w:r>
        <w:t>ь</w:t>
      </w:r>
      <w:r>
        <w:t xml:space="preserve">ми </w:t>
      </w:r>
      <w:r w:rsidRPr="00E744FA">
        <w:t xml:space="preserve">и воспитания детей младшего возраста </w:t>
      </w:r>
      <w:r>
        <w:t>по-прежнему</w:t>
      </w:r>
      <w:r w:rsidRPr="00E744FA">
        <w:t xml:space="preserve"> не</w:t>
      </w:r>
      <w:r>
        <w:t xml:space="preserve"> </w:t>
      </w:r>
      <w:r w:rsidRPr="00E744FA">
        <w:t>удовлетвор</w:t>
      </w:r>
      <w:r>
        <w:t>яет п</w:t>
      </w:r>
      <w:r>
        <w:t>о</w:t>
      </w:r>
      <w:r>
        <w:t xml:space="preserve">требности </w:t>
      </w:r>
      <w:r w:rsidRPr="00E744FA">
        <w:t xml:space="preserve">детей </w:t>
      </w:r>
      <w:r>
        <w:t xml:space="preserve">в возрасте до </w:t>
      </w:r>
      <w:r w:rsidRPr="00E744FA">
        <w:t xml:space="preserve">четырех лет. Кроме того, Комитет обеспокоен тем, что в большинстве случаев </w:t>
      </w:r>
      <w:r>
        <w:t xml:space="preserve">уход за детьми </w:t>
      </w:r>
      <w:r w:rsidRPr="00E744FA">
        <w:t xml:space="preserve">и воспитание детей младшего возраста в государстве-участнике обеспечиваются частными коммерческими учреждениями, что делает их услуги в финансовом отношении недоступными для большинства семей. Комитет далее обеспокоен тем, что </w:t>
      </w:r>
      <w:r>
        <w:t>Н</w:t>
      </w:r>
      <w:r w:rsidRPr="00E744FA">
        <w:t>ациональная р</w:t>
      </w:r>
      <w:r w:rsidRPr="00E744FA">
        <w:t>а</w:t>
      </w:r>
      <w:r w:rsidRPr="00E744FA">
        <w:t xml:space="preserve">мочная программа улучшения качества дошкольного образования и </w:t>
      </w:r>
      <w:r>
        <w:t xml:space="preserve">ухода </w:t>
      </w:r>
      <w:r w:rsidRPr="00E744FA">
        <w:t>в</w:t>
      </w:r>
      <w:r w:rsidRPr="00E744FA">
        <w:t>ы</w:t>
      </w:r>
      <w:r w:rsidRPr="00E744FA">
        <w:t>полняется неполностью по той причине, что во многих случаях учреждения, оказывающие такие усл</w:t>
      </w:r>
      <w:r w:rsidRPr="00E744FA">
        <w:t>у</w:t>
      </w:r>
      <w:r w:rsidRPr="00E744FA">
        <w:t>ги, принадлежат частным лицам.</w:t>
      </w:r>
    </w:p>
    <w:p w:rsidR="006E580A" w:rsidRPr="00750C00" w:rsidRDefault="006E580A" w:rsidP="006120BF">
      <w:pPr>
        <w:pStyle w:val="SingleTxtGR"/>
        <w:rPr>
          <w:b/>
        </w:rPr>
      </w:pPr>
      <w:r w:rsidRPr="00E744FA">
        <w:t>77.</w:t>
      </w:r>
      <w:r w:rsidRPr="00E744FA">
        <w:tab/>
      </w:r>
      <w:r w:rsidRPr="00750C00">
        <w:rPr>
          <w:b/>
        </w:rPr>
        <w:t>Комитет рекомендует государству-участнику принять дополнител</w:t>
      </w:r>
      <w:r w:rsidRPr="00750C00">
        <w:rPr>
          <w:b/>
        </w:rPr>
        <w:t>ь</w:t>
      </w:r>
      <w:r w:rsidRPr="00750C00">
        <w:rPr>
          <w:b/>
        </w:rPr>
        <w:t xml:space="preserve">ные меры по повышению качества и расширению охвата работы </w:t>
      </w:r>
      <w:r>
        <w:rPr>
          <w:b/>
        </w:rPr>
        <w:t>учрежд</w:t>
      </w:r>
      <w:r>
        <w:rPr>
          <w:b/>
        </w:rPr>
        <w:t>е</w:t>
      </w:r>
      <w:r>
        <w:rPr>
          <w:b/>
        </w:rPr>
        <w:t xml:space="preserve">ний по уходу и </w:t>
      </w:r>
      <w:r w:rsidRPr="00750C00">
        <w:rPr>
          <w:b/>
        </w:rPr>
        <w:t>образовательных учреждений для детей младшего возраста и с этой целью:</w:t>
      </w:r>
    </w:p>
    <w:p w:rsidR="006E580A" w:rsidRPr="00750C00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750C00">
        <w:rPr>
          <w:b/>
        </w:rPr>
        <w:t>a)</w:t>
      </w:r>
      <w:r w:rsidRPr="00750C00">
        <w:rPr>
          <w:b/>
        </w:rPr>
        <w:tab/>
        <w:t xml:space="preserve">уделять приоритетное внимание </w:t>
      </w:r>
      <w:r>
        <w:rPr>
          <w:b/>
        </w:rPr>
        <w:t xml:space="preserve">предоставлению </w:t>
      </w:r>
      <w:r w:rsidRPr="00750C00">
        <w:rPr>
          <w:b/>
        </w:rPr>
        <w:t>такого ухода детям в возрасте до трех лет, с тем чтобы придать ему комплексный хара</w:t>
      </w:r>
      <w:r w:rsidRPr="00750C00">
        <w:rPr>
          <w:b/>
        </w:rPr>
        <w:t>к</w:t>
      </w:r>
      <w:r w:rsidRPr="00750C00">
        <w:rPr>
          <w:b/>
        </w:rPr>
        <w:t xml:space="preserve">тер, предполагающий общее развитие ребенка и </w:t>
      </w:r>
      <w:r>
        <w:rPr>
          <w:b/>
        </w:rPr>
        <w:t>расширение возможностей</w:t>
      </w:r>
      <w:r w:rsidRPr="00750C00">
        <w:rPr>
          <w:b/>
        </w:rPr>
        <w:t xml:space="preserve"> родителей;</w:t>
      </w:r>
    </w:p>
    <w:p w:rsidR="006E580A" w:rsidRPr="00750C00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750C00">
        <w:rPr>
          <w:b/>
        </w:rPr>
        <w:t>b)</w:t>
      </w:r>
      <w:r w:rsidRPr="00750C00">
        <w:rPr>
          <w:b/>
        </w:rPr>
        <w:tab/>
        <w:t xml:space="preserve">расширить для всех детей доступ к дошкольному </w:t>
      </w:r>
      <w:r>
        <w:rPr>
          <w:b/>
        </w:rPr>
        <w:t xml:space="preserve">уходу </w:t>
      </w:r>
      <w:r w:rsidRPr="00750C00">
        <w:rPr>
          <w:b/>
        </w:rPr>
        <w:t xml:space="preserve">и </w:t>
      </w:r>
      <w:r>
        <w:rPr>
          <w:b/>
        </w:rPr>
        <w:t>обр</w:t>
      </w:r>
      <w:r>
        <w:rPr>
          <w:b/>
        </w:rPr>
        <w:t>а</w:t>
      </w:r>
      <w:r>
        <w:rPr>
          <w:b/>
        </w:rPr>
        <w:t>зованию</w:t>
      </w:r>
      <w:r w:rsidRPr="00750C00">
        <w:rPr>
          <w:b/>
        </w:rPr>
        <w:t>, рассмотрев во</w:t>
      </w:r>
      <w:r>
        <w:rPr>
          <w:b/>
        </w:rPr>
        <w:t xml:space="preserve">зможность </w:t>
      </w:r>
      <w:r w:rsidRPr="00750C00">
        <w:rPr>
          <w:b/>
        </w:rPr>
        <w:t>переход</w:t>
      </w:r>
      <w:r>
        <w:rPr>
          <w:b/>
        </w:rPr>
        <w:t>а</w:t>
      </w:r>
      <w:r w:rsidRPr="00750C00">
        <w:rPr>
          <w:b/>
        </w:rPr>
        <w:t xml:space="preserve"> к бесплатным или доступным </w:t>
      </w:r>
      <w:r>
        <w:rPr>
          <w:b/>
        </w:rPr>
        <w:t xml:space="preserve">с финансовой точки зрения </w:t>
      </w:r>
      <w:r w:rsidRPr="00750C00">
        <w:rPr>
          <w:b/>
        </w:rPr>
        <w:t>услугам по уходу за детьми младшего возраста, будь то на базе государственных или частных учреждений;</w:t>
      </w:r>
    </w:p>
    <w:p w:rsidR="006E580A" w:rsidRPr="00750C00" w:rsidRDefault="006E580A" w:rsidP="006120BF">
      <w:pPr>
        <w:pStyle w:val="SingleTxtGR"/>
        <w:rPr>
          <w:b/>
        </w:rPr>
      </w:pPr>
      <w:r>
        <w:rPr>
          <w:b/>
        </w:rPr>
        <w:tab/>
      </w:r>
      <w:r w:rsidRPr="00750C00">
        <w:rPr>
          <w:b/>
        </w:rPr>
        <w:t>c)</w:t>
      </w:r>
      <w:r w:rsidRPr="00750C00">
        <w:rPr>
          <w:b/>
        </w:rPr>
        <w:tab/>
        <w:t>обеспечить соблюдение всеми учреждениями, предоставля</w:t>
      </w:r>
      <w:r w:rsidRPr="00750C00">
        <w:rPr>
          <w:b/>
        </w:rPr>
        <w:t>ю</w:t>
      </w:r>
      <w:r w:rsidRPr="00750C00">
        <w:rPr>
          <w:b/>
        </w:rPr>
        <w:t>щими образовательные услуги и услуги по уходу за детьми младшего во</w:t>
      </w:r>
      <w:r w:rsidRPr="00750C00">
        <w:rPr>
          <w:b/>
        </w:rPr>
        <w:t>з</w:t>
      </w:r>
      <w:r w:rsidRPr="00750C00">
        <w:rPr>
          <w:b/>
        </w:rPr>
        <w:t>раста, требований</w:t>
      </w:r>
      <w:r>
        <w:rPr>
          <w:b/>
        </w:rPr>
        <w:t>, содержащихся в Н</w:t>
      </w:r>
      <w:r w:rsidRPr="00750C00">
        <w:rPr>
          <w:b/>
        </w:rPr>
        <w:t xml:space="preserve">ациональной рамочной программе улучшения качества дошкольного образования и </w:t>
      </w:r>
      <w:r>
        <w:rPr>
          <w:b/>
        </w:rPr>
        <w:t>ухода</w:t>
      </w:r>
      <w:r w:rsidRPr="00750C00">
        <w:rPr>
          <w:b/>
        </w:rPr>
        <w:t>.</w:t>
      </w:r>
    </w:p>
    <w:p w:rsidR="006E580A" w:rsidRPr="00E744FA" w:rsidRDefault="006E580A" w:rsidP="006120BF">
      <w:pPr>
        <w:pStyle w:val="H23GR"/>
      </w:pPr>
      <w:r w:rsidRPr="00E744FA">
        <w:tab/>
      </w:r>
      <w:r w:rsidRPr="00E744FA">
        <w:tab/>
      </w:r>
      <w:r>
        <w:t>П</w:t>
      </w:r>
      <w:r w:rsidRPr="00E744FA">
        <w:t xml:space="preserve">роявления </w:t>
      </w:r>
      <w:r>
        <w:t>агрессии в среде учащихся</w:t>
      </w:r>
    </w:p>
    <w:p w:rsidR="006E580A" w:rsidRPr="00E744FA" w:rsidRDefault="006E580A" w:rsidP="006120BF">
      <w:pPr>
        <w:pStyle w:val="SingleTxtGR"/>
      </w:pPr>
      <w:r w:rsidRPr="00E744FA">
        <w:t>78.</w:t>
      </w:r>
      <w:r w:rsidRPr="00E744FA">
        <w:tab/>
        <w:t xml:space="preserve">Приветствуя меры, принятые государством-участником для борьбы с  проявлениями </w:t>
      </w:r>
      <w:r>
        <w:t>агрессии в среде учащихся</w:t>
      </w:r>
      <w:r w:rsidRPr="00E744FA">
        <w:t xml:space="preserve">, такие как Национальная программа </w:t>
      </w:r>
      <w:r>
        <w:t xml:space="preserve">повышения безопасности в </w:t>
      </w:r>
      <w:r w:rsidRPr="00E744FA">
        <w:t>школ</w:t>
      </w:r>
      <w:r>
        <w:t>ах и программа "Нет агрессивному повед</w:t>
      </w:r>
      <w:r>
        <w:t>е</w:t>
      </w:r>
      <w:r>
        <w:t>нию в школах</w:t>
      </w:r>
      <w:r w:rsidRPr="00E744FA">
        <w:t>!</w:t>
      </w:r>
      <w:r>
        <w:t>"</w:t>
      </w:r>
      <w:r w:rsidRPr="00E744FA">
        <w:t>, Комитет, тем не менее, по-прежнему озабочен широким распр</w:t>
      </w:r>
      <w:r w:rsidRPr="00E744FA">
        <w:t>о</w:t>
      </w:r>
      <w:r w:rsidRPr="00E744FA">
        <w:t>странением агрессив</w:t>
      </w:r>
      <w:r>
        <w:t>ного</w:t>
      </w:r>
      <w:r w:rsidRPr="00E744FA">
        <w:t xml:space="preserve"> </w:t>
      </w:r>
      <w:r>
        <w:t xml:space="preserve">поведения в школах </w:t>
      </w:r>
      <w:r w:rsidRPr="00E744FA">
        <w:t xml:space="preserve">и подчеркивает, что </w:t>
      </w:r>
      <w:r>
        <w:t>существу</w:t>
      </w:r>
      <w:r>
        <w:t>ю</w:t>
      </w:r>
      <w:r>
        <w:t xml:space="preserve">щие </w:t>
      </w:r>
      <w:r w:rsidRPr="00E744FA">
        <w:t xml:space="preserve">инструменты, как и прежде, недостаточны для полного искоренения всех </w:t>
      </w:r>
      <w:r>
        <w:t xml:space="preserve">форм такого </w:t>
      </w:r>
      <w:r w:rsidRPr="00E744FA">
        <w:t>п</w:t>
      </w:r>
      <w:r w:rsidRPr="00E744FA">
        <w:t>о</w:t>
      </w:r>
      <w:r w:rsidRPr="00E744FA">
        <w:t>ведения.</w:t>
      </w:r>
    </w:p>
    <w:p w:rsidR="006E580A" w:rsidRPr="00ED096E" w:rsidRDefault="006E580A" w:rsidP="006120BF">
      <w:pPr>
        <w:pStyle w:val="SingleTxtGR"/>
        <w:rPr>
          <w:b/>
        </w:rPr>
      </w:pPr>
      <w:r w:rsidRPr="00E744FA">
        <w:t>79.</w:t>
      </w:r>
      <w:r w:rsidRPr="00E744FA">
        <w:tab/>
      </w:r>
      <w:r w:rsidRPr="00ED096E">
        <w:rPr>
          <w:b/>
        </w:rPr>
        <w:t>Ссылаясь на свое замечание общего порядка № 13, Комитет рекоме</w:t>
      </w:r>
      <w:r w:rsidRPr="00ED096E">
        <w:rPr>
          <w:b/>
        </w:rPr>
        <w:t>н</w:t>
      </w:r>
      <w:r w:rsidRPr="00ED096E">
        <w:rPr>
          <w:b/>
        </w:rPr>
        <w:t>дует государству-участнику продолжать и активизировать свои усилия по предупреждению и искоренению агресси</w:t>
      </w:r>
      <w:r w:rsidR="00246087">
        <w:rPr>
          <w:b/>
        </w:rPr>
        <w:t>и в школьной среде, в частности</w:t>
      </w:r>
      <w:r w:rsidRPr="00ED096E">
        <w:rPr>
          <w:b/>
        </w:rPr>
        <w:t xml:space="preserve"> путем</w:t>
      </w:r>
      <w:r w:rsidRPr="00ED096E">
        <w:rPr>
          <w:b/>
          <w:bCs/>
        </w:rPr>
        <w:t xml:space="preserve"> </w:t>
      </w:r>
      <w:r w:rsidRPr="00ED096E">
        <w:rPr>
          <w:b/>
        </w:rPr>
        <w:t>внедрения и укрепления во всех школах образовательной и соц</w:t>
      </w:r>
      <w:r w:rsidRPr="00ED096E">
        <w:rPr>
          <w:b/>
        </w:rPr>
        <w:t>и</w:t>
      </w:r>
      <w:r w:rsidRPr="00ED096E">
        <w:rPr>
          <w:b/>
        </w:rPr>
        <w:t>ально-педагогической методики для преподавателей и персонала школ</w:t>
      </w:r>
      <w:r>
        <w:rPr>
          <w:b/>
        </w:rPr>
        <w:t xml:space="preserve"> с участием </w:t>
      </w:r>
      <w:r w:rsidRPr="00ED096E">
        <w:rPr>
          <w:b/>
        </w:rPr>
        <w:t xml:space="preserve">как родителей, </w:t>
      </w:r>
      <w:r>
        <w:rPr>
          <w:b/>
        </w:rPr>
        <w:t xml:space="preserve">так и детей, обеспечения </w:t>
      </w:r>
      <w:proofErr w:type="spellStart"/>
      <w:r w:rsidR="00246087">
        <w:rPr>
          <w:b/>
        </w:rPr>
        <w:t>наделжащего</w:t>
      </w:r>
      <w:proofErr w:type="spellEnd"/>
      <w:r>
        <w:rPr>
          <w:b/>
        </w:rPr>
        <w:t xml:space="preserve"> </w:t>
      </w:r>
      <w:r w:rsidRPr="00ED096E">
        <w:rPr>
          <w:b/>
        </w:rPr>
        <w:t>монит</w:t>
      </w:r>
      <w:r w:rsidRPr="00ED096E">
        <w:rPr>
          <w:b/>
        </w:rPr>
        <w:t>о</w:t>
      </w:r>
      <w:r w:rsidRPr="00ED096E">
        <w:rPr>
          <w:b/>
        </w:rPr>
        <w:t>ринг</w:t>
      </w:r>
      <w:r>
        <w:rPr>
          <w:b/>
        </w:rPr>
        <w:t>а</w:t>
      </w:r>
      <w:r w:rsidRPr="00ED096E">
        <w:rPr>
          <w:b/>
        </w:rPr>
        <w:t xml:space="preserve"> школьных планов и созда</w:t>
      </w:r>
      <w:r>
        <w:rPr>
          <w:b/>
        </w:rPr>
        <w:t>ния</w:t>
      </w:r>
      <w:r w:rsidRPr="00ED096E">
        <w:rPr>
          <w:b/>
        </w:rPr>
        <w:t xml:space="preserve"> потенциал</w:t>
      </w:r>
      <w:r>
        <w:rPr>
          <w:b/>
        </w:rPr>
        <w:t>а</w:t>
      </w:r>
      <w:r w:rsidRPr="00ED096E">
        <w:rPr>
          <w:b/>
        </w:rPr>
        <w:t xml:space="preserve"> для расследования </w:t>
      </w:r>
      <w:r>
        <w:rPr>
          <w:b/>
        </w:rPr>
        <w:t>и иск</w:t>
      </w:r>
      <w:r>
        <w:rPr>
          <w:b/>
        </w:rPr>
        <w:t>о</w:t>
      </w:r>
      <w:r>
        <w:rPr>
          <w:b/>
        </w:rPr>
        <w:t xml:space="preserve">ренения </w:t>
      </w:r>
      <w:r w:rsidRPr="00ED096E">
        <w:rPr>
          <w:b/>
        </w:rPr>
        <w:t xml:space="preserve">агрессии </w:t>
      </w:r>
      <w:r>
        <w:rPr>
          <w:b/>
        </w:rPr>
        <w:t>в среде учащихся</w:t>
      </w:r>
      <w:r w:rsidRPr="00ED096E">
        <w:rPr>
          <w:b/>
        </w:rPr>
        <w:t>.</w:t>
      </w:r>
    </w:p>
    <w:p w:rsidR="006E580A" w:rsidRPr="00E744FA" w:rsidRDefault="006E580A" w:rsidP="006120BF">
      <w:pPr>
        <w:pStyle w:val="H1GR"/>
      </w:pPr>
      <w:r w:rsidRPr="00E744FA">
        <w:tab/>
        <w:t>G.</w:t>
      </w:r>
      <w:r w:rsidRPr="00E744FA">
        <w:tab/>
        <w:t>Специальные меры защиты</w:t>
      </w:r>
      <w:r>
        <w:t xml:space="preserve"> (статьи 22, 30, 38, 39, 40, 37</w:t>
      </w:r>
      <w:r w:rsidRPr="00E744FA">
        <w:t> b</w:t>
      </w:r>
      <w:r>
        <w:t>)−</w:t>
      </w:r>
      <w:r w:rsidRPr="00E744FA">
        <w:t>d) и 32–36 Конвенции)</w:t>
      </w:r>
    </w:p>
    <w:p w:rsidR="006E580A" w:rsidRPr="00E744FA" w:rsidRDefault="006E580A" w:rsidP="006120BF">
      <w:pPr>
        <w:pStyle w:val="H23GR"/>
      </w:pPr>
      <w:r w:rsidRPr="00E744FA">
        <w:tab/>
      </w:r>
      <w:r w:rsidRPr="00E744FA">
        <w:tab/>
      </w:r>
      <w:r>
        <w:t>Дети −</w:t>
      </w:r>
      <w:r w:rsidRPr="00E744FA">
        <w:t xml:space="preserve"> просители убежища и</w:t>
      </w:r>
      <w:r>
        <w:t xml:space="preserve"> дети-</w:t>
      </w:r>
      <w:r w:rsidRPr="00E744FA">
        <w:t>беженцы</w:t>
      </w:r>
    </w:p>
    <w:p w:rsidR="006E580A" w:rsidRPr="00E744FA" w:rsidRDefault="006E580A" w:rsidP="006120BF">
      <w:pPr>
        <w:pStyle w:val="SingleTxtGR"/>
      </w:pPr>
      <w:r w:rsidRPr="00E744FA">
        <w:t>80.</w:t>
      </w:r>
      <w:r w:rsidRPr="00E744FA">
        <w:tab/>
        <w:t>Комитет отмечает предпринятые государством-участником усилия по п</w:t>
      </w:r>
      <w:r w:rsidRPr="00E744FA">
        <w:t>е</w:t>
      </w:r>
      <w:r w:rsidRPr="00E744FA">
        <w:t xml:space="preserve">реводу детей и обездоленных семей, </w:t>
      </w:r>
      <w:r>
        <w:t xml:space="preserve">находящихся </w:t>
      </w:r>
      <w:r w:rsidRPr="00E744FA">
        <w:t xml:space="preserve">в центрах для иммигрантов, на </w:t>
      </w:r>
      <w:r>
        <w:t xml:space="preserve">альтернативные </w:t>
      </w:r>
      <w:r w:rsidRPr="00E744FA">
        <w:t>формы содержания, включая содержание в заведениях на б</w:t>
      </w:r>
      <w:r w:rsidRPr="00E744FA">
        <w:t>а</w:t>
      </w:r>
      <w:r w:rsidRPr="00E744FA">
        <w:t xml:space="preserve">зе общин и транзитные центры для </w:t>
      </w:r>
      <w:r>
        <w:t xml:space="preserve">размещения </w:t>
      </w:r>
      <w:r w:rsidRPr="00E744FA">
        <w:t>иммигрантов. Вместе с тем К</w:t>
      </w:r>
      <w:r w:rsidRPr="00E744FA">
        <w:t>о</w:t>
      </w:r>
      <w:r w:rsidRPr="00E744FA">
        <w:t xml:space="preserve">митет </w:t>
      </w:r>
      <w:r>
        <w:t>серьезно обеспокоен тем</w:t>
      </w:r>
      <w:r w:rsidRPr="00E744FA">
        <w:t>, что:</w:t>
      </w:r>
    </w:p>
    <w:p w:rsidR="006E580A" w:rsidRPr="00E744FA" w:rsidRDefault="006E580A" w:rsidP="006120BF">
      <w:pPr>
        <w:pStyle w:val="SingleTxtGR"/>
      </w:pPr>
      <w:r>
        <w:tab/>
      </w:r>
      <w:r w:rsidRPr="00E744FA">
        <w:t>a)</w:t>
      </w:r>
      <w:r w:rsidRPr="00E744FA">
        <w:tab/>
        <w:t xml:space="preserve">принятый в государстве-участнике </w:t>
      </w:r>
      <w:r>
        <w:t>З</w:t>
      </w:r>
      <w:r w:rsidRPr="00E744FA">
        <w:t>акон о миграции предусматр</w:t>
      </w:r>
      <w:r w:rsidRPr="00E744FA">
        <w:t>и</w:t>
      </w:r>
      <w:r w:rsidRPr="00E744FA">
        <w:t>вает обязательное содержание под стражей детей – просителей убежища, д</w:t>
      </w:r>
      <w:r w:rsidRPr="00E744FA">
        <w:t>е</w:t>
      </w:r>
      <w:r w:rsidRPr="00E744FA">
        <w:t>тей-беженцев и детей</w:t>
      </w:r>
      <w:r>
        <w:t xml:space="preserve"> − незаконных</w:t>
      </w:r>
      <w:r w:rsidRPr="00E744FA">
        <w:t xml:space="preserve"> мигрантов</w:t>
      </w:r>
      <w:r>
        <w:t xml:space="preserve"> </w:t>
      </w:r>
      <w:r w:rsidRPr="00E744FA">
        <w:t>в течение неограниченного времени и без возможности пер</w:t>
      </w:r>
      <w:r w:rsidRPr="00E744FA">
        <w:t>е</w:t>
      </w:r>
      <w:r w:rsidRPr="00E744FA">
        <w:t>смотра решения в порядке судебного надзора;</w:t>
      </w:r>
    </w:p>
    <w:p w:rsidR="006E580A" w:rsidRPr="00E744FA" w:rsidRDefault="006E580A" w:rsidP="006120BF">
      <w:pPr>
        <w:pStyle w:val="SingleTxtGR"/>
      </w:pPr>
      <w:r>
        <w:tab/>
      </w:r>
      <w:r w:rsidRPr="00E744FA">
        <w:t>b)</w:t>
      </w:r>
      <w:r w:rsidRPr="00E744FA">
        <w:tab/>
        <w:t xml:space="preserve">наилучшие интересы ребенка не </w:t>
      </w:r>
      <w:r>
        <w:t xml:space="preserve">являются главным </w:t>
      </w:r>
      <w:r w:rsidRPr="00E744FA">
        <w:t>соображени</w:t>
      </w:r>
      <w:r>
        <w:t>ем</w:t>
      </w:r>
      <w:r w:rsidRPr="00E744FA">
        <w:t xml:space="preserve"> при принятии решения о предоставлении убежища или статуса беженца, а если этот аспект и </w:t>
      </w:r>
      <w:r>
        <w:t>принимается к сведению</w:t>
      </w:r>
      <w:r w:rsidRPr="00E744FA">
        <w:t xml:space="preserve">, </w:t>
      </w:r>
      <w:r>
        <w:t xml:space="preserve">соответствующее решение </w:t>
      </w:r>
      <w:r w:rsidRPr="00E744FA">
        <w:t xml:space="preserve">не всегда </w:t>
      </w:r>
      <w:r>
        <w:t>выполняется</w:t>
      </w:r>
      <w:r w:rsidRPr="00E744FA">
        <w:t xml:space="preserve"> специалистами, надлежащим образом обученными методике оце</w:t>
      </w:r>
      <w:r w:rsidRPr="00E744FA">
        <w:t>н</w:t>
      </w:r>
      <w:r w:rsidRPr="00E744FA">
        <w:t>ки наилучших интересов</w:t>
      </w:r>
      <w:r>
        <w:t xml:space="preserve"> ребенка</w:t>
      </w:r>
      <w:r w:rsidRPr="00E744FA">
        <w:t>;</w:t>
      </w:r>
    </w:p>
    <w:p w:rsidR="006E580A" w:rsidRPr="00E744FA" w:rsidRDefault="006E580A" w:rsidP="006120BF">
      <w:pPr>
        <w:pStyle w:val="SingleTxtGR"/>
      </w:pPr>
      <w:r>
        <w:tab/>
      </w:r>
      <w:r w:rsidRPr="00E744FA">
        <w:t>c)</w:t>
      </w:r>
      <w:r w:rsidRPr="00E744FA">
        <w:tab/>
        <w:t>существует высокая степень вероятности коллизии интересов, п</w:t>
      </w:r>
      <w:r w:rsidRPr="00E744FA">
        <w:t>о</w:t>
      </w:r>
      <w:r w:rsidRPr="00E744FA">
        <w:t>скольку задача юридической опеки над несопровождаемыми несовершенноле</w:t>
      </w:r>
      <w:r w:rsidRPr="00E744FA">
        <w:t>т</w:t>
      </w:r>
      <w:r w:rsidRPr="00E744FA">
        <w:t xml:space="preserve">ними возлагается на </w:t>
      </w:r>
      <w:r>
        <w:t>М</w:t>
      </w:r>
      <w:r w:rsidRPr="00E744FA">
        <w:t>инистра по делам иммиграции и гражданства, который одновременно отвечает за вопросы содержания в центрах для иммигрантов, принятие решений о предоставлении статуса беженца и рассмотрение ход</w:t>
      </w:r>
      <w:r w:rsidRPr="00E744FA">
        <w:t>а</w:t>
      </w:r>
      <w:r w:rsidRPr="00E744FA">
        <w:t>тайств о выдаче виз;</w:t>
      </w:r>
    </w:p>
    <w:p w:rsidR="006E580A" w:rsidRPr="00E744FA" w:rsidRDefault="006E580A" w:rsidP="006120BF">
      <w:pPr>
        <w:pStyle w:val="SingleTxtGR"/>
      </w:pPr>
      <w:r>
        <w:tab/>
      </w:r>
      <w:r w:rsidRPr="00E744FA">
        <w:t>d)</w:t>
      </w:r>
      <w:r w:rsidRPr="00E744FA">
        <w:tab/>
        <w:t xml:space="preserve">вопреки принятому </w:t>
      </w:r>
      <w:r w:rsidRPr="008E3EE4">
        <w:rPr>
          <w:i/>
        </w:rPr>
        <w:t>Высоким судом</w:t>
      </w:r>
      <w:r w:rsidRPr="00E744FA">
        <w:t xml:space="preserve"> в августе 2011 года решению (</w:t>
      </w:r>
      <w:r w:rsidRPr="00E744FA">
        <w:rPr>
          <w:i/>
        </w:rPr>
        <w:t xml:space="preserve">дело </w:t>
      </w:r>
      <w:r w:rsidRPr="00E744FA">
        <w:rPr>
          <w:i/>
          <w:iCs/>
        </w:rPr>
        <w:t>M70/2011,</w:t>
      </w:r>
      <w:r w:rsidRPr="00E744FA">
        <w:t xml:space="preserve"> </w:t>
      </w:r>
      <w:r w:rsidRPr="00E744FA">
        <w:rPr>
          <w:i/>
        </w:rPr>
        <w:t xml:space="preserve">истец против </w:t>
      </w:r>
      <w:r>
        <w:rPr>
          <w:i/>
        </w:rPr>
        <w:t>М</w:t>
      </w:r>
      <w:r w:rsidRPr="00E744FA">
        <w:rPr>
          <w:i/>
        </w:rPr>
        <w:t>инистра по делам иммиграции и гражданс</w:t>
      </w:r>
      <w:r w:rsidRPr="00E744FA">
        <w:rPr>
          <w:i/>
        </w:rPr>
        <w:t>т</w:t>
      </w:r>
      <w:r w:rsidRPr="00E744FA">
        <w:rPr>
          <w:i/>
        </w:rPr>
        <w:t>ва</w:t>
      </w:r>
      <w:r w:rsidRPr="00E744FA">
        <w:t xml:space="preserve">), в котором суд определил, что попытка </w:t>
      </w:r>
      <w:r>
        <w:t>"</w:t>
      </w:r>
      <w:r w:rsidRPr="00E744FA">
        <w:t>обмена беженцами</w:t>
      </w:r>
      <w:r>
        <w:t>"</w:t>
      </w:r>
      <w:r w:rsidRPr="00E744FA">
        <w:t xml:space="preserve"> с Малайзией была предпринята государством-участником в нарушение требований междун</w:t>
      </w:r>
      <w:r w:rsidRPr="00E744FA">
        <w:t>а</w:t>
      </w:r>
      <w:r w:rsidRPr="00E744FA">
        <w:t>родного права и его собственного внутреннего законодательства о предоставл</w:t>
      </w:r>
      <w:r w:rsidRPr="00E744FA">
        <w:t>е</w:t>
      </w:r>
      <w:r w:rsidRPr="00E744FA">
        <w:t>ни</w:t>
      </w:r>
      <w:r>
        <w:t>и</w:t>
      </w:r>
      <w:r w:rsidRPr="00E744FA">
        <w:t xml:space="preserve"> </w:t>
      </w:r>
      <w:r>
        <w:t>просителям убежища</w:t>
      </w:r>
      <w:r w:rsidRPr="00E744FA">
        <w:t xml:space="preserve"> </w:t>
      </w:r>
      <w:r>
        <w:t xml:space="preserve">доступа к </w:t>
      </w:r>
      <w:r w:rsidRPr="00E744FA">
        <w:t>эффективны</w:t>
      </w:r>
      <w:r>
        <w:t>м</w:t>
      </w:r>
      <w:r w:rsidRPr="00E744FA">
        <w:t xml:space="preserve"> процедурам оценки их п</w:t>
      </w:r>
      <w:r w:rsidRPr="00E744FA">
        <w:t>о</w:t>
      </w:r>
      <w:r w:rsidRPr="00E744FA">
        <w:t>требности в защите; о предоставле</w:t>
      </w:r>
      <w:r>
        <w:t xml:space="preserve">нии просителям </w:t>
      </w:r>
      <w:r w:rsidRPr="00E744FA">
        <w:t>убежищ</w:t>
      </w:r>
      <w:r>
        <w:t xml:space="preserve">а защиты на период </w:t>
      </w:r>
      <w:r w:rsidRPr="00E744FA">
        <w:t>до принятия решения об их статусе</w:t>
      </w:r>
      <w:r>
        <w:t xml:space="preserve"> беженца</w:t>
      </w:r>
      <w:r w:rsidRPr="00E744FA">
        <w:t xml:space="preserve">; а также о предоставлении защиты лицам, </w:t>
      </w:r>
      <w:r w:rsidR="008E3EE4">
        <w:t>получившим</w:t>
      </w:r>
      <w:r w:rsidRPr="00E744FA">
        <w:t xml:space="preserve"> статус беженца, на </w:t>
      </w:r>
      <w:r>
        <w:t xml:space="preserve">период </w:t>
      </w:r>
      <w:r w:rsidRPr="00E744FA">
        <w:t>до их добровольного возвращ</w:t>
      </w:r>
      <w:r w:rsidRPr="00E744FA">
        <w:t>е</w:t>
      </w:r>
      <w:r w:rsidRPr="00E744FA">
        <w:t>ния в страну происхождения или их переселения в другую стр</w:t>
      </w:r>
      <w:r w:rsidRPr="00E744FA">
        <w:t>а</w:t>
      </w:r>
      <w:r w:rsidRPr="00E744FA">
        <w:t xml:space="preserve">ну, государство-участник продолжает проводить политику </w:t>
      </w:r>
      <w:r>
        <w:t xml:space="preserve">рассмотрения </w:t>
      </w:r>
      <w:r w:rsidRPr="00E744FA">
        <w:t>ходатайств о предо</w:t>
      </w:r>
      <w:r w:rsidRPr="00E744FA">
        <w:t>с</w:t>
      </w:r>
      <w:r w:rsidRPr="00E744FA">
        <w:t xml:space="preserve">тавлении убежища и статуса беженца за </w:t>
      </w:r>
      <w:r>
        <w:t>пределами миграционной терр</w:t>
      </w:r>
      <w:r>
        <w:t>и</w:t>
      </w:r>
      <w:r>
        <w:t>тории</w:t>
      </w:r>
      <w:r w:rsidRPr="00E744FA">
        <w:t>.</w:t>
      </w:r>
    </w:p>
    <w:p w:rsidR="006E580A" w:rsidRPr="008B660C" w:rsidRDefault="006E580A" w:rsidP="006120BF">
      <w:pPr>
        <w:pStyle w:val="SingleTxtGR"/>
        <w:rPr>
          <w:b/>
        </w:rPr>
      </w:pPr>
      <w:r w:rsidRPr="008B660C">
        <w:t>81.</w:t>
      </w:r>
      <w:r w:rsidRPr="008B660C">
        <w:tab/>
      </w:r>
      <w:r w:rsidRPr="008B660C">
        <w:rPr>
          <w:b/>
        </w:rPr>
        <w:t>Комитет настоятельно призывает государство-участник привести свое законодательство по вопросам иммиграции и предоставления убеж</w:t>
      </w:r>
      <w:r w:rsidRPr="008B660C">
        <w:rPr>
          <w:b/>
        </w:rPr>
        <w:t>и</w:t>
      </w:r>
      <w:r w:rsidRPr="008B660C">
        <w:rPr>
          <w:b/>
        </w:rPr>
        <w:t>ща в полное соответствие с положениями Конвенции и другими междун</w:t>
      </w:r>
      <w:r w:rsidRPr="008B660C">
        <w:rPr>
          <w:b/>
        </w:rPr>
        <w:t>а</w:t>
      </w:r>
      <w:r w:rsidRPr="008B660C">
        <w:rPr>
          <w:b/>
        </w:rPr>
        <w:t>родными стандартами. При этом государству-участнику настоятельн</w:t>
      </w:r>
      <w:r>
        <w:rPr>
          <w:b/>
        </w:rPr>
        <w:t>о</w:t>
      </w:r>
      <w:r w:rsidRPr="008B660C">
        <w:rPr>
          <w:b/>
        </w:rPr>
        <w:t xml:space="preserve"> </w:t>
      </w:r>
      <w:r>
        <w:rPr>
          <w:b/>
        </w:rPr>
        <w:t>предлагает</w:t>
      </w:r>
      <w:r w:rsidR="008E3EE4">
        <w:rPr>
          <w:b/>
        </w:rPr>
        <w:t>ся</w:t>
      </w:r>
      <w:r>
        <w:rPr>
          <w:b/>
        </w:rPr>
        <w:t xml:space="preserve"> </w:t>
      </w:r>
      <w:r w:rsidRPr="008B660C">
        <w:rPr>
          <w:b/>
        </w:rPr>
        <w:t>учитывать замечание общего порядка Комитета № 6 (2005) об обращении с несопровождаемыми и разлученными с семьями детьми за пределами страны их происхождения. Комитет далее подтверждает свои предыдущие рекомендации (CRC/C/15/Add.268, п</w:t>
      </w:r>
      <w:r>
        <w:rPr>
          <w:b/>
        </w:rPr>
        <w:t>ункт</w:t>
      </w:r>
      <w:r w:rsidRPr="008B660C">
        <w:rPr>
          <w:b/>
        </w:rPr>
        <w:t xml:space="preserve"> 64). Помимо этого</w:t>
      </w:r>
      <w:r>
        <w:rPr>
          <w:b/>
        </w:rPr>
        <w:t>,</w:t>
      </w:r>
      <w:r w:rsidRPr="008B660C">
        <w:rPr>
          <w:b/>
        </w:rPr>
        <w:t xml:space="preserve"> Комитет настоятельно призывает г</w:t>
      </w:r>
      <w:r w:rsidRPr="008B660C">
        <w:rPr>
          <w:b/>
        </w:rPr>
        <w:t>о</w:t>
      </w:r>
      <w:r w:rsidRPr="008B660C">
        <w:rPr>
          <w:b/>
        </w:rPr>
        <w:t>сударство-участник: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r w:rsidRPr="008B660C">
        <w:rPr>
          <w:b/>
        </w:rPr>
        <w:t>a)</w:t>
      </w:r>
      <w:r w:rsidRPr="008B660C">
        <w:rPr>
          <w:b/>
        </w:rPr>
        <w:tab/>
        <w:t xml:space="preserve">пересмотреть свою </w:t>
      </w:r>
      <w:r>
        <w:rPr>
          <w:b/>
        </w:rPr>
        <w:t>политику помещения</w:t>
      </w:r>
      <w:r w:rsidRPr="008B660C">
        <w:rPr>
          <w:b/>
        </w:rPr>
        <w:t xml:space="preserve"> под стражу детей</w:t>
      </w:r>
      <w:r>
        <w:rPr>
          <w:b/>
        </w:rPr>
        <w:t xml:space="preserve"> − просителей </w:t>
      </w:r>
      <w:r w:rsidRPr="008B660C">
        <w:rPr>
          <w:b/>
        </w:rPr>
        <w:t>убежищ</w:t>
      </w:r>
      <w:r>
        <w:rPr>
          <w:b/>
        </w:rPr>
        <w:t>а</w:t>
      </w:r>
      <w:r w:rsidRPr="008B660C">
        <w:rPr>
          <w:b/>
        </w:rPr>
        <w:t>, детей-беженцев и/или детей</w:t>
      </w:r>
      <w:r>
        <w:rPr>
          <w:b/>
        </w:rPr>
        <w:t xml:space="preserve"> − незаконных мигра</w:t>
      </w:r>
      <w:r>
        <w:rPr>
          <w:b/>
        </w:rPr>
        <w:t>н</w:t>
      </w:r>
      <w:r>
        <w:rPr>
          <w:b/>
        </w:rPr>
        <w:t>тов;</w:t>
      </w:r>
      <w:r w:rsidRPr="008B660C">
        <w:rPr>
          <w:b/>
        </w:rPr>
        <w:t xml:space="preserve"> а также установить </w:t>
      </w:r>
      <w:r>
        <w:rPr>
          <w:b/>
        </w:rPr>
        <w:t xml:space="preserve">временные пределы </w:t>
      </w:r>
      <w:r w:rsidRPr="008B660C">
        <w:rPr>
          <w:b/>
        </w:rPr>
        <w:t>содержания иммигрантов</w:t>
      </w:r>
      <w:r>
        <w:rPr>
          <w:b/>
        </w:rPr>
        <w:t xml:space="preserve"> под стражей</w:t>
      </w:r>
      <w:r w:rsidRPr="008B660C">
        <w:rPr>
          <w:b/>
        </w:rPr>
        <w:t xml:space="preserve"> и предусмотреть возможность обжалования </w:t>
      </w:r>
      <w:r>
        <w:rPr>
          <w:b/>
        </w:rPr>
        <w:t>соответствующего р</w:t>
      </w:r>
      <w:r>
        <w:rPr>
          <w:b/>
        </w:rPr>
        <w:t>е</w:t>
      </w:r>
      <w:r>
        <w:rPr>
          <w:b/>
        </w:rPr>
        <w:t xml:space="preserve">шения </w:t>
      </w:r>
      <w:r w:rsidRPr="008B660C">
        <w:rPr>
          <w:b/>
        </w:rPr>
        <w:t>в порядке судебного надзора;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r w:rsidRPr="008B660C">
        <w:rPr>
          <w:b/>
        </w:rPr>
        <w:t>b)</w:t>
      </w:r>
      <w:r w:rsidRPr="008B660C">
        <w:rPr>
          <w:b/>
        </w:rPr>
        <w:tab/>
        <w:t>обеспечить, чтобы его законодатель</w:t>
      </w:r>
      <w:r>
        <w:rPr>
          <w:b/>
        </w:rPr>
        <w:t>ство</w:t>
      </w:r>
      <w:r w:rsidRPr="008B660C">
        <w:rPr>
          <w:b/>
        </w:rPr>
        <w:t xml:space="preserve"> и процедуры, каса</w:t>
      </w:r>
      <w:r w:rsidRPr="008B660C">
        <w:rPr>
          <w:b/>
        </w:rPr>
        <w:t>ю</w:t>
      </w:r>
      <w:r w:rsidRPr="008B660C">
        <w:rPr>
          <w:b/>
        </w:rPr>
        <w:t>щиеся миграции и предоставления убежища, учитыва</w:t>
      </w:r>
      <w:r>
        <w:rPr>
          <w:b/>
        </w:rPr>
        <w:t>ли</w:t>
      </w:r>
      <w:r w:rsidRPr="008B660C">
        <w:rPr>
          <w:b/>
        </w:rPr>
        <w:t xml:space="preserve"> наилучшие инт</w:t>
      </w:r>
      <w:r w:rsidRPr="008B660C">
        <w:rPr>
          <w:b/>
        </w:rPr>
        <w:t>е</w:t>
      </w:r>
      <w:r w:rsidRPr="008B660C">
        <w:rPr>
          <w:b/>
        </w:rPr>
        <w:t xml:space="preserve">ресы ребенка в качестве </w:t>
      </w:r>
      <w:r>
        <w:rPr>
          <w:b/>
        </w:rPr>
        <w:t xml:space="preserve">главного </w:t>
      </w:r>
      <w:r w:rsidRPr="008B660C">
        <w:rPr>
          <w:b/>
        </w:rPr>
        <w:t>соображения в ходе любого производства по вопросам иммиграции и предоставления убежища</w:t>
      </w:r>
      <w:r>
        <w:rPr>
          <w:b/>
        </w:rPr>
        <w:t>;</w:t>
      </w:r>
      <w:r w:rsidRPr="008B660C">
        <w:rPr>
          <w:b/>
        </w:rPr>
        <w:t xml:space="preserve"> и </w:t>
      </w:r>
      <w:r>
        <w:rPr>
          <w:b/>
        </w:rPr>
        <w:t xml:space="preserve">обеспечить, </w:t>
      </w:r>
      <w:r w:rsidRPr="008B660C">
        <w:rPr>
          <w:b/>
        </w:rPr>
        <w:t xml:space="preserve">чтобы определение наилучших интересов </w:t>
      </w:r>
      <w:r>
        <w:rPr>
          <w:b/>
        </w:rPr>
        <w:t xml:space="preserve">ребенка </w:t>
      </w:r>
      <w:r w:rsidRPr="008B660C">
        <w:rPr>
          <w:b/>
        </w:rPr>
        <w:t>во всех случаях проводилось специалистами, надлежащим образом обученными методике определения наилучших интересов;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r w:rsidRPr="008B660C">
        <w:rPr>
          <w:b/>
        </w:rPr>
        <w:t>c)</w:t>
      </w:r>
      <w:r w:rsidRPr="008B660C">
        <w:rPr>
          <w:b/>
        </w:rPr>
        <w:tab/>
        <w:t>в ускоренном порядке создать независимый орган по оп</w:t>
      </w:r>
      <w:r w:rsidRPr="008B660C">
        <w:rPr>
          <w:b/>
        </w:rPr>
        <w:t>е</w:t>
      </w:r>
      <w:r w:rsidRPr="008B660C">
        <w:rPr>
          <w:b/>
        </w:rPr>
        <w:t>ке/</w:t>
      </w:r>
      <w:r>
        <w:rPr>
          <w:b/>
        </w:rPr>
        <w:t xml:space="preserve"> </w:t>
      </w:r>
      <w:r w:rsidRPr="008B660C">
        <w:rPr>
          <w:b/>
        </w:rPr>
        <w:t>поддержке для несопровождаемых д</w:t>
      </w:r>
      <w:r w:rsidRPr="008B660C">
        <w:rPr>
          <w:b/>
        </w:rPr>
        <w:t>е</w:t>
      </w:r>
      <w:r w:rsidRPr="008B660C">
        <w:rPr>
          <w:b/>
        </w:rPr>
        <w:t>тей-иммигрантов;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r w:rsidRPr="008B660C">
        <w:rPr>
          <w:b/>
        </w:rPr>
        <w:t>d)</w:t>
      </w:r>
      <w:r w:rsidRPr="008B660C">
        <w:rPr>
          <w:b/>
        </w:rPr>
        <w:tab/>
      </w:r>
      <w:r>
        <w:rPr>
          <w:b/>
        </w:rPr>
        <w:t>учитывать решение</w:t>
      </w:r>
      <w:r w:rsidRPr="008B660C">
        <w:rPr>
          <w:b/>
        </w:rPr>
        <w:t xml:space="preserve"> Высокого суда по делу M70/2011 (истец против </w:t>
      </w:r>
      <w:r>
        <w:rPr>
          <w:b/>
        </w:rPr>
        <w:t>М</w:t>
      </w:r>
      <w:r w:rsidRPr="008B660C">
        <w:rPr>
          <w:b/>
        </w:rPr>
        <w:t xml:space="preserve">инистра по делам иммиграции и гражданства) и, в частности, обеспечить надлежащую правовую защиту </w:t>
      </w:r>
      <w:r>
        <w:rPr>
          <w:b/>
        </w:rPr>
        <w:t>просителей</w:t>
      </w:r>
      <w:r w:rsidRPr="008B660C">
        <w:rPr>
          <w:b/>
        </w:rPr>
        <w:t xml:space="preserve"> убежи</w:t>
      </w:r>
      <w:r>
        <w:rPr>
          <w:b/>
        </w:rPr>
        <w:t>ща</w:t>
      </w:r>
      <w:r w:rsidRPr="008B660C">
        <w:rPr>
          <w:b/>
        </w:rPr>
        <w:t xml:space="preserve"> и полн</w:t>
      </w:r>
      <w:r w:rsidRPr="008B660C">
        <w:rPr>
          <w:b/>
        </w:rPr>
        <w:t>о</w:t>
      </w:r>
      <w:r w:rsidRPr="008B660C">
        <w:rPr>
          <w:b/>
        </w:rPr>
        <w:t>стью отказаться от попыток пров</w:t>
      </w:r>
      <w:r>
        <w:rPr>
          <w:b/>
        </w:rPr>
        <w:t>едения политики</w:t>
      </w:r>
      <w:r w:rsidRPr="008B660C">
        <w:rPr>
          <w:b/>
        </w:rPr>
        <w:t xml:space="preserve"> рассмотрения дел пр</w:t>
      </w:r>
      <w:r w:rsidRPr="008B660C">
        <w:rPr>
          <w:b/>
        </w:rPr>
        <w:t>о</w:t>
      </w:r>
      <w:r w:rsidRPr="008B660C">
        <w:rPr>
          <w:b/>
        </w:rPr>
        <w:t xml:space="preserve">сителей убежища за пределами миграционной территории и </w:t>
      </w:r>
      <w:r>
        <w:rPr>
          <w:b/>
        </w:rPr>
        <w:t>"</w:t>
      </w:r>
      <w:r w:rsidRPr="008B660C">
        <w:rPr>
          <w:b/>
        </w:rPr>
        <w:t>обмена б</w:t>
      </w:r>
      <w:r w:rsidRPr="008B660C">
        <w:rPr>
          <w:b/>
        </w:rPr>
        <w:t>е</w:t>
      </w:r>
      <w:r w:rsidRPr="008B660C">
        <w:rPr>
          <w:b/>
        </w:rPr>
        <w:t>женцами</w:t>
      </w:r>
      <w:r>
        <w:rPr>
          <w:b/>
        </w:rPr>
        <w:t>"</w:t>
      </w:r>
      <w:r w:rsidRPr="008B660C">
        <w:rPr>
          <w:b/>
        </w:rPr>
        <w:t xml:space="preserve">; а также </w:t>
      </w:r>
      <w:r>
        <w:rPr>
          <w:b/>
        </w:rPr>
        <w:t xml:space="preserve">расследовать сообщения </w:t>
      </w:r>
      <w:r w:rsidRPr="008B660C">
        <w:rPr>
          <w:b/>
        </w:rPr>
        <w:t>о лишениях, которые испыт</w:t>
      </w:r>
      <w:r w:rsidRPr="008B660C">
        <w:rPr>
          <w:b/>
        </w:rPr>
        <w:t>ы</w:t>
      </w:r>
      <w:r w:rsidRPr="008B660C">
        <w:rPr>
          <w:b/>
        </w:rPr>
        <w:t>вают дети, возвращенные в Афганистан без учета наилучших интересов ребенка.</w:t>
      </w:r>
    </w:p>
    <w:p w:rsidR="006E580A" w:rsidRPr="008B660C" w:rsidRDefault="006E580A" w:rsidP="006120BF">
      <w:pPr>
        <w:pStyle w:val="SingleTxtGR"/>
        <w:rPr>
          <w:b/>
        </w:rPr>
      </w:pPr>
      <w:r w:rsidRPr="008B660C">
        <w:rPr>
          <w:b/>
        </w:rPr>
        <w:t>Кроме того, Комитет рекомендует государству-участнику рассмотреть в</w:t>
      </w:r>
      <w:r w:rsidRPr="008B660C">
        <w:rPr>
          <w:b/>
        </w:rPr>
        <w:t>о</w:t>
      </w:r>
      <w:r w:rsidRPr="008B660C">
        <w:rPr>
          <w:b/>
        </w:rPr>
        <w:t>прос о выполнении принятых Управлением Верховного комиссара Орган</w:t>
      </w:r>
      <w:r w:rsidRPr="008B660C">
        <w:rPr>
          <w:b/>
        </w:rPr>
        <w:t>и</w:t>
      </w:r>
      <w:r w:rsidRPr="008B660C">
        <w:rPr>
          <w:b/>
        </w:rPr>
        <w:t>зации Объединенных Наций по делам беженцев Руководящих принципов международной защиты: прошения детей об убежище в рамках ст</w:t>
      </w:r>
      <w:r w:rsidRPr="008B660C">
        <w:rPr>
          <w:b/>
        </w:rPr>
        <w:t>а</w:t>
      </w:r>
      <w:r w:rsidRPr="008B660C">
        <w:rPr>
          <w:b/>
        </w:rPr>
        <w:t>тей</w:t>
      </w:r>
      <w:r>
        <w:rPr>
          <w:b/>
        </w:rPr>
        <w:t> </w:t>
      </w:r>
      <w:r w:rsidRPr="008B660C">
        <w:rPr>
          <w:b/>
        </w:rPr>
        <w:t>1(А)2 и 1(F) Конвенции 1951 года, а также о ратификации Протокола 1967 года к Конвенции о статусе беженцев.</w:t>
      </w:r>
    </w:p>
    <w:p w:rsidR="006E580A" w:rsidRPr="008B660C" w:rsidRDefault="006E580A" w:rsidP="006120BF">
      <w:pPr>
        <w:pStyle w:val="H23GR"/>
      </w:pPr>
      <w:r w:rsidRPr="008B660C">
        <w:tab/>
      </w:r>
      <w:r w:rsidRPr="008B660C">
        <w:tab/>
        <w:t xml:space="preserve">Отправление правосудия в отношении несовершеннолетних </w:t>
      </w:r>
    </w:p>
    <w:p w:rsidR="006E580A" w:rsidRPr="008B660C" w:rsidRDefault="006E580A" w:rsidP="006120BF">
      <w:pPr>
        <w:pStyle w:val="SingleTxtGR"/>
      </w:pPr>
      <w:r w:rsidRPr="008B660C">
        <w:t>82.</w:t>
      </w:r>
      <w:r w:rsidRPr="008B660C">
        <w:tab/>
        <w:t>Комитет с</w:t>
      </w:r>
      <w:r>
        <w:t xml:space="preserve"> </w:t>
      </w:r>
      <w:r w:rsidRPr="008B660C">
        <w:t>сожалением констатирует, что, невзирая на его предыдущие рекомендации, система правосудия в</w:t>
      </w:r>
      <w:r>
        <w:t xml:space="preserve"> </w:t>
      </w:r>
      <w:r w:rsidRPr="008B660C">
        <w:t>отношении несовершеннолетних в</w:t>
      </w:r>
      <w:r>
        <w:t xml:space="preserve"> </w:t>
      </w:r>
      <w:r w:rsidRPr="008B660C">
        <w:t>гос</w:t>
      </w:r>
      <w:r w:rsidRPr="008B660C">
        <w:t>у</w:t>
      </w:r>
      <w:r w:rsidRPr="008B660C">
        <w:t>дарстве-участнике по-прежнему нуждается в</w:t>
      </w:r>
      <w:r>
        <w:t xml:space="preserve"> </w:t>
      </w:r>
      <w:r w:rsidRPr="008B660C">
        <w:t>основательных реформах для пр</w:t>
      </w:r>
      <w:r w:rsidRPr="008B660C">
        <w:t>и</w:t>
      </w:r>
      <w:r w:rsidRPr="008B660C">
        <w:t>ведения ее в</w:t>
      </w:r>
      <w:r>
        <w:t xml:space="preserve"> </w:t>
      </w:r>
      <w:r w:rsidRPr="008B660C">
        <w:t>соответствие с</w:t>
      </w:r>
      <w:r>
        <w:t xml:space="preserve"> </w:t>
      </w:r>
      <w:r w:rsidRPr="008B660C">
        <w:t>международными стандартами; Комитет, в частн</w:t>
      </w:r>
      <w:r w:rsidRPr="008B660C">
        <w:t>о</w:t>
      </w:r>
      <w:r w:rsidRPr="008B660C">
        <w:t>сти, обеспокоен тем, что:</w:t>
      </w:r>
    </w:p>
    <w:p w:rsidR="006E580A" w:rsidRPr="008B660C" w:rsidRDefault="006E580A" w:rsidP="006120BF">
      <w:pPr>
        <w:pStyle w:val="SingleTxtGR"/>
      </w:pPr>
      <w:r w:rsidRPr="00E1228A">
        <w:tab/>
      </w:r>
      <w:r w:rsidRPr="008B660C">
        <w:t>a)</w:t>
      </w:r>
      <w:r w:rsidRPr="008B660C">
        <w:tab/>
        <w:t xml:space="preserve">государством-участником не было принято </w:t>
      </w:r>
      <w:r>
        <w:t xml:space="preserve">никаких </w:t>
      </w:r>
      <w:r w:rsidRPr="008B660C">
        <w:t>мер по пов</w:t>
      </w:r>
      <w:r w:rsidRPr="008B660C">
        <w:t>ы</w:t>
      </w:r>
      <w:r w:rsidRPr="008B660C">
        <w:t xml:space="preserve">шению минимального возраста </w:t>
      </w:r>
      <w:r>
        <w:t xml:space="preserve">наступления </w:t>
      </w:r>
      <w:r w:rsidRPr="008B660C">
        <w:t>уголовной ответственности (CRC/C/15/Add.268, п</w:t>
      </w:r>
      <w:r>
        <w:t xml:space="preserve">ункт </w:t>
      </w:r>
      <w:r w:rsidRPr="008B660C">
        <w:t>74</w:t>
      </w:r>
      <w:r>
        <w:t xml:space="preserve"> </w:t>
      </w:r>
      <w:r w:rsidRPr="008B660C">
        <w:t>a</w:t>
      </w:r>
      <w:r>
        <w:t>)</w:t>
      </w:r>
      <w:r w:rsidRPr="008B660C">
        <w:t>);</w:t>
      </w:r>
    </w:p>
    <w:p w:rsidR="006E580A" w:rsidRPr="008B660C" w:rsidRDefault="006E580A" w:rsidP="006120BF">
      <w:pPr>
        <w:pStyle w:val="SingleTxtGR"/>
      </w:pPr>
      <w:r w:rsidRPr="00E1228A">
        <w:tab/>
      </w:r>
      <w:r w:rsidRPr="008B660C">
        <w:t>b)</w:t>
      </w:r>
      <w:r w:rsidRPr="008B660C">
        <w:tab/>
        <w:t>не было принято мер, позволяющих решать проблемы психически больных и/или умственно отсталых детей, находящихся в конфликте с законом, надлежащими альтернативными средствами, не прибегая к</w:t>
      </w:r>
      <w:r>
        <w:t xml:space="preserve"> </w:t>
      </w:r>
      <w:r w:rsidRPr="008B660C">
        <w:t>судебному разбир</w:t>
      </w:r>
      <w:r w:rsidRPr="008B660C">
        <w:t>а</w:t>
      </w:r>
      <w:r w:rsidRPr="008B660C">
        <w:t>тельству (CRC/C/15/Add.268, п</w:t>
      </w:r>
      <w:r>
        <w:t xml:space="preserve">ункт </w:t>
      </w:r>
      <w:r w:rsidRPr="008B660C">
        <w:t>74</w:t>
      </w:r>
      <w:r>
        <w:t xml:space="preserve"> </w:t>
      </w:r>
      <w:r w:rsidRPr="008B660C">
        <w:t>d</w:t>
      </w:r>
      <w:r>
        <w:t>)</w:t>
      </w:r>
      <w:r w:rsidRPr="008B660C">
        <w:t>);</w:t>
      </w:r>
    </w:p>
    <w:p w:rsidR="006E580A" w:rsidRPr="008B660C" w:rsidRDefault="006E580A" w:rsidP="006120BF">
      <w:pPr>
        <w:pStyle w:val="SingleTxtGR"/>
      </w:pPr>
      <w:r w:rsidRPr="00E1228A">
        <w:tab/>
      </w:r>
      <w:r w:rsidRPr="008B660C">
        <w:t>c)</w:t>
      </w:r>
      <w:r w:rsidRPr="008B660C">
        <w:tab/>
        <w:t>в отношении лиц, не достигших 18</w:t>
      </w:r>
      <w:r>
        <w:t>-</w:t>
      </w:r>
      <w:r w:rsidRPr="008B660C">
        <w:t>лет</w:t>
      </w:r>
      <w:r>
        <w:t>него возраст</w:t>
      </w:r>
      <w:r w:rsidR="008E3EE4">
        <w:t>а</w:t>
      </w:r>
      <w:r w:rsidRPr="008B660C">
        <w:t xml:space="preserve">, в </w:t>
      </w:r>
      <w:r>
        <w:t>У</w:t>
      </w:r>
      <w:r w:rsidRPr="008B660C">
        <w:t>головном кодексе Западной Австралии продолжает действовать положение об обязател</w:t>
      </w:r>
      <w:r w:rsidRPr="008B660C">
        <w:t>ь</w:t>
      </w:r>
      <w:r w:rsidRPr="008B660C">
        <w:t>ном назначении наказания (т</w:t>
      </w:r>
      <w:r>
        <w:t>ак называемые "</w:t>
      </w:r>
      <w:r w:rsidRPr="008B660C">
        <w:t>законы о третьем случае рецид</w:t>
      </w:r>
      <w:r w:rsidRPr="008B660C">
        <w:t>и</w:t>
      </w:r>
      <w:r w:rsidRPr="008B660C">
        <w:t>ва</w:t>
      </w:r>
      <w:r>
        <w:t>"</w:t>
      </w:r>
      <w:r w:rsidRPr="008B660C">
        <w:t>) (CRC/C/15/Add.268, п</w:t>
      </w:r>
      <w:r>
        <w:t xml:space="preserve">ункт </w:t>
      </w:r>
      <w:r w:rsidRPr="008B660C">
        <w:t>74</w:t>
      </w:r>
      <w:r>
        <w:t xml:space="preserve"> </w:t>
      </w:r>
      <w:r w:rsidRPr="008B660C">
        <w:t>f</w:t>
      </w:r>
      <w:r>
        <w:t>)</w:t>
      </w:r>
      <w:r w:rsidRPr="008B660C">
        <w:t>);</w:t>
      </w:r>
    </w:p>
    <w:p w:rsidR="006E580A" w:rsidRPr="008B660C" w:rsidRDefault="006E580A" w:rsidP="006120BF">
      <w:pPr>
        <w:pStyle w:val="SingleTxtGR"/>
      </w:pPr>
      <w:r w:rsidRPr="00E1228A">
        <w:tab/>
      </w:r>
      <w:r w:rsidRPr="008B660C">
        <w:t>d)</w:t>
      </w:r>
      <w:r w:rsidRPr="008B660C">
        <w:tab/>
        <w:t>н</w:t>
      </w:r>
      <w:r>
        <w:t xml:space="preserve">а территории Квинсленда </w:t>
      </w:r>
      <w:r w:rsidRPr="008B660C">
        <w:t>производство по делам всех детей, н</w:t>
      </w:r>
      <w:r w:rsidRPr="008B660C">
        <w:t>а</w:t>
      </w:r>
      <w:r w:rsidRPr="008B660C">
        <w:t>ходящихся в</w:t>
      </w:r>
      <w:r>
        <w:t xml:space="preserve"> </w:t>
      </w:r>
      <w:r w:rsidRPr="008B660C">
        <w:t>конфликте с</w:t>
      </w:r>
      <w:r>
        <w:t xml:space="preserve"> </w:t>
      </w:r>
      <w:r w:rsidRPr="008B660C">
        <w:t>законом, по достижении ими 17-летнего возраста пр</w:t>
      </w:r>
      <w:r w:rsidRPr="008B660C">
        <w:t>о</w:t>
      </w:r>
      <w:r w:rsidRPr="008B660C">
        <w:t>водится по линии системы уголовного правосудия (CRC/C/15/Add.268, п</w:t>
      </w:r>
      <w:r>
        <w:t>ункт </w:t>
      </w:r>
      <w:r w:rsidRPr="008B660C">
        <w:t>74</w:t>
      </w:r>
      <w:r>
        <w:t> </w:t>
      </w:r>
      <w:r w:rsidRPr="008B660C">
        <w:t>g</w:t>
      </w:r>
      <w:r>
        <w:t>)</w:t>
      </w:r>
      <w:r w:rsidRPr="008B660C">
        <w:t>).</w:t>
      </w:r>
    </w:p>
    <w:p w:rsidR="006E580A" w:rsidRPr="008B660C" w:rsidRDefault="006E580A" w:rsidP="008E3EE4">
      <w:pPr>
        <w:pStyle w:val="SingleTxtGR"/>
        <w:keepNext/>
      </w:pPr>
      <w:r w:rsidRPr="008B660C">
        <w:t>83.</w:t>
      </w:r>
      <w:r w:rsidRPr="008B660C">
        <w:tab/>
        <w:t xml:space="preserve">Комитет </w:t>
      </w:r>
      <w:r>
        <w:t xml:space="preserve">также обеспокоен тем, </w:t>
      </w:r>
      <w:r w:rsidRPr="008B660C">
        <w:t>что:</w:t>
      </w:r>
    </w:p>
    <w:p w:rsidR="006E580A" w:rsidRPr="008B660C" w:rsidRDefault="006E580A" w:rsidP="008E3EE4">
      <w:pPr>
        <w:pStyle w:val="SingleTxtGR"/>
        <w:keepNext/>
      </w:pPr>
      <w:r w:rsidRPr="00E1228A">
        <w:tab/>
      </w:r>
      <w:r w:rsidRPr="008B660C">
        <w:t>a)</w:t>
      </w:r>
      <w:r w:rsidRPr="008B660C">
        <w:tab/>
        <w:t>хотя в</w:t>
      </w:r>
      <w:r>
        <w:t xml:space="preserve"> </w:t>
      </w:r>
      <w:r w:rsidRPr="008B660C">
        <w:t>большинстве случаев 17-летние подростки содержатся о</w:t>
      </w:r>
      <w:r w:rsidRPr="008B660C">
        <w:t>т</w:t>
      </w:r>
      <w:r w:rsidRPr="008B660C">
        <w:t>дельно от остальных заключенных, все еще известны случаи содержания детей в</w:t>
      </w:r>
      <w:r>
        <w:t xml:space="preserve"> </w:t>
      </w:r>
      <w:r w:rsidRPr="008B660C">
        <w:t>испр</w:t>
      </w:r>
      <w:r w:rsidRPr="008B660C">
        <w:t>а</w:t>
      </w:r>
      <w:r w:rsidRPr="008B660C">
        <w:t>вительных центрах совместно со взрослыми;</w:t>
      </w:r>
    </w:p>
    <w:p w:rsidR="006E580A" w:rsidRPr="008B660C" w:rsidRDefault="006E580A" w:rsidP="006120BF">
      <w:pPr>
        <w:pStyle w:val="SingleTxtGR"/>
      </w:pPr>
      <w:r w:rsidRPr="00E1228A">
        <w:tab/>
      </w:r>
      <w:r w:rsidRPr="008B660C">
        <w:t>b)</w:t>
      </w:r>
      <w:r w:rsidRPr="008B660C">
        <w:tab/>
      </w:r>
      <w:r>
        <w:t>сообщается</w:t>
      </w:r>
      <w:r w:rsidRPr="008B660C">
        <w:t xml:space="preserve"> о случаях посягательств на детей, содержащихся под стражей в</w:t>
      </w:r>
      <w:r>
        <w:t xml:space="preserve"> </w:t>
      </w:r>
      <w:r w:rsidRPr="008B660C">
        <w:t>детских кол</w:t>
      </w:r>
      <w:r w:rsidRPr="008B660C">
        <w:t>о</w:t>
      </w:r>
      <w:r w:rsidRPr="008B660C">
        <w:t>ниях Куэмби и Бимбери.</w:t>
      </w:r>
    </w:p>
    <w:p w:rsidR="006E580A" w:rsidRPr="008B660C" w:rsidRDefault="006E580A" w:rsidP="006120BF">
      <w:pPr>
        <w:pStyle w:val="SingleTxtGR"/>
        <w:rPr>
          <w:b/>
        </w:rPr>
      </w:pPr>
      <w:r w:rsidRPr="008B660C">
        <w:t>84.</w:t>
      </w:r>
      <w:r w:rsidRPr="008B660C">
        <w:tab/>
      </w:r>
      <w:r w:rsidRPr="008B660C">
        <w:rPr>
          <w:b/>
        </w:rPr>
        <w:t>Комитет рекомендует государству-участнику привести систему о</w:t>
      </w:r>
      <w:r w:rsidRPr="008B660C">
        <w:rPr>
          <w:b/>
        </w:rPr>
        <w:t>т</w:t>
      </w:r>
      <w:r w:rsidRPr="008B660C">
        <w:rPr>
          <w:b/>
        </w:rPr>
        <w:t>правления правосудия в отношении несовершеннолетних в полное соо</w:t>
      </w:r>
      <w:r w:rsidRPr="008B660C">
        <w:rPr>
          <w:b/>
        </w:rPr>
        <w:t>т</w:t>
      </w:r>
      <w:r w:rsidRPr="008B660C">
        <w:rPr>
          <w:b/>
        </w:rPr>
        <w:t>ветствие с Конвенцией, в частности с ее статьями 37, 39 и 40, а также с другими соответствующими нормами, включая Минимальные стандар</w:t>
      </w:r>
      <w:r w:rsidRPr="008B660C">
        <w:rPr>
          <w:b/>
        </w:rPr>
        <w:t>т</w:t>
      </w:r>
      <w:r w:rsidRPr="008B660C">
        <w:rPr>
          <w:b/>
        </w:rPr>
        <w:t>ные правила, касающиеся отправления правосудия в отношении несове</w:t>
      </w:r>
      <w:r w:rsidRPr="008B660C">
        <w:rPr>
          <w:b/>
        </w:rPr>
        <w:t>р</w:t>
      </w:r>
      <w:r w:rsidRPr="008B660C">
        <w:rPr>
          <w:b/>
        </w:rPr>
        <w:t>шеннолетних (Пекинские правила), Руководящие принципы для пред</w:t>
      </w:r>
      <w:r w:rsidRPr="008B660C">
        <w:rPr>
          <w:b/>
        </w:rPr>
        <w:t>у</w:t>
      </w:r>
      <w:r w:rsidRPr="008B660C">
        <w:rPr>
          <w:b/>
        </w:rPr>
        <w:t>преждения преступности среди несовершеннолетних (Эр-Риядские руков</w:t>
      </w:r>
      <w:r w:rsidRPr="008B660C">
        <w:rPr>
          <w:b/>
        </w:rPr>
        <w:t>о</w:t>
      </w:r>
      <w:r w:rsidRPr="008B660C">
        <w:rPr>
          <w:b/>
        </w:rPr>
        <w:t>дящие принципы), Правила, касающиеся защиты несовершеннолетних, лишенных свободы (Гаванские правила)</w:t>
      </w:r>
      <w:r>
        <w:rPr>
          <w:b/>
        </w:rPr>
        <w:t>,</w:t>
      </w:r>
      <w:r w:rsidRPr="008B660C">
        <w:rPr>
          <w:b/>
        </w:rPr>
        <w:t xml:space="preserve"> и Венские руководящие принц</w:t>
      </w:r>
      <w:r w:rsidRPr="008B660C">
        <w:rPr>
          <w:b/>
        </w:rPr>
        <w:t>и</w:t>
      </w:r>
      <w:r w:rsidRPr="008B660C">
        <w:rPr>
          <w:b/>
        </w:rPr>
        <w:t>пы в отношении действий в интересах детей в системе уголовного правос</w:t>
      </w:r>
      <w:r w:rsidRPr="008B660C">
        <w:rPr>
          <w:b/>
        </w:rPr>
        <w:t>у</w:t>
      </w:r>
      <w:r w:rsidRPr="008B660C">
        <w:rPr>
          <w:b/>
        </w:rPr>
        <w:t>дия; а также с принятым Комитетом замечанием общего поря</w:t>
      </w:r>
      <w:r w:rsidRPr="008B660C">
        <w:rPr>
          <w:b/>
        </w:rPr>
        <w:t>д</w:t>
      </w:r>
      <w:r w:rsidRPr="008B660C">
        <w:rPr>
          <w:b/>
        </w:rPr>
        <w:t>ка</w:t>
      </w:r>
      <w:r w:rsidR="008E3EE4">
        <w:rPr>
          <w:b/>
        </w:rPr>
        <w:t> </w:t>
      </w:r>
      <w:r w:rsidRPr="008B660C">
        <w:rPr>
          <w:b/>
        </w:rPr>
        <w:t>№10</w:t>
      </w:r>
      <w:r w:rsidR="008E3EE4">
        <w:rPr>
          <w:b/>
        </w:rPr>
        <w:t> </w:t>
      </w:r>
      <w:r w:rsidRPr="008B660C">
        <w:rPr>
          <w:b/>
        </w:rPr>
        <w:t>(2007) о правах детей в рамках отправления правосудия в отнош</w:t>
      </w:r>
      <w:r w:rsidRPr="008B660C">
        <w:rPr>
          <w:b/>
        </w:rPr>
        <w:t>е</w:t>
      </w:r>
      <w:r w:rsidRPr="008B660C">
        <w:rPr>
          <w:b/>
        </w:rPr>
        <w:t>нии несовершеннолетних. Комитет далее подтверждает свои предыдущие рекоме</w:t>
      </w:r>
      <w:r w:rsidRPr="008B660C">
        <w:rPr>
          <w:b/>
        </w:rPr>
        <w:t>н</w:t>
      </w:r>
      <w:r w:rsidRPr="008B660C">
        <w:rPr>
          <w:b/>
        </w:rPr>
        <w:t>дации: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tab/>
      </w:r>
      <w:r w:rsidRPr="008B660C">
        <w:rPr>
          <w:b/>
        </w:rPr>
        <w:t>a)</w:t>
      </w:r>
      <w:r w:rsidRPr="008B660C">
        <w:rPr>
          <w:b/>
        </w:rPr>
        <w:tab/>
        <w:t xml:space="preserve">рассмотреть вопрос о повышении минимального возраста </w:t>
      </w:r>
      <w:r>
        <w:rPr>
          <w:b/>
        </w:rPr>
        <w:t>н</w:t>
      </w:r>
      <w:r>
        <w:rPr>
          <w:b/>
        </w:rPr>
        <w:t>а</w:t>
      </w:r>
      <w:r>
        <w:rPr>
          <w:b/>
        </w:rPr>
        <w:t xml:space="preserve">ступления </w:t>
      </w:r>
      <w:r w:rsidRPr="008B660C">
        <w:rPr>
          <w:b/>
        </w:rPr>
        <w:t>уголовной ответственности до международно принятого уровня (CRC/C/15/Add.268, п</w:t>
      </w:r>
      <w:r>
        <w:rPr>
          <w:b/>
        </w:rPr>
        <w:t xml:space="preserve">ункт </w:t>
      </w:r>
      <w:r w:rsidRPr="008B660C">
        <w:rPr>
          <w:b/>
        </w:rPr>
        <w:t>74</w:t>
      </w:r>
      <w:r>
        <w:rPr>
          <w:b/>
        </w:rPr>
        <w:t xml:space="preserve"> </w:t>
      </w:r>
      <w:proofErr w:type="spellStart"/>
      <w:r w:rsidRPr="008B660C">
        <w:rPr>
          <w:b/>
        </w:rPr>
        <w:t>a</w:t>
      </w:r>
      <w:proofErr w:type="spellEnd"/>
      <w:r>
        <w:rPr>
          <w:b/>
        </w:rPr>
        <w:t>)</w:t>
      </w:r>
      <w:r w:rsidRPr="008B660C">
        <w:rPr>
          <w:b/>
        </w:rPr>
        <w:t>);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proofErr w:type="spellStart"/>
      <w:r w:rsidRPr="008B660C">
        <w:rPr>
          <w:b/>
        </w:rPr>
        <w:t>b</w:t>
      </w:r>
      <w:proofErr w:type="spellEnd"/>
      <w:r w:rsidRPr="008B660C">
        <w:rPr>
          <w:b/>
        </w:rPr>
        <w:t>)</w:t>
      </w:r>
      <w:r w:rsidRPr="008B660C">
        <w:rPr>
          <w:b/>
        </w:rPr>
        <w:tab/>
        <w:t>решать проблемы психически больных и/или умственно отст</w:t>
      </w:r>
      <w:r w:rsidRPr="008B660C">
        <w:rPr>
          <w:b/>
        </w:rPr>
        <w:t>а</w:t>
      </w:r>
      <w:r w:rsidRPr="008B660C">
        <w:rPr>
          <w:b/>
        </w:rPr>
        <w:t>лых детей, находящихся в конфликте с законом, не прибегая к судебным средствам (CRC/C/15/Add.268, п</w:t>
      </w:r>
      <w:r>
        <w:rPr>
          <w:b/>
        </w:rPr>
        <w:t xml:space="preserve">ункт </w:t>
      </w:r>
      <w:r w:rsidRPr="008B660C">
        <w:rPr>
          <w:b/>
        </w:rPr>
        <w:t>74</w:t>
      </w:r>
      <w:r>
        <w:rPr>
          <w:b/>
        </w:rPr>
        <w:t xml:space="preserve"> </w:t>
      </w:r>
      <w:r w:rsidRPr="008B660C">
        <w:rPr>
          <w:b/>
        </w:rPr>
        <w:t>d</w:t>
      </w:r>
      <w:r>
        <w:rPr>
          <w:b/>
        </w:rPr>
        <w:t>)</w:t>
      </w:r>
      <w:r w:rsidRPr="008B660C">
        <w:rPr>
          <w:b/>
        </w:rPr>
        <w:t>);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r w:rsidRPr="008B660C">
        <w:rPr>
          <w:b/>
        </w:rPr>
        <w:t>c)</w:t>
      </w:r>
      <w:r w:rsidRPr="008B660C">
        <w:rPr>
          <w:b/>
        </w:rPr>
        <w:tab/>
        <w:t>принять меры с целью упразднения требования об обязател</w:t>
      </w:r>
      <w:r w:rsidRPr="008B660C">
        <w:rPr>
          <w:b/>
        </w:rPr>
        <w:t>ь</w:t>
      </w:r>
      <w:r w:rsidRPr="008B660C">
        <w:rPr>
          <w:b/>
        </w:rPr>
        <w:t>ном назначении наказания в системе уголовного права Западной Австр</w:t>
      </w:r>
      <w:r w:rsidRPr="008B660C">
        <w:rPr>
          <w:b/>
        </w:rPr>
        <w:t>а</w:t>
      </w:r>
      <w:r w:rsidRPr="008B660C">
        <w:rPr>
          <w:b/>
        </w:rPr>
        <w:t>лии (CRC/C/15/Add.268, п</w:t>
      </w:r>
      <w:r>
        <w:rPr>
          <w:b/>
        </w:rPr>
        <w:t>ункт</w:t>
      </w:r>
      <w:r w:rsidRPr="008B660C">
        <w:rPr>
          <w:b/>
        </w:rPr>
        <w:t xml:space="preserve"> 74</w:t>
      </w:r>
      <w:r>
        <w:rPr>
          <w:b/>
        </w:rPr>
        <w:t xml:space="preserve"> </w:t>
      </w:r>
      <w:r w:rsidRPr="008B660C">
        <w:rPr>
          <w:b/>
        </w:rPr>
        <w:t>f</w:t>
      </w:r>
      <w:r>
        <w:rPr>
          <w:b/>
        </w:rPr>
        <w:t>)</w:t>
      </w:r>
      <w:r w:rsidRPr="008B660C">
        <w:rPr>
          <w:b/>
        </w:rPr>
        <w:t>); а также рассмотреть вопрос о том, чтобы возде</w:t>
      </w:r>
      <w:r w:rsidRPr="008B660C">
        <w:rPr>
          <w:b/>
        </w:rPr>
        <w:t>р</w:t>
      </w:r>
      <w:r w:rsidRPr="008B660C">
        <w:rPr>
          <w:b/>
        </w:rPr>
        <w:t>жаться от принятия аналогичного закона в штате Виктория;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r w:rsidRPr="008B660C">
        <w:rPr>
          <w:b/>
        </w:rPr>
        <w:t>d)</w:t>
      </w:r>
      <w:r w:rsidRPr="008B660C">
        <w:rPr>
          <w:b/>
        </w:rPr>
        <w:tab/>
        <w:t>исключить детей 17</w:t>
      </w:r>
      <w:r>
        <w:rPr>
          <w:b/>
        </w:rPr>
        <w:t>-</w:t>
      </w:r>
      <w:r w:rsidRPr="008B660C">
        <w:rPr>
          <w:b/>
        </w:rPr>
        <w:t>летнего возраста из системы правосудия для взрослых в Квинсленде (CRC/C/15/Add.268, п</w:t>
      </w:r>
      <w:r>
        <w:rPr>
          <w:b/>
        </w:rPr>
        <w:t>ункт</w:t>
      </w:r>
      <w:r w:rsidRPr="008B660C">
        <w:rPr>
          <w:b/>
        </w:rPr>
        <w:t xml:space="preserve"> 74</w:t>
      </w:r>
      <w:r>
        <w:rPr>
          <w:b/>
        </w:rPr>
        <w:t xml:space="preserve"> </w:t>
      </w:r>
      <w:proofErr w:type="spellStart"/>
      <w:r w:rsidRPr="008B660C">
        <w:rPr>
          <w:b/>
        </w:rPr>
        <w:t>g</w:t>
      </w:r>
      <w:proofErr w:type="spellEnd"/>
      <w:r>
        <w:rPr>
          <w:b/>
        </w:rPr>
        <w:t>)</w:t>
      </w:r>
      <w:r w:rsidRPr="008B660C">
        <w:rPr>
          <w:b/>
        </w:rPr>
        <w:t>);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proofErr w:type="spellStart"/>
      <w:r w:rsidRPr="008B660C">
        <w:rPr>
          <w:b/>
        </w:rPr>
        <w:t>e</w:t>
      </w:r>
      <w:proofErr w:type="spellEnd"/>
      <w:r w:rsidRPr="008B660C">
        <w:rPr>
          <w:b/>
        </w:rPr>
        <w:t>)</w:t>
      </w:r>
      <w:r w:rsidRPr="008B660C">
        <w:rPr>
          <w:b/>
        </w:rPr>
        <w:tab/>
        <w:t>выделить требуемые кадровые, технические и финансовые р</w:t>
      </w:r>
      <w:r w:rsidRPr="008B660C">
        <w:rPr>
          <w:b/>
        </w:rPr>
        <w:t>е</w:t>
      </w:r>
      <w:r w:rsidRPr="008B660C">
        <w:rPr>
          <w:b/>
        </w:rPr>
        <w:t>сурсы</w:t>
      </w:r>
      <w:r>
        <w:rPr>
          <w:b/>
        </w:rPr>
        <w:t>,</w:t>
      </w:r>
      <w:r w:rsidRPr="008B660C">
        <w:rPr>
          <w:b/>
        </w:rPr>
        <w:t xml:space="preserve"> </w:t>
      </w:r>
      <w:r>
        <w:rPr>
          <w:b/>
        </w:rPr>
        <w:t>для того</w:t>
      </w:r>
      <w:r w:rsidRPr="008B660C">
        <w:rPr>
          <w:b/>
        </w:rPr>
        <w:t xml:space="preserve"> чтобы обеспечить содержание всех совершивших правон</w:t>
      </w:r>
      <w:r w:rsidRPr="008B660C">
        <w:rPr>
          <w:b/>
        </w:rPr>
        <w:t>а</w:t>
      </w:r>
      <w:r w:rsidRPr="008B660C">
        <w:rPr>
          <w:b/>
        </w:rPr>
        <w:t>рушения детей в о</w:t>
      </w:r>
      <w:r w:rsidRPr="008B660C">
        <w:rPr>
          <w:b/>
        </w:rPr>
        <w:t>т</w:t>
      </w:r>
      <w:r w:rsidRPr="008B660C">
        <w:rPr>
          <w:b/>
        </w:rPr>
        <w:t>дельных исправительных учреждениях;</w:t>
      </w:r>
    </w:p>
    <w:p w:rsidR="006E580A" w:rsidRPr="008B660C" w:rsidRDefault="006E580A" w:rsidP="006120BF">
      <w:pPr>
        <w:pStyle w:val="SingleTxtGR"/>
        <w:rPr>
          <w:b/>
        </w:rPr>
      </w:pPr>
      <w:r w:rsidRPr="00E1228A">
        <w:rPr>
          <w:b/>
        </w:rPr>
        <w:tab/>
      </w:r>
      <w:r w:rsidRPr="008B660C">
        <w:rPr>
          <w:b/>
        </w:rPr>
        <w:t>f)</w:t>
      </w:r>
      <w:r w:rsidRPr="008B660C">
        <w:rPr>
          <w:b/>
        </w:rPr>
        <w:tab/>
        <w:t>в ускоренном порядке создать доступный и эффективный мех</w:t>
      </w:r>
      <w:r w:rsidRPr="008B660C">
        <w:rPr>
          <w:b/>
        </w:rPr>
        <w:t>а</w:t>
      </w:r>
      <w:r w:rsidRPr="008B660C">
        <w:rPr>
          <w:b/>
        </w:rPr>
        <w:t xml:space="preserve">низм по проведению расследований и принятию мер по случаям </w:t>
      </w:r>
      <w:r>
        <w:rPr>
          <w:b/>
        </w:rPr>
        <w:t>злоупо</w:t>
      </w:r>
      <w:r>
        <w:rPr>
          <w:b/>
        </w:rPr>
        <w:t>т</w:t>
      </w:r>
      <w:r>
        <w:rPr>
          <w:b/>
        </w:rPr>
        <w:t>реблений</w:t>
      </w:r>
      <w:r w:rsidRPr="008B660C">
        <w:rPr>
          <w:b/>
        </w:rPr>
        <w:t xml:space="preserve"> в де</w:t>
      </w:r>
      <w:r w:rsidRPr="008B660C">
        <w:rPr>
          <w:b/>
        </w:rPr>
        <w:t>т</w:t>
      </w:r>
      <w:r w:rsidRPr="008B660C">
        <w:rPr>
          <w:b/>
        </w:rPr>
        <w:t>ских колониях.</w:t>
      </w:r>
    </w:p>
    <w:p w:rsidR="006E580A" w:rsidRPr="008B660C" w:rsidRDefault="006E580A" w:rsidP="006120BF">
      <w:pPr>
        <w:pStyle w:val="H1GR"/>
      </w:pPr>
      <w:r w:rsidRPr="008B660C">
        <w:tab/>
        <w:t>H.</w:t>
      </w:r>
      <w:r w:rsidRPr="008B660C">
        <w:tab/>
        <w:t>Ратификация международных договоров о правах человека</w:t>
      </w:r>
    </w:p>
    <w:p w:rsidR="006E580A" w:rsidRPr="008B660C" w:rsidRDefault="006E580A" w:rsidP="006120BF">
      <w:pPr>
        <w:pStyle w:val="SingleTxtGR"/>
        <w:rPr>
          <w:b/>
        </w:rPr>
      </w:pPr>
      <w:r w:rsidRPr="008B660C">
        <w:t>85.</w:t>
      </w:r>
      <w:r w:rsidRPr="008B660C">
        <w:tab/>
      </w:r>
      <w:r w:rsidRPr="008B660C">
        <w:rPr>
          <w:b/>
        </w:rPr>
        <w:t xml:space="preserve">Комитет </w:t>
      </w:r>
      <w:r>
        <w:rPr>
          <w:b/>
        </w:rPr>
        <w:t xml:space="preserve">призывает </w:t>
      </w:r>
      <w:r w:rsidRPr="008B660C">
        <w:rPr>
          <w:b/>
        </w:rPr>
        <w:t>государство-участник, исходя из задачи дал</w:t>
      </w:r>
      <w:r w:rsidRPr="008B660C">
        <w:rPr>
          <w:b/>
        </w:rPr>
        <w:t>ь</w:t>
      </w:r>
      <w:r w:rsidRPr="008B660C">
        <w:rPr>
          <w:b/>
        </w:rPr>
        <w:t>нейшей активизации усилий по реализации прав детей, присоединиться к Ф</w:t>
      </w:r>
      <w:r w:rsidRPr="008B660C">
        <w:rPr>
          <w:b/>
        </w:rPr>
        <w:t>а</w:t>
      </w:r>
      <w:r w:rsidRPr="008B660C">
        <w:rPr>
          <w:b/>
        </w:rPr>
        <w:t xml:space="preserve">культативному протоколу к Конвенции о правах ребенка, касающемуся процедуры сообщений, и ко всем </w:t>
      </w:r>
      <w:r>
        <w:rPr>
          <w:b/>
        </w:rPr>
        <w:t xml:space="preserve">основным </w:t>
      </w:r>
      <w:r w:rsidRPr="008B660C">
        <w:rPr>
          <w:b/>
        </w:rPr>
        <w:t>договорам о правах человека, включая Международную конвенцию для защиты всех лиц от насильс</w:t>
      </w:r>
      <w:r w:rsidRPr="008B660C">
        <w:rPr>
          <w:b/>
        </w:rPr>
        <w:t>т</w:t>
      </w:r>
      <w:r w:rsidRPr="008B660C">
        <w:rPr>
          <w:b/>
        </w:rPr>
        <w:t>венных исчезновений, Международную конвенцию о защите прав всех тр</w:t>
      </w:r>
      <w:r w:rsidRPr="008B660C">
        <w:rPr>
          <w:b/>
        </w:rPr>
        <w:t>у</w:t>
      </w:r>
      <w:r w:rsidRPr="008B660C">
        <w:rPr>
          <w:b/>
        </w:rPr>
        <w:t>дящихся-мигрантов и членов их семей и Конвенцию Международной орг</w:t>
      </w:r>
      <w:r w:rsidRPr="008B660C">
        <w:rPr>
          <w:b/>
        </w:rPr>
        <w:t>а</w:t>
      </w:r>
      <w:r w:rsidRPr="008B660C">
        <w:rPr>
          <w:b/>
        </w:rPr>
        <w:t>низации труда № 189 о достойном труде домашних работников.</w:t>
      </w:r>
    </w:p>
    <w:p w:rsidR="006E580A" w:rsidRPr="008B660C" w:rsidRDefault="006E580A" w:rsidP="006120BF">
      <w:pPr>
        <w:pStyle w:val="H1GR"/>
      </w:pPr>
      <w:r w:rsidRPr="008B660C">
        <w:tab/>
        <w:t>I.</w:t>
      </w:r>
      <w:r w:rsidRPr="008B660C">
        <w:tab/>
        <w:t>Последующие меры и распространение информации</w:t>
      </w:r>
    </w:p>
    <w:p w:rsidR="006E580A" w:rsidRPr="00766475" w:rsidRDefault="006E580A" w:rsidP="006120BF">
      <w:pPr>
        <w:pStyle w:val="SingleTxtGR"/>
        <w:rPr>
          <w:b/>
        </w:rPr>
      </w:pPr>
      <w:r w:rsidRPr="008B660C">
        <w:t>86.</w:t>
      </w:r>
      <w:r w:rsidRPr="008B660C">
        <w:tab/>
      </w:r>
      <w:r w:rsidRPr="00766475">
        <w:rPr>
          <w:b/>
        </w:rPr>
        <w:t>Комитет рекомендует государству-участнику принять все надлеж</w:t>
      </w:r>
      <w:r w:rsidRPr="00766475">
        <w:rPr>
          <w:b/>
        </w:rPr>
        <w:t>а</w:t>
      </w:r>
      <w:r w:rsidRPr="00766475">
        <w:rPr>
          <w:b/>
        </w:rPr>
        <w:t>щие меры к тому, чтобы выполнить в полном объеме настоящие рекоме</w:t>
      </w:r>
      <w:r w:rsidRPr="00766475">
        <w:rPr>
          <w:b/>
        </w:rPr>
        <w:t>н</w:t>
      </w:r>
      <w:r w:rsidRPr="00766475">
        <w:rPr>
          <w:b/>
        </w:rPr>
        <w:t>дации, в ч</w:t>
      </w:r>
      <w:r w:rsidRPr="00766475">
        <w:rPr>
          <w:b/>
        </w:rPr>
        <w:t>а</w:t>
      </w:r>
      <w:r w:rsidRPr="00766475">
        <w:rPr>
          <w:b/>
        </w:rPr>
        <w:t>стности путем их препровождения в соответствующих случаях членам прав</w:t>
      </w:r>
      <w:r w:rsidRPr="00766475">
        <w:rPr>
          <w:b/>
        </w:rPr>
        <w:t>и</w:t>
      </w:r>
      <w:r w:rsidRPr="00766475">
        <w:rPr>
          <w:b/>
        </w:rPr>
        <w:t>тельства, парламенту, региональным и местным органам управления для на</w:t>
      </w:r>
      <w:r w:rsidRPr="00766475">
        <w:rPr>
          <w:b/>
        </w:rPr>
        <w:t>д</w:t>
      </w:r>
      <w:r w:rsidRPr="00766475">
        <w:rPr>
          <w:b/>
        </w:rPr>
        <w:t>лежащего рассмотрения и принятия дальнейших мер.</w:t>
      </w:r>
    </w:p>
    <w:p w:rsidR="006E580A" w:rsidRPr="00766475" w:rsidRDefault="006E580A" w:rsidP="006120BF">
      <w:pPr>
        <w:pStyle w:val="SingleTxtGR"/>
        <w:rPr>
          <w:b/>
        </w:rPr>
      </w:pPr>
      <w:r w:rsidRPr="008B660C">
        <w:t>87.</w:t>
      </w:r>
      <w:r w:rsidRPr="008B660C">
        <w:tab/>
      </w:r>
      <w:r w:rsidRPr="00766475">
        <w:rPr>
          <w:b/>
        </w:rPr>
        <w:t>Комитет далее рекомендует обеспечить широкое распространение на используемых в стране языках четвертого периодического доклада и пис</w:t>
      </w:r>
      <w:r w:rsidRPr="00766475">
        <w:rPr>
          <w:b/>
        </w:rPr>
        <w:t>ь</w:t>
      </w:r>
      <w:r w:rsidRPr="00766475">
        <w:rPr>
          <w:b/>
        </w:rPr>
        <w:t>менных ответов, представленных государством-участником, и принятых соответству</w:t>
      </w:r>
      <w:r w:rsidRPr="00766475">
        <w:rPr>
          <w:b/>
        </w:rPr>
        <w:t>ю</w:t>
      </w:r>
      <w:r w:rsidRPr="00766475">
        <w:rPr>
          <w:b/>
        </w:rPr>
        <w:t>щих рекомендаций (заключительных замечаний), в том числе (но не только) через Интернет, среди широкой общественности, организ</w:t>
      </w:r>
      <w:r w:rsidRPr="00766475">
        <w:rPr>
          <w:b/>
        </w:rPr>
        <w:t>а</w:t>
      </w:r>
      <w:r w:rsidRPr="00766475">
        <w:rPr>
          <w:b/>
        </w:rPr>
        <w:t xml:space="preserve">ций гражданского общества, молодежных групп, групп </w:t>
      </w:r>
      <w:r>
        <w:rPr>
          <w:b/>
        </w:rPr>
        <w:t xml:space="preserve">специалистов </w:t>
      </w:r>
      <w:r w:rsidRPr="00766475">
        <w:rPr>
          <w:b/>
        </w:rPr>
        <w:t>и д</w:t>
      </w:r>
      <w:r w:rsidRPr="00766475">
        <w:rPr>
          <w:b/>
        </w:rPr>
        <w:t>е</w:t>
      </w:r>
      <w:r w:rsidRPr="00766475">
        <w:rPr>
          <w:b/>
        </w:rPr>
        <w:t>тей</w:t>
      </w:r>
      <w:r>
        <w:rPr>
          <w:b/>
        </w:rPr>
        <w:t>,</w:t>
      </w:r>
      <w:r w:rsidRPr="00766475">
        <w:rPr>
          <w:b/>
        </w:rPr>
        <w:t xml:space="preserve"> в целях налаживания дискуссии и повышения осведомленности о Ко</w:t>
      </w:r>
      <w:r w:rsidRPr="00766475">
        <w:rPr>
          <w:b/>
        </w:rPr>
        <w:t>н</w:t>
      </w:r>
      <w:r w:rsidRPr="00766475">
        <w:rPr>
          <w:b/>
        </w:rPr>
        <w:t>венции и ее выполнении.</w:t>
      </w:r>
    </w:p>
    <w:p w:rsidR="006E580A" w:rsidRPr="008B660C" w:rsidRDefault="006E580A" w:rsidP="006120BF">
      <w:pPr>
        <w:pStyle w:val="H1GR"/>
      </w:pPr>
      <w:r w:rsidRPr="008B660C">
        <w:tab/>
        <w:t>J.</w:t>
      </w:r>
      <w:r w:rsidRPr="008B660C">
        <w:tab/>
        <w:t>Следующий доклад</w:t>
      </w:r>
    </w:p>
    <w:p w:rsidR="006E580A" w:rsidRPr="00905618" w:rsidRDefault="006E580A" w:rsidP="006120BF">
      <w:pPr>
        <w:pStyle w:val="SingleTxtGR"/>
        <w:rPr>
          <w:b/>
        </w:rPr>
      </w:pPr>
      <w:r w:rsidRPr="008B660C">
        <w:t>88.</w:t>
      </w:r>
      <w:r w:rsidRPr="008B660C">
        <w:tab/>
      </w:r>
      <w:r w:rsidRPr="00766475">
        <w:rPr>
          <w:b/>
        </w:rPr>
        <w:t>Комитет предлагает государству-участнику представить свой сл</w:t>
      </w:r>
      <w:r w:rsidRPr="00766475">
        <w:rPr>
          <w:b/>
        </w:rPr>
        <w:t>е</w:t>
      </w:r>
      <w:r w:rsidRPr="00766475">
        <w:rPr>
          <w:b/>
        </w:rPr>
        <w:t>дующий объединенный пятый и шестой периодический доклад к 15 января 2018 года и включить в него конкретную информацию о выполнении р</w:t>
      </w:r>
      <w:r w:rsidRPr="00766475">
        <w:rPr>
          <w:b/>
        </w:rPr>
        <w:t>е</w:t>
      </w:r>
      <w:r w:rsidRPr="00766475">
        <w:rPr>
          <w:b/>
        </w:rPr>
        <w:t>комендаций, содержащихся в настоящих заключительных замечаниях. К</w:t>
      </w:r>
      <w:r w:rsidRPr="00766475">
        <w:rPr>
          <w:b/>
        </w:rPr>
        <w:t>о</w:t>
      </w:r>
      <w:r w:rsidRPr="00766475">
        <w:rPr>
          <w:b/>
        </w:rPr>
        <w:t xml:space="preserve">митет </w:t>
      </w:r>
      <w:r>
        <w:rPr>
          <w:b/>
        </w:rPr>
        <w:t xml:space="preserve">обращает </w:t>
      </w:r>
      <w:r w:rsidRPr="00766475">
        <w:rPr>
          <w:b/>
        </w:rPr>
        <w:t xml:space="preserve">внимание </w:t>
      </w:r>
      <w:r>
        <w:rPr>
          <w:b/>
        </w:rPr>
        <w:t>на принятые</w:t>
      </w:r>
      <w:r w:rsidRPr="00766475">
        <w:rPr>
          <w:b/>
        </w:rPr>
        <w:t xml:space="preserve"> им 1 октября 2010 года соглас</w:t>
      </w:r>
      <w:r w:rsidRPr="00766475">
        <w:rPr>
          <w:b/>
        </w:rPr>
        <w:t>о</w:t>
      </w:r>
      <w:r w:rsidRPr="00766475">
        <w:rPr>
          <w:b/>
        </w:rPr>
        <w:t>ванны</w:t>
      </w:r>
      <w:r>
        <w:rPr>
          <w:b/>
        </w:rPr>
        <w:t>е</w:t>
      </w:r>
      <w:r w:rsidRPr="00766475">
        <w:rPr>
          <w:b/>
        </w:rPr>
        <w:t xml:space="preserve"> руководящи</w:t>
      </w:r>
      <w:r>
        <w:rPr>
          <w:b/>
        </w:rPr>
        <w:t>е принципы</w:t>
      </w:r>
      <w:r w:rsidRPr="00766475">
        <w:rPr>
          <w:b/>
        </w:rPr>
        <w:t xml:space="preserve"> представления докладов по </w:t>
      </w:r>
      <w:r>
        <w:rPr>
          <w:b/>
        </w:rPr>
        <w:t xml:space="preserve">конкретным </w:t>
      </w:r>
      <w:r w:rsidRPr="00766475">
        <w:rPr>
          <w:b/>
        </w:rPr>
        <w:t>договор</w:t>
      </w:r>
      <w:r>
        <w:rPr>
          <w:b/>
        </w:rPr>
        <w:t>ам</w:t>
      </w:r>
      <w:r w:rsidRPr="00766475">
        <w:rPr>
          <w:b/>
        </w:rPr>
        <w:t xml:space="preserve"> (CRC/C/58/Rev.2 и Corr.1) и напоминает государству-участнику о том, что будущие доклады должны соответствовать этим принципам и </w:t>
      </w:r>
      <w:r>
        <w:rPr>
          <w:b/>
        </w:rPr>
        <w:t xml:space="preserve">по объему </w:t>
      </w:r>
      <w:r w:rsidRPr="00766475">
        <w:rPr>
          <w:b/>
        </w:rPr>
        <w:t>не превышать 60 страниц. Комитет настоятельно призывает гос</w:t>
      </w:r>
      <w:r w:rsidRPr="00766475">
        <w:rPr>
          <w:b/>
        </w:rPr>
        <w:t>у</w:t>
      </w:r>
      <w:r w:rsidRPr="00766475">
        <w:rPr>
          <w:b/>
        </w:rPr>
        <w:t>дарство-участник представить свой доклад в соответствии с руководящ</w:t>
      </w:r>
      <w:r w:rsidRPr="00766475">
        <w:rPr>
          <w:b/>
        </w:rPr>
        <w:t>и</w:t>
      </w:r>
      <w:r w:rsidRPr="00766475">
        <w:rPr>
          <w:b/>
        </w:rPr>
        <w:t xml:space="preserve">ми принципами представления докладов. </w:t>
      </w:r>
      <w:r>
        <w:rPr>
          <w:b/>
        </w:rPr>
        <w:t xml:space="preserve">При </w:t>
      </w:r>
      <w:r w:rsidRPr="00766475">
        <w:rPr>
          <w:b/>
        </w:rPr>
        <w:t>представлен</w:t>
      </w:r>
      <w:r>
        <w:rPr>
          <w:b/>
        </w:rPr>
        <w:t>ии</w:t>
      </w:r>
      <w:r w:rsidRPr="00766475">
        <w:rPr>
          <w:b/>
        </w:rPr>
        <w:t xml:space="preserve"> доклад</w:t>
      </w:r>
      <w:r>
        <w:rPr>
          <w:b/>
        </w:rPr>
        <w:t>а</w:t>
      </w:r>
      <w:r w:rsidRPr="00766475">
        <w:rPr>
          <w:b/>
        </w:rPr>
        <w:t>, об</w:t>
      </w:r>
      <w:r w:rsidRPr="00766475">
        <w:rPr>
          <w:b/>
        </w:rPr>
        <w:t>ъ</w:t>
      </w:r>
      <w:r w:rsidRPr="00766475">
        <w:rPr>
          <w:b/>
        </w:rPr>
        <w:t>ем которого превышает установленные ограничения, государс</w:t>
      </w:r>
      <w:r w:rsidRPr="00766475">
        <w:rPr>
          <w:b/>
        </w:rPr>
        <w:t>т</w:t>
      </w:r>
      <w:r w:rsidRPr="00766475">
        <w:rPr>
          <w:b/>
        </w:rPr>
        <w:t>ву-участнику будет предложено пересмотреть и вновь представить доклад, о</w:t>
      </w:r>
      <w:r w:rsidRPr="00766475">
        <w:rPr>
          <w:b/>
        </w:rPr>
        <w:t>т</w:t>
      </w:r>
      <w:r w:rsidRPr="00766475">
        <w:rPr>
          <w:b/>
        </w:rPr>
        <w:t>вечающий требованиям вышеупомянутых руководящих принципов. Ком</w:t>
      </w:r>
      <w:r w:rsidRPr="00766475">
        <w:rPr>
          <w:b/>
        </w:rPr>
        <w:t>и</w:t>
      </w:r>
      <w:r w:rsidRPr="00766475">
        <w:rPr>
          <w:b/>
        </w:rPr>
        <w:t>тет напоминает государству-участнику</w:t>
      </w:r>
      <w:r>
        <w:rPr>
          <w:b/>
        </w:rPr>
        <w:t xml:space="preserve"> о том</w:t>
      </w:r>
      <w:r w:rsidRPr="00766475">
        <w:rPr>
          <w:b/>
        </w:rPr>
        <w:t>, что если оно будет не в с</w:t>
      </w:r>
      <w:r w:rsidRPr="00766475">
        <w:rPr>
          <w:b/>
        </w:rPr>
        <w:t>о</w:t>
      </w:r>
      <w:r w:rsidRPr="00766475">
        <w:rPr>
          <w:b/>
        </w:rPr>
        <w:t>стоянии пересмотреть и вновь представить доклад, то перевод доклада для его последующего рассмотрения договорным органом не может быть г</w:t>
      </w:r>
      <w:r w:rsidRPr="00766475">
        <w:rPr>
          <w:b/>
        </w:rPr>
        <w:t>а</w:t>
      </w:r>
      <w:r w:rsidRPr="00766475">
        <w:rPr>
          <w:b/>
        </w:rPr>
        <w:t>рантирован.</w:t>
      </w:r>
    </w:p>
    <w:p w:rsidR="006E580A" w:rsidRPr="00905618" w:rsidRDefault="006E580A" w:rsidP="006120BF">
      <w:pPr>
        <w:spacing w:before="240"/>
        <w:jc w:val="center"/>
        <w:rPr>
          <w:u w:val="single"/>
        </w:rPr>
      </w:pPr>
      <w:r w:rsidRPr="00905618">
        <w:rPr>
          <w:u w:val="single"/>
        </w:rPr>
        <w:tab/>
      </w:r>
      <w:r w:rsidRPr="00905618">
        <w:rPr>
          <w:u w:val="single"/>
        </w:rPr>
        <w:tab/>
      </w:r>
      <w:r w:rsidRPr="00905618">
        <w:rPr>
          <w:u w:val="single"/>
        </w:rPr>
        <w:tab/>
      </w:r>
    </w:p>
    <w:sectPr w:rsidR="006E580A" w:rsidRPr="00905618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0BF" w:rsidRDefault="006120BF">
      <w:r>
        <w:rPr>
          <w:lang w:val="en-US"/>
        </w:rPr>
        <w:tab/>
      </w:r>
      <w:r>
        <w:separator/>
      </w:r>
    </w:p>
  </w:endnote>
  <w:endnote w:type="continuationSeparator" w:id="0">
    <w:p w:rsidR="006120BF" w:rsidRDefault="00612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0BF" w:rsidRPr="009A6F4A" w:rsidRDefault="006120B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</w:r>
    <w:r w:rsidRPr="007F7597">
      <w:rPr>
        <w:lang w:val="en-US"/>
      </w:rPr>
      <w:t>GE.1</w:t>
    </w:r>
    <w:r w:rsidRPr="007F7597">
      <w:rPr>
        <w:lang w:val="ru-RU"/>
      </w:rPr>
      <w:t>2</w:t>
    </w:r>
    <w:r w:rsidRPr="007F7597">
      <w:rPr>
        <w:lang w:val="en-US"/>
      </w:rPr>
      <w:t>-</w:t>
    </w:r>
    <w:r w:rsidRPr="007F7597">
      <w:rPr>
        <w:lang w:val="ru-RU"/>
      </w:rPr>
      <w:t>45317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0BF" w:rsidRPr="009A6F4A" w:rsidRDefault="006120BF">
    <w:pPr>
      <w:pStyle w:val="Footer"/>
      <w:rPr>
        <w:lang w:val="en-US"/>
      </w:rPr>
    </w:pPr>
    <w:r w:rsidRPr="007F7597">
      <w:rPr>
        <w:lang w:val="en-US"/>
      </w:rPr>
      <w:t>GE.1</w:t>
    </w:r>
    <w:r w:rsidRPr="007F7597">
      <w:rPr>
        <w:lang w:val="ru-RU"/>
      </w:rPr>
      <w:t>2</w:t>
    </w:r>
    <w:r w:rsidRPr="007F7597">
      <w:rPr>
        <w:lang w:val="en-US"/>
      </w:rPr>
      <w:t>-</w:t>
    </w:r>
    <w:r w:rsidRPr="007F7597">
      <w:rPr>
        <w:lang w:val="ru-RU"/>
      </w:rPr>
      <w:t>45317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0BF" w:rsidRPr="009A6F4A" w:rsidRDefault="006120BF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45317</w:t>
    </w:r>
    <w:r>
      <w:rPr>
        <w:sz w:val="20"/>
        <w:lang w:val="en-US"/>
      </w:rPr>
      <w:t xml:space="preserve">  (R)  151012  181012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0BF" w:rsidRPr="00F71F63" w:rsidRDefault="006120B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120BF" w:rsidRPr="00F71F63" w:rsidRDefault="006120B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120BF" w:rsidRPr="00635E86" w:rsidRDefault="006120B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0BF" w:rsidRPr="003F1110" w:rsidRDefault="006120BF">
    <w:pPr>
      <w:pStyle w:val="Header"/>
      <w:rPr>
        <w:lang w:val="en-US"/>
      </w:rPr>
    </w:pPr>
    <w:r>
      <w:rPr>
        <w:lang w:val="en-US"/>
      </w:rPr>
      <w:t>CRC/</w:t>
    </w:r>
    <w:r w:rsidRPr="003F1110">
      <w:rPr>
        <w:lang w:val="en-US"/>
      </w:rPr>
      <w:t>C/AUS/CO/</w:t>
    </w:r>
    <w:r>
      <w:rPr>
        <w:lang w:val="ru-RU"/>
      </w:rP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0BF" w:rsidRPr="007F7597" w:rsidRDefault="006120BF">
    <w:pPr>
      <w:pStyle w:val="Header"/>
      <w:rPr>
        <w:lang w:val="ru-RU"/>
      </w:rPr>
    </w:pPr>
    <w:r>
      <w:rPr>
        <w:lang w:val="en-US"/>
      </w:rPr>
      <w:tab/>
      <w:t>CRC/</w:t>
    </w:r>
    <w:r w:rsidRPr="003F1110">
      <w:rPr>
        <w:lang w:val="en-US"/>
      </w:rPr>
      <w:t>C/AUS/CO/</w:t>
    </w:r>
    <w:r>
      <w:rPr>
        <w:lang w:val="ru-RU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6DD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4255"/>
    <w:rsid w:val="000B7F75"/>
    <w:rsid w:val="000C3688"/>
    <w:rsid w:val="000D6863"/>
    <w:rsid w:val="001150E4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46087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1110"/>
    <w:rsid w:val="00401CE0"/>
    <w:rsid w:val="00403234"/>
    <w:rsid w:val="00407AC3"/>
    <w:rsid w:val="00414586"/>
    <w:rsid w:val="00414CC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51AB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6B82"/>
    <w:rsid w:val="005E74AB"/>
    <w:rsid w:val="00606A3E"/>
    <w:rsid w:val="006115AA"/>
    <w:rsid w:val="006120AE"/>
    <w:rsid w:val="006120B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15C5"/>
    <w:rsid w:val="006D5E4E"/>
    <w:rsid w:val="006E580A"/>
    <w:rsid w:val="006E6860"/>
    <w:rsid w:val="006E7183"/>
    <w:rsid w:val="006F5FB3"/>
    <w:rsid w:val="006F5FBF"/>
    <w:rsid w:val="006F6363"/>
    <w:rsid w:val="0070327E"/>
    <w:rsid w:val="00706090"/>
    <w:rsid w:val="00707B5F"/>
    <w:rsid w:val="0073080B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7F7597"/>
    <w:rsid w:val="0080755E"/>
    <w:rsid w:val="008120D4"/>
    <w:rsid w:val="008139A5"/>
    <w:rsid w:val="00817F73"/>
    <w:rsid w:val="0082228E"/>
    <w:rsid w:val="00830402"/>
    <w:rsid w:val="008305D7"/>
    <w:rsid w:val="00834887"/>
    <w:rsid w:val="00840994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3EE4"/>
    <w:rsid w:val="008E7F13"/>
    <w:rsid w:val="008F3185"/>
    <w:rsid w:val="00915B0A"/>
    <w:rsid w:val="00926904"/>
    <w:rsid w:val="009372F0"/>
    <w:rsid w:val="00955022"/>
    <w:rsid w:val="00957B4D"/>
    <w:rsid w:val="00961545"/>
    <w:rsid w:val="00964EEA"/>
    <w:rsid w:val="00966992"/>
    <w:rsid w:val="00980C86"/>
    <w:rsid w:val="009B1D9B"/>
    <w:rsid w:val="009B4074"/>
    <w:rsid w:val="009B56FA"/>
    <w:rsid w:val="009C30BB"/>
    <w:rsid w:val="009C4E83"/>
    <w:rsid w:val="009C60BE"/>
    <w:rsid w:val="009E6279"/>
    <w:rsid w:val="009F00A6"/>
    <w:rsid w:val="009F56A7"/>
    <w:rsid w:val="009F5B05"/>
    <w:rsid w:val="00A026CA"/>
    <w:rsid w:val="00A03E0C"/>
    <w:rsid w:val="00A07232"/>
    <w:rsid w:val="00A14800"/>
    <w:rsid w:val="00A156DE"/>
    <w:rsid w:val="00A157ED"/>
    <w:rsid w:val="00A2446A"/>
    <w:rsid w:val="00A361CC"/>
    <w:rsid w:val="00A4025D"/>
    <w:rsid w:val="00A800A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6DD4"/>
    <w:rsid w:val="00B30A3C"/>
    <w:rsid w:val="00B81305"/>
    <w:rsid w:val="00B8138B"/>
    <w:rsid w:val="00B94C81"/>
    <w:rsid w:val="00BB17DC"/>
    <w:rsid w:val="00BB1AF9"/>
    <w:rsid w:val="00BB4C4A"/>
    <w:rsid w:val="00BD3CAE"/>
    <w:rsid w:val="00BD5F3C"/>
    <w:rsid w:val="00C07C0F"/>
    <w:rsid w:val="00C121DB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67F0D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49C3"/>
    <w:rsid w:val="00D8019F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28F6"/>
    <w:rsid w:val="00EC6B9F"/>
    <w:rsid w:val="00ED2CE5"/>
    <w:rsid w:val="00ED721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28</Pages>
  <Words>11959</Words>
  <Characters>68168</Characters>
  <Application>Microsoft Office Word</Application>
  <DocSecurity>4</DocSecurity>
  <Lines>568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1245317</vt:lpstr>
    </vt:vector>
  </TitlesOfParts>
  <Company>CSD</Company>
  <LinksUpToDate>false</LinksUpToDate>
  <CharactersWithSpaces>79968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1245317</dc:title>
  <dc:subject>МУРАВЬЕВ</dc:subject>
  <dc:creator>Светлана Прокудина</dc:creator>
  <cp:keywords/>
  <dc:description/>
  <cp:lastModifiedBy>Svetlana Prokoudina</cp:lastModifiedBy>
  <cp:revision>2</cp:revision>
  <cp:lastPrinted>2012-10-15T13:01:00Z</cp:lastPrinted>
  <dcterms:created xsi:type="dcterms:W3CDTF">2012-10-18T09:02:00Z</dcterms:created>
  <dcterms:modified xsi:type="dcterms:W3CDTF">2012-10-18T09:02:00Z</dcterms:modified>
</cp:coreProperties>
</file>