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25797E00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B71DD6C" w14:textId="77777777" w:rsidR="00DC0149" w:rsidRPr="00DB58B5" w:rsidRDefault="00DC0149" w:rsidP="00BC583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A484662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1C108C0" w14:textId="77777777" w:rsidR="00DC0149" w:rsidRPr="00DB58B5" w:rsidRDefault="00BC5839" w:rsidP="00BC5839">
            <w:pPr>
              <w:jc w:val="right"/>
            </w:pPr>
            <w:r w:rsidRPr="00BC5839">
              <w:rPr>
                <w:sz w:val="40"/>
              </w:rPr>
              <w:t>CERD</w:t>
            </w:r>
            <w:r>
              <w:t>/C/101/1</w:t>
            </w:r>
          </w:p>
        </w:tc>
      </w:tr>
      <w:tr w:rsidR="00DC0149" w:rsidRPr="00DB58B5" w14:paraId="47EC8C44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0E38E15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266100" wp14:editId="696431D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CE8B6D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332EA7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2C7BF99" w14:textId="77777777" w:rsidR="00DC0149" w:rsidRDefault="00BC5839" w:rsidP="009D5F1A">
            <w:pPr>
              <w:spacing w:before="240"/>
            </w:pPr>
            <w:r>
              <w:t>Distr. générale</w:t>
            </w:r>
          </w:p>
          <w:p w14:paraId="340E12BF" w14:textId="77777777" w:rsidR="00BC5839" w:rsidRDefault="00BC5839" w:rsidP="00BC5839">
            <w:pPr>
              <w:spacing w:line="240" w:lineRule="exact"/>
            </w:pPr>
            <w:r>
              <w:t>18 février 2020</w:t>
            </w:r>
          </w:p>
          <w:p w14:paraId="1AF1EBC7" w14:textId="77777777" w:rsidR="00BC5839" w:rsidRDefault="00BC5839" w:rsidP="00BC5839">
            <w:pPr>
              <w:spacing w:line="240" w:lineRule="exact"/>
            </w:pPr>
            <w:r>
              <w:t>Français</w:t>
            </w:r>
          </w:p>
          <w:p w14:paraId="4DEEE238" w14:textId="77777777" w:rsidR="00BC5839" w:rsidRDefault="00BC5839" w:rsidP="00BC5839">
            <w:pPr>
              <w:spacing w:line="240" w:lineRule="exact"/>
            </w:pPr>
            <w:r>
              <w:t>Original : anglais</w:t>
            </w:r>
          </w:p>
          <w:p w14:paraId="60696FA2" w14:textId="77777777" w:rsidR="00332EA7" w:rsidRPr="00DB58B5" w:rsidRDefault="00332EA7" w:rsidP="00BC5839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58CDF48D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332EA7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702BBBFB" w14:textId="77777777" w:rsidR="00BC5839" w:rsidRPr="00BF147B" w:rsidRDefault="00BC5839" w:rsidP="00BC5839">
      <w:pPr>
        <w:rPr>
          <w:b/>
        </w:rPr>
      </w:pPr>
      <w:r w:rsidRPr="00BF147B">
        <w:rPr>
          <w:b/>
        </w:rPr>
        <w:t>10</w:t>
      </w:r>
      <w:r>
        <w:rPr>
          <w:b/>
        </w:rPr>
        <w:t>1</w:t>
      </w:r>
      <w:r w:rsidRPr="00BF147B">
        <w:rPr>
          <w:b/>
          <w:vertAlign w:val="superscript"/>
        </w:rPr>
        <w:t>e</w:t>
      </w:r>
      <w:r w:rsidRPr="00BF147B">
        <w:rPr>
          <w:b/>
        </w:rPr>
        <w:t xml:space="preserve"> session</w:t>
      </w:r>
    </w:p>
    <w:p w14:paraId="58D78890" w14:textId="77777777" w:rsidR="00BC5839" w:rsidRPr="00BF147B" w:rsidRDefault="00BC5839" w:rsidP="00BC5839">
      <w:r>
        <w:t>20 avril</w:t>
      </w:r>
      <w:r w:rsidRPr="00BF147B">
        <w:t>-</w:t>
      </w:r>
      <w:r>
        <w:t>8 mai 2020</w:t>
      </w:r>
    </w:p>
    <w:p w14:paraId="5F9EEA3B" w14:textId="77777777" w:rsidR="00BC5839" w:rsidRPr="00BF147B" w:rsidRDefault="00BC5839" w:rsidP="00BC5839">
      <w:r w:rsidRPr="00BF147B">
        <w:t xml:space="preserve">Point </w:t>
      </w:r>
      <w:r>
        <w:t>3</w:t>
      </w:r>
      <w:r w:rsidRPr="00BF147B">
        <w:t xml:space="preserve"> de l</w:t>
      </w:r>
      <w:r w:rsidR="00332EA7">
        <w:t>’</w:t>
      </w:r>
      <w:r w:rsidRPr="00BF147B">
        <w:t>ordre du jour provisoire</w:t>
      </w:r>
    </w:p>
    <w:p w14:paraId="6E8CC52E" w14:textId="77777777" w:rsidR="00BC5839" w:rsidRPr="00BF147B" w:rsidRDefault="00BC5839" w:rsidP="00BC5839">
      <w:pPr>
        <w:rPr>
          <w:b/>
        </w:rPr>
      </w:pPr>
      <w:r w:rsidRPr="00BF147B">
        <w:rPr>
          <w:b/>
        </w:rPr>
        <w:t>Adoption de l</w:t>
      </w:r>
      <w:r w:rsidR="00332EA7">
        <w:rPr>
          <w:b/>
        </w:rPr>
        <w:t>’</w:t>
      </w:r>
      <w:r w:rsidRPr="00BF147B">
        <w:rPr>
          <w:b/>
        </w:rPr>
        <w:t>ordre du jour</w:t>
      </w:r>
    </w:p>
    <w:p w14:paraId="29755732" w14:textId="77777777" w:rsidR="00BC5839" w:rsidRPr="008738FC" w:rsidRDefault="00BC5839" w:rsidP="00BC5839">
      <w:pPr>
        <w:pStyle w:val="HChG"/>
      </w:pPr>
      <w:r w:rsidRPr="008738FC">
        <w:tab/>
      </w:r>
      <w:r w:rsidRPr="008738FC">
        <w:tab/>
        <w:t>Ordre du jour provisoire annoté</w:t>
      </w:r>
    </w:p>
    <w:p w14:paraId="159ED8C8" w14:textId="77777777" w:rsidR="00BC5839" w:rsidRPr="008738FC" w:rsidRDefault="00BC5839" w:rsidP="00BC5839">
      <w:pPr>
        <w:pStyle w:val="H1G"/>
      </w:pPr>
      <w:r w:rsidRPr="008738FC">
        <w:tab/>
      </w:r>
      <w:r w:rsidRPr="008738FC">
        <w:tab/>
        <w:t>Ordre du jour provisoire</w:t>
      </w:r>
    </w:p>
    <w:p w14:paraId="09EF2C4E" w14:textId="77777777" w:rsidR="00BC5839" w:rsidRDefault="00BC5839" w:rsidP="00BC5839">
      <w:pPr>
        <w:pStyle w:val="SingleTxtG"/>
        <w:ind w:left="1701" w:hanging="567"/>
      </w:pPr>
      <w:r w:rsidRPr="00F8244B">
        <w:t>1.</w:t>
      </w:r>
      <w:r w:rsidRPr="00F8244B">
        <w:tab/>
      </w:r>
      <w:r w:rsidRPr="00611697">
        <w:t>Engagement solennel des membres nouvellement élus du Comité conformément à l</w:t>
      </w:r>
      <w:r w:rsidR="00332EA7">
        <w:t>’</w:t>
      </w:r>
      <w:r w:rsidRPr="00611697">
        <w:t>article</w:t>
      </w:r>
      <w:r>
        <w:t> </w:t>
      </w:r>
      <w:r w:rsidRPr="00611697">
        <w:t>14 du Règlement intérieur</w:t>
      </w:r>
      <w:r>
        <w:t>.</w:t>
      </w:r>
    </w:p>
    <w:p w14:paraId="37834FED" w14:textId="77777777" w:rsidR="00BC5839" w:rsidRDefault="00BC5839" w:rsidP="00BC5839">
      <w:pPr>
        <w:pStyle w:val="SingleTxtG"/>
        <w:ind w:left="1701" w:hanging="567"/>
      </w:pPr>
      <w:r>
        <w:t>2.</w:t>
      </w:r>
      <w:r>
        <w:tab/>
      </w:r>
      <w:r w:rsidRPr="00611697">
        <w:t>Élection du Bur</w:t>
      </w:r>
      <w:r>
        <w:t>eau, conformément à l</w:t>
      </w:r>
      <w:r w:rsidR="00332EA7">
        <w:t>’</w:t>
      </w:r>
      <w:r>
        <w:t>article</w:t>
      </w:r>
      <w:r>
        <w:t> </w:t>
      </w:r>
      <w:r>
        <w:t>15</w:t>
      </w:r>
      <w:r w:rsidRPr="00611697">
        <w:t xml:space="preserve"> du Règlement intérieur</w:t>
      </w:r>
      <w:r>
        <w:t>.</w:t>
      </w:r>
    </w:p>
    <w:p w14:paraId="439E1BA7" w14:textId="77777777" w:rsidR="00BC5839" w:rsidRPr="00F8244B" w:rsidRDefault="00BC5839" w:rsidP="00BC5839">
      <w:pPr>
        <w:pStyle w:val="SingleTxtG"/>
        <w:ind w:left="1701" w:hanging="567"/>
      </w:pPr>
      <w:r>
        <w:t>3.</w:t>
      </w:r>
      <w:r>
        <w:tab/>
      </w:r>
      <w:r w:rsidRPr="00F8244B">
        <w:t>Adoption de l</w:t>
      </w:r>
      <w:r w:rsidR="00332EA7">
        <w:t>’</w:t>
      </w:r>
      <w:r w:rsidRPr="00F8244B">
        <w:t>ordre du jour.</w:t>
      </w:r>
    </w:p>
    <w:p w14:paraId="2397A65E" w14:textId="77777777" w:rsidR="00BC5839" w:rsidRPr="00F8244B" w:rsidRDefault="00BC5839" w:rsidP="00BC5839">
      <w:pPr>
        <w:pStyle w:val="SingleTxtG"/>
        <w:ind w:left="1701" w:hanging="567"/>
      </w:pPr>
      <w:r>
        <w:t>4</w:t>
      </w:r>
      <w:r w:rsidRPr="00F8244B">
        <w:t>.</w:t>
      </w:r>
      <w:r w:rsidRPr="00F8244B">
        <w:tab/>
        <w:t>Questions d</w:t>
      </w:r>
      <w:r w:rsidR="00332EA7">
        <w:t>’</w:t>
      </w:r>
      <w:r w:rsidRPr="00F8244B">
        <w:t>organisation et questions diverses.</w:t>
      </w:r>
    </w:p>
    <w:p w14:paraId="0BD62FAE" w14:textId="77777777" w:rsidR="00BC5839" w:rsidRPr="00F8244B" w:rsidRDefault="00BC5839" w:rsidP="00BC5839">
      <w:pPr>
        <w:pStyle w:val="SingleTxtG"/>
        <w:ind w:left="1701" w:hanging="567"/>
      </w:pPr>
      <w:r>
        <w:t>5</w:t>
      </w:r>
      <w:r w:rsidRPr="00F8244B">
        <w:t>.</w:t>
      </w:r>
      <w:r w:rsidRPr="00F8244B">
        <w:tab/>
        <w:t>Prévention de la discrimination raciale, y compris les mesures</w:t>
      </w:r>
      <w:r>
        <w:t xml:space="preserve"> </w:t>
      </w:r>
      <w:r w:rsidRPr="00F8244B">
        <w:t>d</w:t>
      </w:r>
      <w:r w:rsidR="00332EA7">
        <w:t>’</w:t>
      </w:r>
      <w:r w:rsidRPr="00F8244B">
        <w:t>alerte rapide et les procédures d</w:t>
      </w:r>
      <w:r w:rsidR="00332EA7">
        <w:t>’</w:t>
      </w:r>
      <w:r w:rsidRPr="00F8244B">
        <w:t>intervention d</w:t>
      </w:r>
      <w:r w:rsidR="00332EA7">
        <w:t>’</w:t>
      </w:r>
      <w:r w:rsidRPr="00F8244B">
        <w:t>urgence.</w:t>
      </w:r>
    </w:p>
    <w:p w14:paraId="32EFDD49" w14:textId="77777777" w:rsidR="00BC5839" w:rsidRPr="00F8244B" w:rsidRDefault="00BC5839" w:rsidP="00BC5839">
      <w:pPr>
        <w:pStyle w:val="SingleTxtG"/>
        <w:ind w:left="1701" w:hanging="567"/>
      </w:pPr>
      <w:r>
        <w:t>6</w:t>
      </w:r>
      <w:r w:rsidRPr="00F8244B">
        <w:t>.</w:t>
      </w:r>
      <w:r w:rsidRPr="00F8244B">
        <w:tab/>
        <w:t>Examen des rapports, observations et renseignements soumis par les États</w:t>
      </w:r>
      <w:r>
        <w:t> </w:t>
      </w:r>
      <w:r w:rsidRPr="00F8244B">
        <w:t>parties en application de l</w:t>
      </w:r>
      <w:r w:rsidR="00332EA7">
        <w:t>’</w:t>
      </w:r>
      <w:r w:rsidRPr="00F8244B">
        <w:t>article 9 de la Convention.</w:t>
      </w:r>
    </w:p>
    <w:p w14:paraId="37090067" w14:textId="77777777" w:rsidR="00BC5839" w:rsidRPr="00F8244B" w:rsidRDefault="00BC5839" w:rsidP="00BC5839">
      <w:pPr>
        <w:pStyle w:val="SingleTxtG"/>
        <w:ind w:left="1701" w:hanging="567"/>
      </w:pPr>
      <w:r>
        <w:t>7</w:t>
      </w:r>
      <w:r w:rsidRPr="00F8244B">
        <w:t>.</w:t>
      </w:r>
      <w:r w:rsidRPr="00F8244B">
        <w:tab/>
        <w:t>Soumission de rapports par les États parties en application du paragraphe</w:t>
      </w:r>
      <w:r>
        <w:t> </w:t>
      </w:r>
      <w:r w:rsidRPr="00F8244B">
        <w:t>1 de l</w:t>
      </w:r>
      <w:r w:rsidR="00332EA7">
        <w:t>’</w:t>
      </w:r>
      <w:r w:rsidRPr="00F8244B">
        <w:t>article 9 de la Convention.</w:t>
      </w:r>
    </w:p>
    <w:p w14:paraId="6F6142D0" w14:textId="77777777" w:rsidR="00BC5839" w:rsidRPr="00F8244B" w:rsidRDefault="00BC5839" w:rsidP="00BC5839">
      <w:pPr>
        <w:pStyle w:val="SingleTxtG"/>
        <w:ind w:left="1701" w:hanging="567"/>
      </w:pPr>
      <w:r>
        <w:t>8</w:t>
      </w:r>
      <w:r w:rsidRPr="00F8244B">
        <w:t>.</w:t>
      </w:r>
      <w:r w:rsidRPr="00F8244B">
        <w:tab/>
        <w:t>Examen des communications soumises en vertu de l</w:t>
      </w:r>
      <w:r w:rsidR="00332EA7">
        <w:t>’</w:t>
      </w:r>
      <w:r w:rsidRPr="00F8244B">
        <w:t>article 11 de la Convention.</w:t>
      </w:r>
    </w:p>
    <w:p w14:paraId="014D05C6" w14:textId="77777777" w:rsidR="00BC5839" w:rsidRPr="00F8244B" w:rsidRDefault="00BC5839" w:rsidP="00BC5839">
      <w:pPr>
        <w:pStyle w:val="SingleTxtG"/>
        <w:ind w:left="1701" w:hanging="567"/>
      </w:pPr>
      <w:r>
        <w:t>9</w:t>
      </w:r>
      <w:r w:rsidRPr="00F8244B">
        <w:t>.</w:t>
      </w:r>
      <w:r w:rsidRPr="00F8244B">
        <w:tab/>
        <w:t>Examen des communications soumises en vertu de l</w:t>
      </w:r>
      <w:r w:rsidR="00332EA7">
        <w:t>’</w:t>
      </w:r>
      <w:r w:rsidRPr="00F8244B">
        <w:t>article 14 de la Convention.</w:t>
      </w:r>
    </w:p>
    <w:p w14:paraId="02E3391A" w14:textId="77777777" w:rsidR="00BC5839" w:rsidRPr="00F8244B" w:rsidRDefault="00BC5839" w:rsidP="00BC5839">
      <w:pPr>
        <w:pStyle w:val="SingleTxtG"/>
        <w:ind w:left="1701" w:hanging="567"/>
      </w:pPr>
      <w:r>
        <w:t>10</w:t>
      </w:r>
      <w:r w:rsidRPr="00F8244B">
        <w:t>.</w:t>
      </w:r>
      <w:r w:rsidRPr="00F8244B">
        <w:tab/>
        <w:t>Procédure de suivi.</w:t>
      </w:r>
    </w:p>
    <w:p w14:paraId="62124873" w14:textId="77777777" w:rsidR="00BC5839" w:rsidRDefault="00BC5839" w:rsidP="00BC5839">
      <w:pPr>
        <w:pStyle w:val="SingleTxtG"/>
        <w:ind w:left="1701" w:hanging="567"/>
      </w:pPr>
      <w:r>
        <w:t>11</w:t>
      </w:r>
      <w:r w:rsidRPr="00F8244B">
        <w:t>.</w:t>
      </w:r>
      <w:r w:rsidRPr="00F8244B">
        <w:tab/>
        <w:t>Suivi de la Conférence mondiale contre le racisme, la discrimination raciale, la xénophobie et l</w:t>
      </w:r>
      <w:r w:rsidR="00332EA7">
        <w:t>’</w:t>
      </w:r>
      <w:r w:rsidRPr="00F8244B">
        <w:t>intolérance qui y est associée, et de la Conférence d</w:t>
      </w:r>
      <w:r w:rsidR="00332EA7">
        <w:t>’</w:t>
      </w:r>
      <w:r w:rsidRPr="00F8244B">
        <w:t>examen de Durban.</w:t>
      </w:r>
    </w:p>
    <w:p w14:paraId="72725D58" w14:textId="77777777" w:rsidR="00BC5839" w:rsidRPr="00F8244B" w:rsidRDefault="00BC5839" w:rsidP="00BC5839">
      <w:pPr>
        <w:pStyle w:val="SingleTxtG"/>
        <w:ind w:left="1701" w:hanging="567"/>
      </w:pPr>
      <w:r>
        <w:t>12.</w:t>
      </w:r>
      <w:r>
        <w:tab/>
      </w:r>
      <w:r w:rsidRPr="00CD751F">
        <w:t>Examen des copies de pétitions, des copies de rapports et autres renseignements relatifs aux territoires sous tutelle, aux territoires non autonomes et à tous les autres territoires auxquels s</w:t>
      </w:r>
      <w:r w:rsidR="00332EA7">
        <w:t>’</w:t>
      </w:r>
      <w:r w:rsidRPr="00CD751F">
        <w:t>applique la résolution 1514 (XV) de l</w:t>
      </w:r>
      <w:r w:rsidR="00332EA7">
        <w:t>’</w:t>
      </w:r>
      <w:r w:rsidRPr="00CD751F">
        <w:t>Assemblée générale, conformément à l</w:t>
      </w:r>
      <w:r w:rsidR="00332EA7">
        <w:t>’</w:t>
      </w:r>
      <w:r w:rsidRPr="00CD751F">
        <w:t>article 15 de la Convention</w:t>
      </w:r>
      <w:r w:rsidR="00FD4ABE">
        <w:t>.</w:t>
      </w:r>
    </w:p>
    <w:p w14:paraId="2873EA56" w14:textId="77777777" w:rsidR="00BC5839" w:rsidRPr="00F8244B" w:rsidRDefault="00BC5839" w:rsidP="00BC5839">
      <w:pPr>
        <w:pStyle w:val="SingleTxtG"/>
        <w:ind w:left="1701" w:hanging="567"/>
      </w:pPr>
      <w:r>
        <w:t>13</w:t>
      </w:r>
      <w:r w:rsidRPr="00F8244B">
        <w:t>.</w:t>
      </w:r>
      <w:r w:rsidRPr="00F8244B">
        <w:tab/>
        <w:t xml:space="preserve">Examen de la recommandation générale </w:t>
      </w:r>
      <w:r w:rsidRPr="002D76F4">
        <w:rPr>
          <w:rFonts w:eastAsia="MS Mincho"/>
          <w:szCs w:val="22"/>
        </w:rPr>
        <w:t>n</w:t>
      </w:r>
      <w:r w:rsidRPr="002D76F4">
        <w:rPr>
          <w:rFonts w:eastAsia="MS Mincho"/>
          <w:szCs w:val="22"/>
          <w:vertAlign w:val="superscript"/>
        </w:rPr>
        <w:t>o</w:t>
      </w:r>
      <w:r>
        <w:t> </w:t>
      </w:r>
      <w:r w:rsidRPr="00F8244B">
        <w:t>36 sur la prévention et l</w:t>
      </w:r>
      <w:r w:rsidR="00332EA7">
        <w:t>’</w:t>
      </w:r>
      <w:r w:rsidRPr="00F8244B">
        <w:t>élimination du profilage racial.</w:t>
      </w:r>
    </w:p>
    <w:p w14:paraId="01F1B857" w14:textId="77777777" w:rsidR="00BC5839" w:rsidRPr="00070A60" w:rsidRDefault="00BC5839" w:rsidP="00BC5839">
      <w:pPr>
        <w:pStyle w:val="H1G"/>
      </w:pPr>
      <w:r>
        <w:lastRenderedPageBreak/>
        <w:tab/>
      </w:r>
      <w:r>
        <w:tab/>
      </w:r>
      <w:r w:rsidRPr="008738FC">
        <w:t>Annotations</w:t>
      </w:r>
    </w:p>
    <w:p w14:paraId="3139A5F1" w14:textId="77777777" w:rsidR="00BC5839" w:rsidRDefault="00BC5839" w:rsidP="00BC5839">
      <w:pPr>
        <w:pStyle w:val="H23G"/>
      </w:pPr>
      <w:r w:rsidRPr="008738FC">
        <w:tab/>
        <w:t>1.</w:t>
      </w:r>
      <w:r>
        <w:tab/>
      </w:r>
      <w:r w:rsidRPr="00611697">
        <w:t xml:space="preserve">Engagement solennel des membres nouvellement élus du Comité </w:t>
      </w:r>
      <w:r>
        <w:br/>
      </w:r>
      <w:r w:rsidRPr="00611697">
        <w:t>conformément à l</w:t>
      </w:r>
      <w:r w:rsidR="00332EA7">
        <w:t>’</w:t>
      </w:r>
      <w:r w:rsidRPr="00611697">
        <w:t>article 14 du Règlement intérieur</w:t>
      </w:r>
    </w:p>
    <w:p w14:paraId="0B9FDB35" w14:textId="77777777" w:rsidR="00BC5839" w:rsidRPr="00D97BC3" w:rsidRDefault="00BC5839" w:rsidP="00BC5839">
      <w:pPr>
        <w:pStyle w:val="SingleTxtG"/>
        <w:ind w:firstLine="567"/>
      </w:pPr>
      <w:r w:rsidRPr="00D97BC3">
        <w:t>Conformément à l</w:t>
      </w:r>
      <w:r w:rsidR="00332EA7">
        <w:t>’</w:t>
      </w:r>
      <w:r w:rsidRPr="00D97BC3">
        <w:t>article</w:t>
      </w:r>
      <w:r>
        <w:t> </w:t>
      </w:r>
      <w:r w:rsidRPr="00D97BC3">
        <w:t>14 du Règlement intérieur, les neuf membres du Comité qui auront été élus ou réélus à la vingt-</w:t>
      </w:r>
      <w:r>
        <w:t>huitième</w:t>
      </w:r>
      <w:r w:rsidRPr="00D97BC3">
        <w:t xml:space="preserve"> Réunion des États parties à la Convention, tenue le 2</w:t>
      </w:r>
      <w:r>
        <w:t>1</w:t>
      </w:r>
      <w:r>
        <w:t> </w:t>
      </w:r>
      <w:r w:rsidRPr="00C84FA2">
        <w:t>juin 2019</w:t>
      </w:r>
      <w:r w:rsidRPr="00D97BC3">
        <w:t>, prendront l</w:t>
      </w:r>
      <w:r w:rsidR="00332EA7">
        <w:t>’</w:t>
      </w:r>
      <w:r w:rsidRPr="00D97BC3">
        <w:t>engagement solennel ci-après :</w:t>
      </w:r>
    </w:p>
    <w:p w14:paraId="0EA943C5" w14:textId="77777777" w:rsidR="00BC5839" w:rsidRDefault="00BC5839" w:rsidP="00FD4ABE">
      <w:pPr>
        <w:pStyle w:val="SingleTxtG"/>
        <w:ind w:left="1701" w:firstLine="567"/>
      </w:pPr>
      <w:r w:rsidRPr="00D97BC3">
        <w:t>« Je déclare solennellement que j</w:t>
      </w:r>
      <w:r w:rsidR="00332EA7">
        <w:t>’</w:t>
      </w:r>
      <w:r w:rsidRPr="00D97BC3">
        <w:t>exercerai tous mes devoirs et attributions de membre du Comité pour l</w:t>
      </w:r>
      <w:r w:rsidR="00332EA7">
        <w:t>’</w:t>
      </w:r>
      <w:r w:rsidRPr="00D97BC3">
        <w:t>élimination de la discrimination raciale en tout honneur et dévouement, en pleine et parfaite impartialité et en toute conscience ».</w:t>
      </w:r>
    </w:p>
    <w:p w14:paraId="0E9982EF" w14:textId="77777777" w:rsidR="00BC5839" w:rsidRDefault="00BC5839" w:rsidP="00BC5839">
      <w:pPr>
        <w:pStyle w:val="H23G"/>
      </w:pPr>
      <w:r>
        <w:tab/>
        <w:t>2.</w:t>
      </w:r>
      <w:r>
        <w:tab/>
      </w:r>
      <w:r w:rsidRPr="00060FE5">
        <w:t>Élection du Bureau, conformément à l</w:t>
      </w:r>
      <w:r w:rsidR="00332EA7">
        <w:t>’</w:t>
      </w:r>
      <w:r w:rsidRPr="00060FE5">
        <w:t>article 15 du Règlement intérieur</w:t>
      </w:r>
    </w:p>
    <w:p w14:paraId="3240BE4D" w14:textId="77777777" w:rsidR="00BC5839" w:rsidRDefault="00BC5839" w:rsidP="00BC5839">
      <w:pPr>
        <w:pStyle w:val="SingleTxtG"/>
        <w:ind w:firstLine="567"/>
      </w:pPr>
      <w:r w:rsidRPr="00060FE5">
        <w:t>Conformément au paragraphe 2 de l</w:t>
      </w:r>
      <w:r w:rsidR="00332EA7">
        <w:t>’</w:t>
      </w:r>
      <w:r w:rsidRPr="00060FE5">
        <w:t>article 10 de la Convention et aux articles 15 et 16 du Règlement intérieur, le Comité élira parmi ses membres un président, trois vice</w:t>
      </w:r>
      <w:r w:rsidR="00FD4ABE">
        <w:noBreakHyphen/>
      </w:r>
      <w:r w:rsidRPr="00060FE5">
        <w:t>présidents et un rapporteur</w:t>
      </w:r>
      <w:r>
        <w:t xml:space="preserve">. </w:t>
      </w:r>
      <w:r w:rsidRPr="00060FE5">
        <w:t>Les membres du Bureau sont élus pour un mandat de deux</w:t>
      </w:r>
      <w:r w:rsidR="00FD4ABE">
        <w:t> </w:t>
      </w:r>
      <w:r w:rsidRPr="00060FE5">
        <w:t>ans</w:t>
      </w:r>
      <w:r>
        <w:t>. Ils sont rééligibles.</w:t>
      </w:r>
    </w:p>
    <w:p w14:paraId="78D161A4" w14:textId="77777777" w:rsidR="00BC5839" w:rsidRPr="00060FE5" w:rsidRDefault="00BC5839" w:rsidP="00BC5839">
      <w:pPr>
        <w:pStyle w:val="SingleTxtG"/>
        <w:ind w:firstLine="567"/>
      </w:pPr>
      <w:r w:rsidRPr="00060FE5">
        <w:t xml:space="preserve">En </w:t>
      </w:r>
      <w:r>
        <w:t>application</w:t>
      </w:r>
      <w:r w:rsidRPr="00060FE5">
        <w:t xml:space="preserve"> de l</w:t>
      </w:r>
      <w:r w:rsidR="00332EA7">
        <w:t>’</w:t>
      </w:r>
      <w:r w:rsidRPr="00060FE5">
        <w:t>article 58 du Règlement intérieur, les élections ont lieu au scrutin secret, à moins que le Comité n</w:t>
      </w:r>
      <w:r w:rsidR="00332EA7">
        <w:t>’</w:t>
      </w:r>
      <w:r w:rsidRPr="00060FE5">
        <w:t>en décide autrement lorsqu</w:t>
      </w:r>
      <w:r w:rsidR="00332EA7">
        <w:t>’</w:t>
      </w:r>
      <w:r w:rsidRPr="00060FE5">
        <w:t>il s</w:t>
      </w:r>
      <w:r w:rsidR="00332EA7">
        <w:t>’</w:t>
      </w:r>
      <w:r w:rsidRPr="00060FE5">
        <w:t>agit d</w:t>
      </w:r>
      <w:r w:rsidR="00332EA7">
        <w:t>’</w:t>
      </w:r>
      <w:r w:rsidRPr="00060FE5">
        <w:t>élections à un poste pour lequel un seul candidat a été proposé</w:t>
      </w:r>
      <w:r>
        <w:t>.</w:t>
      </w:r>
    </w:p>
    <w:p w14:paraId="139BD055" w14:textId="77777777" w:rsidR="00BC5839" w:rsidRPr="00070A60" w:rsidRDefault="00BC5839" w:rsidP="00BC5839">
      <w:pPr>
        <w:pStyle w:val="H23G"/>
      </w:pPr>
      <w:r>
        <w:tab/>
        <w:t>3.</w:t>
      </w:r>
      <w:r>
        <w:tab/>
      </w:r>
      <w:r w:rsidRPr="008738FC">
        <w:t>Adoption de l</w:t>
      </w:r>
      <w:r w:rsidR="00332EA7">
        <w:t>’</w:t>
      </w:r>
      <w:r w:rsidRPr="008738FC">
        <w:t>ordre du jour</w:t>
      </w:r>
    </w:p>
    <w:p w14:paraId="5B941B2D" w14:textId="77777777" w:rsidR="00BC5839" w:rsidRPr="00F8244B" w:rsidRDefault="00BC5839" w:rsidP="00BC5839">
      <w:pPr>
        <w:pStyle w:val="SingleTxtG"/>
        <w:ind w:firstLine="567"/>
      </w:pPr>
      <w:r w:rsidRPr="00F8244B">
        <w:t>Conformément à l</w:t>
      </w:r>
      <w:r w:rsidR="00332EA7">
        <w:t>’</w:t>
      </w:r>
      <w:r w:rsidRPr="00F8244B">
        <w:t>article 6 du Règlement intérieur, le présent ordre du jour provisoire a été établi par le Secrétaire général en consultation avec le Président du Comité.</w:t>
      </w:r>
    </w:p>
    <w:p w14:paraId="5BE3866E" w14:textId="77777777" w:rsidR="00BC5839" w:rsidRPr="00F8244B" w:rsidRDefault="00BC5839" w:rsidP="00BC5839">
      <w:pPr>
        <w:pStyle w:val="SingleTxtG"/>
        <w:ind w:firstLine="567"/>
      </w:pPr>
      <w:r w:rsidRPr="00F8244B">
        <w:t>Suivant l</w:t>
      </w:r>
      <w:r w:rsidR="00332EA7">
        <w:t>’</w:t>
      </w:r>
      <w:r w:rsidRPr="00F8244B">
        <w:t>article 8 du Règlement intérieur, l</w:t>
      </w:r>
      <w:r w:rsidR="00332EA7">
        <w:t>’</w:t>
      </w:r>
      <w:r w:rsidRPr="00F8244B">
        <w:t>adoption de l</w:t>
      </w:r>
      <w:r w:rsidR="00332EA7">
        <w:t>’</w:t>
      </w:r>
      <w:r w:rsidRPr="00F8244B">
        <w:t>ordre du jour constitue le premier point de l</w:t>
      </w:r>
      <w:r w:rsidR="00332EA7">
        <w:t>’</w:t>
      </w:r>
      <w:r w:rsidRPr="00F8244B">
        <w:t>ordre du jour provisoire de chaque session, sauf s</w:t>
      </w:r>
      <w:r w:rsidR="00332EA7">
        <w:t>’</w:t>
      </w:r>
      <w:r w:rsidRPr="00F8244B">
        <w:t>il y a lieu d</w:t>
      </w:r>
      <w:r w:rsidR="00332EA7">
        <w:t>’</w:t>
      </w:r>
      <w:r w:rsidRPr="00F8244B">
        <w:t>élire les membres du Bureau conformément à l</w:t>
      </w:r>
      <w:r w:rsidR="00332EA7">
        <w:t>’</w:t>
      </w:r>
      <w:r w:rsidRPr="00F8244B">
        <w:t>article 15 du Règlement. L</w:t>
      </w:r>
      <w:r w:rsidR="00332EA7">
        <w:t>’</w:t>
      </w:r>
      <w:r w:rsidRPr="00F8244B">
        <w:t>article 9 prévoit qu</w:t>
      </w:r>
      <w:r w:rsidR="00332EA7">
        <w:t>’</w:t>
      </w:r>
      <w:r w:rsidRPr="00F8244B">
        <w:t>au cours d</w:t>
      </w:r>
      <w:r w:rsidR="00332EA7">
        <w:t>’</w:t>
      </w:r>
      <w:r w:rsidRPr="00F8244B">
        <w:t>une session, le Comité peut réviser l</w:t>
      </w:r>
      <w:r w:rsidR="00332EA7">
        <w:t>’</w:t>
      </w:r>
      <w:r w:rsidRPr="00F8244B">
        <w:t>ordre du jour et, s</w:t>
      </w:r>
      <w:r w:rsidR="00332EA7">
        <w:t>’</w:t>
      </w:r>
      <w:r w:rsidRPr="00F8244B">
        <w:t>il y a lieu, ajouter ou supprimer des points ou en ajourner l</w:t>
      </w:r>
      <w:r w:rsidR="00332EA7">
        <w:t>’</w:t>
      </w:r>
      <w:r w:rsidRPr="00F8244B">
        <w:t>examen.</w:t>
      </w:r>
    </w:p>
    <w:p w14:paraId="42A9182E" w14:textId="77777777" w:rsidR="00BC5839" w:rsidRPr="00F8244B" w:rsidRDefault="00BC5839" w:rsidP="00BC5839">
      <w:pPr>
        <w:pStyle w:val="SingleTxtG"/>
        <w:ind w:firstLine="567"/>
      </w:pPr>
      <w:r w:rsidRPr="00F8244B">
        <w:t>Le Comité sera invité à examiner, réviser s</w:t>
      </w:r>
      <w:r w:rsidR="00332EA7">
        <w:t>’</w:t>
      </w:r>
      <w:r w:rsidRPr="00F8244B">
        <w:t>il y a lieu et adopter l</w:t>
      </w:r>
      <w:r w:rsidR="00332EA7">
        <w:t>’</w:t>
      </w:r>
      <w:r w:rsidRPr="00F8244B">
        <w:t>ordre du jour de la session.</w:t>
      </w:r>
    </w:p>
    <w:p w14:paraId="6C117DF7" w14:textId="77777777" w:rsidR="00BC5839" w:rsidRPr="00F8244B" w:rsidRDefault="00BC5839" w:rsidP="00BC5839">
      <w:pPr>
        <w:pStyle w:val="H23G"/>
      </w:pPr>
      <w:r w:rsidRPr="00F8244B">
        <w:tab/>
      </w:r>
      <w:r>
        <w:t>4</w:t>
      </w:r>
      <w:r w:rsidRPr="00F8244B">
        <w:t>.</w:t>
      </w:r>
      <w:r w:rsidRPr="00F8244B">
        <w:tab/>
        <w:t>Questions d</w:t>
      </w:r>
      <w:r w:rsidR="00332EA7">
        <w:t>’</w:t>
      </w:r>
      <w:r w:rsidRPr="00F8244B">
        <w:t>organisation et questions diverses</w:t>
      </w:r>
    </w:p>
    <w:p w14:paraId="761A6417" w14:textId="77777777" w:rsidR="00BC5839" w:rsidRPr="00F8244B" w:rsidRDefault="00BC5839" w:rsidP="00BC5839">
      <w:pPr>
        <w:pStyle w:val="SingleTxtG"/>
        <w:ind w:firstLine="567"/>
        <w:rPr>
          <w:spacing w:val="-1"/>
        </w:rPr>
      </w:pPr>
      <w:r w:rsidRPr="00F8244B">
        <w:rPr>
          <w:spacing w:val="-1"/>
        </w:rPr>
        <w:t xml:space="preserve">Le Comité tiendra sa </w:t>
      </w:r>
      <w:r>
        <w:rPr>
          <w:spacing w:val="-1"/>
        </w:rPr>
        <w:t>101</w:t>
      </w:r>
      <w:r w:rsidRPr="00A4133A">
        <w:rPr>
          <w:spacing w:val="-1"/>
          <w:vertAlign w:val="superscript"/>
        </w:rPr>
        <w:t>e</w:t>
      </w:r>
      <w:r>
        <w:rPr>
          <w:spacing w:val="-1"/>
        </w:rPr>
        <w:t> </w:t>
      </w:r>
      <w:r w:rsidRPr="00F8244B">
        <w:rPr>
          <w:spacing w:val="-1"/>
        </w:rPr>
        <w:t xml:space="preserve">session au Palais Wilson à Genève du </w:t>
      </w:r>
      <w:r>
        <w:rPr>
          <w:spacing w:val="-1"/>
        </w:rPr>
        <w:t>20 avril</w:t>
      </w:r>
      <w:r w:rsidR="00332EA7">
        <w:rPr>
          <w:spacing w:val="-1"/>
        </w:rPr>
        <w:t xml:space="preserve"> </w:t>
      </w:r>
      <w:r w:rsidRPr="00F8244B">
        <w:rPr>
          <w:spacing w:val="-1"/>
        </w:rPr>
        <w:t xml:space="preserve">au </w:t>
      </w:r>
      <w:r>
        <w:rPr>
          <w:spacing w:val="-1"/>
        </w:rPr>
        <w:t>8</w:t>
      </w:r>
      <w:r w:rsidR="00FD4ABE">
        <w:rPr>
          <w:spacing w:val="-1"/>
        </w:rPr>
        <w:t> </w:t>
      </w:r>
      <w:r>
        <w:rPr>
          <w:spacing w:val="-1"/>
        </w:rPr>
        <w:t>mai</w:t>
      </w:r>
      <w:r w:rsidR="00FD4ABE">
        <w:rPr>
          <w:spacing w:val="-1"/>
        </w:rPr>
        <w:t> </w:t>
      </w:r>
      <w:r>
        <w:rPr>
          <w:spacing w:val="-1"/>
        </w:rPr>
        <w:t>2020</w:t>
      </w:r>
      <w:r w:rsidRPr="00F8244B">
        <w:rPr>
          <w:spacing w:val="-1"/>
        </w:rPr>
        <w:t>. La première séance s</w:t>
      </w:r>
      <w:r w:rsidR="00332EA7">
        <w:rPr>
          <w:spacing w:val="-1"/>
        </w:rPr>
        <w:t>’</w:t>
      </w:r>
      <w:r w:rsidRPr="00F8244B">
        <w:rPr>
          <w:spacing w:val="-1"/>
        </w:rPr>
        <w:t xml:space="preserve">ouvrira le lundi </w:t>
      </w:r>
      <w:r>
        <w:rPr>
          <w:spacing w:val="-1"/>
        </w:rPr>
        <w:t>20 avril</w:t>
      </w:r>
      <w:r w:rsidRPr="00F8244B">
        <w:rPr>
          <w:spacing w:val="-1"/>
        </w:rPr>
        <w:t xml:space="preserve"> à 10 heures.</w:t>
      </w:r>
    </w:p>
    <w:p w14:paraId="6D7EADD4" w14:textId="77777777" w:rsidR="00BC5839" w:rsidRPr="00F8244B" w:rsidRDefault="00BC5839" w:rsidP="00BC5839">
      <w:pPr>
        <w:pStyle w:val="SingleTxtG"/>
        <w:ind w:firstLine="567"/>
      </w:pPr>
      <w:r w:rsidRPr="00F8244B">
        <w:t xml:space="preserve">Le Comité examinera le programme de travail de sa </w:t>
      </w:r>
      <w:r>
        <w:rPr>
          <w:spacing w:val="-1"/>
        </w:rPr>
        <w:t>101</w:t>
      </w:r>
      <w:r w:rsidRPr="00A4133A">
        <w:rPr>
          <w:spacing w:val="-1"/>
          <w:vertAlign w:val="superscript"/>
        </w:rPr>
        <w:t>e</w:t>
      </w:r>
      <w:r>
        <w:rPr>
          <w:spacing w:val="-1"/>
        </w:rPr>
        <w:t> </w:t>
      </w:r>
      <w:r w:rsidRPr="00F8244B">
        <w:t>session. Il poursuivra en outre l</w:t>
      </w:r>
      <w:r w:rsidR="00332EA7">
        <w:t>’</w:t>
      </w:r>
      <w:r w:rsidRPr="00F8244B">
        <w:t>examen de ses méthodes de travail.</w:t>
      </w:r>
    </w:p>
    <w:p w14:paraId="2FDF9860" w14:textId="77777777" w:rsidR="00BC5839" w:rsidRPr="00F8244B" w:rsidRDefault="00BC5839" w:rsidP="00BC5839">
      <w:pPr>
        <w:pStyle w:val="SingleTxtG"/>
        <w:ind w:firstLine="567"/>
      </w:pPr>
      <w:r w:rsidRPr="00F8244B">
        <w:t>L</w:t>
      </w:r>
      <w:r w:rsidR="00332EA7">
        <w:t>’</w:t>
      </w:r>
      <w:r w:rsidRPr="00F8244B">
        <w:t>attention des États parties est appelée en particulier sur l</w:t>
      </w:r>
      <w:r w:rsidR="00332EA7">
        <w:t>’</w:t>
      </w:r>
      <w:r w:rsidRPr="00F8244B">
        <w:t>annexe, qui contient le calendrier proposé pour l</w:t>
      </w:r>
      <w:r w:rsidR="00332EA7">
        <w:t>’</w:t>
      </w:r>
      <w:r w:rsidRPr="00F8244B">
        <w:t>examen des rapports soumis par les États parties.</w:t>
      </w:r>
    </w:p>
    <w:p w14:paraId="2FE5662E" w14:textId="77777777" w:rsidR="00BC5839" w:rsidRPr="00F8244B" w:rsidRDefault="00BC5839" w:rsidP="00BC5839">
      <w:pPr>
        <w:pStyle w:val="SingleTxtG"/>
        <w:ind w:firstLine="567"/>
      </w:pPr>
      <w:r w:rsidRPr="00F8244B">
        <w:t>Conformément à l</w:t>
      </w:r>
      <w:r w:rsidR="00332EA7">
        <w:t>’</w:t>
      </w:r>
      <w:r w:rsidRPr="00F8244B">
        <w:t>article 64 du Règlement intérieur, les représentants des États parties sont invités à assister aux séances du Comité au cours desquelles le rapport de leur pays est examiné.</w:t>
      </w:r>
    </w:p>
    <w:p w14:paraId="0E8DBB3F" w14:textId="77777777" w:rsidR="00BC5839" w:rsidRPr="00F8244B" w:rsidRDefault="00BC5839" w:rsidP="00BC5839">
      <w:pPr>
        <w:pStyle w:val="H23G"/>
      </w:pPr>
      <w:r w:rsidRPr="00F8244B">
        <w:tab/>
      </w:r>
      <w:r>
        <w:t>5</w:t>
      </w:r>
      <w:r w:rsidRPr="00F8244B">
        <w:t>.</w:t>
      </w:r>
      <w:r w:rsidRPr="00F8244B">
        <w:tab/>
        <w:t>Prévention de la discrimination raciale, y compris les mesures d</w:t>
      </w:r>
      <w:r w:rsidR="00332EA7">
        <w:t>’</w:t>
      </w:r>
      <w:r w:rsidRPr="00F8244B">
        <w:t>alerte rapide</w:t>
      </w:r>
      <w:r w:rsidR="009E7707">
        <w:t xml:space="preserve"> </w:t>
      </w:r>
      <w:r w:rsidRPr="00F8244B">
        <w:br/>
        <w:t>et les procédures d</w:t>
      </w:r>
      <w:r w:rsidR="00332EA7">
        <w:t>’</w:t>
      </w:r>
      <w:r w:rsidRPr="00F8244B">
        <w:t>intervention d</w:t>
      </w:r>
      <w:r w:rsidR="00332EA7">
        <w:t>’</w:t>
      </w:r>
      <w:r w:rsidRPr="00F8244B">
        <w:t>urgence</w:t>
      </w:r>
    </w:p>
    <w:p w14:paraId="6E550CC4" w14:textId="77777777" w:rsidR="00BC5839" w:rsidRPr="00F8244B" w:rsidRDefault="00BC5839" w:rsidP="00BC5839">
      <w:pPr>
        <w:pStyle w:val="SingleTxtG"/>
        <w:ind w:firstLine="567"/>
      </w:pPr>
      <w:r w:rsidRPr="00F8244B">
        <w:t>À sa quarante</w:t>
      </w:r>
      <w:r w:rsidRPr="00F8244B">
        <w:noBreakHyphen/>
        <w:t>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 w:rsidR="00332EA7">
        <w:t>’</w:t>
      </w:r>
      <w:r w:rsidRPr="00F8244B">
        <w:t>alerte rapide afin d</w:t>
      </w:r>
      <w:r w:rsidR="00332EA7">
        <w:t>’</w:t>
      </w:r>
      <w:r w:rsidRPr="00F8244B">
        <w:t>empêcher que des problèmes existants ne dégénèrent en conflits, ou bien d</w:t>
      </w:r>
      <w:r w:rsidR="00332EA7">
        <w:t>’</w:t>
      </w:r>
      <w:r w:rsidRPr="00F8244B">
        <w:t>engager des procédures d</w:t>
      </w:r>
      <w:r w:rsidR="00332EA7">
        <w:t>’</w:t>
      </w:r>
      <w:r w:rsidRPr="00F8244B">
        <w:t>intervention d</w:t>
      </w:r>
      <w:r w:rsidR="00332EA7">
        <w:t>’</w:t>
      </w:r>
      <w:r w:rsidRPr="00F8244B">
        <w:t>urgence face à des problèmes qui exigent une attention immédiate pour prévenir des violations graves de la Convention ou en limiter l</w:t>
      </w:r>
      <w:r w:rsidR="00332EA7">
        <w:t>’</w:t>
      </w:r>
      <w:r w:rsidRPr="00F8244B">
        <w:t>ampleur ou le nombre.</w:t>
      </w:r>
    </w:p>
    <w:p w14:paraId="4FD7B3D6" w14:textId="77777777" w:rsidR="00BC5839" w:rsidRPr="00F8244B" w:rsidRDefault="00BC5839" w:rsidP="00BC5839">
      <w:pPr>
        <w:pStyle w:val="H23G"/>
      </w:pPr>
      <w:r w:rsidRPr="00F8244B">
        <w:lastRenderedPageBreak/>
        <w:tab/>
      </w:r>
      <w:r>
        <w:t>6</w:t>
      </w:r>
      <w:r w:rsidRPr="00F8244B">
        <w:t>.</w:t>
      </w:r>
      <w:r w:rsidRPr="00F8244B">
        <w:tab/>
        <w:t xml:space="preserve">Examen des rapports, observations et renseignements soumis par les États parties </w:t>
      </w:r>
      <w:r>
        <w:br/>
      </w:r>
      <w:r w:rsidRPr="00F8244B">
        <w:t>en application de l</w:t>
      </w:r>
      <w:r w:rsidR="00332EA7">
        <w:t>’</w:t>
      </w:r>
      <w:r w:rsidRPr="00F8244B">
        <w:t>article 9 de la Convention</w:t>
      </w:r>
    </w:p>
    <w:p w14:paraId="211B03AB" w14:textId="77777777" w:rsidR="00BC5839" w:rsidRPr="00F8244B" w:rsidRDefault="00BC5839" w:rsidP="00BC5839">
      <w:pPr>
        <w:pStyle w:val="SingleTxtG"/>
        <w:ind w:firstLine="567"/>
      </w:pPr>
      <w:r w:rsidRPr="00F8244B">
        <w:t>À sa 10</w:t>
      </w:r>
      <w:r>
        <w:t>1</w:t>
      </w:r>
      <w:r w:rsidRPr="00F8244B">
        <w:rPr>
          <w:vertAlign w:val="superscript"/>
        </w:rPr>
        <w:t>e</w:t>
      </w:r>
      <w:r w:rsidRPr="00F8244B">
        <w:t xml:space="preserve"> session, le Comité examinera les rapports périodiques reçus des États parties suivants : </w:t>
      </w:r>
      <w:r>
        <w:t>Danemark, Italie, Liban, Pays-Bas, Singapour et Suisse</w:t>
      </w:r>
      <w:r w:rsidRPr="00F8244B">
        <w:t>.</w:t>
      </w:r>
    </w:p>
    <w:p w14:paraId="24687251" w14:textId="77777777" w:rsidR="00BC5839" w:rsidRPr="00F8244B" w:rsidRDefault="00BC5839" w:rsidP="00BC5839">
      <w:pPr>
        <w:pStyle w:val="SingleTxtG"/>
        <w:ind w:firstLine="567"/>
      </w:pPr>
      <w:r w:rsidRPr="00F8244B">
        <w:t>Selon l</w:t>
      </w:r>
      <w:r w:rsidR="00332EA7">
        <w:t>’</w:t>
      </w:r>
      <w:r w:rsidRPr="00F8244B">
        <w:t>usage et conformément à l</w:t>
      </w:r>
      <w:r w:rsidR="00332EA7">
        <w:t>’</w:t>
      </w:r>
      <w:r w:rsidRPr="00F8244B">
        <w:t>article</w:t>
      </w:r>
      <w:r w:rsidR="00332EA7">
        <w:t> </w:t>
      </w:r>
      <w:r w:rsidRPr="00F8244B">
        <w:t>64 du Règlement intérieur, le Secrétaire général a informé les États parties concernés des dates auxquelles le Comité a prévu d</w:t>
      </w:r>
      <w:r w:rsidR="00332EA7">
        <w:t>’</w:t>
      </w:r>
      <w:r w:rsidRPr="00F8244B">
        <w:t>examiner leur rapport. Les dates retenues pour l</w:t>
      </w:r>
      <w:r w:rsidR="00332EA7">
        <w:t>’</w:t>
      </w:r>
      <w:r w:rsidRPr="00F8244B">
        <w:t>examen des rapports présentés sont indiquées dans le calendrier figurant en annexe.</w:t>
      </w:r>
    </w:p>
    <w:p w14:paraId="55F653EF" w14:textId="77777777" w:rsidR="00BC5839" w:rsidRPr="00F8244B" w:rsidRDefault="00BC5839" w:rsidP="00BC5839">
      <w:pPr>
        <w:pStyle w:val="H23G"/>
      </w:pPr>
      <w:r w:rsidRPr="00F8244B">
        <w:tab/>
      </w:r>
      <w:r>
        <w:t>7</w:t>
      </w:r>
      <w:r w:rsidRPr="00F8244B">
        <w:t>.</w:t>
      </w:r>
      <w:r w:rsidRPr="00F8244B">
        <w:tab/>
        <w:t>Soumission de rapports par les États parties en application du paragraphe 1</w:t>
      </w:r>
      <w:r w:rsidR="009E7707">
        <w:t xml:space="preserve"> </w:t>
      </w:r>
      <w:r w:rsidRPr="00F8244B">
        <w:br/>
        <w:t>de l</w:t>
      </w:r>
      <w:r w:rsidR="00332EA7">
        <w:t>’</w:t>
      </w:r>
      <w:r w:rsidRPr="00F8244B">
        <w:t>article 9 de la Convention</w:t>
      </w:r>
    </w:p>
    <w:p w14:paraId="65FECEBD" w14:textId="77777777" w:rsidR="00BC5839" w:rsidRPr="00F8244B" w:rsidRDefault="00BC5839" w:rsidP="00BC5839">
      <w:pPr>
        <w:pStyle w:val="SingleTxtG"/>
        <w:ind w:firstLine="567"/>
      </w:pPr>
      <w:r w:rsidRPr="00F8244B">
        <w:t>À sa 10</w:t>
      </w:r>
      <w:r>
        <w:t>1</w:t>
      </w:r>
      <w:r w:rsidRPr="00F8244B">
        <w:rPr>
          <w:vertAlign w:val="superscript"/>
        </w:rPr>
        <w:t>e</w:t>
      </w:r>
      <w:r w:rsidRPr="00F8244B">
        <w:t> session, le Comité sera saisi d</w:t>
      </w:r>
      <w:r w:rsidR="00332EA7">
        <w:t>’</w:t>
      </w:r>
      <w:r w:rsidRPr="00F8244B">
        <w:t>une note du Secrétaire général sur la situation concernant la soumission de rapports par les États parties en application de l</w:t>
      </w:r>
      <w:r w:rsidR="00332EA7">
        <w:t>’</w:t>
      </w:r>
      <w:r w:rsidRPr="00F8244B">
        <w:t>article 9 de la Convention. Le tableau 1 de ce document contient la liste des rapports reçus des États parties que le Comité n</w:t>
      </w:r>
      <w:r w:rsidR="00332EA7">
        <w:t>’</w:t>
      </w:r>
      <w:r w:rsidRPr="00F8244B">
        <w:t>a pas encore examinés. Le tableau 2 donne des renseignements sur les rapports en retard.</w:t>
      </w:r>
    </w:p>
    <w:p w14:paraId="7B4E1D78" w14:textId="77777777" w:rsidR="00BC5839" w:rsidRPr="00F8244B" w:rsidRDefault="00BC5839" w:rsidP="00BC5839">
      <w:pPr>
        <w:pStyle w:val="H23G"/>
      </w:pPr>
      <w:r w:rsidRPr="00F8244B">
        <w:tab/>
      </w:r>
      <w:r>
        <w:t>8</w:t>
      </w:r>
      <w:r w:rsidRPr="00F8244B">
        <w:t>.</w:t>
      </w:r>
      <w:r w:rsidRPr="00F8244B">
        <w:tab/>
        <w:t>Examen des communications soumises en vertu de l</w:t>
      </w:r>
      <w:r w:rsidR="00332EA7">
        <w:t>’</w:t>
      </w:r>
      <w:r w:rsidRPr="00F8244B">
        <w:t>article 11 de la Convention</w:t>
      </w:r>
    </w:p>
    <w:p w14:paraId="7ECD8B9C" w14:textId="77777777" w:rsidR="00BC5839" w:rsidRPr="00F8244B" w:rsidRDefault="00BC5839" w:rsidP="00BC5839">
      <w:pPr>
        <w:pStyle w:val="SingleTxtG"/>
        <w:ind w:firstLine="567"/>
      </w:pPr>
      <w:r w:rsidRPr="00F8244B">
        <w:t>À sa 10</w:t>
      </w:r>
      <w:r>
        <w:t>1</w:t>
      </w:r>
      <w:r w:rsidRPr="00F8244B">
        <w:rPr>
          <w:vertAlign w:val="superscript"/>
        </w:rPr>
        <w:t>e</w:t>
      </w:r>
      <w:r w:rsidRPr="00F8244B">
        <w:t> session, le Comité poursuivra l</w:t>
      </w:r>
      <w:r w:rsidR="00332EA7">
        <w:t>’</w:t>
      </w:r>
      <w:r w:rsidRPr="00F8244B">
        <w:t>examen des communications soumises en vertu de l</w:t>
      </w:r>
      <w:r w:rsidR="00332EA7">
        <w:t>’</w:t>
      </w:r>
      <w:r w:rsidRPr="00F8244B">
        <w:t>article 11 de la Convention.</w:t>
      </w:r>
    </w:p>
    <w:p w14:paraId="2E71EC2A" w14:textId="77777777" w:rsidR="00BC5839" w:rsidRPr="00F8244B" w:rsidRDefault="00BC5839" w:rsidP="00BC5839">
      <w:pPr>
        <w:pStyle w:val="H23G"/>
      </w:pPr>
      <w:r w:rsidRPr="00F8244B">
        <w:tab/>
      </w:r>
      <w:r>
        <w:t>9</w:t>
      </w:r>
      <w:r w:rsidRPr="00F8244B">
        <w:t>.</w:t>
      </w:r>
      <w:r w:rsidRPr="00F8244B">
        <w:tab/>
        <w:t>Examen des communications soumises en vertu de l</w:t>
      </w:r>
      <w:r w:rsidR="00332EA7">
        <w:t>’</w:t>
      </w:r>
      <w:r w:rsidRPr="00F8244B">
        <w:t>article 14 de la Convention</w:t>
      </w:r>
    </w:p>
    <w:p w14:paraId="637DD0E9" w14:textId="77777777" w:rsidR="00BC5839" w:rsidRPr="00F8244B" w:rsidRDefault="00BC5839" w:rsidP="00BC5839">
      <w:pPr>
        <w:pStyle w:val="SingleTxtG"/>
        <w:ind w:firstLine="567"/>
        <w:rPr>
          <w:b/>
          <w:bCs/>
        </w:rPr>
      </w:pPr>
      <w:r w:rsidRPr="00F8244B">
        <w:rPr>
          <w:bCs/>
        </w:rPr>
        <w:t>Conformément aux dispositions du chapitre XVIII de son Règlement intérieur, le Comité examinera au titre de ce point les communications qui lui ont été adressées en vertu de l</w:t>
      </w:r>
      <w:r w:rsidR="00332EA7">
        <w:rPr>
          <w:b/>
          <w:bCs/>
        </w:rPr>
        <w:t>’</w:t>
      </w:r>
      <w:r w:rsidRPr="00F8244B">
        <w:rPr>
          <w:bCs/>
        </w:rPr>
        <w:t>article 14 de la Convention.</w:t>
      </w:r>
    </w:p>
    <w:p w14:paraId="6CC469B0" w14:textId="77777777" w:rsidR="00BC5839" w:rsidRPr="00F8244B" w:rsidRDefault="00BC5839" w:rsidP="00BC5839">
      <w:pPr>
        <w:pStyle w:val="SingleTxtG"/>
        <w:ind w:firstLine="567"/>
      </w:pPr>
      <w:r w:rsidRPr="00F8244B">
        <w:t>L</w:t>
      </w:r>
      <w:r w:rsidR="00332EA7">
        <w:t>’</w:t>
      </w:r>
      <w:r w:rsidRPr="00F8244B">
        <w:t>article 88 du Règlement intérieur dispose que les séances du Comité au cours desquelles sont examinées les communications soumises en vertu de l</w:t>
      </w:r>
      <w:r w:rsidR="00332EA7">
        <w:t>’</w:t>
      </w:r>
      <w:r w:rsidRPr="00F8244B">
        <w:t>article 14 de la Convention se tiennent à huis clos.</w:t>
      </w:r>
    </w:p>
    <w:p w14:paraId="4617661F" w14:textId="77777777" w:rsidR="00BC5839" w:rsidRPr="00F8244B" w:rsidRDefault="00BC5839" w:rsidP="00BC5839">
      <w:pPr>
        <w:pStyle w:val="H23G"/>
      </w:pPr>
      <w:r w:rsidRPr="00F8244B">
        <w:tab/>
      </w:r>
      <w:r>
        <w:t>10</w:t>
      </w:r>
      <w:r w:rsidRPr="00F8244B">
        <w:t>.</w:t>
      </w:r>
      <w:r w:rsidRPr="00F8244B">
        <w:tab/>
        <w:t>Procédure de suivi</w:t>
      </w:r>
    </w:p>
    <w:p w14:paraId="0AB57D5F" w14:textId="77777777" w:rsidR="00BC5839" w:rsidRPr="00F8244B" w:rsidRDefault="00BC5839" w:rsidP="00BC5839">
      <w:pPr>
        <w:pStyle w:val="SingleTxtG"/>
        <w:ind w:firstLine="567"/>
      </w:pPr>
      <w:r w:rsidRPr="00F8244B">
        <w:t>Conformément aux dispositions de l</w:t>
      </w:r>
      <w:r w:rsidR="00332EA7">
        <w:t>’</w:t>
      </w:r>
      <w:r w:rsidRPr="00F8244B">
        <w:t>article</w:t>
      </w:r>
      <w:r w:rsidR="00332EA7">
        <w:t> </w:t>
      </w:r>
      <w:r w:rsidRPr="00F8244B">
        <w:t>65 de son Règlement intérieur, le Comité examinera les renseignements soumis par les États parties concernant la suite donnée à ses observations et recommandations.</w:t>
      </w:r>
    </w:p>
    <w:p w14:paraId="6F974B46" w14:textId="77777777" w:rsidR="00BC5839" w:rsidRPr="00F8244B" w:rsidRDefault="00BC5839" w:rsidP="00BC5839">
      <w:pPr>
        <w:pStyle w:val="H23G"/>
      </w:pPr>
      <w:r w:rsidRPr="00F8244B">
        <w:tab/>
      </w:r>
      <w:r>
        <w:t>11</w:t>
      </w:r>
      <w:r w:rsidRPr="00F8244B">
        <w:t>.</w:t>
      </w:r>
      <w:r w:rsidRPr="00F8244B">
        <w:tab/>
        <w:t xml:space="preserve">Suivi de la Conférence mondiale contre le racisme, la discrimination raciale, </w:t>
      </w:r>
      <w:r w:rsidRPr="00F8244B">
        <w:br/>
        <w:t>la xénophobie et l</w:t>
      </w:r>
      <w:r w:rsidR="00332EA7">
        <w:t>’</w:t>
      </w:r>
      <w:r w:rsidRPr="00F8244B">
        <w:t>intolérance qui y est associée, et de la Conférence d</w:t>
      </w:r>
      <w:r w:rsidR="00332EA7">
        <w:t>’</w:t>
      </w:r>
      <w:r w:rsidRPr="00F8244B">
        <w:t xml:space="preserve">examen </w:t>
      </w:r>
      <w:r w:rsidRPr="00F8244B">
        <w:br/>
        <w:t>de Durban</w:t>
      </w:r>
    </w:p>
    <w:p w14:paraId="1A2FAB40" w14:textId="77777777" w:rsidR="00BC5839" w:rsidRPr="00F8244B" w:rsidRDefault="00BC5839" w:rsidP="00BC5839">
      <w:pPr>
        <w:pStyle w:val="SingleTxtG"/>
        <w:ind w:firstLine="567"/>
      </w:pPr>
      <w:r w:rsidRPr="00F8244B">
        <w:t>Au titre de ce point, le Comité examinera les activités de suivi de la Déclaration et du Programme d</w:t>
      </w:r>
      <w:r w:rsidR="00332EA7">
        <w:t>’</w:t>
      </w:r>
      <w:r w:rsidRPr="00F8244B">
        <w:t>action de Durban, adoptés lors de la Conférence mondiale contre le racisme, la discrimination raciale, la xénophobie et l</w:t>
      </w:r>
      <w:r w:rsidR="00332EA7">
        <w:t>’</w:t>
      </w:r>
      <w:r w:rsidRPr="00F8244B">
        <w:t>intolérance qui y est associée, et de la Conférence d</w:t>
      </w:r>
      <w:r w:rsidR="00332EA7">
        <w:t>’</w:t>
      </w:r>
      <w:r w:rsidRPr="00F8244B">
        <w:t>examen de Durban.</w:t>
      </w:r>
    </w:p>
    <w:p w14:paraId="31C9829A" w14:textId="77777777" w:rsidR="00BC5839" w:rsidRDefault="00BC5839" w:rsidP="00BC5839">
      <w:pPr>
        <w:pStyle w:val="H23G"/>
      </w:pPr>
      <w:r>
        <w:tab/>
        <w:t>12.</w:t>
      </w:r>
      <w:r>
        <w:tab/>
      </w:r>
      <w:r w:rsidRPr="00AA6707">
        <w:t>Examen des copies de pétitions, des copies de rapports et autres renseignements relatifs aux territoires sous tutelle, aux territoires non autonomes et à tous les autres territoires auxquels s</w:t>
      </w:r>
      <w:r w:rsidR="00332EA7">
        <w:t>’</w:t>
      </w:r>
      <w:r w:rsidRPr="00AA6707">
        <w:t>applique la résolution 1514 (XV) de l</w:t>
      </w:r>
      <w:r w:rsidR="00332EA7">
        <w:t>’</w:t>
      </w:r>
      <w:r w:rsidRPr="00AA6707">
        <w:t>Assemblée générale, conformément à l</w:t>
      </w:r>
      <w:r w:rsidR="00332EA7">
        <w:t>’</w:t>
      </w:r>
      <w:r w:rsidRPr="00AA6707">
        <w:t>article 15 de la Convention</w:t>
      </w:r>
    </w:p>
    <w:p w14:paraId="1AA42B4F" w14:textId="77777777" w:rsidR="00BC5839" w:rsidRPr="00D97BC3" w:rsidRDefault="00BC5839" w:rsidP="00BC5839">
      <w:pPr>
        <w:pStyle w:val="SingleTxtG"/>
        <w:ind w:firstLine="567"/>
      </w:pPr>
      <w:r w:rsidRPr="00D97BC3">
        <w:t xml:space="preserve">Au titre de ce point, le Comité examinera des copies de pétitions, des copies de rapports et </w:t>
      </w:r>
      <w:r>
        <w:t>d</w:t>
      </w:r>
      <w:r w:rsidR="00332EA7">
        <w:t>’</w:t>
      </w:r>
      <w:r w:rsidRPr="00D97BC3">
        <w:t xml:space="preserve">autres renseignements relatifs </w:t>
      </w:r>
      <w:r w:rsidRPr="00AA6707">
        <w:t>aux territoires sous tutelle, aux territoires non autonomes et à tous les autres territoires auxquels s</w:t>
      </w:r>
      <w:r w:rsidR="00332EA7">
        <w:t>’</w:t>
      </w:r>
      <w:r w:rsidRPr="00AA6707">
        <w:t>applique la résolution 1514 (XV) de l</w:t>
      </w:r>
      <w:r w:rsidR="00332EA7">
        <w:t>’</w:t>
      </w:r>
      <w:r w:rsidRPr="00AA6707">
        <w:t>Assemblée générale</w:t>
      </w:r>
      <w:r>
        <w:t>, conformément à l</w:t>
      </w:r>
      <w:r w:rsidR="00332EA7">
        <w:t>’</w:t>
      </w:r>
      <w:r>
        <w:t>article</w:t>
      </w:r>
      <w:r w:rsidR="00332EA7">
        <w:t> </w:t>
      </w:r>
      <w:r>
        <w:t>15 de la Convention.</w:t>
      </w:r>
    </w:p>
    <w:p w14:paraId="271E359D" w14:textId="77777777" w:rsidR="00BC5839" w:rsidRPr="00F8244B" w:rsidRDefault="00BC5839" w:rsidP="00BC5839">
      <w:pPr>
        <w:pStyle w:val="H23G"/>
      </w:pPr>
      <w:r>
        <w:lastRenderedPageBreak/>
        <w:tab/>
      </w:r>
      <w:r w:rsidRPr="00F8244B">
        <w:t>1</w:t>
      </w:r>
      <w:r>
        <w:t>3</w:t>
      </w:r>
      <w:r w:rsidRPr="00F8244B">
        <w:t>.</w:t>
      </w:r>
      <w:r w:rsidRPr="00F8244B">
        <w:tab/>
        <w:t>Examen de la recommandation générale n</w:t>
      </w:r>
      <w:r w:rsidR="009E7707" w:rsidRPr="009E7707">
        <w:rPr>
          <w:vertAlign w:val="superscript"/>
        </w:rPr>
        <w:t>o</w:t>
      </w:r>
      <w:r w:rsidR="009E7707">
        <w:t> </w:t>
      </w:r>
      <w:r w:rsidRPr="00F8244B">
        <w:t xml:space="preserve">36 sur la prévention </w:t>
      </w:r>
      <w:r w:rsidR="009E7707">
        <w:br/>
      </w:r>
      <w:r w:rsidRPr="00F8244B">
        <w:t>et l</w:t>
      </w:r>
      <w:r w:rsidR="00332EA7">
        <w:t>’</w:t>
      </w:r>
      <w:r w:rsidRPr="00F8244B">
        <w:t>élimination</w:t>
      </w:r>
      <w:r w:rsidR="009E7707">
        <w:t xml:space="preserve"> </w:t>
      </w:r>
      <w:r w:rsidRPr="00F8244B">
        <w:t>du profilage racial</w:t>
      </w:r>
    </w:p>
    <w:p w14:paraId="4CFB9F8D" w14:textId="77777777" w:rsidR="00984B29" w:rsidRDefault="00BC5839" w:rsidP="00BC5839">
      <w:pPr>
        <w:pStyle w:val="SingleTxtG"/>
        <w:ind w:firstLine="567"/>
      </w:pPr>
      <w:r w:rsidRPr="00F8244B">
        <w:t>À sa 10</w:t>
      </w:r>
      <w:r>
        <w:t>1</w:t>
      </w:r>
      <w:r w:rsidRPr="00F8244B">
        <w:rPr>
          <w:vertAlign w:val="superscript"/>
        </w:rPr>
        <w:t>e</w:t>
      </w:r>
      <w:r w:rsidRPr="00F8244B">
        <w:t xml:space="preserve"> session, le Comité poursuivra ses travaux de rédaction de la recommandation générale </w:t>
      </w:r>
      <w:r w:rsidRPr="00F8244B">
        <w:rPr>
          <w:rFonts w:eastAsia="MS Mincho"/>
        </w:rPr>
        <w:t>n</w:t>
      </w:r>
      <w:r w:rsidRPr="00F8244B">
        <w:rPr>
          <w:rFonts w:eastAsia="MS Mincho"/>
          <w:vertAlign w:val="superscript"/>
        </w:rPr>
        <w:t>o</w:t>
      </w:r>
      <w:r w:rsidRPr="00F8244B">
        <w:t> 36 sur la prévention et l</w:t>
      </w:r>
      <w:r w:rsidR="00332EA7">
        <w:t>’</w:t>
      </w:r>
      <w:r w:rsidRPr="00F8244B">
        <w:t>élimination du profilage racial.</w:t>
      </w:r>
    </w:p>
    <w:p w14:paraId="6C24C40E" w14:textId="77777777" w:rsidR="00BC5839" w:rsidRPr="008738FC" w:rsidRDefault="00BC5839" w:rsidP="00BC5839">
      <w:pPr>
        <w:pStyle w:val="HChG"/>
      </w:pPr>
      <w:r>
        <w:br w:type="page"/>
      </w:r>
      <w:r w:rsidRPr="00BC5839">
        <w:lastRenderedPageBreak/>
        <w:t>Annexe</w:t>
      </w:r>
    </w:p>
    <w:p w14:paraId="59823323" w14:textId="77777777" w:rsidR="00BC5839" w:rsidRPr="00865F54" w:rsidRDefault="00BC5839" w:rsidP="00BC5839">
      <w:pPr>
        <w:pStyle w:val="HChG"/>
      </w:pPr>
      <w:r w:rsidRPr="008738FC">
        <w:tab/>
      </w:r>
      <w:r w:rsidRPr="008738FC">
        <w:tab/>
      </w:r>
      <w:r w:rsidRPr="00865F54">
        <w:t>Calendrier propos</w:t>
      </w:r>
      <w:bookmarkStart w:id="0" w:name="_GoBack"/>
      <w:bookmarkEnd w:id="0"/>
      <w:r w:rsidRPr="00865F54">
        <w:t>é pour l</w:t>
      </w:r>
      <w:r w:rsidR="00332EA7">
        <w:t>’</w:t>
      </w:r>
      <w:r w:rsidRPr="00865F54">
        <w:t>examen des rapports,</w:t>
      </w:r>
      <w:r w:rsidRPr="008738FC">
        <w:t xml:space="preserve"> </w:t>
      </w:r>
      <w:r>
        <w:br/>
      </w:r>
      <w:r w:rsidRPr="00865F54">
        <w:rPr>
          <w:spacing w:val="2"/>
        </w:rPr>
        <w:t xml:space="preserve">des observations et des renseignements </w:t>
      </w:r>
      <w:r w:rsidRPr="00865F54">
        <w:rPr>
          <w:spacing w:val="2"/>
        </w:rPr>
        <w:br/>
      </w:r>
      <w:r w:rsidRPr="00865F54">
        <w:t>complémentaires soumis par les États parties</w:t>
      </w:r>
    </w:p>
    <w:p w14:paraId="72F0AED6" w14:textId="77777777" w:rsidR="00BC5839" w:rsidRDefault="00BC5839" w:rsidP="00BC5839">
      <w:pPr>
        <w:pStyle w:val="SingleTxtG"/>
        <w:ind w:firstLine="567"/>
      </w:pPr>
      <w:r w:rsidRPr="008738FC">
        <w:t>Le calendrier ci</w:t>
      </w:r>
      <w:r w:rsidRPr="008738FC">
        <w:noBreakHyphen/>
        <w:t xml:space="preserve">après a été établi par le Secrétaire général, en concertation avec la présidence, compte tenu des décisions prises à ce sujet par le Comité à sa </w:t>
      </w:r>
      <w:r>
        <w:t>100</w:t>
      </w:r>
      <w:r w:rsidRPr="00D97BC3">
        <w:rPr>
          <w:vertAlign w:val="superscript"/>
        </w:rPr>
        <w:t>e</w:t>
      </w:r>
      <w:r w:rsidR="00FD4ABE">
        <w:t> </w:t>
      </w:r>
      <w:r w:rsidRPr="008738FC">
        <w:t>session.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3118"/>
        <w:gridCol w:w="1700"/>
      </w:tblGrid>
      <w:tr w:rsidR="00BC5839" w:rsidRPr="00BC5839" w14:paraId="747126D5" w14:textId="77777777" w:rsidTr="00BC5839">
        <w:trPr>
          <w:cantSplit/>
          <w:tblHeader/>
        </w:trPr>
        <w:tc>
          <w:tcPr>
            <w:tcW w:w="173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7041E1" w14:textId="77777777" w:rsidR="00BC5839" w:rsidRPr="00BC5839" w:rsidRDefault="00BC5839" w:rsidP="00BC583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C5839">
              <w:rPr>
                <w:i/>
                <w:sz w:val="16"/>
              </w:rPr>
              <w:t>Jour</w:t>
            </w:r>
          </w:p>
        </w:tc>
        <w:tc>
          <w:tcPr>
            <w:tcW w:w="211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9C0B35" w14:textId="77777777" w:rsidR="00BC5839" w:rsidRPr="00BC5839" w:rsidRDefault="00BC5839" w:rsidP="00BC583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C5839">
              <w:rPr>
                <w:i/>
                <w:sz w:val="16"/>
              </w:rPr>
              <w:t>Num</w:t>
            </w:r>
            <w:r w:rsidRPr="00BC5839">
              <w:rPr>
                <w:rFonts w:hint="eastAsia"/>
                <w:i/>
                <w:sz w:val="16"/>
              </w:rPr>
              <w:t>é</w:t>
            </w:r>
            <w:r w:rsidRPr="00BC5839">
              <w:rPr>
                <w:i/>
                <w:sz w:val="16"/>
              </w:rPr>
              <w:t>ro d</w:t>
            </w:r>
            <w:r w:rsidR="00332EA7">
              <w:rPr>
                <w:i/>
                <w:sz w:val="16"/>
              </w:rPr>
              <w:t>’</w:t>
            </w:r>
            <w:r w:rsidRPr="00BC5839">
              <w:rPr>
                <w:i/>
                <w:sz w:val="16"/>
              </w:rPr>
              <w:t>ordre de la s</w:t>
            </w:r>
            <w:r w:rsidRPr="00BC5839">
              <w:rPr>
                <w:rFonts w:hint="eastAsia"/>
                <w:i/>
                <w:sz w:val="16"/>
              </w:rPr>
              <w:t>é</w:t>
            </w:r>
            <w:r w:rsidRPr="00BC5839">
              <w:rPr>
                <w:i/>
                <w:sz w:val="16"/>
              </w:rPr>
              <w:t>ance et heure</w:t>
            </w:r>
          </w:p>
        </w:tc>
        <w:tc>
          <w:tcPr>
            <w:tcW w:w="115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66F27A" w14:textId="77777777" w:rsidR="00BC5839" w:rsidRPr="00BC5839" w:rsidRDefault="00BC5839" w:rsidP="00BC583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C5839">
              <w:rPr>
                <w:i/>
                <w:sz w:val="16"/>
              </w:rPr>
              <w:t>État partie</w:t>
            </w:r>
          </w:p>
        </w:tc>
      </w:tr>
      <w:tr w:rsidR="00BC5839" w:rsidRPr="00BC5839" w14:paraId="325C0E77" w14:textId="77777777" w:rsidTr="00BC5839">
        <w:trPr>
          <w:cantSplit/>
          <w:trHeight w:hRule="exact" w:val="113"/>
        </w:trPr>
        <w:tc>
          <w:tcPr>
            <w:tcW w:w="1731" w:type="pct"/>
            <w:tcBorders>
              <w:top w:val="single" w:sz="12" w:space="0" w:color="auto"/>
            </w:tcBorders>
            <w:shd w:val="clear" w:color="auto" w:fill="auto"/>
          </w:tcPr>
          <w:p w14:paraId="33EBA487" w14:textId="77777777" w:rsidR="00BC5839" w:rsidRPr="00BC5839" w:rsidRDefault="00BC5839" w:rsidP="00BC5839">
            <w:pPr>
              <w:spacing w:before="40" w:after="120"/>
              <w:ind w:right="113"/>
            </w:pPr>
          </w:p>
        </w:tc>
        <w:tc>
          <w:tcPr>
            <w:tcW w:w="2115" w:type="pct"/>
            <w:tcBorders>
              <w:top w:val="single" w:sz="12" w:space="0" w:color="auto"/>
            </w:tcBorders>
            <w:shd w:val="clear" w:color="auto" w:fill="auto"/>
          </w:tcPr>
          <w:p w14:paraId="72139F4A" w14:textId="77777777" w:rsidR="00BC5839" w:rsidRPr="00BC5839" w:rsidRDefault="00BC5839" w:rsidP="00BC5839">
            <w:pPr>
              <w:spacing w:before="40" w:after="120"/>
              <w:ind w:right="113"/>
            </w:pPr>
          </w:p>
        </w:tc>
        <w:tc>
          <w:tcPr>
            <w:tcW w:w="1153" w:type="pct"/>
            <w:tcBorders>
              <w:top w:val="single" w:sz="12" w:space="0" w:color="auto"/>
            </w:tcBorders>
            <w:shd w:val="clear" w:color="auto" w:fill="auto"/>
          </w:tcPr>
          <w:p w14:paraId="75D2C853" w14:textId="77777777" w:rsidR="00BC5839" w:rsidRPr="00BC5839" w:rsidRDefault="00BC5839" w:rsidP="00BC5839">
            <w:pPr>
              <w:spacing w:before="40" w:after="120"/>
              <w:ind w:right="113"/>
            </w:pPr>
          </w:p>
        </w:tc>
      </w:tr>
      <w:tr w:rsidR="00BC5839" w:rsidRPr="00BC5839" w14:paraId="248E1190" w14:textId="77777777" w:rsidTr="00BC5839">
        <w:trPr>
          <w:cantSplit/>
        </w:trPr>
        <w:tc>
          <w:tcPr>
            <w:tcW w:w="1731" w:type="pct"/>
            <w:shd w:val="clear" w:color="auto" w:fill="auto"/>
          </w:tcPr>
          <w:p w14:paraId="10A3BDE1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Mardi</w:t>
            </w:r>
            <w:r>
              <w:rPr>
                <w:szCs w:val="22"/>
              </w:rPr>
              <w:t xml:space="preserve"> </w:t>
            </w:r>
            <w:r>
              <w:rPr>
                <w:szCs w:val="22"/>
              </w:rPr>
              <w:br/>
            </w:r>
            <w:r w:rsidRPr="00BC5839">
              <w:rPr>
                <w:szCs w:val="22"/>
              </w:rPr>
              <w:t>21 avril 2020</w:t>
            </w:r>
          </w:p>
        </w:tc>
        <w:tc>
          <w:tcPr>
            <w:tcW w:w="2115" w:type="pct"/>
            <w:shd w:val="clear" w:color="auto" w:fill="auto"/>
          </w:tcPr>
          <w:p w14:paraId="74B821A0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2806</w:t>
            </w:r>
            <w:r w:rsidRPr="00BC5839">
              <w:rPr>
                <w:szCs w:val="22"/>
                <w:vertAlign w:val="superscript"/>
              </w:rPr>
              <w:t>e</w:t>
            </w:r>
            <w:r>
              <w:rPr>
                <w:szCs w:val="22"/>
                <w:vertAlign w:val="superscript"/>
              </w:rPr>
              <w:t xml:space="preserve"> </w:t>
            </w:r>
            <w:r>
              <w:rPr>
                <w:szCs w:val="22"/>
                <w:vertAlign w:val="superscript"/>
              </w:rPr>
              <w:br/>
            </w:r>
            <w:r w:rsidRPr="00BC5839">
              <w:rPr>
                <w:szCs w:val="22"/>
              </w:rPr>
              <w:t>15 heures</w:t>
            </w:r>
            <w:r w:rsidR="00332EA7">
              <w:noBreakHyphen/>
            </w:r>
            <w:r w:rsidRPr="00BC5839">
              <w:rPr>
                <w:szCs w:val="22"/>
              </w:rPr>
              <w:t>18 heures</w:t>
            </w:r>
          </w:p>
        </w:tc>
        <w:tc>
          <w:tcPr>
            <w:tcW w:w="1153" w:type="pct"/>
            <w:shd w:val="clear" w:color="auto" w:fill="auto"/>
          </w:tcPr>
          <w:p w14:paraId="56EEDC80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Liban</w:t>
            </w:r>
          </w:p>
        </w:tc>
      </w:tr>
      <w:tr w:rsidR="00BC5839" w:rsidRPr="00BC5839" w14:paraId="0CF2C482" w14:textId="77777777" w:rsidTr="00BC5839">
        <w:trPr>
          <w:cantSplit/>
        </w:trPr>
        <w:tc>
          <w:tcPr>
            <w:tcW w:w="1731" w:type="pct"/>
            <w:vMerge w:val="restart"/>
            <w:shd w:val="clear" w:color="auto" w:fill="auto"/>
          </w:tcPr>
          <w:p w14:paraId="79448CD6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Mercredi</w:t>
            </w:r>
            <w:r>
              <w:rPr>
                <w:szCs w:val="22"/>
              </w:rPr>
              <w:t xml:space="preserve"> </w:t>
            </w:r>
            <w:r>
              <w:rPr>
                <w:szCs w:val="22"/>
              </w:rPr>
              <w:br/>
            </w:r>
            <w:r w:rsidRPr="00BC5839">
              <w:rPr>
                <w:szCs w:val="22"/>
              </w:rPr>
              <w:t>22 avril 2020</w:t>
            </w:r>
          </w:p>
        </w:tc>
        <w:tc>
          <w:tcPr>
            <w:tcW w:w="2115" w:type="pct"/>
            <w:shd w:val="clear" w:color="auto" w:fill="auto"/>
          </w:tcPr>
          <w:p w14:paraId="55DBF18A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2807</w:t>
            </w:r>
            <w:r w:rsidRPr="00BC5839">
              <w:rPr>
                <w:szCs w:val="22"/>
                <w:vertAlign w:val="superscript"/>
              </w:rPr>
              <w:t>e</w:t>
            </w:r>
            <w:r>
              <w:rPr>
                <w:szCs w:val="22"/>
                <w:vertAlign w:val="superscript"/>
              </w:rPr>
              <w:t xml:space="preserve"> </w:t>
            </w:r>
            <w:r>
              <w:rPr>
                <w:szCs w:val="22"/>
                <w:vertAlign w:val="superscript"/>
              </w:rPr>
              <w:br/>
            </w:r>
            <w:r w:rsidRPr="00BC5839">
              <w:rPr>
                <w:szCs w:val="22"/>
              </w:rPr>
              <w:t>10 heures</w:t>
            </w:r>
            <w:r w:rsidR="00332EA7">
              <w:noBreakHyphen/>
            </w:r>
            <w:r w:rsidRPr="00BC5839">
              <w:rPr>
                <w:szCs w:val="22"/>
              </w:rPr>
              <w:t>13 heures</w:t>
            </w:r>
          </w:p>
        </w:tc>
        <w:tc>
          <w:tcPr>
            <w:tcW w:w="1153" w:type="pct"/>
            <w:shd w:val="clear" w:color="auto" w:fill="auto"/>
          </w:tcPr>
          <w:p w14:paraId="71CE2873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Liban (suite)</w:t>
            </w:r>
          </w:p>
        </w:tc>
      </w:tr>
      <w:tr w:rsidR="00BC5839" w:rsidRPr="00BC5839" w14:paraId="193ECF9B" w14:textId="77777777" w:rsidTr="00BC5839">
        <w:trPr>
          <w:cantSplit/>
        </w:trPr>
        <w:tc>
          <w:tcPr>
            <w:tcW w:w="1731" w:type="pct"/>
            <w:vMerge/>
            <w:shd w:val="clear" w:color="auto" w:fill="auto"/>
          </w:tcPr>
          <w:p w14:paraId="58696519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</w:p>
        </w:tc>
        <w:tc>
          <w:tcPr>
            <w:tcW w:w="2115" w:type="pct"/>
            <w:shd w:val="clear" w:color="auto" w:fill="auto"/>
          </w:tcPr>
          <w:p w14:paraId="5E5860EC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2808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15 heures</w:t>
            </w:r>
            <w:r w:rsidR="00332EA7">
              <w:noBreakHyphen/>
            </w:r>
            <w:r w:rsidRPr="00BC5839">
              <w:rPr>
                <w:szCs w:val="22"/>
              </w:rPr>
              <w:t>18 heures</w:t>
            </w:r>
          </w:p>
        </w:tc>
        <w:tc>
          <w:tcPr>
            <w:tcW w:w="1153" w:type="pct"/>
            <w:shd w:val="clear" w:color="auto" w:fill="auto"/>
          </w:tcPr>
          <w:p w14:paraId="7F8B2CB3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Suisse</w:t>
            </w:r>
          </w:p>
        </w:tc>
      </w:tr>
      <w:tr w:rsidR="00BC5839" w:rsidRPr="00BC5839" w14:paraId="30006FC9" w14:textId="77777777" w:rsidTr="00BC5839">
        <w:trPr>
          <w:cantSplit/>
        </w:trPr>
        <w:tc>
          <w:tcPr>
            <w:tcW w:w="1731" w:type="pct"/>
            <w:vMerge w:val="restart"/>
            <w:shd w:val="clear" w:color="auto" w:fill="auto"/>
          </w:tcPr>
          <w:p w14:paraId="19AF3B76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Jeudi</w:t>
            </w:r>
            <w:r w:rsidR="00332EA7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23 avril 2020</w:t>
            </w:r>
          </w:p>
        </w:tc>
        <w:tc>
          <w:tcPr>
            <w:tcW w:w="2115" w:type="pct"/>
            <w:shd w:val="clear" w:color="auto" w:fill="auto"/>
          </w:tcPr>
          <w:p w14:paraId="7288E2A6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2809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10 heures</w:t>
            </w:r>
            <w:r w:rsidR="00332EA7">
              <w:noBreakHyphen/>
            </w:r>
            <w:r w:rsidRPr="00BC5839">
              <w:rPr>
                <w:szCs w:val="22"/>
              </w:rPr>
              <w:t>13 heures</w:t>
            </w:r>
          </w:p>
        </w:tc>
        <w:tc>
          <w:tcPr>
            <w:tcW w:w="1153" w:type="pct"/>
            <w:shd w:val="clear" w:color="auto" w:fill="auto"/>
          </w:tcPr>
          <w:p w14:paraId="086BF0C5" w14:textId="77777777" w:rsidR="00BC5839" w:rsidRPr="00BC5839" w:rsidRDefault="00BC5839" w:rsidP="00BC5839">
            <w:pPr>
              <w:spacing w:before="40" w:after="120"/>
              <w:ind w:right="113"/>
              <w:rPr>
                <w:rFonts w:eastAsia="SimSun"/>
                <w:bCs/>
                <w:szCs w:val="22"/>
                <w:lang w:eastAsia="zh-CN"/>
              </w:rPr>
            </w:pPr>
            <w:r w:rsidRPr="00BC5839">
              <w:rPr>
                <w:rFonts w:eastAsia="SimSun"/>
                <w:bCs/>
                <w:szCs w:val="22"/>
                <w:lang w:eastAsia="zh-CN"/>
              </w:rPr>
              <w:t xml:space="preserve">Suisse </w:t>
            </w:r>
            <w:r w:rsidRPr="00BC5839">
              <w:rPr>
                <w:szCs w:val="22"/>
              </w:rPr>
              <w:t>(suite)</w:t>
            </w:r>
          </w:p>
        </w:tc>
      </w:tr>
      <w:tr w:rsidR="00BC5839" w:rsidRPr="00BC5839" w14:paraId="7E5934E2" w14:textId="77777777" w:rsidTr="00BC5839">
        <w:trPr>
          <w:cantSplit/>
        </w:trPr>
        <w:tc>
          <w:tcPr>
            <w:tcW w:w="1731" w:type="pct"/>
            <w:vMerge/>
            <w:shd w:val="clear" w:color="auto" w:fill="auto"/>
          </w:tcPr>
          <w:p w14:paraId="1BCD5108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</w:p>
        </w:tc>
        <w:tc>
          <w:tcPr>
            <w:tcW w:w="2115" w:type="pct"/>
            <w:shd w:val="clear" w:color="auto" w:fill="auto"/>
          </w:tcPr>
          <w:p w14:paraId="2EAA5FAC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2810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15 heures</w:t>
            </w:r>
            <w:r w:rsidR="00332EA7">
              <w:noBreakHyphen/>
            </w:r>
            <w:r w:rsidRPr="00BC5839">
              <w:rPr>
                <w:szCs w:val="22"/>
              </w:rPr>
              <w:t>18 heures</w:t>
            </w:r>
          </w:p>
        </w:tc>
        <w:tc>
          <w:tcPr>
            <w:tcW w:w="1153" w:type="pct"/>
            <w:shd w:val="clear" w:color="auto" w:fill="auto"/>
          </w:tcPr>
          <w:p w14:paraId="59251310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rFonts w:eastAsia="SimSun"/>
                <w:bCs/>
                <w:szCs w:val="22"/>
                <w:lang w:eastAsia="zh-CN"/>
              </w:rPr>
              <w:t>Italie</w:t>
            </w:r>
          </w:p>
        </w:tc>
      </w:tr>
      <w:tr w:rsidR="00BC5839" w:rsidRPr="00BC5839" w14:paraId="6169E625" w14:textId="77777777" w:rsidTr="00BC5839">
        <w:trPr>
          <w:cantSplit/>
        </w:trPr>
        <w:tc>
          <w:tcPr>
            <w:tcW w:w="1731" w:type="pct"/>
            <w:shd w:val="clear" w:color="auto" w:fill="auto"/>
          </w:tcPr>
          <w:p w14:paraId="3F4ECDC5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Vendredi</w:t>
            </w:r>
            <w:r w:rsidR="00332EA7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24 avril 2020</w:t>
            </w:r>
          </w:p>
        </w:tc>
        <w:tc>
          <w:tcPr>
            <w:tcW w:w="2115" w:type="pct"/>
            <w:shd w:val="clear" w:color="auto" w:fill="auto"/>
          </w:tcPr>
          <w:p w14:paraId="4D38C838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2811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10 heures</w:t>
            </w:r>
            <w:r w:rsidR="00332EA7">
              <w:noBreakHyphen/>
            </w:r>
            <w:r w:rsidRPr="00BC5839">
              <w:rPr>
                <w:szCs w:val="22"/>
              </w:rPr>
              <w:t>13 heures</w:t>
            </w:r>
          </w:p>
        </w:tc>
        <w:tc>
          <w:tcPr>
            <w:tcW w:w="1153" w:type="pct"/>
            <w:shd w:val="clear" w:color="auto" w:fill="auto"/>
          </w:tcPr>
          <w:p w14:paraId="1665FB64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 xml:space="preserve">Italie (suite) </w:t>
            </w:r>
          </w:p>
        </w:tc>
      </w:tr>
      <w:tr w:rsidR="00BC5839" w:rsidRPr="00BC5839" w14:paraId="5ABA8930" w14:textId="77777777" w:rsidTr="00BC5839">
        <w:trPr>
          <w:cantSplit/>
        </w:trPr>
        <w:tc>
          <w:tcPr>
            <w:tcW w:w="1731" w:type="pct"/>
            <w:shd w:val="clear" w:color="auto" w:fill="auto"/>
          </w:tcPr>
          <w:p w14:paraId="36AF09D6" w14:textId="77777777" w:rsidR="00BC5839" w:rsidRPr="00332EA7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Lundi</w:t>
            </w:r>
            <w:r w:rsidR="00332EA7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27 avril 2020</w:t>
            </w:r>
          </w:p>
        </w:tc>
        <w:tc>
          <w:tcPr>
            <w:tcW w:w="2115" w:type="pct"/>
            <w:shd w:val="clear" w:color="auto" w:fill="auto"/>
          </w:tcPr>
          <w:p w14:paraId="74191BE6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  <w:vertAlign w:val="superscript"/>
              </w:rPr>
            </w:pPr>
            <w:r w:rsidRPr="00BC5839">
              <w:rPr>
                <w:szCs w:val="22"/>
              </w:rPr>
              <w:t>2814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15 heures</w:t>
            </w:r>
            <w:r w:rsidR="00332EA7">
              <w:noBreakHyphen/>
            </w:r>
            <w:r w:rsidRPr="00BC5839">
              <w:rPr>
                <w:szCs w:val="22"/>
              </w:rPr>
              <w:t>18 heures</w:t>
            </w:r>
          </w:p>
        </w:tc>
        <w:tc>
          <w:tcPr>
            <w:tcW w:w="1153" w:type="pct"/>
            <w:shd w:val="clear" w:color="auto" w:fill="auto"/>
          </w:tcPr>
          <w:p w14:paraId="02503980" w14:textId="77777777" w:rsidR="00BC5839" w:rsidRPr="00332EA7" w:rsidRDefault="00BC5839" w:rsidP="00BC5839">
            <w:pPr>
              <w:spacing w:before="40" w:after="120"/>
              <w:ind w:right="113"/>
              <w:rPr>
                <w:bCs/>
                <w:szCs w:val="22"/>
              </w:rPr>
            </w:pPr>
            <w:r w:rsidRPr="00BC5839">
              <w:rPr>
                <w:bCs/>
                <w:szCs w:val="22"/>
              </w:rPr>
              <w:t>Pays-Bas</w:t>
            </w:r>
          </w:p>
        </w:tc>
      </w:tr>
      <w:tr w:rsidR="00BC5839" w:rsidRPr="00BC5839" w14:paraId="0C7E5757" w14:textId="77777777" w:rsidTr="00BC5839">
        <w:trPr>
          <w:cantSplit/>
        </w:trPr>
        <w:tc>
          <w:tcPr>
            <w:tcW w:w="1731" w:type="pct"/>
            <w:vMerge w:val="restart"/>
            <w:shd w:val="clear" w:color="auto" w:fill="auto"/>
          </w:tcPr>
          <w:p w14:paraId="412DDE4A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Mardi</w:t>
            </w:r>
            <w:r w:rsidR="00332EA7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28 avril 2020</w:t>
            </w:r>
          </w:p>
        </w:tc>
        <w:tc>
          <w:tcPr>
            <w:tcW w:w="2115" w:type="pct"/>
            <w:shd w:val="clear" w:color="auto" w:fill="auto"/>
          </w:tcPr>
          <w:p w14:paraId="17B5A449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2815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10 heures</w:t>
            </w:r>
            <w:r w:rsidR="00332EA7">
              <w:noBreakHyphen/>
            </w:r>
            <w:r w:rsidRPr="00BC5839">
              <w:rPr>
                <w:szCs w:val="22"/>
              </w:rPr>
              <w:t>13 heures</w:t>
            </w:r>
          </w:p>
        </w:tc>
        <w:tc>
          <w:tcPr>
            <w:tcW w:w="1153" w:type="pct"/>
            <w:shd w:val="clear" w:color="auto" w:fill="auto"/>
          </w:tcPr>
          <w:p w14:paraId="2E6C5179" w14:textId="77777777" w:rsidR="00BC5839" w:rsidRPr="00332EA7" w:rsidRDefault="00BC5839" w:rsidP="00BC5839">
            <w:pPr>
              <w:spacing w:before="40" w:after="120"/>
              <w:ind w:right="113"/>
              <w:rPr>
                <w:bCs/>
                <w:szCs w:val="22"/>
              </w:rPr>
            </w:pPr>
            <w:r w:rsidRPr="00BC5839">
              <w:rPr>
                <w:bCs/>
                <w:szCs w:val="22"/>
              </w:rPr>
              <w:t xml:space="preserve">Pays-Bas </w:t>
            </w:r>
            <w:r w:rsidRPr="00BC5839">
              <w:rPr>
                <w:szCs w:val="22"/>
              </w:rPr>
              <w:t>(suite)</w:t>
            </w:r>
          </w:p>
        </w:tc>
      </w:tr>
      <w:tr w:rsidR="00BC5839" w:rsidRPr="00BC5839" w14:paraId="46CDEC45" w14:textId="77777777" w:rsidTr="00BC5839">
        <w:trPr>
          <w:cantSplit/>
        </w:trPr>
        <w:tc>
          <w:tcPr>
            <w:tcW w:w="1731" w:type="pct"/>
            <w:vMerge/>
            <w:shd w:val="clear" w:color="auto" w:fill="auto"/>
          </w:tcPr>
          <w:p w14:paraId="65E969EA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</w:p>
        </w:tc>
        <w:tc>
          <w:tcPr>
            <w:tcW w:w="2115" w:type="pct"/>
            <w:shd w:val="clear" w:color="auto" w:fill="auto"/>
          </w:tcPr>
          <w:p w14:paraId="46911085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2816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15 heures</w:t>
            </w:r>
            <w:r w:rsidR="00332EA7">
              <w:noBreakHyphen/>
            </w:r>
            <w:r w:rsidRPr="00BC5839">
              <w:rPr>
                <w:szCs w:val="22"/>
              </w:rPr>
              <w:t>18 heures</w:t>
            </w:r>
          </w:p>
        </w:tc>
        <w:tc>
          <w:tcPr>
            <w:tcW w:w="1153" w:type="pct"/>
            <w:shd w:val="clear" w:color="auto" w:fill="auto"/>
          </w:tcPr>
          <w:p w14:paraId="4633A857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Danemark</w:t>
            </w:r>
          </w:p>
        </w:tc>
      </w:tr>
      <w:tr w:rsidR="00BC5839" w:rsidRPr="00BC5839" w14:paraId="6855A5D3" w14:textId="77777777" w:rsidTr="00BC5839">
        <w:trPr>
          <w:cantSplit/>
        </w:trPr>
        <w:tc>
          <w:tcPr>
            <w:tcW w:w="1731" w:type="pct"/>
            <w:vMerge w:val="restart"/>
            <w:shd w:val="clear" w:color="auto" w:fill="auto"/>
          </w:tcPr>
          <w:p w14:paraId="64EDE4A9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Mercredi</w:t>
            </w:r>
            <w:r w:rsidR="00332EA7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29 avril 2020</w:t>
            </w:r>
          </w:p>
        </w:tc>
        <w:tc>
          <w:tcPr>
            <w:tcW w:w="2115" w:type="pct"/>
            <w:shd w:val="clear" w:color="auto" w:fill="auto"/>
          </w:tcPr>
          <w:p w14:paraId="156A202F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2817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10 heures</w:t>
            </w:r>
            <w:r w:rsidR="00332EA7">
              <w:noBreakHyphen/>
            </w:r>
            <w:r w:rsidRPr="00BC5839">
              <w:rPr>
                <w:szCs w:val="22"/>
              </w:rPr>
              <w:t>13 heures</w:t>
            </w:r>
          </w:p>
        </w:tc>
        <w:tc>
          <w:tcPr>
            <w:tcW w:w="1153" w:type="pct"/>
            <w:shd w:val="clear" w:color="auto" w:fill="auto"/>
          </w:tcPr>
          <w:p w14:paraId="2361570F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Danemark (suite)</w:t>
            </w:r>
          </w:p>
        </w:tc>
      </w:tr>
      <w:tr w:rsidR="00BC5839" w:rsidRPr="00BC5839" w14:paraId="68D3E6E5" w14:textId="77777777" w:rsidTr="00BC5839">
        <w:trPr>
          <w:cantSplit/>
        </w:trPr>
        <w:tc>
          <w:tcPr>
            <w:tcW w:w="1731" w:type="pct"/>
            <w:vMerge/>
            <w:shd w:val="clear" w:color="auto" w:fill="auto"/>
          </w:tcPr>
          <w:p w14:paraId="38C78584" w14:textId="77777777" w:rsidR="00BC5839" w:rsidRPr="00BC5839" w:rsidRDefault="00BC5839" w:rsidP="00BC5839">
            <w:pPr>
              <w:spacing w:before="40" w:after="120"/>
              <w:ind w:right="113"/>
              <w:rPr>
                <w:szCs w:val="22"/>
              </w:rPr>
            </w:pPr>
          </w:p>
        </w:tc>
        <w:tc>
          <w:tcPr>
            <w:tcW w:w="2115" w:type="pct"/>
            <w:shd w:val="clear" w:color="auto" w:fill="auto"/>
          </w:tcPr>
          <w:p w14:paraId="5959E814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2818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15 heures</w:t>
            </w:r>
            <w:r w:rsidR="00332EA7">
              <w:noBreakHyphen/>
            </w:r>
            <w:r w:rsidRPr="00BC5839">
              <w:rPr>
                <w:szCs w:val="22"/>
              </w:rPr>
              <w:t>18 heures</w:t>
            </w:r>
          </w:p>
        </w:tc>
        <w:tc>
          <w:tcPr>
            <w:tcW w:w="1153" w:type="pct"/>
            <w:shd w:val="clear" w:color="auto" w:fill="auto"/>
          </w:tcPr>
          <w:p w14:paraId="692919E9" w14:textId="77777777" w:rsidR="00BC5839" w:rsidRPr="00332EA7" w:rsidRDefault="00BC5839" w:rsidP="00BC5839">
            <w:pPr>
              <w:spacing w:before="40" w:after="120"/>
              <w:ind w:right="113"/>
              <w:rPr>
                <w:bCs/>
                <w:szCs w:val="22"/>
              </w:rPr>
            </w:pPr>
            <w:r w:rsidRPr="00BC5839">
              <w:rPr>
                <w:bCs/>
                <w:szCs w:val="22"/>
              </w:rPr>
              <w:t>Singapour</w:t>
            </w:r>
          </w:p>
        </w:tc>
      </w:tr>
      <w:tr w:rsidR="00BC5839" w:rsidRPr="00BC5839" w14:paraId="21C057FC" w14:textId="77777777" w:rsidTr="00BC5839">
        <w:trPr>
          <w:cantSplit/>
        </w:trPr>
        <w:tc>
          <w:tcPr>
            <w:tcW w:w="1731" w:type="pct"/>
            <w:tcBorders>
              <w:bottom w:val="single" w:sz="12" w:space="0" w:color="auto"/>
            </w:tcBorders>
            <w:shd w:val="clear" w:color="auto" w:fill="auto"/>
          </w:tcPr>
          <w:p w14:paraId="244DC492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Jeudi</w:t>
            </w:r>
            <w:r w:rsidR="00332EA7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30 avril 2020</w:t>
            </w:r>
          </w:p>
        </w:tc>
        <w:tc>
          <w:tcPr>
            <w:tcW w:w="2115" w:type="pct"/>
            <w:tcBorders>
              <w:bottom w:val="single" w:sz="12" w:space="0" w:color="auto"/>
            </w:tcBorders>
            <w:shd w:val="clear" w:color="auto" w:fill="auto"/>
          </w:tcPr>
          <w:p w14:paraId="567AE5A9" w14:textId="77777777" w:rsidR="00BC5839" w:rsidRPr="00BC5839" w:rsidRDefault="00BC5839" w:rsidP="00332EA7">
            <w:pPr>
              <w:spacing w:before="40" w:after="120"/>
              <w:ind w:right="113"/>
              <w:rPr>
                <w:szCs w:val="22"/>
              </w:rPr>
            </w:pPr>
            <w:r w:rsidRPr="00BC5839">
              <w:rPr>
                <w:szCs w:val="22"/>
              </w:rPr>
              <w:t>2819</w:t>
            </w:r>
            <w:r w:rsidRPr="00BC5839">
              <w:rPr>
                <w:szCs w:val="22"/>
                <w:vertAlign w:val="superscript"/>
              </w:rPr>
              <w:t>e</w:t>
            </w:r>
            <w:r w:rsidRPr="00BC5839">
              <w:rPr>
                <w:szCs w:val="22"/>
              </w:rPr>
              <w:t xml:space="preserve"> </w:t>
            </w:r>
            <w:r w:rsidR="00332EA7">
              <w:rPr>
                <w:szCs w:val="22"/>
              </w:rPr>
              <w:br/>
            </w:r>
            <w:r w:rsidRPr="00BC5839">
              <w:rPr>
                <w:szCs w:val="22"/>
              </w:rPr>
              <w:t>10 heures</w:t>
            </w:r>
            <w:r w:rsidR="00332EA7">
              <w:noBreakHyphen/>
            </w:r>
            <w:r w:rsidRPr="00BC5839">
              <w:rPr>
                <w:szCs w:val="22"/>
              </w:rPr>
              <w:t>13 heures</w:t>
            </w:r>
          </w:p>
        </w:tc>
        <w:tc>
          <w:tcPr>
            <w:tcW w:w="1153" w:type="pct"/>
            <w:tcBorders>
              <w:bottom w:val="single" w:sz="12" w:space="0" w:color="auto"/>
            </w:tcBorders>
            <w:shd w:val="clear" w:color="auto" w:fill="auto"/>
          </w:tcPr>
          <w:p w14:paraId="43C96F51" w14:textId="77777777" w:rsidR="00BC5839" w:rsidRPr="00BC5839" w:rsidRDefault="00BC5839" w:rsidP="00BC5839">
            <w:pPr>
              <w:spacing w:before="40" w:after="120"/>
              <w:ind w:right="113"/>
              <w:rPr>
                <w:rFonts w:eastAsia="SimSun"/>
                <w:bCs/>
                <w:szCs w:val="22"/>
                <w:lang w:eastAsia="zh-CN"/>
              </w:rPr>
            </w:pPr>
            <w:r w:rsidRPr="00BC5839">
              <w:rPr>
                <w:rFonts w:eastAsia="SimSun"/>
                <w:bCs/>
                <w:szCs w:val="22"/>
                <w:lang w:eastAsia="zh-CN"/>
              </w:rPr>
              <w:t xml:space="preserve">Singapour </w:t>
            </w:r>
            <w:r w:rsidRPr="00BC5839">
              <w:rPr>
                <w:szCs w:val="22"/>
              </w:rPr>
              <w:t>(suite)</w:t>
            </w:r>
          </w:p>
        </w:tc>
      </w:tr>
    </w:tbl>
    <w:p w14:paraId="6AFC250D" w14:textId="77777777" w:rsidR="00BC5839" w:rsidRPr="00332EA7" w:rsidRDefault="00332EA7" w:rsidP="00332EA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C5839" w:rsidRPr="00332EA7" w:rsidSect="00BC583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35F47" w14:textId="77777777" w:rsidR="009D4BD4" w:rsidRDefault="009D4BD4" w:rsidP="00F95C08">
      <w:pPr>
        <w:spacing w:line="240" w:lineRule="auto"/>
      </w:pPr>
    </w:p>
  </w:endnote>
  <w:endnote w:type="continuationSeparator" w:id="0">
    <w:p w14:paraId="27D41286" w14:textId="77777777" w:rsidR="009D4BD4" w:rsidRPr="00AC3823" w:rsidRDefault="009D4BD4" w:rsidP="00AC3823">
      <w:pPr>
        <w:pStyle w:val="Pieddepage"/>
      </w:pPr>
    </w:p>
  </w:endnote>
  <w:endnote w:type="continuationNotice" w:id="1">
    <w:p w14:paraId="1C48EE3C" w14:textId="77777777" w:rsidR="009D4BD4" w:rsidRDefault="009D4BD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BAC5C" w14:textId="77777777" w:rsidR="00BC5839" w:rsidRPr="00BC5839" w:rsidRDefault="00BC5839" w:rsidP="00BC5839">
    <w:pPr>
      <w:pStyle w:val="Pieddepage"/>
      <w:tabs>
        <w:tab w:val="right" w:pos="9638"/>
      </w:tabs>
    </w:pPr>
    <w:r w:rsidRPr="00BC5839">
      <w:rPr>
        <w:b/>
        <w:sz w:val="18"/>
      </w:rPr>
      <w:fldChar w:fldCharType="begin"/>
    </w:r>
    <w:r w:rsidRPr="00BC5839">
      <w:rPr>
        <w:b/>
        <w:sz w:val="18"/>
      </w:rPr>
      <w:instrText xml:space="preserve"> PAGE  \* MERGEFORMAT </w:instrText>
    </w:r>
    <w:r w:rsidRPr="00BC5839">
      <w:rPr>
        <w:b/>
        <w:sz w:val="18"/>
      </w:rPr>
      <w:fldChar w:fldCharType="separate"/>
    </w:r>
    <w:r w:rsidRPr="00BC5839">
      <w:rPr>
        <w:b/>
        <w:noProof/>
        <w:sz w:val="18"/>
      </w:rPr>
      <w:t>2</w:t>
    </w:r>
    <w:r w:rsidRPr="00BC5839">
      <w:rPr>
        <w:b/>
        <w:sz w:val="18"/>
      </w:rPr>
      <w:fldChar w:fldCharType="end"/>
    </w:r>
    <w:r>
      <w:rPr>
        <w:b/>
        <w:sz w:val="18"/>
      </w:rPr>
      <w:tab/>
    </w:r>
    <w:r>
      <w:t>GE.20-02471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EAE03" w14:textId="77777777" w:rsidR="00BC5839" w:rsidRPr="00BC5839" w:rsidRDefault="00BC5839" w:rsidP="00BC5839">
    <w:pPr>
      <w:pStyle w:val="Pieddepage"/>
      <w:tabs>
        <w:tab w:val="right" w:pos="9638"/>
      </w:tabs>
      <w:rPr>
        <w:b/>
        <w:sz w:val="18"/>
      </w:rPr>
    </w:pPr>
    <w:r>
      <w:t>GE.20-02471</w:t>
    </w:r>
    <w:r>
      <w:tab/>
    </w:r>
    <w:r w:rsidRPr="00BC5839">
      <w:rPr>
        <w:b/>
        <w:sz w:val="18"/>
      </w:rPr>
      <w:fldChar w:fldCharType="begin"/>
    </w:r>
    <w:r w:rsidRPr="00BC5839">
      <w:rPr>
        <w:b/>
        <w:sz w:val="18"/>
      </w:rPr>
      <w:instrText xml:space="preserve"> PAGE  \* MERGEFORMAT </w:instrText>
    </w:r>
    <w:r w:rsidRPr="00BC5839">
      <w:rPr>
        <w:b/>
        <w:sz w:val="18"/>
      </w:rPr>
      <w:fldChar w:fldCharType="separate"/>
    </w:r>
    <w:r w:rsidRPr="00BC5839">
      <w:rPr>
        <w:b/>
        <w:noProof/>
        <w:sz w:val="18"/>
      </w:rPr>
      <w:t>3</w:t>
    </w:r>
    <w:r w:rsidRPr="00BC58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49835" w14:textId="77777777" w:rsidR="00984B29" w:rsidRPr="00BC5839" w:rsidRDefault="00BC5839" w:rsidP="00BC5839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77850D9A" wp14:editId="51A1C9A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20-02471  (F)</w:t>
    </w:r>
    <w:r w:rsidR="00332EA7">
      <w:rPr>
        <w:sz w:val="20"/>
      </w:rPr>
      <w:t xml:space="preserve">    280220    280220</w:t>
    </w:r>
    <w:r>
      <w:rPr>
        <w:sz w:val="20"/>
      </w:rPr>
      <w:br/>
    </w:r>
    <w:r w:rsidRPr="00BC5839">
      <w:rPr>
        <w:rFonts w:ascii="C39T30Lfz" w:hAnsi="C39T30Lfz"/>
        <w:sz w:val="56"/>
      </w:rPr>
      <w:t></w:t>
    </w:r>
    <w:r w:rsidRPr="00BC5839">
      <w:rPr>
        <w:rFonts w:ascii="C39T30Lfz" w:hAnsi="C39T30Lfz"/>
        <w:sz w:val="56"/>
      </w:rPr>
      <w:t></w:t>
    </w:r>
    <w:r w:rsidRPr="00BC5839">
      <w:rPr>
        <w:rFonts w:ascii="C39T30Lfz" w:hAnsi="C39T30Lfz"/>
        <w:sz w:val="56"/>
      </w:rPr>
      <w:t></w:t>
    </w:r>
    <w:r w:rsidRPr="00BC5839">
      <w:rPr>
        <w:rFonts w:ascii="C39T30Lfz" w:hAnsi="C39T30Lfz"/>
        <w:sz w:val="56"/>
      </w:rPr>
      <w:t></w:t>
    </w:r>
    <w:r w:rsidRPr="00BC5839">
      <w:rPr>
        <w:rFonts w:ascii="C39T30Lfz" w:hAnsi="C39T30Lfz"/>
        <w:sz w:val="56"/>
      </w:rPr>
      <w:t></w:t>
    </w:r>
    <w:r w:rsidRPr="00BC5839">
      <w:rPr>
        <w:rFonts w:ascii="C39T30Lfz" w:hAnsi="C39T30Lfz"/>
        <w:sz w:val="56"/>
      </w:rPr>
      <w:t></w:t>
    </w:r>
    <w:r w:rsidRPr="00BC5839">
      <w:rPr>
        <w:rFonts w:ascii="C39T30Lfz" w:hAnsi="C39T30Lfz"/>
        <w:sz w:val="56"/>
      </w:rPr>
      <w:t></w:t>
    </w:r>
    <w:r w:rsidRPr="00BC5839">
      <w:rPr>
        <w:rFonts w:ascii="C39T30Lfz" w:hAnsi="C39T30Lfz"/>
        <w:sz w:val="56"/>
      </w:rPr>
      <w:t></w:t>
    </w:r>
    <w:r w:rsidRPr="00BC583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6BE1983A" wp14:editId="46C3216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101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101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1C02A8" w14:textId="77777777" w:rsidR="009D4BD4" w:rsidRPr="00AC3823" w:rsidRDefault="009D4BD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53AE0A3" w14:textId="77777777" w:rsidR="009D4BD4" w:rsidRPr="00AC3823" w:rsidRDefault="009D4BD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1E31F95" w14:textId="77777777" w:rsidR="009D4BD4" w:rsidRPr="00AC3823" w:rsidRDefault="009D4BD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E39B52" w14:textId="1DBB6632" w:rsidR="00BC5839" w:rsidRPr="00BC5839" w:rsidRDefault="00BC5839">
    <w:pPr>
      <w:pStyle w:val="En-tte"/>
    </w:pPr>
    <w:fldSimple w:instr=" TITLE  \* MERGEFORMAT ">
      <w:r w:rsidR="00D97B56">
        <w:t>CERD/C/101/1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94039" w14:textId="3D044A52" w:rsidR="00BC5839" w:rsidRPr="00BC5839" w:rsidRDefault="00BC5839" w:rsidP="00BC5839">
    <w:pPr>
      <w:pStyle w:val="En-tte"/>
      <w:jc w:val="right"/>
    </w:pPr>
    <w:fldSimple w:instr=" TITLE  \* MERGEFORMAT ">
      <w:r w:rsidR="00D97B56">
        <w:t>CERD/C/101/1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D4BD4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332EA7"/>
    <w:rsid w:val="00446FE5"/>
    <w:rsid w:val="00452396"/>
    <w:rsid w:val="004F094E"/>
    <w:rsid w:val="005505B7"/>
    <w:rsid w:val="00573BE5"/>
    <w:rsid w:val="00586ED3"/>
    <w:rsid w:val="00596AA9"/>
    <w:rsid w:val="00623CA8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D4BD4"/>
    <w:rsid w:val="009D5F1A"/>
    <w:rsid w:val="009E7707"/>
    <w:rsid w:val="00A30353"/>
    <w:rsid w:val="00AC3823"/>
    <w:rsid w:val="00AE323C"/>
    <w:rsid w:val="00B00181"/>
    <w:rsid w:val="00B765F7"/>
    <w:rsid w:val="00BA0CA9"/>
    <w:rsid w:val="00BB0B66"/>
    <w:rsid w:val="00BC5839"/>
    <w:rsid w:val="00C02897"/>
    <w:rsid w:val="00D3439C"/>
    <w:rsid w:val="00D97B56"/>
    <w:rsid w:val="00DB1831"/>
    <w:rsid w:val="00DC0149"/>
    <w:rsid w:val="00DD3BFD"/>
    <w:rsid w:val="00DF6678"/>
    <w:rsid w:val="00F660DF"/>
    <w:rsid w:val="00F95C08"/>
    <w:rsid w:val="00FD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973C3"/>
  <w15:docId w15:val="{EEC59B71-ACD1-408C-849E-C404B3DB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5</Pages>
  <Words>1189</Words>
  <Characters>8328</Characters>
  <Application>Microsoft Office Word</Application>
  <DocSecurity>0</DocSecurity>
  <Lines>555</Lines>
  <Paragraphs>202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CERD/C/101/1</vt:lpstr>
    </vt:vector>
  </TitlesOfParts>
  <Company>DCM</Company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CERD/C/101/1</dc:title>
  <dc:subject/>
  <dc:creator>Julien OKRZESIK</dc:creator>
  <cp:keywords/>
  <cp:lastModifiedBy>Julien Okrzesik</cp:lastModifiedBy>
  <cp:revision>3</cp:revision>
  <cp:lastPrinted>2020-02-28T08:53:00Z</cp:lastPrinted>
  <dcterms:created xsi:type="dcterms:W3CDTF">2020-02-28T08:53:00Z</dcterms:created>
  <dcterms:modified xsi:type="dcterms:W3CDTF">2020-02-28T08:54:00Z</dcterms:modified>
</cp:coreProperties>
</file>