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E85286">
        <w:trPr>
          <w:trHeight w:hRule="exact" w:val="851"/>
        </w:trPr>
        <w:tc>
          <w:tcPr>
            <w:tcW w:w="1276" w:type="dxa"/>
            <w:tcBorders>
              <w:bottom w:val="single" w:sz="4" w:space="0" w:color="auto"/>
            </w:tcBorders>
          </w:tcPr>
          <w:p w:rsidR="003D7914" w:rsidRPr="00DB58B5" w:rsidRDefault="003D7914" w:rsidP="000B64A1"/>
        </w:tc>
        <w:tc>
          <w:tcPr>
            <w:tcW w:w="2268" w:type="dxa"/>
            <w:tcBorders>
              <w:bottom w:val="single" w:sz="4" w:space="0" w:color="auto"/>
            </w:tcBorders>
            <w:vAlign w:val="bottom"/>
          </w:tcPr>
          <w:p w:rsidR="003D7914" w:rsidRPr="00DB58B5" w:rsidRDefault="003D7914"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0B64A1" w:rsidP="000B64A1">
            <w:pPr>
              <w:jc w:val="right"/>
            </w:pPr>
            <w:r w:rsidRPr="000B64A1">
              <w:rPr>
                <w:sz w:val="40"/>
              </w:rPr>
              <w:t>CMW</w:t>
            </w:r>
            <w:r>
              <w:t>/C/25/1</w:t>
            </w:r>
          </w:p>
        </w:tc>
      </w:tr>
      <w:tr w:rsidR="003D7914" w:rsidRPr="00DB58B5" w:rsidTr="00971199">
        <w:trPr>
          <w:trHeight w:hRule="exact" w:val="2835"/>
        </w:trPr>
        <w:tc>
          <w:tcPr>
            <w:tcW w:w="1276" w:type="dxa"/>
            <w:tcBorders>
              <w:top w:val="single" w:sz="4" w:space="0" w:color="auto"/>
              <w:bottom w:val="single" w:sz="12" w:space="0" w:color="auto"/>
            </w:tcBorders>
          </w:tcPr>
          <w:p w:rsidR="003D7914" w:rsidRPr="00DB58B5" w:rsidRDefault="003D7914" w:rsidP="00971199">
            <w:pPr>
              <w:spacing w:before="120"/>
              <w:jc w:val="center"/>
            </w:pPr>
            <w:r>
              <w:rPr>
                <w:noProof/>
                <w:lang w:eastAsia="fr-CH"/>
              </w:rPr>
              <w:drawing>
                <wp:inline distT="0" distB="0" distL="0" distR="0" wp14:anchorId="37FF60B9" wp14:editId="5B2E606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971199">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0B64A1" w:rsidP="00971199">
            <w:pPr>
              <w:spacing w:before="240"/>
            </w:pPr>
            <w:r>
              <w:t>Distr. générale</w:t>
            </w:r>
          </w:p>
          <w:p w:rsidR="000B64A1" w:rsidRDefault="000B64A1" w:rsidP="000B64A1">
            <w:pPr>
              <w:spacing w:line="240" w:lineRule="exact"/>
            </w:pPr>
            <w:r>
              <w:t>21 juin 2016</w:t>
            </w:r>
          </w:p>
          <w:p w:rsidR="000B64A1" w:rsidRDefault="000B64A1" w:rsidP="000B64A1">
            <w:pPr>
              <w:spacing w:line="240" w:lineRule="exact"/>
            </w:pPr>
            <w:r>
              <w:t>Français</w:t>
            </w:r>
          </w:p>
          <w:p w:rsidR="000B64A1" w:rsidRDefault="000B64A1" w:rsidP="000B64A1">
            <w:pPr>
              <w:spacing w:line="240" w:lineRule="exact"/>
            </w:pPr>
            <w:r>
              <w:t>Original : anglais</w:t>
            </w:r>
          </w:p>
          <w:p w:rsidR="0004209C" w:rsidRPr="00DB58B5" w:rsidRDefault="0004209C" w:rsidP="000B64A1">
            <w:pPr>
              <w:spacing w:line="240" w:lineRule="exact"/>
            </w:pPr>
            <w:r>
              <w:t>Anglais, espagnol et français seulement</w:t>
            </w:r>
          </w:p>
        </w:tc>
      </w:tr>
    </w:tbl>
    <w:p w:rsidR="000B64A1" w:rsidRPr="006E0D40" w:rsidRDefault="000B64A1" w:rsidP="00E85286">
      <w:pPr>
        <w:spacing w:before="120"/>
        <w:rPr>
          <w:b/>
          <w:sz w:val="24"/>
          <w:szCs w:val="24"/>
        </w:rPr>
      </w:pPr>
      <w:r w:rsidRPr="006E0D40">
        <w:rPr>
          <w:b/>
          <w:sz w:val="24"/>
          <w:szCs w:val="24"/>
        </w:rPr>
        <w:t xml:space="preserve">Comité pour la protection des droits de tous les </w:t>
      </w:r>
      <w:r w:rsidRPr="006E0D40">
        <w:rPr>
          <w:b/>
          <w:sz w:val="24"/>
          <w:szCs w:val="24"/>
        </w:rPr>
        <w:br/>
        <w:t>travailleurs migrants et des membres de leur famille</w:t>
      </w:r>
    </w:p>
    <w:p w:rsidR="000B64A1" w:rsidRPr="006E0D40" w:rsidRDefault="000B64A1" w:rsidP="00E85286">
      <w:pPr>
        <w:rPr>
          <w:b/>
        </w:rPr>
      </w:pPr>
      <w:r>
        <w:rPr>
          <w:b/>
          <w:spacing w:val="2"/>
          <w:w w:val="103"/>
          <w:kern w:val="14"/>
        </w:rPr>
        <w:t>Vingt-cinquième</w:t>
      </w:r>
      <w:r>
        <w:rPr>
          <w:b/>
        </w:rPr>
        <w:t xml:space="preserve"> </w:t>
      </w:r>
      <w:r w:rsidRPr="006E0D40">
        <w:rPr>
          <w:b/>
        </w:rPr>
        <w:t>session</w:t>
      </w:r>
    </w:p>
    <w:p w:rsidR="00CA5527" w:rsidRPr="000B64A1" w:rsidRDefault="00E107CE" w:rsidP="000B64A1">
      <w:r w:rsidRPr="000B64A1">
        <w:t>29 août-7 septembre 2016</w:t>
      </w:r>
    </w:p>
    <w:p w:rsidR="00CA5527" w:rsidRPr="000B64A1" w:rsidRDefault="00E107CE" w:rsidP="000B64A1">
      <w:r w:rsidRPr="000B64A1">
        <w:t>Point 2 de l</w:t>
      </w:r>
      <w:r w:rsidR="000B64A1" w:rsidRPr="000B64A1">
        <w:t>’</w:t>
      </w:r>
      <w:r w:rsidRPr="000B64A1">
        <w:t>ordre du jour provisoire</w:t>
      </w:r>
    </w:p>
    <w:p w:rsidR="00CA5527" w:rsidRPr="000B64A1" w:rsidRDefault="00E107CE" w:rsidP="000B64A1">
      <w:pPr>
        <w:rPr>
          <w:b/>
        </w:rPr>
      </w:pPr>
      <w:r w:rsidRPr="000B64A1">
        <w:rPr>
          <w:b/>
        </w:rPr>
        <w:t>Adoption de l</w:t>
      </w:r>
      <w:r w:rsidR="000B64A1" w:rsidRPr="000B64A1">
        <w:rPr>
          <w:b/>
        </w:rPr>
        <w:t>’</w:t>
      </w:r>
      <w:r w:rsidRPr="000B64A1">
        <w:rPr>
          <w:b/>
        </w:rPr>
        <w:t>ordre du jour</w:t>
      </w:r>
    </w:p>
    <w:p w:rsidR="00CA5527" w:rsidRPr="000B64A1" w:rsidRDefault="000B64A1" w:rsidP="000B64A1">
      <w:pPr>
        <w:pStyle w:val="HChG"/>
      </w:pPr>
      <w:r>
        <w:tab/>
      </w:r>
      <w:r>
        <w:tab/>
      </w:r>
      <w:r w:rsidR="00E107CE" w:rsidRPr="000B64A1">
        <w:t xml:space="preserve">Ordre du jour provisoire annoté </w:t>
      </w:r>
    </w:p>
    <w:p w:rsidR="00CA5527" w:rsidRPr="000B64A1" w:rsidRDefault="00E107CE" w:rsidP="000B64A1">
      <w:pPr>
        <w:pStyle w:val="H1G"/>
      </w:pPr>
      <w:r w:rsidRPr="000B64A1">
        <w:tab/>
      </w:r>
      <w:r w:rsidRPr="000B64A1">
        <w:tab/>
        <w:t>Ordre du jour provisoire</w:t>
      </w:r>
    </w:p>
    <w:p w:rsidR="00CA5527" w:rsidRPr="000B64A1" w:rsidRDefault="00E107CE" w:rsidP="000B64A1">
      <w:pPr>
        <w:pStyle w:val="SingleTxtG"/>
      </w:pPr>
      <w:r w:rsidRPr="000B64A1">
        <w:t>1.</w:t>
      </w:r>
      <w:r w:rsidRPr="000B64A1">
        <w:tab/>
        <w:t>Ouverture de la session.</w:t>
      </w:r>
    </w:p>
    <w:p w:rsidR="00CA5527" w:rsidRPr="000B64A1" w:rsidRDefault="00E107CE" w:rsidP="000B64A1">
      <w:pPr>
        <w:pStyle w:val="SingleTxtG"/>
      </w:pPr>
      <w:r w:rsidRPr="000B64A1">
        <w:t>2.</w:t>
      </w:r>
      <w:r w:rsidRPr="000B64A1">
        <w:tab/>
        <w:t>Adoption de l</w:t>
      </w:r>
      <w:r w:rsidR="000B64A1" w:rsidRPr="000B64A1">
        <w:t>’</w:t>
      </w:r>
      <w:r w:rsidRPr="000B64A1">
        <w:t>ordre du jour.</w:t>
      </w:r>
    </w:p>
    <w:p w:rsidR="00CA5527" w:rsidRPr="000B64A1" w:rsidRDefault="00E107CE" w:rsidP="000B64A1">
      <w:pPr>
        <w:pStyle w:val="SingleTxtG"/>
      </w:pPr>
      <w:r w:rsidRPr="000B64A1">
        <w:t>3.</w:t>
      </w:r>
      <w:r w:rsidRPr="000B64A1">
        <w:tab/>
        <w:t>Questions d</w:t>
      </w:r>
      <w:r w:rsidR="000B64A1" w:rsidRPr="000B64A1">
        <w:t>’</w:t>
      </w:r>
      <w:r w:rsidRPr="000B64A1">
        <w:t>organisation.</w:t>
      </w:r>
    </w:p>
    <w:p w:rsidR="00CA5527" w:rsidRPr="000B64A1" w:rsidRDefault="00E107CE" w:rsidP="000B64A1">
      <w:pPr>
        <w:pStyle w:val="SingleTxtG"/>
      </w:pPr>
      <w:r w:rsidRPr="000B64A1">
        <w:t>4.</w:t>
      </w:r>
      <w:r w:rsidRPr="000B64A1">
        <w:tab/>
        <w:t>Soumission des rapports par les États parties.</w:t>
      </w:r>
    </w:p>
    <w:p w:rsidR="00CA5527" w:rsidRPr="000B64A1" w:rsidRDefault="00E107CE" w:rsidP="000B64A1">
      <w:pPr>
        <w:pStyle w:val="SingleTxtG"/>
        <w:ind w:left="1701" w:hanging="567"/>
      </w:pPr>
      <w:r w:rsidRPr="000B64A1">
        <w:t>5.</w:t>
      </w:r>
      <w:r w:rsidRPr="000B64A1">
        <w:tab/>
        <w:t>Examen des rapports soumis par les États parties en application de l</w:t>
      </w:r>
      <w:r w:rsidR="000B64A1" w:rsidRPr="000B64A1">
        <w:t>’</w:t>
      </w:r>
      <w:r w:rsidR="000B64A1">
        <w:t xml:space="preserve">article </w:t>
      </w:r>
      <w:r w:rsidRPr="000B64A1">
        <w:t>73 de la Convention.</w:t>
      </w:r>
    </w:p>
    <w:p w:rsidR="00CA5527" w:rsidRPr="000B64A1" w:rsidRDefault="00E107CE" w:rsidP="000B64A1">
      <w:pPr>
        <w:pStyle w:val="SingleTxtG"/>
      </w:pPr>
      <w:r w:rsidRPr="000B64A1">
        <w:t>6.</w:t>
      </w:r>
      <w:r w:rsidRPr="000B64A1">
        <w:tab/>
        <w:t>Méthodes de travail du Comité.</w:t>
      </w:r>
    </w:p>
    <w:p w:rsidR="00CA5527" w:rsidRPr="000B64A1" w:rsidRDefault="00E107CE" w:rsidP="000B64A1">
      <w:pPr>
        <w:pStyle w:val="SingleTxtG"/>
      </w:pPr>
      <w:r w:rsidRPr="000B64A1">
        <w:t>9.</w:t>
      </w:r>
      <w:r w:rsidRPr="000B64A1">
        <w:tab/>
        <w:t>Promotion de la Convention.</w:t>
      </w:r>
    </w:p>
    <w:p w:rsidR="00CA5527" w:rsidRPr="000B64A1" w:rsidRDefault="00E107CE" w:rsidP="000B64A1">
      <w:pPr>
        <w:pStyle w:val="H1G"/>
      </w:pPr>
      <w:r w:rsidRPr="000B64A1">
        <w:tab/>
      </w:r>
      <w:r w:rsidRPr="000B64A1">
        <w:tab/>
        <w:t>Annotation</w:t>
      </w:r>
      <w:r w:rsidR="000B64A1">
        <w:t>s</w:t>
      </w:r>
    </w:p>
    <w:p w:rsidR="00CA5527" w:rsidRPr="000B64A1" w:rsidRDefault="000B64A1" w:rsidP="000B64A1">
      <w:pPr>
        <w:pStyle w:val="H23G"/>
      </w:pPr>
      <w:r>
        <w:tab/>
      </w:r>
      <w:r w:rsidR="00E107CE" w:rsidRPr="000B64A1">
        <w:t>1.</w:t>
      </w:r>
      <w:r w:rsidR="00E107CE" w:rsidRPr="000B64A1">
        <w:tab/>
        <w:t>Ouverture de la session</w:t>
      </w:r>
    </w:p>
    <w:p w:rsidR="00CA5527" w:rsidRPr="000B64A1" w:rsidRDefault="000B64A1" w:rsidP="000B64A1">
      <w:pPr>
        <w:pStyle w:val="SingleTxtG"/>
      </w:pPr>
      <w:r>
        <w:tab/>
      </w:r>
      <w:r w:rsidR="00E107CE" w:rsidRPr="000B64A1">
        <w:t>Le Représentant du Secrétaire général ouvrira la vingt-cinquième session du Comité.</w:t>
      </w:r>
    </w:p>
    <w:p w:rsidR="00CA5527" w:rsidRPr="000B64A1" w:rsidRDefault="000B64A1" w:rsidP="000B64A1">
      <w:pPr>
        <w:pStyle w:val="H23G"/>
      </w:pPr>
      <w:r>
        <w:tab/>
      </w:r>
      <w:r w:rsidR="00E107CE" w:rsidRPr="000B64A1">
        <w:t>2.</w:t>
      </w:r>
      <w:r w:rsidR="00E107CE" w:rsidRPr="000B64A1">
        <w:tab/>
        <w:t>Adoption de l</w:t>
      </w:r>
      <w:r w:rsidRPr="000B64A1">
        <w:t>’</w:t>
      </w:r>
      <w:r w:rsidR="00E107CE" w:rsidRPr="000B64A1">
        <w:t>ordre du jour</w:t>
      </w:r>
    </w:p>
    <w:p w:rsidR="00CA5527" w:rsidRPr="000B64A1" w:rsidRDefault="000B64A1" w:rsidP="000B64A1">
      <w:pPr>
        <w:pStyle w:val="SingleTxtG"/>
      </w:pPr>
      <w:r>
        <w:tab/>
      </w:r>
      <w:r w:rsidR="00E107CE" w:rsidRPr="000B64A1">
        <w:t>On trouvera ci-après l</w:t>
      </w:r>
      <w:r w:rsidRPr="000B64A1">
        <w:t>’</w:t>
      </w:r>
      <w:r w:rsidR="00E107CE" w:rsidRPr="000B64A1">
        <w:t>ordre du jour provisoire annoté établi par le Secrétaire général en consultation avec le Président du Comité conformément à l</w:t>
      </w:r>
      <w:r w:rsidRPr="000B64A1">
        <w:t>’</w:t>
      </w:r>
      <w:r w:rsidR="00E107CE" w:rsidRPr="000B64A1">
        <w:t>article</w:t>
      </w:r>
      <w:r w:rsidR="00C83A5C">
        <w:t xml:space="preserve"> </w:t>
      </w:r>
      <w:r w:rsidR="00E107CE" w:rsidRPr="000B64A1">
        <w:t>5 du Règlement intérieur provisoire.</w:t>
      </w:r>
    </w:p>
    <w:p w:rsidR="00CA5527" w:rsidRPr="000B64A1" w:rsidRDefault="000B64A1" w:rsidP="000B64A1">
      <w:pPr>
        <w:pStyle w:val="SingleTxtG"/>
      </w:pPr>
      <w:r>
        <w:tab/>
      </w:r>
      <w:r w:rsidR="00E107CE" w:rsidRPr="000B64A1">
        <w:t>Conformément à l</w:t>
      </w:r>
      <w:r w:rsidRPr="000B64A1">
        <w:t>’</w:t>
      </w:r>
      <w:r w:rsidR="00E107CE" w:rsidRPr="000B64A1">
        <w:t>article 6 du Règlement intérieur provisoire du Comité, l</w:t>
      </w:r>
      <w:r w:rsidRPr="000B64A1">
        <w:t>’</w:t>
      </w:r>
      <w:r w:rsidR="00E107CE" w:rsidRPr="000B64A1">
        <w:t>adoption de l</w:t>
      </w:r>
      <w:r w:rsidRPr="000B64A1">
        <w:t>’</w:t>
      </w:r>
      <w:r w:rsidR="00E107CE" w:rsidRPr="000B64A1">
        <w:t>ordre du jour constitue le premier point de l</w:t>
      </w:r>
      <w:r w:rsidRPr="000B64A1">
        <w:t>’</w:t>
      </w:r>
      <w:r w:rsidR="00E107CE" w:rsidRPr="000B64A1">
        <w:t>ordre du jour provisoire d</w:t>
      </w:r>
      <w:r w:rsidRPr="000B64A1">
        <w:t>’</w:t>
      </w:r>
      <w:r w:rsidR="00E107CE" w:rsidRPr="000B64A1">
        <w:t>une session, sauf s</w:t>
      </w:r>
      <w:r w:rsidRPr="000B64A1">
        <w:t>’</w:t>
      </w:r>
      <w:r w:rsidR="00E107CE" w:rsidRPr="000B64A1">
        <w:t>il y a lieu d</w:t>
      </w:r>
      <w:r w:rsidRPr="000B64A1">
        <w:t>’</w:t>
      </w:r>
      <w:r w:rsidR="00E107CE" w:rsidRPr="000B64A1">
        <w:t>élire les membres du Bureau conformément à l</w:t>
      </w:r>
      <w:r w:rsidRPr="000B64A1">
        <w:t>’</w:t>
      </w:r>
      <w:r w:rsidR="00E107CE" w:rsidRPr="000B64A1">
        <w:t>article 12 du Règlement. Conformément à l</w:t>
      </w:r>
      <w:r w:rsidRPr="000B64A1">
        <w:t>’</w:t>
      </w:r>
      <w:r w:rsidR="00E107CE" w:rsidRPr="000B64A1">
        <w:t>article 7, le Comité peut réviser l</w:t>
      </w:r>
      <w:r w:rsidRPr="000B64A1">
        <w:t>’</w:t>
      </w:r>
      <w:r w:rsidR="00E107CE" w:rsidRPr="000B64A1">
        <w:t>ordre du jour au cours de la session et, s</w:t>
      </w:r>
      <w:r w:rsidRPr="000B64A1">
        <w:t>’</w:t>
      </w:r>
      <w:r w:rsidR="00E107CE" w:rsidRPr="000B64A1">
        <w:t>il y a lieu, ajourner ou supprimer des points.</w:t>
      </w:r>
    </w:p>
    <w:p w:rsidR="00CA5527" w:rsidRPr="000B64A1" w:rsidRDefault="000B64A1" w:rsidP="000B64A1">
      <w:pPr>
        <w:pStyle w:val="H23G"/>
      </w:pPr>
      <w:r>
        <w:lastRenderedPageBreak/>
        <w:tab/>
      </w:r>
      <w:r w:rsidR="00E107CE" w:rsidRPr="000B64A1">
        <w:t>3.</w:t>
      </w:r>
      <w:r w:rsidR="00E107CE" w:rsidRPr="000B64A1">
        <w:tab/>
        <w:t>Questions d</w:t>
      </w:r>
      <w:r w:rsidRPr="000B64A1">
        <w:t>’</w:t>
      </w:r>
      <w:r w:rsidR="00E107CE" w:rsidRPr="000B64A1">
        <w:t>organisation</w:t>
      </w:r>
    </w:p>
    <w:p w:rsidR="00CA5527" w:rsidRPr="000B64A1" w:rsidRDefault="00E95B36" w:rsidP="00E95B36">
      <w:pPr>
        <w:pStyle w:val="SingleTxtG"/>
      </w:pPr>
      <w:r>
        <w:tab/>
      </w:r>
      <w:r w:rsidR="00E107CE" w:rsidRPr="000B64A1">
        <w:t>La vingt-cinquième session du Comité se tiendra à l</w:t>
      </w:r>
      <w:r w:rsidR="000B64A1" w:rsidRPr="000B64A1">
        <w:t>’</w:t>
      </w:r>
      <w:r w:rsidR="00E107CE" w:rsidRPr="000B64A1">
        <w:t>Office des Nations Unies à Genève (Palais</w:t>
      </w:r>
      <w:r w:rsidR="00C83A5C">
        <w:t xml:space="preserve"> </w:t>
      </w:r>
      <w:r w:rsidR="00E107CE" w:rsidRPr="000B64A1">
        <w:t>Wilson) du 29</w:t>
      </w:r>
      <w:r>
        <w:t> </w:t>
      </w:r>
      <w:r w:rsidR="00E107CE" w:rsidRPr="000B64A1">
        <w:t>août au 7 septembre 2016. La première séance se tiendra le lundi 29</w:t>
      </w:r>
      <w:r>
        <w:t> </w:t>
      </w:r>
      <w:r w:rsidR="00E107CE" w:rsidRPr="000B64A1">
        <w:t>août à 10 heures.</w:t>
      </w:r>
    </w:p>
    <w:p w:rsidR="00CA5527" w:rsidRPr="000B64A1" w:rsidRDefault="00E95B36" w:rsidP="00E95B36">
      <w:pPr>
        <w:pStyle w:val="SingleTxtG"/>
      </w:pPr>
      <w:r>
        <w:tab/>
      </w:r>
      <w:r w:rsidR="00E107CE" w:rsidRPr="000B64A1">
        <w:t>Le Comité examinera son programme de travail (voir annexe), ainsi que d</w:t>
      </w:r>
      <w:r w:rsidR="000B64A1" w:rsidRPr="000B64A1">
        <w:t>’</w:t>
      </w:r>
      <w:r w:rsidR="00E107CE" w:rsidRPr="000B64A1">
        <w:t xml:space="preserve">autres questions qui relèvent de son mandat, notamment les dates de ses prochaines sessions. </w:t>
      </w:r>
    </w:p>
    <w:p w:rsidR="00CA5527" w:rsidRPr="000B64A1" w:rsidRDefault="000B64A1" w:rsidP="000B64A1">
      <w:pPr>
        <w:pStyle w:val="H23G"/>
      </w:pPr>
      <w:r>
        <w:tab/>
        <w:t>4</w:t>
      </w:r>
      <w:r w:rsidR="00E107CE" w:rsidRPr="000B64A1">
        <w:t>.</w:t>
      </w:r>
      <w:r w:rsidR="00E107CE" w:rsidRPr="000B64A1">
        <w:tab/>
        <w:t xml:space="preserve">Soumission des rapports par les États parties </w:t>
      </w:r>
    </w:p>
    <w:p w:rsidR="00CA5527" w:rsidRPr="000B64A1" w:rsidRDefault="00E95B36" w:rsidP="00E95B36">
      <w:pPr>
        <w:pStyle w:val="SingleTxtG"/>
      </w:pPr>
      <w:r>
        <w:tab/>
      </w:r>
      <w:r w:rsidR="00E107CE" w:rsidRPr="000B64A1">
        <w:t>Dans le cadre de sa procédure simplifiée de soumission des rapports</w:t>
      </w:r>
      <w:r>
        <w:rPr>
          <w:rStyle w:val="Appelnotedebasdep"/>
        </w:rPr>
        <w:footnoteReference w:id="2"/>
      </w:r>
      <w:r w:rsidR="00E107CE" w:rsidRPr="000B64A1">
        <w:t>, le Comité a adopté des listes de points établies avant la soumission des rapports qu</w:t>
      </w:r>
      <w:r w:rsidR="000B64A1" w:rsidRPr="000B64A1">
        <w:t>’</w:t>
      </w:r>
      <w:r w:rsidR="00E107CE" w:rsidRPr="000B64A1">
        <w:t>il examinera à la vingt-cinquième session, concernant les États parties dont le nom suit</w:t>
      </w:r>
      <w:r w:rsidR="00AD6CE5">
        <w:t> </w:t>
      </w:r>
      <w:r w:rsidR="00E107CE" w:rsidRPr="000B64A1">
        <w:t>:</w:t>
      </w:r>
    </w:p>
    <w:tbl>
      <w:tblPr>
        <w:tblW w:w="7370" w:type="dxa"/>
        <w:tblInd w:w="1134" w:type="dxa"/>
        <w:tblLayout w:type="fixed"/>
        <w:tblCellMar>
          <w:left w:w="0" w:type="dxa"/>
          <w:right w:w="0" w:type="dxa"/>
        </w:tblCellMar>
        <w:tblLook w:val="01E0" w:firstRow="1" w:lastRow="1" w:firstColumn="1" w:lastColumn="1" w:noHBand="0" w:noVBand="0"/>
      </w:tblPr>
      <w:tblGrid>
        <w:gridCol w:w="1843"/>
        <w:gridCol w:w="1842"/>
        <w:gridCol w:w="1842"/>
        <w:gridCol w:w="1843"/>
      </w:tblGrid>
      <w:tr w:rsidR="00CA5527" w:rsidRPr="00E95B36" w:rsidTr="00E95B36">
        <w:trPr>
          <w:tblHeader/>
        </w:trPr>
        <w:tc>
          <w:tcPr>
            <w:tcW w:w="1843" w:type="dxa"/>
            <w:tcBorders>
              <w:top w:val="single" w:sz="4" w:space="0" w:color="auto"/>
              <w:bottom w:val="single" w:sz="12" w:space="0" w:color="auto"/>
            </w:tcBorders>
            <w:shd w:val="clear" w:color="auto" w:fill="auto"/>
            <w:vAlign w:val="bottom"/>
          </w:tcPr>
          <w:p w:rsidR="00CA5527" w:rsidRPr="00E95B36" w:rsidRDefault="00E107CE" w:rsidP="00E95B36">
            <w:pPr>
              <w:spacing w:before="80" w:after="80" w:line="200" w:lineRule="exact"/>
              <w:ind w:right="113"/>
              <w:rPr>
                <w:i/>
                <w:sz w:val="16"/>
              </w:rPr>
            </w:pPr>
            <w:r w:rsidRPr="00E95B36">
              <w:rPr>
                <w:i/>
                <w:sz w:val="16"/>
              </w:rPr>
              <w:t>État partie</w:t>
            </w:r>
          </w:p>
        </w:tc>
        <w:tc>
          <w:tcPr>
            <w:tcW w:w="1842" w:type="dxa"/>
            <w:tcBorders>
              <w:top w:val="single" w:sz="4" w:space="0" w:color="auto"/>
              <w:bottom w:val="single" w:sz="12" w:space="0" w:color="auto"/>
            </w:tcBorders>
            <w:shd w:val="clear" w:color="auto" w:fill="auto"/>
            <w:vAlign w:val="bottom"/>
          </w:tcPr>
          <w:p w:rsidR="00CA5527" w:rsidRPr="00E95B36" w:rsidRDefault="00E107CE" w:rsidP="00E95B36">
            <w:pPr>
              <w:spacing w:before="80" w:after="80" w:line="200" w:lineRule="exact"/>
              <w:ind w:right="113"/>
              <w:rPr>
                <w:i/>
                <w:sz w:val="16"/>
              </w:rPr>
            </w:pPr>
            <w:r w:rsidRPr="00E95B36">
              <w:rPr>
                <w:i/>
                <w:sz w:val="16"/>
              </w:rPr>
              <w:t>Attendu le</w:t>
            </w:r>
          </w:p>
        </w:tc>
        <w:tc>
          <w:tcPr>
            <w:tcW w:w="1842" w:type="dxa"/>
            <w:tcBorders>
              <w:top w:val="single" w:sz="4" w:space="0" w:color="auto"/>
              <w:bottom w:val="single" w:sz="12" w:space="0" w:color="auto"/>
            </w:tcBorders>
            <w:shd w:val="clear" w:color="auto" w:fill="auto"/>
            <w:vAlign w:val="bottom"/>
          </w:tcPr>
          <w:p w:rsidR="00CA5527" w:rsidRPr="00E95B36" w:rsidRDefault="00E107CE" w:rsidP="00E95B36">
            <w:pPr>
              <w:spacing w:before="80" w:after="80" w:line="200" w:lineRule="exact"/>
              <w:ind w:right="113"/>
              <w:rPr>
                <w:i/>
                <w:sz w:val="16"/>
              </w:rPr>
            </w:pPr>
            <w:r w:rsidRPr="00E95B36">
              <w:rPr>
                <w:i/>
                <w:sz w:val="16"/>
              </w:rPr>
              <w:t>Reçu le</w:t>
            </w:r>
          </w:p>
        </w:tc>
        <w:tc>
          <w:tcPr>
            <w:tcW w:w="1843" w:type="dxa"/>
            <w:tcBorders>
              <w:top w:val="single" w:sz="4" w:space="0" w:color="auto"/>
              <w:bottom w:val="single" w:sz="12" w:space="0" w:color="auto"/>
            </w:tcBorders>
            <w:shd w:val="clear" w:color="auto" w:fill="auto"/>
            <w:vAlign w:val="bottom"/>
          </w:tcPr>
          <w:p w:rsidR="00CA5527" w:rsidRPr="00E95B36" w:rsidRDefault="00E107CE" w:rsidP="00E95B36">
            <w:pPr>
              <w:spacing w:before="80" w:after="80" w:line="200" w:lineRule="exact"/>
              <w:ind w:right="113"/>
              <w:rPr>
                <w:i/>
                <w:sz w:val="16"/>
              </w:rPr>
            </w:pPr>
            <w:r w:rsidRPr="00E95B36">
              <w:rPr>
                <w:i/>
                <w:sz w:val="16"/>
              </w:rPr>
              <w:t>Cote</w:t>
            </w:r>
          </w:p>
        </w:tc>
      </w:tr>
      <w:tr w:rsidR="00E95B36" w:rsidRPr="00E95B36" w:rsidTr="00E95B36">
        <w:trPr>
          <w:trHeight w:hRule="exact" w:val="113"/>
          <w:tblHeader/>
        </w:trPr>
        <w:tc>
          <w:tcPr>
            <w:tcW w:w="1843" w:type="dxa"/>
            <w:tcBorders>
              <w:top w:val="single" w:sz="12" w:space="0" w:color="auto"/>
            </w:tcBorders>
            <w:shd w:val="clear" w:color="auto" w:fill="auto"/>
          </w:tcPr>
          <w:p w:rsidR="00E95B36" w:rsidRPr="00E95B36" w:rsidRDefault="00E95B36" w:rsidP="00E95B36">
            <w:pPr>
              <w:spacing w:before="40" w:after="120"/>
              <w:ind w:right="113"/>
            </w:pPr>
          </w:p>
        </w:tc>
        <w:tc>
          <w:tcPr>
            <w:tcW w:w="1842" w:type="dxa"/>
            <w:tcBorders>
              <w:top w:val="single" w:sz="12" w:space="0" w:color="auto"/>
            </w:tcBorders>
            <w:shd w:val="clear" w:color="auto" w:fill="auto"/>
          </w:tcPr>
          <w:p w:rsidR="00E95B36" w:rsidRPr="00E95B36" w:rsidRDefault="00E95B36" w:rsidP="00E95B36">
            <w:pPr>
              <w:spacing w:before="40" w:after="120"/>
              <w:ind w:right="113"/>
            </w:pPr>
          </w:p>
        </w:tc>
        <w:tc>
          <w:tcPr>
            <w:tcW w:w="1842" w:type="dxa"/>
            <w:tcBorders>
              <w:top w:val="single" w:sz="12" w:space="0" w:color="auto"/>
            </w:tcBorders>
            <w:shd w:val="clear" w:color="auto" w:fill="auto"/>
          </w:tcPr>
          <w:p w:rsidR="00E95B36" w:rsidRPr="00E95B36" w:rsidRDefault="00E95B36" w:rsidP="00E95B36">
            <w:pPr>
              <w:spacing w:before="40" w:after="120"/>
              <w:ind w:right="113"/>
            </w:pPr>
          </w:p>
        </w:tc>
        <w:tc>
          <w:tcPr>
            <w:tcW w:w="1843" w:type="dxa"/>
            <w:tcBorders>
              <w:top w:val="single" w:sz="12" w:space="0" w:color="auto"/>
            </w:tcBorders>
            <w:shd w:val="clear" w:color="auto" w:fill="auto"/>
          </w:tcPr>
          <w:p w:rsidR="00E95B36" w:rsidRPr="00E95B36" w:rsidRDefault="00E95B36" w:rsidP="00E95B36">
            <w:pPr>
              <w:spacing w:before="40" w:after="120"/>
              <w:ind w:right="113"/>
            </w:pPr>
          </w:p>
        </w:tc>
      </w:tr>
      <w:tr w:rsidR="00CA5527" w:rsidRPr="00E95B36" w:rsidTr="00E95B36">
        <w:tc>
          <w:tcPr>
            <w:tcW w:w="1843" w:type="dxa"/>
            <w:shd w:val="clear" w:color="auto" w:fill="auto"/>
          </w:tcPr>
          <w:p w:rsidR="00CA5527" w:rsidRPr="00E95B36" w:rsidRDefault="00E107CE" w:rsidP="00E95B36">
            <w:pPr>
              <w:spacing w:before="40" w:after="120"/>
              <w:ind w:right="113"/>
            </w:pPr>
            <w:r w:rsidRPr="00E95B36">
              <w:t>Honduras</w:t>
            </w:r>
            <w:r w:rsidRPr="0069368E">
              <w:rPr>
                <w:i/>
                <w:sz w:val="18"/>
                <w:szCs w:val="18"/>
                <w:vertAlign w:val="superscript"/>
              </w:rPr>
              <w:t>a</w:t>
            </w:r>
          </w:p>
        </w:tc>
        <w:tc>
          <w:tcPr>
            <w:tcW w:w="1842" w:type="dxa"/>
            <w:shd w:val="clear" w:color="auto" w:fill="auto"/>
          </w:tcPr>
          <w:p w:rsidR="00CA5527" w:rsidRPr="00E95B36" w:rsidRDefault="00E107CE" w:rsidP="00E95B36">
            <w:pPr>
              <w:spacing w:before="40" w:after="120"/>
              <w:ind w:right="113"/>
            </w:pPr>
            <w:r w:rsidRPr="00E95B36">
              <w:t>1</w:t>
            </w:r>
            <w:r w:rsidRPr="00E95B36">
              <w:rPr>
                <w:vertAlign w:val="superscript"/>
              </w:rPr>
              <w:t>er</w:t>
            </w:r>
            <w:r w:rsidR="00C83A5C">
              <w:t> </w:t>
            </w:r>
            <w:r w:rsidRPr="00E95B36">
              <w:t>décembre 2006</w:t>
            </w:r>
          </w:p>
        </w:tc>
        <w:tc>
          <w:tcPr>
            <w:tcW w:w="1842" w:type="dxa"/>
            <w:shd w:val="clear" w:color="auto" w:fill="auto"/>
          </w:tcPr>
          <w:p w:rsidR="00CA5527" w:rsidRPr="00E95B36" w:rsidRDefault="00E107CE" w:rsidP="00E95B36">
            <w:pPr>
              <w:spacing w:before="40" w:after="120"/>
              <w:ind w:right="113"/>
            </w:pPr>
            <w:r w:rsidRPr="00E95B36">
              <w:t>28 avril 2016</w:t>
            </w:r>
          </w:p>
        </w:tc>
        <w:tc>
          <w:tcPr>
            <w:tcW w:w="1843" w:type="dxa"/>
            <w:shd w:val="clear" w:color="auto" w:fill="auto"/>
          </w:tcPr>
          <w:p w:rsidR="00CA5527" w:rsidRPr="00E95B36" w:rsidRDefault="00E107CE" w:rsidP="00E95B36">
            <w:pPr>
              <w:spacing w:before="40" w:after="120"/>
              <w:ind w:right="113"/>
            </w:pPr>
            <w:r w:rsidRPr="00E95B36">
              <w:t>CMW/C/HND/1</w:t>
            </w:r>
          </w:p>
        </w:tc>
      </w:tr>
      <w:tr w:rsidR="00CA5527" w:rsidRPr="00E95B36" w:rsidTr="00E95B36">
        <w:tc>
          <w:tcPr>
            <w:tcW w:w="1843" w:type="dxa"/>
            <w:shd w:val="clear" w:color="auto" w:fill="auto"/>
          </w:tcPr>
          <w:p w:rsidR="00CA5527" w:rsidRPr="00E95B36" w:rsidDel="009B73FE" w:rsidRDefault="00E107CE" w:rsidP="00E95B36">
            <w:pPr>
              <w:spacing w:before="40" w:after="120"/>
              <w:ind w:right="113"/>
            </w:pPr>
            <w:r w:rsidRPr="00E95B36">
              <w:t>Nicaragua</w:t>
            </w:r>
            <w:r w:rsidRPr="0069368E">
              <w:rPr>
                <w:i/>
                <w:sz w:val="18"/>
                <w:szCs w:val="18"/>
                <w:vertAlign w:val="superscript"/>
              </w:rPr>
              <w:t>a</w:t>
            </w:r>
          </w:p>
        </w:tc>
        <w:tc>
          <w:tcPr>
            <w:tcW w:w="1842" w:type="dxa"/>
            <w:shd w:val="clear" w:color="auto" w:fill="auto"/>
          </w:tcPr>
          <w:p w:rsidR="00CA5527" w:rsidRPr="00E95B36" w:rsidDel="009B73FE" w:rsidRDefault="00E107CE" w:rsidP="00E95B36">
            <w:pPr>
              <w:spacing w:before="40" w:after="120"/>
              <w:ind w:right="113"/>
            </w:pPr>
            <w:r w:rsidRPr="00E95B36">
              <w:t>1</w:t>
            </w:r>
            <w:r w:rsidRPr="00E95B36">
              <w:rPr>
                <w:vertAlign w:val="superscript"/>
              </w:rPr>
              <w:t>er</w:t>
            </w:r>
            <w:r w:rsidR="00C83A5C">
              <w:t> </w:t>
            </w:r>
            <w:r w:rsidRPr="00E95B36">
              <w:t>février 2007</w:t>
            </w:r>
          </w:p>
        </w:tc>
        <w:tc>
          <w:tcPr>
            <w:tcW w:w="1842" w:type="dxa"/>
            <w:shd w:val="clear" w:color="auto" w:fill="auto"/>
          </w:tcPr>
          <w:p w:rsidR="00CA5527" w:rsidRPr="00E95B36" w:rsidDel="009B73FE" w:rsidRDefault="00E107CE" w:rsidP="00E95B36">
            <w:pPr>
              <w:spacing w:before="40" w:after="120"/>
              <w:ind w:right="113"/>
            </w:pPr>
            <w:r w:rsidRPr="00E95B36">
              <w:t>Non reçu</w:t>
            </w:r>
          </w:p>
        </w:tc>
        <w:tc>
          <w:tcPr>
            <w:tcW w:w="1843" w:type="dxa"/>
            <w:shd w:val="clear" w:color="auto" w:fill="auto"/>
          </w:tcPr>
          <w:p w:rsidR="00CA5527" w:rsidRPr="00E95B36" w:rsidDel="009B73FE" w:rsidRDefault="00E107CE" w:rsidP="00E95B36">
            <w:pPr>
              <w:spacing w:before="40" w:after="120"/>
              <w:ind w:right="113"/>
            </w:pPr>
            <w:r w:rsidRPr="00E95B36">
              <w:t>CMW/C/NIC/1</w:t>
            </w:r>
          </w:p>
        </w:tc>
      </w:tr>
      <w:tr w:rsidR="00CA5527" w:rsidRPr="00E95B36" w:rsidTr="00E95B36">
        <w:tc>
          <w:tcPr>
            <w:tcW w:w="1843" w:type="dxa"/>
            <w:shd w:val="clear" w:color="auto" w:fill="auto"/>
          </w:tcPr>
          <w:p w:rsidR="00CA5527" w:rsidRPr="00E95B36" w:rsidDel="009B73FE" w:rsidRDefault="00E107CE" w:rsidP="00E95B36">
            <w:pPr>
              <w:spacing w:before="40" w:after="120"/>
              <w:ind w:right="113"/>
            </w:pPr>
            <w:r w:rsidRPr="00E95B36">
              <w:t>Niger</w:t>
            </w:r>
            <w:r w:rsidRPr="0069368E">
              <w:rPr>
                <w:i/>
                <w:sz w:val="18"/>
                <w:szCs w:val="18"/>
                <w:vertAlign w:val="superscript"/>
              </w:rPr>
              <w:t>a</w:t>
            </w:r>
          </w:p>
        </w:tc>
        <w:tc>
          <w:tcPr>
            <w:tcW w:w="1842" w:type="dxa"/>
            <w:shd w:val="clear" w:color="auto" w:fill="auto"/>
          </w:tcPr>
          <w:p w:rsidR="00CA5527" w:rsidRPr="00E95B36" w:rsidDel="009B73FE" w:rsidRDefault="00E107CE" w:rsidP="00E95B36">
            <w:pPr>
              <w:spacing w:before="40" w:after="120"/>
              <w:ind w:right="113"/>
            </w:pPr>
            <w:r w:rsidRPr="00E95B36">
              <w:t>1</w:t>
            </w:r>
            <w:r w:rsidRPr="00E95B36">
              <w:rPr>
                <w:vertAlign w:val="superscript"/>
              </w:rPr>
              <w:t>er</w:t>
            </w:r>
            <w:r w:rsidR="00C83A5C">
              <w:t> </w:t>
            </w:r>
            <w:r w:rsidRPr="00E95B36">
              <w:t>juillet 2010</w:t>
            </w:r>
          </w:p>
        </w:tc>
        <w:tc>
          <w:tcPr>
            <w:tcW w:w="1842" w:type="dxa"/>
            <w:shd w:val="clear" w:color="auto" w:fill="auto"/>
          </w:tcPr>
          <w:p w:rsidR="00CA5527" w:rsidRPr="00E95B36" w:rsidDel="009B73FE" w:rsidRDefault="00E107CE" w:rsidP="00E95B36">
            <w:pPr>
              <w:spacing w:before="40" w:after="120"/>
              <w:ind w:right="113"/>
            </w:pPr>
            <w:r w:rsidRPr="00E95B36">
              <w:t>Non reçu</w:t>
            </w:r>
          </w:p>
        </w:tc>
        <w:tc>
          <w:tcPr>
            <w:tcW w:w="1843" w:type="dxa"/>
            <w:shd w:val="clear" w:color="auto" w:fill="auto"/>
          </w:tcPr>
          <w:p w:rsidR="00CA5527" w:rsidRPr="00E95B36" w:rsidDel="009B73FE" w:rsidRDefault="00E107CE" w:rsidP="00E95B36">
            <w:pPr>
              <w:spacing w:before="40" w:after="120"/>
              <w:ind w:right="113"/>
            </w:pPr>
            <w:r w:rsidRPr="00E95B36">
              <w:t>CMW/C/NER/1</w:t>
            </w:r>
          </w:p>
        </w:tc>
      </w:tr>
      <w:tr w:rsidR="00CA5527" w:rsidRPr="00E95B36" w:rsidTr="00E95B36">
        <w:tc>
          <w:tcPr>
            <w:tcW w:w="1843" w:type="dxa"/>
            <w:tcBorders>
              <w:bottom w:val="single" w:sz="12" w:space="0" w:color="auto"/>
            </w:tcBorders>
            <w:shd w:val="clear" w:color="auto" w:fill="auto"/>
          </w:tcPr>
          <w:p w:rsidR="00CA5527" w:rsidRPr="00E95B36" w:rsidDel="009B73FE" w:rsidRDefault="00E107CE" w:rsidP="00E95B36">
            <w:pPr>
              <w:spacing w:before="40" w:after="120"/>
              <w:ind w:right="113"/>
            </w:pPr>
            <w:r w:rsidRPr="00E95B36">
              <w:t>Sri Lanka</w:t>
            </w:r>
            <w:r w:rsidRPr="0069368E">
              <w:rPr>
                <w:i/>
                <w:sz w:val="18"/>
                <w:szCs w:val="18"/>
                <w:vertAlign w:val="superscript"/>
              </w:rPr>
              <w:t>b</w:t>
            </w:r>
          </w:p>
        </w:tc>
        <w:tc>
          <w:tcPr>
            <w:tcW w:w="1842" w:type="dxa"/>
            <w:tcBorders>
              <w:bottom w:val="single" w:sz="12" w:space="0" w:color="auto"/>
            </w:tcBorders>
            <w:shd w:val="clear" w:color="auto" w:fill="auto"/>
          </w:tcPr>
          <w:p w:rsidR="00CA5527" w:rsidRPr="00E95B36" w:rsidDel="009B73FE" w:rsidRDefault="00E107CE" w:rsidP="00E95B36">
            <w:pPr>
              <w:spacing w:before="40" w:after="120"/>
              <w:ind w:right="113"/>
            </w:pPr>
            <w:r w:rsidRPr="00E95B36">
              <w:t>1</w:t>
            </w:r>
            <w:r w:rsidRPr="00E95B36">
              <w:rPr>
                <w:vertAlign w:val="superscript"/>
              </w:rPr>
              <w:t>er</w:t>
            </w:r>
            <w:r w:rsidR="00C83A5C">
              <w:t> </w:t>
            </w:r>
            <w:r w:rsidRPr="00E95B36">
              <w:t>novembre 2011</w:t>
            </w:r>
          </w:p>
        </w:tc>
        <w:tc>
          <w:tcPr>
            <w:tcW w:w="1842" w:type="dxa"/>
            <w:tcBorders>
              <w:bottom w:val="single" w:sz="12" w:space="0" w:color="auto"/>
            </w:tcBorders>
            <w:shd w:val="clear" w:color="auto" w:fill="auto"/>
          </w:tcPr>
          <w:p w:rsidR="00CA5527" w:rsidRPr="00E95B36" w:rsidDel="009B73FE" w:rsidRDefault="00E107CE" w:rsidP="00E95B36">
            <w:pPr>
              <w:spacing w:before="40" w:after="120"/>
              <w:ind w:right="113"/>
            </w:pPr>
            <w:r w:rsidRPr="00E95B36">
              <w:t>3 mai 2016</w:t>
            </w:r>
          </w:p>
        </w:tc>
        <w:tc>
          <w:tcPr>
            <w:tcW w:w="1843" w:type="dxa"/>
            <w:tcBorders>
              <w:bottom w:val="single" w:sz="12" w:space="0" w:color="auto"/>
            </w:tcBorders>
            <w:shd w:val="clear" w:color="auto" w:fill="auto"/>
          </w:tcPr>
          <w:p w:rsidR="00CA5527" w:rsidRPr="00E95B36" w:rsidDel="009B73FE" w:rsidRDefault="00E107CE" w:rsidP="00E95B36">
            <w:pPr>
              <w:spacing w:before="40" w:after="120"/>
              <w:ind w:right="113"/>
            </w:pPr>
            <w:r w:rsidRPr="00E95B36">
              <w:t>CMW/C/LKA/2</w:t>
            </w:r>
          </w:p>
        </w:tc>
      </w:tr>
    </w:tbl>
    <w:p w:rsidR="00776DCA" w:rsidRPr="0004209C" w:rsidRDefault="00E107CE" w:rsidP="00776DCA">
      <w:pPr>
        <w:tabs>
          <w:tab w:val="right" w:pos="1418"/>
        </w:tabs>
        <w:spacing w:before="120"/>
        <w:ind w:left="1134" w:right="1134" w:firstLine="170"/>
        <w:rPr>
          <w:sz w:val="18"/>
          <w:szCs w:val="18"/>
        </w:rPr>
      </w:pPr>
      <w:r w:rsidRPr="000B64A1">
        <w:rPr>
          <w:iCs/>
          <w:vertAlign w:val="superscript"/>
        </w:rPr>
        <w:tab/>
      </w:r>
      <w:r w:rsidRPr="0004209C">
        <w:rPr>
          <w:i/>
          <w:iCs/>
          <w:sz w:val="18"/>
          <w:szCs w:val="18"/>
          <w:vertAlign w:val="superscript"/>
        </w:rPr>
        <w:t>a</w:t>
      </w:r>
      <w:r w:rsidR="00AD6CE5" w:rsidRPr="0004209C">
        <w:rPr>
          <w:sz w:val="18"/>
          <w:szCs w:val="18"/>
        </w:rPr>
        <w:t xml:space="preserve">  </w:t>
      </w:r>
      <w:r w:rsidRPr="0004209C">
        <w:rPr>
          <w:sz w:val="18"/>
          <w:szCs w:val="18"/>
        </w:rPr>
        <w:t>Les listes de points établies avant la soumission des rapports ont été adoptées à la vingt</w:t>
      </w:r>
      <w:r w:rsidR="00AD6CE5" w:rsidRPr="0004209C">
        <w:rPr>
          <w:sz w:val="18"/>
          <w:szCs w:val="18"/>
        </w:rPr>
        <w:noBreakHyphen/>
      </w:r>
      <w:r w:rsidR="00776DCA" w:rsidRPr="0004209C">
        <w:rPr>
          <w:sz w:val="18"/>
          <w:szCs w:val="18"/>
        </w:rPr>
        <w:t>deuxième session du Comité.</w:t>
      </w:r>
    </w:p>
    <w:p w:rsidR="00CA5527" w:rsidRPr="0004209C" w:rsidRDefault="00E107CE" w:rsidP="00776DCA">
      <w:pPr>
        <w:tabs>
          <w:tab w:val="right" w:pos="1418"/>
        </w:tabs>
        <w:spacing w:after="240"/>
        <w:ind w:left="1134" w:right="1134" w:firstLine="170"/>
        <w:rPr>
          <w:sz w:val="18"/>
          <w:szCs w:val="18"/>
        </w:rPr>
      </w:pPr>
      <w:r w:rsidRPr="0004209C">
        <w:rPr>
          <w:sz w:val="18"/>
          <w:szCs w:val="18"/>
          <w:vertAlign w:val="superscript"/>
        </w:rPr>
        <w:tab/>
      </w:r>
      <w:r w:rsidRPr="0004209C">
        <w:rPr>
          <w:i/>
          <w:iCs/>
          <w:sz w:val="18"/>
          <w:szCs w:val="18"/>
          <w:vertAlign w:val="superscript"/>
        </w:rPr>
        <w:t>b</w:t>
      </w:r>
      <w:r w:rsidR="00AD6CE5" w:rsidRPr="0004209C">
        <w:rPr>
          <w:sz w:val="18"/>
          <w:szCs w:val="18"/>
        </w:rPr>
        <w:t xml:space="preserve">  </w:t>
      </w:r>
      <w:r w:rsidRPr="0004209C">
        <w:rPr>
          <w:sz w:val="18"/>
          <w:szCs w:val="18"/>
        </w:rPr>
        <w:t>La liste de points établie avant la soumission des rapports a été adoptée à la dix</w:t>
      </w:r>
      <w:r w:rsidR="00AD6CE5" w:rsidRPr="0004209C">
        <w:rPr>
          <w:sz w:val="18"/>
          <w:szCs w:val="18"/>
        </w:rPr>
        <w:noBreakHyphen/>
      </w:r>
      <w:r w:rsidRPr="0004209C">
        <w:rPr>
          <w:sz w:val="18"/>
          <w:szCs w:val="18"/>
        </w:rPr>
        <w:t>huitième session du Comité.</w:t>
      </w:r>
    </w:p>
    <w:p w:rsidR="00CA5527" w:rsidRPr="000B64A1" w:rsidRDefault="00E95B36" w:rsidP="00E95B36">
      <w:pPr>
        <w:pStyle w:val="SingleTxtG"/>
      </w:pPr>
      <w:r>
        <w:tab/>
      </w:r>
      <w:r w:rsidR="00E107CE" w:rsidRPr="000B64A1">
        <w:t>Aucun autre rapport initial n</w:t>
      </w:r>
      <w:r w:rsidR="000B64A1" w:rsidRPr="000B64A1">
        <w:t>’</w:t>
      </w:r>
      <w:r w:rsidR="00E107CE" w:rsidRPr="000B64A1">
        <w:t>était en attente d</w:t>
      </w:r>
      <w:r w:rsidR="000B64A1" w:rsidRPr="000B64A1">
        <w:t>’</w:t>
      </w:r>
      <w:r w:rsidR="00E107CE" w:rsidRPr="000B64A1">
        <w:t>examen à la date du 1</w:t>
      </w:r>
      <w:r w:rsidR="00E107CE" w:rsidRPr="000B64A1">
        <w:rPr>
          <w:vertAlign w:val="superscript"/>
        </w:rPr>
        <w:t>er</w:t>
      </w:r>
      <w:r w:rsidR="00AD6CE5">
        <w:t> </w:t>
      </w:r>
      <w:r w:rsidR="00E107CE" w:rsidRPr="000B64A1">
        <w:t>juin 2016. On trouvera ci-après la liste des États parties dont le rapport initial est attendu mais n</w:t>
      </w:r>
      <w:r w:rsidR="000B64A1" w:rsidRPr="000B64A1">
        <w:t>’</w:t>
      </w:r>
      <w:r w:rsidR="00E107CE" w:rsidRPr="000B64A1">
        <w:t>avait pas encore été reçu au 1</w:t>
      </w:r>
      <w:r w:rsidR="00E107CE" w:rsidRPr="000B64A1">
        <w:rPr>
          <w:vertAlign w:val="superscript"/>
        </w:rPr>
        <w:t>er</w:t>
      </w:r>
      <w:r w:rsidR="00AD6CE5">
        <w:t> </w:t>
      </w:r>
      <w:r w:rsidR="00E107CE" w:rsidRPr="000B64A1">
        <w:t>juin 2016 :</w:t>
      </w:r>
    </w:p>
    <w:tbl>
      <w:tblPr>
        <w:tblW w:w="7370" w:type="dxa"/>
        <w:tblInd w:w="1134" w:type="dxa"/>
        <w:tblLayout w:type="fixed"/>
        <w:tblCellMar>
          <w:left w:w="0" w:type="dxa"/>
          <w:right w:w="0" w:type="dxa"/>
        </w:tblCellMar>
        <w:tblLook w:val="0000" w:firstRow="0" w:lastRow="0" w:firstColumn="0" w:lastColumn="0" w:noHBand="0" w:noVBand="0"/>
      </w:tblPr>
      <w:tblGrid>
        <w:gridCol w:w="3685"/>
        <w:gridCol w:w="3685"/>
      </w:tblGrid>
      <w:tr w:rsidR="00CA5527" w:rsidRPr="00E95B36" w:rsidTr="00E95B36">
        <w:trPr>
          <w:tblHeader/>
        </w:trPr>
        <w:tc>
          <w:tcPr>
            <w:tcW w:w="3685" w:type="dxa"/>
            <w:tcBorders>
              <w:top w:val="single" w:sz="4" w:space="0" w:color="auto"/>
              <w:bottom w:val="single" w:sz="12" w:space="0" w:color="auto"/>
            </w:tcBorders>
            <w:shd w:val="clear" w:color="auto" w:fill="auto"/>
            <w:vAlign w:val="bottom"/>
          </w:tcPr>
          <w:p w:rsidR="00CA5527" w:rsidRPr="00E95B36" w:rsidRDefault="00E107CE" w:rsidP="00E95B36">
            <w:pPr>
              <w:spacing w:before="80" w:after="80" w:line="200" w:lineRule="exact"/>
              <w:ind w:right="113"/>
              <w:rPr>
                <w:i/>
                <w:sz w:val="16"/>
              </w:rPr>
            </w:pPr>
            <w:r w:rsidRPr="00E95B36">
              <w:rPr>
                <w:i/>
                <w:sz w:val="16"/>
              </w:rPr>
              <w:t>État partie</w:t>
            </w:r>
          </w:p>
        </w:tc>
        <w:tc>
          <w:tcPr>
            <w:tcW w:w="3685" w:type="dxa"/>
            <w:tcBorders>
              <w:top w:val="single" w:sz="4" w:space="0" w:color="auto"/>
              <w:bottom w:val="single" w:sz="12" w:space="0" w:color="auto"/>
            </w:tcBorders>
            <w:shd w:val="clear" w:color="auto" w:fill="auto"/>
            <w:vAlign w:val="bottom"/>
          </w:tcPr>
          <w:p w:rsidR="00CA5527" w:rsidRPr="00E95B36" w:rsidRDefault="00E107CE" w:rsidP="00E95B36">
            <w:pPr>
              <w:spacing w:before="80" w:after="80" w:line="200" w:lineRule="exact"/>
              <w:ind w:right="113"/>
              <w:rPr>
                <w:i/>
                <w:sz w:val="16"/>
              </w:rPr>
            </w:pPr>
            <w:r w:rsidRPr="00E95B36">
              <w:rPr>
                <w:i/>
                <w:sz w:val="16"/>
              </w:rPr>
              <w:t>Attendu le</w:t>
            </w:r>
          </w:p>
        </w:tc>
      </w:tr>
      <w:tr w:rsidR="00E95B36" w:rsidRPr="00E95B36" w:rsidTr="00E95B36">
        <w:trPr>
          <w:trHeight w:hRule="exact" w:val="113"/>
          <w:tblHeader/>
        </w:trPr>
        <w:tc>
          <w:tcPr>
            <w:tcW w:w="3685" w:type="dxa"/>
            <w:tcBorders>
              <w:top w:val="single" w:sz="12" w:space="0" w:color="auto"/>
            </w:tcBorders>
            <w:shd w:val="clear" w:color="auto" w:fill="auto"/>
          </w:tcPr>
          <w:p w:rsidR="00E95B36" w:rsidRPr="00E95B36" w:rsidRDefault="00E95B36" w:rsidP="00E95B36">
            <w:pPr>
              <w:spacing w:before="40" w:after="120"/>
              <w:ind w:right="113"/>
            </w:pPr>
          </w:p>
        </w:tc>
        <w:tc>
          <w:tcPr>
            <w:tcW w:w="3685" w:type="dxa"/>
            <w:tcBorders>
              <w:top w:val="single" w:sz="12" w:space="0" w:color="auto"/>
            </w:tcBorders>
            <w:shd w:val="clear" w:color="auto" w:fill="auto"/>
          </w:tcPr>
          <w:p w:rsidR="00E95B36" w:rsidRPr="00E95B36" w:rsidRDefault="00E95B36" w:rsidP="00E95B36">
            <w:pPr>
              <w:spacing w:before="40" w:after="120"/>
              <w:ind w:right="113"/>
            </w:pPr>
          </w:p>
        </w:tc>
      </w:tr>
      <w:tr w:rsidR="00CA5527" w:rsidRPr="00E95B36" w:rsidTr="00E95B36">
        <w:tc>
          <w:tcPr>
            <w:tcW w:w="3685" w:type="dxa"/>
            <w:shd w:val="clear" w:color="auto" w:fill="auto"/>
          </w:tcPr>
          <w:p w:rsidR="00CA5527" w:rsidRPr="00E95B36" w:rsidRDefault="00E107CE" w:rsidP="00E95B36">
            <w:pPr>
              <w:spacing w:before="40" w:after="120"/>
              <w:ind w:right="113"/>
            </w:pPr>
            <w:r w:rsidRPr="00E95B36">
              <w:t>Guyana</w:t>
            </w:r>
            <w:r w:rsidRPr="0069368E">
              <w:rPr>
                <w:i/>
                <w:sz w:val="18"/>
                <w:szCs w:val="18"/>
                <w:vertAlign w:val="superscript"/>
              </w:rPr>
              <w:t>a</w:t>
            </w:r>
          </w:p>
        </w:tc>
        <w:tc>
          <w:tcPr>
            <w:tcW w:w="3685" w:type="dxa"/>
            <w:shd w:val="clear" w:color="auto" w:fill="auto"/>
          </w:tcPr>
          <w:p w:rsidR="00CA5527" w:rsidRPr="00E95B36" w:rsidRDefault="00E107CE" w:rsidP="00E95B36">
            <w:pPr>
              <w:spacing w:before="40" w:after="120"/>
              <w:ind w:right="113"/>
            </w:pPr>
            <w:r w:rsidRPr="00E95B36">
              <w:t>1</w:t>
            </w:r>
            <w:r w:rsidRPr="00E95B36">
              <w:rPr>
                <w:vertAlign w:val="superscript"/>
              </w:rPr>
              <w:t>er</w:t>
            </w:r>
            <w:r w:rsidR="00776DCA">
              <w:t> </w:t>
            </w:r>
            <w:r w:rsidRPr="00E95B36">
              <w:t>novembre 2011</w:t>
            </w:r>
          </w:p>
        </w:tc>
      </w:tr>
      <w:tr w:rsidR="00CA5527" w:rsidRPr="00E95B36" w:rsidTr="00E95B36">
        <w:tc>
          <w:tcPr>
            <w:tcW w:w="3685" w:type="dxa"/>
            <w:shd w:val="clear" w:color="auto" w:fill="auto"/>
          </w:tcPr>
          <w:p w:rsidR="00CA5527" w:rsidRPr="00E95B36" w:rsidRDefault="00E107CE" w:rsidP="00E95B36">
            <w:pPr>
              <w:spacing w:before="40" w:after="120"/>
              <w:ind w:right="113"/>
            </w:pPr>
            <w:r w:rsidRPr="00E95B36">
              <w:t>Indonésie</w:t>
            </w:r>
            <w:r w:rsidRPr="0069368E">
              <w:rPr>
                <w:i/>
                <w:sz w:val="18"/>
                <w:szCs w:val="18"/>
                <w:vertAlign w:val="superscript"/>
              </w:rPr>
              <w:t>a</w:t>
            </w:r>
          </w:p>
        </w:tc>
        <w:tc>
          <w:tcPr>
            <w:tcW w:w="3685" w:type="dxa"/>
            <w:shd w:val="clear" w:color="auto" w:fill="auto"/>
          </w:tcPr>
          <w:p w:rsidR="00CA5527" w:rsidRPr="00E95B36" w:rsidRDefault="00E107CE" w:rsidP="00E95B36">
            <w:pPr>
              <w:spacing w:before="40" w:after="120"/>
              <w:ind w:right="113"/>
            </w:pPr>
            <w:r w:rsidRPr="00E95B36">
              <w:t>1</w:t>
            </w:r>
            <w:r w:rsidRPr="00E95B36">
              <w:rPr>
                <w:vertAlign w:val="superscript"/>
              </w:rPr>
              <w:t>er</w:t>
            </w:r>
            <w:r w:rsidR="00776DCA">
              <w:t> </w:t>
            </w:r>
            <w:r w:rsidRPr="00E95B36">
              <w:t>septembre 2013</w:t>
            </w:r>
          </w:p>
        </w:tc>
      </w:tr>
      <w:tr w:rsidR="00CA5527" w:rsidRPr="00E95B36" w:rsidTr="00E95B36">
        <w:tc>
          <w:tcPr>
            <w:tcW w:w="3685" w:type="dxa"/>
            <w:shd w:val="clear" w:color="auto" w:fill="auto"/>
          </w:tcPr>
          <w:p w:rsidR="00CA5527" w:rsidRPr="00E95B36" w:rsidRDefault="00E107CE" w:rsidP="00E95B36">
            <w:pPr>
              <w:spacing w:before="40" w:after="120"/>
              <w:ind w:right="113"/>
            </w:pPr>
            <w:r w:rsidRPr="00E95B36">
              <w:t>Jamaïque</w:t>
            </w:r>
            <w:r w:rsidRPr="0069368E">
              <w:rPr>
                <w:i/>
                <w:sz w:val="18"/>
                <w:szCs w:val="18"/>
                <w:vertAlign w:val="superscript"/>
              </w:rPr>
              <w:t>b</w:t>
            </w:r>
          </w:p>
        </w:tc>
        <w:tc>
          <w:tcPr>
            <w:tcW w:w="3685" w:type="dxa"/>
            <w:shd w:val="clear" w:color="auto" w:fill="auto"/>
          </w:tcPr>
          <w:p w:rsidR="00CA5527" w:rsidRPr="00E95B36" w:rsidRDefault="00E107CE" w:rsidP="00E95B36">
            <w:pPr>
              <w:spacing w:before="40" w:after="120"/>
              <w:ind w:right="113"/>
            </w:pPr>
            <w:r w:rsidRPr="00E95B36">
              <w:t>1</w:t>
            </w:r>
            <w:r w:rsidRPr="00E95B36">
              <w:rPr>
                <w:vertAlign w:val="superscript"/>
              </w:rPr>
              <w:t>er</w:t>
            </w:r>
            <w:r w:rsidR="00776DCA">
              <w:t> </w:t>
            </w:r>
            <w:r w:rsidRPr="00E95B36">
              <w:t>janvier 2010</w:t>
            </w:r>
          </w:p>
        </w:tc>
      </w:tr>
      <w:tr w:rsidR="00CA5527" w:rsidRPr="00E95B36" w:rsidTr="00E95B36">
        <w:tc>
          <w:tcPr>
            <w:tcW w:w="3685" w:type="dxa"/>
            <w:shd w:val="clear" w:color="auto" w:fill="auto"/>
          </w:tcPr>
          <w:p w:rsidR="00CA5527" w:rsidRPr="00E95B36" w:rsidRDefault="00E107CE" w:rsidP="00E95B36">
            <w:pPr>
              <w:spacing w:before="40" w:after="120"/>
              <w:ind w:right="113"/>
            </w:pPr>
            <w:r w:rsidRPr="00E95B36">
              <w:t>Libye</w:t>
            </w:r>
          </w:p>
        </w:tc>
        <w:tc>
          <w:tcPr>
            <w:tcW w:w="3685" w:type="dxa"/>
            <w:shd w:val="clear" w:color="auto" w:fill="auto"/>
          </w:tcPr>
          <w:p w:rsidR="00CA5527" w:rsidRPr="00E95B36" w:rsidRDefault="00E107CE" w:rsidP="00E95B36">
            <w:pPr>
              <w:spacing w:before="40" w:after="120"/>
              <w:ind w:right="113"/>
            </w:pPr>
            <w:r w:rsidRPr="00E95B36">
              <w:t>1</w:t>
            </w:r>
            <w:r w:rsidRPr="00E95B36">
              <w:rPr>
                <w:vertAlign w:val="superscript"/>
              </w:rPr>
              <w:t>er</w:t>
            </w:r>
            <w:r w:rsidR="00776DCA">
              <w:t> </w:t>
            </w:r>
            <w:r w:rsidRPr="00E95B36">
              <w:t>octobre 2005</w:t>
            </w:r>
          </w:p>
        </w:tc>
      </w:tr>
      <w:tr w:rsidR="00CA5527" w:rsidRPr="00E95B36" w:rsidTr="00E95B36">
        <w:tc>
          <w:tcPr>
            <w:tcW w:w="3685" w:type="dxa"/>
            <w:shd w:val="clear" w:color="auto" w:fill="auto"/>
          </w:tcPr>
          <w:p w:rsidR="00CA5527" w:rsidRPr="00E95B36" w:rsidRDefault="00E107CE" w:rsidP="00E95B36">
            <w:pPr>
              <w:spacing w:before="40" w:after="120"/>
              <w:ind w:right="113"/>
            </w:pPr>
            <w:r w:rsidRPr="00E95B36">
              <w:t>Mozambique</w:t>
            </w:r>
          </w:p>
        </w:tc>
        <w:tc>
          <w:tcPr>
            <w:tcW w:w="3685" w:type="dxa"/>
            <w:shd w:val="clear" w:color="auto" w:fill="auto"/>
          </w:tcPr>
          <w:p w:rsidR="00CA5527" w:rsidRPr="00E95B36" w:rsidRDefault="00E107CE" w:rsidP="00E95B36">
            <w:pPr>
              <w:spacing w:before="40" w:after="120"/>
              <w:ind w:right="113"/>
            </w:pPr>
            <w:r w:rsidRPr="00E95B36">
              <w:t>1</w:t>
            </w:r>
            <w:r w:rsidRPr="00E95B36">
              <w:rPr>
                <w:vertAlign w:val="superscript"/>
              </w:rPr>
              <w:t>er</w:t>
            </w:r>
            <w:r w:rsidR="00776DCA">
              <w:t> </w:t>
            </w:r>
            <w:r w:rsidRPr="00E95B36">
              <w:t>décembre 2014</w:t>
            </w:r>
          </w:p>
        </w:tc>
      </w:tr>
      <w:tr w:rsidR="00CA5527" w:rsidRPr="00E95B36" w:rsidTr="00E95B36">
        <w:tc>
          <w:tcPr>
            <w:tcW w:w="3685" w:type="dxa"/>
            <w:shd w:val="clear" w:color="auto" w:fill="auto"/>
          </w:tcPr>
          <w:p w:rsidR="00CA5527" w:rsidRPr="00E95B36" w:rsidRDefault="00E107CE" w:rsidP="00E95B36">
            <w:pPr>
              <w:spacing w:before="40" w:after="120"/>
              <w:ind w:right="113"/>
            </w:pPr>
            <w:r w:rsidRPr="00E95B36">
              <w:t>Nigéria</w:t>
            </w:r>
            <w:r w:rsidRPr="0069368E">
              <w:rPr>
                <w:i/>
                <w:sz w:val="18"/>
                <w:szCs w:val="18"/>
                <w:vertAlign w:val="superscript"/>
              </w:rPr>
              <w:t>b</w:t>
            </w:r>
          </w:p>
        </w:tc>
        <w:tc>
          <w:tcPr>
            <w:tcW w:w="3685" w:type="dxa"/>
            <w:shd w:val="clear" w:color="auto" w:fill="auto"/>
          </w:tcPr>
          <w:p w:rsidR="00CA5527" w:rsidRPr="00E95B36" w:rsidRDefault="00E107CE" w:rsidP="00E95B36">
            <w:pPr>
              <w:spacing w:before="40" w:after="120"/>
              <w:ind w:right="113"/>
            </w:pPr>
            <w:r w:rsidRPr="00E95B36">
              <w:t>1</w:t>
            </w:r>
            <w:r w:rsidRPr="00E95B36">
              <w:rPr>
                <w:vertAlign w:val="superscript"/>
              </w:rPr>
              <w:t>er</w:t>
            </w:r>
            <w:r w:rsidR="00776DCA">
              <w:t> </w:t>
            </w:r>
            <w:r w:rsidRPr="00E95B36">
              <w:t>novembre 2010</w:t>
            </w:r>
          </w:p>
        </w:tc>
      </w:tr>
      <w:tr w:rsidR="00CA5527" w:rsidRPr="00E95B36" w:rsidTr="00E95B36">
        <w:tc>
          <w:tcPr>
            <w:tcW w:w="3685" w:type="dxa"/>
            <w:tcBorders>
              <w:bottom w:val="single" w:sz="12" w:space="0" w:color="auto"/>
            </w:tcBorders>
            <w:shd w:val="clear" w:color="auto" w:fill="auto"/>
          </w:tcPr>
          <w:p w:rsidR="00CA5527" w:rsidRPr="00E95B36" w:rsidRDefault="00E107CE" w:rsidP="00E95B36">
            <w:pPr>
              <w:spacing w:before="40" w:after="120"/>
              <w:ind w:right="113"/>
            </w:pPr>
            <w:r w:rsidRPr="00E95B36">
              <w:t>Saint-Vincent-et-les Grenadines</w:t>
            </w:r>
            <w:r w:rsidRPr="0069368E">
              <w:rPr>
                <w:i/>
                <w:sz w:val="18"/>
                <w:szCs w:val="18"/>
                <w:vertAlign w:val="superscript"/>
              </w:rPr>
              <w:t>a</w:t>
            </w:r>
          </w:p>
        </w:tc>
        <w:tc>
          <w:tcPr>
            <w:tcW w:w="3685" w:type="dxa"/>
            <w:tcBorders>
              <w:bottom w:val="single" w:sz="12" w:space="0" w:color="auto"/>
            </w:tcBorders>
            <w:shd w:val="clear" w:color="auto" w:fill="auto"/>
          </w:tcPr>
          <w:p w:rsidR="00CA5527" w:rsidRPr="00E95B36" w:rsidRDefault="00E107CE" w:rsidP="00E95B36">
            <w:pPr>
              <w:spacing w:before="40" w:after="120"/>
              <w:ind w:right="113"/>
            </w:pPr>
            <w:r w:rsidRPr="00E95B36">
              <w:t>1</w:t>
            </w:r>
            <w:r w:rsidRPr="00E95B36">
              <w:rPr>
                <w:vertAlign w:val="superscript"/>
              </w:rPr>
              <w:t>er</w:t>
            </w:r>
            <w:r w:rsidR="00776DCA">
              <w:t> </w:t>
            </w:r>
            <w:r w:rsidRPr="00E95B36">
              <w:t>février 2012</w:t>
            </w:r>
          </w:p>
        </w:tc>
      </w:tr>
    </w:tbl>
    <w:p w:rsidR="00CA5527" w:rsidRPr="00E03C3A" w:rsidRDefault="00E107CE" w:rsidP="00AD6CE5">
      <w:pPr>
        <w:tabs>
          <w:tab w:val="right" w:pos="1418"/>
        </w:tabs>
        <w:spacing w:before="120"/>
        <w:ind w:left="1134" w:right="1134" w:firstLine="170"/>
        <w:rPr>
          <w:sz w:val="18"/>
          <w:szCs w:val="18"/>
        </w:rPr>
      </w:pPr>
      <w:r w:rsidRPr="0004209C">
        <w:rPr>
          <w:iCs/>
          <w:sz w:val="18"/>
          <w:szCs w:val="18"/>
          <w:vertAlign w:val="superscript"/>
        </w:rPr>
        <w:tab/>
      </w:r>
      <w:r w:rsidRPr="0004209C">
        <w:rPr>
          <w:i/>
          <w:iCs/>
          <w:sz w:val="18"/>
          <w:szCs w:val="18"/>
          <w:vertAlign w:val="superscript"/>
        </w:rPr>
        <w:t>a</w:t>
      </w:r>
      <w:r w:rsidR="00AD6CE5" w:rsidRPr="0004209C">
        <w:rPr>
          <w:sz w:val="18"/>
          <w:szCs w:val="18"/>
        </w:rPr>
        <w:t xml:space="preserve">  </w:t>
      </w:r>
      <w:r w:rsidRPr="0004209C">
        <w:rPr>
          <w:sz w:val="18"/>
          <w:szCs w:val="18"/>
        </w:rPr>
        <w:t>Les listes de points établies avant la soumission des rapports ont été adoptées à la vingt</w:t>
      </w:r>
      <w:r w:rsidR="00AD6CE5" w:rsidRPr="0004209C">
        <w:rPr>
          <w:sz w:val="18"/>
          <w:szCs w:val="18"/>
        </w:rPr>
        <w:noBreakHyphen/>
      </w:r>
      <w:r w:rsidRPr="0004209C">
        <w:rPr>
          <w:sz w:val="18"/>
          <w:szCs w:val="18"/>
        </w:rPr>
        <w:t xml:space="preserve">quatrième session du Comité. </w:t>
      </w:r>
    </w:p>
    <w:p w:rsidR="00CA5527" w:rsidRPr="0004209C" w:rsidRDefault="00E107CE" w:rsidP="00AD6CE5">
      <w:pPr>
        <w:tabs>
          <w:tab w:val="right" w:pos="1418"/>
        </w:tabs>
        <w:spacing w:after="240"/>
        <w:ind w:left="1134" w:right="1134" w:firstLine="170"/>
        <w:rPr>
          <w:sz w:val="18"/>
          <w:szCs w:val="18"/>
        </w:rPr>
      </w:pPr>
      <w:r w:rsidRPr="0004209C">
        <w:rPr>
          <w:sz w:val="18"/>
          <w:szCs w:val="18"/>
          <w:vertAlign w:val="superscript"/>
        </w:rPr>
        <w:tab/>
      </w:r>
      <w:r w:rsidRPr="0004209C">
        <w:rPr>
          <w:i/>
          <w:iCs/>
          <w:sz w:val="18"/>
          <w:szCs w:val="18"/>
          <w:vertAlign w:val="superscript"/>
        </w:rPr>
        <w:t>b</w:t>
      </w:r>
      <w:r w:rsidR="00AD6CE5" w:rsidRPr="0004209C">
        <w:rPr>
          <w:sz w:val="18"/>
          <w:szCs w:val="18"/>
        </w:rPr>
        <w:t xml:space="preserve">  </w:t>
      </w:r>
      <w:r w:rsidRPr="0004209C">
        <w:rPr>
          <w:sz w:val="18"/>
          <w:szCs w:val="18"/>
        </w:rPr>
        <w:t>Les listes de points établies avant la soumission des rapports ont été adoptées à la vingt-troisième session du Comité.</w:t>
      </w:r>
    </w:p>
    <w:p w:rsidR="00CA5527" w:rsidRPr="000B64A1" w:rsidRDefault="00E95B36" w:rsidP="00E95B36">
      <w:pPr>
        <w:pStyle w:val="SingleTxtG"/>
      </w:pPr>
      <w:r>
        <w:lastRenderedPageBreak/>
        <w:tab/>
      </w:r>
      <w:r w:rsidR="00E107CE" w:rsidRPr="000B64A1">
        <w:t>Le Comité a reçu le deuxième rapport périodique de l</w:t>
      </w:r>
      <w:r w:rsidR="000B64A1" w:rsidRPr="000B64A1">
        <w:t>’</w:t>
      </w:r>
      <w:r w:rsidR="00E107CE" w:rsidRPr="000B64A1">
        <w:t>Algérie le 7</w:t>
      </w:r>
      <w:r>
        <w:t> </w:t>
      </w:r>
      <w:r w:rsidR="00E107CE" w:rsidRPr="000B64A1">
        <w:t>décembre 2015. On trouvera ci-après la liste des États parties dont le deuxième rapport périodique est attendu mais n</w:t>
      </w:r>
      <w:r w:rsidR="000B64A1" w:rsidRPr="000B64A1">
        <w:t>’</w:t>
      </w:r>
      <w:r w:rsidR="00E107CE" w:rsidRPr="000B64A1">
        <w:t>avait pas encore été reçu au 1</w:t>
      </w:r>
      <w:r w:rsidR="00E107CE" w:rsidRPr="000B64A1">
        <w:rPr>
          <w:vertAlign w:val="superscript"/>
        </w:rPr>
        <w:t>er</w:t>
      </w:r>
      <w:r>
        <w:t> </w:t>
      </w:r>
      <w:r w:rsidR="00E107CE" w:rsidRPr="000B64A1">
        <w:t>juin 2016</w:t>
      </w:r>
      <w:r w:rsidR="00776DCA">
        <w:t> </w:t>
      </w:r>
      <w:r w:rsidR="00E107CE" w:rsidRPr="000B64A1">
        <w:t>:</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A5527" w:rsidRPr="00E95B36" w:rsidTr="00E95B36">
        <w:trPr>
          <w:tblHeader/>
        </w:trPr>
        <w:tc>
          <w:tcPr>
            <w:tcW w:w="3685" w:type="dxa"/>
            <w:tcBorders>
              <w:top w:val="single" w:sz="4" w:space="0" w:color="auto"/>
              <w:bottom w:val="single" w:sz="12" w:space="0" w:color="auto"/>
            </w:tcBorders>
            <w:shd w:val="clear" w:color="auto" w:fill="auto"/>
            <w:vAlign w:val="bottom"/>
          </w:tcPr>
          <w:p w:rsidR="00CA5527" w:rsidRPr="00E95B36" w:rsidRDefault="00E107CE" w:rsidP="00E95B36">
            <w:pPr>
              <w:spacing w:before="80" w:after="80" w:line="200" w:lineRule="exact"/>
              <w:ind w:right="113"/>
              <w:rPr>
                <w:i/>
                <w:sz w:val="16"/>
              </w:rPr>
            </w:pPr>
            <w:r w:rsidRPr="00E95B36">
              <w:rPr>
                <w:i/>
                <w:sz w:val="16"/>
              </w:rPr>
              <w:t>État partie</w:t>
            </w:r>
          </w:p>
        </w:tc>
        <w:tc>
          <w:tcPr>
            <w:tcW w:w="3685" w:type="dxa"/>
            <w:tcBorders>
              <w:top w:val="single" w:sz="4" w:space="0" w:color="auto"/>
              <w:bottom w:val="single" w:sz="12" w:space="0" w:color="auto"/>
            </w:tcBorders>
            <w:shd w:val="clear" w:color="auto" w:fill="auto"/>
            <w:vAlign w:val="bottom"/>
          </w:tcPr>
          <w:p w:rsidR="00CA5527" w:rsidRPr="00E95B36" w:rsidRDefault="00E107CE" w:rsidP="00E95B36">
            <w:pPr>
              <w:spacing w:before="80" w:after="80" w:line="200" w:lineRule="exact"/>
              <w:ind w:right="113"/>
              <w:rPr>
                <w:i/>
                <w:sz w:val="16"/>
              </w:rPr>
            </w:pPr>
            <w:r w:rsidRPr="00E95B36">
              <w:rPr>
                <w:i/>
                <w:sz w:val="16"/>
              </w:rPr>
              <w:t>Attendu le</w:t>
            </w:r>
          </w:p>
        </w:tc>
      </w:tr>
      <w:tr w:rsidR="00E95B36" w:rsidRPr="00E95B36" w:rsidTr="00E95B36">
        <w:trPr>
          <w:trHeight w:hRule="exact" w:val="113"/>
          <w:tblHeader/>
        </w:trPr>
        <w:tc>
          <w:tcPr>
            <w:tcW w:w="3685" w:type="dxa"/>
            <w:tcBorders>
              <w:top w:val="single" w:sz="12" w:space="0" w:color="auto"/>
            </w:tcBorders>
            <w:shd w:val="clear" w:color="auto" w:fill="auto"/>
          </w:tcPr>
          <w:p w:rsidR="00E95B36" w:rsidRPr="00E95B36" w:rsidRDefault="00E95B36" w:rsidP="00E95B36">
            <w:pPr>
              <w:spacing w:before="40" w:after="120"/>
              <w:ind w:right="113"/>
            </w:pPr>
          </w:p>
        </w:tc>
        <w:tc>
          <w:tcPr>
            <w:tcW w:w="3685" w:type="dxa"/>
            <w:tcBorders>
              <w:top w:val="single" w:sz="12" w:space="0" w:color="auto"/>
            </w:tcBorders>
            <w:shd w:val="clear" w:color="auto" w:fill="auto"/>
          </w:tcPr>
          <w:p w:rsidR="00E95B36" w:rsidRPr="00E95B36" w:rsidRDefault="00E95B36" w:rsidP="00E95B36">
            <w:pPr>
              <w:spacing w:before="40" w:after="120"/>
              <w:ind w:right="113"/>
            </w:pPr>
          </w:p>
        </w:tc>
      </w:tr>
      <w:tr w:rsidR="00CA5527" w:rsidRPr="00E95B36" w:rsidTr="00E95B36">
        <w:tc>
          <w:tcPr>
            <w:tcW w:w="3685" w:type="dxa"/>
            <w:shd w:val="clear" w:color="auto" w:fill="auto"/>
          </w:tcPr>
          <w:p w:rsidR="00CA5527" w:rsidRPr="00E95B36" w:rsidRDefault="00E107CE" w:rsidP="00E95B36">
            <w:pPr>
              <w:spacing w:before="40" w:after="120"/>
              <w:ind w:right="113"/>
            </w:pPr>
            <w:r w:rsidRPr="00E95B36">
              <w:t>Albanie</w:t>
            </w:r>
          </w:p>
        </w:tc>
        <w:tc>
          <w:tcPr>
            <w:tcW w:w="3685" w:type="dxa"/>
            <w:shd w:val="clear" w:color="auto" w:fill="auto"/>
          </w:tcPr>
          <w:p w:rsidR="00CA5527" w:rsidRPr="00E95B36" w:rsidRDefault="00E107CE" w:rsidP="0069368E">
            <w:pPr>
              <w:spacing w:before="40" w:after="120"/>
              <w:ind w:right="113"/>
            </w:pPr>
            <w:r w:rsidRPr="00E95B36">
              <w:t>1</w:t>
            </w:r>
            <w:r w:rsidRPr="00E95B36">
              <w:rPr>
                <w:vertAlign w:val="superscript"/>
              </w:rPr>
              <w:t>er</w:t>
            </w:r>
            <w:r w:rsidR="0069368E">
              <w:t> </w:t>
            </w:r>
            <w:r w:rsidRPr="00E95B36">
              <w:t>novembre 2015</w:t>
            </w:r>
            <w:r w:rsidRPr="0069368E">
              <w:rPr>
                <w:i/>
                <w:sz w:val="18"/>
                <w:szCs w:val="18"/>
                <w:vertAlign w:val="superscript"/>
              </w:rPr>
              <w:t>a</w:t>
            </w:r>
            <w:bookmarkStart w:id="0" w:name="_GoBack"/>
            <w:bookmarkEnd w:id="0"/>
          </w:p>
        </w:tc>
      </w:tr>
      <w:tr w:rsidR="00CA5527" w:rsidRPr="00E95B36" w:rsidTr="00E95B36">
        <w:tc>
          <w:tcPr>
            <w:tcW w:w="3685" w:type="dxa"/>
            <w:shd w:val="clear" w:color="auto" w:fill="auto"/>
          </w:tcPr>
          <w:p w:rsidR="00CA5527" w:rsidRPr="00E95B36" w:rsidRDefault="00E107CE" w:rsidP="00E95B36">
            <w:pPr>
              <w:spacing w:before="40" w:after="120"/>
              <w:ind w:right="113"/>
            </w:pPr>
            <w:r w:rsidRPr="00E95B36">
              <w:t>Égypte</w:t>
            </w:r>
          </w:p>
        </w:tc>
        <w:tc>
          <w:tcPr>
            <w:tcW w:w="3685" w:type="dxa"/>
            <w:shd w:val="clear" w:color="auto" w:fill="auto"/>
          </w:tcPr>
          <w:p w:rsidR="00CA5527" w:rsidRPr="00E95B36" w:rsidRDefault="00E107CE" w:rsidP="0069368E">
            <w:pPr>
              <w:spacing w:before="40" w:after="120"/>
              <w:ind w:right="113"/>
            </w:pPr>
            <w:r w:rsidRPr="00E95B36">
              <w:t>1</w:t>
            </w:r>
            <w:r w:rsidRPr="00E95B36">
              <w:rPr>
                <w:vertAlign w:val="superscript"/>
              </w:rPr>
              <w:t>er</w:t>
            </w:r>
            <w:r w:rsidR="0069368E">
              <w:t> </w:t>
            </w:r>
            <w:r w:rsidRPr="00E95B36">
              <w:t>juillet 2009</w:t>
            </w:r>
          </w:p>
        </w:tc>
      </w:tr>
      <w:tr w:rsidR="00CA5527" w:rsidRPr="00E95B36" w:rsidTr="00E95B36">
        <w:tc>
          <w:tcPr>
            <w:tcW w:w="3685" w:type="dxa"/>
            <w:tcBorders>
              <w:bottom w:val="single" w:sz="12" w:space="0" w:color="auto"/>
            </w:tcBorders>
            <w:shd w:val="clear" w:color="auto" w:fill="auto"/>
          </w:tcPr>
          <w:p w:rsidR="00CA5527" w:rsidRPr="00E95B36" w:rsidRDefault="00E107CE" w:rsidP="00E95B36">
            <w:pPr>
              <w:spacing w:before="40" w:after="120"/>
              <w:ind w:right="113"/>
            </w:pPr>
            <w:r w:rsidRPr="00E95B36">
              <w:t>République arabe syrienne</w:t>
            </w:r>
          </w:p>
        </w:tc>
        <w:tc>
          <w:tcPr>
            <w:tcW w:w="3685" w:type="dxa"/>
            <w:tcBorders>
              <w:bottom w:val="single" w:sz="12" w:space="0" w:color="auto"/>
            </w:tcBorders>
            <w:shd w:val="clear" w:color="auto" w:fill="auto"/>
          </w:tcPr>
          <w:p w:rsidR="00CA5527" w:rsidRPr="00E95B36" w:rsidRDefault="00E107CE" w:rsidP="0069368E">
            <w:pPr>
              <w:spacing w:before="40" w:after="120"/>
              <w:ind w:right="113"/>
            </w:pPr>
            <w:r w:rsidRPr="00E95B36">
              <w:t>1</w:t>
            </w:r>
            <w:r w:rsidRPr="00E95B36">
              <w:rPr>
                <w:vertAlign w:val="superscript"/>
              </w:rPr>
              <w:t>er</w:t>
            </w:r>
            <w:r w:rsidR="0069368E">
              <w:t> </w:t>
            </w:r>
            <w:r w:rsidRPr="00E95B36">
              <w:t>octobre 2011</w:t>
            </w:r>
          </w:p>
        </w:tc>
      </w:tr>
    </w:tbl>
    <w:p w:rsidR="00CA5527" w:rsidRPr="0069368E" w:rsidRDefault="00E107CE" w:rsidP="00776DCA">
      <w:pPr>
        <w:tabs>
          <w:tab w:val="right" w:pos="1418"/>
        </w:tabs>
        <w:spacing w:before="120" w:after="240"/>
        <w:ind w:left="1134" w:right="1134" w:firstLine="170"/>
        <w:rPr>
          <w:sz w:val="18"/>
          <w:szCs w:val="18"/>
        </w:rPr>
      </w:pPr>
      <w:r w:rsidRPr="0069368E">
        <w:rPr>
          <w:i/>
          <w:iCs/>
          <w:sz w:val="18"/>
          <w:szCs w:val="18"/>
          <w:vertAlign w:val="superscript"/>
        </w:rPr>
        <w:t>a</w:t>
      </w:r>
      <w:r w:rsidRPr="0069368E">
        <w:rPr>
          <w:sz w:val="18"/>
          <w:szCs w:val="18"/>
          <w:vertAlign w:val="superscript"/>
        </w:rPr>
        <w:tab/>
      </w:r>
      <w:r w:rsidR="00776DCA" w:rsidRPr="0069368E">
        <w:rPr>
          <w:sz w:val="18"/>
          <w:szCs w:val="18"/>
        </w:rPr>
        <w:t xml:space="preserve">  </w:t>
      </w:r>
      <w:r w:rsidRPr="0069368E">
        <w:rPr>
          <w:sz w:val="18"/>
          <w:szCs w:val="18"/>
        </w:rPr>
        <w:t>Prolongation accordée jusqu</w:t>
      </w:r>
      <w:r w:rsidR="000B64A1" w:rsidRPr="0069368E">
        <w:rPr>
          <w:sz w:val="18"/>
          <w:szCs w:val="18"/>
        </w:rPr>
        <w:t>’</w:t>
      </w:r>
      <w:r w:rsidRPr="0069368E">
        <w:rPr>
          <w:sz w:val="18"/>
          <w:szCs w:val="18"/>
        </w:rPr>
        <w:t>au 1</w:t>
      </w:r>
      <w:r w:rsidRPr="0069368E">
        <w:rPr>
          <w:sz w:val="18"/>
          <w:szCs w:val="18"/>
          <w:vertAlign w:val="superscript"/>
        </w:rPr>
        <w:t>er</w:t>
      </w:r>
      <w:r w:rsidRPr="0069368E">
        <w:rPr>
          <w:sz w:val="18"/>
          <w:szCs w:val="18"/>
        </w:rPr>
        <w:t> février 2016.</w:t>
      </w:r>
    </w:p>
    <w:p w:rsidR="00CA5527" w:rsidRPr="000B64A1" w:rsidRDefault="00E95B36" w:rsidP="00E95B36">
      <w:pPr>
        <w:pStyle w:val="SingleTxtG"/>
      </w:pPr>
      <w:r>
        <w:tab/>
      </w:r>
      <w:r w:rsidR="00E107CE" w:rsidRPr="000B64A1">
        <w:t>On trouvera ci-après la liste des États parties dont le troisième rapport périodique est attendu mais n</w:t>
      </w:r>
      <w:r w:rsidR="000B64A1" w:rsidRPr="000B64A1">
        <w:t>’</w:t>
      </w:r>
      <w:r w:rsidR="00E107CE" w:rsidRPr="000B64A1">
        <w:t>avait pas encore été reçu au 1</w:t>
      </w:r>
      <w:r w:rsidR="00E107CE" w:rsidRPr="000B64A1">
        <w:rPr>
          <w:vertAlign w:val="superscript"/>
        </w:rPr>
        <w:t>er</w:t>
      </w:r>
      <w:r w:rsidR="00776DCA">
        <w:t> </w:t>
      </w:r>
      <w:r w:rsidR="00E107CE" w:rsidRPr="000B64A1">
        <w:t>juin 2016 :</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A5527" w:rsidRPr="00E95B36" w:rsidTr="00E95B36">
        <w:trPr>
          <w:tblHeader/>
        </w:trPr>
        <w:tc>
          <w:tcPr>
            <w:tcW w:w="3685" w:type="dxa"/>
            <w:tcBorders>
              <w:top w:val="single" w:sz="4" w:space="0" w:color="auto"/>
              <w:bottom w:val="single" w:sz="12" w:space="0" w:color="auto"/>
            </w:tcBorders>
            <w:shd w:val="clear" w:color="auto" w:fill="auto"/>
            <w:vAlign w:val="bottom"/>
          </w:tcPr>
          <w:p w:rsidR="00CA5527" w:rsidRPr="00E95B36" w:rsidRDefault="00E107CE" w:rsidP="00E95B36">
            <w:pPr>
              <w:spacing w:before="80" w:after="80" w:line="200" w:lineRule="exact"/>
              <w:ind w:right="113"/>
              <w:rPr>
                <w:i/>
                <w:sz w:val="16"/>
              </w:rPr>
            </w:pPr>
            <w:r w:rsidRPr="00E95B36">
              <w:rPr>
                <w:i/>
                <w:sz w:val="16"/>
              </w:rPr>
              <w:t>État partie</w:t>
            </w:r>
          </w:p>
        </w:tc>
        <w:tc>
          <w:tcPr>
            <w:tcW w:w="3685" w:type="dxa"/>
            <w:tcBorders>
              <w:top w:val="single" w:sz="4" w:space="0" w:color="auto"/>
              <w:bottom w:val="single" w:sz="12" w:space="0" w:color="auto"/>
            </w:tcBorders>
            <w:shd w:val="clear" w:color="auto" w:fill="auto"/>
            <w:vAlign w:val="bottom"/>
          </w:tcPr>
          <w:p w:rsidR="00CA5527" w:rsidRPr="00E95B36" w:rsidRDefault="00E107CE" w:rsidP="00E95B36">
            <w:pPr>
              <w:spacing w:before="80" w:after="80" w:line="200" w:lineRule="exact"/>
              <w:ind w:right="113"/>
              <w:rPr>
                <w:i/>
                <w:sz w:val="16"/>
              </w:rPr>
            </w:pPr>
            <w:r w:rsidRPr="00E95B36">
              <w:rPr>
                <w:i/>
                <w:sz w:val="16"/>
              </w:rPr>
              <w:t>Attendu le</w:t>
            </w:r>
          </w:p>
        </w:tc>
      </w:tr>
      <w:tr w:rsidR="00E95B36" w:rsidRPr="00E95B36" w:rsidTr="00E95B36">
        <w:trPr>
          <w:trHeight w:hRule="exact" w:val="113"/>
          <w:tblHeader/>
        </w:trPr>
        <w:tc>
          <w:tcPr>
            <w:tcW w:w="3685" w:type="dxa"/>
            <w:tcBorders>
              <w:top w:val="single" w:sz="12" w:space="0" w:color="auto"/>
            </w:tcBorders>
            <w:shd w:val="clear" w:color="auto" w:fill="auto"/>
          </w:tcPr>
          <w:p w:rsidR="00E95B36" w:rsidRPr="00E95B36" w:rsidRDefault="00E95B36" w:rsidP="00E95B36">
            <w:pPr>
              <w:spacing w:before="40" w:after="120"/>
              <w:ind w:right="113"/>
            </w:pPr>
          </w:p>
        </w:tc>
        <w:tc>
          <w:tcPr>
            <w:tcW w:w="3685" w:type="dxa"/>
            <w:tcBorders>
              <w:top w:val="single" w:sz="12" w:space="0" w:color="auto"/>
            </w:tcBorders>
            <w:shd w:val="clear" w:color="auto" w:fill="auto"/>
          </w:tcPr>
          <w:p w:rsidR="00E95B36" w:rsidRPr="00E95B36" w:rsidRDefault="00E95B36" w:rsidP="00E95B36">
            <w:pPr>
              <w:spacing w:before="40" w:after="120"/>
              <w:ind w:right="113"/>
            </w:pPr>
          </w:p>
        </w:tc>
      </w:tr>
      <w:tr w:rsidR="00CA5527" w:rsidRPr="00E95B36" w:rsidTr="00E95B36">
        <w:tc>
          <w:tcPr>
            <w:tcW w:w="3685" w:type="dxa"/>
            <w:shd w:val="clear" w:color="auto" w:fill="auto"/>
          </w:tcPr>
          <w:p w:rsidR="00CA5527" w:rsidRPr="00E95B36" w:rsidRDefault="00E107CE" w:rsidP="00E95B36">
            <w:pPr>
              <w:spacing w:before="40" w:after="120"/>
              <w:ind w:right="113"/>
            </w:pPr>
            <w:r w:rsidRPr="00E95B36">
              <w:t>Équateur</w:t>
            </w:r>
            <w:r w:rsidRPr="0069368E">
              <w:rPr>
                <w:i/>
                <w:sz w:val="18"/>
                <w:szCs w:val="18"/>
                <w:vertAlign w:val="superscript"/>
              </w:rPr>
              <w:t>a</w:t>
            </w:r>
          </w:p>
        </w:tc>
        <w:tc>
          <w:tcPr>
            <w:tcW w:w="3685" w:type="dxa"/>
            <w:shd w:val="clear" w:color="auto" w:fill="auto"/>
          </w:tcPr>
          <w:p w:rsidR="00CA5527" w:rsidRPr="00E95B36" w:rsidRDefault="00E107CE" w:rsidP="00E95B36">
            <w:pPr>
              <w:spacing w:before="40" w:after="120"/>
              <w:ind w:right="113"/>
            </w:pPr>
            <w:r w:rsidRPr="00E95B36">
              <w:t>1</w:t>
            </w:r>
            <w:r w:rsidRPr="00E95B36">
              <w:rPr>
                <w:vertAlign w:val="superscript"/>
              </w:rPr>
              <w:t>er</w:t>
            </w:r>
            <w:r w:rsidR="00776DCA">
              <w:t> </w:t>
            </w:r>
            <w:r w:rsidRPr="00E95B36">
              <w:t>juillet 2015</w:t>
            </w:r>
          </w:p>
        </w:tc>
      </w:tr>
      <w:tr w:rsidR="00CA5527" w:rsidRPr="00E95B36" w:rsidTr="00E95B36">
        <w:tc>
          <w:tcPr>
            <w:tcW w:w="3685" w:type="dxa"/>
            <w:tcBorders>
              <w:bottom w:val="single" w:sz="12" w:space="0" w:color="auto"/>
            </w:tcBorders>
            <w:shd w:val="clear" w:color="auto" w:fill="auto"/>
          </w:tcPr>
          <w:p w:rsidR="00CA5527" w:rsidRPr="00E95B36" w:rsidRDefault="00E107CE" w:rsidP="00E95B36">
            <w:pPr>
              <w:spacing w:before="40" w:after="120"/>
              <w:ind w:right="113"/>
            </w:pPr>
            <w:r w:rsidRPr="00E95B36">
              <w:t>Mexique</w:t>
            </w:r>
            <w:r w:rsidRPr="0069368E">
              <w:rPr>
                <w:i/>
                <w:sz w:val="18"/>
                <w:szCs w:val="18"/>
                <w:vertAlign w:val="superscript"/>
              </w:rPr>
              <w:t>a</w:t>
            </w:r>
          </w:p>
        </w:tc>
        <w:tc>
          <w:tcPr>
            <w:tcW w:w="3685" w:type="dxa"/>
            <w:tcBorders>
              <w:bottom w:val="single" w:sz="12" w:space="0" w:color="auto"/>
            </w:tcBorders>
            <w:shd w:val="clear" w:color="auto" w:fill="auto"/>
          </w:tcPr>
          <w:p w:rsidR="00CA5527" w:rsidRPr="00E95B36" w:rsidRDefault="00E107CE" w:rsidP="00E95B36">
            <w:pPr>
              <w:spacing w:before="40" w:after="120"/>
              <w:ind w:right="113"/>
            </w:pPr>
            <w:r w:rsidRPr="00E95B36">
              <w:t>1</w:t>
            </w:r>
            <w:r w:rsidRPr="00E95B36">
              <w:rPr>
                <w:vertAlign w:val="superscript"/>
              </w:rPr>
              <w:t>er</w:t>
            </w:r>
            <w:r w:rsidR="00776DCA">
              <w:t> </w:t>
            </w:r>
            <w:r w:rsidRPr="00E95B36">
              <w:t>avril 2016</w:t>
            </w:r>
          </w:p>
        </w:tc>
      </w:tr>
    </w:tbl>
    <w:p w:rsidR="00CA5527" w:rsidRPr="0069368E" w:rsidRDefault="00E107CE" w:rsidP="00776DCA">
      <w:pPr>
        <w:tabs>
          <w:tab w:val="right" w:pos="1418"/>
        </w:tabs>
        <w:spacing w:before="120"/>
        <w:ind w:left="1134" w:right="1134" w:firstLine="170"/>
        <w:rPr>
          <w:sz w:val="18"/>
          <w:szCs w:val="18"/>
        </w:rPr>
      </w:pPr>
      <w:r w:rsidRPr="0069368E">
        <w:rPr>
          <w:i/>
          <w:iCs/>
          <w:sz w:val="18"/>
          <w:szCs w:val="18"/>
          <w:vertAlign w:val="superscript"/>
        </w:rPr>
        <w:t>a</w:t>
      </w:r>
      <w:r w:rsidRPr="0069368E">
        <w:rPr>
          <w:i/>
          <w:sz w:val="18"/>
          <w:szCs w:val="18"/>
          <w:vertAlign w:val="superscript"/>
        </w:rPr>
        <w:tab/>
      </w:r>
      <w:r w:rsidR="00776DCA" w:rsidRPr="0069368E">
        <w:rPr>
          <w:sz w:val="18"/>
          <w:szCs w:val="18"/>
        </w:rPr>
        <w:t xml:space="preserve">  </w:t>
      </w:r>
      <w:r w:rsidRPr="0069368E">
        <w:rPr>
          <w:sz w:val="18"/>
          <w:szCs w:val="18"/>
        </w:rPr>
        <w:t>Les listes de points établies avant la soumission des rapports doivent être adoptées à la vingt-cinquième session du Comité.</w:t>
      </w:r>
    </w:p>
    <w:p w:rsidR="00CA5527" w:rsidRPr="000B64A1" w:rsidRDefault="000B64A1" w:rsidP="000B64A1">
      <w:pPr>
        <w:pStyle w:val="H23G"/>
      </w:pPr>
      <w:r>
        <w:tab/>
      </w:r>
      <w:r w:rsidR="00E107CE" w:rsidRPr="000B64A1">
        <w:t>5.</w:t>
      </w:r>
      <w:r w:rsidR="00E107CE" w:rsidRPr="000B64A1">
        <w:tab/>
        <w:t>Examen des rapports soumis par les États parties en application de l</w:t>
      </w:r>
      <w:r w:rsidRPr="000B64A1">
        <w:t>’</w:t>
      </w:r>
      <w:r w:rsidR="00E107CE" w:rsidRPr="000B64A1">
        <w:t xml:space="preserve">article 73 </w:t>
      </w:r>
      <w:r w:rsidR="00776DCA">
        <w:br/>
      </w:r>
      <w:r w:rsidR="00E107CE" w:rsidRPr="000B64A1">
        <w:t>de la Convention</w:t>
      </w:r>
    </w:p>
    <w:p w:rsidR="00CA5527" w:rsidRPr="000B64A1" w:rsidRDefault="00E95B36" w:rsidP="00E95B36">
      <w:pPr>
        <w:pStyle w:val="SingleTxtG"/>
      </w:pPr>
      <w:r>
        <w:tab/>
      </w:r>
      <w:r w:rsidR="00E107CE" w:rsidRPr="00776DCA">
        <w:rPr>
          <w:spacing w:val="-2"/>
        </w:rPr>
        <w:t>À sa vingt-cinquième session, le Comité examinera les rapports initiaux du Honduras</w:t>
      </w:r>
      <w:r w:rsidR="00E107CE" w:rsidRPr="000B64A1">
        <w:t xml:space="preserve"> (CMW/C/HND/1), du Nicaragua (CMW/C/NIC/1) et du Niger (CMW/C/NER/1), ainsi que le deuxième rapport périodique d</w:t>
      </w:r>
      <w:r w:rsidR="000B64A1">
        <w:t>e</w:t>
      </w:r>
      <w:r w:rsidR="00E107CE" w:rsidRPr="000B64A1">
        <w:t xml:space="preserve"> Sri Lanka (CMW/C/LKA/2) dans le cadre de sa procédure simplifiée de soumission des rapports.</w:t>
      </w:r>
    </w:p>
    <w:p w:rsidR="00CA5527" w:rsidRPr="000B64A1" w:rsidRDefault="00E95B36" w:rsidP="00E95B36">
      <w:pPr>
        <w:pStyle w:val="SingleTxtG"/>
      </w:pPr>
      <w:r>
        <w:tab/>
      </w:r>
      <w:r w:rsidR="00E107CE" w:rsidRPr="000B64A1">
        <w:t xml:space="preserve">Le Comité adoptera des observations finales sur la mise en œuvre de la Convention par les États parties susmentionnés. Il adoptera également des listes de points établies avant la soumission des rapports </w:t>
      </w:r>
      <w:r w:rsidR="000B64A1">
        <w:t>concernant</w:t>
      </w:r>
      <w:r w:rsidR="00E107CE" w:rsidRPr="000B64A1">
        <w:t xml:space="preserve"> l</w:t>
      </w:r>
      <w:r w:rsidR="000B64A1" w:rsidRPr="000B64A1">
        <w:t>’</w:t>
      </w:r>
      <w:r w:rsidR="00E107CE" w:rsidRPr="000B64A1">
        <w:t xml:space="preserve">Équateur et </w:t>
      </w:r>
      <w:r w:rsidR="000B64A1">
        <w:t>le</w:t>
      </w:r>
      <w:r w:rsidR="00E107CE" w:rsidRPr="000B64A1">
        <w:t xml:space="preserve"> Mexique.</w:t>
      </w:r>
    </w:p>
    <w:p w:rsidR="00CA5527" w:rsidRPr="000B64A1" w:rsidRDefault="00E95B36" w:rsidP="00E95B36">
      <w:pPr>
        <w:pStyle w:val="SingleTxtG"/>
      </w:pPr>
      <w:r>
        <w:tab/>
      </w:r>
      <w:r w:rsidR="00E107CE" w:rsidRPr="000B64A1">
        <w:t>À sa quatorzième session, qui s</w:t>
      </w:r>
      <w:r w:rsidR="000B64A1" w:rsidRPr="000B64A1">
        <w:t>’</w:t>
      </w:r>
      <w:r w:rsidR="00E107CE" w:rsidRPr="000B64A1">
        <w:t>est tenue en avril 2011, le Comité a mis en place une procédure simplifiée de soumission des rapports (voir A/66/48, par.</w:t>
      </w:r>
      <w:r>
        <w:t> </w:t>
      </w:r>
      <w:r w:rsidR="00E107CE" w:rsidRPr="000B64A1">
        <w:t>26), qui consiste à établir et à adopter une liste de points et à la transmettre à l</w:t>
      </w:r>
      <w:r w:rsidR="000B64A1" w:rsidRPr="000B64A1">
        <w:t>’</w:t>
      </w:r>
      <w:r w:rsidR="00E107CE" w:rsidRPr="000B64A1">
        <w:t>État partie avant que celui-ci ne soumette le rapport attendu. Les réponses à cette liste constitueront le rapport de l</w:t>
      </w:r>
      <w:r w:rsidR="000B64A1" w:rsidRPr="000B64A1">
        <w:t>’</w:t>
      </w:r>
      <w:r w:rsidR="00E107CE" w:rsidRPr="000B64A1">
        <w:t xml:space="preserve">État </w:t>
      </w:r>
      <w:r w:rsidR="00E107CE" w:rsidRPr="0069368E">
        <w:rPr>
          <w:spacing w:val="-4"/>
        </w:rPr>
        <w:t>partie au titre du paragraphe 1 de l</w:t>
      </w:r>
      <w:r w:rsidR="000B64A1" w:rsidRPr="0069368E">
        <w:rPr>
          <w:spacing w:val="-4"/>
        </w:rPr>
        <w:t>’</w:t>
      </w:r>
      <w:r w:rsidR="00E107CE" w:rsidRPr="0069368E">
        <w:rPr>
          <w:spacing w:val="-4"/>
        </w:rPr>
        <w:t>article</w:t>
      </w:r>
      <w:r w:rsidRPr="0069368E">
        <w:rPr>
          <w:spacing w:val="-4"/>
        </w:rPr>
        <w:t xml:space="preserve"> </w:t>
      </w:r>
      <w:r w:rsidR="00E107CE" w:rsidRPr="0069368E">
        <w:rPr>
          <w:spacing w:val="-4"/>
        </w:rPr>
        <w:t xml:space="preserve">73 de la Convention. </w:t>
      </w:r>
      <w:r w:rsidR="00E107CE" w:rsidRPr="0069368E">
        <w:rPr>
          <w:spacing w:val="-2"/>
        </w:rPr>
        <w:t>Conformément</w:t>
      </w:r>
      <w:r w:rsidR="00E107CE" w:rsidRPr="0069368E">
        <w:rPr>
          <w:spacing w:val="-4"/>
        </w:rPr>
        <w:t xml:space="preserve"> à l</w:t>
      </w:r>
      <w:r w:rsidR="000B64A1" w:rsidRPr="0069368E">
        <w:rPr>
          <w:spacing w:val="-4"/>
        </w:rPr>
        <w:t>’</w:t>
      </w:r>
      <w:r w:rsidR="00E107CE" w:rsidRPr="0069368E">
        <w:rPr>
          <w:spacing w:val="-4"/>
        </w:rPr>
        <w:t xml:space="preserve">article 31 </w:t>
      </w:r>
      <w:r w:rsidR="00E107CE" w:rsidRPr="0069368E">
        <w:rPr>
          <w:i/>
          <w:spacing w:val="-4"/>
        </w:rPr>
        <w:t>bis</w:t>
      </w:r>
      <w:r w:rsidR="00E107CE" w:rsidRPr="000B64A1">
        <w:t xml:space="preserve"> du Règlement intérieur provisoire (voir A/67/48, par.</w:t>
      </w:r>
      <w:r>
        <w:t> </w:t>
      </w:r>
      <w:r w:rsidR="00E107CE" w:rsidRPr="000B64A1">
        <w:t>26), une liste de questions peut également être transmise à un État partie dans le cas où le Comité décide d</w:t>
      </w:r>
      <w:r w:rsidR="000B64A1" w:rsidRPr="000B64A1">
        <w:t>’</w:t>
      </w:r>
      <w:r w:rsidR="00E107CE" w:rsidRPr="000B64A1">
        <w:t>examiner l</w:t>
      </w:r>
      <w:r w:rsidR="000B64A1" w:rsidRPr="000B64A1">
        <w:t>’</w:t>
      </w:r>
      <w:r w:rsidR="00E107CE" w:rsidRPr="000B64A1">
        <w:t>application de la Convention en l</w:t>
      </w:r>
      <w:r w:rsidR="000B64A1" w:rsidRPr="000B64A1">
        <w:t>’</w:t>
      </w:r>
      <w:r w:rsidR="00E107CE" w:rsidRPr="000B64A1">
        <w:t>absence de rapport.</w:t>
      </w:r>
    </w:p>
    <w:p w:rsidR="00CA5527" w:rsidRPr="000B64A1" w:rsidRDefault="00E95B36" w:rsidP="00E95B36">
      <w:pPr>
        <w:pStyle w:val="SingleTxtG"/>
      </w:pPr>
      <w:r>
        <w:tab/>
      </w:r>
      <w:r w:rsidR="00E107CE" w:rsidRPr="000B64A1">
        <w:t>Le Secrétaire général a informé les États parties concernés des dates retenues pour l</w:t>
      </w:r>
      <w:r w:rsidR="000B64A1" w:rsidRPr="000B64A1">
        <w:t>’</w:t>
      </w:r>
      <w:r w:rsidR="00E107CE" w:rsidRPr="000B64A1">
        <w:t>examen de leur rapport par le Comité, conformément au programme de travail provisoire.</w:t>
      </w:r>
    </w:p>
    <w:p w:rsidR="00CA5527" w:rsidRPr="000B64A1" w:rsidRDefault="000B64A1" w:rsidP="000B64A1">
      <w:pPr>
        <w:pStyle w:val="H23G"/>
      </w:pPr>
      <w:r>
        <w:tab/>
      </w:r>
      <w:r w:rsidR="00E107CE" w:rsidRPr="000B64A1">
        <w:t>6.</w:t>
      </w:r>
      <w:r w:rsidR="00E107CE" w:rsidRPr="000B64A1">
        <w:tab/>
        <w:t>Méthodes de travail du Comité</w:t>
      </w:r>
    </w:p>
    <w:p w:rsidR="00CA5527" w:rsidRPr="000B64A1" w:rsidRDefault="00E95B36" w:rsidP="00E95B36">
      <w:pPr>
        <w:pStyle w:val="SingleTxtG"/>
      </w:pPr>
      <w:r>
        <w:tab/>
      </w:r>
      <w:r w:rsidR="00E107CE" w:rsidRPr="000B64A1">
        <w:t>Le Comité examinera ses méthodes de travail, l</w:t>
      </w:r>
      <w:r w:rsidR="000B64A1" w:rsidRPr="000B64A1">
        <w:t>’</w:t>
      </w:r>
      <w:r w:rsidR="00E107CE" w:rsidRPr="000B64A1">
        <w:t>harmonisation des méthodes de travail des organes conventionnels et d</w:t>
      </w:r>
      <w:r w:rsidR="000B64A1" w:rsidRPr="000B64A1">
        <w:t>’</w:t>
      </w:r>
      <w:r w:rsidR="00E107CE" w:rsidRPr="000B64A1">
        <w:t>autres questions découlant du processus de renforcement des organes conventionnels, conformément à la résolution 68/268 de l</w:t>
      </w:r>
      <w:r w:rsidR="000B64A1" w:rsidRPr="000B64A1">
        <w:t>’</w:t>
      </w:r>
      <w:r w:rsidR="00E107CE" w:rsidRPr="000B64A1">
        <w:t>Assemblée générale sur le renforcement et l</w:t>
      </w:r>
      <w:r w:rsidR="000B64A1" w:rsidRPr="000B64A1">
        <w:t>’</w:t>
      </w:r>
      <w:r w:rsidR="00E107CE" w:rsidRPr="000B64A1">
        <w:t>amélioration du fonctionnement de l</w:t>
      </w:r>
      <w:r w:rsidR="000B64A1" w:rsidRPr="000B64A1">
        <w:t>’</w:t>
      </w:r>
      <w:r w:rsidR="00E107CE" w:rsidRPr="000B64A1">
        <w:t>ensemble des organes conventionnels des droits de l</w:t>
      </w:r>
      <w:r w:rsidR="000B64A1" w:rsidRPr="000B64A1">
        <w:t>’</w:t>
      </w:r>
      <w:r w:rsidR="00E107CE" w:rsidRPr="000B64A1">
        <w:t>homme.</w:t>
      </w:r>
    </w:p>
    <w:p w:rsidR="00CA5527" w:rsidRPr="000B64A1" w:rsidRDefault="000B64A1" w:rsidP="000B64A1">
      <w:pPr>
        <w:pStyle w:val="H23G"/>
      </w:pPr>
      <w:r>
        <w:lastRenderedPageBreak/>
        <w:tab/>
      </w:r>
      <w:r w:rsidR="00E107CE" w:rsidRPr="000B64A1">
        <w:t>7.</w:t>
      </w:r>
      <w:r w:rsidR="00E107CE" w:rsidRPr="000B64A1">
        <w:tab/>
        <w:t>Promotion de la Convention</w:t>
      </w:r>
    </w:p>
    <w:p w:rsidR="000B64A1" w:rsidRDefault="00E95B36" w:rsidP="00E95B36">
      <w:pPr>
        <w:pStyle w:val="SingleTxtG"/>
      </w:pPr>
      <w:r>
        <w:tab/>
      </w:r>
      <w:r w:rsidR="00E107CE" w:rsidRPr="000B64A1">
        <w:t>Le Comité examinera les modalités de sa participation et de son soutien à diverses manifestations et initiatives ayant pour but de continuer à promouvoir la Convention, notamment les réunions avec les parties prenantes et les journées de débat général, les observations générales et autres activités.</w:t>
      </w:r>
    </w:p>
    <w:p w:rsidR="000B64A1" w:rsidRPr="00644F24" w:rsidRDefault="000B64A1" w:rsidP="000B64A1">
      <w:pPr>
        <w:pStyle w:val="HChG"/>
      </w:pPr>
      <w:r>
        <w:br w:type="page"/>
      </w:r>
      <w:r w:rsidRPr="00644F24">
        <w:lastRenderedPageBreak/>
        <w:t>Annexe</w:t>
      </w:r>
    </w:p>
    <w:p w:rsidR="000B64A1" w:rsidRPr="00A34D2F" w:rsidRDefault="000B64A1" w:rsidP="000B64A1">
      <w:pPr>
        <w:pStyle w:val="HChG"/>
      </w:pPr>
      <w:r>
        <w:tab/>
      </w:r>
      <w:r>
        <w:tab/>
      </w:r>
      <w:r w:rsidRPr="00A34D2F">
        <w:t>Programme de travail provisoire</w:t>
      </w:r>
    </w:p>
    <w:tbl>
      <w:tblPr>
        <w:tblW w:w="7370" w:type="dxa"/>
        <w:tblInd w:w="1134" w:type="dxa"/>
        <w:tblLayout w:type="fixed"/>
        <w:tblCellMar>
          <w:left w:w="0" w:type="dxa"/>
          <w:right w:w="0" w:type="dxa"/>
        </w:tblCellMar>
        <w:tblLook w:val="0000" w:firstRow="0" w:lastRow="0" w:firstColumn="0" w:lastColumn="0" w:noHBand="0" w:noVBand="0"/>
      </w:tblPr>
      <w:tblGrid>
        <w:gridCol w:w="2410"/>
        <w:gridCol w:w="1276"/>
        <w:gridCol w:w="3684"/>
      </w:tblGrid>
      <w:tr w:rsidR="00E95B36" w:rsidRPr="00E95B36" w:rsidTr="00AD6CE5">
        <w:trPr>
          <w:tblHeader/>
        </w:trPr>
        <w:tc>
          <w:tcPr>
            <w:tcW w:w="2410" w:type="dxa"/>
            <w:tcBorders>
              <w:top w:val="single" w:sz="4" w:space="0" w:color="auto"/>
              <w:bottom w:val="single" w:sz="12" w:space="0" w:color="auto"/>
            </w:tcBorders>
            <w:shd w:val="clear" w:color="auto" w:fill="auto"/>
            <w:vAlign w:val="bottom"/>
          </w:tcPr>
          <w:p w:rsidR="000B64A1" w:rsidRPr="00E95B36" w:rsidRDefault="000B64A1" w:rsidP="00E95B36">
            <w:pPr>
              <w:spacing w:before="80" w:after="80" w:line="200" w:lineRule="exact"/>
              <w:ind w:right="113"/>
              <w:rPr>
                <w:i/>
                <w:sz w:val="16"/>
              </w:rPr>
            </w:pPr>
            <w:r w:rsidRPr="00E95B36">
              <w:rPr>
                <w:i/>
                <w:sz w:val="16"/>
              </w:rPr>
              <w:t>Date/heure</w:t>
            </w:r>
          </w:p>
        </w:tc>
        <w:tc>
          <w:tcPr>
            <w:tcW w:w="1276" w:type="dxa"/>
            <w:tcBorders>
              <w:top w:val="single" w:sz="4" w:space="0" w:color="auto"/>
              <w:bottom w:val="single" w:sz="12" w:space="0" w:color="auto"/>
            </w:tcBorders>
            <w:shd w:val="clear" w:color="auto" w:fill="auto"/>
            <w:vAlign w:val="bottom"/>
          </w:tcPr>
          <w:p w:rsidR="000B64A1" w:rsidRPr="00E95B36" w:rsidRDefault="000B64A1" w:rsidP="00E95B36">
            <w:pPr>
              <w:spacing w:before="80" w:after="80" w:line="200" w:lineRule="exact"/>
              <w:ind w:right="113"/>
              <w:rPr>
                <w:i/>
                <w:sz w:val="16"/>
              </w:rPr>
            </w:pPr>
            <w:r w:rsidRPr="00E95B36">
              <w:rPr>
                <w:i/>
                <w:sz w:val="16"/>
              </w:rPr>
              <w:t>Point de l’ordre du jour</w:t>
            </w:r>
          </w:p>
        </w:tc>
        <w:tc>
          <w:tcPr>
            <w:tcW w:w="3684" w:type="dxa"/>
            <w:tcBorders>
              <w:top w:val="single" w:sz="4" w:space="0" w:color="auto"/>
              <w:bottom w:val="single" w:sz="12" w:space="0" w:color="auto"/>
            </w:tcBorders>
            <w:shd w:val="clear" w:color="auto" w:fill="auto"/>
            <w:vAlign w:val="bottom"/>
          </w:tcPr>
          <w:p w:rsidR="000B64A1" w:rsidRPr="00E95B36" w:rsidRDefault="000B64A1" w:rsidP="00E95B36">
            <w:pPr>
              <w:spacing w:before="80" w:after="80" w:line="200" w:lineRule="exact"/>
              <w:ind w:right="113"/>
              <w:rPr>
                <w:i/>
                <w:sz w:val="16"/>
              </w:rPr>
            </w:pPr>
            <w:r w:rsidRPr="00E95B36">
              <w:rPr>
                <w:i/>
                <w:sz w:val="16"/>
              </w:rPr>
              <w:t xml:space="preserve">Documentation/programme </w:t>
            </w:r>
          </w:p>
        </w:tc>
      </w:tr>
      <w:tr w:rsidR="00E95B36" w:rsidRPr="00E95B36" w:rsidTr="00AD6CE5">
        <w:trPr>
          <w:trHeight w:hRule="exact" w:val="113"/>
          <w:tblHeader/>
        </w:trPr>
        <w:tc>
          <w:tcPr>
            <w:tcW w:w="2410" w:type="dxa"/>
            <w:tcBorders>
              <w:top w:val="single" w:sz="12" w:space="0" w:color="auto"/>
            </w:tcBorders>
            <w:shd w:val="clear" w:color="auto" w:fill="auto"/>
          </w:tcPr>
          <w:p w:rsidR="00E95B36" w:rsidRPr="00E95B36" w:rsidRDefault="00E95B36" w:rsidP="00E95B36">
            <w:pPr>
              <w:spacing w:before="40" w:after="120"/>
              <w:ind w:right="113"/>
            </w:pPr>
          </w:p>
        </w:tc>
        <w:tc>
          <w:tcPr>
            <w:tcW w:w="1276" w:type="dxa"/>
            <w:tcBorders>
              <w:top w:val="single" w:sz="12" w:space="0" w:color="auto"/>
            </w:tcBorders>
            <w:shd w:val="clear" w:color="auto" w:fill="auto"/>
          </w:tcPr>
          <w:p w:rsidR="00E95B36" w:rsidRPr="00E95B36" w:rsidRDefault="00E95B36" w:rsidP="00E95B36">
            <w:pPr>
              <w:spacing w:before="40" w:after="120"/>
              <w:ind w:right="113"/>
            </w:pPr>
          </w:p>
        </w:tc>
        <w:tc>
          <w:tcPr>
            <w:tcW w:w="3684" w:type="dxa"/>
            <w:tcBorders>
              <w:top w:val="single" w:sz="12" w:space="0" w:color="auto"/>
            </w:tcBorders>
            <w:shd w:val="clear" w:color="auto" w:fill="auto"/>
          </w:tcPr>
          <w:p w:rsidR="00E95B36" w:rsidRPr="00E95B36" w:rsidRDefault="00E95B36" w:rsidP="00E95B36">
            <w:pPr>
              <w:spacing w:before="40" w:after="120"/>
              <w:ind w:right="113"/>
            </w:pPr>
          </w:p>
        </w:tc>
      </w:tr>
      <w:tr w:rsidR="00E95B36" w:rsidRPr="00E95B36" w:rsidTr="00AD6CE5">
        <w:tc>
          <w:tcPr>
            <w:tcW w:w="2410" w:type="dxa"/>
            <w:shd w:val="clear" w:color="auto" w:fill="auto"/>
          </w:tcPr>
          <w:p w:rsidR="000B64A1" w:rsidRPr="00E95B36" w:rsidRDefault="000B64A1" w:rsidP="00776DCA">
            <w:pPr>
              <w:spacing w:before="40" w:after="120"/>
              <w:ind w:right="113"/>
              <w:rPr>
                <w:b/>
              </w:rPr>
            </w:pPr>
            <w:r w:rsidRPr="00E95B36">
              <w:rPr>
                <w:b/>
              </w:rPr>
              <w:t>Lundi 29</w:t>
            </w:r>
            <w:r w:rsidR="00776DCA">
              <w:rPr>
                <w:b/>
              </w:rPr>
              <w:t> </w:t>
            </w:r>
            <w:r w:rsidRPr="00E95B36">
              <w:rPr>
                <w:b/>
              </w:rPr>
              <w:t>août 2016</w:t>
            </w:r>
          </w:p>
        </w:tc>
        <w:tc>
          <w:tcPr>
            <w:tcW w:w="1276" w:type="dxa"/>
            <w:shd w:val="clear" w:color="auto" w:fill="auto"/>
          </w:tcPr>
          <w:p w:rsidR="000B64A1" w:rsidRPr="00E95B36" w:rsidRDefault="000B64A1" w:rsidP="00E95B36">
            <w:pPr>
              <w:spacing w:before="40" w:after="120"/>
              <w:ind w:right="113"/>
            </w:pPr>
          </w:p>
        </w:tc>
        <w:tc>
          <w:tcPr>
            <w:tcW w:w="3684" w:type="dxa"/>
            <w:shd w:val="clear" w:color="auto" w:fill="auto"/>
          </w:tcPr>
          <w:p w:rsidR="000B64A1" w:rsidRPr="00E95B36" w:rsidRDefault="000B64A1" w:rsidP="00E95B36">
            <w:pPr>
              <w:spacing w:before="40" w:after="120"/>
              <w:ind w:right="113"/>
            </w:pPr>
          </w:p>
        </w:tc>
      </w:tr>
      <w:tr w:rsidR="00E95B36" w:rsidRPr="00E95B36" w:rsidTr="00AD6CE5">
        <w:tc>
          <w:tcPr>
            <w:tcW w:w="2410" w:type="dxa"/>
            <w:shd w:val="clear" w:color="auto" w:fill="auto"/>
          </w:tcPr>
          <w:p w:rsidR="000B64A1" w:rsidRPr="00E95B36" w:rsidRDefault="000B64A1" w:rsidP="00E95B36">
            <w:pPr>
              <w:spacing w:before="40" w:after="120"/>
              <w:ind w:right="113"/>
              <w:rPr>
                <w:b/>
              </w:rPr>
            </w:pPr>
            <w:r w:rsidRPr="00E95B36">
              <w:rPr>
                <w:b/>
              </w:rPr>
              <w:t>326</w:t>
            </w:r>
            <w:r w:rsidRPr="00E95B36">
              <w:rPr>
                <w:b/>
                <w:vertAlign w:val="superscript"/>
              </w:rPr>
              <w:t>e</w:t>
            </w:r>
            <w:r w:rsidRPr="00E95B36">
              <w:rPr>
                <w:b/>
              </w:rPr>
              <w:t> séance</w:t>
            </w:r>
            <w:r w:rsidRPr="00E95B36">
              <w:rPr>
                <w:b/>
              </w:rPr>
              <w:br/>
            </w:r>
            <w:r w:rsidRPr="00E95B36">
              <w:t>10 heures-11 heures</w:t>
            </w:r>
          </w:p>
        </w:tc>
        <w:tc>
          <w:tcPr>
            <w:tcW w:w="1276" w:type="dxa"/>
            <w:shd w:val="clear" w:color="auto" w:fill="auto"/>
          </w:tcPr>
          <w:p w:rsidR="000B64A1" w:rsidRPr="00E95B36" w:rsidRDefault="000B64A1" w:rsidP="00E95B36">
            <w:pPr>
              <w:spacing w:before="40" w:after="120"/>
              <w:ind w:right="113"/>
            </w:pPr>
            <w:r w:rsidRPr="00E95B36">
              <w:t>1</w:t>
            </w:r>
          </w:p>
        </w:tc>
        <w:tc>
          <w:tcPr>
            <w:tcW w:w="3684" w:type="dxa"/>
            <w:shd w:val="clear" w:color="auto" w:fill="auto"/>
          </w:tcPr>
          <w:p w:rsidR="000B64A1" w:rsidRPr="00E95B36" w:rsidRDefault="000B64A1" w:rsidP="00E95B36">
            <w:pPr>
              <w:spacing w:before="40" w:after="120"/>
              <w:ind w:right="113"/>
            </w:pPr>
            <w:r w:rsidRPr="00E95B36">
              <w:t>Ouverture de la session (séance publique)</w:t>
            </w:r>
          </w:p>
        </w:tc>
      </w:tr>
      <w:tr w:rsidR="00E95B36" w:rsidRPr="00E95B36" w:rsidTr="00AD6CE5">
        <w:tc>
          <w:tcPr>
            <w:tcW w:w="2410" w:type="dxa"/>
            <w:shd w:val="clear" w:color="auto" w:fill="auto"/>
          </w:tcPr>
          <w:p w:rsidR="000B64A1" w:rsidRPr="00E95B36" w:rsidRDefault="000B64A1" w:rsidP="00E95B36">
            <w:pPr>
              <w:spacing w:before="40" w:after="120"/>
              <w:ind w:right="113"/>
            </w:pPr>
          </w:p>
        </w:tc>
        <w:tc>
          <w:tcPr>
            <w:tcW w:w="1276" w:type="dxa"/>
            <w:shd w:val="clear" w:color="auto" w:fill="auto"/>
          </w:tcPr>
          <w:p w:rsidR="000B64A1" w:rsidRPr="00E95B36" w:rsidRDefault="000B64A1" w:rsidP="00E95B36">
            <w:pPr>
              <w:spacing w:before="40" w:after="120"/>
              <w:ind w:right="113"/>
            </w:pPr>
            <w:r w:rsidRPr="00E95B36">
              <w:t>2 et 3</w:t>
            </w:r>
          </w:p>
        </w:tc>
        <w:tc>
          <w:tcPr>
            <w:tcW w:w="3684" w:type="dxa"/>
            <w:shd w:val="clear" w:color="auto" w:fill="auto"/>
          </w:tcPr>
          <w:p w:rsidR="000B64A1" w:rsidRPr="00E95B36" w:rsidRDefault="000B64A1" w:rsidP="00E95B36">
            <w:pPr>
              <w:spacing w:before="40" w:after="120"/>
              <w:ind w:right="113"/>
            </w:pPr>
            <w:r w:rsidRPr="00E95B36">
              <w:t>Adoption de l’ordre du jour et examen du programme de travail (séance publique)</w:t>
            </w:r>
          </w:p>
        </w:tc>
      </w:tr>
      <w:tr w:rsidR="00E95B36" w:rsidRPr="00E95B36" w:rsidTr="00AD6CE5">
        <w:tc>
          <w:tcPr>
            <w:tcW w:w="2410" w:type="dxa"/>
            <w:shd w:val="clear" w:color="auto" w:fill="auto"/>
          </w:tcPr>
          <w:p w:rsidR="000B64A1" w:rsidRPr="00E95B36" w:rsidRDefault="000B64A1" w:rsidP="00E95B36">
            <w:pPr>
              <w:spacing w:before="40" w:after="120"/>
              <w:ind w:right="113"/>
            </w:pPr>
          </w:p>
        </w:tc>
        <w:tc>
          <w:tcPr>
            <w:tcW w:w="1276" w:type="dxa"/>
            <w:shd w:val="clear" w:color="auto" w:fill="auto"/>
          </w:tcPr>
          <w:p w:rsidR="000B64A1" w:rsidRPr="00E95B36" w:rsidRDefault="000B64A1" w:rsidP="00E95B36">
            <w:pPr>
              <w:spacing w:before="40" w:after="120"/>
              <w:ind w:right="113"/>
            </w:pPr>
            <w:r w:rsidRPr="00E95B36">
              <w:t>7</w:t>
            </w:r>
          </w:p>
        </w:tc>
        <w:tc>
          <w:tcPr>
            <w:tcW w:w="3684" w:type="dxa"/>
            <w:shd w:val="clear" w:color="auto" w:fill="auto"/>
          </w:tcPr>
          <w:p w:rsidR="000B64A1" w:rsidRPr="00E95B36" w:rsidRDefault="000B64A1" w:rsidP="00E95B36">
            <w:pPr>
              <w:spacing w:before="40" w:after="120"/>
              <w:ind w:right="113"/>
            </w:pPr>
            <w:r w:rsidRPr="00E95B36">
              <w:t>Activités de promotion de la Convention (séance publique)</w:t>
            </w:r>
          </w:p>
        </w:tc>
      </w:tr>
      <w:tr w:rsidR="00E95B36" w:rsidRPr="00E95B36" w:rsidTr="00AD6CE5">
        <w:tc>
          <w:tcPr>
            <w:tcW w:w="2410" w:type="dxa"/>
            <w:shd w:val="clear" w:color="auto" w:fill="auto"/>
          </w:tcPr>
          <w:p w:rsidR="000B64A1" w:rsidRPr="00E95B36" w:rsidRDefault="000B64A1" w:rsidP="00776DCA">
            <w:pPr>
              <w:spacing w:before="40" w:after="120"/>
              <w:ind w:right="113"/>
            </w:pPr>
            <w:r w:rsidRPr="00E95B36">
              <w:t>11</w:t>
            </w:r>
            <w:r w:rsidR="00776DCA">
              <w:t> </w:t>
            </w:r>
            <w:r w:rsidRPr="00E95B36">
              <w:t>heures-</w:t>
            </w:r>
            <w:r w:rsidR="00C87743">
              <w:t>midi</w:t>
            </w:r>
          </w:p>
        </w:tc>
        <w:tc>
          <w:tcPr>
            <w:tcW w:w="1276" w:type="dxa"/>
            <w:shd w:val="clear" w:color="auto" w:fill="auto"/>
          </w:tcPr>
          <w:p w:rsidR="000B64A1" w:rsidRPr="00E95B36" w:rsidRDefault="000B64A1" w:rsidP="00E95B36">
            <w:pPr>
              <w:spacing w:before="40" w:after="120"/>
              <w:ind w:right="113"/>
            </w:pPr>
          </w:p>
        </w:tc>
        <w:tc>
          <w:tcPr>
            <w:tcW w:w="3684" w:type="dxa"/>
            <w:shd w:val="clear" w:color="auto" w:fill="auto"/>
          </w:tcPr>
          <w:p w:rsidR="000B64A1" w:rsidRPr="00E95B36" w:rsidRDefault="000B64A1" w:rsidP="00E95B36">
            <w:pPr>
              <w:spacing w:before="40" w:after="120"/>
              <w:ind w:right="113"/>
            </w:pPr>
            <w:r w:rsidRPr="00E95B36">
              <w:t>Réunion informelle avec des représentants d’organisations non gouvernementales et d’institutions nationales des droits de l’homme (séance publique)</w:t>
            </w:r>
          </w:p>
        </w:tc>
      </w:tr>
      <w:tr w:rsidR="00E95B36" w:rsidRPr="00E95B36" w:rsidTr="00AD6CE5">
        <w:tc>
          <w:tcPr>
            <w:tcW w:w="2410" w:type="dxa"/>
            <w:shd w:val="clear" w:color="auto" w:fill="auto"/>
          </w:tcPr>
          <w:p w:rsidR="000B64A1" w:rsidRPr="00E95B36" w:rsidRDefault="00C87743" w:rsidP="00776DCA">
            <w:pPr>
              <w:spacing w:before="40" w:after="120"/>
              <w:ind w:right="113"/>
            </w:pPr>
            <w:r>
              <w:t>Midi</w:t>
            </w:r>
            <w:r w:rsidR="000B64A1" w:rsidRPr="00E95B36">
              <w:t>-13</w:t>
            </w:r>
            <w:r w:rsidR="00776DCA">
              <w:t> </w:t>
            </w:r>
            <w:r w:rsidR="000B64A1" w:rsidRPr="00E95B36">
              <w:t xml:space="preserve">heures </w:t>
            </w:r>
          </w:p>
        </w:tc>
        <w:tc>
          <w:tcPr>
            <w:tcW w:w="1276" w:type="dxa"/>
            <w:shd w:val="clear" w:color="auto" w:fill="auto"/>
          </w:tcPr>
          <w:p w:rsidR="000B64A1" w:rsidRPr="00E95B36" w:rsidRDefault="000B64A1" w:rsidP="00E95B36">
            <w:pPr>
              <w:spacing w:before="40" w:after="120"/>
              <w:ind w:right="113"/>
            </w:pPr>
          </w:p>
        </w:tc>
        <w:tc>
          <w:tcPr>
            <w:tcW w:w="3684" w:type="dxa"/>
            <w:shd w:val="clear" w:color="auto" w:fill="auto"/>
          </w:tcPr>
          <w:p w:rsidR="000B64A1" w:rsidRPr="00E95B36" w:rsidRDefault="000B64A1" w:rsidP="00E95B36">
            <w:pPr>
              <w:spacing w:before="40" w:after="120"/>
              <w:ind w:right="113"/>
            </w:pPr>
            <w:r w:rsidRPr="00E95B36">
              <w:t>Réunion informelle avec des représentants d’organismes et d’institutions spécialisées des Nations Unies (séance privée)</w:t>
            </w:r>
          </w:p>
        </w:tc>
      </w:tr>
      <w:tr w:rsidR="00E95B36" w:rsidRPr="00E95B36" w:rsidTr="00AD6CE5">
        <w:tc>
          <w:tcPr>
            <w:tcW w:w="2410" w:type="dxa"/>
            <w:shd w:val="clear" w:color="auto" w:fill="auto"/>
          </w:tcPr>
          <w:p w:rsidR="000B64A1" w:rsidRPr="00E95B36" w:rsidRDefault="000B64A1" w:rsidP="00776DCA">
            <w:pPr>
              <w:spacing w:before="40" w:after="120"/>
              <w:ind w:right="113"/>
            </w:pPr>
            <w:r w:rsidRPr="00E95B36">
              <w:rPr>
                <w:b/>
              </w:rPr>
              <w:t>327</w:t>
            </w:r>
            <w:r w:rsidRPr="00E95B36">
              <w:rPr>
                <w:b/>
                <w:vertAlign w:val="superscript"/>
              </w:rPr>
              <w:t>e</w:t>
            </w:r>
            <w:r w:rsidR="00776DCA">
              <w:rPr>
                <w:b/>
              </w:rPr>
              <w:t> </w:t>
            </w:r>
            <w:r w:rsidRPr="00E95B36">
              <w:rPr>
                <w:b/>
              </w:rPr>
              <w:t>séance</w:t>
            </w:r>
            <w:r w:rsidRPr="00E95B36">
              <w:rPr>
                <w:b/>
              </w:rPr>
              <w:br/>
            </w:r>
            <w:r w:rsidRPr="00E95B36">
              <w:t>15</w:t>
            </w:r>
            <w:r w:rsidR="00776DCA">
              <w:t> </w:t>
            </w:r>
            <w:r w:rsidRPr="00E95B36">
              <w:t>heures-18</w:t>
            </w:r>
            <w:r w:rsidR="00776DCA">
              <w:t> </w:t>
            </w:r>
            <w:r w:rsidRPr="00E95B36">
              <w:t>heures</w:t>
            </w:r>
          </w:p>
        </w:tc>
        <w:tc>
          <w:tcPr>
            <w:tcW w:w="1276" w:type="dxa"/>
            <w:shd w:val="clear" w:color="auto" w:fill="auto"/>
          </w:tcPr>
          <w:p w:rsidR="000B64A1" w:rsidRPr="00E95B36" w:rsidRDefault="000B64A1" w:rsidP="00E95B36">
            <w:pPr>
              <w:spacing w:before="40" w:after="120"/>
              <w:ind w:right="113"/>
              <w:rPr>
                <w:bCs/>
              </w:rPr>
            </w:pPr>
            <w:r w:rsidRPr="00E95B36">
              <w:rPr>
                <w:bCs/>
              </w:rPr>
              <w:t>5</w:t>
            </w:r>
          </w:p>
        </w:tc>
        <w:tc>
          <w:tcPr>
            <w:tcW w:w="3684" w:type="dxa"/>
            <w:shd w:val="clear" w:color="auto" w:fill="auto"/>
          </w:tcPr>
          <w:p w:rsidR="000B64A1" w:rsidRPr="00E95B36" w:rsidRDefault="000B64A1" w:rsidP="00E95B36">
            <w:pPr>
              <w:spacing w:before="40" w:after="120"/>
              <w:ind w:right="113"/>
            </w:pPr>
            <w:r w:rsidRPr="00E95B36">
              <w:t>Examen des rapports soumis par les États parties en application de l’article 73 de la Convention : rapport initial du Honduras (CMW/C/HND/1) (séance publique)</w:t>
            </w:r>
          </w:p>
        </w:tc>
      </w:tr>
      <w:tr w:rsidR="00E95B36" w:rsidRPr="00E95B36" w:rsidTr="00AD6CE5">
        <w:tc>
          <w:tcPr>
            <w:tcW w:w="2410" w:type="dxa"/>
            <w:shd w:val="clear" w:color="auto" w:fill="auto"/>
          </w:tcPr>
          <w:p w:rsidR="000B64A1" w:rsidRPr="00E95B36" w:rsidRDefault="000B64A1" w:rsidP="00776DCA">
            <w:pPr>
              <w:spacing w:before="40" w:after="120"/>
              <w:ind w:right="113"/>
              <w:rPr>
                <w:b/>
              </w:rPr>
            </w:pPr>
            <w:r w:rsidRPr="00E95B36">
              <w:rPr>
                <w:b/>
              </w:rPr>
              <w:t>Mardi 30</w:t>
            </w:r>
            <w:r w:rsidR="00776DCA">
              <w:rPr>
                <w:b/>
              </w:rPr>
              <w:t> </w:t>
            </w:r>
            <w:r w:rsidRPr="00E95B36">
              <w:rPr>
                <w:b/>
              </w:rPr>
              <w:t xml:space="preserve">août </w:t>
            </w:r>
          </w:p>
        </w:tc>
        <w:tc>
          <w:tcPr>
            <w:tcW w:w="1276" w:type="dxa"/>
            <w:shd w:val="clear" w:color="auto" w:fill="auto"/>
          </w:tcPr>
          <w:p w:rsidR="000B64A1" w:rsidRPr="00E95B36" w:rsidRDefault="000B64A1" w:rsidP="00E95B36">
            <w:pPr>
              <w:spacing w:before="40" w:after="120"/>
              <w:ind w:right="113"/>
            </w:pPr>
          </w:p>
        </w:tc>
        <w:tc>
          <w:tcPr>
            <w:tcW w:w="3684" w:type="dxa"/>
            <w:shd w:val="clear" w:color="auto" w:fill="auto"/>
          </w:tcPr>
          <w:p w:rsidR="000B64A1" w:rsidRPr="00E95B36" w:rsidRDefault="000B64A1" w:rsidP="00E95B36">
            <w:pPr>
              <w:spacing w:before="40" w:after="120"/>
              <w:ind w:right="113"/>
            </w:pPr>
          </w:p>
        </w:tc>
      </w:tr>
      <w:tr w:rsidR="00E95B36" w:rsidRPr="00E95B36" w:rsidTr="00AD6CE5">
        <w:tc>
          <w:tcPr>
            <w:tcW w:w="2410" w:type="dxa"/>
            <w:shd w:val="clear" w:color="auto" w:fill="auto"/>
          </w:tcPr>
          <w:p w:rsidR="000B64A1" w:rsidRPr="00E95B36" w:rsidRDefault="000B64A1" w:rsidP="00776DCA">
            <w:pPr>
              <w:spacing w:before="40" w:after="120"/>
              <w:ind w:right="113"/>
              <w:rPr>
                <w:bCs/>
              </w:rPr>
            </w:pPr>
            <w:r w:rsidRPr="00E95B36">
              <w:rPr>
                <w:b/>
                <w:bCs/>
              </w:rPr>
              <w:t>328</w:t>
            </w:r>
            <w:r w:rsidRPr="00E95B36">
              <w:rPr>
                <w:b/>
                <w:bCs/>
                <w:vertAlign w:val="superscript"/>
              </w:rPr>
              <w:t>e</w:t>
            </w:r>
            <w:r w:rsidR="00776DCA">
              <w:rPr>
                <w:b/>
                <w:bCs/>
              </w:rPr>
              <w:t> </w:t>
            </w:r>
            <w:r w:rsidRPr="00E95B36">
              <w:rPr>
                <w:b/>
              </w:rPr>
              <w:t>séance</w:t>
            </w:r>
            <w:r w:rsidRPr="00E95B36">
              <w:rPr>
                <w:b/>
                <w:bCs/>
              </w:rPr>
              <w:br/>
            </w:r>
            <w:r w:rsidRPr="00E95B36">
              <w:rPr>
                <w:bCs/>
              </w:rPr>
              <w:t>10</w:t>
            </w:r>
            <w:r w:rsidR="00776DCA">
              <w:rPr>
                <w:bCs/>
              </w:rPr>
              <w:t> </w:t>
            </w:r>
            <w:r w:rsidRPr="00E95B36">
              <w:rPr>
                <w:bCs/>
              </w:rPr>
              <w:t>heures-13</w:t>
            </w:r>
            <w:r w:rsidR="00776DCA">
              <w:rPr>
                <w:bCs/>
              </w:rPr>
              <w:t> </w:t>
            </w:r>
            <w:r w:rsidRPr="00E95B36">
              <w:rPr>
                <w:bCs/>
              </w:rPr>
              <w:t>heures</w:t>
            </w:r>
          </w:p>
        </w:tc>
        <w:tc>
          <w:tcPr>
            <w:tcW w:w="1276" w:type="dxa"/>
            <w:shd w:val="clear" w:color="auto" w:fill="auto"/>
          </w:tcPr>
          <w:p w:rsidR="000B64A1" w:rsidRPr="00E95B36" w:rsidRDefault="000B64A1" w:rsidP="00E95B36">
            <w:pPr>
              <w:spacing w:before="40" w:after="120"/>
              <w:ind w:right="113"/>
            </w:pPr>
            <w:r w:rsidRPr="00E95B36">
              <w:t>5</w:t>
            </w:r>
          </w:p>
        </w:tc>
        <w:tc>
          <w:tcPr>
            <w:tcW w:w="3684" w:type="dxa"/>
            <w:shd w:val="clear" w:color="auto" w:fill="auto"/>
          </w:tcPr>
          <w:p w:rsidR="000B64A1" w:rsidRPr="00E95B36" w:rsidRDefault="000B64A1" w:rsidP="00776DCA">
            <w:pPr>
              <w:spacing w:before="40" w:after="120"/>
              <w:ind w:right="113"/>
            </w:pPr>
            <w:r w:rsidRPr="00E95B36">
              <w:t>Examen des rapports soumis par les États parties en application de l’article</w:t>
            </w:r>
            <w:r w:rsidR="00776DCA">
              <w:t xml:space="preserve"> </w:t>
            </w:r>
            <w:r w:rsidRPr="00E95B36">
              <w:t>73 de la Convention : rapport initial du Honduras (</w:t>
            </w:r>
            <w:r w:rsidRPr="00C87743">
              <w:rPr>
                <w:i/>
                <w:iCs/>
              </w:rPr>
              <w:t>suite</w:t>
            </w:r>
            <w:r w:rsidRPr="00E95B36">
              <w:t>) (séance publique)</w:t>
            </w:r>
          </w:p>
        </w:tc>
      </w:tr>
      <w:tr w:rsidR="00E95B36" w:rsidRPr="00E95B36" w:rsidTr="00AD6CE5">
        <w:tc>
          <w:tcPr>
            <w:tcW w:w="2410" w:type="dxa"/>
            <w:shd w:val="clear" w:color="auto" w:fill="auto"/>
          </w:tcPr>
          <w:p w:rsidR="000B64A1" w:rsidRPr="00E95B36" w:rsidRDefault="000B64A1" w:rsidP="00776DCA">
            <w:pPr>
              <w:spacing w:before="40" w:after="120"/>
              <w:ind w:right="113"/>
              <w:rPr>
                <w:b/>
                <w:bCs/>
              </w:rPr>
            </w:pPr>
            <w:r w:rsidRPr="00E95B36">
              <w:rPr>
                <w:b/>
                <w:bCs/>
              </w:rPr>
              <w:t>329</w:t>
            </w:r>
            <w:r w:rsidRPr="00E95B36">
              <w:rPr>
                <w:b/>
                <w:bCs/>
                <w:vertAlign w:val="superscript"/>
              </w:rPr>
              <w:t>e</w:t>
            </w:r>
            <w:r w:rsidR="00776DCA">
              <w:rPr>
                <w:b/>
                <w:bCs/>
              </w:rPr>
              <w:t> </w:t>
            </w:r>
            <w:r w:rsidRPr="00E95B36">
              <w:rPr>
                <w:b/>
              </w:rPr>
              <w:t>séance</w:t>
            </w:r>
            <w:r w:rsidRPr="00E95B36">
              <w:rPr>
                <w:b/>
                <w:bCs/>
              </w:rPr>
              <w:br/>
            </w:r>
            <w:r w:rsidRPr="00E95B36">
              <w:t>15</w:t>
            </w:r>
            <w:r w:rsidR="00776DCA">
              <w:t> </w:t>
            </w:r>
            <w:r w:rsidRPr="00E95B36">
              <w:t>heures-18</w:t>
            </w:r>
            <w:r w:rsidR="00776DCA">
              <w:t> </w:t>
            </w:r>
            <w:r w:rsidRPr="00E95B36">
              <w:t>heures</w:t>
            </w:r>
          </w:p>
        </w:tc>
        <w:tc>
          <w:tcPr>
            <w:tcW w:w="1276" w:type="dxa"/>
            <w:shd w:val="clear" w:color="auto" w:fill="auto"/>
          </w:tcPr>
          <w:p w:rsidR="000B64A1" w:rsidRPr="00E95B36" w:rsidRDefault="000B64A1" w:rsidP="00E95B36">
            <w:pPr>
              <w:spacing w:before="40" w:after="120"/>
              <w:ind w:right="113"/>
              <w:rPr>
                <w:bCs/>
              </w:rPr>
            </w:pPr>
            <w:r w:rsidRPr="00E95B36">
              <w:rPr>
                <w:bCs/>
              </w:rPr>
              <w:t>5</w:t>
            </w:r>
          </w:p>
        </w:tc>
        <w:tc>
          <w:tcPr>
            <w:tcW w:w="3684" w:type="dxa"/>
            <w:shd w:val="clear" w:color="auto" w:fill="auto"/>
          </w:tcPr>
          <w:p w:rsidR="000B64A1" w:rsidRPr="00E95B36" w:rsidRDefault="000B64A1" w:rsidP="00E95B36">
            <w:pPr>
              <w:spacing w:before="40" w:after="120"/>
              <w:ind w:right="113"/>
            </w:pPr>
            <w:r w:rsidRPr="00E95B36">
              <w:t>Examen des rapports soumis par les États parties en application de l’</w:t>
            </w:r>
            <w:r w:rsidR="00776DCA">
              <w:t xml:space="preserve">article </w:t>
            </w:r>
            <w:r w:rsidRPr="00E95B36">
              <w:t>73 de la Convention : rapport initial du Niger (CMW/C/NER/1) (séance publique)</w:t>
            </w:r>
          </w:p>
        </w:tc>
      </w:tr>
      <w:tr w:rsidR="00E95B36" w:rsidRPr="00E95B36" w:rsidTr="00AD6CE5">
        <w:tc>
          <w:tcPr>
            <w:tcW w:w="2410" w:type="dxa"/>
            <w:shd w:val="clear" w:color="auto" w:fill="auto"/>
          </w:tcPr>
          <w:p w:rsidR="000B64A1" w:rsidRPr="00E95B36" w:rsidRDefault="000B64A1" w:rsidP="00E95B36">
            <w:pPr>
              <w:spacing w:before="40" w:after="120"/>
              <w:ind w:right="113"/>
              <w:rPr>
                <w:b/>
              </w:rPr>
            </w:pPr>
            <w:r w:rsidRPr="00E95B36">
              <w:rPr>
                <w:b/>
              </w:rPr>
              <w:t xml:space="preserve">Mercredi 31 août </w:t>
            </w:r>
          </w:p>
        </w:tc>
        <w:tc>
          <w:tcPr>
            <w:tcW w:w="1276" w:type="dxa"/>
            <w:shd w:val="clear" w:color="auto" w:fill="auto"/>
          </w:tcPr>
          <w:p w:rsidR="000B64A1" w:rsidRPr="00E95B36" w:rsidRDefault="000B64A1" w:rsidP="00E95B36">
            <w:pPr>
              <w:spacing w:before="40" w:after="120"/>
              <w:ind w:right="113"/>
            </w:pPr>
          </w:p>
        </w:tc>
        <w:tc>
          <w:tcPr>
            <w:tcW w:w="3684" w:type="dxa"/>
            <w:shd w:val="clear" w:color="auto" w:fill="auto"/>
          </w:tcPr>
          <w:p w:rsidR="000B64A1" w:rsidRPr="00E95B36" w:rsidRDefault="000B64A1" w:rsidP="00E95B36">
            <w:pPr>
              <w:spacing w:before="40" w:after="120"/>
              <w:ind w:right="113"/>
            </w:pPr>
          </w:p>
        </w:tc>
      </w:tr>
      <w:tr w:rsidR="00E95B36" w:rsidRPr="00E95B36" w:rsidTr="00AD6CE5">
        <w:tc>
          <w:tcPr>
            <w:tcW w:w="2410" w:type="dxa"/>
            <w:shd w:val="clear" w:color="auto" w:fill="auto"/>
          </w:tcPr>
          <w:p w:rsidR="000B64A1" w:rsidRPr="00E95B36" w:rsidRDefault="000B64A1" w:rsidP="00E95B36">
            <w:pPr>
              <w:spacing w:before="40" w:after="120"/>
              <w:ind w:right="113"/>
              <w:rPr>
                <w:bCs/>
              </w:rPr>
            </w:pPr>
            <w:r w:rsidRPr="00E95B36">
              <w:rPr>
                <w:b/>
                <w:bCs/>
              </w:rPr>
              <w:t>330</w:t>
            </w:r>
            <w:r w:rsidRPr="00E95B36">
              <w:rPr>
                <w:b/>
                <w:bCs/>
                <w:vertAlign w:val="superscript"/>
              </w:rPr>
              <w:t>e</w:t>
            </w:r>
            <w:r w:rsidRPr="00E95B36">
              <w:rPr>
                <w:b/>
                <w:bCs/>
              </w:rPr>
              <w:t xml:space="preserve"> </w:t>
            </w:r>
            <w:r w:rsidRPr="00E95B36">
              <w:rPr>
                <w:b/>
              </w:rPr>
              <w:t>séance</w:t>
            </w:r>
            <w:r w:rsidRPr="00E95B36">
              <w:rPr>
                <w:b/>
                <w:bCs/>
              </w:rPr>
              <w:br/>
            </w:r>
            <w:r w:rsidRPr="00E95B36">
              <w:rPr>
                <w:bCs/>
              </w:rPr>
              <w:t>10 heures-13 heures</w:t>
            </w:r>
          </w:p>
        </w:tc>
        <w:tc>
          <w:tcPr>
            <w:tcW w:w="1276" w:type="dxa"/>
            <w:shd w:val="clear" w:color="auto" w:fill="auto"/>
          </w:tcPr>
          <w:p w:rsidR="000B64A1" w:rsidRPr="00E95B36" w:rsidRDefault="000B64A1" w:rsidP="00E95B36">
            <w:pPr>
              <w:spacing w:before="40" w:after="120"/>
              <w:ind w:right="113"/>
            </w:pPr>
            <w:r w:rsidRPr="00E95B36">
              <w:t>5</w:t>
            </w:r>
          </w:p>
        </w:tc>
        <w:tc>
          <w:tcPr>
            <w:tcW w:w="3684" w:type="dxa"/>
            <w:shd w:val="clear" w:color="auto" w:fill="auto"/>
          </w:tcPr>
          <w:p w:rsidR="000B64A1" w:rsidRPr="00E95B36" w:rsidRDefault="000B64A1" w:rsidP="00776DCA">
            <w:pPr>
              <w:spacing w:before="40" w:after="120"/>
              <w:ind w:right="113"/>
            </w:pPr>
            <w:r w:rsidRPr="00E95B36">
              <w:t>Examen des rapports soumis par les États parties en application de l’article</w:t>
            </w:r>
            <w:r w:rsidR="00776DCA">
              <w:t xml:space="preserve"> </w:t>
            </w:r>
            <w:r w:rsidRPr="00E95B36">
              <w:t>73 de la Convention : rapport initial du Niger (</w:t>
            </w:r>
            <w:r w:rsidRPr="00776DCA">
              <w:rPr>
                <w:i/>
                <w:iCs/>
              </w:rPr>
              <w:t>suite</w:t>
            </w:r>
            <w:r w:rsidRPr="00E95B36">
              <w:t>) (séance publique)</w:t>
            </w:r>
          </w:p>
        </w:tc>
      </w:tr>
      <w:tr w:rsidR="00E95B36" w:rsidRPr="00E95B36" w:rsidTr="00AD6CE5">
        <w:tc>
          <w:tcPr>
            <w:tcW w:w="2410" w:type="dxa"/>
            <w:shd w:val="clear" w:color="auto" w:fill="auto"/>
          </w:tcPr>
          <w:p w:rsidR="000B64A1" w:rsidRPr="00E95B36" w:rsidRDefault="000B64A1" w:rsidP="00E95B36">
            <w:pPr>
              <w:spacing w:before="40" w:after="120"/>
              <w:ind w:right="113"/>
              <w:rPr>
                <w:b/>
              </w:rPr>
            </w:pPr>
            <w:r w:rsidRPr="00E95B36">
              <w:rPr>
                <w:b/>
              </w:rPr>
              <w:t>331</w:t>
            </w:r>
            <w:r w:rsidRPr="00E95B36">
              <w:rPr>
                <w:b/>
                <w:vertAlign w:val="superscript"/>
              </w:rPr>
              <w:t>e</w:t>
            </w:r>
            <w:r w:rsidR="00776DCA">
              <w:rPr>
                <w:b/>
              </w:rPr>
              <w:t> </w:t>
            </w:r>
            <w:r w:rsidRPr="00E95B36">
              <w:rPr>
                <w:b/>
              </w:rPr>
              <w:t>séance</w:t>
            </w:r>
            <w:r w:rsidRPr="00E95B36">
              <w:rPr>
                <w:b/>
              </w:rPr>
              <w:br/>
            </w:r>
            <w:r w:rsidR="00776DCA">
              <w:t>15 heures-18 </w:t>
            </w:r>
            <w:r w:rsidRPr="00E95B36">
              <w:t>heures</w:t>
            </w:r>
          </w:p>
        </w:tc>
        <w:tc>
          <w:tcPr>
            <w:tcW w:w="1276" w:type="dxa"/>
            <w:shd w:val="clear" w:color="auto" w:fill="auto"/>
          </w:tcPr>
          <w:p w:rsidR="000B64A1" w:rsidRPr="00E95B36" w:rsidRDefault="000B64A1" w:rsidP="00E95B36">
            <w:pPr>
              <w:spacing w:before="40" w:after="120"/>
              <w:ind w:right="113"/>
            </w:pPr>
            <w:r w:rsidRPr="00E95B36">
              <w:t>5</w:t>
            </w:r>
          </w:p>
        </w:tc>
        <w:tc>
          <w:tcPr>
            <w:tcW w:w="3684" w:type="dxa"/>
            <w:shd w:val="clear" w:color="auto" w:fill="auto"/>
          </w:tcPr>
          <w:p w:rsidR="000B64A1" w:rsidRPr="00E95B36" w:rsidRDefault="000B64A1" w:rsidP="00776DCA">
            <w:pPr>
              <w:spacing w:before="40" w:after="120"/>
              <w:ind w:right="113"/>
            </w:pPr>
            <w:r w:rsidRPr="00E95B36">
              <w:t>Examen des rapports soumis par les États parties en application de l’article</w:t>
            </w:r>
            <w:r w:rsidR="00776DCA">
              <w:t xml:space="preserve"> </w:t>
            </w:r>
            <w:r w:rsidRPr="00E95B36">
              <w:t>73 de la Convention : rapport initial du Nicaragua (CMW/C/NIC/1) (séance publique)</w:t>
            </w:r>
          </w:p>
        </w:tc>
      </w:tr>
      <w:tr w:rsidR="00E95B36" w:rsidRPr="00E95B36" w:rsidTr="00AD6CE5">
        <w:tc>
          <w:tcPr>
            <w:tcW w:w="2410" w:type="dxa"/>
            <w:shd w:val="clear" w:color="auto" w:fill="auto"/>
          </w:tcPr>
          <w:p w:rsidR="000B64A1" w:rsidRPr="00E95B36" w:rsidRDefault="000B64A1" w:rsidP="00E95B36">
            <w:pPr>
              <w:spacing w:before="40" w:after="120"/>
              <w:ind w:right="113"/>
              <w:rPr>
                <w:b/>
              </w:rPr>
            </w:pPr>
            <w:r w:rsidRPr="00E95B36">
              <w:rPr>
                <w:b/>
              </w:rPr>
              <w:lastRenderedPageBreak/>
              <w:t>Jeudi 1</w:t>
            </w:r>
            <w:r w:rsidRPr="00E95B36">
              <w:rPr>
                <w:b/>
                <w:vertAlign w:val="superscript"/>
              </w:rPr>
              <w:t>er</w:t>
            </w:r>
            <w:r w:rsidR="00776DCA">
              <w:rPr>
                <w:b/>
              </w:rPr>
              <w:t> </w:t>
            </w:r>
            <w:r w:rsidRPr="00E95B36">
              <w:rPr>
                <w:b/>
              </w:rPr>
              <w:t xml:space="preserve">septembre </w:t>
            </w:r>
          </w:p>
        </w:tc>
        <w:tc>
          <w:tcPr>
            <w:tcW w:w="1276" w:type="dxa"/>
            <w:shd w:val="clear" w:color="auto" w:fill="auto"/>
          </w:tcPr>
          <w:p w:rsidR="000B64A1" w:rsidRPr="00E95B36" w:rsidRDefault="000B64A1" w:rsidP="00E95B36">
            <w:pPr>
              <w:spacing w:before="40" w:after="120"/>
              <w:ind w:right="113"/>
              <w:rPr>
                <w:b/>
              </w:rPr>
            </w:pPr>
          </w:p>
        </w:tc>
        <w:tc>
          <w:tcPr>
            <w:tcW w:w="3684" w:type="dxa"/>
            <w:shd w:val="clear" w:color="auto" w:fill="auto"/>
          </w:tcPr>
          <w:p w:rsidR="000B64A1" w:rsidRPr="00E95B36" w:rsidRDefault="000B64A1" w:rsidP="00E95B36">
            <w:pPr>
              <w:spacing w:before="40" w:after="120"/>
              <w:ind w:right="113"/>
              <w:rPr>
                <w:b/>
              </w:rPr>
            </w:pPr>
          </w:p>
        </w:tc>
      </w:tr>
      <w:tr w:rsidR="00E95B36" w:rsidRPr="00E95B36" w:rsidTr="00AD6CE5">
        <w:tc>
          <w:tcPr>
            <w:tcW w:w="2410" w:type="dxa"/>
            <w:shd w:val="clear" w:color="auto" w:fill="auto"/>
          </w:tcPr>
          <w:p w:rsidR="000B64A1" w:rsidRPr="00E95B36" w:rsidRDefault="000B64A1" w:rsidP="00776DCA">
            <w:pPr>
              <w:spacing w:before="40" w:after="120"/>
              <w:ind w:right="113"/>
            </w:pPr>
            <w:r w:rsidRPr="00E95B36">
              <w:rPr>
                <w:b/>
              </w:rPr>
              <w:t>332</w:t>
            </w:r>
            <w:r w:rsidRPr="00E95B36">
              <w:rPr>
                <w:b/>
                <w:vertAlign w:val="superscript"/>
              </w:rPr>
              <w:t>e</w:t>
            </w:r>
            <w:r w:rsidR="00776DCA">
              <w:rPr>
                <w:b/>
              </w:rPr>
              <w:t> </w:t>
            </w:r>
            <w:r w:rsidRPr="00E95B36">
              <w:rPr>
                <w:b/>
              </w:rPr>
              <w:t>séance</w:t>
            </w:r>
            <w:r w:rsidRPr="00E95B36">
              <w:rPr>
                <w:b/>
              </w:rPr>
              <w:br/>
            </w:r>
            <w:r w:rsidRPr="00E95B36">
              <w:rPr>
                <w:bCs/>
              </w:rPr>
              <w:t>10</w:t>
            </w:r>
            <w:r w:rsidR="00776DCA">
              <w:rPr>
                <w:bCs/>
              </w:rPr>
              <w:t> </w:t>
            </w:r>
            <w:r w:rsidRPr="00E95B36">
              <w:rPr>
                <w:bCs/>
              </w:rPr>
              <w:t>heures-13</w:t>
            </w:r>
            <w:r w:rsidR="00776DCA">
              <w:rPr>
                <w:bCs/>
              </w:rPr>
              <w:t> </w:t>
            </w:r>
            <w:r w:rsidRPr="00E95B36">
              <w:rPr>
                <w:bCs/>
              </w:rPr>
              <w:t>heures</w:t>
            </w:r>
          </w:p>
        </w:tc>
        <w:tc>
          <w:tcPr>
            <w:tcW w:w="1276" w:type="dxa"/>
            <w:shd w:val="clear" w:color="auto" w:fill="auto"/>
          </w:tcPr>
          <w:p w:rsidR="000B64A1" w:rsidRPr="00E95B36" w:rsidRDefault="000B64A1" w:rsidP="00E95B36">
            <w:pPr>
              <w:spacing w:before="40" w:after="120"/>
              <w:ind w:right="113"/>
            </w:pPr>
            <w:r w:rsidRPr="00E95B36">
              <w:t>5</w:t>
            </w:r>
          </w:p>
        </w:tc>
        <w:tc>
          <w:tcPr>
            <w:tcW w:w="3684" w:type="dxa"/>
            <w:shd w:val="clear" w:color="auto" w:fill="auto"/>
          </w:tcPr>
          <w:p w:rsidR="000B64A1" w:rsidRPr="00E95B36" w:rsidRDefault="000B64A1" w:rsidP="00E95B36">
            <w:pPr>
              <w:spacing w:before="40" w:after="120"/>
              <w:ind w:right="113"/>
            </w:pPr>
            <w:r w:rsidRPr="00E95B36">
              <w:t>Examen des rapports soumis par les États parties en application de l’</w:t>
            </w:r>
            <w:r w:rsidR="00776DCA">
              <w:t xml:space="preserve">article </w:t>
            </w:r>
            <w:r w:rsidRPr="00E95B36">
              <w:t>73 de la Convention : rapport initial du Nicaragua (</w:t>
            </w:r>
            <w:r w:rsidRPr="00776DCA">
              <w:rPr>
                <w:i/>
                <w:iCs/>
              </w:rPr>
              <w:t>suite</w:t>
            </w:r>
            <w:r w:rsidRPr="00E95B36">
              <w:t>) (séance publique)</w:t>
            </w:r>
          </w:p>
        </w:tc>
      </w:tr>
      <w:tr w:rsidR="00E95B36" w:rsidRPr="00E95B36" w:rsidTr="00AD6CE5">
        <w:tc>
          <w:tcPr>
            <w:tcW w:w="2410" w:type="dxa"/>
            <w:shd w:val="clear" w:color="auto" w:fill="auto"/>
          </w:tcPr>
          <w:p w:rsidR="000B64A1" w:rsidRPr="00E95B36" w:rsidRDefault="000B64A1" w:rsidP="00776DCA">
            <w:pPr>
              <w:spacing w:before="40" w:after="120"/>
              <w:ind w:right="113"/>
              <w:rPr>
                <w:b/>
              </w:rPr>
            </w:pPr>
            <w:r w:rsidRPr="00E95B36">
              <w:rPr>
                <w:b/>
              </w:rPr>
              <w:t>333</w:t>
            </w:r>
            <w:r w:rsidRPr="00E95B36">
              <w:rPr>
                <w:b/>
                <w:vertAlign w:val="superscript"/>
              </w:rPr>
              <w:t>e</w:t>
            </w:r>
            <w:r w:rsidR="00776DCA">
              <w:rPr>
                <w:b/>
              </w:rPr>
              <w:t> </w:t>
            </w:r>
            <w:r w:rsidRPr="00E95B36">
              <w:rPr>
                <w:b/>
              </w:rPr>
              <w:t>séance</w:t>
            </w:r>
            <w:r w:rsidRPr="00E95B36">
              <w:rPr>
                <w:b/>
              </w:rPr>
              <w:br/>
            </w:r>
            <w:r w:rsidRPr="00E95B36">
              <w:t>15</w:t>
            </w:r>
            <w:r w:rsidR="00776DCA">
              <w:t> </w:t>
            </w:r>
            <w:r w:rsidRPr="00E95B36">
              <w:t>heures-18</w:t>
            </w:r>
            <w:r w:rsidR="00776DCA">
              <w:t> </w:t>
            </w:r>
            <w:r w:rsidRPr="00E95B36">
              <w:t>heures</w:t>
            </w:r>
          </w:p>
        </w:tc>
        <w:tc>
          <w:tcPr>
            <w:tcW w:w="1276" w:type="dxa"/>
            <w:shd w:val="clear" w:color="auto" w:fill="auto"/>
          </w:tcPr>
          <w:p w:rsidR="000B64A1" w:rsidRPr="00E95B36" w:rsidRDefault="000B64A1" w:rsidP="00E95B36">
            <w:pPr>
              <w:spacing w:before="40" w:after="120"/>
              <w:ind w:right="113"/>
            </w:pPr>
            <w:r w:rsidRPr="00E95B36">
              <w:t>5</w:t>
            </w:r>
          </w:p>
        </w:tc>
        <w:tc>
          <w:tcPr>
            <w:tcW w:w="3684" w:type="dxa"/>
            <w:shd w:val="clear" w:color="auto" w:fill="auto"/>
          </w:tcPr>
          <w:p w:rsidR="000B64A1" w:rsidRPr="00E95B36" w:rsidRDefault="000B64A1" w:rsidP="00E95B36">
            <w:pPr>
              <w:spacing w:before="40" w:after="120"/>
              <w:ind w:right="113"/>
            </w:pPr>
            <w:r w:rsidRPr="00E95B36">
              <w:t>Examen des rapports soumis par les États parties en application de l’</w:t>
            </w:r>
            <w:r w:rsidR="00776DCA">
              <w:t xml:space="preserve">article </w:t>
            </w:r>
            <w:r w:rsidRPr="00E95B36">
              <w:t>73 de la Convention : deuxième rapport périodique de Sri Lanka (CMW/C/LKA/2) (séance publique)</w:t>
            </w:r>
          </w:p>
        </w:tc>
      </w:tr>
      <w:tr w:rsidR="00E95B36" w:rsidRPr="00E95B36" w:rsidTr="00AD6CE5">
        <w:tc>
          <w:tcPr>
            <w:tcW w:w="2410" w:type="dxa"/>
            <w:shd w:val="clear" w:color="auto" w:fill="auto"/>
          </w:tcPr>
          <w:p w:rsidR="000B64A1" w:rsidRPr="00E95B36" w:rsidRDefault="000B64A1" w:rsidP="00776DCA">
            <w:pPr>
              <w:spacing w:before="40" w:after="120"/>
              <w:ind w:right="113"/>
              <w:rPr>
                <w:b/>
              </w:rPr>
            </w:pPr>
            <w:r w:rsidRPr="00E95B36">
              <w:rPr>
                <w:b/>
              </w:rPr>
              <w:t>Vendredi 2</w:t>
            </w:r>
            <w:r w:rsidR="00776DCA">
              <w:rPr>
                <w:b/>
              </w:rPr>
              <w:t> </w:t>
            </w:r>
            <w:r w:rsidRPr="00E95B36">
              <w:rPr>
                <w:b/>
              </w:rPr>
              <w:t>septembre</w:t>
            </w:r>
          </w:p>
        </w:tc>
        <w:tc>
          <w:tcPr>
            <w:tcW w:w="1276" w:type="dxa"/>
            <w:shd w:val="clear" w:color="auto" w:fill="auto"/>
          </w:tcPr>
          <w:p w:rsidR="000B64A1" w:rsidRPr="00E95B36" w:rsidRDefault="000B64A1" w:rsidP="00E95B36">
            <w:pPr>
              <w:spacing w:before="40" w:after="120"/>
              <w:ind w:right="113"/>
              <w:rPr>
                <w:bCs/>
              </w:rPr>
            </w:pPr>
          </w:p>
        </w:tc>
        <w:tc>
          <w:tcPr>
            <w:tcW w:w="3684" w:type="dxa"/>
            <w:shd w:val="clear" w:color="auto" w:fill="auto"/>
          </w:tcPr>
          <w:p w:rsidR="000B64A1" w:rsidRPr="00E95B36" w:rsidRDefault="000B64A1" w:rsidP="00E95B36">
            <w:pPr>
              <w:spacing w:before="40" w:after="120"/>
              <w:ind w:right="113"/>
            </w:pPr>
          </w:p>
        </w:tc>
      </w:tr>
      <w:tr w:rsidR="00E95B36" w:rsidRPr="00E95B36" w:rsidTr="00AD6CE5">
        <w:tc>
          <w:tcPr>
            <w:tcW w:w="2410" w:type="dxa"/>
            <w:shd w:val="clear" w:color="auto" w:fill="auto"/>
          </w:tcPr>
          <w:p w:rsidR="000B64A1" w:rsidRPr="00E95B36" w:rsidRDefault="000B64A1" w:rsidP="00776DCA">
            <w:pPr>
              <w:spacing w:before="40" w:after="120"/>
              <w:ind w:right="113"/>
            </w:pPr>
            <w:r w:rsidRPr="00E95B36">
              <w:rPr>
                <w:b/>
              </w:rPr>
              <w:t>334</w:t>
            </w:r>
            <w:r w:rsidRPr="00E95B36">
              <w:rPr>
                <w:b/>
                <w:vertAlign w:val="superscript"/>
              </w:rPr>
              <w:t>e</w:t>
            </w:r>
            <w:r w:rsidR="00776DCA">
              <w:rPr>
                <w:b/>
              </w:rPr>
              <w:t> </w:t>
            </w:r>
            <w:r w:rsidRPr="00E95B36">
              <w:rPr>
                <w:b/>
              </w:rPr>
              <w:t>séance</w:t>
            </w:r>
            <w:r w:rsidRPr="00E95B36">
              <w:rPr>
                <w:b/>
              </w:rPr>
              <w:br/>
            </w:r>
            <w:r w:rsidRPr="00E95B36">
              <w:rPr>
                <w:bCs/>
              </w:rPr>
              <w:t>10</w:t>
            </w:r>
            <w:r w:rsidR="00776DCA">
              <w:rPr>
                <w:bCs/>
              </w:rPr>
              <w:t> </w:t>
            </w:r>
            <w:r w:rsidRPr="00E95B36">
              <w:rPr>
                <w:bCs/>
              </w:rPr>
              <w:t>heures-13</w:t>
            </w:r>
            <w:r w:rsidR="00776DCA">
              <w:rPr>
                <w:bCs/>
              </w:rPr>
              <w:t> </w:t>
            </w:r>
            <w:r w:rsidRPr="00E95B36">
              <w:rPr>
                <w:bCs/>
              </w:rPr>
              <w:t>heures</w:t>
            </w:r>
          </w:p>
        </w:tc>
        <w:tc>
          <w:tcPr>
            <w:tcW w:w="1276" w:type="dxa"/>
            <w:shd w:val="clear" w:color="auto" w:fill="auto"/>
          </w:tcPr>
          <w:p w:rsidR="000B64A1" w:rsidRPr="00E95B36" w:rsidRDefault="000B64A1" w:rsidP="00E95B36">
            <w:pPr>
              <w:spacing w:before="40" w:after="120"/>
              <w:ind w:right="113"/>
              <w:rPr>
                <w:bCs/>
              </w:rPr>
            </w:pPr>
            <w:r w:rsidRPr="00E95B36">
              <w:t>5</w:t>
            </w:r>
          </w:p>
        </w:tc>
        <w:tc>
          <w:tcPr>
            <w:tcW w:w="3684" w:type="dxa"/>
            <w:shd w:val="clear" w:color="auto" w:fill="auto"/>
          </w:tcPr>
          <w:p w:rsidR="000B64A1" w:rsidRPr="00E95B36" w:rsidRDefault="000B64A1" w:rsidP="00776DCA">
            <w:pPr>
              <w:spacing w:before="40" w:after="120"/>
              <w:ind w:right="113"/>
              <w:rPr>
                <w:bCs/>
              </w:rPr>
            </w:pPr>
            <w:r w:rsidRPr="00E95B36">
              <w:t>Examen des rapports soumis par les États parties en application de l’article</w:t>
            </w:r>
            <w:r w:rsidR="00776DCA">
              <w:t xml:space="preserve"> </w:t>
            </w:r>
            <w:r w:rsidRPr="00E95B36">
              <w:t>73 de la Convention : deuxième rapport périodique de Sri Lanka (</w:t>
            </w:r>
            <w:r w:rsidRPr="00776DCA">
              <w:rPr>
                <w:i/>
                <w:iCs/>
              </w:rPr>
              <w:t>suite</w:t>
            </w:r>
            <w:r w:rsidRPr="00E95B36">
              <w:t>) (séance publique)</w:t>
            </w:r>
          </w:p>
        </w:tc>
      </w:tr>
      <w:tr w:rsidR="00E95B36" w:rsidRPr="00E95B36" w:rsidTr="00AD6CE5">
        <w:tc>
          <w:tcPr>
            <w:tcW w:w="2410" w:type="dxa"/>
            <w:shd w:val="clear" w:color="auto" w:fill="auto"/>
          </w:tcPr>
          <w:p w:rsidR="000B64A1" w:rsidRPr="00E95B36" w:rsidRDefault="000B64A1" w:rsidP="00776DCA">
            <w:pPr>
              <w:spacing w:before="40" w:after="120"/>
              <w:ind w:right="113"/>
              <w:rPr>
                <w:b/>
              </w:rPr>
            </w:pPr>
            <w:r w:rsidRPr="00E95B36">
              <w:rPr>
                <w:b/>
              </w:rPr>
              <w:t>335</w:t>
            </w:r>
            <w:r w:rsidRPr="00E95B36">
              <w:rPr>
                <w:b/>
                <w:vertAlign w:val="superscript"/>
              </w:rPr>
              <w:t>e</w:t>
            </w:r>
            <w:r w:rsidR="000E25BA">
              <w:rPr>
                <w:b/>
              </w:rPr>
              <w:t> </w:t>
            </w:r>
            <w:r w:rsidRPr="00E95B36">
              <w:rPr>
                <w:b/>
              </w:rPr>
              <w:t>séance</w:t>
            </w:r>
            <w:r w:rsidRPr="00E95B36">
              <w:rPr>
                <w:b/>
              </w:rPr>
              <w:br/>
            </w:r>
            <w:r w:rsidRPr="00E95B36">
              <w:t>15</w:t>
            </w:r>
            <w:r w:rsidR="00776DCA">
              <w:t> </w:t>
            </w:r>
            <w:r w:rsidRPr="00E95B36">
              <w:t>heures-18</w:t>
            </w:r>
            <w:r w:rsidR="00776DCA">
              <w:t> </w:t>
            </w:r>
            <w:r w:rsidRPr="00E95B36">
              <w:t>heures</w:t>
            </w:r>
          </w:p>
        </w:tc>
        <w:tc>
          <w:tcPr>
            <w:tcW w:w="1276" w:type="dxa"/>
            <w:shd w:val="clear" w:color="auto" w:fill="auto"/>
          </w:tcPr>
          <w:p w:rsidR="000B64A1" w:rsidRPr="00E95B36" w:rsidRDefault="000B64A1" w:rsidP="00E95B36">
            <w:pPr>
              <w:spacing w:before="40" w:after="120"/>
              <w:ind w:right="113"/>
              <w:rPr>
                <w:bCs/>
              </w:rPr>
            </w:pPr>
            <w:r w:rsidRPr="00E95B36">
              <w:t>4 à 7</w:t>
            </w:r>
          </w:p>
        </w:tc>
        <w:tc>
          <w:tcPr>
            <w:tcW w:w="3684" w:type="dxa"/>
            <w:shd w:val="clear" w:color="auto" w:fill="auto"/>
          </w:tcPr>
          <w:p w:rsidR="000B64A1" w:rsidRPr="00E95B36" w:rsidRDefault="000B64A1" w:rsidP="00E95B36">
            <w:pPr>
              <w:spacing w:before="40" w:after="120"/>
              <w:ind w:right="113"/>
              <w:rPr>
                <w:bCs/>
              </w:rPr>
            </w:pPr>
            <w:r w:rsidRPr="00E95B36">
              <w:t>Groupe de travail plénier (séance privée)</w:t>
            </w:r>
          </w:p>
        </w:tc>
      </w:tr>
      <w:tr w:rsidR="00E95B36" w:rsidRPr="00E95B36" w:rsidTr="00AD6CE5">
        <w:tc>
          <w:tcPr>
            <w:tcW w:w="2410" w:type="dxa"/>
            <w:shd w:val="clear" w:color="auto" w:fill="auto"/>
          </w:tcPr>
          <w:p w:rsidR="000B64A1" w:rsidRPr="00E95B36" w:rsidRDefault="000B64A1" w:rsidP="00776DCA">
            <w:pPr>
              <w:spacing w:before="40" w:after="120"/>
              <w:ind w:right="113"/>
              <w:rPr>
                <w:b/>
              </w:rPr>
            </w:pPr>
            <w:r w:rsidRPr="00E95B36">
              <w:rPr>
                <w:b/>
              </w:rPr>
              <w:t>Lundi 5</w:t>
            </w:r>
            <w:r w:rsidR="00776DCA">
              <w:rPr>
                <w:b/>
              </w:rPr>
              <w:t> </w:t>
            </w:r>
            <w:r w:rsidRPr="00E95B36">
              <w:rPr>
                <w:b/>
              </w:rPr>
              <w:t>septembre</w:t>
            </w:r>
          </w:p>
        </w:tc>
        <w:tc>
          <w:tcPr>
            <w:tcW w:w="1276" w:type="dxa"/>
            <w:shd w:val="clear" w:color="auto" w:fill="auto"/>
          </w:tcPr>
          <w:p w:rsidR="000B64A1" w:rsidRPr="00E95B36" w:rsidRDefault="000B64A1" w:rsidP="00E95B36">
            <w:pPr>
              <w:spacing w:before="40" w:after="120"/>
              <w:ind w:right="113"/>
            </w:pPr>
          </w:p>
        </w:tc>
        <w:tc>
          <w:tcPr>
            <w:tcW w:w="3684" w:type="dxa"/>
            <w:shd w:val="clear" w:color="auto" w:fill="auto"/>
          </w:tcPr>
          <w:p w:rsidR="000B64A1" w:rsidRPr="00E95B36" w:rsidRDefault="000B64A1" w:rsidP="00E95B36">
            <w:pPr>
              <w:spacing w:before="40" w:after="120"/>
              <w:ind w:right="113"/>
            </w:pPr>
          </w:p>
        </w:tc>
      </w:tr>
      <w:tr w:rsidR="00E95B36" w:rsidRPr="00E95B36" w:rsidTr="00AD6CE5">
        <w:tc>
          <w:tcPr>
            <w:tcW w:w="2410" w:type="dxa"/>
            <w:shd w:val="clear" w:color="auto" w:fill="auto"/>
          </w:tcPr>
          <w:p w:rsidR="000B64A1" w:rsidRPr="00E95B36" w:rsidRDefault="000B64A1" w:rsidP="00E95B36">
            <w:pPr>
              <w:spacing w:before="40" w:after="120"/>
              <w:ind w:right="113"/>
              <w:rPr>
                <w:bCs/>
              </w:rPr>
            </w:pPr>
            <w:r w:rsidRPr="00E95B36">
              <w:rPr>
                <w:b/>
              </w:rPr>
              <w:t>336</w:t>
            </w:r>
            <w:r w:rsidRPr="00E95B36">
              <w:rPr>
                <w:b/>
                <w:vertAlign w:val="superscript"/>
              </w:rPr>
              <w:t>e</w:t>
            </w:r>
            <w:r w:rsidR="00776DCA">
              <w:rPr>
                <w:b/>
              </w:rPr>
              <w:t> </w:t>
            </w:r>
            <w:r w:rsidRPr="00E95B36">
              <w:rPr>
                <w:b/>
              </w:rPr>
              <w:t>séance</w:t>
            </w:r>
            <w:r w:rsidRPr="00E95B36">
              <w:rPr>
                <w:b/>
              </w:rPr>
              <w:br/>
            </w:r>
            <w:r w:rsidRPr="00E95B36">
              <w:rPr>
                <w:bCs/>
              </w:rPr>
              <w:t>10</w:t>
            </w:r>
            <w:r w:rsidR="00776DCA">
              <w:rPr>
                <w:bCs/>
              </w:rPr>
              <w:t> </w:t>
            </w:r>
            <w:r w:rsidRPr="00E95B36">
              <w:rPr>
                <w:bCs/>
              </w:rPr>
              <w:t>heures-</w:t>
            </w:r>
            <w:r w:rsidR="00C87743">
              <w:rPr>
                <w:bCs/>
              </w:rPr>
              <w:t>midi</w:t>
            </w:r>
          </w:p>
          <w:p w:rsidR="000B64A1" w:rsidRPr="00E95B36" w:rsidRDefault="00C87743" w:rsidP="00776DCA">
            <w:pPr>
              <w:spacing w:before="40" w:after="120"/>
              <w:ind w:right="113"/>
            </w:pPr>
            <w:r>
              <w:t>Midi</w:t>
            </w:r>
            <w:r w:rsidR="000B64A1" w:rsidRPr="00E95B36">
              <w:t>-13</w:t>
            </w:r>
            <w:r w:rsidR="00776DCA">
              <w:t> </w:t>
            </w:r>
            <w:r w:rsidR="000B64A1" w:rsidRPr="00E95B36">
              <w:t>heures</w:t>
            </w:r>
          </w:p>
        </w:tc>
        <w:tc>
          <w:tcPr>
            <w:tcW w:w="1276" w:type="dxa"/>
            <w:shd w:val="clear" w:color="auto" w:fill="auto"/>
          </w:tcPr>
          <w:p w:rsidR="00776DCA" w:rsidRPr="00E95B36" w:rsidRDefault="000B64A1" w:rsidP="00E95B36">
            <w:pPr>
              <w:spacing w:before="40" w:after="120"/>
              <w:ind w:right="113"/>
            </w:pPr>
            <w:r w:rsidRPr="00E95B36">
              <w:t>7</w:t>
            </w:r>
            <w:r w:rsidR="00776DCA">
              <w:br/>
            </w:r>
          </w:p>
          <w:p w:rsidR="000B64A1" w:rsidRPr="00E95B36" w:rsidRDefault="000B64A1" w:rsidP="00E95B36">
            <w:pPr>
              <w:spacing w:before="40" w:after="120"/>
              <w:ind w:right="113"/>
            </w:pPr>
            <w:r w:rsidRPr="00E95B36">
              <w:t>4 à 7</w:t>
            </w:r>
          </w:p>
        </w:tc>
        <w:tc>
          <w:tcPr>
            <w:tcW w:w="3684" w:type="dxa"/>
            <w:shd w:val="clear" w:color="auto" w:fill="auto"/>
          </w:tcPr>
          <w:p w:rsidR="000B64A1" w:rsidRPr="00E95B36" w:rsidRDefault="000B64A1" w:rsidP="00E95B36">
            <w:pPr>
              <w:spacing w:before="40" w:after="120"/>
              <w:ind w:right="113"/>
            </w:pPr>
            <w:r w:rsidRPr="00E95B36">
              <w:t>Réunion des États parties (séance publique)</w:t>
            </w:r>
            <w:r w:rsidR="00776DCA">
              <w:br/>
            </w:r>
          </w:p>
          <w:p w:rsidR="000B64A1" w:rsidRPr="00E95B36" w:rsidRDefault="000B64A1" w:rsidP="00E95B36">
            <w:pPr>
              <w:spacing w:before="40" w:after="120"/>
              <w:ind w:right="113"/>
            </w:pPr>
            <w:r w:rsidRPr="00E95B36">
              <w:t>Groupe de travail plénier (séance privée)</w:t>
            </w:r>
          </w:p>
        </w:tc>
      </w:tr>
      <w:tr w:rsidR="00E95B36" w:rsidRPr="00E95B36" w:rsidTr="00AD6CE5">
        <w:tc>
          <w:tcPr>
            <w:tcW w:w="2410" w:type="dxa"/>
            <w:shd w:val="clear" w:color="auto" w:fill="auto"/>
          </w:tcPr>
          <w:p w:rsidR="000B64A1" w:rsidRPr="00E95B36" w:rsidRDefault="000B64A1" w:rsidP="00776DCA">
            <w:pPr>
              <w:spacing w:before="40" w:after="120"/>
              <w:ind w:right="113"/>
            </w:pPr>
            <w:r w:rsidRPr="00E95B36">
              <w:rPr>
                <w:b/>
              </w:rPr>
              <w:t>337</w:t>
            </w:r>
            <w:r w:rsidRPr="00E95B36">
              <w:rPr>
                <w:b/>
                <w:vertAlign w:val="superscript"/>
              </w:rPr>
              <w:t>e</w:t>
            </w:r>
            <w:r w:rsidR="00776DCA">
              <w:rPr>
                <w:b/>
              </w:rPr>
              <w:t> </w:t>
            </w:r>
            <w:r w:rsidRPr="00E95B36">
              <w:rPr>
                <w:b/>
              </w:rPr>
              <w:t>séance</w:t>
            </w:r>
            <w:r w:rsidRPr="00E95B36">
              <w:rPr>
                <w:b/>
              </w:rPr>
              <w:br/>
            </w:r>
            <w:r w:rsidRPr="00E95B36">
              <w:t>15</w:t>
            </w:r>
            <w:r w:rsidR="00776DCA">
              <w:t> </w:t>
            </w:r>
            <w:r w:rsidRPr="00E95B36">
              <w:t>heures-18</w:t>
            </w:r>
            <w:r w:rsidR="00776DCA">
              <w:t> </w:t>
            </w:r>
            <w:r w:rsidRPr="00E95B36">
              <w:t>heures</w:t>
            </w:r>
          </w:p>
        </w:tc>
        <w:tc>
          <w:tcPr>
            <w:tcW w:w="1276" w:type="dxa"/>
            <w:shd w:val="clear" w:color="auto" w:fill="auto"/>
          </w:tcPr>
          <w:p w:rsidR="000B64A1" w:rsidRPr="00E95B36" w:rsidRDefault="000B64A1" w:rsidP="00E95B36">
            <w:pPr>
              <w:spacing w:before="40" w:after="120"/>
              <w:ind w:right="113"/>
              <w:rPr>
                <w:bCs/>
              </w:rPr>
            </w:pPr>
            <w:r w:rsidRPr="00E95B36">
              <w:t>4 à 7</w:t>
            </w:r>
          </w:p>
        </w:tc>
        <w:tc>
          <w:tcPr>
            <w:tcW w:w="3684" w:type="dxa"/>
            <w:shd w:val="clear" w:color="auto" w:fill="auto"/>
          </w:tcPr>
          <w:p w:rsidR="000B64A1" w:rsidRPr="00E95B36" w:rsidRDefault="000B64A1" w:rsidP="00E95B36">
            <w:pPr>
              <w:spacing w:before="40" w:after="120"/>
              <w:ind w:right="113"/>
            </w:pPr>
            <w:r w:rsidRPr="00E95B36">
              <w:t>Groupe de travail plénier (séance privée)</w:t>
            </w:r>
          </w:p>
        </w:tc>
      </w:tr>
      <w:tr w:rsidR="00E95B36" w:rsidRPr="00E95B36" w:rsidTr="00AD6CE5">
        <w:tc>
          <w:tcPr>
            <w:tcW w:w="2410" w:type="dxa"/>
            <w:shd w:val="clear" w:color="auto" w:fill="auto"/>
          </w:tcPr>
          <w:p w:rsidR="000B64A1" w:rsidRPr="00E95B36" w:rsidRDefault="000B64A1" w:rsidP="00776DCA">
            <w:pPr>
              <w:spacing w:before="40" w:after="120"/>
              <w:ind w:right="113"/>
              <w:rPr>
                <w:b/>
              </w:rPr>
            </w:pPr>
            <w:r w:rsidRPr="00E95B36">
              <w:rPr>
                <w:b/>
              </w:rPr>
              <w:t>Mardi 6</w:t>
            </w:r>
            <w:r w:rsidR="00776DCA">
              <w:rPr>
                <w:b/>
              </w:rPr>
              <w:t> </w:t>
            </w:r>
            <w:r w:rsidRPr="00E95B36">
              <w:rPr>
                <w:b/>
              </w:rPr>
              <w:t xml:space="preserve">septembre </w:t>
            </w:r>
          </w:p>
        </w:tc>
        <w:tc>
          <w:tcPr>
            <w:tcW w:w="1276" w:type="dxa"/>
            <w:shd w:val="clear" w:color="auto" w:fill="auto"/>
          </w:tcPr>
          <w:p w:rsidR="000B64A1" w:rsidRPr="00E95B36" w:rsidRDefault="000B64A1" w:rsidP="00E95B36">
            <w:pPr>
              <w:spacing w:before="40" w:after="120"/>
              <w:ind w:right="113"/>
            </w:pPr>
          </w:p>
        </w:tc>
        <w:tc>
          <w:tcPr>
            <w:tcW w:w="3684" w:type="dxa"/>
            <w:shd w:val="clear" w:color="auto" w:fill="auto"/>
          </w:tcPr>
          <w:p w:rsidR="000B64A1" w:rsidRPr="00E95B36" w:rsidRDefault="000B64A1" w:rsidP="00E95B36">
            <w:pPr>
              <w:spacing w:before="40" w:after="120"/>
              <w:ind w:right="113"/>
            </w:pPr>
          </w:p>
        </w:tc>
      </w:tr>
      <w:tr w:rsidR="00E95B36" w:rsidRPr="00E95B36" w:rsidTr="00AD6CE5">
        <w:tc>
          <w:tcPr>
            <w:tcW w:w="2410" w:type="dxa"/>
            <w:shd w:val="clear" w:color="auto" w:fill="auto"/>
          </w:tcPr>
          <w:p w:rsidR="000B64A1" w:rsidRPr="00E95B36" w:rsidRDefault="000B64A1" w:rsidP="00776DCA">
            <w:pPr>
              <w:spacing w:before="40" w:after="120"/>
              <w:ind w:right="113"/>
              <w:rPr>
                <w:bCs/>
              </w:rPr>
            </w:pPr>
            <w:r w:rsidRPr="00E95B36">
              <w:rPr>
                <w:b/>
                <w:bCs/>
              </w:rPr>
              <w:t>338</w:t>
            </w:r>
            <w:r w:rsidRPr="00E95B36">
              <w:rPr>
                <w:b/>
                <w:bCs/>
                <w:vertAlign w:val="superscript"/>
              </w:rPr>
              <w:t>e</w:t>
            </w:r>
            <w:r w:rsidR="00776DCA">
              <w:rPr>
                <w:b/>
                <w:bCs/>
              </w:rPr>
              <w:t> </w:t>
            </w:r>
            <w:r w:rsidRPr="00E95B36">
              <w:rPr>
                <w:b/>
              </w:rPr>
              <w:t>séance</w:t>
            </w:r>
            <w:r w:rsidRPr="00E95B36">
              <w:rPr>
                <w:b/>
                <w:bCs/>
              </w:rPr>
              <w:br/>
            </w:r>
            <w:r w:rsidRPr="00E95B36">
              <w:rPr>
                <w:bCs/>
              </w:rPr>
              <w:t>10</w:t>
            </w:r>
            <w:r w:rsidR="00776DCA">
              <w:rPr>
                <w:bCs/>
              </w:rPr>
              <w:t> </w:t>
            </w:r>
            <w:r w:rsidRPr="00E95B36">
              <w:rPr>
                <w:bCs/>
              </w:rPr>
              <w:t>heures-13</w:t>
            </w:r>
            <w:r w:rsidR="00776DCA">
              <w:rPr>
                <w:bCs/>
              </w:rPr>
              <w:t> </w:t>
            </w:r>
            <w:r w:rsidRPr="00E95B36">
              <w:rPr>
                <w:bCs/>
              </w:rPr>
              <w:t>heures</w:t>
            </w:r>
          </w:p>
        </w:tc>
        <w:tc>
          <w:tcPr>
            <w:tcW w:w="1276" w:type="dxa"/>
            <w:shd w:val="clear" w:color="auto" w:fill="auto"/>
          </w:tcPr>
          <w:p w:rsidR="000B64A1" w:rsidRPr="00E95B36" w:rsidRDefault="000B64A1" w:rsidP="00E95B36">
            <w:pPr>
              <w:spacing w:before="40" w:after="120"/>
              <w:ind w:right="113"/>
            </w:pPr>
            <w:r w:rsidRPr="00E95B36">
              <w:t>4 à 7</w:t>
            </w:r>
          </w:p>
        </w:tc>
        <w:tc>
          <w:tcPr>
            <w:tcW w:w="3684" w:type="dxa"/>
            <w:shd w:val="clear" w:color="auto" w:fill="auto"/>
          </w:tcPr>
          <w:p w:rsidR="000B64A1" w:rsidRPr="00E95B36" w:rsidRDefault="000B64A1" w:rsidP="00E95B36">
            <w:pPr>
              <w:spacing w:before="40" w:after="120"/>
              <w:ind w:right="113"/>
            </w:pPr>
            <w:r w:rsidRPr="00E95B36">
              <w:t>Groupe de travail plénier (séance privée)</w:t>
            </w:r>
          </w:p>
        </w:tc>
      </w:tr>
      <w:tr w:rsidR="00E95B36" w:rsidRPr="00E95B36" w:rsidTr="00AD6CE5">
        <w:tc>
          <w:tcPr>
            <w:tcW w:w="2410" w:type="dxa"/>
            <w:shd w:val="clear" w:color="auto" w:fill="auto"/>
          </w:tcPr>
          <w:p w:rsidR="000B64A1" w:rsidRPr="00E95B36" w:rsidRDefault="000B64A1" w:rsidP="00E95B36">
            <w:pPr>
              <w:spacing w:before="40" w:after="120"/>
              <w:ind w:right="113"/>
              <w:rPr>
                <w:b/>
                <w:bCs/>
              </w:rPr>
            </w:pPr>
            <w:r w:rsidRPr="00E95B36">
              <w:rPr>
                <w:b/>
                <w:bCs/>
              </w:rPr>
              <w:t>339</w:t>
            </w:r>
            <w:r w:rsidRPr="00E95B36">
              <w:rPr>
                <w:b/>
                <w:bCs/>
                <w:vertAlign w:val="superscript"/>
              </w:rPr>
              <w:t>e</w:t>
            </w:r>
            <w:r w:rsidR="00776DCA">
              <w:rPr>
                <w:b/>
                <w:bCs/>
              </w:rPr>
              <w:t> </w:t>
            </w:r>
            <w:r w:rsidRPr="00E95B36">
              <w:rPr>
                <w:b/>
              </w:rPr>
              <w:t>séance</w:t>
            </w:r>
            <w:r w:rsidRPr="00E95B36">
              <w:rPr>
                <w:b/>
                <w:bCs/>
              </w:rPr>
              <w:br/>
            </w:r>
            <w:r w:rsidRPr="00E95B36">
              <w:t>15 heures-18 heures</w:t>
            </w:r>
          </w:p>
        </w:tc>
        <w:tc>
          <w:tcPr>
            <w:tcW w:w="1276" w:type="dxa"/>
            <w:shd w:val="clear" w:color="auto" w:fill="auto"/>
          </w:tcPr>
          <w:p w:rsidR="000B64A1" w:rsidRPr="00E95B36" w:rsidRDefault="000B64A1" w:rsidP="00E95B36">
            <w:pPr>
              <w:spacing w:before="40" w:after="120"/>
              <w:ind w:right="113"/>
              <w:rPr>
                <w:bCs/>
              </w:rPr>
            </w:pPr>
            <w:r w:rsidRPr="00E95B36">
              <w:t>4 à 7</w:t>
            </w:r>
          </w:p>
        </w:tc>
        <w:tc>
          <w:tcPr>
            <w:tcW w:w="3684" w:type="dxa"/>
            <w:shd w:val="clear" w:color="auto" w:fill="auto"/>
          </w:tcPr>
          <w:p w:rsidR="000B64A1" w:rsidRPr="00E95B36" w:rsidRDefault="000B64A1" w:rsidP="00E95B36">
            <w:pPr>
              <w:spacing w:before="40" w:after="120"/>
              <w:ind w:right="113"/>
            </w:pPr>
            <w:r w:rsidRPr="00E95B36">
              <w:t>Groupe de travail plénier (séance privée)</w:t>
            </w:r>
          </w:p>
        </w:tc>
      </w:tr>
      <w:tr w:rsidR="00E95B36" w:rsidRPr="00E95B36" w:rsidTr="00AD6CE5">
        <w:tc>
          <w:tcPr>
            <w:tcW w:w="2410" w:type="dxa"/>
            <w:shd w:val="clear" w:color="auto" w:fill="auto"/>
          </w:tcPr>
          <w:p w:rsidR="000B64A1" w:rsidRPr="00E95B36" w:rsidRDefault="000B64A1" w:rsidP="00776DCA">
            <w:pPr>
              <w:spacing w:before="40" w:after="120"/>
              <w:ind w:right="113"/>
              <w:rPr>
                <w:b/>
              </w:rPr>
            </w:pPr>
            <w:r w:rsidRPr="00E95B36">
              <w:rPr>
                <w:b/>
              </w:rPr>
              <w:t>Mercredi 7</w:t>
            </w:r>
            <w:r w:rsidR="00776DCA">
              <w:rPr>
                <w:b/>
              </w:rPr>
              <w:t> </w:t>
            </w:r>
            <w:r w:rsidRPr="00E95B36">
              <w:rPr>
                <w:b/>
              </w:rPr>
              <w:t>septembre</w:t>
            </w:r>
          </w:p>
        </w:tc>
        <w:tc>
          <w:tcPr>
            <w:tcW w:w="1276" w:type="dxa"/>
            <w:shd w:val="clear" w:color="auto" w:fill="auto"/>
          </w:tcPr>
          <w:p w:rsidR="000B64A1" w:rsidRPr="00E95B36" w:rsidRDefault="000B64A1" w:rsidP="00E95B36">
            <w:pPr>
              <w:spacing w:before="40" w:after="120"/>
              <w:ind w:right="113"/>
            </w:pPr>
          </w:p>
        </w:tc>
        <w:tc>
          <w:tcPr>
            <w:tcW w:w="3684" w:type="dxa"/>
            <w:shd w:val="clear" w:color="auto" w:fill="auto"/>
          </w:tcPr>
          <w:p w:rsidR="000B64A1" w:rsidRPr="00E95B36" w:rsidRDefault="000B64A1" w:rsidP="00E95B36">
            <w:pPr>
              <w:spacing w:before="40" w:after="120"/>
              <w:ind w:right="113"/>
            </w:pPr>
          </w:p>
        </w:tc>
      </w:tr>
      <w:tr w:rsidR="00E95B36" w:rsidRPr="00E95B36" w:rsidTr="00AD6CE5">
        <w:tc>
          <w:tcPr>
            <w:tcW w:w="2410" w:type="dxa"/>
            <w:shd w:val="clear" w:color="auto" w:fill="auto"/>
          </w:tcPr>
          <w:p w:rsidR="000B64A1" w:rsidRPr="00E95B36" w:rsidRDefault="000B64A1" w:rsidP="00776DCA">
            <w:pPr>
              <w:spacing w:before="40" w:after="120"/>
              <w:ind w:right="113"/>
              <w:rPr>
                <w:bCs/>
              </w:rPr>
            </w:pPr>
            <w:r w:rsidRPr="00E95B36">
              <w:rPr>
                <w:b/>
                <w:bCs/>
              </w:rPr>
              <w:t>340</w:t>
            </w:r>
            <w:r w:rsidRPr="00E95B36">
              <w:rPr>
                <w:b/>
                <w:bCs/>
                <w:vertAlign w:val="superscript"/>
              </w:rPr>
              <w:t>e</w:t>
            </w:r>
            <w:r w:rsidR="00776DCA">
              <w:rPr>
                <w:b/>
                <w:bCs/>
              </w:rPr>
              <w:t> </w:t>
            </w:r>
            <w:r w:rsidRPr="00E95B36">
              <w:rPr>
                <w:b/>
              </w:rPr>
              <w:t>séance</w:t>
            </w:r>
            <w:r w:rsidRPr="00E95B36">
              <w:rPr>
                <w:b/>
                <w:bCs/>
              </w:rPr>
              <w:br/>
            </w:r>
            <w:r w:rsidRPr="00E95B36">
              <w:rPr>
                <w:bCs/>
              </w:rPr>
              <w:t>10</w:t>
            </w:r>
            <w:r w:rsidR="00776DCA">
              <w:rPr>
                <w:bCs/>
              </w:rPr>
              <w:t> </w:t>
            </w:r>
            <w:r w:rsidRPr="00E95B36">
              <w:rPr>
                <w:bCs/>
              </w:rPr>
              <w:t>heures-13</w:t>
            </w:r>
            <w:r w:rsidR="00776DCA">
              <w:rPr>
                <w:bCs/>
              </w:rPr>
              <w:t> </w:t>
            </w:r>
            <w:r w:rsidRPr="00E95B36">
              <w:rPr>
                <w:bCs/>
              </w:rPr>
              <w:t>heures</w:t>
            </w:r>
          </w:p>
        </w:tc>
        <w:tc>
          <w:tcPr>
            <w:tcW w:w="1276" w:type="dxa"/>
            <w:shd w:val="clear" w:color="auto" w:fill="auto"/>
          </w:tcPr>
          <w:p w:rsidR="000B64A1" w:rsidRPr="00E95B36" w:rsidRDefault="000B64A1" w:rsidP="00E95B36">
            <w:pPr>
              <w:spacing w:before="40" w:after="120"/>
              <w:ind w:right="113"/>
            </w:pPr>
            <w:r w:rsidRPr="00E95B36">
              <w:t>4 à 7</w:t>
            </w:r>
          </w:p>
        </w:tc>
        <w:tc>
          <w:tcPr>
            <w:tcW w:w="3684" w:type="dxa"/>
            <w:shd w:val="clear" w:color="auto" w:fill="auto"/>
          </w:tcPr>
          <w:p w:rsidR="000B64A1" w:rsidRPr="00E95B36" w:rsidRDefault="000B64A1" w:rsidP="00E95B36">
            <w:pPr>
              <w:spacing w:before="40" w:after="120"/>
              <w:ind w:right="113"/>
            </w:pPr>
            <w:r w:rsidRPr="00E95B36">
              <w:t>Groupe de travail plénier (séance privée)</w:t>
            </w:r>
          </w:p>
        </w:tc>
      </w:tr>
      <w:tr w:rsidR="00E95B36" w:rsidRPr="00E95B36" w:rsidTr="00AD6CE5">
        <w:tc>
          <w:tcPr>
            <w:tcW w:w="2410" w:type="dxa"/>
            <w:tcBorders>
              <w:bottom w:val="single" w:sz="12" w:space="0" w:color="auto"/>
            </w:tcBorders>
            <w:shd w:val="clear" w:color="auto" w:fill="auto"/>
          </w:tcPr>
          <w:p w:rsidR="000B64A1" w:rsidRPr="00E95B36" w:rsidRDefault="000B64A1" w:rsidP="00776DCA">
            <w:pPr>
              <w:spacing w:before="40" w:after="120"/>
              <w:ind w:right="113"/>
              <w:rPr>
                <w:b/>
              </w:rPr>
            </w:pPr>
            <w:r w:rsidRPr="00E95B36">
              <w:rPr>
                <w:b/>
              </w:rPr>
              <w:t>341</w:t>
            </w:r>
            <w:r w:rsidRPr="00E95B36">
              <w:rPr>
                <w:b/>
                <w:vertAlign w:val="superscript"/>
              </w:rPr>
              <w:t>e</w:t>
            </w:r>
            <w:r w:rsidR="00776DCA">
              <w:rPr>
                <w:b/>
              </w:rPr>
              <w:t> </w:t>
            </w:r>
            <w:r w:rsidRPr="00E95B36">
              <w:rPr>
                <w:b/>
              </w:rPr>
              <w:t>séance</w:t>
            </w:r>
            <w:r w:rsidRPr="00E95B36">
              <w:rPr>
                <w:b/>
              </w:rPr>
              <w:br/>
            </w:r>
            <w:r w:rsidRPr="00E95B36">
              <w:t>15</w:t>
            </w:r>
            <w:r w:rsidR="00776DCA">
              <w:t> </w:t>
            </w:r>
            <w:r w:rsidRPr="00E95B36">
              <w:t>heures-18</w:t>
            </w:r>
            <w:r w:rsidR="00776DCA">
              <w:t> h</w:t>
            </w:r>
            <w:r w:rsidRPr="00E95B36">
              <w:t>eures</w:t>
            </w:r>
          </w:p>
        </w:tc>
        <w:tc>
          <w:tcPr>
            <w:tcW w:w="1276" w:type="dxa"/>
            <w:tcBorders>
              <w:bottom w:val="single" w:sz="12" w:space="0" w:color="auto"/>
            </w:tcBorders>
            <w:shd w:val="clear" w:color="auto" w:fill="auto"/>
          </w:tcPr>
          <w:p w:rsidR="000B64A1" w:rsidRPr="00E95B36" w:rsidRDefault="000B64A1" w:rsidP="00E95B36">
            <w:pPr>
              <w:spacing w:before="40" w:after="120"/>
              <w:ind w:right="113"/>
            </w:pPr>
            <w:r w:rsidRPr="00E95B36">
              <w:t>4 à 7</w:t>
            </w:r>
          </w:p>
        </w:tc>
        <w:tc>
          <w:tcPr>
            <w:tcW w:w="3684" w:type="dxa"/>
            <w:tcBorders>
              <w:bottom w:val="single" w:sz="12" w:space="0" w:color="auto"/>
            </w:tcBorders>
            <w:shd w:val="clear" w:color="auto" w:fill="auto"/>
          </w:tcPr>
          <w:p w:rsidR="000B64A1" w:rsidRPr="00E95B36" w:rsidRDefault="000B64A1" w:rsidP="00E95B36">
            <w:pPr>
              <w:spacing w:before="40" w:after="120"/>
              <w:ind w:right="113"/>
            </w:pPr>
            <w:r w:rsidRPr="00E95B36">
              <w:t>Groupe de travail plénier (séance privée) et clôture de la session (séance publique)</w:t>
            </w:r>
          </w:p>
        </w:tc>
      </w:tr>
    </w:tbl>
    <w:p w:rsidR="00446FE5" w:rsidRPr="00AD6CE5" w:rsidRDefault="00AD6CE5" w:rsidP="00AD6CE5">
      <w:pPr>
        <w:pStyle w:val="SingleTxtG"/>
        <w:spacing w:before="240" w:after="0"/>
        <w:jc w:val="center"/>
        <w:rPr>
          <w:u w:val="single"/>
        </w:rPr>
      </w:pPr>
      <w:r>
        <w:rPr>
          <w:u w:val="single"/>
        </w:rPr>
        <w:tab/>
      </w:r>
      <w:r>
        <w:rPr>
          <w:u w:val="single"/>
        </w:rPr>
        <w:tab/>
      </w:r>
      <w:r>
        <w:rPr>
          <w:u w:val="single"/>
        </w:rPr>
        <w:tab/>
      </w:r>
    </w:p>
    <w:sectPr w:rsidR="00446FE5" w:rsidRPr="00AD6CE5" w:rsidSect="000B64A1">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044" w:rsidRDefault="00676044" w:rsidP="00F95C08">
      <w:pPr>
        <w:spacing w:line="240" w:lineRule="auto"/>
      </w:pPr>
    </w:p>
  </w:endnote>
  <w:endnote w:type="continuationSeparator" w:id="0">
    <w:p w:rsidR="00676044" w:rsidRPr="00AC3823" w:rsidRDefault="00676044" w:rsidP="00AC3823">
      <w:pPr>
        <w:pStyle w:val="Pieddepage"/>
      </w:pPr>
    </w:p>
  </w:endnote>
  <w:endnote w:type="continuationNotice" w:id="1">
    <w:p w:rsidR="00676044" w:rsidRDefault="006760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4A1" w:rsidRPr="000B64A1" w:rsidRDefault="000B64A1" w:rsidP="000B64A1">
    <w:pPr>
      <w:pStyle w:val="Pieddepage"/>
      <w:tabs>
        <w:tab w:val="right" w:pos="9638"/>
      </w:tabs>
    </w:pPr>
    <w:r w:rsidRPr="000B64A1">
      <w:rPr>
        <w:b/>
        <w:sz w:val="18"/>
      </w:rPr>
      <w:fldChar w:fldCharType="begin"/>
    </w:r>
    <w:r w:rsidRPr="000B64A1">
      <w:rPr>
        <w:b/>
        <w:sz w:val="18"/>
      </w:rPr>
      <w:instrText xml:space="preserve"> PAGE  \* MERGEFORMAT </w:instrText>
    </w:r>
    <w:r w:rsidRPr="000B64A1">
      <w:rPr>
        <w:b/>
        <w:sz w:val="18"/>
      </w:rPr>
      <w:fldChar w:fldCharType="separate"/>
    </w:r>
    <w:r w:rsidR="00C87743">
      <w:rPr>
        <w:b/>
        <w:noProof/>
        <w:sz w:val="18"/>
      </w:rPr>
      <w:t>6</w:t>
    </w:r>
    <w:r w:rsidRPr="000B64A1">
      <w:rPr>
        <w:b/>
        <w:sz w:val="18"/>
      </w:rPr>
      <w:fldChar w:fldCharType="end"/>
    </w:r>
    <w:r>
      <w:rPr>
        <w:b/>
        <w:sz w:val="18"/>
      </w:rPr>
      <w:tab/>
    </w:r>
    <w:r>
      <w:t>GE.16-10360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4A1" w:rsidRPr="000B64A1" w:rsidRDefault="000B64A1" w:rsidP="000B64A1">
    <w:pPr>
      <w:pStyle w:val="Pieddepage"/>
      <w:tabs>
        <w:tab w:val="right" w:pos="9638"/>
      </w:tabs>
      <w:rPr>
        <w:b/>
        <w:sz w:val="18"/>
      </w:rPr>
    </w:pPr>
    <w:r>
      <w:t>GE.16-10360</w:t>
    </w:r>
    <w:r>
      <w:tab/>
    </w:r>
    <w:r w:rsidRPr="000B64A1">
      <w:rPr>
        <w:b/>
        <w:sz w:val="18"/>
      </w:rPr>
      <w:fldChar w:fldCharType="begin"/>
    </w:r>
    <w:r w:rsidRPr="000B64A1">
      <w:rPr>
        <w:b/>
        <w:sz w:val="18"/>
      </w:rPr>
      <w:instrText xml:space="preserve"> PAGE  \* MERGEFORMAT </w:instrText>
    </w:r>
    <w:r w:rsidRPr="000B64A1">
      <w:rPr>
        <w:b/>
        <w:sz w:val="18"/>
      </w:rPr>
      <w:fldChar w:fldCharType="separate"/>
    </w:r>
    <w:r w:rsidR="00C87743">
      <w:rPr>
        <w:b/>
        <w:noProof/>
        <w:sz w:val="18"/>
      </w:rPr>
      <w:t>5</w:t>
    </w:r>
    <w:r w:rsidRPr="000B64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914" w:rsidRPr="000B64A1" w:rsidRDefault="000B64A1" w:rsidP="000B64A1">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36E04C7C" wp14:editId="55E2F7C7">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16-10360  (F)</w:t>
    </w:r>
    <w:r w:rsidR="00E03C3A">
      <w:rPr>
        <w:sz w:val="20"/>
      </w:rPr>
      <w:t xml:space="preserve">    290616    290616</w:t>
    </w:r>
    <w:r>
      <w:rPr>
        <w:sz w:val="20"/>
      </w:rPr>
      <w:br/>
    </w:r>
    <w:r w:rsidRPr="000B64A1">
      <w:rPr>
        <w:rFonts w:ascii="C39T30Lfz" w:hAnsi="C39T30Lfz"/>
        <w:sz w:val="56"/>
      </w:rPr>
      <w:t></w:t>
    </w:r>
    <w:r w:rsidRPr="000B64A1">
      <w:rPr>
        <w:rFonts w:ascii="C39T30Lfz" w:hAnsi="C39T30Lfz"/>
        <w:sz w:val="56"/>
      </w:rPr>
      <w:t></w:t>
    </w:r>
    <w:r w:rsidRPr="000B64A1">
      <w:rPr>
        <w:rFonts w:ascii="C39T30Lfz" w:hAnsi="C39T30Lfz"/>
        <w:sz w:val="56"/>
      </w:rPr>
      <w:t></w:t>
    </w:r>
    <w:r w:rsidRPr="000B64A1">
      <w:rPr>
        <w:rFonts w:ascii="C39T30Lfz" w:hAnsi="C39T30Lfz"/>
        <w:sz w:val="56"/>
      </w:rPr>
      <w:t></w:t>
    </w:r>
    <w:r w:rsidRPr="000B64A1">
      <w:rPr>
        <w:rFonts w:ascii="C39T30Lfz" w:hAnsi="C39T30Lfz"/>
        <w:sz w:val="56"/>
      </w:rPr>
      <w:t></w:t>
    </w:r>
    <w:r w:rsidRPr="000B64A1">
      <w:rPr>
        <w:rFonts w:ascii="C39T30Lfz" w:hAnsi="C39T30Lfz"/>
        <w:sz w:val="56"/>
      </w:rPr>
      <w:t></w:t>
    </w:r>
    <w:r w:rsidRPr="000B64A1">
      <w:rPr>
        <w:rFonts w:ascii="C39T30Lfz" w:hAnsi="C39T30Lfz"/>
        <w:sz w:val="56"/>
      </w:rPr>
      <w:t></w:t>
    </w:r>
    <w:r w:rsidRPr="000B64A1">
      <w:rPr>
        <w:rFonts w:ascii="C39T30Lfz" w:hAnsi="C39T30Lfz"/>
        <w:sz w:val="56"/>
      </w:rPr>
      <w:t></w:t>
    </w:r>
    <w:r w:rsidRPr="000B64A1">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MW/C/25/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25/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044" w:rsidRPr="00AC3823" w:rsidRDefault="00676044" w:rsidP="00AC3823">
      <w:pPr>
        <w:pStyle w:val="Pieddepage"/>
        <w:tabs>
          <w:tab w:val="right" w:pos="2155"/>
        </w:tabs>
        <w:spacing w:after="80" w:line="240" w:lineRule="atLeast"/>
        <w:ind w:left="680"/>
        <w:rPr>
          <w:u w:val="single"/>
        </w:rPr>
      </w:pPr>
      <w:r>
        <w:rPr>
          <w:u w:val="single"/>
        </w:rPr>
        <w:tab/>
      </w:r>
    </w:p>
  </w:footnote>
  <w:footnote w:type="continuationSeparator" w:id="0">
    <w:p w:rsidR="00676044" w:rsidRPr="00AC3823" w:rsidRDefault="00676044" w:rsidP="00AC3823">
      <w:pPr>
        <w:pStyle w:val="Pieddepage"/>
        <w:tabs>
          <w:tab w:val="right" w:pos="2155"/>
        </w:tabs>
        <w:spacing w:after="80" w:line="240" w:lineRule="atLeast"/>
        <w:ind w:left="680"/>
        <w:rPr>
          <w:u w:val="single"/>
        </w:rPr>
      </w:pPr>
      <w:r>
        <w:rPr>
          <w:u w:val="single"/>
        </w:rPr>
        <w:tab/>
      </w:r>
    </w:p>
  </w:footnote>
  <w:footnote w:type="continuationNotice" w:id="1">
    <w:p w:rsidR="00676044" w:rsidRPr="00AC3823" w:rsidRDefault="00676044">
      <w:pPr>
        <w:spacing w:line="240" w:lineRule="auto"/>
        <w:rPr>
          <w:sz w:val="2"/>
          <w:szCs w:val="2"/>
        </w:rPr>
      </w:pPr>
    </w:p>
  </w:footnote>
  <w:footnote w:id="2">
    <w:p w:rsidR="00E95B36" w:rsidRDefault="00E95B36">
      <w:pPr>
        <w:pStyle w:val="Notedebasdepage"/>
      </w:pPr>
      <w:r>
        <w:tab/>
      </w:r>
      <w:r>
        <w:rPr>
          <w:rStyle w:val="Appelnotedebasdep"/>
        </w:rPr>
        <w:footnoteRef/>
      </w:r>
      <w:r>
        <w:tab/>
      </w:r>
      <w:r w:rsidRPr="0087516B">
        <w:t>Voir art</w:t>
      </w:r>
      <w:r>
        <w:t>. 31 </w:t>
      </w:r>
      <w:r w:rsidRPr="0087516B">
        <w:rPr>
          <w:i/>
          <w:iCs/>
        </w:rPr>
        <w:t>bis</w:t>
      </w:r>
      <w:r w:rsidRPr="0087516B">
        <w:t xml:space="preserve"> du Règlement intérieur provisoire du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4A1" w:rsidRPr="000B64A1" w:rsidRDefault="000B64A1">
    <w:pPr>
      <w:pStyle w:val="En-tte"/>
    </w:pPr>
    <w:r>
      <w:t>CMW/C/25/1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4A1" w:rsidRPr="000B64A1" w:rsidRDefault="000B64A1" w:rsidP="000B64A1">
    <w:pPr>
      <w:pStyle w:val="En-tte"/>
      <w:jc w:val="right"/>
    </w:pPr>
    <w:r>
      <w:t>CMW/C/25/1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044"/>
    <w:rsid w:val="00017F94"/>
    <w:rsid w:val="00023842"/>
    <w:rsid w:val="000334F9"/>
    <w:rsid w:val="0004209C"/>
    <w:rsid w:val="00045960"/>
    <w:rsid w:val="0007796D"/>
    <w:rsid w:val="000B64A1"/>
    <w:rsid w:val="000B7790"/>
    <w:rsid w:val="000E25BA"/>
    <w:rsid w:val="00111F2F"/>
    <w:rsid w:val="0014365E"/>
    <w:rsid w:val="00176178"/>
    <w:rsid w:val="001F525A"/>
    <w:rsid w:val="00223272"/>
    <w:rsid w:val="0024779E"/>
    <w:rsid w:val="003D7914"/>
    <w:rsid w:val="003E60F8"/>
    <w:rsid w:val="00446FE5"/>
    <w:rsid w:val="00452396"/>
    <w:rsid w:val="005505B7"/>
    <w:rsid w:val="00573BE5"/>
    <w:rsid w:val="00575525"/>
    <w:rsid w:val="00586ED3"/>
    <w:rsid w:val="00596AA9"/>
    <w:rsid w:val="00676044"/>
    <w:rsid w:val="0069368E"/>
    <w:rsid w:val="0071601D"/>
    <w:rsid w:val="00776DCA"/>
    <w:rsid w:val="007A62E6"/>
    <w:rsid w:val="0080684C"/>
    <w:rsid w:val="00871C75"/>
    <w:rsid w:val="008776DC"/>
    <w:rsid w:val="008F572B"/>
    <w:rsid w:val="009705C8"/>
    <w:rsid w:val="00A30353"/>
    <w:rsid w:val="00AA06AE"/>
    <w:rsid w:val="00AC3823"/>
    <w:rsid w:val="00AD6CE5"/>
    <w:rsid w:val="00AE323C"/>
    <w:rsid w:val="00B00181"/>
    <w:rsid w:val="00B765F7"/>
    <w:rsid w:val="00BA0CA9"/>
    <w:rsid w:val="00C02897"/>
    <w:rsid w:val="00C83A5C"/>
    <w:rsid w:val="00C87743"/>
    <w:rsid w:val="00D3439C"/>
    <w:rsid w:val="00DB1831"/>
    <w:rsid w:val="00DD3BFD"/>
    <w:rsid w:val="00DF6678"/>
    <w:rsid w:val="00E03C3A"/>
    <w:rsid w:val="00E107CE"/>
    <w:rsid w:val="00E85286"/>
    <w:rsid w:val="00E95B3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4"/>
      </w:numPr>
      <w:spacing w:after="120"/>
      <w:ind w:right="1134"/>
      <w:jc w:val="both"/>
    </w:pPr>
  </w:style>
  <w:style w:type="paragraph" w:customStyle="1" w:styleId="Bullet2G">
    <w:name w:val="_Bullet 2_G"/>
    <w:basedOn w:val="Normal"/>
    <w:qFormat/>
    <w:rsid w:val="00FD0BE6"/>
    <w:pPr>
      <w:numPr>
        <w:numId w:val="15"/>
      </w:numPr>
      <w:spacing w:after="120"/>
      <w:ind w:right="1134"/>
      <w:jc w:val="both"/>
    </w:pPr>
  </w:style>
  <w:style w:type="paragraph" w:customStyle="1" w:styleId="ParNoG">
    <w:name w:val="_ParNo_G"/>
    <w:basedOn w:val="Normal"/>
    <w:qFormat/>
    <w:rsid w:val="00FD0BE6"/>
    <w:pPr>
      <w:numPr>
        <w:numId w:val="16"/>
      </w:numPr>
      <w:spacing w:after="120"/>
      <w:ind w:right="1134"/>
      <w:jc w:val="both"/>
    </w:pPr>
  </w:style>
  <w:style w:type="character" w:styleId="Appelnotedebasdep">
    <w:name w:val="footnote reference"/>
    <w:aliases w:val="4_G"/>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4"/>
      </w:numPr>
      <w:spacing w:after="120"/>
      <w:ind w:right="1134"/>
      <w:jc w:val="both"/>
    </w:pPr>
  </w:style>
  <w:style w:type="paragraph" w:customStyle="1" w:styleId="Bullet2G">
    <w:name w:val="_Bullet 2_G"/>
    <w:basedOn w:val="Normal"/>
    <w:qFormat/>
    <w:rsid w:val="00FD0BE6"/>
    <w:pPr>
      <w:numPr>
        <w:numId w:val="15"/>
      </w:numPr>
      <w:spacing w:after="120"/>
      <w:ind w:right="1134"/>
      <w:jc w:val="both"/>
    </w:pPr>
  </w:style>
  <w:style w:type="paragraph" w:customStyle="1" w:styleId="ParNoG">
    <w:name w:val="_ParNo_G"/>
    <w:basedOn w:val="Normal"/>
    <w:qFormat/>
    <w:rsid w:val="00FD0BE6"/>
    <w:pPr>
      <w:numPr>
        <w:numId w:val="16"/>
      </w:numPr>
      <w:spacing w:after="120"/>
      <w:ind w:right="1134"/>
      <w:jc w:val="both"/>
    </w:pPr>
  </w:style>
  <w:style w:type="character" w:styleId="Appelnotedebasdep">
    <w:name w:val="footnote reference"/>
    <w:aliases w:val="4_G"/>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A5206-E6E4-417C-9E6C-2407CD2E1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6</Pages>
  <Words>1467</Words>
  <Characters>8069</Characters>
  <Application>Microsoft Office Word</Application>
  <DocSecurity>0</DocSecurity>
  <Lines>67</Lines>
  <Paragraphs>19</Paragraphs>
  <ScaleCrop>false</ScaleCrop>
  <HeadingPairs>
    <vt:vector size="2" baseType="variant">
      <vt:variant>
        <vt:lpstr>Titre</vt:lpstr>
      </vt:variant>
      <vt:variant>
        <vt:i4>1</vt:i4>
      </vt:variant>
    </vt:vector>
  </HeadingPairs>
  <TitlesOfParts>
    <vt:vector size="1" baseType="lpstr">
      <vt:lpstr>CMW/C/25/1</vt:lpstr>
    </vt:vector>
  </TitlesOfParts>
  <Company>DCM</Company>
  <LinksUpToDate>false</LinksUpToDate>
  <CharactersWithSpaces>9517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CMW/C/25/1</dc:title>
  <dc:subject>Final</dc:subject>
  <dc:creator>Fabienne Crelier</dc:creator>
  <cp:lastModifiedBy>Fabienne Crelier</cp:lastModifiedBy>
  <cp:revision>2</cp:revision>
  <cp:lastPrinted>2014-05-14T10:59:00Z</cp:lastPrinted>
  <dcterms:created xsi:type="dcterms:W3CDTF">2016-06-29T15:12:00Z</dcterms:created>
  <dcterms:modified xsi:type="dcterms:W3CDTF">2016-06-29T15:12:00Z</dcterms:modified>
</cp:coreProperties>
</file>