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030D7" w14:paraId="0FD7B4B0" w14:textId="77777777" w:rsidTr="00562621">
        <w:trPr>
          <w:trHeight w:val="851"/>
        </w:trPr>
        <w:tc>
          <w:tcPr>
            <w:tcW w:w="1259" w:type="dxa"/>
            <w:tcBorders>
              <w:top w:val="nil"/>
              <w:left w:val="nil"/>
              <w:bottom w:val="single" w:sz="4" w:space="0" w:color="auto"/>
              <w:right w:val="nil"/>
            </w:tcBorders>
          </w:tcPr>
          <w:p w14:paraId="5D7FF714" w14:textId="77777777" w:rsidR="00446DE4" w:rsidRPr="00D030D7"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136B287" w14:textId="77777777" w:rsidR="00446DE4" w:rsidRPr="00D030D7" w:rsidRDefault="00B3317B" w:rsidP="00562621">
            <w:pPr>
              <w:spacing w:after="80" w:line="300" w:lineRule="exact"/>
              <w:rPr>
                <w:sz w:val="28"/>
                <w:szCs w:val="28"/>
              </w:rPr>
            </w:pPr>
            <w:r w:rsidRPr="00D030D7">
              <w:rPr>
                <w:sz w:val="28"/>
                <w:szCs w:val="28"/>
              </w:rPr>
              <w:t>United Nations</w:t>
            </w:r>
          </w:p>
        </w:tc>
        <w:tc>
          <w:tcPr>
            <w:tcW w:w="6144" w:type="dxa"/>
            <w:gridSpan w:val="2"/>
            <w:tcBorders>
              <w:top w:val="nil"/>
              <w:left w:val="nil"/>
              <w:bottom w:val="single" w:sz="4" w:space="0" w:color="auto"/>
              <w:right w:val="nil"/>
            </w:tcBorders>
            <w:vAlign w:val="bottom"/>
          </w:tcPr>
          <w:p w14:paraId="7A6BACF9" w14:textId="3DF29D21" w:rsidR="00446DE4" w:rsidRPr="00D030D7" w:rsidRDefault="009F21A9" w:rsidP="00DB6BDC">
            <w:pPr>
              <w:jc w:val="right"/>
            </w:pPr>
            <w:r w:rsidRPr="00D030D7">
              <w:rPr>
                <w:sz w:val="40"/>
              </w:rPr>
              <w:t>A</w:t>
            </w:r>
            <w:r w:rsidR="007231E4" w:rsidRPr="00D030D7">
              <w:t>/HRC/</w:t>
            </w:r>
            <w:r w:rsidR="00DB6BDC">
              <w:t>RES/</w:t>
            </w:r>
            <w:r w:rsidR="007231E4" w:rsidRPr="00D030D7">
              <w:t>4</w:t>
            </w:r>
            <w:r w:rsidR="00F40B8C" w:rsidRPr="00D030D7">
              <w:t>5</w:t>
            </w:r>
            <w:r w:rsidRPr="00D030D7">
              <w:t>/</w:t>
            </w:r>
            <w:r w:rsidR="00DB6BDC">
              <w:t>24</w:t>
            </w:r>
          </w:p>
        </w:tc>
      </w:tr>
      <w:tr w:rsidR="003107FA" w:rsidRPr="00D030D7" w14:paraId="4BC8B708" w14:textId="77777777" w:rsidTr="00562621">
        <w:trPr>
          <w:trHeight w:val="2835"/>
        </w:trPr>
        <w:tc>
          <w:tcPr>
            <w:tcW w:w="1259" w:type="dxa"/>
            <w:tcBorders>
              <w:top w:val="single" w:sz="4" w:space="0" w:color="auto"/>
              <w:left w:val="nil"/>
              <w:bottom w:val="single" w:sz="12" w:space="0" w:color="auto"/>
              <w:right w:val="nil"/>
            </w:tcBorders>
          </w:tcPr>
          <w:p w14:paraId="613B6A86" w14:textId="77777777" w:rsidR="003107FA" w:rsidRPr="00D030D7" w:rsidRDefault="002C34D5" w:rsidP="00562621">
            <w:pPr>
              <w:spacing w:before="120"/>
              <w:jc w:val="center"/>
            </w:pPr>
            <w:r w:rsidRPr="00D030D7">
              <w:rPr>
                <w:noProof/>
                <w:lang w:eastAsia="en-GB"/>
              </w:rPr>
              <w:drawing>
                <wp:inline distT="0" distB="0" distL="0" distR="0" wp14:anchorId="25A77EEB" wp14:editId="25BCC647">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A0B2F01" w14:textId="77777777" w:rsidR="003107FA" w:rsidRDefault="00B3317B" w:rsidP="00562621">
            <w:pPr>
              <w:spacing w:before="120" w:line="420" w:lineRule="exact"/>
              <w:rPr>
                <w:b/>
                <w:sz w:val="40"/>
                <w:szCs w:val="40"/>
              </w:rPr>
            </w:pPr>
            <w:r w:rsidRPr="00D030D7">
              <w:rPr>
                <w:b/>
                <w:sz w:val="40"/>
                <w:szCs w:val="40"/>
              </w:rPr>
              <w:t>General Assembly</w:t>
            </w:r>
          </w:p>
          <w:p w14:paraId="126CD4DE" w14:textId="77777777" w:rsidR="007565EA" w:rsidRDefault="007565EA" w:rsidP="00562621">
            <w:pPr>
              <w:spacing w:before="120" w:line="420" w:lineRule="exact"/>
              <w:rPr>
                <w:b/>
                <w:sz w:val="36"/>
                <w:szCs w:val="36"/>
              </w:rPr>
            </w:pPr>
          </w:p>
          <w:p w14:paraId="3F72856D" w14:textId="45EEE8F9" w:rsidR="007565EA" w:rsidRPr="00D030D7" w:rsidRDefault="007565EA" w:rsidP="007565EA">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27756BE8" w14:textId="796C6ACD" w:rsidR="003107FA" w:rsidRPr="00D030D7" w:rsidRDefault="00847417" w:rsidP="009F21A9">
            <w:pPr>
              <w:spacing w:before="240" w:line="240" w:lineRule="exact"/>
            </w:pPr>
            <w:r w:rsidRPr="00D030D7">
              <w:t xml:space="preserve">Distr.: </w:t>
            </w:r>
            <w:r w:rsidR="00DB6BDC">
              <w:t>General</w:t>
            </w:r>
          </w:p>
          <w:p w14:paraId="5EB97DCB" w14:textId="6B8F09A0" w:rsidR="009F21A9" w:rsidRPr="00D030D7" w:rsidRDefault="00476372" w:rsidP="009F21A9">
            <w:pPr>
              <w:spacing w:line="240" w:lineRule="exact"/>
            </w:pPr>
            <w:r>
              <w:t>13</w:t>
            </w:r>
            <w:r w:rsidR="00DB6BDC">
              <w:t xml:space="preserve"> </w:t>
            </w:r>
            <w:r w:rsidR="00F72F9C">
              <w:t>October</w:t>
            </w:r>
            <w:r w:rsidR="00F17EE6" w:rsidRPr="00D030D7">
              <w:t xml:space="preserve"> 2020</w:t>
            </w:r>
          </w:p>
          <w:p w14:paraId="0D1BBEC6" w14:textId="77777777" w:rsidR="009F21A9" w:rsidRPr="00D030D7" w:rsidRDefault="009F21A9" w:rsidP="009F21A9">
            <w:pPr>
              <w:spacing w:line="240" w:lineRule="exact"/>
            </w:pPr>
          </w:p>
          <w:p w14:paraId="7C72663A" w14:textId="77777777" w:rsidR="009F21A9" w:rsidRPr="00D030D7" w:rsidRDefault="009F21A9" w:rsidP="009F21A9">
            <w:pPr>
              <w:spacing w:line="240" w:lineRule="exact"/>
            </w:pPr>
            <w:r w:rsidRPr="00D030D7">
              <w:t>Original: English</w:t>
            </w:r>
          </w:p>
        </w:tc>
      </w:tr>
    </w:tbl>
    <w:p w14:paraId="6E228066" w14:textId="77777777" w:rsidR="009F21A9" w:rsidRPr="00D030D7" w:rsidRDefault="009F21A9" w:rsidP="009F21A9">
      <w:pPr>
        <w:spacing w:before="120"/>
        <w:rPr>
          <w:b/>
          <w:sz w:val="24"/>
          <w:szCs w:val="24"/>
        </w:rPr>
      </w:pPr>
      <w:r w:rsidRPr="00D030D7">
        <w:rPr>
          <w:b/>
          <w:sz w:val="24"/>
          <w:szCs w:val="24"/>
        </w:rPr>
        <w:t>Human Rights Council</w:t>
      </w:r>
    </w:p>
    <w:p w14:paraId="3CA4C8BC" w14:textId="77777777" w:rsidR="009F21A9" w:rsidRPr="00D030D7" w:rsidRDefault="008B062F" w:rsidP="009F21A9">
      <w:pPr>
        <w:rPr>
          <w:b/>
        </w:rPr>
      </w:pPr>
      <w:r w:rsidRPr="00D030D7">
        <w:rPr>
          <w:b/>
        </w:rPr>
        <w:t>Forty-</w:t>
      </w:r>
      <w:r w:rsidR="00365BD3" w:rsidRPr="00D030D7">
        <w:rPr>
          <w:b/>
        </w:rPr>
        <w:t>f</w:t>
      </w:r>
      <w:r w:rsidR="00F40B8C" w:rsidRPr="00D030D7">
        <w:rPr>
          <w:b/>
        </w:rPr>
        <w:t>if</w:t>
      </w:r>
      <w:r w:rsidR="00365BD3" w:rsidRPr="00D030D7">
        <w:rPr>
          <w:b/>
        </w:rPr>
        <w:t>th</w:t>
      </w:r>
      <w:r w:rsidR="007231E4" w:rsidRPr="00D030D7">
        <w:rPr>
          <w:b/>
        </w:rPr>
        <w:t xml:space="preserve"> </w:t>
      </w:r>
      <w:r w:rsidR="009F21A9" w:rsidRPr="00D030D7">
        <w:rPr>
          <w:b/>
        </w:rPr>
        <w:t>session</w:t>
      </w:r>
    </w:p>
    <w:p w14:paraId="18B59B8E" w14:textId="77777777" w:rsidR="009F21A9" w:rsidRPr="00D030D7" w:rsidRDefault="00F40B8C" w:rsidP="009F21A9">
      <w:r w:rsidRPr="00D030D7">
        <w:t>14</w:t>
      </w:r>
      <w:r w:rsidR="00F17EE6" w:rsidRPr="00D030D7">
        <w:t xml:space="preserve"> </w:t>
      </w:r>
      <w:r w:rsidRPr="00D030D7">
        <w:t>September</w:t>
      </w:r>
      <w:r w:rsidR="007231E4" w:rsidRPr="00D030D7">
        <w:t>–</w:t>
      </w:r>
      <w:r w:rsidR="005A7BE5" w:rsidRPr="00D030D7">
        <w:t>7</w:t>
      </w:r>
      <w:r w:rsidR="007231E4" w:rsidRPr="00D030D7">
        <w:t xml:space="preserve"> </w:t>
      </w:r>
      <w:r w:rsidRPr="00D030D7">
        <w:t>October</w:t>
      </w:r>
      <w:r w:rsidR="00F17EE6" w:rsidRPr="00D030D7">
        <w:t xml:space="preserve"> 2020</w:t>
      </w:r>
    </w:p>
    <w:p w14:paraId="0A1D6677" w14:textId="77777777" w:rsidR="009F21A9" w:rsidRPr="00D030D7" w:rsidRDefault="009F21A9" w:rsidP="009F21A9">
      <w:r w:rsidRPr="00D030D7">
        <w:t>Agenda item 9</w:t>
      </w:r>
    </w:p>
    <w:p w14:paraId="24F08879" w14:textId="77777777" w:rsidR="009F21A9" w:rsidRPr="00D030D7" w:rsidRDefault="009F21A9" w:rsidP="009F21A9">
      <w:pPr>
        <w:rPr>
          <w:b/>
        </w:rPr>
      </w:pPr>
      <w:bookmarkStart w:id="0" w:name="_GoBack"/>
      <w:r w:rsidRPr="00D030D7">
        <w:rPr>
          <w:b/>
        </w:rPr>
        <w:t>R</w:t>
      </w:r>
      <w:bookmarkEnd w:id="0"/>
      <w:r w:rsidRPr="00D030D7">
        <w:rPr>
          <w:b/>
        </w:rPr>
        <w:t>acism, racial discrimination, xenophobia and related</w:t>
      </w:r>
      <w:r w:rsidRPr="00D030D7">
        <w:rPr>
          <w:b/>
        </w:rPr>
        <w:br/>
        <w:t>forms of intolerance, follow-up to and implementation of</w:t>
      </w:r>
      <w:r w:rsidRPr="00D030D7">
        <w:rPr>
          <w:b/>
        </w:rPr>
        <w:br/>
        <w:t>the Durban Declaration and Programme of Action</w:t>
      </w:r>
    </w:p>
    <w:p w14:paraId="3AB04800" w14:textId="71C8C745" w:rsidR="009F21A9" w:rsidRPr="00D030D7" w:rsidRDefault="009F21A9" w:rsidP="00703912">
      <w:pPr>
        <w:pStyle w:val="HChG"/>
      </w:pPr>
      <w:r w:rsidRPr="00D030D7">
        <w:tab/>
      </w:r>
      <w:r w:rsidRPr="00D030D7">
        <w:tab/>
      </w:r>
      <w:r w:rsidR="00DB6BDC">
        <w:t>R</w:t>
      </w:r>
      <w:r w:rsidRPr="00D030D7">
        <w:t>esolution</w:t>
      </w:r>
      <w:r w:rsidR="00DB6BDC">
        <w:t xml:space="preserve"> adopted by the Human Rights Council</w:t>
      </w:r>
      <w:r w:rsidR="00DB6BDC">
        <w:br/>
        <w:t>on 6 October 2020</w:t>
      </w:r>
    </w:p>
    <w:p w14:paraId="17C6EAC4" w14:textId="3E919CF3" w:rsidR="009F21A9" w:rsidRPr="00D030D7" w:rsidRDefault="009F4C3B" w:rsidP="00703912">
      <w:pPr>
        <w:keepNext/>
        <w:keepLines/>
        <w:spacing w:before="360" w:after="240" w:line="270" w:lineRule="exact"/>
        <w:ind w:left="1135" w:right="1134" w:hanging="851"/>
        <w:rPr>
          <w:b/>
          <w:sz w:val="24"/>
        </w:rPr>
      </w:pPr>
      <w:r w:rsidRPr="00D030D7">
        <w:rPr>
          <w:b/>
          <w:sz w:val="24"/>
        </w:rPr>
        <w:t>4</w:t>
      </w:r>
      <w:r w:rsidR="00F40B8C" w:rsidRPr="00D030D7">
        <w:rPr>
          <w:b/>
          <w:sz w:val="24"/>
        </w:rPr>
        <w:t>5</w:t>
      </w:r>
      <w:r w:rsidR="00F83719" w:rsidRPr="00D030D7">
        <w:rPr>
          <w:b/>
          <w:sz w:val="24"/>
        </w:rPr>
        <w:t>/</w:t>
      </w:r>
      <w:r w:rsidR="00F83719">
        <w:rPr>
          <w:b/>
          <w:sz w:val="24"/>
        </w:rPr>
        <w:t>24.</w:t>
      </w:r>
      <w:r w:rsidR="009F21A9" w:rsidRPr="00D030D7">
        <w:rPr>
          <w:b/>
          <w:sz w:val="24"/>
        </w:rPr>
        <w:tab/>
      </w:r>
      <w:r w:rsidR="00761CEE" w:rsidRPr="00D030D7">
        <w:rPr>
          <w:b/>
          <w:sz w:val="24"/>
        </w:rPr>
        <w:t>Mandate of the Working Group of Experts on People of African Descent</w:t>
      </w:r>
    </w:p>
    <w:p w14:paraId="45290E9C" w14:textId="77777777" w:rsidR="009F21A9" w:rsidRPr="00D030D7" w:rsidRDefault="009F21A9" w:rsidP="00761CEE">
      <w:pPr>
        <w:spacing w:after="120"/>
        <w:ind w:left="1134" w:right="1134" w:firstLine="567"/>
        <w:jc w:val="both"/>
      </w:pPr>
      <w:r w:rsidRPr="00D030D7">
        <w:rPr>
          <w:i/>
        </w:rPr>
        <w:t>The Human Rights Council</w:t>
      </w:r>
      <w:r w:rsidRPr="00D030D7">
        <w:t>,</w:t>
      </w:r>
    </w:p>
    <w:p w14:paraId="5322535B" w14:textId="668010B3" w:rsidR="00761CEE" w:rsidRPr="00D030D7" w:rsidRDefault="00761CEE" w:rsidP="00761CEE">
      <w:pPr>
        <w:pStyle w:val="SingleTxtG"/>
        <w:ind w:firstLine="567"/>
      </w:pPr>
      <w:r w:rsidRPr="00D030D7">
        <w:rPr>
          <w:i/>
        </w:rPr>
        <w:t>Recalling</w:t>
      </w:r>
      <w:r w:rsidRPr="00D030D7">
        <w:t xml:space="preserve"> General Assembly resolution 56/266 of 27 March 2002, in which the Assembly endorsed the Durban Declaration and Programme of Action, reaffirming the commitments contained therein with regard to people of African descent</w:t>
      </w:r>
      <w:r w:rsidR="00B30839">
        <w:t>,</w:t>
      </w:r>
      <w:r w:rsidRPr="00D030D7">
        <w:t xml:space="preserve"> Assembly resolution 57/195 of 18 December 2002, in which the Assembly invited all relevant organs, organizations and bodies of the United Nations system to become involved in the follow-up to the World Conference against Racism, Racial Discrimination, Xenophobia and Related Intolerance</w:t>
      </w:r>
      <w:r w:rsidR="00B30839">
        <w:t>,</w:t>
      </w:r>
      <w:r w:rsidRPr="00D030D7">
        <w:t xml:space="preserve"> all previous Human Rights Council resolutions on the comprehensive follow-up to the World Conference and the effective implementation of the Durban Declaration and Programme of Action</w:t>
      </w:r>
      <w:r w:rsidR="00B30839">
        <w:t>,</w:t>
      </w:r>
      <w:r w:rsidRPr="00D030D7">
        <w:t xml:space="preserve"> and </w:t>
      </w:r>
      <w:r w:rsidR="007A5C7B">
        <w:t xml:space="preserve">Assembly resolution 68/237 of 23 December 2013, in which the Assembly proclaimed </w:t>
      </w:r>
      <w:r w:rsidRPr="00D030D7">
        <w:t>the International Decade for People of African Descent,</w:t>
      </w:r>
    </w:p>
    <w:p w14:paraId="66E4BE58" w14:textId="5A0D9092" w:rsidR="00761CEE" w:rsidRPr="00D030D7" w:rsidRDefault="00761CEE" w:rsidP="00761CEE">
      <w:pPr>
        <w:pStyle w:val="SingleTxtG"/>
        <w:ind w:firstLine="567"/>
      </w:pPr>
      <w:r w:rsidRPr="00D030D7">
        <w:rPr>
          <w:i/>
        </w:rPr>
        <w:t>Recalling also</w:t>
      </w:r>
      <w:r w:rsidRPr="00D030D7">
        <w:t xml:space="preserve"> all previous resolutions and decisions of the General Assembly, the Commission on Human Rights and the Human Rights Council on the elimination of racism, racial discrimination, xenophobia and related intolerance, in particular Commission resolutions 2002/68 of 25 April 2002 and 2003/30 of 23 April 2003 and Council resolutions 9/14 of 18 September 2008, 18/28 of 17 October 2011, 27/25 of 26 September 2014 and 36/23 of 29 September 2017 on the mandate of the Working Group of Experts on People of African Descent,</w:t>
      </w:r>
    </w:p>
    <w:p w14:paraId="70673292" w14:textId="77777777" w:rsidR="00761CEE" w:rsidRPr="00D030D7" w:rsidRDefault="00761CEE" w:rsidP="00761CEE">
      <w:pPr>
        <w:pStyle w:val="SingleTxtG"/>
        <w:ind w:firstLine="567"/>
      </w:pPr>
      <w:r w:rsidRPr="00D030D7">
        <w:rPr>
          <w:i/>
        </w:rPr>
        <w:t>Reaffirming</w:t>
      </w:r>
      <w:r w:rsidRPr="00D030D7">
        <w:t xml:space="preserve"> the obligations of States under relevant international human rights instruments, in particular the International Convention on the Elimination of All Forms of Racial Discrimination</w:t>
      </w:r>
      <w:r w:rsidR="007A5C7B">
        <w:t>,</w:t>
      </w:r>
      <w:r w:rsidRPr="00D030D7">
        <w:t xml:space="preserve"> adopted by the General Assembly in its resolution 2106 (XX) of 21 December 1965,</w:t>
      </w:r>
    </w:p>
    <w:p w14:paraId="420C0DDD" w14:textId="039BFB58" w:rsidR="00761CEE" w:rsidRPr="00D030D7" w:rsidRDefault="00761CEE" w:rsidP="00761CEE">
      <w:pPr>
        <w:pStyle w:val="SingleTxtG"/>
        <w:ind w:firstLine="567"/>
      </w:pPr>
      <w:r w:rsidRPr="00D030D7">
        <w:rPr>
          <w:i/>
        </w:rPr>
        <w:t>Underlining</w:t>
      </w:r>
      <w:r w:rsidRPr="00D030D7">
        <w:t xml:space="preserve"> that the Durban Declaration and Programme of Action</w:t>
      </w:r>
      <w:r w:rsidR="007A5C7B">
        <w:t>,</w:t>
      </w:r>
      <w:r w:rsidRPr="00D030D7">
        <w:t xml:space="preserve"> adopted at the World Conference against Racism, Racial Discrimination, Xenophobia and Related Intolerance</w:t>
      </w:r>
      <w:r w:rsidR="007A5C7B">
        <w:t>,</w:t>
      </w:r>
      <w:r w:rsidRPr="00D030D7">
        <w:t xml:space="preserve"> remains the only instructive outcome of the World Conference against Racism, Racial Discrimination, Xenophobia and Related Intolerance </w:t>
      </w:r>
      <w:r w:rsidR="007A5C7B">
        <w:t>that</w:t>
      </w:r>
      <w:r w:rsidRPr="00D030D7">
        <w:t xml:space="preserve"> prescribes comprehensive measures and remedies for the effective combating of all the scourges of racism at all levels,</w:t>
      </w:r>
    </w:p>
    <w:p w14:paraId="637CB6D1" w14:textId="77777777" w:rsidR="00761CEE" w:rsidRPr="00D030D7" w:rsidRDefault="00761CEE" w:rsidP="00761CEE">
      <w:pPr>
        <w:pStyle w:val="SingleTxtG"/>
        <w:ind w:firstLine="567"/>
      </w:pPr>
      <w:r w:rsidRPr="00D030D7">
        <w:rPr>
          <w:i/>
        </w:rPr>
        <w:t>Recalling</w:t>
      </w:r>
      <w:r w:rsidRPr="00D030D7">
        <w:t xml:space="preserve"> Human Rights Council resolutions 5/1, on institution-building of the Council, and 5/2</w:t>
      </w:r>
      <w:r w:rsidR="002134E8">
        <w:t>,</w:t>
      </w:r>
      <w:r w:rsidRPr="00D030D7">
        <w:t xml:space="preserve"> on the Code of Conduct for Special Procedures Mandate Holders of the </w:t>
      </w:r>
      <w:r w:rsidRPr="00D030D7">
        <w:lastRenderedPageBreak/>
        <w:t xml:space="preserve">Council, </w:t>
      </w:r>
      <w:r w:rsidR="002134E8">
        <w:t xml:space="preserve">both </w:t>
      </w:r>
      <w:r w:rsidRPr="00D030D7">
        <w:t>of 18 June 2007, and stressing that the mandate holder shall discharge his/her duties in accordance with those resolutions and the annexes thereto,</w:t>
      </w:r>
    </w:p>
    <w:p w14:paraId="427E6078" w14:textId="5570204E" w:rsidR="00761CEE" w:rsidRPr="00D030D7" w:rsidRDefault="00761CEE" w:rsidP="00761CEE">
      <w:pPr>
        <w:pStyle w:val="SingleTxtG"/>
        <w:ind w:firstLine="567"/>
      </w:pPr>
      <w:r w:rsidRPr="00D030D7">
        <w:rPr>
          <w:i/>
        </w:rPr>
        <w:t>Alarmed</w:t>
      </w:r>
      <w:r w:rsidRPr="00D030D7">
        <w:t xml:space="preserve"> at the resurgent violent manifestations of racism, racial discrimination, xenophobia and related intolerance precipitated by scientifically false, morally condemnable, socially unjust and dangerous ideologies, such as white supremacy, </w:t>
      </w:r>
      <w:r w:rsidR="00E72DA5">
        <w:t>and</w:t>
      </w:r>
      <w:r w:rsidRPr="00D030D7">
        <w:t xml:space="preserve"> by extremist nationalist and populist ideologies, and underlining in this respect that human beings are born free and equal in dignity and rights, and that everyone has the right to life, liberty and security of person,</w:t>
      </w:r>
    </w:p>
    <w:p w14:paraId="0547AEB1" w14:textId="0B5AEF7B" w:rsidR="00761CEE" w:rsidRPr="00D030D7" w:rsidRDefault="00516AE9" w:rsidP="00761CEE">
      <w:pPr>
        <w:pStyle w:val="SingleTxtG"/>
        <w:ind w:firstLine="567"/>
      </w:pPr>
      <w:r w:rsidRPr="00E02ECA">
        <w:rPr>
          <w:i/>
        </w:rPr>
        <w:t>Recalling</w:t>
      </w:r>
      <w:r w:rsidR="00761CEE" w:rsidRPr="00E02ECA">
        <w:t xml:space="preserve"> Human</w:t>
      </w:r>
      <w:r w:rsidR="00761CEE" w:rsidRPr="00D030D7">
        <w:t xml:space="preserve"> Rights Council resolution 43/1</w:t>
      </w:r>
      <w:r w:rsidR="002134E8">
        <w:t xml:space="preserve"> of 19 June 2020</w:t>
      </w:r>
      <w:r w:rsidR="005452D6" w:rsidRPr="00D030D7">
        <w:t xml:space="preserve"> </w:t>
      </w:r>
      <w:r w:rsidR="00761CEE" w:rsidRPr="00D030D7">
        <w:t>on the promotion and protection of the human rights and fundamental freedoms of Africans and of people of African descent against the excessive use of force and other human rights violations by law enforcement officer</w:t>
      </w:r>
      <w:r w:rsidR="006A2122">
        <w:t>s</w:t>
      </w:r>
      <w:r w:rsidR="00761CEE" w:rsidRPr="00D030D7">
        <w:t>,</w:t>
      </w:r>
    </w:p>
    <w:p w14:paraId="2A0580A3" w14:textId="3C91D3FD" w:rsidR="00761CEE" w:rsidRPr="00D030D7" w:rsidRDefault="00761CEE" w:rsidP="00761CEE">
      <w:pPr>
        <w:pStyle w:val="SingleTxtG"/>
        <w:ind w:firstLine="567"/>
      </w:pPr>
      <w:r w:rsidRPr="00D030D7">
        <w:rPr>
          <w:i/>
        </w:rPr>
        <w:t>Welcom</w:t>
      </w:r>
      <w:r w:rsidR="006A2122">
        <w:rPr>
          <w:i/>
        </w:rPr>
        <w:t>ing</w:t>
      </w:r>
      <w:r w:rsidRPr="00D030D7">
        <w:t xml:space="preserve"> the report of the Working Group</w:t>
      </w:r>
      <w:r w:rsidR="006A2122">
        <w:t>,</w:t>
      </w:r>
      <w:r w:rsidR="006A2122">
        <w:rPr>
          <w:rStyle w:val="FootnoteReference"/>
        </w:rPr>
        <w:footnoteReference w:id="2"/>
      </w:r>
      <w:r w:rsidRPr="00D030D7">
        <w:t xml:space="preserve"> </w:t>
      </w:r>
      <w:r w:rsidR="006A2122">
        <w:t xml:space="preserve">in </w:t>
      </w:r>
      <w:r w:rsidRPr="00D030D7">
        <w:t xml:space="preserve">which </w:t>
      </w:r>
      <w:r w:rsidR="006A2122">
        <w:t>t</w:t>
      </w:r>
      <w:r w:rsidR="00516AE9">
        <w:t>he Working Group</w:t>
      </w:r>
      <w:r w:rsidR="006A2122">
        <w:t xml:space="preserve"> </w:t>
      </w:r>
      <w:r w:rsidRPr="00D030D7">
        <w:t>analyse</w:t>
      </w:r>
      <w:r w:rsidR="00475724">
        <w:t>d</w:t>
      </w:r>
      <w:r w:rsidRPr="00D030D7">
        <w:t xml:space="preserve"> the connections between the </w:t>
      </w:r>
      <w:r w:rsidR="006A2122">
        <w:t>coronavirus disease (</w:t>
      </w:r>
      <w:r w:rsidRPr="00D030D7">
        <w:t>COVID-19</w:t>
      </w:r>
      <w:r w:rsidR="006A2122">
        <w:t>)</w:t>
      </w:r>
      <w:r w:rsidRPr="00D030D7">
        <w:t xml:space="preserve"> pandemic, police impunity and global protest</w:t>
      </w:r>
      <w:r w:rsidR="00475724">
        <w:t>s</w:t>
      </w:r>
      <w:r w:rsidRPr="00D030D7">
        <w:t>, and ma</w:t>
      </w:r>
      <w:r w:rsidR="00475724">
        <w:t>d</w:t>
      </w:r>
      <w:r w:rsidRPr="00D030D7">
        <w:t>e recommendations thereon,</w:t>
      </w:r>
    </w:p>
    <w:p w14:paraId="3024B9DE" w14:textId="08235589" w:rsidR="00761CEE" w:rsidRPr="00D030D7" w:rsidRDefault="00761CEE" w:rsidP="00761CEE">
      <w:pPr>
        <w:pStyle w:val="SingleTxtG"/>
        <w:ind w:firstLine="567"/>
      </w:pPr>
      <w:r w:rsidRPr="00D030D7">
        <w:rPr>
          <w:i/>
        </w:rPr>
        <w:t>Stressing</w:t>
      </w:r>
      <w:r w:rsidRPr="00D030D7">
        <w:t xml:space="preserve"> the imperative need for the Working Group to accomplish its mandate,</w:t>
      </w:r>
    </w:p>
    <w:p w14:paraId="0BFB4C86" w14:textId="77777777" w:rsidR="00761CEE" w:rsidRPr="00D030D7" w:rsidRDefault="00761CEE" w:rsidP="00761CEE">
      <w:pPr>
        <w:pStyle w:val="SingleTxtG"/>
        <w:ind w:firstLine="567"/>
      </w:pPr>
      <w:r w:rsidRPr="00D030D7">
        <w:t>1.</w:t>
      </w:r>
      <w:r w:rsidRPr="00D030D7">
        <w:tab/>
      </w:r>
      <w:r w:rsidRPr="00D030D7">
        <w:rPr>
          <w:i/>
        </w:rPr>
        <w:t>Decides</w:t>
      </w:r>
      <w:r w:rsidRPr="00D030D7">
        <w:t xml:space="preserve"> to extend the mandate of the Working Group of Experts on People of African Descent for a further period of three years, in accordance with the terms of reference contained in Human Rights Council resolution 9/14;</w:t>
      </w:r>
    </w:p>
    <w:p w14:paraId="42B3601C" w14:textId="417E52EC" w:rsidR="00761CEE" w:rsidRPr="00D030D7" w:rsidRDefault="00761CEE" w:rsidP="00761CEE">
      <w:pPr>
        <w:pStyle w:val="SingleTxtG"/>
        <w:ind w:firstLine="567"/>
      </w:pPr>
      <w:r w:rsidRPr="00D030D7">
        <w:t>2.</w:t>
      </w:r>
      <w:r w:rsidRPr="00D030D7">
        <w:tab/>
      </w:r>
      <w:r w:rsidR="00F050D2">
        <w:rPr>
          <w:i/>
          <w:iCs/>
        </w:rPr>
        <w:t xml:space="preserve">Also </w:t>
      </w:r>
      <w:r w:rsidR="00F050D2">
        <w:rPr>
          <w:i/>
        </w:rPr>
        <w:t>d</w:t>
      </w:r>
      <w:r w:rsidRPr="00D030D7">
        <w:rPr>
          <w:i/>
        </w:rPr>
        <w:t>ecides</w:t>
      </w:r>
      <w:r w:rsidRPr="00D030D7">
        <w:t xml:space="preserve"> that one of the two annual sessions of the Working Group </w:t>
      </w:r>
      <w:r w:rsidR="00A05833">
        <w:t>may</w:t>
      </w:r>
      <w:r w:rsidRPr="00D030D7">
        <w:t xml:space="preserve"> be </w:t>
      </w:r>
      <w:r w:rsidR="00F050D2">
        <w:t>held</w:t>
      </w:r>
      <w:r w:rsidRPr="00D030D7">
        <w:t xml:space="preserve"> in New York or another </w:t>
      </w:r>
      <w:r w:rsidR="00F050D2" w:rsidRPr="00B80817">
        <w:t>location</w:t>
      </w:r>
      <w:r w:rsidRPr="00D030D7">
        <w:t xml:space="preserve"> of relevance to the mandate, to facilitate </w:t>
      </w:r>
      <w:r w:rsidR="00F050D2">
        <w:t xml:space="preserve">the </w:t>
      </w:r>
      <w:r w:rsidRPr="00D030D7">
        <w:t xml:space="preserve">wide participation of </w:t>
      </w:r>
      <w:r w:rsidR="00F050D2">
        <w:t>p</w:t>
      </w:r>
      <w:r w:rsidRPr="00D030D7">
        <w:t xml:space="preserve">eople of African </w:t>
      </w:r>
      <w:r w:rsidR="00F050D2">
        <w:t>d</w:t>
      </w:r>
      <w:r w:rsidRPr="00D030D7">
        <w:t>escent;</w:t>
      </w:r>
    </w:p>
    <w:p w14:paraId="767AEB2F" w14:textId="2C726E45" w:rsidR="00761CEE" w:rsidRPr="00D030D7" w:rsidRDefault="00761CEE" w:rsidP="00761CEE">
      <w:pPr>
        <w:pStyle w:val="SingleTxtG"/>
        <w:ind w:firstLine="567"/>
      </w:pPr>
      <w:r w:rsidRPr="00D030D7">
        <w:t>3.</w:t>
      </w:r>
      <w:r w:rsidRPr="00D030D7">
        <w:tab/>
      </w:r>
      <w:r w:rsidR="00F050D2">
        <w:rPr>
          <w:i/>
        </w:rPr>
        <w:t>Further</w:t>
      </w:r>
      <w:r w:rsidRPr="00D030D7">
        <w:rPr>
          <w:i/>
        </w:rPr>
        <w:t xml:space="preserve"> decides</w:t>
      </w:r>
      <w:r w:rsidRPr="00D030D7">
        <w:t xml:space="preserve"> that the Working Group shall undertake a minimum of two country visits per year;</w:t>
      </w:r>
    </w:p>
    <w:p w14:paraId="649D622F" w14:textId="77777777" w:rsidR="00761CEE" w:rsidRPr="00D030D7" w:rsidRDefault="00761CEE" w:rsidP="00761CEE">
      <w:pPr>
        <w:pStyle w:val="SingleTxtG"/>
        <w:ind w:firstLine="567"/>
      </w:pPr>
      <w:r w:rsidRPr="00D030D7">
        <w:t>4.</w:t>
      </w:r>
      <w:r w:rsidRPr="00D030D7">
        <w:tab/>
      </w:r>
      <w:r w:rsidRPr="00D030D7">
        <w:rPr>
          <w:i/>
        </w:rPr>
        <w:t>Requests</w:t>
      </w:r>
      <w:r w:rsidRPr="00D030D7">
        <w:t xml:space="preserve"> all Governments to cooperate fully with the Working Group in the discharge of its mandate, including by responding promptly to the Working Group’s communications and by providing the information requested;</w:t>
      </w:r>
    </w:p>
    <w:p w14:paraId="04CC8583" w14:textId="3CFD2376" w:rsidR="00761CEE" w:rsidRPr="00D030D7" w:rsidRDefault="00761CEE" w:rsidP="00761CEE">
      <w:pPr>
        <w:pStyle w:val="SingleTxtG"/>
        <w:ind w:firstLine="567"/>
      </w:pPr>
      <w:r w:rsidRPr="00D030D7">
        <w:t>5.</w:t>
      </w:r>
      <w:r w:rsidRPr="00D030D7">
        <w:tab/>
      </w:r>
      <w:r w:rsidRPr="00D030D7">
        <w:rPr>
          <w:i/>
        </w:rPr>
        <w:t>Requests</w:t>
      </w:r>
      <w:r w:rsidRPr="00D030D7">
        <w:t xml:space="preserve"> the Working Group to submit an annual report to the Human Rights Council on all activities relating to its mandate, </w:t>
      </w:r>
      <w:r w:rsidR="00046FFD">
        <w:t>and</w:t>
      </w:r>
      <w:r w:rsidRPr="00D030D7">
        <w:t xml:space="preserve"> to the General Assembly in the context of the International Decade for People of African Descent;</w:t>
      </w:r>
    </w:p>
    <w:p w14:paraId="352A9D4D" w14:textId="77777777" w:rsidR="00761CEE" w:rsidRPr="00D030D7" w:rsidRDefault="00761CEE" w:rsidP="00761CEE">
      <w:pPr>
        <w:pStyle w:val="SingleTxtG"/>
        <w:ind w:firstLine="567"/>
      </w:pPr>
      <w:r w:rsidRPr="00D030D7">
        <w:t>6.</w:t>
      </w:r>
      <w:r w:rsidRPr="00D030D7">
        <w:tab/>
      </w:r>
      <w:r w:rsidRPr="00D030D7">
        <w:rPr>
          <w:i/>
        </w:rPr>
        <w:t>Also</w:t>
      </w:r>
      <w:r w:rsidRPr="00D030D7">
        <w:t xml:space="preserve"> </w:t>
      </w:r>
      <w:r w:rsidRPr="00D030D7">
        <w:rPr>
          <w:i/>
        </w:rPr>
        <w:t>requests</w:t>
      </w:r>
      <w:r w:rsidRPr="00D030D7">
        <w:t xml:space="preserve"> the Working Group to pay special attention in its annual report to the rising tide of racism and racial hatred, as evidenced by the resurgence of white supremacist ideologies, and extremist nationalist and populist ideologies, and to make specific recommendations in this regard;</w:t>
      </w:r>
    </w:p>
    <w:p w14:paraId="3EE15AFB" w14:textId="200AB1A2" w:rsidR="00761CEE" w:rsidRPr="00D030D7" w:rsidRDefault="00761CEE" w:rsidP="00761CEE">
      <w:pPr>
        <w:pStyle w:val="SingleTxtG"/>
        <w:ind w:firstLine="567"/>
      </w:pPr>
      <w:r w:rsidRPr="00D030D7">
        <w:t>7.</w:t>
      </w:r>
      <w:r w:rsidRPr="00D030D7">
        <w:tab/>
      </w:r>
      <w:r w:rsidR="00CB799E">
        <w:rPr>
          <w:i/>
          <w:iCs/>
        </w:rPr>
        <w:t xml:space="preserve">Further </w:t>
      </w:r>
      <w:r w:rsidR="00CB799E">
        <w:rPr>
          <w:i/>
        </w:rPr>
        <w:t>r</w:t>
      </w:r>
      <w:r w:rsidRPr="00D030D7">
        <w:rPr>
          <w:i/>
        </w:rPr>
        <w:t>equests</w:t>
      </w:r>
      <w:r w:rsidRPr="00D030D7">
        <w:t xml:space="preserve"> the Working Group to contribute to the report </w:t>
      </w:r>
      <w:r w:rsidR="00CB799E">
        <w:t xml:space="preserve">that the Human Rights Council </w:t>
      </w:r>
      <w:r w:rsidRPr="00D030D7">
        <w:t>requested</w:t>
      </w:r>
      <w:r w:rsidR="00CB799E">
        <w:t xml:space="preserve"> the United Nations High Commissioner for Human Rights to prepare</w:t>
      </w:r>
      <w:r w:rsidRPr="00D030D7">
        <w:t xml:space="preserve"> in </w:t>
      </w:r>
      <w:r w:rsidR="00CB799E">
        <w:t xml:space="preserve">its </w:t>
      </w:r>
      <w:r w:rsidRPr="00D030D7">
        <w:t>resolution 43/1</w:t>
      </w:r>
      <w:r w:rsidR="00CB799E">
        <w:t>,</w:t>
      </w:r>
      <w:r w:rsidRPr="00D030D7">
        <w:t xml:space="preserve"> including </w:t>
      </w:r>
      <w:r w:rsidR="00CB799E">
        <w:t xml:space="preserve">by </w:t>
      </w:r>
      <w:r w:rsidRPr="00D030D7">
        <w:t>providing recommendations,</w:t>
      </w:r>
      <w:r w:rsidR="00CB799E">
        <w:t xml:space="preserve"> information on</w:t>
      </w:r>
      <w:r w:rsidRPr="00D030D7">
        <w:t xml:space="preserve"> best practices and innovations, </w:t>
      </w:r>
      <w:r w:rsidR="00FB0F8A" w:rsidRPr="00B80817">
        <w:t>and</w:t>
      </w:r>
      <w:r w:rsidRPr="00D030D7">
        <w:t xml:space="preserve"> updates on status, </w:t>
      </w:r>
      <w:r w:rsidR="00814F01">
        <w:t xml:space="preserve">with regard </w:t>
      </w:r>
      <w:r w:rsidRPr="00D030D7">
        <w:t xml:space="preserve">to </w:t>
      </w:r>
      <w:r w:rsidR="00814F01">
        <w:t xml:space="preserve">the </w:t>
      </w:r>
      <w:r w:rsidRPr="00D030D7">
        <w:t>promot</w:t>
      </w:r>
      <w:r w:rsidR="00814F01">
        <w:t>ion of</w:t>
      </w:r>
      <w:r w:rsidRPr="00D030D7">
        <w:t xml:space="preserve"> equality and fair treatment;</w:t>
      </w:r>
    </w:p>
    <w:p w14:paraId="666C1803" w14:textId="554D5616" w:rsidR="00761CEE" w:rsidRPr="00D030D7" w:rsidRDefault="00761CEE" w:rsidP="00761CEE">
      <w:pPr>
        <w:pStyle w:val="SingleTxtG"/>
        <w:ind w:firstLine="567"/>
      </w:pPr>
      <w:r w:rsidRPr="00D030D7">
        <w:t>8.</w:t>
      </w:r>
      <w:r w:rsidRPr="00D030D7">
        <w:tab/>
      </w:r>
      <w:r w:rsidR="00CB799E" w:rsidRPr="00940D40">
        <w:rPr>
          <w:i/>
          <w:iCs/>
        </w:rPr>
        <w:t>R</w:t>
      </w:r>
      <w:r w:rsidRPr="00940D40">
        <w:rPr>
          <w:i/>
          <w:iCs/>
        </w:rPr>
        <w:t>equests</w:t>
      </w:r>
      <w:r w:rsidRPr="00D030D7">
        <w:t xml:space="preserve"> the Working Group to contribute to </w:t>
      </w:r>
      <w:r w:rsidR="00CB799E" w:rsidRPr="00B80817">
        <w:t>activities marking</w:t>
      </w:r>
      <w:r w:rsidR="00CB799E">
        <w:t xml:space="preserve"> </w:t>
      </w:r>
      <w:r w:rsidRPr="00D030D7">
        <w:t>the twentieth anniversary of the adoption of the Durban Declaration and Programme of Action, including by participating in relevant meetings;</w:t>
      </w:r>
    </w:p>
    <w:p w14:paraId="5BE21A35" w14:textId="1C122A57" w:rsidR="00761CEE" w:rsidRPr="00D030D7" w:rsidRDefault="00761CEE" w:rsidP="00761CEE">
      <w:pPr>
        <w:pStyle w:val="SingleTxtG"/>
        <w:ind w:firstLine="567"/>
      </w:pPr>
      <w:r w:rsidRPr="00D030D7">
        <w:t>9.</w:t>
      </w:r>
      <w:r w:rsidRPr="00D030D7">
        <w:tab/>
      </w:r>
      <w:r w:rsidR="00516AE9">
        <w:rPr>
          <w:i/>
          <w:iCs/>
        </w:rPr>
        <w:t xml:space="preserve">Also </w:t>
      </w:r>
      <w:r w:rsidR="00516AE9">
        <w:rPr>
          <w:i/>
        </w:rPr>
        <w:t>r</w:t>
      </w:r>
      <w:r w:rsidRPr="00D030D7">
        <w:rPr>
          <w:i/>
        </w:rPr>
        <w:t>equests</w:t>
      </w:r>
      <w:r w:rsidRPr="00D030D7">
        <w:t xml:space="preserve"> the Working Group to contribute to the midterm review of the International Decade for </w:t>
      </w:r>
      <w:r w:rsidR="00C7419C">
        <w:t>P</w:t>
      </w:r>
      <w:r w:rsidRPr="00D030D7">
        <w:t xml:space="preserve">eople of African </w:t>
      </w:r>
      <w:r w:rsidR="00C7419C">
        <w:t>D</w:t>
      </w:r>
      <w:r w:rsidRPr="00D030D7">
        <w:t>escent;</w:t>
      </w:r>
    </w:p>
    <w:p w14:paraId="0C144B68" w14:textId="00AE9466" w:rsidR="00761CEE" w:rsidRPr="00D030D7" w:rsidRDefault="00761CEE" w:rsidP="00761CEE">
      <w:pPr>
        <w:pStyle w:val="SingleTxtG"/>
        <w:ind w:firstLine="567"/>
      </w:pPr>
      <w:r w:rsidRPr="00D030D7">
        <w:t>10.</w:t>
      </w:r>
      <w:r w:rsidRPr="00D030D7">
        <w:tab/>
      </w:r>
      <w:r w:rsidRPr="00D030D7">
        <w:rPr>
          <w:i/>
        </w:rPr>
        <w:t>Requests</w:t>
      </w:r>
      <w:r w:rsidRPr="00D030D7">
        <w:t xml:space="preserve"> States, non-governmental organizations, relevant human rights treaty bodies, special procedures and other mechanisms of the Human Rights Council, national human rights institutions, international financial and development institutions, </w:t>
      </w:r>
      <w:r w:rsidR="00C7419C">
        <w:t xml:space="preserve">and </w:t>
      </w:r>
      <w:r w:rsidR="00475724" w:rsidRPr="00D030D7">
        <w:t xml:space="preserve">United Nations </w:t>
      </w:r>
      <w:r w:rsidRPr="00D030D7">
        <w:t xml:space="preserve">specialized agencies, programmes and funds to collaborate with the Working Group, including by, inter alia, providing it with the necessary information and, where possible, </w:t>
      </w:r>
      <w:r w:rsidRPr="00D030D7">
        <w:lastRenderedPageBreak/>
        <w:t>reports in order to enable the Working Group to carry out its mandate, including with regard to field missions;</w:t>
      </w:r>
    </w:p>
    <w:p w14:paraId="019D9AB2" w14:textId="135A0527" w:rsidR="00761CEE" w:rsidRPr="00D030D7" w:rsidRDefault="00761CEE" w:rsidP="00761CEE">
      <w:pPr>
        <w:pStyle w:val="SingleTxtG"/>
        <w:ind w:firstLine="567"/>
      </w:pPr>
      <w:r w:rsidRPr="00D030D7">
        <w:t>11.</w:t>
      </w:r>
      <w:r w:rsidRPr="00D030D7">
        <w:tab/>
      </w:r>
      <w:r w:rsidRPr="00D030D7">
        <w:rPr>
          <w:i/>
        </w:rPr>
        <w:t>Requests</w:t>
      </w:r>
      <w:r w:rsidRPr="00D030D7">
        <w:t xml:space="preserve"> the Secretary-General and the High Commissioner to provide the Working Group with all the human, technical and financial assistance necessary for the sustainable and effective fulfilment of its mandate;</w:t>
      </w:r>
    </w:p>
    <w:p w14:paraId="16443DD6" w14:textId="12F74239" w:rsidR="00761CEE" w:rsidRPr="00D030D7" w:rsidRDefault="00761CEE" w:rsidP="00761CEE">
      <w:pPr>
        <w:pStyle w:val="SingleTxtG"/>
        <w:ind w:firstLine="567"/>
      </w:pPr>
      <w:r w:rsidRPr="00D030D7">
        <w:t>12.</w:t>
      </w:r>
      <w:r w:rsidRPr="00D030D7">
        <w:tab/>
      </w:r>
      <w:r w:rsidRPr="00D030D7">
        <w:rPr>
          <w:i/>
        </w:rPr>
        <w:t>Decides</w:t>
      </w:r>
      <w:r w:rsidRPr="00D030D7">
        <w:t xml:space="preserve"> that all public </w:t>
      </w:r>
      <w:r w:rsidR="00C7419C" w:rsidRPr="00B80817">
        <w:t>meetings</w:t>
      </w:r>
      <w:r w:rsidRPr="00D030D7">
        <w:t xml:space="preserve"> of the </w:t>
      </w:r>
      <w:r w:rsidR="00C7419C">
        <w:t>Working Group</w:t>
      </w:r>
      <w:r w:rsidRPr="00D030D7">
        <w:t xml:space="preserve"> will be webcast;</w:t>
      </w:r>
    </w:p>
    <w:p w14:paraId="530503CC" w14:textId="77777777" w:rsidR="00761CEE" w:rsidRPr="00D030D7" w:rsidRDefault="00761CEE" w:rsidP="00761CEE">
      <w:pPr>
        <w:pStyle w:val="SingleTxtG"/>
        <w:ind w:firstLine="567"/>
      </w:pPr>
      <w:r w:rsidRPr="00D030D7">
        <w:t>13.</w:t>
      </w:r>
      <w:r w:rsidRPr="00D030D7">
        <w:tab/>
      </w:r>
      <w:r w:rsidRPr="00D030D7">
        <w:rPr>
          <w:i/>
        </w:rPr>
        <w:t>Recalls</w:t>
      </w:r>
      <w:r w:rsidRPr="00D030D7">
        <w:t xml:space="preserve"> the establishment of a voluntary fund to provide additional resources for, inter alia, the participation of people of African descent, representatives of developing countries, especially the least developed countries, non-governmental organizations and experts in the open-ended sessions of the Working Group, and invites States to contribute to that fund;</w:t>
      </w:r>
    </w:p>
    <w:p w14:paraId="26FDAAD1" w14:textId="4268243C" w:rsidR="00BA1E8F" w:rsidRDefault="00761CEE" w:rsidP="00BA1E8F">
      <w:pPr>
        <w:spacing w:after="120"/>
        <w:ind w:left="1134" w:right="1134" w:firstLine="567"/>
        <w:jc w:val="both"/>
      </w:pPr>
      <w:r w:rsidRPr="00D030D7">
        <w:t>14.</w:t>
      </w:r>
      <w:r w:rsidRPr="00D030D7">
        <w:tab/>
      </w:r>
      <w:r w:rsidRPr="00D030D7">
        <w:rPr>
          <w:i/>
        </w:rPr>
        <w:t>Decides</w:t>
      </w:r>
      <w:r w:rsidRPr="00D030D7">
        <w:t xml:space="preserve"> to remain seized of this important issue.</w:t>
      </w:r>
    </w:p>
    <w:p w14:paraId="6C8ED470" w14:textId="5A994BD4" w:rsidR="00BA1E8F" w:rsidRDefault="00BA1E8F" w:rsidP="00BA1E8F">
      <w:pPr>
        <w:pStyle w:val="SingleTxtG"/>
        <w:jc w:val="right"/>
        <w:rPr>
          <w:i/>
          <w:iCs/>
        </w:rPr>
      </w:pPr>
      <w:r>
        <w:rPr>
          <w:i/>
          <w:iCs/>
        </w:rPr>
        <w:t>37th meeting</w:t>
      </w:r>
      <w:r>
        <w:rPr>
          <w:i/>
          <w:iCs/>
        </w:rPr>
        <w:br/>
        <w:t>6 October 2020</w:t>
      </w:r>
    </w:p>
    <w:p w14:paraId="026F9246" w14:textId="3E78B596" w:rsidR="009F21A9" w:rsidRPr="00D030D7" w:rsidRDefault="00BA1E8F" w:rsidP="00BA1E8F">
      <w:pPr>
        <w:pStyle w:val="SingleTxtG"/>
        <w:ind w:firstLine="567"/>
      </w:pPr>
      <w:r>
        <w:t>[Adopted without a vote.]</w:t>
      </w:r>
    </w:p>
    <w:p w14:paraId="0D4B4B78" w14:textId="513E0159" w:rsidR="00CF586F" w:rsidRPr="00D030D7" w:rsidRDefault="00761CEE" w:rsidP="00761CEE">
      <w:pPr>
        <w:spacing w:before="240"/>
        <w:ind w:left="1134" w:right="1134"/>
        <w:jc w:val="center"/>
        <w:rPr>
          <w:u w:val="single"/>
        </w:rPr>
      </w:pPr>
      <w:r w:rsidRPr="00D030D7">
        <w:rPr>
          <w:u w:val="single"/>
        </w:rPr>
        <w:tab/>
      </w:r>
      <w:r w:rsidRPr="00D030D7">
        <w:rPr>
          <w:u w:val="single"/>
        </w:rPr>
        <w:tab/>
      </w:r>
      <w:r w:rsidRPr="00D030D7">
        <w:rPr>
          <w:u w:val="single"/>
        </w:rPr>
        <w:tab/>
      </w:r>
      <w:r w:rsidR="0087394C">
        <w:rPr>
          <w:u w:val="single"/>
        </w:rPr>
        <w:tab/>
      </w:r>
    </w:p>
    <w:sectPr w:rsidR="00CF586F" w:rsidRPr="00D030D7" w:rsidSect="009F21A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3E2D3" w14:textId="77777777" w:rsidR="00992B75" w:rsidRDefault="00992B75"/>
  </w:endnote>
  <w:endnote w:type="continuationSeparator" w:id="0">
    <w:p w14:paraId="65BBD655" w14:textId="77777777" w:rsidR="00992B75" w:rsidRDefault="00992B75"/>
  </w:endnote>
  <w:endnote w:type="continuationNotice" w:id="1">
    <w:p w14:paraId="77A6C336" w14:textId="77777777" w:rsidR="00992B75" w:rsidRDefault="00992B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33CC8" w14:textId="3E2B02B0" w:rsidR="009F21A9" w:rsidRPr="009F21A9" w:rsidRDefault="009F21A9" w:rsidP="009F21A9">
    <w:pPr>
      <w:pStyle w:val="Footer"/>
      <w:tabs>
        <w:tab w:val="right" w:pos="9638"/>
      </w:tabs>
      <w:rPr>
        <w:sz w:val="18"/>
      </w:rPr>
    </w:pPr>
    <w:r w:rsidRPr="009F21A9">
      <w:rPr>
        <w:b/>
        <w:sz w:val="18"/>
      </w:rPr>
      <w:fldChar w:fldCharType="begin"/>
    </w:r>
    <w:r w:rsidRPr="009F21A9">
      <w:rPr>
        <w:b/>
        <w:sz w:val="18"/>
      </w:rPr>
      <w:instrText xml:space="preserve"> PAGE  \* MERGEFORMAT </w:instrText>
    </w:r>
    <w:r w:rsidRPr="009F21A9">
      <w:rPr>
        <w:b/>
        <w:sz w:val="18"/>
      </w:rPr>
      <w:fldChar w:fldCharType="separate"/>
    </w:r>
    <w:r w:rsidR="00671E20">
      <w:rPr>
        <w:b/>
        <w:noProof/>
        <w:sz w:val="18"/>
      </w:rPr>
      <w:t>2</w:t>
    </w:r>
    <w:r w:rsidRPr="009F21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5A887" w14:textId="56560B09" w:rsidR="009F21A9" w:rsidRPr="009F21A9" w:rsidRDefault="009F21A9" w:rsidP="009F21A9">
    <w:pPr>
      <w:pStyle w:val="Footer"/>
      <w:tabs>
        <w:tab w:val="right" w:pos="9638"/>
      </w:tabs>
      <w:rPr>
        <w:b/>
        <w:sz w:val="18"/>
      </w:rPr>
    </w:pPr>
    <w:r>
      <w:tab/>
    </w:r>
    <w:r w:rsidRPr="009F21A9">
      <w:rPr>
        <w:b/>
        <w:sz w:val="18"/>
      </w:rPr>
      <w:fldChar w:fldCharType="begin"/>
    </w:r>
    <w:r w:rsidRPr="009F21A9">
      <w:rPr>
        <w:b/>
        <w:sz w:val="18"/>
      </w:rPr>
      <w:instrText xml:space="preserve"> PAGE  \* MERGEFORMAT </w:instrText>
    </w:r>
    <w:r w:rsidRPr="009F21A9">
      <w:rPr>
        <w:b/>
        <w:sz w:val="18"/>
      </w:rPr>
      <w:fldChar w:fldCharType="separate"/>
    </w:r>
    <w:r w:rsidR="00671E20">
      <w:rPr>
        <w:b/>
        <w:noProof/>
        <w:sz w:val="18"/>
      </w:rPr>
      <w:t>3</w:t>
    </w:r>
    <w:r w:rsidRPr="009F21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B222E" w14:textId="35800BC6" w:rsidR="006F4994" w:rsidRDefault="006F4994" w:rsidP="006F4994">
    <w:pPr>
      <w:pStyle w:val="Footer"/>
    </w:pPr>
    <w:r>
      <w:rPr>
        <w:noProof/>
        <w:lang w:eastAsia="zh-CN"/>
      </w:rPr>
      <w:drawing>
        <wp:anchor distT="0" distB="0" distL="114300" distR="114300" simplePos="0" relativeHeight="251659264" behindDoc="1" locked="1" layoutInCell="1" allowOverlap="1" wp14:anchorId="30AD8DED" wp14:editId="0D2A941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508778" w14:textId="69CEA0D2" w:rsidR="006F4994" w:rsidRDefault="006F4994" w:rsidP="006F4994">
    <w:pPr>
      <w:pStyle w:val="Footer"/>
      <w:ind w:right="1134"/>
      <w:rPr>
        <w:sz w:val="20"/>
      </w:rPr>
    </w:pPr>
    <w:r>
      <w:rPr>
        <w:sz w:val="20"/>
      </w:rPr>
      <w:t>GE.20-13357(E)</w:t>
    </w:r>
  </w:p>
  <w:p w14:paraId="36FC8263" w14:textId="263A801D" w:rsidR="006F4994" w:rsidRPr="006F4994" w:rsidRDefault="006F4994" w:rsidP="006F4994">
    <w:pPr>
      <w:pStyle w:val="Footer"/>
      <w:ind w:right="1134"/>
      <w:rPr>
        <w:rFonts w:ascii="C39T30Lfz" w:hAnsi="C39T30Lfz"/>
        <w:sz w:val="56"/>
      </w:rPr>
    </w:pPr>
    <w:r>
      <w:rPr>
        <w:rFonts w:ascii="C39T30Lfz" w:hAnsi="C39T30Lfz"/>
        <w:sz w:val="56"/>
      </w:rPr>
      <w:t>*2013357*</w:t>
    </w:r>
    <w:r>
      <w:rPr>
        <w:rFonts w:ascii="C39T30Lfz" w:hAnsi="C39T30Lfz"/>
        <w:noProof/>
        <w:sz w:val="56"/>
      </w:rPr>
      <w:drawing>
        <wp:anchor distT="0" distB="0" distL="114300" distR="114300" simplePos="0" relativeHeight="251660288" behindDoc="0" locked="0" layoutInCell="1" allowOverlap="1" wp14:anchorId="7AFE9040" wp14:editId="73481F1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78F4F" w14:textId="77777777" w:rsidR="00992B75" w:rsidRPr="000B175B" w:rsidRDefault="00992B75" w:rsidP="000B175B">
      <w:pPr>
        <w:tabs>
          <w:tab w:val="right" w:pos="2155"/>
        </w:tabs>
        <w:spacing w:after="80"/>
        <w:ind w:left="680"/>
        <w:rPr>
          <w:u w:val="single"/>
        </w:rPr>
      </w:pPr>
      <w:r>
        <w:rPr>
          <w:u w:val="single"/>
        </w:rPr>
        <w:tab/>
      </w:r>
    </w:p>
  </w:footnote>
  <w:footnote w:type="continuationSeparator" w:id="0">
    <w:p w14:paraId="7749173F" w14:textId="77777777" w:rsidR="00992B75" w:rsidRPr="00FC68B7" w:rsidRDefault="00992B75" w:rsidP="00FC68B7">
      <w:pPr>
        <w:tabs>
          <w:tab w:val="left" w:pos="2155"/>
        </w:tabs>
        <w:spacing w:after="80"/>
        <w:ind w:left="680"/>
        <w:rPr>
          <w:u w:val="single"/>
        </w:rPr>
      </w:pPr>
      <w:r>
        <w:rPr>
          <w:u w:val="single"/>
        </w:rPr>
        <w:tab/>
      </w:r>
    </w:p>
  </w:footnote>
  <w:footnote w:type="continuationNotice" w:id="1">
    <w:p w14:paraId="0D13AED9" w14:textId="77777777" w:rsidR="00992B75" w:rsidRDefault="00992B75"/>
  </w:footnote>
  <w:footnote w:id="2">
    <w:p w14:paraId="7F1E11C1" w14:textId="227F00EC" w:rsidR="006A2122" w:rsidRDefault="006A2122">
      <w:pPr>
        <w:pStyle w:val="FootnoteText"/>
      </w:pPr>
      <w:r>
        <w:tab/>
      </w:r>
      <w:r>
        <w:rPr>
          <w:rStyle w:val="FootnoteReference"/>
        </w:rPr>
        <w:footnoteRef/>
      </w:r>
      <w:r>
        <w:tab/>
        <w:t>A/</w:t>
      </w:r>
      <w:r w:rsidRPr="006A2122">
        <w:t>HRC/45/44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81466" w14:textId="71B12E1B" w:rsidR="009F21A9" w:rsidRPr="009F21A9" w:rsidRDefault="00F17EE6">
    <w:pPr>
      <w:pStyle w:val="Header"/>
    </w:pPr>
    <w:r>
      <w:t>A/HRC/</w:t>
    </w:r>
    <w:r w:rsidR="00BA1E8F">
      <w:t>RES/</w:t>
    </w:r>
    <w:r>
      <w:t>4</w:t>
    </w:r>
    <w:r w:rsidR="00F40B8C">
      <w:t>5</w:t>
    </w:r>
    <w:r>
      <w:t>/</w:t>
    </w:r>
    <w:r w:rsidR="00BA1E8F">
      <w:t>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12261" w14:textId="3542B7F9" w:rsidR="009F21A9" w:rsidRPr="009F21A9" w:rsidRDefault="00761CEE" w:rsidP="009F21A9">
    <w:pPr>
      <w:pStyle w:val="Header"/>
      <w:jc w:val="right"/>
    </w:pPr>
    <w:r>
      <w:t>A/HRC/</w:t>
    </w:r>
    <w:r w:rsidR="00BA1E8F">
      <w:t>RES/</w:t>
    </w:r>
    <w:r>
      <w:t>45/</w:t>
    </w:r>
    <w:r w:rsidR="00BA1E8F">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190596"/>
    <w:multiLevelType w:val="hybridMultilevel"/>
    <w:tmpl w:val="C2AA64B4"/>
    <w:lvl w:ilvl="0" w:tplc="A7DE6562">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5"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1A9"/>
    <w:rsid w:val="00007F7F"/>
    <w:rsid w:val="00022DB5"/>
    <w:rsid w:val="000403D1"/>
    <w:rsid w:val="000449AA"/>
    <w:rsid w:val="00046FFD"/>
    <w:rsid w:val="00050F6B"/>
    <w:rsid w:val="0005662A"/>
    <w:rsid w:val="00072C8C"/>
    <w:rsid w:val="00073E70"/>
    <w:rsid w:val="00086A34"/>
    <w:rsid w:val="000876EB"/>
    <w:rsid w:val="00091419"/>
    <w:rsid w:val="000931C0"/>
    <w:rsid w:val="000B175B"/>
    <w:rsid w:val="000B2851"/>
    <w:rsid w:val="000B3A0F"/>
    <w:rsid w:val="000B4A3B"/>
    <w:rsid w:val="000C59D8"/>
    <w:rsid w:val="000D0E0B"/>
    <w:rsid w:val="000D1851"/>
    <w:rsid w:val="000E0415"/>
    <w:rsid w:val="0011287B"/>
    <w:rsid w:val="001349DC"/>
    <w:rsid w:val="001414B5"/>
    <w:rsid w:val="00146D32"/>
    <w:rsid w:val="001509BA"/>
    <w:rsid w:val="0015629C"/>
    <w:rsid w:val="00157117"/>
    <w:rsid w:val="0016223A"/>
    <w:rsid w:val="001A0FC5"/>
    <w:rsid w:val="001B4B04"/>
    <w:rsid w:val="001C6663"/>
    <w:rsid w:val="001C6CEA"/>
    <w:rsid w:val="001C7895"/>
    <w:rsid w:val="001D26DF"/>
    <w:rsid w:val="001E2790"/>
    <w:rsid w:val="00211E0B"/>
    <w:rsid w:val="00211E72"/>
    <w:rsid w:val="002134E8"/>
    <w:rsid w:val="00213525"/>
    <w:rsid w:val="00214047"/>
    <w:rsid w:val="0022130F"/>
    <w:rsid w:val="00237785"/>
    <w:rsid w:val="002410DD"/>
    <w:rsid w:val="00241466"/>
    <w:rsid w:val="00253220"/>
    <w:rsid w:val="00253D58"/>
    <w:rsid w:val="0027725F"/>
    <w:rsid w:val="00293DF2"/>
    <w:rsid w:val="002A7BAB"/>
    <w:rsid w:val="002C21F0"/>
    <w:rsid w:val="002C34D5"/>
    <w:rsid w:val="002F0948"/>
    <w:rsid w:val="003107FA"/>
    <w:rsid w:val="00317A38"/>
    <w:rsid w:val="003229D8"/>
    <w:rsid w:val="003314D1"/>
    <w:rsid w:val="00335A2F"/>
    <w:rsid w:val="00341937"/>
    <w:rsid w:val="00365BD3"/>
    <w:rsid w:val="00382C44"/>
    <w:rsid w:val="0039277A"/>
    <w:rsid w:val="003972E0"/>
    <w:rsid w:val="003975ED"/>
    <w:rsid w:val="003B0CF8"/>
    <w:rsid w:val="003C2CC4"/>
    <w:rsid w:val="003D4B23"/>
    <w:rsid w:val="003E0892"/>
    <w:rsid w:val="00424C80"/>
    <w:rsid w:val="004325CB"/>
    <w:rsid w:val="0044503A"/>
    <w:rsid w:val="00446DE4"/>
    <w:rsid w:val="00447761"/>
    <w:rsid w:val="00451EC3"/>
    <w:rsid w:val="004721B1"/>
    <w:rsid w:val="00472896"/>
    <w:rsid w:val="00475724"/>
    <w:rsid w:val="00476372"/>
    <w:rsid w:val="004859EC"/>
    <w:rsid w:val="00496A15"/>
    <w:rsid w:val="004B75D2"/>
    <w:rsid w:val="004D1140"/>
    <w:rsid w:val="004F55ED"/>
    <w:rsid w:val="00516AE9"/>
    <w:rsid w:val="0052176C"/>
    <w:rsid w:val="005261E5"/>
    <w:rsid w:val="005420F2"/>
    <w:rsid w:val="00542574"/>
    <w:rsid w:val="005436AB"/>
    <w:rsid w:val="005452D6"/>
    <w:rsid w:val="00546924"/>
    <w:rsid w:val="00546DBF"/>
    <w:rsid w:val="00553D76"/>
    <w:rsid w:val="005552B5"/>
    <w:rsid w:val="0056117B"/>
    <w:rsid w:val="00562621"/>
    <w:rsid w:val="00571365"/>
    <w:rsid w:val="005A0E16"/>
    <w:rsid w:val="005A7BE5"/>
    <w:rsid w:val="005B3DB3"/>
    <w:rsid w:val="005B6E48"/>
    <w:rsid w:val="005D2F64"/>
    <w:rsid w:val="005D53BE"/>
    <w:rsid w:val="005E1712"/>
    <w:rsid w:val="00611FC4"/>
    <w:rsid w:val="006176FB"/>
    <w:rsid w:val="00640B26"/>
    <w:rsid w:val="00655B60"/>
    <w:rsid w:val="0065758A"/>
    <w:rsid w:val="00670741"/>
    <w:rsid w:val="00671E20"/>
    <w:rsid w:val="00685310"/>
    <w:rsid w:val="00696BD6"/>
    <w:rsid w:val="006A2122"/>
    <w:rsid w:val="006A6B9D"/>
    <w:rsid w:val="006A7392"/>
    <w:rsid w:val="006B3189"/>
    <w:rsid w:val="006B7D65"/>
    <w:rsid w:val="006D6DA6"/>
    <w:rsid w:val="006E564B"/>
    <w:rsid w:val="006F13F0"/>
    <w:rsid w:val="006F4994"/>
    <w:rsid w:val="006F5035"/>
    <w:rsid w:val="00703912"/>
    <w:rsid w:val="007065EB"/>
    <w:rsid w:val="00720183"/>
    <w:rsid w:val="007231E4"/>
    <w:rsid w:val="0072632A"/>
    <w:rsid w:val="0074200B"/>
    <w:rsid w:val="007565EA"/>
    <w:rsid w:val="00761CEE"/>
    <w:rsid w:val="007A5C7B"/>
    <w:rsid w:val="007A6296"/>
    <w:rsid w:val="007A79E4"/>
    <w:rsid w:val="007B6BA5"/>
    <w:rsid w:val="007C1B62"/>
    <w:rsid w:val="007C3390"/>
    <w:rsid w:val="007C4F4B"/>
    <w:rsid w:val="007D2CDC"/>
    <w:rsid w:val="007D5327"/>
    <w:rsid w:val="007F6611"/>
    <w:rsid w:val="00814F01"/>
    <w:rsid w:val="008155C3"/>
    <w:rsid w:val="008175E9"/>
    <w:rsid w:val="0082243E"/>
    <w:rsid w:val="008242D7"/>
    <w:rsid w:val="00835C01"/>
    <w:rsid w:val="00847417"/>
    <w:rsid w:val="00856CD2"/>
    <w:rsid w:val="00861BC6"/>
    <w:rsid w:val="00871FD5"/>
    <w:rsid w:val="0087394C"/>
    <w:rsid w:val="008847BB"/>
    <w:rsid w:val="008979B1"/>
    <w:rsid w:val="008A6B25"/>
    <w:rsid w:val="008A6C4F"/>
    <w:rsid w:val="008B062F"/>
    <w:rsid w:val="008C1E4D"/>
    <w:rsid w:val="008E0E46"/>
    <w:rsid w:val="0090452C"/>
    <w:rsid w:val="00907C3F"/>
    <w:rsid w:val="0092237C"/>
    <w:rsid w:val="0093707B"/>
    <w:rsid w:val="009400EB"/>
    <w:rsid w:val="00940D40"/>
    <w:rsid w:val="009427E3"/>
    <w:rsid w:val="00946575"/>
    <w:rsid w:val="00956D9B"/>
    <w:rsid w:val="00963CBA"/>
    <w:rsid w:val="009654B7"/>
    <w:rsid w:val="00991261"/>
    <w:rsid w:val="00992B75"/>
    <w:rsid w:val="00993BEC"/>
    <w:rsid w:val="009A0B83"/>
    <w:rsid w:val="009B20E9"/>
    <w:rsid w:val="009B3800"/>
    <w:rsid w:val="009D22AC"/>
    <w:rsid w:val="009D50DB"/>
    <w:rsid w:val="009E1C4E"/>
    <w:rsid w:val="009F21A9"/>
    <w:rsid w:val="009F4C3B"/>
    <w:rsid w:val="00A0036A"/>
    <w:rsid w:val="00A03F96"/>
    <w:rsid w:val="00A05833"/>
    <w:rsid w:val="00A05E0B"/>
    <w:rsid w:val="00A1427D"/>
    <w:rsid w:val="00A4634F"/>
    <w:rsid w:val="00A51CF3"/>
    <w:rsid w:val="00A72F22"/>
    <w:rsid w:val="00A73D32"/>
    <w:rsid w:val="00A748A6"/>
    <w:rsid w:val="00A879A4"/>
    <w:rsid w:val="00A87E95"/>
    <w:rsid w:val="00A92E29"/>
    <w:rsid w:val="00AA762D"/>
    <w:rsid w:val="00AC5AE2"/>
    <w:rsid w:val="00AD09E9"/>
    <w:rsid w:val="00AF0576"/>
    <w:rsid w:val="00AF3829"/>
    <w:rsid w:val="00B037F0"/>
    <w:rsid w:val="00B2327D"/>
    <w:rsid w:val="00B2718F"/>
    <w:rsid w:val="00B30179"/>
    <w:rsid w:val="00B30839"/>
    <w:rsid w:val="00B3317B"/>
    <w:rsid w:val="00B334DC"/>
    <w:rsid w:val="00B3631A"/>
    <w:rsid w:val="00B46904"/>
    <w:rsid w:val="00B53013"/>
    <w:rsid w:val="00B67F5E"/>
    <w:rsid w:val="00B73E65"/>
    <w:rsid w:val="00B80817"/>
    <w:rsid w:val="00B81E12"/>
    <w:rsid w:val="00B82009"/>
    <w:rsid w:val="00B87110"/>
    <w:rsid w:val="00B97FA8"/>
    <w:rsid w:val="00BA1E8F"/>
    <w:rsid w:val="00BC1385"/>
    <w:rsid w:val="00BC74E9"/>
    <w:rsid w:val="00BE618E"/>
    <w:rsid w:val="00BE655C"/>
    <w:rsid w:val="00C217E7"/>
    <w:rsid w:val="00C24693"/>
    <w:rsid w:val="00C35F0B"/>
    <w:rsid w:val="00C463DD"/>
    <w:rsid w:val="00C64458"/>
    <w:rsid w:val="00C7419C"/>
    <w:rsid w:val="00C745C3"/>
    <w:rsid w:val="00C76891"/>
    <w:rsid w:val="00C84D3F"/>
    <w:rsid w:val="00C86CCC"/>
    <w:rsid w:val="00CA2A58"/>
    <w:rsid w:val="00CB799E"/>
    <w:rsid w:val="00CC0B55"/>
    <w:rsid w:val="00CD6995"/>
    <w:rsid w:val="00CE4A8F"/>
    <w:rsid w:val="00CF0214"/>
    <w:rsid w:val="00CF586F"/>
    <w:rsid w:val="00CF7D43"/>
    <w:rsid w:val="00D030D7"/>
    <w:rsid w:val="00D11129"/>
    <w:rsid w:val="00D2031B"/>
    <w:rsid w:val="00D22332"/>
    <w:rsid w:val="00D25FE2"/>
    <w:rsid w:val="00D32213"/>
    <w:rsid w:val="00D33AF1"/>
    <w:rsid w:val="00D43252"/>
    <w:rsid w:val="00D519EC"/>
    <w:rsid w:val="00D550F9"/>
    <w:rsid w:val="00D572B0"/>
    <w:rsid w:val="00D62E90"/>
    <w:rsid w:val="00D76BE5"/>
    <w:rsid w:val="00D91FF6"/>
    <w:rsid w:val="00D978C6"/>
    <w:rsid w:val="00DA67AD"/>
    <w:rsid w:val="00DB18CE"/>
    <w:rsid w:val="00DB5566"/>
    <w:rsid w:val="00DB6BDC"/>
    <w:rsid w:val="00DE3EC0"/>
    <w:rsid w:val="00E02ECA"/>
    <w:rsid w:val="00E109A2"/>
    <w:rsid w:val="00E11593"/>
    <w:rsid w:val="00E12B6B"/>
    <w:rsid w:val="00E130AB"/>
    <w:rsid w:val="00E438D9"/>
    <w:rsid w:val="00E5644E"/>
    <w:rsid w:val="00E7260F"/>
    <w:rsid w:val="00E72DA5"/>
    <w:rsid w:val="00E806EE"/>
    <w:rsid w:val="00E96630"/>
    <w:rsid w:val="00EB0FB9"/>
    <w:rsid w:val="00ED0CA9"/>
    <w:rsid w:val="00ED7A2A"/>
    <w:rsid w:val="00EE7613"/>
    <w:rsid w:val="00EF1D7F"/>
    <w:rsid w:val="00EF5BDB"/>
    <w:rsid w:val="00F050D2"/>
    <w:rsid w:val="00F07FD9"/>
    <w:rsid w:val="00F17EE6"/>
    <w:rsid w:val="00F23933"/>
    <w:rsid w:val="00F24119"/>
    <w:rsid w:val="00F40B8C"/>
    <w:rsid w:val="00F40E75"/>
    <w:rsid w:val="00F42CD9"/>
    <w:rsid w:val="00F52936"/>
    <w:rsid w:val="00F54083"/>
    <w:rsid w:val="00F677CB"/>
    <w:rsid w:val="00F67B04"/>
    <w:rsid w:val="00F72877"/>
    <w:rsid w:val="00F72F9C"/>
    <w:rsid w:val="00F83719"/>
    <w:rsid w:val="00F84604"/>
    <w:rsid w:val="00FA7DF3"/>
    <w:rsid w:val="00FB0F8A"/>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7C792C8"/>
  <w15:docId w15:val="{E9D63A1A-0778-42AA-989A-157016F7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7A5C7B"/>
    <w:rPr>
      <w:sz w:val="18"/>
      <w:lang w:eastAsia="en-US"/>
    </w:rPr>
  </w:style>
  <w:style w:type="character" w:styleId="CommentReference">
    <w:name w:val="annotation reference"/>
    <w:basedOn w:val="DefaultParagraphFont"/>
    <w:semiHidden/>
    <w:unhideWhenUsed/>
    <w:rsid w:val="007A5C7B"/>
    <w:rPr>
      <w:sz w:val="16"/>
      <w:szCs w:val="16"/>
    </w:rPr>
  </w:style>
  <w:style w:type="paragraph" w:styleId="CommentText">
    <w:name w:val="annotation text"/>
    <w:basedOn w:val="Normal"/>
    <w:link w:val="CommentTextChar"/>
    <w:semiHidden/>
    <w:unhideWhenUsed/>
    <w:rsid w:val="007A5C7B"/>
    <w:pPr>
      <w:spacing w:line="240" w:lineRule="auto"/>
    </w:pPr>
  </w:style>
  <w:style w:type="character" w:customStyle="1" w:styleId="CommentTextChar">
    <w:name w:val="Comment Text Char"/>
    <w:basedOn w:val="DefaultParagraphFont"/>
    <w:link w:val="CommentText"/>
    <w:semiHidden/>
    <w:rsid w:val="007A5C7B"/>
    <w:rPr>
      <w:lang w:eastAsia="en-US"/>
    </w:rPr>
  </w:style>
  <w:style w:type="paragraph" w:styleId="CommentSubject">
    <w:name w:val="annotation subject"/>
    <w:basedOn w:val="CommentText"/>
    <w:next w:val="CommentText"/>
    <w:link w:val="CommentSubjectChar"/>
    <w:semiHidden/>
    <w:unhideWhenUsed/>
    <w:rsid w:val="007A5C7B"/>
    <w:rPr>
      <w:b/>
      <w:bCs/>
    </w:rPr>
  </w:style>
  <w:style w:type="character" w:customStyle="1" w:styleId="CommentSubjectChar">
    <w:name w:val="Comment Subject Char"/>
    <w:basedOn w:val="CommentTextChar"/>
    <w:link w:val="CommentSubject"/>
    <w:semiHidden/>
    <w:rsid w:val="007A5C7B"/>
    <w:rPr>
      <w:b/>
      <w:bCs/>
      <w:lang w:eastAsia="en-US"/>
    </w:rPr>
  </w:style>
  <w:style w:type="character" w:customStyle="1" w:styleId="SingleTxtGChar">
    <w:name w:val="_ Single Txt_G Char"/>
    <w:basedOn w:val="DefaultParagraphFont"/>
    <w:link w:val="SingleTxtG"/>
    <w:locked/>
    <w:rsid w:val="00BA1E8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5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http://ap.ohchr.org/documents/dpage_e.aspx?si=A/HRC/45/L.47</Url>
      <Description>Available</Description>
    </Other_x0020_Languages>
    <Type_x0020_of_x0020_Document xmlns="03f70f19-e89e-44b9-ac87-203e4f9d8d9f">4 - L. document as issued</Type_x0020_of_x0020_Document>
    <Symbol_x0020_Number xmlns="03f70f19-e89e-44b9-ac87-203e4f9d8d9f" xsi:nil="true"/>
    <Voting_x0020_Process_x0020_Order xmlns="03f70f19-e89e-44b9-ac87-203e4f9d8d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B5A37313901B44A3356B478650AADB" ma:contentTypeVersion="17" ma:contentTypeDescription="Create a new document." ma:contentTypeScope="" ma:versionID="b2c967c460596d41de993ad8aa85c9ba">
  <xsd:schema xmlns:xsd="http://www.w3.org/2001/XMLSchema" xmlns:xs="http://www.w3.org/2001/XMLSchema" xmlns:p="http://schemas.microsoft.com/office/2006/metadata/properties" xmlns:ns2="03f70f19-e89e-44b9-ac87-203e4f9d8d9f" targetNamespace="http://schemas.microsoft.com/office/2006/metadata/properties" ma:root="true" ma:fieldsID="131d407b3e61461529437ca4e4fb475e"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xsd:simpleType>
        <xsd:restriction base="dms:Text">
          <xsd:maxLength value="255"/>
        </xsd:restriction>
      </xsd:simpleType>
    </xsd:element>
    <xsd:element name="Type_x0020_of_x0020_Document" ma:index="9" nillable="true" ma:displayName="Type of Document" ma:default="0 - Final document as adopted" ma:format="Dropdown" ma:internalName="Type_x0020_of_x0020_Document">
      <xsd:simpleType>
        <xsd:restriction base="dms:Choice">
          <xsd:enumeration value="0 - Final document as adopted"/>
          <xsd:enumeration value="1 - Voting Process"/>
          <xsd:enumeration value="2 - PBI"/>
          <xsd:enumeration value="3 - Oral revisions"/>
          <xsd:enumeration value="4 - L. document as issued"/>
          <xsd:enumeration value="5 - L. document as received"/>
          <xsd:enumeration value="Introductory Statement"/>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9553E-C662-49FC-B295-434686235C82}">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03f70f19-e89e-44b9-ac87-203e4f9d8d9f"/>
    <ds:schemaRef ds:uri="http://www.w3.org/XML/1998/namespace"/>
    <ds:schemaRef ds:uri="http://purl.org/dc/dcmitype/"/>
  </ds:schemaRefs>
</ds:datastoreItem>
</file>

<file path=customXml/itemProps2.xml><?xml version="1.0" encoding="utf-8"?>
<ds:datastoreItem xmlns:ds="http://schemas.openxmlformats.org/officeDocument/2006/customXml" ds:itemID="{E340F86E-9718-40BE-8962-AC5C1700C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0592DB-782D-4414-993A-F722AA8C2E99}">
  <ds:schemaRefs>
    <ds:schemaRef ds:uri="http://schemas.microsoft.com/sharepoint/v3/contenttype/forms"/>
  </ds:schemaRefs>
</ds:datastoreItem>
</file>

<file path=customXml/itemProps4.xml><?xml version="1.0" encoding="utf-8"?>
<ds:datastoreItem xmlns:ds="http://schemas.openxmlformats.org/officeDocument/2006/customXml" ds:itemID="{82E19E57-92E5-4165-B501-4A3857891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1084</Words>
  <Characters>6189</Characters>
  <Application>Microsoft Office Word</Application>
  <DocSecurity>0</DocSecurity>
  <Lines>116</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A/HRC/45/L.47</vt:lpstr>
      <vt:lpstr/>
    </vt:vector>
  </TitlesOfParts>
  <Company>CSD</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A/HRC/RES/45/24</dc:title>
  <dc:subject>2013357</dc:subject>
  <dc:creator>Sumiko IHARA</dc:creator>
  <cp:keywords/>
  <dc:description/>
  <cp:lastModifiedBy>Maria Cecilia PACIS MAMANGUN</cp:lastModifiedBy>
  <cp:revision>2</cp:revision>
  <cp:lastPrinted>2008-01-29T08:30:00Z</cp:lastPrinted>
  <dcterms:created xsi:type="dcterms:W3CDTF">2020-10-13T10:15:00Z</dcterms:created>
  <dcterms:modified xsi:type="dcterms:W3CDTF">2020-10-13T10:15:00Z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0x010100D3B5A37313901B44A3356B478650AADB</vt:lpwstr>
  </property>
</Properties>
</file>